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948EE" w:rsidP="00E948EE">
      <w:pPr>
        <w:pStyle w:val="TitleCommittee0"/>
      </w:pPr>
      <w:r>
        <w:t>Select Committee on COVID</w:t>
      </w:r>
      <w:r>
        <w:t>-19</w:t>
      </w:r>
    </w:p>
    <w:p w:rsidR="00E948EE" w:rsidP="00E948EE">
      <w:pPr>
        <w:pStyle w:val="TitleInquiry0"/>
      </w:pPr>
      <w:r>
        <w:t>C</w:t>
      </w:r>
      <w:r>
        <w:t>orrected oral evidence: Living online: the long-term impact on well-being</w:t>
      </w:r>
    </w:p>
    <w:p w:rsidR="00E948EE" w:rsidP="00E948EE">
      <w:pPr>
        <w:pStyle w:val="Para"/>
      </w:pPr>
      <w:r>
        <w:t xml:space="preserve">Tuesday </w:t>
      </w:r>
      <w:r w:rsidR="009040AA">
        <w:t>24</w:t>
      </w:r>
      <w:r>
        <w:t xml:space="preserve"> November 2020</w:t>
      </w:r>
    </w:p>
    <w:p w:rsidR="00E948EE" w:rsidP="00E948EE">
      <w:pPr>
        <w:pStyle w:val="Para"/>
      </w:pPr>
      <w:r>
        <w:t>10 am</w:t>
      </w:r>
    </w:p>
    <w:p w:rsidR="00E948EE" w:rsidP="00E948EE">
      <w:pPr>
        <w:pStyle w:val="Para"/>
      </w:pPr>
      <w:bookmarkStart w:id="0" w:name="_GoBack"/>
      <w:bookmarkEnd w:id="0"/>
    </w:p>
    <w:p w:rsidR="00E948EE" w:rsidP="00E948EE">
      <w:r>
        <w:fldChar w:fldCharType="begin"/>
      </w:r>
      <w:r>
        <w:instrText xml:space="preserve"> HYPERLINK "https://www.parliamentlive.tv/Event/Index/f4dc613f-e005-416e-816c-c572cbe7d97f" </w:instrText>
      </w:r>
      <w:r>
        <w:fldChar w:fldCharType="separate"/>
      </w:r>
      <w:r w:rsidRPr="00D2764B">
        <w:rPr>
          <w:rStyle w:val="Hyperlink"/>
        </w:rPr>
        <w:t>Watch the meeting</w:t>
      </w:r>
      <w:r>
        <w:fldChar w:fldCharType="end"/>
      </w:r>
    </w:p>
    <w:p w:rsidR="00E948EE" w:rsidP="00E948EE">
      <w:r>
        <w:t xml:space="preserve">Members present: </w:t>
      </w:r>
      <w:r>
        <w:rPr>
          <w:color w:val="000000"/>
        </w:rPr>
        <w:t xml:space="preserve">Baroness Lane-Fox of Soho (The Chair); Lord </w:t>
      </w:r>
      <w:r>
        <w:rPr>
          <w:color w:val="000000"/>
        </w:rPr>
        <w:t>Alderdice</w:t>
      </w:r>
      <w:r>
        <w:rPr>
          <w:color w:val="000000"/>
        </w:rPr>
        <w:t xml:space="preserve">; Baroness Benjamin; Baroness Chisholm of </w:t>
      </w:r>
      <w:r>
        <w:rPr>
          <w:color w:val="000000"/>
        </w:rPr>
        <w:t>Owlpen</w:t>
      </w:r>
      <w:r>
        <w:rPr>
          <w:color w:val="000000"/>
        </w:rPr>
        <w:t xml:space="preserve">; </w:t>
      </w:r>
      <w:r w:rsidR="00CA1EB0">
        <w:rPr>
          <w:color w:val="000000"/>
        </w:rPr>
        <w:t xml:space="preserve">Lord Elder; </w:t>
      </w:r>
      <w:r>
        <w:rPr>
          <w:color w:val="000000"/>
        </w:rPr>
        <w:t>Lord Hain; Lord Harris of Haringey; Baroness Jay of Paddington; Baroness Morgan of Cotes; Lord Pickles; Baroness Young of Hornsey.</w:t>
      </w:r>
    </w:p>
    <w:p w:rsidR="00E948EE" w:rsidP="00E948EE">
      <w:pPr>
        <w:pStyle w:val="Para"/>
        <w:tabs>
          <w:tab w:val="center" w:pos="4536"/>
          <w:tab w:val="right" w:pos="8931"/>
        </w:tabs>
      </w:pPr>
      <w:r>
        <w:t xml:space="preserve">Evidence Session No. </w:t>
      </w:r>
      <w:r w:rsidR="009040AA">
        <w:t>3</w:t>
      </w:r>
      <w:r>
        <w:tab/>
        <w:t>Virtual Proceeding</w:t>
      </w:r>
      <w:r>
        <w:tab/>
        <w:t xml:space="preserve">Questions </w:t>
      </w:r>
      <w:r w:rsidR="009040AA">
        <w:t>2</w:t>
      </w:r>
      <w:r>
        <w:t xml:space="preserve">5 - </w:t>
      </w:r>
      <w:r w:rsidR="007A3D7D">
        <w:t>36</w:t>
      </w:r>
      <w:r>
        <w:t xml:space="preserve"> </w:t>
      </w:r>
    </w:p>
    <w:p w:rsidR="00E948EE" w:rsidP="00E948EE">
      <w:pPr>
        <w:pStyle w:val="TitleWitnesses0"/>
      </w:pPr>
    </w:p>
    <w:p w:rsidR="00E948EE" w:rsidP="00E948EE">
      <w:pPr>
        <w:pStyle w:val="TitleWitnesses0"/>
      </w:pPr>
      <w:r>
        <w:t>Witnesses</w:t>
      </w:r>
    </w:p>
    <w:p w:rsidR="00E948EE" w:rsidP="009040AA">
      <w:pPr>
        <w:pStyle w:val="Para"/>
      </w:pPr>
      <w:r>
        <w:fldChar w:fldCharType="begin"/>
      </w:r>
      <w:r>
        <w:instrText xml:space="preserve"> HYPERLINK \l "Panel1" </w:instrText>
      </w:r>
      <w:r>
        <w:fldChar w:fldCharType="separate"/>
      </w:r>
      <w:r>
        <w:rPr>
          <w:rStyle w:val="Hyperlink"/>
        </w:rPr>
        <w:t>I</w:t>
      </w:r>
      <w:r>
        <w:fldChar w:fldCharType="end"/>
      </w:r>
      <w:r>
        <w:t xml:space="preserve">: </w:t>
      </w:r>
      <w:r w:rsidR="00825C7F">
        <w:t>Dr</w:t>
      </w:r>
      <w:r w:rsidR="009040AA">
        <w:t xml:space="preserve"> Ruth Chambers, Staffordshire Sustainability and Transformation Partnership; Dr Farah Jameel, the British Medical Association; Chris McCann, Healthwatch; </w:t>
      </w:r>
      <w:r w:rsidR="00391B2A">
        <w:t xml:space="preserve">Dr </w:t>
      </w:r>
      <w:r w:rsidR="009040AA">
        <w:t>Pritesh Mistry, The King’s Fund</w:t>
      </w:r>
      <w:r>
        <w:t xml:space="preserve">. </w:t>
      </w:r>
    </w:p>
    <w:p w:rsidR="00E948EE" w:rsidP="00E948EE">
      <w:pPr>
        <w:pStyle w:val="Para"/>
      </w:pPr>
    </w:p>
    <w:p w:rsidR="00E948EE" w:rsidP="00E948EE">
      <w:pPr>
        <w:pStyle w:val="Para"/>
        <w:ind w:left="720"/>
        <w:sectPr>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E948EE" w:rsidP="00E948EE">
      <w:pPr>
        <w:pStyle w:val="TitlePanel0"/>
      </w:pPr>
      <w:bookmarkStart w:id="1" w:name="Panel1"/>
      <w:r>
        <w:t>Examination of witness</w:t>
      </w:r>
    </w:p>
    <w:p w:rsidR="00E948EE" w:rsidP="00E948EE">
      <w:pPr>
        <w:pStyle w:val="Para"/>
      </w:pPr>
      <w:bookmarkEnd w:id="1"/>
      <w:r>
        <w:t>D</w:t>
      </w:r>
      <w:r w:rsidRPr="009040AA" w:rsidR="009040AA">
        <w:t>r Ruth Chambers, Dr Farah Jameel, Chris McCann</w:t>
      </w:r>
      <w:r w:rsidR="009040AA">
        <w:t xml:space="preserve"> and</w:t>
      </w:r>
      <w:r w:rsidRPr="009040AA" w:rsidR="009040AA">
        <w:t xml:space="preserve"> </w:t>
      </w:r>
      <w:r w:rsidR="00391B2A">
        <w:t xml:space="preserve">Dr </w:t>
      </w:r>
      <w:r w:rsidRPr="009040AA" w:rsidR="009040AA">
        <w:t>Pritesh Mistry</w:t>
      </w:r>
      <w:r>
        <w:t>.</w:t>
      </w:r>
    </w:p>
    <w:p w:rsidR="00E562D8" w:rsidP="00E562D8">
      <w:pPr>
        <w:pStyle w:val="Question"/>
      </w:pPr>
      <w:r w:rsidRPr="003A6306">
        <w:rPr>
          <w:b/>
        </w:rPr>
        <w:t>The Chair:</w:t>
      </w:r>
      <w:r>
        <w:t xml:space="preserve"> </w:t>
      </w:r>
      <w:r>
        <w:t xml:space="preserve">Good morning, and welcome to the House of Lords COVID-19 Committee. I am looking forward to hearing from our witnesses and thank them very much for coming to talk to us about this important topic. As you are aware, we have been tasked with looking at the long-term implications of </w:t>
      </w:r>
      <w:r>
        <w:t>Covid</w:t>
      </w:r>
      <w:r>
        <w:t xml:space="preserve"> for the economic and social well-being of the UK, so we would appreciate you keeping those two frames of reference in mind: both the long-term implications—a two to five-year horizon—and that word “well-being”. It is sometimes hard to unpick what we are all thinking about the current situation and to cast our minds forwards, but that is the challenge that our Committee has, and we would really like your help with it.</w:t>
      </w:r>
    </w:p>
    <w:p w:rsidR="00E562D8" w:rsidP="00E562D8">
      <w:pPr>
        <w:pStyle w:val="QuestionCont"/>
      </w:pPr>
      <w:r>
        <w:t>I am Martha; I am the Chair. We have all seen some of the areas that we are going to talk about this morning. My colleagues will be asking those questions</w:t>
      </w:r>
      <w:r w:rsidR="001F3D76">
        <w:t>,</w:t>
      </w:r>
      <w:r>
        <w:t xml:space="preserve"> plus questions on other areas of interest to them. It would be great if the witnesses could say hello—no need for too long an introduction because we have all read your impressive bios.</w:t>
      </w:r>
    </w:p>
    <w:p w:rsidR="00E562D8" w:rsidP="00E562D8">
      <w:pPr>
        <w:pStyle w:val="QuestionCont"/>
      </w:pPr>
      <w:r>
        <w:t>I remind everybody that we are being recorded and a transcript will be available, so please keep yourselves muted until you speak. If anyone wants to make a point at any point, please could they use their “raise hand” function and I will come to them. I will ask people to speak and to ask questions so that it is a relatively orderly format.</w:t>
      </w:r>
    </w:p>
    <w:p w:rsidR="00E562D8" w:rsidP="00E562D8">
      <w:pPr>
        <w:pStyle w:val="QuestionCont"/>
      </w:pPr>
      <w:r>
        <w:t>Once again, thank you to our witnesses; we are really looking forward to hearing from you. Can I ask you to give a wave to the camera and say your job title when we come to you?</w:t>
      </w:r>
      <w:r>
        <w:tab/>
      </w:r>
    </w:p>
    <w:p w:rsidR="00E562D8" w:rsidRPr="00793A0C" w:rsidP="00E562D8">
      <w:pPr>
        <w:pStyle w:val="Para"/>
        <w:ind w:left="794"/>
        <w:rPr>
          <w:rFonts w:eastAsia="Calibri"/>
        </w:rPr>
      </w:pPr>
      <w:r w:rsidRPr="00235DC7">
        <w:rPr>
          <w:b/>
          <w:bCs/>
          <w:i/>
          <w:iCs/>
        </w:rPr>
        <w:t>Dr Ruth Chambers:</w:t>
      </w:r>
      <w:r>
        <w:t xml:space="preserve"> I work with the Staffordshire </w:t>
      </w:r>
      <w:r w:rsidRPr="00793A0C">
        <w:rPr>
          <w:rFonts w:eastAsia="Calibri"/>
        </w:rPr>
        <w:t>Sustainability and Transformation Partnership</w:t>
      </w:r>
      <w:r>
        <w:rPr>
          <w:rFonts w:eastAsia="Calibri"/>
        </w:rPr>
        <w:t xml:space="preserve"> as the clinical lead for technology</w:t>
      </w:r>
      <w:r w:rsidR="00252DFC">
        <w:rPr>
          <w:rFonts w:eastAsia="Calibri"/>
        </w:rPr>
        <w:t>-enabled</w:t>
      </w:r>
      <w:r>
        <w:rPr>
          <w:rFonts w:eastAsia="Calibri"/>
        </w:rPr>
        <w:t xml:space="preserve"> care services. I was a GP for 40 years and escaped a couple of years ago.</w:t>
      </w:r>
    </w:p>
    <w:p w:rsidR="00E562D8" w:rsidP="00E562D8">
      <w:pPr>
        <w:pStyle w:val="Remark"/>
      </w:pPr>
      <w:r w:rsidRPr="00A81F8C">
        <w:rPr>
          <w:b/>
          <w:bCs/>
        </w:rPr>
        <w:t>The Chair:</w:t>
      </w:r>
      <w:r>
        <w:t xml:space="preserve"> Thank you for being a GP for so long. We really look forward to hearing what you say.</w:t>
      </w:r>
    </w:p>
    <w:p w:rsidR="00E562D8" w:rsidP="00E562D8">
      <w:pPr>
        <w:pStyle w:val="Remark"/>
      </w:pPr>
      <w:r w:rsidRPr="00235DC7">
        <w:rPr>
          <w:b/>
          <w:bCs/>
          <w:i/>
          <w:iCs/>
        </w:rPr>
        <w:t>Dr Farah Jameel:</w:t>
      </w:r>
      <w:r>
        <w:t xml:space="preserve"> Thank you to the Chair and the Committee for the opportunity to give evidence to this inquiry. I work as a GP in London. I am a member of the executive team of the general practitioners committee at the BMA, but today I shall be speaking on behalf of the whole profession.</w:t>
      </w:r>
    </w:p>
    <w:p w:rsidR="00E562D8" w:rsidRPr="00A81F8C" w:rsidP="00E562D8">
      <w:pPr>
        <w:pStyle w:val="Remark"/>
      </w:pPr>
      <w:r w:rsidRPr="00A81F8C">
        <w:rPr>
          <w:b/>
          <w:bCs/>
        </w:rPr>
        <w:t>The Chair:</w:t>
      </w:r>
      <w:r>
        <w:t xml:space="preserve"> Fantastic. We very much appreciate the evidence that the BMA has submitted to the Committee.</w:t>
      </w:r>
    </w:p>
    <w:p w:rsidR="00E562D8" w:rsidRPr="00A81F8C" w:rsidP="00E562D8">
      <w:pPr>
        <w:pStyle w:val="Remark"/>
      </w:pPr>
      <w:r w:rsidRPr="00A81F8C">
        <w:rPr>
          <w:b/>
          <w:bCs/>
          <w:i/>
          <w:iCs/>
        </w:rPr>
        <w:t>Chris McCann:</w:t>
      </w:r>
      <w:r>
        <w:t xml:space="preserve"> I am the director of communications, insight and campaigns at Healthwatch England, the independent champion for patients. I am representing our executive team here today. </w:t>
      </w:r>
    </w:p>
    <w:p w:rsidR="00E562D8" w:rsidP="00E562D8">
      <w:pPr>
        <w:pStyle w:val="Remark"/>
      </w:pPr>
      <w:r w:rsidRPr="00A81F8C">
        <w:rPr>
          <w:b/>
          <w:bCs/>
        </w:rPr>
        <w:t>The Chair:</w:t>
      </w:r>
      <w:r>
        <w:t xml:space="preserve"> Fantastic. The voice of patients is obviously something we want to consider deeply, so we appreciate you being here.</w:t>
      </w:r>
    </w:p>
    <w:p w:rsidR="00E562D8" w:rsidP="00E562D8">
      <w:pPr>
        <w:pStyle w:val="Remark"/>
      </w:pPr>
      <w:r>
        <w:rPr>
          <w:b/>
          <w:bCs/>
          <w:i/>
          <w:iCs/>
        </w:rPr>
        <w:t xml:space="preserve">Dr Pritesh Mistry: </w:t>
      </w:r>
      <w:r>
        <w:t xml:space="preserve">Thank you, Chair. I am </w:t>
      </w:r>
      <w:r>
        <w:t xml:space="preserve">a </w:t>
      </w:r>
      <w:r>
        <w:t xml:space="preserve">fellow at </w:t>
      </w:r>
      <w:r>
        <w:t>t</w:t>
      </w:r>
      <w:r>
        <w:t xml:space="preserve">he King’s Fund, an </w:t>
      </w:r>
      <w:r>
        <w:t xml:space="preserve">independent charity and </w:t>
      </w:r>
      <w:r>
        <w:t>think tank</w:t>
      </w:r>
      <w:r>
        <w:t xml:space="preserve"> working in health and care.</w:t>
      </w:r>
    </w:p>
    <w:p w:rsidR="00E562D8" w:rsidP="00E562D8">
      <w:pPr>
        <w:pStyle w:val="Remark"/>
      </w:pPr>
      <w:r w:rsidRPr="00A81F8C">
        <w:rPr>
          <w:b/>
          <w:bCs/>
        </w:rPr>
        <w:t>The Chair:</w:t>
      </w:r>
      <w:r>
        <w:t xml:space="preserve"> Fantastic. It is a big topic and, as I say, we are trying to cast our minds forward </w:t>
      </w:r>
      <w:r w:rsidR="00C6203C">
        <w:t>to</w:t>
      </w:r>
      <w:r>
        <w:t xml:space="preserve"> the two to five-year horizon, so we would appreciate you keeping that in mind. The two big anchors for us in our work are the long-term implications of this horrible pandemic and its effects o</w:t>
      </w:r>
      <w:r w:rsidR="006A39D9">
        <w:t>n</w:t>
      </w:r>
      <w:r>
        <w:t xml:space="preserve"> social and economic well-being, which we are looking at through the lens of digital. One of the most indisputably clear trends from the past eight months has been the acceleration </w:t>
      </w:r>
      <w:r w:rsidR="004F6FD7">
        <w:t>of</w:t>
      </w:r>
      <w:r>
        <w:t xml:space="preserve"> digital. Bearing that frame of reference </w:t>
      </w:r>
      <w:r w:rsidRPr="004F6FD7" w:rsidR="004F6FD7">
        <w:t xml:space="preserve">in mind </w:t>
      </w:r>
      <w:r>
        <w:t>would be extremely helpful for us.</w:t>
      </w:r>
    </w:p>
    <w:p w:rsidR="00944079" w:rsidP="00E562D8">
      <w:pPr>
        <w:pStyle w:val="Question"/>
      </w:pPr>
      <w:r w:rsidRPr="00F5292E">
        <w:rPr>
          <w:b/>
        </w:rPr>
        <w:t>Baroness Benjamin:</w:t>
      </w:r>
      <w:r>
        <w:t xml:space="preserve"> Thank you, Martha, and hello t</w:t>
      </w:r>
      <w:r w:rsidRPr="00F5292E">
        <w:t>o all</w:t>
      </w:r>
      <w:r>
        <w:t xml:space="preserve"> our</w:t>
      </w:r>
      <w:r w:rsidRPr="00F5292E">
        <w:t xml:space="preserve"> witnesses this morning. I am sure you will agree that over the last 72 years the </w:t>
      </w:r>
      <w:r>
        <w:t>NHS</w:t>
      </w:r>
      <w:r w:rsidRPr="00F5292E">
        <w:t xml:space="preserve"> has delivered an outstanding healthcare service to the nation. During that time</w:t>
      </w:r>
      <w:r>
        <w:t>,</w:t>
      </w:r>
      <w:r w:rsidRPr="00F5292E">
        <w:t xml:space="preserve"> it has evolved.</w:t>
      </w:r>
      <w:r>
        <w:t xml:space="preserve"> </w:t>
      </w:r>
      <w:r w:rsidRPr="00F5292E">
        <w:t>To</w:t>
      </w:r>
      <w:r>
        <w:t>day, much has been reported</w:t>
      </w:r>
      <w:r w:rsidRPr="00F5292E">
        <w:t xml:space="preserve"> about digital healthcare and the major role that it is playing, not just now but </w:t>
      </w:r>
      <w:r>
        <w:t>for</w:t>
      </w:r>
      <w:r w:rsidRPr="00F5292E">
        <w:t xml:space="preserve"> the future.</w:t>
      </w:r>
      <w:r>
        <w:t xml:space="preserve"> </w:t>
      </w:r>
    </w:p>
    <w:p w:rsidR="00944079" w:rsidP="00944079">
      <w:pPr>
        <w:pStyle w:val="Question"/>
        <w:numPr>
          <w:ilvl w:val="0"/>
          <w:numId w:val="0"/>
        </w:numPr>
        <w:ind w:left="794"/>
      </w:pPr>
      <w:r w:rsidRPr="00F5292E">
        <w:t xml:space="preserve">The first set of questions that I would like to ask </w:t>
      </w:r>
      <w:r>
        <w:t>are</w:t>
      </w:r>
      <w:r w:rsidRPr="00F5292E">
        <w:t xml:space="preserve"> about digital healthcare pre </w:t>
      </w:r>
      <w:r>
        <w:t>Covid</w:t>
      </w:r>
      <w:r w:rsidRPr="00F5292E">
        <w:t xml:space="preserve">. First, what role did digital technology play in the delivery of healthcare services before the </w:t>
      </w:r>
      <w:r>
        <w:t>Covid</w:t>
      </w:r>
      <w:r w:rsidRPr="00F5292E">
        <w:t>-19 pandemic?</w:t>
      </w:r>
      <w:r>
        <w:t xml:space="preserve"> </w:t>
      </w:r>
      <w:r w:rsidRPr="00F5292E">
        <w:t>What proportion of patients were accessing healthcare services digitally?</w:t>
      </w:r>
    </w:p>
    <w:p w:rsidR="00E562D8" w:rsidP="00944079">
      <w:pPr>
        <w:pStyle w:val="Question"/>
        <w:numPr>
          <w:ilvl w:val="0"/>
          <w:numId w:val="0"/>
        </w:numPr>
        <w:ind w:left="794"/>
      </w:pPr>
      <w:r w:rsidRPr="00F5292E">
        <w:t xml:space="preserve">Secondly, what impact has </w:t>
      </w:r>
      <w:r>
        <w:t xml:space="preserve">this </w:t>
      </w:r>
      <w:r w:rsidRPr="00F5292E">
        <w:t>had on people's physical health</w:t>
      </w:r>
      <w:r>
        <w:t xml:space="preserve">? </w:t>
      </w:r>
      <w:r w:rsidR="00944079">
        <w:t>W</w:t>
      </w:r>
      <w:r w:rsidRPr="00F5292E">
        <w:t xml:space="preserve">ere some interventions </w:t>
      </w:r>
      <w:r>
        <w:t xml:space="preserve">more effective </w:t>
      </w:r>
      <w:r w:rsidRPr="00F5292E">
        <w:t>than others</w:t>
      </w:r>
      <w:r w:rsidR="00944079">
        <w:t>, for example</w:t>
      </w:r>
      <w:r w:rsidRPr="00F5292E">
        <w:t xml:space="preserve">? Were some people able to access treatment that they would not otherwise have found available? </w:t>
      </w:r>
      <w:r>
        <w:t>Finally</w:t>
      </w:r>
      <w:r w:rsidRPr="00F5292E">
        <w:t xml:space="preserve">, were there any negative consequences </w:t>
      </w:r>
      <w:r>
        <w:t>of</w:t>
      </w:r>
      <w:r w:rsidRPr="00F5292E">
        <w:t xml:space="preserve"> digital healthcare</w:t>
      </w:r>
      <w:r>
        <w:t>?</w:t>
      </w:r>
      <w:r w:rsidRPr="00F5292E">
        <w:t xml:space="preserve"> Those questions</w:t>
      </w:r>
      <w:r>
        <w:t xml:space="preserve"> are to all our witnesses.</w:t>
      </w:r>
      <w:r w:rsidRPr="00F5292E">
        <w:t xml:space="preserve"> </w:t>
      </w:r>
    </w:p>
    <w:p w:rsidR="00E562D8" w:rsidP="00E562D8">
      <w:pPr>
        <w:pStyle w:val="Answer"/>
      </w:pPr>
      <w:r>
        <w:rPr>
          <w:b/>
          <w:i/>
        </w:rPr>
        <w:t xml:space="preserve">Dr Ruth Chambers: </w:t>
      </w:r>
      <w:r w:rsidRPr="00F5292E">
        <w:t xml:space="preserve">I must say that I have got increasingly worked up over the last few months about not including patients enough at the level at which they need to be included. </w:t>
      </w:r>
      <w:r>
        <w:t>Many</w:t>
      </w:r>
      <w:r w:rsidRPr="00F5292E">
        <w:t xml:space="preserve"> of the </w:t>
      </w:r>
      <w:r>
        <w:t>long-term,</w:t>
      </w:r>
      <w:r w:rsidRPr="00F5292E">
        <w:t xml:space="preserve"> annual reviews that would normally happen, </w:t>
      </w:r>
      <w:r>
        <w:t>like</w:t>
      </w:r>
      <w:r w:rsidRPr="00F5292E">
        <w:t xml:space="preserve"> a</w:t>
      </w:r>
      <w:r>
        <w:t xml:space="preserve"> practice nurse in general practice seeing someone with blood pressure </w:t>
      </w:r>
      <w:r w:rsidR="00DE70D8">
        <w:t xml:space="preserve">every </w:t>
      </w:r>
      <w:r>
        <w:t>six</w:t>
      </w:r>
      <w:r w:rsidR="00DE70D8">
        <w:t xml:space="preserve"> </w:t>
      </w:r>
      <w:r>
        <w:t>month</w:t>
      </w:r>
      <w:r w:rsidR="00DE70D8">
        <w:t>s</w:t>
      </w:r>
      <w:r>
        <w:t xml:space="preserve">, </w:t>
      </w:r>
      <w:r w:rsidRPr="00F5292E">
        <w:t xml:space="preserve">were not happening. The problem is that most patients did not have their own blood pressure machine, so </w:t>
      </w:r>
      <w:r>
        <w:t>it</w:t>
      </w:r>
      <w:r w:rsidRPr="00F5292E">
        <w:t xml:space="preserve"> has made it extremely difficult for </w:t>
      </w:r>
      <w:r>
        <w:t>practice</w:t>
      </w:r>
      <w:r w:rsidRPr="00F5292E">
        <w:t xml:space="preserve">s to adapt. </w:t>
      </w:r>
      <w:r>
        <w:t xml:space="preserve">We have all talked a lot </w:t>
      </w:r>
      <w:r w:rsidRPr="00F5292E">
        <w:t xml:space="preserve">about video consultation, but in September NHS </w:t>
      </w:r>
      <w:r>
        <w:t>D</w:t>
      </w:r>
      <w:r w:rsidRPr="00F5292E">
        <w:t xml:space="preserve">igital data showed that only </w:t>
      </w:r>
      <w:r>
        <w:t>0</w:t>
      </w:r>
      <w:r w:rsidRPr="00F5292E">
        <w:t xml:space="preserve">.5% of consultations in general </w:t>
      </w:r>
      <w:r>
        <w:t>practice</w:t>
      </w:r>
      <w:r w:rsidRPr="00F5292E">
        <w:t xml:space="preserve"> in England were </w:t>
      </w:r>
      <w:r>
        <w:t xml:space="preserve">via </w:t>
      </w:r>
      <w:r w:rsidRPr="00F5292E">
        <w:t xml:space="preserve">video. Nearly all were done </w:t>
      </w:r>
      <w:r>
        <w:t>over</w:t>
      </w:r>
      <w:r w:rsidRPr="00F5292E">
        <w:t xml:space="preserve"> the phone</w:t>
      </w:r>
      <w:r w:rsidR="008878B1">
        <w:t xml:space="preserve">. </w:t>
      </w:r>
      <w:r w:rsidR="008878B1">
        <w:t>T</w:t>
      </w:r>
      <w:r>
        <w:t>hus</w:t>
      </w:r>
      <w:r w:rsidRPr="00F5292E">
        <w:t xml:space="preserve"> you cannot see the patient and you cannot get the body language if there are mental health problems. </w:t>
      </w:r>
    </w:p>
    <w:p w:rsidR="00BF39EA" w:rsidP="00E562D8">
      <w:pPr>
        <w:pStyle w:val="Answer"/>
      </w:pPr>
      <w:bookmarkStart w:id="2" w:name="_Hlk57118545"/>
      <w:r>
        <w:rPr>
          <w:b/>
          <w:i/>
        </w:rPr>
        <w:t>Dr Farah Jameel:</w:t>
      </w:r>
      <w:bookmarkEnd w:id="2"/>
      <w:r>
        <w:rPr>
          <w:b/>
          <w:i/>
        </w:rPr>
        <w:t xml:space="preserve"> </w:t>
      </w:r>
      <w:r w:rsidRPr="00F5292E">
        <w:t>I might start with the numbers</w:t>
      </w:r>
      <w:r>
        <w:t>. M</w:t>
      </w:r>
      <w:r w:rsidRPr="00F5292E">
        <w:t>y colleague</w:t>
      </w:r>
      <w:r>
        <w:t>,</w:t>
      </w:r>
      <w:r w:rsidRPr="00F5292E">
        <w:t xml:space="preserve"> </w:t>
      </w:r>
      <w:r>
        <w:t>Dr</w:t>
      </w:r>
      <w:r w:rsidRPr="00F5292E">
        <w:t xml:space="preserve"> </w:t>
      </w:r>
      <w:r>
        <w:t>C</w:t>
      </w:r>
      <w:r w:rsidRPr="00F5292E">
        <w:t>hambers</w:t>
      </w:r>
      <w:r>
        <w:t>,</w:t>
      </w:r>
      <w:r w:rsidRPr="00F5292E">
        <w:t xml:space="preserve"> has articulated </w:t>
      </w:r>
      <w:r>
        <w:t xml:space="preserve">well some of the challenges we have in  </w:t>
      </w:r>
      <w:r w:rsidRPr="00F5292E">
        <w:t xml:space="preserve"> </w:t>
      </w:r>
      <w:r>
        <w:t>c</w:t>
      </w:r>
      <w:r w:rsidRPr="00F5292E">
        <w:t xml:space="preserve">apturing that kind of data. </w:t>
      </w:r>
      <w:r>
        <w:t>What w</w:t>
      </w:r>
      <w:r w:rsidRPr="00F5292E">
        <w:t>e do not have a good indication or idea about</w:t>
      </w:r>
      <w:r w:rsidR="008010D4">
        <w:t>,</w:t>
      </w:r>
      <w:r w:rsidRPr="00F5292E">
        <w:t xml:space="preserve"> </w:t>
      </w:r>
      <w:r>
        <w:t xml:space="preserve">is what </w:t>
      </w:r>
      <w:r w:rsidRPr="00F5292E">
        <w:t xml:space="preserve">proportion of the population </w:t>
      </w:r>
      <w:r>
        <w:t>is</w:t>
      </w:r>
      <w:r w:rsidRPr="00F5292E">
        <w:t xml:space="preserve"> using digital health services. That is possibly because of how we count them or label them on our systems. </w:t>
      </w:r>
    </w:p>
    <w:p w:rsidR="00E562D8" w:rsidRPr="00F5292E" w:rsidP="00E562D8">
      <w:pPr>
        <w:pStyle w:val="Answer"/>
      </w:pPr>
      <w:r w:rsidRPr="00F5292E">
        <w:t>I</w:t>
      </w:r>
      <w:r>
        <w:t xml:space="preserve"> did</w:t>
      </w:r>
      <w:r w:rsidRPr="00F5292E">
        <w:t xml:space="preserve"> a bit of digging around and </w:t>
      </w:r>
      <w:r>
        <w:t>thought</w:t>
      </w:r>
      <w:r w:rsidRPr="00F5292E">
        <w:t xml:space="preserve"> </w:t>
      </w:r>
      <w:r>
        <w:t xml:space="preserve">that </w:t>
      </w:r>
      <w:r w:rsidRPr="00F5292E">
        <w:t>I ha</w:t>
      </w:r>
      <w:r>
        <w:t>d</w:t>
      </w:r>
      <w:r w:rsidRPr="00F5292E">
        <w:t xml:space="preserve"> found slightly different numbers</w:t>
      </w:r>
      <w:r>
        <w:t xml:space="preserve">, but please </w:t>
      </w:r>
      <w:r w:rsidRPr="00F5292E">
        <w:t>take them with a pinch of salt. Back in February</w:t>
      </w:r>
      <w:r>
        <w:t>,</w:t>
      </w:r>
      <w:r w:rsidRPr="00F5292E">
        <w:t xml:space="preserve"> there was a suggestion </w:t>
      </w:r>
      <w:r>
        <w:t xml:space="preserve">that in general practice some </w:t>
      </w:r>
      <w:r w:rsidRPr="00F5292E">
        <w:t xml:space="preserve">14% of consultations were being delivered remotely, but that does not necessarily mean that they </w:t>
      </w:r>
      <w:r>
        <w:t>were being</w:t>
      </w:r>
      <w:r w:rsidRPr="00F5292E">
        <w:t xml:space="preserve"> delivered digitally because</w:t>
      </w:r>
      <w:r>
        <w:t>,</w:t>
      </w:r>
      <w:r w:rsidRPr="00F5292E">
        <w:t xml:space="preserve"> of course</w:t>
      </w:r>
      <w:r>
        <w:t>,</w:t>
      </w:r>
      <w:r w:rsidRPr="00F5292E">
        <w:t xml:space="preserve"> they could simply have been delivered </w:t>
      </w:r>
      <w:r>
        <w:t>via</w:t>
      </w:r>
      <w:r w:rsidRPr="00F5292E">
        <w:t xml:space="preserve"> the telephone.</w:t>
      </w:r>
      <w:bookmarkStart w:id="3" w:name="_Hlk57118567"/>
      <w:r>
        <w:t xml:space="preserve"> </w:t>
      </w:r>
      <w:r w:rsidRPr="00F5292E">
        <w:t>The telephone is something that most people now have access to</w:t>
      </w:r>
      <w:r>
        <w:t>, whereas the infrastructure associated with remote consulting via video is perhaps less easily accessed by all patients.</w:t>
      </w:r>
    </w:p>
    <w:p w:rsidR="00E562D8" w:rsidP="00E562D8">
      <w:pPr>
        <w:pStyle w:val="Answer"/>
      </w:pPr>
      <w:bookmarkEnd w:id="3"/>
      <w:r>
        <w:t xml:space="preserve">It is estimated that up to </w:t>
      </w:r>
      <w:r w:rsidRPr="00F5292E">
        <w:t xml:space="preserve">85% of consultations are </w:t>
      </w:r>
      <w:r>
        <w:t xml:space="preserve">now </w:t>
      </w:r>
      <w:r w:rsidRPr="00F5292E">
        <w:t>being delivered remotely</w:t>
      </w:r>
      <w:r>
        <w:t xml:space="preserve">. </w:t>
      </w:r>
      <w:r w:rsidRPr="00F5292E">
        <w:t>I looked at some of the hospital data</w:t>
      </w:r>
      <w:r>
        <w:t>. B</w:t>
      </w:r>
      <w:r w:rsidRPr="00F5292E">
        <w:t>ack in February</w:t>
      </w:r>
      <w:r>
        <w:t>,</w:t>
      </w:r>
      <w:r w:rsidRPr="00F5292E">
        <w:t xml:space="preserve"> </w:t>
      </w:r>
      <w:r>
        <w:t xml:space="preserve">some </w:t>
      </w:r>
      <w:r w:rsidRPr="00F5292E">
        <w:t>6% of o</w:t>
      </w:r>
      <w:r>
        <w:t>ut</w:t>
      </w:r>
      <w:r w:rsidRPr="00F5292E">
        <w:t>patient</w:t>
      </w:r>
      <w:r>
        <w:t xml:space="preserve"> consultations </w:t>
      </w:r>
      <w:r w:rsidRPr="00F5292E">
        <w:t>were being delivered remotely</w:t>
      </w:r>
      <w:r>
        <w:t>, which</w:t>
      </w:r>
      <w:r w:rsidRPr="00F5292E">
        <w:t xml:space="preserve"> is </w:t>
      </w:r>
      <w:r>
        <w:t xml:space="preserve">perhaps </w:t>
      </w:r>
      <w:r w:rsidRPr="00F5292E">
        <w:t xml:space="preserve">a reflection of some of the behaviour change that </w:t>
      </w:r>
      <w:r w:rsidR="009F1AF3">
        <w:t>is needed</w:t>
      </w:r>
      <w:r w:rsidRPr="00F5292E">
        <w:t xml:space="preserve"> in hospitals</w:t>
      </w:r>
      <w:r>
        <w:t xml:space="preserve"> as well as in some of the infrastructure that supports </w:t>
      </w:r>
      <w:r w:rsidRPr="00F5292E">
        <w:t xml:space="preserve">delivery of that way of working. </w:t>
      </w:r>
      <w:r>
        <w:t xml:space="preserve">Through the peak of the pandemic, between </w:t>
      </w:r>
      <w:r w:rsidRPr="00F5292E">
        <w:t xml:space="preserve">44% to 46% </w:t>
      </w:r>
      <w:r>
        <w:t xml:space="preserve">of consultations were delivered </w:t>
      </w:r>
      <w:r w:rsidRPr="00F5292E">
        <w:t>virtually</w:t>
      </w:r>
      <w:r>
        <w:rPr>
          <w:rStyle w:val="FootnoteReference"/>
        </w:rPr>
        <w:footnoteReference w:id="2"/>
      </w:r>
      <w:r w:rsidRPr="00F5292E">
        <w:t xml:space="preserve">. </w:t>
      </w:r>
    </w:p>
    <w:p w:rsidR="00E562D8" w:rsidRPr="00F5292E" w:rsidP="00E562D8">
      <w:pPr>
        <w:pStyle w:val="Answer"/>
      </w:pPr>
      <w:r w:rsidRPr="00F5292E">
        <w:t xml:space="preserve">Here </w:t>
      </w:r>
      <w:r>
        <w:t xml:space="preserve">is a little </w:t>
      </w:r>
      <w:r w:rsidRPr="00F5292E">
        <w:t>more on the data</w:t>
      </w:r>
      <w:r w:rsidR="009F1AF3">
        <w:t>. T</w:t>
      </w:r>
      <w:r w:rsidRPr="00F5292E">
        <w:t>he latest GP appointments data</w:t>
      </w:r>
      <w:r>
        <w:t xml:space="preserve"> suggest </w:t>
      </w:r>
      <w:r w:rsidRPr="00F5292E">
        <w:t xml:space="preserve">that just over 50% of appointments </w:t>
      </w:r>
      <w:r>
        <w:t>ar</w:t>
      </w:r>
      <w:r w:rsidRPr="00F5292E">
        <w:t xml:space="preserve">e being delivered face to face. If we try </w:t>
      </w:r>
      <w:r>
        <w:t>to</w:t>
      </w:r>
      <w:r w:rsidRPr="00F5292E">
        <w:t xml:space="preserve"> draw an inference from that, it </w:t>
      </w:r>
      <w:r>
        <w:t xml:space="preserve">is </w:t>
      </w:r>
      <w:r w:rsidRPr="00F5292E">
        <w:t>perhaps</w:t>
      </w:r>
      <w:r>
        <w:t xml:space="preserve"> </w:t>
      </w:r>
      <w:r w:rsidRPr="00F5292E">
        <w:t>that</w:t>
      </w:r>
      <w:r>
        <w:t>,</w:t>
      </w:r>
      <w:r w:rsidRPr="00F5292E">
        <w:t xml:space="preserve"> while we </w:t>
      </w:r>
      <w:r w:rsidRPr="00F5292E">
        <w:t>have the ability to</w:t>
      </w:r>
      <w:r w:rsidRPr="00F5292E">
        <w:t xml:space="preserve"> some extent to deliver consultations remotely, there is a need to see patients face to face. There is care that can be delivered only by examining and seeing a patient face to face. </w:t>
      </w:r>
      <w:r>
        <w:t>W</w:t>
      </w:r>
      <w:r w:rsidRPr="00F5292E">
        <w:t>hen it comes to framing my response to this question, remote delivery of healthcare has played a huge role over many years</w:t>
      </w:r>
      <w:r>
        <w:t>,</w:t>
      </w:r>
      <w:r w:rsidRPr="00F5292E">
        <w:t xml:space="preserve"> but it is not the end</w:t>
      </w:r>
      <w:r>
        <w:t>-all</w:t>
      </w:r>
      <w:r w:rsidRPr="00F5292E">
        <w:t xml:space="preserve">. </w:t>
      </w:r>
    </w:p>
    <w:p w:rsidR="00E562D8" w:rsidRPr="00F5292E" w:rsidP="00E562D8">
      <w:pPr>
        <w:pStyle w:val="Answer"/>
      </w:pPr>
      <w:r>
        <w:t>W</w:t>
      </w:r>
      <w:r w:rsidRPr="00F5292E">
        <w:t xml:space="preserve">e cast our minds to telephone and video consultations, but there is </w:t>
      </w:r>
      <w:r w:rsidRPr="00F5292E">
        <w:t>actually a</w:t>
      </w:r>
      <w:r w:rsidRPr="00F5292E">
        <w:t xml:space="preserve"> whole other programme of work that has gone on behind the scenes</w:t>
      </w:r>
      <w:r>
        <w:t>. El</w:t>
      </w:r>
      <w:r w:rsidRPr="00F5292E">
        <w:t xml:space="preserve">ectronic health records, </w:t>
      </w:r>
      <w:r>
        <w:t>which</w:t>
      </w:r>
      <w:r w:rsidRPr="00F5292E">
        <w:t xml:space="preserve"> general </w:t>
      </w:r>
      <w:r>
        <w:t>practice</w:t>
      </w:r>
      <w:r w:rsidRPr="00F5292E">
        <w:t xml:space="preserve"> pioneered and </w:t>
      </w:r>
      <w:r w:rsidR="00AA51BD">
        <w:t xml:space="preserve">has </w:t>
      </w:r>
      <w:r w:rsidRPr="00F5292E">
        <w:t xml:space="preserve">led on since the 1980s, </w:t>
      </w:r>
      <w:r>
        <w:t xml:space="preserve">are </w:t>
      </w:r>
      <w:r w:rsidRPr="00F5292E">
        <w:t>something that hospitals are only just catching up with</w:t>
      </w:r>
      <w:r>
        <w:t>. T</w:t>
      </w:r>
      <w:r w:rsidRPr="00F5292E">
        <w:t xml:space="preserve">he amount of data being held in electronic health records and the ability to draw insights when you harness </w:t>
      </w:r>
      <w:r>
        <w:t>it</w:t>
      </w:r>
      <w:r w:rsidRPr="00F5292E">
        <w:t xml:space="preserve"> is quite important to the delivery of healthcare and the outcomes that we can achieve </w:t>
      </w:r>
      <w:r>
        <w:t>for our</w:t>
      </w:r>
      <w:r w:rsidRPr="00F5292E">
        <w:t xml:space="preserve"> patients.</w:t>
      </w:r>
    </w:p>
    <w:p w:rsidR="00E562D8" w:rsidP="00E562D8">
      <w:pPr>
        <w:pStyle w:val="Answer"/>
      </w:pPr>
      <w:r>
        <w:t xml:space="preserve">We have an electronic prescribing service </w:t>
      </w:r>
      <w:r w:rsidR="00114B75">
        <w:t xml:space="preserve">in place </w:t>
      </w:r>
      <w:r>
        <w:t>which enables us</w:t>
      </w:r>
      <w:r w:rsidRPr="00F5292E">
        <w:t xml:space="preserve"> to transfer prescription</w:t>
      </w:r>
      <w:r>
        <w:t>s</w:t>
      </w:r>
      <w:r w:rsidRPr="00F5292E">
        <w:t xml:space="preserve"> from general </w:t>
      </w:r>
      <w:r>
        <w:t>practice</w:t>
      </w:r>
      <w:r w:rsidRPr="00F5292E">
        <w:t xml:space="preserve"> directly to pharmac</w:t>
      </w:r>
      <w:r>
        <w:t>ies, with</w:t>
      </w:r>
      <w:r w:rsidRPr="00F5292E">
        <w:t xml:space="preserve"> the patient not necessarily hav</w:t>
      </w:r>
      <w:r>
        <w:t>ing</w:t>
      </w:r>
      <w:r w:rsidRPr="00F5292E">
        <w:t xml:space="preserve"> to attend </w:t>
      </w:r>
      <w:r>
        <w:t>a</w:t>
      </w:r>
      <w:r w:rsidRPr="00F5292E">
        <w:t xml:space="preserve"> GP surgery to pick up that prescription. We know that </w:t>
      </w:r>
      <w:r>
        <w:t xml:space="preserve">it </w:t>
      </w:r>
      <w:r w:rsidRPr="00F5292E">
        <w:t>has been running quite successfully</w:t>
      </w:r>
      <w:r>
        <w:t>,</w:t>
      </w:r>
      <w:r w:rsidRPr="00F5292E">
        <w:t xml:space="preserve"> with </w:t>
      </w:r>
      <w:r>
        <w:t>more than</w:t>
      </w:r>
      <w:r w:rsidRPr="00F5292E">
        <w:t xml:space="preserve"> 60</w:t>
      </w:r>
      <w:r>
        <w:t xml:space="preserve"> million</w:t>
      </w:r>
      <w:r w:rsidRPr="00F5292E">
        <w:t xml:space="preserve"> patients </w:t>
      </w:r>
      <w:r>
        <w:t xml:space="preserve">and </w:t>
      </w:r>
      <w:r w:rsidRPr="00F5292E">
        <w:t xml:space="preserve">96.8% of </w:t>
      </w:r>
      <w:r>
        <w:t>practice</w:t>
      </w:r>
      <w:r w:rsidRPr="00F5292E">
        <w:t>s</w:t>
      </w:r>
      <w:r>
        <w:t xml:space="preserve"> registered</w:t>
      </w:r>
      <w:r w:rsidRPr="00F5292E">
        <w:t xml:space="preserve">. We know that the utilisation rate is just over 85%. </w:t>
      </w:r>
    </w:p>
    <w:p w:rsidR="00C02355" w:rsidP="00E562D8">
      <w:pPr>
        <w:pStyle w:val="Answer"/>
      </w:pPr>
      <w:r w:rsidRPr="00F5292E">
        <w:t xml:space="preserve">In September alone, and I have looked back at </w:t>
      </w:r>
      <w:r>
        <w:t xml:space="preserve">previous </w:t>
      </w:r>
      <w:r w:rsidRPr="00F5292E">
        <w:t>months</w:t>
      </w:r>
      <w:r>
        <w:t xml:space="preserve"> as well, </w:t>
      </w:r>
      <w:r w:rsidRPr="00F5292E">
        <w:t>80</w:t>
      </w:r>
      <w:r>
        <w:t xml:space="preserve"> million</w:t>
      </w:r>
      <w:r w:rsidRPr="00F5292E">
        <w:t xml:space="preserve"> prescriptions were issued through EPS. That is having a huge change and impact on our patients</w:t>
      </w:r>
      <w:r>
        <w:t>’</w:t>
      </w:r>
      <w:r w:rsidRPr="00F5292E">
        <w:t xml:space="preserve"> lives. Looking at the pre</w:t>
      </w:r>
      <w:r>
        <w:t>-</w:t>
      </w:r>
      <w:r w:rsidRPr="00F5292E">
        <w:t>pandemic levels</w:t>
      </w:r>
      <w:r>
        <w:t>, we were probably at 60 million or 70 million. So there has been a slight jump through the pandemic but not a dramatic one. I could go on</w:t>
      </w:r>
      <w:r>
        <w:t>,</w:t>
      </w:r>
      <w:r>
        <w:t xml:space="preserve"> because there are so many lovely examples specifically in general practice, such as virtual MDTs. You might remember, casting our minds back one or two years, the Axe the Fax programme—to </w:t>
      </w:r>
      <w:r w:rsidRPr="005F6F51">
        <w:t xml:space="preserve">think that hospitals were updating their bed </w:t>
      </w:r>
      <w:r w:rsidR="00962D5B">
        <w:t xml:space="preserve">status </w:t>
      </w:r>
      <w:r w:rsidRPr="005F6F51">
        <w:t xml:space="preserve"> by</w:t>
      </w:r>
      <w:r w:rsidRPr="005F6F51">
        <w:t xml:space="preserve"> faxing the current status of their bed occupancy around. </w:t>
      </w:r>
    </w:p>
    <w:p w:rsidR="00E562D8" w:rsidP="00E562D8">
      <w:pPr>
        <w:pStyle w:val="Answer"/>
      </w:pPr>
      <w:r w:rsidRPr="005F6F51">
        <w:t>So</w:t>
      </w:r>
      <w:r w:rsidRPr="005F6F51">
        <w:t xml:space="preserve"> while we </w:t>
      </w:r>
      <w:r>
        <w:t xml:space="preserve">have </w:t>
      </w:r>
      <w:r w:rsidRPr="005F6F51">
        <w:t xml:space="preserve">had tools for a number of years, perhaps the NHS </w:t>
      </w:r>
      <w:r w:rsidRPr="00F5292E">
        <w:t xml:space="preserve">has been less good at picking up and utilising </w:t>
      </w:r>
      <w:r>
        <w:t xml:space="preserve">them </w:t>
      </w:r>
      <w:r w:rsidRPr="00F5292E">
        <w:t>to the best benefit of our patients. At this moment we have an advice and guidance programme where</w:t>
      </w:r>
      <w:r w:rsidR="00065D4B">
        <w:t>by</w:t>
      </w:r>
      <w:r w:rsidRPr="00F5292E">
        <w:t xml:space="preserve"> I can just send off a communication to the</w:t>
      </w:r>
      <w:r>
        <w:t xml:space="preserve"> </w:t>
      </w:r>
      <w:r w:rsidRPr="005F6F51">
        <w:t>secondary care teams</w:t>
      </w:r>
      <w:r w:rsidR="00065D4B">
        <w:t>,</w:t>
      </w:r>
      <w:r>
        <w:t xml:space="preserve"> </w:t>
      </w:r>
      <w:r w:rsidRPr="00F5292E">
        <w:t>they can respond to me digitally</w:t>
      </w:r>
      <w:r>
        <w:t xml:space="preserve"> </w:t>
      </w:r>
      <w:r w:rsidRPr="00F5292E">
        <w:t>and I can manage that patient remotely. That is all up and running pre</w:t>
      </w:r>
      <w:r>
        <w:t>-</w:t>
      </w:r>
      <w:r>
        <w:t>Covid</w:t>
      </w:r>
      <w:r w:rsidRPr="00F5292E">
        <w:t xml:space="preserve">. </w:t>
      </w:r>
    </w:p>
    <w:p w:rsidR="00E562D8" w:rsidP="00065D4B">
      <w:pPr>
        <w:pStyle w:val="Answer"/>
      </w:pPr>
      <w:r w:rsidRPr="00F5292E">
        <w:t xml:space="preserve">We know that </w:t>
      </w:r>
      <w:r>
        <w:t>NHS</w:t>
      </w:r>
      <w:r w:rsidRPr="00F5292E">
        <w:t xml:space="preserve"> 111 offers decision</w:t>
      </w:r>
      <w:r>
        <w:t>-</w:t>
      </w:r>
      <w:r w:rsidRPr="00F5292E">
        <w:t>tree pathways</w:t>
      </w:r>
      <w:r>
        <w:t xml:space="preserve">: a </w:t>
      </w:r>
      <w:r w:rsidRPr="005F6F51">
        <w:t>patient rings up</w:t>
      </w:r>
      <w:r w:rsidR="00065D4B">
        <w:t xml:space="preserve"> and </w:t>
      </w:r>
      <w:r w:rsidRPr="005F6F51">
        <w:t>a call handler takes them through a decision</w:t>
      </w:r>
      <w:r>
        <w:t>-</w:t>
      </w:r>
      <w:r w:rsidRPr="005F6F51">
        <w:t xml:space="preserve">tree pathway and gives them a disposition. </w:t>
      </w:r>
      <w:r w:rsidRPr="00F5292E">
        <w:t xml:space="preserve">We might sit here and debate the good and bad of </w:t>
      </w:r>
      <w:r>
        <w:t>NHS 1</w:t>
      </w:r>
      <w:r w:rsidRPr="00F5292E">
        <w:t>11</w:t>
      </w:r>
      <w:r w:rsidR="00065D4B">
        <w:t>,</w:t>
      </w:r>
      <w:r>
        <w:t xml:space="preserve"> </w:t>
      </w:r>
      <w:r w:rsidRPr="00F5292E">
        <w:t xml:space="preserve">but we know that that technology has supported and helped a wide array of our patients. </w:t>
      </w:r>
      <w:r w:rsidR="00065D4B">
        <w:t xml:space="preserve">That is the context. </w:t>
      </w:r>
      <w:r>
        <w:t xml:space="preserve">Where </w:t>
      </w:r>
      <w:r w:rsidRPr="005F6F51">
        <w:t xml:space="preserve">the infrastructure has been provided, we have utilised it. </w:t>
      </w:r>
      <w:r w:rsidRPr="00F5292E">
        <w:t xml:space="preserve">The key issue is </w:t>
      </w:r>
      <w:r>
        <w:t xml:space="preserve">the </w:t>
      </w:r>
      <w:r w:rsidRPr="00F5292E">
        <w:t xml:space="preserve">infrastructure being provided to the </w:t>
      </w:r>
      <w:r>
        <w:t>NHS</w:t>
      </w:r>
      <w:r w:rsidRPr="00F5292E">
        <w:t xml:space="preserve">. </w:t>
      </w:r>
    </w:p>
    <w:p w:rsidR="00E562D8" w:rsidP="00E562D8">
      <w:pPr>
        <w:pStyle w:val="Question"/>
        <w:numPr>
          <w:ilvl w:val="0"/>
          <w:numId w:val="0"/>
        </w:numPr>
        <w:ind w:left="794"/>
      </w:pPr>
      <w:r>
        <w:rPr>
          <w:b/>
        </w:rPr>
        <w:t>The Chair:</w:t>
      </w:r>
      <w:r>
        <w:t xml:space="preserve"> </w:t>
      </w:r>
      <w:r w:rsidRPr="00F5292E">
        <w:t xml:space="preserve">We will </w:t>
      </w:r>
      <w:r w:rsidRPr="00F5292E">
        <w:t>definitely come</w:t>
      </w:r>
      <w:r w:rsidRPr="00F5292E">
        <w:t xml:space="preserve"> back to that topic. </w:t>
      </w:r>
    </w:p>
    <w:p w:rsidR="00E562D8" w:rsidP="00E562D8">
      <w:pPr>
        <w:pStyle w:val="Answer"/>
        <w:rPr>
          <w:bCs/>
          <w:iCs/>
        </w:rPr>
      </w:pPr>
      <w:r>
        <w:rPr>
          <w:b/>
          <w:i/>
        </w:rPr>
        <w:t>Chris McCann:</w:t>
      </w:r>
      <w:r>
        <w:rPr>
          <w:bCs/>
          <w:iCs/>
        </w:rPr>
        <w:t xml:space="preserve"> </w:t>
      </w:r>
      <w:r w:rsidRPr="005F6F51">
        <w:rPr>
          <w:bCs/>
          <w:iCs/>
        </w:rPr>
        <w:t xml:space="preserve">Prior to the pandemic, public feedback suggested that very few people had direct experience of </w:t>
      </w:r>
      <w:r>
        <w:rPr>
          <w:bCs/>
          <w:iCs/>
        </w:rPr>
        <w:t xml:space="preserve">digital </w:t>
      </w:r>
      <w:r w:rsidRPr="005F6F51">
        <w:rPr>
          <w:bCs/>
          <w:iCs/>
        </w:rPr>
        <w:t>appointments, but research that Healthwatch England carried out during 2019</w:t>
      </w:r>
      <w:r>
        <w:rPr>
          <w:bCs/>
          <w:iCs/>
        </w:rPr>
        <w:t xml:space="preserve">, </w:t>
      </w:r>
      <w:r w:rsidRPr="005F6F51">
        <w:rPr>
          <w:bCs/>
          <w:iCs/>
        </w:rPr>
        <w:t xml:space="preserve">along with our local network of </w:t>
      </w:r>
      <w:r>
        <w:rPr>
          <w:bCs/>
          <w:iCs/>
        </w:rPr>
        <w:t>over 1</w:t>
      </w:r>
      <w:r w:rsidRPr="005F6F51">
        <w:rPr>
          <w:bCs/>
          <w:iCs/>
        </w:rPr>
        <w:t>25,000</w:t>
      </w:r>
      <w:r>
        <w:rPr>
          <w:bCs/>
          <w:iCs/>
        </w:rPr>
        <w:t xml:space="preserve"> </w:t>
      </w:r>
      <w:r w:rsidRPr="005F6F51">
        <w:rPr>
          <w:bCs/>
          <w:iCs/>
        </w:rPr>
        <w:t>people</w:t>
      </w:r>
      <w:r>
        <w:rPr>
          <w:bCs/>
          <w:iCs/>
        </w:rPr>
        <w:t xml:space="preserve">, </w:t>
      </w:r>
      <w:r w:rsidRPr="005F6F51">
        <w:rPr>
          <w:bCs/>
          <w:iCs/>
        </w:rPr>
        <w:t xml:space="preserve">showed that there was significant appetite for a greater use of technology </w:t>
      </w:r>
      <w:r>
        <w:rPr>
          <w:bCs/>
          <w:iCs/>
        </w:rPr>
        <w:t xml:space="preserve">to make care </w:t>
      </w:r>
      <w:r w:rsidRPr="005F6F51">
        <w:rPr>
          <w:bCs/>
          <w:iCs/>
        </w:rPr>
        <w:t>easier to access. People from rural communities</w:t>
      </w:r>
      <w:r>
        <w:rPr>
          <w:bCs/>
          <w:iCs/>
        </w:rPr>
        <w:t xml:space="preserve">, </w:t>
      </w:r>
      <w:r w:rsidRPr="005F6F51">
        <w:rPr>
          <w:bCs/>
          <w:iCs/>
        </w:rPr>
        <w:t>who may have long distances to travel to NHS services</w:t>
      </w:r>
      <w:r>
        <w:rPr>
          <w:bCs/>
          <w:iCs/>
        </w:rPr>
        <w:t>, and</w:t>
      </w:r>
      <w:r w:rsidRPr="005F6F51">
        <w:rPr>
          <w:bCs/>
          <w:iCs/>
        </w:rPr>
        <w:t xml:space="preserve"> people with long</w:t>
      </w:r>
      <w:r>
        <w:rPr>
          <w:bCs/>
          <w:iCs/>
        </w:rPr>
        <w:t>-</w:t>
      </w:r>
      <w:r w:rsidRPr="005F6F51">
        <w:rPr>
          <w:bCs/>
          <w:iCs/>
        </w:rPr>
        <w:t xml:space="preserve">term conditions were particularly interested in this. People have felt </w:t>
      </w:r>
      <w:r>
        <w:rPr>
          <w:bCs/>
          <w:iCs/>
        </w:rPr>
        <w:t xml:space="preserve">a bit </w:t>
      </w:r>
      <w:r w:rsidRPr="005F6F51">
        <w:rPr>
          <w:bCs/>
          <w:iCs/>
        </w:rPr>
        <w:t xml:space="preserve">frustrated by the limitations of existing </w:t>
      </w:r>
      <w:r>
        <w:rPr>
          <w:bCs/>
          <w:iCs/>
        </w:rPr>
        <w:t>N</w:t>
      </w:r>
      <w:r w:rsidRPr="005F6F51">
        <w:rPr>
          <w:bCs/>
          <w:iCs/>
        </w:rPr>
        <w:t xml:space="preserve">HS online </w:t>
      </w:r>
      <w:r>
        <w:rPr>
          <w:bCs/>
          <w:iCs/>
        </w:rPr>
        <w:t xml:space="preserve">systems </w:t>
      </w:r>
      <w:r w:rsidRPr="005F6F51">
        <w:rPr>
          <w:bCs/>
          <w:iCs/>
        </w:rPr>
        <w:t xml:space="preserve">not allowing them to make different types of appointments. </w:t>
      </w:r>
    </w:p>
    <w:p w:rsidR="00E562D8" w:rsidP="00E562D8">
      <w:pPr>
        <w:pStyle w:val="Answer"/>
        <w:rPr>
          <w:bCs/>
          <w:iCs/>
        </w:rPr>
      </w:pPr>
      <w:r>
        <w:rPr>
          <w:bCs/>
          <w:iCs/>
        </w:rPr>
        <w:t>Obviously</w:t>
      </w:r>
      <w:r>
        <w:rPr>
          <w:bCs/>
          <w:iCs/>
        </w:rPr>
        <w:t xml:space="preserve"> </w:t>
      </w:r>
      <w:r w:rsidRPr="005F6F51">
        <w:rPr>
          <w:bCs/>
          <w:iCs/>
        </w:rPr>
        <w:t>there were clear concerns about some groups potentially being left behind. There is a belief that a switch to digital could deliver new exclusions</w:t>
      </w:r>
      <w:r>
        <w:rPr>
          <w:bCs/>
          <w:iCs/>
        </w:rPr>
        <w:t xml:space="preserve">. </w:t>
      </w:r>
      <w:r w:rsidRPr="005F6F51">
        <w:rPr>
          <w:bCs/>
          <w:iCs/>
        </w:rPr>
        <w:t xml:space="preserve">One counterintuitive example </w:t>
      </w:r>
      <w:r>
        <w:rPr>
          <w:bCs/>
          <w:iCs/>
        </w:rPr>
        <w:t xml:space="preserve">that came up </w:t>
      </w:r>
      <w:r w:rsidRPr="005F6F51">
        <w:rPr>
          <w:bCs/>
          <w:iCs/>
        </w:rPr>
        <w:t xml:space="preserve">is that young people </w:t>
      </w:r>
      <w:r w:rsidRPr="00F5292E">
        <w:rPr>
          <w:bCs/>
          <w:iCs/>
        </w:rPr>
        <w:t xml:space="preserve">might be comfortable with technology but not </w:t>
      </w:r>
      <w:r w:rsidR="00830649">
        <w:rPr>
          <w:bCs/>
          <w:iCs/>
        </w:rPr>
        <w:t>in using</w:t>
      </w:r>
      <w:r w:rsidRPr="00F5292E">
        <w:rPr>
          <w:bCs/>
          <w:iCs/>
        </w:rPr>
        <w:t xml:space="preserve"> it for interactions with the </w:t>
      </w:r>
      <w:r>
        <w:rPr>
          <w:bCs/>
          <w:iCs/>
        </w:rPr>
        <w:t>NHS</w:t>
      </w:r>
      <w:r w:rsidRPr="00F5292E">
        <w:rPr>
          <w:bCs/>
          <w:iCs/>
        </w:rPr>
        <w:t xml:space="preserve">. The key thing that we </w:t>
      </w:r>
      <w:r>
        <w:rPr>
          <w:bCs/>
          <w:iCs/>
        </w:rPr>
        <w:t xml:space="preserve">note is </w:t>
      </w:r>
      <w:r w:rsidRPr="00F5292E">
        <w:rPr>
          <w:bCs/>
          <w:iCs/>
        </w:rPr>
        <w:t xml:space="preserve">that technology is not </w:t>
      </w:r>
      <w:r w:rsidR="00665837">
        <w:rPr>
          <w:bCs/>
          <w:iCs/>
        </w:rPr>
        <w:t xml:space="preserve">as </w:t>
      </w:r>
      <w:r w:rsidRPr="00F5292E">
        <w:rPr>
          <w:bCs/>
          <w:iCs/>
        </w:rPr>
        <w:t xml:space="preserve">important </w:t>
      </w:r>
      <w:r w:rsidR="00665837">
        <w:rPr>
          <w:bCs/>
          <w:iCs/>
        </w:rPr>
        <w:t>as</w:t>
      </w:r>
      <w:r w:rsidRPr="00F5292E">
        <w:rPr>
          <w:bCs/>
          <w:iCs/>
        </w:rPr>
        <w:t xml:space="preserve"> people receiving personalised care. </w:t>
      </w:r>
    </w:p>
    <w:p w:rsidR="00E562D8" w:rsidP="00E562D8">
      <w:pPr>
        <w:pStyle w:val="Answer"/>
        <w:rPr>
          <w:bCs/>
          <w:iCs/>
        </w:rPr>
      </w:pPr>
      <w:r w:rsidRPr="00F5292E">
        <w:rPr>
          <w:bCs/>
          <w:iCs/>
        </w:rPr>
        <w:t xml:space="preserve">On the issue of data sharing, we commissioned a poll </w:t>
      </w:r>
      <w:r>
        <w:rPr>
          <w:bCs/>
          <w:iCs/>
        </w:rPr>
        <w:t xml:space="preserve">in 2018 </w:t>
      </w:r>
      <w:r w:rsidRPr="00F5292E">
        <w:rPr>
          <w:bCs/>
          <w:iCs/>
        </w:rPr>
        <w:t>about data sharing in the NH</w:t>
      </w:r>
      <w:r>
        <w:rPr>
          <w:bCs/>
          <w:iCs/>
        </w:rPr>
        <w:t>S</w:t>
      </w:r>
      <w:r w:rsidRPr="00F5292E">
        <w:rPr>
          <w:bCs/>
          <w:iCs/>
        </w:rPr>
        <w:t>. We found</w:t>
      </w:r>
      <w:r>
        <w:rPr>
          <w:bCs/>
          <w:iCs/>
        </w:rPr>
        <w:t xml:space="preserve"> </w:t>
      </w:r>
      <w:r w:rsidRPr="005F6F51">
        <w:rPr>
          <w:bCs/>
          <w:iCs/>
        </w:rPr>
        <w:t>that</w:t>
      </w:r>
      <w:r w:rsidR="00DF5A84">
        <w:rPr>
          <w:bCs/>
          <w:iCs/>
        </w:rPr>
        <w:t>,</w:t>
      </w:r>
      <w:r w:rsidRPr="005F6F51">
        <w:rPr>
          <w:bCs/>
          <w:iCs/>
        </w:rPr>
        <w:t xml:space="preserve"> overall</w:t>
      </w:r>
      <w:r w:rsidR="00DF5A84">
        <w:rPr>
          <w:bCs/>
          <w:iCs/>
        </w:rPr>
        <w:t>,</w:t>
      </w:r>
      <w:r w:rsidRPr="005F6F51">
        <w:rPr>
          <w:bCs/>
          <w:iCs/>
        </w:rPr>
        <w:t xml:space="preserve"> most people are positive about sharing their patient</w:t>
      </w:r>
      <w:r>
        <w:rPr>
          <w:bCs/>
          <w:iCs/>
        </w:rPr>
        <w:t xml:space="preserve"> data. Some </w:t>
      </w:r>
      <w:r w:rsidRPr="00F5292E">
        <w:rPr>
          <w:bCs/>
          <w:iCs/>
        </w:rPr>
        <w:t xml:space="preserve">73% of adults </w:t>
      </w:r>
      <w:r>
        <w:rPr>
          <w:bCs/>
          <w:iCs/>
        </w:rPr>
        <w:t xml:space="preserve">told us </w:t>
      </w:r>
      <w:r w:rsidR="00DF5A84">
        <w:rPr>
          <w:bCs/>
          <w:iCs/>
        </w:rPr>
        <w:t xml:space="preserve">that </w:t>
      </w:r>
      <w:r>
        <w:rPr>
          <w:bCs/>
          <w:iCs/>
        </w:rPr>
        <w:t xml:space="preserve">they would be </w:t>
      </w:r>
      <w:r w:rsidRPr="00F5292E">
        <w:rPr>
          <w:bCs/>
          <w:iCs/>
        </w:rPr>
        <w:t xml:space="preserve">happy for the </w:t>
      </w:r>
      <w:r>
        <w:rPr>
          <w:bCs/>
          <w:iCs/>
        </w:rPr>
        <w:t xml:space="preserve">NHS </w:t>
      </w:r>
      <w:r w:rsidRPr="00F5292E">
        <w:rPr>
          <w:bCs/>
          <w:iCs/>
        </w:rPr>
        <w:t xml:space="preserve">to use their information to improve healthcare treatment </w:t>
      </w:r>
      <w:r w:rsidR="0041679B">
        <w:rPr>
          <w:bCs/>
          <w:iCs/>
        </w:rPr>
        <w:t xml:space="preserve">for </w:t>
      </w:r>
      <w:r w:rsidRPr="00F5292E">
        <w:rPr>
          <w:bCs/>
          <w:iCs/>
        </w:rPr>
        <w:t xml:space="preserve"> themselves</w:t>
      </w:r>
      <w:r w:rsidRPr="00F5292E">
        <w:rPr>
          <w:bCs/>
          <w:iCs/>
        </w:rPr>
        <w:t xml:space="preserve"> and others. However, we know that the key thing here is public confidence</w:t>
      </w:r>
      <w:r>
        <w:rPr>
          <w:bCs/>
          <w:iCs/>
        </w:rPr>
        <w:t xml:space="preserve">, </w:t>
      </w:r>
      <w:r w:rsidRPr="00F5292E">
        <w:rPr>
          <w:bCs/>
          <w:iCs/>
        </w:rPr>
        <w:t xml:space="preserve">and that any missteps involving the use of personal data </w:t>
      </w:r>
      <w:r w:rsidRPr="00F5292E">
        <w:rPr>
          <w:bCs/>
          <w:iCs/>
        </w:rPr>
        <w:t>really negatively</w:t>
      </w:r>
      <w:r w:rsidRPr="00F5292E">
        <w:rPr>
          <w:bCs/>
          <w:iCs/>
        </w:rPr>
        <w:t xml:space="preserve"> affect public trust in data sharing. </w:t>
      </w:r>
    </w:p>
    <w:p w:rsidR="00E562D8" w:rsidP="00E562D8">
      <w:pPr>
        <w:pStyle w:val="Answer"/>
        <w:rPr>
          <w:bCs/>
          <w:iCs/>
        </w:rPr>
      </w:pPr>
      <w:r w:rsidRPr="00F5292E">
        <w:rPr>
          <w:bCs/>
          <w:iCs/>
        </w:rPr>
        <w:t xml:space="preserve">In terms </w:t>
      </w:r>
      <w:r w:rsidRPr="005F6F51">
        <w:rPr>
          <w:bCs/>
          <w:iCs/>
        </w:rPr>
        <w:t xml:space="preserve">of the </w:t>
      </w:r>
      <w:r>
        <w:rPr>
          <w:bCs/>
          <w:iCs/>
        </w:rPr>
        <w:t>move</w:t>
      </w:r>
      <w:r w:rsidRPr="005F6F51">
        <w:rPr>
          <w:bCs/>
          <w:iCs/>
        </w:rPr>
        <w:t xml:space="preserve">, we know that, as </w:t>
      </w:r>
      <w:r>
        <w:rPr>
          <w:bCs/>
          <w:iCs/>
        </w:rPr>
        <w:t xml:space="preserve">Dr </w:t>
      </w:r>
      <w:r w:rsidRPr="005F6F51">
        <w:rPr>
          <w:bCs/>
          <w:iCs/>
        </w:rPr>
        <w:t xml:space="preserve">Jameel said, </w:t>
      </w:r>
      <w:r w:rsidRPr="00F5292E">
        <w:rPr>
          <w:bCs/>
          <w:iCs/>
        </w:rPr>
        <w:t xml:space="preserve">before </w:t>
      </w:r>
      <w:r>
        <w:rPr>
          <w:bCs/>
          <w:iCs/>
        </w:rPr>
        <w:t>Covid</w:t>
      </w:r>
      <w:r w:rsidRPr="00F5292E">
        <w:rPr>
          <w:bCs/>
          <w:iCs/>
        </w:rPr>
        <w:t xml:space="preserve">-19 roughly 95% of GP appointments were carried out face to face and that during the pandemic </w:t>
      </w:r>
      <w:r>
        <w:rPr>
          <w:bCs/>
          <w:iCs/>
        </w:rPr>
        <w:t xml:space="preserve">that </w:t>
      </w:r>
      <w:r w:rsidRPr="00F5292E">
        <w:rPr>
          <w:bCs/>
          <w:iCs/>
        </w:rPr>
        <w:t xml:space="preserve">has moved towards 85%. </w:t>
      </w:r>
    </w:p>
    <w:p w:rsidR="003876F3" w:rsidP="00E562D8">
      <w:pPr>
        <w:pStyle w:val="Answer"/>
      </w:pPr>
      <w:r>
        <w:rPr>
          <w:b/>
          <w:i/>
        </w:rPr>
        <w:t xml:space="preserve">Dr Pritesh Mistry: </w:t>
      </w:r>
      <w:r w:rsidRPr="00F5292E" w:rsidR="00E562D8">
        <w:t xml:space="preserve">Before </w:t>
      </w:r>
      <w:r w:rsidR="00E562D8">
        <w:t>Covid</w:t>
      </w:r>
      <w:r w:rsidRPr="00F5292E" w:rsidR="00E562D8">
        <w:t xml:space="preserve">, </w:t>
      </w:r>
      <w:r w:rsidR="00E562D8">
        <w:t xml:space="preserve">the </w:t>
      </w:r>
      <w:r w:rsidRPr="00F5292E" w:rsidR="00E562D8">
        <w:t>digitali</w:t>
      </w:r>
      <w:r w:rsidR="00E562D8">
        <w:t>s</w:t>
      </w:r>
      <w:r w:rsidRPr="00F5292E" w:rsidR="00E562D8">
        <w:t xml:space="preserve">ation of </w:t>
      </w:r>
      <w:r w:rsidR="00E562D8">
        <w:t xml:space="preserve">the </w:t>
      </w:r>
      <w:r w:rsidRPr="00F5292E" w:rsidR="00E562D8">
        <w:t>health</w:t>
      </w:r>
      <w:r w:rsidR="00E562D8">
        <w:t xml:space="preserve"> and </w:t>
      </w:r>
      <w:r w:rsidRPr="00F5292E" w:rsidR="00E562D8">
        <w:t xml:space="preserve">care system was already happening, but the pandemic brought </w:t>
      </w:r>
      <w:r w:rsidR="00E562D8">
        <w:t xml:space="preserve">a </w:t>
      </w:r>
      <w:r w:rsidRPr="00F5292E" w:rsidR="00E562D8">
        <w:t>dramatic change in scale and pace to that digitali</w:t>
      </w:r>
      <w:r w:rsidR="00E562D8">
        <w:t>s</w:t>
      </w:r>
      <w:r w:rsidRPr="00F5292E" w:rsidR="00E562D8">
        <w:t>ation. Many colleagues on the panel have already mentioned some of the numbers. It is important to note that the numbers differ depending on the actual locations and the digital maturity</w:t>
      </w:r>
      <w:r w:rsidR="00E562D8">
        <w:t>—</w:t>
      </w:r>
      <w:r w:rsidRPr="00F5292E" w:rsidR="00E562D8">
        <w:t xml:space="preserve">I suppose </w:t>
      </w:r>
      <w:r w:rsidR="00E562D8">
        <w:t xml:space="preserve">that </w:t>
      </w:r>
      <w:r w:rsidRPr="00F5292E" w:rsidR="00E562D8">
        <w:t>is the phrase</w:t>
      </w:r>
      <w:r w:rsidR="00E562D8">
        <w:t>—</w:t>
      </w:r>
      <w:r w:rsidRPr="00F5292E" w:rsidR="00E562D8">
        <w:t xml:space="preserve">of the organisation in question. </w:t>
      </w:r>
      <w:r w:rsidR="00E562D8">
        <w:t xml:space="preserve">A </w:t>
      </w:r>
      <w:r w:rsidRPr="00F5292E" w:rsidR="00E562D8">
        <w:t xml:space="preserve">recent Health Foundation report shows that in digitally enabled </w:t>
      </w:r>
      <w:r w:rsidR="00E562D8">
        <w:t>practice</w:t>
      </w:r>
      <w:r w:rsidRPr="00F5292E" w:rsidR="00E562D8">
        <w:t xml:space="preserve">s in 2019 between March and June approximately 40% of consultations were held face to face, whereas during the pandemic </w:t>
      </w:r>
      <w:r w:rsidR="00E562D8">
        <w:t>the figure for the same period was 8.</w:t>
      </w:r>
      <w:r w:rsidRPr="00F5292E" w:rsidR="00E562D8">
        <w:t xml:space="preserve">5% of appointments. </w:t>
      </w:r>
    </w:p>
    <w:p w:rsidR="00E562D8" w:rsidP="00E562D8">
      <w:pPr>
        <w:pStyle w:val="Answer"/>
      </w:pPr>
      <w:r w:rsidRPr="00F5292E">
        <w:t>However, as some of my colleagues have mentioned, the national data</w:t>
      </w:r>
      <w:r>
        <w:t xml:space="preserve"> show </w:t>
      </w:r>
      <w:r w:rsidRPr="00F5292E">
        <w:t xml:space="preserve">dramatically different numbers. In February 2020, before </w:t>
      </w:r>
      <w:r>
        <w:t>Covid</w:t>
      </w:r>
      <w:r w:rsidRPr="00F5292E">
        <w:t xml:space="preserve">, 80% of GP appointments were carried out </w:t>
      </w:r>
      <w:r w:rsidRPr="005F6F51">
        <w:t xml:space="preserve">face to face, so you can see that there is a dramatic difference in those numbers depending on location and organisation. </w:t>
      </w:r>
      <w:r w:rsidRPr="00F5292E">
        <w:t xml:space="preserve">Digital providers </w:t>
      </w:r>
      <w:r>
        <w:t xml:space="preserve">were potentially disrupting </w:t>
      </w:r>
      <w:r w:rsidRPr="00F5292E">
        <w:t>primary care with digital</w:t>
      </w:r>
      <w:r>
        <w:t>-</w:t>
      </w:r>
      <w:r w:rsidRPr="00F5292E">
        <w:t>first services</w:t>
      </w:r>
      <w:r>
        <w:t xml:space="preserve"> </w:t>
      </w:r>
      <w:r w:rsidRPr="005F6F51">
        <w:t xml:space="preserve">catering to specific demographics and potentially </w:t>
      </w:r>
      <w:r w:rsidRPr="00F5292E">
        <w:t>providing better access to specific individuals</w:t>
      </w:r>
      <w:r>
        <w:t>,</w:t>
      </w:r>
      <w:r w:rsidRPr="00F5292E">
        <w:t xml:space="preserve"> tending to </w:t>
      </w:r>
      <w:r>
        <w:t xml:space="preserve">skew towards </w:t>
      </w:r>
      <w:r w:rsidRPr="00F5292E">
        <w:t>well</w:t>
      </w:r>
      <w:r>
        <w:t>-</w:t>
      </w:r>
      <w:r w:rsidRPr="00F5292E">
        <w:t xml:space="preserve">informed, educated and potentially </w:t>
      </w:r>
      <w:r w:rsidRPr="005F6F51">
        <w:t xml:space="preserve">younger demographics. </w:t>
      </w:r>
      <w:r w:rsidRPr="00F5292E">
        <w:t xml:space="preserve">Digital </w:t>
      </w:r>
      <w:r w:rsidR="00FF6183">
        <w:t xml:space="preserve">was </w:t>
      </w:r>
      <w:r w:rsidRPr="00F5292E">
        <w:t xml:space="preserve"> also</w:t>
      </w:r>
      <w:r w:rsidRPr="00F5292E">
        <w:t xml:space="preserve"> increasingly being used for health </w:t>
      </w:r>
      <w:r>
        <w:t xml:space="preserve">and </w:t>
      </w:r>
      <w:r w:rsidRPr="00F5292E">
        <w:t xml:space="preserve">care services </w:t>
      </w:r>
      <w:r w:rsidRPr="005F6F51">
        <w:t xml:space="preserve">at a slower pace in niche areas in isolated patches. </w:t>
      </w:r>
    </w:p>
    <w:p w:rsidR="00E562D8" w:rsidP="00E562D8">
      <w:pPr>
        <w:pStyle w:val="Answer"/>
      </w:pPr>
      <w:r w:rsidRPr="00F5292E">
        <w:t>We have talked a lot about remote consultations and how there may</w:t>
      </w:r>
      <w:r w:rsidR="007F23D6">
        <w:t xml:space="preserve"> </w:t>
      </w:r>
      <w:r w:rsidRPr="00F5292E">
        <w:t xml:space="preserve">be a confusion </w:t>
      </w:r>
      <w:r>
        <w:t xml:space="preserve">about </w:t>
      </w:r>
      <w:r w:rsidRPr="00F5292E">
        <w:t>low</w:t>
      </w:r>
      <w:r>
        <w:t>-</w:t>
      </w:r>
      <w:r w:rsidRPr="00F5292E">
        <w:t>tech</w:t>
      </w:r>
      <w:r w:rsidR="007F23D6">
        <w:t>—</w:t>
      </w:r>
      <w:r w:rsidRPr="00F5292E">
        <w:t>telephone compared to video</w:t>
      </w:r>
      <w:r w:rsidR="007F23D6">
        <w:t>—</w:t>
      </w:r>
      <w:r w:rsidRPr="00F5292E">
        <w:t xml:space="preserve">and how much of that is </w:t>
      </w:r>
      <w:r w:rsidRPr="00F5292E">
        <w:t>actually digital</w:t>
      </w:r>
      <w:r w:rsidRPr="00F5292E">
        <w:t>. Across the ecosystem</w:t>
      </w:r>
      <w:r>
        <w:t>,</w:t>
      </w:r>
      <w:r w:rsidRPr="00F5292E">
        <w:t xml:space="preserve"> before </w:t>
      </w:r>
      <w:r>
        <w:t>Covid</w:t>
      </w:r>
      <w:r w:rsidRPr="00F5292E">
        <w:t xml:space="preserve"> there </w:t>
      </w:r>
      <w:r>
        <w:t xml:space="preserve">were </w:t>
      </w:r>
      <w:r w:rsidRPr="00F5292E">
        <w:t>a lot of high</w:t>
      </w:r>
      <w:r>
        <w:t>-</w:t>
      </w:r>
      <w:r w:rsidRPr="00F5292E">
        <w:t xml:space="preserve">tech developments </w:t>
      </w:r>
      <w:r w:rsidR="007F23D6">
        <w:t>in</w:t>
      </w:r>
      <w:r w:rsidRPr="00F5292E">
        <w:t xml:space="preserve"> robotics </w:t>
      </w:r>
      <w:r>
        <w:t xml:space="preserve">for </w:t>
      </w:r>
      <w:r w:rsidRPr="00F5292E">
        <w:t>surg</w:t>
      </w:r>
      <w:r>
        <w:t xml:space="preserve">ical interventions, VR for </w:t>
      </w:r>
      <w:r w:rsidRPr="005F6F51">
        <w:t>mental health, apps for health tracking</w:t>
      </w:r>
      <w:r>
        <w:t xml:space="preserve"> and improving health, and </w:t>
      </w:r>
      <w:r w:rsidRPr="00F5292E">
        <w:t xml:space="preserve">the </w:t>
      </w:r>
      <w:r>
        <w:t>NHS</w:t>
      </w:r>
      <w:r w:rsidRPr="00F5292E">
        <w:t xml:space="preserve"> app development</w:t>
      </w:r>
      <w:r>
        <w:t>.</w:t>
      </w:r>
      <w:r w:rsidRPr="00F5292E">
        <w:t xml:space="preserve"> There was a lot of isolated development</w:t>
      </w:r>
      <w:r>
        <w:t xml:space="preserve">; </w:t>
      </w:r>
      <w:r w:rsidRPr="00F5292E">
        <w:t xml:space="preserve">some of it has not progressed and indeed some may </w:t>
      </w:r>
      <w:r>
        <w:t xml:space="preserve">even </w:t>
      </w:r>
      <w:r w:rsidRPr="00F5292E">
        <w:t xml:space="preserve">have regressed </w:t>
      </w:r>
      <w:r w:rsidRPr="005F6F51">
        <w:t xml:space="preserve">during </w:t>
      </w:r>
      <w:r>
        <w:t>Covid</w:t>
      </w:r>
      <w:r w:rsidR="00C8099E">
        <w:t>,</w:t>
      </w:r>
      <w:r>
        <w:t xml:space="preserve"> </w:t>
      </w:r>
      <w:r w:rsidRPr="005F6F51">
        <w:t>whereas other</w:t>
      </w:r>
      <w:r>
        <w:t xml:space="preserve"> areas</w:t>
      </w:r>
      <w:r w:rsidRPr="005F6F51">
        <w:t xml:space="preserve">, </w:t>
      </w:r>
      <w:r>
        <w:t xml:space="preserve">such as </w:t>
      </w:r>
      <w:r w:rsidRPr="005F6F51">
        <w:t>video consultations and prescribing platforms</w:t>
      </w:r>
      <w:r>
        <w:t xml:space="preserve">, have </w:t>
      </w:r>
      <w:r w:rsidRPr="005F6F51">
        <w:t xml:space="preserve">accelerated. </w:t>
      </w:r>
    </w:p>
    <w:p w:rsidR="00E562D8" w:rsidP="00E562D8">
      <w:pPr>
        <w:pStyle w:val="Answer"/>
      </w:pPr>
      <w:r>
        <w:t>As for t</w:t>
      </w:r>
      <w:r w:rsidRPr="00F5292E">
        <w:t>he impact on people</w:t>
      </w:r>
      <w:r>
        <w:t>’</w:t>
      </w:r>
      <w:r w:rsidRPr="00F5292E">
        <w:t xml:space="preserve">s health, the data pre </w:t>
      </w:r>
      <w:r>
        <w:t>Covid</w:t>
      </w:r>
      <w:r w:rsidRPr="00F5292E">
        <w:t xml:space="preserve"> was very much focused on digital service</w:t>
      </w:r>
      <w:r w:rsidR="00FF6183">
        <w:t xml:space="preserve"> provision</w:t>
      </w:r>
      <w:r>
        <w:t>,</w:t>
      </w:r>
      <w:r w:rsidRPr="00F5292E">
        <w:t xml:space="preserve"> and a lot of that showed that there was a lot of risk of double contacts, especially in primary care. The medium used, phone consultations and video consultations, </w:t>
      </w:r>
      <w:r>
        <w:t xml:space="preserve">had </w:t>
      </w:r>
      <w:r w:rsidRPr="00F5292E">
        <w:t>tended to be</w:t>
      </w:r>
      <w:r>
        <w:t xml:space="preserve"> </w:t>
      </w:r>
      <w:r w:rsidRPr="005F6F51">
        <w:t xml:space="preserve">less </w:t>
      </w:r>
      <w:r w:rsidRPr="005F6F51">
        <w:t>information</w:t>
      </w:r>
      <w:r>
        <w:t>-</w:t>
      </w:r>
      <w:r w:rsidRPr="005F6F51">
        <w:t>rich</w:t>
      </w:r>
      <w:r w:rsidRPr="005F6F51">
        <w:t xml:space="preserve">. </w:t>
      </w:r>
      <w:r>
        <w:t xml:space="preserve">There were </w:t>
      </w:r>
      <w:r w:rsidRPr="005F6F51">
        <w:t xml:space="preserve">infrastructure issues, </w:t>
      </w:r>
      <w:r>
        <w:t xml:space="preserve">with </w:t>
      </w:r>
      <w:r w:rsidRPr="005F6F51">
        <w:t xml:space="preserve">people feeling </w:t>
      </w:r>
      <w:r w:rsidRPr="00F5292E">
        <w:t xml:space="preserve">quite confused or frustrated </w:t>
      </w:r>
      <w:r>
        <w:t xml:space="preserve">about </w:t>
      </w:r>
      <w:r w:rsidRPr="00F5292E">
        <w:t xml:space="preserve">connectivity. </w:t>
      </w:r>
      <w:r>
        <w:t>T</w:t>
      </w:r>
      <w:r w:rsidRPr="00F5292E">
        <w:t xml:space="preserve">here is also </w:t>
      </w:r>
      <w:r>
        <w:t>a</w:t>
      </w:r>
      <w:r w:rsidRPr="00F5292E">
        <w:t xml:space="preserve"> potential for high rates of prescribing for antibiotics, </w:t>
      </w:r>
      <w:r>
        <w:t xml:space="preserve">with </w:t>
      </w:r>
      <w:r w:rsidRPr="00F5292E">
        <w:t>low</w:t>
      </w:r>
      <w:r>
        <w:t>er</w:t>
      </w:r>
      <w:r w:rsidR="004D082D">
        <w:t>-</w:t>
      </w:r>
      <w:r w:rsidRPr="00F5292E">
        <w:t xml:space="preserve">risk thresholds </w:t>
      </w:r>
      <w:r>
        <w:t xml:space="preserve">in </w:t>
      </w:r>
      <w:r w:rsidRPr="00F5292E">
        <w:t>clinicians.</w:t>
      </w:r>
    </w:p>
    <w:p w:rsidR="00E562D8" w:rsidP="00E562D8">
      <w:pPr>
        <w:pStyle w:val="Remark"/>
      </w:pPr>
      <w:r>
        <w:rPr>
          <w:b/>
        </w:rPr>
        <w:t>The Chair:</w:t>
      </w:r>
      <w:r>
        <w:t xml:space="preserve"> That was a very interesting point a</w:t>
      </w:r>
      <w:r w:rsidRPr="000C54EF">
        <w:t>bout how take</w:t>
      </w:r>
      <w:r>
        <w:t>-</w:t>
      </w:r>
      <w:r w:rsidRPr="000C54EF">
        <w:t xml:space="preserve">up may have accelerated </w:t>
      </w:r>
      <w:r>
        <w:t xml:space="preserve">but </w:t>
      </w:r>
      <w:r w:rsidRPr="000C54EF">
        <w:t xml:space="preserve">innovation and </w:t>
      </w:r>
      <w:r>
        <w:t xml:space="preserve">structural </w:t>
      </w:r>
      <w:r w:rsidRPr="000C54EF">
        <w:t xml:space="preserve">transformation may have slowed down. That is an important point to come to. Floella, I do not know if there is anything else you want to </w:t>
      </w:r>
      <w:r>
        <w:t xml:space="preserve">ask </w:t>
      </w:r>
      <w:r w:rsidRPr="000C54EF">
        <w:t xml:space="preserve">as part of your question. </w:t>
      </w:r>
    </w:p>
    <w:p w:rsidR="00E562D8" w:rsidRPr="00F5292E" w:rsidP="00E562D8">
      <w:pPr>
        <w:pStyle w:val="Remark"/>
      </w:pPr>
      <w:r w:rsidRPr="00F5292E">
        <w:rPr>
          <w:b/>
        </w:rPr>
        <w:t>Baroness Benjamin:</w:t>
      </w:r>
      <w:r>
        <w:t xml:space="preserve"> </w:t>
      </w:r>
      <w:r w:rsidRPr="000C54EF">
        <w:t>No</w:t>
      </w:r>
      <w:r>
        <w:t xml:space="preserve">, </w:t>
      </w:r>
      <w:r w:rsidRPr="000C54EF">
        <w:t>thank you, I think they have covered everything</w:t>
      </w:r>
      <w:r>
        <w:t xml:space="preserve">. </w:t>
      </w:r>
    </w:p>
    <w:p w:rsidR="00E562D8" w:rsidRPr="00956ACD" w:rsidP="00E562D8">
      <w:pPr>
        <w:pStyle w:val="Question"/>
      </w:pPr>
      <w:r w:rsidRPr="00F5292E">
        <w:rPr>
          <w:b/>
        </w:rPr>
        <w:t>Lord Harris of Haringey:</w:t>
      </w:r>
      <w:r>
        <w:t xml:space="preserve"> </w:t>
      </w:r>
      <w:r w:rsidRPr="000C54EF">
        <w:t xml:space="preserve">Thank you very much for those answers. You have addressed some of the points that I wanted to raise about what has changed during </w:t>
      </w:r>
      <w:r w:rsidRPr="000C54EF">
        <w:t>Covid</w:t>
      </w:r>
      <w:r w:rsidRPr="000C54EF">
        <w:t xml:space="preserve"> in terms of digital technology. In preparation for this session</w:t>
      </w:r>
      <w:r>
        <w:t xml:space="preserve"> </w:t>
      </w:r>
      <w:r w:rsidRPr="000C54EF">
        <w:t>I logged on to my own GP</w:t>
      </w:r>
      <w:r>
        <w:t xml:space="preserve">’s </w:t>
      </w:r>
      <w:r w:rsidRPr="000C54EF">
        <w:t>website last night, partly because the evidence that we have received talks about all these wonderful things that are available in most GP</w:t>
      </w:r>
      <w:r>
        <w:t xml:space="preserve"> </w:t>
      </w:r>
      <w:r w:rsidRPr="000C54EF">
        <w:t>surgeries</w:t>
      </w:r>
      <w:r w:rsidR="00152217">
        <w:t>,</w:t>
      </w:r>
      <w:r w:rsidRPr="000C54EF">
        <w:t xml:space="preserve"> and I was not aware of any of them in mine. Apart from a very stern warning that they were not doing any physical consultations whatever, there </w:t>
      </w:r>
      <w:r>
        <w:t xml:space="preserve">was </w:t>
      </w:r>
      <w:r w:rsidRPr="000C54EF">
        <w:t xml:space="preserve">still no indication as to how you might </w:t>
      </w:r>
      <w:r>
        <w:t xml:space="preserve">book </w:t>
      </w:r>
      <w:r w:rsidRPr="000C54EF">
        <w:t>an appointment online or anything else. I might change my GP.</w:t>
      </w:r>
    </w:p>
    <w:p w:rsidR="003F0A06" w:rsidP="00E562D8">
      <w:pPr>
        <w:pStyle w:val="Question"/>
        <w:numPr>
          <w:ilvl w:val="0"/>
          <w:numId w:val="0"/>
        </w:numPr>
        <w:ind w:left="794"/>
      </w:pPr>
      <w:r w:rsidRPr="00956ACD">
        <w:t>There were very many interesting points</w:t>
      </w:r>
      <w:r>
        <w:t xml:space="preserve"> </w:t>
      </w:r>
      <w:r w:rsidRPr="000C54EF">
        <w:t xml:space="preserve">in your answers. I want to get at the extent </w:t>
      </w:r>
      <w:r w:rsidRPr="00956ACD">
        <w:t xml:space="preserve">to which </w:t>
      </w:r>
      <w:r>
        <w:t xml:space="preserve">there is </w:t>
      </w:r>
      <w:r w:rsidRPr="00956ACD">
        <w:t xml:space="preserve">a real barrier here </w:t>
      </w:r>
      <w:r>
        <w:t xml:space="preserve">to </w:t>
      </w:r>
      <w:r w:rsidRPr="00956ACD">
        <w:t>some of the diagnostic things that you might otherwise be doing</w:t>
      </w:r>
      <w:r>
        <w:t>.</w:t>
      </w:r>
      <w:r w:rsidRPr="00956ACD">
        <w:t xml:space="preserve"> If 85% </w:t>
      </w:r>
      <w:r>
        <w:t xml:space="preserve">of consultations </w:t>
      </w:r>
      <w:r w:rsidRPr="00956ACD">
        <w:t>are delivered remotely, does that lead</w:t>
      </w:r>
      <w:r>
        <w:t>—</w:t>
      </w:r>
      <w:r w:rsidRPr="00956ACD">
        <w:t xml:space="preserve">I think one of </w:t>
      </w:r>
      <w:r>
        <w:t xml:space="preserve">your </w:t>
      </w:r>
      <w:r w:rsidRPr="00956ACD">
        <w:t>answers suggested this</w:t>
      </w:r>
      <w:r>
        <w:t>—</w:t>
      </w:r>
      <w:r w:rsidRPr="00956ACD">
        <w:t>to more transactional arrangements where</w:t>
      </w:r>
      <w:r>
        <w:t xml:space="preserve">by </w:t>
      </w:r>
      <w:r w:rsidRPr="000C54EF">
        <w:t>essentially this is a communication</w:t>
      </w:r>
      <w:r>
        <w:t xml:space="preserve">, and </w:t>
      </w:r>
      <w:r w:rsidRPr="000C54EF">
        <w:t>you end up with a prescription that is sent to the pharmacy</w:t>
      </w:r>
      <w:r>
        <w:t xml:space="preserve">? </w:t>
      </w:r>
    </w:p>
    <w:p w:rsidR="00E562D8" w:rsidRPr="000C54EF" w:rsidP="00E562D8">
      <w:pPr>
        <w:pStyle w:val="Question"/>
        <w:numPr>
          <w:ilvl w:val="0"/>
          <w:numId w:val="0"/>
        </w:numPr>
        <w:ind w:left="794"/>
      </w:pPr>
      <w:r w:rsidRPr="000C54EF">
        <w:t>Secondly, how important are the things that you cannot do remotely? Presumably you cannot palpate a lump or listen to someone</w:t>
      </w:r>
      <w:r>
        <w:t>’</w:t>
      </w:r>
      <w:r w:rsidRPr="000C54EF">
        <w:t xml:space="preserve">s chest. There must be a whole number of </w:t>
      </w:r>
      <w:r>
        <w:t xml:space="preserve">such </w:t>
      </w:r>
      <w:r w:rsidRPr="000C54EF">
        <w:t xml:space="preserve">things. Is there a concern that things are being missed as a result of this process? I do not know who wants to go first; </w:t>
      </w:r>
      <w:r>
        <w:t>perhaps Pritesh, because he made me think about the transactional relationship that may grow.</w:t>
      </w:r>
    </w:p>
    <w:p w:rsidR="00E562D8" w:rsidP="00E562D8">
      <w:pPr>
        <w:pStyle w:val="Answer"/>
      </w:pPr>
      <w:r>
        <w:rPr>
          <w:b/>
          <w:i/>
        </w:rPr>
        <w:t xml:space="preserve">Dr Pritesh Mistry: </w:t>
      </w:r>
      <w:r>
        <w:t>There are concerns that something will be missed depending on the medium. Ruth mentioned this. There are fewer indicators, depending on the modality of engagement. If it is a phone consultation, you have the audio information. If it is a video consultation, you can see the individual. If it is face to face, you have a different interaction. My clinical colleagues on the panel can expand on that.</w:t>
      </w:r>
    </w:p>
    <w:p w:rsidR="00E562D8" w:rsidP="00E562D8">
      <w:pPr>
        <w:pStyle w:val="Answer"/>
      </w:pPr>
      <w:r>
        <w:t xml:space="preserve">There are risks, but the technology also has the potential to improve </w:t>
      </w:r>
      <w:r>
        <w:t>particular aspects</w:t>
      </w:r>
      <w:r>
        <w:t xml:space="preserve">. E-stethoscopes, for example, are now coming into play in healthcare services and are transforming the analysis of some of the indicators that may previously have been </w:t>
      </w:r>
      <w:r>
        <w:t>audio</w:t>
      </w:r>
      <w:r>
        <w:t xml:space="preserve"> and which can now be visual. Where there are shortfalls, technology also enables better access and </w:t>
      </w:r>
      <w:r w:rsidRPr="00956ACD">
        <w:t xml:space="preserve">convenience, which means that people who may not be able to access healthcare or </w:t>
      </w:r>
      <w:r>
        <w:t xml:space="preserve">who </w:t>
      </w:r>
      <w:r w:rsidRPr="00956ACD">
        <w:t xml:space="preserve">feel isolated from accessing care can now access </w:t>
      </w:r>
      <w:r>
        <w:t>it</w:t>
      </w:r>
      <w:r w:rsidRPr="00956ACD">
        <w:t xml:space="preserve">. </w:t>
      </w:r>
      <w:r w:rsidR="001F5430">
        <w:t>W</w:t>
      </w:r>
      <w:r w:rsidRPr="00956ACD">
        <w:t xml:space="preserve">e need to think about the benefits as well as the failures of the technologies. </w:t>
      </w:r>
    </w:p>
    <w:p w:rsidR="00E562D8" w:rsidRPr="00956ACD" w:rsidP="00E562D8">
      <w:pPr>
        <w:pStyle w:val="Answer"/>
      </w:pPr>
      <w:r>
        <w:rPr>
          <w:b/>
          <w:i/>
        </w:rPr>
        <w:t xml:space="preserve">Dr Farah Jameel: </w:t>
      </w:r>
      <w:r w:rsidRPr="00956ACD">
        <w:t xml:space="preserve">You are right to draw out the anxieties about things that might not get picked up or </w:t>
      </w:r>
      <w:r>
        <w:t xml:space="preserve">that </w:t>
      </w:r>
      <w:r w:rsidRPr="00956ACD">
        <w:t xml:space="preserve">might get missed. What do we not see that is not visible in the room because the patient is not with </w:t>
      </w:r>
      <w:r>
        <w:t>us</w:t>
      </w:r>
      <w:r w:rsidR="006D3D31">
        <w:t>—</w:t>
      </w:r>
      <w:r w:rsidRPr="00956ACD">
        <w:t>the way they have walked, who they have come in with, what the interactions are like, what sort of domestic violence picture is going on behind the screen</w:t>
      </w:r>
      <w:r>
        <w:t xml:space="preserve">, </w:t>
      </w:r>
      <w:r w:rsidRPr="00956ACD">
        <w:t>what sort of safeguarding issues there</w:t>
      </w:r>
      <w:r w:rsidRPr="00AD3FD6">
        <w:t xml:space="preserve"> </w:t>
      </w:r>
      <w:r w:rsidRPr="00956ACD">
        <w:t>might be</w:t>
      </w:r>
      <w:r w:rsidR="00E11DC7">
        <w:t>?</w:t>
      </w:r>
      <w:r w:rsidRPr="00956ACD">
        <w:t xml:space="preserve"> Those are all important aspects to take into consideration as part of training, but </w:t>
      </w:r>
      <w:r>
        <w:t>they are also some</w:t>
      </w:r>
      <w:r w:rsidRPr="00956ACD">
        <w:t xml:space="preserve"> of </w:t>
      </w:r>
      <w:r w:rsidR="009523CD">
        <w:t xml:space="preserve">the </w:t>
      </w:r>
      <w:r>
        <w:t>risks that we need to ensure we address.</w:t>
      </w:r>
    </w:p>
    <w:p w:rsidR="00E562D8" w:rsidRPr="00956ACD" w:rsidP="00E562D8">
      <w:pPr>
        <w:pStyle w:val="Answer"/>
      </w:pPr>
      <w:r>
        <w:t xml:space="preserve">I go </w:t>
      </w:r>
      <w:r w:rsidRPr="00956ACD">
        <w:t>back to the point</w:t>
      </w:r>
      <w:r>
        <w:t xml:space="preserve"> that</w:t>
      </w:r>
      <w:r w:rsidRPr="00956ACD">
        <w:t xml:space="preserve"> this is </w:t>
      </w:r>
      <w:r>
        <w:t>one</w:t>
      </w:r>
      <w:r w:rsidRPr="00956ACD">
        <w:t xml:space="preserve"> consulting method</w:t>
      </w:r>
      <w:r>
        <w:t>,</w:t>
      </w:r>
      <w:r w:rsidRPr="00956ACD">
        <w:t xml:space="preserve"> but it is not the only one. Clinicians </w:t>
      </w:r>
      <w:r>
        <w:t>must</w:t>
      </w:r>
      <w:r w:rsidRPr="00956ACD">
        <w:t xml:space="preserve"> </w:t>
      </w:r>
      <w:r>
        <w:t xml:space="preserve">choose </w:t>
      </w:r>
      <w:r w:rsidRPr="00956ACD">
        <w:t>the right consult</w:t>
      </w:r>
      <w:r>
        <w:t>ation</w:t>
      </w:r>
      <w:r w:rsidRPr="00956ACD">
        <w:t xml:space="preserve"> </w:t>
      </w:r>
      <w:r>
        <w:t xml:space="preserve">method based on </w:t>
      </w:r>
      <w:r w:rsidRPr="00956ACD">
        <w:t xml:space="preserve">patient interaction and transaction and </w:t>
      </w:r>
      <w:r>
        <w:t xml:space="preserve">the patient’s </w:t>
      </w:r>
      <w:r w:rsidRPr="00956ACD">
        <w:t>needs.</w:t>
      </w:r>
      <w:r>
        <w:t xml:space="preserve"> </w:t>
      </w:r>
      <w:r w:rsidRPr="00956ACD">
        <w:t xml:space="preserve">I </w:t>
      </w:r>
      <w:r>
        <w:t xml:space="preserve">can </w:t>
      </w:r>
      <w:r w:rsidRPr="00956ACD">
        <w:t xml:space="preserve">cast my mind </w:t>
      </w:r>
      <w:r>
        <w:t>back</w:t>
      </w:r>
      <w:r w:rsidRPr="00956ACD">
        <w:t xml:space="preserve"> to my clinical experience</w:t>
      </w:r>
      <w:r>
        <w:t xml:space="preserve"> and remember the number of times I listened to a chest and s</w:t>
      </w:r>
      <w:r w:rsidRPr="00956ACD">
        <w:t>potted a</w:t>
      </w:r>
      <w:r>
        <w:t xml:space="preserve"> mole</w:t>
      </w:r>
      <w:r w:rsidRPr="00956ACD">
        <w:t xml:space="preserve"> that I just did not like the look of</w:t>
      </w:r>
      <w:r>
        <w:t xml:space="preserve"> which I then sent off</w:t>
      </w:r>
      <w:r w:rsidR="00962D5B">
        <w:t xml:space="preserve"> for specialist review</w:t>
      </w:r>
      <w:r>
        <w:t xml:space="preserve">. The patient never walked in with that and would </w:t>
      </w:r>
      <w:r w:rsidRPr="00956ACD">
        <w:t xml:space="preserve">never have come to me about </w:t>
      </w:r>
      <w:r>
        <w:t>it</w:t>
      </w:r>
      <w:r w:rsidRPr="00956ACD">
        <w:t xml:space="preserve">. </w:t>
      </w:r>
      <w:r w:rsidRPr="00956ACD">
        <w:t>So</w:t>
      </w:r>
      <w:r w:rsidRPr="00956ACD">
        <w:t xml:space="preserve"> it is absolutely right to draw out that sort of anxiety and risk. </w:t>
      </w:r>
    </w:p>
    <w:p w:rsidR="00E562D8" w:rsidP="00E562D8">
      <w:pPr>
        <w:pStyle w:val="Answer"/>
      </w:pPr>
      <w:r w:rsidRPr="00956ACD">
        <w:t xml:space="preserve">The other thing to mention is </w:t>
      </w:r>
      <w:r>
        <w:t>the</w:t>
      </w:r>
      <w:r w:rsidRPr="00956ACD">
        <w:t xml:space="preserve"> whole patient behaviour change piece that has taken place through the pandemic. Some of that is purely to do with the pandemic and the public health message</w:t>
      </w:r>
      <w:r>
        <w:t xml:space="preserve"> that it is dangerous to </w:t>
      </w:r>
      <w:r>
        <w:t>go out,</w:t>
      </w:r>
      <w:r w:rsidRPr="00956ACD">
        <w:t xml:space="preserve"> because the chances are that you might be exposed to an infection. </w:t>
      </w:r>
      <w:r>
        <w:t>P</w:t>
      </w:r>
      <w:r w:rsidRPr="00956ACD">
        <w:t xml:space="preserve">eople are scared to go out and to walk into a healthcare setting, so there are delayed presentations. That is not </w:t>
      </w:r>
      <w:r>
        <w:t>a</w:t>
      </w:r>
      <w:r w:rsidRPr="00956ACD">
        <w:t xml:space="preserve"> direct effect of moving to remote consulting methods</w:t>
      </w:r>
      <w:r>
        <w:t xml:space="preserve">; that is </w:t>
      </w:r>
      <w:r w:rsidRPr="00956ACD">
        <w:t xml:space="preserve">a </w:t>
      </w:r>
      <w:r>
        <w:t>Covid</w:t>
      </w:r>
      <w:r w:rsidRPr="00956ACD">
        <w:t xml:space="preserve"> effect. We have certainly seen that in </w:t>
      </w:r>
      <w:r>
        <w:t xml:space="preserve">the number of </w:t>
      </w:r>
      <w:r w:rsidRPr="00956ACD">
        <w:t>cancer referrals, which are slowly creeping back up again but drop</w:t>
      </w:r>
      <w:r>
        <w:t>ped</w:t>
      </w:r>
      <w:r w:rsidRPr="00956ACD">
        <w:t xml:space="preserve"> </w:t>
      </w:r>
      <w:r>
        <w:t>through</w:t>
      </w:r>
      <w:r w:rsidRPr="00956ACD">
        <w:t xml:space="preserve"> the peak of the pandemic</w:t>
      </w:r>
      <w:r>
        <w:t xml:space="preserve">. A&amp;E attendances also dropped down through the peak of the pandemic, as </w:t>
      </w:r>
      <w:r w:rsidRPr="00956ACD">
        <w:t xml:space="preserve">did admissions into hospitals. </w:t>
      </w:r>
    </w:p>
    <w:p w:rsidR="00E562D8" w:rsidP="00E562D8">
      <w:pPr>
        <w:pStyle w:val="Answer"/>
      </w:pPr>
      <w:r w:rsidRPr="00956ACD">
        <w:t>Those are st</w:t>
      </w:r>
      <w:r>
        <w:t>ar</w:t>
      </w:r>
      <w:r w:rsidRPr="00956ACD">
        <w:t>k figures that we cannot get</w:t>
      </w:r>
      <w:r>
        <w:t xml:space="preserve"> </w:t>
      </w:r>
      <w:r w:rsidRPr="00956ACD">
        <w:t>away from. However, we also have</w:t>
      </w:r>
      <w:r>
        <w:t xml:space="preserve"> the experience that I have had </w:t>
      </w:r>
      <w:r w:rsidRPr="00956ACD">
        <w:t xml:space="preserve">of sitting with a broken printer with paper stuck inside it and unable to make it work. When we talk about digital and technology, we need to consider the wider implications of ensuring that </w:t>
      </w:r>
      <w:r>
        <w:t>the</w:t>
      </w:r>
      <w:r w:rsidRPr="00956ACD">
        <w:t xml:space="preserve"> right infrastructure is in place. There is a lot that we can deliver remotely, but for the right patient. </w:t>
      </w:r>
    </w:p>
    <w:p w:rsidR="00E562D8" w:rsidP="00E562D8">
      <w:pPr>
        <w:pStyle w:val="Answer"/>
        <w:rPr>
          <w:bCs/>
          <w:iCs/>
        </w:rPr>
      </w:pPr>
      <w:r>
        <w:rPr>
          <w:b/>
          <w:i/>
        </w:rPr>
        <w:t>Dr Ruth Chambers:</w:t>
      </w:r>
      <w:r>
        <w:rPr>
          <w:bCs/>
          <w:iCs/>
        </w:rPr>
        <w:t xml:space="preserve"> What has not been talked about much is patient empowerment. That is done through shared management plans. It has not become universal, but in general practice quite a lot of people have </w:t>
      </w:r>
      <w:r>
        <w:rPr>
          <w:bCs/>
          <w:iCs/>
        </w:rPr>
        <w:t>entered into</w:t>
      </w:r>
      <w:r>
        <w:rPr>
          <w:bCs/>
          <w:iCs/>
        </w:rPr>
        <w:t xml:space="preserve"> that kind of arrangement—for example, a general practice nurse with a patient with asthma or with chronic obstructive pulmonary disease. If the patient has a device like a pulse oximeter, which is what the Government are offering all areas across England</w:t>
      </w:r>
      <w:r w:rsidRPr="00076E00">
        <w:rPr>
          <w:bCs/>
          <w:iCs/>
        </w:rPr>
        <w:t xml:space="preserve"> </w:t>
      </w:r>
      <w:r>
        <w:rPr>
          <w:bCs/>
          <w:iCs/>
        </w:rPr>
        <w:t>at the moment</w:t>
      </w:r>
      <w:r>
        <w:rPr>
          <w:bCs/>
          <w:iCs/>
        </w:rPr>
        <w:t xml:space="preserve">, it is agreed at what level of their oxygen they take what action. A lot of the patients love that sort of thing. </w:t>
      </w:r>
    </w:p>
    <w:p w:rsidR="00E562D8" w:rsidP="00E562D8">
      <w:pPr>
        <w:pStyle w:val="Answer"/>
      </w:pPr>
      <w:r>
        <w:rPr>
          <w:bCs/>
          <w:iCs/>
        </w:rPr>
        <w:t xml:space="preserve">Along with Pritesh, </w:t>
      </w:r>
      <w:r>
        <w:rPr>
          <w:bCs/>
          <w:iCs/>
        </w:rPr>
        <w:t xml:space="preserve">I got </w:t>
      </w:r>
      <w:r>
        <w:rPr>
          <w:bCs/>
          <w:iCs/>
        </w:rPr>
        <w:t>Covid</w:t>
      </w:r>
      <w:r>
        <w:rPr>
          <w:bCs/>
          <w:iCs/>
        </w:rPr>
        <w:t xml:space="preserve"> funds across Staffordshire for digital stethoscopes, but they </w:t>
      </w:r>
      <w:r w:rsidRPr="000F14C7">
        <w:t xml:space="preserve">need the skills of the general practitioners or nurses who </w:t>
      </w:r>
      <w:r>
        <w:t>will</w:t>
      </w:r>
      <w:r w:rsidRPr="000F14C7">
        <w:t xml:space="preserve"> operate the</w:t>
      </w:r>
      <w:r w:rsidR="00E24E92">
        <w:t>m</w:t>
      </w:r>
      <w:r w:rsidRPr="000F14C7">
        <w:t>, and for you to leave it somewhere</w:t>
      </w:r>
      <w:r>
        <w:t>. I</w:t>
      </w:r>
      <w:r w:rsidRPr="000F14C7">
        <w:t>t is al</w:t>
      </w:r>
      <w:r>
        <w:t xml:space="preserve">l </w:t>
      </w:r>
      <w:r w:rsidRPr="000F14C7">
        <w:t>right to have one in your desk</w:t>
      </w:r>
      <w:r>
        <w:t>,</w:t>
      </w:r>
      <w:r w:rsidRPr="000F14C7">
        <w:t xml:space="preserve"> </w:t>
      </w:r>
      <w:r w:rsidR="00A3509F">
        <w:t xml:space="preserve">but </w:t>
      </w:r>
      <w:r w:rsidRPr="000F14C7">
        <w:t xml:space="preserve">actually </w:t>
      </w:r>
      <w:r w:rsidR="00A3509F">
        <w:t>you</w:t>
      </w:r>
      <w:r w:rsidR="00A3509F">
        <w:t xml:space="preserve"> </w:t>
      </w:r>
      <w:r w:rsidRPr="000F14C7">
        <w:t>need it to be where the remote patient is. That means care homes</w:t>
      </w:r>
      <w:r>
        <w:t xml:space="preserve">. We </w:t>
      </w:r>
      <w:r w:rsidRPr="000F14C7">
        <w:t>have done an awful lot of work across the country, especially in</w:t>
      </w:r>
      <w:r>
        <w:t xml:space="preserve"> S</w:t>
      </w:r>
      <w:r w:rsidRPr="000F14C7">
        <w:t>taffordshire</w:t>
      </w:r>
      <w:r>
        <w:t>. W</w:t>
      </w:r>
      <w:r w:rsidRPr="000F14C7">
        <w:t xml:space="preserve">e have upskilled 100 of our care homes specifically for video </w:t>
      </w:r>
      <w:r w:rsidRPr="000F14C7">
        <w:t>consultation</w:t>
      </w:r>
      <w:r>
        <w:t>,</w:t>
      </w:r>
      <w:r w:rsidRPr="000F14C7">
        <w:t xml:space="preserve"> and</w:t>
      </w:r>
      <w:r w:rsidRPr="000F14C7">
        <w:t xml:space="preserve"> doing a lot more as well. NHS</w:t>
      </w:r>
      <w:r>
        <w:t xml:space="preserve">X did a marvellous pilot of Facebook portals in </w:t>
      </w:r>
      <w:r w:rsidRPr="000F14C7">
        <w:t xml:space="preserve">care settings. </w:t>
      </w:r>
    </w:p>
    <w:p w:rsidR="00E562D8" w:rsidP="00E562D8">
      <w:pPr>
        <w:pStyle w:val="Answer"/>
      </w:pPr>
      <w:r w:rsidRPr="000F14C7">
        <w:t>A</w:t>
      </w:r>
      <w:r>
        <w:t xml:space="preserve"> </w:t>
      </w:r>
      <w:r w:rsidRPr="000F14C7">
        <w:t xml:space="preserve">lot of these things have helped, as we have gone </w:t>
      </w:r>
      <w:r>
        <w:t>on</w:t>
      </w:r>
      <w:r w:rsidRPr="000F14C7">
        <w:t xml:space="preserve"> through </w:t>
      </w:r>
      <w:r>
        <w:t>Covid</w:t>
      </w:r>
      <w:r w:rsidRPr="000F14C7">
        <w:t xml:space="preserve">, </w:t>
      </w:r>
      <w:r>
        <w:t xml:space="preserve">to get us using digital transformation and </w:t>
      </w:r>
      <w:r w:rsidRPr="000F14C7">
        <w:t>making it happen in a few months</w:t>
      </w:r>
      <w:r w:rsidR="002654B6">
        <w:t>,</w:t>
      </w:r>
      <w:r w:rsidRPr="000F14C7">
        <w:t xml:space="preserve"> rather than </w:t>
      </w:r>
      <w:r>
        <w:t xml:space="preserve">in </w:t>
      </w:r>
      <w:r w:rsidRPr="000F14C7">
        <w:t xml:space="preserve">a few years as is usually the case. I particularly go for the patient empowerment end of things. </w:t>
      </w:r>
    </w:p>
    <w:p w:rsidR="00E562D8" w:rsidRPr="00956ACD" w:rsidP="00E562D8">
      <w:pPr>
        <w:pStyle w:val="Question"/>
        <w:numPr>
          <w:ilvl w:val="0"/>
          <w:numId w:val="0"/>
        </w:numPr>
        <w:ind w:left="794"/>
      </w:pPr>
      <w:r w:rsidRPr="000F14C7">
        <w:rPr>
          <w:b/>
        </w:rPr>
        <w:t>Lord Harris of Haringey:</w:t>
      </w:r>
      <w:r>
        <w:t xml:space="preserve"> Farah made a point about all the other things that you pick up, including some of the social signals about the circumstances of the patient or other issues in the background. Is there a way of replicating that technologically?</w:t>
      </w:r>
    </w:p>
    <w:p w:rsidR="00E562D8" w:rsidP="00E562D8">
      <w:pPr>
        <w:pStyle w:val="Answer"/>
      </w:pPr>
      <w:r>
        <w:rPr>
          <w:b/>
          <w:i/>
        </w:rPr>
        <w:t>Dr Ruth Chambers:</w:t>
      </w:r>
      <w:r>
        <w:rPr>
          <w:bCs/>
          <w:iCs/>
        </w:rPr>
        <w:t xml:space="preserve"> Yes. I am </w:t>
      </w:r>
      <w:r>
        <w:rPr>
          <w:bCs/>
          <w:iCs/>
        </w:rPr>
        <w:t>at the moment</w:t>
      </w:r>
      <w:r>
        <w:rPr>
          <w:bCs/>
          <w:iCs/>
        </w:rPr>
        <w:t xml:space="preserve"> doing a video consultation module for GPs with the Royal College of </w:t>
      </w:r>
      <w:r w:rsidR="002654B6">
        <w:rPr>
          <w:bCs/>
          <w:iCs/>
        </w:rPr>
        <w:t>G</w:t>
      </w:r>
      <w:r>
        <w:rPr>
          <w:bCs/>
          <w:iCs/>
        </w:rPr>
        <w:t xml:space="preserve">eneral </w:t>
      </w:r>
      <w:r w:rsidR="002654B6">
        <w:rPr>
          <w:bCs/>
          <w:iCs/>
        </w:rPr>
        <w:t>P</w:t>
      </w:r>
      <w:r>
        <w:rPr>
          <w:bCs/>
          <w:iCs/>
        </w:rPr>
        <w:t xml:space="preserve">ractitioners, because there </w:t>
      </w:r>
      <w:r w:rsidRPr="000F14C7">
        <w:t>is so much that needs to be in the background</w:t>
      </w:r>
      <w:r>
        <w:t>, such as whether</w:t>
      </w:r>
      <w:r w:rsidRPr="000F14C7">
        <w:t xml:space="preserve"> the patient g</w:t>
      </w:r>
      <w:r>
        <w:t>a</w:t>
      </w:r>
      <w:r w:rsidRPr="000F14C7">
        <w:t>ve consent</w:t>
      </w:r>
      <w:r>
        <w:t>.</w:t>
      </w:r>
      <w:r w:rsidRPr="000F14C7">
        <w:t xml:space="preserve"> </w:t>
      </w:r>
      <w:r>
        <w:t>In a consultation with someone who lacks cognition, for example, if</w:t>
      </w:r>
      <w:r w:rsidRPr="000F14C7">
        <w:t xml:space="preserve"> things start to go wrong during that consultation</w:t>
      </w:r>
      <w:r>
        <w:t xml:space="preserve"> </w:t>
      </w:r>
      <w:r w:rsidRPr="000F14C7">
        <w:t>is it okay for a carer to answer for them? There is so much of that</w:t>
      </w:r>
      <w:r>
        <w:t xml:space="preserve">. </w:t>
      </w:r>
    </w:p>
    <w:p w:rsidR="00E562D8" w:rsidP="00E562D8">
      <w:pPr>
        <w:pStyle w:val="Answer"/>
      </w:pPr>
      <w:r>
        <w:t>V</w:t>
      </w:r>
      <w:r w:rsidRPr="000F14C7">
        <w:t>ery much at the beginning</w:t>
      </w:r>
      <w:r>
        <w:t>,</w:t>
      </w:r>
      <w:r w:rsidRPr="000F14C7">
        <w:t xml:space="preserve"> in April</w:t>
      </w:r>
      <w:r>
        <w:t xml:space="preserve">, Trish Greenhalgh from the </w:t>
      </w:r>
      <w:r w:rsidRPr="000F14C7">
        <w:t>University of Oxford</w:t>
      </w:r>
      <w:r>
        <w:t>,</w:t>
      </w:r>
      <w:r w:rsidRPr="00076E00">
        <w:t xml:space="preserve"> </w:t>
      </w:r>
      <w:r w:rsidRPr="000F14C7">
        <w:t xml:space="preserve">with the digital transformation leads for </w:t>
      </w:r>
      <w:r>
        <w:t>NHSE,</w:t>
      </w:r>
      <w:r w:rsidRPr="000F14C7">
        <w:t xml:space="preserve"> wrote fantastic materials </w:t>
      </w:r>
      <w:r>
        <w:t xml:space="preserve">for general practice, and one has </w:t>
      </w:r>
      <w:r w:rsidRPr="000F14C7">
        <w:t xml:space="preserve">just come out for patients. </w:t>
      </w:r>
      <w:r>
        <w:t xml:space="preserve">There </w:t>
      </w:r>
      <w:r w:rsidRPr="000F14C7">
        <w:t>is all this digital literacy. I have worked locally with refugees</w:t>
      </w:r>
      <w:r>
        <w:t>, too</w:t>
      </w:r>
      <w:r w:rsidRPr="000F14C7">
        <w:t xml:space="preserve">. We </w:t>
      </w:r>
      <w:r w:rsidRPr="000F14C7">
        <w:t>have to</w:t>
      </w:r>
      <w:r w:rsidRPr="000F14C7">
        <w:t xml:space="preserve"> be so careful that we do not just go with the easy pickings and that we help patients</w:t>
      </w:r>
      <w:r>
        <w:t xml:space="preserve">, and the patients </w:t>
      </w:r>
      <w:r w:rsidRPr="000F14C7">
        <w:t xml:space="preserve">who need the most help are the most difficult to bring on with their digital literacy. </w:t>
      </w:r>
    </w:p>
    <w:p w:rsidR="00E562D8" w:rsidP="00E562D8">
      <w:pPr>
        <w:pStyle w:val="Remark"/>
      </w:pPr>
      <w:r w:rsidRPr="002A54FE">
        <w:rPr>
          <w:b/>
        </w:rPr>
        <w:t>Lord Harris of Haringey:</w:t>
      </w:r>
      <w:r>
        <w:t xml:space="preserve"> </w:t>
      </w:r>
      <w:r w:rsidRPr="000F14C7">
        <w:t xml:space="preserve">Could I ask Chris </w:t>
      </w:r>
      <w:r>
        <w:t xml:space="preserve">to comment from the patient’s perspective? What feedback </w:t>
      </w:r>
      <w:r w:rsidRPr="000F14C7">
        <w:t xml:space="preserve">is </w:t>
      </w:r>
      <w:r>
        <w:t xml:space="preserve">local </w:t>
      </w:r>
      <w:r w:rsidRPr="000F14C7">
        <w:t>Healthwatch getting about how patients have reacted to this? Some people will like it</w:t>
      </w:r>
      <w:r>
        <w:t>,</w:t>
      </w:r>
      <w:r w:rsidRPr="000F14C7">
        <w:t xml:space="preserve"> because it is a lot less trouble for them; </w:t>
      </w:r>
      <w:r>
        <w:t>t</w:t>
      </w:r>
      <w:r w:rsidRPr="000F14C7">
        <w:t>hey do not have to go somewhere</w:t>
      </w:r>
      <w:r>
        <w:t xml:space="preserve">, they </w:t>
      </w:r>
      <w:r w:rsidRPr="000F14C7">
        <w:t>do not have to wait, an</w:t>
      </w:r>
      <w:r>
        <w:t>d so on</w:t>
      </w:r>
      <w:r w:rsidRPr="000F14C7">
        <w:t>. But at the other extreme there might be people who do not feel</w:t>
      </w:r>
      <w:r>
        <w:t xml:space="preserve"> that they are getting the service they need. </w:t>
      </w:r>
      <w:r w:rsidRPr="000F14C7">
        <w:t>Could you tell us how that has gone</w:t>
      </w:r>
      <w:r>
        <w:t>, and any other things that have come from the patient’s perspective?</w:t>
      </w:r>
    </w:p>
    <w:p w:rsidR="00E562D8" w:rsidP="00E562D8">
      <w:pPr>
        <w:pStyle w:val="Answer"/>
      </w:pPr>
      <w:r>
        <w:rPr>
          <w:b/>
          <w:i/>
        </w:rPr>
        <w:t xml:space="preserve">Chris McCann: </w:t>
      </w:r>
      <w:r>
        <w:t>W</w:t>
      </w:r>
      <w:r w:rsidRPr="000F14C7">
        <w:t>e have done some in</w:t>
      </w:r>
      <w:r>
        <w:t>-</w:t>
      </w:r>
      <w:r w:rsidRPr="000F14C7">
        <w:t xml:space="preserve">depth interviews </w:t>
      </w:r>
      <w:r>
        <w:t>on</w:t>
      </w:r>
      <w:r w:rsidRPr="000F14C7">
        <w:t xml:space="preserve"> this</w:t>
      </w:r>
      <w:r>
        <w:t xml:space="preserve">, and </w:t>
      </w:r>
      <w:r w:rsidRPr="000F14C7">
        <w:t>we have found that</w:t>
      </w:r>
      <w:r>
        <w:t>,</w:t>
      </w:r>
      <w:r w:rsidRPr="000F14C7">
        <w:t xml:space="preserve"> for many people</w:t>
      </w:r>
      <w:r>
        <w:t>,</w:t>
      </w:r>
      <w:r w:rsidRPr="000F14C7">
        <w:t xml:space="preserve"> remote consultations offer a convenient option</w:t>
      </w:r>
      <w:r>
        <w:t xml:space="preserve"> for speaking to a healthcare professional. They appreciate the </w:t>
      </w:r>
      <w:r w:rsidRPr="000F14C7">
        <w:t>quicker and more efficient access, not having to travel, less time taken out of the day</w:t>
      </w:r>
      <w:r>
        <w:t xml:space="preserve">, and the ability to fit an </w:t>
      </w:r>
      <w:r w:rsidR="0029099B">
        <w:t>appointment</w:t>
      </w:r>
      <w:r>
        <w:t xml:space="preserve"> into their general lives.</w:t>
      </w:r>
      <w:r w:rsidRPr="000F14C7">
        <w:t xml:space="preserve"> Most people have felt that they have received adequate care</w:t>
      </w:r>
      <w:r>
        <w:t>,</w:t>
      </w:r>
      <w:r w:rsidRPr="000F14C7">
        <w:t xml:space="preserve"> and more people </w:t>
      </w:r>
      <w:r>
        <w:t xml:space="preserve">than </w:t>
      </w:r>
      <w:r w:rsidRPr="000F14C7">
        <w:t xml:space="preserve">not said that they would be happy to continue with consultations being held remotely in future. </w:t>
      </w:r>
    </w:p>
    <w:p w:rsidR="00E562D8" w:rsidP="00E562D8">
      <w:pPr>
        <w:pStyle w:val="Answer"/>
      </w:pPr>
      <w:r w:rsidRPr="000F14C7">
        <w:t xml:space="preserve">I suppose </w:t>
      </w:r>
      <w:r>
        <w:t>t</w:t>
      </w:r>
      <w:r w:rsidRPr="000F14C7">
        <w:t xml:space="preserve">he thing is that it is not </w:t>
      </w:r>
      <w:r w:rsidR="00BA65AE">
        <w:t>one size fits all</w:t>
      </w:r>
      <w:r w:rsidRPr="000F14C7">
        <w:t xml:space="preserve">. Some people would have liked their consultation </w:t>
      </w:r>
      <w:r>
        <w:t xml:space="preserve">to be </w:t>
      </w:r>
      <w:r w:rsidRPr="000F14C7">
        <w:t xml:space="preserve">in a different format, and people tended to highlight the need for choice and guidance and setting expectations in advance of appointments, as well as respect for </w:t>
      </w:r>
      <w:r>
        <w:t>people’s</w:t>
      </w:r>
      <w:r w:rsidRPr="000F14C7">
        <w:t xml:space="preserve"> boundaries and time in arranging appointments. </w:t>
      </w:r>
    </w:p>
    <w:p w:rsidR="00E562D8" w:rsidP="00E562D8">
      <w:pPr>
        <w:pStyle w:val="Answer"/>
      </w:pPr>
      <w:r w:rsidRPr="000F14C7">
        <w:t xml:space="preserve">Something that is </w:t>
      </w:r>
      <w:r w:rsidRPr="000F14C7">
        <w:t>really important</w:t>
      </w:r>
      <w:r w:rsidRPr="000F14C7">
        <w:t xml:space="preserve"> is the quality of </w:t>
      </w:r>
      <w:r>
        <w:t>communication,</w:t>
      </w:r>
      <w:r w:rsidRPr="000F14C7">
        <w:t xml:space="preserve"> with a clear message</w:t>
      </w:r>
      <w:r>
        <w:t>.</w:t>
      </w:r>
      <w:r w:rsidRPr="000F14C7">
        <w:t xml:space="preserve"> People were happy with </w:t>
      </w:r>
      <w:r>
        <w:t xml:space="preserve">a </w:t>
      </w:r>
      <w:r w:rsidRPr="000F14C7">
        <w:t xml:space="preserve">virtual appointment </w:t>
      </w:r>
      <w:r w:rsidRPr="000F14C7">
        <w:t>as long as</w:t>
      </w:r>
      <w:r w:rsidRPr="000F14C7">
        <w:t xml:space="preserve"> it </w:t>
      </w:r>
      <w:r>
        <w:t>did</w:t>
      </w:r>
      <w:r w:rsidRPr="000F14C7">
        <w:t xml:space="preserve"> not compromise the quality of the interaction. We have produced texts for healthcare professionals </w:t>
      </w:r>
      <w:r>
        <w:t>on</w:t>
      </w:r>
      <w:r w:rsidRPr="000F14C7">
        <w:t xml:space="preserve"> the kind of things they need to keep in mind when they </w:t>
      </w:r>
      <w:r>
        <w:t>mak</w:t>
      </w:r>
      <w:r w:rsidR="000B1F03">
        <w:t>e</w:t>
      </w:r>
      <w:r w:rsidRPr="000F14C7">
        <w:t xml:space="preserve"> virtual consultations </w:t>
      </w:r>
      <w:r>
        <w:t>o</w:t>
      </w:r>
      <w:r w:rsidR="00AE1FB6">
        <w:t>r</w:t>
      </w:r>
      <w:r>
        <w:t xml:space="preserve"> </w:t>
      </w:r>
      <w:r w:rsidRPr="000F14C7">
        <w:t>appointments.</w:t>
      </w:r>
      <w:r>
        <w:t xml:space="preserve"> </w:t>
      </w:r>
    </w:p>
    <w:p w:rsidR="00E562D8" w:rsidP="00E562D8">
      <w:pPr>
        <w:pStyle w:val="Answer"/>
      </w:pPr>
      <w:r>
        <w:t>It is stuff that might seem common sense, but it includes: m</w:t>
      </w:r>
      <w:r w:rsidRPr="000F14C7">
        <w:t>aking sure that you provide a precise time window</w:t>
      </w:r>
      <w:r>
        <w:t>; checking that the person will be in a confidential and s</w:t>
      </w:r>
      <w:r w:rsidRPr="000F14C7">
        <w:t xml:space="preserve">afe place to have a </w:t>
      </w:r>
      <w:r>
        <w:t xml:space="preserve">phone </w:t>
      </w:r>
      <w:r w:rsidRPr="000F14C7">
        <w:t>call or a video appointment</w:t>
      </w:r>
      <w:r>
        <w:t xml:space="preserve">; </w:t>
      </w:r>
      <w:r w:rsidRPr="000F14C7">
        <w:t>understanding that person's level of confidence in using technology</w:t>
      </w:r>
      <w:r>
        <w:t xml:space="preserve">; </w:t>
      </w:r>
      <w:r w:rsidRPr="000F14C7">
        <w:t>giving people a choice</w:t>
      </w:r>
      <w:r>
        <w:t xml:space="preserve"> of how to communicate; p</w:t>
      </w:r>
      <w:r w:rsidRPr="000F14C7">
        <w:t xml:space="preserve">roactively checking if the patient needs </w:t>
      </w:r>
      <w:r>
        <w:t>clarifying</w:t>
      </w:r>
      <w:r w:rsidRPr="000F14C7">
        <w:t xml:space="preserve"> what happens next and who is responsible for the next stages of care</w:t>
      </w:r>
      <w:r>
        <w:t>; s</w:t>
      </w:r>
      <w:r w:rsidRPr="000F14C7">
        <w:t xml:space="preserve">lowing down the pace of consultations when they are being done virtually to make sure that </w:t>
      </w:r>
      <w:r>
        <w:t xml:space="preserve">you can demonstrate active listening, which can be missing when you are not in the </w:t>
      </w:r>
      <w:r w:rsidRPr="000F14C7">
        <w:t>same physical space</w:t>
      </w:r>
      <w:r>
        <w:t>—</w:t>
      </w:r>
      <w:r w:rsidRPr="000F14C7">
        <w:t>that sense of conne</w:t>
      </w:r>
      <w:r>
        <w:t>ct</w:t>
      </w:r>
      <w:r w:rsidRPr="000F14C7">
        <w:t>ion</w:t>
      </w:r>
      <w:r>
        <w:t>; if it is a video call, u</w:t>
      </w:r>
      <w:r w:rsidRPr="000F14C7">
        <w:t>sing the chat function to make the appointment more interactive</w:t>
      </w:r>
      <w:r>
        <w:t>;</w:t>
      </w:r>
      <w:r w:rsidRPr="000F14C7">
        <w:t xml:space="preserve"> potentially sharing links to useful information or summarising the next steps</w:t>
      </w:r>
      <w:r>
        <w:t xml:space="preserve">. </w:t>
      </w:r>
    </w:p>
    <w:p w:rsidR="00E562D8" w:rsidP="00E562D8">
      <w:pPr>
        <w:pStyle w:val="Answer"/>
      </w:pPr>
      <w:r>
        <w:t xml:space="preserve">Patients are also keen not to be </w:t>
      </w:r>
      <w:r w:rsidRPr="000F14C7">
        <w:t xml:space="preserve">asked to provide information </w:t>
      </w:r>
      <w:r>
        <w:t>which</w:t>
      </w:r>
      <w:r w:rsidRPr="000F14C7">
        <w:t xml:space="preserve"> the healthcare professionals should already have access to</w:t>
      </w:r>
      <w:r>
        <w:t xml:space="preserve">, and to be given </w:t>
      </w:r>
      <w:r w:rsidRPr="000F14C7">
        <w:t xml:space="preserve">guidance </w:t>
      </w:r>
      <w:r>
        <w:t>on</w:t>
      </w:r>
      <w:r w:rsidRPr="000F14C7">
        <w:t xml:space="preserve"> how the appointment will work</w:t>
      </w:r>
      <w:r w:rsidR="00C15E68">
        <w:t>,</w:t>
      </w:r>
      <w:r w:rsidRPr="000F14C7">
        <w:t xml:space="preserve"> </w:t>
      </w:r>
      <w:r w:rsidR="00C15E68">
        <w:t xml:space="preserve">and </w:t>
      </w:r>
      <w:r w:rsidRPr="000F14C7">
        <w:t>offer</w:t>
      </w:r>
      <w:r>
        <w:t>ed</w:t>
      </w:r>
      <w:r w:rsidRPr="000F14C7">
        <w:t xml:space="preserve"> a demonstration providing an opportunity for </w:t>
      </w:r>
      <w:r>
        <w:t>a test run or s</w:t>
      </w:r>
      <w:r w:rsidRPr="000F14C7">
        <w:t xml:space="preserve">ome training if necessary. </w:t>
      </w:r>
    </w:p>
    <w:p w:rsidR="00E562D8" w:rsidRPr="000F14C7" w:rsidP="00E562D8">
      <w:pPr>
        <w:pStyle w:val="Answer"/>
      </w:pPr>
      <w:r>
        <w:t>I suppose t</w:t>
      </w:r>
      <w:r w:rsidRPr="000F14C7">
        <w:t xml:space="preserve">he key thing </w:t>
      </w:r>
      <w:r>
        <w:t>at the end is to close the loop to make sure that p</w:t>
      </w:r>
      <w:r w:rsidRPr="000F14C7">
        <w:t xml:space="preserve">roviders </w:t>
      </w:r>
      <w:r w:rsidR="00C15E68">
        <w:t>seek</w:t>
      </w:r>
      <w:r w:rsidRPr="000F14C7">
        <w:t xml:space="preserve"> feedback about </w:t>
      </w:r>
      <w:r>
        <w:t>people’s</w:t>
      </w:r>
      <w:r w:rsidRPr="000F14C7">
        <w:t xml:space="preserve"> experiences and us</w:t>
      </w:r>
      <w:r w:rsidR="00C15E68">
        <w:t>e</w:t>
      </w:r>
      <w:r w:rsidRPr="000F14C7">
        <w:t xml:space="preserve"> that to continually refine and improve the service.</w:t>
      </w:r>
    </w:p>
    <w:p w:rsidR="00E562D8" w:rsidP="00E562D8">
      <w:pPr>
        <w:pStyle w:val="Remark"/>
      </w:pPr>
      <w:r>
        <w:rPr>
          <w:b/>
        </w:rPr>
        <w:t>The Chair:</w:t>
      </w:r>
      <w:r>
        <w:t xml:space="preserve"> </w:t>
      </w:r>
      <w:r w:rsidRPr="000F14C7">
        <w:t xml:space="preserve">We have jumped forward a bit with </w:t>
      </w:r>
      <w:r>
        <w:t xml:space="preserve">the </w:t>
      </w:r>
      <w:r w:rsidRPr="000F14C7">
        <w:t xml:space="preserve">questions. </w:t>
      </w:r>
      <w:r>
        <w:t xml:space="preserve">We </w:t>
      </w:r>
      <w:r>
        <w:t>continue on</w:t>
      </w:r>
      <w:r>
        <w:t xml:space="preserve"> the theme of patients with a question from Baroness Jay.</w:t>
      </w:r>
    </w:p>
    <w:p w:rsidR="00B54BF1" w:rsidP="00E562D8">
      <w:pPr>
        <w:pStyle w:val="Question"/>
      </w:pPr>
      <w:r w:rsidRPr="00453E40">
        <w:rPr>
          <w:b/>
        </w:rPr>
        <w:t>Baroness Jay of Paddington:</w:t>
      </w:r>
      <w:r>
        <w:t xml:space="preserve"> I thank the panel for those very interesting answers</w:t>
      </w:r>
      <w:r w:rsidRPr="00453E40">
        <w:t xml:space="preserve">. I want to go back to the issues of infrastructure, which some of you raised in your initial answers </w:t>
      </w:r>
      <w:r w:rsidR="003949D4">
        <w:t>to</w:t>
      </w:r>
      <w:r w:rsidRPr="00453E40">
        <w:t xml:space="preserve"> the </w:t>
      </w:r>
      <w:r>
        <w:t xml:space="preserve">first </w:t>
      </w:r>
      <w:r w:rsidRPr="00453E40">
        <w:t>question. I speak from bitter experience about this</w:t>
      </w:r>
      <w:r>
        <w:t>,</w:t>
      </w:r>
      <w:r w:rsidRPr="00453E40">
        <w:t xml:space="preserve"> because at one stage I had the unhappy role </w:t>
      </w:r>
      <w:r w:rsidR="003949D4">
        <w:t xml:space="preserve">of </w:t>
      </w:r>
      <w:r w:rsidRPr="00453E40">
        <w:t xml:space="preserve">Minister in charge of upgrading </w:t>
      </w:r>
      <w:r>
        <w:t>N</w:t>
      </w:r>
      <w:r w:rsidRPr="000F14C7">
        <w:t xml:space="preserve">HS infrastructure. </w:t>
      </w:r>
      <w:r>
        <w:t>T</w:t>
      </w:r>
      <w:r w:rsidRPr="000F14C7">
        <w:t>he problems that were always raised as barriers</w:t>
      </w:r>
      <w:r>
        <w:t>—</w:t>
      </w:r>
      <w:r w:rsidRPr="000F14C7">
        <w:t>I note that you</w:t>
      </w:r>
      <w:r>
        <w:t xml:space="preserve">, </w:t>
      </w:r>
      <w:r w:rsidRPr="000F14C7">
        <w:t>particularly the BMA</w:t>
      </w:r>
      <w:r>
        <w:t xml:space="preserve">, </w:t>
      </w:r>
      <w:r w:rsidRPr="000F14C7">
        <w:t>have mentioned barriers agai</w:t>
      </w:r>
      <w:r>
        <w:t xml:space="preserve">n—were </w:t>
      </w:r>
      <w:r w:rsidRPr="000F14C7">
        <w:t xml:space="preserve">patient data, problems </w:t>
      </w:r>
      <w:r>
        <w:t xml:space="preserve">with </w:t>
      </w:r>
      <w:r w:rsidRPr="000F14C7">
        <w:t>local commissioning, questions about confidentiality and GP management and so on, and particularly the interface between primary and secondary care</w:t>
      </w:r>
      <w:r>
        <w:t>.</w:t>
      </w:r>
      <w:r w:rsidRPr="000F14C7">
        <w:t xml:space="preserve"> </w:t>
      </w:r>
    </w:p>
    <w:p w:rsidR="00E562D8" w:rsidP="00B54BF1">
      <w:pPr>
        <w:pStyle w:val="Question"/>
        <w:numPr>
          <w:ilvl w:val="0"/>
          <w:numId w:val="0"/>
        </w:numPr>
        <w:ind w:left="794"/>
      </w:pPr>
      <w:r w:rsidRPr="000F14C7">
        <w:t xml:space="preserve">Listening to </w:t>
      </w:r>
      <w:r w:rsidRPr="000F14C7">
        <w:t>you, and</w:t>
      </w:r>
      <w:r w:rsidRPr="000F14C7">
        <w:t xml:space="preserve"> looking at some of the </w:t>
      </w:r>
      <w:r>
        <w:t xml:space="preserve">evidence </w:t>
      </w:r>
      <w:r w:rsidRPr="000F14C7">
        <w:t xml:space="preserve">that we have had, it seems that those are </w:t>
      </w:r>
      <w:r w:rsidR="00745F7E">
        <w:t xml:space="preserve">still </w:t>
      </w:r>
      <w:r w:rsidRPr="000F14C7">
        <w:t xml:space="preserve">some of the main problems. How are we going to solve </w:t>
      </w:r>
      <w:r>
        <w:t>all</w:t>
      </w:r>
      <w:r w:rsidRPr="000F14C7">
        <w:t xml:space="preserve"> this? It almost sounds as if we </w:t>
      </w:r>
      <w:r w:rsidRPr="000F14C7">
        <w:t>have to</w:t>
      </w:r>
      <w:r w:rsidRPr="000F14C7">
        <w:t xml:space="preserve"> have a really direct attempt at trying to nationalise the infrastructure of </w:t>
      </w:r>
      <w:r>
        <w:t>NHS</w:t>
      </w:r>
      <w:r w:rsidRPr="000F14C7">
        <w:t xml:space="preserve"> </w:t>
      </w:r>
      <w:r>
        <w:t>IT. I think we should start with Farah</w:t>
      </w:r>
      <w:r w:rsidR="00F84C92">
        <w:t>,</w:t>
      </w:r>
      <w:r>
        <w:t xml:space="preserve"> </w:t>
      </w:r>
      <w:r w:rsidRPr="00453E40">
        <w:t xml:space="preserve">because the note the BMA helpfully sent us yesterday raised this </w:t>
      </w:r>
      <w:r>
        <w:t xml:space="preserve">issue </w:t>
      </w:r>
      <w:r w:rsidRPr="00453E40">
        <w:t>as a major barrier to improving things</w:t>
      </w:r>
      <w:r>
        <w:t xml:space="preserve">. </w:t>
      </w:r>
    </w:p>
    <w:p w:rsidR="00E562D8" w:rsidRPr="000F14C7" w:rsidP="00E562D8">
      <w:pPr>
        <w:pStyle w:val="Answer"/>
      </w:pPr>
      <w:r>
        <w:rPr>
          <w:b/>
          <w:i/>
        </w:rPr>
        <w:t xml:space="preserve">Dr Farah Jameel: </w:t>
      </w:r>
      <w:r w:rsidRPr="000F14C7">
        <w:t xml:space="preserve">I think it was </w:t>
      </w:r>
      <w:r>
        <w:t xml:space="preserve">Pritesh who </w:t>
      </w:r>
      <w:r w:rsidRPr="000F14C7">
        <w:t xml:space="preserve">talked about digital maturity and how experiences </w:t>
      </w:r>
      <w:r>
        <w:t xml:space="preserve">are </w:t>
      </w:r>
      <w:r w:rsidRPr="000F14C7">
        <w:t xml:space="preserve">different depending on which part of the system you are in. There are some really positive examples of excellent digital maturity across the </w:t>
      </w:r>
      <w:r>
        <w:t>N</w:t>
      </w:r>
      <w:r w:rsidRPr="000F14C7">
        <w:t xml:space="preserve">HS </w:t>
      </w:r>
      <w:r w:rsidR="00AC6931">
        <w:t>and</w:t>
      </w:r>
      <w:r>
        <w:t xml:space="preserve"> </w:t>
      </w:r>
      <w:r w:rsidRPr="000F14C7">
        <w:t xml:space="preserve">colleagues </w:t>
      </w:r>
      <w:r w:rsidR="00AC6931">
        <w:t>being</w:t>
      </w:r>
      <w:r w:rsidRPr="000F14C7">
        <w:t xml:space="preserve"> able to offer services quite seamlessly</w:t>
      </w:r>
      <w:r>
        <w:t xml:space="preserve">, but the </w:t>
      </w:r>
      <w:r w:rsidRPr="000F14C7">
        <w:t xml:space="preserve">majority of our members tell us that simple things like speed, bandwidth, outdated hardware, not having the right software </w:t>
      </w:r>
      <w:r w:rsidR="00116B42">
        <w:t xml:space="preserve">or </w:t>
      </w:r>
      <w:r>
        <w:t xml:space="preserve">having </w:t>
      </w:r>
      <w:r w:rsidRPr="000F14C7">
        <w:t>outdated software</w:t>
      </w:r>
      <w:r>
        <w:t xml:space="preserve"> are </w:t>
      </w:r>
      <w:r w:rsidRPr="000F14C7">
        <w:t>just not being prioritised</w:t>
      </w:r>
      <w:r w:rsidR="00FA35B0">
        <w:t>,</w:t>
      </w:r>
      <w:r>
        <w:t xml:space="preserve"> because </w:t>
      </w:r>
      <w:r w:rsidRPr="000F14C7">
        <w:t>funding that has been put aside for a rolling upgrade of infrastructure gets taken up by other priorities</w:t>
      </w:r>
      <w:r w:rsidR="00FA35B0">
        <w:t>,</w:t>
      </w:r>
      <w:r w:rsidRPr="000F14C7">
        <w:t xml:space="preserve"> </w:t>
      </w:r>
      <w:r>
        <w:t xml:space="preserve">as </w:t>
      </w:r>
      <w:r w:rsidRPr="000F14C7">
        <w:t>it is not particularly well ring</w:t>
      </w:r>
      <w:r>
        <w:t>-</w:t>
      </w:r>
      <w:r w:rsidRPr="000F14C7">
        <w:t>fenced</w:t>
      </w:r>
      <w:r>
        <w:t xml:space="preserve"> so does not go on things like </w:t>
      </w:r>
      <w:r w:rsidRPr="000F14C7">
        <w:t>training</w:t>
      </w:r>
      <w:r>
        <w:t xml:space="preserve"> or </w:t>
      </w:r>
      <w:r w:rsidRPr="000F14C7">
        <w:t xml:space="preserve">timely </w:t>
      </w:r>
      <w:r>
        <w:t xml:space="preserve">IT </w:t>
      </w:r>
      <w:r w:rsidRPr="000F14C7">
        <w:t>support</w:t>
      </w:r>
      <w:r>
        <w:t>.</w:t>
      </w:r>
      <w:r w:rsidRPr="000F14C7">
        <w:t xml:space="preserve"> I talked about my frustrations with a broken printer</w:t>
      </w:r>
      <w:r w:rsidR="00FF721E">
        <w:t>. C</w:t>
      </w:r>
      <w:r w:rsidRPr="000F14C7">
        <w:t xml:space="preserve">an you imagine </w:t>
      </w:r>
      <w:r>
        <w:t xml:space="preserve">me </w:t>
      </w:r>
      <w:r w:rsidRPr="000F14C7">
        <w:t>as a clinician every</w:t>
      </w:r>
      <w:r>
        <w:t xml:space="preserve"> </w:t>
      </w:r>
      <w:r w:rsidRPr="000F14C7">
        <w:t>day</w:t>
      </w:r>
      <w:r>
        <w:t xml:space="preserve">—this was </w:t>
      </w:r>
      <w:r w:rsidRPr="000F14C7">
        <w:t>most days</w:t>
      </w:r>
      <w:r>
        <w:t xml:space="preserve">—stuck there, </w:t>
      </w:r>
      <w:r w:rsidRPr="00453E40">
        <w:t xml:space="preserve">usually with the patient in front of </w:t>
      </w:r>
      <w:r>
        <w:t xml:space="preserve">me, </w:t>
      </w:r>
      <w:r w:rsidR="00962D5B">
        <w:t xml:space="preserve">I am </w:t>
      </w:r>
      <w:r w:rsidRPr="000F14C7">
        <w:t>profusely apologising</w:t>
      </w:r>
      <w:r>
        <w:t xml:space="preserve"> and saying, “I’m sorry </w:t>
      </w:r>
      <w:r w:rsidRPr="000F14C7">
        <w:t>this is taking so long</w:t>
      </w:r>
      <w:r>
        <w:t>”?</w:t>
      </w:r>
      <w:r w:rsidRPr="000F14C7">
        <w:t xml:space="preserve"> These are not problems that we should be spending our time with</w:t>
      </w:r>
      <w:r>
        <w:t xml:space="preserve">, and </w:t>
      </w:r>
      <w:r w:rsidRPr="000F14C7">
        <w:t xml:space="preserve">it is because of outdated </w:t>
      </w:r>
      <w:r>
        <w:t xml:space="preserve">IT </w:t>
      </w:r>
      <w:r w:rsidRPr="000F14C7">
        <w:t>and outdated infrastructure.</w:t>
      </w:r>
    </w:p>
    <w:p w:rsidR="00222663" w:rsidP="00E562D8">
      <w:pPr>
        <w:pStyle w:val="Answer"/>
      </w:pPr>
      <w:r w:rsidRPr="000F14C7">
        <w:t>You helpfully pointed out the primary</w:t>
      </w:r>
      <w:r>
        <w:t>/</w:t>
      </w:r>
      <w:r w:rsidRPr="000F14C7">
        <w:t xml:space="preserve">secondary interface. I will describe what it </w:t>
      </w:r>
      <w:r>
        <w:t xml:space="preserve">might look </w:t>
      </w:r>
      <w:r w:rsidRPr="000F14C7">
        <w:t>like from a patient</w:t>
      </w:r>
      <w:r>
        <w:t xml:space="preserve">’s </w:t>
      </w:r>
      <w:r w:rsidRPr="000F14C7">
        <w:t xml:space="preserve">perspective. </w:t>
      </w:r>
      <w:r>
        <w:t xml:space="preserve">I have seen a patient in general practice and referred them </w:t>
      </w:r>
      <w:r w:rsidRPr="000F14C7">
        <w:t>on to secondary care. Their referral should be with the secondary care team</w:t>
      </w:r>
      <w:r>
        <w:t>,</w:t>
      </w:r>
      <w:r w:rsidRPr="000F14C7">
        <w:t xml:space="preserve"> because now we have a lovely electronic referral system</w:t>
      </w:r>
      <w:r>
        <w:t>.</w:t>
      </w:r>
      <w:r w:rsidRPr="000F14C7">
        <w:t xml:space="preserve"> My understanding is that in some trusts the team responsible will download it off that system</w:t>
      </w:r>
      <w:r>
        <w:t>,</w:t>
      </w:r>
      <w:r w:rsidRPr="000F14C7">
        <w:t xml:space="preserve"> PDF it</w:t>
      </w:r>
      <w:r>
        <w:t xml:space="preserve"> and </w:t>
      </w:r>
      <w:r w:rsidRPr="000F14C7">
        <w:t>upload it on</w:t>
      </w:r>
      <w:r>
        <w:t xml:space="preserve"> </w:t>
      </w:r>
      <w:r w:rsidRPr="000F14C7">
        <w:t>to a different system</w:t>
      </w:r>
      <w:r>
        <w:t>,</w:t>
      </w:r>
      <w:r w:rsidRPr="000F14C7">
        <w:t xml:space="preserve"> and then the consultant might print it off at their end </w:t>
      </w:r>
      <w:r w:rsidRPr="000F14C7">
        <w:t xml:space="preserve">and review the referral. That sounds like an awful lot of steps and a waste of time for a lot of people. </w:t>
      </w:r>
    </w:p>
    <w:p w:rsidR="00E562D8" w:rsidP="00E562D8">
      <w:pPr>
        <w:pStyle w:val="Answer"/>
      </w:pPr>
      <w:r>
        <w:t xml:space="preserve">Then the </w:t>
      </w:r>
      <w:r w:rsidRPr="000F14C7">
        <w:t>patient is seen in clinic</w:t>
      </w:r>
      <w:r w:rsidR="002C158D">
        <w:t xml:space="preserve"> and</w:t>
      </w:r>
      <w:r>
        <w:t xml:space="preserve"> </w:t>
      </w:r>
      <w:r w:rsidRPr="000F14C7">
        <w:t>assessed</w:t>
      </w:r>
      <w:r w:rsidR="00222663">
        <w:t>,</w:t>
      </w:r>
      <w:r>
        <w:t xml:space="preserve"> </w:t>
      </w:r>
      <w:r w:rsidRPr="000F14C7">
        <w:t xml:space="preserve">and plans are made for them, but the infrastructure in the hospital is such that if my colleague in the hospital wanted to organise prescriptions for them to pick up outside the hospital, </w:t>
      </w:r>
      <w:r>
        <w:t>they could not.</w:t>
      </w:r>
      <w:r w:rsidRPr="000F14C7">
        <w:t xml:space="preserve"> I got stuck like </w:t>
      </w:r>
      <w:r>
        <w:t xml:space="preserve">that </w:t>
      </w:r>
      <w:r w:rsidRPr="000F14C7">
        <w:t>myself</w:t>
      </w:r>
      <w:r>
        <w:t>; it took five v</w:t>
      </w:r>
      <w:r w:rsidRPr="000F14C7">
        <w:t>isits to the hospital to pick up my prescription</w:t>
      </w:r>
      <w:r>
        <w:t xml:space="preserve">, which </w:t>
      </w:r>
      <w:r w:rsidRPr="000F14C7">
        <w:t xml:space="preserve">I refused to go to my GP about because I know how busy they are. </w:t>
      </w:r>
    </w:p>
    <w:p w:rsidR="00E562D8" w:rsidP="00E562D8">
      <w:pPr>
        <w:pStyle w:val="Answer"/>
      </w:pPr>
      <w:r>
        <w:t xml:space="preserve">Those </w:t>
      </w:r>
      <w:r w:rsidRPr="000F14C7">
        <w:t>are some of the wider challenges</w:t>
      </w:r>
      <w:r>
        <w:t xml:space="preserve">. Through </w:t>
      </w:r>
      <w:r w:rsidRPr="000F14C7">
        <w:t xml:space="preserve">the pandemic </w:t>
      </w:r>
      <w:r>
        <w:t>m</w:t>
      </w:r>
      <w:r w:rsidRPr="000F14C7">
        <w:t xml:space="preserve">y secondary care colleagues have struggled to organise </w:t>
      </w:r>
      <w:r>
        <w:t xml:space="preserve">blood tests </w:t>
      </w:r>
      <w:r w:rsidRPr="000F14C7">
        <w:t>electronically</w:t>
      </w:r>
      <w:r>
        <w:t xml:space="preserve">, </w:t>
      </w:r>
      <w:r w:rsidRPr="000F14C7">
        <w:t xml:space="preserve">so they have ended up sending letters to </w:t>
      </w:r>
      <w:r>
        <w:t>general practices</w:t>
      </w:r>
      <w:r w:rsidRPr="000F14C7">
        <w:t xml:space="preserve"> </w:t>
      </w:r>
      <w:r>
        <w:t>saying</w:t>
      </w:r>
      <w:r w:rsidR="00DE0034">
        <w:t>,</w:t>
      </w:r>
      <w:r>
        <w:t xml:space="preserve"> “Please </w:t>
      </w:r>
      <w:r w:rsidRPr="000F14C7">
        <w:t xml:space="preserve">could you organise </w:t>
      </w:r>
      <w:r>
        <w:t>for this patient to have their blood test and this prescription</w:t>
      </w:r>
      <w:r w:rsidR="00DE0034">
        <w:t>,</w:t>
      </w:r>
      <w:r>
        <w:t xml:space="preserve"> </w:t>
      </w:r>
      <w:r w:rsidRPr="000F14C7">
        <w:t>because I am unable to do it</w:t>
      </w:r>
      <w:r>
        <w:t>?</w:t>
      </w:r>
      <w:r w:rsidRPr="000F14C7">
        <w:t xml:space="preserve"> I</w:t>
      </w:r>
      <w:r w:rsidR="00DE0034">
        <w:t>’ve</w:t>
      </w:r>
      <w:r w:rsidRPr="000F14C7">
        <w:t xml:space="preserve"> spoken to </w:t>
      </w:r>
      <w:r>
        <w:t xml:space="preserve">them </w:t>
      </w:r>
      <w:r w:rsidRPr="000F14C7">
        <w:t>remotely or seen them on video</w:t>
      </w:r>
      <w:r>
        <w:t>,</w:t>
      </w:r>
      <w:r w:rsidRPr="000F14C7">
        <w:t xml:space="preserve"> but I</w:t>
      </w:r>
      <w:r w:rsidR="00DE0034">
        <w:t>’m</w:t>
      </w:r>
      <w:r w:rsidRPr="000F14C7">
        <w:t xml:space="preserve"> unable to</w:t>
      </w:r>
      <w:r>
        <w:t xml:space="preserve"> do it.” That is p</w:t>
      </w:r>
      <w:r w:rsidRPr="000F14C7">
        <w:t xml:space="preserve">urely down to lacking infrastructure. </w:t>
      </w:r>
    </w:p>
    <w:p w:rsidR="00E562D8" w:rsidP="00E562D8">
      <w:pPr>
        <w:pStyle w:val="Remark"/>
      </w:pPr>
      <w:r w:rsidRPr="000F14C7">
        <w:rPr>
          <w:b/>
        </w:rPr>
        <w:t>Baroness Jay of Paddington:</w:t>
      </w:r>
      <w:r>
        <w:t xml:space="preserve"> Can we t</w:t>
      </w:r>
      <w:r w:rsidRPr="000F14C7">
        <w:t>herefore agree that there are terrible problems</w:t>
      </w:r>
      <w:r>
        <w:t xml:space="preserve"> </w:t>
      </w:r>
      <w:r w:rsidRPr="00453E40">
        <w:t xml:space="preserve">and </w:t>
      </w:r>
      <w:r>
        <w:t xml:space="preserve">that </w:t>
      </w:r>
      <w:r w:rsidRPr="00453E40">
        <w:t xml:space="preserve">we are trying to think about what the solutions might be? For example, we are hearing about </w:t>
      </w:r>
      <w:r>
        <w:t>£</w:t>
      </w:r>
      <w:r w:rsidRPr="00453E40">
        <w:t xml:space="preserve">3 billion more for the NHS in the reorganisation </w:t>
      </w:r>
      <w:r w:rsidRPr="000F14C7">
        <w:t xml:space="preserve">of the public expenditure budget. Should there be </w:t>
      </w:r>
      <w:r>
        <w:t xml:space="preserve">a </w:t>
      </w:r>
      <w:r w:rsidRPr="000F14C7">
        <w:t>national ring</w:t>
      </w:r>
      <w:r>
        <w:t>-</w:t>
      </w:r>
      <w:r w:rsidRPr="000F14C7">
        <w:t>fenced budget</w:t>
      </w:r>
      <w:r>
        <w:t xml:space="preserve"> </w:t>
      </w:r>
      <w:r w:rsidRPr="000F14C7">
        <w:t>for IT improvement</w:t>
      </w:r>
      <w:r w:rsidR="008A3B37">
        <w:t>,</w:t>
      </w:r>
      <w:r w:rsidRPr="000F14C7">
        <w:t xml:space="preserve"> </w:t>
      </w:r>
      <w:r>
        <w:t xml:space="preserve">in </w:t>
      </w:r>
      <w:r w:rsidRPr="000F14C7">
        <w:t xml:space="preserve">which national guidelines are set down </w:t>
      </w:r>
      <w:r>
        <w:t xml:space="preserve">so </w:t>
      </w:r>
      <w:r w:rsidRPr="000F14C7">
        <w:t>that local hospitals and local commissioning groups are in a sense forced to join in a national programme?</w:t>
      </w:r>
    </w:p>
    <w:p w:rsidR="00E562D8" w:rsidP="00E562D8">
      <w:pPr>
        <w:pStyle w:val="Answer"/>
      </w:pPr>
      <w:r>
        <w:rPr>
          <w:b/>
          <w:i/>
        </w:rPr>
        <w:t>Dr Farah Jameel:</w:t>
      </w:r>
      <w:r>
        <w:rPr>
          <w:bCs/>
          <w:iCs/>
        </w:rPr>
        <w:t xml:space="preserve"> </w:t>
      </w:r>
      <w:r w:rsidRPr="00453E40">
        <w:rPr>
          <w:bCs/>
          <w:iCs/>
        </w:rPr>
        <w:t>That goes without saying,</w:t>
      </w:r>
      <w:r>
        <w:rPr>
          <w:bCs/>
          <w:iCs/>
        </w:rPr>
        <w:t xml:space="preserve"> although</w:t>
      </w:r>
      <w:r w:rsidRPr="00453E40">
        <w:rPr>
          <w:bCs/>
          <w:iCs/>
        </w:rPr>
        <w:t xml:space="preserve"> the response we might get is that some of that already happens. Unfortunately, getting a temperature </w:t>
      </w:r>
      <w:r>
        <w:rPr>
          <w:bCs/>
          <w:iCs/>
        </w:rPr>
        <w:t xml:space="preserve">check </w:t>
      </w:r>
      <w:r w:rsidRPr="00453E40">
        <w:rPr>
          <w:bCs/>
          <w:iCs/>
        </w:rPr>
        <w:t>from the ground</w:t>
      </w:r>
      <w:r>
        <w:rPr>
          <w:bCs/>
          <w:iCs/>
        </w:rPr>
        <w:t xml:space="preserve">, from </w:t>
      </w:r>
      <w:r w:rsidRPr="00453E40">
        <w:rPr>
          <w:bCs/>
          <w:iCs/>
        </w:rPr>
        <w:t>staff working</w:t>
      </w:r>
      <w:r>
        <w:rPr>
          <w:bCs/>
          <w:iCs/>
        </w:rPr>
        <w:t xml:space="preserve">, </w:t>
      </w:r>
      <w:r w:rsidRPr="00453E40">
        <w:rPr>
          <w:bCs/>
          <w:iCs/>
        </w:rPr>
        <w:t xml:space="preserve">might </w:t>
      </w:r>
      <w:r w:rsidRPr="000F14C7">
        <w:t xml:space="preserve">be a better barometer for the actual infrastructure that is being delivered on the ground. We have colleagues on obsolete Windows 7 </w:t>
      </w:r>
      <w:r w:rsidRPr="000F14C7">
        <w:t>systems</w:t>
      </w:r>
      <w:r w:rsidRPr="000F14C7">
        <w:t xml:space="preserve"> and we have situations where, as I said</w:t>
      </w:r>
      <w:r>
        <w:t>,</w:t>
      </w:r>
      <w:r w:rsidRPr="000F14C7">
        <w:t xml:space="preserve"> we are still PDF</w:t>
      </w:r>
      <w:r>
        <w:t>-</w:t>
      </w:r>
      <w:r>
        <w:t>ing</w:t>
      </w:r>
      <w:r>
        <w:t xml:space="preserve">, </w:t>
      </w:r>
      <w:r w:rsidRPr="000F14C7">
        <w:t>uploading and downloading documents</w:t>
      </w:r>
      <w:r>
        <w:t>,</w:t>
      </w:r>
      <w:r w:rsidRPr="000F14C7">
        <w:t xml:space="preserve"> which seems absurd when we are talking about interoperability.</w:t>
      </w:r>
    </w:p>
    <w:p w:rsidR="00E562D8" w:rsidP="00E562D8">
      <w:pPr>
        <w:pStyle w:val="Answer"/>
      </w:pPr>
      <w:r>
        <w:t xml:space="preserve">We need to go back to the patient. </w:t>
      </w:r>
      <w:r w:rsidRPr="000F14C7">
        <w:t>The patient</w:t>
      </w:r>
      <w:r>
        <w:t>’s</w:t>
      </w:r>
      <w:r w:rsidRPr="000F14C7">
        <w:t xml:space="preserve"> expectation is that the relevant people within the healthcare system will know what to do and will have access to their records and referrals, and timely information is being shared about them. If we </w:t>
      </w:r>
      <w:r>
        <w:t xml:space="preserve">just </w:t>
      </w:r>
      <w:r w:rsidRPr="000F14C7">
        <w:t>view it from the patient</w:t>
      </w:r>
      <w:r>
        <w:t>’</w:t>
      </w:r>
      <w:r w:rsidRPr="000F14C7">
        <w:t>s point of view</w:t>
      </w:r>
      <w:r>
        <w:t xml:space="preserve">, </w:t>
      </w:r>
      <w:r w:rsidRPr="000F14C7">
        <w:t xml:space="preserve">it is obvious what we need to do </w:t>
      </w:r>
      <w:r w:rsidR="00BB47E3">
        <w:t>on</w:t>
      </w:r>
      <w:r w:rsidRPr="000F14C7">
        <w:t xml:space="preserve"> funding assignment</w:t>
      </w:r>
      <w:r w:rsidR="00962D5B">
        <w:t xml:space="preserve"> and priorities</w:t>
      </w:r>
      <w:r w:rsidRPr="000F14C7">
        <w:t xml:space="preserve">. </w:t>
      </w:r>
    </w:p>
    <w:p w:rsidR="00E562D8" w:rsidP="00E562D8">
      <w:pPr>
        <w:pStyle w:val="Question"/>
        <w:numPr>
          <w:ilvl w:val="0"/>
          <w:numId w:val="0"/>
        </w:numPr>
        <w:ind w:left="794"/>
      </w:pPr>
      <w:r w:rsidRPr="000F14C7">
        <w:rPr>
          <w:b/>
        </w:rPr>
        <w:t>Baroness Jay of Paddington:</w:t>
      </w:r>
      <w:r>
        <w:t xml:space="preserve"> </w:t>
      </w:r>
      <w:r w:rsidRPr="00453E40">
        <w:t xml:space="preserve">I wonder if </w:t>
      </w:r>
      <w:r>
        <w:t xml:space="preserve">Pritesh </w:t>
      </w:r>
      <w:r w:rsidRPr="00453E40">
        <w:t>has anything to add</w:t>
      </w:r>
      <w:r w:rsidR="00BB47E3">
        <w:t>,</w:t>
      </w:r>
      <w:r>
        <w:t xml:space="preserve"> </w:t>
      </w:r>
      <w:r w:rsidRPr="00453E40">
        <w:t>because I know the King</w:t>
      </w:r>
      <w:r>
        <w:t>’</w:t>
      </w:r>
      <w:r w:rsidRPr="00453E40">
        <w:t xml:space="preserve">s Fund has done work in this area. </w:t>
      </w:r>
    </w:p>
    <w:p w:rsidR="00E562D8" w:rsidP="00E562D8">
      <w:pPr>
        <w:pStyle w:val="Answer"/>
        <w:rPr>
          <w:bCs/>
          <w:iCs/>
        </w:rPr>
      </w:pPr>
      <w:r>
        <w:rPr>
          <w:b/>
          <w:i/>
        </w:rPr>
        <w:t xml:space="preserve">Dr Pritesh Mistry: </w:t>
      </w:r>
      <w:r w:rsidRPr="00453E40">
        <w:rPr>
          <w:bCs/>
          <w:iCs/>
        </w:rPr>
        <w:t xml:space="preserve">I have a few thoughts. It depends on how you view infrastructure. As </w:t>
      </w:r>
      <w:r>
        <w:rPr>
          <w:bCs/>
          <w:iCs/>
        </w:rPr>
        <w:t xml:space="preserve">Dr Jameel </w:t>
      </w:r>
      <w:r w:rsidRPr="00453E40">
        <w:rPr>
          <w:bCs/>
          <w:iCs/>
        </w:rPr>
        <w:t xml:space="preserve">mentioned, infrastructure </w:t>
      </w:r>
      <w:r>
        <w:rPr>
          <w:bCs/>
          <w:iCs/>
        </w:rPr>
        <w:t>can</w:t>
      </w:r>
      <w:r w:rsidRPr="00453E40">
        <w:rPr>
          <w:bCs/>
          <w:iCs/>
        </w:rPr>
        <w:t xml:space="preserve"> be your hardware and your physical kind of plumbing</w:t>
      </w:r>
      <w:r w:rsidR="00BB47E3">
        <w:rPr>
          <w:bCs/>
          <w:iCs/>
        </w:rPr>
        <w:t>,</w:t>
      </w:r>
      <w:r w:rsidRPr="00453E40">
        <w:rPr>
          <w:bCs/>
          <w:iCs/>
        </w:rPr>
        <w:t xml:space="preserve"> but it can also be your skills and the capabilities of a system. </w:t>
      </w:r>
    </w:p>
    <w:p w:rsidR="00E562D8" w:rsidP="00E562D8">
      <w:pPr>
        <w:pStyle w:val="Answer"/>
      </w:pPr>
      <w:r w:rsidRPr="00453E40">
        <w:rPr>
          <w:bCs/>
          <w:iCs/>
        </w:rPr>
        <w:t>There is a definite need to continue to invest in infrastructure</w:t>
      </w:r>
      <w:r>
        <w:rPr>
          <w:bCs/>
          <w:iCs/>
        </w:rPr>
        <w:t xml:space="preserve">, </w:t>
      </w:r>
      <w:r w:rsidRPr="008B2B5C">
        <w:t xml:space="preserve">and infrastructure was a problem before </w:t>
      </w:r>
      <w:r>
        <w:t>Covid</w:t>
      </w:r>
      <w:r w:rsidRPr="008B2B5C">
        <w:t xml:space="preserve">. During the pandemic we have seen a lot of simple tools </w:t>
      </w:r>
      <w:r>
        <w:t xml:space="preserve">being </w:t>
      </w:r>
      <w:r w:rsidRPr="008B2B5C">
        <w:t xml:space="preserve">used for remote consultations, such as telephone </w:t>
      </w:r>
      <w:r>
        <w:t xml:space="preserve">and </w:t>
      </w:r>
      <w:r w:rsidRPr="008B2B5C">
        <w:t xml:space="preserve">messaging, </w:t>
      </w:r>
      <w:r>
        <w:t xml:space="preserve">and that </w:t>
      </w:r>
      <w:r w:rsidRPr="008B2B5C">
        <w:t xml:space="preserve">has been particularly impactful. Video </w:t>
      </w:r>
      <w:r w:rsidRPr="008B2B5C">
        <w:t xml:space="preserve">consultations have been tried but have not been </w:t>
      </w:r>
      <w:r w:rsidRPr="008B2B5C">
        <w:t>the majority of</w:t>
      </w:r>
      <w:r w:rsidRPr="008B2B5C">
        <w:t xml:space="preserve"> contacts that have been made. That is because some of the underlying issues within the system persist</w:t>
      </w:r>
      <w:r>
        <w:t xml:space="preserve">; </w:t>
      </w:r>
      <w:r w:rsidRPr="008B2B5C">
        <w:t xml:space="preserve">infrastructure has not been upgraded during the pandemic, as you might imagine. </w:t>
      </w:r>
    </w:p>
    <w:p w:rsidR="00E562D8" w:rsidP="00E562D8">
      <w:pPr>
        <w:pStyle w:val="Answer"/>
      </w:pPr>
      <w:r w:rsidRPr="008B2B5C">
        <w:t xml:space="preserve">We need to consider how to continue to improve </w:t>
      </w:r>
      <w:r>
        <w:t xml:space="preserve">the </w:t>
      </w:r>
      <w:r w:rsidRPr="008B2B5C">
        <w:t xml:space="preserve">infrastructure, including skills, at the same rate </w:t>
      </w:r>
      <w:r w:rsidR="00D12A30">
        <w:t>at which</w:t>
      </w:r>
      <w:r>
        <w:t xml:space="preserve"> </w:t>
      </w:r>
      <w:r w:rsidRPr="008B2B5C">
        <w:t xml:space="preserve">we want to </w:t>
      </w:r>
      <w:r>
        <w:t>progress the technology upt</w:t>
      </w:r>
      <w:r w:rsidR="00FF6183">
        <w:t>ake</w:t>
      </w:r>
      <w:r>
        <w:t xml:space="preserve">. We know what </w:t>
      </w:r>
      <w:r w:rsidRPr="008B2B5C">
        <w:t xml:space="preserve">technology </w:t>
      </w:r>
      <w:r>
        <w:t>road maps will</w:t>
      </w:r>
      <w:r w:rsidRPr="008B2B5C">
        <w:t xml:space="preserve"> look like. We know what the future, maybe through the global digital exemplars, might look like. So how do we start pulling </w:t>
      </w:r>
      <w:r w:rsidR="00D12A30">
        <w:t xml:space="preserve">all </w:t>
      </w:r>
      <w:r w:rsidRPr="008B2B5C">
        <w:t>these into the same direction of travel to make sure that our infrastructure, skills and capabilities match what our patients expect</w:t>
      </w:r>
      <w:r>
        <w:t xml:space="preserve"> </w:t>
      </w:r>
      <w:r w:rsidRPr="008B2B5C">
        <w:t xml:space="preserve">and what the technology is enabling us to do? </w:t>
      </w:r>
    </w:p>
    <w:p w:rsidR="00E562D8" w:rsidRPr="008B2B5C" w:rsidP="00E562D8">
      <w:pPr>
        <w:pStyle w:val="Answer"/>
      </w:pPr>
      <w:r w:rsidRPr="008B2B5C">
        <w:t xml:space="preserve">There are potentially other ways in which we can view this. If we look at how </w:t>
      </w:r>
      <w:r>
        <w:t xml:space="preserve">estates are upkept in the NHS, we see that they </w:t>
      </w:r>
      <w:r w:rsidRPr="008B2B5C">
        <w:t>are not particularly well maintained across the healthcare system</w:t>
      </w:r>
      <w:r>
        <w:t>,</w:t>
      </w:r>
      <w:r w:rsidRPr="008B2B5C">
        <w:t xml:space="preserve"> and infrastructure within </w:t>
      </w:r>
      <w:r>
        <w:t xml:space="preserve">IT </w:t>
      </w:r>
      <w:r w:rsidRPr="008B2B5C">
        <w:t>needs to be viewed in the same way</w:t>
      </w:r>
      <w:r>
        <w:t xml:space="preserve">: it is </w:t>
      </w:r>
      <w:r w:rsidRPr="008B2B5C">
        <w:t>underpinning architecture, so it needs to have investment</w:t>
      </w:r>
      <w:r>
        <w:t xml:space="preserve"> </w:t>
      </w:r>
      <w:r w:rsidRPr="008B2B5C">
        <w:t xml:space="preserve">and it needs to be maintained. You do not just create the capacity and leave it there; </w:t>
      </w:r>
      <w:r>
        <w:t>y</w:t>
      </w:r>
      <w:r w:rsidRPr="008B2B5C">
        <w:t xml:space="preserve">ou also need to maintain </w:t>
      </w:r>
      <w:r>
        <w:t xml:space="preserve">your </w:t>
      </w:r>
      <w:r w:rsidRPr="008B2B5C">
        <w:t>systems</w:t>
      </w:r>
      <w:r>
        <w:t xml:space="preserve">, </w:t>
      </w:r>
      <w:r w:rsidRPr="008B2B5C">
        <w:t xml:space="preserve">otherwise you accrue what we term </w:t>
      </w:r>
      <w:r>
        <w:t>“</w:t>
      </w:r>
      <w:r w:rsidRPr="008B2B5C">
        <w:t>technology debt</w:t>
      </w:r>
      <w:r>
        <w:t>”</w:t>
      </w:r>
      <w:r w:rsidRPr="008B2B5C">
        <w:t>. Effectively you have archaic systems that need to be maintained</w:t>
      </w:r>
      <w:r>
        <w:t xml:space="preserve">, </w:t>
      </w:r>
      <w:r w:rsidRPr="008B2B5C">
        <w:t>and that increases your costs.</w:t>
      </w:r>
    </w:p>
    <w:p w:rsidR="00E562D8" w:rsidP="00E562D8">
      <w:pPr>
        <w:pStyle w:val="Answer"/>
      </w:pPr>
      <w:r w:rsidRPr="008B2B5C">
        <w:t xml:space="preserve">One last point: we can continue to invest in </w:t>
      </w:r>
      <w:r>
        <w:t>N</w:t>
      </w:r>
      <w:r w:rsidRPr="008B2B5C">
        <w:t>HS infrastructure</w:t>
      </w:r>
      <w:r>
        <w:t>,</w:t>
      </w:r>
      <w:r w:rsidRPr="008B2B5C">
        <w:t xml:space="preserve"> but we </w:t>
      </w:r>
      <w:r w:rsidR="00C151DA">
        <w:t xml:space="preserve">also </w:t>
      </w:r>
      <w:r w:rsidRPr="008B2B5C">
        <w:t xml:space="preserve">need to think about connectivity </w:t>
      </w:r>
      <w:r>
        <w:t>for the patients</w:t>
      </w:r>
      <w:r w:rsidRPr="008B2B5C">
        <w:t>. If we have good connectivity within the system</w:t>
      </w:r>
      <w:r>
        <w:t xml:space="preserve"> but patients cannot connect</w:t>
      </w:r>
      <w:r w:rsidR="008E5A06">
        <w:t>,</w:t>
      </w:r>
      <w:r>
        <w:t xml:space="preserve"> t</w:t>
      </w:r>
      <w:r w:rsidRPr="008B2B5C">
        <w:t xml:space="preserve">hat capacity will not be used. </w:t>
      </w:r>
    </w:p>
    <w:p w:rsidR="00E562D8" w:rsidP="00E562D8">
      <w:pPr>
        <w:pStyle w:val="Remark"/>
      </w:pPr>
      <w:r w:rsidRPr="00F770C4">
        <w:rPr>
          <w:b/>
          <w:bCs/>
        </w:rPr>
        <w:t>Baroness Jay of Paddington:</w:t>
      </w:r>
      <w:r>
        <w:t xml:space="preserve"> Does your analogy </w:t>
      </w:r>
      <w:r w:rsidRPr="00453E40">
        <w:t xml:space="preserve">with architecture involve national budgeting? </w:t>
      </w:r>
    </w:p>
    <w:p w:rsidR="00E562D8" w:rsidP="00E562D8">
      <w:pPr>
        <w:pStyle w:val="Answer"/>
      </w:pPr>
      <w:r>
        <w:rPr>
          <w:b/>
          <w:i/>
        </w:rPr>
        <w:t xml:space="preserve">Dr Pritesh Mistry: </w:t>
      </w:r>
      <w:r w:rsidRPr="00453E40">
        <w:rPr>
          <w:bCs/>
          <w:iCs/>
        </w:rPr>
        <w:t>That would need more research. There is infrastructure that is provided by commercial organisations</w:t>
      </w:r>
      <w:r>
        <w:rPr>
          <w:bCs/>
          <w:iCs/>
        </w:rPr>
        <w:t xml:space="preserve">. </w:t>
      </w:r>
      <w:r w:rsidRPr="008B2B5C">
        <w:t>I</w:t>
      </w:r>
      <w:r>
        <w:t xml:space="preserve"> am</w:t>
      </w:r>
      <w:r w:rsidRPr="008B2B5C">
        <w:t xml:space="preserve"> sure there are parallels </w:t>
      </w:r>
      <w:r w:rsidR="002857F6">
        <w:t>with</w:t>
      </w:r>
      <w:r w:rsidRPr="008B2B5C">
        <w:t xml:space="preserve"> the </w:t>
      </w:r>
      <w:r>
        <w:t xml:space="preserve">supply of </w:t>
      </w:r>
      <w:r w:rsidRPr="008B2B5C">
        <w:t xml:space="preserve">water </w:t>
      </w:r>
      <w:r>
        <w:t xml:space="preserve">and </w:t>
      </w:r>
      <w:r w:rsidRPr="008B2B5C">
        <w:t>electricity</w:t>
      </w:r>
      <w:r w:rsidRPr="008B2B5C" w:rsidR="002857F6">
        <w:t>, for example</w:t>
      </w:r>
      <w:r w:rsidRPr="008B2B5C">
        <w:t xml:space="preserve">. How do you make sure </w:t>
      </w:r>
      <w:r>
        <w:t xml:space="preserve">that your </w:t>
      </w:r>
      <w:r w:rsidRPr="008B2B5C">
        <w:t xml:space="preserve">regulation and your free market apply to that </w:t>
      </w:r>
      <w:r>
        <w:t>kind of infra</w:t>
      </w:r>
      <w:r w:rsidRPr="008B2B5C">
        <w:t xml:space="preserve">structure as well? </w:t>
      </w:r>
    </w:p>
    <w:p w:rsidR="00E562D8" w:rsidP="00E562D8">
      <w:pPr>
        <w:pStyle w:val="Answer"/>
      </w:pPr>
      <w:r>
        <w:rPr>
          <w:b/>
          <w:i/>
        </w:rPr>
        <w:t xml:space="preserve">Dr Ruth Chambers: </w:t>
      </w:r>
      <w:r>
        <w:t xml:space="preserve">One of the most important </w:t>
      </w:r>
      <w:r w:rsidRPr="00453E40">
        <w:t>things is for us to have an integrated care record that</w:t>
      </w:r>
      <w:r>
        <w:t xml:space="preserve"> </w:t>
      </w:r>
      <w:r w:rsidRPr="00453E40">
        <w:t>all the trusts</w:t>
      </w:r>
      <w:r>
        <w:t xml:space="preserve">, </w:t>
      </w:r>
      <w:r w:rsidRPr="00453E40">
        <w:t>local authorities and general practi</w:t>
      </w:r>
      <w:r w:rsidR="0097229F">
        <w:t>c</w:t>
      </w:r>
      <w:r w:rsidRPr="00453E40">
        <w:t>es share. In Staffordshire</w:t>
      </w:r>
      <w:r>
        <w:t xml:space="preserve">, </w:t>
      </w:r>
      <w:r w:rsidRPr="00453E40">
        <w:t>as an example</w:t>
      </w:r>
      <w:r>
        <w:t>—</w:t>
      </w:r>
      <w:r w:rsidRPr="00453E40">
        <w:t xml:space="preserve">we are </w:t>
      </w:r>
      <w:r w:rsidRPr="00453E40" w:rsidR="00F73E67">
        <w:t xml:space="preserve">possibly </w:t>
      </w:r>
      <w:r w:rsidRPr="00453E40">
        <w:t>behind the times</w:t>
      </w:r>
      <w:r>
        <w:t xml:space="preserve">; </w:t>
      </w:r>
      <w:r w:rsidRPr="00453E40">
        <w:t xml:space="preserve">I think this has been going on across England and </w:t>
      </w:r>
      <w:r>
        <w:t xml:space="preserve">the </w:t>
      </w:r>
      <w:r w:rsidRPr="00453E40">
        <w:t>UK</w:t>
      </w:r>
      <w:r>
        <w:t>—</w:t>
      </w:r>
      <w:r w:rsidRPr="00453E40">
        <w:t>we now have an integrated care record. It has taken two years to get there</w:t>
      </w:r>
      <w:r w:rsidR="00F73E67">
        <w:t>,</w:t>
      </w:r>
      <w:r w:rsidRPr="00453E40">
        <w:t xml:space="preserve"> and all the different leads in the trusts</w:t>
      </w:r>
      <w:r>
        <w:t xml:space="preserve">, </w:t>
      </w:r>
      <w:r w:rsidRPr="00453E40">
        <w:t xml:space="preserve">the clinical commissioning groups and so on had to agree what data we were sharing. </w:t>
      </w:r>
      <w:r w:rsidRPr="008B2B5C">
        <w:t>We also have a data</w:t>
      </w:r>
      <w:r>
        <w:t>-</w:t>
      </w:r>
      <w:r w:rsidRPr="008B2B5C">
        <w:t>sharing agreement between each practi</w:t>
      </w:r>
      <w:r>
        <w:t>c</w:t>
      </w:r>
      <w:r w:rsidRPr="008B2B5C">
        <w:t>e centrally</w:t>
      </w:r>
      <w:r>
        <w:t xml:space="preserve">. That </w:t>
      </w:r>
      <w:r w:rsidRPr="008B2B5C">
        <w:t xml:space="preserve">means that </w:t>
      </w:r>
      <w:r>
        <w:t>more or less three-quarters</w:t>
      </w:r>
      <w:r>
        <w:t xml:space="preserve"> of </w:t>
      </w:r>
      <w:r w:rsidRPr="008B2B5C">
        <w:t>any</w:t>
      </w:r>
      <w:r>
        <w:t xml:space="preserve">one’s </w:t>
      </w:r>
      <w:r w:rsidRPr="00453E40">
        <w:t xml:space="preserve">record can </w:t>
      </w:r>
      <w:r>
        <w:t xml:space="preserve">now </w:t>
      </w:r>
      <w:r w:rsidRPr="00453E40">
        <w:t xml:space="preserve">be seen </w:t>
      </w:r>
      <w:r w:rsidRPr="008B2B5C">
        <w:t xml:space="preserve">in any of the trusts, which makes an immense difference. </w:t>
      </w:r>
      <w:r w:rsidRPr="008B2B5C">
        <w:t>So</w:t>
      </w:r>
      <w:r w:rsidRPr="008B2B5C">
        <w:t xml:space="preserve"> you need the IT that we have been talking about</w:t>
      </w:r>
      <w:r>
        <w:t xml:space="preserve"> and </w:t>
      </w:r>
      <w:r w:rsidRPr="008B2B5C">
        <w:t>you need the skills</w:t>
      </w:r>
      <w:r>
        <w:t xml:space="preserve">, </w:t>
      </w:r>
      <w:r w:rsidRPr="008B2B5C">
        <w:t xml:space="preserve">but you also need that data integrated care record. </w:t>
      </w:r>
    </w:p>
    <w:p w:rsidR="00E562D8" w:rsidP="00E562D8">
      <w:pPr>
        <w:pStyle w:val="Answer"/>
      </w:pPr>
      <w:r w:rsidRPr="008B2B5C">
        <w:t xml:space="preserve">We also need the protocols to be shared. </w:t>
      </w:r>
      <w:r>
        <w:t>I have o</w:t>
      </w:r>
      <w:r w:rsidRPr="008B2B5C">
        <w:t xml:space="preserve">ne </w:t>
      </w:r>
      <w:r>
        <w:t xml:space="preserve">local </w:t>
      </w:r>
      <w:r w:rsidRPr="008B2B5C">
        <w:t>example</w:t>
      </w:r>
      <w:r>
        <w:t xml:space="preserve"> that </w:t>
      </w:r>
      <w:r w:rsidRPr="008B2B5C">
        <w:t xml:space="preserve">I have been the </w:t>
      </w:r>
      <w:r w:rsidR="007428FA">
        <w:t>crea</w:t>
      </w:r>
      <w:r w:rsidRPr="008B2B5C">
        <w:t>tor of</w:t>
      </w:r>
      <w:r w:rsidR="009233E6">
        <w:t>:</w:t>
      </w:r>
      <w:r w:rsidRPr="008B2B5C">
        <w:t xml:space="preserve"> pulmonary rehabilitation for people with chronic </w:t>
      </w:r>
      <w:r w:rsidRPr="008B2B5C">
        <w:t xml:space="preserve">obstructive disease through virtual reality. In </w:t>
      </w:r>
      <w:r>
        <w:t>Covid</w:t>
      </w:r>
      <w:r w:rsidRPr="008B2B5C">
        <w:t xml:space="preserve"> times, we cannot go face to face</w:t>
      </w:r>
      <w:r w:rsidR="009233E6">
        <w:t>,</w:t>
      </w:r>
      <w:r w:rsidRPr="008B2B5C">
        <w:t xml:space="preserve"> and they are very needy people who usually need to shield. Now they can have a consultation </w:t>
      </w:r>
      <w:r>
        <w:t xml:space="preserve">and </w:t>
      </w:r>
      <w:r w:rsidRPr="008B2B5C">
        <w:t>access that service with the headset on.</w:t>
      </w:r>
      <w:r>
        <w:t xml:space="preserve"> We have managed to get the community trusts that n</w:t>
      </w:r>
      <w:r w:rsidRPr="008B2B5C">
        <w:t>ormally produce</w:t>
      </w:r>
      <w:r>
        <w:t xml:space="preserve"> </w:t>
      </w:r>
      <w:r w:rsidRPr="008B2B5C">
        <w:t>that face</w:t>
      </w:r>
      <w:r>
        <w:t>-</w:t>
      </w:r>
      <w:r w:rsidRPr="008B2B5C">
        <w:t>to</w:t>
      </w:r>
      <w:r>
        <w:t>-</w:t>
      </w:r>
      <w:r w:rsidRPr="008B2B5C">
        <w:t xml:space="preserve">face service and the </w:t>
      </w:r>
      <w:r>
        <w:t>general practice</w:t>
      </w:r>
      <w:r w:rsidRPr="008B2B5C">
        <w:t xml:space="preserve">s to agree a shared protocol. Again, I see these </w:t>
      </w:r>
      <w:r>
        <w:t>Covid</w:t>
      </w:r>
      <w:r w:rsidRPr="008B2B5C">
        <w:t xml:space="preserve"> times as having driven us to start getting more interaction and shared care between trusts and local authorities, and we do the same with the </w:t>
      </w:r>
      <w:r>
        <w:t>Alexas</w:t>
      </w:r>
      <w:r>
        <w:t xml:space="preserve"> </w:t>
      </w:r>
      <w:r w:rsidR="009233E6">
        <w:t>in</w:t>
      </w:r>
      <w:r>
        <w:t xml:space="preserve"> general practice</w:t>
      </w:r>
      <w:r w:rsidRPr="008B2B5C">
        <w:t xml:space="preserve">. </w:t>
      </w:r>
    </w:p>
    <w:p w:rsidR="00023B55" w:rsidP="00E562D8">
      <w:pPr>
        <w:pStyle w:val="Question"/>
      </w:pPr>
      <w:r w:rsidRPr="00F770C4">
        <w:rPr>
          <w:b/>
        </w:rPr>
        <w:t>Baroness Jay of Paddington:</w:t>
      </w:r>
      <w:r>
        <w:t xml:space="preserve"> </w:t>
      </w:r>
      <w:r w:rsidRPr="00910F93">
        <w:t>My next question</w:t>
      </w:r>
      <w:r>
        <w:t xml:space="preserve"> follows from what Dr </w:t>
      </w:r>
      <w:r w:rsidRPr="00910F93">
        <w:t xml:space="preserve">Chambers was just asked. We have heard a great deal about how enthusiastic the medical profession is about </w:t>
      </w:r>
      <w:r>
        <w:t>e</w:t>
      </w:r>
      <w:r w:rsidRPr="008B2B5C">
        <w:t>xpanding IT, but obviously we do not have the same evidence</w:t>
      </w:r>
      <w:r w:rsidRPr="00867B90" w:rsidR="00867B90">
        <w:t xml:space="preserve"> </w:t>
      </w:r>
      <w:r w:rsidRPr="008B2B5C" w:rsidR="00867B90">
        <w:t>about patients</w:t>
      </w:r>
      <w:r w:rsidR="00867B90">
        <w:t>’</w:t>
      </w:r>
      <w:r w:rsidRPr="008B2B5C" w:rsidR="00867B90">
        <w:t xml:space="preserve"> experience</w:t>
      </w:r>
      <w:r w:rsidR="00867B90">
        <w:t xml:space="preserve">, </w:t>
      </w:r>
      <w:r w:rsidRPr="008B2B5C">
        <w:t xml:space="preserve">although I think </w:t>
      </w:r>
      <w:r>
        <w:t xml:space="preserve">Chris </w:t>
      </w:r>
      <w:r w:rsidRPr="008B2B5C">
        <w:t>refer</w:t>
      </w:r>
      <w:r>
        <w:t>red</w:t>
      </w:r>
      <w:r w:rsidRPr="008B2B5C">
        <w:t xml:space="preserve"> to some of it in </w:t>
      </w:r>
      <w:r>
        <w:t xml:space="preserve">his </w:t>
      </w:r>
      <w:r w:rsidRPr="008B2B5C">
        <w:t xml:space="preserve">first answer. </w:t>
      </w:r>
    </w:p>
    <w:p w:rsidR="00E562D8" w:rsidP="00023B55">
      <w:pPr>
        <w:pStyle w:val="Question"/>
        <w:numPr>
          <w:ilvl w:val="0"/>
          <w:numId w:val="0"/>
        </w:numPr>
        <w:ind w:left="794"/>
      </w:pPr>
      <w:r w:rsidRPr="008B2B5C">
        <w:t>I suppose what I really want to ask is</w:t>
      </w:r>
      <w:r w:rsidR="00023B55">
        <w:t xml:space="preserve"> whether, although </w:t>
      </w:r>
      <w:r w:rsidRPr="00910F93">
        <w:t xml:space="preserve">the example that </w:t>
      </w:r>
      <w:r>
        <w:t xml:space="preserve">Dr </w:t>
      </w:r>
      <w:r w:rsidRPr="00910F93">
        <w:t xml:space="preserve">Chambers </w:t>
      </w:r>
      <w:r>
        <w:t xml:space="preserve">just gave </w:t>
      </w:r>
      <w:r w:rsidRPr="00910F93">
        <w:t xml:space="preserve">is very encouraging, you are confident that there will be the sort of personalised developments that will enable shared care, as you explained it, and other offers to patients to be developed technically in a way that </w:t>
      </w:r>
      <w:r>
        <w:t xml:space="preserve">will </w:t>
      </w:r>
      <w:r w:rsidRPr="00910F93">
        <w:t xml:space="preserve">not disadvantage the people who are already the most disadvantaged. </w:t>
      </w:r>
    </w:p>
    <w:p w:rsidR="00E562D8" w:rsidP="00E562D8">
      <w:pPr>
        <w:pStyle w:val="Answer"/>
      </w:pPr>
      <w:r>
        <w:rPr>
          <w:b/>
          <w:i/>
        </w:rPr>
        <w:t xml:space="preserve">Chris McCann: </w:t>
      </w:r>
      <w:r>
        <w:t>W</w:t>
      </w:r>
      <w:r w:rsidRPr="003831E9">
        <w:t>e</w:t>
      </w:r>
      <w:r>
        <w:t xml:space="preserve"> a</w:t>
      </w:r>
      <w:r w:rsidRPr="003831E9">
        <w:t xml:space="preserve">re looking into concerns about </w:t>
      </w:r>
      <w:r>
        <w:t>the risk that a</w:t>
      </w:r>
      <w:r w:rsidRPr="003831E9">
        <w:t xml:space="preserve"> move towards digitisation could lead to </w:t>
      </w:r>
      <w:r>
        <w:t xml:space="preserve">the </w:t>
      </w:r>
      <w:r w:rsidRPr="003831E9">
        <w:t>exacerbation of existing inequalities. We know that some people struggle to access virtual appointments</w:t>
      </w:r>
      <w:r>
        <w:t xml:space="preserve">, </w:t>
      </w:r>
      <w:r w:rsidRPr="00910F93">
        <w:t>prefer face to face</w:t>
      </w:r>
      <w:r>
        <w:t xml:space="preserve"> for the rapport a</w:t>
      </w:r>
      <w:r w:rsidRPr="003831E9">
        <w:t xml:space="preserve">nd have concerns about getting a correct diagnosis. We also heard about issues of long delays in receiving </w:t>
      </w:r>
      <w:r w:rsidRPr="003831E9">
        <w:t>callbacks</w:t>
      </w:r>
      <w:r w:rsidRPr="003831E9">
        <w:t xml:space="preserve"> or waiting for health professionals to contact them </w:t>
      </w:r>
      <w:r w:rsidRPr="00910F93">
        <w:t xml:space="preserve">despite having a specific appointment time. </w:t>
      </w:r>
      <w:r w:rsidRPr="003831E9">
        <w:t xml:space="preserve">We also know </w:t>
      </w:r>
      <w:r>
        <w:t xml:space="preserve">that </w:t>
      </w:r>
      <w:r w:rsidRPr="00910F93">
        <w:t xml:space="preserve">those with mental health concerns </w:t>
      </w:r>
      <w:r w:rsidRPr="00910F93" w:rsidR="008E07A1">
        <w:t xml:space="preserve">in particular </w:t>
      </w:r>
      <w:r w:rsidRPr="00910F93">
        <w:t>have</w:t>
      </w:r>
      <w:r w:rsidRPr="00910F93">
        <w:t xml:space="preserve"> stated that digital </w:t>
      </w:r>
      <w:r w:rsidRPr="003831E9">
        <w:t>support does not always work for them, as they feel it can be a little impersonal and it does not have the same therapeutic effect as face to face</w:t>
      </w:r>
      <w:r>
        <w:t>.</w:t>
      </w:r>
      <w:r w:rsidRPr="003831E9">
        <w:t xml:space="preserve"> </w:t>
      </w:r>
    </w:p>
    <w:p w:rsidR="00E562D8" w:rsidRPr="003831E9" w:rsidP="00E562D8">
      <w:pPr>
        <w:pStyle w:val="Answer"/>
      </w:pPr>
      <w:r w:rsidRPr="003831E9">
        <w:t xml:space="preserve">Through some research that we carried out with </w:t>
      </w:r>
      <w:r w:rsidRPr="00910F93">
        <w:t xml:space="preserve">National Voices and Traverse during the pandemic, we heard </w:t>
      </w:r>
      <w:r>
        <w:t>c</w:t>
      </w:r>
      <w:r w:rsidRPr="003831E9">
        <w:t>oncerns about the risk of people without access to technology receiving poor</w:t>
      </w:r>
      <w:r>
        <w:t>-</w:t>
      </w:r>
      <w:r w:rsidRPr="003831E9">
        <w:t>quality care</w:t>
      </w:r>
      <w:r w:rsidR="007D0FB6">
        <w:t xml:space="preserve"> and of seeing</w:t>
      </w:r>
      <w:r w:rsidRPr="003831E9">
        <w:t xml:space="preserve"> existing inequalit</w:t>
      </w:r>
      <w:r>
        <w:t>ies exacerbated; c</w:t>
      </w:r>
      <w:r w:rsidRPr="003831E9">
        <w:t xml:space="preserve">oncerns about that lack </w:t>
      </w:r>
      <w:r>
        <w:t xml:space="preserve">of </w:t>
      </w:r>
      <w:r w:rsidRPr="003831E9">
        <w:t>face</w:t>
      </w:r>
      <w:r>
        <w:t>-</w:t>
      </w:r>
      <w:r w:rsidRPr="003831E9">
        <w:t>to</w:t>
      </w:r>
      <w:r>
        <w:t>-</w:t>
      </w:r>
      <w:r w:rsidRPr="003831E9">
        <w:t>face</w:t>
      </w:r>
      <w:r>
        <w:t xml:space="preserve"> </w:t>
      </w:r>
      <w:r w:rsidRPr="003831E9">
        <w:t>time</w:t>
      </w:r>
      <w:r>
        <w:t xml:space="preserve"> compromising the quality of care and l</w:t>
      </w:r>
      <w:r w:rsidRPr="003831E9">
        <w:t xml:space="preserve">eading to what one patient referred to as concerns </w:t>
      </w:r>
      <w:r>
        <w:t xml:space="preserve">about </w:t>
      </w:r>
      <w:r w:rsidRPr="003831E9">
        <w:t>a call</w:t>
      </w:r>
      <w:r>
        <w:t>-</w:t>
      </w:r>
      <w:r w:rsidRPr="003831E9">
        <w:t>centre approach</w:t>
      </w:r>
      <w:r>
        <w:t>; and concerns about p</w:t>
      </w:r>
      <w:r w:rsidRPr="003831E9">
        <w:t xml:space="preserve">atients </w:t>
      </w:r>
      <w:r>
        <w:t xml:space="preserve">being </w:t>
      </w:r>
      <w:r w:rsidRPr="003831E9">
        <w:t xml:space="preserve">frustrated when they have to tell their </w:t>
      </w:r>
      <w:r>
        <w:t>s</w:t>
      </w:r>
      <w:r w:rsidRPr="003831E9">
        <w:t>tory multiple times or fill in lengthy forms</w:t>
      </w:r>
      <w:r>
        <w:t xml:space="preserve"> with information that seemed to be irrelevant. </w:t>
      </w:r>
    </w:p>
    <w:p w:rsidR="00E562D8" w:rsidP="00E562D8">
      <w:pPr>
        <w:pStyle w:val="Answer"/>
      </w:pPr>
      <w:r>
        <w:t xml:space="preserve">To hark </w:t>
      </w:r>
      <w:r w:rsidRPr="003831E9">
        <w:t xml:space="preserve">back to a point that I think Ruth made, National Voices </w:t>
      </w:r>
      <w:r>
        <w:t>has</w:t>
      </w:r>
      <w:r w:rsidRPr="003831E9">
        <w:t xml:space="preserve"> also</w:t>
      </w:r>
      <w:r>
        <w:t xml:space="preserve"> highlighted that we </w:t>
      </w:r>
      <w:r w:rsidRPr="003831E9">
        <w:t xml:space="preserve">need better data on </w:t>
      </w:r>
      <w:r>
        <w:t>ine</w:t>
      </w:r>
      <w:r w:rsidRPr="003831E9">
        <w:t>quality in the digital tech space. We need to know who is using it</w:t>
      </w:r>
      <w:r>
        <w:t xml:space="preserve"> and how</w:t>
      </w:r>
      <w:r w:rsidRPr="00910F93">
        <w:t xml:space="preserve">, </w:t>
      </w:r>
      <w:r>
        <w:t xml:space="preserve">and </w:t>
      </w:r>
      <w:r w:rsidRPr="00910F93">
        <w:t xml:space="preserve">who is not and why. </w:t>
      </w:r>
      <w:r w:rsidRPr="003831E9">
        <w:t>This has all moved incredibly quickly during the pandemic</w:t>
      </w:r>
      <w:r>
        <w:t xml:space="preserve">. We </w:t>
      </w:r>
      <w:r w:rsidRPr="003831E9">
        <w:t>cannot afford the risk that people will fall through the cracks</w:t>
      </w:r>
      <w:r>
        <w:t xml:space="preserve">, so a </w:t>
      </w:r>
      <w:r w:rsidRPr="003831E9">
        <w:t xml:space="preserve">substantial piece of work </w:t>
      </w:r>
      <w:r>
        <w:t xml:space="preserve">needs to be </w:t>
      </w:r>
      <w:r w:rsidRPr="003831E9">
        <w:t xml:space="preserve">done to investigate this and make sure that that </w:t>
      </w:r>
      <w:r>
        <w:t>is not happening</w:t>
      </w:r>
      <w:r w:rsidRPr="003831E9">
        <w:t xml:space="preserve">. </w:t>
      </w:r>
    </w:p>
    <w:p w:rsidR="00E562D8" w:rsidP="00E562D8">
      <w:pPr>
        <w:pStyle w:val="Answer"/>
      </w:pPr>
      <w:r w:rsidRPr="003831E9">
        <w:t xml:space="preserve">People who we interviewed also told us that they felt that further work was required to engage with people who are not confident with technology or </w:t>
      </w:r>
      <w:r w:rsidRPr="003831E9">
        <w:t>do not have access to it. We are undertaking a follow</w:t>
      </w:r>
      <w:r>
        <w:t>-</w:t>
      </w:r>
      <w:r w:rsidRPr="003831E9">
        <w:t>up project to better understand the experiences of these groups. We are looking specifically at groups that have previously been identified through research as being at risk of digital exclusion</w:t>
      </w:r>
      <w:r>
        <w:t xml:space="preserve">: </w:t>
      </w:r>
      <w:r w:rsidRPr="003831E9">
        <w:t>those from areas of social deprivation</w:t>
      </w:r>
      <w:r>
        <w:t xml:space="preserve">, </w:t>
      </w:r>
      <w:r w:rsidRPr="003831E9">
        <w:t>the over</w:t>
      </w:r>
      <w:r>
        <w:t>-</w:t>
      </w:r>
      <w:r w:rsidRPr="003831E9">
        <w:t>6</w:t>
      </w:r>
      <w:r>
        <w:t>5</w:t>
      </w:r>
      <w:r w:rsidRPr="003831E9">
        <w:t>s, people with disabilit</w:t>
      </w:r>
      <w:r>
        <w:t xml:space="preserve">ies and </w:t>
      </w:r>
      <w:r w:rsidRPr="003831E9">
        <w:t xml:space="preserve">people with language barriers. </w:t>
      </w:r>
      <w:r>
        <w:t>W</w:t>
      </w:r>
      <w:r w:rsidRPr="003831E9">
        <w:t xml:space="preserve">e are working across 10 separate areas in England to investigate that, and we hope to publish some findings in April 2021. </w:t>
      </w:r>
    </w:p>
    <w:p w:rsidR="001C2D16" w:rsidP="00E562D8">
      <w:pPr>
        <w:pStyle w:val="Remark"/>
      </w:pPr>
      <w:r w:rsidRPr="00DF571C">
        <w:rPr>
          <w:b/>
          <w:bCs/>
        </w:rPr>
        <w:t>Baroness Jay of Paddington:</w:t>
      </w:r>
      <w:r>
        <w:t xml:space="preserve"> That will be extremely </w:t>
      </w:r>
      <w:r w:rsidRPr="00910F93">
        <w:t>interesting. It is a pity that we cannot see it today</w:t>
      </w:r>
      <w:r>
        <w:t>,</w:t>
      </w:r>
      <w:r w:rsidRPr="00910F93">
        <w:t xml:space="preserve"> because obviously it touches all the points that we are concerned about. </w:t>
      </w:r>
    </w:p>
    <w:p w:rsidR="00E562D8" w:rsidP="00E562D8">
      <w:pPr>
        <w:pStyle w:val="Remark"/>
      </w:pPr>
      <w:r w:rsidRPr="00910F93">
        <w:t xml:space="preserve">To go back to what </w:t>
      </w:r>
      <w:r>
        <w:t xml:space="preserve">Dr </w:t>
      </w:r>
      <w:r w:rsidRPr="00910F93">
        <w:t>Chambers was saying</w:t>
      </w:r>
      <w:r>
        <w:t>—</w:t>
      </w:r>
      <w:r w:rsidR="001C2D16">
        <w:t>you might</w:t>
      </w:r>
      <w:r w:rsidRPr="003831E9">
        <w:t xml:space="preserve"> have something to </w:t>
      </w:r>
      <w:r>
        <w:t>add, Dr Chambers—</w:t>
      </w:r>
      <w:r w:rsidRPr="003831E9">
        <w:t xml:space="preserve">what is concerning is that the people who have the worst health problems </w:t>
      </w:r>
      <w:r>
        <w:t xml:space="preserve">may be the worst treated in a digital situation. </w:t>
      </w:r>
    </w:p>
    <w:p w:rsidR="00E562D8" w:rsidP="00E562D8">
      <w:pPr>
        <w:pStyle w:val="Answer"/>
      </w:pPr>
      <w:r>
        <w:rPr>
          <w:b/>
          <w:i/>
        </w:rPr>
        <w:t>Dr Ruth Chambers:</w:t>
      </w:r>
      <w:r>
        <w:rPr>
          <w:bCs/>
          <w:iCs/>
        </w:rPr>
        <w:t xml:space="preserve"> </w:t>
      </w:r>
      <w:r w:rsidRPr="00910F93">
        <w:rPr>
          <w:bCs/>
          <w:iCs/>
        </w:rPr>
        <w:t xml:space="preserve">I agree with that. The </w:t>
      </w:r>
      <w:r w:rsidR="001C2D16">
        <w:rPr>
          <w:bCs/>
          <w:iCs/>
        </w:rPr>
        <w:t xml:space="preserve">recent </w:t>
      </w:r>
      <w:r w:rsidRPr="00910F93">
        <w:rPr>
          <w:bCs/>
          <w:iCs/>
        </w:rPr>
        <w:t xml:space="preserve">Ofcom report shows </w:t>
      </w:r>
      <w:r>
        <w:rPr>
          <w:bCs/>
          <w:iCs/>
        </w:rPr>
        <w:t xml:space="preserve">that </w:t>
      </w:r>
      <w:r w:rsidRPr="00910F93">
        <w:rPr>
          <w:bCs/>
          <w:iCs/>
        </w:rPr>
        <w:t xml:space="preserve">only half of </w:t>
      </w:r>
      <w:r w:rsidRPr="00910F93">
        <w:rPr>
          <w:bCs/>
          <w:iCs/>
        </w:rPr>
        <w:t>75 year</w:t>
      </w:r>
      <w:r>
        <w:rPr>
          <w:bCs/>
          <w:iCs/>
        </w:rPr>
        <w:t>-</w:t>
      </w:r>
      <w:r w:rsidRPr="00910F93">
        <w:rPr>
          <w:bCs/>
          <w:iCs/>
        </w:rPr>
        <w:t>olds</w:t>
      </w:r>
      <w:r w:rsidRPr="00910F93">
        <w:rPr>
          <w:bCs/>
          <w:iCs/>
        </w:rPr>
        <w:t xml:space="preserve"> go online. Of course</w:t>
      </w:r>
      <w:r w:rsidR="00CC626F">
        <w:rPr>
          <w:bCs/>
          <w:iCs/>
        </w:rPr>
        <w:t>,</w:t>
      </w:r>
      <w:r w:rsidRPr="00910F93">
        <w:rPr>
          <w:bCs/>
          <w:iCs/>
        </w:rPr>
        <w:t xml:space="preserve"> quite a lot of those </w:t>
      </w:r>
      <w:r>
        <w:rPr>
          <w:bCs/>
          <w:iCs/>
        </w:rPr>
        <w:t xml:space="preserve">will </w:t>
      </w:r>
      <w:r w:rsidRPr="00910F93">
        <w:rPr>
          <w:bCs/>
          <w:iCs/>
        </w:rPr>
        <w:t xml:space="preserve">go online </w:t>
      </w:r>
      <w:r w:rsidR="00CC626F">
        <w:rPr>
          <w:bCs/>
          <w:iCs/>
        </w:rPr>
        <w:t xml:space="preserve">with </w:t>
      </w:r>
      <w:r w:rsidRPr="00910F93">
        <w:rPr>
          <w:bCs/>
          <w:iCs/>
        </w:rPr>
        <w:t xml:space="preserve">their younger children </w:t>
      </w:r>
      <w:r w:rsidRPr="00910F93" w:rsidR="00CC626F">
        <w:rPr>
          <w:bCs/>
          <w:iCs/>
        </w:rPr>
        <w:t xml:space="preserve">alongside </w:t>
      </w:r>
      <w:r w:rsidRPr="00910F93">
        <w:rPr>
          <w:bCs/>
          <w:iCs/>
        </w:rPr>
        <w:t>to support them</w:t>
      </w:r>
      <w:r>
        <w:rPr>
          <w:bCs/>
          <w:iCs/>
        </w:rPr>
        <w:t xml:space="preserve">, and that </w:t>
      </w:r>
      <w:r w:rsidRPr="00910F93">
        <w:rPr>
          <w:bCs/>
          <w:iCs/>
        </w:rPr>
        <w:t>is the kind of thing that we have had to do</w:t>
      </w:r>
      <w:r>
        <w:rPr>
          <w:bCs/>
          <w:iCs/>
        </w:rPr>
        <w:t xml:space="preserve">. </w:t>
      </w:r>
      <w:r w:rsidRPr="00910F93">
        <w:rPr>
          <w:bCs/>
          <w:iCs/>
        </w:rPr>
        <w:t xml:space="preserve">We </w:t>
      </w:r>
      <w:r>
        <w:rPr>
          <w:bCs/>
          <w:iCs/>
        </w:rPr>
        <w:t xml:space="preserve">have </w:t>
      </w:r>
      <w:r w:rsidRPr="00910F93">
        <w:rPr>
          <w:bCs/>
          <w:iCs/>
        </w:rPr>
        <w:t xml:space="preserve">deployed 400 </w:t>
      </w:r>
      <w:r>
        <w:t xml:space="preserve">Alexa Echo Shows to </w:t>
      </w:r>
      <w:r w:rsidRPr="00910F93">
        <w:t xml:space="preserve">needy people. </w:t>
      </w:r>
      <w:r>
        <w:t xml:space="preserve">We have </w:t>
      </w:r>
      <w:r w:rsidRPr="00910F93">
        <w:t xml:space="preserve">mainly used people </w:t>
      </w:r>
      <w:r>
        <w:t xml:space="preserve">like </w:t>
      </w:r>
      <w:r w:rsidRPr="00910F93">
        <w:t xml:space="preserve">social prescribing </w:t>
      </w:r>
      <w:r>
        <w:t xml:space="preserve">leads, </w:t>
      </w:r>
      <w:r w:rsidRPr="00910F93">
        <w:t xml:space="preserve">which we have not mentioned, who are </w:t>
      </w:r>
      <w:r>
        <w:t xml:space="preserve">now set up in primary care networks. They are sometimes called link workers and they are very good at linking between </w:t>
      </w:r>
      <w:r w:rsidRPr="00910F93">
        <w:t>general practi</w:t>
      </w:r>
      <w:r>
        <w:t>c</w:t>
      </w:r>
      <w:r w:rsidRPr="00910F93">
        <w:t xml:space="preserve">e, the voluntary sector and social care. They will often help </w:t>
      </w:r>
      <w:r>
        <w:t>“</w:t>
      </w:r>
      <w:r w:rsidRPr="00910F93">
        <w:t>buddies</w:t>
      </w:r>
      <w:r>
        <w:t>”</w:t>
      </w:r>
      <w:r w:rsidRPr="00910F93">
        <w:t xml:space="preserve">. </w:t>
      </w:r>
      <w:r>
        <w:t>I have a call t</w:t>
      </w:r>
      <w:r w:rsidRPr="00910F93">
        <w:t>omorrow</w:t>
      </w:r>
      <w:r>
        <w:t xml:space="preserve"> with </w:t>
      </w:r>
      <w:r w:rsidRPr="00910F93">
        <w:t>a befriending service that needs our help with tablets and so on, but they will need budd</w:t>
      </w:r>
      <w:r>
        <w:t xml:space="preserve">ies </w:t>
      </w:r>
      <w:r w:rsidRPr="00910F93">
        <w:t>to help the</w:t>
      </w:r>
      <w:r>
        <w:t>m</w:t>
      </w:r>
      <w:r w:rsidRPr="00910F93">
        <w:t xml:space="preserve">. Usually </w:t>
      </w:r>
      <w:r>
        <w:t>t</w:t>
      </w:r>
      <w:r w:rsidRPr="005D45AF">
        <w:t>he older people</w:t>
      </w:r>
      <w:r>
        <w:t xml:space="preserve">, or </w:t>
      </w:r>
      <w:r w:rsidRPr="005D45AF">
        <w:t xml:space="preserve">people who do not speak English, welcome that help with a </w:t>
      </w:r>
      <w:r w:rsidRPr="005D45AF">
        <w:t>carer</w:t>
      </w:r>
      <w:r w:rsidRPr="005D45AF">
        <w:t xml:space="preserve">. </w:t>
      </w:r>
    </w:p>
    <w:p w:rsidR="00E562D8" w:rsidP="00E562D8">
      <w:pPr>
        <w:pStyle w:val="Answer"/>
      </w:pPr>
      <w:r w:rsidRPr="005D45AF">
        <w:t>Another example is Facebook</w:t>
      </w:r>
      <w:r>
        <w:t>.</w:t>
      </w:r>
      <w:r w:rsidRPr="005D45AF">
        <w:t xml:space="preserve"> I know that Facebook doe</w:t>
      </w:r>
      <w:r>
        <w:t>s not</w:t>
      </w:r>
      <w:r w:rsidRPr="005D45AF">
        <w:t xml:space="preserve"> always have the positive</w:t>
      </w:r>
      <w:r>
        <w:t xml:space="preserve">s </w:t>
      </w:r>
      <w:r w:rsidRPr="005D45AF">
        <w:t xml:space="preserve">that you would expect, but we have set up </w:t>
      </w:r>
      <w:r>
        <w:t xml:space="preserve">three-quarters </w:t>
      </w:r>
      <w:r w:rsidRPr="005D45AF">
        <w:t xml:space="preserve">of our </w:t>
      </w:r>
      <w:r>
        <w:t>general practice</w:t>
      </w:r>
      <w:r w:rsidRPr="005D45AF">
        <w:t>s</w:t>
      </w:r>
      <w:r>
        <w:t>—that is</w:t>
      </w:r>
      <w:r w:rsidR="00CC626F">
        <w:t>,</w:t>
      </w:r>
      <w:r>
        <w:t xml:space="preserve"> three-quarters of 150 practices across Staffordshire with </w:t>
      </w:r>
      <w:r w:rsidRPr="005D45AF">
        <w:t>1.2 million</w:t>
      </w:r>
      <w:r>
        <w:t xml:space="preserve"> patients</w:t>
      </w:r>
      <w:r w:rsidRPr="005D45AF">
        <w:t>, so 800,000</w:t>
      </w:r>
      <w:r>
        <w:t xml:space="preserve"> are covered—</w:t>
      </w:r>
      <w:r w:rsidRPr="005D45AF">
        <w:t xml:space="preserve">with public Facebook pages on </w:t>
      </w:r>
      <w:r>
        <w:t>general practice</w:t>
      </w:r>
      <w:r w:rsidRPr="005D45AF">
        <w:t xml:space="preserve"> sites. We put </w:t>
      </w:r>
      <w:r>
        <w:t xml:space="preserve">up </w:t>
      </w:r>
      <w:r w:rsidRPr="005D45AF">
        <w:t xml:space="preserve">animations there </w:t>
      </w:r>
      <w:r>
        <w:t xml:space="preserve">on </w:t>
      </w:r>
      <w:r w:rsidRPr="005D45AF">
        <w:t>how people with diabetes or high blood pressure could self</w:t>
      </w:r>
      <w:r>
        <w:t>-</w:t>
      </w:r>
      <w:r w:rsidRPr="005D45AF">
        <w:t xml:space="preserve">manage during </w:t>
      </w:r>
      <w:r>
        <w:t>Covid</w:t>
      </w:r>
      <w:r w:rsidRPr="005D45AF">
        <w:t xml:space="preserve">, and we have had </w:t>
      </w:r>
      <w:r>
        <w:t xml:space="preserve">tens </w:t>
      </w:r>
      <w:r w:rsidRPr="005D45AF">
        <w:t xml:space="preserve">of thousands of </w:t>
      </w:r>
      <w:r>
        <w:t xml:space="preserve">views </w:t>
      </w:r>
      <w:r w:rsidRPr="005D45AF">
        <w:t xml:space="preserve">of those animations. </w:t>
      </w:r>
    </w:p>
    <w:p w:rsidR="00E562D8" w:rsidP="00E562D8">
      <w:pPr>
        <w:pStyle w:val="Answer"/>
      </w:pPr>
      <w:r w:rsidRPr="005D45AF">
        <w:t xml:space="preserve">We </w:t>
      </w:r>
      <w:r w:rsidRPr="005D45AF">
        <w:t>have to</w:t>
      </w:r>
      <w:r w:rsidRPr="005D45AF">
        <w:t xml:space="preserve"> work with people</w:t>
      </w:r>
      <w:r>
        <w:t xml:space="preserve"> </w:t>
      </w:r>
      <w:r w:rsidRPr="00910F93">
        <w:t>and see what they are prepared to do</w:t>
      </w:r>
      <w:r>
        <w:t xml:space="preserve">, </w:t>
      </w:r>
      <w:r w:rsidRPr="00910F93">
        <w:t>rather than dismissing them because they do not have a smartphone. We need to try to find some way around that</w:t>
      </w:r>
      <w:r>
        <w:t xml:space="preserve">; </w:t>
      </w:r>
      <w:r w:rsidRPr="00910F93">
        <w:t xml:space="preserve">usually there is a friend, a loved one or a buddy in their voluntary group who will befriend them and really try to bring them on. </w:t>
      </w:r>
    </w:p>
    <w:p w:rsidR="00E562D8" w:rsidP="00E562D8">
      <w:pPr>
        <w:pStyle w:val="Question"/>
        <w:numPr>
          <w:ilvl w:val="0"/>
          <w:numId w:val="0"/>
        </w:numPr>
        <w:ind w:left="794"/>
      </w:pPr>
      <w:r w:rsidRPr="005D45AF">
        <w:rPr>
          <w:b/>
        </w:rPr>
        <w:t>Baroness Jay of Paddington:</w:t>
      </w:r>
      <w:r>
        <w:t xml:space="preserve"> I do not know who I should ask—perhaps Pritesh—</w:t>
      </w:r>
      <w:r w:rsidR="00CC626F">
        <w:t xml:space="preserve">about </w:t>
      </w:r>
      <w:r>
        <w:t xml:space="preserve">whether there is any hope </w:t>
      </w:r>
      <w:r w:rsidRPr="00910F93">
        <w:t>that that sort of very careful system could be developed nationally. Is the King</w:t>
      </w:r>
      <w:r>
        <w:t xml:space="preserve">’s </w:t>
      </w:r>
      <w:r w:rsidRPr="00910F93">
        <w:t>Fund doing anything about the way in which patients</w:t>
      </w:r>
      <w:r>
        <w:t>’</w:t>
      </w:r>
      <w:r w:rsidRPr="00910F93">
        <w:t xml:space="preserve"> involvement </w:t>
      </w:r>
      <w:r>
        <w:t xml:space="preserve">and </w:t>
      </w:r>
      <w:r w:rsidRPr="00910F93">
        <w:t xml:space="preserve">education can be improved? </w:t>
      </w:r>
    </w:p>
    <w:p w:rsidR="00E562D8" w:rsidP="00E562D8">
      <w:pPr>
        <w:pStyle w:val="Answer"/>
      </w:pPr>
      <w:r>
        <w:rPr>
          <w:b/>
          <w:i/>
        </w:rPr>
        <w:t xml:space="preserve">Dr Pritesh Mistry: </w:t>
      </w:r>
      <w:r w:rsidRPr="005D45AF">
        <w:t xml:space="preserve">Digital exclusion is a real risk. I refer you to the latest Good Things Foundation report </w:t>
      </w:r>
      <w:r>
        <w:t xml:space="preserve">on </w:t>
      </w:r>
      <w:r w:rsidRPr="005D45AF">
        <w:t xml:space="preserve">digital inclusion. </w:t>
      </w:r>
      <w:r w:rsidR="00FF6183">
        <w:t xml:space="preserve">They </w:t>
      </w:r>
      <w:r w:rsidRPr="005D45AF">
        <w:t xml:space="preserve"> ha</w:t>
      </w:r>
      <w:r w:rsidR="00FF6183">
        <w:t>ve</w:t>
      </w:r>
      <w:r w:rsidRPr="005D45AF">
        <w:t xml:space="preserve"> been doing </w:t>
      </w:r>
      <w:r w:rsidRPr="005D45AF">
        <w:t xml:space="preserve">a lot of work on the ground about how </w:t>
      </w:r>
      <w:r>
        <w:t xml:space="preserve">to enable and </w:t>
      </w:r>
      <w:r w:rsidRPr="005D45AF">
        <w:t xml:space="preserve">widen access, particularly in deprived populations. </w:t>
      </w:r>
    </w:p>
    <w:p w:rsidR="00E562D8" w:rsidP="00E562D8">
      <w:pPr>
        <w:pStyle w:val="Answer"/>
      </w:pPr>
      <w:r w:rsidRPr="005D45AF">
        <w:t>There is a lot of nuance in this kind of area</w:t>
      </w:r>
      <w:r>
        <w:t xml:space="preserve">. </w:t>
      </w:r>
      <w:r w:rsidRPr="005D45AF">
        <w:t>We might think</w:t>
      </w:r>
      <w:r>
        <w:t xml:space="preserve"> of “</w:t>
      </w:r>
      <w:r w:rsidRPr="005D45AF">
        <w:t>elderly population</w:t>
      </w:r>
      <w:r>
        <w:t>” and “</w:t>
      </w:r>
      <w:r w:rsidRPr="005D45AF">
        <w:t>socioeconomically deprived</w:t>
      </w:r>
      <w:r>
        <w:t>”</w:t>
      </w:r>
      <w:r w:rsidRPr="005D45AF">
        <w:t xml:space="preserve"> as umbrella terms for these potentially excluded populations, but there is a lot of nuance within </w:t>
      </w:r>
      <w:r>
        <w:t xml:space="preserve">them </w:t>
      </w:r>
      <w:r w:rsidRPr="005D45AF">
        <w:t>that needs a deeper dive</w:t>
      </w:r>
      <w:r>
        <w:t xml:space="preserve">. There are </w:t>
      </w:r>
      <w:r w:rsidRPr="005D45AF">
        <w:t>people who are perhaps capable but unwilling</w:t>
      </w:r>
      <w:r w:rsidR="00891F1D">
        <w:t xml:space="preserve"> because </w:t>
      </w:r>
      <w:r w:rsidR="00891F1D">
        <w:t xml:space="preserve">of  </w:t>
      </w:r>
      <w:r w:rsidRPr="005D45AF">
        <w:t>aspects</w:t>
      </w:r>
      <w:r w:rsidRPr="005D45AF">
        <w:t xml:space="preserve"> </w:t>
      </w:r>
      <w:r w:rsidR="00FF6183">
        <w:t xml:space="preserve">like </w:t>
      </w:r>
      <w:r w:rsidRPr="005D45AF">
        <w:t xml:space="preserve"> data and trust and what these technologies and tools </w:t>
      </w:r>
      <w:r>
        <w:t xml:space="preserve">are </w:t>
      </w:r>
      <w:r w:rsidRPr="005D45AF">
        <w:t>doing</w:t>
      </w:r>
      <w:r>
        <w:t>. A</w:t>
      </w:r>
      <w:r w:rsidRPr="005D45AF">
        <w:t>s we have seen in the</w:t>
      </w:r>
      <w:r>
        <w:t xml:space="preserve"> </w:t>
      </w:r>
      <w:r w:rsidRPr="005D45AF">
        <w:t>pandemic</w:t>
      </w:r>
      <w:r>
        <w:t xml:space="preserve">, </w:t>
      </w:r>
      <w:r w:rsidRPr="005D45AF">
        <w:t>there has been an erosion of trust</w:t>
      </w:r>
      <w:r>
        <w:t xml:space="preserve">, which </w:t>
      </w:r>
      <w:r w:rsidRPr="005D45AF">
        <w:t xml:space="preserve">is particularly important if we want these tools to </w:t>
      </w:r>
      <w:r>
        <w:t xml:space="preserve">be </w:t>
      </w:r>
      <w:r w:rsidRPr="005D45AF">
        <w:t xml:space="preserve">taken </w:t>
      </w:r>
      <w:r>
        <w:t xml:space="preserve">up at </w:t>
      </w:r>
      <w:r w:rsidRPr="005D45AF">
        <w:t xml:space="preserve">a national level. </w:t>
      </w:r>
    </w:p>
    <w:p w:rsidR="00E562D8" w:rsidP="00E562D8">
      <w:pPr>
        <w:pStyle w:val="Answer"/>
      </w:pPr>
      <w:r w:rsidRPr="005D45AF">
        <w:t xml:space="preserve">There is also the risk that digital exclusion is perpetuating some of the exclusion that we find already </w:t>
      </w:r>
      <w:r w:rsidR="00891F1D">
        <w:t>in</w:t>
      </w:r>
      <w:r w:rsidRPr="005D45AF">
        <w:t xml:space="preserve"> the health and care system </w:t>
      </w:r>
      <w:r>
        <w:t xml:space="preserve">in </w:t>
      </w:r>
      <w:r w:rsidRPr="005D45AF">
        <w:t>physically</w:t>
      </w:r>
      <w:r w:rsidR="00CC626F">
        <w:t xml:space="preserve"> </w:t>
      </w:r>
      <w:r w:rsidRPr="005D45AF">
        <w:t>delivered</w:t>
      </w:r>
      <w:r>
        <w:t xml:space="preserve"> care. </w:t>
      </w:r>
      <w:r w:rsidRPr="005D45AF">
        <w:t>Chris mentioned language barriers</w:t>
      </w:r>
      <w:r>
        <w:t xml:space="preserve">; there </w:t>
      </w:r>
      <w:r w:rsidRPr="005D45AF">
        <w:t xml:space="preserve">are also cultural sensitivities and other such issues that may be replicated in the digital space that </w:t>
      </w:r>
      <w:r>
        <w:t>have the potential to hard</w:t>
      </w:r>
      <w:r w:rsidRPr="00910F93">
        <w:t xml:space="preserve">code some of these challenges </w:t>
      </w:r>
      <w:r w:rsidRPr="005D45AF">
        <w:t xml:space="preserve">in accessing care. </w:t>
      </w:r>
    </w:p>
    <w:p w:rsidR="00E562D8" w:rsidP="00E562D8">
      <w:pPr>
        <w:pStyle w:val="Remark"/>
      </w:pPr>
      <w:r w:rsidRPr="00F73B9C">
        <w:rPr>
          <w:b/>
          <w:bCs/>
        </w:rPr>
        <w:t>Baroness Jay of Paddington:</w:t>
      </w:r>
      <w:r>
        <w:t xml:space="preserve"> I think other members of the Committee </w:t>
      </w:r>
      <w:r w:rsidR="00E834FC">
        <w:t>w</w:t>
      </w:r>
      <w:r w:rsidRPr="00910F93">
        <w:t xml:space="preserve">ant to ask specific questions on this issue. </w:t>
      </w:r>
    </w:p>
    <w:p w:rsidR="00E562D8" w:rsidP="00E562D8">
      <w:pPr>
        <w:pStyle w:val="Remark"/>
      </w:pPr>
      <w:r>
        <w:rPr>
          <w:b/>
        </w:rPr>
        <w:t>The Chair:</w:t>
      </w:r>
      <w:r>
        <w:t xml:space="preserve"> </w:t>
      </w:r>
      <w:r w:rsidRPr="005D45AF">
        <w:t>We have jumped topics a bit</w:t>
      </w:r>
      <w:r>
        <w:t>, so I hope colleagues will forgive me</w:t>
      </w:r>
      <w:r w:rsidR="00E834FC">
        <w:t>.</w:t>
      </w:r>
      <w:r>
        <w:t xml:space="preserve"> I will come to them, but </w:t>
      </w:r>
      <w:r w:rsidRPr="00910F93">
        <w:t xml:space="preserve">I will come to Baroness Young </w:t>
      </w:r>
      <w:r>
        <w:t xml:space="preserve">first </w:t>
      </w:r>
      <w:r w:rsidRPr="00910F93">
        <w:t>because her questions fit neatly here</w:t>
      </w:r>
      <w:r>
        <w:t xml:space="preserve">. </w:t>
      </w:r>
    </w:p>
    <w:p w:rsidR="004B1B70" w:rsidP="004B1B70">
      <w:pPr>
        <w:pStyle w:val="Question"/>
      </w:pPr>
      <w:r w:rsidRPr="005D45AF">
        <w:rPr>
          <w:b/>
        </w:rPr>
        <w:t>Baroness Young of Hornsey:</w:t>
      </w:r>
      <w:r>
        <w:t xml:space="preserve"> </w:t>
      </w:r>
      <w:r w:rsidRPr="005D45AF">
        <w:t xml:space="preserve">My question has been partially answered, particularly </w:t>
      </w:r>
      <w:r>
        <w:t xml:space="preserve">in Dr Mistry’s </w:t>
      </w:r>
      <w:r w:rsidRPr="005D45AF">
        <w:t>last response</w:t>
      </w:r>
      <w:r>
        <w:t>. We were talking about groups that were not necessarily able to engage or access the benefits of digitisation in the health service. You talked about umbrella terms, so I</w:t>
      </w:r>
      <w:r w:rsidRPr="005D45AF">
        <w:t xml:space="preserve"> wonder </w:t>
      </w:r>
      <w:r>
        <w:t>whether</w:t>
      </w:r>
      <w:r w:rsidRPr="005D45AF">
        <w:t xml:space="preserve"> we can dig a bit deeper into some of the terms that we are accustomed to using, </w:t>
      </w:r>
      <w:r>
        <w:t>like</w:t>
      </w:r>
      <w:r w:rsidRPr="005D45AF">
        <w:t xml:space="preserve"> </w:t>
      </w:r>
      <w:r>
        <w:t>“</w:t>
      </w:r>
      <w:r w:rsidRPr="005D45AF">
        <w:t>people with disabilities</w:t>
      </w:r>
      <w:r>
        <w:t>”</w:t>
      </w:r>
      <w:r w:rsidRPr="005D45AF">
        <w:t xml:space="preserve">. That covers a huge range of differently abled people and often but not always includes people with learning disabilities. Again, </w:t>
      </w:r>
      <w:r w:rsidRPr="005D45AF" w:rsidR="008A0558">
        <w:t xml:space="preserve">there is a huge range </w:t>
      </w:r>
      <w:r w:rsidR="008A0558">
        <w:t>of people in</w:t>
      </w:r>
      <w:r w:rsidRPr="005D45AF">
        <w:t xml:space="preserve"> black and minority</w:t>
      </w:r>
      <w:r>
        <w:t xml:space="preserve"> </w:t>
      </w:r>
      <w:r w:rsidRPr="005D45AF">
        <w:t>ethnic</w:t>
      </w:r>
      <w:r w:rsidR="008A0558">
        <w:t xml:space="preserve"> groups</w:t>
      </w:r>
      <w:r w:rsidRPr="005D45AF">
        <w:t>. How do we get to a stage where we are able to analyse the groups under these umbrella terms and think</w:t>
      </w:r>
      <w:r>
        <w:t xml:space="preserve"> </w:t>
      </w:r>
      <w:r w:rsidRPr="005D45AF">
        <w:t xml:space="preserve">deeply about how to deliver services principally through digitisation in the future, given what we have learned during the pandemic? </w:t>
      </w:r>
    </w:p>
    <w:p w:rsidR="004B1B70" w:rsidRPr="005D45AF" w:rsidP="004B1B70">
      <w:pPr>
        <w:pStyle w:val="Answer"/>
      </w:pPr>
      <w:r>
        <w:rPr>
          <w:b/>
          <w:i/>
        </w:rPr>
        <w:t xml:space="preserve">Dr Pritesh Mistry: </w:t>
      </w:r>
      <w:r w:rsidRPr="005D45AF">
        <w:t xml:space="preserve">A lot of this </w:t>
      </w:r>
      <w:r>
        <w:t>n</w:t>
      </w:r>
      <w:r w:rsidRPr="005D45AF">
        <w:t xml:space="preserve">eeds to be done </w:t>
      </w:r>
      <w:r>
        <w:t>through</w:t>
      </w:r>
      <w:r w:rsidRPr="005D45AF">
        <w:t xml:space="preserve"> working with the public</w:t>
      </w:r>
      <w:r>
        <w:t xml:space="preserve"> and our citizens. I am sure that colleagues</w:t>
      </w:r>
      <w:r w:rsidRPr="005D45AF">
        <w:t xml:space="preserve">, especially Chris, </w:t>
      </w:r>
      <w:r>
        <w:t xml:space="preserve">will agree </w:t>
      </w:r>
      <w:r w:rsidRPr="005D45AF">
        <w:t>th</w:t>
      </w:r>
      <w:r>
        <w:t xml:space="preserve">at </w:t>
      </w:r>
      <w:r w:rsidRPr="005D45AF">
        <w:t xml:space="preserve">there is a lot of value in </w:t>
      </w:r>
      <w:r>
        <w:t>c</w:t>
      </w:r>
      <w:r w:rsidRPr="005D45AF">
        <w:t>o</w:t>
      </w:r>
      <w:r w:rsidR="00BE7A89">
        <w:t>-</w:t>
      </w:r>
      <w:r w:rsidRPr="005D45AF">
        <w:t xml:space="preserve">developing our tools at a local level. </w:t>
      </w:r>
      <w:r>
        <w:t>H</w:t>
      </w:r>
      <w:r w:rsidRPr="005D45AF">
        <w:t xml:space="preserve">ow do </w:t>
      </w:r>
      <w:r>
        <w:t>we</w:t>
      </w:r>
      <w:r w:rsidRPr="005D45AF">
        <w:t xml:space="preserve"> start bringing together national procurement and other such levers </w:t>
      </w:r>
      <w:r w:rsidRPr="005D45AF">
        <w:t>alongside  local</w:t>
      </w:r>
      <w:r>
        <w:t>-</w:t>
      </w:r>
      <w:r w:rsidRPr="005D45AF">
        <w:t>choice</w:t>
      </w:r>
      <w:r w:rsidR="00FF6183">
        <w:t>,</w:t>
      </w:r>
      <w:r w:rsidRPr="005D45AF">
        <w:t xml:space="preserve"> co</w:t>
      </w:r>
      <w:r w:rsidR="00E834FC">
        <w:t>-</w:t>
      </w:r>
      <w:r w:rsidRPr="005D45AF">
        <w:t xml:space="preserve">development and development </w:t>
      </w:r>
      <w:r w:rsidR="00BE7A89">
        <w:t>in</w:t>
      </w:r>
      <w:r>
        <w:t xml:space="preserve"> </w:t>
      </w:r>
      <w:r w:rsidRPr="005D45AF">
        <w:t>our particular community?</w:t>
      </w:r>
      <w:r>
        <w:t xml:space="preserve"> </w:t>
      </w:r>
      <w:r w:rsidRPr="005D45AF">
        <w:t xml:space="preserve">It is important to think about local demographic needs, the potential to upskill </w:t>
      </w:r>
      <w:r w:rsidR="00FF6183">
        <w:t xml:space="preserve">local citizens </w:t>
      </w:r>
      <w:r w:rsidRPr="005D45AF">
        <w:t>to a certain level, and the</w:t>
      </w:r>
      <w:r>
        <w:t xml:space="preserve"> </w:t>
      </w:r>
      <w:r w:rsidRPr="005D45AF">
        <w:t>potential complexity</w:t>
      </w:r>
      <w:r w:rsidR="00FF6183">
        <w:t xml:space="preserve"> of health conditions</w:t>
      </w:r>
      <w:r w:rsidRPr="005D45AF">
        <w:t>, as</w:t>
      </w:r>
      <w:r w:rsidR="00FF6183">
        <w:t>king</w:t>
      </w:r>
      <w:r w:rsidRPr="005D45AF">
        <w:t xml:space="preserve"> how the</w:t>
      </w:r>
      <w:r>
        <w:t xml:space="preserve"> </w:t>
      </w:r>
      <w:r w:rsidRPr="005D45AF">
        <w:t xml:space="preserve">demographic </w:t>
      </w:r>
      <w:r>
        <w:t>will</w:t>
      </w:r>
      <w:r w:rsidRPr="005D45AF">
        <w:t xml:space="preserve"> progress in the near and long</w:t>
      </w:r>
      <w:r>
        <w:t>-</w:t>
      </w:r>
      <w:r w:rsidRPr="005D45AF">
        <w:t xml:space="preserve">term future so that </w:t>
      </w:r>
      <w:r>
        <w:t>we</w:t>
      </w:r>
      <w:r w:rsidRPr="005D45AF">
        <w:t xml:space="preserve"> can start planning what the tools need to look like.</w:t>
      </w:r>
    </w:p>
    <w:p w:rsidR="004B1B70" w:rsidRPr="005D45AF" w:rsidP="004B1B70">
      <w:pPr>
        <w:pStyle w:val="Answer"/>
      </w:pPr>
      <w:r>
        <w:t xml:space="preserve">We </w:t>
      </w:r>
      <w:r w:rsidRPr="005D45AF">
        <w:t xml:space="preserve">need to be careful about </w:t>
      </w:r>
      <w:r w:rsidR="003265D9">
        <w:t xml:space="preserve">the </w:t>
      </w:r>
      <w:r w:rsidRPr="005D45AF" w:rsidR="003265D9">
        <w:t>digital and physical care</w:t>
      </w:r>
      <w:r w:rsidRPr="005D45AF">
        <w:t xml:space="preserve"> balance </w:t>
      </w:r>
      <w:r w:rsidR="003265D9">
        <w:t xml:space="preserve">in </w:t>
      </w:r>
      <w:r w:rsidRPr="005D45AF">
        <w:t>our healthcare system</w:t>
      </w:r>
      <w:r>
        <w:t>. D</w:t>
      </w:r>
      <w:r w:rsidRPr="005D45AF">
        <w:t xml:space="preserve">igital will be accessible to some, physical care to </w:t>
      </w:r>
      <w:r w:rsidRPr="005D45AF">
        <w:t>others. By bringing them both alongside</w:t>
      </w:r>
      <w:r>
        <w:t>,</w:t>
      </w:r>
      <w:r w:rsidRPr="005D45AF">
        <w:t xml:space="preserve"> we should be able to blend </w:t>
      </w:r>
      <w:r>
        <w:t>a</w:t>
      </w:r>
      <w:r w:rsidRPr="005D45AF">
        <w:t xml:space="preserve"> healthcare system that works for more people than just a physical or digitally</w:t>
      </w:r>
      <w:r w:rsidR="00BE7A89">
        <w:t xml:space="preserve"> </w:t>
      </w:r>
      <w:r w:rsidRPr="005D45AF">
        <w:t>enabled system.</w:t>
      </w:r>
      <w:r>
        <w:t xml:space="preserve"> </w:t>
      </w:r>
      <w:r w:rsidRPr="005D45AF">
        <w:t>It is important that we do n</w:t>
      </w:r>
      <w:r>
        <w:t xml:space="preserve">ot </w:t>
      </w:r>
      <w:r w:rsidRPr="005D45AF">
        <w:t>hav</w:t>
      </w:r>
      <w:r>
        <w:t>e</w:t>
      </w:r>
      <w:r w:rsidRPr="005D45AF">
        <w:t xml:space="preserve"> one that is </w:t>
      </w:r>
      <w:r w:rsidRPr="005D45AF">
        <w:t>higher</w:t>
      </w:r>
      <w:r>
        <w:t>-</w:t>
      </w:r>
      <w:r w:rsidRPr="005D45AF">
        <w:t>quality</w:t>
      </w:r>
      <w:r>
        <w:t>,</w:t>
      </w:r>
      <w:r w:rsidRPr="005D45AF">
        <w:t xml:space="preserve"> the default or the only care provision approach. We need to think about how we enabl</w:t>
      </w:r>
      <w:r>
        <w:t>e</w:t>
      </w:r>
      <w:r w:rsidRPr="005D45AF">
        <w:t xml:space="preserve"> pathways to work through both modalities</w:t>
      </w:r>
      <w:r>
        <w:t>.</w:t>
      </w:r>
    </w:p>
    <w:p w:rsidR="004B1B70" w:rsidRPr="005D45AF" w:rsidP="004B1B70">
      <w:pPr>
        <w:pStyle w:val="Answer"/>
      </w:pPr>
      <w:r w:rsidRPr="005D45AF">
        <w:t xml:space="preserve">There are some </w:t>
      </w:r>
      <w:r>
        <w:t>things</w:t>
      </w:r>
      <w:r w:rsidRPr="005D45AF">
        <w:t xml:space="preserve"> that we may want to have more focus on, such as </w:t>
      </w:r>
      <w:r>
        <w:t>a</w:t>
      </w:r>
      <w:r w:rsidRPr="005D45AF">
        <w:t xml:space="preserve">ccessibility features </w:t>
      </w:r>
      <w:r w:rsidR="00891F1D">
        <w:t>in</w:t>
      </w:r>
      <w:r w:rsidRPr="005D45AF">
        <w:t xml:space="preserve"> digital care</w:t>
      </w:r>
      <w:r>
        <w:t>; for example, e</w:t>
      </w:r>
      <w:r w:rsidRPr="005D45AF">
        <w:t>nabling people with</w:t>
      </w:r>
      <w:r>
        <w:t xml:space="preserve"> </w:t>
      </w:r>
      <w:r w:rsidRPr="005D45AF">
        <w:t>visual impairment or hearing loss</w:t>
      </w:r>
      <w:r>
        <w:t xml:space="preserve"> to have at least basic accessibility or good-practice accessibility </w:t>
      </w:r>
      <w:r w:rsidR="00FF6183">
        <w:t xml:space="preserve">reinforced by </w:t>
      </w:r>
      <w:r>
        <w:t xml:space="preserve"> how we procure and ask for technologies </w:t>
      </w:r>
      <w:r w:rsidRPr="005D45AF">
        <w:t>to be developed for the healthcare system. To be honest, that can cut both ways. It is not just for patients but for our staff well</w:t>
      </w:r>
      <w:r>
        <w:t xml:space="preserve">, and how we can </w:t>
      </w:r>
      <w:r w:rsidRPr="005D45AF">
        <w:t>improve</w:t>
      </w:r>
      <w:r>
        <w:t xml:space="preserve"> accessibility for them.</w:t>
      </w:r>
    </w:p>
    <w:p w:rsidR="004B1B70" w:rsidP="004B1B70">
      <w:pPr>
        <w:pStyle w:val="Remark"/>
      </w:pPr>
      <w:r w:rsidRPr="005D45AF">
        <w:rPr>
          <w:b/>
        </w:rPr>
        <w:t>Baroness Young of Hornsey:</w:t>
      </w:r>
      <w:r>
        <w:t xml:space="preserve"> </w:t>
      </w:r>
      <w:r w:rsidRPr="005D45AF">
        <w:t xml:space="preserve">I do not want to summarise </w:t>
      </w:r>
      <w:r>
        <w:t xml:space="preserve">you falsely, but I take from what you said that we need to think much more about what in other areas </w:t>
      </w:r>
      <w:r w:rsidR="005A5CF3">
        <w:t>we call co-produc</w:t>
      </w:r>
      <w:r w:rsidRPr="005D45AF">
        <w:t xml:space="preserve">tion for staff and patients, wherever they are on the spectrum of </w:t>
      </w:r>
      <w:r>
        <w:t>a</w:t>
      </w:r>
      <w:r w:rsidRPr="005D45AF">
        <w:t>ccessibility</w:t>
      </w:r>
      <w:r>
        <w:t xml:space="preserve">, and perhaps </w:t>
      </w:r>
      <w:r w:rsidRPr="005D45AF">
        <w:t>to resist an exclusively top</w:t>
      </w:r>
      <w:r>
        <w:t>-</w:t>
      </w:r>
      <w:r w:rsidRPr="005D45AF">
        <w:t xml:space="preserve">down solution to these issues. </w:t>
      </w:r>
    </w:p>
    <w:p w:rsidR="004B1B70" w:rsidP="004B1B70">
      <w:pPr>
        <w:pStyle w:val="Answer"/>
      </w:pPr>
      <w:r>
        <w:rPr>
          <w:b/>
          <w:i/>
        </w:rPr>
        <w:t xml:space="preserve">Dr Pritesh Mistry: </w:t>
      </w:r>
      <w:r w:rsidRPr="005D45AF">
        <w:t xml:space="preserve">I agree. I think it needs a balance </w:t>
      </w:r>
      <w:r>
        <w:t>bet</w:t>
      </w:r>
      <w:r w:rsidRPr="005D45AF">
        <w:t>ween top</w:t>
      </w:r>
      <w:r>
        <w:t>-</w:t>
      </w:r>
      <w:r w:rsidRPr="005D45AF">
        <w:t xml:space="preserve">down, as in what happens at </w:t>
      </w:r>
      <w:r>
        <w:t>the</w:t>
      </w:r>
      <w:r w:rsidRPr="005D45AF">
        <w:t xml:space="preserve"> national level, and </w:t>
      </w:r>
      <w:r>
        <w:t>freedom at the local level to work with your local population and demographic. There can be on-the-ground upskilling and community work, but there also needs to be an u</w:t>
      </w:r>
      <w:r w:rsidRPr="005D45AF">
        <w:t>nderstanding of your demographics</w:t>
      </w:r>
      <w:r>
        <w:t xml:space="preserve">, </w:t>
      </w:r>
      <w:r w:rsidRPr="005D45AF">
        <w:t>the proportions of your community</w:t>
      </w:r>
      <w:r>
        <w:t xml:space="preserve">, the </w:t>
      </w:r>
      <w:r w:rsidRPr="005D45AF">
        <w:t xml:space="preserve">complexity </w:t>
      </w:r>
      <w:r>
        <w:t>and</w:t>
      </w:r>
      <w:r w:rsidRPr="005D45AF">
        <w:t xml:space="preserve"> how </w:t>
      </w:r>
      <w:r>
        <w:t>care</w:t>
      </w:r>
      <w:r w:rsidRPr="005D45AF">
        <w:t xml:space="preserve"> will be delivered to make sure that the right tools a</w:t>
      </w:r>
      <w:r>
        <w:t>re available.</w:t>
      </w:r>
    </w:p>
    <w:p w:rsidR="004B1B70" w:rsidP="004B1B70">
      <w:pPr>
        <w:pStyle w:val="Remark"/>
      </w:pPr>
      <w:r w:rsidRPr="005D45AF">
        <w:rPr>
          <w:b/>
        </w:rPr>
        <w:t>Baroness Young of Hornsey:</w:t>
      </w:r>
      <w:r>
        <w:t xml:space="preserve"> P</w:t>
      </w:r>
      <w:r w:rsidRPr="005D45AF">
        <w:t xml:space="preserve">erhaps this is a good moment to ask Chris McGann </w:t>
      </w:r>
      <w:r>
        <w:t>to say how he sees that working out.</w:t>
      </w:r>
    </w:p>
    <w:p w:rsidR="00712A6F" w:rsidP="004B1B70">
      <w:pPr>
        <w:pStyle w:val="Answer"/>
      </w:pPr>
      <w:r>
        <w:rPr>
          <w:b/>
          <w:i/>
        </w:rPr>
        <w:t xml:space="preserve">Chris McCann: </w:t>
      </w:r>
      <w:r>
        <w:t>T</w:t>
      </w:r>
      <w:r w:rsidRPr="005D45AF">
        <w:t>he focus needs to be on people receiving a personalised service.</w:t>
      </w:r>
      <w:r>
        <w:t xml:space="preserve"> </w:t>
      </w:r>
      <w:r w:rsidRPr="005D45AF">
        <w:t>It is things like making sure that</w:t>
      </w:r>
      <w:r>
        <w:t>,</w:t>
      </w:r>
      <w:r w:rsidRPr="005D45AF">
        <w:t xml:space="preserve"> when </w:t>
      </w:r>
      <w:r>
        <w:t>we</w:t>
      </w:r>
      <w:r w:rsidRPr="005D45AF">
        <w:t xml:space="preserve"> are dealing with a patient who has hearing impairments, </w:t>
      </w:r>
      <w:r>
        <w:t>we are able</w:t>
      </w:r>
      <w:r w:rsidRPr="005D45AF">
        <w:t xml:space="preserve"> </w:t>
      </w:r>
      <w:r>
        <w:t xml:space="preserve">show </w:t>
      </w:r>
      <w:r w:rsidRPr="005D45AF">
        <w:t xml:space="preserve">subtitles </w:t>
      </w:r>
      <w:r>
        <w:t>on</w:t>
      </w:r>
      <w:r w:rsidRPr="005D45AF">
        <w:t xml:space="preserve"> video platforms. Things like that are </w:t>
      </w:r>
      <w:r w:rsidRPr="005D45AF">
        <w:t>really helpful</w:t>
      </w:r>
      <w:r w:rsidRPr="005D45AF">
        <w:t xml:space="preserve">. </w:t>
      </w:r>
      <w:r>
        <w:t>W</w:t>
      </w:r>
      <w:r w:rsidRPr="005D45AF">
        <w:t xml:space="preserve">hen services are designed, commissioned and delivered, </w:t>
      </w:r>
      <w:r>
        <w:t xml:space="preserve">the key thing is </w:t>
      </w:r>
      <w:r w:rsidRPr="005D45AF">
        <w:t xml:space="preserve">to ensure that </w:t>
      </w:r>
      <w:r>
        <w:t xml:space="preserve">the </w:t>
      </w:r>
      <w:r w:rsidRPr="005D45AF">
        <w:t>patient voice is engaged during that process.</w:t>
      </w:r>
      <w:r>
        <w:t xml:space="preserve"> T</w:t>
      </w:r>
      <w:r w:rsidRPr="005D45AF">
        <w:t xml:space="preserve">hat happens quite strongly locally. </w:t>
      </w:r>
    </w:p>
    <w:p w:rsidR="004B1B70" w:rsidP="004B1B70">
      <w:pPr>
        <w:pStyle w:val="Answer"/>
      </w:pPr>
      <w:r w:rsidRPr="005D45AF">
        <w:t>There is also quite a strong patient voice nationally. An area that we really need to look at is the intermediate area, particularly a</w:t>
      </w:r>
      <w:r>
        <w:t>t</w:t>
      </w:r>
      <w:r w:rsidRPr="005D45AF">
        <w:t xml:space="preserve"> the ICS </w:t>
      </w:r>
      <w:r w:rsidR="006054CA">
        <w:t xml:space="preserve">(Integrated Care System) </w:t>
      </w:r>
      <w:r w:rsidRPr="005D45AF">
        <w:t>level, where co</w:t>
      </w:r>
      <w:r>
        <w:t>mmissioning</w:t>
      </w:r>
      <w:r w:rsidRPr="005D45AF">
        <w:t xml:space="preserve"> might be taking place, to make sure that the needs of patients are taken into account through that patient voice to ensure </w:t>
      </w:r>
      <w:r>
        <w:t xml:space="preserve">a </w:t>
      </w:r>
      <w:r w:rsidRPr="005D45AF">
        <w:t>people</w:t>
      </w:r>
      <w:r>
        <w:t>-</w:t>
      </w:r>
      <w:r w:rsidRPr="005D45AF">
        <w:t>centred</w:t>
      </w:r>
      <w:r>
        <w:t xml:space="preserve"> </w:t>
      </w:r>
      <w:r w:rsidRPr="005D45AF">
        <w:t>approach to care</w:t>
      </w:r>
      <w:r>
        <w:t>. T</w:t>
      </w:r>
      <w:r w:rsidRPr="005D45AF">
        <w:t xml:space="preserve">hat is the key to delivering this: making sure that the mechanisms are in place so that those voices can be heard at that level. </w:t>
      </w:r>
    </w:p>
    <w:p w:rsidR="004B1B70" w:rsidP="004B1B70">
      <w:pPr>
        <w:pStyle w:val="Remark"/>
      </w:pPr>
      <w:r w:rsidRPr="005D45AF">
        <w:rPr>
          <w:b/>
        </w:rPr>
        <w:t>Baroness Young of Hornsey:</w:t>
      </w:r>
      <w:r>
        <w:t xml:space="preserve"> </w:t>
      </w:r>
      <w:r w:rsidRPr="005D45AF">
        <w:t>And presumably to get the resources together</w:t>
      </w:r>
      <w:r>
        <w:t>, because not everybody will have the kind of resources that are needed or even have thought about them.</w:t>
      </w:r>
    </w:p>
    <w:p w:rsidR="004B1B70" w:rsidP="004B1B70">
      <w:pPr>
        <w:pStyle w:val="Answer"/>
      </w:pPr>
      <w:r>
        <w:rPr>
          <w:b/>
          <w:i/>
        </w:rPr>
        <w:t xml:space="preserve">Chris McCann: </w:t>
      </w:r>
      <w:r>
        <w:t>A</w:t>
      </w:r>
      <w:r w:rsidRPr="005D45AF">
        <w:t xml:space="preserve">bsolutely. As I said, some areas </w:t>
      </w:r>
      <w:r>
        <w:t xml:space="preserve">of the country are very strong in </w:t>
      </w:r>
      <w:r w:rsidRPr="005D45AF">
        <w:t xml:space="preserve">integrating </w:t>
      </w:r>
      <w:r w:rsidR="00496B16">
        <w:t xml:space="preserve">the </w:t>
      </w:r>
      <w:r w:rsidRPr="005D45AF">
        <w:t>patient voice</w:t>
      </w:r>
      <w:r>
        <w:t>,</w:t>
      </w:r>
      <w:r w:rsidRPr="005D45AF">
        <w:t xml:space="preserve"> but in other areas there is probably </w:t>
      </w:r>
      <w:r>
        <w:t xml:space="preserve">a </w:t>
      </w:r>
      <w:r w:rsidRPr="005D45AF">
        <w:t xml:space="preserve">need for extra resource and extra focus </w:t>
      </w:r>
      <w:r w:rsidR="00496B16">
        <w:t>on</w:t>
      </w:r>
      <w:r w:rsidRPr="005D45AF">
        <w:t xml:space="preserve"> making sure that </w:t>
      </w:r>
      <w:r>
        <w:t xml:space="preserve">the voice and the </w:t>
      </w:r>
      <w:r w:rsidRPr="005D45AF">
        <w:t xml:space="preserve">experience of patients are at the centre of how new digital systems are scoped, commissioned and implemented. </w:t>
      </w:r>
    </w:p>
    <w:p w:rsidR="004B1B70" w:rsidP="004B1B70">
      <w:pPr>
        <w:pStyle w:val="Answer"/>
      </w:pPr>
      <w:r>
        <w:rPr>
          <w:b/>
          <w:i/>
        </w:rPr>
        <w:t xml:space="preserve">Dr Ruth Chambers: </w:t>
      </w:r>
      <w:r w:rsidRPr="005D45AF">
        <w:t>I w</w:t>
      </w:r>
      <w:r>
        <w:t>anted</w:t>
      </w:r>
      <w:r w:rsidRPr="005D45AF">
        <w:t xml:space="preserve"> to add a bit </w:t>
      </w:r>
      <w:r>
        <w:t>of extra</w:t>
      </w:r>
      <w:r w:rsidRPr="005D45AF">
        <w:t xml:space="preserve"> </w:t>
      </w:r>
      <w:r>
        <w:t xml:space="preserve">colour </w:t>
      </w:r>
      <w:r w:rsidRPr="005D45AF">
        <w:t>to w</w:t>
      </w:r>
      <w:r>
        <w:t>hat</w:t>
      </w:r>
      <w:r w:rsidRPr="005D45AF">
        <w:t xml:space="preserve"> </w:t>
      </w:r>
      <w:r>
        <w:t>Pritesh</w:t>
      </w:r>
      <w:r w:rsidRPr="005D45AF">
        <w:t xml:space="preserve"> was saying.</w:t>
      </w:r>
      <w:r>
        <w:t xml:space="preserve"> </w:t>
      </w:r>
      <w:r w:rsidRPr="005D45AF">
        <w:t>I would call it co</w:t>
      </w:r>
      <w:r w:rsidR="00496B16">
        <w:t>-</w:t>
      </w:r>
      <w:r w:rsidRPr="005D45AF">
        <w:t>design.</w:t>
      </w:r>
      <w:r>
        <w:t xml:space="preserve"> T</w:t>
      </w:r>
      <w:r w:rsidRPr="005D45AF">
        <w:t xml:space="preserve">he </w:t>
      </w:r>
      <w:r>
        <w:t>G</w:t>
      </w:r>
      <w:r w:rsidRPr="005D45AF">
        <w:t xml:space="preserve">ood </w:t>
      </w:r>
      <w:r>
        <w:t>T</w:t>
      </w:r>
      <w:r w:rsidRPr="005D45AF">
        <w:t xml:space="preserve">hings </w:t>
      </w:r>
      <w:r>
        <w:t>F</w:t>
      </w:r>
      <w:r w:rsidRPr="005D45AF">
        <w:t xml:space="preserve">oundation report that has just come out, which </w:t>
      </w:r>
      <w:r>
        <w:t xml:space="preserve">Pritesh mentioned, describes 25 pathfinders, of which we were one in Stoke-on-Trent. That is what drove us to do the work with refugees and asylum seekers, 1,000 </w:t>
      </w:r>
      <w:r w:rsidR="00496B16">
        <w:t xml:space="preserve">of whom </w:t>
      </w:r>
      <w:r>
        <w:t>belong to a local organisation. W</w:t>
      </w:r>
      <w:r w:rsidRPr="005D45AF">
        <w:t>e worked with them to understand the kit they needed as well as the skills</w:t>
      </w:r>
      <w:r>
        <w:t>,</w:t>
      </w:r>
      <w:r w:rsidRPr="005D45AF">
        <w:t xml:space="preserve"> and how they were going to translate five or six different languages.</w:t>
      </w:r>
      <w:r>
        <w:t xml:space="preserve"> All t</w:t>
      </w:r>
      <w:r w:rsidRPr="005D45AF">
        <w:t xml:space="preserve">hey needed </w:t>
      </w:r>
      <w:r>
        <w:t xml:space="preserve">was </w:t>
      </w:r>
      <w:r w:rsidRPr="005D45AF">
        <w:t xml:space="preserve">a big screen on the wall that </w:t>
      </w:r>
      <w:r>
        <w:t>c</w:t>
      </w:r>
      <w:r w:rsidRPr="005D45AF">
        <w:t xml:space="preserve">ould translate </w:t>
      </w:r>
      <w:r>
        <w:t xml:space="preserve">into </w:t>
      </w:r>
      <w:r w:rsidRPr="005D45AF">
        <w:t xml:space="preserve">five or six languages while the person was giving their upskilling. </w:t>
      </w:r>
      <w:r>
        <w:t>W</w:t>
      </w:r>
      <w:r w:rsidRPr="005D45AF">
        <w:t xml:space="preserve">e just </w:t>
      </w:r>
      <w:r w:rsidRPr="005D45AF">
        <w:t>have to</w:t>
      </w:r>
      <w:r w:rsidRPr="005D45AF">
        <w:t xml:space="preserve"> find what is right for the population. </w:t>
      </w:r>
    </w:p>
    <w:p w:rsidR="004B1B70" w:rsidRPr="005D45AF" w:rsidP="004B1B70">
      <w:pPr>
        <w:pStyle w:val="Answer"/>
      </w:pPr>
      <w:r>
        <w:t xml:space="preserve">We </w:t>
      </w:r>
      <w:r w:rsidRPr="005D45AF">
        <w:t xml:space="preserve">also use case studies. For instance, </w:t>
      </w:r>
      <w:r>
        <w:t>we found that an Alexa Echo Show enabled somebody based in Stoke to interact with their daughter based in London. One of them was deaf, so they could sign. S</w:t>
      </w:r>
      <w:r w:rsidRPr="005D45AF">
        <w:t>he had not spoken to her daughter through</w:t>
      </w:r>
      <w:r>
        <w:t xml:space="preserve">out </w:t>
      </w:r>
      <w:r>
        <w:t>Covid</w:t>
      </w:r>
      <w:r w:rsidR="00E1247A">
        <w:t>,</w:t>
      </w:r>
      <w:r w:rsidRPr="005D45AF">
        <w:t xml:space="preserve"> but now, </w:t>
      </w:r>
      <w:r>
        <w:t xml:space="preserve">just </w:t>
      </w:r>
      <w:r w:rsidRPr="005D45AF">
        <w:t>through th</w:t>
      </w:r>
      <w:r>
        <w:t>at</w:t>
      </w:r>
      <w:r w:rsidRPr="005D45AF">
        <w:t xml:space="preserve"> cheap screen, she was able to sign</w:t>
      </w:r>
      <w:r>
        <w:t>,</w:t>
      </w:r>
      <w:r w:rsidRPr="005D45AF">
        <w:t xml:space="preserve"> and </w:t>
      </w:r>
      <w:r>
        <w:t>it</w:t>
      </w:r>
      <w:r w:rsidRPr="005D45AF">
        <w:t xml:space="preserve"> made all the difference to their lives</w:t>
      </w:r>
      <w:r>
        <w:t>. Y</w:t>
      </w:r>
      <w:r w:rsidRPr="005D45AF">
        <w:t>ou can show</w:t>
      </w:r>
      <w:r>
        <w:t xml:space="preserve"> a case study like that to </w:t>
      </w:r>
      <w:r w:rsidRPr="005D45AF">
        <w:t>lots of other people around the country and they will do it too</w:t>
      </w:r>
      <w:r>
        <w:t>.</w:t>
      </w:r>
      <w:r w:rsidRPr="005D45AF">
        <w:t xml:space="preserve"> We just need to have these</w:t>
      </w:r>
      <w:r>
        <w:t xml:space="preserve"> visual ways.</w:t>
      </w:r>
    </w:p>
    <w:p w:rsidR="004B1B70" w:rsidP="004B1B70">
      <w:pPr>
        <w:pStyle w:val="Answer"/>
      </w:pPr>
      <w:r w:rsidRPr="005D45AF">
        <w:t xml:space="preserve">Again </w:t>
      </w:r>
      <w:r>
        <w:t>on</w:t>
      </w:r>
      <w:r w:rsidRPr="005D45AF">
        <w:t xml:space="preserve"> </w:t>
      </w:r>
      <w:r w:rsidR="00E1247A">
        <w:t>co-design</w:t>
      </w:r>
      <w:r w:rsidRPr="005D45AF">
        <w:t xml:space="preserve">, we are </w:t>
      </w:r>
      <w:r>
        <w:t xml:space="preserve">trying to use Alexa Echo Shows </w:t>
      </w:r>
      <w:r w:rsidR="00E1247A">
        <w:t xml:space="preserve">at the moment </w:t>
      </w:r>
      <w:r>
        <w:t>to help a</w:t>
      </w:r>
      <w:r w:rsidRPr="005D45AF">
        <w:t xml:space="preserve"> school that has </w:t>
      </w:r>
      <w:r>
        <w:t>children</w:t>
      </w:r>
      <w:r w:rsidRPr="005D45AF">
        <w:t xml:space="preserve"> aged </w:t>
      </w:r>
      <w:r>
        <w:t>eight</w:t>
      </w:r>
      <w:r w:rsidRPr="005D45AF">
        <w:t xml:space="preserve"> to 16 with disabilities</w:t>
      </w:r>
      <w:r>
        <w:t>—</w:t>
      </w:r>
      <w:r w:rsidRPr="005D45AF">
        <w:t>by</w:t>
      </w:r>
      <w:r>
        <w:t xml:space="preserve"> </w:t>
      </w:r>
      <w:r w:rsidRPr="005D45AF">
        <w:t>that</w:t>
      </w:r>
      <w:r>
        <w:t>,</w:t>
      </w:r>
      <w:r w:rsidRPr="005D45AF">
        <w:t xml:space="preserve"> </w:t>
      </w:r>
      <w:r>
        <w:t>I</w:t>
      </w:r>
      <w:r w:rsidRPr="005D45AF">
        <w:t xml:space="preserve"> mean all</w:t>
      </w:r>
      <w:r>
        <w:t xml:space="preserve"> </w:t>
      </w:r>
      <w:r w:rsidRPr="005D45AF">
        <w:t>sorts of disabilities</w:t>
      </w:r>
      <w:r>
        <w:t>,</w:t>
      </w:r>
      <w:r w:rsidRPr="005D45AF">
        <w:t xml:space="preserve"> whether it is learning </w:t>
      </w:r>
      <w:r>
        <w:t xml:space="preserve">difficulties, </w:t>
      </w:r>
      <w:r w:rsidRPr="005D45AF">
        <w:t>autism or whatever</w:t>
      </w:r>
      <w:r>
        <w:t>. We have used a couple of children—who happen to be my granddaughters, aged 10 and 12—to do the flashcards that Alexa could</w:t>
      </w:r>
      <w:r w:rsidRPr="005D45AF">
        <w:t xml:space="preserve"> </w:t>
      </w:r>
      <w:r>
        <w:t xml:space="preserve">use to remind them to do things or </w:t>
      </w:r>
      <w:r w:rsidR="00E1247A">
        <w:t xml:space="preserve">to </w:t>
      </w:r>
      <w:r>
        <w:t xml:space="preserve">help them to reduce stress. That is another example of </w:t>
      </w:r>
      <w:r w:rsidR="00E1247A">
        <w:t>co-design</w:t>
      </w:r>
      <w:r>
        <w:t>.</w:t>
      </w:r>
    </w:p>
    <w:p w:rsidR="005E4774" w:rsidP="004B1B70">
      <w:pPr>
        <w:pStyle w:val="Answer"/>
      </w:pPr>
      <w:r>
        <w:rPr>
          <w:b/>
          <w:i/>
        </w:rPr>
        <w:t>Dr Farah Jameel:</w:t>
      </w:r>
      <w:r>
        <w:rPr>
          <w:bCs/>
          <w:iCs/>
        </w:rPr>
        <w:t xml:space="preserve"> It might be helpful to break it down into things like </w:t>
      </w:r>
      <w:r>
        <w:rPr>
          <w:bCs/>
          <w:iCs/>
        </w:rPr>
        <w:t xml:space="preserve">the </w:t>
      </w:r>
      <w:r>
        <w:rPr>
          <w:bCs/>
          <w:iCs/>
        </w:rPr>
        <w:t xml:space="preserve">ability to buy the tech, </w:t>
      </w:r>
      <w:r>
        <w:rPr>
          <w:bCs/>
          <w:iCs/>
        </w:rPr>
        <w:t xml:space="preserve">the </w:t>
      </w:r>
      <w:r>
        <w:rPr>
          <w:bCs/>
          <w:iCs/>
        </w:rPr>
        <w:t xml:space="preserve">ability to use the tech and </w:t>
      </w:r>
      <w:r>
        <w:rPr>
          <w:bCs/>
          <w:iCs/>
        </w:rPr>
        <w:t xml:space="preserve">the </w:t>
      </w:r>
      <w:r>
        <w:rPr>
          <w:bCs/>
          <w:iCs/>
        </w:rPr>
        <w:t xml:space="preserve">ability to understand the tech—the language piece. </w:t>
      </w:r>
      <w:r w:rsidRPr="005D45AF">
        <w:t xml:space="preserve">I </w:t>
      </w:r>
      <w:r>
        <w:t>am</w:t>
      </w:r>
      <w:r w:rsidRPr="005D45AF">
        <w:t xml:space="preserve"> thinking back to an example</w:t>
      </w:r>
      <w:r>
        <w:t>,</w:t>
      </w:r>
      <w:r w:rsidRPr="005D45AF">
        <w:t xml:space="preserve"> pre </w:t>
      </w:r>
      <w:r>
        <w:t>Covid</w:t>
      </w:r>
      <w:r>
        <w:t>,</w:t>
      </w:r>
      <w:r w:rsidRPr="005D45AF">
        <w:t xml:space="preserve"> of</w:t>
      </w:r>
      <w:r>
        <w:t xml:space="preserve"> some </w:t>
      </w:r>
      <w:r w:rsidRPr="005D45AF">
        <w:t>web</w:t>
      </w:r>
      <w:r>
        <w:t>-</w:t>
      </w:r>
      <w:r w:rsidRPr="005D45AF">
        <w:t>based delivery of diabetes care.</w:t>
      </w:r>
      <w:r>
        <w:t xml:space="preserve"> They </w:t>
      </w:r>
      <w:r w:rsidRPr="005D45AF">
        <w:t>looked at that platform purely because they were having too</w:t>
      </w:r>
      <w:r>
        <w:t xml:space="preserve"> many DNAs—too many patients who did not attend. That was f</w:t>
      </w:r>
      <w:r w:rsidRPr="005D45AF">
        <w:t>or a variety of reasons</w:t>
      </w:r>
      <w:r>
        <w:t>, including</w:t>
      </w:r>
      <w:r w:rsidRPr="005D45AF">
        <w:t xml:space="preserve"> car</w:t>
      </w:r>
      <w:r>
        <w:t>ing</w:t>
      </w:r>
      <w:r w:rsidRPr="005D45AF">
        <w:t xml:space="preserve"> responsibilit</w:t>
      </w:r>
      <w:r>
        <w:t xml:space="preserve">ies and others. </w:t>
      </w:r>
      <w:r w:rsidRPr="005D45AF">
        <w:t>By that simple change, there were fewer missed appointments and</w:t>
      </w:r>
      <w:r>
        <w:t xml:space="preserve"> </w:t>
      </w:r>
      <w:r>
        <w:t xml:space="preserve">there was </w:t>
      </w:r>
      <w:r w:rsidRPr="005D45AF">
        <w:t>an improvement in overall outcomes and markers of diabetes.</w:t>
      </w:r>
      <w:r>
        <w:t xml:space="preserve"> </w:t>
      </w:r>
    </w:p>
    <w:p w:rsidR="004B1B70" w:rsidRPr="005D45AF" w:rsidP="004B1B70">
      <w:pPr>
        <w:pStyle w:val="Answer"/>
      </w:pPr>
      <w:r>
        <w:t>T</w:t>
      </w:r>
      <w:r w:rsidRPr="005D45AF">
        <w:t xml:space="preserve">here is something about recognising which pathway might be best supported </w:t>
      </w:r>
      <w:r>
        <w:t xml:space="preserve">in </w:t>
      </w:r>
      <w:r w:rsidRPr="005D45AF">
        <w:t xml:space="preserve">being delivered remotely. </w:t>
      </w:r>
      <w:r>
        <w:t>A</w:t>
      </w:r>
      <w:r w:rsidRPr="005D45AF">
        <w:t xml:space="preserve"> lot of what I was hearing was, </w:t>
      </w:r>
      <w:r>
        <w:t xml:space="preserve">“Let’s </w:t>
      </w:r>
      <w:r w:rsidRPr="005D45AF">
        <w:t>get out there</w:t>
      </w:r>
      <w:r>
        <w:t>, let’s</w:t>
      </w:r>
      <w:r w:rsidRPr="005D45AF">
        <w:t xml:space="preserve"> test</w:t>
      </w:r>
      <w:r>
        <w:t>,</w:t>
      </w:r>
      <w:r w:rsidRPr="005D45AF">
        <w:t xml:space="preserve"> but let</w:t>
      </w:r>
      <w:r>
        <w:t>’</w:t>
      </w:r>
      <w:r w:rsidRPr="005D45AF">
        <w:t xml:space="preserve">s learn as </w:t>
      </w:r>
      <w:r>
        <w:t>w</w:t>
      </w:r>
      <w:r w:rsidRPr="005D45AF">
        <w:t>ell</w:t>
      </w:r>
      <w:r>
        <w:t xml:space="preserve"> </w:t>
      </w:r>
      <w:r w:rsidRPr="005D45AF">
        <w:t xml:space="preserve">and </w:t>
      </w:r>
      <w:r>
        <w:t>let’s</w:t>
      </w:r>
      <w:r w:rsidRPr="005D45AF">
        <w:t xml:space="preserve"> ensure </w:t>
      </w:r>
      <w:r w:rsidR="001E64E7">
        <w:t xml:space="preserve">that </w:t>
      </w:r>
      <w:r w:rsidRPr="005D45AF">
        <w:t>we</w:t>
      </w:r>
      <w:r>
        <w:t>’</w:t>
      </w:r>
      <w:r w:rsidRPr="005D45AF">
        <w:t>re utilising the views of the end user in informing and improving the final product</w:t>
      </w:r>
      <w:r>
        <w:t>”</w:t>
      </w:r>
      <w:r w:rsidRPr="005D45AF">
        <w:t xml:space="preserve">. The point was </w:t>
      </w:r>
      <w:r w:rsidRPr="005D45AF">
        <w:t>really well</w:t>
      </w:r>
      <w:r w:rsidRPr="005D45AF">
        <w:t xml:space="preserve"> made in the last question </w:t>
      </w:r>
      <w:r>
        <w:t>ab</w:t>
      </w:r>
      <w:r w:rsidRPr="005D45AF">
        <w:t>ou</w:t>
      </w:r>
      <w:r>
        <w:t>t</w:t>
      </w:r>
      <w:r w:rsidRPr="005D45AF">
        <w:t xml:space="preserve"> social media and its role in amplification of the right key health messages. </w:t>
      </w:r>
    </w:p>
    <w:p w:rsidR="004B1B70" w:rsidP="004B1B70">
      <w:pPr>
        <w:pStyle w:val="Answer"/>
      </w:pPr>
      <w:r w:rsidRPr="005D45AF">
        <w:t>I want to go back to something that I saw two years ago</w:t>
      </w:r>
      <w:r>
        <w:t xml:space="preserve">. A </w:t>
      </w:r>
      <w:r w:rsidRPr="005D45AF">
        <w:t>visually</w:t>
      </w:r>
      <w:r w:rsidR="001E64E7">
        <w:t xml:space="preserve"> </w:t>
      </w:r>
      <w:r w:rsidRPr="005D45AF">
        <w:t xml:space="preserve">impaired colleague </w:t>
      </w:r>
      <w:r>
        <w:t>delivered a presentation</w:t>
      </w:r>
      <w:r w:rsidR="001E64E7">
        <w:t xml:space="preserve">, and </w:t>
      </w:r>
      <w:r w:rsidRPr="005D45AF">
        <w:t>I was moved by how technology allowed</w:t>
      </w:r>
      <w:r>
        <w:t xml:space="preserve"> him</w:t>
      </w:r>
      <w:r w:rsidRPr="005D45AF">
        <w:t xml:space="preserve"> to deliver perhaps </w:t>
      </w:r>
      <w:r w:rsidR="00962D5B">
        <w:t xml:space="preserve">one of </w:t>
      </w:r>
      <w:r w:rsidRPr="005D45AF">
        <w:t>the best presentation</w:t>
      </w:r>
      <w:r w:rsidR="00962D5B">
        <w:t>s I’d ever heard</w:t>
      </w:r>
      <w:r w:rsidRPr="005D45AF">
        <w:t xml:space="preserve">. He articulated clearly the sort of value that the </w:t>
      </w:r>
      <w:r>
        <w:t>A</w:t>
      </w:r>
      <w:r w:rsidRPr="005D45AF">
        <w:t>lexas</w:t>
      </w:r>
      <w:r w:rsidRPr="005D45AF">
        <w:t xml:space="preserve"> were </w:t>
      </w:r>
      <w:r w:rsidRPr="005D45AF">
        <w:t>having in his day</w:t>
      </w:r>
      <w:r>
        <w:t>-</w:t>
      </w:r>
      <w:r w:rsidRPr="005D45AF">
        <w:t>to</w:t>
      </w:r>
      <w:r>
        <w:t>-</w:t>
      </w:r>
      <w:r w:rsidRPr="005D45AF">
        <w:t>day life, allowing him to run his business</w:t>
      </w:r>
      <w:r>
        <w:t xml:space="preserve">, </w:t>
      </w:r>
      <w:r w:rsidRPr="005D45AF">
        <w:t>to seek healthcare</w:t>
      </w:r>
      <w:r>
        <w:t xml:space="preserve"> and</w:t>
      </w:r>
      <w:r w:rsidRPr="005D45AF">
        <w:t xml:space="preserve"> to keep on top of</w:t>
      </w:r>
      <w:r>
        <w:t xml:space="preserve"> things</w:t>
      </w:r>
      <w:r w:rsidRPr="005D45AF">
        <w:t xml:space="preserve"> without looking to </w:t>
      </w:r>
      <w:r>
        <w:t xml:space="preserve">somebody </w:t>
      </w:r>
      <w:r w:rsidRPr="005D45AF">
        <w:t xml:space="preserve">else </w:t>
      </w:r>
      <w:r>
        <w:t>for</w:t>
      </w:r>
      <w:r w:rsidRPr="005D45AF">
        <w:t xml:space="preserve"> support. I thought that was an excellent example</w:t>
      </w:r>
      <w:r w:rsidR="00962D5B">
        <w:t xml:space="preserve"> of technology being an enabler. </w:t>
      </w:r>
    </w:p>
    <w:p w:rsidR="004B1B70" w:rsidP="004B1B70">
      <w:pPr>
        <w:pStyle w:val="Remark"/>
      </w:pPr>
      <w:r>
        <w:rPr>
          <w:b/>
        </w:rPr>
        <w:t>The Chair:</w:t>
      </w:r>
      <w:r>
        <w:t xml:space="preserve"> </w:t>
      </w:r>
      <w:r w:rsidRPr="005D45AF">
        <w:t xml:space="preserve">It is </w:t>
      </w:r>
      <w:r>
        <w:t xml:space="preserve">very </w:t>
      </w:r>
      <w:r w:rsidRPr="005D45AF">
        <w:t>interesting to think about some of the more positive use cases here</w:t>
      </w:r>
      <w:r>
        <w:t xml:space="preserve">. We have focused a bit on the negative, and it is great to hear some of those positive examples. </w:t>
      </w:r>
    </w:p>
    <w:p w:rsidR="004B1B70" w:rsidP="004B1B70">
      <w:pPr>
        <w:pStyle w:val="Question"/>
      </w:pPr>
      <w:r w:rsidRPr="006C54BA">
        <w:rPr>
          <w:b/>
        </w:rPr>
        <w:t>Lord Hain:</w:t>
      </w:r>
      <w:r>
        <w:t xml:space="preserve"> Pritesh, </w:t>
      </w:r>
      <w:r w:rsidRPr="005D45AF">
        <w:t xml:space="preserve">as I interpreted </w:t>
      </w:r>
      <w:r w:rsidR="00296C99">
        <w:t>it</w:t>
      </w:r>
      <w:r w:rsidRPr="005D45AF">
        <w:t xml:space="preserve">, you said </w:t>
      </w:r>
      <w:r w:rsidR="00296C99">
        <w:t xml:space="preserve">that </w:t>
      </w:r>
      <w:r w:rsidRPr="005D45AF">
        <w:t>there had been a big jump in antibiotic prescriptions</w:t>
      </w:r>
      <w:r>
        <w:t xml:space="preserve"> as a kind of easy resort</w:t>
      </w:r>
      <w:r w:rsidRPr="005D45AF">
        <w:t>, which worried me</w:t>
      </w:r>
      <w:r>
        <w:t xml:space="preserve">. </w:t>
      </w:r>
      <w:r w:rsidRPr="005D45AF">
        <w:t xml:space="preserve">If you could </w:t>
      </w:r>
      <w:r>
        <w:t>divide</w:t>
      </w:r>
      <w:r w:rsidRPr="005D45AF">
        <w:t xml:space="preserve"> patients between the healthy, the semi</w:t>
      </w:r>
      <w:r>
        <w:t>-</w:t>
      </w:r>
      <w:r w:rsidRPr="005D45AF">
        <w:t xml:space="preserve">healthy, those who are </w:t>
      </w:r>
      <w:r>
        <w:t xml:space="preserve">a bit </w:t>
      </w:r>
      <w:r w:rsidRPr="005D45AF">
        <w:t xml:space="preserve">obese and so on, and the </w:t>
      </w:r>
      <w:r>
        <w:t>ill</w:t>
      </w:r>
      <w:r w:rsidRPr="005D45AF">
        <w:t xml:space="preserve">, I suppose most of the attention </w:t>
      </w:r>
      <w:r>
        <w:t xml:space="preserve">would be </w:t>
      </w:r>
      <w:r w:rsidRPr="005D45AF">
        <w:t xml:space="preserve">on the third category. </w:t>
      </w:r>
    </w:p>
    <w:p w:rsidR="004B1B70" w:rsidP="004B1B70">
      <w:pPr>
        <w:pStyle w:val="Question"/>
        <w:numPr>
          <w:ilvl w:val="0"/>
          <w:numId w:val="0"/>
        </w:numPr>
        <w:ind w:left="794"/>
      </w:pPr>
      <w:r w:rsidRPr="005D45AF">
        <w:t xml:space="preserve">However, if we are thinking five years ahead and the big kick that </w:t>
      </w:r>
      <w:r>
        <w:t>Covid</w:t>
      </w:r>
      <w:r w:rsidRPr="005D45AF">
        <w:t xml:space="preserve"> has given to the health system and the care system, what do you think would be best delivered digitally</w:t>
      </w:r>
      <w:r>
        <w:t>?</w:t>
      </w:r>
      <w:r w:rsidRPr="005D45AF">
        <w:t xml:space="preserve"> What will the system look like, and what should it look like? Might you get more GP home visits, for example, to the people who cannot use </w:t>
      </w:r>
      <w:r>
        <w:t>the service</w:t>
      </w:r>
      <w:r w:rsidRPr="005D45AF">
        <w:t xml:space="preserve"> digitally? Might you get a better integration of GP work with the care system, and so on? What would you like it to be like in five years</w:t>
      </w:r>
      <w:r>
        <w:t>’</w:t>
      </w:r>
      <w:r w:rsidRPr="005D45AF">
        <w:t xml:space="preserve"> time, using the digital opportunities but also making sure that the non</w:t>
      </w:r>
      <w:r>
        <w:t>-</w:t>
      </w:r>
      <w:r w:rsidRPr="005D45AF">
        <w:t>digital ones are properly utilised</w:t>
      </w:r>
      <w:r>
        <w:t>?</w:t>
      </w:r>
      <w:r w:rsidRPr="005D45AF">
        <w:t xml:space="preserve"> Where do you think we are going? </w:t>
      </w:r>
    </w:p>
    <w:p w:rsidR="004B1B70" w:rsidP="004B1B70">
      <w:pPr>
        <w:pStyle w:val="Answer"/>
        <w:rPr>
          <w:bCs/>
          <w:iCs/>
        </w:rPr>
      </w:pPr>
      <w:r>
        <w:rPr>
          <w:b/>
          <w:i/>
        </w:rPr>
        <w:t xml:space="preserve">Dr Ruth Chambers: </w:t>
      </w:r>
      <w:r w:rsidRPr="005D45AF">
        <w:rPr>
          <w:bCs/>
          <w:iCs/>
        </w:rPr>
        <w:t xml:space="preserve">One of the big points to remember is </w:t>
      </w:r>
      <w:r>
        <w:rPr>
          <w:bCs/>
          <w:iCs/>
        </w:rPr>
        <w:t xml:space="preserve">the </w:t>
      </w:r>
      <w:r w:rsidRPr="005D45AF">
        <w:rPr>
          <w:bCs/>
          <w:iCs/>
        </w:rPr>
        <w:t>skill</w:t>
      </w:r>
      <w:r>
        <w:rPr>
          <w:bCs/>
          <w:iCs/>
        </w:rPr>
        <w:t>s</w:t>
      </w:r>
      <w:r w:rsidRPr="005D45AF">
        <w:rPr>
          <w:bCs/>
          <w:iCs/>
        </w:rPr>
        <w:t xml:space="preserve"> mix. When you talked about more GP home visits, I immediately th</w:t>
      </w:r>
      <w:r>
        <w:rPr>
          <w:bCs/>
          <w:iCs/>
        </w:rPr>
        <w:t>ought</w:t>
      </w:r>
      <w:r w:rsidRPr="005D45AF">
        <w:rPr>
          <w:bCs/>
          <w:iCs/>
        </w:rPr>
        <w:t xml:space="preserve">, </w:t>
      </w:r>
      <w:r>
        <w:rPr>
          <w:bCs/>
          <w:iCs/>
        </w:rPr>
        <w:t xml:space="preserve">“Oh no, </w:t>
      </w:r>
      <w:r w:rsidRPr="005D45AF">
        <w:rPr>
          <w:bCs/>
          <w:iCs/>
        </w:rPr>
        <w:t>you</w:t>
      </w:r>
      <w:r>
        <w:rPr>
          <w:bCs/>
          <w:iCs/>
        </w:rPr>
        <w:t xml:space="preserve"> could </w:t>
      </w:r>
      <w:r w:rsidRPr="005D45AF">
        <w:rPr>
          <w:bCs/>
          <w:iCs/>
        </w:rPr>
        <w:t>need a practi</w:t>
      </w:r>
      <w:r>
        <w:rPr>
          <w:bCs/>
          <w:iCs/>
        </w:rPr>
        <w:t>c</w:t>
      </w:r>
      <w:r w:rsidRPr="005D45AF">
        <w:rPr>
          <w:bCs/>
          <w:iCs/>
        </w:rPr>
        <w:t>e nurse or an advanced nurse practitioner who has a digital stethoscope or a</w:t>
      </w:r>
      <w:r>
        <w:rPr>
          <w:bCs/>
          <w:iCs/>
        </w:rPr>
        <w:t xml:space="preserve"> </w:t>
      </w:r>
      <w:r>
        <w:rPr>
          <w:bCs/>
          <w:iCs/>
        </w:rPr>
        <w:t>dermoscope</w:t>
      </w:r>
      <w:r>
        <w:rPr>
          <w:bCs/>
          <w:iCs/>
        </w:rPr>
        <w:t xml:space="preserve"> </w:t>
      </w:r>
      <w:r w:rsidRPr="005D45AF">
        <w:rPr>
          <w:bCs/>
          <w:iCs/>
        </w:rPr>
        <w:t>with them</w:t>
      </w:r>
      <w:r>
        <w:rPr>
          <w:bCs/>
          <w:iCs/>
        </w:rPr>
        <w:t xml:space="preserve">”. The </w:t>
      </w:r>
      <w:r w:rsidRPr="005D45AF">
        <w:rPr>
          <w:bCs/>
          <w:iCs/>
        </w:rPr>
        <w:t xml:space="preserve">GP </w:t>
      </w:r>
      <w:r>
        <w:rPr>
          <w:bCs/>
          <w:iCs/>
        </w:rPr>
        <w:t xml:space="preserve">would </w:t>
      </w:r>
      <w:r w:rsidRPr="005D45AF">
        <w:rPr>
          <w:bCs/>
          <w:iCs/>
        </w:rPr>
        <w:t xml:space="preserve">still </w:t>
      </w:r>
      <w:r>
        <w:rPr>
          <w:bCs/>
          <w:iCs/>
        </w:rPr>
        <w:t xml:space="preserve">be </w:t>
      </w:r>
      <w:r w:rsidRPr="005D45AF">
        <w:rPr>
          <w:bCs/>
          <w:iCs/>
        </w:rPr>
        <w:t xml:space="preserve">in their base because they </w:t>
      </w:r>
      <w:r>
        <w:rPr>
          <w:bCs/>
          <w:iCs/>
        </w:rPr>
        <w:t>we</w:t>
      </w:r>
      <w:r w:rsidRPr="005D45AF">
        <w:rPr>
          <w:bCs/>
          <w:iCs/>
        </w:rPr>
        <w:t>re not needed</w:t>
      </w:r>
      <w:r>
        <w:rPr>
          <w:bCs/>
          <w:iCs/>
        </w:rPr>
        <w:t>,</w:t>
      </w:r>
      <w:r w:rsidRPr="005D45AF">
        <w:rPr>
          <w:bCs/>
          <w:iCs/>
        </w:rPr>
        <w:t xml:space="preserve"> </w:t>
      </w:r>
      <w:r>
        <w:rPr>
          <w:bCs/>
          <w:iCs/>
        </w:rPr>
        <w:t>because</w:t>
      </w:r>
      <w:r w:rsidRPr="005D45AF">
        <w:rPr>
          <w:bCs/>
          <w:iCs/>
        </w:rPr>
        <w:t xml:space="preserve"> the nurse</w:t>
      </w:r>
      <w:r>
        <w:rPr>
          <w:bCs/>
          <w:iCs/>
        </w:rPr>
        <w:t>,</w:t>
      </w:r>
      <w:r w:rsidRPr="005D45AF">
        <w:rPr>
          <w:bCs/>
          <w:iCs/>
        </w:rPr>
        <w:t xml:space="preserve"> or even a healthcare assistant</w:t>
      </w:r>
      <w:r>
        <w:rPr>
          <w:bCs/>
          <w:iCs/>
        </w:rPr>
        <w:t xml:space="preserve">, </w:t>
      </w:r>
      <w:r w:rsidRPr="005D45AF">
        <w:rPr>
          <w:bCs/>
          <w:iCs/>
        </w:rPr>
        <w:t>could take the biometric measurements such as temperature</w:t>
      </w:r>
      <w:r>
        <w:rPr>
          <w:bCs/>
          <w:iCs/>
        </w:rPr>
        <w:t>, and the person could be seen live through a v</w:t>
      </w:r>
      <w:r w:rsidRPr="005D45AF">
        <w:rPr>
          <w:bCs/>
          <w:iCs/>
        </w:rPr>
        <w:t>ideo consultation</w:t>
      </w:r>
      <w:r>
        <w:rPr>
          <w:bCs/>
          <w:iCs/>
        </w:rPr>
        <w:t xml:space="preserve">. </w:t>
      </w:r>
    </w:p>
    <w:p w:rsidR="004B1B70" w:rsidP="004B1B70">
      <w:pPr>
        <w:pStyle w:val="Answer"/>
        <w:rPr>
          <w:bCs/>
          <w:iCs/>
        </w:rPr>
      </w:pPr>
      <w:r>
        <w:rPr>
          <w:bCs/>
          <w:iCs/>
        </w:rPr>
        <w:t>W</w:t>
      </w:r>
      <w:r w:rsidRPr="005D45AF">
        <w:rPr>
          <w:bCs/>
          <w:iCs/>
        </w:rPr>
        <w:t>e have t</w:t>
      </w:r>
      <w:r>
        <w:rPr>
          <w:bCs/>
          <w:iCs/>
        </w:rPr>
        <w:t>o</w:t>
      </w:r>
      <w:r w:rsidRPr="005D45AF">
        <w:rPr>
          <w:bCs/>
          <w:iCs/>
        </w:rPr>
        <w:t>o few GP</w:t>
      </w:r>
      <w:r>
        <w:rPr>
          <w:bCs/>
          <w:iCs/>
        </w:rPr>
        <w:t xml:space="preserve">s. </w:t>
      </w:r>
      <w:r w:rsidRPr="005D45AF">
        <w:rPr>
          <w:bCs/>
          <w:iCs/>
        </w:rPr>
        <w:t xml:space="preserve">I am </w:t>
      </w:r>
      <w:r>
        <w:rPr>
          <w:bCs/>
          <w:iCs/>
        </w:rPr>
        <w:t xml:space="preserve">not </w:t>
      </w:r>
      <w:r w:rsidRPr="005D45AF">
        <w:rPr>
          <w:bCs/>
          <w:iCs/>
        </w:rPr>
        <w:t>trying to protect them</w:t>
      </w:r>
      <w:r>
        <w:rPr>
          <w:bCs/>
          <w:iCs/>
        </w:rPr>
        <w:t>,</w:t>
      </w:r>
      <w:r w:rsidRPr="005D45AF">
        <w:rPr>
          <w:bCs/>
          <w:iCs/>
        </w:rPr>
        <w:t xml:space="preserve"> but GPs cost three or four times as much as a nurse, so you need a nurse out there for this to be doable</w:t>
      </w:r>
      <w:r>
        <w:rPr>
          <w:bCs/>
          <w:iCs/>
        </w:rPr>
        <w:t>. However,</w:t>
      </w:r>
      <w:r w:rsidRPr="005D45AF">
        <w:rPr>
          <w:bCs/>
          <w:iCs/>
        </w:rPr>
        <w:t xml:space="preserve"> </w:t>
      </w:r>
      <w:r>
        <w:rPr>
          <w:bCs/>
          <w:iCs/>
        </w:rPr>
        <w:t xml:space="preserve">along </w:t>
      </w:r>
      <w:r w:rsidRPr="005D45AF">
        <w:rPr>
          <w:bCs/>
          <w:iCs/>
        </w:rPr>
        <w:t>with the kit</w:t>
      </w:r>
      <w:r>
        <w:rPr>
          <w:bCs/>
          <w:iCs/>
        </w:rPr>
        <w:t xml:space="preserve"> they need </w:t>
      </w:r>
      <w:r w:rsidRPr="005D45AF">
        <w:rPr>
          <w:bCs/>
          <w:iCs/>
        </w:rPr>
        <w:t>the skills and the live streaming</w:t>
      </w:r>
      <w:r>
        <w:rPr>
          <w:bCs/>
          <w:iCs/>
        </w:rPr>
        <w:t xml:space="preserve">, </w:t>
      </w:r>
      <w:r w:rsidRPr="005D45AF">
        <w:rPr>
          <w:bCs/>
          <w:iCs/>
        </w:rPr>
        <w:t xml:space="preserve">or </w:t>
      </w:r>
      <w:r>
        <w:rPr>
          <w:bCs/>
          <w:iCs/>
        </w:rPr>
        <w:t xml:space="preserve">however </w:t>
      </w:r>
      <w:r w:rsidRPr="005D45AF">
        <w:rPr>
          <w:bCs/>
          <w:iCs/>
        </w:rPr>
        <w:t>they</w:t>
      </w:r>
      <w:r>
        <w:rPr>
          <w:bCs/>
          <w:iCs/>
        </w:rPr>
        <w:t xml:space="preserve"> a</w:t>
      </w:r>
      <w:r w:rsidRPr="005D45AF">
        <w:rPr>
          <w:bCs/>
          <w:iCs/>
        </w:rPr>
        <w:t>re going to record the interaction</w:t>
      </w:r>
      <w:r>
        <w:rPr>
          <w:bCs/>
          <w:iCs/>
        </w:rPr>
        <w:t xml:space="preserve">. The </w:t>
      </w:r>
      <w:r w:rsidRPr="005D45AF">
        <w:rPr>
          <w:bCs/>
          <w:iCs/>
        </w:rPr>
        <w:t>nurse who is out there at th</w:t>
      </w:r>
      <w:r>
        <w:rPr>
          <w:bCs/>
          <w:iCs/>
        </w:rPr>
        <w:t>at</w:t>
      </w:r>
      <w:r w:rsidRPr="005D45AF">
        <w:rPr>
          <w:bCs/>
          <w:iCs/>
        </w:rPr>
        <w:t xml:space="preserve"> moment might guess whether someone should have a flu vaccination because they have a cough, </w:t>
      </w:r>
      <w:r>
        <w:rPr>
          <w:bCs/>
          <w:iCs/>
        </w:rPr>
        <w:t xml:space="preserve">but </w:t>
      </w:r>
      <w:r w:rsidRPr="005D45AF">
        <w:rPr>
          <w:bCs/>
          <w:iCs/>
        </w:rPr>
        <w:t>if they have a digital stethoscope on the person's chest</w:t>
      </w:r>
      <w:r>
        <w:rPr>
          <w:bCs/>
          <w:iCs/>
        </w:rPr>
        <w:t xml:space="preserve">, </w:t>
      </w:r>
      <w:r w:rsidRPr="005D45AF">
        <w:rPr>
          <w:bCs/>
          <w:iCs/>
        </w:rPr>
        <w:t xml:space="preserve">the GP can say, </w:t>
      </w:r>
      <w:r>
        <w:rPr>
          <w:bCs/>
          <w:iCs/>
        </w:rPr>
        <w:t xml:space="preserve">“Oh no, </w:t>
      </w:r>
      <w:r w:rsidRPr="005D45AF">
        <w:rPr>
          <w:bCs/>
          <w:iCs/>
        </w:rPr>
        <w:t>stop there</w:t>
      </w:r>
      <w:r>
        <w:rPr>
          <w:bCs/>
          <w:iCs/>
        </w:rPr>
        <w:t>.</w:t>
      </w:r>
      <w:r w:rsidRPr="005D45AF">
        <w:rPr>
          <w:bCs/>
          <w:iCs/>
        </w:rPr>
        <w:t xml:space="preserve"> I can hear phlegm</w:t>
      </w:r>
      <w:r>
        <w:rPr>
          <w:bCs/>
          <w:iCs/>
        </w:rPr>
        <w:t>. T</w:t>
      </w:r>
      <w:r w:rsidRPr="005D45AF">
        <w:rPr>
          <w:bCs/>
          <w:iCs/>
        </w:rPr>
        <w:t>hey have a temperature</w:t>
      </w:r>
      <w:r>
        <w:rPr>
          <w:bCs/>
          <w:iCs/>
        </w:rPr>
        <w:t xml:space="preserve">. </w:t>
      </w:r>
      <w:r w:rsidRPr="005D45AF">
        <w:rPr>
          <w:bCs/>
          <w:iCs/>
        </w:rPr>
        <w:t>I can give them an antibiotic</w:t>
      </w:r>
      <w:r>
        <w:rPr>
          <w:bCs/>
          <w:iCs/>
        </w:rPr>
        <w:t xml:space="preserve">”—I just said “antibiotic” to get you going. Then </w:t>
      </w:r>
      <w:r w:rsidRPr="005D45AF">
        <w:rPr>
          <w:bCs/>
          <w:iCs/>
        </w:rPr>
        <w:t>the</w:t>
      </w:r>
      <w:r>
        <w:rPr>
          <w:bCs/>
          <w:iCs/>
        </w:rPr>
        <w:t xml:space="preserve"> person</w:t>
      </w:r>
      <w:r w:rsidRPr="005D45AF">
        <w:rPr>
          <w:bCs/>
          <w:iCs/>
        </w:rPr>
        <w:t xml:space="preserve"> can have their flu vaccination in a couple of weeks. </w:t>
      </w:r>
    </w:p>
    <w:p w:rsidR="004B1B70" w:rsidRPr="005D45AF" w:rsidP="004B1B70">
      <w:pPr>
        <w:pStyle w:val="Answer"/>
        <w:rPr>
          <w:bCs/>
          <w:iCs/>
        </w:rPr>
      </w:pPr>
      <w:r>
        <w:rPr>
          <w:bCs/>
          <w:iCs/>
        </w:rPr>
        <w:t xml:space="preserve">We </w:t>
      </w:r>
      <w:r w:rsidRPr="005D45AF">
        <w:rPr>
          <w:bCs/>
          <w:iCs/>
        </w:rPr>
        <w:t>have to</w:t>
      </w:r>
      <w:r w:rsidRPr="005D45AF">
        <w:rPr>
          <w:bCs/>
          <w:iCs/>
        </w:rPr>
        <w:t xml:space="preserve"> be very careful with the skill</w:t>
      </w:r>
      <w:r w:rsidR="00070BAE">
        <w:rPr>
          <w:bCs/>
          <w:iCs/>
        </w:rPr>
        <w:t>s</w:t>
      </w:r>
      <w:r w:rsidRPr="005D45AF">
        <w:rPr>
          <w:bCs/>
          <w:iCs/>
        </w:rPr>
        <w:t xml:space="preserve"> mix and what we can afford </w:t>
      </w:r>
      <w:r>
        <w:rPr>
          <w:bCs/>
          <w:iCs/>
        </w:rPr>
        <w:t xml:space="preserve">in order </w:t>
      </w:r>
      <w:r w:rsidRPr="005D45AF">
        <w:rPr>
          <w:bCs/>
          <w:iCs/>
        </w:rPr>
        <w:t>to make sure that this is sustainable in future</w:t>
      </w:r>
      <w:r>
        <w:rPr>
          <w:bCs/>
          <w:iCs/>
        </w:rPr>
        <w:t xml:space="preserve">. That was just one example. </w:t>
      </w:r>
    </w:p>
    <w:p w:rsidR="004B1B70" w:rsidP="004B1B70">
      <w:pPr>
        <w:pStyle w:val="Remark"/>
      </w:pPr>
      <w:r w:rsidRPr="005D45AF">
        <w:rPr>
          <w:b/>
        </w:rPr>
        <w:t>Lord Hain:</w:t>
      </w:r>
      <w:r>
        <w:t xml:space="preserve"> Are you saying that there should be a better</w:t>
      </w:r>
      <w:r w:rsidR="00070BAE">
        <w:t xml:space="preserve"> </w:t>
      </w:r>
      <w:r>
        <w:t xml:space="preserve">interaction </w:t>
      </w:r>
      <w:r w:rsidR="00070BAE">
        <w:t xml:space="preserve">and </w:t>
      </w:r>
      <w:r>
        <w:t>mix of skills in local health provision, with nurses being more proactive and patients having direct relationships, or what?</w:t>
      </w:r>
    </w:p>
    <w:p w:rsidR="004B1B70" w:rsidP="004B1B70">
      <w:pPr>
        <w:pStyle w:val="Answer"/>
      </w:pPr>
      <w:r>
        <w:rPr>
          <w:b/>
          <w:i/>
        </w:rPr>
        <w:t xml:space="preserve">Dr Ruth Chambers: </w:t>
      </w:r>
      <w:r w:rsidRPr="005D45AF">
        <w:t xml:space="preserve">Yes. If </w:t>
      </w:r>
      <w:r>
        <w:t>doctors</w:t>
      </w:r>
      <w:r>
        <w:t xml:space="preserve"> </w:t>
      </w:r>
      <w:r w:rsidRPr="005D45AF">
        <w:t>cost four times as much as nurses</w:t>
      </w:r>
      <w:r>
        <w:t xml:space="preserve">, </w:t>
      </w:r>
      <w:r w:rsidRPr="005D45AF">
        <w:t>we need to make sure that the nurses act up to the top of their skills. If</w:t>
      </w:r>
      <w:r>
        <w:t>,</w:t>
      </w:r>
      <w:r w:rsidRPr="005D45AF">
        <w:t xml:space="preserve"> to make it safe</w:t>
      </w:r>
      <w:r>
        <w:t>,</w:t>
      </w:r>
      <w:r w:rsidRPr="005D45AF">
        <w:t xml:space="preserve"> they </w:t>
      </w:r>
      <w:r>
        <w:t xml:space="preserve">can </w:t>
      </w:r>
      <w:r w:rsidRPr="005D45AF">
        <w:t xml:space="preserve">do that only on remote live streaming with </w:t>
      </w:r>
      <w:r>
        <w:t xml:space="preserve">a </w:t>
      </w:r>
      <w:r w:rsidRPr="005D45AF">
        <w:t xml:space="preserve">supervising consultant if in hospital, or </w:t>
      </w:r>
      <w:r>
        <w:t xml:space="preserve">with </w:t>
      </w:r>
      <w:r w:rsidRPr="005D45AF">
        <w:t xml:space="preserve">a GP if at home, that </w:t>
      </w:r>
      <w:r>
        <w:t xml:space="preserve">will </w:t>
      </w:r>
      <w:r w:rsidRPr="005D45AF">
        <w:t xml:space="preserve">make our service much more sustainable. It would also stop people being seen twice. </w:t>
      </w:r>
    </w:p>
    <w:p w:rsidR="004B1B70" w:rsidRPr="005D45AF" w:rsidP="004B1B70">
      <w:pPr>
        <w:pStyle w:val="Answer"/>
      </w:pPr>
      <w:r>
        <w:t xml:space="preserve">We can also </w:t>
      </w:r>
      <w:r w:rsidRPr="005D45AF">
        <w:t xml:space="preserve">do more rapid care. </w:t>
      </w:r>
      <w:r>
        <w:t>A</w:t>
      </w:r>
      <w:r w:rsidRPr="005D45AF">
        <w:t>bout three years</w:t>
      </w:r>
      <w:r>
        <w:t xml:space="preserve"> ago</w:t>
      </w:r>
      <w:r w:rsidRPr="005D45AF">
        <w:t xml:space="preserve">, I did a paper </w:t>
      </w:r>
      <w:r>
        <w:t>using Flo Telehealth, which is</w:t>
      </w:r>
      <w:r w:rsidRPr="005D45AF">
        <w:t xml:space="preserve"> interactive texting. We gave standby medication, which is a steroid and antibiotics</w:t>
      </w:r>
      <w:r>
        <w:t xml:space="preserve">, to </w:t>
      </w:r>
      <w:r w:rsidRPr="005D45AF">
        <w:t>patients who were ill with chronic obstructive pulmonary disease</w:t>
      </w:r>
      <w:r w:rsidR="00EF52E3">
        <w:t xml:space="preserve"> </w:t>
      </w:r>
      <w:r w:rsidR="00137206">
        <w:t>(COPD)</w:t>
      </w:r>
      <w:r>
        <w:t xml:space="preserve"> and </w:t>
      </w:r>
      <w:r w:rsidRPr="005D45AF">
        <w:t>who had been in hospital a couple of times in previous years. It was very clear</w:t>
      </w:r>
      <w:r>
        <w:t>,</w:t>
      </w:r>
      <w:r w:rsidRPr="005D45AF">
        <w:t xml:space="preserve"> through their plan and the interactive texting they did</w:t>
      </w:r>
      <w:r>
        <w:t>,</w:t>
      </w:r>
      <w:r w:rsidRPr="005D45AF">
        <w:t xml:space="preserve"> when they should start that</w:t>
      </w:r>
      <w:r>
        <w:t xml:space="preserve"> medication</w:t>
      </w:r>
      <w:r w:rsidRPr="005D45AF">
        <w:t>. The results showed that they started two days earlier th</w:t>
      </w:r>
      <w:r>
        <w:t>a</w:t>
      </w:r>
      <w:r w:rsidRPr="005D45AF">
        <w:t xml:space="preserve">n they would have done if they had waited to see a GP or a nurse. </w:t>
      </w:r>
      <w:r>
        <w:t xml:space="preserve">We </w:t>
      </w:r>
      <w:r w:rsidRPr="005D45AF">
        <w:t xml:space="preserve">found that </w:t>
      </w:r>
      <w:r>
        <w:t xml:space="preserve">only two of the </w:t>
      </w:r>
      <w:r w:rsidRPr="005D45AF">
        <w:t>25 people who had been in hospital in winter before went into hospital the next winter</w:t>
      </w:r>
      <w:r>
        <w:t xml:space="preserve">, even though they were </w:t>
      </w:r>
      <w:r>
        <w:t>older</w:t>
      </w:r>
      <w:r>
        <w:t xml:space="preserve"> and their COPD was worse.</w:t>
      </w:r>
    </w:p>
    <w:p w:rsidR="004B1B70" w:rsidP="004B1B70">
      <w:pPr>
        <w:pStyle w:val="Answer"/>
      </w:pPr>
      <w:r w:rsidRPr="005D45AF">
        <w:t>We just need to find the right modes of digital to empower people</w:t>
      </w:r>
      <w:r>
        <w:t xml:space="preserve">, </w:t>
      </w:r>
      <w:r w:rsidRPr="005D45AF">
        <w:t xml:space="preserve">whether </w:t>
      </w:r>
      <w:r>
        <w:t>that is</w:t>
      </w:r>
      <w:r w:rsidRPr="005D45AF">
        <w:t xml:space="preserve"> nurses </w:t>
      </w:r>
      <w:r>
        <w:t xml:space="preserve">empowering them </w:t>
      </w:r>
      <w:r w:rsidRPr="005D45AF">
        <w:t xml:space="preserve">or healthcare assistants who work for social care, and to have the right oversight so that it can be sustainable. </w:t>
      </w:r>
    </w:p>
    <w:p w:rsidR="004B1B70" w:rsidP="004B1B70">
      <w:pPr>
        <w:pStyle w:val="Remark"/>
      </w:pPr>
      <w:r w:rsidRPr="005D45AF">
        <w:rPr>
          <w:b/>
        </w:rPr>
        <w:t>Lord Hain:</w:t>
      </w:r>
      <w:r>
        <w:t xml:space="preserve"> </w:t>
      </w:r>
      <w:r w:rsidRPr="005D45AF">
        <w:t xml:space="preserve">Thank you, that was </w:t>
      </w:r>
      <w:r w:rsidRPr="005D45AF">
        <w:t>really fascinating</w:t>
      </w:r>
      <w:r w:rsidRPr="005D45AF">
        <w:t xml:space="preserve">. Chris, you mentioned a significant impact on inequality. How would that play into my question about five years ahead? </w:t>
      </w:r>
    </w:p>
    <w:p w:rsidR="004B1B70" w:rsidRPr="005D45AF" w:rsidP="004B1B70">
      <w:pPr>
        <w:pStyle w:val="Answer"/>
      </w:pPr>
      <w:r>
        <w:rPr>
          <w:b/>
          <w:i/>
        </w:rPr>
        <w:t xml:space="preserve">Chris McCann: </w:t>
      </w:r>
      <w:r w:rsidRPr="005D45AF">
        <w:t>The key thing for me is that when you are designing systems you are designing them for everyone.</w:t>
      </w:r>
      <w:r>
        <w:t xml:space="preserve"> You need to make sure when designing any new digital system that it is as inclusive, legible, readable and accessible as </w:t>
      </w:r>
      <w:r w:rsidR="00D502C6">
        <w:t>it</w:t>
      </w:r>
      <w:r>
        <w:t xml:space="preserve"> can be.</w:t>
      </w:r>
      <w:r w:rsidRPr="005D45AF">
        <w:t xml:space="preserve"> It is </w:t>
      </w:r>
      <w:r>
        <w:t xml:space="preserve">about </w:t>
      </w:r>
      <w:r w:rsidRPr="005D45AF">
        <w:t>building towards the user</w:t>
      </w:r>
      <w:r>
        <w:t>’s</w:t>
      </w:r>
      <w:r w:rsidRPr="005D45AF">
        <w:t xml:space="preserve"> need, the patient</w:t>
      </w:r>
      <w:r>
        <w:t>’</w:t>
      </w:r>
      <w:r w:rsidRPr="005D45AF">
        <w:t xml:space="preserve">s need. As we know, the people who need the services the most are </w:t>
      </w:r>
      <w:r>
        <w:t>often</w:t>
      </w:r>
      <w:r w:rsidRPr="005D45AF">
        <w:t xml:space="preserve"> the people who find them the hardest to use.</w:t>
      </w:r>
      <w:r>
        <w:t xml:space="preserve"> That, for me, is a key factor</w:t>
      </w:r>
      <w:r w:rsidRPr="005D45AF">
        <w:t xml:space="preserve"> at the very earliest stage</w:t>
      </w:r>
      <w:r>
        <w:t>,</w:t>
      </w:r>
      <w:r w:rsidRPr="005D45AF">
        <w:t xml:space="preserve"> when you are scoping and designing any sort of new processes or applications</w:t>
      </w:r>
      <w:r>
        <w:t xml:space="preserve"> that you are intending to implement. </w:t>
      </w:r>
    </w:p>
    <w:p w:rsidR="004B1B70" w:rsidP="004B1B70">
      <w:pPr>
        <w:pStyle w:val="Remark"/>
      </w:pPr>
      <w:r w:rsidRPr="005D45AF">
        <w:rPr>
          <w:b/>
        </w:rPr>
        <w:t>Lord Hain:</w:t>
      </w:r>
      <w:r>
        <w:t xml:space="preserve"> Farah, c</w:t>
      </w:r>
      <w:r w:rsidRPr="005D45AF">
        <w:t xml:space="preserve">an I ask you to respond to </w:t>
      </w:r>
      <w:r>
        <w:t>R</w:t>
      </w:r>
      <w:r w:rsidRPr="005D45AF">
        <w:t xml:space="preserve">uth's points </w:t>
      </w:r>
      <w:r>
        <w:t>about a better mix of the different skills in a GP’s surgery</w:t>
      </w:r>
      <w:r w:rsidRPr="005956DC">
        <w:t xml:space="preserve"> </w:t>
      </w:r>
      <w:r>
        <w:t>using different digital opportunities?</w:t>
      </w:r>
    </w:p>
    <w:p w:rsidR="004B1B70" w:rsidP="004B1B70">
      <w:pPr>
        <w:pStyle w:val="Answer"/>
      </w:pPr>
      <w:r>
        <w:rPr>
          <w:b/>
          <w:i/>
        </w:rPr>
        <w:t xml:space="preserve">Dr Farah Jameel: </w:t>
      </w:r>
      <w:r>
        <w:rPr>
          <w:bCs/>
          <w:iCs/>
        </w:rPr>
        <w:t xml:space="preserve">I was </w:t>
      </w:r>
      <w:r w:rsidRPr="005D45AF">
        <w:t>struck by that</w:t>
      </w:r>
      <w:r>
        <w:t>, be</w:t>
      </w:r>
      <w:r w:rsidRPr="005D45AF">
        <w:t>cause there is an assumption that using digital models of delivery will free up time</w:t>
      </w:r>
      <w:r>
        <w:t>, but</w:t>
      </w:r>
      <w:r w:rsidRPr="005D45AF">
        <w:t xml:space="preserve"> there is a big if about whether it </w:t>
      </w:r>
      <w:r>
        <w:t>does</w:t>
      </w:r>
      <w:r w:rsidRPr="005D45AF">
        <w:t>. The key thing to bear in mind is that we are currently working in an environment where there are staff shortages</w:t>
      </w:r>
      <w:r>
        <w:t>,</w:t>
      </w:r>
      <w:r w:rsidRPr="005D45AF">
        <w:t xml:space="preserve"> we have fewer hospital beds, </w:t>
      </w:r>
      <w:r w:rsidR="0052109C">
        <w:t xml:space="preserve">and </w:t>
      </w:r>
      <w:r w:rsidRPr="005D45AF">
        <w:t xml:space="preserve">the funding afforded to </w:t>
      </w:r>
      <w:r>
        <w:t>h</w:t>
      </w:r>
      <w:r w:rsidRPr="005D45AF">
        <w:t xml:space="preserve">ealthcare is perhaps </w:t>
      </w:r>
      <w:r>
        <w:t>less</w:t>
      </w:r>
      <w:r w:rsidRPr="005D45AF">
        <w:t xml:space="preserve"> than in most other countries around the </w:t>
      </w:r>
      <w:r>
        <w:t>world. We are feeling that impact in recruitment.</w:t>
      </w:r>
    </w:p>
    <w:p w:rsidR="004B1B70" w:rsidP="004B1B70">
      <w:pPr>
        <w:pStyle w:val="Answer"/>
      </w:pPr>
      <w:r>
        <w:t>It is exceptionally important to maximise the value of w</w:t>
      </w:r>
      <w:r w:rsidRPr="005D45AF">
        <w:t>ho in the team can best support our patients</w:t>
      </w:r>
      <w:r>
        <w:t>’</w:t>
      </w:r>
      <w:r w:rsidRPr="005D45AF">
        <w:t xml:space="preserve"> care</w:t>
      </w:r>
      <w:r>
        <w:t>, and</w:t>
      </w:r>
      <w:r w:rsidRPr="005D45AF">
        <w:t xml:space="preserve"> even more </w:t>
      </w:r>
      <w:r>
        <w:t xml:space="preserve">so </w:t>
      </w:r>
      <w:r w:rsidRPr="005D45AF">
        <w:t xml:space="preserve">now. Our tracker surveys have been telling us that a lot of our colleagues are feeling quite anxious about the coming months, let alone the coming years, in the wake of the </w:t>
      </w:r>
      <w:r w:rsidRPr="005D45AF">
        <w:t>pandemic: fatigue</w:t>
      </w:r>
      <w:r w:rsidR="005072E5">
        <w:t>,</w:t>
      </w:r>
      <w:r w:rsidRPr="005D45AF">
        <w:t xml:space="preserve"> exhaustion</w:t>
      </w:r>
      <w:r w:rsidR="005072E5">
        <w:t>,</w:t>
      </w:r>
      <w:r w:rsidRPr="005D45AF">
        <w:t xml:space="preserve"> concerns about </w:t>
      </w:r>
      <w:r>
        <w:t>well-being</w:t>
      </w:r>
      <w:r w:rsidRPr="005D45AF">
        <w:t xml:space="preserve"> and morale</w:t>
      </w:r>
      <w:r w:rsidR="005072E5">
        <w:t>,</w:t>
      </w:r>
      <w:r w:rsidRPr="005D45AF">
        <w:t xml:space="preserve"> concerns about what the staffing shortages will mean </w:t>
      </w:r>
      <w:r>
        <w:t>for</w:t>
      </w:r>
      <w:r w:rsidRPr="005D45AF">
        <w:t xml:space="preserve"> combating waiting lists</w:t>
      </w:r>
      <w:r>
        <w:t xml:space="preserve"> that have been building up </w:t>
      </w:r>
      <w:r w:rsidRPr="005D45AF">
        <w:t>as a result of the pandemic</w:t>
      </w:r>
      <w:r w:rsidR="005072E5">
        <w:t>,</w:t>
      </w:r>
      <w:r>
        <w:t xml:space="preserve"> t</w:t>
      </w:r>
      <w:r w:rsidRPr="005D45AF">
        <w:t>he ability to cope with just the now</w:t>
      </w:r>
      <w:r>
        <w:t>—</w:t>
      </w:r>
      <w:r w:rsidRPr="005D45AF">
        <w:t xml:space="preserve">the </w:t>
      </w:r>
      <w:r>
        <w:t>current non-</w:t>
      </w:r>
      <w:r>
        <w:t>Covid</w:t>
      </w:r>
      <w:r>
        <w:t xml:space="preserve"> </w:t>
      </w:r>
      <w:r w:rsidRPr="005D45AF">
        <w:t xml:space="preserve">acute deteriorations and the </w:t>
      </w:r>
      <w:r>
        <w:t>Covid</w:t>
      </w:r>
      <w:r>
        <w:t xml:space="preserve"> </w:t>
      </w:r>
      <w:r w:rsidRPr="005D45AF">
        <w:t xml:space="preserve">deteriorations. </w:t>
      </w:r>
    </w:p>
    <w:p w:rsidR="004B1B70" w:rsidP="004B1B70">
      <w:pPr>
        <w:pStyle w:val="Answer"/>
      </w:pPr>
      <w:r w:rsidRPr="005D45AF">
        <w:t xml:space="preserve">Again, it becomes extremely important that we use these tools to allow us to make decisions </w:t>
      </w:r>
      <w:r>
        <w:t>about</w:t>
      </w:r>
      <w:r w:rsidRPr="005D45AF">
        <w:t xml:space="preserve"> triage and where th</w:t>
      </w:r>
      <w:r>
        <w:t>e</w:t>
      </w:r>
      <w:r w:rsidRPr="005D45AF">
        <w:t xml:space="preserve"> patient</w:t>
      </w:r>
      <w:r>
        <w:t>’s</w:t>
      </w:r>
      <w:r w:rsidRPr="00C26F9E">
        <w:t xml:space="preserve"> </w:t>
      </w:r>
      <w:r w:rsidRPr="005D45AF">
        <w:t xml:space="preserve">healthcare needs might best </w:t>
      </w:r>
      <w:r>
        <w:t>be</w:t>
      </w:r>
      <w:r w:rsidRPr="005D45AF">
        <w:t xml:space="preserve"> supported. That could be by directing them to things like </w:t>
      </w:r>
      <w:r>
        <w:t>self-</w:t>
      </w:r>
      <w:r w:rsidRPr="005D45AF">
        <w:t>care, to emergency rooms in hospitals where there is</w:t>
      </w:r>
      <w:r>
        <w:t xml:space="preserve"> need, to pharmacies, or to another member of our team in general practice. </w:t>
      </w:r>
    </w:p>
    <w:p w:rsidR="004B1B70" w:rsidP="004B1B70">
      <w:pPr>
        <w:pStyle w:val="Answer"/>
      </w:pPr>
      <w:r>
        <w:t xml:space="preserve">Over the last few years in general practice, we have been rolling out an expansion of the primary care team. The original aim was to have about 26,000 new members of the workforce by the end of the five-year period—we are </w:t>
      </w:r>
      <w:r w:rsidRPr="005D45AF">
        <w:t xml:space="preserve">in year </w:t>
      </w:r>
      <w:r>
        <w:t>two and a half</w:t>
      </w:r>
      <w:r w:rsidRPr="005D45AF">
        <w:t xml:space="preserve"> at the moment</w:t>
      </w:r>
      <w:r>
        <w:t>,</w:t>
      </w:r>
      <w:r w:rsidRPr="005D45AF">
        <w:t xml:space="preserve"> but the pandemic sort of skews the time continuum</w:t>
      </w:r>
      <w:r>
        <w:t xml:space="preserve">—eventually getting up to over </w:t>
      </w:r>
      <w:r w:rsidRPr="005D45AF">
        <w:t>30,000 new members of the workforce team, each of whom, when appropriately supported</w:t>
      </w:r>
      <w:r>
        <w:t>,</w:t>
      </w:r>
      <w:r w:rsidRPr="005D45AF">
        <w:t xml:space="preserve"> trained and kitted out with the right tech, will have the ability to add further value to a patient</w:t>
      </w:r>
      <w:r>
        <w:t>’</w:t>
      </w:r>
      <w:r w:rsidRPr="005D45AF">
        <w:t xml:space="preserve">s care pathway. </w:t>
      </w:r>
    </w:p>
    <w:p w:rsidR="004B1B70" w:rsidP="009364FB">
      <w:pPr>
        <w:pStyle w:val="Remark"/>
      </w:pPr>
      <w:r w:rsidRPr="00564203">
        <w:rPr>
          <w:b/>
        </w:rPr>
        <w:t>Lord Hain:</w:t>
      </w:r>
      <w:r>
        <w:t xml:space="preserve"> You</w:t>
      </w:r>
      <w:r w:rsidRPr="005D45AF">
        <w:t xml:space="preserve"> mentioned pharmac</w:t>
      </w:r>
      <w:r>
        <w:t>y</w:t>
      </w:r>
      <w:r w:rsidRPr="005D45AF">
        <w:t xml:space="preserve">. </w:t>
      </w:r>
      <w:r>
        <w:t xml:space="preserve">I go </w:t>
      </w:r>
      <w:r w:rsidRPr="005D45AF">
        <w:t>to Spain quite a lot on holiday</w:t>
      </w:r>
      <w:r>
        <w:t>,</w:t>
      </w:r>
      <w:r w:rsidRPr="005D45AF">
        <w:t xml:space="preserve"> and </w:t>
      </w:r>
      <w:r>
        <w:t>its</w:t>
      </w:r>
      <w:r w:rsidRPr="005D45AF">
        <w:t xml:space="preserve"> pharmacists seem </w:t>
      </w:r>
      <w:r>
        <w:t xml:space="preserve">to be much </w:t>
      </w:r>
      <w:r w:rsidRPr="005D45AF">
        <w:t xml:space="preserve">more empowered to be proactive in advice and so on. Do you think </w:t>
      </w:r>
      <w:r>
        <w:t>we</w:t>
      </w:r>
      <w:r w:rsidRPr="005D45AF">
        <w:t xml:space="preserve"> could do that</w:t>
      </w:r>
      <w:r>
        <w:t>? Would a digital perspective help on that?</w:t>
      </w:r>
      <w:r w:rsidRPr="005D45AF">
        <w:t xml:space="preserve"> </w:t>
      </w:r>
    </w:p>
    <w:p w:rsidR="004B1B70" w:rsidP="004B1B70">
      <w:pPr>
        <w:pStyle w:val="Answer"/>
      </w:pPr>
      <w:r>
        <w:rPr>
          <w:b/>
          <w:i/>
        </w:rPr>
        <w:t xml:space="preserve">Dr Farah Jameel: </w:t>
      </w:r>
      <w:r>
        <w:t>A</w:t>
      </w:r>
      <w:r w:rsidRPr="005D45AF">
        <w:t>t the moment</w:t>
      </w:r>
      <w:r>
        <w:t>,</w:t>
      </w:r>
      <w:r w:rsidRPr="005D45AF">
        <w:t xml:space="preserve"> there is a programme called </w:t>
      </w:r>
      <w:r>
        <w:t xml:space="preserve">the </w:t>
      </w:r>
      <w:r w:rsidRPr="005D45AF">
        <w:t>Community Pharmacy Consultation Service, which has just been rolled out across England</w:t>
      </w:r>
      <w:r>
        <w:t xml:space="preserve">. If </w:t>
      </w:r>
      <w:r w:rsidRPr="005D45AF">
        <w:t>a patient ring</w:t>
      </w:r>
      <w:r>
        <w:t>s</w:t>
      </w:r>
      <w:r w:rsidRPr="005D45AF">
        <w:t xml:space="preserve"> up the general </w:t>
      </w:r>
      <w:r>
        <w:t>practice</w:t>
      </w:r>
      <w:r w:rsidRPr="005D45AF">
        <w:t xml:space="preserve"> setting and it </w:t>
      </w:r>
      <w:r>
        <w:t>i</w:t>
      </w:r>
      <w:r w:rsidRPr="005D45AF">
        <w:t xml:space="preserve">s thought that they could be dealt with appropriately by a pharmacy, they are now triaged back into pharmacy. There is that handing over of responsibility </w:t>
      </w:r>
      <w:r w:rsidR="00BD3278">
        <w:t xml:space="preserve">to </w:t>
      </w:r>
      <w:r w:rsidRPr="005D45AF">
        <w:t>and upskilling of the pharmacy teams</w:t>
      </w:r>
      <w:r w:rsidR="007A1815">
        <w:t xml:space="preserve">—they </w:t>
      </w:r>
      <w:r w:rsidRPr="005D45AF">
        <w:t>are exceptionally skilled</w:t>
      </w:r>
      <w:r>
        <w:t xml:space="preserve">, </w:t>
      </w:r>
      <w:r w:rsidRPr="005D45AF">
        <w:t>by the way</w:t>
      </w:r>
      <w:r w:rsidR="007A1815">
        <w:t xml:space="preserve">; </w:t>
      </w:r>
      <w:r w:rsidRPr="005D45AF">
        <w:t xml:space="preserve">we have </w:t>
      </w:r>
      <w:r w:rsidRPr="005D45AF" w:rsidR="007A1815">
        <w:t xml:space="preserve">just </w:t>
      </w:r>
      <w:r w:rsidRPr="005D45AF">
        <w:t>not tapped into that resource</w:t>
      </w:r>
      <w:r>
        <w:t>—</w:t>
      </w:r>
      <w:r w:rsidRPr="005D45AF">
        <w:t xml:space="preserve">recognising the additional value that they can </w:t>
      </w:r>
      <w:r>
        <w:t xml:space="preserve">bring to meeting a patient’s healthcare needs. Some areas are going further and empowering them with the right policy piece and paperwork to ensure that they can prescribe medication in certain conditions. </w:t>
      </w:r>
    </w:p>
    <w:p w:rsidR="004B1B70" w:rsidP="004B1B70">
      <w:pPr>
        <w:pStyle w:val="Answer"/>
      </w:pPr>
      <w:r>
        <w:t>So</w:t>
      </w:r>
      <w:r>
        <w:t xml:space="preserve"> in a very controlled environment with the right support, absolutely, yes. </w:t>
      </w:r>
      <w:r w:rsidRPr="00506EF1">
        <w:t>I need to look a little more into the Spanish model</w:t>
      </w:r>
      <w:r>
        <w:t>,</w:t>
      </w:r>
      <w:r w:rsidRPr="00506EF1">
        <w:t xml:space="preserve"> but it sounds intriguing. </w:t>
      </w:r>
    </w:p>
    <w:p w:rsidR="00DE3F31" w:rsidRPr="00506EF1" w:rsidP="00DE3F31">
      <w:pPr>
        <w:pStyle w:val="Answer"/>
      </w:pPr>
      <w:r>
        <w:rPr>
          <w:b/>
          <w:i/>
        </w:rPr>
        <w:t xml:space="preserve">Dr Pritesh Mistry: </w:t>
      </w:r>
      <w:r w:rsidRPr="00506EF1">
        <w:t>I do not have the figures to hand</w:t>
      </w:r>
      <w:r>
        <w:t xml:space="preserve"> on the prescribing of antibiotics, but we can provide those. I </w:t>
      </w:r>
      <w:r w:rsidRPr="00506EF1">
        <w:t xml:space="preserve">would not say </w:t>
      </w:r>
      <w:r>
        <w:t>that it i</w:t>
      </w:r>
      <w:r w:rsidRPr="00506EF1">
        <w:t>s a dramatic increase</w:t>
      </w:r>
      <w:r>
        <w:t>,</w:t>
      </w:r>
      <w:r w:rsidRPr="00506EF1">
        <w:t xml:space="preserve"> but it is still an increase.</w:t>
      </w:r>
    </w:p>
    <w:p w:rsidR="00DE3F31" w:rsidP="00DE3F31">
      <w:pPr>
        <w:pStyle w:val="Answer"/>
      </w:pPr>
      <w:r w:rsidRPr="00506EF1">
        <w:t xml:space="preserve">Five years hence, we have the potential to revolutionise how we deliver care. Dr </w:t>
      </w:r>
      <w:r w:rsidR="00C6203C">
        <w:t>Jameel</w:t>
      </w:r>
      <w:r w:rsidRPr="00506EF1">
        <w:t xml:space="preserve"> rightly mentioned some of the challenges that we had before </w:t>
      </w:r>
      <w:r>
        <w:t>Covid</w:t>
      </w:r>
      <w:r w:rsidRPr="00506EF1">
        <w:t xml:space="preserve"> and </w:t>
      </w:r>
      <w:r>
        <w:t>which</w:t>
      </w:r>
      <w:r w:rsidRPr="00506EF1">
        <w:t xml:space="preserve"> perhaps are exacerbated </w:t>
      </w:r>
      <w:r>
        <w:t>by</w:t>
      </w:r>
      <w:r w:rsidRPr="00506EF1">
        <w:t xml:space="preserve"> insufficient </w:t>
      </w:r>
      <w:r>
        <w:t xml:space="preserve">numbers of </w:t>
      </w:r>
      <w:r w:rsidRPr="00506EF1">
        <w:t xml:space="preserve">staff, low morale and so on. We may need to rethink how we deliver care and how we use digital to do so. </w:t>
      </w:r>
    </w:p>
    <w:p w:rsidR="00DE3F31" w:rsidP="00DE3F31">
      <w:pPr>
        <w:pStyle w:val="Remark"/>
      </w:pPr>
      <w:r w:rsidRPr="00506EF1">
        <w:rPr>
          <w:b/>
        </w:rPr>
        <w:t>Lord Hain:</w:t>
      </w:r>
      <w:r>
        <w:t xml:space="preserve"> </w:t>
      </w:r>
      <w:r w:rsidRPr="00506EF1">
        <w:t xml:space="preserve">What do you think? </w:t>
      </w:r>
    </w:p>
    <w:p w:rsidR="00DE3F31" w:rsidP="00DE3F31">
      <w:pPr>
        <w:pStyle w:val="Answer"/>
      </w:pPr>
      <w:r>
        <w:rPr>
          <w:b/>
          <w:i/>
        </w:rPr>
        <w:t xml:space="preserve">Dr Pritesh Mistry: </w:t>
      </w:r>
      <w:r w:rsidRPr="00506EF1">
        <w:t>We have not touched upon group consultations, for example, which</w:t>
      </w:r>
      <w:r>
        <w:t xml:space="preserve"> were getting to be quite popular before </w:t>
      </w:r>
      <w:r>
        <w:t>Covid</w:t>
      </w:r>
      <w:r>
        <w:t xml:space="preserve">, or upon how you support patients to support each other, facilitated by a clinician. </w:t>
      </w:r>
      <w:r w:rsidRPr="00506EF1">
        <w:t xml:space="preserve">How do we start to move some of the dynamics instead of having that whole resource constraint </w:t>
      </w:r>
      <w:r>
        <w:t>on</w:t>
      </w:r>
      <w:r w:rsidRPr="00506EF1">
        <w:t xml:space="preserve"> the healthcare professional</w:t>
      </w:r>
      <w:r>
        <w:t xml:space="preserve">, and </w:t>
      </w:r>
      <w:r w:rsidR="00917606">
        <w:t xml:space="preserve">how do we </w:t>
      </w:r>
      <w:r>
        <w:t>bring in patients with l</w:t>
      </w:r>
      <w:r w:rsidRPr="00506EF1">
        <w:t>ived experience and knowledgeable patients to provide care</w:t>
      </w:r>
      <w:r>
        <w:t>?</w:t>
      </w:r>
      <w:r w:rsidRPr="00506EF1">
        <w:t xml:space="preserve"> Ruth</w:t>
      </w:r>
      <w:r>
        <w:t xml:space="preserve"> </w:t>
      </w:r>
      <w:r w:rsidRPr="00506EF1">
        <w:t xml:space="preserve">has been doing a lot of work </w:t>
      </w:r>
      <w:r>
        <w:t>on</w:t>
      </w:r>
      <w:r w:rsidRPr="00506EF1">
        <w:t xml:space="preserve"> Facebook groups and moderated Facebook groups, which can also support patients to support each other. </w:t>
      </w:r>
    </w:p>
    <w:p w:rsidR="00DE3F31" w:rsidP="00DE3F31">
      <w:pPr>
        <w:pStyle w:val="Answer"/>
      </w:pPr>
      <w:r w:rsidRPr="00506EF1">
        <w:t>There is also a growing evidence base of research into wearables</w:t>
      </w:r>
      <w:r>
        <w:t xml:space="preserve"> and how they enable patients, or just citizens, to know themselves better, and how that affects </w:t>
      </w:r>
      <w:r w:rsidRPr="00506EF1">
        <w:t>how people access care</w:t>
      </w:r>
      <w:r>
        <w:t>.</w:t>
      </w:r>
      <w:r w:rsidRPr="00506EF1">
        <w:t xml:space="preserve"> </w:t>
      </w:r>
      <w:r>
        <w:t>A lot</w:t>
      </w:r>
      <w:r w:rsidRPr="00506EF1">
        <w:t xml:space="preserve"> of what we are seeing with digital right now is a replication of what we do in the physical space. However, software can do a bit more. It can bring data together. How do we enable software that gives people a nudge here and there</w:t>
      </w:r>
      <w:r>
        <w:t>—"A</w:t>
      </w:r>
      <w:r w:rsidRPr="00506EF1">
        <w:t xml:space="preserve">ir pollution </w:t>
      </w:r>
      <w:r>
        <w:t xml:space="preserve">or pollen </w:t>
      </w:r>
      <w:r w:rsidRPr="00506EF1">
        <w:t>levels are quite high today</w:t>
      </w:r>
      <w:r w:rsidR="00E81188">
        <w:t>.</w:t>
      </w:r>
      <w:r>
        <w:t xml:space="preserve"> M</w:t>
      </w:r>
      <w:r w:rsidRPr="00506EF1">
        <w:t>aybe you need to keep an eye on your asthma</w:t>
      </w:r>
      <w:r>
        <w:t>,</w:t>
      </w:r>
      <w:r w:rsidRPr="00506EF1">
        <w:t xml:space="preserve"> because </w:t>
      </w:r>
      <w:r>
        <w:t>you’ve been</w:t>
      </w:r>
      <w:r w:rsidRPr="00506EF1">
        <w:t xml:space="preserve"> prone to flare</w:t>
      </w:r>
      <w:r>
        <w:t>-</w:t>
      </w:r>
      <w:r w:rsidRPr="00506EF1">
        <w:t xml:space="preserve">ups at these </w:t>
      </w:r>
      <w:r w:rsidRPr="00506EF1">
        <w:t>particular times</w:t>
      </w:r>
      <w:r>
        <w:t>”</w:t>
      </w:r>
      <w:r w:rsidR="00E81188">
        <w:t>?</w:t>
      </w:r>
      <w:r>
        <w:t xml:space="preserve"> </w:t>
      </w:r>
    </w:p>
    <w:p w:rsidR="00DE3F31" w:rsidP="00DE3F31">
      <w:pPr>
        <w:pStyle w:val="Answer"/>
      </w:pPr>
      <w:r>
        <w:t xml:space="preserve">These are the kinds of nudges that can help people to self-care. </w:t>
      </w:r>
      <w:r w:rsidRPr="00506EF1">
        <w:t xml:space="preserve">There is a lot of potential for </w:t>
      </w:r>
      <w:r>
        <w:t>self-</w:t>
      </w:r>
      <w:r w:rsidRPr="00506EF1">
        <w:t>care</w:t>
      </w:r>
      <w:r>
        <w:t>,</w:t>
      </w:r>
      <w:r w:rsidRPr="00506EF1">
        <w:t xml:space="preserve"> but it tends to be people who are highly educated who know their own healthcare conditions and what flares them </w:t>
      </w:r>
      <w:r w:rsidRPr="00506EF1">
        <w:t>up in particular</w:t>
      </w:r>
      <w:r w:rsidRPr="00506EF1">
        <w:t xml:space="preserve">. </w:t>
      </w:r>
      <w:r>
        <w:t>H</w:t>
      </w:r>
      <w:r w:rsidRPr="00506EF1">
        <w:t xml:space="preserve">ow do we continue to support software that enables that to broaden out to people who are less health literate? </w:t>
      </w:r>
    </w:p>
    <w:p w:rsidR="00DE3F31" w:rsidP="00DE3F31">
      <w:pPr>
        <w:pStyle w:val="Answer"/>
      </w:pPr>
      <w:r>
        <w:rPr>
          <w:b/>
          <w:i/>
        </w:rPr>
        <w:t xml:space="preserve">Dr Ruth Chambers: </w:t>
      </w:r>
      <w:r>
        <w:t>We tried the</w:t>
      </w:r>
      <w:r w:rsidRPr="00506EF1">
        <w:t xml:space="preserve"> close</w:t>
      </w:r>
      <w:r w:rsidR="00EB4995">
        <w:t>d</w:t>
      </w:r>
      <w:r w:rsidRPr="00506EF1">
        <w:t xml:space="preserve"> Facebook groups </w:t>
      </w:r>
      <w:r>
        <w:t>in the north</w:t>
      </w:r>
      <w:r w:rsidRPr="00D34097">
        <w:t xml:space="preserve"> </w:t>
      </w:r>
      <w:r w:rsidRPr="00506EF1">
        <w:t>Staffordshire</w:t>
      </w:r>
      <w:r>
        <w:t xml:space="preserve"> trust three years ago. </w:t>
      </w:r>
      <w:r w:rsidRPr="00506EF1">
        <w:t>All these things tend to be pilots. They are still going strong</w:t>
      </w:r>
      <w:r>
        <w:t>,</w:t>
      </w:r>
      <w:r w:rsidRPr="00506EF1">
        <w:t xml:space="preserve"> but I cannot get the establishment to listen</w:t>
      </w:r>
      <w:r>
        <w:t>,</w:t>
      </w:r>
      <w:r w:rsidRPr="00506EF1">
        <w:t xml:space="preserve"> even though we have proved the case. </w:t>
      </w:r>
      <w:r>
        <w:t>T</w:t>
      </w:r>
      <w:r w:rsidRPr="00506EF1">
        <w:t xml:space="preserve">here </w:t>
      </w:r>
      <w:r>
        <w:t>we</w:t>
      </w:r>
      <w:r w:rsidRPr="00506EF1">
        <w:t xml:space="preserve">re a lot of socially isolated people </w:t>
      </w:r>
      <w:r>
        <w:t>with</w:t>
      </w:r>
      <w:r w:rsidRPr="00506EF1">
        <w:t xml:space="preserve"> multiple sclerosis, </w:t>
      </w:r>
      <w:r>
        <w:t xml:space="preserve">for example, </w:t>
      </w:r>
      <w:r w:rsidRPr="00506EF1">
        <w:t xml:space="preserve">even before </w:t>
      </w:r>
      <w:r>
        <w:t>Covid</w:t>
      </w:r>
      <w:r w:rsidRPr="00506EF1">
        <w:t>. Of</w:t>
      </w:r>
      <w:r>
        <w:t>ten</w:t>
      </w:r>
      <w:r w:rsidRPr="00506EF1">
        <w:t xml:space="preserve"> their friends are at work and they have disabilities such that it is </w:t>
      </w:r>
      <w:r>
        <w:t xml:space="preserve">quite difficult </w:t>
      </w:r>
      <w:r w:rsidRPr="00506EF1">
        <w:t>for them to get out on their own if they are getting more severe</w:t>
      </w:r>
      <w:r>
        <w:t xml:space="preserve">. </w:t>
      </w:r>
    </w:p>
    <w:p w:rsidR="00DE3F31" w:rsidP="00DE3F31">
      <w:pPr>
        <w:pStyle w:val="Answer"/>
      </w:pPr>
      <w:r>
        <w:t xml:space="preserve">The </w:t>
      </w:r>
      <w:r w:rsidRPr="00506EF1">
        <w:t>close</w:t>
      </w:r>
      <w:r w:rsidR="00EB4995">
        <w:t>d</w:t>
      </w:r>
      <w:r w:rsidRPr="00506EF1">
        <w:t xml:space="preserve"> Facebook group really helped</w:t>
      </w:r>
      <w:r>
        <w:t>, with, as Pritesh said, a n</w:t>
      </w:r>
      <w:r w:rsidRPr="00506EF1">
        <w:t xml:space="preserve">urse </w:t>
      </w:r>
      <w:r>
        <w:t>posting</w:t>
      </w:r>
      <w:r w:rsidRPr="00506EF1">
        <w:t xml:space="preserve"> health messages maybe once or twice a week just to keep it refreshed. </w:t>
      </w:r>
      <w:r>
        <w:t>However, y</w:t>
      </w:r>
      <w:r w:rsidRPr="00506EF1">
        <w:t xml:space="preserve">ou always </w:t>
      </w:r>
      <w:r w:rsidRPr="00506EF1">
        <w:t>have to</w:t>
      </w:r>
      <w:r w:rsidRPr="00506EF1">
        <w:t xml:space="preserve"> have a lot of disclaimers</w:t>
      </w:r>
      <w:r>
        <w:t xml:space="preserve"> to take care that you are not breaching i</w:t>
      </w:r>
      <w:r w:rsidRPr="00506EF1">
        <w:t xml:space="preserve">nformation governance and General Medical Council stuff. </w:t>
      </w:r>
      <w:r>
        <w:t>Someone</w:t>
      </w:r>
      <w:r w:rsidRPr="00506EF1">
        <w:t xml:space="preserve"> with multiple sclerosis </w:t>
      </w:r>
      <w:r>
        <w:t>may be</w:t>
      </w:r>
      <w:r w:rsidRPr="00506EF1">
        <w:t xml:space="preserve"> married to someone who is commercial who then starts trying to advertise their goods on the close Facebook group</w:t>
      </w:r>
      <w:r>
        <w:t xml:space="preserve">, so you </w:t>
      </w:r>
      <w:r w:rsidRPr="00506EF1">
        <w:t>have to</w:t>
      </w:r>
      <w:r w:rsidRPr="00506EF1">
        <w:t xml:space="preserve"> be very careful to bring it down. </w:t>
      </w:r>
    </w:p>
    <w:p w:rsidR="00DE3F31" w:rsidP="00DE3F31">
      <w:pPr>
        <w:pStyle w:val="Remark"/>
      </w:pPr>
      <w:r w:rsidRPr="00506EF1">
        <w:rPr>
          <w:b/>
        </w:rPr>
        <w:t>Lord Hain:</w:t>
      </w:r>
      <w:r>
        <w:t xml:space="preserve"> </w:t>
      </w:r>
      <w:r w:rsidRPr="00506EF1">
        <w:t>It would be interesting for us to have something in writing about this</w:t>
      </w:r>
      <w:r>
        <w:t>.</w:t>
      </w:r>
    </w:p>
    <w:p w:rsidR="00DE3F31" w:rsidP="00DE3F31">
      <w:pPr>
        <w:pStyle w:val="Remark"/>
      </w:pPr>
      <w:r>
        <w:rPr>
          <w:b/>
          <w:i/>
        </w:rPr>
        <w:t>Dr Ruth Chambers:</w:t>
      </w:r>
      <w:r>
        <w:rPr>
          <w:bCs/>
          <w:iCs/>
        </w:rPr>
        <w:t xml:space="preserve"> </w:t>
      </w:r>
      <w:r>
        <w:t xml:space="preserve">Yes. Sure. On the point about pharmacies, two or three years ago, and a year ago, I tried to get community pharmacies to do </w:t>
      </w:r>
      <w:r w:rsidRPr="00506EF1">
        <w:t>video consultation</w:t>
      </w:r>
      <w:r>
        <w:t>s for medicines use reviews</w:t>
      </w:r>
      <w:r w:rsidRPr="00506EF1">
        <w:t>. It was extremely difficult because of how they are paid.</w:t>
      </w:r>
      <w:r>
        <w:t xml:space="preserve"> A patient is reviewed once a year to see </w:t>
      </w:r>
      <w:r w:rsidRPr="00506EF1">
        <w:t>how they are getting on with their medicine</w:t>
      </w:r>
      <w:r>
        <w:t xml:space="preserve">s, which is very important because, if they have lots </w:t>
      </w:r>
      <w:r w:rsidRPr="00506EF1">
        <w:t>of medicines</w:t>
      </w:r>
      <w:r>
        <w:t>, medicines that have been added on might clash</w:t>
      </w:r>
      <w:r w:rsidRPr="00506EF1">
        <w:t>. In the end, the local NHS</w:t>
      </w:r>
      <w:r>
        <w:t>E</w:t>
      </w:r>
      <w:r w:rsidRPr="00506EF1">
        <w:t xml:space="preserve"> agreed that 5%</w:t>
      </w:r>
      <w:r>
        <w:t>—one in 20—of the medicines use reviews by community pharmacists c</w:t>
      </w:r>
      <w:r w:rsidRPr="00506EF1">
        <w:t>ould be by Skype</w:t>
      </w:r>
      <w:r>
        <w:t xml:space="preserve">. That </w:t>
      </w:r>
      <w:r>
        <w:t>was a favour; otherwise, they were</w:t>
      </w:r>
      <w:r w:rsidRPr="00506EF1">
        <w:t xml:space="preserve"> </w:t>
      </w:r>
      <w:r>
        <w:t xml:space="preserve">doing it for free. </w:t>
      </w:r>
      <w:r w:rsidRPr="00506EF1">
        <w:t xml:space="preserve">You </w:t>
      </w:r>
      <w:r w:rsidRPr="00506EF1">
        <w:t>have to</w:t>
      </w:r>
      <w:r w:rsidRPr="00506EF1">
        <w:t xml:space="preserve"> be very careful </w:t>
      </w:r>
      <w:r>
        <w:t>about</w:t>
      </w:r>
      <w:r w:rsidRPr="00506EF1">
        <w:t xml:space="preserve"> the rules </w:t>
      </w:r>
      <w:r>
        <w:t>that lie</w:t>
      </w:r>
      <w:r w:rsidRPr="00506EF1">
        <w:t xml:space="preserve"> behind. </w:t>
      </w:r>
    </w:p>
    <w:p w:rsidR="00DE3F31" w:rsidRPr="00D34097" w:rsidP="00DE3F31">
      <w:pPr>
        <w:pStyle w:val="Remark"/>
      </w:pPr>
      <w:r>
        <w:rPr>
          <w:b/>
          <w:bCs/>
        </w:rPr>
        <w:t>The Chair:</w:t>
      </w:r>
      <w:r>
        <w:t xml:space="preserve"> Thank you. That is an important point.  </w:t>
      </w:r>
    </w:p>
    <w:p w:rsidR="00DE3F31" w:rsidP="00DE3F31">
      <w:pPr>
        <w:pStyle w:val="Question"/>
      </w:pPr>
      <w:r w:rsidRPr="00D34097">
        <w:rPr>
          <w:b/>
        </w:rPr>
        <w:t xml:space="preserve">Lord </w:t>
      </w:r>
      <w:r w:rsidRPr="00D34097">
        <w:rPr>
          <w:b/>
        </w:rPr>
        <w:t>Alderdice</w:t>
      </w:r>
      <w:r w:rsidRPr="00D34097">
        <w:rPr>
          <w:b/>
        </w:rPr>
        <w:t>:</w:t>
      </w:r>
      <w:r>
        <w:t xml:space="preserve"> I have two questions. One is on efficiency, and the other is on mental health. </w:t>
      </w:r>
    </w:p>
    <w:p w:rsidR="00DE3F31" w:rsidP="00DE3F31">
      <w:pPr>
        <w:pStyle w:val="QuestionCont"/>
      </w:pPr>
      <w:r>
        <w:t xml:space="preserve">On </w:t>
      </w:r>
      <w:r w:rsidR="005C1AAF">
        <w:t xml:space="preserve">the </w:t>
      </w:r>
      <w:r>
        <w:t>efficiency</w:t>
      </w:r>
      <w:r w:rsidR="005C1AAF">
        <w:t xml:space="preserve"> question</w:t>
      </w:r>
      <w:r>
        <w:t xml:space="preserve">, I was struck by what both Chris and Dr </w:t>
      </w:r>
      <w:r w:rsidR="00C6203C">
        <w:t>Jameel</w:t>
      </w:r>
      <w:r>
        <w:t xml:space="preserve"> said about there being a difference between the theory of efficiency and the practice of it. In theory, the patient can have a consultation online or by phone. In practice, they </w:t>
      </w:r>
      <w:r>
        <w:t>have to</w:t>
      </w:r>
      <w:r>
        <w:t xml:space="preserve"> ring up to get a full appointment with the GP, which means hanging on. Then the GP, as Chris said, might be delayed in ringing back, so the patient hangs around for half the day for that. Then the GP cannot see the patient, so orders tests which the patient </w:t>
      </w:r>
      <w:r>
        <w:t>has to</w:t>
      </w:r>
      <w:r>
        <w:t xml:space="preserve"> go into the health centre to get, sometimes more than once. Then there </w:t>
      </w:r>
      <w:r>
        <w:t>has to</w:t>
      </w:r>
      <w:r>
        <w:t xml:space="preserve"> be another arrangement for a telephone appointment, followed by the potential for further tests or for prescription and then going in again to get medication. That is all when, in the first instance, they could have rung up, made an appointment, gone in, done what was necessary, and had fewer tests and fewer visits.</w:t>
      </w:r>
    </w:p>
    <w:p w:rsidR="00DE3F31" w:rsidP="00DE3F31">
      <w:pPr>
        <w:pStyle w:val="QuestionCont"/>
      </w:pPr>
      <w:r>
        <w:t xml:space="preserve">The first question is therefore how much this increased digitisation is creating more efficiency, and how much it is creating more work and more appointments. </w:t>
      </w:r>
    </w:p>
    <w:p w:rsidR="00F62F32" w:rsidP="00DE3F31">
      <w:pPr>
        <w:pStyle w:val="QuestionCont"/>
      </w:pPr>
      <w:r>
        <w:t xml:space="preserve">The second question is specifically about </w:t>
      </w:r>
      <w:r>
        <w:t>Covid</w:t>
      </w:r>
      <w:r>
        <w:t xml:space="preserve">. There is the increasing problem of people with dementia in general. How much can they use digital systems? They do not remember things, they do not necessarily know what is going on, and there is a problem. What is beginning to emerge with </w:t>
      </w:r>
      <w:r>
        <w:t>Covid</w:t>
      </w:r>
      <w:r>
        <w:t xml:space="preserve"> is that not only do people suffer mental illness but people with mental illness have a worse health outcome than those without. </w:t>
      </w:r>
    </w:p>
    <w:p w:rsidR="00DE3F31" w:rsidRPr="00B2234F" w:rsidP="00DE3F31">
      <w:pPr>
        <w:pStyle w:val="QuestionCont"/>
      </w:pPr>
      <w:r>
        <w:t>So</w:t>
      </w:r>
      <w:r>
        <w:t xml:space="preserve"> are we going to see an increased problem of patients with cognitive difficulties who cannot easily engage with the digital systems? Quite a lot of people who have had asymptomatic </w:t>
      </w:r>
      <w:r>
        <w:t>Covid</w:t>
      </w:r>
      <w:r>
        <w:t xml:space="preserve"> are finding subsequent cognitive problems, such as not remembering, not being able to manage with things. Is there an emerging problem there with efficiency and mental function?</w:t>
      </w:r>
    </w:p>
    <w:p w:rsidR="00DE3F31" w:rsidP="00DE3F31">
      <w:pPr>
        <w:pStyle w:val="Remark"/>
      </w:pPr>
      <w:r w:rsidRPr="00D34097">
        <w:rPr>
          <w:b/>
        </w:rPr>
        <w:t>The Chair:</w:t>
      </w:r>
      <w:r>
        <w:t xml:space="preserve"> </w:t>
      </w:r>
      <w:r w:rsidRPr="00082802">
        <w:t xml:space="preserve"> </w:t>
      </w:r>
      <w:r>
        <w:t>There was a lot there.</w:t>
      </w:r>
      <w:r w:rsidRPr="0013312C">
        <w:t xml:space="preserve"> Do you want to direct your question</w:t>
      </w:r>
      <w:r>
        <w:t>s to anybody to start? I remind everyone that we have 30 left but many members who still have questions to ask, so I ask you to be as brief as you can while being effective.</w:t>
      </w:r>
    </w:p>
    <w:p w:rsidR="00DE3F31" w:rsidP="00DE3F31">
      <w:pPr>
        <w:pStyle w:val="Remark"/>
      </w:pPr>
      <w:r w:rsidRPr="0013312C">
        <w:rPr>
          <w:b/>
        </w:rPr>
        <w:t xml:space="preserve">Lord </w:t>
      </w:r>
      <w:r w:rsidRPr="0013312C">
        <w:rPr>
          <w:b/>
        </w:rPr>
        <w:t>Alderdice</w:t>
      </w:r>
      <w:r w:rsidRPr="0013312C">
        <w:rPr>
          <w:b/>
        </w:rPr>
        <w:t>:</w:t>
      </w:r>
      <w:r>
        <w:t xml:space="preserve"> I am interested in Chris’s comments, because a lot of this question is about patients, but it would be good to have at least one of the other colleagues respond on the mental health problem.</w:t>
      </w:r>
    </w:p>
    <w:p w:rsidR="00DE3F31" w:rsidP="00DE3F31">
      <w:pPr>
        <w:pStyle w:val="Answer"/>
      </w:pPr>
      <w:r>
        <w:rPr>
          <w:b/>
          <w:i/>
        </w:rPr>
        <w:t>Chris McCann:</w:t>
      </w:r>
      <w:r>
        <w:rPr>
          <w:bCs/>
          <w:iCs/>
        </w:rPr>
        <w:t xml:space="preserve"> The message from Healthwatch is that there should not be a one-size-fits-all solution to this. The key to the successful shift to digital services will be understanding which approach is right for the individual patient. </w:t>
      </w:r>
      <w:r w:rsidRPr="0013312C">
        <w:t xml:space="preserve">No patients should feel that they are being offered </w:t>
      </w:r>
      <w:r>
        <w:t xml:space="preserve">only </w:t>
      </w:r>
      <w:r w:rsidRPr="0013312C">
        <w:t xml:space="preserve">digital solutions. It is about focusing on the need for people to receive the care </w:t>
      </w:r>
      <w:r w:rsidRPr="0013312C">
        <w:t>that works best for them. For some people that will be digital</w:t>
      </w:r>
      <w:r>
        <w:t>.</w:t>
      </w:r>
      <w:r w:rsidRPr="0013312C">
        <w:t xml:space="preserve"> For others it will be a combination of communication tools to make sure that we can create a more equal space for patients. For some patients it will still be a face</w:t>
      </w:r>
      <w:r>
        <w:t>-</w:t>
      </w:r>
      <w:r w:rsidRPr="0013312C">
        <w:t>to</w:t>
      </w:r>
      <w:r>
        <w:t>-</w:t>
      </w:r>
      <w:r w:rsidRPr="0013312C">
        <w:t>face appointment or consultation.</w:t>
      </w:r>
    </w:p>
    <w:p w:rsidR="00DE3F31" w:rsidP="00DE3F31">
      <w:pPr>
        <w:pStyle w:val="Answer"/>
      </w:pPr>
      <w:r w:rsidRPr="0013312C">
        <w:t>It is about ensuring that</w:t>
      </w:r>
      <w:r>
        <w:t>,</w:t>
      </w:r>
      <w:r w:rsidRPr="0013312C">
        <w:t xml:space="preserve"> as we shift towards </w:t>
      </w:r>
      <w:r w:rsidR="00FA6F78">
        <w:t>the</w:t>
      </w:r>
      <w:r w:rsidRPr="0013312C">
        <w:t xml:space="preserve"> increasingly digital </w:t>
      </w:r>
      <w:r>
        <w:t>live p</w:t>
      </w:r>
      <w:r w:rsidRPr="0013312C">
        <w:t>rovision of healthcare services, the individuals and patients for whom that is not a suitable solution are still able to access care in the way that works best for them</w:t>
      </w:r>
      <w:r>
        <w:t>,</w:t>
      </w:r>
      <w:r w:rsidRPr="0013312C">
        <w:t xml:space="preserve"> and that any move towards digitali</w:t>
      </w:r>
      <w:r>
        <w:t>s</w:t>
      </w:r>
      <w:r w:rsidRPr="0013312C">
        <w:t xml:space="preserve">ation does not exacerbate any existing inequalities or create new ones. </w:t>
      </w:r>
    </w:p>
    <w:p w:rsidR="00DE3F31" w:rsidP="00DE3F31">
      <w:pPr>
        <w:pStyle w:val="Answer"/>
      </w:pPr>
      <w:r>
        <w:rPr>
          <w:b/>
          <w:i/>
        </w:rPr>
        <w:t xml:space="preserve">Dr Ruth Chambers: </w:t>
      </w:r>
      <w:r w:rsidRPr="0013312C">
        <w:t xml:space="preserve">Building on what Chris is saying, we </w:t>
      </w:r>
      <w:r w:rsidRPr="0013312C">
        <w:t>have to</w:t>
      </w:r>
      <w:r w:rsidRPr="0013312C">
        <w:t xml:space="preserve"> find the right way for the right people. </w:t>
      </w:r>
      <w:r>
        <w:t xml:space="preserve">We put </w:t>
      </w:r>
      <w:r w:rsidRPr="0013312C">
        <w:t xml:space="preserve">Facebook portals into care settings for people with dementia. I did not know </w:t>
      </w:r>
      <w:r>
        <w:t>about those portals</w:t>
      </w:r>
      <w:r w:rsidRPr="0013312C">
        <w:t xml:space="preserve"> before</w:t>
      </w:r>
      <w:r>
        <w:t>,</w:t>
      </w:r>
      <w:r w:rsidRPr="0013312C">
        <w:t xml:space="preserve"> because I am not very t</w:t>
      </w:r>
      <w:r>
        <w:t>echy</w:t>
      </w:r>
      <w:r w:rsidRPr="0013312C">
        <w:t xml:space="preserve">, which is very good because then I can see all these things from a naive </w:t>
      </w:r>
      <w:r>
        <w:t>point of view. T</w:t>
      </w:r>
      <w:r w:rsidRPr="0013312C">
        <w:t>he Facebook portal</w:t>
      </w:r>
      <w:r>
        <w:t>s</w:t>
      </w:r>
      <w:r w:rsidRPr="0013312C">
        <w:t xml:space="preserve">, the </w:t>
      </w:r>
      <w:r>
        <w:t>A</w:t>
      </w:r>
      <w:r w:rsidRPr="0013312C">
        <w:t>lexas</w:t>
      </w:r>
      <w:r w:rsidRPr="0013312C">
        <w:t>, followed patients around</w:t>
      </w:r>
      <w:r>
        <w:t xml:space="preserve">. Someone with dementia does not understand about sitting in front of a screen, like we are doing here, so they would </w:t>
      </w:r>
      <w:r w:rsidRPr="0013312C">
        <w:t xml:space="preserve">be messing around in my study and the webcam would follow them around. </w:t>
      </w:r>
      <w:r>
        <w:t>A</w:t>
      </w:r>
      <w:r w:rsidRPr="0013312C">
        <w:t xml:space="preserve">s Chris </w:t>
      </w:r>
      <w:r>
        <w:t>says</w:t>
      </w:r>
      <w:r w:rsidRPr="0013312C">
        <w:t xml:space="preserve">, </w:t>
      </w:r>
      <w:r>
        <w:t xml:space="preserve">we need to find </w:t>
      </w:r>
      <w:r w:rsidRPr="0013312C">
        <w:t>the right method for the right people. We must be careful</w:t>
      </w:r>
      <w:r>
        <w:t>.</w:t>
      </w:r>
      <w:r w:rsidRPr="0013312C">
        <w:t xml:space="preserve"> </w:t>
      </w:r>
    </w:p>
    <w:p w:rsidR="00DE3F31" w:rsidP="00DE3F31">
      <w:pPr>
        <w:pStyle w:val="Answer"/>
      </w:pPr>
      <w:r w:rsidRPr="0013312C">
        <w:t xml:space="preserve">The other day I came out </w:t>
      </w:r>
      <w:r>
        <w:t xml:space="preserve">of a café </w:t>
      </w:r>
      <w:r w:rsidRPr="0013312C">
        <w:t xml:space="preserve">with a </w:t>
      </w:r>
      <w:r>
        <w:t>c</w:t>
      </w:r>
      <w:r w:rsidRPr="0013312C">
        <w:t>up of coffee</w:t>
      </w:r>
      <w:r>
        <w:t xml:space="preserve">, </w:t>
      </w:r>
      <w:r w:rsidRPr="0013312C">
        <w:t xml:space="preserve">and a man of about 80 or 85 and not really with it said to me, </w:t>
      </w:r>
      <w:r>
        <w:t>“I</w:t>
      </w:r>
      <w:r w:rsidRPr="0013312C">
        <w:t>s it cash or card in there?</w:t>
      </w:r>
      <w:r>
        <w:t>”</w:t>
      </w:r>
      <w:r w:rsidRPr="0013312C">
        <w:t xml:space="preserve"> I said</w:t>
      </w:r>
      <w:r>
        <w:t>, “O</w:t>
      </w:r>
      <w:r w:rsidRPr="0013312C">
        <w:t>h</w:t>
      </w:r>
      <w:r>
        <w:t>,</w:t>
      </w:r>
      <w:r w:rsidRPr="0013312C">
        <w:t xml:space="preserve"> I</w:t>
      </w:r>
      <w:r>
        <w:t>’</w:t>
      </w:r>
      <w:r w:rsidRPr="0013312C">
        <w:t xml:space="preserve">m afraid </w:t>
      </w:r>
      <w:r>
        <w:t>it’s</w:t>
      </w:r>
      <w:r w:rsidRPr="0013312C">
        <w:t xml:space="preserve"> card</w:t>
      </w:r>
      <w:r>
        <w:t>”</w:t>
      </w:r>
      <w:r w:rsidRPr="0013312C">
        <w:t xml:space="preserve">, and he said, </w:t>
      </w:r>
      <w:r>
        <w:t>“T</w:t>
      </w:r>
      <w:r w:rsidRPr="0013312C">
        <w:t>hat's it</w:t>
      </w:r>
      <w:r>
        <w:t xml:space="preserve">, </w:t>
      </w:r>
      <w:r w:rsidRPr="0013312C">
        <w:t>then</w:t>
      </w:r>
      <w:r>
        <w:t>.</w:t>
      </w:r>
      <w:r w:rsidRPr="0013312C">
        <w:t xml:space="preserve"> I don't want to use a card</w:t>
      </w:r>
      <w:r>
        <w:t>”</w:t>
      </w:r>
      <w:r w:rsidRPr="0013312C">
        <w:t xml:space="preserve">. </w:t>
      </w:r>
      <w:r w:rsidR="00F42361">
        <w:t xml:space="preserve">That is </w:t>
      </w:r>
      <w:r w:rsidRPr="0013312C">
        <w:t>in our da</w:t>
      </w:r>
      <w:r>
        <w:t>y-</w:t>
      </w:r>
      <w:r w:rsidRPr="0013312C">
        <w:t>to</w:t>
      </w:r>
      <w:r>
        <w:t>-</w:t>
      </w:r>
      <w:r w:rsidRPr="0013312C">
        <w:t>day life</w:t>
      </w:r>
      <w:r w:rsidR="00F42361">
        <w:t>.</w:t>
      </w:r>
      <w:r>
        <w:t xml:space="preserve"> </w:t>
      </w:r>
      <w:r w:rsidRPr="0013312C">
        <w:t xml:space="preserve">I </w:t>
      </w:r>
      <w:r>
        <w:t xml:space="preserve">had </w:t>
      </w:r>
      <w:r w:rsidRPr="0013312C">
        <w:t xml:space="preserve">never thought before </w:t>
      </w:r>
      <w:r w:rsidR="00F42361">
        <w:t xml:space="preserve">about </w:t>
      </w:r>
      <w:r w:rsidRPr="0013312C">
        <w:t>how we are excluding a lot of the people out there in their 80s</w:t>
      </w:r>
      <w:r w:rsidR="00F42361">
        <w:t xml:space="preserve"> </w:t>
      </w:r>
      <w:r w:rsidRPr="0013312C">
        <w:t>from</w:t>
      </w:r>
      <w:r w:rsidRPr="0013312C" w:rsidR="00F42361">
        <w:t xml:space="preserve">, say, </w:t>
      </w:r>
      <w:r w:rsidRPr="0013312C">
        <w:t xml:space="preserve">going in and shopping. </w:t>
      </w:r>
    </w:p>
    <w:p w:rsidR="00DE3F31" w:rsidP="00DE3F31">
      <w:pPr>
        <w:pStyle w:val="Answer"/>
        <w:rPr>
          <w:bCs/>
          <w:iCs/>
        </w:rPr>
      </w:pPr>
      <w:r>
        <w:rPr>
          <w:b/>
          <w:i/>
        </w:rPr>
        <w:t xml:space="preserve">Dr Farah Jameel: </w:t>
      </w:r>
      <w:r w:rsidRPr="0013312C">
        <w:rPr>
          <w:bCs/>
          <w:iCs/>
        </w:rPr>
        <w:t xml:space="preserve">We cannot stress enough </w:t>
      </w:r>
      <w:r w:rsidRPr="002D0187">
        <w:rPr>
          <w:bCs/>
          <w:iCs/>
        </w:rPr>
        <w:t>how important it is to get the value proposition right</w:t>
      </w:r>
      <w:r>
        <w:rPr>
          <w:bCs/>
          <w:iCs/>
        </w:rPr>
        <w:t xml:space="preserve">. </w:t>
      </w:r>
      <w:r w:rsidRPr="002D0187">
        <w:rPr>
          <w:bCs/>
          <w:iCs/>
        </w:rPr>
        <w:t>What are we trying to do</w:t>
      </w:r>
      <w:r>
        <w:rPr>
          <w:bCs/>
          <w:iCs/>
        </w:rPr>
        <w:t>? W</w:t>
      </w:r>
      <w:r w:rsidRPr="002D0187">
        <w:rPr>
          <w:bCs/>
          <w:iCs/>
        </w:rPr>
        <w:t xml:space="preserve">hat is the problem or challenge that we are trying to address? We should always have </w:t>
      </w:r>
      <w:r w:rsidRPr="0013312C">
        <w:rPr>
          <w:bCs/>
          <w:iCs/>
        </w:rPr>
        <w:t>that in the back of our minds when we are designing services</w:t>
      </w:r>
      <w:r>
        <w:rPr>
          <w:bCs/>
          <w:iCs/>
        </w:rPr>
        <w:t xml:space="preserve"> </w:t>
      </w:r>
      <w:r w:rsidRPr="0013312C">
        <w:rPr>
          <w:bCs/>
          <w:iCs/>
        </w:rPr>
        <w:t xml:space="preserve">to ensure that we do not leave certain groups out. </w:t>
      </w:r>
    </w:p>
    <w:p w:rsidR="00DE3F31" w:rsidP="00DE3F31">
      <w:pPr>
        <w:pStyle w:val="Answer"/>
        <w:rPr>
          <w:bCs/>
          <w:iCs/>
        </w:rPr>
      </w:pPr>
      <w:r w:rsidRPr="0013312C">
        <w:rPr>
          <w:bCs/>
          <w:iCs/>
        </w:rPr>
        <w:t>We have not really talked about some of the insights that can be drawn from things like population health management tools. Again, this is tech software that can support us in identifying patients who are not engaging with services</w:t>
      </w:r>
      <w:r>
        <w:rPr>
          <w:bCs/>
          <w:iCs/>
        </w:rPr>
        <w:t>.</w:t>
      </w:r>
      <w:r w:rsidRPr="0013312C">
        <w:rPr>
          <w:bCs/>
          <w:iCs/>
        </w:rPr>
        <w:t xml:space="preserve"> We are beginning to scrape the surface of that. </w:t>
      </w:r>
      <w:r>
        <w:rPr>
          <w:bCs/>
          <w:iCs/>
        </w:rPr>
        <w:t xml:space="preserve">It </w:t>
      </w:r>
      <w:r w:rsidRPr="0013312C">
        <w:rPr>
          <w:bCs/>
          <w:iCs/>
        </w:rPr>
        <w:t xml:space="preserve">will allow us to identify patients who would never have attended </w:t>
      </w:r>
      <w:r w:rsidRPr="0013312C">
        <w:rPr>
          <w:bCs/>
          <w:iCs/>
        </w:rPr>
        <w:t>GP  surgeries</w:t>
      </w:r>
      <w:r w:rsidRPr="0013312C">
        <w:rPr>
          <w:bCs/>
          <w:iCs/>
        </w:rPr>
        <w:t xml:space="preserve"> or </w:t>
      </w:r>
      <w:r>
        <w:rPr>
          <w:bCs/>
          <w:iCs/>
        </w:rPr>
        <w:t xml:space="preserve">accessed </w:t>
      </w:r>
      <w:r w:rsidRPr="0013312C">
        <w:rPr>
          <w:bCs/>
          <w:iCs/>
        </w:rPr>
        <w:t xml:space="preserve">healthcare and are living with illnesses that could easily be supported with the right care. </w:t>
      </w:r>
    </w:p>
    <w:p w:rsidR="00DA2C37" w:rsidP="00DE3F31">
      <w:pPr>
        <w:pStyle w:val="Question"/>
      </w:pPr>
      <w:r w:rsidRPr="002D0187">
        <w:rPr>
          <w:b/>
        </w:rPr>
        <w:t>Baroness Morgan of Cotes:</w:t>
      </w:r>
      <w:r>
        <w:t xml:space="preserve"> Dr Jameel, that is exactly where we want to go in our next set of questions. </w:t>
      </w:r>
      <w:r w:rsidRPr="002D0187">
        <w:t>In view of the time, I will try to ask very focused questions of</w:t>
      </w:r>
      <w:r>
        <w:t xml:space="preserve"> </w:t>
      </w:r>
      <w:r w:rsidRPr="002D0187">
        <w:t>particular witnesses</w:t>
      </w:r>
      <w:r w:rsidRPr="002D0187">
        <w:t xml:space="preserve">. </w:t>
      </w:r>
    </w:p>
    <w:p w:rsidR="00DA2C37" w:rsidP="00DA2C37">
      <w:pPr>
        <w:pStyle w:val="Question"/>
        <w:numPr>
          <w:ilvl w:val="0"/>
          <w:numId w:val="0"/>
        </w:numPr>
        <w:ind w:left="794"/>
      </w:pPr>
      <w:r w:rsidRPr="002D0187">
        <w:t>Building on Peter</w:t>
      </w:r>
      <w:r>
        <w:t>’</w:t>
      </w:r>
      <w:r w:rsidRPr="002D0187">
        <w:t xml:space="preserve">s point about looking to the future and the adoption of new technologies, I want to start with </w:t>
      </w:r>
      <w:r>
        <w:t>Pritesh</w:t>
      </w:r>
      <w:r>
        <w:t>,</w:t>
      </w:r>
      <w:r>
        <w:t xml:space="preserve"> because </w:t>
      </w:r>
      <w:r w:rsidRPr="009D4897">
        <w:t>I know you have written for the King</w:t>
      </w:r>
      <w:r>
        <w:t>’</w:t>
      </w:r>
      <w:r w:rsidRPr="009D4897">
        <w:t xml:space="preserve">s Fund on very particular technologies that may offer future solutions. You mentioned wearables, for example. There is a </w:t>
      </w:r>
      <w:r>
        <w:t>headline</w:t>
      </w:r>
      <w:r w:rsidRPr="009D4897">
        <w:t xml:space="preserve"> in today's </w:t>
      </w:r>
      <w:r w:rsidRPr="002D0187">
        <w:rPr>
          <w:i/>
          <w:iCs/>
        </w:rPr>
        <w:t>Financial Times</w:t>
      </w:r>
      <w:r>
        <w:t>—</w:t>
      </w:r>
      <w:r w:rsidRPr="009D4897">
        <w:t>online</w:t>
      </w:r>
      <w:r>
        <w:t xml:space="preserve">, </w:t>
      </w:r>
      <w:r w:rsidRPr="009D4897">
        <w:t>at least</w:t>
      </w:r>
      <w:r>
        <w:t>—“</w:t>
      </w:r>
      <w:r w:rsidRPr="002D0187">
        <w:t xml:space="preserve">Smart ambulances </w:t>
      </w:r>
      <w:r w:rsidRPr="002D0187">
        <w:t>and wearables offer route to speedier treatments</w:t>
      </w:r>
      <w:r>
        <w:t xml:space="preserve">”. </w:t>
      </w:r>
    </w:p>
    <w:p w:rsidR="00DE3F31" w:rsidP="00DA2C37">
      <w:pPr>
        <w:pStyle w:val="Question"/>
        <w:numPr>
          <w:ilvl w:val="0"/>
          <w:numId w:val="0"/>
        </w:numPr>
        <w:ind w:left="794"/>
      </w:pPr>
      <w:r w:rsidRPr="009D4897">
        <w:t xml:space="preserve">We </w:t>
      </w:r>
      <w:r>
        <w:t xml:space="preserve">have </w:t>
      </w:r>
      <w:r w:rsidRPr="009D4897">
        <w:t>talked about video calling</w:t>
      </w:r>
      <w:r w:rsidR="00DA2C37">
        <w:t>,</w:t>
      </w:r>
      <w:r w:rsidRPr="009D4897">
        <w:t xml:space="preserve"> but there are many other technologies out there that offer potential. Could you talk a bit about </w:t>
      </w:r>
      <w:r>
        <w:t>them</w:t>
      </w:r>
      <w:r w:rsidRPr="009D4897">
        <w:t>? Then we will come on to who is likely to access them and who, as Ruth has found with the cash</w:t>
      </w:r>
      <w:r>
        <w:t>-</w:t>
      </w:r>
      <w:r w:rsidRPr="009D4897">
        <w:t>versus</w:t>
      </w:r>
      <w:r>
        <w:t>-</w:t>
      </w:r>
      <w:r w:rsidRPr="009D4897">
        <w:t xml:space="preserve">card conundrum, would really struggle. </w:t>
      </w:r>
    </w:p>
    <w:p w:rsidR="00DE3F31" w:rsidP="00DE3F31">
      <w:pPr>
        <w:pStyle w:val="Answer"/>
      </w:pPr>
      <w:r>
        <w:rPr>
          <w:b/>
          <w:i/>
        </w:rPr>
        <w:t xml:space="preserve">Dr Pritesh Mistry: </w:t>
      </w:r>
      <w:r w:rsidRPr="009D4897">
        <w:t xml:space="preserve">There is a proliferation of new technologies that could be applied in health and care. We could look at the tools that have already been rolled out and implemented at scale. We talked about video consultations, which are currently replicating physical consultations. One avenue </w:t>
      </w:r>
      <w:r>
        <w:t xml:space="preserve">to explore </w:t>
      </w:r>
      <w:r w:rsidRPr="009D4897">
        <w:t xml:space="preserve">is how you start leveraging the uniquely digital aspects of tools that have already been rolled out. </w:t>
      </w:r>
      <w:r w:rsidR="001E7432">
        <w:t>With</w:t>
      </w:r>
      <w:r w:rsidRPr="009D4897">
        <w:t xml:space="preserve"> video consultations, </w:t>
      </w:r>
      <w:r w:rsidR="001E7432">
        <w:t xml:space="preserve">for example, </w:t>
      </w:r>
      <w:r w:rsidRPr="009D4897">
        <w:t>how do you start adding motion tracking so that you can track a person</w:t>
      </w:r>
      <w:r>
        <w:t>’</w:t>
      </w:r>
      <w:r w:rsidRPr="009D4897">
        <w:t xml:space="preserve">s mobility </w:t>
      </w:r>
      <w:r>
        <w:t xml:space="preserve">and quantify it? That would be a unique aspect of digital. </w:t>
      </w:r>
      <w:r w:rsidRPr="009D4897">
        <w:t xml:space="preserve">There are also things like telephone consultations that </w:t>
      </w:r>
      <w:r w:rsidRPr="009D4897">
        <w:t>can do</w:t>
      </w:r>
      <w:r w:rsidRPr="009D4897">
        <w:t xml:space="preserve"> vocal analysis </w:t>
      </w:r>
      <w:r>
        <w:t xml:space="preserve">that then </w:t>
      </w:r>
      <w:r w:rsidRPr="009D4897">
        <w:t>signpost</w:t>
      </w:r>
      <w:r w:rsidR="00ED304D">
        <w:t>s</w:t>
      </w:r>
      <w:r w:rsidRPr="009D4897">
        <w:t xml:space="preserve"> to the patient and take</w:t>
      </w:r>
      <w:r w:rsidR="00ED304D">
        <w:t>s</w:t>
      </w:r>
      <w:r w:rsidRPr="009D4897">
        <w:t xml:space="preserve"> </w:t>
      </w:r>
      <w:r w:rsidR="00ED304D">
        <w:t>away</w:t>
      </w:r>
      <w:r w:rsidRPr="009D4897">
        <w:t xml:space="preserve"> some of the admin activities that might happen </w:t>
      </w:r>
      <w:r w:rsidR="00891F1D">
        <w:t>in</w:t>
      </w:r>
      <w:r w:rsidRPr="009D4897">
        <w:t xml:space="preserve"> the healthcare system itself</w:t>
      </w:r>
      <w:r>
        <w:t xml:space="preserve">. </w:t>
      </w:r>
    </w:p>
    <w:p w:rsidR="00DE3F31" w:rsidP="00DE3F31">
      <w:pPr>
        <w:pStyle w:val="Answer"/>
      </w:pPr>
      <w:r w:rsidRPr="009D4897">
        <w:t xml:space="preserve">We mentioned wearables. There is a recent </w:t>
      </w:r>
      <w:r w:rsidRPr="002D0187">
        <w:rPr>
          <w:i/>
          <w:iCs/>
        </w:rPr>
        <w:t>Nature</w:t>
      </w:r>
      <w:r w:rsidRPr="009D4897">
        <w:t xml:space="preserve"> journal paper </w:t>
      </w:r>
      <w:r w:rsidR="00ED304D">
        <w:t xml:space="preserve">on </w:t>
      </w:r>
      <w:r w:rsidRPr="009D4897">
        <w:t xml:space="preserve">the retrospective analysis of wearable data, looking at </w:t>
      </w:r>
      <w:r>
        <w:t>people’s</w:t>
      </w:r>
      <w:r w:rsidRPr="009D4897">
        <w:t xml:space="preserve"> activity monitoring and how </w:t>
      </w:r>
      <w:r w:rsidR="00FF6183">
        <w:t xml:space="preserve">the data shows changes </w:t>
      </w:r>
      <w:r w:rsidR="00FF6183">
        <w:t xml:space="preserve">as </w:t>
      </w:r>
      <w:r w:rsidRPr="009D4897">
        <w:t xml:space="preserve"> a</w:t>
      </w:r>
      <w:r w:rsidRPr="009D4897">
        <w:t xml:space="preserve"> precursor </w:t>
      </w:r>
      <w:r>
        <w:t xml:space="preserve">for </w:t>
      </w:r>
      <w:r>
        <w:t>Covid</w:t>
      </w:r>
      <w:r w:rsidRPr="009D4897">
        <w:t xml:space="preserve">. There are a lot of different technologies out there. Some of the stuff that is very mature and ready for uptake </w:t>
      </w:r>
      <w:r w:rsidR="00ED304D">
        <w:t>is</w:t>
      </w:r>
      <w:r w:rsidRPr="009D4897">
        <w:t xml:space="preserve"> things like apps for health monitoring</w:t>
      </w:r>
      <w:r>
        <w:t>, what are t</w:t>
      </w:r>
      <w:r w:rsidRPr="009D4897">
        <w:t>ermed digital therapeutics, which can provide cognitive behavioural therapy</w:t>
      </w:r>
      <w:r>
        <w:t xml:space="preserve"> </w:t>
      </w:r>
      <w:r w:rsidRPr="009D4897">
        <w:t>through digital means</w:t>
      </w:r>
      <w:r>
        <w:t>, a</w:t>
      </w:r>
      <w:r w:rsidRPr="002D0187">
        <w:t xml:space="preserve">nd wearables that can give you a </w:t>
      </w:r>
      <w:r w:rsidRPr="009D4897">
        <w:t xml:space="preserve">precursor for </w:t>
      </w:r>
      <w:r>
        <w:t xml:space="preserve">a </w:t>
      </w:r>
      <w:r w:rsidRPr="009D4897">
        <w:t xml:space="preserve">deterioration </w:t>
      </w:r>
      <w:r>
        <w:t xml:space="preserve">in </w:t>
      </w:r>
      <w:r w:rsidRPr="009D4897">
        <w:t>well</w:t>
      </w:r>
      <w:r>
        <w:t>-</w:t>
      </w:r>
      <w:r w:rsidRPr="009D4897">
        <w:t xml:space="preserve">being, which can then be supported through </w:t>
      </w:r>
      <w:r>
        <w:t xml:space="preserve">remote </w:t>
      </w:r>
      <w:r w:rsidRPr="009D4897">
        <w:t>monitoring</w:t>
      </w:r>
      <w:r>
        <w:t xml:space="preserve"> and</w:t>
      </w:r>
      <w:r w:rsidRPr="009D4897">
        <w:t xml:space="preserve">, as </w:t>
      </w:r>
      <w:r>
        <w:t xml:space="preserve">Dr </w:t>
      </w:r>
      <w:r w:rsidRPr="009D4897">
        <w:t>Jam</w:t>
      </w:r>
      <w:r>
        <w:t>ee</w:t>
      </w:r>
      <w:r w:rsidRPr="009D4897">
        <w:t xml:space="preserve">l mentioned, </w:t>
      </w:r>
      <w:r>
        <w:t xml:space="preserve">can </w:t>
      </w:r>
      <w:r w:rsidRPr="009D4897">
        <w:t>plug into population health management</w:t>
      </w:r>
      <w:r>
        <w:t xml:space="preserve">. The skills </w:t>
      </w:r>
      <w:r w:rsidR="00C5461F">
        <w:t>which</w:t>
      </w:r>
      <w:r>
        <w:t xml:space="preserve"> the </w:t>
      </w:r>
      <w:r w:rsidRPr="002D0187">
        <w:t>system needs to be able to interpret and action that</w:t>
      </w:r>
      <w:r>
        <w:t xml:space="preserve">, </w:t>
      </w:r>
      <w:r w:rsidRPr="002D0187">
        <w:t xml:space="preserve">and the capacity </w:t>
      </w:r>
      <w:r w:rsidR="00891F1D">
        <w:t>in</w:t>
      </w:r>
      <w:r w:rsidRPr="002D0187">
        <w:t xml:space="preserve"> the healthcare system to be able to action it</w:t>
      </w:r>
      <w:r>
        <w:t xml:space="preserve">, </w:t>
      </w:r>
      <w:r w:rsidRPr="002D0187">
        <w:t xml:space="preserve">are all issues that need further evidence and research. </w:t>
      </w:r>
    </w:p>
    <w:p w:rsidR="00DE3F31" w:rsidP="00DE3F31">
      <w:pPr>
        <w:pStyle w:val="Remark"/>
      </w:pPr>
      <w:r w:rsidRPr="008B57F0">
        <w:rPr>
          <w:b/>
        </w:rPr>
        <w:t>Baroness Morgan of Cotes:</w:t>
      </w:r>
      <w:r>
        <w:t xml:space="preserve"> Dr Jameel</w:t>
      </w:r>
      <w:r w:rsidRPr="002D0187">
        <w:t xml:space="preserve">, you have rightly identified the significant pressure on the NHS, which obviously </w:t>
      </w:r>
      <w:r>
        <w:t xml:space="preserve">has </w:t>
      </w:r>
      <w:r w:rsidRPr="002D0187">
        <w:t xml:space="preserve">been exacerbated in 2020 by </w:t>
      </w:r>
      <w:r w:rsidRPr="002D0187">
        <w:t>Covid</w:t>
      </w:r>
      <w:r w:rsidRPr="002D0187">
        <w:t>. One of the long</w:t>
      </w:r>
      <w:r>
        <w:t>-</w:t>
      </w:r>
      <w:r w:rsidRPr="002D0187">
        <w:t xml:space="preserve">term agendas </w:t>
      </w:r>
      <w:r w:rsidR="003001EF">
        <w:t>will</w:t>
      </w:r>
      <w:r w:rsidRPr="002D0187">
        <w:t xml:space="preserve"> be improving the overall</w:t>
      </w:r>
      <w:r>
        <w:t xml:space="preserve"> health—the physical health, which </w:t>
      </w:r>
      <w:r w:rsidRPr="002D0187">
        <w:t xml:space="preserve">we are looking at </w:t>
      </w:r>
      <w:r w:rsidR="00466D7B">
        <w:t xml:space="preserve">in particular </w:t>
      </w:r>
      <w:r w:rsidRPr="002D0187">
        <w:t>today</w:t>
      </w:r>
      <w:r>
        <w:t xml:space="preserve">, </w:t>
      </w:r>
      <w:r w:rsidRPr="002D0187">
        <w:t xml:space="preserve">but </w:t>
      </w:r>
      <w:r>
        <w:t>obviously the mental health too—</w:t>
      </w:r>
      <w:r w:rsidRPr="002D0187">
        <w:t xml:space="preserve">of the nation. </w:t>
      </w:r>
      <w:r w:rsidR="00466D7B">
        <w:t>Could</w:t>
      </w:r>
      <w:r w:rsidRPr="009D4897">
        <w:t xml:space="preserve"> some of these new technologies help with that? Do you agree that if we were able to improve the physical health of the nation, that might help to alleviate some of the pressure on the NHS</w:t>
      </w:r>
      <w:r w:rsidRPr="00803E66" w:rsidR="00803E66">
        <w:t xml:space="preserve"> </w:t>
      </w:r>
      <w:r w:rsidRPr="009D4897" w:rsidR="00803E66">
        <w:t>overall</w:t>
      </w:r>
      <w:r w:rsidRPr="009D4897">
        <w:t xml:space="preserve">? With your insights as a GP, you will see people who are able to embrace these new technologies and those who will really struggle. </w:t>
      </w:r>
    </w:p>
    <w:p w:rsidR="00DE3F31" w:rsidP="00DE3F31">
      <w:pPr>
        <w:pStyle w:val="Answer"/>
      </w:pPr>
      <w:r>
        <w:rPr>
          <w:b/>
          <w:i/>
        </w:rPr>
        <w:t xml:space="preserve">Dr Farah Jameel: </w:t>
      </w:r>
      <w:r>
        <w:t>That s</w:t>
      </w:r>
      <w:r w:rsidRPr="009D4897">
        <w:t>peaks to what I was saying earlier</w:t>
      </w:r>
      <w:r>
        <w:t xml:space="preserve"> </w:t>
      </w:r>
      <w:r w:rsidRPr="002D0187">
        <w:t xml:space="preserve">about the value proposition. </w:t>
      </w:r>
      <w:r>
        <w:t xml:space="preserve">Let us say that </w:t>
      </w:r>
      <w:r w:rsidRPr="002D0187">
        <w:t xml:space="preserve">we </w:t>
      </w:r>
      <w:r>
        <w:t xml:space="preserve">have run </w:t>
      </w:r>
      <w:r w:rsidRPr="002D0187">
        <w:t>some system</w:t>
      </w:r>
      <w:r>
        <w:t xml:space="preserve"> </w:t>
      </w:r>
      <w:r w:rsidRPr="002D0187">
        <w:t>analysis and we know that we have a problem in our locality with</w:t>
      </w:r>
      <w:r>
        <w:t xml:space="preserve"> </w:t>
      </w:r>
      <w:r w:rsidRPr="002D0187">
        <w:t>obesity and cardiovascular disease, with a high incidence of stroke</w:t>
      </w:r>
      <w:r>
        <w:t xml:space="preserve">s. When we </w:t>
      </w:r>
      <w:r w:rsidRPr="002D0187">
        <w:t xml:space="preserve">have identified </w:t>
      </w:r>
      <w:r>
        <w:t xml:space="preserve">that </w:t>
      </w:r>
      <w:r w:rsidRPr="002D0187">
        <w:t>cohort of patients</w:t>
      </w:r>
      <w:r>
        <w:t xml:space="preserve">, </w:t>
      </w:r>
      <w:r w:rsidRPr="002D0187">
        <w:t xml:space="preserve">we can start </w:t>
      </w:r>
      <w:r>
        <w:t xml:space="preserve">the </w:t>
      </w:r>
      <w:r w:rsidRPr="002D0187">
        <w:t>target pathways of care that</w:t>
      </w:r>
      <w:r>
        <w:t xml:space="preserve"> s</w:t>
      </w:r>
      <w:r w:rsidRPr="002D0187">
        <w:t>eek</w:t>
      </w:r>
      <w:r>
        <w:t xml:space="preserve"> </w:t>
      </w:r>
      <w:r w:rsidRPr="002D0187">
        <w:t>to identify such patients earlier</w:t>
      </w:r>
      <w:r>
        <w:t xml:space="preserve">, </w:t>
      </w:r>
      <w:r w:rsidRPr="002D0187">
        <w:t xml:space="preserve">before they even develop the disease or progress further along </w:t>
      </w:r>
      <w:r>
        <w:t xml:space="preserve">in </w:t>
      </w:r>
      <w:r w:rsidRPr="002D0187">
        <w:t>it, and introduce</w:t>
      </w:r>
      <w:r>
        <w:t xml:space="preserve"> s</w:t>
      </w:r>
      <w:r w:rsidRPr="002D0187">
        <w:t>imple interventions such as dietary advice and access to health coaching and exercise benefits</w:t>
      </w:r>
      <w:r>
        <w:t xml:space="preserve">. </w:t>
      </w:r>
      <w:r>
        <w:t xml:space="preserve">That </w:t>
      </w:r>
      <w:r w:rsidRPr="009D4897">
        <w:t xml:space="preserve">is not something that we </w:t>
      </w:r>
      <w:r w:rsidR="00B13B77">
        <w:t>will</w:t>
      </w:r>
      <w:r w:rsidRPr="009D4897">
        <w:t xml:space="preserve"> reap the rewards of instantly</w:t>
      </w:r>
      <w:r w:rsidR="00B13B77">
        <w:t>,</w:t>
      </w:r>
      <w:r>
        <w:t xml:space="preserve"> </w:t>
      </w:r>
      <w:r w:rsidRPr="009D4897">
        <w:t>so it is very hard to quantify</w:t>
      </w:r>
      <w:r w:rsidR="00B13B77">
        <w:t>,</w:t>
      </w:r>
      <w:r w:rsidRPr="009D4897">
        <w:t xml:space="preserve"> because we are </w:t>
      </w:r>
      <w:r>
        <w:t>projecting five</w:t>
      </w:r>
      <w:r w:rsidRPr="009D4897">
        <w:t xml:space="preserve">, 10 or even 15 years into the future. </w:t>
      </w:r>
      <w:r>
        <w:t>Unfortunately</w:t>
      </w:r>
      <w:r w:rsidR="00B13B77">
        <w:t>,</w:t>
      </w:r>
      <w:r>
        <w:t xml:space="preserve"> </w:t>
      </w:r>
      <w:r w:rsidRPr="009D4897">
        <w:t>Government</w:t>
      </w:r>
      <w:r>
        <w:t>s</w:t>
      </w:r>
      <w:r w:rsidRPr="009D4897">
        <w:t xml:space="preserve"> and policy do not always look </w:t>
      </w:r>
      <w:r>
        <w:t xml:space="preserve">or </w:t>
      </w:r>
      <w:r w:rsidRPr="009D4897">
        <w:t xml:space="preserve">review as far </w:t>
      </w:r>
      <w:r>
        <w:t>a</w:t>
      </w:r>
      <w:r w:rsidRPr="009D4897">
        <w:t xml:space="preserve">head, </w:t>
      </w:r>
      <w:r w:rsidR="00B13B77">
        <w:t>which</w:t>
      </w:r>
      <w:r w:rsidRPr="009D4897">
        <w:t xml:space="preserve"> is one of the challenges that we have at times. </w:t>
      </w:r>
    </w:p>
    <w:p w:rsidR="00DE3F31" w:rsidP="00DE3F31">
      <w:pPr>
        <w:pStyle w:val="Remark"/>
      </w:pPr>
      <w:r w:rsidRPr="008B57F0">
        <w:rPr>
          <w:b/>
          <w:bCs/>
        </w:rPr>
        <w:t>Baroness Morgan of Cotes:</w:t>
      </w:r>
      <w:r>
        <w:t xml:space="preserve"> T</w:t>
      </w:r>
      <w:r w:rsidRPr="002D0187">
        <w:t xml:space="preserve">he Committee </w:t>
      </w:r>
      <w:r>
        <w:t xml:space="preserve">is </w:t>
      </w:r>
      <w:r w:rsidRPr="002D0187">
        <w:t xml:space="preserve">looking for practical recommendations to make to the Government. Would you say that more research </w:t>
      </w:r>
      <w:r>
        <w:t xml:space="preserve">and </w:t>
      </w:r>
      <w:r w:rsidRPr="002D0187">
        <w:t xml:space="preserve">evidence is needed to enable us to look slightly further into the future to invest in technologies now, hoping that we will get those efficiencies in five, 10 or 15 years? </w:t>
      </w:r>
    </w:p>
    <w:p w:rsidR="00DE3F31" w:rsidP="00DE3F31">
      <w:pPr>
        <w:pStyle w:val="Answer"/>
      </w:pPr>
      <w:r>
        <w:rPr>
          <w:b/>
          <w:i/>
        </w:rPr>
        <w:t xml:space="preserve">Dr Farah Jameel: </w:t>
      </w:r>
      <w:r w:rsidRPr="00F63039">
        <w:t>We need to break it down into much crude</w:t>
      </w:r>
      <w:r>
        <w:t>r</w:t>
      </w:r>
      <w:r w:rsidRPr="00F63039">
        <w:t xml:space="preserve"> markers. We </w:t>
      </w:r>
      <w:r w:rsidRPr="00F63039">
        <w:t>have to</w:t>
      </w:r>
      <w:r w:rsidRPr="00F63039">
        <w:t xml:space="preserve"> look at what system benefits can be gained by the application of tech, and what sort of tech. That comes down to </w:t>
      </w:r>
      <w:r>
        <w:t>things like your p</w:t>
      </w:r>
      <w:r w:rsidRPr="00F63039">
        <w:t>opulation health management tools</w:t>
      </w:r>
      <w:r>
        <w:t>, the sharing of records across the system and t</w:t>
      </w:r>
      <w:r w:rsidRPr="00F63039">
        <w:t>he right infrastructure being made available in all parts of the system</w:t>
      </w:r>
      <w:r>
        <w:t xml:space="preserve"> so that </w:t>
      </w:r>
      <w:r w:rsidRPr="00F63039">
        <w:t>one contact can do everything for the patient at that moment in time</w:t>
      </w:r>
      <w:r>
        <w:t xml:space="preserve">. But then we also need to look </w:t>
      </w:r>
      <w:r w:rsidRPr="00F63039">
        <w:t>at what the proposition needs to look like</w:t>
      </w:r>
      <w:r>
        <w:t xml:space="preserve"> for the </w:t>
      </w:r>
      <w:r w:rsidRPr="00F63039">
        <w:t>individual</w:t>
      </w:r>
      <w:r>
        <w:t xml:space="preserve">. For </w:t>
      </w:r>
      <w:r w:rsidRPr="00F63039">
        <w:t>a patient with a specific health need, what sort of support</w:t>
      </w:r>
      <w:r>
        <w:t>,</w:t>
      </w:r>
      <w:r w:rsidRPr="00F63039">
        <w:t xml:space="preserve"> advice </w:t>
      </w:r>
      <w:r>
        <w:t xml:space="preserve">and </w:t>
      </w:r>
      <w:r w:rsidRPr="00F63039">
        <w:t xml:space="preserve">digital healthcare tools </w:t>
      </w:r>
      <w:r>
        <w:t xml:space="preserve">are </w:t>
      </w:r>
      <w:r w:rsidRPr="00F63039">
        <w:t>necessary</w:t>
      </w:r>
      <w:r>
        <w:t xml:space="preserve">? </w:t>
      </w:r>
      <w:r w:rsidRPr="00F63039">
        <w:t xml:space="preserve">If you start to break </w:t>
      </w:r>
      <w:r>
        <w:t xml:space="preserve">the question </w:t>
      </w:r>
      <w:r w:rsidRPr="00F63039">
        <w:t>down into those sort</w:t>
      </w:r>
      <w:r>
        <w:t>s</w:t>
      </w:r>
      <w:r w:rsidRPr="00F63039">
        <w:t xml:space="preserve"> of stratifications</w:t>
      </w:r>
      <w:r>
        <w:t xml:space="preserve">, those </w:t>
      </w:r>
      <w:r w:rsidRPr="00F63039">
        <w:t xml:space="preserve">segmented pieces will start to articulate a bit more clearly what exactly we need. </w:t>
      </w:r>
    </w:p>
    <w:p w:rsidR="00DE3F31" w:rsidRPr="002D0187" w:rsidP="00DE3F31">
      <w:pPr>
        <w:pStyle w:val="Answer"/>
      </w:pPr>
      <w:r>
        <w:rPr>
          <w:b/>
          <w:i/>
        </w:rPr>
        <w:t xml:space="preserve">Dr Ruth Chambers: </w:t>
      </w:r>
      <w:r>
        <w:t xml:space="preserve">I </w:t>
      </w:r>
      <w:r w:rsidRPr="00F63039">
        <w:t xml:space="preserve">would like to give a couple of examples of wearable </w:t>
      </w:r>
      <w:r w:rsidRPr="002D0187">
        <w:t>technology where you will immediately say</w:t>
      </w:r>
      <w:r>
        <w:t>, “</w:t>
      </w:r>
      <w:r w:rsidRPr="002D0187">
        <w:t>Oh yeah</w:t>
      </w:r>
      <w:r>
        <w:t>”</w:t>
      </w:r>
      <w:r w:rsidRPr="002D0187">
        <w:t>. We worked with the local cardiac rehabilitation service</w:t>
      </w:r>
      <w:r w:rsidR="00D64BE3">
        <w:t xml:space="preserve"> for people who have </w:t>
      </w:r>
      <w:r w:rsidRPr="002D0187">
        <w:t xml:space="preserve">had </w:t>
      </w:r>
      <w:r w:rsidR="00D64BE3">
        <w:t xml:space="preserve">a </w:t>
      </w:r>
      <w:r>
        <w:t>heart attack</w:t>
      </w:r>
      <w:r w:rsidRPr="00D64BE3" w:rsidR="00D64BE3">
        <w:t xml:space="preserve"> </w:t>
      </w:r>
      <w:r w:rsidR="00D64BE3">
        <w:t>recently,</w:t>
      </w:r>
      <w:r w:rsidRPr="002D0187">
        <w:t xml:space="preserve"> and we bought them 80 Fitbits. Now we are in </w:t>
      </w:r>
      <w:r>
        <w:t>Covid</w:t>
      </w:r>
      <w:r>
        <w:t xml:space="preserve"> </w:t>
      </w:r>
      <w:r w:rsidRPr="002D0187">
        <w:t>times</w:t>
      </w:r>
      <w:r w:rsidR="00D64BE3">
        <w:t>,</w:t>
      </w:r>
      <w:r>
        <w:t xml:space="preserve"> </w:t>
      </w:r>
      <w:r w:rsidRPr="002D0187">
        <w:t xml:space="preserve">so </w:t>
      </w:r>
      <w:r>
        <w:t xml:space="preserve">the programme </w:t>
      </w:r>
      <w:r w:rsidRPr="002D0187">
        <w:t>has had to stop just at this very minute</w:t>
      </w:r>
      <w:r>
        <w:t xml:space="preserve">, </w:t>
      </w:r>
      <w:r w:rsidRPr="002D0187">
        <w:t xml:space="preserve">but </w:t>
      </w:r>
      <w:r>
        <w:t xml:space="preserve">they had 20 people on follow-up, times four, in the group. They </w:t>
      </w:r>
      <w:r w:rsidR="00D64BE3">
        <w:t>showed</w:t>
      </w:r>
      <w:r>
        <w:t xml:space="preserve"> them exercises and how to watch cardiac exercises on video when they were at home. They had the Fitbits so they could monitor their heart rate when they were doing those </w:t>
      </w:r>
      <w:r>
        <w:t>exercises</w:t>
      </w:r>
      <w:r>
        <w:t xml:space="preserve"> so they did not overstrain themselves. </w:t>
      </w:r>
      <w:r w:rsidRPr="002D0187">
        <w:t xml:space="preserve">That was a good and simple solution. Fitbits </w:t>
      </w:r>
      <w:r>
        <w:t xml:space="preserve">are </w:t>
      </w:r>
      <w:r w:rsidRPr="002D0187">
        <w:t xml:space="preserve">quite cheap and lots of people have them. They might not have been using them for that purpose, but </w:t>
      </w:r>
      <w:r>
        <w:t xml:space="preserve">they could use them to follow </w:t>
      </w:r>
      <w:r w:rsidRPr="002D0187">
        <w:t>up for cardiac rehabilitation.</w:t>
      </w:r>
    </w:p>
    <w:p w:rsidR="00DE3F31" w:rsidP="00DE3F31">
      <w:pPr>
        <w:pStyle w:val="Answer"/>
      </w:pPr>
      <w:r>
        <w:t>We have also</w:t>
      </w:r>
      <w:r w:rsidRPr="002D0187">
        <w:t xml:space="preserve"> given out </w:t>
      </w:r>
      <w:r>
        <w:t xml:space="preserve">400 </w:t>
      </w:r>
      <w:r>
        <w:t>AliveCors</w:t>
      </w:r>
      <w:r>
        <w:t xml:space="preserve"> </w:t>
      </w:r>
      <w:r w:rsidRPr="002D0187">
        <w:t xml:space="preserve">to general </w:t>
      </w:r>
      <w:r w:rsidRPr="002D0187">
        <w:t>practi</w:t>
      </w:r>
      <w:r>
        <w:t>c</w:t>
      </w:r>
      <w:r w:rsidRPr="002D0187">
        <w:t>es</w:t>
      </w:r>
      <w:r>
        <w:t>, and</w:t>
      </w:r>
      <w:r>
        <w:t xml:space="preserve"> helped local hospital </w:t>
      </w:r>
      <w:r w:rsidRPr="002D0187">
        <w:t>cardiac nurse</w:t>
      </w:r>
      <w:r>
        <w:t>s</w:t>
      </w:r>
      <w:r w:rsidRPr="002D0187">
        <w:t>. The hospital would not listen to them</w:t>
      </w:r>
      <w:r>
        <w:t>,</w:t>
      </w:r>
      <w:r w:rsidRPr="002D0187">
        <w:t xml:space="preserve"> but we have given them some </w:t>
      </w:r>
      <w:r>
        <w:t>AliveCors</w:t>
      </w:r>
      <w:r>
        <w:t xml:space="preserve"> </w:t>
      </w:r>
      <w:r w:rsidRPr="002D0187">
        <w:t xml:space="preserve">to </w:t>
      </w:r>
      <w:r>
        <w:t xml:space="preserve">post to </w:t>
      </w:r>
      <w:r w:rsidRPr="002D0187">
        <w:t xml:space="preserve">the patients who </w:t>
      </w:r>
      <w:r>
        <w:t xml:space="preserve">they are supposed to be following up to find out if they </w:t>
      </w:r>
      <w:r w:rsidRPr="002D0187">
        <w:t xml:space="preserve">have an </w:t>
      </w:r>
      <w:r>
        <w:t xml:space="preserve">irregular </w:t>
      </w:r>
      <w:r w:rsidRPr="002D0187">
        <w:t>heart rate</w:t>
      </w:r>
      <w:r>
        <w:t>—</w:t>
      </w:r>
      <w:r w:rsidRPr="002D0187">
        <w:t xml:space="preserve">atrial fibrillation. </w:t>
      </w:r>
      <w:r>
        <w:t xml:space="preserve">The patients </w:t>
      </w:r>
      <w:r w:rsidRPr="00F63039">
        <w:t xml:space="preserve">have borrowed </w:t>
      </w:r>
      <w:r>
        <w:t xml:space="preserve">the </w:t>
      </w:r>
      <w:r>
        <w:t>AliveCor</w:t>
      </w:r>
      <w:r>
        <w:t xml:space="preserve"> </w:t>
      </w:r>
      <w:r w:rsidRPr="00F63039">
        <w:t>for two weeks</w:t>
      </w:r>
      <w:r>
        <w:t xml:space="preserve">; </w:t>
      </w:r>
      <w:r w:rsidRPr="00F63039">
        <w:t xml:space="preserve">they have been putting their thumbs on it for 30 seconds here and there </w:t>
      </w:r>
      <w:r w:rsidR="00FF237D">
        <w:t xml:space="preserve">to see </w:t>
      </w:r>
      <w:r w:rsidRPr="00F63039" w:rsidR="00FF237D">
        <w:t>whether they have atrial fibrillation</w:t>
      </w:r>
      <w:r w:rsidR="00FF237D">
        <w:t xml:space="preserve">. There has been </w:t>
      </w:r>
      <w:r w:rsidRPr="00F63039">
        <w:t>a good take</w:t>
      </w:r>
      <w:r>
        <w:t>-</w:t>
      </w:r>
      <w:r w:rsidRPr="00F63039">
        <w:t xml:space="preserve">up. </w:t>
      </w:r>
      <w:r w:rsidRPr="00F63039" w:rsidR="00FF237D">
        <w:t xml:space="preserve">I would price </w:t>
      </w:r>
      <w:r w:rsidRPr="00F63039">
        <w:t>a stroke</w:t>
      </w:r>
      <w:r w:rsidRPr="00FF237D" w:rsidR="00FF237D">
        <w:t xml:space="preserve"> </w:t>
      </w:r>
      <w:r w:rsidR="00FF237D">
        <w:t xml:space="preserve">up </w:t>
      </w:r>
      <w:r w:rsidRPr="00F63039" w:rsidR="00FF237D">
        <w:t xml:space="preserve">as </w:t>
      </w:r>
      <w:r w:rsidR="00FF237D">
        <w:t>£</w:t>
      </w:r>
      <w:r w:rsidRPr="00F63039" w:rsidR="00FF237D">
        <w:t>30,000</w:t>
      </w:r>
      <w:r w:rsidRPr="00F63039">
        <w:t xml:space="preserve">, which is common with atrial fibrillation, </w:t>
      </w:r>
      <w:r>
        <w:t xml:space="preserve">either because of their </w:t>
      </w:r>
      <w:r w:rsidRPr="002D0187">
        <w:t xml:space="preserve">hospital stay and the fact that they </w:t>
      </w:r>
      <w:r>
        <w:t xml:space="preserve">have </w:t>
      </w:r>
      <w:r w:rsidRPr="002D0187">
        <w:t xml:space="preserve">lost </w:t>
      </w:r>
      <w:r>
        <w:t xml:space="preserve">their </w:t>
      </w:r>
      <w:r w:rsidRPr="002D0187">
        <w:t xml:space="preserve">job or </w:t>
      </w:r>
      <w:r>
        <w:t xml:space="preserve">because </w:t>
      </w:r>
      <w:r w:rsidRPr="002D0187">
        <w:t xml:space="preserve">people are looking after them. </w:t>
      </w:r>
      <w:r w:rsidR="00FF237D">
        <w:t xml:space="preserve">That is what we have saved </w:t>
      </w:r>
      <w:r w:rsidRPr="00F63039" w:rsidR="00FF237D">
        <w:t>the country</w:t>
      </w:r>
      <w:r w:rsidR="00FF237D">
        <w:t xml:space="preserve">. </w:t>
      </w:r>
      <w:r>
        <w:t xml:space="preserve">It </w:t>
      </w:r>
      <w:r w:rsidRPr="002D0187">
        <w:t xml:space="preserve">is easy to price up </w:t>
      </w:r>
      <w:r>
        <w:t xml:space="preserve">how </w:t>
      </w:r>
      <w:r w:rsidRPr="002D0187">
        <w:t>these wearables</w:t>
      </w:r>
      <w:r>
        <w:t xml:space="preserve">, </w:t>
      </w:r>
      <w:r w:rsidRPr="002D0187">
        <w:t xml:space="preserve">if we were to target them at scale, </w:t>
      </w:r>
      <w:r w:rsidRPr="00F63039">
        <w:t>could save the resource</w:t>
      </w:r>
      <w:r>
        <w:t>s</w:t>
      </w:r>
      <w:r w:rsidRPr="00F63039">
        <w:t xml:space="preserve"> of the </w:t>
      </w:r>
      <w:r>
        <w:t>NHS</w:t>
      </w:r>
      <w:r w:rsidRPr="00F63039">
        <w:t xml:space="preserve">. </w:t>
      </w:r>
    </w:p>
    <w:p w:rsidR="0077530C" w:rsidP="00D64D31">
      <w:pPr>
        <w:pStyle w:val="Remark"/>
      </w:pPr>
      <w:r w:rsidRPr="00F63039">
        <w:rPr>
          <w:b/>
        </w:rPr>
        <w:t>Baroness Morgan of Cotes:</w:t>
      </w:r>
      <w:r>
        <w:t xml:space="preserve"> Thank you. Chris, you talked earlier about </w:t>
      </w:r>
      <w:r>
        <w:t>data gathering. Obviously, the wearables gather lots of data, as does a lot of tech. Is there anything you wanted to add about patients’ attitudes to their data being gathered and, as Dr Jameel talked about, harnessed for the benefit of themselves and, one hopes, everybody?</w:t>
      </w:r>
    </w:p>
    <w:p w:rsidR="0077530C" w:rsidP="0077530C">
      <w:pPr>
        <w:pStyle w:val="Answer"/>
      </w:pPr>
      <w:r>
        <w:rPr>
          <w:b/>
          <w:i/>
        </w:rPr>
        <w:t xml:space="preserve">Chris McCann: </w:t>
      </w:r>
      <w:r>
        <w:t>We commissioned some research back</w:t>
      </w:r>
      <w:r w:rsidRPr="00F63039">
        <w:t xml:space="preserve"> in 2018 on people</w:t>
      </w:r>
      <w:r>
        <w:t>’</w:t>
      </w:r>
      <w:r w:rsidRPr="00F63039">
        <w:t xml:space="preserve">s attitudes towards data sharing in the </w:t>
      </w:r>
      <w:r>
        <w:t>NHS</w:t>
      </w:r>
      <w:r w:rsidRPr="00F63039">
        <w:t>. We found that</w:t>
      </w:r>
      <w:r>
        <w:t>,</w:t>
      </w:r>
      <w:r w:rsidRPr="00F63039">
        <w:t xml:space="preserve"> by and large</w:t>
      </w:r>
      <w:r>
        <w:t>,</w:t>
      </w:r>
      <w:r w:rsidRPr="00F63039">
        <w:t xml:space="preserve"> people are positive about sharing their data</w:t>
      </w:r>
      <w:r>
        <w:t>,</w:t>
      </w:r>
      <w:r w:rsidRPr="00F63039">
        <w:t xml:space="preserve"> </w:t>
      </w:r>
      <w:r>
        <w:t xml:space="preserve">with </w:t>
      </w:r>
      <w:r w:rsidRPr="00F63039">
        <w:t>73% of adults</w:t>
      </w:r>
      <w:r>
        <w:t xml:space="preserve"> telling us that they were happy for the NHS to use their information to improve the healthcare of others. People are happy for their data to be used, but the big caveat is that we have to make sure that they feel confident that their data is secure, because any missteps that involve the misuse of personal data have a substantially negative effect on public sentiment regarding data sharing. </w:t>
      </w:r>
      <w:r>
        <w:t>As long as</w:t>
      </w:r>
      <w:r>
        <w:t xml:space="preserve"> we have the right safeguards in place, the public are </w:t>
      </w:r>
      <w:r w:rsidRPr="00F63039">
        <w:t>by and large happy for their data to be used</w:t>
      </w:r>
      <w:r>
        <w:t>.</w:t>
      </w:r>
      <w:r w:rsidRPr="00F63039">
        <w:t xml:space="preserve"> </w:t>
      </w:r>
    </w:p>
    <w:p w:rsidR="0077530C" w:rsidP="0077530C">
      <w:pPr>
        <w:pStyle w:val="Remark"/>
      </w:pPr>
      <w:r w:rsidRPr="00F63039">
        <w:rPr>
          <w:b/>
        </w:rPr>
        <w:t>Baroness Morgan of Cotes:</w:t>
      </w:r>
      <w:r>
        <w:t xml:space="preserve"> </w:t>
      </w:r>
      <w:r w:rsidRPr="00F63039">
        <w:t xml:space="preserve">Does Healthwatch think that the NHS has those safeguards in place? </w:t>
      </w:r>
    </w:p>
    <w:p w:rsidR="0077530C" w:rsidP="0077530C">
      <w:pPr>
        <w:pStyle w:val="Answer"/>
      </w:pPr>
      <w:r>
        <w:rPr>
          <w:b/>
          <w:i/>
        </w:rPr>
        <w:t xml:space="preserve">Chris McCann: </w:t>
      </w:r>
      <w:r w:rsidRPr="00F63039">
        <w:t xml:space="preserve">The </w:t>
      </w:r>
      <w:r>
        <w:t>NHS</w:t>
      </w:r>
      <w:r w:rsidRPr="00F63039">
        <w:t xml:space="preserve"> has done a lot of work on making sure that it has the right provisions in place</w:t>
      </w:r>
      <w:r w:rsidR="0022114B">
        <w:t>,</w:t>
      </w:r>
      <w:r w:rsidRPr="00F63039">
        <w:t xml:space="preserve"> and </w:t>
      </w:r>
      <w:r>
        <w:t xml:space="preserve">it </w:t>
      </w:r>
      <w:r w:rsidRPr="00F63039">
        <w:t xml:space="preserve">continues to do so, but we can </w:t>
      </w:r>
      <w:r w:rsidR="0022114B">
        <w:t>n</w:t>
      </w:r>
      <w:r w:rsidRPr="00F63039">
        <w:t xml:space="preserve">ever rest on our laurels. We know, for instance, that lots of legacy tech in the </w:t>
      </w:r>
      <w:r>
        <w:t xml:space="preserve">NHS </w:t>
      </w:r>
      <w:r w:rsidRPr="00F63039">
        <w:t>presents a risk.</w:t>
      </w:r>
      <w:r>
        <w:t xml:space="preserve"> </w:t>
      </w:r>
      <w:r w:rsidRPr="00F63039">
        <w:t>NH</w:t>
      </w:r>
      <w:r>
        <w:t>S</w:t>
      </w:r>
      <w:r w:rsidRPr="00F63039">
        <w:t>X has a close eye on</w:t>
      </w:r>
      <w:r>
        <w:t xml:space="preserve"> that</w:t>
      </w:r>
      <w:r w:rsidRPr="00F63039">
        <w:t xml:space="preserve">. We continue to engage with it on </w:t>
      </w:r>
      <w:r w:rsidR="007C016B">
        <w:t xml:space="preserve">data </w:t>
      </w:r>
      <w:r w:rsidRPr="00F63039">
        <w:t>issues</w:t>
      </w:r>
      <w:r w:rsidR="007C016B">
        <w:t>, such as</w:t>
      </w:r>
      <w:r>
        <w:t xml:space="preserve"> the d</w:t>
      </w:r>
      <w:r w:rsidRPr="00F63039">
        <w:t xml:space="preserve">ata approach to the </w:t>
      </w:r>
      <w:r>
        <w:t>Covid</w:t>
      </w:r>
      <w:r w:rsidRPr="00F63039">
        <w:t>-19 app</w:t>
      </w:r>
      <w:r>
        <w:t xml:space="preserve">. We </w:t>
      </w:r>
      <w:r>
        <w:t>definitely think</w:t>
      </w:r>
      <w:r>
        <w:t xml:space="preserve"> that it is m</w:t>
      </w:r>
      <w:r w:rsidRPr="00F63039">
        <w:t xml:space="preserve">oving in the right place. </w:t>
      </w:r>
    </w:p>
    <w:p w:rsidR="0077530C" w:rsidP="0077530C">
      <w:pPr>
        <w:pStyle w:val="Answer"/>
      </w:pPr>
      <w:r>
        <w:rPr>
          <w:b/>
          <w:i/>
        </w:rPr>
        <w:t xml:space="preserve">Dr Pritesh Mistry: </w:t>
      </w:r>
      <w:r w:rsidRPr="00F63039">
        <w:t xml:space="preserve">The data and </w:t>
      </w:r>
      <w:r>
        <w:t xml:space="preserve">the </w:t>
      </w:r>
      <w:r w:rsidRPr="00F63039">
        <w:t xml:space="preserve">trust are </w:t>
      </w:r>
      <w:r>
        <w:t xml:space="preserve">a </w:t>
      </w:r>
      <w:r w:rsidRPr="00F63039">
        <w:t>key issue. We need to engage patients at a local level. The King</w:t>
      </w:r>
      <w:r>
        <w:t>’</w:t>
      </w:r>
      <w:r w:rsidRPr="00F63039">
        <w:t xml:space="preserve">s </w:t>
      </w:r>
      <w:r>
        <w:t>F</w:t>
      </w:r>
      <w:r w:rsidRPr="00F63039">
        <w:t>und ha</w:t>
      </w:r>
      <w:r>
        <w:t xml:space="preserve">s done work </w:t>
      </w:r>
      <w:r w:rsidR="00FF6183">
        <w:t xml:space="preserve">with Understanding Patient </w:t>
      </w:r>
      <w:r w:rsidR="00FF6183">
        <w:t xml:space="preserve">Data </w:t>
      </w:r>
      <w:r w:rsidRPr="00F63039">
        <w:t xml:space="preserve"> and</w:t>
      </w:r>
      <w:r w:rsidRPr="00F63039">
        <w:t xml:space="preserve"> there is a lot of research in this area. We have </w:t>
      </w:r>
      <w:r w:rsidR="00FF6183">
        <w:t xml:space="preserve">collaborated </w:t>
      </w:r>
      <w:r w:rsidR="00FF6183">
        <w:t xml:space="preserve">on </w:t>
      </w:r>
      <w:r w:rsidR="00C54BE2">
        <w:t xml:space="preserve"> the</w:t>
      </w:r>
      <w:r w:rsidRPr="00F63039">
        <w:t xml:space="preserve"> </w:t>
      </w:r>
      <w:r>
        <w:t>OneLondon</w:t>
      </w:r>
      <w:r w:rsidR="00C54BE2">
        <w:t xml:space="preserve"> deliberation</w:t>
      </w:r>
      <w:r>
        <w:t>. There are e</w:t>
      </w:r>
      <w:r w:rsidRPr="00F63039">
        <w:t>xpectations that need to be implemented in data agreements, and transparency needs to come through</w:t>
      </w:r>
      <w:r>
        <w:t xml:space="preserve"> at</w:t>
      </w:r>
      <w:r w:rsidRPr="00F63039">
        <w:t xml:space="preserve"> public level so that they can </w:t>
      </w:r>
      <w:r w:rsidR="00C54BE2">
        <w:t xml:space="preserve">have </w:t>
      </w:r>
      <w:r w:rsidRPr="00F63039">
        <w:t xml:space="preserve">trust in how technology is used. </w:t>
      </w:r>
    </w:p>
    <w:p w:rsidR="00886F88" w:rsidP="0077530C">
      <w:pPr>
        <w:pStyle w:val="Remark"/>
      </w:pPr>
      <w:r w:rsidRPr="00F63039">
        <w:rPr>
          <w:b/>
        </w:rPr>
        <w:t>Baroness Young of Hornsey:</w:t>
      </w:r>
      <w:r>
        <w:t xml:space="preserve"> </w:t>
      </w:r>
      <w:r w:rsidRPr="00F63039">
        <w:t xml:space="preserve">We talked about designing a system that is good for everyone, but we also </w:t>
      </w:r>
      <w:r w:rsidRPr="00F63039">
        <w:t>have to</w:t>
      </w:r>
      <w:r w:rsidRPr="00F63039">
        <w:t xml:space="preserve"> recognise specificity of particular groups</w:t>
      </w:r>
      <w:r>
        <w:t>.</w:t>
      </w:r>
      <w:r w:rsidRPr="00F63039">
        <w:t xml:space="preserve"> </w:t>
      </w:r>
      <w:r>
        <w:t xml:space="preserve">A </w:t>
      </w:r>
      <w:r w:rsidRPr="00F63039">
        <w:t>key issue t</w:t>
      </w:r>
      <w:r>
        <w:t>o come out of the pandemic</w:t>
      </w:r>
      <w:r w:rsidRPr="00F63039">
        <w:t xml:space="preserve"> was that people </w:t>
      </w:r>
      <w:r>
        <w:t>of</w:t>
      </w:r>
      <w:r w:rsidRPr="00F63039">
        <w:t xml:space="preserve"> </w:t>
      </w:r>
      <w:r>
        <w:t>w</w:t>
      </w:r>
      <w:r w:rsidRPr="00F63039">
        <w:t>est African</w:t>
      </w:r>
      <w:r>
        <w:t xml:space="preserve"> or</w:t>
      </w:r>
      <w:r w:rsidRPr="00F63039">
        <w:t xml:space="preserve"> </w:t>
      </w:r>
      <w:r>
        <w:t>s</w:t>
      </w:r>
      <w:r w:rsidRPr="00F63039">
        <w:t>outh Asian heritage fared poorly. As many s</w:t>
      </w:r>
      <w:r>
        <w:t>taff in the NHS</w:t>
      </w:r>
      <w:r w:rsidRPr="00F63039">
        <w:t xml:space="preserve"> have those backgrounds, it is particularly important to be able to address that. </w:t>
      </w:r>
    </w:p>
    <w:p w:rsidR="0077530C" w:rsidP="00886F88">
      <w:pPr>
        <w:pStyle w:val="Remark"/>
      </w:pPr>
      <w:r>
        <w:t xml:space="preserve">On </w:t>
      </w:r>
      <w:r w:rsidRPr="00F63039">
        <w:t>digit</w:t>
      </w:r>
      <w:r>
        <w:t>is</w:t>
      </w:r>
      <w:r w:rsidRPr="00F63039">
        <w:t>ation and the movement to</w:t>
      </w:r>
      <w:r>
        <w:t xml:space="preserve"> online</w:t>
      </w:r>
      <w:r w:rsidRPr="00F63039">
        <w:t xml:space="preserve"> diagnos</w:t>
      </w:r>
      <w:r>
        <w:t xml:space="preserve">es </w:t>
      </w:r>
      <w:r w:rsidRPr="00F63039">
        <w:t>and so on</w:t>
      </w:r>
      <w:r>
        <w:t>, w</w:t>
      </w:r>
      <w:r w:rsidRPr="00F63039">
        <w:t>hat are the pitfalls</w:t>
      </w:r>
      <w:r w:rsidR="00886F88">
        <w:t>,</w:t>
      </w:r>
      <w:r w:rsidRPr="00F63039">
        <w:t xml:space="preserve"> and what is the potential</w:t>
      </w:r>
      <w:r>
        <w:t xml:space="preserve">, </w:t>
      </w:r>
      <w:r w:rsidRPr="00F63039">
        <w:t xml:space="preserve">specifically </w:t>
      </w:r>
      <w:r w:rsidRPr="00F63039">
        <w:t>with regard to</w:t>
      </w:r>
      <w:r w:rsidRPr="00F63039">
        <w:t xml:space="preserve"> those</w:t>
      </w:r>
      <w:r>
        <w:t xml:space="preserve"> </w:t>
      </w:r>
      <w:r w:rsidRPr="00F63039">
        <w:t xml:space="preserve">groups? This is not about </w:t>
      </w:r>
      <w:r>
        <w:t>a</w:t>
      </w:r>
      <w:r w:rsidRPr="00F63039">
        <w:t>ccessibility</w:t>
      </w:r>
      <w:r>
        <w:t>; i</w:t>
      </w:r>
      <w:r w:rsidRPr="00F63039">
        <w:t>t is about how we can mitigate some of the d</w:t>
      </w:r>
      <w:r>
        <w:t>amaging factors</w:t>
      </w:r>
      <w:r w:rsidRPr="00F63039">
        <w:t xml:space="preserve"> that brought about this </w:t>
      </w:r>
      <w:r w:rsidRPr="00F63039">
        <w:t>particular situation</w:t>
      </w:r>
      <w:r w:rsidRPr="00F63039">
        <w:t xml:space="preserve"> during the pandemic</w:t>
      </w:r>
      <w:r>
        <w:t>.</w:t>
      </w:r>
      <w:r w:rsidRPr="00F63039">
        <w:t xml:space="preserve"> </w:t>
      </w:r>
    </w:p>
    <w:p w:rsidR="0077530C" w:rsidP="0077530C">
      <w:pPr>
        <w:pStyle w:val="Answer"/>
      </w:pPr>
      <w:r>
        <w:rPr>
          <w:b/>
          <w:i/>
        </w:rPr>
        <w:t xml:space="preserve">Dr Pritesh Mistry: </w:t>
      </w:r>
      <w:r w:rsidRPr="00F63039">
        <w:t xml:space="preserve">The underlying </w:t>
      </w:r>
      <w:r>
        <w:t>issue</w:t>
      </w:r>
      <w:r w:rsidRPr="00F63039">
        <w:t xml:space="preserve"> that we need to remember</w:t>
      </w:r>
      <w:r>
        <w:t xml:space="preserve"> </w:t>
      </w:r>
      <w:r w:rsidRPr="00F63039">
        <w:t>and investigate further is how digital tools can enable</w:t>
      </w:r>
      <w:r>
        <w:t xml:space="preserve"> </w:t>
      </w:r>
      <w:r w:rsidRPr="00F63039">
        <w:t xml:space="preserve">better access to the right healthcare professionals for people </w:t>
      </w:r>
      <w:r>
        <w:t>of</w:t>
      </w:r>
      <w:r w:rsidRPr="00F63039">
        <w:t xml:space="preserve"> ethnic minorities.</w:t>
      </w:r>
      <w:r>
        <w:t xml:space="preserve"> With physical care </w:t>
      </w:r>
      <w:r>
        <w:t>at the moment</w:t>
      </w:r>
      <w:r>
        <w:t xml:space="preserve">, </w:t>
      </w:r>
      <w:r w:rsidRPr="00F63039">
        <w:t xml:space="preserve">a lot of information is given out </w:t>
      </w:r>
      <w:r>
        <w:t xml:space="preserve">that </w:t>
      </w:r>
      <w:r w:rsidRPr="00F63039">
        <w:t>is not culturally sensitised or translated. The risk is that we continue to do that in the digital realm. Currently in the physical realm</w:t>
      </w:r>
      <w:r>
        <w:t>,</w:t>
      </w:r>
      <w:r w:rsidRPr="00F63039">
        <w:t xml:space="preserve"> </w:t>
      </w:r>
      <w:r>
        <w:t>we</w:t>
      </w:r>
      <w:r w:rsidRPr="00F63039">
        <w:t xml:space="preserve"> find that local organisations will </w:t>
      </w:r>
      <w:r w:rsidRPr="00F63039">
        <w:t xml:space="preserve">translate the information. However, </w:t>
      </w:r>
      <w:r>
        <w:t xml:space="preserve">when care or a diagnosis is delivered through an app or means of that kind, </w:t>
      </w:r>
      <w:r w:rsidRPr="00F63039">
        <w:t>there is the potential t</w:t>
      </w:r>
      <w:r>
        <w:t>o</w:t>
      </w:r>
      <w:r w:rsidRPr="00F63039">
        <w:t xml:space="preserve"> hardcode some of these barriers. Thinking</w:t>
      </w:r>
      <w:r>
        <w:t xml:space="preserve"> beyond the simpler tools associated with online consultation and along the lines of diagnosis, </w:t>
      </w:r>
      <w:r w:rsidRPr="00F63039">
        <w:t>we need to make sure that the algorithms</w:t>
      </w:r>
      <w:r>
        <w:t xml:space="preserve"> and </w:t>
      </w:r>
      <w:r w:rsidRPr="00F63039">
        <w:t xml:space="preserve">software </w:t>
      </w:r>
      <w:r w:rsidR="006B25A7">
        <w:t xml:space="preserve">for </w:t>
      </w:r>
      <w:r>
        <w:t xml:space="preserve"> digitally driven healthcare systems </w:t>
      </w:r>
      <w:r w:rsidRPr="00F63039">
        <w:t xml:space="preserve">trained </w:t>
      </w:r>
      <w:r w:rsidR="006B25A7">
        <w:t xml:space="preserve">to be </w:t>
      </w:r>
      <w:r w:rsidRPr="00F63039">
        <w:t>representative of the populatio</w:t>
      </w:r>
      <w:r>
        <w:t xml:space="preserve">n or </w:t>
      </w:r>
      <w:r w:rsidRPr="00F63039">
        <w:t>t</w:t>
      </w:r>
      <w:r>
        <w:t xml:space="preserve">he </w:t>
      </w:r>
      <w:r w:rsidRPr="00F63039">
        <w:t>people</w:t>
      </w:r>
      <w:r>
        <w:t xml:space="preserve"> </w:t>
      </w:r>
      <w:r w:rsidRPr="00F63039">
        <w:t xml:space="preserve">you are treating and diagnosing, otherwise the errors may be higher and may cause misdiagnosis. </w:t>
      </w:r>
      <w:r w:rsidR="00717209">
        <w:t>We need</w:t>
      </w:r>
      <w:r w:rsidRPr="00F63039">
        <w:t xml:space="preserve"> more research</w:t>
      </w:r>
      <w:r>
        <w:t>,</w:t>
      </w:r>
      <w:r w:rsidRPr="00F63039">
        <w:t xml:space="preserve"> more evidence and more understanding of how we reinforce tools to be appropriate for the people we are treating. </w:t>
      </w:r>
    </w:p>
    <w:p w:rsidR="0077530C" w:rsidP="0077530C">
      <w:pPr>
        <w:pStyle w:val="Remark"/>
      </w:pPr>
      <w:r w:rsidRPr="00F63039">
        <w:rPr>
          <w:b/>
        </w:rPr>
        <w:t>Baroness Young of Hornsey:</w:t>
      </w:r>
      <w:r>
        <w:t xml:space="preserve"> You will be aware, I am sure, </w:t>
      </w:r>
      <w:r w:rsidRPr="00F63039">
        <w:t>that cameras in general but also things like facial recognition</w:t>
      </w:r>
      <w:r>
        <w:t xml:space="preserve"> software</w:t>
      </w:r>
      <w:r w:rsidRPr="00F63039">
        <w:t xml:space="preserve"> </w:t>
      </w:r>
      <w:r>
        <w:t xml:space="preserve">are </w:t>
      </w:r>
      <w:r w:rsidRPr="00F63039">
        <w:t>notoriously poor when it comes to black people</w:t>
      </w:r>
      <w:r>
        <w:t>’</w:t>
      </w:r>
      <w:r w:rsidRPr="00F63039">
        <w:t xml:space="preserve">s faces. This is </w:t>
      </w:r>
      <w:r>
        <w:t>of</w:t>
      </w:r>
      <w:r w:rsidRPr="00F63039">
        <w:t xml:space="preserve"> concern if we mov</w:t>
      </w:r>
      <w:r>
        <w:t>e</w:t>
      </w:r>
      <w:r w:rsidRPr="00F63039">
        <w:t xml:space="preserve"> to online diagnosis. What is happening </w:t>
      </w:r>
      <w:r w:rsidR="008F3009">
        <w:t>on</w:t>
      </w:r>
      <w:r w:rsidRPr="00F63039">
        <w:t xml:space="preserve"> that? </w:t>
      </w:r>
    </w:p>
    <w:p w:rsidR="00B85FA3" w:rsidP="0077530C">
      <w:pPr>
        <w:pStyle w:val="Answer"/>
      </w:pPr>
      <w:r>
        <w:rPr>
          <w:b/>
          <w:i/>
        </w:rPr>
        <w:t xml:space="preserve">Dr Pritesh Mistry: </w:t>
      </w:r>
      <w:r w:rsidRPr="00F63039" w:rsidR="0077530C">
        <w:t xml:space="preserve">I am afraid </w:t>
      </w:r>
      <w:r w:rsidR="0077530C">
        <w:t xml:space="preserve">that </w:t>
      </w:r>
      <w:r w:rsidRPr="00F63039" w:rsidR="0077530C">
        <w:t xml:space="preserve">I do not have much information on what is happening to try to rectify that. I am aware that there have been a lot of mishaps, </w:t>
      </w:r>
      <w:r w:rsidR="006B25A7">
        <w:t xml:space="preserve">for </w:t>
      </w:r>
      <w:r w:rsidR="006B25A7">
        <w:t xml:space="preserve">example </w:t>
      </w:r>
      <w:r w:rsidRPr="00F63039" w:rsidR="0077530C">
        <w:t xml:space="preserve"> with</w:t>
      </w:r>
      <w:r w:rsidRPr="00F63039" w:rsidR="0077530C">
        <w:t xml:space="preserve"> Google and its facial recognition algorithms</w:t>
      </w:r>
      <w:r w:rsidR="0077530C">
        <w:t>.</w:t>
      </w:r>
      <w:r w:rsidRPr="00F63039" w:rsidR="0077530C">
        <w:t xml:space="preserve"> I believe that there </w:t>
      </w:r>
      <w:r w:rsidR="0077530C">
        <w:t xml:space="preserve">would </w:t>
      </w:r>
      <w:r w:rsidRPr="00F63039" w:rsidR="0077530C">
        <w:t xml:space="preserve">need to be more research and evidence on how </w:t>
      </w:r>
      <w:r w:rsidR="0077530C">
        <w:t>we</w:t>
      </w:r>
      <w:r w:rsidRPr="00F63039" w:rsidR="0077530C">
        <w:t xml:space="preserve"> quantify this </w:t>
      </w:r>
      <w:r w:rsidR="00891F1D">
        <w:t>in</w:t>
      </w:r>
      <w:r w:rsidRPr="00F63039" w:rsidR="0077530C">
        <w:t xml:space="preserve"> the healthcare system</w:t>
      </w:r>
      <w:r w:rsidR="0077530C">
        <w:t>, maybe through a</w:t>
      </w:r>
      <w:r w:rsidRPr="00F63039" w:rsidR="0077530C">
        <w:t>uditing tools or quality control tools</w:t>
      </w:r>
      <w:r w:rsidR="0077530C">
        <w:t xml:space="preserve">. </w:t>
      </w:r>
      <w:r w:rsidRPr="00F63039" w:rsidR="0077530C">
        <w:t xml:space="preserve">Maybe there is something </w:t>
      </w:r>
      <w:r>
        <w:t>about</w:t>
      </w:r>
      <w:r w:rsidRPr="00F63039" w:rsidR="0077530C">
        <w:t xml:space="preserve"> the user interface</w:t>
      </w:r>
      <w:r w:rsidR="0077530C">
        <w:t>: how does</w:t>
      </w:r>
      <w:r w:rsidRPr="00F63039" w:rsidR="0077530C">
        <w:t xml:space="preserve"> the clinician know that for this patient that tool is appropriate</w:t>
      </w:r>
      <w:r w:rsidR="0077530C">
        <w:t xml:space="preserve">? </w:t>
      </w:r>
    </w:p>
    <w:p w:rsidR="0077530C" w:rsidP="0077530C">
      <w:pPr>
        <w:pStyle w:val="Answer"/>
      </w:pPr>
      <w:r>
        <w:t>There will be such a p</w:t>
      </w:r>
      <w:r w:rsidRPr="00F63039">
        <w:t xml:space="preserve">roliferation of tools. </w:t>
      </w:r>
      <w:r>
        <w:t>It</w:t>
      </w:r>
      <w:r w:rsidRPr="00F63039">
        <w:t xml:space="preserve"> goes back to what I was saying about what happens at a national level happens at a local level, and what happens </w:t>
      </w:r>
      <w:r w:rsidR="004311E7">
        <w:t>with</w:t>
      </w:r>
      <w:r w:rsidRPr="00F63039">
        <w:t xml:space="preserve"> training to make sure that </w:t>
      </w:r>
      <w:r>
        <w:t xml:space="preserve">a </w:t>
      </w:r>
      <w:r w:rsidRPr="00F63039">
        <w:t>clinician</w:t>
      </w:r>
      <w:r>
        <w:t xml:space="preserve"> is confident that the tools </w:t>
      </w:r>
      <w:r w:rsidR="004311E7">
        <w:t xml:space="preserve">that are </w:t>
      </w:r>
      <w:r>
        <w:t>being used are the best for a particular individual.</w:t>
      </w:r>
      <w:r w:rsidRPr="00F63039">
        <w:t xml:space="preserve"> </w:t>
      </w:r>
    </w:p>
    <w:p w:rsidR="0077530C" w:rsidRPr="00F63039" w:rsidP="0077530C">
      <w:pPr>
        <w:pStyle w:val="Answer"/>
      </w:pPr>
      <w:r>
        <w:rPr>
          <w:b/>
          <w:i/>
        </w:rPr>
        <w:t xml:space="preserve">Dr Farah Jameel: </w:t>
      </w:r>
      <w:r w:rsidRPr="00F63039">
        <w:t>I apologise</w:t>
      </w:r>
      <w:r>
        <w:t xml:space="preserve">. You might have </w:t>
      </w:r>
      <w:r w:rsidRPr="00F63039">
        <w:t>to repeat th</w:t>
      </w:r>
      <w:r>
        <w:t>e</w:t>
      </w:r>
      <w:r w:rsidRPr="00F63039">
        <w:t xml:space="preserve"> question</w:t>
      </w:r>
      <w:r>
        <w:t xml:space="preserve"> because I had some connection problems. </w:t>
      </w:r>
    </w:p>
    <w:p w:rsidR="0077530C" w:rsidP="0077530C">
      <w:pPr>
        <w:pStyle w:val="Remark"/>
      </w:pPr>
      <w:r w:rsidRPr="00545EDE">
        <w:rPr>
          <w:b/>
        </w:rPr>
        <w:t>Baroness Young of Hornsey:</w:t>
      </w:r>
      <w:r>
        <w:t xml:space="preserve"> In summary, w</w:t>
      </w:r>
      <w:r w:rsidRPr="00F63039">
        <w:t>e witnessed horrible overrepresentation of black and minority</w:t>
      </w:r>
      <w:r>
        <w:t>-</w:t>
      </w:r>
      <w:r w:rsidRPr="00F63039">
        <w:t xml:space="preserve">ethnic people </w:t>
      </w:r>
      <w:r>
        <w:t>among</w:t>
      </w:r>
      <w:r w:rsidRPr="00F63039">
        <w:t xml:space="preserve"> fatalities during the pandemic. What can we do </w:t>
      </w:r>
      <w:r>
        <w:t xml:space="preserve">in future? How can we harness some of the benefits of digitisation to ensure that that situation is not repeated? </w:t>
      </w:r>
      <w:r w:rsidRPr="00F63039">
        <w:t xml:space="preserve">What do we need to put in place to mitigate some of those factors? This is not about </w:t>
      </w:r>
      <w:r>
        <w:t>accessibility.</w:t>
      </w:r>
    </w:p>
    <w:p w:rsidR="0077530C" w:rsidRPr="00F63039" w:rsidP="0077530C">
      <w:pPr>
        <w:pStyle w:val="Answer"/>
      </w:pPr>
      <w:r>
        <w:rPr>
          <w:b/>
          <w:i/>
        </w:rPr>
        <w:t xml:space="preserve">Dr Farah Jameel: </w:t>
      </w:r>
      <w:r w:rsidRPr="00F63039">
        <w:t>That is such a pertinent and important question</w:t>
      </w:r>
      <w:r>
        <w:t>, because, g</w:t>
      </w:r>
      <w:r w:rsidRPr="00F63039">
        <w:t>uess what</w:t>
      </w:r>
      <w:r>
        <w:t>, w</w:t>
      </w:r>
      <w:r w:rsidRPr="00F63039">
        <w:t>e have the tools to tell us these things now and provide us with these insights. What we did not know at the time</w:t>
      </w:r>
      <w:r>
        <w:t>,</w:t>
      </w:r>
      <w:r w:rsidRPr="00F63039">
        <w:t xml:space="preserve"> because it was a new virus</w:t>
      </w:r>
      <w:r>
        <w:t>,</w:t>
      </w:r>
      <w:r w:rsidRPr="00F63039">
        <w:t xml:space="preserve"> was how </w:t>
      </w:r>
      <w:r>
        <w:t>Covid</w:t>
      </w:r>
      <w:r w:rsidRPr="00F63039">
        <w:t xml:space="preserve"> might have a disproportionate </w:t>
      </w:r>
      <w:r>
        <w:t xml:space="preserve">effect on </w:t>
      </w:r>
      <w:r w:rsidRPr="00F63039">
        <w:t>certain characteristics of a patient</w:t>
      </w:r>
      <w:r>
        <w:t>’</w:t>
      </w:r>
      <w:r w:rsidRPr="00F63039">
        <w:t>s demographic</w:t>
      </w:r>
      <w:r>
        <w:t xml:space="preserve">, on </w:t>
      </w:r>
      <w:r w:rsidRPr="00F63039">
        <w:t xml:space="preserve">conditions that they are inherently more prone to and </w:t>
      </w:r>
      <w:r>
        <w:t xml:space="preserve">on </w:t>
      </w:r>
      <w:r w:rsidRPr="00F63039">
        <w:t>their ethnic profile. We know that</w:t>
      </w:r>
      <w:r w:rsidRPr="001960B8" w:rsidR="001960B8">
        <w:t xml:space="preserve"> </w:t>
      </w:r>
      <w:r w:rsidRPr="00F63039" w:rsidR="001960B8">
        <w:t>now</w:t>
      </w:r>
      <w:r w:rsidRPr="00F63039">
        <w:t>, which means that we can run the right searches and provide the right advice</w:t>
      </w:r>
      <w:r>
        <w:t xml:space="preserve">. We can </w:t>
      </w:r>
      <w:r w:rsidRPr="00F63039">
        <w:t>risk</w:t>
      </w:r>
      <w:r>
        <w:t>-</w:t>
      </w:r>
      <w:r w:rsidRPr="00F63039">
        <w:t>assess our patients</w:t>
      </w:r>
      <w:r>
        <w:t xml:space="preserve"> and </w:t>
      </w:r>
      <w:r w:rsidRPr="00F63039">
        <w:t>allow them to make informed decisions. That is what tech allow</w:t>
      </w:r>
      <w:r>
        <w:t>s</w:t>
      </w:r>
      <w:r w:rsidRPr="00F63039">
        <w:t xml:space="preserve"> us to do very quickly</w:t>
      </w:r>
      <w:r>
        <w:t>.</w:t>
      </w:r>
      <w:r w:rsidRPr="00F63039">
        <w:t xml:space="preserve"> The role of tech is determined by the information that we have about new</w:t>
      </w:r>
      <w:r>
        <w:t>,</w:t>
      </w:r>
      <w:r w:rsidRPr="00F63039">
        <w:t xml:space="preserve"> emerging diseases, and that is sometimes not apparent right at the start.</w:t>
      </w:r>
    </w:p>
    <w:p w:rsidR="0077530C" w:rsidP="0077530C">
      <w:pPr>
        <w:pStyle w:val="Answer"/>
      </w:pPr>
      <w:r>
        <w:t xml:space="preserve">We have some examples of </w:t>
      </w:r>
      <w:r w:rsidRPr="00F63039">
        <w:t xml:space="preserve">the scale of error </w:t>
      </w:r>
      <w:r>
        <w:t xml:space="preserve">that </w:t>
      </w:r>
      <w:r w:rsidRPr="00F63039">
        <w:t xml:space="preserve">is </w:t>
      </w:r>
      <w:r>
        <w:t xml:space="preserve">sometimes </w:t>
      </w:r>
      <w:r w:rsidRPr="00F63039">
        <w:t>built into</w:t>
      </w:r>
      <w:r>
        <w:t xml:space="preserve"> digital tools.</w:t>
      </w:r>
      <w:r w:rsidRPr="00F63039">
        <w:t xml:space="preserve"> </w:t>
      </w:r>
      <w:r>
        <w:t>A few years ago, we had a cure risk tool which essentially a</w:t>
      </w:r>
      <w:r w:rsidRPr="00F63039">
        <w:t>llowed us to</w:t>
      </w:r>
      <w:r>
        <w:t xml:space="preserve"> assess a</w:t>
      </w:r>
      <w:r w:rsidRPr="00F63039">
        <w:t xml:space="preserve"> patient</w:t>
      </w:r>
      <w:r>
        <w:t>’</w:t>
      </w:r>
      <w:r w:rsidRPr="00F63039">
        <w:t>s risk</w:t>
      </w:r>
      <w:r>
        <w:t xml:space="preserve">, </w:t>
      </w:r>
      <w:r w:rsidRPr="00F63039">
        <w:t xml:space="preserve">perhaps </w:t>
      </w:r>
      <w:r>
        <w:t>in relation to</w:t>
      </w:r>
      <w:r w:rsidRPr="00F63039">
        <w:t xml:space="preserve"> the use of statin</w:t>
      </w:r>
      <w:r>
        <w:t>s</w:t>
      </w:r>
      <w:r w:rsidRPr="00F63039">
        <w:t xml:space="preserve"> </w:t>
      </w:r>
      <w:r>
        <w:t xml:space="preserve">to </w:t>
      </w:r>
      <w:r w:rsidRPr="00F63039">
        <w:t>prevent</w:t>
      </w:r>
      <w:r>
        <w:t xml:space="preserve"> a </w:t>
      </w:r>
      <w:r w:rsidRPr="00F63039">
        <w:t xml:space="preserve">disease </w:t>
      </w:r>
      <w:r>
        <w:t xml:space="preserve">or reduce its </w:t>
      </w:r>
      <w:r w:rsidRPr="00F63039">
        <w:t>prevalence</w:t>
      </w:r>
      <w:r>
        <w:rPr>
          <w:rStyle w:val="FootnoteReference"/>
        </w:rPr>
        <w:footnoteReference w:id="3"/>
      </w:r>
      <w:r w:rsidRPr="00F63039">
        <w:t xml:space="preserve">. We know that when </w:t>
      </w:r>
      <w:r>
        <w:t>the tool</w:t>
      </w:r>
      <w:r w:rsidRPr="00F63039">
        <w:t xml:space="preserve"> was designed </w:t>
      </w:r>
      <w:r>
        <w:t>it</w:t>
      </w:r>
      <w:r w:rsidRPr="00F63039">
        <w:t xml:space="preserve"> was perhaps incorrectly programmed, so it under</w:t>
      </w:r>
      <w:r>
        <w:t>estimated</w:t>
      </w:r>
      <w:r w:rsidRPr="00F63039">
        <w:t xml:space="preserve"> or overestimated</w:t>
      </w:r>
      <w:r>
        <w:t xml:space="preserve">—it did both, actually—for different </w:t>
      </w:r>
      <w:r w:rsidRPr="00F63039">
        <w:t xml:space="preserve">groups of patients. That may or may not have had an impact on patient outcomes. </w:t>
      </w:r>
    </w:p>
    <w:p w:rsidR="0077530C" w:rsidRPr="00F63039" w:rsidP="0077530C">
      <w:pPr>
        <w:pStyle w:val="Answer"/>
      </w:pPr>
      <w:r w:rsidRPr="00F63039">
        <w:t>Previously, whe</w:t>
      </w:r>
      <w:r>
        <w:t>n</w:t>
      </w:r>
      <w:r w:rsidRPr="00F63039">
        <w:t xml:space="preserve"> we relied on a clinician</w:t>
      </w:r>
      <w:r>
        <w:t xml:space="preserve"> or </w:t>
      </w:r>
      <w:r w:rsidRPr="00F63039">
        <w:t xml:space="preserve">a healthcare worker, the scale </w:t>
      </w:r>
      <w:r w:rsidR="0010302B">
        <w:t>of</w:t>
      </w:r>
      <w:r w:rsidRPr="00F63039">
        <w:t xml:space="preserve"> error was perhaps limited to a few handful</w:t>
      </w:r>
      <w:r>
        <w:t>s or a few hundred—</w:t>
      </w:r>
      <w:r w:rsidRPr="00F63039">
        <w:t xml:space="preserve">I dread to reference </w:t>
      </w:r>
      <w:r>
        <w:t xml:space="preserve">Dr </w:t>
      </w:r>
      <w:r w:rsidRPr="00F63039">
        <w:t>Shipman</w:t>
      </w:r>
      <w:r>
        <w:t xml:space="preserve">—but </w:t>
      </w:r>
      <w:r w:rsidRPr="00F63039">
        <w:t xml:space="preserve">these things </w:t>
      </w:r>
      <w:r>
        <w:t xml:space="preserve">come </w:t>
      </w:r>
      <w:r w:rsidRPr="00F63039">
        <w:t>to light very quickly because the scale of human error is noticeable</w:t>
      </w:r>
      <w:r>
        <w:t xml:space="preserve"> o</w:t>
      </w:r>
      <w:r w:rsidRPr="00F63039">
        <w:t>ver time</w:t>
      </w:r>
      <w:r>
        <w:t>.</w:t>
      </w:r>
      <w:r w:rsidRPr="00F63039">
        <w:t xml:space="preserve"> However, the scale for digital error when deploying such tools</w:t>
      </w:r>
      <w:r>
        <w:t xml:space="preserve"> means that </w:t>
      </w:r>
      <w:r w:rsidRPr="00F63039">
        <w:t xml:space="preserve">many thousands, </w:t>
      </w:r>
      <w:r>
        <w:t xml:space="preserve">even </w:t>
      </w:r>
      <w:r w:rsidRPr="00F63039">
        <w:t>millions</w:t>
      </w:r>
      <w:r>
        <w:t xml:space="preserve">, </w:t>
      </w:r>
      <w:r w:rsidRPr="00F63039">
        <w:t>of lives can be impacted if it has not been deployed correctly</w:t>
      </w:r>
      <w:r>
        <w:t>,</w:t>
      </w:r>
      <w:r w:rsidRPr="00F63039">
        <w:t xml:space="preserve"> and extremely </w:t>
      </w:r>
      <w:r>
        <w:t>fast</w:t>
      </w:r>
      <w:r w:rsidRPr="00F63039">
        <w:t>.</w:t>
      </w:r>
      <w:r>
        <w:t xml:space="preserve"> </w:t>
      </w:r>
    </w:p>
    <w:p w:rsidR="0077530C" w:rsidP="0077530C">
      <w:pPr>
        <w:pStyle w:val="Answer"/>
      </w:pPr>
      <w:r w:rsidRPr="00F63039">
        <w:t>We need to be cogni</w:t>
      </w:r>
      <w:r>
        <w:t>s</w:t>
      </w:r>
      <w:r w:rsidRPr="00F63039">
        <w:t>ant of the impact of error that is programmable into the use of such digital tools, but we also need to recognise that it is because of the use of these tools that we have the ability</w:t>
      </w:r>
      <w:r>
        <w:t>,</w:t>
      </w:r>
      <w:r w:rsidRPr="00F63039">
        <w:t xml:space="preserve"> for instance</w:t>
      </w:r>
      <w:r>
        <w:t xml:space="preserve">, </w:t>
      </w:r>
      <w:r w:rsidRPr="00F63039" w:rsidR="00BC6B87">
        <w:t>to</w:t>
      </w:r>
      <w:r w:rsidRPr="003A6463" w:rsidR="00BC6B87">
        <w:t xml:space="preserve"> </w:t>
      </w:r>
      <w:r w:rsidRPr="003A6463">
        <w:t xml:space="preserve">draw up overnight a list of shielded patients who need to shield and </w:t>
      </w:r>
      <w:r>
        <w:t xml:space="preserve">then later finesse </w:t>
      </w:r>
      <w:r w:rsidRPr="003A6463">
        <w:t xml:space="preserve">that list </w:t>
      </w:r>
      <w:r>
        <w:t xml:space="preserve">into </w:t>
      </w:r>
      <w:r w:rsidRPr="003A6463">
        <w:t xml:space="preserve">what is now the </w:t>
      </w:r>
      <w:r>
        <w:t xml:space="preserve">clinically </w:t>
      </w:r>
      <w:r w:rsidRPr="003A6463">
        <w:t xml:space="preserve">extremely vulnerable patients list. </w:t>
      </w:r>
    </w:p>
    <w:p w:rsidR="0077530C" w:rsidP="0077530C">
      <w:pPr>
        <w:pStyle w:val="Remark"/>
      </w:pPr>
      <w:r>
        <w:rPr>
          <w:b/>
        </w:rPr>
        <w:t>The Chair:</w:t>
      </w:r>
      <w:r>
        <w:t xml:space="preserve"> </w:t>
      </w:r>
      <w:r w:rsidRPr="00F63039">
        <w:t xml:space="preserve">Thank you, that is a great example. </w:t>
      </w:r>
    </w:p>
    <w:p w:rsidR="0077530C" w:rsidP="00BD7CC2">
      <w:pPr>
        <w:pStyle w:val="Question"/>
      </w:pPr>
      <w:r w:rsidRPr="003A6463">
        <w:rPr>
          <w:b/>
        </w:rPr>
        <w:t xml:space="preserve">Baroness Chisholm of </w:t>
      </w:r>
      <w:r w:rsidRPr="003A6463">
        <w:rPr>
          <w:b/>
        </w:rPr>
        <w:t>Owlpen</w:t>
      </w:r>
      <w:r w:rsidRPr="003A6463">
        <w:rPr>
          <w:b/>
        </w:rPr>
        <w:t>:</w:t>
      </w:r>
      <w:r>
        <w:t xml:space="preserve"> </w:t>
      </w:r>
      <w:r w:rsidRPr="00F63039">
        <w:t>I want to concentrate on health</w:t>
      </w:r>
      <w:r>
        <w:t xml:space="preserve"> </w:t>
      </w:r>
      <w:r w:rsidRPr="00F63039">
        <w:t>professionals</w:t>
      </w:r>
      <w:r>
        <w:t xml:space="preserve">. The </w:t>
      </w:r>
      <w:r>
        <w:t>Topol</w:t>
      </w:r>
      <w:r>
        <w:t xml:space="preserve"> review said that digital literacy i</w:t>
      </w:r>
      <w:r w:rsidRPr="00F63039">
        <w:t>s as important as the education and training of those at the start of their careers</w:t>
      </w:r>
      <w:r>
        <w:t>.</w:t>
      </w:r>
      <w:r w:rsidRPr="00F63039">
        <w:t xml:space="preserve"> Too much at present is self</w:t>
      </w:r>
      <w:r>
        <w:t>-</w:t>
      </w:r>
      <w:r w:rsidRPr="00F63039">
        <w:t xml:space="preserve">taught. We certainly know that among healthcare professionals </w:t>
      </w:r>
      <w:r>
        <w:t xml:space="preserve">there is a </w:t>
      </w:r>
      <w:r w:rsidRPr="00F63039">
        <w:t>saying</w:t>
      </w:r>
      <w:r>
        <w:t>: “See one, do one</w:t>
      </w:r>
      <w:r w:rsidRPr="00F63039">
        <w:t>, teach one.</w:t>
      </w:r>
      <w:r>
        <w:t>”</w:t>
      </w:r>
      <w:r w:rsidRPr="00F63039">
        <w:t xml:space="preserve"> </w:t>
      </w:r>
      <w:r>
        <w:t>W</w:t>
      </w:r>
      <w:r w:rsidRPr="00F63039">
        <w:t xml:space="preserve">hat impact </w:t>
      </w:r>
      <w:r>
        <w:t xml:space="preserve">has </w:t>
      </w:r>
      <w:r w:rsidRPr="00F63039">
        <w:t xml:space="preserve">the move towards offering more services digitally had on the staff? Is the NHS prepared for a more digital future? What needs to be done to allow healthcare professionals </w:t>
      </w:r>
      <w:r>
        <w:t xml:space="preserve">the </w:t>
      </w:r>
      <w:r w:rsidRPr="00F63039">
        <w:t xml:space="preserve">confidence </w:t>
      </w:r>
      <w:r w:rsidRPr="003A6463">
        <w:t xml:space="preserve">required for a more digital future post </w:t>
      </w:r>
      <w:r w:rsidRPr="003A6463">
        <w:t>Covid</w:t>
      </w:r>
      <w:r w:rsidRPr="003A6463">
        <w:t xml:space="preserve">? </w:t>
      </w:r>
    </w:p>
    <w:p w:rsidR="00253A23" w:rsidP="0077530C">
      <w:pPr>
        <w:pStyle w:val="Answer"/>
      </w:pPr>
      <w:r>
        <w:rPr>
          <w:b/>
          <w:i/>
        </w:rPr>
        <w:t>Dr Ruth Chambers:</w:t>
      </w:r>
      <w:r>
        <w:rPr>
          <w:bCs/>
          <w:iCs/>
        </w:rPr>
        <w:t xml:space="preserve"> </w:t>
      </w:r>
      <w:r w:rsidRPr="003A6463">
        <w:rPr>
          <w:bCs/>
          <w:iCs/>
        </w:rPr>
        <w:t xml:space="preserve">I have been running a digital upskilling programme across England. </w:t>
      </w:r>
      <w:r>
        <w:rPr>
          <w:bCs/>
          <w:iCs/>
        </w:rPr>
        <w:t xml:space="preserve">NHS </w:t>
      </w:r>
      <w:r w:rsidRPr="003A6463">
        <w:rPr>
          <w:bCs/>
          <w:iCs/>
        </w:rPr>
        <w:t>England</w:t>
      </w:r>
      <w:r>
        <w:rPr>
          <w:bCs/>
          <w:iCs/>
        </w:rPr>
        <w:t>’s</w:t>
      </w:r>
      <w:r w:rsidRPr="003A6463">
        <w:rPr>
          <w:bCs/>
          <w:iCs/>
        </w:rPr>
        <w:t xml:space="preserve"> general practi</w:t>
      </w:r>
      <w:r>
        <w:rPr>
          <w:bCs/>
          <w:iCs/>
        </w:rPr>
        <w:t>c</w:t>
      </w:r>
      <w:r w:rsidRPr="003A6463">
        <w:rPr>
          <w:bCs/>
          <w:iCs/>
        </w:rPr>
        <w:t>e nurs</w:t>
      </w:r>
      <w:r>
        <w:rPr>
          <w:bCs/>
          <w:iCs/>
        </w:rPr>
        <w:t xml:space="preserve">ing </w:t>
      </w:r>
      <w:r w:rsidRPr="003A6463">
        <w:rPr>
          <w:bCs/>
          <w:iCs/>
        </w:rPr>
        <w:t>transformation team</w:t>
      </w:r>
      <w:r>
        <w:rPr>
          <w:bCs/>
          <w:iCs/>
        </w:rPr>
        <w:t xml:space="preserve"> </w:t>
      </w:r>
      <w:r w:rsidRPr="003A6463">
        <w:rPr>
          <w:bCs/>
          <w:iCs/>
        </w:rPr>
        <w:t>like</w:t>
      </w:r>
      <w:r>
        <w:rPr>
          <w:bCs/>
          <w:iCs/>
        </w:rPr>
        <w:t>d</w:t>
      </w:r>
      <w:r w:rsidRPr="003A6463">
        <w:rPr>
          <w:bCs/>
          <w:iCs/>
        </w:rPr>
        <w:t xml:space="preserve"> what we did </w:t>
      </w:r>
      <w:r>
        <w:rPr>
          <w:bCs/>
          <w:iCs/>
        </w:rPr>
        <w:t xml:space="preserve">in </w:t>
      </w:r>
      <w:r w:rsidRPr="003A6463">
        <w:rPr>
          <w:bCs/>
          <w:iCs/>
        </w:rPr>
        <w:t xml:space="preserve">Staffordshire so much that they </w:t>
      </w:r>
      <w:r>
        <w:rPr>
          <w:bCs/>
          <w:iCs/>
        </w:rPr>
        <w:t xml:space="preserve">asked us to run </w:t>
      </w:r>
      <w:r w:rsidRPr="003A6463">
        <w:rPr>
          <w:bCs/>
          <w:iCs/>
        </w:rPr>
        <w:t xml:space="preserve">cohorts across England. They tend to be about </w:t>
      </w:r>
      <w:r w:rsidRPr="00F63039">
        <w:t>implementation</w:t>
      </w:r>
      <w:r>
        <w:t xml:space="preserve">, </w:t>
      </w:r>
      <w:r w:rsidRPr="00F63039">
        <w:t>not theory</w:t>
      </w:r>
      <w:r>
        <w:t xml:space="preserve">, so by </w:t>
      </w:r>
      <w:r w:rsidRPr="00F63039">
        <w:t xml:space="preserve">the end of </w:t>
      </w:r>
      <w:r>
        <w:t xml:space="preserve">the programme </w:t>
      </w:r>
      <w:r w:rsidRPr="00F63039">
        <w:t xml:space="preserve">each </w:t>
      </w:r>
      <w:r>
        <w:t xml:space="preserve">nurse </w:t>
      </w:r>
      <w:r w:rsidRPr="00F63039">
        <w:t xml:space="preserve">will be able to use apps, social media or video consultation. </w:t>
      </w:r>
    </w:p>
    <w:p w:rsidR="00253A23" w:rsidP="0077530C">
      <w:pPr>
        <w:pStyle w:val="Answer"/>
      </w:pPr>
      <w:r w:rsidRPr="00F63039">
        <w:t xml:space="preserve">When the </w:t>
      </w:r>
      <w:r>
        <w:t>data</w:t>
      </w:r>
      <w:r w:rsidRPr="00F63039">
        <w:t xml:space="preserve"> came out showing </w:t>
      </w:r>
      <w:r>
        <w:t xml:space="preserve">that </w:t>
      </w:r>
      <w:r w:rsidRPr="00F63039">
        <w:t xml:space="preserve">in September </w:t>
      </w:r>
      <w:r>
        <w:t>only 0</w:t>
      </w:r>
      <w:r w:rsidRPr="00F63039">
        <w:t>.5% of GP appointments were video consultation</w:t>
      </w:r>
      <w:r>
        <w:t>s</w:t>
      </w:r>
      <w:r w:rsidRPr="00F63039">
        <w:t xml:space="preserve">, we </w:t>
      </w:r>
      <w:r>
        <w:t xml:space="preserve">electronically </w:t>
      </w:r>
      <w:r w:rsidRPr="00F63039">
        <w:t>surveyed</w:t>
      </w:r>
      <w:r>
        <w:t xml:space="preserve"> </w:t>
      </w:r>
      <w:r w:rsidRPr="00F63039">
        <w:t xml:space="preserve">all the 400 or so people who had been on our courses over the </w:t>
      </w:r>
      <w:r>
        <w:t xml:space="preserve">previous </w:t>
      </w:r>
      <w:r w:rsidRPr="00F63039">
        <w:t>18 months to two years</w:t>
      </w:r>
      <w:r>
        <w:t xml:space="preserve">—when Pritesh was at the Royal College of GPs, he helped with the evaluation—and we found that </w:t>
      </w:r>
      <w:r w:rsidRPr="003A6463">
        <w:t xml:space="preserve">75% were doing video consultation. </w:t>
      </w:r>
      <w:r w:rsidR="00E435AC">
        <w:t>T</w:t>
      </w:r>
      <w:r w:rsidRPr="003A6463">
        <w:t xml:space="preserve">hat just shows you: </w:t>
      </w:r>
      <w:r>
        <w:t>0</w:t>
      </w:r>
      <w:r w:rsidRPr="003A6463">
        <w:t xml:space="preserve">.5% </w:t>
      </w:r>
      <w:r>
        <w:t xml:space="preserve">is the usual figure for video consultation when </w:t>
      </w:r>
      <w:r>
        <w:t>people do not have the skills or confidence—we call it confidence</w:t>
      </w:r>
      <w:r w:rsidR="005513F2">
        <w:t>,</w:t>
      </w:r>
      <w:r>
        <w:t xml:space="preserve"> but you could say capability—but the figure is 75% </w:t>
      </w:r>
      <w:r w:rsidRPr="003A6463">
        <w:t xml:space="preserve">when they </w:t>
      </w:r>
      <w:r>
        <w:t>do</w:t>
      </w:r>
      <w:r w:rsidRPr="003A6463">
        <w:t xml:space="preserve">. </w:t>
      </w:r>
    </w:p>
    <w:p w:rsidR="0077530C" w:rsidP="0077530C">
      <w:pPr>
        <w:pStyle w:val="Answer"/>
      </w:pPr>
      <w:r w:rsidRPr="00F63039">
        <w:t xml:space="preserve">We then offered to do </w:t>
      </w:r>
      <w:r>
        <w:t>the programme</w:t>
      </w:r>
      <w:r w:rsidRPr="00F63039">
        <w:t xml:space="preserve"> for social workers, which we are doing </w:t>
      </w:r>
      <w:r w:rsidRPr="00F63039">
        <w:t>at the moment</w:t>
      </w:r>
      <w:r w:rsidRPr="00F63039">
        <w:t xml:space="preserve">, and </w:t>
      </w:r>
      <w:r w:rsidR="005513F2">
        <w:t xml:space="preserve">for </w:t>
      </w:r>
      <w:r w:rsidRPr="00F63039">
        <w:t xml:space="preserve">social prescribers, who are just lapping it up. Health Education England is pushing on this </w:t>
      </w:r>
      <w:r w:rsidRPr="00F63039">
        <w:t>at the moment</w:t>
      </w:r>
      <w:r w:rsidRPr="00F63039">
        <w:t xml:space="preserve"> following the</w:t>
      </w:r>
      <w:r>
        <w:t xml:space="preserve"> </w:t>
      </w:r>
      <w:r>
        <w:t>Topol</w:t>
      </w:r>
      <w:r>
        <w:t xml:space="preserve"> report</w:t>
      </w:r>
      <w:r w:rsidR="005513F2">
        <w:t>—</w:t>
      </w:r>
      <w:r w:rsidRPr="003A6463">
        <w:t xml:space="preserve">I am </w:t>
      </w:r>
      <w:r w:rsidR="00505992">
        <w:t>using</w:t>
      </w:r>
      <w:r w:rsidRPr="003A6463">
        <w:t xml:space="preserve"> </w:t>
      </w:r>
      <w:r w:rsidR="005513F2">
        <w:t>a</w:t>
      </w:r>
      <w:r w:rsidRPr="003A6463">
        <w:t xml:space="preserve"> self</w:t>
      </w:r>
      <w:r>
        <w:t>-</w:t>
      </w:r>
      <w:r w:rsidRPr="003A6463">
        <w:t>assessment</w:t>
      </w:r>
      <w:r>
        <w:t xml:space="preserve"> </w:t>
      </w:r>
      <w:r w:rsidRPr="003A6463">
        <w:t>digital literacy skill tool tomorrow</w:t>
      </w:r>
      <w:r w:rsidR="005513F2">
        <w:t>—</w:t>
      </w:r>
      <w:r w:rsidRPr="003A6463">
        <w:t>so it is pushing at it in ways that it hopes to get on scale</w:t>
      </w:r>
      <w:r>
        <w:t xml:space="preserve">, which is </w:t>
      </w:r>
      <w:r w:rsidRPr="003A6463">
        <w:t xml:space="preserve">critical. </w:t>
      </w:r>
    </w:p>
    <w:p w:rsidR="0077530C" w:rsidP="0077530C">
      <w:pPr>
        <w:pStyle w:val="Answer"/>
      </w:pPr>
      <w:r>
        <w:rPr>
          <w:b/>
          <w:i/>
        </w:rPr>
        <w:t>Dr Farah Jameel:</w:t>
      </w:r>
      <w:r>
        <w:rPr>
          <w:bCs/>
          <w:iCs/>
        </w:rPr>
        <w:t xml:space="preserve"> </w:t>
      </w:r>
      <w:r w:rsidRPr="003A6463">
        <w:rPr>
          <w:bCs/>
          <w:iCs/>
        </w:rPr>
        <w:t>Our members tell us that training is a huge problem</w:t>
      </w:r>
      <w:r>
        <w:rPr>
          <w:bCs/>
          <w:iCs/>
        </w:rPr>
        <w:t xml:space="preserve">. </w:t>
      </w:r>
      <w:r w:rsidRPr="003A6463">
        <w:rPr>
          <w:bCs/>
          <w:iCs/>
        </w:rPr>
        <w:t>Training in the use of simple tech, the day</w:t>
      </w:r>
      <w:r>
        <w:rPr>
          <w:bCs/>
          <w:iCs/>
        </w:rPr>
        <w:t>-</w:t>
      </w:r>
      <w:r w:rsidRPr="003A6463">
        <w:rPr>
          <w:bCs/>
          <w:iCs/>
        </w:rPr>
        <w:t>to</w:t>
      </w:r>
      <w:r>
        <w:rPr>
          <w:bCs/>
          <w:iCs/>
        </w:rPr>
        <w:t>-</w:t>
      </w:r>
      <w:r w:rsidRPr="003A6463">
        <w:rPr>
          <w:bCs/>
          <w:iCs/>
        </w:rPr>
        <w:t xml:space="preserve">day stuff that we use, is </w:t>
      </w:r>
      <w:r>
        <w:t>p</w:t>
      </w:r>
      <w:r w:rsidRPr="003A10B8">
        <w:t>ut to one side</w:t>
      </w:r>
      <w:r>
        <w:t xml:space="preserve">: you </w:t>
      </w:r>
      <w:r w:rsidRPr="003A10B8">
        <w:t>sit in a quiet place and complete a module</w:t>
      </w:r>
      <w:r>
        <w:t xml:space="preserve">, </w:t>
      </w:r>
      <w:r w:rsidRPr="003A10B8">
        <w:t xml:space="preserve">and </w:t>
      </w:r>
      <w:r>
        <w:t xml:space="preserve">then just </w:t>
      </w:r>
      <w:r w:rsidRPr="003A10B8">
        <w:t xml:space="preserve">crack on with it. If I cast my mind back to when I was learning as </w:t>
      </w:r>
      <w:r w:rsidRPr="003A6463">
        <w:t xml:space="preserve">a GP trainee, I had exposure </w:t>
      </w:r>
      <w:r>
        <w:t xml:space="preserve">to one </w:t>
      </w:r>
      <w:r w:rsidRPr="003A10B8">
        <w:t>system</w:t>
      </w:r>
      <w:r w:rsidR="00803F1B">
        <w:t>,</w:t>
      </w:r>
      <w:r w:rsidRPr="003A10B8">
        <w:t xml:space="preserve"> but </w:t>
      </w:r>
      <w:r w:rsidRPr="003A10B8">
        <w:t>actually there</w:t>
      </w:r>
      <w:r w:rsidRPr="003A10B8">
        <w:t xml:space="preserve"> are four key GP systems</w:t>
      </w:r>
      <w:r>
        <w:t xml:space="preserve"> out there</w:t>
      </w:r>
      <w:r w:rsidRPr="003A10B8">
        <w:t xml:space="preserve">. Using it is very different from being able to draw helpful insights, to be able to gain maximum support and advice and derive the best out of </w:t>
      </w:r>
      <w:r>
        <w:t xml:space="preserve">that </w:t>
      </w:r>
      <w:r w:rsidRPr="003A10B8">
        <w:t>system</w:t>
      </w:r>
      <w:r>
        <w:t xml:space="preserve">. </w:t>
      </w:r>
    </w:p>
    <w:p w:rsidR="0077530C" w:rsidP="0077530C">
      <w:pPr>
        <w:pStyle w:val="Answer"/>
      </w:pPr>
      <w:r w:rsidRPr="003A10B8">
        <w:t xml:space="preserve">We do ourselves </w:t>
      </w:r>
      <w:r>
        <w:t>a dis</w:t>
      </w:r>
      <w:r w:rsidRPr="003A10B8">
        <w:t>service by not prioritising training</w:t>
      </w:r>
      <w:r>
        <w:t xml:space="preserve"> </w:t>
      </w:r>
      <w:r w:rsidRPr="003A10B8">
        <w:t>in the use of such systems.</w:t>
      </w:r>
      <w:r>
        <w:t xml:space="preserve"> There really needs to be a r</w:t>
      </w:r>
      <w:r w:rsidRPr="003A10B8">
        <w:t>olling programme</w:t>
      </w:r>
      <w:r>
        <w:t>.</w:t>
      </w:r>
      <w:r w:rsidRPr="003A10B8">
        <w:t xml:space="preserve"> Again, I have so many examples</w:t>
      </w:r>
      <w:r>
        <w:t xml:space="preserve">; </w:t>
      </w:r>
      <w:r w:rsidRPr="003A10B8">
        <w:t>we have examples of errors</w:t>
      </w:r>
      <w:r>
        <w:t xml:space="preserve"> </w:t>
      </w:r>
      <w:r w:rsidRPr="003A6463">
        <w:t>because there was no rolling programme of training</w:t>
      </w:r>
      <w:r w:rsidR="00803F1B">
        <w:t>,</w:t>
      </w:r>
      <w:r w:rsidRPr="003A6463">
        <w:t xml:space="preserve"> so things </w:t>
      </w:r>
      <w:r w:rsidRPr="003A10B8">
        <w:t>were missed. There was a folder of letters just sitting there</w:t>
      </w:r>
      <w:r>
        <w:t xml:space="preserve"> with </w:t>
      </w:r>
      <w:r w:rsidRPr="003A10B8">
        <w:t>thousands of letters accumulating</w:t>
      </w:r>
      <w:r w:rsidR="00803F1B">
        <w:t>,</w:t>
      </w:r>
      <w:r w:rsidRPr="003A10B8">
        <w:t xml:space="preserve"> because there was no rolling programme of training. </w:t>
      </w:r>
    </w:p>
    <w:p w:rsidR="0077530C" w:rsidP="0077530C">
      <w:pPr>
        <w:pStyle w:val="Answer"/>
      </w:pPr>
      <w:r w:rsidRPr="003A10B8">
        <w:t>We need to simplify things like standards</w:t>
      </w:r>
      <w:r>
        <w:t xml:space="preserve">. </w:t>
      </w:r>
      <w:r w:rsidRPr="003A10B8">
        <w:t>Every</w:t>
      </w:r>
      <w:r>
        <w:t xml:space="preserve"> </w:t>
      </w:r>
      <w:r w:rsidRPr="003A10B8">
        <w:t>day, every month</w:t>
      </w:r>
      <w:r>
        <w:t xml:space="preserve">, </w:t>
      </w:r>
      <w:r w:rsidRPr="003A10B8">
        <w:t xml:space="preserve">there are new standards. </w:t>
      </w:r>
      <w:r>
        <w:t xml:space="preserve">Where I add most </w:t>
      </w:r>
      <w:r w:rsidRPr="003A10B8">
        <w:t xml:space="preserve">value </w:t>
      </w:r>
      <w:r>
        <w:t xml:space="preserve">is </w:t>
      </w:r>
      <w:r w:rsidRPr="003A10B8">
        <w:t>with my clinician</w:t>
      </w:r>
      <w:r>
        <w:t>’</w:t>
      </w:r>
      <w:r w:rsidRPr="003A10B8">
        <w:t>s hat on</w:t>
      </w:r>
      <w:r>
        <w:t xml:space="preserve">, and if I am sitting </w:t>
      </w:r>
      <w:r w:rsidRPr="003A10B8">
        <w:t xml:space="preserve">there trying to keep </w:t>
      </w:r>
      <w:r>
        <w:t>u</w:t>
      </w:r>
      <w:r w:rsidRPr="003A6463">
        <w:t xml:space="preserve">p to date with standards because I </w:t>
      </w:r>
      <w:r w:rsidR="0080134A">
        <w:t>will</w:t>
      </w:r>
      <w:r w:rsidRPr="003A6463">
        <w:t xml:space="preserve"> be held legally liable, </w:t>
      </w:r>
      <w:r w:rsidRPr="003A10B8">
        <w:t>because that is the way the system is set up</w:t>
      </w:r>
      <w:r>
        <w:t xml:space="preserve">, </w:t>
      </w:r>
      <w:r w:rsidRPr="003A6463">
        <w:t xml:space="preserve">that is a problem that we need to try to </w:t>
      </w:r>
      <w:r w:rsidRPr="003A10B8">
        <w:t>tackle quickly. A takeaway for me would be prioritising a rolling programme of</w:t>
      </w:r>
      <w:r>
        <w:t xml:space="preserve"> </w:t>
      </w:r>
      <w:r w:rsidRPr="003A6463">
        <w:t>up</w:t>
      </w:r>
      <w:r>
        <w:t>-</w:t>
      </w:r>
      <w:r w:rsidRPr="003A6463">
        <w:t>to</w:t>
      </w:r>
      <w:r>
        <w:t>-</w:t>
      </w:r>
      <w:r w:rsidRPr="003A6463">
        <w:t xml:space="preserve">date training. </w:t>
      </w:r>
    </w:p>
    <w:p w:rsidR="0077530C" w:rsidP="0077530C">
      <w:pPr>
        <w:pStyle w:val="Question"/>
      </w:pPr>
      <w:r w:rsidRPr="003A6463">
        <w:rPr>
          <w:b/>
        </w:rPr>
        <w:t>Lord Pickles:</w:t>
      </w:r>
      <w:r>
        <w:t xml:space="preserve"> </w:t>
      </w:r>
      <w:r w:rsidRPr="003A10B8">
        <w:t>This has been an extraordinar</w:t>
      </w:r>
      <w:r w:rsidR="00D66558">
        <w:t>il</w:t>
      </w:r>
      <w:r w:rsidRPr="003A10B8">
        <w:t xml:space="preserve">y interesting session. I have two very simple questions because of time. </w:t>
      </w:r>
      <w:r>
        <w:t>T</w:t>
      </w:r>
      <w:r w:rsidRPr="003A10B8">
        <w:t xml:space="preserve">he first builds on </w:t>
      </w:r>
      <w:r w:rsidRPr="003A6463">
        <w:t>the last point about a rolling programme of training. I ask</w:t>
      </w:r>
      <w:r>
        <w:t xml:space="preserve"> Dr </w:t>
      </w:r>
      <w:r w:rsidRPr="003A6463">
        <w:t xml:space="preserve">Chambers, </w:t>
      </w:r>
      <w:r>
        <w:t xml:space="preserve">a </w:t>
      </w:r>
      <w:r w:rsidRPr="003A10B8">
        <w:t>self</w:t>
      </w:r>
      <w:r>
        <w:t>-</w:t>
      </w:r>
      <w:r w:rsidRPr="003A10B8">
        <w:t>confessed technophobe</w:t>
      </w:r>
      <w:r>
        <w:t xml:space="preserve">: </w:t>
      </w:r>
      <w:r w:rsidR="005C7DC6">
        <w:t>will there</w:t>
      </w:r>
      <w:r w:rsidRPr="003A10B8">
        <w:t xml:space="preserve"> be a basic level of understanding of digital electronic medicine for doctors, nurses and receptionists? Do you think there is a need for a basic understanding? </w:t>
      </w:r>
    </w:p>
    <w:p w:rsidR="001424E1" w:rsidP="0077530C">
      <w:pPr>
        <w:pStyle w:val="Answer"/>
      </w:pPr>
      <w:r>
        <w:rPr>
          <w:b/>
          <w:i/>
        </w:rPr>
        <w:t xml:space="preserve">Dr Ruth Chambers: </w:t>
      </w:r>
      <w:r w:rsidRPr="003A10B8">
        <w:t xml:space="preserve">Usually it is about giving them the confidence that what they are already doing in their personal life they can do in their professional life. The next stage </w:t>
      </w:r>
      <w:r>
        <w:t>is</w:t>
      </w:r>
      <w:r w:rsidRPr="003A10B8">
        <w:t xml:space="preserve"> engaging with patients in such a way that they do not put them off </w:t>
      </w:r>
      <w:r>
        <w:t>and</w:t>
      </w:r>
      <w:r w:rsidRPr="003A10B8">
        <w:t xml:space="preserve"> can say, </w:t>
      </w:r>
      <w:r>
        <w:t xml:space="preserve">“Come on, let me just </w:t>
      </w:r>
      <w:r w:rsidRPr="003A10B8">
        <w:t>show you this video of how you should be taking your inhaler, and then you can match what you</w:t>
      </w:r>
      <w:r>
        <w:t>’</w:t>
      </w:r>
      <w:r w:rsidRPr="003A10B8">
        <w:t xml:space="preserve">re doing against </w:t>
      </w:r>
      <w:r>
        <w:t xml:space="preserve">it </w:t>
      </w:r>
      <w:r w:rsidRPr="003A10B8">
        <w:t>at home</w:t>
      </w:r>
      <w:r>
        <w:t>.”</w:t>
      </w:r>
      <w:r w:rsidRPr="003A10B8">
        <w:t xml:space="preserve"> </w:t>
      </w:r>
    </w:p>
    <w:p w:rsidR="0077530C" w:rsidP="0077530C">
      <w:pPr>
        <w:pStyle w:val="Answer"/>
      </w:pPr>
      <w:r>
        <w:t>T</w:t>
      </w:r>
      <w:r w:rsidRPr="003A10B8">
        <w:t xml:space="preserve">hey </w:t>
      </w:r>
      <w:r w:rsidRPr="003A10B8">
        <w:t>have to</w:t>
      </w:r>
      <w:r w:rsidRPr="003A10B8">
        <w:t xml:space="preserve"> have the skills to engage with patients as well as to be more confident themselves</w:t>
      </w:r>
      <w:r>
        <w:t xml:space="preserve">. </w:t>
      </w:r>
      <w:r w:rsidRPr="003A10B8">
        <w:t xml:space="preserve">To be honest, although </w:t>
      </w:r>
      <w:r>
        <w:t xml:space="preserve">we have </w:t>
      </w:r>
      <w:r w:rsidR="001424E1">
        <w:t>had</w:t>
      </w:r>
      <w:r>
        <w:t xml:space="preserve"> </w:t>
      </w:r>
      <w:r w:rsidRPr="003A10B8">
        <w:t>learning sets over a two</w:t>
      </w:r>
      <w:r>
        <w:t xml:space="preserve">-month </w:t>
      </w:r>
      <w:r w:rsidRPr="003A10B8">
        <w:t>or three</w:t>
      </w:r>
      <w:r>
        <w:t>-</w:t>
      </w:r>
      <w:r w:rsidRPr="003A10B8">
        <w:t xml:space="preserve">month period, it probably needs only one hour </w:t>
      </w:r>
      <w:r>
        <w:t xml:space="preserve">of </w:t>
      </w:r>
      <w:r w:rsidRPr="003A10B8">
        <w:t xml:space="preserve">upskilling, but they have to understand all the information governance </w:t>
      </w:r>
      <w:r w:rsidRPr="003A10B8">
        <w:t xml:space="preserve">and regulations </w:t>
      </w:r>
      <w:r w:rsidR="001424E1">
        <w:t>on</w:t>
      </w:r>
      <w:r w:rsidRPr="003A10B8">
        <w:t xml:space="preserve"> getting people</w:t>
      </w:r>
      <w:r>
        <w:t>’</w:t>
      </w:r>
      <w:r w:rsidRPr="003A10B8">
        <w:t xml:space="preserve">s consent, privacy and security if they are doing video consultation and so on. </w:t>
      </w:r>
    </w:p>
    <w:p w:rsidR="0077530C" w:rsidP="0077530C">
      <w:pPr>
        <w:pStyle w:val="Remark"/>
      </w:pPr>
      <w:r w:rsidRPr="00DC1F7C">
        <w:rPr>
          <w:b/>
        </w:rPr>
        <w:t>Lord Pickles:</w:t>
      </w:r>
      <w:r>
        <w:t xml:space="preserve"> </w:t>
      </w:r>
      <w:r w:rsidRPr="003A6463">
        <w:t xml:space="preserve">I think </w:t>
      </w:r>
      <w:r w:rsidR="001424E1">
        <w:t xml:space="preserve">that </w:t>
      </w:r>
      <w:r w:rsidRPr="003A6463">
        <w:t xml:space="preserve">throughout this very interesting session there has been an assumption that it is about trying to coax the patient into accepting digital medicine and getting </w:t>
      </w:r>
      <w:r w:rsidRPr="003A10B8">
        <w:t>used to appearing on screen</w:t>
      </w:r>
      <w:r>
        <w:t xml:space="preserve">, but </w:t>
      </w:r>
      <w:r w:rsidRPr="003A10B8">
        <w:t>what about the doctors? I cannot believe that Lord Harris</w:t>
      </w:r>
      <w:r>
        <w:t>’s</w:t>
      </w:r>
      <w:r w:rsidRPr="003A10B8">
        <w:t xml:space="preserve"> experience with </w:t>
      </w:r>
      <w:r>
        <w:t>his</w:t>
      </w:r>
      <w:r w:rsidRPr="003A10B8">
        <w:t xml:space="preserve"> surgery is unique. </w:t>
      </w:r>
      <w:r>
        <w:t>Y</w:t>
      </w:r>
      <w:r w:rsidRPr="003A10B8">
        <w:t xml:space="preserve">ou cannot contact </w:t>
      </w:r>
      <w:r>
        <w:t>m</w:t>
      </w:r>
      <w:r w:rsidRPr="003A10B8">
        <w:t xml:space="preserve">y </w:t>
      </w:r>
      <w:r>
        <w:t xml:space="preserve">own </w:t>
      </w:r>
      <w:r w:rsidRPr="003A10B8">
        <w:t>surgery by email</w:t>
      </w:r>
      <w:r>
        <w:t>; it</w:t>
      </w:r>
      <w:r w:rsidRPr="003A10B8">
        <w:t xml:space="preserve"> has disconnected the ability to </w:t>
      </w:r>
      <w:r>
        <w:t>get hold of it</w:t>
      </w:r>
      <w:r w:rsidRPr="003A10B8">
        <w:t xml:space="preserve"> on the </w:t>
      </w:r>
      <w:r>
        <w:t xml:space="preserve">NHS </w:t>
      </w:r>
      <w:r w:rsidRPr="003A10B8">
        <w:t>app</w:t>
      </w:r>
      <w:r>
        <w:t xml:space="preserve">. The only </w:t>
      </w:r>
      <w:r w:rsidRPr="003A10B8">
        <w:t>thing you can do is ring them up</w:t>
      </w:r>
      <w:r>
        <w:t>, and when I have to do that I have visions of m</w:t>
      </w:r>
      <w:r w:rsidRPr="003A10B8">
        <w:t>y mother 60 years ago</w:t>
      </w:r>
      <w:r>
        <w:t xml:space="preserve">, </w:t>
      </w:r>
      <w:r w:rsidRPr="003A10B8">
        <w:t xml:space="preserve">stood in </w:t>
      </w:r>
      <w:r>
        <w:t xml:space="preserve">a </w:t>
      </w:r>
      <w:r w:rsidRPr="003A10B8">
        <w:t xml:space="preserve">public telephone booth for 20 minutes with a handful of change trying to get through. That raises </w:t>
      </w:r>
      <w:r w:rsidR="001424E1">
        <w:t>the</w:t>
      </w:r>
      <w:r w:rsidRPr="003A10B8">
        <w:t xml:space="preserve"> question: </w:t>
      </w:r>
      <w:r>
        <w:t>are patients entitled to a basic level of service and connectivity from practices?</w:t>
      </w:r>
    </w:p>
    <w:p w:rsidR="003A6306" w:rsidP="003E49CB">
      <w:pPr>
        <w:pStyle w:val="Answer"/>
      </w:pPr>
      <w:r>
        <w:rPr>
          <w:b/>
          <w:i/>
        </w:rPr>
        <w:t>Dr Farah Jameel:</w:t>
      </w:r>
      <w:r>
        <w:rPr>
          <w:bCs/>
          <w:iCs/>
        </w:rPr>
        <w:t xml:space="preserve"> Thank you for that question. Y</w:t>
      </w:r>
      <w:r w:rsidRPr="003A10B8">
        <w:t>ou are right</w:t>
      </w:r>
      <w:r>
        <w:t xml:space="preserve"> to ask whether </w:t>
      </w:r>
      <w:r w:rsidRPr="003A10B8">
        <w:t xml:space="preserve">patients </w:t>
      </w:r>
      <w:r>
        <w:t xml:space="preserve">are </w:t>
      </w:r>
      <w:r w:rsidRPr="003A10B8">
        <w:t>entitled to a basic level</w:t>
      </w:r>
      <w:r>
        <w:t>.</w:t>
      </w:r>
      <w:r w:rsidRPr="003A10B8">
        <w:t xml:space="preserve"> That is certainly something that we have been discussing and agreeing as part of annual contract negotiations. All patients should be able to access certain minimum requirements out of their practi</w:t>
      </w:r>
      <w:r>
        <w:t>c</w:t>
      </w:r>
      <w:r w:rsidRPr="003A10B8">
        <w:t xml:space="preserve">e. </w:t>
      </w:r>
    </w:p>
    <w:p w:rsidR="003A6306" w:rsidP="003E49CB">
      <w:pPr>
        <w:pStyle w:val="Answer"/>
      </w:pPr>
      <w:r w:rsidRPr="003A10B8">
        <w:t>There is currently a move to go even further.</w:t>
      </w:r>
      <w:r>
        <w:t xml:space="preserve"> D</w:t>
      </w:r>
      <w:r w:rsidRPr="003A10B8">
        <w:t>igital</w:t>
      </w:r>
      <w:r>
        <w:t>-</w:t>
      </w:r>
      <w:r w:rsidRPr="003A10B8">
        <w:t xml:space="preserve">first primary care is a way forward </w:t>
      </w:r>
      <w:r>
        <w:t xml:space="preserve">that </w:t>
      </w:r>
      <w:r w:rsidRPr="003A10B8">
        <w:t>NHS England is trying to progress</w:t>
      </w:r>
      <w:r w:rsidR="002702E9">
        <w:t>:</w:t>
      </w:r>
      <w:r w:rsidRPr="003A10B8">
        <w:t xml:space="preserve"> that is, if a patient w</w:t>
      </w:r>
      <w:r>
        <w:t xml:space="preserve">ants </w:t>
      </w:r>
      <w:r w:rsidRPr="003A10B8">
        <w:t>to access healthcare</w:t>
      </w:r>
      <w:r>
        <w:t xml:space="preserve">, </w:t>
      </w:r>
      <w:r w:rsidRPr="003A10B8">
        <w:t>they present to their GP surgery website and are directed from there</w:t>
      </w:r>
      <w:r>
        <w:t xml:space="preserve"> </w:t>
      </w:r>
      <w:r w:rsidRPr="003A10B8">
        <w:t xml:space="preserve">to book an appointment. </w:t>
      </w:r>
      <w:r>
        <w:t>Twenty-five per cent</w:t>
      </w:r>
      <w:r w:rsidRPr="003A10B8">
        <w:t xml:space="preserve"> of all appointments available </w:t>
      </w:r>
      <w:r w:rsidR="00891F1D">
        <w:t>in</w:t>
      </w:r>
      <w:r w:rsidRPr="003A10B8">
        <w:t xml:space="preserve"> a GP practi</w:t>
      </w:r>
      <w:r>
        <w:t>c</w:t>
      </w:r>
      <w:r w:rsidRPr="003A10B8">
        <w:t xml:space="preserve">e should be available for online booking. </w:t>
      </w:r>
    </w:p>
    <w:p w:rsidR="003A6306" w:rsidP="003E49CB">
      <w:pPr>
        <w:pStyle w:val="Answer"/>
      </w:pPr>
      <w:r>
        <w:t>Obviously, t</w:t>
      </w:r>
      <w:r w:rsidRPr="003A10B8">
        <w:t>hings are slightly different right now because of the</w:t>
      </w:r>
      <w:r>
        <w:t xml:space="preserve"> whole post-wave 1, now wave 2, where w</w:t>
      </w:r>
      <w:r w:rsidRPr="003A10B8">
        <w:t xml:space="preserve">e have had to prioritise </w:t>
      </w:r>
      <w:r w:rsidR="001A2A55">
        <w:t>which</w:t>
      </w:r>
      <w:r w:rsidRPr="003A10B8">
        <w:t xml:space="preserve"> appointments are made available and how they can be accessed</w:t>
      </w:r>
      <w:r>
        <w:t>. Practices will be d</w:t>
      </w:r>
      <w:r w:rsidRPr="003A10B8">
        <w:t>oing something slightly different depending on local circumstances. However, patients should be able to book appointments onlin</w:t>
      </w:r>
      <w:r>
        <w:t>e—</w:t>
      </w:r>
      <w:r w:rsidRPr="003A10B8">
        <w:t>if</w:t>
      </w:r>
      <w:r>
        <w:t xml:space="preserve"> </w:t>
      </w:r>
      <w:r w:rsidRPr="003A10B8">
        <w:t>they want</w:t>
      </w:r>
      <w:r>
        <w:t xml:space="preserve"> to; it is not the only way. </w:t>
      </w:r>
    </w:p>
    <w:p w:rsidR="003E49CB" w:rsidRPr="003A10B8" w:rsidP="003E49CB">
      <w:pPr>
        <w:pStyle w:val="Answer"/>
      </w:pPr>
      <w:r w:rsidRPr="003A10B8">
        <w:t>There should be a</w:t>
      </w:r>
      <w:r>
        <w:t xml:space="preserve"> </w:t>
      </w:r>
      <w:r w:rsidRPr="003A10B8">
        <w:t xml:space="preserve">minimum </w:t>
      </w:r>
      <w:r w:rsidR="00FA3A5F">
        <w:t xml:space="preserve">level of </w:t>
      </w:r>
      <w:r w:rsidRPr="003A10B8">
        <w:t>access to records</w:t>
      </w:r>
      <w:r>
        <w:t>.</w:t>
      </w:r>
      <w:r w:rsidRPr="003A10B8">
        <w:t xml:space="preserve"> All patients should be able to access their detail</w:t>
      </w:r>
      <w:r>
        <w:t xml:space="preserve">ed, coded record if they would like to. </w:t>
      </w:r>
      <w:r w:rsidRPr="003A10B8">
        <w:t>If they w</w:t>
      </w:r>
      <w:r>
        <w:t>ant to go further,</w:t>
      </w:r>
      <w:r w:rsidRPr="003A10B8">
        <w:t xml:space="preserve"> they should be able to access their GP record.</w:t>
      </w:r>
      <w:r>
        <w:t xml:space="preserve"> T</w:t>
      </w:r>
      <w:r w:rsidRPr="003A10B8">
        <w:t xml:space="preserve">hey need to have a discussion with their GP about what safe access </w:t>
      </w:r>
      <w:r>
        <w:t>might</w:t>
      </w:r>
      <w:r w:rsidRPr="003A10B8">
        <w:t xml:space="preserve"> look like</w:t>
      </w:r>
      <w:r>
        <w:t xml:space="preserve">, depending on information contained </w:t>
      </w:r>
      <w:r w:rsidR="00891F1D">
        <w:t>in</w:t>
      </w:r>
      <w:r>
        <w:t xml:space="preserve"> the health record.</w:t>
      </w:r>
      <w:r w:rsidRPr="003A10B8">
        <w:t xml:space="preserve"> </w:t>
      </w:r>
    </w:p>
    <w:p w:rsidR="003E49CB" w:rsidP="003E49CB">
      <w:pPr>
        <w:pStyle w:val="Remark"/>
      </w:pPr>
      <w:r w:rsidRPr="003A10B8">
        <w:rPr>
          <w:b/>
        </w:rPr>
        <w:t>Lord Pickles:</w:t>
      </w:r>
      <w:r>
        <w:t xml:space="preserve"> I would be quite happy for people to write in</w:t>
      </w:r>
      <w:r w:rsidR="003053E9">
        <w:t xml:space="preserve"> about this</w:t>
      </w:r>
      <w:r>
        <w:t xml:space="preserve">, but I think that it is important to have a basic right to be able to contact your GP. </w:t>
      </w:r>
    </w:p>
    <w:p w:rsidR="003E49CB" w:rsidP="003E49CB">
      <w:pPr>
        <w:pStyle w:val="Remark"/>
      </w:pPr>
      <w:r>
        <w:rPr>
          <w:b/>
          <w:i/>
        </w:rPr>
        <w:t xml:space="preserve">Dr Pritesh Mistry: </w:t>
      </w:r>
      <w:r>
        <w:rPr>
          <w:bCs/>
          <w:iCs/>
        </w:rPr>
        <w:t xml:space="preserve">We have some work that we hope to publish by the end of this calendar year reflecting on how teams were working remotely </w:t>
      </w:r>
      <w:r w:rsidR="00891F1D">
        <w:rPr>
          <w:bCs/>
          <w:iCs/>
        </w:rPr>
        <w:t>in</w:t>
      </w:r>
      <w:r>
        <w:rPr>
          <w:bCs/>
          <w:iCs/>
        </w:rPr>
        <w:t xml:space="preserve"> the healthcare system. When we talk about the digital skills of healthcare staff, we need also to consider leadership skills</w:t>
      </w:r>
      <w:r w:rsidR="00FA3A5F">
        <w:rPr>
          <w:bCs/>
          <w:iCs/>
        </w:rPr>
        <w:t xml:space="preserve">: </w:t>
      </w:r>
      <w:r>
        <w:rPr>
          <w:bCs/>
          <w:iCs/>
        </w:rPr>
        <w:t xml:space="preserve">how do you lead and support your team when they are working remotely? </w:t>
      </w:r>
      <w:r>
        <w:t>The</w:t>
      </w:r>
      <w:r w:rsidRPr="003A10B8">
        <w:t xml:space="preserve"> research</w:t>
      </w:r>
      <w:r>
        <w:t xml:space="preserve"> has found a</w:t>
      </w:r>
      <w:r w:rsidRPr="003A10B8">
        <w:t xml:space="preserve"> potential to</w:t>
      </w:r>
      <w:r w:rsidR="006B25A7">
        <w:t xml:space="preserve"> </w:t>
      </w:r>
      <w:r w:rsidR="006B25A7">
        <w:t xml:space="preserve">revert </w:t>
      </w:r>
      <w:r w:rsidRPr="003A10B8">
        <w:t xml:space="preserve"> hierarchical</w:t>
      </w:r>
      <w:r w:rsidRPr="003A10B8">
        <w:t xml:space="preserve"> and siloed working as well. </w:t>
      </w:r>
    </w:p>
    <w:p w:rsidR="003E49CB" w:rsidP="003E49CB">
      <w:pPr>
        <w:pStyle w:val="Remark"/>
      </w:pPr>
      <w:r>
        <w:rPr>
          <w:b/>
        </w:rPr>
        <w:t>The Chair:</w:t>
      </w:r>
      <w:r>
        <w:t xml:space="preserve"> Eric, did you want to add anything else?</w:t>
      </w:r>
    </w:p>
    <w:p w:rsidR="003E49CB" w:rsidP="003E49CB">
      <w:pPr>
        <w:pStyle w:val="Remark"/>
      </w:pPr>
      <w:r w:rsidRPr="003A10B8">
        <w:rPr>
          <w:b/>
        </w:rPr>
        <w:t>Lord Pickles:</w:t>
      </w:r>
      <w:r>
        <w:t xml:space="preserve"> No, I think that time has beaten us.</w:t>
      </w:r>
    </w:p>
    <w:p w:rsidR="003A6306" w:rsidP="003E49CB">
      <w:pPr>
        <w:pStyle w:val="Question"/>
      </w:pPr>
      <w:r>
        <w:rPr>
          <w:b/>
        </w:rPr>
        <w:t>The Chair:</w:t>
      </w:r>
      <w:r>
        <w:t xml:space="preserve"> Unfortunately, it has. I am keen to have one final remark from all of you on a s</w:t>
      </w:r>
      <w:r w:rsidRPr="003A10B8">
        <w:t>ingle policy recommendation that you would like to get into our heads</w:t>
      </w:r>
      <w:r>
        <w:t xml:space="preserve">. I am conscious that we have had a very wide-ranging discussion. </w:t>
      </w:r>
    </w:p>
    <w:p w:rsidR="003A6306" w:rsidP="003A6306">
      <w:pPr>
        <w:pStyle w:val="Question"/>
        <w:numPr>
          <w:ilvl w:val="0"/>
          <w:numId w:val="0"/>
        </w:numPr>
        <w:ind w:left="794"/>
      </w:pPr>
      <w:r>
        <w:t xml:space="preserve">I remind you that we are trying to focus on the long-term </w:t>
      </w:r>
      <w:r w:rsidRPr="003A10B8">
        <w:t xml:space="preserve">implications of </w:t>
      </w:r>
      <w:r>
        <w:t>Covid</w:t>
      </w:r>
      <w:r>
        <w:t xml:space="preserve"> </w:t>
      </w:r>
      <w:r w:rsidRPr="003A10B8">
        <w:t xml:space="preserve">specifically </w:t>
      </w:r>
      <w:r>
        <w:t>for</w:t>
      </w:r>
      <w:r w:rsidRPr="003A10B8">
        <w:t xml:space="preserve"> economic and social </w:t>
      </w:r>
      <w:r>
        <w:t>well-being</w:t>
      </w:r>
      <w:r w:rsidRPr="003A10B8">
        <w:t xml:space="preserve">. </w:t>
      </w:r>
      <w:r>
        <w:t>Are there</w:t>
      </w:r>
      <w:r w:rsidRPr="003A10B8">
        <w:t xml:space="preserve"> one or two specific policy recommendations that you would like to get into the </w:t>
      </w:r>
      <w:r>
        <w:t>C</w:t>
      </w:r>
      <w:r w:rsidRPr="003A10B8">
        <w:t>ommittee</w:t>
      </w:r>
      <w:r>
        <w:t>’</w:t>
      </w:r>
      <w:r w:rsidRPr="003A10B8">
        <w:t>s minds in that framing around economic and social well</w:t>
      </w:r>
      <w:r>
        <w:t>-</w:t>
      </w:r>
      <w:r w:rsidRPr="003A10B8">
        <w:t>being</w:t>
      </w:r>
      <w:r>
        <w:t xml:space="preserve">? Eric spoke about the right of patients to be able contact their GP in certain ways. </w:t>
      </w:r>
    </w:p>
    <w:p w:rsidR="00592A36" w:rsidP="003A6306">
      <w:pPr>
        <w:pStyle w:val="Question"/>
        <w:numPr>
          <w:ilvl w:val="0"/>
          <w:numId w:val="0"/>
        </w:numPr>
        <w:ind w:left="794"/>
      </w:pPr>
      <w:r>
        <w:t xml:space="preserve">I am extremely struck by the wide-ranging comments that you have made, but </w:t>
      </w:r>
      <w:r w:rsidRPr="003A10B8">
        <w:t>a lot of you have</w:t>
      </w:r>
      <w:r>
        <w:t xml:space="preserve"> </w:t>
      </w:r>
      <w:r w:rsidRPr="003A10B8">
        <w:t>mentioned</w:t>
      </w:r>
      <w:r>
        <w:t xml:space="preserve"> </w:t>
      </w:r>
      <w:r w:rsidRPr="003A10B8">
        <w:t>corporate</w:t>
      </w:r>
      <w:r>
        <w:t>s,</w:t>
      </w:r>
      <w:r w:rsidRPr="003A10B8">
        <w:t xml:space="preserve"> Facebook groups, Alexa and </w:t>
      </w:r>
      <w:r>
        <w:t>F</w:t>
      </w:r>
      <w:r w:rsidRPr="003A10B8">
        <w:t>it</w:t>
      </w:r>
      <w:r>
        <w:t>bits</w:t>
      </w:r>
      <w:r w:rsidRPr="00592A36">
        <w:t xml:space="preserve"> </w:t>
      </w:r>
      <w:r>
        <w:t>in particular. T</w:t>
      </w:r>
      <w:r>
        <w:t>hat is a theme that we have not quite managed to pick up</w:t>
      </w:r>
      <w:r>
        <w:t xml:space="preserve">, and </w:t>
      </w:r>
      <w:r>
        <w:t xml:space="preserve">I am interested in that relationship between public and private. </w:t>
      </w:r>
    </w:p>
    <w:p w:rsidR="003E49CB" w:rsidP="003A6306">
      <w:pPr>
        <w:pStyle w:val="Question"/>
        <w:numPr>
          <w:ilvl w:val="0"/>
          <w:numId w:val="0"/>
        </w:numPr>
        <w:ind w:left="794"/>
      </w:pPr>
      <w:r>
        <w:t xml:space="preserve">Putting that aside for a second, can you make </w:t>
      </w:r>
      <w:r w:rsidRPr="003A10B8">
        <w:t>one or two specific policy recommendations</w:t>
      </w:r>
      <w:r>
        <w:t xml:space="preserve"> in the last five minutes? That would be extremely helpful for us. I ask you to be brief.</w:t>
      </w:r>
    </w:p>
    <w:p w:rsidR="003E49CB" w:rsidP="003E49CB">
      <w:pPr>
        <w:pStyle w:val="Answer"/>
      </w:pPr>
      <w:r>
        <w:rPr>
          <w:b/>
          <w:i/>
        </w:rPr>
        <w:t xml:space="preserve">Chris McCann: </w:t>
      </w:r>
      <w:r>
        <w:t>T</w:t>
      </w:r>
      <w:r w:rsidRPr="003A10B8">
        <w:t>his has happened very quickly</w:t>
      </w:r>
      <w:r>
        <w:t xml:space="preserve">. </w:t>
      </w:r>
      <w:r>
        <w:t>Covid</w:t>
      </w:r>
      <w:r>
        <w:t xml:space="preserve"> has supercharged the speed of moves</w:t>
      </w:r>
      <w:r w:rsidRPr="003A10B8">
        <w:t xml:space="preserve"> towards digit</w:t>
      </w:r>
      <w:r>
        <w:t>isation. M</w:t>
      </w:r>
      <w:r w:rsidRPr="003A10B8">
        <w:t>ore needs to be done to understand what has happened.</w:t>
      </w:r>
      <w:r>
        <w:t xml:space="preserve"> </w:t>
      </w:r>
      <w:r w:rsidRPr="003A10B8">
        <w:t xml:space="preserve">An important message for us is that there is </w:t>
      </w:r>
      <w:r>
        <w:t xml:space="preserve">no one-size-fits-all solution. The key to a successful shift to digital services will </w:t>
      </w:r>
      <w:r w:rsidR="00AC50D8">
        <w:t xml:space="preserve">be </w:t>
      </w:r>
      <w:r>
        <w:t xml:space="preserve">understanding which approach is the right one based on individual need and circumstance. By focusing on the needs of people receiving care, refusing to compromise on quality and using a combination of tools, we can create a more equal space for healthcare providers and patients to interact. This will always mean that a variety </w:t>
      </w:r>
      <w:r w:rsidRPr="003A10B8">
        <w:t xml:space="preserve">of options </w:t>
      </w:r>
      <w:r>
        <w:t xml:space="preserve">needs to be </w:t>
      </w:r>
      <w:r w:rsidRPr="003A10B8">
        <w:t>in place</w:t>
      </w:r>
      <w:r>
        <w:t>,</w:t>
      </w:r>
      <w:r w:rsidRPr="003A10B8">
        <w:t xml:space="preserve"> including face</w:t>
      </w:r>
      <w:r>
        <w:t>-</w:t>
      </w:r>
      <w:r w:rsidRPr="003A10B8">
        <w:t>to</w:t>
      </w:r>
      <w:r>
        <w:t>-</w:t>
      </w:r>
      <w:r w:rsidRPr="003A10B8">
        <w:t>face appointments</w:t>
      </w:r>
      <w:r>
        <w:t xml:space="preserve">, so that people’s preferences and needs are met. </w:t>
      </w:r>
      <w:r w:rsidRPr="003A10B8">
        <w:t xml:space="preserve">Healthcare providers will need to adapt to a more blended approach to communication with patients if </w:t>
      </w:r>
      <w:r>
        <w:t>we</w:t>
      </w:r>
      <w:r w:rsidRPr="003A10B8">
        <w:t xml:space="preserve"> are to meet patient needs as we move forward. </w:t>
      </w:r>
    </w:p>
    <w:p w:rsidR="003E49CB" w:rsidP="003E49CB">
      <w:pPr>
        <w:pStyle w:val="Answer"/>
      </w:pPr>
      <w:r>
        <w:rPr>
          <w:b/>
          <w:i/>
        </w:rPr>
        <w:t xml:space="preserve">Dr Ruth Chambers: </w:t>
      </w:r>
      <w:r w:rsidRPr="003A10B8">
        <w:t xml:space="preserve">I am not quite sure whether you would call this a policy statement. For me, it is about making shared care </w:t>
      </w:r>
      <w:r w:rsidRPr="003A10B8">
        <w:t>happen</w:t>
      </w:r>
      <w:r w:rsidR="00D23AEA">
        <w:t>:</w:t>
      </w:r>
      <w:r>
        <w:t xml:space="preserve"> t</w:t>
      </w:r>
      <w:r w:rsidRPr="003A10B8">
        <w:t>hat is, shared care between the clinician and patient so that the patient understands</w:t>
      </w:r>
      <w:r>
        <w:t xml:space="preserve">, </w:t>
      </w:r>
      <w:r w:rsidRPr="003A10B8">
        <w:t xml:space="preserve">can </w:t>
      </w:r>
      <w:r>
        <w:t>be</w:t>
      </w:r>
      <w:r w:rsidRPr="003A10B8">
        <w:t xml:space="preserve"> more empower</w:t>
      </w:r>
      <w:r>
        <w:t>ed</w:t>
      </w:r>
      <w:r w:rsidRPr="003A10B8">
        <w:t xml:space="preserve"> and </w:t>
      </w:r>
      <w:r w:rsidR="008577E1">
        <w:t xml:space="preserve">can </w:t>
      </w:r>
      <w:r>
        <w:t xml:space="preserve">take </w:t>
      </w:r>
      <w:r w:rsidRPr="003A10B8">
        <w:t>more responsibility. Sha</w:t>
      </w:r>
      <w:r>
        <w:t>red</w:t>
      </w:r>
      <w:r w:rsidRPr="003A10B8">
        <w:t xml:space="preserve"> </w:t>
      </w:r>
      <w:r>
        <w:t xml:space="preserve">care </w:t>
      </w:r>
      <w:r w:rsidRPr="003A10B8">
        <w:t>is also between primary and secondary care and social care</w:t>
      </w:r>
      <w:r>
        <w:t>.</w:t>
      </w:r>
      <w:r w:rsidRPr="003A10B8">
        <w:t xml:space="preserve"> </w:t>
      </w:r>
      <w:r>
        <w:t xml:space="preserve">It </w:t>
      </w:r>
      <w:r w:rsidRPr="003A10B8">
        <w:t xml:space="preserve">means </w:t>
      </w:r>
      <w:r>
        <w:t xml:space="preserve">seeing </w:t>
      </w:r>
      <w:r w:rsidRPr="003A10B8">
        <w:t>a person holisticall</w:t>
      </w:r>
      <w:r>
        <w:t>y</w:t>
      </w:r>
      <w:r w:rsidR="008577E1">
        <w:t>,</w:t>
      </w:r>
      <w:r w:rsidRPr="003A10B8">
        <w:t xml:space="preserve"> and there should be a shared management plan. </w:t>
      </w:r>
    </w:p>
    <w:p w:rsidR="003E49CB" w:rsidP="003E49CB">
      <w:pPr>
        <w:pStyle w:val="Answer"/>
      </w:pPr>
      <w:r>
        <w:rPr>
          <w:b/>
          <w:i/>
        </w:rPr>
        <w:t xml:space="preserve">Dr Pritesh Mistry: </w:t>
      </w:r>
      <w:r w:rsidRPr="003A10B8">
        <w:t xml:space="preserve">My recommendations would be digital health being considered </w:t>
      </w:r>
      <w:r>
        <w:t>a</w:t>
      </w:r>
      <w:r w:rsidRPr="003A10B8">
        <w:t xml:space="preserve"> key component of healthcare provision</w:t>
      </w:r>
      <w:r>
        <w:t xml:space="preserve"> and</w:t>
      </w:r>
      <w:r w:rsidRPr="003A10B8">
        <w:t xml:space="preserve"> not as a replacement for traditional care. Physical and digital care </w:t>
      </w:r>
      <w:r>
        <w:t xml:space="preserve">should be </w:t>
      </w:r>
      <w:r w:rsidRPr="003A10B8">
        <w:t>given equal importance</w:t>
      </w:r>
      <w:r>
        <w:t>. There should be fair</w:t>
      </w:r>
      <w:r w:rsidRPr="003A10B8">
        <w:t xml:space="preserve"> funding</w:t>
      </w:r>
      <w:r>
        <w:t xml:space="preserve"> and </w:t>
      </w:r>
      <w:r w:rsidRPr="003A10B8">
        <w:t xml:space="preserve">equal emphasis on quality. We talked earlier about ensuring </w:t>
      </w:r>
      <w:r w:rsidR="008D6617">
        <w:t xml:space="preserve">the </w:t>
      </w:r>
      <w:r w:rsidRPr="003A10B8">
        <w:t>maintenance and improvement of digital infrastructure</w:t>
      </w:r>
      <w:r>
        <w:t>,</w:t>
      </w:r>
      <w:r w:rsidRPr="003A10B8">
        <w:t xml:space="preserve"> so a recommendation</w:t>
      </w:r>
      <w:r>
        <w:t xml:space="preserve"> would be that </w:t>
      </w:r>
      <w:r w:rsidRPr="003A10B8">
        <w:t>th</w:t>
      </w:r>
      <w:r>
        <w:t>is</w:t>
      </w:r>
      <w:r w:rsidRPr="003A10B8">
        <w:t xml:space="preserve"> is tackled. </w:t>
      </w:r>
      <w:r>
        <w:t xml:space="preserve">We </w:t>
      </w:r>
      <w:r w:rsidR="008D6617">
        <w:t xml:space="preserve">also </w:t>
      </w:r>
      <w:r>
        <w:t xml:space="preserve">need to look more deeply at how we may be </w:t>
      </w:r>
      <w:r>
        <w:t>exacerbating inequalities and exclusion, and how we mitigate that through digital means.</w:t>
      </w:r>
    </w:p>
    <w:p w:rsidR="003E49CB" w:rsidP="003E49CB">
      <w:pPr>
        <w:pStyle w:val="Answer"/>
      </w:pPr>
      <w:r>
        <w:rPr>
          <w:b/>
          <w:i/>
        </w:rPr>
        <w:t xml:space="preserve">Dr Farah Jameel: </w:t>
      </w:r>
      <w:r w:rsidRPr="003A10B8">
        <w:t xml:space="preserve">Fixing the fundamentals </w:t>
      </w:r>
      <w:r w:rsidRPr="003A10B8">
        <w:t>has to</w:t>
      </w:r>
      <w:r w:rsidRPr="003A10B8">
        <w:t xml:space="preserve"> be a key message. We</w:t>
      </w:r>
      <w:r>
        <w:t xml:space="preserve"> </w:t>
      </w:r>
      <w:r w:rsidRPr="003A10B8">
        <w:t xml:space="preserve">must take stock of the digital </w:t>
      </w:r>
      <w:r>
        <w:t xml:space="preserve">and IT </w:t>
      </w:r>
      <w:r w:rsidRPr="003A10B8">
        <w:t xml:space="preserve">estate </w:t>
      </w:r>
      <w:r w:rsidR="004644C3">
        <w:t>which</w:t>
      </w:r>
      <w:r w:rsidRPr="003A10B8">
        <w:t xml:space="preserve"> the </w:t>
      </w:r>
      <w:r>
        <w:t>N</w:t>
      </w:r>
      <w:r w:rsidRPr="003A10B8">
        <w:t>HS is currently working with and address some of the inherent inequalit</w:t>
      </w:r>
      <w:r>
        <w:t>ies</w:t>
      </w:r>
      <w:r w:rsidRPr="003A10B8">
        <w:t xml:space="preserve"> </w:t>
      </w:r>
      <w:r w:rsidR="00891F1D">
        <w:t>in</w:t>
      </w:r>
      <w:r w:rsidRPr="003A10B8">
        <w:t xml:space="preserve"> it. I would go further and say that </w:t>
      </w:r>
      <w:r>
        <w:t xml:space="preserve">any </w:t>
      </w:r>
      <w:r w:rsidRPr="003A10B8">
        <w:t>adoption of the role that tech</w:t>
      </w:r>
      <w:r>
        <w:t xml:space="preserve"> can play </w:t>
      </w:r>
      <w:r w:rsidRPr="003A10B8">
        <w:t xml:space="preserve">needs to be incorporated </w:t>
      </w:r>
      <w:r w:rsidR="00EF06F3">
        <w:t xml:space="preserve">into </w:t>
      </w:r>
      <w:r w:rsidRPr="003A10B8">
        <w:t>and interpreted in policy.</w:t>
      </w:r>
      <w:r>
        <w:t xml:space="preserve"> </w:t>
      </w:r>
      <w:r w:rsidRPr="003A10B8">
        <w:t>That is so important</w:t>
      </w:r>
      <w:r>
        <w:t>.</w:t>
      </w:r>
      <w:r w:rsidRPr="003A10B8">
        <w:t xml:space="preserve"> Half the time, policy just does not follow it.</w:t>
      </w:r>
    </w:p>
    <w:p w:rsidR="003E49CB" w:rsidP="003E49CB">
      <w:pPr>
        <w:pStyle w:val="Answer"/>
      </w:pPr>
      <w:r>
        <w:t xml:space="preserve">The future is already here. From this day on, we have more and more people coming online who are digitally enabled. Digital literacy is increasing. </w:t>
      </w:r>
      <w:r w:rsidRPr="003A10B8">
        <w:t>The problem is that it is not evenly distributed</w:t>
      </w:r>
      <w:r>
        <w:t>. That is an</w:t>
      </w:r>
      <w:r w:rsidRPr="003A10B8">
        <w:t xml:space="preserve"> inherent risk that we need to address and find a solution </w:t>
      </w:r>
      <w:r>
        <w:t xml:space="preserve">for. </w:t>
      </w:r>
    </w:p>
    <w:p w:rsidR="005C1CE7" w:rsidP="003E49CB">
      <w:pPr>
        <w:pStyle w:val="Remark"/>
      </w:pPr>
      <w:r w:rsidRPr="00DC1F7C">
        <w:rPr>
          <w:b/>
        </w:rPr>
        <w:t>The Chair:</w:t>
      </w:r>
      <w:r>
        <w:t xml:space="preserve"> Great. That is a </w:t>
      </w:r>
      <w:r>
        <w:t>really helpful</w:t>
      </w:r>
      <w:r>
        <w:t xml:space="preserve"> note to end on. I thank all our witnesses. This has been such a wide-ranging discussion. We could have talked for another two hours. I know that my colleagues will have lots of other thoughts. As Lord Pickles said, it would be immensely helpful </w:t>
      </w:r>
      <w:r>
        <w:t xml:space="preserve">to have something from you in writing </w:t>
      </w:r>
      <w:r>
        <w:t xml:space="preserve">if you felt that you wanted to write anything in addition for the Committee. </w:t>
      </w:r>
    </w:p>
    <w:p w:rsidR="003E49CB" w:rsidRPr="003A10B8" w:rsidP="003E49CB">
      <w:pPr>
        <w:pStyle w:val="Remark"/>
      </w:pPr>
      <w:r>
        <w:t>You heard the tone of some</w:t>
      </w:r>
      <w:r w:rsidRPr="003A10B8">
        <w:t xml:space="preserve"> of the questions and </w:t>
      </w:r>
      <w:r>
        <w:t xml:space="preserve">can see </w:t>
      </w:r>
      <w:r w:rsidRPr="003A10B8">
        <w:t xml:space="preserve">where we </w:t>
      </w:r>
      <w:r>
        <w:t>a</w:t>
      </w:r>
      <w:r w:rsidRPr="003A10B8">
        <w:t>re going.</w:t>
      </w:r>
      <w:r>
        <w:t xml:space="preserve"> We would certainly be interested in your thoughts about the future and what those models look like. </w:t>
      </w:r>
      <w:r w:rsidRPr="003A10B8">
        <w:t xml:space="preserve">I </w:t>
      </w:r>
      <w:r>
        <w:t xml:space="preserve">was struck </w:t>
      </w:r>
      <w:r w:rsidRPr="003A10B8">
        <w:t>by the fact that many of yo</w:t>
      </w:r>
      <w:r>
        <w:t xml:space="preserve">u </w:t>
      </w:r>
      <w:r w:rsidRPr="003A10B8">
        <w:t>talked about th</w:t>
      </w:r>
      <w:r>
        <w:t>e</w:t>
      </w:r>
      <w:r w:rsidRPr="003A10B8">
        <w:t xml:space="preserve"> hybrid nature of healthcare in </w:t>
      </w:r>
      <w:r>
        <w:t xml:space="preserve">the </w:t>
      </w:r>
      <w:r w:rsidRPr="003A10B8">
        <w:t>future</w:t>
      </w:r>
      <w:r>
        <w:t>, both d</w:t>
      </w:r>
      <w:r w:rsidRPr="003A10B8">
        <w:t xml:space="preserve">igital and </w:t>
      </w:r>
      <w:r>
        <w:t>non-</w:t>
      </w:r>
      <w:r w:rsidRPr="003A10B8">
        <w:t xml:space="preserve">digital but also public and private </w:t>
      </w:r>
      <w:r>
        <w:t xml:space="preserve">and </w:t>
      </w:r>
      <w:r w:rsidRPr="003A10B8">
        <w:t>how that interacts</w:t>
      </w:r>
      <w:r>
        <w:t>. We would be interested to hear anything else that you f</w:t>
      </w:r>
      <w:r w:rsidRPr="003A10B8">
        <w:t xml:space="preserve">eel </w:t>
      </w:r>
      <w:r>
        <w:t xml:space="preserve">you </w:t>
      </w:r>
      <w:r w:rsidRPr="003A10B8">
        <w:t>have not managed to get to today. If you have time, please</w:t>
      </w:r>
      <w:r>
        <w:t xml:space="preserve"> submit evidence to us; we would be extremely grateful.</w:t>
      </w:r>
    </w:p>
    <w:p w:rsidR="004B1B70" w:rsidRPr="004B1B70" w:rsidP="003A6306">
      <w:pPr>
        <w:pStyle w:val="Answer"/>
      </w:pPr>
      <w:r w:rsidRPr="003A10B8">
        <w:t xml:space="preserve">All that remains for me to do now is to thank you very much from </w:t>
      </w:r>
      <w:r>
        <w:t>all</w:t>
      </w:r>
      <w:r w:rsidRPr="003A10B8">
        <w:t xml:space="preserve"> </w:t>
      </w:r>
      <w:r>
        <w:t xml:space="preserve">of </w:t>
      </w:r>
      <w:r w:rsidRPr="003A10B8">
        <w:t xml:space="preserve">us for your time and patience with </w:t>
      </w:r>
      <w:r>
        <w:t>all</w:t>
      </w:r>
      <w:r w:rsidRPr="003A10B8">
        <w:t xml:space="preserve"> our questions, and to draw this</w:t>
      </w:r>
      <w:r>
        <w:t xml:space="preserve"> meeting</w:t>
      </w:r>
      <w:r w:rsidRPr="003A10B8">
        <w:t xml:space="preserve"> to </w:t>
      </w:r>
      <w:r>
        <w:t>a close</w:t>
      </w:r>
      <w:r w:rsidRPr="003A10B8">
        <w:t>.</w:t>
      </w:r>
    </w:p>
    <w:sectPr w:rsidSect="00277EFD">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49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49C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49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339AA" w:rsidP="008143FA">
      <w:pPr>
        <w:spacing w:after="0"/>
      </w:pPr>
      <w:r>
        <w:separator/>
      </w:r>
    </w:p>
  </w:footnote>
  <w:footnote w:type="continuationSeparator" w:id="1">
    <w:p w:rsidR="008339AA" w:rsidP="008143FA">
      <w:pPr>
        <w:spacing w:after="0"/>
      </w:pPr>
      <w:r>
        <w:continuationSeparator/>
      </w:r>
    </w:p>
  </w:footnote>
  <w:footnote w:id="2">
    <w:p w:rsidR="00962D5B">
      <w:pPr>
        <w:pStyle w:val="FootnoteText"/>
      </w:pPr>
      <w:r>
        <w:rPr>
          <w:rStyle w:val="FootnoteReference"/>
        </w:rPr>
        <w:footnoteRef/>
      </w:r>
      <w:r>
        <w:t xml:space="preserve"> The witness has </w:t>
      </w:r>
      <w:r w:rsidR="00DD767A">
        <w:t xml:space="preserve">since </w:t>
      </w:r>
      <w:r>
        <w:t>clarified that she was referring to remote, rather than virtual, consultations.</w:t>
      </w:r>
    </w:p>
  </w:footnote>
  <w:footnote w:id="3">
    <w:p w:rsidR="00E55006">
      <w:pPr>
        <w:pStyle w:val="FootnoteText"/>
      </w:pPr>
      <w:r>
        <w:rPr>
          <w:rStyle w:val="FootnoteReference"/>
        </w:rPr>
        <w:footnoteRef/>
      </w:r>
      <w:r>
        <w:t xml:space="preserve"> </w:t>
      </w:r>
      <w:r w:rsidR="000E2D1E">
        <w:t xml:space="preserve">The witness has since clarified that </w:t>
      </w:r>
      <w:r w:rsidR="00B74DB1">
        <w:t>this sentence should read as “</w:t>
      </w:r>
      <w:r w:rsidR="007C06C2">
        <w:t>a few years ago, we identified an error with a commonly used Qrisk tool which essentially a</w:t>
      </w:r>
      <w:r w:rsidRPr="00F63039" w:rsidR="007C06C2">
        <w:t>llow</w:t>
      </w:r>
      <w:r w:rsidR="007C06C2">
        <w:t>s</w:t>
      </w:r>
      <w:r w:rsidRPr="00F63039" w:rsidR="007C06C2">
        <w:t xml:space="preserve"> us to</w:t>
      </w:r>
      <w:r w:rsidR="007C06C2">
        <w:t xml:space="preserve"> assess a</w:t>
      </w:r>
      <w:r w:rsidRPr="00F63039" w:rsidR="007C06C2">
        <w:t xml:space="preserve"> patient</w:t>
      </w:r>
      <w:r w:rsidR="007C06C2">
        <w:t>’</w:t>
      </w:r>
      <w:r w:rsidRPr="00F63039" w:rsidR="007C06C2">
        <w:t>s risk</w:t>
      </w:r>
      <w:r w:rsidR="007C06C2">
        <w:t xml:space="preserve"> of developing a heart attack or a stroke, it supports clinicians to make decisions about the </w:t>
      </w:r>
      <w:r w:rsidRPr="00F63039" w:rsidR="007C06C2">
        <w:t xml:space="preserve"> use of statin</w:t>
      </w:r>
      <w:r w:rsidR="007C06C2">
        <w:t>s</w:t>
      </w:r>
      <w:r w:rsidRPr="00F63039" w:rsidR="007C06C2">
        <w:t xml:space="preserve"> </w:t>
      </w:r>
      <w:r w:rsidR="007C06C2">
        <w:t xml:space="preserve">to </w:t>
      </w:r>
      <w:r w:rsidRPr="00F63039" w:rsidR="007C06C2">
        <w:t>prevent</w:t>
      </w:r>
      <w:r w:rsidR="007C06C2">
        <w:t xml:space="preserve"> a </w:t>
      </w:r>
      <w:r w:rsidRPr="00F63039" w:rsidR="007C06C2">
        <w:t xml:space="preserve">disease </w:t>
      </w:r>
      <w:r w:rsidR="007C06C2">
        <w:t xml:space="preserve">or reduce its </w:t>
      </w:r>
      <w:r w:rsidRPr="00F63039" w:rsidR="007C06C2">
        <w:t>prevalence</w:t>
      </w:r>
      <w:r w:rsidR="00B74DB1">
        <w:t>”</w:t>
      </w:r>
      <w:r w:rsidRPr="00F63039" w:rsidR="007C06C2">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49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2116827302"/>
      <w:richText/>
    </w:sdtPr>
    <w:sdtContent>
      <w:p w:rsidR="00E948EE">
        <w:pPr>
          <w:pStyle w:val="Para"/>
          <w:rPr>
            <w:color w:val="808080"/>
          </w:rPr>
        </w:pPr>
        <w:r>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476124274"/>
      <w:richText/>
    </w:sdtPr>
    <w:sdtContent>
      <w:p w:rsidR="00E948EE">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49C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277EFD">
        <w:pPr>
          <w:pStyle w:val="Header"/>
          <w:jc w:val="right"/>
        </w:pPr>
        <w:r>
          <w:fldChar w:fldCharType="begin"/>
        </w:r>
        <w:r>
          <w:instrText xml:space="preserve"> PAGE   \* MERGEFORMAT </w:instrText>
        </w:r>
        <w:r>
          <w:fldChar w:fldCharType="separate"/>
        </w:r>
        <w:r w:rsidR="009C0F7F">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936E6D52"/>
    <w:lvl w:ilvl="0">
      <w:start w:val="2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48E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5913C3"/>
    <w:rPr>
      <w:sz w:val="16"/>
      <w:szCs w:val="16"/>
    </w:rPr>
  </w:style>
  <w:style w:type="paragraph" w:styleId="CommentText">
    <w:name w:val="annotation text"/>
    <w:basedOn w:val="Normal"/>
    <w:link w:val="CommentTextChar"/>
    <w:uiPriority w:val="99"/>
    <w:semiHidden/>
    <w:unhideWhenUsed/>
    <w:rsid w:val="005913C3"/>
    <w:rPr>
      <w:sz w:val="20"/>
      <w:szCs w:val="20"/>
    </w:rPr>
  </w:style>
  <w:style w:type="character" w:customStyle="1" w:styleId="CommentTextChar">
    <w:name w:val="Comment Text Char"/>
    <w:basedOn w:val="DefaultParagraphFont"/>
    <w:link w:val="CommentText"/>
    <w:uiPriority w:val="99"/>
    <w:semiHidden/>
    <w:rsid w:val="005913C3"/>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5913C3"/>
    <w:rPr>
      <w:b/>
      <w:bCs/>
    </w:rPr>
  </w:style>
  <w:style w:type="character" w:customStyle="1" w:styleId="CommentSubjectChar">
    <w:name w:val="Comment Subject Char"/>
    <w:basedOn w:val="CommentTextChar"/>
    <w:link w:val="CommentSubject"/>
    <w:uiPriority w:val="99"/>
    <w:semiHidden/>
    <w:rsid w:val="005913C3"/>
    <w:rPr>
      <w:rFonts w:ascii="Verdana" w:hAnsi="Verdana"/>
      <w:b/>
      <w:bCs/>
      <w:sz w:val="20"/>
      <w:szCs w:val="20"/>
    </w:rPr>
  </w:style>
  <w:style w:type="paragraph" w:styleId="FootnoteText">
    <w:name w:val="footnote text"/>
    <w:basedOn w:val="Normal"/>
    <w:link w:val="FootnoteTextChar"/>
    <w:uiPriority w:val="99"/>
    <w:semiHidden/>
    <w:unhideWhenUsed/>
    <w:rsid w:val="00962D5B"/>
    <w:pPr>
      <w:spacing w:after="0"/>
    </w:pPr>
    <w:rPr>
      <w:sz w:val="20"/>
      <w:szCs w:val="20"/>
    </w:rPr>
  </w:style>
  <w:style w:type="character" w:customStyle="1" w:styleId="FootnoteTextChar">
    <w:name w:val="Footnote Text Char"/>
    <w:basedOn w:val="DefaultParagraphFont"/>
    <w:link w:val="FootnoteText"/>
    <w:uiPriority w:val="99"/>
    <w:semiHidden/>
    <w:rsid w:val="00962D5B"/>
    <w:rPr>
      <w:rFonts w:ascii="Verdana" w:hAnsi="Verdana"/>
      <w:sz w:val="20"/>
      <w:szCs w:val="20"/>
    </w:rPr>
  </w:style>
  <w:style w:type="character" w:styleId="FootnoteReference">
    <w:name w:val="footnote reference"/>
    <w:basedOn w:val="DefaultParagraphFont"/>
    <w:uiPriority w:val="99"/>
    <w:semiHidden/>
    <w:unhideWhenUsed/>
    <w:rsid w:val="00962D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a2fed0394cf8443480d895a7a77de273 xmlns="ad98df85-4bd4-402d-b60d-560e837e822c">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a2fed0394cf8443480d895a7a77de273>
    <_dlc_DocIdPersistId xmlns="c2bb4dfd-3008-4a05-9e2e-5cd37d3c91ce" xsi:nil="true"/>
    <TaxCatchAll xmlns="4600776d-0a3c-44b4-bff2-0ceaafb13046">
      <Value>27</Value>
      <Value>40</Value>
      <Value>4</Value>
      <Value>34</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Document_x0020_Status xmlns="4600776d-0a3c-44b4-bff2-0ceaafb13046">FINAL</Document_x0020_Status>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pb23f37e0911457e9ce96e0b69313069 xmlns="4600776d-0a3c-44b4-bff2-0ceaafb13046">
      <Terms xmlns="http://schemas.microsoft.com/office/infopath/2007/PartnerControls">
        <TermInfo xmlns="http://schemas.microsoft.com/office/infopath/2007/PartnerControls">
          <TermName xmlns="http://schemas.microsoft.com/office/infopath/2007/PartnerControls">Living online: the long-term impact on wellbeing</TermName>
          <TermId xmlns="http://schemas.microsoft.com/office/infopath/2007/PartnerControls">99abee75-4ed4-4cec-ae8a-ee83f360ec1e</TermId>
        </TermInfo>
      </Terms>
    </pb23f37e0911457e9ce96e0b69313069>
    <_dlc_DocId xmlns="c2bb4dfd-3008-4a05-9e2e-5cd37d3c91ce">WVV6YJYDDDFN-901201927-533</_dlc_DocId>
    <_dlc_DocIdUrl xmlns="c2bb4dfd-3008-4a05-9e2e-5cd37d3c91ce">
      <Url>https://hopuk.sharepoint.com/sites/hlc-covid-19/_layouts/15/DocIdRedir.aspx?ID=WVV6YJYDDDFN-901201927-533</Url>
      <Description>WVV6YJYDDDFN-901201927-533</Description>
    </_dlc_DocIdUrl>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885A29D6B4BBC74188FB63D20293BB19" ma:contentTypeVersion="128" ma:contentTypeDescription="Create a new document." ma:contentTypeScope="" ma:versionID="9365434ddb7a222e9f4d3d304bdb85b9">
  <xsd:schema xmlns:xsd="http://www.w3.org/2001/XMLSchema" xmlns:xs="http://www.w3.org/2001/XMLSchema" xmlns:p="http://schemas.microsoft.com/office/2006/metadata/properties" xmlns:ns2="c2bb4dfd-3008-4a05-9e2e-5cd37d3c91ce" xmlns:ns3="4600776d-0a3c-44b4-bff2-0ceaafb13046" xmlns:ns4="ad98df85-4bd4-402d-b60d-560e837e822c" targetNamespace="http://schemas.microsoft.com/office/2006/metadata/properties" ma:root="true" ma:fieldsID="95b9596e1b9e5c4e9b57c357a2d59ad7" ns2:_="" ns3:_="" ns4:_="">
    <xsd:import namespace="c2bb4dfd-3008-4a05-9e2e-5cd37d3c91ce"/>
    <xsd:import namespace="4600776d-0a3c-44b4-bff2-0ceaafb13046"/>
    <xsd:import namespace="ad98df85-4bd4-402d-b60d-560e837e822c"/>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j6c5b17cd04246da82e5604daf08bc68" minOccurs="0"/>
                <xsd:element ref="ns3:g3ef09377e3444258679b6035a1ff93a" minOccurs="0"/>
                <xsd:element ref="ns3:k5b153ee974a4a57a7568e533217f2cb" minOccurs="0"/>
                <xsd:element ref="ns3:TransfertoArchives" minOccurs="0"/>
                <xsd:element ref="ns3:cd0fc526a5c840319a97fd94028e9904" minOccurs="0"/>
                <xsd:element ref="ns3:RecordNumber" minOccurs="0"/>
                <xsd:element ref="ns3:c4838c65c76546ae93d5703426802f7f" minOccurs="0"/>
                <xsd:element ref="ns3:RetentionTriggerDate" minOccurs="0"/>
                <xsd:element ref="ns3:Session" minOccurs="0"/>
                <xsd:element ref="ns3:Document_x0020_Status" minOccurs="0"/>
                <xsd:element ref="ns4:a2fed0394cf8443480d895a7a77de273" minOccurs="0"/>
                <xsd:element ref="ns3:pb23f37e0911457e9ce96e0b69313069"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b4dfd-3008-4a05-9e2e-5cd37d3c91c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99729455-59c2-4ef3-859c-6e46cf46b0e0}" ma:internalName="TaxCatchAll" ma:showField="CatchAllData" ma:web="c2bb4dfd-3008-4a05-9e2e-5cd37d3c91ce">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4;#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16" nillable="true" ma:taxonomy="true" ma:internalName="k5b153ee974a4a57a7568e533217f2cb" ma:taxonomyFieldName="ProtectiveMarking" ma:displayName="Protective Marking" ma:indexed="true"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ransfertoArchives" ma:index="18" nillable="true" ma:displayName="Transfer to Archives" ma:default="0" ma:internalName="TransfertoArchives" ma:readOnly="false">
      <xsd:simpleType>
        <xsd:restriction base="dms:Boolean"/>
      </xsd:simpleType>
    </xsd:element>
    <xsd:element name="cd0fc526a5c840319a97fd94028e9904" ma:index="19"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RecordNumber" ma:index="21" nillable="true" ma:displayName="Record Number" ma:indexed="true" ma:internalName="RecordNumber" ma:readOnly="false">
      <xsd:simpleType>
        <xsd:restriction base="dms:Text">
          <xsd:maxLength value="255"/>
        </xsd:restriction>
      </xsd:simpleType>
    </xsd:element>
    <xsd:element name="c4838c65c76546ae93d5703426802f7f" ma:index="22"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RetentionTriggerDate" ma:index="24" nillable="true" ma:displayName="Retention Trigger Date" ma:format="DateOnly" ma:internalName="RetentionTriggerDate" ma:readOnly="false">
      <xsd:simpleType>
        <xsd:restriction base="dms:DateTime"/>
      </xsd:simpleType>
    </xsd:element>
    <xsd:element name="Session" ma:index="25" nillable="true" ma:displayName="Session"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element name="Document_x0020_Status" ma:index="26" nillable="true" ma:displayName="Document Status" ma:format="Dropdown" ma:internalName="Document_x0020_Status">
      <xsd:simpleType>
        <xsd:restriction base="dms:Choice">
          <xsd:enumeration value="DRAFT"/>
          <xsd:enumeration value="FINAL"/>
          <xsd:enumeration value="N/A"/>
        </xsd:restriction>
      </xsd:simpleType>
    </xsd:element>
    <xsd:element name="pb23f37e0911457e9ce96e0b69313069" ma:index="30" nillable="true" ma:taxonomy="true" ma:internalName="pb23f37e0911457e9ce96e0b69313069" ma:taxonomyFieldName="Inquiry_x0020_Name" ma:displayName="Inquiry Name" ma:default="" ma:fieldId="{9b23f37e-0911-457e-9ce9-6e0b69313069}" ma:taxonomyMulti="true" ma:sspId="eb37f91c-4bb8-4ab3-bc5a-cd8753815459" ma:termSetId="a674e8b6-da86-4d54-8cb9-8ad84b458f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d98df85-4bd4-402d-b60d-560e837e822c" elementFormDefault="qualified">
    <xsd:import namespace="http://schemas.microsoft.com/office/2006/documentManagement/types"/>
    <xsd:import namespace="http://schemas.microsoft.com/office/infopath/2007/PartnerControls"/>
    <xsd:element name="a2fed0394cf8443480d895a7a77de273" ma:index="28" nillable="true" ma:taxonomy="true" ma:internalName="a2fed0394cf8443480d895a7a77de273" ma:taxonomyFieldName="Document_x0020_Type" ma:displayName="Document Type" ma:default="" ma:fieldId="{a2fed039-4cf8-4434-80d8-95a7a77de273}"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DateTaken" ma:index="3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568CC-9305-4232-BDAC-E9E69917FD8C}">
  <ds:schemaRefs>
    <ds:schemaRef ds:uri="http://purl.org/dc/elements/1.1/"/>
    <ds:schemaRef ds:uri="http://schemas.microsoft.com/office/2006/metadata/properties"/>
    <ds:schemaRef ds:uri="http://purl.org/dc/terms/"/>
    <ds:schemaRef ds:uri="http://schemas.openxmlformats.org/package/2006/metadata/core-properties"/>
    <ds:schemaRef ds:uri="9c94f4ae-87d8-4432-b2f2-db6a346194ff"/>
    <ds:schemaRef ds:uri="http://schemas.microsoft.com/office/2006/documentManagement/types"/>
    <ds:schemaRef ds:uri="http://schemas.microsoft.com/office/infopath/2007/PartnerControls"/>
    <ds:schemaRef ds:uri="f1648f91-6982-4b8d-a168-ab4f468e5dc2"/>
    <ds:schemaRef ds:uri="http://www.w3.org/XML/1998/namespace"/>
    <ds:schemaRef ds:uri="http://purl.org/dc/dcmitype/"/>
    <ds:schemaRef ds:uri="4600776d-0a3c-44b4-bff2-0ceaafb13046"/>
    <ds:schemaRef ds:uri="ad98df85-4bd4-402d-b60d-560e837e822c"/>
    <ds:schemaRef ds:uri="c2bb4dfd-3008-4a05-9e2e-5cd37d3c91ce"/>
  </ds:schemaRefs>
</ds:datastoreItem>
</file>

<file path=customXml/itemProps2.xml><?xml version="1.0" encoding="utf-8"?>
<ds:datastoreItem xmlns:ds="http://schemas.openxmlformats.org/officeDocument/2006/customXml" ds:itemID="{CE30A830-0B6C-4240-A745-E348E1A13519}">
  <ds:schemaRefs>
    <ds:schemaRef ds:uri="http://schemas.microsoft.com/sharepoint/v3/contenttype/forms"/>
  </ds:schemaRefs>
</ds:datastoreItem>
</file>

<file path=customXml/itemProps3.xml><?xml version="1.0" encoding="utf-8"?>
<ds:datastoreItem xmlns:ds="http://schemas.openxmlformats.org/officeDocument/2006/customXml" ds:itemID="{1ADDD77F-78FF-47B3-8B82-8D3B95FEE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b4dfd-3008-4a05-9e2e-5cd37d3c91ce"/>
    <ds:schemaRef ds:uri="4600776d-0a3c-44b4-bff2-0ceaafb13046"/>
    <ds:schemaRef ds:uri="ad98df85-4bd4-402d-b60d-560e837e82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8A136F-D9E8-4C90-A37A-DA02FE797D18}">
  <ds:schemaRefs>
    <ds:schemaRef ds:uri="http://schemas.microsoft.com/sharepoint/events"/>
  </ds:schemaRefs>
</ds:datastoreItem>
</file>

<file path=customXml/itemProps5.xml><?xml version="1.0" encoding="utf-8"?>
<ds:datastoreItem xmlns:ds="http://schemas.openxmlformats.org/officeDocument/2006/customXml" ds:itemID="{B3145457-58A1-420B-81D0-3503DE257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