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7799" w:rsidRPr="000D601A" w:rsidP="006F360E">
      <w:pPr>
        <w:pStyle w:val="TitleCommittee0"/>
      </w:pPr>
      <w:r w:rsidRPr="000D601A">
        <w:t>Science and Technology Committee</w:t>
      </w:r>
    </w:p>
    <w:p w:rsidR="009E7799" w:rsidRPr="000D601A" w:rsidP="006F360E">
      <w:pPr>
        <w:pStyle w:val="TitleInquiry0"/>
      </w:pPr>
      <w:r>
        <w:t>C</w:t>
      </w:r>
      <w:r w:rsidRPr="000D601A">
        <w:t>orrected oral evidence: The effects of artificial light and noise on human health</w:t>
      </w:r>
    </w:p>
    <w:p w:rsidR="009E7799" w:rsidRPr="000D601A" w:rsidP="006F360E">
      <w:pPr>
        <w:pStyle w:val="Para"/>
        <w:jc w:val="left"/>
      </w:pPr>
      <w:r w:rsidRPr="000D601A">
        <w:t xml:space="preserve">Tuesday </w:t>
      </w:r>
      <w:r w:rsidR="00D74B01">
        <w:t>7 March</w:t>
      </w:r>
      <w:r w:rsidRPr="000D601A">
        <w:t xml:space="preserve"> 2023</w:t>
      </w:r>
    </w:p>
    <w:p w:rsidR="009E7799" w:rsidRPr="000D601A" w:rsidP="006F360E">
      <w:pPr>
        <w:pStyle w:val="Para"/>
        <w:jc w:val="left"/>
      </w:pPr>
      <w:r w:rsidRPr="000D601A">
        <w:t>10.1</w:t>
      </w:r>
      <w:r w:rsidR="001F15BB">
        <w:t>0</w:t>
      </w:r>
      <w:r w:rsidRPr="000D601A">
        <w:t xml:space="preserve"> am</w:t>
      </w:r>
    </w:p>
    <w:p w:rsidR="009E7799" w:rsidRPr="000D601A" w:rsidP="006F360E">
      <w:pPr>
        <w:pStyle w:val="Para"/>
        <w:jc w:val="left"/>
      </w:pPr>
    </w:p>
    <w:p w:rsidR="009E7799" w:rsidRPr="000D601A" w:rsidP="006F360E">
      <w:pPr>
        <w:jc w:val="left"/>
      </w:pPr>
      <w:r>
        <w:fldChar w:fldCharType="begin"/>
      </w:r>
      <w:r>
        <w:instrText xml:space="preserve"> HYPERLINK "https://parliamentlive.tv/Event/Index/8ba6f45a-4a11-4962-9a86-a9a8b0a87abe" </w:instrText>
      </w:r>
      <w:r>
        <w:fldChar w:fldCharType="separate"/>
      </w:r>
      <w:r w:rsidRPr="00706AA1">
        <w:rPr>
          <w:rStyle w:val="Hyperlink"/>
        </w:rPr>
        <w:t>Watch the meeting</w:t>
      </w:r>
      <w:r>
        <w:fldChar w:fldCharType="end"/>
      </w:r>
    </w:p>
    <w:p w:rsidR="009E7799" w:rsidRPr="000D601A" w:rsidP="006F360E">
      <w:pPr>
        <w:jc w:val="left"/>
      </w:pPr>
      <w:r w:rsidRPr="000D601A">
        <w:t xml:space="preserve">Members present: </w:t>
      </w:r>
      <w:r w:rsidRPr="00F36D7B" w:rsidR="00724B95">
        <w:t xml:space="preserve">Baroness Brown of Cambridge (The Chair); </w:t>
      </w:r>
      <w:r w:rsidR="00724B95">
        <w:t xml:space="preserve">Lord </w:t>
      </w:r>
      <w:r w:rsidR="00724B95">
        <w:t>Borwick</w:t>
      </w:r>
      <w:r w:rsidR="00724B95">
        <w:t xml:space="preserve">; </w:t>
      </w:r>
      <w:r w:rsidRPr="00F36D7B" w:rsidR="00724B95">
        <w:t xml:space="preserve">Viscount Hanworth; Lord Holmes of Richmond; Lord Krebs; Lord Mitchell; </w:t>
      </w:r>
      <w:r w:rsidR="00724B95">
        <w:t xml:space="preserve">Baroness Neuberger; Baroness </w:t>
      </w:r>
      <w:r w:rsidR="00724B95">
        <w:t>Neville-Jones</w:t>
      </w:r>
      <w:r w:rsidR="00724B95">
        <w:t xml:space="preserve">; Baroness </w:t>
      </w:r>
      <w:r w:rsidR="00724B95">
        <w:t>Northover</w:t>
      </w:r>
      <w:r w:rsidR="00724B95">
        <w:t xml:space="preserve">; </w:t>
      </w:r>
      <w:r w:rsidRPr="00F36D7B" w:rsidR="00724B95">
        <w:t xml:space="preserve">Lord Rees of Ludlow; </w:t>
      </w:r>
      <w:r w:rsidR="00724B95">
        <w:t xml:space="preserve">Lord Sharkey; </w:t>
      </w:r>
      <w:r w:rsidRPr="00F36D7B" w:rsidR="00724B95">
        <w:t>Lord Wei; Lord Winston</w:t>
      </w:r>
      <w:r w:rsidRPr="000D601A">
        <w:t>.</w:t>
      </w:r>
    </w:p>
    <w:p w:rsidR="00D74B01" w:rsidP="009E7799">
      <w:pPr>
        <w:pStyle w:val="Para"/>
        <w:tabs>
          <w:tab w:val="center" w:pos="4536"/>
          <w:tab w:val="right" w:pos="8931"/>
        </w:tabs>
      </w:pPr>
    </w:p>
    <w:p w:rsidR="009E7799" w:rsidRPr="000D601A" w:rsidP="009E7799">
      <w:pPr>
        <w:pStyle w:val="Para"/>
        <w:tabs>
          <w:tab w:val="center" w:pos="4536"/>
          <w:tab w:val="right" w:pos="8931"/>
        </w:tabs>
      </w:pPr>
      <w:r w:rsidRPr="000D601A">
        <w:t xml:space="preserve">Evidence Session No. </w:t>
      </w:r>
      <w:r w:rsidR="00194EF9">
        <w:t>2</w:t>
      </w:r>
      <w:r w:rsidRPr="000D601A">
        <w:tab/>
        <w:t>Heard in Public</w:t>
      </w:r>
      <w:r w:rsidRPr="000D601A">
        <w:tab/>
        <w:t>Questions 1</w:t>
      </w:r>
      <w:r w:rsidR="00194EF9">
        <w:t>6</w:t>
      </w:r>
      <w:r w:rsidRPr="000D601A">
        <w:t xml:space="preserve"> - </w:t>
      </w:r>
      <w:r w:rsidR="00814100">
        <w:t>26</w:t>
      </w:r>
    </w:p>
    <w:p w:rsidR="009E7799" w:rsidRPr="000D601A" w:rsidP="009E7799">
      <w:pPr>
        <w:pStyle w:val="TitleWitnesses0"/>
      </w:pPr>
    </w:p>
    <w:p w:rsidR="009E7799" w:rsidRPr="000D601A" w:rsidP="009E7799">
      <w:pPr>
        <w:pStyle w:val="TitleWitnesses0"/>
      </w:pPr>
      <w:r w:rsidRPr="000D601A">
        <w:t>Witnesses</w:t>
      </w:r>
    </w:p>
    <w:p w:rsidR="009E7799" w:rsidRPr="000D601A" w:rsidP="006F360E">
      <w:pPr>
        <w:pStyle w:val="Para"/>
        <w:tabs>
          <w:tab w:val="center" w:pos="4536"/>
          <w:tab w:val="right" w:pos="8931"/>
        </w:tabs>
        <w:jc w:val="left"/>
      </w:pPr>
      <w:r>
        <w:t xml:space="preserve">Dr Christopher Kyba, Researcher, German Research </w:t>
      </w:r>
      <w:r>
        <w:t>Center</w:t>
      </w:r>
      <w:r>
        <w:t xml:space="preserve"> for Geoscience, </w:t>
      </w:r>
      <w:r w:rsidRPr="00A2525C" w:rsidR="00A2525C">
        <w:t>Helmholtz Centre Potsdam</w:t>
      </w:r>
      <w:r>
        <w:t xml:space="preserve">; Professor Dr Manuel </w:t>
      </w:r>
      <w:r>
        <w:t>Spitschan</w:t>
      </w:r>
      <w:r>
        <w:t xml:space="preserve">, Professor of Chronobiology and Health, Technical University of Munich; Professor </w:t>
      </w:r>
      <w:r>
        <w:t>Shantha</w:t>
      </w:r>
      <w:r>
        <w:t xml:space="preserve"> Rajaratnam, Professor of Sleep and Circadian Medicine, Monash University</w:t>
      </w:r>
      <w:r w:rsidRPr="000D601A">
        <w:t>.</w:t>
      </w:r>
    </w:p>
    <w:p w:rsidR="009E7799" w:rsidRPr="000D601A" w:rsidP="006F360E">
      <w:pPr>
        <w:pStyle w:val="Para"/>
        <w:jc w:val="left"/>
      </w:pPr>
    </w:p>
    <w:p w:rsidR="009E7799" w:rsidRPr="000D601A" w:rsidP="006F360E">
      <w:pPr>
        <w:pStyle w:val="Para"/>
        <w:jc w:val="left"/>
      </w:pPr>
    </w:p>
    <w:p w:rsidR="009E7799" w:rsidRPr="000D601A" w:rsidP="006F360E">
      <w:pPr>
        <w:pStyle w:val="Para"/>
        <w:jc w:val="left"/>
      </w:pPr>
      <w:r w:rsidRPr="000D601A">
        <w:t>USE OF THE TRANSCRIPT</w:t>
      </w:r>
    </w:p>
    <w:p w:rsidR="009E7799" w:rsidRPr="000D601A" w:rsidP="006F360E">
      <w:pPr>
        <w:pStyle w:val="Para"/>
        <w:jc w:val="left"/>
      </w:pPr>
      <w:r w:rsidRPr="000D601A">
        <w:t xml:space="preserve">This is a corrected transcript of evidence taken in public and webcast on </w:t>
      </w:r>
      <w:r>
        <w:fldChar w:fldCharType="begin"/>
      </w:r>
      <w:r>
        <w:instrText xml:space="preserve"> HYPERLINK "http://www.parliamentlive.tv" </w:instrText>
      </w:r>
      <w:r>
        <w:fldChar w:fldCharType="separate"/>
      </w:r>
      <w:r w:rsidRPr="000D601A">
        <w:rPr>
          <w:rStyle w:val="Hyperlink"/>
        </w:rPr>
        <w:t>www.parliamentlive.tv</w:t>
      </w:r>
      <w:r>
        <w:fldChar w:fldCharType="end"/>
      </w:r>
      <w:r w:rsidRPr="000D601A">
        <w:t>.</w:t>
      </w:r>
    </w:p>
    <w:p w:rsidR="00301870" w:rsidRPr="000D601A" w:rsidP="009E7799">
      <w:pPr>
        <w:pStyle w:val="Para"/>
        <w:numPr>
          <w:ilvl w:val="0"/>
          <w:numId w:val="11"/>
        </w:numPr>
        <w:sectPr w:rsidSect="008351F9">
          <w:headerReference w:type="default" r:id="rId10"/>
          <w:pgSz w:w="11906" w:h="16838"/>
          <w:pgMar w:top="1805" w:right="1440" w:bottom="1440" w:left="1440" w:header="709" w:footer="708" w:gutter="0"/>
          <w:cols w:space="708"/>
          <w:docGrid w:linePitch="360"/>
        </w:sectPr>
      </w:pPr>
    </w:p>
    <w:p w:rsidR="009E7799" w:rsidRPr="000D601A" w:rsidP="009E7799">
      <w:pPr>
        <w:pStyle w:val="TitlePanel0"/>
        <w:ind w:left="720"/>
      </w:pPr>
      <w:bookmarkStart w:id="0" w:name="Panel1"/>
      <w:r w:rsidRPr="000D601A">
        <w:t>Examination of witnesses</w:t>
      </w:r>
    </w:p>
    <w:p w:rsidR="009E7799" w:rsidRPr="000D601A" w:rsidP="009E7799">
      <w:pPr>
        <w:pStyle w:val="Para"/>
      </w:pPr>
      <w:bookmarkEnd w:id="0"/>
      <w:r w:rsidRPr="00194EF9">
        <w:t xml:space="preserve">Dr Christopher Kyba, Professor Dr Manuel </w:t>
      </w:r>
      <w:r w:rsidRPr="00194EF9">
        <w:t>Spitschan</w:t>
      </w:r>
      <w:r>
        <w:t xml:space="preserve"> and</w:t>
      </w:r>
      <w:r w:rsidRPr="00194EF9">
        <w:t xml:space="preserve"> Professor </w:t>
      </w:r>
      <w:r w:rsidRPr="00194EF9">
        <w:t>Shantha</w:t>
      </w:r>
      <w:r w:rsidRPr="00194EF9">
        <w:t xml:space="preserve"> Rajaratnam</w:t>
      </w:r>
      <w:r w:rsidRPr="000D601A">
        <w:t>.</w:t>
      </w:r>
    </w:p>
    <w:p w:rsidR="006C7D30" w:rsidP="00BA78FC">
      <w:pPr>
        <w:pStyle w:val="Question"/>
      </w:pPr>
      <w:r w:rsidRPr="001A60CC">
        <w:rPr>
          <w:b/>
        </w:rPr>
        <w:t>The Chair:</w:t>
      </w:r>
      <w:r w:rsidRPr="000D601A">
        <w:t xml:space="preserve"> </w:t>
      </w:r>
      <w:r>
        <w:t xml:space="preserve">I welcome our witnesses to the committee’s second evidence session </w:t>
      </w:r>
      <w:r w:rsidR="00527CC8">
        <w:t>of</w:t>
      </w:r>
      <w:r>
        <w:t xml:space="preserve"> its inquiry into the effects of artificial light and noise </w:t>
      </w:r>
      <w:r w:rsidRPr="00F76A9C">
        <w:t>on human health.</w:t>
      </w:r>
      <w:r>
        <w:t xml:space="preserve"> Today we focus on light, and we have three witnesses joining us, from Germany and Australia: </w:t>
      </w:r>
      <w:r w:rsidRPr="00F76A9C">
        <w:t>Dr Christopher Kyba</w:t>
      </w:r>
      <w:r>
        <w:t xml:space="preserve">, a researcher at the </w:t>
      </w:r>
      <w:r w:rsidRPr="00F76A9C">
        <w:t>GFZ German Research Centre for Geosciences</w:t>
      </w:r>
      <w:r>
        <w:t xml:space="preserve"> at the</w:t>
      </w:r>
      <w:r w:rsidRPr="00F76A9C">
        <w:t xml:space="preserve"> Helmholtz Centre </w:t>
      </w:r>
      <w:r>
        <w:t xml:space="preserve">in </w:t>
      </w:r>
      <w:r w:rsidRPr="00F76A9C">
        <w:t>Potsdam</w:t>
      </w:r>
      <w:r>
        <w:t xml:space="preserve">; Professor </w:t>
      </w:r>
      <w:r>
        <w:t>Shantha</w:t>
      </w:r>
      <w:r>
        <w:t xml:space="preserve"> Rajaratnam, Professor of Sleep and Circadian Medicine at Monash University and chair of the Sleep Health Foundation; and Professor Manuel </w:t>
      </w:r>
      <w:r>
        <w:t>Spitschan</w:t>
      </w:r>
      <w:r>
        <w:t xml:space="preserve">, Professor of Chronobiology and Health at the Technical University of Munich. The session is being broadcast on parliamentlive.tv, and a transcript will be made available to our witnesses </w:t>
      </w:r>
      <w:r w:rsidRPr="00AC42C6">
        <w:t>shortly after the meeting to make any minor corrections</w:t>
      </w:r>
      <w:r>
        <w:t xml:space="preserve">. </w:t>
      </w:r>
    </w:p>
    <w:p w:rsidR="006C7D30" w:rsidP="006C7D30">
      <w:pPr>
        <w:pStyle w:val="QuestionCont"/>
      </w:pPr>
      <w:r w:rsidRPr="00AC42C6">
        <w:t xml:space="preserve">If you think of anything that you wish you had told us </w:t>
      </w:r>
      <w:r>
        <w:t>while</w:t>
      </w:r>
      <w:r w:rsidRPr="00AC42C6">
        <w:t xml:space="preserve"> the session is going on or shortly after</w:t>
      </w:r>
      <w:r w:rsidR="00527CC8">
        <w:t>,</w:t>
      </w:r>
      <w:r w:rsidRPr="00AC42C6">
        <w:t xml:space="preserve"> or if there is any data that you can provide us with that would perhaps help us in our inquiry</w:t>
      </w:r>
      <w:r>
        <w:t xml:space="preserve">, </w:t>
      </w:r>
      <w:r w:rsidRPr="00AC42C6">
        <w:t>we would be delighted to receive th</w:t>
      </w:r>
      <w:r>
        <w:t>at</w:t>
      </w:r>
      <w:r w:rsidRPr="00AC42C6">
        <w:t xml:space="preserve"> from our witnesses after th</w:t>
      </w:r>
      <w:r w:rsidR="00527CC8">
        <w:t>e</w:t>
      </w:r>
      <w:r w:rsidRPr="00AC42C6">
        <w:t xml:space="preserve"> session.</w:t>
      </w:r>
    </w:p>
    <w:p w:rsidR="006C7D30" w:rsidP="006C7D30">
      <w:pPr>
        <w:pStyle w:val="QuestionCont"/>
      </w:pPr>
      <w:r w:rsidRPr="00AC42C6">
        <w:t xml:space="preserve">I will launch the </w:t>
      </w:r>
      <w:r>
        <w:t>s</w:t>
      </w:r>
      <w:r w:rsidRPr="00AC42C6">
        <w:t>ession</w:t>
      </w:r>
      <w:r>
        <w:t xml:space="preserve"> </w:t>
      </w:r>
      <w:r w:rsidRPr="00AC42C6">
        <w:t>with the first</w:t>
      </w:r>
      <w:r>
        <w:t xml:space="preserve"> </w:t>
      </w:r>
      <w:r w:rsidRPr="00AC42C6">
        <w:t>question.</w:t>
      </w:r>
      <w:r>
        <w:t xml:space="preserve"> Could you, by way of introduction, give us a quick overview of some</w:t>
      </w:r>
      <w:r w:rsidRPr="00AC42C6">
        <w:t xml:space="preserve"> very basic questions?</w:t>
      </w:r>
      <w:r>
        <w:t xml:space="preserve"> What are the main sources of artificial light t</w:t>
      </w:r>
      <w:r w:rsidRPr="00AC42C6">
        <w:t>hat humans are exposed to, and do you have a formal definition of what constitutes light pollution?</w:t>
      </w:r>
    </w:p>
    <w:p w:rsidR="006C7D30" w:rsidP="006C7D30">
      <w:pPr>
        <w:pStyle w:val="Answer"/>
      </w:pPr>
      <w:r>
        <w:rPr>
          <w:b/>
          <w:i/>
        </w:rPr>
        <w:t xml:space="preserve">Dr Christopher Kyba: </w:t>
      </w:r>
      <w:r>
        <w:t>Thank you very much for inviting</w:t>
      </w:r>
      <w:r w:rsidRPr="00AC42C6">
        <w:t xml:space="preserve"> </w:t>
      </w:r>
      <w:r>
        <w:t>m</w:t>
      </w:r>
      <w:r w:rsidRPr="00AC42C6">
        <w:t>e to be here today</w:t>
      </w:r>
      <w:r w:rsidR="00457440">
        <w:t>. It</w:t>
      </w:r>
      <w:r w:rsidRPr="00AC42C6">
        <w:t xml:space="preserve"> is a pleasure to be invited.</w:t>
      </w:r>
      <w:r>
        <w:t xml:space="preserve"> I work with various different methods, r</w:t>
      </w:r>
      <w:r w:rsidRPr="00AC42C6">
        <w:t>anging from satellites to people on the ground</w:t>
      </w:r>
      <w:r>
        <w:t xml:space="preserve"> </w:t>
      </w:r>
      <w:r w:rsidRPr="00AC42C6">
        <w:t>counting</w:t>
      </w:r>
      <w:r>
        <w:t xml:space="preserve"> </w:t>
      </w:r>
      <w:r w:rsidRPr="00AC42C6">
        <w:t>up light sources to look at what types of light</w:t>
      </w:r>
      <w:r>
        <w:t xml:space="preserve">s </w:t>
      </w:r>
      <w:r w:rsidRPr="00AC42C6">
        <w:t xml:space="preserve">there are. </w:t>
      </w:r>
      <w:r>
        <w:t xml:space="preserve">We can say that the answer to this question depends very much on your context. </w:t>
      </w:r>
      <w:r w:rsidRPr="00AC42C6">
        <w:t>If you are in a rural area, you are much more likely to</w:t>
      </w:r>
      <w:r>
        <w:t xml:space="preserve"> </w:t>
      </w:r>
      <w:r w:rsidRPr="00AC42C6">
        <w:t xml:space="preserve">have a large fraction of light due to </w:t>
      </w:r>
      <w:r>
        <w:t>street</w:t>
      </w:r>
      <w:r w:rsidRPr="00AC42C6">
        <w:t xml:space="preserve">lights </w:t>
      </w:r>
      <w:r w:rsidR="00531BB4">
        <w:t xml:space="preserve">rather </w:t>
      </w:r>
      <w:r w:rsidRPr="00AC42C6">
        <w:t>th</w:t>
      </w:r>
      <w:r>
        <w:t>a</w:t>
      </w:r>
      <w:r w:rsidRPr="00AC42C6">
        <w:t xml:space="preserve">n, for example, </w:t>
      </w:r>
      <w:r w:rsidR="00531BB4">
        <w:t xml:space="preserve">due to </w:t>
      </w:r>
      <w:r w:rsidRPr="00AC42C6">
        <w:t>signs and advertising.</w:t>
      </w:r>
      <w:r>
        <w:t xml:space="preserve"> Two other areas that often cause problems f</w:t>
      </w:r>
      <w:r w:rsidRPr="00AC42C6">
        <w:t xml:space="preserve">or outdoor </w:t>
      </w:r>
      <w:r>
        <w:t>light</w:t>
      </w:r>
      <w:r w:rsidRPr="00AC42C6">
        <w:t xml:space="preserve"> in rural areas are</w:t>
      </w:r>
      <w:r>
        <w:t xml:space="preserve"> sports lighting and greenhouses. </w:t>
      </w:r>
    </w:p>
    <w:p w:rsidR="006C7D30" w:rsidP="006C7D30">
      <w:pPr>
        <w:pStyle w:val="Answer"/>
      </w:pPr>
      <w:r>
        <w:t xml:space="preserve">In the urban environment, you start to have much larger exposure </w:t>
      </w:r>
      <w:r w:rsidRPr="00AC42C6">
        <w:t xml:space="preserve">from things </w:t>
      </w:r>
      <w:r w:rsidR="00325AD7">
        <w:t>like</w:t>
      </w:r>
      <w:r w:rsidRPr="00AC42C6">
        <w:t xml:space="preserve"> signs</w:t>
      </w:r>
      <w:r>
        <w:t xml:space="preserve">, </w:t>
      </w:r>
      <w:r w:rsidRPr="00AC42C6">
        <w:t>advertisements and architectural lighting, which in downtown environments can become quite bright</w:t>
      </w:r>
      <w:r>
        <w:t xml:space="preserve"> on</w:t>
      </w:r>
      <w:r w:rsidRPr="00AC42C6">
        <w:t xml:space="preserve"> people</w:t>
      </w:r>
      <w:r>
        <w:t>’</w:t>
      </w:r>
      <w:r w:rsidRPr="00AC42C6">
        <w:t>s bedroom windows.</w:t>
      </w:r>
      <w:r>
        <w:t xml:space="preserve"> I specialise in outdoor light at night</w:t>
      </w:r>
      <w:r w:rsidR="003243EB">
        <w:t>,</w:t>
      </w:r>
      <w:r>
        <w:t xml:space="preserve"> </w:t>
      </w:r>
      <w:r w:rsidRPr="00DC5F8D">
        <w:t xml:space="preserve">so I </w:t>
      </w:r>
      <w:r w:rsidR="003243EB">
        <w:t>am</w:t>
      </w:r>
      <w:r w:rsidRPr="00DC5F8D">
        <w:t xml:space="preserve"> talking here about the exposure to outdoor light rather than indoor light, which of course is very important.</w:t>
      </w:r>
      <w:r>
        <w:t xml:space="preserve"> </w:t>
      </w:r>
    </w:p>
    <w:p w:rsidR="006C7D30" w:rsidP="006C7D30">
      <w:pPr>
        <w:pStyle w:val="Answer"/>
      </w:pPr>
      <w:r>
        <w:t>Finally, I would like to address the question about light pollution w</w:t>
      </w:r>
      <w:r w:rsidRPr="00DC5F8D">
        <w:t xml:space="preserve">ith the answer that </w:t>
      </w:r>
      <w:r w:rsidR="0057030D">
        <w:t xml:space="preserve">in my opinion </w:t>
      </w:r>
      <w:r w:rsidRPr="00DC5F8D">
        <w:t xml:space="preserve">it is a useful term </w:t>
      </w:r>
      <w:r w:rsidR="003243EB">
        <w:t>for gathering</w:t>
      </w:r>
      <w:r w:rsidRPr="00DC5F8D">
        <w:t xml:space="preserve"> a lot of different aspects of light. However, it is generally better to talk about specific things such as</w:t>
      </w:r>
      <w:r>
        <w:t xml:space="preserve"> glare or melatonin suppression</w:t>
      </w:r>
      <w:r w:rsidRPr="00DC5F8D">
        <w:t xml:space="preserve">, or </w:t>
      </w:r>
      <w:r w:rsidR="0057030D">
        <w:t>light trespass</w:t>
      </w:r>
      <w:r w:rsidRPr="00DC5F8D">
        <w:t xml:space="preserve"> rather than</w:t>
      </w:r>
      <w:r>
        <w:t xml:space="preserve"> </w:t>
      </w:r>
      <w:r w:rsidRPr="00DC5F8D">
        <w:t xml:space="preserve">using the term </w:t>
      </w:r>
      <w:r w:rsidR="003243EB">
        <w:t>“</w:t>
      </w:r>
      <w:r w:rsidRPr="00DC5F8D">
        <w:t>light pollution</w:t>
      </w:r>
      <w:r w:rsidR="003243EB">
        <w:t>”</w:t>
      </w:r>
      <w:r>
        <w:t>,</w:t>
      </w:r>
      <w:r w:rsidRPr="00DC5F8D">
        <w:t xml:space="preserve"> becaus</w:t>
      </w:r>
      <w:r>
        <w:t>e</w:t>
      </w:r>
      <w:r w:rsidRPr="00DC5F8D">
        <w:t xml:space="preserve"> that term incorporates many different aspects.</w:t>
      </w:r>
    </w:p>
    <w:p w:rsidR="006C7D30" w:rsidP="006C7D30">
      <w:pPr>
        <w:pStyle w:val="Answer"/>
      </w:pPr>
      <w:r>
        <w:rPr>
          <w:b/>
          <w:i/>
        </w:rPr>
        <w:t xml:space="preserve">Professor </w:t>
      </w:r>
      <w:r>
        <w:rPr>
          <w:b/>
          <w:i/>
        </w:rPr>
        <w:t>Shantha</w:t>
      </w:r>
      <w:r>
        <w:rPr>
          <w:b/>
          <w:i/>
        </w:rPr>
        <w:t xml:space="preserve"> Rajaratnam: </w:t>
      </w:r>
      <w:r>
        <w:t xml:space="preserve">I would just add to Dr </w:t>
      </w:r>
      <w:r>
        <w:t>Kyba’s</w:t>
      </w:r>
      <w:r>
        <w:t xml:space="preserve"> description </w:t>
      </w:r>
      <w:r w:rsidRPr="00DC5F8D">
        <w:t xml:space="preserve">that we </w:t>
      </w:r>
      <w:r w:rsidR="003243EB">
        <w:t xml:space="preserve">also </w:t>
      </w:r>
      <w:r w:rsidRPr="00DC5F8D">
        <w:t xml:space="preserve">differentiate indoor and outdoor sources of </w:t>
      </w:r>
      <w:r w:rsidRPr="00DC5F8D">
        <w:t xml:space="preserve">lighting, and of course, when we think of indoor lighting, we </w:t>
      </w:r>
      <w:r w:rsidR="003243EB">
        <w:t xml:space="preserve">also </w:t>
      </w:r>
      <w:r w:rsidRPr="00DC5F8D">
        <w:t xml:space="preserve">acknowledge the light sources, which are particularly relevant when we start </w:t>
      </w:r>
      <w:r>
        <w:t>to</w:t>
      </w:r>
      <w:r w:rsidRPr="00DC5F8D">
        <w:t xml:space="preserve"> consider the impacts on human health.</w:t>
      </w:r>
    </w:p>
    <w:p w:rsidR="006C7D30" w:rsidP="006C7D30">
      <w:pPr>
        <w:pStyle w:val="Answer"/>
      </w:pPr>
      <w:r>
        <w:rPr>
          <w:b/>
          <w:i/>
        </w:rPr>
        <w:t xml:space="preserve">Professor Dr Manuel </w:t>
      </w:r>
      <w:r>
        <w:rPr>
          <w:b/>
          <w:i/>
        </w:rPr>
        <w:t>Spitschan</w:t>
      </w:r>
      <w:r>
        <w:rPr>
          <w:b/>
          <w:i/>
        </w:rPr>
        <w:t xml:space="preserve">: </w:t>
      </w:r>
      <w:r>
        <w:t>There is another t</w:t>
      </w:r>
      <w:r w:rsidRPr="00DC5F8D">
        <w:t>ype of</w:t>
      </w:r>
      <w:r>
        <w:t xml:space="preserve"> light source that we need to consider that</w:t>
      </w:r>
      <w:r w:rsidRPr="00DC5F8D">
        <w:t xml:space="preserve"> is</w:t>
      </w:r>
      <w:r>
        <w:t xml:space="preserve"> </w:t>
      </w:r>
      <w:r w:rsidRPr="00DC5F8D">
        <w:t>emitting</w:t>
      </w:r>
      <w:r>
        <w:t>, which is</w:t>
      </w:r>
      <w:r w:rsidRPr="00DC5F8D">
        <w:t xml:space="preserve"> self</w:t>
      </w:r>
      <w:r>
        <w:t>-</w:t>
      </w:r>
      <w:r w:rsidRPr="00DC5F8D">
        <w:t>luminous displays</w:t>
      </w:r>
      <w:r>
        <w:t xml:space="preserve"> that we might use</w:t>
      </w:r>
      <w:r w:rsidRPr="00DC5F8D">
        <w:t>,</w:t>
      </w:r>
      <w:r>
        <w:t xml:space="preserve"> </w:t>
      </w:r>
      <w:r w:rsidRPr="00DC5F8D">
        <w:t>in particular in the evening</w:t>
      </w:r>
      <w:r>
        <w:t>—</w:t>
      </w:r>
      <w:r w:rsidRPr="00DC5F8D">
        <w:t>tablets, laptops and smart phones</w:t>
      </w:r>
      <w:r>
        <w:t>—</w:t>
      </w:r>
      <w:r w:rsidR="00350334">
        <w:t>all of which</w:t>
      </w:r>
      <w:r w:rsidRPr="00DC5F8D">
        <w:t xml:space="preserve"> form</w:t>
      </w:r>
      <w:r>
        <w:t>s</w:t>
      </w:r>
      <w:r w:rsidRPr="00DC5F8D">
        <w:t xml:space="preserve"> part of this construct of light</w:t>
      </w:r>
      <w:r>
        <w:t xml:space="preserve"> </w:t>
      </w:r>
      <w:r w:rsidRPr="00DC5F8D">
        <w:t>pollution or artificial light at night.</w:t>
      </w:r>
      <w:r>
        <w:t xml:space="preserve"> </w:t>
      </w:r>
    </w:p>
    <w:p w:rsidR="006C7D30" w:rsidP="006C7D30">
      <w:pPr>
        <w:pStyle w:val="Question"/>
      </w:pPr>
      <w:r w:rsidRPr="00B9336C">
        <w:rPr>
          <w:b/>
        </w:rPr>
        <w:t>The Chair:</w:t>
      </w:r>
      <w:r>
        <w:t xml:space="preserve"> Thank you. </w:t>
      </w:r>
      <w:r w:rsidR="00350334">
        <w:t>W</w:t>
      </w:r>
      <w:r>
        <w:t xml:space="preserve">e will be particularly interested in the impact </w:t>
      </w:r>
      <w:r w:rsidRPr="00097C2F">
        <w:t>of displays</w:t>
      </w:r>
      <w:r>
        <w:t xml:space="preserve"> on children </w:t>
      </w:r>
      <w:r w:rsidRPr="00097C2F">
        <w:t>in their bedrooms and at night, and so on</w:t>
      </w:r>
      <w:r>
        <w:t>, s</w:t>
      </w:r>
      <w:r w:rsidRPr="00097C2F">
        <w:t>o thank you for raising that.</w:t>
      </w:r>
    </w:p>
    <w:p w:rsidR="006C7D30" w:rsidP="006C7D30">
      <w:pPr>
        <w:pStyle w:val="QuestionCont"/>
      </w:pPr>
      <w:r>
        <w:t>Is there any mapping in any countries around the world of light exposure patterns? Are there any l</w:t>
      </w:r>
      <w:r w:rsidRPr="00097C2F">
        <w:t>ight</w:t>
      </w:r>
      <w:r>
        <w:t>-</w:t>
      </w:r>
      <w:r w:rsidRPr="00097C2F">
        <w:t>mapping databases or requirements to map light pollution in any countries that you know of, perhaps in an equivalent way to the way we might map noise pollution?</w:t>
      </w:r>
    </w:p>
    <w:p w:rsidR="009A26E0" w:rsidP="006C7D30">
      <w:pPr>
        <w:pStyle w:val="Answer"/>
      </w:pPr>
      <w:r>
        <w:rPr>
          <w:b/>
          <w:i/>
        </w:rPr>
        <w:t xml:space="preserve">Dr Christopher Kyba: </w:t>
      </w:r>
      <w:r>
        <w:t>We have satellite data that comes primarily from a</w:t>
      </w:r>
      <w:r w:rsidRPr="00097C2F">
        <w:t xml:space="preserve"> weather satellite operated by the United States</w:t>
      </w:r>
      <w:r>
        <w:t xml:space="preserve">. </w:t>
      </w:r>
      <w:r w:rsidRPr="00097C2F">
        <w:t>However, that is at relatively low resolution, so</w:t>
      </w:r>
      <w:r>
        <w:t xml:space="preserve"> </w:t>
      </w:r>
      <w:r w:rsidRPr="00097C2F">
        <w:t>you do not distinguish individual houses.</w:t>
      </w:r>
      <w:r>
        <w:t xml:space="preserve"> It is important to note that it has not yet been established that</w:t>
      </w:r>
      <w:r w:rsidRPr="00097C2F">
        <w:t xml:space="preserve"> there is a correlation between what satellites observe</w:t>
      </w:r>
      <w:r>
        <w:t xml:space="preserve"> </w:t>
      </w:r>
      <w:r w:rsidRPr="00097C2F">
        <w:t>from space and how much light arrives through people</w:t>
      </w:r>
      <w:r>
        <w:t>’</w:t>
      </w:r>
      <w:r w:rsidRPr="00097C2F">
        <w:t>s windows</w:t>
      </w:r>
      <w:r>
        <w:t>. For physical reasons, th</w:t>
      </w:r>
      <w:r>
        <w:t>at</w:t>
      </w:r>
      <w:r>
        <w:t xml:space="preserve"> correlation must exist, but</w:t>
      </w:r>
      <w:r>
        <w:t>,</w:t>
      </w:r>
      <w:r>
        <w:t xml:space="preserve"> as far as I know, only </w:t>
      </w:r>
      <w:r w:rsidRPr="00097C2F">
        <w:t>two studies have looked into this</w:t>
      </w:r>
      <w:r>
        <w:t xml:space="preserve">. One </w:t>
      </w:r>
      <w:r w:rsidRPr="00097C2F">
        <w:t xml:space="preserve">used a device that was too insensitive </w:t>
      </w:r>
      <w:r>
        <w:t>to</w:t>
      </w:r>
      <w:r w:rsidRPr="00097C2F">
        <w:t xml:space="preserve"> measure the indoor light exposure.</w:t>
      </w:r>
      <w:r>
        <w:t xml:space="preserve"> </w:t>
      </w:r>
    </w:p>
    <w:p w:rsidR="006C7D30" w:rsidP="006C7D30">
      <w:pPr>
        <w:pStyle w:val="Answer"/>
      </w:pPr>
      <w:r>
        <w:t xml:space="preserve">If </w:t>
      </w:r>
      <w:r>
        <w:t>you want to understand these effects, you need to get right into bedrooms, b</w:t>
      </w:r>
      <w:r w:rsidRPr="00097C2F">
        <w:t>ecause you can imagine that there is a very large difference</w:t>
      </w:r>
      <w:r w:rsidR="009C4E8D">
        <w:t>,</w:t>
      </w:r>
      <w:r w:rsidRPr="00097C2F">
        <w:t xml:space="preserve"> depending on whether your room faces the </w:t>
      </w:r>
      <w:r>
        <w:t xml:space="preserve">street or the backyard, </w:t>
      </w:r>
      <w:r w:rsidRPr="00097C2F">
        <w:t xml:space="preserve">and on whether you are using blinds </w:t>
      </w:r>
      <w:r w:rsidR="009C4E8D">
        <w:t>or</w:t>
      </w:r>
      <w:r w:rsidRPr="00097C2F">
        <w:t xml:space="preserve"> leave a TV on inside the room.</w:t>
      </w:r>
      <w:r>
        <w:t xml:space="preserve"> If you want to look at exposure mapping, you need to go to the individual level</w:t>
      </w:r>
      <w:r w:rsidR="009C4E8D">
        <w:t>—</w:t>
      </w:r>
      <w:r w:rsidRPr="00097C2F">
        <w:t>the bedroom, if that is what you are interested in</w:t>
      </w:r>
      <w:r w:rsidR="009C4E8D">
        <w:t>—</w:t>
      </w:r>
      <w:r w:rsidRPr="00097C2F">
        <w:t>or</w:t>
      </w:r>
      <w:r>
        <w:t xml:space="preserve"> </w:t>
      </w:r>
      <w:r w:rsidR="009C4E8D">
        <w:t>to</w:t>
      </w:r>
      <w:r w:rsidRPr="00097C2F">
        <w:t xml:space="preserve"> devices that are </w:t>
      </w:r>
      <w:r w:rsidR="0057030D">
        <w:t xml:space="preserve">with or physically </w:t>
      </w:r>
      <w:r w:rsidRPr="00097C2F">
        <w:t xml:space="preserve">on the person to monitor them over the course of their </w:t>
      </w:r>
      <w:r w:rsidR="0057030D">
        <w:t>daily exposure</w:t>
      </w:r>
      <w:r w:rsidRPr="00097C2F">
        <w:t>.</w:t>
      </w:r>
    </w:p>
    <w:p w:rsidR="006C7D30" w:rsidP="006C7D30">
      <w:pPr>
        <w:pStyle w:val="Remark"/>
      </w:pPr>
      <w:r w:rsidRPr="001B7962">
        <w:rPr>
          <w:b/>
        </w:rPr>
        <w:t>The Chair:</w:t>
      </w:r>
      <w:r>
        <w:t xml:space="preserve"> Thank you</w:t>
      </w:r>
      <w:r w:rsidR="00350334">
        <w:t>. T</w:t>
      </w:r>
      <w:r>
        <w:t xml:space="preserve">hat is very interesting. </w:t>
      </w:r>
    </w:p>
    <w:p w:rsidR="006C7D30" w:rsidRPr="001B7962" w:rsidP="006C7D30">
      <w:pPr>
        <w:pStyle w:val="Question"/>
      </w:pPr>
      <w:r w:rsidRPr="005924E5">
        <w:rPr>
          <w:b/>
        </w:rPr>
        <w:t xml:space="preserve">Lord </w:t>
      </w:r>
      <w:r w:rsidRPr="005924E5">
        <w:rPr>
          <w:b/>
        </w:rPr>
        <w:t>Borwick</w:t>
      </w:r>
      <w:r w:rsidRPr="005924E5">
        <w:rPr>
          <w:b/>
        </w:rPr>
        <w:t>:</w:t>
      </w:r>
      <w:r>
        <w:t xml:space="preserve"> What are the major impacts of artificial light on human health </w:t>
      </w:r>
      <w:r w:rsidRPr="005924E5">
        <w:t>that we know about and are most confident about, and how do we know that they</w:t>
      </w:r>
      <w:r>
        <w:t xml:space="preserve"> a</w:t>
      </w:r>
      <w:r w:rsidRPr="005924E5">
        <w:t>re bad for human health</w:t>
      </w:r>
      <w:r>
        <w:t>? Dr Kyba?</w:t>
      </w:r>
    </w:p>
    <w:p w:rsidR="00553732" w:rsidP="006C7D30">
      <w:pPr>
        <w:pStyle w:val="Answer"/>
      </w:pPr>
      <w:r>
        <w:rPr>
          <w:b/>
          <w:i/>
        </w:rPr>
        <w:t xml:space="preserve">Dr Christopher Kyba: </w:t>
      </w:r>
      <w:r>
        <w:t>I thought I would leave this question t</w:t>
      </w:r>
      <w:r w:rsidRPr="005924E5">
        <w:t>o someone else</w:t>
      </w:r>
      <w:r>
        <w:t>,</w:t>
      </w:r>
      <w:r w:rsidRPr="005924E5">
        <w:t xml:space="preserve"> becaus</w:t>
      </w:r>
      <w:r>
        <w:t xml:space="preserve">e </w:t>
      </w:r>
      <w:r w:rsidRPr="005924E5">
        <w:t>I am a physicist</w:t>
      </w:r>
      <w:r>
        <w:t xml:space="preserve">, </w:t>
      </w:r>
      <w:r w:rsidRPr="005924E5">
        <w:t xml:space="preserve">not a </w:t>
      </w:r>
      <w:r>
        <w:t>h</w:t>
      </w:r>
      <w:r w:rsidRPr="005924E5">
        <w:t>ealth</w:t>
      </w:r>
      <w:r>
        <w:t xml:space="preserve"> </w:t>
      </w:r>
      <w:r w:rsidRPr="005924E5">
        <w:t>expert.</w:t>
      </w:r>
      <w:r>
        <w:t xml:space="preserve"> </w:t>
      </w:r>
      <w:r w:rsidRPr="005924E5">
        <w:t>I will say very briefly that we know very well that the pattern of exposure</w:t>
      </w:r>
      <w:r>
        <w:t xml:space="preserve"> to</w:t>
      </w:r>
      <w:r w:rsidRPr="005924E5">
        <w:t xml:space="preserve"> daylight during the day and exposure to light </w:t>
      </w:r>
      <w:r>
        <w:t>in</w:t>
      </w:r>
      <w:r w:rsidRPr="005924E5">
        <w:t xml:space="preserve"> the evening</w:t>
      </w:r>
      <w:r>
        <w:t xml:space="preserve"> </w:t>
      </w:r>
      <w:r w:rsidRPr="005924E5">
        <w:t>all works together to produce this impact, so it</w:t>
      </w:r>
      <w:r>
        <w:t xml:space="preserve"> is very clear that changes in exposure to light compared to the historical patterns that people were exposed to </w:t>
      </w:r>
      <w:r w:rsidRPr="005924E5">
        <w:t>changes the pattern of sleep</w:t>
      </w:r>
      <w:r>
        <w:t xml:space="preserve">. </w:t>
      </w:r>
    </w:p>
    <w:p w:rsidR="006C7D30" w:rsidP="006C7D30">
      <w:pPr>
        <w:pStyle w:val="Answer"/>
      </w:pPr>
      <w:r>
        <w:t>However,</w:t>
      </w:r>
      <w:r w:rsidRPr="005924E5">
        <w:t xml:space="preserve"> when we talk about sleep, it should be remembered that</w:t>
      </w:r>
      <w:r>
        <w:t xml:space="preserve"> </w:t>
      </w:r>
      <w:r w:rsidRPr="005924E5">
        <w:t>another big problem that society faces is</w:t>
      </w:r>
      <w:r>
        <w:t xml:space="preserve"> </w:t>
      </w:r>
      <w:r w:rsidRPr="005924E5">
        <w:t>early wake</w:t>
      </w:r>
      <w:r>
        <w:t>-</w:t>
      </w:r>
      <w:r w:rsidRPr="005924E5">
        <w:t>up times</w:t>
      </w:r>
      <w:r>
        <w:t xml:space="preserve"> </w:t>
      </w:r>
      <w:r w:rsidRPr="005924E5">
        <w:t xml:space="preserve">and many </w:t>
      </w:r>
      <w:r w:rsidRPr="005924E5">
        <w:t>people waking up with alarm clocks</w:t>
      </w:r>
      <w:r>
        <w:t xml:space="preserve">. Those two things </w:t>
      </w:r>
      <w:r w:rsidR="0057030D">
        <w:t xml:space="preserve">work </w:t>
      </w:r>
      <w:r>
        <w:t>together, and when you talk about the impact of artificial light you cannot disconnect it from the fact that we are all artificially shortening our sleep with alarm clocks.</w:t>
      </w:r>
    </w:p>
    <w:p w:rsidR="006C7D30" w:rsidP="006C7D30">
      <w:pPr>
        <w:pStyle w:val="Remark"/>
      </w:pPr>
      <w:r>
        <w:rPr>
          <w:b/>
          <w:bCs/>
        </w:rPr>
        <w:t xml:space="preserve">Lord </w:t>
      </w:r>
      <w:r>
        <w:rPr>
          <w:b/>
          <w:bCs/>
        </w:rPr>
        <w:t>Borwick</w:t>
      </w:r>
      <w:r>
        <w:rPr>
          <w:b/>
          <w:bCs/>
        </w:rPr>
        <w:t xml:space="preserve">: </w:t>
      </w:r>
      <w:r>
        <w:t xml:space="preserve">Professor Rajaratnam, do you have any comments from Australia for us? We seem to have lost communication. </w:t>
      </w:r>
    </w:p>
    <w:p w:rsidR="006C7D30" w:rsidRPr="00C3042F" w:rsidP="006C7D30">
      <w:pPr>
        <w:pStyle w:val="Remark"/>
      </w:pPr>
      <w:r>
        <w:rPr>
          <w:b/>
          <w:bCs/>
        </w:rPr>
        <w:t xml:space="preserve">The Chair: </w:t>
      </w:r>
      <w:r>
        <w:t xml:space="preserve">Shall we go to Professor </w:t>
      </w:r>
      <w:r>
        <w:t>Spitschan</w:t>
      </w:r>
      <w:r>
        <w:t xml:space="preserve"> first? </w:t>
      </w:r>
    </w:p>
    <w:p w:rsidR="00234F9E" w:rsidRPr="00294C9F" w:rsidP="00234F9E">
      <w:pPr>
        <w:pStyle w:val="Answer"/>
        <w:rPr>
          <w:bCs/>
          <w:iCs/>
        </w:rPr>
      </w:pPr>
      <w:r>
        <w:rPr>
          <w:b/>
          <w:i/>
        </w:rPr>
        <w:t xml:space="preserve">Professor Dr Manuel </w:t>
      </w:r>
      <w:r>
        <w:rPr>
          <w:b/>
          <w:i/>
        </w:rPr>
        <w:t>Spitschan</w:t>
      </w:r>
      <w:r>
        <w:rPr>
          <w:b/>
          <w:i/>
        </w:rPr>
        <w:t>:</w:t>
      </w:r>
      <w:r>
        <w:rPr>
          <w:bCs/>
          <w:iCs/>
        </w:rPr>
        <w:t xml:space="preserve"> I would like to expand on Dr </w:t>
      </w:r>
      <w:r>
        <w:rPr>
          <w:bCs/>
          <w:iCs/>
        </w:rPr>
        <w:t>Kyba’s</w:t>
      </w:r>
      <w:r>
        <w:rPr>
          <w:bCs/>
          <w:iCs/>
        </w:rPr>
        <w:t xml:space="preserve"> description and unpack a bit of what we typically call the non-visual effects of light. We have sleep-wake cycles. In general, we consider the</w:t>
      </w:r>
      <w:r>
        <w:t xml:space="preserve"> synchronisation of our biological clocks and our sleep-wake behaviour with the external light-dark cycle to be one major impact. There is also the suppression of certain hormones, such as melatonin, and the modulation of alertness. More recently, there have been studies establishing a link between light exposure at night and the impairment of cardiovascular and metabolic function. In neuroscience or chronobiology, we would summarise all these things as coming under the non-visual effects of light, which are separate from the mechanisms that serve vision and visual function. </w:t>
      </w:r>
    </w:p>
    <w:p w:rsidR="00234F9E" w:rsidP="00234F9E">
      <w:pPr>
        <w:pStyle w:val="Answer"/>
      </w:pPr>
      <w:r>
        <w:t xml:space="preserve">There are other effects </w:t>
      </w:r>
      <w:r w:rsidR="00026BC8">
        <w:t>that</w:t>
      </w:r>
      <w:r>
        <w:t xml:space="preserve"> are important to keep separate. These include the photochemical effects of light, which cause damage in retinal tissues. This is usually associated with very bright light sources such as the sun or welding arcs. These are summarised under the heading of blue light hazards; I suspect there will be questio</w:t>
      </w:r>
      <w:r w:rsidR="00DF6B6B">
        <w:t>ns</w:t>
      </w:r>
      <w:r>
        <w:t xml:space="preserve"> on this later. It is important to keep blue light hazards as a phototoxic phenomenon separate from the circadian, </w:t>
      </w:r>
      <w:r w:rsidRPr="00D86CED">
        <w:t>neuroendocrine</w:t>
      </w:r>
      <w:r>
        <w:t xml:space="preserve"> or non-visual aspects of light exposure.</w:t>
      </w:r>
    </w:p>
    <w:p w:rsidR="00234F9E" w:rsidP="00234F9E">
      <w:pPr>
        <w:pStyle w:val="Remark"/>
      </w:pPr>
      <w:r w:rsidRPr="00A445C3">
        <w:rPr>
          <w:b/>
        </w:rPr>
        <w:t xml:space="preserve">Lord </w:t>
      </w:r>
      <w:r w:rsidRPr="00A445C3">
        <w:rPr>
          <w:b/>
        </w:rPr>
        <w:t>Borwick</w:t>
      </w:r>
      <w:r w:rsidRPr="00A445C3">
        <w:rPr>
          <w:b/>
        </w:rPr>
        <w:t>:</w:t>
      </w:r>
      <w:r>
        <w:t xml:space="preserve"> </w:t>
      </w:r>
      <w:r w:rsidR="006021B3">
        <w:t>Y</w:t>
      </w:r>
      <w:r>
        <w:t>ou are saying that we know that there are effects on human beings</w:t>
      </w:r>
      <w:r w:rsidR="006021B3">
        <w:t>. D</w:t>
      </w:r>
      <w:r>
        <w:t xml:space="preserve">o we know that they are harmful? </w:t>
      </w:r>
    </w:p>
    <w:p w:rsidR="00234F9E" w:rsidP="00234F9E">
      <w:pPr>
        <w:pStyle w:val="Answer"/>
      </w:pPr>
      <w:r>
        <w:rPr>
          <w:b/>
          <w:i/>
        </w:rPr>
        <w:t xml:space="preserve">Professor Dr Manuel </w:t>
      </w:r>
      <w:r>
        <w:rPr>
          <w:b/>
          <w:i/>
        </w:rPr>
        <w:t>Spitschan</w:t>
      </w:r>
      <w:r>
        <w:rPr>
          <w:b/>
          <w:i/>
        </w:rPr>
        <w:t xml:space="preserve">: </w:t>
      </w:r>
      <w:r>
        <w:t xml:space="preserve">When it comes to the non-visual effects of light, we see converging evidence that bright light exposure at night or in the evening disrupts our circadian system. We can shift our circadian system, and we can suppress the production of hormones that are usually produced by the body. In particular—these are the acute effects that we typically measure—we also have evidence that long-term exposure and disruption of the circadian clock will have harmful consequences for mental and physical health. </w:t>
      </w:r>
    </w:p>
    <w:p w:rsidR="00234F9E" w:rsidP="00234F9E">
      <w:pPr>
        <w:pStyle w:val="Answer"/>
      </w:pPr>
      <w:r>
        <w:t>As for the photochemical effects, there is clear evidence that very bright light exposure is damaging. It is very unlikely that we would typically be exposed to these light levels, but these effects exist, and they could cause damage to tissues.</w:t>
      </w:r>
    </w:p>
    <w:p w:rsidR="00234F9E" w:rsidP="00234F9E">
      <w:pPr>
        <w:pStyle w:val="Remark"/>
      </w:pPr>
      <w:r w:rsidRPr="00A445C3">
        <w:rPr>
          <w:b/>
        </w:rPr>
        <w:t xml:space="preserve">Lord </w:t>
      </w:r>
      <w:r w:rsidRPr="00A445C3">
        <w:rPr>
          <w:b/>
        </w:rPr>
        <w:t>Borwick</w:t>
      </w:r>
      <w:r w:rsidRPr="00A445C3">
        <w:rPr>
          <w:b/>
        </w:rPr>
        <w:t>:</w:t>
      </w:r>
      <w:r>
        <w:t xml:space="preserve"> What is the nature of the evidence that disruption of the circadian system is harmful to humans? Does it reduce life expectancy or have other effects?</w:t>
      </w:r>
    </w:p>
    <w:p w:rsidR="00234F9E" w:rsidP="00234F9E">
      <w:pPr>
        <w:pStyle w:val="Answer"/>
      </w:pPr>
      <w:r>
        <w:rPr>
          <w:b/>
          <w:i/>
        </w:rPr>
        <w:t xml:space="preserve">Professor Dr Manuel </w:t>
      </w:r>
      <w:r>
        <w:rPr>
          <w:b/>
          <w:i/>
        </w:rPr>
        <w:t>Spitschan</w:t>
      </w:r>
      <w:r>
        <w:rPr>
          <w:b/>
          <w:i/>
        </w:rPr>
        <w:t xml:space="preserve">: </w:t>
      </w:r>
      <w:r>
        <w:t xml:space="preserve">Basically, there is a converging set of evidence. First, there are laboratory studies in which very controlled light </w:t>
      </w:r>
      <w:r>
        <w:t xml:space="preserve">exposures lead to short-term consequences. There are also large-scale studies that have associated, for example, time spent outdoors with impacts on sleep quality and mood. </w:t>
      </w:r>
    </w:p>
    <w:p w:rsidR="00234F9E" w:rsidP="00EA7DEF">
      <w:pPr>
        <w:pStyle w:val="Remark"/>
      </w:pPr>
      <w:r w:rsidRPr="00FE0D8C">
        <w:rPr>
          <w:b/>
        </w:rPr>
        <w:t xml:space="preserve">Lord </w:t>
      </w:r>
      <w:r w:rsidRPr="00FE0D8C">
        <w:rPr>
          <w:b/>
        </w:rPr>
        <w:t>Borwick</w:t>
      </w:r>
      <w:r w:rsidRPr="00FE0D8C">
        <w:rPr>
          <w:b/>
        </w:rPr>
        <w:t>:</w:t>
      </w:r>
      <w:r>
        <w:t xml:space="preserve"> But it is very hard to identify whether the positive effects of time spent outdoors are more important than the negative effects of light</w:t>
      </w:r>
      <w:r w:rsidR="00EA7DEF">
        <w:t>.</w:t>
      </w:r>
    </w:p>
    <w:p w:rsidR="00234F9E" w:rsidP="00234F9E">
      <w:pPr>
        <w:pStyle w:val="Answer"/>
      </w:pPr>
      <w:r w:rsidRPr="00FE0D8C">
        <w:rPr>
          <w:b/>
          <w:bCs/>
          <w:i/>
          <w:iCs/>
        </w:rPr>
        <w:t xml:space="preserve">Professor Dr Manuel </w:t>
      </w:r>
      <w:r w:rsidRPr="00FE0D8C">
        <w:rPr>
          <w:b/>
          <w:bCs/>
          <w:i/>
          <w:iCs/>
        </w:rPr>
        <w:t>Spitschan</w:t>
      </w:r>
      <w:r w:rsidRPr="00FE0D8C">
        <w:rPr>
          <w:b/>
          <w:bCs/>
          <w:i/>
          <w:iCs/>
        </w:rPr>
        <w:t>:</w:t>
      </w:r>
      <w:r>
        <w:t xml:space="preserve"> Yes. Altogether, I consider there to be converging pieces of evidence </w:t>
      </w:r>
      <w:r w:rsidR="00EA7DEF">
        <w:t>that</w:t>
      </w:r>
      <w:r>
        <w:t xml:space="preserve"> speak to the role of good light exposure in supporting the circadian system. From there, we can see a link between the negative effects and impaired cardiovascular or metabolic function, an increased risk of developing mental health issues, and so on. </w:t>
      </w:r>
    </w:p>
    <w:p w:rsidR="00234F9E" w:rsidP="00234F9E">
      <w:pPr>
        <w:pStyle w:val="Answer"/>
      </w:pPr>
      <w:r>
        <w:rPr>
          <w:b/>
          <w:i/>
        </w:rPr>
        <w:t xml:space="preserve">Professor </w:t>
      </w:r>
      <w:r>
        <w:rPr>
          <w:b/>
          <w:i/>
        </w:rPr>
        <w:t>Shantha</w:t>
      </w:r>
      <w:r>
        <w:rPr>
          <w:b/>
          <w:i/>
        </w:rPr>
        <w:t xml:space="preserve"> Rajaratnam: </w:t>
      </w:r>
      <w:r>
        <w:t xml:space="preserve">To add to what my colleagues have said, I agree with Professor </w:t>
      </w:r>
      <w:r>
        <w:t>Spitschan</w:t>
      </w:r>
      <w:r>
        <w:t xml:space="preserve"> that there is converging evidence from very well-controlled laboratory studies and epidemiological evidence. If we bring these together, there is a sufficient basis at this point at least </w:t>
      </w:r>
      <w:r w:rsidR="00EA7DEF">
        <w:t xml:space="preserve">to </w:t>
      </w:r>
      <w:r>
        <w:t xml:space="preserve">postulate that there is a harmful effect on human health of light exposure at night. </w:t>
      </w:r>
    </w:p>
    <w:p w:rsidR="00234F9E" w:rsidP="00234F9E">
      <w:pPr>
        <w:pStyle w:val="Answer"/>
      </w:pPr>
      <w:r>
        <w:t>A</w:t>
      </w:r>
      <w:r>
        <w:t xml:space="preserve"> recent review</w:t>
      </w:r>
      <w:r w:rsidRPr="00EA7DEF">
        <w:t xml:space="preserve"> </w:t>
      </w:r>
      <w:r>
        <w:t>by a group in China</w:t>
      </w:r>
      <w:r>
        <w:t xml:space="preserve">, published just this year in the </w:t>
      </w:r>
      <w:r w:rsidRPr="00955B05">
        <w:rPr>
          <w:i/>
          <w:iCs/>
        </w:rPr>
        <w:t>Journal of Environmental Sciences</w:t>
      </w:r>
      <w:r>
        <w:t xml:space="preserve">, reviewed the evidence over the past five years and looked at the impact of light at night on health </w:t>
      </w:r>
      <w:r w:rsidR="00B600F9">
        <w:t>outcomes</w:t>
      </w:r>
      <w:r>
        <w:t xml:space="preserve"> such as obesity, mental health disorders, cancer, sleep disorders, cardiovascular </w:t>
      </w:r>
      <w:r>
        <w:t>disease</w:t>
      </w:r>
      <w:r>
        <w:t xml:space="preserve"> and diabetes. This was based largely on epidemiological evidence. I am happy to supply the committee with that paper afterwards.</w:t>
      </w:r>
    </w:p>
    <w:p w:rsidR="00234F9E" w:rsidP="00234F9E">
      <w:pPr>
        <w:pStyle w:val="Answer"/>
      </w:pPr>
      <w:r>
        <w:t>As for th</w:t>
      </w:r>
      <w:r w:rsidR="0069637F">
        <w:t>e</w:t>
      </w:r>
      <w:r>
        <w:t xml:space="preserve"> line of evidence on the circadian system being acutely sensitive to the effects of light, we now understand the physiology of that pathway well. We also understand that the disruption of circadian rhythms is associated with a number of adverse health outcomes. These can occur very rapidly, and we have been able to demonstrate that in tightly controlled laboratory studies. For example, if we systematically disrupt the circadian system in humans, within days we alter glucose regulation, appetite regulation, and a number of other variables that would strongly predict and lead to adverse health outcomes. That is why, as </w:t>
      </w:r>
      <w:r w:rsidR="000B6D6A">
        <w:t>Professor</w:t>
      </w:r>
      <w:r w:rsidR="000B6D6A">
        <w:t xml:space="preserve"> </w:t>
      </w:r>
      <w:r>
        <w:t>Spitschan</w:t>
      </w:r>
      <w:r>
        <w:t xml:space="preserve"> said, there is converging evidence that brings the physiology together with what we are observing in epidemiological studies. </w:t>
      </w:r>
    </w:p>
    <w:p w:rsidR="00234F9E" w:rsidP="00234F9E">
      <w:pPr>
        <w:pStyle w:val="Answer"/>
      </w:pPr>
      <w:r>
        <w:rPr>
          <w:b/>
          <w:i/>
        </w:rPr>
        <w:t xml:space="preserve">Dr Christopher Kyba: </w:t>
      </w:r>
      <w:r>
        <w:t xml:space="preserve">It is also worth thinking about the acute effects for people living in intensive care wards. The impact </w:t>
      </w:r>
      <w:r w:rsidR="001E7344">
        <w:t xml:space="preserve">of both noise and light in </w:t>
      </w:r>
      <w:r>
        <w:t xml:space="preserve">that environment is very disruptive to sleep. As far as I know, it has been demonstrated that interventions to reduce the amount of light and noise in those healthcare settings can really help patients. As the committee is looking at this issue from a broad perspective, I hope you will also consider that very particular and important aspect of exposure to light and noise. </w:t>
      </w:r>
    </w:p>
    <w:p w:rsidR="00234F9E" w:rsidP="00234F9E">
      <w:pPr>
        <w:pStyle w:val="Remark"/>
      </w:pPr>
      <w:r w:rsidRPr="00787576">
        <w:rPr>
          <w:b/>
        </w:rPr>
        <w:t>The Chair:</w:t>
      </w:r>
      <w:r>
        <w:t xml:space="preserve"> Thank you. There were a lot of nodding heads around the table on that point, including Baroness Neuberger’s. </w:t>
      </w:r>
    </w:p>
    <w:p w:rsidR="00234F9E" w:rsidP="00BD305A">
      <w:pPr>
        <w:pStyle w:val="Remark"/>
      </w:pPr>
      <w:r w:rsidRPr="00787576">
        <w:rPr>
          <w:b/>
        </w:rPr>
        <w:t>Baroness Neuberger:</w:t>
      </w:r>
      <w:r>
        <w:t xml:space="preserve"> I chair two hospitals with intensive care units, so </w:t>
      </w:r>
      <w:r>
        <w:t xml:space="preserve">we are very aware of this. How much hard evidence is there of that disruption and the quantitative effects of reducing the amount of light or noise? </w:t>
      </w:r>
    </w:p>
    <w:p w:rsidR="00234F9E" w:rsidP="00234F9E">
      <w:pPr>
        <w:pStyle w:val="Answer"/>
      </w:pPr>
      <w:r>
        <w:rPr>
          <w:b/>
          <w:i/>
        </w:rPr>
        <w:t xml:space="preserve">Dr Christopher Kyba: </w:t>
      </w:r>
      <w:r>
        <w:t>I am not the right person to answer that question. I maintain a large database of such studies, so I can try to look for one after this meeting is over. Typically, I have seen this is intervention studies</w:t>
      </w:r>
      <w:r w:rsidR="00BD305A">
        <w:t xml:space="preserve">; </w:t>
      </w:r>
      <w:r>
        <w:t>there was an intervention in a hospital to lower the amount of light or noise or have patients sleep with eye masks. Th</w:t>
      </w:r>
      <w:r w:rsidR="00BD305A">
        <w:t>o</w:t>
      </w:r>
      <w:r>
        <w:t>se sorts of things have generally had very positive outcomes for patients.</w:t>
      </w:r>
    </w:p>
    <w:p w:rsidR="00234F9E" w:rsidP="00BD305A">
      <w:pPr>
        <w:pStyle w:val="Question"/>
      </w:pPr>
      <w:r w:rsidRPr="008616D2">
        <w:rPr>
          <w:b/>
        </w:rPr>
        <w:t>Baroness Neuberger:</w:t>
      </w:r>
      <w:r>
        <w:t xml:space="preserve"> I have seen some of those effects in qualitative terms, but not in quantitative terms, so anything </w:t>
      </w:r>
      <w:r w:rsidR="00BD305A">
        <w:t xml:space="preserve">that </w:t>
      </w:r>
      <w:r>
        <w:t>you can give us would be really useful.</w:t>
      </w:r>
    </w:p>
    <w:p w:rsidR="00234F9E" w:rsidP="00234F9E">
      <w:pPr>
        <w:pStyle w:val="Remark"/>
      </w:pPr>
      <w:r>
        <w:t xml:space="preserve">Much of what I was going to ask has already been asked by Lord </w:t>
      </w:r>
      <w:r>
        <w:t>Borwick</w:t>
      </w:r>
      <w:r>
        <w:t xml:space="preserve">, but </w:t>
      </w:r>
      <w:r w:rsidR="00BD305A">
        <w:t>do</w:t>
      </w:r>
      <w:r>
        <w:t xml:space="preserve"> any of you think that we can make any kind of economic assessment of the health impacts from artificial light</w:t>
      </w:r>
      <w:r w:rsidR="00BD305A">
        <w:t>?</w:t>
      </w:r>
      <w:r>
        <w:t xml:space="preserve"> That is quite a broad question. </w:t>
      </w:r>
    </w:p>
    <w:p w:rsidR="00234F9E" w:rsidP="00234F9E">
      <w:pPr>
        <w:pStyle w:val="Answer"/>
      </w:pPr>
      <w:r>
        <w:rPr>
          <w:b/>
          <w:i/>
        </w:rPr>
        <w:t xml:space="preserve">Professor </w:t>
      </w:r>
      <w:r>
        <w:rPr>
          <w:b/>
          <w:i/>
        </w:rPr>
        <w:t>Shantha</w:t>
      </w:r>
      <w:r>
        <w:rPr>
          <w:b/>
          <w:i/>
        </w:rPr>
        <w:t xml:space="preserve"> Rajaratnam:</w:t>
      </w:r>
      <w:r w:rsidR="00BD305A">
        <w:rPr>
          <w:bCs/>
          <w:iCs/>
        </w:rPr>
        <w:t xml:space="preserve"> That </w:t>
      </w:r>
      <w:r>
        <w:t xml:space="preserve">is a broad question. The </w:t>
      </w:r>
      <w:r w:rsidRPr="00131825">
        <w:t>Sleep Health Foundation</w:t>
      </w:r>
      <w:r>
        <w:t xml:space="preserve"> in Australia, for example, has been working with health economists to quantify different aspects of sleep health, as have a number of the other sleep health bodies. I do not believe that a focused study has been undertaken on this, but it is entirely possible. As we have looked at other areas such as shift work and the contribution of sleep disorders to the health burden, et cetera, we should, on the basis of the evidence that is available, be able to attribute health risks associated with light exposure. However, I am not aware that that health economic study has been done.</w:t>
      </w:r>
    </w:p>
    <w:p w:rsidR="00474019" w:rsidP="00474019">
      <w:pPr>
        <w:pStyle w:val="Answer"/>
      </w:pPr>
      <w:r>
        <w:rPr>
          <w:b/>
          <w:i/>
        </w:rPr>
        <w:t xml:space="preserve">Professor Dr Manuel </w:t>
      </w:r>
      <w:r>
        <w:rPr>
          <w:b/>
          <w:i/>
        </w:rPr>
        <w:t>Spitschan</w:t>
      </w:r>
      <w:r>
        <w:rPr>
          <w:b/>
          <w:i/>
        </w:rPr>
        <w:t>:</w:t>
      </w:r>
      <w:r>
        <w:rPr>
          <w:bCs/>
          <w:iCs/>
        </w:rPr>
        <w:t xml:space="preserve"> I am aware of a study from </w:t>
      </w:r>
      <w:r>
        <w:t xml:space="preserve">the RAND Corporation from about five years ago that estimated more generally the effects of insufficient sleep on the economy; </w:t>
      </w:r>
      <w:r w:rsidRPr="00B348C7">
        <w:t xml:space="preserve">I think it estimated </w:t>
      </w:r>
      <w:r>
        <w:t xml:space="preserve">that </w:t>
      </w:r>
      <w:r w:rsidRPr="00B348C7">
        <w:t>about</w:t>
      </w:r>
      <w:r>
        <w:t xml:space="preserve"> £45 billion is lost due to insufficient sleep</w:t>
      </w:r>
      <w:r>
        <w:rPr>
          <w:rStyle w:val="FootnoteReference"/>
        </w:rPr>
        <w:footnoteReference w:id="2"/>
      </w:r>
      <w:r>
        <w:t xml:space="preserve">. </w:t>
      </w:r>
      <w:r w:rsidRPr="00B348C7">
        <w:t>However,</w:t>
      </w:r>
      <w:r>
        <w:t xml:space="preserve"> as </w:t>
      </w:r>
      <w:r w:rsidRPr="00021DBA" w:rsidR="00021DBA">
        <w:t>Professor Rajaratnam</w:t>
      </w:r>
      <w:r w:rsidRPr="00021DBA" w:rsidR="00021DBA">
        <w:t xml:space="preserve"> </w:t>
      </w:r>
      <w:r w:rsidRPr="00B348C7">
        <w:t>describe</w:t>
      </w:r>
      <w:r>
        <w:t>d</w:t>
      </w:r>
      <w:r w:rsidRPr="00B348C7">
        <w:t>, th</w:t>
      </w:r>
      <w:r>
        <w:t>at</w:t>
      </w:r>
      <w:r w:rsidRPr="00B348C7">
        <w:t xml:space="preserve"> cannot be attributed only to artificial light exposure, although we are certain that a fraction of it could be attributed to it</w:t>
      </w:r>
      <w:r w:rsidR="008C155A">
        <w:t xml:space="preserve">. It </w:t>
      </w:r>
      <w:r w:rsidRPr="00B348C7">
        <w:t xml:space="preserve">is just a question of whether it is 1%, 10% or </w:t>
      </w:r>
      <w:r>
        <w:t>50</w:t>
      </w:r>
      <w:r w:rsidRPr="00B348C7">
        <w:t>%.</w:t>
      </w:r>
    </w:p>
    <w:p w:rsidR="00474019" w:rsidP="00474019">
      <w:pPr>
        <w:pStyle w:val="Question"/>
      </w:pPr>
      <w:r w:rsidRPr="00B348C7">
        <w:rPr>
          <w:b/>
        </w:rPr>
        <w:t>Baroness Neuberger:</w:t>
      </w:r>
      <w:r>
        <w:t xml:space="preserve"> Lastly, I have a question about t</w:t>
      </w:r>
      <w:r w:rsidRPr="00B348C7">
        <w:t>he mechanisms by which artificial lighting can affect human health</w:t>
      </w:r>
      <w:r>
        <w:t xml:space="preserve"> and the impact of screens on eyesight. You have talked about </w:t>
      </w:r>
      <w:r w:rsidRPr="00B348C7">
        <w:t>welding and blue light. What about</w:t>
      </w:r>
      <w:r w:rsidR="008C155A">
        <w:t xml:space="preserve"> </w:t>
      </w:r>
      <w:r w:rsidRPr="00B348C7">
        <w:t>the effects of screens on children at night in their bedrooms</w:t>
      </w:r>
      <w:r>
        <w:t xml:space="preserve">, </w:t>
      </w:r>
      <w:r w:rsidRPr="00B348C7">
        <w:t>which we have talked a lot about</w:t>
      </w:r>
      <w:r>
        <w:t xml:space="preserve"> </w:t>
      </w:r>
      <w:r w:rsidRPr="00B348C7">
        <w:t>among ourselves</w:t>
      </w:r>
      <w:r>
        <w:t>? Can you say anything about the mechanisms and whether that causes damage?</w:t>
      </w:r>
    </w:p>
    <w:p w:rsidR="007500AC" w:rsidP="00474019">
      <w:pPr>
        <w:pStyle w:val="Answer"/>
      </w:pPr>
      <w:r>
        <w:rPr>
          <w:b/>
          <w:i/>
        </w:rPr>
        <w:t xml:space="preserve">Professor Dr Manuel </w:t>
      </w:r>
      <w:r>
        <w:rPr>
          <w:b/>
          <w:i/>
        </w:rPr>
        <w:t>Spitschan</w:t>
      </w:r>
      <w:r>
        <w:rPr>
          <w:b/>
          <w:i/>
        </w:rPr>
        <w:t xml:space="preserve">: </w:t>
      </w:r>
      <w:r>
        <w:t xml:space="preserve">We can certainly talk again about </w:t>
      </w:r>
      <w:r w:rsidRPr="003713A9">
        <w:t>th</w:t>
      </w:r>
      <w:r>
        <w:t>e</w:t>
      </w:r>
      <w:r w:rsidRPr="003713A9">
        <w:t xml:space="preserve"> circadian disruption that might be caused by artificial light exposure</w:t>
      </w:r>
      <w:r w:rsidR="002A51BC">
        <w:t>. D</w:t>
      </w:r>
      <w:r w:rsidRPr="003713A9">
        <w:t>isplays</w:t>
      </w:r>
      <w:r>
        <w:t>,</w:t>
      </w:r>
      <w:r w:rsidRPr="003713A9">
        <w:t xml:space="preserve"> as they emit light</w:t>
      </w:r>
      <w:r>
        <w:t xml:space="preserve">s </w:t>
      </w:r>
      <w:r w:rsidRPr="003713A9">
        <w:t>by whatever technological means</w:t>
      </w:r>
      <w:r>
        <w:t>,</w:t>
      </w:r>
      <w:r w:rsidRPr="003713A9">
        <w:t xml:space="preserve"> will </w:t>
      </w:r>
      <w:r w:rsidR="007C735A">
        <w:t>be no</w:t>
      </w:r>
      <w:r w:rsidRPr="003713A9">
        <w:t xml:space="preserve"> different from any other light source</w:t>
      </w:r>
      <w:r>
        <w:t xml:space="preserve">. </w:t>
      </w:r>
      <w:r w:rsidRPr="003713A9">
        <w:t xml:space="preserve">They will impact the same </w:t>
      </w:r>
      <w:r w:rsidRPr="003713A9">
        <w:t xml:space="preserve">physiological pathway that might cause, for example, </w:t>
      </w:r>
      <w:r>
        <w:t xml:space="preserve">the </w:t>
      </w:r>
      <w:r w:rsidRPr="003713A9">
        <w:t>suppression of melatonin or a delaying of the circadian clock</w:t>
      </w:r>
      <w:r>
        <w:t>,</w:t>
      </w:r>
      <w:r w:rsidRPr="003713A9">
        <w:t xml:space="preserve"> as would your indoor lighting or TVs.</w:t>
      </w:r>
      <w:r>
        <w:t xml:space="preserve"> </w:t>
      </w:r>
    </w:p>
    <w:p w:rsidR="00474019" w:rsidP="00474019">
      <w:pPr>
        <w:pStyle w:val="Answer"/>
      </w:pPr>
      <w:r>
        <w:t xml:space="preserve">Specifically in children, there is another question that is not really related to the circadian </w:t>
      </w:r>
      <w:r w:rsidRPr="003713A9">
        <w:t>or neuroendocrine effects of light</w:t>
      </w:r>
      <w:r w:rsidR="007500AC">
        <w:t>,</w:t>
      </w:r>
      <w:r>
        <w:t xml:space="preserve"> </w:t>
      </w:r>
      <w:r w:rsidRPr="003713A9">
        <w:t xml:space="preserve">or </w:t>
      </w:r>
      <w:r w:rsidR="007500AC">
        <w:t xml:space="preserve">to </w:t>
      </w:r>
      <w:r w:rsidRPr="003713A9">
        <w:t xml:space="preserve">the photochemical damage that you might get </w:t>
      </w:r>
      <w:r>
        <w:t xml:space="preserve">from </w:t>
      </w:r>
      <w:r w:rsidRPr="003713A9">
        <w:t>very bright light exposure</w:t>
      </w:r>
      <w:r>
        <w:t>—</w:t>
      </w:r>
      <w:r w:rsidRPr="003713A9">
        <w:t>for example, from sun exposure</w:t>
      </w:r>
      <w:r>
        <w:t>—which</w:t>
      </w:r>
      <w:r w:rsidRPr="003713A9">
        <w:t xml:space="preserve"> is</w:t>
      </w:r>
      <w:r>
        <w:t xml:space="preserve"> the development of myopia. Th</w:t>
      </w:r>
      <w:r w:rsidR="007500AC">
        <w:t>at</w:t>
      </w:r>
      <w:r>
        <w:t xml:space="preserve"> is a very different field </w:t>
      </w:r>
      <w:r w:rsidR="007500AC">
        <w:t>from</w:t>
      </w:r>
      <w:r w:rsidRPr="003713A9">
        <w:t xml:space="preserve"> circadian </w:t>
      </w:r>
      <w:r>
        <w:t>p</w:t>
      </w:r>
      <w:r w:rsidRPr="003713A9">
        <w:t>hysiology and circadian</w:t>
      </w:r>
      <w:r>
        <w:t xml:space="preserve"> </w:t>
      </w:r>
      <w:r w:rsidRPr="003713A9">
        <w:t>function.</w:t>
      </w:r>
      <w:r>
        <w:t xml:space="preserve"> </w:t>
      </w:r>
      <w:r w:rsidRPr="003713A9">
        <w:t>We have some evidence that light is really important in the prevention and delaying</w:t>
      </w:r>
      <w:r>
        <w:t xml:space="preserve"> </w:t>
      </w:r>
      <w:r w:rsidRPr="003713A9">
        <w:t>of myopia</w:t>
      </w:r>
      <w:r w:rsidR="007500AC">
        <w:t>,</w:t>
      </w:r>
      <w:r w:rsidRPr="003713A9">
        <w:t xml:space="preserve"> but I would be hesitant to say that screens used at night play any role in </w:t>
      </w:r>
      <w:r>
        <w:t>non-</w:t>
      </w:r>
      <w:r w:rsidRPr="003713A9">
        <w:t>ocular</w:t>
      </w:r>
      <w:r>
        <w:t xml:space="preserve"> </w:t>
      </w:r>
      <w:r w:rsidRPr="003713A9">
        <w:t>development.</w:t>
      </w:r>
    </w:p>
    <w:p w:rsidR="00474019" w:rsidP="00474019">
      <w:pPr>
        <w:pStyle w:val="Answer"/>
      </w:pPr>
      <w:r>
        <w:t>When</w:t>
      </w:r>
      <w:r>
        <w:t xml:space="preserve"> you look at light exposure from displays s</w:t>
      </w:r>
      <w:r w:rsidRPr="003713A9">
        <w:t>uch as smartphones</w:t>
      </w:r>
      <w:r>
        <w:t>,</w:t>
      </w:r>
      <w:r w:rsidRPr="003713A9">
        <w:t xml:space="preserve"> there is another aspect that we should</w:t>
      </w:r>
      <w:r>
        <w:t xml:space="preserve"> </w:t>
      </w:r>
      <w:r w:rsidRPr="00815037">
        <w:t>not ignore</w:t>
      </w:r>
      <w:r>
        <w:t>. There is a reason why these devices are</w:t>
      </w:r>
      <w:r w:rsidRPr="00815037">
        <w:t xml:space="preserve"> used, which is that</w:t>
      </w:r>
      <w:r>
        <w:t xml:space="preserve"> </w:t>
      </w:r>
      <w:r w:rsidRPr="00815037">
        <w:t>they are to some degree psychologically</w:t>
      </w:r>
      <w:r>
        <w:t xml:space="preserve"> attractive </w:t>
      </w:r>
      <w:r w:rsidRPr="00815037">
        <w:t>to teenagers.</w:t>
      </w:r>
      <w:r>
        <w:t xml:space="preserve"> </w:t>
      </w:r>
      <w:r w:rsidRPr="00815037">
        <w:t>There is a reason for checking Facebook modifications and Whats</w:t>
      </w:r>
      <w:r>
        <w:t>Ap</w:t>
      </w:r>
      <w:r w:rsidRPr="00815037">
        <w:t xml:space="preserve">p messages, and so on, which </w:t>
      </w:r>
      <w:r>
        <w:t xml:space="preserve">in </w:t>
      </w:r>
      <w:r w:rsidRPr="00815037">
        <w:t>itself might</w:t>
      </w:r>
      <w:r>
        <w:t xml:space="preserve"> cause some sleep disruption</w:t>
      </w:r>
      <w:r w:rsidRPr="00815037">
        <w:t>, but we already know that there is a pathway that would make blue light exposure or short</w:t>
      </w:r>
      <w:r>
        <w:t>-</w:t>
      </w:r>
      <w:r w:rsidRPr="00815037">
        <w:t>wavelength light exposure impact the circadian system.</w:t>
      </w:r>
    </w:p>
    <w:p w:rsidR="00474019" w:rsidP="00474019">
      <w:pPr>
        <w:pStyle w:val="Remark"/>
      </w:pPr>
      <w:r w:rsidRPr="00904EEC">
        <w:rPr>
          <w:b/>
        </w:rPr>
        <w:t>Baroness Neuberger:</w:t>
      </w:r>
      <w:r>
        <w:t xml:space="preserve"> Would either of the other two witnesses like to add anything? You are nodding.</w:t>
      </w:r>
    </w:p>
    <w:p w:rsidR="00474019" w:rsidP="00474019">
      <w:pPr>
        <w:pStyle w:val="Answer"/>
      </w:pPr>
      <w:r>
        <w:rPr>
          <w:b/>
          <w:i/>
        </w:rPr>
        <w:t xml:space="preserve">Professor </w:t>
      </w:r>
      <w:r>
        <w:rPr>
          <w:b/>
          <w:i/>
        </w:rPr>
        <w:t>Shantha</w:t>
      </w:r>
      <w:r>
        <w:rPr>
          <w:b/>
          <w:i/>
        </w:rPr>
        <w:t xml:space="preserve"> Rajaratnam: </w:t>
      </w:r>
      <w:r>
        <w:t xml:space="preserve">I would just add to </w:t>
      </w:r>
      <w:r w:rsidRPr="00134EED">
        <w:t xml:space="preserve">Professor </w:t>
      </w:r>
      <w:r w:rsidRPr="00134EED">
        <w:t>Spitschan</w:t>
      </w:r>
      <w:r>
        <w:t>’s</w:t>
      </w:r>
      <w:r>
        <w:t xml:space="preserve"> answer</w:t>
      </w:r>
      <w:r w:rsidRPr="00134EED">
        <w:t xml:space="preserve"> </w:t>
      </w:r>
      <w:r>
        <w:t xml:space="preserve">that we are very interested </w:t>
      </w:r>
      <w:r w:rsidRPr="00134EED">
        <w:t>in this question</w:t>
      </w:r>
      <w:r>
        <w:t xml:space="preserve">, which is </w:t>
      </w:r>
      <w:r w:rsidRPr="00134EED">
        <w:t>hotly debated</w:t>
      </w:r>
      <w:r>
        <w:t xml:space="preserve">: </w:t>
      </w:r>
      <w:r w:rsidRPr="00134EED">
        <w:t xml:space="preserve">the extent to which these light emitting devices are contributing not to only what is perceived as an increased rate of sleep disturbances among children and adolescents but </w:t>
      </w:r>
      <w:r>
        <w:t xml:space="preserve">to </w:t>
      </w:r>
      <w:r w:rsidRPr="00134EED">
        <w:t>mood and behavioural disturbances and learning impairments, and so on.</w:t>
      </w:r>
      <w:r>
        <w:t xml:space="preserve"> </w:t>
      </w:r>
    </w:p>
    <w:p w:rsidR="00474019" w:rsidP="00474019">
      <w:pPr>
        <w:pStyle w:val="Answer"/>
      </w:pPr>
      <w:r>
        <w:t xml:space="preserve">It is complex, because, as Professor </w:t>
      </w:r>
      <w:r>
        <w:t>Spitschan</w:t>
      </w:r>
      <w:r>
        <w:t xml:space="preserve"> s</w:t>
      </w:r>
      <w:r w:rsidRPr="00134EED">
        <w:t>aid, you have multiple contributing mechanisms that include the light emitted from the device</w:t>
      </w:r>
      <w:r>
        <w:t xml:space="preserve"> </w:t>
      </w:r>
      <w:r w:rsidRPr="00134EED">
        <w:t>that can shift</w:t>
      </w:r>
      <w:r>
        <w:t xml:space="preserve"> the circadian clock; </w:t>
      </w:r>
      <w:r w:rsidRPr="00134EED">
        <w:t>you have the attractiveness and the engagement</w:t>
      </w:r>
      <w:r>
        <w:t xml:space="preserve"> </w:t>
      </w:r>
      <w:r w:rsidRPr="00134EED">
        <w:t>of the device</w:t>
      </w:r>
      <w:r>
        <w:t xml:space="preserve">, and the arousal that can be caused depending on what the device is being used for; </w:t>
      </w:r>
      <w:r w:rsidRPr="00134EED">
        <w:t>and the displacement of sleep that results from engagement with the device.</w:t>
      </w:r>
      <w:r>
        <w:t xml:space="preserve"> These are complex factors t</w:t>
      </w:r>
      <w:r w:rsidRPr="00134EED">
        <w:t xml:space="preserve">hat are driven </w:t>
      </w:r>
      <w:r w:rsidRPr="00134EED" w:rsidR="009D68F7">
        <w:t xml:space="preserve">partly </w:t>
      </w:r>
      <w:r w:rsidRPr="00134EED">
        <w:t>by behaviour</w:t>
      </w:r>
      <w:r>
        <w:t xml:space="preserve">, </w:t>
      </w:r>
      <w:r w:rsidRPr="00134EED">
        <w:t>the behaviour itself impacts sleep systems and the circadian system</w:t>
      </w:r>
      <w:r>
        <w:t>,</w:t>
      </w:r>
      <w:r w:rsidRPr="00134EED">
        <w:t xml:space="preserve"> and</w:t>
      </w:r>
      <w:r>
        <w:t xml:space="preserve"> we know that both of these can contribute to the increased risk of </w:t>
      </w:r>
      <w:r w:rsidRPr="00134EED">
        <w:t>the development of depression, anxiety</w:t>
      </w:r>
      <w:r w:rsidR="009D68F7">
        <w:t>,</w:t>
      </w:r>
      <w:r w:rsidRPr="00134EED">
        <w:t xml:space="preserve"> and cognitive and attention impairments.</w:t>
      </w:r>
      <w:r>
        <w:t xml:space="preserve"> </w:t>
      </w:r>
    </w:p>
    <w:p w:rsidR="00D17E41" w:rsidP="00474019">
      <w:pPr>
        <w:pStyle w:val="Answer"/>
      </w:pPr>
      <w:r w:rsidRPr="00134EED">
        <w:t xml:space="preserve">We are being funded by the Australian </w:t>
      </w:r>
      <w:r>
        <w:t>G</w:t>
      </w:r>
      <w:r w:rsidRPr="00134EED">
        <w:t xml:space="preserve">overnment, </w:t>
      </w:r>
      <w:r w:rsidR="008C4B3A">
        <w:t xml:space="preserve">through </w:t>
      </w:r>
      <w:r w:rsidRPr="00134EED">
        <w:t>the National Health and Medical Research Council and the Australian Research Council to do a longitudinal study to track adolescents from the age</w:t>
      </w:r>
      <w:r>
        <w:t>s</w:t>
      </w:r>
      <w:r w:rsidRPr="00134EED">
        <w:t xml:space="preserve"> of 12 to 18 and every year to follow them up</w:t>
      </w:r>
      <w:r>
        <w:t xml:space="preserve"> to look at the state of their circadian system, </w:t>
      </w:r>
      <w:r w:rsidRPr="00134EED">
        <w:t>the extent to which they are engaging in device use,</w:t>
      </w:r>
      <w:r>
        <w:t xml:space="preserve"> and their sleep, cognitive function, mood </w:t>
      </w:r>
      <w:r w:rsidRPr="00134EED">
        <w:t>assessments,</w:t>
      </w:r>
      <w:r>
        <w:t xml:space="preserve"> et cetera. </w:t>
      </w:r>
      <w:r w:rsidRPr="00134EED">
        <w:t>It is quite hard to disentangle all those factors</w:t>
      </w:r>
      <w:r>
        <w:t>,</w:t>
      </w:r>
      <w:r w:rsidRPr="00134EED">
        <w:t xml:space="preserve"> and</w:t>
      </w:r>
      <w:r>
        <w:t>,</w:t>
      </w:r>
      <w:r w:rsidRPr="00134EED">
        <w:t xml:space="preserve"> to my knowledge</w:t>
      </w:r>
      <w:r>
        <w:t>,</w:t>
      </w:r>
      <w:r w:rsidRPr="00D17E41">
        <w:t xml:space="preserve"> </w:t>
      </w:r>
      <w:r w:rsidRPr="00134EED">
        <w:t>no study has</w:t>
      </w:r>
      <w:r w:rsidRPr="00134EED">
        <w:t xml:space="preserve"> systematically pulled apart the contributing factors in order to design effective interventions</w:t>
      </w:r>
      <w:r>
        <w:t>. We also know that adolescence is a time when the circadian clock is naturally delaying</w:t>
      </w:r>
      <w:r w:rsidRPr="00104739">
        <w:t xml:space="preserve">, </w:t>
      </w:r>
      <w:r>
        <w:t>which</w:t>
      </w:r>
      <w:r w:rsidRPr="00104739">
        <w:t xml:space="preserve"> also carries with it an increased risk of developing certain mood disorders, for example. </w:t>
      </w:r>
    </w:p>
    <w:p w:rsidR="00474019" w:rsidP="00474019">
      <w:pPr>
        <w:pStyle w:val="Answer"/>
      </w:pPr>
      <w:r w:rsidRPr="00104739">
        <w:t>So</w:t>
      </w:r>
      <w:r w:rsidRPr="00104739">
        <w:t xml:space="preserve"> it is complex</w:t>
      </w:r>
      <w:r w:rsidR="00D17E41">
        <w:t>,</w:t>
      </w:r>
      <w:r w:rsidRPr="00104739">
        <w:t xml:space="preserve"> and the evidence is</w:t>
      </w:r>
      <w:r>
        <w:t xml:space="preserve"> </w:t>
      </w:r>
      <w:r w:rsidRPr="00104739">
        <w:t>being gathered from studies such as the one we are doing.</w:t>
      </w:r>
    </w:p>
    <w:p w:rsidR="00474019" w:rsidP="00474019">
      <w:pPr>
        <w:pStyle w:val="Remark"/>
      </w:pPr>
      <w:r w:rsidRPr="00433F08">
        <w:rPr>
          <w:b/>
        </w:rPr>
        <w:t>Baroness Neuberger:</w:t>
      </w:r>
      <w:r>
        <w:t xml:space="preserve"> Thank you v</w:t>
      </w:r>
      <w:r w:rsidRPr="00104739">
        <w:t>ery much</w:t>
      </w:r>
      <w:r>
        <w:t xml:space="preserve">. We look forward to hearing more about your study. </w:t>
      </w:r>
    </w:p>
    <w:p w:rsidR="0091597F" w:rsidP="00474019">
      <w:pPr>
        <w:pStyle w:val="Question"/>
      </w:pPr>
      <w:r w:rsidRPr="00104739">
        <w:rPr>
          <w:b/>
        </w:rPr>
        <w:t>Lord Mitchell:</w:t>
      </w:r>
      <w:r>
        <w:t xml:space="preserve"> Good morning and thank you for coming. To continue the conversation, do we </w:t>
      </w:r>
      <w:r w:rsidRPr="00104739">
        <w:t>understand</w:t>
      </w:r>
      <w:r>
        <w:t xml:space="preserve"> </w:t>
      </w:r>
      <w:r w:rsidRPr="00104739">
        <w:t>how the intensity of light</w:t>
      </w:r>
      <w:r>
        <w:t xml:space="preserve">, </w:t>
      </w:r>
      <w:r w:rsidRPr="00104739">
        <w:t>the duration of exposure</w:t>
      </w:r>
      <w:r>
        <w:t>,</w:t>
      </w:r>
      <w:r>
        <w:t xml:space="preserve"> </w:t>
      </w:r>
      <w:r w:rsidRPr="00104739">
        <w:t>and wavelengths of light factor into the impacts of artificial light on human health</w:t>
      </w:r>
      <w:r>
        <w:t>? A</w:t>
      </w:r>
      <w:r w:rsidRPr="00104739">
        <w:t>re these types of light exposure currently measured</w:t>
      </w:r>
      <w:r>
        <w:t xml:space="preserve">? </w:t>
      </w:r>
    </w:p>
    <w:p w:rsidR="00474019" w:rsidP="0091597F">
      <w:pPr>
        <w:pStyle w:val="Question"/>
        <w:numPr>
          <w:ilvl w:val="0"/>
          <w:numId w:val="0"/>
        </w:numPr>
        <w:ind w:left="794"/>
      </w:pPr>
      <w:r>
        <w:t>We</w:t>
      </w:r>
      <w:r>
        <w:t xml:space="preserve"> have talked already about blue light, </w:t>
      </w:r>
      <w:r>
        <w:t>but</w:t>
      </w:r>
      <w:r>
        <w:t xml:space="preserve"> we want to know what “blue light” actually means. </w:t>
      </w:r>
      <w:r w:rsidRPr="00104739">
        <w:t>Is there any evidence that different wavelengths of light</w:t>
      </w:r>
      <w:r>
        <w:t xml:space="preserve"> </w:t>
      </w:r>
      <w:r w:rsidRPr="00104739">
        <w:t xml:space="preserve">have different health impacts </w:t>
      </w:r>
      <w:r w:rsidRPr="00716EE8">
        <w:t xml:space="preserve">or impacts </w:t>
      </w:r>
      <w:r w:rsidRPr="00104739">
        <w:t>on circadian rhythms?</w:t>
      </w:r>
      <w:r>
        <w:t xml:space="preserve"> </w:t>
      </w:r>
      <w:r w:rsidRPr="00104739">
        <w:t>We know that there are different settings</w:t>
      </w:r>
      <w:r w:rsidRPr="00D32C99" w:rsidR="00D32C99">
        <w:t xml:space="preserve"> </w:t>
      </w:r>
      <w:r w:rsidRPr="00104739" w:rsidR="00D32C99">
        <w:t>on our computers and iPhones</w:t>
      </w:r>
      <w:r w:rsidR="00D32C99">
        <w:t xml:space="preserve">, such as </w:t>
      </w:r>
      <w:r>
        <w:t xml:space="preserve">night light </w:t>
      </w:r>
      <w:r w:rsidRPr="00104739">
        <w:t>settings</w:t>
      </w:r>
      <w:r w:rsidR="00D32C99">
        <w:t>. Mine certainly does;</w:t>
      </w:r>
      <w:r w:rsidRPr="00104739">
        <w:t xml:space="preserve"> when the sun</w:t>
      </w:r>
      <w:r>
        <w:t xml:space="preserve"> </w:t>
      </w:r>
      <w:r w:rsidRPr="00104739">
        <w:t>sets</w:t>
      </w:r>
      <w:r w:rsidR="00100E46">
        <w:t>,</w:t>
      </w:r>
      <w:r w:rsidRPr="00104739">
        <w:t xml:space="preserve"> it</w:t>
      </w:r>
      <w:r>
        <w:t xml:space="preserve"> </w:t>
      </w:r>
      <w:r w:rsidRPr="00104739">
        <w:t>flick</w:t>
      </w:r>
      <w:r>
        <w:t>s</w:t>
      </w:r>
      <w:r w:rsidRPr="00104739">
        <w:t xml:space="preserve"> into a different mode</w:t>
      </w:r>
      <w:r>
        <w:t xml:space="preserve"> </w:t>
      </w:r>
      <w:r w:rsidRPr="00104739">
        <w:t>and becomes orange</w:t>
      </w:r>
      <w:r>
        <w:t>. Is that just a marketing whizz</w:t>
      </w:r>
      <w:r w:rsidR="00100E46">
        <w:t>,</w:t>
      </w:r>
      <w:r>
        <w:t xml:space="preserve"> </w:t>
      </w:r>
      <w:r w:rsidRPr="00104739">
        <w:t>or does it have some real effect?</w:t>
      </w:r>
    </w:p>
    <w:p w:rsidR="00474019" w:rsidP="00474019">
      <w:pPr>
        <w:pStyle w:val="Answer"/>
      </w:pPr>
      <w:r>
        <w:rPr>
          <w:b/>
          <w:i/>
        </w:rPr>
        <w:t xml:space="preserve">Dr Christopher Kyba: </w:t>
      </w:r>
      <w:r>
        <w:t xml:space="preserve">Again, Manuel and </w:t>
      </w:r>
      <w:r>
        <w:t>Shantha</w:t>
      </w:r>
      <w:r>
        <w:t xml:space="preserve"> will be better able to answer this. </w:t>
      </w:r>
      <w:r w:rsidRPr="00E758EA">
        <w:t xml:space="preserve">Before </w:t>
      </w:r>
      <w:r w:rsidR="00EE23E6">
        <w:t xml:space="preserve">I </w:t>
      </w:r>
      <w:r w:rsidRPr="00E758EA">
        <w:t>answer, I will say that</w:t>
      </w:r>
      <w:r>
        <w:t xml:space="preserve"> </w:t>
      </w:r>
      <w:r w:rsidRPr="00E758EA">
        <w:t>there is an extremely large variability between different human beings and how they respond to light</w:t>
      </w:r>
      <w:r>
        <w:t>.</w:t>
      </w:r>
      <w:r w:rsidRPr="00E758EA">
        <w:t xml:space="preserve"> </w:t>
      </w:r>
      <w:r>
        <w:t>O</w:t>
      </w:r>
      <w:r w:rsidRPr="00E758EA">
        <w:t>ne study that had 55 participants</w:t>
      </w:r>
      <w:r>
        <w:t xml:space="preserve"> </w:t>
      </w:r>
      <w:r w:rsidRPr="00E758EA">
        <w:t>found that the difference in the</w:t>
      </w:r>
      <w:r>
        <w:t xml:space="preserve"> </w:t>
      </w:r>
      <w:r w:rsidRPr="00E758EA">
        <w:t>amount of light required to suppress melatonin</w:t>
      </w:r>
      <w:r>
        <w:t xml:space="preserve"> </w:t>
      </w:r>
      <w:r w:rsidRPr="00E758EA">
        <w:t>by 50% diff</w:t>
      </w:r>
      <w:r>
        <w:t>e</w:t>
      </w:r>
      <w:r w:rsidRPr="00E758EA">
        <w:t>re</w:t>
      </w:r>
      <w:r>
        <w:t xml:space="preserve">d </w:t>
      </w:r>
      <w:r w:rsidRPr="00E758EA">
        <w:t>by a factor of 50</w:t>
      </w:r>
      <w:r>
        <w:t xml:space="preserve"> </w:t>
      </w:r>
      <w:r w:rsidRPr="00E758EA">
        <w:t>between the most sensitive person and the least sensitive person, and that is only with 55 study participants</w:t>
      </w:r>
      <w:r>
        <w:t xml:space="preserve">. In a country </w:t>
      </w:r>
      <w:r w:rsidR="00EE23E6">
        <w:t>like</w:t>
      </w:r>
      <w:r>
        <w:t xml:space="preserve"> the United Kingdom, you have a huge number of people. </w:t>
      </w:r>
      <w:r w:rsidRPr="00E758EA">
        <w:t>That is my pass</w:t>
      </w:r>
      <w:r>
        <w:t>-</w:t>
      </w:r>
      <w:r w:rsidRPr="00E758EA">
        <w:t>off to my colleagues,</w:t>
      </w:r>
      <w:r>
        <w:t xml:space="preserve"> </w:t>
      </w:r>
      <w:r w:rsidRPr="00E758EA">
        <w:t>who are more expert in this area.</w:t>
      </w:r>
    </w:p>
    <w:p w:rsidR="00474019" w:rsidP="00474019">
      <w:pPr>
        <w:pStyle w:val="Answer"/>
      </w:pPr>
      <w:r>
        <w:rPr>
          <w:b/>
          <w:i/>
        </w:rPr>
        <w:t xml:space="preserve">Professor Dr Manuel </w:t>
      </w:r>
      <w:r>
        <w:rPr>
          <w:b/>
          <w:i/>
        </w:rPr>
        <w:t>Spitschan</w:t>
      </w:r>
      <w:r>
        <w:rPr>
          <w:b/>
          <w:i/>
        </w:rPr>
        <w:t xml:space="preserve">: </w:t>
      </w:r>
      <w:r>
        <w:t xml:space="preserve">Over the past few decades, </w:t>
      </w:r>
      <w:r w:rsidRPr="00E758EA">
        <w:t>there have been systematic investigations into how intensity, the duration and the timing of exposure</w:t>
      </w:r>
      <w:r w:rsidR="004B04CB">
        <w:t>,</w:t>
      </w:r>
      <w:r w:rsidRPr="00E758EA">
        <w:t xml:space="preserve"> and wavelength affect things </w:t>
      </w:r>
      <w:r w:rsidR="004B04CB">
        <w:t>like</w:t>
      </w:r>
      <w:r>
        <w:t xml:space="preserve"> melatonin suppression </w:t>
      </w:r>
      <w:r w:rsidRPr="00E758EA">
        <w:t>and circadian phase</w:t>
      </w:r>
      <w:r>
        <w:t xml:space="preserve"> </w:t>
      </w:r>
      <w:r w:rsidRPr="00E758EA">
        <w:t>shifting</w:t>
      </w:r>
      <w:r>
        <w:t xml:space="preserve">. We have a very solid evidence base </w:t>
      </w:r>
      <w:r w:rsidRPr="00E758EA">
        <w:t>for these studies</w:t>
      </w:r>
      <w:r>
        <w:t>;</w:t>
      </w:r>
      <w:r w:rsidRPr="00E758EA">
        <w:t xml:space="preserve"> </w:t>
      </w:r>
      <w:r w:rsidRPr="00E758EA">
        <w:t>typically</w:t>
      </w:r>
      <w:r>
        <w:t xml:space="preserve"> </w:t>
      </w:r>
      <w:r w:rsidRPr="00E758EA">
        <w:t xml:space="preserve">these are laboratory studies in which healthy volunteers spend </w:t>
      </w:r>
      <w:r w:rsidR="00DF64C8">
        <w:t>one or two</w:t>
      </w:r>
      <w:r w:rsidRPr="00E758EA">
        <w:t xml:space="preserve"> evenings in the laboratory</w:t>
      </w:r>
      <w:r>
        <w:t xml:space="preserve"> </w:t>
      </w:r>
      <w:r w:rsidRPr="00E758EA">
        <w:t>while their physiological response</w:t>
      </w:r>
      <w:r>
        <w:t xml:space="preserve"> </w:t>
      </w:r>
      <w:r w:rsidRPr="00E758EA">
        <w:t>is measured to specific lights that differ in intensity, duration, wavelength</w:t>
      </w:r>
      <w:r>
        <w:t>,</w:t>
      </w:r>
      <w:r w:rsidRPr="00E758EA">
        <w:t xml:space="preserve"> and so on.</w:t>
      </w:r>
      <w:r>
        <w:t xml:space="preserve"> </w:t>
      </w:r>
      <w:r w:rsidRPr="00E758EA">
        <w:t>Ultimately, we have gathered so much evidence that we can relate the wavelength</w:t>
      </w:r>
      <w:r>
        <w:t>-</w:t>
      </w:r>
      <w:r w:rsidRPr="00E758EA">
        <w:t>specific effects to the physiological mechanisms at the level of the eye</w:t>
      </w:r>
      <w:r>
        <w:t xml:space="preserve"> </w:t>
      </w:r>
      <w:r w:rsidRPr="00E758EA">
        <w:t>that are relevant here.</w:t>
      </w:r>
    </w:p>
    <w:p w:rsidR="00FE55A8" w:rsidP="00474019">
      <w:pPr>
        <w:pStyle w:val="Answer"/>
      </w:pPr>
      <w:r>
        <w:t xml:space="preserve">About 25 years ago, a set of photoreceptors was discovered </w:t>
      </w:r>
      <w:r w:rsidRPr="001D63F5">
        <w:t>in the human eye that are sensitive to short</w:t>
      </w:r>
      <w:r>
        <w:t>-</w:t>
      </w:r>
      <w:r w:rsidRPr="001D63F5">
        <w:t>wavelength light</w:t>
      </w:r>
      <w:r>
        <w:t xml:space="preserve"> and which</w:t>
      </w:r>
      <w:r w:rsidRPr="001D63F5">
        <w:t xml:space="preserve"> are</w:t>
      </w:r>
      <w:r>
        <w:t xml:space="preserve"> independent of the </w:t>
      </w:r>
      <w:r w:rsidRPr="001D63F5">
        <w:t>cones and</w:t>
      </w:r>
      <w:r>
        <w:t xml:space="preserve"> rods that allow us to see</w:t>
      </w:r>
      <w:r w:rsidR="007C51D7">
        <w:t>. T</w:t>
      </w:r>
      <w:r w:rsidRPr="001D63F5">
        <w:t>hese cells, which are called the melanopsin</w:t>
      </w:r>
      <w:r>
        <w:t>-</w:t>
      </w:r>
      <w:r w:rsidRPr="001D63F5">
        <w:t>containing</w:t>
      </w:r>
      <w:r>
        <w:t xml:space="preserve"> retinal ganglion cells, </w:t>
      </w:r>
      <w:r w:rsidRPr="001D63F5">
        <w:t>have a specific wavelength preference</w:t>
      </w:r>
      <w:r>
        <w:t>. T</w:t>
      </w:r>
      <w:r w:rsidRPr="001D63F5">
        <w:t>hey have a maximum</w:t>
      </w:r>
      <w:r>
        <w:t xml:space="preserve"> </w:t>
      </w:r>
      <w:r w:rsidRPr="001D63F5">
        <w:t>sensitivity to wavelengths around 4</w:t>
      </w:r>
      <w:r>
        <w:t>80</w:t>
      </w:r>
      <w:r w:rsidRPr="001D63F5">
        <w:t xml:space="preserve"> </w:t>
      </w:r>
      <w:r>
        <w:t>to</w:t>
      </w:r>
      <w:r w:rsidRPr="001D63F5">
        <w:t xml:space="preserve"> 490 </w:t>
      </w:r>
      <w:r>
        <w:t xml:space="preserve">nanometres </w:t>
      </w:r>
      <w:r w:rsidRPr="001D63F5">
        <w:t>and then drop off for longer and shorter wavelengths</w:t>
      </w:r>
      <w:r>
        <w:t xml:space="preserve">. </w:t>
      </w:r>
    </w:p>
    <w:p w:rsidR="00474019" w:rsidP="00474019">
      <w:pPr>
        <w:pStyle w:val="Answer"/>
      </w:pPr>
      <w:r>
        <w:t>Th</w:t>
      </w:r>
      <w:r w:rsidR="00FE55A8">
        <w:t>at</w:t>
      </w:r>
      <w:r>
        <w:t xml:space="preserve"> is really important, because when we are </w:t>
      </w:r>
      <w:r w:rsidRPr="001D63F5">
        <w:t>assessing or</w:t>
      </w:r>
      <w:r>
        <w:t xml:space="preserve"> trying to measure </w:t>
      </w:r>
      <w:r w:rsidRPr="001D63F5">
        <w:t>the impact of light exposure</w:t>
      </w:r>
      <w:r>
        <w:t xml:space="preserve"> on</w:t>
      </w:r>
      <w:r w:rsidRPr="001D63F5">
        <w:t xml:space="preserve"> human health or the human circadian system,</w:t>
      </w:r>
      <w:r>
        <w:t xml:space="preserve"> </w:t>
      </w:r>
      <w:r w:rsidRPr="001D63F5">
        <w:t>we need to take this wavelength preference</w:t>
      </w:r>
      <w:r>
        <w:t>—</w:t>
      </w:r>
      <w:r w:rsidRPr="001D63F5">
        <w:t xml:space="preserve">this </w:t>
      </w:r>
      <w:r w:rsidRPr="001D63F5">
        <w:t>spectral sensitivity</w:t>
      </w:r>
      <w:r>
        <w:t>—</w:t>
      </w:r>
      <w:r w:rsidRPr="001D63F5">
        <w:t>into account</w:t>
      </w:r>
      <w:r>
        <w:t xml:space="preserve">. Typically, when we go out to measure aspects of light, </w:t>
      </w:r>
      <w:r w:rsidRPr="001D63F5">
        <w:t>we are not measuring th</w:t>
      </w:r>
      <w:r w:rsidR="00EC6055">
        <w:t>e</w:t>
      </w:r>
      <w:r w:rsidRPr="001D63F5">
        <w:t xml:space="preserve"> </w:t>
      </w:r>
      <w:r w:rsidRPr="001D63F5">
        <w:t>melano</w:t>
      </w:r>
      <w:r>
        <w:t>p</w:t>
      </w:r>
      <w:r w:rsidRPr="001D63F5">
        <w:t>ic</w:t>
      </w:r>
      <w:r w:rsidRPr="001D63F5">
        <w:t xml:space="preserve"> quantity, as it is called</w:t>
      </w:r>
      <w:r w:rsidR="00EC6055">
        <w:t>; w</w:t>
      </w:r>
      <w:r w:rsidRPr="001D63F5">
        <w:t>e measure for</w:t>
      </w:r>
      <w:r>
        <w:t xml:space="preserve"> </w:t>
      </w:r>
      <w:r w:rsidR="00C9593E">
        <w:t>pho</w:t>
      </w:r>
      <w:r w:rsidRPr="001D63F5">
        <w:t>topic illuminance and lux</w:t>
      </w:r>
      <w:r w:rsidR="00EC6055">
        <w:t>. W</w:t>
      </w:r>
      <w:r w:rsidRPr="001D63F5">
        <w:t>e might measure correlated colour temperature</w:t>
      </w:r>
      <w:r>
        <w:t xml:space="preserve">, </w:t>
      </w:r>
      <w:r w:rsidRPr="00A467A5">
        <w:t xml:space="preserve">but we are not at present routinely measuring the </w:t>
      </w:r>
      <w:r w:rsidRPr="00A467A5">
        <w:t>melano</w:t>
      </w:r>
      <w:r>
        <w:t>p</w:t>
      </w:r>
      <w:r w:rsidRPr="00A467A5">
        <w:t>ic</w:t>
      </w:r>
      <w:r w:rsidRPr="00A467A5">
        <w:t xml:space="preserve"> effects of light.</w:t>
      </w:r>
      <w:r>
        <w:t xml:space="preserve"> We have a lot of laboratory evidence that these are the effects that we should focus on</w:t>
      </w:r>
      <w:r w:rsidR="00EC6055">
        <w:t>,</w:t>
      </w:r>
      <w:r>
        <w:t xml:space="preserve"> b</w:t>
      </w:r>
      <w:r w:rsidRPr="00A467A5">
        <w:t>ut we are still lacking the routine deployment of measurement instruments and of metrics to make sense of the light data.</w:t>
      </w:r>
      <w:r>
        <w:t xml:space="preserve"> </w:t>
      </w:r>
    </w:p>
    <w:p w:rsidR="00474019" w:rsidP="00474019">
      <w:pPr>
        <w:pStyle w:val="Answer"/>
      </w:pPr>
      <w:r>
        <w:t xml:space="preserve">You also mentioned blue light. This is a very broad term that, depending on which literature you look at in biomedical sciences or neurosciences, has different meanings. That is a bit unfortunate because, as I mentioned earlier, in many case the circadian effects—the </w:t>
      </w:r>
      <w:r>
        <w:t>melanopic</w:t>
      </w:r>
      <w:r>
        <w:t xml:space="preserve"> effects—of light are conflated with the blue light hazard effects of light.</w:t>
      </w:r>
    </w:p>
    <w:p w:rsidR="009A1543" w:rsidP="009A1543">
      <w:pPr>
        <w:pStyle w:val="Answer"/>
      </w:pPr>
      <w:r>
        <w:t>We really need to come back to what function we are talking about. Is it photochemical damage, circadian disruption, or colour appearance? Only then can we determine the impact of a specific light source on whatever function we are interested in.</w:t>
      </w:r>
    </w:p>
    <w:p w:rsidR="00B42C09" w:rsidP="009A1543">
      <w:pPr>
        <w:pStyle w:val="Answer"/>
      </w:pPr>
      <w:r>
        <w:rPr>
          <w:b/>
          <w:i/>
        </w:rPr>
        <w:t xml:space="preserve">Professor </w:t>
      </w:r>
      <w:r>
        <w:rPr>
          <w:b/>
          <w:i/>
        </w:rPr>
        <w:t>Shantha</w:t>
      </w:r>
      <w:r>
        <w:rPr>
          <w:b/>
          <w:i/>
        </w:rPr>
        <w:t xml:space="preserve"> Rajaratnam: </w:t>
      </w:r>
      <w:r w:rsidRPr="00353653">
        <w:t>I do not have much to add</w:t>
      </w:r>
      <w:r w:rsidR="00EC6055">
        <w:t>,</w:t>
      </w:r>
      <w:r w:rsidRPr="00353653">
        <w:t xml:space="preserve"> but</w:t>
      </w:r>
      <w:r>
        <w:t xml:space="preserve"> I will address Dr </w:t>
      </w:r>
      <w:r>
        <w:t>Kyba’s</w:t>
      </w:r>
      <w:r>
        <w:t xml:space="preserve"> </w:t>
      </w:r>
      <w:r w:rsidRPr="00353653">
        <w:t>earlier comment about the status of the</w:t>
      </w:r>
      <w:r>
        <w:t xml:space="preserve"> </w:t>
      </w:r>
      <w:r w:rsidRPr="00353653">
        <w:t>epidemiological evidence and</w:t>
      </w:r>
      <w:r>
        <w:t xml:space="preserve"> </w:t>
      </w:r>
      <w:r w:rsidRPr="00353653">
        <w:t xml:space="preserve">the limitations </w:t>
      </w:r>
      <w:r>
        <w:t>in</w:t>
      </w:r>
      <w:r w:rsidRPr="00353653">
        <w:t xml:space="preserve"> what the satellite data have provided</w:t>
      </w:r>
      <w:r>
        <w:t xml:space="preserve">. </w:t>
      </w:r>
      <w:r w:rsidRPr="00353653">
        <w:t>I concur with</w:t>
      </w:r>
      <w:r>
        <w:t xml:space="preserve"> P</w:t>
      </w:r>
      <w:r w:rsidRPr="00353653">
        <w:t>rofessor</w:t>
      </w:r>
      <w:r>
        <w:t xml:space="preserve"> </w:t>
      </w:r>
      <w:r w:rsidRPr="00353653">
        <w:t>Spitschan</w:t>
      </w:r>
      <w:r>
        <w:t>’s</w:t>
      </w:r>
      <w:r>
        <w:t xml:space="preserve"> </w:t>
      </w:r>
      <w:r w:rsidRPr="00761262">
        <w:t>comment that we understand that</w:t>
      </w:r>
      <w:r>
        <w:t xml:space="preserve"> if the circadian clock is the primary mechanism that we think is driving </w:t>
      </w:r>
      <w:r w:rsidRPr="00761262">
        <w:t>the elevated adverse health risks</w:t>
      </w:r>
      <w:r>
        <w:t>, w</w:t>
      </w:r>
      <w:r w:rsidRPr="00761262">
        <w:t xml:space="preserve">e already know </w:t>
      </w:r>
      <w:r>
        <w:t xml:space="preserve">a lot </w:t>
      </w:r>
      <w:r w:rsidRPr="00761262">
        <w:t xml:space="preserve">about </w:t>
      </w:r>
      <w:r>
        <w:t xml:space="preserve">the </w:t>
      </w:r>
      <w:r w:rsidRPr="00761262">
        <w:t>properties of light</w:t>
      </w:r>
      <w:r>
        <w:t xml:space="preserve"> </w:t>
      </w:r>
      <w:r>
        <w:t>that</w:t>
      </w:r>
      <w:r w:rsidRPr="00761262">
        <w:t xml:space="preserve"> </w:t>
      </w:r>
      <w:r>
        <w:t>are</w:t>
      </w:r>
      <w:r w:rsidRPr="00761262">
        <w:t xml:space="preserve"> relevant </w:t>
      </w:r>
      <w:r>
        <w:t>to</w:t>
      </w:r>
      <w:r w:rsidRPr="00761262">
        <w:t xml:space="preserve"> the effect on the circadian clock</w:t>
      </w:r>
      <w:r>
        <w:t xml:space="preserve">. </w:t>
      </w:r>
    </w:p>
    <w:p w:rsidR="009A1543" w:rsidP="009A1543">
      <w:pPr>
        <w:pStyle w:val="Answer"/>
      </w:pPr>
      <w:r>
        <w:t>These should be the properties that are measured in large-scale studies</w:t>
      </w:r>
      <w:r w:rsidR="00B42C09">
        <w:t>,</w:t>
      </w:r>
      <w:r>
        <w:t xml:space="preserve"> </w:t>
      </w:r>
      <w:r w:rsidRPr="00761262">
        <w:t>because we will have a much clearer signal of w</w:t>
      </w:r>
      <w:r>
        <w:t>he</w:t>
      </w:r>
      <w:r w:rsidRPr="00761262">
        <w:t>ther the circadian system is implicated in the elevated health risks</w:t>
      </w:r>
      <w:r>
        <w:t xml:space="preserve">. If we measure the duration in intensity </w:t>
      </w:r>
      <w:r w:rsidRPr="00761262">
        <w:t xml:space="preserve">and the wavelength composition, especially </w:t>
      </w:r>
      <w:r w:rsidRPr="00761262">
        <w:t>taking into account</w:t>
      </w:r>
      <w:r w:rsidRPr="00761262">
        <w:t xml:space="preserve"> the </w:t>
      </w:r>
      <w:r w:rsidRPr="00761262">
        <w:t>melano</w:t>
      </w:r>
      <w:r>
        <w:t>p</w:t>
      </w:r>
      <w:r w:rsidRPr="00761262">
        <w:t>ic</w:t>
      </w:r>
      <w:r w:rsidRPr="00761262">
        <w:t xml:space="preserve"> </w:t>
      </w:r>
      <w:r w:rsidR="00FA6BFA">
        <w:t>system</w:t>
      </w:r>
      <w:r>
        <w:t>,</w:t>
      </w:r>
      <w:r w:rsidRPr="00761262">
        <w:t xml:space="preserve"> as well as</w:t>
      </w:r>
      <w:r>
        <w:t xml:space="preserve"> the timing of the light exposure and the history of the light exposure, </w:t>
      </w:r>
      <w:r w:rsidRPr="00761262">
        <w:t>there are now good instruments</w:t>
      </w:r>
      <w:r>
        <w:t xml:space="preserve"> </w:t>
      </w:r>
      <w:r w:rsidRPr="00761262">
        <w:t>that we can utilise to measure and quantify</w:t>
      </w:r>
      <w:r>
        <w:t xml:space="preserve"> </w:t>
      </w:r>
      <w:r w:rsidRPr="00761262">
        <w:t>all those things</w:t>
      </w:r>
      <w:r>
        <w:t xml:space="preserve"> </w:t>
      </w:r>
      <w:r w:rsidRPr="00761262">
        <w:t>at scale.</w:t>
      </w:r>
    </w:p>
    <w:p w:rsidR="009A1543" w:rsidP="009A1543">
      <w:pPr>
        <w:pStyle w:val="Answer"/>
      </w:pPr>
      <w:r>
        <w:rPr>
          <w:b/>
          <w:i/>
        </w:rPr>
        <w:t xml:space="preserve">Dr Christopher Kyba: </w:t>
      </w:r>
      <w:r>
        <w:t xml:space="preserve">I </w:t>
      </w:r>
      <w:r w:rsidR="0057030D">
        <w:t xml:space="preserve">would like to </w:t>
      </w:r>
      <w:r>
        <w:t>come back full circle to what I said a</w:t>
      </w:r>
      <w:r w:rsidRPr="00761262">
        <w:t xml:space="preserve">t the very start of this </w:t>
      </w:r>
      <w:r w:rsidR="0057030D">
        <w:t>round</w:t>
      </w:r>
      <w:r w:rsidRPr="00761262">
        <w:t xml:space="preserve">. </w:t>
      </w:r>
      <w:r>
        <w:t>A</w:t>
      </w:r>
      <w:r w:rsidRPr="00761262">
        <w:t>lthough</w:t>
      </w:r>
      <w:r>
        <w:t xml:space="preserve"> </w:t>
      </w:r>
      <w:r w:rsidR="0057030D">
        <w:t>it</w:t>
      </w:r>
      <w:r w:rsidRPr="00761262" w:rsidR="0057030D">
        <w:t xml:space="preserve"> </w:t>
      </w:r>
      <w:r w:rsidRPr="00761262">
        <w:t xml:space="preserve">is true </w:t>
      </w:r>
      <w:r w:rsidR="0057030D">
        <w:t xml:space="preserve">that we know a lot about the properties of light that are relevant to the effects on the circadian clock </w:t>
      </w:r>
      <w:r w:rsidRPr="00761262">
        <w:t>for the general population,</w:t>
      </w:r>
      <w:r>
        <w:t xml:space="preserve"> </w:t>
      </w:r>
      <w:r w:rsidRPr="00761262">
        <w:t xml:space="preserve">it is well worth investigating the people </w:t>
      </w:r>
      <w:r>
        <w:t>who</w:t>
      </w:r>
      <w:r w:rsidRPr="00761262">
        <w:t xml:space="preserve"> claim </w:t>
      </w:r>
      <w:r>
        <w:t>to</w:t>
      </w:r>
      <w:r w:rsidRPr="00761262">
        <w:t xml:space="preserve"> have </w:t>
      </w:r>
      <w:r w:rsidRPr="00761262">
        <w:t>particular sensitivity</w:t>
      </w:r>
      <w:r w:rsidRPr="00761262">
        <w:t xml:space="preserve"> to light</w:t>
      </w:r>
      <w:r>
        <w:t xml:space="preserve">. </w:t>
      </w:r>
      <w:r w:rsidR="00054F6A">
        <w:t>Over a third of the people living i</w:t>
      </w:r>
      <w:r w:rsidR="00F75CD5">
        <w:t>n</w:t>
      </w:r>
      <w:r>
        <w:t xml:space="preserve"> a nursing home context in Japan, </w:t>
      </w:r>
      <w:r w:rsidR="00F75CD5">
        <w:t>for example,</w:t>
      </w:r>
      <w:r w:rsidR="00054F6A">
        <w:t xml:space="preserve"> </w:t>
      </w:r>
      <w:r w:rsidRPr="00761262">
        <w:t xml:space="preserve">claimed to have disrupted sleep </w:t>
      </w:r>
      <w:r>
        <w:t>due to</w:t>
      </w:r>
      <w:r w:rsidRPr="00761262">
        <w:t xml:space="preserve"> light</w:t>
      </w:r>
      <w:r>
        <w:t xml:space="preserve">. </w:t>
      </w:r>
      <w:r w:rsidRPr="00761262">
        <w:t>Given the huge variability between human beings,</w:t>
      </w:r>
      <w:r>
        <w:t xml:space="preserve"> </w:t>
      </w:r>
      <w:r w:rsidR="00054F6A">
        <w:t xml:space="preserve">there </w:t>
      </w:r>
      <w:r w:rsidRPr="00761262">
        <w:t xml:space="preserve">could be a significant impact on a subset of the population that is not reflected in studies </w:t>
      </w:r>
      <w:r w:rsidR="0057030D">
        <w:t>which report</w:t>
      </w:r>
      <w:r w:rsidRPr="00761262" w:rsidR="0057030D">
        <w:t xml:space="preserve"> </w:t>
      </w:r>
      <w:r w:rsidR="0057030D">
        <w:t xml:space="preserve">the </w:t>
      </w:r>
      <w:r w:rsidRPr="00761262">
        <w:t xml:space="preserve">average </w:t>
      </w:r>
      <w:r w:rsidR="0057030D">
        <w:t xml:space="preserve">effect on </w:t>
      </w:r>
      <w:r w:rsidRPr="00761262">
        <w:t>a large group of people</w:t>
      </w:r>
      <w:r>
        <w:t>. That area is currently understudied</w:t>
      </w:r>
      <w:r w:rsidR="00054F6A">
        <w:t>,</w:t>
      </w:r>
      <w:r>
        <w:t xml:space="preserve"> and </w:t>
      </w:r>
      <w:r w:rsidRPr="00761262">
        <w:t>many people</w:t>
      </w:r>
      <w:r>
        <w:t>’</w:t>
      </w:r>
      <w:r w:rsidRPr="00761262">
        <w:t>s impacts are</w:t>
      </w:r>
      <w:r>
        <w:t xml:space="preserve"> </w:t>
      </w:r>
      <w:r w:rsidRPr="00761262">
        <w:t xml:space="preserve">potentially not being reflected in the literature, which is </w:t>
      </w:r>
      <w:r w:rsidR="0057030D">
        <w:t xml:space="preserve">generally </w:t>
      </w:r>
      <w:r w:rsidRPr="00761262">
        <w:t>based on</w:t>
      </w:r>
      <w:r>
        <w:t xml:space="preserve"> </w:t>
      </w:r>
      <w:r w:rsidR="0057030D">
        <w:t>averages</w:t>
      </w:r>
      <w:r w:rsidRPr="00761262" w:rsidR="0057030D">
        <w:t xml:space="preserve"> </w:t>
      </w:r>
      <w:r w:rsidR="0057030D">
        <w:t>of relatively small groups</w:t>
      </w:r>
      <w:r w:rsidRPr="00761262">
        <w:t>.</w:t>
      </w:r>
    </w:p>
    <w:p w:rsidR="009A1543" w:rsidP="006D45B1">
      <w:pPr>
        <w:pStyle w:val="Remark"/>
      </w:pPr>
      <w:r w:rsidRPr="00CD75B3">
        <w:rPr>
          <w:b/>
        </w:rPr>
        <w:t>Lord Krebs:</w:t>
      </w:r>
      <w:r>
        <w:t xml:space="preserve"> Is there any evidence that light outside the v</w:t>
      </w:r>
      <w:r w:rsidRPr="00761262">
        <w:t>isible</w:t>
      </w:r>
      <w:r>
        <w:t xml:space="preserve"> range might affect these </w:t>
      </w:r>
      <w:r>
        <w:t>melanopic</w:t>
      </w:r>
      <w:r>
        <w:t xml:space="preserve"> </w:t>
      </w:r>
      <w:r w:rsidRPr="00761262">
        <w:t>receptors</w:t>
      </w:r>
      <w:r>
        <w:t xml:space="preserve">—that is, </w:t>
      </w:r>
      <w:r w:rsidRPr="00761262">
        <w:t>ultraviolet</w:t>
      </w:r>
      <w:r>
        <w:t>—</w:t>
      </w:r>
      <w:r w:rsidRPr="00761262">
        <w:t xml:space="preserve">given that </w:t>
      </w:r>
      <w:r w:rsidRPr="00761262">
        <w:t>they are short</w:t>
      </w:r>
      <w:r>
        <w:t>-</w:t>
      </w:r>
      <w:r w:rsidRPr="00761262">
        <w:t>wavelength sensitive?</w:t>
      </w:r>
    </w:p>
    <w:p w:rsidR="009A1543" w:rsidP="009A1543">
      <w:pPr>
        <w:pStyle w:val="Answer"/>
      </w:pPr>
      <w:r>
        <w:rPr>
          <w:b/>
          <w:i/>
        </w:rPr>
        <w:t xml:space="preserve">Professor Dr Manuel </w:t>
      </w:r>
      <w:r>
        <w:rPr>
          <w:b/>
          <w:i/>
        </w:rPr>
        <w:t>Spitschan</w:t>
      </w:r>
      <w:r>
        <w:rPr>
          <w:b/>
          <w:i/>
        </w:rPr>
        <w:t xml:space="preserve">: </w:t>
      </w:r>
      <w:r>
        <w:t>In front of the v</w:t>
      </w:r>
      <w:r w:rsidRPr="00490E39">
        <w:t>irtual receptors in our eye we have a lens</w:t>
      </w:r>
      <w:r w:rsidR="006D45B1">
        <w:t xml:space="preserve"> that</w:t>
      </w:r>
      <w:r w:rsidRPr="00490E39">
        <w:t xml:space="preserve"> </w:t>
      </w:r>
      <w:r w:rsidR="006D45B1">
        <w:t>does not transmit</w:t>
      </w:r>
      <w:r w:rsidRPr="00490E39">
        <w:t xml:space="preserve"> UV light</w:t>
      </w:r>
      <w:r>
        <w:t xml:space="preserve">, </w:t>
      </w:r>
      <w:r w:rsidRPr="00490E39">
        <w:t>so in the outdoor environment, for example, it would be filtered out anyway</w:t>
      </w:r>
      <w:r>
        <w:t xml:space="preserve">. </w:t>
      </w:r>
      <w:r>
        <w:t>So</w:t>
      </w:r>
      <w:r>
        <w:t xml:space="preserve"> w</w:t>
      </w:r>
      <w:r w:rsidRPr="00490E39">
        <w:t>e do not believe there is any evidence of</w:t>
      </w:r>
      <w:r>
        <w:t xml:space="preserve"> UV light affecting </w:t>
      </w:r>
      <w:r w:rsidRPr="00490E39">
        <w:t>these melanopsin cells</w:t>
      </w:r>
      <w:r w:rsidR="006D45B1">
        <w:t>, b</w:t>
      </w:r>
      <w:r w:rsidRPr="00490E39">
        <w:t>ut</w:t>
      </w:r>
      <w:r w:rsidR="006D45B1">
        <w:t>,</w:t>
      </w:r>
      <w:r w:rsidRPr="00490E39">
        <w:t xml:space="preserve"> of course</w:t>
      </w:r>
      <w:r>
        <w:t>,</w:t>
      </w:r>
      <w:r w:rsidRPr="00490E39">
        <w:t xml:space="preserve"> </w:t>
      </w:r>
      <w:r>
        <w:t>UV</w:t>
      </w:r>
      <w:r w:rsidRPr="00490E39">
        <w:t xml:space="preserve"> </w:t>
      </w:r>
      <w:r>
        <w:t xml:space="preserve">more </w:t>
      </w:r>
      <w:r w:rsidRPr="00490E39">
        <w:t>generally has phototoxic effects</w:t>
      </w:r>
      <w:r>
        <w:t>.</w:t>
      </w:r>
    </w:p>
    <w:p w:rsidR="009A1543" w:rsidP="0090220C">
      <w:pPr>
        <w:pStyle w:val="Remark"/>
      </w:pPr>
      <w:r w:rsidRPr="004C37E6">
        <w:rPr>
          <w:b/>
        </w:rPr>
        <w:t>The Chair:</w:t>
      </w:r>
      <w:r>
        <w:t xml:space="preserve"> Is there much work on the </w:t>
      </w:r>
      <w:r w:rsidRPr="007E1BA0">
        <w:t>impact of the</w:t>
      </w:r>
      <w:r>
        <w:t xml:space="preserve"> duration of the exposure </w:t>
      </w:r>
      <w:r w:rsidRPr="007E1BA0">
        <w:t>to light</w:t>
      </w:r>
      <w:r>
        <w:t xml:space="preserve"> </w:t>
      </w:r>
      <w:r w:rsidRPr="007E1BA0">
        <w:t>on the circadian rhythm</w:t>
      </w:r>
      <w:r>
        <w:t xml:space="preserve"> </w:t>
      </w:r>
      <w:r w:rsidRPr="007E1BA0">
        <w:t xml:space="preserve">disruption? </w:t>
      </w:r>
    </w:p>
    <w:p w:rsidR="009A1543" w:rsidP="009A1543">
      <w:pPr>
        <w:pStyle w:val="Answer"/>
      </w:pPr>
      <w:r>
        <w:rPr>
          <w:b/>
          <w:i/>
        </w:rPr>
        <w:t xml:space="preserve">Professor </w:t>
      </w:r>
      <w:r>
        <w:rPr>
          <w:b/>
          <w:i/>
        </w:rPr>
        <w:t>Shantha</w:t>
      </w:r>
      <w:r>
        <w:rPr>
          <w:b/>
          <w:i/>
        </w:rPr>
        <w:t xml:space="preserve"> Rajaratnam: </w:t>
      </w:r>
      <w:r>
        <w:t xml:space="preserve">That is a very important question. Considerable work has been done, particularly in laboratory-controlled </w:t>
      </w:r>
      <w:r w:rsidRPr="007E1BA0">
        <w:t>studies, to look at the duration of light exposure on melatonin suppression as one marker of circadian response</w:t>
      </w:r>
      <w:r w:rsidR="0094551A">
        <w:t xml:space="preserve">, and on </w:t>
      </w:r>
      <w:r w:rsidRPr="007E1BA0">
        <w:t>shifting the timing of the circadian clock, which is another marker of the circadian response.</w:t>
      </w:r>
      <w:r>
        <w:t xml:space="preserve"> In general, we see a clear duration response function, so the longer the duration, the larger</w:t>
      </w:r>
      <w:r w:rsidRPr="007E1BA0">
        <w:t xml:space="preserve"> the responses that </w:t>
      </w:r>
      <w:r>
        <w:t>are</w:t>
      </w:r>
      <w:r w:rsidRPr="007E1BA0">
        <w:t xml:space="preserve"> observed.</w:t>
      </w:r>
      <w:r>
        <w:t xml:space="preserve"> We also know from some e</w:t>
      </w:r>
      <w:r w:rsidRPr="007E1BA0">
        <w:t xml:space="preserve">legant work that has been done in the United </w:t>
      </w:r>
      <w:r>
        <w:t>S</w:t>
      </w:r>
      <w:r w:rsidRPr="007E1BA0">
        <w:t>tates that even</w:t>
      </w:r>
      <w:r>
        <w:t xml:space="preserve"> </w:t>
      </w:r>
      <w:r w:rsidRPr="007E1BA0">
        <w:t>very short</w:t>
      </w:r>
      <w:r>
        <w:t xml:space="preserve"> </w:t>
      </w:r>
      <w:r w:rsidRPr="007E1BA0">
        <w:t>durations of light exposure in humans can result in phase shifting of the circadian clock.</w:t>
      </w:r>
      <w:r>
        <w:t xml:space="preserve"> </w:t>
      </w:r>
    </w:p>
    <w:p w:rsidR="009A1543" w:rsidP="009A1543">
      <w:pPr>
        <w:pStyle w:val="Answer"/>
      </w:pPr>
      <w:r>
        <w:t>As to the complexity of this area, we also know t</w:t>
      </w:r>
      <w:r w:rsidRPr="007E1BA0">
        <w:t>hat as the duration of the light exposure progresses</w:t>
      </w:r>
      <w:r>
        <w:t xml:space="preserve"> </w:t>
      </w:r>
      <w:r w:rsidRPr="007E1BA0">
        <w:t>in long-duration light exposures, which is what we are typically exposed to</w:t>
      </w:r>
      <w:r>
        <w:t xml:space="preserve"> </w:t>
      </w:r>
      <w:r w:rsidRPr="007E1BA0">
        <w:t>over the course of the day,</w:t>
      </w:r>
      <w:r>
        <w:t xml:space="preserve"> the photoreceptor response changes. </w:t>
      </w:r>
      <w:r w:rsidRPr="007E1BA0">
        <w:t>It is a dynamic system</w:t>
      </w:r>
      <w:r>
        <w:t>. We</w:t>
      </w:r>
      <w:r w:rsidRPr="007E1BA0">
        <w:t xml:space="preserve"> know, for example </w:t>
      </w:r>
      <w:r>
        <w:t xml:space="preserve">from </w:t>
      </w:r>
      <w:r w:rsidRPr="007E1BA0">
        <w:t xml:space="preserve">some of the work done in collaboration with the </w:t>
      </w:r>
      <w:r w:rsidRPr="003F66CF">
        <w:t>Brigham and Women</w:t>
      </w:r>
      <w:r>
        <w:t>’</w:t>
      </w:r>
      <w:r w:rsidRPr="003F66CF">
        <w:t>s Hospital</w:t>
      </w:r>
      <w:r>
        <w:t xml:space="preserve">, </w:t>
      </w:r>
      <w:r w:rsidRPr="007E1BA0">
        <w:t>that the classic photoreceptor mechanisms may be involved earl</w:t>
      </w:r>
      <w:r>
        <w:t>ier</w:t>
      </w:r>
      <w:r w:rsidRPr="007E1BA0">
        <w:t xml:space="preserve"> in the response</w:t>
      </w:r>
      <w:r>
        <w:t xml:space="preserve"> </w:t>
      </w:r>
      <w:r w:rsidRPr="007E1BA0">
        <w:t>and then</w:t>
      </w:r>
      <w:r w:rsidR="00E5308D">
        <w:t>,</w:t>
      </w:r>
      <w:r w:rsidRPr="007E1BA0">
        <w:t xml:space="preserve"> later</w:t>
      </w:r>
      <w:r w:rsidR="00E5308D">
        <w:t>,</w:t>
      </w:r>
      <w:r w:rsidRPr="007E1BA0">
        <w:t xml:space="preserve"> the</w:t>
      </w:r>
      <w:r>
        <w:t xml:space="preserve"> melanopsin </w:t>
      </w:r>
      <w:r w:rsidRPr="007E1BA0">
        <w:t>system may become more involved.</w:t>
      </w:r>
      <w:r>
        <w:t xml:space="preserve"> </w:t>
      </w:r>
      <w:r w:rsidRPr="007E1BA0">
        <w:t xml:space="preserve">We know that this is a dynamic system, </w:t>
      </w:r>
      <w:r>
        <w:t xml:space="preserve">the </w:t>
      </w:r>
      <w:r w:rsidRPr="007E1BA0">
        <w:t>duration of light exposure matters, and</w:t>
      </w:r>
      <w:r>
        <w:t xml:space="preserve"> </w:t>
      </w:r>
      <w:r w:rsidRPr="007E1BA0">
        <w:t>the particular photoreceptor systems involved can also change over</w:t>
      </w:r>
      <w:r>
        <w:t xml:space="preserve"> </w:t>
      </w:r>
      <w:r w:rsidRPr="007E1BA0">
        <w:t>time.</w:t>
      </w:r>
      <w:r>
        <w:t xml:space="preserve"> </w:t>
      </w:r>
    </w:p>
    <w:p w:rsidR="009A1543" w:rsidP="009A1543">
      <w:pPr>
        <w:pStyle w:val="Question"/>
      </w:pPr>
      <w:r w:rsidRPr="00623439">
        <w:rPr>
          <w:b/>
        </w:rPr>
        <w:t xml:space="preserve">Baroness </w:t>
      </w:r>
      <w:r w:rsidRPr="00623439">
        <w:rPr>
          <w:b/>
        </w:rPr>
        <w:t>Northover</w:t>
      </w:r>
      <w:r w:rsidRPr="00623439">
        <w:rPr>
          <w:b/>
        </w:rPr>
        <w:t>:</w:t>
      </w:r>
      <w:r>
        <w:t xml:space="preserve"> We have </w:t>
      </w:r>
      <w:r w:rsidR="00EA5B6A">
        <w:t xml:space="preserve">already </w:t>
      </w:r>
      <w:r>
        <w:t xml:space="preserve">had a series of answers </w:t>
      </w:r>
      <w:r w:rsidRPr="00CC0584">
        <w:t>that have addressed this</w:t>
      </w:r>
      <w:r w:rsidR="00DA3453">
        <w:t xml:space="preserve"> question. D</w:t>
      </w:r>
      <w:r>
        <w:t xml:space="preserve">o we currently have the scientific evidence base to make guidelines for recommended levels of artificial light exposure to avoid human health impacts, as the WHO has done for noise? </w:t>
      </w:r>
    </w:p>
    <w:p w:rsidR="003005EC" w:rsidP="009A1543">
      <w:pPr>
        <w:pStyle w:val="Answer"/>
      </w:pPr>
      <w:r>
        <w:rPr>
          <w:b/>
          <w:i/>
        </w:rPr>
        <w:t xml:space="preserve">Professor </w:t>
      </w:r>
      <w:r>
        <w:rPr>
          <w:b/>
          <w:i/>
        </w:rPr>
        <w:t>Shantha</w:t>
      </w:r>
      <w:r>
        <w:rPr>
          <w:b/>
          <w:i/>
        </w:rPr>
        <w:t xml:space="preserve"> Rajaratnam: </w:t>
      </w:r>
      <w:r>
        <w:t xml:space="preserve">When we think about guidelines for artificial light, </w:t>
      </w:r>
      <w:r w:rsidRPr="00CC0584">
        <w:t>there are a number of areas in which we could intervene</w:t>
      </w:r>
      <w:r w:rsidR="0028059C">
        <w:t>,</w:t>
      </w:r>
      <w:r w:rsidRPr="0028059C" w:rsidR="0028059C">
        <w:t xml:space="preserve"> </w:t>
      </w:r>
      <w:r w:rsidRPr="00CC0584" w:rsidR="0028059C">
        <w:t>as we have discussed</w:t>
      </w:r>
      <w:r>
        <w:t xml:space="preserve">. </w:t>
      </w:r>
      <w:r w:rsidRPr="00CC0584">
        <w:t>If we think about</w:t>
      </w:r>
      <w:r>
        <w:t xml:space="preserve"> </w:t>
      </w:r>
      <w:r w:rsidRPr="00CC0584">
        <w:t>the evidence that is emerging</w:t>
      </w:r>
      <w:r>
        <w:t>—</w:t>
      </w:r>
      <w:r w:rsidRPr="00CC0584">
        <w:t>for example</w:t>
      </w:r>
      <w:r>
        <w:t>,</w:t>
      </w:r>
      <w:r>
        <w:t xml:space="preserve"> </w:t>
      </w:r>
      <w:r>
        <w:t>on</w:t>
      </w:r>
      <w:r w:rsidRPr="00CC0584">
        <w:t xml:space="preserve"> indoor lighting and potentially evening light exposure</w:t>
      </w:r>
      <w:r>
        <w:t>—</w:t>
      </w:r>
      <w:r w:rsidRPr="00CC0584">
        <w:t>we have sufficient evidence now to make recommendations</w:t>
      </w:r>
      <w:r>
        <w:t xml:space="preserve">. </w:t>
      </w:r>
      <w:r w:rsidRPr="00CC0584">
        <w:t>I certainly</w:t>
      </w:r>
      <w:r>
        <w:t xml:space="preserve"> </w:t>
      </w:r>
      <w:r w:rsidRPr="00CC0584">
        <w:t>take</w:t>
      </w:r>
      <w:r>
        <w:t xml:space="preserve"> Dr </w:t>
      </w:r>
      <w:r>
        <w:t>Kyba’s</w:t>
      </w:r>
      <w:r>
        <w:t xml:space="preserve"> point </w:t>
      </w:r>
      <w:r w:rsidRPr="00CC0584">
        <w:t>about the large individual differences</w:t>
      </w:r>
      <w:r>
        <w:t xml:space="preserve"> </w:t>
      </w:r>
      <w:r w:rsidRPr="00CC0584">
        <w:t>in sensitivity to light that have been observed</w:t>
      </w:r>
      <w:r>
        <w:t xml:space="preserve">, </w:t>
      </w:r>
      <w:r w:rsidRPr="00CC0584">
        <w:t>but at a population level we can make recommendations</w:t>
      </w:r>
      <w:r>
        <w:t xml:space="preserve"> </w:t>
      </w:r>
      <w:r w:rsidRPr="00CC0584">
        <w:t xml:space="preserve">about appropriate evening light levels, </w:t>
      </w:r>
      <w:r>
        <w:t xml:space="preserve">for example, </w:t>
      </w:r>
      <w:r w:rsidRPr="00CC0584">
        <w:t>which would be a good start</w:t>
      </w:r>
      <w:r>
        <w:t>,</w:t>
      </w:r>
      <w:r w:rsidRPr="00CC0584">
        <w:t xml:space="preserve"> and</w:t>
      </w:r>
      <w:r>
        <w:t xml:space="preserve"> </w:t>
      </w:r>
      <w:r w:rsidRPr="00CC0584">
        <w:t xml:space="preserve">we could </w:t>
      </w:r>
      <w:r>
        <w:t xml:space="preserve">certainly </w:t>
      </w:r>
      <w:r w:rsidRPr="00CC0584">
        <w:t xml:space="preserve">also make some </w:t>
      </w:r>
      <w:r>
        <w:t>good</w:t>
      </w:r>
      <w:r w:rsidRPr="00CC0584">
        <w:t xml:space="preserve"> recommendations</w:t>
      </w:r>
      <w:r w:rsidRPr="00CC0584">
        <w:t xml:space="preserve"> </w:t>
      </w:r>
      <w:r>
        <w:t>about</w:t>
      </w:r>
      <w:r w:rsidRPr="00CC0584">
        <w:t xml:space="preserve"> sleeping environments.</w:t>
      </w:r>
      <w:r>
        <w:t xml:space="preserve"> </w:t>
      </w:r>
    </w:p>
    <w:p w:rsidR="00A16120" w:rsidP="009A1543">
      <w:pPr>
        <w:pStyle w:val="Answer"/>
      </w:pPr>
      <w:r w:rsidRPr="00CC0584">
        <w:t xml:space="preserve">I </w:t>
      </w:r>
      <w:r>
        <w:t xml:space="preserve">also </w:t>
      </w:r>
      <w:r w:rsidRPr="00CC0584">
        <w:t>take</w:t>
      </w:r>
      <w:r>
        <w:t xml:space="preserve"> Dr </w:t>
      </w:r>
      <w:r>
        <w:t>Kyba’s</w:t>
      </w:r>
      <w:r>
        <w:t xml:space="preserve"> point t</w:t>
      </w:r>
      <w:r w:rsidRPr="00CC0584">
        <w:t>hat in</w:t>
      </w:r>
      <w:r>
        <w:t xml:space="preserve"> </w:t>
      </w:r>
      <w:r w:rsidRPr="00CC0584">
        <w:t>particularly vulnerable populations, such as in hospital</w:t>
      </w:r>
      <w:r>
        <w:t>s</w:t>
      </w:r>
      <w:r>
        <w:t xml:space="preserve">, </w:t>
      </w:r>
      <w:r w:rsidRPr="00CC0584">
        <w:t>age care settings, and so on, we should make recommendations early</w:t>
      </w:r>
      <w:r>
        <w:t>,</w:t>
      </w:r>
      <w:r w:rsidRPr="00CC0584">
        <w:t xml:space="preserve"> because we know that circadian disruption will </w:t>
      </w:r>
      <w:r w:rsidRPr="00CC0584">
        <w:t>have a significant impact not only on recovery but on</w:t>
      </w:r>
      <w:r>
        <w:t xml:space="preserve"> </w:t>
      </w:r>
      <w:r>
        <w:t xml:space="preserve">the </w:t>
      </w:r>
      <w:r w:rsidRPr="00CC0584">
        <w:t xml:space="preserve">progression of disease </w:t>
      </w:r>
      <w:r>
        <w:t>in</w:t>
      </w:r>
      <w:r>
        <w:t xml:space="preserve"> neurodegenerative conditions</w:t>
      </w:r>
      <w:r w:rsidRPr="00CC0584">
        <w:t xml:space="preserve">, </w:t>
      </w:r>
      <w:r>
        <w:t>a</w:t>
      </w:r>
      <w:r w:rsidRPr="00CC0584">
        <w:t>nd so</w:t>
      </w:r>
      <w:r>
        <w:t xml:space="preserve"> </w:t>
      </w:r>
      <w:r w:rsidRPr="00CC0584">
        <w:t>on.</w:t>
      </w:r>
      <w:r>
        <w:t xml:space="preserve"> </w:t>
      </w:r>
    </w:p>
    <w:p w:rsidR="009A1543" w:rsidP="009A1543">
      <w:pPr>
        <w:pStyle w:val="Answer"/>
      </w:pPr>
      <w:r w:rsidRPr="00CC0584">
        <w:t>So</w:t>
      </w:r>
      <w:r w:rsidRPr="00CC0584">
        <w:t xml:space="preserve"> there are particular</w:t>
      </w:r>
      <w:r>
        <w:t xml:space="preserve"> </w:t>
      </w:r>
      <w:r w:rsidRPr="00CC0584">
        <w:t>areas where we have sufficient evidence to be able to make strong evidence-based guidelines</w:t>
      </w:r>
      <w:r>
        <w:t>. I</w:t>
      </w:r>
      <w:r w:rsidRPr="00CC0584">
        <w:t>n other areas, we need to gather</w:t>
      </w:r>
      <w:r>
        <w:t xml:space="preserve"> </w:t>
      </w:r>
      <w:r w:rsidRPr="00CC0584">
        <w:t>more evidence</w:t>
      </w:r>
      <w:r>
        <w:t>.</w:t>
      </w:r>
    </w:p>
    <w:p w:rsidR="007E5A55" w:rsidP="009A1543">
      <w:pPr>
        <w:pStyle w:val="Answer"/>
      </w:pPr>
      <w:r>
        <w:rPr>
          <w:b/>
          <w:i/>
        </w:rPr>
        <w:t xml:space="preserve">Professor Dr Manuel </w:t>
      </w:r>
      <w:r>
        <w:rPr>
          <w:b/>
          <w:i/>
        </w:rPr>
        <w:t>Spitschan</w:t>
      </w:r>
      <w:r>
        <w:rPr>
          <w:b/>
          <w:i/>
        </w:rPr>
        <w:t xml:space="preserve">: </w:t>
      </w:r>
      <w:r>
        <w:t xml:space="preserve">I </w:t>
      </w:r>
      <w:r w:rsidR="000C4591">
        <w:t xml:space="preserve">would </w:t>
      </w:r>
      <w:r>
        <w:t xml:space="preserve">bring to the committee’s attention </w:t>
      </w:r>
      <w:r w:rsidRPr="00CC0584">
        <w:t>a</w:t>
      </w:r>
      <w:r>
        <w:t xml:space="preserve">n </w:t>
      </w:r>
      <w:r w:rsidRPr="00CC0584">
        <w:t>expert consensus recommendations paper</w:t>
      </w:r>
      <w:r>
        <w:rPr>
          <w:rStyle w:val="FootnoteReference"/>
        </w:rPr>
        <w:footnoteReference w:id="3"/>
      </w:r>
      <w:r>
        <w:t xml:space="preserve"> </w:t>
      </w:r>
      <w:r w:rsidRPr="00CC0584">
        <w:t xml:space="preserve">that was published last year based on a workshop that was held in Manchester, the </w:t>
      </w:r>
      <w:r w:rsidRPr="00B35AA0">
        <w:t>Second International Workshop on Circadian and Neurophysiological Photometry</w:t>
      </w:r>
      <w:r>
        <w:t xml:space="preserve">, </w:t>
      </w:r>
      <w:r w:rsidRPr="00CC0584">
        <w:t>chaired by Professor Tim Brown from Manchester University</w:t>
      </w:r>
      <w:r>
        <w:t xml:space="preserve"> and Ken Wright, who</w:t>
      </w:r>
      <w:r w:rsidRPr="00B35AA0">
        <w:t xml:space="preserve"> I believe is one of the expert witnesses who</w:t>
      </w:r>
      <w:r>
        <w:t xml:space="preserve"> </w:t>
      </w:r>
      <w:r w:rsidRPr="00B35AA0">
        <w:t>will speak in the next sessi</w:t>
      </w:r>
      <w:r>
        <w:t xml:space="preserve">on. </w:t>
      </w:r>
    </w:p>
    <w:p w:rsidR="009A1543" w:rsidP="009A1543">
      <w:pPr>
        <w:pStyle w:val="Answer"/>
      </w:pPr>
      <w:r>
        <w:t>In these expert consensus recommendations, we—</w:t>
      </w:r>
      <w:r w:rsidRPr="00A03DD0">
        <w:t>I was part of th</w:t>
      </w:r>
      <w:r>
        <w:t>at</w:t>
      </w:r>
      <w:r w:rsidRPr="00A03DD0">
        <w:t xml:space="preserve"> group</w:t>
      </w:r>
      <w:r>
        <w:t>—</w:t>
      </w:r>
      <w:r w:rsidRPr="00A03DD0">
        <w:t xml:space="preserve">developed a set of criterion light levels </w:t>
      </w:r>
      <w:r w:rsidR="000C4591">
        <w:t>that</w:t>
      </w:r>
      <w:r w:rsidRPr="00A03DD0">
        <w:t xml:space="preserve"> </w:t>
      </w:r>
      <w:r>
        <w:t xml:space="preserve">were </w:t>
      </w:r>
      <w:r w:rsidRPr="00A03DD0">
        <w:t>recommended</w:t>
      </w:r>
      <w:r>
        <w:t xml:space="preserve"> </w:t>
      </w:r>
      <w:r w:rsidRPr="00A03DD0">
        <w:t>for the sleep environment, the pre-sleep environment</w:t>
      </w:r>
      <w:r>
        <w:t xml:space="preserve"> </w:t>
      </w:r>
      <w:r w:rsidRPr="00A03DD0">
        <w:t>and daytime light exposure.</w:t>
      </w:r>
      <w:r>
        <w:t xml:space="preserve"> To get a sense of this, the recommendations i</w:t>
      </w:r>
      <w:r w:rsidRPr="00A03DD0">
        <w:t>ncluded</w:t>
      </w:r>
      <w:r>
        <w:t xml:space="preserve"> less than 1 lux </w:t>
      </w:r>
      <w:r>
        <w:t>melanopic</w:t>
      </w:r>
      <w:r>
        <w:t xml:space="preserve"> EDI </w:t>
      </w:r>
      <w:r w:rsidRPr="00A03DD0">
        <w:t>in the sleep environment</w:t>
      </w:r>
      <w:r>
        <w:t xml:space="preserve">, less than 10 lux </w:t>
      </w:r>
      <w:r>
        <w:t>melanopic</w:t>
      </w:r>
      <w:r>
        <w:t xml:space="preserve"> EDI </w:t>
      </w:r>
      <w:r w:rsidRPr="00A03DD0">
        <w:t>in the pre</w:t>
      </w:r>
      <w:r>
        <w:t>-</w:t>
      </w:r>
      <w:r w:rsidRPr="00A03DD0">
        <w:t>sleep environment</w:t>
      </w:r>
      <w:r>
        <w:t xml:space="preserve">, </w:t>
      </w:r>
      <w:r w:rsidRPr="00A03DD0">
        <w:t>and more than 250</w:t>
      </w:r>
      <w:r>
        <w:t xml:space="preserve"> lux </w:t>
      </w:r>
      <w:r>
        <w:t>melanopic</w:t>
      </w:r>
      <w:r>
        <w:t xml:space="preserve"> EDI </w:t>
      </w:r>
      <w:r w:rsidRPr="00A03DD0">
        <w:t>during daytime hours.</w:t>
      </w:r>
      <w:r>
        <w:t xml:space="preserve"> EDI is</w:t>
      </w:r>
      <w:r w:rsidRPr="00A03DD0">
        <w:t xml:space="preserve"> just one way of</w:t>
      </w:r>
      <w:r>
        <w:t xml:space="preserve"> </w:t>
      </w:r>
      <w:r w:rsidRPr="00A03DD0">
        <w:t xml:space="preserve">characterising the </w:t>
      </w:r>
      <w:r w:rsidRPr="00A03DD0">
        <w:t>melano</w:t>
      </w:r>
      <w:r>
        <w:t>p</w:t>
      </w:r>
      <w:r w:rsidRPr="00A03DD0">
        <w:t>ic</w:t>
      </w:r>
      <w:r w:rsidRPr="00A03DD0">
        <w:t xml:space="preserve"> effects of light</w:t>
      </w:r>
      <w:r>
        <w:t>—</w:t>
      </w:r>
      <w:r w:rsidRPr="00A03DD0">
        <w:t>a specific metric.</w:t>
      </w:r>
      <w:r>
        <w:t xml:space="preserve"> These recommendations are based on a thorough review of t</w:t>
      </w:r>
      <w:r w:rsidRPr="00A03DD0">
        <w:t>he existing laboratory evidence,</w:t>
      </w:r>
      <w:r>
        <w:t xml:space="preserve"> supported by field studies that have provided convergent evidence. </w:t>
      </w:r>
      <w:r w:rsidRPr="00A03DD0">
        <w:t>They are in a way limited to intensit</w:t>
      </w:r>
      <w:r>
        <w:t>ies o</w:t>
      </w:r>
      <w:r w:rsidR="00AD2DC6">
        <w:t>f</w:t>
      </w:r>
      <w:r>
        <w:t xml:space="preserve"> corneal light exposure, and not timing, but that is of course bounded by saying that in the sleep environment this should be less than 1 lux; there are specific time periods during which these light levels should be reached, and they are not specific to duration of exposure. </w:t>
      </w:r>
    </w:p>
    <w:p w:rsidR="006A5385" w:rsidP="006A5385">
      <w:pPr>
        <w:pStyle w:val="Remark"/>
      </w:pPr>
      <w:r w:rsidRPr="00C21DD3">
        <w:rPr>
          <w:b/>
        </w:rPr>
        <w:t xml:space="preserve">Baroness </w:t>
      </w:r>
      <w:r w:rsidRPr="00C21DD3">
        <w:rPr>
          <w:b/>
        </w:rPr>
        <w:t>Northover</w:t>
      </w:r>
      <w:r w:rsidRPr="00C21DD3">
        <w:rPr>
          <w:b/>
        </w:rPr>
        <w:t>:</w:t>
      </w:r>
      <w:r>
        <w:t xml:space="preserve"> We may already have that material, but in case we do not it would be great to have a copy of the paper.</w:t>
      </w:r>
    </w:p>
    <w:p w:rsidR="006A5385" w:rsidP="006A5385">
      <w:pPr>
        <w:pStyle w:val="Answer"/>
      </w:pPr>
      <w:r>
        <w:rPr>
          <w:b/>
          <w:i/>
        </w:rPr>
        <w:t xml:space="preserve">Dr Christopher Kyba: </w:t>
      </w:r>
      <w:r>
        <w:t xml:space="preserve">It is worth mentioning, however, that 1 lux is already very large in terms of the naturalistic environment. It is about a thousand times larger than starlight and </w:t>
      </w:r>
      <w:r w:rsidR="0057030D">
        <w:t xml:space="preserve">many </w:t>
      </w:r>
      <w:r>
        <w:t xml:space="preserve">times larger than moonlight. </w:t>
      </w:r>
    </w:p>
    <w:p w:rsidR="006A5385" w:rsidP="006A5385">
      <w:pPr>
        <w:pStyle w:val="Answer"/>
      </w:pPr>
      <w:r>
        <w:t>To return to the outdoor aspect, in many cases the light that is shining into people’s bedroom windows and potentially—it is unclear—causing them issues with sleep is not doing any</w:t>
      </w:r>
      <w:r w:rsidR="0057030D">
        <w:t xml:space="preserve"> useful</w:t>
      </w:r>
      <w:r>
        <w:t xml:space="preserve"> job. It may be lighting from advertising at a time when there are no pedestrians, or a streetlight that is poorly directed and does not need to shine on a window. </w:t>
      </w:r>
      <w:r>
        <w:t>So</w:t>
      </w:r>
      <w:r>
        <w:t xml:space="preserve"> there is very little downside to addressing the kinds of things that can darken the sleeping environment without harming anyone, even the advertisers. In most situations, it is not really necessary to advertise</w:t>
      </w:r>
      <w:r w:rsidRPr="00191077" w:rsidR="00191077">
        <w:t xml:space="preserve"> </w:t>
      </w:r>
      <w:r w:rsidR="00191077">
        <w:t>late at night</w:t>
      </w:r>
      <w:r>
        <w:t>. There is room to act, even without everything necessarily being clear, in a way that harms very few people.</w:t>
      </w:r>
    </w:p>
    <w:p w:rsidR="006A5385" w:rsidP="006A5385">
      <w:pPr>
        <w:pStyle w:val="Question"/>
      </w:pPr>
      <w:r w:rsidRPr="002C0895">
        <w:rPr>
          <w:b/>
        </w:rPr>
        <w:t>Baroness Neville-Jones:</w:t>
      </w:r>
      <w:r>
        <w:t xml:space="preserve"> I want to take the issue of intervention a tiny bit further and ask you about regulation. In the UK, there is very little evidence of regulation. There is a certain amount of guidance from the Government on how to use light when it concerns the planning system, but I do not think it goes beyond that. </w:t>
      </w:r>
    </w:p>
    <w:p w:rsidR="006A5385" w:rsidP="006A5385">
      <w:pPr>
        <w:pStyle w:val="QuestionCont"/>
      </w:pPr>
      <w:r>
        <w:t>Are there specific interventions amounting to regulation which you think it would be either valuable or urgent to put in place? Are you aware of anywhere where this sort of thing is being done? Do you see any countries or regions where light is being regulated</w:t>
      </w:r>
      <w:r w:rsidRPr="00D3383E">
        <w:t xml:space="preserve"> </w:t>
      </w:r>
      <w:r>
        <w:t xml:space="preserve">intelligently? </w:t>
      </w:r>
    </w:p>
    <w:p w:rsidR="006A5385" w:rsidP="006A5385">
      <w:pPr>
        <w:pStyle w:val="QuestionCont"/>
      </w:pPr>
      <w:r>
        <w:t>It is question of whether the world of regulation is appropriate and whether we have reached the point where we know enough to put regulation in place. If you think that is the case, where do you think it would be most valuable or most urgent?</w:t>
      </w:r>
    </w:p>
    <w:p w:rsidR="006A5385" w:rsidP="006A5385">
      <w:pPr>
        <w:pStyle w:val="Answer"/>
      </w:pPr>
      <w:r>
        <w:rPr>
          <w:b/>
          <w:i/>
        </w:rPr>
        <w:t xml:space="preserve">Professor Dr Manuel </w:t>
      </w:r>
      <w:bookmarkStart w:id="1" w:name="_Hlk129171946"/>
      <w:r>
        <w:rPr>
          <w:b/>
          <w:i/>
        </w:rPr>
        <w:t>Spitschan</w:t>
      </w:r>
      <w:bookmarkEnd w:id="1"/>
      <w:r>
        <w:rPr>
          <w:b/>
          <w:i/>
        </w:rPr>
        <w:t xml:space="preserve">: </w:t>
      </w:r>
      <w:r>
        <w:t xml:space="preserve">There is an opportunity here to bring to the attention of regulators and lighting manufacturers the novel metrics and the evidence base that underlie what we have talked about so far. As I mentioned earlier, when we are evaluating light sources, typically we look at photopic illuminance and correlated colour temperature. What we should look at in terms of </w:t>
      </w:r>
      <w:r w:rsidR="00204153">
        <w:t xml:space="preserve">human health </w:t>
      </w:r>
      <w:r>
        <w:t xml:space="preserve">impacts is the </w:t>
      </w:r>
      <w:r>
        <w:t>melanopic</w:t>
      </w:r>
      <w:r>
        <w:t xml:space="preserve"> weighted light effects. This can be done with instruments that people already have.</w:t>
      </w:r>
    </w:p>
    <w:p w:rsidR="006A5385" w:rsidP="006A5385">
      <w:pPr>
        <w:pStyle w:val="Answer"/>
      </w:pPr>
      <w:r>
        <w:t xml:space="preserve">Dr Kyba introduced the idea that there is a fundamental disconnect between what you can regulate and what arrives at people’s eyes. You can imagine putting regulations in place for street lighting to be at a specific level. However, ultimately, depending on the geometry of the room, the type of window, how the walls are painted, what the colour is like and how people are sleeping, the dose that people get into their eyes might be very hard to predict from something that could be regulated, such as public lighting. </w:t>
      </w:r>
    </w:p>
    <w:p w:rsidR="006A5385" w:rsidP="006A5385">
      <w:pPr>
        <w:pStyle w:val="Answer"/>
      </w:pPr>
      <w:r>
        <w:t>Still to be established systematically is the link between outdoor illumination at night and what someone’s corneal dose might be. Bearing in mind that we also have the effects of</w:t>
      </w:r>
      <w:r w:rsidR="00207E10">
        <w:t xml:space="preserve"> </w:t>
      </w:r>
      <w:r>
        <w:t>daytime light exposure</w:t>
      </w:r>
      <w:r w:rsidR="00207E10">
        <w:t xml:space="preserve">, for example, </w:t>
      </w:r>
      <w:r>
        <w:t>which might make us less sensitive to evening light, it becomes quite complicated to make a simple prediction. More research needs to be done. Fundamentally, research that could establish links between something that can be regulated and something that cannot—namely, corneal light exposure—is a key priority.</w:t>
      </w:r>
    </w:p>
    <w:p w:rsidR="006A5385" w:rsidP="006A5385">
      <w:pPr>
        <w:pStyle w:val="Answer"/>
      </w:pPr>
      <w:r>
        <w:t xml:space="preserve">When we think about hospital environments, ICUs, care homes and similar places, which might be illuminated at night, there is a much wider opportunity to directly predict what light actually enters someone’s eye. Generally speaking, light pollution is a term that is variably defined. It really depends on the source, where it is and how people are positioned in front of it. There are opportunities, but one would have to think </w:t>
      </w:r>
      <w:r w:rsidR="000449C5">
        <w:t xml:space="preserve">carefully </w:t>
      </w:r>
      <w:r>
        <w:t xml:space="preserve">about whether street lighting, for example, is the right locus for such regulation to prevent artificial light at night having negative effects. </w:t>
      </w:r>
    </w:p>
    <w:p w:rsidR="006A5385" w:rsidP="006A5385">
      <w:pPr>
        <w:pStyle w:val="Answer"/>
      </w:pPr>
      <w:r>
        <w:rPr>
          <w:b/>
          <w:i/>
        </w:rPr>
        <w:t xml:space="preserve">Professor </w:t>
      </w:r>
      <w:r>
        <w:rPr>
          <w:b/>
          <w:i/>
        </w:rPr>
        <w:t>Shantha</w:t>
      </w:r>
      <w:r>
        <w:rPr>
          <w:b/>
          <w:i/>
        </w:rPr>
        <w:t xml:space="preserve"> Rajaratnam: </w:t>
      </w:r>
      <w:r>
        <w:t xml:space="preserve">I agree with Professor </w:t>
      </w:r>
      <w:r>
        <w:t>Spitschan</w:t>
      </w:r>
      <w:r>
        <w:t xml:space="preserve"> that the first step is to disseminate the new measurement system for lighting. We know that the current measurement systems are not appropriate for capturing the potential health effects for humans.</w:t>
      </w:r>
      <w:r w:rsidR="00561256">
        <w:t xml:space="preserve"> </w:t>
      </w:r>
      <w:r>
        <w:t xml:space="preserve">The first thing is to prescribe standards </w:t>
      </w:r>
      <w:r w:rsidR="00561256">
        <w:t>for how</w:t>
      </w:r>
      <w:r>
        <w:t xml:space="preserve"> lighting designers and so on should quantify and spatially model the light characteristics of new spaces that are designed. Of particularly high priority are the ones that Professor </w:t>
      </w:r>
      <w:r>
        <w:t>Spitschan</w:t>
      </w:r>
      <w:r>
        <w:t xml:space="preserve"> </w:t>
      </w:r>
      <w:r w:rsidR="00561256">
        <w:t>mentioned</w:t>
      </w:r>
      <w:r>
        <w:t xml:space="preserve">, where people live in those </w:t>
      </w:r>
      <w:r>
        <w:t>facilities</w:t>
      </w:r>
      <w:r>
        <w:t xml:space="preserve"> day and night. I would also add office environments and so on. </w:t>
      </w:r>
    </w:p>
    <w:p w:rsidR="006A5385" w:rsidP="006A5385">
      <w:pPr>
        <w:pStyle w:val="Answer"/>
      </w:pPr>
      <w:r>
        <w:t xml:space="preserve">We have been talking about light at night and light pollution, but we also know that light has many positive effects during the daytime. The first step in regulating this space is to look at disseminating light metrics that are relevant to human health and ensuring that those are the ones captured in design standards. </w:t>
      </w:r>
    </w:p>
    <w:p w:rsidR="00DA1532" w:rsidP="00DA1532">
      <w:pPr>
        <w:pStyle w:val="Answer"/>
      </w:pPr>
      <w:r>
        <w:t xml:space="preserve">I am happy to share with the committee </w:t>
      </w:r>
      <w:r w:rsidR="00DE3284">
        <w:t xml:space="preserve">a </w:t>
      </w:r>
      <w:r w:rsidR="00D93238">
        <w:t>recent review on outdoor lighting which</w:t>
      </w:r>
      <w:r>
        <w:t xml:space="preserve"> looked at a number of national and regional jurisdictions with legislation and guidelines related to outdoor artificial lighting at night. The report concluded that only two jurisdictions—I believe it was Croatia and Seoul—have outdoor lighting standards </w:t>
      </w:r>
      <w:r>
        <w:t>that</w:t>
      </w:r>
      <w:r>
        <w:t xml:space="preserve"> have been developed specifically to protect human health, or with that in mind in addition to other ecological considerations</w:t>
      </w:r>
      <w:r>
        <w:t xml:space="preserve"> such as </w:t>
      </w:r>
      <w:r>
        <w:t xml:space="preserve">energy consumption and so on. </w:t>
      </w:r>
    </w:p>
    <w:p w:rsidR="006A5385" w:rsidP="00DA1532">
      <w:pPr>
        <w:pStyle w:val="Answer"/>
      </w:pPr>
      <w:r w:rsidRPr="00AE1D55">
        <w:rPr>
          <w:b/>
        </w:rPr>
        <w:t>Baroness Neville-Jones:</w:t>
      </w:r>
      <w:r>
        <w:t xml:space="preserve"> Did those jurisdictions regulate the devices, or the total effect?</w:t>
      </w:r>
    </w:p>
    <w:p w:rsidR="006A5385" w:rsidP="006A5385">
      <w:pPr>
        <w:pStyle w:val="Answer"/>
      </w:pPr>
      <w:r>
        <w:rPr>
          <w:b/>
          <w:i/>
        </w:rPr>
        <w:t xml:space="preserve">Professor </w:t>
      </w:r>
      <w:r>
        <w:rPr>
          <w:b/>
          <w:i/>
        </w:rPr>
        <w:t>Shantha</w:t>
      </w:r>
      <w:r>
        <w:rPr>
          <w:b/>
          <w:i/>
        </w:rPr>
        <w:t xml:space="preserve"> Rajaratnam: </w:t>
      </w:r>
      <w:r>
        <w:t>No. Looking at the paper itself, in Croatia, for example, there are restrictions on the colour of outdoor lighting and the relevant colour temperature, et cetera, in order to minimise the impact on human health. It did not relate to indoor lighting, device use or anything like that.</w:t>
      </w:r>
    </w:p>
    <w:p w:rsidR="006A5385" w:rsidP="006A5385">
      <w:pPr>
        <w:pStyle w:val="Remark"/>
      </w:pPr>
      <w:r w:rsidRPr="00AE1D55">
        <w:rPr>
          <w:b/>
        </w:rPr>
        <w:t>Baroness Neville-Jones:</w:t>
      </w:r>
      <w:r>
        <w:t xml:space="preserve"> And it was related to health, and not to cosmetic considerations or glare</w:t>
      </w:r>
      <w:r w:rsidR="002B4085">
        <w:t>.</w:t>
      </w:r>
    </w:p>
    <w:p w:rsidR="002B4085" w:rsidP="002B4085">
      <w:pPr>
        <w:pStyle w:val="Answer"/>
      </w:pPr>
      <w:r>
        <w:rPr>
          <w:b/>
          <w:i/>
        </w:rPr>
        <w:t xml:space="preserve">Professor </w:t>
      </w:r>
      <w:r>
        <w:rPr>
          <w:b/>
          <w:i/>
        </w:rPr>
        <w:t>Shantha</w:t>
      </w:r>
      <w:r>
        <w:rPr>
          <w:b/>
          <w:i/>
        </w:rPr>
        <w:t xml:space="preserve"> Rajaratnam: </w:t>
      </w:r>
      <w:r>
        <w:t xml:space="preserve">In that jurisdiction, I believe it was about energy consumption, health and the natural ecosystem. </w:t>
      </w:r>
    </w:p>
    <w:p w:rsidR="006A5385" w:rsidP="002B4085">
      <w:pPr>
        <w:pStyle w:val="Answer"/>
      </w:pPr>
      <w:r w:rsidRPr="00AE1D55">
        <w:rPr>
          <w:b/>
        </w:rPr>
        <w:t>Baroness Neville-Jones:</w:t>
      </w:r>
      <w:r>
        <w:t xml:space="preserve"> It seems to me that implicit in our conversation all the way through is the question of too much light. We have not talked about whether there are occasions when we ought to ensure that there is enough light. </w:t>
      </w:r>
    </w:p>
    <w:p w:rsidR="006A5385" w:rsidP="006A5385">
      <w:pPr>
        <w:pStyle w:val="Answer"/>
      </w:pPr>
      <w:r>
        <w:rPr>
          <w:b/>
          <w:i/>
        </w:rPr>
        <w:t xml:space="preserve">Professor </w:t>
      </w:r>
      <w:r>
        <w:rPr>
          <w:b/>
          <w:i/>
        </w:rPr>
        <w:t>Shantha</w:t>
      </w:r>
      <w:r>
        <w:rPr>
          <w:b/>
          <w:i/>
        </w:rPr>
        <w:t xml:space="preserve"> Rajaratnam: </w:t>
      </w:r>
      <w:r>
        <w:t xml:space="preserve">Professor </w:t>
      </w:r>
      <w:r>
        <w:t>Spitschan</w:t>
      </w:r>
      <w:r>
        <w:t xml:space="preserve"> talked about illuminance recommendations </w:t>
      </w:r>
      <w:r w:rsidR="002B4085">
        <w:t>that</w:t>
      </w:r>
      <w:r>
        <w:t xml:space="preserve"> included optimal daytime lighting. Is that right, Professor </w:t>
      </w:r>
      <w:r>
        <w:t>Spitschan</w:t>
      </w:r>
      <w:r>
        <w:t>? Do you want to repeat that?</w:t>
      </w:r>
    </w:p>
    <w:p w:rsidR="00714123" w:rsidP="00714123">
      <w:pPr>
        <w:pStyle w:val="Answer"/>
      </w:pPr>
      <w:r>
        <w:rPr>
          <w:b/>
          <w:i/>
        </w:rPr>
        <w:t xml:space="preserve">Professor Dr Manuel </w:t>
      </w:r>
      <w:r>
        <w:rPr>
          <w:b/>
          <w:i/>
        </w:rPr>
        <w:t>Spitschan</w:t>
      </w:r>
      <w:r>
        <w:rPr>
          <w:b/>
          <w:i/>
        </w:rPr>
        <w:t xml:space="preserve">: </w:t>
      </w:r>
      <w:r>
        <w:t xml:space="preserve">The recommendations suggest a minimum amount of </w:t>
      </w:r>
      <w:r>
        <w:t>melanopic</w:t>
      </w:r>
      <w:r>
        <w:t xml:space="preserve"> illuminance that one should get during the day. </w:t>
      </w:r>
      <w:r w:rsidR="00EF16BC">
        <w:t>It</w:t>
      </w:r>
      <w:r>
        <w:t xml:space="preserve"> is a relatively low number, </w:t>
      </w:r>
      <w:r w:rsidRPr="00F9173B">
        <w:t xml:space="preserve">250 </w:t>
      </w:r>
      <w:r>
        <w:t>lux</w:t>
      </w:r>
      <w:r w:rsidR="00EF16BC">
        <w:t xml:space="preserve">. If </w:t>
      </w:r>
      <w:r w:rsidRPr="00F9173B">
        <w:t>you go out</w:t>
      </w:r>
      <w:r>
        <w:t xml:space="preserve">side </w:t>
      </w:r>
      <w:r w:rsidRPr="00F9173B">
        <w:t xml:space="preserve">in bright </w:t>
      </w:r>
      <w:r w:rsidRPr="00F9173B">
        <w:t>daylight</w:t>
      </w:r>
      <w:r w:rsidRPr="00F9173B">
        <w:t xml:space="preserve"> you will get much more than that</w:t>
      </w:r>
      <w:r>
        <w:t>. Ultimately, if the question is about optimising daytime light exposure, which we know has positive effects—</w:t>
      </w:r>
      <w:r w:rsidRPr="00F9173B">
        <w:t xml:space="preserve">modulation of alertness, making us potentially less sensitive to </w:t>
      </w:r>
      <w:r w:rsidRPr="00F9173B">
        <w:t>evening light disruption</w:t>
      </w:r>
      <w:r>
        <w:t>—</w:t>
      </w:r>
      <w:r w:rsidRPr="00F9173B">
        <w:t>there is a lot of scope</w:t>
      </w:r>
      <w:r>
        <w:t>,</w:t>
      </w:r>
      <w:r w:rsidRPr="00F9173B">
        <w:t xml:space="preserve"> in particular in offices</w:t>
      </w:r>
      <w:r>
        <w:t>,</w:t>
      </w:r>
      <w:r w:rsidRPr="00F9173B">
        <w:t xml:space="preserve"> to improve and increase that</w:t>
      </w:r>
      <w:r>
        <w:t>.</w:t>
      </w:r>
    </w:p>
    <w:p w:rsidR="00714123" w:rsidP="00714123">
      <w:pPr>
        <w:pStyle w:val="Remark"/>
      </w:pPr>
      <w:r w:rsidRPr="00CD0B23">
        <w:rPr>
          <w:b/>
          <w:bCs/>
        </w:rPr>
        <w:t>Baroness Neville-Jones:</w:t>
      </w:r>
      <w:r>
        <w:t xml:space="preserve"> And </w:t>
      </w:r>
      <w:r w:rsidR="00151264">
        <w:t xml:space="preserve">in </w:t>
      </w:r>
      <w:r>
        <w:t>classrooms.</w:t>
      </w:r>
    </w:p>
    <w:p w:rsidR="00714123" w:rsidP="00714123">
      <w:pPr>
        <w:pStyle w:val="Answer"/>
      </w:pPr>
      <w:r>
        <w:rPr>
          <w:b/>
          <w:i/>
        </w:rPr>
        <w:t xml:space="preserve">Professor Dr Manuel </w:t>
      </w:r>
      <w:r>
        <w:rPr>
          <w:b/>
          <w:i/>
        </w:rPr>
        <w:t>Spitschan</w:t>
      </w:r>
      <w:r>
        <w:rPr>
          <w:b/>
          <w:i/>
        </w:rPr>
        <w:t xml:space="preserve">: </w:t>
      </w:r>
      <w:r>
        <w:t xml:space="preserve">And </w:t>
      </w:r>
      <w:r w:rsidR="00151264">
        <w:t xml:space="preserve">in </w:t>
      </w:r>
      <w:r>
        <w:t xml:space="preserve">classrooms, of course. </w:t>
      </w:r>
      <w:r w:rsidRPr="00F9173B">
        <w:t>There are plenty of indoor lighting scenarios in which this</w:t>
      </w:r>
      <w:r>
        <w:t xml:space="preserve"> </w:t>
      </w:r>
      <w:r w:rsidRPr="00F9173B">
        <w:t>could be made brighter</w:t>
      </w:r>
      <w:r>
        <w:t xml:space="preserve">. </w:t>
      </w:r>
      <w:r w:rsidRPr="00F9173B">
        <w:t>Of course, the current standards look at illuminan</w:t>
      </w:r>
      <w:r>
        <w:t xml:space="preserve">ce </w:t>
      </w:r>
      <w:r w:rsidRPr="00F9173B">
        <w:t>for tasks</w:t>
      </w:r>
      <w:r>
        <w:t xml:space="preserve">. </w:t>
      </w:r>
      <w:r w:rsidRPr="00F9173B">
        <w:t>Building regulations</w:t>
      </w:r>
      <w:r>
        <w:t>—</w:t>
      </w:r>
      <w:r w:rsidRPr="00F9173B">
        <w:t>lighting regulations</w:t>
      </w:r>
      <w:r>
        <w:t>—</w:t>
      </w:r>
      <w:r w:rsidRPr="00F9173B">
        <w:t>set</w:t>
      </w:r>
      <w:r>
        <w:t xml:space="preserve"> </w:t>
      </w:r>
      <w:r w:rsidRPr="00F9173B">
        <w:t>minimum standards</w:t>
      </w:r>
      <w:r>
        <w:t xml:space="preserve"> </w:t>
      </w:r>
      <w:r w:rsidRPr="00F9173B">
        <w:t>that</w:t>
      </w:r>
      <w:r>
        <w:t xml:space="preserve"> are</w:t>
      </w:r>
      <w:r w:rsidRPr="00F9173B">
        <w:t xml:space="preserve"> really for how optimal</w:t>
      </w:r>
      <w:r>
        <w:t xml:space="preserve"> </w:t>
      </w:r>
      <w:r w:rsidR="0077733C">
        <w:t>lighting</w:t>
      </w:r>
      <w:r w:rsidR="00151264">
        <w:t xml:space="preserve"> should be for you to perform </w:t>
      </w:r>
      <w:r w:rsidRPr="00F9173B">
        <w:t>a fine</w:t>
      </w:r>
      <w:r>
        <w:t xml:space="preserve"> </w:t>
      </w:r>
      <w:r w:rsidRPr="00F9173B">
        <w:t>sp</w:t>
      </w:r>
      <w:r>
        <w:t xml:space="preserve">atial </w:t>
      </w:r>
      <w:r w:rsidRPr="00F9173B">
        <w:t>task or how bright it should be for you to</w:t>
      </w:r>
      <w:r>
        <w:t xml:space="preserve"> </w:t>
      </w:r>
      <w:r w:rsidRPr="00F9173B">
        <w:t>perform well</w:t>
      </w:r>
      <w:r>
        <w:t xml:space="preserve">. They have yet to incorporate these newly described and characterised </w:t>
      </w:r>
      <w:r w:rsidRPr="00F9173B">
        <w:t>melano</w:t>
      </w:r>
      <w:r>
        <w:t>p</w:t>
      </w:r>
      <w:r w:rsidRPr="00F9173B">
        <w:t>ic</w:t>
      </w:r>
      <w:r w:rsidRPr="00F9173B">
        <w:t xml:space="preserve">, circadian and </w:t>
      </w:r>
      <w:r>
        <w:t>n</w:t>
      </w:r>
      <w:r w:rsidRPr="00F9173B">
        <w:t>euroendocrine effects of light.</w:t>
      </w:r>
      <w:r>
        <w:t xml:space="preserve"> </w:t>
      </w:r>
    </w:p>
    <w:p w:rsidR="00714123" w:rsidP="00714123">
      <w:pPr>
        <w:pStyle w:val="Answer"/>
      </w:pPr>
      <w:r>
        <w:rPr>
          <w:b/>
          <w:i/>
        </w:rPr>
        <w:t xml:space="preserve">Dr Christopher Kyba: </w:t>
      </w:r>
      <w:r>
        <w:t>We have been talking very much about the non-visual effects of light</w:t>
      </w:r>
      <w:r w:rsidR="00137DC8">
        <w:t>,</w:t>
      </w:r>
      <w:r>
        <w:t xml:space="preserve"> </w:t>
      </w:r>
      <w:r w:rsidRPr="003B0C2E">
        <w:t>but of course for outdoor light especially we employ it for visual reasons.</w:t>
      </w:r>
      <w:r>
        <w:t xml:space="preserve"> </w:t>
      </w:r>
      <w:r>
        <w:t>So</w:t>
      </w:r>
      <w:r>
        <w:t xml:space="preserve"> there are places where regulation makes sense</w:t>
      </w:r>
      <w:r w:rsidR="00137DC8">
        <w:t>. T</w:t>
      </w:r>
      <w:r w:rsidRPr="003B0C2E" w:rsidR="00137DC8">
        <w:t xml:space="preserve">here is often a competition </w:t>
      </w:r>
      <w:r w:rsidR="00137DC8">
        <w:t xml:space="preserve">as to who can make </w:t>
      </w:r>
      <w:r w:rsidRPr="003B0C2E">
        <w:t>gas station canopy lighting</w:t>
      </w:r>
      <w:r>
        <w:t xml:space="preserve"> </w:t>
      </w:r>
      <w:r w:rsidRPr="003B0C2E">
        <w:t>brighter</w:t>
      </w:r>
      <w:r w:rsidR="00994999">
        <w:t>, for example</w:t>
      </w:r>
      <w:r>
        <w:t xml:space="preserve">. However, you leave the gas station and </w:t>
      </w:r>
      <w:r w:rsidR="0057030D">
        <w:t xml:space="preserve">then </w:t>
      </w:r>
      <w:r>
        <w:t xml:space="preserve">drive on to the street, </w:t>
      </w:r>
      <w:r w:rsidR="006E3A93">
        <w:t>and</w:t>
      </w:r>
      <w:r w:rsidR="0094715F">
        <w:t xml:space="preserve"> </w:t>
      </w:r>
      <w:r w:rsidRPr="003B0C2E">
        <w:t xml:space="preserve">when </w:t>
      </w:r>
      <w:r w:rsidR="006E3A93">
        <w:t xml:space="preserve">the lighting </w:t>
      </w:r>
      <w:r w:rsidRPr="003B0C2E" w:rsidR="006E3A93">
        <w:t>under a gas station canopy</w:t>
      </w:r>
      <w:r w:rsidR="006E3A93">
        <w:t xml:space="preserve"> goes</w:t>
      </w:r>
      <w:r w:rsidRPr="003B0C2E">
        <w:t xml:space="preserve"> up to 250, 750 or 1</w:t>
      </w:r>
      <w:r>
        <w:t>,</w:t>
      </w:r>
      <w:r w:rsidRPr="003B0C2E">
        <w:t>000 lux,</w:t>
      </w:r>
      <w:r>
        <w:t xml:space="preserve"> which </w:t>
      </w:r>
      <w:r w:rsidR="006E3A93">
        <w:t>has</w:t>
      </w:r>
      <w:r>
        <w:t xml:space="preserve"> occurred, </w:t>
      </w:r>
      <w:r w:rsidRPr="003B0C2E">
        <w:t xml:space="preserve">and then go on to a street </w:t>
      </w:r>
      <w:r w:rsidR="006E3A93">
        <w:t>that</w:t>
      </w:r>
      <w:r w:rsidRPr="003B0C2E">
        <w:t xml:space="preserve"> is</w:t>
      </w:r>
      <w:r>
        <w:t xml:space="preserve"> one-fiftieth </w:t>
      </w:r>
      <w:r w:rsidRPr="003B0C2E">
        <w:t>as bright, that presents a potential danger</w:t>
      </w:r>
      <w:r w:rsidR="0094715F">
        <w:t>,</w:t>
      </w:r>
      <w:r w:rsidRPr="006E3A93" w:rsidR="0094715F">
        <w:t xml:space="preserve"> </w:t>
      </w:r>
      <w:r w:rsidRPr="003B0C2E" w:rsidR="0094715F">
        <w:t xml:space="preserve">particularly </w:t>
      </w:r>
      <w:r w:rsidR="0057030D">
        <w:t xml:space="preserve">for </w:t>
      </w:r>
      <w:r w:rsidRPr="003B0C2E" w:rsidR="0094715F">
        <w:t>older drivers</w:t>
      </w:r>
      <w:r w:rsidRPr="003B0C2E">
        <w:t>,</w:t>
      </w:r>
      <w:r w:rsidR="0057030D">
        <w:t xml:space="preserve"> and for the</w:t>
      </w:r>
      <w:r w:rsidRPr="003B0C2E">
        <w:t xml:space="preserve"> pedestrians and cyclists who are </w:t>
      </w:r>
      <w:r w:rsidR="0057030D">
        <w:t>using the street or in conflict zones</w:t>
      </w:r>
      <w:r w:rsidRPr="003B0C2E">
        <w:t>.</w:t>
      </w:r>
    </w:p>
    <w:p w:rsidR="00714123" w:rsidP="00714123">
      <w:pPr>
        <w:pStyle w:val="Answer"/>
      </w:pPr>
      <w:r>
        <w:t>Similarly, when you have a video display that is made to be visible during the daytime a</w:t>
      </w:r>
      <w:r w:rsidRPr="003B0C2E">
        <w:t>nd the person who is operating it does not dim it at night</w:t>
      </w:r>
      <w:r>
        <w:t>-</w:t>
      </w:r>
      <w:r w:rsidRPr="003B0C2E">
        <w:t xml:space="preserve">time or does not dim it enough, </w:t>
      </w:r>
      <w:r w:rsidR="004516C9">
        <w:t xml:space="preserve">those </w:t>
      </w:r>
      <w:r w:rsidRPr="003B0C2E">
        <w:t xml:space="preserve">signs </w:t>
      </w:r>
      <w:r w:rsidR="00DC574F">
        <w:t xml:space="preserve">can in many cases </w:t>
      </w:r>
      <w:r w:rsidRPr="003B0C2E">
        <w:t>cause significant amounts of glare</w:t>
      </w:r>
      <w:r w:rsidR="007C646F">
        <w:t>,</w:t>
      </w:r>
      <w:r w:rsidRPr="003B0C2E">
        <w:t xml:space="preserve"> which could introduce a tripping hazard</w:t>
      </w:r>
      <w:r>
        <w:t xml:space="preserve"> </w:t>
      </w:r>
      <w:r w:rsidRPr="003B0C2E">
        <w:t>for pedestrians or make it more difficult for drivers to see someone.</w:t>
      </w:r>
      <w:r>
        <w:t xml:space="preserve"> It is </w:t>
      </w:r>
      <w:r w:rsidR="0057030D">
        <w:t xml:space="preserve">in my opinion therefore </w:t>
      </w:r>
      <w:r>
        <w:t>entirely justifiable to consider</w:t>
      </w:r>
      <w:r w:rsidRPr="003B0C2E">
        <w:t xml:space="preserve"> </w:t>
      </w:r>
      <w:r>
        <w:t>l</w:t>
      </w:r>
      <w:r w:rsidRPr="003B0C2E">
        <w:t>imitations on the maximum radiance or</w:t>
      </w:r>
      <w:r>
        <w:t xml:space="preserve"> illuminance </w:t>
      </w:r>
      <w:r w:rsidRPr="003B0C2E">
        <w:t xml:space="preserve">of things </w:t>
      </w:r>
      <w:r w:rsidR="004516C9">
        <w:t>like</w:t>
      </w:r>
      <w:r w:rsidRPr="003B0C2E">
        <w:t xml:space="preserve"> signs</w:t>
      </w:r>
      <w:r>
        <w:t xml:space="preserve">, </w:t>
      </w:r>
      <w:r w:rsidRPr="003B0C2E">
        <w:t>or the illuminance that is allowed under gas station canop</w:t>
      </w:r>
      <w:r>
        <w:t xml:space="preserve">ies, </w:t>
      </w:r>
      <w:r w:rsidRPr="003B0C2E">
        <w:t>on the ground</w:t>
      </w:r>
      <w:r>
        <w:t>s</w:t>
      </w:r>
      <w:r w:rsidRPr="003B0C2E">
        <w:t xml:space="preserve"> of public safety</w:t>
      </w:r>
      <w:r>
        <w:t xml:space="preserve"> </w:t>
      </w:r>
      <w:r w:rsidRPr="003B0C2E">
        <w:t>and</w:t>
      </w:r>
      <w:r>
        <w:t xml:space="preserve"> </w:t>
      </w:r>
      <w:r w:rsidRPr="003B0C2E">
        <w:t>trying to create</w:t>
      </w:r>
      <w:r>
        <w:t xml:space="preserve"> a homogenous visual environment </w:t>
      </w:r>
      <w:r w:rsidRPr="003B0C2E">
        <w:t>th</w:t>
      </w:r>
      <w:r>
        <w:t>at</w:t>
      </w:r>
      <w:r w:rsidRPr="003B0C2E">
        <w:t xml:space="preserve"> is easier for people to deal with at night</w:t>
      </w:r>
      <w:r>
        <w:t>-</w:t>
      </w:r>
      <w:r w:rsidRPr="003B0C2E">
        <w:t>time.</w:t>
      </w:r>
    </w:p>
    <w:p w:rsidR="00714123" w:rsidP="00714123">
      <w:pPr>
        <w:pStyle w:val="Answer"/>
      </w:pPr>
      <w:r w:rsidRPr="003B0C2E">
        <w:t xml:space="preserve">Similarly, </w:t>
      </w:r>
      <w:r>
        <w:t xml:space="preserve">to come back to the first question </w:t>
      </w:r>
      <w:r w:rsidRPr="003B0C2E">
        <w:t>on regulations, in Germany a limit of</w:t>
      </w:r>
      <w:r>
        <w:t xml:space="preserve"> 1 lux </w:t>
      </w:r>
      <w:r w:rsidR="004516C9">
        <w:t xml:space="preserve">is </w:t>
      </w:r>
      <w:r w:rsidRPr="003B0C2E">
        <w:t xml:space="preserve">allowed on windows, which is based on </w:t>
      </w:r>
      <w:r>
        <w:t xml:space="preserve">an </w:t>
      </w:r>
      <w:r w:rsidRPr="003B0C2E">
        <w:t>annoyance law</w:t>
      </w:r>
      <w:r w:rsidRPr="00711886">
        <w:t xml:space="preserve"> </w:t>
      </w:r>
      <w:r w:rsidR="004516C9">
        <w:t>that</w:t>
      </w:r>
      <w:r w:rsidRPr="003B0C2E">
        <w:t xml:space="preserve"> has been on the books for a long time, not on health effects.</w:t>
      </w:r>
    </w:p>
    <w:p w:rsidR="00714123" w:rsidP="00714123">
      <w:pPr>
        <w:pStyle w:val="Remark"/>
      </w:pPr>
      <w:r w:rsidRPr="00293FFD">
        <w:rPr>
          <w:b/>
        </w:rPr>
        <w:t>Baroness Neville-Jones:</w:t>
      </w:r>
      <w:r>
        <w:t xml:space="preserve"> We have not discussed the difference between people’s attitudes a</w:t>
      </w:r>
      <w:r w:rsidRPr="003B0C2E">
        <w:t>nd their level of toleration as distinct from</w:t>
      </w:r>
      <w:r>
        <w:t xml:space="preserve"> </w:t>
      </w:r>
      <w:r w:rsidRPr="003B0C2E">
        <w:t>any effect on health.</w:t>
      </w:r>
    </w:p>
    <w:p w:rsidR="004516C9" w:rsidRPr="004516C9" w:rsidP="00714123">
      <w:pPr>
        <w:pStyle w:val="Remark"/>
      </w:pPr>
      <w:r>
        <w:rPr>
          <w:b/>
          <w:bCs/>
        </w:rPr>
        <w:t xml:space="preserve">The Chair: </w:t>
      </w:r>
      <w:r>
        <w:t>We have to move on, unfortunately.</w:t>
      </w:r>
    </w:p>
    <w:p w:rsidR="00714123" w:rsidP="00714123">
      <w:pPr>
        <w:pStyle w:val="Question"/>
      </w:pPr>
      <w:r w:rsidRPr="009F7E08">
        <w:rPr>
          <w:b/>
        </w:rPr>
        <w:t>Lord Rees of Ludlow:</w:t>
      </w:r>
      <w:r>
        <w:t xml:space="preserve"> The last detailed report from the UK Parliament on issues of light pollution was 2009. Since then, </w:t>
      </w:r>
      <w:r w:rsidRPr="009F7E08">
        <w:t xml:space="preserve">cheap </w:t>
      </w:r>
      <w:r>
        <w:t xml:space="preserve">LED lighting </w:t>
      </w:r>
      <w:r w:rsidRPr="009F7E08">
        <w:t>has become more widespread.</w:t>
      </w:r>
      <w:r>
        <w:t xml:space="preserve"> </w:t>
      </w:r>
      <w:r w:rsidRPr="009F7E08">
        <w:t>Has this made light pollution substantially worse compared to</w:t>
      </w:r>
      <w:r>
        <w:t xml:space="preserve"> </w:t>
      </w:r>
      <w:r w:rsidRPr="009F7E08">
        <w:t xml:space="preserve">the </w:t>
      </w:r>
      <w:r w:rsidRPr="009F7E08" w:rsidR="00B439BC">
        <w:t xml:space="preserve">intensity and the spectrum </w:t>
      </w:r>
      <w:r w:rsidR="00B439BC">
        <w:t xml:space="preserve">of the </w:t>
      </w:r>
      <w:r w:rsidRPr="009F7E08">
        <w:t>incandescent lighting that we had before?</w:t>
      </w:r>
      <w:r>
        <w:t xml:space="preserve"> This question has been partly answered, but </w:t>
      </w:r>
      <w:r w:rsidRPr="009F7E08">
        <w:t xml:space="preserve">I wonder whether </w:t>
      </w:r>
      <w:r>
        <w:t>P</w:t>
      </w:r>
      <w:r w:rsidRPr="009F7E08">
        <w:t xml:space="preserve">rofessor </w:t>
      </w:r>
      <w:r>
        <w:t>Kyba</w:t>
      </w:r>
      <w:r w:rsidRPr="009F7E08">
        <w:t xml:space="preserve"> has further thoughts on this.</w:t>
      </w:r>
    </w:p>
    <w:p w:rsidR="00714123" w:rsidP="00714123">
      <w:pPr>
        <w:pStyle w:val="Answer"/>
      </w:pPr>
      <w:r>
        <w:rPr>
          <w:b/>
          <w:i/>
        </w:rPr>
        <w:t xml:space="preserve">Dr Christopher Kyba: </w:t>
      </w:r>
      <w:r>
        <w:t xml:space="preserve">This goes a bit beyond human health but is very much related. </w:t>
      </w:r>
      <w:r w:rsidRPr="009F7E08">
        <w:t xml:space="preserve">We see that the number of stars that people report they </w:t>
      </w:r>
      <w:r w:rsidRPr="009F7E08">
        <w:t>are able to see</w:t>
      </w:r>
      <w:r>
        <w:t xml:space="preserve"> </w:t>
      </w:r>
      <w:r w:rsidRPr="005C289E">
        <w:t>has dramatically decreased since 2011, which coincides with</w:t>
      </w:r>
      <w:r>
        <w:t xml:space="preserve"> LEDs becoming a much larger </w:t>
      </w:r>
      <w:r w:rsidRPr="005C289E">
        <w:t>proportion of the</w:t>
      </w:r>
      <w:r>
        <w:t xml:space="preserve"> market share </w:t>
      </w:r>
      <w:r w:rsidRPr="005C289E">
        <w:t>for outdoor lighting.</w:t>
      </w:r>
      <w:r>
        <w:t xml:space="preserve"> </w:t>
      </w:r>
      <w:r w:rsidRPr="005C289E">
        <w:t xml:space="preserve">We also see </w:t>
      </w:r>
      <w:r>
        <w:t>in</w:t>
      </w:r>
      <w:r w:rsidRPr="005C289E">
        <w:t xml:space="preserve"> satellite data that</w:t>
      </w:r>
      <w:r>
        <w:t xml:space="preserve"> </w:t>
      </w:r>
      <w:r w:rsidRPr="005C289E">
        <w:t>most places are becoming brighter.</w:t>
      </w:r>
      <w:r>
        <w:t xml:space="preserve"> </w:t>
      </w:r>
      <w:r>
        <w:t xml:space="preserve">Interestingly enough, </w:t>
      </w:r>
      <w:r w:rsidR="0057030D">
        <w:t>the</w:t>
      </w:r>
      <w:r w:rsidR="0057030D">
        <w:t xml:space="preserve"> satellite data indicate that many</w:t>
      </w:r>
      <w:r w:rsidRPr="005C289E">
        <w:t xml:space="preserve"> places in the UK are becoming darker, although the explanation for that is not clear yet.</w:t>
      </w:r>
    </w:p>
    <w:p w:rsidR="007750A0" w:rsidP="00714123">
      <w:pPr>
        <w:pStyle w:val="Answer"/>
      </w:pPr>
      <w:r>
        <w:t xml:space="preserve">Most </w:t>
      </w:r>
      <w:r w:rsidR="0057030D">
        <w:t xml:space="preserve">countries and lit areas </w:t>
      </w:r>
      <w:r>
        <w:t xml:space="preserve">are becoming brighter, and in all </w:t>
      </w:r>
      <w:r w:rsidRPr="005C289E">
        <w:t>the history of human development of lighting technology</w:t>
      </w:r>
      <w:r>
        <w:t xml:space="preserve">, </w:t>
      </w:r>
      <w:r w:rsidRPr="005C289E">
        <w:t xml:space="preserve">going from oil to gas to </w:t>
      </w:r>
      <w:r>
        <w:t xml:space="preserve">electric arc lighting </w:t>
      </w:r>
      <w:r w:rsidRPr="005C289E">
        <w:t>and incandescent lighting,</w:t>
      </w:r>
      <w:r>
        <w:t xml:space="preserve"> </w:t>
      </w:r>
      <w:r w:rsidRPr="005C289E">
        <w:t xml:space="preserve">vapour discharge and now </w:t>
      </w:r>
      <w:r>
        <w:t>LEDs</w:t>
      </w:r>
      <w:r w:rsidRPr="005C289E">
        <w:t>,</w:t>
      </w:r>
      <w:r>
        <w:t xml:space="preserve"> </w:t>
      </w:r>
      <w:r w:rsidRPr="005C289E">
        <w:t xml:space="preserve">every time we have improved the luminous efficacy of lights, people have responded by making </w:t>
      </w:r>
      <w:r w:rsidRPr="005C289E">
        <w:t>more light</w:t>
      </w:r>
      <w:r w:rsidRPr="005C289E">
        <w:t xml:space="preserve">. </w:t>
      </w:r>
      <w:r>
        <w:t>Th</w:t>
      </w:r>
      <w:r>
        <w:t>at</w:t>
      </w:r>
      <w:r>
        <w:t xml:space="preserve"> does not mean that LEDs in particular are necessarily bad; a lot of amazing things can be done</w:t>
      </w:r>
      <w:r>
        <w:t xml:space="preserve"> with LEDs, such as</w:t>
      </w:r>
      <w:r w:rsidRPr="005C289E">
        <w:t xml:space="preserve"> using half</w:t>
      </w:r>
      <w:r>
        <w:t>-watt</w:t>
      </w:r>
      <w:r w:rsidRPr="005C289E">
        <w:t xml:space="preserve"> or quarter</w:t>
      </w:r>
      <w:r>
        <w:t>-watt</w:t>
      </w:r>
      <w:r w:rsidRPr="005C289E">
        <w:t xml:space="preserve"> LEDs</w:t>
      </w:r>
      <w:r>
        <w:t xml:space="preserve"> </w:t>
      </w:r>
      <w:r w:rsidRPr="005C289E">
        <w:t>to very gently illuminate parking areas</w:t>
      </w:r>
      <w:r>
        <w:t xml:space="preserve"> </w:t>
      </w:r>
      <w:r w:rsidRPr="005C289E">
        <w:t>or tripping hazards in a more natural environment</w:t>
      </w:r>
      <w:r>
        <w:t xml:space="preserve">. </w:t>
      </w:r>
    </w:p>
    <w:p w:rsidR="00714123" w:rsidP="00714123">
      <w:pPr>
        <w:pStyle w:val="Answer"/>
      </w:pPr>
      <w:r w:rsidRPr="005C289E">
        <w:t>To a large extent, th</w:t>
      </w:r>
      <w:r>
        <w:t>o</w:t>
      </w:r>
      <w:r w:rsidRPr="005C289E">
        <w:t>se advantages</w:t>
      </w:r>
      <w:r>
        <w:t xml:space="preserve"> </w:t>
      </w:r>
      <w:r w:rsidRPr="005C289E">
        <w:t>have not been explored</w:t>
      </w:r>
      <w:r w:rsidRPr="0084284C">
        <w:t xml:space="preserve"> </w:t>
      </w:r>
      <w:r w:rsidRPr="005C289E">
        <w:t>yet</w:t>
      </w:r>
      <w:r>
        <w:t xml:space="preserve">. </w:t>
      </w:r>
      <w:r w:rsidRPr="005C289E">
        <w:t>We tend to take the pole that existed for a high</w:t>
      </w:r>
      <w:r>
        <w:t>-</w:t>
      </w:r>
      <w:r w:rsidRPr="005C289E">
        <w:t>pressure sodium lamp</w:t>
      </w:r>
      <w:r>
        <w:t>—</w:t>
      </w:r>
      <w:r w:rsidRPr="005C289E">
        <w:t>we do not want to spend money on putting up a new pol</w:t>
      </w:r>
      <w:r>
        <w:t xml:space="preserve">e </w:t>
      </w:r>
      <w:r w:rsidRPr="005C289E">
        <w:t>and doing construction on the ground</w:t>
      </w:r>
      <w:r w:rsidR="00836941">
        <w:t>,</w:t>
      </w:r>
      <w:r w:rsidRPr="005C289E">
        <w:t xml:space="preserve"> so we put an LED up there</w:t>
      </w:r>
      <w:r>
        <w:t>—</w:t>
      </w:r>
      <w:r w:rsidRPr="005C289E">
        <w:t>but</w:t>
      </w:r>
      <w:r>
        <w:t xml:space="preserve"> </w:t>
      </w:r>
      <w:r w:rsidR="0057030D">
        <w:t xml:space="preserve">the existing pole and spacing </w:t>
      </w:r>
      <w:r>
        <w:t>is not well suited</w:t>
      </w:r>
      <w:r w:rsidR="0057030D">
        <w:t xml:space="preserve"> to LED streetlights</w:t>
      </w:r>
      <w:r>
        <w:t>. I</w:t>
      </w:r>
      <w:r w:rsidR="0057030D">
        <w:t>n many cases, this practice results in</w:t>
      </w:r>
      <w:r>
        <w:t xml:space="preserve"> either a dark patch in between the lights </w:t>
      </w:r>
      <w:r w:rsidRPr="005C289E">
        <w:t>or a great deal of glare.</w:t>
      </w:r>
      <w:r>
        <w:t xml:space="preserve"> </w:t>
      </w:r>
      <w:r w:rsidRPr="005C289E">
        <w:t xml:space="preserve">So yes, this adaptation of the technology has very likely made the </w:t>
      </w:r>
      <w:r>
        <w:t>total</w:t>
      </w:r>
      <w:r w:rsidRPr="005C289E">
        <w:t xml:space="preserve"> amount of light in the environment greater, particularly in the outdoor environment,</w:t>
      </w:r>
      <w:r>
        <w:t xml:space="preserve"> </w:t>
      </w:r>
      <w:r w:rsidRPr="005C289E">
        <w:t xml:space="preserve">but it has introduced some issues with glare that are </w:t>
      </w:r>
      <w:r>
        <w:t xml:space="preserve">now </w:t>
      </w:r>
      <w:r w:rsidRPr="005C289E">
        <w:t>more problematic than before.</w:t>
      </w:r>
    </w:p>
    <w:p w:rsidR="00714123" w:rsidP="00714123">
      <w:pPr>
        <w:pStyle w:val="Answer"/>
      </w:pPr>
      <w:r>
        <w:t>What has not been mentioned so far today is flicker, w</w:t>
      </w:r>
      <w:r w:rsidRPr="005C289E">
        <w:t>hich is an issue for a lot of individuals</w:t>
      </w:r>
      <w:r>
        <w:t>—a</w:t>
      </w:r>
      <w:r w:rsidRPr="005C289E">
        <w:t>gain, not everybody</w:t>
      </w:r>
      <w:r>
        <w:t xml:space="preserve">, </w:t>
      </w:r>
      <w:r w:rsidRPr="005C289E">
        <w:t xml:space="preserve">but some are very sensitive to </w:t>
      </w:r>
      <w:r w:rsidR="00836941">
        <w:t>it</w:t>
      </w:r>
      <w:r w:rsidRPr="005C289E">
        <w:t>. This can be an issue especially with some of the older lighting types</w:t>
      </w:r>
      <w:r>
        <w:t xml:space="preserve"> </w:t>
      </w:r>
      <w:r w:rsidRPr="005C289E">
        <w:t>as they age, but many poorly designed</w:t>
      </w:r>
      <w:r>
        <w:t xml:space="preserve"> LED </w:t>
      </w:r>
      <w:r w:rsidRPr="005C289E">
        <w:t>drivers also introduce a great deal of flicker into the environment, which for some individuals can be very problematic.</w:t>
      </w:r>
    </w:p>
    <w:p w:rsidR="00714123" w:rsidP="00714123">
      <w:pPr>
        <w:pStyle w:val="Question"/>
      </w:pPr>
      <w:r w:rsidRPr="005C289E">
        <w:rPr>
          <w:b/>
        </w:rPr>
        <w:t>Lord Rees of Ludlow:</w:t>
      </w:r>
      <w:r>
        <w:t xml:space="preserve"> </w:t>
      </w:r>
      <w:r w:rsidR="007750A0">
        <w:t>Is</w:t>
      </w:r>
      <w:r>
        <w:t xml:space="preserve"> t</w:t>
      </w:r>
      <w:r w:rsidRPr="005C289E">
        <w:t>he effect of very bright lights</w:t>
      </w:r>
      <w:r>
        <w:t>—</w:t>
      </w:r>
      <w:r w:rsidRPr="005C289E">
        <w:t>headlights that can dazzle people</w:t>
      </w:r>
      <w:r w:rsidR="007750A0">
        <w:t>—</w:t>
      </w:r>
      <w:r>
        <w:t xml:space="preserve">the same as </w:t>
      </w:r>
      <w:r w:rsidRPr="005C289E">
        <w:t>moving away from a garage</w:t>
      </w:r>
      <w:r>
        <w:t>,</w:t>
      </w:r>
      <w:r w:rsidRPr="005C289E">
        <w:t xml:space="preserve"> </w:t>
      </w:r>
      <w:r w:rsidR="007750A0">
        <w:t>which you mentioned? D</w:t>
      </w:r>
      <w:r>
        <w:t>o you think that is a health or a safety hazard?</w:t>
      </w:r>
    </w:p>
    <w:p w:rsidR="00714123" w:rsidP="00714123">
      <w:pPr>
        <w:pStyle w:val="Answer"/>
      </w:pPr>
      <w:r>
        <w:rPr>
          <w:b/>
          <w:i/>
        </w:rPr>
        <w:t xml:space="preserve">Dr Christopher Kyba: </w:t>
      </w:r>
      <w:r>
        <w:t xml:space="preserve">It is a safety question. </w:t>
      </w:r>
      <w:r w:rsidRPr="005C289E">
        <w:t xml:space="preserve">There is very little discussion between the people who create headlights and the people who create </w:t>
      </w:r>
      <w:r>
        <w:t>street</w:t>
      </w:r>
      <w:r w:rsidRPr="005C289E">
        <w:t xml:space="preserve"> lighting.</w:t>
      </w:r>
      <w:r>
        <w:t xml:space="preserve"> A paper came out just in the last two weeks t</w:t>
      </w:r>
      <w:r w:rsidRPr="005C289E">
        <w:t>hat suggested that in many cases headlights</w:t>
      </w:r>
      <w:r>
        <w:t xml:space="preserve"> </w:t>
      </w:r>
      <w:r w:rsidRPr="005C289E">
        <w:t>can worsen the contrast of objects on the street.</w:t>
      </w:r>
      <w:r>
        <w:t xml:space="preserve"> Basically, you want e</w:t>
      </w:r>
      <w:r w:rsidRPr="005C289E">
        <w:t>ither</w:t>
      </w:r>
      <w:r>
        <w:t xml:space="preserve"> a </w:t>
      </w:r>
      <w:r w:rsidRPr="005C289E">
        <w:t>positive</w:t>
      </w:r>
      <w:r>
        <w:t xml:space="preserve"> contrast </w:t>
      </w:r>
      <w:r w:rsidRPr="005C289E">
        <w:t xml:space="preserve">of, say, a pedestrian against </w:t>
      </w:r>
      <w:r>
        <w:t>a</w:t>
      </w:r>
      <w:r w:rsidRPr="005C289E">
        <w:t xml:space="preserve"> dark road</w:t>
      </w:r>
      <w:r>
        <w:t>,</w:t>
      </w:r>
      <w:r w:rsidRPr="005C289E">
        <w:t xml:space="preserve"> or to have a situation where </w:t>
      </w:r>
      <w:r w:rsidR="0057030D">
        <w:t>you have negative contrast, for example a</w:t>
      </w:r>
      <w:r w:rsidRPr="005C289E" w:rsidR="0057030D">
        <w:t xml:space="preserve"> </w:t>
      </w:r>
      <w:r w:rsidRPr="005C289E">
        <w:t xml:space="preserve">person </w:t>
      </w:r>
      <w:r w:rsidR="0057030D">
        <w:t>in dark clothing seen against</w:t>
      </w:r>
      <w:r w:rsidRPr="005C289E" w:rsidR="0057030D">
        <w:t xml:space="preserve"> </w:t>
      </w:r>
      <w:r w:rsidR="0057030D">
        <w:t>a road lit by</w:t>
      </w:r>
      <w:r w:rsidRPr="005C289E">
        <w:t xml:space="preserve"> street lighting</w:t>
      </w:r>
      <w:r w:rsidR="0057030D">
        <w:t xml:space="preserve">, </w:t>
      </w:r>
      <w:r w:rsidR="0057030D">
        <w:t>in order</w:t>
      </w:r>
      <w:r w:rsidRPr="005C289E">
        <w:t xml:space="preserve"> </w:t>
      </w:r>
      <w:r w:rsidR="0057030D">
        <w:t>to</w:t>
      </w:r>
      <w:r w:rsidRPr="005C289E">
        <w:t xml:space="preserve"> see them.</w:t>
      </w:r>
      <w:r>
        <w:t xml:space="preserve"> </w:t>
      </w:r>
      <w:r w:rsidR="0057030D">
        <w:t>Unfortunately, it is possible to</w:t>
      </w:r>
      <w:r>
        <w:t xml:space="preserve"> creat</w:t>
      </w:r>
      <w:r w:rsidR="0057030D">
        <w:t>e</w:t>
      </w:r>
      <w:r>
        <w:t xml:space="preserve"> a situation where the headlights and the streetlighting work together to lower contrast</w:t>
      </w:r>
      <w:r w:rsidR="0057030D">
        <w:t xml:space="preserve"> by making the person or object and road have the same luminance</w:t>
      </w:r>
      <w:r>
        <w:t xml:space="preserve">. </w:t>
      </w:r>
    </w:p>
    <w:p w:rsidR="00714123" w:rsidP="00714123">
      <w:pPr>
        <w:pStyle w:val="Answer"/>
      </w:pPr>
      <w:r w:rsidRPr="005C289E">
        <w:t>It is very difficult to come up immediately with a solution to that</w:t>
      </w:r>
      <w:r>
        <w:t xml:space="preserve">. </w:t>
      </w:r>
      <w:r w:rsidRPr="005C289E">
        <w:t>The suggestion from the authors of the paper</w:t>
      </w:r>
      <w:r>
        <w:t xml:space="preserve"> </w:t>
      </w:r>
      <w:r w:rsidRPr="005C289E">
        <w:t>was that headlight</w:t>
      </w:r>
      <w:r>
        <w:t>s</w:t>
      </w:r>
      <w:r w:rsidRPr="005C289E">
        <w:t xml:space="preserve"> should be </w:t>
      </w:r>
      <w:r w:rsidRPr="005C289E">
        <w:t>dimmer in urban environments</w:t>
      </w:r>
      <w:r>
        <w:t xml:space="preserve">. </w:t>
      </w:r>
      <w:r w:rsidRPr="005C289E">
        <w:t xml:space="preserve">Thinking very far forward, we do not actually need </w:t>
      </w:r>
      <w:r>
        <w:t>street</w:t>
      </w:r>
      <w:r w:rsidRPr="005C289E">
        <w:t xml:space="preserve"> lighting</w:t>
      </w:r>
      <w:r>
        <w:t>—</w:t>
      </w:r>
      <w:r w:rsidRPr="005C289E">
        <w:t>we do not need to light streets</w:t>
      </w:r>
      <w:r>
        <w:t xml:space="preserve">. </w:t>
      </w:r>
      <w:r w:rsidRPr="005C289E">
        <w:t>We need lighting for humans.</w:t>
      </w:r>
      <w:r>
        <w:t xml:space="preserve"> </w:t>
      </w:r>
      <w:r w:rsidRPr="005C289E">
        <w:t>Thinking about how to move beyond the way we have li</w:t>
      </w:r>
      <w:r>
        <w:t>t</w:t>
      </w:r>
      <w:r w:rsidRPr="005C289E">
        <w:t xml:space="preserve"> in the past </w:t>
      </w:r>
      <w:r>
        <w:t>for</w:t>
      </w:r>
      <w:r w:rsidRPr="005C289E">
        <w:t xml:space="preserve"> automobiles</w:t>
      </w:r>
      <w:r>
        <w:t xml:space="preserve"> and switching into thinking about how we light for human beings a</w:t>
      </w:r>
      <w:r w:rsidRPr="005C289E">
        <w:t>nd the roadway users, and light these conflict zones,</w:t>
      </w:r>
      <w:r>
        <w:t xml:space="preserve"> </w:t>
      </w:r>
      <w:r w:rsidRPr="005C289E">
        <w:t>there may be an opportunity to improve that in the long</w:t>
      </w:r>
      <w:r>
        <w:t xml:space="preserve">-distant </w:t>
      </w:r>
      <w:r w:rsidRPr="005C289E">
        <w:t>future</w:t>
      </w:r>
      <w:r>
        <w:t>.</w:t>
      </w:r>
    </w:p>
    <w:p w:rsidR="00714123" w:rsidP="00714123">
      <w:pPr>
        <w:pStyle w:val="Remark"/>
      </w:pPr>
      <w:r w:rsidRPr="00CB77B0">
        <w:rPr>
          <w:b/>
        </w:rPr>
        <w:t>Lord Rees of Ludlow:</w:t>
      </w:r>
      <w:r>
        <w:t xml:space="preserve"> Thank you very much</w:t>
      </w:r>
      <w:r w:rsidR="00CD03DA">
        <w:t>. T</w:t>
      </w:r>
      <w:r>
        <w:t xml:space="preserve">hat was very comprehensive. Would the other two panellists like to add to that or </w:t>
      </w:r>
      <w:r w:rsidRPr="005C289E">
        <w:t>say anything about foreseeable development</w:t>
      </w:r>
      <w:r>
        <w:t>s</w:t>
      </w:r>
      <w:r w:rsidRPr="005C289E">
        <w:t xml:space="preserve"> in the future</w:t>
      </w:r>
      <w:r>
        <w:t xml:space="preserve"> </w:t>
      </w:r>
      <w:r w:rsidR="00CD03DA">
        <w:t>that</w:t>
      </w:r>
      <w:r w:rsidRPr="005C289E">
        <w:t xml:space="preserve"> might affect policy</w:t>
      </w:r>
      <w:r>
        <w:t>-</w:t>
      </w:r>
      <w:r w:rsidRPr="005C289E">
        <w:t>makers?</w:t>
      </w:r>
    </w:p>
    <w:p w:rsidR="00E1533A" w:rsidP="00714123">
      <w:pPr>
        <w:pStyle w:val="Answer"/>
      </w:pPr>
      <w:r>
        <w:rPr>
          <w:b/>
          <w:i/>
        </w:rPr>
        <w:t xml:space="preserve">Professor </w:t>
      </w:r>
      <w:r>
        <w:rPr>
          <w:b/>
          <w:i/>
        </w:rPr>
        <w:t>Shantha</w:t>
      </w:r>
      <w:r>
        <w:rPr>
          <w:b/>
          <w:i/>
        </w:rPr>
        <w:t xml:space="preserve"> Rajaratnam: </w:t>
      </w:r>
      <w:r>
        <w:t>LED lighting has created tremendous opportunity for us to b</w:t>
      </w:r>
      <w:r w:rsidRPr="00F74A25">
        <w:t>e able to systematically</w:t>
      </w:r>
      <w:r>
        <w:t xml:space="preserve"> create light sources for particular </w:t>
      </w:r>
      <w:r w:rsidRPr="00F74A25">
        <w:t>purposes</w:t>
      </w:r>
      <w:r>
        <w:t xml:space="preserve">. </w:t>
      </w:r>
      <w:r w:rsidRPr="00F74A25">
        <w:t>For example, we can develop light sources that are enriched in particular wavelengths</w:t>
      </w:r>
      <w:r>
        <w:t xml:space="preserve">, </w:t>
      </w:r>
      <w:r w:rsidRPr="00F74A25">
        <w:t>depleted in particular wavelengths</w:t>
      </w:r>
      <w:r>
        <w:t>,</w:t>
      </w:r>
      <w:r w:rsidRPr="00F74A25">
        <w:t xml:space="preserve"> or that change dynamically. We have tremendous opportunity.</w:t>
      </w:r>
      <w:r>
        <w:t xml:space="preserve"> </w:t>
      </w:r>
      <w:r>
        <w:t>Are</w:t>
      </w:r>
      <w:r>
        <w:t xml:space="preserve"> we utilising that opportunity at the moment? </w:t>
      </w:r>
    </w:p>
    <w:p w:rsidR="00714123" w:rsidP="00714123">
      <w:pPr>
        <w:pStyle w:val="Answer"/>
      </w:pPr>
      <w:r>
        <w:t xml:space="preserve">My feeling is: probably not. </w:t>
      </w:r>
      <w:r w:rsidRPr="00F74A25">
        <w:t>I have gone into many indoor environments</w:t>
      </w:r>
      <w:r>
        <w:t>—</w:t>
      </w:r>
      <w:r w:rsidRPr="00F74A25">
        <w:t>for example, hospitals</w:t>
      </w:r>
      <w:r>
        <w:t>—</w:t>
      </w:r>
      <w:r w:rsidRPr="00F74A25">
        <w:t xml:space="preserve">and looked at the </w:t>
      </w:r>
      <w:r>
        <w:t xml:space="preserve">LED </w:t>
      </w:r>
      <w:r w:rsidRPr="00F74A25">
        <w:t>lighting</w:t>
      </w:r>
      <w:r>
        <w:t xml:space="preserve"> </w:t>
      </w:r>
      <w:r w:rsidRPr="00F74A25">
        <w:t>that is used, and</w:t>
      </w:r>
      <w:r>
        <w:t xml:space="preserve"> it is pretty random at the moment. </w:t>
      </w:r>
      <w:r w:rsidRPr="00F74A25">
        <w:t>You have lighting that is enriched</w:t>
      </w:r>
      <w:r>
        <w:t xml:space="preserve"> </w:t>
      </w:r>
      <w:r w:rsidRPr="00F74A25">
        <w:t>in short wavelengths</w:t>
      </w:r>
      <w:r w:rsidR="00E1533A">
        <w:t>,</w:t>
      </w:r>
      <w:r w:rsidRPr="00F74A25">
        <w:t xml:space="preserve"> sometimes in an environment</w:t>
      </w:r>
      <w:r>
        <w:t xml:space="preserve"> </w:t>
      </w:r>
      <w:r w:rsidRPr="00F74A25">
        <w:t>where it should not be, and lighting that is depleted</w:t>
      </w:r>
      <w:r>
        <w:t>—</w:t>
      </w:r>
      <w:r w:rsidRPr="00F74A25">
        <w:t xml:space="preserve">the cool and </w:t>
      </w:r>
      <w:r w:rsidR="00B7177B">
        <w:t xml:space="preserve">the </w:t>
      </w:r>
      <w:r w:rsidRPr="00F74A25">
        <w:t xml:space="preserve">warm lighting </w:t>
      </w:r>
      <w:r>
        <w:t xml:space="preserve">are </w:t>
      </w:r>
      <w:r w:rsidRPr="00F74A25">
        <w:t>in the wrong places</w:t>
      </w:r>
      <w:r>
        <w:t xml:space="preserve">. </w:t>
      </w:r>
      <w:r w:rsidRPr="00F74A25">
        <w:t>This is why it is critical that the new measures that are relevant to human health a</w:t>
      </w:r>
      <w:r>
        <w:t>re</w:t>
      </w:r>
      <w:r w:rsidRPr="00F74A25">
        <w:t xml:space="preserve"> disseminated quickly</w:t>
      </w:r>
      <w:r>
        <w:t xml:space="preserve">. </w:t>
      </w:r>
      <w:r w:rsidRPr="00F74A25">
        <w:t xml:space="preserve">LED lighting is being rapidly installed and </w:t>
      </w:r>
      <w:r>
        <w:t xml:space="preserve">deployed </w:t>
      </w:r>
      <w:r w:rsidRPr="00F74A25">
        <w:t>in indoor environments</w:t>
      </w:r>
      <w:r>
        <w:t xml:space="preserve"> </w:t>
      </w:r>
      <w:r w:rsidRPr="00F74A25">
        <w:t xml:space="preserve">but </w:t>
      </w:r>
      <w:r w:rsidR="00B7177B">
        <w:t>in a haphazard</w:t>
      </w:r>
      <w:r>
        <w:t xml:space="preserve"> way that can cause harm</w:t>
      </w:r>
      <w:r w:rsidR="00B7177B">
        <w:t>,</w:t>
      </w:r>
      <w:r>
        <w:t xml:space="preserve"> rather than </w:t>
      </w:r>
      <w:r w:rsidR="00B7177B">
        <w:t xml:space="preserve">us </w:t>
      </w:r>
      <w:r>
        <w:t xml:space="preserve">seizing the opportunity that is created. </w:t>
      </w:r>
    </w:p>
    <w:p w:rsidR="00456F9F" w:rsidP="00456F9F">
      <w:pPr>
        <w:pStyle w:val="Answer"/>
        <w:rPr>
          <w:bCs/>
          <w:iCs/>
        </w:rPr>
      </w:pPr>
      <w:r>
        <w:rPr>
          <w:b/>
          <w:i/>
        </w:rPr>
        <w:t xml:space="preserve">Professor Dr Manuel </w:t>
      </w:r>
      <w:r>
        <w:rPr>
          <w:b/>
          <w:i/>
        </w:rPr>
        <w:t>Spitschan</w:t>
      </w:r>
      <w:r>
        <w:rPr>
          <w:b/>
          <w:i/>
        </w:rPr>
        <w:t xml:space="preserve">: </w:t>
      </w:r>
      <w:r>
        <w:rPr>
          <w:bCs/>
          <w:iCs/>
        </w:rPr>
        <w:t xml:space="preserve">I would reinforce one point </w:t>
      </w:r>
      <w:r w:rsidR="00B7177B">
        <w:rPr>
          <w:bCs/>
          <w:iCs/>
        </w:rPr>
        <w:t xml:space="preserve">that has </w:t>
      </w:r>
      <w:r>
        <w:rPr>
          <w:bCs/>
          <w:iCs/>
        </w:rPr>
        <w:t>just made about tuneable lighting. We have a great opportunity to adapt dynamically to different scenarios. In this area, there are studies that have examined</w:t>
      </w:r>
      <w:r w:rsidR="00B7177B">
        <w:rPr>
          <w:bCs/>
          <w:iCs/>
        </w:rPr>
        <w:t xml:space="preserve"> </w:t>
      </w:r>
      <w:r>
        <w:rPr>
          <w:bCs/>
          <w:iCs/>
        </w:rPr>
        <w:t xml:space="preserve">the impact of dynamic lighting schedules in ICUs, and some laboratory studies. </w:t>
      </w:r>
      <w:r w:rsidR="00B7177B">
        <w:rPr>
          <w:bCs/>
          <w:iCs/>
        </w:rPr>
        <w:t>But</w:t>
      </w:r>
      <w:r>
        <w:rPr>
          <w:bCs/>
          <w:iCs/>
        </w:rPr>
        <w:t xml:space="preserve"> we still lack a broad evidence base to say that a specific lighting schedule is appropriate to support specific health functions.</w:t>
      </w:r>
    </w:p>
    <w:p w:rsidR="00456F9F" w:rsidP="00456F9F">
      <w:pPr>
        <w:pStyle w:val="Question"/>
      </w:pPr>
      <w:r w:rsidRPr="00C732AB">
        <w:rPr>
          <w:b/>
        </w:rPr>
        <w:t>Lord Wei:</w:t>
      </w:r>
      <w:r>
        <w:t xml:space="preserve"> We are all too aware that the answer to many of our questions is that we need to do more research. In making such a recommendation to the Government, we need to be specific. If you had funding, what kind of studies do you think would be the most important to undertake? In which areas do we lack evidence </w:t>
      </w:r>
      <w:r w:rsidR="005803D3">
        <w:t>that</w:t>
      </w:r>
      <w:r>
        <w:t xml:space="preserve"> could have a real impact on policy? </w:t>
      </w:r>
    </w:p>
    <w:p w:rsidR="00456F9F" w:rsidP="00456F9F">
      <w:pPr>
        <w:pStyle w:val="Answer"/>
      </w:pPr>
      <w:r>
        <w:rPr>
          <w:b/>
          <w:i/>
        </w:rPr>
        <w:t xml:space="preserve">Dr Christopher Kyba: </w:t>
      </w:r>
      <w:r>
        <w:t xml:space="preserve">One </w:t>
      </w:r>
      <w:r w:rsidR="005803D3">
        <w:t>area I can</w:t>
      </w:r>
      <w:r>
        <w:t xml:space="preserve"> think of is not one that I could study personally, because I am physicist and not a health researcher. However, I feel that very little work has been done on the</w:t>
      </w:r>
      <w:r w:rsidR="0057030D">
        <w:t xml:space="preserve"> potential physiological</w:t>
      </w:r>
      <w:r>
        <w:t xml:space="preserve"> impacts of light </w:t>
      </w:r>
      <w:r w:rsidR="0057030D">
        <w:t>that are</w:t>
      </w:r>
      <w:r>
        <w:t xml:space="preserve"> </w:t>
      </w:r>
      <w:r w:rsidR="0057030D">
        <w:t>related to the visual pathway but not directly to vision</w:t>
      </w:r>
      <w:r>
        <w:t>. For example, I am often alerted and woken up by the moon if I am in a place where moonlight happens to shine in my face. That cannot be explained through melatonin suppression</w:t>
      </w:r>
      <w:r w:rsidR="0057030D">
        <w:t>.</w:t>
      </w:r>
      <w:r>
        <w:t xml:space="preserve"> </w:t>
      </w:r>
      <w:r w:rsidR="0057030D">
        <w:t xml:space="preserve">Similarly, </w:t>
      </w:r>
      <w:r>
        <w:t xml:space="preserve">what </w:t>
      </w:r>
      <w:r>
        <w:t xml:space="preserve">is the alerting mechanism that tends to wake people up in their beds in the morning from twilight </w:t>
      </w:r>
      <w:r w:rsidR="0057030D">
        <w:t>shining through their eyelids</w:t>
      </w:r>
      <w:r>
        <w:t xml:space="preserve">? </w:t>
      </w:r>
    </w:p>
    <w:p w:rsidR="00456F9F" w:rsidP="00456F9F">
      <w:pPr>
        <w:pStyle w:val="Answer"/>
      </w:pPr>
      <w:r>
        <w:t xml:space="preserve">I may have just missed it, but </w:t>
      </w:r>
      <w:r>
        <w:t xml:space="preserve">I have seen very little work done on that. </w:t>
      </w:r>
      <w:r>
        <w:t xml:space="preserve">It </w:t>
      </w:r>
      <w:r w:rsidR="0057030D">
        <w:t xml:space="preserve">may </w:t>
      </w:r>
      <w:r>
        <w:t xml:space="preserve">connect to the issue of why some people say </w:t>
      </w:r>
      <w:r w:rsidR="00247A56">
        <w:t xml:space="preserve">that </w:t>
      </w:r>
      <w:r>
        <w:t xml:space="preserve">they are so disturbed by small sources of light in their environment. I would recommend focusing on people who claim to experience a strong effect; that subset of the population may be much more sensitive than the average person. </w:t>
      </w:r>
    </w:p>
    <w:p w:rsidR="00456F9F" w:rsidP="00456F9F">
      <w:pPr>
        <w:pStyle w:val="Answer"/>
      </w:pPr>
      <w:r>
        <w:rPr>
          <w:b/>
          <w:i/>
        </w:rPr>
        <w:t xml:space="preserve">Professor </w:t>
      </w:r>
      <w:r>
        <w:rPr>
          <w:b/>
          <w:i/>
        </w:rPr>
        <w:t>Shantha</w:t>
      </w:r>
      <w:r>
        <w:rPr>
          <w:b/>
          <w:i/>
        </w:rPr>
        <w:t xml:space="preserve"> Rajaratnam: </w:t>
      </w:r>
      <w:r>
        <w:t xml:space="preserve">That is </w:t>
      </w:r>
      <w:r w:rsidR="00247A56">
        <w:t xml:space="preserve">a </w:t>
      </w:r>
      <w:r>
        <w:t>wonderful</w:t>
      </w:r>
      <w:r w:rsidR="00247A56">
        <w:t xml:space="preserve"> question</w:t>
      </w:r>
      <w:r>
        <w:t xml:space="preserve">. There are a number of areas where there is an opportunity for significant research and evidence-gathering. One is an area that we talked about earlier: children and adolescents. We recognise that there is an urgent societal need to curb the rise in adolescent mental health conditions. The onset of these conditions often manifests in those years, and sleep and circadian rhythms offer us a unique opportunity to intervene and prevent. There is an urgent need to understand the contribution of artificial lighting in exacerbating those risk factors. </w:t>
      </w:r>
    </w:p>
    <w:p w:rsidR="00456F9F" w:rsidP="00456F9F">
      <w:pPr>
        <w:pStyle w:val="Answer"/>
      </w:pPr>
      <w:r>
        <w:t>The second area is in the working population. A group that is particularly vulnerable to circadian rhythm disruption due to light exposure is shift workers. This is a group of the population that is growing in urban economies, and it is likely to continue to rise post</w:t>
      </w:r>
      <w:r w:rsidR="00865FE0">
        <w:t xml:space="preserve"> </w:t>
      </w:r>
      <w:r>
        <w:t>pandemic, with flexible working arrangements and so on. How do we protect the circadian health and overall health of</w:t>
      </w:r>
      <w:r w:rsidRPr="004212BC">
        <w:t xml:space="preserve"> </w:t>
      </w:r>
      <w:r>
        <w:t xml:space="preserve">that group of individuals with very variable sleep schedules and therefore light exposure schedules? There is an urgent need for studies in that area. </w:t>
      </w:r>
    </w:p>
    <w:p w:rsidR="00456F9F" w:rsidP="00456F9F">
      <w:pPr>
        <w:pStyle w:val="Answer"/>
      </w:pPr>
      <w:r>
        <w:t xml:space="preserve">The third area I would look at is in the ageing population. In many of our populations we are observing a rise in cognitive decline, dementias and neurodegenerative disorders. Again, we know that the circadian system is involved and implicated in a number of those neurodegenerative conditions. There is an urgent need to understand the contribution of light exposure and the opportunity to improve light environments. We know from a number of intervention studies that have been done already that there is a real opportunity here to delay the progression of neurodegeneration as well. </w:t>
      </w:r>
    </w:p>
    <w:p w:rsidR="00456F9F" w:rsidP="00456F9F">
      <w:pPr>
        <w:pStyle w:val="Answer"/>
      </w:pPr>
      <w:r>
        <w:t xml:space="preserve">Those are three particularly vulnerable populations. To return to the original point we made at the start, it would be very powerful now—knowing that we understand the circadian system’s fundamental properties in its response to light—to do a cohort study measuring the right things in order to understand the health risk factors. With the kinds of instrumentation that are now readily available to us, we can quickly accumulate and understand which are the important variables that need to be regulated and brought into policy recommendations. That would be the fourth area, at a population level: collecting large-scale data with the right light metrics, as well as rigorous health data. </w:t>
      </w:r>
    </w:p>
    <w:p w:rsidR="00456F9F" w:rsidP="00456F9F">
      <w:pPr>
        <w:pStyle w:val="Answer"/>
      </w:pPr>
      <w:r>
        <w:rPr>
          <w:b/>
          <w:i/>
        </w:rPr>
        <w:t xml:space="preserve">Professor Dr Manuel </w:t>
      </w:r>
      <w:bookmarkStart w:id="2" w:name="_Hlk129181993"/>
      <w:r>
        <w:rPr>
          <w:b/>
          <w:i/>
        </w:rPr>
        <w:t>Spitschan</w:t>
      </w:r>
      <w:bookmarkEnd w:id="2"/>
      <w:r>
        <w:rPr>
          <w:b/>
          <w:i/>
        </w:rPr>
        <w:t xml:space="preserve">: </w:t>
      </w:r>
      <w:r>
        <w:t xml:space="preserve">I see two big areas </w:t>
      </w:r>
      <w:r w:rsidR="002D5961">
        <w:t>that</w:t>
      </w:r>
      <w:r>
        <w:t xml:space="preserve"> require a lot more research. The first is understanding the real-world light exposures that people get and the associated health outcomes, which is similar to the cohort study that was just described. I would highlight a point that </w:t>
      </w:r>
      <w:r>
        <w:t xml:space="preserve">has not been mentioned: the socioeconomic disparities that might exist in the provision of light exposure and lighting technology. We know </w:t>
      </w:r>
      <w:r w:rsidR="002D5961">
        <w:t xml:space="preserve">that </w:t>
      </w:r>
      <w:r>
        <w:t>in sleep and circadian health there are quite strong sleep health disparities. Th</w:t>
      </w:r>
      <w:r w:rsidR="002D5961">
        <w:t>at</w:t>
      </w:r>
      <w:r>
        <w:t xml:space="preserve"> must be looked at </w:t>
      </w:r>
      <w:r>
        <w:t>at</w:t>
      </w:r>
      <w:r>
        <w:t xml:space="preserve"> a broad population level.</w:t>
      </w:r>
    </w:p>
    <w:p w:rsidR="00456F9F" w:rsidP="00456F9F">
      <w:pPr>
        <w:pStyle w:val="Answer"/>
      </w:pPr>
      <w:r>
        <w:t>The second area, or the second way forward, is looking at light exposure as something of a self-selective behaviour. Rather than trying to find technological solutions to circadian disruption, another parallel approach might be to ask how we get people to make the right decisions about how they expose themselves to light. Th</w:t>
      </w:r>
      <w:r w:rsidR="00237CD2">
        <w:t>at</w:t>
      </w:r>
      <w:r>
        <w:t xml:space="preserve"> is a much more person-centred but none the less important behavioural approach to supporting human health with good light. </w:t>
      </w:r>
    </w:p>
    <w:p w:rsidR="00456F9F" w:rsidP="00456F9F">
      <w:pPr>
        <w:pStyle w:val="Remark"/>
      </w:pPr>
      <w:r w:rsidRPr="00F84FA9">
        <w:rPr>
          <w:b/>
        </w:rPr>
        <w:t>Lord Winston:</w:t>
      </w:r>
      <w:r>
        <w:t xml:space="preserve"> There is one very big public health problem that you have not mentioned, and I wonder if we could dwell on that for a second. There must be at least 3 million people in Britain who have reproductive disorders, on which a huge amount of money is spent. We know from animal studies that light makes a very big difference to reproduction. What research is being done on the diseases of human reproduction</w:t>
      </w:r>
      <w:r>
        <w:softHyphen/>
        <w:t xml:space="preserve">, particularly miscarriage and infertility? </w:t>
      </w:r>
    </w:p>
    <w:p w:rsidR="00456F9F" w:rsidP="00456F9F">
      <w:pPr>
        <w:pStyle w:val="Answer"/>
      </w:pPr>
      <w:r>
        <w:rPr>
          <w:b/>
          <w:i/>
        </w:rPr>
        <w:t xml:space="preserve">Professor </w:t>
      </w:r>
      <w:r>
        <w:rPr>
          <w:b/>
          <w:i/>
        </w:rPr>
        <w:t>Shantha</w:t>
      </w:r>
      <w:r>
        <w:rPr>
          <w:b/>
          <w:i/>
        </w:rPr>
        <w:t xml:space="preserve"> Rajaratnam: </w:t>
      </w:r>
      <w:r>
        <w:t>Very briefly, where there have been cohort studies of shift workers looking at circadian disruption and its relationship with reproductive disturbances, clear links and associations have been drawn.</w:t>
      </w:r>
      <w:r w:rsidR="00237CD2">
        <w:t xml:space="preserve"> </w:t>
      </w:r>
      <w:r>
        <w:t xml:space="preserve">In animal models, we know that disruption of the photoperiod—that is, the length of the day—and so on causes significant changes in reproductive parameters. </w:t>
      </w:r>
      <w:r>
        <w:t>So</w:t>
      </w:r>
      <w:r>
        <w:t xml:space="preserve"> there is every reason to expect that disruption of the circadian system could be one of the contributing factors in that line of evidence. </w:t>
      </w:r>
    </w:p>
    <w:p w:rsidR="00456F9F" w:rsidP="00456F9F">
      <w:pPr>
        <w:pStyle w:val="Remark"/>
      </w:pPr>
      <w:r>
        <w:rPr>
          <w:b/>
          <w:i/>
        </w:rPr>
        <w:t xml:space="preserve">Professor Dr Manuel </w:t>
      </w:r>
      <w:r>
        <w:rPr>
          <w:b/>
          <w:i/>
        </w:rPr>
        <w:t>Spitschan</w:t>
      </w:r>
      <w:r>
        <w:rPr>
          <w:b/>
          <w:i/>
        </w:rPr>
        <w:t xml:space="preserve">: </w:t>
      </w:r>
      <w:r>
        <w:t>I would add that we have evidence to believe that there are such links in this area, but I do not think it has been systematically explored to the extent that it should be.</w:t>
      </w:r>
    </w:p>
    <w:p w:rsidR="00194EF9" w:rsidP="001A60CC">
      <w:pPr>
        <w:pStyle w:val="Remark"/>
      </w:pPr>
      <w:r w:rsidRPr="00F84FA9">
        <w:rPr>
          <w:b/>
        </w:rPr>
        <w:t>The Chair:</w:t>
      </w:r>
      <w:r>
        <w:t xml:space="preserve"> I will have to draw this session to a close now, but I reiterate our thanks to our three witnesses. You have raised some very interesting points; we have had a lot of nodding heads at various times. </w:t>
      </w:r>
    </w:p>
    <w:sectPr w:rsidSect="009E100E">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06049" w:rsidP="008143FA">
      <w:pPr>
        <w:spacing w:after="0"/>
      </w:pPr>
      <w:r>
        <w:separator/>
      </w:r>
    </w:p>
  </w:footnote>
  <w:footnote w:type="continuationSeparator" w:id="1">
    <w:p w:rsidR="00206049" w:rsidP="008143FA">
      <w:pPr>
        <w:spacing w:after="0"/>
      </w:pPr>
      <w:r>
        <w:continuationSeparator/>
      </w:r>
    </w:p>
  </w:footnote>
  <w:footnote w:id="2">
    <w:p w:rsidR="00C46AF5" w:rsidP="006F360E">
      <w:pPr>
        <w:pStyle w:val="FootnoteText"/>
        <w:jc w:val="left"/>
      </w:pPr>
      <w:r>
        <w:rPr>
          <w:rStyle w:val="FootnoteReference"/>
        </w:rPr>
        <w:footnoteRef/>
      </w:r>
      <w:r>
        <w:t xml:space="preserve"> </w:t>
      </w:r>
      <w:r w:rsidRPr="00C46AF5">
        <w:t xml:space="preserve">Hafner, M., Stepanek, M., Taylor, J., Troxel, W. M., Van </w:t>
      </w:r>
      <w:r w:rsidRPr="00C46AF5">
        <w:t>Stolk</w:t>
      </w:r>
      <w:r w:rsidRPr="00C46AF5">
        <w:t>, C. "Why sleep matters—the economic costs of insufficient sleep: A cross-country comparative analysis" Rand Health Quarterly 6:4 (2017).</w:t>
      </w:r>
    </w:p>
  </w:footnote>
  <w:footnote w:id="3">
    <w:p w:rsidR="00565058" w:rsidP="006F360E">
      <w:pPr>
        <w:pStyle w:val="FootnoteText"/>
        <w:jc w:val="left"/>
      </w:pPr>
      <w:r>
        <w:rPr>
          <w:rStyle w:val="FootnoteReference"/>
        </w:rPr>
        <w:footnoteRef/>
      </w:r>
      <w:r>
        <w:t xml:space="preserve"> </w:t>
      </w:r>
      <w:r w:rsidRPr="00565058">
        <w:t xml:space="preserve">Brown TM, Brainard GC, </w:t>
      </w:r>
      <w:r w:rsidRPr="00565058">
        <w:t>Cajochen</w:t>
      </w:r>
      <w:r w:rsidRPr="00565058">
        <w:t xml:space="preserve"> C, </w:t>
      </w:r>
      <w:r w:rsidRPr="00565058">
        <w:t>Czeisler</w:t>
      </w:r>
      <w:r w:rsidRPr="00565058">
        <w:t xml:space="preserve"> CA, </w:t>
      </w:r>
      <w:r w:rsidRPr="00565058">
        <w:t>Hanifin</w:t>
      </w:r>
      <w:r w:rsidRPr="00565058">
        <w:t xml:space="preserve"> JP, Lockley SW, et al. (2022) Recommendations for daytime, evening, and </w:t>
      </w:r>
      <w:r w:rsidRPr="00565058">
        <w:t>nighttime</w:t>
      </w:r>
      <w:r w:rsidRPr="00565058">
        <w:t xml:space="preserve"> indoor light exposure to best support physiology, sleep, and wakefulness in healthy adults. </w:t>
      </w:r>
      <w:r w:rsidRPr="00565058">
        <w:t>PLoS</w:t>
      </w:r>
      <w:r w:rsidRPr="00565058">
        <w:t xml:space="preserve"> </w:t>
      </w:r>
      <w:r w:rsidRPr="00565058">
        <w:t>Biol</w:t>
      </w:r>
      <w:r w:rsidRPr="00565058">
        <w:t xml:space="preserve"> 20(3): e3001571. </w:t>
      </w:r>
      <w:r>
        <w:fldChar w:fldCharType="begin"/>
      </w:r>
      <w:r>
        <w:instrText xml:space="preserve"> HYPERLINK "https://doi.org/10.1371/journal.pbio.3001571" </w:instrText>
      </w:r>
      <w:r>
        <w:fldChar w:fldCharType="separate"/>
      </w:r>
      <w:r w:rsidRPr="00FE3B93">
        <w:rPr>
          <w:rStyle w:val="Hyperlink"/>
        </w:rPr>
        <w:t>https://doi.org/10.1371/journal.pbio.3001571</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E7799" w:rsidP="009277D8">
        <w:pPr>
          <w:pStyle w:val="Para"/>
          <w:rPr>
            <w:color w:val="808080"/>
          </w:rPr>
        </w:pPr>
        <w:r w:rsidRPr="00D6674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E7799"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2D940AC4"/>
    <w:lvl w:ilvl="0">
      <w:start w:val="1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2"/>
    <w:lvlOverride w:ilvl="0">
      <w:startOverride w:val="7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779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6F360E"/>
    <w:pPr>
      <w:widowControl w:val="0"/>
      <w:numPr>
        <w:numId w:val="9"/>
      </w:numPr>
      <w:spacing w:before="120" w:after="240"/>
      <w:jc w:val="left"/>
    </w:pPr>
  </w:style>
  <w:style w:type="paragraph" w:customStyle="1" w:styleId="Answer">
    <w:name w:val="Answer"/>
    <w:basedOn w:val="Normal"/>
    <w:qFormat/>
    <w:rsid w:val="006F360E"/>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6F360E"/>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paragraph" w:styleId="Revision">
    <w:name w:val="Revision"/>
    <w:hidden/>
    <w:uiPriority w:val="99"/>
    <w:semiHidden/>
    <w:rsid w:val="0057030D"/>
    <w:pPr>
      <w:spacing w:after="0" w:line="240" w:lineRule="auto"/>
    </w:pPr>
    <w:rPr>
      <w:rFonts w:ascii="Verdana" w:hAnsi="Verdana"/>
    </w:rPr>
  </w:style>
  <w:style w:type="paragraph" w:styleId="FootnoteText">
    <w:name w:val="footnote text"/>
    <w:basedOn w:val="Normal"/>
    <w:link w:val="FootnoteTextChar"/>
    <w:uiPriority w:val="99"/>
    <w:semiHidden/>
    <w:unhideWhenUsed/>
    <w:rsid w:val="00C46AF5"/>
    <w:pPr>
      <w:spacing w:after="0"/>
    </w:pPr>
    <w:rPr>
      <w:sz w:val="20"/>
      <w:szCs w:val="20"/>
    </w:rPr>
  </w:style>
  <w:style w:type="character" w:customStyle="1" w:styleId="FootnoteTextChar">
    <w:name w:val="Footnote Text Char"/>
    <w:basedOn w:val="DefaultParagraphFont"/>
    <w:link w:val="FootnoteText"/>
    <w:uiPriority w:val="99"/>
    <w:semiHidden/>
    <w:rsid w:val="00C46AF5"/>
    <w:rPr>
      <w:rFonts w:ascii="Verdana" w:hAnsi="Verdana"/>
      <w:sz w:val="20"/>
      <w:szCs w:val="20"/>
    </w:rPr>
  </w:style>
  <w:style w:type="character" w:styleId="FootnoteReference">
    <w:name w:val="footnote reference"/>
    <w:basedOn w:val="DefaultParagraphFont"/>
    <w:uiPriority w:val="99"/>
    <w:semiHidden/>
    <w:unhideWhenUsed/>
    <w:rsid w:val="00C46A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51</Value>
      <Value>76</Value>
      <Value>74</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2023-03-07T00:00:00+00:00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effects of artificial light and noise on human health</TermName>
          <TermId xmlns="http://schemas.microsoft.com/office/infopath/2007/PartnerControls">d61e3064-e3e9-4a92-a7d1-b71dafca86c2</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MANNING, Matthew</DisplayName>
        <AccountId>209</AccountId>
        <AccountType/>
      </UserInfo>
      <UserInfo>
        <DisplayName>HORNIGOLD, Thomas</DisplayName>
        <AccountId>197</AccountId>
        <AccountType/>
      </UserInfo>
      <UserInfo>
        <DisplayName>BURNETT-STUART, Cerise</DisplayName>
        <AccountId>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D5A689-6C8E-4C67-BB3D-0FE1C0412B84}">
  <ds:schemaRefs>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0aa31e50-a01d-447d-8d13-f7c1d3d66adb"/>
    <ds:schemaRef ds:uri="4600776d-0a3c-44b4-bff2-0ceaafb13046"/>
    <ds:schemaRef ds:uri="http://www.w3.org/XML/1998/namespace"/>
    <ds:schemaRef ds:uri="http://purl.org/dc/dcmitype/"/>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3CEF035B-9D58-418F-8F69-C401B10F38B2}">
  <ds:schemaRefs>
    <ds:schemaRef ds:uri="http://schemas.microsoft.com/sharepoint/v3/contenttype/forms"/>
  </ds:schemaRefs>
</ds:datastoreItem>
</file>

<file path=customXml/itemProps4.xml><?xml version="1.0" encoding="utf-8"?>
<ds:datastoreItem xmlns:ds="http://schemas.openxmlformats.org/officeDocument/2006/customXml" ds:itemID="{C9B34025-C5C8-4559-9034-DD1707804E34}">
  <ds:schemaRefs>
    <ds:schemaRef ds:uri="http://schemas.microsoft.com/sharepoint/events"/>
  </ds:schemaRefs>
</ds:datastoreItem>
</file>

<file path=customXml/itemProps5.xml><?xml version="1.0" encoding="utf-8"?>
<ds:datastoreItem xmlns:ds="http://schemas.openxmlformats.org/officeDocument/2006/customXml" ds:itemID="{20EB0D7A-B081-4164-ABAD-607DE81F8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