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72B0B" w:rsidP="00CF0BBA">
      <w:pPr>
        <w:pStyle w:val="TitleCommittee0"/>
      </w:pPr>
      <w:r>
        <w:t>Transport Committee</w:t>
      </w:r>
    </w:p>
    <w:p w:rsidR="00E72B0B" w:rsidP="00156A60">
      <w:pPr>
        <w:pStyle w:val="TitleInquiry0"/>
      </w:pPr>
      <w:r>
        <w:t xml:space="preserve">Oral evidence: </w:t>
      </w:r>
      <w:r>
        <w:fldChar w:fldCharType="begin"/>
      </w:r>
      <w:r>
        <w:instrText xml:space="preserve"> HYPERLINK "https://committees.parliament.uk/work/6795/selfdriving-vehicles/" </w:instrText>
      </w:r>
      <w:r>
        <w:fldChar w:fldCharType="separate"/>
      </w:r>
      <w:r w:rsidRPr="000C6E62">
        <w:rPr>
          <w:rStyle w:val="Hyperlink"/>
        </w:rPr>
        <w:t>Self-driving vehicles</w:t>
      </w:r>
      <w:r>
        <w:fldChar w:fldCharType="end"/>
      </w:r>
      <w:r>
        <w:t>, HC 519</w:t>
      </w:r>
    </w:p>
    <w:p w:rsidR="00E72B0B" w:rsidP="00156A60">
      <w:pPr>
        <w:pStyle w:val="Para"/>
      </w:pPr>
      <w:r>
        <w:t>Wednesday 8 March 2023</w:t>
      </w:r>
    </w:p>
    <w:p w:rsidR="00E72B0B" w:rsidP="00156A60">
      <w:pPr>
        <w:pStyle w:val="Para"/>
      </w:pPr>
      <w:r>
        <w:t xml:space="preserve">Ordered by the House of </w:t>
      </w:r>
      <w:r w:rsidRPr="00615759">
        <w:t xml:space="preserve">Commons to be published on </w:t>
      </w:r>
      <w:r>
        <w:t>8 March 2023</w:t>
      </w:r>
      <w:r w:rsidRPr="00615759">
        <w:t>.</w:t>
      </w:r>
    </w:p>
    <w:p w:rsidR="00E72B0B" w:rsidP="00421864">
      <w:pPr>
        <w:pStyle w:val="Para"/>
      </w:pPr>
      <w:r>
        <w:fldChar w:fldCharType="begin"/>
      </w:r>
      <w:r>
        <w:instrText xml:space="preserve"> HYPERLINK "https://parliamentlive.tv/Event/Index/78345d05-deb2-4c7d-85ef-b8ea14a6f993" </w:instrText>
      </w:r>
      <w:r>
        <w:fldChar w:fldCharType="separate"/>
      </w:r>
      <w:r w:rsidRPr="00DE687C">
        <w:rPr>
          <w:rStyle w:val="Hyperlink"/>
        </w:rPr>
        <w:t>Watch the meeting</w:t>
      </w:r>
      <w:r>
        <w:fldChar w:fldCharType="end"/>
      </w:r>
    </w:p>
    <w:p w:rsidR="00E72B0B" w:rsidP="00156A60">
      <w:r>
        <w:t xml:space="preserve">Members present: </w:t>
      </w:r>
      <w:r w:rsidRPr="00450C74" w:rsidR="00A15DDF">
        <w:t xml:space="preserve">Iain Stewart (Chair); </w:t>
      </w:r>
      <w:r w:rsidRPr="003E26EF" w:rsidR="003E26EF">
        <w:t>Mike Amesbury</w:t>
      </w:r>
      <w:r w:rsidR="003E26EF">
        <w:t xml:space="preserve">; </w:t>
      </w:r>
      <w:r w:rsidRPr="00450C74" w:rsidR="00A15DDF">
        <w:t xml:space="preserve">Mr Ben Bradshaw; Jack Brereton; </w:t>
      </w:r>
      <w:r w:rsidR="00A15DDF">
        <w:t xml:space="preserve">Ruth Cadbury; Paul Howell; </w:t>
      </w:r>
      <w:r w:rsidRPr="00450C74" w:rsidR="00A15DDF">
        <w:t xml:space="preserve">Karl McCartney; </w:t>
      </w:r>
      <w:r w:rsidRPr="003E26EF" w:rsidR="003E26EF">
        <w:t>Grahame Morris</w:t>
      </w:r>
      <w:r w:rsidR="003E26EF">
        <w:t xml:space="preserve">; </w:t>
      </w:r>
      <w:r w:rsidRPr="00450C74" w:rsidR="00A15DDF">
        <w:t>Gavin Newlands; Greg Smith.</w:t>
      </w:r>
    </w:p>
    <w:p w:rsidR="00E72B0B" w:rsidP="00427893">
      <w:pPr>
        <w:pStyle w:val="ParaCentre"/>
      </w:pPr>
      <w:r w:rsidRPr="00156A60">
        <w:t xml:space="preserve">Questions </w:t>
      </w:r>
      <w:r>
        <w:t>188</w:t>
      </w:r>
      <w:r w:rsidR="00DE687C">
        <w:t>–</w:t>
      </w:r>
      <w:r w:rsidR="00D56DE7">
        <w:t>232</w:t>
      </w:r>
    </w:p>
    <w:p w:rsidR="00E72B0B" w:rsidP="00427893">
      <w:pPr>
        <w:pStyle w:val="TitleWitnesses0"/>
      </w:pPr>
      <w:r>
        <w:t>Witnesses</w:t>
      </w:r>
    </w:p>
    <w:p w:rsidR="00E72B0B" w:rsidRPr="00BD6D45" w:rsidP="006B01EC">
      <w:pPr>
        <w:pStyle w:val="Para"/>
      </w:pPr>
      <w:r>
        <w:fldChar w:fldCharType="begin"/>
      </w:r>
      <w:r>
        <w:instrText xml:space="preserve"> HYPERLINK \l "Panel1" </w:instrText>
      </w:r>
      <w:r>
        <w:fldChar w:fldCharType="separate"/>
      </w:r>
      <w:r w:rsidRPr="00E72B0B">
        <w:rPr>
          <w:rStyle w:val="Hyperlink"/>
        </w:rPr>
        <w:t>I</w:t>
      </w:r>
      <w:r>
        <w:fldChar w:fldCharType="end"/>
      </w:r>
      <w:r>
        <w:t xml:space="preserve">: Lisa Johnson, UK Director of Public Affairs, </w:t>
      </w:r>
      <w:r>
        <w:t>Starship</w:t>
      </w:r>
      <w:r>
        <w:t xml:space="preserve"> Technologies; Dr Siddartha Khastgir, Head of Verification and Validation for Connected and Autonomous Vehicles, Warwick Manufacturing Group; and Peter Stephens, Policy and External Affairs Director, Stagecoach.</w:t>
      </w:r>
    </w:p>
    <w:p w:rsidR="00E72B0B" w:rsidRPr="00BD6D45" w:rsidP="006B01EC">
      <w:pPr>
        <w:pStyle w:val="Para"/>
      </w:pPr>
      <w:r>
        <w:fldChar w:fldCharType="begin"/>
      </w:r>
      <w:r>
        <w:instrText xml:space="preserve"> HYPERLINK \l "Panel2" </w:instrText>
      </w:r>
      <w:r>
        <w:fldChar w:fldCharType="separate"/>
      </w:r>
      <w:r w:rsidRPr="00E44D4F" w:rsidR="00E44D4F">
        <w:rPr>
          <w:rStyle w:val="Hyperlink"/>
        </w:rPr>
        <w:t>II</w:t>
      </w:r>
      <w:r>
        <w:fldChar w:fldCharType="end"/>
      </w:r>
      <w:r>
        <w:t>: Ed Houghton, Head of Research and Service</w:t>
      </w:r>
      <w:r w:rsidR="00827CF5">
        <w:t xml:space="preserve"> Design</w:t>
      </w:r>
      <w:r>
        <w:t xml:space="preserve">, DG Cities; Simon Morgan, Chair of Traffic Signs Panel, Institute of Highway Engineers; </w:t>
      </w:r>
      <w:r w:rsidR="000814F0">
        <w:t xml:space="preserve">and </w:t>
      </w:r>
      <w:r>
        <w:t xml:space="preserve">Christian </w:t>
      </w:r>
      <w:r>
        <w:t>Wolmar</w:t>
      </w:r>
      <w:r>
        <w:t>, author.</w:t>
      </w:r>
    </w:p>
    <w:p w:rsidR="00E72B0B" w:rsidP="006B01EC">
      <w:pPr>
        <w:pStyle w:val="Para"/>
      </w:pPr>
      <w:r>
        <w:t>Written evidence from witnesses:</w:t>
      </w:r>
    </w:p>
    <w:p w:rsidR="00E72B0B" w:rsidP="006B01EC">
      <w:pPr>
        <w:pStyle w:val="Witnesssubmission"/>
      </w:pPr>
      <w:r>
        <w:t xml:space="preserve">– </w:t>
      </w:r>
      <w:r>
        <w:fldChar w:fldCharType="begin"/>
      </w:r>
      <w:r>
        <w:instrText xml:space="preserve"> HYPERLINK "https://committees.parliament.uk/writtenevidence/110719/pdf/" </w:instrText>
      </w:r>
      <w:r>
        <w:fldChar w:fldCharType="separate"/>
      </w:r>
      <w:r w:rsidRPr="00B31CEC" w:rsidR="00DE687C">
        <w:rPr>
          <w:rStyle w:val="Hyperlink"/>
        </w:rPr>
        <w:t>Starship</w:t>
      </w:r>
      <w:r w:rsidRPr="00B31CEC" w:rsidR="00DE687C">
        <w:rPr>
          <w:rStyle w:val="Hyperlink"/>
        </w:rPr>
        <w:t xml:space="preserve"> Technologies</w:t>
      </w:r>
      <w:r>
        <w:fldChar w:fldCharType="end"/>
      </w:r>
    </w:p>
    <w:p w:rsidR="00DE687C" w:rsidP="006B01EC">
      <w:pPr>
        <w:pStyle w:val="Witnesssubmission"/>
      </w:pPr>
      <w:r>
        <w:t xml:space="preserve">– </w:t>
      </w:r>
      <w:r>
        <w:fldChar w:fldCharType="begin"/>
      </w:r>
      <w:r>
        <w:instrText xml:space="preserve"> HYPERLINK "https://committees.parliament.uk/writtenevidence/110932/pdf/" </w:instrText>
      </w:r>
      <w:r>
        <w:fldChar w:fldCharType="separate"/>
      </w:r>
      <w:r w:rsidRPr="00B31CEC">
        <w:rPr>
          <w:rStyle w:val="Hyperlink"/>
        </w:rPr>
        <w:t>Warwick Manufacturing Group</w:t>
      </w:r>
      <w:r>
        <w:fldChar w:fldCharType="end"/>
      </w:r>
    </w:p>
    <w:p w:rsidR="00DE687C" w:rsidP="006B01EC">
      <w:pPr>
        <w:pStyle w:val="Witnesssubmission"/>
      </w:pPr>
      <w:r>
        <w:t xml:space="preserve">– </w:t>
      </w:r>
      <w:r>
        <w:fldChar w:fldCharType="begin"/>
      </w:r>
      <w:r>
        <w:instrText xml:space="preserve"> HYPERLINK "https://committees.parliament.uk/writtenevidence/110910/pdf/" </w:instrText>
      </w:r>
      <w:r>
        <w:fldChar w:fldCharType="separate"/>
      </w:r>
      <w:r w:rsidRPr="00B31CEC">
        <w:rPr>
          <w:rStyle w:val="Hyperlink"/>
        </w:rPr>
        <w:t>Stagecoach</w:t>
      </w:r>
      <w:r>
        <w:fldChar w:fldCharType="end"/>
      </w:r>
    </w:p>
    <w:p w:rsidR="00DE687C" w:rsidP="006B01EC">
      <w:pPr>
        <w:pStyle w:val="Witnesssubmission"/>
      </w:pPr>
      <w:r>
        <w:t xml:space="preserve">– </w:t>
      </w:r>
      <w:r>
        <w:fldChar w:fldCharType="begin"/>
      </w:r>
      <w:r>
        <w:instrText xml:space="preserve"> HYPERLINK "https://committees.parliament.uk/writtenevidence/110720/pdf/" </w:instrText>
      </w:r>
      <w:r>
        <w:fldChar w:fldCharType="separate"/>
      </w:r>
      <w:r w:rsidRPr="00B31CEC">
        <w:rPr>
          <w:rStyle w:val="Hyperlink"/>
        </w:rPr>
        <w:t>DG Cities</w:t>
      </w:r>
      <w:r>
        <w:fldChar w:fldCharType="end"/>
      </w:r>
    </w:p>
    <w:p w:rsidR="00DE687C" w:rsidP="006B01EC">
      <w:pPr>
        <w:pStyle w:val="Witnesssubmission"/>
      </w:pPr>
      <w:r>
        <w:t xml:space="preserve">– </w:t>
      </w:r>
      <w:r>
        <w:fldChar w:fldCharType="begin"/>
      </w:r>
      <w:r>
        <w:instrText xml:space="preserve"> HYPERLINK "https://committees.parliament.uk/writtenevidence/110644/pdf/" </w:instrText>
      </w:r>
      <w:r>
        <w:fldChar w:fldCharType="separate"/>
      </w:r>
      <w:r w:rsidRPr="00B31CEC">
        <w:rPr>
          <w:rStyle w:val="Hyperlink"/>
        </w:rPr>
        <w:t>Institute of Highway Engineers</w:t>
      </w:r>
      <w:r>
        <w:fldChar w:fldCharType="end"/>
      </w:r>
    </w:p>
    <w:p w:rsidR="00E72B0B" w:rsidP="00776882">
      <w:pPr>
        <w:rPr>
          <w:rFonts w:eastAsia="Times New Roman"/>
          <w:szCs w:val="20"/>
        </w:rPr>
      </w:pPr>
      <w:r>
        <w:br w:type="page"/>
      </w:r>
    </w:p>
    <w:p w:rsidR="00E72B0B" w:rsidP="00316298">
      <w:pPr>
        <w:pStyle w:val="TitlePanel0"/>
      </w:pPr>
      <w:bookmarkStart w:id="0" w:name="Panel1"/>
      <w:r>
        <w:t>Examination of witnesses</w:t>
      </w:r>
    </w:p>
    <w:p w:rsidR="006D61DD" w:rsidP="00421864">
      <w:pPr>
        <w:pStyle w:val="Para"/>
      </w:pPr>
      <w:r>
        <w:t>Witnesses: Lisa Johnson, Dr Khastgir and Peter Stephens</w:t>
      </w:r>
      <w:bookmarkEnd w:id="0"/>
      <w:r>
        <w:t>.</w:t>
      </w:r>
    </w:p>
    <w:p w:rsidR="00D62DD1" w:rsidP="00D62DD1">
      <w:pPr>
        <w:pStyle w:val="Question"/>
      </w:pPr>
      <w:r w:rsidRPr="006D61DD">
        <w:rPr>
          <w:b/>
        </w:rPr>
        <w:t>Chair:</w:t>
      </w:r>
      <w:r>
        <w:t xml:space="preserve"> </w:t>
      </w:r>
      <w:r>
        <w:t>Welcome to today’s session of the Transport Select Committee</w:t>
      </w:r>
      <w:r w:rsidR="00110CC2">
        <w:t xml:space="preserve"> where w</w:t>
      </w:r>
      <w:r>
        <w:t>e are continuing our inquiry into self-driving vehicles. Before we start the questions, I invite the panel to introduce themselves, stating their name and organisation, for the purposes of our records.</w:t>
      </w:r>
    </w:p>
    <w:p w:rsidR="00D62DD1" w:rsidP="00D62DD1">
      <w:pPr>
        <w:pStyle w:val="Answer"/>
      </w:pPr>
      <w:r w:rsidRPr="00D62DD1">
        <w:rPr>
          <w:b/>
          <w:i/>
        </w:rPr>
        <w:t>Peter Stephens:</w:t>
      </w:r>
      <w:r>
        <w:t xml:space="preserve"> My name is Peter Stephens. I am the policy and external affairs director for Stagecoach.</w:t>
      </w:r>
    </w:p>
    <w:p w:rsidR="00D62DD1" w:rsidP="00D62DD1">
      <w:pPr>
        <w:pStyle w:val="Answer"/>
      </w:pPr>
      <w:r w:rsidRPr="00D62DD1">
        <w:rPr>
          <w:b/>
          <w:i/>
        </w:rPr>
        <w:t>Lisa Johnson:</w:t>
      </w:r>
      <w:r>
        <w:t xml:space="preserve"> Good morning</w:t>
      </w:r>
      <w:r w:rsidR="00C10375">
        <w:t>, everyone</w:t>
      </w:r>
      <w:r>
        <w:t xml:space="preserve">. My name is Lisa Johnson. I am the director of public affairs for </w:t>
      </w:r>
      <w:r>
        <w:t>Starship</w:t>
      </w:r>
      <w:r>
        <w:t xml:space="preserve"> Technologies.</w:t>
      </w:r>
    </w:p>
    <w:p w:rsidR="00F13C0A" w:rsidP="007F0E23">
      <w:pPr>
        <w:pStyle w:val="Answer"/>
      </w:pPr>
      <w:r w:rsidRPr="00D62DD1">
        <w:rPr>
          <w:b/>
          <w:i/>
        </w:rPr>
        <w:t>Dr Khastgir:</w:t>
      </w:r>
      <w:r>
        <w:t xml:space="preserve"> Good morning, everybody. I am Professor</w:t>
      </w:r>
      <w:r w:rsidRPr="00D62DD1">
        <w:t xml:space="preserve"> </w:t>
      </w:r>
      <w:r>
        <w:t>Siddartha Khastgir from WMG University of Warwick. I also sit on the Department for Transport</w:t>
      </w:r>
      <w:r w:rsidR="007F0E23">
        <w:t>’s</w:t>
      </w:r>
      <w:r>
        <w:t xml:space="preserve"> science advisory council. I was the lead author of the first international standard for highly automated vehicles.</w:t>
      </w:r>
    </w:p>
    <w:p w:rsidR="00F13C0A" w:rsidP="00F13C0A">
      <w:pPr>
        <w:pStyle w:val="Question"/>
      </w:pPr>
      <w:r w:rsidRPr="00F13C0A">
        <w:rPr>
          <w:b/>
        </w:rPr>
        <w:t>Chair:</w:t>
      </w:r>
      <w:r>
        <w:t xml:space="preserve"> Thank you for your time and</w:t>
      </w:r>
      <w:r w:rsidR="007326D2">
        <w:t xml:space="preserve"> for</w:t>
      </w:r>
      <w:r>
        <w:t xml:space="preserve"> taking our questions this morning. I will start with our two operators. Can you give us a little explanation of how your vehicles work? I have the advantage </w:t>
      </w:r>
      <w:r w:rsidR="006C170C">
        <w:t>of</w:t>
      </w:r>
      <w:r>
        <w:t xml:space="preserve"> </w:t>
      </w:r>
      <w:r>
        <w:t>Starship</w:t>
      </w:r>
      <w:r>
        <w:t xml:space="preserve"> delivery robots, which are currently trundling around the streets of my constituency in Milton Keynes. I have on my phone an app with which I can select my groceries. I can select what time they are delivered and what tune </w:t>
      </w:r>
      <w:r w:rsidR="007326D2">
        <w:t>the robot</w:t>
      </w:r>
      <w:r>
        <w:t xml:space="preserve"> play</w:t>
      </w:r>
      <w:r w:rsidR="007326D2">
        <w:t>s</w:t>
      </w:r>
      <w:r>
        <w:t xml:space="preserve"> when they arrive—everything from “Happy Birthday” to “Baby Shark”</w:t>
      </w:r>
      <w:r w:rsidR="00C51B69">
        <w:t>,</w:t>
      </w:r>
      <w:r>
        <w:t xml:space="preserve"> and various things in between.</w:t>
      </w:r>
    </w:p>
    <w:p w:rsidR="00F13C0A" w:rsidP="00F13C0A">
      <w:pPr>
        <w:pStyle w:val="Answer"/>
      </w:pPr>
      <w:r w:rsidRPr="00F13C0A">
        <w:rPr>
          <w:b/>
          <w:i/>
        </w:rPr>
        <w:t>Lisa Johnson:</w:t>
      </w:r>
      <w:r>
        <w:t xml:space="preserve"> I apologise for “Baby Shark” being on your phone.</w:t>
      </w:r>
    </w:p>
    <w:p w:rsidR="007D31E4" w:rsidP="00F13C0A">
      <w:pPr>
        <w:pStyle w:val="Question"/>
      </w:pPr>
      <w:r w:rsidRPr="00F13C0A">
        <w:rPr>
          <w:b/>
        </w:rPr>
        <w:t>Chair:</w:t>
      </w:r>
      <w:r>
        <w:t xml:space="preserve"> For my colleagues’ benefit, can you explain what then happens and how th</w:t>
      </w:r>
      <w:r w:rsidR="00A03765">
        <w:t>at</w:t>
      </w:r>
      <w:r>
        <w:t xml:space="preserve"> delivery vehicle works in practice?</w:t>
      </w:r>
    </w:p>
    <w:p w:rsidR="007D31E4" w:rsidP="007D31E4">
      <w:pPr>
        <w:pStyle w:val="Answer"/>
      </w:pPr>
      <w:r w:rsidRPr="007D31E4">
        <w:rPr>
          <w:b/>
          <w:i/>
        </w:rPr>
        <w:t>Lisa Johnson:</w:t>
      </w:r>
      <w:r>
        <w:t xml:space="preserve"> We are a business-to-consumer delivery mode, </w:t>
      </w:r>
      <w:r w:rsidR="00891F91">
        <w:t>wi</w:t>
      </w:r>
      <w:r w:rsidR="003A365E">
        <w:t>th</w:t>
      </w:r>
      <w:r>
        <w:t xml:space="preserve"> a personal delivery device or robot. Our little robots are just above knee height and about as wide as a pedestrian. You go on to the app, as the Chair described, look up what retailers are offering goods to you, choose what you want and pay</w:t>
      </w:r>
      <w:r w:rsidR="003B7164">
        <w:t>.</w:t>
      </w:r>
      <w:r>
        <w:t xml:space="preserve"> </w:t>
      </w:r>
      <w:r w:rsidR="003B7164">
        <w:t>O</w:t>
      </w:r>
      <w:r>
        <w:t>ur little robot will wend its way to you, and you unlock it with your mobile phone.</w:t>
      </w:r>
    </w:p>
    <w:p w:rsidR="007F2949" w:rsidP="007D31E4">
      <w:pPr>
        <w:pStyle w:val="Answer"/>
      </w:pPr>
      <w:r>
        <w:t>We have done 4 million of these deliveries so far globally and travelled over 1.7 million miles in the UK alone</w:t>
      </w:r>
      <w:r>
        <w:t>, crossing a road or driveway every 3 seconds. We do not have a warehouse full of stuff</w:t>
      </w:r>
      <w:r w:rsidR="00D23277">
        <w:t xml:space="preserve">; </w:t>
      </w:r>
      <w:r>
        <w:t>we move stuff. We are the delivery device that delivers things to people’s residential address.</w:t>
      </w:r>
    </w:p>
    <w:p w:rsidR="00F55698" w:rsidP="007F2949">
      <w:pPr>
        <w:pStyle w:val="Question"/>
      </w:pPr>
      <w:r w:rsidRPr="007F2949">
        <w:rPr>
          <w:b/>
        </w:rPr>
        <w:t>Chair:</w:t>
      </w:r>
      <w:r>
        <w:t xml:space="preserve"> Can you say a little more about how it works?</w:t>
      </w:r>
      <w:r w:rsidR="00D41189">
        <w:t xml:space="preserve"> It works on the pavement or on what in Milton Keynes are called </w:t>
      </w:r>
      <w:r w:rsidR="00D41189">
        <w:t>redways</w:t>
      </w:r>
      <w:r w:rsidR="00D41189">
        <w:t xml:space="preserve">—segregated cycle and pedestrian lanes. They are not on the public road, other than when they cross it. Can you say a little more about how it operates in interacting with pedestrians, </w:t>
      </w:r>
      <w:r w:rsidR="00D41189">
        <w:t>bikes</w:t>
      </w:r>
      <w:r w:rsidR="00D41189">
        <w:t xml:space="preserve"> and street furniture?</w:t>
      </w:r>
    </w:p>
    <w:p w:rsidR="00F55698" w:rsidP="00F55698">
      <w:pPr>
        <w:pStyle w:val="Answer"/>
      </w:pPr>
      <w:r w:rsidRPr="00F55698">
        <w:rPr>
          <w:b/>
          <w:i/>
        </w:rPr>
        <w:t>Lisa Johnson:</w:t>
      </w:r>
      <w:r>
        <w:t xml:space="preserve"> We operate on the pavements. I always say that we behave like a cautious pedestrian. We are at level 4 autonomy, so our robots are autonomous 98% of the time, backed up by a remote assistant. If you order something, our robots </w:t>
      </w:r>
      <w:r w:rsidR="007F0E23">
        <w:t>travel</w:t>
      </w:r>
      <w:r w:rsidR="00D644D9">
        <w:t xml:space="preserve"> </w:t>
      </w:r>
      <w:r>
        <w:t xml:space="preserve">down the pavement at an average speed of 3 </w:t>
      </w:r>
      <w:r w:rsidR="00C51B69">
        <w:t>mph</w:t>
      </w:r>
      <w:r>
        <w:t xml:space="preserve">, going up to 4 </w:t>
      </w:r>
      <w:r w:rsidR="00C51B69">
        <w:t>mph</w:t>
      </w:r>
      <w:r w:rsidR="00C73254">
        <w:t>,</w:t>
      </w:r>
      <w:r>
        <w:t xml:space="preserve"> in built-up areas. They have in-built obstacle avoidance technology, as you would expect from something that is autonomous, and will avoid anything in their path. We </w:t>
      </w:r>
      <w:r w:rsidR="00E93771">
        <w:t xml:space="preserve">are </w:t>
      </w:r>
      <w:r>
        <w:t>built to be super-cautious.</w:t>
      </w:r>
    </w:p>
    <w:p w:rsidR="00F55698" w:rsidP="00F55698">
      <w:pPr>
        <w:pStyle w:val="Answer"/>
      </w:pPr>
      <w:r>
        <w:t>When we go somewhere, it</w:t>
      </w:r>
      <w:r w:rsidR="00E93771">
        <w:t>’</w:t>
      </w:r>
      <w:r>
        <w:t>s not like we say, “Hey, guys. The robots are here. Here</w:t>
      </w:r>
      <w:r w:rsidR="008645D8">
        <w:t>’s</w:t>
      </w:r>
      <w:r>
        <w:t xml:space="preserve"> robots.” We do a very sophisticated mapping exercise before we go</w:t>
      </w:r>
      <w:r w:rsidR="00AC433C">
        <w:t>. T</w:t>
      </w:r>
      <w:r>
        <w:t>he robots are autonomous, but only within the confines that are set by us. We map where we go</w:t>
      </w:r>
      <w:r w:rsidR="00AC433C">
        <w:t xml:space="preserve"> and</w:t>
      </w:r>
      <w:r>
        <w:t xml:space="preserve"> tell them where they are allowed to cross and what confines they are allowed to be autonomous within. That helps us if there are problems locally. We can say, “Maybe there</w:t>
      </w:r>
      <w:r w:rsidR="008645D8">
        <w:t>’</w:t>
      </w:r>
      <w:r>
        <w:t>s an accessibility issue here. We</w:t>
      </w:r>
      <w:r w:rsidR="008645D8">
        <w:t>’</w:t>
      </w:r>
      <w:r>
        <w:t xml:space="preserve">re not going to take that route </w:t>
      </w:r>
      <w:r>
        <w:t>any more</w:t>
      </w:r>
      <w:r>
        <w:t>. We</w:t>
      </w:r>
      <w:r w:rsidR="00B34A19">
        <w:t>’</w:t>
      </w:r>
      <w:r>
        <w:t>re going to close it down.” If we cross on a bridleway and that is causing problems to horse riders, for example, we say, “We</w:t>
      </w:r>
      <w:r w:rsidR="00B34A19">
        <w:t>’</w:t>
      </w:r>
      <w:r>
        <w:t>re not going to do that anymore.” As far as the robot is concerned, that route no longer exists.</w:t>
      </w:r>
    </w:p>
    <w:p w:rsidR="00F55698" w:rsidP="00F55698">
      <w:pPr>
        <w:pStyle w:val="Answer"/>
      </w:pPr>
      <w:r>
        <w:t xml:space="preserve">Milton Keynes is a use case that is somewhat different from other areas because we have the </w:t>
      </w:r>
      <w:r>
        <w:t>redways</w:t>
      </w:r>
      <w:r>
        <w:t xml:space="preserve">. We operate in Northamptonshire, </w:t>
      </w:r>
      <w:r>
        <w:t>Cambridgeshire</w:t>
      </w:r>
      <w:r>
        <w:t xml:space="preserve"> and Bedford. We have just launched in Leeds. We will be looking at Greater Manchester next week. We have the </w:t>
      </w:r>
      <w:r>
        <w:t>redways</w:t>
      </w:r>
      <w:r>
        <w:t xml:space="preserve"> in Milton Keynes, </w:t>
      </w:r>
      <w:r w:rsidR="00A82B19">
        <w:t xml:space="preserve">but </w:t>
      </w:r>
      <w:r>
        <w:t xml:space="preserve">we operate in other areas, too. We also operate in Finland, </w:t>
      </w:r>
      <w:r>
        <w:t>Estonia</w:t>
      </w:r>
      <w:r>
        <w:t xml:space="preserve"> and lots of places in the United States.</w:t>
      </w:r>
    </w:p>
    <w:p w:rsidR="00933381" w:rsidP="00F55698">
      <w:pPr>
        <w:pStyle w:val="Answer"/>
      </w:pPr>
      <w:r>
        <w:t>If you are walking down the street, the robot will trundle along very slowly, especially if it sees things around you. It take</w:t>
      </w:r>
      <w:r w:rsidR="00134063">
        <w:t>s</w:t>
      </w:r>
      <w:r>
        <w:t xml:space="preserve"> a cautious approach and always tr</w:t>
      </w:r>
      <w:r w:rsidR="00134063">
        <w:t>ies</w:t>
      </w:r>
      <w:r>
        <w:t xml:space="preserve"> to avoid everything in its path. It will navigate around street furniture and just wend its way.</w:t>
      </w:r>
      <w:r w:rsidR="0017746B">
        <w:t xml:space="preserve"> Essentially, they become normalised, as in Milton Keynes. People treat our little robots as if they are part of the community. When we were talking outside, we said that they treat them as pets or small children that they have adopted</w:t>
      </w:r>
      <w:r w:rsidR="00DF10F9">
        <w:t>;</w:t>
      </w:r>
      <w:r w:rsidR="0017746B">
        <w:t xml:space="preserve"> they talk to </w:t>
      </w:r>
      <w:r w:rsidR="00DF10F9">
        <w:t xml:space="preserve">them </w:t>
      </w:r>
      <w:r w:rsidR="0017746B">
        <w:t xml:space="preserve">and help </w:t>
      </w:r>
      <w:r w:rsidR="00DF10F9">
        <w:t xml:space="preserve">them </w:t>
      </w:r>
      <w:r w:rsidR="0017746B">
        <w:t>out if they get stuck.</w:t>
      </w:r>
    </w:p>
    <w:p w:rsidR="006C5781" w:rsidP="00F55698">
      <w:pPr>
        <w:pStyle w:val="Answer"/>
      </w:pPr>
      <w:r>
        <w:t>They avoid anything in their path. They go very slowly around things they are cautious about. If they have a problem, they call on a remote assistant to help them to figure out what is around them, but 98% of the time they are autonomous and just wend their way from the shop they are taking the goods from to the person’s house</w:t>
      </w:r>
      <w:r w:rsidR="00490696">
        <w:t xml:space="preserve"> and then</w:t>
      </w:r>
      <w:r>
        <w:t xml:space="preserve"> go on to the next order.</w:t>
      </w:r>
    </w:p>
    <w:p w:rsidR="006C5781" w:rsidP="006C5781">
      <w:pPr>
        <w:pStyle w:val="Question"/>
      </w:pPr>
      <w:r w:rsidRPr="006C5781">
        <w:rPr>
          <w:b/>
        </w:rPr>
        <w:t>Chair:</w:t>
      </w:r>
      <w:r>
        <w:t xml:space="preserve"> Mr Stephens, can you tell us a little about your autonomous bus?</w:t>
      </w:r>
    </w:p>
    <w:p w:rsidR="00F55698" w:rsidP="006C5781">
      <w:pPr>
        <w:pStyle w:val="Answer"/>
      </w:pPr>
      <w:r w:rsidRPr="006C5781">
        <w:rPr>
          <w:b/>
          <w:i/>
        </w:rPr>
        <w:t>Peter Stephens:</w:t>
      </w:r>
      <w:r>
        <w:t xml:space="preserve"> </w:t>
      </w:r>
      <w:r w:rsidR="007F0E23">
        <w:t>W</w:t>
      </w:r>
      <w:r>
        <w:t xml:space="preserve">e did a project a few years ago that looked at depot operations. </w:t>
      </w:r>
      <w:r w:rsidR="00C550FE">
        <w:t xml:space="preserve">It </w:t>
      </w:r>
      <w:r>
        <w:t xml:space="preserve">was in our depot, looking at when buses come in in the evening. Those buses would then be driven to be fuelled, go through the bus </w:t>
      </w:r>
      <w:r>
        <w:t>wash</w:t>
      </w:r>
      <w:r>
        <w:t xml:space="preserve"> and be parked. The interest for us was that </w:t>
      </w:r>
      <w:r w:rsidR="00C97470">
        <w:t>it</w:t>
      </w:r>
      <w:r>
        <w:t xml:space="preserve"> was a high-traffic area</w:t>
      </w:r>
      <w:r w:rsidR="00C97470">
        <w:t>, and i</w:t>
      </w:r>
      <w:r>
        <w:t>f we could take people out of what is potentially a health and safety environment, we could see some safety benefits.</w:t>
      </w:r>
    </w:p>
    <w:p w:rsidR="006C5781" w:rsidP="006C5781">
      <w:pPr>
        <w:pStyle w:val="Answer"/>
      </w:pPr>
      <w:r>
        <w:t xml:space="preserve">The project we are working on </w:t>
      </w:r>
      <w:r>
        <w:t>at the moment</w:t>
      </w:r>
      <w:r>
        <w:t xml:space="preserve"> is called </w:t>
      </w:r>
      <w:r>
        <w:t>CAVForth</w:t>
      </w:r>
      <w:r w:rsidR="00170D09">
        <w:t>, which</w:t>
      </w:r>
      <w:r>
        <w:t xml:space="preserve"> is looking at a local bus service running from a park</w:t>
      </w:r>
      <w:r w:rsidR="00170D09">
        <w:t xml:space="preserve"> </w:t>
      </w:r>
      <w:r>
        <w:t>and</w:t>
      </w:r>
      <w:r w:rsidR="00170D09">
        <w:t xml:space="preserve"> </w:t>
      </w:r>
      <w:r>
        <w:t>ride sit</w:t>
      </w:r>
      <w:r w:rsidR="00D4406F">
        <w:t>e</w:t>
      </w:r>
      <w:r>
        <w:t xml:space="preserve"> through to Edinburgh Park</w:t>
      </w:r>
      <w:r w:rsidR="002821BC">
        <w:t xml:space="preserve">, </w:t>
      </w:r>
      <w:r w:rsidR="00AF2995">
        <w:t xml:space="preserve">a </w:t>
      </w:r>
      <w:r w:rsidR="00D4406F">
        <w:t>route</w:t>
      </w:r>
      <w:r>
        <w:t xml:space="preserve"> </w:t>
      </w:r>
      <w:r w:rsidR="00D4406F">
        <w:t>of about 14 miles.</w:t>
      </w:r>
      <w:r>
        <w:t xml:space="preserve"> </w:t>
      </w:r>
      <w:r w:rsidR="00D4406F">
        <w:t>It i</w:t>
      </w:r>
      <w:r>
        <w:t>s a regular bus service</w:t>
      </w:r>
      <w:r w:rsidR="00416709">
        <w:t>, so ulti</w:t>
      </w:r>
      <w:r>
        <w:t xml:space="preserve">mately it will be a </w:t>
      </w:r>
      <w:r w:rsidR="00416709">
        <w:t>licensed local bus service. We have not started that bus service, but it will do all the things that a local bus service would do—pick up passengers, drop them off and navigate to their bus stops.</w:t>
      </w:r>
    </w:p>
    <w:p w:rsidR="00416709" w:rsidP="006C5781">
      <w:pPr>
        <w:pStyle w:val="Answer"/>
      </w:pPr>
      <w:r>
        <w:t>We have a couple more projects in the pipeline</w:t>
      </w:r>
      <w:r w:rsidR="00FB2A68">
        <w:t xml:space="preserve"> that</w:t>
      </w:r>
      <w:r>
        <w:t xml:space="preserve"> were announced earlier in the year and got funding. They are looking at slightly different use cases. One of them is a city</w:t>
      </w:r>
      <w:r w:rsidR="00FB2A68">
        <w:t xml:space="preserve"> </w:t>
      </w:r>
      <w:r>
        <w:t>centre shuttle. The other is looking at an on-demand service around an industrial park, linking into a transport hub. We are looking at how autonomous or self-driving technologies can help us with local bus services.</w:t>
      </w:r>
    </w:p>
    <w:p w:rsidR="00416709" w:rsidP="00416709">
      <w:pPr>
        <w:pStyle w:val="Question"/>
      </w:pPr>
      <w:r w:rsidRPr="00416709">
        <w:rPr>
          <w:b/>
        </w:rPr>
        <w:t>Chair:</w:t>
      </w:r>
      <w:r>
        <w:t xml:space="preserve"> Will the Edinburgh example be operated on a public road, or is it in a segregated lane?</w:t>
      </w:r>
    </w:p>
    <w:p w:rsidR="00416709" w:rsidP="00416709">
      <w:pPr>
        <w:pStyle w:val="Answer"/>
      </w:pPr>
      <w:r w:rsidRPr="00416709">
        <w:rPr>
          <w:b/>
          <w:i/>
        </w:rPr>
        <w:t>Peter Stephens:</w:t>
      </w:r>
      <w:r>
        <w:t xml:space="preserve"> It is a public road. It is a public bus service. It will interact with other road users.</w:t>
      </w:r>
    </w:p>
    <w:p w:rsidR="00416709" w:rsidP="00416709">
      <w:pPr>
        <w:pStyle w:val="Question"/>
      </w:pPr>
      <w:r w:rsidRPr="00416709">
        <w:rPr>
          <w:b/>
        </w:rPr>
        <w:t>Chair:</w:t>
      </w:r>
      <w:r>
        <w:t xml:space="preserve"> In that case, will </w:t>
      </w:r>
      <w:r w:rsidR="00D62939">
        <w:t xml:space="preserve">it </w:t>
      </w:r>
      <w:r>
        <w:t>have an operator on board, in the same way as</w:t>
      </w:r>
      <w:r w:rsidR="00D62939">
        <w:t xml:space="preserve"> on</w:t>
      </w:r>
      <w:r>
        <w:t xml:space="preserve"> the </w:t>
      </w:r>
      <w:r w:rsidR="00D62939">
        <w:t>d</w:t>
      </w:r>
      <w:r>
        <w:t>ocklands</w:t>
      </w:r>
      <w:r>
        <w:t xml:space="preserve"> light railway? That is normally operated automatically, but there is someone on board, should there be an issue.</w:t>
      </w:r>
    </w:p>
    <w:p w:rsidR="00416709" w:rsidP="00416709">
      <w:pPr>
        <w:pStyle w:val="Answer"/>
      </w:pPr>
      <w:r w:rsidRPr="00416709">
        <w:rPr>
          <w:b/>
          <w:i/>
        </w:rPr>
        <w:t>Peter Stephens:</w:t>
      </w:r>
      <w:r>
        <w:t xml:space="preserve"> </w:t>
      </w:r>
      <w:r>
        <w:t>For the purpose of</w:t>
      </w:r>
      <w:r>
        <w:t xml:space="preserve"> this trial, there will be two on-board staff. You will have a safety driver, who will</w:t>
      </w:r>
      <w:r w:rsidR="00D62939">
        <w:t xml:space="preserve"> be</w:t>
      </w:r>
      <w:r>
        <w:t xml:space="preserve"> in the cab and ready to intervene. That is a regulatory requirement. It is a safety requirement.</w:t>
      </w:r>
    </w:p>
    <w:p w:rsidR="0082336D" w:rsidP="00416709">
      <w:pPr>
        <w:pStyle w:val="Answer"/>
      </w:pPr>
      <w:r>
        <w:t xml:space="preserve">The other thing we are piloting is the role of what we call a bus captain. Longer term, when you have a driver who is freed up from having to be in the cab, what other functions can they operate? We are very clear that our drivers do a brilliant job </w:t>
      </w:r>
      <w:r w:rsidR="00960556">
        <w:t>on</w:t>
      </w:r>
      <w:r>
        <w:t xml:space="preserve"> a variety of things. It is not just about the vehicle operation. It is about giving customers the right ticket and handling the revenue side of things. It is about helping them on and off the bus. It is about giving them information about where they are going. It is also a public safety role. We see that </w:t>
      </w:r>
      <w:r w:rsidR="00B50A95">
        <w:t xml:space="preserve">as </w:t>
      </w:r>
      <w:r w:rsidR="0057177D">
        <w:t>being</w:t>
      </w:r>
      <w:r>
        <w:t xml:space="preserve"> </w:t>
      </w:r>
      <w:r>
        <w:t>really important</w:t>
      </w:r>
      <w:r>
        <w:t xml:space="preserve">. One of the things we want to do as part of this trial is to understand what that role will look like when you have the driver freed up from the cab. How can they then support bus passengers more effectively? </w:t>
      </w:r>
    </w:p>
    <w:p w:rsidR="00742910" w:rsidP="0082336D">
      <w:pPr>
        <w:pStyle w:val="Question"/>
      </w:pPr>
      <w:r w:rsidRPr="0082336D">
        <w:rPr>
          <w:b/>
        </w:rPr>
        <w:t>Chair:</w:t>
      </w:r>
      <w:r>
        <w:t xml:space="preserve"> </w:t>
      </w:r>
      <w:r w:rsidR="00243FD9">
        <w:t>But</w:t>
      </w:r>
      <w:r>
        <w:t xml:space="preserve"> for the initial stages of this, there will be someone in the cab, with a steering wheel, all the pedals and everything else</w:t>
      </w:r>
      <w:r w:rsidR="00B50A95">
        <w:t>?</w:t>
      </w:r>
    </w:p>
    <w:p w:rsidR="00761140" w:rsidP="00742910">
      <w:pPr>
        <w:pStyle w:val="Answer"/>
      </w:pPr>
      <w:r w:rsidRPr="00742910">
        <w:rPr>
          <w:b/>
          <w:i/>
        </w:rPr>
        <w:t>Peter Stephens:</w:t>
      </w:r>
      <w:r>
        <w:t xml:space="preserve"> Yes.</w:t>
      </w:r>
    </w:p>
    <w:p w:rsidR="00761140" w:rsidP="00761140">
      <w:pPr>
        <w:pStyle w:val="Question"/>
      </w:pPr>
      <w:r w:rsidRPr="00761140">
        <w:rPr>
          <w:b/>
        </w:rPr>
        <w:t>Chair:</w:t>
      </w:r>
      <w:r>
        <w:t xml:space="preserve"> Does the liability still lie with the human being, ultimately?</w:t>
      </w:r>
    </w:p>
    <w:p w:rsidR="00761140" w:rsidP="00761140">
      <w:pPr>
        <w:pStyle w:val="Answer"/>
      </w:pPr>
      <w:r w:rsidRPr="00761140">
        <w:rPr>
          <w:b/>
          <w:i/>
        </w:rPr>
        <w:t>Peter Stephens:</w:t>
      </w:r>
      <w:r>
        <w:t xml:space="preserve"> Within the current regulatory framework, yes.</w:t>
      </w:r>
    </w:p>
    <w:p w:rsidR="00761140" w:rsidP="00761140">
      <w:pPr>
        <w:pStyle w:val="Remark"/>
      </w:pPr>
      <w:r w:rsidRPr="00761140">
        <w:rPr>
          <w:b/>
        </w:rPr>
        <w:t>Chair:</w:t>
      </w:r>
      <w:r>
        <w:t xml:space="preserve"> That is helpful.</w:t>
      </w:r>
    </w:p>
    <w:p w:rsidR="00761140" w:rsidP="00C51F7C">
      <w:pPr>
        <w:pStyle w:val="Question"/>
      </w:pPr>
      <w:r w:rsidRPr="00761140">
        <w:rPr>
          <w:b/>
        </w:rPr>
        <w:t>Mike Amesbury:</w:t>
      </w:r>
      <w:r>
        <w:t xml:space="preserve"> Good morning, everybody. Siddartha</w:t>
      </w:r>
      <w:r w:rsidR="005540F4">
        <w:t>, w</w:t>
      </w:r>
      <w:r>
        <w:t xml:space="preserve">hat are the biggest practical and technical challenges to the widespread </w:t>
      </w:r>
      <w:r w:rsidR="00B50A95">
        <w:t>ad</w:t>
      </w:r>
      <w:r>
        <w:t>option of self-driving or autonomous vehicles and technology?</w:t>
      </w:r>
    </w:p>
    <w:p w:rsidR="00761140" w:rsidP="00761140">
      <w:pPr>
        <w:pStyle w:val="Answer"/>
      </w:pPr>
      <w:r w:rsidRPr="00761140">
        <w:rPr>
          <w:b/>
          <w:i/>
        </w:rPr>
        <w:t>Dr Khastgir:</w:t>
      </w:r>
      <w:r>
        <w:t xml:space="preserve"> The biggest challenge we have right now is the public perception of safety of this technology. We can have the safest technology at a technological level, but if we cannot convince the public that it is safe and get them to trust the system</w:t>
      </w:r>
      <w:r w:rsidR="00EC726D">
        <w:t>,</w:t>
      </w:r>
      <w:r>
        <w:t xml:space="preserve"> they will never use it, so we will never reap the benefits of the system and these technologies.</w:t>
      </w:r>
    </w:p>
    <w:p w:rsidR="009472A3" w:rsidP="00761140">
      <w:pPr>
        <w:pStyle w:val="Answer"/>
      </w:pPr>
      <w:r>
        <w:t xml:space="preserve">The research that we and other universities in the UK and internationally have done has shown a direct correlation between trust and safety of the technology. We need to work a lot on getting people to accept and trust </w:t>
      </w:r>
      <w:r w:rsidR="00BD47DC">
        <w:t>the</w:t>
      </w:r>
      <w:r>
        <w:t xml:space="preserve"> technology. </w:t>
      </w:r>
      <w:r w:rsidR="003D200F">
        <w:t xml:space="preserve">A </w:t>
      </w:r>
      <w:r>
        <w:t>key aspect</w:t>
      </w:r>
      <w:r w:rsidR="00EC726D">
        <w:t xml:space="preserve"> of</w:t>
      </w:r>
      <w:r>
        <w:t xml:space="preserve"> that is that we need to take a true</w:t>
      </w:r>
      <w:r w:rsidR="00EC726D">
        <w:t xml:space="preserve"> </w:t>
      </w:r>
      <w:r>
        <w:t>systems</w:t>
      </w:r>
      <w:r w:rsidR="00EC726D">
        <w:t>-</w:t>
      </w:r>
      <w:r>
        <w:t>thinking approach to technology development, where people are part of the system. We should not develop the technology in isolation and just hope that people will accept it. We need to bring people along as part of the technology development process, to understand what the requirements are and how to get them to trust these systems. That is at a societal level and is the first challenge we have.</w:t>
      </w:r>
    </w:p>
    <w:p w:rsidR="00B1308C" w:rsidP="00761140">
      <w:pPr>
        <w:pStyle w:val="Answer"/>
      </w:pPr>
      <w:r>
        <w:t>Once we capture</w:t>
      </w:r>
      <w:r w:rsidR="00EC726D">
        <w:t xml:space="preserve"> that</w:t>
      </w:r>
      <w:r>
        <w:t>, the biggest challenge at the technological level is trying to establish the operating conditions of the technology itself. For example, you might say</w:t>
      </w:r>
      <w:r w:rsidR="00BF7913">
        <w:t>, “</w:t>
      </w:r>
      <w:r>
        <w:t>I have a self-driving vehicle that can operate</w:t>
      </w:r>
      <w:r>
        <w:t xml:space="preserve"> on </w:t>
      </w:r>
      <w:r w:rsidR="00D00BBC">
        <w:t xml:space="preserve">UK </w:t>
      </w:r>
      <w:r>
        <w:t>motorways,</w:t>
      </w:r>
      <w:r w:rsidR="00BF7913">
        <w:t>”</w:t>
      </w:r>
      <w:r>
        <w:t xml:space="preserve"> but that is actually a very bad definition of an operating condition. Does it mean that you can operate during the day, at night and in all weather conditions—the snow or rain? We need to have a very detailed definition of the operating conditions of the technology itself. At a technological level, the term we use for this is operational design domain—ODD. We need a very detailed definition of the ODD and to do it in such a way that the end user understands it, so that </w:t>
      </w:r>
      <w:r w:rsidR="00B50A95">
        <w:t>they</w:t>
      </w:r>
      <w:r>
        <w:t xml:space="preserve"> can use this technology correctly.</w:t>
      </w:r>
      <w:r w:rsidR="006D4C02">
        <w:t xml:space="preserve"> </w:t>
      </w:r>
    </w:p>
    <w:p w:rsidR="00637BF2" w:rsidP="00761140">
      <w:pPr>
        <w:pStyle w:val="Answer"/>
      </w:pPr>
      <w:r>
        <w:t>To do</w:t>
      </w:r>
      <w:r w:rsidR="00B1308C">
        <w:t xml:space="preserve"> that, we have come up with the concept of </w:t>
      </w:r>
      <w:r>
        <w:t>what we call informed safety. We want people to understand the limitations as well as the capabilities of the technolog</w:t>
      </w:r>
      <w:r>
        <w:t>y</w:t>
      </w:r>
      <w:r>
        <w:t>. That is very important when it comes to safety. You can establish safety, but you also need to communicate the limitations of the technology to the end user.</w:t>
      </w:r>
    </w:p>
    <w:p w:rsidR="00637BF2" w:rsidP="00637BF2">
      <w:pPr>
        <w:pStyle w:val="Question"/>
      </w:pPr>
      <w:r w:rsidRPr="00637BF2">
        <w:rPr>
          <w:b/>
        </w:rPr>
        <w:t>Mike Amesbury:</w:t>
      </w:r>
      <w:r>
        <w:t xml:space="preserve"> Both Lisa and Peter referred to ambitions to roll out </w:t>
      </w:r>
      <w:r>
        <w:t>particular products</w:t>
      </w:r>
      <w:r>
        <w:t xml:space="preserve"> further afield in the UK. Is that being hindered by any of the challenges Dr Khastgir has referred to?</w:t>
      </w:r>
    </w:p>
    <w:p w:rsidR="00637BF2" w:rsidP="00637BF2">
      <w:pPr>
        <w:pStyle w:val="Answer"/>
      </w:pPr>
      <w:r w:rsidRPr="00637BF2">
        <w:rPr>
          <w:b/>
          <w:i/>
        </w:rPr>
        <w:t>Lisa Johnson:</w:t>
      </w:r>
      <w:r>
        <w:t xml:space="preserve"> Social acceptance is </w:t>
      </w:r>
      <w:r>
        <w:t>really important</w:t>
      </w:r>
      <w:r>
        <w:t xml:space="preserve">. We spend a lot of time on it at </w:t>
      </w:r>
      <w:r>
        <w:t>Starship</w:t>
      </w:r>
      <w:r>
        <w:t xml:space="preserve"> because it matters. You cannot just turn up somewhere and say, “Here’s autonomous technology. You</w:t>
      </w:r>
      <w:r w:rsidR="001727CE">
        <w:t>’</w:t>
      </w:r>
      <w:r>
        <w:t>re having this. It</w:t>
      </w:r>
      <w:r w:rsidR="001727CE">
        <w:t xml:space="preserve">’s </w:t>
      </w:r>
      <w:r>
        <w:t>happening in your communit</w:t>
      </w:r>
      <w:r w:rsidR="001727CE">
        <w:t>y</w:t>
      </w:r>
      <w:r>
        <w:t>.” We work closely with communities on making it work. Everywhere we go, we have had such a positive response. The response is not, “We don’t like this.” It is, “When can you come to my area?” We have people travelling into our operational areas because they want to use the robots</w:t>
      </w:r>
      <w:r w:rsidR="007B018D">
        <w:t xml:space="preserve">, </w:t>
      </w:r>
      <w:r>
        <w:t xml:space="preserve">especially with their kids, because kids love </w:t>
      </w:r>
      <w:r>
        <w:t>them</w:t>
      </w:r>
      <w:r>
        <w:t xml:space="preserve"> and they sing “Happy Birthday</w:t>
      </w:r>
      <w:r w:rsidR="003C5403">
        <w:t>.</w:t>
      </w:r>
      <w:r>
        <w:t>” Who would</w:t>
      </w:r>
      <w:r w:rsidR="007B018D">
        <w:t>n’t</w:t>
      </w:r>
      <w:r>
        <w:t xml:space="preserve"> love that?</w:t>
      </w:r>
    </w:p>
    <w:p w:rsidR="00333D33" w:rsidP="00637BF2">
      <w:pPr>
        <w:pStyle w:val="Answer"/>
      </w:pPr>
      <w:r>
        <w:t xml:space="preserve">Our biggest challenge, honestly, is that we have more places wanting us than we can get to </w:t>
      </w:r>
      <w:r>
        <w:t>at the moment</w:t>
      </w:r>
      <w:r>
        <w:t xml:space="preserve">. The issue is regulation. </w:t>
      </w:r>
      <w:r>
        <w:t>At the moment</w:t>
      </w:r>
      <w:r>
        <w:t xml:space="preserve">, we are operating in a grey area legislatively, especially because we operate on pavements. We are at level 4 autonomy, with no user in charge. We are desperate for regulation. We will </w:t>
      </w:r>
      <w:r>
        <w:t xml:space="preserve">invest in the UK. We will create the jobs. We do some great work in schools. We have a </w:t>
      </w:r>
      <w:r>
        <w:t>Starship</w:t>
      </w:r>
      <w:r>
        <w:t xml:space="preserve"> schools programme, where we talk to kids about STEM. I tell you what—it</w:t>
      </w:r>
      <w:r w:rsidR="0007349A">
        <w:t>’</w:t>
      </w:r>
      <w:r>
        <w:t xml:space="preserve">s </w:t>
      </w:r>
      <w:r>
        <w:t>really easy</w:t>
      </w:r>
      <w:r>
        <w:t xml:space="preserve"> to get kids interested in science when you have a robot, especially when it</w:t>
      </w:r>
      <w:r w:rsidR="002657D9">
        <w:t>’</w:t>
      </w:r>
      <w:r>
        <w:t xml:space="preserve">s singing “It’s </w:t>
      </w:r>
      <w:r w:rsidR="00A5139A">
        <w:t>C</w:t>
      </w:r>
      <w:r>
        <w:t xml:space="preserve">oming </w:t>
      </w:r>
      <w:r w:rsidR="00A5139A">
        <w:t>H</w:t>
      </w:r>
      <w:r>
        <w:t xml:space="preserve">ome” during the World </w:t>
      </w:r>
      <w:r w:rsidR="00A5139A">
        <w:t>c</w:t>
      </w:r>
      <w:r>
        <w:t>up.</w:t>
      </w:r>
      <w:r w:rsidR="004A1EF8">
        <w:t xml:space="preserve"> </w:t>
      </w:r>
    </w:p>
    <w:p w:rsidR="002B5C7F" w:rsidP="00637BF2">
      <w:pPr>
        <w:pStyle w:val="Answer"/>
      </w:pPr>
      <w:r>
        <w:t xml:space="preserve">We have lots of stuff that we can do with social benefit. We want to be everywhere. We want to bridge the digital divide. We want to make sure that tech and innovation is for everybody, not just for certain people. To do that, you </w:t>
      </w:r>
      <w:r>
        <w:t>have to</w:t>
      </w:r>
      <w:r>
        <w:t xml:space="preserve"> be everywhere, but we can</w:t>
      </w:r>
      <w:r w:rsidR="008C28CA">
        <w:t>’t</w:t>
      </w:r>
      <w:r>
        <w:t>.</w:t>
      </w:r>
      <w:r>
        <w:t xml:space="preserve"> </w:t>
      </w:r>
      <w:r>
        <w:t>We can deliver anything, basically. We do small amounts of shopping, in a way that is environmentally and ethically sustainable. It is a niche that other people cannot really fill</w:t>
      </w:r>
      <w:r w:rsidR="001C6E11">
        <w:t>; i</w:t>
      </w:r>
      <w:r>
        <w:t>t is very difficult to deliver £5-worth of shopping to someone’s home ethically and sustainably.</w:t>
      </w:r>
    </w:p>
    <w:p w:rsidR="00A076C6" w:rsidP="00637BF2">
      <w:pPr>
        <w:pStyle w:val="Answer"/>
      </w:pPr>
      <w:r>
        <w:t>We are crying out for regulation because we want to expand. We want to be everywhere. We want to bring tech to the towns and cities</w:t>
      </w:r>
      <w:r w:rsidR="00FB7042">
        <w:t>,</w:t>
      </w:r>
      <w:r>
        <w:t xml:space="preserve"> and to bring some rural solutions for people who struggle with delivery, but we </w:t>
      </w:r>
      <w:r>
        <w:t>have to</w:t>
      </w:r>
      <w:r>
        <w:t xml:space="preserve"> get regulation. As a business, we are in </w:t>
      </w:r>
      <w:r w:rsidR="002A28FE">
        <w:t>the</w:t>
      </w:r>
      <w:r>
        <w:t xml:space="preserve"> weird situation of saying, “Please regulate us.” That is our problem. Investors will not have confidence until they know</w:t>
      </w:r>
      <w:r w:rsidR="009E1966">
        <w:t xml:space="preserve"> what the regulatory conditions look like. We need clarity, </w:t>
      </w:r>
      <w:r w:rsidR="009E1966">
        <w:t>consistency</w:t>
      </w:r>
      <w:r w:rsidR="009E1966">
        <w:t xml:space="preserve"> and certainty in order to be able to invest.</w:t>
      </w:r>
    </w:p>
    <w:p w:rsidR="00333D33" w:rsidP="008569A9">
      <w:pPr>
        <w:pStyle w:val="Answer"/>
      </w:pPr>
      <w:r w:rsidRPr="008569A9">
        <w:rPr>
          <w:b/>
          <w:i/>
        </w:rPr>
        <w:t>Peter Stephens:</w:t>
      </w:r>
      <w:r>
        <w:t xml:space="preserve"> From our point of view, there are four things that need to be true. That is the way I would put it. First, it is around the customer experience. These technologies need to offer a better customer experience—a smoother, safer experience. Ultimately, our customers have a choice. We will have to convince them that this technology is safe, that it offers something for them and that it is a better experience. We </w:t>
      </w:r>
      <w:r>
        <w:t>have to</w:t>
      </w:r>
      <w:r>
        <w:t xml:space="preserve"> take those customers with us.</w:t>
      </w:r>
    </w:p>
    <w:p w:rsidR="001352A1" w:rsidP="008569A9">
      <w:pPr>
        <w:pStyle w:val="Answer"/>
      </w:pPr>
      <w:r>
        <w:t xml:space="preserve">The second </w:t>
      </w:r>
      <w:r w:rsidR="005A6CDC">
        <w:t xml:space="preserve">thing </w:t>
      </w:r>
      <w:r>
        <w:t>is around the safety case. We believe this technology has the potential to be safer. That is something we want to understand from the trial</w:t>
      </w:r>
      <w:r>
        <w:t xml:space="preserve"> as well, in terms of avoiding accidents.</w:t>
      </w:r>
      <w:r w:rsidR="005A6CDC">
        <w:t xml:space="preserve"> </w:t>
      </w:r>
      <w:r>
        <w:t>The third thing is that we need to understand what the business case is. What are the costs and benefits? We think there may be some benefits around fuel savings and, as I said, around safety. We need to understand that.</w:t>
      </w:r>
    </w:p>
    <w:p w:rsidR="001352A1" w:rsidP="008569A9">
      <w:pPr>
        <w:pStyle w:val="Answer"/>
      </w:pPr>
      <w:r>
        <w:t>The final thing we need to understand is</w:t>
      </w:r>
      <w:r w:rsidR="002460C0">
        <w:t xml:space="preserve"> </w:t>
      </w:r>
      <w:r>
        <w:t xml:space="preserve">what </w:t>
      </w:r>
      <w:r w:rsidR="002460C0">
        <w:t>it is</w:t>
      </w:r>
      <w:r>
        <w:t xml:space="preserve"> like to operate these services practically</w:t>
      </w:r>
      <w:r w:rsidR="002460C0">
        <w:t>.</w:t>
      </w:r>
      <w:r>
        <w:t xml:space="preserve"> What is it like in terms of reliability on a day-to-day basis? How do you maintain the vehicles? Given how many miles our vehicles do every single day, we need to make sure the technology </w:t>
      </w:r>
      <w:r>
        <w:t>is able to</w:t>
      </w:r>
      <w:r>
        <w:t xml:space="preserve"> cope with that.</w:t>
      </w:r>
    </w:p>
    <w:p w:rsidR="001352A1" w:rsidP="008569A9">
      <w:pPr>
        <w:pStyle w:val="Answer"/>
      </w:pPr>
      <w:r>
        <w:t>Those are the four things</w:t>
      </w:r>
      <w:r w:rsidR="003C5403">
        <w:t xml:space="preserve"> in which</w:t>
      </w:r>
      <w:r>
        <w:t xml:space="preserve"> we are particularly interested. Those are the reasons why we are running these trials and some of </w:t>
      </w:r>
      <w:r w:rsidR="004B3E84">
        <w:t xml:space="preserve">the </w:t>
      </w:r>
      <w:r>
        <w:t xml:space="preserve">things we are looking for </w:t>
      </w:r>
      <w:r w:rsidR="00C32825">
        <w:t>from</w:t>
      </w:r>
      <w:r>
        <w:t xml:space="preserve"> them, to understand more </w:t>
      </w:r>
      <w:r w:rsidR="00322EAA">
        <w:t xml:space="preserve">about </w:t>
      </w:r>
      <w:r>
        <w:t>what the technology can offer.</w:t>
      </w:r>
    </w:p>
    <w:p w:rsidR="001352A1" w:rsidP="001352A1">
      <w:pPr>
        <w:pStyle w:val="Question"/>
      </w:pPr>
      <w:r w:rsidRPr="001352A1">
        <w:rPr>
          <w:b/>
        </w:rPr>
        <w:t>Mike Amesbury:</w:t>
      </w:r>
      <w:r>
        <w:t xml:space="preserve"> Siddartha</w:t>
      </w:r>
      <w:r w:rsidR="00F63E3B">
        <w:t>, w</w:t>
      </w:r>
      <w:r>
        <w:t>ith existing self-driving and automated technology, how easy is it to transfer from one mode of transport to another?</w:t>
      </w:r>
    </w:p>
    <w:p w:rsidR="001352A1" w:rsidP="001352A1">
      <w:pPr>
        <w:pStyle w:val="Answer"/>
      </w:pPr>
      <w:r w:rsidRPr="001352A1">
        <w:rPr>
          <w:b/>
          <w:i/>
        </w:rPr>
        <w:t>Dr Khastgir:</w:t>
      </w:r>
      <w:r>
        <w:t xml:space="preserve"> That is a very interesting question. We believe there are quite a few research questions that are common across the different transport modes</w:t>
      </w:r>
      <w:r w:rsidR="00C8029E">
        <w:t xml:space="preserve"> when it comes to autonomy, </w:t>
      </w:r>
      <w:r w:rsidR="00A41BCB">
        <w:t>be it land-based systems, aviation or marin</w:t>
      </w:r>
      <w:r w:rsidR="009501A9">
        <w:t>e</w:t>
      </w:r>
      <w:r>
        <w:t>. Over the past 12 months, we have been working with lots of stakeholders in those three domains</w:t>
      </w:r>
      <w:r w:rsidR="003C5403">
        <w:t>,</w:t>
      </w:r>
      <w:r>
        <w:t xml:space="preserve"> and with the regulators of those domains</w:t>
      </w:r>
      <w:r w:rsidR="003C5403">
        <w:t xml:space="preserve">, </w:t>
      </w:r>
      <w:r>
        <w:t xml:space="preserve">to come up with a common safety assurance methodology that we can adopt across the three domains. There will always be some questions that are very specific to aviation, very specific to marine and very specific to land, but there are aspects of policy, </w:t>
      </w:r>
      <w:r>
        <w:t>regulation</w:t>
      </w:r>
      <w:r>
        <w:t xml:space="preserve"> and research that we can make common across the three domains.</w:t>
      </w:r>
    </w:p>
    <w:p w:rsidR="00A56F17" w:rsidP="001352A1">
      <w:pPr>
        <w:pStyle w:val="Answer"/>
      </w:pPr>
      <w:r>
        <w:t xml:space="preserve">For example, </w:t>
      </w:r>
      <w:r w:rsidR="00E23844">
        <w:t xml:space="preserve">if we </w:t>
      </w:r>
      <w:r>
        <w:t>take the concept of operating conditions definition</w:t>
      </w:r>
      <w:r w:rsidR="003C5403">
        <w:t>s</w:t>
      </w:r>
      <w:r w:rsidR="00E23844">
        <w:t>, e</w:t>
      </w:r>
      <w:r>
        <w:t>very mode of transport, be it aviation, marine or land, will need</w:t>
      </w:r>
      <w:r w:rsidR="008D1842">
        <w:t xml:space="preserve"> to</w:t>
      </w:r>
      <w:r>
        <w:t xml:space="preserve"> define accurately the operating conditions of the automated system. The approach to </w:t>
      </w:r>
      <w:r w:rsidR="003C5403">
        <w:t>doing</w:t>
      </w:r>
      <w:r>
        <w:t xml:space="preserve"> that could be similar across the three domains. There is a lot that the three transport domains can learn from one another if we can create co-ordinat</w:t>
      </w:r>
      <w:r w:rsidR="00666FEF">
        <w:t>ed</w:t>
      </w:r>
      <w:r>
        <w:t xml:space="preserve"> activity across </w:t>
      </w:r>
      <w:r w:rsidR="008D1842">
        <w:t>those</w:t>
      </w:r>
      <w:r>
        <w:t xml:space="preserve"> domains. We have been, by definition, very siloed in the three transport domains—land, air and marine—but autonomy provides us with an opportunity to bring them together so that they can learn from one another and </w:t>
      </w:r>
      <w:r w:rsidR="00666FEF">
        <w:t xml:space="preserve">so that </w:t>
      </w:r>
      <w:r w:rsidR="008D1842">
        <w:t>we can</w:t>
      </w:r>
      <w:r>
        <w:t xml:space="preserve"> make better use of Government resources and budgets.</w:t>
      </w:r>
    </w:p>
    <w:p w:rsidR="00A56F17" w:rsidP="00A56F17">
      <w:pPr>
        <w:pStyle w:val="Question"/>
      </w:pPr>
      <w:r w:rsidRPr="00A56F17">
        <w:rPr>
          <w:b/>
        </w:rPr>
        <w:t>Mike Amesbury:</w:t>
      </w:r>
      <w:r>
        <w:t xml:space="preserve"> Is that the future? Do we expect that all vehicles will be autonomous</w:t>
      </w:r>
      <w:r w:rsidR="00666FEF">
        <w:t>,</w:t>
      </w:r>
      <w:r>
        <w:t xml:space="preserve"> self-driving vehicles?</w:t>
      </w:r>
    </w:p>
    <w:p w:rsidR="00A56F17" w:rsidP="00A56F17">
      <w:pPr>
        <w:pStyle w:val="Answer"/>
      </w:pPr>
      <w:r w:rsidRPr="00A56F17">
        <w:rPr>
          <w:b/>
          <w:i/>
        </w:rPr>
        <w:t>Dr Khastgir:</w:t>
      </w:r>
      <w:r>
        <w:t xml:space="preserve"> I would like to think that is </w:t>
      </w:r>
      <w:r w:rsidR="00BD355D">
        <w:t>the</w:t>
      </w:r>
      <w:r>
        <w:t xml:space="preserve"> utopian future, but I do</w:t>
      </w:r>
      <w:r w:rsidR="007702B3">
        <w:t>n’t</w:t>
      </w:r>
      <w:r>
        <w:t xml:space="preserve"> </w:t>
      </w:r>
      <w:r w:rsidR="007702B3">
        <w:t xml:space="preserve">think </w:t>
      </w:r>
      <w:r>
        <w:t>it is going to happen</w:t>
      </w:r>
      <w:r w:rsidRPr="00A41BCB" w:rsidR="00A41BCB">
        <w:t xml:space="preserve"> </w:t>
      </w:r>
      <w:r w:rsidR="00A41BCB">
        <w:t>in the short to mid-term</w:t>
      </w:r>
      <w:r>
        <w:t>.</w:t>
      </w:r>
    </w:p>
    <w:p w:rsidR="00A56F17" w:rsidP="00A56F17">
      <w:pPr>
        <w:pStyle w:val="Answer"/>
      </w:pPr>
      <w:r w:rsidRPr="00A56F17">
        <w:rPr>
          <w:b/>
          <w:i/>
        </w:rPr>
        <w:t>Lisa Johnson:</w:t>
      </w:r>
      <w:r>
        <w:t xml:space="preserve"> We like to say that we are the future of delivery today. I think you will be looking at multimodal solutions for some of this stuff. I have described what we do. With a booming on-demand sector, where people want small amounts of stuff </w:t>
      </w:r>
      <w:r>
        <w:t>really quickly</w:t>
      </w:r>
      <w:r>
        <w:t xml:space="preserve">, is there a way </w:t>
      </w:r>
      <w:r w:rsidR="008F635A">
        <w:t>of</w:t>
      </w:r>
      <w:r>
        <w:t xml:space="preserve"> deliver</w:t>
      </w:r>
      <w:r w:rsidR="008F635A">
        <w:t>ing</w:t>
      </w:r>
      <w:r>
        <w:t xml:space="preserve"> that ethically and sustainably when you want to pay a fair wage and make sure that people are looked after</w:t>
      </w:r>
      <w:r w:rsidR="008F635A">
        <w:t>?</w:t>
      </w:r>
      <w:r>
        <w:t xml:space="preserve"> That is where we come in.</w:t>
      </w:r>
    </w:p>
    <w:p w:rsidR="00A56F17" w:rsidP="00A56F17">
      <w:pPr>
        <w:pStyle w:val="Answer"/>
      </w:pPr>
      <w:r>
        <w:t xml:space="preserve">There will be things that humans should always do. Potentially, there will be environments that humans will always be the best people to navigate. If you are on a high street with really heavy footfall, our little robots will take a long time to get anywhere because they are super-cautious and every time something comes near </w:t>
      </w:r>
      <w:r>
        <w:t>them</w:t>
      </w:r>
      <w:r>
        <w:t xml:space="preserve"> they will stop. If you have ordered fish and chips but you are going down O</w:t>
      </w:r>
      <w:r w:rsidR="008F635A">
        <w:t>xf</w:t>
      </w:r>
      <w:r>
        <w:t xml:space="preserve">ord Street, you will be waiting a while for </w:t>
      </w:r>
      <w:r w:rsidR="008F635A">
        <w:t>them</w:t>
      </w:r>
      <w:r>
        <w:t xml:space="preserve"> and they will probably be a bit cold by the time they get there because we are super-cautious. That is the approach we take.</w:t>
      </w:r>
    </w:p>
    <w:p w:rsidR="00883FB7" w:rsidP="00A56F17">
      <w:pPr>
        <w:pStyle w:val="Answer"/>
      </w:pPr>
      <w:r>
        <w:t>I think it is the future—</w:t>
      </w:r>
      <w:r w:rsidR="00666FEF">
        <w:t xml:space="preserve">or </w:t>
      </w:r>
      <w:r>
        <w:t xml:space="preserve">potentially the </w:t>
      </w:r>
      <w:r>
        <w:t>now, if</w:t>
      </w:r>
      <w:r>
        <w:t xml:space="preserve"> we can get the regulation right—but it will be multimodal. </w:t>
      </w:r>
      <w:r w:rsidR="00A9295C">
        <w:t xml:space="preserve">We </w:t>
      </w:r>
      <w:r w:rsidR="004812C0">
        <w:t>don’t</w:t>
      </w:r>
      <w:r>
        <w:t xml:space="preserve"> see it as, “The robots are coming</w:t>
      </w:r>
      <w:r w:rsidR="001A3F99">
        <w:t>;</w:t>
      </w:r>
      <w:r w:rsidR="003F7E1B">
        <w:t xml:space="preserve"> t</w:t>
      </w:r>
      <w:r>
        <w:t>hey</w:t>
      </w:r>
      <w:r w:rsidR="004812C0">
        <w:t>’</w:t>
      </w:r>
      <w:r>
        <w:t>re going to take over everything.” It will be appropriate in certain situations. As autonomy gets better, there will be more situations where it is appropriate, especially at times of labour shortage</w:t>
      </w:r>
      <w:r w:rsidR="001A3F99">
        <w:t>—</w:t>
      </w:r>
      <w:r w:rsidR="00480E37">
        <w:t>for example,</w:t>
      </w:r>
      <w:r>
        <w:t xml:space="preserve"> some of the stuff you can do with autonomy in fields and fruit picking,</w:t>
      </w:r>
      <w:r w:rsidR="00AC5C35">
        <w:t xml:space="preserve"> </w:t>
      </w:r>
      <w:r>
        <w:t>where</w:t>
      </w:r>
      <w:r w:rsidR="00F91DD1">
        <w:t xml:space="preserve"> jobs are not necessarily desirable or profitable</w:t>
      </w:r>
      <w:r w:rsidR="00A9295C">
        <w:t>.</w:t>
      </w:r>
      <w:r w:rsidR="00AC5C35">
        <w:t xml:space="preserve"> </w:t>
      </w:r>
      <w:r w:rsidR="00A9295C">
        <w:t>T</w:t>
      </w:r>
      <w:r w:rsidR="00AC5C35">
        <w:t>here is a huge use case for some of these things. I do not think we should write humans out of the picture entirely, but there are certain cases where it is not even necessarily the future</w:t>
      </w:r>
      <w:r w:rsidR="00666FEF">
        <w:t xml:space="preserve">; it is </w:t>
      </w:r>
      <w:r w:rsidR="00AC5C35">
        <w:t>something we should be looking at right now.</w:t>
      </w:r>
    </w:p>
    <w:p w:rsidR="00883FB7" w:rsidP="00883FB7">
      <w:pPr>
        <w:pStyle w:val="Answer"/>
      </w:pPr>
      <w:r w:rsidRPr="00883FB7">
        <w:rPr>
          <w:b/>
          <w:i/>
        </w:rPr>
        <w:t>Peter Stephens:</w:t>
      </w:r>
      <w:r>
        <w:t xml:space="preserve"> From our point of view, the technology is promising</w:t>
      </w:r>
      <w:r w:rsidR="003F3500">
        <w:t>, but</w:t>
      </w:r>
      <w:r>
        <w:t xml:space="preserve"> for the foreseeable future you will need to have a bus driver on board because </w:t>
      </w:r>
      <w:r w:rsidR="00666FEF">
        <w:t>they fulfil</w:t>
      </w:r>
      <w:r>
        <w:t xml:space="preserve"> a wider role. We are entering these trials to understand better what the business case is and how we can meet the needs of our customers</w:t>
      </w:r>
      <w:r w:rsidR="0083511B">
        <w:t>, but</w:t>
      </w:r>
      <w:r>
        <w:t xml:space="preserve"> for the foreseeable future </w:t>
      </w:r>
      <w:r w:rsidR="0083511B">
        <w:t>we think there</w:t>
      </w:r>
      <w:r>
        <w:t xml:space="preserve"> will need to be a driver because we have a very high safety bar that we </w:t>
      </w:r>
      <w:r>
        <w:t>have to</w:t>
      </w:r>
      <w:r>
        <w:t xml:space="preserve"> meet.</w:t>
      </w:r>
    </w:p>
    <w:p w:rsidR="00883FB7" w:rsidP="00883FB7">
      <w:pPr>
        <w:pStyle w:val="Question"/>
      </w:pPr>
      <w:r w:rsidRPr="00883FB7">
        <w:rPr>
          <w:b/>
        </w:rPr>
        <w:t>Chair:</w:t>
      </w:r>
      <w:r>
        <w:t xml:space="preserve"> Before I pass over to Greg, can I pick up Lisa’s point about the need for better regulation? Are you looking at nationally set regulations</w:t>
      </w:r>
      <w:r w:rsidR="00666FEF">
        <w:t>,</w:t>
      </w:r>
      <w:r>
        <w:t xml:space="preserve"> or </w:t>
      </w:r>
      <w:r w:rsidR="0032339C">
        <w:t xml:space="preserve">is </w:t>
      </w:r>
      <w:r>
        <w:t>it more locally determined? What is appropriate for the streets of Milton Keynes will be very different from</w:t>
      </w:r>
      <w:r w:rsidR="0032339C">
        <w:t xml:space="preserve"> what is appropriate for</w:t>
      </w:r>
      <w:r>
        <w:t xml:space="preserve"> a cathedral city</w:t>
      </w:r>
      <w:r w:rsidR="0032339C">
        <w:t>,</w:t>
      </w:r>
      <w:r>
        <w:t xml:space="preserve"> where the streetscape is very different. What balance do you see between national and local?</w:t>
      </w:r>
    </w:p>
    <w:p w:rsidR="00440690" w:rsidP="00883FB7">
      <w:pPr>
        <w:pStyle w:val="Answer"/>
      </w:pPr>
      <w:r w:rsidRPr="00883FB7">
        <w:rPr>
          <w:b/>
          <w:i/>
        </w:rPr>
        <w:t>Lisa Johnson:</w:t>
      </w:r>
      <w:r>
        <w:t xml:space="preserve"> That is </w:t>
      </w:r>
      <w:r>
        <w:t>a really important</w:t>
      </w:r>
      <w:r>
        <w:t xml:space="preserve"> question and debate.</w:t>
      </w:r>
      <w:r w:rsidR="0004137B">
        <w:t xml:space="preserve"> There should be a national framework. There needs to be some sort of national regulation that underpins local decisions. We have invested a lot of time and energy in our safety case. For example, our head of safety and risk comes from civil aviation, so the processes we have would not be uncommon for an airline. That is how seriously we take safety. If we do not have regulation, what is to stop somebody who is not as safe as us coming into the market?</w:t>
      </w:r>
    </w:p>
    <w:p w:rsidR="00440690" w:rsidP="00883FB7">
      <w:pPr>
        <w:pStyle w:val="Answer"/>
      </w:pPr>
      <w:r>
        <w:t xml:space="preserve">As Siddartha said, people are looking at us. If there is an accident with a car, people expect </w:t>
      </w:r>
      <w:r>
        <w:t>that</w:t>
      </w:r>
      <w:r>
        <w:t xml:space="preserve"> and it is not really news. If there is an accident with an autonomous device, it is headline news and it suddenly becomes a reason why we cannot do this thing. We are </w:t>
      </w:r>
      <w:r>
        <w:t>really conscious</w:t>
      </w:r>
      <w:r>
        <w:t xml:space="preserve"> of safety, but we are not sure that everybody will be, so we want some basic national standards that underpin what we do and </w:t>
      </w:r>
      <w:r w:rsidR="00A0445E">
        <w:t xml:space="preserve">make </w:t>
      </w:r>
      <w:r>
        <w:t>people feel comfortable</w:t>
      </w:r>
      <w:r w:rsidR="00DC5AB1">
        <w:t xml:space="preserve"> and say to them</w:t>
      </w:r>
      <w:r>
        <w:t xml:space="preserve"> that this is a regulated industry that is safe.</w:t>
      </w:r>
    </w:p>
    <w:p w:rsidR="009B13DB" w:rsidP="00883FB7">
      <w:pPr>
        <w:pStyle w:val="Answer"/>
      </w:pPr>
      <w:r>
        <w:t xml:space="preserve">That said, we operate on pavements, </w:t>
      </w:r>
      <w:r w:rsidR="00440690">
        <w:t>which are a very grey area. We do not want a free</w:t>
      </w:r>
      <w:r w:rsidR="0032339C">
        <w:t>-</w:t>
      </w:r>
      <w:r w:rsidR="00440690">
        <w:t>for</w:t>
      </w:r>
      <w:r w:rsidR="0032339C">
        <w:t>-</w:t>
      </w:r>
      <w:r w:rsidR="00440690">
        <w:t>all, and we do not think local authorities or residents want a free</w:t>
      </w:r>
      <w:r w:rsidR="0032339C">
        <w:t>-</w:t>
      </w:r>
      <w:r w:rsidR="00440690">
        <w:t>for</w:t>
      </w:r>
      <w:r w:rsidR="0032339C">
        <w:t>-</w:t>
      </w:r>
      <w:r w:rsidR="00440690">
        <w:t>all. Local authorities know what is best for their areas. Th</w:t>
      </w:r>
      <w:r w:rsidR="00593B11">
        <w:t>e</w:t>
      </w:r>
      <w:r w:rsidR="00440690">
        <w:t xml:space="preserve"> ultimate decision making can be underpinned by a national framework that says what is safe, but we should let local authorities decide what is best for their local area. That would work for us, </w:t>
      </w:r>
      <w:r w:rsidR="00F040CE">
        <w:t xml:space="preserve">and </w:t>
      </w:r>
      <w:r w:rsidR="00440690">
        <w:t>it would work for communities, because at least</w:t>
      </w:r>
      <w:r w:rsidR="00F040CE">
        <w:t xml:space="preserve"> then</w:t>
      </w:r>
      <w:r w:rsidR="00440690">
        <w:t xml:space="preserve"> it is locally accountable. If people do</w:t>
      </w:r>
      <w:r w:rsidR="00A57C80">
        <w:t>n’t</w:t>
      </w:r>
      <w:r w:rsidR="00440690">
        <w:t xml:space="preserve"> like it, there is a very easy way to fix </w:t>
      </w:r>
      <w:r w:rsidR="005C552A">
        <w:t>i</w:t>
      </w:r>
      <w:r w:rsidR="00440690">
        <w:t>t for them locally. It brings the decision making much closer to the people it impacts.</w:t>
      </w:r>
    </w:p>
    <w:p w:rsidR="009B13DB" w:rsidP="009B13DB">
      <w:pPr>
        <w:pStyle w:val="Remark"/>
      </w:pPr>
      <w:r w:rsidRPr="009B13DB">
        <w:rPr>
          <w:b/>
        </w:rPr>
        <w:t>Chair:</w:t>
      </w:r>
      <w:r>
        <w:t xml:space="preserve"> </w:t>
      </w:r>
      <w:r w:rsidR="00ED1BF2">
        <w:t>I think c</w:t>
      </w:r>
      <w:r>
        <w:t>olleagues will want to return to th</w:t>
      </w:r>
      <w:r w:rsidR="00ED1BF2">
        <w:t>at</w:t>
      </w:r>
      <w:r>
        <w:t xml:space="preserve"> point later. That is </w:t>
      </w:r>
      <w:r w:rsidR="00666FEF">
        <w:t xml:space="preserve">a </w:t>
      </w:r>
      <w:r>
        <w:t>helpful clarification.</w:t>
      </w:r>
    </w:p>
    <w:p w:rsidR="004165E3" w:rsidP="009B13DB">
      <w:pPr>
        <w:pStyle w:val="Question"/>
      </w:pPr>
      <w:r w:rsidRPr="009B13DB">
        <w:rPr>
          <w:b/>
        </w:rPr>
        <w:t>Greg Smith:</w:t>
      </w:r>
      <w:r>
        <w:t xml:space="preserve"> </w:t>
      </w:r>
      <w:r w:rsidR="00E94440">
        <w:t>I</w:t>
      </w:r>
      <w:r w:rsidR="00ED1BF2">
        <w:t xml:space="preserve"> </w:t>
      </w:r>
      <w:r w:rsidR="00E94440">
        <w:t xml:space="preserve">have a brief supplementary on the point Lisa made about expanding </w:t>
      </w:r>
      <w:r w:rsidR="00E94440">
        <w:t>to</w:t>
      </w:r>
      <w:r w:rsidR="00E94440">
        <w:t xml:space="preserve"> rural. I am very familiar with the robots in Milton Keynes—my constituency borders Milton Keynes—but my constituency is full of small country lanes. When I see the robots scuttling along the grid system </w:t>
      </w:r>
      <w:r w:rsidR="00E62DBB">
        <w:t>on</w:t>
      </w:r>
      <w:r w:rsidR="00E94440">
        <w:t xml:space="preserve"> the </w:t>
      </w:r>
      <w:r w:rsidR="00E94440">
        <w:t>redways</w:t>
      </w:r>
      <w:r w:rsidR="00E94440">
        <w:t xml:space="preserve"> in Milton Keynes, I cannot see how they would suddenly transfer on to a single-lane rural road that goes between villages where you could not get two cars past each other. You probably could not get a car and a robot past each other. How would it be feasible</w:t>
      </w:r>
      <w:r w:rsidR="007A1490">
        <w:t>,</w:t>
      </w:r>
      <w:r w:rsidR="00E94440">
        <w:t xml:space="preserve"> without someone’s fish and chips being </w:t>
      </w:r>
      <w:r w:rsidR="006115F4">
        <w:t xml:space="preserve">not just </w:t>
      </w:r>
      <w:r w:rsidR="00E94440">
        <w:t>a bit cold but stone cold</w:t>
      </w:r>
      <w:r w:rsidR="006115F4">
        <w:t xml:space="preserve"> </w:t>
      </w:r>
      <w:r w:rsidR="00E94440">
        <w:t>by the time they got through</w:t>
      </w:r>
      <w:r w:rsidR="007A1490">
        <w:t>, to make that transition rurally on wheels, rather than by putting drones in the air or whatever it may be?</w:t>
      </w:r>
    </w:p>
    <w:p w:rsidR="00371209" w:rsidP="004165E3">
      <w:pPr>
        <w:pStyle w:val="Answer"/>
      </w:pPr>
      <w:r w:rsidRPr="004165E3">
        <w:rPr>
          <w:b/>
          <w:i/>
        </w:rPr>
        <w:t>Lisa Johnson:</w:t>
      </w:r>
      <w:r>
        <w:t xml:space="preserve"> We </w:t>
      </w:r>
      <w:r>
        <w:t>have to</w:t>
      </w:r>
      <w:r>
        <w:t xml:space="preserve"> be realistic. I could sit here and say that we are perfect and</w:t>
      </w:r>
      <w:r w:rsidR="00E62DBB">
        <w:t xml:space="preserve"> </w:t>
      </w:r>
      <w:r>
        <w:t>can do everything. In that situation, maybe we can</w:t>
      </w:r>
      <w:r w:rsidR="00662D6B">
        <w:t>’t</w:t>
      </w:r>
      <w:r>
        <w:t>. We want to do what is appropriate and what works.</w:t>
      </w:r>
    </w:p>
    <w:p w:rsidR="00A56F17" w:rsidP="004165E3">
      <w:pPr>
        <w:pStyle w:val="Answer"/>
      </w:pPr>
      <w:r>
        <w:t>For</w:t>
      </w:r>
      <w:r w:rsidR="004165E3">
        <w:t xml:space="preserve"> rural communities, </w:t>
      </w:r>
      <w:r w:rsidR="004165E3">
        <w:t>at the moment</w:t>
      </w:r>
      <w:r w:rsidR="004165E3">
        <w:t xml:space="preserve"> we are looking at a place in Cambridgeshire where we are up against th</w:t>
      </w:r>
      <w:r w:rsidR="00DB355E">
        <w:t>at</w:t>
      </w:r>
      <w:r w:rsidR="004165E3">
        <w:t xml:space="preserve"> exact challenge. The problem is not really distance</w:t>
      </w:r>
      <w:r w:rsidR="007E536F">
        <w:t xml:space="preserve">; </w:t>
      </w:r>
      <w:r w:rsidR="00174E18">
        <w:t>it</w:t>
      </w:r>
      <w:r w:rsidR="004165E3">
        <w:t xml:space="preserve"> is the very narrowness of the pavements. People are saying, “Please come</w:t>
      </w:r>
      <w:r w:rsidR="00E81180">
        <w:t>.</w:t>
      </w:r>
      <w:r w:rsidR="004165E3">
        <w:t xml:space="preserve"> </w:t>
      </w:r>
      <w:r w:rsidR="00E81180">
        <w:t>W</w:t>
      </w:r>
      <w:r w:rsidR="004165E3">
        <w:t xml:space="preserve">e want the robots,” but we are looking at it and thinking, “The pavement </w:t>
      </w:r>
      <w:r w:rsidR="00371209">
        <w:t>is quite narrow. We can do this area, but if there is something oncoming, how do we square that circle?” Part of it is working with the</w:t>
      </w:r>
      <w:r w:rsidR="007E536F">
        <w:t xml:space="preserve"> local</w:t>
      </w:r>
      <w:r w:rsidR="00371209">
        <w:t xml:space="preserve"> community so they understand how the robots are going to behave. </w:t>
      </w:r>
      <w:r w:rsidR="00206424">
        <w:t>We can be perfect, but p</w:t>
      </w:r>
      <w:r w:rsidR="00371209">
        <w:t>eople need to understand what the robots are going to do. We can be as perfect as you want, but humans are going to get involved and that will change the situation.</w:t>
      </w:r>
    </w:p>
    <w:p w:rsidR="00371209" w:rsidP="004165E3">
      <w:pPr>
        <w:pStyle w:val="Answer"/>
      </w:pPr>
      <w:r>
        <w:t xml:space="preserve">We want to do rural. As battery life gets better, we can do rural. We can go 18 hours backwards and forwards on our battery life </w:t>
      </w:r>
      <w:r>
        <w:t>at the moment</w:t>
      </w:r>
      <w:r>
        <w:t>. It is a good</w:t>
      </w:r>
      <w:r w:rsidR="00ED6BE4">
        <w:t>,</w:t>
      </w:r>
      <w:r>
        <w:t xml:space="preserve"> low-carbon solution to some of this stuff. We mostly deliver top-up shopping. Your fish and chips m</w:t>
      </w:r>
      <w:r w:rsidR="00174E18">
        <w:t>ight</w:t>
      </w:r>
      <w:r>
        <w:t xml:space="preserve"> get cold, but that</w:t>
      </w:r>
      <w:r w:rsidR="00392BF9">
        <w:t>’</w:t>
      </w:r>
      <w:r>
        <w:t>s fine</w:t>
      </w:r>
      <w:r w:rsidR="00392BF9">
        <w:t>; w</w:t>
      </w:r>
      <w:r>
        <w:t>e m</w:t>
      </w:r>
      <w:r w:rsidR="00EB15DC">
        <w:t>ight</w:t>
      </w:r>
      <w:r>
        <w:t xml:space="preserve"> be delivering your newspaper, your milk and your bacon and eggs for your Sunday morning breakfast, which we can do.</w:t>
      </w:r>
    </w:p>
    <w:p w:rsidR="007C5F73" w:rsidP="004165E3">
      <w:pPr>
        <w:pStyle w:val="Answer"/>
      </w:pPr>
      <w:r>
        <w:t>The biggest challenge we have is that</w:t>
      </w:r>
      <w:r w:rsidR="00A610C7">
        <w:t xml:space="preserve"> if</w:t>
      </w:r>
      <w:r>
        <w:t xml:space="preserve"> you</w:t>
      </w:r>
      <w:r w:rsidR="00E17DA7">
        <w:t xml:space="preserve"> only</w:t>
      </w:r>
      <w:r>
        <w:t xml:space="preserve"> want two robots operating in a rural setting to deliver around a relatively confined area, what is the charging environment? We do not</w:t>
      </w:r>
      <w:r w:rsidR="00A610C7">
        <w:t xml:space="preserve"> yet</w:t>
      </w:r>
      <w:r>
        <w:t xml:space="preserve"> have the infrastructure nationally for them to go and charge themselves or plug in. There is an infrastructure challenge. We can do </w:t>
      </w:r>
      <w:r>
        <w:t>rural</w:t>
      </w:r>
      <w:r>
        <w:t xml:space="preserve"> and </w:t>
      </w:r>
      <w:r w:rsidR="004217EC">
        <w:t xml:space="preserve">we </w:t>
      </w:r>
      <w:r>
        <w:t xml:space="preserve">are working on it, but it comes with its challenges. </w:t>
      </w:r>
      <w:r w:rsidR="004217EC">
        <w:t>It</w:t>
      </w:r>
      <w:r>
        <w:t xml:space="preserve"> is a lovely challenge that we would like to overcome. It is the sort of thing we are working on trying to do</w:t>
      </w:r>
      <w:r w:rsidR="00E62DBB">
        <w:t>,</w:t>
      </w:r>
      <w:r>
        <w:t xml:space="preserve"> but we cannot do </w:t>
      </w:r>
      <w:r w:rsidR="00E62DBB">
        <w:t xml:space="preserve">it </w:t>
      </w:r>
      <w:r>
        <w:t xml:space="preserve">until we scale. It is </w:t>
      </w:r>
      <w:r w:rsidR="00E62DBB">
        <w:t>a</w:t>
      </w:r>
      <w:r>
        <w:t xml:space="preserve"> thing we will meet once we are able to scale and the unit economics work for us to be able to do it.</w:t>
      </w:r>
    </w:p>
    <w:p w:rsidR="007C5F73" w:rsidP="007C5F73">
      <w:pPr>
        <w:pStyle w:val="Remark"/>
      </w:pPr>
      <w:r w:rsidRPr="007C5F73">
        <w:rPr>
          <w:b/>
        </w:rPr>
        <w:t>Greg Smith:</w:t>
      </w:r>
      <w:r>
        <w:t xml:space="preserve"> I think the Chairman should declare what song he chooses on his deliveries.</w:t>
      </w:r>
    </w:p>
    <w:p w:rsidR="007C5F73" w:rsidP="007C5F73">
      <w:pPr>
        <w:pStyle w:val="Remark"/>
      </w:pPr>
      <w:r w:rsidRPr="007C5F73">
        <w:rPr>
          <w:b/>
        </w:rPr>
        <w:t>Chair:</w:t>
      </w:r>
      <w:r>
        <w:t xml:space="preserve"> That is covered by a D</w:t>
      </w:r>
      <w:r w:rsidR="00E62DBB">
        <w:t>-</w:t>
      </w:r>
      <w:r>
        <w:t>notice.</w:t>
      </w:r>
    </w:p>
    <w:p w:rsidR="00371209" w:rsidP="007C5F73">
      <w:pPr>
        <w:pStyle w:val="Question"/>
      </w:pPr>
      <w:r w:rsidRPr="007C5F73">
        <w:rPr>
          <w:b/>
        </w:rPr>
        <w:t>Paul Howell:</w:t>
      </w:r>
      <w:r>
        <w:t xml:space="preserve"> I </w:t>
      </w:r>
      <w:r w:rsidR="00A73B4C">
        <w:t xml:space="preserve">declare that I have been to see </w:t>
      </w:r>
      <w:r w:rsidR="00A73B4C">
        <w:t>Starship</w:t>
      </w:r>
      <w:r w:rsidR="00A73B4C">
        <w:t xml:space="preserve"> as well, so I am very familiar with what you are talking about. I am in a rural-type context. I have mining villages on hills, with different challenges. Again, there is a potential in th</w:t>
      </w:r>
      <w:r w:rsidR="00A11994">
        <w:t>e same</w:t>
      </w:r>
      <w:r w:rsidR="00A73B4C">
        <w:t xml:space="preserve"> space. </w:t>
      </w:r>
      <w:r w:rsidR="00A11994">
        <w:t>But t</w:t>
      </w:r>
      <w:r w:rsidR="00A73B4C">
        <w:t xml:space="preserve">his is not an advertising game for </w:t>
      </w:r>
      <w:r w:rsidR="00A73B4C">
        <w:t>Starship</w:t>
      </w:r>
      <w:r w:rsidR="00A73B4C">
        <w:t xml:space="preserve"> today. We need to get into other things.</w:t>
      </w:r>
    </w:p>
    <w:p w:rsidR="00A73B4C" w:rsidP="00A73B4C">
      <w:pPr>
        <w:pStyle w:val="QuestionCont"/>
      </w:pPr>
      <w:r>
        <w:t xml:space="preserve">I want to start with Dr Khastgir and the steps that can be taken to make sure these vehicles are safe. To me, to be brutally honest, it should be easier to make a small carriage vehicle of a size that goes along the pavement at 3 </w:t>
      </w:r>
      <w:r w:rsidR="00ED6BE4">
        <w:t>mph</w:t>
      </w:r>
      <w:r>
        <w:t xml:space="preserve"> safe than a bus </w:t>
      </w:r>
      <w:r w:rsidR="00E62DBB">
        <w:t>going</w:t>
      </w:r>
      <w:r>
        <w:t xml:space="preserve"> </w:t>
      </w:r>
      <w:r>
        <w:t>though</w:t>
      </w:r>
      <w:r>
        <w:t xml:space="preserve"> the middle of a pedestrianised area or something like that. There are different routes to getting it safe.</w:t>
      </w:r>
    </w:p>
    <w:p w:rsidR="00266D35" w:rsidP="00A73B4C">
      <w:pPr>
        <w:pStyle w:val="QuestionCont"/>
      </w:pPr>
      <w:r>
        <w:t xml:space="preserve">We listened to some discussions yesterday where people talked about the different ways of designing </w:t>
      </w:r>
      <w:r w:rsidR="00E62DBB">
        <w:t>how</w:t>
      </w:r>
      <w:r>
        <w:t xml:space="preserve"> the thing works</w:t>
      </w:r>
      <w:r w:rsidR="00BD4470">
        <w:t xml:space="preserve">, </w:t>
      </w:r>
      <w:r>
        <w:t xml:space="preserve">whether it </w:t>
      </w:r>
      <w:r w:rsidR="00E62DBB">
        <w:t>is using</w:t>
      </w:r>
      <w:r>
        <w:t xml:space="preserve"> mapping or whether it </w:t>
      </w:r>
      <w:r w:rsidR="00E62DBB">
        <w:t xml:space="preserve">is trying </w:t>
      </w:r>
      <w:r>
        <w:t>to look out</w:t>
      </w:r>
      <w:r w:rsidR="00E62DBB">
        <w:t xml:space="preserve">, </w:t>
      </w:r>
      <w:r>
        <w:t>like a person would</w:t>
      </w:r>
      <w:r w:rsidR="00E62DBB">
        <w:t xml:space="preserve">, </w:t>
      </w:r>
      <w:r w:rsidR="00E70105">
        <w:t>to</w:t>
      </w:r>
      <w:r>
        <w:t xml:space="preserve"> see what is around. </w:t>
      </w:r>
      <w:r w:rsidR="00E62DBB">
        <w:t>What do y</w:t>
      </w:r>
      <w:r>
        <w:t>ou think should be done</w:t>
      </w:r>
      <w:r w:rsidR="00E70105">
        <w:t xml:space="preserve"> by</w:t>
      </w:r>
      <w:r>
        <w:t xml:space="preserve"> th</w:t>
      </w:r>
      <w:r w:rsidR="00E62DBB">
        <w:t>e</w:t>
      </w:r>
      <w:r>
        <w:t>se sorts of people to make sure the technology is safe?</w:t>
      </w:r>
    </w:p>
    <w:p w:rsidR="00E853CD" w:rsidP="00266D35">
      <w:pPr>
        <w:pStyle w:val="Answer"/>
      </w:pPr>
      <w:r w:rsidRPr="00266D35">
        <w:rPr>
          <w:b/>
          <w:i/>
        </w:rPr>
        <w:t>Dr Khastgir:</w:t>
      </w:r>
      <w:r>
        <w:t xml:space="preserve"> Again, that is a very interesting question. We believe you can take a similar approach to safety assurance </w:t>
      </w:r>
      <w:r w:rsidR="00E62DBB">
        <w:t>whether</w:t>
      </w:r>
      <w:r>
        <w:t xml:space="preserve"> you are trying to prove</w:t>
      </w:r>
      <w:r w:rsidR="00E62DBB">
        <w:t xml:space="preserve"> that</w:t>
      </w:r>
      <w:r>
        <w:t xml:space="preserve"> </w:t>
      </w:r>
      <w:r>
        <w:t>Starship</w:t>
      </w:r>
      <w:r>
        <w:t xml:space="preserve"> robots are safe </w:t>
      </w:r>
      <w:r w:rsidR="00E62DBB">
        <w:t>or whether</w:t>
      </w:r>
      <w:r w:rsidR="00381B3F">
        <w:t xml:space="preserve"> you are</w:t>
      </w:r>
      <w:r>
        <w:t xml:space="preserve"> trying to prove that Stagecoach buses are safe. You can take the same approach</w:t>
      </w:r>
      <w:r w:rsidR="00CF14BB">
        <w:t>; it is just about</w:t>
      </w:r>
      <w:r>
        <w:t xml:space="preserve"> the level of rigour that </w:t>
      </w:r>
      <w:r w:rsidR="003357F3">
        <w:t>would be</w:t>
      </w:r>
      <w:r>
        <w:t xml:space="preserve"> required in the accepted level of safety.</w:t>
      </w:r>
    </w:p>
    <w:p w:rsidR="00436510" w:rsidP="00266D35">
      <w:pPr>
        <w:pStyle w:val="Answer"/>
      </w:pPr>
      <w:r>
        <w:t xml:space="preserve">The </w:t>
      </w:r>
      <w:r w:rsidR="008576FA">
        <w:t xml:space="preserve">accepted level of safety for </w:t>
      </w:r>
      <w:r w:rsidR="008576FA">
        <w:t>Starship</w:t>
      </w:r>
      <w:r w:rsidR="008576FA">
        <w:t xml:space="preserve"> robots</w:t>
      </w:r>
      <w:r w:rsidR="00F60DE9">
        <w:t xml:space="preserve"> in the </w:t>
      </w:r>
      <w:r>
        <w:t xml:space="preserve">number or type of scenarios </w:t>
      </w:r>
      <w:r w:rsidR="00E62DBB">
        <w:t>in which it would be used</w:t>
      </w:r>
      <w:r w:rsidR="00C73C6D">
        <w:t xml:space="preserve"> </w:t>
      </w:r>
      <w:r w:rsidR="00E62DBB">
        <w:t>is</w:t>
      </w:r>
      <w:r w:rsidR="00F60DE9">
        <w:t xml:space="preserve"> very different </w:t>
      </w:r>
      <w:r w:rsidR="00E62DBB">
        <w:t>from</w:t>
      </w:r>
      <w:r w:rsidR="0026152D">
        <w:t xml:space="preserve"> the scenarios you would test a Stagecoach bus against.</w:t>
      </w:r>
      <w:r w:rsidR="00E2718E">
        <w:t xml:space="preserve"> </w:t>
      </w:r>
      <w:r w:rsidR="00D52D31">
        <w:t>At one level of abstraction, the approach to safety assurance—trying to prove safety—can be the same. That is what our ambition should be. We do not want to create bespoke safety frameworks for different use cases. That would confuse industry. We want to create</w:t>
      </w:r>
      <w:r w:rsidR="00E62DBB">
        <w:t xml:space="preserve">, at </w:t>
      </w:r>
      <w:r w:rsidR="00D52D31">
        <w:t>a level of abstraction</w:t>
      </w:r>
      <w:r w:rsidR="00E62DBB">
        <w:t xml:space="preserve">, </w:t>
      </w:r>
      <w:r w:rsidR="00040EF6">
        <w:t>a framework</w:t>
      </w:r>
      <w:r w:rsidR="00D52D31">
        <w:t xml:space="preserve"> that is the same for all types of use cases. If we </w:t>
      </w:r>
      <w:r w:rsidR="00E62DBB">
        <w:t>do</w:t>
      </w:r>
      <w:r w:rsidR="00D52D31">
        <w:t xml:space="preserve"> it like that, what </w:t>
      </w:r>
      <w:r w:rsidR="00E77841">
        <w:t>would</w:t>
      </w:r>
      <w:r w:rsidR="00D52D31">
        <w:t xml:space="preserve"> be specific for </w:t>
      </w:r>
      <w:r w:rsidR="00D52D31">
        <w:t>Starship</w:t>
      </w:r>
      <w:r w:rsidR="00D52D31">
        <w:t xml:space="preserve"> or for Stagecoach </w:t>
      </w:r>
      <w:r w:rsidR="00E77841">
        <w:t>would</w:t>
      </w:r>
      <w:r w:rsidR="00D52D31">
        <w:t xml:space="preserve"> be </w:t>
      </w:r>
      <w:r w:rsidR="00444597">
        <w:t>their</w:t>
      </w:r>
      <w:r w:rsidR="00D52D31">
        <w:t xml:space="preserve"> operating condition</w:t>
      </w:r>
      <w:r w:rsidR="00444597">
        <w:t>s</w:t>
      </w:r>
      <w:r w:rsidR="00D52D31">
        <w:t xml:space="preserve"> definition. You were just having a conversation about the fact they can operate in Milton Keynes</w:t>
      </w:r>
      <w:r w:rsidR="00A53C94">
        <w:t>,</w:t>
      </w:r>
      <w:r w:rsidR="00D52D31">
        <w:t xml:space="preserve"> but that </w:t>
      </w:r>
      <w:r w:rsidR="0053329A">
        <w:t xml:space="preserve">it </w:t>
      </w:r>
      <w:r w:rsidR="00D52D31">
        <w:t>is likely to be challenging on single-lane rural roads. That is essentially a definition of the operating conditions.</w:t>
      </w:r>
    </w:p>
    <w:p w:rsidR="00436510" w:rsidP="00436510">
      <w:pPr>
        <w:pStyle w:val="Question"/>
      </w:pPr>
      <w:r w:rsidRPr="00436510">
        <w:rPr>
          <w:b/>
        </w:rPr>
        <w:t>Paul Howell:</w:t>
      </w:r>
      <w:r>
        <w:t xml:space="preserve"> Does this come back to </w:t>
      </w:r>
      <w:r w:rsidR="00A53C94">
        <w:t xml:space="preserve">what </w:t>
      </w:r>
      <w:r>
        <w:t xml:space="preserve">you called an operational design </w:t>
      </w:r>
      <w:r>
        <w:t>domain?</w:t>
      </w:r>
      <w:r w:rsidR="00A53C94">
        <w:t xml:space="preserve"> </w:t>
      </w:r>
      <w:r>
        <w:t>You are focusing on it from that side, rather than the technology side.</w:t>
      </w:r>
    </w:p>
    <w:p w:rsidR="00927E44" w:rsidP="00436510">
      <w:pPr>
        <w:pStyle w:val="Answer"/>
      </w:pPr>
      <w:r w:rsidRPr="00436510">
        <w:rPr>
          <w:b/>
          <w:i/>
        </w:rPr>
        <w:t>Dr Khastgir:</w:t>
      </w:r>
      <w:r>
        <w:t xml:space="preserve"> Exactly. Regulations need to focus on that level of abstraction</w:t>
      </w:r>
      <w:r w:rsidR="0039713E">
        <w:t>, as</w:t>
      </w:r>
      <w:r>
        <w:t xml:space="preserve"> </w:t>
      </w:r>
      <w:r w:rsidR="0039713E">
        <w:t>o</w:t>
      </w:r>
      <w:r>
        <w:t xml:space="preserve">therwise you will need to start creating regulations for every technology. We can take some inspiration from </w:t>
      </w:r>
      <w:r w:rsidR="0053329A">
        <w:t xml:space="preserve">the </w:t>
      </w:r>
      <w:r>
        <w:t>work that has happened internationally. The European Commission has published a regulatory act</w:t>
      </w:r>
      <w:r w:rsidR="0039713E">
        <w:t>,</w:t>
      </w:r>
      <w:r>
        <w:t xml:space="preserve"> </w:t>
      </w:r>
      <w:r w:rsidR="0039713E">
        <w:t>which</w:t>
      </w:r>
      <w:r>
        <w:t xml:space="preserve"> was adopted in August last year</w:t>
      </w:r>
      <w:r w:rsidR="0039713E">
        <w:t>,</w:t>
      </w:r>
      <w:r>
        <w:t xml:space="preserve"> that is also taking a technology-neutral approach—an operational design domain-based approach—to proving that a system is safe. That would provide you with inputs </w:t>
      </w:r>
      <w:r w:rsidR="00FF7808">
        <w:t>on</w:t>
      </w:r>
      <w:r>
        <w:t xml:space="preserve"> </w:t>
      </w:r>
      <w:r w:rsidR="0039713E">
        <w:t>the</w:t>
      </w:r>
      <w:r>
        <w:t xml:space="preserve"> kinds of scenarios you should be using, how many scenarios you should use and so on.</w:t>
      </w:r>
    </w:p>
    <w:p w:rsidR="00927E44" w:rsidP="00927E44">
      <w:pPr>
        <w:pStyle w:val="Question"/>
      </w:pPr>
      <w:r w:rsidRPr="00927E44">
        <w:rPr>
          <w:b/>
        </w:rPr>
        <w:t>Paul Howell:</w:t>
      </w:r>
      <w:r>
        <w:t xml:space="preserve"> Is there anything you want to elaborate on at this point </w:t>
      </w:r>
      <w:r w:rsidR="0039713E">
        <w:t>regarding</w:t>
      </w:r>
      <w:r>
        <w:t xml:space="preserve"> the concept of operational design domain</w:t>
      </w:r>
      <w:r w:rsidR="0053329A">
        <w:t>s</w:t>
      </w:r>
      <w:r>
        <w:t xml:space="preserve">? Do you think we have covered </w:t>
      </w:r>
      <w:r w:rsidR="0053329A">
        <w:t>them</w:t>
      </w:r>
      <w:r>
        <w:t xml:space="preserve"> enough?</w:t>
      </w:r>
    </w:p>
    <w:p w:rsidR="00731B3D" w:rsidP="00927E44">
      <w:pPr>
        <w:pStyle w:val="Answer"/>
      </w:pPr>
      <w:r w:rsidRPr="00927E44">
        <w:rPr>
          <w:b/>
          <w:i/>
        </w:rPr>
        <w:t>Dr Khastgir:</w:t>
      </w:r>
      <w:r>
        <w:t xml:space="preserve"> The only thing I would like to mention here is that you could define the operational design domain—essentially, the operating conditions that your technology can handle—at various levels of detail. You could very easily say, “My operating conditions are UK motorways,” or you could say, “My operating conditions are UK motorways that have hard shoulders and sunny days only.” There are different levels of detail.</w:t>
      </w:r>
    </w:p>
    <w:p w:rsidR="00731B3D" w:rsidP="00927E44">
      <w:pPr>
        <w:pStyle w:val="Answer"/>
      </w:pPr>
      <w:r>
        <w:t>What we are trying to suggest from a regulatory perspective is that we should go for detailed operating condition definitions</w:t>
      </w:r>
      <w:r w:rsidR="0039713E">
        <w:t>,</w:t>
      </w:r>
      <w:r>
        <w:t xml:space="preserve"> because no technology can handle everything. You cannot say, “I can handle all types of rainfall and all types of snowfall.” One key message I would have on the operating conditions definition is that you should go for a detailed definition. There should be some level of regulation or mandating required </w:t>
      </w:r>
      <w:r w:rsidR="0053329A">
        <w:t>for</w:t>
      </w:r>
      <w:r>
        <w:t xml:space="preserve"> a minimum level of detail when it comes to operational design domain definition</w:t>
      </w:r>
      <w:r w:rsidR="0053329A">
        <w:t>s</w:t>
      </w:r>
      <w:r>
        <w:t xml:space="preserve">. That needs to be done in a manner that not only the </w:t>
      </w:r>
      <w:r>
        <w:t>regulator</w:t>
      </w:r>
      <w:r>
        <w:t xml:space="preserve"> but the user understands, because they should be able to use it in the correct manner, based on that definition.</w:t>
      </w:r>
    </w:p>
    <w:p w:rsidR="00266D35" w:rsidP="00731B3D">
      <w:pPr>
        <w:pStyle w:val="Question"/>
      </w:pPr>
      <w:r w:rsidRPr="00731B3D">
        <w:rPr>
          <w:b/>
        </w:rPr>
        <w:t>Paul Howell:</w:t>
      </w:r>
      <w:r>
        <w:t xml:space="preserve"> You </w:t>
      </w:r>
      <w:r w:rsidR="0053329A">
        <w:t>have answered</w:t>
      </w:r>
      <w:r>
        <w:t xml:space="preserve"> my next point. It is exactly that. If you start talking in detail, how do you </w:t>
      </w:r>
      <w:r w:rsidR="00A53740">
        <w:t>make sure</w:t>
      </w:r>
      <w:r>
        <w:t xml:space="preserve"> the users are appropriately </w:t>
      </w:r>
      <w:r w:rsidR="0039713E">
        <w:t xml:space="preserve">aware </w:t>
      </w:r>
      <w:r>
        <w:t>and understand it? You have covered that quite nicely.</w:t>
      </w:r>
    </w:p>
    <w:p w:rsidR="00F64347" w:rsidP="00731B3D">
      <w:pPr>
        <w:pStyle w:val="QuestionCont"/>
      </w:pPr>
      <w:r>
        <w:t xml:space="preserve">I </w:t>
      </w:r>
      <w:r>
        <w:t>will</w:t>
      </w:r>
      <w:r>
        <w:t xml:space="preserve"> turn the coin a bit now and talk to</w:t>
      </w:r>
      <w:r w:rsidR="00896CBF">
        <w:t xml:space="preserve"> </w:t>
      </w:r>
      <w:r>
        <w:t>Lisa and Peter</w:t>
      </w:r>
      <w:r w:rsidR="0053329A">
        <w:t xml:space="preserve"> </w:t>
      </w:r>
      <w:r>
        <w:t xml:space="preserve">about the steps </w:t>
      </w:r>
      <w:r w:rsidR="0053329A">
        <w:t>they</w:t>
      </w:r>
      <w:r>
        <w:t xml:space="preserve"> have taken to ensure </w:t>
      </w:r>
      <w:r w:rsidR="0053329A">
        <w:t>their</w:t>
      </w:r>
      <w:r>
        <w:t xml:space="preserve"> technology is safe. I will put specific questions to each of </w:t>
      </w:r>
      <w:r w:rsidR="00896CBF">
        <w:t>you</w:t>
      </w:r>
      <w:r>
        <w:t xml:space="preserve"> on that. Some things have been covered already.</w:t>
      </w:r>
    </w:p>
    <w:p w:rsidR="00731B3D" w:rsidP="00731B3D">
      <w:pPr>
        <w:pStyle w:val="QuestionCont"/>
      </w:pPr>
      <w:r>
        <w:t>Peter,</w:t>
      </w:r>
      <w:r>
        <w:t xml:space="preserve"> I want you to elaborate slightly on things you have already touched on. If you have self-driving, how do you make sure your more vulnerable passengers are safe and get everything they need? It will probably flow from what you said about the fact </w:t>
      </w:r>
      <w:r>
        <w:t>there</w:t>
      </w:r>
      <w:r>
        <w:t xml:space="preserve"> w</w:t>
      </w:r>
      <w:r w:rsidR="000C3719">
        <w:t>ill</w:t>
      </w:r>
      <w:r>
        <w:t xml:space="preserve"> still </w:t>
      </w:r>
      <w:r>
        <w:t>be</w:t>
      </w:r>
      <w:r>
        <w:t xml:space="preserve"> a person on the bus, but </w:t>
      </w:r>
      <w:r w:rsidR="000C3719">
        <w:t xml:space="preserve">is </w:t>
      </w:r>
      <w:r>
        <w:t>there anything else you see fitting into that?</w:t>
      </w:r>
    </w:p>
    <w:p w:rsidR="00081B8F" w:rsidP="00731B3D">
      <w:pPr>
        <w:pStyle w:val="Answer"/>
      </w:pPr>
      <w:r w:rsidRPr="00731B3D">
        <w:rPr>
          <w:b/>
          <w:i/>
        </w:rPr>
        <w:t>Peter Stephens:</w:t>
      </w:r>
      <w:r>
        <w:t xml:space="preserve"> </w:t>
      </w:r>
      <w:r w:rsidR="00BF3EF4">
        <w:t>E</w:t>
      </w:r>
      <w:r>
        <w:t>arlier in the year</w:t>
      </w:r>
      <w:r w:rsidR="00BF3EF4">
        <w:t>,</w:t>
      </w:r>
      <w:r>
        <w:t xml:space="preserve"> we took our first passengers on the service. Some of the feedback was that it was just like a normal bus. It was perhaps a bit smoother. Everyone was hoping that it would be </w:t>
      </w:r>
      <w:r>
        <w:t>whizzo</w:t>
      </w:r>
      <w:r>
        <w:t xml:space="preserve"> and </w:t>
      </w:r>
      <w:r>
        <w:t>starshippy</w:t>
      </w:r>
      <w:r>
        <w:t xml:space="preserve">, but </w:t>
      </w:r>
      <w:r>
        <w:t>actually it</w:t>
      </w:r>
      <w:r>
        <w:t xml:space="preserve"> </w:t>
      </w:r>
      <w:r w:rsidR="000C3719">
        <w:t>was</w:t>
      </w:r>
      <w:r>
        <w:t xml:space="preserve"> a regular bus.</w:t>
      </w:r>
    </w:p>
    <w:p w:rsidR="00DF3618" w:rsidP="008D2750">
      <w:pPr>
        <w:pStyle w:val="Question"/>
        <w:numPr>
          <w:ilvl w:val="0"/>
          <w:numId w:val="0"/>
        </w:numPr>
        <w:ind w:left="794"/>
      </w:pPr>
      <w:r w:rsidRPr="00081B8F">
        <w:rPr>
          <w:b/>
        </w:rPr>
        <w:t>Paul Howell:</w:t>
      </w:r>
      <w:r>
        <w:t xml:space="preserve"> </w:t>
      </w:r>
      <w:r w:rsidR="00186FB7">
        <w:t>E</w:t>
      </w:r>
      <w:r>
        <w:t xml:space="preserve">verything should be </w:t>
      </w:r>
      <w:r>
        <w:t>starshippy</w:t>
      </w:r>
      <w:r>
        <w:t xml:space="preserve"> and whizz</w:t>
      </w:r>
      <w:r>
        <w:t>y.</w:t>
      </w:r>
    </w:p>
    <w:p w:rsidR="000E2575" w:rsidP="00DF3618">
      <w:pPr>
        <w:pStyle w:val="Answer"/>
      </w:pPr>
      <w:r w:rsidRPr="00DF3618">
        <w:rPr>
          <w:b/>
          <w:i/>
        </w:rPr>
        <w:t>Lisa Johnson:</w:t>
      </w:r>
      <w:r>
        <w:t xml:space="preserve"> </w:t>
      </w:r>
      <w:r w:rsidR="006C1E0E">
        <w:t xml:space="preserve">I </w:t>
      </w:r>
      <w:r w:rsidR="0053329A">
        <w:t>wouldn’t</w:t>
      </w:r>
      <w:r>
        <w:t xml:space="preserve"> object.</w:t>
      </w:r>
    </w:p>
    <w:p w:rsidR="004A7EAF" w:rsidP="000E2575">
      <w:pPr>
        <w:pStyle w:val="Answer"/>
      </w:pPr>
      <w:r w:rsidRPr="000E2575">
        <w:rPr>
          <w:b/>
          <w:i/>
        </w:rPr>
        <w:t>Peter Stephens:</w:t>
      </w:r>
      <w:r>
        <w:t xml:space="preserve"> I wasn’t </w:t>
      </w:r>
      <w:r w:rsidR="008D2750">
        <w:t>trying to do a plug</w:t>
      </w:r>
      <w:r w:rsidR="0088092B">
        <w:t>.</w:t>
      </w:r>
    </w:p>
    <w:p w:rsidR="005B1C64" w:rsidP="005B1C64">
      <w:pPr>
        <w:pStyle w:val="Answer"/>
      </w:pPr>
      <w:r>
        <w:t xml:space="preserve">It is about making sure that </w:t>
      </w:r>
      <w:r w:rsidR="000B0063">
        <w:t xml:space="preserve">it </w:t>
      </w:r>
      <w:r>
        <w:t>is a smooth</w:t>
      </w:r>
      <w:r>
        <w:t xml:space="preserve"> s</w:t>
      </w:r>
      <w:r w:rsidR="008D2750">
        <w:t>ervice</w:t>
      </w:r>
      <w:r>
        <w:t>. One of the things we want to understand through the pilots is what it is like for those who require extra assistance. One thing I would add</w:t>
      </w:r>
      <w:r w:rsidR="0053329A">
        <w:t xml:space="preserve">, and </w:t>
      </w:r>
      <w:r>
        <w:t>I suspect you may get on to it with the second panel</w:t>
      </w:r>
      <w:r w:rsidR="0053329A">
        <w:t xml:space="preserve">, </w:t>
      </w:r>
      <w:r>
        <w:t>is that roadside infrastructure is important. We can make our services accessible</w:t>
      </w:r>
      <w:r w:rsidR="0053329A">
        <w:t>—</w:t>
      </w:r>
      <w:r w:rsidR="001E2E73">
        <w:t>b</w:t>
      </w:r>
      <w:r>
        <w:t>uses are one of the most accessible forms of transport, if not the most accessible</w:t>
      </w:r>
      <w:r w:rsidR="0053329A">
        <w:t>—</w:t>
      </w:r>
      <w:r>
        <w:t>but</w:t>
      </w:r>
      <w:r w:rsidR="0053329A">
        <w:t xml:space="preserve"> </w:t>
      </w:r>
      <w:r>
        <w:t xml:space="preserve">there are challenges to do with where bus stops are located. Are they lit? Are they safe? Can you draw up to them easily? The point is that partnership is needed. It is not just about the involvement of </w:t>
      </w:r>
      <w:r w:rsidR="00C044BD">
        <w:t>G</w:t>
      </w:r>
      <w:r>
        <w:t xml:space="preserve">overnment, </w:t>
      </w:r>
      <w:r>
        <w:t>operators</w:t>
      </w:r>
      <w:r>
        <w:t xml:space="preserve"> and technology; we also need to work with local authorities, which have responsibility for both transport and highways.</w:t>
      </w:r>
    </w:p>
    <w:p w:rsidR="005B1C64" w:rsidP="005B1C64">
      <w:pPr>
        <w:pStyle w:val="Question"/>
        <w:numPr>
          <w:ilvl w:val="0"/>
          <w:numId w:val="9"/>
        </w:numPr>
      </w:pPr>
      <w:r w:rsidRPr="00C97328">
        <w:rPr>
          <w:b/>
        </w:rPr>
        <w:t>Paul Howell:</w:t>
      </w:r>
      <w:r>
        <w:t xml:space="preserve"> That leads nicely to a point I am going to bring to the other two panellists in a second</w:t>
      </w:r>
      <w:r w:rsidR="00C044BD">
        <w:t xml:space="preserve">. </w:t>
      </w:r>
      <w:r w:rsidR="00482E72">
        <w:t xml:space="preserve">In </w:t>
      </w:r>
      <w:r w:rsidR="00A6148E">
        <w:t xml:space="preserve">terms of </w:t>
      </w:r>
      <w:r>
        <w:t>your determination of that safe environment, and establishing the different situations people would experience, how diverse is your workforce?</w:t>
      </w:r>
    </w:p>
    <w:p w:rsidR="005B1C64" w:rsidP="005B1C64">
      <w:pPr>
        <w:pStyle w:val="Remark"/>
      </w:pPr>
      <w:r w:rsidRPr="00C97328">
        <w:rPr>
          <w:b/>
        </w:rPr>
        <w:t>Peter Stephens:</w:t>
      </w:r>
      <w:r>
        <w:t xml:space="preserve"> In terms of—</w:t>
      </w:r>
    </w:p>
    <w:p w:rsidR="005B1C64" w:rsidP="0053329A">
      <w:pPr>
        <w:pStyle w:val="Question"/>
        <w:numPr>
          <w:ilvl w:val="0"/>
          <w:numId w:val="0"/>
        </w:numPr>
        <w:ind w:left="794"/>
      </w:pPr>
      <w:r w:rsidRPr="00B861BD">
        <w:rPr>
          <w:b/>
        </w:rPr>
        <w:t>Paul Howell:</w:t>
      </w:r>
      <w:r>
        <w:t xml:space="preserve"> You talk about vulnerable people and people with accessibility needs. Do you have those people in your design teams, looking at the problems you are trying to face?</w:t>
      </w:r>
    </w:p>
    <w:p w:rsidR="005B1C64" w:rsidP="005B1C64">
      <w:pPr>
        <w:pStyle w:val="Answer"/>
      </w:pPr>
      <w:r w:rsidRPr="00B861BD">
        <w:rPr>
          <w:b/>
          <w:i/>
        </w:rPr>
        <w:t>Peter Stephens:</w:t>
      </w:r>
      <w:r>
        <w:t xml:space="preserve"> We are working with user groups to get that user input. In terms of our staff, our drivers </w:t>
      </w:r>
      <w:r>
        <w:t>have to</w:t>
      </w:r>
      <w:r>
        <w:t xml:space="preserve"> meet certain medical criteria, but we are keen to get accessibility input through the user groups and </w:t>
      </w:r>
      <w:r w:rsidR="00554443">
        <w:t xml:space="preserve">the </w:t>
      </w:r>
      <w:r>
        <w:t xml:space="preserve">trials. We want to make sure we are getting feedback on what it is like for those who require extra assistance. </w:t>
      </w:r>
    </w:p>
    <w:p w:rsidR="005B1C64" w:rsidP="005B1C64">
      <w:pPr>
        <w:pStyle w:val="Question"/>
        <w:numPr>
          <w:ilvl w:val="0"/>
          <w:numId w:val="9"/>
        </w:numPr>
      </w:pPr>
      <w:r w:rsidRPr="0040777D">
        <w:rPr>
          <w:b/>
        </w:rPr>
        <w:t>Paul Howell:</w:t>
      </w:r>
      <w:r>
        <w:t xml:space="preserve"> Lisa, I want to ask you the same question </w:t>
      </w:r>
      <w:r w:rsidR="004E6563">
        <w:t>about</w:t>
      </w:r>
      <w:r>
        <w:t xml:space="preserve"> </w:t>
      </w:r>
      <w:r w:rsidR="0053329A">
        <w:t>your</w:t>
      </w:r>
      <w:r>
        <w:t xml:space="preserve"> understanding of the different population groups you are impacting, but I would also like you to touch on what interactions you have experienced between your robots and people, and what changes have evolved from th</w:t>
      </w:r>
      <w:r w:rsidR="003C0DD8">
        <w:t>at</w:t>
      </w:r>
      <w:r>
        <w:t>. Are there geographical or environmental differences? Could you then talk a little</w:t>
      </w:r>
      <w:r w:rsidR="003C0DD8">
        <w:t xml:space="preserve"> </w:t>
      </w:r>
      <w:r>
        <w:t xml:space="preserve">about your use of focus groups or </w:t>
      </w:r>
      <w:r w:rsidR="003C0DD8">
        <w:t>whatever</w:t>
      </w:r>
      <w:r>
        <w:t xml:space="preserve"> to support your approach? Then I will come to Dr Khastgir to wrap </w:t>
      </w:r>
      <w:r w:rsidR="00400B5F">
        <w:t>i</w:t>
      </w:r>
      <w:r>
        <w:t>t up.</w:t>
      </w:r>
    </w:p>
    <w:p w:rsidR="005B1C64" w:rsidP="005B1C64">
      <w:pPr>
        <w:pStyle w:val="Answer"/>
      </w:pPr>
      <w:r w:rsidRPr="0040777D">
        <w:rPr>
          <w:b/>
          <w:i/>
        </w:rPr>
        <w:t>Lisa Johnson:</w:t>
      </w:r>
      <w:r>
        <w:t xml:space="preserve"> Because of the legislative grey area </w:t>
      </w:r>
      <w:r w:rsidR="0053329A">
        <w:t xml:space="preserve">in which </w:t>
      </w:r>
      <w:r>
        <w:t>we operate</w:t>
      </w:r>
      <w:r w:rsidR="0037050D">
        <w:t xml:space="preserve">, </w:t>
      </w:r>
      <w:r>
        <w:t xml:space="preserve">when we go to an </w:t>
      </w:r>
      <w:r>
        <w:t>area</w:t>
      </w:r>
      <w:r>
        <w:t xml:space="preserve"> we do it with the permission of, and in partnership with, the local authority</w:t>
      </w:r>
      <w:r w:rsidR="0037050D">
        <w:t xml:space="preserve">, </w:t>
      </w:r>
      <w:r>
        <w:t>so even if we did not want to be safe it is not an option. We take it incredibly seriously. In terms of regulation, we are not trying to go on motorways at 80 mph. We are low speed and low weight, and if an accidental impact happened the kinetic energy transfer would be equivalent to something like 58 joules, which is like someone knocking into you when you are walking down the street. That is an aspect of it, but I will set that to one side, because we do not really do that.</w:t>
      </w:r>
    </w:p>
    <w:p w:rsidR="005B1C64" w:rsidP="005B1C64">
      <w:pPr>
        <w:pStyle w:val="Answer"/>
      </w:pPr>
      <w:r>
        <w:t>I spend a lot of my time with accessibility groups and older people’s forums. We speak quite regularly to the RNIB. Before we set up, we did pilots with, for example, Guide Dogs</w:t>
      </w:r>
      <w:r w:rsidR="00CE372F">
        <w:t xml:space="preserve"> UK</w:t>
      </w:r>
      <w:r>
        <w:t xml:space="preserve"> to make sure the robots and </w:t>
      </w:r>
      <w:r w:rsidR="00D06E91">
        <w:t xml:space="preserve">the </w:t>
      </w:r>
      <w:r>
        <w:t>guide dogs got on okay. They just treat each other like another obstacle</w:t>
      </w:r>
      <w:r w:rsidR="008A4E67">
        <w:t xml:space="preserve"> and don’t</w:t>
      </w:r>
      <w:r>
        <w:t xml:space="preserve"> </w:t>
      </w:r>
      <w:r w:rsidR="00886DBB">
        <w:t xml:space="preserve">take </w:t>
      </w:r>
      <w:r>
        <w:t>much notice of each other. We changed the flag design because the RNIB said our initial flag was too pale</w:t>
      </w:r>
      <w:r w:rsidR="0037050D">
        <w:t xml:space="preserve"> </w:t>
      </w:r>
      <w:r>
        <w:t xml:space="preserve">and did not stand out for people with visual impairments. Alongside everything we do, we review every incident or near incident; we look at them and say, “What can we learn from </w:t>
      </w:r>
      <w:r w:rsidR="008D6912">
        <w:t>t</w:t>
      </w:r>
      <w:r w:rsidR="008E0720">
        <w:t>ha</w:t>
      </w:r>
      <w:r>
        <w:t xml:space="preserve">t?” We have machine learning and AI, so our robots get safer with every interaction, which means that after 4 million deliveries and a road crossing every three </w:t>
      </w:r>
      <w:r>
        <w:t>seconds</w:t>
      </w:r>
      <w:r>
        <w:t xml:space="preserve"> they are pretty safe. We have learned quite a lot, doing what we do; but we have what we call an accessibility pipeline. </w:t>
      </w:r>
    </w:p>
    <w:p w:rsidR="005B1C64" w:rsidP="005B1C64">
      <w:pPr>
        <w:pStyle w:val="Answer"/>
      </w:pPr>
      <w:r>
        <w:t xml:space="preserve">We avoid anything in our path because we have inbuilt obstacle avoidance technology and will steer out of people’s way, but we want to put belt and braces on top of that. Our robots now recognise mobility devices. In </w:t>
      </w:r>
      <w:r>
        <w:t>the vast majority of</w:t>
      </w:r>
      <w:r>
        <w:t xml:space="preserve"> situations</w:t>
      </w:r>
      <w:r w:rsidR="0037050D">
        <w:t xml:space="preserve">, </w:t>
      </w:r>
      <w:r>
        <w:t>if there is a problem with a mobility device</w:t>
      </w:r>
      <w:r w:rsidR="0037050D">
        <w:t>,</w:t>
      </w:r>
      <w:r>
        <w:t xml:space="preserve"> our robots know, “Oh no, this is an emergency situation for us.” We do not want to impact on people who have an accessibility need. It will escalate straight to the top of the remote assistance customer call list. It will be: “Sort this out really quickly, because this is a serious situation.” We are working on that with a range of scenarios. We are working with the British Horse Society to make sure robots understand horses. It is not something that comes up very </w:t>
      </w:r>
      <w:r>
        <w:t>much, if</w:t>
      </w:r>
      <w:r>
        <w:t xml:space="preserve"> I am honest. We might face it in Cambridgeshire, but we will not face it as much in Greater Manchester</w:t>
      </w:r>
      <w:r w:rsidR="00453C20">
        <w:t>, but w</w:t>
      </w:r>
      <w:r>
        <w:t xml:space="preserve">e </w:t>
      </w:r>
      <w:r>
        <w:t>have to</w:t>
      </w:r>
      <w:r>
        <w:t xml:space="preserve"> have those interactions for the robots to be able to learn. </w:t>
      </w:r>
      <w:bookmarkStart w:id="1" w:name="_Hlk129183967"/>
      <w:r>
        <w:t>In terms of safety, we avoid everything; then we can add layers and layers on top to build the safety case even further and</w:t>
      </w:r>
      <w:r w:rsidR="00BA013F">
        <w:t>,</w:t>
      </w:r>
      <w:r w:rsidR="004A40E1">
        <w:t xml:space="preserve"> </w:t>
      </w:r>
      <w:r w:rsidRPr="004A40E1">
        <w:t xml:space="preserve">as I say, we review it. </w:t>
      </w:r>
      <w:bookmarkEnd w:id="1"/>
    </w:p>
    <w:p w:rsidR="005B1C64" w:rsidP="005B1C64">
      <w:pPr>
        <w:pStyle w:val="Answer"/>
      </w:pPr>
      <w:r>
        <w:t>On interactions, we have 90-year-old customers</w:t>
      </w:r>
      <w:r w:rsidR="008D4A4C">
        <w:t>,</w:t>
      </w:r>
      <w:r>
        <w:t xml:space="preserve"> a</w:t>
      </w:r>
      <w:r w:rsidR="008D59FB">
        <w:t>s well as</w:t>
      </w:r>
      <w:r>
        <w:t xml:space="preserve"> kids who see the robots at school and want to order. A Kinder egg was one we got in Leeds the other day; there was one Kinder egg trundling down the street to a kiddie. The parents wanted it as a surprise when they got home from school. The interactions are </w:t>
      </w:r>
      <w:r>
        <w:t>really positive</w:t>
      </w:r>
      <w:r>
        <w:t xml:space="preserve">. One of the things that has surprised me is that a quarter of our customers—just over 25%—have a disability or live with someone who has one. Neurodiverse kids especially seem to have taken to the robots. We do not really understand it yet. We are doing some more work on that. The interactions we have are overwhelmingly positive in those terms, but it comes down to the work you do beforehand, integrating your technology in a community, having </w:t>
      </w:r>
      <w:r>
        <w:t>conversations</w:t>
      </w:r>
      <w:r>
        <w:t xml:space="preserve"> and having somebody readily available on the ground or in the area when people have questions. Beforehand, there will be people in </w:t>
      </w:r>
      <w:r>
        <w:t>Starship</w:t>
      </w:r>
      <w:r>
        <w:t xml:space="preserve"> T-shirts</w:t>
      </w:r>
      <w:r w:rsidR="00FA7A89">
        <w:t xml:space="preserve"> </w:t>
      </w:r>
      <w:r>
        <w:t>wandering around while we are doing the trials and tests, so that people know they can ask stuff, and responding very quickly. It is not a case of everybody loving the tech straightaway, and “Hurrah, it</w:t>
      </w:r>
      <w:r w:rsidR="00447FCF">
        <w:t>’</w:t>
      </w:r>
      <w:r>
        <w:t xml:space="preserve">s all here.” You </w:t>
      </w:r>
      <w:r>
        <w:t>have to</w:t>
      </w:r>
      <w:r>
        <w:t xml:space="preserve"> do the work. That is why we want the regulation, to be honest, because we do not want people to turn up who do not do the work.</w:t>
      </w:r>
    </w:p>
    <w:p w:rsidR="005B1C64" w:rsidP="005B1C64">
      <w:pPr>
        <w:pStyle w:val="Question"/>
        <w:numPr>
          <w:ilvl w:val="0"/>
          <w:numId w:val="9"/>
        </w:numPr>
      </w:pPr>
      <w:r w:rsidRPr="00E4421D">
        <w:rPr>
          <w:b/>
        </w:rPr>
        <w:t>Paul Howell:</w:t>
      </w:r>
      <w:r>
        <w:t xml:space="preserve"> Dr Khastgir, is there anything you would like to expand on—maybe the discussion about the different applications?</w:t>
      </w:r>
    </w:p>
    <w:p w:rsidR="005B1C64" w:rsidP="005B1C64">
      <w:pPr>
        <w:pStyle w:val="Answer"/>
      </w:pPr>
      <w:r w:rsidRPr="00E4421D">
        <w:rPr>
          <w:b/>
          <w:i/>
        </w:rPr>
        <w:t>Dr Khastgir:</w:t>
      </w:r>
      <w:r>
        <w:t xml:space="preserve"> Building on what has already been said, there are three additional things that I would like to happen, when it comes to the accessibility and diversity aspects. The first is to take a true systems-thinking approach to designing the systems. Traditionally, in the automotive sector, most of the tech has been done </w:t>
      </w:r>
      <w:r w:rsidR="00BB0E11">
        <w:t>a</w:t>
      </w:r>
      <w:r>
        <w:t>s</w:t>
      </w:r>
      <w:r w:rsidR="00BB0E11">
        <w:t>,</w:t>
      </w:r>
      <w:r>
        <w:t xml:space="preserve"> “We</w:t>
      </w:r>
      <w:r w:rsidR="004E3021">
        <w:t xml:space="preserve">’ll </w:t>
      </w:r>
      <w:r>
        <w:t xml:space="preserve">do the technology first and </w:t>
      </w:r>
      <w:r w:rsidR="004E3021">
        <w:t xml:space="preserve">then </w:t>
      </w:r>
      <w:r>
        <w:t>bolt the user requirements on top.” We need to move away from that and have the user as part of the system design process. That will automatically give us the requirements o</w:t>
      </w:r>
      <w:r w:rsidR="00BA451C">
        <w:t>f</w:t>
      </w:r>
      <w:r>
        <w:t xml:space="preserve"> accessibility, inclusion, disability and so on. </w:t>
      </w:r>
    </w:p>
    <w:p w:rsidR="005B1C64" w:rsidP="005B1C64">
      <w:pPr>
        <w:pStyle w:val="Answer"/>
      </w:pPr>
      <w:r>
        <w:t xml:space="preserve">Secondly, bringing it back to the operational design domain, the kinds of actors you will experience where you deploy need to be part of your operational design domain definition. Will you experience mobility scooters or horses? That needs to be part of </w:t>
      </w:r>
      <w:r w:rsidR="0037050D">
        <w:t xml:space="preserve">it at </w:t>
      </w:r>
      <w:r>
        <w:t>the very beginning, at the requirement specification level, when you are defining your operational design domain.</w:t>
      </w:r>
    </w:p>
    <w:p w:rsidR="005B1C64" w:rsidP="005B1C64">
      <w:pPr>
        <w:pStyle w:val="Answer"/>
      </w:pPr>
      <w:r>
        <w:t>Lastly, we need collaboration between different stakeholders. The developers on their own will not be able to do this right. They need to speak to local authorities, user groups and so on. Th</w:t>
      </w:r>
      <w:r w:rsidR="00CC17C6">
        <w:t>o</w:t>
      </w:r>
      <w:r>
        <w:t>se are the three things I think we need.</w:t>
      </w:r>
    </w:p>
    <w:p w:rsidR="005B1C64" w:rsidP="005B1C64">
      <w:pPr>
        <w:pStyle w:val="Question"/>
        <w:numPr>
          <w:ilvl w:val="0"/>
          <w:numId w:val="9"/>
        </w:numPr>
      </w:pPr>
      <w:r w:rsidRPr="00DE4147">
        <w:rPr>
          <w:b/>
        </w:rPr>
        <w:t>Ruth Cadbury:</w:t>
      </w:r>
      <w:r>
        <w:t xml:space="preserve"> You sa</w:t>
      </w:r>
      <w:r w:rsidR="00CC17C6">
        <w:t>id</w:t>
      </w:r>
      <w:r>
        <w:t>, “If there are likely to be scooters or horses</w:t>
      </w:r>
      <w:r w:rsidR="00CC17C6">
        <w:t>.</w:t>
      </w:r>
      <w:r>
        <w:t>” Even down Oxford Street there could be horses. Okay, there will not be horses and scooters—or hopefully not—on motorways, but anything is possible in our road environment, so all of th</w:t>
      </w:r>
      <w:r w:rsidR="00BB5CF1">
        <w:t>at</w:t>
      </w:r>
      <w:r>
        <w:t xml:space="preserve"> </w:t>
      </w:r>
      <w:r>
        <w:t>has to</w:t>
      </w:r>
      <w:r>
        <w:t xml:space="preserve"> be factored in all of the time. Some of the technologies, as well as relying on mapping and reactive testing, also rely on visuals, but I suppose that does not apply if you have a complete level 5 vehicle</w:t>
      </w:r>
      <w:r w:rsidR="00417CEB">
        <w:t>,</w:t>
      </w:r>
      <w:r>
        <w:t xml:space="preserve"> so why would you start defining as you say? You gave a good example about motorways </w:t>
      </w:r>
      <w:r w:rsidR="001C4A75">
        <w:t xml:space="preserve">but only </w:t>
      </w:r>
      <w:r>
        <w:t xml:space="preserve">on sunny days </w:t>
      </w:r>
      <w:r w:rsidR="001C4A75">
        <w:t>or</w:t>
      </w:r>
      <w:r>
        <w:t xml:space="preserve"> when there is a hard shoulder, neither of which </w:t>
      </w:r>
      <w:r w:rsidR="001C4A75">
        <w:t>is</w:t>
      </w:r>
      <w:r>
        <w:t xml:space="preserve"> the norm on a lot of our motorways.</w:t>
      </w:r>
    </w:p>
    <w:p w:rsidR="005B1C64" w:rsidP="005B1C64">
      <w:pPr>
        <w:pStyle w:val="Answer"/>
      </w:pPr>
      <w:r w:rsidRPr="00E4421D">
        <w:rPr>
          <w:b/>
          <w:i/>
        </w:rPr>
        <w:t>Dr Khastgir:</w:t>
      </w:r>
      <w:r>
        <w:t xml:space="preserve"> That is a brilliant intervention, because you could define your operational design domain or operating conditions in a factory setting. You could </w:t>
      </w:r>
      <w:r>
        <w:t>definitely have</w:t>
      </w:r>
      <w:r>
        <w:t xml:space="preserve"> a self-driving vehicle in a factory setting, which is a controlled environment. You will not have horses and </w:t>
      </w:r>
      <w:r w:rsidR="00DB3C41">
        <w:t xml:space="preserve">you </w:t>
      </w:r>
      <w:r>
        <w:t xml:space="preserve">may not have mobility scooters. Yes, in the case you give, you will have to factor in horses </w:t>
      </w:r>
      <w:r w:rsidR="0037050D">
        <w:t>and</w:t>
      </w:r>
      <w:r>
        <w:t xml:space="preserve"> mobility scooters if you are in Oxfordshire or Cambridgeshire.</w:t>
      </w:r>
    </w:p>
    <w:p w:rsidR="005B1C64" w:rsidP="005B1C64">
      <w:pPr>
        <w:pStyle w:val="Question"/>
        <w:numPr>
          <w:ilvl w:val="0"/>
          <w:numId w:val="9"/>
        </w:numPr>
      </w:pPr>
      <w:r w:rsidRPr="00E4421D">
        <w:rPr>
          <w:b/>
        </w:rPr>
        <w:t>Ruth Cadbury:</w:t>
      </w:r>
      <w:r>
        <w:t xml:space="preserve"> Anywhere. Any public road.</w:t>
      </w:r>
    </w:p>
    <w:p w:rsidR="005B1C64" w:rsidP="005B1C64">
      <w:pPr>
        <w:pStyle w:val="Answer"/>
      </w:pPr>
      <w:r w:rsidRPr="00E4421D">
        <w:rPr>
          <w:b/>
          <w:i/>
        </w:rPr>
        <w:t>Dr Khastgir:</w:t>
      </w:r>
      <w:r>
        <w:t xml:space="preserve"> Any public road</w:t>
      </w:r>
      <w:r w:rsidR="008B118F">
        <w:t xml:space="preserve">, </w:t>
      </w:r>
      <w:r>
        <w:t>absolutely. But what if you have a very different use case</w:t>
      </w:r>
      <w:r w:rsidR="002B2257">
        <w:t>? L</w:t>
      </w:r>
      <w:r>
        <w:t>et’s say airside operations</w:t>
      </w:r>
      <w:r w:rsidR="002B2257">
        <w:t>.</w:t>
      </w:r>
      <w:r>
        <w:t xml:space="preserve"> There is a Coventry-based organisation called </w:t>
      </w:r>
      <w:r>
        <w:t>Aurrigo</w:t>
      </w:r>
      <w:r>
        <w:t xml:space="preserve"> that is developing self-driving vehicles to be used airside. They will not use that definition. Again, it depends on what the use case is.</w:t>
      </w:r>
    </w:p>
    <w:p w:rsidR="005B1C64" w:rsidP="005B1C64">
      <w:pPr>
        <w:pStyle w:val="Question"/>
        <w:numPr>
          <w:ilvl w:val="0"/>
          <w:numId w:val="9"/>
        </w:numPr>
      </w:pPr>
      <w:r w:rsidRPr="003F1B30">
        <w:rPr>
          <w:b/>
        </w:rPr>
        <w:t>Chair:</w:t>
      </w:r>
      <w:r>
        <w:t xml:space="preserve"> </w:t>
      </w:r>
      <w:r w:rsidR="00A322E0">
        <w:t>B</w:t>
      </w:r>
      <w:r>
        <w:t xml:space="preserve">efore I turn to Gavin, </w:t>
      </w:r>
      <w:r w:rsidR="009C4A26">
        <w:t>can I</w:t>
      </w:r>
      <w:r>
        <w:t xml:space="preserve"> ask </w:t>
      </w:r>
      <w:r w:rsidR="0050246B">
        <w:t xml:space="preserve">you both, </w:t>
      </w:r>
      <w:r>
        <w:t>Lisa</w:t>
      </w:r>
      <w:r>
        <w:t xml:space="preserve"> and Peter</w:t>
      </w:r>
      <w:r w:rsidR="0050246B">
        <w:t>,</w:t>
      </w:r>
      <w:r>
        <w:t xml:space="preserve"> whether you have had any instances of personal injury in your trial areas?</w:t>
      </w:r>
    </w:p>
    <w:p w:rsidR="005B1C64" w:rsidP="005B1C64">
      <w:pPr>
        <w:pStyle w:val="Answer"/>
      </w:pPr>
      <w:r w:rsidRPr="00E4421D">
        <w:rPr>
          <w:b/>
          <w:i/>
        </w:rPr>
        <w:t>Peter Stephens:</w:t>
      </w:r>
      <w:r>
        <w:t xml:space="preserve"> Not that I am aware of.</w:t>
      </w:r>
    </w:p>
    <w:p w:rsidR="005B1C64" w:rsidP="005B1C64">
      <w:pPr>
        <w:pStyle w:val="Answer"/>
      </w:pPr>
      <w:r w:rsidRPr="00E4421D">
        <w:rPr>
          <w:b/>
          <w:i/>
        </w:rPr>
        <w:t>Lisa Johnson:</w:t>
      </w:r>
      <w:r>
        <w:t xml:space="preserve"> Very, very occasional</w:t>
      </w:r>
      <w:r w:rsidR="008B118F">
        <w:t>. W</w:t>
      </w:r>
      <w:r>
        <w:t>e have done 4 million deliveries and travelled over 7 million km globally</w:t>
      </w:r>
      <w:r w:rsidR="008B118F">
        <w:t xml:space="preserve"> </w:t>
      </w:r>
      <w:r>
        <w:t>so</w:t>
      </w:r>
      <w:r w:rsidR="008B118F">
        <w:t xml:space="preserve">, </w:t>
      </w:r>
      <w:r>
        <w:t>as you would imagine</w:t>
      </w:r>
      <w:r w:rsidR="008B118F">
        <w:t>,</w:t>
      </w:r>
      <w:r>
        <w:t xml:space="preserve"> there is an occasional incident, but because we are so low weight and low speed the amount of injury or damage that we can cause is limited. We are not able to cause that much concern to people. There is very limited </w:t>
      </w:r>
      <w:r>
        <w:t>incidence</w:t>
      </w:r>
      <w:r>
        <w:t xml:space="preserve"> and these things tend to be bumps and bruises</w:t>
      </w:r>
      <w:r w:rsidR="00236F6F">
        <w:t>—</w:t>
      </w:r>
      <w:r w:rsidRPr="00EF20E4">
        <w:t>maybe the mapping</w:t>
      </w:r>
      <w:r>
        <w:t xml:space="preserve"> has not been correct or something—or the occasional scratched car.</w:t>
      </w:r>
    </w:p>
    <w:p w:rsidR="005B1C64" w:rsidP="005B1C64">
      <w:pPr>
        <w:pStyle w:val="Remark"/>
      </w:pPr>
      <w:r w:rsidRPr="0052095C">
        <w:rPr>
          <w:b/>
        </w:rPr>
        <w:t>Chair:</w:t>
      </w:r>
      <w:r>
        <w:t xml:space="preserve"> I was meaning more human injury than vehicle injury.</w:t>
      </w:r>
    </w:p>
    <w:p w:rsidR="005B1C64" w:rsidP="005B1C64">
      <w:pPr>
        <w:pStyle w:val="Question"/>
        <w:numPr>
          <w:ilvl w:val="0"/>
          <w:numId w:val="9"/>
        </w:numPr>
      </w:pPr>
      <w:r w:rsidRPr="00985775">
        <w:rPr>
          <w:b/>
        </w:rPr>
        <w:t>Gavin Newlands:</w:t>
      </w:r>
      <w:r>
        <w:t xml:space="preserve"> We have heard a fair bit of evidence on safety. The Institution of Engineering and Technology claimed that</w:t>
      </w:r>
      <w:r w:rsidR="008B118F">
        <w:t>,</w:t>
      </w:r>
      <w:r>
        <w:t xml:space="preserve"> for every 10,000 errors that a human driver would make, an automated vehicle would make one. That being said, and turning to you first, Dr Khastgir, what are the biggest potential dangers posed by self-driving and automated vehicles? </w:t>
      </w:r>
      <w:r w:rsidRPr="00B0038A">
        <w:t>I am sure there are a number.</w:t>
      </w:r>
      <w:r>
        <w:t xml:space="preserve"> An example would be when the automated vehicle wants to switch control back to a human driver, for example. What are the main issues? </w:t>
      </w:r>
    </w:p>
    <w:p w:rsidR="005B1C64" w:rsidP="005B1C64">
      <w:pPr>
        <w:pStyle w:val="Answer"/>
      </w:pPr>
      <w:r w:rsidRPr="0052095C">
        <w:rPr>
          <w:b/>
          <w:i/>
        </w:rPr>
        <w:t>Dr Khastgir:</w:t>
      </w:r>
      <w:r>
        <w:t xml:space="preserve"> One of the biggest issues right now across the different types of use cases is the definition of what is safe enough. Right now, as a country and in the ecosystem internationally, we have not been able to come up with a definition of the minimum level of safety required. We </w:t>
      </w:r>
      <w:r w:rsidR="008B118F">
        <w:t>can</w:t>
      </w:r>
      <w:r>
        <w:t xml:space="preserve"> have all the frameworks that we might want to create, but we still do not have that threshold. The Government ha</w:t>
      </w:r>
      <w:r w:rsidR="0085774B">
        <w:t>ve</w:t>
      </w:r>
      <w:r>
        <w:t xml:space="preserve"> come up with the concept, for the minimum threshold, of a “</w:t>
      </w:r>
      <w:r w:rsidR="008B118F">
        <w:t>careful</w:t>
      </w:r>
      <w:r>
        <w:t xml:space="preserve"> and </w:t>
      </w:r>
      <w:r w:rsidR="008B118F">
        <w:t>competent</w:t>
      </w:r>
      <w:r>
        <w:t>” human driver. That is what we are calling it</w:t>
      </w:r>
      <w:r w:rsidR="0085774B">
        <w:t>,</w:t>
      </w:r>
      <w:r>
        <w:t xml:space="preserve"> but we do not know how to translate that abstract concept into something that can be implemented by engineering. That is the biggest challenge we have right now. Whatever we come up with as something </w:t>
      </w:r>
      <w:r w:rsidR="008B118F">
        <w:t xml:space="preserve">that </w:t>
      </w:r>
      <w:r>
        <w:t>we say is safe will be unsafe if we do not define the threshold correctly.</w:t>
      </w:r>
    </w:p>
    <w:p w:rsidR="005B1C64" w:rsidP="005B1C64">
      <w:pPr>
        <w:pStyle w:val="Answer"/>
      </w:pPr>
      <w:r>
        <w:t>The second thing arises when you are looking at partial automation, or gradual levels of automation. You pointed out nicely that the transition of control back from the automated system to the user</w:t>
      </w:r>
      <w:r w:rsidR="006902AC">
        <w:t xml:space="preserve"> remains a challenge. It might be the user</w:t>
      </w:r>
      <w:r>
        <w:t xml:space="preserve"> inside the vehicle, or </w:t>
      </w:r>
      <w:r w:rsidR="00BA4B46">
        <w:t>it might</w:t>
      </w:r>
      <w:r>
        <w:t xml:space="preserve"> be a remote operator. There is </w:t>
      </w:r>
      <w:r>
        <w:t>a huge human factors</w:t>
      </w:r>
      <w:r>
        <w:t xml:space="preserve"> challenge related to that. A lot of research has happened in the UK. The University of Leeds</w:t>
      </w:r>
      <w:r w:rsidR="00D80753">
        <w:t xml:space="preserve"> has done it, as have Warwick and Nottingham</w:t>
      </w:r>
      <w:r>
        <w:t xml:space="preserve">. The problem is that we do not have consensus </w:t>
      </w:r>
      <w:r w:rsidR="008B118F">
        <w:t>on</w:t>
      </w:r>
      <w:r>
        <w:t xml:space="preserve"> the minimum number of seconds we should wait before handing over. If you look at research papers, you get numbers </w:t>
      </w:r>
      <w:r w:rsidR="008038C8">
        <w:t xml:space="preserve">of </w:t>
      </w:r>
      <w:r>
        <w:t xml:space="preserve">between two and 40 seconds. A lot can happen in that duration, so there is more work to be done in that space. One thing from a systems viewpoint is how you can make the driver more attentive when the transition is happening, or </w:t>
      </w:r>
      <w:r w:rsidR="009708B7">
        <w:t xml:space="preserve">how you can </w:t>
      </w:r>
      <w:r>
        <w:t>keep the driver always in the loop even though they are not actually driving the system. There are visual and haptic cues, and design implementations can be made.</w:t>
      </w:r>
    </w:p>
    <w:p w:rsidR="005B1C64" w:rsidP="005B1C64">
      <w:pPr>
        <w:pStyle w:val="Answer"/>
      </w:pPr>
      <w:r>
        <w:t xml:space="preserve">The other challenge we have is about the common agreement in the industry that we will </w:t>
      </w:r>
      <w:r w:rsidR="008B118F">
        <w:t>use</w:t>
      </w:r>
      <w:r>
        <w:t xml:space="preserve"> some level of simulation to test the systems. Virtual testing would be </w:t>
      </w:r>
      <w:r>
        <w:t>required, because</w:t>
      </w:r>
      <w:r>
        <w:t xml:space="preserve"> you cannot do 11 billion miles on public roads. That is </w:t>
      </w:r>
      <w:r>
        <w:t>similar to</w:t>
      </w:r>
      <w:r>
        <w:t xml:space="preserve"> 20,000 times to the moon and back. That is not happening</w:t>
      </w:r>
      <w:r w:rsidR="009A6D27">
        <w:t>, so w</w:t>
      </w:r>
      <w:r>
        <w:t xml:space="preserve">e will be using virtual testing; but right </w:t>
      </w:r>
      <w:r>
        <w:t>now</w:t>
      </w:r>
      <w:r>
        <w:t xml:space="preserve"> we do not know how to prove that the virtual test itself is valid. How do we trust the results of the simulation? We do not know. Those, at the very top level, are the challenges we have in this space.</w:t>
      </w:r>
    </w:p>
    <w:p w:rsidR="005B1C64" w:rsidP="005B1C64">
      <w:pPr>
        <w:pStyle w:val="Question"/>
        <w:numPr>
          <w:ilvl w:val="0"/>
          <w:numId w:val="9"/>
        </w:numPr>
      </w:pPr>
      <w:r w:rsidRPr="009530DA">
        <w:rPr>
          <w:b/>
        </w:rPr>
        <w:t>Gavin Newlands:</w:t>
      </w:r>
      <w:r>
        <w:t xml:space="preserve"> If you could make human drivers more attentive when they are in control of a vehicle</w:t>
      </w:r>
      <w:r w:rsidR="008B118F">
        <w:t xml:space="preserve">, </w:t>
      </w:r>
      <w:r>
        <w:t>that would be quite useful</w:t>
      </w:r>
      <w:r w:rsidR="008B118F">
        <w:t>, too</w:t>
      </w:r>
      <w:r>
        <w:t xml:space="preserve">. Lisa, in the work that you guys have been doing, what </w:t>
      </w:r>
      <w:r w:rsidR="00D811FD">
        <w:t>have been</w:t>
      </w:r>
      <w:r>
        <w:t xml:space="preserve"> the biggest risks</w:t>
      </w:r>
      <w:r w:rsidR="00FA044D">
        <w:t>, which</w:t>
      </w:r>
      <w:r>
        <w:t xml:space="preserve"> you might not have foreseen</w:t>
      </w:r>
      <w:r w:rsidR="00FA044D">
        <w:t>,</w:t>
      </w:r>
      <w:r>
        <w:t xml:space="preserve"> </w:t>
      </w:r>
      <w:r w:rsidR="00AC10AF">
        <w:t>throughout</w:t>
      </w:r>
      <w:r>
        <w:t xml:space="preserve"> the period you have been operating?</w:t>
      </w:r>
    </w:p>
    <w:p w:rsidR="001629BE" w:rsidP="005B1C64">
      <w:pPr>
        <w:pStyle w:val="Answer"/>
      </w:pPr>
      <w:r w:rsidRPr="0052095C">
        <w:rPr>
          <w:b/>
          <w:i/>
        </w:rPr>
        <w:t>Lisa Johnson:</w:t>
      </w:r>
      <w:r>
        <w:t xml:space="preserve"> We are in kind of a different situation, aren’t we, because we have a little robot that could not possibly have a human in it</w:t>
      </w:r>
      <w:r w:rsidR="007B66ED">
        <w:t>?</w:t>
      </w:r>
      <w:r>
        <w:t xml:space="preserve"> I tried to ride it</w:t>
      </w:r>
      <w:r w:rsidR="008B118F">
        <w:t xml:space="preserve">, and it didn’t </w:t>
      </w:r>
      <w:r>
        <w:t>go that well. We do not have a user in charge or anyone driving it, so we have removed that human element entirely. We know that our stuff works and that we are good at what we do with autonomy and how we operate.</w:t>
      </w:r>
    </w:p>
    <w:p w:rsidR="005B1C64" w:rsidP="005B1C64">
      <w:pPr>
        <w:pStyle w:val="Answer"/>
      </w:pPr>
      <w:r>
        <w:t>T</w:t>
      </w:r>
      <w:r>
        <w:t xml:space="preserve">he biggest risk </w:t>
      </w:r>
      <w:r w:rsidR="00436A31">
        <w:t xml:space="preserve">for us </w:t>
      </w:r>
      <w:r>
        <w:t>is how we integrate, because not everybody around us understands how we operate. In a small use case scenario, when we go somewhere</w:t>
      </w:r>
      <w:r w:rsidR="007A338D">
        <w:t>,</w:t>
      </w:r>
      <w:r>
        <w:t xml:space="preserve"> we end up with people stopping at crossings to wait for our robots to cross the road</w:t>
      </w:r>
      <w:r w:rsidR="0000233F">
        <w:t xml:space="preserve">, </w:t>
      </w:r>
      <w:r>
        <w:t xml:space="preserve">because they like the little guys. They say, “You go, robot; you go,” but the robot is not standing there waiting for someone to say, “You go, robot.” </w:t>
      </w:r>
      <w:r w:rsidR="0000233F">
        <w:t>The robot</w:t>
      </w:r>
      <w:r>
        <w:t xml:space="preserve"> has seen a car </w:t>
      </w:r>
      <w:r w:rsidR="005A74BB">
        <w:t>so</w:t>
      </w:r>
      <w:r>
        <w:t xml:space="preserve"> </w:t>
      </w:r>
      <w:r w:rsidR="0000233F">
        <w:t>it’s</w:t>
      </w:r>
      <w:r>
        <w:t xml:space="preserve"> not moving anywhere. It is not going to do the human thing of “I can make it if I run.” It is just going to wait. I suppose that is not a safety risk; but it is the biggest challenge we come across—how humans accept us into their environment. Ultimately it takes a couple of weeks, but eventually people know that they are supposed to drive, because the robot will just wait. It is not going to move.</w:t>
      </w:r>
    </w:p>
    <w:p w:rsidR="009004DE" w:rsidP="005B1C64">
      <w:pPr>
        <w:pStyle w:val="Answer"/>
      </w:pPr>
      <w:r>
        <w:t xml:space="preserve">Also, there are the more challenging environments. Milton Keynes </w:t>
      </w:r>
      <w:r>
        <w:t>redways</w:t>
      </w:r>
      <w:r>
        <w:t xml:space="preserve"> do not happen everywhere. The bigger risk for us is when we go into more challenging environments. Every time we go somewhere more complex</w:t>
      </w:r>
      <w:r w:rsidR="006615B1">
        <w:t>,</w:t>
      </w:r>
      <w:r>
        <w:t xml:space="preserve"> the robots </w:t>
      </w:r>
      <w:r>
        <w:t>have to</w:t>
      </w:r>
      <w:r>
        <w:t xml:space="preserve"> learn more. We </w:t>
      </w:r>
      <w:r>
        <w:t>have to</w:t>
      </w:r>
      <w:r>
        <w:t xml:space="preserve"> do more mapping, and more engagement with the community so that they understand us better. The bigger risk for us is human interaction and</w:t>
      </w:r>
      <w:r w:rsidR="00E96543">
        <w:t xml:space="preserve"> the</w:t>
      </w:r>
      <w:r>
        <w:t xml:space="preserve"> more challenging environments. </w:t>
      </w:r>
      <w:r w:rsidR="001503A0">
        <w:t xml:space="preserve">For us, the more challenging environments </w:t>
      </w:r>
      <w:r>
        <w:t xml:space="preserve">are, as you would expect, places where there are more things, narrower roads and faster things moving around you; but by and large, because we have been operating for so long, we are kind of okay with it. </w:t>
      </w:r>
      <w:r>
        <w:t>Of course</w:t>
      </w:r>
      <w:r>
        <w:t xml:space="preserve"> there is going to be an incident every now and again. Iain asked whether there has ever been an incident</w:t>
      </w:r>
      <w:r w:rsidR="00635C0A">
        <w:t xml:space="preserve">. </w:t>
      </w:r>
      <w:r w:rsidR="00635C0A">
        <w:t>O</w:t>
      </w:r>
      <w:r>
        <w:t>f course</w:t>
      </w:r>
      <w:r w:rsidR="00635C0A">
        <w:t xml:space="preserve"> there has. W</w:t>
      </w:r>
      <w:r>
        <w:t xml:space="preserve">ith pedestrians, cycles, </w:t>
      </w:r>
      <w:r>
        <w:t>cars</w:t>
      </w:r>
      <w:r>
        <w:t xml:space="preserve"> or anything there will be an incident every now and again. Again, that is a challenge</w:t>
      </w:r>
      <w:r w:rsidR="00CF4B59">
        <w:t xml:space="preserve">; it is </w:t>
      </w:r>
      <w:r>
        <w:t>convincing people that we are safe, when one incident becomes a test case for the entire technology.</w:t>
      </w:r>
    </w:p>
    <w:p w:rsidR="009400FD" w:rsidP="009400FD">
      <w:pPr>
        <w:pStyle w:val="Question"/>
        <w:numPr>
          <w:ilvl w:val="0"/>
          <w:numId w:val="9"/>
        </w:numPr>
      </w:pPr>
      <w:r w:rsidRPr="009004DE">
        <w:rPr>
          <w:b/>
        </w:rPr>
        <w:t>Gavin Newlands:</w:t>
      </w:r>
      <w:r>
        <w:t xml:space="preserve"> Peter, </w:t>
      </w:r>
      <w:r w:rsidR="007E6A9D">
        <w:t>for Stagecoach the risk is</w:t>
      </w:r>
      <w:r>
        <w:t xml:space="preserve"> at a level above </w:t>
      </w:r>
      <w:r>
        <w:t>Starship’s</w:t>
      </w:r>
      <w:r>
        <w:t xml:space="preserve"> operation. What is Stagecoach’s biggest fear as to the biggest risks involved?</w:t>
      </w:r>
    </w:p>
    <w:p w:rsidR="009400FD" w:rsidP="009400FD">
      <w:pPr>
        <w:pStyle w:val="Answer"/>
      </w:pPr>
      <w:r w:rsidRPr="0052095C">
        <w:rPr>
          <w:b/>
          <w:i/>
        </w:rPr>
        <w:t>Peter Stephens:</w:t>
      </w:r>
      <w:r>
        <w:t xml:space="preserve"> We have not started running the services yet, so we are trying to design out all the risks at this stage. Lisa touched on an interesting point about the interaction with other road users and how much implicit communication there is between </w:t>
      </w:r>
      <w:r w:rsidR="00561A97">
        <w:t xml:space="preserve">other </w:t>
      </w:r>
      <w:r>
        <w:t xml:space="preserve">road users. For example, the bus will look like a regular bus and will be marked up as autonomous </w:t>
      </w:r>
      <w:r w:rsidR="00CA674D">
        <w:t>on</w:t>
      </w:r>
      <w:r>
        <w:t xml:space="preserve"> its livery, but it is a bus; quite often, some subtle interaction takes place between a human driver and pedestrians and other road users. There is a question about how to replicate that when </w:t>
      </w:r>
      <w:r w:rsidR="00CA674D">
        <w:t>you</w:t>
      </w:r>
      <w:r>
        <w:t xml:space="preserve"> start to use the self-driving technology. We will need to look at that in future. It is not currently part of the project, but there is a question about how to get some of that implicit signalling as well as the standard vehicle operation.</w:t>
      </w:r>
    </w:p>
    <w:p w:rsidR="009400FD" w:rsidP="009400FD">
      <w:pPr>
        <w:pStyle w:val="Question"/>
        <w:numPr>
          <w:ilvl w:val="0"/>
          <w:numId w:val="9"/>
        </w:numPr>
      </w:pPr>
      <w:r w:rsidRPr="005357D3">
        <w:rPr>
          <w:b/>
        </w:rPr>
        <w:t>Gavin Newlands:</w:t>
      </w:r>
      <w:r>
        <w:t xml:space="preserve"> I am conscious of time</w:t>
      </w:r>
      <w:r w:rsidR="006615B1">
        <w:t>,</w:t>
      </w:r>
      <w:r>
        <w:t xml:space="preserve"> and there are still a few questions to get through</w:t>
      </w:r>
      <w:r w:rsidR="003F750F">
        <w:t>.</w:t>
      </w:r>
      <w:r>
        <w:t xml:space="preserve"> Dr Khastgir, what cyber-security risks do self-driving vehicles and automated tech pose?</w:t>
      </w:r>
      <w:r w:rsidR="0067453F">
        <w:t xml:space="preserve"> </w:t>
      </w:r>
    </w:p>
    <w:p w:rsidR="009400FD" w:rsidP="009400FD">
      <w:pPr>
        <w:pStyle w:val="Answer"/>
      </w:pPr>
      <w:r w:rsidRPr="005357D3">
        <w:rPr>
          <w:b/>
          <w:i/>
        </w:rPr>
        <w:t>Dr Khastgir:</w:t>
      </w:r>
      <w:r>
        <w:t xml:space="preserve"> We need to be careful when talking about cyber-security</w:t>
      </w:r>
      <w:r w:rsidR="00245963">
        <w:t>. I</w:t>
      </w:r>
      <w:r w:rsidR="00CF3099">
        <w:t>f</w:t>
      </w:r>
      <w:r>
        <w:t xml:space="preserve"> we are talking only about automated vehicles that have no connectivity—no connection with anything—the risks are very minimal. With connected and automated vehicles, yes, there are specific cyber-security risks. </w:t>
      </w:r>
      <w:r w:rsidR="005D1D89">
        <w:t>A</w:t>
      </w:r>
      <w:r>
        <w:t>gain, taking a systems</w:t>
      </w:r>
      <w:r w:rsidR="00CF3099">
        <w:t>-</w:t>
      </w:r>
      <w:r>
        <w:t>thinking approach,</w:t>
      </w:r>
      <w:r w:rsidR="005D1D89">
        <w:t xml:space="preserve"> </w:t>
      </w:r>
      <w:r>
        <w:t xml:space="preserve">cyber-security has </w:t>
      </w:r>
      <w:r w:rsidR="004D0FA4">
        <w:t xml:space="preserve">traditionally </w:t>
      </w:r>
      <w:r>
        <w:t>been bolted on to existing systems. You design the system and suddenly realise, “Oh, we haven’t done any security analysis.” You do it, and you bolt on some cyber-security. We need to move away from that. We need to take a proper, secure-by-design approach where security requirements are in-built at the very beginning</w:t>
      </w:r>
      <w:r w:rsidRPr="00944CF9">
        <w:t xml:space="preserve"> </w:t>
      </w:r>
      <w:r>
        <w:t>of the system.</w:t>
      </w:r>
    </w:p>
    <w:p w:rsidR="009400FD" w:rsidP="009400FD">
      <w:pPr>
        <w:pStyle w:val="Answer"/>
      </w:pPr>
      <w:r>
        <w:t>Having said that, there</w:t>
      </w:r>
      <w:r>
        <w:t xml:space="preserve"> will always be people, malicious or otherwise, who try to hack into your system, so you need to implement a mechanism where </w:t>
      </w:r>
      <w:r w:rsidR="006615B1">
        <w:t xml:space="preserve">you put the system into a safe state to limit the damage when </w:t>
      </w:r>
      <w:r>
        <w:t>you detect that someone is trying to hack. That is very important, because you will never be able to guarantee that you cannot be hacked. What you can guarantee is: “I will detect that I am being hacked and implement a design mechanism that make</w:t>
      </w:r>
      <w:r w:rsidR="00270D4A">
        <w:t>s</w:t>
      </w:r>
      <w:r>
        <w:t xml:space="preserve"> the system safe.”</w:t>
      </w:r>
    </w:p>
    <w:p w:rsidR="009400FD" w:rsidP="009400FD">
      <w:pPr>
        <w:pStyle w:val="Question"/>
        <w:numPr>
          <w:ilvl w:val="0"/>
          <w:numId w:val="9"/>
        </w:numPr>
      </w:pPr>
      <w:r w:rsidRPr="00626360">
        <w:rPr>
          <w:b/>
        </w:rPr>
        <w:t>Gavin Newlands:</w:t>
      </w:r>
      <w:r>
        <w:t xml:space="preserve"> </w:t>
      </w:r>
      <w:r w:rsidR="00892A74">
        <w:t>T</w:t>
      </w:r>
      <w:r>
        <w:t xml:space="preserve">o move on to public awareness and confidence in automated </w:t>
      </w:r>
      <w:r w:rsidR="006615B1">
        <w:t>and</w:t>
      </w:r>
      <w:r>
        <w:t xml:space="preserve"> self-driving vehicles, surveys often show that the public </w:t>
      </w:r>
      <w:r w:rsidR="00C2449C">
        <w:t>are</w:t>
      </w:r>
      <w:r>
        <w:t xml:space="preserve"> quite wary of them</w:t>
      </w:r>
      <w:r w:rsidRPr="006615B1" w:rsidR="006615B1">
        <w:t xml:space="preserve"> </w:t>
      </w:r>
      <w:r w:rsidR="006615B1">
        <w:t>at the moment</w:t>
      </w:r>
      <w:r>
        <w:t xml:space="preserve">. </w:t>
      </w:r>
      <w:r w:rsidRPr="00C2449C">
        <w:t>I hold my hand</w:t>
      </w:r>
      <w:r w:rsidR="006615B1">
        <w:t>s</w:t>
      </w:r>
      <w:r w:rsidRPr="00C2449C">
        <w:t xml:space="preserve"> up</w:t>
      </w:r>
      <w:r w:rsidR="006615B1">
        <w:t xml:space="preserve">, as </w:t>
      </w:r>
      <w:r w:rsidRPr="00C2449C">
        <w:t xml:space="preserve">I have said a couple of times in this inquiry </w:t>
      </w:r>
      <w:r w:rsidR="00410050">
        <w:t>that I was one of them</w:t>
      </w:r>
      <w:r w:rsidR="006615B1">
        <w:t xml:space="preserve">. </w:t>
      </w:r>
      <w:r w:rsidR="00C2449C">
        <w:t>I think I was at a dinner with</w:t>
      </w:r>
      <w:r w:rsidRPr="00C2449C">
        <w:t xml:space="preserve"> </w:t>
      </w:r>
      <w:r w:rsidR="00410050">
        <w:t>you</w:t>
      </w:r>
      <w:r w:rsidR="00F308EF">
        <w:t xml:space="preserve"> when I said the same thing</w:t>
      </w:r>
      <w:r w:rsidRPr="00C2449C">
        <w:t>,</w:t>
      </w:r>
      <w:r w:rsidRPr="00C23EFB">
        <w:t xml:space="preserve"> </w:t>
      </w:r>
      <w:r>
        <w:t>althoug</w:t>
      </w:r>
      <w:r w:rsidR="00002B4F">
        <w:t>h</w:t>
      </w:r>
      <w:r w:rsidR="006615B1">
        <w:t xml:space="preserve">, </w:t>
      </w:r>
      <w:r>
        <w:t xml:space="preserve">to be fair, </w:t>
      </w:r>
      <w:r w:rsidR="00002B4F">
        <w:t xml:space="preserve">I am </w:t>
      </w:r>
      <w:r>
        <w:t>a bit more confident than I was. How important is the perception of safety to public acceptance, and what level of safety should the public accept, compared with regular driving?</w:t>
      </w:r>
    </w:p>
    <w:p w:rsidR="009400FD" w:rsidP="009400FD">
      <w:pPr>
        <w:pStyle w:val="Answer"/>
      </w:pPr>
      <w:r w:rsidRPr="005357D3">
        <w:rPr>
          <w:b/>
          <w:i/>
        </w:rPr>
        <w:t>Peter Stephens:</w:t>
      </w:r>
      <w:r>
        <w:t xml:space="preserve"> It is a very valid question</w:t>
      </w:r>
      <w:r w:rsidR="00FF5A55">
        <w:t>. I</w:t>
      </w:r>
      <w:r>
        <w:t xml:space="preserve">n terms of customer safety, they </w:t>
      </w:r>
      <w:r>
        <w:t>have to</w:t>
      </w:r>
      <w:r>
        <w:t xml:space="preserve"> be convinced. Our customers have a choice about whether they want to take a bus </w:t>
      </w:r>
      <w:r w:rsidR="00733EE4">
        <w:t>or use</w:t>
      </w:r>
      <w:r>
        <w:t xml:space="preserve"> another mode of transport, and if they are not convinced, they w</w:t>
      </w:r>
      <w:r w:rsidR="00733EE4">
        <w:t>on’t</w:t>
      </w:r>
      <w:r>
        <w:t xml:space="preserve">. We need to convince them that it is a better experience in terms of both safety and being a smoother, more reliable bus journey. </w:t>
      </w:r>
      <w:r>
        <w:t>At the moment</w:t>
      </w:r>
      <w:r>
        <w:t>, you are right, there is not a lot of knowledge about it. Part of it will come from experience. When we carried our first passengers, very quickly it was</w:t>
      </w:r>
      <w:r w:rsidR="003763B1">
        <w:t>,</w:t>
      </w:r>
      <w:r>
        <w:t xml:space="preserve"> “Ok</w:t>
      </w:r>
      <w:r w:rsidR="00FE0E2E">
        <w:t>ay</w:t>
      </w:r>
      <w:r>
        <w:t>, this is how it normally is.” There is something about experience. As people experience self-driving technologies—potentially in passenger cars—th</w:t>
      </w:r>
      <w:r w:rsidR="005D70A7">
        <w:t>at</w:t>
      </w:r>
      <w:r>
        <w:t xml:space="preserve"> may well g</w:t>
      </w:r>
      <w:r w:rsidR="005D70A7">
        <w:t>ive them</w:t>
      </w:r>
      <w:r>
        <w:t xml:space="preserve"> confidence and more understanding of what the technology is like in</w:t>
      </w:r>
      <w:r w:rsidR="005D70A7">
        <w:t xml:space="preserve"> buses </w:t>
      </w:r>
      <w:r w:rsidR="006615B1">
        <w:t>and</w:t>
      </w:r>
      <w:r>
        <w:t xml:space="preserve"> other contexts</w:t>
      </w:r>
      <w:r w:rsidR="00DE14F6">
        <w:t>.</w:t>
      </w:r>
    </w:p>
    <w:p w:rsidR="009400FD" w:rsidP="009400FD">
      <w:pPr>
        <w:pStyle w:val="Question"/>
        <w:numPr>
          <w:ilvl w:val="0"/>
          <w:numId w:val="9"/>
        </w:numPr>
      </w:pPr>
      <w:r w:rsidRPr="005357D3">
        <w:rPr>
          <w:b/>
        </w:rPr>
        <w:t>Gavin Newlands:</w:t>
      </w:r>
      <w:r>
        <w:t xml:space="preserve"> Lisa, obviously you deal with robots </w:t>
      </w:r>
      <w:r>
        <w:t>at the moment</w:t>
      </w:r>
      <w:r>
        <w:t>, but do you have any comment on the overall question?</w:t>
      </w:r>
    </w:p>
    <w:p w:rsidR="000255DF" w:rsidP="009400FD">
      <w:pPr>
        <w:pStyle w:val="Answer"/>
      </w:pPr>
      <w:r w:rsidRPr="005357D3">
        <w:rPr>
          <w:b/>
          <w:i/>
        </w:rPr>
        <w:t>Lisa Johnson:</w:t>
      </w:r>
      <w:r>
        <w:t xml:space="preserve"> It depends </w:t>
      </w:r>
      <w:r w:rsidR="009D3D13">
        <w:t xml:space="preserve">on </w:t>
      </w:r>
      <w:r>
        <w:t>how you engage with people</w:t>
      </w:r>
      <w:r w:rsidR="00987B4D">
        <w:t xml:space="preserve"> and</w:t>
      </w:r>
      <w:r>
        <w:t xml:space="preserve"> where you go. We have this conversation with local authorities quite a lot. Are we going to consult people before we put the robots on the ground? Sure, do that, but people will not understand them yet. We do our own customer surveys that show our customers love us</w:t>
      </w:r>
      <w:r w:rsidR="00BB0CE3">
        <w:t xml:space="preserve">. </w:t>
      </w:r>
      <w:r w:rsidR="00BB0CE3">
        <w:t>O</w:t>
      </w:r>
      <w:r>
        <w:t>f course</w:t>
      </w:r>
      <w:r>
        <w:t xml:space="preserve"> </w:t>
      </w:r>
      <w:r w:rsidR="00BB0CE3">
        <w:t xml:space="preserve">our customers love us, but </w:t>
      </w:r>
      <w:r>
        <w:t>what do the residents think?</w:t>
      </w:r>
    </w:p>
    <w:p w:rsidR="0088212A" w:rsidP="009400FD">
      <w:pPr>
        <w:pStyle w:val="Answer"/>
      </w:pPr>
      <w:r>
        <w:t>Four weeks into any sort of trial that we do in a local area, local authorities do surveys independently of us. What has come back is that the residents like us, too. That is part of carefully integrating and then asking people what they think. If you said to them up</w:t>
      </w:r>
      <w:r w:rsidR="000704B6">
        <w:t xml:space="preserve"> </w:t>
      </w:r>
      <w:r>
        <w:t xml:space="preserve">front, “We are going to do autonomous robotic delivery, driving around your pavements,” I am not sure how that would go. A month in, when we have explained it carefully and they have seen it happen and have interacted, everyone is </w:t>
      </w:r>
      <w:r>
        <w:t>really comfortable</w:t>
      </w:r>
      <w:r>
        <w:t xml:space="preserve"> and happy, and it becomes part of normal life</w:t>
      </w:r>
      <w:r>
        <w:t>.</w:t>
      </w:r>
    </w:p>
    <w:p w:rsidR="009400FD" w:rsidP="009400FD">
      <w:pPr>
        <w:pStyle w:val="Answer"/>
      </w:pPr>
      <w:r>
        <w:t>I</w:t>
      </w:r>
      <w:r>
        <w:t xml:space="preserve">t is how you do it and </w:t>
      </w:r>
      <w:r>
        <w:t xml:space="preserve">how you </w:t>
      </w:r>
      <w:r>
        <w:t xml:space="preserve">talk about it. Our little guys are quite cute and friendly, which helps. It is a different kind of conversation from talking about buses on roads, but it is how you communicate with people. The regulation is important in that, but so is the social responsibility </w:t>
      </w:r>
      <w:r w:rsidR="006615B1">
        <w:t>in</w:t>
      </w:r>
      <w:r>
        <w:t xml:space="preserve"> communities</w:t>
      </w:r>
      <w:r w:rsidR="00E477AD">
        <w:t xml:space="preserve"> </w:t>
      </w:r>
      <w:r>
        <w:t>where they operate.</w:t>
      </w:r>
    </w:p>
    <w:p w:rsidR="009400FD" w:rsidP="00773F76">
      <w:pPr>
        <w:pStyle w:val="Question"/>
        <w:numPr>
          <w:ilvl w:val="0"/>
          <w:numId w:val="0"/>
        </w:numPr>
        <w:ind w:left="794"/>
      </w:pPr>
      <w:r w:rsidRPr="005357D3">
        <w:rPr>
          <w:b/>
        </w:rPr>
        <w:t>Gavin Newlands:</w:t>
      </w:r>
      <w:r>
        <w:t xml:space="preserve"> On the overall question of communication, the Government do not have a particularly great track record on communicating some of these issues to the public.</w:t>
      </w:r>
    </w:p>
    <w:p w:rsidR="009400FD" w:rsidP="009400FD">
      <w:pPr>
        <w:pStyle w:val="Answer"/>
      </w:pPr>
      <w:r w:rsidRPr="005357D3">
        <w:rPr>
          <w:b/>
          <w:i/>
        </w:rPr>
        <w:t>Dr Khastgir:</w:t>
      </w:r>
      <w:r>
        <w:t xml:space="preserve"> That is the most important thing we need to do to make this technology a success. If we do not do that, there is no way people are going to use it and no way we will get the economic benefits of the technology. Another important thing is that people expect the world from any technology, so it is very important to clearly articulate to them what it can and cannot </w:t>
      </w:r>
      <w:r>
        <w:t>do, and</w:t>
      </w:r>
      <w:r>
        <w:t xml:space="preserve"> </w:t>
      </w:r>
      <w:r w:rsidR="00C43143">
        <w:t xml:space="preserve">get them to understand that and </w:t>
      </w:r>
      <w:r>
        <w:t>bring them on th</w:t>
      </w:r>
      <w:r w:rsidR="008F5F6E">
        <w:t>at</w:t>
      </w:r>
      <w:r>
        <w:t xml:space="preserve"> journey. Research has shown that if you do </w:t>
      </w:r>
      <w:r>
        <w:t>that</w:t>
      </w:r>
      <w:r>
        <w:t xml:space="preserve"> they will trust it and accept it. However, you also need to turn their expectation levels</w:t>
      </w:r>
      <w:r w:rsidR="000136FF">
        <w:t>, in</w:t>
      </w:r>
      <w:r>
        <w:t xml:space="preserve"> engineering terms</w:t>
      </w:r>
      <w:r w:rsidR="000136FF">
        <w:t>,</w:t>
      </w:r>
      <w:r w:rsidR="00AA641C">
        <w:t xml:space="preserve"> </w:t>
      </w:r>
      <w:r w:rsidR="009E3FA0">
        <w:t>to</w:t>
      </w:r>
      <w:r w:rsidR="00172E89">
        <w:t xml:space="preserve"> </w:t>
      </w:r>
      <w:r>
        <w:t xml:space="preserve">the safety threshold. Earlier I mentioned the “safe enough” definition, and that needs to be a function of how safe people want the technology to be. If they want it to be as safe as them, that is the benchmark we </w:t>
      </w:r>
      <w:r w:rsidR="00773F76">
        <w:t>will</w:t>
      </w:r>
      <w:r>
        <w:t xml:space="preserve"> try to work to. If they want it to be safer than them, that is the benchmark we want to work to.</w:t>
      </w:r>
    </w:p>
    <w:p w:rsidR="009400FD" w:rsidP="009400FD">
      <w:pPr>
        <w:pStyle w:val="Answer"/>
      </w:pPr>
      <w:r>
        <w:t xml:space="preserve">Going back to </w:t>
      </w:r>
      <w:r w:rsidR="00773F76">
        <w:t>an</w:t>
      </w:r>
      <w:r>
        <w:t xml:space="preserve"> </w:t>
      </w:r>
      <w:r>
        <w:t>earlier points</w:t>
      </w:r>
      <w:r>
        <w:t xml:space="preserve">, this is not a question that self-driving cars on land are trying to answer on their own. Aviation and maritime have the same issue. </w:t>
      </w:r>
      <w:bookmarkStart w:id="2" w:name="_Hlk129199487"/>
      <w:r w:rsidR="00C857BF">
        <w:t>P</w:t>
      </w:r>
      <w:r w:rsidRPr="007002B4">
        <w:t xml:space="preserve">eople want </w:t>
      </w:r>
      <w:r w:rsidR="003A3EC9">
        <w:t>to accept</w:t>
      </w:r>
      <w:r w:rsidR="00807DB9">
        <w:t xml:space="preserve"> it</w:t>
      </w:r>
      <w:r w:rsidRPr="007002B4">
        <w:t xml:space="preserve"> for drones and autonomous vessels, and we will be answering the same questions again for them when we have similar discussions </w:t>
      </w:r>
      <w:r w:rsidR="00840DBF">
        <w:t>about</w:t>
      </w:r>
      <w:r w:rsidRPr="007002B4">
        <w:t xml:space="preserve"> those technologies.</w:t>
      </w:r>
      <w:bookmarkEnd w:id="2"/>
      <w:r>
        <w:t xml:space="preserve"> Why do we need to do that? Can</w:t>
      </w:r>
      <w:r w:rsidR="003A3EC9">
        <w:t>’t</w:t>
      </w:r>
      <w:r>
        <w:t xml:space="preserve"> we learn from the domains themselves? That is what we have been doing over the past 12 months. We will launch a report on 21 March with all the results across the domains.</w:t>
      </w:r>
    </w:p>
    <w:p w:rsidR="009400FD" w:rsidP="009400FD">
      <w:pPr>
        <w:pStyle w:val="Question"/>
        <w:numPr>
          <w:ilvl w:val="0"/>
          <w:numId w:val="9"/>
        </w:numPr>
      </w:pPr>
      <w:r w:rsidRPr="009F6136">
        <w:rPr>
          <w:b/>
        </w:rPr>
        <w:t>Gavin Newlands:</w:t>
      </w:r>
      <w:r>
        <w:t xml:space="preserve"> </w:t>
      </w:r>
      <w:r w:rsidR="00773F76">
        <w:t>T</w:t>
      </w:r>
      <w:r>
        <w:t xml:space="preserve">his is a quick question for you, Dr Khastgir. What level of knowledge would the public need to safely use and—a point that has been </w:t>
      </w:r>
      <w:r w:rsidR="00B14AAF">
        <w:t>made</w:t>
      </w:r>
      <w:r>
        <w:t xml:space="preserve"> quite often—interact with automated technology?</w:t>
      </w:r>
    </w:p>
    <w:p w:rsidR="009400FD" w:rsidP="009400FD">
      <w:pPr>
        <w:pStyle w:val="Answer"/>
      </w:pPr>
      <w:r w:rsidRPr="005357D3">
        <w:rPr>
          <w:b/>
          <w:i/>
        </w:rPr>
        <w:t>Dr Khastgir:</w:t>
      </w:r>
      <w:r>
        <w:t xml:space="preserve"> If we do it right</w:t>
      </w:r>
      <w:r w:rsidR="00D34179">
        <w:t>,</w:t>
      </w:r>
      <w:r>
        <w:t xml:space="preserve"> we should not expect the public to have full knowledge of what an SAE level 3 or 4 is. There is a way of communicating a technical concept in a much more accessible manner, and that is what we need to look at. The Centre for Connected and Autonomous Vehicles and </w:t>
      </w:r>
      <w:r w:rsidR="00773F76">
        <w:t xml:space="preserve">the </w:t>
      </w:r>
      <w:r>
        <w:t xml:space="preserve">SMMT have come up with a group called </w:t>
      </w:r>
      <w:r w:rsidRPr="00BE3DD2">
        <w:t>AV-</w:t>
      </w:r>
      <w:r w:rsidRPr="00BE3DD2">
        <w:t>DRiVE</w:t>
      </w:r>
      <w:r>
        <w:t xml:space="preserve">, which is trying to create a set of principles on how to do </w:t>
      </w:r>
      <w:r w:rsidR="003526CA">
        <w:t>that</w:t>
      </w:r>
      <w:r>
        <w:t xml:space="preserve"> communication. Our assumption should be that we do not expect people to be engineers or technologically very savvy. It is our duty to convey that message in an accessible manner. </w:t>
      </w:r>
    </w:p>
    <w:p w:rsidR="009400FD" w:rsidP="009400FD">
      <w:pPr>
        <w:pStyle w:val="Question"/>
        <w:numPr>
          <w:ilvl w:val="0"/>
          <w:numId w:val="9"/>
        </w:numPr>
      </w:pPr>
      <w:r w:rsidRPr="005357D3">
        <w:rPr>
          <w:b/>
        </w:rPr>
        <w:t>Mike Amesbury:</w:t>
      </w:r>
      <w:r>
        <w:t xml:space="preserve"> </w:t>
      </w:r>
      <w:r w:rsidR="00773F76">
        <w:t xml:space="preserve">Today </w:t>
      </w:r>
      <w:r>
        <w:t>is International Women’s Day</w:t>
      </w:r>
      <w:r w:rsidR="00D34179">
        <w:t>,</w:t>
      </w:r>
      <w:r>
        <w:t xml:space="preserve"> and harassment of women on public transport is a big issue. There could also be disabled passengers and pensioners. How will the role</w:t>
      </w:r>
      <w:r w:rsidR="00773F76">
        <w:t xml:space="preserve"> of bus captains</w:t>
      </w:r>
      <w:r>
        <w:t xml:space="preserve"> relate to that?</w:t>
      </w:r>
    </w:p>
    <w:p w:rsidR="009400FD" w:rsidP="009400FD">
      <w:pPr>
        <w:pStyle w:val="Answer"/>
      </w:pPr>
      <w:r w:rsidRPr="005357D3">
        <w:rPr>
          <w:b/>
          <w:i/>
        </w:rPr>
        <w:t>Peter Stephens:</w:t>
      </w:r>
      <w:r>
        <w:t xml:space="preserve"> That is exactly it. We recognise that having someone on board the bus is </w:t>
      </w:r>
      <w:r>
        <w:t>really important</w:t>
      </w:r>
      <w:r>
        <w:t xml:space="preserve"> for </w:t>
      </w:r>
      <w:r w:rsidR="00BC0A3F">
        <w:t>a</w:t>
      </w:r>
      <w:r>
        <w:t xml:space="preserve"> sense of personal safety. It is a shared space. How do we make sure that more vulnerable passengers and customers feel safe? </w:t>
      </w:r>
      <w:r w:rsidR="00C836E8">
        <w:t>V</w:t>
      </w:r>
      <w:r>
        <w:t>ery much at the heart of the bus captain role</w:t>
      </w:r>
      <w:r w:rsidR="00C836E8">
        <w:t xml:space="preserve"> is being able to have </w:t>
      </w:r>
      <w:r>
        <w:t xml:space="preserve">a reassuring presence on board, being able to intervene if there are any unacceptable </w:t>
      </w:r>
      <w:r>
        <w:t>incidents, and</w:t>
      </w:r>
      <w:r>
        <w:t xml:space="preserve"> giving people a sense of safety on board.</w:t>
      </w:r>
    </w:p>
    <w:p w:rsidR="009400FD" w:rsidP="009400FD">
      <w:pPr>
        <w:pStyle w:val="Question"/>
        <w:numPr>
          <w:ilvl w:val="0"/>
          <w:numId w:val="9"/>
        </w:numPr>
      </w:pPr>
      <w:r w:rsidRPr="00401956">
        <w:rPr>
          <w:b/>
        </w:rPr>
        <w:t>Mr Bradshaw:</w:t>
      </w:r>
      <w:r>
        <w:t xml:space="preserve"> Lisa, how much do your robots cost to use?</w:t>
      </w:r>
    </w:p>
    <w:p w:rsidR="009400FD" w:rsidP="009400FD">
      <w:pPr>
        <w:pStyle w:val="Answer"/>
      </w:pPr>
      <w:r w:rsidRPr="00401956">
        <w:rPr>
          <w:b/>
          <w:i/>
        </w:rPr>
        <w:t>Lisa Johnson:</w:t>
      </w:r>
      <w:r>
        <w:t xml:space="preserve"> We do not have a minimum delivery value. People can order entirely what they want. It is distance-based. It goes from 99p for people in the immediate vicinity, up to</w:t>
      </w:r>
      <w:r w:rsidR="00F9374A">
        <w:t xml:space="preserve"> about</w:t>
      </w:r>
      <w:r>
        <w:t xml:space="preserve"> £3.99 for people further away.</w:t>
      </w:r>
    </w:p>
    <w:p w:rsidR="009400FD" w:rsidP="009400FD">
      <w:pPr>
        <w:pStyle w:val="Question"/>
        <w:numPr>
          <w:ilvl w:val="0"/>
          <w:numId w:val="9"/>
        </w:numPr>
      </w:pPr>
      <w:r w:rsidRPr="00401956">
        <w:rPr>
          <w:b/>
        </w:rPr>
        <w:t>Mr Bradshaw:</w:t>
      </w:r>
      <w:r>
        <w:t xml:space="preserve"> Are people using it </w:t>
      </w:r>
      <w:r w:rsidR="00773F76">
        <w:t>at the moment</w:t>
      </w:r>
      <w:r w:rsidR="00773F76">
        <w:t xml:space="preserve"> </w:t>
      </w:r>
      <w:r>
        <w:t>because it is cheaper than traditional methods</w:t>
      </w:r>
      <w:r w:rsidR="00773F76">
        <w:t xml:space="preserve"> </w:t>
      </w:r>
      <w:r>
        <w:t>or for the novelty factor?</w:t>
      </w:r>
    </w:p>
    <w:p w:rsidR="004F37DC" w:rsidP="009400FD">
      <w:pPr>
        <w:pStyle w:val="Answer"/>
      </w:pPr>
      <w:r w:rsidRPr="00401956">
        <w:rPr>
          <w:b/>
          <w:i/>
        </w:rPr>
        <w:t>Lisa Johnson:</w:t>
      </w:r>
      <w:r>
        <w:t xml:space="preserve"> We see a spike in orders when we go somewhere, because, obviously, the novelty value is</w:t>
      </w:r>
      <w:r w:rsidR="0075343B">
        <w:t>,</w:t>
      </w:r>
      <w:r>
        <w:t xml:space="preserve"> “I’m going to get stuff from a robot.” That dies down and we have quite a steady user base from there. In the sort of areas where we operate, we tend to see that 60% of what we do is taking cars off roads. It is people who would have done small shops, or who forgot something for tea and need to pop back out to the shops, within a 3 km radius. The majority of what we do is that, in all honesty.</w:t>
      </w:r>
    </w:p>
    <w:p w:rsidR="009400FD" w:rsidP="009400FD">
      <w:pPr>
        <w:pStyle w:val="Answer"/>
      </w:pPr>
      <w:r>
        <w:t xml:space="preserve">We </w:t>
      </w:r>
      <w:r>
        <w:t>are able to</w:t>
      </w:r>
      <w:r>
        <w:t xml:space="preserve"> do that because we don’t have a minimum basket value</w:t>
      </w:r>
      <w:r w:rsidR="00340B12">
        <w:t xml:space="preserve"> and</w:t>
      </w:r>
      <w:r>
        <w:t xml:space="preserve"> because we don’t have to pay a living wage</w:t>
      </w:r>
      <w:r w:rsidR="00340B12">
        <w:t xml:space="preserve">; </w:t>
      </w:r>
      <w:r>
        <w:t>the robots are quite happy little workers. It is not something that would be sustainable for people like the Leeds resident who ordered a Kinder egg. You ca</w:t>
      </w:r>
      <w:r w:rsidR="001127B2">
        <w:t>n’</w:t>
      </w:r>
      <w:r>
        <w:t xml:space="preserve">t do that, can you? That is why retailers like us as well, because an element of it is that people would not have bought the stuff they get. They are buying extra things because they do not have to get into the car and go to the shops. </w:t>
      </w:r>
    </w:p>
    <w:p w:rsidR="009400FD" w:rsidP="009400FD">
      <w:pPr>
        <w:pStyle w:val="Question"/>
        <w:numPr>
          <w:ilvl w:val="0"/>
          <w:numId w:val="9"/>
        </w:numPr>
      </w:pPr>
      <w:r w:rsidRPr="00BB490D">
        <w:rPr>
          <w:b/>
        </w:rPr>
        <w:t>Mr Bradshaw:</w:t>
      </w:r>
      <w:r>
        <w:t xml:space="preserve"> It is great if you are taking unnecessary three-mile car journeys off the road, that’s for sure. I want to ask you about infrastructure</w:t>
      </w:r>
      <w:r w:rsidR="0085014A">
        <w:t>. Y</w:t>
      </w:r>
      <w:r>
        <w:t>ou mentioned narrow pavements, particularly in rural areas, an</w:t>
      </w:r>
      <w:r w:rsidR="005B63FC">
        <w:t>d</w:t>
      </w:r>
      <w:r>
        <w:t xml:space="preserve"> Peter, </w:t>
      </w:r>
      <w:r w:rsidR="005B63FC">
        <w:t xml:space="preserve">you </w:t>
      </w:r>
      <w:r>
        <w:t xml:space="preserve">mentioned the interface between the road, </w:t>
      </w:r>
      <w:r w:rsidR="00081F23">
        <w:t xml:space="preserve">the </w:t>
      </w:r>
      <w:r>
        <w:t xml:space="preserve">pavement and bus stops. What changes are going to be needed to </w:t>
      </w:r>
      <w:r w:rsidR="00773F76">
        <w:t xml:space="preserve">the </w:t>
      </w:r>
      <w:r>
        <w:t xml:space="preserve">infrastructure </w:t>
      </w:r>
      <w:r w:rsidR="00773F76">
        <w:t>on</w:t>
      </w:r>
      <w:r>
        <w:t xml:space="preserve"> our streets, </w:t>
      </w:r>
      <w:r>
        <w:t>pavements</w:t>
      </w:r>
      <w:r>
        <w:t xml:space="preserve"> and road spaces </w:t>
      </w:r>
      <w:r w:rsidR="00773F76">
        <w:t>to</w:t>
      </w:r>
      <w:r>
        <w:t xml:space="preserve"> help the system to operate properly?</w:t>
      </w:r>
    </w:p>
    <w:p w:rsidR="009400FD" w:rsidP="009400FD">
      <w:pPr>
        <w:pStyle w:val="Answer"/>
      </w:pPr>
      <w:r w:rsidRPr="00401956">
        <w:rPr>
          <w:b/>
          <w:i/>
        </w:rPr>
        <w:t>Peter Stephens:</w:t>
      </w:r>
      <w:r>
        <w:t xml:space="preserve"> I know you have more witnesses comin</w:t>
      </w:r>
      <w:r w:rsidR="00CB3D2B">
        <w:t>g</w:t>
      </w:r>
      <w:r>
        <w:t xml:space="preserve"> who will pick this up</w:t>
      </w:r>
      <w:r w:rsidR="00CB3D2B">
        <w:t>. F</w:t>
      </w:r>
      <w:r>
        <w:t>or the systems we operat</w:t>
      </w:r>
      <w:r w:rsidR="00CB3D2B">
        <w:t>e</w:t>
      </w:r>
      <w:r w:rsidR="00773F76">
        <w:t xml:space="preserve">, </w:t>
      </w:r>
      <w:r>
        <w:t>it is lines, road markings, traffic lights and the interaction with them, bus stop infrastructure and, finally, road condition. Potholes are important. It is not special technology as such; it is just making sure that we can safely use the existing road infrastructure.</w:t>
      </w:r>
    </w:p>
    <w:p w:rsidR="003871C1" w:rsidP="009400FD">
      <w:pPr>
        <w:pStyle w:val="Answer"/>
      </w:pPr>
      <w:r w:rsidRPr="00401956">
        <w:rPr>
          <w:b/>
          <w:i/>
        </w:rPr>
        <w:t>Lisa Johnson:</w:t>
      </w:r>
      <w:r>
        <w:t xml:space="preserve"> Yes, it is the same for us. We can deal with the environment that we are in, and we will not necessarily be conscious of where we are, in terms of narrow pavements and such things.</w:t>
      </w:r>
    </w:p>
    <w:p w:rsidR="009400FD" w:rsidP="009400FD">
      <w:pPr>
        <w:pStyle w:val="Answer"/>
      </w:pPr>
      <w:r>
        <w:t xml:space="preserve">The biggest infrastructure challenge for us is charging. We are working on different solutions with the partners we work with. Other than that, it is traffic lights, because our robots don’t have arms and can’t press the button. Quite often, they say, “Could you please press the button for me?” They are very </w:t>
      </w:r>
      <w:r>
        <w:t>polite</w:t>
      </w:r>
      <w:r>
        <w:t xml:space="preserve"> and </w:t>
      </w:r>
      <w:r w:rsidR="001A4922">
        <w:t xml:space="preserve">they </w:t>
      </w:r>
      <w:r>
        <w:t xml:space="preserve">ask that. Someone will press the button and they will wait; </w:t>
      </w:r>
      <w:bookmarkStart w:id="3" w:name="_Hlk129198568"/>
      <w:r>
        <w:t>or if they are waiting a long time, remote assistance will say</w:t>
      </w:r>
      <w:r w:rsidR="00B633F2">
        <w:t>,</w:t>
      </w:r>
      <w:r>
        <w:t xml:space="preserve"> “It’s okay to go; there’s no traffic.” </w:t>
      </w:r>
      <w:bookmarkEnd w:id="3"/>
      <w:r w:rsidR="00C53B83">
        <w:t>F</w:t>
      </w:r>
      <w:r>
        <w:t>or us it is traffic management, essentially, but we are working on solutions to that with local authorities, because it is not that hard to plug autonomous and connected devices into the traffic management system. It is quite easy to overcome. We do not have huge infrastructure challenges other than charging and making sure traffic management works ok</w:t>
      </w:r>
      <w:r w:rsidR="00C53B83">
        <w:t>ay</w:t>
      </w:r>
      <w:r>
        <w:t xml:space="preserve"> for us crossing roads.</w:t>
      </w:r>
    </w:p>
    <w:p w:rsidR="009400FD" w:rsidP="009400FD">
      <w:pPr>
        <w:pStyle w:val="Question"/>
        <w:numPr>
          <w:ilvl w:val="0"/>
          <w:numId w:val="9"/>
        </w:numPr>
      </w:pPr>
      <w:r w:rsidRPr="00401956">
        <w:rPr>
          <w:b/>
        </w:rPr>
        <w:t>Mr Bradshaw:</w:t>
      </w:r>
      <w:r>
        <w:t xml:space="preserve"> Are there any extra bits of </w:t>
      </w:r>
      <w:r w:rsidR="0040308D">
        <w:t xml:space="preserve">digital </w:t>
      </w:r>
      <w:r>
        <w:t>infrastructure that would be helpful, or that you might need?</w:t>
      </w:r>
    </w:p>
    <w:p w:rsidR="009400FD" w:rsidP="009400FD">
      <w:pPr>
        <w:pStyle w:val="Answer"/>
      </w:pPr>
      <w:r w:rsidRPr="00401956">
        <w:rPr>
          <w:b/>
          <w:i/>
        </w:rPr>
        <w:t>Lisa Johnson:</w:t>
      </w:r>
      <w:r>
        <w:t xml:space="preserve"> We need to ensure good connectivity, obviously. We are autonomous 98% of the time, but if we want someone to check in</w:t>
      </w:r>
      <w:r w:rsidR="000D5127">
        <w:t xml:space="preserve"> remotely</w:t>
      </w:r>
      <w:r>
        <w:t xml:space="preserve">, we need good connectivity. We have also been working on that with a couple of UK companies. We don’t tend to struggle. We are doing okay </w:t>
      </w:r>
      <w:r w:rsidR="000D5127">
        <w:t>on that,</w:t>
      </w:r>
      <w:r>
        <w:t xml:space="preserve"> to be honest.</w:t>
      </w:r>
    </w:p>
    <w:p w:rsidR="009400FD" w:rsidP="009400FD">
      <w:pPr>
        <w:pStyle w:val="Answer"/>
      </w:pPr>
      <w:r w:rsidRPr="00401956">
        <w:rPr>
          <w:b/>
          <w:i/>
        </w:rPr>
        <w:t>Peter Stephens:</w:t>
      </w:r>
      <w:r>
        <w:t xml:space="preserve"> </w:t>
      </w:r>
      <w:r w:rsidR="000D5127">
        <w:t>W</w:t>
      </w:r>
      <w:r>
        <w:t xml:space="preserve">e </w:t>
      </w:r>
      <w:r w:rsidR="000D5127">
        <w:t>operate</w:t>
      </w:r>
      <w:r>
        <w:t xml:space="preserve"> with existing digital infrastructure—4G networks and GPS networks that we have on board, and maps to back up when the signal drops out.</w:t>
      </w:r>
    </w:p>
    <w:p w:rsidR="009400FD" w:rsidP="009400FD">
      <w:pPr>
        <w:pStyle w:val="Question"/>
        <w:numPr>
          <w:ilvl w:val="0"/>
          <w:numId w:val="9"/>
        </w:numPr>
      </w:pPr>
      <w:r w:rsidRPr="003E7960">
        <w:rPr>
          <w:b/>
        </w:rPr>
        <w:t>Ruth Cadbury:</w:t>
      </w:r>
      <w:r>
        <w:t xml:space="preserve"> Dr Khastgir, I have some questions about legislation. By legislation we generally mean what affects public roads, but you gave some examples of uses in closed environments, such as Heathrow or industrial estates. </w:t>
      </w:r>
      <w:r w:rsidR="0040308D">
        <w:t>L</w:t>
      </w:r>
      <w:r>
        <w:t xml:space="preserve">eisure parks would be another. Is legislation needed to use autonomous vehicles in those contexts, or is legislation not </w:t>
      </w:r>
      <w:r w:rsidR="0040308D">
        <w:t>a</w:t>
      </w:r>
      <w:r>
        <w:t xml:space="preserve"> problem?</w:t>
      </w:r>
    </w:p>
    <w:p w:rsidR="0088092B" w:rsidP="0040308D">
      <w:pPr>
        <w:pStyle w:val="Question"/>
        <w:numPr>
          <w:ilvl w:val="0"/>
          <w:numId w:val="0"/>
        </w:numPr>
        <w:ind w:left="794"/>
      </w:pPr>
      <w:r w:rsidRPr="003E7960">
        <w:rPr>
          <w:b/>
          <w:i/>
        </w:rPr>
        <w:t>Dr Khastgir:</w:t>
      </w:r>
      <w:r>
        <w:t xml:space="preserve"> It is needed, again</w:t>
      </w:r>
      <w:r w:rsidR="0040308D">
        <w:t xml:space="preserve">, </w:t>
      </w:r>
      <w:r>
        <w:t xml:space="preserve">to give some guidance on what is good. Right now, because it is so new, nobody knows what is good, so we </w:t>
      </w:r>
      <w:r>
        <w:t>have to</w:t>
      </w:r>
      <w:r>
        <w:t xml:space="preserve"> take people at face value. Legislation provides </w:t>
      </w:r>
      <w:r w:rsidR="009C534B">
        <w:t>a</w:t>
      </w:r>
      <w:r>
        <w:t xml:space="preserve"> benchmark that every</w:t>
      </w:r>
      <w:r w:rsidR="009C534B">
        <w:t>body</w:t>
      </w:r>
      <w:r>
        <w:t xml:space="preserve"> </w:t>
      </w:r>
      <w:r>
        <w:t>has to</w:t>
      </w:r>
      <w:r>
        <w:t xml:space="preserve"> meet.</w:t>
      </w:r>
    </w:p>
    <w:p w:rsidR="00300C75" w:rsidP="00300C75">
      <w:pPr>
        <w:pStyle w:val="Question"/>
      </w:pPr>
      <w:r w:rsidRPr="00FA3FD6">
        <w:rPr>
          <w:b/>
        </w:rPr>
        <w:t>Ruth Cadbury:</w:t>
      </w:r>
      <w:r>
        <w:t xml:space="preserve"> </w:t>
      </w:r>
      <w:r w:rsidR="000133C8">
        <w:t>L</w:t>
      </w:r>
      <w:r w:rsidRPr="00D9453A">
        <w:t xml:space="preserve">egislation is required even in </w:t>
      </w:r>
      <w:r>
        <w:t>closed</w:t>
      </w:r>
      <w:r w:rsidRPr="00D9453A">
        <w:t xml:space="preserve"> environments</w:t>
      </w:r>
      <w:r>
        <w:t>?</w:t>
      </w:r>
    </w:p>
    <w:p w:rsidR="00300C75" w:rsidP="00300C75">
      <w:pPr>
        <w:pStyle w:val="Answer"/>
      </w:pPr>
      <w:r>
        <w:rPr>
          <w:b/>
          <w:i/>
        </w:rPr>
        <w:t>Dr Khastgir:</w:t>
      </w:r>
      <w:r>
        <w:t xml:space="preserve"> Yes.</w:t>
      </w:r>
    </w:p>
    <w:p w:rsidR="00300C75" w:rsidP="00300C75">
      <w:pPr>
        <w:pStyle w:val="Question"/>
      </w:pPr>
      <w:r w:rsidRPr="00211B29">
        <w:rPr>
          <w:b/>
        </w:rPr>
        <w:t>Ruth Cadbury:</w:t>
      </w:r>
      <w:r>
        <w:t xml:space="preserve"> M</w:t>
      </w:r>
      <w:r w:rsidRPr="00D9453A">
        <w:t xml:space="preserve">oving to the wider public road environment, the </w:t>
      </w:r>
      <w:r>
        <w:t>G</w:t>
      </w:r>
      <w:r w:rsidRPr="00D9453A">
        <w:t xml:space="preserve">overnment published </w:t>
      </w:r>
      <w:r w:rsidR="000133C8">
        <w:t>a</w:t>
      </w:r>
      <w:r w:rsidRPr="00D9453A">
        <w:t xml:space="preserve"> </w:t>
      </w:r>
      <w:r>
        <w:t>W</w:t>
      </w:r>
      <w:r w:rsidRPr="00D9453A">
        <w:t xml:space="preserve">hite </w:t>
      </w:r>
      <w:r>
        <w:t>Pa</w:t>
      </w:r>
      <w:r w:rsidRPr="00D9453A">
        <w:t xml:space="preserve">per in August </w:t>
      </w:r>
      <w:r>
        <w:t>20</w:t>
      </w:r>
      <w:r w:rsidRPr="00D9453A">
        <w:t xml:space="preserve">22. Do you believe the </w:t>
      </w:r>
      <w:r>
        <w:t>G</w:t>
      </w:r>
      <w:r w:rsidRPr="00D9453A">
        <w:t>overnment</w:t>
      </w:r>
      <w:r w:rsidR="0040308D">
        <w:t>’s</w:t>
      </w:r>
      <w:r w:rsidRPr="00D9453A">
        <w:t xml:space="preserve"> </w:t>
      </w:r>
      <w:r w:rsidRPr="00D9453A" w:rsidR="0040308D">
        <w:t xml:space="preserve">approach </w:t>
      </w:r>
      <w:r w:rsidRPr="00D9453A">
        <w:t>was correct? Could they do more? Could they change their approach?</w:t>
      </w:r>
    </w:p>
    <w:p w:rsidR="00300C75" w:rsidP="00300C75">
      <w:pPr>
        <w:pStyle w:val="Answer"/>
      </w:pPr>
      <w:r w:rsidRPr="000B3944">
        <w:rPr>
          <w:b/>
          <w:i/>
        </w:rPr>
        <w:t>Dr Khastgir:</w:t>
      </w:r>
      <w:r>
        <w:t xml:space="preserve"> </w:t>
      </w:r>
      <w:r w:rsidR="009A2FF5">
        <w:t>A</w:t>
      </w:r>
      <w:r w:rsidRPr="000B3944">
        <w:t xml:space="preserve">t the level of abstraction </w:t>
      </w:r>
      <w:r>
        <w:t xml:space="preserve">in </w:t>
      </w:r>
      <w:r w:rsidRPr="000B3944">
        <w:t xml:space="preserve">the </w:t>
      </w:r>
      <w:r>
        <w:t>W</w:t>
      </w:r>
      <w:r w:rsidRPr="000B3944">
        <w:t xml:space="preserve">hite </w:t>
      </w:r>
      <w:r>
        <w:t>P</w:t>
      </w:r>
      <w:r w:rsidRPr="000B3944">
        <w:t>aper</w:t>
      </w:r>
      <w:r w:rsidR="0040308D">
        <w:t>,</w:t>
      </w:r>
      <w:r w:rsidRPr="000B3944">
        <w:t xml:space="preserve"> I would fully support what the </w:t>
      </w:r>
      <w:r>
        <w:t>G</w:t>
      </w:r>
      <w:r w:rsidRPr="000B3944">
        <w:t xml:space="preserve">overnment are trying to achieve. The ambition </w:t>
      </w:r>
      <w:r>
        <w:t>and</w:t>
      </w:r>
      <w:r w:rsidRPr="000B3944">
        <w:t xml:space="preserve"> direction of travel is correct</w:t>
      </w:r>
      <w:r>
        <w:t>; the timeline of 2025 seems to be reasonable. The only issue I have right now is that</w:t>
      </w:r>
      <w:r w:rsidR="0040308D">
        <w:t>,</w:t>
      </w:r>
      <w:r>
        <w:t xml:space="preserve"> because of the level of abstraction</w:t>
      </w:r>
      <w:r w:rsidR="0040308D">
        <w:t>,</w:t>
      </w:r>
      <w:r w:rsidRPr="000B3944">
        <w:t xml:space="preserve"> we are still talking in terms of primary legislation</w:t>
      </w:r>
      <w:r>
        <w:t>,</w:t>
      </w:r>
      <w:r w:rsidRPr="000B3944">
        <w:t xml:space="preserve"> because that is what the </w:t>
      </w:r>
      <w:r w:rsidR="0040308D">
        <w:t>White P</w:t>
      </w:r>
      <w:r w:rsidRPr="000B3944">
        <w:t xml:space="preserve">aper </w:t>
      </w:r>
      <w:r w:rsidR="002B7CF3">
        <w:t xml:space="preserve">focuses </w:t>
      </w:r>
      <w:r>
        <w:t>on.</w:t>
      </w:r>
      <w:r w:rsidRPr="000B3944">
        <w:t xml:space="preserve"> </w:t>
      </w:r>
      <w:r>
        <w:t xml:space="preserve">One </w:t>
      </w:r>
      <w:r w:rsidRPr="000B3944">
        <w:t xml:space="preserve">of the challenges we have right now is </w:t>
      </w:r>
      <w:r>
        <w:t xml:space="preserve">how we </w:t>
      </w:r>
      <w:r w:rsidR="00DB4EC1">
        <w:t xml:space="preserve">would </w:t>
      </w:r>
      <w:r>
        <w:t>approve this technology if we ha</w:t>
      </w:r>
      <w:r w:rsidR="00DB4EC1">
        <w:t>d</w:t>
      </w:r>
      <w:r>
        <w:t xml:space="preserve"> </w:t>
      </w:r>
      <w:r w:rsidRPr="000B3944">
        <w:t>primary legislation today</w:t>
      </w:r>
      <w:r>
        <w:t>.</w:t>
      </w:r>
      <w:r w:rsidRPr="000B3944">
        <w:t xml:space="preserve"> For example, if we had a magic wand and </w:t>
      </w:r>
      <w:r w:rsidRPr="000B3944">
        <w:t>tomorrow</w:t>
      </w:r>
      <w:r w:rsidRPr="000B3944">
        <w:t xml:space="preserve"> we had primary legislation, we still could not </w:t>
      </w:r>
      <w:r>
        <w:t>ap</w:t>
      </w:r>
      <w:r w:rsidRPr="000B3944">
        <w:t>prove th</w:t>
      </w:r>
      <w:r w:rsidR="00DB4EC1">
        <w:t>e</w:t>
      </w:r>
      <w:r w:rsidRPr="000B3944">
        <w:t xml:space="preserve"> technology because we do not know what the</w:t>
      </w:r>
      <w:r>
        <w:t xml:space="preserve"> detailed </w:t>
      </w:r>
      <w:r w:rsidRPr="000B3944">
        <w:t>safety requirements</w:t>
      </w:r>
      <w:r>
        <w:t xml:space="preserve"> </w:t>
      </w:r>
      <w:r w:rsidRPr="000B3944">
        <w:t xml:space="preserve">are for </w:t>
      </w:r>
      <w:r w:rsidR="00004B49">
        <w:t>the</w:t>
      </w:r>
      <w:r w:rsidRPr="000B3944">
        <w:t xml:space="preserve"> technology. The </w:t>
      </w:r>
      <w:r>
        <w:t>W</w:t>
      </w:r>
      <w:r w:rsidRPr="000B3944">
        <w:t xml:space="preserve">hite </w:t>
      </w:r>
      <w:r>
        <w:t>P</w:t>
      </w:r>
      <w:r w:rsidRPr="000B3944">
        <w:t xml:space="preserve">aper provides an ambition and </w:t>
      </w:r>
      <w:r w:rsidR="00004B49">
        <w:t xml:space="preserve">a </w:t>
      </w:r>
      <w:r w:rsidRPr="000B3944">
        <w:t xml:space="preserve">direction of </w:t>
      </w:r>
      <w:r w:rsidRPr="000B3944">
        <w:t>travel</w:t>
      </w:r>
      <w:r w:rsidRPr="000B3944">
        <w:t xml:space="preserve"> but </w:t>
      </w:r>
      <w:r w:rsidR="00004B49">
        <w:t xml:space="preserve">it </w:t>
      </w:r>
      <w:r w:rsidRPr="000B3944">
        <w:t xml:space="preserve">does not provide the next level </w:t>
      </w:r>
      <w:r w:rsidR="0040308D">
        <w:t>of</w:t>
      </w:r>
      <w:r w:rsidRPr="000B3944">
        <w:t xml:space="preserve"> detail that we need when it comes to approving th</w:t>
      </w:r>
      <w:r>
        <w:t>is</w:t>
      </w:r>
      <w:r w:rsidRPr="000B3944">
        <w:t xml:space="preserve"> in terms of safety thresholds and benchmarks. That is somewhere </w:t>
      </w:r>
      <w:r w:rsidR="00C01784">
        <w:t xml:space="preserve">that </w:t>
      </w:r>
      <w:r w:rsidRPr="000B3944">
        <w:t xml:space="preserve">I feel </w:t>
      </w:r>
      <w:r w:rsidR="00C01784">
        <w:t>they</w:t>
      </w:r>
      <w:r w:rsidRPr="000B3944">
        <w:t xml:space="preserve"> need to do more</w:t>
      </w:r>
      <w:r>
        <w:t>.</w:t>
      </w:r>
    </w:p>
    <w:p w:rsidR="00300C75" w:rsidP="00300C75">
      <w:pPr>
        <w:pStyle w:val="Question"/>
      </w:pPr>
      <w:r w:rsidRPr="000B3944">
        <w:rPr>
          <w:b/>
        </w:rPr>
        <w:t>Ruth Cadbury:</w:t>
      </w:r>
      <w:r>
        <w:t xml:space="preserve"> O</w:t>
      </w:r>
      <w:r w:rsidRPr="000B3944">
        <w:t xml:space="preserve">bviously, legislation follows a </w:t>
      </w:r>
      <w:r>
        <w:t>W</w:t>
      </w:r>
      <w:r w:rsidRPr="000B3944">
        <w:t xml:space="preserve">hite </w:t>
      </w:r>
      <w:r>
        <w:t>P</w:t>
      </w:r>
      <w:r w:rsidRPr="000B3944">
        <w:t>aper after consultation</w:t>
      </w:r>
      <w:r w:rsidR="00601F00">
        <w:t>, generally</w:t>
      </w:r>
      <w:r w:rsidRPr="000B3944">
        <w:t xml:space="preserve">. What consequences would there be if the </w:t>
      </w:r>
      <w:r>
        <w:t>G</w:t>
      </w:r>
      <w:r w:rsidRPr="000B3944">
        <w:t>overnment d</w:t>
      </w:r>
      <w:r w:rsidR="00601F00">
        <w:t>id</w:t>
      </w:r>
      <w:r w:rsidRPr="000B3944">
        <w:t xml:space="preserve"> not move ahead with legislation </w:t>
      </w:r>
      <w:r w:rsidRPr="000B3944">
        <w:t>fairly quickly</w:t>
      </w:r>
      <w:r w:rsidRPr="000B3944">
        <w:t>?</w:t>
      </w:r>
    </w:p>
    <w:p w:rsidR="00300C75" w:rsidP="00300C75">
      <w:pPr>
        <w:pStyle w:val="Answer"/>
      </w:pPr>
      <w:r w:rsidRPr="000B3944">
        <w:rPr>
          <w:b/>
          <w:i/>
        </w:rPr>
        <w:t>Dr Khastgir:</w:t>
      </w:r>
      <w:r>
        <w:t xml:space="preserve"> T</w:t>
      </w:r>
      <w:r w:rsidRPr="000B3944">
        <w:t xml:space="preserve">he biggest issue we have is that it does not give a good sense of security to industry; </w:t>
      </w:r>
      <w:r>
        <w:t>i</w:t>
      </w:r>
      <w:r w:rsidRPr="000B3944">
        <w:t>t does not give confidence or reassurance to industry that</w:t>
      </w:r>
      <w:r w:rsidR="00272471">
        <w:t>, “T</w:t>
      </w:r>
      <w:r w:rsidRPr="000B3944">
        <w:t>his is coming</w:t>
      </w:r>
      <w:r w:rsidR="00272471">
        <w:t>,</w:t>
      </w:r>
      <w:r w:rsidRPr="000B3944">
        <w:t xml:space="preserve"> so</w:t>
      </w:r>
      <w:r w:rsidR="00A9737F">
        <w:t xml:space="preserve"> please </w:t>
      </w:r>
      <w:r w:rsidRPr="000B3944">
        <w:t>keep investing in the UK.</w:t>
      </w:r>
      <w:r w:rsidR="00272471">
        <w:t>”</w:t>
      </w:r>
      <w:r w:rsidRPr="000B3944">
        <w:t xml:space="preserve"> If that does not happen</w:t>
      </w:r>
      <w:r w:rsidR="00CB46DA">
        <w:t>,</w:t>
      </w:r>
      <w:r w:rsidRPr="000B3944">
        <w:t xml:space="preserve"> we lose high-value jobs and an opportunity to be a world leader in bringing </w:t>
      </w:r>
      <w:r>
        <w:t xml:space="preserve">in </w:t>
      </w:r>
      <w:r w:rsidRPr="000B3944">
        <w:t>this technology. The biggest issue we have</w:t>
      </w:r>
      <w:r w:rsidR="004D5D9B">
        <w:t xml:space="preserve"> is that w</w:t>
      </w:r>
      <w:r w:rsidRPr="000B3944">
        <w:t xml:space="preserve">e do not give a signal to industry that the legislation is coming when it </w:t>
      </w:r>
      <w:r w:rsidR="004D5D9B">
        <w:t>was</w:t>
      </w:r>
      <w:r w:rsidRPr="000B3944">
        <w:t xml:space="preserve"> promised</w:t>
      </w:r>
      <w:r>
        <w:t>. T</w:t>
      </w:r>
      <w:r w:rsidRPr="000B3944">
        <w:t xml:space="preserve">he </w:t>
      </w:r>
      <w:r>
        <w:t>G</w:t>
      </w:r>
      <w:r w:rsidRPr="000B3944">
        <w:t xml:space="preserve">overnment initially </w:t>
      </w:r>
      <w:r>
        <w:t>made</w:t>
      </w:r>
      <w:r w:rsidRPr="000B3944">
        <w:t xml:space="preserve"> a promise an</w:t>
      </w:r>
      <w:r>
        <w:t>d</w:t>
      </w:r>
      <w:r w:rsidRPr="000B3944">
        <w:t xml:space="preserve"> </w:t>
      </w:r>
      <w:r>
        <w:t>for</w:t>
      </w:r>
      <w:r w:rsidRPr="000B3944">
        <w:t xml:space="preserve"> all </w:t>
      </w:r>
      <w:r>
        <w:t xml:space="preserve">sorts of </w:t>
      </w:r>
      <w:r w:rsidRPr="000B3944">
        <w:t>reasons it has been delayed</w:t>
      </w:r>
      <w:r>
        <w:t>. B</w:t>
      </w:r>
      <w:r w:rsidRPr="000B3944">
        <w:t>ecause of that</w:t>
      </w:r>
      <w:r w:rsidR="00CB46DA">
        <w:t>,</w:t>
      </w:r>
      <w:r>
        <w:t xml:space="preserve"> developers cannot make </w:t>
      </w:r>
      <w:r w:rsidR="00A2771D">
        <w:t>a</w:t>
      </w:r>
      <w:r>
        <w:t xml:space="preserve"> </w:t>
      </w:r>
      <w:r w:rsidRPr="000B3944">
        <w:t>promise to investors and the money does not come into the UK</w:t>
      </w:r>
      <w:r>
        <w:t>,</w:t>
      </w:r>
      <w:r w:rsidRPr="000B3944">
        <w:t xml:space="preserve"> and then we lose the industry itself. There is a huge ripple effect</w:t>
      </w:r>
      <w:r>
        <w:t>.</w:t>
      </w:r>
    </w:p>
    <w:p w:rsidR="00300C75" w:rsidP="00300C75">
      <w:pPr>
        <w:pStyle w:val="Question"/>
      </w:pPr>
      <w:r w:rsidRPr="000B3944">
        <w:rPr>
          <w:b/>
        </w:rPr>
        <w:t>Ruth Cadbury:</w:t>
      </w:r>
      <w:r>
        <w:t xml:space="preserve"> Ms </w:t>
      </w:r>
      <w:r w:rsidRPr="000B3944">
        <w:t xml:space="preserve">Johnson, is there anything you want to say about the </w:t>
      </w:r>
      <w:r>
        <w:t>G</w:t>
      </w:r>
      <w:r w:rsidRPr="000B3944">
        <w:t>overnment</w:t>
      </w:r>
      <w:r>
        <w:t>,</w:t>
      </w:r>
      <w:r w:rsidRPr="000B3944">
        <w:t xml:space="preserve"> legislation </w:t>
      </w:r>
      <w:r>
        <w:t xml:space="preserve">and </w:t>
      </w:r>
      <w:r w:rsidRPr="000B3944">
        <w:t xml:space="preserve">what is needed </w:t>
      </w:r>
      <w:r>
        <w:t>and</w:t>
      </w:r>
      <w:r w:rsidRPr="000B3944">
        <w:t xml:space="preserve"> when?</w:t>
      </w:r>
    </w:p>
    <w:p w:rsidR="00300C75" w:rsidP="00300C75">
      <w:pPr>
        <w:pStyle w:val="Answer"/>
      </w:pPr>
      <w:r w:rsidRPr="000B3944">
        <w:rPr>
          <w:b/>
          <w:i/>
        </w:rPr>
        <w:t>Lisa Johnson:</w:t>
      </w:r>
      <w:r>
        <w:t xml:space="preserve"> </w:t>
      </w:r>
      <w:r w:rsidRPr="000B3944">
        <w:t>It is urgent</w:t>
      </w:r>
      <w:r w:rsidR="00FA543C">
        <w:t xml:space="preserve"> now,</w:t>
      </w:r>
      <w:r>
        <w:t xml:space="preserve"> in all honesty. We are </w:t>
      </w:r>
      <w:r w:rsidRPr="000B3944">
        <w:t>told that</w:t>
      </w:r>
      <w:r>
        <w:t xml:space="preserve"> it is</w:t>
      </w:r>
      <w:r w:rsidRPr="000B3944">
        <w:t xml:space="preserve"> coming and then</w:t>
      </w:r>
      <w:r w:rsidR="00C26145">
        <w:t xml:space="preserve"> that</w:t>
      </w:r>
      <w:r w:rsidRPr="000B3944">
        <w:t xml:space="preserve"> it is not coming</w:t>
      </w:r>
      <w:r>
        <w:t>. It</w:t>
      </w:r>
      <w:r w:rsidRPr="000B3944">
        <w:t xml:space="preserve"> is </w:t>
      </w:r>
      <w:r>
        <w:t xml:space="preserve">a </w:t>
      </w:r>
      <w:r w:rsidRPr="000B3944">
        <w:t>big frustration for us</w:t>
      </w:r>
      <w:r>
        <w:t>. W</w:t>
      </w:r>
      <w:r w:rsidRPr="000B3944">
        <w:t>e have been operating since 2018 and we</w:t>
      </w:r>
      <w:r>
        <w:t xml:space="preserve"> a</w:t>
      </w:r>
      <w:r w:rsidRPr="000B3944">
        <w:t xml:space="preserve">re good to go. We </w:t>
      </w:r>
      <w:r>
        <w:t>c</w:t>
      </w:r>
      <w:r w:rsidR="00F36DC8">
        <w:t>an</w:t>
      </w:r>
      <w:r>
        <w:t xml:space="preserve"> scale</w:t>
      </w:r>
      <w:r w:rsidRPr="000B3944">
        <w:t xml:space="preserve"> tomorrow if we have the right legislative framework in p</w:t>
      </w:r>
      <w:r>
        <w:t xml:space="preserve">lace. </w:t>
      </w:r>
      <w:r w:rsidRPr="000B3944">
        <w:t xml:space="preserve">I </w:t>
      </w:r>
      <w:r>
        <w:t>d</w:t>
      </w:r>
      <w:r w:rsidR="00F36DC8">
        <w:t>o</w:t>
      </w:r>
      <w:r w:rsidRPr="000B3944">
        <w:t xml:space="preserve"> p</w:t>
      </w:r>
      <w:r>
        <w:t>ublic affairs in Finland as well. Finland</w:t>
      </w:r>
      <w:r w:rsidRPr="000B3944">
        <w:t xml:space="preserve"> has a framework</w:t>
      </w:r>
      <w:r>
        <w:t>. There are</w:t>
      </w:r>
      <w:r w:rsidRPr="000B3944">
        <w:t xml:space="preserve"> large supermarkets there saying</w:t>
      </w:r>
      <w:r>
        <w:t>, “</w:t>
      </w:r>
      <w:r w:rsidR="0088622E">
        <w:t>Come on, do our</w:t>
      </w:r>
      <w:r>
        <w:t xml:space="preserve"> last mile. That would be great.”</w:t>
      </w:r>
      <w:r w:rsidRPr="000B3944">
        <w:t xml:space="preserve"> What is the investment decision for us as a company? Do we say</w:t>
      </w:r>
      <w:r>
        <w:t xml:space="preserve">, “Let’s </w:t>
      </w:r>
      <w:r w:rsidRPr="000B3944">
        <w:t>keep risking it in the UK whe</w:t>
      </w:r>
      <w:r>
        <w:t>re</w:t>
      </w:r>
      <w:r w:rsidRPr="000B3944">
        <w:t xml:space="preserve"> we do</w:t>
      </w:r>
      <w:r w:rsidR="0088622E">
        <w:t>n’t</w:t>
      </w:r>
      <w:r w:rsidRPr="000B3944">
        <w:t xml:space="preserve"> have a framework</w:t>
      </w:r>
      <w:r w:rsidR="0088622E">
        <w:t>,</w:t>
      </w:r>
      <w:r>
        <w:t xml:space="preserve"> or </w:t>
      </w:r>
      <w:r w:rsidRPr="000B3944">
        <w:t>certainty or clarity about what is going to happen</w:t>
      </w:r>
      <w:r>
        <w:t>”?</w:t>
      </w:r>
      <w:r w:rsidR="002E7528">
        <w:t xml:space="preserve"> O</w:t>
      </w:r>
      <w:r w:rsidRPr="000B3944">
        <w:t xml:space="preserve">r do we just move the robots to Finland? That is </w:t>
      </w:r>
      <w:r>
        <w:t>a</w:t>
      </w:r>
      <w:r w:rsidRPr="000B3944">
        <w:t xml:space="preserve"> real business decision that needs to be made.</w:t>
      </w:r>
      <w:r w:rsidR="00194230">
        <w:t xml:space="preserve"> </w:t>
      </w:r>
    </w:p>
    <w:p w:rsidR="00141F6D" w:rsidP="00300C75">
      <w:pPr>
        <w:pStyle w:val="Answer"/>
      </w:pPr>
      <w:r w:rsidRPr="000B3944">
        <w:t>We are really committed to the UK</w:t>
      </w:r>
      <w:r>
        <w:t>. Milton Keynes</w:t>
      </w:r>
      <w:r w:rsidRPr="000B3944">
        <w:t xml:space="preserve"> is our UK home, as the </w:t>
      </w:r>
      <w:r>
        <w:t>C</w:t>
      </w:r>
      <w:r w:rsidRPr="000B3944">
        <w:t>hair knows</w:t>
      </w:r>
      <w:r>
        <w:t>. O</w:t>
      </w:r>
      <w:r w:rsidRPr="000B3944">
        <w:t>ur most sophisticated global operation is based in Milton Keynes</w:t>
      </w:r>
      <w:r w:rsidR="0040308D">
        <w:t>,</w:t>
      </w:r>
      <w:r w:rsidRPr="000B3944">
        <w:t xml:space="preserve"> so we are very committed to the UK, but the frustration is that even 202</w:t>
      </w:r>
      <w:r>
        <w:t>5</w:t>
      </w:r>
      <w:r w:rsidRPr="000B3944">
        <w:t xml:space="preserve"> feels like it</w:t>
      </w:r>
      <w:r>
        <w:t xml:space="preserve"> is</w:t>
      </w:r>
      <w:r w:rsidRPr="000B3944">
        <w:t xml:space="preserve"> not </w:t>
      </w:r>
      <w:r w:rsidRPr="000B3944">
        <w:t>happening</w:t>
      </w:r>
      <w:r>
        <w:t>,</w:t>
      </w:r>
      <w:r w:rsidRPr="000B3944">
        <w:t xml:space="preserve"> if</w:t>
      </w:r>
      <w:r w:rsidRPr="000B3944">
        <w:t xml:space="preserve"> I</w:t>
      </w:r>
      <w:r>
        <w:t xml:space="preserve"> a</w:t>
      </w:r>
      <w:r w:rsidRPr="000B3944">
        <w:t>m honest</w:t>
      </w:r>
      <w:r>
        <w:t>. T</w:t>
      </w:r>
      <w:r w:rsidRPr="000B3944">
        <w:t>he intention and</w:t>
      </w:r>
      <w:r w:rsidR="00B254AF">
        <w:t xml:space="preserve"> the</w:t>
      </w:r>
      <w:r w:rsidRPr="000B3944">
        <w:t xml:space="preserve"> dialogue we are having with </w:t>
      </w:r>
      <w:r w:rsidR="00B254AF">
        <w:t>G</w:t>
      </w:r>
      <w:r w:rsidRPr="000B3944">
        <w:t>overnment is fantastic</w:t>
      </w:r>
      <w:r>
        <w:t>. E</w:t>
      </w:r>
      <w:r w:rsidRPr="000B3944">
        <w:t xml:space="preserve">verything the </w:t>
      </w:r>
      <w:r>
        <w:t>G</w:t>
      </w:r>
      <w:r w:rsidRPr="000B3944">
        <w:t xml:space="preserve">overnment </w:t>
      </w:r>
      <w:r>
        <w:t>are</w:t>
      </w:r>
      <w:r w:rsidRPr="000B3944">
        <w:t xml:space="preserve"> saying about where they want us to be is absolutely where we want it to be</w:t>
      </w:r>
      <w:r>
        <w:t>. A</w:t>
      </w:r>
      <w:r w:rsidRPr="000B3944">
        <w:t>ll we are desperate for is the follow</w:t>
      </w:r>
      <w:r>
        <w:t>-</w:t>
      </w:r>
      <w:r w:rsidRPr="000B3944">
        <w:t>up legislation to back it up</w:t>
      </w:r>
      <w:r>
        <w:t xml:space="preserve">. For </w:t>
      </w:r>
      <w:r>
        <w:t>Starship</w:t>
      </w:r>
      <w:r>
        <w:t xml:space="preserve"> in particular,</w:t>
      </w:r>
      <w:r w:rsidRPr="000B3944">
        <w:t xml:space="preserve"> we</w:t>
      </w:r>
      <w:r>
        <w:t xml:space="preserve"> </w:t>
      </w:r>
      <w:r w:rsidRPr="000B3944">
        <w:t>do not want to</w:t>
      </w:r>
      <w:r>
        <w:t xml:space="preserve"> </w:t>
      </w:r>
      <w:r w:rsidRPr="000B3944">
        <w:t>miss out</w:t>
      </w:r>
      <w:r>
        <w:t>,</w:t>
      </w:r>
      <w:r w:rsidRPr="000B3944">
        <w:t xml:space="preserve"> because a lot of the self</w:t>
      </w:r>
      <w:r>
        <w:t>-</w:t>
      </w:r>
      <w:r w:rsidRPr="000B3944">
        <w:t>driving stuff</w:t>
      </w:r>
      <w:r>
        <w:t xml:space="preserve"> focuses,</w:t>
      </w:r>
      <w:r w:rsidRPr="000B3944">
        <w:t xml:space="preserve"> quite rightly</w:t>
      </w:r>
      <w:r>
        <w:t xml:space="preserve">, on </w:t>
      </w:r>
      <w:r w:rsidRPr="000B3944">
        <w:t>regulating heavy, larger vehicles that go very fast on roads</w:t>
      </w:r>
      <w:r>
        <w:t xml:space="preserve">. We </w:t>
      </w:r>
      <w:r w:rsidRPr="000B3944">
        <w:t>absolutely need to make sure that is taken care of, but we d</w:t>
      </w:r>
      <w:r>
        <w:t xml:space="preserve">o not want to </w:t>
      </w:r>
      <w:r w:rsidRPr="000B3944">
        <w:t>miss out on that</w:t>
      </w:r>
      <w:r>
        <w:t>. T</w:t>
      </w:r>
      <w:r w:rsidRPr="000B3944">
        <w:t>here is a holistic approach to self</w:t>
      </w:r>
      <w:r>
        <w:t>-</w:t>
      </w:r>
      <w:r w:rsidRPr="000B3944">
        <w:t xml:space="preserve">driving </w:t>
      </w:r>
      <w:r w:rsidR="00FA5DCD">
        <w:t>that</w:t>
      </w:r>
      <w:r>
        <w:t xml:space="preserve"> </w:t>
      </w:r>
      <w:r w:rsidRPr="000B3944">
        <w:t>we want to be involved</w:t>
      </w:r>
      <w:r w:rsidR="00FA5DCD">
        <w:t xml:space="preserve"> in</w:t>
      </w:r>
      <w:r>
        <w:t>.</w:t>
      </w:r>
    </w:p>
    <w:p w:rsidR="00300C75" w:rsidP="00300C75">
      <w:pPr>
        <w:pStyle w:val="Answer"/>
      </w:pPr>
      <w:r>
        <w:t>For us the</w:t>
      </w:r>
      <w:r>
        <w:t xml:space="preserve"> frustration is </w:t>
      </w:r>
      <w:r>
        <w:t>that</w:t>
      </w:r>
      <w:r>
        <w:t xml:space="preserve"> it is urgent now. I speak to </w:t>
      </w:r>
      <w:r w:rsidRPr="000B3944">
        <w:t>people across the sector</w:t>
      </w:r>
      <w:r w:rsidR="00D2144D">
        <w:t>;</w:t>
      </w:r>
      <w:r w:rsidRPr="000B3944">
        <w:t xml:space="preserve"> I was </w:t>
      </w:r>
      <w:r>
        <w:t xml:space="preserve">at </w:t>
      </w:r>
      <w:r w:rsidR="00FE0E2B">
        <w:t>a roundtable</w:t>
      </w:r>
      <w:r>
        <w:t xml:space="preserve"> with </w:t>
      </w:r>
      <w:r w:rsidR="00617AF3">
        <w:t>t</w:t>
      </w:r>
      <w:r>
        <w:t>ech</w:t>
      </w:r>
      <w:r w:rsidR="00617AF3">
        <w:t>UK</w:t>
      </w:r>
      <w:r>
        <w:t xml:space="preserve"> </w:t>
      </w:r>
      <w:r w:rsidRPr="000B3944">
        <w:t xml:space="preserve">members a couple of weeks ago. We need it very soon because we cannot keep making decisions in the uncertain grey </w:t>
      </w:r>
      <w:r w:rsidRPr="000B3944">
        <w:t>area</w:t>
      </w:r>
      <w:r w:rsidRPr="000B3944">
        <w:t xml:space="preserve"> we are working</w:t>
      </w:r>
      <w:r w:rsidR="00D2144D">
        <w:t xml:space="preserve"> in</w:t>
      </w:r>
      <w:r w:rsidRPr="000B3944">
        <w:t>.</w:t>
      </w:r>
    </w:p>
    <w:p w:rsidR="00300C75" w:rsidP="00300C75">
      <w:pPr>
        <w:pStyle w:val="Answer"/>
      </w:pPr>
      <w:r w:rsidRPr="00005545">
        <w:rPr>
          <w:b/>
          <w:i/>
        </w:rPr>
        <w:t>Peter Stephens:</w:t>
      </w:r>
      <w:r>
        <w:t xml:space="preserve"> </w:t>
      </w:r>
      <w:r w:rsidR="0040308D">
        <w:t>W</w:t>
      </w:r>
      <w:r w:rsidRPr="00005545">
        <w:t>e want to see</w:t>
      </w:r>
      <w:r w:rsidR="000947DA">
        <w:t xml:space="preserve"> </w:t>
      </w:r>
      <w:r w:rsidRPr="00005545">
        <w:t>legislation cover not only the vehicle approval process but a whole bunch of sectoral regulation</w:t>
      </w:r>
      <w:r w:rsidR="000947DA">
        <w:t xml:space="preserve"> </w:t>
      </w:r>
      <w:r w:rsidRPr="00005545">
        <w:t xml:space="preserve">we </w:t>
      </w:r>
      <w:r w:rsidRPr="00005545">
        <w:t>have to</w:t>
      </w:r>
      <w:r w:rsidRPr="00005545">
        <w:t xml:space="preserve"> comply</w:t>
      </w:r>
      <w:r w:rsidR="000947DA">
        <w:t xml:space="preserve"> with</w:t>
      </w:r>
      <w:r w:rsidRPr="00005545">
        <w:t xml:space="preserve"> for heavy</w:t>
      </w:r>
      <w:r w:rsidR="0040308D">
        <w:t>-</w:t>
      </w:r>
      <w:r w:rsidRPr="00005545">
        <w:t>duty vehicles</w:t>
      </w:r>
      <w:r w:rsidR="000947DA">
        <w:t>, on</w:t>
      </w:r>
      <w:r>
        <w:t xml:space="preserve"> both </w:t>
      </w:r>
      <w:r w:rsidR="0040308D">
        <w:t>the r</w:t>
      </w:r>
      <w:r w:rsidRPr="00005545">
        <w:t>egulation of bus services</w:t>
      </w:r>
      <w:r>
        <w:t xml:space="preserve"> and </w:t>
      </w:r>
      <w:r w:rsidR="0040308D">
        <w:t xml:space="preserve">the </w:t>
      </w:r>
      <w:r w:rsidRPr="00005545">
        <w:t>licen</w:t>
      </w:r>
      <w:r>
        <w:t>s</w:t>
      </w:r>
      <w:r w:rsidRPr="00005545">
        <w:t xml:space="preserve">ing </w:t>
      </w:r>
      <w:r>
        <w:t xml:space="preserve">of </w:t>
      </w:r>
      <w:r w:rsidRPr="00005545">
        <w:t xml:space="preserve">drivers. </w:t>
      </w:r>
      <w:r>
        <w:t>S</w:t>
      </w:r>
      <w:r w:rsidRPr="00005545">
        <w:t xml:space="preserve">ome excellent work </w:t>
      </w:r>
      <w:r>
        <w:t xml:space="preserve">is </w:t>
      </w:r>
      <w:r w:rsidRPr="00005545">
        <w:t>going on with the Law Commission in reviewing the regulatory book.</w:t>
      </w:r>
      <w:r>
        <w:t xml:space="preserve"> Our plea to Government is that it is not just about </w:t>
      </w:r>
      <w:r w:rsidRPr="00005545">
        <w:t>the passenger car</w:t>
      </w:r>
      <w:r>
        <w:t xml:space="preserve">; you </w:t>
      </w:r>
      <w:r w:rsidRPr="00005545">
        <w:t>also need to look at some of the sectoral regulation that goes around that</w:t>
      </w:r>
      <w:r>
        <w:t>,</w:t>
      </w:r>
      <w:r w:rsidRPr="00005545">
        <w:t xml:space="preserve"> because we need to have the whole regulatory environment reflect the intr</w:t>
      </w:r>
      <w:r w:rsidR="0058219E">
        <w:t>oduction</w:t>
      </w:r>
      <w:r w:rsidRPr="00005545">
        <w:t xml:space="preserve"> of these new technologies.</w:t>
      </w:r>
    </w:p>
    <w:p w:rsidR="00300C75" w:rsidP="00300C75">
      <w:pPr>
        <w:pStyle w:val="Question"/>
      </w:pPr>
      <w:r w:rsidRPr="00005545">
        <w:rPr>
          <w:b/>
        </w:rPr>
        <w:t>Ruth Cadbury:</w:t>
      </w:r>
      <w:r>
        <w:t xml:space="preserve"> </w:t>
      </w:r>
      <w:r w:rsidRPr="00005545">
        <w:t xml:space="preserve">Moving on from regulation, </w:t>
      </w:r>
      <w:r>
        <w:t xml:space="preserve">how successful have </w:t>
      </w:r>
      <w:r w:rsidRPr="00005545">
        <w:t xml:space="preserve">the </w:t>
      </w:r>
      <w:r>
        <w:t>G</w:t>
      </w:r>
      <w:r w:rsidRPr="00005545">
        <w:t>overnment</w:t>
      </w:r>
      <w:r>
        <w:t>’</w:t>
      </w:r>
      <w:r w:rsidRPr="00005545">
        <w:t>s initiatives</w:t>
      </w:r>
      <w:r>
        <w:t>,</w:t>
      </w:r>
      <w:r w:rsidRPr="00005545">
        <w:t xml:space="preserve"> such as the </w:t>
      </w:r>
      <w:r>
        <w:t>Ce</w:t>
      </w:r>
      <w:r w:rsidRPr="00005545">
        <w:t xml:space="preserve">ntre for </w:t>
      </w:r>
      <w:r>
        <w:t>C</w:t>
      </w:r>
      <w:r w:rsidRPr="00005545">
        <w:t xml:space="preserve">onnected and </w:t>
      </w:r>
      <w:r>
        <w:t>A</w:t>
      </w:r>
      <w:r w:rsidRPr="00005545">
        <w:t xml:space="preserve">utonomous </w:t>
      </w:r>
      <w:r>
        <w:t>V</w:t>
      </w:r>
      <w:r w:rsidRPr="00005545">
        <w:t>ehicles</w:t>
      </w:r>
      <w:r>
        <w:t>,</w:t>
      </w:r>
      <w:r w:rsidRPr="00005545">
        <w:t xml:space="preserve"> been at driving progress?</w:t>
      </w:r>
    </w:p>
    <w:p w:rsidR="00300C75" w:rsidP="00300C75">
      <w:pPr>
        <w:pStyle w:val="Answer"/>
      </w:pPr>
      <w:r w:rsidRPr="00005545">
        <w:rPr>
          <w:b/>
          <w:i/>
        </w:rPr>
        <w:t>Peter Stephens:</w:t>
      </w:r>
      <w:r>
        <w:t xml:space="preserve"> W</w:t>
      </w:r>
      <w:r w:rsidRPr="00005545">
        <w:t xml:space="preserve">e have a positive view of that. </w:t>
      </w:r>
      <w:r w:rsidR="001A5FD2">
        <w:t>W</w:t>
      </w:r>
      <w:r w:rsidRPr="00005545">
        <w:t xml:space="preserve">e found </w:t>
      </w:r>
      <w:r>
        <w:t>i</w:t>
      </w:r>
      <w:r w:rsidRPr="00005545">
        <w:t xml:space="preserve">t </w:t>
      </w:r>
      <w:r w:rsidRPr="00005545">
        <w:t>really helpful</w:t>
      </w:r>
      <w:r w:rsidRPr="00005545">
        <w:t>.</w:t>
      </w:r>
    </w:p>
    <w:p w:rsidR="00300C75" w:rsidP="00300C75">
      <w:pPr>
        <w:pStyle w:val="Answer"/>
      </w:pPr>
      <w:r w:rsidRPr="00005545">
        <w:rPr>
          <w:b/>
          <w:i/>
        </w:rPr>
        <w:t>Lisa Johnson:</w:t>
      </w:r>
      <w:r>
        <w:t xml:space="preserve"> CCAV is </w:t>
      </w:r>
      <w:r w:rsidRPr="00005545">
        <w:t>very helpful</w:t>
      </w:r>
      <w:r w:rsidR="00FB7915">
        <w:t>. They know what they are</w:t>
      </w:r>
      <w:r w:rsidRPr="00005545">
        <w:t xml:space="preserve"> talking about. </w:t>
      </w:r>
      <w:r>
        <w:t>W</w:t>
      </w:r>
      <w:r w:rsidRPr="00005545">
        <w:t>e just need to see some of the stuff</w:t>
      </w:r>
      <w:r>
        <w:t xml:space="preserve"> we are all talking about being </w:t>
      </w:r>
      <w:r w:rsidRPr="00005545">
        <w:t>translated into action</w:t>
      </w:r>
      <w:r>
        <w:t>,</w:t>
      </w:r>
      <w:r w:rsidRPr="00005545">
        <w:t xml:space="preserve"> but they a</w:t>
      </w:r>
      <w:r>
        <w:t xml:space="preserve">re </w:t>
      </w:r>
      <w:r w:rsidRPr="00005545">
        <w:t>very good.</w:t>
      </w:r>
    </w:p>
    <w:p w:rsidR="00300C75" w:rsidP="00300C75">
      <w:pPr>
        <w:pStyle w:val="Question"/>
      </w:pPr>
      <w:r w:rsidRPr="00005545">
        <w:rPr>
          <w:b/>
        </w:rPr>
        <w:t>Chair:</w:t>
      </w:r>
      <w:r>
        <w:t xml:space="preserve"> I have one last question before we move on to our next panel. </w:t>
      </w:r>
      <w:r w:rsidRPr="00005545">
        <w:t xml:space="preserve">Peter, at the beginning you said that the person sitting at the wheel of your bus is ready to intervene if there is an issue. </w:t>
      </w:r>
      <w:r w:rsidR="00B53270">
        <w:t>I</w:t>
      </w:r>
      <w:r w:rsidRPr="00005545">
        <w:t xml:space="preserve">t strikes me </w:t>
      </w:r>
      <w:r w:rsidR="00B53270">
        <w:t>that that is</w:t>
      </w:r>
      <w:r w:rsidRPr="00005545">
        <w:t xml:space="preserve"> a level 2 operation</w:t>
      </w:r>
      <w:r>
        <w:t xml:space="preserve">; it is not </w:t>
      </w:r>
      <w:r w:rsidRPr="00005545">
        <w:t>fully automated, in the sense th</w:t>
      </w:r>
      <w:r w:rsidR="00B53270">
        <w:t>at th</w:t>
      </w:r>
      <w:r w:rsidRPr="00005545">
        <w:t>ere is a human ultimately responsible.</w:t>
      </w:r>
    </w:p>
    <w:p w:rsidR="00300C75" w:rsidP="00300C75">
      <w:pPr>
        <w:pStyle w:val="Answer"/>
      </w:pPr>
      <w:r w:rsidRPr="00005545">
        <w:rPr>
          <w:b/>
          <w:i/>
        </w:rPr>
        <w:t>Peter Stephens:</w:t>
      </w:r>
      <w:r>
        <w:t xml:space="preserve"> </w:t>
      </w:r>
      <w:r w:rsidRPr="00005545">
        <w:t>At this stage</w:t>
      </w:r>
      <w:r w:rsidR="00B53270">
        <w:t>,</w:t>
      </w:r>
      <w:r w:rsidRPr="00005545">
        <w:t xml:space="preserve"> that is the way we are approaching the trials.</w:t>
      </w:r>
    </w:p>
    <w:p w:rsidR="00300C75" w:rsidP="00300C75">
      <w:pPr>
        <w:pStyle w:val="Question"/>
      </w:pPr>
      <w:r w:rsidRPr="00005545">
        <w:rPr>
          <w:b/>
        </w:rPr>
        <w:t>Chair:</w:t>
      </w:r>
      <w:r>
        <w:t xml:space="preserve"> </w:t>
      </w:r>
      <w:r w:rsidR="00354C62">
        <w:t>W</w:t>
      </w:r>
      <w:r w:rsidRPr="00005545">
        <w:t xml:space="preserve">hat needs to happen for you to move </w:t>
      </w:r>
      <w:r w:rsidR="00A95C79">
        <w:t>it</w:t>
      </w:r>
      <w:r w:rsidRPr="00005545">
        <w:t xml:space="preserve"> to at least </w:t>
      </w:r>
      <w:r>
        <w:t>l</w:t>
      </w:r>
      <w:r w:rsidRPr="00005545">
        <w:t>evel 3</w:t>
      </w:r>
      <w:r w:rsidR="00354C62">
        <w:t>,</w:t>
      </w:r>
      <w:r w:rsidRPr="00005545">
        <w:t xml:space="preserve"> where it is not a human </w:t>
      </w:r>
      <w:r>
        <w:t>who</w:t>
      </w:r>
      <w:r w:rsidRPr="00005545">
        <w:t xml:space="preserve"> is </w:t>
      </w:r>
      <w:r w:rsidRPr="00005545" w:rsidR="00A95C79">
        <w:t xml:space="preserve">ultimately </w:t>
      </w:r>
      <w:r w:rsidRPr="00005545">
        <w:t>responsible for the operation of that vehicle?</w:t>
      </w:r>
    </w:p>
    <w:p w:rsidR="00300C75" w:rsidP="00300C75">
      <w:pPr>
        <w:pStyle w:val="Answer"/>
      </w:pPr>
      <w:r w:rsidRPr="00005545">
        <w:rPr>
          <w:b/>
          <w:i/>
        </w:rPr>
        <w:t>Peter Stephens:</w:t>
      </w:r>
      <w:r>
        <w:t xml:space="preserve"> R</w:t>
      </w:r>
      <w:r w:rsidRPr="00005545">
        <w:t>ather than busking it</w:t>
      </w:r>
      <w:r>
        <w:t>, perhaps I can follow up. W</w:t>
      </w:r>
      <w:r w:rsidRPr="00005545">
        <w:t>e need to be confident in both the technology and some of the responsibilities within the current regulatory framework</w:t>
      </w:r>
      <w:r>
        <w:t xml:space="preserve">, but I will </w:t>
      </w:r>
      <w:r w:rsidRPr="00005545">
        <w:t xml:space="preserve">follow up with the </w:t>
      </w:r>
      <w:r>
        <w:t>C</w:t>
      </w:r>
      <w:r w:rsidRPr="00005545">
        <w:t>ommittee</w:t>
      </w:r>
      <w:r>
        <w:t>,</w:t>
      </w:r>
      <w:r w:rsidRPr="00005545">
        <w:t xml:space="preserve"> if that is</w:t>
      </w:r>
      <w:r>
        <w:t xml:space="preserve"> all</w:t>
      </w:r>
      <w:r w:rsidRPr="00005545">
        <w:t xml:space="preserve"> right.</w:t>
      </w:r>
    </w:p>
    <w:p w:rsidR="00300C75" w:rsidRPr="00300C75" w:rsidP="008E3F46">
      <w:pPr>
        <w:pStyle w:val="Remark"/>
      </w:pPr>
      <w:r w:rsidRPr="006A777D">
        <w:rPr>
          <w:b/>
        </w:rPr>
        <w:t>Chair:</w:t>
      </w:r>
      <w:r>
        <w:t xml:space="preserve"> </w:t>
      </w:r>
      <w:r w:rsidRPr="00005545">
        <w:t>That would be very helpful.</w:t>
      </w:r>
      <w:r w:rsidR="00AA5B44">
        <w:t xml:space="preserve"> T</w:t>
      </w:r>
      <w:r w:rsidRPr="00005545">
        <w:t>hank you all for answering our questions this morning</w:t>
      </w:r>
      <w:r w:rsidR="00A63644">
        <w:t>.</w:t>
      </w:r>
      <w:r w:rsidRPr="00005545">
        <w:t xml:space="preserve"> It has been </w:t>
      </w:r>
      <w:r w:rsidRPr="00005545">
        <w:t>a really interesting</w:t>
      </w:r>
      <w:r w:rsidRPr="00005545">
        <w:t xml:space="preserve"> discussion and has given us much food for thought.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57DDDFCB5D54D4CAA02B2C30472CB32"/>
      </w:placeholder>
      <w:richText/>
    </w:sdtPr>
    <w:sdtContent>
      <w:p w:rsidR="008143FA" w:rsidP="009277D8">
        <w:pPr>
          <w:pStyle w:val="Para"/>
          <w:rPr>
            <w:color w:val="808080"/>
          </w:rPr>
        </w:pPr>
        <w:r w:rsidRPr="00E72B0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77775A6D52548368125F71F2569ED48"/>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60AC99E"/>
    <w:lvl w:ilvl="0">
      <w:start w:val="18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72B0B"/>
    <w:rPr>
      <w:color w:val="605E5C"/>
      <w:shd w:val="clear" w:color="auto" w:fill="E1DFDD"/>
    </w:rPr>
  </w:style>
  <w:style w:type="paragraph" w:customStyle="1" w:styleId="paragraph">
    <w:name w:val="paragraph"/>
    <w:basedOn w:val="Normal"/>
    <w:rsid w:val="003E26EF"/>
    <w:pPr>
      <w:spacing w:before="100" w:beforeAutospacing="1" w:after="100" w:afterAutospacing="1"/>
      <w:jc w:val="left"/>
    </w:pPr>
    <w:rPr>
      <w:rFonts w:ascii="Times New Roman" w:eastAsia="Times New Roman" w:hAnsi="Times New Roman" w:cs="Times New Roman"/>
      <w:sz w:val="24"/>
      <w:szCs w:val="24"/>
      <w:lang w:val="en-CA" w:eastAsia="en-CA"/>
    </w:rPr>
  </w:style>
  <w:style w:type="character" w:customStyle="1" w:styleId="normaltextrun">
    <w:name w:val="normaltextrun"/>
    <w:basedOn w:val="DefaultParagraphFont"/>
    <w:rsid w:val="003E26EF"/>
  </w:style>
  <w:style w:type="character" w:customStyle="1" w:styleId="tabchar">
    <w:name w:val="tabchar"/>
    <w:basedOn w:val="DefaultParagraphFont"/>
    <w:rsid w:val="003E26EF"/>
  </w:style>
  <w:style w:type="character" w:customStyle="1" w:styleId="eop">
    <w:name w:val="eop"/>
    <w:basedOn w:val="DefaultParagraphFont"/>
    <w:rsid w:val="003E26EF"/>
  </w:style>
  <w:style w:type="paragraph" w:customStyle="1" w:styleId="xmsonormal">
    <w:name w:val="x_msonormal"/>
    <w:basedOn w:val="Normal"/>
    <w:rsid w:val="00D62DD1"/>
    <w:pPr>
      <w:spacing w:before="100" w:beforeAutospacing="1" w:after="100" w:afterAutospacing="1"/>
      <w:jc w:val="left"/>
    </w:pPr>
    <w:rPr>
      <w:rFonts w:ascii="Times New Roman" w:eastAsia="Times New Roman" w:hAnsi="Times New Roman" w:cs="Times New Roman"/>
      <w:sz w:val="24"/>
      <w:szCs w:val="24"/>
      <w:lang w:val="en-CA" w:eastAsia="en-CA"/>
    </w:rPr>
  </w:style>
  <w:style w:type="paragraph" w:styleId="NormalWeb">
    <w:name w:val="Normal (Web)"/>
    <w:basedOn w:val="Normal"/>
    <w:uiPriority w:val="99"/>
    <w:semiHidden/>
    <w:unhideWhenUsed/>
    <w:rsid w:val="00D62DD1"/>
    <w:pPr>
      <w:spacing w:before="100" w:beforeAutospacing="1" w:after="100" w:afterAutospacing="1"/>
      <w:jc w:val="left"/>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57DDDFCB5D54D4CAA02B2C30472CB32"/>
        <w:category>
          <w:name w:val="General"/>
          <w:gallery w:val="placeholder"/>
        </w:category>
        <w:types>
          <w:type w:val="bbPlcHdr"/>
        </w:types>
        <w:behaviors>
          <w:behavior w:val="content"/>
        </w:behaviors>
        <w:guid w:val="{37D4C9CD-A0F1-4095-BE32-1AF5CD41264F}"/>
      </w:docPartPr>
      <w:docPartBody>
        <w:p w:rsidR="00AD03A6" w:rsidP="00F61F15">
          <w:pPr>
            <w:pStyle w:val="057DDDFCB5D54D4CAA02B2C30472CB32"/>
          </w:pPr>
          <w:r w:rsidRPr="000753FC">
            <w:rPr>
              <w:rStyle w:val="PlaceholderText"/>
            </w:rPr>
            <w:t>Click here to enter text.</w:t>
          </w:r>
        </w:p>
      </w:docPartBody>
    </w:docPart>
    <w:docPart>
      <w:docPartPr>
        <w:name w:val="277775A6D52548368125F71F2569ED48"/>
        <w:category>
          <w:name w:val="General"/>
          <w:gallery w:val="placeholder"/>
        </w:category>
        <w:types>
          <w:type w:val="bbPlcHdr"/>
        </w:types>
        <w:behaviors>
          <w:behavior w:val="content"/>
        </w:behaviors>
        <w:guid w:val="{49F6FFE7-6CB4-46AB-9133-BC54E73630EE}"/>
      </w:docPartPr>
      <w:docPartBody>
        <w:p w:rsidR="00AD03A6" w:rsidP="00F61F15">
          <w:pPr>
            <w:pStyle w:val="277775A6D52548368125F71F2569ED48"/>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03A6"/>
    <w:rPr>
      <w:color w:val="808080"/>
    </w:rPr>
  </w:style>
  <w:style w:type="paragraph" w:customStyle="1" w:styleId="057DDDFCB5D54D4CAA02B2C30472CB32">
    <w:name w:val="057DDDFCB5D54D4CAA02B2C30472CB32"/>
    <w:rsid w:val="00F61F15"/>
  </w:style>
  <w:style w:type="paragraph" w:customStyle="1" w:styleId="277775A6D52548368125F71F2569ED48">
    <w:name w:val="277775A6D52548368125F71F2569ED48"/>
    <w:rsid w:val="00F61F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