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A300D" w:rsidRPr="009120E2" w:rsidP="00CA21E2">
      <w:pPr>
        <w:pStyle w:val="TitleCommittee0"/>
      </w:pPr>
      <w:sdt>
        <w:sdtPr>
          <w:alias w:val="CommitteeName"/>
          <w:tag w:val="CommitteeName"/>
          <w:id w:val="1869951332"/>
          <w:placeholder>
            <w:docPart w:val="96AF0C96CBCE44F9820FC705055A14A9"/>
          </w:placeholder>
          <w:richText/>
        </w:sdtPr>
        <w:sdtContent>
          <w:r w:rsidRPr="009120E2">
            <w:t>International Trade Commi</w:t>
          </w:r>
          <w:r w:rsidRPr="009120E2" w:rsidR="000F1A9A">
            <w:t>ttee</w:t>
          </w:r>
        </w:sdtContent>
      </w:sdt>
    </w:p>
    <w:p w:rsidR="00BA300D" w:rsidRPr="009120E2" w:rsidP="00CA21E2">
      <w:pPr>
        <w:pStyle w:val="TitleInquiry0"/>
      </w:pPr>
      <w:r w:rsidRPr="009120E2">
        <w:t xml:space="preserve">Oral evidence: </w:t>
      </w:r>
      <w:sdt>
        <w:sdtPr>
          <w:alias w:val="InquiryName"/>
          <w:tag w:val="InquiryName"/>
          <w:id w:val="377371847"/>
          <w:placeholder>
            <w:docPart w:val="96AF0C96CBCE44F9820FC705055A14A9"/>
          </w:placeholder>
          <w:richText/>
        </w:sdtPr>
        <w:sdtContent>
          <w:r>
            <w:fldChar w:fldCharType="begin"/>
          </w:r>
          <w:r>
            <w:instrText xml:space="preserve"> HYPERLINK "https://committees.parliament.uk/work/1699/trade-and-the-environment/" </w:instrText>
          </w:r>
          <w:r>
            <w:fldChar w:fldCharType="separate"/>
          </w:r>
          <w:r w:rsidRPr="00B34B8F">
            <w:rPr>
              <w:rStyle w:val="Hyperlink"/>
            </w:rPr>
            <w:t>Trade and the environment</w:t>
          </w:r>
          <w:r>
            <w:fldChar w:fldCharType="end"/>
          </w:r>
        </w:sdtContent>
      </w:sdt>
      <w:r w:rsidRPr="009120E2">
        <w:t xml:space="preserve">, HC </w:t>
      </w:r>
      <w:sdt>
        <w:sdtPr>
          <w:alias w:val="InquiryRefNo"/>
          <w:tag w:val="InquiryRefNo"/>
          <w:id w:val="-281725174"/>
          <w:placeholder>
            <w:docPart w:val="96AF0C96CBCE44F9820FC705055A14A9"/>
          </w:placeholder>
          <w:richText/>
        </w:sdtPr>
        <w:sdtContent>
          <w:r w:rsidRPr="009120E2">
            <w:t>75</w:t>
          </w:r>
        </w:sdtContent>
      </w:sdt>
    </w:p>
    <w:sdt>
      <w:sdtPr>
        <w:alias w:val="SittingDate"/>
        <w:tag w:val="SittingDate"/>
        <w:id w:val="-1160222926"/>
        <w:placeholder>
          <w:docPart w:val="96AF0C96CBCE44F9820FC705055A14A9"/>
        </w:placeholder>
        <w:richText/>
      </w:sdtPr>
      <w:sdtContent>
        <w:p w:rsidR="00BA300D" w:rsidRPr="009120E2" w:rsidP="00CA21E2">
          <w:pPr>
            <w:pStyle w:val="Para"/>
          </w:pPr>
          <w:r w:rsidRPr="009120E2">
            <w:t>Wednesday 1 March 2023</w:t>
          </w:r>
        </w:p>
      </w:sdtContent>
    </w:sdt>
    <w:p w:rsidR="00BA300D" w:rsidRPr="009120E2" w:rsidP="00CA21E2">
      <w:pPr>
        <w:pStyle w:val="Para"/>
      </w:pPr>
      <w:r w:rsidRPr="009120E2">
        <w:t xml:space="preserve">Ordered by the House of </w:t>
      </w:r>
      <w:sdt>
        <w:sdtPr>
          <w:alias w:val="House"/>
          <w:tag w:val="House"/>
          <w:id w:val="809213435"/>
          <w:placeholder>
            <w:docPart w:val="96AF0C96CBCE44F9820FC705055A14A9"/>
          </w:placeholder>
          <w:richText/>
        </w:sdtPr>
        <w:sdtContent>
          <w:r w:rsidRPr="009120E2">
            <w:t>Commons</w:t>
          </w:r>
        </w:sdtContent>
      </w:sdt>
      <w:r w:rsidRPr="009120E2">
        <w:t xml:space="preserve"> to be published on </w:t>
      </w:r>
      <w:sdt>
        <w:sdtPr>
          <w:alias w:val="PublishDate"/>
          <w:tag w:val="PublishDate"/>
          <w:id w:val="217021599"/>
          <w:placeholder>
            <w:docPart w:val="96AF0C96CBCE44F9820FC705055A14A9"/>
          </w:placeholder>
          <w:richText/>
        </w:sdtPr>
        <w:sdtContent>
          <w:r w:rsidRPr="009120E2">
            <w:t>1 March 2023</w:t>
          </w:r>
        </w:sdtContent>
      </w:sdt>
      <w:r w:rsidRPr="009120E2">
        <w:t>.</w:t>
      </w:r>
    </w:p>
    <w:p w:rsidR="00BA300D" w:rsidRPr="009120E2" w:rsidP="00CA21E2">
      <w:sdt>
        <w:sdtPr>
          <w:alias w:val="VideoHyperlink"/>
          <w:tag w:val="VideoHyperlink"/>
          <w:id w:val="703995351"/>
          <w:placeholder>
            <w:docPart w:val="96AF0C96CBCE44F9820FC705055A14A9"/>
          </w:placeholder>
          <w:richText/>
        </w:sdtPr>
        <w:sdtContent>
          <w:r>
            <w:fldChar w:fldCharType="begin"/>
          </w:r>
          <w:r>
            <w:instrText xml:space="preserve"> HYPERLINK "https://www.parliamentlive.tv/Event/Index/63fe925d-0483-4ea0-9c0a-3424355efb41" </w:instrText>
          </w:r>
          <w:r>
            <w:fldChar w:fldCharType="separate"/>
          </w:r>
          <w:r w:rsidRPr="00B34B8F">
            <w:rPr>
              <w:rStyle w:val="Hyperlink"/>
            </w:rPr>
            <w:t>Watch the meeting</w:t>
          </w:r>
          <w:r>
            <w:fldChar w:fldCharType="end"/>
          </w:r>
        </w:sdtContent>
      </w:sdt>
    </w:p>
    <w:p w:rsidR="00BA300D" w:rsidRPr="009120E2" w:rsidP="00CA21E2">
      <w:r w:rsidRPr="009120E2">
        <w:t xml:space="preserve">Members present: </w:t>
      </w:r>
      <w:sdt>
        <w:sdtPr>
          <w:alias w:val="MembersPresent"/>
          <w:tag w:val="MembersPresent"/>
          <w:id w:val="366340316"/>
          <w:placeholder>
            <w:docPart w:val="96AF0C96CBCE44F9820FC705055A14A9"/>
          </w:placeholder>
          <w:richText/>
        </w:sdtPr>
        <w:sdtContent>
          <w:r w:rsidRPr="009120E2">
            <w:t>Angus Brendan MacNeil (Chair); Paul Girvan; Sir Mark Hendrick; Lloyd Russell-Moyle; Andrew Western; Mick Whitley</w:t>
          </w:r>
          <w:r w:rsidRPr="009120E2" w:rsidR="0076464E">
            <w:t>.</w:t>
          </w:r>
        </w:sdtContent>
      </w:sdt>
    </w:p>
    <w:p w:rsidR="00BA300D" w:rsidRPr="009120E2" w:rsidP="00CA21E2">
      <w:pPr>
        <w:pStyle w:val="ParaCentre"/>
      </w:pPr>
      <w:r w:rsidRPr="009120E2">
        <w:t xml:space="preserve">Questions </w:t>
      </w:r>
      <w:sdt>
        <w:sdtPr>
          <w:alias w:val="QuestionNumbers"/>
          <w:tag w:val="QuestionNumbers"/>
          <w:id w:val="-1223666168"/>
          <w:placeholder>
            <w:docPart w:val="96AF0C96CBCE44F9820FC705055A14A9"/>
          </w:placeholder>
          <w:richText/>
        </w:sdtPr>
        <w:sdtContent>
          <w:r w:rsidRPr="009120E2" w:rsidR="009120E2">
            <w:t>1 - 6</w:t>
          </w:r>
          <w:r w:rsidR="00E504EC">
            <w:t>0</w:t>
          </w:r>
        </w:sdtContent>
      </w:sdt>
    </w:p>
    <w:p w:rsidR="00BA300D" w:rsidRPr="009120E2" w:rsidP="00CA21E2">
      <w:pPr>
        <w:pStyle w:val="TitleWitnesses0"/>
      </w:pPr>
      <w:r w:rsidRPr="009120E2">
        <w:t>Witnesses</w:t>
      </w:r>
    </w:p>
    <w:sdt>
      <w:sdtPr>
        <w:alias w:val="WitnessSet"/>
        <w:tag w:val="WitnessSet"/>
        <w:id w:val="-368373484"/>
        <w:placeholder>
          <w:docPart w:val="8864FB9E680A4DE8B5E473223CB92C06"/>
        </w:placeholder>
        <w:richText/>
      </w:sdtPr>
      <w:sdtContent>
        <w:p w:rsidR="00BA300D" w:rsidRPr="009120E2" w:rsidP="00CA21E2">
          <w:pPr>
            <w:pStyle w:val="Para"/>
          </w:pPr>
          <w:r w:rsidRPr="009120E2">
            <w:t>I: Cameron Witten, Senior Policy Advis</w:t>
          </w:r>
          <w:r w:rsidRPr="009120E2" w:rsidR="0076464E">
            <w:t>e</w:t>
          </w:r>
          <w:r w:rsidRPr="009120E2">
            <w:t>r (Trade), Green Alliance</w:t>
          </w:r>
          <w:r w:rsidR="0093381F">
            <w:t>, and</w:t>
          </w:r>
          <w:r w:rsidRPr="009120E2">
            <w:t xml:space="preserve"> Catherine McBride, Fellow, Centre for Brexit Policy, and </w:t>
          </w:r>
          <w:r w:rsidRPr="009120E2" w:rsidR="0076464E">
            <w:t>M</w:t>
          </w:r>
          <w:r w:rsidRPr="009120E2">
            <w:t>ember of the Trade and Agriculture Commission.</w:t>
          </w:r>
        </w:p>
      </w:sdtContent>
    </w:sdt>
    <w:sdt>
      <w:sdtPr>
        <w:alias w:val="WitnessSet"/>
        <w:tag w:val="WitnessSet"/>
        <w:id w:val="1005022057"/>
        <w:placeholder>
          <w:docPart w:val="A9BE334ACD0F4B54AB193E117CA31EE1"/>
        </w:placeholder>
        <w:richText/>
      </w:sdtPr>
      <w:sdtContent>
        <w:p w:rsidR="00BA300D" w:rsidRPr="009120E2" w:rsidP="00CA21E2">
          <w:pPr>
            <w:pStyle w:val="Para"/>
          </w:pPr>
          <w:r w:rsidRPr="009120E2">
            <w:t>II: Gareth Stace, Director General, UK Steel</w:t>
          </w:r>
          <w:r w:rsidR="0093381F">
            <w:t>, and</w:t>
          </w:r>
          <w:r w:rsidRPr="009120E2">
            <w:t xml:space="preserve"> Dr Diana Casey, Director, Mineral Products Association.</w:t>
          </w:r>
          <w:r w:rsidR="0093381F">
            <w:t xml:space="preserve"> (See page 16)</w:t>
          </w:r>
        </w:p>
      </w:sdtContent>
    </w:sdt>
    <w:p w:rsidR="00BA300D" w:rsidRPr="009120E2" w:rsidP="00CA21E2">
      <w:pPr>
        <w:pStyle w:val="Para"/>
      </w:pPr>
    </w:p>
    <w:p w:rsidR="00BA300D" w:rsidRPr="009120E2" w:rsidP="00CA21E2">
      <w:pPr>
        <w:pStyle w:val="Para"/>
      </w:pPr>
      <w:r w:rsidRPr="009120E2">
        <w:t>Written evidence from witnesses:</w:t>
      </w:r>
    </w:p>
    <w:p w:rsidR="00BA300D" w:rsidRPr="009120E2" w:rsidP="00CA21E2">
      <w:pPr>
        <w:pStyle w:val="Witnesssubmission"/>
      </w:pPr>
      <w:r w:rsidRPr="009120E2">
        <w:t xml:space="preserve">– </w:t>
      </w:r>
      <w:r>
        <w:fldChar w:fldCharType="begin"/>
      </w:r>
      <w:r>
        <w:instrText xml:space="preserve"> HYPERLINK "https://committees.parliament.uk/writtenevidence/106725/pdf/" </w:instrText>
      </w:r>
      <w:r>
        <w:fldChar w:fldCharType="separate"/>
      </w:r>
      <w:r w:rsidRPr="0093381F" w:rsidR="0093381F">
        <w:rPr>
          <w:rStyle w:val="Hyperlink"/>
        </w:rPr>
        <w:t>UK Steel (TEN0032)</w:t>
      </w:r>
      <w:r>
        <w:fldChar w:fldCharType="end"/>
      </w:r>
    </w:p>
    <w:p w:rsidR="00BA300D" w:rsidRPr="009120E2" w:rsidP="00CA21E2">
      <w:pPr>
        <w:rPr>
          <w:rFonts w:eastAsia="Times New Roman"/>
          <w:szCs w:val="20"/>
        </w:rPr>
      </w:pPr>
      <w:r w:rsidRPr="009120E2">
        <w:br w:type="page"/>
      </w:r>
    </w:p>
    <w:sdt>
      <w:sdtPr>
        <w:rPr>
          <w:sz w:val="22"/>
        </w:rPr>
        <w:alias w:val="WitnessExamination"/>
        <w:tag w:val="WitnessExamination"/>
        <w:id w:val="2003463402"/>
        <w:placeholder>
          <w:docPart w:val="8864FB9E680A4DE8B5E473223CB92C06"/>
        </w:placeholder>
        <w:richText/>
      </w:sdtPr>
      <w:sdtEndPr>
        <w:rPr>
          <w:sz w:val="28"/>
        </w:rPr>
      </w:sdtEndPr>
      <w:sdtContent>
        <w:p w:rsidR="00BA300D" w:rsidRPr="009120E2" w:rsidP="00CA21E2">
          <w:pPr>
            <w:pStyle w:val="TitlePanel0"/>
            <w:rPr>
              <w:szCs w:val="28"/>
            </w:rPr>
          </w:pPr>
          <w:bookmarkStart w:id="0" w:name="Panel1"/>
          <w:r w:rsidRPr="009120E2">
            <w:rPr>
              <w:szCs w:val="28"/>
            </w:rPr>
            <w:t xml:space="preserve">Examination of </w:t>
          </w:r>
          <w:r w:rsidRPr="009120E2" w:rsidR="000F1A9A">
            <w:rPr>
              <w:szCs w:val="28"/>
            </w:rPr>
            <w:t>w</w:t>
          </w:r>
          <w:r w:rsidRPr="009120E2">
            <w:rPr>
              <w:szCs w:val="28"/>
            </w:rPr>
            <w:t>itnesses</w:t>
          </w:r>
        </w:p>
        <w:p w:rsidR="00BA300D" w:rsidRPr="009120E2" w:rsidP="00CA21E2">
          <w:pPr>
            <w:pStyle w:val="TitlePanel0"/>
            <w:jc w:val="both"/>
          </w:pPr>
          <w:r w:rsidRPr="009120E2">
            <w:rPr>
              <w:sz w:val="22"/>
            </w:rPr>
            <w:t xml:space="preserve">Witnesses: </w:t>
          </w:r>
          <w:r w:rsidRPr="009120E2">
            <w:rPr>
              <w:sz w:val="22"/>
            </w:rPr>
            <w:t>Cameron Witten and Catherine McBride.</w:t>
          </w:r>
        </w:p>
      </w:sdtContent>
    </w:sdt>
    <w:p w:rsidR="00891080" w:rsidRPr="009120E2" w:rsidP="00CA21E2">
      <w:pPr>
        <w:pStyle w:val="Question"/>
      </w:pPr>
      <w:bookmarkEnd w:id="0"/>
      <w:sdt>
        <w:sdtPr>
          <w:alias w:val="Member"/>
          <w:tag w:val="&lt;Member mnisId='1546' dodsId='38376'&gt;"/>
          <w:id w:val="-1314873532"/>
          <w:placeholder>
            <w:docPart w:val="DefaultPlaceholder_-1854013440"/>
          </w:placeholder>
          <w:richText/>
        </w:sdtPr>
        <w:sdtContent>
          <w:r w:rsidRPr="009120E2" w:rsidR="00CB30A6">
            <w:rPr>
              <w:b/>
            </w:rPr>
            <w:t>Chair:</w:t>
          </w:r>
        </w:sdtContent>
      </w:sdt>
      <w:r w:rsidRPr="009120E2" w:rsidR="00CB30A6">
        <w:t xml:space="preserve"> </w:t>
      </w:r>
      <w:r w:rsidRPr="009120E2" w:rsidR="00C269FE">
        <w:t>G</w:t>
      </w:r>
      <w:r w:rsidRPr="009120E2" w:rsidR="00F16B99">
        <w:t>ood morning and welcome to the International Trade Committee</w:t>
      </w:r>
      <w:r w:rsidRPr="009120E2">
        <w:t>.</w:t>
      </w:r>
      <w:r w:rsidRPr="009120E2" w:rsidR="00F16B99">
        <w:t xml:space="preserve"> </w:t>
      </w:r>
      <w:r w:rsidRPr="009120E2">
        <w:t xml:space="preserve">It </w:t>
      </w:r>
      <w:r w:rsidRPr="009120E2" w:rsidR="0076464E">
        <w:t xml:space="preserve">will probably </w:t>
      </w:r>
      <w:r w:rsidRPr="009120E2">
        <w:t>be</w:t>
      </w:r>
      <w:r w:rsidR="004118E2">
        <w:t>come</w:t>
      </w:r>
      <w:r w:rsidRPr="009120E2">
        <w:t xml:space="preserve"> </w:t>
      </w:r>
      <w:r w:rsidRPr="009120E2" w:rsidR="00F16B99">
        <w:t xml:space="preserve">the </w:t>
      </w:r>
      <w:r w:rsidRPr="009120E2">
        <w:t>b</w:t>
      </w:r>
      <w:r w:rsidRPr="009120E2" w:rsidR="00F16B99">
        <w:t xml:space="preserve">usiness and </w:t>
      </w:r>
      <w:r w:rsidRPr="009120E2">
        <w:t>t</w:t>
      </w:r>
      <w:r w:rsidRPr="009120E2" w:rsidR="00F16B99">
        <w:t>rade Committee</w:t>
      </w:r>
      <w:r w:rsidR="004118E2">
        <w:t>—w</w:t>
      </w:r>
      <w:r w:rsidRPr="009120E2" w:rsidR="00F16B99">
        <w:t xml:space="preserve">e </w:t>
      </w:r>
      <w:r w:rsidRPr="009120E2">
        <w:t>a</w:t>
      </w:r>
      <w:r w:rsidRPr="009120E2" w:rsidR="00F16B99">
        <w:t xml:space="preserve">wait </w:t>
      </w:r>
      <w:r w:rsidRPr="009120E2">
        <w:t xml:space="preserve">further </w:t>
      </w:r>
      <w:r w:rsidRPr="009120E2" w:rsidR="00F16B99">
        <w:t>developments</w:t>
      </w:r>
      <w:r w:rsidRPr="009120E2">
        <w:t>.</w:t>
      </w:r>
      <w:r w:rsidRPr="009120E2" w:rsidR="00F16B99">
        <w:t xml:space="preserve"> </w:t>
      </w:r>
      <w:r w:rsidRPr="009120E2">
        <w:t>This is our inquiry in</w:t>
      </w:r>
      <w:r w:rsidRPr="009120E2" w:rsidR="00F16B99">
        <w:t xml:space="preserve">to trade </w:t>
      </w:r>
      <w:r w:rsidRPr="009120E2">
        <w:t>and</w:t>
      </w:r>
      <w:r w:rsidRPr="009120E2" w:rsidR="00F16B99">
        <w:t xml:space="preserve"> the environment. We have two panels </w:t>
      </w:r>
      <w:r w:rsidRPr="009120E2">
        <w:t xml:space="preserve">of two </w:t>
      </w:r>
      <w:r w:rsidRPr="009120E2" w:rsidR="00F16B99">
        <w:t>this morning</w:t>
      </w:r>
      <w:r w:rsidRPr="009120E2">
        <w:t>.</w:t>
      </w:r>
      <w:r w:rsidRPr="009120E2" w:rsidR="00F16B99">
        <w:t xml:space="preserve"> </w:t>
      </w:r>
      <w:r w:rsidRPr="009120E2">
        <w:t>First, I will</w:t>
      </w:r>
      <w:r w:rsidRPr="009120E2" w:rsidR="00F16B99">
        <w:t xml:space="preserve"> make </w:t>
      </w:r>
      <w:r w:rsidRPr="009120E2" w:rsidR="00E45D2D">
        <w:t xml:space="preserve">a </w:t>
      </w:r>
      <w:r w:rsidRPr="009120E2" w:rsidR="00F16B99">
        <w:t>short apology</w:t>
      </w:r>
      <w:r w:rsidR="004118E2">
        <w:t xml:space="preserve">, </w:t>
      </w:r>
      <w:r w:rsidR="004118E2">
        <w:t xml:space="preserve">as </w:t>
      </w:r>
      <w:r w:rsidRPr="009120E2" w:rsidR="00F16B99">
        <w:t xml:space="preserve"> we</w:t>
      </w:r>
      <w:r w:rsidRPr="009120E2" w:rsidR="00F16B99">
        <w:t xml:space="preserve"> overr</w:t>
      </w:r>
      <w:r w:rsidRPr="009120E2">
        <w:t>a</w:t>
      </w:r>
      <w:r w:rsidRPr="009120E2" w:rsidR="00F16B99">
        <w:t xml:space="preserve">n </w:t>
      </w:r>
      <w:r w:rsidRPr="009120E2" w:rsidR="00E45D2D">
        <w:t xml:space="preserve">in </w:t>
      </w:r>
      <w:r w:rsidRPr="009120E2" w:rsidR="00F16B99">
        <w:t xml:space="preserve">our private meeting, hence we are starting </w:t>
      </w:r>
      <w:r w:rsidRPr="009120E2">
        <w:t xml:space="preserve">late </w:t>
      </w:r>
      <w:r w:rsidRPr="009120E2" w:rsidR="00F16B99">
        <w:t>in public</w:t>
      </w:r>
      <w:r w:rsidRPr="009120E2">
        <w:t>,</w:t>
      </w:r>
      <w:r w:rsidRPr="009120E2" w:rsidR="00F16B99">
        <w:t xml:space="preserve"> </w:t>
      </w:r>
      <w:r w:rsidRPr="009120E2">
        <w:t>b</w:t>
      </w:r>
      <w:r w:rsidRPr="009120E2" w:rsidR="00F16B99">
        <w:t>ut we had many things to discuss.</w:t>
      </w:r>
    </w:p>
    <w:p w:rsidR="00F16B99" w:rsidRPr="009120E2" w:rsidP="00CA21E2">
      <w:pPr>
        <w:pStyle w:val="Question"/>
        <w:numPr>
          <w:ilvl w:val="0"/>
          <w:numId w:val="0"/>
        </w:numPr>
        <w:ind w:left="794"/>
      </w:pPr>
      <w:r w:rsidRPr="009120E2">
        <w:t>We have two panels of two</w:t>
      </w:r>
      <w:r w:rsidRPr="009120E2" w:rsidR="00891080">
        <w:t>.</w:t>
      </w:r>
      <w:r w:rsidRPr="009120E2">
        <w:t xml:space="preserve"> </w:t>
      </w:r>
      <w:r w:rsidRPr="009120E2" w:rsidR="00891080">
        <w:t>W</w:t>
      </w:r>
      <w:r w:rsidRPr="009120E2">
        <w:t>e have with us, first of all, Ca</w:t>
      </w:r>
      <w:r w:rsidRPr="009120E2" w:rsidR="00C269FE">
        <w:t>meron</w:t>
      </w:r>
      <w:r w:rsidRPr="009120E2">
        <w:t xml:space="preserve"> Witten and Catherine</w:t>
      </w:r>
      <w:r w:rsidRPr="009120E2" w:rsidR="00891080">
        <w:t xml:space="preserve"> McBride</w:t>
      </w:r>
      <w:r w:rsidRPr="009120E2">
        <w:t>. I will ask you both to introduce yourselves on your own terms</w:t>
      </w:r>
      <w:r w:rsidRPr="009120E2" w:rsidR="0076464E">
        <w:t xml:space="preserve">, with </w:t>
      </w:r>
      <w:r w:rsidRPr="009120E2">
        <w:t>name</w:t>
      </w:r>
      <w:r w:rsidRPr="009120E2" w:rsidR="00891080">
        <w:t xml:space="preserve">, </w:t>
      </w:r>
      <w:r w:rsidRPr="009120E2">
        <w:t>rank and serial number</w:t>
      </w:r>
      <w:r w:rsidRPr="009120E2" w:rsidR="0076464E">
        <w:t>.</w:t>
      </w:r>
    </w:p>
    <w:p w:rsidR="00891080" w:rsidRPr="009120E2" w:rsidP="00CA21E2">
      <w:pPr>
        <w:pStyle w:val="Answer"/>
      </w:pPr>
      <w:sdt>
        <w:sdtPr>
          <w:alias w:val="Witness"/>
          <w:id w:val="880983187"/>
          <w:placeholder>
            <w:docPart w:val="DefaultPlaceholder_-1854013440"/>
          </w:placeholder>
          <w:richText/>
        </w:sdtPr>
        <w:sdtContent>
          <w:r w:rsidRPr="009120E2" w:rsidR="00E45D2D">
            <w:rPr>
              <w:b/>
              <w:i/>
            </w:rPr>
            <w:t>Catherine McBride:</w:t>
          </w:r>
        </w:sdtContent>
      </w:sdt>
      <w:r w:rsidRPr="009120E2">
        <w:t xml:space="preserve"> M</w:t>
      </w:r>
      <w:r w:rsidRPr="009120E2" w:rsidR="00F16B99">
        <w:t xml:space="preserve">y name is Catherine </w:t>
      </w:r>
      <w:r w:rsidRPr="009120E2" w:rsidR="009C68E0">
        <w:t>McBride</w:t>
      </w:r>
      <w:r w:rsidRPr="009120E2" w:rsidR="00F16B99">
        <w:t xml:space="preserve">. I am a </w:t>
      </w:r>
      <w:r w:rsidRPr="009120E2">
        <w:t>f</w:t>
      </w:r>
      <w:r w:rsidRPr="009120E2" w:rsidR="00F16B99">
        <w:t xml:space="preserve">ellow of the </w:t>
      </w:r>
      <w:r w:rsidRPr="009120E2" w:rsidR="009C68E0">
        <w:t>Centre</w:t>
      </w:r>
      <w:r w:rsidRPr="009120E2" w:rsidR="00F16B99">
        <w:t xml:space="preserve"> for Brexit Policy, so you know where I stand on that, but I am also on the Trade and Agriculture Commission</w:t>
      </w:r>
      <w:r w:rsidRPr="009120E2">
        <w:t>.</w:t>
      </w:r>
      <w:r w:rsidRPr="009120E2" w:rsidR="00F16B99">
        <w:t xml:space="preserve"> </w:t>
      </w:r>
      <w:r w:rsidRPr="009120E2">
        <w:t>W</w:t>
      </w:r>
      <w:r w:rsidRPr="009120E2" w:rsidR="00F16B99">
        <w:t xml:space="preserve">e are an independent commission, but we advise the Department </w:t>
      </w:r>
      <w:r w:rsidR="004118E2">
        <w:t xml:space="preserve">and the </w:t>
      </w:r>
      <w:r w:rsidRPr="009120E2" w:rsidR="0076464E">
        <w:t>International T</w:t>
      </w:r>
      <w:r w:rsidRPr="009120E2">
        <w:t>rade</w:t>
      </w:r>
      <w:r w:rsidRPr="009120E2" w:rsidR="00F16B99">
        <w:t xml:space="preserve"> </w:t>
      </w:r>
      <w:r w:rsidRPr="009120E2" w:rsidR="004118E2">
        <w:t xml:space="preserve">Secretary </w:t>
      </w:r>
      <w:r w:rsidRPr="009120E2" w:rsidR="0076464E">
        <w:t xml:space="preserve">about trade </w:t>
      </w:r>
      <w:r w:rsidRPr="009120E2" w:rsidR="00F16B99">
        <w:t>deals</w:t>
      </w:r>
      <w:r w:rsidRPr="009120E2">
        <w:t>.</w:t>
      </w:r>
      <w:r w:rsidRPr="009120E2" w:rsidR="00F16B99">
        <w:t xml:space="preserve"> I have read the trade deals and looked at a lot of the clauses and things in there, as I know you guys have as well, so I have a lot of information that I used when assessing the Australian deal for them.</w:t>
      </w:r>
      <w:r w:rsidRPr="009120E2">
        <w:t xml:space="preserve"> </w:t>
      </w:r>
      <w:r w:rsidRPr="009120E2" w:rsidR="00F16B99">
        <w:t xml:space="preserve">I have read all the Australian Government reports on </w:t>
      </w:r>
      <w:r w:rsidRPr="009120E2">
        <w:t>forest</w:t>
      </w:r>
      <w:r w:rsidR="004118E2">
        <w:t>s</w:t>
      </w:r>
      <w:r w:rsidRPr="009120E2">
        <w:t xml:space="preserve"> </w:t>
      </w:r>
      <w:r w:rsidRPr="009120E2" w:rsidR="00F16B99">
        <w:t>and things like that.</w:t>
      </w:r>
    </w:p>
    <w:p w:rsidR="00F16B99" w:rsidRPr="009120E2" w:rsidP="00CA21E2">
      <w:pPr>
        <w:pStyle w:val="Question"/>
      </w:pPr>
      <w:sdt>
        <w:sdtPr>
          <w:alias w:val="Member"/>
          <w:tag w:val="&lt;Member mnisId='1546' dodsId='38376'&gt;"/>
          <w:id w:val="-1099107836"/>
          <w:placeholder>
            <w:docPart w:val="DefaultPlaceholder_-1854013440"/>
          </w:placeholder>
          <w:richText/>
        </w:sdtPr>
        <w:sdtContent>
          <w:r w:rsidRPr="009120E2" w:rsidR="00891080">
            <w:rPr>
              <w:b/>
            </w:rPr>
            <w:t>Chair:</w:t>
          </w:r>
        </w:sdtContent>
      </w:sdt>
      <w:r w:rsidRPr="009120E2" w:rsidR="00891080">
        <w:t xml:space="preserve"> </w:t>
      </w:r>
      <w:r w:rsidRPr="009120E2">
        <w:t xml:space="preserve">I </w:t>
      </w:r>
      <w:r w:rsidRPr="009120E2" w:rsidR="00891080">
        <w:t xml:space="preserve">am </w:t>
      </w:r>
      <w:r w:rsidRPr="009120E2">
        <w:t xml:space="preserve">surprised </w:t>
      </w:r>
      <w:r w:rsidRPr="009120E2" w:rsidR="00891080">
        <w:t xml:space="preserve">that you </w:t>
      </w:r>
      <w:r w:rsidRPr="009120E2" w:rsidR="0076464E">
        <w:t xml:space="preserve">want to get </w:t>
      </w:r>
      <w:r w:rsidRPr="009120E2" w:rsidR="00891080">
        <w:t>into</w:t>
      </w:r>
      <w:r w:rsidRPr="009120E2" w:rsidR="0076464E">
        <w:t xml:space="preserve"> </w:t>
      </w:r>
      <w:r w:rsidRPr="009120E2" w:rsidR="00891080">
        <w:t>Brexit, because I remember an MP telling us all that it has been discussed to death</w:t>
      </w:r>
      <w:r w:rsidRPr="009120E2" w:rsidR="008D1799">
        <w:t xml:space="preserve"> and that there is no more to discuss, in a very short intervention in the House of Commons </w:t>
      </w:r>
      <w:r w:rsidRPr="009120E2" w:rsidR="008D1799">
        <w:t>a number of</w:t>
      </w:r>
      <w:r w:rsidRPr="009120E2" w:rsidR="008D1799">
        <w:t xml:space="preserve"> years ago. I am surprised that the subject is even mentioned.</w:t>
      </w:r>
    </w:p>
    <w:p w:rsidR="00F16B99" w:rsidRPr="009120E2" w:rsidP="00CA21E2">
      <w:pPr>
        <w:pStyle w:val="Answer"/>
      </w:pPr>
      <w:sdt>
        <w:sdtPr>
          <w:alias w:val="Witness"/>
          <w:id w:val="1231820403"/>
          <w:placeholder>
            <w:docPart w:val="DefaultPlaceholder_-1854013440"/>
          </w:placeholder>
          <w:richText/>
        </w:sdtPr>
        <w:sdtContent>
          <w:r w:rsidRPr="009120E2" w:rsidR="00E45D2D">
            <w:rPr>
              <w:b/>
              <w:i/>
            </w:rPr>
            <w:t>Catherine McBride:</w:t>
          </w:r>
        </w:sdtContent>
      </w:sdt>
      <w:r w:rsidRPr="009120E2" w:rsidR="008D1799">
        <w:t xml:space="preserve"> If only</w:t>
      </w:r>
      <w:r w:rsidRPr="009120E2" w:rsidR="0076464E">
        <w:t>, yes.</w:t>
      </w:r>
    </w:p>
    <w:p w:rsidR="00F16B99" w:rsidRPr="009120E2" w:rsidP="00CA21E2">
      <w:pPr>
        <w:pStyle w:val="Answer"/>
      </w:pPr>
      <w:sdt>
        <w:sdtPr>
          <w:alias w:val="Witness"/>
          <w:id w:val="-7374957"/>
          <w:placeholder>
            <w:docPart w:val="DefaultPlaceholder_-1854013440"/>
          </w:placeholder>
          <w:richText/>
        </w:sdtPr>
        <w:sdtContent>
          <w:r w:rsidRPr="009120E2" w:rsidR="00E45D2D">
            <w:rPr>
              <w:b/>
              <w:i/>
            </w:rPr>
            <w:t>Cameron Witten:</w:t>
          </w:r>
        </w:sdtContent>
      </w:sdt>
      <w:r w:rsidRPr="009120E2" w:rsidR="008D1799">
        <w:t xml:space="preserve"> T</w:t>
      </w:r>
      <w:r w:rsidRPr="009120E2">
        <w:t xml:space="preserve">hanks again to the Committee for inviting me here today. My name is Cam Witten. I am a </w:t>
      </w:r>
      <w:r w:rsidRPr="009120E2" w:rsidR="008D1799">
        <w:t>s</w:t>
      </w:r>
      <w:r w:rsidRPr="009120E2">
        <w:t xml:space="preserve">enior </w:t>
      </w:r>
      <w:r w:rsidRPr="009120E2" w:rsidR="008D1799">
        <w:t>p</w:t>
      </w:r>
      <w:r w:rsidRPr="009120E2">
        <w:t xml:space="preserve">olicy </w:t>
      </w:r>
      <w:r w:rsidRPr="009120E2" w:rsidR="008D1799">
        <w:t>a</w:t>
      </w:r>
      <w:r w:rsidRPr="009120E2">
        <w:t>dvis</w:t>
      </w:r>
      <w:r w:rsidRPr="009120E2" w:rsidR="0076464E">
        <w:t>e</w:t>
      </w:r>
      <w:r w:rsidRPr="009120E2">
        <w:t xml:space="preserve">r on </w:t>
      </w:r>
      <w:r w:rsidRPr="009120E2" w:rsidR="008D1799">
        <w:t>i</w:t>
      </w:r>
      <w:r w:rsidRPr="009120E2">
        <w:t xml:space="preserve">nternational </w:t>
      </w:r>
      <w:r w:rsidRPr="009120E2" w:rsidR="008D1799">
        <w:t>t</w:t>
      </w:r>
      <w:r w:rsidRPr="009120E2">
        <w:t>rade at Green Alliance. Green Alliance is an independent</w:t>
      </w:r>
      <w:r w:rsidRPr="009120E2" w:rsidR="008D1799">
        <w:t>,</w:t>
      </w:r>
      <w:r w:rsidRPr="009120E2">
        <w:t xml:space="preserve"> non</w:t>
      </w:r>
      <w:r w:rsidRPr="009120E2" w:rsidR="008D1799">
        <w:t>-</w:t>
      </w:r>
      <w:r w:rsidRPr="009120E2">
        <w:t>partisan think</w:t>
      </w:r>
      <w:r w:rsidRPr="009120E2" w:rsidR="0076464E">
        <w:t>-</w:t>
      </w:r>
      <w:r w:rsidRPr="009120E2">
        <w:t>tank and charity working to increase political ambition on climate</w:t>
      </w:r>
      <w:r w:rsidRPr="009120E2" w:rsidR="008D1799">
        <w:t xml:space="preserve"> and </w:t>
      </w:r>
      <w:r w:rsidRPr="009120E2">
        <w:t>the environment.</w:t>
      </w:r>
    </w:p>
    <w:p w:rsidR="00F16B99" w:rsidRPr="009120E2" w:rsidP="00CA21E2">
      <w:pPr>
        <w:pStyle w:val="Question"/>
      </w:pPr>
      <w:sdt>
        <w:sdtPr>
          <w:alias w:val="Member"/>
          <w:tag w:val="&lt;Member mnisId='1546' dodsId='38376'&gt;"/>
          <w:id w:val="647626070"/>
          <w:placeholder>
            <w:docPart w:val="DefaultPlaceholder_-1854013440"/>
          </w:placeholder>
          <w:richText/>
        </w:sdtPr>
        <w:sdtContent>
          <w:r w:rsidRPr="009120E2" w:rsidR="008D1799">
            <w:rPr>
              <w:b/>
            </w:rPr>
            <w:t>Chair:</w:t>
          </w:r>
        </w:sdtContent>
      </w:sdt>
      <w:r w:rsidRPr="009120E2" w:rsidR="008D1799">
        <w:t xml:space="preserve"> Thank you both for joining us. It is good to see Cameron’s good Scottish Gaelic name. I will not translate the meaning of the name at all at the moment. I want to kick off with you, Cam, first. H</w:t>
      </w:r>
      <w:r w:rsidRPr="009120E2">
        <w:t xml:space="preserve">ow effectively </w:t>
      </w:r>
      <w:r w:rsidRPr="009120E2" w:rsidR="008D1799">
        <w:t xml:space="preserve">have </w:t>
      </w:r>
      <w:r w:rsidRPr="009120E2">
        <w:t xml:space="preserve">the Government used </w:t>
      </w:r>
      <w:r w:rsidRPr="009120E2" w:rsidR="008D1799">
        <w:t xml:space="preserve">trade </w:t>
      </w:r>
      <w:r w:rsidRPr="009120E2">
        <w:t xml:space="preserve">agreements to maintain environmental standards, particularly regarding </w:t>
      </w:r>
      <w:r w:rsidRPr="009120E2" w:rsidR="00EC0E60">
        <w:t xml:space="preserve">their </w:t>
      </w:r>
      <w:r w:rsidRPr="009120E2">
        <w:t>declared goals on climate change?</w:t>
      </w:r>
    </w:p>
    <w:p w:rsidR="008D1799" w:rsidRPr="009120E2" w:rsidP="00CA21E2">
      <w:pPr>
        <w:pStyle w:val="Answer"/>
      </w:pPr>
      <w:sdt>
        <w:sdtPr>
          <w:alias w:val="Witness"/>
          <w:id w:val="2023346224"/>
          <w:placeholder>
            <w:docPart w:val="DefaultPlaceholder_-1854013440"/>
          </w:placeholder>
          <w:richText/>
        </w:sdtPr>
        <w:sdtContent>
          <w:r w:rsidRPr="009120E2" w:rsidR="00E45D2D">
            <w:rPr>
              <w:b/>
              <w:i/>
            </w:rPr>
            <w:t>Cameron Witten:</w:t>
          </w:r>
        </w:sdtContent>
      </w:sdt>
      <w:r w:rsidRPr="009120E2">
        <w:t xml:space="preserve"> That </w:t>
      </w:r>
      <w:r w:rsidRPr="009120E2" w:rsidR="00F16B99">
        <w:t xml:space="preserve">is a good place to start. </w:t>
      </w:r>
      <w:r w:rsidRPr="009120E2">
        <w:t>T</w:t>
      </w:r>
      <w:r w:rsidRPr="009120E2" w:rsidR="00F16B99">
        <w:t xml:space="preserve">here are some bright spots, it is fair to say, but it is a bit of a mixed bag. </w:t>
      </w:r>
      <w:r w:rsidRPr="009120E2">
        <w:t>W</w:t>
      </w:r>
      <w:r w:rsidRPr="009120E2" w:rsidR="00F16B99">
        <w:t>e have begun to see a bit of divergence in the deals that have been agreed since Brexit</w:t>
      </w:r>
      <w:r w:rsidRPr="009120E2">
        <w:t>,</w:t>
      </w:r>
      <w:r w:rsidRPr="009120E2" w:rsidR="00F16B99">
        <w:t xml:space="preserve"> and it seems to depend to a large extent on the negotiating partners across the table from us</w:t>
      </w:r>
      <w:r w:rsidRPr="009120E2">
        <w:t xml:space="preserve"> and on</w:t>
      </w:r>
      <w:r w:rsidRPr="009120E2" w:rsidR="00F16B99">
        <w:t xml:space="preserve"> how ambitious these trade deals end up being when it comes to climate and the environment.</w:t>
      </w:r>
    </w:p>
    <w:p w:rsidR="00F16B99" w:rsidRPr="009120E2" w:rsidP="00CA21E2">
      <w:pPr>
        <w:pStyle w:val="Answer"/>
      </w:pPr>
      <w:r w:rsidRPr="009120E2">
        <w:t>T</w:t>
      </w:r>
      <w:r w:rsidRPr="009120E2">
        <w:t xml:space="preserve">here are good things in the </w:t>
      </w:r>
      <w:r w:rsidRPr="009120E2">
        <w:t>T</w:t>
      </w:r>
      <w:r w:rsidRPr="009120E2">
        <w:t>rad</w:t>
      </w:r>
      <w:r w:rsidRPr="009120E2">
        <w:t>e</w:t>
      </w:r>
      <w:r w:rsidRPr="009120E2">
        <w:t xml:space="preserve"> </w:t>
      </w:r>
      <w:r w:rsidRPr="009120E2">
        <w:t>and C</w:t>
      </w:r>
      <w:r w:rsidRPr="009120E2">
        <w:t>o</w:t>
      </w:r>
      <w:r w:rsidR="004118E2">
        <w:t>-</w:t>
      </w:r>
      <w:r w:rsidRPr="009120E2">
        <w:t xml:space="preserve">operation </w:t>
      </w:r>
      <w:r w:rsidRPr="009120E2">
        <w:t>A</w:t>
      </w:r>
      <w:r w:rsidRPr="009120E2">
        <w:t xml:space="preserve">greement, for example. </w:t>
      </w:r>
      <w:r w:rsidRPr="009120E2">
        <w:t>T</w:t>
      </w:r>
      <w:r w:rsidRPr="009120E2">
        <w:t xml:space="preserve">here are good things in the deal with New Zealand. The </w:t>
      </w:r>
      <w:r w:rsidRPr="009120E2">
        <w:t>language is a bit watered down in the deal with Australia.</w:t>
      </w:r>
      <w:r w:rsidRPr="009120E2">
        <w:t xml:space="preserve"> </w:t>
      </w:r>
      <w:r w:rsidRPr="009120E2">
        <w:t>There are definitely going to be much more challenging negotiations in future.</w:t>
      </w:r>
      <w:r w:rsidR="004118E2">
        <w:t xml:space="preserve"> </w:t>
      </w:r>
      <w:r w:rsidRPr="009120E2">
        <w:t>T</w:t>
      </w:r>
      <w:r w:rsidRPr="009120E2">
        <w:t>his is part of the reason why we have been calling, for a while now</w:t>
      </w:r>
      <w:r w:rsidRPr="009120E2">
        <w:t>,</w:t>
      </w:r>
      <w:r w:rsidRPr="009120E2">
        <w:t xml:space="preserve"> </w:t>
      </w:r>
      <w:r w:rsidR="004118E2">
        <w:t>for</w:t>
      </w:r>
      <w:r w:rsidRPr="009120E2">
        <w:t xml:space="preserve"> the establishment of a clear public trade strategy</w:t>
      </w:r>
      <w:r w:rsidRPr="009120E2">
        <w:t>,</w:t>
      </w:r>
      <w:r w:rsidRPr="009120E2">
        <w:t xml:space="preserve"> which I know the Committee has been calling for as well, </w:t>
      </w:r>
      <w:r w:rsidRPr="009120E2">
        <w:t xml:space="preserve">and </w:t>
      </w:r>
      <w:r w:rsidRPr="009120E2">
        <w:t xml:space="preserve">the establishment of core environmental standards that underpin </w:t>
      </w:r>
      <w:r w:rsidRPr="009120E2">
        <w:t>all of</w:t>
      </w:r>
      <w:r w:rsidRPr="009120E2">
        <w:t xml:space="preserve"> these F</w:t>
      </w:r>
      <w:r w:rsidRPr="009120E2">
        <w:t>T</w:t>
      </w:r>
      <w:r w:rsidRPr="009120E2">
        <w:t>A negotiations</w:t>
      </w:r>
      <w:r w:rsidRPr="009120E2">
        <w:t>.</w:t>
      </w:r>
      <w:r w:rsidRPr="009120E2">
        <w:t xml:space="preserve"> </w:t>
      </w:r>
      <w:r w:rsidRPr="009120E2">
        <w:t>T</w:t>
      </w:r>
      <w:r w:rsidRPr="009120E2">
        <w:t xml:space="preserve">here </w:t>
      </w:r>
      <w:r w:rsidRPr="009120E2">
        <w:t>ha</w:t>
      </w:r>
      <w:r w:rsidRPr="009120E2">
        <w:t>s already begun to be a bit of divergence</w:t>
      </w:r>
      <w:r w:rsidR="004118E2">
        <w:t>,</w:t>
      </w:r>
      <w:r w:rsidRPr="009120E2">
        <w:t xml:space="preserve"> and it really seems to depend on who our negotiating partners are</w:t>
      </w:r>
      <w:r w:rsidRPr="009120E2">
        <w:t xml:space="preserve"> and</w:t>
      </w:r>
      <w:r w:rsidRPr="009120E2">
        <w:t xml:space="preserve"> how ambitious the Government end up being on the environment</w:t>
      </w:r>
      <w:r w:rsidRPr="009120E2">
        <w:t>.</w:t>
      </w:r>
      <w:r w:rsidR="004118E2">
        <w:t xml:space="preserve"> T</w:t>
      </w:r>
      <w:r w:rsidRPr="009120E2">
        <w:t xml:space="preserve">hings like core standards, a clear trade policy and clear red lines that underpin </w:t>
      </w:r>
      <w:r w:rsidRPr="009120E2">
        <w:t>all of</w:t>
      </w:r>
      <w:r w:rsidRPr="009120E2">
        <w:t xml:space="preserve"> our trade deals would be a good starting point to help make sure that there is at least a base</w:t>
      </w:r>
      <w:r w:rsidRPr="009120E2" w:rsidR="00871BB0">
        <w:t xml:space="preserve"> </w:t>
      </w:r>
      <w:r w:rsidRPr="009120E2">
        <w:t>line</w:t>
      </w:r>
      <w:r w:rsidRPr="009120E2">
        <w:t>,</w:t>
      </w:r>
      <w:r w:rsidRPr="009120E2">
        <w:t xml:space="preserve"> and then the F</w:t>
      </w:r>
      <w:r w:rsidRPr="009120E2">
        <w:t>T</w:t>
      </w:r>
      <w:r w:rsidRPr="009120E2">
        <w:t>As can be used as an opportunity to go further where there is more ambition and more agreement among like-minded partners.</w:t>
      </w:r>
    </w:p>
    <w:p w:rsidR="008D1799" w:rsidRPr="009120E2" w:rsidP="00CA21E2">
      <w:pPr>
        <w:pStyle w:val="Answer"/>
      </w:pPr>
      <w:sdt>
        <w:sdtPr>
          <w:alias w:val="Witness"/>
          <w:id w:val="97071789"/>
          <w:placeholder>
            <w:docPart w:val="DefaultPlaceholder_-1854013440"/>
          </w:placeholder>
          <w:richText/>
        </w:sdtPr>
        <w:sdtContent>
          <w:r w:rsidRPr="009120E2" w:rsidR="00E45D2D">
            <w:rPr>
              <w:b/>
              <w:i/>
            </w:rPr>
            <w:t>Catherine McBride:</w:t>
          </w:r>
        </w:sdtContent>
      </w:sdt>
      <w:r w:rsidRPr="009120E2">
        <w:t xml:space="preserve"> T</w:t>
      </w:r>
      <w:r w:rsidRPr="009120E2" w:rsidR="00F16B99">
        <w:t>he CPTP</w:t>
      </w:r>
      <w:r w:rsidRPr="009120E2">
        <w:t>P</w:t>
      </w:r>
      <w:r w:rsidRPr="009120E2" w:rsidR="00F16B99">
        <w:t xml:space="preserve"> is an excellent trade deal</w:t>
      </w:r>
      <w:r w:rsidRPr="009120E2">
        <w:t>,</w:t>
      </w:r>
      <w:r w:rsidRPr="009120E2" w:rsidR="00F16B99">
        <w:t xml:space="preserve"> because it covers a lot of countries that have very different standards of living and </w:t>
      </w:r>
      <w:r w:rsidRPr="009120E2" w:rsidR="00871BB0">
        <w:t xml:space="preserve">a </w:t>
      </w:r>
      <w:r w:rsidRPr="009120E2" w:rsidR="00F16B99">
        <w:t>very different exports orientation, yet it puts in an environmental chapter</w:t>
      </w:r>
      <w:r w:rsidRPr="009120E2" w:rsidR="004C3E7B">
        <w:t xml:space="preserve"> that</w:t>
      </w:r>
      <w:r w:rsidRPr="009120E2" w:rsidR="00F16B99">
        <w:t xml:space="preserve"> is doable and enforceable</w:t>
      </w:r>
      <w:r w:rsidRPr="009120E2">
        <w:t>.</w:t>
      </w:r>
      <w:r w:rsidR="004118E2">
        <w:t xml:space="preserve"> </w:t>
      </w:r>
      <w:r w:rsidRPr="009120E2">
        <w:t>U</w:t>
      </w:r>
      <w:r w:rsidRPr="009120E2" w:rsidR="00F16B99">
        <w:t>nfortunately</w:t>
      </w:r>
      <w:r w:rsidRPr="009120E2">
        <w:t>,</w:t>
      </w:r>
      <w:r w:rsidRPr="009120E2" w:rsidR="00F16B99">
        <w:t xml:space="preserve"> a lot of trade deals</w:t>
      </w:r>
      <w:r w:rsidRPr="009120E2" w:rsidR="004C3E7B">
        <w:t>—not just the new ones—</w:t>
      </w:r>
      <w:r w:rsidRPr="009120E2" w:rsidR="00F16B99">
        <w:t>do not bother with the environment at all, even though</w:t>
      </w:r>
      <w:r w:rsidRPr="009120E2">
        <w:t>,</w:t>
      </w:r>
      <w:r w:rsidRPr="009120E2" w:rsidR="00F16B99">
        <w:t xml:space="preserve"> if you are suddenly going to be a very wealthy country joining a trade deal and prepared to pay a lot more for, say, fish than the Vietnamese are used to getting</w:t>
      </w:r>
      <w:r w:rsidRPr="009120E2">
        <w:t>,</w:t>
      </w:r>
      <w:r w:rsidRPr="009120E2" w:rsidR="00F16B99">
        <w:t xml:space="preserve"> </w:t>
      </w:r>
      <w:r w:rsidRPr="009120E2">
        <w:t>t</w:t>
      </w:r>
      <w:r w:rsidRPr="009120E2" w:rsidR="00F16B99">
        <w:t xml:space="preserve">here is a chance that they could </w:t>
      </w:r>
      <w:r w:rsidRPr="009120E2">
        <w:t>ra</w:t>
      </w:r>
      <w:r w:rsidRPr="009120E2" w:rsidR="004C3E7B">
        <w:t>k</w:t>
      </w:r>
      <w:r w:rsidRPr="009120E2">
        <w:t xml:space="preserve">e </w:t>
      </w:r>
      <w:r w:rsidRPr="009120E2" w:rsidR="00F16B99">
        <w:t xml:space="preserve">their oceans and deliver you with the </w:t>
      </w:r>
      <w:r w:rsidRPr="009120E2">
        <w:t>fish</w:t>
      </w:r>
      <w:r w:rsidRPr="009120E2" w:rsidR="00F16B99">
        <w:t>.</w:t>
      </w:r>
      <w:r w:rsidR="004118E2">
        <w:t xml:space="preserve"> </w:t>
      </w:r>
      <w:r w:rsidRPr="009120E2">
        <w:t>I</w:t>
      </w:r>
      <w:r w:rsidRPr="009120E2" w:rsidR="00F16B99">
        <w:t xml:space="preserve">t is very important when you go into that </w:t>
      </w:r>
      <w:r w:rsidRPr="009120E2">
        <w:t xml:space="preserve">kind of </w:t>
      </w:r>
      <w:r w:rsidRPr="009120E2" w:rsidR="00F16B99">
        <w:t xml:space="preserve">trade deal with very wealthy countries and very poor countries that you have some </w:t>
      </w:r>
      <w:r w:rsidRPr="009120E2">
        <w:t xml:space="preserve">sort of </w:t>
      </w:r>
      <w:r w:rsidRPr="009120E2" w:rsidR="00F16B99">
        <w:t>limit on what can be sold and what cannot be sold, and to do that in a way</w:t>
      </w:r>
      <w:r w:rsidRPr="009120E2" w:rsidR="00871BB0">
        <w:t xml:space="preserve"> that </w:t>
      </w:r>
      <w:r w:rsidRPr="009120E2" w:rsidR="00F16B99">
        <w:t>is enforceable by every country’s own Government.</w:t>
      </w:r>
      <w:r w:rsidRPr="009120E2">
        <w:t xml:space="preserve"> I</w:t>
      </w:r>
      <w:r w:rsidRPr="009120E2" w:rsidR="00F16B99">
        <w:t>t is a very good trade deal from that perspective.</w:t>
      </w:r>
    </w:p>
    <w:p w:rsidR="004C3E7B" w:rsidRPr="009120E2" w:rsidP="00CA21E2">
      <w:pPr>
        <w:pStyle w:val="Answer"/>
      </w:pPr>
      <w:r w:rsidRPr="009120E2">
        <w:t>W</w:t>
      </w:r>
      <w:r w:rsidRPr="009120E2" w:rsidR="00F16B99">
        <w:t>hen I go through information on various things, you will see that</w:t>
      </w:r>
      <w:r w:rsidRPr="009120E2">
        <w:t>,</w:t>
      </w:r>
      <w:r w:rsidRPr="009120E2" w:rsidR="00F16B99">
        <w:t xml:space="preserve"> in fact, rather than the UK coming in as the country with high environment standards and joining these </w:t>
      </w:r>
      <w:r w:rsidRPr="009120E2" w:rsidR="009C68E0">
        <w:t>reprobates</w:t>
      </w:r>
      <w:r w:rsidRPr="009120E2" w:rsidR="00F16B99">
        <w:t xml:space="preserve"> who are just burning their jungles and eating their wild animals, it is the exact opposite. </w:t>
      </w:r>
      <w:r w:rsidRPr="009120E2">
        <w:t>I</w:t>
      </w:r>
      <w:r w:rsidRPr="009120E2" w:rsidR="00F16B99">
        <w:t>n fact, if the UK joined, we would have the lowest level of forested area per land mass of every country in the CPTP</w:t>
      </w:r>
      <w:r w:rsidRPr="009120E2">
        <w:t>P</w:t>
      </w:r>
      <w:r w:rsidRPr="009120E2">
        <w:t>. T</w:t>
      </w:r>
      <w:r w:rsidRPr="009120E2" w:rsidR="00F16B99">
        <w:t>hat is pretty shocking</w:t>
      </w:r>
      <w:r w:rsidRPr="009120E2">
        <w:t>, so i</w:t>
      </w:r>
      <w:r w:rsidRPr="009120E2" w:rsidR="00F16B99">
        <w:t xml:space="preserve">t is really important that we take it seriously. </w:t>
      </w:r>
    </w:p>
    <w:p w:rsidR="00F16B99" w:rsidRPr="009120E2" w:rsidP="00CA21E2">
      <w:pPr>
        <w:pStyle w:val="Answer"/>
      </w:pPr>
      <w:r w:rsidRPr="009120E2">
        <w:t xml:space="preserve">A lot of the things in the </w:t>
      </w:r>
      <w:r w:rsidRPr="009120E2" w:rsidR="008D1799">
        <w:t>e</w:t>
      </w:r>
      <w:r w:rsidRPr="009120E2">
        <w:t>nvironment chapter are to do with the Pacific</w:t>
      </w:r>
      <w:r w:rsidRPr="009120E2" w:rsidR="008D1799">
        <w:t>.</w:t>
      </w:r>
      <w:r w:rsidRPr="009120E2">
        <w:t xml:space="preserve"> </w:t>
      </w:r>
      <w:r w:rsidRPr="009120E2" w:rsidR="008D1799">
        <w:t>Y</w:t>
      </w:r>
      <w:r w:rsidRPr="009120E2">
        <w:t xml:space="preserve">ou might think, </w:t>
      </w:r>
      <w:r w:rsidRPr="009120E2" w:rsidR="008D1799">
        <w:t>“</w:t>
      </w:r>
      <w:r w:rsidRPr="009120E2" w:rsidR="004C3E7B">
        <w:t>T</w:t>
      </w:r>
      <w:r w:rsidRPr="009120E2">
        <w:t>hat is nothing to do with us</w:t>
      </w:r>
      <w:r w:rsidRPr="009120E2" w:rsidR="008D1799">
        <w:t>”</w:t>
      </w:r>
      <w:r w:rsidRPr="009120E2">
        <w:t>, but</w:t>
      </w:r>
      <w:r w:rsidRPr="009120E2" w:rsidR="008D1799">
        <w:t>,</w:t>
      </w:r>
      <w:r w:rsidRPr="009120E2">
        <w:t xml:space="preserve"> in fact</w:t>
      </w:r>
      <w:r w:rsidRPr="009120E2" w:rsidR="008D1799">
        <w:t>,</w:t>
      </w:r>
      <w:r w:rsidRPr="009120E2">
        <w:t xml:space="preserve"> the UK’s exclusive economic zone includes over 800</w:t>
      </w:r>
      <w:r w:rsidRPr="009120E2" w:rsidR="008D1799">
        <w:t>,</w:t>
      </w:r>
      <w:r w:rsidRPr="009120E2">
        <w:t xml:space="preserve">000 square miles around the </w:t>
      </w:r>
      <w:r w:rsidRPr="009120E2" w:rsidR="009C68E0">
        <w:t>Pitcairn</w:t>
      </w:r>
      <w:r w:rsidRPr="009120E2">
        <w:t xml:space="preserve"> Islands</w:t>
      </w:r>
      <w:r w:rsidRPr="009120E2" w:rsidR="0023241E">
        <w:t>.</w:t>
      </w:r>
      <w:r w:rsidRPr="009120E2">
        <w:t xml:space="preserve"> </w:t>
      </w:r>
      <w:r w:rsidRPr="009120E2" w:rsidR="0023241E">
        <w:t>T</w:t>
      </w:r>
      <w:r w:rsidRPr="009120E2">
        <w:t>hat is something that, if we do join, we will have to be prepared to protect, because</w:t>
      </w:r>
      <w:r w:rsidRPr="009120E2" w:rsidR="0023241E">
        <w:t>,</w:t>
      </w:r>
      <w:r w:rsidRPr="009120E2">
        <w:t xml:space="preserve"> right now</w:t>
      </w:r>
      <w:r w:rsidRPr="009120E2" w:rsidR="0023241E">
        <w:t>,</w:t>
      </w:r>
      <w:r w:rsidRPr="009120E2">
        <w:t xml:space="preserve"> there are nations </w:t>
      </w:r>
      <w:r w:rsidRPr="009120E2" w:rsidR="00871BB0">
        <w:t>i</w:t>
      </w:r>
      <w:r w:rsidRPr="009120E2">
        <w:t xml:space="preserve">n the Pacific </w:t>
      </w:r>
      <w:r w:rsidRPr="009120E2" w:rsidR="004C3E7B">
        <w:t>that</w:t>
      </w:r>
      <w:r w:rsidRPr="009120E2">
        <w:t xml:space="preserve"> are not </w:t>
      </w:r>
      <w:r w:rsidRPr="009120E2" w:rsidR="009C68E0">
        <w:t>party</w:t>
      </w:r>
      <w:r w:rsidRPr="009120E2">
        <w:t xml:space="preserve"> to this agreement</w:t>
      </w:r>
      <w:r w:rsidRPr="009120E2" w:rsidR="004C3E7B">
        <w:t xml:space="preserve"> </w:t>
      </w:r>
      <w:r w:rsidRPr="009120E2" w:rsidR="0023241E">
        <w:t>and</w:t>
      </w:r>
      <w:r w:rsidRPr="009120E2">
        <w:t xml:space="preserve"> </w:t>
      </w:r>
      <w:r w:rsidRPr="009120E2" w:rsidR="004C3E7B">
        <w:t xml:space="preserve">that </w:t>
      </w:r>
      <w:r w:rsidRPr="009120E2">
        <w:t>are quite happy to overfish wherever they can.</w:t>
      </w:r>
    </w:p>
    <w:p w:rsidR="0023241E" w:rsidRPr="009120E2" w:rsidP="00CA21E2">
      <w:pPr>
        <w:pStyle w:val="Question"/>
        <w:numPr>
          <w:ilvl w:val="0"/>
          <w:numId w:val="0"/>
        </w:numPr>
        <w:ind w:left="794"/>
      </w:pPr>
      <w:r w:rsidRPr="009120E2">
        <w:t xml:space="preserve">We also </w:t>
      </w:r>
      <w:r w:rsidRPr="009120E2">
        <w:t>have to</w:t>
      </w:r>
      <w:r w:rsidRPr="009120E2">
        <w:t xml:space="preserve"> look at our own exports, because the UK now exports plastic garbage and paper garbage to a lot of countries in the Pacific</w:t>
      </w:r>
      <w:r w:rsidRPr="009120E2">
        <w:t>.</w:t>
      </w:r>
      <w:r w:rsidRPr="009120E2">
        <w:t xml:space="preserve"> The Chinese refuse</w:t>
      </w:r>
      <w:r w:rsidRPr="009120E2">
        <w:t>d</w:t>
      </w:r>
      <w:r w:rsidRPr="009120E2">
        <w:t xml:space="preserve"> to take our garbage a few years ago</w:t>
      </w:r>
      <w:r w:rsidRPr="009120E2">
        <w:t>,</w:t>
      </w:r>
      <w:r w:rsidRPr="009120E2">
        <w:t xml:space="preserve"> so they have stopped being our biggest place of export for garbage. </w:t>
      </w:r>
      <w:r w:rsidRPr="009120E2">
        <w:t>U</w:t>
      </w:r>
      <w:r w:rsidRPr="009120E2">
        <w:t>nfortunately</w:t>
      </w:r>
      <w:r w:rsidRPr="009120E2">
        <w:t>,</w:t>
      </w:r>
      <w:r w:rsidRPr="009120E2">
        <w:t xml:space="preserve"> some other Pacific nations are still taking it and they have stepped up</w:t>
      </w:r>
      <w:r w:rsidRPr="009120E2">
        <w:t xml:space="preserve"> </w:t>
      </w:r>
      <w:r w:rsidRPr="009120E2">
        <w:t>when China stopped taking it</w:t>
      </w:r>
      <w:r w:rsidRPr="009120E2">
        <w:t>.</w:t>
      </w:r>
    </w:p>
    <w:p w:rsidR="00F16B99" w:rsidRPr="009120E2" w:rsidP="00CA21E2">
      <w:pPr>
        <w:pStyle w:val="Question"/>
      </w:pPr>
      <w:sdt>
        <w:sdtPr>
          <w:alias w:val="Member"/>
          <w:tag w:val="&lt;Member mnisId='1546' dodsId='38376'&gt;"/>
          <w:id w:val="-765614604"/>
          <w:placeholder>
            <w:docPart w:val="DefaultPlaceholder_-1854013440"/>
          </w:placeholder>
          <w:richText/>
        </w:sdtPr>
        <w:sdtContent>
          <w:r w:rsidRPr="009120E2" w:rsidR="0023241E">
            <w:rPr>
              <w:b/>
            </w:rPr>
            <w:t>Chair:</w:t>
          </w:r>
        </w:sdtContent>
      </w:sdt>
      <w:r w:rsidRPr="009120E2" w:rsidR="0023241E">
        <w:t xml:space="preserve"> </w:t>
      </w:r>
      <w:r w:rsidRPr="009120E2" w:rsidR="009C68E0">
        <w:t>I</w:t>
      </w:r>
      <w:r w:rsidRPr="009120E2">
        <w:t xml:space="preserve"> hear what you are saying</w:t>
      </w:r>
      <w:r w:rsidRPr="009120E2" w:rsidR="0023241E">
        <w:t xml:space="preserve"> about </w:t>
      </w:r>
      <w:r w:rsidRPr="009120E2">
        <w:t xml:space="preserve">preventing a country overfishing </w:t>
      </w:r>
      <w:r w:rsidRPr="009120E2" w:rsidR="0023241E">
        <w:t xml:space="preserve">its </w:t>
      </w:r>
      <w:r w:rsidRPr="009120E2">
        <w:t xml:space="preserve">resources to deliver to a </w:t>
      </w:r>
      <w:r w:rsidRPr="009120E2" w:rsidR="0023241E">
        <w:t xml:space="preserve">richer </w:t>
      </w:r>
      <w:r w:rsidRPr="009120E2">
        <w:t>country</w:t>
      </w:r>
      <w:r w:rsidRPr="009120E2" w:rsidR="0023241E">
        <w:t>,</w:t>
      </w:r>
      <w:r w:rsidRPr="009120E2">
        <w:t xml:space="preserve"> </w:t>
      </w:r>
      <w:r w:rsidRPr="009120E2" w:rsidR="0023241E">
        <w:t>b</w:t>
      </w:r>
      <w:r w:rsidRPr="009120E2">
        <w:t xml:space="preserve">ut is there any way </w:t>
      </w:r>
      <w:r w:rsidRPr="009120E2" w:rsidR="0023241E">
        <w:t xml:space="preserve">that the </w:t>
      </w:r>
      <w:r w:rsidRPr="009120E2">
        <w:t>environment</w:t>
      </w:r>
      <w:r w:rsidRPr="009120E2" w:rsidR="0023241E">
        <w:t xml:space="preserve"> </w:t>
      </w:r>
      <w:r w:rsidRPr="009120E2">
        <w:t>could be used as protectionism</w:t>
      </w:r>
      <w:r w:rsidRPr="009120E2" w:rsidR="0023241E">
        <w:t>,</w:t>
      </w:r>
      <w:r w:rsidRPr="009120E2">
        <w:t xml:space="preserve"> </w:t>
      </w:r>
      <w:r w:rsidRPr="009120E2" w:rsidR="0023241E">
        <w:t xml:space="preserve">where you </w:t>
      </w:r>
      <w:r w:rsidRPr="009120E2">
        <w:t xml:space="preserve">can </w:t>
      </w:r>
      <w:r w:rsidRPr="009120E2" w:rsidR="0023241E">
        <w:t>say,</w:t>
      </w:r>
      <w:r w:rsidRPr="009120E2">
        <w:t xml:space="preserve"> </w:t>
      </w:r>
      <w:r w:rsidRPr="009120E2" w:rsidR="0023241E">
        <w:t>“</w:t>
      </w:r>
      <w:r w:rsidRPr="009120E2">
        <w:t>I do not want your fish, because I am very worried that you might fish</w:t>
      </w:r>
      <w:r w:rsidRPr="009120E2" w:rsidR="0023241E">
        <w:t xml:space="preserve"> and I am only taking so many to protect your environment”, but you are protecting your own fishers, or whatever subject </w:t>
      </w:r>
      <w:r w:rsidRPr="009120E2">
        <w:t>matter it might be</w:t>
      </w:r>
      <w:r w:rsidRPr="009120E2" w:rsidR="0023241E">
        <w:t>?</w:t>
      </w:r>
    </w:p>
    <w:p w:rsidR="00F16B99" w:rsidRPr="009120E2" w:rsidP="00CA21E2">
      <w:pPr>
        <w:pStyle w:val="Answer"/>
      </w:pPr>
      <w:sdt>
        <w:sdtPr>
          <w:alias w:val="Witness"/>
          <w:id w:val="-697002046"/>
          <w:placeholder>
            <w:docPart w:val="DefaultPlaceholder_-1854013440"/>
          </w:placeholder>
          <w:richText/>
        </w:sdtPr>
        <w:sdtContent>
          <w:r w:rsidRPr="009120E2" w:rsidR="00E45D2D">
            <w:rPr>
              <w:b/>
              <w:i/>
            </w:rPr>
            <w:t>Catherine McBride:</w:t>
          </w:r>
        </w:sdtContent>
      </w:sdt>
      <w:r w:rsidRPr="009120E2" w:rsidR="0023241E">
        <w:t xml:space="preserve"> W</w:t>
      </w:r>
      <w:r w:rsidRPr="009120E2">
        <w:t xml:space="preserve">e could to an extent, but you will find that we already have trade deals with </w:t>
      </w:r>
      <w:r w:rsidRPr="009120E2" w:rsidR="004C3E7B">
        <w:t xml:space="preserve">the </w:t>
      </w:r>
      <w:r w:rsidRPr="009120E2">
        <w:t xml:space="preserve">countries in the CPTPP </w:t>
      </w:r>
      <w:r w:rsidRPr="009120E2" w:rsidR="004C3E7B">
        <w:t xml:space="preserve">that </w:t>
      </w:r>
      <w:r w:rsidRPr="009120E2">
        <w:t>have the highest C</w:t>
      </w:r>
      <w:r w:rsidRPr="009120E2" w:rsidR="0023241E">
        <w:t>O</w:t>
      </w:r>
      <w:r w:rsidRPr="009120E2">
        <w:t xml:space="preserve">2 emissions. Japan </w:t>
      </w:r>
      <w:r w:rsidRPr="009120E2" w:rsidR="0023241E">
        <w:t xml:space="preserve">is </w:t>
      </w:r>
      <w:r w:rsidRPr="009120E2">
        <w:t xml:space="preserve">off the chart compared </w:t>
      </w:r>
      <w:r w:rsidR="004118E2">
        <w:t>with</w:t>
      </w:r>
      <w:r w:rsidRPr="009120E2">
        <w:t xml:space="preserve"> the UK</w:t>
      </w:r>
      <w:r w:rsidRPr="009120E2" w:rsidR="0023241E">
        <w:t>,</w:t>
      </w:r>
      <w:r w:rsidRPr="009120E2">
        <w:t xml:space="preserve"> and we have a trade deal with </w:t>
      </w:r>
      <w:r w:rsidRPr="009120E2" w:rsidR="0023241E">
        <w:t>it</w:t>
      </w:r>
      <w:r w:rsidRPr="009120E2">
        <w:t>. The poorest nations in the CPTPP</w:t>
      </w:r>
      <w:r w:rsidRPr="009120E2" w:rsidR="0023241E">
        <w:t xml:space="preserve"> and</w:t>
      </w:r>
      <w:r w:rsidRPr="009120E2">
        <w:t xml:space="preserve"> the ones </w:t>
      </w:r>
      <w:r w:rsidRPr="009120E2" w:rsidR="0023241E">
        <w:t xml:space="preserve">that </w:t>
      </w:r>
      <w:r w:rsidRPr="009120E2">
        <w:t xml:space="preserve">we do not already have a trade deal with, </w:t>
      </w:r>
      <w:r w:rsidRPr="009120E2" w:rsidR="0023241E">
        <w:t>although w</w:t>
      </w:r>
      <w:r w:rsidRPr="009120E2">
        <w:t>e do have one with Vietnam</w:t>
      </w:r>
      <w:r w:rsidRPr="009120E2" w:rsidR="0023241E">
        <w:t>,</w:t>
      </w:r>
      <w:r w:rsidRPr="009120E2">
        <w:t xml:space="preserve"> </w:t>
      </w:r>
      <w:r w:rsidRPr="009120E2" w:rsidR="0023241E">
        <w:t xml:space="preserve">have </w:t>
      </w:r>
      <w:r w:rsidRPr="009120E2">
        <w:t>very low emissions.</w:t>
      </w:r>
    </w:p>
    <w:p w:rsidR="00F16B99" w:rsidRPr="009120E2" w:rsidP="00CA21E2">
      <w:pPr>
        <w:pStyle w:val="Question"/>
        <w:numPr>
          <w:ilvl w:val="0"/>
          <w:numId w:val="0"/>
        </w:numPr>
        <w:ind w:left="794"/>
      </w:pPr>
      <w:r w:rsidRPr="009120E2">
        <w:t>I</w:t>
      </w:r>
      <w:r w:rsidRPr="009120E2">
        <w:t>n fact, by joining this</w:t>
      </w:r>
      <w:r w:rsidRPr="009120E2">
        <w:t>,</w:t>
      </w:r>
      <w:r w:rsidRPr="009120E2">
        <w:t xml:space="preserve"> we would not really be able to put up a lot of trade barriers</w:t>
      </w:r>
      <w:r w:rsidRPr="009120E2">
        <w:t>. W</w:t>
      </w:r>
      <w:r w:rsidRPr="009120E2">
        <w:t xml:space="preserve">e might say, </w:t>
      </w:r>
      <w:r w:rsidRPr="009120E2">
        <w:t>“Y</w:t>
      </w:r>
      <w:r w:rsidRPr="009120E2">
        <w:t>ou are taking</w:t>
      </w:r>
      <w:r w:rsidRPr="009120E2">
        <w:t xml:space="preserve"> all </w:t>
      </w:r>
      <w:r w:rsidRPr="009120E2">
        <w:t>your fish out of the water</w:t>
      </w:r>
      <w:r w:rsidRPr="009120E2">
        <w:t>”,</w:t>
      </w:r>
      <w:r w:rsidRPr="009120E2">
        <w:t xml:space="preserve"> </w:t>
      </w:r>
      <w:r w:rsidRPr="009120E2">
        <w:t xml:space="preserve">but </w:t>
      </w:r>
      <w:r w:rsidRPr="009120E2">
        <w:t>we already have a deal with Vietnam</w:t>
      </w:r>
      <w:r w:rsidRPr="009120E2">
        <w:t>.</w:t>
      </w:r>
      <w:r w:rsidRPr="009120E2">
        <w:t xml:space="preserve"> </w:t>
      </w:r>
      <w:r w:rsidRPr="009120E2">
        <w:t xml:space="preserve">Admittedly, that deal </w:t>
      </w:r>
      <w:r w:rsidRPr="009120E2">
        <w:t xml:space="preserve">has limits. It has a lot of quotas on agricultural food. </w:t>
      </w:r>
      <w:r w:rsidRPr="009120E2">
        <w:t>P</w:t>
      </w:r>
      <w:r w:rsidRPr="009120E2">
        <w:t>eople do use environmental issues as a way of protecting their</w:t>
      </w:r>
      <w:r w:rsidRPr="009120E2">
        <w:t xml:space="preserve"> </w:t>
      </w:r>
      <w:r w:rsidRPr="009120E2" w:rsidR="004C3E7B">
        <w:t>positions</w:t>
      </w:r>
      <w:r w:rsidRPr="009120E2">
        <w:t>, and they should not.</w:t>
      </w:r>
    </w:p>
    <w:p w:rsidR="00F16B99" w:rsidRPr="009120E2" w:rsidP="00CA21E2">
      <w:pPr>
        <w:pStyle w:val="Question"/>
        <w:numPr>
          <w:ilvl w:val="0"/>
          <w:numId w:val="0"/>
        </w:numPr>
        <w:ind w:left="794"/>
      </w:pPr>
      <w:r w:rsidRPr="009120E2">
        <w:t xml:space="preserve">You may or may not have just received a </w:t>
      </w:r>
      <w:r w:rsidRPr="009120E2" w:rsidR="0023241E">
        <w:t>pack</w:t>
      </w:r>
      <w:r w:rsidRPr="009120E2">
        <w:t xml:space="preserve">. I was hoping </w:t>
      </w:r>
      <w:r w:rsidRPr="009120E2" w:rsidR="0023241E">
        <w:t xml:space="preserve">that </w:t>
      </w:r>
      <w:r w:rsidRPr="009120E2">
        <w:t xml:space="preserve">this </w:t>
      </w:r>
      <w:r w:rsidRPr="009120E2" w:rsidR="0023241E">
        <w:t xml:space="preserve">would </w:t>
      </w:r>
      <w:r w:rsidRPr="009120E2">
        <w:t xml:space="preserve">be </w:t>
      </w:r>
      <w:r w:rsidRPr="009120E2" w:rsidR="0023241E">
        <w:t xml:space="preserve">in </w:t>
      </w:r>
      <w:r w:rsidRPr="009120E2">
        <w:t xml:space="preserve">a </w:t>
      </w:r>
      <w:r w:rsidRPr="009120E2" w:rsidR="009C68E0">
        <w:t>PowerPoint</w:t>
      </w:r>
      <w:r w:rsidRPr="009120E2">
        <w:t xml:space="preserve"> and I could talk you through it</w:t>
      </w:r>
      <w:r w:rsidRPr="009120E2" w:rsidR="0023241E">
        <w:t>.</w:t>
      </w:r>
      <w:r w:rsidRPr="009120E2">
        <w:t xml:space="preserve"> </w:t>
      </w:r>
      <w:r w:rsidRPr="009120E2" w:rsidR="0023241E">
        <w:t>Q</w:t>
      </w:r>
      <w:r w:rsidRPr="009120E2">
        <w:t>uite frankly</w:t>
      </w:r>
      <w:r w:rsidRPr="009120E2" w:rsidR="0023241E">
        <w:t>,</w:t>
      </w:r>
      <w:r w:rsidRPr="009120E2">
        <w:t xml:space="preserve"> the greatest thing you can do for the environment is to increase trade</w:t>
      </w:r>
      <w:r w:rsidRPr="009120E2" w:rsidR="0023241E">
        <w:t>,</w:t>
      </w:r>
      <w:r w:rsidRPr="009120E2">
        <w:t xml:space="preserve"> because starving and impoverished populations eat whatever they can find</w:t>
      </w:r>
      <w:r w:rsidRPr="009120E2" w:rsidR="0023241E">
        <w:t>,</w:t>
      </w:r>
      <w:r w:rsidRPr="009120E2">
        <w:t xml:space="preserve"> and they do not care if it is an endangered </w:t>
      </w:r>
      <w:r w:rsidRPr="009120E2" w:rsidR="0023241E">
        <w:t>pangolin. T</w:t>
      </w:r>
      <w:r w:rsidRPr="009120E2">
        <w:t xml:space="preserve">hey </w:t>
      </w:r>
      <w:r w:rsidRPr="009120E2" w:rsidR="0023241E">
        <w:t xml:space="preserve">burn </w:t>
      </w:r>
      <w:r w:rsidRPr="009120E2">
        <w:t>whatever they can find</w:t>
      </w:r>
      <w:r w:rsidRPr="009120E2" w:rsidR="0023241E">
        <w:t>.</w:t>
      </w:r>
    </w:p>
    <w:p w:rsidR="0023241E" w:rsidRPr="009120E2" w:rsidP="00CA21E2">
      <w:pPr>
        <w:pStyle w:val="Question"/>
      </w:pPr>
      <w:sdt>
        <w:sdtPr>
          <w:alias w:val="Member"/>
          <w:tag w:val="&lt;Member mnisId='1546' dodsId='38376'&gt;"/>
          <w:id w:val="1496379355"/>
          <w:placeholder>
            <w:docPart w:val="DefaultPlaceholder_-1854013440"/>
          </w:placeholder>
          <w:richText/>
        </w:sdtPr>
        <w:sdtContent>
          <w:r w:rsidRPr="009120E2">
            <w:rPr>
              <w:b/>
            </w:rPr>
            <w:t>Chair:</w:t>
          </w:r>
        </w:sdtContent>
      </w:sdt>
      <w:r w:rsidRPr="009120E2">
        <w:t xml:space="preserve"> In the way that seals eat salmon and do not care how many</w:t>
      </w:r>
      <w:r w:rsidRPr="009120E2" w:rsidR="004C3E7B">
        <w:t xml:space="preserve"> salmon swim up the river—</w:t>
      </w:r>
    </w:p>
    <w:p w:rsidR="0023241E" w:rsidRPr="009120E2" w:rsidP="00CA21E2">
      <w:pPr>
        <w:pStyle w:val="Answer"/>
      </w:pPr>
      <w:sdt>
        <w:sdtPr>
          <w:alias w:val="Witness"/>
          <w:id w:val="332182808"/>
          <w:placeholder>
            <w:docPart w:val="DefaultPlaceholder_-1854013440"/>
          </w:placeholder>
          <w:richText/>
        </w:sdtPr>
        <w:sdtContent>
          <w:r w:rsidRPr="009120E2" w:rsidR="00E45D2D">
            <w:rPr>
              <w:b/>
              <w:i/>
            </w:rPr>
            <w:t>Catherine McBride:</w:t>
          </w:r>
        </w:sdtContent>
      </w:sdt>
      <w:r w:rsidRPr="009120E2">
        <w:t xml:space="preserve"> They are probably starving too. Y</w:t>
      </w:r>
      <w:r w:rsidRPr="009120E2" w:rsidR="00F16B99">
        <w:t xml:space="preserve">ou cannot tell starving people that they cannot eat the only food </w:t>
      </w:r>
      <w:r w:rsidRPr="009120E2">
        <w:t xml:space="preserve">that </w:t>
      </w:r>
      <w:r w:rsidRPr="009120E2" w:rsidR="00F16B99">
        <w:t xml:space="preserve">they have. </w:t>
      </w:r>
      <w:r w:rsidRPr="009120E2">
        <w:t>I</w:t>
      </w:r>
      <w:r w:rsidRPr="009120E2" w:rsidR="00F16B99">
        <w:t>f you trade with them and allow them to build up their income, you will discover that they will start eating better</w:t>
      </w:r>
      <w:r w:rsidRPr="009120E2" w:rsidR="006E2CA3">
        <w:t>-</w:t>
      </w:r>
      <w:r w:rsidRPr="009120E2" w:rsidR="00F16B99">
        <w:t>quality food and will burn less carbon-intensive things</w:t>
      </w:r>
      <w:r w:rsidRPr="009120E2">
        <w:t>.</w:t>
      </w:r>
      <w:r w:rsidRPr="009120E2" w:rsidR="00F16B99">
        <w:t xml:space="preserve"> </w:t>
      </w:r>
      <w:r w:rsidRPr="009120E2">
        <w:t>It</w:t>
      </w:r>
      <w:r w:rsidRPr="009120E2" w:rsidR="00F16B99">
        <w:t xml:space="preserve"> is a win-win</w:t>
      </w:r>
      <w:r w:rsidRPr="009120E2">
        <w:t>.</w:t>
      </w:r>
      <w:r w:rsidRPr="009120E2" w:rsidR="00F16B99">
        <w:t xml:space="preserve"> </w:t>
      </w:r>
      <w:r w:rsidRPr="009120E2">
        <w:t>W</w:t>
      </w:r>
      <w:r w:rsidRPr="009120E2" w:rsidR="00F16B99">
        <w:t xml:space="preserve">e have a lot of evidence to </w:t>
      </w:r>
      <w:r w:rsidRPr="009120E2" w:rsidR="00871BB0">
        <w:t xml:space="preserve">say </w:t>
      </w:r>
      <w:r w:rsidRPr="009120E2" w:rsidR="00F16B99">
        <w:t>that that happens.</w:t>
      </w:r>
    </w:p>
    <w:p w:rsidR="0023241E" w:rsidRPr="009120E2" w:rsidP="00CA21E2">
      <w:pPr>
        <w:pStyle w:val="Answer"/>
      </w:pPr>
      <w:r w:rsidRPr="009120E2">
        <w:t xml:space="preserve">One of the things </w:t>
      </w:r>
      <w:r w:rsidRPr="009120E2" w:rsidR="00871BB0">
        <w:t xml:space="preserve">that </w:t>
      </w:r>
      <w:r w:rsidRPr="009120E2">
        <w:t>you will see in here is a chart of the forested area</w:t>
      </w:r>
      <w:r w:rsidRPr="009120E2">
        <w:t>.</w:t>
      </w:r>
      <w:r w:rsidRPr="009120E2">
        <w:t xml:space="preserve"> </w:t>
      </w:r>
      <w:r w:rsidRPr="009120E2">
        <w:t>Y</w:t>
      </w:r>
      <w:r w:rsidRPr="009120E2">
        <w:t xml:space="preserve">ou can see that the UK is right at the bottom, but that Vietnam, one of the poorest countries by GDP per </w:t>
      </w:r>
      <w:r w:rsidRPr="009120E2">
        <w:t>capita</w:t>
      </w:r>
      <w:r w:rsidRPr="009120E2">
        <w:t>, has a lot more forest than the UK.</w:t>
      </w:r>
      <w:r w:rsidRPr="009120E2">
        <w:t xml:space="preserve"> O</w:t>
      </w:r>
      <w:r w:rsidRPr="009120E2">
        <w:t xml:space="preserve">n the next chart, </w:t>
      </w:r>
      <w:r w:rsidRPr="009120E2">
        <w:t xml:space="preserve">in </w:t>
      </w:r>
      <w:r w:rsidRPr="009120E2">
        <w:t>which I am sorry I did not write all the details</w:t>
      </w:r>
      <w:r w:rsidRPr="009120E2">
        <w:t>,</w:t>
      </w:r>
      <w:r w:rsidRPr="009120E2">
        <w:t xml:space="preserve"> Vietnam’s forested area has increased </w:t>
      </w:r>
      <w:r w:rsidRPr="009120E2">
        <w:t xml:space="preserve">dramatically </w:t>
      </w:r>
      <w:r w:rsidRPr="009120E2">
        <w:t>in the last 30 years</w:t>
      </w:r>
      <w:r w:rsidRPr="009120E2">
        <w:t>.</w:t>
      </w:r>
      <w:r w:rsidRPr="009120E2">
        <w:t xml:space="preserve"> They </w:t>
      </w:r>
      <w:r w:rsidRPr="009120E2">
        <w:t xml:space="preserve">are </w:t>
      </w:r>
      <w:r w:rsidRPr="009120E2">
        <w:t>industrialising, but without burning down their forests</w:t>
      </w:r>
      <w:r w:rsidRPr="009120E2">
        <w:t xml:space="preserve"> and clearing the land.</w:t>
      </w:r>
    </w:p>
    <w:p w:rsidR="00F16B99" w:rsidRPr="009120E2" w:rsidP="00CA21E2">
      <w:pPr>
        <w:pStyle w:val="Question"/>
      </w:pPr>
      <w:sdt>
        <w:sdtPr>
          <w:alias w:val="Member"/>
          <w:tag w:val="&lt;Member mnisId='1546' dodsId='38376'&gt;"/>
          <w:id w:val="-1684654222"/>
          <w:placeholder>
            <w:docPart w:val="DefaultPlaceholder_-1854013440"/>
          </w:placeholder>
          <w:richText/>
        </w:sdtPr>
        <w:sdtContent>
          <w:r w:rsidRPr="009120E2" w:rsidR="0023241E">
            <w:rPr>
              <w:b/>
            </w:rPr>
            <w:t>Chair:</w:t>
          </w:r>
        </w:sdtContent>
      </w:sdt>
      <w:r w:rsidRPr="009120E2" w:rsidR="0023241E">
        <w:t xml:space="preserve"> </w:t>
      </w:r>
      <w:r w:rsidRPr="009120E2" w:rsidR="006E2CA3">
        <w:t>They are a</w:t>
      </w:r>
      <w:r w:rsidRPr="009120E2" w:rsidR="00E071DD">
        <w:t>bandoning the countryside, effectively, and letting it g</w:t>
      </w:r>
      <w:r w:rsidRPr="009120E2" w:rsidR="006E2CA3">
        <w:t>row</w:t>
      </w:r>
      <w:r w:rsidRPr="009120E2" w:rsidR="00E071DD">
        <w:t xml:space="preserve"> back to jungle. Is that what is happening? Is it nature taking over rather than man acting?</w:t>
      </w:r>
    </w:p>
    <w:p w:rsidR="00E071DD" w:rsidRPr="009120E2" w:rsidP="00CA21E2">
      <w:pPr>
        <w:pStyle w:val="Answer"/>
      </w:pPr>
      <w:sdt>
        <w:sdtPr>
          <w:alias w:val="Witness"/>
          <w:id w:val="-342157310"/>
          <w:placeholder>
            <w:docPart w:val="DefaultPlaceholder_-1854013440"/>
          </w:placeholder>
          <w:richText/>
        </w:sdtPr>
        <w:sdtContent>
          <w:r w:rsidRPr="009120E2" w:rsidR="00E45D2D">
            <w:rPr>
              <w:b/>
              <w:i/>
            </w:rPr>
            <w:t>Catherine McBride:</w:t>
          </w:r>
        </w:sdtContent>
      </w:sdt>
      <w:r w:rsidRPr="009120E2">
        <w:t xml:space="preserve"> </w:t>
      </w:r>
      <w:r w:rsidRPr="009120E2" w:rsidR="00F16B99">
        <w:t>That is a problem in a lot of forested areas. A lot of the tropical forests that you will find in this agreement grow back very quickly</w:t>
      </w:r>
      <w:r w:rsidRPr="009120E2">
        <w:t>.</w:t>
      </w:r>
      <w:r w:rsidRPr="009120E2" w:rsidR="00F16B99">
        <w:t xml:space="preserve"> </w:t>
      </w:r>
      <w:r w:rsidRPr="009120E2">
        <w:t>C</w:t>
      </w:r>
      <w:r w:rsidRPr="009120E2" w:rsidR="00F16B99">
        <w:t>learing land is either a constant job or</w:t>
      </w:r>
      <w:r w:rsidRPr="009120E2">
        <w:t>,</w:t>
      </w:r>
      <w:r w:rsidRPr="009120E2" w:rsidR="00F16B99">
        <w:t xml:space="preserve"> the moment you turn around</w:t>
      </w:r>
      <w:r w:rsidRPr="009120E2">
        <w:t>,</w:t>
      </w:r>
      <w:r w:rsidRPr="009120E2" w:rsidR="00F16B99">
        <w:t xml:space="preserve"> it is back again</w:t>
      </w:r>
      <w:r w:rsidRPr="009120E2">
        <w:t>.</w:t>
      </w:r>
      <w:r w:rsidRPr="009120E2" w:rsidR="00F16B99">
        <w:t xml:space="preserve"> </w:t>
      </w:r>
      <w:r w:rsidRPr="009120E2">
        <w:t>T</w:t>
      </w:r>
      <w:r w:rsidRPr="009120E2" w:rsidR="00F16B99">
        <w:t xml:space="preserve">hat will certainly be the case in Vietnam and also </w:t>
      </w:r>
      <w:r w:rsidRPr="009120E2" w:rsidR="00F16B99">
        <w:t>in the case of Peru and Malaysia</w:t>
      </w:r>
      <w:r w:rsidRPr="009120E2">
        <w:t>.</w:t>
      </w:r>
      <w:r w:rsidRPr="009120E2" w:rsidR="00F16B99">
        <w:t xml:space="preserve"> </w:t>
      </w:r>
      <w:r w:rsidRPr="009120E2">
        <w:t>A</w:t>
      </w:r>
      <w:r w:rsidRPr="009120E2" w:rsidR="00F16B99">
        <w:t xml:space="preserve"> lot of people are aware of Peru being a very dry country on the Pacific coast but</w:t>
      </w:r>
      <w:r w:rsidRPr="009120E2">
        <w:t>,</w:t>
      </w:r>
      <w:r w:rsidRPr="009120E2" w:rsidR="00F16B99">
        <w:t xml:space="preserve"> if you go over the hill and down into the Amazon </w:t>
      </w:r>
      <w:r w:rsidRPr="009120E2">
        <w:t>v</w:t>
      </w:r>
      <w:r w:rsidRPr="009120E2" w:rsidR="00F16B99">
        <w:t xml:space="preserve">alley, it is Amazonian jungle, </w:t>
      </w:r>
      <w:r w:rsidR="004118E2">
        <w:t xml:space="preserve">which </w:t>
      </w:r>
      <w:r w:rsidRPr="009120E2" w:rsidR="00F16B99">
        <w:t>most people think is only in Brazil.</w:t>
      </w:r>
      <w:r w:rsidRPr="009120E2">
        <w:t xml:space="preserve"> </w:t>
      </w:r>
      <w:r w:rsidRPr="009120E2" w:rsidR="00F16B99">
        <w:t>It is in all of those countries and it is definitely in Peru</w:t>
      </w:r>
      <w:r w:rsidRPr="009120E2" w:rsidR="00871BB0">
        <w:t>.</w:t>
      </w:r>
    </w:p>
    <w:p w:rsidR="00E071DD" w:rsidRPr="009120E2" w:rsidP="00CA21E2">
      <w:pPr>
        <w:pStyle w:val="Answer"/>
      </w:pPr>
      <w:r w:rsidRPr="009120E2">
        <w:t>I</w:t>
      </w:r>
      <w:r w:rsidRPr="009120E2" w:rsidR="00F16B99">
        <w:t xml:space="preserve">t does grow back very quickly. </w:t>
      </w:r>
      <w:r w:rsidRPr="009120E2">
        <w:t>T</w:t>
      </w:r>
      <w:r w:rsidRPr="009120E2" w:rsidR="00F16B99">
        <w:t xml:space="preserve">he type of woods that you have in that </w:t>
      </w:r>
      <w:r w:rsidRPr="009120E2">
        <w:t xml:space="preserve">sort of </w:t>
      </w:r>
      <w:r w:rsidRPr="009120E2" w:rsidR="00F16B99">
        <w:t xml:space="preserve">jungle grow quickly. They are softwoods. </w:t>
      </w:r>
      <w:r w:rsidRPr="009120E2">
        <w:t xml:space="preserve">About one in 100 trees in Peru </w:t>
      </w:r>
      <w:r w:rsidR="004118E2">
        <w:t>are</w:t>
      </w:r>
      <w:r w:rsidRPr="009120E2">
        <w:t xml:space="preserve"> mahogany</w:t>
      </w:r>
      <w:r w:rsidRPr="009120E2" w:rsidR="00F16B99">
        <w:t>, for instance</w:t>
      </w:r>
      <w:r w:rsidRPr="009120E2">
        <w:t>.</w:t>
      </w:r>
      <w:r w:rsidRPr="009120E2" w:rsidR="00F16B99">
        <w:t xml:space="preserve"> </w:t>
      </w:r>
      <w:r w:rsidRPr="009120E2">
        <w:t xml:space="preserve">It </w:t>
      </w:r>
      <w:r w:rsidRPr="009120E2" w:rsidR="00F16B99">
        <w:t>has to get to the jungle canopy to survive</w:t>
      </w:r>
      <w:r w:rsidRPr="009120E2">
        <w:t>,</w:t>
      </w:r>
      <w:r w:rsidRPr="009120E2" w:rsidR="00F16B99">
        <w:t xml:space="preserve"> </w:t>
      </w:r>
      <w:r w:rsidRPr="009120E2">
        <w:t xml:space="preserve">so </w:t>
      </w:r>
      <w:r w:rsidRPr="009120E2" w:rsidR="00F16B99">
        <w:t xml:space="preserve">they go up very quickly. </w:t>
      </w:r>
      <w:r w:rsidRPr="009120E2">
        <w:t>A</w:t>
      </w:r>
      <w:r w:rsidRPr="009120E2" w:rsidR="00F16B99">
        <w:t xml:space="preserve"> lot of it is not wood that you are going to be cutting down anyhow.</w:t>
      </w:r>
    </w:p>
    <w:p w:rsidR="00F16B99" w:rsidRPr="009120E2" w:rsidP="00CA21E2">
      <w:pPr>
        <w:pStyle w:val="Question"/>
        <w:numPr>
          <w:ilvl w:val="0"/>
          <w:numId w:val="0"/>
        </w:numPr>
        <w:ind w:left="794"/>
      </w:pPr>
      <w:sdt>
        <w:sdtPr>
          <w:alias w:val="Member"/>
          <w:tag w:val="&lt;Member mnisId='1546' dodsId='38376'&gt;"/>
          <w:id w:val="457224836"/>
          <w:placeholder>
            <w:docPart w:val="DefaultPlaceholder_-1854013440"/>
          </w:placeholder>
          <w:richText/>
        </w:sdtPr>
        <w:sdtContent>
          <w:r w:rsidRPr="009120E2" w:rsidR="00E071DD">
            <w:rPr>
              <w:b/>
            </w:rPr>
            <w:t>Chair:</w:t>
          </w:r>
        </w:sdtContent>
      </w:sdt>
      <w:r w:rsidRPr="009120E2" w:rsidR="00E071DD">
        <w:t xml:space="preserve"> Thank you </w:t>
      </w:r>
      <w:r w:rsidRPr="009120E2">
        <w:t xml:space="preserve">for the maps showing the exclusive economic zones. I had not appreciated </w:t>
      </w:r>
      <w:r w:rsidRPr="009120E2" w:rsidR="006E2CA3">
        <w:t xml:space="preserve">that about </w:t>
      </w:r>
      <w:r w:rsidRPr="009120E2" w:rsidR="009C68E0">
        <w:t xml:space="preserve">Pitcairn </w:t>
      </w:r>
      <w:r w:rsidR="004118E2">
        <w:t>i</w:t>
      </w:r>
      <w:r w:rsidRPr="009120E2">
        <w:t>sland</w:t>
      </w:r>
      <w:r w:rsidRPr="009120E2" w:rsidR="00E071DD">
        <w:t>.</w:t>
      </w:r>
      <w:r w:rsidRPr="009120E2">
        <w:t xml:space="preserve"> </w:t>
      </w:r>
      <w:r w:rsidRPr="009120E2" w:rsidR="00E071DD">
        <w:t xml:space="preserve">I am </w:t>
      </w:r>
      <w:r w:rsidRPr="009120E2">
        <w:t>reminded</w:t>
      </w:r>
      <w:r w:rsidRPr="009120E2" w:rsidR="00E071DD">
        <w:t xml:space="preserve"> of a guy in my constituency</w:t>
      </w:r>
      <w:r w:rsidRPr="009120E2" w:rsidR="006E2CA3">
        <w:t>. We were in</w:t>
      </w:r>
      <w:r w:rsidRPr="009120E2" w:rsidR="00871BB0">
        <w:t xml:space="preserve"> the north of my constituency one time</w:t>
      </w:r>
      <w:r w:rsidRPr="009120E2" w:rsidR="006E2CA3">
        <w:t xml:space="preserve">, and </w:t>
      </w:r>
      <w:r w:rsidRPr="009120E2">
        <w:t>I said to him</w:t>
      </w:r>
      <w:r w:rsidRPr="009120E2" w:rsidR="00E071DD">
        <w:t>,</w:t>
      </w:r>
      <w:r w:rsidRPr="009120E2">
        <w:t xml:space="preserve"> </w:t>
      </w:r>
      <w:r w:rsidRPr="009120E2" w:rsidR="00E071DD">
        <w:t xml:space="preserve">“When were you </w:t>
      </w:r>
      <w:r w:rsidRPr="009120E2">
        <w:t xml:space="preserve">last </w:t>
      </w:r>
      <w:r w:rsidRPr="009120E2" w:rsidR="00E071DD">
        <w:t>in Stornoway</w:t>
      </w:r>
      <w:r w:rsidRPr="009120E2" w:rsidR="006E2CA3">
        <w:t>?</w:t>
      </w:r>
      <w:r w:rsidRPr="009120E2" w:rsidR="00E071DD">
        <w:t xml:space="preserve">” and he said, “I have </w:t>
      </w:r>
      <w:r w:rsidRPr="009120E2">
        <w:t xml:space="preserve">never been </w:t>
      </w:r>
      <w:r w:rsidRPr="009120E2" w:rsidR="00E071DD">
        <w:t xml:space="preserve">to Stornoway”. This was only about 150 miles away, </w:t>
      </w:r>
      <w:r w:rsidRPr="009120E2">
        <w:t xml:space="preserve">but he told me </w:t>
      </w:r>
      <w:r w:rsidRPr="009120E2" w:rsidR="00E071DD">
        <w:t xml:space="preserve">that he had </w:t>
      </w:r>
      <w:r w:rsidRPr="009120E2">
        <w:t xml:space="preserve">been </w:t>
      </w:r>
      <w:r w:rsidRPr="009120E2" w:rsidR="00E071DD">
        <w:t xml:space="preserve">to </w:t>
      </w:r>
      <w:r w:rsidRPr="009120E2" w:rsidR="00E071DD">
        <w:t xml:space="preserve">Pitcairn </w:t>
      </w:r>
      <w:r w:rsidR="004118E2">
        <w:t>i</w:t>
      </w:r>
      <w:r w:rsidRPr="009120E2">
        <w:t>sland</w:t>
      </w:r>
      <w:r w:rsidRPr="009120E2">
        <w:t xml:space="preserve"> 13 times, which was bizarre</w:t>
      </w:r>
      <w:r w:rsidRPr="009120E2" w:rsidR="00E071DD">
        <w:t>,</w:t>
      </w:r>
      <w:r w:rsidRPr="009120E2">
        <w:t xml:space="preserve"> </w:t>
      </w:r>
      <w:r w:rsidRPr="009120E2" w:rsidR="00E071DD">
        <w:t>g</w:t>
      </w:r>
      <w:r w:rsidRPr="009120E2">
        <w:t xml:space="preserve">iven the difficulty </w:t>
      </w:r>
      <w:r w:rsidRPr="009120E2" w:rsidR="00E071DD">
        <w:t xml:space="preserve">that </w:t>
      </w:r>
      <w:r w:rsidRPr="009120E2">
        <w:t xml:space="preserve">people had </w:t>
      </w:r>
      <w:r w:rsidRPr="009120E2" w:rsidR="00E071DD">
        <w:t xml:space="preserve">in finding Pitcairn in the first place. Michael </w:t>
      </w:r>
      <w:r w:rsidRPr="009120E2" w:rsidR="00E45D2D">
        <w:t>MacNeil</w:t>
      </w:r>
      <w:r w:rsidRPr="009120E2" w:rsidR="006E2CA3">
        <w:t xml:space="preserve"> </w:t>
      </w:r>
      <w:r w:rsidRPr="009120E2" w:rsidR="00E071DD">
        <w:t>had managed to find it 13 times. Anyway, I digress.</w:t>
      </w:r>
    </w:p>
    <w:p w:rsidR="00E071DD" w:rsidRPr="009120E2" w:rsidP="00CA21E2">
      <w:pPr>
        <w:pStyle w:val="Question"/>
      </w:pPr>
      <w:sdt>
        <w:sdtPr>
          <w:alias w:val="Member"/>
          <w:tag w:val="&lt;Member mnisId='473' dodsId='25602'&gt;"/>
          <w:id w:val="-842932659"/>
          <w:placeholder>
            <w:docPart w:val="DefaultPlaceholder_-1854013440"/>
          </w:placeholder>
          <w:richText/>
        </w:sdtPr>
        <w:sdtContent>
          <w:r w:rsidRPr="009120E2">
            <w:rPr>
              <w:b/>
            </w:rPr>
            <w:t>Sir Mark Hendrick:</w:t>
          </w:r>
        </w:sdtContent>
      </w:sdt>
      <w:r w:rsidRPr="009120E2">
        <w:t xml:space="preserve"> </w:t>
      </w:r>
      <w:r w:rsidR="004118E2">
        <w:t>O</w:t>
      </w:r>
      <w:r w:rsidRPr="009120E2" w:rsidR="00F16B99">
        <w:t xml:space="preserve">n that last point, </w:t>
      </w:r>
      <w:r w:rsidRPr="009120E2">
        <w:t>C</w:t>
      </w:r>
      <w:r w:rsidRPr="009120E2" w:rsidR="00F16B99">
        <w:t>atherine</w:t>
      </w:r>
      <w:r w:rsidRPr="009120E2">
        <w:t>,</w:t>
      </w:r>
      <w:r w:rsidRPr="009120E2" w:rsidR="00F16B99">
        <w:t xml:space="preserve"> is </w:t>
      </w:r>
      <w:r w:rsidRPr="009120E2">
        <w:t xml:space="preserve">this </w:t>
      </w:r>
      <w:r w:rsidRPr="009120E2" w:rsidR="00F16B99">
        <w:t>not a bit like us lecturing China on emissions, when</w:t>
      </w:r>
      <w:r w:rsidRPr="009120E2">
        <w:t>,</w:t>
      </w:r>
      <w:r w:rsidRPr="009120E2" w:rsidR="00F16B99">
        <w:t xml:space="preserve"> in fact</w:t>
      </w:r>
      <w:r w:rsidRPr="009120E2">
        <w:t>,</w:t>
      </w:r>
      <w:r w:rsidRPr="009120E2" w:rsidR="00F16B99">
        <w:t xml:space="preserve"> the whole climate change problem has been from 100</w:t>
      </w:r>
      <w:r w:rsidRPr="009120E2">
        <w:t>-</w:t>
      </w:r>
      <w:r w:rsidRPr="009120E2" w:rsidR="00F16B99">
        <w:t xml:space="preserve">plus years of industrialisation </w:t>
      </w:r>
      <w:r w:rsidRPr="009120E2">
        <w:t xml:space="preserve">in </w:t>
      </w:r>
      <w:r w:rsidRPr="009120E2" w:rsidR="00F16B99">
        <w:t xml:space="preserve">the West, rather than necessarily the Chinese burning more carbon than </w:t>
      </w:r>
      <w:r w:rsidRPr="009120E2">
        <w:t xml:space="preserve">they should </w:t>
      </w:r>
      <w:r w:rsidRPr="009120E2" w:rsidR="00F16B99">
        <w:t>be doing at the moment, even though they are making other efforts to deal with climate change</w:t>
      </w:r>
      <w:r w:rsidRPr="009120E2">
        <w:t>?</w:t>
      </w:r>
    </w:p>
    <w:p w:rsidR="00E071DD" w:rsidRPr="009120E2" w:rsidP="00CA21E2">
      <w:pPr>
        <w:pStyle w:val="Answer"/>
      </w:pPr>
      <w:sdt>
        <w:sdtPr>
          <w:alias w:val="Witness"/>
          <w:id w:val="-515226076"/>
          <w:placeholder>
            <w:docPart w:val="DefaultPlaceholder_-1854013440"/>
          </w:placeholder>
          <w:richText/>
        </w:sdtPr>
        <w:sdtContent>
          <w:r w:rsidRPr="009120E2" w:rsidR="00E45D2D">
            <w:rPr>
              <w:b/>
              <w:i/>
            </w:rPr>
            <w:t>Catherine McBride:</w:t>
          </w:r>
        </w:sdtContent>
      </w:sdt>
      <w:r w:rsidRPr="009120E2">
        <w:t xml:space="preserve"> </w:t>
      </w:r>
      <w:r w:rsidRPr="009120E2" w:rsidR="00F16B99">
        <w:t>I agree with you</w:t>
      </w:r>
      <w:r w:rsidRPr="009120E2" w:rsidR="004118E2">
        <w:t>100%</w:t>
      </w:r>
      <w:r w:rsidRPr="009120E2" w:rsidR="00F16B99">
        <w:t>.</w:t>
      </w:r>
      <w:r w:rsidRPr="009120E2">
        <w:t xml:space="preserve"> </w:t>
      </w:r>
      <w:r w:rsidRPr="009120E2" w:rsidR="00F16B99">
        <w:t xml:space="preserve">The UK has </w:t>
      </w:r>
      <w:r w:rsidRPr="009120E2">
        <w:t xml:space="preserve">lowered </w:t>
      </w:r>
      <w:r w:rsidRPr="009120E2" w:rsidR="00F16B99">
        <w:t xml:space="preserve">its carbon emissions by doing three things. </w:t>
      </w:r>
      <w:r w:rsidRPr="009120E2">
        <w:t xml:space="preserve">It </w:t>
      </w:r>
      <w:r w:rsidRPr="009120E2" w:rsidR="00F16B99">
        <w:t>conver</w:t>
      </w:r>
      <w:r w:rsidRPr="009120E2" w:rsidR="006E2CA3">
        <w:t>ted</w:t>
      </w:r>
      <w:r w:rsidRPr="009120E2" w:rsidR="00F16B99">
        <w:t xml:space="preserve"> from coal to gas</w:t>
      </w:r>
      <w:r w:rsidRPr="009120E2">
        <w:t xml:space="preserve">-fired </w:t>
      </w:r>
      <w:r w:rsidRPr="009120E2" w:rsidR="00F16B99">
        <w:t xml:space="preserve">electricity, which was a very good idea. </w:t>
      </w:r>
      <w:r w:rsidRPr="009120E2">
        <w:t xml:space="preserve">It </w:t>
      </w:r>
      <w:r w:rsidRPr="009120E2" w:rsidR="00F16B99">
        <w:t xml:space="preserve">took much better care of </w:t>
      </w:r>
      <w:r w:rsidRPr="009120E2">
        <w:t xml:space="preserve">its </w:t>
      </w:r>
      <w:r w:rsidRPr="009120E2" w:rsidR="00F16B99">
        <w:t>landfill</w:t>
      </w:r>
      <w:r w:rsidRPr="009120E2">
        <w:t>.</w:t>
      </w:r>
      <w:r w:rsidRPr="009120E2" w:rsidR="00F16B99">
        <w:t xml:space="preserve"> </w:t>
      </w:r>
      <w:r w:rsidRPr="009120E2">
        <w:t>L</w:t>
      </w:r>
      <w:r w:rsidRPr="009120E2" w:rsidR="00F16B99">
        <w:t>andfill is the biggest cause of methane</w:t>
      </w:r>
      <w:r w:rsidRPr="009120E2">
        <w:t>.</w:t>
      </w:r>
      <w:r w:rsidRPr="009120E2" w:rsidR="00F16B99">
        <w:t xml:space="preserve"> </w:t>
      </w:r>
      <w:r w:rsidRPr="009120E2">
        <w:t>F</w:t>
      </w:r>
      <w:r w:rsidRPr="009120E2" w:rsidR="00F16B99">
        <w:t>orget cattle</w:t>
      </w:r>
      <w:r w:rsidRPr="009120E2">
        <w:t>.</w:t>
      </w:r>
      <w:r w:rsidRPr="009120E2" w:rsidR="00F16B99">
        <w:t xml:space="preserve"> </w:t>
      </w:r>
      <w:r w:rsidRPr="009120E2">
        <w:t>I</w:t>
      </w:r>
      <w:r w:rsidRPr="009120E2" w:rsidR="00F16B99">
        <w:t xml:space="preserve">t is landfill. </w:t>
      </w:r>
      <w:r w:rsidRPr="009120E2">
        <w:t>T</w:t>
      </w:r>
      <w:r w:rsidRPr="009120E2" w:rsidR="00F16B99">
        <w:t>hirdly, we exported our industry to China</w:t>
      </w:r>
      <w:r w:rsidRPr="009120E2">
        <w:t>,</w:t>
      </w:r>
      <w:r w:rsidRPr="009120E2" w:rsidR="00F16B99">
        <w:t xml:space="preserve"> India</w:t>
      </w:r>
      <w:r w:rsidRPr="009120E2">
        <w:t>,</w:t>
      </w:r>
      <w:r w:rsidRPr="009120E2" w:rsidR="00F16B99">
        <w:t xml:space="preserve"> Vietnam, South </w:t>
      </w:r>
      <w:r w:rsidRPr="009120E2" w:rsidR="00F16B99">
        <w:t>Korea</w:t>
      </w:r>
      <w:r w:rsidRPr="009120E2" w:rsidR="00F16B99">
        <w:t xml:space="preserve"> and Japan</w:t>
      </w:r>
      <w:r w:rsidR="004118E2">
        <w:t xml:space="preserve"> and so on</w:t>
      </w:r>
      <w:r w:rsidRPr="009120E2" w:rsidR="00F16B99">
        <w:t>.</w:t>
      </w:r>
      <w:r w:rsidR="004118E2">
        <w:t xml:space="preserve"> </w:t>
      </w:r>
      <w:r w:rsidRPr="009120E2">
        <w:t>I</w:t>
      </w:r>
      <w:r w:rsidRPr="009120E2" w:rsidR="00F16B99">
        <w:t>nstead of measuring C</w:t>
      </w:r>
      <w:r w:rsidRPr="009120E2">
        <w:t>O</w:t>
      </w:r>
      <w:r w:rsidRPr="009120E2" w:rsidR="00F16B99">
        <w:t>2 emissions by the producer</w:t>
      </w:r>
      <w:r w:rsidRPr="009120E2">
        <w:t>,</w:t>
      </w:r>
      <w:r w:rsidRPr="009120E2" w:rsidR="00F16B99">
        <w:t xml:space="preserve"> </w:t>
      </w:r>
      <w:r w:rsidRPr="009120E2">
        <w:t xml:space="preserve">if you </w:t>
      </w:r>
      <w:r w:rsidRPr="009120E2" w:rsidR="00F16B99">
        <w:t xml:space="preserve">measured it by the consumer, you would find </w:t>
      </w:r>
      <w:r w:rsidRPr="009120E2">
        <w:t xml:space="preserve">that </w:t>
      </w:r>
      <w:r w:rsidRPr="009120E2" w:rsidR="00F16B99">
        <w:t>the UK and Europe</w:t>
      </w:r>
      <w:r w:rsidRPr="009120E2">
        <w:t xml:space="preserve">, </w:t>
      </w:r>
      <w:r w:rsidRPr="009120E2" w:rsidR="00F16B99">
        <w:t>et cetera</w:t>
      </w:r>
      <w:r w:rsidRPr="009120E2">
        <w:t>,</w:t>
      </w:r>
      <w:r w:rsidRPr="009120E2" w:rsidR="00F16B99">
        <w:t xml:space="preserve"> would be way </w:t>
      </w:r>
      <w:r w:rsidRPr="009120E2">
        <w:t xml:space="preserve">up </w:t>
      </w:r>
      <w:r w:rsidRPr="009120E2" w:rsidR="00F16B99">
        <w:t>there.</w:t>
      </w:r>
      <w:r w:rsidRPr="009120E2">
        <w:t xml:space="preserve"> </w:t>
      </w:r>
      <w:r w:rsidRPr="009120E2" w:rsidR="00F16B99">
        <w:t xml:space="preserve">I have used this a lot with, say, </w:t>
      </w:r>
      <w:r w:rsidRPr="009120E2">
        <w:t>Ireland.</w:t>
      </w:r>
      <w:r w:rsidRPr="009120E2" w:rsidR="00F16B99">
        <w:t xml:space="preserve"> </w:t>
      </w:r>
      <w:r w:rsidR="004118E2">
        <w:t>At p</w:t>
      </w:r>
      <w:r w:rsidRPr="009120E2" w:rsidR="00F16B99">
        <w:t>resent</w:t>
      </w:r>
      <w:r w:rsidRPr="009120E2">
        <w:t xml:space="preserve">, </w:t>
      </w:r>
      <w:r w:rsidRPr="009120E2" w:rsidR="00F16B99">
        <w:t xml:space="preserve">the EU wants </w:t>
      </w:r>
      <w:r w:rsidRPr="009120E2">
        <w:t xml:space="preserve">Ireland </w:t>
      </w:r>
      <w:r w:rsidRPr="009120E2" w:rsidR="00F16B99">
        <w:t xml:space="preserve">to cut its beef cattle </w:t>
      </w:r>
      <w:r w:rsidRPr="009120E2">
        <w:t xml:space="preserve">herd </w:t>
      </w:r>
      <w:r w:rsidRPr="009120E2" w:rsidR="00F16B99">
        <w:t xml:space="preserve">by 25%, but </w:t>
      </w:r>
      <w:r w:rsidRPr="009120E2">
        <w:t xml:space="preserve">Ireland </w:t>
      </w:r>
      <w:r w:rsidRPr="009120E2" w:rsidR="00F16B99">
        <w:t xml:space="preserve">does not have all those cattle to feed </w:t>
      </w:r>
      <w:r w:rsidRPr="009120E2">
        <w:t xml:space="preserve">Ireland. It has </w:t>
      </w:r>
      <w:r w:rsidRPr="009120E2" w:rsidR="00F16B99">
        <w:t>those cattle to feed the British</w:t>
      </w:r>
      <w:r w:rsidRPr="009120E2">
        <w:t>,</w:t>
      </w:r>
      <w:r w:rsidRPr="009120E2" w:rsidR="00F16B99">
        <w:t xml:space="preserve"> yet we are counting it as their emissions.</w:t>
      </w:r>
    </w:p>
    <w:p w:rsidR="00E071DD" w:rsidRPr="009120E2" w:rsidP="00CA21E2">
      <w:pPr>
        <w:pStyle w:val="Question"/>
      </w:pPr>
      <w:sdt>
        <w:sdtPr>
          <w:alias w:val="Member"/>
          <w:tag w:val="&lt;Member mnisId='473' dodsId='25602'&gt;"/>
          <w:id w:val="-1840614993"/>
          <w:placeholder>
            <w:docPart w:val="DefaultPlaceholder_-1854013440"/>
          </w:placeholder>
          <w:richText/>
        </w:sdtPr>
        <w:sdtContent>
          <w:r w:rsidRPr="009120E2">
            <w:rPr>
              <w:b/>
            </w:rPr>
            <w:t>Sir Mark Hendrick:</w:t>
          </w:r>
        </w:sdtContent>
      </w:sdt>
      <w:r w:rsidRPr="009120E2">
        <w:t xml:space="preserve"> A</w:t>
      </w:r>
      <w:r w:rsidRPr="009120E2" w:rsidR="00F16B99">
        <w:t xml:space="preserve">re </w:t>
      </w:r>
      <w:r w:rsidRPr="009120E2">
        <w:t xml:space="preserve">we </w:t>
      </w:r>
      <w:r w:rsidRPr="009120E2" w:rsidR="00F16B99">
        <w:t>displacing the problem</w:t>
      </w:r>
      <w:r w:rsidRPr="009120E2">
        <w:t>?</w:t>
      </w:r>
    </w:p>
    <w:p w:rsidR="00E071DD" w:rsidRPr="009120E2" w:rsidP="00CA21E2">
      <w:pPr>
        <w:pStyle w:val="Answer"/>
      </w:pPr>
      <w:sdt>
        <w:sdtPr>
          <w:alias w:val="Witness"/>
          <w:id w:val="2094275191"/>
          <w:placeholder>
            <w:docPart w:val="DefaultPlaceholder_-1854013440"/>
          </w:placeholder>
          <w:richText/>
        </w:sdtPr>
        <w:sdtContent>
          <w:r w:rsidRPr="009120E2" w:rsidR="00E45D2D">
            <w:rPr>
              <w:b/>
              <w:i/>
            </w:rPr>
            <w:t>Catherine McBride:</w:t>
          </w:r>
        </w:sdtContent>
      </w:sdt>
      <w:r w:rsidRPr="009120E2">
        <w:t xml:space="preserve"> </w:t>
      </w:r>
      <w:r w:rsidRPr="009120E2" w:rsidR="00F16B99">
        <w:t>Yes, we are displacing the problem</w:t>
      </w:r>
      <w:r w:rsidR="004118E2">
        <w:t xml:space="preserve">, </w:t>
      </w:r>
      <w:r w:rsidRPr="009120E2" w:rsidR="00F16B99">
        <w:t xml:space="preserve">then giving ourselves a gold </w:t>
      </w:r>
      <w:r w:rsidRPr="009120E2">
        <w:t xml:space="preserve">star for </w:t>
      </w:r>
      <w:r w:rsidRPr="009120E2" w:rsidR="00F16B99">
        <w:t xml:space="preserve">doing really well. </w:t>
      </w:r>
      <w:r w:rsidRPr="009120E2">
        <w:t>W</w:t>
      </w:r>
      <w:r w:rsidRPr="009120E2" w:rsidR="00F16B99">
        <w:t xml:space="preserve">e have done well in certain areas. I am completely pro changing </w:t>
      </w:r>
      <w:r w:rsidRPr="009120E2">
        <w:t xml:space="preserve">coal </w:t>
      </w:r>
      <w:r w:rsidRPr="009120E2" w:rsidR="00F16B99">
        <w:t xml:space="preserve">to </w:t>
      </w:r>
      <w:r w:rsidRPr="009120E2">
        <w:t>gas,</w:t>
      </w:r>
      <w:r w:rsidRPr="009120E2" w:rsidR="00F16B99">
        <w:t xml:space="preserve"> </w:t>
      </w:r>
      <w:r w:rsidRPr="009120E2">
        <w:t>i</w:t>
      </w:r>
      <w:r w:rsidRPr="009120E2" w:rsidR="00F16B99">
        <w:t xml:space="preserve">f you have gas, which we have, but </w:t>
      </w:r>
      <w:r w:rsidRPr="009120E2">
        <w:t>we are leaving</w:t>
      </w:r>
      <w:r w:rsidR="004118E2">
        <w:t xml:space="preserve"> it in</w:t>
      </w:r>
      <w:r w:rsidRPr="009120E2">
        <w:t xml:space="preserve">, </w:t>
      </w:r>
      <w:r w:rsidRPr="009120E2" w:rsidR="00F16B99">
        <w:t>stupidly.</w:t>
      </w:r>
      <w:r w:rsidRPr="009120E2">
        <w:t xml:space="preserve"> A</w:t>
      </w:r>
      <w:r w:rsidRPr="009120E2" w:rsidR="00F16B99">
        <w:t xml:space="preserve"> lot of countries do not have gas. They would love to use gas rather than coal</w:t>
      </w:r>
      <w:r w:rsidRPr="009120E2">
        <w:t>.</w:t>
      </w:r>
      <w:r w:rsidRPr="009120E2" w:rsidR="00F16B99">
        <w:t xml:space="preserve"> </w:t>
      </w:r>
      <w:r w:rsidRPr="009120E2">
        <w:t>T</w:t>
      </w:r>
      <w:r w:rsidRPr="009120E2" w:rsidR="00F16B99">
        <w:t xml:space="preserve">hey do not have it, but they do have coal. Coal is quite </w:t>
      </w:r>
      <w:r w:rsidRPr="009120E2">
        <w:t xml:space="preserve">plentiful </w:t>
      </w:r>
      <w:r w:rsidRPr="009120E2" w:rsidR="00F16B99">
        <w:t xml:space="preserve">around the world and we could make more methane, because the interesting thing with landfill is </w:t>
      </w:r>
      <w:r w:rsidRPr="009120E2">
        <w:t xml:space="preserve">that </w:t>
      </w:r>
      <w:r w:rsidRPr="009120E2" w:rsidR="00F16B99">
        <w:t>it produces methane.</w:t>
      </w:r>
    </w:p>
    <w:p w:rsidR="00F16B99" w:rsidRPr="009120E2" w:rsidP="00CA21E2">
      <w:pPr>
        <w:pStyle w:val="Answer"/>
      </w:pPr>
      <w:r w:rsidRPr="009120E2">
        <w:t xml:space="preserve">People sometimes confuse </w:t>
      </w:r>
      <w:r w:rsidRPr="009120E2" w:rsidR="00E071DD">
        <w:t xml:space="preserve">methane </w:t>
      </w:r>
      <w:r w:rsidRPr="009120E2">
        <w:t xml:space="preserve">with some </w:t>
      </w:r>
      <w:r w:rsidRPr="009120E2" w:rsidR="00E071DD">
        <w:t xml:space="preserve">sort of </w:t>
      </w:r>
      <w:r w:rsidRPr="009120E2">
        <w:t xml:space="preserve">fossil fuel. It is not. We are producing it all the time. We know </w:t>
      </w:r>
      <w:r w:rsidRPr="009120E2" w:rsidR="00E071DD">
        <w:t xml:space="preserve">that cows </w:t>
      </w:r>
      <w:r w:rsidRPr="009120E2">
        <w:t>produce it</w:t>
      </w:r>
      <w:r w:rsidRPr="009120E2" w:rsidR="00E071DD">
        <w:t>.</w:t>
      </w:r>
      <w:r w:rsidRPr="009120E2">
        <w:t xml:space="preserve"> </w:t>
      </w:r>
      <w:r w:rsidRPr="009120E2" w:rsidR="00E071DD">
        <w:t>L</w:t>
      </w:r>
      <w:r w:rsidRPr="009120E2">
        <w:t xml:space="preserve">andfill </w:t>
      </w:r>
      <w:r w:rsidRPr="009120E2">
        <w:t xml:space="preserve">produces it and </w:t>
      </w:r>
      <w:r w:rsidR="004118E2">
        <w:t xml:space="preserve">people </w:t>
      </w:r>
      <w:r w:rsidRPr="009120E2">
        <w:t>are collecting it</w:t>
      </w:r>
      <w:r w:rsidRPr="009120E2" w:rsidR="00E071DD">
        <w:t>,</w:t>
      </w:r>
      <w:r w:rsidRPr="009120E2">
        <w:t xml:space="preserve"> </w:t>
      </w:r>
      <w:r w:rsidR="004118E2">
        <w:t xml:space="preserve">by </w:t>
      </w:r>
      <w:r w:rsidRPr="009120E2">
        <w:t>stick</w:t>
      </w:r>
      <w:r w:rsidR="004118E2">
        <w:t>ing</w:t>
      </w:r>
      <w:r w:rsidRPr="009120E2">
        <w:t xml:space="preserve"> a tube into landfill with holes in it</w:t>
      </w:r>
      <w:r w:rsidRPr="009120E2" w:rsidR="00E071DD">
        <w:t>.</w:t>
      </w:r>
      <w:r w:rsidRPr="009120E2">
        <w:t xml:space="preserve"> </w:t>
      </w:r>
      <w:r w:rsidRPr="009120E2" w:rsidR="00E071DD">
        <w:t>T</w:t>
      </w:r>
      <w:r w:rsidRPr="009120E2">
        <w:t xml:space="preserve">he methane gathers in </w:t>
      </w:r>
      <w:r w:rsidRPr="009120E2">
        <w:t>that</w:t>
      </w:r>
      <w:r w:rsidRPr="009120E2" w:rsidR="00E071DD">
        <w:t xml:space="preserve"> and</w:t>
      </w:r>
      <w:r w:rsidRPr="009120E2">
        <w:t xml:space="preserve"> they pump it out</w:t>
      </w:r>
      <w:r w:rsidRPr="009120E2" w:rsidR="00E071DD">
        <w:t>,</w:t>
      </w:r>
      <w:r w:rsidRPr="009120E2">
        <w:t xml:space="preserve"> so </w:t>
      </w:r>
      <w:r w:rsidRPr="009120E2" w:rsidR="00E071DD">
        <w:t xml:space="preserve">that </w:t>
      </w:r>
      <w:r w:rsidR="004118E2">
        <w:t>it can be burned</w:t>
      </w:r>
      <w:r w:rsidRPr="009120E2">
        <w:t xml:space="preserve">. </w:t>
      </w:r>
      <w:r w:rsidRPr="009120E2" w:rsidR="00E071DD">
        <w:t>T</w:t>
      </w:r>
      <w:r w:rsidRPr="009120E2">
        <w:t>hat is technology that the UK developed.</w:t>
      </w:r>
    </w:p>
    <w:p w:rsidR="004A7E69" w:rsidRPr="009120E2" w:rsidP="00CA21E2">
      <w:pPr>
        <w:pStyle w:val="Question"/>
        <w:numPr>
          <w:ilvl w:val="0"/>
          <w:numId w:val="0"/>
        </w:numPr>
        <w:ind w:left="794"/>
      </w:pPr>
      <w:r w:rsidRPr="009120E2">
        <w:t>T</w:t>
      </w:r>
      <w:r w:rsidRPr="009120E2" w:rsidR="00F16B99">
        <w:t>here is</w:t>
      </w:r>
      <w:r w:rsidRPr="009120E2">
        <w:t>,</w:t>
      </w:r>
      <w:r w:rsidRPr="009120E2" w:rsidR="00F16B99">
        <w:t xml:space="preserve"> in th</w:t>
      </w:r>
      <w:r w:rsidR="004118E2">
        <w:t>e</w:t>
      </w:r>
      <w:r w:rsidRPr="009120E2" w:rsidR="00F16B99">
        <w:t xml:space="preserve"> pack</w:t>
      </w:r>
      <w:r w:rsidRPr="009120E2">
        <w:t>,</w:t>
      </w:r>
      <w:r w:rsidRPr="009120E2" w:rsidR="00F16B99">
        <w:t xml:space="preserve"> the UK’s methane </w:t>
      </w:r>
      <w:r w:rsidR="004118E2">
        <w:t>e</w:t>
      </w:r>
      <w:r w:rsidRPr="009120E2" w:rsidR="00F16B99">
        <w:t xml:space="preserve">missions </w:t>
      </w:r>
      <w:r w:rsidRPr="009120E2">
        <w:t xml:space="preserve">according to BEIS, </w:t>
      </w:r>
      <w:r w:rsidRPr="009120E2" w:rsidR="00F16B99">
        <w:t xml:space="preserve">and they have collapsed. </w:t>
      </w:r>
      <w:r w:rsidRPr="009120E2">
        <w:t>T</w:t>
      </w:r>
      <w:r w:rsidRPr="009120E2" w:rsidR="00F16B99">
        <w:t xml:space="preserve">he </w:t>
      </w:r>
      <w:r w:rsidRPr="009120E2">
        <w:t xml:space="preserve">striped </w:t>
      </w:r>
      <w:r w:rsidRPr="009120E2" w:rsidR="00F16B99">
        <w:t xml:space="preserve">line is non-agricultural methane production. The agricultural </w:t>
      </w:r>
      <w:r w:rsidRPr="009120E2">
        <w:t xml:space="preserve">methane </w:t>
      </w:r>
      <w:r w:rsidRPr="009120E2" w:rsidR="00F16B99">
        <w:t>is about where it was. It is slightly better</w:t>
      </w:r>
      <w:r w:rsidRPr="009120E2">
        <w:t>,</w:t>
      </w:r>
      <w:r w:rsidRPr="009120E2" w:rsidR="00F16B99">
        <w:t xml:space="preserve"> because we now collect</w:t>
      </w:r>
      <w:r w:rsidRPr="009120E2">
        <w:t xml:space="preserve"> cattle manure better, and we have a </w:t>
      </w:r>
      <w:r w:rsidRPr="009120E2" w:rsidR="00F16B99">
        <w:t>better policy around that</w:t>
      </w:r>
      <w:r w:rsidRPr="009120E2">
        <w:t>.</w:t>
      </w:r>
      <w:r w:rsidRPr="009120E2" w:rsidR="00F16B99">
        <w:t xml:space="preserve"> </w:t>
      </w:r>
      <w:r w:rsidRPr="009120E2">
        <w:t>W</w:t>
      </w:r>
      <w:r w:rsidRPr="009120E2" w:rsidR="00F16B99">
        <w:t>e managed to more than ha</w:t>
      </w:r>
      <w:r w:rsidRPr="009120E2">
        <w:t>l</w:t>
      </w:r>
      <w:r w:rsidRPr="009120E2" w:rsidR="00F16B99">
        <w:t>ve our methane and did not touch our agriculture</w:t>
      </w:r>
      <w:r w:rsidRPr="009120E2">
        <w:t>,</w:t>
      </w:r>
      <w:r w:rsidRPr="009120E2" w:rsidR="00F16B99">
        <w:t xml:space="preserve"> </w:t>
      </w:r>
      <w:r w:rsidRPr="009120E2">
        <w:t>and t</w:t>
      </w:r>
      <w:r w:rsidRPr="009120E2" w:rsidR="00F16B99">
        <w:t>hat is pretty impressive.</w:t>
      </w:r>
      <w:r w:rsidRPr="009120E2">
        <w:t xml:space="preserve"> T</w:t>
      </w:r>
      <w:r w:rsidRPr="009120E2" w:rsidR="00F16B99">
        <w:t xml:space="preserve">hat is the </w:t>
      </w:r>
      <w:r w:rsidRPr="009120E2">
        <w:t xml:space="preserve">sort of </w:t>
      </w:r>
      <w:r w:rsidRPr="009120E2" w:rsidR="00F16B99">
        <w:t xml:space="preserve">thing </w:t>
      </w:r>
      <w:r w:rsidRPr="009120E2">
        <w:t xml:space="preserve">that </w:t>
      </w:r>
      <w:r w:rsidRPr="009120E2" w:rsidR="00F16B99">
        <w:t xml:space="preserve">the UK should be exporting around the world and saying, </w:t>
      </w:r>
      <w:r w:rsidRPr="009120E2">
        <w:t>“T</w:t>
      </w:r>
      <w:r w:rsidRPr="009120E2" w:rsidR="00F16B99">
        <w:t xml:space="preserve">his is what we </w:t>
      </w:r>
      <w:r w:rsidRPr="009120E2" w:rsidR="00F16B99">
        <w:t>did</w:t>
      </w:r>
      <w:r w:rsidRPr="009120E2" w:rsidR="00F16B99">
        <w:t xml:space="preserve"> and this is what you can do</w:t>
      </w:r>
      <w:r w:rsidRPr="009120E2">
        <w:t>”.</w:t>
      </w:r>
      <w:r w:rsidRPr="009120E2" w:rsidR="00F16B99">
        <w:t xml:space="preserve"> </w:t>
      </w:r>
      <w:r w:rsidRPr="009120E2">
        <w:t>I</w:t>
      </w:r>
      <w:r w:rsidRPr="009120E2" w:rsidR="00F16B99">
        <w:t>nstead</w:t>
      </w:r>
      <w:r w:rsidRPr="009120E2">
        <w:t>,</w:t>
      </w:r>
      <w:r w:rsidRPr="009120E2" w:rsidR="00F16B99">
        <w:t xml:space="preserve"> there is this obsession with cattle, which is crazy, </w:t>
      </w:r>
      <w:r w:rsidRPr="009120E2">
        <w:t>be</w:t>
      </w:r>
      <w:r w:rsidRPr="009120E2" w:rsidR="00F16B99">
        <w:t>cause that is not the problem.</w:t>
      </w:r>
    </w:p>
    <w:p w:rsidR="004A7E69" w:rsidRPr="009120E2" w:rsidP="00CA21E2">
      <w:pPr>
        <w:pStyle w:val="Question"/>
        <w:numPr>
          <w:ilvl w:val="0"/>
          <w:numId w:val="0"/>
        </w:numPr>
        <w:ind w:left="794"/>
      </w:pPr>
      <w:r w:rsidRPr="009120E2">
        <w:t>There is another chart o</w:t>
      </w:r>
      <w:r w:rsidR="004118E2">
        <w:t>n</w:t>
      </w:r>
      <w:r w:rsidRPr="009120E2">
        <w:t xml:space="preserve"> international methane production all around the world. The green is just landfill</w:t>
      </w:r>
      <w:r w:rsidRPr="009120E2">
        <w:t>.</w:t>
      </w:r>
      <w:r w:rsidRPr="009120E2">
        <w:t xml:space="preserve"> </w:t>
      </w:r>
      <w:r w:rsidRPr="009120E2">
        <w:t>E</w:t>
      </w:r>
      <w:r w:rsidRPr="009120E2">
        <w:t xml:space="preserve">veryone could </w:t>
      </w:r>
      <w:r w:rsidRPr="009120E2">
        <w:t xml:space="preserve">cut </w:t>
      </w:r>
      <w:r w:rsidRPr="009120E2">
        <w:t>landfill</w:t>
      </w:r>
      <w:r w:rsidRPr="009120E2">
        <w:t xml:space="preserve">—that is </w:t>
      </w:r>
      <w:r w:rsidRPr="009120E2">
        <w:t>pretty easy</w:t>
      </w:r>
      <w:r w:rsidRPr="009120E2">
        <w:t>—</w:t>
      </w:r>
      <w:r w:rsidRPr="009120E2">
        <w:t>and</w:t>
      </w:r>
      <w:r w:rsidRPr="009120E2">
        <w:t xml:space="preserve"> </w:t>
      </w:r>
      <w:r w:rsidRPr="009120E2">
        <w:t>really lower international methane production without touching rice cultivation, which is pretty bad</w:t>
      </w:r>
      <w:r w:rsidRPr="009120E2">
        <w:t>,</w:t>
      </w:r>
      <w:r w:rsidRPr="009120E2">
        <w:t xml:space="preserve"> or meat</w:t>
      </w:r>
      <w:r w:rsidRPr="009120E2">
        <w:t>,</w:t>
      </w:r>
      <w:r w:rsidRPr="009120E2">
        <w:t xml:space="preserve"> which is pretty bad</w:t>
      </w:r>
      <w:r w:rsidRPr="009120E2">
        <w:t>.</w:t>
      </w:r>
      <w:r w:rsidRPr="009120E2">
        <w:t xml:space="preserve"> </w:t>
      </w:r>
      <w:r w:rsidRPr="009120E2">
        <w:t>I</w:t>
      </w:r>
      <w:r w:rsidRPr="009120E2">
        <w:t>gnore those and just do the easy stuff</w:t>
      </w:r>
      <w:r w:rsidRPr="009120E2">
        <w:t>.</w:t>
      </w:r>
      <w:r w:rsidRPr="009120E2">
        <w:t xml:space="preserve"> </w:t>
      </w:r>
      <w:r w:rsidRPr="009120E2">
        <w:t>D</w:t>
      </w:r>
      <w:r w:rsidRPr="009120E2">
        <w:t>o the landfill.</w:t>
      </w:r>
    </w:p>
    <w:p w:rsidR="004A7E69" w:rsidRPr="009120E2" w:rsidP="00CA21E2">
      <w:pPr>
        <w:pStyle w:val="Answer"/>
      </w:pPr>
      <w:sdt>
        <w:sdtPr>
          <w:alias w:val="Witness"/>
          <w:id w:val="1484892504"/>
          <w:placeholder>
            <w:docPart w:val="DefaultPlaceholder_-1854013440"/>
          </w:placeholder>
          <w:richText/>
        </w:sdtPr>
        <w:sdtContent>
          <w:r w:rsidRPr="009120E2" w:rsidR="00E45D2D">
            <w:rPr>
              <w:b/>
              <w:i/>
            </w:rPr>
            <w:t>Cameron Witten:</w:t>
          </w:r>
        </w:sdtContent>
      </w:sdt>
      <w:r w:rsidRPr="009120E2">
        <w:t xml:space="preserve"> T</w:t>
      </w:r>
      <w:r w:rsidRPr="009120E2" w:rsidR="00F16B99">
        <w:t xml:space="preserve">here is a lot that I could come back on, but I do not think </w:t>
      </w:r>
      <w:r w:rsidRPr="009120E2">
        <w:t xml:space="preserve">that </w:t>
      </w:r>
      <w:r w:rsidRPr="009120E2" w:rsidR="00F16B99">
        <w:t xml:space="preserve">we have enough time today. I will focus on where we agree, which is the point about us exporting our environmental footprint and our carbon emissions overseas. </w:t>
      </w:r>
      <w:r w:rsidRPr="009120E2">
        <w:t>O</w:t>
      </w:r>
      <w:r w:rsidRPr="009120E2" w:rsidR="00F16B99">
        <w:t xml:space="preserve">ne thing that is important for us to think about is how we are </w:t>
      </w:r>
      <w:r w:rsidRPr="009120E2" w:rsidR="009C68E0">
        <w:t>levelling</w:t>
      </w:r>
      <w:r w:rsidRPr="009120E2" w:rsidR="00F16B99">
        <w:t xml:space="preserve"> the playing field</w:t>
      </w:r>
      <w:r w:rsidRPr="009120E2">
        <w:t>,</w:t>
      </w:r>
      <w:r w:rsidRPr="009120E2" w:rsidR="00F16B99">
        <w:t xml:space="preserve"> so that our domestic industries remain competitive.</w:t>
      </w:r>
      <w:r w:rsidRPr="009120E2">
        <w:t xml:space="preserve"> </w:t>
      </w:r>
      <w:r w:rsidRPr="009120E2" w:rsidR="00F16B99">
        <w:t xml:space="preserve">That is why we are very much in </w:t>
      </w:r>
      <w:r w:rsidRPr="009120E2" w:rsidR="009C68E0">
        <w:t>favour</w:t>
      </w:r>
      <w:r w:rsidRPr="009120E2" w:rsidR="00F16B99">
        <w:t xml:space="preserve"> of things like carbon border mechanisms, product standards</w:t>
      </w:r>
      <w:r w:rsidRPr="009120E2">
        <w:t xml:space="preserve"> and</w:t>
      </w:r>
      <w:r w:rsidRPr="009120E2" w:rsidR="00F16B99">
        <w:t xml:space="preserve"> a serious industrial strategy from Government to help our industries decarbonise in the right way</w:t>
      </w:r>
      <w:r w:rsidRPr="009120E2">
        <w:t xml:space="preserve"> and</w:t>
      </w:r>
      <w:r w:rsidRPr="009120E2" w:rsidR="00F16B99">
        <w:t xml:space="preserve"> in the fastest possible way, so that we are not being undercut.</w:t>
      </w:r>
    </w:p>
    <w:p w:rsidR="004A7E69" w:rsidRPr="009120E2" w:rsidP="00CA21E2">
      <w:pPr>
        <w:pStyle w:val="Answer"/>
      </w:pPr>
      <w:r w:rsidRPr="009120E2">
        <w:t>There is a lot of action at the European level</w:t>
      </w:r>
      <w:r w:rsidRPr="009120E2">
        <w:t>.</w:t>
      </w:r>
      <w:r w:rsidRPr="009120E2">
        <w:t xml:space="preserve"> </w:t>
      </w:r>
      <w:r w:rsidRPr="009120E2" w:rsidR="00DA445E">
        <w:t xml:space="preserve">They are moving </w:t>
      </w:r>
      <w:r w:rsidRPr="009120E2">
        <w:t>forward quite swiftly on a CBAM</w:t>
      </w:r>
      <w:r w:rsidRPr="009120E2">
        <w:t>.</w:t>
      </w:r>
      <w:r w:rsidRPr="009120E2">
        <w:t xml:space="preserve"> </w:t>
      </w:r>
      <w:r w:rsidRPr="009120E2">
        <w:t>W</w:t>
      </w:r>
      <w:r w:rsidRPr="009120E2">
        <w:t xml:space="preserve">e have been promised a consultation on </w:t>
      </w:r>
      <w:r w:rsidRPr="009120E2">
        <w:t xml:space="preserve">a </w:t>
      </w:r>
      <w:r w:rsidRPr="009120E2">
        <w:t>CBAM for about nine months now</w:t>
      </w:r>
      <w:r w:rsidRPr="009120E2">
        <w:t>,</w:t>
      </w:r>
      <w:r w:rsidRPr="009120E2">
        <w:t xml:space="preserve"> </w:t>
      </w:r>
      <w:r w:rsidR="004118E2">
        <w:t xml:space="preserve">but </w:t>
      </w:r>
      <w:r w:rsidRPr="009120E2">
        <w:t>it is yet to materialise. We expect that</w:t>
      </w:r>
      <w:r w:rsidRPr="009120E2">
        <w:t xml:space="preserve"> that</w:t>
      </w:r>
      <w:r w:rsidRPr="009120E2">
        <w:t xml:space="preserve"> will also look at product standards, which are an important part of </w:t>
      </w:r>
      <w:r w:rsidRPr="009120E2" w:rsidR="00DA445E">
        <w:t>this</w:t>
      </w:r>
      <w:r w:rsidRPr="009120E2">
        <w:t>.</w:t>
      </w:r>
      <w:r w:rsidRPr="009120E2" w:rsidR="00DA445E">
        <w:t xml:space="preserve"> W</w:t>
      </w:r>
      <w:r w:rsidRPr="009120E2">
        <w:t xml:space="preserve">e should </w:t>
      </w:r>
      <w:r w:rsidRPr="009120E2" w:rsidR="00DA445E">
        <w:t xml:space="preserve">not </w:t>
      </w:r>
      <w:r w:rsidRPr="009120E2">
        <w:t>pretend that a CBAM is a silver bullet, but there is a serious need for us to look at how we are constructing a comprehensive policy mechanism to tackle consumption emissions. I agree that consumption emissions are a huge part of the challenge in terms of our environmental footprint and our carbon footprint from trading, but also how we are supporting our domestic industries and, at the same time, designing these mechanisms in a way that is not undermining our trading partners.</w:t>
      </w:r>
    </w:p>
    <w:p w:rsidR="004A7E69" w:rsidRPr="009120E2" w:rsidP="00CA21E2">
      <w:pPr>
        <w:pStyle w:val="Answer"/>
      </w:pPr>
      <w:r w:rsidRPr="009120E2">
        <w:t>W</w:t>
      </w:r>
      <w:r w:rsidRPr="009120E2" w:rsidR="00F16B99">
        <w:t xml:space="preserve">e would agree that nobody wants to see our trading partners become impoverished through environmental regulations. They need to be designed in a way that works for everyone </w:t>
      </w:r>
      <w:r w:rsidRPr="009120E2">
        <w:t xml:space="preserve">and </w:t>
      </w:r>
      <w:r w:rsidRPr="009120E2" w:rsidR="00F16B99">
        <w:t>helps to lift all boats.</w:t>
      </w:r>
      <w:r w:rsidRPr="009120E2">
        <w:t xml:space="preserve"> P</w:t>
      </w:r>
      <w:r w:rsidRPr="009120E2" w:rsidR="00F16B99">
        <w:t>articularly when we are looking at something like a CBAM</w:t>
      </w:r>
      <w:r w:rsidRPr="009120E2">
        <w:t>,</w:t>
      </w:r>
      <w:r w:rsidRPr="009120E2" w:rsidR="00F16B99">
        <w:t xml:space="preserve"> that is going to be a really critical litmus test in the way the Government </w:t>
      </w:r>
      <w:r w:rsidRPr="009120E2">
        <w:t xml:space="preserve">go </w:t>
      </w:r>
      <w:r w:rsidRPr="009120E2" w:rsidR="00F16B99">
        <w:t>about developing and designing that</w:t>
      </w:r>
      <w:r w:rsidRPr="009120E2">
        <w:t>,</w:t>
      </w:r>
      <w:r w:rsidRPr="009120E2" w:rsidR="00F16B99">
        <w:t xml:space="preserve"> and </w:t>
      </w:r>
      <w:r w:rsidRPr="009120E2">
        <w:t xml:space="preserve">the </w:t>
      </w:r>
      <w:r w:rsidRPr="009120E2" w:rsidR="00F16B99">
        <w:t>stakeholder engagement process that precedes the implementation and the design of a C</w:t>
      </w:r>
      <w:r w:rsidRPr="009120E2">
        <w:t>B</w:t>
      </w:r>
      <w:r w:rsidRPr="009120E2" w:rsidR="00F16B99">
        <w:t>AM</w:t>
      </w:r>
      <w:r w:rsidRPr="009120E2">
        <w:t>.</w:t>
      </w:r>
      <w:r w:rsidR="004118E2">
        <w:t xml:space="preserve"> </w:t>
      </w:r>
      <w:r w:rsidRPr="009120E2">
        <w:t>I</w:t>
      </w:r>
      <w:r w:rsidRPr="009120E2" w:rsidR="00F16B99">
        <w:t xml:space="preserve">t needs to be done in a way that brings developing countries along </w:t>
      </w:r>
      <w:r w:rsidRPr="009120E2">
        <w:t>and</w:t>
      </w:r>
      <w:r w:rsidRPr="009120E2" w:rsidR="00E45D2D">
        <w:t xml:space="preserve"> </w:t>
      </w:r>
      <w:r w:rsidRPr="009120E2" w:rsidR="00F16B99">
        <w:t xml:space="preserve">does not </w:t>
      </w:r>
      <w:r w:rsidRPr="009120E2" w:rsidR="00F16B99">
        <w:t>overly penalise them or impose an und</w:t>
      </w:r>
      <w:r w:rsidRPr="009120E2">
        <w:t>ue</w:t>
      </w:r>
      <w:r w:rsidRPr="009120E2" w:rsidR="00F16B99">
        <w:t xml:space="preserve"> regulatory burden on them in terms of compliance </w:t>
      </w:r>
      <w:r w:rsidRPr="009120E2" w:rsidR="00F16B99">
        <w:t>in order to</w:t>
      </w:r>
      <w:r w:rsidRPr="009120E2" w:rsidR="00F16B99">
        <w:t xml:space="preserve"> give it legitimacy, transparency and stakeholder support from our trading partners</w:t>
      </w:r>
      <w:r w:rsidRPr="009120E2">
        <w:t>,</w:t>
      </w:r>
      <w:r w:rsidRPr="009120E2" w:rsidR="00F16B99">
        <w:t xml:space="preserve"> so that it does what we hope it will do.</w:t>
      </w:r>
    </w:p>
    <w:p w:rsidR="00F16B99" w:rsidRPr="009120E2" w:rsidP="00CA21E2">
      <w:pPr>
        <w:pStyle w:val="Answer"/>
      </w:pPr>
      <w:r w:rsidRPr="009120E2">
        <w:t xml:space="preserve">Part </w:t>
      </w:r>
      <w:r w:rsidRPr="009120E2">
        <w:t>of that should be redirecting some of the revenue that is generated from that mechanism to help those countries move up the ladder of production</w:t>
      </w:r>
      <w:r w:rsidRPr="009120E2">
        <w:t>,</w:t>
      </w:r>
      <w:r w:rsidRPr="009120E2">
        <w:t xml:space="preserve"> so that it is not just raw materials</w:t>
      </w:r>
      <w:r w:rsidRPr="009120E2">
        <w:t xml:space="preserve"> at</w:t>
      </w:r>
      <w:r w:rsidRPr="009120E2">
        <w:t xml:space="preserve"> the front end, but we are able to buy </w:t>
      </w:r>
      <w:r w:rsidRPr="009120E2">
        <w:t>higher</w:t>
      </w:r>
      <w:r w:rsidRPr="009120E2" w:rsidR="00DA445E">
        <w:t>-</w:t>
      </w:r>
      <w:r w:rsidRPr="009120E2">
        <w:t>quality</w:t>
      </w:r>
      <w:r w:rsidRPr="009120E2">
        <w:t>,</w:t>
      </w:r>
      <w:r w:rsidRPr="009120E2">
        <w:t xml:space="preserve"> processed </w:t>
      </w:r>
      <w:r w:rsidRPr="009120E2">
        <w:t xml:space="preserve">and </w:t>
      </w:r>
      <w:r w:rsidRPr="009120E2">
        <w:t>refined climate tech</w:t>
      </w:r>
      <w:r w:rsidRPr="009120E2">
        <w:t xml:space="preserve"> and</w:t>
      </w:r>
      <w:r w:rsidRPr="009120E2">
        <w:t xml:space="preserve"> green tech from countries where the raw materials are readily available</w:t>
      </w:r>
      <w:r w:rsidRPr="009120E2">
        <w:t>.</w:t>
      </w:r>
      <w:r w:rsidRPr="009120E2">
        <w:t xml:space="preserve"> </w:t>
      </w:r>
      <w:r w:rsidR="004B53A1">
        <w:t>T</w:t>
      </w:r>
      <w:r w:rsidRPr="009120E2">
        <w:t xml:space="preserve">hat </w:t>
      </w:r>
      <w:r w:rsidRPr="009120E2">
        <w:t xml:space="preserve">would </w:t>
      </w:r>
      <w:r w:rsidRPr="009120E2">
        <w:t xml:space="preserve">help us not only </w:t>
      </w:r>
      <w:r w:rsidRPr="009120E2" w:rsidR="004B53A1">
        <w:t xml:space="preserve">to </w:t>
      </w:r>
      <w:r w:rsidRPr="009120E2">
        <w:t xml:space="preserve">tackle consumption emissions but </w:t>
      </w:r>
      <w:r w:rsidR="004B53A1">
        <w:t>to</w:t>
      </w:r>
      <w:r w:rsidRPr="009120E2">
        <w:t xml:space="preserve"> strengthen our supply chains, diversify our supply chains and make ourselves more resilient</w:t>
      </w:r>
      <w:r w:rsidRPr="009120E2">
        <w:t>, s</w:t>
      </w:r>
      <w:r w:rsidRPr="009120E2">
        <w:t xml:space="preserve">o </w:t>
      </w:r>
      <w:r w:rsidRPr="009120E2">
        <w:t xml:space="preserve">that </w:t>
      </w:r>
      <w:r w:rsidRPr="009120E2">
        <w:t>we are not overly reliant on highly concentrated supply chains for certain goods and services that are going to be critical to the net zero transition.</w:t>
      </w:r>
    </w:p>
    <w:p w:rsidR="004A7E69" w:rsidRPr="009120E2" w:rsidP="00CA21E2">
      <w:pPr>
        <w:pStyle w:val="Question"/>
      </w:pPr>
      <w:sdt>
        <w:sdtPr>
          <w:alias w:val="Member"/>
          <w:tag w:val="&lt;Member mnisId='473' dodsId='25602'&gt;"/>
          <w:id w:val="-1097793606"/>
          <w:placeholder>
            <w:docPart w:val="DefaultPlaceholder_-1854013440"/>
          </w:placeholder>
          <w:richText/>
        </w:sdtPr>
        <w:sdtContent>
          <w:r w:rsidRPr="009120E2">
            <w:rPr>
              <w:b/>
            </w:rPr>
            <w:t>Sir Mark Hendrick:</w:t>
          </w:r>
        </w:sdtContent>
      </w:sdt>
      <w:r w:rsidRPr="009120E2">
        <w:t xml:space="preserve"> Catherine, you </w:t>
      </w:r>
      <w:r w:rsidRPr="009120E2" w:rsidR="00F16B99">
        <w:t>seem</w:t>
      </w:r>
      <w:r w:rsidRPr="009120E2">
        <w:t xml:space="preserve">ed </w:t>
      </w:r>
      <w:r w:rsidRPr="009120E2" w:rsidR="00F16B99">
        <w:t>slightly amused by some of what Cameron said.</w:t>
      </w:r>
    </w:p>
    <w:p w:rsidR="00F16B99" w:rsidRPr="009120E2" w:rsidP="00CA21E2">
      <w:pPr>
        <w:pStyle w:val="Answer"/>
      </w:pPr>
      <w:sdt>
        <w:sdtPr>
          <w:alias w:val="Witness"/>
          <w:id w:val="481588065"/>
          <w:placeholder>
            <w:docPart w:val="DefaultPlaceholder_-1854013440"/>
          </w:placeholder>
          <w:richText/>
        </w:sdtPr>
        <w:sdtContent>
          <w:r w:rsidRPr="009120E2" w:rsidR="00E45D2D">
            <w:rPr>
              <w:b/>
              <w:i/>
            </w:rPr>
            <w:t>Catherine McBride:</w:t>
          </w:r>
        </w:sdtContent>
      </w:sdt>
      <w:r w:rsidRPr="009120E2" w:rsidR="004A7E69">
        <w:t xml:space="preserve"> Y</w:t>
      </w:r>
      <w:r w:rsidRPr="009120E2">
        <w:t>es</w:t>
      </w:r>
      <w:r w:rsidRPr="009120E2" w:rsidR="004A7E69">
        <w:t>.</w:t>
      </w:r>
      <w:r w:rsidRPr="009120E2">
        <w:t xml:space="preserve"> I</w:t>
      </w:r>
      <w:r w:rsidRPr="009120E2" w:rsidR="004A7E69">
        <w:t xml:space="preserve"> dislike </w:t>
      </w:r>
      <w:r w:rsidRPr="009120E2">
        <w:t xml:space="preserve">adding additional taxes just for the hell of it. </w:t>
      </w:r>
      <w:r w:rsidRPr="009120E2" w:rsidR="004A7E69">
        <w:t>T</w:t>
      </w:r>
      <w:r w:rsidRPr="009120E2">
        <w:t xml:space="preserve">his just allows another level of bureaucrats to get involved, collecting the tax and then redistributing it. It will not go back </w:t>
      </w:r>
      <w:r w:rsidRPr="009120E2" w:rsidR="004A7E69">
        <w:t xml:space="preserve">to </w:t>
      </w:r>
      <w:r w:rsidRPr="009120E2">
        <w:t>where it is needed.</w:t>
      </w:r>
      <w:r w:rsidRPr="009120E2" w:rsidR="004A7E69">
        <w:t xml:space="preserve"> </w:t>
      </w:r>
      <w:r w:rsidRPr="009120E2">
        <w:t xml:space="preserve">The free market is a really good developer of this </w:t>
      </w:r>
      <w:r w:rsidRPr="009120E2" w:rsidR="004A7E69">
        <w:t xml:space="preserve">sort of </w:t>
      </w:r>
      <w:r w:rsidRPr="009120E2">
        <w:t>stuff</w:t>
      </w:r>
      <w:r w:rsidRPr="009120E2" w:rsidR="004A7E69">
        <w:t>,</w:t>
      </w:r>
      <w:r w:rsidRPr="009120E2">
        <w:t xml:space="preserve"> and I really dislike the whole idea that we can put a carbon </w:t>
      </w:r>
      <w:r w:rsidRPr="009120E2" w:rsidR="004A7E69">
        <w:t xml:space="preserve">border tax </w:t>
      </w:r>
      <w:r w:rsidRPr="009120E2">
        <w:t>on things when we have encouraged them to make this stuff and we benefit from getting cheaper goods</w:t>
      </w:r>
      <w:r w:rsidRPr="009120E2" w:rsidR="004A7E69">
        <w:t>.</w:t>
      </w:r>
      <w:r w:rsidR="006C5044">
        <w:t xml:space="preserve"> </w:t>
      </w:r>
      <w:r w:rsidRPr="009120E2" w:rsidR="004A7E69">
        <w:t>A</w:t>
      </w:r>
      <w:r w:rsidRPr="009120E2">
        <w:t xml:space="preserve"> lot of our industry relies on parts that are made in other countries. </w:t>
      </w:r>
      <w:r w:rsidRPr="009120E2" w:rsidR="004A7E69">
        <w:t>O</w:t>
      </w:r>
      <w:r w:rsidRPr="009120E2">
        <w:t xml:space="preserve">ur biggest exports are cars and </w:t>
      </w:r>
      <w:r w:rsidRPr="009120E2" w:rsidR="004A7E69">
        <w:t xml:space="preserve">plane </w:t>
      </w:r>
      <w:r w:rsidRPr="009120E2">
        <w:t>parts. We do not make the planes</w:t>
      </w:r>
      <w:r w:rsidRPr="009120E2" w:rsidR="004A7E69">
        <w:t>,</w:t>
      </w:r>
      <w:r w:rsidRPr="009120E2">
        <w:t xml:space="preserve"> but we make the engines, the wings, the </w:t>
      </w:r>
      <w:r w:rsidRPr="009120E2">
        <w:t>seats</w:t>
      </w:r>
      <w:r w:rsidRPr="009120E2" w:rsidR="004A7E69">
        <w:t xml:space="preserve"> and</w:t>
      </w:r>
      <w:r w:rsidRPr="009120E2">
        <w:t xml:space="preserve"> the landing gear</w:t>
      </w:r>
      <w:r w:rsidRPr="009120E2" w:rsidR="004A7E69">
        <w:t>—</w:t>
      </w:r>
      <w:r w:rsidRPr="009120E2">
        <w:t>all the important stuff</w:t>
      </w:r>
      <w:r w:rsidRPr="009120E2" w:rsidR="004A7E69">
        <w:t>—</w:t>
      </w:r>
      <w:r w:rsidRPr="009120E2">
        <w:t>but a lot of those are assembled in the UK and we are relying on parts that are made in other countries.</w:t>
      </w:r>
    </w:p>
    <w:p w:rsidR="004A7E69" w:rsidRPr="009120E2" w:rsidP="00CA21E2">
      <w:pPr>
        <w:pStyle w:val="Question"/>
        <w:numPr>
          <w:ilvl w:val="0"/>
          <w:numId w:val="0"/>
        </w:numPr>
        <w:ind w:left="794"/>
      </w:pPr>
      <w:r w:rsidRPr="009120E2">
        <w:t>Y</w:t>
      </w:r>
      <w:r w:rsidRPr="009120E2" w:rsidR="00F16B99">
        <w:t xml:space="preserve">ou will find </w:t>
      </w:r>
      <w:r w:rsidRPr="009120E2">
        <w:t xml:space="preserve">that </w:t>
      </w:r>
      <w:r w:rsidRPr="009120E2" w:rsidR="00F16B99">
        <w:t xml:space="preserve">this carbon border tax will be very difficult. It will hit all industries. It will be inflationary. We have enough of a problem with inflation. </w:t>
      </w:r>
      <w:r w:rsidRPr="009120E2">
        <w:t xml:space="preserve">It will </w:t>
      </w:r>
      <w:r w:rsidRPr="009120E2" w:rsidR="00F16B99">
        <w:t xml:space="preserve">be hard to </w:t>
      </w:r>
      <w:r w:rsidRPr="009120E2" w:rsidR="009C68E0">
        <w:t>administer</w:t>
      </w:r>
      <w:r w:rsidRPr="009120E2">
        <w:t>,</w:t>
      </w:r>
      <w:r w:rsidRPr="009120E2" w:rsidR="00F16B99">
        <w:t xml:space="preserve"> because it is going to hit the industries </w:t>
      </w:r>
      <w:r w:rsidRPr="009120E2">
        <w:t xml:space="preserve">that </w:t>
      </w:r>
      <w:r w:rsidRPr="009120E2" w:rsidR="00F16B99">
        <w:t xml:space="preserve">we have. </w:t>
      </w:r>
      <w:r w:rsidRPr="009120E2">
        <w:t>I</w:t>
      </w:r>
      <w:r w:rsidRPr="009120E2" w:rsidR="00F16B99">
        <w:t>t is crazy</w:t>
      </w:r>
      <w:r w:rsidRPr="009120E2">
        <w:t>.</w:t>
      </w:r>
    </w:p>
    <w:p w:rsidR="00F16B99" w:rsidRPr="009120E2" w:rsidP="00CA21E2">
      <w:pPr>
        <w:pStyle w:val="Question"/>
        <w:numPr>
          <w:ilvl w:val="0"/>
          <w:numId w:val="0"/>
        </w:numPr>
        <w:ind w:left="794"/>
      </w:pPr>
      <w:r w:rsidRPr="009120E2">
        <w:t>R</w:t>
      </w:r>
      <w:r w:rsidRPr="009120E2">
        <w:t>ight now</w:t>
      </w:r>
      <w:r w:rsidRPr="009120E2">
        <w:t>,</w:t>
      </w:r>
      <w:r w:rsidRPr="009120E2">
        <w:t xml:space="preserve"> we had a massive drop-off in our trade during Covid</w:t>
      </w:r>
      <w:r w:rsidRPr="009120E2">
        <w:t>,</w:t>
      </w:r>
      <w:r w:rsidRPr="009120E2">
        <w:t xml:space="preserve"> because we were missing some key components for our car manufacturing, and that is because the key components are coming from China. I agree </w:t>
      </w:r>
      <w:r w:rsidRPr="009120E2" w:rsidR="006C5044">
        <w:t xml:space="preserve">100% </w:t>
      </w:r>
      <w:r w:rsidRPr="009120E2">
        <w:t xml:space="preserve">with </w:t>
      </w:r>
      <w:r w:rsidRPr="009120E2">
        <w:t xml:space="preserve">Cameron </w:t>
      </w:r>
      <w:r w:rsidRPr="009120E2">
        <w:t xml:space="preserve">that we need to diversify our supply chains, but I do not think </w:t>
      </w:r>
      <w:r w:rsidRPr="009120E2">
        <w:t xml:space="preserve">that </w:t>
      </w:r>
      <w:r w:rsidRPr="009120E2">
        <w:t xml:space="preserve">you do that by putting carbon </w:t>
      </w:r>
      <w:r w:rsidRPr="009120E2">
        <w:t xml:space="preserve">border taxes </w:t>
      </w:r>
      <w:r w:rsidRPr="009120E2">
        <w:t>on things.</w:t>
      </w:r>
      <w:r w:rsidRPr="009120E2" w:rsidR="00DA445E">
        <w:t xml:space="preserve">  </w:t>
      </w:r>
    </w:p>
    <w:p w:rsidR="00F16B99" w:rsidRPr="009120E2" w:rsidP="00CA21E2">
      <w:pPr>
        <w:pStyle w:val="Question"/>
      </w:pPr>
      <w:sdt>
        <w:sdtPr>
          <w:alias w:val="Member"/>
          <w:tag w:val="&lt;Member mnisId='1546' dodsId='38376'&gt;"/>
          <w:id w:val="-1063874178"/>
          <w:placeholder>
            <w:docPart w:val="DefaultPlaceholder_-1854013440"/>
          </w:placeholder>
          <w:richText/>
        </w:sdtPr>
        <w:sdtContent>
          <w:r w:rsidRPr="009120E2" w:rsidR="004A7E69">
            <w:rPr>
              <w:b/>
            </w:rPr>
            <w:t>Chair:</w:t>
          </w:r>
        </w:sdtContent>
      </w:sdt>
      <w:r w:rsidRPr="009120E2" w:rsidR="004A7E69">
        <w:t xml:space="preserve"> How will you </w:t>
      </w:r>
      <w:r w:rsidRPr="009120E2">
        <w:t xml:space="preserve">diversify </w:t>
      </w:r>
      <w:r w:rsidRPr="009120E2" w:rsidR="004A7E69">
        <w:t>i</w:t>
      </w:r>
      <w:r w:rsidRPr="009120E2">
        <w:t>f you always go to the cheapest source</w:t>
      </w:r>
      <w:r w:rsidRPr="009120E2" w:rsidR="004A7E69">
        <w:t>?</w:t>
      </w:r>
      <w:r w:rsidRPr="009120E2">
        <w:t xml:space="preserve"> </w:t>
      </w:r>
      <w:r w:rsidRPr="009120E2" w:rsidR="004A7E69">
        <w:t xml:space="preserve">It is great to say that we need to diversify, </w:t>
      </w:r>
      <w:r w:rsidRPr="009120E2" w:rsidR="00B640DE">
        <w:t xml:space="preserve">but if </w:t>
      </w:r>
      <w:r w:rsidRPr="009120E2">
        <w:t xml:space="preserve">China </w:t>
      </w:r>
      <w:r w:rsidRPr="009120E2" w:rsidR="00B640DE">
        <w:t xml:space="preserve">is </w:t>
      </w:r>
      <w:r w:rsidRPr="009120E2">
        <w:t>providing the cheapest option and there is somebody else providing a more expensive option</w:t>
      </w:r>
      <w:r w:rsidRPr="009120E2" w:rsidR="00B640DE">
        <w:t>,</w:t>
      </w:r>
      <w:r w:rsidRPr="009120E2">
        <w:t xml:space="preserve"> </w:t>
      </w:r>
      <w:r w:rsidRPr="009120E2" w:rsidR="00B640DE">
        <w:t xml:space="preserve">you know that you should diversify </w:t>
      </w:r>
      <w:r w:rsidRPr="009120E2">
        <w:t xml:space="preserve">but it is going to cost </w:t>
      </w:r>
      <w:r w:rsidRPr="009120E2" w:rsidR="00B640DE">
        <w:t xml:space="preserve">you </w:t>
      </w:r>
      <w:r w:rsidRPr="009120E2">
        <w:t xml:space="preserve">more. </w:t>
      </w:r>
      <w:r w:rsidRPr="009120E2" w:rsidR="00B640DE">
        <w:t xml:space="preserve">How </w:t>
      </w:r>
      <w:r w:rsidRPr="009120E2">
        <w:t xml:space="preserve">is </w:t>
      </w:r>
      <w:r w:rsidRPr="009120E2" w:rsidR="00B640DE">
        <w:t xml:space="preserve">a </w:t>
      </w:r>
      <w:r w:rsidRPr="009120E2">
        <w:t>company going to diversify?</w:t>
      </w:r>
    </w:p>
    <w:p w:rsidR="00F16B99" w:rsidRPr="009120E2" w:rsidP="00CA21E2">
      <w:pPr>
        <w:pStyle w:val="Answer"/>
      </w:pPr>
      <w:sdt>
        <w:sdtPr>
          <w:alias w:val="Witness"/>
          <w:id w:val="-843236548"/>
          <w:placeholder>
            <w:docPart w:val="DefaultPlaceholder_-1854013440"/>
          </w:placeholder>
          <w:richText/>
        </w:sdtPr>
        <w:sdtContent>
          <w:r w:rsidRPr="009120E2" w:rsidR="00E45D2D">
            <w:rPr>
              <w:b/>
              <w:i/>
            </w:rPr>
            <w:t>Catherine McBride:</w:t>
          </w:r>
        </w:sdtContent>
      </w:sdt>
      <w:r w:rsidRPr="009120E2" w:rsidR="00B640DE">
        <w:t xml:space="preserve"> W</w:t>
      </w:r>
      <w:r w:rsidRPr="009120E2">
        <w:t>hat most companies have realised is that zero production means zero revenue, so taking the cheapest source and not having a warehouse full of them is not a very good way to run a company.</w:t>
      </w:r>
    </w:p>
    <w:p w:rsidR="00F16B99" w:rsidRPr="009120E2" w:rsidP="00CA21E2">
      <w:pPr>
        <w:pStyle w:val="Question"/>
      </w:pPr>
      <w:sdt>
        <w:sdtPr>
          <w:alias w:val="Member"/>
          <w:tag w:val="&lt;Member mnisId='1546' dodsId='38376'&gt;"/>
          <w:id w:val="242455402"/>
          <w:placeholder>
            <w:docPart w:val="DefaultPlaceholder_-1854013440"/>
          </w:placeholder>
          <w:richText/>
        </w:sdtPr>
        <w:sdtContent>
          <w:r w:rsidRPr="009120E2" w:rsidR="00B640DE">
            <w:rPr>
              <w:b/>
            </w:rPr>
            <w:t>Chair:</w:t>
          </w:r>
        </w:sdtContent>
      </w:sdt>
      <w:r w:rsidRPr="009120E2" w:rsidR="00B640DE">
        <w:t xml:space="preserve"> W</w:t>
      </w:r>
      <w:r w:rsidRPr="009120E2">
        <w:t xml:space="preserve">hile they are producing and </w:t>
      </w:r>
      <w:r w:rsidRPr="009120E2" w:rsidR="00B640DE">
        <w:t xml:space="preserve">while you can </w:t>
      </w:r>
      <w:r w:rsidRPr="009120E2">
        <w:t>get them, you take them.</w:t>
      </w:r>
    </w:p>
    <w:p w:rsidR="00F16B99" w:rsidRPr="009120E2" w:rsidP="00CA21E2">
      <w:pPr>
        <w:pStyle w:val="Answer"/>
      </w:pPr>
      <w:sdt>
        <w:sdtPr>
          <w:alias w:val="Witness"/>
          <w:id w:val="-1852099574"/>
          <w:placeholder>
            <w:docPart w:val="DefaultPlaceholder_-1854013440"/>
          </w:placeholder>
          <w:richText/>
        </w:sdtPr>
        <w:sdtContent>
          <w:r w:rsidRPr="009120E2" w:rsidR="00E45D2D">
            <w:rPr>
              <w:b/>
              <w:i/>
            </w:rPr>
            <w:t>Catherine McBride:</w:t>
          </w:r>
        </w:sdtContent>
      </w:sdt>
      <w:r w:rsidRPr="009120E2" w:rsidR="00B640DE">
        <w:t xml:space="preserve"> Yes, but </w:t>
      </w:r>
      <w:r w:rsidRPr="009120E2">
        <w:t>most people have suddenly gone</w:t>
      </w:r>
      <w:r w:rsidRPr="009120E2" w:rsidR="00B640DE">
        <w:t>,</w:t>
      </w:r>
      <w:r w:rsidRPr="009120E2">
        <w:t xml:space="preserve"> </w:t>
      </w:r>
      <w:r w:rsidRPr="009120E2" w:rsidR="00B640DE">
        <w:t>“</w:t>
      </w:r>
      <w:r w:rsidRPr="009120E2">
        <w:t>Hang on a minute</w:t>
      </w:r>
      <w:r w:rsidRPr="009120E2" w:rsidR="00B640DE">
        <w:t>”</w:t>
      </w:r>
      <w:r w:rsidRPr="009120E2">
        <w:t>, because we have also seen what happens if there is an international decision to close a market</w:t>
      </w:r>
      <w:r w:rsidRPr="009120E2" w:rsidR="00B640DE">
        <w:t>.</w:t>
      </w:r>
      <w:r w:rsidRPr="009120E2">
        <w:t xml:space="preserve"> </w:t>
      </w:r>
      <w:r w:rsidRPr="009120E2" w:rsidR="00B640DE">
        <w:t xml:space="preserve">That </w:t>
      </w:r>
      <w:r w:rsidRPr="009120E2">
        <w:t>happened with Russia’s gas, and that could happen with China</w:t>
      </w:r>
      <w:r w:rsidRPr="009120E2" w:rsidR="00B640DE">
        <w:t>.</w:t>
      </w:r>
      <w:r w:rsidRPr="009120E2">
        <w:t xml:space="preserve"> </w:t>
      </w:r>
      <w:r w:rsidRPr="009120E2" w:rsidR="00B640DE">
        <w:t>I</w:t>
      </w:r>
      <w:r w:rsidRPr="009120E2">
        <w:t>f China, say, does decide to take over Taiwan</w:t>
      </w:r>
      <w:r w:rsidRPr="009120E2" w:rsidR="00B640DE">
        <w:t>,</w:t>
      </w:r>
      <w:r w:rsidRPr="009120E2">
        <w:t xml:space="preserve"> </w:t>
      </w:r>
      <w:r w:rsidRPr="009120E2" w:rsidR="00B640DE">
        <w:t xml:space="preserve">there </w:t>
      </w:r>
      <w:r w:rsidRPr="009120E2">
        <w:t>will probably be international sanctions</w:t>
      </w:r>
      <w:r w:rsidRPr="009120E2" w:rsidR="00B640DE">
        <w:t xml:space="preserve"> and</w:t>
      </w:r>
      <w:r w:rsidRPr="009120E2">
        <w:t xml:space="preserve"> </w:t>
      </w:r>
      <w:r w:rsidRPr="009120E2" w:rsidR="00B640DE">
        <w:t>y</w:t>
      </w:r>
      <w:r w:rsidRPr="009120E2">
        <w:t xml:space="preserve">ou probably will not be able to get them. </w:t>
      </w:r>
      <w:r w:rsidRPr="009120E2" w:rsidR="00B640DE">
        <w:t>M</w:t>
      </w:r>
      <w:r w:rsidRPr="009120E2">
        <w:t xml:space="preserve">ost companies </w:t>
      </w:r>
      <w:r w:rsidRPr="009120E2" w:rsidR="00B640DE">
        <w:t xml:space="preserve">have </w:t>
      </w:r>
      <w:r w:rsidRPr="009120E2">
        <w:t xml:space="preserve">probably </w:t>
      </w:r>
      <w:r w:rsidRPr="009120E2" w:rsidR="00B640DE">
        <w:t xml:space="preserve">woken </w:t>
      </w:r>
      <w:r w:rsidRPr="009120E2">
        <w:t xml:space="preserve">up to that recently and gone, </w:t>
      </w:r>
      <w:r w:rsidRPr="009120E2" w:rsidR="00B640DE">
        <w:t>“W</w:t>
      </w:r>
      <w:r w:rsidRPr="009120E2">
        <w:t>e should find another place</w:t>
      </w:r>
      <w:r w:rsidRPr="009120E2" w:rsidR="00B640DE">
        <w:t>”</w:t>
      </w:r>
      <w:r w:rsidRPr="009120E2">
        <w:t>.</w:t>
      </w:r>
    </w:p>
    <w:p w:rsidR="00F16B99" w:rsidRPr="009120E2" w:rsidP="00CA21E2">
      <w:pPr>
        <w:pStyle w:val="Question"/>
      </w:pPr>
      <w:sdt>
        <w:sdtPr>
          <w:alias w:val="Member"/>
          <w:tag w:val="&lt;Member mnisId='1546' dodsId='38376'&gt;"/>
          <w:id w:val="-149134178"/>
          <w:placeholder>
            <w:docPart w:val="DefaultPlaceholder_-1854013440"/>
          </w:placeholder>
          <w:richText/>
        </w:sdtPr>
        <w:sdtContent>
          <w:r w:rsidRPr="009120E2" w:rsidR="00B640DE">
            <w:rPr>
              <w:b/>
            </w:rPr>
            <w:t>Chair:</w:t>
          </w:r>
        </w:sdtContent>
      </w:sdt>
      <w:r w:rsidRPr="009120E2" w:rsidR="00B640DE">
        <w:t xml:space="preserve"> </w:t>
      </w:r>
      <w:r w:rsidRPr="009120E2" w:rsidR="002A60B0">
        <w:t>W</w:t>
      </w:r>
      <w:r w:rsidRPr="009120E2" w:rsidR="00B640DE">
        <w:t xml:space="preserve">hat you are saying </w:t>
      </w:r>
      <w:r w:rsidRPr="009120E2">
        <w:t>is that companies</w:t>
      </w:r>
      <w:r w:rsidRPr="009120E2" w:rsidR="00B640DE">
        <w:t xml:space="preserve"> are now taking a hit in the here and now for </w:t>
      </w:r>
      <w:r w:rsidRPr="009120E2">
        <w:t xml:space="preserve">something that is unforeseen and </w:t>
      </w:r>
      <w:r w:rsidRPr="009120E2" w:rsidR="00B640DE">
        <w:t xml:space="preserve">unguessable </w:t>
      </w:r>
      <w:r w:rsidRPr="009120E2">
        <w:t>in the future.</w:t>
      </w:r>
    </w:p>
    <w:p w:rsidR="00F16B99" w:rsidRPr="009120E2" w:rsidP="00CA21E2">
      <w:pPr>
        <w:pStyle w:val="Answer"/>
      </w:pPr>
      <w:sdt>
        <w:sdtPr>
          <w:alias w:val="Witness"/>
          <w:id w:val="1565369076"/>
          <w:placeholder>
            <w:docPart w:val="DefaultPlaceholder_-1854013440"/>
          </w:placeholder>
          <w:richText/>
        </w:sdtPr>
        <w:sdtContent>
          <w:r w:rsidRPr="009120E2" w:rsidR="00E45D2D">
            <w:rPr>
              <w:b/>
              <w:i/>
            </w:rPr>
            <w:t>Catherine McBride:</w:t>
          </w:r>
        </w:sdtContent>
      </w:sdt>
      <w:r w:rsidRPr="009120E2" w:rsidR="00B640DE">
        <w:t xml:space="preserve"> I</w:t>
      </w:r>
      <w:r w:rsidRPr="009120E2">
        <w:t>t was unforeseen a few years ago, but it is a lot less unforeseen now.</w:t>
      </w:r>
    </w:p>
    <w:p w:rsidR="00F16B99" w:rsidRPr="009120E2" w:rsidP="00CA21E2">
      <w:pPr>
        <w:pStyle w:val="Question"/>
      </w:pPr>
      <w:sdt>
        <w:sdtPr>
          <w:alias w:val="Member"/>
          <w:tag w:val="&lt;Member mnisId='1546' dodsId='38376'&gt;"/>
          <w:id w:val="-1688672234"/>
          <w:placeholder>
            <w:docPart w:val="DefaultPlaceholder_-1854013440"/>
          </w:placeholder>
          <w:richText/>
        </w:sdtPr>
        <w:sdtContent>
          <w:r w:rsidRPr="009120E2" w:rsidR="00B640DE">
            <w:rPr>
              <w:b/>
            </w:rPr>
            <w:t>Chair:</w:t>
          </w:r>
        </w:sdtContent>
      </w:sdt>
      <w:r w:rsidRPr="009120E2" w:rsidR="00B640DE">
        <w:t xml:space="preserve"> B</w:t>
      </w:r>
      <w:r w:rsidRPr="009120E2">
        <w:t>ut you are telling companies to take a hit on the unforeseen</w:t>
      </w:r>
      <w:r w:rsidRPr="009120E2" w:rsidR="00B640DE">
        <w:t>.</w:t>
      </w:r>
      <w:r w:rsidRPr="009120E2">
        <w:t xml:space="preserve"> </w:t>
      </w:r>
      <w:r w:rsidRPr="009120E2" w:rsidR="00B640DE">
        <w:t xml:space="preserve">By its </w:t>
      </w:r>
      <w:r w:rsidRPr="009120E2">
        <w:t>very nature</w:t>
      </w:r>
      <w:r w:rsidRPr="009120E2" w:rsidR="00B640DE">
        <w:t>,</w:t>
      </w:r>
      <w:r w:rsidRPr="009120E2">
        <w:t xml:space="preserve"> they do not know what it is</w:t>
      </w:r>
      <w:r w:rsidRPr="009120E2" w:rsidR="00B640DE">
        <w:t>,</w:t>
      </w:r>
      <w:r w:rsidRPr="009120E2">
        <w:t xml:space="preserve"> </w:t>
      </w:r>
      <w:r w:rsidRPr="009120E2" w:rsidR="00B640DE">
        <w:t>but you are saying</w:t>
      </w:r>
      <w:r w:rsidRPr="009120E2" w:rsidR="002A60B0">
        <w:t>,</w:t>
      </w:r>
      <w:r w:rsidRPr="009120E2" w:rsidR="00B640DE">
        <w:t xml:space="preserve"> </w:t>
      </w:r>
      <w:r w:rsidRPr="009120E2" w:rsidR="002A60B0">
        <w:t>“D</w:t>
      </w:r>
      <w:r w:rsidRPr="009120E2" w:rsidR="00B640DE">
        <w:t>iversify and go f</w:t>
      </w:r>
      <w:r w:rsidRPr="009120E2">
        <w:t>or the more expensive option</w:t>
      </w:r>
      <w:r w:rsidRPr="009120E2" w:rsidR="002A60B0">
        <w:t>”</w:t>
      </w:r>
      <w:r w:rsidRPr="009120E2" w:rsidR="00B640DE">
        <w:t>.</w:t>
      </w:r>
    </w:p>
    <w:p w:rsidR="00F16B99" w:rsidRPr="009120E2" w:rsidP="00CA21E2">
      <w:pPr>
        <w:pStyle w:val="Answer"/>
      </w:pPr>
      <w:sdt>
        <w:sdtPr>
          <w:alias w:val="Witness"/>
          <w:id w:val="375819123"/>
          <w:placeholder>
            <w:docPart w:val="DefaultPlaceholder_-1854013440"/>
          </w:placeholder>
          <w:richText/>
        </w:sdtPr>
        <w:sdtContent>
          <w:r w:rsidRPr="009120E2" w:rsidR="00E45D2D">
            <w:rPr>
              <w:b/>
              <w:i/>
            </w:rPr>
            <w:t>Catherine McBride:</w:t>
          </w:r>
        </w:sdtContent>
      </w:sdt>
      <w:r w:rsidRPr="009120E2" w:rsidR="00B640DE">
        <w:t xml:space="preserve"> Is it more expensive though? </w:t>
      </w:r>
      <w:r w:rsidR="006C5044">
        <w:t xml:space="preserve">With </w:t>
      </w:r>
      <w:r w:rsidRPr="009120E2">
        <w:t>cars</w:t>
      </w:r>
      <w:r w:rsidRPr="009120E2" w:rsidR="00B640DE">
        <w:t>, having no computer chips from China</w:t>
      </w:r>
      <w:r w:rsidRPr="009120E2">
        <w:t xml:space="preserve"> sent revenues down dramatically</w:t>
      </w:r>
      <w:r w:rsidRPr="009120E2" w:rsidR="00B640DE">
        <w:t>.</w:t>
      </w:r>
      <w:r w:rsidRPr="009120E2">
        <w:t xml:space="preserve"> </w:t>
      </w:r>
      <w:r w:rsidRPr="009120E2" w:rsidR="00B640DE">
        <w:t>A</w:t>
      </w:r>
      <w:r w:rsidRPr="009120E2">
        <w:t xml:space="preserve"> computer chip is not a large part of the whole production of a car</w:t>
      </w:r>
      <w:r w:rsidRPr="009120E2" w:rsidR="00B640DE">
        <w:t>.</w:t>
      </w:r>
      <w:r w:rsidRPr="009120E2">
        <w:t xml:space="preserve"> </w:t>
      </w:r>
      <w:r w:rsidRPr="009120E2" w:rsidR="00B640DE">
        <w:t xml:space="preserve">Paying </w:t>
      </w:r>
      <w:r w:rsidRPr="009120E2">
        <w:t>twice the price for the computer</w:t>
      </w:r>
      <w:r w:rsidRPr="009120E2" w:rsidR="00B640DE">
        <w:t xml:space="preserve"> c</w:t>
      </w:r>
      <w:r w:rsidRPr="009120E2">
        <w:t xml:space="preserve">hip would give you the revenue for the whole </w:t>
      </w:r>
      <w:r w:rsidRPr="009120E2" w:rsidR="00B640DE">
        <w:t>car</w:t>
      </w:r>
      <w:r w:rsidRPr="009120E2">
        <w:t>.</w:t>
      </w:r>
    </w:p>
    <w:p w:rsidR="00B640DE" w:rsidRPr="009120E2" w:rsidP="00CA21E2">
      <w:pPr>
        <w:pStyle w:val="Question"/>
      </w:pPr>
      <w:sdt>
        <w:sdtPr>
          <w:alias w:val="Member"/>
          <w:tag w:val="&lt;Member mnisId='1546' dodsId='38376'&gt;"/>
          <w:id w:val="2092492721"/>
          <w:placeholder>
            <w:docPart w:val="DefaultPlaceholder_-1854013440"/>
          </w:placeholder>
          <w:richText/>
        </w:sdtPr>
        <w:sdtContent>
          <w:r w:rsidRPr="009120E2">
            <w:rPr>
              <w:b/>
            </w:rPr>
            <w:t>Chair:</w:t>
          </w:r>
        </w:sdtContent>
      </w:sdt>
      <w:r w:rsidRPr="009120E2">
        <w:t xml:space="preserve"> At the moment, there is no problem with tyres. </w:t>
      </w:r>
      <w:r w:rsidRPr="009120E2" w:rsidR="00F16B99">
        <w:t>You are telling somebody to go to a more expensive source of t</w:t>
      </w:r>
      <w:r w:rsidRPr="009120E2">
        <w:t>y</w:t>
      </w:r>
      <w:r w:rsidRPr="009120E2" w:rsidR="00F16B99">
        <w:t>res in case a problem arises in the future</w:t>
      </w:r>
      <w:r w:rsidRPr="009120E2">
        <w:t xml:space="preserve"> with tyres</w:t>
      </w:r>
      <w:r w:rsidRPr="009120E2" w:rsidR="00F16B99">
        <w:t xml:space="preserve">. </w:t>
      </w:r>
      <w:r w:rsidRPr="009120E2">
        <w:t>A</w:t>
      </w:r>
      <w:r w:rsidRPr="009120E2" w:rsidR="00F16B99">
        <w:t>t the moment</w:t>
      </w:r>
      <w:r w:rsidRPr="009120E2">
        <w:t>,</w:t>
      </w:r>
      <w:r w:rsidRPr="009120E2" w:rsidR="00F16B99">
        <w:t xml:space="preserve"> we cannot see a problem with t</w:t>
      </w:r>
      <w:r w:rsidRPr="009120E2">
        <w:t>y</w:t>
      </w:r>
      <w:r w:rsidRPr="009120E2" w:rsidR="00F16B99">
        <w:t>res</w:t>
      </w:r>
      <w:r w:rsidRPr="009120E2">
        <w:t>. N</w:t>
      </w:r>
      <w:r w:rsidRPr="009120E2" w:rsidR="00F16B99">
        <w:t>obody</w:t>
      </w:r>
      <w:r w:rsidRPr="009120E2">
        <w:t xml:space="preserve"> is </w:t>
      </w:r>
      <w:r w:rsidRPr="009120E2" w:rsidR="00F16B99">
        <w:t xml:space="preserve">raising </w:t>
      </w:r>
      <w:r w:rsidRPr="009120E2">
        <w:t xml:space="preserve">a </w:t>
      </w:r>
      <w:r w:rsidRPr="009120E2" w:rsidR="00F16B99">
        <w:t>problem with t</w:t>
      </w:r>
      <w:r w:rsidRPr="009120E2">
        <w:t>y</w:t>
      </w:r>
      <w:r w:rsidRPr="009120E2" w:rsidR="00F16B99">
        <w:t>res, but you are saying</w:t>
      </w:r>
      <w:r w:rsidRPr="009120E2">
        <w:t>,</w:t>
      </w:r>
      <w:r w:rsidRPr="009120E2" w:rsidR="00F16B99">
        <w:t xml:space="preserve"> </w:t>
      </w:r>
      <w:r w:rsidRPr="009120E2">
        <w:t>“G</w:t>
      </w:r>
      <w:r w:rsidRPr="009120E2" w:rsidR="00F16B99">
        <w:t>o and find more expensive t</w:t>
      </w:r>
      <w:r w:rsidRPr="009120E2">
        <w:t>y</w:t>
      </w:r>
      <w:r w:rsidRPr="009120E2" w:rsidR="00F16B99">
        <w:t>res</w:t>
      </w:r>
      <w:r w:rsidRPr="009120E2">
        <w:t>,</w:t>
      </w:r>
      <w:r w:rsidRPr="009120E2" w:rsidR="00F16B99">
        <w:t xml:space="preserve"> just in case there is a problem with t</w:t>
      </w:r>
      <w:r w:rsidRPr="009120E2">
        <w:t>y</w:t>
      </w:r>
      <w:r w:rsidRPr="009120E2" w:rsidR="00F16B99">
        <w:t>res in the future</w:t>
      </w:r>
      <w:r w:rsidRPr="009120E2">
        <w:t>”.</w:t>
      </w:r>
    </w:p>
    <w:p w:rsidR="00B640DE" w:rsidRPr="009120E2" w:rsidP="00CA21E2">
      <w:pPr>
        <w:pStyle w:val="Answer"/>
      </w:pPr>
      <w:sdt>
        <w:sdtPr>
          <w:alias w:val="Witness"/>
          <w:id w:val="-909375070"/>
          <w:placeholder>
            <w:docPart w:val="DefaultPlaceholder_-1854013440"/>
          </w:placeholder>
          <w:richText/>
        </w:sdtPr>
        <w:sdtContent>
          <w:r w:rsidRPr="009120E2" w:rsidR="00E45D2D">
            <w:rPr>
              <w:b/>
              <w:i/>
            </w:rPr>
            <w:t>Catherine McBride:</w:t>
          </w:r>
        </w:sdtContent>
      </w:sdt>
      <w:r w:rsidRPr="009120E2">
        <w:t xml:space="preserve"> Y</w:t>
      </w:r>
      <w:r w:rsidRPr="009120E2" w:rsidR="00F16B99">
        <w:t>ou are assuming that</w:t>
      </w:r>
      <w:r w:rsidRPr="009120E2">
        <w:t xml:space="preserve"> they are going to be—</w:t>
      </w:r>
    </w:p>
    <w:p w:rsidR="00B640DE" w:rsidRPr="009120E2" w:rsidP="00CA21E2">
      <w:pPr>
        <w:pStyle w:val="Question"/>
        <w:numPr>
          <w:ilvl w:val="0"/>
          <w:numId w:val="0"/>
        </w:numPr>
        <w:ind w:left="794"/>
      </w:pPr>
      <w:sdt>
        <w:sdtPr>
          <w:alias w:val="Member"/>
          <w:tag w:val="&lt;Member mnisId='1546' dodsId='38376'&gt;"/>
          <w:id w:val="-489325039"/>
          <w:placeholder>
            <w:docPart w:val="DefaultPlaceholder_-1854013440"/>
          </w:placeholder>
          <w:richText/>
        </w:sdtPr>
        <w:sdtContent>
          <w:r w:rsidRPr="009120E2">
            <w:rPr>
              <w:b/>
            </w:rPr>
            <w:t>Chair:</w:t>
          </w:r>
        </w:sdtContent>
      </w:sdt>
      <w:r w:rsidRPr="009120E2">
        <w:t xml:space="preserve"> Sorry</w:t>
      </w:r>
      <w:r w:rsidRPr="009120E2" w:rsidR="002A60B0">
        <w:t>.</w:t>
      </w:r>
      <w:r w:rsidRPr="009120E2">
        <w:t xml:space="preserve"> </w:t>
      </w:r>
      <w:r w:rsidRPr="009120E2" w:rsidR="00F16B99">
        <w:t>I am interrupting you</w:t>
      </w:r>
      <w:r w:rsidRPr="009120E2">
        <w:t>.</w:t>
      </w:r>
    </w:p>
    <w:p w:rsidR="00F16B99" w:rsidRPr="009120E2" w:rsidP="00CA21E2">
      <w:pPr>
        <w:pStyle w:val="Question"/>
      </w:pPr>
      <w:sdt>
        <w:sdtPr>
          <w:alias w:val="Member"/>
          <w:tag w:val="&lt;Member mnisId='473' dodsId='25602'&gt;"/>
          <w:id w:val="-978460925"/>
          <w:placeholder>
            <w:docPart w:val="DefaultPlaceholder_-1854013440"/>
          </w:placeholder>
          <w:richText/>
        </w:sdtPr>
        <w:sdtContent>
          <w:r w:rsidRPr="009120E2" w:rsidR="00B640DE">
            <w:rPr>
              <w:b/>
            </w:rPr>
            <w:t>Sir Mark Hendrick:</w:t>
          </w:r>
        </w:sdtContent>
      </w:sdt>
      <w:r w:rsidRPr="009120E2" w:rsidR="00B640DE">
        <w:t xml:space="preserve"> C</w:t>
      </w:r>
      <w:r w:rsidRPr="009120E2">
        <w:t>omputer chips are a bit different. China</w:t>
      </w:r>
      <w:r w:rsidRPr="009120E2" w:rsidR="00B640DE">
        <w:t xml:space="preserve"> has</w:t>
      </w:r>
      <w:r w:rsidRPr="009120E2">
        <w:t xml:space="preserve"> huge amounts of the rare earths. </w:t>
      </w:r>
      <w:r w:rsidRPr="009120E2" w:rsidR="00B640DE">
        <w:t xml:space="preserve">Other </w:t>
      </w:r>
      <w:r w:rsidRPr="009120E2">
        <w:t xml:space="preserve">countries </w:t>
      </w:r>
      <w:r w:rsidRPr="009120E2" w:rsidR="00B640DE">
        <w:t xml:space="preserve">do not have </w:t>
      </w:r>
      <w:r w:rsidRPr="009120E2">
        <w:t xml:space="preserve">the choice </w:t>
      </w:r>
      <w:r w:rsidRPr="009120E2" w:rsidR="00B640DE">
        <w:t xml:space="preserve">of </w:t>
      </w:r>
      <w:r w:rsidRPr="009120E2">
        <w:t>producing those chips</w:t>
      </w:r>
      <w:r w:rsidRPr="009120E2" w:rsidR="00B640DE">
        <w:t>,</w:t>
      </w:r>
      <w:r w:rsidRPr="009120E2">
        <w:t xml:space="preserve"> even if they wanted to, because of the way in which China gets those very rare materials </w:t>
      </w:r>
      <w:r w:rsidRPr="009120E2" w:rsidR="00B640DE">
        <w:t xml:space="preserve">and turns them into chips. </w:t>
      </w:r>
      <w:r w:rsidRPr="009120E2" w:rsidR="002A60B0">
        <w:t xml:space="preserve">I totally accept </w:t>
      </w:r>
      <w:r w:rsidRPr="009120E2" w:rsidR="00B640DE">
        <w:t xml:space="preserve">your point about Taiwan. </w:t>
      </w:r>
      <w:r w:rsidRPr="009120E2">
        <w:t xml:space="preserve">I do not think </w:t>
      </w:r>
      <w:r w:rsidRPr="009120E2" w:rsidR="00B640DE">
        <w:t xml:space="preserve">that </w:t>
      </w:r>
      <w:r w:rsidRPr="009120E2">
        <w:t>they will attack Taiwan, by the way</w:t>
      </w:r>
      <w:r w:rsidRPr="009120E2" w:rsidR="00B640DE">
        <w:t>.</w:t>
      </w:r>
      <w:r w:rsidRPr="009120E2">
        <w:t xml:space="preserve"> </w:t>
      </w:r>
      <w:r w:rsidRPr="009120E2" w:rsidR="00B640DE">
        <w:t xml:space="preserve">There seems to be this foregone conclusion that, because Russia has attacked </w:t>
      </w:r>
      <w:r w:rsidRPr="009120E2">
        <w:t>Ukraine</w:t>
      </w:r>
      <w:r w:rsidRPr="009120E2" w:rsidR="00B640DE">
        <w:t>,</w:t>
      </w:r>
      <w:r w:rsidRPr="009120E2">
        <w:t xml:space="preserve"> the Chinese</w:t>
      </w:r>
      <w:r w:rsidRPr="009120E2" w:rsidR="00B640DE">
        <w:t xml:space="preserve"> are going to do the same. Leaving </w:t>
      </w:r>
      <w:r w:rsidRPr="009120E2">
        <w:t xml:space="preserve">that </w:t>
      </w:r>
      <w:r w:rsidRPr="009120E2" w:rsidR="002A60B0">
        <w:t>a</w:t>
      </w:r>
      <w:r w:rsidRPr="009120E2">
        <w:t>side, multi</w:t>
      </w:r>
      <w:r w:rsidRPr="009120E2" w:rsidR="00B640DE">
        <w:t>-</w:t>
      </w:r>
      <w:r w:rsidRPr="009120E2">
        <w:t>sourcing is a way through</w:t>
      </w:r>
      <w:r w:rsidRPr="009120E2" w:rsidR="00DA445E">
        <w:t xml:space="preserve"> this</w:t>
      </w:r>
      <w:r w:rsidRPr="009120E2" w:rsidR="00B640DE">
        <w:t>.</w:t>
      </w:r>
      <w:r w:rsidRPr="009120E2">
        <w:t xml:space="preserve"> </w:t>
      </w:r>
      <w:r w:rsidRPr="009120E2" w:rsidR="00B640DE">
        <w:t xml:space="preserve">They have found these </w:t>
      </w:r>
      <w:r w:rsidRPr="009120E2">
        <w:t xml:space="preserve">rare earths now in Scandinavia, </w:t>
      </w:r>
      <w:r w:rsidRPr="009120E2" w:rsidR="00B640DE">
        <w:t xml:space="preserve">which </w:t>
      </w:r>
      <w:r w:rsidRPr="009120E2">
        <w:t>would be an alternative source.</w:t>
      </w:r>
    </w:p>
    <w:p w:rsidR="00F16B99" w:rsidRPr="009120E2" w:rsidP="00CA21E2">
      <w:pPr>
        <w:pStyle w:val="Answer"/>
      </w:pPr>
      <w:sdt>
        <w:sdtPr>
          <w:alias w:val="Witness"/>
          <w:id w:val="964085533"/>
          <w:placeholder>
            <w:docPart w:val="DefaultPlaceholder_-1854013440"/>
          </w:placeholder>
          <w:richText/>
        </w:sdtPr>
        <w:sdtContent>
          <w:r w:rsidRPr="009120E2" w:rsidR="00E45D2D">
            <w:rPr>
              <w:b/>
              <w:i/>
            </w:rPr>
            <w:t>Catherine McBride:</w:t>
          </w:r>
        </w:sdtContent>
      </w:sdt>
      <w:r w:rsidRPr="009120E2" w:rsidR="00B640DE">
        <w:t xml:space="preserve"> It is not just the rare earths.</w:t>
      </w:r>
      <w:r w:rsidRPr="009120E2" w:rsidR="00A14C19">
        <w:t xml:space="preserve"> </w:t>
      </w:r>
      <w:r w:rsidRPr="009120E2">
        <w:t xml:space="preserve">What China does is </w:t>
      </w:r>
      <w:r w:rsidRPr="009120E2" w:rsidR="00A14C19">
        <w:t xml:space="preserve">it </w:t>
      </w:r>
      <w:r w:rsidRPr="009120E2">
        <w:t>refine</w:t>
      </w:r>
      <w:r w:rsidRPr="009120E2" w:rsidR="00A14C19">
        <w:t>s</w:t>
      </w:r>
      <w:r w:rsidRPr="009120E2">
        <w:t xml:space="preserve"> them</w:t>
      </w:r>
      <w:r w:rsidRPr="009120E2" w:rsidR="00A14C19">
        <w:t>.</w:t>
      </w:r>
      <w:r w:rsidRPr="009120E2">
        <w:t xml:space="preserve"> </w:t>
      </w:r>
      <w:r w:rsidRPr="009120E2" w:rsidR="00A14C19">
        <w:t>R</w:t>
      </w:r>
      <w:r w:rsidRPr="009120E2">
        <w:t>are earths are not particularly rare. They are just rare in</w:t>
      </w:r>
      <w:r w:rsidRPr="009120E2" w:rsidR="00A14C19">
        <w:t xml:space="preserve"> that</w:t>
      </w:r>
      <w:r w:rsidRPr="009120E2" w:rsidR="002A60B0">
        <w:t xml:space="preserve"> </w:t>
      </w:r>
      <w:r w:rsidRPr="009120E2" w:rsidR="00A14C19">
        <w:t>y</w:t>
      </w:r>
      <w:r w:rsidRPr="009120E2">
        <w:t>ou do not get much of them</w:t>
      </w:r>
      <w:r w:rsidRPr="009120E2" w:rsidR="002A60B0">
        <w:t xml:space="preserve"> in a square metre of dirt</w:t>
      </w:r>
      <w:r w:rsidRPr="009120E2">
        <w:t xml:space="preserve">. </w:t>
      </w:r>
      <w:r w:rsidRPr="009120E2" w:rsidR="00A14C19">
        <w:t>I</w:t>
      </w:r>
      <w:r w:rsidRPr="009120E2">
        <w:t xml:space="preserve">t takes quite a lot of carbon to extract them </w:t>
      </w:r>
      <w:r w:rsidRPr="009120E2" w:rsidR="00A14C19">
        <w:t xml:space="preserve">from </w:t>
      </w:r>
      <w:r w:rsidRPr="009120E2">
        <w:t>the dirt</w:t>
      </w:r>
      <w:r w:rsidRPr="009120E2" w:rsidR="00A14C19">
        <w:t>,</w:t>
      </w:r>
      <w:r w:rsidRPr="009120E2">
        <w:t xml:space="preserve"> </w:t>
      </w:r>
      <w:r w:rsidRPr="009120E2" w:rsidR="00A14C19">
        <w:t>so</w:t>
      </w:r>
      <w:r w:rsidRPr="009120E2">
        <w:t xml:space="preserve"> that is what makes them </w:t>
      </w:r>
      <w:r w:rsidRPr="009120E2">
        <w:t xml:space="preserve">rare. </w:t>
      </w:r>
      <w:r w:rsidRPr="009120E2" w:rsidR="00A14C19">
        <w:t>T</w:t>
      </w:r>
      <w:r w:rsidRPr="009120E2">
        <w:t>he highest</w:t>
      </w:r>
      <w:r w:rsidRPr="009120E2" w:rsidR="00DA445E">
        <w:t>-</w:t>
      </w:r>
      <w:r w:rsidRPr="009120E2">
        <w:t xml:space="preserve">quality silicon comes from America, but the chips are being made in </w:t>
      </w:r>
      <w:r w:rsidRPr="009120E2" w:rsidR="00A14C19">
        <w:t>s</w:t>
      </w:r>
      <w:r w:rsidRPr="009120E2">
        <w:t>outh</w:t>
      </w:r>
      <w:r w:rsidRPr="009120E2" w:rsidR="00DA445E">
        <w:t>-</w:t>
      </w:r>
      <w:r w:rsidRPr="009120E2">
        <w:t>east Asia.</w:t>
      </w:r>
      <w:r w:rsidR="006C5044">
        <w:t xml:space="preserve"> </w:t>
      </w:r>
      <w:r w:rsidRPr="009120E2" w:rsidR="00A14C19">
        <w:t>Y</w:t>
      </w:r>
      <w:r w:rsidRPr="009120E2">
        <w:t xml:space="preserve">ou will </w:t>
      </w:r>
      <w:r w:rsidRPr="009120E2">
        <w:t>definitely see</w:t>
      </w:r>
      <w:r w:rsidRPr="009120E2">
        <w:t xml:space="preserve"> diversity and you will find </w:t>
      </w:r>
      <w:r w:rsidRPr="009120E2" w:rsidR="00A14C19">
        <w:t xml:space="preserve">that </w:t>
      </w:r>
      <w:r w:rsidRPr="009120E2">
        <w:t>a lot of other countries can compete with China</w:t>
      </w:r>
      <w:r w:rsidRPr="009120E2" w:rsidR="00A14C19">
        <w:t>,</w:t>
      </w:r>
      <w:r w:rsidRPr="009120E2">
        <w:t xml:space="preserve"> if they are given the opportunity</w:t>
      </w:r>
      <w:r w:rsidRPr="009120E2" w:rsidR="00A14C19">
        <w:t>.</w:t>
      </w:r>
      <w:r w:rsidRPr="009120E2">
        <w:t xml:space="preserve"> </w:t>
      </w:r>
      <w:r w:rsidRPr="009120E2" w:rsidR="00A14C19">
        <w:t xml:space="preserve">If </w:t>
      </w:r>
      <w:r w:rsidRPr="009120E2">
        <w:t>people start saying to Vietnam</w:t>
      </w:r>
      <w:r w:rsidRPr="009120E2" w:rsidR="00A14C19">
        <w:t>,</w:t>
      </w:r>
      <w:r w:rsidRPr="009120E2">
        <w:t xml:space="preserve"> India</w:t>
      </w:r>
      <w:r w:rsidRPr="009120E2" w:rsidR="00A14C19">
        <w:t>,</w:t>
      </w:r>
      <w:r w:rsidRPr="009120E2">
        <w:t xml:space="preserve"> </w:t>
      </w:r>
      <w:r w:rsidRPr="009120E2">
        <w:t>Malaysia</w:t>
      </w:r>
      <w:r w:rsidRPr="009120E2" w:rsidR="00A14C19">
        <w:t xml:space="preserve"> or</w:t>
      </w:r>
      <w:r w:rsidRPr="009120E2">
        <w:t xml:space="preserve"> Indonesia, </w:t>
      </w:r>
      <w:r w:rsidRPr="009120E2" w:rsidR="00A14C19">
        <w:t>“C</w:t>
      </w:r>
      <w:r w:rsidRPr="009120E2">
        <w:t>an you produce this?</w:t>
      </w:r>
      <w:r w:rsidRPr="009120E2" w:rsidR="00A14C19">
        <w:t>”</w:t>
      </w:r>
      <w:r w:rsidRPr="009120E2">
        <w:t xml:space="preserve"> </w:t>
      </w:r>
      <w:r w:rsidRPr="009120E2" w:rsidR="00A14C19">
        <w:t>t</w:t>
      </w:r>
      <w:r w:rsidRPr="009120E2">
        <w:t xml:space="preserve">hey will probably go, </w:t>
      </w:r>
      <w:r w:rsidRPr="009120E2" w:rsidR="00A14C19">
        <w:t>“Y</w:t>
      </w:r>
      <w:r w:rsidRPr="009120E2">
        <w:t>es, we can</w:t>
      </w:r>
      <w:r w:rsidRPr="009120E2" w:rsidR="00A14C19">
        <w:t>”</w:t>
      </w:r>
      <w:r w:rsidRPr="009120E2">
        <w:t>.</w:t>
      </w:r>
    </w:p>
    <w:p w:rsidR="00A14C19" w:rsidRPr="009120E2" w:rsidP="00CA21E2">
      <w:pPr>
        <w:pStyle w:val="Question"/>
      </w:pPr>
      <w:sdt>
        <w:sdtPr>
          <w:alias w:val="Member"/>
          <w:tag w:val="&lt;Member mnisId='473' dodsId='25602'&gt;"/>
          <w:id w:val="996228055"/>
          <w:placeholder>
            <w:docPart w:val="DefaultPlaceholder_-1854013440"/>
          </w:placeholder>
          <w:richText/>
        </w:sdtPr>
        <w:sdtContent>
          <w:r w:rsidRPr="009120E2">
            <w:rPr>
              <w:b/>
            </w:rPr>
            <w:t>Sir Mark Hendrick:</w:t>
          </w:r>
        </w:sdtContent>
      </w:sdt>
      <w:r w:rsidRPr="009120E2">
        <w:t xml:space="preserve"> T</w:t>
      </w:r>
      <w:r w:rsidRPr="009120E2" w:rsidR="00F16B99">
        <w:t>hey have been doing</w:t>
      </w:r>
      <w:r w:rsidRPr="009120E2">
        <w:t>.</w:t>
      </w:r>
      <w:r w:rsidRPr="009120E2" w:rsidR="00F16B99">
        <w:t xml:space="preserve"> </w:t>
      </w:r>
      <w:r w:rsidRPr="009120E2">
        <w:t>T</w:t>
      </w:r>
      <w:r w:rsidRPr="009120E2" w:rsidR="00F16B99">
        <w:t>hey have been doing</w:t>
      </w:r>
      <w:r w:rsidRPr="009120E2">
        <w:t xml:space="preserve"> </w:t>
      </w:r>
      <w:r w:rsidRPr="009120E2" w:rsidR="00F16B99">
        <w:t>so for decades</w:t>
      </w:r>
      <w:r w:rsidRPr="009120E2">
        <w:t>.</w:t>
      </w:r>
      <w:r w:rsidRPr="009120E2" w:rsidR="00F16B99">
        <w:t xml:space="preserve"> </w:t>
      </w:r>
      <w:r w:rsidRPr="009120E2">
        <w:t>It is j</w:t>
      </w:r>
      <w:r w:rsidRPr="009120E2" w:rsidR="00F16B99">
        <w:t xml:space="preserve">ust that they </w:t>
      </w:r>
      <w:r w:rsidRPr="009120E2">
        <w:t xml:space="preserve">do </w:t>
      </w:r>
      <w:r w:rsidRPr="009120E2" w:rsidR="00F16B99">
        <w:t xml:space="preserve">not </w:t>
      </w:r>
      <w:r w:rsidRPr="009120E2">
        <w:t xml:space="preserve">have </w:t>
      </w:r>
      <w:r w:rsidRPr="009120E2" w:rsidR="00F16B99">
        <w:t>the essential bits that you need to make them in the first place.</w:t>
      </w:r>
      <w:r w:rsidRPr="009120E2" w:rsidR="00AD1BA5">
        <w:t xml:space="preserve"> </w:t>
      </w:r>
      <w:r w:rsidRPr="009120E2">
        <w:t xml:space="preserve">The </w:t>
      </w:r>
      <w:r w:rsidRPr="009120E2" w:rsidR="00F16B99">
        <w:t xml:space="preserve">question that I was going to ask is what the Government’s priorities </w:t>
      </w:r>
      <w:r w:rsidRPr="009120E2">
        <w:t xml:space="preserve">should </w:t>
      </w:r>
      <w:r w:rsidRPr="009120E2" w:rsidR="00F16B99">
        <w:t>be when considering environmental red lines</w:t>
      </w:r>
      <w:r w:rsidRPr="009120E2">
        <w:t>.</w:t>
      </w:r>
      <w:r w:rsidRPr="009120E2" w:rsidR="00F16B99">
        <w:t xml:space="preserve"> We have already established that we cannot just take the moral high ground and say</w:t>
      </w:r>
      <w:r w:rsidRPr="009120E2">
        <w:t>,</w:t>
      </w:r>
      <w:r w:rsidRPr="009120E2" w:rsidR="00F16B99">
        <w:t xml:space="preserve"> </w:t>
      </w:r>
      <w:r w:rsidRPr="009120E2">
        <w:t>“Y</w:t>
      </w:r>
      <w:r w:rsidRPr="009120E2" w:rsidR="00F16B99">
        <w:t xml:space="preserve">ou cannot do </w:t>
      </w:r>
      <w:r w:rsidRPr="009120E2" w:rsidR="00F16B99">
        <w:t>this</w:t>
      </w:r>
      <w:r w:rsidRPr="009120E2" w:rsidR="00F16B99">
        <w:t xml:space="preserve"> and you cannot do that</w:t>
      </w:r>
      <w:r w:rsidRPr="009120E2">
        <w:t>”</w:t>
      </w:r>
      <w:r w:rsidRPr="009120E2" w:rsidR="00F16B99">
        <w:t>, even though we have been doing lots of bad stuff over decades. What line should the Government take? Cameron touched on some of it.</w:t>
      </w:r>
    </w:p>
    <w:p w:rsidR="00A14C19" w:rsidRPr="009120E2" w:rsidP="00CA21E2">
      <w:pPr>
        <w:pStyle w:val="Answer"/>
      </w:pPr>
      <w:sdt>
        <w:sdtPr>
          <w:alias w:val="Witness"/>
          <w:id w:val="-185682106"/>
          <w:placeholder>
            <w:docPart w:val="DefaultPlaceholder_-1854013440"/>
          </w:placeholder>
          <w:richText/>
        </w:sdtPr>
        <w:sdtContent>
          <w:r w:rsidRPr="009120E2" w:rsidR="00E45D2D">
            <w:rPr>
              <w:b/>
              <w:i/>
            </w:rPr>
            <w:t>Cameron Witten:</w:t>
          </w:r>
        </w:sdtContent>
      </w:sdt>
      <w:r w:rsidRPr="009120E2">
        <w:t xml:space="preserve"> I am h</w:t>
      </w:r>
      <w:r w:rsidRPr="009120E2" w:rsidR="00F16B99">
        <w:t>appy to come in on that.</w:t>
      </w:r>
      <w:r w:rsidRPr="009120E2">
        <w:t xml:space="preserve"> G</w:t>
      </w:r>
      <w:r w:rsidRPr="009120E2" w:rsidR="00F16B99">
        <w:t>oing back to the point that I made earlier about why we, this Committee and practically everybody ha</w:t>
      </w:r>
      <w:r w:rsidRPr="009120E2" w:rsidR="00AD1BA5">
        <w:t>ve</w:t>
      </w:r>
      <w:r w:rsidRPr="009120E2" w:rsidR="00F16B99">
        <w:t xml:space="preserve"> been calling on the Government to produce a public trade strategy is because part of that process, if you do it with proper stakeholder consultation </w:t>
      </w:r>
      <w:r w:rsidRPr="009120E2">
        <w:t xml:space="preserve">and </w:t>
      </w:r>
      <w:r w:rsidRPr="009120E2" w:rsidR="00F16B99">
        <w:t>if you do it with proper parliamentary oversight and engagement, is to collectively develop</w:t>
      </w:r>
      <w:r w:rsidRPr="009120E2">
        <w:t>,</w:t>
      </w:r>
      <w:r w:rsidRPr="009120E2" w:rsidR="00F16B99">
        <w:t xml:space="preserve"> in a sensible way</w:t>
      </w:r>
      <w:r w:rsidRPr="009120E2">
        <w:t>,</w:t>
      </w:r>
      <w:r w:rsidRPr="009120E2" w:rsidR="00F16B99">
        <w:t xml:space="preserve"> what those red lines would be.</w:t>
      </w:r>
      <w:r w:rsidRPr="009120E2">
        <w:t xml:space="preserve"> T</w:t>
      </w:r>
      <w:r w:rsidRPr="009120E2" w:rsidR="00F16B99">
        <w:t>hat is part of the reason why we are calling for a public strategy from the Government</w:t>
      </w:r>
      <w:r w:rsidRPr="009120E2">
        <w:t>. I</w:t>
      </w:r>
      <w:r w:rsidRPr="009120E2" w:rsidR="00F16B99">
        <w:t>deally</w:t>
      </w:r>
      <w:r w:rsidRPr="009120E2">
        <w:t>,</w:t>
      </w:r>
      <w:r w:rsidRPr="009120E2" w:rsidR="00F16B99">
        <w:t xml:space="preserve"> going through that process would help us to illuminate what those red lines should be in the first instance.</w:t>
      </w:r>
    </w:p>
    <w:p w:rsidR="0009201E" w:rsidRPr="009120E2" w:rsidP="00CA21E2">
      <w:pPr>
        <w:pStyle w:val="Answer"/>
      </w:pPr>
      <w:r w:rsidRPr="009120E2">
        <w:t>W</w:t>
      </w:r>
      <w:r w:rsidRPr="009120E2" w:rsidR="00F16B99">
        <w:t>e are in the middle of a climate crisis</w:t>
      </w:r>
      <w:r w:rsidRPr="009120E2">
        <w:t>.</w:t>
      </w:r>
      <w:r w:rsidRPr="009120E2" w:rsidR="00F16B99">
        <w:t xml:space="preserve"> </w:t>
      </w:r>
      <w:r w:rsidRPr="009120E2">
        <w:t>W</w:t>
      </w:r>
      <w:r w:rsidRPr="009120E2" w:rsidR="00F16B99">
        <w:t>e are in the middle of a biodiversity crisis.</w:t>
      </w:r>
      <w:r w:rsidRPr="009120E2">
        <w:t xml:space="preserve"> </w:t>
      </w:r>
      <w:r w:rsidRPr="009120E2" w:rsidR="00F16B99">
        <w:t>We need to bring every tool to bear to tackle these in a joined</w:t>
      </w:r>
      <w:r w:rsidRPr="009120E2">
        <w:t>-</w:t>
      </w:r>
      <w:r w:rsidRPr="009120E2" w:rsidR="00F16B99">
        <w:t xml:space="preserve">up way. </w:t>
      </w:r>
      <w:r w:rsidRPr="009120E2">
        <w:t xml:space="preserve">As </w:t>
      </w:r>
      <w:r w:rsidRPr="009120E2" w:rsidR="00F16B99">
        <w:t xml:space="preserve">part of that, we would say that the things that we have seen in some of the </w:t>
      </w:r>
      <w:r w:rsidRPr="009120E2">
        <w:t xml:space="preserve">trade </w:t>
      </w:r>
      <w:r w:rsidRPr="009120E2" w:rsidR="00F16B99">
        <w:t>deals that we have signed, like New Zealand</w:t>
      </w:r>
      <w:r w:rsidRPr="009120E2">
        <w:t xml:space="preserve"> and</w:t>
      </w:r>
      <w:r w:rsidRPr="009120E2" w:rsidR="00F16B99">
        <w:t xml:space="preserve"> like the TCA, where there is a commitment </w:t>
      </w:r>
      <w:r w:rsidRPr="009120E2">
        <w:t xml:space="preserve">to </w:t>
      </w:r>
      <w:r w:rsidRPr="009120E2" w:rsidR="00F16B99">
        <w:t>the Paris agreement</w:t>
      </w:r>
      <w:r w:rsidRPr="009120E2">
        <w:t xml:space="preserve"> and</w:t>
      </w:r>
      <w:r w:rsidRPr="009120E2" w:rsidR="00F16B99">
        <w:t xml:space="preserve"> to delivering on 1.5</w:t>
      </w:r>
      <w:r w:rsidRPr="009120E2" w:rsidR="00AD1BA5">
        <w:t xml:space="preserve"> degrees</w:t>
      </w:r>
      <w:r w:rsidRPr="009120E2" w:rsidR="00F16B99">
        <w:t>, should be no-brainer starting points for trade agreements on the environmental front going forward.</w:t>
      </w:r>
    </w:p>
    <w:p w:rsidR="0009201E" w:rsidRPr="009120E2" w:rsidP="00CA21E2">
      <w:pPr>
        <w:pStyle w:val="Answer"/>
      </w:pPr>
      <w:r w:rsidRPr="009120E2">
        <w:t>T</w:t>
      </w:r>
      <w:r w:rsidRPr="009120E2" w:rsidR="00F16B99">
        <w:t xml:space="preserve">hen there is a lot further that you can go beyond that. </w:t>
      </w:r>
      <w:r w:rsidRPr="009120E2">
        <w:t>T</w:t>
      </w:r>
      <w:r w:rsidRPr="009120E2" w:rsidR="00F16B99">
        <w:t>here are things that we can do to spell out specifically where we would want to collaborate</w:t>
      </w:r>
      <w:r w:rsidRPr="009120E2">
        <w:t>—</w:t>
      </w:r>
      <w:r w:rsidRPr="009120E2" w:rsidR="00F16B99">
        <w:t xml:space="preserve">on reducing fossil fuel subsidies, for example, like we have in the deal with New Zealand, </w:t>
      </w:r>
      <w:r w:rsidRPr="009120E2">
        <w:t xml:space="preserve">or </w:t>
      </w:r>
      <w:r w:rsidRPr="009120E2" w:rsidR="00F16B99">
        <w:t>on specifics of how we move the ball forward.</w:t>
      </w:r>
      <w:r w:rsidRPr="009120E2">
        <w:t xml:space="preserve"> </w:t>
      </w:r>
      <w:r w:rsidRPr="009120E2" w:rsidR="00F16B99">
        <w:t xml:space="preserve">Those are the sorts of fundamentals </w:t>
      </w:r>
      <w:r w:rsidRPr="009120E2">
        <w:t xml:space="preserve">that </w:t>
      </w:r>
      <w:r w:rsidRPr="009120E2" w:rsidR="00F16B99">
        <w:t>we would want to see underpinning any deal.</w:t>
      </w:r>
    </w:p>
    <w:p w:rsidR="0009201E" w:rsidRPr="009120E2" w:rsidP="00CA21E2">
      <w:pPr>
        <w:pStyle w:val="Answer"/>
      </w:pPr>
      <w:r w:rsidRPr="009120E2">
        <w:t>W</w:t>
      </w:r>
      <w:r w:rsidRPr="009120E2" w:rsidR="00F16B99">
        <w:t xml:space="preserve">e would also say that binding domestic commitments to delivering </w:t>
      </w:r>
      <w:r w:rsidRPr="009120E2">
        <w:t xml:space="preserve">net </w:t>
      </w:r>
      <w:r w:rsidRPr="009120E2" w:rsidR="00F16B99">
        <w:t xml:space="preserve">zero should be a red line before we go and sit across the table from a partner to try to further bring our trade relationships together. </w:t>
      </w:r>
      <w:r w:rsidRPr="009120E2">
        <w:t>T</w:t>
      </w:r>
      <w:r w:rsidRPr="009120E2" w:rsidR="00F16B99">
        <w:t>hat is why</w:t>
      </w:r>
      <w:r w:rsidRPr="009120E2">
        <w:t>,</w:t>
      </w:r>
      <w:r w:rsidRPr="009120E2" w:rsidR="00F16B99">
        <w:t xml:space="preserve"> when I </w:t>
      </w:r>
      <w:r w:rsidRPr="009120E2" w:rsidR="000907F4">
        <w:t xml:space="preserve">last </w:t>
      </w:r>
      <w:r w:rsidRPr="009120E2" w:rsidR="00F16B99">
        <w:t>appeared before the Committee</w:t>
      </w:r>
      <w:r w:rsidRPr="009120E2">
        <w:t>,</w:t>
      </w:r>
      <w:r w:rsidRPr="009120E2" w:rsidR="00F16B99">
        <w:t xml:space="preserve"> we were very </w:t>
      </w:r>
      <w:r w:rsidRPr="009120E2" w:rsidR="009C68E0">
        <w:t>sceptical</w:t>
      </w:r>
      <w:r w:rsidRPr="009120E2" w:rsidR="00F16B99">
        <w:t xml:space="preserve"> of the talks that are being progressed with the GCC</w:t>
      </w:r>
      <w:r w:rsidRPr="009120E2">
        <w:t>,</w:t>
      </w:r>
      <w:r w:rsidRPr="009120E2" w:rsidR="00F16B99">
        <w:t xml:space="preserve"> because of their terrible record on the environment and on climate.</w:t>
      </w:r>
      <w:r w:rsidRPr="009120E2">
        <w:t xml:space="preserve"> T</w:t>
      </w:r>
      <w:r w:rsidRPr="009120E2" w:rsidR="00F16B99">
        <w:t>hose are the sorts of things that should be a starting point for even opening up trade negotiations with other countries.</w:t>
      </w:r>
    </w:p>
    <w:p w:rsidR="00F16B99" w:rsidRPr="009120E2" w:rsidP="00CA21E2">
      <w:pPr>
        <w:pStyle w:val="Question"/>
        <w:numPr>
          <w:ilvl w:val="0"/>
          <w:numId w:val="0"/>
        </w:numPr>
        <w:ind w:left="794"/>
      </w:pPr>
      <w:sdt>
        <w:sdtPr>
          <w:alias w:val="Member"/>
          <w:tag w:val="&lt;Member mnisId='473' dodsId='25602'&gt;"/>
          <w:id w:val="-774555056"/>
          <w:placeholder>
            <w:docPart w:val="DefaultPlaceholder_-1854013440"/>
          </w:placeholder>
          <w:richText/>
        </w:sdtPr>
        <w:sdtContent>
          <w:r w:rsidRPr="009120E2" w:rsidR="0009201E">
            <w:rPr>
              <w:b/>
            </w:rPr>
            <w:t>Sir Mark Hendrick:</w:t>
          </w:r>
        </w:sdtContent>
      </w:sdt>
      <w:r w:rsidRPr="009120E2" w:rsidR="0009201E">
        <w:t xml:space="preserve"> A wry smile again from Catherine.</w:t>
      </w:r>
    </w:p>
    <w:p w:rsidR="00F16B99" w:rsidRPr="009120E2" w:rsidP="00CA21E2">
      <w:pPr>
        <w:pStyle w:val="Answer"/>
      </w:pPr>
      <w:sdt>
        <w:sdtPr>
          <w:alias w:val="Witness"/>
          <w:id w:val="-910154391"/>
          <w:placeholder>
            <w:docPart w:val="DefaultPlaceholder_-1854013440"/>
          </w:placeholder>
          <w:richText/>
        </w:sdtPr>
        <w:sdtContent>
          <w:r w:rsidRPr="009120E2" w:rsidR="00E45D2D">
            <w:rPr>
              <w:b/>
              <w:i/>
            </w:rPr>
            <w:t>Catherine McBride:</w:t>
          </w:r>
        </w:sdtContent>
      </w:sdt>
      <w:r w:rsidRPr="009120E2" w:rsidR="0009201E">
        <w:t xml:space="preserve"> </w:t>
      </w:r>
      <w:r w:rsidRPr="009120E2">
        <w:t>Yes</w:t>
      </w:r>
      <w:r w:rsidRPr="009120E2" w:rsidR="0009201E">
        <w:t xml:space="preserve">. </w:t>
      </w:r>
      <w:r w:rsidRPr="009120E2">
        <w:t>I thought we were talking about joining the CPTP</w:t>
      </w:r>
      <w:r w:rsidRPr="009120E2" w:rsidR="0009201E">
        <w:t>P</w:t>
      </w:r>
      <w:r w:rsidRPr="009120E2">
        <w:t xml:space="preserve">. I </w:t>
      </w:r>
      <w:r w:rsidRPr="009120E2" w:rsidR="0009201E">
        <w:t xml:space="preserve">might have </w:t>
      </w:r>
      <w:r w:rsidRPr="009120E2">
        <w:t xml:space="preserve">got that confused. </w:t>
      </w:r>
      <w:r w:rsidRPr="009120E2" w:rsidR="0009201E">
        <w:t>T</w:t>
      </w:r>
      <w:r w:rsidRPr="009120E2">
        <w:t>hey already have an environmental chapter. We are joining their club. If we join their club, we are playing by their rules. Their rules do not involve carbon</w:t>
      </w:r>
      <w:r w:rsidRPr="009120E2" w:rsidR="0009201E">
        <w:t>,</w:t>
      </w:r>
      <w:r w:rsidRPr="009120E2">
        <w:t xml:space="preserve"> for several reasons. One is </w:t>
      </w:r>
      <w:r w:rsidRPr="009120E2" w:rsidR="0009201E">
        <w:t xml:space="preserve">that </w:t>
      </w:r>
      <w:r w:rsidRPr="009120E2">
        <w:t>it was developed before this emergency arrived</w:t>
      </w:r>
      <w:r w:rsidRPr="009120E2" w:rsidR="0009201E">
        <w:t>.</w:t>
      </w:r>
      <w:r w:rsidRPr="009120E2">
        <w:t xml:space="preserve"> </w:t>
      </w:r>
      <w:r w:rsidRPr="009120E2" w:rsidR="0009201E">
        <w:t>U</w:t>
      </w:r>
      <w:r w:rsidRPr="009120E2">
        <w:t>nfortunately</w:t>
      </w:r>
      <w:r w:rsidRPr="009120E2" w:rsidR="0009201E">
        <w:t>,</w:t>
      </w:r>
      <w:r w:rsidRPr="009120E2">
        <w:t xml:space="preserve"> I am old enough to remember the first emergency in the </w:t>
      </w:r>
      <w:r w:rsidR="000907F4">
        <w:t>’</w:t>
      </w:r>
      <w:r w:rsidRPr="009120E2">
        <w:t>70s, and that did not happen</w:t>
      </w:r>
      <w:r w:rsidRPr="009120E2" w:rsidR="0009201E">
        <w:t>,</w:t>
      </w:r>
      <w:r w:rsidRPr="009120E2">
        <w:t xml:space="preserve"> </w:t>
      </w:r>
      <w:r w:rsidRPr="009120E2" w:rsidR="0009201E">
        <w:t>s</w:t>
      </w:r>
      <w:r w:rsidRPr="009120E2">
        <w:t>o I am very cynical about this present one.</w:t>
      </w:r>
    </w:p>
    <w:p w:rsidR="00DA0606" w:rsidRPr="009120E2" w:rsidP="00CA21E2">
      <w:pPr>
        <w:pStyle w:val="Question"/>
        <w:numPr>
          <w:ilvl w:val="0"/>
          <w:numId w:val="0"/>
        </w:numPr>
        <w:ind w:left="794"/>
      </w:pPr>
      <w:r w:rsidRPr="009120E2">
        <w:t xml:space="preserve">I have given two things to </w:t>
      </w:r>
      <w:r w:rsidR="000907F4">
        <w:t>the Committee, and</w:t>
      </w:r>
      <w:r w:rsidRPr="009120E2" w:rsidR="00E45D2D">
        <w:t xml:space="preserve"> </w:t>
      </w:r>
      <w:r w:rsidRPr="009120E2">
        <w:t xml:space="preserve">I know </w:t>
      </w:r>
      <w:r w:rsidRPr="009120E2">
        <w:t xml:space="preserve">that </w:t>
      </w:r>
      <w:r w:rsidR="000907F4">
        <w:t xml:space="preserve">one has been </w:t>
      </w:r>
      <w:r w:rsidRPr="009120E2">
        <w:t>distributed. The other one is a spreadsheet. Each page is a different country in the CPTP</w:t>
      </w:r>
      <w:r w:rsidRPr="009120E2">
        <w:t>P,</w:t>
      </w:r>
      <w:r w:rsidRPr="009120E2">
        <w:t xml:space="preserve"> and you can see what they produce and what they export. </w:t>
      </w:r>
      <w:r w:rsidRPr="009120E2">
        <w:t>Brunei</w:t>
      </w:r>
      <w:r w:rsidRPr="009120E2">
        <w:t xml:space="preserve"> has the lowest C</w:t>
      </w:r>
      <w:r w:rsidRPr="009120E2">
        <w:t>O</w:t>
      </w:r>
      <w:r w:rsidRPr="009120E2">
        <w:t xml:space="preserve">2 emissions in the group, but </w:t>
      </w:r>
      <w:r w:rsidRPr="009120E2">
        <w:t xml:space="preserve">its </w:t>
      </w:r>
      <w:r w:rsidRPr="009120E2">
        <w:t>only export is oil and gas. That is all they do. That is all they have</w:t>
      </w:r>
      <w:r w:rsidRPr="009120E2" w:rsidR="009B4446">
        <w:t>, y</w:t>
      </w:r>
      <w:r w:rsidRPr="009120E2">
        <w:t xml:space="preserve">et you would want to put </w:t>
      </w:r>
      <w:r w:rsidRPr="009120E2">
        <w:t xml:space="preserve">some sort of thing </w:t>
      </w:r>
      <w:r w:rsidRPr="009120E2">
        <w:t xml:space="preserve">on that. It is like, </w:t>
      </w:r>
      <w:r w:rsidRPr="009120E2">
        <w:t>“N</w:t>
      </w:r>
      <w:r w:rsidRPr="009120E2">
        <w:t>o, that is what they do</w:t>
      </w:r>
      <w:r w:rsidRPr="009120E2">
        <w:t>”</w:t>
      </w:r>
      <w:r w:rsidRPr="009120E2">
        <w:t>.</w:t>
      </w:r>
      <w:r w:rsidR="000907F4">
        <w:t xml:space="preserve"> </w:t>
      </w:r>
      <w:r w:rsidRPr="009120E2">
        <w:t xml:space="preserve">Japan, </w:t>
      </w:r>
      <w:r w:rsidRPr="009120E2">
        <w:t>which is also in the group, import</w:t>
      </w:r>
      <w:r w:rsidRPr="009120E2">
        <w:t>s</w:t>
      </w:r>
      <w:r w:rsidRPr="009120E2">
        <w:t xml:space="preserve"> all of that oil and gas.</w:t>
      </w:r>
      <w:r w:rsidRPr="009120E2">
        <w:t xml:space="preserve"> It </w:t>
      </w:r>
      <w:r w:rsidRPr="009120E2">
        <w:t>need</w:t>
      </w:r>
      <w:r w:rsidRPr="009120E2">
        <w:t>s</w:t>
      </w:r>
      <w:r w:rsidRPr="009120E2">
        <w:t xml:space="preserve"> that oil and gas to </w:t>
      </w:r>
      <w:r w:rsidRPr="009120E2" w:rsidR="003D3280">
        <w:t>pro</w:t>
      </w:r>
      <w:r w:rsidRPr="009120E2">
        <w:t xml:space="preserve">duce the things that we are buying. </w:t>
      </w:r>
      <w:r w:rsidRPr="009120E2">
        <w:t>I</w:t>
      </w:r>
      <w:r w:rsidRPr="009120E2">
        <w:t>f you are wearing a suit, if you have a phone</w:t>
      </w:r>
      <w:r w:rsidRPr="009120E2">
        <w:t xml:space="preserve"> or</w:t>
      </w:r>
      <w:r w:rsidRPr="009120E2">
        <w:t xml:space="preserve"> if you have shoes, they were made in these countries</w:t>
      </w:r>
      <w:r w:rsidRPr="009120E2">
        <w:t>.</w:t>
      </w:r>
      <w:r w:rsidRPr="009120E2">
        <w:t xml:space="preserve"> </w:t>
      </w:r>
      <w:r w:rsidRPr="009120E2">
        <w:t>W</w:t>
      </w:r>
      <w:r w:rsidRPr="009120E2">
        <w:t xml:space="preserve">e happily buy </w:t>
      </w:r>
      <w:r w:rsidRPr="009120E2">
        <w:t>them,</w:t>
      </w:r>
      <w:r w:rsidRPr="009120E2">
        <w:t xml:space="preserve"> and they are made with machinery that runs on oil and gas, or electricity that is produced with oil and gas or coal.</w:t>
      </w:r>
      <w:r w:rsidR="000907F4">
        <w:t xml:space="preserve"> </w:t>
      </w:r>
      <w:r w:rsidRPr="009120E2" w:rsidR="009B4446">
        <w:t xml:space="preserve">If you </w:t>
      </w:r>
      <w:r w:rsidRPr="009120E2">
        <w:t xml:space="preserve">go </w:t>
      </w:r>
      <w:r w:rsidRPr="009120E2">
        <w:t xml:space="preserve">and </w:t>
      </w:r>
      <w:r w:rsidRPr="009120E2">
        <w:t xml:space="preserve">join a club and say, </w:t>
      </w:r>
      <w:r w:rsidRPr="009120E2">
        <w:t>“B</w:t>
      </w:r>
      <w:r w:rsidRPr="009120E2">
        <w:t xml:space="preserve">y the way, we want you to commit to being a very developed nation </w:t>
      </w:r>
      <w:r w:rsidRPr="009120E2">
        <w:t xml:space="preserve">that </w:t>
      </w:r>
      <w:r w:rsidRPr="009120E2">
        <w:t xml:space="preserve">does not need this stuff </w:t>
      </w:r>
      <w:r w:rsidRPr="009120E2">
        <w:t>any</w:t>
      </w:r>
      <w:r w:rsidR="000907F4">
        <w:t xml:space="preserve"> </w:t>
      </w:r>
      <w:r w:rsidRPr="009120E2">
        <w:t>more</w:t>
      </w:r>
      <w:r w:rsidRPr="009120E2">
        <w:t xml:space="preserve">, </w:t>
      </w:r>
      <w:r w:rsidRPr="009120E2">
        <w:t>be</w:t>
      </w:r>
      <w:r w:rsidRPr="009120E2">
        <w:t>cause we have poor people to do that for us</w:t>
      </w:r>
      <w:r w:rsidRPr="009120E2">
        <w:t>”, y</w:t>
      </w:r>
      <w:r w:rsidRPr="009120E2">
        <w:t>ou are joining the wrong club</w:t>
      </w:r>
      <w:r w:rsidRPr="009120E2">
        <w:t>.</w:t>
      </w:r>
    </w:p>
    <w:p w:rsidR="00DA0606" w:rsidRPr="009120E2" w:rsidP="00CA21E2">
      <w:pPr>
        <w:pStyle w:val="Question"/>
      </w:pPr>
      <w:sdt>
        <w:sdtPr>
          <w:alias w:val="Member"/>
          <w:tag w:val="&lt;Member mnisId='4615' dodsId='110173'&gt;"/>
          <w:id w:val="375122920"/>
          <w:placeholder>
            <w:docPart w:val="DefaultPlaceholder_-1854013440"/>
          </w:placeholder>
          <w:richText/>
        </w:sdtPr>
        <w:sdtContent>
          <w:r w:rsidRPr="009120E2">
            <w:rPr>
              <w:b/>
            </w:rPr>
            <w:t>Lloyd Russell-Moyle:</w:t>
          </w:r>
        </w:sdtContent>
      </w:sdt>
      <w:r w:rsidRPr="009120E2">
        <w:t xml:space="preserve"> T</w:t>
      </w:r>
      <w:r w:rsidRPr="009120E2" w:rsidR="00F16B99">
        <w:t xml:space="preserve">oday </w:t>
      </w:r>
      <w:r w:rsidRPr="009120E2">
        <w:t>w</w:t>
      </w:r>
      <w:r w:rsidRPr="009120E2" w:rsidR="00F16B99">
        <w:t>e are looking at environment and trade in all trade areas and deals</w:t>
      </w:r>
      <w:r w:rsidRPr="009120E2">
        <w:t>,</w:t>
      </w:r>
      <w:r w:rsidRPr="009120E2" w:rsidR="00F16B99">
        <w:t xml:space="preserve"> </w:t>
      </w:r>
      <w:r w:rsidRPr="009120E2">
        <w:t>s</w:t>
      </w:r>
      <w:r w:rsidRPr="009120E2" w:rsidR="00F16B99">
        <w:t>o not just the CPTP</w:t>
      </w:r>
      <w:r w:rsidRPr="009120E2">
        <w:t>P</w:t>
      </w:r>
      <w:r w:rsidRPr="009120E2" w:rsidR="00F16B99">
        <w:t xml:space="preserve">. </w:t>
      </w:r>
      <w:r w:rsidRPr="009120E2">
        <w:t>C</w:t>
      </w:r>
      <w:r w:rsidRPr="009120E2" w:rsidR="00F16B99">
        <w:t xml:space="preserve">atherine, you are mentioning overall carbon emissions </w:t>
      </w:r>
      <w:r w:rsidRPr="009120E2">
        <w:t xml:space="preserve">a lot, </w:t>
      </w:r>
      <w:r w:rsidRPr="009120E2" w:rsidR="00F16B99">
        <w:t xml:space="preserve">and comparing big countries </w:t>
      </w:r>
      <w:r w:rsidR="000907F4">
        <w:t xml:space="preserve">with </w:t>
      </w:r>
      <w:r w:rsidRPr="009120E2" w:rsidR="00F16B99">
        <w:t>small countries</w:t>
      </w:r>
      <w:r w:rsidRPr="009120E2">
        <w:t>.</w:t>
      </w:r>
      <w:r w:rsidRPr="009120E2" w:rsidR="00F16B99">
        <w:t xml:space="preserve"> </w:t>
      </w:r>
      <w:r w:rsidRPr="009120E2">
        <w:t xml:space="preserve">Brunei has among the top 10 worst carbon emissions per </w:t>
      </w:r>
      <w:r w:rsidRPr="009120E2" w:rsidR="00F16B99">
        <w:t>cap</w:t>
      </w:r>
      <w:r w:rsidRPr="009120E2" w:rsidR="009C68E0">
        <w:t>ita</w:t>
      </w:r>
      <w:r w:rsidRPr="009120E2" w:rsidR="00F16B99">
        <w:t xml:space="preserve"> in the world. If you take oil</w:t>
      </w:r>
      <w:r w:rsidRPr="009120E2">
        <w:t>-</w:t>
      </w:r>
      <w:r w:rsidRPr="009120E2" w:rsidR="00F16B99">
        <w:t>producing countries out of that, it is the developed countries that are the worst in the world</w:t>
      </w:r>
      <w:r w:rsidRPr="009120E2">
        <w:t xml:space="preserve"> per capita—</w:t>
      </w:r>
      <w:r w:rsidRPr="009120E2" w:rsidR="00F16B99">
        <w:t>Can</w:t>
      </w:r>
      <w:r w:rsidRPr="009120E2" w:rsidR="009C68E0">
        <w:t>ada</w:t>
      </w:r>
      <w:r w:rsidRPr="009120E2">
        <w:t>,</w:t>
      </w:r>
      <w:r w:rsidRPr="009120E2" w:rsidR="00F16B99">
        <w:t xml:space="preserve"> Luxembourg, </w:t>
      </w:r>
      <w:r w:rsidRPr="009120E2">
        <w:t xml:space="preserve">Austria and </w:t>
      </w:r>
      <w:r w:rsidRPr="009120E2" w:rsidR="00F16B99">
        <w:t>the US, in that order</w:t>
      </w:r>
      <w:r w:rsidRPr="009120E2">
        <w:t xml:space="preserve">. </w:t>
      </w:r>
      <w:r w:rsidRPr="009120E2" w:rsidR="009B4446">
        <w:t xml:space="preserve">Per capita </w:t>
      </w:r>
      <w:r w:rsidRPr="009120E2" w:rsidR="00F16B99">
        <w:t xml:space="preserve">is what really </w:t>
      </w:r>
      <w:r w:rsidRPr="009120E2">
        <w:t>matters</w:t>
      </w:r>
      <w:r w:rsidRPr="009120E2" w:rsidR="00F16B99">
        <w:t xml:space="preserve">, is </w:t>
      </w:r>
      <w:r w:rsidRPr="009120E2">
        <w:t>it not</w:t>
      </w:r>
      <w:r w:rsidRPr="009120E2" w:rsidR="00F16B99">
        <w:t>? Otherwise</w:t>
      </w:r>
      <w:r w:rsidRPr="009120E2">
        <w:t>,</w:t>
      </w:r>
      <w:r w:rsidRPr="009120E2" w:rsidR="00F16B99">
        <w:t xml:space="preserve"> you are comparing completely different countries</w:t>
      </w:r>
      <w:r w:rsidRPr="009120E2">
        <w:t>,</w:t>
      </w:r>
      <w:r w:rsidRPr="009120E2" w:rsidR="00F16B99">
        <w:t xml:space="preserve"> </w:t>
      </w:r>
      <w:r w:rsidRPr="009120E2">
        <w:t>s</w:t>
      </w:r>
      <w:r w:rsidRPr="009120E2" w:rsidR="00F16B99">
        <w:t>o let us talk about realistic statistics rather than made</w:t>
      </w:r>
      <w:r w:rsidRPr="009120E2">
        <w:t>-</w:t>
      </w:r>
      <w:r w:rsidRPr="009120E2" w:rsidR="00F16B99">
        <w:t>up or manipulated statistics.</w:t>
      </w:r>
    </w:p>
    <w:p w:rsidR="00F16B99" w:rsidRPr="009120E2" w:rsidP="00CA21E2">
      <w:pPr>
        <w:pStyle w:val="Question"/>
        <w:numPr>
          <w:ilvl w:val="0"/>
          <w:numId w:val="0"/>
        </w:numPr>
        <w:ind w:left="794"/>
      </w:pPr>
      <w:r w:rsidRPr="009120E2">
        <w:t xml:space="preserve">That </w:t>
      </w:r>
      <w:r w:rsidRPr="009120E2">
        <w:t>shows that countries that trade without some element of carbon understanding</w:t>
      </w:r>
      <w:r w:rsidRPr="009120E2">
        <w:t>—</w:t>
      </w:r>
      <w:r w:rsidRPr="009120E2">
        <w:t>carbon</w:t>
      </w:r>
      <w:r w:rsidRPr="009120E2">
        <w:t xml:space="preserve"> </w:t>
      </w:r>
      <w:r w:rsidRPr="009120E2">
        <w:t>border</w:t>
      </w:r>
      <w:r w:rsidRPr="009120E2">
        <w:t xml:space="preserve"> or</w:t>
      </w:r>
      <w:r w:rsidRPr="009120E2">
        <w:t xml:space="preserve"> carbon adjustment</w:t>
      </w:r>
      <w:r w:rsidRPr="009120E2">
        <w:t>s</w:t>
      </w:r>
      <w:r w:rsidRPr="009120E2">
        <w:t>, et cetera</w:t>
      </w:r>
      <w:r w:rsidRPr="009120E2">
        <w:t>—p</w:t>
      </w:r>
      <w:r w:rsidRPr="009120E2">
        <w:t>roduce</w:t>
      </w:r>
      <w:r w:rsidRPr="009120E2">
        <w:t xml:space="preserve"> </w:t>
      </w:r>
      <w:r w:rsidRPr="009120E2">
        <w:t xml:space="preserve">more carbon. </w:t>
      </w:r>
      <w:r w:rsidRPr="009120E2">
        <w:t>Y</w:t>
      </w:r>
      <w:r w:rsidRPr="009120E2">
        <w:t xml:space="preserve">our statement earlier </w:t>
      </w:r>
      <w:r w:rsidRPr="009120E2">
        <w:t xml:space="preserve">said that </w:t>
      </w:r>
      <w:r w:rsidRPr="009120E2">
        <w:t>the best thing that we could do for the environment is to have more trade</w:t>
      </w:r>
      <w:r w:rsidRPr="009120E2">
        <w:t>,</w:t>
      </w:r>
      <w:r w:rsidRPr="009120E2">
        <w:t xml:space="preserve"> </w:t>
      </w:r>
      <w:r w:rsidRPr="009120E2">
        <w:t xml:space="preserve">but </w:t>
      </w:r>
      <w:r w:rsidRPr="009120E2">
        <w:t>I do not understand where that is based in reality.</w:t>
      </w:r>
    </w:p>
    <w:p w:rsidR="00DA0606" w:rsidRPr="009120E2" w:rsidP="00CA21E2">
      <w:pPr>
        <w:pStyle w:val="Answer"/>
      </w:pPr>
      <w:sdt>
        <w:sdtPr>
          <w:alias w:val="Witness"/>
          <w:id w:val="-1646187280"/>
          <w:placeholder>
            <w:docPart w:val="DefaultPlaceholder_-1854013440"/>
          </w:placeholder>
          <w:richText/>
        </w:sdtPr>
        <w:sdtContent>
          <w:r w:rsidRPr="009120E2" w:rsidR="00E45D2D">
            <w:rPr>
              <w:b/>
              <w:i/>
            </w:rPr>
            <w:t>Catherine McBride:</w:t>
          </w:r>
        </w:sdtContent>
      </w:sdt>
      <w:r w:rsidRPr="009120E2">
        <w:t xml:space="preserve"> B</w:t>
      </w:r>
      <w:r w:rsidRPr="009120E2" w:rsidR="00F16B99">
        <w:t>ecause it makes countries richer and therefore</w:t>
      </w:r>
      <w:r w:rsidRPr="009120E2">
        <w:t>—</w:t>
      </w:r>
    </w:p>
    <w:p w:rsidR="00DA0606" w:rsidRPr="009120E2" w:rsidP="00CA21E2">
      <w:pPr>
        <w:pStyle w:val="Question"/>
        <w:numPr>
          <w:ilvl w:val="0"/>
          <w:numId w:val="0"/>
        </w:numPr>
        <w:ind w:left="794"/>
      </w:pPr>
      <w:sdt>
        <w:sdtPr>
          <w:alias w:val="Member"/>
          <w:tag w:val="&lt;Member mnisId='4615' dodsId='110173'&gt;"/>
          <w:id w:val="-1891189643"/>
          <w:placeholder>
            <w:docPart w:val="DefaultPlaceholder_-1854013440"/>
          </w:placeholder>
          <w:richText/>
        </w:sdtPr>
        <w:sdtContent>
          <w:r w:rsidRPr="009120E2">
            <w:rPr>
              <w:b/>
            </w:rPr>
            <w:t>Lloyd Russell-Moyle:</w:t>
          </w:r>
        </w:sdtContent>
      </w:sdt>
      <w:r w:rsidRPr="009120E2">
        <w:t xml:space="preserve"> They consume more.</w:t>
      </w:r>
    </w:p>
    <w:p w:rsidR="00F16B99" w:rsidRPr="009120E2" w:rsidP="00CA21E2">
      <w:pPr>
        <w:pStyle w:val="Answer"/>
      </w:pPr>
      <w:sdt>
        <w:sdtPr>
          <w:alias w:val="Witness"/>
          <w:id w:val="-707413140"/>
          <w:placeholder>
            <w:docPart w:val="DefaultPlaceholder_-1854013440"/>
          </w:placeholder>
          <w:richText/>
        </w:sdtPr>
        <w:sdtContent>
          <w:r w:rsidRPr="009120E2" w:rsidR="00E45D2D">
            <w:rPr>
              <w:b/>
              <w:i/>
            </w:rPr>
            <w:t>Catherine McBride:</w:t>
          </w:r>
        </w:sdtContent>
      </w:sdt>
      <w:r w:rsidRPr="009120E2" w:rsidR="00DA0606">
        <w:t xml:space="preserve"> </w:t>
      </w:r>
      <w:r w:rsidRPr="009120E2">
        <w:t xml:space="preserve">I am coming from the CPTPP’s list of environmental concerns, one of </w:t>
      </w:r>
      <w:r w:rsidRPr="009120E2" w:rsidR="00DA0606">
        <w:t xml:space="preserve">which </w:t>
      </w:r>
      <w:r w:rsidRPr="009120E2">
        <w:t xml:space="preserve">is protecting endangered species. </w:t>
      </w:r>
      <w:r w:rsidRPr="009120E2" w:rsidR="00DA0606">
        <w:t>W</w:t>
      </w:r>
      <w:r w:rsidRPr="009120E2">
        <w:t>e have the luxury in the UK of not having to eat endangered species. In fact, we kill badge</w:t>
      </w:r>
      <w:r w:rsidRPr="009120E2" w:rsidR="00DA0606">
        <w:t>r</w:t>
      </w:r>
      <w:r w:rsidRPr="009120E2">
        <w:t>s here because they are</w:t>
      </w:r>
      <w:r w:rsidRPr="009120E2" w:rsidR="00DA0606">
        <w:t>,</w:t>
      </w:r>
      <w:r w:rsidRPr="009120E2">
        <w:t xml:space="preserve"> apparently</w:t>
      </w:r>
      <w:r w:rsidRPr="009120E2" w:rsidR="00DA0606">
        <w:t>,</w:t>
      </w:r>
      <w:r w:rsidRPr="009120E2">
        <w:t xml:space="preserve"> upsetting our cattle, but we then get upset about someone in </w:t>
      </w:r>
      <w:r w:rsidRPr="009120E2" w:rsidR="00DA0606">
        <w:t>s</w:t>
      </w:r>
      <w:r w:rsidRPr="009120E2">
        <w:t>outh</w:t>
      </w:r>
      <w:r w:rsidRPr="009120E2" w:rsidR="00D24A22">
        <w:t>-</w:t>
      </w:r>
      <w:r w:rsidRPr="009120E2">
        <w:t xml:space="preserve">east Asia eating a </w:t>
      </w:r>
      <w:r w:rsidRPr="009120E2" w:rsidR="00DA0606">
        <w:t>pangolin</w:t>
      </w:r>
      <w:r w:rsidRPr="009120E2">
        <w:t>.</w:t>
      </w:r>
    </w:p>
    <w:p w:rsidR="00F16B99" w:rsidRPr="009120E2" w:rsidP="00CA21E2">
      <w:pPr>
        <w:pStyle w:val="Question"/>
      </w:pPr>
      <w:sdt>
        <w:sdtPr>
          <w:alias w:val="Member"/>
          <w:tag w:val="&lt;Member mnisId='4615' dodsId='110173'&gt;"/>
          <w:id w:val="-1041443552"/>
          <w:placeholder>
            <w:docPart w:val="DefaultPlaceholder_-1854013440"/>
          </w:placeholder>
          <w:richText/>
        </w:sdtPr>
        <w:sdtContent>
          <w:r w:rsidRPr="009120E2" w:rsidR="00DA0606">
            <w:rPr>
              <w:b/>
            </w:rPr>
            <w:t>Lloyd Russell-Moyle:</w:t>
          </w:r>
        </w:sdtContent>
      </w:sdt>
      <w:r w:rsidRPr="009120E2" w:rsidR="00DA0606">
        <w:t xml:space="preserve"> </w:t>
      </w:r>
      <w:r w:rsidRPr="009120E2">
        <w:t xml:space="preserve">You are looking </w:t>
      </w:r>
      <w:r w:rsidRPr="009120E2" w:rsidR="00DA0606">
        <w:t xml:space="preserve">only </w:t>
      </w:r>
      <w:r w:rsidRPr="009120E2">
        <w:t>at the CPTP</w:t>
      </w:r>
      <w:r w:rsidRPr="009120E2" w:rsidR="00DA0606">
        <w:t>P</w:t>
      </w:r>
      <w:r w:rsidRPr="009120E2">
        <w:t xml:space="preserve"> metric. </w:t>
      </w:r>
      <w:r w:rsidRPr="009120E2" w:rsidR="00DA0606">
        <w:t xml:space="preserve">That is </w:t>
      </w:r>
      <w:r w:rsidRPr="009120E2">
        <w:t>not what we are talking about today. We are talking about environment in the broader sense</w:t>
      </w:r>
      <w:r w:rsidRPr="009120E2" w:rsidR="00DA0606">
        <w:t>—</w:t>
      </w:r>
      <w:r w:rsidRPr="009120E2">
        <w:t xml:space="preserve">carbon, climate, environment and trade. </w:t>
      </w:r>
      <w:r w:rsidRPr="009120E2" w:rsidR="00DA0606">
        <w:t>W</w:t>
      </w:r>
      <w:r w:rsidRPr="009120E2">
        <w:t xml:space="preserve">hat you are saying is </w:t>
      </w:r>
      <w:r w:rsidRPr="009120E2" w:rsidR="00DA0606">
        <w:t xml:space="preserve">that, </w:t>
      </w:r>
      <w:r w:rsidRPr="009120E2">
        <w:t>on some very small metrics that the CPT</w:t>
      </w:r>
      <w:r w:rsidRPr="009120E2" w:rsidR="00DA0606">
        <w:t>PP</w:t>
      </w:r>
      <w:r w:rsidRPr="009120E2">
        <w:t xml:space="preserve"> might have outlined</w:t>
      </w:r>
      <w:r w:rsidRPr="009120E2" w:rsidR="00DA0606">
        <w:t>,</w:t>
      </w:r>
      <w:r w:rsidRPr="009120E2">
        <w:t xml:space="preserve"> it might be slightly better</w:t>
      </w:r>
      <w:r w:rsidRPr="009120E2" w:rsidR="00DA0606">
        <w:t>.</w:t>
      </w:r>
      <w:r w:rsidRPr="009120E2">
        <w:t xml:space="preserve"> </w:t>
      </w:r>
      <w:r w:rsidRPr="009120E2" w:rsidR="00DA0606">
        <w:t>O</w:t>
      </w:r>
      <w:r w:rsidRPr="009120E2">
        <w:t xml:space="preserve">n </w:t>
      </w:r>
      <w:r w:rsidRPr="009120E2" w:rsidR="003D3280">
        <w:t xml:space="preserve">a </w:t>
      </w:r>
      <w:r w:rsidRPr="009120E2">
        <w:t>broad</w:t>
      </w:r>
      <w:r w:rsidRPr="009120E2" w:rsidR="00D24A22">
        <w:t>-</w:t>
      </w:r>
      <w:r w:rsidRPr="009120E2">
        <w:t xml:space="preserve">brush stroke, surely you can agree that the biggest carbon </w:t>
      </w:r>
      <w:r w:rsidRPr="009120E2" w:rsidR="00D24A22">
        <w:t>e</w:t>
      </w:r>
      <w:r w:rsidRPr="009120E2">
        <w:t xml:space="preserve">mitters and the biggest problem is overconsumption of consumable goods in </w:t>
      </w:r>
      <w:r w:rsidRPr="009120E2" w:rsidR="00DA0606">
        <w:t>w</w:t>
      </w:r>
      <w:r w:rsidRPr="009120E2">
        <w:t>estern countries</w:t>
      </w:r>
      <w:r w:rsidRPr="009120E2" w:rsidR="00DA0606">
        <w:t>.</w:t>
      </w:r>
    </w:p>
    <w:p w:rsidR="00DA0606" w:rsidRPr="009120E2" w:rsidP="00CA21E2">
      <w:pPr>
        <w:pStyle w:val="Answer"/>
      </w:pPr>
      <w:sdt>
        <w:sdtPr>
          <w:alias w:val="Witness"/>
          <w:id w:val="-1302839421"/>
          <w:placeholder>
            <w:docPart w:val="DefaultPlaceholder_-1854013440"/>
          </w:placeholder>
          <w:richText/>
        </w:sdtPr>
        <w:sdtContent>
          <w:r w:rsidRPr="009120E2" w:rsidR="00E45D2D">
            <w:rPr>
              <w:b/>
              <w:i/>
            </w:rPr>
            <w:t>Catherine McBride:</w:t>
          </w:r>
        </w:sdtContent>
      </w:sdt>
      <w:r w:rsidRPr="009120E2">
        <w:t xml:space="preserve"> Y</w:t>
      </w:r>
      <w:r w:rsidRPr="009120E2" w:rsidR="00F16B99">
        <w:t>es, probably</w:t>
      </w:r>
      <w:r w:rsidRPr="009120E2">
        <w:t>,</w:t>
      </w:r>
      <w:r w:rsidRPr="009120E2" w:rsidR="00F16B99">
        <w:t xml:space="preserve"> if you are just concentrating on carbon</w:t>
      </w:r>
      <w:r w:rsidRPr="009120E2">
        <w:t>.</w:t>
      </w:r>
    </w:p>
    <w:p w:rsidR="00F16B99" w:rsidRPr="009120E2" w:rsidP="00CA21E2">
      <w:pPr>
        <w:pStyle w:val="Question"/>
      </w:pPr>
      <w:sdt>
        <w:sdtPr>
          <w:alias w:val="Member"/>
          <w:tag w:val="&lt;Member mnisId='4615' dodsId='110173'&gt;"/>
          <w:id w:val="630444217"/>
          <w:placeholder>
            <w:docPart w:val="DefaultPlaceholder_-1854013440"/>
          </w:placeholder>
          <w:richText/>
        </w:sdtPr>
        <w:sdtContent>
          <w:r w:rsidRPr="009120E2" w:rsidR="00DA0606">
            <w:rPr>
              <w:b/>
            </w:rPr>
            <w:t>Lloyd Russell-Moyle:</w:t>
          </w:r>
        </w:sdtContent>
      </w:sdt>
      <w:r w:rsidRPr="009120E2" w:rsidR="00DA0606">
        <w:t xml:space="preserve"> Or methane and the overconsumption of red meat in western countries.</w:t>
      </w:r>
    </w:p>
    <w:p w:rsidR="00F16B99" w:rsidRPr="009120E2" w:rsidP="00CA21E2">
      <w:pPr>
        <w:pStyle w:val="Answer"/>
      </w:pPr>
      <w:sdt>
        <w:sdtPr>
          <w:alias w:val="Witness"/>
          <w:id w:val="471099741"/>
          <w:placeholder>
            <w:docPart w:val="DefaultPlaceholder_-1854013440"/>
          </w:placeholder>
          <w:richText/>
        </w:sdtPr>
        <w:sdtContent>
          <w:r w:rsidRPr="009120E2" w:rsidR="00E45D2D">
            <w:rPr>
              <w:b/>
              <w:i/>
            </w:rPr>
            <w:t>Catherine McBride:</w:t>
          </w:r>
        </w:sdtContent>
      </w:sdt>
      <w:r w:rsidRPr="009120E2" w:rsidR="00DA0606">
        <w:t xml:space="preserve"> No,</w:t>
      </w:r>
      <w:r w:rsidRPr="009120E2">
        <w:t xml:space="preserve"> there is a thing in there. You</w:t>
      </w:r>
      <w:r w:rsidRPr="009120E2" w:rsidR="00DA0606">
        <w:t>r</w:t>
      </w:r>
      <w:r w:rsidRPr="009120E2">
        <w:t xml:space="preserve"> big problem is landfill</w:t>
      </w:r>
      <w:r w:rsidRPr="009120E2" w:rsidR="00DA0606">
        <w:t>.</w:t>
      </w:r>
      <w:r w:rsidRPr="009120E2">
        <w:t xml:space="preserve"> </w:t>
      </w:r>
      <w:r w:rsidRPr="009120E2" w:rsidR="00DA0606">
        <w:t>I</w:t>
      </w:r>
      <w:r w:rsidRPr="009120E2">
        <w:t>t goes by country, so you can see where the landfill problem is. I do not see carbon dioxide as this great poison</w:t>
      </w:r>
      <w:r w:rsidRPr="009120E2" w:rsidR="00DA0606">
        <w:t>.</w:t>
      </w:r>
      <w:r w:rsidRPr="009120E2">
        <w:t xml:space="preserve"> Right now</w:t>
      </w:r>
      <w:r w:rsidRPr="009120E2" w:rsidR="00DA0606">
        <w:t>,</w:t>
      </w:r>
      <w:r w:rsidRPr="009120E2">
        <w:t xml:space="preserve"> </w:t>
      </w:r>
      <w:r w:rsidRPr="009120E2" w:rsidR="00DA0606">
        <w:t>w</w:t>
      </w:r>
      <w:r w:rsidRPr="009120E2">
        <w:t>e are in a closed room</w:t>
      </w:r>
      <w:r w:rsidRPr="009120E2" w:rsidR="00DA0606">
        <w:t>,</w:t>
      </w:r>
      <w:r w:rsidRPr="009120E2">
        <w:t xml:space="preserve"> and the carbon dioxide level</w:t>
      </w:r>
      <w:r w:rsidRPr="009120E2" w:rsidR="00DA0606">
        <w:t xml:space="preserve"> in this room—</w:t>
      </w:r>
    </w:p>
    <w:p w:rsidR="00DA0606" w:rsidRPr="009120E2" w:rsidP="00CA21E2">
      <w:pPr>
        <w:pStyle w:val="Question"/>
      </w:pPr>
      <w:sdt>
        <w:sdtPr>
          <w:alias w:val="Member"/>
          <w:tag w:val="&lt;Member mnisId='4615' dodsId='110173'&gt;"/>
          <w:id w:val="361567417"/>
          <w:placeholder>
            <w:docPart w:val="DefaultPlaceholder_-1854013440"/>
          </w:placeholder>
          <w:richText/>
        </w:sdtPr>
        <w:sdtContent>
          <w:r w:rsidRPr="009120E2">
            <w:rPr>
              <w:b/>
            </w:rPr>
            <w:t>Lloyd Russell-Moyle:</w:t>
          </w:r>
        </w:sdtContent>
      </w:sdt>
      <w:r w:rsidRPr="009120E2">
        <w:t xml:space="preserve"> If that is the case, Catherine, I would like to ask Cameron some questions. I am not going to engage with carbon climate denial. It is ridiculous.</w:t>
      </w:r>
    </w:p>
    <w:p w:rsidR="00F16B99" w:rsidRPr="009120E2" w:rsidP="00CA21E2">
      <w:pPr>
        <w:pStyle w:val="Answer"/>
      </w:pPr>
      <w:sdt>
        <w:sdtPr>
          <w:alias w:val="Witness"/>
          <w:id w:val="-787286298"/>
          <w:placeholder>
            <w:docPart w:val="DefaultPlaceholder_-1854013440"/>
          </w:placeholder>
          <w:richText/>
        </w:sdtPr>
        <w:sdtContent>
          <w:r w:rsidRPr="009120E2" w:rsidR="00E45D2D">
            <w:rPr>
              <w:b/>
              <w:i/>
            </w:rPr>
            <w:t>Catherine McBride:</w:t>
          </w:r>
        </w:sdtContent>
      </w:sdt>
      <w:r w:rsidRPr="009120E2" w:rsidR="00DA0606">
        <w:t xml:space="preserve"> You know that it is three times here </w:t>
      </w:r>
      <w:r w:rsidR="000907F4">
        <w:t xml:space="preserve">what </w:t>
      </w:r>
      <w:r w:rsidRPr="009120E2" w:rsidR="00DA0606">
        <w:t>it is outside, and we are all alive.</w:t>
      </w:r>
    </w:p>
    <w:p w:rsidR="00F16B99" w:rsidRPr="009120E2" w:rsidP="00CA21E2">
      <w:pPr>
        <w:pStyle w:val="Question"/>
      </w:pPr>
      <w:sdt>
        <w:sdtPr>
          <w:alias w:val="Member"/>
          <w:tag w:val="&lt;Member mnisId='4615' dodsId='110173'&gt;"/>
          <w:id w:val="417131179"/>
          <w:placeholder>
            <w:docPart w:val="DefaultPlaceholder_-1854013440"/>
          </w:placeholder>
          <w:richText/>
        </w:sdtPr>
        <w:sdtContent>
          <w:r w:rsidRPr="009120E2" w:rsidR="00DA0606">
            <w:rPr>
              <w:b/>
            </w:rPr>
            <w:t>Lloyd Russell-Moyle:</w:t>
          </w:r>
        </w:sdtContent>
      </w:sdt>
      <w:r w:rsidRPr="009120E2" w:rsidR="00DA0606">
        <w:t xml:space="preserve"> </w:t>
      </w:r>
      <w:r w:rsidRPr="009120E2" w:rsidR="00F6774B">
        <w:t xml:space="preserve">Cameron, how effective have trade agreements been in raising environmental standards? Are </w:t>
      </w:r>
      <w:r w:rsidRPr="009120E2">
        <w:t>trade agreements the right forum for environmental standards to be raised</w:t>
      </w:r>
      <w:r w:rsidRPr="009120E2" w:rsidR="00F6774B">
        <w:t>?</w:t>
      </w:r>
    </w:p>
    <w:p w:rsidR="00906585" w:rsidP="00CA21E2">
      <w:pPr>
        <w:pStyle w:val="Answer"/>
      </w:pPr>
      <w:sdt>
        <w:sdtPr>
          <w:alias w:val="Witness"/>
          <w:id w:val="158119196"/>
          <w:placeholder>
            <w:docPart w:val="DefaultPlaceholder_-1854013440"/>
          </w:placeholder>
          <w:richText/>
        </w:sdtPr>
        <w:sdtContent>
          <w:r w:rsidRPr="009120E2" w:rsidR="00E45D2D">
            <w:rPr>
              <w:b/>
              <w:i/>
            </w:rPr>
            <w:t>Cameron Witten:</w:t>
          </w:r>
        </w:sdtContent>
      </w:sdt>
      <w:r w:rsidRPr="009120E2" w:rsidR="00F6774B">
        <w:t xml:space="preserve"> </w:t>
      </w:r>
      <w:r w:rsidRPr="009120E2" w:rsidR="00F16B99">
        <w:t xml:space="preserve">I touched </w:t>
      </w:r>
      <w:r w:rsidRPr="009120E2" w:rsidR="003D3280">
        <w:t xml:space="preserve">briefly </w:t>
      </w:r>
      <w:r w:rsidRPr="009120E2" w:rsidR="00F16B99">
        <w:t xml:space="preserve">on this earlier. </w:t>
      </w:r>
      <w:r w:rsidRPr="009120E2" w:rsidR="00F6774B">
        <w:t>A</w:t>
      </w:r>
      <w:r w:rsidRPr="009120E2" w:rsidR="00F16B99">
        <w:t xml:space="preserve"> modern trade agreement should embrace the reality of the modern global economy that we live in. It should not be the </w:t>
      </w:r>
      <w:r w:rsidRPr="009120E2" w:rsidR="00F6774B">
        <w:t xml:space="preserve">sort of </w:t>
      </w:r>
      <w:r w:rsidRPr="009120E2" w:rsidR="00F16B99">
        <w:t>thing where it is operating in a silo</w:t>
      </w:r>
      <w:r w:rsidRPr="009120E2" w:rsidR="00F6774B">
        <w:t>.</w:t>
      </w:r>
      <w:r w:rsidRPr="009120E2" w:rsidR="00F16B99">
        <w:t xml:space="preserve"> </w:t>
      </w:r>
      <w:r w:rsidRPr="009120E2" w:rsidR="00F6774B">
        <w:t>W</w:t>
      </w:r>
      <w:r w:rsidRPr="009120E2" w:rsidR="00F16B99">
        <w:t>e are dealing with a climate crisis</w:t>
      </w:r>
      <w:r w:rsidRPr="009120E2" w:rsidR="00F6774B">
        <w:t>.</w:t>
      </w:r>
      <w:r w:rsidRPr="009120E2" w:rsidR="00F16B99">
        <w:t xml:space="preserve"> </w:t>
      </w:r>
      <w:r w:rsidRPr="009120E2" w:rsidR="00F6774B">
        <w:t>W</w:t>
      </w:r>
      <w:r w:rsidRPr="009120E2" w:rsidR="00F16B99">
        <w:t xml:space="preserve">e are dealing with a biodiversity crisis. </w:t>
      </w:r>
      <w:r w:rsidRPr="009120E2" w:rsidR="00F6774B">
        <w:t xml:space="preserve">If </w:t>
      </w:r>
      <w:r w:rsidRPr="009120E2" w:rsidR="00F16B99">
        <w:t xml:space="preserve">we are spelling out in a trade agreement how we are going to knit our economies together with our trading partners more closely over the next decades, then environment absolutely has to be a part of </w:t>
      </w:r>
      <w:r w:rsidRPr="009120E2" w:rsidR="00F6774B">
        <w:t xml:space="preserve">that and </w:t>
      </w:r>
      <w:r w:rsidRPr="009120E2" w:rsidR="00F16B99">
        <w:t>climate absolutely has to be a part of that</w:t>
      </w:r>
      <w:r w:rsidRPr="009120E2" w:rsidR="00F6774B">
        <w:t>.</w:t>
      </w:r>
      <w:r>
        <w:t xml:space="preserve"> </w:t>
      </w:r>
    </w:p>
    <w:p w:rsidR="00F6774B" w:rsidRPr="009120E2" w:rsidP="00CA21E2">
      <w:pPr>
        <w:pStyle w:val="Answer"/>
      </w:pPr>
      <w:r w:rsidRPr="009120E2">
        <w:t xml:space="preserve">FTAs </w:t>
      </w:r>
      <w:r w:rsidRPr="009120E2" w:rsidR="00F16B99">
        <w:t>are good at certain things. There are good examples that I have touched on of where they have moved the ball forward.</w:t>
      </w:r>
      <w:r w:rsidRPr="009120E2">
        <w:t xml:space="preserve"> </w:t>
      </w:r>
      <w:r w:rsidRPr="009120E2" w:rsidR="00F16B99">
        <w:t>There are other examples, like Australia, which have left a lot of people wanting on the environment side of the conversation</w:t>
      </w:r>
      <w:r w:rsidRPr="009120E2">
        <w:t>.</w:t>
      </w:r>
    </w:p>
    <w:p w:rsidR="00F16B99" w:rsidRPr="009120E2" w:rsidP="00CA21E2">
      <w:pPr>
        <w:pStyle w:val="Question"/>
      </w:pPr>
      <w:sdt>
        <w:sdtPr>
          <w:alias w:val="Member"/>
          <w:tag w:val="&lt;Member mnisId='4615' dodsId='110173'&gt;"/>
          <w:id w:val="-571355634"/>
          <w:placeholder>
            <w:docPart w:val="DefaultPlaceholder_-1854013440"/>
          </w:placeholder>
          <w:richText/>
        </w:sdtPr>
        <w:sdtContent>
          <w:r w:rsidRPr="009120E2" w:rsidR="00F6774B">
            <w:rPr>
              <w:b/>
            </w:rPr>
            <w:t>Lloyd Russell-Moyle:</w:t>
          </w:r>
        </w:sdtContent>
      </w:sdt>
      <w:r w:rsidRPr="009120E2" w:rsidR="00F6774B">
        <w:t xml:space="preserve"> Does “</w:t>
      </w:r>
      <w:r w:rsidRPr="009120E2">
        <w:t>wanting</w:t>
      </w:r>
      <w:r w:rsidRPr="009120E2" w:rsidR="00F6774B">
        <w:t xml:space="preserve">” </w:t>
      </w:r>
      <w:r w:rsidRPr="009120E2">
        <w:t>mean</w:t>
      </w:r>
      <w:r w:rsidRPr="009120E2">
        <w:t xml:space="preserve"> that we have gone back</w:t>
      </w:r>
      <w:r w:rsidRPr="009120E2" w:rsidR="00F6774B">
        <w:t>wards</w:t>
      </w:r>
      <w:r w:rsidRPr="009120E2">
        <w:t xml:space="preserve"> or does </w:t>
      </w:r>
      <w:r w:rsidRPr="009120E2" w:rsidR="00F6774B">
        <w:t>“</w:t>
      </w:r>
      <w:r w:rsidRPr="009120E2">
        <w:t>wanting</w:t>
      </w:r>
      <w:r w:rsidRPr="009120E2" w:rsidR="00F6774B">
        <w:t>”</w:t>
      </w:r>
      <w:r w:rsidRPr="009120E2">
        <w:t xml:space="preserve"> just </w:t>
      </w:r>
      <w:r w:rsidRPr="009120E2" w:rsidR="00F6774B">
        <w:t xml:space="preserve">mean that </w:t>
      </w:r>
      <w:r w:rsidRPr="009120E2">
        <w:t>there is more work to do</w:t>
      </w:r>
      <w:r w:rsidRPr="009120E2" w:rsidR="00F6774B">
        <w:t xml:space="preserve"> but we are no worse off than we were?</w:t>
      </w:r>
    </w:p>
    <w:p w:rsidR="00F16B99" w:rsidRPr="009120E2" w:rsidP="00CA21E2">
      <w:pPr>
        <w:pStyle w:val="Answer"/>
      </w:pPr>
      <w:sdt>
        <w:sdtPr>
          <w:alias w:val="Witness"/>
          <w:id w:val="870417544"/>
          <w:placeholder>
            <w:docPart w:val="DefaultPlaceholder_-1854013440"/>
          </w:placeholder>
          <w:richText/>
        </w:sdtPr>
        <w:sdtContent>
          <w:r w:rsidRPr="009120E2" w:rsidR="00E45D2D">
            <w:rPr>
              <w:b/>
              <w:i/>
            </w:rPr>
            <w:t>Cameron Witten:</w:t>
          </w:r>
        </w:sdtContent>
      </w:sdt>
      <w:r w:rsidRPr="009120E2" w:rsidR="00F6774B">
        <w:t xml:space="preserve"> T</w:t>
      </w:r>
      <w:r w:rsidRPr="009120E2">
        <w:t>here is a case to be made that the Australia deal is putting a lot of our farming industry</w:t>
      </w:r>
      <w:r w:rsidRPr="009120E2" w:rsidR="00F6774B">
        <w:t xml:space="preserve"> </w:t>
      </w:r>
      <w:r w:rsidRPr="009120E2" w:rsidR="00F6774B">
        <w:t>in particular</w:t>
      </w:r>
      <w:r w:rsidRPr="009120E2">
        <w:t xml:space="preserve"> at</w:t>
      </w:r>
      <w:r w:rsidRPr="009120E2">
        <w:t xml:space="preserve"> risk. It is undercutting our farmers. </w:t>
      </w:r>
      <w:r w:rsidRPr="009120E2" w:rsidR="00F6774B">
        <w:t>T</w:t>
      </w:r>
      <w:r w:rsidRPr="009120E2">
        <w:t xml:space="preserve">hey have said this very clearly. The Government’s own Ministers have said this very clearly. There are big discrepancies in the way </w:t>
      </w:r>
      <w:r w:rsidR="00906585">
        <w:t xml:space="preserve">in which </w:t>
      </w:r>
      <w:r w:rsidRPr="009120E2">
        <w:t>our agr</w:t>
      </w:r>
      <w:r w:rsidRPr="009120E2" w:rsidR="00F6774B">
        <w:t>i</w:t>
      </w:r>
      <w:r w:rsidRPr="009120E2">
        <w:t>food systems work.</w:t>
      </w:r>
    </w:p>
    <w:p w:rsidR="00F16B99" w:rsidRPr="009120E2" w:rsidP="00CA21E2">
      <w:pPr>
        <w:pStyle w:val="Question"/>
      </w:pPr>
      <w:sdt>
        <w:sdtPr>
          <w:alias w:val="Member"/>
          <w:tag w:val="&lt;Member mnisId='4615' dodsId='110173'&gt;"/>
          <w:id w:val="-403767487"/>
          <w:placeholder>
            <w:docPart w:val="DefaultPlaceholder_-1854013440"/>
          </w:placeholder>
          <w:richText/>
        </w:sdtPr>
        <w:sdtContent>
          <w:r w:rsidRPr="009120E2" w:rsidR="00F6774B">
            <w:rPr>
              <w:b/>
            </w:rPr>
            <w:t>Lloyd Russell-Moyle:</w:t>
          </w:r>
        </w:sdtContent>
      </w:sdt>
      <w:r w:rsidRPr="009120E2" w:rsidR="00F6774B">
        <w:t xml:space="preserve"> O</w:t>
      </w:r>
      <w:r w:rsidRPr="009120E2">
        <w:t xml:space="preserve">n some of these deals, the Government’s argument is that meat produced in some New Zealand and Australian farms has less carbon embedded in it. It releases less </w:t>
      </w:r>
      <w:r w:rsidRPr="009120E2" w:rsidR="00F6774B">
        <w:t xml:space="preserve">methane </w:t>
      </w:r>
      <w:r w:rsidRPr="009120E2">
        <w:t>and</w:t>
      </w:r>
      <w:r w:rsidRPr="009120E2" w:rsidR="00F6774B">
        <w:t>,</w:t>
      </w:r>
      <w:r w:rsidRPr="009120E2">
        <w:t xml:space="preserve"> even if you factor in the import and the shipping costs, it still is less than British meat.</w:t>
      </w:r>
      <w:r w:rsidRPr="009120E2" w:rsidR="00F6774B">
        <w:t xml:space="preserve"> F</w:t>
      </w:r>
      <w:r w:rsidRPr="009120E2">
        <w:t xml:space="preserve">armers </w:t>
      </w:r>
      <w:r w:rsidRPr="009120E2" w:rsidR="00F6774B">
        <w:t xml:space="preserve">might suffer </w:t>
      </w:r>
      <w:r w:rsidRPr="009120E2">
        <w:t>and</w:t>
      </w:r>
      <w:r w:rsidRPr="009120E2" w:rsidR="00F6774B">
        <w:t>,</w:t>
      </w:r>
      <w:r w:rsidRPr="009120E2">
        <w:t xml:space="preserve"> when we do our agricultur</w:t>
      </w:r>
      <w:r w:rsidRPr="009120E2" w:rsidR="00F6774B">
        <w:t>e</w:t>
      </w:r>
      <w:r w:rsidRPr="009120E2">
        <w:t xml:space="preserve"> panel, I am sure that farmers will say that that </w:t>
      </w:r>
      <w:r w:rsidRPr="009120E2" w:rsidR="00F6774B">
        <w:t xml:space="preserve">creates </w:t>
      </w:r>
      <w:r w:rsidRPr="009120E2">
        <w:t xml:space="preserve">problems </w:t>
      </w:r>
      <w:r w:rsidRPr="009120E2" w:rsidR="00F6774B">
        <w:t xml:space="preserve">for </w:t>
      </w:r>
      <w:r w:rsidRPr="009120E2">
        <w:t>British farming, but</w:t>
      </w:r>
      <w:r w:rsidRPr="009120E2" w:rsidR="003D3280">
        <w:t>,</w:t>
      </w:r>
      <w:r w:rsidRPr="009120E2">
        <w:t xml:space="preserve"> from an environmental perspective, is there not then an argument that that is better?</w:t>
      </w:r>
    </w:p>
    <w:p w:rsidR="00F16B99" w:rsidRPr="009120E2" w:rsidP="00CA21E2">
      <w:pPr>
        <w:pStyle w:val="Answer"/>
      </w:pPr>
      <w:sdt>
        <w:sdtPr>
          <w:alias w:val="Witness"/>
          <w:id w:val="1521977319"/>
          <w:placeholder>
            <w:docPart w:val="DefaultPlaceholder_-1854013440"/>
          </w:placeholder>
          <w:richText/>
        </w:sdtPr>
        <w:sdtContent>
          <w:r w:rsidRPr="009120E2" w:rsidR="00E45D2D">
            <w:rPr>
              <w:b/>
              <w:i/>
            </w:rPr>
            <w:t>Cameron Witten:</w:t>
          </w:r>
        </w:sdtContent>
      </w:sdt>
      <w:r w:rsidRPr="009120E2" w:rsidR="00F6774B">
        <w:t xml:space="preserve"> I</w:t>
      </w:r>
      <w:r w:rsidRPr="009120E2">
        <w:t>t is a fair point to raise and it is certainly true that</w:t>
      </w:r>
      <w:r w:rsidRPr="009120E2" w:rsidR="00F6774B">
        <w:t xml:space="preserve">, </w:t>
      </w:r>
      <w:r w:rsidRPr="009120E2">
        <w:t>if we are just comparing carbon content</w:t>
      </w:r>
      <w:r w:rsidRPr="009120E2" w:rsidR="00F6774B">
        <w:t>,</w:t>
      </w:r>
      <w:r w:rsidRPr="009120E2">
        <w:t xml:space="preserve"> then you can clearly point to one and say</w:t>
      </w:r>
      <w:r w:rsidRPr="009120E2" w:rsidR="00F6774B">
        <w:t>, “T</w:t>
      </w:r>
      <w:r w:rsidRPr="009120E2">
        <w:t>hey have a lower carbon footprint</w:t>
      </w:r>
      <w:r w:rsidRPr="009120E2" w:rsidR="00F6774B">
        <w:t>”, but w</w:t>
      </w:r>
      <w:r w:rsidRPr="009120E2">
        <w:t>e and our partners are looking at this more holistically</w:t>
      </w:r>
      <w:r w:rsidR="0063506D">
        <w:t>—</w:t>
      </w:r>
      <w:r w:rsidRPr="009120E2" w:rsidR="00F6774B">
        <w:t>so e</w:t>
      </w:r>
      <w:r w:rsidRPr="009120E2">
        <w:t>nvironmental impact writ large</w:t>
      </w:r>
      <w:r w:rsidRPr="009120E2" w:rsidR="00F6774B">
        <w:t>.</w:t>
      </w:r>
      <w:r w:rsidRPr="009120E2">
        <w:t xml:space="preserve"> </w:t>
      </w:r>
      <w:r w:rsidRPr="009120E2" w:rsidR="00F6774B">
        <w:t>There are a lot of k</w:t>
      </w:r>
      <w:r w:rsidRPr="009120E2">
        <w:t>nock</w:t>
      </w:r>
      <w:r w:rsidRPr="009120E2" w:rsidR="00F6774B">
        <w:t>-</w:t>
      </w:r>
      <w:r w:rsidRPr="009120E2">
        <w:t>on effects such as deforestation, the use of antibiotics</w:t>
      </w:r>
      <w:r w:rsidRPr="009120E2" w:rsidR="00F6774B">
        <w:t xml:space="preserve"> and</w:t>
      </w:r>
      <w:r w:rsidRPr="009120E2">
        <w:t xml:space="preserve"> the types of antibiotic resistance that we are starting to see, because of how excessive the use of antibiotics is in certain markets</w:t>
      </w:r>
      <w:r w:rsidRPr="009120E2" w:rsidR="00F6774B">
        <w:t>,</w:t>
      </w:r>
      <w:r w:rsidRPr="009120E2">
        <w:t xml:space="preserve"> </w:t>
      </w:r>
      <w:r w:rsidRPr="009120E2" w:rsidR="003D3280">
        <w:t xml:space="preserve">which </w:t>
      </w:r>
      <w:r w:rsidRPr="009120E2">
        <w:t>are beyond simply embedded carbon when we are looking at the environment in the round.</w:t>
      </w:r>
    </w:p>
    <w:p w:rsidR="00F16B99" w:rsidRPr="009120E2" w:rsidP="00CA21E2">
      <w:pPr>
        <w:pStyle w:val="Question"/>
        <w:numPr>
          <w:ilvl w:val="0"/>
          <w:numId w:val="0"/>
        </w:numPr>
        <w:ind w:left="794"/>
      </w:pPr>
      <w:r w:rsidRPr="009120E2">
        <w:t>T</w:t>
      </w:r>
      <w:r w:rsidRPr="009120E2">
        <w:t xml:space="preserve">hat is why, again, things like core standards are so </w:t>
      </w:r>
      <w:r w:rsidRPr="009120E2">
        <w:t>important.</w:t>
      </w:r>
      <w:r w:rsidRPr="009120E2">
        <w:t xml:space="preserve"> </w:t>
      </w:r>
      <w:r w:rsidRPr="009120E2">
        <w:t xml:space="preserve">A CBAM is </w:t>
      </w:r>
      <w:r w:rsidRPr="009120E2">
        <w:t xml:space="preserve">great if you are looking just </w:t>
      </w:r>
      <w:r w:rsidRPr="009120E2" w:rsidR="003D3280">
        <w:t xml:space="preserve">at </w:t>
      </w:r>
      <w:r w:rsidRPr="009120E2">
        <w:t xml:space="preserve">heavy industries, but it cannot do the sorts of things that we would want to do on agriculture and on nature. </w:t>
      </w:r>
      <w:r w:rsidRPr="009120E2">
        <w:t>T</w:t>
      </w:r>
      <w:r w:rsidRPr="009120E2">
        <w:t>hat is where we think things like core standards are really important to say</w:t>
      </w:r>
      <w:r w:rsidRPr="009120E2">
        <w:t>,</w:t>
      </w:r>
      <w:r w:rsidRPr="009120E2">
        <w:t xml:space="preserve"> </w:t>
      </w:r>
      <w:r w:rsidRPr="009120E2">
        <w:t>“W</w:t>
      </w:r>
      <w:r w:rsidRPr="009120E2">
        <w:t xml:space="preserve">e are all competing on a level playing field. We are going to do this in a way that </w:t>
      </w:r>
      <w:r w:rsidR="0063506D">
        <w:t xml:space="preserve">does not </w:t>
      </w:r>
      <w:r w:rsidRPr="009120E2">
        <w:t>undercut</w:t>
      </w:r>
      <w:r w:rsidR="0063506D">
        <w:t xml:space="preserve"> </w:t>
      </w:r>
      <w:r w:rsidRPr="009120E2">
        <w:t xml:space="preserve">our domestic </w:t>
      </w:r>
      <w:r w:rsidRPr="009120E2">
        <w:t>industries</w:t>
      </w:r>
      <w:r w:rsidRPr="009120E2">
        <w:t xml:space="preserve"> and </w:t>
      </w:r>
      <w:r w:rsidR="0063506D">
        <w:t xml:space="preserve">which </w:t>
      </w:r>
      <w:r w:rsidRPr="009120E2">
        <w:t>requir</w:t>
      </w:r>
      <w:r w:rsidR="0063506D">
        <w:t xml:space="preserve">es </w:t>
      </w:r>
      <w:r w:rsidRPr="009120E2">
        <w:t xml:space="preserve">the same sorts of standards </w:t>
      </w:r>
      <w:r w:rsidR="0063506D">
        <w:t xml:space="preserve">on </w:t>
      </w:r>
      <w:r w:rsidRPr="009120E2">
        <w:t>the environment and animal welfare</w:t>
      </w:r>
      <w:r w:rsidRPr="009120E2">
        <w:t>”</w:t>
      </w:r>
      <w:r w:rsidRPr="009120E2">
        <w:t xml:space="preserve">, </w:t>
      </w:r>
      <w:r w:rsidRPr="009120E2">
        <w:t xml:space="preserve">of </w:t>
      </w:r>
      <w:r w:rsidRPr="009120E2">
        <w:t xml:space="preserve">which currently there are </w:t>
      </w:r>
      <w:r w:rsidRPr="009120E2">
        <w:t xml:space="preserve">none </w:t>
      </w:r>
      <w:r w:rsidRPr="009120E2">
        <w:t>internationally that apply to imports.</w:t>
      </w:r>
    </w:p>
    <w:p w:rsidR="00F16B99" w:rsidRPr="009120E2" w:rsidP="00CA21E2">
      <w:pPr>
        <w:pStyle w:val="Question"/>
      </w:pPr>
      <w:sdt>
        <w:sdtPr>
          <w:alias w:val="Member"/>
          <w:tag w:val="&lt;Member mnisId='4615' dodsId='110173'&gt;"/>
          <w:id w:val="-91930259"/>
          <w:placeholder>
            <w:docPart w:val="DefaultPlaceholder_-1854013440"/>
          </w:placeholder>
          <w:richText/>
        </w:sdtPr>
        <w:sdtContent>
          <w:r w:rsidRPr="009120E2" w:rsidR="00F6774B">
            <w:rPr>
              <w:b/>
            </w:rPr>
            <w:t>Lloyd Russell-Moyle:</w:t>
          </w:r>
        </w:sdtContent>
      </w:sdt>
      <w:r w:rsidRPr="009120E2" w:rsidR="00F6774B">
        <w:t xml:space="preserve"> T</w:t>
      </w:r>
      <w:r w:rsidRPr="009120E2">
        <w:t>here are</w:t>
      </w:r>
      <w:r w:rsidRPr="009120E2" w:rsidR="00F6774B">
        <w:t xml:space="preserve"> </w:t>
      </w:r>
      <w:r w:rsidRPr="009120E2">
        <w:t>quality standards</w:t>
      </w:r>
      <w:r w:rsidRPr="009120E2" w:rsidR="00F6774B">
        <w:t xml:space="preserve"> and</w:t>
      </w:r>
      <w:r w:rsidRPr="009120E2">
        <w:t xml:space="preserve"> safety standards </w:t>
      </w:r>
      <w:r w:rsidR="004A67AC">
        <w:t xml:space="preserve">regarding </w:t>
      </w:r>
      <w:r w:rsidRPr="009120E2">
        <w:t xml:space="preserve">antibiotic overuse </w:t>
      </w:r>
      <w:r w:rsidR="004A67AC">
        <w:t xml:space="preserve">in </w:t>
      </w:r>
      <w:r w:rsidRPr="009120E2">
        <w:t xml:space="preserve">meat that is being imported. </w:t>
      </w:r>
      <w:r w:rsidRPr="009120E2" w:rsidR="00F6774B">
        <w:t>M</w:t>
      </w:r>
      <w:r w:rsidRPr="009120E2">
        <w:t>eat is a good example, because it is so complex in terms of inputs</w:t>
      </w:r>
      <w:r w:rsidRPr="009120E2" w:rsidR="00F6774B">
        <w:t>,</w:t>
      </w:r>
      <w:r w:rsidRPr="009120E2">
        <w:t xml:space="preserve"> but you could say the same with many other food products. </w:t>
      </w:r>
      <w:r w:rsidRPr="009120E2" w:rsidR="00F6774B">
        <w:t>W</w:t>
      </w:r>
      <w:r w:rsidRPr="009120E2">
        <w:t xml:space="preserve">hat are you saying needs to be additional to our SPS regulatory checks? </w:t>
      </w:r>
      <w:r w:rsidRPr="009120E2" w:rsidR="00F6774B">
        <w:t>I</w:t>
      </w:r>
      <w:r w:rsidRPr="009120E2">
        <w:t>n the Australia deal, is it not right that there are some commitments to increasing animal welfare?</w:t>
      </w:r>
    </w:p>
    <w:p w:rsidR="003D3280" w:rsidRPr="009120E2" w:rsidP="00CA21E2">
      <w:pPr>
        <w:pStyle w:val="Answer"/>
      </w:pPr>
      <w:sdt>
        <w:sdtPr>
          <w:alias w:val="Witness"/>
          <w:id w:val="-1967887415"/>
          <w:placeholder>
            <w:docPart w:val="DefaultPlaceholder_-1854013440"/>
          </w:placeholder>
          <w:richText/>
        </w:sdtPr>
        <w:sdtContent>
          <w:r w:rsidRPr="009120E2" w:rsidR="00E45D2D">
            <w:rPr>
              <w:b/>
              <w:i/>
            </w:rPr>
            <w:t>Cameron Witten:</w:t>
          </w:r>
        </w:sdtContent>
      </w:sdt>
      <w:r w:rsidRPr="009120E2">
        <w:t xml:space="preserve"> </w:t>
      </w:r>
      <w:r w:rsidRPr="009120E2" w:rsidR="00F6774B">
        <w:t xml:space="preserve">Food safety standards and animal standards are </w:t>
      </w:r>
      <w:r w:rsidRPr="009120E2" w:rsidR="00F16B99">
        <w:t xml:space="preserve">quite often conflated with environmental standards and animal welfare standards. </w:t>
      </w:r>
      <w:r w:rsidRPr="009120E2" w:rsidR="00F6774B">
        <w:t>W</w:t>
      </w:r>
      <w:r w:rsidRPr="009120E2" w:rsidR="00F16B99">
        <w:t xml:space="preserve">e have the </w:t>
      </w:r>
      <w:r w:rsidRPr="009120E2" w:rsidR="00F6774B">
        <w:t>Codex Alimentarius</w:t>
      </w:r>
      <w:r w:rsidR="004A67AC">
        <w:t xml:space="preserve">, which </w:t>
      </w:r>
      <w:r w:rsidRPr="009120E2" w:rsidR="00F16B99">
        <w:t>set</w:t>
      </w:r>
      <w:r w:rsidR="004A67AC">
        <w:t xml:space="preserve">s </w:t>
      </w:r>
      <w:r w:rsidRPr="009120E2" w:rsidR="00F16B99">
        <w:t>minimum international food safety standards for imports.</w:t>
      </w:r>
    </w:p>
    <w:p w:rsidR="00F16B99" w:rsidRPr="009120E2" w:rsidP="00CA21E2">
      <w:pPr>
        <w:pStyle w:val="Answer"/>
      </w:pPr>
      <w:r w:rsidRPr="009120E2">
        <w:t>Our partners at WWF and elsewhere have proposed something called the Codex Planetarius, which would impose, on the other side of the ledger</w:t>
      </w:r>
      <w:r w:rsidRPr="009120E2" w:rsidR="00F6774B">
        <w:t>,</w:t>
      </w:r>
      <w:r w:rsidRPr="009120E2">
        <w:t xml:space="preserve"> </w:t>
      </w:r>
      <w:r w:rsidRPr="009120E2" w:rsidR="00F6774B">
        <w:t>g</w:t>
      </w:r>
      <w:r w:rsidRPr="009120E2">
        <w:t xml:space="preserve">lobal </w:t>
      </w:r>
      <w:r w:rsidRPr="009120E2" w:rsidR="00F6774B">
        <w:t>m</w:t>
      </w:r>
      <w:r w:rsidRPr="009120E2">
        <w:t xml:space="preserve">inimum </w:t>
      </w:r>
      <w:r w:rsidRPr="009120E2" w:rsidR="00F6774B">
        <w:t>e</w:t>
      </w:r>
      <w:r w:rsidRPr="009120E2">
        <w:t xml:space="preserve">nvironment </w:t>
      </w:r>
      <w:r w:rsidRPr="009120E2" w:rsidR="00F6774B">
        <w:t>s</w:t>
      </w:r>
      <w:r w:rsidRPr="009120E2">
        <w:t>tandards</w:t>
      </w:r>
      <w:r w:rsidRPr="009120E2" w:rsidR="00F6774B">
        <w:t>,</w:t>
      </w:r>
      <w:r w:rsidRPr="009120E2">
        <w:t xml:space="preserve"> </w:t>
      </w:r>
      <w:r w:rsidRPr="009120E2" w:rsidR="00F6774B">
        <w:t>s</w:t>
      </w:r>
      <w:r w:rsidRPr="009120E2">
        <w:t>o that we factor, as you say, all of the complexities in environmental impacts</w:t>
      </w:r>
      <w:r w:rsidRPr="009120E2" w:rsidR="00F6774B">
        <w:t xml:space="preserve"> and</w:t>
      </w:r>
      <w:r w:rsidRPr="009120E2">
        <w:t xml:space="preserve"> animal welfare impacts into what we import</w:t>
      </w:r>
      <w:r w:rsidRPr="009120E2" w:rsidR="00F6774B">
        <w:t>,</w:t>
      </w:r>
      <w:r w:rsidRPr="009120E2">
        <w:t xml:space="preserve"> in the same way that we are already looking at safety.</w:t>
      </w:r>
    </w:p>
    <w:p w:rsidR="00F16B99" w:rsidRPr="009120E2" w:rsidP="00CA21E2">
      <w:pPr>
        <w:pStyle w:val="Question"/>
      </w:pPr>
      <w:sdt>
        <w:sdtPr>
          <w:alias w:val="Member"/>
          <w:tag w:val="&lt;Member mnisId='4615' dodsId='110173'&gt;"/>
          <w:id w:val="-2073650881"/>
          <w:placeholder>
            <w:docPart w:val="DefaultPlaceholder_-1854013440"/>
          </w:placeholder>
          <w:richText/>
        </w:sdtPr>
        <w:sdtContent>
          <w:r w:rsidRPr="009120E2" w:rsidR="00F6774B">
            <w:rPr>
              <w:b/>
            </w:rPr>
            <w:t>Lloyd Russell-Moyle:</w:t>
          </w:r>
        </w:sdtContent>
      </w:sdt>
      <w:r w:rsidRPr="009120E2" w:rsidR="00F6774B">
        <w:t xml:space="preserve"> T</w:t>
      </w:r>
      <w:r w:rsidRPr="009120E2">
        <w:t>his would be another way, in your view</w:t>
      </w:r>
      <w:r w:rsidRPr="009120E2" w:rsidR="00F6774B">
        <w:t>—</w:t>
      </w:r>
      <w:r w:rsidRPr="009120E2">
        <w:t>and I will come to Catherine in a bit</w:t>
      </w:r>
      <w:r w:rsidRPr="009120E2" w:rsidR="00F6774B">
        <w:t>—</w:t>
      </w:r>
      <w:r w:rsidRPr="009120E2" w:rsidR="00D24A22">
        <w:t>of</w:t>
      </w:r>
      <w:r w:rsidRPr="009120E2" w:rsidR="00F6774B">
        <w:t xml:space="preserve"> </w:t>
      </w:r>
      <w:r w:rsidRPr="009120E2" w:rsidR="009C68E0">
        <w:t>levelling</w:t>
      </w:r>
      <w:r w:rsidRPr="009120E2">
        <w:t xml:space="preserve"> the </w:t>
      </w:r>
      <w:r w:rsidRPr="009120E2" w:rsidR="00F6774B">
        <w:t>playing field. W</w:t>
      </w:r>
      <w:r w:rsidRPr="009120E2">
        <w:t>e have these standards here already at the moment</w:t>
      </w:r>
      <w:r w:rsidRPr="009120E2" w:rsidR="00F6774B">
        <w:t>,</w:t>
      </w:r>
      <w:r w:rsidRPr="009120E2">
        <w:t xml:space="preserve"> and those standards have offshored the industries to other places. </w:t>
      </w:r>
      <w:r w:rsidRPr="009120E2" w:rsidR="00F6774B">
        <w:t>I</w:t>
      </w:r>
      <w:r w:rsidRPr="009120E2">
        <w:t>f we take that argument to full fruition, do you not get to a stage where you just put restrictions on all trade</w:t>
      </w:r>
      <w:r w:rsidRPr="009120E2" w:rsidR="00F6774B">
        <w:t>, unless</w:t>
      </w:r>
      <w:r w:rsidRPr="009120E2">
        <w:t xml:space="preserve"> </w:t>
      </w:r>
      <w:r w:rsidRPr="009120E2" w:rsidR="00F6774B">
        <w:t xml:space="preserve">it has </w:t>
      </w:r>
      <w:r w:rsidRPr="009120E2">
        <w:t>met the exact standards that we would do if we produced it here</w:t>
      </w:r>
      <w:r w:rsidRPr="009120E2" w:rsidR="00F6774B">
        <w:t>?</w:t>
      </w:r>
    </w:p>
    <w:p w:rsidR="00F16B99" w:rsidRPr="009120E2" w:rsidP="00CA21E2">
      <w:pPr>
        <w:pStyle w:val="Answer"/>
      </w:pPr>
      <w:sdt>
        <w:sdtPr>
          <w:alias w:val="Witness"/>
          <w:id w:val="1751537601"/>
          <w:placeholder>
            <w:docPart w:val="DefaultPlaceholder_-1854013440"/>
          </w:placeholder>
          <w:richText/>
        </w:sdtPr>
        <w:sdtContent>
          <w:r w:rsidRPr="009120E2" w:rsidR="00E45D2D">
            <w:rPr>
              <w:b/>
              <w:i/>
            </w:rPr>
            <w:t>Cameron Witten:</w:t>
          </w:r>
        </w:sdtContent>
      </w:sdt>
      <w:r w:rsidRPr="009120E2" w:rsidR="00252056">
        <w:t xml:space="preserve"> T</w:t>
      </w:r>
      <w:r w:rsidRPr="009120E2">
        <w:t>hat is a very important point</w:t>
      </w:r>
      <w:r w:rsidRPr="009120E2" w:rsidR="00252056">
        <w:t>.</w:t>
      </w:r>
      <w:r w:rsidRPr="009120E2">
        <w:t xml:space="preserve"> </w:t>
      </w:r>
      <w:r w:rsidRPr="009120E2" w:rsidR="00252056">
        <w:t>We need, w</w:t>
      </w:r>
      <w:r w:rsidRPr="009120E2">
        <w:t xml:space="preserve">ith core environmental standards or with a carbon </w:t>
      </w:r>
      <w:r w:rsidRPr="009120E2" w:rsidR="00252056">
        <w:t xml:space="preserve">border </w:t>
      </w:r>
      <w:r w:rsidRPr="009120E2">
        <w:t>mechanism,</w:t>
      </w:r>
      <w:r w:rsidRPr="009120E2" w:rsidR="00CE18C0">
        <w:t xml:space="preserve"> to</w:t>
      </w:r>
      <w:r w:rsidRPr="009120E2">
        <w:t xml:space="preserve"> design it very thoughtfully in collaboration with our partners </w:t>
      </w:r>
      <w:r w:rsidRPr="009120E2" w:rsidR="00252056">
        <w:t xml:space="preserve">and </w:t>
      </w:r>
      <w:r w:rsidRPr="009120E2">
        <w:t xml:space="preserve">in a way </w:t>
      </w:r>
      <w:r w:rsidR="00CE18C0">
        <w:t xml:space="preserve">does </w:t>
      </w:r>
      <w:r w:rsidRPr="009120E2">
        <w:t>not result</w:t>
      </w:r>
      <w:r w:rsidR="00CE18C0">
        <w:t xml:space="preserve"> </w:t>
      </w:r>
      <w:r w:rsidRPr="009120E2">
        <w:t xml:space="preserve">in causing restrictions on trade, but </w:t>
      </w:r>
      <w:r w:rsidR="00CE18C0">
        <w:t xml:space="preserve">makes </w:t>
      </w:r>
      <w:r w:rsidRPr="009120E2">
        <w:t>it easier for goods that are not damaging the planet to flow more freely.</w:t>
      </w:r>
      <w:r w:rsidR="0098142E">
        <w:t xml:space="preserve"> </w:t>
      </w:r>
      <w:r w:rsidRPr="009120E2" w:rsidR="00252056">
        <w:t>P</w:t>
      </w:r>
      <w:r w:rsidRPr="009120E2">
        <w:t xml:space="preserve">art of </w:t>
      </w:r>
      <w:r w:rsidR="0098142E">
        <w:t>that</w:t>
      </w:r>
      <w:r w:rsidRPr="009120E2">
        <w:t xml:space="preserve"> should be combined with multilateral engagement at the WTO level </w:t>
      </w:r>
      <w:r w:rsidRPr="009120E2" w:rsidR="00252056">
        <w:t xml:space="preserve">and </w:t>
      </w:r>
      <w:r w:rsidRPr="009120E2">
        <w:t xml:space="preserve">at the various multilateral forums </w:t>
      </w:r>
      <w:r w:rsidRPr="009120E2" w:rsidR="003D3280">
        <w:t xml:space="preserve">where we currently </w:t>
      </w:r>
      <w:r w:rsidRPr="009120E2">
        <w:t>have a seat at the table</w:t>
      </w:r>
      <w:r w:rsidRPr="009120E2" w:rsidR="00252056">
        <w:t>,</w:t>
      </w:r>
      <w:r w:rsidRPr="009120E2">
        <w:t xml:space="preserve"> to bring people along</w:t>
      </w:r>
      <w:r w:rsidR="0098142E">
        <w:t xml:space="preserve"> on</w:t>
      </w:r>
      <w:r w:rsidRPr="009120E2">
        <w:t xml:space="preserve"> this journey and not simply act as </w:t>
      </w:r>
      <w:r w:rsidRPr="009120E2" w:rsidR="003D3280">
        <w:t xml:space="preserve">if </w:t>
      </w:r>
      <w:r w:rsidRPr="009120E2">
        <w:t>we are throwing up barriers.</w:t>
      </w:r>
    </w:p>
    <w:p w:rsidR="00F16B99" w:rsidRPr="009120E2" w:rsidP="00CA21E2">
      <w:pPr>
        <w:pStyle w:val="Question"/>
      </w:pPr>
      <w:sdt>
        <w:sdtPr>
          <w:alias w:val="Member"/>
          <w:tag w:val="&lt;Member mnisId='4615' dodsId='110173'&gt;"/>
          <w:id w:val="-809236501"/>
          <w:placeholder>
            <w:docPart w:val="DefaultPlaceholder_-1854013440"/>
          </w:placeholder>
          <w:richText/>
        </w:sdtPr>
        <w:sdtContent>
          <w:r w:rsidRPr="009120E2" w:rsidR="00252056">
            <w:rPr>
              <w:b/>
            </w:rPr>
            <w:t>Lloyd Russell-Moyle:</w:t>
          </w:r>
        </w:sdtContent>
      </w:sdt>
      <w:r w:rsidRPr="009120E2" w:rsidR="00252056">
        <w:t xml:space="preserve"> </w:t>
      </w:r>
      <w:r w:rsidRPr="009120E2">
        <w:t xml:space="preserve">There will be a question in a second about multilateral trade. Very quickly, Catherine, </w:t>
      </w:r>
      <w:r w:rsidRPr="009120E2" w:rsidR="00252056">
        <w:t xml:space="preserve">because </w:t>
      </w:r>
      <w:r w:rsidRPr="009120E2">
        <w:t xml:space="preserve">I </w:t>
      </w:r>
      <w:r w:rsidRPr="009120E2" w:rsidR="00252056">
        <w:t xml:space="preserve">do </w:t>
      </w:r>
      <w:r w:rsidRPr="009120E2">
        <w:t>want to be fair on you</w:t>
      </w:r>
      <w:r w:rsidRPr="009120E2" w:rsidR="00252056">
        <w:t>,</w:t>
      </w:r>
      <w:r w:rsidRPr="009120E2">
        <w:t xml:space="preserve"> </w:t>
      </w:r>
      <w:r w:rsidRPr="009120E2" w:rsidR="00252056">
        <w:t>e</w:t>
      </w:r>
      <w:r w:rsidRPr="009120E2">
        <w:t>ven though I cut you off</w:t>
      </w:r>
      <w:r w:rsidRPr="009120E2" w:rsidR="00252056">
        <w:t>,</w:t>
      </w:r>
      <w:r w:rsidRPr="009120E2">
        <w:t xml:space="preserve"> you have expressed your </w:t>
      </w:r>
      <w:r w:rsidRPr="009120E2" w:rsidR="009C68E0">
        <w:t>scepticism</w:t>
      </w:r>
      <w:r w:rsidRPr="009120E2" w:rsidR="00252056">
        <w:t xml:space="preserve"> on carbon border adjustments</w:t>
      </w:r>
      <w:r w:rsidRPr="009120E2">
        <w:t xml:space="preserve">. </w:t>
      </w:r>
      <w:r w:rsidRPr="009120E2" w:rsidR="00252056">
        <w:t>H</w:t>
      </w:r>
      <w:r w:rsidRPr="009120E2">
        <w:t xml:space="preserve">ow do we prevent the </w:t>
      </w:r>
      <w:r w:rsidRPr="009120E2" w:rsidR="009C68E0">
        <w:t>offshoring</w:t>
      </w:r>
      <w:r w:rsidRPr="009120E2">
        <w:t xml:space="preserve"> of British jobs when we increase our environmental or other standards</w:t>
      </w:r>
      <w:r w:rsidRPr="009120E2" w:rsidR="00252056">
        <w:t>, or is</w:t>
      </w:r>
      <w:r w:rsidRPr="009120E2">
        <w:t xml:space="preserve"> your view that we should not have these standards in the UK in the first place?</w:t>
      </w:r>
    </w:p>
    <w:p w:rsidR="00252056" w:rsidRPr="009120E2" w:rsidP="00CA21E2">
      <w:pPr>
        <w:pStyle w:val="Answer"/>
      </w:pPr>
      <w:sdt>
        <w:sdtPr>
          <w:alias w:val="Witness"/>
          <w:id w:val="2074084834"/>
          <w:placeholder>
            <w:docPart w:val="DefaultPlaceholder_-1854013440"/>
          </w:placeholder>
          <w:richText/>
        </w:sdtPr>
        <w:sdtContent>
          <w:r w:rsidRPr="009120E2" w:rsidR="00E45D2D">
            <w:rPr>
              <w:b/>
              <w:i/>
            </w:rPr>
            <w:t>Catherine McBride:</w:t>
          </w:r>
        </w:sdtContent>
      </w:sdt>
      <w:r w:rsidRPr="009120E2">
        <w:t xml:space="preserve"> </w:t>
      </w:r>
      <w:r w:rsidRPr="009120E2" w:rsidR="00F16B99">
        <w:t xml:space="preserve">We have been </w:t>
      </w:r>
      <w:r w:rsidRPr="009120E2" w:rsidR="009C68E0">
        <w:t>offshoring</w:t>
      </w:r>
      <w:r w:rsidRPr="009120E2" w:rsidR="00F16B99">
        <w:t xml:space="preserve"> our jobs for a long time.</w:t>
      </w:r>
    </w:p>
    <w:p w:rsidR="00252056" w:rsidRPr="009120E2" w:rsidP="00CA21E2">
      <w:pPr>
        <w:pStyle w:val="Question"/>
      </w:pPr>
      <w:sdt>
        <w:sdtPr>
          <w:alias w:val="Member"/>
          <w:tag w:val="&lt;Member mnisId='4615' dodsId='110173'&gt;"/>
          <w:id w:val="-1992549733"/>
          <w:placeholder>
            <w:docPart w:val="DefaultPlaceholder_-1854013440"/>
          </w:placeholder>
          <w:richText/>
        </w:sdtPr>
        <w:sdtContent>
          <w:r w:rsidRPr="009120E2">
            <w:rPr>
              <w:b/>
            </w:rPr>
            <w:t>Lloyd Russell-Moyle:</w:t>
          </w:r>
        </w:sdtContent>
      </w:sdt>
      <w:r w:rsidRPr="009120E2">
        <w:t xml:space="preserve"> </w:t>
      </w:r>
      <w:r w:rsidRPr="009120E2" w:rsidR="00D24A22">
        <w:t>I</w:t>
      </w:r>
      <w:r w:rsidRPr="009120E2">
        <w:t>t has caused the mess that we are in at the moment.</w:t>
      </w:r>
    </w:p>
    <w:p w:rsidR="00252056" w:rsidRPr="009120E2" w:rsidP="00CA21E2">
      <w:pPr>
        <w:pStyle w:val="Answer"/>
      </w:pPr>
      <w:sdt>
        <w:sdtPr>
          <w:alias w:val="Witness"/>
          <w:id w:val="1121647871"/>
          <w:placeholder>
            <w:docPart w:val="DefaultPlaceholder_-1854013440"/>
          </w:placeholder>
          <w:richText/>
        </w:sdtPr>
        <w:sdtContent>
          <w:r w:rsidRPr="009120E2" w:rsidR="00E45D2D">
            <w:rPr>
              <w:b/>
              <w:i/>
            </w:rPr>
            <w:t>Catherine McBride:</w:t>
          </w:r>
        </w:sdtContent>
      </w:sdt>
      <w:r w:rsidRPr="009120E2" w:rsidR="00F16B99">
        <w:t xml:space="preserve"> </w:t>
      </w:r>
      <w:r w:rsidRPr="009120E2">
        <w:t>W</w:t>
      </w:r>
      <w:r w:rsidRPr="009120E2" w:rsidR="00F16B99">
        <w:t>e have been doing it not just for environment reasons but for wages</w:t>
      </w:r>
      <w:r w:rsidRPr="009120E2">
        <w:t>.</w:t>
      </w:r>
      <w:r w:rsidRPr="009120E2" w:rsidR="00F16B99">
        <w:t xml:space="preserve"> </w:t>
      </w:r>
      <w:r w:rsidRPr="009120E2">
        <w:t>T</w:t>
      </w:r>
      <w:r w:rsidRPr="009120E2" w:rsidR="00F16B99">
        <w:t>he more we increase our working benefits</w:t>
      </w:r>
      <w:r w:rsidRPr="009120E2">
        <w:t>,</w:t>
      </w:r>
      <w:r w:rsidRPr="009120E2" w:rsidR="00F16B99">
        <w:t xml:space="preserve"> the more people will move their job somewhere else.</w:t>
      </w:r>
    </w:p>
    <w:p w:rsidR="00252056" w:rsidRPr="009120E2" w:rsidP="00CA21E2">
      <w:pPr>
        <w:pStyle w:val="Question"/>
      </w:pPr>
      <w:sdt>
        <w:sdtPr>
          <w:alias w:val="Member"/>
          <w:tag w:val="&lt;Member mnisId='4615' dodsId='110173'&gt;"/>
          <w:id w:val="1289860230"/>
          <w:placeholder>
            <w:docPart w:val="DefaultPlaceholder_-1854013440"/>
          </w:placeholder>
          <w:richText/>
        </w:sdtPr>
        <w:sdtContent>
          <w:r w:rsidRPr="009120E2">
            <w:rPr>
              <w:b/>
            </w:rPr>
            <w:t>Lloyd Russell-Moyle:</w:t>
          </w:r>
        </w:sdtContent>
      </w:sdt>
      <w:r w:rsidRPr="009120E2">
        <w:t xml:space="preserve"> Is your </w:t>
      </w:r>
      <w:r w:rsidRPr="009120E2" w:rsidR="00F16B99">
        <w:t xml:space="preserve">view </w:t>
      </w:r>
      <w:r w:rsidRPr="009120E2">
        <w:t xml:space="preserve">that </w:t>
      </w:r>
      <w:r w:rsidRPr="009120E2" w:rsidR="009C68E0">
        <w:t>offshoring</w:t>
      </w:r>
      <w:r w:rsidRPr="009120E2" w:rsidR="00F16B99">
        <w:t xml:space="preserve"> is just a natural thing that we should not be worried about</w:t>
      </w:r>
      <w:r w:rsidRPr="009120E2">
        <w:t>?</w:t>
      </w:r>
    </w:p>
    <w:p w:rsidR="00252056" w:rsidRPr="009120E2" w:rsidP="00CA21E2">
      <w:pPr>
        <w:pStyle w:val="Answer"/>
      </w:pPr>
      <w:sdt>
        <w:sdtPr>
          <w:alias w:val="Witness"/>
          <w:id w:val="-622763321"/>
          <w:placeholder>
            <w:docPart w:val="DefaultPlaceholder_-1854013440"/>
          </w:placeholder>
          <w:richText/>
        </w:sdtPr>
        <w:sdtContent>
          <w:r w:rsidRPr="009120E2" w:rsidR="00E45D2D">
            <w:rPr>
              <w:b/>
              <w:i/>
            </w:rPr>
            <w:t>Catherine McBride:</w:t>
          </w:r>
        </w:sdtContent>
      </w:sdt>
      <w:r w:rsidRPr="009120E2">
        <w:t xml:space="preserve"> I</w:t>
      </w:r>
      <w:r w:rsidRPr="009120E2" w:rsidR="00F16B99">
        <w:t>t is happening in a lot of places. It is not a UK thing</w:t>
      </w:r>
      <w:r w:rsidRPr="009120E2">
        <w:t>.</w:t>
      </w:r>
    </w:p>
    <w:p w:rsidR="00252056" w:rsidRPr="009120E2" w:rsidP="00CA21E2">
      <w:pPr>
        <w:pStyle w:val="Answer"/>
      </w:pPr>
      <w:r w:rsidRPr="009120E2">
        <w:t>C</w:t>
      </w:r>
      <w:r w:rsidRPr="009120E2" w:rsidR="00F16B99">
        <w:t>an I just correct some of the stuff you</w:t>
      </w:r>
      <w:r w:rsidRPr="009120E2" w:rsidR="00D24A22">
        <w:t xml:space="preserve"> have just</w:t>
      </w:r>
      <w:r w:rsidRPr="009120E2" w:rsidR="00F16B99">
        <w:t xml:space="preserve"> said about farming?</w:t>
      </w:r>
      <w:r w:rsidRPr="009120E2">
        <w:t xml:space="preserve"> T</w:t>
      </w:r>
      <w:r w:rsidRPr="009120E2" w:rsidR="00F16B99">
        <w:t>he big growth in protein is chicken, and chicken is produced in massive warehouses in the UK</w:t>
      </w:r>
      <w:r w:rsidRPr="009120E2">
        <w:t>.</w:t>
      </w:r>
      <w:r w:rsidRPr="009120E2" w:rsidR="00F16B99">
        <w:t xml:space="preserve"> </w:t>
      </w:r>
      <w:r w:rsidRPr="009120E2">
        <w:t>T</w:t>
      </w:r>
      <w:r w:rsidRPr="009120E2" w:rsidR="00F16B99">
        <w:t>hat is the most likely area where antibiotics</w:t>
      </w:r>
      <w:r w:rsidR="0098142E">
        <w:t xml:space="preserve"> will be </w:t>
      </w:r>
      <w:r w:rsidRPr="009120E2" w:rsidR="00F16B99">
        <w:t>used</w:t>
      </w:r>
      <w:r w:rsidRPr="009120E2">
        <w:t>.</w:t>
      </w:r>
      <w:r w:rsidRPr="009120E2" w:rsidR="00F16B99">
        <w:t xml:space="preserve"> </w:t>
      </w:r>
      <w:r w:rsidRPr="009120E2">
        <w:t>O</w:t>
      </w:r>
      <w:r w:rsidRPr="009120E2" w:rsidR="00F16B99">
        <w:t>nce there is an infection in one chicken, because they are all in one place</w:t>
      </w:r>
      <w:r w:rsidRPr="009120E2">
        <w:t>,</w:t>
      </w:r>
      <w:r w:rsidRPr="009120E2" w:rsidR="00F16B99">
        <w:t xml:space="preserve"> it is almost impossible. </w:t>
      </w:r>
      <w:r w:rsidRPr="009120E2">
        <w:t>E</w:t>
      </w:r>
      <w:r w:rsidRPr="009120E2" w:rsidR="00F16B99">
        <w:t xml:space="preserve">ven with our own veterinary rules, there is a chance </w:t>
      </w:r>
      <w:r w:rsidRPr="009120E2">
        <w:t xml:space="preserve">that, </w:t>
      </w:r>
      <w:r w:rsidRPr="009120E2" w:rsidR="00F16B99">
        <w:t xml:space="preserve">if one in one shed of a million chickens has a disease, </w:t>
      </w:r>
      <w:r w:rsidRPr="009120E2" w:rsidR="00F16B99">
        <w:t>every</w:t>
      </w:r>
      <w:r w:rsidR="0098142E">
        <w:t xml:space="preserve"> </w:t>
      </w:r>
      <w:r w:rsidRPr="009120E2" w:rsidR="00F16B99">
        <w:t>one</w:t>
      </w:r>
      <w:r w:rsidRPr="009120E2" w:rsidR="00F16B99">
        <w:t xml:space="preserve"> will get antibiotics</w:t>
      </w:r>
      <w:r w:rsidRPr="009120E2">
        <w:t>,</w:t>
      </w:r>
      <w:r w:rsidRPr="009120E2" w:rsidR="00F16B99">
        <w:t xml:space="preserve"> </w:t>
      </w:r>
      <w:r w:rsidRPr="009120E2" w:rsidR="00D24A22">
        <w:t>first,</w:t>
      </w:r>
      <w:r w:rsidRPr="009120E2">
        <w:t xml:space="preserve"> b</w:t>
      </w:r>
      <w:r w:rsidRPr="009120E2" w:rsidR="00F16B99">
        <w:t>ecause of the way they feed them</w:t>
      </w:r>
      <w:r w:rsidRPr="009120E2" w:rsidR="00D24A22">
        <w:t xml:space="preserve"> </w:t>
      </w:r>
      <w:r w:rsidRPr="009120E2" w:rsidR="00F16B99">
        <w:t>and</w:t>
      </w:r>
      <w:r w:rsidRPr="009120E2" w:rsidR="00D24A22">
        <w:t>, secondly,</w:t>
      </w:r>
      <w:r w:rsidRPr="009120E2">
        <w:t xml:space="preserve"> b</w:t>
      </w:r>
      <w:r w:rsidRPr="009120E2" w:rsidR="00F16B99">
        <w:t>ecause it is virtually impossible to contain it.</w:t>
      </w:r>
    </w:p>
    <w:p w:rsidR="00252056" w:rsidRPr="009120E2" w:rsidP="00CA21E2">
      <w:pPr>
        <w:pStyle w:val="Answer"/>
      </w:pPr>
      <w:r w:rsidRPr="009120E2">
        <w:t>Where animals are outside, which is why you should eat more beef</w:t>
      </w:r>
      <w:r w:rsidRPr="009120E2">
        <w:t>, a</w:t>
      </w:r>
      <w:r w:rsidRPr="009120E2">
        <w:t>nd in pastures, which they are in Australia and New Zealand et cetera, they are not as close together</w:t>
      </w:r>
      <w:r w:rsidRPr="009120E2">
        <w:t>,</w:t>
      </w:r>
      <w:r w:rsidRPr="009120E2">
        <w:t xml:space="preserve"> so they do not have the need for the antibiotics</w:t>
      </w:r>
      <w:r w:rsidRPr="009120E2">
        <w:t xml:space="preserve"> that you do</w:t>
      </w:r>
      <w:r w:rsidRPr="009120E2">
        <w:t xml:space="preserve"> if you are keeping animals in a shed, </w:t>
      </w:r>
      <w:r w:rsidRPr="009120E2">
        <w:t xml:space="preserve">as </w:t>
      </w:r>
      <w:r w:rsidRPr="009120E2">
        <w:t>a lot of commercial production does now</w:t>
      </w:r>
      <w:r w:rsidRPr="009120E2">
        <w:t>. Pigs are the same.</w:t>
      </w:r>
    </w:p>
    <w:p w:rsidR="00F16B99" w:rsidRPr="009120E2" w:rsidP="00CA21E2">
      <w:pPr>
        <w:pStyle w:val="Question"/>
        <w:numPr>
          <w:ilvl w:val="0"/>
          <w:numId w:val="0"/>
        </w:numPr>
        <w:ind w:left="794"/>
      </w:pPr>
      <w:sdt>
        <w:sdtPr>
          <w:alias w:val="Member"/>
          <w:tag w:val="&lt;Member mnisId='4615' dodsId='110173'&gt;"/>
          <w:id w:val="-1286739053"/>
          <w:placeholder>
            <w:docPart w:val="DefaultPlaceholder_-1854013440"/>
          </w:placeholder>
          <w:richText/>
        </w:sdtPr>
        <w:sdtContent>
          <w:r w:rsidRPr="009120E2" w:rsidR="00252056">
            <w:rPr>
              <w:b/>
            </w:rPr>
            <w:t>Lloyd Russell-Moyle:</w:t>
          </w:r>
        </w:sdtContent>
      </w:sdt>
      <w:r w:rsidRPr="009120E2" w:rsidR="00252056">
        <w:t xml:space="preserve"> That i</w:t>
      </w:r>
      <w:r w:rsidRPr="009120E2">
        <w:t xml:space="preserve">s </w:t>
      </w:r>
      <w:r w:rsidRPr="009120E2" w:rsidR="00252056">
        <w:t xml:space="preserve">an </w:t>
      </w:r>
      <w:r w:rsidRPr="009120E2">
        <w:t xml:space="preserve">interesting point, and I suspect </w:t>
      </w:r>
      <w:r w:rsidRPr="009120E2" w:rsidR="00252056">
        <w:t xml:space="preserve">that </w:t>
      </w:r>
      <w:r w:rsidRPr="009120E2">
        <w:t>the best way of avoiding antibiotic resistance is to get people to move to alternative protein sources.</w:t>
      </w:r>
    </w:p>
    <w:p w:rsidR="00252056" w:rsidRPr="009120E2" w:rsidP="00CA21E2">
      <w:pPr>
        <w:pStyle w:val="Question"/>
      </w:pPr>
      <w:sdt>
        <w:sdtPr>
          <w:alias w:val="Member"/>
          <w:tag w:val="&lt;Member mnisId='4979' dodsId='115485'&gt;"/>
          <w:id w:val="2083172105"/>
          <w:placeholder>
            <w:docPart w:val="DefaultPlaceholder_-1854013440"/>
          </w:placeholder>
          <w:richText/>
        </w:sdtPr>
        <w:sdtContent>
          <w:r w:rsidRPr="009120E2">
            <w:rPr>
              <w:b/>
            </w:rPr>
            <w:t>Andrew Western:</w:t>
          </w:r>
        </w:sdtContent>
      </w:sdt>
      <w:r w:rsidRPr="009120E2">
        <w:t xml:space="preserve"> O</w:t>
      </w:r>
      <w:r w:rsidRPr="009120E2" w:rsidR="00F16B99">
        <w:t xml:space="preserve">ne of the associated points on this would be around </w:t>
      </w:r>
      <w:r w:rsidRPr="009120E2" w:rsidR="009C68E0">
        <w:t>ecolabelling</w:t>
      </w:r>
      <w:r w:rsidRPr="009120E2" w:rsidR="00F16B99">
        <w:t>, and I am interested in your views of the advantages o</w:t>
      </w:r>
      <w:r w:rsidR="00802715">
        <w:t>r</w:t>
      </w:r>
      <w:r w:rsidRPr="009120E2" w:rsidR="00F16B99">
        <w:t xml:space="preserve"> disadvantages of that as a means of ensuring that imported goods do not undermine UK environmental policies.</w:t>
      </w:r>
    </w:p>
    <w:p w:rsidR="00252056" w:rsidRPr="009120E2" w:rsidP="00CA21E2">
      <w:pPr>
        <w:pStyle w:val="Answer"/>
      </w:pPr>
      <w:sdt>
        <w:sdtPr>
          <w:alias w:val="Witness"/>
          <w:id w:val="-822896136"/>
          <w:placeholder>
            <w:docPart w:val="DefaultPlaceholder_-1854013440"/>
          </w:placeholder>
          <w:richText/>
        </w:sdtPr>
        <w:sdtContent>
          <w:r w:rsidRPr="009120E2" w:rsidR="00E45D2D">
            <w:rPr>
              <w:b/>
              <w:i/>
            </w:rPr>
            <w:t>Cameron Witten:</w:t>
          </w:r>
        </w:sdtContent>
      </w:sdt>
      <w:r w:rsidRPr="009120E2">
        <w:t xml:space="preserve"> </w:t>
      </w:r>
      <w:r w:rsidRPr="009120E2" w:rsidR="00F16B99">
        <w:t xml:space="preserve">I am happy to come in on that point. </w:t>
      </w:r>
      <w:r w:rsidRPr="009120E2">
        <w:t>T</w:t>
      </w:r>
      <w:r w:rsidRPr="009120E2" w:rsidR="00F16B99">
        <w:t xml:space="preserve">here is a lot that </w:t>
      </w:r>
      <w:r w:rsidRPr="009120E2">
        <w:t>e</w:t>
      </w:r>
      <w:r w:rsidRPr="009120E2" w:rsidR="00F16B99">
        <w:t>colabel</w:t>
      </w:r>
      <w:r w:rsidRPr="009120E2">
        <w:t>l</w:t>
      </w:r>
      <w:r w:rsidRPr="009120E2" w:rsidR="00F16B99">
        <w:t xml:space="preserve">ing can do. There is a lot that product standards can do. </w:t>
      </w:r>
      <w:r w:rsidRPr="009120E2">
        <w:t>I</w:t>
      </w:r>
      <w:r w:rsidRPr="009120E2" w:rsidR="00F16B99">
        <w:t>t is worth acknowledging that the eco</w:t>
      </w:r>
      <w:r w:rsidRPr="009120E2">
        <w:t>-</w:t>
      </w:r>
      <w:r w:rsidRPr="009120E2" w:rsidR="00F16B99">
        <w:t xml:space="preserve">design standards that we have are already demonstrably effective in reducing carbon emissions and </w:t>
      </w:r>
      <w:r w:rsidRPr="009120E2">
        <w:t xml:space="preserve">in </w:t>
      </w:r>
      <w:r w:rsidRPr="009120E2" w:rsidR="00F16B99">
        <w:t xml:space="preserve">delivering cost savings for consumers. </w:t>
      </w:r>
      <w:r w:rsidRPr="009120E2">
        <w:t>T</w:t>
      </w:r>
      <w:r w:rsidRPr="009120E2" w:rsidR="00F16B99">
        <w:t>here is a lot that we can do with product standards.</w:t>
      </w:r>
    </w:p>
    <w:p w:rsidR="00252056" w:rsidRPr="009120E2" w:rsidP="00CA21E2">
      <w:pPr>
        <w:pStyle w:val="Answer"/>
      </w:pPr>
      <w:r w:rsidRPr="009120E2">
        <w:t xml:space="preserve">It </w:t>
      </w:r>
      <w:r w:rsidRPr="009120E2" w:rsidR="00F16B99">
        <w:t>is important to also point out that there needs to be proper enforcement.</w:t>
      </w:r>
      <w:r w:rsidRPr="009120E2">
        <w:t xml:space="preserve"> T</w:t>
      </w:r>
      <w:r w:rsidRPr="009120E2" w:rsidR="00F16B99">
        <w:t xml:space="preserve">here has been research recently that says </w:t>
      </w:r>
      <w:r w:rsidRPr="009120E2">
        <w:t xml:space="preserve">that </w:t>
      </w:r>
      <w:r w:rsidRPr="009120E2" w:rsidR="00F16B99">
        <w:t>the equivalent of 600</w:t>
      </w:r>
      <w:r w:rsidRPr="009120E2">
        <w:t>,</w:t>
      </w:r>
      <w:r w:rsidRPr="009120E2" w:rsidR="00F16B99">
        <w:t>000 additional cars are on the road in terms of carbon emissions, even under our current eco</w:t>
      </w:r>
      <w:r w:rsidRPr="009120E2">
        <w:t>-</w:t>
      </w:r>
      <w:r w:rsidRPr="009120E2" w:rsidR="00F16B99">
        <w:t>design standar</w:t>
      </w:r>
      <w:r w:rsidRPr="009120E2">
        <w:t>ds</w:t>
      </w:r>
      <w:r w:rsidRPr="009120E2" w:rsidR="00F16B99">
        <w:t xml:space="preserve">, just because of </w:t>
      </w:r>
      <w:r w:rsidRPr="009120E2">
        <w:t xml:space="preserve">a </w:t>
      </w:r>
      <w:r w:rsidRPr="009120E2" w:rsidR="00F16B99">
        <w:t xml:space="preserve">lack of proper enforcement. </w:t>
      </w:r>
      <w:r w:rsidRPr="009120E2">
        <w:t>I</w:t>
      </w:r>
      <w:r w:rsidRPr="009120E2" w:rsidR="00F16B99">
        <w:t>t needs to be part and parcel of a proper enforcement regime.</w:t>
      </w:r>
    </w:p>
    <w:p w:rsidR="00E74BD5" w:rsidRPr="009120E2" w:rsidP="00CA21E2">
      <w:pPr>
        <w:pStyle w:val="Answer"/>
      </w:pPr>
      <w:r w:rsidRPr="009120E2">
        <w:t>O</w:t>
      </w:r>
      <w:r w:rsidRPr="009120E2" w:rsidR="00F16B99">
        <w:t xml:space="preserve">ne of the things </w:t>
      </w:r>
      <w:r w:rsidRPr="009120E2">
        <w:t xml:space="preserve">that </w:t>
      </w:r>
      <w:r w:rsidRPr="009120E2" w:rsidR="00F16B99">
        <w:t xml:space="preserve">the Committee asked the Government in your recent correspondence was around lifecycle assessments for products. </w:t>
      </w:r>
      <w:r w:rsidRPr="009120E2">
        <w:t>I</w:t>
      </w:r>
      <w:r w:rsidRPr="009120E2" w:rsidR="00F16B99">
        <w:t>t is fair to say that that is very challenging</w:t>
      </w:r>
      <w:r w:rsidRPr="009120E2">
        <w:t>, and m</w:t>
      </w:r>
      <w:r w:rsidRPr="009120E2" w:rsidR="00F16B99">
        <w:t xml:space="preserve">aybe a better place to start is simply looking at carbon content as a starter for </w:t>
      </w:r>
      <w:r w:rsidRPr="009120E2">
        <w:t xml:space="preserve">10, </w:t>
      </w:r>
      <w:r w:rsidRPr="009120E2" w:rsidR="00F16B99">
        <w:t>then slowly expanding out to whole life</w:t>
      </w:r>
      <w:r w:rsidR="00802715">
        <w:t>-</w:t>
      </w:r>
      <w:r w:rsidRPr="009120E2" w:rsidR="00F16B99">
        <w:t>cycle assessments.</w:t>
      </w:r>
      <w:r w:rsidRPr="009120E2">
        <w:t xml:space="preserve"> </w:t>
      </w:r>
      <w:r w:rsidRPr="009120E2">
        <w:t>W</w:t>
      </w:r>
      <w:r w:rsidRPr="009120E2" w:rsidR="00F16B99">
        <w:t xml:space="preserve">e would say that </w:t>
      </w:r>
      <w:r w:rsidRPr="009120E2">
        <w:t xml:space="preserve">that </w:t>
      </w:r>
      <w:r w:rsidRPr="009120E2" w:rsidR="00F16B99">
        <w:t>is where we want to end up eventually</w:t>
      </w:r>
      <w:r w:rsidRPr="009120E2">
        <w:t>.</w:t>
      </w:r>
    </w:p>
    <w:p w:rsidR="00F16B99" w:rsidRPr="009120E2" w:rsidP="00CA21E2">
      <w:pPr>
        <w:pStyle w:val="Answer"/>
      </w:pPr>
      <w:r>
        <w:t xml:space="preserve">That </w:t>
      </w:r>
      <w:r w:rsidRPr="009120E2" w:rsidR="00252056">
        <w:t xml:space="preserve">has </w:t>
      </w:r>
      <w:r w:rsidRPr="009120E2">
        <w:t>proved very difficult where we have tried to implement it so far</w:t>
      </w:r>
      <w:r w:rsidRPr="009120E2" w:rsidR="00E74BD5">
        <w:t>, but</w:t>
      </w:r>
      <w:r w:rsidRPr="009120E2">
        <w:t xml:space="preserve"> there </w:t>
      </w:r>
      <w:r w:rsidRPr="009120E2" w:rsidR="00E74BD5">
        <w:t xml:space="preserve">are </w:t>
      </w:r>
      <w:r w:rsidRPr="009120E2">
        <w:t xml:space="preserve">good things that are happening. There is the Foundation </w:t>
      </w:r>
      <w:r w:rsidRPr="009120E2" w:rsidR="00E74BD5">
        <w:t xml:space="preserve">Earth </w:t>
      </w:r>
      <w:r w:rsidRPr="009120E2">
        <w:t>stop</w:t>
      </w:r>
      <w:r w:rsidRPr="009120E2" w:rsidR="00E74BD5">
        <w:t>-</w:t>
      </w:r>
      <w:r w:rsidRPr="009120E2">
        <w:t xml:space="preserve">light trial that is ongoing with some of the big supermarket chains. </w:t>
      </w:r>
      <w:r w:rsidRPr="009120E2" w:rsidR="00E74BD5">
        <w:t>That is</w:t>
      </w:r>
      <w:r w:rsidRPr="009120E2">
        <w:t xml:space="preserve"> something </w:t>
      </w:r>
      <w:r w:rsidRPr="009120E2" w:rsidR="00E74BD5">
        <w:t xml:space="preserve">that </w:t>
      </w:r>
      <w:r w:rsidRPr="009120E2">
        <w:t>the Government could do more to support. There is already a public</w:t>
      </w:r>
      <w:r w:rsidRPr="009120E2" w:rsidR="00E74BD5">
        <w:t>ly</w:t>
      </w:r>
      <w:r w:rsidRPr="009120E2">
        <w:t xml:space="preserve"> agreed standard under the British Standard</w:t>
      </w:r>
      <w:r w:rsidRPr="009120E2" w:rsidR="00E74BD5">
        <w:t>s</w:t>
      </w:r>
      <w:r w:rsidRPr="009120E2">
        <w:t xml:space="preserve"> Institut</w:t>
      </w:r>
      <w:r w:rsidRPr="009120E2" w:rsidR="00E74BD5">
        <w:t>ion</w:t>
      </w:r>
      <w:r w:rsidRPr="009120E2">
        <w:t xml:space="preserve"> for </w:t>
      </w:r>
      <w:r w:rsidRPr="009120E2" w:rsidR="00E74BD5">
        <w:t>c</w:t>
      </w:r>
      <w:r w:rsidRPr="009120E2">
        <w:t xml:space="preserve">arbon </w:t>
      </w:r>
      <w:r w:rsidRPr="009120E2" w:rsidR="00E74BD5">
        <w:t>a</w:t>
      </w:r>
      <w:r w:rsidRPr="009120E2">
        <w:t xml:space="preserve">ssessment, which could be applied to companies over a certain size for starters, so </w:t>
      </w:r>
      <w:r w:rsidRPr="009120E2" w:rsidR="00E74BD5">
        <w:t xml:space="preserve">that </w:t>
      </w:r>
      <w:r w:rsidRPr="009120E2">
        <w:t>it is not overly burdensome</w:t>
      </w:r>
      <w:r w:rsidRPr="009120E2" w:rsidR="00E74BD5">
        <w:t>,</w:t>
      </w:r>
      <w:r w:rsidRPr="009120E2">
        <w:t xml:space="preserve"> </w:t>
      </w:r>
      <w:r w:rsidRPr="009120E2" w:rsidR="00E74BD5">
        <w:t>a</w:t>
      </w:r>
      <w:r w:rsidRPr="009120E2">
        <w:t xml:space="preserve">nd then </w:t>
      </w:r>
      <w:r w:rsidRPr="009120E2" w:rsidR="00E74BD5">
        <w:t xml:space="preserve">move </w:t>
      </w:r>
      <w:r w:rsidRPr="009120E2">
        <w:t>towards smaller companies and greater life</w:t>
      </w:r>
      <w:r>
        <w:t>-</w:t>
      </w:r>
      <w:r w:rsidRPr="009120E2">
        <w:t>cycle assessments over time.</w:t>
      </w:r>
    </w:p>
    <w:p w:rsidR="00E74BD5" w:rsidRPr="009120E2" w:rsidP="00CA21E2">
      <w:pPr>
        <w:pStyle w:val="Question"/>
      </w:pPr>
      <w:sdt>
        <w:sdtPr>
          <w:alias w:val="Member"/>
          <w:tag w:val="&lt;Member mnisId='4979' dodsId='115485'&gt;"/>
          <w:id w:val="665211950"/>
          <w:placeholder>
            <w:docPart w:val="DefaultPlaceholder_-1854013440"/>
          </w:placeholder>
          <w:richText/>
        </w:sdtPr>
        <w:sdtContent>
          <w:r w:rsidRPr="009120E2">
            <w:rPr>
              <w:b/>
            </w:rPr>
            <w:t>Andrew Western:</w:t>
          </w:r>
        </w:sdtContent>
      </w:sdt>
      <w:r w:rsidRPr="009120E2">
        <w:t xml:space="preserve"> </w:t>
      </w:r>
      <w:r w:rsidRPr="009120E2" w:rsidR="00F16B99">
        <w:t xml:space="preserve">Just on the </w:t>
      </w:r>
      <w:r w:rsidRPr="009120E2" w:rsidR="009C68E0">
        <w:t>labelling</w:t>
      </w:r>
      <w:r w:rsidRPr="009120E2" w:rsidR="00F16B99">
        <w:t xml:space="preserve">, there is an obvious question about the evidence that </w:t>
      </w:r>
      <w:r w:rsidRPr="009120E2">
        <w:t xml:space="preserve">purchasers </w:t>
      </w:r>
      <w:r w:rsidRPr="009120E2" w:rsidR="00F16B99">
        <w:t xml:space="preserve">will change their </w:t>
      </w:r>
      <w:r w:rsidRPr="009120E2" w:rsidR="009C68E0">
        <w:t>behaviours</w:t>
      </w:r>
      <w:r w:rsidRPr="009120E2" w:rsidR="00F16B99">
        <w:t xml:space="preserve"> </w:t>
      </w:r>
      <w:r w:rsidRPr="009120E2">
        <w:t>i</w:t>
      </w:r>
      <w:r w:rsidRPr="009120E2" w:rsidR="00F16B99">
        <w:t>f you go for stronger eco</w:t>
      </w:r>
      <w:r w:rsidRPr="009120E2" w:rsidR="009C68E0">
        <w:t>labelling</w:t>
      </w:r>
      <w:r w:rsidRPr="009120E2">
        <w:t>.</w:t>
      </w:r>
      <w:r w:rsidRPr="009120E2" w:rsidR="00F16B99">
        <w:t xml:space="preserve"> </w:t>
      </w:r>
      <w:r w:rsidRPr="009120E2">
        <w:t>I</w:t>
      </w:r>
      <w:r w:rsidRPr="009120E2" w:rsidR="00F16B99">
        <w:t>s there evidence to suggest that people would do that</w:t>
      </w:r>
      <w:r w:rsidRPr="009120E2">
        <w:t xml:space="preserve"> in</w:t>
      </w:r>
      <w:r w:rsidRPr="009120E2" w:rsidR="00F16B99">
        <w:t xml:space="preserve"> sufficient numbers to justify the additional </w:t>
      </w:r>
      <w:r w:rsidRPr="009120E2">
        <w:t>cost</w:t>
      </w:r>
      <w:r w:rsidRPr="009120E2" w:rsidR="00F16B99">
        <w:t>?</w:t>
      </w:r>
    </w:p>
    <w:p w:rsidR="00F16B99" w:rsidRPr="009120E2" w:rsidP="00CA21E2">
      <w:pPr>
        <w:pStyle w:val="Answer"/>
      </w:pPr>
      <w:sdt>
        <w:sdtPr>
          <w:alias w:val="Witness"/>
          <w:id w:val="674616153"/>
          <w:placeholder>
            <w:docPart w:val="DefaultPlaceholder_-1854013440"/>
          </w:placeholder>
          <w:richText/>
        </w:sdtPr>
        <w:sdtContent>
          <w:r w:rsidRPr="009120E2" w:rsidR="00E45D2D">
            <w:rPr>
              <w:b/>
              <w:i/>
            </w:rPr>
            <w:t>Cameron Witten:</w:t>
          </w:r>
        </w:sdtContent>
      </w:sdt>
      <w:r w:rsidRPr="009120E2" w:rsidR="00E74BD5">
        <w:t xml:space="preserve"> </w:t>
      </w:r>
      <w:r w:rsidRPr="009120E2">
        <w:t xml:space="preserve">Yes. </w:t>
      </w:r>
      <w:r w:rsidRPr="009120E2" w:rsidR="00E74BD5">
        <w:t>W</w:t>
      </w:r>
      <w:r w:rsidRPr="009120E2">
        <w:t>hat we have seen already is that the p</w:t>
      </w:r>
      <w:r w:rsidRPr="009120E2" w:rsidR="00E74BD5">
        <w:t>u</w:t>
      </w:r>
      <w:r w:rsidRPr="009120E2">
        <w:t>ll that eco</w:t>
      </w:r>
      <w:r w:rsidRPr="009120E2" w:rsidR="009C68E0">
        <w:t>labelling</w:t>
      </w:r>
      <w:r w:rsidRPr="009120E2">
        <w:t xml:space="preserve"> has is delivering cost savings to consumers and also cutting our carbon footprint. Where eco</w:t>
      </w:r>
      <w:r w:rsidRPr="009120E2" w:rsidR="009C68E0">
        <w:t>labelling</w:t>
      </w:r>
      <w:r w:rsidRPr="009120E2">
        <w:t xml:space="preserve"> is most effective is when it is also paired with minimum product standards</w:t>
      </w:r>
      <w:r w:rsidRPr="009120E2" w:rsidR="00E74BD5">
        <w:t>,</w:t>
      </w:r>
      <w:r w:rsidRPr="009120E2">
        <w:t xml:space="preserve"> </w:t>
      </w:r>
      <w:r w:rsidRPr="009120E2" w:rsidR="00E74BD5">
        <w:t>s</w:t>
      </w:r>
      <w:r w:rsidRPr="009120E2">
        <w:t>o you need a push and a pull.</w:t>
      </w:r>
      <w:r w:rsidRPr="009120E2" w:rsidR="00E74BD5">
        <w:t xml:space="preserve"> </w:t>
      </w:r>
      <w:r w:rsidRPr="009120E2">
        <w:t>You need to rais</w:t>
      </w:r>
      <w:r w:rsidR="008A5014">
        <w:t xml:space="preserve">e </w:t>
      </w:r>
      <w:r w:rsidRPr="009120E2">
        <w:t>the bar for producers to build</w:t>
      </w:r>
      <w:r w:rsidR="008A5014">
        <w:t xml:space="preserve"> </w:t>
      </w:r>
      <w:r w:rsidRPr="009120E2">
        <w:t>more efficient products in the first instance</w:t>
      </w:r>
      <w:r w:rsidRPr="009120E2" w:rsidR="00E74BD5">
        <w:t>,</w:t>
      </w:r>
      <w:r w:rsidRPr="009120E2">
        <w:t xml:space="preserve"> and also </w:t>
      </w:r>
      <w:r w:rsidRPr="009120E2" w:rsidR="009C68E0">
        <w:t>signal</w:t>
      </w:r>
      <w:r w:rsidRPr="009120E2">
        <w:t xml:space="preserve"> to consumers, </w:t>
      </w:r>
      <w:r w:rsidRPr="009120E2" w:rsidR="00E74BD5">
        <w:t>“H</w:t>
      </w:r>
      <w:r w:rsidRPr="009120E2">
        <w:t xml:space="preserve">ey, these are the good ones. You should maybe </w:t>
      </w:r>
      <w:r w:rsidRPr="009120E2">
        <w:t>take a look</w:t>
      </w:r>
      <w:r w:rsidRPr="009120E2">
        <w:t xml:space="preserve"> at these</w:t>
      </w:r>
      <w:r w:rsidRPr="009120E2" w:rsidR="00E74BD5">
        <w:t>”.</w:t>
      </w:r>
      <w:r w:rsidRPr="009120E2">
        <w:t xml:space="preserve"> </w:t>
      </w:r>
      <w:r w:rsidRPr="009120E2" w:rsidR="00E74BD5">
        <w:t>T</w:t>
      </w:r>
      <w:r w:rsidRPr="009120E2">
        <w:t xml:space="preserve">hat </w:t>
      </w:r>
      <w:r w:rsidRPr="009120E2" w:rsidR="00E74BD5">
        <w:t xml:space="preserve">sort of </w:t>
      </w:r>
      <w:r w:rsidRPr="009120E2">
        <w:t>push</w:t>
      </w:r>
      <w:r w:rsidRPr="009120E2" w:rsidR="00E74BD5">
        <w:t xml:space="preserve">/pull, </w:t>
      </w:r>
      <w:r w:rsidRPr="009120E2">
        <w:t xml:space="preserve">carrot </w:t>
      </w:r>
      <w:r w:rsidRPr="009120E2" w:rsidR="00E74BD5">
        <w:t xml:space="preserve">and </w:t>
      </w:r>
      <w:r w:rsidRPr="009120E2">
        <w:t>stick mechanism</w:t>
      </w:r>
      <w:r w:rsidRPr="009120E2" w:rsidR="00E74BD5">
        <w:t xml:space="preserve"> is</w:t>
      </w:r>
      <w:r w:rsidRPr="009120E2">
        <w:t xml:space="preserve"> where it is most effective in shifting consumer </w:t>
      </w:r>
      <w:r w:rsidRPr="009120E2" w:rsidR="009C68E0">
        <w:t>behaviour</w:t>
      </w:r>
      <w:r w:rsidRPr="009120E2">
        <w:t>.</w:t>
      </w:r>
    </w:p>
    <w:p w:rsidR="00E74BD5" w:rsidRPr="009120E2" w:rsidP="00CA21E2">
      <w:pPr>
        <w:pStyle w:val="Answer"/>
      </w:pPr>
      <w:sdt>
        <w:sdtPr>
          <w:alias w:val="Witness"/>
          <w:id w:val="-1942135914"/>
          <w:placeholder>
            <w:docPart w:val="DefaultPlaceholder_-1854013440"/>
          </w:placeholder>
          <w:richText/>
        </w:sdtPr>
        <w:sdtContent>
          <w:r w:rsidRPr="009120E2" w:rsidR="00E45D2D">
            <w:rPr>
              <w:b/>
              <w:i/>
            </w:rPr>
            <w:t>Catherine McBride:</w:t>
          </w:r>
        </w:sdtContent>
      </w:sdt>
      <w:r w:rsidRPr="009120E2">
        <w:t xml:space="preserve"> </w:t>
      </w:r>
      <w:r w:rsidRPr="009120E2" w:rsidR="00F16B99">
        <w:t>I know that there are already products available that are meant to be good for the environment</w:t>
      </w:r>
      <w:r w:rsidRPr="009120E2">
        <w:t>,</w:t>
      </w:r>
      <w:r w:rsidRPr="009120E2" w:rsidR="00F16B99">
        <w:t xml:space="preserve"> and I am not sure </w:t>
      </w:r>
      <w:r w:rsidRPr="009120E2">
        <w:t xml:space="preserve">that </w:t>
      </w:r>
      <w:r w:rsidRPr="009120E2" w:rsidR="00F16B99">
        <w:t xml:space="preserve">they sell </w:t>
      </w:r>
      <w:r w:rsidRPr="009120E2" w:rsidR="00F16B99">
        <w:t>better. I found it very interesting that</w:t>
      </w:r>
      <w:r w:rsidRPr="009120E2">
        <w:t>,</w:t>
      </w:r>
      <w:r w:rsidRPr="009120E2" w:rsidR="00F16B99">
        <w:t xml:space="preserve"> when we introduced a minimum charge of 5p on a plastic bag in a supermarket</w:t>
      </w:r>
      <w:r w:rsidRPr="009120E2">
        <w:t>,</w:t>
      </w:r>
      <w:r w:rsidRPr="009120E2" w:rsidR="00F16B99">
        <w:t xml:space="preserve"> within a few months</w:t>
      </w:r>
      <w:r w:rsidRPr="009120E2">
        <w:t>,</w:t>
      </w:r>
      <w:r w:rsidRPr="009120E2" w:rsidR="00F16B99">
        <w:t xml:space="preserve"> </w:t>
      </w:r>
      <w:r w:rsidRPr="009120E2">
        <w:t>s</w:t>
      </w:r>
      <w:r w:rsidRPr="009120E2" w:rsidR="00F16B99">
        <w:t>uddenly everyone was bringing their own bag to a supermarket or buying a bag there</w:t>
      </w:r>
      <w:r w:rsidRPr="009120E2">
        <w:t>.</w:t>
      </w:r>
      <w:r w:rsidRPr="009120E2" w:rsidR="00F16B99">
        <w:t xml:space="preserve"> </w:t>
      </w:r>
      <w:r w:rsidRPr="009120E2">
        <w:t>T</w:t>
      </w:r>
      <w:r w:rsidRPr="009120E2" w:rsidR="00F16B99">
        <w:t>hat whole industry disappeared really quickly.</w:t>
      </w:r>
    </w:p>
    <w:p w:rsidR="00E74BD5" w:rsidRPr="009120E2" w:rsidP="00CA21E2">
      <w:pPr>
        <w:pStyle w:val="Answer"/>
      </w:pPr>
      <w:r w:rsidRPr="009120E2">
        <w:t>C</w:t>
      </w:r>
      <w:r w:rsidRPr="009120E2" w:rsidR="00F16B99">
        <w:t xml:space="preserve">ompare </w:t>
      </w:r>
      <w:r w:rsidRPr="009120E2">
        <w:t xml:space="preserve">that </w:t>
      </w:r>
      <w:r w:rsidR="008A5014">
        <w:t>with</w:t>
      </w:r>
      <w:r w:rsidRPr="009120E2" w:rsidR="00F16B99">
        <w:t xml:space="preserve"> a coffee shop right now</w:t>
      </w:r>
      <w:r w:rsidRPr="009120E2">
        <w:t>.</w:t>
      </w:r>
      <w:r w:rsidRPr="009120E2" w:rsidR="00F16B99">
        <w:t xml:space="preserve"> </w:t>
      </w:r>
      <w:r w:rsidRPr="009120E2">
        <w:t>I</w:t>
      </w:r>
      <w:r w:rsidRPr="009120E2" w:rsidR="00F16B99">
        <w:t>n the last 20 years</w:t>
      </w:r>
      <w:r w:rsidRPr="009120E2" w:rsidR="003D3280">
        <w:t>,</w:t>
      </w:r>
      <w:r w:rsidRPr="009120E2" w:rsidR="00F16B99">
        <w:t xml:space="preserve"> coffee shops have sprung up like mushrooms all over the country.</w:t>
      </w:r>
      <w:r w:rsidRPr="009120E2">
        <w:t xml:space="preserve"> </w:t>
      </w:r>
      <w:r w:rsidRPr="009120E2" w:rsidR="00F16B99">
        <w:t>A lot of them give you a discount if you bring your own cup</w:t>
      </w:r>
      <w:r w:rsidRPr="009120E2">
        <w:t>.</w:t>
      </w:r>
      <w:r w:rsidRPr="009120E2" w:rsidR="00F16B99">
        <w:t xml:space="preserve"> I always bring my own cup and I find myself the </w:t>
      </w:r>
      <w:r w:rsidRPr="009120E2">
        <w:t xml:space="preserve">only </w:t>
      </w:r>
      <w:r w:rsidRPr="009120E2" w:rsidR="00F16B99">
        <w:t>one in the queue holding a cup, even though, say</w:t>
      </w:r>
      <w:r w:rsidRPr="009120E2">
        <w:t>,</w:t>
      </w:r>
      <w:r w:rsidRPr="009120E2" w:rsidR="00F16B99">
        <w:t xml:space="preserve"> in Starbucks</w:t>
      </w:r>
      <w:r w:rsidRPr="009120E2">
        <w:t>,</w:t>
      </w:r>
      <w:r w:rsidRPr="009120E2" w:rsidR="00F16B99">
        <w:t xml:space="preserve"> the discount is considerable. Bring your own cup and you get 25p off a </w:t>
      </w:r>
      <w:r w:rsidRPr="009120E2">
        <w:t xml:space="preserve">£2 </w:t>
      </w:r>
      <w:r w:rsidRPr="009120E2" w:rsidR="00F16B99">
        <w:t xml:space="preserve">coffee, but people do not do it, so I would suggest </w:t>
      </w:r>
      <w:r w:rsidRPr="009120E2">
        <w:t xml:space="preserve">that </w:t>
      </w:r>
      <w:r w:rsidRPr="009120E2" w:rsidR="00F16B99">
        <w:t xml:space="preserve">you are better off </w:t>
      </w:r>
      <w:r w:rsidRPr="009120E2">
        <w:t xml:space="preserve">making </w:t>
      </w:r>
      <w:r w:rsidRPr="009120E2" w:rsidR="00F16B99">
        <w:t>them pay the extra</w:t>
      </w:r>
      <w:r w:rsidRPr="009120E2">
        <w:t xml:space="preserve">, </w:t>
      </w:r>
      <w:r w:rsidRPr="009120E2" w:rsidR="00F16B99">
        <w:t xml:space="preserve">rather than </w:t>
      </w:r>
      <w:r w:rsidRPr="009120E2">
        <w:t xml:space="preserve">giving </w:t>
      </w:r>
      <w:r w:rsidRPr="009120E2" w:rsidR="00F16B99">
        <w:t>them the discount</w:t>
      </w:r>
      <w:r w:rsidRPr="009120E2">
        <w:t>.</w:t>
      </w:r>
    </w:p>
    <w:p w:rsidR="00E74BD5" w:rsidRPr="009120E2" w:rsidP="00CA21E2">
      <w:pPr>
        <w:pStyle w:val="Answer"/>
      </w:pPr>
      <w:r w:rsidRPr="009120E2">
        <w:t>W</w:t>
      </w:r>
      <w:r w:rsidRPr="009120E2" w:rsidR="00F16B99">
        <w:t xml:space="preserve">ith the </w:t>
      </w:r>
      <w:r w:rsidRPr="009120E2" w:rsidR="009C68E0">
        <w:t>labelling</w:t>
      </w:r>
      <w:r w:rsidRPr="009120E2">
        <w:t xml:space="preserve">, </w:t>
      </w:r>
      <w:r w:rsidRPr="009120E2" w:rsidR="00F16B99">
        <w:t>you can look at some of the products that are sold now</w:t>
      </w:r>
      <w:r w:rsidRPr="009120E2">
        <w:t>,</w:t>
      </w:r>
      <w:r w:rsidRPr="009120E2" w:rsidR="00F16B99">
        <w:t xml:space="preserve"> and consumer preference is not that strong.</w:t>
      </w:r>
      <w:r w:rsidRPr="009120E2">
        <w:t xml:space="preserve"> P</w:t>
      </w:r>
      <w:r w:rsidRPr="009120E2" w:rsidR="00F16B99">
        <w:t xml:space="preserve">eople will buy things </w:t>
      </w:r>
      <w:r w:rsidRPr="009120E2">
        <w:t>be</w:t>
      </w:r>
      <w:r w:rsidRPr="009120E2" w:rsidR="00F16B99">
        <w:t>cause it is fun or it looks cool</w:t>
      </w:r>
      <w:r w:rsidRPr="009120E2">
        <w:t>.</w:t>
      </w:r>
      <w:r w:rsidRPr="009120E2" w:rsidR="00F16B99">
        <w:t xml:space="preserve"> I do not know why, but </w:t>
      </w:r>
      <w:r w:rsidRPr="009120E2">
        <w:t xml:space="preserve">I am not </w:t>
      </w:r>
      <w:r w:rsidRPr="009120E2" w:rsidR="00F16B99">
        <w:t>sure that it will have such a big effect</w:t>
      </w:r>
      <w:r w:rsidRPr="009120E2" w:rsidR="003B49C2">
        <w:t>.</w:t>
      </w:r>
    </w:p>
    <w:p w:rsidR="00E74BD5" w:rsidRPr="009120E2" w:rsidP="00CA21E2">
      <w:pPr>
        <w:pStyle w:val="Answer"/>
      </w:pPr>
      <w:r w:rsidRPr="009120E2">
        <w:t xml:space="preserve">I would like to correct a couple of things that were said earlier. I have a list in the pack </w:t>
      </w:r>
      <w:r w:rsidRPr="009120E2">
        <w:t xml:space="preserve">that </w:t>
      </w:r>
      <w:r w:rsidRPr="009120E2">
        <w:t xml:space="preserve">you have been given of subsidies around the world. If UK farms are being undercut, I am sorry for them, but they are subsidised more than the OECD average and they are </w:t>
      </w:r>
      <w:r w:rsidR="008A5014">
        <w:t xml:space="preserve">some </w:t>
      </w:r>
      <w:r w:rsidRPr="009120E2">
        <w:t>of the most highly subsidised farms in the world</w:t>
      </w:r>
      <w:r w:rsidRPr="009120E2">
        <w:t>.</w:t>
      </w:r>
      <w:r w:rsidRPr="009120E2">
        <w:t xml:space="preserve"> </w:t>
      </w:r>
      <w:r w:rsidRPr="009120E2">
        <w:t>Y</w:t>
      </w:r>
      <w:r w:rsidRPr="009120E2">
        <w:t xml:space="preserve">ou will find that </w:t>
      </w:r>
      <w:r w:rsidRPr="009120E2">
        <w:t xml:space="preserve">that </w:t>
      </w:r>
      <w:r w:rsidRPr="009120E2">
        <w:t xml:space="preserve">is higher than Vietnam, New Zealand, Brazil, Australia, </w:t>
      </w:r>
      <w:r w:rsidRPr="009120E2">
        <w:t>Chile or</w:t>
      </w:r>
      <w:r w:rsidRPr="009120E2">
        <w:t xml:space="preserve"> Argentina. They get no subsidies and they are more efficient producers.</w:t>
      </w:r>
      <w:r w:rsidRPr="009120E2">
        <w:t xml:space="preserve"> </w:t>
      </w:r>
      <w:r w:rsidRPr="009120E2">
        <w:t xml:space="preserve">They have more land. </w:t>
      </w:r>
      <w:r w:rsidRPr="009120E2">
        <w:t>A</w:t>
      </w:r>
      <w:r w:rsidRPr="009120E2">
        <w:t xml:space="preserve">ll of them are real farmers. If you get </w:t>
      </w:r>
      <w:r w:rsidRPr="009120E2">
        <w:t xml:space="preserve">no </w:t>
      </w:r>
      <w:r w:rsidRPr="009120E2">
        <w:t xml:space="preserve">subsidies, you cannot be a pretend farmer. There </w:t>
      </w:r>
      <w:r w:rsidRPr="009120E2">
        <w:t xml:space="preserve">are </w:t>
      </w:r>
      <w:r w:rsidRPr="009120E2">
        <w:t xml:space="preserve">a lot of people in farming in the UK who are there for the lifestyle rather than because they </w:t>
      </w:r>
      <w:r w:rsidRPr="009120E2">
        <w:t>have to</w:t>
      </w:r>
      <w:r w:rsidRPr="009120E2">
        <w:t xml:space="preserve"> live on it, and this has been encouraged by subsidising them</w:t>
      </w:r>
      <w:r w:rsidRPr="009120E2">
        <w:t>, basically. I</w:t>
      </w:r>
      <w:r w:rsidRPr="009120E2">
        <w:t>f there were no subsidies, they would have to farm productively</w:t>
      </w:r>
      <w:r w:rsidRPr="009120E2">
        <w:t>.</w:t>
      </w:r>
    </w:p>
    <w:p w:rsidR="00E74BD5" w:rsidRPr="009120E2" w:rsidP="00CA21E2">
      <w:pPr>
        <w:pStyle w:val="Question"/>
      </w:pPr>
      <w:sdt>
        <w:sdtPr>
          <w:alias w:val="Member"/>
          <w:tag w:val="&lt;Member mnisId='1546' dodsId='38376'&gt;"/>
          <w:id w:val="829716616"/>
          <w:placeholder>
            <w:docPart w:val="DefaultPlaceholder_-1854013440"/>
          </w:placeholder>
          <w:richText/>
        </w:sdtPr>
        <w:sdtContent>
          <w:r w:rsidRPr="009120E2">
            <w:rPr>
              <w:b/>
            </w:rPr>
            <w:t>Chair:</w:t>
          </w:r>
        </w:sdtContent>
      </w:sdt>
      <w:r w:rsidRPr="009120E2">
        <w:t xml:space="preserve"> What about the food security angle?</w:t>
      </w:r>
    </w:p>
    <w:p w:rsidR="00E74BD5" w:rsidRPr="009120E2" w:rsidP="00CA21E2">
      <w:pPr>
        <w:pStyle w:val="Answer"/>
      </w:pPr>
      <w:sdt>
        <w:sdtPr>
          <w:alias w:val="Witness"/>
          <w:id w:val="1056044408"/>
          <w:placeholder>
            <w:docPart w:val="DefaultPlaceholder_-1854013440"/>
          </w:placeholder>
          <w:richText/>
        </w:sdtPr>
        <w:sdtContent>
          <w:r w:rsidRPr="009120E2" w:rsidR="00E45D2D">
            <w:rPr>
              <w:b/>
              <w:i/>
            </w:rPr>
            <w:t>Catherine McBride:</w:t>
          </w:r>
        </w:sdtContent>
      </w:sdt>
      <w:r w:rsidRPr="009120E2">
        <w:t xml:space="preserve"> T</w:t>
      </w:r>
      <w:r w:rsidRPr="009120E2" w:rsidR="00F16B99">
        <w:t xml:space="preserve">he best way to be secure with food is to have diversified suppliers, and we have seen that right now with </w:t>
      </w:r>
      <w:r w:rsidRPr="009120E2">
        <w:t>tomatoes. O</w:t>
      </w:r>
      <w:r w:rsidRPr="009120E2" w:rsidR="00F16B99">
        <w:t>nce upon a time</w:t>
      </w:r>
      <w:r w:rsidRPr="009120E2">
        <w:t>,</w:t>
      </w:r>
      <w:r w:rsidRPr="009120E2" w:rsidR="00F16B99">
        <w:t xml:space="preserve"> we would import them at this time of year from Kenya or South Africa but</w:t>
      </w:r>
      <w:r w:rsidRPr="009120E2">
        <w:t>,</w:t>
      </w:r>
      <w:r w:rsidRPr="009120E2" w:rsidR="00F16B99">
        <w:t xml:space="preserve"> over the last few years</w:t>
      </w:r>
      <w:r w:rsidRPr="009120E2">
        <w:t>,</w:t>
      </w:r>
      <w:r w:rsidRPr="009120E2" w:rsidR="00F16B99">
        <w:t xml:space="preserve"> people developed </w:t>
      </w:r>
      <w:r w:rsidRPr="009120E2">
        <w:t xml:space="preserve">heated </w:t>
      </w:r>
      <w:r w:rsidRPr="009120E2" w:rsidR="00F16B99">
        <w:t>greenhouses</w:t>
      </w:r>
      <w:r w:rsidRPr="009120E2">
        <w:t>.</w:t>
      </w:r>
      <w:r w:rsidR="008A5014">
        <w:t xml:space="preserve"> </w:t>
      </w:r>
      <w:r w:rsidRPr="009120E2">
        <w:t>Th</w:t>
      </w:r>
      <w:r w:rsidR="008A5014">
        <w:t xml:space="preserve">at is </w:t>
      </w:r>
      <w:r w:rsidRPr="009120E2" w:rsidR="00F16B99">
        <w:t xml:space="preserve">an interesting green environment because, yes, </w:t>
      </w:r>
      <w:r w:rsidR="008A5014">
        <w:t xml:space="preserve">people </w:t>
      </w:r>
      <w:r w:rsidRPr="009120E2" w:rsidR="00F16B99">
        <w:t>are using gas to heat the greenhouse, but the carbon dioxide that is produced is pumped into the greenhouse because it is food for plants</w:t>
      </w:r>
      <w:r w:rsidRPr="009120E2">
        <w:t>.</w:t>
      </w:r>
      <w:r w:rsidRPr="009120E2" w:rsidR="00F16B99">
        <w:t xml:space="preserve"> </w:t>
      </w:r>
      <w:r w:rsidRPr="009120E2">
        <w:t>T</w:t>
      </w:r>
      <w:r w:rsidR="008A5014">
        <w:t>omatoes</w:t>
      </w:r>
      <w:r w:rsidRPr="009120E2" w:rsidR="00F16B99">
        <w:t xml:space="preserve"> grow more quickly with a higher carbon environment</w:t>
      </w:r>
      <w:r w:rsidRPr="009120E2">
        <w:t>,</w:t>
      </w:r>
      <w:r w:rsidRPr="009120E2" w:rsidR="00F16B99">
        <w:t xml:space="preserve"> and that was a great idea when </w:t>
      </w:r>
      <w:r w:rsidRPr="009120E2">
        <w:t xml:space="preserve">gas </w:t>
      </w:r>
      <w:r w:rsidRPr="009120E2" w:rsidR="00F16B99">
        <w:t xml:space="preserve">was very cheap, but when </w:t>
      </w:r>
      <w:r w:rsidRPr="009120E2">
        <w:t xml:space="preserve">gas </w:t>
      </w:r>
      <w:r w:rsidRPr="009120E2" w:rsidR="00F16B99">
        <w:t xml:space="preserve">got very expensive </w:t>
      </w:r>
      <w:r w:rsidRPr="009120E2">
        <w:t xml:space="preserve">it </w:t>
      </w:r>
      <w:r w:rsidRPr="009120E2" w:rsidR="00F16B99">
        <w:t xml:space="preserve">became far too expensive to use </w:t>
      </w:r>
      <w:r w:rsidRPr="009120E2">
        <w:t xml:space="preserve">gas </w:t>
      </w:r>
      <w:r w:rsidRPr="009120E2" w:rsidR="00F16B99">
        <w:t xml:space="preserve">to produce </w:t>
      </w:r>
      <w:r w:rsidRPr="009120E2">
        <w:t>tomatoes</w:t>
      </w:r>
      <w:r w:rsidRPr="009120E2" w:rsidR="00F16B99">
        <w:t>.</w:t>
      </w:r>
      <w:r w:rsidRPr="009120E2" w:rsidR="003B49C2">
        <w:t xml:space="preserve"> </w:t>
      </w:r>
      <w:r w:rsidRPr="009120E2">
        <w:t>B</w:t>
      </w:r>
      <w:r w:rsidRPr="009120E2" w:rsidR="00F16B99">
        <w:t>ecause we are reliant on our own supply and the  supply</w:t>
      </w:r>
      <w:r w:rsidR="008A5014">
        <w:t xml:space="preserve"> from the</w:t>
      </w:r>
      <w:r w:rsidRPr="008A5014" w:rsidR="008A5014">
        <w:t xml:space="preserve"> </w:t>
      </w:r>
      <w:r w:rsidRPr="009120E2" w:rsidR="008A5014">
        <w:t>Netherlands</w:t>
      </w:r>
      <w:r w:rsidRPr="009120E2">
        <w:t>,</w:t>
      </w:r>
      <w:r w:rsidRPr="009120E2" w:rsidR="00F16B99">
        <w:t xml:space="preserve"> </w:t>
      </w:r>
      <w:r w:rsidRPr="009120E2" w:rsidR="000F1A9A">
        <w:t>which</w:t>
      </w:r>
      <w:r w:rsidRPr="009120E2" w:rsidR="00F16B99">
        <w:t xml:space="preserve"> produce</w:t>
      </w:r>
      <w:r w:rsidRPr="009120E2" w:rsidR="000F1A9A">
        <w:t>s</w:t>
      </w:r>
      <w:r w:rsidRPr="009120E2" w:rsidR="00F16B99">
        <w:t xml:space="preserve"> </w:t>
      </w:r>
      <w:r w:rsidRPr="009120E2" w:rsidR="003B49C2">
        <w:t xml:space="preserve">in </w:t>
      </w:r>
      <w:r w:rsidRPr="009120E2" w:rsidR="00F16B99">
        <w:t>the same way</w:t>
      </w:r>
      <w:r w:rsidRPr="009120E2">
        <w:t>,</w:t>
      </w:r>
      <w:r w:rsidRPr="009120E2" w:rsidR="00F16B99">
        <w:t xml:space="preserve"> </w:t>
      </w:r>
      <w:r w:rsidRPr="009120E2">
        <w:t>w</w:t>
      </w:r>
      <w:r w:rsidRPr="009120E2" w:rsidR="00F16B99">
        <w:t xml:space="preserve">e suddenly </w:t>
      </w:r>
      <w:r w:rsidRPr="009120E2">
        <w:t xml:space="preserve">have </w:t>
      </w:r>
      <w:r w:rsidRPr="009120E2" w:rsidR="00F16B99">
        <w:t xml:space="preserve">no </w:t>
      </w:r>
      <w:r w:rsidRPr="009120E2">
        <w:t>tomatoes. W</w:t>
      </w:r>
      <w:r w:rsidRPr="009120E2" w:rsidR="00F16B99">
        <w:t>e were reliant on one producer</w:t>
      </w:r>
      <w:r w:rsidRPr="009120E2">
        <w:t>,</w:t>
      </w:r>
      <w:r w:rsidRPr="009120E2" w:rsidR="00F16B99">
        <w:t xml:space="preserve"> </w:t>
      </w:r>
      <w:r w:rsidRPr="009120E2">
        <w:t xml:space="preserve">whereas, if we had </w:t>
      </w:r>
      <w:r w:rsidRPr="009120E2" w:rsidR="00F16B99">
        <w:t>diversified</w:t>
      </w:r>
      <w:r w:rsidRPr="009120E2">
        <w:t xml:space="preserve">, it </w:t>
      </w:r>
      <w:r w:rsidRPr="009120E2" w:rsidR="00F16B99">
        <w:t xml:space="preserve">would be better. </w:t>
      </w:r>
    </w:p>
    <w:p w:rsidR="00F16B99" w:rsidRPr="009120E2" w:rsidP="00CA21E2">
      <w:pPr>
        <w:pStyle w:val="Question"/>
        <w:numPr>
          <w:ilvl w:val="0"/>
          <w:numId w:val="0"/>
        </w:numPr>
        <w:ind w:left="794"/>
      </w:pPr>
      <w:r w:rsidRPr="009120E2">
        <w:t>Y</w:t>
      </w:r>
      <w:r w:rsidRPr="009120E2">
        <w:t xml:space="preserve">ou have been given some false information in your evidence that Australia cut down its trees and will need to cut down trees to produce beef for the </w:t>
      </w:r>
      <w:r w:rsidRPr="009120E2">
        <w:t xml:space="preserve">UK. I have given you the official Government figures on tree growth </w:t>
      </w:r>
      <w:r w:rsidRPr="009120E2">
        <w:t xml:space="preserve">and </w:t>
      </w:r>
      <w:r w:rsidRPr="009120E2">
        <w:t>forested area</w:t>
      </w:r>
      <w:r w:rsidRPr="009120E2">
        <w:t xml:space="preserve"> in Australia. </w:t>
      </w:r>
      <w:r w:rsidRPr="009120E2">
        <w:t>It is at the very back of the pack.</w:t>
      </w:r>
      <w:r w:rsidRPr="009120E2">
        <w:t xml:space="preserve"> T</w:t>
      </w:r>
      <w:r w:rsidRPr="009120E2">
        <w:t xml:space="preserve">his is </w:t>
      </w:r>
      <w:r w:rsidRPr="009120E2" w:rsidR="006863B1">
        <w:t xml:space="preserve">from </w:t>
      </w:r>
      <w:r w:rsidRPr="009120E2">
        <w:t>the Australian Government</w:t>
      </w:r>
      <w:r w:rsidRPr="009120E2" w:rsidR="006863B1">
        <w:t>. T</w:t>
      </w:r>
      <w:r w:rsidRPr="009120E2">
        <w:t xml:space="preserve">hey have increased </w:t>
      </w:r>
      <w:r w:rsidRPr="009120E2" w:rsidR="006863B1">
        <w:t xml:space="preserve">their </w:t>
      </w:r>
      <w:r w:rsidRPr="009120E2">
        <w:t xml:space="preserve">tree coverage by more than the total tree coverage in the UK in the last </w:t>
      </w:r>
      <w:r w:rsidRPr="009120E2" w:rsidR="006863B1">
        <w:t xml:space="preserve">10 </w:t>
      </w:r>
      <w:r w:rsidRPr="009120E2">
        <w:t>years.</w:t>
      </w:r>
      <w:r w:rsidRPr="009120E2" w:rsidR="006863B1">
        <w:t xml:space="preserve"> I</w:t>
      </w:r>
      <w:r w:rsidRPr="009120E2">
        <w:t>t is ridiculous to try to claim that people are clearing land that would have run</w:t>
      </w:r>
      <w:r w:rsidRPr="009120E2" w:rsidR="006863B1">
        <w:t xml:space="preserve"> </w:t>
      </w:r>
      <w:r w:rsidRPr="009120E2">
        <w:t>off into the barrier reef</w:t>
      </w:r>
      <w:r w:rsidR="008A5014">
        <w:t>—</w:t>
      </w:r>
      <w:r w:rsidRPr="009120E2">
        <w:t>which</w:t>
      </w:r>
      <w:r w:rsidRPr="009120E2" w:rsidR="006863B1">
        <w:t>,</w:t>
      </w:r>
      <w:r w:rsidRPr="009120E2">
        <w:t xml:space="preserve"> Cameron</w:t>
      </w:r>
      <w:r w:rsidRPr="009120E2" w:rsidR="006863B1">
        <w:t>,</w:t>
      </w:r>
      <w:r w:rsidRPr="009120E2">
        <w:t xml:space="preserve"> was in your evidence to this thing</w:t>
      </w:r>
      <w:r w:rsidRPr="009120E2" w:rsidR="006863B1">
        <w:t>. T</w:t>
      </w:r>
      <w:r w:rsidRPr="009120E2">
        <w:t>hat is inside the tick zone, which is not in your pack, but I will send a copy</w:t>
      </w:r>
      <w:r w:rsidRPr="009120E2" w:rsidR="006863B1">
        <w:t xml:space="preserve">. No </w:t>
      </w:r>
      <w:r w:rsidRPr="009120E2">
        <w:t xml:space="preserve">one </w:t>
      </w:r>
      <w:r w:rsidRPr="009120E2" w:rsidR="006863B1">
        <w:t xml:space="preserve">clears land </w:t>
      </w:r>
      <w:r w:rsidRPr="009120E2">
        <w:t xml:space="preserve">that is dense forest to put a cattle station </w:t>
      </w:r>
      <w:r w:rsidRPr="009120E2" w:rsidR="006863B1">
        <w:t xml:space="preserve">in, </w:t>
      </w:r>
      <w:r w:rsidRPr="009120E2">
        <w:t>when you have unlimited supplies of grassland in Australia for cattle.</w:t>
      </w:r>
    </w:p>
    <w:p w:rsidR="006863B1" w:rsidRPr="009120E2" w:rsidP="00CA21E2">
      <w:pPr>
        <w:pStyle w:val="Question"/>
      </w:pPr>
      <w:sdt>
        <w:sdtPr>
          <w:alias w:val="Member"/>
          <w:tag w:val="&lt;Member mnisId='1546' dodsId='38376'&gt;"/>
          <w:id w:val="1712537848"/>
          <w:placeholder>
            <w:docPart w:val="DefaultPlaceholder_-1854013440"/>
          </w:placeholder>
          <w:richText/>
        </w:sdtPr>
        <w:sdtContent>
          <w:r w:rsidRPr="009120E2">
            <w:rPr>
              <w:b/>
            </w:rPr>
            <w:t>Chair:</w:t>
          </w:r>
        </w:sdtContent>
      </w:sdt>
      <w:r w:rsidRPr="009120E2">
        <w:t xml:space="preserve"> Apologies</w:t>
      </w:r>
      <w:r w:rsidRPr="009120E2" w:rsidR="000F1A9A">
        <w:t>;</w:t>
      </w:r>
      <w:r w:rsidRPr="009120E2">
        <w:t xml:space="preserve"> </w:t>
      </w:r>
      <w:r w:rsidRPr="009120E2" w:rsidR="00F16B99">
        <w:t xml:space="preserve">we could keep going for longer, but time is against </w:t>
      </w:r>
      <w:r w:rsidRPr="009120E2">
        <w:t xml:space="preserve">us quite badly. </w:t>
      </w:r>
      <w:r w:rsidRPr="009120E2" w:rsidR="00F16B99">
        <w:t>Thank you very much, both</w:t>
      </w:r>
      <w:r w:rsidRPr="009120E2">
        <w:t>,</w:t>
      </w:r>
      <w:r w:rsidRPr="009120E2" w:rsidR="00F16B99">
        <w:t xml:space="preserve"> for </w:t>
      </w:r>
      <w:r w:rsidRPr="009120E2">
        <w:t xml:space="preserve">raising </w:t>
      </w:r>
      <w:r w:rsidRPr="009120E2">
        <w:t>a n</w:t>
      </w:r>
      <w:r w:rsidRPr="009120E2" w:rsidR="00F16B99">
        <w:t>umber of</w:t>
      </w:r>
      <w:r w:rsidRPr="009120E2" w:rsidR="00F16B99">
        <w:t xml:space="preserve"> thought-provoking things</w:t>
      </w:r>
      <w:r w:rsidRPr="009120E2">
        <w:t>,</w:t>
      </w:r>
      <w:r w:rsidRPr="009120E2" w:rsidR="00F16B99">
        <w:t xml:space="preserve"> </w:t>
      </w:r>
      <w:r w:rsidRPr="009120E2">
        <w:t>n</w:t>
      </w:r>
      <w:r w:rsidRPr="009120E2" w:rsidR="00F16B99">
        <w:t xml:space="preserve">ot least alluding to Starbucks </w:t>
      </w:r>
      <w:r w:rsidRPr="009120E2">
        <w:t xml:space="preserve">penalising their </w:t>
      </w:r>
      <w:r w:rsidRPr="009120E2" w:rsidR="00F16B99">
        <w:t xml:space="preserve">customers by putting 12.5% or 25% on </w:t>
      </w:r>
      <w:r w:rsidRPr="009120E2">
        <w:t xml:space="preserve">their </w:t>
      </w:r>
      <w:r w:rsidRPr="009120E2" w:rsidR="00F16B99">
        <w:t xml:space="preserve">coffee. It might lead to greater </w:t>
      </w:r>
      <w:r w:rsidRPr="009120E2" w:rsidR="009C68E0">
        <w:t>behaviour</w:t>
      </w:r>
      <w:r w:rsidRPr="009120E2" w:rsidR="00F16B99">
        <w:t xml:space="preserve"> than taking 12.5% off the coffee</w:t>
      </w:r>
      <w:r w:rsidRPr="009120E2">
        <w:t>.</w:t>
      </w:r>
    </w:p>
    <w:p w:rsidR="00F16B99" w:rsidRPr="009120E2" w:rsidP="00CA21E2">
      <w:pPr>
        <w:pStyle w:val="Answer"/>
      </w:pPr>
      <w:sdt>
        <w:sdtPr>
          <w:alias w:val="Witness"/>
          <w:id w:val="1524823231"/>
          <w:placeholder>
            <w:docPart w:val="DefaultPlaceholder_-1854013440"/>
          </w:placeholder>
          <w:richText/>
        </w:sdtPr>
        <w:sdtContent>
          <w:r w:rsidRPr="009120E2" w:rsidR="00E45D2D">
            <w:rPr>
              <w:b/>
              <w:i/>
            </w:rPr>
            <w:t>Catherine McBride:</w:t>
          </w:r>
        </w:sdtContent>
      </w:sdt>
      <w:r w:rsidRPr="009120E2" w:rsidR="006863B1">
        <w:t xml:space="preserve"> Here is </w:t>
      </w:r>
      <w:r w:rsidRPr="009120E2">
        <w:t>a tip from Australia. Every coffee shop there has recyclable plastic tops and cardboard bottoms. It is all recyclable</w:t>
      </w:r>
      <w:r w:rsidRPr="009120E2" w:rsidR="006863B1">
        <w:t>.</w:t>
      </w:r>
      <w:r w:rsidRPr="009120E2">
        <w:t xml:space="preserve"> </w:t>
      </w:r>
      <w:r w:rsidRPr="009120E2" w:rsidR="006863B1">
        <w:t>In</w:t>
      </w:r>
      <w:r w:rsidRPr="009120E2">
        <w:t xml:space="preserve"> the UK</w:t>
      </w:r>
      <w:r w:rsidRPr="009120E2" w:rsidR="006863B1">
        <w:t xml:space="preserve">, </w:t>
      </w:r>
      <w:r w:rsidRPr="009120E2">
        <w:t>for some reason</w:t>
      </w:r>
      <w:r w:rsidRPr="009120E2" w:rsidR="006863B1">
        <w:t>,</w:t>
      </w:r>
      <w:r w:rsidRPr="009120E2">
        <w:t xml:space="preserve"> it is not. I have not gone into what is different about it, but we could go in that direction.</w:t>
      </w:r>
    </w:p>
    <w:p w:rsidR="00F16B99" w:rsidRPr="009120E2" w:rsidP="00CA21E2">
      <w:pPr>
        <w:pStyle w:val="Question"/>
        <w:numPr>
          <w:ilvl w:val="0"/>
          <w:numId w:val="0"/>
        </w:numPr>
        <w:ind w:left="794"/>
      </w:pPr>
      <w:sdt>
        <w:sdtPr>
          <w:alias w:val="Member"/>
          <w:tag w:val="&lt;Member mnisId='1546' dodsId='38376'&gt;"/>
          <w:id w:val="2015575581"/>
          <w:placeholder>
            <w:docPart w:val="DefaultPlaceholder_-1854013440"/>
          </w:placeholder>
          <w:richText/>
        </w:sdtPr>
        <w:sdtContent>
          <w:r w:rsidRPr="009120E2" w:rsidR="006863B1">
            <w:rPr>
              <w:b/>
            </w:rPr>
            <w:t>Chair:</w:t>
          </w:r>
        </w:sdtContent>
      </w:sdt>
      <w:r w:rsidRPr="009120E2" w:rsidR="006863B1">
        <w:t xml:space="preserve"> I n</w:t>
      </w:r>
      <w:r w:rsidRPr="009120E2">
        <w:t>ever touch coffee anyway, so it is not something that affects me. Thank you very much</w:t>
      </w:r>
      <w:r w:rsidRPr="009120E2" w:rsidR="000F1A9A">
        <w:t xml:space="preserve">, </w:t>
      </w:r>
      <w:r w:rsidRPr="009120E2" w:rsidR="006863B1">
        <w:t xml:space="preserve">Cam Witten </w:t>
      </w:r>
      <w:r w:rsidRPr="009120E2">
        <w:t xml:space="preserve">and </w:t>
      </w:r>
      <w:r w:rsidRPr="009120E2" w:rsidR="006863B1">
        <w:t>C</w:t>
      </w:r>
      <w:r w:rsidRPr="009120E2">
        <w:t xml:space="preserve">atherine </w:t>
      </w:r>
      <w:r w:rsidRPr="009120E2" w:rsidR="009C68E0">
        <w:t>McBride</w:t>
      </w:r>
      <w:r w:rsidRPr="009120E2">
        <w:t>, for your time and information this morning</w:t>
      </w:r>
      <w:r w:rsidRPr="009120E2" w:rsidR="006863B1">
        <w:t>.</w:t>
      </w:r>
    </w:p>
    <w:p w:rsidR="006863B1" w:rsidRPr="009120E2" w:rsidP="00CA21E2">
      <w:pPr>
        <w:pStyle w:val="QuestionCont"/>
      </w:pPr>
    </w:p>
    <w:sdt>
      <w:sdtPr>
        <w:rPr>
          <w:sz w:val="22"/>
        </w:rPr>
        <w:alias w:val="WitnessExamination"/>
        <w:tag w:val="WitnessExamination"/>
        <w:id w:val="-1414081985"/>
        <w:placeholder>
          <w:docPart w:val="D940C132D2F44A93958B86609F67C2A4"/>
        </w:placeholder>
        <w:richText/>
      </w:sdtPr>
      <w:sdtEndPr>
        <w:rPr>
          <w:sz w:val="28"/>
        </w:rPr>
      </w:sdtEndPr>
      <w:sdtContent>
        <w:p w:rsidR="006863B1" w:rsidRPr="009120E2" w:rsidP="00CA21E2">
          <w:pPr>
            <w:pStyle w:val="TitlePanel0"/>
            <w:rPr>
              <w:szCs w:val="28"/>
            </w:rPr>
          </w:pPr>
          <w:r w:rsidRPr="009120E2">
            <w:rPr>
              <w:szCs w:val="28"/>
            </w:rPr>
            <w:t xml:space="preserve">Examination of </w:t>
          </w:r>
          <w:r w:rsidRPr="009120E2" w:rsidR="000F1A9A">
            <w:rPr>
              <w:szCs w:val="28"/>
            </w:rPr>
            <w:t>w</w:t>
          </w:r>
          <w:r w:rsidRPr="009120E2">
            <w:rPr>
              <w:szCs w:val="28"/>
            </w:rPr>
            <w:t>itnesses</w:t>
          </w:r>
        </w:p>
        <w:p w:rsidR="006863B1" w:rsidRPr="009120E2" w:rsidP="00CA21E2">
          <w:pPr>
            <w:pStyle w:val="TitlePanel0"/>
            <w:jc w:val="both"/>
          </w:pPr>
          <w:r w:rsidRPr="009120E2">
            <w:rPr>
              <w:sz w:val="22"/>
            </w:rPr>
            <w:t xml:space="preserve">Witnesses: </w:t>
          </w:r>
          <w:r w:rsidRPr="009120E2">
            <w:rPr>
              <w:sz w:val="22"/>
            </w:rPr>
            <w:t>Gareth Stace and Dr Diana Casey.</w:t>
          </w:r>
        </w:p>
      </w:sdtContent>
    </w:sdt>
    <w:p w:rsidR="00367CDE" w:rsidRPr="009120E2" w:rsidP="00CA21E2">
      <w:pPr>
        <w:pStyle w:val="Question"/>
      </w:pPr>
      <w:sdt>
        <w:sdtPr>
          <w:alias w:val="Member"/>
          <w:tag w:val="&lt;Member mnisId='1546' dodsId='38376'&gt;"/>
          <w:id w:val="-1863425069"/>
          <w:placeholder>
            <w:docPart w:val="DefaultPlaceholder_-1854013440"/>
          </w:placeholder>
          <w:richText/>
        </w:sdtPr>
        <w:sdtContent>
          <w:r w:rsidRPr="009120E2" w:rsidR="006863B1">
            <w:rPr>
              <w:b/>
            </w:rPr>
            <w:t>Chair:</w:t>
          </w:r>
        </w:sdtContent>
      </w:sdt>
      <w:r w:rsidRPr="009120E2" w:rsidR="006863B1">
        <w:t xml:space="preserve"> </w:t>
      </w:r>
      <w:r w:rsidRPr="009120E2" w:rsidR="00F16B99">
        <w:t xml:space="preserve">We </w:t>
      </w:r>
      <w:r w:rsidRPr="009120E2">
        <w:t xml:space="preserve">have </w:t>
      </w:r>
      <w:r w:rsidRPr="009120E2" w:rsidR="00F16B99">
        <w:t>two witnesses again</w:t>
      </w:r>
      <w:r w:rsidRPr="009120E2">
        <w:t xml:space="preserve">, Gareth Stace and </w:t>
      </w:r>
      <w:r w:rsidRPr="009120E2" w:rsidR="00F16B99">
        <w:t xml:space="preserve">Dr </w:t>
      </w:r>
      <w:r w:rsidRPr="009120E2">
        <w:t>Diana Casey.</w:t>
      </w:r>
      <w:r w:rsidRPr="009120E2" w:rsidR="00F16B99">
        <w:t xml:space="preserve"> I </w:t>
      </w:r>
      <w:r w:rsidRPr="009120E2">
        <w:t xml:space="preserve">will ask </w:t>
      </w:r>
      <w:r w:rsidRPr="009120E2" w:rsidR="00F16B99">
        <w:t>you to introduce yoursel</w:t>
      </w:r>
      <w:r w:rsidRPr="009120E2">
        <w:t>ves—</w:t>
      </w:r>
      <w:r w:rsidRPr="009120E2" w:rsidR="00F16B99">
        <w:t xml:space="preserve">name, </w:t>
      </w:r>
      <w:r w:rsidRPr="009120E2">
        <w:t>rank</w:t>
      </w:r>
      <w:r w:rsidRPr="009120E2" w:rsidR="00F16B99">
        <w:t xml:space="preserve"> and </w:t>
      </w:r>
      <w:r w:rsidRPr="009120E2">
        <w:t xml:space="preserve">serial </w:t>
      </w:r>
      <w:r w:rsidRPr="009120E2" w:rsidR="00F16B99">
        <w:t>number, as you know</w:t>
      </w:r>
      <w:r w:rsidRPr="009120E2">
        <w:t>—</w:t>
      </w:r>
      <w:r w:rsidRPr="009120E2" w:rsidR="00F16B99">
        <w:t>for</w:t>
      </w:r>
      <w:r w:rsidRPr="009120E2">
        <w:t xml:space="preserve"> </w:t>
      </w:r>
      <w:r w:rsidRPr="009120E2" w:rsidR="00F16B99">
        <w:t>the record.</w:t>
      </w:r>
    </w:p>
    <w:p w:rsidR="00F16B99" w:rsidRPr="009120E2" w:rsidP="00CA21E2">
      <w:pPr>
        <w:pStyle w:val="Answer"/>
      </w:pPr>
      <w:sdt>
        <w:sdtPr>
          <w:alias w:val="Witness"/>
          <w:id w:val="1737811189"/>
          <w:placeholder>
            <w:docPart w:val="DefaultPlaceholder_-1854013440"/>
          </w:placeholder>
          <w:richText/>
        </w:sdtPr>
        <w:sdtContent>
          <w:r w:rsidRPr="009120E2" w:rsidR="00E45D2D">
            <w:rPr>
              <w:b/>
              <w:i/>
            </w:rPr>
            <w:t>Dr Casey:</w:t>
          </w:r>
        </w:sdtContent>
      </w:sdt>
      <w:r w:rsidRPr="009120E2" w:rsidR="00367CDE">
        <w:t xml:space="preserve"> I am </w:t>
      </w:r>
      <w:r w:rsidRPr="009120E2">
        <w:t xml:space="preserve">Diana Casey. I am </w:t>
      </w:r>
      <w:r w:rsidRPr="009120E2" w:rsidR="00367CDE">
        <w:t>d</w:t>
      </w:r>
      <w:r w:rsidRPr="009120E2">
        <w:t xml:space="preserve">irector of </w:t>
      </w:r>
      <w:r w:rsidRPr="009120E2" w:rsidR="00367CDE">
        <w:t>c</w:t>
      </w:r>
      <w:r w:rsidRPr="009120E2">
        <w:t>ement</w:t>
      </w:r>
      <w:r w:rsidR="004C6079">
        <w:t>,</w:t>
      </w:r>
      <w:r w:rsidRPr="009120E2">
        <w:t xml:space="preserve"> and </w:t>
      </w:r>
      <w:r w:rsidR="004C6079">
        <w:t xml:space="preserve">of </w:t>
      </w:r>
      <w:r w:rsidRPr="009120E2" w:rsidR="00367CDE">
        <w:t>e</w:t>
      </w:r>
      <w:r w:rsidRPr="009120E2">
        <w:t xml:space="preserve">nergy and </w:t>
      </w:r>
      <w:r w:rsidRPr="009120E2" w:rsidR="00367CDE">
        <w:t>c</w:t>
      </w:r>
      <w:r w:rsidRPr="009120E2">
        <w:t xml:space="preserve">limate </w:t>
      </w:r>
      <w:r w:rsidRPr="009120E2" w:rsidR="00367CDE">
        <w:t>c</w:t>
      </w:r>
      <w:r w:rsidRPr="009120E2">
        <w:t>hange</w:t>
      </w:r>
      <w:r w:rsidR="004C6079">
        <w:t>,</w:t>
      </w:r>
      <w:r w:rsidRPr="009120E2">
        <w:t xml:space="preserve"> at the Mineral Products Association, which is the trade association for the aggregate</w:t>
      </w:r>
      <w:r w:rsidRPr="009120E2" w:rsidR="00367CDE">
        <w:t>s,</w:t>
      </w:r>
      <w:r w:rsidRPr="009120E2">
        <w:t xml:space="preserve"> </w:t>
      </w:r>
      <w:r w:rsidRPr="009120E2" w:rsidR="00367CDE">
        <w:t>asphalt, c</w:t>
      </w:r>
      <w:r w:rsidRPr="009120E2">
        <w:t>ement, concrete</w:t>
      </w:r>
      <w:r w:rsidRPr="009120E2" w:rsidR="00367CDE">
        <w:t>,</w:t>
      </w:r>
      <w:r w:rsidRPr="009120E2">
        <w:t xml:space="preserve"> dimension</w:t>
      </w:r>
      <w:r w:rsidRPr="009120E2" w:rsidR="00367CDE">
        <w:t xml:space="preserve"> stone</w:t>
      </w:r>
      <w:r w:rsidRPr="009120E2">
        <w:t xml:space="preserve">, </w:t>
      </w:r>
      <w:r w:rsidRPr="009120E2" w:rsidR="00367CDE">
        <w:t xml:space="preserve">lime, mortar and silica sand </w:t>
      </w:r>
      <w:r w:rsidRPr="009120E2">
        <w:t>industries. You will be pleased to know that</w:t>
      </w:r>
      <w:r w:rsidRPr="009120E2" w:rsidR="00367CDE">
        <w:t>,</w:t>
      </w:r>
      <w:r w:rsidRPr="009120E2">
        <w:t xml:space="preserve"> in this session</w:t>
      </w:r>
      <w:r w:rsidRPr="009120E2" w:rsidR="00367CDE">
        <w:t xml:space="preserve">, </w:t>
      </w:r>
      <w:r w:rsidRPr="009120E2">
        <w:t xml:space="preserve">it is really just </w:t>
      </w:r>
      <w:r w:rsidRPr="009120E2" w:rsidR="00367CDE">
        <w:t xml:space="preserve">cement and lime </w:t>
      </w:r>
      <w:r w:rsidRPr="009120E2">
        <w:t xml:space="preserve">that are heavily traded and </w:t>
      </w:r>
      <w:r w:rsidRPr="009120E2" w:rsidR="00367CDE">
        <w:t xml:space="preserve">of </w:t>
      </w:r>
      <w:r w:rsidRPr="009120E2">
        <w:t>relevance</w:t>
      </w:r>
      <w:r w:rsidRPr="009120E2" w:rsidR="00367CDE">
        <w:t>,</w:t>
      </w:r>
      <w:r w:rsidRPr="009120E2">
        <w:t xml:space="preserve"> so I do not need to touch on all of those.</w:t>
      </w:r>
    </w:p>
    <w:p w:rsidR="00367CDE" w:rsidRPr="009120E2" w:rsidP="00CA21E2">
      <w:pPr>
        <w:pStyle w:val="Question"/>
        <w:numPr>
          <w:ilvl w:val="0"/>
          <w:numId w:val="0"/>
        </w:numPr>
        <w:ind w:left="794"/>
      </w:pPr>
      <w:sdt>
        <w:sdtPr>
          <w:alias w:val="Member"/>
          <w:tag w:val="&lt;Member mnisId='1546' dodsId='38376'&gt;"/>
          <w:id w:val="1831639572"/>
          <w:placeholder>
            <w:docPart w:val="DefaultPlaceholder_-1854013440"/>
          </w:placeholder>
          <w:richText/>
        </w:sdtPr>
        <w:sdtContent>
          <w:r w:rsidRPr="009120E2">
            <w:rPr>
              <w:b/>
            </w:rPr>
            <w:t>Chair:</w:t>
          </w:r>
        </w:sdtContent>
      </w:sdt>
      <w:r w:rsidRPr="009120E2">
        <w:t xml:space="preserve"> </w:t>
      </w:r>
      <w:r w:rsidRPr="009120E2" w:rsidR="00F16B99">
        <w:t>Wow</w:t>
      </w:r>
      <w:r w:rsidRPr="009120E2">
        <w:t>.</w:t>
      </w:r>
      <w:r w:rsidRPr="009120E2" w:rsidR="00F16B99">
        <w:t xml:space="preserve"> </w:t>
      </w:r>
      <w:r w:rsidRPr="009120E2">
        <w:t>T</w:t>
      </w:r>
      <w:r w:rsidRPr="009120E2" w:rsidR="00F16B99">
        <w:t xml:space="preserve">hat is </w:t>
      </w:r>
      <w:r w:rsidRPr="009120E2">
        <w:t xml:space="preserve">quite an </w:t>
      </w:r>
      <w:r w:rsidRPr="009120E2" w:rsidR="00F16B99">
        <w:t>introduction</w:t>
      </w:r>
      <w:r w:rsidRPr="009120E2">
        <w:t>.</w:t>
      </w:r>
    </w:p>
    <w:p w:rsidR="00367CDE" w:rsidRPr="009120E2" w:rsidP="00CA21E2">
      <w:pPr>
        <w:pStyle w:val="Answer"/>
      </w:pPr>
      <w:sdt>
        <w:sdtPr>
          <w:alias w:val="Witness"/>
          <w:id w:val="437876301"/>
          <w:placeholder>
            <w:docPart w:val="DefaultPlaceholder_-1854013440"/>
          </w:placeholder>
          <w:richText/>
        </w:sdtPr>
        <w:sdtContent>
          <w:r w:rsidRPr="009120E2" w:rsidR="00E45D2D">
            <w:rPr>
              <w:b/>
              <w:i/>
            </w:rPr>
            <w:t>Gareth Stace:</w:t>
          </w:r>
        </w:sdtContent>
      </w:sdt>
      <w:r w:rsidRPr="009120E2">
        <w:t xml:space="preserve"> </w:t>
      </w:r>
      <w:r w:rsidRPr="009120E2" w:rsidR="00F16B99">
        <w:t>I am Garet</w:t>
      </w:r>
      <w:r w:rsidRPr="009120E2">
        <w:t>h</w:t>
      </w:r>
      <w:r w:rsidRPr="009120E2" w:rsidR="00F16B99">
        <w:t xml:space="preserve"> Stace. I am </w:t>
      </w:r>
      <w:r w:rsidRPr="009120E2">
        <w:t>d</w:t>
      </w:r>
      <w:r w:rsidRPr="009120E2" w:rsidR="00F16B99">
        <w:t xml:space="preserve">irector </w:t>
      </w:r>
      <w:r w:rsidRPr="009120E2">
        <w:t>g</w:t>
      </w:r>
      <w:r w:rsidRPr="009120E2" w:rsidR="00F16B99">
        <w:t xml:space="preserve">eneral of UK Steel, which is the sector association </w:t>
      </w:r>
      <w:r w:rsidRPr="009120E2">
        <w:t xml:space="preserve">that </w:t>
      </w:r>
      <w:r w:rsidRPr="009120E2" w:rsidR="00F16B99">
        <w:t>represents steel producers</w:t>
      </w:r>
      <w:r w:rsidRPr="009120E2">
        <w:t xml:space="preserve"> and</w:t>
      </w:r>
      <w:r w:rsidRPr="009120E2" w:rsidR="00F16B99">
        <w:t xml:space="preserve"> steelmakers in the UK</w:t>
      </w:r>
      <w:r w:rsidRPr="009120E2">
        <w:t xml:space="preserve"> and</w:t>
      </w:r>
      <w:r w:rsidRPr="009120E2" w:rsidR="00F16B99">
        <w:t xml:space="preserve"> </w:t>
      </w:r>
      <w:r w:rsidRPr="009120E2">
        <w:t xml:space="preserve">other </w:t>
      </w:r>
      <w:r w:rsidRPr="009120E2" w:rsidR="00F16B99">
        <w:t>rerollers of steel in the UK</w:t>
      </w:r>
      <w:r w:rsidRPr="009120E2">
        <w:t>.</w:t>
      </w:r>
      <w:r w:rsidRPr="009120E2" w:rsidR="00F16B99">
        <w:t xml:space="preserve"> I really welcome the opportunity</w:t>
      </w:r>
      <w:r w:rsidRPr="009120E2">
        <w:t>,</w:t>
      </w:r>
      <w:r w:rsidRPr="009120E2" w:rsidR="00F16B99">
        <w:t xml:space="preserve"> from a steel point of view</w:t>
      </w:r>
      <w:r w:rsidRPr="009120E2">
        <w:t>,</w:t>
      </w:r>
      <w:r w:rsidRPr="009120E2" w:rsidR="00F16B99">
        <w:t xml:space="preserve"> </w:t>
      </w:r>
      <w:r w:rsidR="004C6079">
        <w:t xml:space="preserve">to </w:t>
      </w:r>
      <w:r w:rsidRPr="009120E2" w:rsidR="00F16B99">
        <w:t>be able to give evidence to the Committee today</w:t>
      </w:r>
      <w:r w:rsidRPr="009120E2">
        <w:t>,</w:t>
      </w:r>
      <w:r w:rsidRPr="009120E2" w:rsidR="00F16B99">
        <w:t xml:space="preserve"> </w:t>
      </w:r>
      <w:r w:rsidRPr="009120E2">
        <w:t>g</w:t>
      </w:r>
      <w:r w:rsidRPr="009120E2" w:rsidR="00F16B99">
        <w:t>iven that steel is the most important material in a developed economy</w:t>
      </w:r>
      <w:r w:rsidRPr="009120E2">
        <w:t>.</w:t>
      </w:r>
      <w:r w:rsidRPr="009120E2" w:rsidR="00F16B99">
        <w:t xml:space="preserve"> Why? Because everything in a developed economy is either made of steel or made us</w:t>
      </w:r>
      <w:r w:rsidRPr="009120E2">
        <w:t>ing</w:t>
      </w:r>
      <w:r w:rsidRPr="009120E2" w:rsidR="00F16B99">
        <w:t xml:space="preserve"> steel.</w:t>
      </w:r>
    </w:p>
    <w:p w:rsidR="00367CDE" w:rsidRPr="009120E2" w:rsidP="00CA21E2">
      <w:pPr>
        <w:pStyle w:val="Question"/>
      </w:pPr>
      <w:sdt>
        <w:sdtPr>
          <w:alias w:val="Member"/>
          <w:tag w:val="&lt;Member mnisId='1546' dodsId='38376'&gt;"/>
          <w:id w:val="939489679"/>
          <w:placeholder>
            <w:docPart w:val="DefaultPlaceholder_-1854013440"/>
          </w:placeholder>
          <w:richText/>
        </w:sdtPr>
        <w:sdtContent>
          <w:r w:rsidRPr="009120E2">
            <w:rPr>
              <w:b/>
            </w:rPr>
            <w:t>Chair:</w:t>
          </w:r>
        </w:sdtContent>
      </w:sdt>
      <w:r w:rsidRPr="009120E2">
        <w:t xml:space="preserve"> Make UK has talked </w:t>
      </w:r>
      <w:r w:rsidRPr="009120E2" w:rsidR="00F16B99">
        <w:t>about how important steel is</w:t>
      </w:r>
      <w:r w:rsidRPr="009120E2">
        <w:t>.</w:t>
      </w:r>
      <w:r w:rsidRPr="009120E2" w:rsidR="00F16B99">
        <w:t xml:space="preserve"> </w:t>
      </w:r>
      <w:r w:rsidRPr="009120E2">
        <w:t xml:space="preserve">I notice that there </w:t>
      </w:r>
      <w:r w:rsidRPr="009120E2">
        <w:t xml:space="preserve">have been some developments at the Scunthorpe coke ovens. </w:t>
      </w:r>
      <w:r w:rsidRPr="009120E2" w:rsidR="00F16B99">
        <w:t xml:space="preserve">I know </w:t>
      </w:r>
      <w:r w:rsidRPr="009120E2">
        <w:t xml:space="preserve">that </w:t>
      </w:r>
      <w:r w:rsidRPr="009120E2" w:rsidR="003B49C2">
        <w:t xml:space="preserve">the </w:t>
      </w:r>
      <w:r w:rsidRPr="009120E2" w:rsidR="00F16B99">
        <w:t>company</w:t>
      </w:r>
      <w:r w:rsidRPr="009120E2">
        <w:t xml:space="preserve"> is</w:t>
      </w:r>
      <w:r w:rsidRPr="009120E2" w:rsidR="00F16B99">
        <w:t xml:space="preserve"> Chinese-owned and </w:t>
      </w:r>
      <w:r w:rsidRPr="009120E2">
        <w:t xml:space="preserve">that there is </w:t>
      </w:r>
      <w:r w:rsidRPr="009120E2" w:rsidR="00F16B99">
        <w:t>a lot of strategic talk around having all the ste</w:t>
      </w:r>
      <w:r w:rsidRPr="009120E2" w:rsidR="003B49C2">
        <w:t>el</w:t>
      </w:r>
      <w:r w:rsidRPr="009120E2" w:rsidR="00F16B99">
        <w:t>making facilities in a particular territory</w:t>
      </w:r>
      <w:r w:rsidRPr="009120E2">
        <w:t>. H</w:t>
      </w:r>
      <w:r w:rsidRPr="009120E2" w:rsidR="00F16B99">
        <w:t xml:space="preserve">ow significant is the closure of the coke ovens going forward? </w:t>
      </w:r>
    </w:p>
    <w:p w:rsidR="00367CDE" w:rsidRPr="009120E2" w:rsidP="00CA21E2">
      <w:pPr>
        <w:pStyle w:val="Answer"/>
      </w:pPr>
      <w:sdt>
        <w:sdtPr>
          <w:alias w:val="Witness"/>
          <w:id w:val="1055892923"/>
          <w:placeholder>
            <w:docPart w:val="DefaultPlaceholder_-1854013440"/>
          </w:placeholder>
          <w:richText/>
        </w:sdtPr>
        <w:sdtContent>
          <w:r w:rsidRPr="009120E2" w:rsidR="00E45D2D">
            <w:rPr>
              <w:b/>
              <w:i/>
            </w:rPr>
            <w:t>Gareth Stace:</w:t>
          </w:r>
        </w:sdtContent>
      </w:sdt>
      <w:r w:rsidRPr="009120E2">
        <w:t xml:space="preserve"> It is v</w:t>
      </w:r>
      <w:r w:rsidRPr="009120E2" w:rsidR="00F16B99">
        <w:t>ery significant for those 260 jobs that are now at risk in that consultation.</w:t>
      </w:r>
    </w:p>
    <w:p w:rsidR="00367CDE" w:rsidRPr="009120E2" w:rsidP="00CA21E2">
      <w:pPr>
        <w:pStyle w:val="Question"/>
      </w:pPr>
      <w:sdt>
        <w:sdtPr>
          <w:alias w:val="Member"/>
          <w:tag w:val="&lt;Member mnisId='1546' dodsId='38376'&gt;"/>
          <w:id w:val="-1169085296"/>
          <w:placeholder>
            <w:docPart w:val="DefaultPlaceholder_-1854013440"/>
          </w:placeholder>
          <w:richText/>
        </w:sdtPr>
        <w:sdtContent>
          <w:r w:rsidRPr="009120E2">
            <w:rPr>
              <w:b/>
            </w:rPr>
            <w:t>Chair:</w:t>
          </w:r>
        </w:sdtContent>
      </w:sdt>
      <w:r w:rsidRPr="009120E2">
        <w:t xml:space="preserve"> Will the UK </w:t>
      </w:r>
      <w:r w:rsidRPr="009120E2" w:rsidR="00F16B99">
        <w:t xml:space="preserve">need to import </w:t>
      </w:r>
      <w:r w:rsidRPr="009120E2">
        <w:t>c</w:t>
      </w:r>
      <w:r w:rsidRPr="009120E2" w:rsidR="00F16B99">
        <w:t>oke after this</w:t>
      </w:r>
      <w:r w:rsidRPr="009120E2">
        <w:t>?</w:t>
      </w:r>
    </w:p>
    <w:p w:rsidR="00367CDE" w:rsidRPr="009120E2" w:rsidP="00CA21E2">
      <w:pPr>
        <w:pStyle w:val="Answer"/>
      </w:pPr>
      <w:sdt>
        <w:sdtPr>
          <w:alias w:val="Witness"/>
          <w:id w:val="-1683343681"/>
          <w:placeholder>
            <w:docPart w:val="DefaultPlaceholder_-1854013440"/>
          </w:placeholder>
          <w:richText/>
        </w:sdtPr>
        <w:sdtContent>
          <w:r w:rsidRPr="009120E2" w:rsidR="00E45D2D">
            <w:rPr>
              <w:b/>
              <w:i/>
            </w:rPr>
            <w:t>Gareth Stace:</w:t>
          </w:r>
        </w:sdtContent>
      </w:sdt>
      <w:r w:rsidRPr="009120E2">
        <w:t xml:space="preserve"> </w:t>
      </w:r>
      <w:r w:rsidRPr="009120E2" w:rsidR="00F16B99">
        <w:t>Yes, certainly.</w:t>
      </w:r>
      <w:r w:rsidRPr="009120E2">
        <w:t xml:space="preserve"> T</w:t>
      </w:r>
      <w:r w:rsidRPr="009120E2" w:rsidR="00F16B99">
        <w:t xml:space="preserve">here is a global market in </w:t>
      </w:r>
      <w:r w:rsidRPr="009120E2">
        <w:t>c</w:t>
      </w:r>
      <w:r w:rsidRPr="009120E2" w:rsidR="00F16B99">
        <w:t>oke</w:t>
      </w:r>
      <w:r w:rsidRPr="009120E2">
        <w:t>.</w:t>
      </w:r>
      <w:r w:rsidRPr="009120E2" w:rsidR="00F16B99">
        <w:t xml:space="preserve"> Coke </w:t>
      </w:r>
      <w:r w:rsidRPr="009120E2">
        <w:t xml:space="preserve">is </w:t>
      </w:r>
      <w:r w:rsidRPr="009120E2" w:rsidR="00F16B99">
        <w:t xml:space="preserve">made from </w:t>
      </w:r>
      <w:r w:rsidRPr="009120E2">
        <w:t>coking coal. T</w:t>
      </w:r>
      <w:r w:rsidRPr="009120E2" w:rsidR="00F16B99">
        <w:t xml:space="preserve">he </w:t>
      </w:r>
      <w:r w:rsidRPr="009120E2">
        <w:t>c</w:t>
      </w:r>
      <w:r w:rsidRPr="009120E2" w:rsidR="00F16B99">
        <w:t xml:space="preserve">oke </w:t>
      </w:r>
      <w:r w:rsidRPr="009120E2">
        <w:t xml:space="preserve">ovens </w:t>
      </w:r>
      <w:r w:rsidRPr="009120E2" w:rsidR="00F16B99">
        <w:t xml:space="preserve">in </w:t>
      </w:r>
      <w:r w:rsidRPr="009120E2">
        <w:t xml:space="preserve">Scunthorpe </w:t>
      </w:r>
      <w:r w:rsidRPr="009120E2" w:rsidR="00F16B99">
        <w:t xml:space="preserve">would have taken </w:t>
      </w:r>
      <w:r w:rsidRPr="009120E2">
        <w:t xml:space="preserve">coking coal, </w:t>
      </w:r>
      <w:r w:rsidRPr="009120E2" w:rsidR="00F16B99">
        <w:t>which would have been imported</w:t>
      </w:r>
      <w:r w:rsidRPr="009120E2">
        <w:t>,</w:t>
      </w:r>
      <w:r w:rsidRPr="009120E2" w:rsidR="00F16B99">
        <w:t xml:space="preserve"> and turned it into </w:t>
      </w:r>
      <w:r w:rsidRPr="009120E2">
        <w:t>c</w:t>
      </w:r>
      <w:r w:rsidRPr="009120E2" w:rsidR="00F16B99">
        <w:t xml:space="preserve">oke. They burn it in the absence of oxygen. </w:t>
      </w:r>
      <w:r w:rsidRPr="009120E2">
        <w:t>I</w:t>
      </w:r>
      <w:r w:rsidRPr="009120E2" w:rsidR="00F16B99">
        <w:t>t is a very dramatic process. British Steel</w:t>
      </w:r>
      <w:r w:rsidRPr="009120E2">
        <w:t>, based in Scunthorpe,</w:t>
      </w:r>
      <w:r w:rsidRPr="009120E2" w:rsidR="00F16B99">
        <w:t xml:space="preserve"> will be </w:t>
      </w:r>
      <w:r w:rsidRPr="009120E2">
        <w:t xml:space="preserve">buying in </w:t>
      </w:r>
      <w:r w:rsidRPr="009120E2" w:rsidR="00F16B99">
        <w:t xml:space="preserve">coke rather than </w:t>
      </w:r>
      <w:r w:rsidRPr="009120E2">
        <w:t>buying in coking coal</w:t>
      </w:r>
      <w:r w:rsidRPr="009120E2" w:rsidR="00F16B99">
        <w:t>.</w:t>
      </w:r>
    </w:p>
    <w:p w:rsidR="006446B8" w:rsidRPr="009120E2" w:rsidP="00CA21E2">
      <w:pPr>
        <w:pStyle w:val="Question"/>
      </w:pPr>
      <w:sdt>
        <w:sdtPr>
          <w:alias w:val="Member"/>
          <w:tag w:val="&lt;Member mnisId='1546' dodsId='38376'&gt;"/>
          <w:id w:val="-884328653"/>
          <w:placeholder>
            <w:docPart w:val="DefaultPlaceholder_-1854013440"/>
          </w:placeholder>
          <w:richText/>
        </w:sdtPr>
        <w:sdtContent>
          <w:r w:rsidRPr="009120E2" w:rsidR="00367CDE">
            <w:rPr>
              <w:b/>
            </w:rPr>
            <w:t>Chair:</w:t>
          </w:r>
        </w:sdtContent>
      </w:sdt>
      <w:r w:rsidRPr="009120E2" w:rsidR="00367CDE">
        <w:t xml:space="preserve"> </w:t>
      </w:r>
      <w:r w:rsidRPr="009120E2">
        <w:t xml:space="preserve">There are </w:t>
      </w:r>
      <w:r w:rsidRPr="009120E2">
        <w:t xml:space="preserve">a </w:t>
      </w:r>
      <w:r w:rsidRPr="009120E2" w:rsidR="00F16B99">
        <w:t>number of</w:t>
      </w:r>
      <w:r w:rsidRPr="009120E2" w:rsidR="00F16B99">
        <w:t xml:space="preserve"> other countries in the same situation of needing to buy in an</w:t>
      </w:r>
      <w:r w:rsidRPr="009120E2">
        <w:t>d</w:t>
      </w:r>
      <w:r w:rsidRPr="009120E2" w:rsidR="00F16B99">
        <w:t xml:space="preserve"> import</w:t>
      </w:r>
      <w:r w:rsidRPr="009120E2">
        <w:t>.</w:t>
      </w:r>
      <w:r w:rsidRPr="009120E2" w:rsidR="00F16B99">
        <w:t xml:space="preserve"> </w:t>
      </w:r>
      <w:r w:rsidRPr="009120E2">
        <w:t>Y</w:t>
      </w:r>
      <w:r w:rsidRPr="009120E2" w:rsidR="00F16B99">
        <w:t xml:space="preserve">ou can see a </w:t>
      </w:r>
      <w:r w:rsidRPr="009120E2">
        <w:t>bottleneck</w:t>
      </w:r>
      <w:r w:rsidRPr="009120E2" w:rsidR="00E301AA">
        <w:t>, with the market</w:t>
      </w:r>
      <w:r w:rsidRPr="009120E2">
        <w:t xml:space="preserve"> importing steel</w:t>
      </w:r>
      <w:r w:rsidRPr="009120E2" w:rsidR="00E301AA">
        <w:t>, which is a</w:t>
      </w:r>
      <w:r w:rsidRPr="009120E2">
        <w:t xml:space="preserve"> foundation. Who else depend</w:t>
      </w:r>
      <w:r w:rsidR="004C6079">
        <w:t xml:space="preserve">s </w:t>
      </w:r>
      <w:r w:rsidRPr="009120E2">
        <w:t>on making their steel through the importation of coke?</w:t>
      </w:r>
    </w:p>
    <w:p w:rsidR="006446B8" w:rsidRPr="009120E2" w:rsidP="00CA21E2">
      <w:pPr>
        <w:pStyle w:val="Answer"/>
      </w:pPr>
      <w:sdt>
        <w:sdtPr>
          <w:alias w:val="Witness"/>
          <w:id w:val="-1627454724"/>
          <w:placeholder>
            <w:docPart w:val="DefaultPlaceholder_-1854013440"/>
          </w:placeholder>
          <w:richText/>
        </w:sdtPr>
        <w:sdtContent>
          <w:r w:rsidRPr="009120E2" w:rsidR="00E45D2D">
            <w:rPr>
              <w:b/>
              <w:i/>
            </w:rPr>
            <w:t>Gareth Stace:</w:t>
          </w:r>
        </w:sdtContent>
      </w:sdt>
      <w:r w:rsidRPr="009120E2">
        <w:t xml:space="preserve"> Let me </w:t>
      </w:r>
      <w:r w:rsidRPr="009120E2" w:rsidR="00F16B99">
        <w:t xml:space="preserve">confirm and clarify. There are six steelmaking companies in the UK. Two of those companies produce steel in </w:t>
      </w:r>
      <w:r w:rsidRPr="009120E2">
        <w:t xml:space="preserve">an </w:t>
      </w:r>
      <w:r w:rsidRPr="009120E2" w:rsidR="00F16B99">
        <w:t>integrated steelworks</w:t>
      </w:r>
      <w:r w:rsidRPr="009120E2">
        <w:t xml:space="preserve">—i.e. </w:t>
      </w:r>
      <w:r w:rsidRPr="009120E2" w:rsidR="00F16B99">
        <w:t xml:space="preserve">they take iron ore, coke and </w:t>
      </w:r>
      <w:r w:rsidRPr="009120E2" w:rsidR="009C68E0">
        <w:t>lime</w:t>
      </w:r>
      <w:r w:rsidRPr="009120E2">
        <w:t>,</w:t>
      </w:r>
      <w:r w:rsidRPr="009120E2" w:rsidR="00F16B99">
        <w:t xml:space="preserve"> put it through a blas</w:t>
      </w:r>
      <w:r w:rsidRPr="009120E2" w:rsidR="009C68E0">
        <w:t>t furnace</w:t>
      </w:r>
      <w:r w:rsidRPr="009120E2" w:rsidR="00F16B99">
        <w:t xml:space="preserve"> and make </w:t>
      </w:r>
      <w:r w:rsidRPr="009120E2" w:rsidR="009C68E0">
        <w:t>virgin iron</w:t>
      </w:r>
      <w:r w:rsidRPr="009120E2" w:rsidR="00F16B99">
        <w:t xml:space="preserve"> </w:t>
      </w:r>
      <w:r w:rsidRPr="009120E2">
        <w:t>a</w:t>
      </w:r>
      <w:r w:rsidRPr="009120E2" w:rsidR="00F16B99">
        <w:t>nd steel</w:t>
      </w:r>
      <w:r w:rsidRPr="009120E2">
        <w:t>.</w:t>
      </w:r>
    </w:p>
    <w:p w:rsidR="006446B8" w:rsidRPr="009120E2" w:rsidP="00CA21E2">
      <w:pPr>
        <w:pStyle w:val="Question"/>
      </w:pPr>
      <w:sdt>
        <w:sdtPr>
          <w:alias w:val="Member"/>
          <w:tag w:val="&lt;Member mnisId='1546' dodsId='38376'&gt;"/>
          <w:id w:val="-1290197506"/>
          <w:placeholder>
            <w:docPart w:val="DefaultPlaceholder_-1854013440"/>
          </w:placeholder>
          <w:richText/>
        </w:sdtPr>
        <w:sdtContent>
          <w:r w:rsidRPr="009120E2">
            <w:rPr>
              <w:b/>
            </w:rPr>
            <w:t>Chair:</w:t>
          </w:r>
        </w:sdtContent>
      </w:sdt>
      <w:r w:rsidRPr="009120E2">
        <w:t xml:space="preserve"> That is primary steel. That is the steel that </w:t>
      </w:r>
      <w:r w:rsidRPr="009120E2" w:rsidR="00F16B99">
        <w:t>you have to use in construction.</w:t>
      </w:r>
      <w:r w:rsidRPr="009120E2">
        <w:t xml:space="preserve"> </w:t>
      </w:r>
      <w:r w:rsidRPr="009120E2" w:rsidR="00F16B99">
        <w:t>It is non-recycled steel.</w:t>
      </w:r>
    </w:p>
    <w:p w:rsidR="006446B8" w:rsidRPr="009120E2" w:rsidP="00CA21E2">
      <w:pPr>
        <w:pStyle w:val="Answer"/>
      </w:pPr>
      <w:sdt>
        <w:sdtPr>
          <w:alias w:val="Witness"/>
          <w:id w:val="749004076"/>
          <w:placeholder>
            <w:docPart w:val="DefaultPlaceholder_-1854013440"/>
          </w:placeholder>
          <w:richText/>
        </w:sdtPr>
        <w:sdtContent>
          <w:r w:rsidRPr="009120E2" w:rsidR="00E45D2D">
            <w:rPr>
              <w:b/>
              <w:i/>
            </w:rPr>
            <w:t>Gareth Stace:</w:t>
          </w:r>
        </w:sdtContent>
      </w:sdt>
      <w:r w:rsidRPr="009120E2">
        <w:rPr>
          <w:b/>
        </w:rPr>
        <w:t xml:space="preserve"> </w:t>
      </w:r>
      <w:r w:rsidRPr="009120E2" w:rsidR="00E301AA">
        <w:t>Yes, e</w:t>
      </w:r>
      <w:r w:rsidRPr="009120E2" w:rsidR="00F16B99">
        <w:t xml:space="preserve">xactly. </w:t>
      </w:r>
      <w:r w:rsidRPr="009120E2">
        <w:t>I</w:t>
      </w:r>
      <w:r w:rsidRPr="009120E2" w:rsidR="00F16B99">
        <w:t xml:space="preserve">t is used in the UK. You make </w:t>
      </w:r>
      <w:r w:rsidRPr="009120E2">
        <w:t xml:space="preserve">steel </w:t>
      </w:r>
      <w:r w:rsidRPr="009120E2" w:rsidR="00F16B99">
        <w:t xml:space="preserve">into </w:t>
      </w:r>
      <w:r w:rsidRPr="009120E2">
        <w:t xml:space="preserve">either </w:t>
      </w:r>
      <w:r w:rsidRPr="009120E2" w:rsidR="00F16B99">
        <w:t xml:space="preserve">flat products or long products. British </w:t>
      </w:r>
      <w:r w:rsidRPr="009120E2">
        <w:t xml:space="preserve">Steel in Scunthorpe </w:t>
      </w:r>
      <w:r w:rsidRPr="009120E2" w:rsidR="00F16B99">
        <w:t>make</w:t>
      </w:r>
      <w:r w:rsidR="004C6079">
        <w:t>s</w:t>
      </w:r>
      <w:r w:rsidRPr="009120E2" w:rsidR="00F16B99">
        <w:t xml:space="preserve"> long products</w:t>
      </w:r>
      <w:r w:rsidRPr="009120E2">
        <w:t xml:space="preserve">—i.e. </w:t>
      </w:r>
      <w:r w:rsidRPr="009120E2" w:rsidR="00F16B99">
        <w:t xml:space="preserve">sections </w:t>
      </w:r>
      <w:r w:rsidRPr="009120E2">
        <w:t>or girders for construction and rail. I</w:t>
      </w:r>
      <w:r w:rsidRPr="009120E2" w:rsidR="00F16B99">
        <w:t xml:space="preserve">n </w:t>
      </w:r>
      <w:r w:rsidRPr="009120E2" w:rsidR="009C68E0">
        <w:t>Port Talbot</w:t>
      </w:r>
      <w:r w:rsidRPr="009120E2">
        <w:t>,</w:t>
      </w:r>
      <w:r w:rsidRPr="009120E2" w:rsidR="00F16B99">
        <w:t xml:space="preserve"> </w:t>
      </w:r>
      <w:r w:rsidRPr="009120E2" w:rsidR="009C68E0">
        <w:t xml:space="preserve">Tata Steel </w:t>
      </w:r>
      <w:r w:rsidRPr="009120E2" w:rsidR="00F16B99">
        <w:t>UK make</w:t>
      </w:r>
      <w:r w:rsidRPr="009120E2">
        <w:t>s</w:t>
      </w:r>
      <w:r w:rsidRPr="009120E2" w:rsidR="00F16B99">
        <w:t xml:space="preserve"> flat products that </w:t>
      </w:r>
      <w:r w:rsidRPr="009120E2">
        <w:t xml:space="preserve">go </w:t>
      </w:r>
      <w:r w:rsidRPr="009120E2" w:rsidR="00F16B99">
        <w:t xml:space="preserve">into </w:t>
      </w:r>
      <w:r w:rsidRPr="009120E2">
        <w:t xml:space="preserve">the </w:t>
      </w:r>
      <w:r w:rsidRPr="009120E2" w:rsidR="00F16B99">
        <w:t>automotive sector but also into washing machine</w:t>
      </w:r>
      <w:r w:rsidRPr="009120E2">
        <w:t>s</w:t>
      </w:r>
      <w:r w:rsidR="004C6079">
        <w:t>,</w:t>
      </w:r>
      <w:r w:rsidRPr="009120E2" w:rsidR="00F16B99">
        <w:t xml:space="preserve"> et cetera.</w:t>
      </w:r>
    </w:p>
    <w:p w:rsidR="006446B8" w:rsidRPr="009120E2" w:rsidP="00CA21E2">
      <w:pPr>
        <w:pStyle w:val="Answer"/>
      </w:pPr>
      <w:r w:rsidRPr="009120E2">
        <w:t>W</w:t>
      </w:r>
      <w:r w:rsidRPr="009120E2" w:rsidR="00F16B99">
        <w:t>hat is the difference</w:t>
      </w:r>
      <w:r w:rsidRPr="009120E2">
        <w:t>?</w:t>
      </w:r>
      <w:r w:rsidRPr="009120E2" w:rsidR="00F16B99">
        <w:t xml:space="preserve"> </w:t>
      </w:r>
      <w:r w:rsidRPr="009120E2">
        <w:t>W</w:t>
      </w:r>
      <w:r w:rsidRPr="009120E2" w:rsidR="00F16B99">
        <w:t xml:space="preserve">hy </w:t>
      </w:r>
      <w:r w:rsidRPr="009120E2">
        <w:t xml:space="preserve">are </w:t>
      </w:r>
      <w:r w:rsidRPr="009120E2" w:rsidR="00F16B99">
        <w:t>most flat products globally made</w:t>
      </w:r>
      <w:r w:rsidRPr="009120E2">
        <w:t xml:space="preserve"> </w:t>
      </w:r>
      <w:r w:rsidRPr="009120E2" w:rsidR="00F16B99">
        <w:t>through the integrated steelworks</w:t>
      </w:r>
      <w:r w:rsidRPr="009120E2">
        <w:t xml:space="preserve">—i.e. </w:t>
      </w:r>
      <w:r w:rsidRPr="009120E2" w:rsidR="00F16B99">
        <w:t>virgin steel</w:t>
      </w:r>
      <w:r w:rsidRPr="009120E2">
        <w:t>?</w:t>
      </w:r>
      <w:r w:rsidRPr="009120E2" w:rsidR="00F16B99">
        <w:t xml:space="preserve"> </w:t>
      </w:r>
      <w:r w:rsidRPr="009120E2">
        <w:t>I</w:t>
      </w:r>
      <w:r w:rsidRPr="009120E2" w:rsidR="00F16B99">
        <w:t xml:space="preserve">t is because you need the surface quality to be perfect. </w:t>
      </w:r>
      <w:r w:rsidRPr="009120E2">
        <w:t>I</w:t>
      </w:r>
      <w:r w:rsidRPr="009120E2" w:rsidR="00F16B99">
        <w:t xml:space="preserve">f you made it with scrap steel, there could be impurities in that scrap that would ruin the product. </w:t>
      </w:r>
      <w:r w:rsidRPr="009120E2">
        <w:t>T</w:t>
      </w:r>
      <w:r w:rsidRPr="009120E2" w:rsidR="00F16B99">
        <w:t xml:space="preserve">herefore, around the world, flat products are </w:t>
      </w:r>
      <w:r w:rsidRPr="009120E2" w:rsidR="003B49C2">
        <w:t xml:space="preserve">mostly </w:t>
      </w:r>
      <w:r w:rsidRPr="009120E2" w:rsidR="00F16B99">
        <w:t xml:space="preserve">made </w:t>
      </w:r>
      <w:r w:rsidR="004C6079">
        <w:t xml:space="preserve">via </w:t>
      </w:r>
      <w:r w:rsidRPr="009120E2" w:rsidR="00F16B99">
        <w:t xml:space="preserve">that </w:t>
      </w:r>
      <w:r w:rsidRPr="009120E2">
        <w:t>route. With l</w:t>
      </w:r>
      <w:r w:rsidRPr="009120E2" w:rsidR="00F16B99">
        <w:t>ong products</w:t>
      </w:r>
      <w:r w:rsidRPr="009120E2">
        <w:t>,</w:t>
      </w:r>
      <w:r w:rsidRPr="009120E2" w:rsidR="00F16B99">
        <w:t xml:space="preserve"> because of the integrity, if you </w:t>
      </w:r>
      <w:r w:rsidRPr="009120E2">
        <w:t xml:space="preserve">think of </w:t>
      </w:r>
      <w:r w:rsidRPr="009120E2" w:rsidR="00F16B99">
        <w:t>rail</w:t>
      </w:r>
      <w:r w:rsidRPr="009120E2">
        <w:t>,</w:t>
      </w:r>
      <w:r w:rsidRPr="009120E2" w:rsidR="00F16B99">
        <w:t xml:space="preserve"> you could have some very minor</w:t>
      </w:r>
      <w:r w:rsidRPr="009120E2">
        <w:t xml:space="preserve"> impurities that </w:t>
      </w:r>
      <w:r w:rsidRPr="009120E2" w:rsidR="00F16B99">
        <w:t>would be okay. The product would still meet the very tight standard</w:t>
      </w:r>
      <w:r w:rsidRPr="009120E2">
        <w:t>,</w:t>
      </w:r>
      <w:r w:rsidRPr="009120E2" w:rsidR="00F16B99">
        <w:t xml:space="preserve"> </w:t>
      </w:r>
      <w:r w:rsidRPr="009120E2">
        <w:t xml:space="preserve">so </w:t>
      </w:r>
      <w:r w:rsidRPr="009120E2" w:rsidR="00F16B99">
        <w:t xml:space="preserve">you could make it through the electric </w:t>
      </w:r>
      <w:r w:rsidRPr="009120E2">
        <w:t xml:space="preserve">arc furnace route </w:t>
      </w:r>
      <w:r w:rsidRPr="009120E2" w:rsidR="00F16B99">
        <w:t xml:space="preserve">or the </w:t>
      </w:r>
      <w:r w:rsidRPr="009120E2">
        <w:t>i</w:t>
      </w:r>
      <w:r w:rsidRPr="009120E2" w:rsidR="00F16B99">
        <w:t xml:space="preserve">ntegrated </w:t>
      </w:r>
      <w:r w:rsidRPr="009120E2">
        <w:t>s</w:t>
      </w:r>
      <w:r w:rsidRPr="009120E2" w:rsidR="00F16B99">
        <w:t>teel</w:t>
      </w:r>
      <w:r w:rsidRPr="009120E2">
        <w:t>w</w:t>
      </w:r>
      <w:r w:rsidRPr="009120E2" w:rsidR="00F16B99">
        <w:t>orks.</w:t>
      </w:r>
    </w:p>
    <w:p w:rsidR="006446B8" w:rsidRPr="009120E2" w:rsidP="00CA21E2">
      <w:pPr>
        <w:pStyle w:val="Question"/>
      </w:pPr>
      <w:sdt>
        <w:sdtPr>
          <w:alias w:val="Member"/>
          <w:tag w:val="&lt;Member mnisId='1546' dodsId='38376'&gt;"/>
          <w:id w:val="-434675544"/>
          <w:placeholder>
            <w:docPart w:val="DefaultPlaceholder_-1854013440"/>
          </w:placeholder>
          <w:richText/>
        </w:sdtPr>
        <w:sdtContent>
          <w:r w:rsidRPr="009120E2">
            <w:rPr>
              <w:b/>
            </w:rPr>
            <w:t>Chair:</w:t>
          </w:r>
        </w:sdtContent>
      </w:sdt>
      <w:r w:rsidRPr="009120E2">
        <w:t xml:space="preserve"> </w:t>
      </w:r>
      <w:r w:rsidRPr="009120E2" w:rsidR="00F16B99">
        <w:t xml:space="preserve">You can make long </w:t>
      </w:r>
      <w:r w:rsidRPr="009120E2">
        <w:t>products</w:t>
      </w:r>
      <w:r w:rsidRPr="009120E2" w:rsidR="00F16B99">
        <w:t xml:space="preserve"> from recycled steel. Is that right?</w:t>
      </w:r>
    </w:p>
    <w:p w:rsidR="006446B8" w:rsidRPr="009120E2" w:rsidP="00CA21E2">
      <w:pPr>
        <w:pStyle w:val="Answer"/>
      </w:pPr>
      <w:sdt>
        <w:sdtPr>
          <w:alias w:val="Witness"/>
          <w:id w:val="-1745477180"/>
          <w:placeholder>
            <w:docPart w:val="DefaultPlaceholder_-1854013440"/>
          </w:placeholder>
          <w:richText/>
        </w:sdtPr>
        <w:sdtContent>
          <w:r w:rsidRPr="009120E2" w:rsidR="00E45D2D">
            <w:rPr>
              <w:b/>
              <w:i/>
            </w:rPr>
            <w:t>Gareth Stace:</w:t>
          </w:r>
        </w:sdtContent>
      </w:sdt>
      <w:r w:rsidRPr="009120E2" w:rsidR="00F16B99">
        <w:t xml:space="preserve"> Yes</w:t>
      </w:r>
      <w:r w:rsidRPr="009120E2">
        <w:t>.</w:t>
      </w:r>
      <w:r w:rsidRPr="009120E2" w:rsidR="00F16B99">
        <w:t xml:space="preserve"> </w:t>
      </w:r>
      <w:r w:rsidRPr="009120E2">
        <w:t>Y</w:t>
      </w:r>
      <w:r w:rsidRPr="009120E2" w:rsidR="00F16B99">
        <w:t>ou could make flat products</w:t>
      </w:r>
      <w:r w:rsidRPr="009120E2" w:rsidR="00E301AA">
        <w:t xml:space="preserve"> through</w:t>
      </w:r>
      <w:r w:rsidRPr="009120E2" w:rsidR="00F16B99">
        <w:t xml:space="preserve"> scrap steel, but it would have to be very high</w:t>
      </w:r>
      <w:r w:rsidRPr="009120E2">
        <w:t>-</w:t>
      </w:r>
      <w:r w:rsidRPr="009120E2" w:rsidR="00F16B99">
        <w:t>quality scrap steel with no impurities whatsoever</w:t>
      </w:r>
      <w:r w:rsidRPr="009120E2">
        <w:t xml:space="preserve"> in it.</w:t>
      </w:r>
    </w:p>
    <w:p w:rsidR="006446B8" w:rsidRPr="009120E2" w:rsidP="00CA21E2">
      <w:pPr>
        <w:pStyle w:val="Question"/>
      </w:pPr>
      <w:sdt>
        <w:sdtPr>
          <w:alias w:val="Member"/>
          <w:tag w:val="&lt;Member mnisId='1546' dodsId='38376'&gt;"/>
          <w:id w:val="-282273045"/>
          <w:placeholder>
            <w:docPart w:val="DefaultPlaceholder_-1854013440"/>
          </w:placeholder>
          <w:richText/>
        </w:sdtPr>
        <w:sdtContent>
          <w:r w:rsidRPr="009120E2">
            <w:rPr>
              <w:b/>
            </w:rPr>
            <w:t>Chair:</w:t>
          </w:r>
        </w:sdtContent>
      </w:sdt>
      <w:r w:rsidRPr="009120E2">
        <w:t xml:space="preserve"> I have a </w:t>
      </w:r>
      <w:r w:rsidRPr="009120E2" w:rsidR="00F16B99">
        <w:t>last question</w:t>
      </w:r>
      <w:r w:rsidRPr="009120E2">
        <w:t xml:space="preserve">, since we have you, on the </w:t>
      </w:r>
      <w:r w:rsidR="004C6079">
        <w:t xml:space="preserve">subject of </w:t>
      </w:r>
      <w:r w:rsidRPr="009120E2">
        <w:t xml:space="preserve">British </w:t>
      </w:r>
      <w:r w:rsidRPr="009120E2">
        <w:t>Steel. H</w:t>
      </w:r>
      <w:r w:rsidRPr="009120E2" w:rsidR="00F16B99">
        <w:t>ow important is it to maintain</w:t>
      </w:r>
      <w:r w:rsidRPr="009120E2">
        <w:t xml:space="preserve"> steel</w:t>
      </w:r>
      <w:r w:rsidRPr="009120E2" w:rsidR="00F16B99">
        <w:t>?</w:t>
      </w:r>
      <w:r w:rsidRPr="009120E2">
        <w:t xml:space="preserve"> I</w:t>
      </w:r>
      <w:r w:rsidRPr="009120E2" w:rsidR="00F16B99">
        <w:t>f it is going to be maintained, is it inevitable that a cynic might say that the Government or Government</w:t>
      </w:r>
      <w:r w:rsidRPr="009120E2">
        <w:t>s</w:t>
      </w:r>
      <w:r w:rsidRPr="009120E2" w:rsidR="00F16B99">
        <w:t xml:space="preserve"> are going to have to throw money or give money </w:t>
      </w:r>
      <w:r w:rsidRPr="009120E2">
        <w:t xml:space="preserve">to </w:t>
      </w:r>
      <w:r w:rsidRPr="009120E2" w:rsidR="00F16B99">
        <w:t xml:space="preserve">or subsidise </w:t>
      </w:r>
      <w:r w:rsidR="004C6079">
        <w:t>it</w:t>
      </w:r>
      <w:r w:rsidRPr="009120E2" w:rsidR="00F16B99">
        <w:t xml:space="preserve">, or ensure </w:t>
      </w:r>
      <w:r w:rsidRPr="009120E2">
        <w:t xml:space="preserve">that, </w:t>
      </w:r>
      <w:r w:rsidRPr="009120E2" w:rsidR="00F16B99">
        <w:t>in some shape or form</w:t>
      </w:r>
      <w:r w:rsidRPr="009120E2">
        <w:t>,</w:t>
      </w:r>
      <w:r w:rsidRPr="009120E2" w:rsidR="00F16B99">
        <w:t xml:space="preserve"> </w:t>
      </w:r>
      <w:r w:rsidRPr="009120E2">
        <w:t xml:space="preserve">steel </w:t>
      </w:r>
      <w:r w:rsidRPr="009120E2" w:rsidR="00F16B99">
        <w:t>production continues</w:t>
      </w:r>
      <w:r w:rsidRPr="009120E2">
        <w:t>?</w:t>
      </w:r>
      <w:r w:rsidRPr="009120E2" w:rsidR="00F16B99">
        <w:t xml:space="preserve"> </w:t>
      </w:r>
      <w:r w:rsidRPr="009120E2">
        <w:t>I</w:t>
      </w:r>
      <w:r w:rsidRPr="009120E2" w:rsidR="00F16B99">
        <w:t xml:space="preserve">f </w:t>
      </w:r>
      <w:r w:rsidRPr="009120E2">
        <w:t xml:space="preserve">steel was asked to stand on its own two feet, </w:t>
      </w:r>
      <w:r w:rsidRPr="009120E2" w:rsidR="00F16B99">
        <w:t xml:space="preserve">conceivably </w:t>
      </w:r>
      <w:r w:rsidRPr="009120E2">
        <w:t xml:space="preserve">it </w:t>
      </w:r>
      <w:r w:rsidRPr="009120E2" w:rsidR="00F16B99">
        <w:t>could not, but there is a necessity to have steel.</w:t>
      </w:r>
    </w:p>
    <w:p w:rsidR="006446B8" w:rsidRPr="009120E2" w:rsidP="00CA21E2">
      <w:pPr>
        <w:pStyle w:val="Answer"/>
      </w:pPr>
      <w:sdt>
        <w:sdtPr>
          <w:alias w:val="Witness"/>
          <w:id w:val="-892110955"/>
          <w:placeholder>
            <w:docPart w:val="DefaultPlaceholder_-1854013440"/>
          </w:placeholder>
          <w:richText/>
        </w:sdtPr>
        <w:sdtContent>
          <w:r w:rsidRPr="009120E2" w:rsidR="00E45D2D">
            <w:rPr>
              <w:b/>
              <w:i/>
            </w:rPr>
            <w:t>Gareth Stace:</w:t>
          </w:r>
        </w:sdtContent>
      </w:sdt>
      <w:r w:rsidRPr="009120E2">
        <w:t xml:space="preserve"> </w:t>
      </w:r>
      <w:r w:rsidRPr="009120E2" w:rsidR="00F16B99">
        <w:t xml:space="preserve">Your question </w:t>
      </w:r>
      <w:r w:rsidRPr="009120E2">
        <w:t xml:space="preserve">is </w:t>
      </w:r>
      <w:r w:rsidRPr="009120E2" w:rsidR="00F16B99">
        <w:t xml:space="preserve">quite a straightforward one, but there is a lot to unpack. </w:t>
      </w:r>
      <w:r w:rsidRPr="009120E2">
        <w:t>I</w:t>
      </w:r>
      <w:r w:rsidRPr="009120E2" w:rsidR="00F16B99">
        <w:t xml:space="preserve">f we stood on our own two feet, we could compete </w:t>
      </w:r>
      <w:r w:rsidR="004C6079">
        <w:t>i</w:t>
      </w:r>
      <w:r w:rsidRPr="009120E2" w:rsidR="00F16B99">
        <w:t>n a global market. You have hinted that we could not</w:t>
      </w:r>
      <w:r w:rsidRPr="009120E2">
        <w:t>. E</w:t>
      </w:r>
      <w:r w:rsidRPr="009120E2" w:rsidR="00F16B99">
        <w:t xml:space="preserve">verything </w:t>
      </w:r>
      <w:r w:rsidRPr="009120E2">
        <w:t xml:space="preserve">that </w:t>
      </w:r>
      <w:r w:rsidRPr="009120E2" w:rsidR="00F16B99">
        <w:t xml:space="preserve">I talk about comes back to our competitive position versus others. We have a policy landscape in the UK </w:t>
      </w:r>
      <w:r w:rsidRPr="009120E2">
        <w:t xml:space="preserve">that </w:t>
      </w:r>
      <w:r w:rsidRPr="009120E2" w:rsidR="00F16B99">
        <w:t xml:space="preserve">means </w:t>
      </w:r>
      <w:r w:rsidRPr="009120E2">
        <w:t xml:space="preserve">that </w:t>
      </w:r>
      <w:r w:rsidRPr="009120E2" w:rsidR="00F16B99">
        <w:t xml:space="preserve">we are not </w:t>
      </w:r>
      <w:r w:rsidRPr="009120E2">
        <w:t xml:space="preserve">as </w:t>
      </w:r>
      <w:r w:rsidRPr="009120E2" w:rsidR="00F16B99">
        <w:t>competitive.</w:t>
      </w:r>
    </w:p>
    <w:p w:rsidR="006446B8" w:rsidRPr="009120E2" w:rsidP="00CA21E2">
      <w:pPr>
        <w:pStyle w:val="Answer"/>
      </w:pPr>
      <w:r w:rsidRPr="009120E2">
        <w:t>F</w:t>
      </w:r>
      <w:r w:rsidRPr="009120E2" w:rsidR="00F16B99">
        <w:t>or example, this is what we pay for electricity</w:t>
      </w:r>
      <w:r w:rsidRPr="009120E2">
        <w:t>—the big bar—</w:t>
      </w:r>
      <w:r w:rsidRPr="009120E2" w:rsidR="00F16B99">
        <w:t>and</w:t>
      </w:r>
      <w:r w:rsidRPr="009120E2">
        <w:t xml:space="preserve"> </w:t>
      </w:r>
      <w:r w:rsidRPr="009120E2" w:rsidR="00F16B99">
        <w:t>what Germany pays for its electricity</w:t>
      </w:r>
      <w:r w:rsidRPr="009120E2">
        <w:t>,</w:t>
      </w:r>
      <w:r w:rsidRPr="009120E2" w:rsidR="00F16B99">
        <w:t xml:space="preserve"> as </w:t>
      </w:r>
      <w:r w:rsidRPr="009120E2">
        <w:t>in steel</w:t>
      </w:r>
      <w:r w:rsidRPr="009120E2" w:rsidR="00F16B99">
        <w:t xml:space="preserve">, not just in general. </w:t>
      </w:r>
      <w:r w:rsidRPr="009120E2">
        <w:t>W</w:t>
      </w:r>
      <w:r w:rsidRPr="009120E2" w:rsidR="00F16B99">
        <w:t>e are uncompetitive, so it costs us more to produce a ton</w:t>
      </w:r>
      <w:r w:rsidRPr="009120E2">
        <w:t>ne</w:t>
      </w:r>
      <w:r w:rsidRPr="009120E2" w:rsidR="00F16B99">
        <w:t xml:space="preserve"> of steel</w:t>
      </w:r>
      <w:r w:rsidRPr="009120E2">
        <w:t xml:space="preserve"> and</w:t>
      </w:r>
      <w:r w:rsidRPr="009120E2" w:rsidR="00F16B99">
        <w:t xml:space="preserve"> we lose out in that market. </w:t>
      </w:r>
      <w:r w:rsidRPr="009120E2">
        <w:t>I</w:t>
      </w:r>
      <w:r w:rsidRPr="009120E2" w:rsidR="00F16B99">
        <w:t>f we had competitive electricity, it would make us more competitive.</w:t>
      </w:r>
    </w:p>
    <w:p w:rsidR="006446B8" w:rsidRPr="009120E2" w:rsidP="00CA21E2">
      <w:pPr>
        <w:pStyle w:val="Answer"/>
      </w:pPr>
      <w:r w:rsidRPr="009120E2">
        <w:t xml:space="preserve">You talked about </w:t>
      </w:r>
      <w:r w:rsidRPr="009120E2" w:rsidR="00F16B99">
        <w:t>bail</w:t>
      </w:r>
      <w:r w:rsidR="004C6079">
        <w:t>-</w:t>
      </w:r>
      <w:r w:rsidRPr="009120E2" w:rsidR="00F16B99">
        <w:t>outs</w:t>
      </w:r>
      <w:r w:rsidRPr="009120E2">
        <w:t>. W</w:t>
      </w:r>
      <w:r w:rsidRPr="009120E2" w:rsidR="00F16B99">
        <w:t xml:space="preserve">e are not </w:t>
      </w:r>
      <w:r w:rsidRPr="009120E2">
        <w:t xml:space="preserve">for </w:t>
      </w:r>
      <w:r w:rsidRPr="009120E2" w:rsidR="00F16B99">
        <w:t>protectionism. There is an awful lot of protection</w:t>
      </w:r>
      <w:r w:rsidRPr="009120E2">
        <w:t>ism</w:t>
      </w:r>
      <w:r w:rsidRPr="009120E2" w:rsidR="00F16B99">
        <w:t xml:space="preserve"> globally in the steel sector</w:t>
      </w:r>
      <w:r w:rsidRPr="009120E2">
        <w:t>,</w:t>
      </w:r>
      <w:r w:rsidRPr="009120E2" w:rsidR="00F16B99">
        <w:t xml:space="preserve"> and we do not want to see it.</w:t>
      </w:r>
      <w:r w:rsidRPr="009120E2">
        <w:t xml:space="preserve"> </w:t>
      </w:r>
      <w:r w:rsidRPr="009120E2" w:rsidR="00F16B99">
        <w:t xml:space="preserve">We want </w:t>
      </w:r>
      <w:r w:rsidRPr="009120E2">
        <w:t xml:space="preserve">a </w:t>
      </w:r>
      <w:r w:rsidRPr="009120E2" w:rsidR="00F16B99">
        <w:t xml:space="preserve">level playing field. </w:t>
      </w:r>
      <w:r w:rsidRPr="009120E2">
        <w:t>W</w:t>
      </w:r>
      <w:r w:rsidRPr="009120E2" w:rsidR="00F16B99">
        <w:t xml:space="preserve">hat is a level playing field in, say, the journey to </w:t>
      </w:r>
      <w:r w:rsidRPr="009120E2">
        <w:t>n</w:t>
      </w:r>
      <w:r w:rsidRPr="009120E2" w:rsidR="00F16B99">
        <w:t xml:space="preserve">et </w:t>
      </w:r>
      <w:r w:rsidRPr="009120E2">
        <w:t>z</w:t>
      </w:r>
      <w:r w:rsidRPr="009120E2" w:rsidR="00F16B99">
        <w:t xml:space="preserve">ero? The journey to </w:t>
      </w:r>
      <w:r w:rsidRPr="009120E2">
        <w:t>n</w:t>
      </w:r>
      <w:r w:rsidRPr="009120E2" w:rsidR="00F16B99">
        <w:t xml:space="preserve">et zero for a hugely carbon-intensive </w:t>
      </w:r>
      <w:r w:rsidRPr="009120E2">
        <w:t xml:space="preserve">sector like </w:t>
      </w:r>
      <w:r w:rsidRPr="009120E2" w:rsidR="00F16B99">
        <w:t>steel is</w:t>
      </w:r>
      <w:r w:rsidRPr="009120E2">
        <w:t>,</w:t>
      </w:r>
      <w:r w:rsidRPr="009120E2" w:rsidR="00F16B99">
        <w:t xml:space="preserve"> very expensive in terms of capex. </w:t>
      </w:r>
    </w:p>
    <w:p w:rsidR="00960A1C" w:rsidRPr="009120E2" w:rsidP="00CA21E2">
      <w:pPr>
        <w:pStyle w:val="Answer"/>
      </w:pPr>
      <w:r w:rsidRPr="009120E2">
        <w:t>W</w:t>
      </w:r>
      <w:r w:rsidRPr="009120E2" w:rsidR="00F16B99">
        <w:t>hen we look at the UK in terms of capex support</w:t>
      </w:r>
      <w:r w:rsidRPr="009120E2">
        <w:t>,</w:t>
      </w:r>
      <w:r w:rsidRPr="009120E2" w:rsidR="00F16B99">
        <w:t xml:space="preserve"> match funding or grants, </w:t>
      </w:r>
      <w:r w:rsidR="004C6079">
        <w:t>it is</w:t>
      </w:r>
      <w:r w:rsidRPr="009120E2" w:rsidR="00F16B99">
        <w:t xml:space="preserve">, say, in </w:t>
      </w:r>
      <w:r w:rsidRPr="009120E2">
        <w:t xml:space="preserve">the </w:t>
      </w:r>
      <w:r w:rsidRPr="009120E2" w:rsidR="00F16B99">
        <w:t>millions, whereas</w:t>
      </w:r>
      <w:r w:rsidRPr="009120E2">
        <w:t>,</w:t>
      </w:r>
      <w:r w:rsidRPr="009120E2" w:rsidR="00F16B99">
        <w:t xml:space="preserve"> in France</w:t>
      </w:r>
      <w:r w:rsidRPr="009120E2">
        <w:t xml:space="preserve">, </w:t>
      </w:r>
      <w:r w:rsidRPr="009120E2" w:rsidR="00F16B99">
        <w:t>Germany</w:t>
      </w:r>
      <w:r w:rsidRPr="009120E2">
        <w:t>,</w:t>
      </w:r>
      <w:r w:rsidRPr="009120E2" w:rsidR="00F16B99">
        <w:t xml:space="preserve"> Canada</w:t>
      </w:r>
      <w:r w:rsidRPr="009120E2">
        <w:t xml:space="preserve">, </w:t>
      </w:r>
      <w:r w:rsidRPr="009120E2" w:rsidR="00F16B99">
        <w:t>Spain and elsewhere</w:t>
      </w:r>
      <w:r w:rsidRPr="009120E2">
        <w:t>,</w:t>
      </w:r>
      <w:r w:rsidRPr="009120E2" w:rsidR="00F16B99">
        <w:t xml:space="preserve"> </w:t>
      </w:r>
      <w:r w:rsidR="004C6079">
        <w:t xml:space="preserve">it is </w:t>
      </w:r>
      <w:r w:rsidRPr="009120E2" w:rsidR="00F16B99">
        <w:t>in the billions</w:t>
      </w:r>
      <w:r w:rsidRPr="009120E2">
        <w:t>.</w:t>
      </w:r>
      <w:r w:rsidRPr="009120E2" w:rsidR="00F16B99">
        <w:t xml:space="preserve"> </w:t>
      </w:r>
      <w:r w:rsidRPr="009120E2">
        <w:t>T</w:t>
      </w:r>
      <w:r w:rsidRPr="009120E2" w:rsidR="00F16B99">
        <w:t>herefore</w:t>
      </w:r>
      <w:r w:rsidRPr="009120E2">
        <w:t>,</w:t>
      </w:r>
      <w:r w:rsidRPr="009120E2" w:rsidR="00F16B99">
        <w:t xml:space="preserve"> we are not even in the game. I am not talking about this </w:t>
      </w:r>
      <w:r w:rsidRPr="009120E2" w:rsidR="000874C0">
        <w:t>A</w:t>
      </w:r>
      <w:r w:rsidRPr="009120E2" w:rsidR="00F16B99">
        <w:t>dministration particularly</w:t>
      </w:r>
      <w:r w:rsidRPr="009120E2">
        <w:t>, but</w:t>
      </w:r>
      <w:r w:rsidRPr="009120E2" w:rsidR="00F16B99">
        <w:t xml:space="preserve"> Governments always talk about</w:t>
      </w:r>
      <w:r w:rsidRPr="009120E2">
        <w:t>,</w:t>
      </w:r>
      <w:r w:rsidRPr="009120E2" w:rsidR="00F16B99">
        <w:t xml:space="preserve"> </w:t>
      </w:r>
      <w:r w:rsidRPr="009120E2">
        <w:t>“W</w:t>
      </w:r>
      <w:r w:rsidRPr="009120E2" w:rsidR="00F16B99">
        <w:t xml:space="preserve">e want to be a leader in </w:t>
      </w:r>
      <w:r w:rsidRPr="009120E2">
        <w:t>n</w:t>
      </w:r>
      <w:r w:rsidRPr="009120E2" w:rsidR="00F16B99">
        <w:t xml:space="preserve">et </w:t>
      </w:r>
      <w:r w:rsidRPr="009120E2">
        <w:t>z</w:t>
      </w:r>
      <w:r w:rsidRPr="009120E2" w:rsidR="00F16B99">
        <w:t>ero and a leader in this technology</w:t>
      </w:r>
      <w:r w:rsidRPr="009120E2">
        <w:t>”</w:t>
      </w:r>
      <w:r w:rsidRPr="009120E2" w:rsidR="00F16B99">
        <w:t>.</w:t>
      </w:r>
      <w:r w:rsidRPr="009120E2">
        <w:t xml:space="preserve"> </w:t>
      </w:r>
      <w:r w:rsidRPr="009120E2" w:rsidR="00F16B99">
        <w:t>It is easy to say that, but to do it is another thing.</w:t>
      </w:r>
      <w:r w:rsidR="004C6079">
        <w:t xml:space="preserve"> </w:t>
      </w:r>
      <w:r w:rsidRPr="009120E2">
        <w:t>M</w:t>
      </w:r>
      <w:r w:rsidRPr="009120E2" w:rsidR="00F16B99">
        <w:t xml:space="preserve">y issue from the steel </w:t>
      </w:r>
      <w:r w:rsidRPr="009120E2">
        <w:t xml:space="preserve">sector </w:t>
      </w:r>
      <w:r w:rsidRPr="009120E2" w:rsidR="00F16B99">
        <w:t>point of view</w:t>
      </w:r>
      <w:r w:rsidRPr="009120E2">
        <w:t xml:space="preserve"> is that</w:t>
      </w:r>
      <w:r w:rsidRPr="009120E2" w:rsidR="00F16B99">
        <w:t xml:space="preserve"> </w:t>
      </w:r>
      <w:r w:rsidRPr="009120E2">
        <w:t>i</w:t>
      </w:r>
      <w:r w:rsidRPr="009120E2" w:rsidR="00F16B99">
        <w:t>t is leadership versus actions. I have a list</w:t>
      </w:r>
      <w:r w:rsidRPr="009120E2" w:rsidR="000874C0">
        <w:t xml:space="preserve"> somewhere</w:t>
      </w:r>
      <w:r w:rsidRPr="009120E2">
        <w:t>,</w:t>
      </w:r>
      <w:r w:rsidRPr="009120E2" w:rsidR="00F16B99">
        <w:t xml:space="preserve"> and I hope</w:t>
      </w:r>
      <w:r w:rsidRPr="009120E2">
        <w:t xml:space="preserve"> </w:t>
      </w:r>
      <w:r w:rsidRPr="009120E2" w:rsidR="00F16B99">
        <w:t>that we put it in any follow-up evidence</w:t>
      </w:r>
      <w:r w:rsidRPr="009120E2">
        <w:t>,</w:t>
      </w:r>
      <w:r w:rsidRPr="009120E2" w:rsidR="00F16B99">
        <w:t xml:space="preserve"> of what those other Governments are doing with the steel sector in their countr</w:t>
      </w:r>
      <w:r w:rsidR="004C6079">
        <w:t>ies</w:t>
      </w:r>
      <w:r w:rsidRPr="009120E2" w:rsidR="00F16B99">
        <w:t xml:space="preserve"> to provide those billions of euros or billions of dollars to work with their steel sector to get to net zero.</w:t>
      </w:r>
    </w:p>
    <w:p w:rsidR="0076464E" w:rsidRPr="009120E2" w:rsidP="00CA21E2">
      <w:pPr>
        <w:pStyle w:val="Answer"/>
      </w:pPr>
      <w:r w:rsidRPr="009120E2">
        <w:t>T</w:t>
      </w:r>
      <w:r w:rsidRPr="009120E2" w:rsidR="00F16B99">
        <w:t xml:space="preserve">he final thing </w:t>
      </w:r>
      <w:r w:rsidRPr="009120E2">
        <w:t xml:space="preserve">that </w:t>
      </w:r>
      <w:r w:rsidRPr="009120E2" w:rsidR="00F16B99">
        <w:t xml:space="preserve">I will say on that is </w:t>
      </w:r>
      <w:r w:rsidRPr="009120E2">
        <w:t xml:space="preserve">that, last summer, we in the UK </w:t>
      </w:r>
      <w:r w:rsidRPr="009120E2" w:rsidR="00F16B99">
        <w:t xml:space="preserve">produced the first </w:t>
      </w:r>
      <w:r w:rsidRPr="009120E2">
        <w:t xml:space="preserve">ever </w:t>
      </w:r>
      <w:r w:rsidRPr="009120E2" w:rsidR="00F16B99">
        <w:t>roadmap for the steel sector to get to net zero.</w:t>
      </w:r>
      <w:r w:rsidRPr="009120E2">
        <w:t xml:space="preserve"> </w:t>
      </w:r>
      <w:r w:rsidRPr="009120E2" w:rsidR="00F16B99">
        <w:t>We did it with trade unions and academics</w:t>
      </w:r>
      <w:r w:rsidRPr="009120E2">
        <w:t>.</w:t>
      </w:r>
      <w:r w:rsidRPr="009120E2" w:rsidR="00F16B99">
        <w:t xml:space="preserve"> </w:t>
      </w:r>
      <w:r w:rsidRPr="009120E2">
        <w:t>I</w:t>
      </w:r>
      <w:r w:rsidRPr="009120E2" w:rsidR="00F16B99">
        <w:t>t sets out that pathway</w:t>
      </w:r>
      <w:r w:rsidRPr="009120E2">
        <w:t>.</w:t>
      </w:r>
      <w:r w:rsidRPr="009120E2" w:rsidR="00F16B99">
        <w:t xml:space="preserve"> </w:t>
      </w:r>
      <w:r w:rsidRPr="009120E2">
        <w:t>E</w:t>
      </w:r>
      <w:r w:rsidRPr="009120E2" w:rsidR="00F16B99">
        <w:t>very technology that we looked at uses more electricity, not less</w:t>
      </w:r>
      <w:r w:rsidRPr="009120E2">
        <w:t>.</w:t>
      </w:r>
      <w:r w:rsidR="004C6079">
        <w:t xml:space="preserve"> I</w:t>
      </w:r>
      <w:r w:rsidRPr="009120E2" w:rsidR="00F16B99">
        <w:t>f electricity is not competitive in the UK, that journey stops</w:t>
      </w:r>
      <w:r w:rsidRPr="009120E2">
        <w:t xml:space="preserve"> now.</w:t>
      </w:r>
      <w:r w:rsidRPr="009120E2" w:rsidR="00F16B99">
        <w:t xml:space="preserve"> </w:t>
      </w:r>
      <w:r w:rsidRPr="009120E2">
        <w:t>W</w:t>
      </w:r>
      <w:r w:rsidRPr="009120E2" w:rsidR="00F16B99">
        <w:t xml:space="preserve">e have set out exactly how to get to 2035 </w:t>
      </w:r>
      <w:r w:rsidRPr="009120E2">
        <w:t xml:space="preserve">and to </w:t>
      </w:r>
      <w:r w:rsidRPr="009120E2" w:rsidR="00F16B99">
        <w:t>2050.</w:t>
      </w:r>
      <w:bookmarkStart w:id="1" w:name="Panel2"/>
      <w:bookmarkEnd w:id="1"/>
      <w:r w:rsidRPr="009120E2" w:rsidR="000874C0">
        <w:t xml:space="preserve"> </w:t>
      </w:r>
      <w:r w:rsidRPr="009120E2">
        <w:t>We have worked with the Climate Change Committee on that</w:t>
      </w:r>
      <w:r w:rsidRPr="009120E2" w:rsidR="000874C0">
        <w:t>,</w:t>
      </w:r>
      <w:r w:rsidRPr="009120E2">
        <w:t xml:space="preserve"> but we are not competitive. There are six steel</w:t>
      </w:r>
      <w:r w:rsidR="004C6079">
        <w:t>-</w:t>
      </w:r>
      <w:r w:rsidRPr="009120E2">
        <w:t>producing companies in the UK and five of them are foreign-owned. The sixth is Government-owned</w:t>
      </w:r>
      <w:r w:rsidR="004C6079">
        <w:t>. I</w:t>
      </w:r>
      <w:r w:rsidRPr="009120E2">
        <w:t>f you are making investment decisions, why would you make any investment in the steel sector in the UK when you can get better returns elsewhere? You just would not.</w:t>
      </w:r>
    </w:p>
    <w:p w:rsidR="0076464E" w:rsidRPr="009120E2" w:rsidP="00CA21E2">
      <w:pPr>
        <w:pStyle w:val="Answer"/>
      </w:pPr>
      <w:r w:rsidRPr="009120E2">
        <w:t xml:space="preserve">It does not make good business sense until you have a </w:t>
      </w:r>
      <w:r w:rsidRPr="009120E2">
        <w:t>Government</w:t>
      </w:r>
      <w:r w:rsidRPr="009120E2">
        <w:t xml:space="preserve"> </w:t>
      </w:r>
      <w:r w:rsidR="004C6079">
        <w:t xml:space="preserve">who </w:t>
      </w:r>
      <w:r w:rsidRPr="009120E2">
        <w:t>understand and are willing and keen</w:t>
      </w:r>
      <w:r w:rsidRPr="009120E2" w:rsidR="004E0AA5">
        <w:t>—</w:t>
      </w:r>
      <w:r w:rsidRPr="009120E2">
        <w:t xml:space="preserve">and this </w:t>
      </w:r>
      <w:r w:rsidRPr="009120E2" w:rsidR="004E0AA5">
        <w:t>A</w:t>
      </w:r>
      <w:r w:rsidRPr="009120E2">
        <w:t xml:space="preserve">dministration more than </w:t>
      </w:r>
      <w:r w:rsidRPr="009120E2">
        <w:t xml:space="preserve">many others in recent years </w:t>
      </w:r>
      <w:r w:rsidR="004C6079">
        <w:t>are</w:t>
      </w:r>
      <w:r w:rsidRPr="009120E2">
        <w:t>—</w:t>
      </w:r>
      <w:r w:rsidRPr="009120E2" w:rsidR="004E0AA5">
        <w:t xml:space="preserve">to </w:t>
      </w:r>
      <w:r w:rsidRPr="009120E2">
        <w:t>look at our competitive position versus others. It changes daily. It changes over time.</w:t>
      </w:r>
    </w:p>
    <w:p w:rsidR="0076464E" w:rsidRPr="009120E2" w:rsidP="00CA21E2">
      <w:pPr>
        <w:pStyle w:val="Question"/>
        <w:numPr>
          <w:ilvl w:val="0"/>
          <w:numId w:val="9"/>
        </w:numPr>
      </w:pPr>
      <w:sdt>
        <w:sdtPr>
          <w:alias w:val="Member"/>
          <w:tag w:val="&lt;Member mnisId='1546' dodsId='38376'&gt;"/>
          <w:id w:val="1367562435"/>
          <w:placeholder>
            <w:docPart w:val="D1B1172133174DCC8382C2BD46DA463A"/>
          </w:placeholder>
          <w:richText/>
        </w:sdtPr>
        <w:sdtContent>
          <w:r w:rsidRPr="009120E2">
            <w:rPr>
              <w:rStyle w:val="PlaceholderText"/>
              <w:b/>
              <w:color w:val="auto"/>
            </w:rPr>
            <w:t>Chair:</w:t>
          </w:r>
        </w:sdtContent>
      </w:sdt>
      <w:r w:rsidRPr="009120E2">
        <w:t xml:space="preserve"> I do not want to dwell on this any </w:t>
      </w:r>
      <w:r w:rsidRPr="009120E2">
        <w:t>longer</w:t>
      </w:r>
      <w:r w:rsidRPr="009120E2">
        <w:t xml:space="preserve"> but I am really tempted to say that Ofgem must be a frustration for you. The general electricity market in the UK seems to be a frustration, so surely the regulator itself is a frustration for you.</w:t>
      </w:r>
      <w:r w:rsidR="00361BAE">
        <w:t xml:space="preserve"> </w:t>
      </w:r>
    </w:p>
    <w:p w:rsidR="0076464E" w:rsidRPr="009120E2" w:rsidP="00CA21E2">
      <w:pPr>
        <w:pStyle w:val="Answer"/>
      </w:pPr>
      <w:sdt>
        <w:sdtPr>
          <w:alias w:val="Witness"/>
          <w:id w:val="686179578"/>
          <w:placeholder>
            <w:docPart w:val="D1B1172133174DCC8382C2BD46DA463A"/>
          </w:placeholder>
          <w:richText/>
        </w:sdtPr>
        <w:sdtContent>
          <w:r w:rsidRPr="009120E2">
            <w:rPr>
              <w:rStyle w:val="PlaceholderText"/>
              <w:b/>
              <w:i/>
              <w:iCs/>
              <w:color w:val="auto"/>
            </w:rPr>
            <w:t>Gareth Stace:</w:t>
          </w:r>
          <w:r w:rsidRPr="009120E2">
            <w:rPr>
              <w:rStyle w:val="PlaceholderText"/>
              <w:b/>
              <w:color w:val="auto"/>
            </w:rPr>
            <w:t xml:space="preserve"> </w:t>
          </w:r>
        </w:sdtContent>
      </w:sdt>
      <w:r w:rsidRPr="009120E2">
        <w:t xml:space="preserve">In terms of its TCR proposals or how the wholesale market works, yes. We have presented to Government, over many years and many </w:t>
      </w:r>
      <w:r w:rsidRPr="009120E2" w:rsidR="004E0AA5">
        <w:t>Governments</w:t>
      </w:r>
      <w:r w:rsidRPr="009120E2">
        <w:t xml:space="preserve">, the policy areas that make </w:t>
      </w:r>
      <w:r w:rsidRPr="009120E2">
        <w:t>it</w:t>
      </w:r>
      <w:r w:rsidRPr="009120E2">
        <w:t xml:space="preserve"> so we pay this much more for our electricity than others</w:t>
      </w:r>
      <w:r w:rsidRPr="009120E2" w:rsidR="004E0AA5">
        <w:t>.</w:t>
      </w:r>
      <w:r w:rsidRPr="009120E2">
        <w:t xml:space="preserve"> </w:t>
      </w:r>
      <w:r w:rsidRPr="009120E2" w:rsidR="004E0AA5">
        <w:t>T</w:t>
      </w:r>
      <w:r w:rsidRPr="009120E2">
        <w:t xml:space="preserve">he </w:t>
      </w:r>
      <w:r w:rsidRPr="009120E2" w:rsidR="004E0AA5">
        <w:t xml:space="preserve">Government announced </w:t>
      </w:r>
      <w:r w:rsidRPr="009120E2">
        <w:t xml:space="preserve">last week—I cannot remember </w:t>
      </w:r>
      <w:r w:rsidRPr="009120E2" w:rsidR="004E0AA5">
        <w:t xml:space="preserve">which day; </w:t>
      </w:r>
      <w:r w:rsidRPr="009120E2">
        <w:t xml:space="preserve">I think </w:t>
      </w:r>
      <w:r w:rsidRPr="009120E2" w:rsidR="004E0AA5">
        <w:t xml:space="preserve">it was </w:t>
      </w:r>
      <w:r w:rsidRPr="009120E2">
        <w:t>Thursday</w:t>
      </w:r>
      <w:r w:rsidRPr="009120E2" w:rsidR="004E0AA5">
        <w:t xml:space="preserve">—three </w:t>
      </w:r>
      <w:r w:rsidRPr="009120E2">
        <w:t>of the final elements of their policy that would bridge that gap, but there are still issues around the wholesale market.</w:t>
      </w:r>
    </w:p>
    <w:p w:rsidR="0076464E" w:rsidRPr="009120E2" w:rsidP="00CA21E2">
      <w:pPr>
        <w:pStyle w:val="Answer"/>
      </w:pPr>
      <w:r w:rsidRPr="009120E2">
        <w:t>When the last generating technology comes in, the market is priced at that</w:t>
      </w:r>
      <w:r w:rsidR="00361BAE">
        <w:t xml:space="preserve">, </w:t>
      </w:r>
      <w:r w:rsidRPr="009120E2">
        <w:t>even though much of the generation does not cost as much. That needs to be corrected. That will take time</w:t>
      </w:r>
      <w:r w:rsidR="00361BAE">
        <w:t>—</w:t>
      </w:r>
      <w:r w:rsidRPr="009120E2">
        <w:t>in France, there is a power pool of low-cost renewables that supplies the steel sector</w:t>
      </w:r>
      <w:r w:rsidRPr="009120E2" w:rsidR="004E0AA5">
        <w:t>,</w:t>
      </w:r>
      <w:r w:rsidRPr="009120E2">
        <w:t xml:space="preserve"> and therefore it is low </w:t>
      </w:r>
      <w:r w:rsidRPr="009120E2">
        <w:t>cost</w:t>
      </w:r>
      <w:r w:rsidRPr="009120E2">
        <w:t xml:space="preserve"> and it is guaranteed. That is the type of thing that we could do in the UK. Again, it takes time, but we would really benefit from an agreement like that.</w:t>
      </w:r>
    </w:p>
    <w:p w:rsidR="0076464E" w:rsidRPr="009120E2" w:rsidP="00CA21E2">
      <w:pPr>
        <w:pStyle w:val="Question"/>
        <w:numPr>
          <w:ilvl w:val="0"/>
          <w:numId w:val="9"/>
        </w:numPr>
      </w:pPr>
      <w:sdt>
        <w:sdtPr>
          <w:alias w:val="Member"/>
          <w:tag w:val="&lt;Member mnisId='4615' dodsId='110173'&gt;"/>
          <w:id w:val="1662351970"/>
          <w:placeholder>
            <w:docPart w:val="D1B1172133174DCC8382C2BD46DA463A"/>
          </w:placeholder>
          <w:richText/>
        </w:sdtPr>
        <w:sdtContent>
          <w:r w:rsidRPr="009120E2">
            <w:rPr>
              <w:rStyle w:val="PlaceholderText"/>
              <w:b/>
              <w:color w:val="auto"/>
            </w:rPr>
            <w:t>Lloyd Russell-Moyle:</w:t>
          </w:r>
        </w:sdtContent>
      </w:sdt>
      <w:r w:rsidRPr="009120E2">
        <w:t xml:space="preserve"> In a lot of these other countries, they are not selling wholesale energy at the international rate</w:t>
      </w:r>
      <w:r w:rsidRPr="009120E2" w:rsidR="004E0AA5">
        <w:t>.</w:t>
      </w:r>
      <w:r w:rsidRPr="009120E2">
        <w:t xml:space="preserve"> </w:t>
      </w:r>
      <w:r w:rsidRPr="009120E2" w:rsidR="004E0AA5">
        <w:t>I</w:t>
      </w:r>
      <w:r w:rsidRPr="009120E2">
        <w:t xml:space="preserve">n the UK, we seem to be obsessed with selling UK energy to UK users, </w:t>
      </w:r>
      <w:r w:rsidRPr="009120E2">
        <w:t>businesses</w:t>
      </w:r>
      <w:r w:rsidRPr="009120E2">
        <w:t xml:space="preserve"> or consumers at the international rate</w:t>
      </w:r>
      <w:r w:rsidRPr="009120E2" w:rsidR="004E0AA5">
        <w:t xml:space="preserve"> effectively</w:t>
      </w:r>
      <w:r w:rsidRPr="009120E2">
        <w:t>. Is that separation of the market a problem?</w:t>
      </w:r>
      <w:r w:rsidRPr="009120E2" w:rsidR="004E0AA5">
        <w:t xml:space="preserve"> </w:t>
      </w:r>
      <w:r w:rsidRPr="009120E2">
        <w:t xml:space="preserve">In France and Germany, you have different rates being sold to different people, </w:t>
      </w:r>
      <w:r w:rsidRPr="009120E2" w:rsidR="004E0AA5">
        <w:t>as</w:t>
      </w:r>
      <w:r w:rsidRPr="009120E2">
        <w:t xml:space="preserve"> you just described in France. Is that because the Government are not regulating that part of the market enough</w:t>
      </w:r>
      <w:r w:rsidRPr="009120E2" w:rsidR="004E0AA5">
        <w:t>,</w:t>
      </w:r>
      <w:r w:rsidRPr="009120E2">
        <w:t xml:space="preserve"> or is it because the Government have just got the regulation wrong?</w:t>
      </w:r>
    </w:p>
    <w:p w:rsidR="004E0AA5" w:rsidRPr="009120E2" w:rsidP="00CA21E2">
      <w:pPr>
        <w:pStyle w:val="Answer"/>
      </w:pPr>
      <w:sdt>
        <w:sdtPr>
          <w:alias w:val="Witness"/>
          <w:id w:val="-1666006897"/>
          <w:placeholder>
            <w:docPart w:val="D1B1172133174DCC8382C2BD46DA463A"/>
          </w:placeholder>
          <w:richText/>
        </w:sdtPr>
        <w:sdtContent>
          <w:r w:rsidRPr="009120E2" w:rsidR="0076464E">
            <w:rPr>
              <w:rStyle w:val="PlaceholderText"/>
              <w:b/>
              <w:i/>
              <w:iCs/>
              <w:color w:val="auto"/>
            </w:rPr>
            <w:t>Gareth Stace:</w:t>
          </w:r>
          <w:r w:rsidRPr="009120E2" w:rsidR="0076464E">
            <w:rPr>
              <w:rStyle w:val="PlaceholderText"/>
              <w:b/>
              <w:color w:val="auto"/>
            </w:rPr>
            <w:t xml:space="preserve"> </w:t>
          </w:r>
        </w:sdtContent>
      </w:sdt>
      <w:r w:rsidRPr="009120E2" w:rsidR="0076464E">
        <w:t xml:space="preserve">The Government, historically, have the regulation wrong. To my mind, there is no international rate and the reason why France is cheaper is perhaps, historically, they have 17% of nuclear or whatever the figure is. </w:t>
      </w:r>
    </w:p>
    <w:p w:rsidR="0076464E" w:rsidRPr="009120E2" w:rsidP="00CA21E2">
      <w:pPr>
        <w:pStyle w:val="Answer"/>
      </w:pPr>
      <w:r w:rsidRPr="009120E2">
        <w:t>Germany is the example I would like to give</w:t>
      </w:r>
      <w:r w:rsidR="00361BAE">
        <w:t>,</w:t>
      </w:r>
      <w:r w:rsidRPr="009120E2">
        <w:t xml:space="preserve"> in the sense that the German Government, historically, have valued their manufacturing sector to such an extent that they work out whether every policy they have developed that affects the manufacturing sector is positive or negative for the manufacturing sector.</w:t>
      </w:r>
      <w:r w:rsidRPr="009120E2" w:rsidR="004E0AA5">
        <w:t xml:space="preserve"> </w:t>
      </w:r>
      <w:r w:rsidRPr="009120E2">
        <w:t xml:space="preserve">If it is negative, they adjust it. If it is positive, they go ahead. </w:t>
      </w:r>
      <w:r w:rsidRPr="009120E2" w:rsidR="004E0AA5">
        <w:t>That is</w:t>
      </w:r>
      <w:r w:rsidRPr="009120E2">
        <w:t xml:space="preserve"> why you see cheaper electricity prices for their manufacturing sector, or more equal with its residential domestic sector, because they have that focus. They know that a strong economy will deliver better for </w:t>
      </w:r>
      <w:r w:rsidRPr="009120E2">
        <w:t>all of</w:t>
      </w:r>
      <w:r w:rsidRPr="009120E2">
        <w:t xml:space="preserve"> the population. </w:t>
      </w:r>
      <w:r w:rsidR="00361BAE">
        <w:t xml:space="preserve"> </w:t>
      </w:r>
      <w:r w:rsidRPr="009120E2">
        <w:t>In the UK, historically</w:t>
      </w:r>
      <w:r w:rsidR="00361BAE">
        <w:t>,</w:t>
      </w:r>
      <w:r w:rsidRPr="009120E2">
        <w:t xml:space="preserve"> </w:t>
      </w:r>
      <w:r w:rsidRPr="009120E2" w:rsidR="00361BAE">
        <w:t xml:space="preserve">that </w:t>
      </w:r>
      <w:r w:rsidRPr="009120E2">
        <w:t>has not happened</w:t>
      </w:r>
      <w:r w:rsidRPr="009120E2" w:rsidR="004E0AA5">
        <w:t>. T</w:t>
      </w:r>
      <w:r w:rsidRPr="009120E2">
        <w:t xml:space="preserve">hat is why I was saying that this </w:t>
      </w:r>
      <w:r w:rsidRPr="009120E2" w:rsidR="004E0AA5">
        <w:t>A</w:t>
      </w:r>
      <w:r w:rsidRPr="009120E2">
        <w:t xml:space="preserve">dministration is tackling </w:t>
      </w:r>
      <w:r w:rsidR="00361BAE">
        <w:t xml:space="preserve">a </w:t>
      </w:r>
      <w:r w:rsidRPr="009120E2">
        <w:t>whole variety of policy instruments that have made our electricity price uncompetitive in the UK. It is 60% more than steelmakers would be paying in Germany.</w:t>
      </w:r>
      <w:r w:rsidR="00361BAE">
        <w:t xml:space="preserve"> </w:t>
      </w:r>
      <w:r w:rsidRPr="009120E2">
        <w:t xml:space="preserve">As a sector, the electricity we use is equivalent to that of </w:t>
      </w:r>
      <w:r w:rsidRPr="009120E2">
        <w:t>850,000 homes and the gas we use is equivalent to that of 450,000 homes. It is really important to us.</w:t>
      </w:r>
    </w:p>
    <w:p w:rsidR="0076464E" w:rsidRPr="009120E2" w:rsidP="00CA21E2">
      <w:pPr>
        <w:pStyle w:val="Question"/>
        <w:numPr>
          <w:ilvl w:val="0"/>
          <w:numId w:val="9"/>
        </w:numPr>
      </w:pPr>
      <w:sdt>
        <w:sdtPr>
          <w:alias w:val="Member"/>
          <w:tag w:val="&lt;Member mnisId='1546' dodsId='38376'&gt;"/>
          <w:id w:val="1374113968"/>
          <w:placeholder>
            <w:docPart w:val="D1B1172133174DCC8382C2BD46DA463A"/>
          </w:placeholder>
          <w:richText/>
        </w:sdtPr>
        <w:sdtContent>
          <w:r w:rsidRPr="009120E2">
            <w:rPr>
              <w:rStyle w:val="PlaceholderText"/>
              <w:b/>
              <w:color w:val="auto"/>
            </w:rPr>
            <w:t>Chair:</w:t>
          </w:r>
        </w:sdtContent>
      </w:sdt>
      <w:r w:rsidRPr="009120E2">
        <w:t xml:space="preserve"> We will move towards the matter at hand and I will turn to Dr Casey, given the environmental mentions there. How important is it to UK businesses that free trade agreements include environmental provisions and which such provisions would you like to see in those agreements?</w:t>
      </w:r>
    </w:p>
    <w:p w:rsidR="0076464E" w:rsidRPr="009120E2" w:rsidP="00CA21E2">
      <w:pPr>
        <w:pStyle w:val="Answer"/>
      </w:pPr>
      <w:sdt>
        <w:sdtPr>
          <w:alias w:val="Witness"/>
          <w:id w:val="-458026203"/>
          <w:placeholder>
            <w:docPart w:val="D1B1172133174DCC8382C2BD46DA463A"/>
          </w:placeholder>
          <w:richText/>
        </w:sdtPr>
        <w:sdtContent>
          <w:r w:rsidRPr="009120E2" w:rsidR="00875E1D">
            <w:rPr>
              <w:rStyle w:val="PlaceholderText"/>
              <w:b/>
              <w:i/>
              <w:iCs/>
              <w:color w:val="auto"/>
            </w:rPr>
            <w:t>Dr Casey:</w:t>
          </w:r>
          <w:r w:rsidRPr="009120E2">
            <w:rPr>
              <w:rStyle w:val="PlaceholderText"/>
              <w:b/>
              <w:color w:val="auto"/>
            </w:rPr>
            <w:t xml:space="preserve"> </w:t>
          </w:r>
        </w:sdtContent>
      </w:sdt>
      <w:r w:rsidRPr="009120E2">
        <w:t>I will give a bit of background to the cement and lime sectors that are affected by trade. The cement sector in the UK produces around 9</w:t>
      </w:r>
      <w:r w:rsidRPr="009120E2" w:rsidR="00875E1D">
        <w:t xml:space="preserve"> </w:t>
      </w:r>
      <w:r w:rsidRPr="009120E2">
        <w:t>million tonnes of cement every year, but the market itself is bigger than that. Around 26% or 27% of the market is served by imports.</w:t>
      </w:r>
    </w:p>
    <w:p w:rsidR="0076464E" w:rsidRPr="009120E2" w:rsidP="00CA21E2">
      <w:pPr>
        <w:pStyle w:val="Answer"/>
      </w:pPr>
      <w:r w:rsidRPr="009120E2">
        <w:t>Lime is a much smaller sector. Cement goes into concrete, which is used in construction. A lot of lime, as Gareth mentioned, is used in steel production. It is also used in things like water treatment and pharmaceuticals, so it has quite a different market. We produce around 1.2 million tonnes</w:t>
      </w:r>
      <w:r w:rsidR="00361BAE">
        <w:t>,</w:t>
      </w:r>
      <w:r w:rsidRPr="009120E2">
        <w:t xml:space="preserve"> but there are plants in the UK that produce very specialised products. Around 25% of lime is </w:t>
      </w:r>
      <w:r w:rsidRPr="009120E2">
        <w:t>actually exported</w:t>
      </w:r>
      <w:r w:rsidRPr="009120E2">
        <w:t xml:space="preserve"> and it go</w:t>
      </w:r>
      <w:r w:rsidR="00361BAE">
        <w:t>es</w:t>
      </w:r>
      <w:r w:rsidRPr="009120E2">
        <w:t xml:space="preserve"> as far and wide as China. We have a very good export story on</w:t>
      </w:r>
      <w:r w:rsidR="00361BAE">
        <w:t xml:space="preserve"> </w:t>
      </w:r>
      <w:r w:rsidRPr="009120E2">
        <w:t>li</w:t>
      </w:r>
      <w:r w:rsidR="00361BAE">
        <w:t>m</w:t>
      </w:r>
      <w:r w:rsidRPr="009120E2">
        <w:t>e.</w:t>
      </w:r>
    </w:p>
    <w:p w:rsidR="0076464E" w:rsidRPr="009120E2" w:rsidP="00CA21E2">
      <w:pPr>
        <w:pStyle w:val="Answer"/>
      </w:pPr>
      <w:r w:rsidRPr="009120E2">
        <w:t>In terms of trade agreements, I do not think that we have been particularly influenced or affected by them, to be honest. The trade agreements are in place with Australia, for example. I am not aware of any part of our supply chain currently coming from there and, of course, cement does not travel quite that far. It does travel from Europe. It can come from North Africa. Turkey</w:t>
      </w:r>
      <w:r w:rsidRPr="009120E2">
        <w:t>, in particular, has</w:t>
      </w:r>
      <w:r w:rsidRPr="009120E2">
        <w:t xml:space="preserve"> over-capacity and could probably supply the whole of the UK market. For us, the key thing is trying to ensure we keep our domestic production here. We want to make sure that we can produce the low-carbon products here and not be undercut by imports.</w:t>
      </w:r>
    </w:p>
    <w:p w:rsidR="0076464E" w:rsidRPr="009120E2" w:rsidP="00CA21E2">
      <w:pPr>
        <w:pStyle w:val="Answer"/>
      </w:pPr>
      <w:r w:rsidRPr="009120E2">
        <w:t xml:space="preserve">The construction sector is still driven more by cost and value for money than </w:t>
      </w:r>
      <w:r w:rsidR="00876A18">
        <w:t xml:space="preserve">by </w:t>
      </w:r>
      <w:r w:rsidRPr="009120E2">
        <w:t xml:space="preserve">environmental requirements. If that changed and </w:t>
      </w:r>
      <w:r w:rsidR="00876A18">
        <w:t xml:space="preserve">it </w:t>
      </w:r>
      <w:r w:rsidRPr="009120E2">
        <w:t xml:space="preserve">looked more at the environmental credentials and the carbon side of things, that might change the impact of those requirements in trade agreements for us but, </w:t>
      </w:r>
      <w:r w:rsidRPr="009120E2">
        <w:t>at the moment</w:t>
      </w:r>
      <w:r w:rsidRPr="009120E2">
        <w:t>, I do not think it makes a big difference. I do not think people in cement are really looking at it.</w:t>
      </w:r>
    </w:p>
    <w:p w:rsidR="0076464E" w:rsidRPr="009120E2" w:rsidP="00CA21E2">
      <w:pPr>
        <w:pStyle w:val="Answer"/>
      </w:pPr>
      <w:r w:rsidRPr="009120E2">
        <w:t>The cement sector is quite aligned globally. We have a Global Cement and Concrete Association. The technology is very similar everywhere. Really, it is almost a race to see who can decarbonise faste</w:t>
      </w:r>
      <w:r w:rsidR="00876A18">
        <w:t>st</w:t>
      </w:r>
      <w:r w:rsidRPr="009120E2">
        <w:t xml:space="preserve"> and that is when we might see trade agreements becoming more important.</w:t>
      </w:r>
    </w:p>
    <w:p w:rsidR="0076464E" w:rsidRPr="009120E2" w:rsidP="00CA21E2">
      <w:pPr>
        <w:pStyle w:val="Question"/>
        <w:numPr>
          <w:ilvl w:val="0"/>
          <w:numId w:val="9"/>
        </w:numPr>
      </w:pPr>
      <w:sdt>
        <w:sdtPr>
          <w:alias w:val="Member"/>
          <w:tag w:val="&lt;Member mnisId='4755' dodsId='156994'&gt;"/>
          <w:id w:val="770901660"/>
          <w:placeholder>
            <w:docPart w:val="D1B1172133174DCC8382C2BD46DA463A"/>
          </w:placeholder>
          <w:richText/>
        </w:sdtPr>
        <w:sdtContent>
          <w:r w:rsidRPr="009120E2">
            <w:rPr>
              <w:rStyle w:val="PlaceholderText"/>
              <w:b/>
              <w:color w:val="auto"/>
            </w:rPr>
            <w:t>Mick Whitley:</w:t>
          </w:r>
        </w:sdtContent>
      </w:sdt>
      <w:r w:rsidRPr="009120E2">
        <w:t xml:space="preserve"> What are likely to be the effects on businesses in your sector if future UK trade agreements liberalised trade with countries that have lower environmental standards for producers in those sectors?</w:t>
      </w:r>
    </w:p>
    <w:p w:rsidR="0076464E" w:rsidRPr="009120E2" w:rsidP="00CA21E2">
      <w:pPr>
        <w:pStyle w:val="Answer"/>
      </w:pPr>
      <w:sdt>
        <w:sdtPr>
          <w:alias w:val="Witness"/>
          <w:id w:val="216634322"/>
          <w:placeholder>
            <w:docPart w:val="D1B1172133174DCC8382C2BD46DA463A"/>
          </w:placeholder>
          <w:richText/>
        </w:sdtPr>
        <w:sdtContent>
          <w:r w:rsidRPr="009120E2" w:rsidR="00875E1D">
            <w:rPr>
              <w:rStyle w:val="PlaceholderText"/>
              <w:b/>
              <w:i/>
              <w:iCs/>
              <w:color w:val="auto"/>
            </w:rPr>
            <w:t>Dr Casey:</w:t>
          </w:r>
          <w:r w:rsidRPr="009120E2">
            <w:rPr>
              <w:rStyle w:val="PlaceholderText"/>
              <w:b/>
              <w:color w:val="auto"/>
            </w:rPr>
            <w:t xml:space="preserve"> </w:t>
          </w:r>
        </w:sdtContent>
      </w:sdt>
      <w:r w:rsidRPr="009120E2">
        <w:t xml:space="preserve">Again, it comes down to cost. Gareth has mentioned some of the costs on electricity, but the carbon cost we pay in the UK is far higher. I suppose this is moving on to the CBAM argument, but if there was nothing to require any kind of carbon reduction, for example, then those countries </w:t>
      </w:r>
      <w:r w:rsidRPr="009120E2">
        <w:t>could just undercut us in cost and flood the UK market with high-carbon products. That would be one of the main concerns.</w:t>
      </w:r>
    </w:p>
    <w:p w:rsidR="0076464E" w:rsidRPr="009120E2" w:rsidP="00CA21E2">
      <w:pPr>
        <w:pStyle w:val="Answer"/>
      </w:pPr>
      <w:sdt>
        <w:sdtPr>
          <w:alias w:val="Witness"/>
          <w:id w:val="1867253283"/>
          <w:placeholder>
            <w:docPart w:val="D1B1172133174DCC8382C2BD46DA463A"/>
          </w:placeholder>
          <w:richText/>
        </w:sdtPr>
        <w:sdtContent>
          <w:r w:rsidRPr="009120E2">
            <w:rPr>
              <w:rStyle w:val="PlaceholderText"/>
              <w:b/>
              <w:i/>
              <w:iCs/>
              <w:color w:val="auto"/>
            </w:rPr>
            <w:t>Gareth Stace:</w:t>
          </w:r>
          <w:r w:rsidRPr="009120E2">
            <w:rPr>
              <w:rStyle w:val="PlaceholderText"/>
              <w:b/>
              <w:color w:val="auto"/>
            </w:rPr>
            <w:t xml:space="preserve"> </w:t>
          </w:r>
        </w:sdtContent>
      </w:sdt>
      <w:r w:rsidRPr="009120E2">
        <w:t>We suffer</w:t>
      </w:r>
      <w:r w:rsidR="00876A18">
        <w:t xml:space="preserve"> from</w:t>
      </w:r>
      <w:r w:rsidRPr="009120E2">
        <w:t xml:space="preserve"> that at the moment and I do not think free trade agreements, for example, help. For us, free trade agreements are over there. We are a quirky sector. I am interested in talking to the </w:t>
      </w:r>
      <w:r w:rsidR="00876A18">
        <w:t>T</w:t>
      </w:r>
      <w:r w:rsidRPr="009120E2">
        <w:t>rade Committee, in the sense that it is all about trade but, for us, there is nothing more globally traded than steel.</w:t>
      </w:r>
    </w:p>
    <w:p w:rsidR="0076464E" w:rsidRPr="009120E2" w:rsidP="00CA21E2">
      <w:pPr>
        <w:pStyle w:val="Answer"/>
      </w:pPr>
      <w:r w:rsidRPr="009120E2">
        <w:t>If you leave China out of it, 43% of all steel made in the world travels across a border. In the UK, we export 40% of what we make and we import 60%, but 40% of what we import,</w:t>
      </w:r>
      <w:r w:rsidRPr="009120E2" w:rsidR="00C4529B">
        <w:t xml:space="preserve"> i.e.</w:t>
      </w:r>
      <w:r w:rsidRPr="009120E2">
        <w:t xml:space="preserve"> 2.6 million tonnes, comes from countries that do not have a carbon price at all, and we do. This stuff floods into the UK at much lower cost to us. It is steel. Users buy it. As Diana said, they are not really too worried whether there is carbon paid on it or not paid on it, and that is what we have to compete with. Nothing helps us with that and no free trade agreement, as yet, helps us with that.</w:t>
      </w:r>
    </w:p>
    <w:p w:rsidR="0076464E" w:rsidRPr="009120E2" w:rsidP="00CA21E2">
      <w:pPr>
        <w:pStyle w:val="Answer"/>
      </w:pPr>
      <w:r w:rsidRPr="009120E2">
        <w:t>Just as an aside, for us, the words “free trade agreement” do not work</w:t>
      </w:r>
      <w:r w:rsidR="00876A18">
        <w:t>,</w:t>
      </w:r>
      <w:r w:rsidRPr="009120E2">
        <w:t xml:space="preserve"> because all steel traded between developed economies is traded at zero tariff anyway and has been for decades. That is for trade to happen more freely in the steel sector</w:t>
      </w:r>
      <w:r w:rsidR="00876A18">
        <w:t>,</w:t>
      </w:r>
      <w:r w:rsidRPr="009120E2">
        <w:t xml:space="preserve"> so when we see a free trade agreement in the news, it does not affect us, from our point of view.</w:t>
      </w:r>
    </w:p>
    <w:p w:rsidR="0076464E" w:rsidRPr="009120E2" w:rsidP="00CA21E2">
      <w:pPr>
        <w:pStyle w:val="Question"/>
        <w:numPr>
          <w:ilvl w:val="0"/>
          <w:numId w:val="9"/>
        </w:numPr>
      </w:pPr>
      <w:sdt>
        <w:sdtPr>
          <w:alias w:val="Member"/>
          <w:tag w:val="&lt;Member mnisId='4755' dodsId='156994'&gt;"/>
          <w:id w:val="149721169"/>
          <w:placeholder>
            <w:docPart w:val="D1B1172133174DCC8382C2BD46DA463A"/>
          </w:placeholder>
          <w:richText/>
        </w:sdtPr>
        <w:sdtContent>
          <w:r w:rsidRPr="009120E2">
            <w:rPr>
              <w:rStyle w:val="PlaceholderText"/>
              <w:b/>
              <w:color w:val="auto"/>
            </w:rPr>
            <w:t>Mick Whitley:</w:t>
          </w:r>
        </w:sdtContent>
      </w:sdt>
      <w:r w:rsidRPr="009120E2">
        <w:t xml:space="preserve"> </w:t>
      </w:r>
      <w:r w:rsidRPr="009120E2" w:rsidR="00C4529B">
        <w:t>A</w:t>
      </w:r>
      <w:r w:rsidRPr="009120E2">
        <w:t>re trade deals a useful mechanism for the Government to address the tension between economic growth and environmental sustainability?</w:t>
      </w:r>
    </w:p>
    <w:p w:rsidR="0076464E" w:rsidRPr="009120E2" w:rsidP="00CA21E2">
      <w:pPr>
        <w:pStyle w:val="Answer"/>
      </w:pPr>
      <w:sdt>
        <w:sdtPr>
          <w:alias w:val="Witness"/>
          <w:id w:val="-817798282"/>
          <w:placeholder>
            <w:docPart w:val="D1B1172133174DCC8382C2BD46DA463A"/>
          </w:placeholder>
          <w:richText/>
        </w:sdtPr>
        <w:sdtContent>
          <w:r w:rsidRPr="009120E2">
            <w:rPr>
              <w:rStyle w:val="PlaceholderText"/>
              <w:b/>
              <w:i/>
              <w:iCs/>
              <w:color w:val="auto"/>
            </w:rPr>
            <w:t>Gareth Stace:</w:t>
          </w:r>
          <w:r w:rsidRPr="009120E2">
            <w:rPr>
              <w:rStyle w:val="PlaceholderText"/>
              <w:b/>
              <w:color w:val="auto"/>
            </w:rPr>
            <w:t xml:space="preserve"> </w:t>
          </w:r>
        </w:sdtContent>
      </w:sdt>
      <w:r w:rsidRPr="009120E2">
        <w:t xml:space="preserve">No. </w:t>
      </w:r>
      <w:r w:rsidRPr="009120E2" w:rsidR="00C4529B">
        <w:t>In terms of what we would want to see in a free trade agreement or what would be more useful—there is talk of the environmental bits going in it, and they do not so much—</w:t>
      </w:r>
      <w:r w:rsidRPr="009120E2">
        <w:t xml:space="preserve">Cameron, </w:t>
      </w:r>
      <w:r w:rsidR="00876A18">
        <w:t>in the previous session</w:t>
      </w:r>
      <w:r w:rsidRPr="009120E2">
        <w:t xml:space="preserve">, gave an answer </w:t>
      </w:r>
      <w:r w:rsidRPr="009120E2" w:rsidR="00C4529B">
        <w:t>around that</w:t>
      </w:r>
      <w:r w:rsidRPr="009120E2">
        <w:t>, so I will not repeat it</w:t>
      </w:r>
      <w:r w:rsidRPr="009120E2" w:rsidR="00A54B5C">
        <w:t>, but it is that</w:t>
      </w:r>
      <w:r w:rsidRPr="009120E2">
        <w:t xml:space="preserve"> climate waiver</w:t>
      </w:r>
      <w:r w:rsidRPr="009120E2" w:rsidR="00A54B5C">
        <w:t>.</w:t>
      </w:r>
      <w:r w:rsidRPr="009120E2">
        <w:t xml:space="preserve"> If our </w:t>
      </w:r>
      <w:r w:rsidRPr="009120E2">
        <w:t>Government</w:t>
      </w:r>
      <w:r w:rsidRPr="009120E2">
        <w:t xml:space="preserve"> are supportive of working with us as a sector in matched capex to get to net zero, it could not </w:t>
      </w:r>
      <w:r w:rsidRPr="009120E2" w:rsidR="00876A18">
        <w:t xml:space="preserve">then </w:t>
      </w:r>
      <w:r w:rsidRPr="009120E2">
        <w:t>be seen as distorting trade. That would be a problem.</w:t>
      </w:r>
    </w:p>
    <w:p w:rsidR="0076464E" w:rsidRPr="009120E2" w:rsidP="00CA21E2">
      <w:pPr>
        <w:pStyle w:val="Answer"/>
      </w:pPr>
      <w:r w:rsidRPr="009120E2">
        <w:t xml:space="preserve">This Government more than any Government are worried about what the WTO might think. They have been in terms of state aid rules when we were in the EU and would be now. We would not want ever </w:t>
      </w:r>
      <w:r w:rsidRPr="009120E2" w:rsidR="00876A18">
        <w:t xml:space="preserve">to </w:t>
      </w:r>
      <w:r w:rsidRPr="009120E2">
        <w:t xml:space="preserve">be accused of trade distorting when our </w:t>
      </w:r>
      <w:r w:rsidRPr="009120E2">
        <w:t>Government</w:t>
      </w:r>
      <w:r w:rsidRPr="009120E2">
        <w:t xml:space="preserve"> might actually be doing what other </w:t>
      </w:r>
      <w:r w:rsidRPr="009120E2" w:rsidR="00A54B5C">
        <w:t>G</w:t>
      </w:r>
      <w:r w:rsidRPr="009120E2">
        <w:t>overnments are doing and helping us, working with us, to get to net zero.</w:t>
      </w:r>
    </w:p>
    <w:p w:rsidR="0076464E" w:rsidRPr="009120E2" w:rsidP="00CA21E2">
      <w:pPr>
        <w:pStyle w:val="Answer"/>
      </w:pPr>
      <w:sdt>
        <w:sdtPr>
          <w:alias w:val="Witness"/>
          <w:id w:val="245998184"/>
          <w:placeholder>
            <w:docPart w:val="D1B1172133174DCC8382C2BD46DA463A"/>
          </w:placeholder>
          <w:richText/>
        </w:sdtPr>
        <w:sdtContent>
          <w:r w:rsidRPr="009120E2" w:rsidR="00875E1D">
            <w:rPr>
              <w:rStyle w:val="PlaceholderText"/>
              <w:b/>
              <w:i/>
              <w:iCs/>
              <w:color w:val="auto"/>
            </w:rPr>
            <w:t>Dr Casey:</w:t>
          </w:r>
          <w:r w:rsidRPr="009120E2">
            <w:rPr>
              <w:rStyle w:val="PlaceholderText"/>
              <w:b/>
              <w:color w:val="auto"/>
            </w:rPr>
            <w:t xml:space="preserve"> </w:t>
          </w:r>
        </w:sdtContent>
      </w:sdt>
      <w:r w:rsidRPr="009120E2">
        <w:t xml:space="preserve">I agree with the </w:t>
      </w:r>
      <w:r w:rsidRPr="009120E2" w:rsidR="00A54B5C">
        <w:t>“</w:t>
      </w:r>
      <w:r w:rsidRPr="009120E2">
        <w:t>no</w:t>
      </w:r>
      <w:r w:rsidRPr="009120E2" w:rsidR="00A54B5C">
        <w:t>”</w:t>
      </w:r>
      <w:r w:rsidRPr="009120E2">
        <w:t>. From our point of view, we want to keep our foundation industries in the UK. The cement sector has 10 kiln sites, often in areas targeted for levelling up. They are often in quite rural areas that provide very highly skilled, highly paid jobs for those areas</w:t>
      </w:r>
      <w:r w:rsidRPr="009120E2" w:rsidR="00A54B5C">
        <w:t xml:space="preserve"> where</w:t>
      </w:r>
      <w:r w:rsidRPr="009120E2">
        <w:t xml:space="preserve"> there are not any other employers. We want the ambition and ability to decarbonise. We do not want to offshore our industry. The answer is no.</w:t>
      </w:r>
    </w:p>
    <w:p w:rsidR="0076464E" w:rsidRPr="009120E2" w:rsidP="00CA21E2">
      <w:pPr>
        <w:pStyle w:val="Question"/>
        <w:numPr>
          <w:ilvl w:val="0"/>
          <w:numId w:val="9"/>
        </w:numPr>
      </w:pPr>
      <w:sdt>
        <w:sdtPr>
          <w:alias w:val="Member"/>
          <w:tag w:val="&lt;Member mnisId='4755' dodsId='156994'&gt;"/>
          <w:id w:val="-911474768"/>
          <w:placeholder>
            <w:docPart w:val="D1B1172133174DCC8382C2BD46DA463A"/>
          </w:placeholder>
          <w:richText/>
        </w:sdtPr>
        <w:sdtContent>
          <w:r w:rsidRPr="009120E2">
            <w:rPr>
              <w:rStyle w:val="PlaceholderText"/>
              <w:b/>
              <w:color w:val="auto"/>
            </w:rPr>
            <w:t>Mick Whitley:</w:t>
          </w:r>
        </w:sdtContent>
      </w:sdt>
      <w:r w:rsidRPr="009120E2">
        <w:t xml:space="preserve"> I agree with not offshorin</w:t>
      </w:r>
      <w:r w:rsidRPr="009120E2" w:rsidR="00A54B5C">
        <w:t>g</w:t>
      </w:r>
      <w:r w:rsidRPr="009120E2">
        <w:t>. Not so many years ago there was a hu</w:t>
      </w:r>
      <w:r w:rsidR="00876A18">
        <w:t xml:space="preserve">e and </w:t>
      </w:r>
      <w:r w:rsidRPr="009120E2">
        <w:t xml:space="preserve">cry when Chinese steel imports were dumped into Europe. </w:t>
      </w:r>
      <w:r w:rsidRPr="009120E2">
        <w:t>When you say you do not want an agreement, people were dumping cheap steel and people were buying it.</w:t>
      </w:r>
    </w:p>
    <w:p w:rsidR="0076464E" w:rsidRPr="009120E2" w:rsidP="00CA21E2">
      <w:pPr>
        <w:pStyle w:val="Answer"/>
      </w:pPr>
      <w:sdt>
        <w:sdtPr>
          <w:alias w:val="Witness"/>
          <w:id w:val="-1337914683"/>
          <w:placeholder>
            <w:docPart w:val="D1B1172133174DCC8382C2BD46DA463A"/>
          </w:placeholder>
          <w:richText/>
        </w:sdtPr>
        <w:sdtContent>
          <w:r w:rsidRPr="009120E2">
            <w:rPr>
              <w:rStyle w:val="PlaceholderText"/>
              <w:b/>
              <w:i/>
              <w:iCs/>
              <w:color w:val="auto"/>
            </w:rPr>
            <w:t>Gareth Stace:</w:t>
          </w:r>
          <w:r w:rsidRPr="009120E2">
            <w:rPr>
              <w:rStyle w:val="PlaceholderText"/>
              <w:b/>
              <w:color w:val="auto"/>
            </w:rPr>
            <w:t xml:space="preserve"> </w:t>
          </w:r>
        </w:sdtContent>
      </w:sdt>
      <w:r w:rsidRPr="009120E2">
        <w:t>Yes, and that was clearly against WTO rules. It was clearly dumped. At the time, the Chinese steel sector was 70% state-owned and 100% state</w:t>
      </w:r>
      <w:r w:rsidRPr="009120E2" w:rsidR="00A54B5C">
        <w:t>-</w:t>
      </w:r>
      <w:r w:rsidRPr="009120E2">
        <w:t>controlled, and it still will be. That was 2015, when China was exporting 110</w:t>
      </w:r>
      <w:r w:rsidRPr="009120E2" w:rsidR="00A54B5C">
        <w:t xml:space="preserve"> </w:t>
      </w:r>
      <w:r w:rsidRPr="009120E2">
        <w:t>million tonnes of steel globally.</w:t>
      </w:r>
    </w:p>
    <w:p w:rsidR="0076464E" w:rsidRPr="009120E2" w:rsidP="00CA21E2">
      <w:pPr>
        <w:pStyle w:val="Answer"/>
      </w:pPr>
      <w:r w:rsidRPr="009120E2">
        <w:t xml:space="preserve">You </w:t>
      </w:r>
      <w:r w:rsidRPr="009120E2">
        <w:t>have to</w:t>
      </w:r>
      <w:r w:rsidRPr="009120E2">
        <w:t xml:space="preserve"> remember that last year we made 6</w:t>
      </w:r>
      <w:r w:rsidRPr="009120E2" w:rsidR="00A54B5C">
        <w:t xml:space="preserve"> </w:t>
      </w:r>
      <w:r w:rsidRPr="009120E2">
        <w:t xml:space="preserve">million tonnes, and </w:t>
      </w:r>
      <w:r w:rsidR="00876A18">
        <w:t xml:space="preserve">China was </w:t>
      </w:r>
      <w:r w:rsidRPr="009120E2">
        <w:t>exporting 110</w:t>
      </w:r>
      <w:r w:rsidRPr="009120E2" w:rsidR="00A54B5C">
        <w:t xml:space="preserve"> m</w:t>
      </w:r>
      <w:r w:rsidRPr="009120E2">
        <w:t xml:space="preserve">illion tonnes. It was a dreadful time, but I cannot see any trade agreement with China where </w:t>
      </w:r>
      <w:r w:rsidR="00876A18">
        <w:t xml:space="preserve">it </w:t>
      </w:r>
      <w:r w:rsidRPr="009120E2">
        <w:t xml:space="preserve">would say, “That is fine. We are not going to do that ever again if we have a surplus of steel”, given that </w:t>
      </w:r>
      <w:r w:rsidR="00876A18">
        <w:t xml:space="preserve">it </w:t>
      </w:r>
      <w:r w:rsidRPr="009120E2">
        <w:t>make</w:t>
      </w:r>
      <w:r w:rsidR="00876A18">
        <w:t>s</w:t>
      </w:r>
      <w:r w:rsidRPr="009120E2">
        <w:t xml:space="preserve"> 900</w:t>
      </w:r>
      <w:r w:rsidRPr="009120E2" w:rsidR="00A54B5C">
        <w:t xml:space="preserve"> </w:t>
      </w:r>
      <w:r w:rsidRPr="009120E2">
        <w:t>million tonnes of steel a year and we make 6</w:t>
      </w:r>
      <w:r w:rsidRPr="009120E2" w:rsidR="00A54B5C">
        <w:t xml:space="preserve"> </w:t>
      </w:r>
      <w:r w:rsidRPr="009120E2">
        <w:t>million.</w:t>
      </w:r>
    </w:p>
    <w:p w:rsidR="0076464E" w:rsidRPr="009120E2" w:rsidP="00CA21E2">
      <w:pPr>
        <w:pStyle w:val="Question"/>
        <w:numPr>
          <w:ilvl w:val="0"/>
          <w:numId w:val="9"/>
        </w:numPr>
      </w:pPr>
      <w:sdt>
        <w:sdtPr>
          <w:alias w:val="Member"/>
          <w:tag w:val="&lt;Member mnisId='4615' dodsId='110173'&gt;"/>
          <w:id w:val="628985308"/>
          <w:placeholder>
            <w:docPart w:val="D1B1172133174DCC8382C2BD46DA463A"/>
          </w:placeholder>
          <w:richText/>
        </w:sdtPr>
        <w:sdtContent>
          <w:r w:rsidRPr="009120E2">
            <w:rPr>
              <w:rStyle w:val="PlaceholderText"/>
              <w:b/>
              <w:color w:val="auto"/>
            </w:rPr>
            <w:t>Lloyd Russell-Moyle:</w:t>
          </w:r>
        </w:sdtContent>
      </w:sdt>
      <w:r w:rsidRPr="009120E2">
        <w:t xml:space="preserve"> We have touched a few </w:t>
      </w:r>
      <w:r w:rsidRPr="009120E2">
        <w:t>time</w:t>
      </w:r>
      <w:r w:rsidRPr="009120E2">
        <w:t xml:space="preserve"> on CBAMs and other mechanisms. I suspect free trade agreements now are not free trade agreements. They are agreements on how we are going to trade between people and that is just about setting a common set of rules. It does not always mean setting no rules or no tariffs. That is where we are.</w:t>
      </w:r>
    </w:p>
    <w:p w:rsidR="0076464E" w:rsidRPr="009120E2" w:rsidP="00CA21E2">
      <w:pPr>
        <w:pStyle w:val="QuestionCont"/>
      </w:pPr>
      <w:r w:rsidRPr="009120E2">
        <w:t xml:space="preserve">If we are going to </w:t>
      </w:r>
      <w:r w:rsidR="00876A18">
        <w:t xml:space="preserve">have </w:t>
      </w:r>
      <w:r w:rsidRPr="009120E2">
        <w:t>a set of rules around how carbon is properly accounted for, do CBAMs work for you in your industries</w:t>
      </w:r>
      <w:r w:rsidRPr="009120E2" w:rsidR="00A54B5C">
        <w:t>,</w:t>
      </w:r>
      <w:r w:rsidRPr="009120E2">
        <w:t xml:space="preserve"> or are there other mechanisms that are better in providing the necessary </w:t>
      </w:r>
      <w:r w:rsidRPr="009120E2" w:rsidR="00A54B5C">
        <w:t xml:space="preserve">transition and </w:t>
      </w:r>
      <w:r w:rsidRPr="009120E2">
        <w:t>protection during the transition period? The aim is that, once the transition is over, everyone is there and you do not need the protections but, in all transitions, like a child being raised, you need to protect it before it can be released.</w:t>
      </w:r>
    </w:p>
    <w:p w:rsidR="0076464E" w:rsidRPr="009120E2" w:rsidP="00CA21E2">
      <w:pPr>
        <w:pStyle w:val="QuestionCont"/>
      </w:pPr>
      <w:r w:rsidRPr="009120E2">
        <w:t xml:space="preserve">Are the CBAMs the right thing? Is the American Inflation Reduction Act style, ploughing resources into the industry and putting restrictions on what Government contracts can buy for </w:t>
      </w:r>
      <w:r w:rsidRPr="009120E2">
        <w:t>a period of time</w:t>
      </w:r>
      <w:r w:rsidRPr="009120E2">
        <w:t>, a better way forward, or do we need a bit of both?</w:t>
      </w:r>
      <w:r w:rsidR="000D0CAC">
        <w:t xml:space="preserve">  </w:t>
      </w:r>
    </w:p>
    <w:p w:rsidR="0076464E" w:rsidRPr="009120E2" w:rsidP="00CA21E2">
      <w:pPr>
        <w:pStyle w:val="Answer"/>
      </w:pPr>
      <w:sdt>
        <w:sdtPr>
          <w:alias w:val="Witness"/>
          <w:id w:val="-980766787"/>
          <w:placeholder>
            <w:docPart w:val="D1B1172133174DCC8382C2BD46DA463A"/>
          </w:placeholder>
          <w:richText/>
        </w:sdtPr>
        <w:sdtContent>
          <w:r w:rsidRPr="009120E2" w:rsidR="00875E1D">
            <w:rPr>
              <w:rStyle w:val="PlaceholderText"/>
              <w:b/>
              <w:i/>
              <w:iCs/>
              <w:color w:val="auto"/>
            </w:rPr>
            <w:t>Dr Casey:</w:t>
          </w:r>
          <w:r w:rsidRPr="009120E2">
            <w:rPr>
              <w:rStyle w:val="PlaceholderText"/>
              <w:b/>
              <w:color w:val="auto"/>
            </w:rPr>
            <w:t xml:space="preserve"> </w:t>
          </w:r>
        </w:sdtContent>
      </w:sdt>
      <w:r w:rsidRPr="009120E2">
        <w:t>For me, we need a combination. To date</w:t>
      </w:r>
      <w:r w:rsidR="00AA7E6B">
        <w:t xml:space="preserve">, </w:t>
      </w:r>
      <w:r w:rsidRPr="009120E2">
        <w:t xml:space="preserve">we have had free allocation and that has done a good job of mitigating carbon leakage but, of course, free allocation is declining, </w:t>
      </w:r>
      <w:r w:rsidRPr="009120E2">
        <w:t>decreasing</w:t>
      </w:r>
      <w:r w:rsidRPr="009120E2">
        <w:t xml:space="preserve"> and is not going to be there for much longer. We need something else</w:t>
      </w:r>
      <w:r w:rsidR="00AA7E6B">
        <w:t>,</w:t>
      </w:r>
      <w:r w:rsidRPr="009120E2">
        <w:t xml:space="preserve"> and the CBAM has a dual purpose. It levels the carbon cost playing field between domestic producers and importers, but it also gets other countries to think about their policies. In that climate diplomacy thing that the UK Government quite like, it can do that.</w:t>
      </w:r>
    </w:p>
    <w:p w:rsidR="0076464E" w:rsidRPr="009120E2" w:rsidP="00CA21E2">
      <w:pPr>
        <w:pStyle w:val="Question"/>
        <w:numPr>
          <w:ilvl w:val="0"/>
          <w:numId w:val="9"/>
        </w:numPr>
      </w:pPr>
      <w:sdt>
        <w:sdtPr>
          <w:alias w:val="Member"/>
          <w:tag w:val="&lt;Member mnisId='4615' dodsId='110173'&gt;"/>
          <w:id w:val="1242211766"/>
          <w:placeholder>
            <w:docPart w:val="D1B1172133174DCC8382C2BD46DA463A"/>
          </w:placeholder>
          <w:richText/>
        </w:sdtPr>
        <w:sdtContent>
          <w:r w:rsidRPr="009120E2">
            <w:rPr>
              <w:rStyle w:val="PlaceholderText"/>
              <w:b/>
              <w:color w:val="auto"/>
            </w:rPr>
            <w:t>Lloyd Russell-Moyle:</w:t>
          </w:r>
        </w:sdtContent>
      </w:sdt>
      <w:r w:rsidRPr="009120E2">
        <w:t xml:space="preserve"> You can reduce or eliminate the CBAM if you meet the standard.</w:t>
      </w:r>
    </w:p>
    <w:p w:rsidR="0076464E" w:rsidRPr="009120E2" w:rsidP="00CA21E2">
      <w:pPr>
        <w:pStyle w:val="Answer"/>
      </w:pPr>
      <w:sdt>
        <w:sdtPr>
          <w:alias w:val="Witness"/>
          <w:id w:val="710768396"/>
          <w:placeholder>
            <w:docPart w:val="D1B1172133174DCC8382C2BD46DA463A"/>
          </w:placeholder>
          <w:richText/>
        </w:sdtPr>
        <w:sdtContent>
          <w:r w:rsidRPr="009120E2" w:rsidR="00875E1D">
            <w:rPr>
              <w:rStyle w:val="PlaceholderText"/>
              <w:b/>
              <w:i/>
              <w:iCs/>
              <w:color w:val="auto"/>
            </w:rPr>
            <w:t>Dr Casey:</w:t>
          </w:r>
          <w:r w:rsidRPr="009120E2">
            <w:rPr>
              <w:rStyle w:val="PlaceholderText"/>
              <w:b/>
              <w:color w:val="auto"/>
            </w:rPr>
            <w:t xml:space="preserve"> </w:t>
          </w:r>
        </w:sdtContent>
      </w:sdt>
      <w:r w:rsidRPr="009120E2">
        <w:t>Yes, exactly. It gets others thinking about it but, for me, a CBAM will only work if domestic producers are also decarbonising. As long as there is carbon in our products, we will be paying for it, and, as long as the UK carbon price is higher than everywhere else, we are going to be vulnerable to carbon leakage. I think the CBAM, along with support—whether it is the business models for things like carbon capture or other support—to make sure that, domestically, we are decarbonising, would be a great combination.</w:t>
      </w:r>
    </w:p>
    <w:p w:rsidR="0076464E" w:rsidRPr="009120E2" w:rsidP="00CA21E2">
      <w:pPr>
        <w:pStyle w:val="Answer"/>
      </w:pPr>
      <w:r w:rsidRPr="009120E2">
        <w:t xml:space="preserve">Product standards are also talked </w:t>
      </w:r>
      <w:r w:rsidRPr="009120E2">
        <w:t>about</w:t>
      </w:r>
      <w:r w:rsidRPr="009120E2">
        <w:t xml:space="preserve"> and they were mentioned in the previous session this morning. For us, product standards are a really good way to make consumers aware of the carbon in their products and the alternative </w:t>
      </w:r>
      <w:r w:rsidRPr="009120E2">
        <w:t>options, and</w:t>
      </w:r>
      <w:r w:rsidRPr="009120E2">
        <w:t xml:space="preserve"> help drive the demand for those low-carbon products. I think they could work in combination with a </w:t>
      </w:r>
      <w:r w:rsidRPr="009120E2" w:rsidR="00A54B5C">
        <w:t>c</w:t>
      </w:r>
      <w:r w:rsidRPr="009120E2">
        <w:t xml:space="preserve">arbon </w:t>
      </w:r>
      <w:r w:rsidRPr="009120E2" w:rsidR="00A54B5C">
        <w:t>b</w:t>
      </w:r>
      <w:r w:rsidRPr="009120E2">
        <w:t xml:space="preserve">order </w:t>
      </w:r>
      <w:r w:rsidRPr="009120E2" w:rsidR="00A54B5C">
        <w:t>a</w:t>
      </w:r>
      <w:r w:rsidRPr="009120E2">
        <w:t xml:space="preserve">djustment </w:t>
      </w:r>
      <w:r w:rsidRPr="009120E2" w:rsidR="00A54B5C">
        <w:t>m</w:t>
      </w:r>
      <w:r w:rsidRPr="009120E2">
        <w:t>echanism but, for our sector, the carbon leakage problem is on cement, but it is concrete that is the consumed substance in construction.</w:t>
      </w:r>
    </w:p>
    <w:p w:rsidR="0076464E" w:rsidRPr="009120E2" w:rsidP="00CA21E2">
      <w:pPr>
        <w:pStyle w:val="Answer"/>
      </w:pPr>
      <w:r w:rsidRPr="009120E2">
        <w:t>Putting a product standard on concrete, for example, would not necessarily level that carbon cost playing field with importers of cement. Those three things could work together, but Government procurement</w:t>
      </w:r>
      <w:r w:rsidR="00AA7E6B">
        <w:t>, which</w:t>
      </w:r>
      <w:r w:rsidRPr="009120E2">
        <w:t xml:space="preserve"> you mentioned</w:t>
      </w:r>
      <w:r w:rsidR="00AA7E6B">
        <w:t>,</w:t>
      </w:r>
      <w:r w:rsidRPr="009120E2">
        <w:t xml:space="preserve"> is also really important. Government have huge procurement power for our materials and to change that procurement policy to look at low-carbon products, actively procure low-carbon products and tell the world and all our other customers that they are doing it, builds awareness that these products are there and helps drive demand.</w:t>
      </w:r>
      <w:r w:rsidR="00AA7E6B">
        <w:t xml:space="preserve"> </w:t>
      </w:r>
      <w:r w:rsidRPr="009120E2">
        <w:t>It gives confidence to the UK producers that that market is there. If they are going to decarbonise, those products will sell. It is a combination.</w:t>
      </w:r>
    </w:p>
    <w:p w:rsidR="0076464E" w:rsidRPr="009120E2" w:rsidP="00CA21E2">
      <w:pPr>
        <w:pStyle w:val="Question"/>
        <w:numPr>
          <w:ilvl w:val="0"/>
          <w:numId w:val="9"/>
        </w:numPr>
      </w:pPr>
      <w:sdt>
        <w:sdtPr>
          <w:alias w:val="Member"/>
          <w:tag w:val="&lt;Member mnisId='4615' dodsId='110173'&gt;"/>
          <w:id w:val="1310128155"/>
          <w:placeholder>
            <w:docPart w:val="D1B1172133174DCC8382C2BD46DA463A"/>
          </w:placeholder>
          <w:richText/>
        </w:sdtPr>
        <w:sdtContent>
          <w:r w:rsidRPr="009120E2">
            <w:rPr>
              <w:rStyle w:val="PlaceholderText"/>
              <w:b/>
              <w:color w:val="auto"/>
            </w:rPr>
            <w:t>Lloyd Russell-Moyle:</w:t>
          </w:r>
        </w:sdtContent>
      </w:sdt>
      <w:r w:rsidRPr="009120E2">
        <w:t xml:space="preserve"> It would be better than the Inflation Reduction Act, which seems a bit focused on patriotic alternatives rather than any environmental alternative, which is what I think we would probably want to be seeing more.</w:t>
      </w:r>
    </w:p>
    <w:p w:rsidR="0076464E" w:rsidRPr="009120E2" w:rsidP="00CA21E2">
      <w:pPr>
        <w:pStyle w:val="Answer"/>
      </w:pPr>
      <w:sdt>
        <w:sdtPr>
          <w:alias w:val="Witness"/>
          <w:id w:val="1346894024"/>
          <w:placeholder>
            <w:docPart w:val="D1B1172133174DCC8382C2BD46DA463A"/>
          </w:placeholder>
          <w:richText/>
        </w:sdtPr>
        <w:sdtContent>
          <w:r w:rsidRPr="009120E2">
            <w:rPr>
              <w:rStyle w:val="PlaceholderText"/>
              <w:b/>
              <w:i/>
              <w:iCs/>
              <w:color w:val="auto"/>
            </w:rPr>
            <w:t>Gareth Stace:</w:t>
          </w:r>
          <w:r w:rsidRPr="009120E2">
            <w:rPr>
              <w:rStyle w:val="PlaceholderText"/>
              <w:b/>
              <w:color w:val="auto"/>
            </w:rPr>
            <w:t xml:space="preserve"> </w:t>
          </w:r>
        </w:sdtContent>
      </w:sdt>
      <w:r w:rsidRPr="009120E2">
        <w:t>Yes. The IRA initiative is a classic US thing</w:t>
      </w:r>
      <w:r w:rsidRPr="009120E2" w:rsidR="004C436A">
        <w:t xml:space="preserve"> in terms of what they do</w:t>
      </w:r>
      <w:r w:rsidRPr="009120E2">
        <w:t>. If you said to me, “Do we want it?” my first reaction would be “yes”, but</w:t>
      </w:r>
      <w:r w:rsidRPr="009120E2" w:rsidR="004C436A">
        <w:t xml:space="preserve"> </w:t>
      </w:r>
      <w:r w:rsidRPr="009120E2">
        <w:t>no</w:t>
      </w:r>
      <w:r w:rsidRPr="009120E2" w:rsidR="004C436A">
        <w:t>, it</w:t>
      </w:r>
      <w:r w:rsidRPr="009120E2">
        <w:t xml:space="preserve"> is not the right way to do it</w:t>
      </w:r>
      <w:r w:rsidRPr="009120E2" w:rsidR="004C436A">
        <w:t>, so a</w:t>
      </w:r>
      <w:r w:rsidRPr="009120E2">
        <w:t>ctually we do not.</w:t>
      </w:r>
    </w:p>
    <w:p w:rsidR="0076464E" w:rsidRPr="009120E2" w:rsidP="00CA21E2">
      <w:pPr>
        <w:pStyle w:val="Question"/>
        <w:numPr>
          <w:ilvl w:val="0"/>
          <w:numId w:val="9"/>
        </w:numPr>
      </w:pPr>
      <w:sdt>
        <w:sdtPr>
          <w:alias w:val="Member"/>
          <w:tag w:val="&lt;Member mnisId='4615' dodsId='110173'&gt;"/>
          <w:id w:val="-254126788"/>
          <w:placeholder>
            <w:docPart w:val="D1B1172133174DCC8382C2BD46DA463A"/>
          </w:placeholder>
          <w:richText/>
        </w:sdtPr>
        <w:sdtContent>
          <w:r w:rsidRPr="009120E2">
            <w:rPr>
              <w:rStyle w:val="PlaceholderText"/>
              <w:b/>
              <w:color w:val="auto"/>
            </w:rPr>
            <w:t>Lloyd Russell-Moyle:</w:t>
          </w:r>
        </w:sdtContent>
      </w:sdt>
      <w:r w:rsidRPr="009120E2">
        <w:t xml:space="preserve"> Can we take some of those ideas and implement them better?</w:t>
      </w:r>
    </w:p>
    <w:p w:rsidR="0076464E" w:rsidRPr="009120E2" w:rsidP="00CA21E2">
      <w:pPr>
        <w:pStyle w:val="Answer"/>
      </w:pPr>
      <w:sdt>
        <w:sdtPr>
          <w:alias w:val="Witness"/>
          <w:id w:val="-1516998280"/>
          <w:placeholder>
            <w:docPart w:val="D1B1172133174DCC8382C2BD46DA463A"/>
          </w:placeholder>
          <w:richText/>
        </w:sdtPr>
        <w:sdtContent>
          <w:r w:rsidRPr="009120E2">
            <w:rPr>
              <w:rStyle w:val="PlaceholderText"/>
              <w:b/>
              <w:i/>
              <w:iCs/>
              <w:color w:val="auto"/>
            </w:rPr>
            <w:t>Gareth Stace:</w:t>
          </w:r>
          <w:r w:rsidRPr="009120E2">
            <w:rPr>
              <w:rStyle w:val="PlaceholderText"/>
              <w:b/>
              <w:color w:val="auto"/>
            </w:rPr>
            <w:t xml:space="preserve"> </w:t>
          </w:r>
        </w:sdtContent>
      </w:sdt>
      <w:r w:rsidRPr="009120E2">
        <w:t xml:space="preserve">The US will get a lot of criticism, like they did with </w:t>
      </w:r>
      <w:r w:rsidR="00AA7E6B">
        <w:t>s</w:t>
      </w:r>
      <w:r w:rsidRPr="009120E2">
        <w:t>ection 232, but the US will turn around and say, “It is what we do”</w:t>
      </w:r>
      <w:r w:rsidRPr="009120E2" w:rsidR="004C436A">
        <w:t>.</w:t>
      </w:r>
      <w:r w:rsidRPr="009120E2">
        <w:t xml:space="preserve"> They have just introduced </w:t>
      </w:r>
      <w:r w:rsidR="00AA7E6B">
        <w:t>s</w:t>
      </w:r>
      <w:r w:rsidRPr="009120E2">
        <w:t>ection 232</w:t>
      </w:r>
      <w:r w:rsidRPr="009120E2" w:rsidR="004C436A">
        <w:t>, which is</w:t>
      </w:r>
      <w:r w:rsidRPr="009120E2">
        <w:t xml:space="preserve"> way against the WTO, but they just did it and they can.</w:t>
      </w:r>
    </w:p>
    <w:p w:rsidR="0076464E" w:rsidRPr="009120E2" w:rsidP="00CA21E2">
      <w:pPr>
        <w:pStyle w:val="Answer"/>
      </w:pPr>
      <w:r w:rsidRPr="009120E2">
        <w:t>My answer would be to agree with everything Diana has said, without repeating it. Perhaps I have misunderstood Diana, but I would be a bit more vocal about the last 23 years of climate change policy, which has damaged us and has caused carbon leakage. I know I look younger, but I have been doing this since 2000</w:t>
      </w:r>
      <w:r w:rsidRPr="009120E2" w:rsidR="004C436A">
        <w:t>,</w:t>
      </w:r>
      <w:r w:rsidRPr="009120E2">
        <w:t xml:space="preserve"> as the climate change levy came in</w:t>
      </w:r>
      <w:r w:rsidRPr="009120E2" w:rsidR="004C436A">
        <w:t>,</w:t>
      </w:r>
      <w:r w:rsidRPr="009120E2">
        <w:t xml:space="preserve"> and I have been working with various industries on those policies since then—</w:t>
      </w:r>
    </w:p>
    <w:p w:rsidR="0076464E" w:rsidRPr="009120E2" w:rsidP="00CA21E2">
      <w:pPr>
        <w:pStyle w:val="Remark"/>
      </w:pPr>
      <w:sdt>
        <w:sdtPr>
          <w:alias w:val="Member"/>
          <w:tag w:val="&lt;Member mnisId='1546' dodsId='38376'&gt;"/>
          <w:id w:val="1661886198"/>
          <w:placeholder>
            <w:docPart w:val="D1B1172133174DCC8382C2BD46DA463A"/>
          </w:placeholder>
          <w:richText/>
        </w:sdtPr>
        <w:sdtContent>
          <w:r w:rsidRPr="009120E2">
            <w:rPr>
              <w:rStyle w:val="PlaceholderText"/>
              <w:b/>
              <w:color w:val="auto"/>
            </w:rPr>
            <w:t>Chair:</w:t>
          </w:r>
        </w:sdtContent>
      </w:sdt>
      <w:r w:rsidRPr="009120E2">
        <w:t xml:space="preserve"> You started doing this when you were in school.</w:t>
      </w:r>
    </w:p>
    <w:p w:rsidR="0076464E" w:rsidRPr="009120E2" w:rsidP="00CA21E2">
      <w:pPr>
        <w:pStyle w:val="Answer"/>
      </w:pPr>
      <w:sdt>
        <w:sdtPr>
          <w:alias w:val="Witness"/>
          <w:id w:val="-1211946176"/>
          <w:placeholder>
            <w:docPart w:val="D1B1172133174DCC8382C2BD46DA463A"/>
          </w:placeholder>
          <w:richText/>
        </w:sdtPr>
        <w:sdtContent>
          <w:r w:rsidRPr="009120E2">
            <w:rPr>
              <w:rStyle w:val="PlaceholderText"/>
              <w:b/>
              <w:i/>
              <w:iCs/>
              <w:color w:val="auto"/>
            </w:rPr>
            <w:t>Gareth Stace:</w:t>
          </w:r>
          <w:r w:rsidRPr="009120E2">
            <w:rPr>
              <w:rStyle w:val="PlaceholderText"/>
              <w:b/>
              <w:color w:val="auto"/>
            </w:rPr>
            <w:t xml:space="preserve"> </w:t>
          </w:r>
        </w:sdtContent>
      </w:sdt>
      <w:r w:rsidRPr="009120E2" w:rsidR="004C436A">
        <w:t>Yes, e</w:t>
      </w:r>
      <w:r w:rsidRPr="009120E2">
        <w:t>xactly</w:t>
      </w:r>
      <w:r w:rsidR="00484D1A">
        <w:t>—t</w:t>
      </w:r>
      <w:r w:rsidRPr="009120E2">
        <w:t xml:space="preserve">hank you. What is alarming to me is that your steel sector does not just fall over one day. It is a steady, slow erosion of investment in our sector and we become less and less competitive. This is a chart that shows steel production in the UK. The big one is in the 1960s but now we produce, as I said, 6 million tonnes of steel. That is the lowest </w:t>
      </w:r>
      <w:r w:rsidRPr="009120E2">
        <w:t>rate of steel production since 1932, when Battersea Power Station was just being built down the river. That is a really sorry state of affairs.</w:t>
      </w:r>
    </w:p>
    <w:p w:rsidR="0076464E" w:rsidRPr="009120E2" w:rsidP="00CA21E2">
      <w:pPr>
        <w:pStyle w:val="Answer"/>
      </w:pPr>
      <w:r w:rsidRPr="009120E2">
        <w:t xml:space="preserve">Globally, this is the amount of steel being produced. This side of the red line is what we anticipate </w:t>
      </w:r>
      <w:r w:rsidRPr="009120E2">
        <w:t>to be</w:t>
      </w:r>
      <w:r w:rsidRPr="009120E2">
        <w:t xml:space="preserve"> produced, and look at it</w:t>
      </w:r>
      <w:r w:rsidRPr="009120E2" w:rsidR="004C436A">
        <w:t>; it</w:t>
      </w:r>
      <w:r w:rsidRPr="009120E2">
        <w:t xml:space="preserve"> just goes up and up and up and up. If you think of India, India is going to double its steelmaking capacity in the next 10 to 15 years. The majority of that will be </w:t>
      </w:r>
      <w:r w:rsidRPr="009120E2" w:rsidR="00484D1A">
        <w:t xml:space="preserve">not </w:t>
      </w:r>
      <w:r w:rsidRPr="009120E2">
        <w:t xml:space="preserve">in an </w:t>
      </w:r>
      <w:r w:rsidRPr="009120E2" w:rsidR="002C5225">
        <w:t>electric arc furnace</w:t>
      </w:r>
      <w:r w:rsidRPr="009120E2">
        <w:t xml:space="preserve"> route, which could be considered lower carbon, but more in the basic oxygen steel route, the integrated steel route.</w:t>
      </w:r>
    </w:p>
    <w:p w:rsidR="0076464E" w:rsidRPr="009120E2" w:rsidP="00CA21E2">
      <w:pPr>
        <w:pStyle w:val="Answer"/>
      </w:pPr>
      <w:r w:rsidRPr="009120E2">
        <w:t>To me, CBAM</w:t>
      </w:r>
      <w:r w:rsidRPr="009120E2" w:rsidR="004C436A">
        <w:t xml:space="preserve"> is</w:t>
      </w:r>
      <w:r w:rsidRPr="009120E2">
        <w:t xml:space="preserve"> 23 years to</w:t>
      </w:r>
      <w:r w:rsidRPr="009120E2" w:rsidR="004C436A">
        <w:t>o</w:t>
      </w:r>
      <w:r w:rsidRPr="009120E2">
        <w:t xml:space="preserve"> late and will not come in until 2026, but it is really good news. It is fantastic that Government </w:t>
      </w:r>
      <w:r w:rsidRPr="009120E2" w:rsidR="004C436A">
        <w:t>are</w:t>
      </w:r>
      <w:r w:rsidRPr="009120E2">
        <w:t xml:space="preserve"> finally engaged. You will have some criticism of Government that they are behind Europe. I think it is fantastic they are behind Europe</w:t>
      </w:r>
      <w:r w:rsidRPr="009120E2" w:rsidR="004C436A">
        <w:t>,</w:t>
      </w:r>
      <w:r w:rsidRPr="009120E2">
        <w:t xml:space="preserve"> because </w:t>
      </w:r>
      <w:r w:rsidRPr="009120E2">
        <w:t>as long as</w:t>
      </w:r>
      <w:r w:rsidRPr="009120E2">
        <w:t xml:space="preserve"> we, as the UK on its own and not in the EU 27, accelerate this, we will still put it in place by 2026 when the EU will, but we will learn the lessons of what the EU are getting wrong. I hope, in terms of tak</w:t>
      </w:r>
      <w:r w:rsidRPr="009120E2" w:rsidR="004C436A">
        <w:t>ing</w:t>
      </w:r>
      <w:r w:rsidRPr="009120E2">
        <w:t xml:space="preserve"> back control, the UK Government will say, “How does this work best for us as the UK and for industry, and how can we do it so it really help</w:t>
      </w:r>
      <w:r w:rsidRPr="009120E2" w:rsidR="004C436A">
        <w:t>s</w:t>
      </w:r>
      <w:r w:rsidRPr="009120E2">
        <w:t xml:space="preserve"> the industry level that playing field, so we can get on and be more competitive in the UK?”</w:t>
      </w:r>
    </w:p>
    <w:p w:rsidR="0076464E" w:rsidRPr="009120E2" w:rsidP="00CA21E2">
      <w:pPr>
        <w:pStyle w:val="Answer"/>
      </w:pPr>
      <w:r w:rsidRPr="009120E2">
        <w:t xml:space="preserve">We met Treasury and </w:t>
      </w:r>
      <w:r w:rsidRPr="009120E2" w:rsidR="002C5225">
        <w:t>HMRC</w:t>
      </w:r>
      <w:r w:rsidRPr="009120E2">
        <w:t xml:space="preserve"> on Monday</w:t>
      </w:r>
      <w:r w:rsidRPr="009120E2" w:rsidR="002C5225">
        <w:t>.</w:t>
      </w:r>
      <w:r w:rsidRPr="009120E2">
        <w:t xml:space="preserve"> </w:t>
      </w:r>
      <w:r w:rsidRPr="009120E2" w:rsidR="002C5225">
        <w:t>T</w:t>
      </w:r>
      <w:r w:rsidRPr="009120E2">
        <w:t>hey were saying that the consultation document will be out very, very soon. It will contain CBAM proposals and product standard proposals. I agree with Diana on product standards, so I will not mention that. We need to get it in at exactly the same time as Europe</w:t>
      </w:r>
      <w:r w:rsidR="00484D1A">
        <w:t>,</w:t>
      </w:r>
      <w:r w:rsidRPr="009120E2">
        <w:t xml:space="preserve"> because if we do not, and Europe ha</w:t>
      </w:r>
      <w:r w:rsidRPr="009120E2" w:rsidR="002C5225">
        <w:t>s</w:t>
      </w:r>
      <w:r w:rsidRPr="009120E2">
        <w:t xml:space="preserve"> a CBAM and we do not, we will see trade diversion coming into the UK</w:t>
      </w:r>
      <w:r w:rsidRPr="009120E2" w:rsidR="002C5225">
        <w:t xml:space="preserve"> </w:t>
      </w:r>
      <w:r w:rsidR="00484D1A">
        <w:t xml:space="preserve">on </w:t>
      </w:r>
      <w:r w:rsidRPr="009120E2" w:rsidR="002C5225">
        <w:t>steel</w:t>
      </w:r>
      <w:r w:rsidRPr="009120E2">
        <w:t>. That would be very damaging.</w:t>
      </w:r>
    </w:p>
    <w:p w:rsidR="0076464E" w:rsidRPr="009120E2" w:rsidP="00CA21E2">
      <w:pPr>
        <w:pStyle w:val="Answer"/>
      </w:pPr>
      <w:r w:rsidRPr="009120E2">
        <w:t xml:space="preserve">On procurement, I want to agree with Diana and put it into context. The UK Government are the biggest single purchaser of steel in the UK. </w:t>
      </w:r>
      <w:r w:rsidR="00484D1A">
        <w:t xml:space="preserve">As </w:t>
      </w:r>
      <w:r w:rsidRPr="009120E2">
        <w:t xml:space="preserve">I said, we make 6 million tonnes. The UK Government purchase 1 million tonnes of steel and, to me, it is a no-brainer that the Government in the UK should be purchasing steel from the UK </w:t>
      </w:r>
      <w:r w:rsidRPr="009120E2">
        <w:t>where</w:t>
      </w:r>
      <w:r w:rsidRPr="009120E2">
        <w:t xml:space="preserve"> reasonably possible. If it is really expensive here, do not buy it from the UK. If it is really poor quality, do not buy it from the UK, but if it is reasonably priced, the quality you need, et cetera, it should just be a no-brainer that the Government buy it from the UK.</w:t>
      </w:r>
    </w:p>
    <w:p w:rsidR="0076464E" w:rsidRPr="009120E2" w:rsidP="00CA21E2">
      <w:pPr>
        <w:pStyle w:val="Question"/>
        <w:numPr>
          <w:ilvl w:val="0"/>
          <w:numId w:val="9"/>
        </w:numPr>
      </w:pPr>
      <w:sdt>
        <w:sdtPr>
          <w:alias w:val="Member"/>
          <w:tag w:val="&lt;Member mnisId='4615' dodsId='110173'&gt;"/>
          <w:id w:val="931241136"/>
          <w:placeholder>
            <w:docPart w:val="D1B1172133174DCC8382C2BD46DA463A"/>
          </w:placeholder>
          <w:richText/>
        </w:sdtPr>
        <w:sdtContent>
          <w:r w:rsidRPr="009120E2">
            <w:rPr>
              <w:rStyle w:val="PlaceholderText"/>
              <w:b/>
              <w:color w:val="auto"/>
            </w:rPr>
            <w:t>Lloyd Russell-Moyle:</w:t>
          </w:r>
        </w:sdtContent>
      </w:sdt>
      <w:r w:rsidRPr="009120E2">
        <w:t xml:space="preserve"> If we set the principle of CBAMs on carbon, are there other areas that this could or should be expanded to, beyond just carbon? That could be other environmental or even other social factors.</w:t>
      </w:r>
    </w:p>
    <w:p w:rsidR="0076464E" w:rsidRPr="009120E2" w:rsidP="00CA21E2">
      <w:pPr>
        <w:pStyle w:val="Remark"/>
      </w:pPr>
      <w:sdt>
        <w:sdtPr>
          <w:alias w:val="Member"/>
          <w:tag w:val="&lt;Member mnisId='1546' dodsId='38376'&gt;"/>
          <w:id w:val="2080864319"/>
          <w:placeholder>
            <w:docPart w:val="D1B1172133174DCC8382C2BD46DA463A"/>
          </w:placeholder>
          <w:richText/>
        </w:sdtPr>
        <w:sdtContent>
          <w:r w:rsidRPr="009120E2">
            <w:rPr>
              <w:rStyle w:val="PlaceholderText"/>
              <w:b/>
              <w:color w:val="auto"/>
            </w:rPr>
            <w:t>Chair:</w:t>
          </w:r>
        </w:sdtContent>
      </w:sdt>
      <w:r w:rsidRPr="009120E2">
        <w:t xml:space="preserve"> That gets very tricky.</w:t>
      </w:r>
    </w:p>
    <w:p w:rsidR="0076464E" w:rsidRPr="009120E2" w:rsidP="00CA21E2">
      <w:pPr>
        <w:pStyle w:val="Question"/>
        <w:numPr>
          <w:ilvl w:val="0"/>
          <w:numId w:val="0"/>
        </w:numPr>
        <w:ind w:firstLine="720"/>
      </w:pPr>
      <w:sdt>
        <w:sdtPr>
          <w:alias w:val="Member"/>
          <w:tag w:val="&lt;Member mnisId='4615' dodsId='110173'&gt;"/>
          <w:id w:val="-1128932437"/>
          <w:placeholder>
            <w:docPart w:val="D1B1172133174DCC8382C2BD46DA463A"/>
          </w:placeholder>
          <w:richText/>
        </w:sdtPr>
        <w:sdtContent>
          <w:r w:rsidRPr="009120E2">
            <w:rPr>
              <w:rStyle w:val="PlaceholderText"/>
              <w:b/>
              <w:color w:val="auto"/>
            </w:rPr>
            <w:t>Lloyd Russell-Moyle:</w:t>
          </w:r>
        </w:sdtContent>
      </w:sdt>
      <w:r w:rsidRPr="009120E2">
        <w:t xml:space="preserve"> I know. That is why I am asking. We are establishing the principle of carbon. What are your thoughts about extending that principle? Is that too tricky, as the Chair says, or are there some areas that you say, “It is not just carbon that is our problem. There is this other problem here that we need to adjust for”?</w:t>
      </w:r>
    </w:p>
    <w:p w:rsidR="0076464E" w:rsidRPr="009120E2" w:rsidP="00CA21E2">
      <w:pPr>
        <w:pStyle w:val="Answer"/>
      </w:pPr>
      <w:sdt>
        <w:sdtPr>
          <w:alias w:val="Witness"/>
          <w:id w:val="-597946537"/>
          <w:placeholder>
            <w:docPart w:val="D1B1172133174DCC8382C2BD46DA463A"/>
          </w:placeholder>
          <w:richText/>
        </w:sdtPr>
        <w:sdtContent>
          <w:r w:rsidRPr="009120E2" w:rsidR="00875E1D">
            <w:rPr>
              <w:rStyle w:val="PlaceholderText"/>
              <w:b/>
              <w:i/>
              <w:iCs/>
              <w:color w:val="auto"/>
            </w:rPr>
            <w:t>Dr Casey:</w:t>
          </w:r>
          <w:r w:rsidRPr="009120E2">
            <w:rPr>
              <w:rStyle w:val="PlaceholderText"/>
              <w:b/>
              <w:color w:val="auto"/>
            </w:rPr>
            <w:t xml:space="preserve"> </w:t>
          </w:r>
        </w:sdtContent>
      </w:sdt>
      <w:r w:rsidRPr="009120E2">
        <w:t>From our side, it is not something we have thought about because most of the costs that we are facing come from the carbon itself. That is what needs levelling. I am happy to give it a bit more thought, though.</w:t>
      </w:r>
    </w:p>
    <w:p w:rsidR="0076464E" w:rsidRPr="009120E2" w:rsidP="00CA21E2">
      <w:pPr>
        <w:pStyle w:val="Answer"/>
      </w:pPr>
      <w:sdt>
        <w:sdtPr>
          <w:alias w:val="Witness"/>
          <w:id w:val="614486845"/>
          <w:placeholder>
            <w:docPart w:val="D1B1172133174DCC8382C2BD46DA463A"/>
          </w:placeholder>
          <w:richText/>
        </w:sdtPr>
        <w:sdtContent>
          <w:r w:rsidRPr="009120E2">
            <w:rPr>
              <w:rStyle w:val="PlaceholderText"/>
              <w:b/>
              <w:i/>
              <w:iCs/>
              <w:color w:val="auto"/>
            </w:rPr>
            <w:t>Gareth Stace:</w:t>
          </w:r>
          <w:r w:rsidRPr="009120E2">
            <w:rPr>
              <w:rStyle w:val="PlaceholderText"/>
              <w:b/>
              <w:color w:val="auto"/>
            </w:rPr>
            <w:t xml:space="preserve"> </w:t>
          </w:r>
        </w:sdtContent>
      </w:sdt>
      <w:r w:rsidRPr="009120E2">
        <w:t xml:space="preserve">From my point of view, yes, but probably not in CBAMs. We talked about using scrap steel in </w:t>
      </w:r>
      <w:r w:rsidRPr="009120E2" w:rsidR="002C5225">
        <w:t>electric arc furnace</w:t>
      </w:r>
      <w:r w:rsidRPr="009120E2">
        <w:t xml:space="preserve"> steel, but also you can put up to 25% scrap steel in a blast furnace as well. We produce </w:t>
      </w:r>
      <w:r w:rsidRPr="009120E2" w:rsidR="00650306">
        <w:t xml:space="preserve">12 million or </w:t>
      </w:r>
      <w:r w:rsidRPr="009120E2">
        <w:t xml:space="preserve">13 million tonnes of scrap </w:t>
      </w:r>
      <w:r w:rsidRPr="009120E2">
        <w:t>steel</w:t>
      </w:r>
      <w:r w:rsidRPr="009120E2">
        <w:t xml:space="preserve"> and we only use about 3 million tonnes of that scrap steel</w:t>
      </w:r>
      <w:r w:rsidRPr="009120E2" w:rsidR="00650306">
        <w:t>. W</w:t>
      </w:r>
      <w:r w:rsidRPr="009120E2">
        <w:t xml:space="preserve">e are the largest exporter in the world of scrap steel. </w:t>
      </w:r>
      <w:r w:rsidRPr="009120E2">
        <w:t>At the moment</w:t>
      </w:r>
      <w:r w:rsidRPr="009120E2">
        <w:t xml:space="preserve">, it is just scrap steel and nobody wants it but, very soon, that will be golden nuggets because the majority of steel in the UK will in the future be made via the scrap steel route, the </w:t>
      </w:r>
      <w:r w:rsidRPr="009120E2" w:rsidR="002C5225">
        <w:t>electric arc furnace</w:t>
      </w:r>
      <w:r w:rsidRPr="009120E2">
        <w:t xml:space="preserve"> route.</w:t>
      </w:r>
    </w:p>
    <w:p w:rsidR="0076464E" w:rsidRPr="009120E2" w:rsidP="00CA21E2">
      <w:pPr>
        <w:pStyle w:val="Answer"/>
      </w:pPr>
      <w:r w:rsidRPr="009120E2">
        <w:t>We need to look at why the market has developed so that we export so much of our scrap steel and we do not use it here in the UK, and it is unsorted. The reason is we chuck it in a very big boat that goes a very long way to countries I will not name with poor humanitarian records, and it comes off that big boat and they sort it by hand. We would not do that here.</w:t>
      </w:r>
    </w:p>
    <w:p w:rsidR="0076464E" w:rsidRPr="009120E2" w:rsidP="00CA21E2">
      <w:pPr>
        <w:pStyle w:val="Answer"/>
      </w:pPr>
      <w:r>
        <w:t>I</w:t>
      </w:r>
      <w:r w:rsidRPr="009120E2">
        <w:t xml:space="preserve">n the future, we should be looking at </w:t>
      </w:r>
      <w:r w:rsidRPr="009120E2" w:rsidR="00650306">
        <w:t xml:space="preserve">whether </w:t>
      </w:r>
      <w:r w:rsidRPr="009120E2">
        <w:t>that is what we want to do in the UK: export</w:t>
      </w:r>
      <w:r w:rsidRPr="009120E2" w:rsidR="00650306">
        <w:t>ing</w:t>
      </w:r>
      <w:r w:rsidRPr="009120E2">
        <w:t xml:space="preserve"> all that steel</w:t>
      </w:r>
      <w:r w:rsidRPr="009120E2" w:rsidR="00650306">
        <w:t>,</w:t>
      </w:r>
      <w:r w:rsidRPr="009120E2">
        <w:t xml:space="preserve"> when we should be using it here, to countries that have that poor humanitarian record in terms of workers’ right. To me the answer is “no”, and therefore we should be looking at it as a much more valuable commodity.</w:t>
      </w:r>
    </w:p>
    <w:p w:rsidR="0076464E" w:rsidRPr="009120E2" w:rsidP="00CA21E2">
      <w:pPr>
        <w:pStyle w:val="Question"/>
        <w:numPr>
          <w:ilvl w:val="0"/>
          <w:numId w:val="9"/>
        </w:numPr>
      </w:pPr>
      <w:sdt>
        <w:sdtPr>
          <w:alias w:val="Member"/>
          <w:tag w:val="&lt;Member mnisId='4615' dodsId='110173'&gt;"/>
          <w:id w:val="-965265771"/>
          <w:placeholder>
            <w:docPart w:val="D1B1172133174DCC8382C2BD46DA463A"/>
          </w:placeholder>
          <w:richText/>
        </w:sdtPr>
        <w:sdtContent>
          <w:r w:rsidRPr="009120E2">
            <w:rPr>
              <w:rStyle w:val="PlaceholderText"/>
              <w:b/>
              <w:color w:val="auto"/>
            </w:rPr>
            <w:t>Lloyd Russell-Moyle:</w:t>
          </w:r>
        </w:sdtContent>
      </w:sdt>
      <w:r w:rsidRPr="009120E2">
        <w:t xml:space="preserve"> You could see some areas where, on labour rights and standards, you could have similar adjustments</w:t>
      </w:r>
      <w:r w:rsidRPr="009120E2" w:rsidR="00650306">
        <w:t>. They might not be</w:t>
      </w:r>
      <w:r w:rsidRPr="009120E2">
        <w:t xml:space="preserve"> border adjustment</w:t>
      </w:r>
      <w:r w:rsidRPr="009120E2" w:rsidR="00650306">
        <w:t>s</w:t>
      </w:r>
      <w:r w:rsidRPr="009120E2">
        <w:t>, but similar adjustment mechanisms.</w:t>
      </w:r>
    </w:p>
    <w:p w:rsidR="0076464E" w:rsidRPr="009120E2" w:rsidP="00CA21E2">
      <w:pPr>
        <w:pStyle w:val="Answer"/>
      </w:pPr>
      <w:sdt>
        <w:sdtPr>
          <w:alias w:val="Witness"/>
          <w:id w:val="-1141577581"/>
          <w:placeholder>
            <w:docPart w:val="D1B1172133174DCC8382C2BD46DA463A"/>
          </w:placeholder>
          <w:richText/>
        </w:sdtPr>
        <w:sdtContent>
          <w:r w:rsidRPr="009120E2">
            <w:rPr>
              <w:rStyle w:val="PlaceholderText"/>
              <w:b/>
              <w:i/>
              <w:iCs/>
              <w:color w:val="auto"/>
            </w:rPr>
            <w:t>Gareth Stace:</w:t>
          </w:r>
          <w:r w:rsidRPr="009120E2">
            <w:rPr>
              <w:rStyle w:val="PlaceholderText"/>
              <w:b/>
              <w:color w:val="auto"/>
            </w:rPr>
            <w:t xml:space="preserve"> </w:t>
          </w:r>
        </w:sdtContent>
      </w:sdt>
      <w:r w:rsidRPr="009120E2">
        <w:t>Steel comes from all over the world and therefore you could be looking at those carbon costs or just those environmental impacts as well. That might be more within the CBAM envelope.</w:t>
      </w:r>
    </w:p>
    <w:p w:rsidR="0076464E" w:rsidRPr="009120E2" w:rsidP="00CA21E2">
      <w:pPr>
        <w:pStyle w:val="Question"/>
        <w:numPr>
          <w:ilvl w:val="0"/>
          <w:numId w:val="9"/>
        </w:numPr>
      </w:pPr>
      <w:sdt>
        <w:sdtPr>
          <w:alias w:val="Member"/>
          <w:tag w:val="&lt;Member mnisId='1546' dodsId='38376'&gt;"/>
          <w:id w:val="-1416392292"/>
          <w:placeholder>
            <w:docPart w:val="D1B1172133174DCC8382C2BD46DA463A"/>
          </w:placeholder>
          <w:richText/>
        </w:sdtPr>
        <w:sdtContent>
          <w:r w:rsidRPr="008C631C">
            <w:rPr>
              <w:rStyle w:val="PlaceholderText"/>
              <w:b/>
              <w:color w:val="auto"/>
            </w:rPr>
            <w:t>Chair:</w:t>
          </w:r>
        </w:sdtContent>
      </w:sdt>
      <w:r w:rsidRPr="009120E2">
        <w:t xml:space="preserve"> </w:t>
      </w:r>
      <w:r w:rsidRPr="009120E2">
        <w:t>A number of</w:t>
      </w:r>
      <w:r w:rsidRPr="009120E2">
        <w:t xml:space="preserve"> things have been raised there. One of things that I did not quite fully appreciate was I think you said that a sixth of UK steel is bought by the UK Government. It reminds me that our Government often talk about market forces</w:t>
      </w:r>
      <w:r w:rsidR="008C631C">
        <w:t xml:space="preserve">, </w:t>
      </w:r>
      <w:r w:rsidRPr="009120E2">
        <w:t>but the biggest force in the market, from that stat, is the Government. They are hugely influential in what they do and the decisions they make.</w:t>
      </w:r>
      <w:r w:rsidR="008C631C">
        <w:t xml:space="preserve"> </w:t>
      </w:r>
      <w:r w:rsidRPr="009120E2">
        <w:t>On that, do you feel that Government are aware that they are the biggest force in the market and are they aware positively or negatively, from your point of view?</w:t>
      </w:r>
    </w:p>
    <w:p w:rsidR="0076464E" w:rsidRPr="009120E2" w:rsidP="00CA21E2">
      <w:pPr>
        <w:pStyle w:val="Answer"/>
      </w:pPr>
      <w:sdt>
        <w:sdtPr>
          <w:alias w:val="Witness"/>
          <w:id w:val="-29649817"/>
          <w:placeholder>
            <w:docPart w:val="D1B1172133174DCC8382C2BD46DA463A"/>
          </w:placeholder>
          <w:richText/>
        </w:sdtPr>
        <w:sdtContent>
          <w:r w:rsidRPr="009120E2">
            <w:rPr>
              <w:rStyle w:val="PlaceholderText"/>
              <w:b/>
              <w:i/>
              <w:iCs/>
              <w:color w:val="auto"/>
            </w:rPr>
            <w:t>Gareth Stace:</w:t>
          </w:r>
          <w:r w:rsidRPr="009120E2">
            <w:rPr>
              <w:rStyle w:val="PlaceholderText"/>
              <w:b/>
              <w:color w:val="auto"/>
            </w:rPr>
            <w:t xml:space="preserve"> </w:t>
          </w:r>
        </w:sdtContent>
      </w:sdt>
      <w:r w:rsidRPr="009120E2">
        <w:t>Yes. Every time we speak to Ministers, Ministers always see the opportunity of purchasing more steel from the UK. The problem that we have is that Government officials usually like to come up with the reasons why the UK Government should not be favouring, even very slightly, purchasing steel from the UK.</w:t>
      </w:r>
    </w:p>
    <w:p w:rsidR="0076464E" w:rsidRPr="009120E2" w:rsidP="00CA21E2">
      <w:pPr>
        <w:pStyle w:val="Question"/>
        <w:numPr>
          <w:ilvl w:val="0"/>
          <w:numId w:val="9"/>
        </w:numPr>
      </w:pPr>
      <w:sdt>
        <w:sdtPr>
          <w:alias w:val="Member"/>
          <w:tag w:val="&lt;Member mnisId='1546' dodsId='38376'&gt;"/>
          <w:id w:val="119338665"/>
          <w:placeholder>
            <w:docPart w:val="D1B1172133174DCC8382C2BD46DA463A"/>
          </w:placeholder>
          <w:richText/>
        </w:sdtPr>
        <w:sdtContent>
          <w:r w:rsidRPr="009120E2">
            <w:rPr>
              <w:rStyle w:val="PlaceholderText"/>
              <w:b/>
              <w:color w:val="auto"/>
            </w:rPr>
            <w:t>Chair:</w:t>
          </w:r>
        </w:sdtContent>
      </w:sdt>
      <w:r w:rsidRPr="009120E2">
        <w:t xml:space="preserve"> What is the incentive? I was talking about this yesterday in another </w:t>
      </w:r>
      <w:r w:rsidRPr="009120E2">
        <w:t>context, but what do you think is the incentive for Government officials to see that in a very siloed way</w:t>
      </w:r>
      <w:r w:rsidRPr="009120E2" w:rsidR="0007170D">
        <w:t>—</w:t>
      </w:r>
      <w:r w:rsidRPr="009120E2">
        <w:t>the pounds, shillings and pence of the immediate product in front of them</w:t>
      </w:r>
      <w:r w:rsidRPr="009120E2" w:rsidR="0007170D">
        <w:t>—</w:t>
      </w:r>
      <w:r w:rsidRPr="009120E2">
        <w:t>rather than the wider social benefits of purchasing something produced in the UK? Do you have any understanding or any enlightenment on that?</w:t>
      </w:r>
    </w:p>
    <w:p w:rsidR="0076464E" w:rsidRPr="009120E2" w:rsidP="00CA21E2">
      <w:pPr>
        <w:pStyle w:val="Answer"/>
      </w:pPr>
      <w:sdt>
        <w:sdtPr>
          <w:alias w:val="Witness"/>
          <w:id w:val="1215623310"/>
          <w:placeholder>
            <w:docPart w:val="D1B1172133174DCC8382C2BD46DA463A"/>
          </w:placeholder>
          <w:richText/>
        </w:sdtPr>
        <w:sdtContent>
          <w:r w:rsidRPr="009120E2">
            <w:rPr>
              <w:rStyle w:val="PlaceholderText"/>
              <w:b/>
              <w:i/>
              <w:iCs/>
              <w:color w:val="auto"/>
            </w:rPr>
            <w:t>Gareth Stace:</w:t>
          </w:r>
          <w:r w:rsidRPr="009120E2">
            <w:rPr>
              <w:rStyle w:val="PlaceholderText"/>
              <w:b/>
              <w:color w:val="auto"/>
            </w:rPr>
            <w:t xml:space="preserve"> </w:t>
          </w:r>
        </w:sdtContent>
      </w:sdt>
      <w:r w:rsidRPr="009120E2">
        <w:t>It is because they usually</w:t>
      </w:r>
      <w:r w:rsidRPr="009120E2" w:rsidR="0007170D">
        <w:t xml:space="preserve"> see</w:t>
      </w:r>
      <w:r w:rsidRPr="009120E2">
        <w:t>, in their minds,</w:t>
      </w:r>
      <w:r w:rsidRPr="009120E2" w:rsidR="0007170D">
        <w:t xml:space="preserve"> that</w:t>
      </w:r>
      <w:r w:rsidRPr="009120E2">
        <w:t xml:space="preserve"> it goes against the WTO. It is, “It is not what we do in the UK”, like they do in the US. It is those sorts of barriers </w:t>
      </w:r>
      <w:r w:rsidR="008C631C">
        <w:t xml:space="preserve">where </w:t>
      </w:r>
      <w:r w:rsidRPr="009120E2">
        <w:t>they think they are going to get challenged. It happens everywhere.</w:t>
      </w:r>
    </w:p>
    <w:p w:rsidR="0076464E" w:rsidRPr="009120E2" w:rsidP="00CA21E2">
      <w:pPr>
        <w:pStyle w:val="Question"/>
        <w:numPr>
          <w:ilvl w:val="0"/>
          <w:numId w:val="9"/>
        </w:numPr>
      </w:pPr>
      <w:sdt>
        <w:sdtPr>
          <w:alias w:val="Member"/>
          <w:tag w:val="&lt;Member mnisId='1546' dodsId='38376'&gt;"/>
          <w:id w:val="-919708782"/>
          <w:placeholder>
            <w:docPart w:val="D1B1172133174DCC8382C2BD46DA463A"/>
          </w:placeholder>
          <w:richText/>
        </w:sdtPr>
        <w:sdtContent>
          <w:r w:rsidRPr="009120E2">
            <w:rPr>
              <w:rStyle w:val="PlaceholderText"/>
              <w:b/>
              <w:color w:val="auto"/>
            </w:rPr>
            <w:t>Chair:</w:t>
          </w:r>
        </w:sdtContent>
      </w:sdt>
      <w:r w:rsidRPr="009120E2">
        <w:t xml:space="preserve"> You think they are choosing the path of least resistance.</w:t>
      </w:r>
    </w:p>
    <w:p w:rsidR="0076464E" w:rsidRPr="009120E2" w:rsidP="00CA21E2">
      <w:pPr>
        <w:pStyle w:val="Answer"/>
      </w:pPr>
      <w:sdt>
        <w:sdtPr>
          <w:alias w:val="Witness"/>
          <w:id w:val="314465245"/>
          <w:placeholder>
            <w:docPart w:val="D1B1172133174DCC8382C2BD46DA463A"/>
          </w:placeholder>
          <w:richText/>
        </w:sdtPr>
        <w:sdtContent>
          <w:r w:rsidRPr="009120E2">
            <w:rPr>
              <w:rStyle w:val="PlaceholderText"/>
              <w:b/>
              <w:i/>
              <w:iCs/>
              <w:color w:val="auto"/>
            </w:rPr>
            <w:t>Gareth Stace:</w:t>
          </w:r>
          <w:r w:rsidRPr="009120E2">
            <w:rPr>
              <w:rStyle w:val="PlaceholderText"/>
              <w:b/>
              <w:color w:val="auto"/>
            </w:rPr>
            <w:t xml:space="preserve"> </w:t>
          </w:r>
        </w:sdtContent>
      </w:sdt>
      <w:r w:rsidRPr="009120E2">
        <w:t xml:space="preserve">I think so, but we are making progress. We have been working with Government officials for the last year or so and, if you look at the procurement policy note, on the test certificate for </w:t>
      </w:r>
      <w:r w:rsidRPr="009120E2">
        <w:t>all of</w:t>
      </w:r>
      <w:r w:rsidRPr="009120E2">
        <w:t xml:space="preserve"> the projects you have to say where that steel was melted and poured. You have to know where it is. </w:t>
      </w:r>
      <w:r w:rsidR="008C631C">
        <w:t>Y</w:t>
      </w:r>
      <w:r w:rsidRPr="009120E2">
        <w:t xml:space="preserve">ou could actually have a </w:t>
      </w:r>
      <w:r w:rsidRPr="009120E2">
        <w:t>Government</w:t>
      </w:r>
      <w:r w:rsidRPr="009120E2">
        <w:t>-funded project that has steel that was made in Russia. At the moment, the Government would not want that to happen.</w:t>
      </w:r>
    </w:p>
    <w:p w:rsidR="0076464E" w:rsidRPr="009120E2" w:rsidP="00CA21E2">
      <w:pPr>
        <w:pStyle w:val="Answer"/>
      </w:pPr>
      <w:r w:rsidRPr="009120E2">
        <w:t>We have seen that change. We have also seen, in recent years, a change</w:t>
      </w:r>
      <w:r w:rsidR="008C631C">
        <w:t xml:space="preserve">, </w:t>
      </w:r>
      <w:r w:rsidRPr="009120E2">
        <w:t>in that there was no requirement to say what proportion of the steel the Government purchased came from where and now there is. That proportion is creeping up and Government will be publishing that every year, but we will publicise that. The next one will come out in June or July.</w:t>
      </w:r>
    </w:p>
    <w:p w:rsidR="0076464E" w:rsidRPr="009120E2" w:rsidP="00CA21E2">
      <w:pPr>
        <w:pStyle w:val="Question"/>
        <w:numPr>
          <w:ilvl w:val="0"/>
          <w:numId w:val="9"/>
        </w:numPr>
      </w:pPr>
      <w:sdt>
        <w:sdtPr>
          <w:alias w:val="Member"/>
          <w:tag w:val="&lt;Member mnisId='4755' dodsId='156994'&gt;"/>
          <w:id w:val="295106145"/>
          <w:placeholder>
            <w:docPart w:val="D1B1172133174DCC8382C2BD46DA463A"/>
          </w:placeholder>
          <w:richText/>
        </w:sdtPr>
        <w:sdtContent>
          <w:r w:rsidRPr="009120E2">
            <w:rPr>
              <w:rStyle w:val="PlaceholderText"/>
              <w:b/>
              <w:color w:val="auto"/>
            </w:rPr>
            <w:t>Mick Whitley:</w:t>
          </w:r>
        </w:sdtContent>
      </w:sdt>
      <w:r w:rsidRPr="009120E2">
        <w:t xml:space="preserve"> The Government have recently given a defence order to a company called Navantia, which is Spanish, to build the FSS boats, the fleet supply ships. Are they going to be using British steel?</w:t>
      </w:r>
    </w:p>
    <w:p w:rsidR="0076464E" w:rsidRPr="009120E2" w:rsidP="00CA21E2">
      <w:pPr>
        <w:pStyle w:val="Answer"/>
      </w:pPr>
      <w:sdt>
        <w:sdtPr>
          <w:alias w:val="Witness"/>
          <w:id w:val="803897555"/>
          <w:placeholder>
            <w:docPart w:val="D1B1172133174DCC8382C2BD46DA463A"/>
          </w:placeholder>
          <w:richText/>
        </w:sdtPr>
        <w:sdtContent>
          <w:r w:rsidRPr="009120E2">
            <w:rPr>
              <w:rStyle w:val="PlaceholderText"/>
              <w:b/>
              <w:i/>
              <w:iCs/>
              <w:color w:val="auto"/>
            </w:rPr>
            <w:t>Gareth Stace:</w:t>
          </w:r>
          <w:r w:rsidRPr="009120E2">
            <w:rPr>
              <w:rStyle w:val="PlaceholderText"/>
              <w:b/>
              <w:color w:val="auto"/>
            </w:rPr>
            <w:t xml:space="preserve"> </w:t>
          </w:r>
        </w:sdtContent>
      </w:sdt>
      <w:r w:rsidRPr="009120E2">
        <w:t>I do not know, but this is a slight misconception. I always read in PQs</w:t>
      </w:r>
      <w:r w:rsidRPr="009120E2" w:rsidR="002C489F">
        <w:t>,</w:t>
      </w:r>
      <w:r w:rsidRPr="009120E2">
        <w:t xml:space="preserve"> or </w:t>
      </w:r>
      <w:r w:rsidRPr="009120E2" w:rsidR="002C489F">
        <w:t xml:space="preserve">in </w:t>
      </w:r>
      <w:r w:rsidRPr="009120E2">
        <w:t>answers to PQs</w:t>
      </w:r>
      <w:r w:rsidRPr="009120E2" w:rsidR="002C489F">
        <w:t>,</w:t>
      </w:r>
      <w:r w:rsidRPr="009120E2">
        <w:t xml:space="preserve"> that steel in frigates, this military-grade plate, is not from the UK</w:t>
      </w:r>
      <w:r w:rsidRPr="009120E2" w:rsidR="002C489F">
        <w:t>; it</w:t>
      </w:r>
      <w:r w:rsidRPr="009120E2">
        <w:t xml:space="preserve"> is from Sweden or whatever. We might not make, in those circumstances, that type of steel. </w:t>
      </w:r>
      <w:r w:rsidRPr="009120E2" w:rsidR="002C489F">
        <w:t>Why? Because t</w:t>
      </w:r>
      <w:r w:rsidRPr="009120E2">
        <w:t>hat supply chain has gone. Do we want it back? We might do, but the problem is</w:t>
      </w:r>
      <w:r w:rsidRPr="009120E2" w:rsidR="002C489F">
        <w:t xml:space="preserve"> that</w:t>
      </w:r>
      <w:r w:rsidRPr="009120E2">
        <w:t xml:space="preserve"> we do not get sight of what the Government will purchase in</w:t>
      </w:r>
      <w:r w:rsidRPr="009120E2" w:rsidR="002C489F">
        <w:t xml:space="preserve"> their</w:t>
      </w:r>
      <w:r w:rsidRPr="009120E2">
        <w:t xml:space="preserve"> fleet in the next </w:t>
      </w:r>
      <w:r w:rsidRPr="009120E2" w:rsidR="002C489F">
        <w:t xml:space="preserve">10 </w:t>
      </w:r>
      <w:r w:rsidRPr="009120E2">
        <w:t>year</w:t>
      </w:r>
      <w:r w:rsidRPr="009120E2" w:rsidR="002C489F">
        <w:t>s</w:t>
      </w:r>
      <w:r w:rsidRPr="009120E2">
        <w:t>.</w:t>
      </w:r>
    </w:p>
    <w:p w:rsidR="0076464E" w:rsidRPr="009120E2" w:rsidP="00CA21E2">
      <w:pPr>
        <w:pStyle w:val="Answer"/>
      </w:pPr>
      <w:r>
        <w:t>C</w:t>
      </w:r>
      <w:r w:rsidRPr="009120E2">
        <w:t xml:space="preserve">an Government tell the steel industry in the UK, “Yes, it is going to be this much”? </w:t>
      </w:r>
      <w:r w:rsidRPr="009120E2" w:rsidR="002C489F">
        <w:t>T</w:t>
      </w:r>
      <w:r w:rsidRPr="009120E2">
        <w:t xml:space="preserve">he industry can </w:t>
      </w:r>
      <w:r w:rsidRPr="009120E2" w:rsidR="002C489F">
        <w:t xml:space="preserve">then </w:t>
      </w:r>
      <w:r w:rsidRPr="009120E2">
        <w:t>make that decision</w:t>
      </w:r>
      <w:r w:rsidRPr="009120E2" w:rsidR="002C489F">
        <w:t xml:space="preserve">, either </w:t>
      </w:r>
      <w:r w:rsidRPr="009120E2">
        <w:t>to invest in producing that type of steel or</w:t>
      </w:r>
      <w:r w:rsidRPr="009120E2" w:rsidR="002C489F">
        <w:t xml:space="preserve"> to </w:t>
      </w:r>
      <w:r w:rsidRPr="009120E2">
        <w:t xml:space="preserve">not </w:t>
      </w:r>
      <w:r w:rsidRPr="009120E2" w:rsidR="002C489F">
        <w:t xml:space="preserve">produce it, </w:t>
      </w:r>
      <w:r w:rsidRPr="009120E2">
        <w:t>leave it to the Swedish and say, “But what we do produce, Government, is this</w:t>
      </w:r>
      <w:r w:rsidRPr="009120E2" w:rsidR="002C489F">
        <w:t>, and y</w:t>
      </w:r>
      <w:r w:rsidRPr="009120E2">
        <w:t>ou are still not buying enough of that”</w:t>
      </w:r>
      <w:r w:rsidRPr="009120E2" w:rsidR="002C489F">
        <w:t>.</w:t>
      </w:r>
      <w:r w:rsidRPr="009120E2">
        <w:t xml:space="preserve"> That is the issue we have. When we talk about national security of steel being made in the UK, I think of it more as if we were in a war situation or just a difficult economic situation.</w:t>
      </w:r>
    </w:p>
    <w:p w:rsidR="0076464E" w:rsidRPr="009120E2" w:rsidP="00CA21E2">
      <w:pPr>
        <w:pStyle w:val="Answer"/>
      </w:pPr>
      <w:r w:rsidRPr="009120E2">
        <w:t xml:space="preserve">I talked about China exporting 110 million tonnes of steel a year in 2015, but by 2020 it </w:t>
      </w:r>
      <w:r w:rsidRPr="009120E2" w:rsidR="008C631C">
        <w:t xml:space="preserve">was </w:t>
      </w:r>
      <w:r w:rsidRPr="009120E2">
        <w:t>actually a net importer</w:t>
      </w:r>
      <w:r w:rsidR="008C631C">
        <w:t>,</w:t>
      </w:r>
      <w:r w:rsidRPr="009120E2">
        <w:t xml:space="preserve"> because its own economy was just taking all of that steel. </w:t>
      </w:r>
      <w:r w:rsidR="008C631C">
        <w:t>I</w:t>
      </w:r>
      <w:r w:rsidRPr="009120E2">
        <w:t>f</w:t>
      </w:r>
      <w:r w:rsidRPr="009120E2" w:rsidR="002C489F">
        <w:t>,</w:t>
      </w:r>
      <w:r w:rsidRPr="009120E2">
        <w:t xml:space="preserve"> in 2015</w:t>
      </w:r>
      <w:r w:rsidRPr="009120E2" w:rsidR="002C489F">
        <w:t>,</w:t>
      </w:r>
      <w:r w:rsidRPr="009120E2">
        <w:t xml:space="preserve"> we had thought, “It is fine. We will just rely on that cheap steel from China”, </w:t>
      </w:r>
      <w:r w:rsidR="008C631C">
        <w:t xml:space="preserve">and </w:t>
      </w:r>
      <w:r w:rsidRPr="009120E2">
        <w:t>a few years later they were not exporting it</w:t>
      </w:r>
      <w:r w:rsidR="008C631C">
        <w:t>, w</w:t>
      </w:r>
      <w:r w:rsidRPr="009120E2">
        <w:t xml:space="preserve">e would have been saying to them, “Can </w:t>
      </w:r>
      <w:r w:rsidRPr="009120E2">
        <w:t>we</w:t>
      </w:r>
      <w:r w:rsidRPr="009120E2">
        <w:t xml:space="preserve"> have it?” </w:t>
      </w:r>
      <w:r w:rsidRPr="009120E2">
        <w:t>“No. We are not exporting it and, if we do sell it to you, it will be this price now, thank you very much, and it will be delivered in 10 months’ time</w:t>
      </w:r>
      <w:r w:rsidRPr="009120E2" w:rsidR="002C489F">
        <w:t>, and t</w:t>
      </w:r>
      <w:r w:rsidRPr="009120E2">
        <w:t>he only grade we can give you is this”</w:t>
      </w:r>
      <w:r w:rsidRPr="009120E2" w:rsidR="002C489F">
        <w:t xml:space="preserve">. </w:t>
      </w:r>
      <w:r w:rsidRPr="009120E2">
        <w:t xml:space="preserve">I am sure we </w:t>
      </w:r>
      <w:r w:rsidRPr="009120E2" w:rsidR="002C489F">
        <w:t xml:space="preserve">would </w:t>
      </w:r>
      <w:r w:rsidRPr="009120E2">
        <w:t>never want to be in that situation</w:t>
      </w:r>
      <w:r w:rsidRPr="009120E2" w:rsidR="002C489F">
        <w:t>. T</w:t>
      </w:r>
      <w:r w:rsidRPr="009120E2">
        <w:t>hat is a big reason why we need a domestic steel sector in the UK.</w:t>
      </w:r>
    </w:p>
    <w:p w:rsidR="0076464E" w:rsidRPr="009120E2" w:rsidP="00CA21E2">
      <w:pPr>
        <w:pStyle w:val="Question"/>
        <w:numPr>
          <w:ilvl w:val="0"/>
          <w:numId w:val="9"/>
        </w:numPr>
      </w:pPr>
      <w:sdt>
        <w:sdtPr>
          <w:alias w:val="Member"/>
          <w:tag w:val="&lt;Member mnisId='1546' dodsId='38376'&gt;"/>
          <w:id w:val="-159312269"/>
          <w:placeholder>
            <w:docPart w:val="D1B1172133174DCC8382C2BD46DA463A"/>
          </w:placeholder>
          <w:richText/>
        </w:sdtPr>
        <w:sdtContent>
          <w:r w:rsidRPr="009120E2">
            <w:rPr>
              <w:rStyle w:val="PlaceholderText"/>
              <w:b/>
              <w:color w:val="auto"/>
            </w:rPr>
            <w:t>Chair:</w:t>
          </w:r>
        </w:sdtContent>
      </w:sdt>
      <w:r w:rsidRPr="009120E2">
        <w:t xml:space="preserve"> It is a good question regarding the horizon that Government give industry. I want to touch on something else. You mentioned the IRA, the Inflation Reduction Act, in America. Yesterday I was speaking at Chatham House on a panel and this question came up, and I </w:t>
      </w:r>
      <w:r w:rsidRPr="009120E2" w:rsidR="002C489F">
        <w:t xml:space="preserve">am interested in the </w:t>
      </w:r>
      <w:r w:rsidRPr="009120E2">
        <w:t xml:space="preserve">views </w:t>
      </w:r>
      <w:r w:rsidRPr="009120E2" w:rsidR="002C489F">
        <w:t xml:space="preserve">of both of you </w:t>
      </w:r>
      <w:r w:rsidRPr="009120E2">
        <w:t xml:space="preserve">on </w:t>
      </w:r>
      <w:r w:rsidRPr="009120E2" w:rsidR="002C489F">
        <w:t>this</w:t>
      </w:r>
      <w:r w:rsidRPr="009120E2">
        <w:t>.</w:t>
      </w:r>
    </w:p>
    <w:p w:rsidR="0076464E" w:rsidRPr="009120E2" w:rsidP="00CA21E2">
      <w:pPr>
        <w:pStyle w:val="Question"/>
        <w:numPr>
          <w:ilvl w:val="0"/>
          <w:numId w:val="0"/>
        </w:numPr>
        <w:ind w:left="794"/>
      </w:pPr>
      <w:r w:rsidRPr="009120E2">
        <w:t>We are in an environment in which t</w:t>
      </w:r>
      <w:r w:rsidRPr="009120E2">
        <w:t xml:space="preserve">he Americans have done the Inflation Reduction Act and Europe is doing something. Boardrooms, </w:t>
      </w:r>
      <w:r w:rsidRPr="009120E2">
        <w:t>as</w:t>
      </w:r>
      <w:r w:rsidRPr="009120E2">
        <w:t xml:space="preserve"> was put to the panel, have pinpoints in each area of Europe and America for where to invest</w:t>
      </w:r>
      <w:r w:rsidRPr="009120E2">
        <w:t>, and the UK is greyed out—</w:t>
      </w:r>
      <w:r w:rsidRPr="009120E2">
        <w:t xml:space="preserve">Ireland is lit up as </w:t>
      </w:r>
      <w:r w:rsidRPr="009120E2">
        <w:t>a</w:t>
      </w:r>
      <w:r w:rsidRPr="009120E2">
        <w:t xml:space="preserve"> potential</w:t>
      </w:r>
      <w:r w:rsidRPr="009120E2">
        <w:t>—</w:t>
      </w:r>
      <w:r w:rsidRPr="009120E2">
        <w:t>because it looks like it will not be doing anything or will not respond. You might not like IRA but, in that sort of environment, do you think something is needed to help you compete, given the help competitors</w:t>
      </w:r>
      <w:r w:rsidRPr="009120E2">
        <w:t xml:space="preserve"> </w:t>
      </w:r>
      <w:r w:rsidRPr="009120E2">
        <w:t>are given elsewhere?</w:t>
      </w:r>
    </w:p>
    <w:p w:rsidR="0076464E" w:rsidRPr="009120E2" w:rsidP="00CA21E2">
      <w:pPr>
        <w:pStyle w:val="Answer"/>
      </w:pPr>
      <w:sdt>
        <w:sdtPr>
          <w:alias w:val="Witness"/>
          <w:id w:val="-790124577"/>
          <w:placeholder>
            <w:docPart w:val="D1B1172133174DCC8382C2BD46DA463A"/>
          </w:placeholder>
          <w:richText/>
        </w:sdtPr>
        <w:sdtContent>
          <w:r w:rsidRPr="009120E2" w:rsidR="00875E1D">
            <w:rPr>
              <w:rStyle w:val="PlaceholderText"/>
              <w:b/>
              <w:i/>
              <w:iCs/>
              <w:color w:val="auto"/>
            </w:rPr>
            <w:t>Dr Casey:</w:t>
          </w:r>
          <w:r w:rsidRPr="009120E2">
            <w:rPr>
              <w:rStyle w:val="PlaceholderText"/>
              <w:b/>
              <w:color w:val="auto"/>
            </w:rPr>
            <w:t xml:space="preserve"> </w:t>
          </w:r>
        </w:sdtContent>
      </w:sdt>
      <w:r w:rsidRPr="009120E2">
        <w:t>Yes, definitely. We are actually similar. I did not mention</w:t>
      </w:r>
      <w:r w:rsidR="008C631C">
        <w:t xml:space="preserve"> it</w:t>
      </w:r>
      <w:r w:rsidRPr="009120E2">
        <w:t>, but we have six cement producers</w:t>
      </w:r>
      <w:r w:rsidRPr="009120E2" w:rsidR="002C489F">
        <w:t>,</w:t>
      </w:r>
      <w:r w:rsidRPr="009120E2">
        <w:t xml:space="preserve"> and four of them are owned by multinational companies that are headquartered outside of the UK. They have plants all over the world and they are looking at where to get the best value for money </w:t>
      </w:r>
      <w:r w:rsidRPr="009120E2" w:rsidR="002C489F">
        <w:t>from</w:t>
      </w:r>
      <w:r w:rsidRPr="009120E2">
        <w:t xml:space="preserve"> their investment. Things like this are not making the UK an attractive place.</w:t>
      </w:r>
    </w:p>
    <w:p w:rsidR="0076464E" w:rsidRPr="009120E2" w:rsidP="00CA21E2">
      <w:pPr>
        <w:pStyle w:val="Remark"/>
      </w:pPr>
      <w:sdt>
        <w:sdtPr>
          <w:alias w:val="Member"/>
          <w:tag w:val="&lt;Member mnisId='1546' dodsId='38376'&gt;"/>
          <w:id w:val="-1939363906"/>
          <w:placeholder>
            <w:docPart w:val="D1B1172133174DCC8382C2BD46DA463A"/>
          </w:placeholder>
          <w:richText/>
        </w:sdtPr>
        <w:sdtContent>
          <w:r w:rsidRPr="009120E2">
            <w:rPr>
              <w:rStyle w:val="PlaceholderText"/>
              <w:b/>
              <w:color w:val="auto"/>
            </w:rPr>
            <w:t>Chair:</w:t>
          </w:r>
        </w:sdtContent>
      </w:sdt>
      <w:r w:rsidRPr="009120E2">
        <w:t xml:space="preserve"> First</w:t>
      </w:r>
      <w:r w:rsidRPr="009120E2" w:rsidR="002C489F">
        <w:t>,</w:t>
      </w:r>
      <w:r w:rsidRPr="009120E2">
        <w:t xml:space="preserve"> we have Brexit and then a lack of response.</w:t>
      </w:r>
    </w:p>
    <w:p w:rsidR="0076464E" w:rsidRPr="009120E2" w:rsidP="00CA21E2">
      <w:pPr>
        <w:pStyle w:val="Answer"/>
      </w:pPr>
      <w:sdt>
        <w:sdtPr>
          <w:alias w:val="Witness"/>
          <w:id w:val="1482041824"/>
          <w:placeholder>
            <w:docPart w:val="D1B1172133174DCC8382C2BD46DA463A"/>
          </w:placeholder>
          <w:richText/>
        </w:sdtPr>
        <w:sdtContent>
          <w:r w:rsidRPr="009120E2" w:rsidR="00875E1D">
            <w:rPr>
              <w:rStyle w:val="PlaceholderText"/>
              <w:b/>
              <w:i/>
              <w:iCs/>
              <w:color w:val="auto"/>
            </w:rPr>
            <w:t>Dr Casey:</w:t>
          </w:r>
          <w:r w:rsidRPr="009120E2">
            <w:rPr>
              <w:rStyle w:val="PlaceholderText"/>
              <w:b/>
              <w:color w:val="auto"/>
            </w:rPr>
            <w:t xml:space="preserve"> </w:t>
          </w:r>
        </w:sdtContent>
      </w:sdt>
      <w:r w:rsidRPr="009120E2">
        <w:t>Yes, exactly. For us, our nearest competitors are Europe. Their innovation fund is so good in terms of encouraging project development and they get the funding even if the project does not go ahead, for whatever reason</w:t>
      </w:r>
      <w:r w:rsidRPr="009120E2" w:rsidR="002C489F">
        <w:t>,</w:t>
      </w:r>
      <w:r w:rsidRPr="009120E2">
        <w:t xml:space="preserve"> </w:t>
      </w:r>
      <w:r w:rsidRPr="009120E2" w:rsidR="002C489F">
        <w:t>w</w:t>
      </w:r>
      <w:r w:rsidRPr="009120E2">
        <w:t xml:space="preserve">hereas, in the UK, we have a cement plant in the HyNet cluster </w:t>
      </w:r>
      <w:r w:rsidRPr="009120E2" w:rsidR="002C489F">
        <w:t xml:space="preserve">that is </w:t>
      </w:r>
      <w:r w:rsidRPr="009120E2">
        <w:t>looking to do a carbon capture project, to be up and running by 2027. They have had to put tens of millions of pounds into the development of the project</w:t>
      </w:r>
      <w:r w:rsidRPr="009120E2" w:rsidR="002C489F">
        <w:t>,</w:t>
      </w:r>
      <w:r w:rsidRPr="009120E2">
        <w:t xml:space="preserve"> with no guarantee from Government that they will get the CCUS business model funding for the project to go ahead.</w:t>
      </w:r>
    </w:p>
    <w:p w:rsidR="0076464E" w:rsidRPr="009120E2" w:rsidP="00CA21E2">
      <w:pPr>
        <w:pStyle w:val="Answer"/>
      </w:pPr>
      <w:r w:rsidRPr="009120E2">
        <w:t xml:space="preserve">That company is Hanson. It is part of Heidelberg Materials. </w:t>
      </w:r>
      <w:r w:rsidRPr="009120E2" w:rsidR="002C489F">
        <w:t xml:space="preserve">It has </w:t>
      </w:r>
      <w:r w:rsidRPr="009120E2">
        <w:t xml:space="preserve">other carbon capture projects in Europe where </w:t>
      </w:r>
      <w:r w:rsidRPr="009120E2" w:rsidR="002C489F">
        <w:t xml:space="preserve">it is </w:t>
      </w:r>
      <w:r w:rsidRPr="009120E2">
        <w:t xml:space="preserve">getting the funding to do that development work. It is not going to encourage other companies to look at the UK, when </w:t>
      </w:r>
      <w:r w:rsidR="008C631C">
        <w:t xml:space="preserve">it </w:t>
      </w:r>
      <w:r w:rsidRPr="009120E2">
        <w:t>at least know</w:t>
      </w:r>
      <w:r w:rsidR="008C631C">
        <w:t xml:space="preserve">s it </w:t>
      </w:r>
      <w:r w:rsidRPr="009120E2">
        <w:t xml:space="preserve">can make a start on a project and hopefully it will </w:t>
      </w:r>
      <w:r w:rsidRPr="009120E2" w:rsidR="002C489F">
        <w:t xml:space="preserve">always </w:t>
      </w:r>
      <w:r w:rsidRPr="009120E2">
        <w:t xml:space="preserve">go ahead but, if it does not, </w:t>
      </w:r>
      <w:r w:rsidR="008C631C">
        <w:t xml:space="preserve">it does </w:t>
      </w:r>
      <w:r w:rsidRPr="009120E2">
        <w:t>not lose those tens of millions of pounds.</w:t>
      </w:r>
    </w:p>
    <w:p w:rsidR="0076464E" w:rsidRPr="009120E2" w:rsidP="00CA21E2">
      <w:pPr>
        <w:pStyle w:val="Question"/>
        <w:numPr>
          <w:ilvl w:val="0"/>
          <w:numId w:val="9"/>
        </w:numPr>
      </w:pPr>
      <w:sdt>
        <w:sdtPr>
          <w:alias w:val="Member"/>
          <w:tag w:val="&lt;Member mnisId='1546' dodsId='38376'&gt;"/>
          <w:id w:val="985821339"/>
          <w:placeholder>
            <w:docPart w:val="D1B1172133174DCC8382C2BD46DA463A"/>
          </w:placeholder>
          <w:richText/>
        </w:sdtPr>
        <w:sdtContent>
          <w:r w:rsidRPr="009120E2">
            <w:rPr>
              <w:rStyle w:val="PlaceholderText"/>
              <w:b/>
              <w:color w:val="auto"/>
            </w:rPr>
            <w:t>Chair:</w:t>
          </w:r>
        </w:sdtContent>
      </w:sdt>
      <w:r w:rsidRPr="009120E2">
        <w:t xml:space="preserve"> Your answer to the question would be </w:t>
      </w:r>
      <w:r w:rsidRPr="009120E2" w:rsidR="002C489F">
        <w:t xml:space="preserve">to do </w:t>
      </w:r>
      <w:r w:rsidRPr="009120E2">
        <w:t xml:space="preserve">something </w:t>
      </w:r>
      <w:r w:rsidRPr="009120E2" w:rsidR="002C489F">
        <w:t xml:space="preserve">rather than doing </w:t>
      </w:r>
      <w:r w:rsidRPr="009120E2">
        <w:t>nothing.</w:t>
      </w:r>
    </w:p>
    <w:p w:rsidR="0076464E" w:rsidRPr="009120E2" w:rsidP="00CA21E2">
      <w:pPr>
        <w:pStyle w:val="Answer"/>
      </w:pPr>
      <w:sdt>
        <w:sdtPr>
          <w:alias w:val="Witness"/>
          <w:id w:val="-12307758"/>
          <w:placeholder>
            <w:docPart w:val="D1B1172133174DCC8382C2BD46DA463A"/>
          </w:placeholder>
          <w:richText/>
        </w:sdtPr>
        <w:sdtContent>
          <w:r w:rsidRPr="009120E2" w:rsidR="00875E1D">
            <w:rPr>
              <w:rStyle w:val="PlaceholderText"/>
              <w:b/>
              <w:i/>
              <w:iCs/>
              <w:color w:val="auto"/>
            </w:rPr>
            <w:t>Dr Casey:</w:t>
          </w:r>
          <w:r w:rsidRPr="009120E2">
            <w:rPr>
              <w:rStyle w:val="PlaceholderText"/>
              <w:b/>
              <w:color w:val="auto"/>
            </w:rPr>
            <w:t xml:space="preserve"> </w:t>
          </w:r>
        </w:sdtContent>
      </w:sdt>
      <w:r w:rsidRPr="009120E2">
        <w:t>Absolutely</w:t>
      </w:r>
      <w:r w:rsidRPr="009120E2" w:rsidR="002C489F">
        <w:t>, y</w:t>
      </w:r>
      <w:r w:rsidRPr="009120E2">
        <w:t>es.</w:t>
      </w:r>
    </w:p>
    <w:p w:rsidR="0076464E" w:rsidRPr="009120E2" w:rsidP="00CA21E2">
      <w:pPr>
        <w:pStyle w:val="Answer"/>
      </w:pPr>
      <w:sdt>
        <w:sdtPr>
          <w:alias w:val="Witness"/>
          <w:id w:val="-1523542345"/>
          <w:placeholder>
            <w:docPart w:val="D1B1172133174DCC8382C2BD46DA463A"/>
          </w:placeholder>
          <w:richText/>
        </w:sdtPr>
        <w:sdtContent>
          <w:r w:rsidRPr="009120E2">
            <w:rPr>
              <w:rStyle w:val="PlaceholderText"/>
              <w:b/>
              <w:i/>
              <w:iCs/>
              <w:color w:val="auto"/>
            </w:rPr>
            <w:t>Gareth Stace:</w:t>
          </w:r>
          <w:r w:rsidRPr="009120E2">
            <w:rPr>
              <w:rStyle w:val="PlaceholderText"/>
              <w:b/>
              <w:color w:val="auto"/>
            </w:rPr>
            <w:t xml:space="preserve"> </w:t>
          </w:r>
        </w:sdtContent>
      </w:sdt>
      <w:r w:rsidRPr="009120E2">
        <w:t xml:space="preserve">I was talking about a table that we had put together and I have found it now. In answer to your question, Chair, France gave a </w:t>
      </w:r>
      <w:r w:rsidRPr="009120E2">
        <w:t>€1.7 billion investment to one company to replace its blast furnaces. That will not be just giving good money after bad. That will be a joint investment decision</w:t>
      </w:r>
      <w:r w:rsidRPr="009120E2" w:rsidR="002C489F">
        <w:t xml:space="preserve">. </w:t>
      </w:r>
      <w:r w:rsidRPr="009120E2">
        <w:t>France also gave €5.6 billion for decarbonisation of its industrial base. We have all these different countries and I could go on but, like I said, they are in billions.</w:t>
      </w:r>
    </w:p>
    <w:p w:rsidR="0076464E" w:rsidRPr="009120E2" w:rsidP="00CA21E2">
      <w:pPr>
        <w:pStyle w:val="Answer"/>
      </w:pPr>
      <w:r w:rsidRPr="009120E2">
        <w:t>The UK likes to say it is a leader. If you think of offshore wind, it likes to say it is a leader</w:t>
      </w:r>
      <w:r w:rsidRPr="009120E2" w:rsidR="002C489F">
        <w:t xml:space="preserve">. </w:t>
      </w:r>
      <w:r w:rsidRPr="009120E2">
        <w:t xml:space="preserve">The low-carbon technologies are along the top and the materials are down here, like copper and zinc and magnesium. Steel is at the top and steel is contained in every single one of those low-carbon technologies. Therefore, when Government </w:t>
      </w:r>
      <w:r w:rsidRPr="009120E2">
        <w:t>say</w:t>
      </w:r>
      <w:r w:rsidRPr="009120E2">
        <w:t xml:space="preserve">, “We want to be the leader and invest in the shiny stuff”, the shiny stuff comes from the steel </w:t>
      </w:r>
      <w:r w:rsidR="008C631C">
        <w:t xml:space="preserve">going </w:t>
      </w:r>
      <w:r w:rsidRPr="009120E2">
        <w:t>into the shiny stuff. We need to make those investments here because otherwise the steel going into these new, exciting technologies will not be coming from the UK.</w:t>
      </w:r>
    </w:p>
    <w:p w:rsidR="0076464E" w:rsidRPr="009120E2" w:rsidP="00CA21E2">
      <w:pPr>
        <w:pStyle w:val="Answer"/>
      </w:pPr>
      <w:r w:rsidRPr="009120E2">
        <w:t xml:space="preserve">I was </w:t>
      </w:r>
      <w:r w:rsidR="008C631C">
        <w:t xml:space="preserve">watching </w:t>
      </w:r>
      <w:r w:rsidRPr="009120E2" w:rsidR="00BE22FA">
        <w:t>“</w:t>
      </w:r>
      <w:r w:rsidRPr="009120E2">
        <w:t>Question Time</w:t>
      </w:r>
      <w:r w:rsidRPr="009120E2" w:rsidR="00BE22FA">
        <w:t>”</w:t>
      </w:r>
      <w:r w:rsidRPr="009120E2">
        <w:t xml:space="preserve"> on the BBC at the end of January</w:t>
      </w:r>
      <w:r w:rsidRPr="009120E2" w:rsidR="00BE22FA">
        <w:t>,</w:t>
      </w:r>
      <w:r w:rsidRPr="009120E2">
        <w:t xml:space="preserve"> and Jake Berry was answering a question about the industrial heartland in the north of </w:t>
      </w:r>
      <w:r w:rsidRPr="009120E2">
        <w:t>England</w:t>
      </w:r>
      <w:r w:rsidRPr="009120E2">
        <w:t xml:space="preserve"> and he said, “We have the best offshore wind sector in the world and all of that steel came from Scunthorpe”</w:t>
      </w:r>
      <w:r w:rsidRPr="009120E2" w:rsidR="00BE22FA">
        <w:t>.</w:t>
      </w:r>
      <w:r w:rsidRPr="009120E2">
        <w:t xml:space="preserve"> I was shouting at the television, saying, “None of that steel came from Scunthorpe”</w:t>
      </w:r>
      <w:r w:rsidRPr="009120E2" w:rsidR="00BE22FA">
        <w:t>.</w:t>
      </w:r>
      <w:r w:rsidRPr="009120E2">
        <w:t xml:space="preserve"> We do not supply the offshore wind industry. It comes from somewhere else.</w:t>
      </w:r>
      <w:r w:rsidRPr="009120E2" w:rsidR="00BE22FA">
        <w:t xml:space="preserve"> </w:t>
      </w:r>
      <w:r w:rsidRPr="009120E2">
        <w:t xml:space="preserve">Why? </w:t>
      </w:r>
      <w:r w:rsidRPr="009120E2" w:rsidR="00BE22FA">
        <w:t>Because t</w:t>
      </w:r>
      <w:r w:rsidRPr="009120E2">
        <w:t>he companies that were doing the offshore wind are not based in the UK and therefore they were sourcing their steel in their other supply chains, and the gear</w:t>
      </w:r>
      <w:r w:rsidRPr="009120E2" w:rsidR="00BE22FA">
        <w:t xml:space="preserve"> in </w:t>
      </w:r>
      <w:r w:rsidRPr="009120E2">
        <w:t>boxes came from China. They were bringing it to the UK, assembling it and putting it up.</w:t>
      </w:r>
    </w:p>
    <w:p w:rsidR="0076464E" w:rsidRPr="009120E2" w:rsidP="00CA21E2">
      <w:pPr>
        <w:pStyle w:val="Answer"/>
      </w:pPr>
      <w:r w:rsidRPr="009120E2">
        <w:t xml:space="preserve">I do not think he was lying at all. I think he firmly believes that it came from Scunthorpe. That is a difficult one. He is not in </w:t>
      </w:r>
      <w:r w:rsidR="008C631C">
        <w:t>g</w:t>
      </w:r>
      <w:r w:rsidRPr="009120E2">
        <w:t>overnment, but that is a difficult one in terms of the Government thinking it all comes from the UK and it just does not. Therefore, let us press pause and, as we develop these technologies, really think about where that steel is coming from.</w:t>
      </w:r>
    </w:p>
    <w:p w:rsidR="0076464E" w:rsidRPr="009120E2" w:rsidP="00CA21E2">
      <w:pPr>
        <w:pStyle w:val="Question"/>
        <w:numPr>
          <w:ilvl w:val="0"/>
          <w:numId w:val="9"/>
        </w:numPr>
      </w:pPr>
      <w:sdt>
        <w:sdtPr>
          <w:alias w:val="Member"/>
          <w:tag w:val="&lt;Member mnisId='1546' dodsId='38376'&gt;"/>
          <w:id w:val="-1415080540"/>
          <w:placeholder>
            <w:docPart w:val="D1B1172133174DCC8382C2BD46DA463A"/>
          </w:placeholder>
          <w:richText/>
        </w:sdtPr>
        <w:sdtContent>
          <w:r w:rsidRPr="009120E2">
            <w:rPr>
              <w:rStyle w:val="PlaceholderText"/>
              <w:b/>
              <w:color w:val="auto"/>
            </w:rPr>
            <w:t>Chair:</w:t>
          </w:r>
        </w:sdtContent>
      </w:sdt>
      <w:r w:rsidRPr="009120E2">
        <w:t xml:space="preserve"> Yet another viewer correcting </w:t>
      </w:r>
      <w:r w:rsidRPr="009120E2" w:rsidR="00BE22FA">
        <w:t xml:space="preserve">the </w:t>
      </w:r>
      <w:r w:rsidRPr="009120E2">
        <w:t>BBC</w:t>
      </w:r>
      <w:r w:rsidRPr="009120E2" w:rsidR="00BE22FA">
        <w:t>’s</w:t>
      </w:r>
      <w:r w:rsidRPr="009120E2">
        <w:t xml:space="preserve"> </w:t>
      </w:r>
      <w:r w:rsidRPr="009120E2" w:rsidR="00BE22FA">
        <w:t>“</w:t>
      </w:r>
      <w:r w:rsidRPr="009120E2">
        <w:t>Question Time</w:t>
      </w:r>
      <w:r w:rsidRPr="009120E2" w:rsidR="00BE22FA">
        <w:t>”</w:t>
      </w:r>
      <w:r w:rsidRPr="009120E2">
        <w:t>.</w:t>
      </w:r>
      <w:r w:rsidRPr="009120E2" w:rsidR="00BE22FA">
        <w:t xml:space="preserve"> You are </w:t>
      </w:r>
      <w:r w:rsidRPr="009120E2">
        <w:t>not the first. Given the sectors you are in, is the IRA in America having a material effect in your sectors? Are people suddenly thinking, “This is actually changing the decisions we are making in the boardroom”?</w:t>
      </w:r>
    </w:p>
    <w:p w:rsidR="0076464E" w:rsidRPr="009120E2" w:rsidP="00CA21E2">
      <w:pPr>
        <w:pStyle w:val="Answer"/>
      </w:pPr>
      <w:sdt>
        <w:sdtPr>
          <w:alias w:val="Witness"/>
          <w:id w:val="570541819"/>
          <w:placeholder>
            <w:docPart w:val="D1B1172133174DCC8382C2BD46DA463A"/>
          </w:placeholder>
          <w:richText/>
        </w:sdtPr>
        <w:sdtContent>
          <w:r w:rsidRPr="009120E2" w:rsidR="00875E1D">
            <w:rPr>
              <w:rStyle w:val="PlaceholderText"/>
              <w:b/>
              <w:i/>
              <w:iCs/>
              <w:color w:val="auto"/>
            </w:rPr>
            <w:t>Dr Casey:</w:t>
          </w:r>
          <w:r w:rsidRPr="009120E2">
            <w:rPr>
              <w:rStyle w:val="PlaceholderText"/>
              <w:b/>
              <w:color w:val="auto"/>
            </w:rPr>
            <w:t xml:space="preserve"> </w:t>
          </w:r>
        </w:sdtContent>
      </w:sdt>
      <w:r w:rsidRPr="009120E2">
        <w:t xml:space="preserve">In our sector, it is a little bit </w:t>
      </w:r>
      <w:r w:rsidR="008C631C">
        <w:t xml:space="preserve">too </w:t>
      </w:r>
      <w:r w:rsidRPr="009120E2">
        <w:t>early to have evidence of that. So far, I have seen evidence more from the innovation fund on the European side. All of this support helps with investment decisions.</w:t>
      </w:r>
    </w:p>
    <w:p w:rsidR="0076464E" w:rsidRPr="009120E2" w:rsidP="00CA21E2">
      <w:pPr>
        <w:pStyle w:val="Question"/>
        <w:numPr>
          <w:ilvl w:val="0"/>
          <w:numId w:val="0"/>
        </w:numPr>
        <w:ind w:left="794"/>
      </w:pPr>
      <w:sdt>
        <w:sdtPr>
          <w:alias w:val="Member"/>
          <w:tag w:val="&lt;Member mnisId='1546' dodsId='38376'&gt;"/>
          <w:id w:val="247773039"/>
          <w:placeholder>
            <w:docPart w:val="D1B1172133174DCC8382C2BD46DA463A"/>
          </w:placeholder>
          <w:richText/>
        </w:sdtPr>
        <w:sdtContent>
          <w:r w:rsidRPr="00CA21E2">
            <w:rPr>
              <w:rStyle w:val="PlaceholderText"/>
              <w:b/>
              <w:color w:val="auto"/>
            </w:rPr>
            <w:t>Chair:</w:t>
          </w:r>
        </w:sdtContent>
      </w:sdt>
      <w:r w:rsidRPr="009120E2">
        <w:t xml:space="preserve"> A common response from consumers that we see for buying higher standard goods is better labelling.  There are various arguments to be made. I think you made a point earlier that people just take the steel from wherever but, when people have information about the formation of goods, do you think that changes behaviour?</w:t>
      </w:r>
      <w:r w:rsidR="00CA21E2">
        <w:t xml:space="preserve"> </w:t>
      </w:r>
      <w:r w:rsidRPr="009120E2">
        <w:t xml:space="preserve">Mr Russell-Moyle touched on carbon adjustment mechanisms and people do buy into the idea of good but, when people are </w:t>
      </w:r>
      <w:r w:rsidRPr="009120E2">
        <w:t>actually buying</w:t>
      </w:r>
      <w:r w:rsidRPr="009120E2">
        <w:t>, do you see evidence of behavioural change or questions even being asked?</w:t>
      </w:r>
    </w:p>
    <w:p w:rsidR="0076464E" w:rsidRPr="009120E2" w:rsidP="00CA21E2">
      <w:pPr>
        <w:pStyle w:val="Answer"/>
      </w:pPr>
      <w:sdt>
        <w:sdtPr>
          <w:alias w:val="Witness"/>
          <w:id w:val="-2047217466"/>
          <w:placeholder>
            <w:docPart w:val="D1B1172133174DCC8382C2BD46DA463A"/>
          </w:placeholder>
          <w:richText/>
        </w:sdtPr>
        <w:sdtContent>
          <w:r w:rsidRPr="009120E2" w:rsidR="00875E1D">
            <w:rPr>
              <w:rStyle w:val="PlaceholderText"/>
              <w:b/>
              <w:i/>
              <w:iCs/>
              <w:color w:val="auto"/>
            </w:rPr>
            <w:t>Dr Casey:</w:t>
          </w:r>
          <w:r w:rsidRPr="009120E2">
            <w:rPr>
              <w:rStyle w:val="PlaceholderText"/>
              <w:b/>
              <w:color w:val="auto"/>
            </w:rPr>
            <w:t xml:space="preserve"> </w:t>
          </w:r>
        </w:sdtContent>
      </w:sdt>
      <w:r w:rsidRPr="009120E2">
        <w:t>In the cement and concrete sector, it is not specifically related to labelling. We have a low-carbon concrete route map, which has recently been published—</w:t>
      </w:r>
    </w:p>
    <w:p w:rsidR="0076464E" w:rsidRPr="009120E2" w:rsidP="00CA21E2">
      <w:pPr>
        <w:pStyle w:val="Question"/>
        <w:numPr>
          <w:ilvl w:val="0"/>
          <w:numId w:val="9"/>
        </w:numPr>
      </w:pPr>
      <w:sdt>
        <w:sdtPr>
          <w:alias w:val="Member"/>
          <w:tag w:val="&lt;Member mnisId='1546' dodsId='38376'&gt;"/>
          <w:id w:val="-240723058"/>
          <w:placeholder>
            <w:docPart w:val="D1B1172133174DCC8382C2BD46DA463A"/>
          </w:placeholder>
          <w:richText/>
        </w:sdtPr>
        <w:sdtContent>
          <w:r w:rsidRPr="009120E2">
            <w:rPr>
              <w:rStyle w:val="PlaceholderText"/>
              <w:b/>
              <w:color w:val="auto"/>
            </w:rPr>
            <w:t>Chair:</w:t>
          </w:r>
        </w:sdtContent>
      </w:sdt>
      <w:r w:rsidRPr="009120E2">
        <w:t xml:space="preserve"> Labelling is a form of information, so </w:t>
      </w:r>
      <w:r w:rsidRPr="009120E2" w:rsidR="00BE22FA">
        <w:t xml:space="preserve">it is </w:t>
      </w:r>
      <w:r w:rsidRPr="009120E2">
        <w:t>information. Given the information, are people interested in that?</w:t>
      </w:r>
    </w:p>
    <w:p w:rsidR="0076464E" w:rsidRPr="009120E2" w:rsidP="00CA21E2">
      <w:pPr>
        <w:pStyle w:val="Answer"/>
      </w:pPr>
      <w:sdt>
        <w:sdtPr>
          <w:alias w:val="Witness"/>
          <w:id w:val="-117142456"/>
          <w:placeholder>
            <w:docPart w:val="D1B1172133174DCC8382C2BD46DA463A"/>
          </w:placeholder>
          <w:richText/>
        </w:sdtPr>
        <w:sdtContent>
          <w:r w:rsidRPr="009120E2" w:rsidR="00875E1D">
            <w:rPr>
              <w:rStyle w:val="PlaceholderText"/>
              <w:b/>
              <w:i/>
              <w:iCs/>
              <w:color w:val="auto"/>
            </w:rPr>
            <w:t>Dr Casey:</w:t>
          </w:r>
          <w:r w:rsidRPr="009120E2">
            <w:rPr>
              <w:rStyle w:val="PlaceholderText"/>
              <w:b/>
              <w:color w:val="auto"/>
            </w:rPr>
            <w:t xml:space="preserve"> </w:t>
          </w:r>
        </w:sdtContent>
      </w:sdt>
      <w:r w:rsidRPr="009120E2">
        <w:t>They are interested. We are seeing quite a growth in initiatives by specifiers, designers, people who are procuring concrete, wanting to know how they save carbon. We do not have labelling as such, but we do have this route map. For different strengths of concrete, it has that A, B, C, D, like your fridge thing, so you can say, “My concrete is at C. How do I get it to A?”</w:t>
      </w:r>
    </w:p>
    <w:p w:rsidR="0076464E" w:rsidRPr="009120E2" w:rsidP="00CA21E2">
      <w:pPr>
        <w:pStyle w:val="Answer"/>
      </w:pPr>
      <w:r w:rsidRPr="009120E2">
        <w:t xml:space="preserve">It is more a tool to prompt those discussions by the people </w:t>
      </w:r>
      <w:r w:rsidR="00CA21E2">
        <w:t xml:space="preserve">who </w:t>
      </w:r>
      <w:r w:rsidRPr="009120E2">
        <w:t>are specifying and procuring concrete with the producers to find out what they can do to move from C to an A, or B to an A. The issue we have is a lot of people do not realise that concrete is not just one material. There are so many different types and strengths of concrete. It is used in different applications. To just have a single label to cover all of it is very</w:t>
      </w:r>
      <w:r w:rsidRPr="009120E2" w:rsidR="00BE22FA">
        <w:t xml:space="preserve"> </w:t>
      </w:r>
      <w:r w:rsidRPr="009120E2">
        <w:t>complicated. It is not easy</w:t>
      </w:r>
      <w:r w:rsidRPr="009120E2" w:rsidR="00BE22FA">
        <w:t>,</w:t>
      </w:r>
      <w:r w:rsidRPr="009120E2">
        <w:t xml:space="preserve"> but to do it on the strength or the application type is a really good way to start the discussion.</w:t>
      </w:r>
    </w:p>
    <w:p w:rsidR="0076464E" w:rsidRPr="009120E2" w:rsidP="00CA21E2">
      <w:pPr>
        <w:pStyle w:val="Answer"/>
      </w:pPr>
      <w:r w:rsidRPr="009120E2">
        <w:t xml:space="preserve">As I say, there are things like ConcreteZero and, just going back to the procurement, there is the </w:t>
      </w:r>
      <w:r w:rsidRPr="009120E2" w:rsidR="00BE22FA">
        <w:t>i</w:t>
      </w:r>
      <w:r w:rsidRPr="009120E2">
        <w:t xml:space="preserve">ndustrial </w:t>
      </w:r>
      <w:r w:rsidRPr="009120E2" w:rsidR="00BE22FA">
        <w:t>d</w:t>
      </w:r>
      <w:r w:rsidRPr="009120E2">
        <w:t xml:space="preserve">ecarbonisation </w:t>
      </w:r>
      <w:r w:rsidRPr="009120E2" w:rsidR="00BE22FA">
        <w:t>i</w:t>
      </w:r>
      <w:r w:rsidRPr="009120E2">
        <w:t xml:space="preserve">nitiative, which is a UK Government initiative to look at procuring low-carbon cement and steel. It is a global initiative that the UK and India are leading. This interest is being generated not just from the private consumers of concrete but from </w:t>
      </w:r>
      <w:r w:rsidRPr="009120E2" w:rsidR="00BE22FA">
        <w:t>G</w:t>
      </w:r>
      <w:r w:rsidRPr="009120E2">
        <w:t>overnments as well. That route map shows what could be possible and the idea is that, over time</w:t>
      </w:r>
      <w:r w:rsidRPr="009120E2" w:rsidR="00BE22FA">
        <w:t>—</w:t>
      </w:r>
      <w:r w:rsidRPr="009120E2">
        <w:t>a bit like the fridge ratings</w:t>
      </w:r>
      <w:r w:rsidRPr="009120E2" w:rsidR="00BE22FA">
        <w:t>, as I am calling it—</w:t>
      </w:r>
      <w:r w:rsidRPr="009120E2">
        <w:t>it will change. It will gradually push to ever-lower carbon products for those different strands.</w:t>
      </w:r>
    </w:p>
    <w:p w:rsidR="0076464E" w:rsidRPr="009120E2" w:rsidP="00CA21E2">
      <w:pPr>
        <w:pStyle w:val="Remark"/>
      </w:pPr>
      <w:sdt>
        <w:sdtPr>
          <w:alias w:val="Member"/>
          <w:tag w:val="&lt;Member mnisId='1546' dodsId='38376'&gt;"/>
          <w:id w:val="-1478989601"/>
          <w:placeholder>
            <w:docPart w:val="D1B1172133174DCC8382C2BD46DA463A"/>
          </w:placeholder>
          <w:richText/>
        </w:sdtPr>
        <w:sdtContent>
          <w:r w:rsidRPr="009120E2">
            <w:rPr>
              <w:rStyle w:val="PlaceholderText"/>
              <w:b/>
              <w:color w:val="auto"/>
            </w:rPr>
            <w:t>Chair:</w:t>
          </w:r>
        </w:sdtContent>
      </w:sdt>
      <w:r w:rsidRPr="009120E2">
        <w:t xml:space="preserve"> You are preaching to the converted, by the way. I did my degree dissertation on concrete once upon a time.</w:t>
      </w:r>
    </w:p>
    <w:p w:rsidR="0076464E" w:rsidRPr="009120E2" w:rsidP="00CA21E2">
      <w:pPr>
        <w:pStyle w:val="Question"/>
        <w:numPr>
          <w:ilvl w:val="0"/>
          <w:numId w:val="9"/>
        </w:numPr>
      </w:pPr>
      <w:sdt>
        <w:sdtPr>
          <w:alias w:val="Member"/>
          <w:tag w:val="&lt;Member mnisId='4755' dodsId='156994'&gt;"/>
          <w:id w:val="-952473567"/>
          <w:placeholder>
            <w:docPart w:val="D1B1172133174DCC8382C2BD46DA463A"/>
          </w:placeholder>
          <w:richText/>
        </w:sdtPr>
        <w:sdtContent>
          <w:r w:rsidRPr="009120E2">
            <w:rPr>
              <w:rStyle w:val="PlaceholderText"/>
              <w:b/>
              <w:color w:val="auto"/>
            </w:rPr>
            <w:t>Mick Whitley:</w:t>
          </w:r>
        </w:sdtContent>
      </w:sdt>
      <w:r w:rsidRPr="009120E2">
        <w:t xml:space="preserve"> What are the costs involved in achieving and policing global environment standards?</w:t>
      </w:r>
    </w:p>
    <w:p w:rsidR="0076464E" w:rsidRPr="009120E2" w:rsidP="00CA21E2">
      <w:pPr>
        <w:pStyle w:val="Answer"/>
      </w:pPr>
      <w:sdt>
        <w:sdtPr>
          <w:alias w:val="Witness"/>
          <w:id w:val="-229074378"/>
          <w:placeholder>
            <w:docPart w:val="D1B1172133174DCC8382C2BD46DA463A"/>
          </w:placeholder>
          <w:richText/>
        </w:sdtPr>
        <w:sdtContent>
          <w:r w:rsidRPr="009120E2">
            <w:rPr>
              <w:rStyle w:val="PlaceholderText"/>
              <w:b/>
              <w:i/>
              <w:iCs/>
              <w:color w:val="auto"/>
            </w:rPr>
            <w:t>Gareth Stace:</w:t>
          </w:r>
          <w:r w:rsidRPr="009120E2">
            <w:rPr>
              <w:rStyle w:val="PlaceholderText"/>
              <w:b/>
              <w:color w:val="auto"/>
            </w:rPr>
            <w:t xml:space="preserve"> </w:t>
          </w:r>
        </w:sdtContent>
      </w:sdt>
      <w:r w:rsidRPr="009120E2">
        <w:t>It was touched on earlier, was it not? As much as I really welcome CBAMs, it just always makes me think there must be consultants and verifiers out there thinking, “Brilliant. This is</w:t>
      </w:r>
      <w:r w:rsidRPr="009120E2" w:rsidR="00BE22FA">
        <w:t xml:space="preserve"> a</w:t>
      </w:r>
      <w:r w:rsidRPr="009120E2">
        <w:t xml:space="preserve"> great</w:t>
      </w:r>
      <w:r w:rsidRPr="009120E2" w:rsidR="00BE22FA">
        <w:t xml:space="preserve"> way</w:t>
      </w:r>
      <w:r w:rsidRPr="009120E2">
        <w:t>”</w:t>
      </w:r>
      <w:r w:rsidRPr="009120E2" w:rsidR="00BE22FA">
        <w:t>.</w:t>
      </w:r>
      <w:r w:rsidRPr="009120E2">
        <w:t xml:space="preserve"> All we want to do is make steel. We want to make steel really competitively and sell steel globally, and therefore we have another layer of cost now that adds to it.</w:t>
      </w:r>
    </w:p>
    <w:p w:rsidR="0076464E" w:rsidRPr="009120E2" w:rsidP="00CA21E2">
      <w:pPr>
        <w:pStyle w:val="Answer"/>
      </w:pPr>
      <w:r w:rsidRPr="009120E2">
        <w:t xml:space="preserve">It is interesting that people talk about CBAMs as a new thing. I have been working on them for over a decade, in terms of the iterations that came through, and I am glad that it has </w:t>
      </w:r>
      <w:r w:rsidRPr="009120E2" w:rsidR="00BE22FA">
        <w:t xml:space="preserve">now </w:t>
      </w:r>
      <w:r w:rsidRPr="009120E2">
        <w:t xml:space="preserve">landed and it has not come off the table again. I think those costs will add to the tonne of steel and will make us less competitive, but the beauty of it is that, when it is fully in place, we </w:t>
      </w:r>
      <w:r w:rsidRPr="009120E2">
        <w:t>can actually stop at the border the stuff that does not have any cost of carbon within it or any verification.</w:t>
      </w:r>
    </w:p>
    <w:p w:rsidR="0076464E" w:rsidRPr="009120E2" w:rsidP="00CA21E2">
      <w:pPr>
        <w:pStyle w:val="Answer"/>
      </w:pPr>
      <w:r w:rsidRPr="009120E2">
        <w:t xml:space="preserve">If they do not verify it, however </w:t>
      </w:r>
      <w:r w:rsidRPr="009120E2">
        <w:t>low-carbon</w:t>
      </w:r>
      <w:r w:rsidRPr="009120E2">
        <w:t xml:space="preserve"> their steel is, we will just say, “No. It is the global average, and therefore it is this much carbon and you will pay”</w:t>
      </w:r>
      <w:r w:rsidRPr="009120E2" w:rsidR="00BE22FA">
        <w:t>.</w:t>
      </w:r>
      <w:r w:rsidRPr="009120E2">
        <w:t xml:space="preserve"> The issue, I would say, which is slightly connected with it, is that </w:t>
      </w:r>
      <w:r w:rsidRPr="009120E2">
        <w:t>at the moment</w:t>
      </w:r>
      <w:r w:rsidRPr="009120E2">
        <w:t xml:space="preserve"> the Treasury get £6</w:t>
      </w:r>
      <w:r w:rsidRPr="009120E2" w:rsidR="00BE22FA">
        <w:t xml:space="preserve"> billion to £7</w:t>
      </w:r>
      <w:r w:rsidRPr="009120E2">
        <w:t> billion a year from the UK ETS purchase</w:t>
      </w:r>
      <w:r w:rsidRPr="009120E2" w:rsidR="00BE22FA">
        <w:t xml:space="preserve"> of allowances</w:t>
      </w:r>
      <w:r w:rsidRPr="009120E2">
        <w:t xml:space="preserve">, and what do they do with that? They just put it in a consolidated </w:t>
      </w:r>
      <w:r w:rsidRPr="009120E2">
        <w:t>fund</w:t>
      </w:r>
      <w:r w:rsidRPr="009120E2">
        <w:t xml:space="preserve"> and it is not hypothecated at all.</w:t>
      </w:r>
      <w:r w:rsidR="00CA21E2">
        <w:t xml:space="preserve"> T</w:t>
      </w:r>
      <w:r w:rsidRPr="009120E2">
        <w:t>hey are going to get more revenue from CBAM.</w:t>
      </w:r>
    </w:p>
    <w:p w:rsidR="0076464E" w:rsidRPr="009120E2" w:rsidP="00CA21E2">
      <w:pPr>
        <w:pStyle w:val="Answer"/>
      </w:pPr>
      <w:r w:rsidRPr="009120E2">
        <w:t>I am not asking for hypothecation but there is an awful lot of money there that can then help the steel sector in the UK get that competitive advantage through going quicker and deeper in terms of the net zero transition.</w:t>
      </w:r>
    </w:p>
    <w:p w:rsidR="0076464E" w:rsidRPr="003045DF" w:rsidP="00CA21E2">
      <w:pPr>
        <w:pStyle w:val="Remark"/>
      </w:pPr>
      <w:sdt>
        <w:sdtPr>
          <w:alias w:val="Member"/>
          <w:tag w:val="&lt;Member mnisId='1546' dodsId='38376'&gt;"/>
          <w:id w:val="1071085384"/>
          <w:placeholder>
            <w:docPart w:val="D1B1172133174DCC8382C2BD46DA463A"/>
          </w:placeholder>
          <w:richText/>
        </w:sdtPr>
        <w:sdtContent>
          <w:r w:rsidRPr="009120E2">
            <w:rPr>
              <w:rStyle w:val="PlaceholderText"/>
              <w:b/>
              <w:color w:val="auto"/>
            </w:rPr>
            <w:t>Chair:</w:t>
          </w:r>
        </w:sdtContent>
      </w:sdt>
      <w:r w:rsidRPr="009120E2">
        <w:t xml:space="preserve"> Thank you. I think that wraps up our morning. It is impossible to try to keep </w:t>
      </w:r>
      <w:r w:rsidRPr="009120E2" w:rsidR="009120E2">
        <w:t>C</w:t>
      </w:r>
      <w:r w:rsidRPr="009120E2">
        <w:t>ommittees going when Prime Minister’s Questions is about to start, so you will understand</w:t>
      </w:r>
      <w:r w:rsidRPr="009120E2" w:rsidR="009120E2">
        <w:t>. T</w:t>
      </w:r>
      <w:r w:rsidRPr="009120E2">
        <w:t>hank you very much for an interesting session on the steel and particularly the concrete areas. We are much indebted to you for your time and coming to share your knowledge with us. Thank you</w:t>
      </w:r>
      <w:r w:rsidRPr="009120E2" w:rsidR="009120E2">
        <w:t>,</w:t>
      </w:r>
      <w:r w:rsidRPr="009120E2">
        <w:t xml:space="preserve"> all.</w:t>
      </w:r>
    </w:p>
    <w:p w:rsidR="0076464E" w:rsidRPr="002A477C" w:rsidP="00CA21E2">
      <w:pPr>
        <w:pStyle w:val="Answer"/>
      </w:pPr>
    </w:p>
    <w:sectPr w:rsidSect="008351F9">
      <w:headerReference w:type="default" r:id="rId5"/>
      <w:footerReference w:type="defaul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53481444"/>
      <w:docPartObj>
        <w:docPartGallery w:val="Page Numbers (Bottom of Page)"/>
        <w:docPartUnique/>
      </w:docPartObj>
    </w:sdtPr>
    <w:sdtEndPr>
      <w:rPr>
        <w:noProof/>
      </w:rPr>
    </w:sdtEndPr>
    <w:sdtContent>
      <w:p w:rsidR="0093381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3381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6AF0C96CBCE44F9820FC705055A14A9"/>
      </w:placeholder>
      <w:richText/>
    </w:sdtPr>
    <w:sdtContent>
      <w:p w:rsidR="003736A1" w:rsidP="009277D8">
        <w:pPr>
          <w:pStyle w:val="Para"/>
          <w:rPr>
            <w:color w:val="808080"/>
          </w:rPr>
        </w:pPr>
        <w:r w:rsidRPr="00BA300D">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94C833502914C5E825A3CE71E96D0EF"/>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BA300D"/>
    <w:rPr>
      <w:color w:val="605E5C"/>
      <w:shd w:val="clear" w:color="auto" w:fill="E1DFDD"/>
    </w:rPr>
  </w:style>
  <w:style w:type="character" w:styleId="CommentReference">
    <w:name w:val="annotation reference"/>
    <w:basedOn w:val="DefaultParagraphFont"/>
    <w:uiPriority w:val="99"/>
    <w:semiHidden/>
    <w:unhideWhenUsed/>
    <w:rsid w:val="008C631C"/>
    <w:rPr>
      <w:sz w:val="16"/>
      <w:szCs w:val="16"/>
    </w:rPr>
  </w:style>
  <w:style w:type="paragraph" w:styleId="CommentText">
    <w:name w:val="annotation text"/>
    <w:basedOn w:val="Normal"/>
    <w:link w:val="CommentTextChar"/>
    <w:uiPriority w:val="99"/>
    <w:semiHidden/>
    <w:unhideWhenUsed/>
    <w:rsid w:val="008C631C"/>
    <w:rPr>
      <w:sz w:val="20"/>
      <w:szCs w:val="20"/>
    </w:rPr>
  </w:style>
  <w:style w:type="character" w:customStyle="1" w:styleId="CommentTextChar">
    <w:name w:val="Comment Text Char"/>
    <w:basedOn w:val="DefaultParagraphFont"/>
    <w:link w:val="CommentText"/>
    <w:uiPriority w:val="99"/>
    <w:semiHidden/>
    <w:rsid w:val="008C631C"/>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8C631C"/>
    <w:rPr>
      <w:b/>
      <w:bCs/>
    </w:rPr>
  </w:style>
  <w:style w:type="character" w:customStyle="1" w:styleId="CommentSubjectChar">
    <w:name w:val="Comment Subject Char"/>
    <w:basedOn w:val="CommentTextChar"/>
    <w:link w:val="CommentSubject"/>
    <w:uiPriority w:val="99"/>
    <w:semiHidden/>
    <w:rsid w:val="008C631C"/>
    <w:rPr>
      <w:rFonts w:ascii="Verdana" w:hAnsi="Verdana"/>
      <w:b/>
      <w:bCs/>
      <w:sz w:val="20"/>
      <w:szCs w:val="20"/>
    </w:rPr>
  </w:style>
  <w:style w:type="paragraph" w:styleId="Revision">
    <w:name w:val="Revision"/>
    <w:hidden/>
    <w:uiPriority w:val="99"/>
    <w:semiHidden/>
    <w:rsid w:val="008C631C"/>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6AF0C96CBCE44F9820FC705055A14A9"/>
        <w:category>
          <w:name w:val="General"/>
          <w:gallery w:val="placeholder"/>
        </w:category>
        <w:types>
          <w:type w:val="bbPlcHdr"/>
        </w:types>
        <w:behaviors>
          <w:behavior w:val="content"/>
        </w:behaviors>
        <w:guid w:val="{BA45B78C-F70A-45CB-80D6-44CF5C510350}"/>
      </w:docPartPr>
      <w:docPartBody>
        <w:p w:rsidR="00552ABA" w:rsidP="00180A5F">
          <w:pPr>
            <w:pStyle w:val="96AF0C96CBCE44F9820FC705055A14A9"/>
          </w:pPr>
          <w:r w:rsidRPr="000753FC">
            <w:rPr>
              <w:rStyle w:val="PlaceholderText"/>
            </w:rPr>
            <w:t>Click here to enter text.</w:t>
          </w:r>
        </w:p>
      </w:docPartBody>
    </w:docPart>
    <w:docPart>
      <w:docPartPr>
        <w:name w:val="8864FB9E680A4DE8B5E473223CB92C06"/>
        <w:category>
          <w:name w:val="General"/>
          <w:gallery w:val="placeholder"/>
        </w:category>
        <w:types>
          <w:type w:val="bbPlcHdr"/>
        </w:types>
        <w:behaviors>
          <w:behavior w:val="content"/>
        </w:behaviors>
        <w:guid w:val="{42C904EF-70E5-4ECE-9E23-5107AAECA32E}"/>
      </w:docPartPr>
      <w:docPartBody>
        <w:p w:rsidR="00552ABA" w:rsidP="00180A5F">
          <w:pPr>
            <w:pStyle w:val="8864FB9E680A4DE8B5E473223CB92C06"/>
          </w:pPr>
          <w:r w:rsidRPr="002B3926">
            <w:rPr>
              <w:rStyle w:val="PlaceholderText"/>
            </w:rPr>
            <w:t>Click here to enter text.</w:t>
          </w:r>
        </w:p>
      </w:docPartBody>
    </w:docPart>
    <w:docPart>
      <w:docPartPr>
        <w:name w:val="894C833502914C5E825A3CE71E96D0EF"/>
        <w:category>
          <w:name w:val="General"/>
          <w:gallery w:val="placeholder"/>
        </w:category>
        <w:types>
          <w:type w:val="bbPlcHdr"/>
        </w:types>
        <w:behaviors>
          <w:behavior w:val="content"/>
        </w:behaviors>
        <w:guid w:val="{06CEC71A-9373-48D7-A13B-DF76F2C48758}"/>
      </w:docPartPr>
      <w:docPartBody>
        <w:p w:rsidR="00552ABA" w:rsidP="00180A5F">
          <w:pPr>
            <w:pStyle w:val="894C833502914C5E825A3CE71E96D0EF"/>
          </w:pPr>
          <w:r w:rsidRPr="00D20745">
            <w:rPr>
              <w:rStyle w:val="PlaceholderText"/>
            </w:rPr>
            <w:t>Click here to enter text.</w:t>
          </w:r>
        </w:p>
      </w:docPartBody>
    </w:docPart>
    <w:docPart>
      <w:docPartPr>
        <w:name w:val="A9BE334ACD0F4B54AB193E117CA31EE1"/>
        <w:category>
          <w:name w:val="General"/>
          <w:gallery w:val="placeholder"/>
        </w:category>
        <w:types>
          <w:type w:val="bbPlcHdr"/>
        </w:types>
        <w:behaviors>
          <w:behavior w:val="content"/>
        </w:behaviors>
        <w:guid w:val="{E6630CEC-0BAF-4804-813E-490C8A5FBF7E}"/>
      </w:docPartPr>
      <w:docPartBody>
        <w:p w:rsidR="00552ABA" w:rsidP="00180A5F">
          <w:pPr>
            <w:pStyle w:val="A9BE334ACD0F4B54AB193E117CA31EE1"/>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6CE174BC-3F5B-4044-83EB-10C21E7DD96A}"/>
      </w:docPartPr>
      <w:docPartBody>
        <w:p w:rsidR="00552ABA">
          <w:r w:rsidRPr="00350A63">
            <w:rPr>
              <w:rStyle w:val="PlaceholderText"/>
            </w:rPr>
            <w:t>Click or tap here to enter text.</w:t>
          </w:r>
        </w:p>
      </w:docPartBody>
    </w:docPart>
    <w:docPart>
      <w:docPartPr>
        <w:name w:val="D940C132D2F44A93958B86609F67C2A4"/>
        <w:category>
          <w:name w:val="General"/>
          <w:gallery w:val="placeholder"/>
        </w:category>
        <w:types>
          <w:type w:val="bbPlcHdr"/>
        </w:types>
        <w:behaviors>
          <w:behavior w:val="content"/>
        </w:behaviors>
        <w:guid w:val="{8AA580BE-C3C3-42C1-A538-0338085DE5F8}"/>
      </w:docPartPr>
      <w:docPartBody>
        <w:p w:rsidR="00552ABA" w:rsidP="00180A5F">
          <w:pPr>
            <w:pStyle w:val="D940C132D2F44A93958B86609F67C2A4"/>
          </w:pPr>
          <w:r w:rsidRPr="002B3926">
            <w:rPr>
              <w:rStyle w:val="PlaceholderText"/>
            </w:rPr>
            <w:t>Click here to enter text.</w:t>
          </w:r>
        </w:p>
      </w:docPartBody>
    </w:docPart>
    <w:docPart>
      <w:docPartPr>
        <w:name w:val="D1B1172133174DCC8382C2BD46DA463A"/>
        <w:category>
          <w:name w:val="General"/>
          <w:gallery w:val="placeholder"/>
        </w:category>
        <w:types>
          <w:type w:val="bbPlcHdr"/>
        </w:types>
        <w:behaviors>
          <w:behavior w:val="content"/>
        </w:behaviors>
        <w:guid w:val="{A28AA077-E8A0-4816-BE54-1FA45D2BB0AC}"/>
      </w:docPartPr>
      <w:docPartBody>
        <w:p w:rsidR="00EF0E81" w:rsidP="00552ABA">
          <w:pPr>
            <w:pStyle w:val="D1B1172133174DCC8382C2BD46DA463A"/>
          </w:pPr>
          <w:r w:rsidRPr="00CF0DA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2ABA"/>
    <w:rPr>
      <w:color w:val="808080"/>
    </w:rPr>
  </w:style>
  <w:style w:type="paragraph" w:customStyle="1" w:styleId="96AF0C96CBCE44F9820FC705055A14A9">
    <w:name w:val="96AF0C96CBCE44F9820FC705055A14A9"/>
    <w:rsid w:val="00180A5F"/>
  </w:style>
  <w:style w:type="paragraph" w:customStyle="1" w:styleId="8864FB9E680A4DE8B5E473223CB92C06">
    <w:name w:val="8864FB9E680A4DE8B5E473223CB92C06"/>
    <w:rsid w:val="00180A5F"/>
  </w:style>
  <w:style w:type="paragraph" w:customStyle="1" w:styleId="894C833502914C5E825A3CE71E96D0EF">
    <w:name w:val="894C833502914C5E825A3CE71E96D0EF"/>
    <w:rsid w:val="00180A5F"/>
  </w:style>
  <w:style w:type="paragraph" w:customStyle="1" w:styleId="D1B1172133174DCC8382C2BD46DA463A">
    <w:name w:val="D1B1172133174DCC8382C2BD46DA463A"/>
    <w:rsid w:val="00552ABA"/>
  </w:style>
  <w:style w:type="paragraph" w:customStyle="1" w:styleId="A9BE334ACD0F4B54AB193E117CA31EE1">
    <w:name w:val="A9BE334ACD0F4B54AB193E117CA31EE1"/>
    <w:rsid w:val="00180A5F"/>
  </w:style>
  <w:style w:type="paragraph" w:customStyle="1" w:styleId="D940C132D2F44A93958B86609F67C2A4">
    <w:name w:val="D940C132D2F44A93958B86609F67C2A4"/>
    <w:rsid w:val="00180A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