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B0BFF" w:rsidP="00CF0BBA">
      <w:pPr>
        <w:pStyle w:val="TitleCommittee0"/>
      </w:pPr>
      <w:sdt>
        <w:sdtPr>
          <w:alias w:val="CommitteeName"/>
          <w:tag w:val="CommitteeName"/>
          <w:id w:val="1869951332"/>
          <w:placeholder>
            <w:docPart w:val="0399055DA1034465B73A7F12757961E4"/>
          </w:placeholder>
          <w:richText/>
        </w:sdtPr>
        <w:sdtContent>
          <w:r>
            <w:t>Defence Sub-Committee</w:t>
          </w:r>
        </w:sdtContent>
      </w:sdt>
    </w:p>
    <w:p w:rsidR="00FB0BFF" w:rsidP="00156A60">
      <w:pPr>
        <w:pStyle w:val="TitleInquiry0"/>
      </w:pPr>
      <w:r>
        <w:t xml:space="preserve">Oral evidence: </w:t>
      </w:r>
      <w:sdt>
        <w:sdtPr>
          <w:alias w:val="InquiryName"/>
          <w:tag w:val="InquiryName"/>
          <w:id w:val="377371847"/>
          <w:placeholder>
            <w:docPart w:val="0399055DA1034465B73A7F12757961E4"/>
          </w:placeholder>
          <w:richText/>
        </w:sdtPr>
        <w:sdtContent>
          <w:r>
            <w:t>Foreign Involvement in the Defence Supply Chain</w:t>
          </w:r>
        </w:sdtContent>
      </w:sdt>
      <w:r>
        <w:t xml:space="preserve">, HC </w:t>
      </w:r>
      <w:sdt>
        <w:sdtPr>
          <w:alias w:val="InquiryRefNo"/>
          <w:tag w:val="InquiryRefNo"/>
          <w:id w:val="-281725174"/>
          <w:placeholder>
            <w:docPart w:val="0399055DA1034465B73A7F12757961E4"/>
          </w:placeholder>
          <w:richText/>
        </w:sdtPr>
        <w:sdtContent>
          <w:r>
            <w:t>699</w:t>
          </w:r>
        </w:sdtContent>
      </w:sdt>
    </w:p>
    <w:sdt>
      <w:sdtPr>
        <w:alias w:val="SittingDate"/>
        <w:tag w:val="SittingDate"/>
        <w:id w:val="-1160222926"/>
        <w:placeholder>
          <w:docPart w:val="0399055DA1034465B73A7F12757961E4"/>
        </w:placeholder>
        <w:richText/>
      </w:sdtPr>
      <w:sdtContent>
        <w:p w:rsidR="00FB0BFF" w:rsidP="00156A60">
          <w:pPr>
            <w:pStyle w:val="Para"/>
          </w:pPr>
          <w:r>
            <w:t>Monday 23 November 2020</w:t>
          </w:r>
        </w:p>
      </w:sdtContent>
    </w:sdt>
    <w:p w:rsidR="00FB0BFF" w:rsidP="00156A60">
      <w:pPr>
        <w:pStyle w:val="Para"/>
      </w:pPr>
      <w:r>
        <w:t xml:space="preserve">Ordered by the House of </w:t>
      </w:r>
      <w:sdt>
        <w:sdtPr>
          <w:alias w:val="House"/>
          <w:tag w:val="House"/>
          <w:id w:val="809213435"/>
          <w:placeholder>
            <w:docPart w:val="0399055DA1034465B73A7F12757961E4"/>
          </w:placeholder>
          <w:richText/>
        </w:sdtPr>
        <w:sdtContent>
          <w:r w:rsidRPr="00615759">
            <w:t>Commons</w:t>
          </w:r>
        </w:sdtContent>
      </w:sdt>
      <w:r w:rsidRPr="00615759">
        <w:t xml:space="preserve"> to be published on </w:t>
      </w:r>
      <w:sdt>
        <w:sdtPr>
          <w:alias w:val="PublishDate"/>
          <w:tag w:val="PublishDate"/>
          <w:id w:val="217021599"/>
          <w:placeholder>
            <w:docPart w:val="0399055DA1034465B73A7F12757961E4"/>
          </w:placeholder>
          <w:richText/>
        </w:sdtPr>
        <w:sdtContent>
          <w:r>
            <w:t>23 November 2020</w:t>
          </w:r>
        </w:sdtContent>
      </w:sdt>
      <w:r w:rsidRPr="00615759">
        <w:t>.</w:t>
      </w:r>
    </w:p>
    <w:p w:rsidR="00FB0BFF" w:rsidP="00421864">
      <w:pPr>
        <w:pStyle w:val="Para"/>
      </w:pPr>
      <w:r>
        <w:fldChar w:fldCharType="begin"/>
      </w:r>
      <w:r>
        <w:instrText xml:space="preserve"> HYPERLINK "https://parliamentlive.tv/Event/Index/e6a80f32-552e-4e10-913f-c3088381df0e" </w:instrText>
      </w:r>
      <w:r>
        <w:fldChar w:fldCharType="separate"/>
      </w:r>
      <w:sdt>
        <w:sdtPr>
          <w:rPr>
            <w:rStyle w:val="Hyperlink"/>
          </w:rPr>
          <w:alias w:val="VideoHyperlink"/>
          <w:tag w:val="VideoHyperlink"/>
          <w:id w:val="703995351"/>
          <w:placeholder>
            <w:docPart w:val="0399055DA1034465B73A7F12757961E4"/>
          </w:placeholder>
          <w:richText/>
        </w:sdtPr>
        <w:sdtEndPr>
          <w:rPr>
            <w:rStyle w:val="Hyperlink"/>
          </w:rPr>
        </w:sdtEndPr>
        <w:sdtContent>
          <w:r w:rsidRPr="00D938AB">
            <w:rPr>
              <w:rStyle w:val="Hyperlink"/>
            </w:rPr>
            <w:t>Watch the meeting</w:t>
          </w:r>
        </w:sdtContent>
      </w:sdt>
      <w:r>
        <w:fldChar w:fldCharType="end"/>
      </w:r>
    </w:p>
    <w:p w:rsidR="00FB0BFF" w:rsidP="00156A60">
      <w:r>
        <w:t xml:space="preserve">Members present: </w:t>
      </w:r>
      <w:sdt>
        <w:sdtPr>
          <w:alias w:val="MembersPresent"/>
          <w:tag w:val="MembersPresent"/>
          <w:id w:val="366340316"/>
          <w:placeholder>
            <w:docPart w:val="0399055DA1034465B73A7F12757961E4"/>
          </w:placeholder>
          <w:richText/>
        </w:sdtPr>
        <w:sdtContent>
          <w:r>
            <w:t>Richard Drax</w:t>
          </w:r>
          <w:r>
            <w:t xml:space="preserve"> </w:t>
          </w:r>
          <w:r>
            <w:t xml:space="preserve">(Chair); </w:t>
          </w:r>
          <w:r>
            <w:t xml:space="preserve">Stuart Anderson; Sarah Atherton; </w:t>
          </w:r>
          <w:r w:rsidRPr="00DA153B">
            <w:t xml:space="preserve">Mr </w:t>
          </w:r>
          <w:r>
            <w:t xml:space="preserve">Tobias </w:t>
          </w:r>
          <w:r w:rsidRPr="00DA153B">
            <w:t>Ellwood</w:t>
          </w:r>
          <w:r w:rsidRPr="00DA153B">
            <w:t>.</w:t>
          </w:r>
        </w:sdtContent>
      </w:sdt>
    </w:p>
    <w:p w:rsidR="00FB0BFF" w:rsidP="00427893">
      <w:pPr>
        <w:pStyle w:val="ParaCentre"/>
      </w:pPr>
      <w:r w:rsidRPr="00156A60">
        <w:t xml:space="preserve">Questions </w:t>
      </w:r>
      <w:sdt>
        <w:sdtPr>
          <w:alias w:val="QuestionNumbers"/>
          <w:tag w:val="QuestionNumbers"/>
          <w:id w:val="-1223666168"/>
          <w:placeholder>
            <w:docPart w:val="0399055DA1034465B73A7F12757961E4"/>
          </w:placeholder>
          <w:richText/>
        </w:sdtPr>
        <w:sdtContent>
          <w:r>
            <w:t>44</w:t>
          </w:r>
          <w:r>
            <w:t xml:space="preserve"> - </w:t>
          </w:r>
          <w:r>
            <w:t>95</w:t>
          </w:r>
        </w:sdtContent>
      </w:sdt>
    </w:p>
    <w:p w:rsidR="00FB0BFF" w:rsidP="00427893">
      <w:pPr>
        <w:pStyle w:val="TitleWitnesses0"/>
      </w:pPr>
      <w:r>
        <w:t>Witnesses</w:t>
      </w:r>
    </w:p>
    <w:p w:rsidR="00FB0BFF" w:rsidRPr="00BD6D45" w:rsidP="006B01EC">
      <w:pPr>
        <w:pStyle w:val="Para"/>
      </w:pPr>
      <w:r>
        <w:fldChar w:fldCharType="begin"/>
      </w:r>
      <w:r>
        <w:instrText xml:space="preserve"> HYPERLINK \l "Panel1" </w:instrText>
      </w:r>
      <w:r>
        <w:fldChar w:fldCharType="separate"/>
      </w:r>
      <w:r w:rsidRPr="00FB0BFF">
        <w:rPr>
          <w:rStyle w:val="Hyperlink"/>
        </w:rPr>
        <w:t>I</w:t>
      </w:r>
      <w:r>
        <w:fldChar w:fldCharType="end"/>
      </w:r>
      <w:r>
        <w:t xml:space="preserve">: </w:t>
      </w:r>
      <w:r>
        <w:t>Francis Tusa, Editor, Defence Analysis; Elisabeth Braw, Visiting Fellow, American Enterprise Institute; and Michael Formosa, Managing Partner, Renaissance Strategic Advisers.</w:t>
      </w:r>
    </w:p>
    <w:p w:rsidR="00FB0BFF" w:rsidP="006B01EC">
      <w:pPr>
        <w:pStyle w:val="Witnesssubmission"/>
      </w:pPr>
    </w:p>
    <w:p w:rsidR="00FB0BFF" w:rsidP="00776882">
      <w:pPr>
        <w:rPr>
          <w:rFonts w:eastAsia="Times New Roman"/>
          <w:szCs w:val="20"/>
        </w:rPr>
      </w:pPr>
      <w:r>
        <w:br w:type="page"/>
      </w:r>
    </w:p>
    <w:p w:rsidR="00FB0BFF" w:rsidP="00316298">
      <w:pPr>
        <w:pStyle w:val="TitlePanel0"/>
      </w:pPr>
      <w:bookmarkStart w:id="0" w:name="Panel1"/>
      <w:r>
        <w:t>Examination of witness</w:t>
      </w:r>
      <w:r>
        <w:t>es</w:t>
      </w:r>
    </w:p>
    <w:p w:rsidR="00B1672F" w:rsidP="007C1BEE">
      <w:pPr>
        <w:pStyle w:val="Para"/>
      </w:pPr>
      <w:r>
        <w:t xml:space="preserve">Witnesses: </w:t>
      </w:r>
      <w:r>
        <w:t xml:space="preserve">Francis Tusa, Elisabeth Braw and </w:t>
      </w:r>
      <w:r>
        <w:t>Michael Formosa.</w:t>
      </w:r>
      <w:bookmarkEnd w:id="0"/>
    </w:p>
    <w:p w:rsidR="008E2459" w:rsidP="008E2459">
      <w:pPr>
        <w:pStyle w:val="Question"/>
      </w:pPr>
      <w:sdt>
        <w:sdtPr>
          <w:alias w:val="Member"/>
          <w:tag w:val="&lt;Member mnisId='4132' dodsId='62850'&gt;"/>
          <w:id w:val="-1115596484"/>
          <w:placeholder>
            <w:docPart w:val="DefaultPlaceholder_-1854013440"/>
          </w:placeholder>
          <w:richText/>
        </w:sdtPr>
        <w:sdtContent>
          <w:r w:rsidRPr="008E2459">
            <w:rPr>
              <w:b/>
            </w:rPr>
            <w:t>Chair:</w:t>
          </w:r>
        </w:sdtContent>
      </w:sdt>
      <w:r>
        <w:t xml:space="preserve"> Welcome to the second session of the Sub-Committee of the Defence Committee. Today, we are continuing to look at the risks of</w:t>
      </w:r>
      <w:r>
        <w:t xml:space="preserve"> </w:t>
      </w:r>
      <w:r>
        <w:t>hostile foreign involvement in the</w:t>
      </w:r>
      <w:r>
        <w:t xml:space="preserve"> defence supply chain and the extent of Chinese ownership in</w:t>
      </w:r>
      <w:r>
        <w:t xml:space="preserve"> sensitive</w:t>
      </w:r>
      <w:r>
        <w:t xml:space="preserve"> UK industries</w:t>
      </w:r>
      <w:r>
        <w:t xml:space="preserve"> with reference to specific examples. We will also look at whether Covid-19 increases the risk of hostile foreign involvement and </w:t>
      </w:r>
      <w:r>
        <w:t xml:space="preserve">whether </w:t>
      </w:r>
      <w:r>
        <w:t>the Government</w:t>
      </w:r>
      <w:r>
        <w:t xml:space="preserve"> </w:t>
      </w:r>
      <w:r>
        <w:t>have done enough to protect industry</w:t>
      </w:r>
      <w:r>
        <w:t>,</w:t>
      </w:r>
      <w:r>
        <w:t xml:space="preserve"> in addition to other matters. </w:t>
      </w:r>
    </w:p>
    <w:p w:rsidR="008E2459" w:rsidP="005279EC">
      <w:pPr>
        <w:pStyle w:val="Question"/>
        <w:numPr>
          <w:ilvl w:val="0"/>
          <w:numId w:val="0"/>
        </w:numPr>
        <w:ind w:left="794"/>
      </w:pPr>
      <w:r>
        <w:t>Our three distinguis</w:t>
      </w:r>
      <w:r>
        <w:t>hed guests are: Francis Tusa, editor of Defence Analysis; Elisabeth Braw, visiting fellow</w:t>
      </w:r>
      <w:r>
        <w:t>,</w:t>
      </w:r>
      <w:r>
        <w:t xml:space="preserve"> American Enterprise Institute; and Michael Formosa, managing partner, Renaissance Strategic Advisers. </w:t>
      </w:r>
    </w:p>
    <w:p w:rsidR="00572022" w:rsidP="005279EC">
      <w:pPr>
        <w:pStyle w:val="Question"/>
        <w:numPr>
          <w:ilvl w:val="0"/>
          <w:numId w:val="0"/>
        </w:numPr>
        <w:ind w:left="794"/>
      </w:pPr>
      <w:r>
        <w:t>Francis, can you tell us a little bit about yourself?</w:t>
      </w:r>
    </w:p>
    <w:p w:rsidR="00643DF6" w:rsidP="008E2459">
      <w:pPr>
        <w:pStyle w:val="Question"/>
      </w:pPr>
      <w:sdt>
        <w:sdtPr>
          <w:alias w:val="Witness"/>
          <w:id w:val="1892070894"/>
          <w:placeholder>
            <w:docPart w:val="DefaultPlaceholder_-1854013440"/>
          </w:placeholder>
          <w:richText/>
        </w:sdtPr>
        <w:sdtContent>
          <w:r w:rsidRPr="008E2459">
            <w:rPr>
              <w:b/>
            </w:rPr>
            <w:t xml:space="preserve">Francis </w:t>
          </w:r>
          <w:r w:rsidRPr="008E2459">
            <w:rPr>
              <w:b/>
            </w:rPr>
            <w:t>Tusa:</w:t>
          </w:r>
        </w:sdtContent>
      </w:sdt>
      <w:r>
        <w:t xml:space="preserve"> I set up Defence Analysis, a </w:t>
      </w:r>
      <w:r>
        <w:t xml:space="preserve">monthly </w:t>
      </w:r>
      <w:r>
        <w:t>newsletter, 23 years ago</w:t>
      </w:r>
      <w:r>
        <w:t>.</w:t>
      </w:r>
      <w:r>
        <w:t xml:space="preserve"> </w:t>
      </w:r>
      <w:r>
        <w:t>It</w:t>
      </w:r>
      <w:r>
        <w:t xml:space="preserve"> constantly </w:t>
      </w:r>
      <w:r>
        <w:t>look</w:t>
      </w:r>
      <w:r>
        <w:t>s</w:t>
      </w:r>
      <w:r>
        <w:t xml:space="preserve"> at the background issues</w:t>
      </w:r>
      <w:r>
        <w:t>—</w:t>
      </w:r>
      <w:r>
        <w:t>not just the headlines</w:t>
      </w:r>
      <w:r>
        <w:t xml:space="preserve"> but what is </w:t>
      </w:r>
      <w:r>
        <w:t>causing various things</w:t>
      </w:r>
      <w:r>
        <w:t>:</w:t>
      </w:r>
      <w:r>
        <w:t xml:space="preserve"> defence budgets, </w:t>
      </w:r>
      <w:r>
        <w:t xml:space="preserve">the </w:t>
      </w:r>
      <w:r>
        <w:t>defence industry, mergers and acquisitions</w:t>
      </w:r>
      <w:r>
        <w:t>,</w:t>
      </w:r>
      <w:r>
        <w:t xml:space="preserve"> and general stra</w:t>
      </w:r>
      <w:r>
        <w:t>tegic trends</w:t>
      </w:r>
      <w:r>
        <w:t>. I</w:t>
      </w:r>
      <w:r>
        <w:t>nitially</w:t>
      </w:r>
      <w:r>
        <w:t xml:space="preserve">, it had an overwhelmingly </w:t>
      </w:r>
      <w:r>
        <w:t>UK focus</w:t>
      </w:r>
      <w:r>
        <w:t>,</w:t>
      </w:r>
      <w:r>
        <w:t xml:space="preserve"> but more and more </w:t>
      </w:r>
      <w:r>
        <w:t>it has</w:t>
      </w:r>
      <w:r>
        <w:t xml:space="preserve"> a</w:t>
      </w:r>
      <w:r>
        <w:t xml:space="preserve"> European</w:t>
      </w:r>
      <w:r>
        <w:t xml:space="preserve"> focus, and,</w:t>
      </w:r>
      <w:r>
        <w:t xml:space="preserve"> I will admit</w:t>
      </w:r>
      <w:r>
        <w:t>,</w:t>
      </w:r>
      <w:r>
        <w:t xml:space="preserve"> </w:t>
      </w:r>
      <w:r>
        <w:t>cherry</w:t>
      </w:r>
      <w:r>
        <w:t>-</w:t>
      </w:r>
      <w:r>
        <w:t>pick</w:t>
      </w:r>
      <w:r>
        <w:t>s</w:t>
      </w:r>
      <w:r>
        <w:t xml:space="preserve"> some of the global issues</w:t>
      </w:r>
      <w:r>
        <w:t xml:space="preserve"> to see how they</w:t>
      </w:r>
      <w:r>
        <w:t xml:space="preserve"> especially</w:t>
      </w:r>
      <w:r>
        <w:t xml:space="preserve"> affect the UK and Europe.</w:t>
      </w:r>
    </w:p>
    <w:p w:rsidR="00643DF6" w:rsidP="00E44740">
      <w:pPr>
        <w:pStyle w:val="Question"/>
      </w:pPr>
      <w:sdt>
        <w:sdtPr>
          <w:alias w:val="Member"/>
          <w:tag w:val="&lt;Member mnisId='4132' dodsId='62850'&gt;"/>
          <w:id w:val="760262184"/>
          <w:placeholder>
            <w:docPart w:val="DefaultPlaceholder_-1854013440"/>
          </w:placeholder>
          <w:richText/>
        </w:sdtPr>
        <w:sdtContent>
          <w:r w:rsidRPr="00643DF6">
            <w:rPr>
              <w:b/>
            </w:rPr>
            <w:t>Chair:</w:t>
          </w:r>
        </w:sdtContent>
      </w:sdt>
      <w:r>
        <w:t xml:space="preserve"> Elisabeth?</w:t>
      </w:r>
    </w:p>
    <w:p w:rsidR="00D94584" w:rsidP="00643DF6">
      <w:pPr>
        <w:pStyle w:val="Answer"/>
      </w:pPr>
      <w:sdt>
        <w:sdtPr>
          <w:alias w:val="Witness"/>
          <w:id w:val="-1080445718"/>
          <w:placeholder>
            <w:docPart w:val="DefaultPlaceholder_-1854013440"/>
          </w:placeholder>
          <w:richText/>
        </w:sdtPr>
        <w:sdtContent>
          <w:r w:rsidRPr="00643DF6">
            <w:rPr>
              <w:b/>
              <w:i/>
            </w:rPr>
            <w:t>Elisabeth Braw:</w:t>
          </w:r>
        </w:sdtContent>
      </w:sdt>
      <w:r>
        <w:t xml:space="preserve"> </w:t>
      </w:r>
      <w:r>
        <w:t xml:space="preserve">I am a visiting fellow </w:t>
      </w:r>
      <w:r>
        <w:t xml:space="preserve">at </w:t>
      </w:r>
      <w:r>
        <w:t xml:space="preserve">the American Enterprise Institute where I focus on </w:t>
      </w:r>
      <w:r>
        <w:t>new national security threats. As we all know, th</w:t>
      </w:r>
      <w:r>
        <w:t>e</w:t>
      </w:r>
      <w:r>
        <w:t xml:space="preserve"> national security threats</w:t>
      </w:r>
      <w:r>
        <w:t xml:space="preserve"> that</w:t>
      </w:r>
      <w:r>
        <w:t xml:space="preserve"> are increasing the most are the ones directed against civil society</w:t>
      </w:r>
      <w:r>
        <w:t>. T</w:t>
      </w:r>
      <w:r>
        <w:t>hat includes hostile busine</w:t>
      </w:r>
      <w:r>
        <w:t>ss practices</w:t>
      </w:r>
      <w:r>
        <w:t>,</w:t>
      </w:r>
      <w:r>
        <w:t xml:space="preserve"> which is part of what this is about</w:t>
      </w:r>
      <w:r>
        <w:t xml:space="preserve">. How do we </w:t>
      </w:r>
      <w:r>
        <w:t>as liberal democracies keep our economies safe from predatory business practices? I was previously with RUSI in London</w:t>
      </w:r>
      <w:r>
        <w:t>,</w:t>
      </w:r>
      <w:r>
        <w:t xml:space="preserve"> and in a previous life</w:t>
      </w:r>
      <w:r>
        <w:t xml:space="preserve"> as</w:t>
      </w:r>
      <w:r>
        <w:t xml:space="preserve"> a journalist</w:t>
      </w:r>
      <w:r>
        <w:t>, among other things,</w:t>
      </w:r>
      <w:r>
        <w:t xml:space="preserve"> </w:t>
      </w:r>
      <w:r>
        <w:t xml:space="preserve">I was </w:t>
      </w:r>
      <w:r>
        <w:t xml:space="preserve">based in </w:t>
      </w:r>
      <w:r>
        <w:t xml:space="preserve">San Francisco reporting </w:t>
      </w:r>
      <w:r>
        <w:t xml:space="preserve">on </w:t>
      </w:r>
      <w:r>
        <w:t>technology.</w:t>
      </w:r>
    </w:p>
    <w:p w:rsidR="00E44740" w:rsidP="00D94584">
      <w:pPr>
        <w:pStyle w:val="Question"/>
      </w:pPr>
      <w:sdt>
        <w:sdtPr>
          <w:alias w:val="Member"/>
          <w:tag w:val="&lt;Member mnisId='4132' dodsId='62850'&gt;"/>
          <w:id w:val="-749351594"/>
          <w:placeholder>
            <w:docPart w:val="DefaultPlaceholder_-1854013440"/>
          </w:placeholder>
          <w:richText/>
        </w:sdtPr>
        <w:sdtContent>
          <w:r w:rsidRPr="00D94584">
            <w:rPr>
              <w:b/>
            </w:rPr>
            <w:t>Chair:</w:t>
          </w:r>
        </w:sdtContent>
      </w:sdt>
      <w:r>
        <w:t xml:space="preserve"> Finally, Michael?</w:t>
      </w:r>
    </w:p>
    <w:p w:rsidR="00F355D5" w:rsidP="00E44740">
      <w:pPr>
        <w:pStyle w:val="Answer"/>
      </w:pPr>
      <w:sdt>
        <w:sdtPr>
          <w:alias w:val="Witness"/>
          <w:id w:val="602229156"/>
          <w:placeholder>
            <w:docPart w:val="DefaultPlaceholder_-1854013440"/>
          </w:placeholder>
          <w:richText/>
        </w:sdtPr>
        <w:sdtContent>
          <w:r w:rsidRPr="00E44740">
            <w:rPr>
              <w:b/>
              <w:i/>
            </w:rPr>
            <w:t>Michael Formosa:</w:t>
          </w:r>
        </w:sdtContent>
      </w:sdt>
      <w:r>
        <w:t xml:space="preserve"> </w:t>
      </w:r>
      <w:r>
        <w:t>I am managing partner of Renaissance Strategic Advisers. We are a consultancy specialising exclusively in aerospace and defence. FDI strategies are a central focus</w:t>
      </w:r>
      <w:r>
        <w:t xml:space="preserve"> as</w:t>
      </w:r>
      <w:r>
        <w:t xml:space="preserve"> </w:t>
      </w:r>
      <w:r>
        <w:t>w</w:t>
      </w:r>
      <w:r>
        <w:t>e</w:t>
      </w:r>
      <w:r>
        <w:t xml:space="preserve"> work with companies all over the world looking to enter foreign markets, including the United Kingdom. We also do a lot of work </w:t>
      </w:r>
      <w:r>
        <w:t>in M</w:t>
      </w:r>
      <w:r>
        <w:t>&amp;</w:t>
      </w:r>
      <w:r>
        <w:t>A with banks</w:t>
      </w:r>
      <w:r>
        <w:t xml:space="preserve"> and</w:t>
      </w:r>
      <w:r>
        <w:t xml:space="preserve"> private equity, much of which is cross</w:t>
      </w:r>
      <w:r>
        <w:t>-</w:t>
      </w:r>
      <w:r>
        <w:t>border</w:t>
      </w:r>
      <w:r>
        <w:t>.</w:t>
      </w:r>
      <w:r>
        <w:t xml:space="preserve"> </w:t>
      </w:r>
    </w:p>
    <w:p w:rsidR="00F355D5" w:rsidP="00F355D5">
      <w:pPr>
        <w:pStyle w:val="Remark"/>
      </w:pPr>
      <w:sdt>
        <w:sdtPr>
          <w:alias w:val="Member"/>
          <w:tag w:val="&lt;Member mnisId='4132' dodsId='62850'&gt;"/>
          <w:id w:val="-517853318"/>
          <w:placeholder>
            <w:docPart w:val="DefaultPlaceholder_-1854013440"/>
          </w:placeholder>
          <w:richText/>
        </w:sdtPr>
        <w:sdtContent>
          <w:r w:rsidRPr="00F355D5">
            <w:rPr>
              <w:b/>
            </w:rPr>
            <w:t>Chair:</w:t>
          </w:r>
        </w:sdtContent>
      </w:sdt>
      <w:r>
        <w:t xml:space="preserve"> </w:t>
      </w:r>
      <w:r>
        <w:t xml:space="preserve">Thank you very much indeed. </w:t>
      </w:r>
    </w:p>
    <w:p w:rsidR="00F355D5" w:rsidP="00F355D5">
      <w:pPr>
        <w:pStyle w:val="Question"/>
      </w:pPr>
      <w:sdt>
        <w:sdtPr>
          <w:alias w:val="Member"/>
          <w:tag w:val="&lt;Member mnisId='4742' dodsId=''&gt;"/>
          <w:id w:val="-1592003908"/>
          <w:placeholder>
            <w:docPart w:val="DefaultPlaceholder_-1854013440"/>
          </w:placeholder>
          <w:richText/>
        </w:sdtPr>
        <w:sdtContent>
          <w:r w:rsidRPr="00F355D5">
            <w:rPr>
              <w:b/>
            </w:rPr>
            <w:t>Stuart Anderson:</w:t>
          </w:r>
        </w:sdtContent>
      </w:sdt>
      <w:r>
        <w:t xml:space="preserve"> </w:t>
      </w:r>
      <w:r>
        <w:t>It would be great if you could set out what you see as the risks of hostile foreign involvement in the defence supply chain. Elisabeth, could you start us off, please?</w:t>
      </w:r>
    </w:p>
    <w:p w:rsidR="00D84417" w:rsidP="00F355D5">
      <w:pPr>
        <w:pStyle w:val="Answer"/>
      </w:pPr>
      <w:sdt>
        <w:sdtPr>
          <w:alias w:val="Witness"/>
          <w:id w:val="-1192220150"/>
          <w:placeholder>
            <w:docPart w:val="DefaultPlaceholder_-1854013440"/>
          </w:placeholder>
          <w:richText/>
        </w:sdtPr>
        <w:sdtContent>
          <w:r w:rsidRPr="00F355D5">
            <w:rPr>
              <w:b/>
              <w:i/>
            </w:rPr>
            <w:t>Elisabeth Braw:</w:t>
          </w:r>
        </w:sdtContent>
      </w:sdt>
      <w:r>
        <w:t xml:space="preserve"> </w:t>
      </w:r>
      <w:r>
        <w:t xml:space="preserve">The way we are set up as liberal democracies is that </w:t>
      </w:r>
      <w:r>
        <w:t>innovation happens in the private sector at different levels</w:t>
      </w:r>
      <w:r>
        <w:t xml:space="preserve">. </w:t>
      </w:r>
      <w:r>
        <w:t>I</w:t>
      </w:r>
      <w:r>
        <w:t xml:space="preserve">n the defence </w:t>
      </w:r>
      <w:r>
        <w:t>industry</w:t>
      </w:r>
      <w:r>
        <w:t>, it starts</w:t>
      </w:r>
      <w:r>
        <w:t xml:space="preserve"> with the primes and trickl</w:t>
      </w:r>
      <w:r>
        <w:t>es</w:t>
      </w:r>
      <w:r>
        <w:t xml:space="preserve"> all the way down to start-ups. What is happening now </w:t>
      </w:r>
      <w:r>
        <w:t xml:space="preserve">and </w:t>
      </w:r>
      <w:r>
        <w:t>where it affects the defence industry is that China has two strategies</w:t>
      </w:r>
      <w:r>
        <w:t>. T</w:t>
      </w:r>
      <w:r>
        <w:t xml:space="preserve">his is a problem that concerns mostly China, </w:t>
      </w:r>
      <w:r>
        <w:t xml:space="preserve">even though we should not say </w:t>
      </w:r>
      <w:r>
        <w:t xml:space="preserve">that </w:t>
      </w:r>
      <w:r>
        <w:t>China is the only perpetrator of any sort of aggressive acts</w:t>
      </w:r>
      <w:r>
        <w:t xml:space="preserve">. </w:t>
      </w:r>
    </w:p>
    <w:p w:rsidR="004A7EAF" w:rsidP="00F355D5">
      <w:pPr>
        <w:pStyle w:val="Answer"/>
      </w:pPr>
      <w:r>
        <w:t>China</w:t>
      </w:r>
      <w:r>
        <w:t xml:space="preserve"> has </w:t>
      </w:r>
      <w:r>
        <w:t>two strategies under way that I think we should be concerned about</w:t>
      </w:r>
      <w:r>
        <w:t xml:space="preserve">. One is </w:t>
      </w:r>
      <w:r>
        <w:t>Made in China 2025, which is</w:t>
      </w:r>
      <w:r>
        <w:t xml:space="preserve"> China’s strategy for economic superpower status</w:t>
      </w:r>
      <w:r>
        <w:t>. T</w:t>
      </w:r>
      <w:r>
        <w:t xml:space="preserve">he other is called </w:t>
      </w:r>
      <w:r>
        <w:t>m</w:t>
      </w:r>
      <w:r>
        <w:t>ilitary-</w:t>
      </w:r>
      <w:r>
        <w:t>c</w:t>
      </w:r>
      <w:r>
        <w:t xml:space="preserve">ivil </w:t>
      </w:r>
      <w:r>
        <w:t>f</w:t>
      </w:r>
      <w:r>
        <w:t>usion</w:t>
      </w:r>
      <w:r>
        <w:t>,</w:t>
      </w:r>
      <w:r>
        <w:t xml:space="preserve"> wh</w:t>
      </w:r>
      <w:r>
        <w:t>ich</w:t>
      </w:r>
      <w:r>
        <w:t xml:space="preserve"> seeks to incorporate civilian innovation </w:t>
      </w:r>
      <w:r>
        <w:t>into the defence supply chain to improve its own defence industrial capabilities and, by extension, its own armed fo</w:t>
      </w:r>
      <w:r>
        <w:t>rces</w:t>
      </w:r>
      <w:r>
        <w:t>. Of course, it wants to</w:t>
      </w:r>
      <w:r>
        <w:t xml:space="preserve"> be able to</w:t>
      </w:r>
      <w:r>
        <w:t xml:space="preserve"> sell better military equipment to other countries essentially through its own defence industry.</w:t>
      </w:r>
    </w:p>
    <w:p w:rsidR="00B522ED" w:rsidP="00F355D5">
      <w:pPr>
        <w:pStyle w:val="Answer"/>
      </w:pPr>
      <w:r>
        <w:t xml:space="preserve">The problem is that innovation in China is not as good </w:t>
      </w:r>
      <w:r>
        <w:t>or wide-ranging</w:t>
      </w:r>
      <w:r>
        <w:t xml:space="preserve"> as it is</w:t>
      </w:r>
      <w:r>
        <w:t xml:space="preserve"> </w:t>
      </w:r>
      <w:r>
        <w:t>here, s</w:t>
      </w:r>
      <w:r>
        <w:t xml:space="preserve">o </w:t>
      </w:r>
      <w:r>
        <w:t xml:space="preserve">it concerns us </w:t>
      </w:r>
      <w:r>
        <w:t xml:space="preserve">when </w:t>
      </w:r>
      <w:r>
        <w:t>Chinese com</w:t>
      </w:r>
      <w:r>
        <w:t>panies start invest</w:t>
      </w:r>
      <w:r>
        <w:t>ing</w:t>
      </w:r>
      <w:r>
        <w:t xml:space="preserve"> in our companies to get access to our innovations</w:t>
      </w:r>
      <w:r>
        <w:t xml:space="preserve">, </w:t>
      </w:r>
      <w:r>
        <w:t>be they</w:t>
      </w:r>
      <w:r>
        <w:t xml:space="preserve"> for</w:t>
      </w:r>
      <w:r>
        <w:t xml:space="preserve"> civil or military use</w:t>
      </w:r>
      <w:r>
        <w:t>,</w:t>
      </w:r>
      <w:r>
        <w:t xml:space="preserve"> for China’s benefit and to our detriment.</w:t>
      </w:r>
    </w:p>
    <w:p w:rsidR="00B522ED" w:rsidP="00B522ED">
      <w:pPr>
        <w:pStyle w:val="Question"/>
      </w:pPr>
      <w:sdt>
        <w:sdtPr>
          <w:alias w:val="Member"/>
          <w:tag w:val="&lt;Member mnisId='4742' dodsId=''&gt;"/>
          <w:id w:val="-726136698"/>
          <w:placeholder>
            <w:docPart w:val="DefaultPlaceholder_-1854013440"/>
          </w:placeholder>
          <w:richText/>
        </w:sdtPr>
        <w:sdtContent>
          <w:r w:rsidRPr="00B522ED">
            <w:rPr>
              <w:b/>
            </w:rPr>
            <w:t>Stuart Anderson:</w:t>
          </w:r>
        </w:sdtContent>
      </w:sdt>
      <w:r>
        <w:t xml:space="preserve"> Francis, would you like to add anything to that?</w:t>
      </w:r>
    </w:p>
    <w:p w:rsidR="00587008" w:rsidP="00B522ED">
      <w:pPr>
        <w:pStyle w:val="Answer"/>
      </w:pPr>
      <w:sdt>
        <w:sdtPr>
          <w:alias w:val="Witness"/>
          <w:id w:val="-627468249"/>
          <w:placeholder>
            <w:docPart w:val="DefaultPlaceholder_-1854013440"/>
          </w:placeholder>
          <w:richText/>
        </w:sdtPr>
        <w:sdtContent>
          <w:r w:rsidRPr="00B522ED">
            <w:rPr>
              <w:b/>
              <w:i/>
            </w:rPr>
            <w:t>Francis Tusa:</w:t>
          </w:r>
        </w:sdtContent>
      </w:sdt>
      <w:r>
        <w:t xml:space="preserve"> Following on the policy of civil-military fusion, it is impossible to say</w:t>
      </w:r>
      <w:r>
        <w:t>, “T</w:t>
      </w:r>
      <w:r>
        <w:t>his is a Chinese commercial aerospace company</w:t>
      </w:r>
      <w:r>
        <w:t>.</w:t>
      </w:r>
      <w:r>
        <w:t xml:space="preserve"> </w:t>
      </w:r>
      <w:r>
        <w:t>T</w:t>
      </w:r>
      <w:r>
        <w:t>his is a Chinese military aerospace company.</w:t>
      </w:r>
      <w:r>
        <w:t>”</w:t>
      </w:r>
      <w:r>
        <w:t xml:space="preserve"> The two are inextricably linked</w:t>
      </w:r>
      <w:r>
        <w:t>. O</w:t>
      </w:r>
      <w:r>
        <w:t>ne of the key mergers and acquisitions entities in</w:t>
      </w:r>
      <w:r>
        <w:t xml:space="preserve"> China is AVIC, which is its defence aviation company. </w:t>
      </w:r>
      <w:r>
        <w:t>It is utter rubbish for a</w:t>
      </w:r>
      <w:r>
        <w:t xml:space="preserve">nyone </w:t>
      </w:r>
      <w:r>
        <w:t>to say,</w:t>
      </w:r>
      <w:r>
        <w:t xml:space="preserve"> “We felt happy that this company could buy a British commercial company because it is not defence</w:t>
      </w:r>
      <w:r>
        <w:t xml:space="preserve">.” You cannot make that distinction. </w:t>
      </w:r>
      <w:r>
        <w:t>In e</w:t>
      </w:r>
      <w:r>
        <w:t>verything China is doing</w:t>
      </w:r>
      <w:r>
        <w:t>,</w:t>
      </w:r>
      <w:r>
        <w:t xml:space="preserve"> </w:t>
      </w:r>
      <w:r>
        <w:t>it believes that</w:t>
      </w:r>
      <w:r>
        <w:t>,</w:t>
      </w:r>
      <w:r>
        <w:t xml:space="preserve"> </w:t>
      </w:r>
      <w:r>
        <w:t xml:space="preserve">if </w:t>
      </w:r>
      <w:r>
        <w:t>it gets</w:t>
      </w:r>
      <w:r>
        <w:t xml:space="preserve"> commercial aerospace technology</w:t>
      </w:r>
      <w:r>
        <w:t>,</w:t>
      </w:r>
      <w:r>
        <w:t xml:space="preserve"> </w:t>
      </w:r>
      <w:r>
        <w:t>it</w:t>
      </w:r>
      <w:r>
        <w:t xml:space="preserve"> will end up in the defence sphere. The two are linked.</w:t>
      </w:r>
    </w:p>
    <w:p w:rsidR="00587008" w:rsidP="00587008">
      <w:pPr>
        <w:pStyle w:val="Question"/>
      </w:pPr>
      <w:sdt>
        <w:sdtPr>
          <w:alias w:val="Member"/>
          <w:tag w:val="&lt;Member mnisId='4742' dodsId=''&gt;"/>
          <w:id w:val="-744801396"/>
          <w:placeholder>
            <w:docPart w:val="DefaultPlaceholder_-1854013440"/>
          </w:placeholder>
          <w:richText/>
        </w:sdtPr>
        <w:sdtContent>
          <w:r w:rsidRPr="00587008">
            <w:rPr>
              <w:b/>
            </w:rPr>
            <w:t>Stuart Anderson:</w:t>
          </w:r>
        </w:sdtContent>
      </w:sdt>
      <w:r>
        <w:t xml:space="preserve"> You mentioned mergers and acquisitions. Michael, would you like to share your views?</w:t>
      </w:r>
    </w:p>
    <w:p w:rsidR="00255735" w:rsidP="00255735">
      <w:pPr>
        <w:pStyle w:val="Answer"/>
        <w:ind w:left="720"/>
      </w:pPr>
      <w:sdt>
        <w:sdtPr>
          <w:alias w:val="Witness"/>
          <w:id w:val="-245039351"/>
          <w:placeholder>
            <w:docPart w:val="DefaultPlaceholder_-1854013440"/>
          </w:placeholder>
          <w:richText/>
        </w:sdtPr>
        <w:sdtContent>
          <w:r w:rsidRPr="00587008">
            <w:rPr>
              <w:b/>
              <w:i/>
            </w:rPr>
            <w:t>Michael Formosa:</w:t>
          </w:r>
        </w:sdtContent>
      </w:sdt>
      <w:r>
        <w:t xml:space="preserve"> Hostile for</w:t>
      </w:r>
      <w:r>
        <w:t xml:space="preserve">eign involvement is </w:t>
      </w:r>
      <w:r>
        <w:t xml:space="preserve">a </w:t>
      </w:r>
      <w:r>
        <w:t xml:space="preserve">risk to </w:t>
      </w:r>
      <w:r>
        <w:t xml:space="preserve">our </w:t>
      </w:r>
      <w:r>
        <w:t>sovereignty, freedom of action</w:t>
      </w:r>
      <w:r>
        <w:t xml:space="preserve">, </w:t>
      </w:r>
      <w:r>
        <w:t xml:space="preserve">our competitive advantage and critical IP, but </w:t>
      </w:r>
      <w:r>
        <w:t>it is also a threat to our ability to collaborate. The UK needs to consider collaborative alliances with foreign partners, especially on projec</w:t>
      </w:r>
      <w:r>
        <w:t>ts for which we have insufficient local demand</w:t>
      </w:r>
      <w:r>
        <w:t xml:space="preserve">. </w:t>
      </w:r>
      <w:r>
        <w:t>Tempest is an obvious example.</w:t>
      </w:r>
      <w:r>
        <w:t xml:space="preserve"> We need our partners to trust </w:t>
      </w:r>
      <w:r>
        <w:t xml:space="preserve">our supply chain. It is also a threat to core security partnerships </w:t>
      </w:r>
      <w:r>
        <w:t>such as</w:t>
      </w:r>
      <w:r>
        <w:t xml:space="preserve"> maintaining</w:t>
      </w:r>
      <w:r>
        <w:t xml:space="preserve"> </w:t>
      </w:r>
      <w:r>
        <w:t>“</w:t>
      </w:r>
      <w:r>
        <w:t>Five Eye</w:t>
      </w:r>
      <w:r>
        <w:t>s”</w:t>
      </w:r>
      <w:r>
        <w:t xml:space="preserve"> status. To be a serious partner</w:t>
      </w:r>
      <w:r>
        <w:t>,</w:t>
      </w:r>
      <w:r>
        <w:t xml:space="preserve"> we need to ens</w:t>
      </w:r>
      <w:r>
        <w:t>ure that our house is in order. This is the case with the Hu</w:t>
      </w:r>
      <w:r>
        <w:t xml:space="preserve">awei </w:t>
      </w:r>
      <w:r>
        <w:t>situation</w:t>
      </w:r>
      <w:r>
        <w:t xml:space="preserve"> regarding our ability to maintain tier 1 intelligence-sharing status with </w:t>
      </w:r>
      <w:r>
        <w:t>“</w:t>
      </w:r>
      <w:r>
        <w:t>Five Eye</w:t>
      </w:r>
      <w:r>
        <w:t>s”</w:t>
      </w:r>
      <w:r>
        <w:t xml:space="preserve">. It also helps us when it comes to attracting inward foreign direct investment. </w:t>
      </w:r>
      <w:r>
        <w:t>W</w:t>
      </w:r>
      <w:r>
        <w:t>e need to ensure that our house is in order and</w:t>
      </w:r>
      <w:r>
        <w:t xml:space="preserve"> that</w:t>
      </w:r>
      <w:r>
        <w:t xml:space="preserve"> our potential foreign inward investors trust </w:t>
      </w:r>
      <w:r>
        <w:t>the integrity of our supply chain.</w:t>
      </w:r>
    </w:p>
    <w:p w:rsidR="003974A2" w:rsidP="00255735">
      <w:pPr>
        <w:pStyle w:val="Answer"/>
        <w:ind w:left="720"/>
      </w:pPr>
      <w:sdt>
        <w:sdtPr>
          <w:alias w:val="Witness"/>
          <w:id w:val="1605304885"/>
          <w:placeholder>
            <w:docPart w:val="DefaultPlaceholder_-1854013440"/>
          </w:placeholder>
          <w:richText/>
        </w:sdtPr>
        <w:sdtContent>
          <w:r w:rsidRPr="009B18EB">
            <w:rPr>
              <w:b/>
              <w:i/>
            </w:rPr>
            <w:t>Elisabeth Braw:</w:t>
          </w:r>
        </w:sdtContent>
      </w:sdt>
      <w:r>
        <w:t xml:space="preserve"> </w:t>
      </w:r>
      <w:r>
        <w:t xml:space="preserve">This is a problem </w:t>
      </w:r>
      <w:r>
        <w:t>not j</w:t>
      </w:r>
      <w:r>
        <w:t xml:space="preserve">ust </w:t>
      </w:r>
      <w:r>
        <w:t>for the UK</w:t>
      </w:r>
      <w:r>
        <w:t xml:space="preserve">, </w:t>
      </w:r>
      <w:r>
        <w:t xml:space="preserve">but </w:t>
      </w:r>
      <w:r>
        <w:t xml:space="preserve">for </w:t>
      </w:r>
      <w:r>
        <w:t xml:space="preserve">potentially </w:t>
      </w:r>
      <w:r>
        <w:t>every</w:t>
      </w:r>
      <w:r>
        <w:t xml:space="preserve"> liberal democracy. We are seeing </w:t>
      </w:r>
      <w:r>
        <w:t>exactly the same</w:t>
      </w:r>
      <w:r>
        <w:t xml:space="preserve"> scenario in every developed country. Every developed country is at a loss about what to do</w:t>
      </w:r>
      <w:r>
        <w:t xml:space="preserve">. </w:t>
      </w:r>
      <w:r>
        <w:t xml:space="preserve">We need </w:t>
      </w:r>
      <w:r>
        <w:t xml:space="preserve">foreign investments; that is what makes our economy </w:t>
      </w:r>
      <w:r>
        <w:t>tick, but th</w:t>
      </w:r>
      <w:r>
        <w:t>at money is supposed to benefit us and individual companies, not a country that is engaging in strategic competition with us.</w:t>
      </w:r>
    </w:p>
    <w:p w:rsidR="00E32474" w:rsidP="00C77AD7">
      <w:pPr>
        <w:pStyle w:val="Answer"/>
      </w:pPr>
      <w:r>
        <w:t>Perhaps I may read something</w:t>
      </w:r>
      <w:r>
        <w:t xml:space="preserve"> that was</w:t>
      </w:r>
      <w:r>
        <w:t xml:space="preserve"> said at the previous inquiry </w:t>
      </w:r>
      <w:r>
        <w:t>that</w:t>
      </w:r>
      <w:r>
        <w:t xml:space="preserve"> demonstrates what is happening</w:t>
      </w:r>
      <w:r>
        <w:t>. This was an</w:t>
      </w:r>
      <w:r>
        <w:t xml:space="preserve"> inquiry</w:t>
      </w:r>
      <w:r>
        <w:t xml:space="preserve"> conduc</w:t>
      </w:r>
      <w:r>
        <w:t xml:space="preserve">ted by the BEIS </w:t>
      </w:r>
      <w:r>
        <w:t>and Defence Committee</w:t>
      </w:r>
      <w:r>
        <w:t>s</w:t>
      </w:r>
      <w:r>
        <w:t xml:space="preserve"> two years ago. Alex Chisholm</w:t>
      </w:r>
      <w:r>
        <w:t xml:space="preserve"> </w:t>
      </w:r>
      <w:r>
        <w:t xml:space="preserve">was </w:t>
      </w:r>
      <w:r>
        <w:t xml:space="preserve">then </w:t>
      </w:r>
      <w:r>
        <w:t>permanent secretary of</w:t>
      </w:r>
      <w:r>
        <w:t xml:space="preserve"> BEIS.</w:t>
      </w:r>
      <w:r>
        <w:t xml:space="preserve"> </w:t>
      </w:r>
      <w:r>
        <w:t>I think it was Marti</w:t>
      </w:r>
      <w:r>
        <w:t>n Docherty-Hughes</w:t>
      </w:r>
      <w:r>
        <w:t xml:space="preserve"> who asked him how many times the Government had intervened in mergers and acquisitions on national security grou</w:t>
      </w:r>
      <w:r>
        <w:t>nds under the Enterprise Act 2002. Mr Chisholm said that it had happened only eight times. Then Richard Harrington MP,</w:t>
      </w:r>
      <w:r>
        <w:t xml:space="preserve"> the</w:t>
      </w:r>
      <w:r>
        <w:t xml:space="preserve"> </w:t>
      </w:r>
      <w:r>
        <w:t>U</w:t>
      </w:r>
      <w:r>
        <w:t>nder-</w:t>
      </w:r>
      <w:r>
        <w:t>S</w:t>
      </w:r>
      <w:r>
        <w:t>ecretary, said, “</w:t>
      </w:r>
      <w:r>
        <w:t>There have been eight interventions</w:t>
      </w:r>
      <w:r>
        <w:t>,</w:t>
      </w:r>
      <w:r>
        <w:t xml:space="preserve"> but that has to be put into the context of literally thousands of M</w:t>
      </w:r>
      <w:r>
        <w:t>&amp;</w:t>
      </w:r>
      <w:r>
        <w:t>A tr</w:t>
      </w:r>
      <w:r>
        <w:t xml:space="preserve">ansactions. I do not think anyone can say that foreign investment in this country is anything other than welcome, and that will remain the case.” </w:t>
      </w:r>
      <w:r>
        <w:t>T</w:t>
      </w:r>
      <w:r>
        <w:t xml:space="preserve">hat demonstrates the dilemma that we are in as liberal democracies. </w:t>
      </w:r>
      <w:r>
        <w:t>We need the money</w:t>
      </w:r>
      <w:r>
        <w:t>,</w:t>
      </w:r>
      <w:r>
        <w:t xml:space="preserve"> but we need to limit t</w:t>
      </w:r>
      <w:r>
        <w:t>he damage it can cause.</w:t>
      </w:r>
    </w:p>
    <w:p w:rsidR="00AC501B" w:rsidP="00E32474">
      <w:pPr>
        <w:pStyle w:val="Answer"/>
      </w:pPr>
      <w:sdt>
        <w:sdtPr>
          <w:alias w:val="Witness"/>
          <w:id w:val="-1985619918"/>
          <w:placeholder>
            <w:docPart w:val="DefaultPlaceholder_-1854013440"/>
          </w:placeholder>
          <w:richText/>
        </w:sdtPr>
        <w:sdtContent>
          <w:r w:rsidRPr="00E32474">
            <w:rPr>
              <w:b/>
              <w:i/>
            </w:rPr>
            <w:t>Francis Tusa:</w:t>
          </w:r>
        </w:sdtContent>
      </w:sdt>
      <w:r>
        <w:t xml:space="preserve"> I want to follow up Elisabeth’s and Michael’s point. You referred to “supply chain”. Perhaps this is the issue. The Chinese</w:t>
      </w:r>
      <w:r>
        <w:t>,</w:t>
      </w:r>
      <w:r>
        <w:t xml:space="preserve"> and before them the Russians and Soviets</w:t>
      </w:r>
      <w:r>
        <w:t>,</w:t>
      </w:r>
      <w:r>
        <w:t xml:space="preserve"> are not stupid enough to </w:t>
      </w:r>
      <w:r>
        <w:t>try to put in a bid to buy BAE Systems or Rolls-Royce. They kno</w:t>
      </w:r>
      <w:r>
        <w:t>w that every single alarm would go off. If you</w:t>
      </w:r>
      <w:r>
        <w:t xml:space="preserve"> are</w:t>
      </w:r>
      <w:r>
        <w:t xml:space="preserve"> to get a strategic advantage, industrially or technologically</w:t>
      </w:r>
      <w:r>
        <w:t>,</w:t>
      </w:r>
      <w:r>
        <w:t xml:space="preserve"> you go not just one but probably two or three tiers down</w:t>
      </w:r>
      <w:r>
        <w:t>,</w:t>
      </w:r>
      <w:r>
        <w:t xml:space="preserve"> and it is precisely the area </w:t>
      </w:r>
      <w:r>
        <w:t xml:space="preserve">where </w:t>
      </w:r>
      <w:r>
        <w:t>every Government Department</w:t>
      </w:r>
      <w:r>
        <w:t xml:space="preserve">—Ministry of Defence, </w:t>
      </w:r>
      <w:r>
        <w:t>BEIS or whatever—says, “We don’t have the resources to check any of this.” That is precisely why this is such an easy way to get in.</w:t>
      </w:r>
    </w:p>
    <w:p w:rsidR="003E68F3" w:rsidP="00E32474">
      <w:pPr>
        <w:pStyle w:val="Answer"/>
      </w:pPr>
      <w:r>
        <w:t>We have seen a report from the Henry Jackson Society</w:t>
      </w:r>
      <w:r>
        <w:t xml:space="preserve"> </w:t>
      </w:r>
      <w:r>
        <w:t>that</w:t>
      </w:r>
      <w:r>
        <w:t xml:space="preserve"> said that 1</w:t>
      </w:r>
      <w:r>
        <w:t>1</w:t>
      </w:r>
      <w:r>
        <w:t>0 companies</w:t>
      </w:r>
      <w:r>
        <w:t xml:space="preserve"> had been</w:t>
      </w:r>
      <w:r>
        <w:t xml:space="preserve"> bought by Chinese entities</w:t>
      </w:r>
      <w:r>
        <w:t>. I</w:t>
      </w:r>
      <w:r>
        <w:t>f y</w:t>
      </w:r>
      <w:r>
        <w:t xml:space="preserve">ou had the resources, I suspect that a broader survey would reveal </w:t>
      </w:r>
      <w:r>
        <w:t xml:space="preserve">it was </w:t>
      </w:r>
      <w:r>
        <w:t xml:space="preserve">many </w:t>
      </w:r>
      <w:r>
        <w:t>hundreds, and the ripples out from that into defence</w:t>
      </w:r>
      <w:r>
        <w:t>,</w:t>
      </w:r>
      <w:r>
        <w:t xml:space="preserve"> </w:t>
      </w:r>
      <w:r>
        <w:t>commercial aerospace and back again would probably shock people.</w:t>
      </w:r>
    </w:p>
    <w:p w:rsidR="0020508F" w:rsidP="003E68F3">
      <w:pPr>
        <w:pStyle w:val="Question"/>
      </w:pPr>
      <w:sdt>
        <w:sdtPr>
          <w:alias w:val="Member"/>
          <w:tag w:val="&lt;Member mnisId='1487' dodsId='31646'&gt;"/>
          <w:id w:val="-555155272"/>
          <w:placeholder>
            <w:docPart w:val="DefaultPlaceholder_-1854013440"/>
          </w:placeholder>
          <w:richText/>
        </w:sdtPr>
        <w:sdtContent>
          <w:r w:rsidRPr="00DA153B">
            <w:rPr>
              <w:b/>
              <w:bCs/>
            </w:rPr>
            <w:t>Mr Ellwood</w:t>
          </w:r>
          <w:r w:rsidRPr="003E68F3">
            <w:rPr>
              <w:b/>
            </w:rPr>
            <w:t>:</w:t>
          </w:r>
        </w:sdtContent>
      </w:sdt>
      <w:r>
        <w:t xml:space="preserve"> Let us look back </w:t>
      </w:r>
      <w:r>
        <w:t xml:space="preserve">over the past 10 years. We </w:t>
      </w:r>
      <w:r>
        <w:t>are all very awake to what China is up to today, but, looking back on it, at what moment should we have had that wake-up point, or do you think we are still drifting?</w:t>
      </w:r>
    </w:p>
    <w:p w:rsidR="00947AEC" w:rsidP="0020508F">
      <w:pPr>
        <w:pStyle w:val="Answer"/>
      </w:pPr>
      <w:sdt>
        <w:sdtPr>
          <w:alias w:val="Witness"/>
          <w:id w:val="-652220510"/>
          <w:placeholder>
            <w:docPart w:val="DefaultPlaceholder_-1854013440"/>
          </w:placeholder>
          <w:richText/>
        </w:sdtPr>
        <w:sdtContent>
          <w:r w:rsidRPr="0020508F">
            <w:rPr>
              <w:b/>
              <w:i/>
            </w:rPr>
            <w:t>Elisabeth Braw:</w:t>
          </w:r>
        </w:sdtContent>
      </w:sdt>
      <w:r>
        <w:t xml:space="preserve"> </w:t>
      </w:r>
      <w:r>
        <w:t>Maybe the wake-up call should have been when China launched its Made in</w:t>
      </w:r>
      <w:r>
        <w:t xml:space="preserve"> China 2025 plan, </w:t>
      </w:r>
      <w:r>
        <w:t xml:space="preserve">but it </w:t>
      </w:r>
      <w:r>
        <w:t>seemed so innocuous at the tim</w:t>
      </w:r>
      <w:r>
        <w:t>e. W</w:t>
      </w:r>
      <w:r>
        <w:t>hich large country would not want to be an economic superpower? I do not think we realised</w:t>
      </w:r>
      <w:r>
        <w:t xml:space="preserve"> that</w:t>
      </w:r>
      <w:r>
        <w:t xml:space="preserve"> it would involve us losing assets for China to be able to handle that</w:t>
      </w:r>
      <w:r>
        <w:t>. In the past couple of years it</w:t>
      </w:r>
      <w:r>
        <w:t xml:space="preserve"> has been so obvious that Chinese companies are buying up</w:t>
      </w:r>
      <w:r>
        <w:t>,</w:t>
      </w:r>
      <w:r>
        <w:t xml:space="preserve"> </w:t>
      </w:r>
      <w:r>
        <w:t>as Francis said</w:t>
      </w:r>
      <w:r>
        <w:t>,</w:t>
      </w:r>
      <w:r>
        <w:t xml:space="preserve"> not major companies—because all sorts of alarm bells would go off—but smaller ones that are not household names</w:t>
      </w:r>
      <w:r>
        <w:t>,</w:t>
      </w:r>
      <w:r>
        <w:t xml:space="preserve"> will not get coverage in the media and are not multi-billion-pound deals. For me, in 2018</w:t>
      </w:r>
      <w:r>
        <w:t>,</w:t>
      </w:r>
      <w:r>
        <w:t xml:space="preserve"> it was clear that it was a question of China trying to undermine our ability to innovate</w:t>
      </w:r>
      <w:r>
        <w:t>;</w:t>
      </w:r>
      <w:r>
        <w:t xml:space="preserve"> but </w:t>
      </w:r>
      <w:r>
        <w:t xml:space="preserve">it is a </w:t>
      </w:r>
      <w:r>
        <w:t xml:space="preserve">very blunt tool </w:t>
      </w:r>
      <w:r>
        <w:t>for legislators to legislate and impose restri</w:t>
      </w:r>
      <w:r>
        <w:t>ctions. In hindsight, it is easy to blame legislators for not having done enough.</w:t>
      </w:r>
    </w:p>
    <w:p w:rsidR="002B3509" w:rsidP="00947AEC">
      <w:pPr>
        <w:pStyle w:val="Question"/>
      </w:pPr>
      <w:sdt>
        <w:sdtPr>
          <w:alias w:val="Member"/>
          <w:tag w:val="&lt;Member mnisId='1487' dodsId='31646'&gt;"/>
          <w:id w:val="1060446494"/>
          <w:placeholder>
            <w:docPart w:val="DefaultPlaceholder_-1854013440"/>
          </w:placeholder>
          <w:richText/>
        </w:sdtPr>
        <w:sdtContent>
          <w:r w:rsidRPr="00DA153B">
            <w:rPr>
              <w:b/>
              <w:bCs/>
            </w:rPr>
            <w:t>Mr Ellwood</w:t>
          </w:r>
          <w:r w:rsidRPr="00947AEC">
            <w:rPr>
              <w:b/>
            </w:rPr>
            <w:t>:</w:t>
          </w:r>
        </w:sdtContent>
      </w:sdt>
      <w:r>
        <w:t xml:space="preserve"> We have just </w:t>
      </w:r>
      <w:r>
        <w:t xml:space="preserve">had </w:t>
      </w:r>
      <w:r>
        <w:t>an</w:t>
      </w:r>
      <w:r>
        <w:t xml:space="preserve"> integrated review, the first step of </w:t>
      </w:r>
      <w:r>
        <w:t xml:space="preserve">which is </w:t>
      </w:r>
      <w:r>
        <w:t xml:space="preserve">confirmation by the Government that they are willing to invest </w:t>
      </w:r>
      <w:r>
        <w:t>additional funding on our defen</w:t>
      </w:r>
      <w:r>
        <w:t xml:space="preserve">ce posture. We </w:t>
      </w:r>
      <w:r>
        <w:t>are still waiting</w:t>
      </w:r>
      <w:r>
        <w:t xml:space="preserve"> to hear where that money will go</w:t>
      </w:r>
      <w:r>
        <w:t>,</w:t>
      </w:r>
      <w:r>
        <w:t xml:space="preserve"> what Britain stands for an</w:t>
      </w:r>
      <w:r>
        <w:t>d</w:t>
      </w:r>
      <w:r>
        <w:t xml:space="preserve"> </w:t>
      </w:r>
      <w:r>
        <w:t xml:space="preserve">what </w:t>
      </w:r>
      <w:r>
        <w:t xml:space="preserve">it means to be part of </w:t>
      </w:r>
      <w:r>
        <w:t>G</w:t>
      </w:r>
      <w:r>
        <w:t>lobal Britain. We will not see that until February. Would you like to see a sputnik moment when we label China for what it is</w:t>
      </w:r>
      <w:r>
        <w:t xml:space="preserve"> and</w:t>
      </w:r>
      <w:r>
        <w:t xml:space="preserve"> th</w:t>
      </w:r>
      <w:r>
        <w:t>e geopolitical threat that it is turning out to be, not least because of its direction of travel and what it is doing with its investment in western companies?</w:t>
      </w:r>
    </w:p>
    <w:p w:rsidR="00D95C15" w:rsidP="002B3509">
      <w:pPr>
        <w:pStyle w:val="Answer"/>
      </w:pPr>
      <w:sdt>
        <w:sdtPr>
          <w:alias w:val="Witness"/>
          <w:id w:val="700283437"/>
          <w:placeholder>
            <w:docPart w:val="DefaultPlaceholder_-1854013440"/>
          </w:placeholder>
          <w:richText/>
        </w:sdtPr>
        <w:sdtContent>
          <w:r w:rsidRPr="002B3509">
            <w:rPr>
              <w:b/>
              <w:i/>
            </w:rPr>
            <w:t>Michael Formosa:</w:t>
          </w:r>
        </w:sdtContent>
      </w:sdt>
      <w:r>
        <w:t xml:space="preserve"> We need to have a moment when we realise that the only way we can more effect</w:t>
      </w:r>
      <w:r>
        <w:t>ively engineer</w:t>
      </w:r>
      <w:r>
        <w:t>, monitor and evaluate any takeover attempt</w:t>
      </w:r>
      <w:r>
        <w:t>—</w:t>
      </w:r>
      <w:r>
        <w:t>Chinese or otherwise</w:t>
      </w:r>
      <w:r>
        <w:t>—</w:t>
      </w:r>
      <w:r>
        <w:t>in this country is when we have</w:t>
      </w:r>
      <w:r>
        <w:t xml:space="preserve"> an</w:t>
      </w:r>
      <w:r>
        <w:t xml:space="preserve"> effective defence and security capability development plan from which should flow a very clear industrial strategy that highlights </w:t>
      </w:r>
      <w:r>
        <w:t xml:space="preserve">key </w:t>
      </w:r>
      <w:r>
        <w:t>technol</w:t>
      </w:r>
      <w:r>
        <w:t xml:space="preserve">ogies </w:t>
      </w:r>
      <w:r>
        <w:t>and</w:t>
      </w:r>
      <w:r>
        <w:t xml:space="preserve"> capability areas that we want to keep </w:t>
      </w:r>
      <w:r>
        <w:t xml:space="preserve">sovereign, and </w:t>
      </w:r>
      <w:r>
        <w:t xml:space="preserve">on </w:t>
      </w:r>
      <w:r>
        <w:t xml:space="preserve">which we can </w:t>
      </w:r>
      <w:r>
        <w:t>birth</w:t>
      </w:r>
      <w:r>
        <w:t xml:space="preserve"> </w:t>
      </w:r>
      <w:r>
        <w:t xml:space="preserve">an effective and comprehensive regulatory regime. </w:t>
      </w:r>
      <w:r>
        <w:t>D</w:t>
      </w:r>
      <w:r>
        <w:t>oing so would enable us to create</w:t>
      </w:r>
      <w:r>
        <w:t xml:space="preserve"> not only</w:t>
      </w:r>
      <w:r>
        <w:t xml:space="preserve"> the infrastructure necessary for all companies to go through</w:t>
      </w:r>
      <w:r>
        <w:t xml:space="preserve"> when they are tr</w:t>
      </w:r>
      <w:r>
        <w:t>ying to access our markets but</w:t>
      </w:r>
      <w:r>
        <w:t>,</w:t>
      </w:r>
      <w:r>
        <w:t xml:space="preserve"> if done correctly, empower specific </w:t>
      </w:r>
      <w:r>
        <w:t>D</w:t>
      </w:r>
      <w:r>
        <w:t xml:space="preserve">epartments within </w:t>
      </w:r>
      <w:r>
        <w:t>G</w:t>
      </w:r>
      <w:r>
        <w:t xml:space="preserve">overnment, for example, to be very dynamic </w:t>
      </w:r>
      <w:r>
        <w:t>when it comes to evaluating potential deals</w:t>
      </w:r>
      <w:r>
        <w:t xml:space="preserve"> and</w:t>
      </w:r>
      <w:r>
        <w:t xml:space="preserve"> deals that have happened. </w:t>
      </w:r>
    </w:p>
    <w:p w:rsidR="00341321" w:rsidP="002B3509">
      <w:pPr>
        <w:pStyle w:val="Answer"/>
      </w:pPr>
      <w:r>
        <w:t xml:space="preserve">Francis talked about issues around the supply chain as we go down the tiers. </w:t>
      </w:r>
      <w:r>
        <w:t xml:space="preserve">We </w:t>
      </w:r>
      <w:r>
        <w:t xml:space="preserve">can </w:t>
      </w:r>
      <w:r>
        <w:t xml:space="preserve">look </w:t>
      </w:r>
      <w:r>
        <w:t xml:space="preserve">at the United States for examples of where Chinese concerns have </w:t>
      </w:r>
      <w:r>
        <w:t>come in to snatch up very small companies for just a few million dolla</w:t>
      </w:r>
      <w:r>
        <w:t>rs</w:t>
      </w:r>
      <w:r>
        <w:t>.</w:t>
      </w:r>
      <w:r>
        <w:t xml:space="preserve"> In th</w:t>
      </w:r>
      <w:r>
        <w:t>o</w:t>
      </w:r>
      <w:r>
        <w:t>se cases the company runs out of cash</w:t>
      </w:r>
      <w:r>
        <w:t xml:space="preserve"> and</w:t>
      </w:r>
      <w:r>
        <w:t xml:space="preserve"> the Chinese concern can come in and basically pay for it, obviating the need for a specialised M</w:t>
      </w:r>
      <w:r>
        <w:t>&amp;</w:t>
      </w:r>
      <w:r>
        <w:t>A adviser and legal counsel</w:t>
      </w:r>
      <w:r>
        <w:t xml:space="preserve">, but the United States has mechanisms by which to go out and actively </w:t>
      </w:r>
      <w:r>
        <w:t xml:space="preserve">monitor </w:t>
      </w:r>
      <w:r>
        <w:t>t</w:t>
      </w:r>
      <w:r>
        <w:t>his activity and unwind it when necessary.</w:t>
      </w:r>
      <w:r>
        <w:t xml:space="preserve"> </w:t>
      </w:r>
      <w:r>
        <w:t>I think the answer to that question really relies on the formation of a very well</w:t>
      </w:r>
      <w:r>
        <w:t>-</w:t>
      </w:r>
      <w:r>
        <w:t>thought-out and comprehensive framework from which a regulatory regime</w:t>
      </w:r>
      <w:r>
        <w:t xml:space="preserve"> can be produced.</w:t>
      </w:r>
    </w:p>
    <w:p w:rsidR="00341321" w:rsidP="00341321">
      <w:pPr>
        <w:pStyle w:val="Question"/>
      </w:pPr>
      <w:sdt>
        <w:sdtPr>
          <w:alias w:val="Member"/>
          <w:tag w:val="&lt;Member mnisId='1487' dodsId='31646'&gt;"/>
          <w:id w:val="1546563287"/>
          <w:placeholder>
            <w:docPart w:val="DefaultPlaceholder_-1854013440"/>
          </w:placeholder>
          <w:richText/>
        </w:sdtPr>
        <w:sdtContent>
          <w:r w:rsidRPr="00DA153B">
            <w:rPr>
              <w:b/>
              <w:bCs/>
            </w:rPr>
            <w:t>Mr Ellwood</w:t>
          </w:r>
          <w:r w:rsidRPr="00341321">
            <w:rPr>
              <w:b/>
            </w:rPr>
            <w:t>:</w:t>
          </w:r>
        </w:sdtContent>
      </w:sdt>
      <w:r>
        <w:t xml:space="preserve"> Francis, what are your thoughts on this?</w:t>
      </w:r>
    </w:p>
    <w:p w:rsidR="00972E48" w:rsidP="00341321">
      <w:pPr>
        <w:pStyle w:val="Answer"/>
      </w:pPr>
      <w:sdt>
        <w:sdtPr>
          <w:alias w:val="Witness"/>
          <w:id w:val="2131737015"/>
          <w:placeholder>
            <w:docPart w:val="DefaultPlaceholder_-1854013440"/>
          </w:placeholder>
          <w:richText/>
        </w:sdtPr>
        <w:sdtContent>
          <w:r w:rsidRPr="00341321">
            <w:rPr>
              <w:b/>
              <w:i/>
            </w:rPr>
            <w:t>Francis Tusa:</w:t>
          </w:r>
        </w:sdtContent>
      </w:sdt>
      <w:r>
        <w:t xml:space="preserve"> To take your last question first, are we drifting? Yes</w:t>
      </w:r>
      <w:r>
        <w:t>, because if the drift had stopped there would be</w:t>
      </w:r>
      <w:r>
        <w:t xml:space="preserve"> in place</w:t>
      </w:r>
      <w:r>
        <w:t xml:space="preserve"> legislation such as Michael referred to. Until there is legislation and the process t</w:t>
      </w:r>
      <w:r>
        <w:t>o oversee takeovers</w:t>
      </w:r>
      <w:r>
        <w:t>,</w:t>
      </w:r>
      <w:r>
        <w:t xml:space="preserve"> drift will continue.</w:t>
      </w:r>
    </w:p>
    <w:p w:rsidR="00E52B52" w:rsidP="00341321">
      <w:pPr>
        <w:pStyle w:val="Answer"/>
      </w:pPr>
      <w:r>
        <w:t xml:space="preserve">As to </w:t>
      </w:r>
      <w:r>
        <w:t>t</w:t>
      </w:r>
      <w:r>
        <w:t xml:space="preserve">he wake-up point, as regards </w:t>
      </w:r>
      <w:r>
        <w:t xml:space="preserve">the </w:t>
      </w:r>
      <w:r>
        <w:t>defence industry specifically in Britain</w:t>
      </w:r>
      <w:r>
        <w:t>,</w:t>
      </w:r>
      <w:r>
        <w:t xml:space="preserve"> I </w:t>
      </w:r>
      <w:r>
        <w:t>would go back to a piece by Deborah Ha</w:t>
      </w:r>
      <w:r>
        <w:t>y</w:t>
      </w:r>
      <w:r>
        <w:t>nes of Sky News in June last year in which she highlighted the fact that a company</w:t>
      </w:r>
      <w:r>
        <w:t xml:space="preserve"> called eXception </w:t>
      </w:r>
      <w:r>
        <w:t>PCB, a printed circuit board maker in Tewkesbury</w:t>
      </w:r>
      <w:r>
        <w:t xml:space="preserve">, </w:t>
      </w:r>
      <w:r>
        <w:t xml:space="preserve">the archetypal boring </w:t>
      </w:r>
      <w:r>
        <w:t>sub</w:t>
      </w:r>
      <w:r>
        <w:noBreakHyphen/>
        <w:t>system supplier</w:t>
      </w:r>
      <w:r>
        <w:t>,</w:t>
      </w:r>
      <w:r>
        <w:t xml:space="preserve"> was gained by a Chinese defence aerospace company. </w:t>
      </w:r>
      <w:r>
        <w:t xml:space="preserve">It provides </w:t>
      </w:r>
      <w:r>
        <w:t>circuit boards for the engine control unit for the F35</w:t>
      </w:r>
      <w:r>
        <w:t xml:space="preserve">, </w:t>
      </w:r>
      <w:r>
        <w:t>the Typhoon fighter and th</w:t>
      </w:r>
      <w:r>
        <w:t>e Meteor beyond</w:t>
      </w:r>
      <w:r>
        <w:t>-</w:t>
      </w:r>
      <w:r>
        <w:t>visual</w:t>
      </w:r>
      <w:r>
        <w:t>-</w:t>
      </w:r>
      <w:r>
        <w:t xml:space="preserve">range </w:t>
      </w:r>
      <w:r>
        <w:t>air-to-air missile</w:t>
      </w:r>
      <w:r>
        <w:t>.</w:t>
      </w:r>
      <w:r>
        <w:t xml:space="preserve"> It is so far below the horizon </w:t>
      </w:r>
      <w:r>
        <w:t xml:space="preserve">that </w:t>
      </w:r>
      <w:r>
        <w:t xml:space="preserve">the MOD had no idea </w:t>
      </w:r>
      <w:r>
        <w:t xml:space="preserve">it </w:t>
      </w:r>
      <w:r>
        <w:t>had happened</w:t>
      </w:r>
      <w:r>
        <w:t xml:space="preserve">. </w:t>
      </w:r>
      <w:r>
        <w:t>That</w:t>
      </w:r>
      <w:r>
        <w:t xml:space="preserve"> purchase was in 2013. Speaking subsequently</w:t>
      </w:r>
      <w:r>
        <w:t xml:space="preserve"> to well-qualified electrical engineers, they said</w:t>
      </w:r>
      <w:r>
        <w:t xml:space="preserve"> that p</w:t>
      </w:r>
      <w:r>
        <w:t>rinted circuit board</w:t>
      </w:r>
      <w:r>
        <w:t>s are</w:t>
      </w:r>
      <w:r>
        <w:t xml:space="preserve"> </w:t>
      </w:r>
      <w:r>
        <w:t>rea</w:t>
      </w:r>
      <w:r>
        <w:t>lly boring</w:t>
      </w:r>
      <w:r>
        <w:t>,</w:t>
      </w:r>
      <w:r>
        <w:t xml:space="preserve"> but the company has to know what </w:t>
      </w:r>
      <w:r>
        <w:t>g-</w:t>
      </w:r>
      <w:r>
        <w:t>force that circuit board is due to take,</w:t>
      </w:r>
      <w:r>
        <w:t xml:space="preserve"> </w:t>
      </w:r>
      <w:r>
        <w:t xml:space="preserve">and </w:t>
      </w:r>
      <w:r>
        <w:t>the voltages, power and temperature range</w:t>
      </w:r>
      <w:r>
        <w:t>. Q</w:t>
      </w:r>
      <w:r>
        <w:t>uite frankly, if you gave an electrical engineer all that data</w:t>
      </w:r>
      <w:r>
        <w:t>,</w:t>
      </w:r>
      <w:r>
        <w:t xml:space="preserve"> they would be able to start to reverse engineer the capa</w:t>
      </w:r>
      <w:r>
        <w:t xml:space="preserve">bilities of the overall system. Again, </w:t>
      </w:r>
      <w:r>
        <w:t xml:space="preserve">it is not the </w:t>
      </w:r>
      <w:r>
        <w:t>Chinese buying Rolls-Royce</w:t>
      </w:r>
      <w:r>
        <w:t>,</w:t>
      </w:r>
      <w:r>
        <w:t xml:space="preserve"> but </w:t>
      </w:r>
      <w:r>
        <w:t xml:space="preserve">they buy </w:t>
      </w:r>
      <w:r>
        <w:t>people who supply Rolls-Royce with its critical systems</w:t>
      </w:r>
      <w:r>
        <w:t>,</w:t>
      </w:r>
      <w:r>
        <w:t xml:space="preserve"> and</w:t>
      </w:r>
      <w:r>
        <w:t xml:space="preserve"> they</w:t>
      </w:r>
      <w:r>
        <w:t xml:space="preserve"> start to reverse engineer those engines or, if it is BAE Systems, the fighters</w:t>
      </w:r>
      <w:r>
        <w:t>,</w:t>
      </w:r>
      <w:r>
        <w:t xml:space="preserve"> the missiles</w:t>
      </w:r>
      <w:r>
        <w:t xml:space="preserve"> </w:t>
      </w:r>
      <w:r>
        <w:t>and</w:t>
      </w:r>
      <w:r>
        <w:t xml:space="preserve"> </w:t>
      </w:r>
      <w:r>
        <w:t>MBDA</w:t>
      </w:r>
      <w:r>
        <w:t>.</w:t>
      </w:r>
    </w:p>
    <w:p w:rsidR="008D7100" w:rsidP="00E52B52">
      <w:pPr>
        <w:pStyle w:val="Question"/>
      </w:pPr>
      <w:sdt>
        <w:sdtPr>
          <w:alias w:val="Member"/>
          <w:tag w:val="&lt;Member mnisId='1487' dodsId='31646'&gt;"/>
          <w:id w:val="-304007627"/>
          <w:placeholder>
            <w:docPart w:val="DefaultPlaceholder_-1854013440"/>
          </w:placeholder>
          <w:richText/>
        </w:sdtPr>
        <w:sdtContent>
          <w:r w:rsidRPr="00DA153B">
            <w:rPr>
              <w:b/>
              <w:bCs/>
            </w:rPr>
            <w:t>Mr Ellwood</w:t>
          </w:r>
          <w:r w:rsidRPr="00E52B52">
            <w:rPr>
              <w:b/>
            </w:rPr>
            <w:t>:</w:t>
          </w:r>
        </w:sdtContent>
      </w:sdt>
      <w:r>
        <w:t xml:space="preserve"> </w:t>
      </w:r>
      <w:r>
        <w:t>T</w:t>
      </w:r>
      <w:r>
        <w:t xml:space="preserve">he MOD did come back to say it had </w:t>
      </w:r>
      <w:r>
        <w:t>looked into</w:t>
      </w:r>
      <w:r>
        <w:t xml:space="preserve"> this and </w:t>
      </w:r>
      <w:r>
        <w:t>there was no ability for the Chinese to influence</w:t>
      </w:r>
      <w:r>
        <w:t xml:space="preserve"> it or no </w:t>
      </w:r>
      <w:r>
        <w:t>danger to the F35</w:t>
      </w:r>
      <w:r>
        <w:t>.</w:t>
      </w:r>
    </w:p>
    <w:p w:rsidR="00E722D0" w:rsidP="008D7100">
      <w:pPr>
        <w:pStyle w:val="Answer"/>
      </w:pPr>
      <w:sdt>
        <w:sdtPr>
          <w:alias w:val="Witness"/>
          <w:id w:val="1106160144"/>
          <w:placeholder>
            <w:docPart w:val="DefaultPlaceholder_-1854013440"/>
          </w:placeholder>
          <w:richText/>
        </w:sdtPr>
        <w:sdtContent>
          <w:r w:rsidRPr="008D7100">
            <w:rPr>
              <w:b/>
              <w:i/>
            </w:rPr>
            <w:t>Francis Tusa:</w:t>
          </w:r>
        </w:sdtContent>
      </w:sdt>
      <w:r>
        <w:t xml:space="preserve"> It ha</w:t>
      </w:r>
      <w:r>
        <w:t>d</w:t>
      </w:r>
      <w:r>
        <w:t xml:space="preserve"> no idea what was going on.</w:t>
      </w:r>
      <w:r>
        <w:t xml:space="preserve"> T</w:t>
      </w:r>
      <w:r>
        <w:t xml:space="preserve">alking to Deborah afterwards, </w:t>
      </w:r>
      <w:r>
        <w:t>an</w:t>
      </w:r>
      <w:r>
        <w:t xml:space="preserve"> MOD tea</w:t>
      </w:r>
      <w:r>
        <w:t xml:space="preserve">m visited </w:t>
      </w:r>
      <w:r>
        <w:t xml:space="preserve">the company the day after the report </w:t>
      </w:r>
      <w:r>
        <w:t xml:space="preserve">to try to </w:t>
      </w:r>
      <w:r>
        <w:t xml:space="preserve">find out what was going on. The MOD traditionally says, “It’s the supply chain; it’s nothing to do </w:t>
      </w:r>
      <w:r>
        <w:t>with us.” I am afraid I do not believe the MOD’s assurances on that. There are so many other example</w:t>
      </w:r>
      <w:r>
        <w:t>s</w:t>
      </w:r>
      <w:r>
        <w:t xml:space="preserve">. </w:t>
      </w:r>
      <w:r>
        <w:t>The Henry Jackson Society points out other companies. The MOD does not monitor this.</w:t>
      </w:r>
    </w:p>
    <w:p w:rsidR="00E862A9" w:rsidP="008D7100">
      <w:pPr>
        <w:pStyle w:val="Answer"/>
      </w:pPr>
      <w:r>
        <w:t>Michael</w:t>
      </w:r>
      <w:r>
        <w:t xml:space="preserve"> has</w:t>
      </w:r>
      <w:r>
        <w:t xml:space="preserve"> talk</w:t>
      </w:r>
      <w:r>
        <w:t xml:space="preserve">ed </w:t>
      </w:r>
      <w:r>
        <w:t xml:space="preserve">about different </w:t>
      </w:r>
      <w:r>
        <w:t>D</w:t>
      </w:r>
      <w:r>
        <w:t>epartments looking after this</w:t>
      </w:r>
      <w:r>
        <w:t xml:space="preserve">. Perhaps </w:t>
      </w:r>
      <w:r>
        <w:t xml:space="preserve">this is </w:t>
      </w:r>
      <w:r>
        <w:t>the problem in Britai</w:t>
      </w:r>
      <w:r>
        <w:t>n.</w:t>
      </w:r>
      <w:r>
        <w:t xml:space="preserve"> We should not have different </w:t>
      </w:r>
      <w:r>
        <w:t>D</w:t>
      </w:r>
      <w:r>
        <w:t>epartments monitoring this</w:t>
      </w:r>
      <w:r>
        <w:t>. T</w:t>
      </w:r>
      <w:r>
        <w:t>he</w:t>
      </w:r>
      <w:r>
        <w:t>re needs to be a single point of focus</w:t>
      </w:r>
      <w:r>
        <w:t>,</w:t>
      </w:r>
      <w:r>
        <w:t xml:space="preserve"> and it should not be about that </w:t>
      </w:r>
      <w:r>
        <w:t>D</w:t>
      </w:r>
      <w:r>
        <w:t>epartment’s own interest</w:t>
      </w:r>
      <w:r>
        <w:t xml:space="preserve"> but </w:t>
      </w:r>
      <w:r>
        <w:t>national security.</w:t>
      </w:r>
    </w:p>
    <w:p w:rsidR="00E862A9" w:rsidP="00E862A9">
      <w:pPr>
        <w:pStyle w:val="Question"/>
      </w:pPr>
      <w:sdt>
        <w:sdtPr>
          <w:alias w:val="Member"/>
          <w:tag w:val="&lt;Member mnisId='1487' dodsId='31646'&gt;"/>
          <w:id w:val="-1338076042"/>
          <w:placeholder>
            <w:docPart w:val="DefaultPlaceholder_-1854013440"/>
          </w:placeholder>
          <w:richText/>
        </w:sdtPr>
        <w:sdtContent>
          <w:r w:rsidRPr="00DA153B">
            <w:rPr>
              <w:b/>
              <w:bCs/>
            </w:rPr>
            <w:t>Mr Ellwood</w:t>
          </w:r>
          <w:r w:rsidRPr="00E862A9">
            <w:rPr>
              <w:b/>
            </w:rPr>
            <w:t>:</w:t>
          </w:r>
        </w:sdtContent>
      </w:sdt>
      <w:r>
        <w:t xml:space="preserve"> As for that printed circuit board company, do you think there are still questions to be answered by the MOD?</w:t>
      </w:r>
    </w:p>
    <w:p w:rsidR="00C630E8" w:rsidP="00E862A9">
      <w:pPr>
        <w:pStyle w:val="Answer"/>
      </w:pPr>
      <w:sdt>
        <w:sdtPr>
          <w:alias w:val="Witness"/>
          <w:id w:val="2028133280"/>
          <w:placeholder>
            <w:docPart w:val="DefaultPlaceholder_-1854013440"/>
          </w:placeholder>
          <w:richText/>
        </w:sdtPr>
        <w:sdtContent>
          <w:r w:rsidRPr="00E862A9">
            <w:rPr>
              <w:b/>
              <w:i/>
            </w:rPr>
            <w:t>Francis Tusa</w:t>
          </w:r>
          <w:r w:rsidRPr="00E862A9">
            <w:rPr>
              <w:b/>
              <w:i/>
            </w:rPr>
            <w:t>:</w:t>
          </w:r>
        </w:sdtContent>
      </w:sdt>
      <w:r>
        <w:t xml:space="preserve"> </w:t>
      </w:r>
      <w:r>
        <w:t>I would hope that any potential</w:t>
      </w:r>
      <w:r>
        <w:t xml:space="preserve"> </w:t>
      </w:r>
      <w:r>
        <w:t>issues</w:t>
      </w:r>
      <w:r>
        <w:t xml:space="preserve"> about technology leakage ha</w:t>
      </w:r>
      <w:r>
        <w:t>ve</w:t>
      </w:r>
      <w:r>
        <w:t xml:space="preserve"> been sorted out, but the fact is that for six years it has been owned by a Chinese entity</w:t>
      </w:r>
      <w:r>
        <w:t>.</w:t>
      </w:r>
      <w:r>
        <w:t xml:space="preserve"> You can go to the </w:t>
      </w:r>
      <w:r>
        <w:t>Zhengzhou</w:t>
      </w:r>
      <w:r>
        <w:t xml:space="preserve"> </w:t>
      </w:r>
      <w:r>
        <w:t xml:space="preserve">air show or whatever. </w:t>
      </w:r>
      <w:r>
        <w:t xml:space="preserve">Elisabeth has </w:t>
      </w:r>
      <w:r>
        <w:t xml:space="preserve">referred to </w:t>
      </w:r>
      <w:r>
        <w:t xml:space="preserve">the </w:t>
      </w:r>
      <w:r>
        <w:t>combination of commercial and defence</w:t>
      </w:r>
      <w:r>
        <w:t xml:space="preserve"> in one</w:t>
      </w:r>
      <w:r>
        <w:t xml:space="preserve">. </w:t>
      </w:r>
      <w:r>
        <w:t xml:space="preserve">The </w:t>
      </w:r>
      <w:r>
        <w:t>idea that there is a benign Chinese industrial interest in a company like that which does not leak into the military means that for six years who knows what has flowed across the internet back to China</w:t>
      </w:r>
      <w:r>
        <w:t>.</w:t>
      </w:r>
    </w:p>
    <w:p w:rsidR="00511FC1" w:rsidP="00C630E8">
      <w:pPr>
        <w:pStyle w:val="Question"/>
      </w:pPr>
      <w:sdt>
        <w:sdtPr>
          <w:alias w:val="Member"/>
          <w:tag w:val="&lt;Member mnisId='1487' dodsId='31646'&gt;"/>
          <w:id w:val="1662115802"/>
          <w:placeholder>
            <w:docPart w:val="DefaultPlaceholder_-1854013440"/>
          </w:placeholder>
          <w:richText/>
        </w:sdtPr>
        <w:sdtContent>
          <w:r w:rsidRPr="00DA153B">
            <w:rPr>
              <w:b/>
              <w:bCs/>
            </w:rPr>
            <w:t xml:space="preserve">Mr </w:t>
          </w:r>
          <w:r w:rsidRPr="00DA153B">
            <w:rPr>
              <w:b/>
              <w:bCs/>
            </w:rPr>
            <w:t>Ellwood</w:t>
          </w:r>
          <w:r w:rsidRPr="00C630E8">
            <w:rPr>
              <w:b/>
            </w:rPr>
            <w:t>:</w:t>
          </w:r>
        </w:sdtContent>
      </w:sdt>
      <w:r>
        <w:t xml:space="preserve"> The parent company is Shenzhen. The </w:t>
      </w:r>
      <w:r>
        <w:t xml:space="preserve">Gloucester-based company that </w:t>
      </w:r>
      <w:r>
        <w:t>prints</w:t>
      </w:r>
      <w:r>
        <w:t xml:space="preserve"> the circuit boards would claim that there is a firewall between the two. You are saying </w:t>
      </w:r>
      <w:r>
        <w:t>it</w:t>
      </w:r>
      <w:r>
        <w:t xml:space="preserve"> could still penetrate that.</w:t>
      </w:r>
    </w:p>
    <w:p w:rsidR="00314753" w:rsidP="00511FC1">
      <w:pPr>
        <w:pStyle w:val="Answer"/>
      </w:pPr>
      <w:sdt>
        <w:sdtPr>
          <w:alias w:val="Witness"/>
          <w:id w:val="1015120177"/>
          <w:placeholder>
            <w:docPart w:val="DefaultPlaceholder_-1854013440"/>
          </w:placeholder>
          <w:richText/>
        </w:sdtPr>
        <w:sdtContent>
          <w:r w:rsidRPr="00511FC1">
            <w:rPr>
              <w:b/>
              <w:i/>
            </w:rPr>
            <w:t>Francis Tusa:</w:t>
          </w:r>
        </w:sdtContent>
      </w:sdt>
      <w:r>
        <w:t xml:space="preserve"> </w:t>
      </w:r>
      <w:r>
        <w:t xml:space="preserve">No. </w:t>
      </w:r>
      <w:r>
        <w:t xml:space="preserve">What I am </w:t>
      </w:r>
      <w:r>
        <w:t>asking is:</w:t>
      </w:r>
      <w:r>
        <w:t xml:space="preserve"> what has hap</w:t>
      </w:r>
      <w:r>
        <w:t>pened in the six years until the report came out</w:t>
      </w:r>
      <w:r>
        <w:t xml:space="preserve">? At the </w:t>
      </w:r>
      <w:r>
        <w:t>time the MOD was not monitoring it; it had not paid any attention to it</w:t>
      </w:r>
      <w:r>
        <w:t>. H</w:t>
      </w:r>
      <w:r>
        <w:t>ow do we know? It is just an example</w:t>
      </w:r>
      <w:r>
        <w:t>. B</w:t>
      </w:r>
      <w:r>
        <w:t xml:space="preserve">ear in mind all the evidence is that you cannot separate commercial </w:t>
      </w:r>
      <w:r>
        <w:t>civilian defence t</w:t>
      </w:r>
      <w:r>
        <w:t xml:space="preserve">echnology and China actively says, “Get commercial technology in and we can migrate it </w:t>
      </w:r>
      <w:r>
        <w:t xml:space="preserve">on </w:t>
      </w:r>
      <w:r>
        <w:t>to the military.” How do we know what has passed between the UK-based company and China? The MOD had no idea what was going on</w:t>
      </w:r>
      <w:r>
        <w:t>. When I heard its denials</w:t>
      </w:r>
      <w:r>
        <w:t>,</w:t>
      </w:r>
      <w:r>
        <w:t xml:space="preserve"> it was a gre</w:t>
      </w:r>
      <w:r>
        <w:t xml:space="preserve">at example of bolting the stable door after the horse had gone. </w:t>
      </w:r>
      <w:r>
        <w:t>H</w:t>
      </w:r>
      <w:r>
        <w:t xml:space="preserve">ow many other deals have happened even in the past year where sub-system </w:t>
      </w:r>
      <w:r>
        <w:t xml:space="preserve">suppliers now have Chinese ownership and we </w:t>
      </w:r>
      <w:r>
        <w:t>do</w:t>
      </w:r>
      <w:r>
        <w:t xml:space="preserve"> not know what is passing between the two countries?</w:t>
      </w:r>
    </w:p>
    <w:p w:rsidR="00445E97" w:rsidP="00314753">
      <w:pPr>
        <w:pStyle w:val="Question"/>
      </w:pPr>
      <w:sdt>
        <w:sdtPr>
          <w:alias w:val="Member"/>
          <w:tag w:val="&lt;Member mnisId='1487' dodsId='31646'&gt;"/>
          <w:id w:val="-1383783665"/>
          <w:placeholder>
            <w:docPart w:val="DefaultPlaceholder_-1854013440"/>
          </w:placeholder>
          <w:richText/>
        </w:sdtPr>
        <w:sdtContent>
          <w:r w:rsidRPr="00DA153B">
            <w:rPr>
              <w:b/>
              <w:bCs/>
            </w:rPr>
            <w:t>Mr Ellwood</w:t>
          </w:r>
          <w:r w:rsidRPr="00314753">
            <w:rPr>
              <w:b/>
            </w:rPr>
            <w:t>:</w:t>
          </w:r>
        </w:sdtContent>
      </w:sdt>
      <w:r>
        <w:t xml:space="preserve"> </w:t>
      </w:r>
      <w:r>
        <w:t xml:space="preserve">I am </w:t>
      </w:r>
      <w:r>
        <w:t>sorry to pursue this one, but, t</w:t>
      </w:r>
      <w:r>
        <w:t xml:space="preserve">o flip it around, is there any evidence—Michael or Elisabeth, please jump in—that in the particular case of the circuit boards, or other cases to do with the F35, </w:t>
      </w:r>
      <w:r>
        <w:t>by</w:t>
      </w:r>
      <w:r>
        <w:t xml:space="preserve"> reverse engineering we have seen this capability emerge</w:t>
      </w:r>
      <w:r>
        <w:t xml:space="preserve"> or mater</w:t>
      </w:r>
      <w:r>
        <w:t>i</w:t>
      </w:r>
      <w:r>
        <w:t>alise in China? Francis, can you wrap that up, if you are aware of that?</w:t>
      </w:r>
    </w:p>
    <w:p w:rsidR="002E7806" w:rsidP="00445E97">
      <w:pPr>
        <w:pStyle w:val="Answer"/>
      </w:pPr>
      <w:sdt>
        <w:sdtPr>
          <w:alias w:val="Witness"/>
          <w:id w:val="1530301547"/>
          <w:placeholder>
            <w:docPart w:val="DefaultPlaceholder_-1854013440"/>
          </w:placeholder>
          <w:richText/>
        </w:sdtPr>
        <w:sdtContent>
          <w:r w:rsidRPr="00445E97">
            <w:rPr>
              <w:b/>
              <w:i/>
            </w:rPr>
            <w:t>Francis Tusa:</w:t>
          </w:r>
        </w:sdtContent>
      </w:sdt>
      <w:r>
        <w:t xml:space="preserve"> If you</w:t>
      </w:r>
      <w:r>
        <w:t xml:space="preserve"> have seen</w:t>
      </w:r>
      <w:r>
        <w:t xml:space="preserve"> the number of prototype </w:t>
      </w:r>
      <w:r>
        <w:t xml:space="preserve">stealth </w:t>
      </w:r>
      <w:r>
        <w:t xml:space="preserve">aircraft coming out of China in the past </w:t>
      </w:r>
      <w:r>
        <w:t>five years</w:t>
      </w:r>
      <w:r>
        <w:t>,</w:t>
      </w:r>
      <w:r>
        <w:t xml:space="preserve"> you are starting to see questions about technology leakage. </w:t>
      </w:r>
      <w:r>
        <w:t>A</w:t>
      </w:r>
      <w:r>
        <w:t>t least two new Chinese air-to-air missiles</w:t>
      </w:r>
      <w:r>
        <w:t xml:space="preserve"> have been</w:t>
      </w:r>
      <w:r>
        <w:t xml:space="preserve"> seen recently. How many of these are viable? </w:t>
      </w:r>
      <w:r>
        <w:t>The pace</w:t>
      </w:r>
      <w:r>
        <w:t xml:space="preserve"> of technology development inside China</w:t>
      </w:r>
      <w:r>
        <w:t xml:space="preserve"> over the past five years has been </w:t>
      </w:r>
      <w:r>
        <w:t>pretty astoun</w:t>
      </w:r>
      <w:r>
        <w:t>ding</w:t>
      </w:r>
      <w:r>
        <w:t>. W</w:t>
      </w:r>
      <w:r>
        <w:t>hereas 10 or 15 years ago they may have been two generations behind the west</w:t>
      </w:r>
      <w:r>
        <w:t>,</w:t>
      </w:r>
      <w:r>
        <w:t xml:space="preserve"> in </w:t>
      </w:r>
      <w:r>
        <w:t>a number of</w:t>
      </w:r>
      <w:r>
        <w:t xml:space="preserve"> areas they have been catching up. </w:t>
      </w:r>
      <w:r>
        <w:t>T</w:t>
      </w:r>
      <w:r>
        <w:t>he problem is that</w:t>
      </w:r>
      <w:r>
        <w:t xml:space="preserve">, </w:t>
      </w:r>
      <w:r>
        <w:t xml:space="preserve">until there is a proper </w:t>
      </w:r>
      <w:r>
        <w:t>audit</w:t>
      </w:r>
      <w:r>
        <w:t>,</w:t>
      </w:r>
      <w:r>
        <w:t xml:space="preserve"> we do not know how much of this has come from Chinese companies buying</w:t>
      </w:r>
      <w:r>
        <w:t xml:space="preserve"> up western sub</w:t>
      </w:r>
      <w:r>
        <w:noBreakHyphen/>
        <w:t xml:space="preserve">system suppliers and </w:t>
      </w:r>
      <w:r>
        <w:t xml:space="preserve">the </w:t>
      </w:r>
      <w:r>
        <w:t>technology leaking. I do not think there is the evidence base to say categorically that security has been in place</w:t>
      </w:r>
      <w:r>
        <w:t xml:space="preserve"> to prevent technology leakage.</w:t>
      </w:r>
    </w:p>
    <w:p w:rsidR="00E630C7" w:rsidP="00E630C7">
      <w:pPr>
        <w:pStyle w:val="Answer"/>
      </w:pPr>
      <w:sdt>
        <w:sdtPr>
          <w:alias w:val="Witness"/>
          <w:id w:val="-1237856249"/>
          <w:placeholder>
            <w:docPart w:val="DefaultPlaceholder_-1854013440"/>
          </w:placeholder>
          <w:richText/>
        </w:sdtPr>
        <w:sdtContent>
          <w:r w:rsidRPr="002E7806">
            <w:rPr>
              <w:b/>
              <w:i/>
            </w:rPr>
            <w:t>Elisabeth Braw:</w:t>
          </w:r>
        </w:sdtContent>
      </w:sdt>
      <w:r>
        <w:t xml:space="preserve"> </w:t>
      </w:r>
      <w:r>
        <w:t xml:space="preserve">Not referring to that </w:t>
      </w:r>
      <w:r>
        <w:t>particular company</w:t>
      </w:r>
      <w:r>
        <w:t>,</w:t>
      </w:r>
      <w:r>
        <w:t xml:space="preserve"> it is imp</w:t>
      </w:r>
      <w:r>
        <w:t xml:space="preserve">ossible to prevent intellectual property </w:t>
      </w:r>
      <w:r>
        <w:t>from crossing borders</w:t>
      </w:r>
      <w:r>
        <w:t xml:space="preserve">. </w:t>
      </w:r>
      <w:r>
        <w:t xml:space="preserve">Companies can promise that that will not </w:t>
      </w:r>
      <w:r>
        <w:t>happen</w:t>
      </w:r>
      <w:r>
        <w:t xml:space="preserve"> and it can be put in writing, but there is no guarantee. There was a similar case in Sweden a couple of years ago where three phenomenal cutting</w:t>
      </w:r>
      <w:r>
        <w:t xml:space="preserve">-edge </w:t>
      </w:r>
      <w:r>
        <w:t xml:space="preserve">space start-ups were contacted by Chinese companies that wanted to buy their services and use their technology. That was prevented by Swedish export legislation. </w:t>
      </w:r>
      <w:r>
        <w:t>N</w:t>
      </w:r>
      <w:r>
        <w:t xml:space="preserve">ot surprisingly, they </w:t>
      </w:r>
      <w:r>
        <w:t xml:space="preserve">then </w:t>
      </w:r>
      <w:r>
        <w:t>said, “In that case, we’re buying the compan</w:t>
      </w:r>
      <w:r>
        <w:t>ies</w:t>
      </w:r>
      <w:r>
        <w:t>,</w:t>
      </w:r>
      <w:r>
        <w:t xml:space="preserve">” which </w:t>
      </w:r>
      <w:r>
        <w:t>was</w:t>
      </w:r>
      <w:r>
        <w:t xml:space="preserve"> </w:t>
      </w:r>
      <w:r>
        <w:t>what happened, and there were no restrictions on foreign acquisitions. Now these companies are Chinese</w:t>
      </w:r>
      <w:r>
        <w:t>-</w:t>
      </w:r>
      <w:r>
        <w:t xml:space="preserve">owned and there is </w:t>
      </w:r>
      <w:r>
        <w:t xml:space="preserve">absolutely </w:t>
      </w:r>
      <w:r>
        <w:t>no way anybody can guarantee that their technology and expertise is not going to China. In effect that is what is happening</w:t>
      </w:r>
      <w:r>
        <w:t>.</w:t>
      </w:r>
      <w:r>
        <w:t xml:space="preserve"> </w:t>
      </w:r>
      <w:r>
        <w:t>With</w:t>
      </w:r>
      <w:r>
        <w:t xml:space="preserve"> intellectual property</w:t>
      </w:r>
      <w:r>
        <w:t>,</w:t>
      </w:r>
      <w:r>
        <w:t xml:space="preserve"> borders do not matter, and I think that is what we are seeing </w:t>
      </w:r>
      <w:r>
        <w:t>over and over again</w:t>
      </w:r>
      <w:r>
        <w:t>, as Francis has just described.</w:t>
      </w:r>
    </w:p>
    <w:p w:rsidR="00030F69" w:rsidRPr="00030F69" w:rsidP="00255735">
      <w:pPr>
        <w:pStyle w:val="Answer"/>
        <w:ind w:left="0"/>
        <w:rPr>
          <w:i/>
          <w:iCs/>
        </w:rPr>
      </w:pPr>
      <w:r>
        <w:rPr>
          <w:i/>
          <w:iCs/>
        </w:rPr>
        <w:t>Mr</w:t>
      </w:r>
      <w:r w:rsidRPr="00030F69">
        <w:rPr>
          <w:i/>
          <w:iCs/>
        </w:rPr>
        <w:t xml:space="preserve"> Ellwood took the Chair.</w:t>
      </w:r>
    </w:p>
    <w:p w:rsidR="001D09B3" w:rsidP="00E630C7">
      <w:pPr>
        <w:pStyle w:val="Question"/>
      </w:pPr>
      <w:sdt>
        <w:sdtPr>
          <w:alias w:val="Member"/>
          <w:tag w:val="&lt;Member mnisId='4855' dodsId=''&gt;"/>
          <w:id w:val="-155613820"/>
          <w:placeholder>
            <w:docPart w:val="DefaultPlaceholder_-1854013440"/>
          </w:placeholder>
          <w:richText/>
        </w:sdtPr>
        <w:sdtContent>
          <w:r w:rsidRPr="00E630C7">
            <w:rPr>
              <w:b/>
            </w:rPr>
            <w:t>Sarah Atherton:</w:t>
          </w:r>
        </w:sdtContent>
      </w:sdt>
      <w:r>
        <w:t xml:space="preserve"> </w:t>
      </w:r>
      <w:r>
        <w:t>You have answered a lot of my questions. Can you confirm for me your experiences</w:t>
      </w:r>
      <w:r>
        <w:t xml:space="preserve"> of</w:t>
      </w:r>
      <w:r>
        <w:t xml:space="preserve"> direct examp</w:t>
      </w:r>
      <w:r>
        <w:t xml:space="preserve">les of hostile </w:t>
      </w:r>
      <w:r>
        <w:t xml:space="preserve">ownership or acquisition of UK firms? We have been </w:t>
      </w:r>
      <w:r>
        <w:t>given</w:t>
      </w:r>
      <w:r>
        <w:t xml:space="preserve"> conflicting </w:t>
      </w:r>
      <w:r>
        <w:t xml:space="preserve">information </w:t>
      </w:r>
      <w:r>
        <w:t>in</w:t>
      </w:r>
      <w:r>
        <w:t xml:space="preserve"> this Committee. As Francis said, the Henry Jackson Society has identified 115 companies acquired by Chinese-owned firms since 2010. We have heard about 38 de</w:t>
      </w:r>
      <w:r>
        <w:t xml:space="preserve">fence companies owned by Asian companies, not necessarily Chinese ones, but the Sub-Committee </w:t>
      </w:r>
      <w:r>
        <w:t xml:space="preserve">has </w:t>
      </w:r>
      <w:r>
        <w:t xml:space="preserve">also been told by </w:t>
      </w:r>
      <w:r>
        <w:t>a number of</w:t>
      </w:r>
      <w:r>
        <w:t xml:space="preserve"> witnesses </w:t>
      </w:r>
      <w:r>
        <w:t>that it is a perceived risk, not an actual one. What are your own experiences of this? Can we start with Michael, plea</w:t>
      </w:r>
      <w:r>
        <w:t>se?</w:t>
      </w:r>
    </w:p>
    <w:p w:rsidR="006E19E5" w:rsidP="001D09B3">
      <w:pPr>
        <w:pStyle w:val="Answer"/>
      </w:pPr>
      <w:sdt>
        <w:sdtPr>
          <w:alias w:val="Witness"/>
          <w:id w:val="626597245"/>
          <w:placeholder>
            <w:docPart w:val="DefaultPlaceholder_-1854013440"/>
          </w:placeholder>
          <w:richText/>
        </w:sdtPr>
        <w:sdtContent>
          <w:r w:rsidRPr="001D09B3">
            <w:rPr>
              <w:b/>
              <w:i/>
            </w:rPr>
            <w:t>Michael Formosa:</w:t>
          </w:r>
        </w:sdtContent>
      </w:sdt>
      <w:r>
        <w:t xml:space="preserve"> It is a great question and we can spend hours evaluating and debating literally every takeover attempt. There is a handful </w:t>
      </w:r>
      <w:r>
        <w:t xml:space="preserve">of examples </w:t>
      </w:r>
      <w:r>
        <w:t>where there has been very significant discourse concerning the practicalities of acquisitions sinc</w:t>
      </w:r>
      <w:r>
        <w:t>e they all deal squarely</w:t>
      </w:r>
      <w:r>
        <w:t xml:space="preserve"> </w:t>
      </w:r>
      <w:r>
        <w:t>in</w:t>
      </w:r>
      <w:r>
        <w:t xml:space="preserve"> the aerospace component field. S</w:t>
      </w:r>
      <w:r>
        <w:t>L</w:t>
      </w:r>
      <w:r>
        <w:t>MR, a Chinese concern, was permitted to acquire Gardner Aerospace</w:t>
      </w:r>
      <w:r>
        <w:t xml:space="preserve"> in 2017. Gardner subsequently took over Northern Aerospace, but the Competition and Markets Authority allowed both. On the other </w:t>
      </w:r>
      <w:r>
        <w:t xml:space="preserve">hand, the CMA blocked Gardner’s attempt to take over </w:t>
      </w:r>
      <w:r>
        <w:t>Im</w:t>
      </w:r>
      <w:r>
        <w:t>p</w:t>
      </w:r>
      <w:r>
        <w:t>c</w:t>
      </w:r>
      <w:r>
        <w:t>r</w:t>
      </w:r>
      <w:r>
        <w:t>o</w:t>
      </w:r>
      <w:r>
        <w:t>s</w:t>
      </w:r>
      <w:r>
        <w:t>s</w:t>
      </w:r>
      <w:r>
        <w:t xml:space="preserve"> Ltd, also a components manufacturer</w:t>
      </w:r>
      <w:r>
        <w:t>. Aero</w:t>
      </w:r>
      <w:r>
        <w:t>s</w:t>
      </w:r>
      <w:r>
        <w:t>tar, another example of a Chinese concern, walked away from attempting to acquire Me</w:t>
      </w:r>
      <w:r>
        <w:t>ttis</w:t>
      </w:r>
      <w:r>
        <w:t xml:space="preserve"> Aerospace</w:t>
      </w:r>
      <w:r>
        <w:t xml:space="preserve"> </w:t>
      </w:r>
      <w:r>
        <w:t>only after the Business Secretary intervened directly</w:t>
      </w:r>
      <w:r>
        <w:t xml:space="preserve"> using provisions of the Enterprise Act.</w:t>
      </w:r>
    </w:p>
    <w:p w:rsidR="00C27421" w:rsidP="001D09B3">
      <w:pPr>
        <w:pStyle w:val="Answer"/>
      </w:pPr>
      <w:r>
        <w:t xml:space="preserve">The point is that </w:t>
      </w:r>
      <w:r>
        <w:t xml:space="preserve">these are all reactive reviews happening outside the scope </w:t>
      </w:r>
      <w:r>
        <w:t>of a clear</w:t>
      </w:r>
      <w:r>
        <w:t xml:space="preserve"> regulatory framework. A</w:t>
      </w:r>
      <w:r>
        <w:t xml:space="preserve"> </w:t>
      </w:r>
      <w:r>
        <w:t>proper</w:t>
      </w:r>
      <w:r>
        <w:t xml:space="preserve"> </w:t>
      </w:r>
      <w:r>
        <w:t>framework can</w:t>
      </w:r>
      <w:r>
        <w:t xml:space="preserve"> detail</w:t>
      </w:r>
      <w:r>
        <w:t xml:space="preserve"> </w:t>
      </w:r>
      <w:r>
        <w:t>whether or not</w:t>
      </w:r>
      <w:r>
        <w:t xml:space="preserve"> these acquisitions </w:t>
      </w:r>
      <w:r>
        <w:t>a</w:t>
      </w:r>
      <w:r>
        <w:t xml:space="preserve">re allowable before an appreciable amount of time, energy and effort </w:t>
      </w:r>
      <w:r>
        <w:t>a</w:t>
      </w:r>
      <w:r>
        <w:t xml:space="preserve">re expended on them. We need to understand a range of key questions that </w:t>
      </w:r>
      <w:r>
        <w:t>relate to any would</w:t>
      </w:r>
      <w:r>
        <w:noBreakHyphen/>
        <w:t>be acquirer, whether they are companies or funds</w:t>
      </w:r>
      <w:r>
        <w:t>. W</w:t>
      </w:r>
      <w:r>
        <w:t>ho are the owners or investors? Where is t</w:t>
      </w:r>
      <w:r>
        <w:t xml:space="preserve">he fund coming from? What else is in each portfolio? How is the fund administered and regulated? What </w:t>
      </w:r>
      <w:r>
        <w:t>other</w:t>
      </w:r>
      <w:r>
        <w:t xml:space="preserve"> </w:t>
      </w:r>
      <w:r>
        <w:t xml:space="preserve">tech do they own? In other words, what are the implications </w:t>
      </w:r>
      <w:r>
        <w:t>for the addition of the UK tech to its existing portfolio? We have seen examples of this</w:t>
      </w:r>
      <w:r>
        <w:t xml:space="preserve"> </w:t>
      </w:r>
      <w:r>
        <w:t>in the United States with Russian firms buying up disparate pieces of technology that suddenly add up to a missile</w:t>
      </w:r>
      <w:r>
        <w:t>,</w:t>
      </w:r>
      <w:r>
        <w:t xml:space="preserve"> or even hypersonic technology. </w:t>
      </w:r>
    </w:p>
    <w:p w:rsidR="00002E79" w:rsidP="001D09B3">
      <w:pPr>
        <w:pStyle w:val="Answer"/>
      </w:pPr>
      <w:r>
        <w:t>All of</w:t>
      </w:r>
      <w:r>
        <w:t xml:space="preserve"> these questions </w:t>
      </w:r>
      <w:r>
        <w:t>go beyond the basics</w:t>
      </w:r>
      <w:r>
        <w:t>. This</w:t>
      </w:r>
      <w:r>
        <w:t xml:space="preserve"> would help us form a full picture and anticipate not just</w:t>
      </w:r>
      <w:r>
        <w:t xml:space="preserve"> the initial transaction but the implications of that acquisition down the road</w:t>
      </w:r>
      <w:r>
        <w:t xml:space="preserve">. </w:t>
      </w:r>
      <w:r>
        <w:t>I think we have the building blocks starting in this country in the interactive analysis tool</w:t>
      </w:r>
      <w:r>
        <w:t xml:space="preserve"> </w:t>
      </w:r>
      <w:r>
        <w:t xml:space="preserve">created by </w:t>
      </w:r>
      <w:r>
        <w:t xml:space="preserve">the </w:t>
      </w:r>
      <w:r>
        <w:t>D</w:t>
      </w:r>
      <w:r>
        <w:t xml:space="preserve">efence </w:t>
      </w:r>
      <w:r>
        <w:t>S</w:t>
      </w:r>
      <w:r>
        <w:t>olutio</w:t>
      </w:r>
      <w:r>
        <w:t>ns C</w:t>
      </w:r>
      <w:r>
        <w:t>entre. On top of that, even if we approve an ac</w:t>
      </w:r>
      <w:r>
        <w:t>quisition</w:t>
      </w:r>
      <w:r>
        <w:t>,</w:t>
      </w:r>
      <w:r>
        <w:t xml:space="preserve"> we</w:t>
      </w:r>
      <w:r>
        <w:t xml:space="preserve"> have</w:t>
      </w:r>
      <w:r>
        <w:t xml:space="preserve"> to consider</w:t>
      </w:r>
      <w:r>
        <w:t>,</w:t>
      </w:r>
      <w:r>
        <w:t xml:space="preserve"> as </w:t>
      </w:r>
      <w:r>
        <w:t>is done in the U</w:t>
      </w:r>
      <w:r>
        <w:t>nited States</w:t>
      </w:r>
      <w:r>
        <w:t>,</w:t>
      </w:r>
      <w:r>
        <w:t xml:space="preserve"> the need for things like special security agreements, proxies and a whole set of </w:t>
      </w:r>
      <w:r>
        <w:t xml:space="preserve">export control orders </w:t>
      </w:r>
      <w:r>
        <w:t>that</w:t>
      </w:r>
      <w:r>
        <w:t xml:space="preserve"> would complement the inward investment regime and enable us to</w:t>
      </w:r>
      <w:r>
        <w:t xml:space="preserve"> keep</w:t>
      </w:r>
      <w:r>
        <w:t xml:space="preserve"> </w:t>
      </w:r>
      <w:r>
        <w:t>more of a</w:t>
      </w:r>
      <w:r>
        <w:t xml:space="preserve"> handl</w:t>
      </w:r>
      <w:r>
        <w:t>e on IP.</w:t>
      </w:r>
    </w:p>
    <w:p w:rsidR="003D4CA2" w:rsidP="001D09B3">
      <w:pPr>
        <w:pStyle w:val="Answer"/>
      </w:pPr>
      <w:r>
        <w:t>I do not think we should adopt a simplified view of foreign acquisitions but rather judge each on its own merit</w:t>
      </w:r>
      <w:r>
        <w:t>s</w:t>
      </w:r>
      <w:r>
        <w:t>, but we can do this</w:t>
      </w:r>
      <w:r>
        <w:t xml:space="preserve"> only</w:t>
      </w:r>
      <w:r>
        <w:t xml:space="preserve"> with frameworks that work in support </w:t>
      </w:r>
      <w:r>
        <w:t>of a clear strategy</w:t>
      </w:r>
      <w:r>
        <w:t>. T</w:t>
      </w:r>
      <w:r>
        <w:t xml:space="preserve">hat is why it is </w:t>
      </w:r>
      <w:r>
        <w:t>really important</w:t>
      </w:r>
      <w:r>
        <w:t xml:space="preserve"> to get this righ</w:t>
      </w:r>
      <w:r>
        <w:t xml:space="preserve">t and not just </w:t>
      </w:r>
      <w:r>
        <w:t>think in broad terms about any particular country or investment.</w:t>
      </w:r>
    </w:p>
    <w:p w:rsidR="00776E32" w:rsidP="003D4CA2">
      <w:pPr>
        <w:pStyle w:val="Question"/>
      </w:pPr>
      <w:sdt>
        <w:sdtPr>
          <w:alias w:val="Member"/>
          <w:tag w:val="&lt;Member mnisId='4855' dodsId=''&gt;"/>
          <w:id w:val="-1449548740"/>
          <w:placeholder>
            <w:docPart w:val="DefaultPlaceholder_-1854013440"/>
          </w:placeholder>
          <w:richText/>
        </w:sdtPr>
        <w:sdtContent>
          <w:r w:rsidRPr="003D4CA2">
            <w:rPr>
              <w:b/>
            </w:rPr>
            <w:t>Sarah Atherton:</w:t>
          </w:r>
        </w:sdtContent>
      </w:sdt>
      <w:r>
        <w:t xml:space="preserve"> Why do you think this has been allowed to happen? We seem to be playing catch-up in this country. Why do you think we are playing catch-up?</w:t>
      </w:r>
    </w:p>
    <w:p w:rsidR="00DA0032" w:rsidP="00776E32">
      <w:pPr>
        <w:pStyle w:val="Answer"/>
      </w:pPr>
      <w:sdt>
        <w:sdtPr>
          <w:alias w:val="Witness"/>
          <w:id w:val="1450814991"/>
          <w:placeholder>
            <w:docPart w:val="DefaultPlaceholder_-1854013440"/>
          </w:placeholder>
          <w:richText/>
        </w:sdtPr>
        <w:sdtContent>
          <w:r w:rsidRPr="00776E32">
            <w:rPr>
              <w:b/>
              <w:i/>
            </w:rPr>
            <w:t xml:space="preserve">Michael </w:t>
          </w:r>
          <w:r w:rsidRPr="00776E32">
            <w:rPr>
              <w:b/>
              <w:i/>
            </w:rPr>
            <w:t>Formosa:</w:t>
          </w:r>
        </w:sdtContent>
      </w:sdt>
      <w:r>
        <w:t xml:space="preserve"> It is because we are an incredibly open FDI destination</w:t>
      </w:r>
      <w:r>
        <w:t>. W</w:t>
      </w:r>
      <w:r>
        <w:t>e are No.</w:t>
      </w:r>
      <w:r>
        <w:t xml:space="preserve"> </w:t>
      </w:r>
      <w:r>
        <w:t xml:space="preserve">3 in the world behind the United States and Hong Kong. Obviously, there are a lot of question marks around Hong Kong and a lot of potential </w:t>
      </w:r>
      <w:r>
        <w:t>in</w:t>
      </w:r>
      <w:r>
        <w:t xml:space="preserve"> thinking about a post-Brexit envir</w:t>
      </w:r>
      <w:r>
        <w:t xml:space="preserve">onment. We also </w:t>
      </w:r>
      <w:r>
        <w:t>have to</w:t>
      </w:r>
      <w:r>
        <w:t xml:space="preserve"> bear in mind that only a few </w:t>
      </w:r>
      <w:r>
        <w:t xml:space="preserve">short </w:t>
      </w:r>
      <w:r>
        <w:t xml:space="preserve">years ago we were actively courting Chinese investment in this country as a matter of open policy. Right </w:t>
      </w:r>
      <w:r>
        <w:t>now</w:t>
      </w:r>
      <w:r>
        <w:t xml:space="preserve"> we need to balance the notion of maintaining</w:t>
      </w:r>
      <w:r>
        <w:t xml:space="preserve"> and growing</w:t>
      </w:r>
      <w:r>
        <w:t xml:space="preserve"> our status</w:t>
      </w:r>
      <w:r>
        <w:t xml:space="preserve"> as an </w:t>
      </w:r>
      <w:r>
        <w:t>attractive FDI</w:t>
      </w:r>
      <w:r>
        <w:t xml:space="preserve"> destination, but we also</w:t>
      </w:r>
      <w:r>
        <w:t xml:space="preserve"> have</w:t>
      </w:r>
      <w:r>
        <w:t xml:space="preserve"> to be very practical about instituting the kind</w:t>
      </w:r>
      <w:r>
        <w:t>s</w:t>
      </w:r>
      <w:r>
        <w:t xml:space="preserve"> of frameworks needed to maintain control of our own value chain</w:t>
      </w:r>
      <w:r>
        <w:t>s</w:t>
      </w:r>
      <w:r>
        <w:t>.</w:t>
      </w:r>
    </w:p>
    <w:p w:rsidR="0091219A" w:rsidP="00DA0032">
      <w:pPr>
        <w:pStyle w:val="Answer"/>
      </w:pPr>
      <w:sdt>
        <w:sdtPr>
          <w:alias w:val="Witness"/>
          <w:id w:val="-141583742"/>
          <w:placeholder>
            <w:docPart w:val="DefaultPlaceholder_-1854013440"/>
          </w:placeholder>
          <w:richText/>
        </w:sdtPr>
        <w:sdtContent>
          <w:r w:rsidRPr="00DA0032">
            <w:rPr>
              <w:b/>
              <w:i/>
            </w:rPr>
            <w:t>Francis Tusa:</w:t>
          </w:r>
        </w:sdtContent>
      </w:sdt>
      <w:r>
        <w:t xml:space="preserve"> I wholeheartedly</w:t>
      </w:r>
      <w:r>
        <w:t xml:space="preserve"> </w:t>
      </w:r>
      <w:r>
        <w:t>back up</w:t>
      </w:r>
      <w:r>
        <w:t xml:space="preserve"> Michael. The whole gamut of special </w:t>
      </w:r>
      <w:r>
        <w:t xml:space="preserve">security arrangements </w:t>
      </w:r>
      <w:r>
        <w:t>in the S</w:t>
      </w:r>
      <w:r>
        <w:t>tat</w:t>
      </w:r>
      <w:r>
        <w:t>es is the type of regime the UK needs. You can look at the SSAs and say th</w:t>
      </w:r>
      <w:r>
        <w:t>at the starting point</w:t>
      </w:r>
      <w:r>
        <w:t xml:space="preserve"> or presumption</w:t>
      </w:r>
      <w:r>
        <w:t xml:space="preserve"> in the United States</w:t>
      </w:r>
      <w:r>
        <w:t>,</w:t>
      </w:r>
      <w:r>
        <w:t xml:space="preserve"> </w:t>
      </w:r>
      <w:r>
        <w:t xml:space="preserve">in </w:t>
      </w:r>
      <w:r>
        <w:t xml:space="preserve">most cases </w:t>
      </w:r>
      <w:r>
        <w:t xml:space="preserve">of </w:t>
      </w:r>
      <w:r>
        <w:t>acquisitions by overseas companies</w:t>
      </w:r>
      <w:r>
        <w:t>,</w:t>
      </w:r>
      <w:r>
        <w:t xml:space="preserve"> is, “No</w:t>
      </w:r>
      <w:r>
        <w:t>. N</w:t>
      </w:r>
      <w:r>
        <w:t xml:space="preserve">ow persuade us why yes.” As for </w:t>
      </w:r>
      <w:r>
        <w:t>SSAs</w:t>
      </w:r>
      <w:r>
        <w:t>,</w:t>
      </w:r>
      <w:r>
        <w:t xml:space="preserve"> for example if you wer</w:t>
      </w:r>
      <w:r>
        <w:t>e to look at the type</w:t>
      </w:r>
      <w:r>
        <w:t>s</w:t>
      </w:r>
      <w:r>
        <w:t xml:space="preserve"> of agreements that BAE Systems has in the United States</w:t>
      </w:r>
      <w:r>
        <w:t xml:space="preserve">—it is </w:t>
      </w:r>
      <w:r>
        <w:t>a major player</w:t>
      </w:r>
      <w:r>
        <w:t>,</w:t>
      </w:r>
      <w:r>
        <w:t xml:space="preserve"> </w:t>
      </w:r>
      <w:r>
        <w:t>top 10 defence compan</w:t>
      </w:r>
      <w:r>
        <w:t>y</w:t>
      </w:r>
      <w:r>
        <w:t xml:space="preserve">—the US </w:t>
      </w:r>
      <w:r>
        <w:t>sub-divis</w:t>
      </w:r>
      <w:r>
        <w:t>i</w:t>
      </w:r>
      <w:r>
        <w:t xml:space="preserve">ons are </w:t>
      </w:r>
      <w:r>
        <w:t>almost completely cut away from the parent compan</w:t>
      </w:r>
      <w:r>
        <w:t>y. T</w:t>
      </w:r>
      <w:r>
        <w:t>hey are run by US boards</w:t>
      </w:r>
      <w:r>
        <w:t xml:space="preserve"> and</w:t>
      </w:r>
      <w:r>
        <w:t xml:space="preserve"> US people. The day-to-day management and control of the board in the UK is limited, and </w:t>
      </w:r>
      <w:r>
        <w:t>apparently</w:t>
      </w:r>
      <w:r>
        <w:t xml:space="preserve"> we </w:t>
      </w:r>
      <w:r>
        <w:t>are</w:t>
      </w:r>
      <w:r>
        <w:t xml:space="preserve"> a </w:t>
      </w:r>
      <w:r>
        <w:t>special relationship</w:t>
      </w:r>
      <w:r>
        <w:t xml:space="preserve"> </w:t>
      </w:r>
      <w:r>
        <w:t>best all</w:t>
      </w:r>
      <w:r>
        <w:t xml:space="preserve">y, </w:t>
      </w:r>
      <w:r>
        <w:t>so a degree of institutional paranoia when it comes to takeovers and so forth is probably what we should have in th</w:t>
      </w:r>
      <w:r>
        <w:t>e UK</w:t>
      </w:r>
      <w:r>
        <w:t>.</w:t>
      </w:r>
    </w:p>
    <w:p w:rsidR="00D417F9" w:rsidP="00DA0032">
      <w:pPr>
        <w:pStyle w:val="Answer"/>
      </w:pPr>
      <w:r>
        <w:t xml:space="preserve">To come back to Elisabeth’s point about the fact </w:t>
      </w:r>
      <w:r>
        <w:t xml:space="preserve">that </w:t>
      </w:r>
      <w:r>
        <w:t>China sees this fusion of commercial aerospace, military and the whole lot</w:t>
      </w:r>
      <w:r>
        <w:t xml:space="preserve">, </w:t>
      </w:r>
      <w:r>
        <w:t xml:space="preserve">the presumption has to be that any Chinese interest in </w:t>
      </w:r>
      <w:r>
        <w:t xml:space="preserve">a </w:t>
      </w:r>
      <w:r>
        <w:t xml:space="preserve">UK aerospace defence company, even quite low, is because </w:t>
      </w:r>
      <w:r>
        <w:t>it wan</w:t>
      </w:r>
      <w:r>
        <w:t xml:space="preserve">ts </w:t>
      </w:r>
      <w:r>
        <w:t xml:space="preserve">the military knowledge to improve </w:t>
      </w:r>
      <w:r>
        <w:t>its</w:t>
      </w:r>
      <w:r>
        <w:t xml:space="preserve"> defence </w:t>
      </w:r>
      <w:r>
        <w:t xml:space="preserve">industry. Even if we may not have great examples of spies carrying briefcases full of documents on to </w:t>
      </w:r>
      <w:r>
        <w:t>a</w:t>
      </w:r>
      <w:r>
        <w:t xml:space="preserve"> plane to get back to China, the presumption </w:t>
      </w:r>
      <w:r>
        <w:t>has to</w:t>
      </w:r>
      <w:r>
        <w:t xml:space="preserve"> be</w:t>
      </w:r>
      <w:r>
        <w:t>,</w:t>
      </w:r>
      <w:r>
        <w:t xml:space="preserve"> because it is stated Chinese policy</w:t>
      </w:r>
      <w:r>
        <w:t>,</w:t>
      </w:r>
      <w:r>
        <w:t xml:space="preserve"> that this i</w:t>
      </w:r>
      <w:r>
        <w:t>s what is happening.</w:t>
      </w:r>
    </w:p>
    <w:p w:rsidR="002309F5" w:rsidP="00D417F9">
      <w:pPr>
        <w:pStyle w:val="Answer"/>
      </w:pPr>
      <w:sdt>
        <w:sdtPr>
          <w:alias w:val="Witness"/>
          <w:id w:val="1204984574"/>
          <w:placeholder>
            <w:docPart w:val="DefaultPlaceholder_-1854013440"/>
          </w:placeholder>
          <w:richText/>
        </w:sdtPr>
        <w:sdtContent>
          <w:r w:rsidRPr="00D417F9">
            <w:rPr>
              <w:b/>
              <w:i/>
            </w:rPr>
            <w:t>Elisabeth Braw:</w:t>
          </w:r>
        </w:sdtContent>
      </w:sdt>
      <w:r>
        <w:t xml:space="preserve"> I think a</w:t>
      </w:r>
      <w:r>
        <w:t xml:space="preserve"> good illustration </w:t>
      </w:r>
      <w:r>
        <w:t>of that incredibly close relationship between Chinese businesses and the Government</w:t>
      </w:r>
      <w:r>
        <w:t xml:space="preserve">—it does not </w:t>
      </w:r>
      <w:r>
        <w:t>originate with the businesses; it is just a matter of legal obligation and policy</w:t>
      </w:r>
      <w:r>
        <w:t>—is what hap</w:t>
      </w:r>
      <w:r>
        <w:t xml:space="preserve">pened one or two weeks ago when </w:t>
      </w:r>
      <w:r>
        <w:t>Jack Ma was planning to take his company public</w:t>
      </w:r>
      <w:r>
        <w:t>. A</w:t>
      </w:r>
      <w:r>
        <w:t xml:space="preserve">s we know, </w:t>
      </w:r>
      <w:r>
        <w:t xml:space="preserve">that </w:t>
      </w:r>
      <w:r>
        <w:t>would have been the world’s largest and most valuable IPO</w:t>
      </w:r>
      <w:r>
        <w:t>. T</w:t>
      </w:r>
      <w:r>
        <w:t>hat IPO was scuttled by President</w:t>
      </w:r>
      <w:r>
        <w:t> X</w:t>
      </w:r>
      <w:r>
        <w:t xml:space="preserve">i because he disliked something </w:t>
      </w:r>
      <w:r>
        <w:t>Jack Ma</w:t>
      </w:r>
      <w:r>
        <w:t xml:space="preserve"> had</w:t>
      </w:r>
      <w:r>
        <w:t xml:space="preserve"> said in his speech.</w:t>
      </w:r>
      <w:r>
        <w:t xml:space="preserve"> This is an incredibly powerful company, but not powerful enough to be able to operate independently in China. If you think about all the other Chinese companies that may have wanted to have some sort of separation from the Government</w:t>
      </w:r>
      <w:r>
        <w:t>,</w:t>
      </w:r>
      <w:r>
        <w:t xml:space="preserve"> it is just not possi</w:t>
      </w:r>
      <w:r>
        <w:t>ble</w:t>
      </w:r>
      <w:r>
        <w:t>.</w:t>
      </w:r>
    </w:p>
    <w:p w:rsidR="00207C07" w:rsidP="00D417F9">
      <w:pPr>
        <w:pStyle w:val="Answer"/>
      </w:pPr>
      <w:r>
        <w:t>I</w:t>
      </w:r>
      <w:r>
        <w:t>t is dangerous to look</w:t>
      </w:r>
      <w:r>
        <w:t xml:space="preserve"> simply</w:t>
      </w:r>
      <w:r>
        <w:t xml:space="preserve"> at where the acquiring entity is based and then say, “</w:t>
      </w:r>
      <w:r>
        <w:t>I</w:t>
      </w:r>
      <w:r>
        <w:t>f it is a Chinese company</w:t>
      </w:r>
      <w:r>
        <w:t>,</w:t>
      </w:r>
      <w:r>
        <w:t xml:space="preserve"> we should look more closely at it; if it is based </w:t>
      </w:r>
      <w:r>
        <w:t xml:space="preserve">in the </w:t>
      </w:r>
      <w:r>
        <w:t>UK</w:t>
      </w:r>
      <w:r>
        <w:t>, a</w:t>
      </w:r>
      <w:r>
        <w:t>n</w:t>
      </w:r>
      <w:r>
        <w:t xml:space="preserve"> EU country and other allied countries</w:t>
      </w:r>
      <w:r>
        <w:t>, then</w:t>
      </w:r>
      <w:r>
        <w:t xml:space="preserve"> it is fine</w:t>
      </w:r>
      <w:r>
        <w:t>.</w:t>
      </w:r>
      <w:r>
        <w:t>”</w:t>
      </w:r>
      <w:r>
        <w:t xml:space="preserve"> A</w:t>
      </w:r>
      <w:r>
        <w:t xml:space="preserve">s we know, </w:t>
      </w:r>
      <w:r>
        <w:t xml:space="preserve">entities based in our countries can have significant links that we should be concerned about, even though they are </w:t>
      </w:r>
      <w:r>
        <w:t>registered</w:t>
      </w:r>
      <w:r>
        <w:t xml:space="preserve"> here. In a previous life I worked in corporate investigations and learn</w:t>
      </w:r>
      <w:r>
        <w:t>ed</w:t>
      </w:r>
      <w:r>
        <w:t xml:space="preserve"> to look </w:t>
      </w:r>
      <w:r>
        <w:t>at not</w:t>
      </w:r>
      <w:r>
        <w:t xml:space="preserve"> just the acquiring entity but </w:t>
      </w:r>
      <w:r>
        <w:t xml:space="preserve">who ultimately owns it. </w:t>
      </w:r>
    </w:p>
    <w:p w:rsidR="00E21B70" w:rsidP="00D417F9">
      <w:pPr>
        <w:pStyle w:val="Answer"/>
      </w:pPr>
      <w:r>
        <w:t>A good illustration of why that needs to be done happened in the US a couple of months ago. I do not know whether anybody here remembers the case of Grindr. It is the world’s largest gay dating app. Why do I mention a gay dating ap</w:t>
      </w:r>
      <w:r>
        <w:t xml:space="preserve">p on the Defence Select </w:t>
      </w:r>
      <w:r>
        <w:t>Sub-</w:t>
      </w:r>
      <w:r>
        <w:t xml:space="preserve">Committee? It was </w:t>
      </w:r>
      <w:r>
        <w:t>bought by a Chinese entity</w:t>
      </w:r>
      <w:r>
        <w:t xml:space="preserve"> and then the US regulator realised that </w:t>
      </w:r>
      <w:r>
        <w:t>it might</w:t>
      </w:r>
      <w:r>
        <w:t xml:space="preserve"> pose a national security risk because who knows what the Chinese Government may do with the data that Grin</w:t>
      </w:r>
      <w:r>
        <w:t>d</w:t>
      </w:r>
      <w:r>
        <w:t xml:space="preserve">r has? Therefore, </w:t>
      </w:r>
      <w:r>
        <w:t>CFIU</w:t>
      </w:r>
      <w:r>
        <w:t>S</w:t>
      </w:r>
      <w:r>
        <w:t>, th</w:t>
      </w:r>
      <w:r>
        <w:t>e regulator, forced the Chinese company to sell Grind</w:t>
      </w:r>
      <w:r>
        <w:t>r. It</w:t>
      </w:r>
      <w:r>
        <w:t xml:space="preserve"> was sold to a US entity </w:t>
      </w:r>
      <w:r>
        <w:t>that</w:t>
      </w:r>
      <w:r>
        <w:t xml:space="preserve"> turned out to be a completely </w:t>
      </w:r>
      <w:r>
        <w:t>newly-formed</w:t>
      </w:r>
      <w:r>
        <w:t xml:space="preserve"> entit</w:t>
      </w:r>
      <w:r>
        <w:t>y. It was even</w:t>
      </w:r>
      <w:r>
        <w:t xml:space="preserve"> registered as a special purpose vehicle</w:t>
      </w:r>
      <w:r>
        <w:t>. That</w:t>
      </w:r>
      <w:r>
        <w:t xml:space="preserve"> is linked very extensively to the original Chinese buyer, e</w:t>
      </w:r>
      <w:r>
        <w:t xml:space="preserve">ssentially the same individuals. That illustrates that, even though </w:t>
      </w:r>
      <w:r>
        <w:t>it is officially a completely American company based in Los Angeles, I think, the problem may not be solved through reversal of the acquisition and resale of Grindr.</w:t>
      </w:r>
    </w:p>
    <w:p w:rsidR="000729A4" w:rsidRPr="000729A4" w:rsidP="00E21B70">
      <w:pPr>
        <w:pStyle w:val="Question"/>
        <w:rPr>
          <w:lang w:val="en-US"/>
        </w:rPr>
      </w:pPr>
      <w:sdt>
        <w:sdtPr>
          <w:alias w:val="Member"/>
          <w:tag w:val="&lt;Member mnisId='4742' dodsId=''&gt;"/>
          <w:id w:val="912892766"/>
          <w:placeholder>
            <w:docPart w:val="DefaultPlaceholder_-1854013440"/>
          </w:placeholder>
          <w:richText/>
        </w:sdtPr>
        <w:sdtContent>
          <w:r w:rsidRPr="00E21B70">
            <w:rPr>
              <w:b/>
            </w:rPr>
            <w:t>Stuart Anderson:</w:t>
          </w:r>
        </w:sdtContent>
      </w:sdt>
      <w:r>
        <w:t xml:space="preserve"> You</w:t>
      </w:r>
      <w:r>
        <w:t xml:space="preserve"> have said that </w:t>
      </w:r>
      <w:r>
        <w:t>Chinese investment in defence supply chains</w:t>
      </w:r>
      <w:r>
        <w:t xml:space="preserve"> is not just a problem for the UK but for many countries around the world</w:t>
      </w:r>
      <w:r>
        <w:t xml:space="preserve">. </w:t>
      </w:r>
      <w:r>
        <w:t>Francis, you said that they do not go for the primes</w:t>
      </w:r>
      <w:r>
        <w:t xml:space="preserve"> but</w:t>
      </w:r>
      <w:r>
        <w:t xml:space="preserve"> further down the supply chain. We are looking at this and identif</w:t>
      </w:r>
      <w:r>
        <w:t>ying whether it is a major concern</w:t>
      </w:r>
      <w:r>
        <w:t>,</w:t>
      </w:r>
      <w:r>
        <w:t xml:space="preserve"> but where </w:t>
      </w:r>
      <w:r>
        <w:t>do we sit</w:t>
      </w:r>
      <w:r>
        <w:t xml:space="preserve"> compared with </w:t>
      </w:r>
      <w:r>
        <w:t xml:space="preserve">other countries? </w:t>
      </w:r>
      <w:r>
        <w:t>Do we have</w:t>
      </w:r>
      <w:r>
        <w:t xml:space="preserve"> an excessive </w:t>
      </w:r>
      <w:r>
        <w:t>amount</w:t>
      </w:r>
      <w:r>
        <w:t xml:space="preserve"> of attempts to invest in our defence supply chain compared with other countries, or are we relatively normal?</w:t>
      </w:r>
    </w:p>
    <w:p w:rsidR="00FA6482" w:rsidP="000729A4">
      <w:pPr>
        <w:pStyle w:val="Answer"/>
      </w:pPr>
      <w:sdt>
        <w:sdtPr>
          <w:alias w:val="Witness"/>
          <w:id w:val="1593280083"/>
          <w:placeholder>
            <w:docPart w:val="DefaultPlaceholder_-1854013440"/>
          </w:placeholder>
          <w:richText/>
        </w:sdtPr>
        <w:sdtContent>
          <w:r w:rsidRPr="000729A4">
            <w:rPr>
              <w:b/>
              <w:i/>
            </w:rPr>
            <w:t>Francis Tusa:</w:t>
          </w:r>
        </w:sdtContent>
      </w:sdt>
      <w:r>
        <w:t xml:space="preserve"> </w:t>
      </w:r>
      <w:r>
        <w:t>The starting</w:t>
      </w:r>
      <w:r>
        <w:t xml:space="preserve"> position is that</w:t>
      </w:r>
      <w:r>
        <w:t>,</w:t>
      </w:r>
      <w:r>
        <w:t xml:space="preserve"> because there has been no single point of focus in the UK as to who is responsible for checking this</w:t>
      </w:r>
      <w:r>
        <w:t>,</w:t>
      </w:r>
      <w:r>
        <w:t xml:space="preserve"> if you</w:t>
      </w:r>
      <w:r>
        <w:t xml:space="preserve"> put </w:t>
      </w:r>
      <w:r>
        <w:t>people up and ask what is going on</w:t>
      </w:r>
      <w:r>
        <w:t>,</w:t>
      </w:r>
      <w:r>
        <w:t xml:space="preserve"> the answer would be, “We don’t really know.” Elisabeth has mentioned the Swedish Government checking on M</w:t>
      </w:r>
      <w:r>
        <w:t>&amp;</w:t>
      </w:r>
      <w:r>
        <w:t>A</w:t>
      </w:r>
      <w:r>
        <w:t xml:space="preserve">. </w:t>
      </w:r>
      <w:r>
        <w:t>They are lucky</w:t>
      </w:r>
      <w:r>
        <w:t xml:space="preserve"> because, with respect,</w:t>
      </w:r>
      <w:r>
        <w:t xml:space="preserve"> it is a smaller industr</w:t>
      </w:r>
      <w:r>
        <w:t>y and it</w:t>
      </w:r>
      <w:r>
        <w:t xml:space="preserve"> is easier to keep track of who owns what. Who is </w:t>
      </w:r>
      <w:r>
        <w:t>really responsible</w:t>
      </w:r>
      <w:r>
        <w:t xml:space="preserve"> for trac</w:t>
      </w:r>
      <w:r>
        <w:t xml:space="preserve">king who is buying what in the supply chain? Is it </w:t>
      </w:r>
      <w:r>
        <w:t xml:space="preserve">the </w:t>
      </w:r>
      <w:r>
        <w:t>MOD? Is it BEIS? Is it the Cabinet Office? There is no single point of responsibility</w:t>
      </w:r>
      <w:r>
        <w:t>,</w:t>
      </w:r>
      <w:r>
        <w:t xml:space="preserve"> and that is the biggest problem. </w:t>
      </w:r>
    </w:p>
    <w:p w:rsidR="00C73775" w:rsidP="000729A4">
      <w:pPr>
        <w:pStyle w:val="Answer"/>
      </w:pPr>
      <w:r>
        <w:t>I have seen more evidence</w:t>
      </w:r>
      <w:r>
        <w:t xml:space="preserve">—it </w:t>
      </w:r>
      <w:r>
        <w:t>has been accelerated by Covid, strangely</w:t>
      </w:r>
      <w:r>
        <w:t>—t</w:t>
      </w:r>
      <w:r>
        <w:t>hat Franc</w:t>
      </w:r>
      <w:r>
        <w:t xml:space="preserve">e has a greater knowledge of its defence supply chain and thus which companies are at risk of </w:t>
      </w:r>
      <w:r>
        <w:t xml:space="preserve">collapse because of Covid-related problems, and it is actively trying to manage the supply chain. I do not detect any such work in the UK to end up in a position </w:t>
      </w:r>
      <w:r>
        <w:t xml:space="preserve">where the levers of the defence supply chain are understood so you can suddenly say, “That is a company </w:t>
      </w:r>
      <w:r>
        <w:t>that</w:t>
      </w:r>
      <w:r>
        <w:t xml:space="preserve">, if it collapses, will </w:t>
      </w:r>
      <w:r>
        <w:t>have implications downstream here, here and here.” I suspect the MOD would say—because it says it about most industrial matt</w:t>
      </w:r>
      <w:r>
        <w:t>ers—it is not its responsibility.</w:t>
      </w:r>
    </w:p>
    <w:p w:rsidR="00C73775" w:rsidRPr="00C73775" w:rsidP="00C73775">
      <w:pPr>
        <w:pStyle w:val="Question"/>
        <w:rPr>
          <w:lang w:val="en-US"/>
        </w:rPr>
      </w:pPr>
      <w:sdt>
        <w:sdtPr>
          <w:alias w:val="Member"/>
          <w:tag w:val="&lt;Member mnisId='4742' dodsId=''&gt;"/>
          <w:id w:val="-609053414"/>
          <w:placeholder>
            <w:docPart w:val="DefaultPlaceholder_-1854013440"/>
          </w:placeholder>
          <w:richText/>
        </w:sdtPr>
        <w:sdtContent>
          <w:r w:rsidRPr="00C73775">
            <w:rPr>
              <w:b/>
            </w:rPr>
            <w:t>Stuart Anderson:</w:t>
          </w:r>
        </w:sdtContent>
      </w:sdt>
      <w:r>
        <w:t xml:space="preserve"> Michael, would you concur with those points, or do you have anything else to add?</w:t>
      </w:r>
    </w:p>
    <w:p w:rsidR="007F6D07" w:rsidP="00C73775">
      <w:pPr>
        <w:pStyle w:val="Answer"/>
      </w:pPr>
      <w:sdt>
        <w:sdtPr>
          <w:alias w:val="Witness"/>
          <w:id w:val="-1639337314"/>
          <w:placeholder>
            <w:docPart w:val="DefaultPlaceholder_-1854013440"/>
          </w:placeholder>
          <w:richText/>
        </w:sdtPr>
        <w:sdtContent>
          <w:r w:rsidRPr="00C73775">
            <w:rPr>
              <w:b/>
              <w:i/>
            </w:rPr>
            <w:t>Michael Formosa:</w:t>
          </w:r>
        </w:sdtContent>
      </w:sdt>
      <w:r>
        <w:t xml:space="preserve"> I would underline them by saying it is safe to say that Chinese companies, many of which work </w:t>
      </w:r>
      <w:r>
        <w:t>very clo</w:t>
      </w:r>
      <w:r>
        <w:t>sely with</w:t>
      </w:r>
      <w:r>
        <w:t xml:space="preserve"> </w:t>
      </w:r>
      <w:r>
        <w:t xml:space="preserve">the Chinese government </w:t>
      </w:r>
      <w:r>
        <w:t>a</w:t>
      </w:r>
      <w:r>
        <w:t xml:space="preserve">re </w:t>
      </w:r>
      <w:r>
        <w:t xml:space="preserve">literally </w:t>
      </w:r>
      <w:r>
        <w:t xml:space="preserve">investing everywhere </w:t>
      </w:r>
      <w:r>
        <w:t>a</w:t>
      </w:r>
      <w:r>
        <w:t xml:space="preserve">round the globe. The belt and road initiative </w:t>
      </w:r>
      <w:r>
        <w:t>is</w:t>
      </w:r>
      <w:r>
        <w:t xml:space="preserve"> a prime example</w:t>
      </w:r>
      <w:r>
        <w:t xml:space="preserve">. This is so in </w:t>
      </w:r>
      <w:r>
        <w:t>Europe</w:t>
      </w:r>
      <w:r>
        <w:t>,</w:t>
      </w:r>
      <w:r>
        <w:t xml:space="preserve"> and Italy specificall</w:t>
      </w:r>
      <w:r>
        <w:t>y,</w:t>
      </w:r>
      <w:r>
        <w:t xml:space="preserve"> but </w:t>
      </w:r>
      <w:r>
        <w:t>moves by China</w:t>
      </w:r>
      <w:r>
        <w:t xml:space="preserve"> in developed markets, especially in one as sophisticated as ours militarily, are different because the</w:t>
      </w:r>
      <w:r>
        <w:t>y</w:t>
      </w:r>
      <w:r>
        <w:t xml:space="preserve"> are about acquiring and mitigating our technological and operational advantages</w:t>
      </w:r>
      <w:r>
        <w:t>. These companies are well funded; they have a lot of deployable cash on</w:t>
      </w:r>
      <w:r>
        <w:t xml:space="preserve"> </w:t>
      </w:r>
      <w:r>
        <w:t>hand. For instance, I spoke earlier about Gardner. We estimate that that company went for about 13</w:t>
      </w:r>
      <w:r>
        <w:t> </w:t>
      </w:r>
      <w:r>
        <w:t>times EBITA for cash</w:t>
      </w:r>
      <w:r>
        <w:t>,</w:t>
      </w:r>
      <w:r>
        <w:t xml:space="preserve"> where companies in this space would go for more like nine to 11</w:t>
      </w:r>
      <w:r>
        <w:t xml:space="preserve"> </w:t>
      </w:r>
      <w:r>
        <w:t>times</w:t>
      </w:r>
      <w:r>
        <w:t>.</w:t>
      </w:r>
    </w:p>
    <w:p w:rsidR="00853ABF" w:rsidP="00C73775">
      <w:pPr>
        <w:pStyle w:val="Answer"/>
      </w:pPr>
      <w:r>
        <w:t>Lastly</w:t>
      </w:r>
      <w:r>
        <w:t xml:space="preserve"> to emphasise the point, we should consider the amount of</w:t>
      </w:r>
      <w:r>
        <w:t xml:space="preserve"> activity in the United States</w:t>
      </w:r>
      <w:r>
        <w:t>. T</w:t>
      </w:r>
      <w:r>
        <w:t xml:space="preserve">his is particularly remarkable given the fact that the US has very strict regulatory measures in place, at least in their current form, to block Chinese acquisitions of critical assets specifically. </w:t>
      </w:r>
      <w:r>
        <w:t>I</w:t>
      </w:r>
      <w:r>
        <w:t>t is happening everywhe</w:t>
      </w:r>
      <w:r>
        <w:t>re.</w:t>
      </w:r>
    </w:p>
    <w:p w:rsidR="00902727" w:rsidRPr="00902727" w:rsidP="00853ABF">
      <w:pPr>
        <w:pStyle w:val="Question"/>
        <w:rPr>
          <w:lang w:val="en-US"/>
        </w:rPr>
      </w:pPr>
      <w:sdt>
        <w:sdtPr>
          <w:alias w:val="Member"/>
          <w:tag w:val="&lt;Member mnisId='4742' dodsId=''&gt;"/>
          <w:id w:val="-1508665206"/>
          <w:placeholder>
            <w:docPart w:val="DefaultPlaceholder_-1854013440"/>
          </w:placeholder>
          <w:richText/>
        </w:sdtPr>
        <w:sdtContent>
          <w:r w:rsidRPr="00853ABF">
            <w:rPr>
              <w:b/>
            </w:rPr>
            <w:t>Stuart Anderson:</w:t>
          </w:r>
        </w:sdtContent>
      </w:sdt>
      <w:r>
        <w:t xml:space="preserve"> I would be keen to look at where we can learn. Francis has given a great example of the US where the starting point is</w:t>
      </w:r>
      <w:r>
        <w:t xml:space="preserve">, “No; try </w:t>
      </w:r>
      <w:r>
        <w:t>to convince us</w:t>
      </w:r>
      <w:r>
        <w:t>.”</w:t>
      </w:r>
      <w:r>
        <w:t xml:space="preserve"> Elisabeth, outside the US</w:t>
      </w:r>
      <w:r>
        <w:t>,</w:t>
      </w:r>
      <w:r>
        <w:t xml:space="preserve"> </w:t>
      </w:r>
      <w:r>
        <w:t>what are other countries doing to protect their industrial b</w:t>
      </w:r>
      <w:r>
        <w:t>ase, and where can we learn from them?</w:t>
      </w:r>
    </w:p>
    <w:p w:rsidR="00B85CE1" w:rsidP="00902727">
      <w:pPr>
        <w:pStyle w:val="Answer"/>
      </w:pPr>
      <w:sdt>
        <w:sdtPr>
          <w:alias w:val="Witness"/>
          <w:id w:val="-1518770356"/>
          <w:placeholder>
            <w:docPart w:val="DefaultPlaceholder_-1854013440"/>
          </w:placeholder>
          <w:richText/>
        </w:sdtPr>
        <w:sdtContent>
          <w:r w:rsidRPr="00902727">
            <w:rPr>
              <w:b/>
              <w:i/>
            </w:rPr>
            <w:t>Elisabeth Braw:</w:t>
          </w:r>
        </w:sdtContent>
      </w:sdt>
      <w:r>
        <w:t xml:space="preserve"> </w:t>
      </w:r>
      <w:r>
        <w:t>Germany is a good example. Its wake-up call was in 2016 when a company called K</w:t>
      </w:r>
      <w:r>
        <w:t>UKA</w:t>
      </w:r>
      <w:r>
        <w:t xml:space="preserve">, </w:t>
      </w:r>
      <w:r>
        <w:t>which is a pioneer</w:t>
      </w:r>
      <w:r>
        <w:t>ing</w:t>
      </w:r>
      <w:r>
        <w:t xml:space="preserve"> industrial robot maker, was acquired by a Chinese company. At the time it </w:t>
      </w:r>
      <w:r>
        <w:t>was seen as</w:t>
      </w:r>
      <w:r>
        <w:t xml:space="preserve"> </w:t>
      </w:r>
      <w:r>
        <w:t>the</w:t>
      </w:r>
      <w:r>
        <w:t xml:space="preserve"> most vanilla acquisition</w:t>
      </w:r>
      <w:r>
        <w:t xml:space="preserve"> ever</w:t>
      </w:r>
      <w:r>
        <w:t>, and then that company’s activities began to focus on China</w:t>
      </w:r>
      <w:r>
        <w:t>. T</w:t>
      </w:r>
      <w:r>
        <w:t>he CEO resigned and now it is a fully Chinese company. That set off alarm</w:t>
      </w:r>
      <w:r>
        <w:t xml:space="preserve"> bells in Germany</w:t>
      </w:r>
      <w:r>
        <w:t>. T</w:t>
      </w:r>
      <w:r>
        <w:t xml:space="preserve">he German Government strengthened their rules </w:t>
      </w:r>
      <w:r>
        <w:t>as to the level at</w:t>
      </w:r>
      <w:r>
        <w:t xml:space="preserve"> which investments had to be approved by them. It went down from 25% to 10%. More recently, the German Government have </w:t>
      </w:r>
      <w:r>
        <w:t xml:space="preserve">expanded the number of areas where </w:t>
      </w:r>
      <w:r>
        <w:t xml:space="preserve">Government </w:t>
      </w:r>
      <w:r>
        <w:t>approva</w:t>
      </w:r>
      <w:r>
        <w:t>l is required for investment. Ten per cent</w:t>
      </w:r>
      <w:r>
        <w:t>.</w:t>
      </w:r>
      <w:r>
        <w:t xml:space="preserve"> is quite a low level</w:t>
      </w:r>
      <w:r>
        <w:t xml:space="preserve">. </w:t>
      </w:r>
    </w:p>
    <w:p w:rsidR="00282898" w:rsidP="00902727">
      <w:pPr>
        <w:pStyle w:val="Answer"/>
      </w:pPr>
      <w:r>
        <w:t>In</w:t>
      </w:r>
      <w:r>
        <w:t xml:space="preserve"> its most recent incarnation</w:t>
      </w:r>
      <w:r>
        <w:t>,</w:t>
      </w:r>
      <w:r>
        <w:t xml:space="preserve"> German</w:t>
      </w:r>
      <w:r>
        <w:t xml:space="preserve"> legislation</w:t>
      </w:r>
      <w:r>
        <w:t xml:space="preserve"> has a very ex</w:t>
      </w:r>
      <w:r>
        <w:t>pa</w:t>
      </w:r>
      <w:r>
        <w:t xml:space="preserve">nsive </w:t>
      </w:r>
      <w:r>
        <w:t xml:space="preserve">definition of national security. </w:t>
      </w:r>
      <w:r>
        <w:t xml:space="preserve">Under the </w:t>
      </w:r>
      <w:r>
        <w:t>definition</w:t>
      </w:r>
      <w:r>
        <w:t>,</w:t>
      </w:r>
      <w:r>
        <w:t xml:space="preserve"> the effect on national security does not have to be immediate </w:t>
      </w:r>
      <w:r>
        <w:t>but possib</w:t>
      </w:r>
      <w:r>
        <w:t>le</w:t>
      </w:r>
      <w:r>
        <w:t>. It is a lower requirement. It does not mean that an acquisition is likely to have negative effects on national securit</w:t>
      </w:r>
      <w:r>
        <w:t>y. I</w:t>
      </w:r>
      <w:r>
        <w:t xml:space="preserve">t </w:t>
      </w:r>
      <w:r>
        <w:t>is a much broader definition</w:t>
      </w:r>
      <w:r>
        <w:t>. If</w:t>
      </w:r>
      <w:r>
        <w:t xml:space="preserve"> it can have an effect</w:t>
      </w:r>
      <w:r>
        <w:t>,</w:t>
      </w:r>
      <w:r>
        <w:t xml:space="preserve"> that is when the Government will need to approve an acquisitio</w:t>
      </w:r>
      <w:r>
        <w:t>n or investment</w:t>
      </w:r>
      <w:r>
        <w:t xml:space="preserve"> impact</w:t>
      </w:r>
      <w:r>
        <w:t>.</w:t>
      </w:r>
    </w:p>
    <w:p w:rsidR="00685654" w:rsidP="00902727">
      <w:pPr>
        <w:pStyle w:val="Answer"/>
      </w:pPr>
      <w:r>
        <w:t>It is dangerous to focus on just investment and acquisitions. They are very easy to measure</w:t>
      </w:r>
      <w:r>
        <w:t>. W</w:t>
      </w:r>
      <w:r>
        <w:t>e can read in any database which company has invested where. The biggest concern from my perspective is VC funding where entities invest i</w:t>
      </w:r>
      <w:r>
        <w:t xml:space="preserve">n start-ups even before they are ready </w:t>
      </w:r>
      <w:r>
        <w:t>to be acquired</w:t>
      </w:r>
      <w:r>
        <w:t xml:space="preserve">, so it is at a </w:t>
      </w:r>
      <w:r>
        <w:t>very early point</w:t>
      </w:r>
      <w:r>
        <w:t>. I</w:t>
      </w:r>
      <w:r>
        <w:t xml:space="preserve">t is extremely hard </w:t>
      </w:r>
      <w:r>
        <w:t>to track VC funding. You can read which VC fund</w:t>
      </w:r>
      <w:r>
        <w:t>s</w:t>
      </w:r>
      <w:r>
        <w:t xml:space="preserve"> </w:t>
      </w:r>
      <w:r>
        <w:t xml:space="preserve">fund </w:t>
      </w:r>
      <w:r>
        <w:t>which start-ups, but we have no idea who the limited partners are in VC entities that back sta</w:t>
      </w:r>
      <w:r>
        <w:t>rt-ups. That is my biggest concern</w:t>
      </w:r>
      <w:r>
        <w:t>. Innovation starts in e</w:t>
      </w:r>
      <w:r>
        <w:t>arly stage start-ups</w:t>
      </w:r>
      <w:r>
        <w:t xml:space="preserve"> and that is where you can snap up the best ideas and </w:t>
      </w:r>
      <w:r>
        <w:t xml:space="preserve">you </w:t>
      </w:r>
      <w:r>
        <w:t>do not have to wait until the companies are a few years old to acquire them</w:t>
      </w:r>
      <w:r>
        <w:t>. If</w:t>
      </w:r>
      <w:r>
        <w:t xml:space="preserve"> </w:t>
      </w:r>
      <w:r>
        <w:t>y</w:t>
      </w:r>
      <w:r>
        <w:t>ou get that knowledge early on</w:t>
      </w:r>
      <w:r>
        <w:t>,</w:t>
      </w:r>
      <w:r>
        <w:t xml:space="preserve"> </w:t>
      </w:r>
      <w:r>
        <w:t>t</w:t>
      </w:r>
      <w:r>
        <w:t>he hom</w:t>
      </w:r>
      <w:r>
        <w:t>e country still has it</w:t>
      </w:r>
      <w:r>
        <w:t>,</w:t>
      </w:r>
      <w:r>
        <w:t xml:space="preserve"> but you can speed ahead and use it for your own purposes. </w:t>
      </w:r>
      <w:r>
        <w:t>I am sorry to expand on your question, Stuart. I just thought it important to mention that.</w:t>
      </w:r>
    </w:p>
    <w:p w:rsidR="00FB68E7" w:rsidRPr="00FB68E7" w:rsidP="00902727">
      <w:pPr>
        <w:pStyle w:val="Question"/>
        <w:rPr>
          <w:lang w:val="en-US"/>
        </w:rPr>
      </w:pPr>
      <w:sdt>
        <w:sdtPr>
          <w:alias w:val="Member"/>
          <w:tag w:val="&lt;Member mnisId='4742' dodsId=''&gt;"/>
          <w:id w:val="-1664164906"/>
          <w:placeholder>
            <w:docPart w:val="DefaultPlaceholder_-1854013440"/>
          </w:placeholder>
          <w:richText/>
        </w:sdtPr>
        <w:sdtContent>
          <w:r w:rsidRPr="00685654">
            <w:rPr>
              <w:b/>
            </w:rPr>
            <w:t>Stuart Anderson:</w:t>
          </w:r>
        </w:sdtContent>
      </w:sdt>
      <w:r>
        <w:t xml:space="preserve"> That is very interesting. In a minute I will turn to Francis</w:t>
      </w:r>
      <w:r>
        <w:t>,</w:t>
      </w:r>
      <w:r>
        <w:t xml:space="preserve"> who wants to follow on from that. Highlighting that point, </w:t>
      </w:r>
      <w:r>
        <w:t xml:space="preserve">when </w:t>
      </w:r>
      <w:r>
        <w:t xml:space="preserve">referring to </w:t>
      </w:r>
      <w:r>
        <w:t>seed</w:t>
      </w:r>
      <w:r>
        <w:t xml:space="preserve"> rounds and series A and B investments</w:t>
      </w:r>
      <w:r>
        <w:t>,</w:t>
      </w:r>
      <w:r>
        <w:t xml:space="preserve"> we are talking about </w:t>
      </w:r>
      <w:r>
        <w:t xml:space="preserve">hundreds of thousands to low millions. </w:t>
      </w:r>
      <w:r>
        <w:t>Is</w:t>
      </w:r>
      <w:r>
        <w:t xml:space="preserve"> this a ta</w:t>
      </w:r>
      <w:r>
        <w:t xml:space="preserve">rget people will be aiming for to get </w:t>
      </w:r>
      <w:r>
        <w:t xml:space="preserve">into </w:t>
      </w:r>
      <w:r>
        <w:t xml:space="preserve">the technology early, because if you invest in 100 seed </w:t>
      </w:r>
      <w:r>
        <w:t xml:space="preserve">rounds </w:t>
      </w:r>
      <w:r>
        <w:t>or start-ups</w:t>
      </w:r>
      <w:r>
        <w:t>,</w:t>
      </w:r>
      <w:r>
        <w:t xml:space="preserve"> it will cost you a very small amount to get just one or two successful ones? Is that a key </w:t>
      </w:r>
      <w:r>
        <w:t>area that is or will be targeted?</w:t>
      </w:r>
    </w:p>
    <w:p w:rsidR="00B85CE1" w:rsidP="00FB68E7">
      <w:pPr>
        <w:pStyle w:val="Answer"/>
      </w:pPr>
      <w:sdt>
        <w:sdtPr>
          <w:alias w:val="Witness"/>
          <w:id w:val="-801777123"/>
          <w:placeholder>
            <w:docPart w:val="DefaultPlaceholder_-1854013440"/>
          </w:placeholder>
          <w:richText/>
        </w:sdtPr>
        <w:sdtContent>
          <w:r w:rsidRPr="00FB68E7">
            <w:rPr>
              <w:b/>
              <w:i/>
            </w:rPr>
            <w:t>Elisabeth B</w:t>
          </w:r>
          <w:r w:rsidRPr="00FB68E7">
            <w:rPr>
              <w:b/>
              <w:i/>
            </w:rPr>
            <w:t>raw:</w:t>
          </w:r>
        </w:sdtContent>
      </w:sdt>
      <w:r>
        <w:t xml:space="preserve"> </w:t>
      </w:r>
      <w:r>
        <w:t xml:space="preserve">It is already targeted. It is very difficult to measure </w:t>
      </w:r>
      <w:r>
        <w:t>and see where it is happening because VCs do not have to declare their limited partners</w:t>
      </w:r>
      <w:r>
        <w:t xml:space="preserve">. A </w:t>
      </w:r>
      <w:r>
        <w:t>couple of years ago there was a fantastic study by Reuters focusing on the US, but the situation is si</w:t>
      </w:r>
      <w:r>
        <w:t>milar in the UK specifically with Cambridge-based research. Cambridge is</w:t>
      </w:r>
      <w:r>
        <w:t xml:space="preserve"> </w:t>
      </w:r>
      <w:r>
        <w:t>the biggest and most significant hub</w:t>
      </w:r>
      <w:r>
        <w:t xml:space="preserve"> of innovation in the UK. Th</w:t>
      </w:r>
      <w:r>
        <w:t>e</w:t>
      </w:r>
      <w:r>
        <w:t xml:space="preserve"> Reuters investigation found that 20 VCs that ha</w:t>
      </w:r>
      <w:r>
        <w:t>ve</w:t>
      </w:r>
      <w:r>
        <w:t xml:space="preserve"> significant fundin</w:t>
      </w:r>
      <w:r>
        <w:t xml:space="preserve">g </w:t>
      </w:r>
      <w:r>
        <w:t>a</w:t>
      </w:r>
      <w:r>
        <w:t>re</w:t>
      </w:r>
      <w:r>
        <w:t xml:space="preserve"> connected to </w:t>
      </w:r>
      <w:r>
        <w:t xml:space="preserve">the </w:t>
      </w:r>
      <w:r>
        <w:t>Chinese Government</w:t>
      </w:r>
      <w:r>
        <w:t>.</w:t>
      </w:r>
      <w:r>
        <w:t xml:space="preserve"> </w:t>
      </w:r>
      <w:r>
        <w:t>Twenty</w:t>
      </w:r>
      <w:r>
        <w:t xml:space="preserve"> VC entities </w:t>
      </w:r>
      <w:r>
        <w:t>a</w:t>
      </w:r>
      <w:r>
        <w:t xml:space="preserve">re </w:t>
      </w:r>
      <w:r>
        <w:t>operating in Silicon Valley. They operate there for the purpose of</w:t>
      </w:r>
      <w:r>
        <w:t xml:space="preserve"> </w:t>
      </w:r>
      <w:r>
        <w:t xml:space="preserve">going </w:t>
      </w:r>
      <w:r>
        <w:t>round</w:t>
      </w:r>
      <w:r>
        <w:t xml:space="preserve"> and </w:t>
      </w:r>
      <w:r>
        <w:t>find</w:t>
      </w:r>
      <w:r>
        <w:t>ing</w:t>
      </w:r>
      <w:r>
        <w:t xml:space="preserve"> the best ideas at </w:t>
      </w:r>
      <w:r>
        <w:t>a</w:t>
      </w:r>
      <w:r>
        <w:t xml:space="preserve"> very early stage. As we all know, VCs operate </w:t>
      </w:r>
      <w:r>
        <w:t>by investing</w:t>
      </w:r>
      <w:r>
        <w:t xml:space="preserve"> in lots of early-stage start-ups</w:t>
      </w:r>
      <w:r>
        <w:t>. N</w:t>
      </w:r>
      <w:r>
        <w:t>ot all work out, but</w:t>
      </w:r>
      <w:r>
        <w:t xml:space="preserve"> for</w:t>
      </w:r>
      <w:r>
        <w:t xml:space="preserve"> the ones that do </w:t>
      </w:r>
      <w:r>
        <w:t>work out</w:t>
      </w:r>
      <w:r>
        <w:t xml:space="preserve"> financially you are handsomely rewarded</w:t>
      </w:r>
      <w:r>
        <w:t>. E</w:t>
      </w:r>
      <w:r>
        <w:t xml:space="preserve">ven with the ones that do not work out </w:t>
      </w:r>
      <w:r>
        <w:t>financially or commercially</w:t>
      </w:r>
      <w:r>
        <w:t>,</w:t>
      </w:r>
      <w:r>
        <w:t xml:space="preserve"> you have </w:t>
      </w:r>
      <w:r>
        <w:t>a</w:t>
      </w:r>
      <w:r>
        <w:t xml:space="preserve"> phenomenal wealth of ideas at your disposal as an early-stage investor.</w:t>
      </w:r>
      <w:r>
        <w:t xml:space="preserve"> </w:t>
      </w:r>
    </w:p>
    <w:p w:rsidR="00822D6E" w:rsidP="00FB68E7">
      <w:pPr>
        <w:pStyle w:val="Answer"/>
      </w:pPr>
      <w:r>
        <w:t>T</w:t>
      </w:r>
      <w:r>
        <w:t>he problem from my perspective</w:t>
      </w:r>
      <w:r>
        <w:t xml:space="preserve"> is </w:t>
      </w:r>
      <w:r>
        <w:t xml:space="preserve">that in the UK we </w:t>
      </w:r>
      <w:r>
        <w:t xml:space="preserve">just do not know </w:t>
      </w:r>
      <w:r>
        <w:t>which</w:t>
      </w:r>
      <w:r>
        <w:t xml:space="preserve"> entitie</w:t>
      </w:r>
      <w:r>
        <w:t>s</w:t>
      </w:r>
      <w:r>
        <w:t xml:space="preserve"> </w:t>
      </w:r>
      <w:r>
        <w:t xml:space="preserve">they are </w:t>
      </w:r>
      <w:r>
        <w:t xml:space="preserve">investing </w:t>
      </w:r>
      <w:r>
        <w:t>in and</w:t>
      </w:r>
      <w:r>
        <w:t xml:space="preserve"> which ideas they tap into</w:t>
      </w:r>
      <w:r>
        <w:t xml:space="preserve">. Maybe </w:t>
      </w:r>
      <w:r>
        <w:t xml:space="preserve">in a </w:t>
      </w:r>
      <w:r>
        <w:t xml:space="preserve">future session of the Committee it might be worth talking to Alex </w:t>
      </w:r>
      <w:r>
        <w:t>v</w:t>
      </w:r>
      <w:r>
        <w:t>an Somer</w:t>
      </w:r>
      <w:r>
        <w:t>en</w:t>
      </w:r>
      <w:r>
        <w:t xml:space="preserve">. He is </w:t>
      </w:r>
      <w:r>
        <w:t>the key man</w:t>
      </w:r>
      <w:r>
        <w:t xml:space="preserve"> </w:t>
      </w:r>
      <w:r>
        <w:t xml:space="preserve">at least </w:t>
      </w:r>
      <w:r>
        <w:t>in the UK</w:t>
      </w:r>
      <w:r>
        <w:t xml:space="preserve"> VC world</w:t>
      </w:r>
      <w:r>
        <w:t>,</w:t>
      </w:r>
      <w:r>
        <w:t xml:space="preserve"> who would be abl</w:t>
      </w:r>
      <w:r>
        <w:t>e to tell you a lot more</w:t>
      </w:r>
      <w:r>
        <w:t>.</w:t>
      </w:r>
      <w:r>
        <w:t xml:space="preserve"> </w:t>
      </w:r>
      <w:r>
        <w:t>However,</w:t>
      </w:r>
      <w:r>
        <w:t xml:space="preserve"> this is something </w:t>
      </w:r>
      <w:r>
        <w:t xml:space="preserve">that </w:t>
      </w:r>
      <w:r>
        <w:t>every</w:t>
      </w:r>
      <w:r>
        <w:t xml:space="preserve"> </w:t>
      </w:r>
      <w:r>
        <w:t>country,</w:t>
      </w:r>
      <w:r>
        <w:t xml:space="preserve"> but</w:t>
      </w:r>
      <w:r>
        <w:t xml:space="preserve"> specifically the UK and US because they are so strong</w:t>
      </w:r>
      <w:r>
        <w:t xml:space="preserve"> on university-based innovation spin-offs</w:t>
      </w:r>
      <w:r>
        <w:t xml:space="preserve">, needs to </w:t>
      </w:r>
      <w:r>
        <w:t>address.</w:t>
      </w:r>
    </w:p>
    <w:p w:rsidR="00822D6E" w:rsidRPr="00822D6E" w:rsidP="00822D6E">
      <w:pPr>
        <w:pStyle w:val="Question"/>
        <w:rPr>
          <w:lang w:val="en-US"/>
        </w:rPr>
      </w:pPr>
      <w:sdt>
        <w:sdtPr>
          <w:alias w:val="Member"/>
          <w:tag w:val="&lt;Member mnisId='4742' dodsId=''&gt;"/>
          <w:id w:val="-177576955"/>
          <w:placeholder>
            <w:docPart w:val="DefaultPlaceholder_-1854013440"/>
          </w:placeholder>
          <w:richText/>
        </w:sdtPr>
        <w:sdtContent>
          <w:r w:rsidRPr="00822D6E">
            <w:rPr>
              <w:b/>
            </w:rPr>
            <w:t>Stuart Anderson:</w:t>
          </w:r>
        </w:sdtContent>
      </w:sdt>
      <w:r>
        <w:t xml:space="preserve"> Francis, did you want to add something to that</w:t>
      </w:r>
      <w:r>
        <w:t>?</w:t>
      </w:r>
    </w:p>
    <w:p w:rsidR="00AB6639" w:rsidP="00822D6E">
      <w:pPr>
        <w:pStyle w:val="Answer"/>
      </w:pPr>
      <w:sdt>
        <w:sdtPr>
          <w:alias w:val="Witness"/>
          <w:id w:val="-1533568890"/>
          <w:placeholder>
            <w:docPart w:val="DefaultPlaceholder_-1854013440"/>
          </w:placeholder>
          <w:richText/>
        </w:sdtPr>
        <w:sdtContent>
          <w:r w:rsidRPr="00822D6E">
            <w:rPr>
              <w:b/>
              <w:i/>
            </w:rPr>
            <w:t>Francis Tusa:</w:t>
          </w:r>
        </w:sdtContent>
      </w:sdt>
      <w:r>
        <w:t xml:space="preserve"> Yes, and very much </w:t>
      </w:r>
      <w:r>
        <w:t xml:space="preserve">on </w:t>
      </w:r>
      <w:r>
        <w:t>the last part of Elisabeth’s answer</w:t>
      </w:r>
      <w:r>
        <w:t xml:space="preserve">. Without being </w:t>
      </w:r>
      <w:r>
        <w:t>disparaging to universities</w:t>
      </w:r>
      <w:r>
        <w:t xml:space="preserve">, </w:t>
      </w:r>
      <w:r>
        <w:t>if you look at how the innovation train goes into defence</w:t>
      </w:r>
      <w:r>
        <w:t>,</w:t>
      </w:r>
      <w:r>
        <w:t xml:space="preserve"> universities and so forth are at the bottom</w:t>
      </w:r>
      <w:r>
        <w:t>—n</w:t>
      </w:r>
      <w:r>
        <w:t>ot in a bad way</w:t>
      </w:r>
      <w:r>
        <w:t xml:space="preserve">—of the </w:t>
      </w:r>
      <w:r>
        <w:t>pyramid</w:t>
      </w:r>
      <w:r>
        <w:t>,</w:t>
      </w:r>
      <w:r>
        <w:t xml:space="preserve"> and they feed up into the industrial supply chain. </w:t>
      </w:r>
      <w:r>
        <w:t>We all know—it has been highlighted—that Chinese participation in UK universities is massive</w:t>
      </w:r>
      <w:r>
        <w:t>,</w:t>
      </w:r>
      <w:r>
        <w:t xml:space="preserve"> and it turns out </w:t>
      </w:r>
      <w:r>
        <w:t>to be</w:t>
      </w:r>
      <w:r>
        <w:t xml:space="preserve"> quite mass</w:t>
      </w:r>
      <w:r>
        <w:t xml:space="preserve">ive in those universities that have specialised departments dealing in engineering, aerospace and the like. It can be incredibly cost-effective </w:t>
      </w:r>
      <w:r>
        <w:t>for Chinese universities</w:t>
      </w:r>
      <w:r>
        <w:t xml:space="preserve">—to </w:t>
      </w:r>
      <w:r>
        <w:t>come back to Elisabeth’s point</w:t>
      </w:r>
      <w:r>
        <w:t>,</w:t>
      </w:r>
      <w:r>
        <w:t xml:space="preserve"> the idea that they are separate from the state is</w:t>
      </w:r>
      <w:r>
        <w:t xml:space="preserve"> </w:t>
      </w:r>
      <w:r>
        <w:t>ju</w:t>
      </w:r>
      <w:r>
        <w:t>st not the case</w:t>
      </w:r>
      <w:r>
        <w:t xml:space="preserve">—to buy </w:t>
      </w:r>
      <w:r>
        <w:t xml:space="preserve">their way into research and development in British universities and get access to complete intellectual property </w:t>
      </w:r>
      <w:r>
        <w:t>that</w:t>
      </w:r>
      <w:r>
        <w:t xml:space="preserve"> they can then use themselves. If there is anyone tracking this inside </w:t>
      </w:r>
      <w:r>
        <w:t>G</w:t>
      </w:r>
      <w:r>
        <w:t>overnment</w:t>
      </w:r>
      <w:r>
        <w:t>,</w:t>
      </w:r>
      <w:r>
        <w:t xml:space="preserve"> MI5 or wh</w:t>
      </w:r>
      <w:r>
        <w:t>o</w:t>
      </w:r>
      <w:r>
        <w:t xml:space="preserve">ever, they do not seem </w:t>
      </w:r>
      <w:r>
        <w:t>to have been able to make the security case that this involvement is not benign.</w:t>
      </w:r>
    </w:p>
    <w:p w:rsidR="00020794" w:rsidRPr="00020794" w:rsidP="00AB6639">
      <w:pPr>
        <w:pStyle w:val="Question"/>
        <w:rPr>
          <w:lang w:val="en-US"/>
        </w:rPr>
      </w:pPr>
      <w:sdt>
        <w:sdtPr>
          <w:alias w:val="Member"/>
          <w:tag w:val="&lt;Member mnisId='4742' dodsId=''&gt;"/>
          <w:id w:val="-228541089"/>
          <w:placeholder>
            <w:docPart w:val="DefaultPlaceholder_-1854013440"/>
          </w:placeholder>
          <w:richText/>
        </w:sdtPr>
        <w:sdtContent>
          <w:r w:rsidRPr="00AB6639">
            <w:rPr>
              <w:b/>
            </w:rPr>
            <w:t>Stuart Anderson:</w:t>
          </w:r>
        </w:sdtContent>
      </w:sdt>
      <w:r>
        <w:t xml:space="preserve"> Michael, </w:t>
      </w:r>
      <w:r>
        <w:t>do you want to make a final point before we move on?</w:t>
      </w:r>
    </w:p>
    <w:p w:rsidR="005F6F0D" w:rsidP="005F6F0D">
      <w:pPr>
        <w:pStyle w:val="Answer"/>
      </w:pPr>
      <w:sdt>
        <w:sdtPr>
          <w:alias w:val="Witness"/>
          <w:id w:val="-644817430"/>
          <w:placeholder>
            <w:docPart w:val="DefaultPlaceholder_-1854013440"/>
          </w:placeholder>
          <w:richText/>
        </w:sdtPr>
        <w:sdtContent>
          <w:r w:rsidRPr="00020794">
            <w:rPr>
              <w:b/>
              <w:i/>
            </w:rPr>
            <w:t>Michael Formosa:</w:t>
          </w:r>
        </w:sdtContent>
      </w:sdt>
      <w:r>
        <w:t xml:space="preserve"> </w:t>
      </w:r>
      <w:r>
        <w:t>If you look at a map of our aerospace</w:t>
      </w:r>
      <w:r>
        <w:t xml:space="preserve"> and</w:t>
      </w:r>
      <w:r>
        <w:t xml:space="preserve"> defence industrial base</w:t>
      </w:r>
      <w:r>
        <w:t>,</w:t>
      </w:r>
      <w:r>
        <w:t xml:space="preserve"> you will</w:t>
      </w:r>
      <w:r>
        <w:t xml:space="preserve"> notice </w:t>
      </w:r>
      <w:r>
        <w:t xml:space="preserve">that there are a lot of very large companies, </w:t>
      </w:r>
      <w:r>
        <w:t>not much in the middle</w:t>
      </w:r>
      <w:r>
        <w:t>,</w:t>
      </w:r>
      <w:r>
        <w:t xml:space="preserve"> and then a lot of SMEs. SMEs are a huge priority in defence, especially the ones dealing in tech and cyber. The point is that there is not </w:t>
      </w:r>
      <w:r>
        <w:t>a</w:t>
      </w:r>
      <w:r>
        <w:t xml:space="preserve"> critical mass of VC funding in this c</w:t>
      </w:r>
      <w:r>
        <w:t>ountry that exists in, say, the US market</w:t>
      </w:r>
      <w:r>
        <w:t>. As a result, these companies are in a position where they are looking around for capital. We need to keep that in mind as we consider these issues.</w:t>
      </w:r>
    </w:p>
    <w:p w:rsidR="00030F69" w:rsidRPr="00030F69" w:rsidP="00255735">
      <w:pPr>
        <w:pStyle w:val="Answer"/>
        <w:ind w:left="0"/>
        <w:rPr>
          <w:i/>
          <w:iCs/>
        </w:rPr>
      </w:pPr>
      <w:r w:rsidRPr="00030F69">
        <w:rPr>
          <w:i/>
          <w:iCs/>
        </w:rPr>
        <w:t xml:space="preserve">Richard Drax </w:t>
      </w:r>
      <w:r>
        <w:rPr>
          <w:i/>
          <w:iCs/>
        </w:rPr>
        <w:t>took</w:t>
      </w:r>
      <w:r w:rsidRPr="00030F69">
        <w:rPr>
          <w:i/>
          <w:iCs/>
        </w:rPr>
        <w:t xml:space="preserve"> the Chair.</w:t>
      </w:r>
    </w:p>
    <w:p w:rsidR="006F28B4" w:rsidP="005F6F0D">
      <w:pPr>
        <w:pStyle w:val="Question"/>
      </w:pPr>
      <w:sdt>
        <w:sdtPr>
          <w:alias w:val="Member"/>
          <w:tag w:val="&lt;Member mnisId='4132' dodsId='62850'&gt;"/>
          <w:id w:val="-1712729451"/>
          <w:placeholder>
            <w:docPart w:val="DefaultPlaceholder_-1854013440"/>
          </w:placeholder>
          <w:richText/>
        </w:sdtPr>
        <w:sdtContent>
          <w:r w:rsidRPr="005F6F0D">
            <w:rPr>
              <w:b/>
            </w:rPr>
            <w:t>Chair:</w:t>
          </w:r>
        </w:sdtContent>
      </w:sdt>
      <w:r>
        <w:t xml:space="preserve"> Francis, can I raise one question on </w:t>
      </w:r>
      <w:r>
        <w:t xml:space="preserve">the protection of our industrial base? Having spoken to Airbus very recently, it is very concerned about </w:t>
      </w:r>
      <w:r>
        <w:t>a number of</w:t>
      </w:r>
      <w:r>
        <w:t xml:space="preserve"> things, not least Covid, the UK leaving the EU and the MOD’s habit of dishing out contracts to other </w:t>
      </w:r>
      <w:r>
        <w:t>countries</w:t>
      </w:r>
      <w:r>
        <w:t>, albeit even friendly ones within the EU. Do you think</w:t>
      </w:r>
      <w:r>
        <w:t xml:space="preserve"> the time has now come,</w:t>
      </w:r>
      <w:r>
        <w:t xml:space="preserve"> bearing in mind the technology and all the things </w:t>
      </w:r>
      <w:r>
        <w:t xml:space="preserve">that </w:t>
      </w:r>
      <w:r>
        <w:t xml:space="preserve">we are worried about from China, when the Government </w:t>
      </w:r>
      <w:r>
        <w:t xml:space="preserve">should </w:t>
      </w:r>
      <w:r>
        <w:t>start to dish out contracts within the UK</w:t>
      </w:r>
      <w:r>
        <w:t xml:space="preserve"> to build up</w:t>
      </w:r>
      <w:r>
        <w:t xml:space="preserve"> our manufacturing base and retain all the expertise and skills we will need for fear of potentially losing it?</w:t>
      </w:r>
    </w:p>
    <w:p w:rsidR="009B7CE7" w:rsidP="006F28B4">
      <w:pPr>
        <w:pStyle w:val="Answer"/>
      </w:pPr>
      <w:sdt>
        <w:sdtPr>
          <w:alias w:val="Witness"/>
          <w:id w:val="2092043573"/>
          <w:placeholder>
            <w:docPart w:val="DefaultPlaceholder_-1854013440"/>
          </w:placeholder>
          <w:richText/>
        </w:sdtPr>
        <w:sdtContent>
          <w:r w:rsidRPr="006F28B4">
            <w:rPr>
              <w:b/>
              <w:i/>
            </w:rPr>
            <w:t>Francis Tusa:</w:t>
          </w:r>
        </w:sdtContent>
      </w:sdt>
      <w:r>
        <w:t xml:space="preserve"> If you were to take at face value the words of the Prime Minister on Wednesday of last week, this is exactly what is going to ha</w:t>
      </w:r>
      <w:r>
        <w:t>ppen</w:t>
      </w:r>
      <w:r>
        <w:t>. Although he talked about not wanting military capabilities to atrophy beyond rescue, you can take from a lot of his comments that</w:t>
      </w:r>
      <w:r>
        <w:t>,</w:t>
      </w:r>
      <w:r>
        <w:t xml:space="preserve"> to do that</w:t>
      </w:r>
      <w:r>
        <w:t>,</w:t>
      </w:r>
      <w:r>
        <w:t xml:space="preserve"> we will have to ensure that the defence industry retains and grows capabilities for the military capabiliti</w:t>
      </w:r>
      <w:r>
        <w:t>es to be retained</w:t>
      </w:r>
      <w:r>
        <w:t xml:space="preserve">. </w:t>
      </w:r>
      <w:r>
        <w:t xml:space="preserve">So, yes, </w:t>
      </w:r>
      <w:r>
        <w:t>I think there is a case</w:t>
      </w:r>
      <w:r>
        <w:t xml:space="preserve">. </w:t>
      </w:r>
      <w:r>
        <w:t>People say it is not affordable to do that type of</w:t>
      </w:r>
      <w:r>
        <w:t xml:space="preserve"> thing for industry. It is </w:t>
      </w:r>
      <w:r>
        <w:t>not necessarily protectionism</w:t>
      </w:r>
      <w:r>
        <w:t>.</w:t>
      </w:r>
      <w:r>
        <w:t xml:space="preserve"> I would point to the fact that France is doing particularly well</w:t>
      </w:r>
      <w:r>
        <w:t>,</w:t>
      </w:r>
      <w:r>
        <w:t xml:space="preserve"> and Sweden manages to favour,</w:t>
      </w:r>
      <w:r>
        <w:t xml:space="preserve"> wherever it can, its own defence industry and still get value for money.</w:t>
      </w:r>
    </w:p>
    <w:p w:rsidR="009B7CE7" w:rsidP="009B7CE7">
      <w:pPr>
        <w:pStyle w:val="Question"/>
      </w:pPr>
      <w:sdt>
        <w:sdtPr>
          <w:alias w:val="Member"/>
          <w:tag w:val="&lt;Member mnisId='1487' dodsId='31646'&gt;"/>
          <w:id w:val="884689532"/>
          <w:placeholder>
            <w:docPart w:val="DefaultPlaceholder_-1854013440"/>
          </w:placeholder>
          <w:richText/>
        </w:sdtPr>
        <w:sdtContent>
          <w:r w:rsidRPr="00DA153B">
            <w:rPr>
              <w:b/>
              <w:bCs/>
            </w:rPr>
            <w:t>Mr Ellwood</w:t>
          </w:r>
          <w:r w:rsidRPr="009B7CE7">
            <w:rPr>
              <w:b/>
            </w:rPr>
            <w:t>:</w:t>
          </w:r>
        </w:sdtContent>
      </w:sdt>
      <w:r>
        <w:t xml:space="preserve"> Francis, you mentioned universities. Are you suggesting that </w:t>
      </w:r>
      <w:r>
        <w:t>somehow</w:t>
      </w:r>
      <w:r>
        <w:t xml:space="preserve"> we need an overt vetting process, or are you saying we should close our doors to Chinese students s</w:t>
      </w:r>
      <w:r>
        <w:t xml:space="preserve">tudying here? In practice, how do you see </w:t>
      </w:r>
      <w:r>
        <w:t>us</w:t>
      </w:r>
      <w:r>
        <w:t xml:space="preserve"> managing this conundrum?</w:t>
      </w:r>
    </w:p>
    <w:p w:rsidR="00382FC6" w:rsidP="009B7CE7">
      <w:pPr>
        <w:pStyle w:val="Answer"/>
      </w:pPr>
      <w:sdt>
        <w:sdtPr>
          <w:alias w:val="Witness"/>
          <w:id w:val="1004401331"/>
          <w:placeholder>
            <w:docPart w:val="DefaultPlaceholder_-1854013440"/>
          </w:placeholder>
          <w:richText/>
        </w:sdtPr>
        <w:sdtContent>
          <w:r w:rsidRPr="009B7CE7">
            <w:rPr>
              <w:b/>
              <w:i/>
            </w:rPr>
            <w:t>Francis Tusa:</w:t>
          </w:r>
        </w:sdtContent>
      </w:sdt>
      <w:r>
        <w:t xml:space="preserve"> </w:t>
      </w:r>
      <w:r>
        <w:t xml:space="preserve">It will take a vast bureaucracy. </w:t>
      </w:r>
      <w:r>
        <w:t>T</w:t>
      </w:r>
      <w:r>
        <w:t>his morning a journalist colleague told me</w:t>
      </w:r>
      <w:r>
        <w:t>,</w:t>
      </w:r>
      <w:r>
        <w:t xml:space="preserve"> apropos my giving testimony here</w:t>
      </w:r>
      <w:r>
        <w:t>,</w:t>
      </w:r>
      <w:r>
        <w:t xml:space="preserve"> that his wife</w:t>
      </w:r>
      <w:r>
        <w:t>,</w:t>
      </w:r>
      <w:r>
        <w:t xml:space="preserve"> w</w:t>
      </w:r>
      <w:r>
        <w:t>ho w</w:t>
      </w:r>
      <w:r>
        <w:t xml:space="preserve">as doing work at a </w:t>
      </w:r>
      <w:r>
        <w:t>university in the north</w:t>
      </w:r>
      <w:r>
        <w:t>-</w:t>
      </w:r>
      <w:r>
        <w:t>west</w:t>
      </w:r>
      <w:r>
        <w:t>,</w:t>
      </w:r>
      <w:r>
        <w:t xml:space="preserve"> </w:t>
      </w:r>
      <w:r>
        <w:t>at a drinks party was introduced to a Chinese doctoral student who said that not only was she doing a PhD in aerospace</w:t>
      </w:r>
      <w:r>
        <w:t xml:space="preserve"> studies but </w:t>
      </w:r>
      <w:r>
        <w:t xml:space="preserve">she </w:t>
      </w:r>
      <w:r>
        <w:t xml:space="preserve">was a colonel in the Chinese security police. She was </w:t>
      </w:r>
      <w:r>
        <w:t>absolutely open</w:t>
      </w:r>
      <w:r>
        <w:t xml:space="preserve"> about it. He thought,</w:t>
      </w:r>
      <w:r>
        <w:t xml:space="preserve"> “Gosh! Should we be thinking about </w:t>
      </w:r>
      <w:r>
        <w:t xml:space="preserve">this and considering </w:t>
      </w:r>
      <w:r>
        <w:t xml:space="preserve">what this means?” The answer is yes. Quite frankly, if we are talking about </w:t>
      </w:r>
      <w:r>
        <w:t>national security</w:t>
      </w:r>
      <w:r>
        <w:t>,</w:t>
      </w:r>
      <w:r>
        <w:t xml:space="preserve"> and </w:t>
      </w:r>
      <w:r>
        <w:t>if it</w:t>
      </w:r>
      <w:r>
        <w:t xml:space="preserve"> </w:t>
      </w:r>
      <w:r>
        <w:t xml:space="preserve">means that </w:t>
      </w:r>
      <w:r>
        <w:t xml:space="preserve">certain universities that are dependent on Chinese students </w:t>
      </w:r>
      <w:r>
        <w:t>have to</w:t>
      </w:r>
      <w:r>
        <w:t xml:space="preserve"> merge or go und</w:t>
      </w:r>
      <w:r>
        <w:t>er, that might be the price.</w:t>
      </w:r>
    </w:p>
    <w:p w:rsidR="00AA06B1" w:rsidP="00382FC6">
      <w:pPr>
        <w:pStyle w:val="Question"/>
      </w:pPr>
      <w:sdt>
        <w:sdtPr>
          <w:alias w:val="Member"/>
          <w:tag w:val="&lt;Member mnisId='1487' dodsId='31646'&gt;"/>
          <w:id w:val="-759527183"/>
          <w:placeholder>
            <w:docPart w:val="DefaultPlaceholder_-1854013440"/>
          </w:placeholder>
          <w:richText/>
        </w:sdtPr>
        <w:sdtContent>
          <w:r w:rsidRPr="00DA153B">
            <w:rPr>
              <w:b/>
              <w:bCs/>
            </w:rPr>
            <w:t>Mr Ellwood</w:t>
          </w:r>
          <w:r w:rsidRPr="00382FC6">
            <w:rPr>
              <w:b/>
            </w:rPr>
            <w:t>:</w:t>
          </w:r>
        </w:sdtContent>
      </w:sdt>
      <w:r>
        <w:t xml:space="preserve"> Initially, you are suggesting </w:t>
      </w:r>
      <w:r>
        <w:t xml:space="preserve">that </w:t>
      </w:r>
      <w:r>
        <w:t xml:space="preserve">this is something for our </w:t>
      </w:r>
      <w:r>
        <w:t>agencies to look at.</w:t>
      </w:r>
    </w:p>
    <w:p w:rsidR="007A24D1" w:rsidP="00AA06B1">
      <w:pPr>
        <w:pStyle w:val="Answer"/>
      </w:pPr>
      <w:sdt>
        <w:sdtPr>
          <w:alias w:val="Witness"/>
          <w:id w:val="1399318724"/>
          <w:placeholder>
            <w:docPart w:val="DefaultPlaceholder_-1854013440"/>
          </w:placeholder>
          <w:richText/>
        </w:sdtPr>
        <w:sdtContent>
          <w:r w:rsidRPr="00AA06B1">
            <w:rPr>
              <w:b/>
              <w:i/>
            </w:rPr>
            <w:t>Francis Tusa:</w:t>
          </w:r>
        </w:sdtContent>
      </w:sdt>
      <w:r>
        <w:t xml:space="preserve"> I would suggest</w:t>
      </w:r>
      <w:r>
        <w:t xml:space="preserve"> </w:t>
      </w:r>
      <w:r>
        <w:t>this is more than “needs to be looked at”</w:t>
      </w:r>
      <w:r>
        <w:t>:</w:t>
      </w:r>
      <w:r>
        <w:t xml:space="preserve"> </w:t>
      </w:r>
      <w:r>
        <w:t>i</w:t>
      </w:r>
      <w:r>
        <w:t>t should be</w:t>
      </w:r>
      <w:r>
        <w:t xml:space="preserve"> look</w:t>
      </w:r>
      <w:r>
        <w:t>ed</w:t>
      </w:r>
      <w:r>
        <w:t xml:space="preserve"> at. We are seeing more and more evid</w:t>
      </w:r>
      <w:r>
        <w:t xml:space="preserve">ence that Chinese students are being monitored to see whether they go on </w:t>
      </w:r>
      <w:r>
        <w:t>protests against</w:t>
      </w:r>
      <w:r>
        <w:t xml:space="preserve"> </w:t>
      </w:r>
      <w:r>
        <w:t>the Communist party</w:t>
      </w:r>
      <w:r>
        <w:t xml:space="preserve"> and so forth. </w:t>
      </w:r>
      <w:r>
        <w:t>I do not think anyone believes there are</w:t>
      </w:r>
      <w:r>
        <w:t>n’t</w:t>
      </w:r>
      <w:r>
        <w:t xml:space="preserve"> </w:t>
      </w:r>
      <w:r>
        <w:t xml:space="preserve">plants from the security services of the Chinese Government monitoring </w:t>
      </w:r>
      <w:r>
        <w:t xml:space="preserve">the </w:t>
      </w:r>
      <w:r>
        <w:t>students in t</w:t>
      </w:r>
      <w:r>
        <w:t>his country</w:t>
      </w:r>
      <w:r>
        <w:t>. Y</w:t>
      </w:r>
      <w:r>
        <w:t xml:space="preserve">ou </w:t>
      </w:r>
      <w:r>
        <w:t>have to</w:t>
      </w:r>
      <w:r>
        <w:t xml:space="preserve"> ask</w:t>
      </w:r>
      <w:r>
        <w:t xml:space="preserve"> whether, </w:t>
      </w:r>
      <w:r>
        <w:t>i</w:t>
      </w:r>
      <w:r>
        <w:t xml:space="preserve">f they are doing degrees, postgraduate or whatever, connected with defence </w:t>
      </w:r>
      <w:r>
        <w:t xml:space="preserve">and </w:t>
      </w:r>
      <w:r>
        <w:t>aerospace-type fundamental research</w:t>
      </w:r>
      <w:r>
        <w:t>,</w:t>
      </w:r>
      <w:r>
        <w:t xml:space="preserve"> a lot of that knowledge is</w:t>
      </w:r>
      <w:r>
        <w:t>n’t</w:t>
      </w:r>
      <w:r>
        <w:t xml:space="preserve"> going back into the Chinese system.</w:t>
      </w:r>
    </w:p>
    <w:p w:rsidR="00CD2449" w:rsidP="007A24D1">
      <w:pPr>
        <w:pStyle w:val="Question"/>
      </w:pPr>
      <w:sdt>
        <w:sdtPr>
          <w:alias w:val="Member"/>
          <w:tag w:val="&lt;Member mnisId='1487' dodsId='31646'&gt;"/>
          <w:id w:val="-756437948"/>
          <w:placeholder>
            <w:docPart w:val="DefaultPlaceholder_-1854013440"/>
          </w:placeholder>
          <w:richText/>
        </w:sdtPr>
        <w:sdtContent>
          <w:r w:rsidRPr="00DA153B">
            <w:rPr>
              <w:b/>
              <w:bCs/>
            </w:rPr>
            <w:t>Mr Ellwood</w:t>
          </w:r>
          <w:r w:rsidRPr="007A24D1">
            <w:rPr>
              <w:b/>
            </w:rPr>
            <w:t>:</w:t>
          </w:r>
        </w:sdtContent>
      </w:sdt>
      <w:r>
        <w:t xml:space="preserve"> </w:t>
      </w:r>
      <w:r>
        <w:t xml:space="preserve">What </w:t>
      </w:r>
      <w:r>
        <w:t>percentage</w:t>
      </w:r>
      <w:r>
        <w:t xml:space="preserve"> of Chinese students studying in the UK—I </w:t>
      </w:r>
      <w:r>
        <w:t xml:space="preserve">appreciate this </w:t>
      </w:r>
      <w:r>
        <w:t xml:space="preserve">is </w:t>
      </w:r>
      <w:r>
        <w:t>a ballpark calculation</w:t>
      </w:r>
      <w:r>
        <w:t>—do you suggest will be obliged</w:t>
      </w:r>
      <w:r>
        <w:t xml:space="preserve"> to work with, or are voluntarily working with, the </w:t>
      </w:r>
      <w:r>
        <w:t>Chinese military authorities?</w:t>
      </w:r>
    </w:p>
    <w:p w:rsidR="007529A2" w:rsidP="00CD2449">
      <w:pPr>
        <w:pStyle w:val="Answer"/>
      </w:pPr>
      <w:sdt>
        <w:sdtPr>
          <w:alias w:val="Witness"/>
          <w:id w:val="168601755"/>
          <w:placeholder>
            <w:docPart w:val="DefaultPlaceholder_-1854013440"/>
          </w:placeholder>
          <w:richText/>
        </w:sdtPr>
        <w:sdtContent>
          <w:r w:rsidRPr="00CD2449">
            <w:rPr>
              <w:b/>
              <w:i/>
            </w:rPr>
            <w:t>Francis Tusa:</w:t>
          </w:r>
        </w:sdtContent>
      </w:sdt>
      <w:r>
        <w:t xml:space="preserve"> </w:t>
      </w:r>
      <w:r>
        <w:t>To go back to Elisabeth’s point</w:t>
      </w:r>
      <w:r>
        <w:t>,</w:t>
      </w:r>
      <w:r>
        <w:t xml:space="preserve"> y</w:t>
      </w:r>
      <w:r>
        <w:t>ou cannot say</w:t>
      </w:r>
      <w:r>
        <w:t xml:space="preserve"> that any Chinese company is</w:t>
      </w:r>
      <w:r>
        <w:t xml:space="preserve"> divorced from the state. </w:t>
      </w:r>
      <w:r>
        <w:t>T</w:t>
      </w:r>
      <w:r>
        <w:t>he Chinese Government</w:t>
      </w:r>
      <w:r>
        <w:t xml:space="preserve"> provide a certain form of exit visa to </w:t>
      </w:r>
      <w:r>
        <w:t xml:space="preserve">allow </w:t>
      </w:r>
      <w:r>
        <w:t>people</w:t>
      </w:r>
      <w:r>
        <w:t xml:space="preserve"> </w:t>
      </w:r>
      <w:r>
        <w:t>to study in Britain. If they are known to</w:t>
      </w:r>
      <w:r>
        <w:t xml:space="preserve"> be studying</w:t>
      </w:r>
      <w:r>
        <w:t xml:space="preserve"> aerospace topics</w:t>
      </w:r>
      <w:r>
        <w:t xml:space="preserve">, </w:t>
      </w:r>
      <w:r>
        <w:t xml:space="preserve">you </w:t>
      </w:r>
      <w:r>
        <w:t>have to</w:t>
      </w:r>
      <w:r>
        <w:t xml:space="preserve"> </w:t>
      </w:r>
      <w:r>
        <w:t>come back</w:t>
      </w:r>
      <w:r>
        <w:t xml:space="preserve"> to the question:</w:t>
      </w:r>
      <w:r>
        <w:t xml:space="preserve"> why</w:t>
      </w:r>
      <w:r>
        <w:t xml:space="preserve"> </w:t>
      </w:r>
      <w:r>
        <w:t>won’t there</w:t>
      </w:r>
      <w:r>
        <w:t xml:space="preserve"> be an effort to tap their knowledge when they get back?</w:t>
      </w:r>
    </w:p>
    <w:p w:rsidR="00B443DF" w:rsidP="007529A2">
      <w:pPr>
        <w:pStyle w:val="Question"/>
      </w:pPr>
      <w:sdt>
        <w:sdtPr>
          <w:alias w:val="Member"/>
          <w:tag w:val="&lt;Member mnisId='1487' dodsId='31646'&gt;"/>
          <w:id w:val="1920978261"/>
          <w:placeholder>
            <w:docPart w:val="DefaultPlaceholder_-1854013440"/>
          </w:placeholder>
          <w:richText/>
        </w:sdtPr>
        <w:sdtContent>
          <w:r w:rsidRPr="00DA153B">
            <w:rPr>
              <w:b/>
              <w:bCs/>
            </w:rPr>
            <w:t>Mr Ellwood</w:t>
          </w:r>
          <w:r w:rsidRPr="007529A2">
            <w:rPr>
              <w:b/>
            </w:rPr>
            <w:t>:</w:t>
          </w:r>
        </w:sdtContent>
      </w:sdt>
      <w:r>
        <w:t xml:space="preserve"> I </w:t>
      </w:r>
      <w:r>
        <w:t xml:space="preserve">hear that; I </w:t>
      </w:r>
      <w:r>
        <w:t>understand that. What I am trying to work out is</w:t>
      </w:r>
      <w:r>
        <w:t xml:space="preserve"> that,</w:t>
      </w:r>
      <w:r>
        <w:t xml:space="preserve"> until there is a sizeable number</w:t>
      </w:r>
      <w:r>
        <w:t>,</w:t>
      </w:r>
      <w:r>
        <w:t xml:space="preserve"> </w:t>
      </w:r>
      <w:r>
        <w:t xml:space="preserve">it is unlikely you will get anybody to take this because it is quite </w:t>
      </w:r>
      <w:r>
        <w:t xml:space="preserve">a bold, dramatic move to start providing a kitemark </w:t>
      </w:r>
      <w:r>
        <w:t xml:space="preserve">for those </w:t>
      </w:r>
      <w:r>
        <w:t>who may be here</w:t>
      </w:r>
      <w:r>
        <w:t xml:space="preserve">. It </w:t>
      </w:r>
      <w:r>
        <w:t>would certainly hit universities as well</w:t>
      </w:r>
      <w:r>
        <w:t xml:space="preserve"> financially because of the scale of Chinese investment in adult education.</w:t>
      </w:r>
    </w:p>
    <w:p w:rsidR="00EA2882" w:rsidP="00EA2882">
      <w:pPr>
        <w:pStyle w:val="Answer"/>
      </w:pPr>
      <w:sdt>
        <w:sdtPr>
          <w:alias w:val="Witness"/>
          <w:id w:val="1642083184"/>
          <w:placeholder>
            <w:docPart w:val="DefaultPlaceholder_-1854013440"/>
          </w:placeholder>
          <w:richText/>
        </w:sdtPr>
        <w:sdtContent>
          <w:r w:rsidRPr="00B443DF">
            <w:rPr>
              <w:b/>
              <w:i/>
            </w:rPr>
            <w:t>Francis Tusa:</w:t>
          </w:r>
        </w:sdtContent>
      </w:sdt>
      <w:r>
        <w:t xml:space="preserve"> Fine</w:t>
      </w:r>
      <w:r>
        <w:t xml:space="preserve">, </w:t>
      </w:r>
      <w:r>
        <w:t xml:space="preserve">in which case we basically say we </w:t>
      </w:r>
      <w:r>
        <w:t>will take the money over national security</w:t>
      </w:r>
      <w:r>
        <w:t xml:space="preserve"> and </w:t>
      </w:r>
      <w:r>
        <w:t xml:space="preserve">we are happy for British industry to suffer because of the money going to universities. This is </w:t>
      </w:r>
      <w:r>
        <w:t>the binary choice we are looking at.</w:t>
      </w:r>
      <w:r>
        <w:t xml:space="preserve"> </w:t>
      </w:r>
      <w:r>
        <w:t>If national security is important</w:t>
      </w:r>
      <w:r>
        <w:t>,</w:t>
      </w:r>
      <w:r>
        <w:t xml:space="preserve"> maybe one or two universities might not s</w:t>
      </w:r>
      <w:r>
        <w:t>urvive.</w:t>
      </w:r>
    </w:p>
    <w:p w:rsidR="00283F3F" w:rsidP="00EA2882">
      <w:pPr>
        <w:pStyle w:val="Question"/>
      </w:pPr>
      <w:sdt>
        <w:sdtPr>
          <w:alias w:val="Member"/>
          <w:tag w:val="&lt;Member mnisId='1487' dodsId='31646'&gt;"/>
          <w:id w:val="-101808004"/>
          <w:placeholder>
            <w:docPart w:val="DefaultPlaceholder_-1854013440"/>
          </w:placeholder>
          <w:richText/>
        </w:sdtPr>
        <w:sdtContent>
          <w:r w:rsidRPr="00DA153B">
            <w:rPr>
              <w:b/>
              <w:bCs/>
            </w:rPr>
            <w:t>Mr Ellwood</w:t>
          </w:r>
          <w:r w:rsidRPr="00EA2882">
            <w:rPr>
              <w:b/>
            </w:rPr>
            <w:t>:</w:t>
          </w:r>
        </w:sdtContent>
      </w:sdt>
      <w:r>
        <w:t xml:space="preserve"> </w:t>
      </w:r>
      <w:r>
        <w:t>Venturing away from China, having</w:t>
      </w:r>
      <w:r>
        <w:t xml:space="preserve"> focused a lot on </w:t>
      </w:r>
      <w:r>
        <w:t>it,</w:t>
      </w:r>
      <w:r>
        <w:t xml:space="preserve"> </w:t>
      </w:r>
      <w:r>
        <w:t>s</w:t>
      </w:r>
      <w:r>
        <w:t>hould we as a Committee be conscious or aware of any other states that are potential IP threats to the UK, or should we focus on</w:t>
      </w:r>
      <w:r>
        <w:t xml:space="preserve"> just</w:t>
      </w:r>
      <w:r>
        <w:t xml:space="preserve"> China?</w:t>
      </w:r>
    </w:p>
    <w:p w:rsidR="009B7CE7" w:rsidP="00283F3F">
      <w:pPr>
        <w:pStyle w:val="Answer"/>
      </w:pPr>
      <w:sdt>
        <w:sdtPr>
          <w:alias w:val="Witness"/>
          <w:id w:val="-1551766280"/>
          <w:placeholder>
            <w:docPart w:val="DefaultPlaceholder_-1854013440"/>
          </w:placeholder>
          <w:richText/>
        </w:sdtPr>
        <w:sdtContent>
          <w:r w:rsidRPr="00283F3F">
            <w:rPr>
              <w:b/>
              <w:i/>
            </w:rPr>
            <w:t>Elisabeth Braw:</w:t>
          </w:r>
        </w:sdtContent>
      </w:sdt>
      <w:r>
        <w:t xml:space="preserve"> At the moment it is</w:t>
      </w:r>
      <w:r>
        <w:t xml:space="preserve"> primarily China simply because it has </w:t>
      </w:r>
      <w:r>
        <w:t>the capital and ambition to improve its position</w:t>
      </w:r>
      <w:r>
        <w:t>. I</w:t>
      </w:r>
      <w:r>
        <w:t>t is already strong</w:t>
      </w:r>
      <w:r>
        <w:t xml:space="preserve">. </w:t>
      </w:r>
      <w:r>
        <w:t>A</w:t>
      </w:r>
      <w:r>
        <w:t>s long as</w:t>
      </w:r>
      <w:r>
        <w:t xml:space="preserve"> our societies are open</w:t>
      </w:r>
      <w:r>
        <w:t>,</w:t>
      </w:r>
      <w:r>
        <w:t xml:space="preserve"> it is possible for any country that develops these ambitions to tap into our resources as well.</w:t>
      </w:r>
    </w:p>
    <w:p w:rsidR="00CA14FB" w:rsidP="00283F3F">
      <w:pPr>
        <w:pStyle w:val="Answer"/>
      </w:pPr>
      <w:r>
        <w:t>To add to what</w:t>
      </w:r>
      <w:r>
        <w:t xml:space="preserve"> Francis said earlier, </w:t>
      </w:r>
      <w:r>
        <w:t>a</w:t>
      </w:r>
      <w:r>
        <w:t xml:space="preserve"> US Senate</w:t>
      </w:r>
      <w:r>
        <w:t xml:space="preserve"> </w:t>
      </w:r>
      <w:r>
        <w:t xml:space="preserve">released a report </w:t>
      </w:r>
      <w:r>
        <w:t xml:space="preserve">recently on </w:t>
      </w:r>
      <w:r>
        <w:t xml:space="preserve">exactly this. </w:t>
      </w:r>
      <w:r>
        <w:t>T</w:t>
      </w:r>
      <w:r>
        <w:t xml:space="preserve">he </w:t>
      </w:r>
      <w:r>
        <w:t xml:space="preserve">goal for the </w:t>
      </w:r>
      <w:r>
        <w:t xml:space="preserve">number of scientists involved in China’s Thousand Talents programme </w:t>
      </w:r>
      <w:r>
        <w:t>was</w:t>
      </w:r>
      <w:r>
        <w:t xml:space="preserve"> original</w:t>
      </w:r>
      <w:r>
        <w:t>ly</w:t>
      </w:r>
      <w:r>
        <w:t xml:space="preserve"> </w:t>
      </w:r>
      <w:r>
        <w:t>2,000; as of 2017</w:t>
      </w:r>
      <w:r>
        <w:t>,</w:t>
      </w:r>
      <w:r>
        <w:t xml:space="preserve"> 7,000 w</w:t>
      </w:r>
      <w:r>
        <w:t xml:space="preserve">ere </w:t>
      </w:r>
      <w:r>
        <w:t>estimated to have been recruited</w:t>
      </w:r>
      <w:r>
        <w:t>. That is</w:t>
      </w:r>
      <w:r>
        <w:t xml:space="preserve"> a sig</w:t>
      </w:r>
      <w:r>
        <w:t>nificant number, but it is important to point out that</w:t>
      </w:r>
      <w:r>
        <w:t>, with</w:t>
      </w:r>
      <w:r>
        <w:t xml:space="preserve"> China or any other country</w:t>
      </w:r>
      <w:r>
        <w:t>,</w:t>
      </w:r>
      <w:r>
        <w:t xml:space="preserve"> </w:t>
      </w:r>
      <w:r>
        <w:t xml:space="preserve">one does not need </w:t>
      </w:r>
      <w:r>
        <w:t xml:space="preserve">to scrutinise every foreign student who </w:t>
      </w:r>
      <w:r>
        <w:t xml:space="preserve">is </w:t>
      </w:r>
      <w:r>
        <w:t>stud</w:t>
      </w:r>
      <w:r>
        <w:t>ying</w:t>
      </w:r>
      <w:r>
        <w:t xml:space="preserve"> aerospace engineering</w:t>
      </w:r>
      <w:r>
        <w:t>,</w:t>
      </w:r>
      <w:r>
        <w:t xml:space="preserve"> because that is basic knowledge </w:t>
      </w:r>
      <w:r>
        <w:t>at</w:t>
      </w:r>
      <w:r>
        <w:t xml:space="preserve"> </w:t>
      </w:r>
      <w:r>
        <w:t>bachelor’s</w:t>
      </w:r>
      <w:r>
        <w:t xml:space="preserve"> degree </w:t>
      </w:r>
      <w:r>
        <w:t xml:space="preserve">or </w:t>
      </w:r>
      <w:r>
        <w:t xml:space="preserve">even </w:t>
      </w:r>
      <w:r>
        <w:t>masters level</w:t>
      </w:r>
      <w:r>
        <w:t>. T</w:t>
      </w:r>
      <w:r>
        <w:t>he real intellectual property is at the PhD and postdo</w:t>
      </w:r>
      <w:r>
        <w:t>c</w:t>
      </w:r>
      <w:r>
        <w:t xml:space="preserve"> levels where you conduct research, some of which </w:t>
      </w:r>
      <w:r>
        <w:t xml:space="preserve">at </w:t>
      </w:r>
      <w:r>
        <w:t>a number of</w:t>
      </w:r>
      <w:r>
        <w:t xml:space="preserve"> universities is funded by the armed forces</w:t>
      </w:r>
      <w:r>
        <w:t xml:space="preserve"> and </w:t>
      </w:r>
      <w:r>
        <w:t>is sensitive research. It is not a matter of us needing to investigate ev</w:t>
      </w:r>
      <w:r>
        <w:t xml:space="preserve">ery foreign student from </w:t>
      </w:r>
      <w:r>
        <w:t>a non-EU or non-</w:t>
      </w:r>
      <w:r>
        <w:t>“</w:t>
      </w:r>
      <w:r>
        <w:t>Five Eyes</w:t>
      </w:r>
      <w:r>
        <w:t>”</w:t>
      </w:r>
      <w:r>
        <w:t xml:space="preserve"> country.</w:t>
      </w:r>
    </w:p>
    <w:p w:rsidR="009D03F3" w:rsidP="00CA14FB">
      <w:pPr>
        <w:pStyle w:val="Answer"/>
      </w:pPr>
      <w:sdt>
        <w:sdtPr>
          <w:alias w:val="Witness"/>
          <w:id w:val="-411469836"/>
          <w:placeholder>
            <w:docPart w:val="DefaultPlaceholder_-1854013440"/>
          </w:placeholder>
          <w:richText/>
        </w:sdtPr>
        <w:sdtContent>
          <w:r w:rsidRPr="00CA14FB">
            <w:rPr>
              <w:b/>
              <w:i/>
            </w:rPr>
            <w:t>Michael Formosa:</w:t>
          </w:r>
        </w:sdtContent>
      </w:sdt>
      <w:r>
        <w:t xml:space="preserve"> In a way, by</w:t>
      </w:r>
      <w:r>
        <w:t xml:space="preserve"> talking about</w:t>
      </w:r>
      <w:r>
        <w:t xml:space="preserve"> countries other than China we are getting </w:t>
      </w:r>
      <w:r>
        <w:t>to</w:t>
      </w:r>
      <w:r>
        <w:t xml:space="preserve"> the real crux of the question. I would go further</w:t>
      </w:r>
      <w:r>
        <w:t>. A</w:t>
      </w:r>
      <w:r>
        <w:t>n appropriate regulatory</w:t>
      </w:r>
      <w:r>
        <w:t xml:space="preserve"> regime should consider would</w:t>
      </w:r>
      <w:r>
        <w:noBreakHyphen/>
      </w:r>
      <w:r>
        <w:t>be acquirers on the basis of not only the country of origin but elements like the basis of the entity itself</w:t>
      </w:r>
      <w:r>
        <w:t>,</w:t>
      </w:r>
      <w:r>
        <w:t xml:space="preserve"> in terms of which sectors it is involved in and which sectors it is touching</w:t>
      </w:r>
      <w:r>
        <w:t>;</w:t>
      </w:r>
      <w:r>
        <w:t xml:space="preserve"> t</w:t>
      </w:r>
      <w:r>
        <w:t xml:space="preserve">he nature of </w:t>
      </w:r>
      <w:r>
        <w:t>its ownership</w:t>
      </w:r>
      <w:r>
        <w:t>; and</w:t>
      </w:r>
      <w:r>
        <w:t xml:space="preserve"> </w:t>
      </w:r>
      <w:r>
        <w:t>the b</w:t>
      </w:r>
      <w:r>
        <w:t xml:space="preserve">asis of the specific individuals in key positions of authority </w:t>
      </w:r>
      <w:r>
        <w:t>in</w:t>
      </w:r>
      <w:r>
        <w:t xml:space="preserve"> those organisations</w:t>
      </w:r>
      <w:r>
        <w:t>. L</w:t>
      </w:r>
      <w:r>
        <w:t>et us decide what is strategic to us</w:t>
      </w:r>
      <w:r>
        <w:t xml:space="preserve">, </w:t>
      </w:r>
      <w:r>
        <w:t>what is important</w:t>
      </w:r>
      <w:r>
        <w:t>,</w:t>
      </w:r>
      <w:r>
        <w:t xml:space="preserve"> what should </w:t>
      </w:r>
      <w:r>
        <w:t xml:space="preserve">be </w:t>
      </w:r>
      <w:r>
        <w:t>prioritise</w:t>
      </w:r>
      <w:r>
        <w:t>d</w:t>
      </w:r>
      <w:r>
        <w:t xml:space="preserve"> and why, and then assess </w:t>
      </w:r>
      <w:r>
        <w:t xml:space="preserve">it </w:t>
      </w:r>
      <w:r>
        <w:t xml:space="preserve">on a </w:t>
      </w:r>
      <w:r>
        <w:t xml:space="preserve">case-by-case, </w:t>
      </w:r>
      <w:r>
        <w:t>country</w:t>
      </w:r>
      <w:r>
        <w:t>-</w:t>
      </w:r>
      <w:r>
        <w:t>by</w:t>
      </w:r>
      <w:r>
        <w:noBreakHyphen/>
      </w:r>
      <w:r>
        <w:t>country</w:t>
      </w:r>
      <w:r>
        <w:t>,</w:t>
      </w:r>
      <w:r>
        <w:t xml:space="preserve"> entity</w:t>
      </w:r>
      <w:r>
        <w:t>-</w:t>
      </w:r>
      <w:r>
        <w:t>by</w:t>
      </w:r>
      <w:r>
        <w:t>-</w:t>
      </w:r>
      <w:r>
        <w:t>entity and individual</w:t>
      </w:r>
      <w:r>
        <w:t>-</w:t>
      </w:r>
      <w:r>
        <w:t>by</w:t>
      </w:r>
      <w:r>
        <w:t>-</w:t>
      </w:r>
      <w:r>
        <w:t>individual basis</w:t>
      </w:r>
      <w:r>
        <w:t>,</w:t>
      </w:r>
      <w:r>
        <w:t xml:space="preserve"> but this is very difficult to do reactively</w:t>
      </w:r>
      <w:r>
        <w:t>. W</w:t>
      </w:r>
      <w:r>
        <w:t>e need a clear strategy</w:t>
      </w:r>
      <w:r>
        <w:t xml:space="preserve"> from</w:t>
      </w:r>
      <w:r>
        <w:t xml:space="preserve"> which to perform these tasks</w:t>
      </w:r>
      <w:r>
        <w:t>.</w:t>
      </w:r>
      <w:r>
        <w:t xml:space="preserve"> </w:t>
      </w:r>
    </w:p>
    <w:p w:rsidR="00B334DF" w:rsidP="00264FE2">
      <w:pPr>
        <w:pStyle w:val="Question"/>
      </w:pPr>
      <w:sdt>
        <w:sdtPr>
          <w:alias w:val="Member"/>
          <w:tag w:val="&lt;Member mnisId='4855' dodsId=''&gt;"/>
          <w:id w:val="-333533510"/>
          <w:placeholder>
            <w:docPart w:val="DefaultPlaceholder_-1854013440"/>
          </w:placeholder>
          <w:richText/>
        </w:sdtPr>
        <w:sdtContent>
          <w:r w:rsidRPr="009D03F3">
            <w:rPr>
              <w:b/>
            </w:rPr>
            <w:t>Sarah Atherton:</w:t>
          </w:r>
        </w:sdtContent>
      </w:sdt>
      <w:r>
        <w:t xml:space="preserve"> This Committee has heard in evidence that</w:t>
      </w:r>
      <w:r>
        <w:t>,</w:t>
      </w:r>
      <w:r>
        <w:t xml:space="preserve"> while defence industries have remained quite resilient during Covid, adjacent industries like civil and commercial aerospace have suffered considerably. To what extent </w:t>
      </w:r>
      <w:r>
        <w:t xml:space="preserve">has this exposed </w:t>
      </w:r>
      <w:r>
        <w:t>th</w:t>
      </w:r>
      <w:r>
        <w:t>e</w:t>
      </w:r>
      <w:r>
        <w:t xml:space="preserve"> sector to greater involvement by hostile foreign involvement?</w:t>
      </w:r>
    </w:p>
    <w:p w:rsidR="00DF3AA2" w:rsidP="00B334DF">
      <w:pPr>
        <w:pStyle w:val="Answer"/>
      </w:pPr>
      <w:sdt>
        <w:sdtPr>
          <w:alias w:val="Witness"/>
          <w:id w:val="-1548445019"/>
          <w:placeholder>
            <w:docPart w:val="DefaultPlaceholder_-1854013440"/>
          </w:placeholder>
          <w:richText/>
        </w:sdtPr>
        <w:sdtContent>
          <w:r w:rsidRPr="00B334DF">
            <w:rPr>
              <w:b/>
              <w:i/>
            </w:rPr>
            <w:t>Mich</w:t>
          </w:r>
          <w:r w:rsidRPr="00B334DF">
            <w:rPr>
              <w:b/>
              <w:i/>
            </w:rPr>
            <w:t>ael Formosa:</w:t>
          </w:r>
        </w:sdtContent>
      </w:sdt>
      <w:r>
        <w:t xml:space="preserve"> Covid is </w:t>
      </w:r>
      <w:r>
        <w:t>definitely exposing</w:t>
      </w:r>
      <w:r>
        <w:t xml:space="preserve"> </w:t>
      </w:r>
      <w:r>
        <w:t>companies, particularly on the civil side of aerospace</w:t>
      </w:r>
      <w:r>
        <w:t>,</w:t>
      </w:r>
      <w:r>
        <w:t xml:space="preserve"> to greater risk. Back in March</w:t>
      </w:r>
      <w:r>
        <w:t>,</w:t>
      </w:r>
      <w:r>
        <w:t xml:space="preserve"> at the beginning of the crisis</w:t>
      </w:r>
      <w:r>
        <w:t>,</w:t>
      </w:r>
      <w:r>
        <w:t xml:space="preserve"> we were very cognisant of the desire on the part of PE, for instance, to </w:t>
      </w:r>
      <w:r>
        <w:t>understand which as</w:t>
      </w:r>
      <w:r>
        <w:t>sets specifically, in whatever country—not just the UK—would become distressed in the short term because of Covid but are fundamental</w:t>
      </w:r>
      <w:r>
        <w:t xml:space="preserve">ly good bets </w:t>
      </w:r>
      <w:r>
        <w:t>in terms of investment for the long term. Specific examples would be the civil part of aerospace</w:t>
      </w:r>
      <w:r>
        <w:t>, but the chat</w:t>
      </w:r>
      <w:r>
        <w:t>ter really tailed off</w:t>
      </w:r>
      <w:r>
        <w:t xml:space="preserve"> </w:t>
      </w:r>
      <w:r>
        <w:t>in</w:t>
      </w:r>
      <w:r>
        <w:t xml:space="preserve"> light of</w:t>
      </w:r>
      <w:r>
        <w:t xml:space="preserve"> </w:t>
      </w:r>
      <w:r>
        <w:t>G</w:t>
      </w:r>
      <w:r>
        <w:t xml:space="preserve">overnment intervention. </w:t>
      </w:r>
    </w:p>
    <w:p w:rsidR="00764990" w:rsidP="00B334DF">
      <w:pPr>
        <w:pStyle w:val="Answer"/>
      </w:pPr>
      <w:r w:rsidRPr="00CC28F2">
        <w:t xml:space="preserve">Here, </w:t>
      </w:r>
      <w:r w:rsidRPr="00CC28F2">
        <w:t xml:space="preserve">in the UK, </w:t>
      </w:r>
      <w:r w:rsidRPr="00CC28F2">
        <w:t>on th</w:t>
      </w:r>
      <w:r w:rsidRPr="00CC28F2">
        <w:t xml:space="preserve">e </w:t>
      </w:r>
      <w:r w:rsidRPr="00CC28F2">
        <w:t>defence</w:t>
      </w:r>
      <w:r w:rsidRPr="00CC28F2">
        <w:t xml:space="preserve"> </w:t>
      </w:r>
      <w:r w:rsidRPr="00CC28F2">
        <w:t>side,</w:t>
      </w:r>
      <w:r w:rsidRPr="00CC28F2">
        <w:t xml:space="preserve"> we made sure </w:t>
      </w:r>
      <w:r w:rsidRPr="00CC28F2">
        <w:t xml:space="preserve">that </w:t>
      </w:r>
      <w:r w:rsidRPr="00CC28F2">
        <w:t>payments were put through a</w:t>
      </w:r>
      <w:r w:rsidRPr="00CC28F2">
        <w:t>t</w:t>
      </w:r>
      <w:r w:rsidRPr="00CC28F2">
        <w:t xml:space="preserve"> pace, but </w:t>
      </w:r>
      <w:r w:rsidRPr="00CC28F2">
        <w:t>G</w:t>
      </w:r>
      <w:r w:rsidRPr="00CC28F2">
        <w:t>overnments on the continent really i</w:t>
      </w:r>
      <w:r w:rsidRPr="00CC28F2">
        <w:t>n</w:t>
      </w:r>
      <w:r w:rsidRPr="00CC28F2">
        <w:t>tervened</w:t>
      </w:r>
      <w:r>
        <w:t xml:space="preserve"> to </w:t>
      </w:r>
      <w:r>
        <w:t xml:space="preserve">prop up the commercial side of aviation. This is giving the OEMs room to rationalise their value chains </w:t>
      </w:r>
      <w:r>
        <w:t>on the basis of</w:t>
      </w:r>
      <w:r>
        <w:t xml:space="preserve"> projected production schedules, so the industry will in time </w:t>
      </w:r>
      <w:r>
        <w:t>right-size</w:t>
      </w:r>
      <w:r>
        <w:t>. O</w:t>
      </w:r>
      <w:r>
        <w:t xml:space="preserve">n the other hand, for how long can </w:t>
      </w:r>
      <w:r>
        <w:t>G</w:t>
      </w:r>
      <w:r>
        <w:t>overnment afford to interv</w:t>
      </w:r>
      <w:r>
        <w:t xml:space="preserve">ene? </w:t>
      </w:r>
      <w:r>
        <w:t>It is going to e</w:t>
      </w:r>
      <w:r>
        <w:t xml:space="preserve">xperience significant </w:t>
      </w:r>
      <w:r>
        <w:t>fiscal stress eventually. We</w:t>
      </w:r>
      <w:r>
        <w:t xml:space="preserve"> have been hearing about that</w:t>
      </w:r>
      <w:r>
        <w:t xml:space="preserve"> in</w:t>
      </w:r>
      <w:r>
        <w:t xml:space="preserve"> the news all weekend. Right </w:t>
      </w:r>
      <w:r>
        <w:t>now</w:t>
      </w:r>
      <w:r>
        <w:t xml:space="preserve"> interest rates and inflation are low, but we cannot guarantee that this situation will continue. Let us develop a strate</w:t>
      </w:r>
      <w:r>
        <w:t>gy that clearly defines</w:t>
      </w:r>
      <w:r>
        <w:t xml:space="preserve"> </w:t>
      </w:r>
      <w:r>
        <w:t>what is hostile</w:t>
      </w:r>
      <w:r>
        <w:t>,</w:t>
      </w:r>
      <w:r>
        <w:t xml:space="preserve"> because PE involvement is a very important part of the solution here since it will and can take critical parts of our supply chain and keep it liquid.</w:t>
      </w:r>
    </w:p>
    <w:p w:rsidR="005062F1" w:rsidP="005062F1">
      <w:pPr>
        <w:pStyle w:val="Question"/>
        <w:numPr>
          <w:ilvl w:val="0"/>
          <w:numId w:val="9"/>
        </w:numPr>
      </w:pPr>
      <w:sdt>
        <w:sdtPr>
          <w:alias w:val="Member"/>
          <w:tag w:val="&lt;Member mnisId='4855' dodsId=''&gt;"/>
          <w:id w:val="-1155687828"/>
          <w:placeholder>
            <w:docPart w:val="51B56435B8804F439EBBA1765E8688D6"/>
          </w:placeholder>
          <w:richText/>
        </w:sdtPr>
        <w:sdtContent>
          <w:r w:rsidRPr="00A66BE3">
            <w:rPr>
              <w:b/>
            </w:rPr>
            <w:t>Sarah Atherton:</w:t>
          </w:r>
        </w:sdtContent>
      </w:sdt>
      <w:r>
        <w:t xml:space="preserve"> Do you think the UK Government could have done more—I am thinking sector-specific here—to support the civil aerospace industry to reduce any risk going forward from hostile takeovers or involvement?</w:t>
      </w:r>
    </w:p>
    <w:p w:rsidR="005062F1" w:rsidP="005062F1">
      <w:pPr>
        <w:pStyle w:val="Answer"/>
      </w:pPr>
      <w:sdt>
        <w:sdtPr>
          <w:alias w:val="Witness"/>
          <w:id w:val="-1990389307"/>
          <w:placeholder>
            <w:docPart w:val="51B56435B8804F439EBBA1765E8688D6"/>
          </w:placeholder>
          <w:richText/>
        </w:sdtPr>
        <w:sdtContent>
          <w:r w:rsidRPr="00A66BE3">
            <w:rPr>
              <w:b/>
              <w:i/>
            </w:rPr>
            <w:t>Michael Formosa:</w:t>
          </w:r>
        </w:sdtContent>
      </w:sdt>
      <w:r>
        <w:t xml:space="preserve"> On the civil side, let us look at Fra</w:t>
      </w:r>
      <w:r>
        <w:t>nce and Germany. Not only have their defence and interior ministries sped up acquisition, but</w:t>
      </w:r>
      <w:r>
        <w:t>,</w:t>
      </w:r>
      <w:r>
        <w:t xml:space="preserve"> in the case of France, I believe it was about €15 billion in bail</w:t>
      </w:r>
      <w:r>
        <w:t>-</w:t>
      </w:r>
      <w:r>
        <w:t>out</w:t>
      </w:r>
      <w:r>
        <w:t>,</w:t>
      </w:r>
      <w:r>
        <w:t xml:space="preserve"> which took the form of loan forgiveness and financing. About half of that went to Air Fran</w:t>
      </w:r>
      <w:r>
        <w:t xml:space="preserve">ce, but the balance was aimed at the OEMs like Safran, Airbus and Thales, where the Government invested in a fund with the proviso that the </w:t>
      </w:r>
      <w:r>
        <w:t>OEMs would follow suit and specifically help small businesses in the supply chain and invest in greener tech. The Ge</w:t>
      </w:r>
      <w:r>
        <w:t>rmans did something similar with about a €10 billion bail</w:t>
      </w:r>
      <w:r>
        <w:t>-</w:t>
      </w:r>
      <w:r>
        <w:t>out. Their five-year plan for military procurement was pulled forward. A lot of 2024-25 money was pulled back into 2021-22.</w:t>
      </w:r>
    </w:p>
    <w:p w:rsidR="005062F1" w:rsidP="005062F1">
      <w:pPr>
        <w:pStyle w:val="Question"/>
        <w:numPr>
          <w:ilvl w:val="0"/>
          <w:numId w:val="9"/>
        </w:numPr>
      </w:pPr>
      <w:sdt>
        <w:sdtPr>
          <w:alias w:val="Member"/>
          <w:tag w:val="&lt;Member mnisId='4855' dodsId=''&gt;"/>
          <w:id w:val="-64887032"/>
          <w:placeholder>
            <w:docPart w:val="51B56435B8804F439EBBA1765E8688D6"/>
          </w:placeholder>
          <w:richText/>
        </w:sdtPr>
        <w:sdtContent>
          <w:r w:rsidRPr="00A66BE3">
            <w:rPr>
              <w:b/>
            </w:rPr>
            <w:t>Sarah Atherton:</w:t>
          </w:r>
        </w:sdtContent>
      </w:sdt>
      <w:r>
        <w:t xml:space="preserve"> Francis, would you like to add anything?</w:t>
      </w:r>
    </w:p>
    <w:p w:rsidR="005062F1" w:rsidP="005062F1">
      <w:pPr>
        <w:pStyle w:val="Answer"/>
      </w:pPr>
      <w:sdt>
        <w:sdtPr>
          <w:alias w:val="Witness"/>
          <w:id w:val="421766905"/>
          <w:placeholder>
            <w:docPart w:val="51B56435B8804F439EBBA1765E8688D6"/>
          </w:placeholder>
          <w:richText/>
        </w:sdtPr>
        <w:sdtContent>
          <w:r w:rsidRPr="00A66BE3">
            <w:rPr>
              <w:b/>
              <w:i/>
            </w:rPr>
            <w:t>Francis Tusa:</w:t>
          </w:r>
        </w:sdtContent>
      </w:sdt>
      <w:r>
        <w:t xml:space="preserve"> </w:t>
      </w:r>
      <w:r>
        <w:t>Looking at</w:t>
      </w:r>
      <w:r>
        <w:t xml:space="preserve"> the approach with Covid effects, France very quickly set up an interministerial team to look at the supply chain with industry for defence and aerospace, to highlight which companies were at risk of collapse, especially if they had key roles in</w:t>
      </w:r>
      <w:r>
        <w:t xml:space="preserve"> the defence supply chain, and</w:t>
      </w:r>
      <w:r>
        <w:t>,</w:t>
      </w:r>
      <w:r>
        <w:t xml:space="preserve"> if so, what could be done to rescue them. This keeps on running, and I suspect you will find it is going to be a feature of how they manage their defence supply chains for the foreseeable future. It is not just Covid that af</w:t>
      </w:r>
      <w:r>
        <w:t xml:space="preserve">fects this. </w:t>
      </w:r>
    </w:p>
    <w:p w:rsidR="005062F1" w:rsidP="005062F1">
      <w:pPr>
        <w:pStyle w:val="Answer"/>
      </w:pPr>
      <w:r>
        <w:t>There was an example from MBDA, the missile manufacturer, which found out that a relatively key supplier was literally a father and a son, and if one of them died it would probably stop trading. That would have affected the production of two t</w:t>
      </w:r>
      <w:r>
        <w:t xml:space="preserve">ypes of missiles. It is amazing quite how small the key players can often be, and you </w:t>
      </w:r>
      <w:r>
        <w:t>have to</w:t>
      </w:r>
      <w:r>
        <w:t xml:space="preserve"> manage it actively. Just saying, which is the r</w:t>
      </w:r>
      <w:r>
        <w:t>u</w:t>
      </w:r>
      <w:r>
        <w:t>le over here in the UK, “It is nothing to do with Government</w:t>
      </w:r>
      <w:r>
        <w:t>.</w:t>
      </w:r>
      <w:r>
        <w:t xml:space="preserve"> </w:t>
      </w:r>
      <w:r>
        <w:t>It</w:t>
      </w:r>
      <w:r>
        <w:t xml:space="preserve"> is for industry to sort out,” no, it is not.</w:t>
      </w:r>
    </w:p>
    <w:p w:rsidR="00B910A0" w:rsidP="005062F1">
      <w:pPr>
        <w:pStyle w:val="Answer"/>
      </w:pPr>
      <w:sdt>
        <w:sdtPr>
          <w:alias w:val="Witness"/>
          <w:id w:val="531685116"/>
          <w:placeholder>
            <w:docPart w:val="51B56435B8804F439EBBA1765E8688D6"/>
          </w:placeholder>
          <w:richText/>
        </w:sdtPr>
        <w:sdtContent>
          <w:r w:rsidRPr="00A66BE3">
            <w:rPr>
              <w:b/>
              <w:i/>
            </w:rPr>
            <w:t>Elis</w:t>
          </w:r>
          <w:r w:rsidRPr="00A66BE3">
            <w:rPr>
              <w:b/>
              <w:i/>
            </w:rPr>
            <w:t>abeth Braw:</w:t>
          </w:r>
        </w:sdtContent>
      </w:sdt>
      <w:r>
        <w:t xml:space="preserve"> The companies that we talked about are quite large, and if they were to fail it is likely</w:t>
      </w:r>
      <w:r>
        <w:t>,</w:t>
      </w:r>
      <w:r>
        <w:t xml:space="preserve"> given what Francis </w:t>
      </w:r>
      <w:r>
        <w:t xml:space="preserve">has </w:t>
      </w:r>
      <w:r>
        <w:t xml:space="preserve">just said, </w:t>
      </w:r>
      <w:r>
        <w:t xml:space="preserve">that </w:t>
      </w:r>
      <w:r>
        <w:t>the Government would step up and bail them out. The biggest concern is the SMEs</w:t>
      </w:r>
      <w:r>
        <w:t>,</w:t>
      </w:r>
      <w:r>
        <w:t xml:space="preserve"> and especially the cutting-edge</w:t>
      </w:r>
      <w:r>
        <w:t xml:space="preserve"> start-ups that have the technology and expertise that China</w:t>
      </w:r>
      <w:r>
        <w:t xml:space="preserve">, </w:t>
      </w:r>
      <w:r>
        <w:t>in particular</w:t>
      </w:r>
      <w:r>
        <w:t>,</w:t>
      </w:r>
      <w:r>
        <w:t xml:space="preserve"> wants</w:t>
      </w:r>
      <w:r>
        <w:t xml:space="preserve">. </w:t>
      </w:r>
    </w:p>
    <w:p w:rsidR="005062F1" w:rsidP="005062F1">
      <w:pPr>
        <w:pStyle w:val="Answer"/>
      </w:pPr>
      <w:r>
        <w:t xml:space="preserve">The EU Commissioner for Competition, Margrethe Vestager, recently proposed that the EU should have a fund for its member states that would be able to offer the VC funding </w:t>
      </w:r>
      <w:r>
        <w:t xml:space="preserve">that these start-ups would otherwise get from China. That model should be considered by the UK as well, for example, through expanding NCIF, which is a small operation </w:t>
      </w:r>
      <w:r>
        <w:t>at the moment</w:t>
      </w:r>
      <w:r>
        <w:t>. If it were to be expanded, the UK Government would be able to invest in t</w:t>
      </w:r>
      <w:r>
        <w:t xml:space="preserve">hose </w:t>
      </w:r>
      <w:r>
        <w:t>really vital</w:t>
      </w:r>
      <w:r>
        <w:t xml:space="preserve"> companies before their expertise is lost to China. </w:t>
      </w:r>
      <w:r>
        <w:t>I</w:t>
      </w:r>
      <w:r>
        <w:t>f you get lucky with start-ups, it is a good deal commercially. Nine out of 10 will be commercially unsuccessful, but one will be successful. It could even be a good deal for the taxpaye</w:t>
      </w:r>
      <w:r>
        <w:t xml:space="preserve">r. In the meantime, the country would get to keep this </w:t>
      </w:r>
      <w:r>
        <w:t>really vital</w:t>
      </w:r>
      <w:r>
        <w:t xml:space="preserve"> expertise and technology.</w:t>
      </w:r>
    </w:p>
    <w:p w:rsidR="005062F1" w:rsidP="005062F1">
      <w:pPr>
        <w:pStyle w:val="Question"/>
        <w:numPr>
          <w:ilvl w:val="0"/>
          <w:numId w:val="9"/>
        </w:numPr>
      </w:pPr>
      <w:sdt>
        <w:sdtPr>
          <w:alias w:val="Member"/>
          <w:tag w:val="&lt;Member mnisId='1487' dodsId='31646'&gt;"/>
          <w:id w:val="-76516935"/>
          <w:placeholder>
            <w:docPart w:val="51B56435B8804F439EBBA1765E8688D6"/>
          </w:placeholder>
          <w:richText/>
        </w:sdtPr>
        <w:sdtContent>
          <w:r w:rsidRPr="00DA153B">
            <w:rPr>
              <w:b/>
              <w:bCs/>
            </w:rPr>
            <w:t>Mr Ellwood</w:t>
          </w:r>
          <w:r w:rsidRPr="00A66BE3">
            <w:rPr>
              <w:b/>
            </w:rPr>
            <w:t>:</w:t>
          </w:r>
        </w:sdtContent>
      </w:sdt>
      <w:r>
        <w:t xml:space="preserve"> We realise there is a massive challenge here. We now need to allow the politicians and the legislation to catch up. </w:t>
      </w:r>
      <w:r>
        <w:t xml:space="preserve">It has been said that </w:t>
      </w:r>
      <w:r>
        <w:t xml:space="preserve">France </w:t>
      </w:r>
      <w:r>
        <w:t>has</w:t>
      </w:r>
      <w:r>
        <w:t xml:space="preserve"> a better system or structure. The United States has also been mentioned. We will come to the Bill shortly. In more generic terms, what do we need to do</w:t>
      </w:r>
      <w:r>
        <w:t>,</w:t>
      </w:r>
      <w:r>
        <w:t xml:space="preserve"> given this advance? Is the first thing to recognise honestly that we should label China as a hostile c</w:t>
      </w:r>
      <w:r>
        <w:t>ompetitor? Can we not move forward until we have that change of attitude?</w:t>
      </w:r>
    </w:p>
    <w:p w:rsidR="00DA153B" w:rsidP="005062F1">
      <w:pPr>
        <w:pStyle w:val="Answer"/>
      </w:pPr>
      <w:sdt>
        <w:sdtPr>
          <w:alias w:val="Witness"/>
          <w:id w:val="1636762650"/>
          <w:placeholder>
            <w:docPart w:val="51B56435B8804F439EBBA1765E8688D6"/>
          </w:placeholder>
          <w:richText/>
        </w:sdtPr>
        <w:sdtContent>
          <w:r w:rsidRPr="00A66BE3">
            <w:rPr>
              <w:b/>
              <w:i/>
            </w:rPr>
            <w:t>Michael Formosa:</w:t>
          </w:r>
        </w:sdtContent>
      </w:sdt>
      <w:r>
        <w:t xml:space="preserve"> Doing so is simplistic. </w:t>
      </w:r>
      <w:r>
        <w:t>A</w:t>
      </w:r>
      <w:r>
        <w:t xml:space="preserve">s I keep banging on, </w:t>
      </w:r>
      <w:r>
        <w:t xml:space="preserve">we really need to </w:t>
      </w:r>
      <w:r>
        <w:t>develop a strategy and understand where certain types of foreign investment fit. You mentioned a co</w:t>
      </w:r>
      <w:r>
        <w:t>mparison to other regimes. In the case of the French, it is a lot more intense and there is more critical mass. There are a number of actors involved in evaluating foreign acquisition and foreign direct investment</w:t>
      </w:r>
      <w:r>
        <w:t>:</w:t>
      </w:r>
      <w:r>
        <w:t xml:space="preserve"> </w:t>
      </w:r>
      <w:r>
        <w:t>the</w:t>
      </w:r>
      <w:r>
        <w:t xml:space="preserve"> Minister of </w:t>
      </w:r>
      <w:r>
        <w:t xml:space="preserve">the </w:t>
      </w:r>
      <w:r>
        <w:t xml:space="preserve">Armed Forces, the </w:t>
      </w:r>
      <w:r>
        <w:t>DGA</w:t>
      </w:r>
      <w:r>
        <w:t xml:space="preserve"> and</w:t>
      </w:r>
      <w:r>
        <w:t xml:space="preserve"> the Cabinet</w:t>
      </w:r>
      <w:r>
        <w:t>;</w:t>
      </w:r>
      <w:r>
        <w:t xml:space="preserve"> there is an interministerial body and a mechanism related to the nuclear establishment. In addition to that, the EU passed additional FDI legislation. </w:t>
      </w:r>
    </w:p>
    <w:p w:rsidR="005062F1" w:rsidP="005062F1">
      <w:pPr>
        <w:pStyle w:val="Answer"/>
      </w:pPr>
      <w:r>
        <w:t>On top of all of this</w:t>
      </w:r>
      <w:r>
        <w:t>, there is a lot of political influence of MPs who can also in</w:t>
      </w:r>
      <w:r>
        <w:t xml:space="preserve">tervene. </w:t>
      </w:r>
      <w:r>
        <w:t>A</w:t>
      </w:r>
      <w:r>
        <w:t xml:space="preserve"> pretty good example very recently </w:t>
      </w:r>
      <w:r>
        <w:t>was the</w:t>
      </w:r>
      <w:r>
        <w:t xml:space="preserve"> would-be American acquisition of the French company Photonis. Teledyne attempted to buy Photonis and </w:t>
      </w:r>
      <w:r>
        <w:t>was</w:t>
      </w:r>
      <w:r>
        <w:t>,</w:t>
      </w:r>
      <w:r>
        <w:t xml:space="preserve"> in essence</w:t>
      </w:r>
      <w:r>
        <w:t>,</w:t>
      </w:r>
      <w:r>
        <w:t xml:space="preserve"> blocked</w:t>
      </w:r>
      <w:r>
        <w:t xml:space="preserve"> by a group of MPs. This is still in process, but now the French Government </w:t>
      </w:r>
      <w:r>
        <w:t>ar</w:t>
      </w:r>
      <w:r>
        <w:t>e</w:t>
      </w:r>
      <w:r>
        <w:t xml:space="preserve"> trying to work out a deal where they can retain 10% interest in the firm in exchange for lowering the price. My point is that</w:t>
      </w:r>
      <w:r>
        <w:t>,</w:t>
      </w:r>
      <w:r>
        <w:t xml:space="preserve"> although this regulatory system is more intensive than something that we have, it is also very reactive, and it does not enable</w:t>
      </w:r>
      <w:r>
        <w:t xml:space="preserve"> would-be acquirers and the invisible hand to operate as well. </w:t>
      </w:r>
    </w:p>
    <w:p w:rsidR="005062F1" w:rsidP="005062F1">
      <w:pPr>
        <w:pStyle w:val="Answer"/>
      </w:pPr>
      <w:r>
        <w:t>If you are a potential foreign direct investor or acquirer, and you only know at the last minute that something will not be allowed by way of a veto, it makes the country less attractive as an</w:t>
      </w:r>
      <w:r>
        <w:t xml:space="preserve"> FDI destination. We need to be very mindful of that. We have a lot going for us </w:t>
      </w:r>
      <w:r>
        <w:t>for the reasons that</w:t>
      </w:r>
      <w:r>
        <w:t xml:space="preserve"> I have said, and we would have to go a long way to jeopardise that position. A piecemeal approach that is not very clear is against the commercial interes</w:t>
      </w:r>
      <w:r>
        <w:t>ts of firms that are trying to legitimately invest in this country.</w:t>
      </w:r>
    </w:p>
    <w:p w:rsidR="005062F1" w:rsidP="005062F1">
      <w:pPr>
        <w:pStyle w:val="Question"/>
        <w:numPr>
          <w:ilvl w:val="0"/>
          <w:numId w:val="9"/>
        </w:numPr>
      </w:pPr>
      <w:sdt>
        <w:sdtPr>
          <w:alias w:val="Member"/>
          <w:tag w:val="&lt;Member mnisId='1487' dodsId='31646'&gt;"/>
          <w:id w:val="-1303147702"/>
          <w:placeholder>
            <w:docPart w:val="51B56435B8804F439EBBA1765E8688D6"/>
          </w:placeholder>
          <w:richText/>
        </w:sdtPr>
        <w:sdtContent>
          <w:r w:rsidRPr="00DA153B">
            <w:rPr>
              <w:b/>
              <w:bCs/>
            </w:rPr>
            <w:t>Mr Ellwood</w:t>
          </w:r>
          <w:r w:rsidRPr="00A66BE3">
            <w:rPr>
              <w:b/>
            </w:rPr>
            <w:t>:</w:t>
          </w:r>
        </w:sdtContent>
      </w:sdt>
      <w:r>
        <w:t xml:space="preserve"> A lot of the western countries</w:t>
      </w:r>
      <w:r>
        <w:t xml:space="preserve">—the </w:t>
      </w:r>
      <w:r>
        <w:t>NATO countries</w:t>
      </w:r>
      <w:r>
        <w:t>—</w:t>
      </w:r>
      <w:r>
        <w:t xml:space="preserve">want to be able to have a common trading </w:t>
      </w:r>
      <w:r>
        <w:t>platform</w:t>
      </w:r>
      <w:r>
        <w:t>. There is a lot of talk of a D10 grouping of nations. Should there be more</w:t>
      </w:r>
      <w:r>
        <w:t xml:space="preserve"> of a collective effort rather than each of us going through our own processes? There needs to be within Whitehall a scrutiny process to be able to do this work; that is a given. Ultimately, there must be a common set of standards</w:t>
      </w:r>
      <w:r>
        <w:t>.</w:t>
      </w:r>
      <w:r>
        <w:t xml:space="preserve"> </w:t>
      </w:r>
      <w:r>
        <w:t>I</w:t>
      </w:r>
      <w:r>
        <w:t>f somebody has done the</w:t>
      </w:r>
      <w:r>
        <w:t xml:space="preserve"> homework</w:t>
      </w:r>
      <w:r>
        <w:t xml:space="preserve"> and</w:t>
      </w:r>
      <w:r>
        <w:t xml:space="preserve"> the United States feels happy to operate with a </w:t>
      </w:r>
      <w:r>
        <w:t>particular country</w:t>
      </w:r>
      <w:r>
        <w:t xml:space="preserve"> clear of any connection with China</w:t>
      </w:r>
      <w:r>
        <w:t>,</w:t>
      </w:r>
      <w:r>
        <w:t xml:space="preserve"> </w:t>
      </w:r>
      <w:r>
        <w:t>s</w:t>
      </w:r>
      <w:r>
        <w:t xml:space="preserve">hould we have to do the same due diligence again? </w:t>
      </w:r>
      <w:r>
        <w:t>A</w:t>
      </w:r>
      <w:r>
        <w:t xml:space="preserve"> lot of duplication might be caused by that.</w:t>
      </w:r>
    </w:p>
    <w:p w:rsidR="000604C5" w:rsidP="005062F1">
      <w:pPr>
        <w:pStyle w:val="Answer"/>
      </w:pPr>
      <w:sdt>
        <w:sdtPr>
          <w:alias w:val="Witness"/>
          <w:id w:val="156278543"/>
          <w:placeholder>
            <w:docPart w:val="51B56435B8804F439EBBA1765E8688D6"/>
          </w:placeholder>
          <w:richText/>
        </w:sdtPr>
        <w:sdtContent>
          <w:r w:rsidRPr="001B4105">
            <w:rPr>
              <w:b/>
              <w:i/>
            </w:rPr>
            <w:t>Elisabeth Braw:</w:t>
          </w:r>
        </w:sdtContent>
      </w:sdt>
      <w:r>
        <w:t xml:space="preserve"> It would make a lot of s</w:t>
      </w:r>
      <w:r>
        <w:t xml:space="preserve">ense if we had an EU CFIUS that the UK could join as well. It is a lot of administrative work, but it will be rewarded </w:t>
      </w:r>
      <w:r>
        <w:t>if and when</w:t>
      </w:r>
      <w:r>
        <w:t xml:space="preserve"> we can avert the deals or transactions that we are talking about. It is something that every single NATO country and EU count</w:t>
      </w:r>
      <w:r>
        <w:t xml:space="preserve">ry has in common. I do not see how anybody could oppose sharing this administrative and intelligence effort, even though the intelligence would be at quite </w:t>
      </w:r>
      <w:r>
        <w:t xml:space="preserve">a </w:t>
      </w:r>
      <w:r>
        <w:t xml:space="preserve">rudimentary level. </w:t>
      </w:r>
    </w:p>
    <w:p w:rsidR="005062F1" w:rsidP="005062F1">
      <w:pPr>
        <w:pStyle w:val="Answer"/>
      </w:pPr>
      <w:r>
        <w:t>Another thing that might be useful</w:t>
      </w:r>
      <w:r>
        <w:t xml:space="preserve"> </w:t>
      </w:r>
      <w:r>
        <w:t>is already under way</w:t>
      </w:r>
      <w:r>
        <w:t>.</w:t>
      </w:r>
      <w:r>
        <w:t xml:space="preserve"> NATO is thinking abou</w:t>
      </w:r>
      <w:r>
        <w:t xml:space="preserve">t creating a VC fund to support exactly the sort of innovation that we are talking about without every country having to create an individual VC fund to keep Chinese and other companies away that we do not want </w:t>
      </w:r>
      <w:r>
        <w:t>involved in the defence supply chain. That is</w:t>
      </w:r>
      <w:r>
        <w:t xml:space="preserve"> particularly important because</w:t>
      </w:r>
      <w:r>
        <w:t>,</w:t>
      </w:r>
      <w:r>
        <w:t xml:space="preserve"> </w:t>
      </w:r>
      <w:r>
        <w:t>at the moment</w:t>
      </w:r>
      <w:r>
        <w:t xml:space="preserve">, another strain of the public discussion is about </w:t>
      </w:r>
      <w:r>
        <w:t xml:space="preserve">how </w:t>
      </w:r>
      <w:r>
        <w:t>we invigorate innovation in the defence supply chain and how we keep up with the Chinese. We are not keeping up by letting our best ideas seep away. Now th</w:t>
      </w:r>
      <w:r>
        <w:t>at key decision makers are in the process of encouraging the tech community to innovate more in the spirit of national security, it would make a lot of sense to support that with VC funding so they are not even tempted to take on funding from entities that</w:t>
      </w:r>
      <w:r>
        <w:t xml:space="preserve"> we would deem unhelpful to our national security.</w:t>
      </w:r>
    </w:p>
    <w:p w:rsidR="00E630C7" w:rsidP="005062F1">
      <w:pPr>
        <w:pStyle w:val="Answer"/>
      </w:pPr>
      <w:sdt>
        <w:sdtPr>
          <w:alias w:val="Witness"/>
          <w:id w:val="-2097781581"/>
          <w:placeholder>
            <w:docPart w:val="51B56435B8804F439EBBA1765E8688D6"/>
          </w:placeholder>
          <w:richText/>
        </w:sdtPr>
        <w:sdtContent>
          <w:r w:rsidRPr="001B4105">
            <w:rPr>
              <w:b/>
              <w:i/>
            </w:rPr>
            <w:t>Francis Tusa:</w:t>
          </w:r>
        </w:sdtContent>
      </w:sdt>
      <w:r>
        <w:t xml:space="preserve"> A problem shared is a problem solved. If, for the sake of argument, the State Department has said, “No, we do not want this company, wherever it is from, buying an American company,” that i</w:t>
      </w:r>
      <w:r>
        <w:t xml:space="preserve">s a very good starting point because </w:t>
      </w:r>
      <w:r>
        <w:t>it</w:t>
      </w:r>
      <w:r>
        <w:t xml:space="preserve"> will have done all the due diligence. Equally, if the DGA or whichever authority had said, “No, we do not believe X is  a proper entity to buy a French company,” that is the type of evidence trail that should make yo</w:t>
      </w:r>
      <w:r>
        <w:t xml:space="preserve">u say, “If it is good enough for them, it is good enough for us.” </w:t>
      </w:r>
    </w:p>
    <w:p w:rsidR="005062F1" w:rsidP="005062F1">
      <w:pPr>
        <w:pStyle w:val="Answer"/>
      </w:pPr>
      <w:r>
        <w:t xml:space="preserve">From a UK point of view, the weakness </w:t>
      </w:r>
      <w:r>
        <w:t>at the moment</w:t>
      </w:r>
      <w:r>
        <w:t xml:space="preserve"> is</w:t>
      </w:r>
      <w:r>
        <w:t>,</w:t>
      </w:r>
      <w:r>
        <w:t xml:space="preserve"> who is responsible for industrial policy</w:t>
      </w:r>
      <w:r>
        <w:t xml:space="preserve">? </w:t>
      </w:r>
      <w:r>
        <w:t xml:space="preserve">The problem </w:t>
      </w:r>
      <w:r>
        <w:t xml:space="preserve">is </w:t>
      </w:r>
      <w:r>
        <w:t>this. W</w:t>
      </w:r>
      <w:r>
        <w:t xml:space="preserve">e frequently see the </w:t>
      </w:r>
      <w:r>
        <w:t xml:space="preserve">desk officer at the </w:t>
      </w:r>
      <w:r>
        <w:t>Ministry of Defence say</w:t>
      </w:r>
      <w:r>
        <w:t>ing</w:t>
      </w:r>
      <w:r>
        <w:t xml:space="preserve">, </w:t>
      </w:r>
      <w:r>
        <w:t>“Despite the prosperity agenda, despite the levelling up,</w:t>
      </w:r>
      <w:r>
        <w:t xml:space="preserve"> </w:t>
      </w:r>
      <w:r>
        <w:t>I am just told to get the cheapest I can get</w:t>
      </w:r>
      <w:r>
        <w:t>. I am</w:t>
      </w:r>
      <w:r>
        <w:t xml:space="preserve"> not asked any other thing</w:t>
      </w:r>
      <w:r>
        <w:t>.</w:t>
      </w:r>
      <w:r>
        <w:t xml:space="preserve"> </w:t>
      </w:r>
      <w:r>
        <w:t>C</w:t>
      </w:r>
      <w:r>
        <w:t xml:space="preserve">heap is what I am asked for,” in which case, industrial matters go by the wayside. If you are going to do </w:t>
      </w:r>
      <w:r>
        <w:t>active, accurate management of the defence industry and supply chain—</w:t>
      </w:r>
      <w:r>
        <w:t xml:space="preserve">by the way, </w:t>
      </w:r>
      <w:r>
        <w:t>it not just defence</w:t>
      </w:r>
      <w:r>
        <w:t>;</w:t>
      </w:r>
      <w:r>
        <w:t xml:space="preserve"> it is also commercial—you must have a single </w:t>
      </w:r>
      <w:r>
        <w:t>M</w:t>
      </w:r>
      <w:r>
        <w:t xml:space="preserve">inistry running it. You could well see a situation on that basis where </w:t>
      </w:r>
      <w:r>
        <w:t xml:space="preserve">the </w:t>
      </w:r>
      <w:r>
        <w:t>MOD wants to do X, and BEIS, or w</w:t>
      </w:r>
      <w:r>
        <w:t xml:space="preserve">hoever it is, says, “I am sorry, we will not let you go down that path.” That is what it is going to need. </w:t>
      </w:r>
      <w:r>
        <w:t>At the moment</w:t>
      </w:r>
      <w:r>
        <w:t>, there are too many people with fingers in the pie, and it allows everyone to say, “Well, it is not our responsibility. It’s them. It’s</w:t>
      </w:r>
      <w:r>
        <w:t xml:space="preserve"> them. Ask them instead.”</w:t>
      </w:r>
    </w:p>
    <w:p w:rsidR="005062F1" w:rsidP="005062F1">
      <w:pPr>
        <w:pStyle w:val="Answer"/>
      </w:pPr>
      <w:sdt>
        <w:sdtPr>
          <w:alias w:val="Witness"/>
          <w:id w:val="769204603"/>
          <w:placeholder>
            <w:docPart w:val="51B56435B8804F439EBBA1765E8688D6"/>
          </w:placeholder>
          <w:richText/>
        </w:sdtPr>
        <w:sdtContent>
          <w:r w:rsidRPr="001B4105">
            <w:rPr>
              <w:b/>
              <w:i/>
            </w:rPr>
            <w:t>Michael Formosa:</w:t>
          </w:r>
        </w:sdtContent>
      </w:sdt>
      <w:r>
        <w:t xml:space="preserve"> I will underline the fact that ultimately it is our responsibility, but we should be extremely cognisant of what other countries, particularly the United States, think in terms of these regulations. If we want t</w:t>
      </w:r>
      <w:r>
        <w:t>o collaborate with foreign partners, we need to know exactly how they view their own supply chains and their own commercial activity. Without doing so, we run the risk of becoming a less desirable collaborative partner.</w:t>
      </w:r>
    </w:p>
    <w:p w:rsidR="005062F1" w:rsidP="005062F1">
      <w:pPr>
        <w:pStyle w:val="Question"/>
        <w:numPr>
          <w:ilvl w:val="0"/>
          <w:numId w:val="9"/>
        </w:numPr>
      </w:pPr>
      <w:sdt>
        <w:sdtPr>
          <w:alias w:val="Member"/>
          <w:tag w:val="&lt;Member mnisId='4855' dodsId=''&gt;"/>
          <w:id w:val="1007639499"/>
          <w:placeholder>
            <w:docPart w:val="51B56435B8804F439EBBA1765E8688D6"/>
          </w:placeholder>
          <w:richText/>
        </w:sdtPr>
        <w:sdtContent>
          <w:r w:rsidRPr="001B4105">
            <w:rPr>
              <w:b/>
            </w:rPr>
            <w:t>Sarah Atherton:</w:t>
          </w:r>
        </w:sdtContent>
      </w:sdt>
      <w:r>
        <w:t xml:space="preserve"> We have already di</w:t>
      </w:r>
      <w:r>
        <w:t xml:space="preserve">scussed how the UK is unique among western economies in not having some sort of foreign investment legislation. We do not have </w:t>
      </w:r>
      <w:r>
        <w:t>as yet</w:t>
      </w:r>
      <w:r>
        <w:t xml:space="preserve"> a stand</w:t>
      </w:r>
      <w:r>
        <w:t>-</w:t>
      </w:r>
      <w:r>
        <w:t>alone foreign investment screening process. Francis, why do you think that is?</w:t>
      </w:r>
    </w:p>
    <w:p w:rsidR="005062F1" w:rsidP="005062F1">
      <w:pPr>
        <w:pStyle w:val="Answer"/>
      </w:pPr>
      <w:sdt>
        <w:sdtPr>
          <w:alias w:val="Witness"/>
          <w:id w:val="1598287088"/>
          <w:placeholder>
            <w:docPart w:val="51B56435B8804F439EBBA1765E8688D6"/>
          </w:placeholder>
          <w:richText/>
        </w:sdtPr>
        <w:sdtContent>
          <w:r w:rsidRPr="001B4105">
            <w:rPr>
              <w:b/>
              <w:i/>
            </w:rPr>
            <w:t>Francis Tusa:</w:t>
          </w:r>
        </w:sdtContent>
      </w:sdt>
      <w:r>
        <w:t xml:space="preserve"> Sorry, I missed tha</w:t>
      </w:r>
      <w:r>
        <w:t>t. I just had a domestic intervention there.</w:t>
      </w:r>
    </w:p>
    <w:p w:rsidR="005062F1" w:rsidP="005062F1">
      <w:pPr>
        <w:pStyle w:val="Question"/>
        <w:numPr>
          <w:ilvl w:val="0"/>
          <w:numId w:val="9"/>
        </w:numPr>
      </w:pPr>
      <w:sdt>
        <w:sdtPr>
          <w:alias w:val="Member"/>
          <w:tag w:val="&lt;Member mnisId='4855' dodsId=''&gt;"/>
          <w:id w:val="-1454861272"/>
          <w:placeholder>
            <w:docPart w:val="51B56435B8804F439EBBA1765E8688D6"/>
          </w:placeholder>
          <w:richText/>
        </w:sdtPr>
        <w:sdtContent>
          <w:r w:rsidRPr="001B4105">
            <w:rPr>
              <w:b/>
            </w:rPr>
            <w:t>Sarah Atherton:</w:t>
          </w:r>
        </w:sdtContent>
      </w:sdt>
      <w:r>
        <w:t xml:space="preserve"> We have already discussed and identified that the UK is </w:t>
      </w:r>
      <w:r>
        <w:t>unique. We do not have any stand</w:t>
      </w:r>
      <w:r>
        <w:t>-</w:t>
      </w:r>
      <w:r>
        <w:t>alone foreign investment screening process. Why do you think that is?</w:t>
      </w:r>
    </w:p>
    <w:p w:rsidR="005062F1" w:rsidP="005062F1">
      <w:pPr>
        <w:pStyle w:val="Answer"/>
      </w:pPr>
      <w:sdt>
        <w:sdtPr>
          <w:alias w:val="Witness"/>
          <w:id w:val="-1833836433"/>
          <w:placeholder>
            <w:docPart w:val="51B56435B8804F439EBBA1765E8688D6"/>
          </w:placeholder>
          <w:richText/>
        </w:sdtPr>
        <w:sdtContent>
          <w:r w:rsidRPr="001B4105">
            <w:rPr>
              <w:b/>
              <w:i/>
            </w:rPr>
            <w:t>Francis Tusa:</w:t>
          </w:r>
        </w:sdtContent>
      </w:sdt>
      <w:r>
        <w:t xml:space="preserve"> It goes back to th</w:t>
      </w:r>
      <w:r>
        <w:t>e fundamental issue of the belief that</w:t>
      </w:r>
      <w:r>
        <w:t>,</w:t>
      </w:r>
      <w:r>
        <w:t xml:space="preserve"> if you are going to be open to investment, that almost precludes oversight, and anything that is seen to hinder direct investment and so forth makes you less attractive so let</w:t>
      </w:r>
      <w:r>
        <w:t>’</w:t>
      </w:r>
      <w:r>
        <w:t xml:space="preserve">s </w:t>
      </w:r>
      <w:r>
        <w:t xml:space="preserve">just </w:t>
      </w:r>
      <w:r>
        <w:t xml:space="preserve">forget about it. Looking back to </w:t>
      </w:r>
      <w:r>
        <w:t xml:space="preserve">the early part of the 2010s, saying Britain should actively court China may well have led to the UK being far too open and not looking at issues of </w:t>
      </w:r>
      <w:r>
        <w:t xml:space="preserve">the </w:t>
      </w:r>
      <w:r>
        <w:t xml:space="preserve">defence </w:t>
      </w:r>
      <w:r>
        <w:t xml:space="preserve">and </w:t>
      </w:r>
      <w:r>
        <w:t>aerospace supply chain</w:t>
      </w:r>
      <w:r>
        <w:t>,</w:t>
      </w:r>
      <w:r>
        <w:t xml:space="preserve"> which other countries have still managed to keep within their grasp.</w:t>
      </w:r>
    </w:p>
    <w:p w:rsidR="005062F1" w:rsidP="005062F1">
      <w:pPr>
        <w:pStyle w:val="Question"/>
        <w:numPr>
          <w:ilvl w:val="0"/>
          <w:numId w:val="9"/>
        </w:numPr>
      </w:pPr>
      <w:sdt>
        <w:sdtPr>
          <w:alias w:val="Member"/>
          <w:tag w:val="&lt;Member mnisId='4855' dodsId=''&gt;"/>
          <w:id w:val="1077783322"/>
          <w:placeholder>
            <w:docPart w:val="51B56435B8804F439EBBA1765E8688D6"/>
          </w:placeholder>
          <w:richText/>
        </w:sdtPr>
        <w:sdtContent>
          <w:r w:rsidRPr="001B4105">
            <w:rPr>
              <w:b/>
            </w:rPr>
            <w:t>Sarah Atherton:</w:t>
          </w:r>
        </w:sdtContent>
      </w:sdt>
      <w:r>
        <w:t xml:space="preserve"> Elisabeth, would you like to add anything?</w:t>
      </w:r>
    </w:p>
    <w:p w:rsidR="005062F1" w:rsidP="005062F1">
      <w:pPr>
        <w:pStyle w:val="Answer"/>
      </w:pPr>
      <w:sdt>
        <w:sdtPr>
          <w:alias w:val="Witness"/>
          <w:id w:val="1204674950"/>
          <w:placeholder>
            <w:docPart w:val="51B56435B8804F439EBBA1765E8688D6"/>
          </w:placeholder>
          <w:richText/>
        </w:sdtPr>
        <w:sdtContent>
          <w:r w:rsidRPr="007873B2">
            <w:rPr>
              <w:b/>
              <w:i/>
            </w:rPr>
            <w:t>Elisabeth Braw:</w:t>
          </w:r>
        </w:sdtContent>
      </w:sdt>
      <w:r>
        <w:t xml:space="preserve"> I will emphasise what Francis said about the cultural aspect. The UK is such a fervent believer in global trading and open borders. I should add </w:t>
      </w:r>
      <w:r>
        <w:t xml:space="preserve">that </w:t>
      </w:r>
      <w:r>
        <w:t>the UK is not the only cou</w:t>
      </w:r>
      <w:r>
        <w:t>ntry that has had very limited investment screening. For example, Sweden has had none. That is a quite significant problem. At least the UK had the Enterprise Act. Parliament is now trying to pass legislation very quickly because the Government’s version w</w:t>
      </w:r>
      <w:r>
        <w:t>ill take much longer. In all these cases where there have been quite permissive environments, it goes back to the idea that history has ended and that we can trade on equal terms, but the realisation</w:t>
      </w:r>
      <w:r>
        <w:t>,</w:t>
      </w:r>
      <w:r>
        <w:t xml:space="preserve"> not least as a result of Covid</w:t>
      </w:r>
      <w:r>
        <w:t>,</w:t>
      </w:r>
      <w:r>
        <w:t xml:space="preserve"> is that one major power</w:t>
      </w:r>
      <w:r>
        <w:t xml:space="preserve"> does not play fair</w:t>
      </w:r>
      <w:r>
        <w:t>,</w:t>
      </w:r>
      <w:r>
        <w:t xml:space="preserve"> and that has sped up the recognition that we need scrutiny of investments.</w:t>
      </w:r>
    </w:p>
    <w:p w:rsidR="005062F1" w:rsidP="005062F1">
      <w:pPr>
        <w:pStyle w:val="Question"/>
        <w:numPr>
          <w:ilvl w:val="0"/>
          <w:numId w:val="9"/>
        </w:numPr>
      </w:pPr>
      <w:sdt>
        <w:sdtPr>
          <w:alias w:val="Member"/>
          <w:tag w:val="&lt;Member mnisId='4855' dodsId=''&gt;"/>
          <w:id w:val="515657345"/>
          <w:placeholder>
            <w:docPart w:val="51B56435B8804F439EBBA1765E8688D6"/>
          </w:placeholder>
          <w:richText/>
        </w:sdtPr>
        <w:sdtContent>
          <w:r w:rsidRPr="007873B2">
            <w:rPr>
              <w:b/>
            </w:rPr>
            <w:t>Sarah Atherton:</w:t>
          </w:r>
        </w:sdtContent>
      </w:sdt>
      <w:r>
        <w:t xml:space="preserve"> You mentioned Sweden. Why is Sweden suddenly doing it post-haste right now?</w:t>
      </w:r>
    </w:p>
    <w:p w:rsidR="007D56BB" w:rsidP="005062F1">
      <w:pPr>
        <w:pStyle w:val="Answer"/>
      </w:pPr>
      <w:sdt>
        <w:sdtPr>
          <w:alias w:val="Witness"/>
          <w:id w:val="-622083632"/>
          <w:placeholder>
            <w:docPart w:val="51B56435B8804F439EBBA1765E8688D6"/>
          </w:placeholder>
          <w:richText/>
        </w:sdtPr>
        <w:sdtContent>
          <w:r w:rsidRPr="007873B2">
            <w:rPr>
              <w:b/>
              <w:i/>
            </w:rPr>
            <w:t>Elisabeth Braw:</w:t>
          </w:r>
        </w:sdtContent>
      </w:sdt>
      <w:r>
        <w:t xml:space="preserve"> </w:t>
      </w:r>
      <w:r>
        <w:t>F</w:t>
      </w:r>
      <w:r>
        <w:t>or many years</w:t>
      </w:r>
      <w:r>
        <w:t>, like the UK, it</w:t>
      </w:r>
      <w:r>
        <w:t xml:space="preserve"> believed very strongly in complete openness. You will see</w:t>
      </w:r>
      <w:r>
        <w:t>,</w:t>
      </w:r>
      <w:r>
        <w:t xml:space="preserve"> for example</w:t>
      </w:r>
      <w:r>
        <w:t>,</w:t>
      </w:r>
      <w:r>
        <w:t xml:space="preserve"> </w:t>
      </w:r>
      <w:r>
        <w:t xml:space="preserve">that </w:t>
      </w:r>
      <w:r>
        <w:t>the Swedish Government’s approach to the defence industry is that they put everything on EU-wide tender, as you are supposed to do, while France uses an escape clause all the tim</w:t>
      </w:r>
      <w:r>
        <w:t>e. Swedish Government</w:t>
      </w:r>
      <w:r>
        <w:t>s</w:t>
      </w:r>
      <w:r>
        <w:t xml:space="preserve"> of different political persuasions believed in the globalised market and in other countries’ willingness to play by the rules. Cases like those three takeovers of the cutting-edge start-ups in space research were a wake-up call that </w:t>
      </w:r>
      <w:r>
        <w:t xml:space="preserve">it does not work. You can believe in the globalised market all you want, but if you lose your best companies, for your own self-preservation </w:t>
      </w:r>
      <w:r>
        <w:t xml:space="preserve">you need </w:t>
      </w:r>
      <w:r>
        <w:t xml:space="preserve">to do something. </w:t>
      </w:r>
    </w:p>
    <w:p w:rsidR="005062F1" w:rsidP="005062F1">
      <w:pPr>
        <w:pStyle w:val="Answer"/>
      </w:pPr>
      <w:r>
        <w:t>Government proposals take a lot longer than they probably should, so that proposal is ta</w:t>
      </w:r>
      <w:r>
        <w:t xml:space="preserve">king quite </w:t>
      </w:r>
      <w:r>
        <w:t>long</w:t>
      </w:r>
      <w:r>
        <w:t xml:space="preserve"> and it is supposed to be finalised next year. In the meantime, a great number of parliamentarians thought they should speed up the process by proposing their own version</w:t>
      </w:r>
      <w:r>
        <w:t>,</w:t>
      </w:r>
      <w:r>
        <w:t xml:space="preserve"> which is what is under way </w:t>
      </w:r>
      <w:r>
        <w:t>at the moment</w:t>
      </w:r>
      <w:r>
        <w:t>.</w:t>
      </w:r>
    </w:p>
    <w:p w:rsidR="005062F1" w:rsidP="005062F1">
      <w:pPr>
        <w:pStyle w:val="Question"/>
        <w:numPr>
          <w:ilvl w:val="0"/>
          <w:numId w:val="9"/>
        </w:numPr>
      </w:pPr>
      <w:sdt>
        <w:sdtPr>
          <w:alias w:val="Member"/>
          <w:tag w:val="&lt;Member mnisId='4855' dodsId=''&gt;"/>
          <w:id w:val="-1821951639"/>
          <w:placeholder>
            <w:docPart w:val="51B56435B8804F439EBBA1765E8688D6"/>
          </w:placeholder>
          <w:richText/>
        </w:sdtPr>
        <w:sdtContent>
          <w:r w:rsidRPr="007873B2">
            <w:rPr>
              <w:b/>
            </w:rPr>
            <w:t>Sarah Atherton:</w:t>
          </w:r>
        </w:sdtContent>
      </w:sdt>
      <w:r>
        <w:t xml:space="preserve"> Michael, </w:t>
      </w:r>
      <w:r>
        <w:t xml:space="preserve">how does the UK compare with its allies on the ease </w:t>
      </w:r>
      <w:r>
        <w:t>with</w:t>
      </w:r>
      <w:r>
        <w:t xml:space="preserve"> which there could be foreign investment in defence?</w:t>
      </w:r>
    </w:p>
    <w:p w:rsidR="005062F1" w:rsidP="005062F1">
      <w:pPr>
        <w:pStyle w:val="Answer"/>
      </w:pPr>
      <w:sdt>
        <w:sdtPr>
          <w:alias w:val="Witness"/>
          <w:id w:val="1194733833"/>
          <w:placeholder>
            <w:docPart w:val="51B56435B8804F439EBBA1765E8688D6"/>
          </w:placeholder>
          <w:richText/>
        </w:sdtPr>
        <w:sdtContent>
          <w:r w:rsidRPr="00404CE3">
            <w:rPr>
              <w:b/>
              <w:i/>
            </w:rPr>
            <w:t>Michael Formosa:</w:t>
          </w:r>
        </w:sdtContent>
      </w:sdt>
      <w:r>
        <w:t xml:space="preserve"> It is all to do with the fundamental characteristic that we are an open FDI environment and that we actively court foreign direc</w:t>
      </w:r>
      <w:r>
        <w:t xml:space="preserve">t </w:t>
      </w:r>
      <w:r>
        <w:t>investment in our industries. In addition to that, we are at pains to create a very even playing field. It is impossible to even talk about UK defence without giving a lot of airtime to the very significant contribution by international firms. Firms like</w:t>
      </w:r>
      <w:r>
        <w:t xml:space="preserve"> Thales and Leonardo are very much a part of the fabric of our defence productive capability, as are some of the large American firms. Lockheed Martin is the largest traded defence company in the world, and </w:t>
      </w:r>
      <w:r>
        <w:t>it is</w:t>
      </w:r>
      <w:r>
        <w:t xml:space="preserve"> a very important partner to the MOD. </w:t>
      </w:r>
    </w:p>
    <w:p w:rsidR="005062F1" w:rsidP="005062F1">
      <w:pPr>
        <w:pStyle w:val="Answer"/>
      </w:pPr>
      <w:r>
        <w:t>We ha</w:t>
      </w:r>
      <w:r>
        <w:t xml:space="preserve">ve gone a long way to demonstrate quite clearly that we can build developmental and productive capability </w:t>
      </w:r>
      <w:r>
        <w:t>on the basis of</w:t>
      </w:r>
      <w:r>
        <w:t xml:space="preserve"> having a very open, inward investment environment. That has been a success of the UK. Other countries that are less open protect their</w:t>
      </w:r>
      <w:r>
        <w:t xml:space="preserve"> industry in the short term, but they basically impinge on capability development in the longer term in a military sense. There are trade-offs here. We need to think about proper planning, of which regulations should be a part, and we should proceed accord</w:t>
      </w:r>
      <w:r>
        <w:t xml:space="preserve">ingly. We should understand the challenges that we are up against </w:t>
      </w:r>
      <w:r>
        <w:t>as to</w:t>
      </w:r>
      <w:r>
        <w:t xml:space="preserve"> the need to collaborate more with international partners, and we need to leverage the fact that we are so international and use that to our advantage. The only way that we are going to</w:t>
      </w:r>
      <w:r>
        <w:t xml:space="preserve"> protect ourselves is in developing that strategy and associated regulatory regime. We talked about th</w:t>
      </w:r>
      <w:r>
        <w:t>at</w:t>
      </w:r>
      <w:r>
        <w:t xml:space="preserve"> a few times. Francis mentioned it and so did I. </w:t>
      </w:r>
    </w:p>
    <w:p w:rsidR="005062F1" w:rsidP="005062F1">
      <w:pPr>
        <w:pStyle w:val="Answer"/>
      </w:pPr>
      <w:r>
        <w:t xml:space="preserve">We need to </w:t>
      </w:r>
      <w:r>
        <w:t>understand</w:t>
      </w:r>
      <w:r>
        <w:t xml:space="preserve"> in a very clear-eyed way</w:t>
      </w:r>
      <w:r>
        <w:t>,</w:t>
      </w:r>
      <w:r>
        <w:t xml:space="preserve"> even in cases where we are approving the investment, w</w:t>
      </w:r>
      <w:r>
        <w:t>here the lines need to be drawn regarding the operational angles of the formed UK entity, what that means in terms of management</w:t>
      </w:r>
      <w:r>
        <w:t xml:space="preserve"> and</w:t>
      </w:r>
      <w:r>
        <w:t xml:space="preserve"> security status of individuals in key areas, and </w:t>
      </w:r>
      <w:r>
        <w:t xml:space="preserve">finally </w:t>
      </w:r>
      <w:r>
        <w:t>we need to consider a range of export control laws that we can use</w:t>
      </w:r>
      <w:r>
        <w:t xml:space="preserve"> to guard our IP. </w:t>
      </w:r>
      <w:r>
        <w:t>I</w:t>
      </w:r>
      <w:r>
        <w:t xml:space="preserve">n the National Security and Investment Bill, there was an impact analysis on the application of regulations. The impact assessment suggested that similar regimes in other countries did not play a major role in investment decisions. This </w:t>
      </w:r>
      <w:r>
        <w:t>is</w:t>
      </w:r>
      <w:r>
        <w:t xml:space="preserve"> all to do with the fact that we are one of the largest defence producers and users in the world, we are fundamentally an attractive market, and would-be acquirers and investors are going to remain interested in us.</w:t>
      </w:r>
    </w:p>
    <w:p w:rsidR="005062F1" w:rsidP="005062F1">
      <w:pPr>
        <w:pStyle w:val="Remark"/>
      </w:pPr>
      <w:sdt>
        <w:sdtPr>
          <w:alias w:val="Member"/>
          <w:tag w:val="&lt;Member mnisId='4855' dodsId=''&gt;"/>
          <w:id w:val="-1510678450"/>
          <w:placeholder>
            <w:docPart w:val="51B56435B8804F439EBBA1765E8688D6"/>
          </w:placeholder>
          <w:richText/>
        </w:sdtPr>
        <w:sdtContent>
          <w:r w:rsidRPr="00404CE3">
            <w:rPr>
              <w:b/>
            </w:rPr>
            <w:t>Sarah Atherton:</w:t>
          </w:r>
        </w:sdtContent>
      </w:sdt>
      <w:r>
        <w:t xml:space="preserve"> There is a fine bala</w:t>
      </w:r>
      <w:r>
        <w:t>ncing act to be had. I wonder whether we are going to find it in the National Security and Investment Bill.</w:t>
      </w:r>
    </w:p>
    <w:p w:rsidR="005062F1" w:rsidP="005062F1">
      <w:pPr>
        <w:pStyle w:val="Question"/>
        <w:numPr>
          <w:ilvl w:val="0"/>
          <w:numId w:val="9"/>
        </w:numPr>
      </w:pPr>
      <w:sdt>
        <w:sdtPr>
          <w:alias w:val="Member"/>
          <w:tag w:val="&lt;Member mnisId='4742' dodsId=''&gt;"/>
          <w:id w:val="-273877026"/>
          <w:placeholder>
            <w:docPart w:val="51B56435B8804F439EBBA1765E8688D6"/>
          </w:placeholder>
          <w:richText/>
        </w:sdtPr>
        <w:sdtContent>
          <w:r w:rsidRPr="00404CE3">
            <w:rPr>
              <w:b/>
            </w:rPr>
            <w:t>Stuart Anderson:</w:t>
          </w:r>
        </w:sdtContent>
      </w:sdt>
      <w:r>
        <w:t xml:space="preserve"> We will look at the National Security and Investment Bill. It is very far-reaching</w:t>
      </w:r>
      <w:r>
        <w:t>—</w:t>
      </w:r>
      <w:r>
        <w:t xml:space="preserve">far more </w:t>
      </w:r>
      <w:r>
        <w:t>so</w:t>
      </w:r>
      <w:r>
        <w:t xml:space="preserve"> than what was proposed in the July</w:t>
      </w:r>
      <w:r>
        <w:t xml:space="preserve"> 2018 White Paper. Do you think this reflects a trend towards greater protectionism in the UK or across the world?</w:t>
      </w:r>
    </w:p>
    <w:p w:rsidR="000A0F82" w:rsidP="005062F1">
      <w:pPr>
        <w:pStyle w:val="Answer"/>
      </w:pPr>
      <w:sdt>
        <w:sdtPr>
          <w:alias w:val="Witness"/>
          <w:id w:val="288474456"/>
          <w:placeholder>
            <w:docPart w:val="51B56435B8804F439EBBA1765E8688D6"/>
          </w:placeholder>
          <w:richText/>
        </w:sdtPr>
        <w:sdtContent>
          <w:r w:rsidRPr="00404CE3">
            <w:rPr>
              <w:b/>
              <w:i/>
            </w:rPr>
            <w:t>Elisabeth Braw:</w:t>
          </w:r>
        </w:sdtContent>
      </w:sdt>
      <w:r>
        <w:t xml:space="preserve"> I do not think it can be described as protectionism, but it can be described as protecting the economy. Protectionism is ab</w:t>
      </w:r>
      <w:r>
        <w:t>out putting up unnecessary walls because you think your companies cannot compete internationally. This is about protecting our own very best brain output and technological output. As you say, it is quite a bit more activist tha</w:t>
      </w:r>
      <w:r>
        <w:t>n</w:t>
      </w:r>
      <w:r>
        <w:t xml:space="preserve"> the version </w:t>
      </w:r>
      <w:r>
        <w:t xml:space="preserve">a </w:t>
      </w:r>
      <w:r>
        <w:t xml:space="preserve">couple of years ago. I noticed </w:t>
      </w:r>
      <w:r>
        <w:t>in particular the</w:t>
      </w:r>
      <w:r>
        <w:t xml:space="preserve"> different percentages whereby companies have to report an impending acquisition or major investment. </w:t>
      </w:r>
    </w:p>
    <w:p w:rsidR="005062F1" w:rsidP="005062F1">
      <w:pPr>
        <w:pStyle w:val="Answer"/>
      </w:pPr>
      <w:r>
        <w:t>It is very much in line with what other countries are doing, as we discussed earlier. Germany already has</w:t>
      </w:r>
      <w:r>
        <w:t xml:space="preserve"> quite restrictive rules and </w:t>
      </w:r>
      <w:r>
        <w:t xml:space="preserve">so </w:t>
      </w:r>
      <w:r>
        <w:t>far</w:t>
      </w:r>
      <w:r>
        <w:t xml:space="preserve"> </w:t>
      </w:r>
      <w:r>
        <w:t xml:space="preserve">it does not seem to be causing any bottlenecks. The UK is very much in line with other countries. </w:t>
      </w:r>
      <w:r>
        <w:t>In particular, in</w:t>
      </w:r>
      <w:r>
        <w:t xml:space="preserve"> the past year, there has been enormous legislative activity around Europe on this. The US has CFIUS and </w:t>
      </w:r>
      <w:r>
        <w:t xml:space="preserve">the relatively recent </w:t>
      </w:r>
      <w:r>
        <w:t>FIRRMA</w:t>
      </w:r>
      <w:r>
        <w:t xml:space="preserve"> </w:t>
      </w:r>
      <w:r>
        <w:t>A</w:t>
      </w:r>
      <w:r>
        <w:t>ct.</w:t>
      </w:r>
    </w:p>
    <w:p w:rsidR="005062F1" w:rsidP="005062F1">
      <w:pPr>
        <w:pStyle w:val="Question"/>
        <w:numPr>
          <w:ilvl w:val="0"/>
          <w:numId w:val="9"/>
        </w:numPr>
      </w:pPr>
      <w:sdt>
        <w:sdtPr>
          <w:alias w:val="Member"/>
          <w:tag w:val="&lt;Member mnisId='4742' dodsId=''&gt;"/>
          <w:id w:val="507648899"/>
          <w:placeholder>
            <w:docPart w:val="51B56435B8804F439EBBA1765E8688D6"/>
          </w:placeholder>
          <w:richText/>
        </w:sdtPr>
        <w:sdtContent>
          <w:r w:rsidRPr="00404CE3">
            <w:rPr>
              <w:b/>
            </w:rPr>
            <w:t>Stuart Anderson:</w:t>
          </w:r>
        </w:sdtContent>
      </w:sdt>
      <w:r>
        <w:t xml:space="preserve"> Michael, would you like to come in on that point?</w:t>
      </w:r>
    </w:p>
    <w:p w:rsidR="005062F1" w:rsidP="005062F1">
      <w:pPr>
        <w:pStyle w:val="Answer"/>
      </w:pPr>
      <w:sdt>
        <w:sdtPr>
          <w:alias w:val="Witness"/>
          <w:id w:val="-1748489274"/>
          <w:placeholder>
            <w:docPart w:val="51B56435B8804F439EBBA1765E8688D6"/>
          </w:placeholder>
          <w:richText/>
        </w:sdtPr>
        <w:sdtContent>
          <w:r w:rsidRPr="00404CE3">
            <w:rPr>
              <w:b/>
              <w:i/>
            </w:rPr>
            <w:t>Michael Formosa:</w:t>
          </w:r>
        </w:sdtContent>
      </w:sdt>
      <w:r>
        <w:t xml:space="preserve"> This is not necessarily about protectionism. This is about how important FDI is as part of the equation, especially in a post-Brexit p</w:t>
      </w:r>
      <w:r>
        <w:t xml:space="preserve">aradigm. For defence, this is about a realisation of the vulnerability of the </w:t>
      </w:r>
      <w:r>
        <w:t xml:space="preserve">Aerospace &amp; Defence </w:t>
      </w:r>
      <w:r>
        <w:t>supply chain that ha</w:t>
      </w:r>
      <w:r>
        <w:t>s</w:t>
      </w:r>
      <w:r>
        <w:t xml:space="preserve"> become more globali</w:t>
      </w:r>
      <w:r>
        <w:t>s</w:t>
      </w:r>
      <w:r>
        <w:t>ed and more entwined with commercial industry</w:t>
      </w:r>
      <w:r>
        <w:t>,</w:t>
      </w:r>
      <w:r>
        <w:t xml:space="preserve"> especially in key areas that we are prioritising for the future l</w:t>
      </w:r>
      <w:r>
        <w:t xml:space="preserve">ike cyber, AI and quantum computing. </w:t>
      </w:r>
      <w:bookmarkStart w:id="1" w:name="_GoBack"/>
      <w:r>
        <w:t xml:space="preserve">Regulatory regimes </w:t>
      </w:r>
      <w:r>
        <w:t>can complement</w:t>
      </w:r>
      <w:r>
        <w:t xml:space="preserve"> healthy commercial activity</w:t>
      </w:r>
      <w:bookmarkEnd w:id="1"/>
      <w:r>
        <w:t>. We need FDI</w:t>
      </w:r>
      <w:r>
        <w:t>,</w:t>
      </w:r>
      <w:r>
        <w:t xml:space="preserve"> but we need guide rails as well.</w:t>
      </w:r>
    </w:p>
    <w:p w:rsidR="005062F1" w:rsidP="005062F1">
      <w:pPr>
        <w:pStyle w:val="Question"/>
        <w:numPr>
          <w:ilvl w:val="0"/>
          <w:numId w:val="9"/>
        </w:numPr>
      </w:pPr>
      <w:sdt>
        <w:sdtPr>
          <w:alias w:val="Member"/>
          <w:tag w:val="&lt;Member mnisId='4742' dodsId=''&gt;"/>
          <w:id w:val="-663238286"/>
          <w:placeholder>
            <w:docPart w:val="51B56435B8804F439EBBA1765E8688D6"/>
          </w:placeholder>
          <w:richText/>
        </w:sdtPr>
        <w:sdtContent>
          <w:r w:rsidRPr="00404CE3">
            <w:rPr>
              <w:b/>
            </w:rPr>
            <w:t>Stuart Anderson:</w:t>
          </w:r>
        </w:sdtContent>
      </w:sdt>
      <w:r>
        <w:t xml:space="preserve"> Francis, would you like to come in on that?</w:t>
      </w:r>
    </w:p>
    <w:p w:rsidR="005062F1" w:rsidP="005062F1">
      <w:pPr>
        <w:pStyle w:val="Answer"/>
      </w:pPr>
      <w:sdt>
        <w:sdtPr>
          <w:alias w:val="Witness"/>
          <w:id w:val="655040217"/>
          <w:placeholder>
            <w:docPart w:val="51B56435B8804F439EBBA1765E8688D6"/>
          </w:placeholder>
          <w:richText/>
        </w:sdtPr>
        <w:sdtContent>
          <w:r w:rsidRPr="00404CE3">
            <w:rPr>
              <w:b/>
              <w:i/>
            </w:rPr>
            <w:t>Francis Tusa:</w:t>
          </w:r>
        </w:sdtContent>
      </w:sdt>
      <w:r>
        <w:t xml:space="preserve"> I ag</w:t>
      </w:r>
      <w:r>
        <w:t xml:space="preserve">ree with Michael. </w:t>
      </w:r>
      <w:r>
        <w:t>E</w:t>
      </w:r>
      <w:r>
        <w:t>ven with perceived changes in the scope of the Act</w:t>
      </w:r>
      <w:r>
        <w:t xml:space="preserve">, </w:t>
      </w:r>
      <w:r>
        <w:t xml:space="preserve">the UK </w:t>
      </w:r>
      <w:r>
        <w:t xml:space="preserve">is </w:t>
      </w:r>
      <w:r>
        <w:t>catching other people up. It has been</w:t>
      </w:r>
      <w:r>
        <w:t>,</w:t>
      </w:r>
      <w:r>
        <w:t xml:space="preserve"> arguably</w:t>
      </w:r>
      <w:r>
        <w:t>,</w:t>
      </w:r>
      <w:r>
        <w:t xml:space="preserve"> too laissez</w:t>
      </w:r>
      <w:r>
        <w:t>-</w:t>
      </w:r>
      <w:r>
        <w:t xml:space="preserve">faire especially </w:t>
      </w:r>
      <w:r>
        <w:t xml:space="preserve">in </w:t>
      </w:r>
      <w:r>
        <w:t>the defence industry</w:t>
      </w:r>
      <w:r>
        <w:t xml:space="preserve"> as to</w:t>
      </w:r>
      <w:r>
        <w:t xml:space="preserve"> who can do what, and you could question what has happened with the </w:t>
      </w:r>
      <w:r>
        <w:t>buy</w:t>
      </w:r>
      <w:r>
        <w:t>-</w:t>
      </w:r>
      <w:r>
        <w:t>out of Cobham. The UK is finally waking up to the fact that defence is not a free market. It is not like buying cars or something. It is a very special and globally</w:t>
      </w:r>
      <w:r>
        <w:t>—</w:t>
      </w:r>
      <w:r>
        <w:t xml:space="preserve"> </w:t>
      </w:r>
      <w:r>
        <w:t>generally speakin</w:t>
      </w:r>
      <w:r>
        <w:t>g</w:t>
      </w:r>
      <w:r>
        <w:t>—</w:t>
      </w:r>
      <w:r>
        <w:t>closed</w:t>
      </w:r>
      <w:r>
        <w:t xml:space="preserve"> market. We cannot treat it as if it is the automotive industry. We </w:t>
      </w:r>
      <w:r>
        <w:t>have to</w:t>
      </w:r>
      <w:r>
        <w:t xml:space="preserve"> have the regulations in place. My concern is </w:t>
      </w:r>
      <w:r>
        <w:t xml:space="preserve">that </w:t>
      </w:r>
      <w:r>
        <w:t xml:space="preserve">without a very clear executive lead—a </w:t>
      </w:r>
      <w:r>
        <w:t>M</w:t>
      </w:r>
      <w:r>
        <w:t>inistry responsible for managing this—we can have as many Acts as we like, but it wil</w:t>
      </w:r>
      <w:r>
        <w:t>l fail.</w:t>
      </w:r>
    </w:p>
    <w:p w:rsidR="005062F1" w:rsidP="005062F1">
      <w:pPr>
        <w:pStyle w:val="Question"/>
        <w:numPr>
          <w:ilvl w:val="0"/>
          <w:numId w:val="9"/>
        </w:numPr>
      </w:pPr>
      <w:sdt>
        <w:sdtPr>
          <w:alias w:val="Member"/>
          <w:tag w:val="&lt;Member mnisId='4742' dodsId=''&gt;"/>
          <w:id w:val="2079328460"/>
          <w:placeholder>
            <w:docPart w:val="51B56435B8804F439EBBA1765E8688D6"/>
          </w:placeholder>
          <w:richText/>
        </w:sdtPr>
        <w:sdtContent>
          <w:r w:rsidRPr="00404CE3">
            <w:rPr>
              <w:b/>
            </w:rPr>
            <w:t>Stuart Anderson:</w:t>
          </w:r>
        </w:sdtContent>
      </w:sdt>
      <w:r>
        <w:t xml:space="preserve"> Where do you think that responsibility would lie? Which </w:t>
      </w:r>
      <w:r>
        <w:t>M</w:t>
      </w:r>
      <w:r>
        <w:t>inistry? Which Department?</w:t>
      </w:r>
    </w:p>
    <w:p w:rsidR="005062F1" w:rsidP="005062F1">
      <w:pPr>
        <w:pStyle w:val="Answer"/>
      </w:pPr>
      <w:sdt>
        <w:sdtPr>
          <w:alias w:val="Witness"/>
          <w:id w:val="2011168522"/>
          <w:placeholder>
            <w:docPart w:val="51B56435B8804F439EBBA1765E8688D6"/>
          </w:placeholder>
          <w:richText/>
        </w:sdtPr>
        <w:sdtContent>
          <w:r w:rsidRPr="00404CE3">
            <w:rPr>
              <w:b/>
              <w:i/>
            </w:rPr>
            <w:t>Francis Tusa:</w:t>
          </w:r>
        </w:sdtContent>
      </w:sdt>
      <w:r>
        <w:t xml:space="preserve"> If we look at defence, it should probably be with BEIS, because on current performance</w:t>
      </w:r>
      <w:r>
        <w:t>,</w:t>
      </w:r>
      <w:r>
        <w:t xml:space="preserve"> over the last decade, the Ministry of Def</w:t>
      </w:r>
      <w:r>
        <w:t xml:space="preserve">ence does not understand industrial matters generally. You could say that any policy </w:t>
      </w:r>
      <w:r>
        <w:t>it has</w:t>
      </w:r>
      <w:r>
        <w:t xml:space="preserve"> had has been “Make America Great Again”.</w:t>
      </w:r>
    </w:p>
    <w:p w:rsidR="005062F1" w:rsidP="005062F1">
      <w:pPr>
        <w:pStyle w:val="Answer"/>
      </w:pPr>
      <w:sdt>
        <w:sdtPr>
          <w:alias w:val="Witness"/>
          <w:id w:val="419295715"/>
          <w:placeholder>
            <w:docPart w:val="51B56435B8804F439EBBA1765E8688D6"/>
          </w:placeholder>
          <w:richText/>
        </w:sdtPr>
        <w:sdtContent>
          <w:r w:rsidRPr="00404CE3">
            <w:rPr>
              <w:b/>
              <w:i/>
            </w:rPr>
            <w:t>Elisabeth Braw:</w:t>
          </w:r>
        </w:sdtContent>
      </w:sdt>
      <w:r>
        <w:t xml:space="preserve"> BEIS makes complete sense because national security is not just about the armed forces and their equipmen</w:t>
      </w:r>
      <w:r>
        <w:t xml:space="preserve">t. </w:t>
      </w:r>
      <w:r>
        <w:t>I will give a</w:t>
      </w:r>
      <w:r>
        <w:t xml:space="preserve"> couple of recent examples in the UK from the past few months</w:t>
      </w:r>
      <w:r>
        <w:t>.</w:t>
      </w:r>
      <w:r>
        <w:t xml:space="preserve"> </w:t>
      </w:r>
      <w:r>
        <w:t>T</w:t>
      </w:r>
      <w:r>
        <w:t>wo biotech companies received Chinese funding</w:t>
      </w:r>
      <w:r>
        <w:t>,</w:t>
      </w:r>
      <w:r>
        <w:t xml:space="preserve"> one a 10% stake and one series C funding, both from Tencent, which is a Chinese entertainment giant. We might ask what that has t</w:t>
      </w:r>
      <w:r>
        <w:t xml:space="preserve">o do with national security. Biotech is one of the key areas within Made in China 2025. It is a comprehensive plan to out-compete us. If we were to isolate the defence supply chain and scrutiny of investments within the MOD unit and other </w:t>
      </w:r>
      <w:r>
        <w:t>D</w:t>
      </w:r>
      <w:r>
        <w:t>epartments looki</w:t>
      </w:r>
      <w:r>
        <w:t>ng at other areas, we would miss that comprehensive view. It is a long way of saying I agree with Francis.</w:t>
      </w:r>
    </w:p>
    <w:p w:rsidR="005062F1" w:rsidP="005062F1">
      <w:pPr>
        <w:pStyle w:val="Question"/>
        <w:numPr>
          <w:ilvl w:val="0"/>
          <w:numId w:val="9"/>
        </w:numPr>
      </w:pPr>
      <w:sdt>
        <w:sdtPr>
          <w:alias w:val="Member"/>
          <w:tag w:val="&lt;Member mnisId='4742' dodsId=''&gt;"/>
          <w:id w:val="35324883"/>
          <w:placeholder>
            <w:docPart w:val="51B56435B8804F439EBBA1765E8688D6"/>
          </w:placeholder>
          <w:richText/>
        </w:sdtPr>
        <w:sdtContent>
          <w:r w:rsidRPr="00404CE3">
            <w:rPr>
              <w:b/>
            </w:rPr>
            <w:t>Stuart Anderson:</w:t>
          </w:r>
        </w:sdtContent>
      </w:sdt>
      <w:r>
        <w:t xml:space="preserve"> Michael, do you want to add on that point?</w:t>
      </w:r>
    </w:p>
    <w:p w:rsidR="005062F1" w:rsidP="005062F1">
      <w:pPr>
        <w:pStyle w:val="Answer"/>
      </w:pPr>
      <w:sdt>
        <w:sdtPr>
          <w:alias w:val="Witness"/>
          <w:id w:val="-2110198097"/>
          <w:placeholder>
            <w:docPart w:val="51B56435B8804F439EBBA1765E8688D6"/>
          </w:placeholder>
          <w:richText/>
        </w:sdtPr>
        <w:sdtContent>
          <w:r w:rsidRPr="00404CE3">
            <w:rPr>
              <w:b/>
              <w:i/>
            </w:rPr>
            <w:t>Michael Formosa:</w:t>
          </w:r>
        </w:sdtContent>
      </w:sdt>
      <w:r>
        <w:t xml:space="preserve"> I also agree with Francis. It needs to be centralised in a way becau</w:t>
      </w:r>
      <w:r>
        <w:t xml:space="preserve">se it gets very complicated very quickly. How far down the supply chain </w:t>
      </w:r>
      <w:r>
        <w:t xml:space="preserve">do </w:t>
      </w:r>
      <w:r>
        <w:t xml:space="preserve">we need to look? Fundamentally, even with the scoping of a very comprehensive regulatory regime, it can never be about simply </w:t>
      </w:r>
      <w:r>
        <w:t>following</w:t>
      </w:r>
      <w:r>
        <w:t xml:space="preserve"> the rules and trying to point to them every t</w:t>
      </w:r>
      <w:r>
        <w:t>ime we are faced with a tricky issue. It is about being dynamic. I talked about a couple of examples in the United States in some CFIUS-related activities that we have seen there. I would add to that. There is another example that is bandied around all the</w:t>
      </w:r>
      <w:r>
        <w:t xml:space="preserve"> time where a foreign firm bought a concern on a piece of land </w:t>
      </w:r>
      <w:r>
        <w:t>that</w:t>
      </w:r>
      <w:r>
        <w:t xml:space="preserve"> sat alongside a military test range. </w:t>
      </w:r>
    </w:p>
    <w:p w:rsidR="005062F1" w:rsidP="005062F1">
      <w:pPr>
        <w:pStyle w:val="Answer"/>
      </w:pPr>
      <w:r>
        <w:t>In other words, the regime needs to be incredibly proactive and dynamic, and include a range of expertise in order to effectively monitor these situat</w:t>
      </w:r>
      <w:r>
        <w:t>ions that are moving very quickly. This is legal advice, technologists, the military, people with a military background, bankers with an understanding of the business cycle, commercial and businesspeople</w:t>
      </w:r>
      <w:r>
        <w:t>,</w:t>
      </w:r>
      <w:r>
        <w:t xml:space="preserve"> et cetera. It is going to be awfully difficult to p</w:t>
      </w:r>
      <w:r>
        <w:t xml:space="preserve">atchwork all of this together without </w:t>
      </w:r>
      <w:r>
        <w:t>some kind of clear</w:t>
      </w:r>
      <w:r>
        <w:t xml:space="preserve"> centralisation.</w:t>
      </w:r>
    </w:p>
    <w:p w:rsidR="005062F1" w:rsidP="005062F1">
      <w:pPr>
        <w:pStyle w:val="Answer"/>
      </w:pPr>
      <w:sdt>
        <w:sdtPr>
          <w:alias w:val="Witness"/>
          <w:id w:val="895554592"/>
          <w:placeholder>
            <w:docPart w:val="51B56435B8804F439EBBA1765E8688D6"/>
          </w:placeholder>
          <w:richText/>
        </w:sdtPr>
        <w:sdtContent>
          <w:r w:rsidRPr="00404CE3">
            <w:rPr>
              <w:b/>
              <w:i/>
            </w:rPr>
            <w:t>Elisabeth Braw:</w:t>
          </w:r>
        </w:sdtContent>
      </w:sdt>
      <w:r>
        <w:t xml:space="preserve"> Finland recently passed legislation that introduces scrutiny of real estate investments after the Finns found that Russians had bought a suspicious amount of land ne</w:t>
      </w:r>
      <w:r>
        <w:t xml:space="preserve">ar armed forces facilities. Like most countries, they had completely open doors for investments. That is changing, not </w:t>
      </w:r>
      <w:r>
        <w:t>with regard to</w:t>
      </w:r>
      <w:r>
        <w:t xml:space="preserve"> SMEs but with real estate. That is worth bearing in mind as well.</w:t>
      </w:r>
    </w:p>
    <w:p w:rsidR="005062F1" w:rsidP="005062F1">
      <w:pPr>
        <w:pStyle w:val="Question"/>
        <w:numPr>
          <w:ilvl w:val="0"/>
          <w:numId w:val="9"/>
        </w:numPr>
      </w:pPr>
      <w:sdt>
        <w:sdtPr>
          <w:alias w:val="Member"/>
          <w:tag w:val="&lt;Member mnisId='4742' dodsId=''&gt;"/>
          <w:id w:val="1418126315"/>
          <w:placeholder>
            <w:docPart w:val="51B56435B8804F439EBBA1765E8688D6"/>
          </w:placeholder>
          <w:richText/>
        </w:sdtPr>
        <w:sdtContent>
          <w:r w:rsidRPr="00404CE3">
            <w:rPr>
              <w:b/>
            </w:rPr>
            <w:t>Stuart Anderson:</w:t>
          </w:r>
        </w:sdtContent>
      </w:sdt>
      <w:r>
        <w:t xml:space="preserve"> You have all highlighted a very impor</w:t>
      </w:r>
      <w:r>
        <w:t xml:space="preserve">tant point. It </w:t>
      </w:r>
      <w:r>
        <w:t>has to</w:t>
      </w:r>
      <w:r>
        <w:t xml:space="preserve"> be owned within a Department. Let us put BEIS to one side. If the Bill is brought forward and comes into legislation, how effective will it be if it is not owned by a single Department, let alone BEIS? Let us say MOD-BEIS.</w:t>
      </w:r>
    </w:p>
    <w:p w:rsidR="005062F1" w:rsidP="005062F1">
      <w:pPr>
        <w:pStyle w:val="Answer"/>
      </w:pPr>
      <w:sdt>
        <w:sdtPr>
          <w:alias w:val="Witness"/>
          <w:id w:val="-1340623132"/>
          <w:placeholder>
            <w:docPart w:val="51B56435B8804F439EBBA1765E8688D6"/>
          </w:placeholder>
          <w:richText/>
        </w:sdtPr>
        <w:sdtContent>
          <w:r w:rsidRPr="00404CE3">
            <w:rPr>
              <w:b/>
              <w:i/>
            </w:rPr>
            <w:t>Francis Tus</w:t>
          </w:r>
          <w:r w:rsidRPr="00404CE3">
            <w:rPr>
              <w:b/>
              <w:i/>
            </w:rPr>
            <w:t>a:</w:t>
          </w:r>
        </w:sdtContent>
      </w:sdt>
      <w:r>
        <w:t xml:space="preserve"> If it is not owned, it will </w:t>
      </w:r>
      <w:r>
        <w:t xml:space="preserve">fall </w:t>
      </w:r>
      <w:r>
        <w:t>between the cracks, because if you have not given a certain Department responsibility, but it is scattered across Whitehall, there will not be any critical mass and everyone will be able to slope shoulders.</w:t>
      </w:r>
    </w:p>
    <w:p w:rsidR="005062F1" w:rsidP="005062F1">
      <w:pPr>
        <w:pStyle w:val="Question"/>
        <w:numPr>
          <w:ilvl w:val="0"/>
          <w:numId w:val="9"/>
        </w:numPr>
      </w:pPr>
      <w:sdt>
        <w:sdtPr>
          <w:alias w:val="Member"/>
          <w:tag w:val="&lt;Member mnisId='4855' dodsId=''&gt;"/>
          <w:id w:val="1548491463"/>
          <w:placeholder>
            <w:docPart w:val="51B56435B8804F439EBBA1765E8688D6"/>
          </w:placeholder>
          <w:richText/>
        </w:sdtPr>
        <w:sdtContent>
          <w:r w:rsidRPr="00404CE3">
            <w:rPr>
              <w:b/>
            </w:rPr>
            <w:t>Sarah Ather</w:t>
          </w:r>
          <w:r w:rsidRPr="00404CE3">
            <w:rPr>
              <w:b/>
            </w:rPr>
            <w:t>ton:</w:t>
          </w:r>
        </w:sdtContent>
      </w:sdt>
      <w:r>
        <w:t xml:space="preserve"> If BEIS is to be the lead on this </w:t>
      </w:r>
      <w:r>
        <w:t>B</w:t>
      </w:r>
      <w:r>
        <w:t xml:space="preserve">ill, if enacted, what role do you think the </w:t>
      </w:r>
      <w:r>
        <w:t>MOD</w:t>
      </w:r>
      <w:r>
        <w:t xml:space="preserve"> or the Secretary of State for Defence should have?</w:t>
      </w:r>
    </w:p>
    <w:p w:rsidR="005062F1" w:rsidP="005062F1">
      <w:pPr>
        <w:pStyle w:val="Answer"/>
      </w:pPr>
      <w:sdt>
        <w:sdtPr>
          <w:alias w:val="Witness"/>
          <w:id w:val="674225455"/>
          <w:placeholder>
            <w:docPart w:val="51B56435B8804F439EBBA1765E8688D6"/>
          </w:placeholder>
          <w:richText/>
        </w:sdtPr>
        <w:sdtContent>
          <w:r w:rsidRPr="00404CE3">
            <w:rPr>
              <w:b/>
              <w:i/>
            </w:rPr>
            <w:t>Francis Tusa:</w:t>
          </w:r>
        </w:sdtContent>
      </w:sdt>
      <w:r>
        <w:t xml:space="preserve"> They can make representations to BEIS. If they want to pursue some form of co-operation or similar, which would be seen to go against British national interest, they can make </w:t>
      </w:r>
      <w:r>
        <w:t xml:space="preserve">a </w:t>
      </w:r>
      <w:r>
        <w:t>representation. I will just come back to the fact that the MOD’s record in ind</w:t>
      </w:r>
      <w:r>
        <w:t xml:space="preserve">ustrial policy has been </w:t>
      </w:r>
      <w:r>
        <w:t>pretty bad</w:t>
      </w:r>
      <w:r>
        <w:t xml:space="preserve"> over the past couple of decades. Especially as regards defence and industrial matters, I really would not trust them to make the right decision. They will take short-term decisions based on literally just price. That is n</w:t>
      </w:r>
      <w:r>
        <w:t>ot necessarily in the interests of the country.</w:t>
      </w:r>
    </w:p>
    <w:p w:rsidR="005062F1" w:rsidP="005062F1">
      <w:pPr>
        <w:pStyle w:val="Question"/>
        <w:numPr>
          <w:ilvl w:val="0"/>
          <w:numId w:val="9"/>
        </w:numPr>
      </w:pPr>
      <w:sdt>
        <w:sdtPr>
          <w:alias w:val="Member"/>
          <w:tag w:val="&lt;Member mnisId='1487' dodsId='31646'&gt;"/>
          <w:id w:val="-662232019"/>
          <w:placeholder>
            <w:docPart w:val="51B56435B8804F439EBBA1765E8688D6"/>
          </w:placeholder>
          <w:richText/>
        </w:sdtPr>
        <w:sdtContent>
          <w:r w:rsidRPr="00DA153B">
            <w:rPr>
              <w:b/>
              <w:bCs/>
            </w:rPr>
            <w:t>Mr Ellwood</w:t>
          </w:r>
          <w:r w:rsidRPr="00404CE3">
            <w:rPr>
              <w:b/>
            </w:rPr>
            <w:t>:</w:t>
          </w:r>
        </w:sdtContent>
      </w:sdt>
      <w:r>
        <w:t xml:space="preserve"> Michael, do you want to come in?</w:t>
      </w:r>
    </w:p>
    <w:p w:rsidR="005062F1" w:rsidP="005062F1">
      <w:pPr>
        <w:pStyle w:val="Answer"/>
      </w:pPr>
      <w:sdt>
        <w:sdtPr>
          <w:alias w:val="Witness"/>
          <w:id w:val="635536041"/>
          <w:placeholder>
            <w:docPart w:val="51B56435B8804F439EBBA1765E8688D6"/>
          </w:placeholder>
          <w:richText/>
        </w:sdtPr>
        <w:sdtContent>
          <w:r w:rsidRPr="00404CE3">
            <w:rPr>
              <w:b/>
              <w:i/>
            </w:rPr>
            <w:t>Michael Formosa:</w:t>
          </w:r>
        </w:sdtContent>
      </w:sdt>
      <w:r>
        <w:t xml:space="preserve"> MOD and DSTL need to be expert advisers on key tech areas that we need to protect. Going back into the collaboration </w:t>
      </w:r>
      <w:r>
        <w:t>opportunity, they also need to take the lead regarding how other countries structur</w:t>
      </w:r>
      <w:r>
        <w:t>e</w:t>
      </w:r>
      <w:r>
        <w:t xml:space="preserve"> their regulatory regime</w:t>
      </w:r>
      <w:r>
        <w:t>s</w:t>
      </w:r>
      <w:r>
        <w:t xml:space="preserve"> and us</w:t>
      </w:r>
      <w:r>
        <w:t>e</w:t>
      </w:r>
      <w:r>
        <w:t xml:space="preserve"> those mechanisms to </w:t>
      </w:r>
      <w:r>
        <w:t>understand those regimes</w:t>
      </w:r>
      <w:r>
        <w:t>.</w:t>
      </w:r>
      <w:r>
        <w:t xml:space="preserve"> </w:t>
      </w:r>
      <w:r>
        <w:t>Also,</w:t>
      </w:r>
      <w:r>
        <w:t xml:space="preserve"> contribut</w:t>
      </w:r>
      <w:r>
        <w:t>ing</w:t>
      </w:r>
      <w:r>
        <w:t xml:space="preserve"> to the discussion around frameworks of how to organise collaborations would be another role that </w:t>
      </w:r>
      <w:r>
        <w:t xml:space="preserve">the </w:t>
      </w:r>
      <w:r>
        <w:t xml:space="preserve">MOD </w:t>
      </w:r>
      <w:r>
        <w:t>could</w:t>
      </w:r>
      <w:r>
        <w:t xml:space="preserve"> play.</w:t>
      </w:r>
    </w:p>
    <w:p w:rsidR="005062F1" w:rsidP="005062F1">
      <w:pPr>
        <w:pStyle w:val="Question"/>
        <w:numPr>
          <w:ilvl w:val="0"/>
          <w:numId w:val="9"/>
        </w:numPr>
      </w:pPr>
      <w:sdt>
        <w:sdtPr>
          <w:alias w:val="Member"/>
          <w:tag w:val="&lt;Member mnisId='1487' dodsId='31646'&gt;"/>
          <w:id w:val="1602063530"/>
          <w:placeholder>
            <w:docPart w:val="51B56435B8804F439EBBA1765E8688D6"/>
          </w:placeholder>
          <w:richText/>
        </w:sdtPr>
        <w:sdtContent>
          <w:r w:rsidRPr="00DA153B">
            <w:rPr>
              <w:b/>
              <w:bCs/>
            </w:rPr>
            <w:t>Mr Ellwood</w:t>
          </w:r>
          <w:r w:rsidRPr="00404CE3">
            <w:rPr>
              <w:b/>
            </w:rPr>
            <w:t>:</w:t>
          </w:r>
        </w:sdtContent>
      </w:sdt>
      <w:r>
        <w:t xml:space="preserve"> There are 17 key sectors in there. We are trying to get our heads around where t</w:t>
      </w:r>
      <w:r>
        <w:t>his Bill will go. Do you think that it is going to be sufficiently broad to deal with all the sectors and areas that we need? Have you had a chance to look at the background to it</w:t>
      </w:r>
      <w:r>
        <w:t>?</w:t>
      </w:r>
      <w:r>
        <w:t xml:space="preserve"> </w:t>
      </w:r>
      <w:r>
        <w:t>A</w:t>
      </w:r>
      <w:r>
        <w:t>re you content with what you see?</w:t>
      </w:r>
    </w:p>
    <w:p w:rsidR="005062F1" w:rsidP="005062F1">
      <w:pPr>
        <w:pStyle w:val="Answer"/>
      </w:pPr>
      <w:sdt>
        <w:sdtPr>
          <w:alias w:val="Witness"/>
          <w:id w:val="-735699196"/>
          <w:placeholder>
            <w:docPart w:val="51B56435B8804F439EBBA1765E8688D6"/>
          </w:placeholder>
          <w:richText/>
        </w:sdtPr>
        <w:sdtContent>
          <w:r w:rsidRPr="00404CE3">
            <w:rPr>
              <w:b/>
              <w:i/>
            </w:rPr>
            <w:t>Elisabeth Braw:</w:t>
          </w:r>
        </w:sdtContent>
      </w:sdt>
      <w:r>
        <w:t xml:space="preserve"> From the way things st</w:t>
      </w:r>
      <w:r>
        <w:t>and today, it is a comprehensive list. The risk for people like us is that</w:t>
      </w:r>
      <w:r>
        <w:t>,</w:t>
      </w:r>
      <w:r>
        <w:t xml:space="preserve"> </w:t>
      </w:r>
      <w:r>
        <w:t xml:space="preserve">if </w:t>
      </w:r>
      <w:r>
        <w:t>we start thinking of everything as national security, it becomes almost a suffocating exercise. It is comprehensive and in line with what other countries are doing</w:t>
      </w:r>
      <w:r>
        <w:t xml:space="preserve"> and the areas</w:t>
      </w:r>
      <w:r>
        <w:t xml:space="preserve"> they are including</w:t>
      </w:r>
      <w:r>
        <w:t>.</w:t>
      </w:r>
    </w:p>
    <w:p w:rsidR="005062F1" w:rsidP="005062F1">
      <w:pPr>
        <w:pStyle w:val="Answer"/>
      </w:pPr>
      <w:sdt>
        <w:sdtPr>
          <w:alias w:val="Witness"/>
          <w:id w:val="-1354100606"/>
          <w:placeholder>
            <w:docPart w:val="51B56435B8804F439EBBA1765E8688D6"/>
          </w:placeholder>
          <w:richText/>
        </w:sdtPr>
        <w:sdtContent>
          <w:r w:rsidRPr="00404CE3">
            <w:rPr>
              <w:b/>
              <w:i/>
            </w:rPr>
            <w:t>Francis Tusa:</w:t>
          </w:r>
        </w:sdtContent>
      </w:sdt>
      <w:r>
        <w:t xml:space="preserve"> I would pick up on Michael’s comment. The whole area is moving so fast, you must have an Administration that is able to adapt. I agree with Elizabeth</w:t>
      </w:r>
      <w:r>
        <w:t xml:space="preserve">: </w:t>
      </w:r>
      <w:r>
        <w:t>you could say everything is national security. That just makes it un</w:t>
      </w:r>
      <w:r>
        <w:t xml:space="preserve">wieldy. However, you </w:t>
      </w:r>
      <w:r>
        <w:t>have to</w:t>
      </w:r>
      <w:r>
        <w:t xml:space="preserve"> recognise that the thing you ha</w:t>
      </w:r>
      <w:r>
        <w:t>ve</w:t>
      </w:r>
      <w:r>
        <w:t xml:space="preserve"> never considered actually happens, and you then have to have a </w:t>
      </w:r>
      <w:r>
        <w:t>M</w:t>
      </w:r>
      <w:r>
        <w:t>inistry, a body, that can understand that it has to change to meet the new environment. If we consider how technology has changed</w:t>
      </w:r>
      <w:r>
        <w:t xml:space="preserve"> over the past 20 years, something tells me that an Act covering this 20 years ago would now almost certainly</w:t>
      </w:r>
      <w:r>
        <w:t>, definitely,</w:t>
      </w:r>
      <w:r>
        <w:t xml:space="preserve"> not</w:t>
      </w:r>
      <w:r>
        <w:t xml:space="preserve"> be fit for purpose. Flexibility is the key.</w:t>
      </w:r>
    </w:p>
    <w:p w:rsidR="005062F1" w:rsidP="005062F1">
      <w:pPr>
        <w:pStyle w:val="Answer"/>
      </w:pPr>
      <w:sdt>
        <w:sdtPr>
          <w:alias w:val="Witness"/>
          <w:id w:val="1473722258"/>
          <w:placeholder>
            <w:docPart w:val="51B56435B8804F439EBBA1765E8688D6"/>
          </w:placeholder>
          <w:richText/>
        </w:sdtPr>
        <w:sdtContent>
          <w:r w:rsidRPr="00404CE3">
            <w:rPr>
              <w:b/>
              <w:i/>
            </w:rPr>
            <w:t>Michael Formosa:</w:t>
          </w:r>
        </w:sdtContent>
      </w:sdt>
      <w:r>
        <w:t xml:space="preserve"> It is implicit in everything that I have said. This is a good star</w:t>
      </w:r>
      <w:r>
        <w:t xml:space="preserve">t. This is a good element, but it needs to be an element of a much </w:t>
      </w:r>
      <w:r>
        <w:t xml:space="preserve">more </w:t>
      </w:r>
      <w:r>
        <w:t>wide</w:t>
      </w:r>
      <w:r>
        <w:t>ly</w:t>
      </w:r>
      <w:r>
        <w:t xml:space="preserve"> consider</w:t>
      </w:r>
      <w:r>
        <w:t>ed</w:t>
      </w:r>
      <w:r>
        <w:t xml:space="preserve"> strategy and regime.</w:t>
      </w:r>
    </w:p>
    <w:p w:rsidR="005062F1" w:rsidP="000604C5">
      <w:pPr>
        <w:pStyle w:val="Question"/>
        <w:numPr>
          <w:ilvl w:val="0"/>
          <w:numId w:val="0"/>
        </w:numPr>
        <w:ind w:left="794"/>
      </w:pPr>
      <w:sdt>
        <w:sdtPr>
          <w:alias w:val="Member"/>
          <w:tag w:val="&lt;Member mnisId='1487' dodsId='31646'&gt;"/>
          <w:id w:val="63776331"/>
          <w:placeholder>
            <w:docPart w:val="51B56435B8804F439EBBA1765E8688D6"/>
          </w:placeholder>
          <w:richText/>
        </w:sdtPr>
        <w:sdtContent>
          <w:r w:rsidRPr="00DA153B">
            <w:rPr>
              <w:b/>
              <w:bCs/>
            </w:rPr>
            <w:t>Mr Ellwood</w:t>
          </w:r>
          <w:r w:rsidRPr="00404CE3">
            <w:rPr>
              <w:b/>
            </w:rPr>
            <w:t>:</w:t>
          </w:r>
        </w:sdtContent>
      </w:sdt>
      <w:r>
        <w:t xml:space="preserve"> We will have to wait and see where things go. We will find out very soon.</w:t>
      </w:r>
    </w:p>
    <w:p w:rsidR="005062F1" w:rsidP="005062F1">
      <w:pPr>
        <w:pStyle w:val="Question"/>
        <w:numPr>
          <w:ilvl w:val="0"/>
          <w:numId w:val="9"/>
        </w:numPr>
      </w:pPr>
      <w:sdt>
        <w:sdtPr>
          <w:alias w:val="Member"/>
          <w:tag w:val="&lt;Member mnisId='4855' dodsId=''&gt;"/>
          <w:id w:val="-102420660"/>
          <w:placeholder>
            <w:docPart w:val="51B56435B8804F439EBBA1765E8688D6"/>
          </w:placeholder>
          <w:richText/>
        </w:sdtPr>
        <w:sdtContent>
          <w:r w:rsidRPr="00404CE3">
            <w:rPr>
              <w:b/>
            </w:rPr>
            <w:t>Sarah Atherton:</w:t>
          </w:r>
        </w:sdtContent>
      </w:sdt>
      <w:r>
        <w:t xml:space="preserve"> You have probably just answered the question I was going to pose. How do you think international defence investors will view this Bill? Will there be issues for friendly investors, or will we see lower foreign investment as a result?</w:t>
      </w:r>
      <w:r>
        <w:t xml:space="preserve"> Do you have any thoug</w:t>
      </w:r>
      <w:r>
        <w:t>hts on that?</w:t>
      </w:r>
    </w:p>
    <w:p w:rsidR="005062F1" w:rsidP="005062F1">
      <w:pPr>
        <w:pStyle w:val="Answer"/>
      </w:pPr>
      <w:sdt>
        <w:sdtPr>
          <w:alias w:val="Witness"/>
          <w:id w:val="1986820418"/>
          <w:placeholder>
            <w:docPart w:val="51B56435B8804F439EBBA1765E8688D6"/>
          </w:placeholder>
          <w:richText/>
        </w:sdtPr>
        <w:sdtContent>
          <w:r w:rsidRPr="00404CE3">
            <w:rPr>
              <w:b/>
              <w:i/>
            </w:rPr>
            <w:t>Michael Formosa:</w:t>
          </w:r>
        </w:sdtContent>
      </w:sdt>
      <w:r>
        <w:t xml:space="preserve"> The introduction of regulations where there were </w:t>
      </w:r>
      <w:r>
        <w:t>none</w:t>
      </w:r>
      <w:r>
        <w:t xml:space="preserve"> before or even the increase of regulatory burden is always going to apply somewhat of a handbrake to the invisible hand. But who are the regulations really pointed at</w:t>
      </w:r>
      <w:r>
        <w:t>,</w:t>
      </w:r>
      <w:r>
        <w:t xml:space="preserve"> co</w:t>
      </w:r>
      <w:r>
        <w:t xml:space="preserve">nsidering our discussion today? Most of our inward FDI in defence at least has been from Europe and the United States. Moreover, I would say that it is the attractiveness of the market that counts the most. We are the most attractive defence market across </w:t>
      </w:r>
      <w:r>
        <w:t xml:space="preserve">Europe and even beyond. </w:t>
      </w:r>
    </w:p>
    <w:p w:rsidR="005062F1" w:rsidP="005062F1">
      <w:pPr>
        <w:pStyle w:val="Answer"/>
      </w:pPr>
      <w:r>
        <w:t xml:space="preserve">With last week’s announcement, we have just made additional and very significant commitment, and this makes us even more attractive, </w:t>
      </w:r>
      <w:r>
        <w:t>especially</w:t>
      </w:r>
      <w:r>
        <w:t>,</w:t>
      </w:r>
      <w:r>
        <w:t xml:space="preserve"> hopefully</w:t>
      </w:r>
      <w:r>
        <w:t>,</w:t>
      </w:r>
      <w:r>
        <w:t xml:space="preserve"> in high tech and developmental areas. FDI is likely to rise on the back of </w:t>
      </w:r>
      <w:r>
        <w:t xml:space="preserve">this. Allies and embedded players </w:t>
      </w:r>
      <w:r>
        <w:t>like</w:t>
      </w:r>
      <w:r>
        <w:t xml:space="preserve"> the Europeans and American companies are likely to solidify and increase their investments here. Moreover, I do not think that the Bill would necessarily slow inward portfolio investment. We have not really talked abo</w:t>
      </w:r>
      <w:r>
        <w:t>ut</w:t>
      </w:r>
      <w:r>
        <w:t xml:space="preserve"> that</w:t>
      </w:r>
      <w:r>
        <w:t>.</w:t>
      </w:r>
    </w:p>
    <w:p w:rsidR="005062F1" w:rsidP="005062F1">
      <w:pPr>
        <w:pStyle w:val="Answer"/>
      </w:pPr>
      <w:sdt>
        <w:sdtPr>
          <w:alias w:val="Witness"/>
          <w:id w:val="668222398"/>
          <w:placeholder>
            <w:docPart w:val="51B56435B8804F439EBBA1765E8688D6"/>
          </w:placeholder>
          <w:richText/>
        </w:sdtPr>
        <w:sdtContent>
          <w:r w:rsidRPr="00404CE3">
            <w:rPr>
              <w:b/>
              <w:i/>
            </w:rPr>
            <w:t>Elisabeth Braw:</w:t>
          </w:r>
        </w:sdtContent>
      </w:sdt>
      <w:r>
        <w:t xml:space="preserve"> If we consider that most western companies, if not all </w:t>
      </w:r>
      <w:r>
        <w:t>of them</w:t>
      </w:r>
      <w:r>
        <w:t>, have considered some sort of subversive Chinese business activities</w:t>
      </w:r>
      <w:r>
        <w:t>,</w:t>
      </w:r>
      <w:r>
        <w:t xml:space="preserve"> including intellectual property theft, the sort of companies that might be interested in investi</w:t>
      </w:r>
      <w:r>
        <w:t>ng will welcome these regulations because it means that they will be able to compete on some sort of more level playing field. I should not say among their own</w:t>
      </w:r>
      <w:r>
        <w:t>,</w:t>
      </w:r>
      <w:r>
        <w:t xml:space="preserve"> because it is a very wide range of countries and companies that are not Chinese, but it is </w:t>
      </w:r>
      <w:r>
        <w:t>at l</w:t>
      </w:r>
      <w:r>
        <w:t xml:space="preserve">east </w:t>
      </w:r>
      <w:r>
        <w:t xml:space="preserve">some sort of agreed standards of ethics and activities. That will be a benefit to the companies involved and will increase </w:t>
      </w:r>
      <w:r>
        <w:t>their</w:t>
      </w:r>
      <w:r>
        <w:t xml:space="preserve"> interest in the UK.</w:t>
      </w:r>
    </w:p>
    <w:p w:rsidR="005062F1" w:rsidP="005062F1">
      <w:pPr>
        <w:pStyle w:val="Question"/>
        <w:numPr>
          <w:ilvl w:val="0"/>
          <w:numId w:val="9"/>
        </w:numPr>
      </w:pPr>
      <w:sdt>
        <w:sdtPr>
          <w:alias w:val="Member"/>
          <w:tag w:val="&lt;Member mnisId='4855' dodsId=''&gt;"/>
          <w:id w:val="-1971582917"/>
          <w:placeholder>
            <w:docPart w:val="51B56435B8804F439EBBA1765E8688D6"/>
          </w:placeholder>
          <w:richText/>
        </w:sdtPr>
        <w:sdtContent>
          <w:r w:rsidRPr="00404CE3">
            <w:rPr>
              <w:b/>
            </w:rPr>
            <w:t>Sarah Atherton:</w:t>
          </w:r>
        </w:sdtContent>
      </w:sdt>
      <w:r>
        <w:t xml:space="preserve"> Francis, do you have anything to add?</w:t>
      </w:r>
    </w:p>
    <w:p w:rsidR="005062F1" w:rsidP="005062F1">
      <w:pPr>
        <w:pStyle w:val="Answer"/>
      </w:pPr>
      <w:sdt>
        <w:sdtPr>
          <w:alias w:val="Witness"/>
          <w:id w:val="-2063464902"/>
          <w:placeholder>
            <w:docPart w:val="51B56435B8804F439EBBA1765E8688D6"/>
          </w:placeholder>
          <w:richText/>
        </w:sdtPr>
        <w:sdtContent>
          <w:r w:rsidRPr="00404CE3">
            <w:rPr>
              <w:b/>
              <w:i/>
            </w:rPr>
            <w:t>Francis Tusa:</w:t>
          </w:r>
        </w:sdtContent>
      </w:sdt>
      <w:r>
        <w:t xml:space="preserve"> I cannot add anything to what </w:t>
      </w:r>
      <w:r>
        <w:t>Michael or Elisabeth has said.</w:t>
      </w:r>
    </w:p>
    <w:p w:rsidR="005062F1" w:rsidP="005062F1">
      <w:pPr>
        <w:pStyle w:val="Question"/>
        <w:numPr>
          <w:ilvl w:val="0"/>
          <w:numId w:val="9"/>
        </w:numPr>
      </w:pPr>
      <w:sdt>
        <w:sdtPr>
          <w:alias w:val="Member"/>
          <w:tag w:val="&lt;Member mnisId='4855' dodsId=''&gt;"/>
          <w:id w:val="-1612275526"/>
          <w:placeholder>
            <w:docPart w:val="51B56435B8804F439EBBA1765E8688D6"/>
          </w:placeholder>
          <w:richText/>
        </w:sdtPr>
        <w:sdtContent>
          <w:r w:rsidRPr="00404CE3">
            <w:rPr>
              <w:b/>
            </w:rPr>
            <w:t>Sarah Atherton:</w:t>
          </w:r>
        </w:sdtContent>
      </w:sdt>
      <w:r>
        <w:t xml:space="preserve"> Elisabeth, I will go back to the point you made about hostile investment in start-ups. Do you think this Bill addresses that glaring gap in any shape or form?</w:t>
      </w:r>
    </w:p>
    <w:p w:rsidR="005062F1" w:rsidP="005062F1">
      <w:pPr>
        <w:pStyle w:val="Answer"/>
      </w:pPr>
      <w:sdt>
        <w:sdtPr>
          <w:alias w:val="Witness"/>
          <w:id w:val="-1311160576"/>
          <w:placeholder>
            <w:docPart w:val="51B56435B8804F439EBBA1765E8688D6"/>
          </w:placeholder>
          <w:richText/>
        </w:sdtPr>
        <w:sdtContent>
          <w:r w:rsidRPr="00404CE3">
            <w:rPr>
              <w:b/>
              <w:i/>
            </w:rPr>
            <w:t>Elisabeth Braw:</w:t>
          </w:r>
        </w:sdtContent>
      </w:sdt>
      <w:r>
        <w:t xml:space="preserve"> It does not because it address</w:t>
      </w:r>
      <w:r>
        <w:t>es investments and not early stage funding</w:t>
      </w:r>
      <w:r>
        <w:t>,</w:t>
      </w:r>
      <w:r>
        <w:t xml:space="preserve"> which is a different form of investment. I hope that will be the next step after this Bill. This Bill is necessary because we have been concerned about investment and takeovers for some time. From my perspective,</w:t>
      </w:r>
      <w:r>
        <w:t xml:space="preserve"> VC funding is absolutely the next step that needs to be addressed. It will be a bit trickier simply because it is much harder to measure. There are no databases where you can check and write a report about how much Chinese VC funding has gone into somethi</w:t>
      </w:r>
      <w:r>
        <w:t>ng. The mistake that we make is assuming that</w:t>
      </w:r>
      <w:r>
        <w:t>,</w:t>
      </w:r>
      <w:r>
        <w:t xml:space="preserve"> if we plug this hole of Chinese investments, our technology and innovation will be safe. It will not</w:t>
      </w:r>
      <w:r>
        <w:t>,</w:t>
      </w:r>
      <w:r>
        <w:t xml:space="preserve"> because it will have seeped out long before.</w:t>
      </w:r>
    </w:p>
    <w:p w:rsidR="005062F1" w:rsidP="005062F1">
      <w:pPr>
        <w:pStyle w:val="Question"/>
        <w:numPr>
          <w:ilvl w:val="0"/>
          <w:numId w:val="9"/>
        </w:numPr>
      </w:pPr>
      <w:sdt>
        <w:sdtPr>
          <w:alias w:val="Member"/>
          <w:tag w:val="&lt;Member mnisId='4742' dodsId=''&gt;"/>
          <w:id w:val="-1828744604"/>
          <w:placeholder>
            <w:docPart w:val="51B56435B8804F439EBBA1765E8688D6"/>
          </w:placeholder>
          <w:richText/>
        </w:sdtPr>
        <w:sdtContent>
          <w:r w:rsidRPr="00404CE3">
            <w:rPr>
              <w:b/>
            </w:rPr>
            <w:t>Stuart Anderson:</w:t>
          </w:r>
        </w:sdtContent>
      </w:sdt>
      <w:r>
        <w:t xml:space="preserve"> </w:t>
      </w:r>
      <w:r>
        <w:t>As a supplementary</w:t>
      </w:r>
      <w:r>
        <w:t xml:space="preserve"> point about the VCs and </w:t>
      </w:r>
      <w:r>
        <w:t>start-ups you raised earlier, which countries, if any, have legislation to deal with this matter?</w:t>
      </w:r>
    </w:p>
    <w:p w:rsidR="005062F1" w:rsidP="005062F1">
      <w:pPr>
        <w:pStyle w:val="Answer"/>
      </w:pPr>
      <w:sdt>
        <w:sdtPr>
          <w:alias w:val="Witness"/>
          <w:id w:val="470790833"/>
          <w:placeholder>
            <w:docPart w:val="51B56435B8804F439EBBA1765E8688D6"/>
          </w:placeholder>
          <w:richText/>
        </w:sdtPr>
        <w:sdtContent>
          <w:r w:rsidRPr="00404CE3">
            <w:rPr>
              <w:b/>
              <w:i/>
            </w:rPr>
            <w:t>Elisabeth Braw:</w:t>
          </w:r>
        </w:sdtContent>
      </w:sdt>
      <w:r>
        <w:t xml:space="preserve"> I am not aware of any country that has been able to address it. It is also because it is such a new phenomenon. It is linked to the divide b</w:t>
      </w:r>
      <w:r>
        <w:t xml:space="preserve">etween tech and national security. The tech community has not </w:t>
      </w:r>
      <w:r>
        <w:t>been seen as</w:t>
      </w:r>
      <w:r>
        <w:t xml:space="preserve"> a national security issue or connected to national security, which is why we have had too little innovation that would benefit the armed forces and wider national security</w:t>
      </w:r>
      <w:r>
        <w:t>.</w:t>
      </w:r>
      <w:r>
        <w:t xml:space="preserve"> </w:t>
      </w:r>
      <w:r>
        <w:t>C</w:t>
      </w:r>
      <w:r>
        <w:t>ountrie</w:t>
      </w:r>
      <w:r>
        <w:t>s are trying to change that, especially the US and the UK. I do not know any country that has been able to address it. In particular, the area to address is the fact that VCs can have limited partners that do not have to be registered or reported anywhere</w:t>
      </w:r>
      <w:r>
        <w:t>,</w:t>
      </w:r>
      <w:r>
        <w:t xml:space="preserve"> so</w:t>
      </w:r>
      <w:r>
        <w:t xml:space="preserve"> </w:t>
      </w:r>
      <w:r>
        <w:t>w</w:t>
      </w:r>
      <w:r>
        <w:t>e do not know who they are.</w:t>
      </w:r>
    </w:p>
    <w:p w:rsidR="005062F1" w:rsidP="005062F1">
      <w:pPr>
        <w:pStyle w:val="Question"/>
        <w:numPr>
          <w:ilvl w:val="0"/>
          <w:numId w:val="9"/>
        </w:numPr>
      </w:pPr>
      <w:sdt>
        <w:sdtPr>
          <w:alias w:val="Member"/>
          <w:tag w:val="&lt;Member mnisId='1487' dodsId='31646'&gt;"/>
          <w:id w:val="895169452"/>
          <w:placeholder>
            <w:docPart w:val="51B56435B8804F439EBBA1765E8688D6"/>
          </w:placeholder>
          <w:richText/>
        </w:sdtPr>
        <w:sdtContent>
          <w:r w:rsidRPr="00DA153B">
            <w:rPr>
              <w:b/>
              <w:bCs/>
            </w:rPr>
            <w:t>Mr Ellwood</w:t>
          </w:r>
          <w:r w:rsidRPr="00404CE3">
            <w:rPr>
              <w:b/>
            </w:rPr>
            <w:t>:</w:t>
          </w:r>
        </w:sdtContent>
      </w:sdt>
      <w:r>
        <w:t xml:space="preserve"> Do you think that the Government </w:t>
      </w:r>
      <w:r>
        <w:t>are</w:t>
      </w:r>
      <w:r>
        <w:t xml:space="preserve"> moving fast enough? </w:t>
      </w:r>
      <w:r>
        <w:t xml:space="preserve">Do they now get it? Do you get the feeling that there is a recognition through this Bill that we are moving at the right pace and able to catch up </w:t>
      </w:r>
      <w:r>
        <w:t>with what is long overdue?</w:t>
      </w:r>
    </w:p>
    <w:p w:rsidR="005062F1" w:rsidP="005062F1">
      <w:pPr>
        <w:pStyle w:val="Answer"/>
      </w:pPr>
      <w:sdt>
        <w:sdtPr>
          <w:alias w:val="Witness"/>
          <w:id w:val="453993573"/>
          <w:placeholder>
            <w:docPart w:val="51B56435B8804F439EBBA1765E8688D6"/>
          </w:placeholder>
          <w:richText/>
        </w:sdtPr>
        <w:sdtContent>
          <w:r w:rsidRPr="00404CE3">
            <w:rPr>
              <w:b/>
              <w:i/>
            </w:rPr>
            <w:t>Francis Tusa:</w:t>
          </w:r>
        </w:sdtContent>
      </w:sdt>
      <w:r>
        <w:t xml:space="preserve"> It is certainly a move in the right direction. We would all recognise that 2020 has seen events </w:t>
      </w:r>
      <w:r>
        <w:t>that</w:t>
      </w:r>
      <w:r>
        <w:t xml:space="preserve"> have slowed down progress, administrative and otherwise, in a lot of areas because priorities have had to be foc</w:t>
      </w:r>
      <w:r>
        <w:t xml:space="preserve">used specifically on Covid. The fact that </w:t>
      </w:r>
      <w:r>
        <w:t>the</w:t>
      </w:r>
      <w:r>
        <w:t xml:space="preserve"> Bill is under way suggests that the progress is heading in the right direction at the very least, if I were to carp. Let us hope it keeps momentum.</w:t>
      </w:r>
    </w:p>
    <w:p w:rsidR="005062F1" w:rsidP="005062F1">
      <w:pPr>
        <w:pStyle w:val="Answer"/>
      </w:pPr>
      <w:sdt>
        <w:sdtPr>
          <w:alias w:val="Witness"/>
          <w:id w:val="-419560844"/>
          <w:placeholder>
            <w:docPart w:val="51B56435B8804F439EBBA1765E8688D6"/>
          </w:placeholder>
          <w:richText/>
        </w:sdtPr>
        <w:sdtContent>
          <w:r w:rsidRPr="00404CE3">
            <w:rPr>
              <w:b/>
              <w:i/>
            </w:rPr>
            <w:t>Michael Formosa:</w:t>
          </w:r>
        </w:sdtContent>
      </w:sdt>
      <w:r>
        <w:t xml:space="preserve"> I agree with Francis that it is certainly a</w:t>
      </w:r>
      <w:r>
        <w:t xml:space="preserve"> step in the right direction. We need to make sure that it is fortified by understanding the contexts in which we </w:t>
      </w:r>
      <w:r>
        <w:t xml:space="preserve">are </w:t>
      </w:r>
      <w:r>
        <w:t>work</w:t>
      </w:r>
      <w:r>
        <w:t>ing</w:t>
      </w:r>
      <w:r>
        <w:t xml:space="preserve"> so that we do not write up a set of Bills that we can point to</w:t>
      </w:r>
      <w:r>
        <w:t xml:space="preserve"> but,</w:t>
      </w:r>
      <w:r>
        <w:t xml:space="preserve"> rather</w:t>
      </w:r>
      <w:r>
        <w:t>,</w:t>
      </w:r>
      <w:r>
        <w:t xml:space="preserve"> we maintain a very dynamic approach to a very complica</w:t>
      </w:r>
      <w:r>
        <w:t xml:space="preserve">ted issue. Any time we merely write up some legislation and point to it as opposed to truly engaging the problem proactively is a risk. But this is </w:t>
      </w:r>
      <w:r>
        <w:t xml:space="preserve">obviously </w:t>
      </w:r>
      <w:r>
        <w:t>a very good start.</w:t>
      </w:r>
    </w:p>
    <w:p w:rsidR="001A3BA5" w:rsidP="005062F1">
      <w:pPr>
        <w:pStyle w:val="Answer"/>
      </w:pPr>
      <w:sdt>
        <w:sdtPr>
          <w:alias w:val="Witness"/>
          <w:id w:val="-1550455368"/>
          <w:placeholder>
            <w:docPart w:val="51B56435B8804F439EBBA1765E8688D6"/>
          </w:placeholder>
          <w:richText/>
        </w:sdtPr>
        <w:sdtContent>
          <w:r w:rsidRPr="00404CE3">
            <w:rPr>
              <w:b/>
              <w:i/>
            </w:rPr>
            <w:t>Elisabeth Braw:</w:t>
          </w:r>
        </w:sdtContent>
      </w:sdt>
      <w:r>
        <w:t xml:space="preserve"> I completely agree with Francis and Michael. It seems to be p</w:t>
      </w:r>
      <w:r>
        <w:t xml:space="preserve">art of this general wake-up call that has come post Covid where China revealed itself in the eyes of many to be a country that does not play fair and obfuscates. </w:t>
      </w:r>
    </w:p>
    <w:p w:rsidR="00F111EF" w:rsidP="005062F1">
      <w:pPr>
        <w:pStyle w:val="Answer"/>
      </w:pPr>
      <w:r>
        <w:t xml:space="preserve">One concern I have about the Bill is that it is not sufficiently clear how the Government </w:t>
      </w:r>
      <w:r>
        <w:t>are</w:t>
      </w:r>
      <w:r>
        <w:t xml:space="preserve"> going to deal with companies that fail to report pending acquisitions</w:t>
      </w:r>
      <w:r>
        <w:t>,</w:t>
      </w:r>
      <w:r>
        <w:t xml:space="preserve"> and how that is going to be followed up on, because it will require quite substantial administration considering the amount of</w:t>
      </w:r>
      <w:r>
        <w:t xml:space="preserve"> M&amp;As</w:t>
      </w:r>
      <w:r>
        <w:t xml:space="preserve"> that go on all the time. Who is going to do it and h</w:t>
      </w:r>
      <w:r>
        <w:t>ow are we going to make sure that all the cases are identified, even those who may want to get out of it</w:t>
      </w:r>
      <w:r>
        <w:t>?</w:t>
      </w:r>
    </w:p>
    <w:p w:rsidR="005062F1" w:rsidP="00F111EF">
      <w:pPr>
        <w:pStyle w:val="Question"/>
        <w:numPr>
          <w:ilvl w:val="0"/>
          <w:numId w:val="0"/>
        </w:numPr>
        <w:ind w:left="794"/>
      </w:pPr>
      <w:sdt>
        <w:sdtPr>
          <w:alias w:val="Member"/>
          <w:tag w:val="&lt;Member mnisId='1487' dodsId='31646'&gt;"/>
          <w:id w:val="-496504637"/>
          <w:placeholder>
            <w:docPart w:val="DefaultPlaceholder_-1854013440"/>
          </w:placeholder>
          <w:richText/>
        </w:sdtPr>
        <w:sdtContent>
          <w:r w:rsidRPr="00F111EF">
            <w:rPr>
              <w:b/>
            </w:rPr>
            <w:t>Mr Ellwood:</w:t>
          </w:r>
        </w:sdtContent>
      </w:sdt>
      <w:r>
        <w:t xml:space="preserve"> Thank you. Chair, back to you.</w:t>
      </w:r>
    </w:p>
    <w:p w:rsidR="00F111EF" w:rsidP="005062F1">
      <w:pPr>
        <w:pStyle w:val="Remark"/>
      </w:pPr>
      <w:sdt>
        <w:sdtPr>
          <w:alias w:val="Member"/>
          <w:tag w:val="&lt;Member mnisId='4132' dodsId='62850'&gt;"/>
          <w:id w:val="654658846"/>
          <w:placeholder>
            <w:docPart w:val="51B56435B8804F439EBBA1765E8688D6"/>
          </w:placeholder>
          <w:richText/>
        </w:sdtPr>
        <w:sdtContent>
          <w:r w:rsidRPr="00970998">
            <w:rPr>
              <w:b/>
            </w:rPr>
            <w:t>Chair:</w:t>
          </w:r>
        </w:sdtContent>
      </w:sdt>
      <w:r>
        <w:t xml:space="preserve"> Thank you very much indeed</w:t>
      </w:r>
      <w:r>
        <w:t>, Tobias</w:t>
      </w:r>
      <w:r>
        <w:t>. I apologise to all of you. I am afraid there was a technical</w:t>
      </w:r>
      <w:r>
        <w:t xml:space="preserve"> hitch in the Chamber</w:t>
      </w:r>
      <w:r>
        <w:t>.</w:t>
      </w:r>
      <w:r>
        <w:t xml:space="preserve"> </w:t>
      </w:r>
      <w:r>
        <w:t>T</w:t>
      </w:r>
      <w:r>
        <w:t xml:space="preserve">he Prime Minister was there one minute and </w:t>
      </w:r>
      <w:r>
        <w:t xml:space="preserve">the next minute he </w:t>
      </w:r>
      <w:r>
        <w:t xml:space="preserve">disappeared as the broadband or something collapsed, so it all took much longer than I thought. </w:t>
      </w:r>
      <w:r>
        <w:t xml:space="preserve">I do apologise because I was away much longer than I thought. </w:t>
      </w:r>
    </w:p>
    <w:p w:rsidR="00DF3AA2" w:rsidRPr="009B7CE7" w:rsidP="00D70CC8">
      <w:pPr>
        <w:pStyle w:val="Remark"/>
      </w:pPr>
      <w:r>
        <w:t>I thank you</w:t>
      </w:r>
      <w:r>
        <w:t xml:space="preserve"> all very much indeed for your contribution and for your time</w:t>
      </w:r>
      <w:r>
        <w:t>:</w:t>
      </w:r>
      <w:r>
        <w:t xml:space="preserve"> Francis Tusa, editor of Defence Analysis</w:t>
      </w:r>
      <w:r>
        <w:t>;</w:t>
      </w:r>
      <w:r>
        <w:t xml:space="preserve"> Elisabeth Braw, visiting fellow, American Enterprise Institute</w:t>
      </w:r>
      <w:r>
        <w:t>;</w:t>
      </w:r>
      <w:r>
        <w:t xml:space="preserve"> and Michael Formosa, managing partner at Renaissance Strategic Advis</w:t>
      </w:r>
      <w:r>
        <w:t>e</w:t>
      </w:r>
      <w:r>
        <w:t>rs. I thank my col</w:t>
      </w:r>
      <w:r>
        <w:t>leagues too, particularly Tobias for chairing in my absence. I also thank Matthew Congreve</w:t>
      </w:r>
      <w:r>
        <w:t>,</w:t>
      </w:r>
      <w:r>
        <w:t xml:space="preserve"> our </w:t>
      </w:r>
      <w:r>
        <w:t>C</w:t>
      </w:r>
      <w:r>
        <w:t>lerk, who has put it all together. With that, I conclude this session of our Sub-Committee.</w:t>
      </w:r>
    </w:p>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08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08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08D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08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399055DA1034465B73A7F12757961E4"/>
      </w:placeholder>
      <w:richText/>
    </w:sdtPr>
    <w:sdtContent>
      <w:p w:rsidR="001A3BA5" w:rsidP="009277D8">
        <w:pPr>
          <w:pStyle w:val="Para"/>
          <w:rPr>
            <w:color w:val="808080"/>
          </w:rPr>
        </w:pPr>
        <w:r w:rsidRPr="00FB0BF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1A3BA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08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0822130"/>
    <w:lvl w:ilvl="0">
      <w:start w:val="4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FB0BFF"/>
    <w:rPr>
      <w:color w:val="605E5C"/>
      <w:shd w:val="clear" w:color="auto" w:fill="E1DFDD"/>
    </w:rPr>
  </w:style>
  <w:style w:type="character" w:styleId="CommentReference">
    <w:name w:val="annotation reference"/>
    <w:basedOn w:val="DefaultParagraphFont"/>
    <w:uiPriority w:val="99"/>
    <w:semiHidden/>
    <w:unhideWhenUsed/>
    <w:rsid w:val="006704B9"/>
    <w:rPr>
      <w:sz w:val="16"/>
      <w:szCs w:val="16"/>
    </w:rPr>
  </w:style>
  <w:style w:type="paragraph" w:styleId="CommentText">
    <w:name w:val="annotation text"/>
    <w:basedOn w:val="Normal"/>
    <w:link w:val="CommentTextChar"/>
    <w:uiPriority w:val="99"/>
    <w:semiHidden/>
    <w:unhideWhenUsed/>
    <w:rsid w:val="006704B9"/>
    <w:rPr>
      <w:sz w:val="20"/>
      <w:szCs w:val="20"/>
    </w:rPr>
  </w:style>
  <w:style w:type="character" w:customStyle="1" w:styleId="CommentTextChar">
    <w:name w:val="Comment Text Char"/>
    <w:basedOn w:val="DefaultParagraphFont"/>
    <w:link w:val="CommentText"/>
    <w:uiPriority w:val="99"/>
    <w:semiHidden/>
    <w:rsid w:val="006704B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04B9"/>
    <w:rPr>
      <w:b/>
      <w:bCs/>
    </w:rPr>
  </w:style>
  <w:style w:type="character" w:customStyle="1" w:styleId="CommentSubjectChar">
    <w:name w:val="Comment Subject Char"/>
    <w:basedOn w:val="CommentTextChar"/>
    <w:link w:val="CommentSubject"/>
    <w:uiPriority w:val="99"/>
    <w:semiHidden/>
    <w:rsid w:val="006704B9"/>
    <w:rPr>
      <w:rFonts w:ascii="Verdana" w:hAnsi="Verdana"/>
      <w:b/>
      <w:bCs/>
      <w:sz w:val="20"/>
      <w:szCs w:val="20"/>
    </w:rPr>
  </w:style>
  <w:style w:type="paragraph" w:styleId="BalloonText">
    <w:name w:val="Balloon Text"/>
    <w:basedOn w:val="Normal"/>
    <w:link w:val="BalloonTextChar"/>
    <w:uiPriority w:val="99"/>
    <w:semiHidden/>
    <w:unhideWhenUsed/>
    <w:rsid w:val="006704B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04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399055DA1034465B73A7F12757961E4"/>
        <w:category>
          <w:name w:val="General"/>
          <w:gallery w:val="placeholder"/>
        </w:category>
        <w:types>
          <w:type w:val="bbPlcHdr"/>
        </w:types>
        <w:behaviors>
          <w:behavior w:val="content"/>
        </w:behaviors>
        <w:guid w:val="{992F4416-B34B-44D6-A12B-232B123298A2}"/>
      </w:docPartPr>
      <w:docPartBody>
        <w:p w:rsidR="002731D3" w:rsidP="002731D3">
          <w:pPr>
            <w:pStyle w:val="0399055DA1034465B73A7F12757961E4"/>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0190748-EA8F-43EF-9A40-30186777DF82}"/>
      </w:docPartPr>
      <w:docPartBody>
        <w:p w:rsidR="002731D3">
          <w:r w:rsidRPr="00FF6E1D">
            <w:rPr>
              <w:rStyle w:val="PlaceholderText"/>
            </w:rPr>
            <w:t>Click or tap here to enter text.</w:t>
          </w:r>
        </w:p>
      </w:docPartBody>
    </w:docPart>
    <w:docPart>
      <w:docPartPr>
        <w:name w:val="51B56435B8804F439EBBA1765E8688D6"/>
        <w:category>
          <w:name w:val="General"/>
          <w:gallery w:val="placeholder"/>
        </w:category>
        <w:types>
          <w:type w:val="bbPlcHdr"/>
        </w:types>
        <w:behaviors>
          <w:behavior w:val="content"/>
        </w:behaviors>
        <w:guid w:val="{2454ED9D-12CD-4DC5-B5B1-D7006CD3A3C8}"/>
      </w:docPartPr>
      <w:docPartBody>
        <w:p w:rsidR="00EA3262" w:rsidP="00CC7263">
          <w:pPr>
            <w:pStyle w:val="51B56435B8804F439EBBA1765E8688D6"/>
          </w:pPr>
          <w:r w:rsidRPr="00696F4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7263"/>
    <w:rPr>
      <w:color w:val="808080"/>
    </w:rPr>
  </w:style>
  <w:style w:type="paragraph" w:customStyle="1" w:styleId="0399055DA1034465B73A7F12757961E4">
    <w:name w:val="0399055DA1034465B73A7F12757961E4"/>
    <w:rsid w:val="002731D3"/>
  </w:style>
  <w:style w:type="paragraph" w:customStyle="1" w:styleId="51B56435B8804F439EBBA1765E8688D6">
    <w:name w:val="51B56435B8804F439EBBA1765E8688D6"/>
    <w:rsid w:val="00CC72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816AADBCCCEA43B1797D01A97AC34B" ma:contentTypeVersion="11" ma:contentTypeDescription="Create a new document." ma:contentTypeScope="" ma:versionID="1f93ea2390e6d64cb1882a74a36cc60a">
  <xsd:schema xmlns:xsd="http://www.w3.org/2001/XMLSchema" xmlns:xs="http://www.w3.org/2001/XMLSchema" xmlns:p="http://schemas.microsoft.com/office/2006/metadata/properties" xmlns:ns3="59240a86-f9f4-4c6c-89cc-1a34c7e2028b" xmlns:ns4="b44fca8d-4a63-4dc9-b18b-472e8d688e45" targetNamespace="http://schemas.microsoft.com/office/2006/metadata/properties" ma:root="true" ma:fieldsID="27c8d0950262a4823af4aabce683853b" ns3:_="" ns4:_="">
    <xsd:import namespace="59240a86-f9f4-4c6c-89cc-1a34c7e2028b"/>
    <xsd:import namespace="b44fca8d-4a63-4dc9-b18b-472e8d688e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240a86-f9f4-4c6c-89cc-1a34c7e20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4fca8d-4a63-4dc9-b18b-472e8d688e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5C31-01AB-47EB-9F32-1FBEE286A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240a86-f9f4-4c6c-89cc-1a34c7e2028b"/>
    <ds:schemaRef ds:uri="b44fca8d-4a63-4dc9-b18b-472e8d688e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3C0ACE-6334-4468-B7ED-2FAF13E8AC7A}">
  <ds:schemaRefs>
    <ds:schemaRef ds:uri="http://schemas.microsoft.com/sharepoint/v3/contenttype/forms"/>
  </ds:schemaRefs>
</ds:datastoreItem>
</file>

<file path=customXml/itemProps3.xml><?xml version="1.0" encoding="utf-8"?>
<ds:datastoreItem xmlns:ds="http://schemas.openxmlformats.org/officeDocument/2006/customXml" ds:itemID="{74E38918-EDDE-42A7-A9CA-CCB71FA1165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0D6386-B050-4767-A831-74AE0B5A3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