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1D21" w:rsidP="00B33A14">
      <w:pPr>
        <w:pStyle w:val="TitleCommittee0"/>
      </w:pPr>
      <w:sdt>
        <w:sdtPr>
          <w:alias w:val="CommitteeName"/>
          <w:tag w:val="CommitteeName"/>
          <w:id w:val="1869951332"/>
          <w:placeholder>
            <w:docPart w:val="A3AB18FB8BBE44D5918720FD3AD6937E"/>
          </w:placeholder>
          <w:richText/>
        </w:sdtPr>
        <w:sdtContent>
          <w:r>
            <w:t>Environment Audit Committee</w:t>
          </w:r>
        </w:sdtContent>
      </w:sdt>
    </w:p>
    <w:p w:rsidR="00891D21" w:rsidP="00B33A14">
      <w:pPr>
        <w:pStyle w:val="TitleInquiry0"/>
      </w:pPr>
      <w:r>
        <w:t xml:space="preserve">Oral evidence: </w:t>
      </w:r>
      <w:sdt>
        <w:sdtPr>
          <w:alias w:val="InquiryName"/>
          <w:tag w:val="InquiryName"/>
          <w:id w:val="377371847"/>
          <w:placeholder>
            <w:docPart w:val="A3AB18FB8BBE44D5918720FD3AD6937E"/>
          </w:placeholder>
          <w:richText/>
        </w:sdtPr>
        <w:sdtContent>
          <w:r>
            <w:t>Environmental compliance and enforcement</w:t>
          </w:r>
        </w:sdtContent>
      </w:sdt>
      <w:r>
        <w:t xml:space="preserve">, HC </w:t>
      </w:r>
      <w:sdt>
        <w:sdtPr>
          <w:alias w:val="InquiryRefNo"/>
          <w:tag w:val="InquiryRefNo"/>
          <w:id w:val="-281725174"/>
          <w:placeholder>
            <w:docPart w:val="A3AB18FB8BBE44D5918720FD3AD6937E"/>
          </w:placeholder>
          <w:richText/>
        </w:sdtPr>
        <w:sdtContent>
          <w:r>
            <w:t>1092</w:t>
          </w:r>
        </w:sdtContent>
      </w:sdt>
    </w:p>
    <w:sdt>
      <w:sdtPr>
        <w:alias w:val="SittingDate"/>
        <w:tag w:val="SittingDate"/>
        <w:id w:val="-1160222926"/>
        <w:placeholder>
          <w:docPart w:val="A3AB18FB8BBE44D5918720FD3AD6937E"/>
        </w:placeholder>
        <w:richText/>
      </w:sdtPr>
      <w:sdtContent>
        <w:p w:rsidR="00891D21" w:rsidP="00B33A14">
          <w:pPr>
            <w:pStyle w:val="Para"/>
          </w:pPr>
          <w:r>
            <w:t>Wednesday 8 February 2023</w:t>
          </w:r>
        </w:p>
      </w:sdtContent>
    </w:sdt>
    <w:p w:rsidR="00891D21" w:rsidP="00B33A14">
      <w:pPr>
        <w:pStyle w:val="Para"/>
      </w:pPr>
      <w:r>
        <w:t xml:space="preserve">Ordered by the House of </w:t>
      </w:r>
      <w:sdt>
        <w:sdtPr>
          <w:alias w:val="House"/>
          <w:tag w:val="House"/>
          <w:id w:val="809213435"/>
          <w:placeholder>
            <w:docPart w:val="A3AB18FB8BBE44D5918720FD3AD6937E"/>
          </w:placeholder>
          <w:richText/>
        </w:sdtPr>
        <w:sdtContent>
          <w:r w:rsidRPr="00615759">
            <w:t>Commons</w:t>
          </w:r>
        </w:sdtContent>
      </w:sdt>
      <w:r w:rsidRPr="00615759">
        <w:t xml:space="preserve"> to be published on </w:t>
      </w:r>
      <w:sdt>
        <w:sdtPr>
          <w:alias w:val="PublishDate"/>
          <w:tag w:val="PublishDate"/>
          <w:id w:val="217021599"/>
          <w:placeholder>
            <w:docPart w:val="A3AB18FB8BBE44D5918720FD3AD6937E"/>
          </w:placeholder>
          <w:richText/>
        </w:sdtPr>
        <w:sdtContent>
          <w:r>
            <w:t>8 February 2023</w:t>
          </w:r>
        </w:sdtContent>
      </w:sdt>
      <w:r w:rsidRPr="00615759">
        <w:t>.</w:t>
      </w:r>
    </w:p>
    <w:p w:rsidR="00891D21" w:rsidP="00B33A14">
      <w:pPr>
        <w:pStyle w:val="Para"/>
      </w:pPr>
      <w:sdt>
        <w:sdtPr>
          <w:alias w:val="VideoHyperlink"/>
          <w:tag w:val="VideoHyperlink"/>
          <w:id w:val="703995351"/>
          <w:placeholder>
            <w:docPart w:val="A3AB18FB8BBE44D5918720FD3AD6937E"/>
          </w:placeholder>
          <w:richText/>
        </w:sdtPr>
        <w:sdtContent>
          <w:r>
            <w:fldChar w:fldCharType="begin"/>
          </w:r>
          <w:r>
            <w:instrText xml:space="preserve"> HYPERLINK "https://parliamentlive.tv/Event/Index/6e974e77-7591-498c-8fed-88ffb623e0f8" </w:instrText>
          </w:r>
          <w:r>
            <w:fldChar w:fldCharType="separate"/>
          </w:r>
          <w:r w:rsidRPr="00D730FF">
            <w:rPr>
              <w:rStyle w:val="Hyperlink"/>
            </w:rPr>
            <w:t>Watch the meeting</w:t>
          </w:r>
          <w:r>
            <w:fldChar w:fldCharType="end"/>
          </w:r>
        </w:sdtContent>
      </w:sdt>
    </w:p>
    <w:p w:rsidR="00891D21" w:rsidP="00B33A14">
      <w:r>
        <w:t xml:space="preserve">Members present: </w:t>
      </w:r>
      <w:bookmarkStart w:id="0" w:name="_Hlk126850372"/>
      <w:r w:rsidRPr="00F6727F">
        <w:t>Philip Dunne (Chair); Duncan Baker;</w:t>
      </w:r>
      <w:r>
        <w:t xml:space="preserve"> </w:t>
      </w:r>
      <w:r w:rsidRPr="00F6727F">
        <w:t>Barry Gardiner; Helen Hayes;</w:t>
      </w:r>
      <w:r>
        <w:t xml:space="preserve"> </w:t>
      </w:r>
      <w:r w:rsidRPr="00F6727F">
        <w:t xml:space="preserve">Caroline Lucas; </w:t>
      </w:r>
      <w:r w:rsidR="00F3730A">
        <w:t xml:space="preserve">Cherilyn Mackrory; </w:t>
      </w:r>
      <w:r w:rsidRPr="00F6727F">
        <w:t>Anna McMorrin; John McNally;</w:t>
      </w:r>
      <w:r>
        <w:t xml:space="preserve"> Dr </w:t>
      </w:r>
      <w:r w:rsidRPr="00F6727F">
        <w:t>Matthew Offor</w:t>
      </w:r>
      <w:r>
        <w:t>d; Claudia Webbe</w:t>
      </w:r>
      <w:r w:rsidRPr="00F6727F">
        <w:t>.</w:t>
      </w:r>
    </w:p>
    <w:p w:rsidR="00891D21" w:rsidP="00B33A14">
      <w:pPr>
        <w:pStyle w:val="ParaCentre"/>
      </w:pPr>
      <w:bookmarkEnd w:id="0"/>
      <w:r w:rsidRPr="00156A60">
        <w:t xml:space="preserve">Questions </w:t>
      </w:r>
      <w:sdt>
        <w:sdtPr>
          <w:alias w:val="QuestionNumbers"/>
          <w:tag w:val="QuestionNumbers"/>
          <w:id w:val="-1223666168"/>
          <w:placeholder>
            <w:docPart w:val="A3AB18FB8BBE44D5918720FD3AD6937E"/>
          </w:placeholder>
          <w:richText/>
        </w:sdtPr>
        <w:sdtContent>
          <w:r>
            <w:t xml:space="preserve">49 - </w:t>
          </w:r>
          <w:r w:rsidR="00007401">
            <w:t>70</w:t>
          </w:r>
        </w:sdtContent>
      </w:sdt>
    </w:p>
    <w:p w:rsidR="00891D21" w:rsidP="00B33A14">
      <w:pPr>
        <w:pStyle w:val="TitleWitnesses0"/>
      </w:pPr>
      <w:r>
        <w:t>Witnesses</w:t>
      </w:r>
    </w:p>
    <w:p w:rsidR="00891D21" w:rsidRPr="00BD6D45" w:rsidP="00B33A14">
      <w:pPr>
        <w:pStyle w:val="Para"/>
      </w:pPr>
      <w:r>
        <w:fldChar w:fldCharType="begin"/>
      </w:r>
      <w:r>
        <w:instrText xml:space="preserve"> HYPERLINK \l "Panel1" </w:instrText>
      </w:r>
      <w:r>
        <w:fldChar w:fldCharType="separate"/>
      </w:r>
      <w:r w:rsidRPr="00891D21">
        <w:rPr>
          <w:rStyle w:val="Hyperlink"/>
        </w:rPr>
        <w:t>I</w:t>
      </w:r>
      <w:r>
        <w:fldChar w:fldCharType="end"/>
      </w:r>
      <w:r>
        <w:t>: Dame Glenys Stac</w:t>
      </w:r>
      <w:r w:rsidR="00CB459A">
        <w:t>e</w:t>
      </w:r>
      <w:r>
        <w:t>y DBE, Chair, Office for Environmental Protection</w:t>
      </w:r>
      <w:r w:rsidR="00A62000">
        <w:t>;</w:t>
      </w:r>
      <w:r>
        <w:t xml:space="preserve"> and Natalie Prosser, Chief Executive, Office for Environmental Protection.</w:t>
      </w:r>
    </w:p>
    <w:p w:rsidR="00891D21" w:rsidP="00B33A14">
      <w:pPr>
        <w:rPr>
          <w:rFonts w:eastAsia="Times New Roman"/>
          <w:szCs w:val="20"/>
        </w:rPr>
      </w:pPr>
    </w:p>
    <w:p w:rsidR="00891D21" w:rsidP="00B33A14">
      <w:pPr>
        <w:pStyle w:val="TitlePanel0"/>
      </w:pPr>
      <w:bookmarkStart w:id="1" w:name="Panel1"/>
      <w:r>
        <w:t>Examination of witnesses</w:t>
      </w:r>
    </w:p>
    <w:p w:rsidR="00891D21" w:rsidRPr="00416915" w:rsidP="00B33A14">
      <w:pPr>
        <w:pStyle w:val="Para"/>
      </w:pPr>
      <w:r>
        <w:t xml:space="preserve">Witnesses: </w:t>
      </w:r>
      <w:r>
        <w:t xml:space="preserve">Dame Glenys </w:t>
      </w:r>
      <w:r>
        <w:t xml:space="preserve">Stacey </w:t>
      </w:r>
      <w:r>
        <w:t>and Natalie Prosser</w:t>
      </w:r>
      <w:bookmarkEnd w:id="1"/>
      <w:r>
        <w:t>.</w:t>
      </w:r>
    </w:p>
    <w:p w:rsidR="00825797" w:rsidP="005E4919">
      <w:pPr>
        <w:pStyle w:val="Question"/>
      </w:pPr>
      <w:sdt>
        <w:sdtPr>
          <w:alias w:val="Member"/>
          <w:tag w:val="&lt;Member mnisId='1542' dodsId='35388'&gt;"/>
          <w:id w:val="835959081"/>
          <w:placeholder>
            <w:docPart w:val="DefaultPlaceholder_-1854013440"/>
          </w:placeholder>
          <w:richText/>
        </w:sdtPr>
        <w:sdtContent>
          <w:r w:rsidRPr="00825797" w:rsidR="0018078C">
            <w:rPr>
              <w:b/>
            </w:rPr>
            <w:t>Chair:</w:t>
          </w:r>
        </w:sdtContent>
      </w:sdt>
      <w:r w:rsidR="0018078C">
        <w:t xml:space="preserve"> Good afternoon and </w:t>
      </w:r>
      <w:r>
        <w:t>welcome</w:t>
      </w:r>
      <w:r w:rsidR="0018078C">
        <w:t xml:space="preserve"> to the Environmental Audit Committee, where we are pleased to have two panels today discussing the environmental protection policies of DEFRA</w:t>
      </w:r>
      <w:r w:rsidR="00451B65">
        <w:t xml:space="preserve">. </w:t>
      </w:r>
      <w:r w:rsidR="0018078C">
        <w:t xml:space="preserve">We are particularly pleased to welcome back to the Committee the chair and chief executive of the Office </w:t>
      </w:r>
      <w:r>
        <w:t>for</w:t>
      </w:r>
      <w:r w:rsidR="0018078C">
        <w:t xml:space="preserve"> Environmental Protection</w:t>
      </w:r>
      <w:r w:rsidR="00451B65">
        <w:t xml:space="preserve">. </w:t>
      </w:r>
      <w:r w:rsidR="0018078C">
        <w:t>I would like to start by apologising to Dame Glenys Stac</w:t>
      </w:r>
      <w:r w:rsidR="00CB459A">
        <w:t>e</w:t>
      </w:r>
      <w:r w:rsidR="0018078C">
        <w:t>y and Natalie Prosser for being unable to have our session last week as a result of parliamentary votes</w:t>
      </w:r>
      <w:r w:rsidR="00451B65">
        <w:t xml:space="preserve">. </w:t>
      </w:r>
      <w:r w:rsidR="0018078C">
        <w:t xml:space="preserve">However, we are here today and very much look forward to hearing what you </w:t>
      </w:r>
      <w:r>
        <w:t>have</w:t>
      </w:r>
      <w:r w:rsidR="0018078C">
        <w:t xml:space="preserve"> to say to us now that you have been established for a year or so a</w:t>
      </w:r>
      <w:r w:rsidR="00CB7CFA">
        <w:t>t</w:t>
      </w:r>
      <w:r w:rsidR="0018078C">
        <w:t xml:space="preserve"> the OEP.</w:t>
      </w:r>
    </w:p>
    <w:p w:rsidR="00A62EEA" w:rsidP="00B33A14">
      <w:pPr>
        <w:pStyle w:val="Remark"/>
      </w:pPr>
      <w:r>
        <w:t>I would</w:t>
      </w:r>
      <w:r w:rsidR="0018078C">
        <w:t xml:space="preserve"> like to start by asking you a question that is a follow-up to some of our previous conversations on the extent to which y</w:t>
      </w:r>
      <w:r>
        <w:t xml:space="preserve">ou have </w:t>
      </w:r>
      <w:r>
        <w:t>clarity</w:t>
      </w:r>
      <w:r>
        <w:t xml:space="preserve"> over your role and are comfortable in the </w:t>
      </w:r>
      <w:r>
        <w:t>resource</w:t>
      </w:r>
      <w:r>
        <w:t xml:space="preserve"> that you have to fulfil </w:t>
      </w:r>
      <w:r w:rsidR="006E552C">
        <w:t>it</w:t>
      </w:r>
      <w:r w:rsidR="00451B65">
        <w:t xml:space="preserve">. </w:t>
      </w:r>
      <w:r>
        <w:t xml:space="preserve">Glenys, </w:t>
      </w:r>
      <w:r>
        <w:t>would</w:t>
      </w:r>
      <w:r>
        <w:t xml:space="preserve"> you like to kick off?</w:t>
      </w:r>
    </w:p>
    <w:p w:rsidR="00F26728" w:rsidP="00B33A14">
      <w:pPr>
        <w:pStyle w:val="Answer"/>
      </w:pPr>
      <w:sdt>
        <w:sdtPr>
          <w:alias w:val="Witness"/>
          <w:id w:val="-165875647"/>
          <w:placeholder>
            <w:docPart w:val="DefaultPlaceholder_-1854013440"/>
          </w:placeholder>
          <w:richText/>
        </w:sdtPr>
        <w:sdtContent>
          <w:r w:rsidR="00CB459A">
            <w:rPr>
              <w:b/>
              <w:i/>
            </w:rPr>
            <w:t>Dame Glenys Stacey:</w:t>
          </w:r>
        </w:sdtContent>
      </w:sdt>
      <w:r w:rsidR="00A62EEA">
        <w:t xml:space="preserve"> Thank you</w:t>
      </w:r>
      <w:r w:rsidR="006E552C">
        <w:t>. I</w:t>
      </w:r>
      <w:r w:rsidR="00A62EEA">
        <w:t xml:space="preserve">t is true that when you look at the Office </w:t>
      </w:r>
      <w:r w:rsidR="00825797">
        <w:t>for</w:t>
      </w:r>
      <w:r w:rsidR="00A62EEA">
        <w:t xml:space="preserve"> Environmental Protection in terms of the </w:t>
      </w:r>
      <w:r w:rsidR="00825797">
        <w:t>provisions</w:t>
      </w:r>
      <w:r w:rsidR="00A62EEA">
        <w:t xml:space="preserve"> of the Environment Act, it does look an odd beast</w:t>
      </w:r>
      <w:r w:rsidR="00451B65">
        <w:t xml:space="preserve">. </w:t>
      </w:r>
      <w:r w:rsidR="00A62EEA">
        <w:t xml:space="preserve">There is a very wide range of powers; in one sense we can do a lot of things. Our enforcement powers are not as </w:t>
      </w:r>
      <w:r w:rsidR="00825797">
        <w:t>strong</w:t>
      </w:r>
      <w:r w:rsidR="00A62EEA">
        <w:t xml:space="preserve"> as some advocated. </w:t>
      </w:r>
      <w:r w:rsidR="00825797">
        <w:t>Indeed</w:t>
      </w:r>
      <w:r w:rsidR="00A62EEA">
        <w:t xml:space="preserve">, enforcement is not necessarily the best way </w:t>
      </w:r>
      <w:r>
        <w:t>to</w:t>
      </w:r>
      <w:r w:rsidR="00A62EEA">
        <w:t xml:space="preserve"> go about things, and we have had to find our </w:t>
      </w:r>
      <w:r w:rsidR="00A62EEA">
        <w:t>way through that</w:t>
      </w:r>
      <w:r w:rsidR="00451B65">
        <w:t xml:space="preserve">. </w:t>
      </w:r>
      <w:r w:rsidR="00A62EEA">
        <w:t xml:space="preserve">Certainly we </w:t>
      </w:r>
      <w:r w:rsidR="00825797">
        <w:t>set</w:t>
      </w:r>
      <w:r w:rsidR="00A62EEA">
        <w:t xml:space="preserve"> out in </w:t>
      </w:r>
      <w:r w:rsidR="00D20C51">
        <w:t xml:space="preserve">our </w:t>
      </w:r>
      <w:r w:rsidR="00A62EEA">
        <w:t>strategy last year our approach, which I can sum up as doing everything that we have to do—</w:t>
      </w:r>
      <w:r w:rsidR="00825797">
        <w:t>reporting</w:t>
      </w:r>
      <w:r w:rsidR="00A62EEA">
        <w:t xml:space="preserve"> annual</w:t>
      </w:r>
      <w:r w:rsidR="00CB7CFA">
        <w:t>ly</w:t>
      </w:r>
      <w:r w:rsidR="00A62EEA">
        <w:t xml:space="preserve"> on the Government</w:t>
      </w:r>
      <w:r w:rsidR="00B33A14">
        <w:t>’</w:t>
      </w:r>
      <w:r w:rsidR="00A62EEA">
        <w:t>s progress, for example, in delivering their 25-year plan</w:t>
      </w:r>
      <w:r w:rsidR="00451B65">
        <w:t xml:space="preserve">. </w:t>
      </w:r>
      <w:r w:rsidR="00A62EEA">
        <w:t xml:space="preserve">They are </w:t>
      </w:r>
      <w:r w:rsidR="00825797">
        <w:t>given</w:t>
      </w:r>
      <w:r w:rsidR="00CB7CFA">
        <w:t>s</w:t>
      </w:r>
      <w:r w:rsidR="00A62EEA">
        <w:t xml:space="preserve"> and we make a very great deal of effort to get that as well as possible.</w:t>
      </w:r>
    </w:p>
    <w:p w:rsidR="00F26728" w:rsidP="00B33A14">
      <w:pPr>
        <w:pStyle w:val="Answer"/>
      </w:pPr>
      <w:r>
        <w:t>Otherwise, whe</w:t>
      </w:r>
      <w:r w:rsidR="006E4556">
        <w:t>re</w:t>
      </w:r>
      <w:r>
        <w:t xml:space="preserve"> we have discretion, we tend to take an issue-based approach, taking the most </w:t>
      </w:r>
      <w:r w:rsidR="00825797">
        <w:t>prominent</w:t>
      </w:r>
      <w:r>
        <w:t xml:space="preserve">, pertinent </w:t>
      </w:r>
      <w:r w:rsidR="00631615">
        <w:t>issue in the environment where we think that we can make a difference</w:t>
      </w:r>
      <w:r w:rsidR="00055A7D">
        <w:t>, and then l</w:t>
      </w:r>
      <w:r w:rsidR="00631615">
        <w:t xml:space="preserve">ooking across our range of tools </w:t>
      </w:r>
      <w:r>
        <w:t>to</w:t>
      </w:r>
      <w:r w:rsidR="00631615">
        <w:t xml:space="preserve"> </w:t>
      </w:r>
      <w:r>
        <w:t>see</w:t>
      </w:r>
      <w:r w:rsidR="00631615">
        <w:t xml:space="preserve"> which tool or tools</w:t>
      </w:r>
      <w:r w:rsidR="00055A7D">
        <w:t>—</w:t>
      </w:r>
      <w:r w:rsidR="00631615">
        <w:t>which powers</w:t>
      </w:r>
      <w:r w:rsidR="00055A7D">
        <w:t>—</w:t>
      </w:r>
      <w:r w:rsidR="00631615">
        <w:t xml:space="preserve">we can apply to </w:t>
      </w:r>
      <w:r>
        <w:t>make</w:t>
      </w:r>
      <w:r w:rsidR="00631615">
        <w:t xml:space="preserve"> the difference that is required</w:t>
      </w:r>
      <w:r w:rsidR="00451B65">
        <w:t xml:space="preserve">. </w:t>
      </w:r>
      <w:r w:rsidR="00631615">
        <w:t>If we can make enough difference, then we get on and do it</w:t>
      </w:r>
      <w:r w:rsidR="00451B65">
        <w:t xml:space="preserve">. </w:t>
      </w:r>
      <w:r w:rsidR="00055A7D">
        <w:t>I think w</w:t>
      </w:r>
      <w:r w:rsidR="00631615">
        <w:t>e are getting comfortable with our role</w:t>
      </w:r>
      <w:r w:rsidR="00055A7D">
        <w:t>. F</w:t>
      </w:r>
      <w:r w:rsidR="00631615">
        <w:t>ortunately</w:t>
      </w:r>
      <w:r w:rsidR="00055A7D">
        <w:t xml:space="preserve">, </w:t>
      </w:r>
      <w:r w:rsidR="00631615">
        <w:t xml:space="preserve">we have done some excellent </w:t>
      </w:r>
      <w:r>
        <w:t>recruitment</w:t>
      </w:r>
      <w:r w:rsidR="00451B65">
        <w:t xml:space="preserve">. </w:t>
      </w:r>
      <w:r w:rsidR="00631615">
        <w:t>We have some excellent people at the OEP</w:t>
      </w:r>
      <w:r w:rsidR="00451B65">
        <w:t xml:space="preserve">. </w:t>
      </w:r>
      <w:r w:rsidR="00631615">
        <w:t>I am very proud and pleased about that</w:t>
      </w:r>
      <w:r w:rsidR="00055A7D">
        <w:t>. T</w:t>
      </w:r>
      <w:r w:rsidR="00631615">
        <w:t>ogether</w:t>
      </w:r>
      <w:r w:rsidR="00055A7D">
        <w:t xml:space="preserve">, </w:t>
      </w:r>
      <w:r w:rsidR="00631615">
        <w:t>they are able to deliver exceptionally well.</w:t>
      </w:r>
    </w:p>
    <w:p w:rsidR="00F26728" w:rsidP="00B33A14">
      <w:pPr>
        <w:pStyle w:val="Answer"/>
      </w:pPr>
      <w:r>
        <w:t xml:space="preserve">As to whether we have enough resources, I </w:t>
      </w:r>
      <w:r>
        <w:t>welcome</w:t>
      </w:r>
      <w:r>
        <w:t xml:space="preserve"> your interest</w:t>
      </w:r>
      <w:r w:rsidR="00055A7D">
        <w:t>—</w:t>
      </w:r>
      <w:r>
        <w:t>thank you</w:t>
      </w:r>
      <w:r w:rsidR="00451B65">
        <w:t xml:space="preserve">. </w:t>
      </w:r>
      <w:r>
        <w:t>Of course, we do have to report to Parliament annual</w:t>
      </w:r>
      <w:r>
        <w:t>ly</w:t>
      </w:r>
      <w:r>
        <w:t xml:space="preserve"> on whether we have enough resources</w:t>
      </w:r>
      <w:r w:rsidR="00451B65">
        <w:t xml:space="preserve">. </w:t>
      </w:r>
      <w:r>
        <w:t xml:space="preserve">The </w:t>
      </w:r>
      <w:r>
        <w:t>position</w:t>
      </w:r>
      <w:r>
        <w:t xml:space="preserve"> that we are in at the moment is </w:t>
      </w:r>
      <w:r w:rsidR="006B0CDF">
        <w:t xml:space="preserve">that </w:t>
      </w:r>
      <w:r>
        <w:t xml:space="preserve">we have resources that we agreed for start-up </w:t>
      </w:r>
      <w:r w:rsidR="00F36EE1">
        <w:t xml:space="preserve">and </w:t>
      </w:r>
      <w:r>
        <w:t>our first year and we are now in a process of bidding</w:t>
      </w:r>
      <w:r w:rsidR="00F36EE1">
        <w:t xml:space="preserve">, </w:t>
      </w:r>
      <w:r>
        <w:t>with every</w:t>
      </w:r>
      <w:r w:rsidR="00F36EE1">
        <w:t>one else</w:t>
      </w:r>
      <w:r>
        <w:t xml:space="preserve"> in the public sector</w:t>
      </w:r>
      <w:r w:rsidR="00F36EE1">
        <w:t>—</w:t>
      </w:r>
      <w:r>
        <w:t>our bids go into DEFRA and we are bidding for our future funding.</w:t>
      </w:r>
    </w:p>
    <w:p w:rsidR="00D5609D" w:rsidP="00B33A14">
      <w:pPr>
        <w:pStyle w:val="Answer"/>
      </w:pPr>
      <w:r>
        <w:t xml:space="preserve">We have done a good deal of work to estimate, as far as we are able, what we think we need in order to be a credible organisation that is to deliver as Parliament </w:t>
      </w:r>
      <w:r w:rsidR="00F26728">
        <w:t>intended</w:t>
      </w:r>
      <w:r w:rsidR="0070727A">
        <w:t>. W</w:t>
      </w:r>
      <w:r>
        <w:t>e are not there yet</w:t>
      </w:r>
      <w:r w:rsidR="00451B65">
        <w:t xml:space="preserve">. </w:t>
      </w:r>
      <w:r>
        <w:t>Oddly—</w:t>
      </w:r>
      <w:r w:rsidR="0070727A">
        <w:t xml:space="preserve">well, </w:t>
      </w:r>
      <w:r>
        <w:t xml:space="preserve">not oddly, </w:t>
      </w:r>
      <w:r w:rsidR="0070727A">
        <w:t xml:space="preserve">I suppose; </w:t>
      </w:r>
      <w:r>
        <w:t xml:space="preserve">expectedly—the figure that we have come up with, which is about 95 staff, sits </w:t>
      </w:r>
      <w:r w:rsidR="00F26728">
        <w:t>squarely</w:t>
      </w:r>
      <w:r>
        <w:t xml:space="preserve"> within all the original estimates for the OEP</w:t>
      </w:r>
      <w:r w:rsidR="00451B65">
        <w:t xml:space="preserve">. </w:t>
      </w:r>
      <w:r>
        <w:t>DEFRA did some good work with PA Consulting to look at what size we might be</w:t>
      </w:r>
      <w:r w:rsidR="00451B65">
        <w:t xml:space="preserve">. </w:t>
      </w:r>
      <w:r>
        <w:t>That came out, I recollect,</w:t>
      </w:r>
      <w:r>
        <w:t xml:space="preserve"> at</w:t>
      </w:r>
      <w:r>
        <w:t xml:space="preserve"> between 80 and 120, so we are </w:t>
      </w:r>
      <w:r w:rsidR="00F26728">
        <w:t>almost</w:t>
      </w:r>
      <w:r>
        <w:t xml:space="preserve"> in the middle of that</w:t>
      </w:r>
      <w:r w:rsidR="00451B65">
        <w:t xml:space="preserve">. </w:t>
      </w:r>
      <w:r>
        <w:t xml:space="preserve">We are as confident as we can be that we have that right, </w:t>
      </w:r>
      <w:r w:rsidR="004867B3">
        <w:t xml:space="preserve">and </w:t>
      </w:r>
      <w:r>
        <w:t>we certainly have not over</w:t>
      </w:r>
      <w:r w:rsidR="004867B3">
        <w:t>-</w:t>
      </w:r>
      <w:r>
        <w:t>egged it</w:t>
      </w:r>
      <w:r w:rsidR="004867B3">
        <w:t xml:space="preserve">, </w:t>
      </w:r>
      <w:r>
        <w:t>but</w:t>
      </w:r>
      <w:r>
        <w:t xml:space="preserve"> we are now waiting to see what comes of it.</w:t>
      </w:r>
    </w:p>
    <w:p w:rsidR="00631615" w:rsidP="00B33A14">
      <w:pPr>
        <w:pStyle w:val="Answer"/>
      </w:pPr>
      <w:r>
        <w:t xml:space="preserve">Natalie, you might be able to update the Chair on the </w:t>
      </w:r>
      <w:r w:rsidR="00F26728">
        <w:t>current</w:t>
      </w:r>
      <w:r>
        <w:t xml:space="preserve"> </w:t>
      </w:r>
      <w:r w:rsidR="00F26728">
        <w:t>position</w:t>
      </w:r>
      <w:r>
        <w:t xml:space="preserve"> </w:t>
      </w:r>
      <w:r w:rsidR="00D5609D">
        <w:t>and</w:t>
      </w:r>
      <w:r>
        <w:t xml:space="preserve"> how things are </w:t>
      </w:r>
      <w:r w:rsidR="00F26728">
        <w:t>looking</w:t>
      </w:r>
      <w:r>
        <w:t xml:space="preserve"> in the </w:t>
      </w:r>
      <w:r w:rsidR="00F26728">
        <w:t>bid</w:t>
      </w:r>
      <w:r>
        <w:t xml:space="preserve"> process.</w:t>
      </w:r>
    </w:p>
    <w:p w:rsidR="00631615" w:rsidP="00B33A14">
      <w:pPr>
        <w:pStyle w:val="Answer"/>
      </w:pPr>
      <w:sdt>
        <w:sdtPr>
          <w:alias w:val="Witness"/>
          <w:id w:val="-1155986320"/>
          <w:placeholder>
            <w:docPart w:val="DefaultPlaceholder_-1854013440"/>
          </w:placeholder>
          <w:richText/>
        </w:sdtPr>
        <w:sdtContent>
          <w:r w:rsidRPr="00631615">
            <w:rPr>
              <w:b/>
              <w:i/>
            </w:rPr>
            <w:t>Natalie Prosser:</w:t>
          </w:r>
        </w:sdtContent>
      </w:sdt>
      <w:r>
        <w:t xml:space="preserve"> I would be very happy to do that</w:t>
      </w:r>
      <w:r w:rsidR="00451B65">
        <w:t xml:space="preserve">. </w:t>
      </w:r>
      <w:r>
        <w:t>We have modelled what we think is our target operating model total staffing, which</w:t>
      </w:r>
      <w:r w:rsidR="00620B95">
        <w:t xml:space="preserve">, </w:t>
      </w:r>
      <w:r>
        <w:t>as Dame Glenys said, we estimate to be about 95 people</w:t>
      </w:r>
      <w:r w:rsidR="00451B65">
        <w:t xml:space="preserve">. </w:t>
      </w:r>
      <w:r>
        <w:t>We think that we need about 18 months or so to build up to that, so for this financial year we have sought funding for a</w:t>
      </w:r>
      <w:r w:rsidR="00F26728">
        <w:t xml:space="preserve"> little</w:t>
      </w:r>
      <w:r>
        <w:t xml:space="preserve"> over £10 million, with a </w:t>
      </w:r>
      <w:r w:rsidR="00F23F95">
        <w:t xml:space="preserve">sought </w:t>
      </w:r>
      <w:r>
        <w:t>headcount of 85</w:t>
      </w:r>
      <w:r w:rsidR="00451B65">
        <w:t xml:space="preserve">. </w:t>
      </w:r>
      <w:r>
        <w:t>That is 70 in our English remit and 15 in our Northern Ireland remit</w:t>
      </w:r>
      <w:r w:rsidR="00451B65">
        <w:t xml:space="preserve">. </w:t>
      </w:r>
      <w:r>
        <w:t>We have made that case to DEFRA officials.</w:t>
      </w:r>
    </w:p>
    <w:p w:rsidR="00631615" w:rsidP="00B33A14">
      <w:pPr>
        <w:pStyle w:val="Question"/>
      </w:pPr>
      <w:sdt>
        <w:sdtPr>
          <w:alias w:val="Member"/>
          <w:tag w:val="&lt;Member mnisId='1542' dodsId='35388'&gt;"/>
          <w:id w:val="-847863707"/>
          <w:placeholder>
            <w:docPart w:val="DefaultPlaceholder_-1854013440"/>
          </w:placeholder>
          <w:richText/>
        </w:sdtPr>
        <w:sdtContent>
          <w:r w:rsidRPr="00631615">
            <w:rPr>
              <w:b/>
            </w:rPr>
            <w:t>Chair:</w:t>
          </w:r>
        </w:sdtContent>
      </w:sdt>
      <w:r>
        <w:t xml:space="preserve"> Can I just be clear</w:t>
      </w:r>
      <w:r w:rsidR="00451B65">
        <w:t xml:space="preserve">? </w:t>
      </w:r>
      <w:r w:rsidR="00F23F95">
        <w:t>I</w:t>
      </w:r>
      <w:r>
        <w:t xml:space="preserve">s </w:t>
      </w:r>
      <w:r w:rsidR="00F23F95">
        <w:t xml:space="preserve">that </w:t>
      </w:r>
      <w:r>
        <w:t>what you have budgeted for the current year</w:t>
      </w:r>
      <w:r w:rsidR="00F23F95">
        <w:t xml:space="preserve">, </w:t>
      </w:r>
      <w:r>
        <w:t>or what you are asking for for next year?</w:t>
      </w:r>
    </w:p>
    <w:p w:rsidR="00631615" w:rsidP="00B33A14">
      <w:pPr>
        <w:pStyle w:val="Answer"/>
      </w:pPr>
      <w:sdt>
        <w:sdtPr>
          <w:alias w:val="Witness"/>
          <w:id w:val="533698215"/>
          <w:placeholder>
            <w:docPart w:val="DefaultPlaceholder_-1854013440"/>
          </w:placeholder>
          <w:richText/>
        </w:sdtPr>
        <w:sdtContent>
          <w:r w:rsidRPr="00631615">
            <w:rPr>
              <w:b/>
              <w:i/>
            </w:rPr>
            <w:t>Natalie Prosser:</w:t>
          </w:r>
        </w:sdtContent>
      </w:sdt>
      <w:r>
        <w:t xml:space="preserve"> What we are asking for for next year.</w:t>
      </w:r>
    </w:p>
    <w:p w:rsidR="00631615" w:rsidP="00B33A14">
      <w:pPr>
        <w:pStyle w:val="Question"/>
      </w:pPr>
      <w:sdt>
        <w:sdtPr>
          <w:alias w:val="Member"/>
          <w:tag w:val="&lt;Member mnisId='1542' dodsId='35388'&gt;"/>
          <w:id w:val="-164161565"/>
          <w:placeholder>
            <w:docPart w:val="DefaultPlaceholder_-1854013440"/>
          </w:placeholder>
          <w:richText/>
        </w:sdtPr>
        <w:sdtContent>
          <w:r w:rsidRPr="00631615">
            <w:rPr>
              <w:b/>
            </w:rPr>
            <w:t>Chair:</w:t>
          </w:r>
        </w:sdtContent>
      </w:sdt>
      <w:r>
        <w:t xml:space="preserve"> How does that compare </w:t>
      </w:r>
      <w:r w:rsidR="004F0575">
        <w:t>with</w:t>
      </w:r>
      <w:r>
        <w:t xml:space="preserve"> what you have today?</w:t>
      </w:r>
    </w:p>
    <w:p w:rsidR="00D5609D" w:rsidP="00B33A14">
      <w:pPr>
        <w:pStyle w:val="Answer"/>
      </w:pPr>
      <w:sdt>
        <w:sdtPr>
          <w:alias w:val="Witness"/>
          <w:id w:val="1475254914"/>
          <w:placeholder>
            <w:docPart w:val="DefaultPlaceholder_-1854013440"/>
          </w:placeholder>
          <w:richText/>
        </w:sdtPr>
        <w:sdtContent>
          <w:r w:rsidRPr="00631615" w:rsidR="00631615">
            <w:rPr>
              <w:b/>
              <w:i/>
            </w:rPr>
            <w:t>Natalie Prosser:</w:t>
          </w:r>
        </w:sdtContent>
      </w:sdt>
      <w:r w:rsidR="00631615">
        <w:t xml:space="preserve"> Our ringfenced funding for the next financial year is </w:t>
      </w:r>
      <w:r w:rsidR="004F0575">
        <w:t xml:space="preserve">currently </w:t>
      </w:r>
      <w:r w:rsidR="00631615">
        <w:t xml:space="preserve">£7.25 million, with a headcount of 50 for England and </w:t>
      </w:r>
      <w:r>
        <w:t>eight</w:t>
      </w:r>
      <w:r w:rsidR="00631615">
        <w:t xml:space="preserve"> for Northern Ireland</w:t>
      </w:r>
      <w:r w:rsidR="00451B65">
        <w:t xml:space="preserve">. </w:t>
      </w:r>
      <w:r w:rsidR="00631615">
        <w:t xml:space="preserve">At the moment we have a temporary </w:t>
      </w:r>
      <w:r>
        <w:t>uplift</w:t>
      </w:r>
      <w:r w:rsidR="00631615">
        <w:t xml:space="preserve"> </w:t>
      </w:r>
      <w:r w:rsidR="004F0575">
        <w:t xml:space="preserve">of </w:t>
      </w:r>
      <w:r w:rsidR="00631615">
        <w:t xml:space="preserve">an extra 10 members of </w:t>
      </w:r>
      <w:r>
        <w:t>staff</w:t>
      </w:r>
      <w:r w:rsidR="004F0575">
        <w:t>,</w:t>
      </w:r>
      <w:r w:rsidR="00631615">
        <w:t xml:space="preserve"> which, </w:t>
      </w:r>
      <w:r>
        <w:t>absent</w:t>
      </w:r>
      <w:r w:rsidR="00631615">
        <w:t xml:space="preserve"> </w:t>
      </w:r>
      <w:r>
        <w:t>agreement, we</w:t>
      </w:r>
      <w:r w:rsidR="00631615">
        <w:t xml:space="preserve"> would lose into </w:t>
      </w:r>
      <w:r>
        <w:t>the next</w:t>
      </w:r>
      <w:r w:rsidR="00631615">
        <w:t xml:space="preserve"> financial year</w:t>
      </w:r>
      <w:r w:rsidR="00451B65">
        <w:t xml:space="preserve">. </w:t>
      </w:r>
      <w:r w:rsidR="00631615">
        <w:t>We are looking</w:t>
      </w:r>
      <w:r>
        <w:t xml:space="preserve"> for a uplift</w:t>
      </w:r>
      <w:r w:rsidR="00631615">
        <w:t xml:space="preserve">, as I said, </w:t>
      </w:r>
      <w:r w:rsidR="00451B65">
        <w:t>to</w:t>
      </w:r>
      <w:r w:rsidR="00631615">
        <w:t xml:space="preserve"> a total</w:t>
      </w:r>
      <w:r w:rsidR="00451B65">
        <w:t xml:space="preserve"> headcount</w:t>
      </w:r>
      <w:r w:rsidR="00631615">
        <w:t xml:space="preserve"> of 85, 70 for England.</w:t>
      </w:r>
    </w:p>
    <w:p w:rsidR="00F26728" w:rsidP="00B33A14">
      <w:pPr>
        <w:pStyle w:val="Answer"/>
      </w:pPr>
      <w:r>
        <w:t>A proportion of that £10 million is capital funding for our estates; that is just over £1 million</w:t>
      </w:r>
      <w:r w:rsidR="00451B65">
        <w:t xml:space="preserve">. </w:t>
      </w:r>
      <w:r>
        <w:t>In terms of non-capital funding</w:t>
      </w:r>
      <w:r w:rsidR="00EF6AC2">
        <w:t>,</w:t>
      </w:r>
      <w:r>
        <w:t xml:space="preserve"> that is just under £9 million for our resourcing</w:t>
      </w:r>
      <w:r w:rsidR="00451B65">
        <w:t xml:space="preserve">. </w:t>
      </w:r>
      <w:r>
        <w:t>We would aim to grow a little bit more again into financ</w:t>
      </w:r>
      <w:r w:rsidR="00D5609D">
        <w:t>ial</w:t>
      </w:r>
      <w:r>
        <w:t xml:space="preserve"> year 2024-25, which would take us to that target number that Dame Glenys mentioned.</w:t>
      </w:r>
    </w:p>
    <w:p w:rsidR="00631615" w:rsidP="00EF6AC2">
      <w:pPr>
        <w:pStyle w:val="Question"/>
      </w:pPr>
      <w:sdt>
        <w:sdtPr>
          <w:alias w:val="Member"/>
          <w:tag w:val="&lt;Member mnisId='1542' dodsId='35388'&gt;"/>
          <w:id w:val="722343430"/>
          <w:placeholder>
            <w:docPart w:val="DefaultPlaceholder_-1854013440"/>
          </w:placeholder>
          <w:richText/>
        </w:sdtPr>
        <w:sdtContent>
          <w:r w:rsidRPr="00D5609D">
            <w:rPr>
              <w:b/>
            </w:rPr>
            <w:t>Chair:</w:t>
          </w:r>
        </w:sdtContent>
      </w:sdt>
      <w:r>
        <w:t xml:space="preserve"> </w:t>
      </w:r>
      <w:r w:rsidR="00EF6AC2">
        <w:t>So y</w:t>
      </w:r>
      <w:r>
        <w:t>ou are looking for about £2 million of revenue uplift.</w:t>
      </w:r>
    </w:p>
    <w:p w:rsidR="00D5609D" w:rsidP="00B33A14">
      <w:pPr>
        <w:pStyle w:val="Answer"/>
      </w:pPr>
      <w:sdt>
        <w:sdtPr>
          <w:alias w:val="Witness"/>
          <w:id w:val="1735968856"/>
          <w:placeholder>
            <w:docPart w:val="DefaultPlaceholder_-1854013440"/>
          </w:placeholder>
          <w:richText/>
        </w:sdtPr>
        <w:sdtContent>
          <w:r w:rsidR="00CB459A">
            <w:rPr>
              <w:b/>
              <w:i/>
            </w:rPr>
            <w:t>Dame Glenys Stacey:</w:t>
          </w:r>
        </w:sdtContent>
      </w:sdt>
      <w:r w:rsidR="00631615">
        <w:t xml:space="preserve"> Is it £2 million or is it a little bit more</w:t>
      </w:r>
      <w:r w:rsidR="00451B65">
        <w:t xml:space="preserve">? </w:t>
      </w:r>
      <w:r w:rsidR="00631615">
        <w:t>It is a little over £2 million.</w:t>
      </w:r>
    </w:p>
    <w:p w:rsidR="00043362" w:rsidP="00B33A14">
      <w:pPr>
        <w:pStyle w:val="Answer"/>
      </w:pPr>
      <w:r>
        <w:t xml:space="preserve">Just to say, Chair, that if we do not get this money, if we do not get permission to </w:t>
      </w:r>
      <w:r w:rsidR="00D5609D">
        <w:t>recruit</w:t>
      </w:r>
      <w:r>
        <w:t xml:space="preserve"> to 95 in the timetable that we are talking about, we will </w:t>
      </w:r>
      <w:r w:rsidR="00D5609D">
        <w:t>not</w:t>
      </w:r>
      <w:r>
        <w:t xml:space="preserve"> be able to develop the foresight that we need to play an active</w:t>
      </w:r>
      <w:r w:rsidR="00D5609D">
        <w:t>,</w:t>
      </w:r>
      <w:r>
        <w:t xml:space="preserve"> constructive role in scrutinising the trajectory of progress that Government are making</w:t>
      </w:r>
      <w:r w:rsidR="00451B65">
        <w:t xml:space="preserve">. </w:t>
      </w:r>
      <w:r>
        <w:t xml:space="preserve">You will </w:t>
      </w:r>
      <w:r w:rsidR="00D5609D">
        <w:t>know that</w:t>
      </w:r>
      <w:r>
        <w:t xml:space="preserve"> we </w:t>
      </w:r>
      <w:r w:rsidR="00D5609D">
        <w:t>produced</w:t>
      </w:r>
      <w:r>
        <w:t xml:space="preserve"> our </w:t>
      </w:r>
      <w:r w:rsidR="00D5609D">
        <w:t>annual</w:t>
      </w:r>
      <w:r>
        <w:t xml:space="preserve"> assessment just a </w:t>
      </w:r>
      <w:r>
        <w:t>short while ago</w:t>
      </w:r>
      <w:r w:rsidR="00451B65">
        <w:t xml:space="preserve">. </w:t>
      </w:r>
      <w:r>
        <w:t>It looks back</w:t>
      </w:r>
      <w:r w:rsidR="006047FD">
        <w:t>. W</w:t>
      </w:r>
      <w:r>
        <w:t xml:space="preserve">e do not </w:t>
      </w:r>
      <w:r w:rsidR="00D5609D">
        <w:t>yet</w:t>
      </w:r>
      <w:r>
        <w:t xml:space="preserve"> have the capacity to look forward</w:t>
      </w:r>
      <w:r w:rsidR="006047FD">
        <w:t xml:space="preserve">, </w:t>
      </w:r>
      <w:r>
        <w:t xml:space="preserve">but that is very much what is going to be required, in the same way that the </w:t>
      </w:r>
      <w:r w:rsidR="00D5609D">
        <w:t xml:space="preserve">Climate Change Committee </w:t>
      </w:r>
      <w:r>
        <w:t xml:space="preserve">is able to do that and </w:t>
      </w:r>
      <w:r w:rsidR="006047FD">
        <w:t xml:space="preserve">then </w:t>
      </w:r>
      <w:r>
        <w:t>advise Government accordingly.</w:t>
      </w:r>
    </w:p>
    <w:p w:rsidR="00043362" w:rsidP="00B33A14">
      <w:pPr>
        <w:pStyle w:val="Remark"/>
      </w:pPr>
      <w:sdt>
        <w:sdtPr>
          <w:alias w:val="Member"/>
          <w:tag w:val="&lt;Member mnisId='1542' dodsId='35388'&gt;"/>
          <w:id w:val="910046041"/>
          <w:placeholder>
            <w:docPart w:val="DefaultPlaceholder_-1854013440"/>
          </w:placeholder>
          <w:richText/>
        </w:sdtPr>
        <w:sdtContent>
          <w:r w:rsidRPr="00D5609D">
            <w:rPr>
              <w:b/>
            </w:rPr>
            <w:t>Chair:</w:t>
          </w:r>
        </w:sdtContent>
      </w:sdt>
      <w:r w:rsidR="006047FD">
        <w:t xml:space="preserve"> And t</w:t>
      </w:r>
      <w:r>
        <w:t>hat is part of your remit</w:t>
      </w:r>
      <w:r w:rsidR="006047FD">
        <w:t>—</w:t>
      </w:r>
      <w:r>
        <w:t>to look forward</w:t>
      </w:r>
      <w:r w:rsidR="006047FD">
        <w:t>.</w:t>
      </w:r>
    </w:p>
    <w:p w:rsidR="00043362" w:rsidP="00B33A14">
      <w:pPr>
        <w:pStyle w:val="Answer"/>
      </w:pPr>
      <w:sdt>
        <w:sdtPr>
          <w:alias w:val="Witness"/>
          <w:id w:val="1646089221"/>
          <w:placeholder>
            <w:docPart w:val="DefaultPlaceholder_-1854013440"/>
          </w:placeholder>
          <w:richText/>
        </w:sdtPr>
        <w:sdtContent>
          <w:r w:rsidR="00CB459A">
            <w:rPr>
              <w:b/>
              <w:i/>
            </w:rPr>
            <w:t>Dame Glenys Stacey:</w:t>
          </w:r>
        </w:sdtContent>
      </w:sdt>
      <w:r>
        <w:t xml:space="preserve"> It is</w:t>
      </w:r>
      <w:r w:rsidR="00451B65">
        <w:t xml:space="preserve">. </w:t>
      </w:r>
      <w:r>
        <w:t xml:space="preserve">We will also </w:t>
      </w:r>
      <w:r w:rsidR="00AE53D6">
        <w:t xml:space="preserve">really </w:t>
      </w:r>
      <w:r>
        <w:t xml:space="preserve">struggle </w:t>
      </w:r>
      <w:r w:rsidR="00AE53D6">
        <w:t>o</w:t>
      </w:r>
      <w:r>
        <w:t xml:space="preserve">n </w:t>
      </w:r>
      <w:r w:rsidR="00D5609D">
        <w:t xml:space="preserve">complaints </w:t>
      </w:r>
      <w:r>
        <w:t>and investigation</w:t>
      </w:r>
      <w:r w:rsidR="00D5609D">
        <w:t>s</w:t>
      </w:r>
      <w:r w:rsidR="00451B65">
        <w:t xml:space="preserve">. </w:t>
      </w:r>
      <w:r>
        <w:t xml:space="preserve">Some </w:t>
      </w:r>
      <w:r w:rsidR="00D5609D">
        <w:t>meaty</w:t>
      </w:r>
      <w:r>
        <w:t xml:space="preserve"> complaints are now coming in, and you know how resource intensive investigation and subsequent enforcement work can be</w:t>
      </w:r>
      <w:r w:rsidR="00451B65">
        <w:t xml:space="preserve">. </w:t>
      </w:r>
      <w:r>
        <w:t xml:space="preserve">We will </w:t>
      </w:r>
      <w:r w:rsidR="00D5609D">
        <w:t>not</w:t>
      </w:r>
      <w:r>
        <w:t xml:space="preserve"> be able to properly monitor the application of environmental law</w:t>
      </w:r>
      <w:r w:rsidR="00451B65">
        <w:t xml:space="preserve">. </w:t>
      </w:r>
      <w:r>
        <w:t>Again, you and your Committee will know just how important that is at the moment, given legislation that is going through Parliament and the change</w:t>
      </w:r>
      <w:r w:rsidR="00D5609D">
        <w:t>s</w:t>
      </w:r>
      <w:r>
        <w:t xml:space="preserve"> that are </w:t>
      </w:r>
      <w:r w:rsidR="00D5609D">
        <w:t xml:space="preserve">to </w:t>
      </w:r>
      <w:r>
        <w:t xml:space="preserve">come </w:t>
      </w:r>
      <w:r w:rsidR="00AE53D6">
        <w:t>about</w:t>
      </w:r>
      <w:r>
        <w:t>.</w:t>
      </w:r>
    </w:p>
    <w:p w:rsidR="00043362" w:rsidP="00B33A14">
      <w:pPr>
        <w:pStyle w:val="Question"/>
      </w:pPr>
      <w:sdt>
        <w:sdtPr>
          <w:alias w:val="Member"/>
          <w:tag w:val="&lt;Member mnisId='1542' dodsId='35388'&gt;"/>
          <w:id w:val="-591238943"/>
          <w:placeholder>
            <w:docPart w:val="DefaultPlaceholder_-1854013440"/>
          </w:placeholder>
          <w:richText/>
        </w:sdtPr>
        <w:sdtContent>
          <w:r w:rsidRPr="00043362">
            <w:rPr>
              <w:b/>
            </w:rPr>
            <w:t>Chair:</w:t>
          </w:r>
        </w:sdtContent>
      </w:sdt>
      <w:r w:rsidR="00AE53D6">
        <w:t xml:space="preserve"> I was going to ask: h</w:t>
      </w:r>
      <w:r>
        <w:t>ow many of your staff are involved in investigations as opposed to the other work?</w:t>
      </w:r>
    </w:p>
    <w:p w:rsidR="00043362" w:rsidP="00B33A14">
      <w:pPr>
        <w:pStyle w:val="Answer"/>
      </w:pPr>
      <w:sdt>
        <w:sdtPr>
          <w:alias w:val="Witness"/>
          <w:id w:val="-2081125938"/>
          <w:placeholder>
            <w:docPart w:val="DefaultPlaceholder_-1854013440"/>
          </w:placeholder>
          <w:richText/>
        </w:sdtPr>
        <w:sdtContent>
          <w:r w:rsidRPr="00043362">
            <w:rPr>
              <w:b/>
              <w:i/>
            </w:rPr>
            <w:t>Natalie Prosser:</w:t>
          </w:r>
        </w:sdtContent>
      </w:sdt>
      <w:r>
        <w:t xml:space="preserve"> The </w:t>
      </w:r>
      <w:r w:rsidR="00D5609D">
        <w:t>whole</w:t>
      </w:r>
      <w:r>
        <w:t xml:space="preserve"> complaints and investigation team is maybe seven or eight people at the moment</w:t>
      </w:r>
      <w:r w:rsidR="00451B65">
        <w:t xml:space="preserve">. </w:t>
      </w:r>
      <w:r>
        <w:t>That is not just investigations</w:t>
      </w:r>
      <w:r w:rsidR="00AE53D6">
        <w:t>;</w:t>
      </w:r>
      <w:r>
        <w:t xml:space="preserve"> that is also reviewing and triaging all of our complaints</w:t>
      </w:r>
      <w:r w:rsidR="00451B65">
        <w:t xml:space="preserve">. </w:t>
      </w:r>
      <w:r>
        <w:t>Dedicated investigators are maybe four members of staff at the moment.</w:t>
      </w:r>
    </w:p>
    <w:p w:rsidR="00043362" w:rsidP="00967373">
      <w:pPr>
        <w:pStyle w:val="Question"/>
      </w:pPr>
      <w:sdt>
        <w:sdtPr>
          <w:alias w:val="Member"/>
          <w:tag w:val="&lt;Member mnisId='1542' dodsId='35388'&gt;"/>
          <w:id w:val="1549730931"/>
          <w:placeholder>
            <w:docPart w:val="DefaultPlaceholder_-1854013440"/>
          </w:placeholder>
          <w:richText/>
        </w:sdtPr>
        <w:sdtContent>
          <w:r w:rsidRPr="00D5609D">
            <w:rPr>
              <w:b/>
            </w:rPr>
            <w:t>Chair:</w:t>
          </w:r>
        </w:sdtContent>
      </w:sdt>
      <w:r>
        <w:t xml:space="preserve"> </w:t>
      </w:r>
      <w:r w:rsidR="00D5609D">
        <w:t xml:space="preserve">That </w:t>
      </w:r>
      <w:r w:rsidR="00C96E6E">
        <w:t xml:space="preserve">sounds </w:t>
      </w:r>
      <w:r>
        <w:t xml:space="preserve">quite a small number </w:t>
      </w:r>
      <w:r w:rsidR="00C96E6E">
        <w:t xml:space="preserve">compared with </w:t>
      </w:r>
      <w:r w:rsidR="00967373">
        <w:t xml:space="preserve">other </w:t>
      </w:r>
      <w:r w:rsidR="00D5609D">
        <w:t>regulators</w:t>
      </w:r>
      <w:r w:rsidR="00967373">
        <w:t>.</w:t>
      </w:r>
    </w:p>
    <w:p w:rsidR="00043362" w:rsidP="00B33A14">
      <w:pPr>
        <w:pStyle w:val="Answer"/>
      </w:pPr>
      <w:sdt>
        <w:sdtPr>
          <w:alias w:val="Witness"/>
          <w:id w:val="-29491145"/>
          <w:placeholder>
            <w:docPart w:val="DefaultPlaceholder_-1854013440"/>
          </w:placeholder>
          <w:richText/>
        </w:sdtPr>
        <w:sdtContent>
          <w:r w:rsidR="00CB459A">
            <w:rPr>
              <w:b/>
              <w:i/>
            </w:rPr>
            <w:t>Dame Glenys Stacey:</w:t>
          </w:r>
        </w:sdtContent>
      </w:sdt>
      <w:r>
        <w:t xml:space="preserve"> Yes, it is.</w:t>
      </w:r>
    </w:p>
    <w:p w:rsidR="00043362" w:rsidP="00967373">
      <w:pPr>
        <w:pStyle w:val="Remark"/>
      </w:pPr>
      <w:sdt>
        <w:sdtPr>
          <w:alias w:val="Member"/>
          <w:tag w:val="&lt;Member mnisId='1542' dodsId='35388'&gt;"/>
          <w:id w:val="1381830268"/>
          <w:placeholder>
            <w:docPart w:val="DefaultPlaceholder_-1854013440"/>
          </w:placeholder>
          <w:richText/>
        </w:sdtPr>
        <w:sdtContent>
          <w:r w:rsidRPr="00043362">
            <w:rPr>
              <w:b/>
            </w:rPr>
            <w:t>Chair:</w:t>
          </w:r>
        </w:sdtContent>
      </w:sdt>
      <w:r>
        <w:t xml:space="preserve"> Within your 95, how many would be investigators?</w:t>
      </w:r>
    </w:p>
    <w:p w:rsidR="00043362" w:rsidP="00B33A14">
      <w:pPr>
        <w:pStyle w:val="Answer"/>
      </w:pPr>
      <w:sdt>
        <w:sdtPr>
          <w:alias w:val="Witness"/>
          <w:id w:val="1952045766"/>
          <w:placeholder>
            <w:docPart w:val="DefaultPlaceholder_-1854013440"/>
          </w:placeholder>
          <w:richText/>
        </w:sdtPr>
        <w:sdtContent>
          <w:r w:rsidRPr="00043362">
            <w:rPr>
              <w:b/>
              <w:i/>
            </w:rPr>
            <w:t>Natalie Prosser:</w:t>
          </w:r>
        </w:sdtContent>
      </w:sdt>
      <w:r>
        <w:t xml:space="preserve"> We have not </w:t>
      </w:r>
      <w:r w:rsidR="00D5609D">
        <w:t>concluded</w:t>
      </w:r>
      <w:r>
        <w:t xml:space="preserve"> all of our organisational design work at the moment, because </w:t>
      </w:r>
      <w:r w:rsidR="00D5609D">
        <w:t>pending</w:t>
      </w:r>
      <w:r>
        <w:t xml:space="preserve"> knowing the absolute numbers we would not want to waste resources on that, but we would want to put, we </w:t>
      </w:r>
      <w:r w:rsidR="00D5609D">
        <w:t>think</w:t>
      </w:r>
      <w:r>
        <w:t xml:space="preserve">, three or four additional staff, if we were to </w:t>
      </w:r>
      <w:r w:rsidR="00D5609D">
        <w:t>secure</w:t>
      </w:r>
      <w:r>
        <w:t xml:space="preserve"> the entire uplift that we are looking for, into our investigations team.</w:t>
      </w:r>
    </w:p>
    <w:p w:rsidR="00043362" w:rsidP="00B33A14">
      <w:pPr>
        <w:pStyle w:val="Question"/>
      </w:pPr>
      <w:sdt>
        <w:sdtPr>
          <w:alias w:val="Member"/>
          <w:tag w:val="&lt;Member mnisId='1542' dodsId='35388'&gt;"/>
          <w:id w:val="-1869441791"/>
          <w:placeholder>
            <w:docPart w:val="DefaultPlaceholder_-1854013440"/>
          </w:placeholder>
          <w:richText/>
        </w:sdtPr>
        <w:sdtContent>
          <w:r w:rsidRPr="00043362">
            <w:rPr>
              <w:b/>
            </w:rPr>
            <w:t>Chair:</w:t>
          </w:r>
        </w:sdtContent>
      </w:sdt>
      <w:r>
        <w:t xml:space="preserve"> Thank you</w:t>
      </w:r>
      <w:r w:rsidR="00B927D3">
        <w:t xml:space="preserve"> for that</w:t>
      </w:r>
      <w:r w:rsidR="00451B65">
        <w:t xml:space="preserve">. </w:t>
      </w:r>
      <w:r>
        <w:t xml:space="preserve">Can we touch on your </w:t>
      </w:r>
      <w:r w:rsidR="00D5609D">
        <w:t>report</w:t>
      </w:r>
      <w:r w:rsidR="007D25D0">
        <w:t xml:space="preserve">? You have brought it with you, which is helpful. </w:t>
      </w:r>
      <w:r>
        <w:t xml:space="preserve">Can you give us the </w:t>
      </w:r>
      <w:r w:rsidR="00D5609D">
        <w:t>headlines</w:t>
      </w:r>
      <w:r>
        <w:t xml:space="preserve"> and your main concerns</w:t>
      </w:r>
      <w:r w:rsidR="00451B65">
        <w:t xml:space="preserve">? </w:t>
      </w:r>
      <w:r>
        <w:t xml:space="preserve">We </w:t>
      </w:r>
      <w:r w:rsidR="00125D1A">
        <w:t xml:space="preserve">note that I think you say </w:t>
      </w:r>
      <w:r>
        <w:t>that 23 targets have been missed</w:t>
      </w:r>
      <w:r w:rsidR="00125D1A">
        <w:t>. I</w:t>
      </w:r>
      <w:r>
        <w:t>s that right?</w:t>
      </w:r>
    </w:p>
    <w:p w:rsidR="00D5609D" w:rsidP="00B33A14">
      <w:pPr>
        <w:pStyle w:val="Answer"/>
      </w:pPr>
      <w:sdt>
        <w:sdtPr>
          <w:alias w:val="Witness"/>
          <w:id w:val="621650615"/>
          <w:placeholder>
            <w:docPart w:val="DefaultPlaceholder_-1854013440"/>
          </w:placeholder>
          <w:richText/>
        </w:sdtPr>
        <w:sdtContent>
          <w:r w:rsidR="00CB459A">
            <w:rPr>
              <w:b/>
              <w:i/>
            </w:rPr>
            <w:t>Dame Glenys Stacey:</w:t>
          </w:r>
        </w:sdtContent>
      </w:sdt>
      <w:r w:rsidR="00043362">
        <w:t xml:space="preserve"> </w:t>
      </w:r>
      <w:r w:rsidR="00125D1A">
        <w:t>Well, “</w:t>
      </w:r>
      <w:r>
        <w:t>no</w:t>
      </w:r>
      <w:r w:rsidR="00043362">
        <w:t>t demonstrably met</w:t>
      </w:r>
      <w:r w:rsidR="00125D1A">
        <w:t>”</w:t>
      </w:r>
      <w:r w:rsidR="00043362">
        <w:t xml:space="preserve"> is the term that we use</w:t>
      </w:r>
      <w:r>
        <w:t>d</w:t>
      </w:r>
      <w:r w:rsidR="00043362">
        <w:t>, which is a little bit different</w:t>
      </w:r>
      <w:r w:rsidR="00451B65">
        <w:t xml:space="preserve">. </w:t>
      </w:r>
      <w:r w:rsidR="00043362">
        <w:t xml:space="preserve">Some of those targets are quite new, so it is not </w:t>
      </w:r>
      <w:r>
        <w:t>surprising</w:t>
      </w:r>
      <w:r w:rsidR="00043362">
        <w:t xml:space="preserve">, but it is </w:t>
      </w:r>
      <w:r>
        <w:t>surprising</w:t>
      </w:r>
      <w:r w:rsidR="00043362">
        <w:t xml:space="preserve"> that all 23 we find are not </w:t>
      </w:r>
      <w:r>
        <w:t>demonstrably</w:t>
      </w:r>
      <w:r w:rsidR="00043362">
        <w:t xml:space="preserve"> met</w:t>
      </w:r>
      <w:r w:rsidR="00451B65">
        <w:t xml:space="preserve">. </w:t>
      </w:r>
      <w:r w:rsidR="00043362">
        <w:t>You</w:t>
      </w:r>
      <w:r>
        <w:t xml:space="preserve"> </w:t>
      </w:r>
      <w:r w:rsidR="00043362">
        <w:t>will see that we look</w:t>
      </w:r>
      <w:r>
        <w:t>ed</w:t>
      </w:r>
      <w:r w:rsidR="00043362">
        <w:t xml:space="preserve"> at key areas of activity as well</w:t>
      </w:r>
      <w:r w:rsidR="00167822">
        <w:t>—</w:t>
      </w:r>
      <w:r w:rsidR="00043362">
        <w:t>environmental trends</w:t>
      </w:r>
      <w:r w:rsidR="00167822">
        <w:t>—</w:t>
      </w:r>
      <w:r w:rsidR="00043362">
        <w:t>and that was not a happy picture either, with a minority going in the direction that we would wish.</w:t>
      </w:r>
    </w:p>
    <w:p w:rsidR="00D5609D" w:rsidP="00B33A14">
      <w:pPr>
        <w:pStyle w:val="Answer"/>
      </w:pPr>
      <w:r>
        <w:t>The main findings are</w:t>
      </w:r>
      <w:r w:rsidR="00B927D3">
        <w:t>,</w:t>
      </w:r>
      <w:r>
        <w:t xml:space="preserve"> first</w:t>
      </w:r>
      <w:r w:rsidR="00B927D3">
        <w:t>,</w:t>
      </w:r>
      <w:r>
        <w:t xml:space="preserve"> that progress so far falls far short of what is required for Government to meet their </w:t>
      </w:r>
      <w:r>
        <w:t>ambitions</w:t>
      </w:r>
      <w:r>
        <w:t xml:space="preserve"> for the environment</w:t>
      </w:r>
      <w:r w:rsidR="00451B65">
        <w:t xml:space="preserve">. </w:t>
      </w:r>
      <w:r>
        <w:t xml:space="preserve">A change of pace, a change of gear and a fresh </w:t>
      </w:r>
      <w:r>
        <w:t>determination</w:t>
      </w:r>
      <w:r>
        <w:t xml:space="preserve"> is needed</w:t>
      </w:r>
      <w:r w:rsidR="00451B65">
        <w:t xml:space="preserve">. </w:t>
      </w:r>
      <w:r>
        <w:t xml:space="preserve">Secondly, you will see some tables in the report and </w:t>
      </w:r>
      <w:r w:rsidR="00B927D3">
        <w:t>some</w:t>
      </w:r>
      <w:r>
        <w:t xml:space="preserve"> areas that are greyed out</w:t>
      </w:r>
      <w:r w:rsidR="00451B65">
        <w:t xml:space="preserve">. </w:t>
      </w:r>
      <w:r>
        <w:t>They are greyed because we do not have</w:t>
      </w:r>
      <w:r w:rsidR="007E21FA">
        <w:t xml:space="preserve">, </w:t>
      </w:r>
      <w:r>
        <w:t>and the Government do not have</w:t>
      </w:r>
      <w:r w:rsidR="007E21FA">
        <w:t xml:space="preserve">, </w:t>
      </w:r>
      <w:r>
        <w:t>the data and information to show how they are doing.</w:t>
      </w:r>
    </w:p>
    <w:p w:rsidR="00FA1712" w:rsidP="00B33A14">
      <w:pPr>
        <w:pStyle w:val="Answer"/>
      </w:pPr>
      <w:r>
        <w:t>What we have exposed here</w:t>
      </w:r>
      <w:r w:rsidR="007E21FA">
        <w:t xml:space="preserve">, I think, </w:t>
      </w:r>
      <w:r>
        <w:t>is the extent of the data gap</w:t>
      </w:r>
      <w:r w:rsidR="00451B65">
        <w:t xml:space="preserve">. </w:t>
      </w:r>
      <w:r>
        <w:t>There are a lot of data but the question is whether they are measuring the right attributes, the right things, whether it is collated</w:t>
      </w:r>
      <w:r w:rsidR="00D63663">
        <w:t xml:space="preserve">, </w:t>
      </w:r>
      <w:r>
        <w:t>and whether it is collated in a sufficiently timely way</w:t>
      </w:r>
      <w:r w:rsidR="00451B65">
        <w:t xml:space="preserve">. </w:t>
      </w:r>
      <w:r>
        <w:t xml:space="preserve">It is disheartening that we are looking at information on SSIs that is 2018 and not beyond. That is </w:t>
      </w:r>
      <w:r w:rsidR="00D5609D">
        <w:t>already</w:t>
      </w:r>
      <w:r>
        <w:t xml:space="preserve"> five years</w:t>
      </w:r>
      <w:r w:rsidR="0097608C">
        <w:t xml:space="preserve"> ago</w:t>
      </w:r>
      <w:r w:rsidR="00451B65">
        <w:t xml:space="preserve">. </w:t>
      </w:r>
      <w:r>
        <w:t xml:space="preserve">If the Government are </w:t>
      </w:r>
      <w:r w:rsidR="00D5609D">
        <w:t>seeking</w:t>
      </w:r>
      <w:r>
        <w:t xml:space="preserve"> to meet these </w:t>
      </w:r>
      <w:r w:rsidR="00D5609D">
        <w:t>laudable</w:t>
      </w:r>
      <w:r>
        <w:t xml:space="preserve"> targets by 2030 to halt </w:t>
      </w:r>
      <w:r w:rsidR="00D5609D">
        <w:t>species</w:t>
      </w:r>
      <w:r>
        <w:t xml:space="preserve"> decline and biodiversity decline, they are going to have to get much better, up-to-date </w:t>
      </w:r>
      <w:r w:rsidR="00D5609D">
        <w:t>data</w:t>
      </w:r>
      <w:r w:rsidR="00451B65">
        <w:t xml:space="preserve">. </w:t>
      </w:r>
      <w:r>
        <w:t>We would be very willing to play our part in assisting in the development of that.</w:t>
      </w:r>
    </w:p>
    <w:p w:rsidR="00D5609D" w:rsidP="00B33A14">
      <w:pPr>
        <w:pStyle w:val="Answer"/>
      </w:pPr>
      <w:sdt>
        <w:sdtPr>
          <w:alias w:val="Witness"/>
          <w:id w:val="1760639517"/>
          <w:placeholder>
            <w:docPart w:val="DefaultPlaceholder_-1854013440"/>
          </w:placeholder>
          <w:richText/>
        </w:sdtPr>
        <w:sdtContent>
          <w:r w:rsidRPr="00FA1712" w:rsidR="00FA1712">
            <w:rPr>
              <w:b/>
              <w:i/>
            </w:rPr>
            <w:t>Natalie Prosser:</w:t>
          </w:r>
        </w:sdtContent>
      </w:sdt>
      <w:r w:rsidR="00FA1712">
        <w:t xml:space="preserve"> I would add that the Government are investing very</w:t>
      </w:r>
      <w:r w:rsidR="00DC34DF">
        <w:t xml:space="preserve"> </w:t>
      </w:r>
      <w:r w:rsidR="00FA1712">
        <w:t xml:space="preserve">heavily in </w:t>
      </w:r>
      <w:r>
        <w:t>both</w:t>
      </w:r>
      <w:r w:rsidR="00FA1712">
        <w:t xml:space="preserve"> their outcome indicator framework and their new natural capital </w:t>
      </w:r>
      <w:r w:rsidR="00D64AFC">
        <w:t xml:space="preserve">and </w:t>
      </w:r>
      <w:r w:rsidR="00FA1712">
        <w:t xml:space="preserve">ecosystem assessment work, which is </w:t>
      </w:r>
      <w:r>
        <w:t xml:space="preserve">incredibly </w:t>
      </w:r>
      <w:r w:rsidR="00FA1712">
        <w:t xml:space="preserve">encouraging because that level </w:t>
      </w:r>
      <w:r>
        <w:t>of</w:t>
      </w:r>
      <w:r w:rsidR="00FA1712">
        <w:t xml:space="preserve"> analysis will give good insight as to whether </w:t>
      </w:r>
      <w:r w:rsidR="00D64AFC">
        <w:t>G</w:t>
      </w:r>
      <w:r w:rsidR="00FA1712">
        <w:t xml:space="preserve">overnment </w:t>
      </w:r>
      <w:r>
        <w:t>policy</w:t>
      </w:r>
      <w:r w:rsidR="00FA1712">
        <w:t xml:space="preserve"> and programmes are delivering the outcomes that the targets and the </w:t>
      </w:r>
      <w:r>
        <w:t>EIP</w:t>
      </w:r>
      <w:r w:rsidR="00FA1712">
        <w:t xml:space="preserve"> are looking to achieve</w:t>
      </w:r>
      <w:r w:rsidR="00451B65">
        <w:t xml:space="preserve">. </w:t>
      </w:r>
      <w:r w:rsidR="00FA1712">
        <w:t xml:space="preserve">We have had very constructive discussions with DEFRA in </w:t>
      </w:r>
      <w:r w:rsidR="00964946">
        <w:t xml:space="preserve">the </w:t>
      </w:r>
      <w:r w:rsidR="00FA1712">
        <w:t xml:space="preserve">light of our findings around the </w:t>
      </w:r>
      <w:r>
        <w:t>adequacy</w:t>
      </w:r>
      <w:r w:rsidR="00FA1712">
        <w:t xml:space="preserve"> of the datasets that it has</w:t>
      </w:r>
      <w:r w:rsidR="00451B65">
        <w:t xml:space="preserve">. </w:t>
      </w:r>
      <w:r w:rsidR="00FA1712">
        <w:t>It has been very open to those conversations</w:t>
      </w:r>
      <w:r w:rsidR="00964946">
        <w:t xml:space="preserve">, </w:t>
      </w:r>
      <w:r w:rsidR="00FA1712">
        <w:t>so I am optimistic that that will be addressed.</w:t>
      </w:r>
    </w:p>
    <w:p w:rsidR="00FA1712" w:rsidP="00B33A14">
      <w:pPr>
        <w:pStyle w:val="Answer"/>
      </w:pPr>
      <w:r>
        <w:t>However, the key point is not lack of data</w:t>
      </w:r>
      <w:r w:rsidR="00964946">
        <w:t>;</w:t>
      </w:r>
      <w:r>
        <w:t xml:space="preserve"> it is ensuring that the data is coherent with the targets and the ambitions so that you can assess meaningfully if you are making the progress that you intend to and, if that progress is not being made, to allow a </w:t>
      </w:r>
      <w:r w:rsidR="00D5609D">
        <w:t>change</w:t>
      </w:r>
      <w:r>
        <w:t xml:space="preserve"> of direction and change of focus in a timely way</w:t>
      </w:r>
      <w:r w:rsidR="00451B65">
        <w:t xml:space="preserve">. </w:t>
      </w:r>
      <w:r w:rsidR="00D5609D">
        <w:t xml:space="preserve">That </w:t>
      </w:r>
      <w:r>
        <w:t xml:space="preserve">point of about </w:t>
      </w:r>
      <w:r w:rsidR="00D5609D">
        <w:t>coherence</w:t>
      </w:r>
      <w:r>
        <w:t xml:space="preserve"> is absolutely </w:t>
      </w:r>
      <w:r w:rsidR="00D5609D">
        <w:t>critical</w:t>
      </w:r>
      <w:r>
        <w:t xml:space="preserve"> </w:t>
      </w:r>
      <w:r>
        <w:t xml:space="preserve">and, as I </w:t>
      </w:r>
      <w:r w:rsidR="00D5609D">
        <w:t>said</w:t>
      </w:r>
      <w:r>
        <w:t xml:space="preserve">, we </w:t>
      </w:r>
      <w:r w:rsidR="00D5609D">
        <w:t>are</w:t>
      </w:r>
      <w:r>
        <w:t xml:space="preserve"> engaging </w:t>
      </w:r>
      <w:r w:rsidR="00D5609D">
        <w:t>closely</w:t>
      </w:r>
      <w:r>
        <w:t xml:space="preserve"> with DEFRA teams</w:t>
      </w:r>
      <w:r w:rsidR="00964946">
        <w:t xml:space="preserve">, </w:t>
      </w:r>
      <w:r>
        <w:t>who have been incredibly open to talking to us about that.</w:t>
      </w:r>
    </w:p>
    <w:p w:rsidR="00FA1712" w:rsidRPr="00FA1712" w:rsidP="00B33A14">
      <w:pPr>
        <w:pStyle w:val="Question"/>
        <w:rPr>
          <w:lang w:val="en-NZ"/>
        </w:rPr>
      </w:pPr>
      <w:sdt>
        <w:sdtPr>
          <w:alias w:val="Member"/>
          <w:tag w:val="&lt;Member mnisId='1542' dodsId='35388'&gt;"/>
          <w:id w:val="1143695943"/>
          <w:placeholder>
            <w:docPart w:val="DefaultPlaceholder_-1854013440"/>
          </w:placeholder>
          <w:richText/>
        </w:sdtPr>
        <w:sdtContent>
          <w:r w:rsidRPr="00FA1712">
            <w:rPr>
              <w:b/>
            </w:rPr>
            <w:t>Chair:</w:t>
          </w:r>
        </w:sdtContent>
      </w:sdt>
      <w:r>
        <w:t xml:space="preserve"> That is encouraging to </w:t>
      </w:r>
      <w:r w:rsidR="00232989">
        <w:t>hear</w:t>
      </w:r>
      <w:r>
        <w:t>, but this is the first such review; you are new</w:t>
      </w:r>
      <w:r w:rsidR="006B3A45">
        <w:t xml:space="preserve">, </w:t>
      </w:r>
      <w:r>
        <w:t xml:space="preserve">and </w:t>
      </w:r>
      <w:r w:rsidR="003A6510">
        <w:t xml:space="preserve">the Department is </w:t>
      </w:r>
      <w:r>
        <w:t xml:space="preserve">used to being regulated by the EU, where I </w:t>
      </w:r>
      <w:r w:rsidR="00D5609D">
        <w:t>imagine</w:t>
      </w:r>
      <w:r>
        <w:t xml:space="preserve"> the intensity of the regulation was somewhat remoter, if I can put it </w:t>
      </w:r>
      <w:r w:rsidR="00D5609D">
        <w:t>politely</w:t>
      </w:r>
      <w:r w:rsidR="00451B65">
        <w:t xml:space="preserve">. </w:t>
      </w:r>
      <w:r>
        <w:t xml:space="preserve">I </w:t>
      </w:r>
      <w:r w:rsidR="00D5609D">
        <w:t>imagine</w:t>
      </w:r>
      <w:r>
        <w:t xml:space="preserve"> that it will have found it quite constructive having somebody marking its homework</w:t>
      </w:r>
      <w:r w:rsidR="003A6510">
        <w:t xml:space="preserve">, </w:t>
      </w:r>
      <w:r>
        <w:t>because it has not happened before</w:t>
      </w:r>
      <w:r w:rsidR="00451B65">
        <w:t xml:space="preserve">. </w:t>
      </w:r>
      <w:r>
        <w:t xml:space="preserve">Is that a fair </w:t>
      </w:r>
      <w:r w:rsidR="00D5609D">
        <w:t>characterisation</w:t>
      </w:r>
      <w:r>
        <w:t>?</w:t>
      </w:r>
    </w:p>
    <w:p w:rsidR="00FA1712" w:rsidP="00B33A14">
      <w:pPr>
        <w:pStyle w:val="Answer"/>
      </w:pPr>
      <w:sdt>
        <w:sdtPr>
          <w:alias w:val="Witness"/>
          <w:id w:val="1841272050"/>
          <w:placeholder>
            <w:docPart w:val="DefaultPlaceholder_-1854013440"/>
          </w:placeholder>
          <w:richText/>
        </w:sdtPr>
        <w:sdtContent>
          <w:r w:rsidR="00CB459A">
            <w:rPr>
              <w:b/>
              <w:i/>
            </w:rPr>
            <w:t>Dame Glenys Stacey:</w:t>
          </w:r>
        </w:sdtContent>
      </w:sdt>
      <w:r>
        <w:t xml:space="preserve"> That is our absolute intention</w:t>
      </w:r>
      <w:r w:rsidR="00451B65">
        <w:t xml:space="preserve">. </w:t>
      </w:r>
      <w:r>
        <w:t>It is a stark read, is</w:t>
      </w:r>
      <w:r w:rsidR="003A6510">
        <w:t xml:space="preserve">n’t </w:t>
      </w:r>
      <w:r>
        <w:t>it</w:t>
      </w:r>
      <w:r w:rsidR="00451B65">
        <w:t xml:space="preserve">? </w:t>
      </w:r>
      <w:r>
        <w:t xml:space="preserve">It is not </w:t>
      </w:r>
      <w:r w:rsidR="00D5609D">
        <w:t>pleasant</w:t>
      </w:r>
      <w:r>
        <w:t xml:space="preserve"> to </w:t>
      </w:r>
      <w:r w:rsidR="00470258">
        <w:t xml:space="preserve">see </w:t>
      </w:r>
      <w:r>
        <w:t xml:space="preserve">such a </w:t>
      </w:r>
      <w:r w:rsidR="00D5609D">
        <w:t>universally</w:t>
      </w:r>
      <w:r>
        <w:t xml:space="preserve"> difficult story</w:t>
      </w:r>
      <w:r w:rsidR="00451B65">
        <w:t xml:space="preserve">. </w:t>
      </w:r>
      <w:r>
        <w:t xml:space="preserve">There are very few things that we could point to where we could see </w:t>
      </w:r>
      <w:r w:rsidR="00D5609D">
        <w:t>noticeable</w:t>
      </w:r>
      <w:r>
        <w:t xml:space="preserve"> improvement</w:t>
      </w:r>
      <w:r w:rsidR="00451B65">
        <w:t xml:space="preserve">. </w:t>
      </w:r>
      <w:r w:rsidR="00470258">
        <w:t xml:space="preserve">But </w:t>
      </w:r>
      <w:r>
        <w:t>it is a baseline for Government as they</w:t>
      </w:r>
      <w:r w:rsidR="00D5609D">
        <w:t xml:space="preserve"> have </w:t>
      </w:r>
      <w:r>
        <w:t xml:space="preserve">established their new five-year plan. That is the starting </w:t>
      </w:r>
      <w:r w:rsidR="00D5609D">
        <w:t>point</w:t>
      </w:r>
      <w:r>
        <w:t xml:space="preserve"> against the goals in the last plan</w:t>
      </w:r>
      <w:r w:rsidR="00451B65">
        <w:t xml:space="preserve">. </w:t>
      </w:r>
      <w:r>
        <w:t xml:space="preserve">It is something to measure progress against of itself, </w:t>
      </w:r>
      <w:r w:rsidR="00470258">
        <w:t xml:space="preserve">isn’t </w:t>
      </w:r>
      <w:r>
        <w:t>it?</w:t>
      </w:r>
    </w:p>
    <w:p w:rsidR="00FA1712" w:rsidP="00B33A14">
      <w:pPr>
        <w:pStyle w:val="Question"/>
      </w:pPr>
      <w:sdt>
        <w:sdtPr>
          <w:alias w:val="Member"/>
          <w:tag w:val="&lt;Member mnisId='1542' dodsId='35388'&gt;"/>
          <w:id w:val="-1212037826"/>
          <w:placeholder>
            <w:docPart w:val="DefaultPlaceholder_-1854013440"/>
          </w:placeholder>
          <w:richText/>
        </w:sdtPr>
        <w:sdtContent>
          <w:r w:rsidRPr="00FA1712">
            <w:rPr>
              <w:b/>
            </w:rPr>
            <w:t>Chair:</w:t>
          </w:r>
        </w:sdtContent>
      </w:sdt>
      <w:r>
        <w:t xml:space="preserve"> </w:t>
      </w:r>
      <w:r w:rsidR="00D5609D">
        <w:t xml:space="preserve">Are </w:t>
      </w:r>
      <w:r>
        <w:t xml:space="preserve">there any areas where measurement is better than </w:t>
      </w:r>
      <w:r w:rsidR="00D5609D">
        <w:t>others</w:t>
      </w:r>
      <w:r w:rsidR="003E6270">
        <w:t xml:space="preserve">, </w:t>
      </w:r>
      <w:r>
        <w:t xml:space="preserve">or any that are particularly </w:t>
      </w:r>
      <w:r w:rsidR="003E6270">
        <w:t>poor</w:t>
      </w:r>
      <w:r>
        <w:t>?</w:t>
      </w:r>
    </w:p>
    <w:p w:rsidR="00D5609D" w:rsidP="00B33A14">
      <w:pPr>
        <w:pStyle w:val="Answer"/>
      </w:pPr>
      <w:sdt>
        <w:sdtPr>
          <w:alias w:val="Witness"/>
          <w:id w:val="-271242642"/>
          <w:placeholder>
            <w:docPart w:val="DefaultPlaceholder_-1854013440"/>
          </w:placeholder>
          <w:richText/>
        </w:sdtPr>
        <w:sdtContent>
          <w:r w:rsidR="00CB459A">
            <w:rPr>
              <w:b/>
              <w:i/>
            </w:rPr>
            <w:t>Dame Glenys Stacey:</w:t>
          </w:r>
        </w:sdtContent>
      </w:sdt>
      <w:r w:rsidR="00FA1712">
        <w:t xml:space="preserve"> There a</w:t>
      </w:r>
      <w:r w:rsidR="00295B77">
        <w:t>r</w:t>
      </w:r>
      <w:r w:rsidR="00FA1712">
        <w:t xml:space="preserve">e some tables here </w:t>
      </w:r>
      <w:r w:rsidR="00560C33">
        <w:t xml:space="preserve">where </w:t>
      </w:r>
      <w:r w:rsidR="00FA1712">
        <w:t>you can see</w:t>
      </w:r>
      <w:r w:rsidR="00451B65">
        <w:t xml:space="preserve">. </w:t>
      </w:r>
      <w:r w:rsidR="00FA1712">
        <w:t xml:space="preserve">On clean air we only have a </w:t>
      </w:r>
      <w:r>
        <w:t>couple</w:t>
      </w:r>
      <w:r w:rsidR="00FA1712">
        <w:t xml:space="preserve"> </w:t>
      </w:r>
      <w:r>
        <w:t>of</w:t>
      </w:r>
      <w:r w:rsidR="00FA1712">
        <w:t xml:space="preserve"> </w:t>
      </w:r>
      <w:r>
        <w:t>things</w:t>
      </w:r>
      <w:r w:rsidR="00FA1712">
        <w:t xml:space="preserve"> missing</w:t>
      </w:r>
      <w:r w:rsidR="00451B65">
        <w:t xml:space="preserve">. </w:t>
      </w:r>
      <w:r>
        <w:t>Clean</w:t>
      </w:r>
      <w:r w:rsidR="00FA1712">
        <w:t xml:space="preserve"> air is not looking so bad</w:t>
      </w:r>
      <w:r w:rsidR="00451B65">
        <w:t xml:space="preserve">. </w:t>
      </w:r>
      <w:r w:rsidR="00FA1712">
        <w:t>With others</w:t>
      </w:r>
      <w:r w:rsidR="00560C33">
        <w:t xml:space="preserve">, </w:t>
      </w:r>
      <w:r w:rsidR="00FA1712">
        <w:t xml:space="preserve">there are </w:t>
      </w:r>
      <w:r>
        <w:t>a</w:t>
      </w:r>
      <w:r w:rsidR="00FA1712">
        <w:t xml:space="preserve"> few gaps</w:t>
      </w:r>
      <w:r w:rsidR="00560C33">
        <w:t xml:space="preserve">, </w:t>
      </w:r>
      <w:r w:rsidR="00FA1712">
        <w:t>but the gaps are big</w:t>
      </w:r>
      <w:r w:rsidR="00560C33">
        <w:t xml:space="preserve">. </w:t>
      </w:r>
      <w:r w:rsidR="009F662C">
        <w:t xml:space="preserve">On </w:t>
      </w:r>
      <w:r>
        <w:t>thriving</w:t>
      </w:r>
      <w:r w:rsidR="00FA1712">
        <w:t xml:space="preserve"> plants and wildlife, for example</w:t>
      </w:r>
      <w:r w:rsidR="009F662C">
        <w:t>, t</w:t>
      </w:r>
      <w:r w:rsidR="00FA1712">
        <w:t>here are measures</w:t>
      </w:r>
      <w:r w:rsidR="009F662C">
        <w:t xml:space="preserve">, </w:t>
      </w:r>
      <w:r w:rsidR="00FA1712">
        <w:t>but there are big gaps as well</w:t>
      </w:r>
      <w:r w:rsidR="009F662C">
        <w:t>—</w:t>
      </w:r>
      <w:r w:rsidR="00FA1712">
        <w:t>around habitat, for example</w:t>
      </w:r>
      <w:r w:rsidR="00451B65">
        <w:t xml:space="preserve">. </w:t>
      </w:r>
      <w:r w:rsidR="00FA1712">
        <w:t xml:space="preserve">I would </w:t>
      </w:r>
      <w:r>
        <w:t>not</w:t>
      </w:r>
      <w:r w:rsidR="00FA1712">
        <w:t xml:space="preserve"> say any particular are</w:t>
      </w:r>
      <w:r>
        <w:t>a</w:t>
      </w:r>
      <w:r w:rsidR="00FA1712">
        <w:t xml:space="preserve"> strikes me</w:t>
      </w:r>
      <w:r w:rsidR="00451B65">
        <w:t xml:space="preserve">. </w:t>
      </w:r>
      <w:r w:rsidR="00FA1712">
        <w:t xml:space="preserve">On minimising waste, we </w:t>
      </w:r>
      <w:r w:rsidR="008A3329">
        <w:t xml:space="preserve">just </w:t>
      </w:r>
      <w:r w:rsidR="00FA1712">
        <w:t xml:space="preserve">do not have a measure in terms of headline indicators of </w:t>
      </w:r>
      <w:r>
        <w:t>progress</w:t>
      </w:r>
      <w:r w:rsidR="00451B65">
        <w:t xml:space="preserve">. </w:t>
      </w:r>
    </w:p>
    <w:p w:rsidR="00FA1712" w:rsidP="00B33A14">
      <w:pPr>
        <w:pStyle w:val="Answer"/>
      </w:pPr>
      <w:r>
        <w:t>There are some notable gaps</w:t>
      </w:r>
      <w:r w:rsidR="00D5609D">
        <w:t xml:space="preserve"> that</w:t>
      </w:r>
      <w:r>
        <w:t xml:space="preserve"> we have highlighted</w:t>
      </w:r>
      <w:r w:rsidR="00451B65">
        <w:t xml:space="preserve">. </w:t>
      </w:r>
      <w:r>
        <w:t>We have already had a chance to speak to DEFRA</w:t>
      </w:r>
      <w:r w:rsidR="00B33A14">
        <w:t>’</w:t>
      </w:r>
      <w:r>
        <w:t xml:space="preserve">s chief scientist </w:t>
      </w:r>
      <w:r w:rsidR="00D5609D">
        <w:t>about</w:t>
      </w:r>
      <w:r>
        <w:t xml:space="preserve"> </w:t>
      </w:r>
      <w:r w:rsidR="00D5609D">
        <w:t>these</w:t>
      </w:r>
      <w:r>
        <w:t xml:space="preserve"> ga</w:t>
      </w:r>
      <w:r w:rsidR="00C5630F">
        <w:t>ps</w:t>
      </w:r>
      <w:r>
        <w:t xml:space="preserve"> and about the frequency with which one might measure depending </w:t>
      </w:r>
      <w:r w:rsidR="00C5630F">
        <w:t>on</w:t>
      </w:r>
      <w:r>
        <w:t xml:space="preserve"> the </w:t>
      </w:r>
      <w:r w:rsidR="00D5609D">
        <w:t>nature</w:t>
      </w:r>
      <w:r>
        <w:t xml:space="preserve"> of the target</w:t>
      </w:r>
      <w:r w:rsidR="004F1175">
        <w:t>. W</w:t>
      </w:r>
      <w:r>
        <w:t>e will continue to have those discussions</w:t>
      </w:r>
      <w:r w:rsidR="008A3329">
        <w:t xml:space="preserve">. I think it is </w:t>
      </w:r>
      <w:r w:rsidR="00C5630F">
        <w:t>helpful</w:t>
      </w:r>
      <w:r w:rsidR="00451B65">
        <w:t xml:space="preserve">. </w:t>
      </w:r>
      <w:r>
        <w:t>We are trying to get to a</w:t>
      </w:r>
      <w:r w:rsidR="00D5609D">
        <w:t xml:space="preserve"> </w:t>
      </w:r>
      <w:r>
        <w:t>point where we can agree how the gaps are filled</w:t>
      </w:r>
      <w:r w:rsidR="00451B65">
        <w:t xml:space="preserve">. </w:t>
      </w:r>
      <w:r w:rsidR="00087720">
        <w:t>I</w:t>
      </w:r>
      <w:r>
        <w:t xml:space="preserve">f we can have a common quality standard for the data and the </w:t>
      </w:r>
      <w:r w:rsidR="00D5609D">
        <w:t>collation</w:t>
      </w:r>
      <w:r w:rsidR="00C5630F">
        <w:t>,</w:t>
      </w:r>
      <w:r>
        <w:t xml:space="preserve"> we will be in a happier </w:t>
      </w:r>
      <w:r w:rsidR="00D5609D">
        <w:t>position</w:t>
      </w:r>
      <w:r>
        <w:t>, both in DEFRA and here</w:t>
      </w:r>
      <w:r w:rsidR="00451B65">
        <w:t xml:space="preserve">. </w:t>
      </w:r>
      <w:r w:rsidR="00087720">
        <w:t xml:space="preserve">But </w:t>
      </w:r>
      <w:r>
        <w:t xml:space="preserve">we </w:t>
      </w:r>
      <w:r w:rsidR="00087720">
        <w:t xml:space="preserve">didn’t </w:t>
      </w:r>
      <w:r>
        <w:t>exist two years ago</w:t>
      </w:r>
      <w:r w:rsidR="00087720">
        <w:t>; t</w:t>
      </w:r>
      <w:r>
        <w:t>hese gaps were not necessarily obvious in the way that they now are.</w:t>
      </w:r>
    </w:p>
    <w:p w:rsidR="00FA1712" w:rsidRPr="00FA1712" w:rsidP="00B33A14">
      <w:pPr>
        <w:pStyle w:val="Question"/>
        <w:rPr>
          <w:lang w:val="en-NZ"/>
        </w:rPr>
      </w:pPr>
      <w:sdt>
        <w:sdtPr>
          <w:alias w:val="Member"/>
          <w:tag w:val="&lt;Member mnisId='1542' dodsId='35388'&gt;"/>
          <w:id w:val="-65806554"/>
          <w:placeholder>
            <w:docPart w:val="DefaultPlaceholder_-1854013440"/>
          </w:placeholder>
          <w:richText/>
        </w:sdtPr>
        <w:sdtContent>
          <w:r w:rsidRPr="00FA1712">
            <w:rPr>
              <w:b/>
            </w:rPr>
            <w:t>Chair:</w:t>
          </w:r>
        </w:sdtContent>
      </w:sdt>
      <w:r>
        <w:t xml:space="preserve"> </w:t>
      </w:r>
      <w:r w:rsidR="00436D3E">
        <w:t>S</w:t>
      </w:r>
      <w:r w:rsidR="00087720">
        <w:t xml:space="preserve">ince </w:t>
      </w:r>
      <w:r>
        <w:t>you mentioned</w:t>
      </w:r>
      <w:r w:rsidR="004F1175">
        <w:t xml:space="preserve"> it</w:t>
      </w:r>
      <w:r>
        <w:t xml:space="preserve">, have you had any clarity as to </w:t>
      </w:r>
      <w:r w:rsidR="00ED280B">
        <w:t xml:space="preserve">how </w:t>
      </w:r>
      <w:r>
        <w:t>DEFRA is measuring against targets on air</w:t>
      </w:r>
      <w:r w:rsidR="00451B65">
        <w:t xml:space="preserve">? </w:t>
      </w:r>
      <w:r w:rsidR="002413A7">
        <w:t xml:space="preserve">There is some criticism that </w:t>
      </w:r>
      <w:r w:rsidR="00D5609D">
        <w:t>t</w:t>
      </w:r>
      <w:r>
        <w:t xml:space="preserve">he </w:t>
      </w:r>
      <w:r w:rsidR="00C5630F">
        <w:t>formula</w:t>
      </w:r>
      <w:r>
        <w:t xml:space="preserve"> is not </w:t>
      </w:r>
      <w:r w:rsidR="00C5630F">
        <w:t>transparent</w:t>
      </w:r>
      <w:r w:rsidR="002413A7">
        <w:t>.</w:t>
      </w:r>
    </w:p>
    <w:p w:rsidR="00FA1712" w:rsidP="00B33A14">
      <w:pPr>
        <w:pStyle w:val="Answer"/>
      </w:pPr>
      <w:sdt>
        <w:sdtPr>
          <w:alias w:val="Witness"/>
          <w:id w:val="1579326540"/>
          <w:placeholder>
            <w:docPart w:val="DefaultPlaceholder_-1854013440"/>
          </w:placeholder>
          <w:richText/>
        </w:sdtPr>
        <w:sdtContent>
          <w:r w:rsidR="00CB459A">
            <w:rPr>
              <w:b/>
              <w:i/>
            </w:rPr>
            <w:t>Dame Glenys Stacey:</w:t>
          </w:r>
        </w:sdtContent>
      </w:sdt>
      <w:r>
        <w:t xml:space="preserve"> DEFRA has been investing for several years now in something called the outcome indicator framework, which</w:t>
      </w:r>
      <w:r w:rsidR="00C5630F">
        <w:t xml:space="preserve"> </w:t>
      </w:r>
      <w:r>
        <w:t>we welcome</w:t>
      </w:r>
      <w:r w:rsidR="00451B65">
        <w:t xml:space="preserve">. </w:t>
      </w:r>
      <w:r>
        <w:t>There are to be 66 indicators and the majority of those are now in</w:t>
      </w:r>
      <w:r w:rsidR="00AF0D0B">
        <w:t xml:space="preserve">, </w:t>
      </w:r>
      <w:r>
        <w:t>but not all of them</w:t>
      </w:r>
      <w:r w:rsidR="00AF0D0B">
        <w:t xml:space="preserve">; </w:t>
      </w:r>
      <w:r>
        <w:t xml:space="preserve">some of </w:t>
      </w:r>
      <w:r w:rsidR="00C5630F">
        <w:t>those</w:t>
      </w:r>
      <w:r>
        <w:t xml:space="preserve"> are missing</w:t>
      </w:r>
      <w:r w:rsidR="00451B65">
        <w:t xml:space="preserve">. </w:t>
      </w:r>
      <w:r>
        <w:t>The issue with the outcome indicator framework is that the data, as I understand it</w:t>
      </w:r>
      <w:r w:rsidR="00AF0D0B">
        <w:t>—</w:t>
      </w:r>
      <w:r>
        <w:t>as I am advised</w:t>
      </w:r>
      <w:r w:rsidR="00AF0D0B">
        <w:t xml:space="preserve">—is </w:t>
      </w:r>
      <w:r>
        <w:t xml:space="preserve">extremely good in terms of the standards applied but </w:t>
      </w:r>
      <w:r w:rsidR="00AF0D0B">
        <w:t xml:space="preserve">it does </w:t>
      </w:r>
      <w:r>
        <w:t xml:space="preserve">not necessarily exactly match what you are </w:t>
      </w:r>
      <w:r w:rsidR="00C5630F">
        <w:t>trying</w:t>
      </w:r>
      <w:r>
        <w:t xml:space="preserve"> to measure in order </w:t>
      </w:r>
      <w:r w:rsidR="00C5630F">
        <w:t>to</w:t>
      </w:r>
      <w:r>
        <w:t xml:space="preserve"> be absolutely certain whether you are on the right trajectory to meet your </w:t>
      </w:r>
      <w:r w:rsidR="00C5630F">
        <w:t xml:space="preserve">target </w:t>
      </w:r>
      <w:r>
        <w:t xml:space="preserve">and whether you need to make any </w:t>
      </w:r>
      <w:r w:rsidR="00C5630F">
        <w:t>adjustments</w:t>
      </w:r>
      <w:r>
        <w:t>.</w:t>
      </w:r>
    </w:p>
    <w:p w:rsidR="0041139F" w:rsidP="00B33A14">
      <w:pPr>
        <w:pStyle w:val="Answer"/>
      </w:pPr>
      <w:r>
        <w:t xml:space="preserve">There is another larger-scale </w:t>
      </w:r>
      <w:r w:rsidR="00A100FD">
        <w:t xml:space="preserve">programme of </w:t>
      </w:r>
      <w:r>
        <w:t>investment as well, looking a</w:t>
      </w:r>
      <w:r w:rsidR="004F1175">
        <w:t>t</w:t>
      </w:r>
      <w:r>
        <w:t xml:space="preserve"> wider ecosystems</w:t>
      </w:r>
      <w:r>
        <w:t>. T</w:t>
      </w:r>
      <w:r w:rsidR="00C5630F">
        <w:t>hat</w:t>
      </w:r>
      <w:r>
        <w:t xml:space="preserve"> is very useful of itself, particularly, for example, in marine, but </w:t>
      </w:r>
      <w:r>
        <w:t xml:space="preserve">it </w:t>
      </w:r>
      <w:r>
        <w:t xml:space="preserve">is not directly relevant </w:t>
      </w:r>
      <w:r w:rsidR="00C5630F">
        <w:t>to</w:t>
      </w:r>
      <w:r>
        <w:t xml:space="preserve"> the plan</w:t>
      </w:r>
      <w:r w:rsidR="00451B65">
        <w:t xml:space="preserve">. </w:t>
      </w:r>
    </w:p>
    <w:p w:rsidR="00F45CF1" w:rsidP="00B33A14">
      <w:pPr>
        <w:pStyle w:val="Answer"/>
      </w:pPr>
      <w:r>
        <w:t xml:space="preserve">For us, the priorities that we wish to </w:t>
      </w:r>
      <w:r w:rsidR="00C5630F">
        <w:t>press</w:t>
      </w:r>
      <w:r>
        <w:t xml:space="preserve"> for with DEFRA </w:t>
      </w:r>
      <w:r w:rsidR="00CF1BCC">
        <w:t xml:space="preserve">are </w:t>
      </w:r>
      <w:r>
        <w:t xml:space="preserve">to fill the gaps </w:t>
      </w:r>
      <w:r>
        <w:t xml:space="preserve">that will </w:t>
      </w:r>
      <w:r w:rsidR="00C5630F">
        <w:t>enable</w:t>
      </w:r>
      <w:r>
        <w:t xml:space="preserve"> Government and the OEP to report sufficiently reliably about progress</w:t>
      </w:r>
      <w:r w:rsidR="00451B65">
        <w:t xml:space="preserve">. </w:t>
      </w:r>
      <w:r>
        <w:t xml:space="preserve">Progress year on year is difficult but </w:t>
      </w:r>
      <w:r w:rsidR="00C5630F">
        <w:t xml:space="preserve">trends </w:t>
      </w:r>
      <w:r>
        <w:t>are not difficult</w:t>
      </w:r>
      <w:r w:rsidR="00451B65">
        <w:t xml:space="preserve">. </w:t>
      </w:r>
      <w:r>
        <w:t xml:space="preserve">If the data </w:t>
      </w:r>
      <w:r w:rsidR="00CF1BCC">
        <w:t xml:space="preserve">is </w:t>
      </w:r>
      <w:r>
        <w:t xml:space="preserve">up to date we can at </w:t>
      </w:r>
      <w:r w:rsidR="00C5630F">
        <w:t>least</w:t>
      </w:r>
      <w:r>
        <w:t xml:space="preserve"> identify the trends.</w:t>
      </w:r>
    </w:p>
    <w:p w:rsidR="00F45CF1" w:rsidP="00B33A14">
      <w:pPr>
        <w:pStyle w:val="Question"/>
      </w:pPr>
      <w:sdt>
        <w:sdtPr>
          <w:alias w:val="Member"/>
          <w:tag w:val="&lt;Member mnisId='3930' dodsId='28490'&gt;"/>
          <w:id w:val="-1713573567"/>
          <w:placeholder>
            <w:docPart w:val="DefaultPlaceholder_-1854013440"/>
          </w:placeholder>
          <w:richText/>
        </w:sdtPr>
        <w:sdtContent>
          <w:r w:rsidRPr="00F45CF1">
            <w:rPr>
              <w:b/>
            </w:rPr>
            <w:t>Caroline Lucas:</w:t>
          </w:r>
        </w:sdtContent>
      </w:sdt>
      <w:r>
        <w:t xml:space="preserve"> Very quickly on air </w:t>
      </w:r>
      <w:r w:rsidR="00C5630F">
        <w:t>pollution</w:t>
      </w:r>
      <w:r>
        <w:t>, have you had any conversations about the PM</w:t>
      </w:r>
      <w:r w:rsidRPr="006A4BA0">
        <w:rPr>
          <w:vertAlign w:val="subscript"/>
        </w:rPr>
        <w:t>2.5</w:t>
      </w:r>
      <w:r>
        <w:t xml:space="preserve"> target</w:t>
      </w:r>
      <w:r w:rsidR="006A4BA0">
        <w:t xml:space="preserve">? </w:t>
      </w:r>
      <w:r>
        <w:t xml:space="preserve">I know </w:t>
      </w:r>
      <w:r w:rsidR="006A4BA0">
        <w:t xml:space="preserve">that </w:t>
      </w:r>
      <w:r>
        <w:t xml:space="preserve">is slightly to the side of what you are talking about </w:t>
      </w:r>
      <w:r w:rsidR="006A4BA0">
        <w:t xml:space="preserve">just </w:t>
      </w:r>
      <w:r>
        <w:t>now</w:t>
      </w:r>
      <w:r w:rsidR="006A4BA0">
        <w:t>, but y</w:t>
      </w:r>
      <w:r>
        <w:t>ou will know that there is a bit of a controversy about whether it is possible to meet the PM</w:t>
      </w:r>
      <w:r w:rsidRPr="006A4BA0">
        <w:rPr>
          <w:vertAlign w:val="subscript"/>
        </w:rPr>
        <w:t>2.5</w:t>
      </w:r>
      <w:r>
        <w:t xml:space="preserve"> target by 203</w:t>
      </w:r>
      <w:r w:rsidR="00C5630F">
        <w:t>0</w:t>
      </w:r>
      <w:r>
        <w:t xml:space="preserve"> or 2040</w:t>
      </w:r>
      <w:r w:rsidR="00451B65">
        <w:t xml:space="preserve">. </w:t>
      </w:r>
      <w:r w:rsidR="00C5630F">
        <w:t>Would</w:t>
      </w:r>
      <w:r>
        <w:t xml:space="preserve"> </w:t>
      </w:r>
      <w:r w:rsidR="00C5630F">
        <w:t>you have</w:t>
      </w:r>
      <w:r>
        <w:t xml:space="preserve"> expected DEFRA to have at least </w:t>
      </w:r>
      <w:r w:rsidR="00C5630F">
        <w:t>published</w:t>
      </w:r>
      <w:r>
        <w:t xml:space="preserve"> its modelling, which it says is telling it</w:t>
      </w:r>
      <w:r w:rsidR="00C5630F">
        <w:t xml:space="preserve"> that</w:t>
      </w:r>
      <w:r>
        <w:t xml:space="preserve"> it cannot meet the 2030 target?</w:t>
      </w:r>
    </w:p>
    <w:p w:rsidR="00C5630F" w:rsidP="00B33A14">
      <w:pPr>
        <w:pStyle w:val="Answer"/>
      </w:pPr>
      <w:sdt>
        <w:sdtPr>
          <w:alias w:val="Witness"/>
          <w:id w:val="256560535"/>
          <w:placeholder>
            <w:docPart w:val="DefaultPlaceholder_-1854013440"/>
          </w:placeholder>
          <w:richText/>
        </w:sdtPr>
        <w:sdtContent>
          <w:r w:rsidR="00CB459A">
            <w:rPr>
              <w:b/>
              <w:i/>
            </w:rPr>
            <w:t>Dame Glenys Stacey:</w:t>
          </w:r>
        </w:sdtContent>
      </w:sdt>
      <w:r w:rsidR="00F45CF1">
        <w:t xml:space="preserve"> To answer your first question</w:t>
      </w:r>
      <w:r w:rsidR="00904A6D">
        <w:t>—</w:t>
      </w:r>
      <w:r w:rsidR="00F45CF1">
        <w:t>have we had any conversations</w:t>
      </w:r>
      <w:r w:rsidR="00904A6D">
        <w:t>?—</w:t>
      </w:r>
      <w:r w:rsidR="00F45CF1">
        <w:t>yes, we have</w:t>
      </w:r>
      <w:r w:rsidR="00451B65">
        <w:t xml:space="preserve">. </w:t>
      </w:r>
      <w:r w:rsidR="00904A6D">
        <w:t>O</w:t>
      </w:r>
      <w:r w:rsidR="00F45CF1">
        <w:t xml:space="preserve">ur advice </w:t>
      </w:r>
      <w:r>
        <w:t xml:space="preserve">to the Secretary of State </w:t>
      </w:r>
      <w:r w:rsidR="00F45CF1">
        <w:t>last year was to aim for 2030 and not 2040</w:t>
      </w:r>
      <w:r w:rsidR="00451B65">
        <w:t xml:space="preserve">. </w:t>
      </w:r>
      <w:r w:rsidR="00904A6D">
        <w:t>I think w</w:t>
      </w:r>
      <w:r w:rsidR="00F45CF1">
        <w:t>e were unusual in accepting the level of particulate</w:t>
      </w:r>
      <w:r w:rsidR="0031066F">
        <w:t>. O</w:t>
      </w:r>
      <w:r w:rsidR="00F45CF1">
        <w:t xml:space="preserve">ur argument was that in most parts of </w:t>
      </w:r>
      <w:r>
        <w:t xml:space="preserve">the country </w:t>
      </w:r>
      <w:r w:rsidR="00F45CF1">
        <w:t xml:space="preserve">that will be fairly readily </w:t>
      </w:r>
      <w:r>
        <w:t>at</w:t>
      </w:r>
      <w:r w:rsidR="00F45CF1">
        <w:t xml:space="preserve">tainable by then, although there is obviously London and perhaps other hotspots </w:t>
      </w:r>
      <w:r>
        <w:t xml:space="preserve">where </w:t>
      </w:r>
      <w:r w:rsidR="00F45CF1">
        <w:t xml:space="preserve">we would expect to see </w:t>
      </w:r>
      <w:r>
        <w:t>some</w:t>
      </w:r>
      <w:r w:rsidR="00F45CF1">
        <w:t xml:space="preserve"> sort of special measures applied</w:t>
      </w:r>
      <w:r w:rsidR="00451B65">
        <w:t xml:space="preserve">. </w:t>
      </w:r>
      <w:r w:rsidR="00F45CF1">
        <w:t xml:space="preserve">The Secretary of State at the </w:t>
      </w:r>
      <w:r>
        <w:t xml:space="preserve">time </w:t>
      </w:r>
      <w:r w:rsidR="00F45CF1">
        <w:t>was very clear that she was not going to move f</w:t>
      </w:r>
      <w:r>
        <w:t>ro</w:t>
      </w:r>
      <w:r w:rsidR="00F45CF1">
        <w:t>m 2040 to 2030 but her intention was to kick</w:t>
      </w:r>
      <w:r w:rsidR="0031066F">
        <w:t>-</w:t>
      </w:r>
      <w:r w:rsidR="00F45CF1">
        <w:t>start activity where possible in relation to air quality.</w:t>
      </w:r>
    </w:p>
    <w:p w:rsidR="00C5630F" w:rsidP="00B33A14">
      <w:pPr>
        <w:pStyle w:val="Answer"/>
      </w:pPr>
      <w:r>
        <w:t xml:space="preserve">I have to say, and it </w:t>
      </w:r>
      <w:r>
        <w:t>comes</w:t>
      </w:r>
      <w:r>
        <w:t xml:space="preserve"> out in our </w:t>
      </w:r>
      <w:r>
        <w:t>report, that</w:t>
      </w:r>
      <w:r>
        <w:t xml:space="preserve"> we have been pretty </w:t>
      </w:r>
      <w:r>
        <w:t>impressed</w:t>
      </w:r>
      <w:r>
        <w:t xml:space="preserve"> with the coherence of strategy and approach in relation to air quality</w:t>
      </w:r>
      <w:r w:rsidR="00451B65">
        <w:t xml:space="preserve">. </w:t>
      </w:r>
      <w:r>
        <w:t xml:space="preserve">You do see local authorities very much knowing what </w:t>
      </w:r>
      <w:r>
        <w:t>their</w:t>
      </w:r>
      <w:r>
        <w:t xml:space="preserve"> role is and a good number of them delivering</w:t>
      </w:r>
      <w:r w:rsidR="00451B65">
        <w:t xml:space="preserve">. </w:t>
      </w:r>
      <w:r>
        <w:t xml:space="preserve">There is a </w:t>
      </w:r>
      <w:r>
        <w:t>coherence</w:t>
      </w:r>
      <w:r>
        <w:t xml:space="preserve"> there that we would like to see in other areas</w:t>
      </w:r>
      <w:r w:rsidR="00451B65">
        <w:t xml:space="preserve">. </w:t>
      </w:r>
      <w:r w:rsidR="000E161A">
        <w:t>But</w:t>
      </w:r>
      <w:r>
        <w:t xml:space="preserve"> there is not, as far as I am advised, follow through in the interim target</w:t>
      </w:r>
      <w:r w:rsidR="00451B65">
        <w:t xml:space="preserve">. </w:t>
      </w:r>
      <w:r>
        <w:t xml:space="preserve">The interim target is okay for the trajectory and it </w:t>
      </w:r>
      <w:r>
        <w:t>is</w:t>
      </w:r>
      <w:r>
        <w:t xml:space="preserve"> credible but it does not look particularly challenging</w:t>
      </w:r>
      <w:r w:rsidR="00451B65">
        <w:t xml:space="preserve">. </w:t>
      </w:r>
      <w:r>
        <w:t>That is a bit of a disappointment.</w:t>
      </w:r>
    </w:p>
    <w:p w:rsidR="00F45CF1" w:rsidP="00B33A14">
      <w:pPr>
        <w:pStyle w:val="Answer"/>
      </w:pPr>
      <w:r>
        <w:t xml:space="preserve">What we </w:t>
      </w:r>
      <w:r w:rsidR="00E7167C">
        <w:t xml:space="preserve">really </w:t>
      </w:r>
      <w:r>
        <w:t xml:space="preserve">want to see now is the </w:t>
      </w:r>
      <w:r w:rsidR="00C5630F">
        <w:t>fulsome</w:t>
      </w:r>
      <w:r>
        <w:t xml:space="preserve"> deliver</w:t>
      </w:r>
      <w:r w:rsidR="00C5630F">
        <w:t>y</w:t>
      </w:r>
      <w:r>
        <w:t xml:space="preserve"> plan that will go</w:t>
      </w:r>
      <w:r w:rsidR="00C5630F">
        <w:t xml:space="preserve"> with</w:t>
      </w:r>
      <w:r>
        <w:t xml:space="preserve"> it. We are expecting </w:t>
      </w:r>
      <w:r w:rsidR="00C5630F">
        <w:t>a DEFRA-wide</w:t>
      </w:r>
      <w:r>
        <w:t xml:space="preserve"> deliver</w:t>
      </w:r>
      <w:r w:rsidR="00C5630F">
        <w:t>y</w:t>
      </w:r>
      <w:r>
        <w:t xml:space="preserve"> plan in May</w:t>
      </w:r>
      <w:r w:rsidR="00E7167C">
        <w:t>, I think—</w:t>
      </w:r>
      <w:r>
        <w:t xml:space="preserve">certainly </w:t>
      </w:r>
      <w:r w:rsidR="00C5630F">
        <w:t>with</w:t>
      </w:r>
      <w:r>
        <w:t>in the coming months</w:t>
      </w:r>
      <w:r w:rsidR="00E7167C">
        <w:t>—</w:t>
      </w:r>
      <w:r>
        <w:t xml:space="preserve">and that is what </w:t>
      </w:r>
      <w:r w:rsidR="00DC3D2A">
        <w:t>we</w:t>
      </w:r>
      <w:r>
        <w:t xml:space="preserve"> will be scrutinising to see whether what is proposed can deliver what it can when it can.</w:t>
      </w:r>
    </w:p>
    <w:p w:rsidR="00F45CF1" w:rsidP="00B33A14">
      <w:pPr>
        <w:pStyle w:val="Question"/>
      </w:pPr>
      <w:sdt>
        <w:sdtPr>
          <w:alias w:val="Member"/>
          <w:tag w:val="&lt;Member mnisId='3930' dodsId='28490'&gt;"/>
          <w:id w:val="240683739"/>
          <w:placeholder>
            <w:docPart w:val="DefaultPlaceholder_-1854013440"/>
          </w:placeholder>
          <w:richText/>
        </w:sdtPr>
        <w:sdtContent>
          <w:r w:rsidRPr="00F45CF1">
            <w:rPr>
              <w:b/>
            </w:rPr>
            <w:t>Caroline Lucas:</w:t>
          </w:r>
        </w:sdtContent>
      </w:sdt>
      <w:r>
        <w:t xml:space="preserve"> Have you see</w:t>
      </w:r>
      <w:r w:rsidR="00A37D6C">
        <w:t>n</w:t>
      </w:r>
      <w:r>
        <w:t xml:space="preserve"> the modelling that suggests </w:t>
      </w:r>
      <w:r w:rsidR="00DC1E02">
        <w:t xml:space="preserve">to </w:t>
      </w:r>
      <w:r>
        <w:t>the Secretary of State that—</w:t>
      </w:r>
    </w:p>
    <w:p w:rsidR="00F45CF1" w:rsidP="00B33A14">
      <w:pPr>
        <w:pStyle w:val="Answer"/>
      </w:pPr>
      <w:sdt>
        <w:sdtPr>
          <w:alias w:val="Witness"/>
          <w:id w:val="1067458004"/>
          <w:placeholder>
            <w:docPart w:val="DefaultPlaceholder_-1854013440"/>
          </w:placeholder>
          <w:richText/>
        </w:sdtPr>
        <w:sdtContent>
          <w:r w:rsidR="00CB459A">
            <w:rPr>
              <w:b/>
              <w:i/>
            </w:rPr>
            <w:t>Dame Glenys Stacey:</w:t>
          </w:r>
        </w:sdtContent>
      </w:sdt>
      <w:r>
        <w:t xml:space="preserve"> No.</w:t>
      </w:r>
    </w:p>
    <w:p w:rsidR="00F45CF1" w:rsidP="00B33A14">
      <w:pPr>
        <w:pStyle w:val="Question"/>
      </w:pPr>
      <w:sdt>
        <w:sdtPr>
          <w:alias w:val="Member"/>
          <w:tag w:val="&lt;Member mnisId='4632' dodsId='92493'&gt;"/>
          <w:id w:val="-689145181"/>
          <w:placeholder>
            <w:docPart w:val="DefaultPlaceholder_-1854013440"/>
          </w:placeholder>
          <w:richText/>
        </w:sdtPr>
        <w:sdtContent>
          <w:r w:rsidRPr="00F45CF1">
            <w:rPr>
              <w:b/>
            </w:rPr>
            <w:t>Anna McMorrin:</w:t>
          </w:r>
        </w:sdtContent>
      </w:sdt>
      <w:r>
        <w:t xml:space="preserve"> </w:t>
      </w:r>
      <w:r w:rsidR="00377109">
        <w:t>T</w:t>
      </w:r>
      <w:r>
        <w:t xml:space="preserve">he </w:t>
      </w:r>
      <w:r w:rsidRPr="00F6727F" w:rsidR="00377109">
        <w:t>environmental</w:t>
      </w:r>
      <w:r w:rsidR="00377109">
        <w:t xml:space="preserve"> </w:t>
      </w:r>
      <w:r w:rsidRPr="00F6727F" w:rsidR="00377109">
        <w:t>improvement plan</w:t>
      </w:r>
      <w:r w:rsidR="00377109">
        <w:t xml:space="preserve">, </w:t>
      </w:r>
      <w:r>
        <w:t>published last week</w:t>
      </w:r>
      <w:r w:rsidR="00377109">
        <w:t xml:space="preserve">, </w:t>
      </w:r>
      <w:r>
        <w:t xml:space="preserve">has been interesting, with some differing views from the </w:t>
      </w:r>
      <w:r w:rsidR="00C5630F">
        <w:t>sector</w:t>
      </w:r>
      <w:r>
        <w:t xml:space="preserve"> and so on</w:t>
      </w:r>
      <w:r w:rsidR="00451B65">
        <w:t xml:space="preserve">. </w:t>
      </w:r>
      <w:r w:rsidR="00C5630F">
        <w:t>What</w:t>
      </w:r>
      <w:r>
        <w:t xml:space="preserve"> are you</w:t>
      </w:r>
      <w:r w:rsidR="00DC3D2A">
        <w:t>r</w:t>
      </w:r>
      <w:r>
        <w:t xml:space="preserve"> initial reactions to </w:t>
      </w:r>
      <w:r w:rsidR="00377109">
        <w:t xml:space="preserve">the </w:t>
      </w:r>
      <w:r>
        <w:t>plan?</w:t>
      </w:r>
    </w:p>
    <w:p w:rsidR="00965EC9" w:rsidP="00B33A14">
      <w:pPr>
        <w:pStyle w:val="Answer"/>
      </w:pPr>
      <w:sdt>
        <w:sdtPr>
          <w:alias w:val="Witness"/>
          <w:id w:val="776981831"/>
          <w:placeholder>
            <w:docPart w:val="DefaultPlaceholder_-1854013440"/>
          </w:placeholder>
          <w:richText/>
        </w:sdtPr>
        <w:sdtContent>
          <w:r w:rsidR="00CB459A">
            <w:rPr>
              <w:b/>
              <w:i/>
            </w:rPr>
            <w:t>Dame Glenys Stacey:</w:t>
          </w:r>
        </w:sdtContent>
      </w:sdt>
      <w:r w:rsidR="00F45CF1">
        <w:t xml:space="preserve"> First and foremost, it </w:t>
      </w:r>
      <w:r w:rsidR="00C5630F">
        <w:t>was</w:t>
      </w:r>
      <w:r w:rsidR="00F45CF1">
        <w:t xml:space="preserve"> delivered on 31 </w:t>
      </w:r>
      <w:r w:rsidR="00C5630F">
        <w:t>January</w:t>
      </w:r>
      <w:r w:rsidR="00F45CF1">
        <w:t>, so that was welcome</w:t>
      </w:r>
      <w:r w:rsidR="00451B65">
        <w:t xml:space="preserve">. </w:t>
      </w:r>
      <w:r w:rsidR="009D2361">
        <w:t>W</w:t>
      </w:r>
      <w:r w:rsidR="00F45CF1">
        <w:t xml:space="preserve">e very much welcome the central apex goal in the </w:t>
      </w:r>
      <w:r w:rsidR="00F45CF1">
        <w:t>plan in relation to improving nature and stopping biodiversity decline by 2030. We think that is admirable</w:t>
      </w:r>
      <w:r w:rsidR="00451B65">
        <w:t xml:space="preserve">. </w:t>
      </w:r>
      <w:r w:rsidR="00F45CF1">
        <w:t>That is the first point that I would make</w:t>
      </w:r>
      <w:r w:rsidR="00451B65">
        <w:t xml:space="preserve">. </w:t>
      </w:r>
    </w:p>
    <w:p w:rsidR="00C5630F" w:rsidP="00B33A14">
      <w:pPr>
        <w:pStyle w:val="Answer"/>
      </w:pPr>
      <w:r>
        <w:t>Secondly, there is a long, long</w:t>
      </w:r>
      <w:r w:rsidR="00965EC9">
        <w:t xml:space="preserve"> </w:t>
      </w:r>
      <w:r>
        <w:t xml:space="preserve">list of actions in the plan, all </w:t>
      </w:r>
      <w:r>
        <w:t>of</w:t>
      </w:r>
      <w:r>
        <w:t xml:space="preserve"> them</w:t>
      </w:r>
      <w:r>
        <w:t xml:space="preserve"> </w:t>
      </w:r>
      <w:r>
        <w:t>welcome in one way or another</w:t>
      </w:r>
      <w:r w:rsidR="00965EC9">
        <w:t>,</w:t>
      </w:r>
      <w:r>
        <w:t xml:space="preserve"> but it is rather difficult to see the wood for the trees</w:t>
      </w:r>
      <w:r w:rsidR="00965EC9">
        <w:t>. S</w:t>
      </w:r>
      <w:r>
        <w:t xml:space="preserve">ome of the targets are </w:t>
      </w:r>
      <w:r>
        <w:t>laudably</w:t>
      </w:r>
      <w:r>
        <w:t xml:space="preserve"> ambitious and one then questions whether the 68 actions for any one of them, for example, are going to add up to be enough. We are doing that work now to see</w:t>
      </w:r>
      <w:r w:rsidR="00451B65">
        <w:t xml:space="preserve">. </w:t>
      </w:r>
      <w:r w:rsidR="00277F96">
        <w:t>W</w:t>
      </w:r>
      <w:r>
        <w:t xml:space="preserve">e are slightly concerned about whether what is planned and by when will get Government to where they need </w:t>
      </w:r>
      <w:r>
        <w:t>to get</w:t>
      </w:r>
      <w:r>
        <w:t xml:space="preserve"> to by 2030.</w:t>
      </w:r>
    </w:p>
    <w:p w:rsidR="00C5630F" w:rsidP="00B33A14">
      <w:pPr>
        <w:pStyle w:val="Answer"/>
      </w:pPr>
      <w:r>
        <w:t xml:space="preserve">There are certainly </w:t>
      </w:r>
      <w:r>
        <w:t>better</w:t>
      </w:r>
      <w:r>
        <w:t xml:space="preserve"> arrangements for overall governance</w:t>
      </w:r>
      <w:r w:rsidR="00451B65">
        <w:t xml:space="preserve">. </w:t>
      </w:r>
      <w:r>
        <w:t>We have that delivery board across Departments at director level, and a sub</w:t>
      </w:r>
      <w:r w:rsidR="00277F96">
        <w:t>-</w:t>
      </w:r>
      <w:r>
        <w:t xml:space="preserve">group now specifically monitoring compliance with EPPS, but we still think that governance could </w:t>
      </w:r>
      <w:r>
        <w:t xml:space="preserve">be </w:t>
      </w:r>
      <w:r>
        <w:t>strengthened more</w:t>
      </w:r>
      <w:r w:rsidR="00451B65">
        <w:t xml:space="preserve">. </w:t>
      </w:r>
      <w:r>
        <w:t xml:space="preserve">You </w:t>
      </w:r>
      <w:r w:rsidR="00C50B8E">
        <w:t xml:space="preserve">really </w:t>
      </w:r>
      <w:r>
        <w:t>want to hard</w:t>
      </w:r>
      <w:r w:rsidR="00C50B8E">
        <w:t>-</w:t>
      </w:r>
      <w:r>
        <w:t>wire it up to the top to make things happen</w:t>
      </w:r>
      <w:r w:rsidR="00C50B8E">
        <w:t xml:space="preserve">, </w:t>
      </w:r>
      <w:r>
        <w:t xml:space="preserve">and we do </w:t>
      </w:r>
      <w:r>
        <w:t>not</w:t>
      </w:r>
      <w:r>
        <w:t xml:space="preserve"> see that hard</w:t>
      </w:r>
      <w:r w:rsidR="00C50B8E">
        <w:t>-</w:t>
      </w:r>
      <w:r>
        <w:t>wiring</w:t>
      </w:r>
      <w:r w:rsidR="00DC3D2A">
        <w:t xml:space="preserve"> at the moment</w:t>
      </w:r>
      <w:r>
        <w:t xml:space="preserve">, but I </w:t>
      </w:r>
      <w:r>
        <w:t>am</w:t>
      </w:r>
      <w:r>
        <w:t xml:space="preserve"> sure that the Secretary of State will be thinking carefully about</w:t>
      </w:r>
      <w:r>
        <w:t xml:space="preserve"> </w:t>
      </w:r>
      <w:r>
        <w:t xml:space="preserve">how you can concretise </w:t>
      </w:r>
      <w:r w:rsidR="00C50B8E">
        <w:t xml:space="preserve">the </w:t>
      </w:r>
      <w:r>
        <w:t xml:space="preserve">plan across </w:t>
      </w:r>
      <w:r w:rsidR="00C50B8E">
        <w:t>G</w:t>
      </w:r>
      <w:r>
        <w:t>overnment</w:t>
      </w:r>
      <w:r w:rsidR="00451B65">
        <w:t xml:space="preserve">. </w:t>
      </w:r>
      <w:r>
        <w:t>Certainly, political buy-in</w:t>
      </w:r>
      <w:r w:rsidR="00C50B8E">
        <w:t xml:space="preserve">, </w:t>
      </w:r>
      <w:r>
        <w:t>leadership and governance will be so important.</w:t>
      </w:r>
    </w:p>
    <w:p w:rsidR="00C5630F" w:rsidP="00B33A14">
      <w:pPr>
        <w:pStyle w:val="Answer"/>
      </w:pPr>
      <w:r>
        <w:t>We welcome very much the delivery plans</w:t>
      </w:r>
      <w:r w:rsidR="009F394B">
        <w:t>—e</w:t>
      </w:r>
      <w:r w:rsidR="007C744A">
        <w:t>ach goal has a delivery section</w:t>
      </w:r>
      <w:r w:rsidR="009F394B">
        <w:t>, and w</w:t>
      </w:r>
      <w:r w:rsidR="007C744A">
        <w:t xml:space="preserve">e advised that </w:t>
      </w:r>
      <w:r>
        <w:t>and</w:t>
      </w:r>
      <w:r w:rsidR="007C744A">
        <w:t xml:space="preserve"> welcome </w:t>
      </w:r>
      <w:r w:rsidR="009F394B">
        <w:t>it—</w:t>
      </w:r>
      <w:r w:rsidR="007C744A">
        <w:t xml:space="preserve">but at the moment those are not fully </w:t>
      </w:r>
      <w:r w:rsidR="004B563E">
        <w:t>fleshed-</w:t>
      </w:r>
      <w:r>
        <w:t>out</w:t>
      </w:r>
      <w:r w:rsidR="007C744A">
        <w:t xml:space="preserve"> delivery plans</w:t>
      </w:r>
      <w:r w:rsidR="00451B65">
        <w:t xml:space="preserve">. </w:t>
      </w:r>
      <w:r w:rsidR="007C744A">
        <w:t>Th</w:t>
      </w:r>
      <w:r>
        <w:t>ey</w:t>
      </w:r>
      <w:r w:rsidR="007C744A">
        <w:t xml:space="preserve"> are a list of things</w:t>
      </w:r>
      <w:r w:rsidR="00877E75">
        <w:t>,</w:t>
      </w:r>
      <w:r w:rsidR="007C744A">
        <w:t xml:space="preserve"> and that is not what a delivery plan is</w:t>
      </w:r>
      <w:r w:rsidR="00451B65">
        <w:t xml:space="preserve">. </w:t>
      </w:r>
      <w:r w:rsidR="007C744A">
        <w:t xml:space="preserve">We are very much hoping to see a credible delivery plan </w:t>
      </w:r>
      <w:r>
        <w:t>from</w:t>
      </w:r>
      <w:r w:rsidR="007C744A">
        <w:t xml:space="preserve"> DEFRA when it comes in.</w:t>
      </w:r>
    </w:p>
    <w:p w:rsidR="00A53701" w:rsidP="00B33A14">
      <w:pPr>
        <w:pStyle w:val="Answer"/>
      </w:pPr>
      <w:r>
        <w:t xml:space="preserve">The interim targets are broadly </w:t>
      </w:r>
      <w:r w:rsidR="00C5630F">
        <w:t>credible</w:t>
      </w:r>
      <w:r w:rsidR="00451B65">
        <w:t xml:space="preserve">. </w:t>
      </w:r>
      <w:r w:rsidR="00C5630F">
        <w:t xml:space="preserve">Certainly </w:t>
      </w:r>
      <w:r>
        <w:t>they are on the trajectory for the long-term targets that are set</w:t>
      </w:r>
      <w:r>
        <w:t>. W</w:t>
      </w:r>
      <w:r>
        <w:t>e did not see any particular issues with that</w:t>
      </w:r>
      <w:r w:rsidR="00451B65">
        <w:t xml:space="preserve">. </w:t>
      </w:r>
    </w:p>
    <w:p w:rsidR="00C5630F" w:rsidP="00B33A14">
      <w:pPr>
        <w:pStyle w:val="Answer"/>
      </w:pPr>
      <w:r>
        <w:t xml:space="preserve">We still have concerns about data and particularly about monitoring and </w:t>
      </w:r>
      <w:r>
        <w:t>evaluation</w:t>
      </w:r>
      <w:r w:rsidR="00451B65">
        <w:t xml:space="preserve">. </w:t>
      </w:r>
      <w:r>
        <w:t xml:space="preserve">You </w:t>
      </w:r>
      <w:r w:rsidR="00A53701">
        <w:t xml:space="preserve">really </w:t>
      </w:r>
      <w:r>
        <w:t xml:space="preserve">have </w:t>
      </w:r>
      <w:r>
        <w:t>to</w:t>
      </w:r>
      <w:r>
        <w:t xml:space="preserve"> be on top of monitoring and evaluation if you are to achieve these 2030 goals, for example, and we do not quite see how</w:t>
      </w:r>
      <w:r>
        <w:t xml:space="preserve"> that</w:t>
      </w:r>
      <w:r>
        <w:t xml:space="preserve"> is going to be developed at the moment, but that is a </w:t>
      </w:r>
      <w:r>
        <w:t>further</w:t>
      </w:r>
      <w:r>
        <w:t xml:space="preserve"> discussion with DEFRA.</w:t>
      </w:r>
    </w:p>
    <w:p w:rsidR="007C744A" w:rsidP="00B33A14">
      <w:pPr>
        <w:pStyle w:val="Answer"/>
      </w:pPr>
      <w:r>
        <w:t>I will stop there because you might want to pick up one of those things.</w:t>
      </w:r>
    </w:p>
    <w:p w:rsidR="002E449E" w:rsidP="00B33A14">
      <w:pPr>
        <w:pStyle w:val="Question"/>
      </w:pPr>
      <w:sdt>
        <w:sdtPr>
          <w:alias w:val="Member"/>
          <w:tag w:val="&lt;Member mnisId='4632' dodsId='92493'&gt;"/>
          <w:id w:val="1824848554"/>
          <w:placeholder>
            <w:docPart w:val="DefaultPlaceholder_-1854013440"/>
          </w:placeholder>
          <w:richText/>
        </w:sdtPr>
        <w:sdtContent>
          <w:r w:rsidRPr="007C744A" w:rsidR="007C744A">
            <w:rPr>
              <w:b/>
            </w:rPr>
            <w:t>Anna McMorrin:</w:t>
          </w:r>
        </w:sdtContent>
      </w:sdt>
      <w:r w:rsidR="007C744A">
        <w:t xml:space="preserve"> Thank you</w:t>
      </w:r>
      <w:r w:rsidR="00A53701">
        <w:t>;</w:t>
      </w:r>
      <w:r w:rsidR="007C744A">
        <w:t xml:space="preserve"> that is </w:t>
      </w:r>
      <w:r w:rsidR="00A53701">
        <w:t xml:space="preserve">really </w:t>
      </w:r>
      <w:r w:rsidR="007C744A">
        <w:t>useful</w:t>
      </w:r>
      <w:r w:rsidR="00451B65">
        <w:t xml:space="preserve">. </w:t>
      </w:r>
      <w:r w:rsidR="007C744A">
        <w:t xml:space="preserve">You </w:t>
      </w:r>
      <w:r w:rsidR="00C5630F">
        <w:t>were</w:t>
      </w:r>
      <w:r w:rsidR="007C744A">
        <w:t xml:space="preserve"> very critical o</w:t>
      </w:r>
      <w:r w:rsidR="00E54878">
        <w:t>f</w:t>
      </w:r>
      <w:r w:rsidR="007C744A">
        <w:t xml:space="preserve"> the Government</w:t>
      </w:r>
      <w:r w:rsidR="00B33A14">
        <w:t>’</w:t>
      </w:r>
      <w:r w:rsidR="007C744A">
        <w:t xml:space="preserve">s progress </w:t>
      </w:r>
      <w:r w:rsidR="00E54878">
        <w:t>o</w:t>
      </w:r>
      <w:r w:rsidR="007C744A">
        <w:t xml:space="preserve">n the </w:t>
      </w:r>
      <w:r w:rsidR="00C5630F">
        <w:t>delivery</w:t>
      </w:r>
      <w:r w:rsidR="007C744A">
        <w:t xml:space="preserve"> of their 25-year plan</w:t>
      </w:r>
      <w:r w:rsidR="00E54878">
        <w:t xml:space="preserve">, </w:t>
      </w:r>
      <w:r w:rsidR="007C744A">
        <w:t>and you have made other recommendations in previous monitoring reports</w:t>
      </w:r>
      <w:r w:rsidR="00451B65">
        <w:t xml:space="preserve">. </w:t>
      </w:r>
      <w:r w:rsidR="007C744A">
        <w:t xml:space="preserve">To what </w:t>
      </w:r>
      <w:r w:rsidR="00C5630F">
        <w:t>extent</w:t>
      </w:r>
      <w:r w:rsidR="007C744A">
        <w:t xml:space="preserve"> does this plan pick up on what you were</w:t>
      </w:r>
      <w:r>
        <w:t xml:space="preserve"> advising</w:t>
      </w:r>
      <w:r w:rsidR="002E5A93">
        <w:t>,</w:t>
      </w:r>
      <w:r>
        <w:t xml:space="preserve"> and would you go any </w:t>
      </w:r>
      <w:r w:rsidR="00C5630F">
        <w:t>further</w:t>
      </w:r>
      <w:r w:rsidR="00451B65">
        <w:t xml:space="preserve">? </w:t>
      </w:r>
      <w:r>
        <w:t>Yo</w:t>
      </w:r>
      <w:r w:rsidR="00C5630F">
        <w:t>u have</w:t>
      </w:r>
      <w:r>
        <w:t xml:space="preserve"> </w:t>
      </w:r>
      <w:r w:rsidR="00C5630F">
        <w:t>touched</w:t>
      </w:r>
      <w:r>
        <w:t xml:space="preserve"> on some areas where it is lacking, but on what areas have they picked up on your recommendations?</w:t>
      </w:r>
    </w:p>
    <w:p w:rsidR="002E449E" w:rsidP="00B33A14">
      <w:pPr>
        <w:pStyle w:val="Answer"/>
      </w:pPr>
      <w:sdt>
        <w:sdtPr>
          <w:alias w:val="Witness"/>
          <w:id w:val="-1012536501"/>
          <w:placeholder>
            <w:docPart w:val="DefaultPlaceholder_-1854013440"/>
          </w:placeholder>
          <w:richText/>
        </w:sdtPr>
        <w:sdtContent>
          <w:r w:rsidR="00CB459A">
            <w:rPr>
              <w:b/>
              <w:i/>
            </w:rPr>
            <w:t>Dame Glenys Stacey:</w:t>
          </w:r>
        </w:sdtContent>
      </w:sdt>
      <w:r>
        <w:t xml:space="preserve"> We did make specific recommendations back in May 2020</w:t>
      </w:r>
      <w:r w:rsidR="000F22E2">
        <w:t xml:space="preserve">, </w:t>
      </w:r>
      <w:r>
        <w:t xml:space="preserve">and </w:t>
      </w:r>
      <w:r w:rsidR="002E5A93">
        <w:t>again very</w:t>
      </w:r>
      <w:r>
        <w:t xml:space="preserve"> recently in producing our first actual report</w:t>
      </w:r>
      <w:r w:rsidR="00451B65">
        <w:t xml:space="preserve">. </w:t>
      </w:r>
      <w:r>
        <w:t>We have had a look at the eight specific things that we suggested for a good plan last time we reported</w:t>
      </w:r>
      <w:r w:rsidR="002E5A93">
        <w:t xml:space="preserve"> and</w:t>
      </w:r>
      <w:r>
        <w:t xml:space="preserve"> how many had been </w:t>
      </w:r>
      <w:r w:rsidR="002E5A93">
        <w:t>picked</w:t>
      </w:r>
      <w:r>
        <w:t xml:space="preserve"> up</w:t>
      </w:r>
      <w:r w:rsidR="002E5A93">
        <w:t>,</w:t>
      </w:r>
      <w:r>
        <w:t xml:space="preserve"> and about four of </w:t>
      </w:r>
      <w:r w:rsidR="00C5630F">
        <w:t>them</w:t>
      </w:r>
      <w:r>
        <w:t xml:space="preserve"> ha</w:t>
      </w:r>
      <w:r w:rsidR="000F22E2">
        <w:t>ve</w:t>
      </w:r>
      <w:r>
        <w:t>.</w:t>
      </w:r>
    </w:p>
    <w:p w:rsidR="002E449E" w:rsidP="00B33A14">
      <w:pPr>
        <w:pStyle w:val="Question"/>
      </w:pPr>
      <w:sdt>
        <w:sdtPr>
          <w:alias w:val="Member"/>
          <w:tag w:val="&lt;Member mnisId='4632' dodsId='92493'&gt;"/>
          <w:id w:val="-2119903394"/>
          <w:placeholder>
            <w:docPart w:val="DefaultPlaceholder_-1854013440"/>
          </w:placeholder>
          <w:richText/>
        </w:sdtPr>
        <w:sdtContent>
          <w:r w:rsidRPr="002E449E">
            <w:rPr>
              <w:b/>
            </w:rPr>
            <w:t>Anna McMorrin:</w:t>
          </w:r>
        </w:sdtContent>
      </w:sdt>
      <w:r>
        <w:t xml:space="preserve"> Which four</w:t>
      </w:r>
      <w:r w:rsidR="00451B65">
        <w:t xml:space="preserve">? </w:t>
      </w:r>
      <w:r>
        <w:t xml:space="preserve">You have here things like </w:t>
      </w:r>
      <w:r w:rsidR="00EF23BC">
        <w:t>“</w:t>
      </w:r>
      <w:r>
        <w:t xml:space="preserve">actions for the </w:t>
      </w:r>
      <w:r w:rsidR="002E5A93">
        <w:t>whole</w:t>
      </w:r>
      <w:r>
        <w:t xml:space="preserve"> of </w:t>
      </w:r>
      <w:r w:rsidR="00EF23BC">
        <w:t>g</w:t>
      </w:r>
      <w:r>
        <w:t>overnment</w:t>
      </w:r>
      <w:r w:rsidR="00EF23BC">
        <w:t>”</w:t>
      </w:r>
      <w:r>
        <w:t xml:space="preserve">, you have </w:t>
      </w:r>
      <w:r w:rsidR="000628D8">
        <w:t>“</w:t>
      </w:r>
      <w:r>
        <w:t>clear use of robust and current dat</w:t>
      </w:r>
      <w:r w:rsidR="008740C3">
        <w:t>a</w:t>
      </w:r>
      <w:r w:rsidR="000628D8">
        <w:t>”</w:t>
      </w:r>
      <w:r>
        <w:t xml:space="preserve">, you have </w:t>
      </w:r>
      <w:r w:rsidR="000628D8">
        <w:t>“</w:t>
      </w:r>
      <w:r>
        <w:t>a unifying overall delivery plan and one for each goal area</w:t>
      </w:r>
      <w:r w:rsidR="000628D8">
        <w:t>”</w:t>
      </w:r>
      <w:r w:rsidR="00451B65">
        <w:t xml:space="preserve">. </w:t>
      </w:r>
      <w:r>
        <w:t>Is that one</w:t>
      </w:r>
      <w:r w:rsidR="00451B65">
        <w:t xml:space="preserve">? </w:t>
      </w:r>
      <w:r>
        <w:t xml:space="preserve">That seems to be quite a </w:t>
      </w:r>
      <w:r w:rsidR="002E5A93">
        <w:t>critical</w:t>
      </w:r>
      <w:r>
        <w:t xml:space="preserve"> one.</w:t>
      </w:r>
    </w:p>
    <w:p w:rsidR="002E5A93" w:rsidP="00B33A14">
      <w:pPr>
        <w:pStyle w:val="Answer"/>
      </w:pPr>
      <w:sdt>
        <w:sdtPr>
          <w:alias w:val="Witness"/>
          <w:id w:val="1316232659"/>
          <w:placeholder>
            <w:docPart w:val="DefaultPlaceholder_-1854013440"/>
          </w:placeholder>
          <w:richText/>
        </w:sdtPr>
        <w:sdtContent>
          <w:r w:rsidR="00CB459A">
            <w:rPr>
              <w:b/>
              <w:i/>
            </w:rPr>
            <w:t>Dame Glenys Stacey:</w:t>
          </w:r>
        </w:sdtContent>
      </w:sdt>
      <w:r w:rsidR="002E449E">
        <w:t xml:space="preserve"> If we go through </w:t>
      </w:r>
      <w:r>
        <w:t>those</w:t>
      </w:r>
      <w:r w:rsidR="002E449E">
        <w:t xml:space="preserve"> eight attributes, the first thing that we asked was that the vision should be translated into plans for delivery</w:t>
      </w:r>
      <w:r w:rsidR="007A2E26">
        <w:t xml:space="preserve">, </w:t>
      </w:r>
      <w:r w:rsidR="002E449E">
        <w:t xml:space="preserve">and </w:t>
      </w:r>
      <w:r w:rsidR="007A2E26">
        <w:t xml:space="preserve">I think </w:t>
      </w:r>
      <w:r w:rsidR="002E449E">
        <w:t>that gets a tick</w:t>
      </w:r>
      <w:r w:rsidR="00451B65">
        <w:t xml:space="preserve">. </w:t>
      </w:r>
      <w:r w:rsidR="002E449E">
        <w:t>We are getting th</w:t>
      </w:r>
      <w:r>
        <w:t>ere</w:t>
      </w:r>
      <w:r w:rsidR="00451B65">
        <w:t xml:space="preserve">. </w:t>
      </w:r>
      <w:r w:rsidR="002E449E">
        <w:t xml:space="preserve">Secondly, </w:t>
      </w:r>
      <w:r w:rsidR="007A2E26">
        <w:t xml:space="preserve">on </w:t>
      </w:r>
      <w:r w:rsidR="002E449E">
        <w:t>clear governance</w:t>
      </w:r>
      <w:r w:rsidR="007A2E26">
        <w:t>—</w:t>
      </w:r>
      <w:r>
        <w:t>I have</w:t>
      </w:r>
      <w:r w:rsidR="002E449E">
        <w:t xml:space="preserve"> commented</w:t>
      </w:r>
      <w:r>
        <w:t xml:space="preserve"> </w:t>
      </w:r>
      <w:r w:rsidR="002E449E">
        <w:t>on governance before</w:t>
      </w:r>
      <w:r w:rsidR="007A2E26">
        <w:t>—w</w:t>
      </w:r>
      <w:r w:rsidR="002E449E">
        <w:t>e are some way there</w:t>
      </w:r>
      <w:r w:rsidR="007A2E26">
        <w:t xml:space="preserve">, </w:t>
      </w:r>
      <w:r w:rsidR="002E449E">
        <w:t xml:space="preserve">but there is </w:t>
      </w:r>
      <w:r>
        <w:t>further</w:t>
      </w:r>
      <w:r w:rsidR="002E449E">
        <w:t xml:space="preserve"> to go</w:t>
      </w:r>
      <w:r w:rsidR="007A2E26">
        <w:t xml:space="preserve">, </w:t>
      </w:r>
      <w:r w:rsidR="002E449E">
        <w:t>so that is probably a neutral position</w:t>
      </w:r>
      <w:r w:rsidR="00451B65">
        <w:t xml:space="preserve">. </w:t>
      </w:r>
      <w:r w:rsidR="002E449E">
        <w:t>It does not get full marks, let</w:t>
      </w:r>
      <w:r w:rsidR="00B33A14">
        <w:t>’</w:t>
      </w:r>
      <w:r w:rsidR="002E449E">
        <w:t>s put it that way.</w:t>
      </w:r>
    </w:p>
    <w:p w:rsidR="002E5A93" w:rsidP="00B33A14">
      <w:pPr>
        <w:pStyle w:val="Answer"/>
      </w:pPr>
      <w:r>
        <w:t>On t</w:t>
      </w:r>
      <w:r w:rsidR="002E449E">
        <w:t>he delivery plans, as you say, there is not an overall delivery plan but there are sections in each goal area that at least list the action</w:t>
      </w:r>
      <w:r>
        <w:t>s</w:t>
      </w:r>
      <w:r w:rsidR="002E449E">
        <w:t xml:space="preserve">, so </w:t>
      </w:r>
      <w:r>
        <w:t>it</w:t>
      </w:r>
      <w:r w:rsidR="002E449E">
        <w:t xml:space="preserve"> goes part of the way but more is needed</w:t>
      </w:r>
      <w:r w:rsidR="00451B65">
        <w:t xml:space="preserve">. </w:t>
      </w:r>
      <w:r w:rsidR="002E449E">
        <w:t>We recommended ambitious interim targets</w:t>
      </w:r>
      <w:r w:rsidR="00451B65">
        <w:t xml:space="preserve">. </w:t>
      </w:r>
      <w:r w:rsidR="002E449E">
        <w:t>The interim targets are credible</w:t>
      </w:r>
      <w:r w:rsidR="00451B65">
        <w:t xml:space="preserve">. </w:t>
      </w:r>
      <w:r w:rsidR="002E449E">
        <w:t xml:space="preserve">They vary in ambition but overall they are credible in terms of making headway </w:t>
      </w:r>
      <w:r>
        <w:t>to</w:t>
      </w:r>
      <w:r w:rsidR="002E449E">
        <w:t xml:space="preserve"> the long-term target, so that gets a tick.</w:t>
      </w:r>
    </w:p>
    <w:p w:rsidR="002E5A93" w:rsidP="00B33A14">
      <w:pPr>
        <w:pStyle w:val="Answer"/>
      </w:pPr>
      <w:r>
        <w:t>On c</w:t>
      </w:r>
      <w:r w:rsidR="002E449E">
        <w:t>lear and robust data</w:t>
      </w:r>
      <w:r>
        <w:t>, t</w:t>
      </w:r>
      <w:r w:rsidR="002E449E">
        <w:t xml:space="preserve">he </w:t>
      </w:r>
      <w:r>
        <w:t>plan</w:t>
      </w:r>
      <w:r w:rsidR="002E449E">
        <w:t xml:space="preserve"> does show which indicators </w:t>
      </w:r>
      <w:r>
        <w:t>will</w:t>
      </w:r>
      <w:r w:rsidR="002E449E">
        <w:t xml:space="preserve"> be </w:t>
      </w:r>
      <w:r w:rsidR="008740C3">
        <w:t xml:space="preserve">used to </w:t>
      </w:r>
      <w:r w:rsidR="002E449E">
        <w:t xml:space="preserve">measure specific targets so that we can see at </w:t>
      </w:r>
      <w:r>
        <w:t>l</w:t>
      </w:r>
      <w:r w:rsidR="002E449E">
        <w:t xml:space="preserve">east what </w:t>
      </w:r>
      <w:r>
        <w:t xml:space="preserve">the </w:t>
      </w:r>
      <w:r w:rsidR="002E449E">
        <w:t xml:space="preserve">Government will be relying on in the </w:t>
      </w:r>
      <w:r w:rsidR="00245EDC">
        <w:t>O</w:t>
      </w:r>
      <w:r>
        <w:t>IP</w:t>
      </w:r>
      <w:r w:rsidR="00D144CD">
        <w:t xml:space="preserve">, </w:t>
      </w:r>
      <w:r w:rsidR="002E449E">
        <w:t xml:space="preserve">but some are not directly </w:t>
      </w:r>
      <w:r>
        <w:t>linked</w:t>
      </w:r>
      <w:r w:rsidR="002E449E">
        <w:t xml:space="preserve"> in </w:t>
      </w:r>
      <w:r>
        <w:t>that</w:t>
      </w:r>
      <w:r w:rsidR="002E449E">
        <w:t xml:space="preserve"> way</w:t>
      </w:r>
      <w:r w:rsidR="00D144CD">
        <w:t xml:space="preserve">, and </w:t>
      </w:r>
      <w:r>
        <w:t xml:space="preserve">I have </w:t>
      </w:r>
      <w:r w:rsidR="002E449E">
        <w:t>said before that they do not necessarily measure the right thing</w:t>
      </w:r>
      <w:r w:rsidR="00D144CD">
        <w:t>s</w:t>
      </w:r>
      <w:r w:rsidR="008740C3">
        <w:t>. T</w:t>
      </w:r>
      <w:r w:rsidR="002E449E">
        <w:t>here is ample room for improvement there</w:t>
      </w:r>
      <w:r w:rsidR="00C37611">
        <w:t xml:space="preserve"> and we will</w:t>
      </w:r>
      <w:r>
        <w:t xml:space="preserve"> </w:t>
      </w:r>
      <w:r w:rsidR="00C37611">
        <w:t>see how far we can get.</w:t>
      </w:r>
    </w:p>
    <w:p w:rsidR="002E5A93" w:rsidP="00B33A14">
      <w:pPr>
        <w:pStyle w:val="Answer"/>
      </w:pPr>
      <w:r>
        <w:t>We recommended an e</w:t>
      </w:r>
      <w:r>
        <w:t>valuation</w:t>
      </w:r>
      <w:r w:rsidR="00C37611">
        <w:t xml:space="preserve"> framework as well</w:t>
      </w:r>
      <w:r w:rsidR="00451B65">
        <w:t xml:space="preserve">. </w:t>
      </w:r>
      <w:r>
        <w:t>I think g</w:t>
      </w:r>
      <w:r w:rsidR="00C37611">
        <w:t>oal 9</w:t>
      </w:r>
      <w:r>
        <w:t xml:space="preserve">, </w:t>
      </w:r>
      <w:r w:rsidR="00C37611">
        <w:t>on biosecurity</w:t>
      </w:r>
      <w:r>
        <w:t xml:space="preserve">, </w:t>
      </w:r>
      <w:r w:rsidR="00C37611">
        <w:t>recognises an opportunity to build an evaluation framework</w:t>
      </w:r>
      <w:r>
        <w:t xml:space="preserve">, </w:t>
      </w:r>
      <w:r w:rsidR="00C37611">
        <w:t xml:space="preserve">but otherwise we do </w:t>
      </w:r>
      <w:r>
        <w:t>not</w:t>
      </w:r>
      <w:r w:rsidR="00C37611">
        <w:t xml:space="preserve"> see much mention of it, which is unfortunate</w:t>
      </w:r>
      <w:r w:rsidR="00451B65">
        <w:t xml:space="preserve">. </w:t>
      </w:r>
      <w:r>
        <w:t>On d</w:t>
      </w:r>
      <w:r>
        <w:t>iagnosis</w:t>
      </w:r>
      <w:r w:rsidR="00C37611">
        <w:t xml:space="preserve"> and understanding</w:t>
      </w:r>
      <w:r>
        <w:t>, w</w:t>
      </w:r>
      <w:r w:rsidR="00C37611">
        <w:t>e keep banging this drum, but to make improvements you have to know where</w:t>
      </w:r>
      <w:r>
        <w:t xml:space="preserve"> </w:t>
      </w:r>
      <w:r w:rsidR="00C37611">
        <w:t>you</w:t>
      </w:r>
      <w:r>
        <w:t xml:space="preserve"> </w:t>
      </w:r>
      <w:r w:rsidR="00C37611">
        <w:t>stand</w:t>
      </w:r>
      <w:r w:rsidR="00451B65">
        <w:t xml:space="preserve">. </w:t>
      </w:r>
      <w:r w:rsidR="00C37611">
        <w:t xml:space="preserve">I would argue that our last report is helpful </w:t>
      </w:r>
      <w:r>
        <w:t>to</w:t>
      </w:r>
      <w:r w:rsidR="00C37611">
        <w:t xml:space="preserve"> Government in </w:t>
      </w:r>
      <w:r>
        <w:t>that</w:t>
      </w:r>
      <w:r w:rsidR="00C37611">
        <w:t xml:space="preserve"> respect.</w:t>
      </w:r>
    </w:p>
    <w:p w:rsidR="002E5A93" w:rsidP="00B33A14">
      <w:pPr>
        <w:pStyle w:val="Answer"/>
      </w:pPr>
      <w:r>
        <w:t xml:space="preserve">The </w:t>
      </w:r>
      <w:r>
        <w:t>EIP</w:t>
      </w:r>
      <w:r w:rsidR="002712D7">
        <w:t xml:space="preserve"> ’</w:t>
      </w:r>
      <w:r>
        <w:t>23 does not dwell on improved understanding</w:t>
      </w:r>
      <w:r w:rsidR="002712D7">
        <w:t xml:space="preserve">, </w:t>
      </w:r>
      <w:r>
        <w:t>but we know that there is a very big investment in the natural capital eco</w:t>
      </w:r>
      <w:r>
        <w:t xml:space="preserve"> </w:t>
      </w:r>
      <w:r>
        <w:t>assessment, which you may know about, which is looking at wider ecosystems</w:t>
      </w:r>
      <w:r w:rsidR="00E73EE6">
        <w:t xml:space="preserve">, </w:t>
      </w:r>
      <w:r>
        <w:t>including marine</w:t>
      </w:r>
      <w:r w:rsidR="00E73EE6">
        <w:t xml:space="preserve">, </w:t>
      </w:r>
      <w:r>
        <w:t xml:space="preserve">and we have the OIP being </w:t>
      </w:r>
      <w:r>
        <w:t>further</w:t>
      </w:r>
      <w:r>
        <w:t xml:space="preserve"> developed as well, but we need to nudge that</w:t>
      </w:r>
      <w:r w:rsidR="00451B65">
        <w:t xml:space="preserve">. </w:t>
      </w:r>
      <w:r>
        <w:t xml:space="preserve">Also, from my perspective, </w:t>
      </w:r>
      <w:r>
        <w:t>I would</w:t>
      </w:r>
      <w:r>
        <w:t xml:space="preserve"> like to see prioritised those areas that will</w:t>
      </w:r>
      <w:r w:rsidR="00691687">
        <w:t xml:space="preserve"> really</w:t>
      </w:r>
      <w:r>
        <w:t xml:space="preserve"> tell the Secretary of State how they are doing on these critical targets</w:t>
      </w:r>
      <w:r w:rsidR="00451B65">
        <w:t xml:space="preserve">. </w:t>
      </w:r>
      <w:r>
        <w:t>It is about prioritisation in th</w:t>
      </w:r>
      <w:r w:rsidR="008740C3">
        <w:t>at</w:t>
      </w:r>
      <w:r>
        <w:t>.</w:t>
      </w:r>
    </w:p>
    <w:p w:rsidR="00C37611" w:rsidP="00B33A14">
      <w:pPr>
        <w:pStyle w:val="Answer"/>
      </w:pPr>
      <w:r>
        <w:t>Overall, there is a lot to be pleased about in the plan but there is a lot of room for improvement as well.</w:t>
      </w:r>
    </w:p>
    <w:p w:rsidR="00C37611" w:rsidP="00B33A14">
      <w:pPr>
        <w:pStyle w:val="Question"/>
      </w:pPr>
      <w:sdt>
        <w:sdtPr>
          <w:alias w:val="Member"/>
          <w:tag w:val="&lt;Member mnisId='4632' dodsId='92493'&gt;"/>
          <w:id w:val="772370097"/>
          <w:placeholder>
            <w:docPart w:val="DefaultPlaceholder_-1854013440"/>
          </w:placeholder>
          <w:richText/>
        </w:sdtPr>
        <w:sdtContent>
          <w:r w:rsidRPr="00C37611">
            <w:rPr>
              <w:b/>
            </w:rPr>
            <w:t>Anna McMorrin:</w:t>
          </w:r>
        </w:sdtContent>
      </w:sdt>
      <w:r>
        <w:t xml:space="preserve"> </w:t>
      </w:r>
      <w:r w:rsidR="00CA3BA2">
        <w:t>So you w</w:t>
      </w:r>
      <w:r w:rsidR="002E5A93">
        <w:t>ould</w:t>
      </w:r>
      <w:r>
        <w:t xml:space="preserve"> summarise by saying that you think that the Government and the Secretary of State are listening to you as a regulator</w:t>
      </w:r>
      <w:r w:rsidR="00CA3BA2">
        <w:t>.</w:t>
      </w:r>
    </w:p>
    <w:p w:rsidR="00CA3BA2" w:rsidP="00B33A14">
      <w:pPr>
        <w:pStyle w:val="Answer"/>
      </w:pPr>
      <w:sdt>
        <w:sdtPr>
          <w:alias w:val="Witness"/>
          <w:id w:val="-1482223306"/>
          <w:placeholder>
            <w:docPart w:val="DefaultPlaceholder_-1854013440"/>
          </w:placeholder>
          <w:richText/>
        </w:sdtPr>
        <w:sdtContent>
          <w:r w:rsidR="00CB459A">
            <w:rPr>
              <w:b/>
              <w:i/>
            </w:rPr>
            <w:t>Dame Glenys Stacey:</w:t>
          </w:r>
        </w:sdtContent>
      </w:sdt>
      <w:r w:rsidR="00C37611">
        <w:t xml:space="preserve"> Forgive me, but we are not a regulator</w:t>
      </w:r>
      <w:r>
        <w:t xml:space="preserve">; </w:t>
      </w:r>
      <w:r w:rsidR="008740C3">
        <w:t>we are an</w:t>
      </w:r>
      <w:r w:rsidR="009B2FEB">
        <w:t xml:space="preserve"> </w:t>
      </w:r>
      <w:r w:rsidR="00C37611">
        <w:t>oversight body</w:t>
      </w:r>
      <w:r>
        <w:t>, which is something slightly different.</w:t>
      </w:r>
    </w:p>
    <w:p w:rsidR="00CA3BA2" w:rsidP="00B33A14">
      <w:pPr>
        <w:pStyle w:val="Answer"/>
      </w:pPr>
      <w:sdt>
        <w:sdtPr>
          <w:alias w:val="Member"/>
          <w:tag w:val="&lt;Member mnisId='4632' dodsId='92493'&gt;"/>
          <w:id w:val="-735084810"/>
          <w:placeholder>
            <w:docPart w:val="C20D7B2160274B45BC7A65566E8D9292"/>
          </w:placeholder>
          <w:richText/>
        </w:sdtPr>
        <w:sdtContent>
          <w:r w:rsidRPr="00C37611">
            <w:rPr>
              <w:b/>
            </w:rPr>
            <w:t>Anna McMorrin:</w:t>
          </w:r>
        </w:sdtContent>
      </w:sdt>
      <w:r>
        <w:t xml:space="preserve"> Sorry—an oversight body.</w:t>
      </w:r>
    </w:p>
    <w:p w:rsidR="00C37611" w:rsidP="00B33A14">
      <w:pPr>
        <w:pStyle w:val="Answer"/>
      </w:pPr>
      <w:sdt>
        <w:sdtPr>
          <w:alias w:val="Witness"/>
          <w:id w:val="-688977486"/>
          <w:placeholder>
            <w:docPart w:val="E69511F2290F4C9788DCA592BB8D983D"/>
          </w:placeholder>
          <w:richText/>
        </w:sdtPr>
        <w:sdtContent>
          <w:r w:rsidR="00CA3BA2">
            <w:rPr>
              <w:b/>
              <w:i/>
            </w:rPr>
            <w:t>Dame Glenys Stacey:</w:t>
          </w:r>
        </w:sdtContent>
      </w:sdt>
      <w:r w:rsidR="00CA3BA2">
        <w:t xml:space="preserve"> </w:t>
      </w:r>
      <w:r>
        <w:t>Most definitely the Secretary of State is listening</w:t>
      </w:r>
      <w:r w:rsidR="00451B65">
        <w:t xml:space="preserve">. </w:t>
      </w:r>
      <w:r>
        <w:t xml:space="preserve">We have evidence of </w:t>
      </w:r>
      <w:r w:rsidR="002E5A93">
        <w:t>influence</w:t>
      </w:r>
      <w:r>
        <w:t>, for example, in relation to the final suite of statutory targets</w:t>
      </w:r>
      <w:r w:rsidR="00451B65">
        <w:t xml:space="preserve">. </w:t>
      </w:r>
      <w:r w:rsidR="00AA6D96">
        <w:t>I met</w:t>
      </w:r>
      <w:r>
        <w:t xml:space="preserve"> with the Secretary of State three </w:t>
      </w:r>
      <w:r w:rsidR="002E5A93">
        <w:t>days</w:t>
      </w:r>
      <w:r>
        <w:t xml:space="preserve"> after</w:t>
      </w:r>
      <w:r w:rsidR="002E5A93">
        <w:t xml:space="preserve"> </w:t>
      </w:r>
      <w:r>
        <w:t>her appointment</w:t>
      </w:r>
      <w:r w:rsidR="00451B65">
        <w:t xml:space="preserve">. </w:t>
      </w:r>
      <w:r>
        <w:t xml:space="preserve">She had our advice </w:t>
      </w:r>
      <w:r w:rsidR="002E5A93">
        <w:t>before her</w:t>
      </w:r>
      <w:r w:rsidR="00451B65">
        <w:t xml:space="preserve">. </w:t>
      </w:r>
      <w:r>
        <w:t>I know</w:t>
      </w:r>
      <w:r w:rsidR="002E5A93">
        <w:t xml:space="preserve"> </w:t>
      </w:r>
      <w:r>
        <w:t>that she is very keen to know what we advise</w:t>
      </w:r>
      <w:r w:rsidR="00451B65">
        <w:t xml:space="preserve">. </w:t>
      </w:r>
      <w:r>
        <w:t xml:space="preserve">Obviously </w:t>
      </w:r>
      <w:r w:rsidR="008740C3">
        <w:t>the</w:t>
      </w:r>
      <w:r>
        <w:t xml:space="preserve"> Secretary of State then makes her decisions</w:t>
      </w:r>
      <w:r w:rsidR="000A4665">
        <w:t>,</w:t>
      </w:r>
      <w:r>
        <w:t xml:space="preserve"> but I can se</w:t>
      </w:r>
      <w:r w:rsidR="008740C3">
        <w:t>e</w:t>
      </w:r>
      <w:r>
        <w:t xml:space="preserve"> some of our advice reflected in this plan, most definitely.</w:t>
      </w:r>
    </w:p>
    <w:p w:rsidR="00C37611" w:rsidP="00B33A14">
      <w:pPr>
        <w:pStyle w:val="Question"/>
      </w:pPr>
      <w:sdt>
        <w:sdtPr>
          <w:alias w:val="Member"/>
          <w:tag w:val="&lt;Member mnisId='4006' dodsId='42618'&gt;"/>
          <w:id w:val="912048672"/>
          <w:placeholder>
            <w:docPart w:val="DefaultPlaceholder_-1854013440"/>
          </w:placeholder>
          <w:richText/>
        </w:sdtPr>
        <w:sdtContent>
          <w:r w:rsidR="000A4665">
            <w:rPr>
              <w:b/>
            </w:rPr>
            <w:t>Dr Offord:</w:t>
          </w:r>
        </w:sdtContent>
      </w:sdt>
      <w:r>
        <w:t xml:space="preserve"> What do you see as your role</w:t>
      </w:r>
      <w:r w:rsidR="00451B65">
        <w:t xml:space="preserve">? </w:t>
      </w:r>
      <w:r>
        <w:t>You just mentioned that you are not a regulator</w:t>
      </w:r>
      <w:r w:rsidR="00122331">
        <w:t>,</w:t>
      </w:r>
      <w:r>
        <w:t xml:space="preserve"> but how do you see your ability to enhance environmental performance?</w:t>
      </w:r>
    </w:p>
    <w:p w:rsidR="00AA6D96" w:rsidP="00B33A14">
      <w:pPr>
        <w:pStyle w:val="Answer"/>
      </w:pPr>
      <w:sdt>
        <w:sdtPr>
          <w:alias w:val="Witness"/>
          <w:id w:val="-1663071531"/>
          <w:placeholder>
            <w:docPart w:val="DefaultPlaceholder_-1854013440"/>
          </w:placeholder>
          <w:richText/>
        </w:sdtPr>
        <w:sdtContent>
          <w:r w:rsidR="00CB459A">
            <w:rPr>
              <w:b/>
              <w:i/>
            </w:rPr>
            <w:t>Dame Glenys Stacey:</w:t>
          </w:r>
        </w:sdtContent>
      </w:sdt>
      <w:r w:rsidR="00C37611">
        <w:t xml:space="preserve"> </w:t>
      </w:r>
      <w:r>
        <w:t xml:space="preserve">That </w:t>
      </w:r>
      <w:r w:rsidR="00C37611">
        <w:t xml:space="preserve">is a very interesting question and I expect </w:t>
      </w:r>
      <w:r>
        <w:t>Natalie</w:t>
      </w:r>
      <w:r w:rsidR="00C37611">
        <w:t xml:space="preserve"> will have something to say about </w:t>
      </w:r>
      <w:r>
        <w:t>it</w:t>
      </w:r>
      <w:r w:rsidR="00C37611">
        <w:t xml:space="preserve"> as well</w:t>
      </w:r>
      <w:r w:rsidR="00451B65">
        <w:t xml:space="preserve">. </w:t>
      </w:r>
      <w:r w:rsidR="00C37611">
        <w:t>You know</w:t>
      </w:r>
      <w:r>
        <w:t xml:space="preserve"> </w:t>
      </w:r>
      <w:r w:rsidR="00C37611">
        <w:t>that we were created because we left the European Union</w:t>
      </w:r>
      <w:r w:rsidR="00451B65">
        <w:t xml:space="preserve">. </w:t>
      </w:r>
      <w:r w:rsidR="00C37611">
        <w:t>Very broadly</w:t>
      </w:r>
      <w:r w:rsidR="0097473F">
        <w:t>,</w:t>
      </w:r>
      <w:r w:rsidR="00C37611">
        <w:t xml:space="preserve"> we are there to fill a governance gap </w:t>
      </w:r>
      <w:r>
        <w:t xml:space="preserve">that </w:t>
      </w:r>
      <w:r w:rsidR="00C37611">
        <w:t>was created</w:t>
      </w:r>
      <w:r w:rsidR="0097473F">
        <w:t xml:space="preserve">, </w:t>
      </w:r>
      <w:r w:rsidR="00C37611">
        <w:t xml:space="preserve">because now we do not have to account to </w:t>
      </w:r>
      <w:r w:rsidR="0097473F">
        <w:t>the EU</w:t>
      </w:r>
      <w:r w:rsidR="00451B65">
        <w:t xml:space="preserve">. </w:t>
      </w:r>
      <w:r w:rsidR="00C37611">
        <w:t xml:space="preserve">We know our role by statute is to report on </w:t>
      </w:r>
      <w:r w:rsidR="0097473F">
        <w:t>G</w:t>
      </w:r>
      <w:r w:rsidR="00C37611">
        <w:t>overnment</w:t>
      </w:r>
      <w:r w:rsidR="0097473F">
        <w:t>’s</w:t>
      </w:r>
      <w:r w:rsidR="00C37611">
        <w:t xml:space="preserve"> </w:t>
      </w:r>
      <w:r>
        <w:t>progress</w:t>
      </w:r>
      <w:r w:rsidR="00C37611">
        <w:t xml:space="preserve">, to </w:t>
      </w:r>
      <w:r w:rsidR="00E92579">
        <w:t>g</w:t>
      </w:r>
      <w:r w:rsidR="00C37611">
        <w:t xml:space="preserve">ive advice when requested and when the law </w:t>
      </w:r>
      <w:r>
        <w:t>changes</w:t>
      </w:r>
      <w:r w:rsidR="00E92579">
        <w:t>,</w:t>
      </w:r>
      <w:r w:rsidR="00C37611">
        <w:t xml:space="preserve"> and also to deal with complaints if we regard them as serious </w:t>
      </w:r>
      <w:r>
        <w:t xml:space="preserve">and </w:t>
      </w:r>
      <w:r w:rsidR="00C37611">
        <w:t>a priority.</w:t>
      </w:r>
    </w:p>
    <w:p w:rsidR="00E149A1" w:rsidP="00B33A14">
      <w:pPr>
        <w:pStyle w:val="Answer"/>
      </w:pPr>
      <w:r>
        <w:t>The key for me is to make sure that with the limited resources we have</w:t>
      </w:r>
      <w:r w:rsidR="001F608A">
        <w:t>,</w:t>
      </w:r>
      <w:r>
        <w:t xml:space="preserve"> we apply ourselves to those areas of activity where we can make the </w:t>
      </w:r>
      <w:r w:rsidR="00AA6D96">
        <w:t>most</w:t>
      </w:r>
      <w:r>
        <w:t xml:space="preserve"> difference </w:t>
      </w:r>
      <w:r w:rsidR="00AA6D96">
        <w:t xml:space="preserve">to the </w:t>
      </w:r>
      <w:r>
        <w:t>environment</w:t>
      </w:r>
      <w:r w:rsidR="00451B65">
        <w:t xml:space="preserve">. </w:t>
      </w:r>
      <w:r>
        <w:t>That might be protecting the environment or improving the environment</w:t>
      </w:r>
      <w:r w:rsidR="00451B65">
        <w:t xml:space="preserve">. </w:t>
      </w:r>
      <w:r>
        <w:t>We are always looking for opportunities to get more</w:t>
      </w:r>
      <w:r>
        <w:t xml:space="preserve"> bang for </w:t>
      </w:r>
      <w:r w:rsidR="00AA6D96">
        <w:t>our</w:t>
      </w:r>
      <w:r>
        <w:t xml:space="preserve"> </w:t>
      </w:r>
      <w:r w:rsidR="00AA6D96">
        <w:t>bucks</w:t>
      </w:r>
      <w:r>
        <w:t>, if you like, in order to do that</w:t>
      </w:r>
      <w:r w:rsidR="00451B65">
        <w:t xml:space="preserve">. </w:t>
      </w:r>
      <w:r>
        <w:t>At the moment there are several areas that you will know we have an interest in because we think that we can make a difference</w:t>
      </w:r>
      <w:r w:rsidR="00451B65">
        <w:t xml:space="preserve">. </w:t>
      </w:r>
      <w:r>
        <w:t>One is water, where we have our investigation going</w:t>
      </w:r>
      <w:r w:rsidR="00451B65">
        <w:t xml:space="preserve">. </w:t>
      </w:r>
      <w:r w:rsidR="00AA6D96">
        <w:t xml:space="preserve">Another </w:t>
      </w:r>
      <w:r>
        <w:t xml:space="preserve">is in relation to </w:t>
      </w:r>
      <w:r w:rsidR="00E61F3B">
        <w:t xml:space="preserve">REUL, </w:t>
      </w:r>
      <w:r>
        <w:t xml:space="preserve">the </w:t>
      </w:r>
      <w:r w:rsidR="00E61F3B">
        <w:t>r</w:t>
      </w:r>
      <w:r w:rsidRPr="00AA6D96" w:rsidR="00AA6D96">
        <w:t xml:space="preserve">etained EU </w:t>
      </w:r>
      <w:r w:rsidR="00E61F3B">
        <w:t>l</w:t>
      </w:r>
      <w:r w:rsidRPr="00AA6D96" w:rsidR="00AA6D96">
        <w:t>aw Bill</w:t>
      </w:r>
      <w:r w:rsidR="00E61F3B">
        <w:t xml:space="preserve">, </w:t>
      </w:r>
      <w:r>
        <w:t>and the levelling</w:t>
      </w:r>
      <w:r w:rsidR="00E61F3B">
        <w:t>-</w:t>
      </w:r>
      <w:r>
        <w:t>up Bill</w:t>
      </w:r>
      <w:r w:rsidR="00E61F3B">
        <w:t xml:space="preserve">, </w:t>
      </w:r>
      <w:r>
        <w:t xml:space="preserve">where we think we can assist the Government in making good </w:t>
      </w:r>
      <w:r w:rsidR="00AA6D96">
        <w:t xml:space="preserve">decisions </w:t>
      </w:r>
      <w:r>
        <w:t xml:space="preserve">there, should those </w:t>
      </w:r>
      <w:r w:rsidR="00AA6D96">
        <w:t>Bills</w:t>
      </w:r>
      <w:r>
        <w:t xml:space="preserve"> go through </w:t>
      </w:r>
      <w:r w:rsidR="00AA6D96">
        <w:t xml:space="preserve">and become Acts of </w:t>
      </w:r>
      <w:r>
        <w:t>Parliament</w:t>
      </w:r>
      <w:r w:rsidR="00451B65">
        <w:t xml:space="preserve">. </w:t>
      </w:r>
      <w:r>
        <w:t>It is indicative of the way in which we think in order to find those opportunities to make the most difference.</w:t>
      </w:r>
    </w:p>
    <w:p w:rsidR="00AA6D96" w:rsidP="00B33A14">
      <w:pPr>
        <w:pStyle w:val="Answer"/>
      </w:pPr>
      <w:sdt>
        <w:sdtPr>
          <w:alias w:val="Witness"/>
          <w:id w:val="614178117"/>
          <w:placeholder>
            <w:docPart w:val="DefaultPlaceholder_-1854013440"/>
          </w:placeholder>
          <w:richText/>
        </w:sdtPr>
        <w:sdtContent>
          <w:r w:rsidRPr="00E149A1" w:rsidR="00E149A1">
            <w:rPr>
              <w:b/>
              <w:i/>
            </w:rPr>
            <w:t>Natalie Prosser:</w:t>
          </w:r>
        </w:sdtContent>
      </w:sdt>
      <w:r w:rsidR="00E149A1">
        <w:t xml:space="preserve"> I very much see the OEP as a key enabler of the effectiveness of the </w:t>
      </w:r>
      <w:r>
        <w:t>whole</w:t>
      </w:r>
      <w:r w:rsidR="00E149A1">
        <w:t xml:space="preserve"> system</w:t>
      </w:r>
      <w:r w:rsidR="00451B65">
        <w:t xml:space="preserve">. </w:t>
      </w:r>
      <w:r w:rsidR="00E149A1">
        <w:t xml:space="preserve">We are here to help the </w:t>
      </w:r>
      <w:r>
        <w:t>whole</w:t>
      </w:r>
      <w:r w:rsidR="00E149A1">
        <w:t xml:space="preserve"> system of regulation, policymaking and law work more effectively</w:t>
      </w:r>
      <w:r w:rsidR="00451B65">
        <w:t xml:space="preserve">. </w:t>
      </w:r>
      <w:r w:rsidR="00E149A1">
        <w:t>We do that across all of our functions</w:t>
      </w:r>
      <w:r w:rsidR="00451B65">
        <w:t xml:space="preserve">. </w:t>
      </w:r>
      <w:r w:rsidR="00E149A1">
        <w:t xml:space="preserve">We operate </w:t>
      </w:r>
      <w:r w:rsidR="008807C3">
        <w:t xml:space="preserve">as </w:t>
      </w:r>
      <w:r w:rsidR="00E149A1">
        <w:t>a check and balance</w:t>
      </w:r>
      <w:r w:rsidR="008807C3">
        <w:t xml:space="preserve">, </w:t>
      </w:r>
      <w:r w:rsidR="00E149A1">
        <w:t>as an independent scrutineer</w:t>
      </w:r>
      <w:r w:rsidR="00451B65">
        <w:t xml:space="preserve">. </w:t>
      </w:r>
      <w:r w:rsidR="00E149A1">
        <w:t>We enable increased accountability through our analys</w:t>
      </w:r>
      <w:r w:rsidR="0062254B">
        <w:t>i</w:t>
      </w:r>
      <w:r w:rsidR="00E149A1">
        <w:t>s</w:t>
      </w:r>
      <w:r w:rsidR="0062254B">
        <w:t xml:space="preserve">, </w:t>
      </w:r>
      <w:r w:rsidR="00E149A1">
        <w:t xml:space="preserve">and that very much is enabling, not just </w:t>
      </w:r>
      <w:r>
        <w:t xml:space="preserve">in terms of </w:t>
      </w:r>
      <w:r w:rsidR="00E149A1">
        <w:t xml:space="preserve">our own holding to account but to inform </w:t>
      </w:r>
      <w:r>
        <w:t xml:space="preserve">Committees </w:t>
      </w:r>
      <w:r w:rsidR="00E149A1">
        <w:t>such as these and Parliament as well with our independent advice and scrutiny</w:t>
      </w:r>
      <w:r w:rsidR="00451B65">
        <w:t xml:space="preserve">. </w:t>
      </w:r>
      <w:r w:rsidR="00E149A1">
        <w:t>That allow</w:t>
      </w:r>
      <w:r>
        <w:t>s</w:t>
      </w:r>
      <w:r w:rsidR="00E149A1">
        <w:t xml:space="preserve"> proper scrutiny and accountability </w:t>
      </w:r>
      <w:r w:rsidR="009F2E2C">
        <w:t xml:space="preserve">to work </w:t>
      </w:r>
      <w:r w:rsidR="00E149A1">
        <w:t>more effectively.</w:t>
      </w:r>
    </w:p>
    <w:p w:rsidR="00563DFC" w:rsidP="00B33A14">
      <w:pPr>
        <w:pStyle w:val="Answer"/>
      </w:pPr>
      <w:r>
        <w:t>We are able to bring scrutiny into difficult areas independently</w:t>
      </w:r>
      <w:r w:rsidR="00451B65">
        <w:t xml:space="preserve">. </w:t>
      </w:r>
      <w:r>
        <w:t xml:space="preserve">We have talked before about how there is a </w:t>
      </w:r>
      <w:r w:rsidR="009F2E2C">
        <w:t xml:space="preserve">really </w:t>
      </w:r>
      <w:r>
        <w:t>high ambition for environmental improvement</w:t>
      </w:r>
      <w:r w:rsidR="00451B65">
        <w:t xml:space="preserve">. </w:t>
      </w:r>
      <w:r w:rsidR="00AA6D96">
        <w:t>There</w:t>
      </w:r>
      <w:r>
        <w:t xml:space="preserve"> is no lack of ambition</w:t>
      </w:r>
      <w:r w:rsidR="00451B65">
        <w:t xml:space="preserve">. </w:t>
      </w:r>
      <w:r>
        <w:t>Whether a policy initiative succeeds or fails comes down to how it is delivered and implemented</w:t>
      </w:r>
      <w:r w:rsidR="00451B65">
        <w:t xml:space="preserve">. </w:t>
      </w:r>
      <w:r>
        <w:t xml:space="preserve">We have a </w:t>
      </w:r>
      <w:r w:rsidR="0008127C">
        <w:t xml:space="preserve">really </w:t>
      </w:r>
      <w:r w:rsidR="00AA6D96">
        <w:t>strong</w:t>
      </w:r>
      <w:r>
        <w:t xml:space="preserve"> ability to delve into that</w:t>
      </w:r>
      <w:r w:rsidR="00451B65">
        <w:t xml:space="preserve">. </w:t>
      </w:r>
      <w:r>
        <w:t xml:space="preserve">We have a programme at the moment on water, looking at the efficacy of the current regulatory system </w:t>
      </w:r>
      <w:r>
        <w:t>under the current regime</w:t>
      </w:r>
      <w:r>
        <w:t>,</w:t>
      </w:r>
      <w:r>
        <w:t xml:space="preserve"> </w:t>
      </w:r>
      <w:r w:rsidR="00AA6D96">
        <w:t xml:space="preserve">and </w:t>
      </w:r>
      <w:r>
        <w:t>that</w:t>
      </w:r>
      <w:r>
        <w:t xml:space="preserve"> should bring to light key information either to improve the current system or to inform reform.</w:t>
      </w:r>
    </w:p>
    <w:p w:rsidR="00E149A1" w:rsidP="00B33A14">
      <w:pPr>
        <w:pStyle w:val="Answer"/>
      </w:pPr>
      <w:r>
        <w:t>Crucially, we have a whole</w:t>
      </w:r>
      <w:r w:rsidR="00563DFC">
        <w:t>-</w:t>
      </w:r>
      <w:r>
        <w:t xml:space="preserve">system oversight. We can look across </w:t>
      </w:r>
      <w:r w:rsidR="0008127C">
        <w:t xml:space="preserve">the </w:t>
      </w:r>
      <w:r>
        <w:t>entire</w:t>
      </w:r>
      <w:r w:rsidR="0008127C">
        <w:t>ty of</w:t>
      </w:r>
      <w:r>
        <w:t xml:space="preserve"> environmental issues, particularly where they </w:t>
      </w:r>
      <w:r w:rsidR="00AA6D96">
        <w:t>have</w:t>
      </w:r>
      <w:r>
        <w:t xml:space="preserve"> key in</w:t>
      </w:r>
      <w:r w:rsidR="00A35225">
        <w:t>ter</w:t>
      </w:r>
      <w:r>
        <w:t>dependencies</w:t>
      </w:r>
      <w:r w:rsidR="00563DFC">
        <w:t>,</w:t>
      </w:r>
      <w:r>
        <w:t xml:space="preserve"> and we </w:t>
      </w:r>
      <w:r w:rsidR="00E92579">
        <w:t xml:space="preserve">are </w:t>
      </w:r>
      <w:r w:rsidR="00AA6D96">
        <w:t>enabled</w:t>
      </w:r>
      <w:r>
        <w:t xml:space="preserve"> to draw connections between those issues, all of which, to go back to my first point, </w:t>
      </w:r>
      <w:r w:rsidR="00AA6D96">
        <w:t>enables</w:t>
      </w:r>
      <w:r>
        <w:t xml:space="preserve"> the </w:t>
      </w:r>
      <w:r w:rsidR="00AA6D96">
        <w:t>whole</w:t>
      </w:r>
      <w:r>
        <w:t xml:space="preserve"> system to work more effectively</w:t>
      </w:r>
      <w:r w:rsidR="00451B65">
        <w:t xml:space="preserve">. </w:t>
      </w:r>
      <w:r>
        <w:t xml:space="preserve">We have seen </w:t>
      </w:r>
      <w:r w:rsidR="00AA6D96">
        <w:t>early</w:t>
      </w:r>
      <w:r>
        <w:t xml:space="preserve"> evidence that that is working well and it is very much our focus.</w:t>
      </w:r>
    </w:p>
    <w:p w:rsidR="00E149A1" w:rsidP="00B33A14">
      <w:pPr>
        <w:pStyle w:val="Question"/>
      </w:pPr>
      <w:sdt>
        <w:sdtPr>
          <w:alias w:val="Member"/>
          <w:tag w:val="&lt;Member mnisId='4006' dodsId='42618'&gt;"/>
          <w:id w:val="-1082525080"/>
          <w:placeholder>
            <w:docPart w:val="DefaultPlaceholder_-1854013440"/>
          </w:placeholder>
          <w:richText/>
        </w:sdtPr>
        <w:sdtContent>
          <w:r w:rsidR="000A4665">
            <w:rPr>
              <w:b/>
            </w:rPr>
            <w:t>Dr Offord:</w:t>
          </w:r>
        </w:sdtContent>
      </w:sdt>
      <w:r>
        <w:t xml:space="preserve"> You both mentioned the water industry</w:t>
      </w:r>
      <w:r w:rsidR="00451B65">
        <w:t xml:space="preserve">. </w:t>
      </w:r>
      <w:r>
        <w:t xml:space="preserve">This </w:t>
      </w:r>
      <w:r w:rsidR="00563DFC">
        <w:t xml:space="preserve">Committee </w:t>
      </w:r>
      <w:r>
        <w:t>has expressed its concern about the performance of the water companies</w:t>
      </w:r>
      <w:r w:rsidR="00451B65">
        <w:t xml:space="preserve">. </w:t>
      </w:r>
      <w:r>
        <w:t xml:space="preserve">I certainly know the </w:t>
      </w:r>
      <w:r w:rsidR="00563DFC">
        <w:t>Chair</w:t>
      </w:r>
      <w:r w:rsidR="00B33A14">
        <w:t>’</w:t>
      </w:r>
      <w:r w:rsidR="00563DFC">
        <w:t>s</w:t>
      </w:r>
      <w:r>
        <w:t xml:space="preserve"> view</w:t>
      </w:r>
      <w:r w:rsidR="00CE29CD">
        <w:t xml:space="preserve">, which </w:t>
      </w:r>
      <w:r>
        <w:t>I share</w:t>
      </w:r>
      <w:r w:rsidR="00CE29CD">
        <w:t xml:space="preserve">. </w:t>
      </w:r>
      <w:r>
        <w:t xml:space="preserve">We have regulators </w:t>
      </w:r>
      <w:r w:rsidR="00CE29CD">
        <w:t xml:space="preserve">of </w:t>
      </w:r>
      <w:r>
        <w:t>the water industry</w:t>
      </w:r>
      <w:r w:rsidR="00CE29CD">
        <w:t xml:space="preserve">, </w:t>
      </w:r>
      <w:r>
        <w:t>and they do not seem to be working</w:t>
      </w:r>
      <w:r w:rsidR="00451B65">
        <w:t xml:space="preserve">. </w:t>
      </w:r>
      <w:r w:rsidR="00E77C51">
        <w:t>D</w:t>
      </w:r>
      <w:r>
        <w:t xml:space="preserve">o you believe </w:t>
      </w:r>
      <w:r w:rsidR="00E77C51">
        <w:t xml:space="preserve">the regulators </w:t>
      </w:r>
      <w:r>
        <w:t xml:space="preserve">need </w:t>
      </w:r>
      <w:r w:rsidR="00563DFC">
        <w:t>greater</w:t>
      </w:r>
      <w:r>
        <w:t xml:space="preserve"> powers, particularly in regard to compliance and enforcement activity</w:t>
      </w:r>
      <w:r w:rsidR="00451B65">
        <w:t xml:space="preserve">? </w:t>
      </w:r>
      <w:r>
        <w:t>As I said, you both mentioned the water industry</w:t>
      </w:r>
      <w:r w:rsidR="001A500A">
        <w:t>.</w:t>
      </w:r>
      <w:r w:rsidR="00E77C51">
        <w:t xml:space="preserve"> I deliberately didn’t</w:t>
      </w:r>
      <w:r w:rsidR="001A500A">
        <w:t>,</w:t>
      </w:r>
      <w:r w:rsidR="00E77C51">
        <w:t xml:space="preserve"> because</w:t>
      </w:r>
      <w:r>
        <w:t xml:space="preserve"> I understand you</w:t>
      </w:r>
      <w:r w:rsidR="00837E55">
        <w:t xml:space="preserve"> have an</w:t>
      </w:r>
      <w:r>
        <w:t xml:space="preserve"> inquiry, but it is not working at the </w:t>
      </w:r>
      <w:r w:rsidR="00563DFC">
        <w:t>moment</w:t>
      </w:r>
      <w:r>
        <w:t>.</w:t>
      </w:r>
    </w:p>
    <w:p w:rsidR="00235E9A" w:rsidP="00B33A14">
      <w:pPr>
        <w:pStyle w:val="Answer"/>
      </w:pPr>
      <w:sdt>
        <w:sdtPr>
          <w:alias w:val="Witness"/>
          <w:id w:val="36013125"/>
          <w:placeholder>
            <w:docPart w:val="DefaultPlaceholder_-1854013440"/>
          </w:placeholder>
          <w:richText/>
        </w:sdtPr>
        <w:sdtContent>
          <w:r w:rsidRPr="00E149A1" w:rsidR="00E149A1">
            <w:rPr>
              <w:b/>
              <w:i/>
            </w:rPr>
            <w:t>Natalie Prosser:</w:t>
          </w:r>
        </w:sdtContent>
      </w:sdt>
      <w:r w:rsidR="00E149A1">
        <w:t xml:space="preserve"> My </w:t>
      </w:r>
      <w:r>
        <w:t>c</w:t>
      </w:r>
      <w:r w:rsidR="00E149A1">
        <w:t xml:space="preserve">hair reminds me that I always have to </w:t>
      </w:r>
      <w:r w:rsidR="00563DFC">
        <w:t>declare</w:t>
      </w:r>
      <w:r w:rsidR="00E149A1">
        <w:t xml:space="preserve"> my interest in water</w:t>
      </w:r>
      <w:r w:rsidR="00451B65">
        <w:t xml:space="preserve">. </w:t>
      </w:r>
      <w:r w:rsidR="00E149A1">
        <w:t xml:space="preserve">The Committee will </w:t>
      </w:r>
      <w:r w:rsidR="00563DFC">
        <w:t>know</w:t>
      </w:r>
      <w:r w:rsidR="00E149A1">
        <w:t xml:space="preserve"> that I </w:t>
      </w:r>
      <w:r w:rsidR="00D608FD">
        <w:t>enjoy</w:t>
      </w:r>
      <w:r w:rsidR="00E149A1">
        <w:t xml:space="preserve"> swimming in it at </w:t>
      </w:r>
      <w:r w:rsidR="00563DFC">
        <w:t>every</w:t>
      </w:r>
      <w:r w:rsidR="00E149A1">
        <w:t xml:space="preserve"> available opportunity, so </w:t>
      </w:r>
      <w:r w:rsidR="00563DFC">
        <w:t xml:space="preserve">I </w:t>
      </w:r>
      <w:r w:rsidR="00E149A1">
        <w:t>wil</w:t>
      </w:r>
      <w:r w:rsidR="00563DFC">
        <w:t xml:space="preserve">l </w:t>
      </w:r>
      <w:r w:rsidR="00E149A1">
        <w:t>declare that early</w:t>
      </w:r>
      <w:r w:rsidR="00451B65">
        <w:t xml:space="preserve">. </w:t>
      </w:r>
    </w:p>
    <w:p w:rsidR="00D608FD" w:rsidP="00235E9A">
      <w:pPr>
        <w:pStyle w:val="Answer"/>
      </w:pPr>
      <w:r>
        <w:t xml:space="preserve">Water is, of course, one of our priority </w:t>
      </w:r>
      <w:r w:rsidR="00563DFC">
        <w:t>areas</w:t>
      </w:r>
      <w:r>
        <w:t xml:space="preserve"> of focus for this financial year</w:t>
      </w:r>
      <w:r w:rsidR="00451B65">
        <w:t xml:space="preserve">. </w:t>
      </w:r>
      <w:r>
        <w:t xml:space="preserve">It is </w:t>
      </w:r>
      <w:r>
        <w:t>likely</w:t>
      </w:r>
      <w:r>
        <w:t xml:space="preserve"> to continue to be into the next year.</w:t>
      </w:r>
      <w:r w:rsidR="00235E9A">
        <w:t xml:space="preserve"> </w:t>
      </w:r>
      <w:r>
        <w:t>The Committee will be aware that we have a</w:t>
      </w:r>
      <w:r w:rsidR="00E77C51">
        <w:t xml:space="preserve"> </w:t>
      </w:r>
      <w:r>
        <w:t xml:space="preserve">live investigation into the roles of Ofwat, the </w:t>
      </w:r>
      <w:r w:rsidR="0024603F">
        <w:t>E</w:t>
      </w:r>
      <w:r>
        <w:t xml:space="preserve">nvironment </w:t>
      </w:r>
      <w:r w:rsidR="0024603F">
        <w:t>A</w:t>
      </w:r>
      <w:r>
        <w:t>gency and DEFRA, particularly in the context of regulation of</w:t>
      </w:r>
      <w:r>
        <w:t xml:space="preserve"> CSOs</w:t>
      </w:r>
      <w:r w:rsidR="00451B65">
        <w:t xml:space="preserve">. </w:t>
      </w:r>
      <w:r>
        <w:t>That is a live investigation</w:t>
      </w:r>
      <w:r w:rsidR="001E7188">
        <w:t xml:space="preserve">, </w:t>
      </w:r>
      <w:r>
        <w:t xml:space="preserve">so I </w:t>
      </w:r>
      <w:r>
        <w:t>cannot</w:t>
      </w:r>
      <w:r>
        <w:t xml:space="preserve"> </w:t>
      </w:r>
      <w:r>
        <w:t>comment</w:t>
      </w:r>
      <w:r>
        <w:t xml:space="preserve"> too much</w:t>
      </w:r>
      <w:r w:rsidR="001E7188">
        <w:t>,</w:t>
      </w:r>
      <w:r>
        <w:t xml:space="preserve"> but I will note </w:t>
      </w:r>
      <w:r w:rsidR="001E7188">
        <w:t xml:space="preserve">that </w:t>
      </w:r>
      <w:r>
        <w:t xml:space="preserve">the reason we are </w:t>
      </w:r>
      <w:r>
        <w:t>conducting</w:t>
      </w:r>
      <w:r>
        <w:t xml:space="preserve"> an investigation is </w:t>
      </w:r>
      <w:r w:rsidR="001E7188">
        <w:t xml:space="preserve">that </w:t>
      </w:r>
      <w:r>
        <w:t>we have identified a point of tension between the roles of</w:t>
      </w:r>
      <w:r w:rsidR="00C737D8">
        <w:t xml:space="preserve"> those three bodies</w:t>
      </w:r>
      <w:r w:rsidR="00451B65">
        <w:t xml:space="preserve">. </w:t>
      </w:r>
      <w:r w:rsidR="00C737D8">
        <w:t>Our intent is to help resolve that point of tension, which, if done successful</w:t>
      </w:r>
      <w:r>
        <w:t>ly</w:t>
      </w:r>
      <w:r w:rsidR="00C737D8">
        <w:t xml:space="preserve">, should improve the regulation of </w:t>
      </w:r>
      <w:r>
        <w:t>that</w:t>
      </w:r>
      <w:r w:rsidR="00C737D8">
        <w:t xml:space="preserve"> particular aspect of the water system.</w:t>
      </w:r>
    </w:p>
    <w:p w:rsidR="00FC2004" w:rsidP="00B33A14">
      <w:pPr>
        <w:pStyle w:val="Answer"/>
      </w:pPr>
      <w:r>
        <w:t xml:space="preserve">But—this </w:t>
      </w:r>
      <w:r w:rsidR="00C737D8">
        <w:t>is unavoidable if you look at our report</w:t>
      </w:r>
      <w:r>
        <w:t>—</w:t>
      </w:r>
      <w:r w:rsidR="00C737D8">
        <w:t>we are not seeing progress in relation to our wate</w:t>
      </w:r>
      <w:r w:rsidR="00D608FD">
        <w:t>rs</w:t>
      </w:r>
      <w:r w:rsidR="00451B65">
        <w:t xml:space="preserve">. </w:t>
      </w:r>
      <w:r w:rsidR="00C737D8">
        <w:t>That is why we also have</w:t>
      </w:r>
      <w:r>
        <w:t xml:space="preserve">, </w:t>
      </w:r>
      <w:r w:rsidR="00C737D8">
        <w:t>in parallel</w:t>
      </w:r>
      <w:r>
        <w:t xml:space="preserve">, </w:t>
      </w:r>
      <w:r w:rsidR="00C737D8">
        <w:t>our thematic piece of work looking at the functioning of the regulatory system itself</w:t>
      </w:r>
      <w:r>
        <w:t xml:space="preserve">, </w:t>
      </w:r>
      <w:r w:rsidR="00C737D8">
        <w:t>particularly in the context of the water framework directive regulation</w:t>
      </w:r>
      <w:r w:rsidR="00D608FD">
        <w:t>s</w:t>
      </w:r>
      <w:r>
        <w:t>. W</w:t>
      </w:r>
      <w:r w:rsidR="00C737D8">
        <w:t>e are coming at it f</w:t>
      </w:r>
      <w:r w:rsidR="00D608FD">
        <w:t>ro</w:t>
      </w:r>
      <w:r w:rsidR="00C737D8">
        <w:t>m two angles</w:t>
      </w:r>
      <w:r w:rsidR="00451B65">
        <w:t xml:space="preserve">. </w:t>
      </w:r>
    </w:p>
    <w:p w:rsidR="00D608FD" w:rsidP="004155C5">
      <w:pPr>
        <w:pStyle w:val="Answer"/>
      </w:pPr>
      <w:r>
        <w:t xml:space="preserve">Both those pieces of work will delve quite deeply into the functioning of the regulatory system </w:t>
      </w:r>
      <w:r>
        <w:t>itself</w:t>
      </w:r>
      <w:r w:rsidR="00451B65">
        <w:t xml:space="preserve">. </w:t>
      </w:r>
      <w:r>
        <w:t xml:space="preserve">I will have to reserve my position on what we find, but the </w:t>
      </w:r>
      <w:r>
        <w:t>purpose</w:t>
      </w:r>
      <w:r>
        <w:t xml:space="preserve"> of both </w:t>
      </w:r>
      <w:r>
        <w:t>focuses</w:t>
      </w:r>
      <w:r>
        <w:t xml:space="preserve"> is to improve how things are or to </w:t>
      </w:r>
      <w:r>
        <w:t xml:space="preserve">inform </w:t>
      </w:r>
      <w:r>
        <w:t>reform.</w:t>
      </w:r>
      <w:r w:rsidR="004155C5">
        <w:t xml:space="preserve"> </w:t>
      </w:r>
      <w:r>
        <w:t>Reform is not a matter for us</w:t>
      </w:r>
      <w:r w:rsidR="004155C5">
        <w:t>—</w:t>
      </w:r>
      <w:r>
        <w:t>that is a matter for DEFRA and Parliament more broadly</w:t>
      </w:r>
      <w:r w:rsidR="004155C5">
        <w:t>—</w:t>
      </w:r>
      <w:r>
        <w:t xml:space="preserve">but we hope that our </w:t>
      </w:r>
      <w:r>
        <w:t>focus</w:t>
      </w:r>
      <w:r>
        <w:t xml:space="preserve"> will help unpick why it is that our regulation of water is not delivering the </w:t>
      </w:r>
      <w:r>
        <w:t>outcomes</w:t>
      </w:r>
      <w:r>
        <w:t xml:space="preserve"> that Government want</w:t>
      </w:r>
      <w:r w:rsidR="00451B65">
        <w:t xml:space="preserve">. </w:t>
      </w:r>
      <w:r>
        <w:t>I do not know what the answer is yet</w:t>
      </w:r>
      <w:r w:rsidR="004155C5">
        <w:t xml:space="preserve">, </w:t>
      </w:r>
      <w:r>
        <w:t>but I am hoping that</w:t>
      </w:r>
      <w:r w:rsidR="004155C5">
        <w:t xml:space="preserve">, </w:t>
      </w:r>
      <w:r>
        <w:t xml:space="preserve">within the next few </w:t>
      </w:r>
      <w:r>
        <w:t>months</w:t>
      </w:r>
      <w:r>
        <w:t xml:space="preserve">, certainly in terms of our thematic </w:t>
      </w:r>
      <w:r>
        <w:t xml:space="preserve">work, </w:t>
      </w:r>
      <w:r>
        <w:t xml:space="preserve">we should be able to </w:t>
      </w:r>
      <w:r>
        <w:t>report</w:t>
      </w:r>
      <w:r>
        <w:t>.</w:t>
      </w:r>
    </w:p>
    <w:p w:rsidR="00C737D8" w:rsidP="00B33A14">
      <w:pPr>
        <w:pStyle w:val="Answer"/>
      </w:pPr>
      <w:r>
        <w:t xml:space="preserve">I cannot tell you exactly when our investigation will </w:t>
      </w:r>
      <w:r w:rsidR="00D608FD">
        <w:t>conclude</w:t>
      </w:r>
      <w:r w:rsidR="00451B65">
        <w:t xml:space="preserve">. </w:t>
      </w:r>
      <w:r>
        <w:t>If we are</w:t>
      </w:r>
      <w:r w:rsidR="00E77C51">
        <w:t xml:space="preserve"> able</w:t>
      </w:r>
      <w:r>
        <w:t xml:space="preserve"> to get to a </w:t>
      </w:r>
      <w:r w:rsidR="00D608FD">
        <w:t>position</w:t>
      </w:r>
      <w:r>
        <w:t xml:space="preserve"> of common understanding with all the parties, it </w:t>
      </w:r>
      <w:r>
        <w:t xml:space="preserve">may conclude </w:t>
      </w:r>
      <w:r w:rsidR="00D608FD">
        <w:t>sooner, but</w:t>
      </w:r>
      <w:r>
        <w:t xml:space="preserve"> with all investigations there is always a possib</w:t>
      </w:r>
      <w:r w:rsidR="00D608FD">
        <w:t>ilit</w:t>
      </w:r>
      <w:r>
        <w:t>y that it will need to proceed into more formal action</w:t>
      </w:r>
      <w:r w:rsidR="00451B65">
        <w:t xml:space="preserve">. </w:t>
      </w:r>
      <w:r>
        <w:t xml:space="preserve">My general counsel </w:t>
      </w:r>
      <w:r w:rsidR="00D608FD">
        <w:t>will</w:t>
      </w:r>
      <w:r>
        <w:t xml:space="preserve"> advise me to </w:t>
      </w:r>
      <w:r w:rsidR="00D608FD">
        <w:t>reserve</w:t>
      </w:r>
      <w:r>
        <w:t xml:space="preserve"> our position on that</w:t>
      </w:r>
      <w:r w:rsidR="00451B65">
        <w:t xml:space="preserve">. </w:t>
      </w:r>
      <w:r>
        <w:t xml:space="preserve">Either way, I hope </w:t>
      </w:r>
      <w:r w:rsidR="00E77C51">
        <w:t>our work</w:t>
      </w:r>
      <w:r>
        <w:t xml:space="preserve"> will </w:t>
      </w:r>
      <w:r w:rsidR="00D608FD">
        <w:t>allow</w:t>
      </w:r>
      <w:r>
        <w:t xml:space="preserve"> us to take a step forward in understanding why our regulatory system is not delivering the </w:t>
      </w:r>
      <w:r w:rsidR="00D608FD">
        <w:t>outcomes</w:t>
      </w:r>
      <w:r>
        <w:t xml:space="preserve"> that everybody </w:t>
      </w:r>
      <w:r w:rsidR="00D608FD">
        <w:t>wants</w:t>
      </w:r>
      <w:r>
        <w:t xml:space="preserve"> to see in our water environment.</w:t>
      </w:r>
    </w:p>
    <w:p w:rsidR="00C737D8" w:rsidP="00B33A14">
      <w:pPr>
        <w:pStyle w:val="Remark"/>
      </w:pPr>
      <w:sdt>
        <w:sdtPr>
          <w:alias w:val="Member"/>
          <w:tag w:val="&lt;Member mnisId='4006' dodsId='42618'&gt;"/>
          <w:id w:val="-1652294974"/>
          <w:placeholder>
            <w:docPart w:val="DefaultPlaceholder_-1854013440"/>
          </w:placeholder>
          <w:richText/>
        </w:sdtPr>
        <w:sdtContent>
          <w:r w:rsidR="000A4665">
            <w:rPr>
              <w:b/>
            </w:rPr>
            <w:t>Dr Offord:</w:t>
          </w:r>
        </w:sdtContent>
      </w:sdt>
      <w:r>
        <w:t xml:space="preserve"> </w:t>
      </w:r>
      <w:r w:rsidR="00702813">
        <w:t>I think t</w:t>
      </w:r>
      <w:r>
        <w:t>hat probably covers it</w:t>
      </w:r>
      <w:r w:rsidR="00702813">
        <w:t xml:space="preserve">, </w:t>
      </w:r>
      <w:r>
        <w:t>because it can apply to different sectors as well</w:t>
      </w:r>
      <w:r w:rsidR="00451B65">
        <w:t xml:space="preserve">. </w:t>
      </w:r>
      <w:r>
        <w:t>Thank you.</w:t>
      </w:r>
    </w:p>
    <w:p w:rsidR="00C737D8" w:rsidP="00B33A14">
      <w:pPr>
        <w:pStyle w:val="Question"/>
      </w:pPr>
      <w:sdt>
        <w:sdtPr>
          <w:alias w:val="Member"/>
          <w:tag w:val="&lt;Member mnisId='4848' dodsId='114422'&gt;"/>
          <w:id w:val="-802079230"/>
          <w:placeholder>
            <w:docPart w:val="DefaultPlaceholder_-1854013440"/>
          </w:placeholder>
          <w:richText/>
        </w:sdtPr>
        <w:sdtContent>
          <w:r w:rsidRPr="00C737D8">
            <w:rPr>
              <w:b/>
            </w:rPr>
            <w:t>Claudia Webbe:</w:t>
          </w:r>
        </w:sdtContent>
      </w:sdt>
      <w:r>
        <w:t xml:space="preserve"> What </w:t>
      </w:r>
      <w:r w:rsidR="00702813">
        <w:t>i</w:t>
      </w:r>
      <w:r>
        <w:t xml:space="preserve">s your experience of </w:t>
      </w:r>
      <w:r w:rsidR="00190C6F">
        <w:t xml:space="preserve">receiving and </w:t>
      </w:r>
      <w:r>
        <w:t>handling complaints</w:t>
      </w:r>
      <w:r w:rsidR="00190C6F">
        <w:t xml:space="preserve"> </w:t>
      </w:r>
      <w:r w:rsidR="00D608FD">
        <w:t>from</w:t>
      </w:r>
      <w:r>
        <w:t xml:space="preserve"> the public </w:t>
      </w:r>
      <w:r w:rsidR="00190C6F">
        <w:t xml:space="preserve">about </w:t>
      </w:r>
      <w:r>
        <w:t>regulators</w:t>
      </w:r>
      <w:r w:rsidR="00190C6F">
        <w:t>—</w:t>
      </w:r>
      <w:r>
        <w:t xml:space="preserve">particularly </w:t>
      </w:r>
      <w:r w:rsidR="00190C6F">
        <w:t xml:space="preserve">those that are </w:t>
      </w:r>
      <w:r>
        <w:t>allegedly not complying with their duties to enforce environmental law</w:t>
      </w:r>
      <w:r w:rsidR="00190C6F">
        <w:t>?</w:t>
      </w:r>
    </w:p>
    <w:p w:rsidR="00D608FD" w:rsidP="00B33A14">
      <w:pPr>
        <w:pStyle w:val="Answer"/>
      </w:pPr>
      <w:sdt>
        <w:sdtPr>
          <w:alias w:val="Witness"/>
          <w:id w:val="-1690139877"/>
          <w:placeholder>
            <w:docPart w:val="DefaultPlaceholder_-1854013440"/>
          </w:placeholder>
          <w:richText/>
        </w:sdtPr>
        <w:sdtContent>
          <w:r w:rsidR="00CB459A">
            <w:rPr>
              <w:b/>
              <w:i/>
            </w:rPr>
            <w:t>Dame Glenys Stacey:</w:t>
          </w:r>
        </w:sdtContent>
      </w:sdt>
      <w:r w:rsidR="00C737D8">
        <w:t xml:space="preserve"> You will</w:t>
      </w:r>
      <w:r>
        <w:t xml:space="preserve"> have </w:t>
      </w:r>
      <w:r w:rsidR="00C737D8">
        <w:t>seen,</w:t>
      </w:r>
      <w:r>
        <w:t xml:space="preserve"> </w:t>
      </w:r>
      <w:r w:rsidR="00C737D8">
        <w:t>as we saw, the National Audit Office</w:t>
      </w:r>
      <w:r w:rsidR="00B33A14">
        <w:t>’</w:t>
      </w:r>
      <w:r w:rsidR="00C737D8">
        <w:t>s report on environmental compliance in May last year</w:t>
      </w:r>
      <w:r w:rsidR="00451B65">
        <w:t xml:space="preserve">. </w:t>
      </w:r>
      <w:r>
        <w:t xml:space="preserve">There </w:t>
      </w:r>
      <w:r w:rsidR="00C737D8">
        <w:t xml:space="preserve">are some very </w:t>
      </w:r>
      <w:r>
        <w:t>helpful tables</w:t>
      </w:r>
      <w:r w:rsidR="00C737D8">
        <w:t xml:space="preserve"> in </w:t>
      </w:r>
      <w:r>
        <w:t>there</w:t>
      </w:r>
      <w:r w:rsidR="00C737D8">
        <w:t xml:space="preserve"> about </w:t>
      </w:r>
      <w:r>
        <w:t>changes</w:t>
      </w:r>
      <w:r w:rsidR="00C737D8">
        <w:t xml:space="preserve"> in the pattern and trends over time</w:t>
      </w:r>
      <w:r w:rsidR="00451B65">
        <w:t xml:space="preserve">. </w:t>
      </w:r>
      <w:r w:rsidR="005D4CCB">
        <w:t>I</w:t>
      </w:r>
      <w:r w:rsidR="00C737D8">
        <w:t>n dealing with our complaints</w:t>
      </w:r>
      <w:r w:rsidR="005D4CCB">
        <w:t>—</w:t>
      </w:r>
      <w:r w:rsidR="00C737D8">
        <w:t>and</w:t>
      </w:r>
      <w:r w:rsidR="005D4CCB">
        <w:t xml:space="preserve">, indeed, </w:t>
      </w:r>
      <w:r w:rsidR="00C737D8">
        <w:t>general inquiries as well, because we have had over 500 general inquiries</w:t>
      </w:r>
      <w:r w:rsidR="005D4CCB">
        <w:t>—</w:t>
      </w:r>
      <w:r w:rsidR="00C737D8">
        <w:t>we do find</w:t>
      </w:r>
      <w:r w:rsidR="002E3272">
        <w:t xml:space="preserve">, </w:t>
      </w:r>
      <w:r w:rsidR="00C737D8">
        <w:t>at least</w:t>
      </w:r>
      <w:r w:rsidR="002E3272">
        <w:t xml:space="preserve">, </w:t>
      </w:r>
      <w:r w:rsidR="00C737D8">
        <w:t>that the lead oversight bodies and regulators</w:t>
      </w:r>
      <w:r w:rsidR="002E3272">
        <w:t xml:space="preserve">, </w:t>
      </w:r>
      <w:r w:rsidR="00C737D8">
        <w:t>Natural England and the Environment Agency</w:t>
      </w:r>
      <w:r w:rsidR="002E3272">
        <w:t xml:space="preserve">, </w:t>
      </w:r>
      <w:r w:rsidR="00C737D8">
        <w:t>are very responsive to us</w:t>
      </w:r>
      <w:r w:rsidR="00451B65">
        <w:t xml:space="preserve">. </w:t>
      </w:r>
      <w:r w:rsidR="00C737D8">
        <w:t>We do not have a difficulty in getting the information that we need in a sensible timeframe and so on.</w:t>
      </w:r>
    </w:p>
    <w:p w:rsidR="00C737D8" w:rsidP="00B33A14">
      <w:pPr>
        <w:pStyle w:val="Answer"/>
      </w:pPr>
      <w:r>
        <w:t>Quite a lot of these complaints we have to bat off initially because they have not gone through the complaints procedure of the Environment Agency or Natural England, so they</w:t>
      </w:r>
      <w:r w:rsidR="00D608FD">
        <w:t xml:space="preserve"> </w:t>
      </w:r>
      <w:r>
        <w:t>a</w:t>
      </w:r>
      <w:r w:rsidR="00D608FD">
        <w:t>r</w:t>
      </w:r>
      <w:r>
        <w:t>e referred back and go through there</w:t>
      </w:r>
      <w:r w:rsidR="00451B65">
        <w:t xml:space="preserve">. </w:t>
      </w:r>
      <w:r>
        <w:t>I suspect that you are interested specifically in whether we have had any complaints that we have taken forward that relate to enforcement activity not being undertaken</w:t>
      </w:r>
      <w:r w:rsidR="00451B65">
        <w:t xml:space="preserve">. </w:t>
      </w:r>
      <w:r>
        <w:t>Is that your point?</w:t>
      </w:r>
    </w:p>
    <w:p w:rsidR="00C737D8" w:rsidP="00B33A14">
      <w:pPr>
        <w:pStyle w:val="Question"/>
      </w:pPr>
      <w:sdt>
        <w:sdtPr>
          <w:alias w:val="Member"/>
          <w:tag w:val="&lt;Member mnisId='4848' dodsId='114422'&gt;"/>
          <w:id w:val="-659620545"/>
          <w:placeholder>
            <w:docPart w:val="DefaultPlaceholder_-1854013440"/>
          </w:placeholder>
          <w:richText/>
        </w:sdtPr>
        <w:sdtContent>
          <w:r w:rsidRPr="00C737D8">
            <w:rPr>
              <w:b/>
            </w:rPr>
            <w:t>Claudia Webbe:</w:t>
          </w:r>
        </w:sdtContent>
      </w:sdt>
      <w:r>
        <w:t xml:space="preserve"> I am going to get </w:t>
      </w:r>
      <w:r w:rsidR="00D608FD">
        <w:t xml:space="preserve">there, </w:t>
      </w:r>
      <w:r>
        <w:t xml:space="preserve">but the Committee would like to hear how the public are experiencing the complaints </w:t>
      </w:r>
      <w:r w:rsidR="00D608FD">
        <w:t>process</w:t>
      </w:r>
      <w:r w:rsidR="00451B65">
        <w:t xml:space="preserve">. </w:t>
      </w:r>
      <w:r>
        <w:t>It is concerning that people have had to be batted backwards</w:t>
      </w:r>
      <w:r w:rsidR="00ED3566">
        <w:t>. T</w:t>
      </w:r>
      <w:r>
        <w:t>hat tells us something about whether people have the right information in the first place</w:t>
      </w:r>
      <w:r w:rsidR="00ED3566">
        <w:t xml:space="preserve">, </w:t>
      </w:r>
      <w:r>
        <w:t>and what your agency does to help people to have th</w:t>
      </w:r>
      <w:r w:rsidR="00ED3566">
        <w:t xml:space="preserve">e </w:t>
      </w:r>
      <w:r>
        <w:t xml:space="preserve">right information so that they </w:t>
      </w:r>
      <w:r w:rsidR="00D608FD">
        <w:t>are not</w:t>
      </w:r>
      <w:r>
        <w:t xml:space="preserve"> batted back and</w:t>
      </w:r>
      <w:r w:rsidR="00ED3566">
        <w:t xml:space="preserve">, </w:t>
      </w:r>
      <w:r>
        <w:t xml:space="preserve">in a </w:t>
      </w:r>
      <w:r w:rsidR="00D608FD">
        <w:t>sense</w:t>
      </w:r>
      <w:r w:rsidR="00ED3566">
        <w:t xml:space="preserve">, </w:t>
      </w:r>
      <w:r>
        <w:t xml:space="preserve">put off from </w:t>
      </w:r>
      <w:r w:rsidR="00D608FD">
        <w:t>pursuing</w:t>
      </w:r>
      <w:r>
        <w:t xml:space="preserve"> their complaint.</w:t>
      </w:r>
    </w:p>
    <w:p w:rsidR="002817FD" w:rsidP="00B33A14">
      <w:pPr>
        <w:pStyle w:val="Answer"/>
      </w:pPr>
      <w:sdt>
        <w:sdtPr>
          <w:alias w:val="Witness"/>
          <w:id w:val="1711150101"/>
          <w:placeholder>
            <w:docPart w:val="DefaultPlaceholder_-1854013440"/>
          </w:placeholder>
          <w:richText/>
        </w:sdtPr>
        <w:sdtContent>
          <w:r w:rsidR="00CB459A">
            <w:rPr>
              <w:b/>
              <w:i/>
            </w:rPr>
            <w:t>Dame Glenys Stacey:</w:t>
          </w:r>
        </w:sdtContent>
      </w:sdt>
      <w:r w:rsidR="00C737D8">
        <w:t xml:space="preserve"> I recollect that we discussed this the last time I </w:t>
      </w:r>
      <w:r>
        <w:t>appeared</w:t>
      </w:r>
      <w:r w:rsidR="00C737D8">
        <w:t xml:space="preserve"> before you</w:t>
      </w:r>
      <w:r w:rsidR="00451B65">
        <w:t xml:space="preserve">. </w:t>
      </w:r>
      <w:r>
        <w:t>We have put a</w:t>
      </w:r>
      <w:r w:rsidR="00ED3566">
        <w:t>n awful</w:t>
      </w:r>
      <w:r>
        <w:t xml:space="preserve"> </w:t>
      </w:r>
      <w:r w:rsidR="00D608FD">
        <w:t>lot</w:t>
      </w:r>
      <w:r>
        <w:t xml:space="preserve"> </w:t>
      </w:r>
      <w:r w:rsidR="00D608FD">
        <w:t>of</w:t>
      </w:r>
      <w:r>
        <w:t xml:space="preserve"> effort into our website, which is our major vehicle for complaints to come</w:t>
      </w:r>
      <w:r w:rsidR="00ED3566">
        <w:t xml:space="preserve">; indeed, </w:t>
      </w:r>
      <w:r>
        <w:t xml:space="preserve">it is the first thing that you see </w:t>
      </w:r>
      <w:r w:rsidR="00D608FD">
        <w:t>when</w:t>
      </w:r>
      <w:r>
        <w:t xml:space="preserve"> you get on the website</w:t>
      </w:r>
      <w:r w:rsidR="00ED3566">
        <w:t>:</w:t>
      </w:r>
      <w:r>
        <w:t xml:space="preserve"> “I want to make a complaint</w:t>
      </w:r>
      <w:r w:rsidR="00ED3566">
        <w:t>.</w:t>
      </w:r>
      <w:r>
        <w:t>”</w:t>
      </w:r>
      <w:r w:rsidR="00451B65">
        <w:t xml:space="preserve"> </w:t>
      </w:r>
      <w:r>
        <w:t xml:space="preserve">We have a good </w:t>
      </w:r>
      <w:r w:rsidR="00D608FD">
        <w:t>amount</w:t>
      </w:r>
      <w:r>
        <w:t xml:space="preserve"> of plain English guidance on</w:t>
      </w:r>
      <w:r w:rsidR="00D608FD">
        <w:t xml:space="preserve"> </w:t>
      </w:r>
      <w:r>
        <w:t>there</w:t>
      </w:r>
      <w:r w:rsidR="00ED3566">
        <w:t>. O</w:t>
      </w:r>
      <w:r>
        <w:t xml:space="preserve">ur staff bend over backwards to </w:t>
      </w:r>
      <w:r w:rsidR="00D608FD">
        <w:t>assist</w:t>
      </w:r>
      <w:r>
        <w:t xml:space="preserve"> people</w:t>
      </w:r>
      <w:r w:rsidR="00451B65">
        <w:t xml:space="preserve">. </w:t>
      </w:r>
      <w:r>
        <w:t>We simply do not bat them off</w:t>
      </w:r>
      <w:r w:rsidR="00ED3566">
        <w:t xml:space="preserve">; </w:t>
      </w:r>
      <w:r>
        <w:t xml:space="preserve">we </w:t>
      </w:r>
      <w:r w:rsidR="00D608FD">
        <w:t>spend</w:t>
      </w:r>
      <w:r>
        <w:t xml:space="preserve"> quite a </w:t>
      </w:r>
      <w:r w:rsidR="00D608FD">
        <w:t>lot</w:t>
      </w:r>
      <w:r>
        <w:t xml:space="preserve"> of time</w:t>
      </w:r>
      <w:r w:rsidR="00ED3566">
        <w:t xml:space="preserve">, </w:t>
      </w:r>
      <w:r>
        <w:t xml:space="preserve">not just with complaints but with </w:t>
      </w:r>
      <w:r w:rsidR="00D608FD">
        <w:t>general</w:t>
      </w:r>
      <w:r>
        <w:t xml:space="preserve"> inquiries</w:t>
      </w:r>
      <w:r w:rsidR="00ED3566">
        <w:t xml:space="preserve">, </w:t>
      </w:r>
      <w:r>
        <w:t xml:space="preserve">to </w:t>
      </w:r>
      <w:r w:rsidR="00D608FD">
        <w:t>make</w:t>
      </w:r>
      <w:r>
        <w:t xml:space="preserve"> sure that we work with the individual to </w:t>
      </w:r>
      <w:r w:rsidR="00D608FD">
        <w:t>identify</w:t>
      </w:r>
      <w:r>
        <w:t xml:space="preserve"> what the issue is, which public bod</w:t>
      </w:r>
      <w:r w:rsidR="00ED3566">
        <w:t xml:space="preserve">y, </w:t>
      </w:r>
      <w:r>
        <w:t>of many</w:t>
      </w:r>
      <w:r w:rsidR="00ED3566">
        <w:t xml:space="preserve">, </w:t>
      </w:r>
      <w:r>
        <w:t xml:space="preserve">might be the right </w:t>
      </w:r>
      <w:r w:rsidR="00ED3566">
        <w:t xml:space="preserve">one </w:t>
      </w:r>
      <w:r>
        <w:t>to be aiming at</w:t>
      </w:r>
      <w:r w:rsidR="00ED3566">
        <w:t xml:space="preserve">, </w:t>
      </w:r>
      <w:r>
        <w:t xml:space="preserve">and </w:t>
      </w:r>
      <w:r w:rsidR="00D608FD">
        <w:t>then</w:t>
      </w:r>
      <w:r>
        <w:t xml:space="preserve"> how to do that</w:t>
      </w:r>
      <w:r w:rsidR="00451B65">
        <w:t xml:space="preserve">. </w:t>
      </w:r>
      <w:r>
        <w:t xml:space="preserve">We are trying to </w:t>
      </w:r>
      <w:r w:rsidR="00D608FD">
        <w:t>actively</w:t>
      </w:r>
      <w:r>
        <w:t xml:space="preserve"> signpost people to where they need to go rather</w:t>
      </w:r>
      <w:r w:rsidR="00D608FD">
        <w:t xml:space="preserve"> </w:t>
      </w:r>
      <w:r>
        <w:t>than simply saying, “It</w:t>
      </w:r>
      <w:r w:rsidR="00B33A14">
        <w:t>’</w:t>
      </w:r>
      <w:r>
        <w:t>s not us</w:t>
      </w:r>
      <w:r w:rsidR="001A2058">
        <w:t>.</w:t>
      </w:r>
      <w:r>
        <w:t>”</w:t>
      </w:r>
    </w:p>
    <w:p w:rsidR="00D608FD" w:rsidP="00B33A14">
      <w:pPr>
        <w:pStyle w:val="Answer"/>
      </w:pPr>
      <w:sdt>
        <w:sdtPr>
          <w:alias w:val="Witness"/>
          <w:id w:val="-1600405348"/>
          <w:placeholder>
            <w:docPart w:val="DefaultPlaceholder_-1854013440"/>
          </w:placeholder>
          <w:richText/>
        </w:sdtPr>
        <w:sdtContent>
          <w:r w:rsidRPr="002817FD" w:rsidR="002817FD">
            <w:rPr>
              <w:b/>
              <w:i/>
            </w:rPr>
            <w:t>Natalie Prosser:</w:t>
          </w:r>
        </w:sdtContent>
      </w:sdt>
      <w:r w:rsidR="002817FD">
        <w:t xml:space="preserve"> We do do that</w:t>
      </w:r>
      <w:r w:rsidR="00451B65">
        <w:t xml:space="preserve">. </w:t>
      </w:r>
      <w:r w:rsidR="002817FD">
        <w:t xml:space="preserve">Complainants can contact us through a </w:t>
      </w:r>
      <w:r>
        <w:t>whole</w:t>
      </w:r>
      <w:r w:rsidR="002817FD">
        <w:t xml:space="preserve"> variety of different media</w:t>
      </w:r>
      <w:r w:rsidR="00451B65">
        <w:t xml:space="preserve">. </w:t>
      </w:r>
      <w:r w:rsidR="002817FD">
        <w:t xml:space="preserve">We have people </w:t>
      </w:r>
      <w:r w:rsidR="001A2058">
        <w:t xml:space="preserve">manning </w:t>
      </w:r>
      <w:r>
        <w:t xml:space="preserve">the </w:t>
      </w:r>
      <w:r w:rsidR="002817FD">
        <w:t xml:space="preserve">phones as well so that if a complainant wants to talk to us they </w:t>
      </w:r>
      <w:r w:rsidR="00AC4706">
        <w:t>are able to do that</w:t>
      </w:r>
      <w:r w:rsidR="00451B65">
        <w:t xml:space="preserve">. </w:t>
      </w:r>
      <w:r w:rsidR="002817FD">
        <w:t>We have signposted complainants</w:t>
      </w:r>
      <w:r w:rsidR="001910F3">
        <w:t>. T</w:t>
      </w:r>
      <w:r w:rsidR="002817FD">
        <w:t xml:space="preserve">hey do have to exhaust </w:t>
      </w:r>
      <w:r w:rsidR="00D32B33">
        <w:t xml:space="preserve">a </w:t>
      </w:r>
      <w:r w:rsidR="002817FD">
        <w:t>public body</w:t>
      </w:r>
      <w:r w:rsidR="00B33A14">
        <w:t>’</w:t>
      </w:r>
      <w:r w:rsidR="002817FD">
        <w:t>s complaint</w:t>
      </w:r>
      <w:r w:rsidR="00D32B33">
        <w:t>s</w:t>
      </w:r>
      <w:r w:rsidR="002817FD">
        <w:t xml:space="preserve"> system first</w:t>
      </w:r>
      <w:r w:rsidR="00D32B33">
        <w:t>—</w:t>
      </w:r>
      <w:r w:rsidR="002817FD">
        <w:t xml:space="preserve">that is in line with all </w:t>
      </w:r>
      <w:r w:rsidR="00D32B33">
        <w:t xml:space="preserve">good, </w:t>
      </w:r>
      <w:r>
        <w:t>proper</w:t>
      </w:r>
      <w:r w:rsidR="002817FD">
        <w:t xml:space="preserve"> administration</w:t>
      </w:r>
      <w:r w:rsidR="00D32B33">
        <w:t xml:space="preserve">—but we </w:t>
      </w:r>
      <w:r w:rsidR="002817FD">
        <w:t>do</w:t>
      </w:r>
      <w:r>
        <w:t xml:space="preserve"> not</w:t>
      </w:r>
      <w:r w:rsidR="002817FD">
        <w:t xml:space="preserve"> leave them </w:t>
      </w:r>
      <w:r>
        <w:t>unguided</w:t>
      </w:r>
      <w:r w:rsidR="002817FD">
        <w:t xml:space="preserve">; we explain to them that </w:t>
      </w:r>
      <w:r w:rsidR="00D32B33">
        <w:t xml:space="preserve">they </w:t>
      </w:r>
      <w:r w:rsidR="002817FD">
        <w:t>need to do that</w:t>
      </w:r>
      <w:r w:rsidR="00451B65">
        <w:t xml:space="preserve">. </w:t>
      </w:r>
      <w:r w:rsidR="002817FD">
        <w:t xml:space="preserve">Sometimes complaints are </w:t>
      </w:r>
      <w:r w:rsidR="001700FF">
        <w:t xml:space="preserve">simply </w:t>
      </w:r>
      <w:r w:rsidR="002817FD">
        <w:t>not qualifying for us</w:t>
      </w:r>
      <w:r>
        <w:t>;</w:t>
      </w:r>
      <w:r w:rsidR="002817FD">
        <w:t xml:space="preserve"> they do not relate to </w:t>
      </w:r>
      <w:r>
        <w:t>matters</w:t>
      </w:r>
      <w:r w:rsidR="002817FD">
        <w:t xml:space="preserve"> of environment law</w:t>
      </w:r>
      <w:r w:rsidR="00451B65">
        <w:t xml:space="preserve">. </w:t>
      </w:r>
      <w:r w:rsidR="002817FD">
        <w:t xml:space="preserve">We do signpost members of the public </w:t>
      </w:r>
      <w:r w:rsidR="007C1A60">
        <w:t>to</w:t>
      </w:r>
      <w:r w:rsidR="002817FD">
        <w:t xml:space="preserve"> the correct body to whom they wish to complain.</w:t>
      </w:r>
    </w:p>
    <w:p w:rsidR="00D608FD" w:rsidP="00B33A14">
      <w:pPr>
        <w:pStyle w:val="Answer"/>
      </w:pPr>
      <w:r>
        <w:t xml:space="preserve">We are now developing metrics </w:t>
      </w:r>
      <w:r>
        <w:t>on</w:t>
      </w:r>
      <w:r>
        <w:t xml:space="preserve"> th</w:t>
      </w:r>
      <w:r>
        <w:t>at</w:t>
      </w:r>
      <w:r>
        <w:t xml:space="preserve"> </w:t>
      </w:r>
      <w:r>
        <w:t>signposting</w:t>
      </w:r>
      <w:r w:rsidR="00451B65">
        <w:t xml:space="preserve">. </w:t>
      </w:r>
      <w:r>
        <w:t>Imminently</w:t>
      </w:r>
      <w:r>
        <w:t xml:space="preserve"> we will be able to</w:t>
      </w:r>
      <w:r w:rsidR="007C1A60">
        <w:t xml:space="preserve"> </w:t>
      </w:r>
      <w:r>
        <w:t>r</w:t>
      </w:r>
      <w:r>
        <w:t>eport</w:t>
      </w:r>
      <w:r>
        <w:t xml:space="preserve"> on how we have assisted members of the public to get their complaint to the right forum when we are not the right forum</w:t>
      </w:r>
      <w:r w:rsidR="00451B65">
        <w:t xml:space="preserve">. </w:t>
      </w:r>
      <w:r>
        <w:t xml:space="preserve">We have had complainants who we have referred back to public authorities go through the public authority </w:t>
      </w:r>
      <w:r>
        <w:t>process</w:t>
      </w:r>
      <w:r>
        <w:t xml:space="preserve"> and </w:t>
      </w:r>
      <w:r w:rsidR="00744902">
        <w:t xml:space="preserve">then </w:t>
      </w:r>
      <w:r>
        <w:t>come</w:t>
      </w:r>
      <w:r>
        <w:t xml:space="preserve"> </w:t>
      </w:r>
      <w:r>
        <w:t>back</w:t>
      </w:r>
      <w:r>
        <w:t xml:space="preserve"> to us at the OEP when</w:t>
      </w:r>
      <w:r>
        <w:t xml:space="preserve"> that</w:t>
      </w:r>
      <w:r>
        <w:t xml:space="preserve"> has happened.</w:t>
      </w:r>
    </w:p>
    <w:p w:rsidR="002817FD" w:rsidP="00B33A14">
      <w:pPr>
        <w:pStyle w:val="Answer"/>
      </w:pPr>
      <w:r>
        <w:t>It is important to stress that we will focus on strategically significant complaints</w:t>
      </w:r>
      <w:r w:rsidR="00451B65">
        <w:t xml:space="preserve">. </w:t>
      </w:r>
      <w:r>
        <w:t xml:space="preserve">Although we will signpost and assist members of the public, the </w:t>
      </w:r>
      <w:r w:rsidR="00D608FD">
        <w:t>threshold</w:t>
      </w:r>
      <w:r>
        <w:t xml:space="preserve"> to meet for us to take a complaint forward </w:t>
      </w:r>
      <w:r w:rsidR="00D608FD">
        <w:t>remains</w:t>
      </w:r>
      <w:r>
        <w:t xml:space="preserve"> quite high. That is in line with our role as a strategic oversight body.</w:t>
      </w:r>
    </w:p>
    <w:p w:rsidR="002817FD" w:rsidRPr="002817FD" w:rsidP="00B33A14">
      <w:pPr>
        <w:pStyle w:val="Question"/>
        <w:rPr>
          <w:lang w:val="en-US"/>
        </w:rPr>
      </w:pPr>
      <w:sdt>
        <w:sdtPr>
          <w:alias w:val="Member"/>
          <w:tag w:val="&lt;Member mnisId='4848' dodsId='114422'&gt;"/>
          <w:id w:val="1425450140"/>
          <w:placeholder>
            <w:docPart w:val="DefaultPlaceholder_-1854013440"/>
          </w:placeholder>
          <w:richText/>
        </w:sdtPr>
        <w:sdtContent>
          <w:r w:rsidRPr="002817FD">
            <w:rPr>
              <w:b/>
            </w:rPr>
            <w:t>Claudia Webbe:</w:t>
          </w:r>
        </w:sdtContent>
      </w:sdt>
      <w:r>
        <w:t xml:space="preserve"> </w:t>
      </w:r>
      <w:r w:rsidR="006C30E8">
        <w:t xml:space="preserve">I think we will </w:t>
      </w:r>
      <w:r>
        <w:t xml:space="preserve">have to cut it short, but </w:t>
      </w:r>
      <w:r w:rsidR="006C30E8">
        <w:t xml:space="preserve">since </w:t>
      </w:r>
      <w:r>
        <w:t>you touched on enforcement</w:t>
      </w:r>
      <w:r w:rsidR="006C30E8">
        <w:t>, I wonder whether you c</w:t>
      </w:r>
      <w:r w:rsidR="00D608FD">
        <w:t xml:space="preserve">ould </w:t>
      </w:r>
      <w:r>
        <w:t xml:space="preserve">explore that a bit more and tell us what criteria determine whether you are able or willing to </w:t>
      </w:r>
      <w:r w:rsidR="00D608FD">
        <w:t>take</w:t>
      </w:r>
      <w:r>
        <w:t xml:space="preserve"> </w:t>
      </w:r>
      <w:r w:rsidR="006C30E8">
        <w:t xml:space="preserve">enforcement </w:t>
      </w:r>
      <w:r>
        <w:t>action in response to such complaints</w:t>
      </w:r>
      <w:r w:rsidR="006C30E8">
        <w:t>.</w:t>
      </w:r>
      <w:r w:rsidR="00451B65">
        <w:t xml:space="preserve"> </w:t>
      </w:r>
    </w:p>
    <w:p w:rsidR="00D66DD9" w:rsidP="00D66DD9">
      <w:pPr>
        <w:pStyle w:val="Answer"/>
      </w:pPr>
      <w:sdt>
        <w:sdtPr>
          <w:alias w:val="Witness"/>
          <w:id w:val="1440479179"/>
          <w:placeholder>
            <w:docPart w:val="DefaultPlaceholder_-1854013440"/>
          </w:placeholder>
          <w:richText/>
        </w:sdtPr>
        <w:sdtContent>
          <w:r w:rsidR="00CB459A">
            <w:rPr>
              <w:b/>
              <w:i/>
            </w:rPr>
            <w:t>Dame Glenys Stacey:</w:t>
          </w:r>
        </w:sdtContent>
      </w:sdt>
      <w:r w:rsidR="002817FD">
        <w:t xml:space="preserve"> We have published our enforcement </w:t>
      </w:r>
      <w:r w:rsidR="00150CE6">
        <w:t>st</w:t>
      </w:r>
      <w:r w:rsidR="00EF6977">
        <w:t xml:space="preserve">rategy and </w:t>
      </w:r>
      <w:r w:rsidR="002817FD">
        <w:t>policy</w:t>
      </w:r>
      <w:r w:rsidR="004B47DB">
        <w:t xml:space="preserve">; </w:t>
      </w:r>
      <w:r w:rsidR="002817FD">
        <w:t>it is there available for you to see</w:t>
      </w:r>
      <w:r w:rsidR="00451B65">
        <w:t xml:space="preserve">. </w:t>
      </w:r>
      <w:r w:rsidR="002817FD">
        <w:t xml:space="preserve">Like many other bodies of our type, we look to resolve matters without taking formal enforcement proceedings </w:t>
      </w:r>
      <w:r w:rsidR="00150CE6">
        <w:t>a</w:t>
      </w:r>
      <w:r w:rsidR="002817FD">
        <w:t>s a first step</w:t>
      </w:r>
      <w:r w:rsidR="004B47DB">
        <w:t>,</w:t>
      </w:r>
      <w:r w:rsidR="002817FD">
        <w:t xml:space="preserve"> and we have some success in </w:t>
      </w:r>
      <w:r w:rsidR="00150CE6">
        <w:t xml:space="preserve">that </w:t>
      </w:r>
      <w:r w:rsidR="002817FD">
        <w:t xml:space="preserve">regard, because that is a </w:t>
      </w:r>
      <w:r w:rsidR="00150CE6">
        <w:t>cheap</w:t>
      </w:r>
      <w:r w:rsidR="004B47DB">
        <w:t>er,</w:t>
      </w:r>
      <w:r w:rsidR="002817FD">
        <w:t xml:space="preserve"> more effective way of doing it and people do not get into concretised </w:t>
      </w:r>
      <w:r w:rsidR="00150CE6">
        <w:t>positions</w:t>
      </w:r>
      <w:r w:rsidR="002817FD">
        <w:t xml:space="preserve"> with </w:t>
      </w:r>
      <w:r w:rsidR="00150CE6">
        <w:t>lawyers</w:t>
      </w:r>
      <w:r w:rsidR="002817FD">
        <w:t xml:space="preserve"> standing behind them if we are doing that.</w:t>
      </w:r>
      <w:r>
        <w:t xml:space="preserve"> </w:t>
      </w:r>
      <w:r w:rsidR="00150CE6">
        <w:t>However, we</w:t>
      </w:r>
      <w:r w:rsidR="000E541C">
        <w:t xml:space="preserve"> will </w:t>
      </w:r>
      <w:r w:rsidR="00150CE6">
        <w:t>resort</w:t>
      </w:r>
      <w:r w:rsidR="000E541C">
        <w:t xml:space="preserve"> to investigation where we </w:t>
      </w:r>
      <w:r w:rsidR="00150CE6">
        <w:t>need</w:t>
      </w:r>
      <w:r w:rsidR="000E541C">
        <w:t xml:space="preserve"> to, as we have done already</w:t>
      </w:r>
      <w:r w:rsidR="00451B65">
        <w:t xml:space="preserve">. </w:t>
      </w:r>
      <w:r w:rsidR="000E541C">
        <w:t>Where that would lead to us finding, say, a breach of the law, we will consider enforcement proceedings at that stage</w:t>
      </w:r>
      <w:r w:rsidR="00451B65">
        <w:t xml:space="preserve">. </w:t>
      </w:r>
    </w:p>
    <w:p w:rsidR="000E541C" w:rsidP="00D66DD9">
      <w:pPr>
        <w:pStyle w:val="Answer"/>
      </w:pPr>
      <w:r>
        <w:t>It is early days for us</w:t>
      </w:r>
      <w:r w:rsidR="00451B65">
        <w:t xml:space="preserve">. </w:t>
      </w:r>
      <w:r>
        <w:t xml:space="preserve">Our </w:t>
      </w:r>
      <w:r w:rsidR="00150CE6">
        <w:t xml:space="preserve">statutory </w:t>
      </w:r>
      <w:r>
        <w:t xml:space="preserve">enforcement </w:t>
      </w:r>
      <w:r w:rsidR="00150CE6">
        <w:t xml:space="preserve">policy </w:t>
      </w:r>
      <w:r>
        <w:t>has only been in place for seven months or so</w:t>
      </w:r>
      <w:r w:rsidR="00D66DD9">
        <w:t>; i</w:t>
      </w:r>
      <w:r>
        <w:t>n a year</w:t>
      </w:r>
      <w:r w:rsidR="00B33A14">
        <w:t>’</w:t>
      </w:r>
      <w:r>
        <w:t xml:space="preserve">s </w:t>
      </w:r>
      <w:r w:rsidR="00150CE6">
        <w:t>time</w:t>
      </w:r>
      <w:r w:rsidR="00D66DD9">
        <w:t xml:space="preserve">, </w:t>
      </w:r>
      <w:r>
        <w:t>we will see how we are getting on with that.</w:t>
      </w:r>
      <w:r w:rsidR="00D66DD9">
        <w:t xml:space="preserve"> But w</w:t>
      </w:r>
      <w:r>
        <w:t xml:space="preserve">e are certainly investigating issues </w:t>
      </w:r>
      <w:r w:rsidR="00150CE6">
        <w:t>where</w:t>
      </w:r>
      <w:r>
        <w:t xml:space="preserve"> we believe that we can make the </w:t>
      </w:r>
      <w:r w:rsidR="00150CE6">
        <w:t>most</w:t>
      </w:r>
      <w:r>
        <w:t xml:space="preserve"> difference</w:t>
      </w:r>
      <w:r w:rsidR="00451B65">
        <w:t xml:space="preserve">. </w:t>
      </w:r>
      <w:r>
        <w:t>You will know f</w:t>
      </w:r>
      <w:r w:rsidR="00150CE6">
        <w:t>ro</w:t>
      </w:r>
      <w:r>
        <w:t xml:space="preserve">m our statutory provisions that we are not to </w:t>
      </w:r>
      <w:r w:rsidR="00150CE6">
        <w:t>take</w:t>
      </w:r>
      <w:r>
        <w:t xml:space="preserve"> forward every single complaint</w:t>
      </w:r>
      <w:r w:rsidR="00D66DD9">
        <w:t xml:space="preserve">; </w:t>
      </w:r>
      <w:r>
        <w:t xml:space="preserve">we are to be </w:t>
      </w:r>
      <w:r w:rsidR="00D66DD9">
        <w:t xml:space="preserve">not </w:t>
      </w:r>
      <w:r>
        <w:t xml:space="preserve">a serial </w:t>
      </w:r>
      <w:r w:rsidR="00150CE6">
        <w:t>nit-picker</w:t>
      </w:r>
      <w:r>
        <w:t xml:space="preserve"> but a strategic litigator</w:t>
      </w:r>
      <w:r w:rsidR="00451B65">
        <w:t xml:space="preserve">. </w:t>
      </w:r>
      <w:r>
        <w:t xml:space="preserve">That requires us to ensure, before we take a complaint forward, that the complaint is on a matter that is serious, and not </w:t>
      </w:r>
      <w:r w:rsidR="00150CE6">
        <w:t>only</w:t>
      </w:r>
      <w:r>
        <w:t xml:space="preserve"> that, that it is to be given priority</w:t>
      </w:r>
      <w:r w:rsidR="00451B65">
        <w:t xml:space="preserve">. </w:t>
      </w:r>
      <w:r>
        <w:t>Again</w:t>
      </w:r>
      <w:r w:rsidR="00D66DD9">
        <w:t xml:space="preserve">, </w:t>
      </w:r>
      <w:r>
        <w:t>we have some criteria for deciding those two things</w:t>
      </w:r>
      <w:r w:rsidR="00D66DD9">
        <w:t>—</w:t>
      </w:r>
      <w:r>
        <w:t>the two tests</w:t>
      </w:r>
      <w:r w:rsidR="00D66DD9">
        <w:t>—</w:t>
      </w:r>
      <w:r>
        <w:t xml:space="preserve">but they do allow, necessarily, for quite a </w:t>
      </w:r>
      <w:r w:rsidR="00150CE6">
        <w:t>large</w:t>
      </w:r>
      <w:r>
        <w:t xml:space="preserve"> amount of judgment.</w:t>
      </w:r>
    </w:p>
    <w:p w:rsidR="000E541C" w:rsidRPr="000E541C" w:rsidP="00B33A14">
      <w:pPr>
        <w:pStyle w:val="Question"/>
        <w:rPr>
          <w:lang w:val="en-US"/>
        </w:rPr>
      </w:pPr>
      <w:sdt>
        <w:sdtPr>
          <w:alias w:val="Member"/>
          <w:tag w:val="&lt;Member mnisId='4848' dodsId='114422'&gt;"/>
          <w:id w:val="149331977"/>
          <w:placeholder>
            <w:docPart w:val="DefaultPlaceholder_-1854013440"/>
          </w:placeholder>
          <w:richText/>
        </w:sdtPr>
        <w:sdtContent>
          <w:r w:rsidRPr="000E541C">
            <w:rPr>
              <w:b/>
            </w:rPr>
            <w:t>Claudia Webbe:</w:t>
          </w:r>
        </w:sdtContent>
      </w:sdt>
      <w:r>
        <w:t xml:space="preserve"> Thank you very much</w:t>
      </w:r>
      <w:r w:rsidR="00451B65">
        <w:t xml:space="preserve">. </w:t>
      </w:r>
      <w:r w:rsidR="00070268">
        <w:t xml:space="preserve">I wonder, </w:t>
      </w:r>
      <w:r>
        <w:t xml:space="preserve">Chair, </w:t>
      </w:r>
      <w:r w:rsidR="00070268">
        <w:t xml:space="preserve">if we </w:t>
      </w:r>
      <w:r>
        <w:t xml:space="preserve">could ask Dame Glenys and Natalie if they could </w:t>
      </w:r>
      <w:r w:rsidR="00150CE6">
        <w:t>provide</w:t>
      </w:r>
      <w:r>
        <w:t xml:space="preserve"> the Committee with how many inquiries—they have said 50</w:t>
      </w:r>
      <w:r w:rsidR="00EF6977">
        <w:t>0</w:t>
      </w:r>
      <w:r>
        <w:t>—how many complaints</w:t>
      </w:r>
      <w:r w:rsidR="00070268">
        <w:t xml:space="preserve"> and</w:t>
      </w:r>
      <w:r>
        <w:t xml:space="preserve"> how many </w:t>
      </w:r>
      <w:r>
        <w:t xml:space="preserve">enforcements have happened already, and </w:t>
      </w:r>
      <w:r w:rsidR="00070268">
        <w:t xml:space="preserve">how many have not been able to be taken forward. </w:t>
      </w:r>
    </w:p>
    <w:p w:rsidR="000E541C" w:rsidRPr="000E541C" w:rsidP="00B33A14">
      <w:pPr>
        <w:pStyle w:val="Remark"/>
        <w:rPr>
          <w:lang w:val="en-US"/>
        </w:rPr>
      </w:pPr>
      <w:sdt>
        <w:sdtPr>
          <w:alias w:val="Member"/>
          <w:tag w:val="&lt;Member mnisId='1542' dodsId='35388'&gt;"/>
          <w:id w:val="131912643"/>
          <w:placeholder>
            <w:docPart w:val="DefaultPlaceholder_-1854013440"/>
          </w:placeholder>
          <w:richText/>
        </w:sdtPr>
        <w:sdtContent>
          <w:r w:rsidRPr="00150CE6">
            <w:rPr>
              <w:b/>
            </w:rPr>
            <w:t>Chair:</w:t>
          </w:r>
        </w:sdtContent>
      </w:sdt>
      <w:r>
        <w:t xml:space="preserve"> That would be very helpful, if you could summarise the activity</w:t>
      </w:r>
      <w:r w:rsidR="00150CE6">
        <w:t xml:space="preserve"> that</w:t>
      </w:r>
      <w:r>
        <w:t xml:space="preserve"> you have and have not been able to do.</w:t>
      </w:r>
    </w:p>
    <w:p w:rsidR="000E541C" w:rsidP="00B33A14">
      <w:pPr>
        <w:pStyle w:val="Answer"/>
      </w:pPr>
      <w:sdt>
        <w:sdtPr>
          <w:alias w:val="Witness"/>
          <w:id w:val="490299845"/>
          <w:placeholder>
            <w:docPart w:val="DefaultPlaceholder_-1854013440"/>
          </w:placeholder>
          <w:richText/>
        </w:sdtPr>
        <w:sdtContent>
          <w:r w:rsidR="00CB459A">
            <w:rPr>
              <w:b/>
              <w:i/>
            </w:rPr>
            <w:t>Dame Glenys Stacey:</w:t>
          </w:r>
        </w:sdtContent>
      </w:sdt>
      <w:r>
        <w:t xml:space="preserve"> Would you like us to do that now?</w:t>
      </w:r>
    </w:p>
    <w:p w:rsidR="000E541C" w:rsidRPr="000E541C" w:rsidP="00B33A14">
      <w:pPr>
        <w:pStyle w:val="Remark"/>
        <w:rPr>
          <w:lang w:val="en-US"/>
        </w:rPr>
      </w:pPr>
      <w:sdt>
        <w:sdtPr>
          <w:alias w:val="Member"/>
          <w:tag w:val="&lt;Member mnisId='1542' dodsId='35388'&gt;"/>
          <w:id w:val="-1276785154"/>
          <w:placeholder>
            <w:docPart w:val="DefaultPlaceholder_-1854013440"/>
          </w:placeholder>
          <w:richText/>
        </w:sdtPr>
        <w:sdtContent>
          <w:r w:rsidRPr="00150CE6">
            <w:rPr>
              <w:b/>
            </w:rPr>
            <w:t>Chair:</w:t>
          </w:r>
        </w:sdtContent>
      </w:sdt>
      <w:r>
        <w:t xml:space="preserve"> No, I am afraid we are going to </w:t>
      </w:r>
      <w:r w:rsidR="00150CE6">
        <w:t>have</w:t>
      </w:r>
      <w:r>
        <w:t xml:space="preserve"> to ask </w:t>
      </w:r>
      <w:r w:rsidR="00BA232A">
        <w:t xml:space="preserve">you </w:t>
      </w:r>
      <w:r>
        <w:t xml:space="preserve">to conclude now, but if you could drop us a line, we </w:t>
      </w:r>
      <w:r w:rsidR="00150CE6">
        <w:t>would appreciate</w:t>
      </w:r>
      <w:r>
        <w:t xml:space="preserve"> that.</w:t>
      </w:r>
    </w:p>
    <w:p w:rsidR="000E541C" w:rsidP="00B33A14">
      <w:pPr>
        <w:pStyle w:val="Answer"/>
      </w:pPr>
      <w:sdt>
        <w:sdtPr>
          <w:alias w:val="Witness"/>
          <w:id w:val="-636036079"/>
          <w:placeholder>
            <w:docPart w:val="DefaultPlaceholder_-1854013440"/>
          </w:placeholder>
          <w:richText/>
        </w:sdtPr>
        <w:sdtContent>
          <w:r w:rsidR="00CB459A">
            <w:rPr>
              <w:b/>
              <w:i/>
            </w:rPr>
            <w:t>Dame Glenys Stacey:</w:t>
          </w:r>
        </w:sdtContent>
      </w:sdt>
      <w:r>
        <w:t xml:space="preserve"> We will drop you a note, absolutely.</w:t>
      </w:r>
    </w:p>
    <w:p w:rsidR="000E541C" w:rsidRPr="000E541C" w:rsidP="00B33A14">
      <w:pPr>
        <w:pStyle w:val="Remark"/>
        <w:rPr>
          <w:lang w:val="en-US"/>
        </w:rPr>
      </w:pPr>
      <w:sdt>
        <w:sdtPr>
          <w:alias w:val="Member"/>
          <w:tag w:val="&lt;Member mnisId='1542' dodsId='35388'&gt;"/>
          <w:id w:val="2106001908"/>
          <w:placeholder>
            <w:docPart w:val="DefaultPlaceholder_-1854013440"/>
          </w:placeholder>
          <w:richText/>
        </w:sdtPr>
        <w:sdtContent>
          <w:r w:rsidRPr="00150CE6">
            <w:rPr>
              <w:b/>
            </w:rPr>
            <w:t>Chair:</w:t>
          </w:r>
        </w:sdtContent>
      </w:sdt>
      <w:r>
        <w:t xml:space="preserve"> </w:t>
      </w:r>
      <w:r w:rsidR="00F663AC">
        <w:t xml:space="preserve">I am going to </w:t>
      </w:r>
      <w:r>
        <w:t>bring this panel to an end</w:t>
      </w:r>
      <w:r w:rsidR="00451B65">
        <w:t xml:space="preserve">. </w:t>
      </w:r>
      <w:r w:rsidR="00150CE6">
        <w:t>Thank you very much indeed</w:t>
      </w:r>
      <w:r>
        <w:t xml:space="preserve">, Dame Glenys and </w:t>
      </w:r>
      <w:r w:rsidR="00150CE6">
        <w:t>Natalie</w:t>
      </w:r>
      <w:r>
        <w:t xml:space="preserve"> </w:t>
      </w:r>
      <w:r w:rsidR="00150CE6">
        <w:t>Prosser</w:t>
      </w:r>
      <w:r>
        <w:t xml:space="preserve"> f</w:t>
      </w:r>
      <w:r w:rsidR="00150CE6">
        <w:t>ro</w:t>
      </w:r>
      <w:r>
        <w:t xml:space="preserve">m the </w:t>
      </w:r>
      <w:r w:rsidR="00150CE6">
        <w:t>Office</w:t>
      </w:r>
      <w:r>
        <w:t xml:space="preserve"> </w:t>
      </w:r>
      <w:r w:rsidR="00CE6B5D">
        <w:t xml:space="preserve">for </w:t>
      </w:r>
      <w:r>
        <w:t>Environmental Protection</w:t>
      </w:r>
      <w:r w:rsidR="00451B65">
        <w:t xml:space="preserve">. </w:t>
      </w:r>
      <w:r>
        <w:t xml:space="preserve">We look forward to </w:t>
      </w:r>
      <w:r w:rsidR="00150CE6">
        <w:t>catching</w:t>
      </w:r>
      <w:r>
        <w:t xml:space="preserve"> up with you again later in year.</w:t>
      </w:r>
    </w:p>
    <w:p w:rsidR="000E541C" w:rsidP="00B33A14">
      <w:pPr>
        <w:pStyle w:val="Answer"/>
      </w:pPr>
      <w:sdt>
        <w:sdtPr>
          <w:alias w:val="Witness"/>
          <w:id w:val="-1090392549"/>
          <w:placeholder>
            <w:docPart w:val="DefaultPlaceholder_-1854013440"/>
          </w:placeholder>
          <w:richText/>
        </w:sdtPr>
        <w:sdtContent>
          <w:r w:rsidR="00CB459A">
            <w:rPr>
              <w:b/>
              <w:i/>
            </w:rPr>
            <w:t>Dame Glenys Stacey:</w:t>
          </w:r>
        </w:sdtContent>
      </w:sdt>
      <w:r>
        <w:t xml:space="preserve"> I was going to say in response to your colleague</w:t>
      </w:r>
      <w:r w:rsidR="00B33A14">
        <w:t>’</w:t>
      </w:r>
      <w:r>
        <w:t xml:space="preserve">s question </w:t>
      </w:r>
      <w:r w:rsidR="00150CE6">
        <w:t xml:space="preserve">about </w:t>
      </w:r>
      <w:r>
        <w:t>w</w:t>
      </w:r>
      <w:r w:rsidR="00150CE6">
        <w:t>hat</w:t>
      </w:r>
      <w:r>
        <w:t xml:space="preserve"> our role is that it occurs to me to mention that we see our relationship with Parliament as very significant</w:t>
      </w:r>
      <w:r w:rsidR="00451B65">
        <w:t xml:space="preserve">. </w:t>
      </w:r>
      <w:r>
        <w:t xml:space="preserve">We </w:t>
      </w:r>
      <w:r w:rsidR="00150CE6">
        <w:t xml:space="preserve">would always </w:t>
      </w:r>
      <w:r>
        <w:t xml:space="preserve">wish to </w:t>
      </w:r>
      <w:r w:rsidR="00150CE6">
        <w:t>assist</w:t>
      </w:r>
      <w:r>
        <w:t xml:space="preserve"> Parliament and parliamentarians</w:t>
      </w:r>
      <w:r w:rsidR="00451B65">
        <w:t xml:space="preserve">. </w:t>
      </w:r>
      <w:r w:rsidR="00150CE6">
        <w:t>Whenever</w:t>
      </w:r>
      <w:r>
        <w:t xml:space="preserve"> we have data or information we are very keen to establish very </w:t>
      </w:r>
      <w:r w:rsidR="00150CE6">
        <w:t>strong</w:t>
      </w:r>
      <w:r>
        <w:t xml:space="preserve"> and constructive relationships with the </w:t>
      </w:r>
      <w:r w:rsidR="00150CE6">
        <w:t>democratic</w:t>
      </w:r>
      <w:r>
        <w:t xml:space="preserve"> body.</w:t>
      </w:r>
    </w:p>
    <w:p w:rsidR="00F40F74" w:rsidRPr="00F40F74" w:rsidP="00F4370E">
      <w:pPr>
        <w:pStyle w:val="Remark"/>
      </w:pPr>
      <w:sdt>
        <w:sdtPr>
          <w:alias w:val="Member"/>
          <w:tag w:val="&lt;Member mnisId='1542' dodsId='35388'&gt;"/>
          <w:id w:val="-1134636240"/>
          <w:placeholder>
            <w:docPart w:val="DefaultPlaceholder_-1854013440"/>
          </w:placeholder>
          <w:richText/>
        </w:sdtPr>
        <w:sdtContent>
          <w:r w:rsidRPr="00150CE6" w:rsidR="000E541C">
            <w:rPr>
              <w:b/>
            </w:rPr>
            <w:t>Chair:</w:t>
          </w:r>
        </w:sdtContent>
      </w:sdt>
      <w:r w:rsidR="000E541C">
        <w:t xml:space="preserve"> We </w:t>
      </w:r>
      <w:r w:rsidR="00F4370E">
        <w:t xml:space="preserve">very much </w:t>
      </w:r>
      <w:r w:rsidR="00150CE6">
        <w:t>appreciate</w:t>
      </w:r>
      <w:r w:rsidR="000E541C">
        <w:t xml:space="preserve"> that</w:t>
      </w:r>
      <w:r w:rsidR="00F4370E">
        <w:t xml:space="preserve">; </w:t>
      </w:r>
      <w:r w:rsidR="000E541C">
        <w:t>thank you very much</w:t>
      </w:r>
      <w:r w:rsidR="00F4370E">
        <w:t xml:space="preserve"> indeed. We </w:t>
      </w:r>
      <w:r w:rsidR="000E541C">
        <w:t>will take you up on it</w:t>
      </w:r>
      <w:r w:rsidR="00451B65">
        <w:t xml:space="preserv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3AB18FB8BBE44D5918720FD3AD6937E"/>
      </w:placeholder>
      <w:richText/>
    </w:sdtPr>
    <w:sdtContent>
      <w:p w:rsidR="008143FA" w:rsidP="009277D8">
        <w:pPr>
          <w:pStyle w:val="Para"/>
          <w:rPr>
            <w:color w:val="808080"/>
          </w:rPr>
        </w:pPr>
        <w:r w:rsidRPr="00891D2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F628978"/>
    <w:lvl w:ilvl="0">
      <w:start w:val="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91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3AB18FB8BBE44D5918720FD3AD6937E"/>
        <w:category>
          <w:name w:val="General"/>
          <w:gallery w:val="placeholder"/>
        </w:category>
        <w:types>
          <w:type w:val="bbPlcHdr"/>
        </w:types>
        <w:behaviors>
          <w:behavior w:val="content"/>
        </w:behaviors>
        <w:guid w:val="{78F44610-C2F9-4317-83AE-924D63A991B2}"/>
      </w:docPartPr>
      <w:docPartBody>
        <w:p w:rsidR="00A754B0" w:rsidP="00AE245A">
          <w:pPr>
            <w:pStyle w:val="A3AB18FB8BBE44D5918720FD3AD6937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7B9726A-7716-4526-BBE7-4FB5432C001E}"/>
      </w:docPartPr>
      <w:docPartBody>
        <w:p w:rsidR="00A754B0">
          <w:r w:rsidRPr="002510D8">
            <w:rPr>
              <w:rStyle w:val="PlaceholderText"/>
            </w:rPr>
            <w:t>Click or tap here to enter text.</w:t>
          </w:r>
        </w:p>
      </w:docPartBody>
    </w:docPart>
    <w:docPart>
      <w:docPartPr>
        <w:name w:val="C20D7B2160274B45BC7A65566E8D9292"/>
        <w:category>
          <w:name w:val="General"/>
          <w:gallery w:val="placeholder"/>
        </w:category>
        <w:types>
          <w:type w:val="bbPlcHdr"/>
        </w:types>
        <w:behaviors>
          <w:behavior w:val="content"/>
        </w:behaviors>
        <w:guid w:val="{A5F2D90C-AC7E-4EBC-8E54-F42EDCB8A14C}"/>
      </w:docPartPr>
      <w:docPartBody>
        <w:p w:rsidR="00485CEF" w:rsidP="006D3111">
          <w:pPr>
            <w:pStyle w:val="C20D7B2160274B45BC7A65566E8D9292"/>
          </w:pPr>
          <w:r w:rsidRPr="002510D8">
            <w:rPr>
              <w:rStyle w:val="PlaceholderText"/>
            </w:rPr>
            <w:t>Click or tap here to enter text.</w:t>
          </w:r>
        </w:p>
      </w:docPartBody>
    </w:docPart>
    <w:docPart>
      <w:docPartPr>
        <w:name w:val="E69511F2290F4C9788DCA592BB8D983D"/>
        <w:category>
          <w:name w:val="General"/>
          <w:gallery w:val="placeholder"/>
        </w:category>
        <w:types>
          <w:type w:val="bbPlcHdr"/>
        </w:types>
        <w:behaviors>
          <w:behavior w:val="content"/>
        </w:behaviors>
        <w:guid w:val="{3DACD2D0-0CA1-424B-96FE-A97281FF04EA}"/>
      </w:docPartPr>
      <w:docPartBody>
        <w:p w:rsidR="00485CEF" w:rsidP="006D3111">
          <w:pPr>
            <w:pStyle w:val="E69511F2290F4C9788DCA592BB8D983D"/>
          </w:pPr>
          <w:r w:rsidRPr="002510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3111"/>
    <w:rPr>
      <w:color w:val="808080"/>
    </w:rPr>
  </w:style>
  <w:style w:type="paragraph" w:customStyle="1" w:styleId="A3AB18FB8BBE44D5918720FD3AD6937E">
    <w:name w:val="A3AB18FB8BBE44D5918720FD3AD6937E"/>
    <w:rsid w:val="00AE245A"/>
  </w:style>
  <w:style w:type="paragraph" w:customStyle="1" w:styleId="C20D7B2160274B45BC7A65566E8D9292">
    <w:name w:val="C20D7B2160274B45BC7A65566E8D9292"/>
    <w:rsid w:val="006D3111"/>
  </w:style>
  <w:style w:type="paragraph" w:customStyle="1" w:styleId="E69511F2290F4C9788DCA592BB8D983D">
    <w:name w:val="E69511F2290F4C9788DCA592BB8D983D"/>
    <w:rsid w:val="006D31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724FD44C522C4EAFCFA270F775D18D" ma:contentTypeVersion="13" ma:contentTypeDescription="Create a new document." ma:contentTypeScope="" ma:versionID="b3a0bfb8de500601f00bd694690059d9">
  <xsd:schema xmlns:xsd="http://www.w3.org/2001/XMLSchema" xmlns:xs="http://www.w3.org/2001/XMLSchema" xmlns:p="http://schemas.microsoft.com/office/2006/metadata/properties" xmlns:ns3="b90a1fd4-0ff5-4237-8a2c-db0c3aa04869" xmlns:ns4="a2181a17-5efa-4a0c-b4dc-3dedca548263" targetNamespace="http://schemas.microsoft.com/office/2006/metadata/properties" ma:root="true" ma:fieldsID="39097f86420c746b570b94fa6b505dba" ns3:_="" ns4:_="">
    <xsd:import namespace="b90a1fd4-0ff5-4237-8a2c-db0c3aa04869"/>
    <xsd:import namespace="a2181a17-5efa-4a0c-b4dc-3dedca5482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a1fd4-0ff5-4237-8a2c-db0c3aa0486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181a17-5efa-4a0c-b4dc-3dedca5482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90a1fd4-0ff5-4237-8a2c-db0c3aa04869"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46A23DA7-4AC1-420A-9887-8383EAD49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a1fd4-0ff5-4237-8a2c-db0c3aa04869"/>
    <ds:schemaRef ds:uri="a2181a17-5efa-4a0c-b4dc-3dedca548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7C7FC-D861-4801-9EF4-D0E36A252ED0}">
  <ds:schemaRefs>
    <ds:schemaRef ds:uri="http://schemas.microsoft.com/sharepoint/v3/contenttype/forms"/>
  </ds:schemaRefs>
</ds:datastoreItem>
</file>

<file path=customXml/itemProps4.xml><?xml version="1.0" encoding="utf-8"?>
<ds:datastoreItem xmlns:ds="http://schemas.openxmlformats.org/officeDocument/2006/customXml" ds:itemID="{0829522D-59CC-435C-8805-2197BCC861FA}">
  <ds:schemaRefs>
    <ds:schemaRef ds:uri="b90a1fd4-0ff5-4237-8a2c-db0c3aa04869"/>
    <ds:schemaRef ds:uri="http://purl.org/dc/terms/"/>
    <ds:schemaRef ds:uri="a2181a17-5efa-4a0c-b4dc-3dedca548263"/>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