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56D4" w:rsidP="00CF0BBA">
      <w:pPr>
        <w:pStyle w:val="TitleCommittee0"/>
      </w:pPr>
      <w:sdt>
        <w:sdtPr>
          <w:alias w:val="CommitteeName"/>
          <w:tag w:val="CommitteeName"/>
          <w:id w:val="1869951332"/>
          <w:placeholder>
            <w:docPart w:val="566E220E02D547D89635BABCB62FA217"/>
          </w:placeholder>
          <w:richText/>
        </w:sdtPr>
        <w:sdtContent>
          <w:r>
            <w:t>Science and Technology Committee</w:t>
          </w:r>
        </w:sdtContent>
      </w:sdt>
    </w:p>
    <w:p w:rsidR="00AD56D4" w:rsidP="00156A60">
      <w:pPr>
        <w:pStyle w:val="TitleInquiry0"/>
      </w:pPr>
      <w:r>
        <w:t xml:space="preserve">Oral evidence: </w:t>
      </w:r>
      <w:sdt>
        <w:sdtPr>
          <w:alias w:val="InquiryName"/>
          <w:tag w:val="InquiryName"/>
          <w:id w:val="377371847"/>
          <w:placeholder>
            <w:docPart w:val="566E220E02D547D89635BABCB62FA217"/>
          </w:placeholder>
          <w:richText/>
        </w:sdtPr>
        <w:sdtContent>
          <w:r>
            <w:t>The Antimicrobial Potential of Bacteriophages</w:t>
          </w:r>
        </w:sdtContent>
      </w:sdt>
      <w:r>
        <w:t xml:space="preserve">, HC </w:t>
      </w:r>
      <w:sdt>
        <w:sdtPr>
          <w:alias w:val="InquiryRefNo"/>
          <w:tag w:val="InquiryRefNo"/>
          <w:id w:val="-281725174"/>
          <w:placeholder>
            <w:docPart w:val="566E220E02D547D89635BABCB62FA217"/>
          </w:placeholder>
          <w:richText/>
        </w:sdtPr>
        <w:sdtContent>
          <w:r>
            <w:t>886</w:t>
          </w:r>
        </w:sdtContent>
      </w:sdt>
    </w:p>
    <w:sdt>
      <w:sdtPr>
        <w:alias w:val="SittingDate"/>
        <w:tag w:val="SittingDate"/>
        <w:id w:val="-1160222926"/>
        <w:placeholder>
          <w:docPart w:val="566E220E02D547D89635BABCB62FA217"/>
        </w:placeholder>
        <w:richText/>
      </w:sdtPr>
      <w:sdtContent>
        <w:p w:rsidR="00AD56D4" w:rsidP="00156A60">
          <w:pPr>
            <w:pStyle w:val="Para"/>
          </w:pPr>
          <w:r>
            <w:t>Wednesday 8 February 2023</w:t>
          </w:r>
        </w:p>
      </w:sdtContent>
    </w:sdt>
    <w:p w:rsidR="00AD56D4" w:rsidP="00156A60">
      <w:pPr>
        <w:pStyle w:val="Para"/>
      </w:pPr>
      <w:r>
        <w:t xml:space="preserve">Ordered by the House of </w:t>
      </w:r>
      <w:sdt>
        <w:sdtPr>
          <w:alias w:val="House"/>
          <w:tag w:val="House"/>
          <w:id w:val="809213435"/>
          <w:placeholder>
            <w:docPart w:val="566E220E02D547D89635BABCB62FA217"/>
          </w:placeholder>
          <w:richText/>
        </w:sdtPr>
        <w:sdtContent>
          <w:r w:rsidRPr="00615759">
            <w:t>Commons</w:t>
          </w:r>
        </w:sdtContent>
      </w:sdt>
      <w:r w:rsidRPr="00615759">
        <w:t xml:space="preserve"> to be published on </w:t>
      </w:r>
      <w:sdt>
        <w:sdtPr>
          <w:alias w:val="PublishDate"/>
          <w:tag w:val="PublishDate"/>
          <w:id w:val="217021599"/>
          <w:placeholder>
            <w:docPart w:val="566E220E02D547D89635BABCB62FA217"/>
          </w:placeholder>
          <w:richText/>
        </w:sdtPr>
        <w:sdtContent>
          <w:r>
            <w:t>8 February 2023</w:t>
          </w:r>
        </w:sdtContent>
      </w:sdt>
      <w:r w:rsidRPr="00615759">
        <w:t>.</w:t>
      </w:r>
    </w:p>
    <w:p w:rsidR="00AD56D4" w:rsidP="00421864">
      <w:pPr>
        <w:pStyle w:val="Para"/>
      </w:pPr>
      <w:sdt>
        <w:sdtPr>
          <w:alias w:val="VideoHyperlink"/>
          <w:tag w:val="VideoHyperlink"/>
          <w:id w:val="703995351"/>
          <w:placeholder>
            <w:docPart w:val="566E220E02D547D89635BABCB62FA217"/>
          </w:placeholder>
          <w:richText/>
        </w:sdtPr>
        <w:sdtContent>
          <w:r>
            <w:fldChar w:fldCharType="begin"/>
          </w:r>
          <w:r>
            <w:instrText xml:space="preserve"> HYPERLINK "https://www.parliamentlive.tv/Event/Index/da1d5d2b-c5f8-49c0-b2c3-74254da49096" </w:instrText>
          </w:r>
          <w:r>
            <w:fldChar w:fldCharType="separate"/>
          </w:r>
          <w:r w:rsidRPr="007D41F9">
            <w:rPr>
              <w:rStyle w:val="Hyperlink"/>
            </w:rPr>
            <w:t>Watch the meeting</w:t>
          </w:r>
          <w:r>
            <w:fldChar w:fldCharType="end"/>
          </w:r>
        </w:sdtContent>
      </w:sdt>
    </w:p>
    <w:p w:rsidR="00AD56D4" w:rsidP="00156A60">
      <w:r>
        <w:t xml:space="preserve">Members present: </w:t>
      </w:r>
      <w:sdt>
        <w:sdtPr>
          <w:alias w:val="MembersPresent"/>
          <w:tag w:val="MembersPresent"/>
          <w:id w:val="366340316"/>
          <w:placeholder>
            <w:docPart w:val="566E220E02D547D89635BABCB62FA217"/>
          </w:placeholder>
          <w:richText/>
        </w:sdtPr>
        <w:sdtContent>
          <w:r w:rsidR="00D53654">
            <w:t>Greg Clark</w:t>
          </w:r>
          <w:r>
            <w:t xml:space="preserve"> (Chair); </w:t>
          </w:r>
          <w:r w:rsidR="00D53654">
            <w:t>Aaron Bell</w:t>
          </w:r>
          <w:r>
            <w:t xml:space="preserve">; </w:t>
          </w:r>
          <w:r w:rsidR="00D53654">
            <w:t>Dawn Butler;</w:t>
          </w:r>
          <w:r w:rsidR="00E74F97">
            <w:t xml:space="preserve"> </w:t>
          </w:r>
          <w:r w:rsidR="00D53654">
            <w:t>Tracey Crouch; Katherine Fletcher; Rebecca Long Bailey; Stephen Metcalfe; Carol Monaghan.</w:t>
          </w:r>
        </w:sdtContent>
      </w:sdt>
    </w:p>
    <w:p w:rsidR="00AD56D4" w:rsidP="00427893">
      <w:pPr>
        <w:pStyle w:val="ParaCentre"/>
      </w:pPr>
      <w:r w:rsidRPr="00156A60">
        <w:t xml:space="preserve">Questions </w:t>
      </w:r>
      <w:sdt>
        <w:sdtPr>
          <w:alias w:val="QuestionNumbers"/>
          <w:tag w:val="QuestionNumbers"/>
          <w:id w:val="-1223666168"/>
          <w:placeholder>
            <w:docPart w:val="566E220E02D547D89635BABCB62FA217"/>
          </w:placeholder>
          <w:richText/>
        </w:sdtPr>
        <w:sdtContent>
          <w:r>
            <w:t xml:space="preserve">1 - </w:t>
          </w:r>
          <w:r w:rsidR="00136B26">
            <w:t>11</w:t>
          </w:r>
          <w:r w:rsidR="003A44C8">
            <w:t>1</w:t>
          </w:r>
        </w:sdtContent>
      </w:sdt>
    </w:p>
    <w:p w:rsidR="00AD56D4" w:rsidP="00427893">
      <w:pPr>
        <w:pStyle w:val="TitleWitnesses0"/>
      </w:pPr>
      <w:r>
        <w:t>Witnesses</w:t>
      </w:r>
    </w:p>
    <w:p w:rsidR="00AD56D4" w:rsidRPr="00BD6D45" w:rsidP="006B01EC">
      <w:pPr>
        <w:pStyle w:val="Para"/>
      </w:pPr>
      <w:r>
        <w:fldChar w:fldCharType="begin"/>
      </w:r>
      <w:r>
        <w:instrText xml:space="preserve"> HYPERLINK \l "Panel1" </w:instrText>
      </w:r>
      <w:r>
        <w:fldChar w:fldCharType="separate"/>
      </w:r>
      <w:r w:rsidRPr="00AD56D4">
        <w:rPr>
          <w:rStyle w:val="Hyperlink"/>
        </w:rPr>
        <w:t>I</w:t>
      </w:r>
      <w:r>
        <w:fldChar w:fldCharType="end"/>
      </w:r>
      <w:r>
        <w:t>: Professor Cath Rees, Professor of Microbiology, University of Nottingham; Professor Joanne M Santini, Professor of Microbiology, University College London; and Professor Martha Clokie, Professor of Microbiology, University of Leicester.</w:t>
      </w:r>
    </w:p>
    <w:p w:rsidR="00AD56D4" w:rsidRPr="00BD6D45" w:rsidP="006B01EC">
      <w:pPr>
        <w:pStyle w:val="Para"/>
      </w:pPr>
      <w:r>
        <w:fldChar w:fldCharType="begin"/>
      </w:r>
      <w:r>
        <w:instrText xml:space="preserve"> HYPERLINK \l "Panel2" </w:instrText>
      </w:r>
      <w:r>
        <w:fldChar w:fldCharType="separate"/>
      </w:r>
      <w:r w:rsidRPr="00AD56D4">
        <w:rPr>
          <w:rStyle w:val="Hyperlink"/>
        </w:rPr>
        <w:t>II</w:t>
      </w:r>
      <w:r>
        <w:fldChar w:fldCharType="end"/>
      </w:r>
      <w:r>
        <w:t>: Dr Josh Jones</w:t>
      </w:r>
      <w:r w:rsidR="00521267">
        <w:t>, Clinical Phage Specialist, NHS Tayside; and</w:t>
      </w:r>
      <w:r>
        <w:t xml:space="preserve"> </w:t>
      </w:r>
      <w:r w:rsidR="00521267">
        <w:t>Dr James Soothill, Consultant Microbiologist, Great Ormond Street Hospital Laboratory Medicine.</w:t>
      </w:r>
    </w:p>
    <w:p w:rsidR="00AD56D4" w:rsidRPr="00BD6D45" w:rsidP="006B01EC">
      <w:pPr>
        <w:pStyle w:val="Para"/>
      </w:pPr>
      <w:r>
        <w:fldChar w:fldCharType="begin"/>
      </w:r>
      <w:r>
        <w:instrText xml:space="preserve"> HYPERLINK \l "Panel3" </w:instrText>
      </w:r>
      <w:r>
        <w:fldChar w:fldCharType="separate"/>
      </w:r>
      <w:r w:rsidRPr="00AD56D4">
        <w:rPr>
          <w:rStyle w:val="Hyperlink"/>
        </w:rPr>
        <w:t>III</w:t>
      </w:r>
      <w:r>
        <w:fldChar w:fldCharType="end"/>
      </w:r>
      <w:r>
        <w:t>: Stephanie Lesage</w:t>
      </w:r>
      <w:r w:rsidR="00521267">
        <w:t>, Co-Founder/Director and Chief Executive Officer, Oxford Silk Phage Technologies Ltd; and Mr David Browning, Chief Executive Officer, Fixed Phage Ltd.</w:t>
      </w:r>
    </w:p>
    <w:p w:rsidR="00AD56D4" w:rsidP="006B01EC">
      <w:pPr>
        <w:pStyle w:val="Witnesssubmission"/>
      </w:pPr>
    </w:p>
    <w:p w:rsidR="00AD56D4" w:rsidP="00776882">
      <w:pPr>
        <w:rPr>
          <w:rFonts w:eastAsia="Times New Roman"/>
          <w:szCs w:val="20"/>
        </w:rPr>
      </w:pPr>
      <w:r>
        <w:br w:type="page"/>
      </w:r>
    </w:p>
    <w:p w:rsidR="00AD56D4" w:rsidP="00316298">
      <w:pPr>
        <w:pStyle w:val="TitlePanel0"/>
      </w:pPr>
      <w:bookmarkStart w:id="0" w:name="Panel1"/>
      <w:r>
        <w:t>Examination of witness</w:t>
      </w:r>
      <w:r w:rsidR="00521267">
        <w:t>es</w:t>
      </w:r>
    </w:p>
    <w:p w:rsidR="004C08B9" w:rsidP="007C1BEE">
      <w:pPr>
        <w:pStyle w:val="Para"/>
      </w:pPr>
      <w:r>
        <w:t xml:space="preserve">Witnesses: </w:t>
      </w:r>
      <w:r w:rsidR="00AD56D4">
        <w:t>Professor Rees</w:t>
      </w:r>
      <w:r>
        <w:t xml:space="preserve">, </w:t>
      </w:r>
      <w:r w:rsidR="00AD56D4">
        <w:t>Professor Santini</w:t>
      </w:r>
      <w:r>
        <w:t xml:space="preserve"> and</w:t>
      </w:r>
      <w:r w:rsidR="00AD56D4">
        <w:t xml:space="preserve"> Professor </w:t>
      </w:r>
      <w:bookmarkEnd w:id="0"/>
      <w:r>
        <w:t>Clokie.</w:t>
      </w:r>
    </w:p>
    <w:p w:rsidR="005B458C" w:rsidP="007C1BEE">
      <w:pPr>
        <w:pStyle w:val="Question"/>
      </w:pPr>
      <w:sdt>
        <w:sdtPr>
          <w:alias w:val="Member"/>
          <w:tag w:val="&lt;Member mnisId='1578' dodsId='40488'&gt;"/>
          <w:id w:val="425399811"/>
          <w:placeholder>
            <w:docPart w:val="DefaultPlaceholder_-1854013440"/>
          </w:placeholder>
          <w:richText/>
        </w:sdtPr>
        <w:sdtContent>
          <w:r w:rsidRPr="00300AD3" w:rsidR="004C08B9">
            <w:rPr>
              <w:b/>
            </w:rPr>
            <w:t>Chair:</w:t>
          </w:r>
        </w:sdtContent>
      </w:sdt>
      <w:r w:rsidR="004C08B9">
        <w:t xml:space="preserve"> </w:t>
      </w:r>
      <w:r w:rsidR="00AD4953">
        <w:t>The Science and Technology Committee this morning begin</w:t>
      </w:r>
      <w:r>
        <w:t>s</w:t>
      </w:r>
      <w:r w:rsidR="00AD4953">
        <w:t xml:space="preserve"> a new inquiry into the antimicrobial potential of bacteriophages. This subject </w:t>
      </w:r>
      <w:r w:rsidR="00F9377B">
        <w:t>was pitched to us competitively through a process in which we invited submissions from the public</w:t>
      </w:r>
      <w:r w:rsidR="00C20385">
        <w:t>,</w:t>
      </w:r>
      <w:r w:rsidR="00F9377B">
        <w:t xml:space="preserve"> and particularly from the scientific community</w:t>
      </w:r>
      <w:r w:rsidR="004405C5">
        <w:t>. This is the one that attracted most support from members of the Committee. We are delighted to learn all about bacteriophages</w:t>
      </w:r>
      <w:r w:rsidR="00C20385">
        <w:t xml:space="preserve"> and their potential,</w:t>
      </w:r>
      <w:r w:rsidR="004405C5">
        <w:t xml:space="preserve"> starting today.</w:t>
      </w:r>
      <w:r w:rsidR="00300AD3">
        <w:t xml:space="preserve"> </w:t>
      </w:r>
    </w:p>
    <w:p w:rsidR="005B458C" w:rsidP="005B458C">
      <w:pPr>
        <w:pStyle w:val="Question"/>
        <w:numPr>
          <w:ilvl w:val="0"/>
          <w:numId w:val="0"/>
        </w:numPr>
        <w:ind w:left="794"/>
      </w:pPr>
      <w:r>
        <w:t>I am very pleased to introduce our first panel of witnesses. Professor Martha Clokie is professor of microbiology at the University of Leicester and director of the university</w:t>
      </w:r>
      <w:r w:rsidR="00406317">
        <w:t>’</w:t>
      </w:r>
      <w:r>
        <w:t xml:space="preserve">s centre for phage research. Thank you for joining us. </w:t>
      </w:r>
    </w:p>
    <w:p w:rsidR="005B458C" w:rsidP="005B458C">
      <w:pPr>
        <w:pStyle w:val="Question"/>
        <w:numPr>
          <w:ilvl w:val="0"/>
          <w:numId w:val="0"/>
        </w:numPr>
        <w:ind w:left="794"/>
      </w:pPr>
      <w:r>
        <w:t xml:space="preserve">Professor Cath Rees is professor of microbiology at the University of Nottingham. She co-founded PBD Biotech, which I think I am correct in saying has developed a phage-based diagnostic for tuberculosis. </w:t>
      </w:r>
    </w:p>
    <w:p w:rsidR="005B458C" w:rsidP="005B458C">
      <w:pPr>
        <w:pStyle w:val="Question"/>
        <w:numPr>
          <w:ilvl w:val="0"/>
          <w:numId w:val="0"/>
        </w:numPr>
        <w:ind w:left="794"/>
      </w:pPr>
      <w:r>
        <w:t>Finally, Professor Joanne Santini is professor of microbiology at University College London. Professor Santini</w:t>
      </w:r>
      <w:r w:rsidR="00406317">
        <w:t>’</w:t>
      </w:r>
      <w:r>
        <w:t xml:space="preserve">s work focuses on understanding </w:t>
      </w:r>
      <w:r w:rsidR="00ED4673">
        <w:t xml:space="preserve">the </w:t>
      </w:r>
      <w:r>
        <w:t xml:space="preserve">interactions between microbes and the environments in which they live. </w:t>
      </w:r>
    </w:p>
    <w:p w:rsidR="00510BC2" w:rsidP="005B458C">
      <w:pPr>
        <w:pStyle w:val="Question"/>
        <w:numPr>
          <w:ilvl w:val="0"/>
          <w:numId w:val="0"/>
        </w:numPr>
        <w:ind w:left="794"/>
      </w:pPr>
      <w:r>
        <w:t xml:space="preserve">Thank you very much indeed for coming and joining us. This subject matter is </w:t>
      </w:r>
      <w:r w:rsidR="006E792A">
        <w:t xml:space="preserve">not well known to most people, and, indeed, the Committee has not looked into it before, so, perhaps starting with Professor Santini, will you give us a basic primer on what phages are and what use they can have? I shall then ask your colleagues to supplement what you say. </w:t>
      </w:r>
    </w:p>
    <w:p w:rsidR="00510BC2" w:rsidP="00510BC2">
      <w:pPr>
        <w:pStyle w:val="Answer"/>
      </w:pPr>
      <w:sdt>
        <w:sdtPr>
          <w:alias w:val="Witness"/>
          <w:id w:val="-101029223"/>
          <w:placeholder>
            <w:docPart w:val="DefaultPlaceholder_-1854013440"/>
          </w:placeholder>
          <w:richText/>
        </w:sdtPr>
        <w:sdtContent>
          <w:r w:rsidRPr="00510BC2">
            <w:rPr>
              <w:b/>
              <w:i/>
            </w:rPr>
            <w:t>Professor Santini:</w:t>
          </w:r>
        </w:sdtContent>
      </w:sdt>
      <w:r>
        <w:t xml:space="preserve"> Bacteriophages are viruses</w:t>
      </w:r>
      <w:r w:rsidR="00C03E09">
        <w:t>—good viruses—t</w:t>
      </w:r>
      <w:r>
        <w:t>hat kill bacteria. They are probably the most prevalent biological entity on this earth. They are found everywhere you find bacteria, and you</w:t>
      </w:r>
      <w:r w:rsidR="001A7EA0">
        <w:t xml:space="preserve"> will</w:t>
      </w:r>
      <w:r>
        <w:t xml:space="preserve"> find more bacteriophages, or phages, than bacteria. They have been used for over 100 years to kill bacteria in people. </w:t>
      </w:r>
    </w:p>
    <w:p w:rsidR="00510BC2" w:rsidP="00510BC2">
      <w:pPr>
        <w:pStyle w:val="Question"/>
      </w:pPr>
      <w:sdt>
        <w:sdtPr>
          <w:alias w:val="Member"/>
          <w:tag w:val="&lt;Member mnisId='1578' dodsId='40488'&gt;"/>
          <w:id w:val="-240876555"/>
          <w:placeholder>
            <w:docPart w:val="DefaultPlaceholder_-1854013440"/>
          </w:placeholder>
          <w:richText/>
        </w:sdtPr>
        <w:sdtContent>
          <w:r w:rsidRPr="00510BC2">
            <w:rPr>
              <w:b/>
            </w:rPr>
            <w:t>Chair:</w:t>
          </w:r>
        </w:sdtContent>
      </w:sdt>
      <w:r>
        <w:t xml:space="preserve"> What </w:t>
      </w:r>
      <w:r w:rsidR="005D7327">
        <w:t xml:space="preserve">is </w:t>
      </w:r>
      <w:r>
        <w:t xml:space="preserve">the derivation and relevance of the word “phage”? </w:t>
      </w:r>
    </w:p>
    <w:p w:rsidR="00510BC2" w:rsidP="00510BC2">
      <w:pPr>
        <w:pStyle w:val="Answer"/>
      </w:pPr>
      <w:sdt>
        <w:sdtPr>
          <w:alias w:val="Witness"/>
          <w:id w:val="-870377122"/>
          <w:placeholder>
            <w:docPart w:val="DefaultPlaceholder_-1854013440"/>
          </w:placeholder>
          <w:richText/>
        </w:sdtPr>
        <w:sdtContent>
          <w:r w:rsidRPr="00510BC2">
            <w:rPr>
              <w:b/>
              <w:i/>
            </w:rPr>
            <w:t>Professor Clokie:</w:t>
          </w:r>
        </w:sdtContent>
      </w:sdt>
      <w:r>
        <w:t xml:space="preserve"> It comes from the Greek “to eat”—so a bacteriophage is a bacteria eater.</w:t>
      </w:r>
    </w:p>
    <w:p w:rsidR="00510BC2" w:rsidP="00510BC2">
      <w:pPr>
        <w:pStyle w:val="Question"/>
      </w:pPr>
      <w:sdt>
        <w:sdtPr>
          <w:alias w:val="Member"/>
          <w:tag w:val="&lt;Member mnisId='1578' dodsId='40488'&gt;"/>
          <w:id w:val="-1360887703"/>
          <w:placeholder>
            <w:docPart w:val="DefaultPlaceholder_-1854013440"/>
          </w:placeholder>
          <w:richText/>
        </w:sdtPr>
        <w:sdtContent>
          <w:r w:rsidRPr="00510BC2">
            <w:rPr>
              <w:b/>
            </w:rPr>
            <w:t>Chair:</w:t>
          </w:r>
        </w:sdtContent>
      </w:sdt>
      <w:r>
        <w:t xml:space="preserve"> I see. That is a very helpful piece of etymology. Since you have the floor, Professor Clokie, perhaps you will advance our understanding</w:t>
      </w:r>
      <w:r w:rsidR="004249AA">
        <w:t xml:space="preserve">. </w:t>
      </w:r>
      <w:r w:rsidR="005B458C">
        <w:t>T</w:t>
      </w:r>
      <w:r>
        <w:t>hey can be useful in eating harmful bacteria, and that, obviously</w:t>
      </w:r>
      <w:r w:rsidR="004249AA">
        <w:t>,</w:t>
      </w:r>
      <w:r>
        <w:t xml:space="preserve"> has medical use</w:t>
      </w:r>
      <w:r w:rsidR="004249AA">
        <w:t>s</w:t>
      </w:r>
      <w:r>
        <w:t>.</w:t>
      </w:r>
    </w:p>
    <w:p w:rsidR="001D60BB" w:rsidP="00CC5BF8">
      <w:pPr>
        <w:pStyle w:val="Answer"/>
      </w:pPr>
      <w:sdt>
        <w:sdtPr>
          <w:alias w:val="Witness"/>
          <w:id w:val="884134268"/>
          <w:placeholder>
            <w:docPart w:val="DefaultPlaceholder_-1854013440"/>
          </w:placeholder>
          <w:richText/>
        </w:sdtPr>
        <w:sdtContent>
          <w:r w:rsidRPr="00510BC2" w:rsidR="00510BC2">
            <w:rPr>
              <w:b/>
              <w:i/>
            </w:rPr>
            <w:t>Professor Clokie:</w:t>
          </w:r>
        </w:sdtContent>
      </w:sdt>
      <w:r w:rsidR="00510BC2">
        <w:t xml:space="preserve"> Bacteriophages are part of the natural microbial world. Bacteria have been in existence for nearly 4 billion years, and, as they evolved, bacteriophages, the</w:t>
      </w:r>
      <w:r w:rsidR="005445CE">
        <w:t>ir</w:t>
      </w:r>
      <w:r w:rsidR="00510BC2">
        <w:t xml:space="preserve"> predator</w:t>
      </w:r>
      <w:r w:rsidR="005445CE">
        <w:t>s</w:t>
      </w:r>
      <w:r w:rsidR="00510BC2">
        <w:t>, evolved with them. All bacteria have these very specific viruses. In the same way that we will get a flu or a particular type of virus, bacteria have their own types that can affect them. Therefore, in a way, nature has done the work to find the things that kill bacteria that affect us</w:t>
      </w:r>
      <w:r w:rsidR="00FF65A2">
        <w:t>. O</w:t>
      </w:r>
      <w:r w:rsidR="00510BC2">
        <w:t xml:space="preserve">ne approach to treating diseases is to find the natural bacteriophages and figure out how to use them in a targeted way. </w:t>
      </w:r>
      <w:r w:rsidR="00BD63F0">
        <w:t>To put that in context, antibiotics come from bacteria</w:t>
      </w:r>
      <w:r w:rsidR="00933D5D">
        <w:t>l</w:t>
      </w:r>
      <w:r w:rsidR="00BD63F0">
        <w:t>-bacteria</w:t>
      </w:r>
      <w:r w:rsidR="00933D5D">
        <w:t>l</w:t>
      </w:r>
      <w:r w:rsidR="00BD63F0">
        <w:t xml:space="preserve"> interactions: bacteria try to kill each other in the soil, and so on, so they have made these compounds. We learned how to get th</w:t>
      </w:r>
      <w:r w:rsidR="00DA203F">
        <w:t xml:space="preserve">ese </w:t>
      </w:r>
      <w:r w:rsidR="00BD63F0">
        <w:t>compounds from bacteria</w:t>
      </w:r>
      <w:r w:rsidR="00F05FE2">
        <w:t xml:space="preserve"> and use them</w:t>
      </w:r>
      <w:r w:rsidR="00BD63F0">
        <w:t xml:space="preserve"> as antibiotics. We have this other set of natural enemies of the bacteria—the phages</w:t>
      </w:r>
      <w:r w:rsidR="00933D5D">
        <w:t>—</w:t>
      </w:r>
      <w:r w:rsidR="00D80DA4">
        <w:t xml:space="preserve">so we can exploit them. </w:t>
      </w:r>
    </w:p>
    <w:p w:rsidR="00CC5BF8" w:rsidP="00CC5BF8">
      <w:pPr>
        <w:pStyle w:val="Answer"/>
      </w:pPr>
      <w:r>
        <w:t xml:space="preserve">The difference between an antibiotic and a phage is that a phage is a whole organism. They are quite big viruses. They tend to have genomes of perhaps </w:t>
      </w:r>
      <w:r w:rsidR="001D60BB">
        <w:t xml:space="preserve">between </w:t>
      </w:r>
      <w:r>
        <w:t>50 and 200 genes, and we know quite a lot about how they work. They attach to bacteria</w:t>
      </w:r>
      <w:r>
        <w:t xml:space="preserve"> and turn the bacteria </w:t>
      </w:r>
      <w:r w:rsidR="0078571A">
        <w:t>essentially i</w:t>
      </w:r>
      <w:r>
        <w:t xml:space="preserve">nto phage-making machines and release their progeny. They then find more bacteria and kill them, and so on. </w:t>
      </w:r>
      <w:r w:rsidR="00E42B20">
        <w:t>Wh</w:t>
      </w:r>
      <w:r>
        <w:t>en we have a bacterial disease</w:t>
      </w:r>
      <w:r w:rsidR="00E42B20">
        <w:t>,</w:t>
      </w:r>
      <w:r>
        <w:t xml:space="preserve"> th</w:t>
      </w:r>
      <w:r w:rsidR="005B5295">
        <w:t>e</w:t>
      </w:r>
      <w:r>
        <w:t xml:space="preserve"> bacteria</w:t>
      </w:r>
      <w:r w:rsidR="004731A7">
        <w:t xml:space="preserve"> ha</w:t>
      </w:r>
      <w:r w:rsidR="005B5295">
        <w:t>ve</w:t>
      </w:r>
      <w:r w:rsidR="004731A7">
        <w:t xml:space="preserve"> got out of </w:t>
      </w:r>
      <w:r>
        <w:t xml:space="preserve">balance </w:t>
      </w:r>
      <w:r w:rsidR="004731A7">
        <w:t>in our bodies and</w:t>
      </w:r>
      <w:r>
        <w:t xml:space="preserve"> </w:t>
      </w:r>
      <w:r w:rsidR="005B5295">
        <w:t>are</w:t>
      </w:r>
      <w:r>
        <w:t xml:space="preserve"> causing infection. We can therefore use a phage to selectively remove that one bacterial infection.</w:t>
      </w:r>
    </w:p>
    <w:p w:rsidR="00CC5BF8" w:rsidP="00CC5BF8">
      <w:pPr>
        <w:pStyle w:val="Question"/>
      </w:pPr>
      <w:sdt>
        <w:sdtPr>
          <w:alias w:val="Member"/>
          <w:tag w:val="&lt;Member mnisId='1578' dodsId='40488'&gt;"/>
          <w:id w:val="799967251"/>
          <w:placeholder>
            <w:docPart w:val="DefaultPlaceholder_-1854013440"/>
          </w:placeholder>
          <w:richText/>
        </w:sdtPr>
        <w:sdtContent>
          <w:r w:rsidRPr="00CC5BF8">
            <w:rPr>
              <w:b/>
            </w:rPr>
            <w:t>Chair:</w:t>
          </w:r>
        </w:sdtContent>
      </w:sdt>
      <w:r>
        <w:t xml:space="preserve"> Thank you very much. That is very clear. Perhaps I can ask Professor Rees to comment. My understanding is that you have been working on a phage-based diagnostic for TB.</w:t>
      </w:r>
    </w:p>
    <w:p w:rsidR="00CC5BF8" w:rsidP="00CC5BF8">
      <w:pPr>
        <w:pStyle w:val="Answer"/>
      </w:pPr>
      <w:sdt>
        <w:sdtPr>
          <w:alias w:val="Witness"/>
          <w:id w:val="260659553"/>
          <w:placeholder>
            <w:docPart w:val="DefaultPlaceholder_-1854013440"/>
          </w:placeholder>
          <w:richText/>
        </w:sdtPr>
        <w:sdtContent>
          <w:r w:rsidRPr="00CC5BF8">
            <w:rPr>
              <w:b/>
              <w:i/>
            </w:rPr>
            <w:t>Professor Rees:</w:t>
          </w:r>
        </w:sdtContent>
      </w:sdt>
      <w:r>
        <w:t xml:space="preserve"> Yes.</w:t>
      </w:r>
    </w:p>
    <w:p w:rsidR="00CC5BF8" w:rsidP="00CC5BF8">
      <w:pPr>
        <w:pStyle w:val="Question"/>
      </w:pPr>
      <w:sdt>
        <w:sdtPr>
          <w:alias w:val="Member"/>
          <w:tag w:val="&lt;Member mnisId='1578' dodsId='40488'&gt;"/>
          <w:id w:val="-1482225036"/>
          <w:placeholder>
            <w:docPart w:val="DefaultPlaceholder_-1854013440"/>
          </w:placeholder>
          <w:richText/>
        </w:sdtPr>
        <w:sdtContent>
          <w:r w:rsidRPr="00CC5BF8">
            <w:rPr>
              <w:b/>
            </w:rPr>
            <w:t>Chair:</w:t>
          </w:r>
        </w:sdtContent>
      </w:sdt>
      <w:r>
        <w:t xml:space="preserve"> So how does the diagnostic potential work?</w:t>
      </w:r>
    </w:p>
    <w:p w:rsidR="005B458C" w:rsidP="00CC5BF8">
      <w:pPr>
        <w:pStyle w:val="Answer"/>
      </w:pPr>
      <w:sdt>
        <w:sdtPr>
          <w:alias w:val="Witness"/>
          <w:id w:val="177701989"/>
          <w:placeholder>
            <w:docPart w:val="DefaultPlaceholder_-1854013440"/>
          </w:placeholder>
          <w:richText/>
        </w:sdtPr>
        <w:sdtContent>
          <w:r w:rsidRPr="00CC5BF8" w:rsidR="00CC5BF8">
            <w:rPr>
              <w:b/>
              <w:i/>
            </w:rPr>
            <w:t>Professor Rees:</w:t>
          </w:r>
        </w:sdtContent>
      </w:sdt>
      <w:r w:rsidR="00CC5BF8">
        <w:t xml:space="preserve"> As Martha has explained, the whole point about these viruses is that they have specific targets. As we understand with viruses ourselves, not all viruses that infect animals will infect humans. If you think of bacteria as different animals, different types of bacteria have different viruses. If we choose a virus that infects one particular type of bacteria, we can then use that to allow us to detect the presence. </w:t>
      </w:r>
    </w:p>
    <w:p w:rsidR="00FE5572" w:rsidP="00CC5BF8">
      <w:pPr>
        <w:pStyle w:val="Answer"/>
      </w:pPr>
      <w:r>
        <w:t>The advantage of a virus over the bacteria, as Martha was explaining, is that one virus goes in and usually 50 to 100 come out. They grow really quickly. If we are looking for bacterial diagnostics we often have to go</w:t>
      </w:r>
      <w:r w:rsidR="009043AE">
        <w:t xml:space="preserve"> one, two, four, eight, 16, until we get enough to find it. With viruses it goes one, 50, 50</w:t>
      </w:r>
      <w:r w:rsidR="009043AE">
        <w:rPr>
          <w:vertAlign w:val="superscript"/>
        </w:rPr>
        <w:t>2</w:t>
      </w:r>
      <w:r w:rsidR="005B458C">
        <w:t>—s</w:t>
      </w:r>
      <w:r w:rsidR="009043AE">
        <w:t xml:space="preserve">omeone can do the maths. They grow very </w:t>
      </w:r>
      <w:r w:rsidR="009043AE">
        <w:t>quickly</w:t>
      </w:r>
      <w:r w:rsidR="009043AE">
        <w:t xml:space="preserve"> and we can take advantage of that. </w:t>
      </w:r>
      <w:r w:rsidR="009043AE">
        <w:t>So</w:t>
      </w:r>
      <w:r w:rsidR="009043AE">
        <w:t xml:space="preserve"> </w:t>
      </w:r>
      <w:r w:rsidR="00632465">
        <w:t xml:space="preserve">we </w:t>
      </w:r>
      <w:r w:rsidR="009043AE">
        <w:t xml:space="preserve">have specificity and speed and can </w:t>
      </w:r>
      <w:r w:rsidR="00B9474D">
        <w:t>make combinations.</w:t>
      </w:r>
      <w:r w:rsidR="009043AE">
        <w:t xml:space="preserve"> </w:t>
      </w:r>
    </w:p>
    <w:p w:rsidR="00CD6E18" w:rsidP="00CC5BF8">
      <w:pPr>
        <w:pStyle w:val="Answer"/>
      </w:pPr>
      <w:r>
        <w:t xml:space="preserve">Again, we come back to the idea in phage therapy: when these </w:t>
      </w:r>
      <w:r w:rsidR="00B9474D">
        <w:t>agents</w:t>
      </w:r>
      <w:r>
        <w:t xml:space="preserve"> go in—unlike with an antibiotic</w:t>
      </w:r>
      <w:r w:rsidR="00ED0E0C">
        <w:t>, where, when it is added to the body,</w:t>
      </w:r>
      <w:r>
        <w:t xml:space="preserve"> bacteria will start to break</w:t>
      </w:r>
      <w:r w:rsidR="00ED0E0C">
        <w:t xml:space="preserve"> it</w:t>
      </w:r>
      <w:r>
        <w:t xml:space="preserve"> down</w:t>
      </w:r>
      <w:r w:rsidR="00ED0E0C">
        <w:t xml:space="preserve"> and it </w:t>
      </w:r>
      <w:r>
        <w:t>gets diluted out—if they have hosts in there</w:t>
      </w:r>
      <w:r w:rsidR="00ED0E0C">
        <w:t xml:space="preserve"> </w:t>
      </w:r>
      <w:r>
        <w:t xml:space="preserve">that they can replicate on, they will make more, to kill the next bacteria. </w:t>
      </w:r>
      <w:r w:rsidR="00E75F20">
        <w:t>They are self-replicating, which is one of the big advantages we see in this idea of therapy</w:t>
      </w:r>
      <w:r w:rsidR="004421F0">
        <w:t>—</w:t>
      </w:r>
      <w:r w:rsidR="00E75F20">
        <w:t>not being diluted out.</w:t>
      </w:r>
    </w:p>
    <w:p w:rsidR="000A1283" w:rsidP="00CD6E18">
      <w:pPr>
        <w:pStyle w:val="Question"/>
      </w:pPr>
      <w:sdt>
        <w:sdtPr>
          <w:alias w:val="Member"/>
          <w:tag w:val="&lt;Member mnisId='1578' dodsId='40488'&gt;"/>
          <w:id w:val="-2133696423"/>
          <w:placeholder>
            <w:docPart w:val="DefaultPlaceholder_-1854013440"/>
          </w:placeholder>
          <w:richText/>
        </w:sdtPr>
        <w:sdtContent>
          <w:r w:rsidRPr="00CD6E18" w:rsidR="00CD6E18">
            <w:rPr>
              <w:b/>
            </w:rPr>
            <w:t>Chair:</w:t>
          </w:r>
        </w:sdtContent>
      </w:sdt>
      <w:r w:rsidR="00CD6E18">
        <w:t xml:space="preserve"> We will come into this in more detail</w:t>
      </w:r>
      <w:r w:rsidR="007C43A0">
        <w:t xml:space="preserve">. </w:t>
      </w:r>
      <w:r w:rsidR="005E63F3">
        <w:t>Obviously, t</w:t>
      </w:r>
      <w:r w:rsidR="007C43A0">
        <w:t>h</w:t>
      </w:r>
      <w:r w:rsidR="00CD6E18">
        <w:t>e whole country is familiar with antibiotics</w:t>
      </w:r>
      <w:r w:rsidR="007C43A0">
        <w:t xml:space="preserve">; </w:t>
      </w:r>
      <w:r w:rsidR="00CD6E18">
        <w:t>given the potential</w:t>
      </w:r>
      <w:r w:rsidR="005E63F3">
        <w:t>,</w:t>
      </w:r>
      <w:r w:rsidR="00CD6E18">
        <w:t xml:space="preserve"> and </w:t>
      </w:r>
      <w:r w:rsidR="005E63F3">
        <w:t xml:space="preserve">the </w:t>
      </w:r>
      <w:r w:rsidR="00CD6E18">
        <w:t xml:space="preserve">biological effects of phages </w:t>
      </w:r>
      <w:r w:rsidR="005E63F3">
        <w:t>on bacteria</w:t>
      </w:r>
      <w:r w:rsidR="00CD6E18">
        <w:t>, why are they less well known and</w:t>
      </w:r>
      <w:r w:rsidR="005E63F3">
        <w:t>,</w:t>
      </w:r>
      <w:r w:rsidR="00CD6E18">
        <w:t xml:space="preserve"> </w:t>
      </w:r>
      <w:r w:rsidR="005E63F3">
        <w:t xml:space="preserve">by implication, therefore </w:t>
      </w:r>
      <w:r w:rsidR="00CD6E18">
        <w:t>less well used than antibiotics, which have become familiar to us</w:t>
      </w:r>
      <w:r w:rsidR="007C43A0">
        <w:t>?</w:t>
      </w:r>
    </w:p>
    <w:p w:rsidR="00FE5572" w:rsidP="000A1283">
      <w:pPr>
        <w:pStyle w:val="Answer"/>
      </w:pPr>
      <w:sdt>
        <w:sdtPr>
          <w:alias w:val="Witness"/>
          <w:id w:val="-669251691"/>
          <w:placeholder>
            <w:docPart w:val="DefaultPlaceholder_-1854013440"/>
          </w:placeholder>
          <w:richText/>
        </w:sdtPr>
        <w:sdtContent>
          <w:r w:rsidRPr="000A1283" w:rsidR="000A1283">
            <w:rPr>
              <w:b/>
              <w:i/>
            </w:rPr>
            <w:t>Professor Rees:</w:t>
          </w:r>
        </w:sdtContent>
      </w:sdt>
      <w:r w:rsidR="000A1283">
        <w:t xml:space="preserve"> It is quite a long history. Partly, about 100 years ago, it </w:t>
      </w:r>
      <w:r w:rsidR="008E2989">
        <w:t>was</w:t>
      </w:r>
      <w:r w:rsidR="00933D5D">
        <w:t xml:space="preserve">, </w:t>
      </w:r>
      <w:r w:rsidR="000A1283">
        <w:t xml:space="preserve">“We have got a new reagent and we will say that it cures everything, </w:t>
      </w:r>
      <w:r w:rsidR="000A1283">
        <w:t xml:space="preserve">including broken legs.” It was a bit of </w:t>
      </w:r>
      <w:r w:rsidR="00541291">
        <w:t xml:space="preserve">a </w:t>
      </w:r>
      <w:r w:rsidR="000A1283">
        <w:t xml:space="preserve">snake oil, which did its reputation no good whatsoever. </w:t>
      </w:r>
    </w:p>
    <w:p w:rsidR="00524CB8" w:rsidP="000A1283">
      <w:pPr>
        <w:pStyle w:val="Answer"/>
      </w:pPr>
      <w:r>
        <w:t xml:space="preserve">Then we got to the point where the technology was being developed, and there were applications, and antibiotics came along. There were political issues. The eastern bloc had particular expertise in phage therapy, </w:t>
      </w:r>
      <w:r w:rsidR="00DB190C">
        <w:t xml:space="preserve">and </w:t>
      </w:r>
      <w:r>
        <w:t xml:space="preserve">we were going with antibiotics in the west, so it kind of fell out of fashion in our sphere; but in the wider scientific world of phage </w:t>
      </w:r>
      <w:r>
        <w:t>biology</w:t>
      </w:r>
      <w:r>
        <w:t xml:space="preserve"> it has been very well established.</w:t>
      </w:r>
    </w:p>
    <w:p w:rsidR="00FE5572" w:rsidP="00524CB8">
      <w:pPr>
        <w:pStyle w:val="Answer"/>
      </w:pPr>
      <w:sdt>
        <w:sdtPr>
          <w:alias w:val="Witness"/>
          <w:id w:val="-622690674"/>
          <w:placeholder>
            <w:docPart w:val="DefaultPlaceholder_-1854013440"/>
          </w:placeholder>
          <w:richText/>
        </w:sdtPr>
        <w:sdtContent>
          <w:r w:rsidRPr="00524CB8" w:rsidR="00524CB8">
            <w:rPr>
              <w:b/>
              <w:i/>
            </w:rPr>
            <w:t>Professor Clokie:</w:t>
          </w:r>
        </w:sdtContent>
      </w:sdt>
      <w:r w:rsidR="00524CB8">
        <w:t xml:space="preserve"> It is also to do with the simplicity. It is relatively easy to develop an antibiotic. It is one compound. We have pathways and processes to develop a simple compound that kills bacteri</w:t>
      </w:r>
      <w:r w:rsidR="00C14DF6">
        <w:t>a</w:t>
      </w:r>
      <w:r w:rsidR="00524CB8">
        <w:t xml:space="preserve">, but bacteriophages are more complex, as we have been talking about. They are replicating biological entities; but, actually, it is this complexity that we need, now, because it is the complexity that means it is hard for bacteria to become resistant in the same way. </w:t>
      </w:r>
    </w:p>
    <w:p w:rsidR="00FE5572" w:rsidP="00524CB8">
      <w:pPr>
        <w:pStyle w:val="Answer"/>
      </w:pPr>
      <w:r>
        <w:t>Until recently it was probably a little bit difficult to understand that complexity, but we have a lot of tools, now. We can do it, and it is a complexity that we need. A simple solution is always favoured, and antibiotics were seen as simple and a panacea to all diseases, so they were used</w:t>
      </w:r>
      <w:r w:rsidR="00C14DF6">
        <w:t>;</w:t>
      </w:r>
      <w:r>
        <w:t xml:space="preserve"> but now we can see that </w:t>
      </w:r>
      <w:r w:rsidR="00C14DF6">
        <w:t>there are</w:t>
      </w:r>
      <w:r>
        <w:t xml:space="preserve"> significant problems to them. </w:t>
      </w:r>
    </w:p>
    <w:p w:rsidR="00142455" w:rsidP="00FE5572">
      <w:pPr>
        <w:pStyle w:val="Answer"/>
      </w:pPr>
      <w:r>
        <w:t xml:space="preserve">I do not see </w:t>
      </w:r>
      <w:r w:rsidR="00C14DF6">
        <w:t>it as a question of either</w:t>
      </w:r>
      <w:r>
        <w:t xml:space="preserve"> bacteriophages or antibiotics. One of the things that phages can do is help us preserve our antibiotics. There is a lot of research now showing how </w:t>
      </w:r>
      <w:r>
        <w:t>phages</w:t>
      </w:r>
      <w:r>
        <w:t xml:space="preserve"> can actually </w:t>
      </w:r>
      <w:r>
        <w:t>resensitise</w:t>
      </w:r>
      <w:r>
        <w:t xml:space="preserve"> bacteria to antibiotics</w:t>
      </w:r>
      <w:r w:rsidR="00933D5D">
        <w:t>,</w:t>
      </w:r>
      <w:r>
        <w:t xml:space="preserve"> so</w:t>
      </w:r>
      <w:r w:rsidR="00C14DF6">
        <w:t xml:space="preserve"> </w:t>
      </w:r>
      <w:r>
        <w:t xml:space="preserve">we can use them in a really sensible way to protect the antibiotics that we have currently. </w:t>
      </w:r>
      <w:r w:rsidR="00FE3EAF">
        <w:t xml:space="preserve"> </w:t>
      </w:r>
    </w:p>
    <w:p w:rsidR="00142455" w:rsidP="00142455">
      <w:pPr>
        <w:pStyle w:val="Question"/>
      </w:pPr>
      <w:sdt>
        <w:sdtPr>
          <w:alias w:val="Member"/>
          <w:tag w:val="&lt;Member mnisId='3950' dodsId='54004'&gt;"/>
          <w:id w:val="1304663380"/>
          <w:placeholder>
            <w:docPart w:val="DefaultPlaceholder_-1854013440"/>
          </w:placeholder>
          <w:richText/>
        </w:sdtPr>
        <w:sdtContent>
          <w:r w:rsidRPr="00142455">
            <w:rPr>
              <w:b/>
            </w:rPr>
            <w:t>Tracey Crouch:</w:t>
          </w:r>
        </w:sdtContent>
      </w:sdt>
      <w:r>
        <w:t xml:space="preserve"> </w:t>
      </w:r>
      <w:r w:rsidR="00C14DF6">
        <w:t xml:space="preserve">Sorry if this is a really stupid question. </w:t>
      </w:r>
      <w:r>
        <w:t xml:space="preserve">There is a spotlight on gut health at the moment. Are there natural sources of phages? </w:t>
      </w:r>
    </w:p>
    <w:p w:rsidR="00A67FCF" w:rsidP="00142455">
      <w:pPr>
        <w:pStyle w:val="Answer"/>
      </w:pPr>
      <w:sdt>
        <w:sdtPr>
          <w:alias w:val="Witness"/>
          <w:id w:val="-1483083557"/>
          <w:placeholder>
            <w:docPart w:val="DefaultPlaceholder_-1854013440"/>
          </w:placeholder>
          <w:richText/>
        </w:sdtPr>
        <w:sdtContent>
          <w:r w:rsidRPr="00142455" w:rsidR="00142455">
            <w:rPr>
              <w:b/>
              <w:i/>
            </w:rPr>
            <w:t>Professor Clokie:</w:t>
          </w:r>
        </w:sdtContent>
      </w:sdt>
      <w:r w:rsidR="00142455">
        <w:t xml:space="preserve"> </w:t>
      </w:r>
      <w:r w:rsidR="00C14DF6">
        <w:t>It is not a stupid question at all</w:t>
      </w:r>
      <w:r w:rsidR="00142455">
        <w:t xml:space="preserve">. Wherever you find bacteria you find phages, so in your guts already you have—in a healthy gut—phages playing crucial roles </w:t>
      </w:r>
      <w:r>
        <w:t xml:space="preserve">in controlling the bacterial populations. </w:t>
      </w:r>
    </w:p>
    <w:p w:rsidR="00A67FCF" w:rsidP="00435847">
      <w:pPr>
        <w:pStyle w:val="Question"/>
        <w:rPr>
          <w:rFonts w:cstheme="minorHAnsi"/>
        </w:rPr>
      </w:pPr>
      <w:sdt>
        <w:sdtPr>
          <w:alias w:val="Member"/>
          <w:tag w:val="&lt;Member mnisId='3950' dodsId='54004'&gt;"/>
          <w:id w:val="-1977440129"/>
          <w:placeholder>
            <w:docPart w:val="DefaultPlaceholder_-1854013440"/>
          </w:placeholder>
          <w:richText/>
        </w:sdtPr>
        <w:sdtContent>
          <w:r w:rsidRPr="00A67FCF">
            <w:rPr>
              <w:b/>
            </w:rPr>
            <w:t>Tracey Crouch:</w:t>
          </w:r>
        </w:sdtContent>
      </w:sdt>
      <w:r>
        <w:t xml:space="preserve"> </w:t>
      </w:r>
      <w:r w:rsidRPr="00A67FCF" w:rsidR="00142455">
        <w:rPr>
          <w:rFonts w:cstheme="minorHAnsi"/>
        </w:rPr>
        <w:t xml:space="preserve">And are there certain </w:t>
      </w:r>
      <w:r>
        <w:rPr>
          <w:rFonts w:cstheme="minorHAnsi"/>
        </w:rPr>
        <w:t>foods that can help encourage that?</w:t>
      </w:r>
    </w:p>
    <w:p w:rsidR="00477BAC" w:rsidP="00A67FCF">
      <w:pPr>
        <w:pStyle w:val="Answer"/>
      </w:pPr>
      <w:sdt>
        <w:sdtPr>
          <w:alias w:val="Witness"/>
          <w:id w:val="-2079663132"/>
          <w:placeholder>
            <w:docPart w:val="DefaultPlaceholder_-1854013440"/>
          </w:placeholder>
          <w:richText/>
        </w:sdtPr>
        <w:sdtContent>
          <w:r w:rsidRPr="00A67FCF" w:rsidR="00A67FCF">
            <w:rPr>
              <w:b/>
              <w:i/>
            </w:rPr>
            <w:t>Professor Clokie:</w:t>
          </w:r>
        </w:sdtContent>
      </w:sdt>
      <w:r w:rsidR="00A67FCF">
        <w:t xml:space="preserve"> Yes, certainly certain foods like fermented foods have the particular bacteria that are </w:t>
      </w:r>
      <w:r w:rsidR="00A67FCF">
        <w:t>favourable</w:t>
      </w:r>
      <w:r w:rsidR="00A67FCF">
        <w:t xml:space="preserve"> and bacteriophages associated with them. </w:t>
      </w:r>
      <w:r w:rsidR="000D2F48">
        <w:t xml:space="preserve">It is somehow a little counterintuitive. When people are looking for phages to use in therapy, you find them where you have high concentrations of </w:t>
      </w:r>
      <w:r w:rsidR="000D2F48">
        <w:t>bacteria</w:t>
      </w:r>
      <w:r w:rsidR="000D2F48">
        <w:t xml:space="preserve"> and you will actually sometimes find them associated with healthy people. </w:t>
      </w:r>
      <w:r w:rsidR="00FE5572">
        <w:t>P</w:t>
      </w:r>
      <w:r w:rsidR="000D2F48">
        <w:t>eople look for phages in sewage—not because sewage is dirty; just because you have high numbers of bacteria, and among those bacteria will be phages</w:t>
      </w:r>
      <w:r w:rsidR="00E3434E">
        <w:t xml:space="preserve"> that are effective </w:t>
      </w:r>
      <w:r w:rsidR="000D2F48">
        <w:t xml:space="preserve">on bacteria that we wish to treat. </w:t>
      </w:r>
      <w:r w:rsidR="00FE5572">
        <w:t>P</w:t>
      </w:r>
      <w:r w:rsidR="000D2F48">
        <w:t xml:space="preserve">hage scientists hang around in not very salubrious places, and go to places like anaerobic </w:t>
      </w:r>
      <w:r w:rsidR="00C364BD">
        <w:t>mud, which I</w:t>
      </w:r>
      <w:r w:rsidR="00E3434E">
        <w:t xml:space="preserve"> go to quite a lot for some of my anaerobic bacteria</w:t>
      </w:r>
      <w:r w:rsidR="00C364BD">
        <w:t>;</w:t>
      </w:r>
      <w:r w:rsidR="00E3434E">
        <w:t xml:space="preserve"> and we go to sewage farms and find the right viruses. We purify them, of course, away from everything else, and make them into single viral preparations—but, yes, they are just present</w:t>
      </w:r>
      <w:r w:rsidR="00C364BD">
        <w:t xml:space="preserve"> naturally,</w:t>
      </w:r>
      <w:r w:rsidR="00E3434E">
        <w:t xml:space="preserve"> and they are present in healthy gut</w:t>
      </w:r>
      <w:r>
        <w:t>s and healthy microbiota.</w:t>
      </w:r>
    </w:p>
    <w:p w:rsidR="00C57E6E" w:rsidP="00477BAC">
      <w:pPr>
        <w:pStyle w:val="Answer"/>
        <w:rPr>
          <w:rFonts w:cstheme="minorHAnsi"/>
        </w:rPr>
      </w:pPr>
      <w:sdt>
        <w:sdtPr>
          <w:alias w:val="Witness"/>
          <w:id w:val="47576245"/>
          <w:placeholder>
            <w:docPart w:val="DefaultPlaceholder_-1854013440"/>
          </w:placeholder>
          <w:richText/>
        </w:sdtPr>
        <w:sdtContent>
          <w:r w:rsidRPr="00477BAC" w:rsidR="00477BAC">
            <w:rPr>
              <w:b/>
              <w:i/>
            </w:rPr>
            <w:t>Professor Santini:</w:t>
          </w:r>
        </w:sdtContent>
      </w:sdt>
      <w:r w:rsidR="00477BAC">
        <w:t xml:space="preserve"> O</w:t>
      </w:r>
      <w:r w:rsidR="00142455">
        <w:rPr>
          <w:rFonts w:cstheme="minorHAnsi"/>
        </w:rPr>
        <w:t>ne of the big advantages</w:t>
      </w:r>
      <w:r w:rsidR="00BA3955">
        <w:rPr>
          <w:rFonts w:cstheme="minorHAnsi"/>
        </w:rPr>
        <w:t xml:space="preserve"> of using phages</w:t>
      </w:r>
      <w:r w:rsidR="00477BAC">
        <w:rPr>
          <w:rFonts w:cstheme="minorHAnsi"/>
        </w:rPr>
        <w:t xml:space="preserve"> over antibiotics—and I am not saying one or the other; a combination is obviously probably going to work best—is that phages will not kill all the good bacteria. Often, somebody who gets antibiotics will end up with some other problems, potentially, and the gut microbiome is adversely affected</w:t>
      </w:r>
      <w:r w:rsidR="003E7A28">
        <w:rPr>
          <w:rFonts w:cstheme="minorHAnsi"/>
        </w:rPr>
        <w:t xml:space="preserve">, in which case you lose some of the important species forever. That is why people have been talking about faecal transplants. That is really quite common </w:t>
      </w:r>
      <w:r w:rsidR="003E7A28">
        <w:rPr>
          <w:rFonts w:cstheme="minorHAnsi"/>
        </w:rPr>
        <w:t>now, and</w:t>
      </w:r>
      <w:r w:rsidR="003E7A28">
        <w:rPr>
          <w:rFonts w:cstheme="minorHAnsi"/>
        </w:rPr>
        <w:t xml:space="preserve"> is becoming more common. </w:t>
      </w:r>
    </w:p>
    <w:p w:rsidR="005C1F96" w:rsidP="00477BAC">
      <w:pPr>
        <w:pStyle w:val="Answer"/>
        <w:rPr>
          <w:rFonts w:cstheme="minorHAnsi"/>
        </w:rPr>
      </w:pPr>
      <w:r>
        <w:rPr>
          <w:rFonts w:cstheme="minorHAnsi"/>
        </w:rPr>
        <w:t>There are some phages in your gut that are probably doing some really good things in naturally keeping those pathogenic bacteria at bay—the nasty bacteria; because there are good ones, too, right? They are not all nasty.</w:t>
      </w:r>
      <w:r w:rsidR="000B0EAF">
        <w:rPr>
          <w:rFonts w:cstheme="minorHAnsi"/>
        </w:rPr>
        <w:t xml:space="preserve"> As Martha says, sewage is really good stuff—</w:t>
      </w:r>
    </w:p>
    <w:p w:rsidR="005C1F96" w:rsidP="005C1F96">
      <w:pPr>
        <w:pStyle w:val="Answer"/>
        <w:rPr>
          <w:rFonts w:cstheme="minorHAnsi"/>
        </w:rPr>
      </w:pPr>
      <w:sdt>
        <w:sdtPr>
          <w:alias w:val="Witness"/>
          <w:id w:val="314692874"/>
          <w:placeholder>
            <w:docPart w:val="DefaultPlaceholder_-1854013440"/>
          </w:placeholder>
          <w:richText/>
        </w:sdtPr>
        <w:sdtContent>
          <w:r w:rsidRPr="005C1F96">
            <w:rPr>
              <w:b/>
              <w:i/>
            </w:rPr>
            <w:t>Professor Rees:</w:t>
          </w:r>
        </w:sdtContent>
      </w:sdt>
      <w:r>
        <w:t xml:space="preserve"> </w:t>
      </w:r>
      <w:r w:rsidR="00020E4E">
        <w:t xml:space="preserve"> </w:t>
      </w:r>
      <w:r>
        <w:rPr>
          <w:rFonts w:cstheme="minorHAnsi"/>
        </w:rPr>
        <w:t>For phage hunters.</w:t>
      </w:r>
    </w:p>
    <w:p w:rsidR="00020E4E" w:rsidP="005C1F96">
      <w:pPr>
        <w:pStyle w:val="Answer"/>
      </w:pPr>
      <w:sdt>
        <w:sdtPr>
          <w:rPr>
            <w:rFonts w:cstheme="minorHAnsi"/>
          </w:rPr>
          <w:alias w:val="Witness"/>
          <w:id w:val="771756635"/>
          <w:placeholder>
            <w:docPart w:val="DefaultPlaceholder_-1854013440"/>
          </w:placeholder>
          <w:richText/>
        </w:sdtPr>
        <w:sdtContent>
          <w:r w:rsidRPr="005C1F96" w:rsidR="005C1F96">
            <w:rPr>
              <w:rFonts w:cstheme="minorHAnsi"/>
              <w:b/>
              <w:i/>
            </w:rPr>
            <w:t>Professor Santini:</w:t>
          </w:r>
        </w:sdtContent>
      </w:sdt>
      <w:r w:rsidR="005C1F96">
        <w:rPr>
          <w:rFonts w:cstheme="minorHAnsi"/>
        </w:rPr>
        <w:t xml:space="preserve"> For lots of things. </w:t>
      </w:r>
      <w:r w:rsidR="00E743D5">
        <w:rPr>
          <w:rFonts w:cstheme="minorHAnsi"/>
        </w:rPr>
        <w:t>Obviously, s</w:t>
      </w:r>
      <w:r w:rsidR="005C1F96">
        <w:rPr>
          <w:rFonts w:cstheme="minorHAnsi"/>
        </w:rPr>
        <w:t>ewage was used as a diagnostic</w:t>
      </w:r>
      <w:r w:rsidR="005C1F96">
        <w:t xml:space="preserve"> </w:t>
      </w:r>
      <w:r>
        <w:t xml:space="preserve">for SARS-CoV-2 in covid, so it has lots of advantages. </w:t>
      </w:r>
    </w:p>
    <w:p w:rsidR="00020E4E" w:rsidRPr="00020E4E" w:rsidP="00E743D5">
      <w:pPr>
        <w:pStyle w:val="Remark"/>
        <w:rPr>
          <w:rFonts w:cstheme="minorHAnsi"/>
        </w:rPr>
      </w:pPr>
      <w:sdt>
        <w:sdtPr>
          <w:alias w:val="Member"/>
          <w:tag w:val="&lt;Member mnisId='1578' dodsId='40488'&gt;"/>
          <w:id w:val="-1767310814"/>
          <w:placeholder>
            <w:docPart w:val="DefaultPlaceholder_-1854013440"/>
          </w:placeholder>
          <w:richText/>
        </w:sdtPr>
        <w:sdtContent>
          <w:r w:rsidRPr="00E743D5">
            <w:rPr>
              <w:b/>
            </w:rPr>
            <w:t>Chair:</w:t>
          </w:r>
        </w:sdtContent>
      </w:sdt>
      <w:r>
        <w:t xml:space="preserve"> Well, that is an unexpected thing—in praise of sewage. </w:t>
      </w:r>
    </w:p>
    <w:p w:rsidR="00C57E6E" w:rsidP="008003C2">
      <w:pPr>
        <w:pStyle w:val="Question"/>
        <w:rPr>
          <w:rFonts w:cstheme="minorHAnsi"/>
        </w:rPr>
      </w:pPr>
      <w:sdt>
        <w:sdtPr>
          <w:alias w:val="Member"/>
          <w:tag w:val="&lt;Member mnisId='4834' dodsId='136481'&gt;"/>
          <w:id w:val="-531345407"/>
          <w:placeholder>
            <w:docPart w:val="DefaultPlaceholder_-1854013440"/>
          </w:placeholder>
          <w:richText/>
        </w:sdtPr>
        <w:sdtContent>
          <w:r w:rsidRPr="00020E4E" w:rsidR="00020E4E">
            <w:rPr>
              <w:b/>
            </w:rPr>
            <w:t>Katherine Fletcher:</w:t>
          </w:r>
        </w:sdtContent>
      </w:sdt>
      <w:r w:rsidR="00020E4E">
        <w:t xml:space="preserve"> </w:t>
      </w:r>
      <w:r w:rsidRPr="00020E4E" w:rsidR="00142455">
        <w:t xml:space="preserve"> </w:t>
      </w:r>
      <w:r w:rsidR="00020E4E">
        <w:rPr>
          <w:rFonts w:cstheme="minorHAnsi"/>
        </w:rPr>
        <w:t xml:space="preserve">I am going to declare an interest, which is that I am utterly biased to Professor Rees, </w:t>
      </w:r>
      <w:r w:rsidRPr="00F1282B" w:rsidR="00020E4E">
        <w:rPr>
          <w:rFonts w:cstheme="minorHAnsi"/>
        </w:rPr>
        <w:t xml:space="preserve">as </w:t>
      </w:r>
      <w:r w:rsidR="00F1282B">
        <w:rPr>
          <w:rFonts w:cstheme="minorHAnsi"/>
        </w:rPr>
        <w:t>a</w:t>
      </w:r>
      <w:r w:rsidRPr="00F1282B" w:rsidR="004A3B02">
        <w:rPr>
          <w:rFonts w:cstheme="minorHAnsi"/>
        </w:rPr>
        <w:t xml:space="preserve"> Nottingham university</w:t>
      </w:r>
      <w:r w:rsidRPr="00F1282B" w:rsidR="006164FB">
        <w:rPr>
          <w:rFonts w:cstheme="minorHAnsi"/>
        </w:rPr>
        <w:t xml:space="preserve"> </w:t>
      </w:r>
      <w:r w:rsidR="00F1282B">
        <w:rPr>
          <w:rFonts w:cstheme="minorHAnsi"/>
        </w:rPr>
        <w:t xml:space="preserve">science </w:t>
      </w:r>
      <w:r>
        <w:rPr>
          <w:rFonts w:cstheme="minorHAnsi"/>
        </w:rPr>
        <w:t xml:space="preserve">department </w:t>
      </w:r>
      <w:r w:rsidR="00F1282B">
        <w:rPr>
          <w:rFonts w:cstheme="minorHAnsi"/>
        </w:rPr>
        <w:t xml:space="preserve">alumna. </w:t>
      </w:r>
    </w:p>
    <w:p w:rsidR="00C57E6E" w:rsidP="00C57E6E">
      <w:pPr>
        <w:pStyle w:val="Question"/>
        <w:numPr>
          <w:ilvl w:val="0"/>
          <w:numId w:val="0"/>
        </w:numPr>
        <w:ind w:left="794"/>
        <w:rPr>
          <w:rFonts w:cstheme="minorHAnsi"/>
        </w:rPr>
      </w:pPr>
      <w:r>
        <w:rPr>
          <w:rFonts w:cstheme="minorHAnsi"/>
        </w:rPr>
        <w:t>Knocking around the House of Commons I often find that when we are interested in and passionate about a topic we forget the really basic brick level</w:t>
      </w:r>
      <w:r w:rsidR="006164FB">
        <w:rPr>
          <w:rFonts w:cstheme="minorHAnsi"/>
        </w:rPr>
        <w:t>; so</w:t>
      </w:r>
      <w:r>
        <w:rPr>
          <w:rFonts w:cstheme="minorHAnsi"/>
        </w:rPr>
        <w:t xml:space="preserve"> </w:t>
      </w:r>
      <w:r w:rsidR="006164FB">
        <w:rPr>
          <w:rFonts w:cstheme="minorHAnsi"/>
        </w:rPr>
        <w:t>h</w:t>
      </w:r>
      <w:r>
        <w:rPr>
          <w:rFonts w:cstheme="minorHAnsi"/>
        </w:rPr>
        <w:t xml:space="preserve">ere is one I prepared earlier. Lots of people will hear “virus” and </w:t>
      </w:r>
      <w:r w:rsidR="006164FB">
        <w:rPr>
          <w:rFonts w:cstheme="minorHAnsi"/>
        </w:rPr>
        <w:t xml:space="preserve">will </w:t>
      </w:r>
      <w:r>
        <w:rPr>
          <w:rFonts w:cstheme="minorHAnsi"/>
        </w:rPr>
        <w:t>think of that</w:t>
      </w:r>
      <w:r w:rsidR="006164FB">
        <w:rPr>
          <w:rFonts w:cstheme="minorHAnsi"/>
        </w:rPr>
        <w:t>. L</w:t>
      </w:r>
      <w:r>
        <w:rPr>
          <w:rFonts w:cstheme="minorHAnsi"/>
        </w:rPr>
        <w:t xml:space="preserve">ots </w:t>
      </w:r>
      <w:r w:rsidR="00933D5D">
        <w:rPr>
          <w:rFonts w:cstheme="minorHAnsi"/>
        </w:rPr>
        <w:t xml:space="preserve">of people </w:t>
      </w:r>
      <w:r>
        <w:rPr>
          <w:rFonts w:cstheme="minorHAnsi"/>
        </w:rPr>
        <w:t>will hear “antibody” and</w:t>
      </w:r>
      <w:r w:rsidR="006164FB">
        <w:rPr>
          <w:rFonts w:cstheme="minorHAnsi"/>
        </w:rPr>
        <w:t xml:space="preserve"> will</w:t>
      </w:r>
      <w:r>
        <w:rPr>
          <w:rFonts w:cstheme="minorHAnsi"/>
        </w:rPr>
        <w:t xml:space="preserve"> think of the stuff that we have generated to attack </w:t>
      </w:r>
      <w:r>
        <w:rPr>
          <w:rFonts w:cstheme="minorHAnsi"/>
        </w:rPr>
        <w:t>covid, and</w:t>
      </w:r>
      <w:r>
        <w:rPr>
          <w:rFonts w:cstheme="minorHAnsi"/>
        </w:rPr>
        <w:t xml:space="preserve"> confuse that with a virus that is a phage and looks a little bit like a terminator</w:t>
      </w:r>
      <w:r>
        <w:rPr>
          <w:rFonts w:cstheme="minorHAnsi"/>
        </w:rPr>
        <w:t>.</w:t>
      </w:r>
      <w:r w:rsidR="006164FB">
        <w:rPr>
          <w:rFonts w:cstheme="minorHAnsi"/>
        </w:rPr>
        <w:t xml:space="preserve"> </w:t>
      </w:r>
      <w:r>
        <w:rPr>
          <w:rFonts w:cstheme="minorHAnsi"/>
        </w:rPr>
        <w:t>T</w:t>
      </w:r>
      <w:r w:rsidR="006164FB">
        <w:rPr>
          <w:rFonts w:cstheme="minorHAnsi"/>
        </w:rPr>
        <w:t>hat will be</w:t>
      </w:r>
      <w:r>
        <w:rPr>
          <w:rFonts w:cstheme="minorHAnsi"/>
        </w:rPr>
        <w:t xml:space="preserve"> confuse</w:t>
      </w:r>
      <w:r w:rsidR="006164FB">
        <w:rPr>
          <w:rFonts w:cstheme="minorHAnsi"/>
        </w:rPr>
        <w:t>d</w:t>
      </w:r>
      <w:r>
        <w:rPr>
          <w:rFonts w:cstheme="minorHAnsi"/>
        </w:rPr>
        <w:t xml:space="preserve"> with tiny little molecules that run around shattering cell walls, or whatever. </w:t>
      </w:r>
    </w:p>
    <w:p w:rsidR="00542F05" w:rsidP="00C57E6E">
      <w:pPr>
        <w:pStyle w:val="Question"/>
        <w:numPr>
          <w:ilvl w:val="0"/>
          <w:numId w:val="0"/>
        </w:numPr>
        <w:ind w:left="794"/>
        <w:rPr>
          <w:rFonts w:cstheme="minorHAnsi"/>
        </w:rPr>
      </w:pPr>
      <w:r>
        <w:rPr>
          <w:rFonts w:cstheme="minorHAnsi"/>
        </w:rPr>
        <w:t>W</w:t>
      </w:r>
      <w:r w:rsidR="004A3B02">
        <w:rPr>
          <w:rFonts w:cstheme="minorHAnsi"/>
        </w:rPr>
        <w:t>ould it be possible to explain why this is different from that, even though we use the colloquial term “virus”</w:t>
      </w:r>
      <w:r w:rsidR="006164FB">
        <w:rPr>
          <w:rFonts w:cstheme="minorHAnsi"/>
        </w:rPr>
        <w:t>?</w:t>
      </w:r>
      <w:r w:rsidR="004A3B02">
        <w:rPr>
          <w:rFonts w:cstheme="minorHAnsi"/>
        </w:rPr>
        <w:t xml:space="preserve"> Where I am going with this is that people are going to think, “Oh, they are going to release viruses into me.” Covid has not given viruses a great reputation in the last couple of years. I don</w:t>
      </w:r>
      <w:r w:rsidR="00406317">
        <w:rPr>
          <w:rFonts w:cstheme="minorHAnsi"/>
        </w:rPr>
        <w:t>’</w:t>
      </w:r>
      <w:r w:rsidR="004A3B02">
        <w:rPr>
          <w:rFonts w:cstheme="minorHAnsi"/>
        </w:rPr>
        <w:t xml:space="preserve">t know who to start with. I can see you all smiling. </w:t>
      </w:r>
    </w:p>
    <w:p w:rsidR="00C57E6E" w:rsidP="00542F05">
      <w:pPr>
        <w:pStyle w:val="Answer"/>
        <w:rPr>
          <w:rFonts w:cstheme="minorHAnsi"/>
        </w:rPr>
      </w:pPr>
      <w:sdt>
        <w:sdtPr>
          <w:alias w:val="Witness"/>
          <w:id w:val="2040461473"/>
          <w:placeholder>
            <w:docPart w:val="DefaultPlaceholder_-1854013440"/>
          </w:placeholder>
          <w:richText/>
        </w:sdtPr>
        <w:sdtContent>
          <w:r w:rsidRPr="00542F05" w:rsidR="00542F05">
            <w:rPr>
              <w:b/>
              <w:i/>
            </w:rPr>
            <w:t>Professor Rees:</w:t>
          </w:r>
        </w:sdtContent>
      </w:sdt>
      <w:r w:rsidR="00542F05">
        <w:t xml:space="preserve"> I</w:t>
      </w:r>
      <w:r w:rsidR="00142455">
        <w:rPr>
          <w:rFonts w:cstheme="minorHAnsi"/>
        </w:rPr>
        <w:t>n essence</w:t>
      </w:r>
      <w:r>
        <w:rPr>
          <w:rFonts w:cstheme="minorHAnsi"/>
        </w:rPr>
        <w:t>,</w:t>
      </w:r>
      <w:r w:rsidR="00142455">
        <w:rPr>
          <w:rFonts w:cstheme="minorHAnsi"/>
        </w:rPr>
        <w:t xml:space="preserve"> they are the same</w:t>
      </w:r>
      <w:r w:rsidR="00542F05">
        <w:rPr>
          <w:rFonts w:cstheme="minorHAnsi"/>
        </w:rPr>
        <w:t xml:space="preserve">. What we are talking about with a virus is something that will infect something and take over. That is why we talk about computer viruses. They get in the computer and take over. </w:t>
      </w:r>
      <w:r w:rsidR="00294E1E">
        <w:rPr>
          <w:rFonts w:cstheme="minorHAnsi"/>
        </w:rPr>
        <w:t>T</w:t>
      </w:r>
      <w:r w:rsidR="00542F05">
        <w:rPr>
          <w:rFonts w:cstheme="minorHAnsi"/>
        </w:rPr>
        <w:t xml:space="preserve">he terminology is the same. </w:t>
      </w:r>
    </w:p>
    <w:p w:rsidR="00C57E6E" w:rsidP="00542F05">
      <w:pPr>
        <w:pStyle w:val="Answer"/>
        <w:rPr>
          <w:rFonts w:cstheme="minorHAnsi"/>
        </w:rPr>
      </w:pPr>
      <w:r>
        <w:rPr>
          <w:rFonts w:cstheme="minorHAnsi"/>
        </w:rPr>
        <w:t xml:space="preserve">With different cell types we have different surfaces and different types of genes. </w:t>
      </w:r>
      <w:r w:rsidR="00556653">
        <w:rPr>
          <w:rFonts w:cstheme="minorHAnsi"/>
        </w:rPr>
        <w:t>Y</w:t>
      </w:r>
      <w:r>
        <w:rPr>
          <w:rFonts w:cstheme="minorHAnsi"/>
        </w:rPr>
        <w:t xml:space="preserve">ou have to have a virus that recognises the right type of cell surface and has the right genetics to work in that cell. </w:t>
      </w:r>
    </w:p>
    <w:p w:rsidR="000E1E80" w:rsidP="00542F05">
      <w:pPr>
        <w:pStyle w:val="Answer"/>
        <w:rPr>
          <w:rFonts w:cstheme="minorHAnsi"/>
        </w:rPr>
      </w:pPr>
      <w:r>
        <w:rPr>
          <w:rFonts w:cstheme="minorHAnsi"/>
        </w:rPr>
        <w:t xml:space="preserve">Thankfully, bacterial cell surfaces and our cell surfaces are completely different. The molecules are not the same, the chemistry is not the same and the structure is not the same. </w:t>
      </w:r>
      <w:r w:rsidR="00B33394">
        <w:rPr>
          <w:rFonts w:cstheme="minorHAnsi"/>
        </w:rPr>
        <w:t>The genetics of bacteria and humans are completely different. So even if we have those viruses in us</w:t>
      </w:r>
      <w:r w:rsidR="0069485E">
        <w:rPr>
          <w:rFonts w:cstheme="minorHAnsi"/>
        </w:rPr>
        <w:t>,</w:t>
      </w:r>
      <w:r w:rsidR="00B33394">
        <w:rPr>
          <w:rFonts w:cstheme="minorHAnsi"/>
        </w:rPr>
        <w:t xml:space="preserve"> there is nothing for them to recognise. Even if they got into a human cell, there is nothing for them to do</w:t>
      </w:r>
      <w:r w:rsidR="005B535E">
        <w:rPr>
          <w:rFonts w:cstheme="minorHAnsi"/>
        </w:rPr>
        <w:t xml:space="preserve">, because they do not recognise its genetics. The </w:t>
      </w:r>
      <w:r w:rsidR="005B535E">
        <w:rPr>
          <w:rFonts w:cstheme="minorHAnsi"/>
        </w:rPr>
        <w:t xml:space="preserve">fear is perfectly understandable, but at our scientific end we say it is not a problem. </w:t>
      </w:r>
    </w:p>
    <w:p w:rsidR="00C57E6E" w:rsidP="000E1E80">
      <w:pPr>
        <w:pStyle w:val="Answer"/>
        <w:rPr>
          <w:rFonts w:cstheme="minorHAnsi"/>
        </w:rPr>
      </w:pPr>
      <w:sdt>
        <w:sdtPr>
          <w:alias w:val="Witness"/>
          <w:id w:val="-260292872"/>
          <w:placeholder>
            <w:docPart w:val="DefaultPlaceholder_-1854013440"/>
          </w:placeholder>
          <w:richText/>
        </w:sdtPr>
        <w:sdtContent>
          <w:r w:rsidRPr="000E1E80" w:rsidR="000E1E80">
            <w:rPr>
              <w:b/>
              <w:i/>
            </w:rPr>
            <w:t>Professor Clokie:</w:t>
          </w:r>
        </w:sdtContent>
      </w:sdt>
      <w:r w:rsidR="000E1E80">
        <w:t xml:space="preserve"> </w:t>
      </w:r>
      <w:r w:rsidR="00142455">
        <w:rPr>
          <w:rFonts w:cstheme="minorHAnsi"/>
        </w:rPr>
        <w:t>I think it is really important</w:t>
      </w:r>
      <w:r w:rsidR="000E1E80">
        <w:rPr>
          <w:rFonts w:cstheme="minorHAnsi"/>
        </w:rPr>
        <w:t xml:space="preserve"> to have a good cultural narrative in which we will deploy phage products; and people do get it. People understand the concept of a probiotic</w:t>
      </w:r>
      <w:r w:rsidR="005F4259">
        <w:rPr>
          <w:rFonts w:cstheme="minorHAnsi"/>
        </w:rPr>
        <w:t>, don</w:t>
      </w:r>
      <w:r w:rsidR="00406317">
        <w:rPr>
          <w:rFonts w:cstheme="minorHAnsi"/>
        </w:rPr>
        <w:t>’</w:t>
      </w:r>
      <w:r w:rsidR="005F4259">
        <w:rPr>
          <w:rFonts w:cstheme="minorHAnsi"/>
        </w:rPr>
        <w:t>t they</w:t>
      </w:r>
      <w:r w:rsidR="000E1E80">
        <w:rPr>
          <w:rFonts w:cstheme="minorHAnsi"/>
        </w:rPr>
        <w:t>—good bacteria in yogurt</w:t>
      </w:r>
      <w:r w:rsidR="00F7066E">
        <w:rPr>
          <w:rFonts w:cstheme="minorHAnsi"/>
        </w:rPr>
        <w:t>?</w:t>
      </w:r>
      <w:r w:rsidR="000E1E80">
        <w:rPr>
          <w:rFonts w:cstheme="minorHAnsi"/>
        </w:rPr>
        <w:t xml:space="preserve"> </w:t>
      </w:r>
      <w:r w:rsidR="000E1E80">
        <w:rPr>
          <w:rFonts w:cstheme="minorHAnsi"/>
        </w:rPr>
        <w:t>So</w:t>
      </w:r>
      <w:r w:rsidR="000E1E80">
        <w:rPr>
          <w:rFonts w:cstheme="minorHAnsi"/>
        </w:rPr>
        <w:t xml:space="preserve"> part of phages will be, “There are bad viruses that make us sick, and there are good viruses that kill them; the enemy of our enemy is our friend.” </w:t>
      </w:r>
    </w:p>
    <w:p w:rsidR="000E1E80" w:rsidP="000E1E80">
      <w:pPr>
        <w:pStyle w:val="Answer"/>
        <w:rPr>
          <w:rFonts w:cstheme="minorHAnsi"/>
        </w:rPr>
      </w:pPr>
      <w:r>
        <w:rPr>
          <w:rFonts w:cstheme="minorHAnsi"/>
        </w:rPr>
        <w:t xml:space="preserve">I think it is an important point and it is something that we </w:t>
      </w:r>
      <w:r w:rsidR="005F4259">
        <w:rPr>
          <w:rFonts w:cstheme="minorHAnsi"/>
        </w:rPr>
        <w:t>have been</w:t>
      </w:r>
      <w:r>
        <w:rPr>
          <w:rFonts w:cstheme="minorHAnsi"/>
        </w:rPr>
        <w:t xml:space="preserve"> investigating </w:t>
      </w:r>
      <w:r w:rsidR="005F4259">
        <w:rPr>
          <w:rFonts w:cstheme="minorHAnsi"/>
        </w:rPr>
        <w:t xml:space="preserve">by working </w:t>
      </w:r>
      <w:r>
        <w:rPr>
          <w:rFonts w:cstheme="minorHAnsi"/>
        </w:rPr>
        <w:t>with colleagues from the humanities, to try to examine the current narrative. We did a study, funded by the Wellcome Trust, to look at people</w:t>
      </w:r>
      <w:r w:rsidR="00406317">
        <w:rPr>
          <w:rFonts w:cstheme="minorHAnsi"/>
        </w:rPr>
        <w:t>’</w:t>
      </w:r>
      <w:r>
        <w:rPr>
          <w:rFonts w:cstheme="minorHAnsi"/>
        </w:rPr>
        <w:t xml:space="preserve">s perceptions of viruses, and the people </w:t>
      </w:r>
      <w:r w:rsidR="00F7066E">
        <w:rPr>
          <w:rFonts w:cstheme="minorHAnsi"/>
        </w:rPr>
        <w:t>who</w:t>
      </w:r>
      <w:r>
        <w:rPr>
          <w:rFonts w:cstheme="minorHAnsi"/>
        </w:rPr>
        <w:t xml:space="preserve"> were surveyed did have some understanding of the differences already. </w:t>
      </w:r>
      <w:r w:rsidR="00A77F8A">
        <w:rPr>
          <w:rFonts w:cstheme="minorHAnsi"/>
        </w:rPr>
        <w:t>I think there is</w:t>
      </w:r>
      <w:r>
        <w:rPr>
          <w:rFonts w:cstheme="minorHAnsi"/>
        </w:rPr>
        <w:t xml:space="preserve"> more education in that area</w:t>
      </w:r>
      <w:r w:rsidR="00A77F8A">
        <w:rPr>
          <w:rFonts w:cstheme="minorHAnsi"/>
        </w:rPr>
        <w:t>—</w:t>
      </w:r>
    </w:p>
    <w:p w:rsidR="000E1E80" w:rsidP="000E1E80">
      <w:pPr>
        <w:pStyle w:val="Question"/>
      </w:pPr>
      <w:sdt>
        <w:sdtPr>
          <w:alias w:val="Member"/>
          <w:tag w:val="&lt;Member mnisId='4834' dodsId='136481'&gt;"/>
          <w:id w:val="-2114815744"/>
          <w:placeholder>
            <w:docPart w:val="DefaultPlaceholder_-1854013440"/>
          </w:placeholder>
          <w:richText/>
        </w:sdtPr>
        <w:sdtContent>
          <w:r w:rsidRPr="000E1E80">
            <w:rPr>
              <w:b/>
            </w:rPr>
            <w:t>Katherine Fletcher:</w:t>
          </w:r>
        </w:sdtContent>
      </w:sdt>
      <w:r>
        <w:t xml:space="preserve"> </w:t>
      </w:r>
      <w:r w:rsidR="00142455">
        <w:t>So there is a differen</w:t>
      </w:r>
      <w:r w:rsidR="000605A7">
        <w:t>ce</w:t>
      </w:r>
      <w:r w:rsidR="00142455">
        <w:t xml:space="preserve"> in the shape</w:t>
      </w:r>
      <w:r>
        <w:t xml:space="preserve">, because fundamentally </w:t>
      </w:r>
      <w:r w:rsidR="00D62EEA">
        <w:t>they are a</w:t>
      </w:r>
      <w:r>
        <w:t>ttacking</w:t>
      </w:r>
      <w:r w:rsidR="00D62EEA">
        <w:t xml:space="preserve"> d</w:t>
      </w:r>
      <w:r>
        <w:t xml:space="preserve">ifferent </w:t>
      </w:r>
      <w:r>
        <w:t>things</w:t>
      </w:r>
      <w:r w:rsidR="00933D5D">
        <w:t>—</w:t>
      </w:r>
      <w:r>
        <w:t>brilliant</w:t>
      </w:r>
      <w:r>
        <w:t xml:space="preserve">. Can we be confident that we understand everything about phages? Can we look the public in the eye and say, “We have really nailed this, now. We know how this works,” or are there any gaps in our understanding of it? </w:t>
      </w:r>
    </w:p>
    <w:p w:rsidR="004842C4" w:rsidP="000E1E80">
      <w:pPr>
        <w:pStyle w:val="Answer"/>
        <w:rPr>
          <w:rFonts w:cstheme="minorHAnsi"/>
        </w:rPr>
      </w:pPr>
      <w:sdt>
        <w:sdtPr>
          <w:alias w:val="Witness"/>
          <w:id w:val="-1191995422"/>
          <w:placeholder>
            <w:docPart w:val="DefaultPlaceholder_-1854013440"/>
          </w:placeholder>
          <w:richText/>
        </w:sdtPr>
        <w:sdtContent>
          <w:r w:rsidRPr="000E1E80" w:rsidR="000E1E80">
            <w:rPr>
              <w:b/>
              <w:i/>
            </w:rPr>
            <w:t>Professor Santini:</w:t>
          </w:r>
        </w:sdtContent>
      </w:sdt>
      <w:r w:rsidR="000E1E80">
        <w:t xml:space="preserve"> </w:t>
      </w:r>
      <w:r w:rsidR="00142455">
        <w:rPr>
          <w:rFonts w:cstheme="minorHAnsi"/>
        </w:rPr>
        <w:t>Can I just take a step back</w:t>
      </w:r>
      <w:r w:rsidR="000E1E80">
        <w:rPr>
          <w:rFonts w:cstheme="minorHAnsi"/>
        </w:rPr>
        <w:t xml:space="preserve">? Animal viruses </w:t>
      </w:r>
      <w:r w:rsidR="00F41C61">
        <w:rPr>
          <w:rFonts w:cstheme="minorHAnsi"/>
        </w:rPr>
        <w:t>hav</w:t>
      </w:r>
      <w:r w:rsidR="000E1E80">
        <w:rPr>
          <w:rFonts w:cstheme="minorHAnsi"/>
        </w:rPr>
        <w:t>e evolved—they have come from phages, basically. There is a strong link. The thing about viruses, even with the virus that caused covid, is that</w:t>
      </w:r>
      <w:r>
        <w:rPr>
          <w:rFonts w:cstheme="minorHAnsi"/>
        </w:rPr>
        <w:t xml:space="preserve"> when</w:t>
      </w:r>
      <w:r w:rsidR="000E1E80">
        <w:rPr>
          <w:rFonts w:cstheme="minorHAnsi"/>
        </w:rPr>
        <w:t xml:space="preserve"> they infect </w:t>
      </w:r>
      <w:r>
        <w:rPr>
          <w:rFonts w:cstheme="minorHAnsi"/>
        </w:rPr>
        <w:t xml:space="preserve">they are very specific. </w:t>
      </w:r>
    </w:p>
    <w:p w:rsidR="004842C4" w:rsidP="009B641F">
      <w:pPr>
        <w:pStyle w:val="Question"/>
        <w:rPr>
          <w:rFonts w:cstheme="minorHAnsi"/>
        </w:rPr>
      </w:pPr>
      <w:sdt>
        <w:sdtPr>
          <w:alias w:val="Member"/>
          <w:tag w:val="&lt;Member mnisId='4834' dodsId='136481'&gt;"/>
          <w:id w:val="1197282942"/>
          <w:placeholder>
            <w:docPart w:val="DefaultPlaceholder_-1854013440"/>
          </w:placeholder>
          <w:richText/>
        </w:sdtPr>
        <w:sdtContent>
          <w:r w:rsidRPr="004842C4">
            <w:rPr>
              <w:b/>
            </w:rPr>
            <w:t>Katherine Fletcher:</w:t>
          </w:r>
        </w:sdtContent>
      </w:sdt>
      <w:r>
        <w:t xml:space="preserve"> </w:t>
      </w:r>
      <w:r w:rsidR="00F41C61">
        <w:t>Lock and key.</w:t>
      </w:r>
    </w:p>
    <w:p w:rsidR="004842C4" w:rsidP="004842C4">
      <w:pPr>
        <w:pStyle w:val="Answer"/>
        <w:rPr>
          <w:rFonts w:cstheme="minorHAnsi"/>
        </w:rPr>
      </w:pPr>
      <w:sdt>
        <w:sdtPr>
          <w:alias w:val="Witness"/>
          <w:id w:val="517972795"/>
          <w:placeholder>
            <w:docPart w:val="DefaultPlaceholder_-1854013440"/>
          </w:placeholder>
          <w:richText/>
        </w:sdtPr>
        <w:sdtContent>
          <w:r w:rsidRPr="004842C4">
            <w:rPr>
              <w:b/>
              <w:i/>
            </w:rPr>
            <w:t>Professor Santini:</w:t>
          </w:r>
        </w:sdtContent>
      </w:sdt>
      <w:r>
        <w:t xml:space="preserve"> Yes, so a lot </w:t>
      </w:r>
      <w:r w:rsidR="00142455">
        <w:rPr>
          <w:rFonts w:cstheme="minorHAnsi"/>
        </w:rPr>
        <w:t xml:space="preserve">of </w:t>
      </w:r>
      <w:r>
        <w:rPr>
          <w:rFonts w:cstheme="minorHAnsi"/>
        </w:rPr>
        <w:t xml:space="preserve">the </w:t>
      </w:r>
      <w:r w:rsidR="00142455">
        <w:rPr>
          <w:rFonts w:cstheme="minorHAnsi"/>
        </w:rPr>
        <w:t xml:space="preserve">animals </w:t>
      </w:r>
      <w:r>
        <w:rPr>
          <w:rFonts w:cstheme="minorHAnsi"/>
        </w:rPr>
        <w:t>and humans that have been infected have got that key.</w:t>
      </w:r>
      <w:r w:rsidR="00933D5D">
        <w:rPr>
          <w:rFonts w:cstheme="minorHAnsi"/>
        </w:rPr>
        <w:t xml:space="preserve"> E</w:t>
      </w:r>
      <w:r>
        <w:rPr>
          <w:rFonts w:cstheme="minorHAnsi"/>
        </w:rPr>
        <w:t>ach bacterial virus—each bacteriophage—will have a separate key that it recognises, and that will be specific. It will be different for humans and animals, and—</w:t>
      </w:r>
    </w:p>
    <w:p w:rsidR="004842C4" w:rsidRPr="00933D5D" w:rsidP="005B3919">
      <w:pPr>
        <w:pStyle w:val="Question"/>
        <w:numPr>
          <w:ilvl w:val="0"/>
          <w:numId w:val="0"/>
        </w:numPr>
        <w:ind w:left="794"/>
        <w:rPr>
          <w:rFonts w:cstheme="minorHAnsi"/>
        </w:rPr>
      </w:pPr>
      <w:sdt>
        <w:sdtPr>
          <w:alias w:val="Member"/>
          <w:tag w:val="&lt;Member mnisId='4834' dodsId='136481'&gt;"/>
          <w:id w:val="1517727118"/>
          <w:placeholder>
            <w:docPart w:val="DefaultPlaceholder_-1854013440"/>
          </w:placeholder>
          <w:richText/>
        </w:sdtPr>
        <w:sdtContent>
          <w:r w:rsidRPr="00933D5D">
            <w:rPr>
              <w:b/>
            </w:rPr>
            <w:t>Katherine Fletcher:</w:t>
          </w:r>
        </w:sdtContent>
      </w:sdt>
      <w:r>
        <w:t xml:space="preserve"> </w:t>
      </w:r>
      <w:r w:rsidRPr="00933D5D" w:rsidR="00142455">
        <w:rPr>
          <w:rFonts w:cstheme="minorHAnsi"/>
        </w:rPr>
        <w:t>That is brilliant</w:t>
      </w:r>
      <w:r w:rsidRPr="00933D5D">
        <w:rPr>
          <w:rFonts w:cstheme="minorHAnsi"/>
        </w:rPr>
        <w:t xml:space="preserve">. I just wanted to clear it up before we get on to the really technical stuff. Are there any gaps in our understanding of phages and how they work? </w:t>
      </w:r>
    </w:p>
    <w:p w:rsidR="003F542B" w:rsidP="004842C4">
      <w:pPr>
        <w:pStyle w:val="Answer"/>
        <w:rPr>
          <w:rFonts w:cstheme="minorHAnsi"/>
        </w:rPr>
      </w:pPr>
      <w:sdt>
        <w:sdtPr>
          <w:alias w:val="Witness"/>
          <w:id w:val="-1323730315"/>
          <w:placeholder>
            <w:docPart w:val="DefaultPlaceholder_-1854013440"/>
          </w:placeholder>
          <w:richText/>
        </w:sdtPr>
        <w:sdtContent>
          <w:r w:rsidRPr="004842C4" w:rsidR="004842C4">
            <w:rPr>
              <w:b/>
              <w:i/>
            </w:rPr>
            <w:t>Professor Clokie:</w:t>
          </w:r>
        </w:sdtContent>
      </w:sdt>
      <w:r w:rsidR="004842C4">
        <w:t xml:space="preserve"> </w:t>
      </w:r>
      <w:r w:rsidR="00142455">
        <w:rPr>
          <w:rFonts w:cstheme="minorHAnsi"/>
        </w:rPr>
        <w:t>Yes</w:t>
      </w:r>
      <w:r w:rsidR="004842C4">
        <w:rPr>
          <w:rFonts w:cstheme="minorHAnsi"/>
        </w:rPr>
        <w:t>. W</w:t>
      </w:r>
      <w:r w:rsidR="00142455">
        <w:rPr>
          <w:rFonts w:cstheme="minorHAnsi"/>
        </w:rPr>
        <w:t>e have</w:t>
      </w:r>
      <w:r w:rsidR="004842C4">
        <w:rPr>
          <w:rFonts w:cstheme="minorHAnsi"/>
        </w:rPr>
        <w:t xml:space="preserve">—connecting your last question with this question—a long </w:t>
      </w:r>
      <w:r w:rsidR="003A09D2">
        <w:rPr>
          <w:rFonts w:cstheme="minorHAnsi"/>
        </w:rPr>
        <w:t xml:space="preserve">history of </w:t>
      </w:r>
      <w:r w:rsidR="004842C4">
        <w:rPr>
          <w:rFonts w:cstheme="minorHAnsi"/>
        </w:rPr>
        <w:t xml:space="preserve">understanding phages. We have 100 years of observing, and a lot of recent cases where people have used phages, and compassionate cases as well. </w:t>
      </w:r>
    </w:p>
    <w:p w:rsidR="003F542B" w:rsidP="004842C4">
      <w:pPr>
        <w:pStyle w:val="Answer"/>
        <w:rPr>
          <w:rFonts w:cstheme="minorHAnsi"/>
        </w:rPr>
      </w:pPr>
      <w:r>
        <w:rPr>
          <w:rFonts w:cstheme="minorHAnsi"/>
        </w:rPr>
        <w:t xml:space="preserve">Huge numbers of trials have been done in the animal sector. In our lab, in the last year, we have done trials on thousands of birds, and we can see that they are effective. We know that they are safe. </w:t>
      </w:r>
    </w:p>
    <w:p w:rsidR="003426DE" w:rsidP="004842C4">
      <w:pPr>
        <w:pStyle w:val="Answer"/>
        <w:rPr>
          <w:rFonts w:cstheme="minorHAnsi"/>
        </w:rPr>
      </w:pPr>
      <w:r>
        <w:rPr>
          <w:rFonts w:cstheme="minorHAnsi"/>
        </w:rPr>
        <w:t>There are gaps in our understanding of the complexities of different types of viruses. We have said that their complexity is actually a good thing, but there are gaps in understanding the different nuances. I was saying they have been evolving for the whole time that bacteria have been in existence</w:t>
      </w:r>
      <w:r w:rsidR="00AE762A">
        <w:rPr>
          <w:rFonts w:cstheme="minorHAnsi"/>
        </w:rPr>
        <w:t xml:space="preserve">, so the different bacteria and viruses have solved the problem of killing each </w:t>
      </w:r>
      <w:r w:rsidR="00AE762A">
        <w:rPr>
          <w:rFonts w:cstheme="minorHAnsi"/>
        </w:rPr>
        <w:t xml:space="preserve">other in different ways. </w:t>
      </w:r>
      <w:r>
        <w:rPr>
          <w:rFonts w:cstheme="minorHAnsi"/>
        </w:rPr>
        <w:t xml:space="preserve">We have a lot to understand about the specifics of the different details, but we do not have to worry about the overall safety. </w:t>
      </w:r>
    </w:p>
    <w:p w:rsidR="003426DE" w:rsidP="003426DE">
      <w:pPr>
        <w:pStyle w:val="Question"/>
      </w:pPr>
      <w:sdt>
        <w:sdtPr>
          <w:alias w:val="Member"/>
          <w:tag w:val="&lt;Member mnisId='4834' dodsId='136481'&gt;"/>
          <w:id w:val="1642857392"/>
          <w:placeholder>
            <w:docPart w:val="DefaultPlaceholder_-1854013440"/>
          </w:placeholder>
          <w:richText/>
        </w:sdtPr>
        <w:sdtContent>
          <w:r w:rsidRPr="003426DE">
            <w:rPr>
              <w:b/>
            </w:rPr>
            <w:t>Katherine Fletcher:</w:t>
          </w:r>
        </w:sdtContent>
      </w:sdt>
      <w:r>
        <w:t xml:space="preserve"> That is fair enough. I am not worried. I just wanted to get it cleared up and out of the way.  </w:t>
      </w:r>
    </w:p>
    <w:p w:rsidR="003426DE" w:rsidP="00555105">
      <w:pPr>
        <w:pStyle w:val="Answer"/>
      </w:pPr>
      <w:sdt>
        <w:sdtPr>
          <w:alias w:val="Witness"/>
          <w:id w:val="-465817864"/>
          <w:placeholder>
            <w:docPart w:val="DefaultPlaceholder_-1854013440"/>
          </w:placeholder>
          <w:richText/>
        </w:sdtPr>
        <w:sdtContent>
          <w:r w:rsidRPr="00555105" w:rsidR="00555105">
            <w:rPr>
              <w:b/>
              <w:i/>
            </w:rPr>
            <w:t>Professor Clokie:</w:t>
          </w:r>
        </w:sdtContent>
      </w:sdt>
      <w:r w:rsidR="00555105">
        <w:t xml:space="preserve"> </w:t>
      </w:r>
      <w:r w:rsidR="00933D5D">
        <w:t>I</w:t>
      </w:r>
      <w:r>
        <w:t xml:space="preserve">t is important to clarify. </w:t>
      </w:r>
    </w:p>
    <w:p w:rsidR="003426DE" w:rsidRPr="003426DE" w:rsidP="003426DE">
      <w:pPr>
        <w:pStyle w:val="Question"/>
      </w:pPr>
      <w:sdt>
        <w:sdtPr>
          <w:alias w:val="Member"/>
          <w:tag w:val="&lt;Member mnisId='4834' dodsId='136481'&gt;"/>
          <w:id w:val="-1520462747"/>
          <w:placeholder>
            <w:docPart w:val="DefaultPlaceholder_-1854013440"/>
          </w:placeholder>
          <w:richText/>
        </w:sdtPr>
        <w:sdtContent>
          <w:r w:rsidRPr="003426DE">
            <w:rPr>
              <w:b/>
            </w:rPr>
            <w:t>Katherine Fletcher:</w:t>
          </w:r>
        </w:sdtContent>
      </w:sdt>
      <w:r>
        <w:t xml:space="preserve"> Professor Santini, do you think we have identified their strengths? The key strengths </w:t>
      </w:r>
      <w:r>
        <w:t>are:</w:t>
      </w:r>
      <w:r>
        <w:t xml:space="preserve"> they effectively do not touch human tissue, because they are not looking for it; they are replicable at speed; </w:t>
      </w:r>
      <w:r w:rsidR="00933D5D">
        <w:t xml:space="preserve">and </w:t>
      </w:r>
      <w:r>
        <w:t xml:space="preserve">they are highly specific. What else would you highlight as the strengths of bacteriophages for treating bacteria in human systems? </w:t>
      </w:r>
    </w:p>
    <w:p w:rsidR="008C3426" w:rsidP="003426DE">
      <w:pPr>
        <w:pStyle w:val="Answer"/>
        <w:rPr>
          <w:rFonts w:cstheme="minorHAnsi"/>
        </w:rPr>
      </w:pPr>
      <w:sdt>
        <w:sdtPr>
          <w:alias w:val="Witness"/>
          <w:id w:val="73395338"/>
          <w:placeholder>
            <w:docPart w:val="DefaultPlaceholder_-1854013440"/>
          </w:placeholder>
          <w:richText/>
        </w:sdtPr>
        <w:sdtContent>
          <w:r w:rsidRPr="003426DE" w:rsidR="003426DE">
            <w:rPr>
              <w:b/>
              <w:i/>
            </w:rPr>
            <w:t>Professor Santini:</w:t>
          </w:r>
        </w:sdtContent>
      </w:sdt>
      <w:r w:rsidR="003426DE">
        <w:t xml:space="preserve"> </w:t>
      </w:r>
      <w:r w:rsidR="003426DE">
        <w:rPr>
          <w:rFonts w:cstheme="minorHAnsi"/>
        </w:rPr>
        <w:t xml:space="preserve">There are different approaches depending on the organism that you want to kill. You could use specific phages—individual ones against particular organisms. You can use the large cocktails against those organisms. I was just trying to think of other advantages. They can be </w:t>
      </w:r>
      <w:r w:rsidR="003426DE">
        <w:rPr>
          <w:rFonts w:cstheme="minorHAnsi"/>
        </w:rPr>
        <w:t>cheap</w:t>
      </w:r>
      <w:r w:rsidR="003426DE">
        <w:rPr>
          <w:rFonts w:cstheme="minorHAnsi"/>
        </w:rPr>
        <w:t xml:space="preserve"> and you could develop natural phages quite easily in low and middle-income countries</w:t>
      </w:r>
      <w:r w:rsidR="00926830">
        <w:rPr>
          <w:rFonts w:cstheme="minorHAnsi"/>
        </w:rPr>
        <w:t>,</w:t>
      </w:r>
      <w:r>
        <w:rPr>
          <w:rFonts w:cstheme="minorHAnsi"/>
        </w:rPr>
        <w:t xml:space="preserve"> in particular.</w:t>
      </w:r>
    </w:p>
    <w:p w:rsidR="008C3426" w:rsidRPr="008C3426" w:rsidP="00320071">
      <w:pPr>
        <w:pStyle w:val="Question"/>
        <w:rPr>
          <w:rFonts w:cstheme="minorHAnsi"/>
        </w:rPr>
      </w:pPr>
      <w:sdt>
        <w:sdtPr>
          <w:alias w:val="Member"/>
          <w:tag w:val="&lt;Member mnisId='1578' dodsId='40488'&gt;"/>
          <w:id w:val="-1303389891"/>
          <w:placeholder>
            <w:docPart w:val="DefaultPlaceholder_-1854013440"/>
          </w:placeholder>
          <w:richText/>
        </w:sdtPr>
        <w:sdtContent>
          <w:r w:rsidRPr="008C3426">
            <w:rPr>
              <w:b/>
            </w:rPr>
            <w:t>Chair:</w:t>
          </w:r>
        </w:sdtContent>
      </w:sdt>
      <w:r>
        <w:t xml:space="preserve"> Did Professor Rees want to say something on that?</w:t>
      </w:r>
    </w:p>
    <w:p w:rsidR="003F542B" w:rsidP="008C3426">
      <w:pPr>
        <w:pStyle w:val="Answer"/>
        <w:rPr>
          <w:rFonts w:cstheme="minorHAnsi"/>
        </w:rPr>
      </w:pPr>
      <w:sdt>
        <w:sdtPr>
          <w:alias w:val="Witness"/>
          <w:id w:val="-1248644357"/>
          <w:placeholder>
            <w:docPart w:val="DefaultPlaceholder_-1854013440"/>
          </w:placeholder>
          <w:richText/>
        </w:sdtPr>
        <w:sdtContent>
          <w:r w:rsidRPr="008C3426" w:rsidR="008C3426">
            <w:rPr>
              <w:b/>
              <w:i/>
            </w:rPr>
            <w:t>Professor Rees:</w:t>
          </w:r>
        </w:sdtContent>
      </w:sdt>
      <w:r w:rsidR="008C3426">
        <w:t xml:space="preserve">  Yes, I was coming back to exactly that point. The drug discovery pipeline for antibiotics is getting tougher and tougher, but for phage the world is our oyster. There </w:t>
      </w:r>
      <w:r w:rsidR="008C3426">
        <w:t>are</w:t>
      </w:r>
      <w:r w:rsidR="008C3426">
        <w:t xml:space="preserve"> </w:t>
      </w:r>
      <w:r w:rsidR="008C3426">
        <w:rPr>
          <w:rFonts w:cstheme="minorHAnsi"/>
        </w:rPr>
        <w:t xml:space="preserve">limitless phage out there. Yes, they have to be isolated and purified, but the scientific community has identified those aspects of phage biology that we think could have a potential risk—and those are defined. </w:t>
      </w:r>
    </w:p>
    <w:p w:rsidR="008C3426" w:rsidP="008C3426">
      <w:pPr>
        <w:pStyle w:val="Answer"/>
        <w:rPr>
          <w:rFonts w:cstheme="minorHAnsi"/>
        </w:rPr>
      </w:pPr>
      <w:r>
        <w:rPr>
          <w:rFonts w:cstheme="minorHAnsi"/>
        </w:rPr>
        <w:t>W</w:t>
      </w:r>
      <w:r>
        <w:rPr>
          <w:rFonts w:cstheme="minorHAnsi"/>
        </w:rPr>
        <w:t>hen you go for phage therapy there are criteria. We say, “You want a phage like this</w:t>
      </w:r>
      <w:r w:rsidR="004B01C8">
        <w:rPr>
          <w:rFonts w:cstheme="minorHAnsi"/>
        </w:rPr>
        <w:t>; i</w:t>
      </w:r>
      <w:r>
        <w:rPr>
          <w:rFonts w:cstheme="minorHAnsi"/>
        </w:rPr>
        <w:t xml:space="preserve">t is lytic and does not have genes that would be transferred.” The scientists have enough knowledge to say, “We can pull these out,” and we can select from millions—billions. </w:t>
      </w:r>
    </w:p>
    <w:p w:rsidR="001E2778" w:rsidP="00C364EC">
      <w:pPr>
        <w:pStyle w:val="Question"/>
        <w:rPr>
          <w:rFonts w:cstheme="minorHAnsi"/>
        </w:rPr>
      </w:pPr>
      <w:sdt>
        <w:sdtPr>
          <w:alias w:val="Member"/>
          <w:tag w:val="&lt;Member mnisId='4834' dodsId='136481'&gt;"/>
          <w:id w:val="-1732921063"/>
          <w:placeholder>
            <w:docPart w:val="DefaultPlaceholder_-1854013440"/>
          </w:placeholder>
          <w:richText/>
        </w:sdtPr>
        <w:sdtContent>
          <w:r w:rsidRPr="008C3426" w:rsidR="008C3426">
            <w:rPr>
              <w:b/>
            </w:rPr>
            <w:t>Katherine Fletcher:</w:t>
          </w:r>
        </w:sdtContent>
      </w:sdt>
      <w:r w:rsidR="008C3426">
        <w:t xml:space="preserve"> </w:t>
      </w:r>
      <w:r w:rsidRPr="008C3426" w:rsidR="00142455">
        <w:rPr>
          <w:rFonts w:cstheme="minorHAnsi"/>
        </w:rPr>
        <w:t>That is a really interesting key point</w:t>
      </w:r>
      <w:r w:rsidR="008C3426">
        <w:rPr>
          <w:rFonts w:cstheme="minorHAnsi"/>
        </w:rPr>
        <w:t>, Professor Rees. Lots of people have heard about personalised medicine and the mRNA vaccination that has been produced to attack covid, which is us moving pieces of DNA around to create an output. You are saying that the key strength of phage</w:t>
      </w:r>
      <w:r>
        <w:rPr>
          <w:rFonts w:cstheme="minorHAnsi"/>
        </w:rPr>
        <w:t>s</w:t>
      </w:r>
      <w:r w:rsidR="008C3426">
        <w:rPr>
          <w:rFonts w:cstheme="minorHAnsi"/>
        </w:rPr>
        <w:t xml:space="preserve"> is that the world has created a panoply of varieties, and we just need to find the one that does the job that we want. Is that correct?</w:t>
      </w:r>
    </w:p>
    <w:p w:rsidR="007F4062" w:rsidP="001E2778">
      <w:pPr>
        <w:pStyle w:val="Answer"/>
        <w:rPr>
          <w:rFonts w:cstheme="minorHAnsi"/>
        </w:rPr>
      </w:pPr>
      <w:sdt>
        <w:sdtPr>
          <w:alias w:val="Witness"/>
          <w:id w:val="2117712512"/>
          <w:placeholder>
            <w:docPart w:val="DefaultPlaceholder_-1854013440"/>
          </w:placeholder>
          <w:richText/>
        </w:sdtPr>
        <w:sdtContent>
          <w:r w:rsidRPr="001E2778" w:rsidR="001E2778">
            <w:rPr>
              <w:b/>
              <w:i/>
            </w:rPr>
            <w:t>Professor Rees:</w:t>
          </w:r>
        </w:sdtContent>
      </w:sdt>
      <w:r w:rsidR="001E2778">
        <w:t xml:space="preserve"> </w:t>
      </w:r>
      <w:r w:rsidR="001E2778">
        <w:rPr>
          <w:rFonts w:cstheme="minorHAnsi"/>
        </w:rPr>
        <w:t xml:space="preserve">In itself that creates the problem, because how do you market that? How does the business community engage with that? From my side in the business development world, it is often about how you make the business case. If you need that huge panoply of things, how do you do it? Part of the </w:t>
      </w:r>
      <w:r>
        <w:rPr>
          <w:rFonts w:cstheme="minorHAnsi"/>
        </w:rPr>
        <w:t>limitation is that there is</w:t>
      </w:r>
      <w:r w:rsidR="00F7066E">
        <w:rPr>
          <w:rFonts w:cstheme="minorHAnsi"/>
        </w:rPr>
        <w:t>n</w:t>
      </w:r>
      <w:r w:rsidR="00406317">
        <w:rPr>
          <w:rFonts w:cstheme="minorHAnsi"/>
        </w:rPr>
        <w:t>’</w:t>
      </w:r>
      <w:r w:rsidR="00F7066E">
        <w:rPr>
          <w:rFonts w:cstheme="minorHAnsi"/>
        </w:rPr>
        <w:t>t</w:t>
      </w:r>
      <w:r>
        <w:rPr>
          <w:rFonts w:cstheme="minorHAnsi"/>
        </w:rPr>
        <w:t xml:space="preserve"> a clear legislative framework for companies to be confident that the market will be there. It is </w:t>
      </w:r>
      <w:r w:rsidR="00F7066E">
        <w:rPr>
          <w:rFonts w:cstheme="minorHAnsi"/>
        </w:rPr>
        <w:t xml:space="preserve">a </w:t>
      </w:r>
      <w:r>
        <w:rPr>
          <w:rFonts w:cstheme="minorHAnsi"/>
        </w:rPr>
        <w:t>chicken and egg</w:t>
      </w:r>
      <w:r w:rsidR="00F7066E">
        <w:rPr>
          <w:rFonts w:cstheme="minorHAnsi"/>
        </w:rPr>
        <w:t xml:space="preserve"> scenario</w:t>
      </w:r>
      <w:r>
        <w:rPr>
          <w:rFonts w:cstheme="minorHAnsi"/>
        </w:rPr>
        <w:t>.</w:t>
      </w:r>
      <w:r w:rsidR="00C0464B">
        <w:rPr>
          <w:rFonts w:cstheme="minorHAnsi"/>
        </w:rPr>
        <w:t xml:space="preserve"> We need some regulation.</w:t>
      </w:r>
    </w:p>
    <w:p w:rsidR="007F4062" w:rsidP="00772DEB">
      <w:pPr>
        <w:pStyle w:val="Question"/>
        <w:rPr>
          <w:rFonts w:cstheme="minorHAnsi"/>
        </w:rPr>
      </w:pPr>
      <w:sdt>
        <w:sdtPr>
          <w:alias w:val="Member"/>
          <w:tag w:val="&lt;Member mnisId='4834' dodsId='136481'&gt;"/>
          <w:id w:val="179092955"/>
          <w:placeholder>
            <w:docPart w:val="DefaultPlaceholder_-1854013440"/>
          </w:placeholder>
          <w:richText/>
        </w:sdtPr>
        <w:sdtContent>
          <w:r w:rsidRPr="007F4062">
            <w:rPr>
              <w:b/>
            </w:rPr>
            <w:t>Katherine Fletcher:</w:t>
          </w:r>
        </w:sdtContent>
      </w:sdt>
      <w:r>
        <w:t xml:space="preserve"> </w:t>
      </w:r>
      <w:r w:rsidRPr="007F4062" w:rsidR="00142455">
        <w:rPr>
          <w:rFonts w:cstheme="minorHAnsi"/>
        </w:rPr>
        <w:t xml:space="preserve">I </w:t>
      </w:r>
      <w:r>
        <w:rPr>
          <w:rFonts w:cstheme="minorHAnsi"/>
        </w:rPr>
        <w:t>know we want to come on to that</w:t>
      </w:r>
      <w:r w:rsidR="007E48CA">
        <w:rPr>
          <w:rFonts w:cstheme="minorHAnsi"/>
        </w:rPr>
        <w:t>, b</w:t>
      </w:r>
      <w:r>
        <w:rPr>
          <w:rFonts w:cstheme="minorHAnsi"/>
        </w:rPr>
        <w:t>ut I just want to do the last bit of quality nerdery, if that is acceptable. In terms of any risks and the clinical proposed use, would they be used in conjunction with or separately from antibiotics?</w:t>
      </w:r>
    </w:p>
    <w:p w:rsidR="003F3C10" w:rsidP="007F4062">
      <w:pPr>
        <w:pStyle w:val="Answer"/>
        <w:rPr>
          <w:rFonts w:cstheme="minorHAnsi"/>
        </w:rPr>
      </w:pPr>
      <w:sdt>
        <w:sdtPr>
          <w:alias w:val="Witness"/>
          <w:id w:val="858940493"/>
          <w:placeholder>
            <w:docPart w:val="DefaultPlaceholder_-1854013440"/>
          </w:placeholder>
          <w:richText/>
        </w:sdtPr>
        <w:sdtContent>
          <w:r w:rsidRPr="007F4062" w:rsidR="007F4062">
            <w:rPr>
              <w:b/>
              <w:i/>
            </w:rPr>
            <w:t>Professor Clokie:</w:t>
          </w:r>
        </w:sdtContent>
      </w:sdt>
      <w:r w:rsidR="007F4062">
        <w:t xml:space="preserve"> T</w:t>
      </w:r>
      <w:r w:rsidR="00142455">
        <w:rPr>
          <w:rFonts w:cstheme="minorHAnsi"/>
        </w:rPr>
        <w:t>here will be some cases</w:t>
      </w:r>
      <w:r w:rsidR="007F4062">
        <w:rPr>
          <w:rFonts w:cstheme="minorHAnsi"/>
        </w:rPr>
        <w:t xml:space="preserve"> where we will use them with antibiotics, and some where we will not. There is a risk with bacteriophages, as with any other microbial agent, that you will generate resistance, but we know how to minimise that by combining particular bacteriophages and using ones </w:t>
      </w:r>
      <w:r w:rsidR="00236B47">
        <w:rPr>
          <w:rFonts w:cstheme="minorHAnsi"/>
        </w:rPr>
        <w:t>where</w:t>
      </w:r>
      <w:r w:rsidR="007F4062">
        <w:rPr>
          <w:rFonts w:cstheme="minorHAnsi"/>
        </w:rPr>
        <w:t xml:space="preserve"> it is difficult for bacteria to become resistant</w:t>
      </w:r>
      <w:r w:rsidR="00236B47">
        <w:rPr>
          <w:rFonts w:cstheme="minorHAnsi"/>
        </w:rPr>
        <w:t xml:space="preserve"> to them. </w:t>
      </w:r>
      <w:r w:rsidR="007F4062">
        <w:rPr>
          <w:rFonts w:cstheme="minorHAnsi"/>
        </w:rPr>
        <w:t xml:space="preserve">There will be many settings where we will use bacteriophages with antibiotics. One does not by nature preclude the other. </w:t>
      </w:r>
    </w:p>
    <w:p w:rsidR="003F3C10" w:rsidRPr="003F3C10" w:rsidP="00736C54">
      <w:pPr>
        <w:pStyle w:val="Question"/>
        <w:rPr>
          <w:rFonts w:cstheme="minorHAnsi"/>
        </w:rPr>
      </w:pPr>
      <w:sdt>
        <w:sdtPr>
          <w:alias w:val="Member"/>
          <w:tag w:val="&lt;Member mnisId='4834' dodsId='136481'&gt;"/>
          <w:id w:val="758178502"/>
          <w:placeholder>
            <w:docPart w:val="DefaultPlaceholder_-1854013440"/>
          </w:placeholder>
          <w:richText/>
        </w:sdtPr>
        <w:sdtContent>
          <w:r w:rsidRPr="003F3C10">
            <w:rPr>
              <w:b/>
            </w:rPr>
            <w:t>Katherine Fletcher:</w:t>
          </w:r>
        </w:sdtContent>
      </w:sdt>
      <w:r>
        <w:t xml:space="preserve"> So there is a potential risk of </w:t>
      </w:r>
      <w:r>
        <w:t>its</w:t>
      </w:r>
      <w:r>
        <w:t xml:space="preserve"> becoming ineffective</w:t>
      </w:r>
      <w:r w:rsidR="003D3189">
        <w:t xml:space="preserve"> </w:t>
      </w:r>
      <w:r>
        <w:t>over time. Are there any identified risks about use in mammalian systems?</w:t>
      </w:r>
    </w:p>
    <w:p w:rsidR="005010CC" w:rsidP="003F3C10">
      <w:pPr>
        <w:pStyle w:val="Answer"/>
      </w:pPr>
      <w:sdt>
        <w:sdtPr>
          <w:alias w:val="Witness"/>
          <w:id w:val="-1447609131"/>
          <w:placeholder>
            <w:docPart w:val="DefaultPlaceholder_-1854013440"/>
          </w:placeholder>
          <w:richText/>
        </w:sdtPr>
        <w:sdtContent>
          <w:r w:rsidRPr="003F3C10" w:rsidR="003F3C10">
            <w:rPr>
              <w:b/>
              <w:i/>
            </w:rPr>
            <w:t>Professor Clokie:</w:t>
          </w:r>
        </w:sdtContent>
      </w:sdt>
      <w:r w:rsidR="003F3C10">
        <w:t xml:space="preserve"> T</w:t>
      </w:r>
      <w:r w:rsidRPr="003F3C10" w:rsidR="00142455">
        <w:t>he evidence suggests</w:t>
      </w:r>
      <w:r w:rsidR="003F3C10">
        <w:t xml:space="preserve"> that when they are given orally or topically, or are nebulised, you do not mount a strong immune response. They are not a toxic product. If you inject them, that is different. A body of work needs to be done to find phages that are less immunogenic, and </w:t>
      </w:r>
      <w:r w:rsidR="00933D5D">
        <w:t xml:space="preserve">to </w:t>
      </w:r>
      <w:r w:rsidR="003F3C10">
        <w:t xml:space="preserve">work out how they could be used in that way; but there is not a direct risk. There are risks associated with producing a product, but we understand what those risks are, and we can monitor a product to make sure it is not going to cause any indirect effects. </w:t>
      </w:r>
    </w:p>
    <w:p w:rsidR="00201C82" w:rsidP="005010CC">
      <w:pPr>
        <w:pStyle w:val="Answer"/>
        <w:rPr>
          <w:rFonts w:cstheme="minorHAnsi"/>
        </w:rPr>
      </w:pPr>
      <w:sdt>
        <w:sdtPr>
          <w:alias w:val="Witness"/>
          <w:id w:val="683012649"/>
          <w:placeholder>
            <w:docPart w:val="DefaultPlaceholder_-1854013440"/>
          </w:placeholder>
          <w:richText/>
        </w:sdtPr>
        <w:sdtContent>
          <w:r w:rsidRPr="005010CC" w:rsidR="005010CC">
            <w:rPr>
              <w:b/>
              <w:i/>
            </w:rPr>
            <w:t>Professor Santini:</w:t>
          </w:r>
        </w:sdtContent>
      </w:sdt>
      <w:r w:rsidR="005010CC">
        <w:t xml:space="preserve"> </w:t>
      </w:r>
      <w:r w:rsidR="00142455">
        <w:rPr>
          <w:rFonts w:cstheme="minorHAnsi"/>
        </w:rPr>
        <w:t>Can I follow up with one thing</w:t>
      </w:r>
      <w:r w:rsidR="005010CC">
        <w:rPr>
          <w:rFonts w:cstheme="minorHAnsi"/>
        </w:rPr>
        <w:t>? It is really important that you understand the phages that you are using, because if there are unknown genes in there</w:t>
      </w:r>
      <w:r w:rsidR="00933D5D">
        <w:rPr>
          <w:rFonts w:cstheme="minorHAnsi"/>
        </w:rPr>
        <w:t>,</w:t>
      </w:r>
      <w:r w:rsidR="005010CC">
        <w:rPr>
          <w:rFonts w:cstheme="minorHAnsi"/>
        </w:rPr>
        <w:t xml:space="preserve"> you do not know what the potential risk will be in future. As you know, the virus that causes covid can recombine and change, so you really need to know what you are using to minimise any risk. People are taking these approaches, including starting from scratch in designing phages—engineering phages with known genes, so they know they are not going to be of risk. </w:t>
      </w:r>
    </w:p>
    <w:p w:rsidR="00201C82" w:rsidRPr="00201C82" w:rsidP="00696BB3">
      <w:pPr>
        <w:pStyle w:val="Question"/>
        <w:rPr>
          <w:rFonts w:cstheme="minorHAnsi"/>
        </w:rPr>
      </w:pPr>
      <w:sdt>
        <w:sdtPr>
          <w:alias w:val="Member"/>
          <w:tag w:val="&lt;Member mnisId='4834' dodsId='136481'&gt;"/>
          <w:id w:val="-1717420997"/>
          <w:placeholder>
            <w:docPart w:val="DefaultPlaceholder_-1854013440"/>
          </w:placeholder>
          <w:richText/>
        </w:sdtPr>
        <w:sdtContent>
          <w:r w:rsidRPr="00201C82">
            <w:rPr>
              <w:b/>
            </w:rPr>
            <w:t>Katherine Fletcher:</w:t>
          </w:r>
        </w:sdtContent>
      </w:sdt>
      <w:r>
        <w:t xml:space="preserve"> </w:t>
      </w:r>
      <w:r w:rsidR="00B81C88">
        <w:t xml:space="preserve">I </w:t>
      </w:r>
      <w:r>
        <w:t xml:space="preserve">was going to </w:t>
      </w:r>
      <w:r w:rsidR="00B81C88">
        <w:t>ask, as</w:t>
      </w:r>
      <w:r>
        <w:t xml:space="preserve"> my last question</w:t>
      </w:r>
      <w:r w:rsidR="00B81C88">
        <w:t>: i</w:t>
      </w:r>
      <w:r>
        <w:t>s there anything that can kill a phage?</w:t>
      </w:r>
    </w:p>
    <w:p w:rsidR="00B81C88" w:rsidP="00201C82">
      <w:pPr>
        <w:pStyle w:val="Answer"/>
      </w:pPr>
      <w:sdt>
        <w:sdtPr>
          <w:alias w:val="Witness"/>
          <w:id w:val="-730456275"/>
          <w:placeholder>
            <w:docPart w:val="DefaultPlaceholder_-1854013440"/>
          </w:placeholder>
          <w:richText/>
        </w:sdtPr>
        <w:sdtContent>
          <w:r w:rsidRPr="00201C82" w:rsidR="00201C82">
            <w:rPr>
              <w:b/>
              <w:i/>
            </w:rPr>
            <w:t>Professor Santini:</w:t>
          </w:r>
          <w:r>
            <w:rPr>
              <w:b/>
              <w:i/>
            </w:rPr>
            <w:t xml:space="preserve"> </w:t>
          </w:r>
        </w:sdtContent>
      </w:sdt>
      <w:r w:rsidR="00201C82">
        <w:t xml:space="preserve">The immune system. </w:t>
      </w:r>
    </w:p>
    <w:p w:rsidR="00201C82" w:rsidRPr="00201C82" w:rsidP="00933D5D">
      <w:pPr>
        <w:pStyle w:val="Answer"/>
        <w:rPr>
          <w:rFonts w:cstheme="minorHAnsi"/>
        </w:rPr>
      </w:pPr>
      <w:sdt>
        <w:sdtPr>
          <w:alias w:val="Witness"/>
          <w:id w:val="-1819257833"/>
          <w:placeholder>
            <w:docPart w:val="DefaultPlaceholder_-1854013440"/>
          </w:placeholder>
          <w:richText/>
        </w:sdtPr>
        <w:sdtContent>
          <w:r w:rsidRPr="00805AD9" w:rsidR="00B81C88">
            <w:rPr>
              <w:b/>
              <w:i/>
            </w:rPr>
            <w:t>Professor Rees:</w:t>
          </w:r>
        </w:sdtContent>
      </w:sdt>
      <w:r w:rsidRPr="00805AD9" w:rsidR="00B81C88">
        <w:t xml:space="preserve"> </w:t>
      </w:r>
      <w:r w:rsidRPr="00805AD9">
        <w:t>Protozoa love grazing on them, but that is another story.</w:t>
      </w:r>
    </w:p>
    <w:p w:rsidR="009908BD" w:rsidRPr="009908BD" w:rsidP="00201C82">
      <w:pPr>
        <w:pStyle w:val="Question"/>
        <w:rPr>
          <w:rFonts w:cstheme="minorHAnsi"/>
        </w:rPr>
      </w:pPr>
      <w:sdt>
        <w:sdtPr>
          <w:alias w:val="Member"/>
          <w:tag w:val="&lt;Member mnisId='4443' dodsId='137172'&gt;"/>
          <w:id w:val="626742724"/>
          <w:placeholder>
            <w:docPart w:val="DefaultPlaceholder_-1854013440"/>
          </w:placeholder>
          <w:richText/>
        </w:sdtPr>
        <w:sdtContent>
          <w:r w:rsidRPr="00201C82" w:rsidR="00201C82">
            <w:rPr>
              <w:b/>
            </w:rPr>
            <w:t>Carol Monaghan:</w:t>
          </w:r>
        </w:sdtContent>
      </w:sdt>
      <w:r w:rsidR="00201C82">
        <w:t xml:space="preserve"> </w:t>
      </w:r>
      <w:r>
        <w:t>You were talking about the engineering of phages. Can I just check this? If a new virus comes along, probably</w:t>
      </w:r>
      <w:r w:rsidR="002B6038">
        <w:t>,</w:t>
      </w:r>
      <w:r>
        <w:t xml:space="preserve"> in the thousands or millions of different phages</w:t>
      </w:r>
      <w:r w:rsidR="009F7EC5">
        <w:t>,</w:t>
      </w:r>
      <w:r>
        <w:t xml:space="preserve"> there will be something that will be a fit for that, and can attack it; but is there a possibility that if something new comes along you could manipulate a phage that is already there that is close, to attack it?</w:t>
      </w:r>
    </w:p>
    <w:p w:rsidR="00D452A0" w:rsidP="009908BD">
      <w:pPr>
        <w:pStyle w:val="Answer"/>
      </w:pPr>
      <w:sdt>
        <w:sdtPr>
          <w:alias w:val="Witness"/>
          <w:id w:val="-1637562421"/>
          <w:placeholder>
            <w:docPart w:val="DefaultPlaceholder_-1854013440"/>
          </w:placeholder>
          <w:richText/>
        </w:sdtPr>
        <w:sdtContent>
          <w:r w:rsidRPr="009908BD" w:rsidR="009908BD">
            <w:rPr>
              <w:b/>
              <w:i/>
            </w:rPr>
            <w:t>Professor Rees:</w:t>
          </w:r>
        </w:sdtContent>
      </w:sdt>
      <w:r w:rsidR="009908BD">
        <w:t xml:space="preserve"> Just to set things clear—I know it is a terminology thing, but in microbiology these phages are killing bacteria. They are viruses that kill bacteria. They will not kill virus</w:t>
      </w:r>
      <w:r>
        <w:t>es. As</w:t>
      </w:r>
      <w:r w:rsidR="009908BD">
        <w:t xml:space="preserve"> it is on the record</w:t>
      </w:r>
      <w:r w:rsidR="00933D5D">
        <w:t>,</w:t>
      </w:r>
      <w:r w:rsidR="009908BD">
        <w:t xml:space="preserve"> I just want to make sure we are clear about that. </w:t>
      </w:r>
    </w:p>
    <w:p w:rsidR="00805AD9" w:rsidP="009908BD">
      <w:pPr>
        <w:pStyle w:val="Answer"/>
      </w:pPr>
      <w:r>
        <w:t xml:space="preserve">To be honest, yes, there have been examples where people have </w:t>
      </w:r>
      <w:r>
        <w:t>taken</w:t>
      </w:r>
      <w:r>
        <w:t xml:space="preserve"> the genetic route, but in the first instance there is such a plethora of phage out there, and our sequencing technologies and bioinformatics, and ability to understand the genetics, have really moved on in the last 10 year</w:t>
      </w:r>
      <w:r w:rsidR="00D452A0">
        <w:t>s</w:t>
      </w:r>
      <w:r>
        <w:t xml:space="preserve">. </w:t>
      </w:r>
    </w:p>
    <w:p w:rsidR="00805AD9" w:rsidP="009908BD">
      <w:pPr>
        <w:pStyle w:val="Answer"/>
      </w:pPr>
      <w:r>
        <w:t>G</w:t>
      </w:r>
      <w:r w:rsidR="00660DB1">
        <w:t xml:space="preserve">etting a new phage and new genetic information about it, and doing those checks, is much easier, and our understanding is growing all the time. It is a worldwide programme, where we are gaining knowledge all the time of the genes that make the viruses. </w:t>
      </w:r>
    </w:p>
    <w:p w:rsidR="00FF2F8B" w:rsidP="009908BD">
      <w:pPr>
        <w:pStyle w:val="Answer"/>
      </w:pPr>
      <w:r>
        <w:t xml:space="preserve">The science is moving fast. Do not ask a scientist if we know everything, because we are going to say no. We will never admit we know everything—otherwise we are out of a job. There is always new knowledge, but we have a vast amount of knowledge, and that feeds into our safety criteria. </w:t>
      </w:r>
    </w:p>
    <w:p w:rsidR="00805AD9" w:rsidRPr="00805AD9" w:rsidP="00FF2F8B">
      <w:pPr>
        <w:pStyle w:val="Question"/>
        <w:rPr>
          <w:rFonts w:cstheme="minorHAnsi"/>
        </w:rPr>
      </w:pPr>
      <w:sdt>
        <w:sdtPr>
          <w:alias w:val="Member"/>
          <w:tag w:val="&lt;Member mnisId='1489' dodsId='40783'&gt;"/>
          <w:id w:val="1209909862"/>
          <w:placeholder>
            <w:docPart w:val="DefaultPlaceholder_-1854013440"/>
          </w:placeholder>
          <w:richText/>
        </w:sdtPr>
        <w:sdtContent>
          <w:r w:rsidRPr="00FF2F8B" w:rsidR="00FF2F8B">
            <w:rPr>
              <w:b/>
            </w:rPr>
            <w:t>Dawn Butler:</w:t>
          </w:r>
        </w:sdtContent>
      </w:sdt>
      <w:r w:rsidR="00FF2F8B">
        <w:t xml:space="preserve"> </w:t>
      </w:r>
      <w:r>
        <w:t>This is f</w:t>
      </w:r>
      <w:r w:rsidR="00FF2F8B">
        <w:t xml:space="preserve">ascinating evidence, so thank you all very much. </w:t>
      </w:r>
    </w:p>
    <w:p w:rsidR="00FF2F8B" w:rsidRPr="00FF2F8B" w:rsidP="00805AD9">
      <w:pPr>
        <w:pStyle w:val="Question"/>
        <w:numPr>
          <w:ilvl w:val="0"/>
          <w:numId w:val="0"/>
        </w:numPr>
        <w:ind w:left="794"/>
        <w:rPr>
          <w:rFonts w:cstheme="minorHAnsi"/>
        </w:rPr>
      </w:pPr>
      <w:r>
        <w:t>Professor Santini, you talked about knowing what you are doing with regard to phages</w:t>
      </w:r>
      <w:r w:rsidR="00BB1941">
        <w:t>. S</w:t>
      </w:r>
      <w:r>
        <w:t>ometimes I feel that other countries are way ahead of where we are in the UK, so I just wondered how well developed we are here compared to other countries, in understanding what we are doing with phages.</w:t>
      </w:r>
    </w:p>
    <w:p w:rsidR="00805AD9" w:rsidP="00FF2F8B">
      <w:pPr>
        <w:pStyle w:val="Answer"/>
      </w:pPr>
      <w:sdt>
        <w:sdtPr>
          <w:alias w:val="Witness"/>
          <w:id w:val="-1264909173"/>
          <w:placeholder>
            <w:docPart w:val="DefaultPlaceholder_-1854013440"/>
          </w:placeholder>
          <w:richText/>
        </w:sdtPr>
        <w:sdtContent>
          <w:r w:rsidRPr="00FF2F8B" w:rsidR="00FF2F8B">
            <w:rPr>
              <w:b/>
              <w:i/>
            </w:rPr>
            <w:t>Professor Santini:</w:t>
          </w:r>
        </w:sdtContent>
      </w:sdt>
      <w:r w:rsidR="00FF2F8B">
        <w:t xml:space="preserve"> I am going to start with a positive and tell you that we could be world leaders, of course</w:t>
      </w:r>
      <w:r w:rsidR="007232C5">
        <w:t xml:space="preserve">, with the right things put in place. We can certainly learn from other countries in terms of the regulations. They are more stringent here, but I am sure you are going to talk about that at some point. They are much stricter, and, actually, not that clear with respect to phages. </w:t>
      </w:r>
    </w:p>
    <w:p w:rsidR="00BB1941" w:rsidP="00FF2F8B">
      <w:pPr>
        <w:pStyle w:val="Answer"/>
      </w:pPr>
      <w:r>
        <w:t xml:space="preserve">The other </w:t>
      </w:r>
      <w:r>
        <w:t>issue</w:t>
      </w:r>
      <w:r>
        <w:t xml:space="preserve"> is that I think we can learn from places that have been using phages and checking their use—monitoring what happens to the patient over time. Belgium is one place that is doing this really nicely and providing phages for the UK. I think Josh Jones is going to talk about that. </w:t>
      </w:r>
      <w:r w:rsidR="00E00BB3">
        <w:t>Australia has recently put out a very good protocol for how to use phages. This is on compassionate access grounds. Obviously, eastern Europe has been using phages for ages, so there is a lot to be learned there. The US now ha</w:t>
      </w:r>
      <w:r w:rsidR="00805AD9">
        <w:t>s</w:t>
      </w:r>
      <w:r w:rsidR="00E00BB3">
        <w:t xml:space="preserve"> quite a few clinical trials that the FDA has funded using phages</w:t>
      </w:r>
      <w:r w:rsidR="00933D5D">
        <w:t>,</w:t>
      </w:r>
      <w:r w:rsidR="00E00BB3">
        <w:t xml:space="preserve"> and there are some clinical trials in Europe as well. </w:t>
      </w:r>
    </w:p>
    <w:p w:rsidR="00841F63" w:rsidP="00841F63">
      <w:pPr>
        <w:pStyle w:val="Answer"/>
      </w:pPr>
      <w:sdt>
        <w:sdtPr>
          <w:alias w:val="Witness"/>
          <w:id w:val="1231971924"/>
          <w:placeholder>
            <w:docPart w:val="8FFEF3FCA7E7424BBE95FFF0B4755EB8"/>
          </w:placeholder>
          <w:richText/>
        </w:sdtPr>
        <w:sdtContent>
          <w:r w:rsidRPr="00E06703">
            <w:rPr>
              <w:b/>
              <w:i/>
            </w:rPr>
            <w:t>Professor Clokie:</w:t>
          </w:r>
        </w:sdtContent>
      </w:sdt>
      <w:r>
        <w:t xml:space="preserve"> I totally agree with Joanne. We have a lot of expertise in the UK. We have a very strong culture and history of microbiology expertise</w:t>
      </w:r>
      <w:r w:rsidR="00933D5D">
        <w:t>,</w:t>
      </w:r>
      <w:r>
        <w:t xml:space="preserve"> and it is internationally accepted that we have arguably more phage expertise in the UK than in other countries</w:t>
      </w:r>
      <w:r w:rsidR="00933D5D">
        <w:t>,</w:t>
      </w:r>
      <w:r>
        <w:t xml:space="preserve"> but it is in little pockets. It is quite fragmented. We need to be much more co-ordinated in our response to maintain that position. Other countries are investing a lot more in the technology than we are, so we need to join up and capitalise on what we have. We are good at that aspect of it, and we are also good at translating things. </w:t>
      </w:r>
    </w:p>
    <w:p w:rsidR="00841F63" w:rsidP="00841F63">
      <w:pPr>
        <w:pStyle w:val="Answer"/>
      </w:pPr>
      <w:r>
        <w:t xml:space="preserve">We have quite close connections with our clinical colleagues, so at Leicester and at many universities there are close connections with local hospitals. We have the ability to move forward now that we have a lot more clinical interest to drive projects. That is why we need policy support, the regulatory framework and those aspects—to join things together. </w:t>
      </w:r>
    </w:p>
    <w:p w:rsidR="00841F63" w:rsidP="00841F63">
      <w:pPr>
        <w:pStyle w:val="Answer"/>
      </w:pPr>
      <w:r>
        <w:t xml:space="preserve">I think we need a co-ordinated institute of national research—a phage institute—where our banks of phages can be stored and we can have </w:t>
      </w:r>
      <w:r>
        <w:t xml:space="preserve">standard protocols. We could have banks of phages for people to access when they want to start their own projects. </w:t>
      </w:r>
    </w:p>
    <w:p w:rsidR="00841F63" w:rsidP="00841F63">
      <w:pPr>
        <w:pStyle w:val="Answer"/>
      </w:pPr>
      <w:r>
        <w:t>We are in a good position to capitalise on what we have at the momen</w:t>
      </w:r>
      <w:r w:rsidR="00933D5D">
        <w:t>t</w:t>
      </w:r>
      <w:r>
        <w:t xml:space="preserve"> and turn it into a reality.</w:t>
      </w:r>
      <w:r w:rsidR="00F7066E">
        <w:t xml:space="preserve"> </w:t>
      </w:r>
    </w:p>
    <w:p w:rsidR="00841F63" w:rsidRPr="002C4595" w:rsidP="00841F63">
      <w:pPr>
        <w:pStyle w:val="Question"/>
        <w:numPr>
          <w:ilvl w:val="0"/>
          <w:numId w:val="9"/>
        </w:numPr>
        <w:rPr>
          <w:rFonts w:cstheme="minorHAnsi"/>
        </w:rPr>
      </w:pPr>
      <w:sdt>
        <w:sdtPr>
          <w:alias w:val="Member"/>
          <w:tag w:val="&lt;Member mnisId='4834' dodsId='136481'&gt;"/>
          <w:id w:val="740526796"/>
          <w:placeholder>
            <w:docPart w:val="8FFEF3FCA7E7424BBE95FFF0B4755EB8"/>
          </w:placeholder>
          <w:richText/>
        </w:sdtPr>
        <w:sdtContent>
          <w:r w:rsidRPr="002C4595">
            <w:rPr>
              <w:b/>
            </w:rPr>
            <w:t>Katherine Fletcher:</w:t>
          </w:r>
        </w:sdtContent>
      </w:sdt>
      <w:r>
        <w:t xml:space="preserve"> Do you mean something like a national phage library?</w:t>
      </w:r>
    </w:p>
    <w:p w:rsidR="00841F63" w:rsidP="00841F63">
      <w:pPr>
        <w:pStyle w:val="Answer"/>
      </w:pPr>
      <w:sdt>
        <w:sdtPr>
          <w:alias w:val="Witness"/>
          <w:id w:val="1525678673"/>
          <w:placeholder>
            <w:docPart w:val="8FFEF3FCA7E7424BBE95FFF0B4755EB8"/>
          </w:placeholder>
          <w:richText/>
        </w:sdtPr>
        <w:sdtContent>
          <w:r w:rsidRPr="002C4595">
            <w:rPr>
              <w:b/>
              <w:i/>
            </w:rPr>
            <w:t>Professor Clokie:</w:t>
          </w:r>
        </w:sdtContent>
      </w:sdt>
      <w:r>
        <w:t xml:space="preserve"> Yes.</w:t>
      </w:r>
    </w:p>
    <w:p w:rsidR="00841F63" w:rsidP="00841F63">
      <w:pPr>
        <w:pStyle w:val="Question"/>
        <w:numPr>
          <w:ilvl w:val="0"/>
          <w:numId w:val="0"/>
        </w:numPr>
        <w:ind w:left="794"/>
      </w:pPr>
      <w:sdt>
        <w:sdtPr>
          <w:alias w:val="Member"/>
          <w:tag w:val="&lt;Member mnisId='1489' dodsId='40783'&gt;"/>
          <w:id w:val="937941283"/>
          <w:placeholder>
            <w:docPart w:val="8FFEF3FCA7E7424BBE95FFF0B4755EB8"/>
          </w:placeholder>
          <w:richText/>
        </w:sdtPr>
        <w:sdtContent>
          <w:r w:rsidRPr="002C4595">
            <w:rPr>
              <w:b/>
            </w:rPr>
            <w:t>Dawn Butler:</w:t>
          </w:r>
        </w:sdtContent>
      </w:sdt>
      <w:r>
        <w:t xml:space="preserve"> It</w:t>
      </w:r>
      <w:r w:rsidR="00406317">
        <w:t>’</w:t>
      </w:r>
      <w:r>
        <w:t xml:space="preserve">s good—you could do the whole thing. </w:t>
      </w:r>
    </w:p>
    <w:p w:rsidR="00841F63" w:rsidP="00841F63">
      <w:pPr>
        <w:pStyle w:val="Answer"/>
        <w:rPr>
          <w:rFonts w:cstheme="minorHAnsi"/>
        </w:rPr>
      </w:pPr>
      <w:sdt>
        <w:sdtPr>
          <w:alias w:val="Witness"/>
          <w:id w:val="1126280722"/>
          <w:placeholder>
            <w:docPart w:val="8FFEF3FCA7E7424BBE95FFF0B4755EB8"/>
          </w:placeholder>
          <w:richText/>
        </w:sdtPr>
        <w:sdtContent>
          <w:r w:rsidRPr="002C4595">
            <w:rPr>
              <w:b/>
              <w:i/>
            </w:rPr>
            <w:t>Professor Santini:</w:t>
          </w:r>
        </w:sdtContent>
      </w:sdt>
      <w:r>
        <w:t xml:space="preserve"> </w:t>
      </w:r>
      <w:r>
        <w:rPr>
          <w:rFonts w:cstheme="minorHAnsi"/>
        </w:rPr>
        <w:t>Just one thing: manufacturing is a problem. It is one case to manufacture for a compassionate access case—very personalised medicine—but when we are talking about clinical trials</w:t>
      </w:r>
      <w:r w:rsidR="00933D5D">
        <w:rPr>
          <w:rFonts w:cstheme="minorHAnsi"/>
        </w:rPr>
        <w:t>,</w:t>
      </w:r>
      <w:r>
        <w:rPr>
          <w:rFonts w:cstheme="minorHAnsi"/>
        </w:rPr>
        <w:t xml:space="preserve"> we do not have GMP facilities. Good manufacturing practice facilities are a requirement from the MHRA for large-scale production of phages for, say, clinical trials. </w:t>
      </w:r>
      <w:r>
        <w:rPr>
          <w:rFonts w:cstheme="minorHAnsi"/>
        </w:rPr>
        <w:t>So</w:t>
      </w:r>
      <w:r>
        <w:rPr>
          <w:rFonts w:cstheme="minorHAnsi"/>
        </w:rPr>
        <w:t xml:space="preserve"> infrastructure with respect to manufacture, together with regulation, would really help us to move forward.</w:t>
      </w:r>
    </w:p>
    <w:p w:rsidR="00841F63" w:rsidP="00841F63">
      <w:pPr>
        <w:pStyle w:val="Answer"/>
        <w:rPr>
          <w:rFonts w:cstheme="minorHAnsi"/>
        </w:rPr>
      </w:pPr>
      <w:sdt>
        <w:sdtPr>
          <w:alias w:val="Witness"/>
          <w:id w:val="-957487726"/>
          <w:placeholder>
            <w:docPart w:val="8FFEF3FCA7E7424BBE95FFF0B4755EB8"/>
          </w:placeholder>
          <w:richText/>
        </w:sdtPr>
        <w:sdtContent>
          <w:r w:rsidRPr="002C4595">
            <w:rPr>
              <w:b/>
              <w:i/>
            </w:rPr>
            <w:t>Professor Rees:</w:t>
          </w:r>
        </w:sdtContent>
      </w:sdt>
      <w:r>
        <w:t xml:space="preserve"> We </w:t>
      </w:r>
      <w:r>
        <w:rPr>
          <w:rFonts w:cstheme="minorHAnsi"/>
        </w:rPr>
        <w:t>do have the potential for GMP production. It is just that because there isn</w:t>
      </w:r>
      <w:r w:rsidR="00406317">
        <w:rPr>
          <w:rFonts w:cstheme="minorHAnsi"/>
        </w:rPr>
        <w:t>’</w:t>
      </w:r>
      <w:r>
        <w:rPr>
          <w:rFonts w:cstheme="minorHAnsi"/>
        </w:rPr>
        <w:t>t a market</w:t>
      </w:r>
      <w:r w:rsidR="00933D5D">
        <w:rPr>
          <w:rFonts w:cstheme="minorHAnsi"/>
        </w:rPr>
        <w:t>,</w:t>
      </w:r>
      <w:r>
        <w:rPr>
          <w:rFonts w:cstheme="minorHAnsi"/>
        </w:rPr>
        <w:t xml:space="preserve"> people do not invest.</w:t>
      </w:r>
    </w:p>
    <w:p w:rsidR="00841F63" w:rsidRPr="002C4595" w:rsidP="00841F63">
      <w:pPr>
        <w:pStyle w:val="Question"/>
        <w:numPr>
          <w:ilvl w:val="0"/>
          <w:numId w:val="9"/>
        </w:numPr>
        <w:rPr>
          <w:rFonts w:cstheme="minorHAnsi"/>
        </w:rPr>
      </w:pPr>
      <w:sdt>
        <w:sdtPr>
          <w:alias w:val="Member"/>
          <w:tag w:val="&lt;Member mnisId='1489' dodsId='40783'&gt;"/>
          <w:id w:val="182793767"/>
          <w:placeholder>
            <w:docPart w:val="8FFEF3FCA7E7424BBE95FFF0B4755EB8"/>
          </w:placeholder>
          <w:richText/>
        </w:sdtPr>
        <w:sdtContent>
          <w:r w:rsidRPr="002C4595">
            <w:rPr>
              <w:b/>
            </w:rPr>
            <w:t>Dawn Butler:</w:t>
          </w:r>
        </w:sdtContent>
      </w:sdt>
      <w:r>
        <w:t xml:space="preserve"> As you say, it is a chicken and egg scenario. Is there information transfer between countries, or is it just done scientist to scientist? Do you have your close comrades that you talk to—</w:t>
      </w:r>
    </w:p>
    <w:p w:rsidR="00841F63" w:rsidP="0088658C">
      <w:pPr>
        <w:pStyle w:val="Answer"/>
      </w:pPr>
      <w:bookmarkStart w:id="1" w:name="_Hlk126822041"/>
      <w:sdt>
        <w:sdtPr>
          <w:alias w:val="Witness"/>
          <w:id w:val="-1958008758"/>
          <w:placeholder>
            <w:docPart w:val="8FFEF3FCA7E7424BBE95FFF0B4755EB8"/>
          </w:placeholder>
          <w:richText/>
        </w:sdtPr>
        <w:sdtContent>
          <w:r w:rsidRPr="002C4595">
            <w:rPr>
              <w:b/>
              <w:i/>
            </w:rPr>
            <w:t>Professor Clokie:</w:t>
          </w:r>
        </w:sdtContent>
      </w:sdt>
      <w:r>
        <w:t xml:space="preserve"> </w:t>
      </w:r>
      <w:r w:rsidRPr="002C4595">
        <w:rPr>
          <w:rFonts w:cstheme="minorHAnsi"/>
        </w:rPr>
        <w:t>Yes</w:t>
      </w:r>
      <w:r>
        <w:rPr>
          <w:rFonts w:cstheme="minorHAnsi"/>
        </w:rPr>
        <w:t>,</w:t>
      </w:r>
      <w:r w:rsidRPr="002C4595">
        <w:rPr>
          <w:rFonts w:cstheme="minorHAnsi"/>
        </w:rPr>
        <w:t xml:space="preserve"> it is a very open</w:t>
      </w:r>
      <w:r>
        <w:rPr>
          <w:rFonts w:cstheme="minorHAnsi"/>
        </w:rPr>
        <w:t xml:space="preserve"> and collegial community across the world. I saw that evidence was submitted from our Australian colleagues, as well as French and Belgian, and the community is aware of the urgent need for the technology. Historically it seems to be an open, warm community of the different elements. </w:t>
      </w:r>
    </w:p>
    <w:p w:rsidR="0088658C" w:rsidP="00841F63">
      <w:pPr>
        <w:pStyle w:val="Question"/>
        <w:numPr>
          <w:ilvl w:val="0"/>
          <w:numId w:val="9"/>
        </w:numPr>
        <w:rPr>
          <w:rFonts w:cstheme="minorHAnsi"/>
        </w:rPr>
      </w:pPr>
      <w:bookmarkEnd w:id="1"/>
      <w:sdt>
        <w:sdtPr>
          <w:alias w:val="Member"/>
          <w:tag w:val="&lt;Member mnisId='3950' dodsId='54004'&gt;"/>
          <w:id w:val="96300818"/>
          <w:placeholder>
            <w:docPart w:val="8FFEF3FCA7E7424BBE95FFF0B4755EB8"/>
          </w:placeholder>
          <w:richText/>
        </w:sdtPr>
        <w:sdtContent>
          <w:r w:rsidRPr="002C4595" w:rsidR="00841F63">
            <w:rPr>
              <w:b/>
            </w:rPr>
            <w:t>Tracey Crouch:</w:t>
          </w:r>
        </w:sdtContent>
      </w:sdt>
      <w:r w:rsidR="00841F63">
        <w:t xml:space="preserve"> I find it quite </w:t>
      </w:r>
      <w:r w:rsidRPr="002C4595" w:rsidR="00841F63">
        <w:rPr>
          <w:rFonts w:cstheme="minorHAnsi"/>
        </w:rPr>
        <w:t>inspiring</w:t>
      </w:r>
      <w:r w:rsidR="00841F63">
        <w:rPr>
          <w:rFonts w:cstheme="minorHAnsi"/>
        </w:rPr>
        <w:t xml:space="preserve"> to have three female professors sitting in front of us, on such an interesting, technical subject, and I wish you guys had been my biology teachers, because I would definitely have show</w:t>
      </w:r>
      <w:r w:rsidR="008E5969">
        <w:rPr>
          <w:rFonts w:cstheme="minorHAnsi"/>
        </w:rPr>
        <w:t>n</w:t>
      </w:r>
      <w:r w:rsidR="00841F63">
        <w:rPr>
          <w:rFonts w:cstheme="minorHAnsi"/>
        </w:rPr>
        <w:t xml:space="preserve"> more interest. </w:t>
      </w:r>
    </w:p>
    <w:p w:rsidR="00841F63" w:rsidP="0088658C">
      <w:pPr>
        <w:pStyle w:val="Question"/>
        <w:numPr>
          <w:ilvl w:val="0"/>
          <w:numId w:val="0"/>
        </w:numPr>
        <w:ind w:left="794"/>
        <w:rPr>
          <w:rFonts w:cstheme="minorHAnsi"/>
        </w:rPr>
      </w:pPr>
      <w:r>
        <w:rPr>
          <w:rFonts w:cstheme="minorHAnsi"/>
        </w:rPr>
        <w:t xml:space="preserve">Professor Clokie, </w:t>
      </w:r>
      <w:r w:rsidR="00933D5D">
        <w:rPr>
          <w:rFonts w:cstheme="minorHAnsi"/>
        </w:rPr>
        <w:t xml:space="preserve">you </w:t>
      </w:r>
      <w:r>
        <w:rPr>
          <w:rFonts w:cstheme="minorHAnsi"/>
        </w:rPr>
        <w:t>partly answered my question when answering one of Dawn</w:t>
      </w:r>
      <w:r w:rsidR="00406317">
        <w:rPr>
          <w:rFonts w:cstheme="minorHAnsi"/>
        </w:rPr>
        <w:t>’</w:t>
      </w:r>
      <w:r>
        <w:rPr>
          <w:rFonts w:cstheme="minorHAnsi"/>
        </w:rPr>
        <w:t xml:space="preserve">s about the relationship between universities, labs, hospitals and SMEs. I am interested to know </w:t>
      </w:r>
      <w:r w:rsidR="0088658C">
        <w:rPr>
          <w:rFonts w:cstheme="minorHAnsi"/>
        </w:rPr>
        <w:t xml:space="preserve">whether </w:t>
      </w:r>
      <w:r>
        <w:rPr>
          <w:rFonts w:cstheme="minorHAnsi"/>
        </w:rPr>
        <w:t>you think that that relationship could be strengthened, and how it could become more universal. I assume that relationships between universities and their local hospitals are very strong, but what if you are in an area like mine that does not necessarily have a university where this is studied? How does it become more standard?</w:t>
      </w:r>
    </w:p>
    <w:p w:rsidR="00BD034C" w:rsidP="00841F63">
      <w:pPr>
        <w:pStyle w:val="Answer"/>
      </w:pPr>
      <w:sdt>
        <w:sdtPr>
          <w:alias w:val="Witness"/>
          <w:id w:val="-1192218812"/>
          <w:placeholder>
            <w:docPart w:val="8FFEF3FCA7E7424BBE95FFF0B4755EB8"/>
          </w:placeholder>
          <w:richText/>
        </w:sdtPr>
        <w:sdtContent>
          <w:r w:rsidRPr="002C4595" w:rsidR="00841F63">
            <w:rPr>
              <w:b/>
              <w:i/>
            </w:rPr>
            <w:t>Professor Clokie:</w:t>
          </w:r>
        </w:sdtContent>
      </w:sdt>
      <w:r w:rsidR="00841F63">
        <w:t xml:space="preserve"> I think that it does need to become much more standardised. It is quite fragmented at the moment. </w:t>
      </w:r>
    </w:p>
    <w:p w:rsidR="00BD034C" w:rsidP="00841F63">
      <w:pPr>
        <w:pStyle w:val="Answer"/>
      </w:pPr>
      <w:r>
        <w:t xml:space="preserve">There are different levels of relationships. In a way, the relationships in the agricultural space are a bit more developed, because I think they can see a pathway to market. They have developed relationships with specific people who have the expertise in those viruses. </w:t>
      </w:r>
    </w:p>
    <w:p w:rsidR="00841F63" w:rsidRPr="002C4595" w:rsidP="00841F63">
      <w:pPr>
        <w:pStyle w:val="Answer"/>
      </w:pPr>
      <w:r>
        <w:t>Having a</w:t>
      </w:r>
      <w:r>
        <w:t xml:space="preserve"> network joining up phage researchers in general with that clinical need</w:t>
      </w:r>
      <w:r>
        <w:t>—</w:t>
      </w:r>
      <w:r>
        <w:t>a more formalised network</w:t>
      </w:r>
      <w:r>
        <w:t xml:space="preserve">, </w:t>
      </w:r>
      <w:r>
        <w:t>a phage taskforce: I think an institution could act as a centre of gravity. When relationships have been established between particular doctors and phage researchers, in a way you can then just roll that out to other people who are interested in treating particular diseases</w:t>
      </w:r>
      <w:r>
        <w:t xml:space="preserve">, </w:t>
      </w:r>
      <w:r>
        <w:t xml:space="preserve">because you need people with expertise in specific disease indications and how they will do the trials. I think </w:t>
      </w:r>
      <w:r>
        <w:t xml:space="preserve">it could be really valuable to have </w:t>
      </w:r>
      <w:r>
        <w:t>a co-ordinated central resource that can act as a place where people go to take the technology forward and develop it.</w:t>
      </w:r>
    </w:p>
    <w:p w:rsidR="00841F63" w:rsidP="00841F63">
      <w:pPr>
        <w:pStyle w:val="Answer"/>
        <w:rPr>
          <w:rFonts w:cstheme="minorHAnsi"/>
        </w:rPr>
      </w:pPr>
      <w:sdt>
        <w:sdtPr>
          <w:alias w:val="Witness"/>
          <w:id w:val="754021107"/>
          <w:placeholder>
            <w:docPart w:val="8FFEF3FCA7E7424BBE95FFF0B4755EB8"/>
          </w:placeholder>
          <w:richText/>
        </w:sdtPr>
        <w:sdtContent>
          <w:r w:rsidRPr="00F55C2B">
            <w:rPr>
              <w:b/>
              <w:i/>
            </w:rPr>
            <w:t>Professor Rees:</w:t>
          </w:r>
        </w:sdtContent>
      </w:sdt>
      <w:r w:rsidRPr="00F55C2B">
        <w:t xml:space="preserve"> </w:t>
      </w:r>
      <w:r>
        <w:rPr>
          <w:rFonts w:cstheme="minorHAnsi"/>
        </w:rPr>
        <w:t xml:space="preserve">I think </w:t>
      </w:r>
      <w:r w:rsidR="00BD034C">
        <w:rPr>
          <w:rFonts w:cstheme="minorHAnsi"/>
        </w:rPr>
        <w:t xml:space="preserve">that </w:t>
      </w:r>
      <w:r>
        <w:rPr>
          <w:rFonts w:cstheme="minorHAnsi"/>
        </w:rPr>
        <w:t>ultimately it has to move beyond specialism into generalism. Fortunately, quite a few of the phage specialist groups are attached to universities with med schools. With that forward-looking training</w:t>
      </w:r>
      <w:r w:rsidR="00BD034C">
        <w:rPr>
          <w:rFonts w:cstheme="minorHAnsi"/>
        </w:rPr>
        <w:t>,</w:t>
      </w:r>
      <w:r>
        <w:rPr>
          <w:rFonts w:cstheme="minorHAnsi"/>
        </w:rPr>
        <w:t xml:space="preserve"> it is not just a niche offer for someone who happens to be interested in phage</w:t>
      </w:r>
      <w:r w:rsidR="00933D5D">
        <w:rPr>
          <w:rFonts w:cstheme="minorHAnsi"/>
        </w:rPr>
        <w:t>; it</w:t>
      </w:r>
      <w:r>
        <w:rPr>
          <w:rFonts w:cstheme="minorHAnsi"/>
        </w:rPr>
        <w:t xml:space="preserve"> is accessible to lots of different types of clinicians, who can have the training and background knowledge. Fortunately, in the UK our medical schools happen to have quite a lot of phage biologists associated with their universities. </w:t>
      </w:r>
      <w:r>
        <w:rPr>
          <w:rFonts w:cstheme="minorHAnsi"/>
        </w:rPr>
        <w:t>So</w:t>
      </w:r>
      <w:r>
        <w:rPr>
          <w:rFonts w:cstheme="minorHAnsi"/>
        </w:rPr>
        <w:t xml:space="preserve"> there are ways. </w:t>
      </w:r>
    </w:p>
    <w:p w:rsidR="00841F63" w:rsidP="00841F63">
      <w:pPr>
        <w:pStyle w:val="Answer"/>
      </w:pPr>
      <w:sdt>
        <w:sdtPr>
          <w:alias w:val="Witness"/>
          <w:id w:val="-2006890669"/>
          <w:placeholder>
            <w:docPart w:val="8FFEF3FCA7E7424BBE95FFF0B4755EB8"/>
          </w:placeholder>
          <w:richText/>
        </w:sdtPr>
        <w:sdtContent>
          <w:r w:rsidRPr="00A20658">
            <w:rPr>
              <w:b/>
              <w:i/>
            </w:rPr>
            <w:t>Professor Clokie:</w:t>
          </w:r>
        </w:sdtContent>
      </w:sdt>
      <w:r>
        <w:t xml:space="preserve"> Yes. My best audience last year, in all the talks I gave, was our fifth</w:t>
      </w:r>
      <w:r w:rsidR="00581970">
        <w:t>-</w:t>
      </w:r>
      <w:r>
        <w:t>year medics. They were incredibly engaged. I was supposed to talk to them for an hour, and four hours later they let me go. I think embedding that within the educational programme, and embedding phages within, for example, the Government antimicrobial strategy documents, and politically in our different approaches, so that they are considered alongside other alternatives—</w:t>
      </w:r>
    </w:p>
    <w:p w:rsidR="00BD034C" w:rsidP="00841F63">
      <w:pPr>
        <w:pStyle w:val="Answer"/>
        <w:rPr>
          <w:rFonts w:cstheme="minorHAnsi"/>
        </w:rPr>
      </w:pPr>
      <w:sdt>
        <w:sdtPr>
          <w:alias w:val="Witness"/>
          <w:id w:val="1071936159"/>
          <w:placeholder>
            <w:docPart w:val="8FFEF3FCA7E7424BBE95FFF0B4755EB8"/>
          </w:placeholder>
          <w:richText/>
        </w:sdtPr>
        <w:sdtContent>
          <w:r w:rsidRPr="00A20658" w:rsidR="00841F63">
            <w:rPr>
              <w:b/>
              <w:i/>
            </w:rPr>
            <w:t>Professor Santini:</w:t>
          </w:r>
        </w:sdtContent>
      </w:sdt>
      <w:r w:rsidR="00841F63">
        <w:t xml:space="preserve"> </w:t>
      </w:r>
      <w:r w:rsidR="00841F63">
        <w:rPr>
          <w:rFonts w:cstheme="minorHAnsi"/>
        </w:rPr>
        <w:t>Can I just add to that? I think Australia has done a really nice job linking up all the hospitals. Phage Australia is a link</w:t>
      </w:r>
      <w:r w:rsidR="00581970">
        <w:rPr>
          <w:rFonts w:cstheme="minorHAnsi"/>
        </w:rPr>
        <w:t>-</w:t>
      </w:r>
      <w:r w:rsidR="00841F63">
        <w:rPr>
          <w:rFonts w:cstheme="minorHAnsi"/>
        </w:rPr>
        <w:t>up of all the hospitals</w:t>
      </w:r>
      <w:r>
        <w:rPr>
          <w:rFonts w:cstheme="minorHAnsi"/>
        </w:rPr>
        <w:t>,</w:t>
      </w:r>
      <w:r w:rsidR="00841F63">
        <w:rPr>
          <w:rFonts w:cstheme="minorHAnsi"/>
        </w:rPr>
        <w:t xml:space="preserve"> and all those hospitals have their own phage banks. They then share phages between the hospitals—well-characterised phage banks, which is really cool. That is for compassionate access, once again—very different from clinical trials. </w:t>
      </w:r>
    </w:p>
    <w:p w:rsidR="00841F63" w:rsidP="00841F63">
      <w:pPr>
        <w:pStyle w:val="Answer"/>
        <w:rPr>
          <w:rFonts w:cstheme="minorHAnsi"/>
        </w:rPr>
      </w:pPr>
      <w:r>
        <w:rPr>
          <w:rFonts w:cstheme="minorHAnsi"/>
        </w:rPr>
        <w:t xml:space="preserve">I am pretty lucky at UCL that we have UCLPartners. I know clinicians from at least three other hospitals—GOSH, which is where Dr Soothill, who is going to speak to you, is from, UCLH and Royal Free—are very interested in using phages for their patients. They are quite keen that something moves forward—maybe a Phage Australia approach to that hospital base. </w:t>
      </w:r>
    </w:p>
    <w:p w:rsidR="00841F63" w:rsidP="008E5969">
      <w:pPr>
        <w:pStyle w:val="Question"/>
      </w:pPr>
      <w:sdt>
        <w:sdtPr>
          <w:alias w:val="Member"/>
          <w:tag w:val="&lt;Member mnisId='3950' dodsId='54004'&gt;"/>
          <w:id w:val="1318228876"/>
          <w:placeholder>
            <w:docPart w:val="8FFEF3FCA7E7424BBE95FFF0B4755EB8"/>
          </w:placeholder>
          <w:richText/>
        </w:sdtPr>
        <w:sdtContent>
          <w:r w:rsidRPr="008E5969">
            <w:rPr>
              <w:b/>
            </w:rPr>
            <w:t>Tracey Crouch:</w:t>
          </w:r>
        </w:sdtContent>
      </w:sdt>
      <w:r>
        <w:t xml:space="preserve"> You mentioned a link</w:t>
      </w:r>
      <w:r w:rsidR="008E5969">
        <w:t>-</w:t>
      </w:r>
      <w:r>
        <w:t>up with the agricultur</w:t>
      </w:r>
      <w:r w:rsidR="00BD034C">
        <w:t>e</w:t>
      </w:r>
      <w:r>
        <w:t xml:space="preserve"> sector, and things like that, and we had a reference to bird flu earlier, but what about things like bovine TB?</w:t>
      </w:r>
    </w:p>
    <w:p w:rsidR="00841F63" w:rsidP="00841F63">
      <w:pPr>
        <w:pStyle w:val="Answer"/>
      </w:pPr>
      <w:sdt>
        <w:sdtPr>
          <w:alias w:val="Witness"/>
          <w:id w:val="-1019308966"/>
          <w:placeholder>
            <w:docPart w:val="8FFEF3FCA7E7424BBE95FFF0B4755EB8"/>
          </w:placeholder>
          <w:richText/>
        </w:sdtPr>
        <w:sdtContent>
          <w:r w:rsidRPr="008A3671">
            <w:rPr>
              <w:b/>
              <w:i/>
            </w:rPr>
            <w:t>Professor Clokie:</w:t>
          </w:r>
        </w:sdtContent>
      </w:sdt>
      <w:r>
        <w:t xml:space="preserve"> We have the world expert on bovine TB among the Committee. </w:t>
      </w:r>
    </w:p>
    <w:p w:rsidR="00841F63" w:rsidP="00841F63">
      <w:pPr>
        <w:pStyle w:val="Answer"/>
        <w:rPr>
          <w:rFonts w:cstheme="minorHAnsi"/>
        </w:rPr>
      </w:pPr>
      <w:sdt>
        <w:sdtPr>
          <w:alias w:val="Witness"/>
          <w:id w:val="221416125"/>
          <w:placeholder>
            <w:docPart w:val="8FFEF3FCA7E7424BBE95FFF0B4755EB8"/>
          </w:placeholder>
          <w:richText/>
        </w:sdtPr>
        <w:sdtContent>
          <w:r w:rsidRPr="008A3671">
            <w:rPr>
              <w:b/>
              <w:i/>
            </w:rPr>
            <w:t>Professor Rees:</w:t>
          </w:r>
        </w:sdtContent>
      </w:sdt>
      <w:r>
        <w:rPr>
          <w:rFonts w:cstheme="minorHAnsi"/>
        </w:rPr>
        <w:t xml:space="preserve"> Treatment of TB with phages is quite difficult, in a nutshell. It is not one that you would pick as a best target, just because of the nature of the disease and how it develops in the body. It is </w:t>
      </w:r>
      <w:r w:rsidR="00BD034C">
        <w:rPr>
          <w:rFonts w:cstheme="minorHAnsi"/>
        </w:rPr>
        <w:t xml:space="preserve">not </w:t>
      </w:r>
      <w:r>
        <w:rPr>
          <w:rFonts w:cstheme="minorHAnsi"/>
        </w:rPr>
        <w:t xml:space="preserve">one that you would think of as a great model for phage in the first instance. I </w:t>
      </w:r>
      <w:r>
        <w:rPr>
          <w:rFonts w:cstheme="minorHAnsi"/>
        </w:rPr>
        <w:t xml:space="preserve">am not ruling it out. I am just saying it is not one that we think of first, because it is quite hard. </w:t>
      </w:r>
    </w:p>
    <w:p w:rsidR="00841F63" w:rsidP="00841F63">
      <w:pPr>
        <w:pStyle w:val="Answer"/>
        <w:rPr>
          <w:rFonts w:cstheme="minorHAnsi"/>
        </w:rPr>
      </w:pPr>
      <w:r>
        <w:rPr>
          <w:rFonts w:cstheme="minorHAnsi"/>
        </w:rPr>
        <w:t>In agriculture they are looking at control of campylobacter in poultry. One of our biggest causes of food poisoning is the organisms that do not affect the chickens coming into the food chain</w:t>
      </w:r>
      <w:r w:rsidR="00406317">
        <w:rPr>
          <w:rFonts w:cstheme="minorHAnsi"/>
        </w:rPr>
        <w:t>, but</w:t>
      </w:r>
      <w:r>
        <w:rPr>
          <w:rFonts w:cstheme="minorHAnsi"/>
        </w:rPr>
        <w:t xml:space="preserve"> </w:t>
      </w:r>
      <w:r w:rsidR="00406317">
        <w:rPr>
          <w:rFonts w:cstheme="minorHAnsi"/>
        </w:rPr>
        <w:t>i</w:t>
      </w:r>
      <w:r>
        <w:rPr>
          <w:rFonts w:cstheme="minorHAnsi"/>
        </w:rPr>
        <w:t xml:space="preserve">f you can reduce the number in the poultry you are going to reduce human infection, so treating carcases or birds to reduce human pathogens that come through the food chain has started to get movement. Salmonella in pigs is another one. It is about looking at the organisms that come through the food chain and targeting them. </w:t>
      </w:r>
    </w:p>
    <w:p w:rsidR="00841F63" w:rsidP="00841F63">
      <w:pPr>
        <w:pStyle w:val="Answer"/>
        <w:rPr>
          <w:rFonts w:cstheme="minorHAnsi"/>
        </w:rPr>
      </w:pPr>
      <w:r>
        <w:rPr>
          <w:rFonts w:cstheme="minorHAnsi"/>
        </w:rPr>
        <w:t xml:space="preserve">It is interesting that in Europe phage are given a sort of organic status. There are products on sale in Europe that you can spray on meat or cheese. The cheese ones are to target listeria and the meat ones are to target E. coli. Those products exist but they come under the organic side of food regulation. </w:t>
      </w:r>
      <w:r>
        <w:rPr>
          <w:rFonts w:cstheme="minorHAnsi"/>
        </w:rPr>
        <w:t>So</w:t>
      </w:r>
      <w:r>
        <w:rPr>
          <w:rFonts w:cstheme="minorHAnsi"/>
        </w:rPr>
        <w:t xml:space="preserve"> there is a lot of movement in that, but, again, it is about the financial model. There</w:t>
      </w:r>
      <w:r w:rsidR="00BD034C">
        <w:rPr>
          <w:rFonts w:cstheme="minorHAnsi"/>
        </w:rPr>
        <w:t>,</w:t>
      </w:r>
      <w:r>
        <w:rPr>
          <w:rFonts w:cstheme="minorHAnsi"/>
        </w:rPr>
        <w:t xml:space="preserve"> you have phage that are going to be used—sprayed on a surface—and we are going to ingest them. We ingest phage anyway. It doesn</w:t>
      </w:r>
      <w:r w:rsidR="00406317">
        <w:rPr>
          <w:rFonts w:cstheme="minorHAnsi"/>
        </w:rPr>
        <w:t>’</w:t>
      </w:r>
      <w:r>
        <w:rPr>
          <w:rFonts w:cstheme="minorHAnsi"/>
        </w:rPr>
        <w:t>t matter. It is relatively safe. It is not the same as a clinical application</w:t>
      </w:r>
      <w:r w:rsidR="001D647B">
        <w:rPr>
          <w:rFonts w:cstheme="minorHAnsi"/>
        </w:rPr>
        <w:t>,</w:t>
      </w:r>
      <w:r>
        <w:rPr>
          <w:rFonts w:cstheme="minorHAnsi"/>
        </w:rPr>
        <w:t xml:space="preserve"> but it does open up the business case, so supporting both sides, I think, is important. Having rules that cover both, to allow the whole sector to develop, will support both sides. </w:t>
      </w:r>
    </w:p>
    <w:p w:rsidR="00841F63" w:rsidP="00841F63">
      <w:pPr>
        <w:pStyle w:val="Answer"/>
        <w:rPr>
          <w:rFonts w:cstheme="minorHAnsi"/>
        </w:rPr>
      </w:pPr>
      <w:sdt>
        <w:sdtPr>
          <w:alias w:val="Witness"/>
          <w:id w:val="2037158133"/>
          <w:placeholder>
            <w:docPart w:val="8FFEF3FCA7E7424BBE95FFF0B4755EB8"/>
          </w:placeholder>
          <w:richText/>
        </w:sdtPr>
        <w:sdtContent>
          <w:r w:rsidRPr="00015A97">
            <w:rPr>
              <w:b/>
              <w:i/>
            </w:rPr>
            <w:t>Professor Santini:</w:t>
          </w:r>
        </w:sdtContent>
      </w:sdt>
      <w:r>
        <w:t xml:space="preserve"> </w:t>
      </w:r>
      <w:r w:rsidR="00BD034C">
        <w:rPr>
          <w:rFonts w:cstheme="minorHAnsi"/>
        </w:rPr>
        <w:t>W</w:t>
      </w:r>
      <w:r>
        <w:rPr>
          <w:rFonts w:cstheme="minorHAnsi"/>
        </w:rPr>
        <w:t>e are talking about whole phages here. We can also use the phage enzymes</w:t>
      </w:r>
      <w:r w:rsidR="0045721B">
        <w:rPr>
          <w:rFonts w:cstheme="minorHAnsi"/>
        </w:rPr>
        <w:t>, which</w:t>
      </w:r>
      <w:r>
        <w:rPr>
          <w:rFonts w:cstheme="minorHAnsi"/>
        </w:rPr>
        <w:t xml:space="preserve"> would decrease channels of resistance, as well. Maybe, in some places where it is more difficult to administer the phages, </w:t>
      </w:r>
      <w:bookmarkStart w:id="2" w:name="_Hlk126782275"/>
      <w:r>
        <w:rPr>
          <w:rFonts w:cstheme="minorHAnsi"/>
        </w:rPr>
        <w:t xml:space="preserve">the enzymes that can either kill, or remove the armour so that antibiotics and the immune system can work, could also be used. </w:t>
      </w:r>
      <w:bookmarkEnd w:id="2"/>
      <w:r>
        <w:rPr>
          <w:rFonts w:cstheme="minorHAnsi"/>
        </w:rPr>
        <w:t>That will just expand it a bit.</w:t>
      </w:r>
    </w:p>
    <w:p w:rsidR="00841F63" w:rsidRPr="00015A97" w:rsidP="00841F63">
      <w:pPr>
        <w:pStyle w:val="Question"/>
        <w:numPr>
          <w:ilvl w:val="0"/>
          <w:numId w:val="9"/>
        </w:numPr>
        <w:rPr>
          <w:rFonts w:cstheme="minorHAnsi"/>
        </w:rPr>
      </w:pPr>
      <w:sdt>
        <w:sdtPr>
          <w:alias w:val="Member"/>
          <w:tag w:val="&lt;Member mnisId='3950' dodsId='54004'&gt;"/>
          <w:id w:val="-1784795918"/>
          <w:placeholder>
            <w:docPart w:val="8FFEF3FCA7E7424BBE95FFF0B4755EB8"/>
          </w:placeholder>
          <w:richText/>
        </w:sdtPr>
        <w:sdtContent>
          <w:r w:rsidRPr="00015A97">
            <w:rPr>
              <w:b/>
            </w:rPr>
            <w:t>Tracey Crouch:</w:t>
          </w:r>
        </w:sdtContent>
      </w:sdt>
      <w:r>
        <w:t xml:space="preserve"> Professor Rees mentioned financial models, which brings me nicely on to my final question about funding arrangements. Do you think phage research requires more specific funding?</w:t>
      </w:r>
    </w:p>
    <w:p w:rsidR="0045721B" w:rsidP="00841F63">
      <w:pPr>
        <w:pStyle w:val="Answer"/>
      </w:pPr>
      <w:sdt>
        <w:sdtPr>
          <w:alias w:val="Witness"/>
          <w:id w:val="-13078927"/>
          <w:placeholder>
            <w:docPart w:val="8FFEF3FCA7E7424BBE95FFF0B4755EB8"/>
          </w:placeholder>
          <w:richText/>
        </w:sdtPr>
        <w:sdtContent>
          <w:r w:rsidRPr="00015A97" w:rsidR="00841F63">
            <w:rPr>
              <w:b/>
              <w:i/>
            </w:rPr>
            <w:t>Professor Rees:</w:t>
          </w:r>
        </w:sdtContent>
      </w:sdt>
      <w:r w:rsidR="00841F63">
        <w:t xml:space="preserve"> Yes, of course—but what sort of phage research? This is the thing. Fundamental phage research is fundamental biology</w:t>
      </w:r>
      <w:r w:rsidR="00FA00CD">
        <w:t>,</w:t>
      </w:r>
      <w:r w:rsidR="00841F63">
        <w:t xml:space="preserve"> and we are in competition with all other scientists in looking at all different aspects of biology, so, yes, that is something for which we have to fight our corner. It is sometimes harder to get phage biology funded than it is for maybe cell biology, cancer biology, because the obvious application is a bit further down the line</w:t>
      </w:r>
      <w:r w:rsidR="000B7F55">
        <w:t>,</w:t>
      </w:r>
      <w:r w:rsidR="00841F63">
        <w:t xml:space="preserve"> but we still have to fight our case. </w:t>
      </w:r>
    </w:p>
    <w:p w:rsidR="00841F63" w:rsidP="00841F63">
      <w:pPr>
        <w:pStyle w:val="Answer"/>
      </w:pPr>
      <w:r>
        <w:t xml:space="preserve">I think that there is a big gap in translational funding. If you go to the UK funding agencies for fundamental research, they are looking for novelty. </w:t>
      </w:r>
      <w:r w:rsidR="0045721B">
        <w:t>I</w:t>
      </w:r>
      <w:r>
        <w:t>n some ways, phage therapy is not novel, now. It is an established idea, so who is going to fund this? Then it is, “Should the company be doing this?”</w:t>
      </w:r>
      <w:r w:rsidR="00406317">
        <w:t>,</w:t>
      </w:r>
      <w:r>
        <w:t xml:space="preserve"> and you come back to</w:t>
      </w:r>
      <w:r w:rsidR="00406317">
        <w:t>,</w:t>
      </w:r>
      <w:r>
        <w:t xml:space="preserve"> “You can</w:t>
      </w:r>
      <w:r w:rsidR="00406317">
        <w:t>’</w:t>
      </w:r>
      <w:r>
        <w:t xml:space="preserve">t until there is legislation.” I think funding might have some sort of focus, where you say “We have got the expertise in the UK, and we have potential here. We have moved the science forward.” If we could have a focus of funding that allowed or supported those early stages to get that fundamental movement from the </w:t>
      </w:r>
      <w:r>
        <w:t xml:space="preserve">lab to the application, that would benefit UK industry in the long term and help us </w:t>
      </w:r>
      <w:r w:rsidR="0045721B">
        <w:t xml:space="preserve">to </w:t>
      </w:r>
      <w:r>
        <w:t xml:space="preserve">build that sector. </w:t>
      </w:r>
    </w:p>
    <w:p w:rsidR="00841F63" w:rsidP="00841F63">
      <w:pPr>
        <w:pStyle w:val="Question"/>
        <w:numPr>
          <w:ilvl w:val="0"/>
          <w:numId w:val="9"/>
        </w:numPr>
      </w:pPr>
      <w:sdt>
        <w:sdtPr>
          <w:alias w:val="Member"/>
          <w:tag w:val="&lt;Member mnisId='3950' dodsId='54004'&gt;"/>
          <w:id w:val="1676146228"/>
          <w:placeholder>
            <w:docPart w:val="8FFEF3FCA7E7424BBE95FFF0B4755EB8"/>
          </w:placeholder>
          <w:richText/>
        </w:sdtPr>
        <w:sdtContent>
          <w:r w:rsidRPr="005866F9">
            <w:rPr>
              <w:b/>
            </w:rPr>
            <w:t>Tracey Crouch:</w:t>
          </w:r>
        </w:sdtContent>
      </w:sdt>
      <w:r>
        <w:t xml:space="preserve"> Is there a big gap in the funding from big pharmaceutical companies? How can this be addressed? </w:t>
      </w:r>
    </w:p>
    <w:p w:rsidR="00841F63" w:rsidP="00841F63">
      <w:pPr>
        <w:pStyle w:val="Answer"/>
      </w:pPr>
      <w:sdt>
        <w:sdtPr>
          <w:alias w:val="Witness"/>
          <w:id w:val="156970593"/>
          <w:placeholder>
            <w:docPart w:val="8FFEF3FCA7E7424BBE95FFF0B4755EB8"/>
          </w:placeholder>
          <w:richText/>
        </w:sdtPr>
        <w:sdtContent>
          <w:r w:rsidRPr="00794421">
            <w:rPr>
              <w:b/>
              <w:i/>
            </w:rPr>
            <w:t>Professor Rees:</w:t>
          </w:r>
        </w:sdtContent>
      </w:sdt>
      <w:r>
        <w:t xml:space="preserve"> It is their business case. They have to have legislation and see markets. Until that is there—</w:t>
      </w:r>
    </w:p>
    <w:p w:rsidR="00841F63" w:rsidP="00841F63">
      <w:pPr>
        <w:pStyle w:val="Answer"/>
        <w:rPr>
          <w:rFonts w:cstheme="minorHAnsi"/>
        </w:rPr>
      </w:pPr>
      <w:sdt>
        <w:sdtPr>
          <w:alias w:val="Witness"/>
          <w:id w:val="-824588803"/>
          <w:placeholder>
            <w:docPart w:val="8FFEF3FCA7E7424BBE95FFF0B4755EB8"/>
          </w:placeholder>
          <w:richText/>
        </w:sdtPr>
        <w:sdtContent>
          <w:r w:rsidRPr="005866F9">
            <w:rPr>
              <w:b/>
              <w:i/>
            </w:rPr>
            <w:t>Professor Santini:</w:t>
          </w:r>
        </w:sdtContent>
      </w:sdt>
      <w:r>
        <w:t xml:space="preserve"> </w:t>
      </w:r>
      <w:r>
        <w:rPr>
          <w:rFonts w:cstheme="minorHAnsi"/>
        </w:rPr>
        <w:t>And you have got to use engineered phages or phage enzymes. It is impossible to patent natural phages. You might be able to patent cocktails of phages for certain organisms. Certainly, big pharma is interested in phage enzymes and engineered phages.</w:t>
      </w:r>
    </w:p>
    <w:p w:rsidR="00841F63" w:rsidP="0045721B">
      <w:pPr>
        <w:pStyle w:val="Answer"/>
      </w:pPr>
      <w:sdt>
        <w:sdtPr>
          <w:alias w:val="Witness"/>
          <w:id w:val="1668741451"/>
          <w:placeholder>
            <w:docPart w:val="8FFEF3FCA7E7424BBE95FFF0B4755EB8"/>
          </w:placeholder>
          <w:richText/>
        </w:sdtPr>
        <w:sdtContent>
          <w:r w:rsidRPr="005866F9">
            <w:rPr>
              <w:b/>
              <w:i/>
            </w:rPr>
            <w:t>Professor Clokie:</w:t>
          </w:r>
        </w:sdtContent>
      </w:sdt>
      <w:r>
        <w:t xml:space="preserve"> </w:t>
      </w:r>
      <w:r>
        <w:rPr>
          <w:rFonts w:cstheme="minorHAnsi"/>
        </w:rPr>
        <w:t>I think they are interested in phages. They are reluctant to invest if they do not have a mechanism to protect the product that they are then going to invest millions in. So that is where the gap is.</w:t>
      </w:r>
    </w:p>
    <w:p w:rsidR="0045721B" w:rsidP="00841F63">
      <w:pPr>
        <w:pStyle w:val="Question"/>
        <w:numPr>
          <w:ilvl w:val="0"/>
          <w:numId w:val="9"/>
        </w:numPr>
        <w:rPr>
          <w:rFonts w:cstheme="minorHAnsi"/>
        </w:rPr>
      </w:pPr>
      <w:sdt>
        <w:sdtPr>
          <w:alias w:val="Member"/>
          <w:tag w:val="&lt;Member mnisId='4837' dodsId='148281'&gt;"/>
          <w:id w:val="1190104773"/>
          <w:placeholder>
            <w:docPart w:val="8FFEF3FCA7E7424BBE95FFF0B4755EB8"/>
          </w:placeholder>
          <w:richText/>
        </w:sdtPr>
        <w:sdtContent>
          <w:r w:rsidRPr="005866F9" w:rsidR="00841F63">
            <w:rPr>
              <w:b/>
            </w:rPr>
            <w:t>Aaron Bell:</w:t>
          </w:r>
        </w:sdtContent>
      </w:sdt>
      <w:r w:rsidR="00841F63">
        <w:t xml:space="preserve"> </w:t>
      </w:r>
      <w:r w:rsidR="00841F63">
        <w:rPr>
          <w:rFonts w:cstheme="minorHAnsi"/>
        </w:rPr>
        <w:t xml:space="preserve">Thank you all very much for your time. </w:t>
      </w:r>
    </w:p>
    <w:p w:rsidR="00841F63" w:rsidP="0045721B">
      <w:pPr>
        <w:pStyle w:val="Question"/>
        <w:numPr>
          <w:ilvl w:val="0"/>
          <w:numId w:val="0"/>
        </w:numPr>
        <w:ind w:left="794"/>
        <w:rPr>
          <w:rFonts w:cstheme="minorHAnsi"/>
        </w:rPr>
      </w:pPr>
      <w:r>
        <w:rPr>
          <w:rFonts w:cstheme="minorHAnsi"/>
        </w:rPr>
        <w:t>I want to follow up, Professor Santini, on your answer to Dawn Butler</w:t>
      </w:r>
      <w:r w:rsidR="0045721B">
        <w:rPr>
          <w:rFonts w:cstheme="minorHAnsi"/>
        </w:rPr>
        <w:t xml:space="preserve"> </w:t>
      </w:r>
      <w:r>
        <w:rPr>
          <w:rFonts w:cstheme="minorHAnsi"/>
        </w:rPr>
        <w:t>about regulation, when you were going through other countries. You said we had more stringent regulations. That is usually seen as a good thing, but I underst</w:t>
      </w:r>
      <w:r w:rsidR="0045721B">
        <w:rPr>
          <w:rFonts w:cstheme="minorHAnsi"/>
        </w:rPr>
        <w:t>ood</w:t>
      </w:r>
      <w:r>
        <w:rPr>
          <w:rFonts w:cstheme="minorHAnsi"/>
        </w:rPr>
        <w:t xml:space="preserve"> from the pitch we had that there is real concern that our regulations are not quite fit for purpose. Could you expand on that?</w:t>
      </w:r>
    </w:p>
    <w:p w:rsidR="0045721B" w:rsidP="00841F63">
      <w:pPr>
        <w:pStyle w:val="Answer"/>
        <w:rPr>
          <w:rFonts w:cstheme="minorHAnsi"/>
        </w:rPr>
      </w:pPr>
      <w:sdt>
        <w:sdtPr>
          <w:alias w:val="Witness"/>
          <w:id w:val="-2082214422"/>
          <w:placeholder>
            <w:docPart w:val="8FFEF3FCA7E7424BBE95FFF0B4755EB8"/>
          </w:placeholder>
          <w:richText/>
        </w:sdtPr>
        <w:sdtContent>
          <w:r w:rsidRPr="007F3F1B" w:rsidR="00841F63">
            <w:rPr>
              <w:b/>
              <w:i/>
            </w:rPr>
            <w:t>Professor Santini:</w:t>
          </w:r>
        </w:sdtContent>
      </w:sdt>
      <w:r w:rsidR="00841F63">
        <w:t xml:space="preserve"> Y</w:t>
      </w:r>
      <w:r w:rsidR="00841F63">
        <w:rPr>
          <w:rFonts w:cstheme="minorHAnsi"/>
        </w:rPr>
        <w:t>ou are going to get more from Josh Jones and James Soothill on this. There are no specific MHRA guidelines for phages. Because there are no specific mentions of phages in the guidelines, they are considered as medicines. Normally</w:t>
      </w:r>
      <w:r>
        <w:rPr>
          <w:rFonts w:cstheme="minorHAnsi"/>
        </w:rPr>
        <w:t>,</w:t>
      </w:r>
      <w:r w:rsidR="00841F63">
        <w:rPr>
          <w:rFonts w:cstheme="minorHAnsi"/>
        </w:rPr>
        <w:t xml:space="preserve"> a medicine has to be produced under good manufacturing practice. For phages, at the moment, we do not have such facilities, so that complicates things. </w:t>
      </w:r>
    </w:p>
    <w:p w:rsidR="0045721B" w:rsidP="00841F63">
      <w:pPr>
        <w:pStyle w:val="Answer"/>
        <w:rPr>
          <w:rFonts w:cstheme="minorHAnsi"/>
        </w:rPr>
      </w:pPr>
      <w:r>
        <w:rPr>
          <w:rFonts w:cstheme="minorHAnsi"/>
        </w:rPr>
        <w:t xml:space="preserve">There are ways where they can be considered as specials—Dr Jones will tell you more about that in the next session—and they can be used for compassionate access use; but all the cases that I know of in the UK of phage use for compassionate access have been with phages coming from abroad. They are from the US, Belgium or perhaps other places. I do not know of any examples of phage therapy in this country for compassionate access use with phages that come from here. </w:t>
      </w:r>
    </w:p>
    <w:p w:rsidR="00841F63" w:rsidP="00841F63">
      <w:pPr>
        <w:pStyle w:val="Answer"/>
        <w:rPr>
          <w:rFonts w:cstheme="minorHAnsi"/>
        </w:rPr>
      </w:pPr>
      <w:r>
        <w:rPr>
          <w:rFonts w:cstheme="minorHAnsi"/>
        </w:rPr>
        <w:t xml:space="preserve">There was a clinical trial in this country in 2009 for the use of phages, and </w:t>
      </w:r>
      <w:r w:rsidR="0045721B">
        <w:rPr>
          <w:rFonts w:cstheme="minorHAnsi"/>
        </w:rPr>
        <w:t xml:space="preserve">it </w:t>
      </w:r>
      <w:r>
        <w:rPr>
          <w:rFonts w:cstheme="minorHAnsi"/>
        </w:rPr>
        <w:t>showed that phages were effective against the particular bacterial pathogen, but there was no follow-up after that, because that was not approved. At that time</w:t>
      </w:r>
      <w:r w:rsidR="0045721B">
        <w:rPr>
          <w:rFonts w:cstheme="minorHAnsi"/>
        </w:rPr>
        <w:t>,</w:t>
      </w:r>
      <w:r>
        <w:rPr>
          <w:rFonts w:cstheme="minorHAnsi"/>
        </w:rPr>
        <w:t xml:space="preserve"> MHRA did not require phages to be produced under GMP, so the rules have changed, I guess.</w:t>
      </w:r>
    </w:p>
    <w:p w:rsidR="00841F63" w:rsidP="00841F63">
      <w:pPr>
        <w:pStyle w:val="Question"/>
        <w:numPr>
          <w:ilvl w:val="0"/>
          <w:numId w:val="9"/>
        </w:numPr>
        <w:rPr>
          <w:rFonts w:cstheme="minorHAnsi"/>
        </w:rPr>
      </w:pPr>
      <w:sdt>
        <w:sdtPr>
          <w:alias w:val="Member"/>
          <w:tag w:val="&lt;Member mnisId='4837' dodsId='148281'&gt;"/>
          <w:id w:val="331112350"/>
          <w:placeholder>
            <w:docPart w:val="8FFEF3FCA7E7424BBE95FFF0B4755EB8"/>
          </w:placeholder>
          <w:richText/>
        </w:sdtPr>
        <w:sdtContent>
          <w:r w:rsidRPr="008E6B67">
            <w:rPr>
              <w:b/>
            </w:rPr>
            <w:t>Aaron Bell:</w:t>
          </w:r>
        </w:sdtContent>
      </w:sdt>
      <w:r>
        <w:t xml:space="preserve"> </w:t>
      </w:r>
      <w:r w:rsidRPr="008E6B67">
        <w:rPr>
          <w:rFonts w:cstheme="minorHAnsi"/>
        </w:rPr>
        <w:t>So it is the production of them</w:t>
      </w:r>
      <w:r>
        <w:rPr>
          <w:rFonts w:cstheme="minorHAnsi"/>
        </w:rPr>
        <w:t xml:space="preserve"> domestically </w:t>
      </w:r>
      <w:r w:rsidR="0045721B">
        <w:rPr>
          <w:rFonts w:cstheme="minorHAnsi"/>
        </w:rPr>
        <w:t xml:space="preserve">that is </w:t>
      </w:r>
      <w:r>
        <w:rPr>
          <w:rFonts w:cstheme="minorHAnsi"/>
        </w:rPr>
        <w:t>the problem</w:t>
      </w:r>
      <w:r w:rsidR="00406317">
        <w:rPr>
          <w:rFonts w:cstheme="minorHAnsi"/>
        </w:rPr>
        <w:t>.</w:t>
      </w:r>
      <w:r>
        <w:rPr>
          <w:rFonts w:cstheme="minorHAnsi"/>
        </w:rPr>
        <w:t xml:space="preserve"> Is it because the regulations did not really consider this?</w:t>
      </w:r>
    </w:p>
    <w:p w:rsidR="00841F63" w:rsidP="00841F63">
      <w:pPr>
        <w:pStyle w:val="Answer"/>
        <w:rPr>
          <w:rFonts w:cstheme="minorHAnsi"/>
        </w:rPr>
      </w:pPr>
      <w:sdt>
        <w:sdtPr>
          <w:alias w:val="Witness"/>
          <w:id w:val="-597792734"/>
          <w:placeholder>
            <w:docPart w:val="8FFEF3FCA7E7424BBE95FFF0B4755EB8"/>
          </w:placeholder>
          <w:richText/>
        </w:sdtPr>
        <w:sdtContent>
          <w:r w:rsidRPr="008E6B67">
            <w:rPr>
              <w:b/>
              <w:i/>
            </w:rPr>
            <w:t>Professor Santini:</w:t>
          </w:r>
        </w:sdtContent>
      </w:sdt>
      <w:r>
        <w:t xml:space="preserve"> M</w:t>
      </w:r>
      <w:r>
        <w:rPr>
          <w:rFonts w:cstheme="minorHAnsi"/>
        </w:rPr>
        <w:t>aybe. I think it is a conversation that the MHRA should have with the phage community, the clinicians and perhaps regulators overseas.</w:t>
      </w:r>
    </w:p>
    <w:p w:rsidR="0045721B" w:rsidP="00841F63">
      <w:pPr>
        <w:pStyle w:val="Answer"/>
      </w:pPr>
      <w:sdt>
        <w:sdtPr>
          <w:alias w:val="Witness"/>
          <w:id w:val="-1053850162"/>
          <w:placeholder>
            <w:docPart w:val="8FFEF3FCA7E7424BBE95FFF0B4755EB8"/>
          </w:placeholder>
          <w:richText/>
        </w:sdtPr>
        <w:sdtContent>
          <w:r w:rsidRPr="008E6B67" w:rsidR="00841F63">
            <w:rPr>
              <w:b/>
              <w:i/>
            </w:rPr>
            <w:t>Professor Clokie:</w:t>
          </w:r>
        </w:sdtContent>
      </w:sdt>
      <w:r w:rsidR="00841F63">
        <w:t xml:space="preserve"> </w:t>
      </w:r>
      <w:r w:rsidR="00D06A3E">
        <w:t xml:space="preserve">Depending </w:t>
      </w:r>
      <w:r w:rsidR="00841F63">
        <w:t>how a bacteriophage is regulated, that affects how they have to be produced. There is also not clarity in the veterinary and agricultural space as to whether a phage should be a feed additive or a veterinary medical product. Depending on how it is defined</w:t>
      </w:r>
      <w:r>
        <w:t>,</w:t>
      </w:r>
      <w:r w:rsidR="00841F63">
        <w:t xml:space="preserve"> it has to be made in different ways. </w:t>
      </w:r>
    </w:p>
    <w:p w:rsidR="00841F63" w:rsidP="00841F63">
      <w:pPr>
        <w:pStyle w:val="Answer"/>
      </w:pPr>
      <w:r>
        <w:t>One conversation that can be very helpful within the regulators is about saying</w:t>
      </w:r>
      <w:r w:rsidR="00406317">
        <w:t>,</w:t>
      </w:r>
      <w:r>
        <w:t xml:space="preserve"> “Actually, we need a phage to be produced to this particular standard.” The Belgians, instead of producing their phages under strict GMP, which at the moment costs millions of pounds, have very stringent end-point monitoring. They make sure their products are safe, and </w:t>
      </w:r>
      <w:r w:rsidR="006C7E9E">
        <w:t xml:space="preserve">they </w:t>
      </w:r>
      <w:r>
        <w:t>have good ways of monitoring that. At the moment</w:t>
      </w:r>
      <w:r w:rsidR="0045721B">
        <w:t>,</w:t>
      </w:r>
      <w:r>
        <w:t xml:space="preserve"> we do not have a mechanism to bring all those parts together. </w:t>
      </w:r>
    </w:p>
    <w:p w:rsidR="00841F63" w:rsidP="00841F63">
      <w:pPr>
        <w:pStyle w:val="Answer"/>
        <w:rPr>
          <w:rFonts w:cstheme="minorHAnsi"/>
        </w:rPr>
      </w:pPr>
      <w:sdt>
        <w:sdtPr>
          <w:alias w:val="Witness"/>
          <w:id w:val="-584302293"/>
          <w:placeholder>
            <w:docPart w:val="8FFEF3FCA7E7424BBE95FFF0B4755EB8"/>
          </w:placeholder>
          <w:richText/>
        </w:sdtPr>
        <w:sdtContent>
          <w:r w:rsidRPr="008E6B67">
            <w:rPr>
              <w:b/>
              <w:i/>
            </w:rPr>
            <w:t>Professor Rees:</w:t>
          </w:r>
        </w:sdtContent>
      </w:sdt>
      <w:r>
        <w:t xml:space="preserve"> </w:t>
      </w:r>
      <w:r w:rsidR="0045721B">
        <w:rPr>
          <w:rFonts w:cstheme="minorHAnsi"/>
        </w:rPr>
        <w:t>I</w:t>
      </w:r>
      <w:r>
        <w:rPr>
          <w:rFonts w:cstheme="minorHAnsi"/>
        </w:rPr>
        <w:t>t is the very nature of phage that they are a biological agent, and they will not be identical every time. That is the difference between them and a pharmaceutical. If you are producing an antibiotic you can say, “It is this.” There will be some biological variation</w:t>
      </w:r>
      <w:r w:rsidR="006C143A">
        <w:rPr>
          <w:rFonts w:cstheme="minorHAnsi"/>
        </w:rPr>
        <w:t>,</w:t>
      </w:r>
      <w:r>
        <w:rPr>
          <w:rFonts w:cstheme="minorHAnsi"/>
        </w:rPr>
        <w:t xml:space="preserve"> but it is in the same way as we think about transplants. We can do human transplants, but not all kidneys are the same. They are produced and harvested and treated to a standard. That is the important thing. It is setting the standards that have to be achieved for safety, rather than defining what it is as a very specific thing, which is much more difficult with a biological agent compared to a chemical. </w:t>
      </w:r>
    </w:p>
    <w:p w:rsidR="00841F63" w:rsidP="00841F63">
      <w:pPr>
        <w:pStyle w:val="Remark"/>
      </w:pPr>
      <w:sdt>
        <w:sdtPr>
          <w:alias w:val="Member"/>
          <w:tag w:val="&lt;Member mnisId='4837' dodsId='148281'&gt;"/>
          <w:id w:val="-1284649257"/>
          <w:placeholder>
            <w:docPart w:val="8FFEF3FCA7E7424BBE95FFF0B4755EB8"/>
          </w:placeholder>
          <w:richText/>
        </w:sdtPr>
        <w:sdtContent>
          <w:r w:rsidRPr="00E4504E">
            <w:rPr>
              <w:b/>
            </w:rPr>
            <w:t>Aaron Bell:</w:t>
          </w:r>
        </w:sdtContent>
      </w:sdt>
      <w:r>
        <w:t xml:space="preserve"> Understood. Thank you. </w:t>
      </w:r>
    </w:p>
    <w:p w:rsidR="00841F63" w:rsidP="00841F63">
      <w:pPr>
        <w:pStyle w:val="Remark"/>
      </w:pPr>
      <w:sdt>
        <w:sdtPr>
          <w:alias w:val="Member"/>
          <w:tag w:val="&lt;Member mnisId='1578' dodsId='40488'&gt;"/>
          <w:id w:val="-545223582"/>
          <w:placeholder>
            <w:docPart w:val="8FFEF3FCA7E7424BBE95FFF0B4755EB8"/>
          </w:placeholder>
          <w:richText/>
        </w:sdtPr>
        <w:sdtContent>
          <w:r w:rsidRPr="00E4504E">
            <w:rPr>
              <w:b/>
            </w:rPr>
            <w:t>Chair:</w:t>
          </w:r>
        </w:sdtContent>
      </w:sdt>
      <w:r>
        <w:t xml:space="preserve"> Thank you, Aaron. I should point out to people watching that the MHRA, the regulator, will be giving evidence in one of our future sessions, and we will put these points to them. </w:t>
      </w:r>
    </w:p>
    <w:p w:rsidR="00841F63" w:rsidP="00841F63">
      <w:pPr>
        <w:pStyle w:val="Question"/>
        <w:numPr>
          <w:ilvl w:val="0"/>
          <w:numId w:val="9"/>
        </w:numPr>
        <w:rPr>
          <w:rFonts w:cstheme="minorHAnsi"/>
        </w:rPr>
      </w:pPr>
      <w:sdt>
        <w:sdtPr>
          <w:alias w:val="Member"/>
          <w:tag w:val="&lt;Member mnisId='1489' dodsId='40783'&gt;"/>
          <w:id w:val="988295207"/>
          <w:placeholder>
            <w:docPart w:val="8FFEF3FCA7E7424BBE95FFF0B4755EB8"/>
          </w:placeholder>
          <w:richText/>
        </w:sdtPr>
        <w:sdtContent>
          <w:r w:rsidRPr="00517353">
            <w:rPr>
              <w:b/>
            </w:rPr>
            <w:t>Dawn Butler:</w:t>
          </w:r>
        </w:sdtContent>
      </w:sdt>
      <w:r>
        <w:t xml:space="preserve"> </w:t>
      </w:r>
      <w:r>
        <w:rPr>
          <w:rFonts w:cstheme="minorHAnsi"/>
        </w:rPr>
        <w:t>You said that it is impossible to patent phage.</w:t>
      </w:r>
    </w:p>
    <w:p w:rsidR="00841F63" w:rsidP="00841F63">
      <w:pPr>
        <w:pStyle w:val="Answer"/>
        <w:rPr>
          <w:rFonts w:cstheme="minorHAnsi"/>
        </w:rPr>
      </w:pPr>
      <w:sdt>
        <w:sdtPr>
          <w:alias w:val="Witness"/>
          <w:id w:val="-10384344"/>
          <w:placeholder>
            <w:docPart w:val="8FFEF3FCA7E7424BBE95FFF0B4755EB8"/>
          </w:placeholder>
          <w:richText/>
        </w:sdtPr>
        <w:sdtContent>
          <w:r w:rsidRPr="00517353">
            <w:rPr>
              <w:b/>
              <w:i/>
            </w:rPr>
            <w:t>Professor Santini:</w:t>
          </w:r>
        </w:sdtContent>
      </w:sdt>
      <w:r>
        <w:t xml:space="preserve"> N</w:t>
      </w:r>
      <w:r>
        <w:rPr>
          <w:rFonts w:cstheme="minorHAnsi"/>
        </w:rPr>
        <w:t>atural phages are unpatentable, because anyone can isolate them. You can just tweak them.</w:t>
      </w:r>
    </w:p>
    <w:p w:rsidR="00841F63" w:rsidP="00841F63">
      <w:pPr>
        <w:pStyle w:val="Question"/>
        <w:numPr>
          <w:ilvl w:val="0"/>
          <w:numId w:val="9"/>
        </w:numPr>
        <w:rPr>
          <w:rFonts w:cstheme="minorHAnsi"/>
        </w:rPr>
      </w:pPr>
      <w:sdt>
        <w:sdtPr>
          <w:alias w:val="Member"/>
          <w:tag w:val="&lt;Member mnisId='1489' dodsId='40783'&gt;"/>
          <w:id w:val="-433595576"/>
          <w:placeholder>
            <w:docPart w:val="8FFEF3FCA7E7424BBE95FFF0B4755EB8"/>
          </w:placeholder>
          <w:richText/>
        </w:sdtPr>
        <w:sdtContent>
          <w:r w:rsidRPr="00517353">
            <w:rPr>
              <w:b/>
            </w:rPr>
            <w:t>Dawn Butler:</w:t>
          </w:r>
        </w:sdtContent>
      </w:sdt>
      <w:r>
        <w:t xml:space="preserve"> So does that mean that </w:t>
      </w:r>
      <w:r w:rsidRPr="00517353">
        <w:rPr>
          <w:rFonts w:cstheme="minorHAnsi"/>
        </w:rPr>
        <w:t>big pharma</w:t>
      </w:r>
      <w:r>
        <w:rPr>
          <w:rFonts w:cstheme="minorHAnsi"/>
        </w:rPr>
        <w:t xml:space="preserve"> will be more reluctant to invest, because they will not make a lot of money?</w:t>
      </w:r>
    </w:p>
    <w:p w:rsidR="00841F63" w:rsidP="00841F63">
      <w:pPr>
        <w:pStyle w:val="Answer"/>
      </w:pPr>
      <w:sdt>
        <w:sdtPr>
          <w:alias w:val="Witness"/>
          <w:id w:val="-1582287946"/>
          <w:placeholder>
            <w:docPart w:val="8FFEF3FCA7E7424BBE95FFF0B4755EB8"/>
          </w:placeholder>
          <w:richText/>
        </w:sdtPr>
        <w:sdtContent>
          <w:r w:rsidRPr="00517353">
            <w:rPr>
              <w:b/>
              <w:i/>
            </w:rPr>
            <w:t>Professor Santini:</w:t>
          </w:r>
        </w:sdtContent>
      </w:sdt>
      <w:r>
        <w:t xml:space="preserve"> I have been speaking to GSK and they are reluctant: they are interested in engineered phages and use of phage enzymes. Other companies, I would say, are looking either to engineer them or</w:t>
      </w:r>
      <w:r w:rsidR="006C143A">
        <w:t xml:space="preserve"> to</w:t>
      </w:r>
      <w:r>
        <w:t xml:space="preserve"> use their enzymes. It depends on what you are using it for. I am talking about it as a therapy.</w:t>
      </w:r>
    </w:p>
    <w:p w:rsidR="00841F63" w:rsidRPr="00517353" w:rsidP="00841F63">
      <w:pPr>
        <w:pStyle w:val="Question"/>
        <w:numPr>
          <w:ilvl w:val="0"/>
          <w:numId w:val="9"/>
        </w:numPr>
        <w:rPr>
          <w:rFonts w:cstheme="minorHAnsi"/>
        </w:rPr>
      </w:pPr>
      <w:sdt>
        <w:sdtPr>
          <w:alias w:val="Member"/>
          <w:tag w:val="&lt;Member mnisId='1489' dodsId='40783'&gt;"/>
          <w:id w:val="-276104301"/>
          <w:placeholder>
            <w:docPart w:val="8FFEF3FCA7E7424BBE95FFF0B4755EB8"/>
          </w:placeholder>
          <w:richText/>
        </w:sdtPr>
        <w:sdtContent>
          <w:r w:rsidRPr="00517353">
            <w:rPr>
              <w:b/>
            </w:rPr>
            <w:t>Dawn Butler:</w:t>
          </w:r>
        </w:sdtContent>
      </w:sdt>
      <w:r>
        <w:t xml:space="preserve"> We all often talk about maybe needing to change the relationship between medicines and profit, so that we start focusing on the patient rather than profit for big pharma; there will be more money to invest in research in things like phages. Is there another route to investment through the health industry or, dare I say, the diet industry? I whisper that bit. </w:t>
      </w:r>
    </w:p>
    <w:p w:rsidR="00841F63" w:rsidP="00841F63">
      <w:pPr>
        <w:pStyle w:val="Answer"/>
      </w:pPr>
      <w:sdt>
        <w:sdtPr>
          <w:alias w:val="Witness"/>
          <w:id w:val="-1332610029"/>
          <w:placeholder>
            <w:docPart w:val="8FFEF3FCA7E7424BBE95FFF0B4755EB8"/>
          </w:placeholder>
          <w:richText/>
        </w:sdtPr>
        <w:sdtContent>
          <w:r w:rsidRPr="00517353">
            <w:rPr>
              <w:b/>
              <w:i/>
            </w:rPr>
            <w:t>Professor Clokie:</w:t>
          </w:r>
        </w:sdtContent>
      </w:sdt>
      <w:r>
        <w:t xml:space="preserve"> I think there is. There is definite room for other models rather than the strict pharmaceutical industry model. We can certainly </w:t>
      </w:r>
      <w:r>
        <w:t>learn from them. We need that expertise, but there could easily be another method—whether it is a social enterprise type of method where the phages are collated and used and the companies have a subscription model, like the Netflix model, a little bit like the Government</w:t>
      </w:r>
      <w:r w:rsidR="00406317">
        <w:t>’</w:t>
      </w:r>
      <w:r>
        <w:t xml:space="preserve">s incentive for being able to produce a drug and delinking that from the amount of drug that is sold. There could easily be models like that </w:t>
      </w:r>
      <w:r w:rsidR="00406317">
        <w:t>which</w:t>
      </w:r>
      <w:r>
        <w:t xml:space="preserve"> could be implemented across the entire NHS. </w:t>
      </w:r>
    </w:p>
    <w:p w:rsidR="00841F63" w:rsidRPr="00237FF4" w:rsidP="00841F63">
      <w:pPr>
        <w:pStyle w:val="Remark"/>
      </w:pPr>
      <w:sdt>
        <w:sdtPr>
          <w:alias w:val="Member"/>
          <w:tag w:val="&lt;Member mnisId='1489' dodsId='40783'&gt;"/>
          <w:id w:val="728583839"/>
          <w:placeholder>
            <w:docPart w:val="8FFEF3FCA7E7424BBE95FFF0B4755EB8"/>
          </w:placeholder>
          <w:richText/>
        </w:sdtPr>
        <w:sdtContent>
          <w:r w:rsidRPr="00237FF4">
            <w:rPr>
              <w:b/>
            </w:rPr>
            <w:t>Dawn Butler:</w:t>
          </w:r>
        </w:sdtContent>
      </w:sdt>
      <w:r>
        <w:t xml:space="preserve"> </w:t>
      </w:r>
      <w:r w:rsidRPr="00237FF4">
        <w:t>Great</w:t>
      </w:r>
      <w:r>
        <w:t xml:space="preserve">, thank you. </w:t>
      </w:r>
    </w:p>
    <w:p w:rsidR="00371E7F" w:rsidP="00841F63">
      <w:pPr>
        <w:pStyle w:val="Question"/>
        <w:numPr>
          <w:ilvl w:val="0"/>
          <w:numId w:val="9"/>
        </w:numPr>
        <w:rPr>
          <w:rFonts w:cstheme="minorHAnsi"/>
        </w:rPr>
      </w:pPr>
      <w:sdt>
        <w:sdtPr>
          <w:alias w:val="Member"/>
          <w:tag w:val="&lt;Member mnisId='1578' dodsId='40488'&gt;"/>
          <w:id w:val="658034986"/>
          <w:placeholder>
            <w:docPart w:val="8FFEF3FCA7E7424BBE95FFF0B4755EB8"/>
          </w:placeholder>
          <w:richText/>
        </w:sdtPr>
        <w:sdtContent>
          <w:r w:rsidRPr="00237FF4" w:rsidR="00841F63">
            <w:rPr>
              <w:b/>
            </w:rPr>
            <w:t>Chair:</w:t>
          </w:r>
        </w:sdtContent>
      </w:sdt>
      <w:r w:rsidR="00841F63">
        <w:t xml:space="preserve"> </w:t>
      </w:r>
      <w:r w:rsidRPr="00237FF4" w:rsidR="00841F63">
        <w:rPr>
          <w:rFonts w:cstheme="minorHAnsi"/>
        </w:rPr>
        <w:t>Thank you</w:t>
      </w:r>
      <w:r w:rsidR="00841F63">
        <w:rPr>
          <w:rFonts w:cstheme="minorHAnsi"/>
        </w:rPr>
        <w:t xml:space="preserve"> very much,</w:t>
      </w:r>
      <w:r w:rsidRPr="00237FF4" w:rsidR="00841F63">
        <w:rPr>
          <w:rFonts w:cstheme="minorHAnsi"/>
        </w:rPr>
        <w:t xml:space="preserve"> Dawn</w:t>
      </w:r>
      <w:r w:rsidR="00841F63">
        <w:rPr>
          <w:rFonts w:cstheme="minorHAnsi"/>
        </w:rPr>
        <w:t xml:space="preserve">. </w:t>
      </w:r>
    </w:p>
    <w:p w:rsidR="00841F63" w:rsidRPr="00237FF4" w:rsidP="00371E7F">
      <w:pPr>
        <w:pStyle w:val="Question"/>
        <w:numPr>
          <w:ilvl w:val="0"/>
          <w:numId w:val="0"/>
        </w:numPr>
        <w:ind w:left="794"/>
        <w:rPr>
          <w:rFonts w:cstheme="minorHAnsi"/>
        </w:rPr>
      </w:pPr>
      <w:r>
        <w:rPr>
          <w:rFonts w:cstheme="minorHAnsi"/>
        </w:rPr>
        <w:t>O</w:t>
      </w:r>
      <w:r>
        <w:rPr>
          <w:rFonts w:cstheme="minorHAnsi"/>
        </w:rPr>
        <w:t>n the point about the good manufacturing process and GMP facilities not being available</w:t>
      </w:r>
      <w:r>
        <w:rPr>
          <w:rFonts w:cstheme="minorHAnsi"/>
        </w:rPr>
        <w:t>,</w:t>
      </w:r>
      <w:r>
        <w:rPr>
          <w:rFonts w:cstheme="minorHAnsi"/>
        </w:rPr>
        <w:t xml:space="preserve"> is this specific to phages, or is it a more general problem in the life sciences in the UK? Is it a reflection of a general problem</w:t>
      </w:r>
      <w:r>
        <w:rPr>
          <w:rFonts w:cstheme="minorHAnsi"/>
        </w:rPr>
        <w:t>,</w:t>
      </w:r>
      <w:r>
        <w:rPr>
          <w:rFonts w:cstheme="minorHAnsi"/>
        </w:rPr>
        <w:t xml:space="preserve"> or is it a specific one?</w:t>
      </w:r>
    </w:p>
    <w:p w:rsidR="00371E7F" w:rsidP="00841F63">
      <w:pPr>
        <w:pStyle w:val="Answer"/>
        <w:rPr>
          <w:rFonts w:cstheme="minorHAnsi"/>
        </w:rPr>
      </w:pPr>
      <w:sdt>
        <w:sdtPr>
          <w:alias w:val="Witness"/>
          <w:id w:val="205925368"/>
          <w:placeholder>
            <w:docPart w:val="8FFEF3FCA7E7424BBE95FFF0B4755EB8"/>
          </w:placeholder>
          <w:richText/>
        </w:sdtPr>
        <w:sdtContent>
          <w:r w:rsidRPr="00237FF4" w:rsidR="00841F63">
            <w:rPr>
              <w:b/>
              <w:i/>
            </w:rPr>
            <w:t>Professor Clokie:</w:t>
          </w:r>
        </w:sdtContent>
      </w:sdt>
      <w:r w:rsidR="00841F63">
        <w:t xml:space="preserve">  It is a little bit specific to phages. We have </w:t>
      </w:r>
      <w:r w:rsidR="00841F63">
        <w:rPr>
          <w:rFonts w:cstheme="minorHAnsi"/>
        </w:rPr>
        <w:t>good manufacturers</w:t>
      </w:r>
      <w:r w:rsidR="001A2CC7">
        <w:rPr>
          <w:rFonts w:cstheme="minorHAnsi"/>
        </w:rPr>
        <w:t>,</w:t>
      </w:r>
      <w:r w:rsidR="00841F63">
        <w:rPr>
          <w:rFonts w:cstheme="minorHAnsi"/>
        </w:rPr>
        <w:t xml:space="preserve"> in general, of biologicals, and we have companies that are interested in moving into the phage space. Phages are a little bit different in the way that you make them, because normally, when you manufacture a biological, you make a high density of the bacteria and give them a signal to make the protein, the biological, that you need to have made. With the dynamics of making phages, you need to carefully understand the amount of bacteria that you have, before you add the phage. There are complexities with that dynamic. </w:t>
      </w:r>
    </w:p>
    <w:p w:rsidR="00841F63" w:rsidP="00841F63">
      <w:pPr>
        <w:pStyle w:val="Answer"/>
        <w:rPr>
          <w:rFonts w:cstheme="minorHAnsi"/>
        </w:rPr>
      </w:pPr>
      <w:r>
        <w:rPr>
          <w:rFonts w:cstheme="minorHAnsi"/>
        </w:rPr>
        <w:t xml:space="preserve">I think, with more investment, companies are really keen. They could be incentivised to apply the body of knowledge that they have into the phage space. </w:t>
      </w:r>
      <w:bookmarkStart w:id="3" w:name="_Hlk126784701"/>
      <w:r>
        <w:rPr>
          <w:rFonts w:cstheme="minorHAnsi"/>
        </w:rPr>
        <w:t xml:space="preserve">I think we could capitalise on our ability to produce other biologicals and bring that technology to phages. </w:t>
      </w:r>
    </w:p>
    <w:p w:rsidR="00841F63" w:rsidP="00841F63">
      <w:pPr>
        <w:pStyle w:val="Question"/>
        <w:numPr>
          <w:ilvl w:val="0"/>
          <w:numId w:val="9"/>
        </w:numPr>
      </w:pPr>
      <w:bookmarkEnd w:id="3"/>
      <w:sdt>
        <w:sdtPr>
          <w:alias w:val="Member"/>
          <w:tag w:val="&lt;Member mnisId='3950' dodsId='54004'&gt;"/>
          <w:id w:val="-2066402100"/>
          <w:placeholder>
            <w:docPart w:val="8FFEF3FCA7E7424BBE95FFF0B4755EB8"/>
          </w:placeholder>
          <w:richText/>
        </w:sdtPr>
        <w:sdtContent>
          <w:r w:rsidRPr="00237FF4">
            <w:rPr>
              <w:b/>
            </w:rPr>
            <w:t>Tracey Crouch:</w:t>
          </w:r>
        </w:sdtContent>
      </w:sdt>
      <w:r>
        <w:t xml:space="preserve"> How long does it take to make a phage?</w:t>
      </w:r>
    </w:p>
    <w:p w:rsidR="00841F63" w:rsidP="00841F63">
      <w:pPr>
        <w:pStyle w:val="Answer"/>
        <w:rPr>
          <w:rFonts w:cstheme="minorHAnsi"/>
        </w:rPr>
      </w:pPr>
      <w:sdt>
        <w:sdtPr>
          <w:alias w:val="Witness"/>
          <w:id w:val="-1296288120"/>
          <w:placeholder>
            <w:docPart w:val="8FFEF3FCA7E7424BBE95FFF0B4755EB8"/>
          </w:placeholder>
          <w:richText/>
        </w:sdtPr>
        <w:sdtContent>
          <w:r w:rsidRPr="00237FF4">
            <w:rPr>
              <w:b/>
              <w:i/>
            </w:rPr>
            <w:t>Professor Clokie:</w:t>
          </w:r>
        </w:sdtContent>
      </w:sdt>
      <w:r>
        <w:t xml:space="preserve"> Just </w:t>
      </w:r>
      <w:r>
        <w:rPr>
          <w:rFonts w:cstheme="minorHAnsi"/>
        </w:rPr>
        <w:t>20 minutes—overnight. The time it takes to make a phage is linked to how long it takes bacteria to divide. In general, when you are fermenting a phage, you do an overnight fermentation to get a high concentration of phages from a low concentration. They are relatively quick to make. You need bacteria that they replicate well on. Conceptually</w:t>
      </w:r>
      <w:r w:rsidR="00035867">
        <w:rPr>
          <w:rFonts w:cstheme="minorHAnsi"/>
        </w:rPr>
        <w:t>,</w:t>
      </w:r>
      <w:r>
        <w:rPr>
          <w:rFonts w:cstheme="minorHAnsi"/>
        </w:rPr>
        <w:t xml:space="preserve"> it is not difficult to make large numbers of phages expensively. What is difficult is that, when you apply so many checks to every single aspect of the production that need to be done, to make it consistent with the way you make other things, the cost associated with that can be completely prohibitive to getting the phages to do a trial with. I have seen that myself. I have sometimes approved quite large grants, or tried to encourage them, and they fall down because they cannot get hold of the correct amount of GMP phages to be able to do the trial. Conceptually</w:t>
      </w:r>
      <w:r w:rsidR="00371E7F">
        <w:rPr>
          <w:rFonts w:cstheme="minorHAnsi"/>
        </w:rPr>
        <w:t>,</w:t>
      </w:r>
      <w:r>
        <w:rPr>
          <w:rFonts w:cstheme="minorHAnsi"/>
        </w:rPr>
        <w:t xml:space="preserve"> it is not difficult. More investment and incentives need to be put into that space.</w:t>
      </w:r>
    </w:p>
    <w:p w:rsidR="00841F63" w:rsidRPr="008106AE" w:rsidP="00841F63">
      <w:pPr>
        <w:pStyle w:val="Question"/>
        <w:numPr>
          <w:ilvl w:val="0"/>
          <w:numId w:val="9"/>
        </w:numPr>
        <w:rPr>
          <w:rFonts w:cstheme="minorHAnsi"/>
        </w:rPr>
      </w:pPr>
      <w:sdt>
        <w:sdtPr>
          <w:alias w:val="Member"/>
          <w:tag w:val="&lt;Member mnisId='1578' dodsId='40488'&gt;"/>
          <w:id w:val="-949775488"/>
          <w:placeholder>
            <w:docPart w:val="8FFEF3FCA7E7424BBE95FFF0B4755EB8"/>
          </w:placeholder>
          <w:richText/>
        </w:sdtPr>
        <w:sdtContent>
          <w:r w:rsidRPr="008106AE">
            <w:rPr>
              <w:b/>
            </w:rPr>
            <w:t>Chair:</w:t>
          </w:r>
        </w:sdtContent>
      </w:sdt>
      <w:r>
        <w:t xml:space="preserve"> </w:t>
      </w:r>
      <w:r w:rsidRPr="008106AE">
        <w:rPr>
          <w:rFonts w:cstheme="minorHAnsi"/>
        </w:rPr>
        <w:t xml:space="preserve">I find </w:t>
      </w:r>
      <w:r>
        <w:rPr>
          <w:rFonts w:cstheme="minorHAnsi"/>
        </w:rPr>
        <w:t>it</w:t>
      </w:r>
      <w:r w:rsidRPr="008106AE">
        <w:rPr>
          <w:rFonts w:cstheme="minorHAnsi"/>
        </w:rPr>
        <w:t xml:space="preserve"> extraordinary</w:t>
      </w:r>
      <w:r>
        <w:rPr>
          <w:rFonts w:cstheme="minorHAnsi"/>
        </w:rPr>
        <w:t xml:space="preserve"> that there has just been one single clinical trial.</w:t>
      </w:r>
    </w:p>
    <w:p w:rsidR="00841F63" w:rsidP="00841F63">
      <w:pPr>
        <w:pStyle w:val="Answer"/>
      </w:pPr>
      <w:sdt>
        <w:sdtPr>
          <w:alias w:val="Witness"/>
          <w:id w:val="474648739"/>
          <w:placeholder>
            <w:docPart w:val="8FFEF3FCA7E7424BBE95FFF0B4755EB8"/>
          </w:placeholder>
          <w:richText/>
        </w:sdtPr>
        <w:sdtContent>
          <w:r w:rsidRPr="00237FF4">
            <w:rPr>
              <w:b/>
              <w:i/>
            </w:rPr>
            <w:t>Professor Clokie:</w:t>
          </w:r>
        </w:sdtContent>
      </w:sdt>
      <w:r>
        <w:t xml:space="preserve"> That is in the UK. There have been several other trials across the world. </w:t>
      </w:r>
    </w:p>
    <w:p w:rsidR="00841F63" w:rsidRPr="008106AE" w:rsidP="00841F63">
      <w:pPr>
        <w:pStyle w:val="Question"/>
        <w:numPr>
          <w:ilvl w:val="0"/>
          <w:numId w:val="9"/>
        </w:numPr>
        <w:rPr>
          <w:rFonts w:cstheme="minorHAnsi"/>
        </w:rPr>
      </w:pPr>
      <w:sdt>
        <w:sdtPr>
          <w:alias w:val="Member"/>
          <w:tag w:val="&lt;Member mnisId='1578' dodsId='40488'&gt;"/>
          <w:id w:val="1440791221"/>
          <w:placeholder>
            <w:docPart w:val="8FFEF3FCA7E7424BBE95FFF0B4755EB8"/>
          </w:placeholder>
          <w:richText/>
        </w:sdtPr>
        <w:sdtContent>
          <w:r w:rsidRPr="008106AE">
            <w:rPr>
              <w:b/>
            </w:rPr>
            <w:t>Chair:</w:t>
          </w:r>
        </w:sdtContent>
      </w:sdt>
      <w:r>
        <w:t xml:space="preserve"> But in the UK</w:t>
      </w:r>
      <w:r w:rsidR="00371E7F">
        <w:t>,</w:t>
      </w:r>
      <w:r>
        <w:t xml:space="preserve"> just a single one—in 2009, I think you said. Is that because there isn</w:t>
      </w:r>
      <w:r w:rsidR="00406317">
        <w:t>’</w:t>
      </w:r>
      <w:r>
        <w:t>t the manufacturing capability here? Is that what has stopped it, or is it funding?</w:t>
      </w:r>
    </w:p>
    <w:p w:rsidR="00841F63" w:rsidP="00841F63">
      <w:pPr>
        <w:pStyle w:val="Answer"/>
      </w:pPr>
      <w:sdt>
        <w:sdtPr>
          <w:alias w:val="Witness"/>
          <w:id w:val="-248812316"/>
          <w:placeholder>
            <w:docPart w:val="8FFEF3FCA7E7424BBE95FFF0B4755EB8"/>
          </w:placeholder>
          <w:richText/>
        </w:sdtPr>
        <w:sdtContent>
          <w:r w:rsidRPr="00237FF4">
            <w:rPr>
              <w:b/>
              <w:i/>
            </w:rPr>
            <w:t>Professor Clokie:</w:t>
          </w:r>
        </w:sdtContent>
      </w:sdt>
      <w:r>
        <w:t xml:space="preserve"> I think until recently it really was not considered to be needed. It really wasn</w:t>
      </w:r>
      <w:r w:rsidR="00406317">
        <w:t>’</w:t>
      </w:r>
      <w:r>
        <w:t>t. I can see that with my clinical relationship between myself and my microbiology colleagues and clinical colleagues. It was</w:t>
      </w:r>
      <w:r w:rsidR="00406317">
        <w:t>,</w:t>
      </w:r>
      <w:r>
        <w:t xml:space="preserve"> “Why would you do this complicated thing when the antibiotics work?” I think it is only just now that we are realising that the antibiotics really are stopping working. We have to do something, and that has motivated and reincentivised that dialogue. So now you have doctors who want the phages now that we need to do the trials. Certainly, if we had had better production facilities, there would, I know, have been more trials in the UK. </w:t>
      </w:r>
    </w:p>
    <w:p w:rsidR="00841F63" w:rsidRPr="00406317" w:rsidP="00406317">
      <w:pPr>
        <w:pStyle w:val="Remark"/>
        <w:rPr>
          <w:rFonts w:cstheme="minorHAnsi"/>
        </w:rPr>
      </w:pPr>
      <w:sdt>
        <w:sdtPr>
          <w:alias w:val="Member"/>
          <w:tag w:val="&lt;Member mnisId='1578' dodsId='40488'&gt;"/>
          <w:id w:val="1167989634"/>
          <w:placeholder>
            <w:docPart w:val="8FFEF3FCA7E7424BBE95FFF0B4755EB8"/>
          </w:placeholder>
          <w:richText/>
        </w:sdtPr>
        <w:sdtContent>
          <w:r w:rsidRPr="00237FF4">
            <w:rPr>
              <w:b/>
            </w:rPr>
            <w:t>Chair:</w:t>
          </w:r>
        </w:sdtContent>
      </w:sdt>
      <w:r>
        <w:t xml:space="preserve"> </w:t>
      </w:r>
      <w:r w:rsidR="00371E7F">
        <w:rPr>
          <w:rFonts w:cstheme="minorHAnsi"/>
        </w:rPr>
        <w:t>T</w:t>
      </w:r>
      <w:r>
        <w:rPr>
          <w:rFonts w:cstheme="minorHAnsi"/>
        </w:rPr>
        <w:t>hat is probably a perfect point to turn to some clinical witnesses. I am very grateful for that kick-off session, which has briefed us very well as a starting point to the inquiry.</w:t>
      </w:r>
      <w:r w:rsidR="006D26EA">
        <w:rPr>
          <w:rFonts w:cstheme="minorHAnsi"/>
        </w:rPr>
        <w:t xml:space="preserve"> Thank </w:t>
      </w:r>
      <w:r>
        <w:rPr>
          <w:rFonts w:cstheme="minorHAnsi"/>
        </w:rPr>
        <w:t>you to our three professors.</w:t>
      </w:r>
    </w:p>
    <w:p w:rsidR="00841F63" w:rsidP="00841F63">
      <w:pPr>
        <w:pStyle w:val="TitlePanel0"/>
      </w:pPr>
      <w:bookmarkStart w:id="4" w:name="Panel3"/>
      <w:r>
        <w:t>Examination of witnesses</w:t>
      </w:r>
    </w:p>
    <w:p w:rsidR="00841F63" w:rsidP="00841F63">
      <w:pPr>
        <w:pStyle w:val="Para"/>
      </w:pPr>
      <w:r>
        <w:t>Witnesses: Dr Jones and Dr Soothill.</w:t>
      </w:r>
      <w:bookmarkEnd w:id="4"/>
    </w:p>
    <w:p w:rsidR="00CF655D" w:rsidP="00811342">
      <w:pPr>
        <w:pStyle w:val="Question"/>
        <w:numPr>
          <w:ilvl w:val="0"/>
          <w:numId w:val="9"/>
        </w:numPr>
      </w:pPr>
      <w:sdt>
        <w:sdtPr>
          <w:alias w:val="Member"/>
          <w:tag w:val="&lt;Member mnisId='1578' dodsId='40488'&gt;"/>
          <w:id w:val="-154157240"/>
          <w:placeholder>
            <w:docPart w:val="41AB0DBF8A0C40DCB740A371524148D9"/>
          </w:placeholder>
          <w:richText/>
        </w:sdtPr>
        <w:sdtContent>
          <w:r w:rsidRPr="003F7842" w:rsidR="00811342">
            <w:rPr>
              <w:b/>
            </w:rPr>
            <w:t>Chair:</w:t>
          </w:r>
        </w:sdtContent>
      </w:sdt>
      <w:r w:rsidR="00811342">
        <w:t xml:space="preserve"> </w:t>
      </w:r>
      <w:r w:rsidRPr="00FE4C68" w:rsidR="00811342">
        <w:t>I will introduce our next witnesses as they take their seats. D</w:t>
      </w:r>
      <w:r>
        <w:t>r</w:t>
      </w:r>
      <w:r w:rsidRPr="00FE4C68" w:rsidR="00811342">
        <w:t xml:space="preserve"> Josh Jones is a clinical </w:t>
      </w:r>
      <w:r w:rsidR="00811342">
        <w:t>phage</w:t>
      </w:r>
      <w:r w:rsidRPr="00FE4C68" w:rsidR="00811342">
        <w:t xml:space="preserve"> specialist at </w:t>
      </w:r>
      <w:r w:rsidR="00811342">
        <w:t xml:space="preserve">NHS Tayside. </w:t>
      </w:r>
      <w:r>
        <w:t xml:space="preserve">He </w:t>
      </w:r>
      <w:r w:rsidR="00811342">
        <w:t>is the</w:t>
      </w:r>
      <w:r w:rsidRPr="00FE4C68" w:rsidR="00811342">
        <w:t xml:space="preserve"> UK</w:t>
      </w:r>
      <w:r w:rsidR="00406317">
        <w:t>’</w:t>
      </w:r>
      <w:r w:rsidRPr="00FE4C68" w:rsidR="00811342">
        <w:t xml:space="preserve">s first </w:t>
      </w:r>
      <w:r w:rsidR="00811342">
        <w:t>N</w:t>
      </w:r>
      <w:r w:rsidRPr="00FE4C68" w:rsidR="00811342">
        <w:t xml:space="preserve">HS </w:t>
      </w:r>
      <w:r w:rsidR="00811342">
        <w:t>c</w:t>
      </w:r>
      <w:r w:rsidRPr="00FE4C68" w:rsidR="00811342">
        <w:t>linical</w:t>
      </w:r>
      <w:r w:rsidR="00811342">
        <w:t xml:space="preserve"> phage specialist and oversaw the provision of phage therapy to</w:t>
      </w:r>
      <w:r w:rsidRPr="00FE4C68" w:rsidR="00811342">
        <w:t xml:space="preserve"> diabetic foot infection clinics at major </w:t>
      </w:r>
      <w:r w:rsidR="00811342">
        <w:t>N</w:t>
      </w:r>
      <w:r w:rsidRPr="00FE4C68" w:rsidR="00811342">
        <w:t xml:space="preserve">HS hospitals in Edinburgh and Glasgow. Thank you for joining us, </w:t>
      </w:r>
      <w:r w:rsidR="00811342">
        <w:t xml:space="preserve">Dr </w:t>
      </w:r>
      <w:r w:rsidRPr="00FE4C68" w:rsidR="00811342">
        <w:t xml:space="preserve">Jones. </w:t>
      </w:r>
    </w:p>
    <w:p w:rsidR="00CF655D" w:rsidP="00CF655D">
      <w:pPr>
        <w:pStyle w:val="Question"/>
        <w:numPr>
          <w:ilvl w:val="0"/>
          <w:numId w:val="0"/>
        </w:numPr>
        <w:ind w:left="794"/>
      </w:pPr>
      <w:r w:rsidRPr="00FE4C68">
        <w:t>D</w:t>
      </w:r>
      <w:r>
        <w:t>r</w:t>
      </w:r>
      <w:r w:rsidRPr="00FE4C68">
        <w:t xml:space="preserve"> James </w:t>
      </w:r>
      <w:r>
        <w:t>S</w:t>
      </w:r>
      <w:r w:rsidRPr="00FE4C68">
        <w:t xml:space="preserve">oothill is consultant microbiologist </w:t>
      </w:r>
      <w:r>
        <w:t>at G</w:t>
      </w:r>
      <w:r w:rsidRPr="00FE4C68">
        <w:t>reat Ormond St</w:t>
      </w:r>
      <w:r>
        <w:t>reet H</w:t>
      </w:r>
      <w:r w:rsidRPr="00FE4C68">
        <w:t>ospital</w:t>
      </w:r>
      <w:r>
        <w:t>—GOSH</w:t>
      </w:r>
      <w:r>
        <w:t>,</w:t>
      </w:r>
      <w:r>
        <w:t xml:space="preserve"> </w:t>
      </w:r>
      <w:r w:rsidRPr="00FE4C68">
        <w:t>as it ha</w:t>
      </w:r>
      <w:r>
        <w:t>s</w:t>
      </w:r>
      <w:r w:rsidRPr="00FE4C68">
        <w:t xml:space="preserve"> been referred to</w:t>
      </w:r>
      <w:r>
        <w:t>—and</w:t>
      </w:r>
      <w:r w:rsidRPr="00FE4C68">
        <w:t xml:space="preserve"> is part of a team that has treated several patients with</w:t>
      </w:r>
      <w:r>
        <w:t xml:space="preserve"> phage. Thank you</w:t>
      </w:r>
      <w:r w:rsidRPr="00FE4C68">
        <w:t xml:space="preserve"> very much indeed for joining us</w:t>
      </w:r>
      <w:r>
        <w:t xml:space="preserve">. </w:t>
      </w:r>
    </w:p>
    <w:p w:rsidR="00811342" w:rsidP="00CF655D">
      <w:pPr>
        <w:pStyle w:val="Question"/>
        <w:numPr>
          <w:ilvl w:val="0"/>
          <w:numId w:val="0"/>
        </w:numPr>
        <w:ind w:left="794"/>
      </w:pPr>
      <w:r>
        <w:t xml:space="preserve">You </w:t>
      </w:r>
      <w:r w:rsidRPr="00FE4C68">
        <w:t xml:space="preserve">obviously heard the first session. </w:t>
      </w:r>
      <w:r>
        <w:t>Dr S</w:t>
      </w:r>
      <w:r w:rsidRPr="00FE4C68">
        <w:t>oothill</w:t>
      </w:r>
      <w:r w:rsidR="00CF655D">
        <w:t xml:space="preserve">, will </w:t>
      </w:r>
      <w:r>
        <w:t>you a</w:t>
      </w:r>
      <w:r w:rsidRPr="00FE4C68">
        <w:t xml:space="preserve">ddress the point that has been evident already </w:t>
      </w:r>
      <w:r w:rsidR="00CF655D">
        <w:t xml:space="preserve">about </w:t>
      </w:r>
      <w:r w:rsidRPr="00FE4C68">
        <w:t>why progress on wider c</w:t>
      </w:r>
      <w:r>
        <w:t xml:space="preserve">linical use of phages has </w:t>
      </w:r>
      <w:r w:rsidRPr="00FE4C68">
        <w:t>been relatively slow</w:t>
      </w:r>
      <w:r w:rsidR="00CF655D">
        <w:t>, compared with</w:t>
      </w:r>
      <w:r>
        <w:t xml:space="preserve"> other </w:t>
      </w:r>
      <w:r w:rsidRPr="00FE4C68">
        <w:t xml:space="preserve">countries in </w:t>
      </w:r>
      <w:r>
        <w:t>e</w:t>
      </w:r>
      <w:r w:rsidRPr="00FE4C68">
        <w:t>astern Europe</w:t>
      </w:r>
      <w:r>
        <w:t>, we understand,</w:t>
      </w:r>
      <w:r w:rsidRPr="00FE4C68">
        <w:t xml:space="preserve"> </w:t>
      </w:r>
      <w:r w:rsidR="00CF655D">
        <w:t xml:space="preserve">and </w:t>
      </w:r>
      <w:r w:rsidRPr="00FE4C68">
        <w:t>compared with antibiotics</w:t>
      </w:r>
      <w:r>
        <w:t>?</w:t>
      </w:r>
    </w:p>
    <w:p w:rsidR="00811342" w:rsidP="00811342">
      <w:pPr>
        <w:pStyle w:val="Answer"/>
      </w:pPr>
      <w:sdt>
        <w:sdtPr>
          <w:alias w:val="Witness"/>
          <w:id w:val="-193305993"/>
          <w:placeholder>
            <w:docPart w:val="41AB0DBF8A0C40DCB740A371524148D9"/>
          </w:placeholder>
          <w:richText/>
        </w:sdtPr>
        <w:sdtContent>
          <w:r w:rsidRPr="0040729A">
            <w:rPr>
              <w:b/>
              <w:i/>
            </w:rPr>
            <w:t>Dr Soothill:</w:t>
          </w:r>
        </w:sdtContent>
      </w:sdt>
      <w:r>
        <w:t xml:space="preserve"> A</w:t>
      </w:r>
      <w:r w:rsidRPr="0040729A">
        <w:t>ntibiotics are much easier to use</w:t>
      </w:r>
      <w:r>
        <w:t>,</w:t>
      </w:r>
      <w:r w:rsidRPr="0040729A">
        <w:t xml:space="preserve"> in that they kill a wide range of things. In clinical circumstances, if you are trying to keep</w:t>
      </w:r>
      <w:r>
        <w:t xml:space="preserve"> alive</w:t>
      </w:r>
      <w:r w:rsidRPr="0040729A">
        <w:t xml:space="preserve"> a patient who has very poor immunity, which we do a lot of, you need very broad-spectrum things that you know will work against a range of things, so it is no use with phage</w:t>
      </w:r>
      <w:r>
        <w:t>s</w:t>
      </w:r>
      <w:r w:rsidRPr="0040729A">
        <w:t xml:space="preserve">. You have to know what your diagnosis is and what the infecting </w:t>
      </w:r>
      <w:r>
        <w:t>o</w:t>
      </w:r>
      <w:r w:rsidRPr="0040729A">
        <w:t>rganism is before you do it, if you are trying to treat an infection. Antibiotics are a lot</w:t>
      </w:r>
      <w:r>
        <w:t xml:space="preserve"> handier</w:t>
      </w:r>
      <w:r w:rsidRPr="0040729A">
        <w:t xml:space="preserve"> to use</w:t>
      </w:r>
      <w:r>
        <w:t>. T</w:t>
      </w:r>
      <w:r w:rsidRPr="0040729A">
        <w:t xml:space="preserve">he fact is that we </w:t>
      </w:r>
      <w:r>
        <w:t>will need them</w:t>
      </w:r>
      <w:r w:rsidR="00B325A8">
        <w:t>,</w:t>
      </w:r>
      <w:r>
        <w:t xml:space="preserve"> and phages will not replace them. We have to think very hard about how </w:t>
      </w:r>
      <w:r w:rsidRPr="0040729A">
        <w:t>we are going to keep antibiotics going in the country.</w:t>
      </w:r>
    </w:p>
    <w:p w:rsidR="00CF655D" w:rsidP="00811342">
      <w:pPr>
        <w:pStyle w:val="Answer"/>
      </w:pPr>
      <w:r>
        <w:t>Phages h</w:t>
      </w:r>
      <w:r w:rsidRPr="0040729A">
        <w:t xml:space="preserve">ave suffered from the problem that big pharma has not wanted to get involved. I tried to involve Pfizer </w:t>
      </w:r>
      <w:r>
        <w:t xml:space="preserve">in </w:t>
      </w:r>
      <w:r w:rsidRPr="0040729A">
        <w:t xml:space="preserve">work on </w:t>
      </w:r>
      <w:r>
        <w:t xml:space="preserve">calf </w:t>
      </w:r>
      <w:r w:rsidRPr="0040729A">
        <w:t>diarrhoea</w:t>
      </w:r>
      <w:r>
        <w:t>,</w:t>
      </w:r>
      <w:r w:rsidRPr="0040729A">
        <w:t xml:space="preserve"> where phage</w:t>
      </w:r>
      <w:r>
        <w:t>s</w:t>
      </w:r>
      <w:r w:rsidRPr="0040729A">
        <w:t xml:space="preserve"> seem to work very well. They had various problems</w:t>
      </w:r>
      <w:r>
        <w:t xml:space="preserve">. You would have to make a </w:t>
      </w:r>
      <w:r w:rsidRPr="0040729A">
        <w:t>cocktail</w:t>
      </w:r>
      <w:r>
        <w:t xml:space="preserve">; you would have to produce each one to high standards and make sure it was </w:t>
      </w:r>
      <w:r w:rsidRPr="0040729A">
        <w:t>producing the same stuff each time</w:t>
      </w:r>
      <w:r>
        <w:t xml:space="preserve">. They </w:t>
      </w:r>
      <w:r>
        <w:t xml:space="preserve">looked at </w:t>
      </w:r>
      <w:r w:rsidRPr="0040729A">
        <w:t>the profit margins and thought</w:t>
      </w:r>
      <w:r>
        <w:t xml:space="preserve"> </w:t>
      </w:r>
      <w:r>
        <w:t xml:space="preserve">it </w:t>
      </w:r>
      <w:r w:rsidRPr="0040729A">
        <w:t xml:space="preserve">probably was not a runner. </w:t>
      </w:r>
      <w:r>
        <w:t>T</w:t>
      </w:r>
      <w:r w:rsidRPr="0040729A">
        <w:t>here are all those</w:t>
      </w:r>
      <w:r w:rsidRPr="0097791B">
        <w:t xml:space="preserve"> problems. </w:t>
      </w:r>
    </w:p>
    <w:p w:rsidR="00CF655D" w:rsidP="00811342">
      <w:pPr>
        <w:pStyle w:val="Answer"/>
      </w:pPr>
      <w:r w:rsidRPr="0097791B">
        <w:t>I</w:t>
      </w:r>
      <w:r>
        <w:t>f you try to do it to a high standard, it is expensive. I</w:t>
      </w:r>
      <w:r w:rsidRPr="0097791B">
        <w:t>ntellectual property has been a problem</w:t>
      </w:r>
      <w:r>
        <w:t>, which</w:t>
      </w:r>
      <w:r w:rsidRPr="0097791B">
        <w:t xml:space="preserve"> people have mentioned. </w:t>
      </w:r>
      <w:r>
        <w:t>W</w:t>
      </w:r>
      <w:r w:rsidRPr="0097791B">
        <w:t xml:space="preserve">ithout big </w:t>
      </w:r>
      <w:r>
        <w:t>ph</w:t>
      </w:r>
      <w:r w:rsidRPr="0097791B">
        <w:t>arm</w:t>
      </w:r>
      <w:r>
        <w:t>a,</w:t>
      </w:r>
      <w:r w:rsidRPr="0097791B">
        <w:t xml:space="preserve"> there has not been </w:t>
      </w:r>
      <w:r>
        <w:t xml:space="preserve">the </w:t>
      </w:r>
      <w:r w:rsidRPr="0097791B">
        <w:t xml:space="preserve">interest </w:t>
      </w:r>
      <w:r>
        <w:t>in vending. T</w:t>
      </w:r>
      <w:r w:rsidRPr="0097791B">
        <w:t xml:space="preserve">he fact is that drugs companies do most of the trials of things </w:t>
      </w:r>
      <w:r>
        <w:t xml:space="preserve">that </w:t>
      </w:r>
      <w:r w:rsidRPr="0097791B">
        <w:t>work</w:t>
      </w:r>
      <w:r>
        <w:t>.</w:t>
      </w:r>
      <w:r w:rsidRPr="0097791B">
        <w:t xml:space="preserve"> </w:t>
      </w:r>
    </w:p>
    <w:p w:rsidR="00811342" w:rsidP="00811342">
      <w:pPr>
        <w:pStyle w:val="Answer"/>
      </w:pPr>
      <w:r>
        <w:t>T</w:t>
      </w:r>
      <w:r w:rsidRPr="0097791B">
        <w:t>herefore, the small people have largely been kept out in recent years</w:t>
      </w:r>
      <w:r>
        <w:t>.</w:t>
      </w:r>
      <w:r w:rsidRPr="0097791B">
        <w:t xml:space="preserve"> I treated one patient</w:t>
      </w:r>
      <w:r>
        <w:t xml:space="preserve"> with phage</w:t>
      </w:r>
      <w:r w:rsidRPr="0097791B">
        <w:t xml:space="preserve"> back in the 1990s</w:t>
      </w:r>
      <w:r>
        <w:t>.</w:t>
      </w:r>
      <w:r w:rsidRPr="0097791B">
        <w:t xml:space="preserve"> I wrote a letter to the chair of the </w:t>
      </w:r>
      <w:r>
        <w:t>c</w:t>
      </w:r>
      <w:r w:rsidRPr="0097791B">
        <w:t>ommittee and said</w:t>
      </w:r>
      <w:r>
        <w:t>, “C</w:t>
      </w:r>
      <w:r w:rsidRPr="0097791B">
        <w:t>an I use th</w:t>
      </w:r>
      <w:r>
        <w:t>is sewage-derived</w:t>
      </w:r>
      <w:r w:rsidRPr="0097791B">
        <w:t xml:space="preserve"> virus on this patien</w:t>
      </w:r>
      <w:r>
        <w:t>t</w:t>
      </w:r>
      <w:r w:rsidR="00406317">
        <w:t>’</w:t>
      </w:r>
      <w:r>
        <w:t>s</w:t>
      </w:r>
      <w:r w:rsidRPr="0097791B">
        <w:t xml:space="preserve"> burn</w:t>
      </w:r>
      <w:r>
        <w:t>?” The c</w:t>
      </w:r>
      <w:r w:rsidRPr="0097791B">
        <w:t xml:space="preserve">hair wrote back to say yes, so next week we went ahead. The patient was very sick and </w:t>
      </w:r>
      <w:r>
        <w:t xml:space="preserve">was </w:t>
      </w:r>
      <w:r w:rsidRPr="0097791B">
        <w:t>likely to die</w:t>
      </w:r>
      <w:r>
        <w:t>. T</w:t>
      </w:r>
      <w:r w:rsidRPr="0097791B">
        <w:t>he patient did come through, but we gave them a lot of antibiotics</w:t>
      </w:r>
      <w:r w:rsidR="00CF655D">
        <w:t>,</w:t>
      </w:r>
      <w:r w:rsidRPr="0097791B">
        <w:t xml:space="preserve"> too</w:t>
      </w:r>
      <w:r>
        <w:t xml:space="preserve">. It </w:t>
      </w:r>
      <w:r w:rsidRPr="0097791B">
        <w:t>was the first demonstration of multiplication on</w:t>
      </w:r>
      <w:r>
        <w:t xml:space="preserve"> a patient that I have seen recorded.</w:t>
      </w:r>
    </w:p>
    <w:p w:rsidR="00CF655D" w:rsidP="00811342">
      <w:pPr>
        <w:pStyle w:val="Answer"/>
      </w:pPr>
      <w:r w:rsidRPr="0097791B">
        <w:t xml:space="preserve">The difficulty </w:t>
      </w:r>
      <w:r>
        <w:t xml:space="preserve">is that either </w:t>
      </w:r>
      <w:r w:rsidRPr="0097791B">
        <w:t>you have to make it reasonably easy to do trials for small people</w:t>
      </w:r>
      <w:r>
        <w:t>,</w:t>
      </w:r>
      <w:r w:rsidRPr="0097791B">
        <w:t xml:space="preserve"> </w:t>
      </w:r>
      <w:r>
        <w:t xml:space="preserve">or </w:t>
      </w:r>
      <w:r w:rsidRPr="0097791B">
        <w:t>big companies need to be involved. For small people to want to be involved</w:t>
      </w:r>
      <w:r>
        <w:t>,</w:t>
      </w:r>
      <w:r w:rsidRPr="0097791B">
        <w:t xml:space="preserve"> you have</w:t>
      </w:r>
      <w:r>
        <w:t xml:space="preserve"> this</w:t>
      </w:r>
      <w:r w:rsidRPr="0097791B">
        <w:t xml:space="preserve"> good manufacturing pr</w:t>
      </w:r>
      <w:r>
        <w:t>actice</w:t>
      </w:r>
      <w:r w:rsidRPr="0097791B">
        <w:t>.</w:t>
      </w:r>
      <w:r>
        <w:t xml:space="preserve"> None of us is ad</w:t>
      </w:r>
      <w:r w:rsidRPr="00EC6519">
        <w:t xml:space="preserve">vocating bad manufacturing </w:t>
      </w:r>
      <w:r>
        <w:t>practic</w:t>
      </w:r>
      <w:r w:rsidRPr="00EC6519">
        <w:t>e</w:t>
      </w:r>
      <w:r>
        <w:t>, but the</w:t>
      </w:r>
      <w:r w:rsidRPr="00EC6519">
        <w:t xml:space="preserve"> thing about good manufacturing practi</w:t>
      </w:r>
      <w:r>
        <w:t>c</w:t>
      </w:r>
      <w:r w:rsidRPr="00EC6519">
        <w:t>e is that</w:t>
      </w:r>
      <w:r>
        <w:t xml:space="preserve"> </w:t>
      </w:r>
      <w:r w:rsidRPr="00EC6519">
        <w:t>it means you want to use a pha</w:t>
      </w:r>
      <w:r>
        <w:t>g</w:t>
      </w:r>
      <w:r w:rsidRPr="00EC6519">
        <w:t>e in a patient</w:t>
      </w:r>
      <w:r w:rsidR="008322CF">
        <w:t>—</w:t>
      </w:r>
      <w:r>
        <w:t>and</w:t>
      </w:r>
      <w:r w:rsidRPr="00EC6519">
        <w:t xml:space="preserve"> now</w:t>
      </w:r>
      <w:r w:rsidR="00702C0D">
        <w:t>adays</w:t>
      </w:r>
      <w:r w:rsidRPr="00EC6519">
        <w:t xml:space="preserve"> the genetics </w:t>
      </w:r>
      <w:r>
        <w:t>are</w:t>
      </w:r>
      <w:r w:rsidRPr="00EC6519">
        <w:t xml:space="preserve"> fantastic. I have been working with Ben </w:t>
      </w:r>
      <w:r>
        <w:t>Temperton</w:t>
      </w:r>
      <w:r w:rsidRPr="00EC6519">
        <w:t xml:space="preserve"> at the University of Exeter</w:t>
      </w:r>
      <w:r>
        <w:t>,</w:t>
      </w:r>
      <w:r w:rsidRPr="00EC6519">
        <w:t xml:space="preserve"> who is actually here now. You send them a strain</w:t>
      </w:r>
      <w:r>
        <w:t>, they know that the</w:t>
      </w:r>
      <w:r w:rsidRPr="00EC6519">
        <w:t xml:space="preserve"> genetics </w:t>
      </w:r>
      <w:r>
        <w:t xml:space="preserve">are </w:t>
      </w:r>
      <w:r w:rsidRPr="00EC6519">
        <w:t>okay</w:t>
      </w:r>
      <w:r w:rsidRPr="00EC6519">
        <w:t xml:space="preserve"> and they can make the phage</w:t>
      </w:r>
      <w:r>
        <w:t xml:space="preserve"> and about a</w:t>
      </w:r>
      <w:r w:rsidRPr="00EC6519">
        <w:t xml:space="preserve"> week later you have it</w:t>
      </w:r>
      <w:r>
        <w:t xml:space="preserve">, but </w:t>
      </w:r>
      <w:r w:rsidRPr="00EC6519">
        <w:t>if you want to do good manufacturing practi</w:t>
      </w:r>
      <w:r>
        <w:t>c</w:t>
      </w:r>
      <w:r w:rsidRPr="00EC6519">
        <w:t>e it will</w:t>
      </w:r>
      <w:r>
        <w:t xml:space="preserve"> take nine </w:t>
      </w:r>
      <w:r w:rsidRPr="00EC6519">
        <w:t xml:space="preserve">months and </w:t>
      </w:r>
      <w:r>
        <w:t>cost £1 million.</w:t>
      </w:r>
      <w:r w:rsidRPr="00EC6519">
        <w:t xml:space="preserve"> </w:t>
      </w:r>
    </w:p>
    <w:p w:rsidR="00811342" w:rsidP="00811342">
      <w:pPr>
        <w:pStyle w:val="Answer"/>
      </w:pPr>
      <w:r w:rsidRPr="00EC6519">
        <w:t>First, if the patient is horribly sick</w:t>
      </w:r>
      <w:r w:rsidR="00CF655D">
        <w:t>,</w:t>
      </w:r>
      <w:r w:rsidRPr="00EC6519">
        <w:t xml:space="preserve"> the patient will be dead before that happens. </w:t>
      </w:r>
      <w:r w:rsidR="00CF655D">
        <w:t xml:space="preserve">I am keen </w:t>
      </w:r>
      <w:r w:rsidRPr="00EC6519">
        <w:t>to work on colonisation</w:t>
      </w:r>
      <w:r w:rsidR="00CF655D">
        <w:t>.</w:t>
      </w:r>
      <w:r w:rsidRPr="00EC6519">
        <w:t xml:space="preserve"> </w:t>
      </w:r>
      <w:r w:rsidR="00CF655D">
        <w:t>W</w:t>
      </w:r>
      <w:r w:rsidRPr="00EC6519">
        <w:t xml:space="preserve">hat we </w:t>
      </w:r>
      <w:r>
        <w:t>are</w:t>
      </w:r>
      <w:r w:rsidRPr="00EC6519">
        <w:t xml:space="preserve"> trying to do in this case </w:t>
      </w:r>
      <w:r w:rsidR="00CF655D">
        <w:t xml:space="preserve">is </w:t>
      </w:r>
      <w:r w:rsidRPr="00EC6519">
        <w:t>to get rid of gut bacteria, which you do not have to do so urgently</w:t>
      </w:r>
      <w:r w:rsidR="00CF655D">
        <w:t>;</w:t>
      </w:r>
      <w:r>
        <w:t xml:space="preserve"> you </w:t>
      </w:r>
      <w:r w:rsidRPr="00EC6519">
        <w:t>can</w:t>
      </w:r>
      <w:r>
        <w:t xml:space="preserve"> put in a small </w:t>
      </w:r>
      <w:r w:rsidRPr="00EC6519">
        <w:t>dose to start with and then work</w:t>
      </w:r>
      <w:r w:rsidR="00CF655D">
        <w:t xml:space="preserve"> </w:t>
      </w:r>
      <w:r w:rsidRPr="00EC6519">
        <w:t xml:space="preserve">out whether it works. </w:t>
      </w:r>
      <w:r>
        <w:t xml:space="preserve">What </w:t>
      </w:r>
      <w:r w:rsidRPr="00EC6519">
        <w:t>is important</w:t>
      </w:r>
      <w:r>
        <w:t xml:space="preserve"> here is that we </w:t>
      </w:r>
      <w:r w:rsidRPr="00EC6519">
        <w:t>work out that it works. You can put in a low dose and show that it has multiplied, which means it has worked</w:t>
      </w:r>
      <w:r>
        <w:t xml:space="preserve">, and work out </w:t>
      </w:r>
      <w:r w:rsidRPr="00EC6519">
        <w:t>whether it works in that situation.</w:t>
      </w:r>
      <w:r>
        <w:t xml:space="preserve"> E</w:t>
      </w:r>
      <w:r w:rsidRPr="00EC6519">
        <w:t>ven if you are trying to do that</w:t>
      </w:r>
      <w:r>
        <w:t>,</w:t>
      </w:r>
      <w:r w:rsidRPr="00EC6519">
        <w:t xml:space="preserve"> nine months is way too </w:t>
      </w:r>
      <w:r w:rsidR="004D6F9F">
        <w:t>slow</w:t>
      </w:r>
      <w:r w:rsidRPr="00EC6519">
        <w:t>.</w:t>
      </w:r>
    </w:p>
    <w:p w:rsidR="002E1582" w:rsidP="00811342">
      <w:pPr>
        <w:pStyle w:val="Answer"/>
      </w:pPr>
      <w:r>
        <w:t>W</w:t>
      </w:r>
      <w:r w:rsidRPr="00974CEB">
        <w:t>hat are we gaining from GMP if you are using a low dose</w:t>
      </w:r>
      <w:r>
        <w:t xml:space="preserve">, which I think people should do in the </w:t>
      </w:r>
      <w:r w:rsidRPr="00974CEB">
        <w:t>first instance</w:t>
      </w:r>
      <w:r>
        <w:t>?</w:t>
      </w:r>
      <w:r>
        <w:t xml:space="preserve"> It is </w:t>
      </w:r>
      <w:r w:rsidRPr="00974CEB">
        <w:t>all very well to say</w:t>
      </w:r>
      <w:r>
        <w:t>, “We</w:t>
      </w:r>
      <w:r>
        <w:t xml:space="preserve"> </w:t>
      </w:r>
      <w:r w:rsidRPr="00974CEB">
        <w:t>think this works</w:t>
      </w:r>
      <w:r w:rsidR="00D76E2A">
        <w:t>,</w:t>
      </w:r>
      <w:r>
        <w:t>”</w:t>
      </w:r>
      <w:r w:rsidRPr="00974CEB">
        <w:t xml:space="preserve"> but</w:t>
      </w:r>
      <w:r>
        <w:t xml:space="preserve"> </w:t>
      </w:r>
      <w:r w:rsidRPr="00974CEB">
        <w:t xml:space="preserve">doctors like to do proper trials to show that </w:t>
      </w:r>
      <w:r>
        <w:t>things</w:t>
      </w:r>
      <w:r w:rsidRPr="00974CEB">
        <w:t xml:space="preserve"> work</w:t>
      </w:r>
      <w:r>
        <w:t>. With phage</w:t>
      </w:r>
      <w:r w:rsidR="00D76E2A">
        <w:t>,</w:t>
      </w:r>
      <w:r>
        <w:t xml:space="preserve"> you can do a fairly </w:t>
      </w:r>
      <w:r w:rsidRPr="00974CEB">
        <w:t xml:space="preserve">proper trial without doing a complete </w:t>
      </w:r>
      <w:r>
        <w:t xml:space="preserve">one. </w:t>
      </w:r>
      <w:r w:rsidRPr="00974CEB">
        <w:t>You can look and see w</w:t>
      </w:r>
      <w:r>
        <w:t>hether</w:t>
      </w:r>
      <w:r w:rsidRPr="00974CEB">
        <w:t xml:space="preserve"> the phage </w:t>
      </w:r>
      <w:r w:rsidRPr="00974CEB">
        <w:t>multiplies</w:t>
      </w:r>
      <w:r w:rsidRPr="00974CEB">
        <w:t xml:space="preserve"> </w:t>
      </w:r>
      <w:r>
        <w:t>and</w:t>
      </w:r>
      <w:r w:rsidRPr="00974CEB">
        <w:t xml:space="preserve"> the bacteria goes away. </w:t>
      </w:r>
    </w:p>
    <w:p w:rsidR="00811342" w:rsidP="00811342">
      <w:pPr>
        <w:pStyle w:val="Answer"/>
      </w:pPr>
      <w:r>
        <w:t>Y</w:t>
      </w:r>
      <w:r w:rsidRPr="00974CEB">
        <w:t>ou can do that</w:t>
      </w:r>
      <w:r w:rsidR="002E1582">
        <w:t>,</w:t>
      </w:r>
      <w:r w:rsidRPr="00974CEB">
        <w:t xml:space="preserve"> </w:t>
      </w:r>
      <w:r>
        <w:t>and</w:t>
      </w:r>
      <w:r w:rsidRPr="00974CEB">
        <w:t xml:space="preserve"> that should be made easy. If you are </w:t>
      </w:r>
      <w:r>
        <w:t>us</w:t>
      </w:r>
      <w:r w:rsidRPr="00974CEB">
        <w:t>ing oral phage it could be classed as a food and not a drug</w:t>
      </w:r>
      <w:r w:rsidR="00F70589">
        <w:t>—that is, where</w:t>
      </w:r>
      <w:r w:rsidRPr="00974CEB">
        <w:t xml:space="preserve"> you</w:t>
      </w:r>
      <w:r>
        <w:t xml:space="preserve"> are</w:t>
      </w:r>
      <w:r w:rsidRPr="00974CEB">
        <w:t xml:space="preserve"> not treating a medical condition</w:t>
      </w:r>
      <w:r>
        <w:t>; you are just trying to clear gut carriage. In that way</w:t>
      </w:r>
      <w:r w:rsidR="002E1582">
        <w:t>,</w:t>
      </w:r>
      <w:r>
        <w:t xml:space="preserve"> you would get the probiotic companies involved.</w:t>
      </w:r>
    </w:p>
    <w:p w:rsidR="00811342" w:rsidP="00811342">
      <w:pPr>
        <w:pStyle w:val="Question"/>
        <w:numPr>
          <w:ilvl w:val="0"/>
          <w:numId w:val="9"/>
        </w:numPr>
      </w:pPr>
      <w:sdt>
        <w:sdtPr>
          <w:alias w:val="Member"/>
          <w:tag w:val="&lt;Member mnisId='1578' dodsId='40488'&gt;"/>
          <w:id w:val="303812755"/>
          <w:placeholder>
            <w:docPart w:val="41AB0DBF8A0C40DCB740A371524148D9"/>
          </w:placeholder>
          <w:richText/>
        </w:sdtPr>
        <w:sdtContent>
          <w:r w:rsidRPr="00974CEB">
            <w:rPr>
              <w:b/>
            </w:rPr>
            <w:t>Chair:</w:t>
          </w:r>
        </w:sdtContent>
      </w:sdt>
      <w:r>
        <w:t xml:space="preserve"> A</w:t>
      </w:r>
      <w:r w:rsidRPr="00974CEB">
        <w:t>s to the extent of clinical use</w:t>
      </w:r>
      <w:r>
        <w:t>—y</w:t>
      </w:r>
      <w:r w:rsidRPr="00974CEB">
        <w:t>ou describe</w:t>
      </w:r>
      <w:r>
        <w:t>d</w:t>
      </w:r>
      <w:r w:rsidRPr="00974CEB">
        <w:t xml:space="preserve"> some barriers to that</w:t>
      </w:r>
      <w:r>
        <w:t xml:space="preserve">—in our written </w:t>
      </w:r>
      <w:r w:rsidRPr="00974CEB">
        <w:t xml:space="preserve">evidence we heard that failures of phage treatment </w:t>
      </w:r>
      <w:r>
        <w:t>are common, s</w:t>
      </w:r>
      <w:r w:rsidRPr="00974CEB">
        <w:t>o presumably for any patient</w:t>
      </w:r>
      <w:r w:rsidR="002E1582">
        <w:t>,</w:t>
      </w:r>
      <w:r w:rsidRPr="00974CEB">
        <w:t xml:space="preserve"> when you have antibiotics and an uncertain application of phage</w:t>
      </w:r>
      <w:r w:rsidR="002E1582">
        <w:t>,</w:t>
      </w:r>
      <w:r>
        <w:t xml:space="preserve"> if you </w:t>
      </w:r>
      <w:r w:rsidRPr="00974CEB">
        <w:t>want to save</w:t>
      </w:r>
      <w:r>
        <w:t xml:space="preserve"> the patient </w:t>
      </w:r>
      <w:r w:rsidRPr="00974CEB">
        <w:t>you</w:t>
      </w:r>
      <w:r>
        <w:t xml:space="preserve"> will</w:t>
      </w:r>
      <w:r w:rsidRPr="00974CEB">
        <w:t xml:space="preserve"> g</w:t>
      </w:r>
      <w:r>
        <w:t>o</w:t>
      </w:r>
      <w:r w:rsidRPr="00974CEB">
        <w:t xml:space="preserve"> </w:t>
      </w:r>
      <w:r w:rsidRPr="00974CEB">
        <w:t>for an</w:t>
      </w:r>
      <w:r>
        <w:t>ti</w:t>
      </w:r>
      <w:r w:rsidRPr="00974CEB">
        <w:t>biotic</w:t>
      </w:r>
      <w:r>
        <w:t xml:space="preserve">s. Is that a </w:t>
      </w:r>
      <w:r w:rsidRPr="00974CEB">
        <w:t>barrier?</w:t>
      </w:r>
    </w:p>
    <w:p w:rsidR="002E1582" w:rsidP="00811342">
      <w:pPr>
        <w:pStyle w:val="Answer"/>
      </w:pPr>
      <w:sdt>
        <w:sdtPr>
          <w:alias w:val="Witness"/>
          <w:id w:val="-275406081"/>
          <w:placeholder>
            <w:docPart w:val="41AB0DBF8A0C40DCB740A371524148D9"/>
          </w:placeholder>
          <w:richText/>
        </w:sdtPr>
        <w:sdtContent>
          <w:r w:rsidRPr="00974CEB" w:rsidR="00811342">
            <w:rPr>
              <w:b/>
              <w:i/>
            </w:rPr>
            <w:t>Dr Soothill:</w:t>
          </w:r>
        </w:sdtContent>
      </w:sdt>
      <w:r w:rsidR="00811342">
        <w:t xml:space="preserve"> W</w:t>
      </w:r>
      <w:r w:rsidRPr="00974CEB" w:rsidR="00811342">
        <w:t>hen I started working on phage back in the 1990s</w:t>
      </w:r>
      <w:r>
        <w:t>,</w:t>
      </w:r>
      <w:r w:rsidRPr="00974CEB" w:rsidR="00811342">
        <w:t xml:space="preserve"> I thought</w:t>
      </w:r>
      <w:r w:rsidR="00811342">
        <w:t>, “Wh</w:t>
      </w:r>
      <w:r w:rsidRPr="00974CEB" w:rsidR="00811342">
        <w:t>ere is anyone actually going to use this</w:t>
      </w:r>
      <w:r w:rsidR="00811342">
        <w:t>?”</w:t>
      </w:r>
      <w:r w:rsidRPr="00974CEB" w:rsidR="00811342">
        <w:t xml:space="preserve"> </w:t>
      </w:r>
      <w:r w:rsidR="00811342">
        <w:t>T</w:t>
      </w:r>
      <w:r w:rsidRPr="00974CEB" w:rsidR="00811342">
        <w:t xml:space="preserve">hat </w:t>
      </w:r>
      <w:r w:rsidR="00811342">
        <w:t>is</w:t>
      </w:r>
      <w:r w:rsidRPr="00974CEB" w:rsidR="00811342">
        <w:t xml:space="preserve"> where the resistant pa</w:t>
      </w:r>
      <w:r w:rsidR="00811342">
        <w:t xml:space="preserve">thogens are. I refer particularly to the </w:t>
      </w:r>
      <w:r>
        <w:t>E</w:t>
      </w:r>
      <w:r w:rsidR="00811342">
        <w:t>.</w:t>
      </w:r>
      <w:r w:rsidR="00DF7003">
        <w:t xml:space="preserve"> </w:t>
      </w:r>
      <w:r w:rsidR="00811342">
        <w:t>coli-like bacteria and something called pseudomonas</w:t>
      </w:r>
      <w:r>
        <w:t>, but</w:t>
      </w:r>
      <w:r w:rsidR="00811342">
        <w:t xml:space="preserve"> </w:t>
      </w:r>
      <w:r>
        <w:t>l</w:t>
      </w:r>
      <w:r w:rsidR="00811342">
        <w:t xml:space="preserve">et us talk about </w:t>
      </w:r>
      <w:r>
        <w:t>E</w:t>
      </w:r>
      <w:r w:rsidR="00811342">
        <w:t>.</w:t>
      </w:r>
      <w:r w:rsidR="00DF7003">
        <w:t xml:space="preserve"> </w:t>
      </w:r>
      <w:r w:rsidR="00811342">
        <w:t xml:space="preserve">coli because people have heard of that. </w:t>
      </w:r>
    </w:p>
    <w:p w:rsidR="002E1582" w:rsidP="00811342">
      <w:pPr>
        <w:pStyle w:val="Answer"/>
      </w:pPr>
      <w:r>
        <w:t xml:space="preserve">The </w:t>
      </w:r>
      <w:r>
        <w:t>E</w:t>
      </w:r>
      <w:r>
        <w:t>.</w:t>
      </w:r>
      <w:r w:rsidR="00DF7003">
        <w:t xml:space="preserve"> </w:t>
      </w:r>
      <w:r>
        <w:t xml:space="preserve">coli-like bacteria are the real worry. I had three yesterday; I was trying to sort out patients with very nasty resistance. Some of them had got infections; some were merely going for bone marrow transplants and were colonised with very nasty things. </w:t>
      </w:r>
      <w:r>
        <w:t>Y</w:t>
      </w:r>
      <w:r>
        <w:t>ou have to try to work ou</w:t>
      </w:r>
      <w:r w:rsidR="00DF7003">
        <w:t>t</w:t>
      </w:r>
      <w:r>
        <w:t xml:space="preserve"> how you will treat them if they get sick. </w:t>
      </w:r>
    </w:p>
    <w:p w:rsidR="00811342" w:rsidP="00811342">
      <w:pPr>
        <w:pStyle w:val="Answer"/>
      </w:pPr>
      <w:r>
        <w:t>Where I see this coming in is when you want to use it for those very resistant bacteria, which I think is what a lot of people are working on here.</w:t>
      </w:r>
    </w:p>
    <w:p w:rsidR="00811342" w:rsidP="00811342">
      <w:pPr>
        <w:pStyle w:val="Answer"/>
      </w:pPr>
      <w:r>
        <w:t>In bone marrow transplants</w:t>
      </w:r>
      <w:r w:rsidR="002E1582">
        <w:t>,</w:t>
      </w:r>
      <w:r>
        <w:t xml:space="preserve"> if the patient has got very sick you do not have time to work out which phage to use. It is a good idea to pre-empt it and try to get rid of the thing, so you can use antibiotics</w:t>
      </w:r>
      <w:r w:rsidR="002E1582">
        <w:t>,</w:t>
      </w:r>
      <w:r>
        <w:t xml:space="preserve"> which will be the mainstay.</w:t>
      </w:r>
    </w:p>
    <w:p w:rsidR="00811342" w:rsidP="00811342">
      <w:pPr>
        <w:pStyle w:val="Question"/>
        <w:numPr>
          <w:ilvl w:val="0"/>
          <w:numId w:val="9"/>
        </w:numPr>
      </w:pPr>
      <w:sdt>
        <w:sdtPr>
          <w:alias w:val="Member"/>
          <w:tag w:val="&lt;Member mnisId='4092' dodsId='35374'&gt;"/>
          <w:id w:val="235755753"/>
          <w:placeholder>
            <w:docPart w:val="41AB0DBF8A0C40DCB740A371524148D9"/>
          </w:placeholder>
          <w:richText/>
        </w:sdtPr>
        <w:sdtContent>
          <w:r w:rsidRPr="00D23705">
            <w:rPr>
              <w:b/>
            </w:rPr>
            <w:t>Stephen Metcalfe:</w:t>
          </w:r>
        </w:sdtContent>
      </w:sdt>
      <w:r>
        <w:t xml:space="preserve"> Dr </w:t>
      </w:r>
      <w:r w:rsidRPr="00974CEB">
        <w:t xml:space="preserve">Jones, </w:t>
      </w:r>
      <w:r>
        <w:t xml:space="preserve">please </w:t>
      </w:r>
      <w:r w:rsidRPr="00974CEB">
        <w:t>correct me if I</w:t>
      </w:r>
      <w:r>
        <w:t xml:space="preserve"> a</w:t>
      </w:r>
      <w:r w:rsidRPr="00974CEB">
        <w:t>m wrong</w:t>
      </w:r>
      <w:r>
        <w:t>,</w:t>
      </w:r>
      <w:r w:rsidRPr="00974CEB">
        <w:t xml:space="preserve"> but you are the UK</w:t>
      </w:r>
      <w:r w:rsidR="00406317">
        <w:t>’</w:t>
      </w:r>
      <w:r w:rsidRPr="00974CEB">
        <w:t>s first</w:t>
      </w:r>
      <w:r>
        <w:t xml:space="preserve"> NHS</w:t>
      </w:r>
      <w:r w:rsidRPr="00974CEB">
        <w:t xml:space="preserve"> clinical phage specialist</w:t>
      </w:r>
      <w:r w:rsidR="00DF7003">
        <w:t>.</w:t>
      </w:r>
    </w:p>
    <w:p w:rsidR="00811342" w:rsidP="00811342">
      <w:pPr>
        <w:pStyle w:val="Answer"/>
      </w:pPr>
      <w:sdt>
        <w:sdtPr>
          <w:alias w:val="Witness"/>
          <w:id w:val="42805278"/>
          <w:placeholder>
            <w:docPart w:val="41AB0DBF8A0C40DCB740A371524148D9"/>
          </w:placeholder>
          <w:richText/>
        </w:sdtPr>
        <w:sdtContent>
          <w:r w:rsidRPr="000519F0">
            <w:rPr>
              <w:b/>
              <w:i/>
            </w:rPr>
            <w:t>Dr Jones:</w:t>
          </w:r>
        </w:sdtContent>
      </w:sdt>
      <w:r>
        <w:t xml:space="preserve"> Yes.</w:t>
      </w:r>
    </w:p>
    <w:p w:rsidR="00811342" w:rsidP="00811342">
      <w:pPr>
        <w:pStyle w:val="Question"/>
        <w:numPr>
          <w:ilvl w:val="0"/>
          <w:numId w:val="9"/>
        </w:numPr>
      </w:pPr>
      <w:sdt>
        <w:sdtPr>
          <w:alias w:val="Member"/>
          <w:tag w:val="&lt;Member mnisId='4092' dodsId='35374'&gt;"/>
          <w:id w:val="-59170055"/>
          <w:placeholder>
            <w:docPart w:val="41AB0DBF8A0C40DCB740A371524148D9"/>
          </w:placeholder>
          <w:richText/>
        </w:sdtPr>
        <w:sdtContent>
          <w:r w:rsidRPr="000519F0">
            <w:rPr>
              <w:b/>
            </w:rPr>
            <w:t>Stephen Metcalfe:</w:t>
          </w:r>
        </w:sdtContent>
      </w:sdt>
      <w:r>
        <w:t xml:space="preserve"> M</w:t>
      </w:r>
      <w:r w:rsidRPr="000519F0">
        <w:t xml:space="preserve">arvellous. Can you tell us what role you are playing in the advancement of phage therapy within the </w:t>
      </w:r>
      <w:r>
        <w:t>NHS</w:t>
      </w:r>
      <w:r w:rsidRPr="000519F0">
        <w:t xml:space="preserve"> at the moment?</w:t>
      </w:r>
    </w:p>
    <w:p w:rsidR="00811342" w:rsidP="00811342">
      <w:pPr>
        <w:pStyle w:val="Answer"/>
      </w:pPr>
      <w:sdt>
        <w:sdtPr>
          <w:alias w:val="Witness"/>
          <w:id w:val="261119282"/>
          <w:placeholder>
            <w:docPart w:val="41AB0DBF8A0C40DCB740A371524148D9"/>
          </w:placeholder>
          <w:richText/>
        </w:sdtPr>
        <w:sdtContent>
          <w:r w:rsidRPr="000519F0">
            <w:rPr>
              <w:b/>
              <w:i/>
            </w:rPr>
            <w:t>Dr Jones:</w:t>
          </w:r>
        </w:sdtContent>
      </w:sdt>
      <w:r>
        <w:t xml:space="preserve"> For m</w:t>
      </w:r>
      <w:r w:rsidRPr="000519F0">
        <w:t>y previous post at the University of Edinburgh</w:t>
      </w:r>
      <w:r w:rsidR="00DE5AFB">
        <w:t>,</w:t>
      </w:r>
      <w:r w:rsidRPr="000519F0">
        <w:t xml:space="preserve"> I had a Medical Research Council grant to oversee the provision of phage therapy to diabetic foot infection clinics at the </w:t>
      </w:r>
      <w:r>
        <w:t>R</w:t>
      </w:r>
      <w:r w:rsidRPr="000519F0">
        <w:t xml:space="preserve">oyal Infirmary of Edinburgh and Queen Elizabeth </w:t>
      </w:r>
      <w:r>
        <w:t>U</w:t>
      </w:r>
      <w:r w:rsidRPr="000519F0">
        <w:t xml:space="preserve">niversity </w:t>
      </w:r>
      <w:r>
        <w:t>H</w:t>
      </w:r>
      <w:r w:rsidRPr="000519F0">
        <w:t xml:space="preserve">ospital in Glasgow. My current post in </w:t>
      </w:r>
      <w:r>
        <w:t>N</w:t>
      </w:r>
      <w:r w:rsidRPr="000519F0">
        <w:t xml:space="preserve">HS </w:t>
      </w:r>
      <w:r>
        <w:t>T</w:t>
      </w:r>
      <w:r w:rsidRPr="000519F0">
        <w:t xml:space="preserve">ayside is funded by the </w:t>
      </w:r>
      <w:r>
        <w:t>T</w:t>
      </w:r>
      <w:r w:rsidRPr="000519F0">
        <w:t>ayside</w:t>
      </w:r>
      <w:r>
        <w:t xml:space="preserve"> H</w:t>
      </w:r>
      <w:r w:rsidRPr="000519F0">
        <w:t xml:space="preserve">ealth </w:t>
      </w:r>
      <w:r>
        <w:t>F</w:t>
      </w:r>
      <w:r w:rsidRPr="000519F0">
        <w:t>und. I should add that I</w:t>
      </w:r>
      <w:r>
        <w:t xml:space="preserve"> a</w:t>
      </w:r>
      <w:r w:rsidRPr="000519F0">
        <w:t xml:space="preserve">m not here speaking on behalf of </w:t>
      </w:r>
      <w:r>
        <w:t>NHS T</w:t>
      </w:r>
      <w:r w:rsidRPr="000519F0">
        <w:t>ayside</w:t>
      </w:r>
      <w:r>
        <w:t>. T</w:t>
      </w:r>
      <w:r w:rsidRPr="000519F0">
        <w:t xml:space="preserve">hat is a charitable grant that runs until the end </w:t>
      </w:r>
      <w:r w:rsidR="00204B4A">
        <w:t xml:space="preserve">of </w:t>
      </w:r>
      <w:r w:rsidRPr="000519F0">
        <w:t>2023, so it is not</w:t>
      </w:r>
      <w:r>
        <w:t xml:space="preserve"> core N</w:t>
      </w:r>
      <w:r w:rsidRPr="000519F0">
        <w:t xml:space="preserve">HS funding and it is not part of a sustainable plan but provides a platform </w:t>
      </w:r>
      <w:r w:rsidR="00DE5AFB">
        <w:t xml:space="preserve">by </w:t>
      </w:r>
      <w:r w:rsidRPr="000519F0">
        <w:t xml:space="preserve">which we can provide phage therapy for patients within NHS </w:t>
      </w:r>
      <w:r>
        <w:t>T</w:t>
      </w:r>
      <w:r w:rsidRPr="000519F0">
        <w:t xml:space="preserve">ayside and stimulate further interest </w:t>
      </w:r>
      <w:r>
        <w:t>t</w:t>
      </w:r>
      <w:r w:rsidRPr="000519F0">
        <w:t>hereafter.</w:t>
      </w:r>
    </w:p>
    <w:p w:rsidR="00811342" w:rsidP="00811342">
      <w:pPr>
        <w:pStyle w:val="Question"/>
        <w:numPr>
          <w:ilvl w:val="0"/>
          <w:numId w:val="9"/>
        </w:numPr>
      </w:pPr>
      <w:sdt>
        <w:sdtPr>
          <w:alias w:val="Member"/>
          <w:tag w:val="&lt;Member mnisId='4092' dodsId='35374'&gt;"/>
          <w:id w:val="950901870"/>
          <w:placeholder>
            <w:docPart w:val="41AB0DBF8A0C40DCB740A371524148D9"/>
          </w:placeholder>
          <w:richText/>
        </w:sdtPr>
        <w:sdtContent>
          <w:r w:rsidRPr="000519F0">
            <w:rPr>
              <w:b/>
            </w:rPr>
            <w:t>Stephen Metcalfe:</w:t>
          </w:r>
        </w:sdtContent>
      </w:sdt>
      <w:r>
        <w:t xml:space="preserve"> Is the</w:t>
      </w:r>
      <w:r w:rsidRPr="000519F0">
        <w:t xml:space="preserve"> work you are doing confined to </w:t>
      </w:r>
      <w:r>
        <w:t>T</w:t>
      </w:r>
      <w:r w:rsidRPr="000519F0">
        <w:t>ayside at the moment?</w:t>
      </w:r>
    </w:p>
    <w:p w:rsidR="00811342" w:rsidP="00811342">
      <w:pPr>
        <w:pStyle w:val="Answer"/>
      </w:pPr>
      <w:sdt>
        <w:sdtPr>
          <w:alias w:val="Witness"/>
          <w:id w:val="1656720494"/>
          <w:placeholder>
            <w:docPart w:val="41AB0DBF8A0C40DCB740A371524148D9"/>
          </w:placeholder>
          <w:richText/>
        </w:sdtPr>
        <w:sdtContent>
          <w:r w:rsidRPr="000519F0">
            <w:rPr>
              <w:b/>
              <w:i/>
            </w:rPr>
            <w:t>Dr Jones:</w:t>
          </w:r>
        </w:sdtContent>
      </w:sdt>
      <w:r>
        <w:t xml:space="preserve"> </w:t>
      </w:r>
      <w:r w:rsidRPr="000519F0">
        <w:t>It is currently confi</w:t>
      </w:r>
      <w:r>
        <w:t>ned to NHS Tayside</w:t>
      </w:r>
      <w:r w:rsidRPr="000519F0">
        <w:t>.</w:t>
      </w:r>
    </w:p>
    <w:p w:rsidR="00811342" w:rsidP="00811342">
      <w:pPr>
        <w:pStyle w:val="Question"/>
        <w:numPr>
          <w:ilvl w:val="0"/>
          <w:numId w:val="9"/>
        </w:numPr>
      </w:pPr>
      <w:sdt>
        <w:sdtPr>
          <w:alias w:val="Member"/>
          <w:tag w:val="&lt;Member mnisId='4092' dodsId='35374'&gt;"/>
          <w:id w:val="-1006740476"/>
          <w:placeholder>
            <w:docPart w:val="41AB0DBF8A0C40DCB740A371524148D9"/>
          </w:placeholder>
          <w:richText/>
        </w:sdtPr>
        <w:sdtContent>
          <w:r w:rsidRPr="000519F0">
            <w:rPr>
              <w:b/>
            </w:rPr>
            <w:t>Stephen Metcalfe:</w:t>
          </w:r>
        </w:sdtContent>
      </w:sdt>
      <w:r>
        <w:t xml:space="preserve"> </w:t>
      </w:r>
      <w:r w:rsidR="00DE5AFB">
        <w:t>I</w:t>
      </w:r>
      <w:r w:rsidRPr="000519F0">
        <w:t>t is not rolled out across the whole</w:t>
      </w:r>
      <w:r>
        <w:t xml:space="preserve"> </w:t>
      </w:r>
      <w:r w:rsidR="00DE5AFB">
        <w:t>service</w:t>
      </w:r>
      <w:r>
        <w:t>.</w:t>
      </w:r>
    </w:p>
    <w:p w:rsidR="00811342" w:rsidP="00811342">
      <w:pPr>
        <w:pStyle w:val="Answer"/>
      </w:pPr>
      <w:sdt>
        <w:sdtPr>
          <w:alias w:val="Witness"/>
          <w:id w:val="814612950"/>
          <w:placeholder>
            <w:docPart w:val="41AB0DBF8A0C40DCB740A371524148D9"/>
          </w:placeholder>
          <w:richText/>
        </w:sdtPr>
        <w:sdtContent>
          <w:r w:rsidRPr="000519F0">
            <w:rPr>
              <w:b/>
              <w:i/>
            </w:rPr>
            <w:t>Dr Jones:</w:t>
          </w:r>
        </w:sdtContent>
      </w:sdt>
      <w:r>
        <w:t xml:space="preserve"> </w:t>
      </w:r>
      <w:r w:rsidRPr="000519F0">
        <w:t>No.</w:t>
      </w:r>
    </w:p>
    <w:p w:rsidR="00811342" w:rsidP="00811342">
      <w:pPr>
        <w:pStyle w:val="Question"/>
        <w:numPr>
          <w:ilvl w:val="0"/>
          <w:numId w:val="9"/>
        </w:numPr>
      </w:pPr>
      <w:bookmarkStart w:id="5" w:name="_Hlk126830556"/>
      <w:sdt>
        <w:sdtPr>
          <w:alias w:val="Member"/>
          <w:tag w:val="&lt;Member mnisId='4092' dodsId='35374'&gt;"/>
          <w:id w:val="669836078"/>
          <w:placeholder>
            <w:docPart w:val="41AB0DBF8A0C40DCB740A371524148D9"/>
          </w:placeholder>
          <w:richText/>
        </w:sdtPr>
        <w:sdtContent>
          <w:r w:rsidRPr="000519F0">
            <w:rPr>
              <w:b/>
            </w:rPr>
            <w:t>Stephen Metcalfe:</w:t>
          </w:r>
        </w:sdtContent>
      </w:sdt>
      <w:r>
        <w:t xml:space="preserve"> </w:t>
      </w:r>
      <w:r w:rsidRPr="000519F0">
        <w:t>What key issues</w:t>
      </w:r>
      <w:r>
        <w:t xml:space="preserve"> have you</w:t>
      </w:r>
      <w:r w:rsidRPr="000519F0">
        <w:t xml:space="preserve"> identified </w:t>
      </w:r>
      <w:r>
        <w:t>in</w:t>
      </w:r>
      <w:r w:rsidRPr="000519F0">
        <w:t xml:space="preserve"> being able to roll it out on the more national basis?</w:t>
      </w:r>
    </w:p>
    <w:p w:rsidR="0087632E" w:rsidP="00811342">
      <w:pPr>
        <w:pStyle w:val="Answer"/>
      </w:pPr>
      <w:sdt>
        <w:sdtPr>
          <w:alias w:val="Witness"/>
          <w:id w:val="694964763"/>
          <w:placeholder>
            <w:docPart w:val="41AB0DBF8A0C40DCB740A371524148D9"/>
          </w:placeholder>
          <w:richText/>
        </w:sdtPr>
        <w:sdtContent>
          <w:r w:rsidRPr="000519F0" w:rsidR="00811342">
            <w:rPr>
              <w:b/>
              <w:i/>
            </w:rPr>
            <w:t>Dr Jones:</w:t>
          </w:r>
        </w:sdtContent>
      </w:sdt>
      <w:r w:rsidR="00811342">
        <w:t xml:space="preserve"> </w:t>
      </w:r>
      <w:r w:rsidRPr="000519F0" w:rsidR="00811342">
        <w:t>We have heard a lot about</w:t>
      </w:r>
      <w:r w:rsidR="00811342">
        <w:t xml:space="preserve"> GM</w:t>
      </w:r>
      <w:r>
        <w:t>P</w:t>
      </w:r>
      <w:r w:rsidR="00811342">
        <w:t xml:space="preserve"> </w:t>
      </w:r>
      <w:r w:rsidRPr="000519F0" w:rsidR="00811342">
        <w:t xml:space="preserve">manufacturing </w:t>
      </w:r>
      <w:r w:rsidRPr="00DF7003" w:rsidR="00167A36">
        <w:t xml:space="preserve">and </w:t>
      </w:r>
      <w:r w:rsidR="007A2CAA">
        <w:t>access to GMP</w:t>
      </w:r>
      <w:r w:rsidRPr="00DF7003" w:rsidR="00167A36">
        <w:t>.</w:t>
      </w:r>
      <w:r w:rsidR="00811342">
        <w:t xml:space="preserve"> That is a really key issue. A</w:t>
      </w:r>
      <w:r w:rsidRPr="000519F0" w:rsidR="00811342">
        <w:t xml:space="preserve">t the end of </w:t>
      </w:r>
      <w:r w:rsidR="004010D3">
        <w:t xml:space="preserve">this </w:t>
      </w:r>
      <w:r w:rsidRPr="000519F0" w:rsidR="00811342">
        <w:t>12 months</w:t>
      </w:r>
      <w:r>
        <w:t>,</w:t>
      </w:r>
      <w:r w:rsidRPr="000519F0" w:rsidR="00811342">
        <w:t xml:space="preserve"> this stops because we do not </w:t>
      </w:r>
      <w:bookmarkEnd w:id="5"/>
      <w:r w:rsidRPr="000519F0" w:rsidR="00811342">
        <w:t>have a supply o</w:t>
      </w:r>
      <w:r w:rsidR="00811342">
        <w:t xml:space="preserve">f phages </w:t>
      </w:r>
      <w:r w:rsidRPr="000519F0" w:rsidR="00811342">
        <w:t>any</w:t>
      </w:r>
      <w:r w:rsidR="00811342">
        <w:t xml:space="preserve"> </w:t>
      </w:r>
      <w:r w:rsidRPr="000519F0" w:rsidR="00811342">
        <w:t xml:space="preserve">more. It is quite right, as </w:t>
      </w:r>
      <w:r w:rsidRPr="000519F0" w:rsidR="00811342">
        <w:t xml:space="preserve">we have heard, </w:t>
      </w:r>
      <w:r w:rsidR="00811342">
        <w:t>that phage</w:t>
      </w:r>
      <w:r w:rsidR="005C2854">
        <w:t>s</w:t>
      </w:r>
      <w:r w:rsidRPr="000519F0" w:rsidR="00811342">
        <w:t xml:space="preserve"> manufactured in the UK for use as a special or unlicensed </w:t>
      </w:r>
      <w:r w:rsidR="00811342">
        <w:t>medicine</w:t>
      </w:r>
      <w:r w:rsidR="00241ACF">
        <w:t xml:space="preserve"> are </w:t>
      </w:r>
      <w:r w:rsidR="00811342">
        <w:t xml:space="preserve">required to be made to </w:t>
      </w:r>
      <w:r w:rsidRPr="000519F0" w:rsidR="00811342">
        <w:t xml:space="preserve">GMP at the moment. There is not anybody doing </w:t>
      </w:r>
      <w:r w:rsidRPr="000519F0" w:rsidR="00811342">
        <w:t>that</w:t>
      </w:r>
      <w:r w:rsidRPr="000519F0" w:rsidR="00811342">
        <w:t xml:space="preserve"> and we have heard some of the reasons why</w:t>
      </w:r>
      <w:r w:rsidR="00811342">
        <w:t xml:space="preserve">. </w:t>
      </w:r>
    </w:p>
    <w:p w:rsidR="00811342" w:rsidP="00811342">
      <w:pPr>
        <w:pStyle w:val="Answer"/>
      </w:pPr>
      <w:r>
        <w:t>At</w:t>
      </w:r>
      <w:r w:rsidRPr="000519F0">
        <w:t xml:space="preserve"> the end of</w:t>
      </w:r>
      <w:r>
        <w:t xml:space="preserve"> </w:t>
      </w:r>
      <w:r w:rsidR="00FA3A36">
        <w:t xml:space="preserve">this </w:t>
      </w:r>
      <w:r w:rsidRPr="000519F0">
        <w:t>12</w:t>
      </w:r>
      <w:r>
        <w:t> </w:t>
      </w:r>
      <w:r w:rsidRPr="000519F0">
        <w:t>months</w:t>
      </w:r>
      <w:r w:rsidR="0087632E">
        <w:t>,</w:t>
      </w:r>
      <w:r w:rsidRPr="000519F0">
        <w:t xml:space="preserve"> we </w:t>
      </w:r>
      <w:r>
        <w:t xml:space="preserve">will </w:t>
      </w:r>
      <w:r w:rsidRPr="000519F0">
        <w:t xml:space="preserve">have no </w:t>
      </w:r>
      <w:r>
        <w:t>phage</w:t>
      </w:r>
      <w:r w:rsidRPr="000519F0">
        <w:t>s</w:t>
      </w:r>
      <w:r>
        <w:t>. A</w:t>
      </w:r>
      <w:r w:rsidRPr="000519F0">
        <w:t>ccess to GMP and</w:t>
      </w:r>
      <w:r>
        <w:t xml:space="preserve"> GMP</w:t>
      </w:r>
      <w:r w:rsidRPr="000519F0">
        <w:t xml:space="preserve"> manufacturing will allow us to move forward clinical trials. We have heard that becaus</w:t>
      </w:r>
      <w:r>
        <w:t>e</w:t>
      </w:r>
      <w:r w:rsidRPr="000519F0">
        <w:t xml:space="preserve"> clinical trials require GMP </w:t>
      </w:r>
      <w:r>
        <w:t>phag</w:t>
      </w:r>
      <w:r w:rsidRPr="000519F0">
        <w:t>es. As soon as we ha</w:t>
      </w:r>
      <w:r>
        <w:t>ve</w:t>
      </w:r>
      <w:r w:rsidRPr="000519F0">
        <w:t xml:space="preserve"> a GMP facility</w:t>
      </w:r>
      <w:r w:rsidR="0087632E">
        <w:t>,</w:t>
      </w:r>
      <w:r w:rsidRPr="000519F0">
        <w:t xml:space="preserve"> we can respond </w:t>
      </w:r>
      <w:r>
        <w:t>to</w:t>
      </w:r>
      <w:r w:rsidRPr="000519F0">
        <w:t xml:space="preserve"> </w:t>
      </w:r>
      <w:r w:rsidR="0087632E">
        <w:t xml:space="preserve">unsolicited </w:t>
      </w:r>
      <w:r w:rsidRPr="000519F0">
        <w:t>requests for pha</w:t>
      </w:r>
      <w:r>
        <w:t>g</w:t>
      </w:r>
      <w:r w:rsidRPr="000519F0">
        <w:t>e</w:t>
      </w:r>
      <w:r w:rsidR="00FA3A36">
        <w:t>s</w:t>
      </w:r>
      <w:r w:rsidRPr="000519F0">
        <w:t xml:space="preserve"> from across the </w:t>
      </w:r>
      <w:r>
        <w:t>NHS</w:t>
      </w:r>
      <w:r w:rsidRPr="000519F0">
        <w:t xml:space="preserve"> because we can meet the criteria, but </w:t>
      </w:r>
      <w:r>
        <w:t xml:space="preserve">it </w:t>
      </w:r>
      <w:r w:rsidRPr="000519F0">
        <w:t xml:space="preserve">will </w:t>
      </w:r>
      <w:r>
        <w:t xml:space="preserve">also </w:t>
      </w:r>
      <w:r w:rsidRPr="000519F0">
        <w:t xml:space="preserve">help </w:t>
      </w:r>
      <w:r>
        <w:t xml:space="preserve">to </w:t>
      </w:r>
      <w:r w:rsidRPr="000519F0">
        <w:t>catalyse business</w:t>
      </w:r>
      <w:r>
        <w:t>.</w:t>
      </w:r>
    </w:p>
    <w:p w:rsidR="00811342" w:rsidP="00811342">
      <w:pPr>
        <w:pStyle w:val="Answer"/>
      </w:pPr>
      <w:r>
        <w:t xml:space="preserve">We have </w:t>
      </w:r>
      <w:r w:rsidRPr="000519F0">
        <w:t xml:space="preserve">heard a bit about GMP manufacturing and </w:t>
      </w:r>
      <w:r w:rsidR="0087632E">
        <w:t xml:space="preserve">it </w:t>
      </w:r>
      <w:r w:rsidRPr="000519F0">
        <w:t>being prohibit</w:t>
      </w:r>
      <w:r>
        <w:t xml:space="preserve">ive, but in a </w:t>
      </w:r>
      <w:r w:rsidRPr="000519F0">
        <w:t>sense we could think of it a</w:t>
      </w:r>
      <w:r>
        <w:t>s being a</w:t>
      </w:r>
      <w:r w:rsidRPr="000519F0">
        <w:t xml:space="preserve"> little bit like </w:t>
      </w:r>
      <w:r w:rsidRPr="00C3156B">
        <w:t>generic drug manufacturing.</w:t>
      </w:r>
      <w:r>
        <w:t xml:space="preserve"> The p</w:t>
      </w:r>
      <w:r w:rsidRPr="00C3156B">
        <w:t xml:space="preserve">aracetamol we buy over the counter is made </w:t>
      </w:r>
      <w:r>
        <w:t xml:space="preserve">to </w:t>
      </w:r>
      <w:r w:rsidRPr="00C3156B">
        <w:t>GMP</w:t>
      </w:r>
      <w:r>
        <w:t>,</w:t>
      </w:r>
      <w:r w:rsidRPr="00C3156B">
        <w:t xml:space="preserve"> but the patent has </w:t>
      </w:r>
      <w:r w:rsidRPr="00C3156B">
        <w:t>expired</w:t>
      </w:r>
      <w:r w:rsidRPr="00C3156B">
        <w:t xml:space="preserve"> and it is relatively cheap. This is a similar model</w:t>
      </w:r>
      <w:r>
        <w:t>. H</w:t>
      </w:r>
      <w:r w:rsidRPr="00C3156B">
        <w:t>owever, we will not have a lot of GMP manufacturing centres because there isn</w:t>
      </w:r>
      <w:r w:rsidR="00DF7003">
        <w:t>’</w:t>
      </w:r>
      <w:r w:rsidRPr="00C3156B">
        <w:t>t a huge market there</w:t>
      </w:r>
      <w:r>
        <w:t xml:space="preserve">, </w:t>
      </w:r>
      <w:r w:rsidRPr="00C3156B">
        <w:t xml:space="preserve">because when you are making </w:t>
      </w:r>
      <w:r>
        <w:t xml:space="preserve">phage you are making </w:t>
      </w:r>
      <w:r w:rsidRPr="00C3156B">
        <w:t>very small</w:t>
      </w:r>
      <w:r>
        <w:t xml:space="preserve"> volumes </w:t>
      </w:r>
      <w:r w:rsidRPr="00C3156B">
        <w:t>of highly concentrated stock</w:t>
      </w:r>
      <w:r>
        <w:t>. I worked out that about 160,000 doses, or patients, could come out of a</w:t>
      </w:r>
      <w:r w:rsidRPr="00C3156B">
        <w:t>n 8</w:t>
      </w:r>
      <w:r>
        <w:t>-</w:t>
      </w:r>
      <w:r w:rsidRPr="00C3156B">
        <w:t>litre fermenter</w:t>
      </w:r>
      <w:r>
        <w:t>, and that is pretty small.</w:t>
      </w:r>
    </w:p>
    <w:p w:rsidR="00811342" w:rsidP="00811342">
      <w:pPr>
        <w:pStyle w:val="Question"/>
        <w:numPr>
          <w:ilvl w:val="0"/>
          <w:numId w:val="9"/>
        </w:numPr>
      </w:pPr>
      <w:sdt>
        <w:sdtPr>
          <w:alias w:val="Member"/>
          <w:tag w:val="&lt;Member mnisId='4092' dodsId='35374'&gt;"/>
          <w:id w:val="149188503"/>
          <w:placeholder>
            <w:docPart w:val="41AB0DBF8A0C40DCB740A371524148D9"/>
          </w:placeholder>
          <w:richText/>
        </w:sdtPr>
        <w:sdtContent>
          <w:r w:rsidRPr="00C3156B">
            <w:rPr>
              <w:b/>
            </w:rPr>
            <w:t>Stephen Metcalfe:</w:t>
          </w:r>
        </w:sdtContent>
      </w:sdt>
      <w:r>
        <w:t xml:space="preserve"> T</w:t>
      </w:r>
      <w:r w:rsidRPr="00C3156B">
        <w:t>o be clear, you said you had run out of the supply of phages at the moment.</w:t>
      </w:r>
    </w:p>
    <w:p w:rsidR="00811342" w:rsidP="00811342">
      <w:pPr>
        <w:pStyle w:val="Answer"/>
      </w:pPr>
      <w:sdt>
        <w:sdtPr>
          <w:alias w:val="Witness"/>
          <w:id w:val="1856764295"/>
          <w:placeholder>
            <w:docPart w:val="41AB0DBF8A0C40DCB740A371524148D9"/>
          </w:placeholder>
          <w:richText/>
        </w:sdtPr>
        <w:sdtContent>
          <w:r w:rsidRPr="00C3156B">
            <w:rPr>
              <w:b/>
              <w:i/>
            </w:rPr>
            <w:t>Dr Jones:</w:t>
          </w:r>
        </w:sdtContent>
      </w:sdt>
      <w:r>
        <w:t xml:space="preserve"> </w:t>
      </w:r>
      <w:r w:rsidRPr="00C3156B">
        <w:t xml:space="preserve">We will at the end of 12 months. We are </w:t>
      </w:r>
      <w:r>
        <w:t>reliant</w:t>
      </w:r>
      <w:r w:rsidRPr="00C3156B">
        <w:t xml:space="preserve"> on the good</w:t>
      </w:r>
      <w:r w:rsidR="00167A36">
        <w:t xml:space="preserve"> </w:t>
      </w:r>
      <w:r w:rsidRPr="00C3156B">
        <w:t>will of international laboratories that are supporting us at the moment</w:t>
      </w:r>
      <w:r>
        <w:t>.</w:t>
      </w:r>
    </w:p>
    <w:p w:rsidR="00811342" w:rsidP="00811342">
      <w:pPr>
        <w:pStyle w:val="Question"/>
        <w:numPr>
          <w:ilvl w:val="0"/>
          <w:numId w:val="9"/>
        </w:numPr>
      </w:pPr>
      <w:sdt>
        <w:sdtPr>
          <w:alias w:val="Member"/>
          <w:tag w:val="&lt;Member mnisId='4092' dodsId='35374'&gt;"/>
          <w:id w:val="2081089153"/>
          <w:placeholder>
            <w:docPart w:val="41AB0DBF8A0C40DCB740A371524148D9"/>
          </w:placeholder>
          <w:richText/>
        </w:sdtPr>
        <w:sdtContent>
          <w:r w:rsidRPr="00C3156B">
            <w:rPr>
              <w:b/>
            </w:rPr>
            <w:t>Stephen Metcalfe:</w:t>
          </w:r>
        </w:sdtContent>
      </w:sdt>
      <w:r>
        <w:t xml:space="preserve"> A</w:t>
      </w:r>
      <w:r w:rsidRPr="00C3156B">
        <w:t>nd the</w:t>
      </w:r>
      <w:r>
        <w:t>n the</w:t>
      </w:r>
      <w:r w:rsidRPr="00C3156B">
        <w:t xml:space="preserve"> work you are doing w</w:t>
      </w:r>
      <w:r>
        <w:t xml:space="preserve">ould </w:t>
      </w:r>
      <w:r w:rsidRPr="00C3156B">
        <w:t>stop?</w:t>
      </w:r>
    </w:p>
    <w:p w:rsidR="00811342" w:rsidP="00811342">
      <w:pPr>
        <w:pStyle w:val="Answer"/>
      </w:pPr>
      <w:sdt>
        <w:sdtPr>
          <w:alias w:val="Witness"/>
          <w:id w:val="-1090381518"/>
          <w:placeholder>
            <w:docPart w:val="41AB0DBF8A0C40DCB740A371524148D9"/>
          </w:placeholder>
          <w:richText/>
        </w:sdtPr>
        <w:sdtContent>
          <w:r w:rsidRPr="00C3156B">
            <w:rPr>
              <w:b/>
              <w:i/>
            </w:rPr>
            <w:t>Dr Jones:</w:t>
          </w:r>
        </w:sdtContent>
      </w:sdt>
      <w:r>
        <w:t xml:space="preserve"> </w:t>
      </w:r>
      <w:r w:rsidRPr="00C3156B">
        <w:t>The grant stops at the end of February</w:t>
      </w:r>
      <w:r>
        <w:t xml:space="preserve"> 2023.</w:t>
      </w:r>
    </w:p>
    <w:p w:rsidR="00811342" w:rsidP="00811342">
      <w:pPr>
        <w:pStyle w:val="Question"/>
        <w:numPr>
          <w:ilvl w:val="0"/>
          <w:numId w:val="9"/>
        </w:numPr>
      </w:pPr>
      <w:sdt>
        <w:sdtPr>
          <w:alias w:val="Member"/>
          <w:tag w:val="&lt;Member mnisId='4092' dodsId='35374'&gt;"/>
          <w:id w:val="564766890"/>
          <w:placeholder>
            <w:docPart w:val="41AB0DBF8A0C40DCB740A371524148D9"/>
          </w:placeholder>
          <w:richText/>
        </w:sdtPr>
        <w:sdtContent>
          <w:r w:rsidRPr="00C3156B">
            <w:rPr>
              <w:b/>
            </w:rPr>
            <w:t>Stephen Metcalfe:</w:t>
          </w:r>
        </w:sdtContent>
      </w:sdt>
      <w:r>
        <w:t xml:space="preserve"> I</w:t>
      </w:r>
      <w:r w:rsidRPr="00C3156B">
        <w:t>n terms of</w:t>
      </w:r>
      <w:r>
        <w:t xml:space="preserve"> the</w:t>
      </w:r>
      <w:r w:rsidRPr="00C3156B">
        <w:t xml:space="preserve"> timeline </w:t>
      </w:r>
      <w:r>
        <w:t xml:space="preserve">for </w:t>
      </w:r>
      <w:r w:rsidRPr="00C3156B">
        <w:t xml:space="preserve">getting </w:t>
      </w:r>
      <w:r>
        <w:t xml:space="preserve">a </w:t>
      </w:r>
      <w:r w:rsidRPr="00C3156B">
        <w:t>GMP facility in the UK to make phages, when do you think that might happen?</w:t>
      </w:r>
    </w:p>
    <w:p w:rsidR="00811342" w:rsidP="00811342">
      <w:pPr>
        <w:pStyle w:val="Answer"/>
      </w:pPr>
      <w:sdt>
        <w:sdtPr>
          <w:alias w:val="Witness"/>
          <w:id w:val="-1368529349"/>
          <w:placeholder>
            <w:docPart w:val="41AB0DBF8A0C40DCB740A371524148D9"/>
          </w:placeholder>
          <w:richText/>
        </w:sdtPr>
        <w:sdtContent>
          <w:r w:rsidRPr="00C3156B">
            <w:rPr>
              <w:b/>
              <w:i/>
            </w:rPr>
            <w:t>Dr Jones:</w:t>
          </w:r>
        </w:sdtContent>
      </w:sdt>
      <w:r>
        <w:t xml:space="preserve"> From t</w:t>
      </w:r>
      <w:r w:rsidRPr="00C3156B">
        <w:t>he discussions</w:t>
      </w:r>
      <w:r>
        <w:t xml:space="preserve"> </w:t>
      </w:r>
      <w:r w:rsidRPr="00C3156B">
        <w:t>I have had about this</w:t>
      </w:r>
      <w:r>
        <w:t>,</w:t>
      </w:r>
      <w:r w:rsidRPr="00C3156B">
        <w:t xml:space="preserve"> at speed it could </w:t>
      </w:r>
      <w:r>
        <w:t>take</w:t>
      </w:r>
      <w:r w:rsidRPr="00C3156B">
        <w:t xml:space="preserve"> a couple of years to build a GMP facility, but we</w:t>
      </w:r>
      <w:r>
        <w:t xml:space="preserve"> are probably </w:t>
      </w:r>
      <w:r w:rsidRPr="00C3156B">
        <w:t>talking of two to three years. There will be a gap</w:t>
      </w:r>
      <w:r w:rsidR="00167A36">
        <w:t>,</w:t>
      </w:r>
      <w:r w:rsidRPr="00C3156B">
        <w:t xml:space="preserve"> and in that gap it is a question of what we do</w:t>
      </w:r>
      <w:r>
        <w:t xml:space="preserve">. We could be </w:t>
      </w:r>
      <w:r w:rsidRPr="00C3156B">
        <w:t xml:space="preserve">reliant </w:t>
      </w:r>
      <w:r>
        <w:t xml:space="preserve">upon </w:t>
      </w:r>
      <w:r w:rsidRPr="00C3156B">
        <w:t>and try the good</w:t>
      </w:r>
      <w:r w:rsidR="00167A36">
        <w:t xml:space="preserve"> </w:t>
      </w:r>
      <w:r w:rsidRPr="00C3156B">
        <w:t>will of other international collaborators again</w:t>
      </w:r>
      <w:r>
        <w:t xml:space="preserve">, but </w:t>
      </w:r>
      <w:r w:rsidRPr="00C3156B">
        <w:t>that is finite</w:t>
      </w:r>
      <w:r w:rsidR="000F00CF">
        <w:t>;</w:t>
      </w:r>
      <w:r w:rsidRPr="00C3156B">
        <w:t xml:space="preserve"> and the more</w:t>
      </w:r>
      <w:r w:rsidRPr="00A407CC">
        <w:t xml:space="preserve"> interest we have in the UK</w:t>
      </w:r>
      <w:r w:rsidR="000F00CF">
        <w:t>,</w:t>
      </w:r>
      <w:r w:rsidRPr="00A407CC">
        <w:t xml:space="preserve"> the quicker that will evaporate</w:t>
      </w:r>
      <w:r w:rsidR="000F00CF">
        <w:t>,</w:t>
      </w:r>
      <w:r w:rsidRPr="00A407CC">
        <w:t xml:space="preserve"> because </w:t>
      </w:r>
      <w:r>
        <w:t>they</w:t>
      </w:r>
      <w:r w:rsidRPr="00A407CC">
        <w:t xml:space="preserve"> cannot answer requests from everybody. It is possible to get GMP </w:t>
      </w:r>
      <w:r>
        <w:t xml:space="preserve">phages </w:t>
      </w:r>
      <w:r w:rsidRPr="00A407CC">
        <w:t>contract</w:t>
      </w:r>
      <w:r w:rsidR="00167A36">
        <w:t>-</w:t>
      </w:r>
      <w:r w:rsidRPr="00A407CC">
        <w:t xml:space="preserve"> manufactur</w:t>
      </w:r>
      <w:r>
        <w:t>ed.</w:t>
      </w:r>
      <w:r w:rsidRPr="00A407CC">
        <w:t xml:space="preserve"> That would be an option. It could cost probably </w:t>
      </w:r>
      <w:r>
        <w:t>£</w:t>
      </w:r>
      <w:r w:rsidRPr="00A407CC">
        <w:t xml:space="preserve">500,000 to get a batch of GMP </w:t>
      </w:r>
      <w:r>
        <w:t>phage</w:t>
      </w:r>
      <w:r w:rsidRPr="00A407CC">
        <w:t xml:space="preserve"> contract</w:t>
      </w:r>
      <w:r w:rsidR="00DF7003">
        <w:t>-</w:t>
      </w:r>
      <w:r w:rsidRPr="00A407CC">
        <w:t xml:space="preserve">manufactured in the </w:t>
      </w:r>
      <w:r>
        <w:t>EU</w:t>
      </w:r>
      <w:r w:rsidRPr="00A407CC">
        <w:t xml:space="preserve"> and brought in to supply </w:t>
      </w:r>
      <w:r>
        <w:t>the NHS</w:t>
      </w:r>
      <w:r w:rsidRPr="00A407CC">
        <w:t>.</w:t>
      </w:r>
    </w:p>
    <w:p w:rsidR="00811342" w:rsidP="00811342">
      <w:pPr>
        <w:pStyle w:val="Answer"/>
      </w:pPr>
      <w:r>
        <w:t>The other issue is who is supplying</w:t>
      </w:r>
      <w:r w:rsidR="00DF7003">
        <w:t>.</w:t>
      </w:r>
      <w:r>
        <w:t xml:space="preserve"> I have to be careful what I say here. At the moment</w:t>
      </w:r>
      <w:r w:rsidR="00167A36">
        <w:t>,</w:t>
      </w:r>
      <w:r>
        <w:t xml:space="preserve"> health trusts are cautious about supplying other trusts because of issues or concerns about whether they want to take on liability for that, so it needs to be either some sort of central supplier or something not tied </w:t>
      </w:r>
      <w:r w:rsidRPr="00A407CC">
        <w:t>to a certain geographical area</w:t>
      </w:r>
      <w:r>
        <w:t>.</w:t>
      </w:r>
    </w:p>
    <w:p w:rsidR="00811342" w:rsidP="00811342">
      <w:pPr>
        <w:pStyle w:val="Question"/>
        <w:numPr>
          <w:ilvl w:val="0"/>
          <w:numId w:val="9"/>
        </w:numPr>
      </w:pPr>
      <w:sdt>
        <w:sdtPr>
          <w:alias w:val="Member"/>
          <w:tag w:val="&lt;Member mnisId='4092' dodsId='35374'&gt;"/>
          <w:id w:val="-623384949"/>
          <w:placeholder>
            <w:docPart w:val="41AB0DBF8A0C40DCB740A371524148D9"/>
          </w:placeholder>
          <w:richText/>
        </w:sdtPr>
        <w:sdtContent>
          <w:r w:rsidRPr="00A407CC">
            <w:rPr>
              <w:b/>
            </w:rPr>
            <w:t>Stephen Metcalfe:</w:t>
          </w:r>
        </w:sdtContent>
      </w:sdt>
      <w:r>
        <w:t xml:space="preserve"> First, w</w:t>
      </w:r>
      <w:r w:rsidRPr="00A407CC">
        <w:t>ho will build that facility over the next two to three years? Secondly, do phages travel well? Is it necessary to have it in the UK, or can it be scaled up and moved around the world easily?</w:t>
      </w:r>
    </w:p>
    <w:p w:rsidR="00811342" w:rsidP="00811342">
      <w:pPr>
        <w:pStyle w:val="Answer"/>
      </w:pPr>
      <w:sdt>
        <w:sdtPr>
          <w:alias w:val="Witness"/>
          <w:id w:val="-83997484"/>
          <w:placeholder>
            <w:docPart w:val="41AB0DBF8A0C40DCB740A371524148D9"/>
          </w:placeholder>
          <w:richText/>
        </w:sdtPr>
        <w:sdtContent>
          <w:r w:rsidRPr="00A407CC">
            <w:rPr>
              <w:b/>
              <w:i/>
            </w:rPr>
            <w:t>Dr Jones:</w:t>
          </w:r>
        </w:sdtContent>
      </w:sdt>
      <w:r>
        <w:t xml:space="preserve"> P</w:t>
      </w:r>
      <w:r w:rsidRPr="00A407CC">
        <w:t>hages travel pretty well</w:t>
      </w:r>
      <w:r>
        <w:t xml:space="preserve">. It </w:t>
      </w:r>
      <w:r w:rsidRPr="00A407CC">
        <w:t>depends on how they are stored. At the moment</w:t>
      </w:r>
      <w:r w:rsidR="00167A36">
        <w:t>,</w:t>
      </w:r>
      <w:r w:rsidRPr="00A407CC">
        <w:t xml:space="preserve"> we are using a cold chain</w:t>
      </w:r>
      <w:r>
        <w:t>.</w:t>
      </w:r>
      <w:r w:rsidRPr="00A407CC">
        <w:t xml:space="preserve"> I did a few pilot experiments</w:t>
      </w:r>
      <w:r>
        <w:t xml:space="preserve"> in the lab</w:t>
      </w:r>
      <w:r w:rsidRPr="00A407CC">
        <w:t xml:space="preserve"> for the phage we are using</w:t>
      </w:r>
      <w:r>
        <w:t>. T</w:t>
      </w:r>
      <w:r w:rsidRPr="00A407CC">
        <w:t xml:space="preserve">hat might not need a cold </w:t>
      </w:r>
      <w:r>
        <w:t>ch</w:t>
      </w:r>
      <w:r w:rsidRPr="00A407CC">
        <w:t>ain</w:t>
      </w:r>
      <w:r>
        <w:t>,</w:t>
      </w:r>
      <w:r w:rsidRPr="00A407CC">
        <w:t xml:space="preserve"> but for re</w:t>
      </w:r>
      <w:r>
        <w:t>assurance</w:t>
      </w:r>
      <w:r w:rsidRPr="00A407CC">
        <w:t xml:space="preserve"> we are importing it from the continent</w:t>
      </w:r>
      <w:r>
        <w:t xml:space="preserve"> by</w:t>
      </w:r>
      <w:r w:rsidRPr="00A407CC">
        <w:t xml:space="preserve"> a co</w:t>
      </w:r>
      <w:r>
        <w:t>ld</w:t>
      </w:r>
      <w:r w:rsidRPr="00A407CC">
        <w:t xml:space="preserve"> chain.</w:t>
      </w:r>
    </w:p>
    <w:p w:rsidR="00811342" w:rsidP="00811342">
      <w:pPr>
        <w:pStyle w:val="Question"/>
        <w:numPr>
          <w:ilvl w:val="0"/>
          <w:numId w:val="9"/>
        </w:numPr>
      </w:pPr>
      <w:sdt>
        <w:sdtPr>
          <w:alias w:val="Member"/>
          <w:tag w:val="&lt;Member mnisId='4092' dodsId='35374'&gt;"/>
          <w:id w:val="-883097862"/>
          <w:placeholder>
            <w:docPart w:val="41AB0DBF8A0C40DCB740A371524148D9"/>
          </w:placeholder>
          <w:richText/>
        </w:sdtPr>
        <w:sdtContent>
          <w:r w:rsidRPr="00A407CC">
            <w:rPr>
              <w:b/>
            </w:rPr>
            <w:t>Stephen Metcalfe:</w:t>
          </w:r>
        </w:sdtContent>
      </w:sdt>
      <w:r>
        <w:t xml:space="preserve"> </w:t>
      </w:r>
      <w:r w:rsidRPr="00A407CC">
        <w:t xml:space="preserve">When you say </w:t>
      </w:r>
      <w:r>
        <w:t>“</w:t>
      </w:r>
      <w:r w:rsidRPr="00A407CC">
        <w:t>cold</w:t>
      </w:r>
      <w:r>
        <w:t>”,</w:t>
      </w:r>
      <w:r w:rsidRPr="00A407CC">
        <w:t xml:space="preserve"> what do you mean?</w:t>
      </w:r>
    </w:p>
    <w:p w:rsidR="00811342" w:rsidP="00811342">
      <w:pPr>
        <w:pStyle w:val="Answer"/>
      </w:pPr>
      <w:sdt>
        <w:sdtPr>
          <w:alias w:val="Witness"/>
          <w:id w:val="281162858"/>
          <w:placeholder>
            <w:docPart w:val="41AB0DBF8A0C40DCB740A371524148D9"/>
          </w:placeholder>
          <w:richText/>
        </w:sdtPr>
        <w:sdtContent>
          <w:r w:rsidRPr="00A407CC">
            <w:rPr>
              <w:b/>
              <w:i/>
            </w:rPr>
            <w:t>Dr Jones:</w:t>
          </w:r>
        </w:sdtContent>
      </w:sdt>
      <w:r>
        <w:t xml:space="preserve"> Four degrees, so it is like a</w:t>
      </w:r>
      <w:r w:rsidRPr="00A407CC">
        <w:t xml:space="preserve"> fridge. That is expensive</w:t>
      </w:r>
      <w:r w:rsidR="00725099">
        <w:t>,</w:t>
      </w:r>
      <w:r w:rsidRPr="00A407CC">
        <w:t xml:space="preserve"> and costs have gone up a lot in the past </w:t>
      </w:r>
      <w:r>
        <w:t xml:space="preserve">few </w:t>
      </w:r>
      <w:r w:rsidRPr="00A407CC">
        <w:t>years</w:t>
      </w:r>
      <w:r>
        <w:t>. W</w:t>
      </w:r>
      <w:r w:rsidRPr="00A407CC">
        <w:t>hen I started this in Edinburgh and Glasgow</w:t>
      </w:r>
      <w:r w:rsidR="00167A36">
        <w:t>,</w:t>
      </w:r>
      <w:r w:rsidRPr="00A407CC">
        <w:t xml:space="preserve"> it was about </w:t>
      </w:r>
      <w:r>
        <w:t>£</w:t>
      </w:r>
      <w:r w:rsidRPr="00A407CC">
        <w:t>500 per i</w:t>
      </w:r>
      <w:r>
        <w:t>mport</w:t>
      </w:r>
      <w:r w:rsidRPr="00A407CC">
        <w:t xml:space="preserve">; </w:t>
      </w:r>
      <w:r>
        <w:t>n</w:t>
      </w:r>
      <w:r w:rsidRPr="00A407CC">
        <w:t>ow we are talking about</w:t>
      </w:r>
      <w:r>
        <w:t xml:space="preserve"> £1,</w:t>
      </w:r>
      <w:r w:rsidRPr="00A407CC">
        <w:t>500</w:t>
      </w:r>
      <w:r>
        <w:t xml:space="preserve">, but if we do it on a </w:t>
      </w:r>
      <w:r w:rsidRPr="00A407CC">
        <w:t>per</w:t>
      </w:r>
      <w:r>
        <w:t>-</w:t>
      </w:r>
      <w:r w:rsidRPr="00A407CC">
        <w:t>patient basis that becomes very costly</w:t>
      </w:r>
      <w:r>
        <w:t>. I</w:t>
      </w:r>
      <w:r w:rsidRPr="00A407CC">
        <w:t xml:space="preserve">mportation in a </w:t>
      </w:r>
      <w:r w:rsidR="00F706AB">
        <w:t>cold</w:t>
      </w:r>
      <w:r w:rsidRPr="00A407CC">
        <w:t xml:space="preserve"> chain is prohibit</w:t>
      </w:r>
      <w:r>
        <w:t>ive.</w:t>
      </w:r>
    </w:p>
    <w:p w:rsidR="00811342" w:rsidP="00811342">
      <w:pPr>
        <w:pStyle w:val="Answer"/>
      </w:pPr>
      <w:r>
        <w:t xml:space="preserve">As to the other part of your question about who will build it here, </w:t>
      </w:r>
      <w:r w:rsidRPr="00A407CC">
        <w:t>that is an open question</w:t>
      </w:r>
      <w:r>
        <w:t>.</w:t>
      </w:r>
      <w:r w:rsidRPr="00A407CC">
        <w:t xml:space="preserve"> I think this would work well</w:t>
      </w:r>
      <w:r>
        <w:t xml:space="preserve"> as a</w:t>
      </w:r>
      <w:r w:rsidRPr="00A407CC">
        <w:t xml:space="preserve"> public service. However, I </w:t>
      </w:r>
      <w:r>
        <w:t xml:space="preserve">do not </w:t>
      </w:r>
      <w:r w:rsidRPr="00A407CC">
        <w:t>think that will meet the timescale</w:t>
      </w:r>
      <w:r>
        <w:t>. W</w:t>
      </w:r>
      <w:r w:rsidRPr="00A407CC">
        <w:t>e will be working a</w:t>
      </w:r>
      <w:r>
        <w:t xml:space="preserve"> </w:t>
      </w:r>
      <w:r w:rsidRPr="00A407CC">
        <w:t>while</w:t>
      </w:r>
      <w:r>
        <w:t xml:space="preserve"> potentially</w:t>
      </w:r>
      <w:r w:rsidRPr="00A407CC">
        <w:t>.</w:t>
      </w:r>
    </w:p>
    <w:p w:rsidR="00811342" w:rsidP="00811342">
      <w:pPr>
        <w:pStyle w:val="Question"/>
        <w:numPr>
          <w:ilvl w:val="0"/>
          <w:numId w:val="9"/>
        </w:numPr>
      </w:pPr>
      <w:sdt>
        <w:sdtPr>
          <w:alias w:val="Member"/>
          <w:tag w:val="&lt;Member mnisId='4092' dodsId='35374'&gt;"/>
          <w:id w:val="941574310"/>
          <w:placeholder>
            <w:docPart w:val="41AB0DBF8A0C40DCB740A371524148D9"/>
          </w:placeholder>
          <w:richText/>
        </w:sdtPr>
        <w:sdtContent>
          <w:r w:rsidRPr="00A407CC">
            <w:rPr>
              <w:b/>
            </w:rPr>
            <w:t>Stephen Metcalfe:</w:t>
          </w:r>
        </w:sdtContent>
      </w:sdt>
      <w:r>
        <w:t xml:space="preserve"> </w:t>
      </w:r>
      <w:r w:rsidRPr="00A407CC">
        <w:t>If I throw open my wallet</w:t>
      </w:r>
      <w:r>
        <w:t>,</w:t>
      </w:r>
      <w:r w:rsidRPr="00A407CC">
        <w:t xml:space="preserve"> do you think</w:t>
      </w:r>
      <w:r>
        <w:t>—</w:t>
      </w:r>
    </w:p>
    <w:p w:rsidR="00811342" w:rsidP="00811342">
      <w:pPr>
        <w:pStyle w:val="Answer"/>
      </w:pPr>
      <w:sdt>
        <w:sdtPr>
          <w:alias w:val="Witness"/>
          <w:id w:val="-1486852499"/>
          <w:placeholder>
            <w:docPart w:val="41AB0DBF8A0C40DCB740A371524148D9"/>
          </w:placeholder>
          <w:richText/>
        </w:sdtPr>
        <w:sdtContent>
          <w:r w:rsidRPr="00A407CC">
            <w:rPr>
              <w:b/>
              <w:i/>
            </w:rPr>
            <w:t>Dr Jones:</w:t>
          </w:r>
        </w:sdtContent>
      </w:sdt>
      <w:r>
        <w:t xml:space="preserve"> </w:t>
      </w:r>
      <w:r w:rsidRPr="00A407CC">
        <w:t>In my other role in UK phage therapy</w:t>
      </w:r>
      <w:r>
        <w:t>,</w:t>
      </w:r>
      <w:r w:rsidRPr="00A407CC">
        <w:t xml:space="preserve"> I am working with a company called</w:t>
      </w:r>
      <w:r>
        <w:t xml:space="preserve"> Fixed Phage </w:t>
      </w:r>
      <w:r w:rsidRPr="00A407CC">
        <w:t xml:space="preserve">and the </w:t>
      </w:r>
      <w:r>
        <w:t>C</w:t>
      </w:r>
      <w:r w:rsidRPr="00A407CC">
        <w:t xml:space="preserve">entre for </w:t>
      </w:r>
      <w:r>
        <w:t>P</w:t>
      </w:r>
      <w:r w:rsidRPr="00A407CC">
        <w:t xml:space="preserve">rocess </w:t>
      </w:r>
      <w:r>
        <w:t>I</w:t>
      </w:r>
      <w:r w:rsidRPr="00A407CC">
        <w:t xml:space="preserve">nnovation, which has an excellent track record in receiving </w:t>
      </w:r>
      <w:r w:rsidRPr="00A407CC" w:rsidR="00167A36">
        <w:t xml:space="preserve">Government </w:t>
      </w:r>
      <w:r w:rsidRPr="00A407CC">
        <w:t xml:space="preserve">and </w:t>
      </w:r>
      <w:r w:rsidRPr="00A407CC" w:rsidR="00167A36">
        <w:t xml:space="preserve">Innovate </w:t>
      </w:r>
      <w:r w:rsidRPr="00A407CC">
        <w:t>funding. We are looking at developing GMP manufacturing in the UK, beginning small scale</w:t>
      </w:r>
      <w:r w:rsidR="00167A36">
        <w:t>,</w:t>
      </w:r>
      <w:r w:rsidRPr="00A407CC">
        <w:t xml:space="preserve"> which would initially</w:t>
      </w:r>
      <w:r>
        <w:t>, we hope,</w:t>
      </w:r>
      <w:r w:rsidRPr="00A407CC">
        <w:t xml:space="preserve"> </w:t>
      </w:r>
      <w:r>
        <w:t xml:space="preserve">act as a </w:t>
      </w:r>
      <w:r w:rsidRPr="00A407CC">
        <w:t>bridge to the creation of a larger centre</w:t>
      </w:r>
      <w:r>
        <w:t>. We put</w:t>
      </w:r>
      <w:r w:rsidRPr="00A407CC">
        <w:t xml:space="preserve"> something out recently </w:t>
      </w:r>
      <w:r>
        <w:t>about that, and I think it was in an appendix to Fixed Phage</w:t>
      </w:r>
      <w:r w:rsidR="00406317">
        <w:t>’</w:t>
      </w:r>
      <w:r>
        <w:t>s evidence</w:t>
      </w:r>
      <w:r w:rsidRPr="00A407CC">
        <w:t>.</w:t>
      </w:r>
    </w:p>
    <w:p w:rsidR="00811342" w:rsidP="00811342">
      <w:pPr>
        <w:pStyle w:val="Question"/>
        <w:numPr>
          <w:ilvl w:val="0"/>
          <w:numId w:val="9"/>
        </w:numPr>
      </w:pPr>
      <w:sdt>
        <w:sdtPr>
          <w:alias w:val="Member"/>
          <w:tag w:val="&lt;Member mnisId='4092' dodsId='35374'&gt;"/>
          <w:id w:val="776610729"/>
          <w:placeholder>
            <w:docPart w:val="41AB0DBF8A0C40DCB740A371524148D9"/>
          </w:placeholder>
          <w:richText/>
        </w:sdtPr>
        <w:sdtContent>
          <w:r w:rsidRPr="00A407CC">
            <w:rPr>
              <w:b/>
            </w:rPr>
            <w:t>Stephen Metcalfe:</w:t>
          </w:r>
        </w:sdtContent>
      </w:sdt>
      <w:r>
        <w:t xml:space="preserve"> Y</w:t>
      </w:r>
      <w:r w:rsidRPr="00A407CC">
        <w:t>ou have a very sick patient with a bacterial infection</w:t>
      </w:r>
      <w:r>
        <w:t xml:space="preserve">. You have </w:t>
      </w:r>
      <w:r w:rsidRPr="00A407CC">
        <w:t>identified which bacteria it is and you can target your phage</w:t>
      </w:r>
      <w:r>
        <w:t>,</w:t>
      </w:r>
      <w:r w:rsidRPr="00A407CC">
        <w:t xml:space="preserve"> as I understand it. Can you just do that</w:t>
      </w:r>
      <w:r>
        <w:t>, or</w:t>
      </w:r>
      <w:r w:rsidRPr="00A407CC">
        <w:t xml:space="preserve"> do you need to seek permission from someone to treat them with </w:t>
      </w:r>
      <w:r>
        <w:t>phage</w:t>
      </w:r>
      <w:r w:rsidRPr="00A407CC">
        <w:t>, and what is that process?</w:t>
      </w:r>
    </w:p>
    <w:p w:rsidR="00811342" w:rsidP="00811342">
      <w:pPr>
        <w:pStyle w:val="Answer"/>
      </w:pPr>
      <w:sdt>
        <w:sdtPr>
          <w:alias w:val="Witness"/>
          <w:id w:val="-897428433"/>
          <w:placeholder>
            <w:docPart w:val="41AB0DBF8A0C40DCB740A371524148D9"/>
          </w:placeholder>
          <w:richText/>
        </w:sdtPr>
        <w:sdtContent>
          <w:r w:rsidRPr="00A407CC">
            <w:rPr>
              <w:b/>
              <w:i/>
            </w:rPr>
            <w:t>Dr Jones:</w:t>
          </w:r>
        </w:sdtContent>
      </w:sdt>
      <w:r>
        <w:t xml:space="preserve"> P</w:t>
      </w:r>
      <w:r w:rsidRPr="00721125">
        <w:t>hages are unlicensed medicines</w:t>
      </w:r>
      <w:r>
        <w:t>.</w:t>
      </w:r>
      <w:r w:rsidRPr="00721125">
        <w:t xml:space="preserve"> All NHS trusts have unlicensed medicines polic</w:t>
      </w:r>
      <w:r>
        <w:t>ies</w:t>
      </w:r>
      <w:r w:rsidRPr="00721125">
        <w:t xml:space="preserve">, so we can follow those existing policies and they provide governance for the use of </w:t>
      </w:r>
      <w:r>
        <w:t>phag</w:t>
      </w:r>
      <w:r w:rsidRPr="00721125">
        <w:t>es</w:t>
      </w:r>
      <w:r>
        <w:t>.</w:t>
      </w:r>
    </w:p>
    <w:p w:rsidR="00811342" w:rsidP="00811342">
      <w:pPr>
        <w:pStyle w:val="Question"/>
        <w:numPr>
          <w:ilvl w:val="0"/>
          <w:numId w:val="9"/>
        </w:numPr>
      </w:pPr>
      <w:sdt>
        <w:sdtPr>
          <w:alias w:val="Member"/>
          <w:tag w:val="&lt;Member mnisId='4092' dodsId='35374'&gt;"/>
          <w:id w:val="-1899036577"/>
          <w:placeholder>
            <w:docPart w:val="41AB0DBF8A0C40DCB740A371524148D9"/>
          </w:placeholder>
          <w:richText/>
        </w:sdtPr>
        <w:sdtContent>
          <w:r w:rsidRPr="00721125">
            <w:rPr>
              <w:b/>
            </w:rPr>
            <w:t>Stephen Metcalfe:</w:t>
          </w:r>
        </w:sdtContent>
      </w:sdt>
      <w:r>
        <w:t xml:space="preserve"> T</w:t>
      </w:r>
      <w:r w:rsidRPr="00721125">
        <w:t>here is no restriction</w:t>
      </w:r>
      <w:r>
        <w:t xml:space="preserve">; you can </w:t>
      </w:r>
      <w:r w:rsidRPr="00721125">
        <w:t>just treat.</w:t>
      </w:r>
    </w:p>
    <w:p w:rsidR="00811342" w:rsidP="00811342">
      <w:pPr>
        <w:pStyle w:val="Answer"/>
      </w:pPr>
      <w:sdt>
        <w:sdtPr>
          <w:alias w:val="Witness"/>
          <w:id w:val="-382410516"/>
          <w:placeholder>
            <w:docPart w:val="41AB0DBF8A0C40DCB740A371524148D9"/>
          </w:placeholder>
          <w:richText/>
        </w:sdtPr>
        <w:sdtContent>
          <w:r w:rsidRPr="00721125">
            <w:rPr>
              <w:b/>
              <w:i/>
            </w:rPr>
            <w:t>Dr Jones:</w:t>
          </w:r>
        </w:sdtContent>
      </w:sdt>
      <w:r>
        <w:t xml:space="preserve"> </w:t>
      </w:r>
      <w:r w:rsidRPr="00721125">
        <w:t xml:space="preserve">You can go </w:t>
      </w:r>
      <w:r>
        <w:t xml:space="preserve">ahead </w:t>
      </w:r>
      <w:r w:rsidRPr="00721125">
        <w:t>and treat providing you follow local guidance</w:t>
      </w:r>
      <w:r>
        <w:t>.</w:t>
      </w:r>
    </w:p>
    <w:p w:rsidR="00811342" w:rsidP="00811342">
      <w:pPr>
        <w:pStyle w:val="Question"/>
        <w:numPr>
          <w:ilvl w:val="0"/>
          <w:numId w:val="9"/>
        </w:numPr>
      </w:pPr>
      <w:sdt>
        <w:sdtPr>
          <w:alias w:val="Member"/>
          <w:tag w:val="&lt;Member mnisId='4092' dodsId='35374'&gt;"/>
          <w:id w:val="-1081984723"/>
          <w:placeholder>
            <w:docPart w:val="41AB0DBF8A0C40DCB740A371524148D9"/>
          </w:placeholder>
          <w:richText/>
        </w:sdtPr>
        <w:sdtContent>
          <w:r w:rsidRPr="00721125">
            <w:rPr>
              <w:b/>
            </w:rPr>
            <w:t>Stephen Metcalfe:</w:t>
          </w:r>
        </w:sdtContent>
      </w:sdt>
      <w:r>
        <w:t xml:space="preserve"> B</w:t>
      </w:r>
      <w:r w:rsidRPr="00721125">
        <w:t>ecause it is not a novel manufacturing process</w:t>
      </w:r>
      <w:r>
        <w:t>;</w:t>
      </w:r>
      <w:r w:rsidRPr="00721125">
        <w:t xml:space="preserve"> it is naturally occurrin</w:t>
      </w:r>
      <w:r>
        <w:t>g?</w:t>
      </w:r>
    </w:p>
    <w:p w:rsidR="00811342" w:rsidP="00811342">
      <w:pPr>
        <w:pStyle w:val="Answer"/>
      </w:pPr>
      <w:sdt>
        <w:sdtPr>
          <w:alias w:val="Witness"/>
          <w:id w:val="-760521808"/>
          <w:placeholder>
            <w:docPart w:val="41AB0DBF8A0C40DCB740A371524148D9"/>
          </w:placeholder>
          <w:richText/>
        </w:sdtPr>
        <w:sdtContent>
          <w:r w:rsidRPr="00721125">
            <w:rPr>
              <w:b/>
              <w:i/>
            </w:rPr>
            <w:t>Dr Jones:</w:t>
          </w:r>
        </w:sdtContent>
      </w:sdt>
      <w:r>
        <w:t xml:space="preserve"> I</w:t>
      </w:r>
      <w:r w:rsidRPr="00721125">
        <w:t>t is broadly classified as an unlicensed me</w:t>
      </w:r>
      <w:r>
        <w:t>dicine</w:t>
      </w:r>
      <w:r w:rsidRPr="00721125">
        <w:t xml:space="preserve"> in the same way as other unlicensed medicines</w:t>
      </w:r>
      <w:r>
        <w:t>. Therefore, it</w:t>
      </w:r>
      <w:r w:rsidRPr="00721125">
        <w:t xml:space="preserve"> is not to do with w</w:t>
      </w:r>
      <w:r>
        <w:t xml:space="preserve">hether or not it is </w:t>
      </w:r>
      <w:r w:rsidRPr="00721125">
        <w:t>biological</w:t>
      </w:r>
      <w:r>
        <w:t xml:space="preserve">; just because it is not </w:t>
      </w:r>
      <w:r w:rsidRPr="00721125">
        <w:t>licen</w:t>
      </w:r>
      <w:r>
        <w:t>s</w:t>
      </w:r>
      <w:r w:rsidRPr="00721125">
        <w:t>ed</w:t>
      </w:r>
      <w:r w:rsidR="009801E1">
        <w:t>,</w:t>
      </w:r>
      <w:r w:rsidRPr="00721125">
        <w:t xml:space="preserve"> it follows that policy.</w:t>
      </w:r>
    </w:p>
    <w:p w:rsidR="00811342" w:rsidP="00811342">
      <w:pPr>
        <w:pStyle w:val="Question"/>
        <w:numPr>
          <w:ilvl w:val="0"/>
          <w:numId w:val="9"/>
        </w:numPr>
      </w:pPr>
      <w:sdt>
        <w:sdtPr>
          <w:alias w:val="Member"/>
          <w:tag w:val="&lt;Member mnisId='1578' dodsId='40488'&gt;"/>
          <w:id w:val="-1848861744"/>
          <w:placeholder>
            <w:docPart w:val="41AB0DBF8A0C40DCB740A371524148D9"/>
          </w:placeholder>
          <w:richText/>
        </w:sdtPr>
        <w:sdtContent>
          <w:r w:rsidRPr="00721125">
            <w:rPr>
              <w:b/>
            </w:rPr>
            <w:t>Chair:</w:t>
          </w:r>
        </w:sdtContent>
      </w:sdt>
      <w:r>
        <w:t xml:space="preserve"> </w:t>
      </w:r>
      <w:r w:rsidRPr="00721125">
        <w:t>How much variation is there between local policies in this? You are in Scotland</w:t>
      </w:r>
      <w:r>
        <w:t>. W</w:t>
      </w:r>
      <w:r w:rsidRPr="00721125">
        <w:t xml:space="preserve">hat about in </w:t>
      </w:r>
      <w:r>
        <w:t>G</w:t>
      </w:r>
      <w:r w:rsidRPr="00721125">
        <w:t>reat Ormond St</w:t>
      </w:r>
      <w:r>
        <w:t>reet?</w:t>
      </w:r>
      <w:r w:rsidRPr="00721125">
        <w:t xml:space="preserve"> </w:t>
      </w:r>
      <w:r>
        <w:t>D</w:t>
      </w:r>
      <w:r w:rsidRPr="00721125">
        <w:t>o you happen to know w</w:t>
      </w:r>
      <w:r>
        <w:t>hether</w:t>
      </w:r>
      <w:r w:rsidRPr="00721125">
        <w:t xml:space="preserve"> the policies are similar? Do they look at each other</w:t>
      </w:r>
      <w:r>
        <w:t>?</w:t>
      </w:r>
    </w:p>
    <w:p w:rsidR="00E7003E" w:rsidP="00811342">
      <w:pPr>
        <w:pStyle w:val="Answer"/>
      </w:pPr>
      <w:sdt>
        <w:sdtPr>
          <w:alias w:val="Witness"/>
          <w:id w:val="-1303853141"/>
          <w:placeholder>
            <w:docPart w:val="41AB0DBF8A0C40DCB740A371524148D9"/>
          </w:placeholder>
          <w:richText/>
        </w:sdtPr>
        <w:sdtContent>
          <w:r w:rsidRPr="00721125" w:rsidR="00811342">
            <w:rPr>
              <w:b/>
              <w:i/>
            </w:rPr>
            <w:t>Dr Soothill:</w:t>
          </w:r>
        </w:sdtContent>
      </w:sdt>
      <w:r w:rsidR="00811342">
        <w:t xml:space="preserve"> </w:t>
      </w:r>
      <w:r w:rsidRPr="00721125" w:rsidR="00811342">
        <w:t>I can tell you what we did</w:t>
      </w:r>
      <w:r w:rsidR="00811342">
        <w:t>. W</w:t>
      </w:r>
      <w:r w:rsidRPr="00721125" w:rsidR="00811342">
        <w:t>e were using genetically modified phages</w:t>
      </w:r>
      <w:r w:rsidR="00167A36">
        <w:t>.</w:t>
      </w:r>
      <w:r w:rsidRPr="00721125" w:rsidR="00811342">
        <w:t xml:space="preserve"> </w:t>
      </w:r>
      <w:r w:rsidR="00167A36">
        <w:t>I</w:t>
      </w:r>
      <w:r w:rsidRPr="00721125" w:rsidR="00811342">
        <w:t xml:space="preserve">t went through our </w:t>
      </w:r>
      <w:r w:rsidR="00811342">
        <w:t>e</w:t>
      </w:r>
      <w:r w:rsidRPr="00721125" w:rsidR="00811342">
        <w:t xml:space="preserve">thics </w:t>
      </w:r>
      <w:r w:rsidR="00811342">
        <w:t>c</w:t>
      </w:r>
      <w:r w:rsidRPr="00721125" w:rsidR="00811342">
        <w:t>ommittee and drug and therapeutic</w:t>
      </w:r>
      <w:r w:rsidR="00811342">
        <w:t>s</w:t>
      </w:r>
      <w:r w:rsidRPr="00721125" w:rsidR="00811342">
        <w:t xml:space="preserve"> committ</w:t>
      </w:r>
      <w:r w:rsidR="00811342">
        <w:t>ee. P</w:t>
      </w:r>
      <w:r w:rsidRPr="00721125" w:rsidR="00811342">
        <w:t>eople did talk about genetic modification, but</w:t>
      </w:r>
      <w:r w:rsidR="00811342">
        <w:t xml:space="preserve"> in a way</w:t>
      </w:r>
      <w:r w:rsidRPr="00721125" w:rsidR="00811342">
        <w:t xml:space="preserve"> it is</w:t>
      </w:r>
      <w:r w:rsidR="00811342">
        <w:t xml:space="preserve"> </w:t>
      </w:r>
      <w:r w:rsidRPr="00721125" w:rsidR="00811342">
        <w:t>not proper genetic modification</w:t>
      </w:r>
      <w:r w:rsidR="00811342">
        <w:t xml:space="preserve">; it is the kind of </w:t>
      </w:r>
      <w:r w:rsidRPr="00721125" w:rsidR="00811342">
        <w:t>genetic modification that could have happened naturally, so that was regarded as not a very big deal</w:t>
      </w:r>
      <w:r w:rsidR="00811342">
        <w:t xml:space="preserve">. </w:t>
      </w:r>
    </w:p>
    <w:p w:rsidR="00811342" w:rsidP="00811342">
      <w:pPr>
        <w:pStyle w:val="Answer"/>
      </w:pPr>
      <w:r>
        <w:t>T</w:t>
      </w:r>
      <w:r w:rsidRPr="00721125">
        <w:t>hat was what happened at Great Ormond Street</w:t>
      </w:r>
      <w:r>
        <w:t xml:space="preserve">. We were </w:t>
      </w:r>
      <w:r w:rsidRPr="00721125">
        <w:t>importing from America</w:t>
      </w:r>
      <w:r w:rsidR="00E7003E">
        <w:t>,</w:t>
      </w:r>
      <w:r w:rsidRPr="00721125">
        <w:t xml:space="preserve"> where they did not manufacture by GM</w:t>
      </w:r>
      <w:r>
        <w:t>P. T</w:t>
      </w:r>
      <w:r w:rsidRPr="00721125">
        <w:t>hat is what happens. You can import phages that have not been made by GMP</w:t>
      </w:r>
      <w:r>
        <w:t>,</w:t>
      </w:r>
      <w:r w:rsidRPr="00721125">
        <w:t xml:space="preserve"> but you cannot make them in the UK </w:t>
      </w:r>
      <w:r>
        <w:t xml:space="preserve">if they are </w:t>
      </w:r>
      <w:r w:rsidRPr="00721125">
        <w:t>not manufactured by GMP, which is strange</w:t>
      </w:r>
      <w:r>
        <w:t xml:space="preserve">. </w:t>
      </w:r>
      <w:r w:rsidR="00E7003E">
        <w:t>T</w:t>
      </w:r>
      <w:r w:rsidRPr="00721125">
        <w:t>he Americans do not insist on GMP</w:t>
      </w:r>
      <w:r w:rsidR="00715110">
        <w:t>,</w:t>
      </w:r>
      <w:r w:rsidRPr="00721125">
        <w:t xml:space="preserve"> </w:t>
      </w:r>
      <w:r>
        <w:t>t</w:t>
      </w:r>
      <w:r w:rsidRPr="00721125">
        <w:t xml:space="preserve">he Australians do not insist on </w:t>
      </w:r>
      <w:r w:rsidRPr="00721125">
        <w:t>GMP</w:t>
      </w:r>
      <w:r>
        <w:t xml:space="preserve"> </w:t>
      </w:r>
      <w:r w:rsidRPr="00721125">
        <w:t>and the Belgians are sending people phages here which are not made by GMP</w:t>
      </w:r>
      <w:r>
        <w:t>.</w:t>
      </w:r>
    </w:p>
    <w:p w:rsidR="00811342" w:rsidP="00811342">
      <w:pPr>
        <w:pStyle w:val="Answer"/>
      </w:pPr>
      <w:r>
        <w:t>T</w:t>
      </w:r>
      <w:r w:rsidRPr="00721125">
        <w:t>here are different ways of handling this</w:t>
      </w:r>
      <w:r>
        <w:t>. Y</w:t>
      </w:r>
      <w:r w:rsidRPr="00721125">
        <w:t>ou can be doing what they</w:t>
      </w:r>
      <w:r>
        <w:t xml:space="preserve"> are</w:t>
      </w:r>
      <w:r w:rsidRPr="00721125">
        <w:t xml:space="preserve"> doing in Scotland</w:t>
      </w:r>
      <w:r>
        <w:t>,</w:t>
      </w:r>
      <w:r w:rsidRPr="00721125">
        <w:t xml:space="preserve"> </w:t>
      </w:r>
      <w:r>
        <w:t>which is</w:t>
      </w:r>
      <w:r w:rsidRPr="00721125">
        <w:t xml:space="preserve"> presumably using off</w:t>
      </w:r>
      <w:r>
        <w:t>-</w:t>
      </w:r>
      <w:r w:rsidRPr="00721125">
        <w:t>the</w:t>
      </w:r>
      <w:r>
        <w:t>-</w:t>
      </w:r>
      <w:r w:rsidRPr="00721125">
        <w:t xml:space="preserve">peg </w:t>
      </w:r>
      <w:r>
        <w:t xml:space="preserve">phages, </w:t>
      </w:r>
      <w:r w:rsidRPr="00721125">
        <w:t xml:space="preserve">of which you have a whole </w:t>
      </w:r>
      <w:r w:rsidRPr="00721125">
        <w:t>set</w:t>
      </w:r>
      <w:r w:rsidRPr="00721125">
        <w:t xml:space="preserve"> and </w:t>
      </w:r>
      <w:r>
        <w:t xml:space="preserve">you pull </w:t>
      </w:r>
      <w:r w:rsidRPr="00721125">
        <w:t xml:space="preserve">them out of </w:t>
      </w:r>
      <w:r>
        <w:t xml:space="preserve">the </w:t>
      </w:r>
      <w:r w:rsidRPr="00721125">
        <w:t xml:space="preserve">collection, but there will </w:t>
      </w:r>
      <w:r>
        <w:t xml:space="preserve">also </w:t>
      </w:r>
      <w:r w:rsidRPr="00721125">
        <w:t xml:space="preserve">be </w:t>
      </w:r>
      <w:r>
        <w:t xml:space="preserve">cases </w:t>
      </w:r>
      <w:r w:rsidRPr="00721125">
        <w:t xml:space="preserve">where you want to find a new one, which </w:t>
      </w:r>
      <w:r>
        <w:t>was</w:t>
      </w:r>
      <w:r w:rsidRPr="00721125">
        <w:t xml:space="preserve"> what I was talking about</w:t>
      </w:r>
      <w:r>
        <w:t xml:space="preserve">. </w:t>
      </w:r>
      <w:r w:rsidRPr="00721125">
        <w:t>If you</w:t>
      </w:r>
      <w:r>
        <w:t xml:space="preserve"> a</w:t>
      </w:r>
      <w:r w:rsidRPr="00721125">
        <w:t>re faced with nine months</w:t>
      </w:r>
      <w:r w:rsidR="00E7003E">
        <w:t>,</w:t>
      </w:r>
      <w:r w:rsidRPr="00721125">
        <w:t xml:space="preserve"> it is a complete joke</w:t>
      </w:r>
      <w:r>
        <w:t>. T</w:t>
      </w:r>
      <w:r w:rsidRPr="00721125">
        <w:t>he great thing is that finding the phages is very quick</w:t>
      </w:r>
      <w:r>
        <w:t>. E</w:t>
      </w:r>
      <w:r w:rsidRPr="00721125">
        <w:t xml:space="preserve">ven the Americans </w:t>
      </w:r>
      <w:r>
        <w:t xml:space="preserve">with their </w:t>
      </w:r>
      <w:r w:rsidRPr="00721125">
        <w:t xml:space="preserve">genetically modified </w:t>
      </w:r>
      <w:r>
        <w:t>phages were pretty quick. I</w:t>
      </w:r>
      <w:r w:rsidRPr="00721125">
        <w:t>t was quick enough for a microbacterial infection</w:t>
      </w:r>
      <w:r>
        <w:t>.</w:t>
      </w:r>
    </w:p>
    <w:p w:rsidR="00811342" w:rsidP="00811342">
      <w:pPr>
        <w:pStyle w:val="Question"/>
        <w:numPr>
          <w:ilvl w:val="0"/>
          <w:numId w:val="9"/>
        </w:numPr>
      </w:pPr>
      <w:sdt>
        <w:sdtPr>
          <w:alias w:val="Member"/>
          <w:tag w:val="&lt;Member mnisId='4092' dodsId='35374'&gt;"/>
          <w:id w:val="-191002384"/>
          <w:placeholder>
            <w:docPart w:val="41AB0DBF8A0C40DCB740A371524148D9"/>
          </w:placeholder>
          <w:richText/>
        </w:sdtPr>
        <w:sdtContent>
          <w:r w:rsidRPr="00721125">
            <w:rPr>
              <w:b/>
            </w:rPr>
            <w:t>Stephen Metcalfe:</w:t>
          </w:r>
        </w:sdtContent>
      </w:sdt>
      <w:r>
        <w:t xml:space="preserve"> You are</w:t>
      </w:r>
      <w:r w:rsidRPr="00721125">
        <w:t xml:space="preserve"> saying it is quick to find a new phage to treat a bacterial infection, but it would take nine</w:t>
      </w:r>
      <w:r>
        <w:t xml:space="preserve"> months to</w:t>
      </w:r>
      <w:r w:rsidRPr="00721125">
        <w:t xml:space="preserve"> get approval.</w:t>
      </w:r>
    </w:p>
    <w:p w:rsidR="00811342" w:rsidP="00811342">
      <w:pPr>
        <w:pStyle w:val="Answer"/>
      </w:pPr>
      <w:sdt>
        <w:sdtPr>
          <w:alias w:val="Witness"/>
          <w:id w:val="870575076"/>
          <w:placeholder>
            <w:docPart w:val="41AB0DBF8A0C40DCB740A371524148D9"/>
          </w:placeholder>
          <w:richText/>
        </w:sdtPr>
        <w:sdtContent>
          <w:r w:rsidRPr="00721125">
            <w:rPr>
              <w:b/>
              <w:i/>
            </w:rPr>
            <w:t>Dr Soothill:</w:t>
          </w:r>
        </w:sdtContent>
      </w:sdt>
      <w:r>
        <w:t xml:space="preserve"> </w:t>
      </w:r>
      <w:r w:rsidRPr="00721125">
        <w:t xml:space="preserve">No. </w:t>
      </w:r>
      <w:r>
        <w:t xml:space="preserve">Nine months is the </w:t>
      </w:r>
      <w:r w:rsidR="00E7003E">
        <w:t xml:space="preserve">figure </w:t>
      </w:r>
      <w:r>
        <w:t xml:space="preserve">Ben Temperton gave. That is how long it would take him to get some GMP phages, or for it to be made by GMP. What I am arguing against is that I think the </w:t>
      </w:r>
      <w:r w:rsidRPr="00721125">
        <w:t>GMP is crippling the ability</w:t>
      </w:r>
      <w:r>
        <w:t xml:space="preserve"> for</w:t>
      </w:r>
      <w:r w:rsidRPr="00721125">
        <w:t xml:space="preserve"> fast reaction</w:t>
      </w:r>
      <w:r>
        <w:t>.</w:t>
      </w:r>
    </w:p>
    <w:p w:rsidR="00811342" w:rsidP="00811342">
      <w:pPr>
        <w:pStyle w:val="Question"/>
        <w:numPr>
          <w:ilvl w:val="0"/>
          <w:numId w:val="9"/>
        </w:numPr>
      </w:pPr>
      <w:sdt>
        <w:sdtPr>
          <w:alias w:val="Member"/>
          <w:tag w:val="&lt;Member mnisId='4092' dodsId='35374'&gt;"/>
          <w:id w:val="625585705"/>
          <w:placeholder>
            <w:docPart w:val="41AB0DBF8A0C40DCB740A371524148D9"/>
          </w:placeholder>
          <w:richText/>
        </w:sdtPr>
        <w:sdtContent>
          <w:r w:rsidRPr="00721125">
            <w:rPr>
              <w:b/>
            </w:rPr>
            <w:t>Stephen Metcalfe:</w:t>
          </w:r>
        </w:sdtContent>
      </w:sdt>
      <w:r>
        <w:t xml:space="preserve"> For </w:t>
      </w:r>
      <w:r w:rsidRPr="00721125">
        <w:t>clarity, who has determined that it has to be GMP?</w:t>
      </w:r>
    </w:p>
    <w:p w:rsidR="00811342" w:rsidP="00811342">
      <w:pPr>
        <w:pStyle w:val="Answer"/>
      </w:pPr>
      <w:sdt>
        <w:sdtPr>
          <w:alias w:val="Witness"/>
          <w:id w:val="2008472658"/>
          <w:placeholder>
            <w:docPart w:val="41AB0DBF8A0C40DCB740A371524148D9"/>
          </w:placeholder>
          <w:richText/>
        </w:sdtPr>
        <w:sdtContent>
          <w:r w:rsidRPr="00721125">
            <w:rPr>
              <w:b/>
              <w:i/>
            </w:rPr>
            <w:t>Dr Soothill:</w:t>
          </w:r>
        </w:sdtContent>
      </w:sdt>
      <w:r>
        <w:t xml:space="preserve"> I </w:t>
      </w:r>
      <w:r w:rsidRPr="00721125">
        <w:t>think the European Union said that trials had to be GMP</w:t>
      </w:r>
      <w:r>
        <w:t>.</w:t>
      </w:r>
    </w:p>
    <w:p w:rsidR="00811342" w:rsidP="00811342">
      <w:pPr>
        <w:pStyle w:val="Question"/>
        <w:numPr>
          <w:ilvl w:val="0"/>
          <w:numId w:val="9"/>
        </w:numPr>
      </w:pPr>
      <w:sdt>
        <w:sdtPr>
          <w:alias w:val="Member"/>
          <w:tag w:val="&lt;Member mnisId='4092' dodsId='35374'&gt;"/>
          <w:id w:val="-1589836651"/>
          <w:placeholder>
            <w:docPart w:val="41AB0DBF8A0C40DCB740A371524148D9"/>
          </w:placeholder>
          <w:richText/>
        </w:sdtPr>
        <w:sdtContent>
          <w:r w:rsidRPr="00721125">
            <w:rPr>
              <w:b/>
            </w:rPr>
            <w:t>Stephen Metcalfe:</w:t>
          </w:r>
        </w:sdtContent>
      </w:sdt>
      <w:r>
        <w:t xml:space="preserve"> U</w:t>
      </w:r>
      <w:r w:rsidRPr="00721125">
        <w:t>nless you import it from outside the UK</w:t>
      </w:r>
      <w:r w:rsidR="00DF7003">
        <w:t>.</w:t>
      </w:r>
    </w:p>
    <w:p w:rsidR="00E7003E" w:rsidP="00811342">
      <w:pPr>
        <w:pStyle w:val="Answer"/>
      </w:pPr>
      <w:sdt>
        <w:sdtPr>
          <w:alias w:val="Witness"/>
          <w:id w:val="1347447522"/>
          <w:placeholder>
            <w:docPart w:val="41AB0DBF8A0C40DCB740A371524148D9"/>
          </w:placeholder>
          <w:richText/>
        </w:sdtPr>
        <w:sdtContent>
          <w:r w:rsidRPr="00721125" w:rsidR="00811342">
            <w:rPr>
              <w:b/>
              <w:i/>
            </w:rPr>
            <w:t>Dr Soothill:</w:t>
          </w:r>
        </w:sdtContent>
      </w:sdt>
      <w:r w:rsidR="00811342">
        <w:t xml:space="preserve"> No. I am not</w:t>
      </w:r>
      <w:r w:rsidRPr="00721125" w:rsidR="00811342">
        <w:t xml:space="preserve"> </w:t>
      </w:r>
      <w:r>
        <w:t>the world</w:t>
      </w:r>
      <w:r w:rsidR="00406317">
        <w:t>’</w:t>
      </w:r>
      <w:r>
        <w:t>s expert</w:t>
      </w:r>
      <w:r w:rsidRPr="00721125" w:rsidR="00811342">
        <w:t xml:space="preserve"> on this, but I think clinical trials on GMP w</w:t>
      </w:r>
      <w:r w:rsidR="00811342">
        <w:t>ere by</w:t>
      </w:r>
      <w:r w:rsidRPr="00721125" w:rsidR="00811342">
        <w:t xml:space="preserve"> the European Union. The Australians are doing a whole</w:t>
      </w:r>
      <w:r w:rsidR="00811342">
        <w:t xml:space="preserve">-country </w:t>
      </w:r>
      <w:r w:rsidRPr="00721125" w:rsidR="00811342">
        <w:t>clinical trial without GMP</w:t>
      </w:r>
      <w:r w:rsidR="00811342">
        <w:t>. T</w:t>
      </w:r>
      <w:r w:rsidRPr="00721125" w:rsidR="00811342">
        <w:t>hey do not insist on GMP for clinical trials</w:t>
      </w:r>
      <w:r w:rsidR="00811342">
        <w:t xml:space="preserve">. </w:t>
      </w:r>
    </w:p>
    <w:p w:rsidR="00811342" w:rsidP="00811342">
      <w:pPr>
        <w:pStyle w:val="Answer"/>
      </w:pPr>
      <w:r>
        <w:t>A</w:t>
      </w:r>
      <w:r w:rsidRPr="00721125">
        <w:t>s to the bit about the individual patient</w:t>
      </w:r>
      <w:r>
        <w:t xml:space="preserve">, </w:t>
      </w:r>
      <w:r w:rsidRPr="00721125">
        <w:t>I think that is Britain</w:t>
      </w:r>
      <w:r>
        <w:t>. T</w:t>
      </w:r>
      <w:r w:rsidRPr="00721125">
        <w:t>he trial</w:t>
      </w:r>
      <w:r>
        <w:t xml:space="preserve"> </w:t>
      </w:r>
      <w:r w:rsidRPr="00721125">
        <w:t xml:space="preserve">they were talking about as being positive was one </w:t>
      </w:r>
      <w:r w:rsidR="00715110">
        <w:t>that</w:t>
      </w:r>
      <w:r w:rsidRPr="00721125">
        <w:t xml:space="preserve"> I was involved in initiating. I did not put my name on the paper at the end. That trial was done immediately before GMP came in</w:t>
      </w:r>
      <w:r>
        <w:t>.</w:t>
      </w:r>
    </w:p>
    <w:p w:rsidR="00811342" w:rsidP="00811342">
      <w:pPr>
        <w:pStyle w:val="Remark"/>
      </w:pPr>
      <w:sdt>
        <w:sdtPr>
          <w:alias w:val="Member"/>
          <w:tag w:val="&lt;Member mnisId='4092' dodsId='35374'&gt;"/>
          <w:id w:val="-650899975"/>
          <w:placeholder>
            <w:docPart w:val="41AB0DBF8A0C40DCB740A371524148D9"/>
          </w:placeholder>
          <w:richText/>
        </w:sdtPr>
        <w:sdtContent>
          <w:r w:rsidRPr="00721125">
            <w:rPr>
              <w:b/>
            </w:rPr>
            <w:t>Stephen Metcalfe:</w:t>
          </w:r>
        </w:sdtContent>
      </w:sdt>
      <w:r>
        <w:t xml:space="preserve"> </w:t>
      </w:r>
      <w:r w:rsidRPr="00721125">
        <w:t>I suspect we will look at that further.</w:t>
      </w:r>
    </w:p>
    <w:p w:rsidR="00811342" w:rsidP="00811342">
      <w:pPr>
        <w:pStyle w:val="Question"/>
        <w:numPr>
          <w:ilvl w:val="0"/>
          <w:numId w:val="9"/>
        </w:numPr>
      </w:pPr>
      <w:sdt>
        <w:sdtPr>
          <w:alias w:val="Member"/>
          <w:tag w:val="&lt;Member mnisId='1578' dodsId='40488'&gt;"/>
          <w:id w:val="1638755999"/>
          <w:placeholder>
            <w:docPart w:val="41AB0DBF8A0C40DCB740A371524148D9"/>
          </w:placeholder>
          <w:richText/>
        </w:sdtPr>
        <w:sdtContent>
          <w:r w:rsidRPr="00721125">
            <w:rPr>
              <w:b/>
            </w:rPr>
            <w:t>Chair:</w:t>
          </w:r>
        </w:sdtContent>
      </w:sdt>
      <w:r>
        <w:t xml:space="preserve"> </w:t>
      </w:r>
      <w:r w:rsidRPr="00721125">
        <w:t>W</w:t>
      </w:r>
      <w:r>
        <w:t>hy</w:t>
      </w:r>
      <w:r w:rsidRPr="00721125">
        <w:t xml:space="preserve"> did you not put your name on the paper in the end</w:t>
      </w:r>
      <w:r>
        <w:t>,</w:t>
      </w:r>
      <w:r w:rsidRPr="00721125">
        <w:t xml:space="preserve"> Dr </w:t>
      </w:r>
      <w:r>
        <w:t>Soothill</w:t>
      </w:r>
      <w:r w:rsidRPr="00721125">
        <w:t>?</w:t>
      </w:r>
    </w:p>
    <w:p w:rsidR="00811342" w:rsidP="00811342">
      <w:pPr>
        <w:pStyle w:val="Answer"/>
      </w:pPr>
      <w:sdt>
        <w:sdtPr>
          <w:alias w:val="Witness"/>
          <w:id w:val="-341240247"/>
          <w:placeholder>
            <w:docPart w:val="41AB0DBF8A0C40DCB740A371524148D9"/>
          </w:placeholder>
          <w:richText/>
        </w:sdtPr>
        <w:sdtContent>
          <w:r w:rsidRPr="00721125">
            <w:rPr>
              <w:b/>
              <w:i/>
            </w:rPr>
            <w:t>Dr Soothill:</w:t>
          </w:r>
        </w:sdtContent>
      </w:sdt>
      <w:r>
        <w:t xml:space="preserve"> </w:t>
      </w:r>
      <w:r w:rsidRPr="00721125">
        <w:t>I did not like the way it had been reported</w:t>
      </w:r>
      <w:r>
        <w:t>.</w:t>
      </w:r>
      <w:r w:rsidRPr="00721125">
        <w:t xml:space="preserve"> I wanted it to be reported differently and I said</w:t>
      </w:r>
      <w:r>
        <w:t>, “I don</w:t>
      </w:r>
      <w:r w:rsidR="00406317">
        <w:t>’</w:t>
      </w:r>
      <w:r>
        <w:t xml:space="preserve">t </w:t>
      </w:r>
      <w:r w:rsidRPr="00721125">
        <w:t xml:space="preserve">want to do this if it is not going to be reported </w:t>
      </w:r>
      <w:r w:rsidR="00E7003E">
        <w:t xml:space="preserve">in </w:t>
      </w:r>
      <w:r w:rsidRPr="00721125">
        <w:t>the way I want it to be.</w:t>
      </w:r>
      <w:r w:rsidR="0084073C">
        <w:t>”</w:t>
      </w:r>
    </w:p>
    <w:p w:rsidR="00811342" w:rsidP="00811342">
      <w:pPr>
        <w:pStyle w:val="Question"/>
        <w:numPr>
          <w:ilvl w:val="0"/>
          <w:numId w:val="9"/>
        </w:numPr>
      </w:pPr>
      <w:sdt>
        <w:sdtPr>
          <w:alias w:val="Member"/>
          <w:tag w:val="&lt;Member mnisId='1578' dodsId='40488'&gt;"/>
          <w:id w:val="1786776068"/>
          <w:placeholder>
            <w:docPart w:val="41AB0DBF8A0C40DCB740A371524148D9"/>
          </w:placeholder>
          <w:richText/>
        </w:sdtPr>
        <w:sdtContent>
          <w:r w:rsidRPr="00721125">
            <w:rPr>
              <w:b/>
            </w:rPr>
            <w:t>Chair:</w:t>
          </w:r>
        </w:sdtContent>
      </w:sdt>
      <w:r>
        <w:t xml:space="preserve"> T</w:t>
      </w:r>
      <w:r w:rsidRPr="00721125">
        <w:t>o reflect on the exchange that you had with Ste</w:t>
      </w:r>
      <w:r>
        <w:t>ph</w:t>
      </w:r>
      <w:r w:rsidRPr="00721125">
        <w:t xml:space="preserve">en, at the moment you can import phages for clinical use </w:t>
      </w:r>
      <w:r>
        <w:t xml:space="preserve">that </w:t>
      </w:r>
      <w:r w:rsidRPr="00721125">
        <w:t xml:space="preserve">are not manufactured </w:t>
      </w:r>
      <w:r w:rsidRPr="00721125">
        <w:t>through GMP</w:t>
      </w:r>
      <w:r>
        <w:t xml:space="preserve"> and are </w:t>
      </w:r>
      <w:r w:rsidRPr="00721125">
        <w:t>imported from other countries</w:t>
      </w:r>
      <w:r>
        <w:t xml:space="preserve">, </w:t>
      </w:r>
      <w:r w:rsidRPr="00721125">
        <w:t>but you cannot use them if they are manufactured here</w:t>
      </w:r>
      <w:r w:rsidR="0084073C">
        <w:t>.</w:t>
      </w:r>
    </w:p>
    <w:p w:rsidR="00811342" w:rsidP="00811342">
      <w:pPr>
        <w:pStyle w:val="Answer"/>
      </w:pPr>
      <w:sdt>
        <w:sdtPr>
          <w:alias w:val="Witness"/>
          <w:id w:val="-1706169249"/>
          <w:placeholder>
            <w:docPart w:val="41AB0DBF8A0C40DCB740A371524148D9"/>
          </w:placeholder>
          <w:richText/>
        </w:sdtPr>
        <w:sdtContent>
          <w:r w:rsidRPr="008535D3">
            <w:rPr>
              <w:b/>
              <w:i/>
            </w:rPr>
            <w:t>Dr Jones:</w:t>
          </w:r>
        </w:sdtContent>
      </w:sdt>
      <w:r>
        <w:t xml:space="preserve"> If they are made here</w:t>
      </w:r>
      <w:r w:rsidR="00715110">
        <w:t>,</w:t>
      </w:r>
      <w:r>
        <w:t xml:space="preserve"> it </w:t>
      </w:r>
      <w:r w:rsidRPr="009E6459">
        <w:t>has to be manufactured to GMP</w:t>
      </w:r>
      <w:r>
        <w:t>.</w:t>
      </w:r>
    </w:p>
    <w:p w:rsidR="00811342" w:rsidP="00811342">
      <w:pPr>
        <w:pStyle w:val="Remark"/>
      </w:pPr>
      <w:sdt>
        <w:sdtPr>
          <w:alias w:val="Member"/>
          <w:tag w:val="&lt;Member mnisId='1578' dodsId='40488'&gt;"/>
          <w:id w:val="-2077193455"/>
          <w:placeholder>
            <w:docPart w:val="41AB0DBF8A0C40DCB740A371524148D9"/>
          </w:placeholder>
          <w:richText/>
        </w:sdtPr>
        <w:sdtContent>
          <w:r w:rsidRPr="009E6459">
            <w:rPr>
              <w:b/>
            </w:rPr>
            <w:t>Chair:</w:t>
          </w:r>
        </w:sdtContent>
      </w:sdt>
      <w:r>
        <w:t xml:space="preserve"> B</w:t>
      </w:r>
      <w:r w:rsidRPr="009E6459">
        <w:t>ut you are free to import them from other countries that do not practise GMP. That is very helpful.</w:t>
      </w:r>
    </w:p>
    <w:p w:rsidR="00811342" w:rsidP="00811342">
      <w:pPr>
        <w:pStyle w:val="Question"/>
        <w:numPr>
          <w:ilvl w:val="0"/>
          <w:numId w:val="9"/>
        </w:numPr>
      </w:pPr>
      <w:sdt>
        <w:sdtPr>
          <w:alias w:val="Member"/>
          <w:tag w:val="&lt;Member mnisId='4396' dodsId='134243'&gt;"/>
          <w:id w:val="1527451902"/>
          <w:placeholder>
            <w:docPart w:val="41AB0DBF8A0C40DCB740A371524148D9"/>
          </w:placeholder>
          <w:richText/>
        </w:sdtPr>
        <w:sdtContent>
          <w:r w:rsidRPr="009E6459">
            <w:rPr>
              <w:b/>
            </w:rPr>
            <w:t>Rebecca Long Bailey:</w:t>
          </w:r>
        </w:sdtContent>
      </w:sdt>
      <w:r>
        <w:t xml:space="preserve"> Dr Soothill, </w:t>
      </w:r>
      <w:r w:rsidRPr="00FD1627">
        <w:t xml:space="preserve">you said </w:t>
      </w:r>
      <w:r w:rsidRPr="00FD1627" w:rsidR="00E7003E">
        <w:t xml:space="preserve">GMP </w:t>
      </w:r>
      <w:r w:rsidRPr="00FD1627">
        <w:t xml:space="preserve">was crippling </w:t>
      </w:r>
      <w:r w:rsidR="00E7003E">
        <w:t xml:space="preserve">the </w:t>
      </w:r>
      <w:r w:rsidRPr="00FD1627">
        <w:t>production of phage here in the UK</w:t>
      </w:r>
      <w:r>
        <w:t xml:space="preserve">. We are </w:t>
      </w:r>
      <w:r w:rsidRPr="00FD1627">
        <w:t>not experts on GMP</w:t>
      </w:r>
      <w:r>
        <w:t>. W</w:t>
      </w:r>
      <w:r w:rsidRPr="00FD1627">
        <w:t xml:space="preserve">hat elements of GMP are in addition to what happens in places like Australia and countries where they do not operate on a </w:t>
      </w:r>
      <w:r>
        <w:t>GMP</w:t>
      </w:r>
      <w:r w:rsidRPr="00FD1627">
        <w:t xml:space="preserve"> basis</w:t>
      </w:r>
      <w:r>
        <w:t>?</w:t>
      </w:r>
    </w:p>
    <w:p w:rsidR="00E7003E" w:rsidP="00811342">
      <w:pPr>
        <w:pStyle w:val="Answer"/>
      </w:pPr>
      <w:sdt>
        <w:sdtPr>
          <w:alias w:val="Witness"/>
          <w:id w:val="-1336604752"/>
          <w:placeholder>
            <w:docPart w:val="41AB0DBF8A0C40DCB740A371524148D9"/>
          </w:placeholder>
          <w:richText/>
        </w:sdtPr>
        <w:sdtContent>
          <w:r w:rsidRPr="001F1FB4" w:rsidR="00811342">
            <w:rPr>
              <w:b/>
              <w:i/>
            </w:rPr>
            <w:t>Dr Soothill:</w:t>
          </w:r>
        </w:sdtContent>
      </w:sdt>
      <w:r w:rsidR="00811342">
        <w:t xml:space="preserve"> GMP </w:t>
      </w:r>
      <w:r w:rsidRPr="001F1FB4" w:rsidR="00811342">
        <w:t>is very exacting</w:t>
      </w:r>
      <w:r w:rsidR="002D27BD">
        <w:t>,</w:t>
      </w:r>
      <w:r w:rsidRPr="001F1FB4" w:rsidR="00811342">
        <w:t xml:space="preserve"> and you need to know exactly what you are doing with everything and </w:t>
      </w:r>
      <w:r w:rsidR="00811342">
        <w:t xml:space="preserve">how </w:t>
      </w:r>
      <w:r w:rsidRPr="001F1FB4" w:rsidR="00811342">
        <w:t>everything is being done</w:t>
      </w:r>
      <w:r w:rsidR="00811342">
        <w:t>.</w:t>
      </w:r>
      <w:r w:rsidRPr="001F1FB4" w:rsidR="00811342">
        <w:t xml:space="preserve"> I have never been involved in this, but it is very exacting</w:t>
      </w:r>
      <w:r w:rsidR="00811342">
        <w:t xml:space="preserve">. </w:t>
      </w:r>
    </w:p>
    <w:p w:rsidR="00811342" w:rsidP="00811342">
      <w:pPr>
        <w:pStyle w:val="Answer"/>
      </w:pPr>
      <w:r>
        <w:t>I</w:t>
      </w:r>
      <w:r w:rsidRPr="001F1FB4">
        <w:t>t is a process that is designed to ensure big companies are doing a good job an</w:t>
      </w:r>
      <w:r>
        <w:t>d</w:t>
      </w:r>
      <w:r w:rsidRPr="001F1FB4">
        <w:t xml:space="preserve"> the</w:t>
      </w:r>
      <w:r>
        <w:t>y are exactly sure what stuff they are making and that it is as safe as it can be.</w:t>
      </w:r>
      <w:r w:rsidRPr="001F1FB4">
        <w:t xml:space="preserve"> I am not against</w:t>
      </w:r>
      <w:r>
        <w:t xml:space="preserve"> GMP</w:t>
      </w:r>
      <w:r w:rsidRPr="001F1FB4">
        <w:t xml:space="preserve">, but there is a </w:t>
      </w:r>
      <w:r w:rsidRPr="001F1FB4">
        <w:t>balance</w:t>
      </w:r>
      <w:r w:rsidRPr="001F1FB4">
        <w:t xml:space="preserve"> and we are facing a really serious crisis. </w:t>
      </w:r>
      <w:r>
        <w:t>I am looking at the resistance we have at e</w:t>
      </w:r>
      <w:r w:rsidRPr="001F1FB4">
        <w:t>ach three</w:t>
      </w:r>
      <w:r>
        <w:t>-</w:t>
      </w:r>
      <w:r w:rsidRPr="001F1FB4">
        <w:t xml:space="preserve">month interval </w:t>
      </w:r>
      <w:r>
        <w:t>and thinking it is a bit worse than three months ago. W</w:t>
      </w:r>
      <w:r w:rsidRPr="001F1FB4">
        <w:t>hoever is trying to balance the books on the</w:t>
      </w:r>
      <w:r>
        <w:t xml:space="preserve"> health service</w:t>
      </w:r>
      <w:r w:rsidRPr="001F1FB4">
        <w:t xml:space="preserve"> needs to take a very careful look at what is going on with resi</w:t>
      </w:r>
      <w:r>
        <w:t>stance</w:t>
      </w:r>
      <w:r w:rsidR="002D27BD">
        <w:t>,</w:t>
      </w:r>
      <w:r w:rsidRPr="001F1FB4">
        <w:t xml:space="preserve"> because it will be a big problem unless we do some</w:t>
      </w:r>
      <w:r w:rsidR="00281081">
        <w:t xml:space="preserve"> </w:t>
      </w:r>
      <w:r w:rsidRPr="001F1FB4">
        <w:t>things to fix it</w:t>
      </w:r>
      <w:r>
        <w:t>. T</w:t>
      </w:r>
      <w:r w:rsidRPr="001F1FB4">
        <w:t>here are some</w:t>
      </w:r>
      <w:r>
        <w:t xml:space="preserve"> </w:t>
      </w:r>
      <w:r w:rsidRPr="001F1FB4">
        <w:t>things to fix it</w:t>
      </w:r>
      <w:r w:rsidR="002D27BD">
        <w:t>,</w:t>
      </w:r>
      <w:r w:rsidRPr="001F1FB4">
        <w:t xml:space="preserve"> and this could be one of them</w:t>
      </w:r>
      <w:r w:rsidR="00281081">
        <w:t>,</w:t>
      </w:r>
      <w:r>
        <w:t xml:space="preserve"> and</w:t>
      </w:r>
      <w:r w:rsidRPr="001F1FB4">
        <w:t xml:space="preserve"> we need to get on and do that.</w:t>
      </w:r>
    </w:p>
    <w:p w:rsidR="00811342" w:rsidP="00811342">
      <w:pPr>
        <w:pStyle w:val="Answer"/>
      </w:pPr>
      <w:sdt>
        <w:sdtPr>
          <w:alias w:val="Witness"/>
          <w:id w:val="1173301343"/>
          <w:placeholder>
            <w:docPart w:val="41AB0DBF8A0C40DCB740A371524148D9"/>
          </w:placeholder>
          <w:richText/>
        </w:sdtPr>
        <w:sdtContent>
          <w:r w:rsidRPr="001F1FB4">
            <w:rPr>
              <w:b/>
              <w:i/>
            </w:rPr>
            <w:t>Dr Jones:</w:t>
          </w:r>
        </w:sdtContent>
      </w:sdt>
      <w:r>
        <w:t xml:space="preserve"> </w:t>
      </w:r>
      <w:r w:rsidRPr="001F1FB4">
        <w:t xml:space="preserve">Can I speak briefly in defence of </w:t>
      </w:r>
      <w:r>
        <w:t>GMP</w:t>
      </w:r>
      <w:r w:rsidRPr="001F1FB4">
        <w:t>? That may not be very popular in this room. A GMP is an internationally recognised standard for the quality of medicines. My view is that with p</w:t>
      </w:r>
      <w:r>
        <w:t xml:space="preserve">hage </w:t>
      </w:r>
      <w:r w:rsidRPr="001F1FB4">
        <w:t>we should be working to meet th</w:t>
      </w:r>
      <w:r>
        <w:t>at</w:t>
      </w:r>
      <w:r w:rsidRPr="001F1FB4">
        <w:t xml:space="preserve"> standard</w:t>
      </w:r>
      <w:r>
        <w:t xml:space="preserve">, </w:t>
      </w:r>
      <w:r w:rsidRPr="001F1FB4">
        <w:t>not necessarily adapting the standard</w:t>
      </w:r>
      <w:r>
        <w:t>s</w:t>
      </w:r>
      <w:r w:rsidRPr="001F1FB4">
        <w:t xml:space="preserve"> specifically for phages</w:t>
      </w:r>
      <w:r>
        <w:t>. T</w:t>
      </w:r>
      <w:r w:rsidRPr="001F1FB4">
        <w:t>hat is not to say th</w:t>
      </w:r>
      <w:r>
        <w:t>ere will not be refinements</w:t>
      </w:r>
      <w:r w:rsidRPr="001F1FB4">
        <w:t xml:space="preserve"> as we go forward.</w:t>
      </w:r>
    </w:p>
    <w:p w:rsidR="00811342" w:rsidP="00811342">
      <w:pPr>
        <w:pStyle w:val="Answer"/>
      </w:pPr>
      <w:r w:rsidRPr="001F1FB4">
        <w:t>The other issue is that</w:t>
      </w:r>
      <w:r>
        <w:t>,</w:t>
      </w:r>
      <w:r w:rsidRPr="001F1FB4">
        <w:t xml:space="preserve"> if we have an internationally recognised standard</w:t>
      </w:r>
      <w:r>
        <w:t>,</w:t>
      </w:r>
      <w:r w:rsidRPr="001F1FB4">
        <w:t xml:space="preserve"> </w:t>
      </w:r>
      <w:r>
        <w:t>i</w:t>
      </w:r>
      <w:r w:rsidRPr="001F1FB4">
        <w:t>t will allow us to export the phages we produce in the UK.</w:t>
      </w:r>
      <w:r>
        <w:t xml:space="preserve"> W</w:t>
      </w:r>
      <w:r w:rsidRPr="001F1FB4">
        <w:t xml:space="preserve">e have heard </w:t>
      </w:r>
      <w:r>
        <w:t xml:space="preserve">reference to the period of nine months. If we have </w:t>
      </w:r>
      <w:r w:rsidRPr="001F1FB4">
        <w:t xml:space="preserve">GMP </w:t>
      </w:r>
      <w:r>
        <w:t>phages</w:t>
      </w:r>
      <w:r w:rsidRPr="001F1FB4">
        <w:t xml:space="preserve"> and a utility that is manufacturing phages </w:t>
      </w:r>
      <w:r>
        <w:t xml:space="preserve">to </w:t>
      </w:r>
      <w:r w:rsidRPr="001F1FB4">
        <w:t>GMP</w:t>
      </w:r>
      <w:r w:rsidR="0084073C">
        <w:t>,</w:t>
      </w:r>
      <w:r w:rsidRPr="001F1FB4">
        <w:t xml:space="preserve"> we can start to lay down stocks </w:t>
      </w:r>
      <w:r>
        <w:t>and</w:t>
      </w:r>
      <w:r w:rsidRPr="001F1FB4">
        <w:t xml:space="preserve"> bank them</w:t>
      </w:r>
      <w:r>
        <w:t>; w</w:t>
      </w:r>
      <w:r w:rsidRPr="001F1FB4">
        <w:t xml:space="preserve">e can freeze dry them so that when we have to be responsive we can </w:t>
      </w:r>
      <w:r>
        <w:t>pull</w:t>
      </w:r>
      <w:r w:rsidRPr="001F1FB4">
        <w:t xml:space="preserve"> them out of the freezer relatively quickly and provide </w:t>
      </w:r>
      <w:r>
        <w:t>it</w:t>
      </w:r>
      <w:r w:rsidRPr="001F1FB4">
        <w:t xml:space="preserve"> to patients, but it will take time to build that resource</w:t>
      </w:r>
      <w:r>
        <w:t>.</w:t>
      </w:r>
    </w:p>
    <w:p w:rsidR="00811342" w:rsidP="00811342">
      <w:pPr>
        <w:pStyle w:val="Question"/>
        <w:numPr>
          <w:ilvl w:val="0"/>
          <w:numId w:val="9"/>
        </w:numPr>
      </w:pPr>
      <w:sdt>
        <w:sdtPr>
          <w:alias w:val="Member"/>
          <w:tag w:val="&lt;Member mnisId='4396' dodsId='134243'&gt;"/>
          <w:id w:val="1299344167"/>
          <w:placeholder>
            <w:docPart w:val="41AB0DBF8A0C40DCB740A371524148D9"/>
          </w:placeholder>
          <w:richText/>
        </w:sdtPr>
        <w:sdtContent>
          <w:r w:rsidRPr="001F1FB4">
            <w:rPr>
              <w:b/>
            </w:rPr>
            <w:t>Rebecca Long Bailey:</w:t>
          </w:r>
        </w:sdtContent>
      </w:sdt>
      <w:r>
        <w:t xml:space="preserve"> O</w:t>
      </w:r>
      <w:r w:rsidRPr="001F1FB4">
        <w:t xml:space="preserve">n clinical trials, we heard from the previous witnesses </w:t>
      </w:r>
      <w:r w:rsidR="00281081">
        <w:t xml:space="preserve">that </w:t>
      </w:r>
      <w:r w:rsidRPr="001F1FB4">
        <w:t xml:space="preserve">one trial in 2009 </w:t>
      </w:r>
      <w:r>
        <w:t>was</w:t>
      </w:r>
      <w:r w:rsidRPr="001F1FB4">
        <w:t xml:space="preserve"> thought </w:t>
      </w:r>
      <w:r>
        <w:t>to be</w:t>
      </w:r>
      <w:r w:rsidRPr="001F1FB4">
        <w:t xml:space="preserve"> relatively successful</w:t>
      </w:r>
      <w:r>
        <w:t>,</w:t>
      </w:r>
      <w:r w:rsidRPr="001F1FB4">
        <w:t xml:space="preserve"> but we have heard of the difficulties</w:t>
      </w:r>
      <w:r>
        <w:t xml:space="preserve"> caused to further clinical trials</w:t>
      </w:r>
      <w:r w:rsidRPr="001F1FB4">
        <w:t xml:space="preserve"> in not having a GMP facility in the UK</w:t>
      </w:r>
      <w:r>
        <w:t xml:space="preserve">. More broadly, in the absence of this </w:t>
      </w:r>
      <w:r w:rsidRPr="001F1FB4">
        <w:t>clinical</w:t>
      </w:r>
      <w:r>
        <w:t xml:space="preserve"> trial</w:t>
      </w:r>
      <w:r w:rsidRPr="001F1FB4">
        <w:t xml:space="preserve"> framework</w:t>
      </w:r>
      <w:r w:rsidR="00281081">
        <w:t>,</w:t>
      </w:r>
      <w:r w:rsidRPr="001F1FB4">
        <w:t xml:space="preserve"> how confident are both of you that phages are both safe and effective, and what specific areas do you think require more clinical evidence?</w:t>
      </w:r>
    </w:p>
    <w:p w:rsidR="00281081" w:rsidP="00811342">
      <w:pPr>
        <w:pStyle w:val="Answer"/>
      </w:pPr>
      <w:sdt>
        <w:sdtPr>
          <w:alias w:val="Witness"/>
          <w:id w:val="-1674262646"/>
          <w:placeholder>
            <w:docPart w:val="41AB0DBF8A0C40DCB740A371524148D9"/>
          </w:placeholder>
          <w:richText/>
        </w:sdtPr>
        <w:sdtContent>
          <w:r w:rsidRPr="001F1FB4" w:rsidR="00811342">
            <w:rPr>
              <w:b/>
              <w:i/>
            </w:rPr>
            <w:t>Dr Jones:</w:t>
          </w:r>
        </w:sdtContent>
      </w:sdt>
      <w:r w:rsidR="00811342">
        <w:t xml:space="preserve"> </w:t>
      </w:r>
      <w:r w:rsidRPr="001F1FB4" w:rsidR="00811342">
        <w:t>I</w:t>
      </w:r>
      <w:r w:rsidR="00811342">
        <w:t xml:space="preserve"> a</w:t>
      </w:r>
      <w:r w:rsidRPr="001F1FB4" w:rsidR="00811342">
        <w:t>m very confident</w:t>
      </w:r>
      <w:r w:rsidR="00811342">
        <w:t>. T</w:t>
      </w:r>
      <w:r w:rsidRPr="001F1FB4" w:rsidR="00811342">
        <w:t>here have been 13 clinical safety trials since 2000, all of which have shown phage to be safe</w:t>
      </w:r>
      <w:r w:rsidR="00811342">
        <w:t>. That is by a v</w:t>
      </w:r>
      <w:r w:rsidRPr="001F1FB4" w:rsidR="00811342">
        <w:t>ariety of routes</w:t>
      </w:r>
      <w:r w:rsidR="00811342">
        <w:t xml:space="preserve"> of </w:t>
      </w:r>
      <w:r w:rsidRPr="001F1FB4" w:rsidR="00811342">
        <w:t>administration</w:t>
      </w:r>
      <w:r w:rsidR="00811342">
        <w:t>. T</w:t>
      </w:r>
      <w:r w:rsidRPr="001F1FB4" w:rsidR="00811342">
        <w:t>here was an excellent systematic review published by our colleagues in Belgium last yea</w:t>
      </w:r>
      <w:r w:rsidR="00811342">
        <w:t xml:space="preserve">r. That </w:t>
      </w:r>
      <w:r w:rsidRPr="001F1FB4" w:rsidR="00811342">
        <w:t>review</w:t>
      </w:r>
      <w:r w:rsidR="00811342">
        <w:t>ed</w:t>
      </w:r>
      <w:r w:rsidRPr="001F1FB4" w:rsidR="00811342">
        <w:t xml:space="preserve"> 2</w:t>
      </w:r>
      <w:r w:rsidR="00811342">
        <w:t>,2</w:t>
      </w:r>
      <w:r w:rsidRPr="001F1FB4" w:rsidR="00811342">
        <w:t xml:space="preserve">41 </w:t>
      </w:r>
      <w:r w:rsidR="00811342">
        <w:t xml:space="preserve">clinical </w:t>
      </w:r>
      <w:r w:rsidRPr="001F1FB4" w:rsidR="00811342">
        <w:t>cases since the year 2000</w:t>
      </w:r>
      <w:r w:rsidR="00811342">
        <w:t>. Again,</w:t>
      </w:r>
      <w:r w:rsidRPr="001F1FB4" w:rsidR="00811342">
        <w:t xml:space="preserve"> the safety results</w:t>
      </w:r>
      <w:r w:rsidR="00811342">
        <w:t xml:space="preserve"> were very promising</w:t>
      </w:r>
      <w:r w:rsidRPr="001F1FB4" w:rsidR="00811342">
        <w:t xml:space="preserve">. </w:t>
      </w:r>
    </w:p>
    <w:p w:rsidR="00811342" w:rsidP="00811342">
      <w:pPr>
        <w:pStyle w:val="Answer"/>
      </w:pPr>
      <w:r w:rsidRPr="001F1FB4">
        <w:t>That review also showed excellent efficacy</w:t>
      </w:r>
      <w:r>
        <w:t>,</w:t>
      </w:r>
      <w:r w:rsidRPr="001F1FB4">
        <w:t xml:space="preserve"> with about 80% of those patients having clinical improvement</w:t>
      </w:r>
      <w:r>
        <w:t>. T</w:t>
      </w:r>
      <w:r w:rsidRPr="001F1FB4">
        <w:t>hose were mostly patients who had antibiotic</w:t>
      </w:r>
      <w:r>
        <w:t>-</w:t>
      </w:r>
      <w:r w:rsidRPr="001F1FB4">
        <w:t>resistan</w:t>
      </w:r>
      <w:r>
        <w:t>t</w:t>
      </w:r>
      <w:r w:rsidRPr="001F1FB4">
        <w:t xml:space="preserve"> or antibiotic</w:t>
      </w:r>
      <w:r>
        <w:t>-</w:t>
      </w:r>
      <w:r w:rsidRPr="001F1FB4">
        <w:t>tolerant infections. The subtlety there is that</w:t>
      </w:r>
      <w:r w:rsidR="00583816">
        <w:t xml:space="preserve"> </w:t>
      </w:r>
      <w:r w:rsidRPr="001F1FB4">
        <w:t>where</w:t>
      </w:r>
      <w:r>
        <w:t xml:space="preserve">as pure </w:t>
      </w:r>
      <w:r w:rsidRPr="001F1FB4">
        <w:t>resistance may be relatively rare</w:t>
      </w:r>
      <w:r>
        <w:t>,</w:t>
      </w:r>
      <w:r w:rsidRPr="001F1FB4">
        <w:t xml:space="preserve"> a lot of the infections in the</w:t>
      </w:r>
      <w:r>
        <w:t xml:space="preserve"> NHS</w:t>
      </w:r>
      <w:r w:rsidRPr="001F1FB4">
        <w:t xml:space="preserve"> that cost a lot of money </w:t>
      </w:r>
      <w:r>
        <w:t xml:space="preserve">are </w:t>
      </w:r>
      <w:r w:rsidRPr="001F1FB4">
        <w:t>antibiotic</w:t>
      </w:r>
      <w:r>
        <w:t>-</w:t>
      </w:r>
      <w:r w:rsidRPr="001F1FB4">
        <w:t>tolerant</w:t>
      </w:r>
      <w:r>
        <w:t xml:space="preserve">. These are </w:t>
      </w:r>
      <w:r w:rsidRPr="001F1FB4">
        <w:t>infections that on paper are susceptible, but clinically we cannot clear those bacteria with antibiotics.</w:t>
      </w:r>
    </w:p>
    <w:p w:rsidR="00281081" w:rsidP="00811342">
      <w:pPr>
        <w:pStyle w:val="Answer"/>
      </w:pPr>
      <w:r w:rsidRPr="001F1FB4">
        <w:t>There is a discrepancy when we come to efficacy between observation</w:t>
      </w:r>
      <w:r>
        <w:t>al</w:t>
      </w:r>
      <w:r w:rsidRPr="001F1FB4">
        <w:t xml:space="preserve"> and clinical trial data. Seven trials have looked at safety and efficacy</w:t>
      </w:r>
      <w:r>
        <w:t>. O</w:t>
      </w:r>
      <w:r w:rsidRPr="001F1FB4">
        <w:t>f those, just t</w:t>
      </w:r>
      <w:r>
        <w:t>wo</w:t>
      </w:r>
      <w:r w:rsidRPr="001F1FB4">
        <w:t xml:space="preserve"> have shown some evidence of efficacy. The issue there is that phage is a little more complicated to use than just giving a tablet</w:t>
      </w:r>
      <w:r>
        <w:t>. You have to get the right phages</w:t>
      </w:r>
      <w:r w:rsidRPr="001F1FB4">
        <w:t xml:space="preserve"> because they are very specific to the right place</w:t>
      </w:r>
      <w:r>
        <w:t xml:space="preserve">; they have to get </w:t>
      </w:r>
      <w:r w:rsidRPr="001F1FB4">
        <w:t>to the bacteria at the right time</w:t>
      </w:r>
      <w:r>
        <w:t xml:space="preserve">, and there have to be </w:t>
      </w:r>
      <w:r w:rsidRPr="001F1FB4">
        <w:t xml:space="preserve">enough bacterial cells in that infection to allow </w:t>
      </w:r>
      <w:r>
        <w:t xml:space="preserve">for </w:t>
      </w:r>
      <w:r w:rsidRPr="001F1FB4">
        <w:t xml:space="preserve">replication. </w:t>
      </w:r>
    </w:p>
    <w:p w:rsidR="00811342" w:rsidP="00811342">
      <w:pPr>
        <w:pStyle w:val="Answer"/>
      </w:pPr>
      <w:r w:rsidRPr="001F1FB4">
        <w:t xml:space="preserve">If you get </w:t>
      </w:r>
      <w:r>
        <w:t>some</w:t>
      </w:r>
      <w:r w:rsidRPr="001F1FB4">
        <w:t>thing in that constellation wrong you will not get efficacy</w:t>
      </w:r>
      <w:r>
        <w:t>. S</w:t>
      </w:r>
      <w:r w:rsidRPr="001F1FB4">
        <w:t>ome of those trials</w:t>
      </w:r>
      <w:r>
        <w:t xml:space="preserve">—I have </w:t>
      </w:r>
      <w:r w:rsidRPr="001F1FB4">
        <w:t>recently written a review</w:t>
      </w:r>
      <w:r>
        <w:t xml:space="preserve">—have, by their own admission, got </w:t>
      </w:r>
      <w:r w:rsidRPr="001F1FB4">
        <w:t>some of th</w:t>
      </w:r>
      <w:r>
        <w:t>ose bits not</w:t>
      </w:r>
      <w:r w:rsidRPr="001F1FB4">
        <w:t xml:space="preserve"> quite right</w:t>
      </w:r>
      <w:r>
        <w:t>.</w:t>
      </w:r>
    </w:p>
    <w:p w:rsidR="00811342" w:rsidP="00811342">
      <w:pPr>
        <w:pStyle w:val="Answer"/>
      </w:pPr>
      <w:r>
        <w:t xml:space="preserve">As to the </w:t>
      </w:r>
      <w:r w:rsidRPr="001F1FB4">
        <w:t>evidence we need to see</w:t>
      </w:r>
      <w:r>
        <w:t>, it is reassuring that the American A</w:t>
      </w:r>
      <w:r w:rsidRPr="001F1FB4">
        <w:t xml:space="preserve">ntibiotic </w:t>
      </w:r>
      <w:r>
        <w:t>R</w:t>
      </w:r>
      <w:r w:rsidRPr="001F1FB4">
        <w:t xml:space="preserve">esistance </w:t>
      </w:r>
      <w:r>
        <w:t>L</w:t>
      </w:r>
      <w:r w:rsidRPr="001F1FB4">
        <w:t xml:space="preserve">eadership </w:t>
      </w:r>
      <w:r>
        <w:t>G</w:t>
      </w:r>
      <w:r w:rsidRPr="001F1FB4">
        <w:t xml:space="preserve">roup published last year considerations for the use of </w:t>
      </w:r>
      <w:r>
        <w:t>phage</w:t>
      </w:r>
      <w:r w:rsidRPr="001F1FB4">
        <w:t xml:space="preserve"> therapy</w:t>
      </w:r>
      <w:r>
        <w:t>,</w:t>
      </w:r>
      <w:r w:rsidRPr="001F1FB4">
        <w:t xml:space="preserve"> which suggested that</w:t>
      </w:r>
      <w:r>
        <w:t xml:space="preserve"> </w:t>
      </w:r>
      <w:r w:rsidR="00281081">
        <w:t xml:space="preserve">the </w:t>
      </w:r>
      <w:r w:rsidRPr="001F1FB4">
        <w:t>therapy was appropriate to consider</w:t>
      </w:r>
      <w:r>
        <w:t xml:space="preserve"> in</w:t>
      </w:r>
      <w:r w:rsidRPr="001F1FB4">
        <w:t xml:space="preserve"> difficult</w:t>
      </w:r>
      <w:r>
        <w:t>-</w:t>
      </w:r>
      <w:r w:rsidRPr="001F1FB4">
        <w:t>to</w:t>
      </w:r>
      <w:r>
        <w:t>-</w:t>
      </w:r>
      <w:r w:rsidRPr="001F1FB4">
        <w:t xml:space="preserve">treat infections. Health </w:t>
      </w:r>
      <w:r>
        <w:t>I</w:t>
      </w:r>
      <w:r w:rsidRPr="001F1FB4">
        <w:t>mprovement Sco</w:t>
      </w:r>
      <w:r>
        <w:t>tland</w:t>
      </w:r>
      <w:r w:rsidRPr="001F1FB4">
        <w:t xml:space="preserve"> is currently reviewing a similar question and its report is due out soon</w:t>
      </w:r>
      <w:r>
        <w:t>.</w:t>
      </w:r>
    </w:p>
    <w:p w:rsidR="00281081" w:rsidP="00811342">
      <w:pPr>
        <w:pStyle w:val="Answer"/>
      </w:pPr>
      <w:r>
        <w:t>I</w:t>
      </w:r>
      <w:r w:rsidRPr="001F1FB4">
        <w:t xml:space="preserve">t is reassuring that there is </w:t>
      </w:r>
      <w:r>
        <w:t xml:space="preserve">a </w:t>
      </w:r>
      <w:r w:rsidRPr="001F1FB4">
        <w:t xml:space="preserve">sufficient evidence base to consider phage for unlicensed use. We have heard a lot about compassionate </w:t>
      </w:r>
      <w:r>
        <w:t>use</w:t>
      </w:r>
      <w:r>
        <w:t xml:space="preserve">. We do not have </w:t>
      </w:r>
      <w:r w:rsidRPr="001F1FB4">
        <w:t xml:space="preserve">compassionate use in the UK; </w:t>
      </w:r>
      <w:r>
        <w:t>w</w:t>
      </w:r>
      <w:r w:rsidRPr="001F1FB4">
        <w:t>e have named</w:t>
      </w:r>
      <w:r>
        <w:t>-</w:t>
      </w:r>
      <w:r w:rsidRPr="001F1FB4">
        <w:t>patient use or early access medicines</w:t>
      </w:r>
      <w:r>
        <w:t>. “C</w:t>
      </w:r>
      <w:r w:rsidRPr="001F1FB4">
        <w:t>ompassion</w:t>
      </w:r>
      <w:r w:rsidR="002242F7">
        <w:t>ate</w:t>
      </w:r>
      <w:r w:rsidRPr="001F1FB4">
        <w:t xml:space="preserve"> use</w:t>
      </w:r>
      <w:r>
        <w:t>” is</w:t>
      </w:r>
      <w:r w:rsidRPr="001F1FB4">
        <w:t xml:space="preserve"> more a colloquial term</w:t>
      </w:r>
      <w:r>
        <w:t xml:space="preserve">. </w:t>
      </w:r>
    </w:p>
    <w:p w:rsidR="00811342" w:rsidP="00811342">
      <w:pPr>
        <w:pStyle w:val="Answer"/>
      </w:pPr>
      <w:r>
        <w:t xml:space="preserve">Before we move from unlicensed </w:t>
      </w:r>
      <w:r w:rsidRPr="001F1FB4">
        <w:t xml:space="preserve">use </w:t>
      </w:r>
      <w:r>
        <w:t xml:space="preserve">to licensed use </w:t>
      </w:r>
      <w:r w:rsidRPr="001F1FB4">
        <w:t xml:space="preserve">where we are imagining </w:t>
      </w:r>
      <w:r>
        <w:t xml:space="preserve">that </w:t>
      </w:r>
      <w:r w:rsidRPr="001F1FB4">
        <w:t>we have an off</w:t>
      </w:r>
      <w:r>
        <w:t>-</w:t>
      </w:r>
      <w:r w:rsidRPr="001F1FB4">
        <w:t>the</w:t>
      </w:r>
      <w:r>
        <w:t>-</w:t>
      </w:r>
      <w:r w:rsidRPr="001F1FB4">
        <w:t xml:space="preserve">shelf cocktail of </w:t>
      </w:r>
      <w:r>
        <w:t>ph</w:t>
      </w:r>
      <w:r w:rsidRPr="001F1FB4">
        <w:t>ages that you can</w:t>
      </w:r>
      <w:r>
        <w:t xml:space="preserve"> buy, or that</w:t>
      </w:r>
      <w:r w:rsidRPr="001F1FB4">
        <w:t xml:space="preserve"> might be used in hospitals</w:t>
      </w:r>
      <w:r>
        <w:t>,</w:t>
      </w:r>
      <w:r w:rsidRPr="001F1FB4">
        <w:t xml:space="preserve"> </w:t>
      </w:r>
      <w:r>
        <w:t>we</w:t>
      </w:r>
      <w:r w:rsidRPr="001F1FB4">
        <w:t xml:space="preserve"> will want a larger clinical trial to prove efficacy once and for all</w:t>
      </w:r>
      <w:r>
        <w:t xml:space="preserve"> through a </w:t>
      </w:r>
      <w:r w:rsidRPr="001F1FB4">
        <w:t xml:space="preserve">clinical </w:t>
      </w:r>
      <w:r>
        <w:t>trial</w:t>
      </w:r>
      <w:r w:rsidRPr="001F1FB4">
        <w:t xml:space="preserve"> before we get to that licen</w:t>
      </w:r>
      <w:r>
        <w:t>sed</w:t>
      </w:r>
      <w:r w:rsidRPr="001F1FB4">
        <w:t xml:space="preserve"> product stage</w:t>
      </w:r>
      <w:r>
        <w:t>.</w:t>
      </w:r>
    </w:p>
    <w:p w:rsidR="00281081" w:rsidP="00811342">
      <w:pPr>
        <w:pStyle w:val="Answer"/>
      </w:pPr>
      <w:bookmarkStart w:id="6" w:name="_Hlk126833928"/>
      <w:sdt>
        <w:sdtPr>
          <w:alias w:val="Witness"/>
          <w:id w:val="1853688100"/>
          <w:placeholder>
            <w:docPart w:val="41AB0DBF8A0C40DCB740A371524148D9"/>
          </w:placeholder>
          <w:richText/>
        </w:sdtPr>
        <w:sdtContent>
          <w:r w:rsidRPr="001F1FB4" w:rsidR="00811342">
            <w:rPr>
              <w:b/>
              <w:i/>
            </w:rPr>
            <w:t>Dr Soothill:</w:t>
          </w:r>
        </w:sdtContent>
      </w:sdt>
      <w:r w:rsidR="00811342">
        <w:t xml:space="preserve"> W</w:t>
      </w:r>
      <w:r w:rsidRPr="001F1FB4" w:rsidR="00811342">
        <w:t xml:space="preserve">hen talking about </w:t>
      </w:r>
      <w:r w:rsidR="00811342">
        <w:t>phages</w:t>
      </w:r>
      <w:r w:rsidR="0021489F">
        <w:t>,</w:t>
      </w:r>
      <w:r w:rsidRPr="001F1FB4" w:rsidR="00811342">
        <w:t xml:space="preserve"> we are talking about a </w:t>
      </w:r>
      <w:r>
        <w:t xml:space="preserve">very wide </w:t>
      </w:r>
      <w:r w:rsidRPr="001F1FB4" w:rsidR="00811342">
        <w:t>range of things</w:t>
      </w:r>
      <w:r>
        <w:t>;</w:t>
      </w:r>
      <w:r w:rsidRPr="001F1FB4" w:rsidR="00811342">
        <w:t xml:space="preserve"> </w:t>
      </w:r>
      <w:r>
        <w:t>s</w:t>
      </w:r>
      <w:r w:rsidRPr="001F1FB4" w:rsidR="00811342">
        <w:t xml:space="preserve">ome of them I would definitely not want to put </w:t>
      </w:r>
      <w:r w:rsidR="00811342">
        <w:t xml:space="preserve">in </w:t>
      </w:r>
      <w:r>
        <w:t>sewage,</w:t>
      </w:r>
      <w:r w:rsidRPr="001F1FB4" w:rsidR="00811342">
        <w:t xml:space="preserve"> but happily</w:t>
      </w:r>
      <w:r w:rsidR="00811342">
        <w:t xml:space="preserve"> </w:t>
      </w:r>
      <w:r w:rsidRPr="001F1FB4" w:rsidR="00811342">
        <w:t>they have DNA in them</w:t>
      </w:r>
      <w:r>
        <w:t>,</w:t>
      </w:r>
      <w:r w:rsidRPr="001F1FB4" w:rsidR="00811342">
        <w:t xml:space="preserve"> which can </w:t>
      </w:r>
      <w:r w:rsidR="00811342">
        <w:t>create</w:t>
      </w:r>
      <w:r w:rsidRPr="001F1FB4" w:rsidR="00811342">
        <w:t xml:space="preserve"> a variety of things, some of which are not pleasant</w:t>
      </w:r>
      <w:r w:rsidR="00811342">
        <w:t xml:space="preserve">. </w:t>
      </w:r>
    </w:p>
    <w:p w:rsidR="00E63757" w:rsidP="00811342">
      <w:pPr>
        <w:pStyle w:val="Answer"/>
      </w:pPr>
      <w:bookmarkEnd w:id="6"/>
      <w:r>
        <w:t>W</w:t>
      </w:r>
      <w:r w:rsidR="00811342">
        <w:t>e are now</w:t>
      </w:r>
      <w:r w:rsidRPr="001F1FB4" w:rsidR="00811342">
        <w:t xml:space="preserve"> in a very happy position in that we can analyse DNA in a very short time and people will have very good banks and </w:t>
      </w:r>
      <w:r w:rsidR="00811342">
        <w:t xml:space="preserve">will </w:t>
      </w:r>
      <w:r w:rsidRPr="001F1FB4" w:rsidR="00811342">
        <w:t>know what is going on very well. I am very confident now that most of the applications</w:t>
      </w:r>
      <w:r w:rsidR="00811342">
        <w:t xml:space="preserve"> with</w:t>
      </w:r>
      <w:r w:rsidRPr="001F1FB4" w:rsidR="00811342">
        <w:t xml:space="preserve"> phage will be pretty safe from the point of view of that problem. They do not seem to have c</w:t>
      </w:r>
      <w:r w:rsidR="00811342">
        <w:t>aused</w:t>
      </w:r>
      <w:r w:rsidRPr="001F1FB4" w:rsidR="00811342">
        <w:t xml:space="preserve"> a lot of </w:t>
      </w:r>
      <w:r w:rsidR="00811342">
        <w:t>toxic or allergic</w:t>
      </w:r>
      <w:r w:rsidRPr="001F1FB4" w:rsidR="00811342">
        <w:t xml:space="preserve"> problems</w:t>
      </w:r>
      <w:r w:rsidRPr="00784951" w:rsidR="00811342">
        <w:t xml:space="preserve"> in use. </w:t>
      </w:r>
    </w:p>
    <w:p w:rsidR="00811342" w:rsidP="00811342">
      <w:pPr>
        <w:pStyle w:val="Answer"/>
      </w:pPr>
      <w:bookmarkStart w:id="7" w:name="_Hlk126834247"/>
      <w:r w:rsidRPr="00784951">
        <w:t>One problem that could occur would be very rapi</w:t>
      </w:r>
      <w:r>
        <w:t xml:space="preserve">d </w:t>
      </w:r>
      <w:r w:rsidR="00E63757">
        <w:t>lysis</w:t>
      </w:r>
      <w:r>
        <w:t xml:space="preserve"> of</w:t>
      </w:r>
      <w:r w:rsidRPr="00784951">
        <w:t xml:space="preserve"> bacteria causing a problem</w:t>
      </w:r>
      <w:r>
        <w:t>. In the f</w:t>
      </w:r>
      <w:r w:rsidRPr="00784951">
        <w:t xml:space="preserve">irst case I told you about </w:t>
      </w:r>
      <w:r>
        <w:t>in</w:t>
      </w:r>
      <w:r w:rsidRPr="00784951">
        <w:t xml:space="preserve"> the</w:t>
      </w:r>
      <w:r w:rsidR="006A5452">
        <w:t xml:space="preserve"> ’</w:t>
      </w:r>
      <w:r w:rsidRPr="00784951">
        <w:t>90</w:t>
      </w:r>
      <w:r>
        <w:t>s</w:t>
      </w:r>
      <w:r w:rsidR="00E63757">
        <w:t>,</w:t>
      </w:r>
      <w:r>
        <w:t xml:space="preserve"> the </w:t>
      </w:r>
      <w:r w:rsidRPr="00784951">
        <w:t>patient</w:t>
      </w:r>
      <w:r w:rsidR="00406317">
        <w:t>’</w:t>
      </w:r>
      <w:r w:rsidRPr="00784951">
        <w:t>s temperature did</w:t>
      </w:r>
      <w:r>
        <w:t xml:space="preserve"> rise</w:t>
      </w:r>
      <w:r w:rsidRPr="00784951">
        <w:t xml:space="preserve"> alarmingly after we gave the treatment</w:t>
      </w:r>
      <w:r>
        <w:t>. T</w:t>
      </w:r>
      <w:r w:rsidRPr="00784951">
        <w:t>hat gave me a lot of concern, but they were fine after that. That could have been bacteria breaking up.</w:t>
      </w:r>
    </w:p>
    <w:p w:rsidR="00FB613C" w:rsidP="00811342">
      <w:pPr>
        <w:pStyle w:val="Answer"/>
      </w:pPr>
      <w:bookmarkEnd w:id="7"/>
      <w:r w:rsidRPr="00784951">
        <w:t xml:space="preserve">Do they work? Personally, I am completely convinced that in certain cases it has worked </w:t>
      </w:r>
      <w:r>
        <w:t xml:space="preserve">completely </w:t>
      </w:r>
      <w:r w:rsidRPr="00784951">
        <w:t>brilliantly</w:t>
      </w:r>
      <w:r>
        <w:t>.</w:t>
      </w:r>
      <w:r w:rsidRPr="00784951">
        <w:t xml:space="preserve"> </w:t>
      </w:r>
      <w:r>
        <w:t xml:space="preserve">A </w:t>
      </w:r>
      <w:r w:rsidR="00E63757">
        <w:t xml:space="preserve">sick </w:t>
      </w:r>
      <w:r w:rsidRPr="00784951">
        <w:t xml:space="preserve">dog </w:t>
      </w:r>
      <w:r>
        <w:t>had had</w:t>
      </w:r>
      <w:r w:rsidRPr="00784951">
        <w:t xml:space="preserve"> ear infection</w:t>
      </w:r>
      <w:r>
        <w:t>s for years and years. We put a</w:t>
      </w:r>
      <w:r w:rsidR="006A5452">
        <w:t xml:space="preserve"> low dosage</w:t>
      </w:r>
      <w:r>
        <w:t xml:space="preserve"> into one ear. </w:t>
      </w:r>
      <w:r>
        <w:t>The n</w:t>
      </w:r>
      <w:r>
        <w:t>ext day</w:t>
      </w:r>
      <w:r>
        <w:t>,</w:t>
      </w:r>
      <w:r>
        <w:t xml:space="preserve"> we got masses of phage out and the ear was transformed</w:t>
      </w:r>
      <w:r w:rsidR="000A6FDC">
        <w:t>,</w:t>
      </w:r>
      <w:r>
        <w:t xml:space="preserve"> and the dog</w:t>
      </w:r>
      <w:r w:rsidRPr="00784951">
        <w:t xml:space="preserve"> never needed treat</w:t>
      </w:r>
      <w:r>
        <w:t>ing</w:t>
      </w:r>
      <w:r w:rsidRPr="00784951">
        <w:t xml:space="preserve"> again</w:t>
      </w:r>
      <w:r>
        <w:t xml:space="preserve">. We then did it to the other ear and </w:t>
      </w:r>
      <w:r w:rsidRPr="00784951">
        <w:t xml:space="preserve">the same thing happened. That dog never needed treatment for the rest of its life </w:t>
      </w:r>
      <w:r>
        <w:t>for its pseudomonas</w:t>
      </w:r>
      <w:r w:rsidRPr="00784951">
        <w:t xml:space="preserve"> ear infection. That was very good. </w:t>
      </w:r>
    </w:p>
    <w:p w:rsidR="00811342" w:rsidP="00811342">
      <w:pPr>
        <w:pStyle w:val="Answer"/>
      </w:pPr>
      <w:r w:rsidRPr="00784951">
        <w:t>We did a clinical tr</w:t>
      </w:r>
      <w:r>
        <w:t>ial</w:t>
      </w:r>
      <w:r w:rsidRPr="00784951">
        <w:t xml:space="preserve"> in dogs as well</w:t>
      </w:r>
      <w:r>
        <w:t>,</w:t>
      </w:r>
      <w:r w:rsidRPr="00784951">
        <w:t xml:space="preserve"> but unfortunately the company removed all the controls</w:t>
      </w:r>
      <w:r w:rsidR="00FB613C">
        <w:t>,</w:t>
      </w:r>
      <w:r w:rsidRPr="00784951">
        <w:t xml:space="preserve"> so it did not turn into a clinical trial</w:t>
      </w:r>
      <w:r>
        <w:t xml:space="preserve">. </w:t>
      </w:r>
      <w:r w:rsidR="00E0001A">
        <w:t>Again,</w:t>
      </w:r>
      <w:r>
        <w:t xml:space="preserve"> these were pet dogs that were sick. We did not know</w:t>
      </w:r>
      <w:r w:rsidRPr="00784951">
        <w:t xml:space="preserve"> much more at the end of the clinical trial than we did before, but in certain cases it worked very well.</w:t>
      </w:r>
    </w:p>
    <w:p w:rsidR="00811342" w:rsidP="00811342">
      <w:pPr>
        <w:pStyle w:val="Answer"/>
      </w:pPr>
      <w:r w:rsidRPr="00784951">
        <w:t>Personally, I am convinced from that evidence that it works. The</w:t>
      </w:r>
      <w:r>
        <w:t xml:space="preserve">re have been </w:t>
      </w:r>
      <w:r w:rsidRPr="00784951">
        <w:t>animal experiments in large numbers of ca</w:t>
      </w:r>
      <w:r>
        <w:t xml:space="preserve">lves. They were given </w:t>
      </w:r>
      <w:r w:rsidR="00FB613C">
        <w:t>E</w:t>
      </w:r>
      <w:r>
        <w:t>.</w:t>
      </w:r>
      <w:r w:rsidR="00DF7003">
        <w:t xml:space="preserve"> </w:t>
      </w:r>
      <w:r>
        <w:t>coli phages</w:t>
      </w:r>
      <w:r w:rsidRPr="00784951">
        <w:t xml:space="preserve"> and that work</w:t>
      </w:r>
      <w:r>
        <w:t>ed</w:t>
      </w:r>
      <w:r w:rsidRPr="00784951">
        <w:t xml:space="preserve"> completely brilliantly</w:t>
      </w:r>
      <w:r w:rsidR="00FB613C">
        <w:t>,</w:t>
      </w:r>
      <w:r>
        <w:t xml:space="preserve"> so</w:t>
      </w:r>
      <w:r w:rsidRPr="00784951">
        <w:t xml:space="preserve"> it can work, including in the gut, very well.</w:t>
      </w:r>
    </w:p>
    <w:p w:rsidR="00FB613C" w:rsidP="00811342">
      <w:pPr>
        <w:pStyle w:val="Answer"/>
      </w:pPr>
      <w:r w:rsidRPr="00784951">
        <w:t xml:space="preserve">What </w:t>
      </w:r>
      <w:r>
        <w:t>more</w:t>
      </w:r>
      <w:r w:rsidRPr="00784951">
        <w:t xml:space="preserve"> needs to be done? A lot. People need to get</w:t>
      </w:r>
      <w:r>
        <w:t xml:space="preserve"> </w:t>
      </w:r>
      <w:r w:rsidRPr="00784951">
        <w:t xml:space="preserve">away from giving </w:t>
      </w:r>
      <w:r>
        <w:t>v</w:t>
      </w:r>
      <w:r w:rsidRPr="00784951">
        <w:t>ast doses of phages straight away, which is what is happening, and it means we</w:t>
      </w:r>
      <w:r>
        <w:t xml:space="preserve"> a</w:t>
      </w:r>
      <w:r w:rsidRPr="00784951">
        <w:t>re not getting very much dat</w:t>
      </w:r>
      <w:r>
        <w:t>a from</w:t>
      </w:r>
      <w:r w:rsidRPr="00784951">
        <w:t xml:space="preserve"> anywhere in the world at the moment. When</w:t>
      </w:r>
      <w:r>
        <w:t>ever</w:t>
      </w:r>
      <w:r w:rsidRPr="00784951">
        <w:t xml:space="preserve"> possible</w:t>
      </w:r>
      <w:r>
        <w:t xml:space="preserve">, </w:t>
      </w:r>
      <w:r w:rsidRPr="00784951">
        <w:t>give a low dose and major multiplication, which means you need sites where you can measure multiplication</w:t>
      </w:r>
      <w:r w:rsidR="00EF760B">
        <w:t>,</w:t>
      </w:r>
      <w:r w:rsidRPr="00784951">
        <w:t xml:space="preserve"> </w:t>
      </w:r>
      <w:r>
        <w:t>by</w:t>
      </w:r>
      <w:r w:rsidRPr="00784951">
        <w:t xml:space="preserve"> people who know how to do that. </w:t>
      </w:r>
    </w:p>
    <w:p w:rsidR="00FB613C" w:rsidP="00811342">
      <w:pPr>
        <w:pStyle w:val="Answer"/>
      </w:pPr>
      <w:r w:rsidRPr="00784951">
        <w:t>Then</w:t>
      </w:r>
      <w:r>
        <w:t>,</w:t>
      </w:r>
      <w:r w:rsidRPr="00784951">
        <w:t xml:space="preserve"> we will get evidence as we go along</w:t>
      </w:r>
      <w:r>
        <w:t>,</w:t>
      </w:r>
      <w:r w:rsidRPr="00784951">
        <w:t xml:space="preserve"> rather than </w:t>
      </w:r>
      <w:r>
        <w:t xml:space="preserve">saying, “We are </w:t>
      </w:r>
      <w:r w:rsidRPr="00784951">
        <w:t>desperate</w:t>
      </w:r>
      <w:r>
        <w:t>,</w:t>
      </w:r>
      <w:r w:rsidRPr="00784951">
        <w:t xml:space="preserve"> so we will give them something.</w:t>
      </w:r>
      <w:r>
        <w:t>”</w:t>
      </w:r>
      <w:r w:rsidRPr="00784951">
        <w:t xml:space="preserve"> That needs to happen.</w:t>
      </w:r>
      <w:r>
        <w:t xml:space="preserve"> For t</w:t>
      </w:r>
      <w:r w:rsidRPr="00784951">
        <w:t>hose individual cases</w:t>
      </w:r>
      <w:r>
        <w:t xml:space="preserve">, yes. </w:t>
      </w:r>
    </w:p>
    <w:p w:rsidR="00811342" w:rsidP="00811342">
      <w:pPr>
        <w:pStyle w:val="Answer"/>
      </w:pPr>
      <w:r>
        <w:t>When we hear</w:t>
      </w:r>
      <w:r w:rsidRPr="00784951">
        <w:t xml:space="preserve"> about phage banks and </w:t>
      </w:r>
      <w:r w:rsidR="00FB613C">
        <w:t xml:space="preserve">the </w:t>
      </w:r>
      <w:r w:rsidRPr="00784951">
        <w:t xml:space="preserve">cocktails </w:t>
      </w:r>
      <w:r>
        <w:t>of stuff being sorted out, that obviously need</w:t>
      </w:r>
      <w:r w:rsidR="006A5452">
        <w:t>s</w:t>
      </w:r>
      <w:r>
        <w:t xml:space="preserve"> to happen and the clinical trials need to happen, but </w:t>
      </w:r>
      <w:r w:rsidRPr="00784951">
        <w:t>getting these other studies done with multiplication is good.</w:t>
      </w:r>
      <w:r w:rsidR="006A5452">
        <w:t xml:space="preserve"> </w:t>
      </w:r>
    </w:p>
    <w:p w:rsidR="00BB1809" w:rsidP="00811342">
      <w:pPr>
        <w:pStyle w:val="Answer"/>
      </w:pPr>
      <w:r>
        <w:t xml:space="preserve">Another thing that needs looking at is that </w:t>
      </w:r>
      <w:r w:rsidR="00811342">
        <w:t>phage and probiotics</w:t>
      </w:r>
      <w:r w:rsidRPr="00784951" w:rsidR="00811342">
        <w:t xml:space="preserve"> ha</w:t>
      </w:r>
      <w:r w:rsidR="00811342">
        <w:t>ve</w:t>
      </w:r>
      <w:r w:rsidRPr="00784951" w:rsidR="00811342">
        <w:t xml:space="preserve"> been modified cleverly</w:t>
      </w:r>
      <w:r w:rsidR="00811342">
        <w:t xml:space="preserve">. It gets complicated because </w:t>
      </w:r>
      <w:r w:rsidRPr="00784951" w:rsidR="00811342">
        <w:t xml:space="preserve">it can be different organisms modified by a system called </w:t>
      </w:r>
      <w:r w:rsidR="00811342">
        <w:t>CRISPR,</w:t>
      </w:r>
      <w:r w:rsidRPr="00784951" w:rsidR="00811342">
        <w:t xml:space="preserve"> which is a gene</w:t>
      </w:r>
      <w:r w:rsidR="00811342">
        <w:t>-</w:t>
      </w:r>
      <w:r w:rsidRPr="00784951" w:rsidR="00811342">
        <w:t>editing system. This is a very powerful</w:t>
      </w:r>
      <w:r w:rsidR="0080207E">
        <w:t>-</w:t>
      </w:r>
      <w:r w:rsidRPr="00784951" w:rsidR="00811342">
        <w:t>sounding technique that can cause bacteria to remove their resistance</w:t>
      </w:r>
      <w:r w:rsidR="007936DF">
        <w:t>,</w:t>
      </w:r>
      <w:r w:rsidRPr="00784951" w:rsidR="00811342">
        <w:t xml:space="preserve"> or do other things to them to clear it out. </w:t>
      </w:r>
    </w:p>
    <w:p w:rsidR="00811342" w:rsidP="00811342">
      <w:pPr>
        <w:pStyle w:val="Answer"/>
      </w:pPr>
      <w:r>
        <w:t>I</w:t>
      </w:r>
      <w:r w:rsidRPr="00784951">
        <w:t>f I was looking at this and was responsible for the health budget</w:t>
      </w:r>
      <w:r>
        <w:t>,</w:t>
      </w:r>
      <w:r w:rsidRPr="00784951">
        <w:t xml:space="preserve"> I would be </w:t>
      </w:r>
      <w:r>
        <w:t>thinking, “C</w:t>
      </w:r>
      <w:r w:rsidRPr="00784951">
        <w:t xml:space="preserve">an we have some way of getting this stuff out </w:t>
      </w:r>
      <w:r>
        <w:t xml:space="preserve">of </w:t>
      </w:r>
      <w:r w:rsidRPr="00784951">
        <w:t>the gu</w:t>
      </w:r>
      <w:r w:rsidR="0080207E">
        <w:t>t</w:t>
      </w:r>
      <w:r>
        <w:t>?”</w:t>
      </w:r>
      <w:r w:rsidRPr="00784951">
        <w:t xml:space="preserve"> </w:t>
      </w:r>
      <w:r>
        <w:t>P</w:t>
      </w:r>
      <w:r w:rsidRPr="00784951">
        <w:t xml:space="preserve">hages might be </w:t>
      </w:r>
      <w:r>
        <w:t>one. P</w:t>
      </w:r>
      <w:r w:rsidRPr="00784951">
        <w:t>robiotics need freeing up a bit</w:t>
      </w:r>
      <w:r w:rsidR="00BB1809">
        <w:t>,</w:t>
      </w:r>
      <w:r>
        <w:t xml:space="preserve"> too</w:t>
      </w:r>
      <w:r w:rsidR="00BB1809">
        <w:t>,</w:t>
      </w:r>
      <w:r w:rsidRPr="00784951">
        <w:t xml:space="preserve"> and </w:t>
      </w:r>
      <w:r>
        <w:t>the CRISPR</w:t>
      </w:r>
      <w:r w:rsidRPr="00784951">
        <w:t xml:space="preserve"> system, whether it is </w:t>
      </w:r>
      <w:r>
        <w:t>phage</w:t>
      </w:r>
      <w:r w:rsidRPr="00784951">
        <w:t xml:space="preserve"> or not pha</w:t>
      </w:r>
      <w:r>
        <w:t>ge</w:t>
      </w:r>
      <w:r w:rsidRPr="00784951">
        <w:t>, could be a great way of clearing things out of the gut</w:t>
      </w:r>
      <w:r>
        <w:t>.</w:t>
      </w:r>
      <w:r w:rsidRPr="00784951">
        <w:t xml:space="preserve"> </w:t>
      </w:r>
      <w:r>
        <w:t>T</w:t>
      </w:r>
      <w:r w:rsidRPr="00784951">
        <w:t>hat needs</w:t>
      </w:r>
      <w:r>
        <w:t xml:space="preserve"> specific</w:t>
      </w:r>
      <w:r w:rsidRPr="00784951">
        <w:t xml:space="preserve"> funding for getting rid of </w:t>
      </w:r>
      <w:r>
        <w:t>anti</w:t>
      </w:r>
      <w:r w:rsidRPr="00784951">
        <w:t>microbial resistance</w:t>
      </w:r>
      <w:r>
        <w:t>.</w:t>
      </w:r>
    </w:p>
    <w:p w:rsidR="00811342" w:rsidP="00811342">
      <w:pPr>
        <w:pStyle w:val="Question"/>
        <w:numPr>
          <w:ilvl w:val="0"/>
          <w:numId w:val="9"/>
        </w:numPr>
      </w:pPr>
      <w:sdt>
        <w:sdtPr>
          <w:alias w:val="Member"/>
          <w:tag w:val="&lt;Member mnisId='4396' dodsId='134243'&gt;"/>
          <w:id w:val="1013197870"/>
          <w:placeholder>
            <w:docPart w:val="41AB0DBF8A0C40DCB740A371524148D9"/>
          </w:placeholder>
          <w:richText/>
        </w:sdtPr>
        <w:sdtContent>
          <w:r w:rsidRPr="00784951">
            <w:rPr>
              <w:b/>
            </w:rPr>
            <w:t>Rebecca Long Bailey:</w:t>
          </w:r>
        </w:sdtContent>
      </w:sdt>
      <w:r>
        <w:t xml:space="preserve"> T</w:t>
      </w:r>
      <w:r w:rsidRPr="0051716D">
        <w:t>here is very limited clinical use at the moment</w:t>
      </w:r>
      <w:r>
        <w:t xml:space="preserve">, </w:t>
      </w:r>
      <w:r>
        <w:t xml:space="preserve">but to what extent do you think the NHS is </w:t>
      </w:r>
      <w:r w:rsidRPr="0051716D">
        <w:t xml:space="preserve">equipped to understand phages </w:t>
      </w:r>
      <w:r>
        <w:t xml:space="preserve">and </w:t>
      </w:r>
      <w:r w:rsidRPr="0051716D">
        <w:t xml:space="preserve">monitor their safety and effectiveness and </w:t>
      </w:r>
      <w:r w:rsidR="00BB1809">
        <w:t xml:space="preserve">to </w:t>
      </w:r>
      <w:r w:rsidRPr="0051716D">
        <w:t>share the knowledge they find in particular hospitals with the wider phage community?</w:t>
      </w:r>
    </w:p>
    <w:p w:rsidR="00811342" w:rsidP="00811342">
      <w:pPr>
        <w:pStyle w:val="Answer"/>
      </w:pPr>
      <w:sdt>
        <w:sdtPr>
          <w:alias w:val="Witness"/>
          <w:id w:val="1900938821"/>
          <w:placeholder>
            <w:docPart w:val="41AB0DBF8A0C40DCB740A371524148D9"/>
          </w:placeholder>
          <w:richText/>
        </w:sdtPr>
        <w:sdtContent>
          <w:r w:rsidRPr="0051716D">
            <w:rPr>
              <w:b/>
              <w:i/>
            </w:rPr>
            <w:t>Dr Soothill:</w:t>
          </w:r>
        </w:sdtContent>
      </w:sdt>
      <w:r>
        <w:t xml:space="preserve"> </w:t>
      </w:r>
      <w:r w:rsidRPr="0051716D">
        <w:t>I think the NH</w:t>
      </w:r>
      <w:r>
        <w:t>S</w:t>
      </w:r>
      <w:r w:rsidRPr="0051716D">
        <w:t xml:space="preserve"> is pretty good at looking for what problems are going on in the patient</w:t>
      </w:r>
      <w:r>
        <w:t>. I have dealt with the NHS</w:t>
      </w:r>
      <w:r w:rsidR="005412E1">
        <w:t>,</w:t>
      </w:r>
      <w:r>
        <w:t xml:space="preserve"> anyway. Was the rest of the question about whether they can monitor safety?</w:t>
      </w:r>
    </w:p>
    <w:p w:rsidR="00811342" w:rsidP="00811342">
      <w:pPr>
        <w:pStyle w:val="Question"/>
        <w:numPr>
          <w:ilvl w:val="0"/>
          <w:numId w:val="9"/>
        </w:numPr>
      </w:pPr>
      <w:sdt>
        <w:sdtPr>
          <w:alias w:val="Member"/>
          <w:tag w:val="&lt;Member mnisId='4396' dodsId='134243'&gt;"/>
          <w:id w:val="1675531252"/>
          <w:placeholder>
            <w:docPart w:val="41AB0DBF8A0C40DCB740A371524148D9"/>
          </w:placeholder>
          <w:richText/>
        </w:sdtPr>
        <w:sdtContent>
          <w:r w:rsidRPr="0051716D">
            <w:rPr>
              <w:b/>
            </w:rPr>
            <w:t>Rebecca Long Bailey:</w:t>
          </w:r>
        </w:sdtContent>
      </w:sdt>
      <w:r>
        <w:t xml:space="preserve"> </w:t>
      </w:r>
      <w:r w:rsidRPr="0051716D">
        <w:t>Whether they understand phages</w:t>
      </w:r>
      <w:r>
        <w:t>,</w:t>
      </w:r>
      <w:r w:rsidRPr="0051716D">
        <w:t xml:space="preserve"> and to what extent they can</w:t>
      </w:r>
      <w:r w:rsidR="00BB1809">
        <w:t>—</w:t>
      </w:r>
    </w:p>
    <w:p w:rsidR="00811342" w:rsidP="00811342">
      <w:pPr>
        <w:pStyle w:val="Answer"/>
      </w:pPr>
      <w:sdt>
        <w:sdtPr>
          <w:alias w:val="Witness"/>
          <w:id w:val="-200474081"/>
          <w:placeholder>
            <w:docPart w:val="41AB0DBF8A0C40DCB740A371524148D9"/>
          </w:placeholder>
          <w:richText/>
        </w:sdtPr>
        <w:sdtContent>
          <w:r w:rsidRPr="0051716D">
            <w:rPr>
              <w:b/>
              <w:i/>
            </w:rPr>
            <w:t>Dr Soothill:</w:t>
          </w:r>
        </w:sdtContent>
      </w:sdt>
      <w:r>
        <w:t xml:space="preserve"> </w:t>
      </w:r>
      <w:r w:rsidR="00BB1809">
        <w:t xml:space="preserve">No, </w:t>
      </w:r>
      <w:r w:rsidRPr="0051716D">
        <w:t>I do not think the</w:t>
      </w:r>
      <w:r>
        <w:t xml:space="preserve"> NHS</w:t>
      </w:r>
      <w:r w:rsidRPr="0051716D">
        <w:t xml:space="preserve"> understands </w:t>
      </w:r>
      <w:r>
        <w:t>phag</w:t>
      </w:r>
      <w:r w:rsidRPr="0051716D">
        <w:t>es w</w:t>
      </w:r>
      <w:r>
        <w:t>ell.</w:t>
      </w:r>
      <w:r w:rsidRPr="0051716D">
        <w:t xml:space="preserve"> </w:t>
      </w:r>
      <w:r>
        <w:t>M</w:t>
      </w:r>
      <w:r w:rsidRPr="0051716D">
        <w:t xml:space="preserve">ost people </w:t>
      </w:r>
      <w:r>
        <w:t xml:space="preserve">do not </w:t>
      </w:r>
      <w:r w:rsidRPr="0051716D">
        <w:t>know much about them. I think a bit of education w</w:t>
      </w:r>
      <w:r>
        <w:t>ould</w:t>
      </w:r>
      <w:r w:rsidRPr="0051716D">
        <w:t xml:space="preserve"> certainly be helpful, and educating clinical labs in how to count them</w:t>
      </w:r>
      <w:r>
        <w:t>,</w:t>
      </w:r>
      <w:r w:rsidRPr="0051716D">
        <w:t xml:space="preserve"> and maybe having some funding available so that that process can be flexible</w:t>
      </w:r>
      <w:r>
        <w:t>,</w:t>
      </w:r>
      <w:r w:rsidRPr="0051716D">
        <w:t xml:space="preserve"> possibly with the University of Exeter</w:t>
      </w:r>
      <w:r w:rsidR="00BB1809">
        <w:t>,</w:t>
      </w:r>
      <w:r>
        <w:t xml:space="preserve"> which has a </w:t>
      </w:r>
      <w:r w:rsidRPr="0051716D">
        <w:t xml:space="preserve">service </w:t>
      </w:r>
      <w:r>
        <w:t>to</w:t>
      </w:r>
      <w:r w:rsidRPr="0051716D">
        <w:t xml:space="preserve"> provide </w:t>
      </w:r>
      <w:r>
        <w:t>phages</w:t>
      </w:r>
      <w:r w:rsidRPr="0051716D">
        <w:t>. Perhaps you could have people who go out from there or the cent</w:t>
      </w:r>
      <w:r>
        <w:t xml:space="preserve">re </w:t>
      </w:r>
      <w:r w:rsidRPr="0051716D">
        <w:t>in Scotland to do the counting on site</w:t>
      </w:r>
      <w:r>
        <w:t>. T</w:t>
      </w:r>
      <w:r w:rsidRPr="0051716D">
        <w:t>hat might be good.</w:t>
      </w:r>
    </w:p>
    <w:p w:rsidR="00BB1809" w:rsidP="00811342">
      <w:pPr>
        <w:pStyle w:val="Answer"/>
      </w:pPr>
      <w:sdt>
        <w:sdtPr>
          <w:alias w:val="Witness"/>
          <w:id w:val="-837071355"/>
          <w:placeholder>
            <w:docPart w:val="41AB0DBF8A0C40DCB740A371524148D9"/>
          </w:placeholder>
          <w:richText/>
        </w:sdtPr>
        <w:sdtContent>
          <w:r w:rsidRPr="0051716D" w:rsidR="00811342">
            <w:rPr>
              <w:b/>
              <w:i/>
            </w:rPr>
            <w:t>Dr Jones:</w:t>
          </w:r>
        </w:sdtContent>
      </w:sdt>
      <w:r w:rsidR="00811342">
        <w:t xml:space="preserve"> </w:t>
      </w:r>
      <w:r w:rsidRPr="0051716D" w:rsidR="00811342">
        <w:t xml:space="preserve">I would agree that the </w:t>
      </w:r>
      <w:r w:rsidR="00811342">
        <w:t>NHS</w:t>
      </w:r>
      <w:r w:rsidRPr="0051716D" w:rsidR="00811342">
        <w:t xml:space="preserve"> does not really understand phages particularly well at the moment</w:t>
      </w:r>
      <w:r w:rsidR="00811342">
        <w:t xml:space="preserve">, but </w:t>
      </w:r>
      <w:r w:rsidRPr="0051716D" w:rsidR="00811342">
        <w:t>I would hope that change</w:t>
      </w:r>
      <w:r>
        <w:t>d</w:t>
      </w:r>
      <w:r w:rsidR="00811342">
        <w:t>.</w:t>
      </w:r>
      <w:r w:rsidRPr="0051716D" w:rsidR="00811342">
        <w:t xml:space="preserve"> </w:t>
      </w:r>
      <w:r w:rsidR="00811342">
        <w:t>T</w:t>
      </w:r>
      <w:r w:rsidRPr="0051716D" w:rsidR="00811342">
        <w:t>he vision for this that is achievable</w:t>
      </w:r>
      <w:r w:rsidR="00811342">
        <w:t>,</w:t>
      </w:r>
      <w:r w:rsidRPr="0051716D" w:rsidR="00811342">
        <w:t xml:space="preserve"> notwithstanding the absence of </w:t>
      </w:r>
      <w:r w:rsidR="00811342">
        <w:t>GMP</w:t>
      </w:r>
      <w:r w:rsidRPr="0051716D" w:rsidR="00811342">
        <w:t xml:space="preserve"> manufactur</w:t>
      </w:r>
      <w:r w:rsidR="00811342">
        <w:t>ing</w:t>
      </w:r>
      <w:r w:rsidRPr="0051716D" w:rsidR="00811342">
        <w:t xml:space="preserve"> within</w:t>
      </w:r>
      <w:r w:rsidR="00811342">
        <w:t xml:space="preserve"> five</w:t>
      </w:r>
      <w:r w:rsidRPr="0051716D" w:rsidR="00811342">
        <w:t xml:space="preserve"> to 10 years</w:t>
      </w:r>
      <w:r w:rsidR="00811342">
        <w:t>,</w:t>
      </w:r>
      <w:r w:rsidRPr="0051716D" w:rsidR="00811342">
        <w:t xml:space="preserve"> is that we have off</w:t>
      </w:r>
      <w:r w:rsidR="00811342">
        <w:t>-</w:t>
      </w:r>
      <w:r w:rsidRPr="0051716D" w:rsidR="00811342">
        <w:t>the</w:t>
      </w:r>
      <w:r w:rsidR="00811342">
        <w:t>-</w:t>
      </w:r>
      <w:r w:rsidRPr="0051716D" w:rsidR="00811342">
        <w:t xml:space="preserve">shelf </w:t>
      </w:r>
      <w:r w:rsidR="00811342">
        <w:t>phage</w:t>
      </w:r>
      <w:r w:rsidRPr="0051716D" w:rsidR="00811342">
        <w:t xml:space="preserve"> cocktails, much like </w:t>
      </w:r>
      <w:r w:rsidR="00811342">
        <w:t xml:space="preserve">they have in the </w:t>
      </w:r>
      <w:r w:rsidRPr="0051716D" w:rsidR="00811342">
        <w:t>eastern bloc, Georgia and Russia</w:t>
      </w:r>
      <w:r w:rsidR="00811342">
        <w:t>. T</w:t>
      </w:r>
      <w:r w:rsidRPr="0051716D" w:rsidR="00811342">
        <w:t xml:space="preserve">hose are used in hospitals </w:t>
      </w:r>
      <w:r w:rsidR="00811342">
        <w:t>as</w:t>
      </w:r>
      <w:r w:rsidRPr="0051716D" w:rsidR="00811342">
        <w:t xml:space="preserve"> we would see antibiotics </w:t>
      </w:r>
      <w:r w:rsidR="00811342">
        <w:t xml:space="preserve">being </w:t>
      </w:r>
      <w:r w:rsidRPr="0051716D" w:rsidR="00811342">
        <w:t>used</w:t>
      </w:r>
      <w:r w:rsidR="00811342">
        <w:t>. Therefore, a local NHS de</w:t>
      </w:r>
      <w:r w:rsidRPr="0051716D" w:rsidR="00811342">
        <w:t>partment should be doing that testing</w:t>
      </w:r>
      <w:r w:rsidR="00811342">
        <w:t>. Effectively, t</w:t>
      </w:r>
      <w:r w:rsidRPr="0051716D" w:rsidR="00811342">
        <w:t>hey are countin</w:t>
      </w:r>
      <w:r w:rsidR="00811342">
        <w:t xml:space="preserve">g </w:t>
      </w:r>
      <w:r w:rsidRPr="0051716D" w:rsidR="00811342">
        <w:t xml:space="preserve">and screening those. We will need to equip those NHS clinical microbiology </w:t>
      </w:r>
      <w:r w:rsidR="00811342">
        <w:t>facilities</w:t>
      </w:r>
      <w:r w:rsidRPr="0051716D" w:rsidR="00811342">
        <w:t xml:space="preserve"> to do that</w:t>
      </w:r>
      <w:r w:rsidR="00811342">
        <w:t xml:space="preserve">, but we will also need to educate other </w:t>
      </w:r>
      <w:r w:rsidRPr="0051716D" w:rsidR="00811342">
        <w:t>people involved in the system, such as pharmacists and so</w:t>
      </w:r>
      <w:r w:rsidR="00811342">
        <w:t xml:space="preserve"> on. </w:t>
      </w:r>
    </w:p>
    <w:p w:rsidR="00790E79" w:rsidP="00811342">
      <w:pPr>
        <w:pStyle w:val="Answer"/>
      </w:pPr>
      <w:r>
        <w:t xml:space="preserve">Ideally, that should be backed by </w:t>
      </w:r>
      <w:r w:rsidRPr="0051716D">
        <w:t>that personalised medicine service</w:t>
      </w:r>
      <w:r>
        <w:t>. Ninety per cent</w:t>
      </w:r>
      <w:r>
        <w:t>.</w:t>
      </w:r>
      <w:r>
        <w:t xml:space="preserve"> of </w:t>
      </w:r>
      <w:r w:rsidRPr="0051716D">
        <w:t>clinical dem</w:t>
      </w:r>
      <w:r>
        <w:t>and</w:t>
      </w:r>
      <w:r w:rsidRPr="0051716D">
        <w:t xml:space="preserve"> should be off the shelf and done in local NHS trusts. </w:t>
      </w:r>
      <w:r>
        <w:t>The few</w:t>
      </w:r>
      <w:r w:rsidRPr="0051716D">
        <w:t xml:space="preserve"> patients whose needs are not covered by that would then be backed by that personalised phage service</w:t>
      </w:r>
      <w:r>
        <w:t>.</w:t>
      </w:r>
      <w:r w:rsidRPr="0051716D">
        <w:t xml:space="preserve"> </w:t>
      </w:r>
    </w:p>
    <w:p w:rsidR="00811342" w:rsidP="00811342">
      <w:pPr>
        <w:pStyle w:val="Answer"/>
      </w:pPr>
      <w:r w:rsidRPr="0051716D">
        <w:t xml:space="preserve">I do not think there is any issue </w:t>
      </w:r>
      <w:r>
        <w:t>about NHS</w:t>
      </w:r>
      <w:r w:rsidRPr="0051716D">
        <w:t xml:space="preserve"> monitoring</w:t>
      </w:r>
      <w:r>
        <w:t>. Is</w:t>
      </w:r>
      <w:r w:rsidRPr="0051716D">
        <w:t xml:space="preserve"> this specifically in relation to clinical trials or in general?</w:t>
      </w:r>
    </w:p>
    <w:p w:rsidR="00811342" w:rsidP="007E4CF0">
      <w:pPr>
        <w:pStyle w:val="Question"/>
        <w:numPr>
          <w:ilvl w:val="0"/>
          <w:numId w:val="0"/>
        </w:numPr>
        <w:ind w:left="794"/>
      </w:pPr>
      <w:sdt>
        <w:sdtPr>
          <w:alias w:val="Member"/>
          <w:tag w:val="&lt;Member mnisId='4396' dodsId='134243'&gt;"/>
          <w:id w:val="-876086106"/>
          <w:placeholder>
            <w:docPart w:val="41AB0DBF8A0C40DCB740A371524148D9"/>
          </w:placeholder>
          <w:richText/>
        </w:sdtPr>
        <w:sdtContent>
          <w:r w:rsidRPr="0051716D">
            <w:rPr>
              <w:b/>
            </w:rPr>
            <w:t>Rebecca Long Bailey:</w:t>
          </w:r>
        </w:sdtContent>
      </w:sdt>
      <w:r>
        <w:t xml:space="preserve"> </w:t>
      </w:r>
      <w:r w:rsidR="00790E79">
        <w:t>Generally</w:t>
      </w:r>
      <w:r>
        <w:t>.</w:t>
      </w:r>
    </w:p>
    <w:p w:rsidR="00811342" w:rsidP="00811342">
      <w:pPr>
        <w:pStyle w:val="Answer"/>
      </w:pPr>
      <w:sdt>
        <w:sdtPr>
          <w:alias w:val="Witness"/>
          <w:id w:val="-545373564"/>
          <w:placeholder>
            <w:docPart w:val="41AB0DBF8A0C40DCB740A371524148D9"/>
          </w:placeholder>
          <w:richText/>
        </w:sdtPr>
        <w:sdtContent>
          <w:r w:rsidRPr="0051716D">
            <w:rPr>
              <w:b/>
              <w:i/>
            </w:rPr>
            <w:t>Dr Jones:</w:t>
          </w:r>
        </w:sdtContent>
      </w:sdt>
      <w:r>
        <w:t xml:space="preserve"> </w:t>
      </w:r>
      <w:r w:rsidRPr="0051716D">
        <w:t>Certainly</w:t>
      </w:r>
      <w:r>
        <w:t>,</w:t>
      </w:r>
      <w:r w:rsidRPr="0051716D">
        <w:t xml:space="preserve"> in terms of unlicensed use</w:t>
      </w:r>
      <w:r w:rsidR="00790E79">
        <w:t>,</w:t>
      </w:r>
      <w:r w:rsidRPr="0051716D">
        <w:t xml:space="preserve"> if it is part of routine clinical care </w:t>
      </w:r>
      <w:r>
        <w:t xml:space="preserve">I </w:t>
      </w:r>
      <w:r w:rsidRPr="0051716D">
        <w:t>do not see any</w:t>
      </w:r>
      <w:r>
        <w:t xml:space="preserve"> obstacle. I am not </w:t>
      </w:r>
      <w:r w:rsidRPr="0051716D">
        <w:t xml:space="preserve">involved in clinical </w:t>
      </w:r>
      <w:r w:rsidRPr="0051716D">
        <w:t>trials</w:t>
      </w:r>
      <w:r w:rsidRPr="0051716D">
        <w:t xml:space="preserve"> and</w:t>
      </w:r>
      <w:r>
        <w:t xml:space="preserve"> I am not </w:t>
      </w:r>
      <w:r w:rsidRPr="0051716D">
        <w:t>able to comment on how strenuous that monitoring would be, but I imagine that the clinical parameters</w:t>
      </w:r>
      <w:r>
        <w:t xml:space="preserve"> being</w:t>
      </w:r>
      <w:r w:rsidRPr="0051716D">
        <w:t xml:space="preserve"> looked at would not be too onerous from a trial perspective.</w:t>
      </w:r>
    </w:p>
    <w:p w:rsidR="00790E79" w:rsidP="00811342">
      <w:pPr>
        <w:pStyle w:val="Answer"/>
      </w:pPr>
      <w:r w:rsidRPr="0051716D">
        <w:t>On data</w:t>
      </w:r>
      <w:r>
        <w:t xml:space="preserve"> sharing</w:t>
      </w:r>
      <w:r w:rsidRPr="0051716D">
        <w:t>, I think c</w:t>
      </w:r>
      <w:r>
        <w:t>linicians</w:t>
      </w:r>
      <w:r w:rsidRPr="0051716D">
        <w:t xml:space="preserve"> are well aware of the issues that can be encountered in</w:t>
      </w:r>
      <w:r>
        <w:t xml:space="preserve"> unlicensed</w:t>
      </w:r>
      <w:r w:rsidRPr="0051716D">
        <w:t xml:space="preserve"> cases that may be individual and perhaps </w:t>
      </w:r>
      <w:r w:rsidR="00707269">
        <w:t>could</w:t>
      </w:r>
      <w:r w:rsidRPr="0051716D">
        <w:t xml:space="preserve"> be more iden</w:t>
      </w:r>
      <w:r>
        <w:t>tifiable</w:t>
      </w:r>
      <w:r w:rsidRPr="0051716D">
        <w:t xml:space="preserve"> even without identifiable information</w:t>
      </w:r>
      <w:r>
        <w:t>. T</w:t>
      </w:r>
      <w:r w:rsidRPr="0051716D">
        <w:t>here are procedures in place for sharing information</w:t>
      </w:r>
      <w:r>
        <w:t>,</w:t>
      </w:r>
      <w:r w:rsidRPr="0051716D">
        <w:t xml:space="preserve"> such as </w:t>
      </w:r>
      <w:r w:rsidR="007E4CF0">
        <w:t>Caldicott Guardian Approval</w:t>
      </w:r>
      <w:r w:rsidR="00707269">
        <w:t xml:space="preserve">, </w:t>
      </w:r>
      <w:r w:rsidRPr="0051716D">
        <w:t xml:space="preserve">and those are available. </w:t>
      </w:r>
    </w:p>
    <w:p w:rsidR="00811342" w:rsidP="00811342">
      <w:pPr>
        <w:pStyle w:val="Answer"/>
      </w:pPr>
      <w:r w:rsidRPr="0051716D">
        <w:t>Generally</w:t>
      </w:r>
      <w:r>
        <w:t>,</w:t>
      </w:r>
      <w:r w:rsidRPr="0051716D">
        <w:t xml:space="preserve"> I think th</w:t>
      </w:r>
      <w:r>
        <w:t xml:space="preserve">e </w:t>
      </w:r>
      <w:r w:rsidRPr="0051716D">
        <w:t xml:space="preserve">publication of data </w:t>
      </w:r>
      <w:r>
        <w:t>on</w:t>
      </w:r>
      <w:r w:rsidRPr="0051716D">
        <w:t xml:space="preserve"> unlicensed use in case reports is acceptable</w:t>
      </w:r>
      <w:r w:rsidR="00790E79">
        <w:t>,</w:t>
      </w:r>
      <w:r w:rsidRPr="0051716D">
        <w:t xml:space="preserve"> and that will be an important contribution going forward.</w:t>
      </w:r>
      <w:r w:rsidR="007E4CF0">
        <w:t xml:space="preserve"> </w:t>
      </w:r>
    </w:p>
    <w:p w:rsidR="00811342" w:rsidP="00811342">
      <w:pPr>
        <w:pStyle w:val="Question"/>
        <w:numPr>
          <w:ilvl w:val="0"/>
          <w:numId w:val="9"/>
        </w:numPr>
      </w:pPr>
      <w:sdt>
        <w:sdtPr>
          <w:alias w:val="Member"/>
          <w:tag w:val="&lt;Member mnisId='4443' dodsId='137172'&gt;"/>
          <w:id w:val="-106364972"/>
          <w:placeholder>
            <w:docPart w:val="41AB0DBF8A0C40DCB740A371524148D9"/>
          </w:placeholder>
          <w:richText/>
        </w:sdtPr>
        <w:sdtContent>
          <w:r w:rsidRPr="0051716D">
            <w:rPr>
              <w:b/>
            </w:rPr>
            <w:t>Carol Monaghan:</w:t>
          </w:r>
        </w:sdtContent>
      </w:sdt>
      <w:r>
        <w:t xml:space="preserve"> Dr Jones, </w:t>
      </w:r>
      <w:r w:rsidRPr="0051716D">
        <w:t xml:space="preserve">we </w:t>
      </w:r>
      <w:r>
        <w:t>have</w:t>
      </w:r>
      <w:r w:rsidRPr="0051716D">
        <w:t xml:space="preserve"> heard about treating</w:t>
      </w:r>
      <w:r>
        <w:t xml:space="preserve"> </w:t>
      </w:r>
      <w:r w:rsidRPr="0051716D">
        <w:t xml:space="preserve">ear infections in dogs. Can you give us an example of the type of infections for which you might use </w:t>
      </w:r>
      <w:r>
        <w:t>phages</w:t>
      </w:r>
      <w:r w:rsidRPr="0051716D">
        <w:t>? I am assuming it is long</w:t>
      </w:r>
      <w:r>
        <w:t>-</w:t>
      </w:r>
      <w:r w:rsidRPr="0051716D">
        <w:t xml:space="preserve">standing resistant infections </w:t>
      </w:r>
      <w:r w:rsidR="00790E79">
        <w:t xml:space="preserve">where </w:t>
      </w:r>
      <w:r w:rsidR="00E863A3">
        <w:t xml:space="preserve">phages are </w:t>
      </w:r>
      <w:r w:rsidRPr="0051716D">
        <w:t>a last resort to try to tackle it. Maybe you could give us some examples.</w:t>
      </w:r>
    </w:p>
    <w:p w:rsidR="00811342" w:rsidP="00811342">
      <w:pPr>
        <w:pStyle w:val="Answer"/>
      </w:pPr>
      <w:sdt>
        <w:sdtPr>
          <w:alias w:val="Witness"/>
          <w:id w:val="-955173950"/>
          <w:placeholder>
            <w:docPart w:val="41AB0DBF8A0C40DCB740A371524148D9"/>
          </w:placeholder>
          <w:richText/>
        </w:sdtPr>
        <w:sdtContent>
          <w:r w:rsidRPr="0051716D">
            <w:rPr>
              <w:b/>
              <w:i/>
            </w:rPr>
            <w:t>Dr Jones:</w:t>
          </w:r>
        </w:sdtContent>
      </w:sdt>
      <w:r>
        <w:t xml:space="preserve"> </w:t>
      </w:r>
      <w:r w:rsidRPr="0051716D">
        <w:t>Phage can be used</w:t>
      </w:r>
      <w:r>
        <w:t xml:space="preserve"> when</w:t>
      </w:r>
      <w:r w:rsidRPr="0051716D">
        <w:t xml:space="preserve"> licen</w:t>
      </w:r>
      <w:r>
        <w:t>s</w:t>
      </w:r>
      <w:r w:rsidRPr="0051716D">
        <w:t xml:space="preserve">ed alternatives </w:t>
      </w:r>
      <w:r>
        <w:t xml:space="preserve">are </w:t>
      </w:r>
      <w:r w:rsidRPr="0051716D">
        <w:t>not meeting th</w:t>
      </w:r>
      <w:r w:rsidR="00790E79">
        <w:t>e</w:t>
      </w:r>
      <w:r w:rsidRPr="0051716D">
        <w:t xml:space="preserve"> patient</w:t>
      </w:r>
      <w:r w:rsidR="00406317">
        <w:t>’</w:t>
      </w:r>
      <w:r w:rsidRPr="0051716D">
        <w:t>s clinical needs</w:t>
      </w:r>
      <w:r>
        <w:t xml:space="preserve">. That may be </w:t>
      </w:r>
      <w:r w:rsidRPr="0051716D">
        <w:t>antibioti</w:t>
      </w:r>
      <w:r>
        <w:t>c-</w:t>
      </w:r>
      <w:r w:rsidRPr="0051716D">
        <w:t>resistant but</w:t>
      </w:r>
      <w:r>
        <w:t>,</w:t>
      </w:r>
      <w:r w:rsidRPr="0051716D">
        <w:t xml:space="preserve"> as I said</w:t>
      </w:r>
      <w:r>
        <w:t>,</w:t>
      </w:r>
      <w:r w:rsidRPr="0051716D">
        <w:t xml:space="preserve"> </w:t>
      </w:r>
      <w:r>
        <w:t xml:space="preserve">it might be </w:t>
      </w:r>
      <w:r w:rsidRPr="0051716D">
        <w:t>antibiotic tolerance</w:t>
      </w:r>
      <w:r>
        <w:t>. A</w:t>
      </w:r>
      <w:r w:rsidRPr="0051716D">
        <w:t>s you sai</w:t>
      </w:r>
      <w:r>
        <w:t>d,</w:t>
      </w:r>
      <w:r w:rsidRPr="0051716D">
        <w:t xml:space="preserve"> typically</w:t>
      </w:r>
      <w:r>
        <w:t xml:space="preserve"> these are</w:t>
      </w:r>
      <w:r w:rsidRPr="0051716D">
        <w:t xml:space="preserve"> patients w</w:t>
      </w:r>
      <w:r>
        <w:t xml:space="preserve">ith </w:t>
      </w:r>
      <w:r w:rsidRPr="0051716D">
        <w:t>chronic infections. We expect</w:t>
      </w:r>
      <w:r>
        <w:t xml:space="preserve"> the</w:t>
      </w:r>
      <w:r w:rsidRPr="0051716D">
        <w:t xml:space="preserve"> major specialty that w</w:t>
      </w:r>
      <w:r>
        <w:t>ould</w:t>
      </w:r>
      <w:r w:rsidRPr="0051716D">
        <w:t xml:space="preserve"> be interested </w:t>
      </w:r>
      <w:r>
        <w:t xml:space="preserve">in </w:t>
      </w:r>
      <w:r w:rsidRPr="0051716D">
        <w:t>this</w:t>
      </w:r>
      <w:r>
        <w:t xml:space="preserve"> to be</w:t>
      </w:r>
      <w:r w:rsidRPr="0051716D">
        <w:t xml:space="preserve"> diabetic foot</w:t>
      </w:r>
      <w:r>
        <w:t>. D</w:t>
      </w:r>
      <w:r w:rsidRPr="0051716D">
        <w:t xml:space="preserve">iabetic foot infections </w:t>
      </w:r>
      <w:r>
        <w:t>are</w:t>
      </w:r>
      <w:r w:rsidRPr="0051716D">
        <w:t xml:space="preserve"> a vast problem</w:t>
      </w:r>
      <w:r>
        <w:t>. T</w:t>
      </w:r>
      <w:r w:rsidRPr="0051716D">
        <w:t xml:space="preserve">he NHS spends </w:t>
      </w:r>
      <w:r>
        <w:t>about</w:t>
      </w:r>
      <w:r w:rsidRPr="0051716D">
        <w:t xml:space="preserve"> £1.2 billion a year on diabetic foot care</w:t>
      </w:r>
      <w:r w:rsidR="00790E79">
        <w:t>—</w:t>
      </w:r>
      <w:r>
        <w:t xml:space="preserve">not all to do with </w:t>
      </w:r>
      <w:r w:rsidRPr="0051716D">
        <w:t>infection</w:t>
      </w:r>
      <w:r>
        <w:t>.</w:t>
      </w:r>
    </w:p>
    <w:p w:rsidR="00811342" w:rsidP="00811342">
      <w:pPr>
        <w:pStyle w:val="Question"/>
        <w:numPr>
          <w:ilvl w:val="0"/>
          <w:numId w:val="9"/>
        </w:numPr>
      </w:pPr>
      <w:sdt>
        <w:sdtPr>
          <w:alias w:val="Member"/>
          <w:tag w:val="&lt;Member mnisId='4443' dodsId='137172'&gt;"/>
          <w:id w:val="1412663907"/>
          <w:placeholder>
            <w:docPart w:val="41AB0DBF8A0C40DCB740A371524148D9"/>
          </w:placeholder>
          <w:richText/>
        </w:sdtPr>
        <w:sdtContent>
          <w:r w:rsidRPr="0051716D">
            <w:rPr>
              <w:b/>
            </w:rPr>
            <w:t>Carol Monaghan:</w:t>
          </w:r>
        </w:sdtContent>
      </w:sdt>
      <w:r>
        <w:t xml:space="preserve"> The spend is </w:t>
      </w:r>
      <w:r w:rsidRPr="0051716D">
        <w:t xml:space="preserve">£1.2 billion </w:t>
      </w:r>
      <w:r>
        <w:t>per year.</w:t>
      </w:r>
    </w:p>
    <w:p w:rsidR="00811342" w:rsidP="00811342">
      <w:pPr>
        <w:pStyle w:val="Answer"/>
      </w:pPr>
      <w:sdt>
        <w:sdtPr>
          <w:alias w:val="Witness"/>
          <w:id w:val="1700579206"/>
          <w:placeholder>
            <w:docPart w:val="41AB0DBF8A0C40DCB740A371524148D9"/>
          </w:placeholder>
          <w:richText/>
        </w:sdtPr>
        <w:sdtContent>
          <w:r w:rsidRPr="0051716D">
            <w:rPr>
              <w:b/>
              <w:i/>
            </w:rPr>
            <w:t>Dr Jones:</w:t>
          </w:r>
        </w:sdtContent>
      </w:sdt>
      <w:r>
        <w:t xml:space="preserve"> For every £140 spent by the NHS, £1 is </w:t>
      </w:r>
      <w:r w:rsidRPr="0051716D">
        <w:t>spent on diabetic foot care</w:t>
      </w:r>
      <w:r>
        <w:t>.</w:t>
      </w:r>
      <w:r w:rsidRPr="0051716D">
        <w:t xml:space="preserve"> </w:t>
      </w:r>
      <w:r>
        <w:t>N</w:t>
      </w:r>
      <w:r w:rsidRPr="0051716D">
        <w:t>ot all of that is due to infection</w:t>
      </w:r>
      <w:r>
        <w:t>.</w:t>
      </w:r>
    </w:p>
    <w:p w:rsidR="00811342" w:rsidP="00811342">
      <w:pPr>
        <w:pStyle w:val="Question"/>
        <w:numPr>
          <w:ilvl w:val="0"/>
          <w:numId w:val="9"/>
        </w:numPr>
      </w:pPr>
      <w:sdt>
        <w:sdtPr>
          <w:alias w:val="Member"/>
          <w:tag w:val="&lt;Member mnisId='4443' dodsId='137172'&gt;"/>
          <w:id w:val="1195957005"/>
          <w:placeholder>
            <w:docPart w:val="41AB0DBF8A0C40DCB740A371524148D9"/>
          </w:placeholder>
          <w:richText/>
        </w:sdtPr>
        <w:sdtContent>
          <w:r w:rsidRPr="0051716D">
            <w:rPr>
              <w:b/>
            </w:rPr>
            <w:t>Carol Monaghan:</w:t>
          </w:r>
        </w:sdtContent>
      </w:sdt>
      <w:r>
        <w:t xml:space="preserve"> I</w:t>
      </w:r>
      <w:r w:rsidRPr="0051716D">
        <w:t>t is not quite 1% of the budge</w:t>
      </w:r>
      <w:r>
        <w:t>t; it is probably</w:t>
      </w:r>
      <w:r w:rsidRPr="0051716D">
        <w:t xml:space="preserve"> </w:t>
      </w:r>
      <w:r w:rsidR="00790E79">
        <w:t>0</w:t>
      </w:r>
      <w:r w:rsidRPr="0051716D">
        <w:t xml:space="preserve">.6% of the </w:t>
      </w:r>
      <w:r>
        <w:t xml:space="preserve">NHS </w:t>
      </w:r>
      <w:r w:rsidRPr="0051716D">
        <w:t>budget</w:t>
      </w:r>
      <w:r>
        <w:t>.</w:t>
      </w:r>
    </w:p>
    <w:p w:rsidR="00811342" w:rsidP="00811342">
      <w:pPr>
        <w:pStyle w:val="Answer"/>
      </w:pPr>
      <w:sdt>
        <w:sdtPr>
          <w:alias w:val="Witness"/>
          <w:id w:val="600302851"/>
          <w:placeholder>
            <w:docPart w:val="41AB0DBF8A0C40DCB740A371524148D9"/>
          </w:placeholder>
          <w:richText/>
        </w:sdtPr>
        <w:sdtContent>
          <w:r w:rsidRPr="0051716D">
            <w:rPr>
              <w:b/>
              <w:i/>
            </w:rPr>
            <w:t>Dr Jones:</w:t>
          </w:r>
        </w:sdtContent>
      </w:sdt>
      <w:r>
        <w:t xml:space="preserve"> F</w:t>
      </w:r>
      <w:r w:rsidRPr="0051716D">
        <w:t xml:space="preserve">or example, if phage therapy could save 5% of outpatient </w:t>
      </w:r>
      <w:r>
        <w:t xml:space="preserve">care for </w:t>
      </w:r>
      <w:r w:rsidRPr="0051716D">
        <w:t>diabetic feet</w:t>
      </w:r>
      <w:r w:rsidR="00790E79">
        <w:t>,</w:t>
      </w:r>
      <w:r w:rsidRPr="0051716D">
        <w:t xml:space="preserve"> </w:t>
      </w:r>
      <w:r>
        <w:t xml:space="preserve">it </w:t>
      </w:r>
      <w:r w:rsidRPr="0051716D">
        <w:t>would save £10.5 million a year. If</w:t>
      </w:r>
      <w:r>
        <w:t xml:space="preserve"> it cost you £3</w:t>
      </w:r>
      <w:r w:rsidRPr="0051716D">
        <w:t>0 million to establish your GMP facility</w:t>
      </w:r>
      <w:r>
        <w:t>,</w:t>
      </w:r>
      <w:r w:rsidRPr="0051716D">
        <w:t xml:space="preserve"> you </w:t>
      </w:r>
      <w:r>
        <w:t xml:space="preserve">would get that back </w:t>
      </w:r>
      <w:r w:rsidRPr="0051716D">
        <w:t>in three years. It is really a no</w:t>
      </w:r>
      <w:r>
        <w:t>-</w:t>
      </w:r>
      <w:r w:rsidRPr="0051716D">
        <w:t>brainer from a financial point of view</w:t>
      </w:r>
      <w:r>
        <w:t>, and t</w:t>
      </w:r>
      <w:r w:rsidRPr="0051716D">
        <w:t>hat is just diabetic foot.</w:t>
      </w:r>
    </w:p>
    <w:p w:rsidR="00811342" w:rsidP="00811342">
      <w:pPr>
        <w:pStyle w:val="Question"/>
        <w:numPr>
          <w:ilvl w:val="0"/>
          <w:numId w:val="9"/>
        </w:numPr>
      </w:pPr>
      <w:sdt>
        <w:sdtPr>
          <w:alias w:val="Member"/>
          <w:tag w:val="&lt;Member mnisId='4443' dodsId='137172'&gt;"/>
          <w:id w:val="-1862812116"/>
          <w:placeholder>
            <w:docPart w:val="41AB0DBF8A0C40DCB740A371524148D9"/>
          </w:placeholder>
          <w:richText/>
        </w:sdtPr>
        <w:sdtContent>
          <w:r w:rsidRPr="0051716D">
            <w:rPr>
              <w:b/>
            </w:rPr>
            <w:t>Carol Monaghan:</w:t>
          </w:r>
        </w:sdtContent>
      </w:sdt>
      <w:r>
        <w:t xml:space="preserve"> </w:t>
      </w:r>
      <w:r w:rsidRPr="0051716D">
        <w:t xml:space="preserve">I take it that diabetic foot is an infection </w:t>
      </w:r>
      <w:r>
        <w:t>to do with</w:t>
      </w:r>
      <w:r w:rsidRPr="0051716D">
        <w:t xml:space="preserve"> circulation</w:t>
      </w:r>
      <w:r>
        <w:t>.</w:t>
      </w:r>
    </w:p>
    <w:p w:rsidR="00790E79" w:rsidP="00811342">
      <w:pPr>
        <w:pStyle w:val="Answer"/>
      </w:pPr>
      <w:sdt>
        <w:sdtPr>
          <w:alias w:val="Witness"/>
          <w:id w:val="755865589"/>
          <w:placeholder>
            <w:docPart w:val="41AB0DBF8A0C40DCB740A371524148D9"/>
          </w:placeholder>
          <w:richText/>
        </w:sdtPr>
        <w:sdtContent>
          <w:r w:rsidRPr="0051716D" w:rsidR="00811342">
            <w:rPr>
              <w:b/>
              <w:i/>
            </w:rPr>
            <w:t>Dr Jones:</w:t>
          </w:r>
        </w:sdtContent>
      </w:sdt>
      <w:r w:rsidR="00811342">
        <w:t xml:space="preserve"> Exactly. P</w:t>
      </w:r>
      <w:r w:rsidRPr="0051716D" w:rsidR="00811342">
        <w:t xml:space="preserve">atients with diabetes tend to have </w:t>
      </w:r>
      <w:r w:rsidR="00811342">
        <w:t xml:space="preserve">poor peripheral </w:t>
      </w:r>
      <w:r w:rsidRPr="0051716D" w:rsidR="00811342">
        <w:t>circulation</w:t>
      </w:r>
      <w:r w:rsidR="00811342">
        <w:t>. T</w:t>
      </w:r>
      <w:r w:rsidRPr="0051716D" w:rsidR="00811342">
        <w:t xml:space="preserve">hey get </w:t>
      </w:r>
      <w:r w:rsidR="00811342">
        <w:t>ulcers</w:t>
      </w:r>
      <w:r>
        <w:t>,</w:t>
      </w:r>
      <w:r w:rsidRPr="0051716D" w:rsidR="00811342">
        <w:t xml:space="preserve"> which </w:t>
      </w:r>
      <w:r w:rsidR="00811342">
        <w:t>become</w:t>
      </w:r>
      <w:r w:rsidRPr="0051716D" w:rsidR="00811342">
        <w:t xml:space="preserve"> infected and sometimes they</w:t>
      </w:r>
      <w:r w:rsidR="00811342">
        <w:t xml:space="preserve"> a</w:t>
      </w:r>
      <w:r w:rsidRPr="0051716D" w:rsidR="00811342">
        <w:t xml:space="preserve">re </w:t>
      </w:r>
      <w:r w:rsidR="00811342">
        <w:t xml:space="preserve">very </w:t>
      </w:r>
      <w:r w:rsidRPr="0051716D" w:rsidR="00811342">
        <w:t>difficult to treat with antibiotics</w:t>
      </w:r>
      <w:r w:rsidR="00811342">
        <w:t xml:space="preserve">. </w:t>
      </w:r>
    </w:p>
    <w:p w:rsidR="00790E79" w:rsidP="00811342">
      <w:pPr>
        <w:pStyle w:val="Answer"/>
      </w:pPr>
      <w:r>
        <w:t xml:space="preserve">Chronic </w:t>
      </w:r>
      <w:r w:rsidRPr="0051716D">
        <w:t>bo</w:t>
      </w:r>
      <w:r>
        <w:t>ne</w:t>
      </w:r>
      <w:r w:rsidRPr="0051716D">
        <w:t xml:space="preserve"> and joint infection is another issue. There are about 3</w:t>
      </w:r>
      <w:r>
        <w:t>,</w:t>
      </w:r>
      <w:r w:rsidRPr="0051716D">
        <w:t>000 hip o</w:t>
      </w:r>
      <w:r>
        <w:t>r knee</w:t>
      </w:r>
      <w:r w:rsidRPr="0051716D">
        <w:t xml:space="preserve"> revision</w:t>
      </w:r>
      <w:r>
        <w:t>s</w:t>
      </w:r>
      <w:r w:rsidRPr="0051716D">
        <w:t xml:space="preserve"> due to infection across the country every year</w:t>
      </w:r>
      <w:r>
        <w:t>. I know that a</w:t>
      </w:r>
      <w:r w:rsidRPr="0051716D">
        <w:t>bout 1</w:t>
      </w:r>
      <w:r>
        <w:t>%</w:t>
      </w:r>
      <w:r w:rsidRPr="0051716D">
        <w:t xml:space="preserve"> to 2% of the total revisions get infected. Where they do get infected they can be catastrophic in those patients</w:t>
      </w:r>
      <w:r>
        <w:t xml:space="preserve"> who</w:t>
      </w:r>
      <w:r w:rsidRPr="0051716D">
        <w:t xml:space="preserve"> come back for multiple revisions</w:t>
      </w:r>
      <w:r>
        <w:t>. T</w:t>
      </w:r>
      <w:r w:rsidRPr="0051716D">
        <w:t>hat is very costly</w:t>
      </w:r>
      <w:r>
        <w:t>,</w:t>
      </w:r>
      <w:r w:rsidRPr="0051716D">
        <w:t xml:space="preserve"> particularly </w:t>
      </w:r>
      <w:r>
        <w:t>in</w:t>
      </w:r>
      <w:r w:rsidRPr="0051716D">
        <w:t xml:space="preserve"> theatre time</w:t>
      </w:r>
      <w:r>
        <w:t>.</w:t>
      </w:r>
      <w:r w:rsidRPr="0051716D">
        <w:t xml:space="preserve"> </w:t>
      </w:r>
    </w:p>
    <w:p w:rsidR="00790E79" w:rsidP="00811342">
      <w:pPr>
        <w:pStyle w:val="Answer"/>
      </w:pPr>
      <w:r>
        <w:t>There are c</w:t>
      </w:r>
      <w:r w:rsidRPr="0051716D">
        <w:t>hronic respiratory infections</w:t>
      </w:r>
      <w:r>
        <w:t xml:space="preserve">. James has been </w:t>
      </w:r>
      <w:r w:rsidRPr="0051716D">
        <w:t>involve</w:t>
      </w:r>
      <w:r>
        <w:t>d</w:t>
      </w:r>
      <w:r w:rsidRPr="0051716D">
        <w:t xml:space="preserve"> in treating a patient with </w:t>
      </w:r>
      <w:r>
        <w:t>myco</w:t>
      </w:r>
      <w:r w:rsidRPr="0051716D">
        <w:t>bacteria</w:t>
      </w:r>
      <w:r>
        <w:t>l</w:t>
      </w:r>
      <w:r w:rsidRPr="0051716D">
        <w:t xml:space="preserve"> infection</w:t>
      </w:r>
      <w:r>
        <w:t xml:space="preserve">. That is </w:t>
      </w:r>
      <w:r w:rsidRPr="0051716D">
        <w:t>particularly tricky, but we have</w:t>
      </w:r>
      <w:r>
        <w:t xml:space="preserve"> also</w:t>
      </w:r>
      <w:r w:rsidRPr="0051716D">
        <w:t xml:space="preserve"> heard</w:t>
      </w:r>
      <w:r>
        <w:t xml:space="preserve"> about</w:t>
      </w:r>
      <w:r w:rsidRPr="0051716D">
        <w:t xml:space="preserve"> pseudomonas and so </w:t>
      </w:r>
      <w:r>
        <w:t xml:space="preserve">on. </w:t>
      </w:r>
    </w:p>
    <w:p w:rsidR="00811342" w:rsidP="00811342">
      <w:pPr>
        <w:pStyle w:val="Answer"/>
      </w:pPr>
      <w:r>
        <w:t>There are also uri</w:t>
      </w:r>
      <w:r w:rsidRPr="0051716D">
        <w:t>nary tract infections</w:t>
      </w:r>
      <w:r w:rsidR="00790E79">
        <w:t>,</w:t>
      </w:r>
      <w:r>
        <w:t xml:space="preserve"> which in some respects are</w:t>
      </w:r>
      <w:r w:rsidRPr="0051716D">
        <w:t xml:space="preserve"> perhaps a little more complicated</w:t>
      </w:r>
      <w:r>
        <w:t>,</w:t>
      </w:r>
      <w:r w:rsidRPr="0051716D">
        <w:t xml:space="preserve"> but there is a large burden of chronic urinary tract infections</w:t>
      </w:r>
      <w:r>
        <w:t xml:space="preserve"> where</w:t>
      </w:r>
      <w:r w:rsidRPr="0051716D">
        <w:t xml:space="preserve"> </w:t>
      </w:r>
      <w:r>
        <w:t>phage</w:t>
      </w:r>
      <w:r w:rsidRPr="0051716D">
        <w:t xml:space="preserve"> has the potential to be very useful.</w:t>
      </w:r>
    </w:p>
    <w:p w:rsidR="00811342" w:rsidP="00811342">
      <w:pPr>
        <w:pStyle w:val="Question"/>
        <w:numPr>
          <w:ilvl w:val="0"/>
          <w:numId w:val="9"/>
        </w:numPr>
      </w:pPr>
      <w:sdt>
        <w:sdtPr>
          <w:alias w:val="Member"/>
          <w:tag w:val="&lt;Member mnisId='4443' dodsId='137172'&gt;"/>
          <w:id w:val="182486493"/>
          <w:placeholder>
            <w:docPart w:val="41AB0DBF8A0C40DCB740A371524148D9"/>
          </w:placeholder>
          <w:richText/>
        </w:sdtPr>
        <w:sdtContent>
          <w:r w:rsidRPr="0051716D">
            <w:rPr>
              <w:b/>
            </w:rPr>
            <w:t>Carol Monaghan:</w:t>
          </w:r>
        </w:sdtContent>
      </w:sdt>
      <w:r>
        <w:t xml:space="preserve"> </w:t>
      </w:r>
      <w:r w:rsidRPr="0051716D">
        <w:t>That tends to be in more elderly patients</w:t>
      </w:r>
      <w:r>
        <w:t>, does it not?</w:t>
      </w:r>
    </w:p>
    <w:p w:rsidR="00811342" w:rsidP="00811342">
      <w:pPr>
        <w:pStyle w:val="Answer"/>
      </w:pPr>
      <w:sdt>
        <w:sdtPr>
          <w:alias w:val="Witness"/>
          <w:id w:val="-1352254162"/>
          <w:placeholder>
            <w:docPart w:val="41AB0DBF8A0C40DCB740A371524148D9"/>
          </w:placeholder>
          <w:richText/>
        </w:sdtPr>
        <w:sdtContent>
          <w:r w:rsidRPr="0051716D">
            <w:rPr>
              <w:b/>
              <w:i/>
            </w:rPr>
            <w:t>Dr Jones:</w:t>
          </w:r>
        </w:sdtContent>
      </w:sdt>
      <w:r>
        <w:t xml:space="preserve"> E</w:t>
      </w:r>
      <w:r w:rsidRPr="0051716D">
        <w:t>lderly patients and women</w:t>
      </w:r>
      <w:r>
        <w:t xml:space="preserve"> get more urinary tract infections, but James may wish to add some indications to the list.</w:t>
      </w:r>
    </w:p>
    <w:p w:rsidR="00811342" w:rsidP="00811342">
      <w:pPr>
        <w:pStyle w:val="Answer"/>
      </w:pPr>
      <w:sdt>
        <w:sdtPr>
          <w:alias w:val="Witness"/>
          <w:id w:val="1187942782"/>
          <w:placeholder>
            <w:docPart w:val="41AB0DBF8A0C40DCB740A371524148D9"/>
          </w:placeholder>
          <w:richText/>
        </w:sdtPr>
        <w:sdtContent>
          <w:r w:rsidRPr="0051716D">
            <w:rPr>
              <w:b/>
              <w:i/>
            </w:rPr>
            <w:t>Dr Soothill:</w:t>
          </w:r>
        </w:sdtContent>
      </w:sdt>
      <w:r>
        <w:t xml:space="preserve"> </w:t>
      </w:r>
      <w:r w:rsidRPr="0051716D">
        <w:t>I have to say that at the moment I</w:t>
      </w:r>
      <w:r>
        <w:t xml:space="preserve"> am</w:t>
      </w:r>
      <w:r w:rsidRPr="0051716D">
        <w:t xml:space="preserve"> obsessed with</w:t>
      </w:r>
      <w:r>
        <w:t xml:space="preserve"> </w:t>
      </w:r>
      <w:r w:rsidRPr="0051716D">
        <w:t>trying to get rid of gut</w:t>
      </w:r>
      <w:r>
        <w:t xml:space="preserve"> carriage.</w:t>
      </w:r>
    </w:p>
    <w:p w:rsidR="00811342" w:rsidP="00811342">
      <w:pPr>
        <w:pStyle w:val="Question"/>
        <w:numPr>
          <w:ilvl w:val="0"/>
          <w:numId w:val="9"/>
        </w:numPr>
      </w:pPr>
      <w:sdt>
        <w:sdtPr>
          <w:alias w:val="Member"/>
          <w:tag w:val="&lt;Member mnisId='4443' dodsId='137172'&gt;"/>
          <w:id w:val="453676922"/>
          <w:placeholder>
            <w:docPart w:val="41AB0DBF8A0C40DCB740A371524148D9"/>
          </w:placeholder>
          <w:richText/>
        </w:sdtPr>
        <w:sdtContent>
          <w:r w:rsidRPr="0051716D">
            <w:rPr>
              <w:b/>
            </w:rPr>
            <w:t>Carol Monaghan:</w:t>
          </w:r>
        </w:sdtContent>
      </w:sdt>
      <w:r>
        <w:t xml:space="preserve"> F</w:t>
      </w:r>
      <w:r w:rsidRPr="0051716D">
        <w:t>or different reasons</w:t>
      </w:r>
      <w:r>
        <w:t>.</w:t>
      </w:r>
    </w:p>
    <w:p w:rsidR="00811342" w:rsidP="00811342">
      <w:pPr>
        <w:pStyle w:val="Answer"/>
      </w:pPr>
      <w:sdt>
        <w:sdtPr>
          <w:alias w:val="Witness"/>
          <w:id w:val="1006555853"/>
          <w:placeholder>
            <w:docPart w:val="41AB0DBF8A0C40DCB740A371524148D9"/>
          </w:placeholder>
          <w:richText/>
        </w:sdtPr>
        <w:sdtContent>
          <w:r w:rsidRPr="0051716D">
            <w:rPr>
              <w:b/>
              <w:i/>
            </w:rPr>
            <w:t>Dr Soothill:</w:t>
          </w:r>
        </w:sdtContent>
      </w:sdt>
      <w:r>
        <w:t xml:space="preserve"> </w:t>
      </w:r>
      <w:r w:rsidRPr="0051716D">
        <w:t>Yes. I am very worried about where things are going</w:t>
      </w:r>
      <w:r>
        <w:t>. I a</w:t>
      </w:r>
      <w:r w:rsidRPr="0051716D">
        <w:t>m very focused on the idea</w:t>
      </w:r>
      <w:r>
        <w:t xml:space="preserve"> </w:t>
      </w:r>
      <w:r w:rsidRPr="0051716D">
        <w:t>that we have to do something to stop this because resistance is getting worse in</w:t>
      </w:r>
      <w:r>
        <w:t xml:space="preserve"> </w:t>
      </w:r>
      <w:r w:rsidR="00790E79">
        <w:t>E</w:t>
      </w:r>
      <w:r>
        <w:t>.</w:t>
      </w:r>
      <w:r w:rsidR="00DF7003">
        <w:t xml:space="preserve"> </w:t>
      </w:r>
      <w:r>
        <w:t>coli-like</w:t>
      </w:r>
      <w:r w:rsidRPr="0051716D">
        <w:t xml:space="preserve"> bacteria. The beauty of working on that</w:t>
      </w:r>
      <w:r w:rsidR="00790E79">
        <w:t>,</w:t>
      </w:r>
      <w:r w:rsidRPr="0051716D">
        <w:t xml:space="preserve"> too</w:t>
      </w:r>
      <w:r w:rsidR="00790E79">
        <w:t>,</w:t>
      </w:r>
      <w:r w:rsidRPr="0051716D">
        <w:t xml:space="preserve"> is that you are not in a hurry</w:t>
      </w:r>
      <w:r>
        <w:t>;</w:t>
      </w:r>
      <w:r w:rsidRPr="0051716D">
        <w:t xml:space="preserve"> you do not need to put high doses of phages in</w:t>
      </w:r>
      <w:r>
        <w:t xml:space="preserve">; </w:t>
      </w:r>
      <w:r w:rsidRPr="0051716D">
        <w:t>you can count what is going on and see what is happening.</w:t>
      </w:r>
    </w:p>
    <w:p w:rsidR="00CE7DE3" w:rsidP="00811342">
      <w:pPr>
        <w:pStyle w:val="Answer"/>
      </w:pPr>
      <w:r>
        <w:t xml:space="preserve">CRISPR does have some worries in that effectively it is the release of GM organisms. One of the </w:t>
      </w:r>
      <w:r w:rsidRPr="0051716D">
        <w:t>questions around that kind of thing is whether anybody is ever going to use them</w:t>
      </w:r>
      <w:r>
        <w:t>. T</w:t>
      </w:r>
      <w:r w:rsidRPr="0051716D">
        <w:t xml:space="preserve">hose conversations need to start now because we should be </w:t>
      </w:r>
      <w:r>
        <w:t>beginning</w:t>
      </w:r>
      <w:r w:rsidRPr="0051716D">
        <w:t xml:space="preserve"> to </w:t>
      </w:r>
      <w:r>
        <w:t>use</w:t>
      </w:r>
      <w:r w:rsidRPr="0051716D">
        <w:t xml:space="preserve"> something to control these gut carriages. </w:t>
      </w:r>
      <w:r>
        <w:t xml:space="preserve">Phages are </w:t>
      </w:r>
      <w:r w:rsidRPr="0051716D">
        <w:t xml:space="preserve">one possibility; </w:t>
      </w:r>
      <w:r>
        <w:t>p</w:t>
      </w:r>
      <w:r w:rsidRPr="0051716D">
        <w:t>robiotics are another. This is another thing</w:t>
      </w:r>
      <w:r>
        <w:t>. P</w:t>
      </w:r>
      <w:r w:rsidRPr="0051716D">
        <w:t>erhaps try</w:t>
      </w:r>
      <w:r>
        <w:t>ing</w:t>
      </w:r>
      <w:r w:rsidRPr="0051716D">
        <w:t xml:space="preserve"> to set up some kind of body between</w:t>
      </w:r>
      <w:r>
        <w:t xml:space="preserve"> the MRC</w:t>
      </w:r>
      <w:r w:rsidRPr="0051716D">
        <w:t xml:space="preserve"> </w:t>
      </w:r>
      <w:r>
        <w:t>and</w:t>
      </w:r>
      <w:r w:rsidRPr="0051716D">
        <w:t xml:space="preserve"> </w:t>
      </w:r>
      <w:r>
        <w:t>B</w:t>
      </w:r>
      <w:r w:rsidRPr="0051716D">
        <w:t>BS</w:t>
      </w:r>
      <w:r>
        <w:t>RC</w:t>
      </w:r>
      <w:r w:rsidRPr="0051716D">
        <w:t xml:space="preserve"> to discuss with scientists whether you are going to do this and what you</w:t>
      </w:r>
      <w:r>
        <w:t xml:space="preserve"> are and are not</w:t>
      </w:r>
      <w:r w:rsidRPr="0051716D">
        <w:t xml:space="preserve"> going to do</w:t>
      </w:r>
      <w:r>
        <w:t xml:space="preserve"> </w:t>
      </w:r>
      <w:r w:rsidRPr="0051716D">
        <w:t>would be good</w:t>
      </w:r>
      <w:r>
        <w:t>.</w:t>
      </w:r>
      <w:r w:rsidRPr="0051716D">
        <w:t xml:space="preserve"> </w:t>
      </w:r>
      <w:r>
        <w:t>If</w:t>
      </w:r>
      <w:r w:rsidRPr="0051716D">
        <w:t xml:space="preserve"> it was funded more by MRC and less by BBSRC it would be more </w:t>
      </w:r>
      <w:r>
        <w:t>medi</w:t>
      </w:r>
      <w:r w:rsidRPr="0051716D">
        <w:t>cally oriented</w:t>
      </w:r>
      <w:r>
        <w:t xml:space="preserve">. </w:t>
      </w:r>
    </w:p>
    <w:p w:rsidR="00811342" w:rsidP="00811342">
      <w:pPr>
        <w:pStyle w:val="Answer"/>
      </w:pPr>
      <w:r>
        <w:t xml:space="preserve">Obviously, farm animals </w:t>
      </w:r>
      <w:r w:rsidRPr="0051716D">
        <w:t xml:space="preserve">have guts full of </w:t>
      </w:r>
      <w:r>
        <w:t xml:space="preserve">resistant </w:t>
      </w:r>
      <w:r w:rsidRPr="0051716D">
        <w:t>bacteria</w:t>
      </w:r>
      <w:r w:rsidR="00CE7DE3">
        <w:t>,</w:t>
      </w:r>
      <w:r>
        <w:t xml:space="preserve"> too. There is a problem about people with guts full of resistant bacteria</w:t>
      </w:r>
      <w:r w:rsidRPr="0051716D">
        <w:t xml:space="preserve"> </w:t>
      </w:r>
      <w:r>
        <w:t xml:space="preserve">arriving in large numbers in planes from countries all over the world. With the best will in the world, if you try to control antibiotic use in hospitals and the </w:t>
      </w:r>
      <w:r w:rsidRPr="0051716D">
        <w:t xml:space="preserve">resistance </w:t>
      </w:r>
      <w:r>
        <w:t>is already there</w:t>
      </w:r>
      <w:r w:rsidR="00092A3E">
        <w:t>,</w:t>
      </w:r>
      <w:r>
        <w:t xml:space="preserve"> you will use some antibiotics and there is </w:t>
      </w:r>
      <w:r w:rsidR="00CE7DE3">
        <w:t xml:space="preserve">going to be </w:t>
      </w:r>
      <w:r>
        <w:t>a problem</w:t>
      </w:r>
      <w:r w:rsidR="006974E3">
        <w:t xml:space="preserve"> that</w:t>
      </w:r>
      <w:r>
        <w:t xml:space="preserve"> is going to get into the environment. Therefore, sorting out the environment of hospitals and having better, faster and cheaper screening for this carriage is important</w:t>
      </w:r>
      <w:r w:rsidR="00CE7DE3">
        <w:t>,</w:t>
      </w:r>
      <w:r>
        <w:t xml:space="preserve"> too.</w:t>
      </w:r>
    </w:p>
    <w:p w:rsidR="00CE7DE3" w:rsidP="00811342">
      <w:pPr>
        <w:pStyle w:val="Question"/>
        <w:numPr>
          <w:ilvl w:val="0"/>
          <w:numId w:val="9"/>
        </w:numPr>
      </w:pPr>
      <w:sdt>
        <w:sdtPr>
          <w:alias w:val="Member"/>
          <w:tag w:val="&lt;Member mnisId='3950' dodsId='54004'&gt;"/>
          <w:id w:val="-1716343374"/>
          <w:placeholder>
            <w:docPart w:val="41AB0DBF8A0C40DCB740A371524148D9"/>
          </w:placeholder>
          <w:richText/>
        </w:sdtPr>
        <w:sdtContent>
          <w:r w:rsidRPr="0051716D" w:rsidR="00811342">
            <w:rPr>
              <w:b/>
            </w:rPr>
            <w:t>Tracey Crouch:</w:t>
          </w:r>
        </w:sdtContent>
      </w:sdt>
      <w:r w:rsidR="00811342">
        <w:t xml:space="preserve"> </w:t>
      </w:r>
      <w:r w:rsidRPr="00D15015" w:rsidR="00811342">
        <w:t>I</w:t>
      </w:r>
      <w:r>
        <w:t>,</w:t>
      </w:r>
      <w:r w:rsidRPr="00D15015" w:rsidR="00811342">
        <w:t xml:space="preserve"> too</w:t>
      </w:r>
      <w:r>
        <w:t>,</w:t>
      </w:r>
      <w:r w:rsidRPr="00D15015" w:rsidR="00811342">
        <w:t xml:space="preserve"> am totally obsessed with gut health at the moment</w:t>
      </w:r>
      <w:r>
        <w:t>,</w:t>
      </w:r>
      <w:r w:rsidRPr="00D15015" w:rsidR="00811342">
        <w:t xml:space="preserve"> for all the right reasons. </w:t>
      </w:r>
    </w:p>
    <w:p w:rsidR="00811342" w:rsidP="00CE7DE3">
      <w:pPr>
        <w:pStyle w:val="Question"/>
        <w:numPr>
          <w:ilvl w:val="0"/>
          <w:numId w:val="0"/>
        </w:numPr>
        <w:ind w:left="794"/>
      </w:pPr>
      <w:r w:rsidRPr="00D15015">
        <w:t>I want to ask about the lessons the UK</w:t>
      </w:r>
      <w:r>
        <w:t xml:space="preserve"> can learn from other </w:t>
      </w:r>
      <w:r w:rsidRPr="00D15015">
        <w:t>countries</w:t>
      </w:r>
      <w:r>
        <w:t xml:space="preserve">, particularly the </w:t>
      </w:r>
      <w:r w:rsidRPr="00D15015">
        <w:t>US</w:t>
      </w:r>
      <w:r>
        <w:t>,</w:t>
      </w:r>
      <w:r w:rsidRPr="00D15015">
        <w:t xml:space="preserve"> Australia and Belgium</w:t>
      </w:r>
      <w:r>
        <w:t>,</w:t>
      </w:r>
      <w:r w:rsidRPr="00D15015">
        <w:t xml:space="preserve"> and </w:t>
      </w:r>
      <w:r>
        <w:t>their</w:t>
      </w:r>
      <w:r w:rsidRPr="00D15015">
        <w:t xml:space="preserve"> wider use of phage treatments and therapies</w:t>
      </w:r>
      <w:r>
        <w:t>. Dr</w:t>
      </w:r>
      <w:r w:rsidRPr="00D15015">
        <w:t xml:space="preserve"> Jones</w:t>
      </w:r>
      <w:r>
        <w:t xml:space="preserve">, in answer to my colleague you highlighted </w:t>
      </w:r>
      <w:r w:rsidRPr="00D15015">
        <w:t xml:space="preserve">specific conditions </w:t>
      </w:r>
      <w:r>
        <w:t xml:space="preserve">for which </w:t>
      </w:r>
      <w:r w:rsidRPr="00D15015">
        <w:t>this could be used</w:t>
      </w:r>
      <w:r>
        <w:t>.</w:t>
      </w:r>
      <w:r w:rsidRPr="00D15015">
        <w:t xml:space="preserve"> We are aware that Georgia and Poland are using phage therapy</w:t>
      </w:r>
      <w:r>
        <w:t xml:space="preserve"> in broad,</w:t>
      </w:r>
      <w:r w:rsidRPr="00D15015">
        <w:t xml:space="preserve"> general terms. Is there any data we can get from their standard use of phage therapy for those particular patients you highlighted and use</w:t>
      </w:r>
      <w:r>
        <w:t xml:space="preserve"> it as</w:t>
      </w:r>
      <w:r w:rsidRPr="00D15015">
        <w:t xml:space="preserve"> an example of how it is better, cheaper</w:t>
      </w:r>
      <w:r w:rsidR="00CE7DE3">
        <w:t>,</w:t>
      </w:r>
      <w:r w:rsidRPr="00D15015">
        <w:t xml:space="preserve"> etc?</w:t>
      </w:r>
    </w:p>
    <w:p w:rsidR="00CE7DE3" w:rsidP="00811342">
      <w:pPr>
        <w:pStyle w:val="Answer"/>
      </w:pPr>
      <w:sdt>
        <w:sdtPr>
          <w:alias w:val="Witness"/>
          <w:id w:val="-1015762670"/>
          <w:placeholder>
            <w:docPart w:val="41AB0DBF8A0C40DCB740A371524148D9"/>
          </w:placeholder>
          <w:richText/>
        </w:sdtPr>
        <w:sdtContent>
          <w:r w:rsidRPr="00D15015" w:rsidR="00811342">
            <w:rPr>
              <w:b/>
              <w:i/>
            </w:rPr>
            <w:t>Dr Jones:</w:t>
          </w:r>
        </w:sdtContent>
      </w:sdt>
      <w:r w:rsidR="00811342">
        <w:t xml:space="preserve"> </w:t>
      </w:r>
      <w:r w:rsidRPr="00D15015" w:rsidR="00811342">
        <w:t>They have been doing it for a very long time and they have an awful lot of historical data</w:t>
      </w:r>
      <w:r w:rsidR="00811342">
        <w:t xml:space="preserve">. A </w:t>
      </w:r>
      <w:r w:rsidRPr="00D15015" w:rsidR="00811342">
        <w:t>lot of that is not accessible to us as a western audience. There are a few review articles out there</w:t>
      </w:r>
      <w:r w:rsidR="00811342">
        <w:t xml:space="preserve">, but they tend not to cover what I imagine would be the </w:t>
      </w:r>
      <w:r w:rsidRPr="00D15015" w:rsidR="00811342">
        <w:t xml:space="preserve">scope of the data that is there. </w:t>
      </w:r>
    </w:p>
    <w:p w:rsidR="00811342" w:rsidP="00811342">
      <w:pPr>
        <w:pStyle w:val="Answer"/>
      </w:pPr>
      <w:r w:rsidRPr="00D15015">
        <w:t>The short answer in terms of modern evidence</w:t>
      </w:r>
      <w:r w:rsidR="00CE7DE3">
        <w:t xml:space="preserve"> </w:t>
      </w:r>
      <w:r w:rsidR="00CE7DE3">
        <w:t>is:</w:t>
      </w:r>
      <w:r w:rsidR="00CE7DE3">
        <w:t xml:space="preserve"> not really</w:t>
      </w:r>
      <w:r>
        <w:t xml:space="preserve">. </w:t>
      </w:r>
      <w:r w:rsidRPr="00D15015">
        <w:t>I cannot think of a huge amount of modern evidence</w:t>
      </w:r>
      <w:r>
        <w:t xml:space="preserve">, </w:t>
      </w:r>
      <w:r w:rsidRPr="00D15015">
        <w:t>not that it would match what I</w:t>
      </w:r>
      <w:r>
        <w:t xml:space="preserve"> would</w:t>
      </w:r>
      <w:r w:rsidRPr="00D15015">
        <w:t xml:space="preserve"> have in my head as being what I perceive to be the amount of use being made of it in that context. There has been a lot of historical evidence</w:t>
      </w:r>
      <w:r>
        <w:t xml:space="preserve">. In the UK in </w:t>
      </w:r>
      <w:r w:rsidRPr="00D15015">
        <w:t xml:space="preserve">2009 </w:t>
      </w:r>
      <w:r>
        <w:t xml:space="preserve">a defence </w:t>
      </w:r>
      <w:r w:rsidRPr="00D15015">
        <w:t xml:space="preserve">threat reduction project translated a vast </w:t>
      </w:r>
      <w:r w:rsidRPr="00D15015">
        <w:t xml:space="preserve">quantity of historical data from Russia and </w:t>
      </w:r>
      <w:r>
        <w:t xml:space="preserve">Georgia, which </w:t>
      </w:r>
      <w:r w:rsidRPr="00D15015">
        <w:t>was very interesting</w:t>
      </w:r>
      <w:r>
        <w:t xml:space="preserve">. I think a lot of people </w:t>
      </w:r>
      <w:r w:rsidRPr="00D15015">
        <w:t>would look at th</w:t>
      </w:r>
      <w:r>
        <w:t>at. It</w:t>
      </w:r>
      <w:r w:rsidRPr="00D15015">
        <w:t xml:space="preserve"> probably would not be evidence that would come up to our standards today</w:t>
      </w:r>
      <w:r>
        <w:t xml:space="preserve">, but it </w:t>
      </w:r>
      <w:r w:rsidRPr="00D15015">
        <w:t xml:space="preserve">certainly paints </w:t>
      </w:r>
      <w:r>
        <w:t xml:space="preserve">a </w:t>
      </w:r>
      <w:r w:rsidRPr="00D15015">
        <w:t>historical picture</w:t>
      </w:r>
      <w:r>
        <w:t>. In</w:t>
      </w:r>
      <w:r w:rsidRPr="00D15015">
        <w:t xml:space="preserve"> terms of modern evidence</w:t>
      </w:r>
      <w:r w:rsidR="00021E70">
        <w:t>,</w:t>
      </w:r>
      <w:r w:rsidRPr="00D15015">
        <w:t xml:space="preserve"> I can</w:t>
      </w:r>
      <w:r>
        <w:t>not</w:t>
      </w:r>
      <w:r w:rsidRPr="00D15015">
        <w:t xml:space="preserve"> put my hand on </w:t>
      </w:r>
      <w:r>
        <w:t xml:space="preserve">a </w:t>
      </w:r>
      <w:r w:rsidRPr="00D15015">
        <w:t>lot.</w:t>
      </w:r>
    </w:p>
    <w:p w:rsidR="00811342" w:rsidP="00811342">
      <w:pPr>
        <w:pStyle w:val="Question"/>
        <w:numPr>
          <w:ilvl w:val="0"/>
          <w:numId w:val="9"/>
        </w:numPr>
      </w:pPr>
      <w:sdt>
        <w:sdtPr>
          <w:alias w:val="Member"/>
          <w:tag w:val="&lt;Member mnisId='3950' dodsId='54004'&gt;"/>
          <w:id w:val="-2078267056"/>
          <w:placeholder>
            <w:docPart w:val="41AB0DBF8A0C40DCB740A371524148D9"/>
          </w:placeholder>
          <w:richText/>
        </w:sdtPr>
        <w:sdtContent>
          <w:r w:rsidRPr="00D15015">
            <w:rPr>
              <w:b/>
            </w:rPr>
            <w:t>Tracey Crouch:</w:t>
          </w:r>
        </w:sdtContent>
      </w:sdt>
      <w:r>
        <w:t xml:space="preserve"> </w:t>
      </w:r>
      <w:r w:rsidRPr="00D15015">
        <w:t xml:space="preserve">I can understand why </w:t>
      </w:r>
      <w:r>
        <w:t>one would not have access to Russian data, but what about Poland?</w:t>
      </w:r>
    </w:p>
    <w:p w:rsidR="00811342" w:rsidP="00811342">
      <w:pPr>
        <w:pStyle w:val="Answer"/>
      </w:pPr>
      <w:sdt>
        <w:sdtPr>
          <w:alias w:val="Witness"/>
          <w:id w:val="1455525932"/>
          <w:placeholder>
            <w:docPart w:val="41AB0DBF8A0C40DCB740A371524148D9"/>
          </w:placeholder>
          <w:richText/>
        </w:sdtPr>
        <w:sdtContent>
          <w:r w:rsidRPr="00D15015">
            <w:rPr>
              <w:b/>
              <w:i/>
            </w:rPr>
            <w:t>Dr Jones:</w:t>
          </w:r>
        </w:sdtContent>
      </w:sdt>
      <w:r>
        <w:t xml:space="preserve"> </w:t>
      </w:r>
      <w:r w:rsidRPr="00D15015">
        <w:t>There are some reviews from Poland. There is quite a lot of literature about work done in the</w:t>
      </w:r>
      <w:r w:rsidR="00ED6228">
        <w:t xml:space="preserve"> ’</w:t>
      </w:r>
      <w:r w:rsidRPr="00D15015">
        <w:t>80s,</w:t>
      </w:r>
      <w:r w:rsidR="00ED6228">
        <w:t xml:space="preserve"> ’</w:t>
      </w:r>
      <w:r w:rsidRPr="00D15015">
        <w:t>90s and early 2000s</w:t>
      </w:r>
      <w:r>
        <w:t>. O</w:t>
      </w:r>
      <w:r w:rsidRPr="00D15015">
        <w:t>ff the top of my head, I cannot think of a particularly recent review from Poland</w:t>
      </w:r>
      <w:r>
        <w:t>, but, as to the data they have there and the paper I am thinking of, they published in the region of 1,500 patients that they treated over, I think, 10 years or so. How much of a snapshot of data that is I do not know.</w:t>
      </w:r>
    </w:p>
    <w:p w:rsidR="00811342" w:rsidP="00811342">
      <w:pPr>
        <w:pStyle w:val="Question"/>
        <w:numPr>
          <w:ilvl w:val="0"/>
          <w:numId w:val="9"/>
        </w:numPr>
      </w:pPr>
      <w:sdt>
        <w:sdtPr>
          <w:alias w:val="Member"/>
          <w:tag w:val="&lt;Member mnisId='3950' dodsId='54004'&gt;"/>
          <w:id w:val="-911088556"/>
          <w:placeholder>
            <w:docPart w:val="41AB0DBF8A0C40DCB740A371524148D9"/>
          </w:placeholder>
          <w:richText/>
        </w:sdtPr>
        <w:sdtContent>
          <w:r w:rsidRPr="00550F29">
            <w:rPr>
              <w:b/>
            </w:rPr>
            <w:t>Tracey Crouch:</w:t>
          </w:r>
        </w:sdtContent>
      </w:sdt>
      <w:r>
        <w:t xml:space="preserve"> </w:t>
      </w:r>
      <w:r w:rsidRPr="00D15015">
        <w:t>I appreciate that we have an obesity crisis here in the UK</w:t>
      </w:r>
      <w:r>
        <w:t xml:space="preserve"> and diabetes is </w:t>
      </w:r>
      <w:r w:rsidRPr="00D15015">
        <w:t>very much linked to that. It may not be the</w:t>
      </w:r>
      <w:r>
        <w:t xml:space="preserve"> same</w:t>
      </w:r>
      <w:r w:rsidRPr="00D15015">
        <w:t xml:space="preserve"> levels of diabetes</w:t>
      </w:r>
      <w:r>
        <w:t xml:space="preserve"> and obesity that exist in </w:t>
      </w:r>
      <w:r w:rsidRPr="00D15015">
        <w:t>Poland</w:t>
      </w:r>
      <w:r>
        <w:t xml:space="preserve">, but </w:t>
      </w:r>
      <w:r w:rsidRPr="00D15015">
        <w:t xml:space="preserve">presumably </w:t>
      </w:r>
      <w:r>
        <w:t xml:space="preserve">there is </w:t>
      </w:r>
      <w:r w:rsidRPr="00D15015">
        <w:t xml:space="preserve">diabetic foot in Poland and </w:t>
      </w:r>
      <w:r w:rsidR="00CE7DE3">
        <w:t xml:space="preserve">it </w:t>
      </w:r>
      <w:r w:rsidRPr="00D15015">
        <w:t>is treated by phage therapy</w:t>
      </w:r>
      <w:r>
        <w:t>. Y</w:t>
      </w:r>
      <w:r w:rsidRPr="00D15015">
        <w:t xml:space="preserve">ou are saying you have no access to any kind of </w:t>
      </w:r>
      <w:r w:rsidR="00CE7DE3">
        <w:t>phage</w:t>
      </w:r>
      <w:r w:rsidRPr="00D15015" w:rsidR="00CE7DE3">
        <w:t xml:space="preserve"> therapy </w:t>
      </w:r>
      <w:r w:rsidRPr="00D15015">
        <w:t xml:space="preserve">data that would </w:t>
      </w:r>
      <w:r>
        <w:t>show</w:t>
      </w:r>
      <w:r w:rsidRPr="00D15015">
        <w:t xml:space="preserve"> how </w:t>
      </w:r>
      <w:r w:rsidR="00ED6228">
        <w:t xml:space="preserve">it </w:t>
      </w:r>
      <w:r>
        <w:t>i</w:t>
      </w:r>
      <w:r w:rsidRPr="00D15015">
        <w:t xml:space="preserve">s treated </w:t>
      </w:r>
      <w:r>
        <w:t>in Poland.</w:t>
      </w:r>
    </w:p>
    <w:p w:rsidR="00CE7DE3" w:rsidP="00811342">
      <w:pPr>
        <w:pStyle w:val="Answer"/>
      </w:pPr>
      <w:sdt>
        <w:sdtPr>
          <w:alias w:val="Witness"/>
          <w:id w:val="1992056651"/>
          <w:placeholder>
            <w:docPart w:val="41AB0DBF8A0C40DCB740A371524148D9"/>
          </w:placeholder>
          <w:richText/>
        </w:sdtPr>
        <w:sdtContent>
          <w:r w:rsidRPr="00550F29" w:rsidR="00811342">
            <w:rPr>
              <w:b/>
              <w:i/>
            </w:rPr>
            <w:t>Dr Jones:</w:t>
          </w:r>
        </w:sdtContent>
      </w:sdt>
      <w:r w:rsidR="00811342">
        <w:t xml:space="preserve"> </w:t>
      </w:r>
      <w:r w:rsidR="00811342">
        <w:rPr>
          <w:bCs/>
          <w:iCs/>
        </w:rPr>
        <w:t>T</w:t>
      </w:r>
      <w:r w:rsidRPr="00D15015" w:rsidR="00811342">
        <w:t>here is some clinical data there</w:t>
      </w:r>
      <w:r w:rsidR="00811342">
        <w:t>,</w:t>
      </w:r>
      <w:r w:rsidRPr="00D15015" w:rsidR="00811342">
        <w:t xml:space="preserve"> but it is not to the extent that matches what I believe is probably the reality on the ground</w:t>
      </w:r>
      <w:r w:rsidR="00811342">
        <w:t>. T</w:t>
      </w:r>
      <w:r w:rsidRPr="00D15015" w:rsidR="00811342">
        <w:t xml:space="preserve">hey </w:t>
      </w:r>
      <w:r w:rsidR="00811342">
        <w:t xml:space="preserve">have </w:t>
      </w:r>
      <w:r w:rsidRPr="00D15015" w:rsidR="00811342">
        <w:t>publish</w:t>
      </w:r>
      <w:r w:rsidR="00811342">
        <w:t>ed</w:t>
      </w:r>
      <w:r w:rsidRPr="00D15015" w:rsidR="00811342">
        <w:t xml:space="preserve"> </w:t>
      </w:r>
      <w:r w:rsidR="00811342">
        <w:t>about</w:t>
      </w:r>
      <w:r w:rsidRPr="00D15015" w:rsidR="00811342">
        <w:t xml:space="preserve"> 1</w:t>
      </w:r>
      <w:r w:rsidR="00811342">
        <w:t>,</w:t>
      </w:r>
      <w:r w:rsidRPr="00D15015" w:rsidR="00811342">
        <w:t>500 in t</w:t>
      </w:r>
      <w:r w:rsidR="00811342">
        <w:t>he</w:t>
      </w:r>
      <w:r w:rsidRPr="00D15015" w:rsidR="00811342">
        <w:t xml:space="preserve"> paper I can think of, but they have been doing it for so long that th</w:t>
      </w:r>
      <w:r w:rsidR="00811342">
        <w:t>ose</w:t>
      </w:r>
      <w:r w:rsidRPr="00D15015" w:rsidR="00811342">
        <w:t xml:space="preserve"> 1</w:t>
      </w:r>
      <w:r w:rsidR="00811342">
        <w:t>,</w:t>
      </w:r>
      <w:r w:rsidRPr="00D15015" w:rsidR="00811342">
        <w:t>500 patients will not be representative of the broader context</w:t>
      </w:r>
      <w:r w:rsidR="00811342">
        <w:t xml:space="preserve">. </w:t>
      </w:r>
    </w:p>
    <w:p w:rsidR="00811342" w:rsidP="00811342">
      <w:pPr>
        <w:pStyle w:val="Answer"/>
      </w:pPr>
      <w:r>
        <w:t>If</w:t>
      </w:r>
      <w:r w:rsidRPr="00D15015">
        <w:t xml:space="preserve"> we think about tha</w:t>
      </w:r>
      <w:r>
        <w:t xml:space="preserve">t in our context and imagine we have </w:t>
      </w:r>
      <w:r w:rsidRPr="00D15015">
        <w:t>antibiotics and somewhere in the eastern bloc ha</w:t>
      </w:r>
      <w:r>
        <w:t>s not</w:t>
      </w:r>
      <w:r w:rsidR="00CE7DE3">
        <w:t>,</w:t>
      </w:r>
      <w:r w:rsidRPr="00D15015">
        <w:t xml:space="preserve"> and we</w:t>
      </w:r>
      <w:r>
        <w:t xml:space="preserve"> a</w:t>
      </w:r>
      <w:r w:rsidRPr="00D15015">
        <w:t>re looking at others</w:t>
      </w:r>
      <w:r>
        <w:t xml:space="preserve">, would </w:t>
      </w:r>
      <w:r w:rsidRPr="00D15015">
        <w:t xml:space="preserve">we publish </w:t>
      </w:r>
      <w:r>
        <w:t>our</w:t>
      </w:r>
      <w:r w:rsidRPr="00D15015">
        <w:t xml:space="preserve"> routine uses of antibiotics</w:t>
      </w:r>
      <w:r>
        <w:t>? P</w:t>
      </w:r>
      <w:r w:rsidRPr="00D15015">
        <w:t>robably not</w:t>
      </w:r>
      <w:r>
        <w:t>. Where it is routinely used</w:t>
      </w:r>
      <w:r w:rsidR="00ED6228">
        <w:t>,</w:t>
      </w:r>
      <w:r>
        <w:t xml:space="preserve"> I am not sure there would necessarily be the same motivation to publish that we would have here for using phage, for example.</w:t>
      </w:r>
    </w:p>
    <w:p w:rsidR="00811342" w:rsidP="00811342">
      <w:pPr>
        <w:pStyle w:val="Question"/>
        <w:numPr>
          <w:ilvl w:val="0"/>
          <w:numId w:val="9"/>
        </w:numPr>
      </w:pPr>
      <w:sdt>
        <w:sdtPr>
          <w:alias w:val="Member"/>
          <w:tag w:val="&lt;Member mnisId='1489' dodsId='40783'&gt;"/>
          <w:id w:val="582111048"/>
          <w:placeholder>
            <w:docPart w:val="41AB0DBF8A0C40DCB740A371524148D9"/>
          </w:placeholder>
          <w:richText/>
        </w:sdtPr>
        <w:sdtContent>
          <w:r w:rsidRPr="00D15015">
            <w:rPr>
              <w:b/>
            </w:rPr>
            <w:t>Dawn Butler:</w:t>
          </w:r>
        </w:sdtContent>
      </w:sdt>
      <w:r>
        <w:t xml:space="preserve"> Dr </w:t>
      </w:r>
      <w:r w:rsidRPr="00D15015">
        <w:t>Jones, do you have a breakdown of how much money can be saved and where? It w</w:t>
      </w:r>
      <w:r>
        <w:t xml:space="preserve">ould </w:t>
      </w:r>
      <w:r w:rsidRPr="00D15015">
        <w:t xml:space="preserve">interest the </w:t>
      </w:r>
      <w:r>
        <w:t>C</w:t>
      </w:r>
      <w:r w:rsidRPr="00D15015">
        <w:t>ommittee to see that.</w:t>
      </w:r>
    </w:p>
    <w:p w:rsidR="00811342" w:rsidP="00811342">
      <w:pPr>
        <w:pStyle w:val="Answer"/>
      </w:pPr>
      <w:sdt>
        <w:sdtPr>
          <w:alias w:val="Witness"/>
          <w:id w:val="367265688"/>
          <w:placeholder>
            <w:docPart w:val="41AB0DBF8A0C40DCB740A371524148D9"/>
          </w:placeholder>
          <w:richText/>
        </w:sdtPr>
        <w:sdtContent>
          <w:r w:rsidRPr="00D15015">
            <w:rPr>
              <w:b/>
              <w:i/>
            </w:rPr>
            <w:t>Dr Jones:</w:t>
          </w:r>
        </w:sdtContent>
      </w:sdt>
      <w:r>
        <w:t xml:space="preserve"> </w:t>
      </w:r>
      <w:r w:rsidRPr="00D15015">
        <w:t>I can produce one for you</w:t>
      </w:r>
      <w:r>
        <w:t>.</w:t>
      </w:r>
    </w:p>
    <w:p w:rsidR="00CE7DE3" w:rsidP="00811342">
      <w:pPr>
        <w:pStyle w:val="Question"/>
        <w:numPr>
          <w:ilvl w:val="0"/>
          <w:numId w:val="9"/>
        </w:numPr>
      </w:pPr>
      <w:sdt>
        <w:sdtPr>
          <w:alias w:val="Member"/>
          <w:tag w:val="&lt;Member mnisId='1578' dodsId='40488'&gt;"/>
          <w:id w:val="-823351931"/>
          <w:placeholder>
            <w:docPart w:val="41AB0DBF8A0C40DCB740A371524148D9"/>
          </w:placeholder>
          <w:richText/>
        </w:sdtPr>
        <w:sdtContent>
          <w:r w:rsidRPr="00D15015" w:rsidR="00811342">
            <w:rPr>
              <w:b/>
            </w:rPr>
            <w:t>Chair:</w:t>
          </w:r>
        </w:sdtContent>
      </w:sdt>
      <w:r w:rsidR="00811342">
        <w:t xml:space="preserve"> T</w:t>
      </w:r>
      <w:r w:rsidRPr="00D15015" w:rsidR="00811342">
        <w:t xml:space="preserve">hat would be very helpful. </w:t>
      </w:r>
    </w:p>
    <w:p w:rsidR="00811342" w:rsidP="00CE7DE3">
      <w:pPr>
        <w:pStyle w:val="Question"/>
        <w:numPr>
          <w:ilvl w:val="0"/>
          <w:numId w:val="0"/>
        </w:numPr>
        <w:ind w:left="794"/>
      </w:pPr>
      <w:r w:rsidRPr="00D15015">
        <w:t xml:space="preserve">On sourcing </w:t>
      </w:r>
      <w:r>
        <w:t>and manufacturing pha</w:t>
      </w:r>
      <w:r w:rsidRPr="00D15015">
        <w:t>ges, you said in answer to an earlier question that they can be transported easily</w:t>
      </w:r>
      <w:r>
        <w:t>. W</w:t>
      </w:r>
      <w:r w:rsidRPr="00D15015">
        <w:t xml:space="preserve">hy do we simply not fill our boots with </w:t>
      </w:r>
      <w:r>
        <w:t>what</w:t>
      </w:r>
      <w:r w:rsidRPr="00D15015">
        <w:t>ever we need from those people who do</w:t>
      </w:r>
      <w:r>
        <w:t xml:space="preserve"> </w:t>
      </w:r>
      <w:r w:rsidRPr="00D15015">
        <w:t xml:space="preserve">manufacture </w:t>
      </w:r>
      <w:r>
        <w:t xml:space="preserve">them, </w:t>
      </w:r>
      <w:r w:rsidRPr="00D15015">
        <w:t>perhaps in Poland</w:t>
      </w:r>
      <w:r>
        <w:t>,</w:t>
      </w:r>
      <w:r w:rsidRPr="00D15015">
        <w:t xml:space="preserve"> and</w:t>
      </w:r>
      <w:r>
        <w:t>,</w:t>
      </w:r>
      <w:r w:rsidRPr="00D15015">
        <w:t xml:space="preserve"> therefore, </w:t>
      </w:r>
      <w:r w:rsidR="00CE7DE3">
        <w:t>e</w:t>
      </w:r>
      <w:r w:rsidRPr="00D15015">
        <w:t xml:space="preserve">nable your work to continue beyond the end of </w:t>
      </w:r>
      <w:r>
        <w:t>this year?</w:t>
      </w:r>
    </w:p>
    <w:p w:rsidR="00811342" w:rsidP="00811342">
      <w:pPr>
        <w:pStyle w:val="Answer"/>
      </w:pPr>
      <w:sdt>
        <w:sdtPr>
          <w:alias w:val="Witness"/>
          <w:id w:val="2131975776"/>
          <w:placeholder>
            <w:docPart w:val="41AB0DBF8A0C40DCB740A371524148D9"/>
          </w:placeholder>
          <w:richText/>
        </w:sdtPr>
        <w:sdtContent>
          <w:r w:rsidRPr="00A66F3A">
            <w:rPr>
              <w:b/>
              <w:i/>
            </w:rPr>
            <w:t>Dr Jones:</w:t>
          </w:r>
        </w:sdtContent>
      </w:sdt>
      <w:r>
        <w:t xml:space="preserve"> W</w:t>
      </w:r>
      <w:r w:rsidRPr="00A66F3A">
        <w:t xml:space="preserve">e are getting our </w:t>
      </w:r>
      <w:r>
        <w:t>phages</w:t>
      </w:r>
      <w:r w:rsidRPr="00A66F3A">
        <w:t xml:space="preserve"> mainly from the Belgians</w:t>
      </w:r>
      <w:r>
        <w:t>. T</w:t>
      </w:r>
      <w:r w:rsidRPr="00A66F3A">
        <w:t xml:space="preserve">hey have limited time </w:t>
      </w:r>
      <w:r w:rsidR="000D0C82">
        <w:t>and</w:t>
      </w:r>
      <w:r w:rsidRPr="00A66F3A">
        <w:t xml:space="preserve"> limited capacity</w:t>
      </w:r>
      <w:r>
        <w:t>. T</w:t>
      </w:r>
      <w:r w:rsidRPr="00A66F3A">
        <w:t xml:space="preserve">hey would </w:t>
      </w:r>
      <w:r>
        <w:t xml:space="preserve">rightly </w:t>
      </w:r>
      <w:r w:rsidRPr="00A66F3A">
        <w:t xml:space="preserve">say it is not their job to supply </w:t>
      </w:r>
      <w:r>
        <w:t>phages</w:t>
      </w:r>
      <w:r w:rsidRPr="00A66F3A">
        <w:t xml:space="preserve"> to the NHS</w:t>
      </w:r>
      <w:r>
        <w:t>.</w:t>
      </w:r>
    </w:p>
    <w:p w:rsidR="00811342" w:rsidP="00811342">
      <w:pPr>
        <w:pStyle w:val="Question"/>
        <w:numPr>
          <w:ilvl w:val="0"/>
          <w:numId w:val="9"/>
        </w:numPr>
      </w:pPr>
      <w:sdt>
        <w:sdtPr>
          <w:alias w:val="Member"/>
          <w:tag w:val="&lt;Member mnisId='1578' dodsId='40488'&gt;"/>
          <w:id w:val="85508427"/>
          <w:placeholder>
            <w:docPart w:val="41AB0DBF8A0C40DCB740A371524148D9"/>
          </w:placeholder>
          <w:richText/>
        </w:sdtPr>
        <w:sdtContent>
          <w:r w:rsidRPr="00A66F3A">
            <w:rPr>
              <w:b/>
            </w:rPr>
            <w:t>Chair:</w:t>
          </w:r>
        </w:sdtContent>
      </w:sdt>
      <w:r>
        <w:t xml:space="preserve"> But c</w:t>
      </w:r>
      <w:r w:rsidRPr="00A66F3A">
        <w:t>ommercially</w:t>
      </w:r>
      <w:r w:rsidR="000D0C82">
        <w:t>,</w:t>
      </w:r>
      <w:r w:rsidRPr="00A66F3A">
        <w:t xml:space="preserve"> is</w:t>
      </w:r>
      <w:r>
        <w:t xml:space="preserve"> there </w:t>
      </w:r>
      <w:r w:rsidRPr="00A66F3A">
        <w:t>not a price you pay for it</w:t>
      </w:r>
      <w:r>
        <w:t>?</w:t>
      </w:r>
    </w:p>
    <w:p w:rsidR="00811342" w:rsidP="00811342">
      <w:pPr>
        <w:pStyle w:val="Answer"/>
      </w:pPr>
      <w:sdt>
        <w:sdtPr>
          <w:alias w:val="Witness"/>
          <w:id w:val="-1197532765"/>
          <w:placeholder>
            <w:docPart w:val="41AB0DBF8A0C40DCB740A371524148D9"/>
          </w:placeholder>
          <w:richText/>
        </w:sdtPr>
        <w:sdtContent>
          <w:r w:rsidRPr="00A66F3A">
            <w:rPr>
              <w:b/>
              <w:i/>
            </w:rPr>
            <w:t>Dr Jones:</w:t>
          </w:r>
        </w:sdtContent>
      </w:sdt>
      <w:r>
        <w:t xml:space="preserve"> W</w:t>
      </w:r>
      <w:r w:rsidRPr="00A66F3A">
        <w:t>e could pay for it to be contract</w:t>
      </w:r>
      <w:r w:rsidR="00103BB8">
        <w:t>-</w:t>
      </w:r>
      <w:r w:rsidRPr="00A66F3A">
        <w:t>manufactured</w:t>
      </w:r>
      <w:r>
        <w:t>. T</w:t>
      </w:r>
      <w:r w:rsidRPr="00A66F3A">
        <w:t>hat would not need to be to GMP</w:t>
      </w:r>
      <w:r>
        <w:t>,</w:t>
      </w:r>
      <w:r w:rsidRPr="00A66F3A">
        <w:t xml:space="preserve"> but contract manufacturers would effectively do it to a GMP</w:t>
      </w:r>
      <w:r>
        <w:t>-</w:t>
      </w:r>
      <w:r w:rsidRPr="00A66F3A">
        <w:t>like standard</w:t>
      </w:r>
      <w:r>
        <w:t>. W</w:t>
      </w:r>
      <w:r w:rsidRPr="00A66F3A">
        <w:t>e could then import that as a non</w:t>
      </w:r>
      <w:r>
        <w:t>-</w:t>
      </w:r>
      <w:r w:rsidRPr="00A66F3A">
        <w:t xml:space="preserve">GMP product. That would cost about </w:t>
      </w:r>
      <w:r>
        <w:t>£</w:t>
      </w:r>
      <w:r w:rsidRPr="00A66F3A">
        <w:t>500,000 for phage that might treat somewhere between 100 and 200 patients</w:t>
      </w:r>
      <w:r>
        <w:t>.</w:t>
      </w:r>
    </w:p>
    <w:p w:rsidR="00811342" w:rsidP="00811342">
      <w:pPr>
        <w:pStyle w:val="Question"/>
        <w:numPr>
          <w:ilvl w:val="0"/>
          <w:numId w:val="9"/>
        </w:numPr>
      </w:pPr>
      <w:sdt>
        <w:sdtPr>
          <w:alias w:val="Member"/>
          <w:tag w:val="&lt;Member mnisId='1578' dodsId='40488'&gt;"/>
          <w:id w:val="-192457519"/>
          <w:placeholder>
            <w:docPart w:val="41AB0DBF8A0C40DCB740A371524148D9"/>
          </w:placeholder>
          <w:richText/>
        </w:sdtPr>
        <w:sdtContent>
          <w:r w:rsidRPr="00A66F3A">
            <w:rPr>
              <w:b/>
            </w:rPr>
            <w:t>Chair:</w:t>
          </w:r>
        </w:sdtContent>
      </w:sdt>
      <w:r>
        <w:t xml:space="preserve"> E</w:t>
      </w:r>
      <w:r w:rsidRPr="00A66F3A">
        <w:t>ven if we had a GMP facility here</w:t>
      </w:r>
      <w:r>
        <w:t>,</w:t>
      </w:r>
      <w:r w:rsidRPr="00A66F3A">
        <w:t xml:space="preserve"> is it always going to be expensive?</w:t>
      </w:r>
    </w:p>
    <w:p w:rsidR="00811342" w:rsidP="00811342">
      <w:pPr>
        <w:pStyle w:val="Answer"/>
      </w:pPr>
      <w:sdt>
        <w:sdtPr>
          <w:alias w:val="Witness"/>
          <w:id w:val="164751837"/>
          <w:placeholder>
            <w:docPart w:val="41AB0DBF8A0C40DCB740A371524148D9"/>
          </w:placeholder>
          <w:richText/>
        </w:sdtPr>
        <w:sdtContent>
          <w:r w:rsidRPr="00A66F3A">
            <w:rPr>
              <w:b/>
              <w:i/>
            </w:rPr>
            <w:t>Dr Jones:</w:t>
          </w:r>
        </w:sdtContent>
      </w:sdt>
      <w:r>
        <w:t xml:space="preserve"> </w:t>
      </w:r>
      <w:r w:rsidRPr="00A66F3A">
        <w:t>No. The</w:t>
      </w:r>
      <w:r>
        <w:t xml:space="preserve"> reason that is expensive is that we are doing it on a per-contract basis. If we had the GMP facility here and we </w:t>
      </w:r>
      <w:r w:rsidR="00103BB8">
        <w:t xml:space="preserve">could </w:t>
      </w:r>
      <w:r>
        <w:t>get 160,000 doses out of an 8</w:t>
      </w:r>
      <w:r>
        <w:noBreakHyphen/>
        <w:t>litre fermenter</w:t>
      </w:r>
      <w:r w:rsidR="00103BB8">
        <w:t>,</w:t>
      </w:r>
      <w:r>
        <w:t xml:space="preserve"> the beauty is that the price drops the more we use it. I </w:t>
      </w:r>
      <w:r w:rsidRPr="00A66F3A">
        <w:t xml:space="preserve">had some consultancy done at the University of Edinburgh and the summary is publicly available. </w:t>
      </w:r>
      <w:r>
        <w:t>In our numbers,</w:t>
      </w:r>
      <w:r w:rsidRPr="00A66F3A">
        <w:t xml:space="preserve"> provid</w:t>
      </w:r>
      <w:r>
        <w:t>ed</w:t>
      </w:r>
      <w:r w:rsidRPr="00A66F3A">
        <w:t xml:space="preserve"> you were recovering your initial investment</w:t>
      </w:r>
      <w:r>
        <w:t>,</w:t>
      </w:r>
      <w:r w:rsidRPr="00A66F3A">
        <w:t xml:space="preserve"> </w:t>
      </w:r>
      <w:r>
        <w:t xml:space="preserve">we got it down </w:t>
      </w:r>
      <w:r w:rsidRPr="00A66F3A">
        <w:t xml:space="preserve">to </w:t>
      </w:r>
      <w:r>
        <w:t>£</w:t>
      </w:r>
      <w:r w:rsidRPr="00A66F3A">
        <w:t>125</w:t>
      </w:r>
      <w:r>
        <w:t xml:space="preserve"> per dose</w:t>
      </w:r>
      <w:r w:rsidRPr="00A66F3A">
        <w:t xml:space="preserve"> initially with 500 patients</w:t>
      </w:r>
      <w:r>
        <w:t xml:space="preserve">, which is </w:t>
      </w:r>
      <w:r w:rsidRPr="00A66F3A">
        <w:t xml:space="preserve">comparable with </w:t>
      </w:r>
      <w:r>
        <w:t xml:space="preserve">a </w:t>
      </w:r>
      <w:r w:rsidRPr="00A66F3A">
        <w:t>dose of intravenous antibiotics. If we extended that to 8</w:t>
      </w:r>
      <w:r>
        <w:t>,</w:t>
      </w:r>
      <w:r w:rsidRPr="00A66F3A">
        <w:t>000 patients</w:t>
      </w:r>
      <w:r>
        <w:t>,</w:t>
      </w:r>
      <w:r w:rsidRPr="00A66F3A">
        <w:t xml:space="preserve"> th</w:t>
      </w:r>
      <w:r>
        <w:t>e</w:t>
      </w:r>
      <w:r w:rsidRPr="00A66F3A">
        <w:t xml:space="preserve"> price </w:t>
      </w:r>
      <w:r>
        <w:t xml:space="preserve">per dose would fall to a </w:t>
      </w:r>
      <w:r w:rsidRPr="00A66F3A">
        <w:t>couple of pounds. The more patients we treat</w:t>
      </w:r>
      <w:r w:rsidR="000D0C82">
        <w:t>,</w:t>
      </w:r>
      <w:r w:rsidRPr="00A66F3A">
        <w:t xml:space="preserve"> the cheaper it gets.</w:t>
      </w:r>
    </w:p>
    <w:p w:rsidR="00811342" w:rsidP="00811342">
      <w:pPr>
        <w:pStyle w:val="Question"/>
        <w:numPr>
          <w:ilvl w:val="0"/>
          <w:numId w:val="9"/>
        </w:numPr>
      </w:pPr>
      <w:sdt>
        <w:sdtPr>
          <w:alias w:val="Member"/>
          <w:tag w:val="&lt;Member mnisId='1578' dodsId='40488'&gt;"/>
          <w:id w:val="-599871976"/>
          <w:placeholder>
            <w:docPart w:val="41AB0DBF8A0C40DCB740A371524148D9"/>
          </w:placeholder>
          <w:richText/>
        </w:sdtPr>
        <w:sdtContent>
          <w:r w:rsidRPr="00A66F3A">
            <w:rPr>
              <w:b/>
            </w:rPr>
            <w:t>Chair:</w:t>
          </w:r>
        </w:sdtContent>
      </w:sdt>
      <w:r>
        <w:t xml:space="preserve"> </w:t>
      </w:r>
      <w:r w:rsidRPr="00A66F3A">
        <w:t>Six years ago</w:t>
      </w:r>
      <w:r w:rsidR="00103BB8">
        <w:t>,</w:t>
      </w:r>
      <w:r w:rsidRPr="00A66F3A">
        <w:t xml:space="preserve"> we made an observation that we did not have adequate capacity for vaccine manufacturing</w:t>
      </w:r>
      <w:r>
        <w:t>,</w:t>
      </w:r>
      <w:r w:rsidRPr="00A66F3A">
        <w:t xml:space="preserve"> so the late lamented industrial strategy set up a vaccine manufacturing innovation centre. Do we ne</w:t>
      </w:r>
      <w:r>
        <w:t>ed</w:t>
      </w:r>
      <w:r w:rsidRPr="00A66F3A">
        <w:t xml:space="preserve"> the same thing for phage manufacturing?</w:t>
      </w:r>
    </w:p>
    <w:p w:rsidR="00103BB8" w:rsidP="00811342">
      <w:pPr>
        <w:pStyle w:val="Answer"/>
      </w:pPr>
      <w:sdt>
        <w:sdtPr>
          <w:alias w:val="Witness"/>
          <w:id w:val="715241101"/>
          <w:placeholder>
            <w:docPart w:val="41AB0DBF8A0C40DCB740A371524148D9"/>
          </w:placeholder>
          <w:richText/>
        </w:sdtPr>
        <w:sdtContent>
          <w:r w:rsidRPr="00A66F3A" w:rsidR="00811342">
            <w:rPr>
              <w:b/>
              <w:i/>
            </w:rPr>
            <w:t>Dr Jones:</w:t>
          </w:r>
        </w:sdtContent>
      </w:sdt>
      <w:r w:rsidR="00811342">
        <w:t xml:space="preserve"> </w:t>
      </w:r>
      <w:r w:rsidRPr="00A66F3A" w:rsidR="00811342">
        <w:t>I am very pleased you mentioned that. Yes, we do. One of the issues</w:t>
      </w:r>
      <w:r w:rsidR="00811342">
        <w:t xml:space="preserve"> </w:t>
      </w:r>
      <w:r w:rsidRPr="00A66F3A" w:rsidR="00811342">
        <w:t xml:space="preserve">with </w:t>
      </w:r>
      <w:r w:rsidR="00811342">
        <w:t>phage</w:t>
      </w:r>
      <w:r w:rsidRPr="00A66F3A" w:rsidR="00811342">
        <w:t xml:space="preserve"> therapy is that</w:t>
      </w:r>
      <w:r w:rsidR="00ED6228">
        <w:t>,</w:t>
      </w:r>
      <w:r w:rsidRPr="00A66F3A" w:rsidR="00811342">
        <w:t xml:space="preserve"> when you manufacture</w:t>
      </w:r>
      <w:r w:rsidR="00811342">
        <w:t xml:space="preserve"> it</w:t>
      </w:r>
      <w:r w:rsidR="00ED6228">
        <w:t>,</w:t>
      </w:r>
      <w:r w:rsidR="00811342">
        <w:t xml:space="preserve"> you have</w:t>
      </w:r>
      <w:r w:rsidRPr="00A66F3A" w:rsidR="00811342">
        <w:t xml:space="preserve"> small quantities of very highly concentrated stock that has an awful lot of phage particles in it and then you dilute that to make your doses. </w:t>
      </w:r>
      <w:r w:rsidR="00811342">
        <w:t>Therefore, y</w:t>
      </w:r>
      <w:r w:rsidRPr="00A66F3A" w:rsidR="00811342">
        <w:t>ou are doing</w:t>
      </w:r>
      <w:r w:rsidR="00811342">
        <w:t xml:space="preserve"> </w:t>
      </w:r>
      <w:r w:rsidRPr="00A66F3A" w:rsidR="00811342">
        <w:t xml:space="preserve">very </w:t>
      </w:r>
      <w:r w:rsidR="00811342">
        <w:t xml:space="preserve">pulsatile </w:t>
      </w:r>
      <w:r w:rsidRPr="00A66F3A" w:rsidR="00811342">
        <w:t xml:space="preserve">manufacturing of small quantities in order to build your library. </w:t>
      </w:r>
    </w:p>
    <w:p w:rsidR="00103BB8" w:rsidP="00811342">
      <w:pPr>
        <w:pStyle w:val="Answer"/>
      </w:pPr>
      <w:r w:rsidRPr="00A66F3A">
        <w:t>At the start</w:t>
      </w:r>
      <w:r>
        <w:t>,</w:t>
      </w:r>
      <w:r w:rsidRPr="00A66F3A">
        <w:t xml:space="preserve"> when we are building a library and laying down </w:t>
      </w:r>
      <w:r>
        <w:t xml:space="preserve">our </w:t>
      </w:r>
      <w:r w:rsidRPr="00A66F3A">
        <w:t xml:space="preserve">reserves of </w:t>
      </w:r>
      <w:r>
        <w:t>phage</w:t>
      </w:r>
      <w:r>
        <w:t>,</w:t>
      </w:r>
      <w:r>
        <w:t xml:space="preserve"> we will be </w:t>
      </w:r>
      <w:r w:rsidRPr="00A66F3A">
        <w:t>manufacturing relatively frequently</w:t>
      </w:r>
      <w:r>
        <w:t>. As we go on</w:t>
      </w:r>
      <w:r w:rsidR="00ED6228">
        <w:t>,</w:t>
      </w:r>
      <w:r>
        <w:t xml:space="preserve"> </w:t>
      </w:r>
      <w:r w:rsidRPr="00A66F3A">
        <w:t>that will become more</w:t>
      </w:r>
      <w:r>
        <w:t xml:space="preserve"> pulsatile</w:t>
      </w:r>
      <w:r w:rsidRPr="00A66F3A">
        <w:t xml:space="preserve"> becaus</w:t>
      </w:r>
      <w:r>
        <w:t>e</w:t>
      </w:r>
      <w:r w:rsidRPr="00A66F3A">
        <w:t xml:space="preserve"> we will have a good stock and will not need to manufacture as much. That creates a lot of down</w:t>
      </w:r>
      <w:r>
        <w:t>time. Downtime in a GMP fa</w:t>
      </w:r>
      <w:r w:rsidRPr="00A66F3A">
        <w:t>cility is very expensive</w:t>
      </w:r>
      <w:r>
        <w:t xml:space="preserve">. </w:t>
      </w:r>
    </w:p>
    <w:p w:rsidR="00811342" w:rsidP="00811342">
      <w:pPr>
        <w:pStyle w:val="Answer"/>
      </w:pPr>
      <w:r>
        <w:t>W</w:t>
      </w:r>
      <w:r w:rsidRPr="00A66F3A">
        <w:t>hat we</w:t>
      </w:r>
      <w:r>
        <w:t xml:space="preserve"> a</w:t>
      </w:r>
      <w:r w:rsidRPr="00A66F3A">
        <w:t xml:space="preserve">re hoping to do </w:t>
      </w:r>
      <w:r>
        <w:t>at the C</w:t>
      </w:r>
      <w:r w:rsidRPr="00A66F3A">
        <w:t xml:space="preserve">entre for </w:t>
      </w:r>
      <w:r>
        <w:t>P</w:t>
      </w:r>
      <w:r w:rsidRPr="00A66F3A">
        <w:t xml:space="preserve">rocess </w:t>
      </w:r>
      <w:r>
        <w:t>I</w:t>
      </w:r>
      <w:r w:rsidRPr="00A66F3A">
        <w:t xml:space="preserve">nnovation is </w:t>
      </w:r>
      <w:r w:rsidR="001C185A">
        <w:t xml:space="preserve">to </w:t>
      </w:r>
      <w:r w:rsidRPr="00A66F3A">
        <w:t>marry that with micro</w:t>
      </w:r>
      <w:r>
        <w:t>biome. We would</w:t>
      </w:r>
      <w:r w:rsidRPr="00A66F3A">
        <w:t xml:space="preserve"> </w:t>
      </w:r>
      <w:r>
        <w:t>bring together</w:t>
      </w:r>
      <w:r w:rsidRPr="00A66F3A">
        <w:t xml:space="preserve"> microbiome </w:t>
      </w:r>
      <w:r>
        <w:t>and phage so that where there is downtime</w:t>
      </w:r>
      <w:r w:rsidR="001C185A">
        <w:t>,</w:t>
      </w:r>
      <w:r>
        <w:t xml:space="preserve"> a GMP facility has resources that are shared and, therefore, that makes phage more viable. That has been a problem before with phage manufacturing. It is difficult to make phage manufacturing alone financially viable.</w:t>
      </w:r>
    </w:p>
    <w:p w:rsidR="00ED6228" w:rsidP="00136B26">
      <w:pPr>
        <w:pStyle w:val="Remark"/>
      </w:pPr>
      <w:sdt>
        <w:sdtPr>
          <w:alias w:val="Member"/>
          <w:tag w:val="&lt;Member mnisId='1578' dodsId='40488'&gt;"/>
          <w:id w:val="-1615816923"/>
          <w:placeholder>
            <w:docPart w:val="41AB0DBF8A0C40DCB740A371524148D9"/>
          </w:placeholder>
          <w:richText/>
        </w:sdtPr>
        <w:sdtContent>
          <w:r w:rsidRPr="00A66F3A" w:rsidR="00811342">
            <w:rPr>
              <w:b/>
            </w:rPr>
            <w:t>Chair:</w:t>
          </w:r>
        </w:sdtContent>
      </w:sdt>
      <w:r w:rsidR="00811342">
        <w:t xml:space="preserve"> </w:t>
      </w:r>
      <w:r w:rsidR="00103BB8">
        <w:t xml:space="preserve">May </w:t>
      </w:r>
      <w:r w:rsidRPr="00A66F3A" w:rsidR="00811342">
        <w:t xml:space="preserve">I thank </w:t>
      </w:r>
      <w:r w:rsidR="00811342">
        <w:t xml:space="preserve">Dr </w:t>
      </w:r>
      <w:r w:rsidRPr="00A66F3A" w:rsidR="00811342">
        <w:t xml:space="preserve">Jones and </w:t>
      </w:r>
      <w:r w:rsidR="00811342">
        <w:t>Dr S</w:t>
      </w:r>
      <w:r w:rsidRPr="00A66F3A" w:rsidR="00811342">
        <w:t>oothill for their evidence today</w:t>
      </w:r>
      <w:r w:rsidR="00811342">
        <w:t xml:space="preserve">? It is very </w:t>
      </w:r>
      <w:r w:rsidRPr="00A66F3A" w:rsidR="00811342">
        <w:t>helpful to have that clinical perspective.</w:t>
      </w:r>
    </w:p>
    <w:p w:rsidR="00E213F9" w:rsidP="00E213F9">
      <w:pPr>
        <w:pStyle w:val="TitlePanel0"/>
      </w:pPr>
      <w:r>
        <w:t>Examination of witnesses</w:t>
      </w:r>
    </w:p>
    <w:p w:rsidR="00E213F9" w:rsidP="00E213F9">
      <w:pPr>
        <w:pStyle w:val="Para"/>
      </w:pPr>
      <w:r>
        <w:t>Witnesses: Stephanie Lesage and David Browning.</w:t>
      </w:r>
    </w:p>
    <w:p w:rsidR="00E213F9" w:rsidP="00E213F9">
      <w:pPr>
        <w:pStyle w:val="Question"/>
        <w:numPr>
          <w:ilvl w:val="0"/>
          <w:numId w:val="9"/>
        </w:numPr>
      </w:pPr>
      <w:sdt>
        <w:sdtPr>
          <w:alias w:val="Member"/>
          <w:tag w:val="&lt;Member mnisId='1578' dodsId='40488'&gt;"/>
          <w:id w:val="-1776240773"/>
          <w:placeholder>
            <w:docPart w:val="5BCFEFFA67874971BEC251A9A0BFEB17"/>
          </w:placeholder>
          <w:richText/>
        </w:sdtPr>
        <w:sdtContent>
          <w:r w:rsidRPr="00E26F61">
            <w:rPr>
              <w:b/>
            </w:rPr>
            <w:t>Chair:</w:t>
          </w:r>
        </w:sdtContent>
      </w:sdt>
      <w:r>
        <w:t xml:space="preserve"> We turn to our final panel of witnesses for this morning. They are </w:t>
      </w:r>
      <w:r>
        <w:t xml:space="preserve">going to talk about some of the commercial applications. </w:t>
      </w:r>
    </w:p>
    <w:p w:rsidR="00E213F9" w:rsidP="00E213F9">
      <w:pPr>
        <w:pStyle w:val="Question"/>
        <w:numPr>
          <w:ilvl w:val="0"/>
          <w:numId w:val="0"/>
        </w:numPr>
        <w:ind w:left="794"/>
      </w:pPr>
      <w:r>
        <w:t xml:space="preserve">As they take their seats, I am going to introduce Mr David Browning, the chief executive </w:t>
      </w:r>
      <w:r w:rsidR="003272EF">
        <w:t>officer</w:t>
      </w:r>
      <w:r>
        <w:t xml:space="preserve"> of Fixed Phage Ltd, which specialises in applications, including securing efficient wound care, possibly for diabetic foot, and effective treatment of skin conditions and safer vascular grafts; and Stephanie Lesage, chief executive off</w:t>
      </w:r>
      <w:r w:rsidR="00136B26">
        <w:t>ic</w:t>
      </w:r>
      <w:r>
        <w:t xml:space="preserve">er of Oxford Silk Phage Technologies. She founded the company in 2020 and is pioneering an antimicrobial biomaterial technology that combines bacteriophages and silk, which is very intriguing. </w:t>
      </w:r>
    </w:p>
    <w:p w:rsidR="00E213F9" w:rsidP="00E213F9">
      <w:pPr>
        <w:pStyle w:val="Question"/>
        <w:numPr>
          <w:ilvl w:val="0"/>
          <w:numId w:val="0"/>
        </w:numPr>
        <w:ind w:left="794"/>
      </w:pPr>
      <w:r>
        <w:t>Perhaps I may start with a question to Ms Lesage. Describe what your product does and what it is used for.</w:t>
      </w:r>
    </w:p>
    <w:p w:rsidR="00E213F9" w:rsidP="00E213F9">
      <w:pPr>
        <w:pStyle w:val="Answer"/>
      </w:pPr>
      <w:sdt>
        <w:sdtPr>
          <w:alias w:val="Witness"/>
          <w:id w:val="1234512654"/>
          <w:placeholder>
            <w:docPart w:val="5BCFEFFA67874971BEC251A9A0BFEB17"/>
          </w:placeholder>
          <w:richText/>
        </w:sdtPr>
        <w:sdtContent>
          <w:r w:rsidRPr="00077738">
            <w:rPr>
              <w:b/>
              <w:i/>
            </w:rPr>
            <w:t>Stephanie Lesage:</w:t>
          </w:r>
        </w:sdtContent>
      </w:sdt>
      <w:r>
        <w:t xml:space="preserve"> We are integrating bacteriophages into materials, and, in fact, we are looking at wider materials than silk. We started with silk because it is a sustainable material, but the idea is to produce medical devices and medical implants that will reduce the risk of surgical site infections. Surgical site infections are devastating for patients undergoing surgery, and we want to make sure that that can be prevented.</w:t>
      </w:r>
    </w:p>
    <w:p w:rsidR="00E213F9" w:rsidP="00E213F9">
      <w:pPr>
        <w:pStyle w:val="Question"/>
        <w:numPr>
          <w:ilvl w:val="0"/>
          <w:numId w:val="9"/>
        </w:numPr>
      </w:pPr>
      <w:sdt>
        <w:sdtPr>
          <w:alias w:val="Member"/>
          <w:tag w:val="&lt;Member mnisId='1578' dodsId='40488'&gt;"/>
          <w:id w:val="-935901796"/>
          <w:placeholder>
            <w:docPart w:val="5BCFEFFA67874971BEC251A9A0BFEB17"/>
          </w:placeholder>
          <w:richText/>
        </w:sdtPr>
        <w:sdtContent>
          <w:r w:rsidRPr="00077738">
            <w:rPr>
              <w:b/>
            </w:rPr>
            <w:t>Chair:</w:t>
          </w:r>
        </w:sdtContent>
      </w:sdt>
      <w:r>
        <w:t xml:space="preserve"> I see. So, is the silk impregnated with a phage? How is it combined?</w:t>
      </w:r>
    </w:p>
    <w:p w:rsidR="00E213F9" w:rsidP="00E213F9">
      <w:pPr>
        <w:pStyle w:val="Answer"/>
      </w:pPr>
      <w:sdt>
        <w:sdtPr>
          <w:alias w:val="Witness"/>
          <w:id w:val="-1523619193"/>
          <w:placeholder>
            <w:docPart w:val="5BCFEFFA67874971BEC251A9A0BFEB17"/>
          </w:placeholder>
          <w:richText/>
        </w:sdtPr>
        <w:sdtContent>
          <w:r w:rsidRPr="00077738">
            <w:rPr>
              <w:b/>
              <w:i/>
            </w:rPr>
            <w:t>Stephanie Lesage:</w:t>
          </w:r>
        </w:sdtContent>
      </w:sdt>
      <w:r>
        <w:t xml:space="preserve"> We bind the phages to the material that we then use to produce devices. It is a tight binding of cocktails of phages, in fact, into our materials.</w:t>
      </w:r>
    </w:p>
    <w:p w:rsidR="00E213F9" w:rsidP="00E213F9">
      <w:pPr>
        <w:pStyle w:val="Question"/>
        <w:numPr>
          <w:ilvl w:val="0"/>
          <w:numId w:val="9"/>
        </w:numPr>
      </w:pPr>
      <w:sdt>
        <w:sdtPr>
          <w:alias w:val="Member"/>
          <w:tag w:val="&lt;Member mnisId='1578' dodsId='40488'&gt;"/>
          <w:id w:val="1750454373"/>
          <w:placeholder>
            <w:docPart w:val="5BCFEFFA67874971BEC251A9A0BFEB17"/>
          </w:placeholder>
          <w:richText/>
        </w:sdtPr>
        <w:sdtContent>
          <w:r w:rsidRPr="00077738">
            <w:rPr>
              <w:b/>
            </w:rPr>
            <w:t>Chair:</w:t>
          </w:r>
        </w:sdtContent>
      </w:sdt>
      <w:r>
        <w:t xml:space="preserve"> Was the idea for that your own? Did you it take it from a research programme? What is the origin of it?</w:t>
      </w:r>
    </w:p>
    <w:p w:rsidR="00E213F9" w:rsidP="00E213F9">
      <w:pPr>
        <w:pStyle w:val="Answer"/>
      </w:pPr>
      <w:sdt>
        <w:sdtPr>
          <w:alias w:val="Witness"/>
          <w:id w:val="1800106533"/>
          <w:placeholder>
            <w:docPart w:val="5BCFEFFA67874971BEC251A9A0BFEB17"/>
          </w:placeholder>
          <w:richText/>
        </w:sdtPr>
        <w:sdtContent>
          <w:r w:rsidRPr="00077738">
            <w:rPr>
              <w:b/>
              <w:i/>
            </w:rPr>
            <w:t>Stephanie Lesage:</w:t>
          </w:r>
        </w:sdtContent>
      </w:sdt>
      <w:r>
        <w:t xml:space="preserve"> I co-founded the company with a vascular access surgeon. When I spoke to the patients of my co-founder, one of the common issues that came back was the infections that they had had, and the one clear message was that they wanted anything other than an infection again, so we thought we really need to find a way of preventing the infections in the first place.</w:t>
      </w:r>
    </w:p>
    <w:p w:rsidR="00E213F9" w:rsidP="00E213F9">
      <w:pPr>
        <w:pStyle w:val="Question"/>
        <w:numPr>
          <w:ilvl w:val="0"/>
          <w:numId w:val="9"/>
        </w:numPr>
      </w:pPr>
      <w:sdt>
        <w:sdtPr>
          <w:alias w:val="Member"/>
          <w:tag w:val="&lt;Member mnisId='1578' dodsId='40488'&gt;"/>
          <w:id w:val="-919946157"/>
          <w:placeholder>
            <w:docPart w:val="5BCFEFFA67874971BEC251A9A0BFEB17"/>
          </w:placeholder>
          <w:richText/>
        </w:sdtPr>
        <w:sdtContent>
          <w:r w:rsidRPr="00077738">
            <w:rPr>
              <w:b/>
            </w:rPr>
            <w:t>Chair:</w:t>
          </w:r>
        </w:sdtContent>
      </w:sdt>
      <w:r>
        <w:t xml:space="preserve"> I see. You did it with a clinician. Tell me a bit about your background. How did you come to be in this space?</w:t>
      </w:r>
    </w:p>
    <w:p w:rsidR="00E213F9" w:rsidP="00E213F9">
      <w:pPr>
        <w:pStyle w:val="Answer"/>
      </w:pPr>
      <w:sdt>
        <w:sdtPr>
          <w:alias w:val="Witness"/>
          <w:id w:val="408201277"/>
          <w:placeholder>
            <w:docPart w:val="5BCFEFFA67874971BEC251A9A0BFEB17"/>
          </w:placeholder>
          <w:richText/>
        </w:sdtPr>
        <w:sdtContent>
          <w:r w:rsidRPr="00077738">
            <w:rPr>
              <w:b/>
              <w:i/>
            </w:rPr>
            <w:t>Stephanie Lesage:</w:t>
          </w:r>
        </w:sdtContent>
      </w:sdt>
      <w:r>
        <w:t xml:space="preserve"> I have a very broad background of biological sciences, textile engineering and medical devices. When I got into the field, I became fascinated with vascular medical devices and met my co-founder</w:t>
      </w:r>
      <w:r w:rsidR="00136B26">
        <w:t>,</w:t>
      </w:r>
      <w:r>
        <w:t xml:space="preserve"> and then ended up focusing on preventing infections.</w:t>
      </w:r>
    </w:p>
    <w:p w:rsidR="00E213F9" w:rsidP="00E213F9">
      <w:pPr>
        <w:pStyle w:val="Question"/>
        <w:numPr>
          <w:ilvl w:val="0"/>
          <w:numId w:val="9"/>
        </w:numPr>
      </w:pPr>
      <w:sdt>
        <w:sdtPr>
          <w:alias w:val="Member"/>
          <w:tag w:val="&lt;Member mnisId='1578' dodsId='40488'&gt;"/>
          <w:id w:val="1718780163"/>
          <w:placeholder>
            <w:docPart w:val="5BCFEFFA67874971BEC251A9A0BFEB17"/>
          </w:placeholder>
          <w:richText/>
        </w:sdtPr>
        <w:sdtContent>
          <w:r w:rsidRPr="00077738">
            <w:rPr>
              <w:b/>
            </w:rPr>
            <w:t>Chair:</w:t>
          </w:r>
        </w:sdtContent>
      </w:sdt>
      <w:r>
        <w:t xml:space="preserve"> Thank you. Mr Browning, describe your product—what it does and what its origins are.</w:t>
      </w:r>
    </w:p>
    <w:p w:rsidR="00E213F9" w:rsidP="00E213F9">
      <w:pPr>
        <w:pStyle w:val="Answer"/>
      </w:pPr>
      <w:sdt>
        <w:sdtPr>
          <w:alias w:val="Witness"/>
          <w:id w:val="-1367128581"/>
          <w:placeholder>
            <w:docPart w:val="5BCFEFFA67874971BEC251A9A0BFEB17"/>
          </w:placeholder>
          <w:richText/>
        </w:sdtPr>
        <w:sdtContent>
          <w:r w:rsidRPr="00077738">
            <w:rPr>
              <w:b/>
              <w:i/>
            </w:rPr>
            <w:t>David Browning:</w:t>
          </w:r>
        </w:sdtContent>
      </w:sdt>
      <w:r>
        <w:t xml:space="preserve"> Absolutely. We are very much focused on translation. That is something that other panellists have brought up today. Fixed Phage is a spin-out from the University of Strathclyde and has been working on phages for over 12 years now and has demonstrated the potential in many applications from improving food safety—extending </w:t>
      </w:r>
      <w:r w:rsidR="003B2BE7">
        <w:t xml:space="preserve">the </w:t>
      </w:r>
      <w:r>
        <w:t xml:space="preserve">shelf life of foods; we have just concluded a successful trial in that field—through to aquaculture, animal health and now human health. </w:t>
      </w:r>
    </w:p>
    <w:p w:rsidR="00E213F9" w:rsidP="00E213F9">
      <w:pPr>
        <w:pStyle w:val="Answer"/>
      </w:pPr>
      <w:r>
        <w:t>My background is very much in the translation and innovation side. I started in the health service back in the</w:t>
      </w:r>
      <w:r w:rsidR="00136B26">
        <w:t xml:space="preserve"> ’</w:t>
      </w:r>
      <w:r>
        <w:t xml:space="preserve">80s as a biochemist. I have worked in large organisations—most notably Philips and Johnson &amp; Johnson—and I have also led start-ups in oncology and the fields of life science in the UK and in the States. </w:t>
      </w:r>
    </w:p>
    <w:p w:rsidR="00E213F9" w:rsidP="00E213F9">
      <w:pPr>
        <w:pStyle w:val="Answer"/>
      </w:pPr>
      <w:r>
        <w:t xml:space="preserve">I joined the company just over three years ago. We have been bringing in additional talent alongside phage expertise that very much focuses on the quality of the end product. We have colleagues from big pharma like GSK and so forth who are looking at the quality standards. </w:t>
      </w:r>
    </w:p>
    <w:p w:rsidR="00E213F9" w:rsidP="00E213F9">
      <w:pPr>
        <w:pStyle w:val="Answer"/>
      </w:pPr>
      <w:r>
        <w:t xml:space="preserve">We also leverage a proprietary technology that overcomes some of the challenges that we see with phage around stability. We can use a special plasma technology and a vacuum to apply phages very tightly to a whole range of substrates. That could be from, as you mentioned, wound dressings right through to cellulose for oral ingestion and so forth. </w:t>
      </w:r>
    </w:p>
    <w:p w:rsidR="00E213F9" w:rsidP="00E213F9">
      <w:pPr>
        <w:pStyle w:val="Answer"/>
      </w:pPr>
      <w:r>
        <w:t>To conclude on what we are doing, we have trials ongoing at the moment. We are just starting in canines in the field of periodontal disease and skin disease. Picking up on Dr Soothill’s point, we also have one starting on canine otitis, which is ear infection, and that is a good target. The plan is to translate the learning and capability from those animal studies—we have a partner who will fund the scale-up and regulatory submissions in animal health—into human application.</w:t>
      </w:r>
    </w:p>
    <w:p w:rsidR="00E213F9" w:rsidP="00E213F9">
      <w:pPr>
        <w:pStyle w:val="Remark"/>
      </w:pPr>
      <w:sdt>
        <w:sdtPr>
          <w:alias w:val="Member"/>
          <w:tag w:val="&lt;Member mnisId='1578' dodsId='40488'&gt;"/>
          <w:id w:val="235442539"/>
          <w:placeholder>
            <w:docPart w:val="5BCFEFFA67874971BEC251A9A0BFEB17"/>
          </w:placeholder>
          <w:richText/>
        </w:sdtPr>
        <w:sdtContent>
          <w:r w:rsidRPr="00077738">
            <w:rPr>
              <w:b/>
            </w:rPr>
            <w:t>Chair:</w:t>
          </w:r>
        </w:sdtContent>
      </w:sdt>
      <w:r>
        <w:t xml:space="preserve"> Good. Thank you very much. We will turn to my colleagues. The business in the Chamber will start soon, so we will need to be a bit brisk in this session with both questions and answers. </w:t>
      </w:r>
    </w:p>
    <w:p w:rsidR="00E213F9" w:rsidP="00612B83">
      <w:pPr>
        <w:pStyle w:val="Question"/>
        <w:numPr>
          <w:ilvl w:val="0"/>
          <w:numId w:val="0"/>
        </w:numPr>
        <w:ind w:left="794"/>
      </w:pPr>
      <w:sdt>
        <w:sdtPr>
          <w:alias w:val="Member"/>
          <w:tag w:val="&lt;Member mnisId='4837' dodsId='148281'&gt;"/>
          <w:id w:val="-768852546"/>
          <w:placeholder>
            <w:docPart w:val="5BCFEFFA67874971BEC251A9A0BFEB17"/>
          </w:placeholder>
          <w:richText/>
        </w:sdtPr>
        <w:sdtContent>
          <w:r w:rsidRPr="00485481">
            <w:rPr>
              <w:b/>
            </w:rPr>
            <w:t>Aaron Bell:</w:t>
          </w:r>
        </w:sdtContent>
      </w:sdt>
      <w:r>
        <w:t xml:space="preserve"> Thank you both for coming in. Given the evidence we have heard </w:t>
      </w:r>
      <w:r w:rsidR="00485481">
        <w:t>from</w:t>
      </w:r>
      <w:r>
        <w:t xml:space="preserve"> the first two </w:t>
      </w:r>
      <w:r w:rsidR="00485481">
        <w:t>panels</w:t>
      </w:r>
      <w:r>
        <w:t>—you both listened to it—you were both quite brave to set up phage companies in the UK</w:t>
      </w:r>
      <w:r w:rsidR="00485481">
        <w:t>,</w:t>
      </w:r>
      <w:r>
        <w:t xml:space="preserve"> </w:t>
      </w:r>
      <w:r w:rsidR="00485481">
        <w:t>in view of</w:t>
      </w:r>
      <w:r>
        <w:t xml:space="preserve"> the difficulties. </w:t>
      </w:r>
    </w:p>
    <w:p w:rsidR="00E213F9" w:rsidP="00E213F9">
      <w:pPr>
        <w:pStyle w:val="Question"/>
        <w:numPr>
          <w:ilvl w:val="0"/>
          <w:numId w:val="0"/>
        </w:numPr>
        <w:ind w:left="794"/>
      </w:pPr>
      <w:r>
        <w:t>What do you see as the primary market for your product when your businesses are mature? Is it going to be mostly domestic, or are you hoping to export as well? What are the barriers that you find in trying to get to that point?</w:t>
      </w:r>
    </w:p>
    <w:p w:rsidR="00E213F9" w:rsidP="00E213F9">
      <w:pPr>
        <w:pStyle w:val="Answer"/>
      </w:pPr>
      <w:sdt>
        <w:sdtPr>
          <w:alias w:val="Witness"/>
          <w:id w:val="1935316314"/>
          <w:placeholder>
            <w:docPart w:val="5BCFEFFA67874971BEC251A9A0BFEB17"/>
          </w:placeholder>
          <w:richText/>
        </w:sdtPr>
        <w:sdtContent>
          <w:r w:rsidRPr="00077738">
            <w:rPr>
              <w:b/>
              <w:i/>
            </w:rPr>
            <w:t>David Browning:</w:t>
          </w:r>
        </w:sdtContent>
      </w:sdt>
      <w:r>
        <w:t xml:space="preserve"> Very much international. The other applications—food and veterinary—are stepping-stones. They are viable businesses in their own right with international potential, but, ultimately, it is about human health. </w:t>
      </w:r>
    </w:p>
    <w:p w:rsidR="00E213F9" w:rsidP="00E213F9">
      <w:pPr>
        <w:pStyle w:val="Answer"/>
      </w:pPr>
      <w:r>
        <w:t>Diabetic foot infection was mentioned. That is a very significant cost not just in the NHS but in the American market, where the incidence of diabetes and complications is, by virtue of lifestyle and population, very much an even greater problem. We very much see this as an international opportunity.</w:t>
      </w:r>
    </w:p>
    <w:p w:rsidR="00E213F9" w:rsidP="00E213F9">
      <w:pPr>
        <w:pStyle w:val="Question"/>
        <w:numPr>
          <w:ilvl w:val="0"/>
          <w:numId w:val="9"/>
        </w:numPr>
      </w:pPr>
      <w:sdt>
        <w:sdtPr>
          <w:alias w:val="Member"/>
          <w:tag w:val="&lt;Member mnisId='4837' dodsId='148281'&gt;"/>
          <w:id w:val="-231854461"/>
          <w:placeholder>
            <w:docPart w:val="5BCFEFFA67874971BEC251A9A0BFEB17"/>
          </w:placeholder>
          <w:richText/>
        </w:sdtPr>
        <w:sdtContent>
          <w:r w:rsidRPr="00077738">
            <w:rPr>
              <w:b/>
            </w:rPr>
            <w:t>Aaron Bell:</w:t>
          </w:r>
        </w:sdtContent>
      </w:sdt>
      <w:r>
        <w:t xml:space="preserve"> What are the obstacles?</w:t>
      </w:r>
    </w:p>
    <w:p w:rsidR="00E213F9" w:rsidP="00E213F9">
      <w:pPr>
        <w:pStyle w:val="Answer"/>
      </w:pPr>
      <w:sdt>
        <w:sdtPr>
          <w:alias w:val="Witness"/>
          <w:id w:val="204996842"/>
          <w:placeholder>
            <w:docPart w:val="5BCFEFFA67874971BEC251A9A0BFEB17"/>
          </w:placeholder>
          <w:richText/>
        </w:sdtPr>
        <w:sdtContent>
          <w:r w:rsidRPr="00077738">
            <w:rPr>
              <w:b/>
              <w:i/>
            </w:rPr>
            <w:t>David Browning:</w:t>
          </w:r>
        </w:sdtContent>
      </w:sdt>
      <w:r>
        <w:t xml:space="preserve"> Challenges have already been discussed. One is access to finance. It is relatively easy in the UK to secure seed funding. We have </w:t>
      </w:r>
      <w:r>
        <w:t xml:space="preserve">burned about £8 million so far. We need another £27 million this year to scale up into human health, so it is quite a step. </w:t>
      </w:r>
    </w:p>
    <w:p w:rsidR="00E213F9" w:rsidP="00E213F9">
      <w:pPr>
        <w:pStyle w:val="Answer"/>
      </w:pPr>
      <w:r>
        <w:t>Then we start to see the resistance from investors who want a certain amount of evidence before they will continue on that journey. It is around access to funding and the right regulatory frameworks that support the translation of rapid innovation. We look to the great example from covid. Greg, you mentioned the covid vaccines. There is a lot that can be learned and applied there. We would welcome the opportunity to have further dialogue about that.</w:t>
      </w:r>
    </w:p>
    <w:p w:rsidR="00E213F9" w:rsidP="00E213F9">
      <w:pPr>
        <w:pStyle w:val="Question"/>
        <w:numPr>
          <w:ilvl w:val="0"/>
          <w:numId w:val="9"/>
        </w:numPr>
      </w:pPr>
      <w:sdt>
        <w:sdtPr>
          <w:alias w:val="Member"/>
          <w:tag w:val="&lt;Member mnisId='4837' dodsId='148281'&gt;"/>
          <w:id w:val="-884790319"/>
          <w:placeholder>
            <w:docPart w:val="5BCFEFFA67874971BEC251A9A0BFEB17"/>
          </w:placeholder>
          <w:richText/>
        </w:sdtPr>
        <w:sdtContent>
          <w:r w:rsidRPr="00077738">
            <w:rPr>
              <w:b/>
            </w:rPr>
            <w:t>Aaron Bell:</w:t>
          </w:r>
        </w:sdtContent>
      </w:sdt>
      <w:r>
        <w:t xml:space="preserve"> Ms Lesage, your company is a bit newer, but you are facing the same considerations.</w:t>
      </w:r>
      <w:r w:rsidR="00136B26">
        <w:t xml:space="preserve"> </w:t>
      </w:r>
    </w:p>
    <w:p w:rsidR="00E213F9" w:rsidP="00E213F9">
      <w:pPr>
        <w:pStyle w:val="Answer"/>
      </w:pPr>
      <w:sdt>
        <w:sdtPr>
          <w:alias w:val="Witness"/>
          <w:id w:val="311222165"/>
          <w:placeholder>
            <w:docPart w:val="5BCFEFFA67874971BEC251A9A0BFEB17"/>
          </w:placeholder>
          <w:richText/>
        </w:sdtPr>
        <w:sdtContent>
          <w:r w:rsidRPr="00077738">
            <w:rPr>
              <w:b/>
              <w:i/>
            </w:rPr>
            <w:t>Stephanie Lesage:</w:t>
          </w:r>
        </w:sdtContent>
      </w:sdt>
      <w:r>
        <w:t xml:space="preserve"> Very much so, yes. I completely agree on the international impact and scale and export potential. We are not looking at phage as compassionate use; we are expanding on to a product using a phage. It is very much an innovation that we can patent, that we can protect, and that we can protect internationally, so our markets are going to be not just the UK for </w:t>
      </w:r>
      <w:r w:rsidR="00136B26">
        <w:t xml:space="preserve">our </w:t>
      </w:r>
      <w:r>
        <w:t xml:space="preserve">patients but internationally in Europe, the US and everywhere else. We do not have that limitation of patents because we are using naturally occurring entities, but we are combining them with products. </w:t>
      </w:r>
    </w:p>
    <w:p w:rsidR="00E213F9" w:rsidP="00E213F9">
      <w:pPr>
        <w:pStyle w:val="Answer"/>
      </w:pPr>
      <w:r>
        <w:t>David has a much broader view on the different fields, but it is very much international. We have the same obstacles. There are two obstacles: the GMP manufacturing requirement for early clinical trials and, interestingly, for compassionate use. If we are not building up the case for compassionate use, we are not informing the early clinical trials—</w:t>
      </w:r>
    </w:p>
    <w:p w:rsidR="00E213F9" w:rsidP="00E213F9">
      <w:pPr>
        <w:pStyle w:val="Question"/>
        <w:numPr>
          <w:ilvl w:val="0"/>
          <w:numId w:val="9"/>
        </w:numPr>
      </w:pPr>
      <w:sdt>
        <w:sdtPr>
          <w:alias w:val="Member"/>
          <w:tag w:val="&lt;Member mnisId='1578' dodsId='40488'&gt;"/>
          <w:id w:val="439651185"/>
          <w:placeholder>
            <w:docPart w:val="5BCFEFFA67874971BEC251A9A0BFEB17"/>
          </w:placeholder>
          <w:richText/>
        </w:sdtPr>
        <w:sdtContent>
          <w:r w:rsidRPr="00077738">
            <w:rPr>
              <w:b/>
            </w:rPr>
            <w:t>Chair:</w:t>
          </w:r>
        </w:sdtContent>
      </w:sdt>
      <w:r>
        <w:t xml:space="preserve"> Describe what compassionate use is for those watching who may not know.</w:t>
      </w:r>
    </w:p>
    <w:p w:rsidR="00E213F9" w:rsidP="00E213F9">
      <w:pPr>
        <w:pStyle w:val="Answer"/>
      </w:pPr>
      <w:sdt>
        <w:sdtPr>
          <w:alias w:val="Witness"/>
          <w:id w:val="458769837"/>
          <w:placeholder>
            <w:docPart w:val="5BCFEFFA67874971BEC251A9A0BFEB17"/>
          </w:placeholder>
          <w:richText/>
        </w:sdtPr>
        <w:sdtContent>
          <w:r w:rsidRPr="00077738">
            <w:rPr>
              <w:b/>
              <w:i/>
            </w:rPr>
            <w:t>Stephanie Lesage:</w:t>
          </w:r>
        </w:sdtContent>
      </w:sdt>
      <w:r>
        <w:t xml:space="preserve"> Compassionate use is for all the individual cases that essentially come to a dead end because antibiotics do not work. There are no other ways of treating their infections, and they need to use medicines that might not be formally approved yet. There are many patients as I speak now who desperately need to use phages as an alternative, and that would be compassionate use—using a very specific cocktail of phages against particular bacterial infection.</w:t>
      </w:r>
    </w:p>
    <w:p w:rsidR="00E213F9" w:rsidP="00E213F9">
      <w:pPr>
        <w:pStyle w:val="Question"/>
        <w:numPr>
          <w:ilvl w:val="0"/>
          <w:numId w:val="9"/>
        </w:numPr>
      </w:pPr>
      <w:sdt>
        <w:sdtPr>
          <w:alias w:val="Member"/>
          <w:tag w:val="&lt;Member mnisId='4837' dodsId='148281'&gt;"/>
          <w:id w:val="1935851512"/>
          <w:placeholder>
            <w:docPart w:val="5BCFEFFA67874971BEC251A9A0BFEB17"/>
          </w:placeholder>
          <w:richText/>
        </w:sdtPr>
        <w:sdtContent>
          <w:r w:rsidRPr="00077738">
            <w:rPr>
              <w:b/>
            </w:rPr>
            <w:t>Aaron Bell:</w:t>
          </w:r>
        </w:sdtContent>
      </w:sdt>
      <w:r>
        <w:t xml:space="preserve"> How have you found the investment environment in attracting investment?</w:t>
      </w:r>
    </w:p>
    <w:p w:rsidR="00E213F9" w:rsidP="00E213F9">
      <w:pPr>
        <w:pStyle w:val="Answer"/>
      </w:pPr>
      <w:sdt>
        <w:sdtPr>
          <w:alias w:val="Witness"/>
          <w:id w:val="479964006"/>
          <w:placeholder>
            <w:docPart w:val="5BCFEFFA67874971BEC251A9A0BFEB17"/>
          </w:placeholder>
          <w:richText/>
        </w:sdtPr>
        <w:sdtContent>
          <w:r w:rsidRPr="00077738">
            <w:rPr>
              <w:b/>
              <w:i/>
            </w:rPr>
            <w:t>Stephanie Lesage:</w:t>
          </w:r>
        </w:sdtContent>
      </w:sdt>
      <w:r>
        <w:t xml:space="preserve"> Challenging, because of the GMP requirements and because of the lack of a clear regulatory framework. If we go to grant funding, we are in the same mix as other, more traditional technologies with very clear regulatory frameworks and with easy GMP production. When we go to investors, these questions always come up: how will you deal with the regulatory requirements? What is going to happen with phages? Our pool of investors is much more limited than it should be.</w:t>
      </w:r>
    </w:p>
    <w:p w:rsidR="00E213F9" w:rsidP="00E213F9">
      <w:pPr>
        <w:pStyle w:val="Question"/>
        <w:numPr>
          <w:ilvl w:val="0"/>
          <w:numId w:val="9"/>
        </w:numPr>
      </w:pPr>
      <w:sdt>
        <w:sdtPr>
          <w:alias w:val="Member"/>
          <w:tag w:val="&lt;Member mnisId='4837' dodsId='148281'&gt;"/>
          <w:id w:val="898940694"/>
          <w:placeholder>
            <w:docPart w:val="5BCFEFFA67874971BEC251A9A0BFEB17"/>
          </w:placeholder>
          <w:richText/>
        </w:sdtPr>
        <w:sdtContent>
          <w:r w:rsidRPr="00077738">
            <w:rPr>
              <w:b/>
            </w:rPr>
            <w:t>Aaron Bell:</w:t>
          </w:r>
        </w:sdtContent>
      </w:sdt>
      <w:r>
        <w:t xml:space="preserve"> From a science perspective, what UK strengths can SMEs like yours draw on when developing your products? I am thinking of </w:t>
      </w:r>
      <w:r>
        <w:t xml:space="preserve">universities, from which you are a spin-out, and the NHS. What strengths are you able to draw on that are specific to the UK that make us a good place to develop phages? </w:t>
      </w:r>
    </w:p>
    <w:p w:rsidR="00E213F9" w:rsidP="00E213F9">
      <w:pPr>
        <w:pStyle w:val="Answer"/>
      </w:pPr>
      <w:sdt>
        <w:sdtPr>
          <w:alias w:val="Witness"/>
          <w:id w:val="-584445909"/>
          <w:placeholder>
            <w:docPart w:val="5BCFEFFA67874971BEC251A9A0BFEB17"/>
          </w:placeholder>
          <w:richText/>
        </w:sdtPr>
        <w:sdtContent>
          <w:r w:rsidRPr="00077738">
            <w:rPr>
              <w:b/>
              <w:i/>
            </w:rPr>
            <w:t>Stephanie Lesage:</w:t>
          </w:r>
        </w:sdtContent>
      </w:sdt>
      <w:r>
        <w:t xml:space="preserve"> The academic research in the UK is brilliant and it is internationally recognised, but, as was mentioned earlier, there is not yet enough collaboration or visibility of the different groups that are doing that really great job. We have existing biobanks such as the Citizen Phage Library. Leicester is building a biobank. We could definitely draw on these existing capacities for our work as well.</w:t>
      </w:r>
    </w:p>
    <w:p w:rsidR="00E213F9" w:rsidP="00E213F9">
      <w:pPr>
        <w:pStyle w:val="Question"/>
        <w:numPr>
          <w:ilvl w:val="0"/>
          <w:numId w:val="9"/>
        </w:numPr>
      </w:pPr>
      <w:sdt>
        <w:sdtPr>
          <w:alias w:val="Member"/>
          <w:tag w:val="&lt;Member mnisId='4837' dodsId='148281'&gt;"/>
          <w:id w:val="-1346088925"/>
          <w:placeholder>
            <w:docPart w:val="5BCFEFFA67874971BEC251A9A0BFEB17"/>
          </w:placeholder>
          <w:richText/>
        </w:sdtPr>
        <w:sdtContent>
          <w:r w:rsidRPr="00077738">
            <w:rPr>
              <w:b/>
            </w:rPr>
            <w:t>Aaron Bell:</w:t>
          </w:r>
        </w:sdtContent>
      </w:sdt>
      <w:r>
        <w:t xml:space="preserve"> Has your company been working with the NHS yet, or are you not at that stage?</w:t>
      </w:r>
    </w:p>
    <w:p w:rsidR="00E213F9" w:rsidP="00E213F9">
      <w:pPr>
        <w:pStyle w:val="Answer"/>
      </w:pPr>
      <w:sdt>
        <w:sdtPr>
          <w:alias w:val="Witness"/>
          <w:id w:val="-2128771704"/>
          <w:placeholder>
            <w:docPart w:val="5BCFEFFA67874971BEC251A9A0BFEB17"/>
          </w:placeholder>
          <w:richText/>
        </w:sdtPr>
        <w:sdtContent>
          <w:r w:rsidRPr="00077738">
            <w:rPr>
              <w:b/>
              <w:i/>
            </w:rPr>
            <w:t>Stephanie Lesage:</w:t>
          </w:r>
        </w:sdtContent>
      </w:sdt>
      <w:r>
        <w:t xml:space="preserve"> We are talking to the NHS, but we are not actively working with the NHS yet.</w:t>
      </w:r>
    </w:p>
    <w:p w:rsidR="00E213F9" w:rsidP="00E213F9">
      <w:pPr>
        <w:pStyle w:val="Question"/>
        <w:numPr>
          <w:ilvl w:val="0"/>
          <w:numId w:val="9"/>
        </w:numPr>
      </w:pPr>
      <w:sdt>
        <w:sdtPr>
          <w:alias w:val="Member"/>
          <w:tag w:val="&lt;Member mnisId='4837' dodsId='148281'&gt;"/>
          <w:id w:val="-1477900320"/>
          <w:placeholder>
            <w:docPart w:val="5BCFEFFA67874971BEC251A9A0BFEB17"/>
          </w:placeholder>
          <w:richText/>
        </w:sdtPr>
        <w:sdtContent>
          <w:r w:rsidRPr="00077738">
            <w:rPr>
              <w:b/>
            </w:rPr>
            <w:t>Aaron Bell:</w:t>
          </w:r>
        </w:sdtContent>
      </w:sdt>
      <w:r>
        <w:t xml:space="preserve"> The same questions to you, Mr Browning.</w:t>
      </w:r>
    </w:p>
    <w:p w:rsidR="00E213F9" w:rsidP="00E213F9">
      <w:pPr>
        <w:pStyle w:val="Answer"/>
      </w:pPr>
      <w:sdt>
        <w:sdtPr>
          <w:alias w:val="Witness"/>
          <w:id w:val="-1692986771"/>
          <w:placeholder>
            <w:docPart w:val="5BCFEFFA67874971BEC251A9A0BFEB17"/>
          </w:placeholder>
          <w:richText/>
        </w:sdtPr>
        <w:sdtContent>
          <w:r w:rsidRPr="00077738">
            <w:rPr>
              <w:b/>
              <w:i/>
            </w:rPr>
            <w:t>David Browning:</w:t>
          </w:r>
        </w:sdtContent>
      </w:sdt>
      <w:r>
        <w:t xml:space="preserve"> I agree. There is a significant opportunity for first-class science here, and you heard about that earlier from Cath, Martha Clokie and so forth. </w:t>
      </w:r>
    </w:p>
    <w:p w:rsidR="00E213F9" w:rsidP="00E213F9">
      <w:pPr>
        <w:pStyle w:val="Answer"/>
      </w:pPr>
      <w:r>
        <w:t xml:space="preserve">NHS access should be a great strength. In my previous company, we had some similar challenges bringing new oncology products to market. My experience goes back several decades, and I have to say it is a lot more difficult now than it was some years ago. </w:t>
      </w:r>
    </w:p>
    <w:p w:rsidR="00E213F9" w:rsidP="00E213F9">
      <w:pPr>
        <w:pStyle w:val="Answer"/>
      </w:pPr>
      <w:r>
        <w:t xml:space="preserve">Back when I worked for Amersham International—some of you may remember it was a very successful British company—we could work with university hospitals in the UK. They would publish data and that would be shared in international journals. We were the first to do that in the UK. The NHS would enjoy rapid and immediate access to new technologies. If one hospital adopted it, others would take that evidence and make their own decisions based on it. We found that the bureaucracy in the NHS, I have to say, limits that significantly today. </w:t>
      </w:r>
    </w:p>
    <w:p w:rsidR="00E213F9" w:rsidP="00E213F9">
      <w:pPr>
        <w:pStyle w:val="Answer"/>
      </w:pPr>
      <w:r>
        <w:t>It is a shame because the model we had in Amersham was to do that early-stage clinical trial work with the NHS and with leading hospitals that had an international reputation, and still do, and then we could use that as evidence to submit our regulatory pathways to the States, Japan and so forth. It would be great to get back to that, but some of the bureaucracy we see in the NHS is a limiter for us.</w:t>
      </w:r>
    </w:p>
    <w:p w:rsidR="00E213F9" w:rsidP="00E213F9">
      <w:pPr>
        <w:pStyle w:val="Question"/>
        <w:numPr>
          <w:ilvl w:val="0"/>
          <w:numId w:val="9"/>
        </w:numPr>
      </w:pPr>
      <w:sdt>
        <w:sdtPr>
          <w:alias w:val="Member"/>
          <w:tag w:val="&lt;Member mnisId='4837' dodsId='148281'&gt;"/>
          <w:id w:val="-769382366"/>
          <w:placeholder>
            <w:docPart w:val="5BCFEFFA67874971BEC251A9A0BFEB17"/>
          </w:placeholder>
          <w:richText/>
        </w:sdtPr>
        <w:sdtContent>
          <w:r w:rsidRPr="00077738">
            <w:rPr>
              <w:b/>
            </w:rPr>
            <w:t>Aaron Bell:</w:t>
          </w:r>
        </w:sdtContent>
      </w:sdt>
      <w:r>
        <w:t xml:space="preserve"> Why do you think that has changed? Is it because of </w:t>
      </w:r>
      <w:r w:rsidR="00C16C7C">
        <w:t>r</w:t>
      </w:r>
      <w:r>
        <w:t>isk aversion, or is it just simply that bureaucracy has multiplied over the years?</w:t>
      </w:r>
    </w:p>
    <w:p w:rsidR="00E213F9" w:rsidP="00E213F9">
      <w:pPr>
        <w:pStyle w:val="Answer"/>
      </w:pPr>
      <w:sdt>
        <w:sdtPr>
          <w:alias w:val="Witness"/>
          <w:id w:val="-25479661"/>
          <w:placeholder>
            <w:docPart w:val="5BCFEFFA67874971BEC251A9A0BFEB17"/>
          </w:placeholder>
          <w:richText/>
        </w:sdtPr>
        <w:sdtContent>
          <w:r w:rsidRPr="00077738">
            <w:rPr>
              <w:b/>
              <w:i/>
            </w:rPr>
            <w:t>David Browning:</w:t>
          </w:r>
        </w:sdtContent>
      </w:sdt>
      <w:r>
        <w:t xml:space="preserve"> I think it is a little bit of risk aversion. I would hope to see some change following the successes we have seen with covid. There is also a bit of parochialism. There is a lack of communication between different trusts and that higher-level decision making that can encourage adoption across the country. We are finding—Josh spoke about it a bit—that we are able to potentially develop more traction in Scotland. There is </w:t>
      </w:r>
      <w:r>
        <w:t>more of a joined-up scenario there with Scottish Enterprise, which has been one of the funders of Fixed Phage, and with other aspects of the community, and we would like to see that extended across the UK.</w:t>
      </w:r>
    </w:p>
    <w:p w:rsidR="00E213F9" w:rsidP="00E213F9">
      <w:pPr>
        <w:pStyle w:val="Question"/>
        <w:numPr>
          <w:ilvl w:val="0"/>
          <w:numId w:val="9"/>
        </w:numPr>
      </w:pPr>
      <w:sdt>
        <w:sdtPr>
          <w:alias w:val="Member"/>
          <w:tag w:val="&lt;Member mnisId='4837' dodsId='148281'&gt;"/>
          <w:id w:val="2021197681"/>
          <w:placeholder>
            <w:docPart w:val="5BCFEFFA67874971BEC251A9A0BFEB17"/>
          </w:placeholder>
          <w:richText/>
        </w:sdtPr>
        <w:sdtContent>
          <w:r w:rsidRPr="00077738">
            <w:rPr>
              <w:b/>
            </w:rPr>
            <w:t>Aaron Bell:</w:t>
          </w:r>
        </w:sdtContent>
      </w:sdt>
      <w:r>
        <w:t xml:space="preserve"> Regarding good manufacturing practice and the barrier that that is potentially creating for you to be able to manufacture things to that standard here, what is your view on whether that is the right route for us to go down in the long run? You heard Dr Jones in the previous panel saying he did not think that we should dilute the standard and that we should find a way to get to that standard. Is that your view, Mr Browning?</w:t>
      </w:r>
    </w:p>
    <w:p w:rsidR="00E213F9" w:rsidP="00E213F9">
      <w:pPr>
        <w:pStyle w:val="Answer"/>
      </w:pPr>
      <w:sdt>
        <w:sdtPr>
          <w:alias w:val="Witness"/>
          <w:id w:val="-251895230"/>
          <w:placeholder>
            <w:docPart w:val="5BCFEFFA67874971BEC251A9A0BFEB17"/>
          </w:placeholder>
          <w:richText/>
        </w:sdtPr>
        <w:sdtContent>
          <w:r w:rsidRPr="00077738">
            <w:rPr>
              <w:b/>
              <w:i/>
            </w:rPr>
            <w:t>David Browning:</w:t>
          </w:r>
        </w:sdtContent>
      </w:sdt>
      <w:r>
        <w:t xml:space="preserve"> Ultimately, we need to get there, but we can work in parallel. With the named-patient basis, there is enough to go for to start developing evidence. While our investors want long-term return on investment, they want to see evidence of economic outcomes. Doing both is actually the answer. We have invested in our facilities in Scotland to bring them to a level where we can transfer to GMP. </w:t>
      </w:r>
    </w:p>
    <w:p w:rsidR="00E213F9" w:rsidP="00E213F9">
      <w:pPr>
        <w:pStyle w:val="Answer"/>
      </w:pPr>
      <w:r>
        <w:t>It would be very difficult, given the nature of the facilities we have and the age of the buildings, to bring them up to GMP, but we can bring them to a standard where we can make that transfer. We are already doing that in animal health, and we would envisage doing the same in human</w:t>
      </w:r>
      <w:r w:rsidR="00C16C7C">
        <w:t xml:space="preserve"> health</w:t>
      </w:r>
      <w:r>
        <w:t>. In the meantime, we are starting to develop evidence, as I know Ms Lesage is, in other fields with compassionate use.</w:t>
      </w:r>
    </w:p>
    <w:p w:rsidR="00E213F9" w:rsidP="00E213F9">
      <w:pPr>
        <w:pStyle w:val="Question"/>
        <w:numPr>
          <w:ilvl w:val="0"/>
          <w:numId w:val="9"/>
        </w:numPr>
      </w:pPr>
      <w:sdt>
        <w:sdtPr>
          <w:alias w:val="Member"/>
          <w:tag w:val="&lt;Member mnisId='4837' dodsId='148281'&gt;"/>
          <w:id w:val="631448512"/>
          <w:placeholder>
            <w:docPart w:val="5BCFEFFA67874971BEC251A9A0BFEB17"/>
          </w:placeholder>
          <w:richText/>
        </w:sdtPr>
        <w:sdtContent>
          <w:r w:rsidRPr="005A4082">
            <w:rPr>
              <w:b/>
            </w:rPr>
            <w:t>Aaron Bell:</w:t>
          </w:r>
        </w:sdtContent>
      </w:sdt>
      <w:r>
        <w:t xml:space="preserve"> Ms Lesage, does GMP apply in the same way for devices as it would for the phage product itself?</w:t>
      </w:r>
    </w:p>
    <w:p w:rsidR="00E213F9" w:rsidP="00E213F9">
      <w:pPr>
        <w:pStyle w:val="Answer"/>
      </w:pPr>
      <w:sdt>
        <w:sdtPr>
          <w:alias w:val="Witness"/>
          <w:id w:val="-1054156653"/>
          <w:placeholder>
            <w:docPart w:val="5BCFEFFA67874971BEC251A9A0BFEB17"/>
          </w:placeholder>
          <w:richText/>
        </w:sdtPr>
        <w:sdtContent>
          <w:r w:rsidRPr="005A4082">
            <w:rPr>
              <w:b/>
              <w:i/>
            </w:rPr>
            <w:t>Stephanie Lesage:</w:t>
          </w:r>
        </w:sdtContent>
      </w:sdt>
      <w:r>
        <w:t xml:space="preserve"> It does in the sense that all the phages that we use will have to be produced to GMP standards. It is, in fact, a big development barrier for us because before we get to early clinical trials we will have to produce our phages to GMP standards. It means that we will have to start the set-up of that much earlier, and that makes the cost of our development very high very early on. It is a bigger risk for investors before they know whether the technology will be effective in humans. </w:t>
      </w:r>
    </w:p>
    <w:p w:rsidR="00E213F9" w:rsidP="00E213F9">
      <w:pPr>
        <w:pStyle w:val="Answer"/>
      </w:pPr>
      <w:r>
        <w:t xml:space="preserve">Professor Clokie said it takes 20 minutes to produce a phage. For every single phage that we will have to have produced to GMP, it is going to take probably nine to 12 months to set up, and every individual phage has to be produced that way. It is going to cost about £150,000 from abroad at the moment for every phage. If you have a cocktail of 20 phages, you multiply that by 20. </w:t>
      </w:r>
    </w:p>
    <w:p w:rsidR="00E213F9" w:rsidP="00E213F9">
      <w:pPr>
        <w:pStyle w:val="Answer"/>
      </w:pPr>
      <w:r>
        <w:t>With phages, the big advantage is the diversity. We will need to produce a cocktail of phages and then make sure we can evolve it. Every time we want to target new bacteria from a particular region, we are going to have to spend £150,000 for the set-up. The costs down the line are much lower once you start producing, but the upfront costs are really a big barrier for us.</w:t>
      </w:r>
    </w:p>
    <w:p w:rsidR="00E213F9" w:rsidP="00E213F9">
      <w:pPr>
        <w:pStyle w:val="Question"/>
        <w:numPr>
          <w:ilvl w:val="0"/>
          <w:numId w:val="9"/>
        </w:numPr>
      </w:pPr>
      <w:sdt>
        <w:sdtPr>
          <w:alias w:val="Member"/>
          <w:tag w:val="&lt;Member mnisId='4837' dodsId='148281'&gt;"/>
          <w:id w:val="1881433415"/>
          <w:placeholder>
            <w:docPart w:val="5BCFEFFA67874971BEC251A9A0BFEB17"/>
          </w:placeholder>
          <w:richText/>
        </w:sdtPr>
        <w:sdtContent>
          <w:r w:rsidRPr="005A4082">
            <w:rPr>
              <w:b/>
            </w:rPr>
            <w:t>Aaron Bell:</w:t>
          </w:r>
        </w:sdtContent>
      </w:sdt>
      <w:r>
        <w:t xml:space="preserve"> Is there an alternative, or are those just costs you are going to have to absorb on the journey?</w:t>
      </w:r>
    </w:p>
    <w:p w:rsidR="00E213F9" w:rsidP="00E213F9">
      <w:pPr>
        <w:pStyle w:val="Answer"/>
      </w:pPr>
      <w:sdt>
        <w:sdtPr>
          <w:alias w:val="Witness"/>
          <w:id w:val="349994102"/>
          <w:placeholder>
            <w:docPart w:val="5BCFEFFA67874971BEC251A9A0BFEB17"/>
          </w:placeholder>
          <w:richText/>
        </w:sdtPr>
        <w:sdtContent>
          <w:r w:rsidRPr="005A4082">
            <w:rPr>
              <w:b/>
              <w:i/>
            </w:rPr>
            <w:t>Stephanie Lesage:</w:t>
          </w:r>
        </w:sdtContent>
      </w:sdt>
      <w:r>
        <w:t xml:space="preserve"> To me, the alternative would be to not require GMP standards for compassionate use and not require </w:t>
      </w:r>
      <w:r w:rsidR="00C16C7C">
        <w:t xml:space="preserve">them </w:t>
      </w:r>
      <w:r>
        <w:t>for early-stage clinical trials simply because the compassionate use cases in the UK to date have used non-GMP standards, so we know that it is safe. That entails having very clear entry criteria and very clear exit criteria for the production of phage instead of focusing on the steps in the middle. That would enable us to start building that traction generating successful data</w:t>
      </w:r>
      <w:r w:rsidR="00F755C4">
        <w:t>,</w:t>
      </w:r>
      <w:r>
        <w:t xml:space="preserve"> as well as </w:t>
      </w:r>
      <w:r w:rsidR="00F755C4">
        <w:t xml:space="preserve">to </w:t>
      </w:r>
      <w:r>
        <w:t>initiate more clinical trials and reassure the investors that this is a technology worth investing in.</w:t>
      </w:r>
    </w:p>
    <w:p w:rsidR="00E213F9" w:rsidP="00E213F9">
      <w:pPr>
        <w:pStyle w:val="Question"/>
        <w:numPr>
          <w:ilvl w:val="0"/>
          <w:numId w:val="9"/>
        </w:numPr>
      </w:pPr>
      <w:sdt>
        <w:sdtPr>
          <w:alias w:val="Member"/>
          <w:tag w:val="&lt;Member mnisId='4837' dodsId='148281'&gt;"/>
          <w:id w:val="1739894460"/>
          <w:placeholder>
            <w:docPart w:val="5BCFEFFA67874971BEC251A9A0BFEB17"/>
          </w:placeholder>
          <w:richText/>
        </w:sdtPr>
        <w:sdtContent>
          <w:r w:rsidRPr="005A4082">
            <w:rPr>
              <w:b/>
            </w:rPr>
            <w:t>Aaron Bell:</w:t>
          </w:r>
        </w:sdtContent>
      </w:sdt>
      <w:r>
        <w:t xml:space="preserve"> It is trials</w:t>
      </w:r>
      <w:r w:rsidR="00F755C4">
        <w:t xml:space="preserve"> that</w:t>
      </w:r>
      <w:r>
        <w:t xml:space="preserve"> the investors want to see, presumably. They want to see proof of concept.</w:t>
      </w:r>
    </w:p>
    <w:p w:rsidR="00E213F9" w:rsidP="00E213F9">
      <w:pPr>
        <w:pStyle w:val="Answer"/>
      </w:pPr>
      <w:sdt>
        <w:sdtPr>
          <w:alias w:val="Witness"/>
          <w:id w:val="-1390795129"/>
          <w:placeholder>
            <w:docPart w:val="5BCFEFFA67874971BEC251A9A0BFEB17"/>
          </w:placeholder>
          <w:richText/>
        </w:sdtPr>
        <w:sdtContent>
          <w:r w:rsidRPr="005A4082">
            <w:rPr>
              <w:b/>
              <w:i/>
            </w:rPr>
            <w:t>Stephanie Lesage:</w:t>
          </w:r>
        </w:sdtContent>
      </w:sdt>
      <w:r>
        <w:t xml:space="preserve"> Yes, definitely. They want to see successful data generated across any indications—and this is compassionate use—and they want to see successful initial trials.</w:t>
      </w:r>
    </w:p>
    <w:p w:rsidR="00E213F9" w:rsidP="00E213F9">
      <w:pPr>
        <w:pStyle w:val="Question"/>
        <w:numPr>
          <w:ilvl w:val="0"/>
          <w:numId w:val="9"/>
        </w:numPr>
      </w:pPr>
      <w:sdt>
        <w:sdtPr>
          <w:alias w:val="Member"/>
          <w:tag w:val="&lt;Member mnisId='4443' dodsId='137172'&gt;"/>
          <w:id w:val="2092267298"/>
          <w:placeholder>
            <w:docPart w:val="5BCFEFFA67874971BEC251A9A0BFEB17"/>
          </w:placeholder>
          <w:richText/>
        </w:sdtPr>
        <w:sdtContent>
          <w:r w:rsidRPr="005A4082">
            <w:rPr>
              <w:b/>
            </w:rPr>
            <w:t>Carol Monaghan:</w:t>
          </w:r>
        </w:sdtContent>
      </w:sdt>
      <w:r>
        <w:t xml:space="preserve"> Can I continue with what Aaron was asking? I am interested in GMP and the particular aspects that make development tricky. Why is it nine months, for example?</w:t>
      </w:r>
    </w:p>
    <w:p w:rsidR="00E213F9" w:rsidP="00E213F9">
      <w:pPr>
        <w:pStyle w:val="Answer"/>
      </w:pPr>
      <w:sdt>
        <w:sdtPr>
          <w:alias w:val="Witness"/>
          <w:id w:val="-1365435234"/>
          <w:placeholder>
            <w:docPart w:val="5BCFEFFA67874971BEC251A9A0BFEB17"/>
          </w:placeholder>
          <w:richText/>
        </w:sdtPr>
        <w:sdtContent>
          <w:r w:rsidRPr="005A4082">
            <w:rPr>
              <w:b/>
              <w:i/>
            </w:rPr>
            <w:t>Stephanie Lesage:</w:t>
          </w:r>
        </w:sdtContent>
      </w:sdt>
      <w:r>
        <w:t xml:space="preserve"> As was detailed a bit before, every phage is </w:t>
      </w:r>
      <w:r>
        <w:t>different</w:t>
      </w:r>
      <w:r>
        <w:t xml:space="preserve"> and every phage has to be put through a very detailed process. Every step of the process has to be tracked and has to be traceable. The first stage of the process is to produce the bacteria to GMP standards. Once the bacteria </w:t>
      </w:r>
      <w:r w:rsidR="00077481">
        <w:t>are</w:t>
      </w:r>
      <w:r>
        <w:t xml:space="preserve"> produced to GMP standards, the phage can be amplified using the bacteria. There are already two steps to the process. Because of the different natures of—</w:t>
      </w:r>
    </w:p>
    <w:p w:rsidR="00E213F9" w:rsidP="00E213F9">
      <w:pPr>
        <w:pStyle w:val="Question"/>
        <w:numPr>
          <w:ilvl w:val="0"/>
          <w:numId w:val="9"/>
        </w:numPr>
      </w:pPr>
      <w:sdt>
        <w:sdtPr>
          <w:alias w:val="Member"/>
          <w:tag w:val="&lt;Member mnisId='4443' dodsId='137172'&gt;"/>
          <w:id w:val="-2141714717"/>
          <w:placeholder>
            <w:docPart w:val="5BCFEFFA67874971BEC251A9A0BFEB17"/>
          </w:placeholder>
          <w:richText/>
        </w:sdtPr>
        <w:sdtContent>
          <w:r w:rsidRPr="005A4082">
            <w:rPr>
              <w:b/>
            </w:rPr>
            <w:t>Carol Monaghan:</w:t>
          </w:r>
        </w:sdtContent>
      </w:sdt>
      <w:r>
        <w:t xml:space="preserve"> Would there be certification and inspection of every stage of that? Is that what slows everything down?</w:t>
      </w:r>
    </w:p>
    <w:p w:rsidR="00E213F9" w:rsidP="00E213F9">
      <w:pPr>
        <w:pStyle w:val="Answer"/>
      </w:pPr>
      <w:sdt>
        <w:sdtPr>
          <w:alias w:val="Witness"/>
          <w:id w:val="154424321"/>
          <w:placeholder>
            <w:docPart w:val="5BCFEFFA67874971BEC251A9A0BFEB17"/>
          </w:placeholder>
          <w:richText/>
        </w:sdtPr>
        <w:sdtContent>
          <w:r w:rsidRPr="005A4082">
            <w:rPr>
              <w:b/>
              <w:i/>
            </w:rPr>
            <w:t>Stephanie Lesage:</w:t>
          </w:r>
        </w:sdtContent>
      </w:sdt>
      <w:r>
        <w:t xml:space="preserve"> I believe so, because GMP is very traceable. If you put a label on a bottle, you have to write it down. That is the big problem. It is not particularly suited to phages as a result.</w:t>
      </w:r>
    </w:p>
    <w:p w:rsidR="00E213F9" w:rsidP="00E213F9">
      <w:pPr>
        <w:pStyle w:val="Answer"/>
      </w:pPr>
      <w:sdt>
        <w:sdtPr>
          <w:alias w:val="Witness"/>
          <w:id w:val="1955673948"/>
          <w:placeholder>
            <w:docPart w:val="5BCFEFFA67874971BEC251A9A0BFEB17"/>
          </w:placeholder>
          <w:richText/>
        </w:sdtPr>
        <w:sdtContent>
          <w:r w:rsidRPr="005A4082">
            <w:rPr>
              <w:b/>
              <w:i/>
            </w:rPr>
            <w:t>David Browning:</w:t>
          </w:r>
        </w:sdtContent>
      </w:sdt>
      <w:r>
        <w:t xml:space="preserve"> There is an opportunity to learn and apply from other examples. If we take the flu vaccines where we have been very successful in the UK, again, it is necessary to modify that vaccine combination for new strains of flu. We believe that</w:t>
      </w:r>
      <w:r w:rsidR="00C16C7C">
        <w:t>,</w:t>
      </w:r>
      <w:r>
        <w:t xml:space="preserve"> if the regulatory processes for phage in the UK could accommodate a similar approach</w:t>
      </w:r>
      <w:r w:rsidR="00C16C7C">
        <w:t>,</w:t>
      </w:r>
      <w:r>
        <w:t xml:space="preserve"> it would not completely mitigate the challenges we see with GMP and so forth, but it would make the whole thing a lot easier, so that would be a good first step, and there is a good comparator there that we could draw on.</w:t>
      </w:r>
    </w:p>
    <w:p w:rsidR="00E213F9" w:rsidP="00E213F9">
      <w:pPr>
        <w:pStyle w:val="Question"/>
        <w:numPr>
          <w:ilvl w:val="0"/>
          <w:numId w:val="9"/>
        </w:numPr>
      </w:pPr>
      <w:sdt>
        <w:sdtPr>
          <w:alias w:val="Member"/>
          <w:tag w:val="&lt;Member mnisId='4443' dodsId='137172'&gt;"/>
          <w:id w:val="748923059"/>
          <w:placeholder>
            <w:docPart w:val="5BCFEFFA67874971BEC251A9A0BFEB17"/>
          </w:placeholder>
          <w:richText/>
        </w:sdtPr>
        <w:sdtContent>
          <w:r w:rsidRPr="005A4082">
            <w:rPr>
              <w:b/>
            </w:rPr>
            <w:t>Carol Monaghan:</w:t>
          </w:r>
        </w:sdtContent>
      </w:sdt>
      <w:r>
        <w:t xml:space="preserve"> David, will you say a bit more about this? We have had some evidence about regulatory frameworks in different countries that are different and could be helpful. Fixed Phage has said it is not necessarily going to be helpful if we change our regulatory frameworks: “Any licensed medicine needs to be able to be sold and used in multiple countries to secure adequate return on investment</w:t>
      </w:r>
      <w:r w:rsidR="00C16C7C">
        <w:t>.</w:t>
      </w:r>
      <w:r>
        <w:t>”</w:t>
      </w:r>
    </w:p>
    <w:p w:rsidR="00E213F9" w:rsidP="00E213F9">
      <w:pPr>
        <w:pStyle w:val="Answer"/>
      </w:pPr>
      <w:sdt>
        <w:sdtPr>
          <w:alias w:val="Witness"/>
          <w:id w:val="-1120831463"/>
          <w:placeholder>
            <w:docPart w:val="5BCFEFFA67874971BEC251A9A0BFEB17"/>
          </w:placeholder>
          <w:richText/>
        </w:sdtPr>
        <w:sdtContent>
          <w:r w:rsidRPr="005A4082">
            <w:rPr>
              <w:b/>
              <w:i/>
            </w:rPr>
            <w:t>David Browning:</w:t>
          </w:r>
        </w:sdtContent>
      </w:sdt>
      <w:r>
        <w:t xml:space="preserve"> That can be a challenge. I have seen that in previous examples in my career. Harmonisation of regulatory protocols is </w:t>
      </w:r>
      <w:r>
        <w:t xml:space="preserve">advantageous to industry because we can do one set of trials that is applicable and develops the relevant data for markets. </w:t>
      </w:r>
    </w:p>
    <w:p w:rsidR="00E213F9" w:rsidP="00E213F9">
      <w:pPr>
        <w:pStyle w:val="Answer"/>
      </w:pPr>
      <w:r>
        <w:t xml:space="preserve">In practice, that is not usually the case. Often, regulators will default to the most stringent set of protocols that might be set by another country. Often, Europe might follow the States, and then Asia might follow that. Ultimately, harmonisation is important. </w:t>
      </w:r>
    </w:p>
    <w:p w:rsidR="00E213F9" w:rsidP="00E213F9">
      <w:pPr>
        <w:pStyle w:val="Answer"/>
      </w:pPr>
      <w:r>
        <w:t xml:space="preserve">In terms of the UK being on the front foot, and going back to the examples that I mentioned from earlier in my career when we were able to work with university hospitals in a way that developed the good evidence, it is very important to say that all the regulators regard phage as safe as long as they are manufactured to the right protocols. That is taken as a certainty. There is an opportunity for us to be on </w:t>
      </w:r>
      <w:r w:rsidR="00BA4AED">
        <w:t xml:space="preserve">the </w:t>
      </w:r>
      <w:r>
        <w:t>front foot here and start setting the regulatory standards and making sure that companies have the right framework to work to those.</w:t>
      </w:r>
    </w:p>
    <w:p w:rsidR="00E213F9" w:rsidP="00E213F9">
      <w:pPr>
        <w:pStyle w:val="Question"/>
        <w:numPr>
          <w:ilvl w:val="0"/>
          <w:numId w:val="9"/>
        </w:numPr>
      </w:pPr>
      <w:sdt>
        <w:sdtPr>
          <w:alias w:val="Member"/>
          <w:tag w:val="&lt;Member mnisId='4443' dodsId='137172'&gt;"/>
          <w:id w:val="-1089773567"/>
          <w:placeholder>
            <w:docPart w:val="5BCFEFFA67874971BEC251A9A0BFEB17"/>
          </w:placeholder>
          <w:richText/>
        </w:sdtPr>
        <w:sdtContent>
          <w:r w:rsidRPr="005A4082">
            <w:rPr>
              <w:b/>
            </w:rPr>
            <w:t>Carol Monaghan:</w:t>
          </w:r>
        </w:sdtContent>
      </w:sdt>
      <w:r>
        <w:t xml:space="preserve"> Thank you. In terms of research that has to still be done, where are the gaps in order to make these products commercially viable? Are we looking at dosage levels, storage conditions or shelf life? What are we missing?</w:t>
      </w:r>
    </w:p>
    <w:p w:rsidR="00E213F9" w:rsidP="00E213F9">
      <w:pPr>
        <w:pStyle w:val="Answer"/>
      </w:pPr>
      <w:sdt>
        <w:sdtPr>
          <w:alias w:val="Witness"/>
          <w:id w:val="-445007294"/>
          <w:placeholder>
            <w:docPart w:val="5BCFEFFA67874971BEC251A9A0BFEB17"/>
          </w:placeholder>
          <w:richText/>
        </w:sdtPr>
        <w:sdtContent>
          <w:r w:rsidRPr="005A4082">
            <w:rPr>
              <w:b/>
              <w:i/>
            </w:rPr>
            <w:t>David Browning:</w:t>
          </w:r>
        </w:sdtContent>
      </w:sdt>
      <w:r>
        <w:t xml:space="preserve"> On the last two, that has a been predominant focus for Fixed Phage over the last three years. We have applied significant investment—millions actually—into ensuring the stability, purity and quality of the phage. That has been a big focus for us. </w:t>
      </w:r>
    </w:p>
    <w:p w:rsidR="00E213F9" w:rsidP="00E213F9">
      <w:pPr>
        <w:pStyle w:val="Answer"/>
      </w:pPr>
      <w:r>
        <w:t xml:space="preserve">Going forward, it will be access to a bigger library, so, with Martha, developing a phage library. A limiting factor now is having ready access to the libraries. </w:t>
      </w:r>
    </w:p>
    <w:p w:rsidR="00E213F9" w:rsidP="00E213F9">
      <w:pPr>
        <w:pStyle w:val="Answer"/>
      </w:pPr>
      <w:r>
        <w:t xml:space="preserve">Another one that we are starting to work on is the artificial intelligence that will be required to match the vast plethora of phages that can be available and select the best ones to a particular indication, or indeed a particular patient. To that end, we are advancing our positioning with investors to be viewed as a precision medicine company because phages are a perfect example of that. </w:t>
      </w:r>
    </w:p>
    <w:p w:rsidR="00E213F9" w:rsidP="00E213F9">
      <w:pPr>
        <w:pStyle w:val="Answer"/>
      </w:pPr>
      <w:r>
        <w:t xml:space="preserve">We heard a little bit of evidence earlier about the diagnostic aspect. It is about bringing down the cost of sequencing so we can accurately understand not only what bacteria are present but what resistance genes are </w:t>
      </w:r>
      <w:r>
        <w:t>present, and</w:t>
      </w:r>
      <w:r>
        <w:t xml:space="preserve"> being able to work more closely with the antibiotics industry, because phage and antibiotics are not mutually exclusive, and that was mentioned before. It is around more research about understanding the specific interventions and, ultimately, preventive therapies for the vast range of conditions that phages are applicable for.</w:t>
      </w:r>
    </w:p>
    <w:p w:rsidR="00E213F9" w:rsidP="00E213F9">
      <w:pPr>
        <w:pStyle w:val="Question"/>
        <w:numPr>
          <w:ilvl w:val="0"/>
          <w:numId w:val="9"/>
        </w:numPr>
      </w:pPr>
      <w:sdt>
        <w:sdtPr>
          <w:alias w:val="Member"/>
          <w:tag w:val="&lt;Member mnisId='4443' dodsId='137172'&gt;"/>
          <w:id w:val="-535122404"/>
          <w:placeholder>
            <w:docPart w:val="5BCFEFFA67874971BEC251A9A0BFEB17"/>
          </w:placeholder>
          <w:richText/>
        </w:sdtPr>
        <w:sdtContent>
          <w:r w:rsidRPr="005A4082">
            <w:rPr>
              <w:b/>
            </w:rPr>
            <w:t>Carol Monaghan:</w:t>
          </w:r>
        </w:sdtContent>
      </w:sdt>
      <w:r>
        <w:t xml:space="preserve"> Thank you. Stephanie, do you have any additions to that list?</w:t>
      </w:r>
    </w:p>
    <w:p w:rsidR="00E213F9" w:rsidP="00E213F9">
      <w:pPr>
        <w:pStyle w:val="Answer"/>
      </w:pPr>
      <w:sdt>
        <w:sdtPr>
          <w:alias w:val="Witness"/>
          <w:id w:val="1212072441"/>
          <w:placeholder>
            <w:docPart w:val="5BCFEFFA67874971BEC251A9A0BFEB17"/>
          </w:placeholder>
          <w:richText/>
        </w:sdtPr>
        <w:sdtContent>
          <w:r w:rsidRPr="005A4082">
            <w:rPr>
              <w:b/>
              <w:i/>
            </w:rPr>
            <w:t>Stephanie Lesage:</w:t>
          </w:r>
        </w:sdtContent>
      </w:sdt>
      <w:r>
        <w:t xml:space="preserve"> Continuing to develop phage libraries and the last point on AI are really critical. </w:t>
      </w:r>
    </w:p>
    <w:p w:rsidR="00E213F9" w:rsidP="00E213F9">
      <w:pPr>
        <w:pStyle w:val="Answer"/>
      </w:pPr>
      <w:r>
        <w:t>We need to understand</w:t>
      </w:r>
      <w:r w:rsidRPr="00CA61CE">
        <w:t xml:space="preserve"> </w:t>
      </w:r>
      <w:r>
        <w:t xml:space="preserve">dosage. We can only understand it from treating more patients. We need to generate data from compassionate use because we cannot get that from healthy patients. </w:t>
      </w:r>
    </w:p>
    <w:p w:rsidR="00E213F9" w:rsidP="00E213F9">
      <w:pPr>
        <w:pStyle w:val="Answer"/>
      </w:pPr>
      <w:r>
        <w:t>There is the development of cell-free production methods for phages. Instead of having to use bacteria to produce the phages, essentially, not amplifying with bacteria will be a great step forward that will make GMP or GMP-like—</w:t>
      </w:r>
    </w:p>
    <w:p w:rsidR="00E213F9" w:rsidP="00E213F9">
      <w:pPr>
        <w:pStyle w:val="Question"/>
        <w:numPr>
          <w:ilvl w:val="0"/>
          <w:numId w:val="9"/>
        </w:numPr>
      </w:pPr>
      <w:sdt>
        <w:sdtPr>
          <w:alias w:val="Member"/>
          <w:tag w:val="&lt;Member mnisId='4443' dodsId='137172'&gt;"/>
          <w:id w:val="1830251705"/>
          <w:placeholder>
            <w:docPart w:val="5BCFEFFA67874971BEC251A9A0BFEB17"/>
          </w:placeholder>
          <w:richText/>
        </w:sdtPr>
        <w:sdtContent>
          <w:r w:rsidRPr="005A4082">
            <w:rPr>
              <w:b/>
            </w:rPr>
            <w:t>Carol Monaghan:</w:t>
          </w:r>
        </w:sdtContent>
      </w:sdt>
      <w:r>
        <w:t xml:space="preserve"> How would that work? I understand the phage tackles or eats, or however we want to describe it, the bacteria and is able to reproduce from that, so how can you reproduce without the bacteria?</w:t>
      </w:r>
    </w:p>
    <w:p w:rsidR="00E213F9" w:rsidP="00E213F9">
      <w:pPr>
        <w:pStyle w:val="Answer"/>
      </w:pPr>
      <w:sdt>
        <w:sdtPr>
          <w:alias w:val="Witness"/>
          <w:id w:val="1948353118"/>
          <w:placeholder>
            <w:docPart w:val="5BCFEFFA67874971BEC251A9A0BFEB17"/>
          </w:placeholder>
          <w:richText/>
        </w:sdtPr>
        <w:sdtContent>
          <w:r w:rsidRPr="005A4082">
            <w:rPr>
              <w:b/>
              <w:i/>
            </w:rPr>
            <w:t>Stephanie Lesage:</w:t>
          </w:r>
        </w:sdtContent>
      </w:sdt>
      <w:r>
        <w:t xml:space="preserve"> I would not be able to give you accurate details on that, so I </w:t>
      </w:r>
      <w:r w:rsidR="00ED26F0">
        <w:t xml:space="preserve">would </w:t>
      </w:r>
      <w:r>
        <w:t>prefer not to explain.</w:t>
      </w:r>
    </w:p>
    <w:p w:rsidR="00E213F9" w:rsidP="00E213F9">
      <w:pPr>
        <w:pStyle w:val="Remark"/>
      </w:pPr>
      <w:sdt>
        <w:sdtPr>
          <w:alias w:val="Member"/>
          <w:tag w:val="&lt;Member mnisId='4443' dodsId='137172'&gt;"/>
          <w:id w:val="-371929547"/>
          <w:placeholder>
            <w:docPart w:val="5BCFEFFA67874971BEC251A9A0BFEB17"/>
          </w:placeholder>
          <w:richText/>
        </w:sdtPr>
        <w:sdtContent>
          <w:r w:rsidRPr="005A4082">
            <w:rPr>
              <w:b/>
            </w:rPr>
            <w:t>Carol Monaghan:</w:t>
          </w:r>
        </w:sdtContent>
      </w:sdt>
      <w:r>
        <w:t xml:space="preserve"> I should have asked the first panel.</w:t>
      </w:r>
    </w:p>
    <w:p w:rsidR="00E213F9" w:rsidP="00E213F9">
      <w:pPr>
        <w:pStyle w:val="Answer"/>
      </w:pPr>
      <w:sdt>
        <w:sdtPr>
          <w:alias w:val="Witness"/>
          <w:id w:val="1694419393"/>
          <w:placeholder>
            <w:docPart w:val="5BCFEFFA67874971BEC251A9A0BFEB17"/>
          </w:placeholder>
          <w:richText/>
        </w:sdtPr>
        <w:sdtContent>
          <w:r w:rsidRPr="005A4082">
            <w:rPr>
              <w:b/>
              <w:i/>
            </w:rPr>
            <w:t>Stephanie Lesage:</w:t>
          </w:r>
        </w:sdtContent>
      </w:sdt>
      <w:r>
        <w:t xml:space="preserve"> I think you would have to send that back to somebody at the back, yes. It is something for which more and more research is needed.</w:t>
      </w:r>
    </w:p>
    <w:p w:rsidR="00E213F9" w:rsidP="00E213F9">
      <w:pPr>
        <w:pStyle w:val="Question"/>
        <w:numPr>
          <w:ilvl w:val="0"/>
          <w:numId w:val="9"/>
        </w:numPr>
      </w:pPr>
      <w:sdt>
        <w:sdtPr>
          <w:alias w:val="Member"/>
          <w:tag w:val="&lt;Member mnisId='4443' dodsId='137172'&gt;"/>
          <w:id w:val="-1119215042"/>
          <w:placeholder>
            <w:docPart w:val="5BCFEFFA67874971BEC251A9A0BFEB17"/>
          </w:placeholder>
          <w:richText/>
        </w:sdtPr>
        <w:sdtContent>
          <w:r w:rsidRPr="005A4082">
            <w:rPr>
              <w:b/>
            </w:rPr>
            <w:t>Carol Monaghan:</w:t>
          </w:r>
        </w:sdtContent>
      </w:sdt>
      <w:r>
        <w:t xml:space="preserve"> Dr Jones talked earlier about GMP. He is working in a hospital environment. Do you see a situation where your technology could actually be manufactured in much smaller doses in hospitals and in different settings rather than having a big, as we would imagine, drug</w:t>
      </w:r>
      <w:r w:rsidR="00BA4AED">
        <w:t>-</w:t>
      </w:r>
      <w:r>
        <w:t>manufacturing facility?</w:t>
      </w:r>
    </w:p>
    <w:p w:rsidR="00E213F9" w:rsidP="00E213F9">
      <w:pPr>
        <w:pStyle w:val="Answer"/>
      </w:pPr>
      <w:sdt>
        <w:sdtPr>
          <w:alias w:val="Witness"/>
          <w:id w:val="-1628007614"/>
          <w:placeholder>
            <w:docPart w:val="5BCFEFFA67874971BEC251A9A0BFEB17"/>
          </w:placeholder>
          <w:richText/>
        </w:sdtPr>
        <w:sdtContent>
          <w:r w:rsidRPr="005A4082">
            <w:rPr>
              <w:b/>
              <w:i/>
            </w:rPr>
            <w:t>David Browning:</w:t>
          </w:r>
        </w:sdtContent>
      </w:sdt>
      <w:r>
        <w:t xml:space="preserve"> That is a good question. We are looking, as the next phase, at the potential to develop what we would call a kit, so the hospital would have access to the various phage cocktails and then they would be able to select and do a purification. It is something that we are doing already in veterinary, and it is a way that we can get product on to the market very quickly where we have a direct relationship with an expert vet.</w:t>
      </w:r>
    </w:p>
    <w:p w:rsidR="00E213F9" w:rsidP="00E213F9">
      <w:pPr>
        <w:pStyle w:val="Answer"/>
      </w:pPr>
      <w:sdt>
        <w:sdtPr>
          <w:alias w:val="Witness"/>
          <w:id w:val="988446554"/>
          <w:placeholder>
            <w:docPart w:val="5BCFEFFA67874971BEC251A9A0BFEB17"/>
          </w:placeholder>
          <w:richText/>
        </w:sdtPr>
        <w:sdtContent>
          <w:r w:rsidRPr="005A4082">
            <w:rPr>
              <w:b/>
              <w:i/>
            </w:rPr>
            <w:t>Stephanie Lesage:</w:t>
          </w:r>
        </w:sdtContent>
      </w:sdt>
      <w:r>
        <w:t xml:space="preserve"> That is also the way that it is done in Belgium at the moment. They have separate phages and the pharmacist produces the cocktail. As long as the individual phage preparations were available, they could be combined.</w:t>
      </w:r>
    </w:p>
    <w:p w:rsidR="00E213F9" w:rsidP="00E213F9">
      <w:pPr>
        <w:pStyle w:val="Question"/>
        <w:numPr>
          <w:ilvl w:val="0"/>
          <w:numId w:val="9"/>
        </w:numPr>
      </w:pPr>
      <w:sdt>
        <w:sdtPr>
          <w:alias w:val="Member"/>
          <w:tag w:val="&lt;Member mnisId='4443' dodsId='137172'&gt;"/>
          <w:id w:val="-885339563"/>
          <w:placeholder>
            <w:docPart w:val="5BCFEFFA67874971BEC251A9A0BFEB17"/>
          </w:placeholder>
          <w:richText/>
        </w:sdtPr>
        <w:sdtContent>
          <w:r w:rsidRPr="005A4082">
            <w:rPr>
              <w:b/>
            </w:rPr>
            <w:t>Carol Monaghan:</w:t>
          </w:r>
        </w:sdtContent>
      </w:sdt>
      <w:r>
        <w:t xml:space="preserve"> How do they get round the GMP?</w:t>
      </w:r>
    </w:p>
    <w:p w:rsidR="00E213F9" w:rsidP="00E213F9">
      <w:pPr>
        <w:pStyle w:val="Answer"/>
      </w:pPr>
      <w:sdt>
        <w:sdtPr>
          <w:alias w:val="Witness"/>
          <w:id w:val="-1505437259"/>
          <w:placeholder>
            <w:docPart w:val="5BCFEFFA67874971BEC251A9A0BFEB17"/>
          </w:placeholder>
          <w:richText/>
        </w:sdtPr>
        <w:sdtContent>
          <w:r w:rsidRPr="005A4082">
            <w:rPr>
              <w:b/>
              <w:i/>
            </w:rPr>
            <w:t>Stephanie Lesage:</w:t>
          </w:r>
        </w:sdtContent>
      </w:sdt>
      <w:r>
        <w:t xml:space="preserve"> In the case of Belgium, they do not require GMP manufacturing, and neither does Australia. That makes it much easier, and, in fact, that is how we are getting our own phage preparations for the UK.</w:t>
      </w:r>
    </w:p>
    <w:p w:rsidR="00E213F9" w:rsidP="00E213F9">
      <w:pPr>
        <w:pStyle w:val="Question"/>
        <w:numPr>
          <w:ilvl w:val="0"/>
          <w:numId w:val="9"/>
        </w:numPr>
      </w:pPr>
      <w:sdt>
        <w:sdtPr>
          <w:alias w:val="Member"/>
          <w:tag w:val="&lt;Member mnisId='4443' dodsId='137172'&gt;"/>
          <w:id w:val="1631120038"/>
          <w:placeholder>
            <w:docPart w:val="5BCFEFFA67874971BEC251A9A0BFEB17"/>
          </w:placeholder>
          <w:richText/>
        </w:sdtPr>
        <w:sdtContent>
          <w:r w:rsidRPr="005A4082">
            <w:rPr>
              <w:b/>
            </w:rPr>
            <w:t>Carol Monaghan:</w:t>
          </w:r>
        </w:sdtContent>
      </w:sdt>
      <w:r>
        <w:t xml:space="preserve"> If I could move on to funding of research, are there any specific changes to the UK funding landscape that could help companies like yours access and develop products more easily?</w:t>
      </w:r>
    </w:p>
    <w:p w:rsidR="00E213F9" w:rsidP="00E213F9">
      <w:pPr>
        <w:pStyle w:val="Answer"/>
      </w:pPr>
      <w:sdt>
        <w:sdtPr>
          <w:alias w:val="Witness"/>
          <w:id w:val="-28569015"/>
          <w:placeholder>
            <w:docPart w:val="5BCFEFFA67874971BEC251A9A0BFEB17"/>
          </w:placeholder>
          <w:richText/>
        </w:sdtPr>
        <w:sdtContent>
          <w:r w:rsidRPr="005A4082">
            <w:rPr>
              <w:b/>
              <w:i/>
            </w:rPr>
            <w:t>Stephanie Lesage:</w:t>
          </w:r>
        </w:sdtContent>
      </w:sdt>
      <w:r>
        <w:t xml:space="preserve"> Having specific grants for phages would be very helpful because, at the moment, we are assessed among those other technologies that have much easier regulatory requirements; having funding to continue to build up biobanks because, ultimately, we will need </w:t>
      </w:r>
      <w:r>
        <w:t>those new phages; and having funding for facilities because, ultimately, we can produce to small scale non-GMP for compassionate use for early clinical trials, but to commercialise we will need facilities with much more upscaled manufacturing.</w:t>
      </w:r>
    </w:p>
    <w:p w:rsidR="00E213F9" w:rsidP="00E213F9">
      <w:pPr>
        <w:pStyle w:val="Question"/>
        <w:numPr>
          <w:ilvl w:val="0"/>
          <w:numId w:val="9"/>
        </w:numPr>
      </w:pPr>
      <w:sdt>
        <w:sdtPr>
          <w:alias w:val="Member"/>
          <w:tag w:val="&lt;Member mnisId='4443' dodsId='137172'&gt;"/>
          <w:id w:val="-1262451688"/>
          <w:placeholder>
            <w:docPart w:val="5BCFEFFA67874971BEC251A9A0BFEB17"/>
          </w:placeholder>
          <w:richText/>
        </w:sdtPr>
        <w:sdtContent>
          <w:r w:rsidRPr="005A4082">
            <w:rPr>
              <w:b/>
            </w:rPr>
            <w:t>Carol Monaghan:</w:t>
          </w:r>
        </w:sdtContent>
      </w:sdt>
      <w:r>
        <w:t xml:space="preserve"> To take you back to that funding specifically for phages, do you feel as though Government have a good enough handle on the potential of phage technology in order to set up such a fund?</w:t>
      </w:r>
    </w:p>
    <w:p w:rsidR="00E213F9" w:rsidP="00E213F9">
      <w:pPr>
        <w:pStyle w:val="Answer"/>
      </w:pPr>
      <w:sdt>
        <w:sdtPr>
          <w:alias w:val="Witness"/>
          <w:id w:val="713702515"/>
          <w:placeholder>
            <w:docPart w:val="5BCFEFFA67874971BEC251A9A0BFEB17"/>
          </w:placeholder>
          <w:richText/>
        </w:sdtPr>
        <w:sdtContent>
          <w:r w:rsidRPr="005A4082">
            <w:rPr>
              <w:b/>
              <w:i/>
            </w:rPr>
            <w:t>Stephanie Lesage:</w:t>
          </w:r>
        </w:sdtContent>
      </w:sdt>
      <w:r>
        <w:t xml:space="preserve"> I do not know whether that is in place at the moment.</w:t>
      </w:r>
    </w:p>
    <w:p w:rsidR="00E213F9" w:rsidP="00E213F9">
      <w:pPr>
        <w:pStyle w:val="Answer"/>
      </w:pPr>
      <w:sdt>
        <w:sdtPr>
          <w:alias w:val="Witness"/>
          <w:id w:val="423153497"/>
          <w:placeholder>
            <w:docPart w:val="5BCFEFFA67874971BEC251A9A0BFEB17"/>
          </w:placeholder>
          <w:richText/>
        </w:sdtPr>
        <w:sdtContent>
          <w:r w:rsidRPr="005A4082">
            <w:rPr>
              <w:b/>
              <w:i/>
            </w:rPr>
            <w:t>David Browning:</w:t>
          </w:r>
        </w:sdtContent>
      </w:sdt>
      <w:r>
        <w:t xml:space="preserve"> There is certainly an opportunity there. We were delighted that Innovate UK recently sponsored the Phage Innovation Network. I am sure you will hear more about that in the coming weeks. We had the first meeting yesterday. It is a very important forum bringing together academia, industry and clinicians to really focus on the translation—</w:t>
      </w:r>
    </w:p>
    <w:p w:rsidR="00E213F9" w:rsidP="00E213F9">
      <w:pPr>
        <w:pStyle w:val="Question"/>
        <w:numPr>
          <w:ilvl w:val="0"/>
          <w:numId w:val="9"/>
        </w:numPr>
      </w:pPr>
      <w:sdt>
        <w:sdtPr>
          <w:alias w:val="Member"/>
          <w:tag w:val="&lt;Member mnisId='4443' dodsId='137172'&gt;"/>
          <w:id w:val="-1360356908"/>
          <w:placeholder>
            <w:docPart w:val="5BCFEFFA67874971BEC251A9A0BFEB17"/>
          </w:placeholder>
          <w:richText/>
        </w:sdtPr>
        <w:sdtContent>
          <w:r w:rsidRPr="005A4082">
            <w:rPr>
              <w:b/>
            </w:rPr>
            <w:t>Carol Monaghan:</w:t>
          </w:r>
        </w:sdtContent>
      </w:sdt>
      <w:r>
        <w:t xml:space="preserve"> That is a network rather than funding for—</w:t>
      </w:r>
    </w:p>
    <w:p w:rsidR="00E213F9" w:rsidP="00E213F9">
      <w:pPr>
        <w:pStyle w:val="Answer"/>
      </w:pPr>
      <w:sdt>
        <w:sdtPr>
          <w:alias w:val="Witness"/>
          <w:id w:val="-1935659425"/>
          <w:placeholder>
            <w:docPart w:val="5BCFEFFA67874971BEC251A9A0BFEB17"/>
          </w:placeholder>
          <w:richText/>
        </w:sdtPr>
        <w:sdtContent>
          <w:r w:rsidRPr="005A4082">
            <w:rPr>
              <w:b/>
              <w:i/>
            </w:rPr>
            <w:t>David Browning:</w:t>
          </w:r>
        </w:sdtContent>
      </w:sdt>
      <w:r>
        <w:t xml:space="preserve"> Yes, it is a network, but that network could be a conduit for funding as well. That is going to be important. We talk to investors who are very keen to leverage grants. In oncology, I have participated in examples where Innovate UK has worked with VCs and the VCs have done their diligence. </w:t>
      </w:r>
      <w:r w:rsidR="008E7B07">
        <w:t xml:space="preserve">The </w:t>
      </w:r>
      <w:r>
        <w:t xml:space="preserve">VCs have said, “We will look at this. If we feel this is a good case for investment, Innovate UK, will you make some grant funding available?” The two can work really well together. </w:t>
      </w:r>
    </w:p>
    <w:p w:rsidR="00E213F9" w:rsidP="00E213F9">
      <w:pPr>
        <w:pStyle w:val="Answer"/>
      </w:pPr>
      <w:r>
        <w:t>I believe that there are opportunities there. I would suggest that maybe at a higher level looking at antimicrobial resistance as the big challenge to the NHS and as a global challenge, and then maybe constructing grants that open up avenues to phage within that wider AMR umbrella</w:t>
      </w:r>
      <w:r w:rsidR="00C62D2C">
        <w:t>,</w:t>
      </w:r>
      <w:r>
        <w:t xml:space="preserve"> would be a good way to go.</w:t>
      </w:r>
    </w:p>
    <w:p w:rsidR="00E213F9" w:rsidP="00E213F9">
      <w:pPr>
        <w:pStyle w:val="Question"/>
        <w:numPr>
          <w:ilvl w:val="0"/>
          <w:numId w:val="9"/>
        </w:numPr>
      </w:pPr>
      <w:sdt>
        <w:sdtPr>
          <w:alias w:val="Member"/>
          <w:tag w:val="&lt;Member mnisId='4092' dodsId='35374'&gt;"/>
          <w:id w:val="-797066013"/>
          <w:placeholder>
            <w:docPart w:val="5BCFEFFA67874971BEC251A9A0BFEB17"/>
          </w:placeholder>
          <w:richText/>
        </w:sdtPr>
        <w:sdtContent>
          <w:r w:rsidRPr="005A4082">
            <w:rPr>
              <w:b/>
            </w:rPr>
            <w:t>Stephen Metcalfe:</w:t>
          </w:r>
        </w:sdtContent>
      </w:sdt>
      <w:r>
        <w:t xml:space="preserve"> We have touched on the international aspect quite a lot, particularly with a view to small and medium-sized enterprises. We have also heard quite a lot about Belgium. Who does it best when supporting SMEs? Who has the best framework? What can we learn here in the UK?</w:t>
      </w:r>
    </w:p>
    <w:p w:rsidR="00E213F9" w:rsidP="00E213F9">
      <w:pPr>
        <w:pStyle w:val="Answer"/>
      </w:pPr>
      <w:sdt>
        <w:sdtPr>
          <w:alias w:val="Witness"/>
          <w:id w:val="1621873413"/>
          <w:placeholder>
            <w:docPart w:val="5BCFEFFA67874971BEC251A9A0BFEB17"/>
          </w:placeholder>
          <w:richText/>
        </w:sdtPr>
        <w:sdtContent>
          <w:r w:rsidRPr="005A4082">
            <w:rPr>
              <w:b/>
              <w:i/>
            </w:rPr>
            <w:t>David Browning:</w:t>
          </w:r>
        </w:sdtContent>
      </w:sdt>
      <w:r>
        <w:t xml:space="preserve"> We are doing early mouse model studies on diabetic foot in Australia. We would rather, to be honest, be doing them in the UK because of control and communication, but we have been able to secure not only funding from the Australian Government but access to first-class knowledge and capability in that area. From our experience, we can see a lot of positivity there. </w:t>
      </w:r>
    </w:p>
    <w:p w:rsidR="00E213F9" w:rsidP="00E213F9">
      <w:pPr>
        <w:pStyle w:val="Answer"/>
      </w:pPr>
      <w:r>
        <w:t xml:space="preserve">Australia has been mentioned before. Belgium certainly leads, but others are starting to come forward. Even Germany and other European countries are starting to advance. </w:t>
      </w:r>
    </w:p>
    <w:p w:rsidR="00E213F9" w:rsidP="00E213F9">
      <w:pPr>
        <w:pStyle w:val="Answer"/>
      </w:pPr>
      <w:r>
        <w:t xml:space="preserve">The other one I would say is Norway. I will just flash up a picture. The Norwegians have been investing in this rather splendid-looking phage production facility. That is not quite finished yet, but they are potentially </w:t>
      </w:r>
      <w:r>
        <w:t>stealing a march on us by getting on with it. They have an ambition to be leaders in this field leveraging aquaculture into human.</w:t>
      </w:r>
    </w:p>
    <w:p w:rsidR="00E213F9" w:rsidP="00E213F9">
      <w:pPr>
        <w:pStyle w:val="Question"/>
        <w:numPr>
          <w:ilvl w:val="0"/>
          <w:numId w:val="9"/>
        </w:numPr>
      </w:pPr>
      <w:sdt>
        <w:sdtPr>
          <w:alias w:val="Member"/>
          <w:tag w:val="&lt;Member mnisId='1578' dodsId='40488'&gt;"/>
          <w:id w:val="-14920175"/>
          <w:placeholder>
            <w:docPart w:val="5BCFEFFA67874971BEC251A9A0BFEB17"/>
          </w:placeholder>
          <w:richText/>
        </w:sdtPr>
        <w:sdtContent>
          <w:r w:rsidRPr="005A4082">
            <w:rPr>
              <w:b/>
            </w:rPr>
            <w:t>Chair:</w:t>
          </w:r>
        </w:sdtContent>
      </w:sdt>
      <w:r>
        <w:t xml:space="preserve"> Is that set up by the Norwegian state—by the Government?</w:t>
      </w:r>
    </w:p>
    <w:p w:rsidR="00E213F9" w:rsidP="00E213F9">
      <w:pPr>
        <w:pStyle w:val="Answer"/>
      </w:pPr>
      <w:sdt>
        <w:sdtPr>
          <w:alias w:val="Witness"/>
          <w:id w:val="442271921"/>
          <w:placeholder>
            <w:docPart w:val="5BCFEFFA67874971BEC251A9A0BFEB17"/>
          </w:placeholder>
          <w:richText/>
        </w:sdtPr>
        <w:sdtContent>
          <w:r w:rsidRPr="005A4082">
            <w:rPr>
              <w:b/>
              <w:i/>
            </w:rPr>
            <w:t>David Browning:</w:t>
          </w:r>
        </w:sdtContent>
      </w:sdt>
      <w:r>
        <w:t xml:space="preserve"> That has been set up initially by private enterprise</w:t>
      </w:r>
      <w:r w:rsidR="00F8542C">
        <w:t>,</w:t>
      </w:r>
      <w:r>
        <w:t xml:space="preserve"> but with Government support.</w:t>
      </w:r>
    </w:p>
    <w:p w:rsidR="00E213F9" w:rsidP="00E213F9">
      <w:pPr>
        <w:pStyle w:val="Question"/>
        <w:numPr>
          <w:ilvl w:val="0"/>
          <w:numId w:val="9"/>
        </w:numPr>
      </w:pPr>
      <w:sdt>
        <w:sdtPr>
          <w:alias w:val="Member"/>
          <w:tag w:val="&lt;Member mnisId='4092' dodsId='35374'&gt;"/>
          <w:id w:val="1223941538"/>
          <w:placeholder>
            <w:docPart w:val="5BCFEFFA67874971BEC251A9A0BFEB17"/>
          </w:placeholder>
          <w:richText/>
        </w:sdtPr>
        <w:sdtContent>
          <w:r w:rsidRPr="005A4082">
            <w:rPr>
              <w:b/>
            </w:rPr>
            <w:t>Stephen Metcalfe:</w:t>
          </w:r>
        </w:sdtContent>
      </w:sdt>
      <w:r>
        <w:t xml:space="preserve"> Going back to Australia, as you mentioned it first, what should we learn from them? Is that about the GMP?</w:t>
      </w:r>
    </w:p>
    <w:p w:rsidR="00E213F9" w:rsidP="00E213F9">
      <w:pPr>
        <w:pStyle w:val="Answer"/>
      </w:pPr>
      <w:sdt>
        <w:sdtPr>
          <w:alias w:val="Witness"/>
          <w:id w:val="93679951"/>
          <w:placeholder>
            <w:docPart w:val="5BCFEFFA67874971BEC251A9A0BFEB17"/>
          </w:placeholder>
          <w:richText/>
        </w:sdtPr>
        <w:sdtContent>
          <w:r w:rsidRPr="005A4082">
            <w:rPr>
              <w:b/>
              <w:i/>
            </w:rPr>
            <w:t>David Browning:</w:t>
          </w:r>
        </w:sdtContent>
      </w:sdt>
      <w:r>
        <w:t xml:space="preserve"> I think it is about a joined-up approach to the whole thing. I mentioned the Phage Innovation Network. Having forums like that and getting all the stakeholders together and working together is key.</w:t>
      </w:r>
    </w:p>
    <w:p w:rsidR="00E213F9" w:rsidP="00E213F9">
      <w:pPr>
        <w:pStyle w:val="Answer"/>
      </w:pPr>
      <w:sdt>
        <w:sdtPr>
          <w:alias w:val="Witness"/>
          <w:id w:val="-1385790934"/>
          <w:placeholder>
            <w:docPart w:val="5BCFEFFA67874971BEC251A9A0BFEB17"/>
          </w:placeholder>
          <w:richText/>
        </w:sdtPr>
        <w:sdtContent>
          <w:r w:rsidRPr="005A4082">
            <w:rPr>
              <w:b/>
              <w:i/>
            </w:rPr>
            <w:t>Stephanie Lesage:</w:t>
          </w:r>
        </w:sdtContent>
      </w:sdt>
      <w:r>
        <w:t xml:space="preserve"> I think the Australian STAMP protocol model is probably the best in the west. They have understood that, in order to gather information from all those indications and all those bacteria that cannot be collected from clinical trials because there would </w:t>
      </w:r>
      <w:r w:rsidR="00BA4AED">
        <w:t xml:space="preserve">be </w:t>
      </w:r>
      <w:r>
        <w:t>too many otherwise, they have to make a compromise between compassionate use and clinical trials to generate the positive data that is needed in the area. I agree that they are the best models at the moment.</w:t>
      </w:r>
    </w:p>
    <w:p w:rsidR="00E213F9" w:rsidP="00E213F9">
      <w:pPr>
        <w:pStyle w:val="Question"/>
        <w:numPr>
          <w:ilvl w:val="0"/>
          <w:numId w:val="9"/>
        </w:numPr>
      </w:pPr>
      <w:sdt>
        <w:sdtPr>
          <w:alias w:val="Member"/>
          <w:tag w:val="&lt;Member mnisId='4834' dodsId='136481'&gt;"/>
          <w:id w:val="-1894807535"/>
          <w:placeholder>
            <w:docPart w:val="5BCFEFFA67874971BEC251A9A0BFEB17"/>
          </w:placeholder>
          <w:richText/>
        </w:sdtPr>
        <w:sdtContent>
          <w:r w:rsidRPr="005A4082">
            <w:rPr>
              <w:b/>
            </w:rPr>
            <w:t>Katherine Fletcher:</w:t>
          </w:r>
        </w:sdtContent>
      </w:sdt>
      <w:r>
        <w:t xml:space="preserve"> I have just a couple of quick ones to inform future evidence sessions. I do not think these need long answers. </w:t>
      </w:r>
    </w:p>
    <w:p w:rsidR="00E213F9" w:rsidP="00E213F9">
      <w:pPr>
        <w:pStyle w:val="Question"/>
        <w:numPr>
          <w:ilvl w:val="0"/>
          <w:numId w:val="0"/>
        </w:numPr>
        <w:ind w:left="794"/>
      </w:pPr>
      <w:r>
        <w:t>Is there any difficulty with getting the appropriate volume of cases through with the current compassionate use? Are there thresholds of evidence bases that are required? I do not mean you would not get there eventually, but I mean in an acceptable timescale. I do not know who wants to take that one first. I have one more quickly. Is there any problem with the volume of available test cases?</w:t>
      </w:r>
    </w:p>
    <w:p w:rsidR="00E213F9" w:rsidP="00E213F9">
      <w:pPr>
        <w:pStyle w:val="Answer"/>
      </w:pPr>
      <w:sdt>
        <w:sdtPr>
          <w:alias w:val="Witness"/>
          <w:id w:val="-718823664"/>
          <w:placeholder>
            <w:docPart w:val="5BCFEFFA67874971BEC251A9A0BFEB17"/>
          </w:placeholder>
          <w:richText/>
        </w:sdtPr>
        <w:sdtContent>
          <w:r w:rsidRPr="005A4082">
            <w:rPr>
              <w:b/>
              <w:i/>
            </w:rPr>
            <w:t>David Browning:</w:t>
          </w:r>
        </w:sdtContent>
      </w:sdt>
      <w:r>
        <w:t xml:space="preserve"> Yes, that is a challenge. To get to what we call phase 2a trials, we would need to be getting into hundreds of patients. That needs to be not so much a compassionate use trial but one where you have proper placebos and controls.</w:t>
      </w:r>
    </w:p>
    <w:p w:rsidR="00E213F9" w:rsidP="00E213F9">
      <w:pPr>
        <w:pStyle w:val="Remark"/>
      </w:pPr>
      <w:sdt>
        <w:sdtPr>
          <w:alias w:val="Member"/>
          <w:tag w:val="&lt;Member mnisId='4834' dodsId='136481'&gt;"/>
          <w:id w:val="-1736084610"/>
          <w:placeholder>
            <w:docPart w:val="5BCFEFFA67874971BEC251A9A0BFEB17"/>
          </w:placeholder>
          <w:richText/>
        </w:sdtPr>
        <w:sdtContent>
          <w:r w:rsidRPr="005A4082">
            <w:rPr>
              <w:b/>
            </w:rPr>
            <w:t>Katherine Fletcher:</w:t>
          </w:r>
        </w:sdtContent>
      </w:sdt>
      <w:r>
        <w:t xml:space="preserve"> Which is not in place at the moment, so we need to cycle through that and framework and speed.</w:t>
      </w:r>
    </w:p>
    <w:p w:rsidR="00E213F9" w:rsidP="00E213F9">
      <w:pPr>
        <w:pStyle w:val="Question"/>
        <w:numPr>
          <w:ilvl w:val="0"/>
          <w:numId w:val="9"/>
        </w:numPr>
      </w:pPr>
      <w:sdt>
        <w:sdtPr>
          <w:alias w:val="Member"/>
          <w:tag w:val="&lt;Member mnisId='1578' dodsId='40488'&gt;"/>
          <w:id w:val="-68727099"/>
          <w:placeholder>
            <w:docPart w:val="5BCFEFFA67874971BEC251A9A0BFEB17"/>
          </w:placeholder>
          <w:richText/>
        </w:sdtPr>
        <w:sdtContent>
          <w:r w:rsidRPr="005A4082">
            <w:rPr>
              <w:b/>
            </w:rPr>
            <w:t>Chair:</w:t>
          </w:r>
        </w:sdtContent>
      </w:sdt>
      <w:r>
        <w:t xml:space="preserve"> Ms Lesage, do you have any addition to that?</w:t>
      </w:r>
    </w:p>
    <w:p w:rsidR="00E213F9" w:rsidP="00E213F9">
      <w:pPr>
        <w:pStyle w:val="Answer"/>
      </w:pPr>
      <w:sdt>
        <w:sdtPr>
          <w:alias w:val="Witness"/>
          <w:id w:val="1580411739"/>
          <w:placeholder>
            <w:docPart w:val="5BCFEFFA67874971BEC251A9A0BFEB17"/>
          </w:placeholder>
          <w:richText/>
        </w:sdtPr>
        <w:sdtContent>
          <w:r w:rsidRPr="005A4082">
            <w:rPr>
              <w:b/>
              <w:i/>
            </w:rPr>
            <w:t>Stephanie Lesage:</w:t>
          </w:r>
        </w:sdtContent>
      </w:sdt>
      <w:r>
        <w:t xml:space="preserve"> No, I agree with that.</w:t>
      </w:r>
    </w:p>
    <w:p w:rsidR="00E213F9" w:rsidP="00E213F9">
      <w:pPr>
        <w:pStyle w:val="Question"/>
        <w:numPr>
          <w:ilvl w:val="0"/>
          <w:numId w:val="9"/>
        </w:numPr>
      </w:pPr>
      <w:sdt>
        <w:sdtPr>
          <w:alias w:val="Member"/>
          <w:tag w:val="&lt;Member mnisId='4834' dodsId='136481'&gt;"/>
          <w:id w:val="1359001379"/>
          <w:placeholder>
            <w:docPart w:val="5BCFEFFA67874971BEC251A9A0BFEB17"/>
          </w:placeholder>
          <w:richText/>
        </w:sdtPr>
        <w:sdtContent>
          <w:r w:rsidRPr="005A4082">
            <w:rPr>
              <w:b/>
            </w:rPr>
            <w:t>Katherine Fletcher:</w:t>
          </w:r>
        </w:sdtContent>
      </w:sdt>
      <w:r>
        <w:t xml:space="preserve"> In terms of localised manufacturing, it is almost personalised phage medicine. You mentioned pharmacies in Belgium. Do you have a perspective on who in the UK system would regulate that?</w:t>
      </w:r>
    </w:p>
    <w:p w:rsidR="00E213F9" w:rsidP="00E213F9">
      <w:pPr>
        <w:pStyle w:val="Answer"/>
      </w:pPr>
      <w:sdt>
        <w:sdtPr>
          <w:alias w:val="Witness"/>
          <w:id w:val="-1132164092"/>
          <w:placeholder>
            <w:docPart w:val="5BCFEFFA67874971BEC251A9A0BFEB17"/>
          </w:placeholder>
          <w:richText/>
        </w:sdtPr>
        <w:sdtContent>
          <w:r w:rsidRPr="005A4082">
            <w:rPr>
              <w:b/>
              <w:i/>
            </w:rPr>
            <w:t>Stephanie Lesage:</w:t>
          </w:r>
        </w:sdtContent>
      </w:sdt>
      <w:r>
        <w:t xml:space="preserve"> Who would regulate it?</w:t>
      </w:r>
    </w:p>
    <w:p w:rsidR="00E213F9" w:rsidP="00E213F9">
      <w:pPr>
        <w:pStyle w:val="Remark"/>
      </w:pPr>
      <w:sdt>
        <w:sdtPr>
          <w:alias w:val="Member"/>
          <w:tag w:val="&lt;Member mnisId='4834' dodsId='136481'&gt;"/>
          <w:id w:val="-140663185"/>
          <w:placeholder>
            <w:docPart w:val="5BCFEFFA67874971BEC251A9A0BFEB17"/>
          </w:placeholder>
          <w:richText/>
        </w:sdtPr>
        <w:sdtContent>
          <w:r w:rsidRPr="005A4082">
            <w:rPr>
              <w:b/>
            </w:rPr>
            <w:t>Katherine Fletcher:</w:t>
          </w:r>
        </w:sdtContent>
      </w:sdt>
      <w:r>
        <w:t xml:space="preserve"> Yes.</w:t>
      </w:r>
    </w:p>
    <w:p w:rsidR="00E213F9" w:rsidP="00E213F9">
      <w:pPr>
        <w:pStyle w:val="Answer"/>
      </w:pPr>
      <w:sdt>
        <w:sdtPr>
          <w:alias w:val="Witness"/>
          <w:id w:val="255874190"/>
          <w:placeholder>
            <w:docPart w:val="5BCFEFFA67874971BEC251A9A0BFEB17"/>
          </w:placeholder>
          <w:richText/>
        </w:sdtPr>
        <w:sdtContent>
          <w:r w:rsidRPr="005A4082">
            <w:rPr>
              <w:b/>
              <w:i/>
            </w:rPr>
            <w:t>David Browning:</w:t>
          </w:r>
        </w:sdtContent>
      </w:sdt>
      <w:r>
        <w:t xml:space="preserve"> I think it can come under the existing frameworks, albeit </w:t>
      </w:r>
      <w:r w:rsidR="00ED63D5">
        <w:t xml:space="preserve">that </w:t>
      </w:r>
      <w:r>
        <w:t>they need to be evolved specifically for phage.</w:t>
      </w:r>
    </w:p>
    <w:p w:rsidR="00E213F9" w:rsidP="00E213F9">
      <w:pPr>
        <w:pStyle w:val="Question"/>
        <w:numPr>
          <w:ilvl w:val="0"/>
          <w:numId w:val="9"/>
        </w:numPr>
      </w:pPr>
      <w:sdt>
        <w:sdtPr>
          <w:alias w:val="Member"/>
          <w:tag w:val="&lt;Member mnisId='4834' dodsId='136481'&gt;"/>
          <w:id w:val="1966231978"/>
          <w:placeholder>
            <w:docPart w:val="5BCFEFFA67874971BEC251A9A0BFEB17"/>
          </w:placeholder>
          <w:richText/>
        </w:sdtPr>
        <w:sdtContent>
          <w:r w:rsidRPr="005A4082">
            <w:rPr>
              <w:b/>
            </w:rPr>
            <w:t>Katherine Fletcher:</w:t>
          </w:r>
        </w:sdtContent>
      </w:sdt>
      <w:r>
        <w:t xml:space="preserve"> What I am getting at is: wh</w:t>
      </w:r>
      <w:r w:rsidR="00BA4AED">
        <w:t>o</w:t>
      </w:r>
      <w:r>
        <w:t xml:space="preserve"> is the clever lady in the white coat who goes to the local go-ahead pharmacy and makes sure that they have put the right reagents in the right hole in the phage manufacturing machine? If you do not quite know what I mean, it does not matter.</w:t>
      </w:r>
    </w:p>
    <w:p w:rsidR="00E213F9" w:rsidP="00E213F9">
      <w:pPr>
        <w:pStyle w:val="Answer"/>
      </w:pPr>
      <w:sdt>
        <w:sdtPr>
          <w:alias w:val="Witness"/>
          <w:id w:val="-1981215020"/>
          <w:placeholder>
            <w:docPart w:val="5BCFEFFA67874971BEC251A9A0BFEB17"/>
          </w:placeholder>
          <w:richText/>
        </w:sdtPr>
        <w:sdtContent>
          <w:r w:rsidRPr="005A4082">
            <w:rPr>
              <w:b/>
              <w:i/>
            </w:rPr>
            <w:t>David Browning:</w:t>
          </w:r>
        </w:sdtContent>
      </w:sdt>
      <w:r>
        <w:t xml:space="preserve"> I do. We would be looking at potential partners like Boots and pharmacy-led health and wellbeing. That would come under their existing pharmaceutical regulations. They and we would look to fit in with them.</w:t>
      </w:r>
    </w:p>
    <w:p w:rsidR="00E213F9" w:rsidP="00E213F9">
      <w:pPr>
        <w:pStyle w:val="Question"/>
        <w:numPr>
          <w:ilvl w:val="0"/>
          <w:numId w:val="9"/>
        </w:numPr>
      </w:pPr>
      <w:sdt>
        <w:sdtPr>
          <w:alias w:val="Member"/>
          <w:tag w:val="&lt;Member mnisId='4834' dodsId='136481'&gt;"/>
          <w:id w:val="1484356497"/>
          <w:placeholder>
            <w:docPart w:val="5BCFEFFA67874971BEC251A9A0BFEB17"/>
          </w:placeholder>
          <w:richText/>
        </w:sdtPr>
        <w:sdtContent>
          <w:r w:rsidRPr="005A4082">
            <w:rPr>
              <w:b/>
            </w:rPr>
            <w:t>Katherine Fletcher:</w:t>
          </w:r>
        </w:sdtContent>
      </w:sdt>
      <w:r>
        <w:t xml:space="preserve"> Yes, but</w:t>
      </w:r>
      <w:r w:rsidR="00BA4AED">
        <w:t>,</w:t>
      </w:r>
      <w:r>
        <w:t xml:space="preserve"> as Carol pointed out</w:t>
      </w:r>
      <w:r w:rsidR="00BA4AED">
        <w:t>,</w:t>
      </w:r>
      <w:r>
        <w:t xml:space="preserve"> they are all done in really quite </w:t>
      </w:r>
      <w:r w:rsidR="008F2DCC">
        <w:t>large</w:t>
      </w:r>
      <w:r>
        <w:t xml:space="preserve"> sheds on industrial estates, not </w:t>
      </w:r>
      <w:r w:rsidR="006068BD">
        <w:t>through</w:t>
      </w:r>
      <w:r>
        <w:t xml:space="preserve"> diverse small-scale manufacturing.</w:t>
      </w:r>
    </w:p>
    <w:p w:rsidR="00E213F9" w:rsidP="00E213F9">
      <w:pPr>
        <w:pStyle w:val="Answer"/>
      </w:pPr>
      <w:sdt>
        <w:sdtPr>
          <w:alias w:val="Witness"/>
          <w:id w:val="1053510836"/>
          <w:placeholder>
            <w:docPart w:val="5BCFEFFA67874971BEC251A9A0BFEB17"/>
          </w:placeholder>
          <w:richText/>
        </w:sdtPr>
        <w:sdtContent>
          <w:r w:rsidRPr="005A4082">
            <w:rPr>
              <w:b/>
              <w:i/>
            </w:rPr>
            <w:t>David Browning:</w:t>
          </w:r>
        </w:sdtContent>
      </w:sdt>
      <w:r>
        <w:t xml:space="preserve"> That is part of a bigger question around precision medicine. There will need to be the infrastructure not just for phage but for a whole range of therapies. It is an area I have been working in for some 20 years. Big pharma acknowledges the way to go, but they find it hard to move away from the blockbuster model. It is coming.</w:t>
      </w:r>
    </w:p>
    <w:p w:rsidR="00E213F9" w:rsidP="00E213F9">
      <w:pPr>
        <w:pStyle w:val="Remark"/>
      </w:pPr>
      <w:sdt>
        <w:sdtPr>
          <w:alias w:val="Member"/>
          <w:tag w:val="&lt;Member mnisId='4834' dodsId='136481'&gt;"/>
          <w:id w:val="-554008474"/>
          <w:placeholder>
            <w:docPart w:val="5BCFEFFA67874971BEC251A9A0BFEB17"/>
          </w:placeholder>
          <w:richText/>
        </w:sdtPr>
        <w:sdtContent>
          <w:r w:rsidRPr="005A4082">
            <w:rPr>
              <w:b/>
            </w:rPr>
            <w:t>Katherine Fletcher:</w:t>
          </w:r>
        </w:sdtContent>
      </w:sdt>
      <w:r>
        <w:t xml:space="preserve"> Understood. Thank you.</w:t>
      </w:r>
    </w:p>
    <w:p w:rsidR="00E213F9" w:rsidP="00E213F9">
      <w:pPr>
        <w:pStyle w:val="Remark"/>
      </w:pPr>
      <w:sdt>
        <w:sdtPr>
          <w:alias w:val="Member"/>
          <w:tag w:val="&lt;Member mnisId='1578' dodsId='40488'&gt;"/>
          <w:id w:val="1210616259"/>
          <w:placeholder>
            <w:docPart w:val="5BCFEFFA67874971BEC251A9A0BFEB17"/>
          </w:placeholder>
          <w:richText/>
        </w:sdtPr>
        <w:sdtContent>
          <w:r w:rsidRPr="005A4082">
            <w:rPr>
              <w:b/>
            </w:rPr>
            <w:t>Chair:</w:t>
          </w:r>
        </w:sdtContent>
      </w:sdt>
      <w:r>
        <w:t xml:space="preserve"> Thank you, Ms Lesage and Mr Browning, and thank you to all our witnesses today. In two hours, we have certainly progressed our understanding of the science, the regulation, the policy and the potential of phages. Our inquiry has got off to a flying start. I am very grateful for your evidence.</w:t>
      </w:r>
    </w:p>
    <w:p w:rsidR="00ED6228" w:rsidRPr="00EA0FC1" w:rsidP="00811342">
      <w:pPr>
        <w:pStyle w:val="Remark"/>
      </w:pPr>
    </w:p>
    <w:p w:rsidR="00811342" w:rsidRPr="00AC45FF" w:rsidP="00841F63">
      <w:pPr>
        <w:pStyle w:val="Para"/>
      </w:pP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69E7">
    <w:pPr>
      <w:pStyle w:val="Header"/>
    </w:pPr>
    <w:r w:rsidRPr="00B824D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D5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66E220E02D547D89635BABCB62FA217"/>
        <w:category>
          <w:name w:val="General"/>
          <w:gallery w:val="placeholder"/>
        </w:category>
        <w:types>
          <w:type w:val="bbPlcHdr"/>
        </w:types>
        <w:behaviors>
          <w:behavior w:val="content"/>
        </w:behaviors>
        <w:guid w:val="{15057838-92DB-4551-A79D-9DA17C07F8FB}"/>
      </w:docPartPr>
      <w:docPartBody>
        <w:p w:rsidR="00CF1C27" w:rsidP="00DE12D4">
          <w:pPr>
            <w:pStyle w:val="566E220E02D547D89635BABCB62FA21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B3B8775-DBA0-4A5D-8AD0-6C1CFEBE9540}"/>
      </w:docPartPr>
      <w:docPartBody>
        <w:p w:rsidR="00B91086">
          <w:r w:rsidRPr="00D34E33">
            <w:rPr>
              <w:rStyle w:val="PlaceholderText"/>
            </w:rPr>
            <w:t>Click or tap here to enter text.</w:t>
          </w:r>
        </w:p>
      </w:docPartBody>
    </w:docPart>
    <w:docPart>
      <w:docPartPr>
        <w:name w:val="8FFEF3FCA7E7424BBE95FFF0B4755EB8"/>
        <w:category>
          <w:name w:val="General"/>
          <w:gallery w:val="placeholder"/>
        </w:category>
        <w:types>
          <w:type w:val="bbPlcHdr"/>
        </w:types>
        <w:behaviors>
          <w:behavior w:val="content"/>
        </w:behaviors>
        <w:guid w:val="{36328938-216C-4294-A22F-861A15FE9418}"/>
      </w:docPartPr>
      <w:docPartBody>
        <w:p w:rsidR="00E9633A" w:rsidP="0093167A">
          <w:pPr>
            <w:pStyle w:val="8FFEF3FCA7E7424BBE95FFF0B4755EB8"/>
          </w:pPr>
          <w:r w:rsidRPr="00D34E33">
            <w:rPr>
              <w:rStyle w:val="PlaceholderText"/>
            </w:rPr>
            <w:t>Click or tap here to enter text.</w:t>
          </w:r>
        </w:p>
      </w:docPartBody>
    </w:docPart>
    <w:docPart>
      <w:docPartPr>
        <w:name w:val="41AB0DBF8A0C40DCB740A371524148D9"/>
        <w:category>
          <w:name w:val="General"/>
          <w:gallery w:val="placeholder"/>
        </w:category>
        <w:types>
          <w:type w:val="bbPlcHdr"/>
        </w:types>
        <w:behaviors>
          <w:behavior w:val="content"/>
        </w:behaviors>
        <w:guid w:val="{5020A3D5-D318-4036-A4D6-E975E3BCB7FB}"/>
      </w:docPartPr>
      <w:docPartBody>
        <w:p w:rsidR="000716E7" w:rsidP="00E9633A">
          <w:pPr>
            <w:pStyle w:val="41AB0DBF8A0C40DCB740A371524148D9"/>
          </w:pPr>
          <w:r w:rsidRPr="00CE0EBF">
            <w:rPr>
              <w:rStyle w:val="PlaceholderText"/>
            </w:rPr>
            <w:t>Click or tap here to enter text.</w:t>
          </w:r>
        </w:p>
      </w:docPartBody>
    </w:docPart>
    <w:docPart>
      <w:docPartPr>
        <w:name w:val="5BCFEFFA67874971BEC251A9A0BFEB17"/>
        <w:category>
          <w:name w:val="General"/>
          <w:gallery w:val="placeholder"/>
        </w:category>
        <w:types>
          <w:type w:val="bbPlcHdr"/>
        </w:types>
        <w:behaviors>
          <w:behavior w:val="content"/>
        </w:behaviors>
        <w:guid w:val="{0D14635D-AE8B-45C3-8130-974BC04E357A}"/>
      </w:docPartPr>
      <w:docPartBody>
        <w:p w:rsidR="008626EC" w:rsidP="000716E7">
          <w:pPr>
            <w:pStyle w:val="5BCFEFFA67874971BEC251A9A0BFEB17"/>
          </w:pPr>
          <w:r w:rsidRPr="001D23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16E7"/>
    <w:rPr>
      <w:color w:val="808080"/>
    </w:rPr>
  </w:style>
  <w:style w:type="paragraph" w:customStyle="1" w:styleId="566E220E02D547D89635BABCB62FA217">
    <w:name w:val="566E220E02D547D89635BABCB62FA217"/>
    <w:rsid w:val="00DE12D4"/>
  </w:style>
  <w:style w:type="paragraph" w:customStyle="1" w:styleId="8FFEF3FCA7E7424BBE95FFF0B4755EB8">
    <w:name w:val="8FFEF3FCA7E7424BBE95FFF0B4755EB8"/>
    <w:rsid w:val="0093167A"/>
  </w:style>
  <w:style w:type="paragraph" w:customStyle="1" w:styleId="41AB0DBF8A0C40DCB740A371524148D9">
    <w:name w:val="41AB0DBF8A0C40DCB740A371524148D9"/>
    <w:rsid w:val="00E9633A"/>
  </w:style>
  <w:style w:type="paragraph" w:customStyle="1" w:styleId="5BCFEFFA67874971BEC251A9A0BFEB17">
    <w:name w:val="5BCFEFFA67874971BEC251A9A0BFEB17"/>
    <w:rsid w:val="000716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83aa86140c9786fb77be3931dfd872a4">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de5c8549a101a81ce93d73ca1a4c53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D8FF4-9FD2-4289-96EC-EA32EF1FF5DD}">
  <ds:schemaRefs>
    <ds:schemaRef ds:uri="http://schemas.microsoft.com/office/2006/metadata/properties"/>
    <ds:schemaRef ds:uri="http://schemas.microsoft.com/office/infopath/2007/PartnerControls"/>
    <ds:schemaRef ds:uri="82ccd615-6f1a-4bf3-bc59-e430298c7372"/>
  </ds:schemaRefs>
</ds:datastoreItem>
</file>

<file path=customXml/itemProps2.xml><?xml version="1.0" encoding="utf-8"?>
<ds:datastoreItem xmlns:ds="http://schemas.openxmlformats.org/officeDocument/2006/customXml" ds:itemID="{996AD0B1-263A-452D-BCDD-144EE629A73E}">
  <ds:schemaRefs>
    <ds:schemaRef ds:uri="http://schemas.microsoft.com/sharepoint/v3/contenttype/forms"/>
  </ds:schemaRefs>
</ds:datastoreItem>
</file>

<file path=customXml/itemProps3.xml><?xml version="1.0" encoding="utf-8"?>
<ds:datastoreItem xmlns:ds="http://schemas.openxmlformats.org/officeDocument/2006/customXml" ds:itemID="{DDE655AE-F96D-4B13-BC43-C0D3E690D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