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03730" w:rsidP="00E04F6D">
      <w:pPr>
        <w:pStyle w:val="TitleCommittee0"/>
      </w:pPr>
      <w:bookmarkStart w:id="0" w:name="_Hlk126329217"/>
      <w:sdt>
        <w:sdtPr>
          <w:alias w:val="CommitteeName"/>
          <w:tag w:val="CommitteeName"/>
          <w:id w:val="1869951332"/>
          <w:placeholder>
            <w:docPart w:val="D4F92A4304C54CA484B36714F9A06007"/>
          </w:placeholder>
          <w:richText/>
        </w:sdtPr>
        <w:sdtContent>
          <w:r w:rsidR="005160E7">
            <w:t xml:space="preserve">Northern Ireland </w:t>
          </w:r>
          <w:r w:rsidR="00BE5BF4">
            <w:t xml:space="preserve">Affairs </w:t>
          </w:r>
          <w:r>
            <w:t>Committee</w:t>
          </w:r>
        </w:sdtContent>
      </w:sdt>
    </w:p>
    <w:p w:rsidR="00503730" w:rsidP="00E04F6D">
      <w:pPr>
        <w:pStyle w:val="TitleInquiry0"/>
      </w:pPr>
      <w:r>
        <w:t xml:space="preserve">Oral evidence: </w:t>
      </w:r>
      <w:sdt>
        <w:sdtPr>
          <w:alias w:val="InquiryName"/>
          <w:tag w:val="InquiryName"/>
          <w:id w:val="377371847"/>
          <w:placeholder>
            <w:docPart w:val="D4F92A4304C54CA484B36714F9A06007"/>
          </w:placeholder>
          <w:richText/>
        </w:sdtPr>
        <w:sdtContent>
          <w:r>
            <w:fldChar w:fldCharType="begin"/>
          </w:r>
          <w:r>
            <w:instrText xml:space="preserve"> HYPERLINK "https://committees.parliament.uk/work/6630/the-effect-of-paramilitary-activity-and-organised-crime-on-society-in-northern-ireland/" </w:instrText>
          </w:r>
          <w:r>
            <w:fldChar w:fldCharType="separate"/>
          </w:r>
          <w:r w:rsidRPr="00586DD0" w:rsidR="00036391">
            <w:rPr>
              <w:rStyle w:val="Hyperlink"/>
              <w:szCs w:val="34"/>
            </w:rPr>
            <w:t>The effect of paramilitary activity and organised crime on society in Northern Ireland</w:t>
          </w:r>
          <w:r>
            <w:fldChar w:fldCharType="end"/>
          </w:r>
        </w:sdtContent>
      </w:sdt>
      <w:r>
        <w:t xml:space="preserve">, HC </w:t>
      </w:r>
      <w:sdt>
        <w:sdtPr>
          <w:alias w:val="InquiryRefNo"/>
          <w:tag w:val="InquiryRefNo"/>
          <w:id w:val="-281725174"/>
          <w:placeholder>
            <w:docPart w:val="D4F92A4304C54CA484B36714F9A06007"/>
          </w:placeholder>
          <w:richText/>
        </w:sdtPr>
        <w:sdtContent>
          <w:r w:rsidR="005653D0">
            <w:t>24</w:t>
          </w:r>
        </w:sdtContent>
      </w:sdt>
    </w:p>
    <w:sdt>
      <w:sdtPr>
        <w:alias w:val="SittingDate"/>
        <w:tag w:val="SittingDate"/>
        <w:id w:val="-1160222926"/>
        <w:placeholder>
          <w:docPart w:val="D4F92A4304C54CA484B36714F9A06007"/>
        </w:placeholder>
        <w:richText/>
      </w:sdtPr>
      <w:sdtContent>
        <w:p w:rsidR="00503730" w:rsidP="00E04F6D">
          <w:pPr>
            <w:pStyle w:val="Para"/>
          </w:pPr>
          <w:r>
            <w:t>Wednesday 1</w:t>
          </w:r>
          <w:r>
            <w:t xml:space="preserve"> </w:t>
          </w:r>
          <w:r>
            <w:t xml:space="preserve">February </w:t>
          </w:r>
          <w:r>
            <w:t>2023</w:t>
          </w:r>
        </w:p>
      </w:sdtContent>
    </w:sdt>
    <w:p w:rsidR="00503730" w:rsidP="00E04F6D">
      <w:pPr>
        <w:pStyle w:val="Para"/>
      </w:pPr>
      <w:r>
        <w:t xml:space="preserve">Ordered by the House of </w:t>
      </w:r>
      <w:sdt>
        <w:sdtPr>
          <w:alias w:val="House"/>
          <w:tag w:val="House"/>
          <w:id w:val="809213435"/>
          <w:placeholder>
            <w:docPart w:val="D4F92A4304C54CA484B36714F9A06007"/>
          </w:placeholder>
          <w:richText/>
        </w:sdtPr>
        <w:sdtContent>
          <w:r w:rsidRPr="00615759">
            <w:t>Commons</w:t>
          </w:r>
        </w:sdtContent>
      </w:sdt>
      <w:r w:rsidRPr="00615759">
        <w:t xml:space="preserve"> to be published on </w:t>
      </w:r>
      <w:sdt>
        <w:sdtPr>
          <w:alias w:val="PublishDate"/>
          <w:tag w:val="PublishDate"/>
          <w:id w:val="217021599"/>
          <w:placeholder>
            <w:docPart w:val="D4F92A4304C54CA484B36714F9A06007"/>
          </w:placeholder>
          <w:richText/>
        </w:sdtPr>
        <w:sdtContent>
          <w:r w:rsidR="00036391">
            <w:t xml:space="preserve">1 February </w:t>
          </w:r>
          <w:r>
            <w:t>2023</w:t>
          </w:r>
        </w:sdtContent>
      </w:sdt>
      <w:r w:rsidRPr="00615759">
        <w:t>.</w:t>
      </w:r>
    </w:p>
    <w:p w:rsidR="00503730" w:rsidP="00E04F6D">
      <w:sdt>
        <w:sdtPr>
          <w:alias w:val="VideoHyperlink"/>
          <w:tag w:val="VideoHyperlink"/>
          <w:id w:val="703995351"/>
          <w:placeholder>
            <w:docPart w:val="D4F92A4304C54CA484B36714F9A06007"/>
          </w:placeholder>
          <w:richText/>
        </w:sdtPr>
        <w:sdtContent>
          <w:r>
            <w:fldChar w:fldCharType="begin"/>
          </w:r>
          <w:r>
            <w:instrText xml:space="preserve"> HYPERLINK "https://parliamentlive.tv/Event/Index/b6551a36-9b26-4a4e-8547-93fffe95e9d0" </w:instrText>
          </w:r>
          <w:r>
            <w:fldChar w:fldCharType="separate"/>
          </w:r>
          <w:r w:rsidRPr="003E1CDC">
            <w:rPr>
              <w:rStyle w:val="Hyperlink"/>
            </w:rPr>
            <w:t>Watch the meeting</w:t>
          </w:r>
          <w:r>
            <w:fldChar w:fldCharType="end"/>
          </w:r>
        </w:sdtContent>
      </w:sdt>
    </w:p>
    <w:p w:rsidR="00503730" w:rsidRPr="00D43248" w:rsidP="00E04F6D">
      <w:r w:rsidRPr="00D43248">
        <w:t xml:space="preserve">Members present: </w:t>
      </w:r>
      <w:sdt>
        <w:sdtPr>
          <w:alias w:val="MembersPresent"/>
          <w:tag w:val="MembersPresent"/>
          <w:id w:val="366340316"/>
          <w:placeholder>
            <w:docPart w:val="D4F92A4304C54CA484B36714F9A06007"/>
          </w:placeholder>
          <w:richText/>
        </w:sdtPr>
        <w:sdtContent>
          <w:r w:rsidRPr="00D43248" w:rsidR="00720814">
            <w:t xml:space="preserve">Simon Hoare </w:t>
          </w:r>
          <w:r w:rsidRPr="00D43248">
            <w:t>(Chair);</w:t>
          </w:r>
          <w:r w:rsidRPr="00D43248" w:rsidR="00720814">
            <w:t xml:space="preserve"> Sir Robert Buckland</w:t>
          </w:r>
          <w:r w:rsidRPr="00D43248">
            <w:t>;</w:t>
          </w:r>
          <w:r w:rsidRPr="00D43248" w:rsidR="00720814">
            <w:t xml:space="preserve"> Stephen Farry</w:t>
          </w:r>
          <w:r w:rsidRPr="00D43248" w:rsidR="002800C2">
            <w:t>;</w:t>
          </w:r>
          <w:r w:rsidRPr="00D43248" w:rsidR="00720814">
            <w:t xml:space="preserve"> Mary Kelly Foy</w:t>
          </w:r>
          <w:r w:rsidRPr="00D43248" w:rsidR="002800C2">
            <w:t>;</w:t>
          </w:r>
          <w:r w:rsidRPr="00D43248" w:rsidR="00720814">
            <w:t xml:space="preserve"> Sir Robert Goodwill</w:t>
          </w:r>
          <w:r w:rsidRPr="00D43248" w:rsidR="002800C2">
            <w:t>;</w:t>
          </w:r>
          <w:r w:rsidRPr="00D43248" w:rsidR="00720814">
            <w:t xml:space="preserve"> Claire Hann</w:t>
          </w:r>
          <w:r w:rsidRPr="00D43248" w:rsidR="005505C2">
            <w:t>a</w:t>
          </w:r>
          <w:r w:rsidRPr="00D43248" w:rsidR="002800C2">
            <w:t>;</w:t>
          </w:r>
          <w:r w:rsidRPr="00D43248" w:rsidR="00720814">
            <w:t xml:space="preserve"> Carla Lockhart</w:t>
          </w:r>
          <w:r w:rsidRPr="00D43248" w:rsidR="002800C2">
            <w:t>;</w:t>
          </w:r>
          <w:r w:rsidRPr="00D43248" w:rsidR="00720814">
            <w:t xml:space="preserve"> Jim Shannon</w:t>
          </w:r>
          <w:r w:rsidRPr="00D43248" w:rsidR="002800C2">
            <w:t>;</w:t>
          </w:r>
          <w:r w:rsidRPr="00D43248" w:rsidR="005505C2">
            <w:t xml:space="preserve"> </w:t>
          </w:r>
          <w:r w:rsidRPr="00D43248" w:rsidR="00FC1BDD">
            <w:t>Mr Robin Walker</w:t>
          </w:r>
          <w:r w:rsidRPr="00D43248" w:rsidR="002800C2">
            <w:t>.</w:t>
          </w:r>
        </w:sdtContent>
      </w:sdt>
    </w:p>
    <w:p w:rsidR="00503730" w:rsidRPr="00D43248" w:rsidP="00E04F6D">
      <w:pPr>
        <w:pStyle w:val="ParaCentre"/>
      </w:pPr>
      <w:r w:rsidRPr="00D43248">
        <w:t xml:space="preserve">Questions </w:t>
      </w:r>
      <w:sdt>
        <w:sdtPr>
          <w:alias w:val="QuestionNumbers"/>
          <w:tag w:val="QuestionNumbers"/>
          <w:id w:val="-1223666168"/>
          <w:placeholder>
            <w:docPart w:val="D4F92A4304C54CA484B36714F9A06007"/>
          </w:placeholder>
          <w:richText/>
        </w:sdtPr>
        <w:sdtContent>
          <w:r w:rsidRPr="00D43248" w:rsidR="00036391">
            <w:t xml:space="preserve">325 - </w:t>
          </w:r>
          <w:r w:rsidRPr="00D43248" w:rsidR="00D43248">
            <w:t>3</w:t>
          </w:r>
          <w:r w:rsidR="001F1D03">
            <w:t>54</w:t>
          </w:r>
        </w:sdtContent>
      </w:sdt>
    </w:p>
    <w:p w:rsidR="00503730" w:rsidRPr="00D43248" w:rsidP="00E04F6D">
      <w:pPr>
        <w:pStyle w:val="TitleWitnesses0"/>
      </w:pPr>
      <w:r w:rsidRPr="00D43248">
        <w:t>Witnesses</w:t>
      </w:r>
    </w:p>
    <w:sdt>
      <w:sdtPr>
        <w:alias w:val="WitnessSet"/>
        <w:tag w:val="WitnessSet"/>
        <w:id w:val="-368373484"/>
        <w:placeholder>
          <w:docPart w:val="5BE73E2E62024191A30FF27C2121FD53"/>
        </w:placeholder>
        <w:richText/>
      </w:sdtPr>
      <w:sdtContent>
        <w:p w:rsidR="00503730" w:rsidRPr="00D43248" w:rsidP="00E04F6D">
          <w:pPr>
            <w:pStyle w:val="Para"/>
          </w:pPr>
          <w:r>
            <w:fldChar w:fldCharType="begin"/>
          </w:r>
          <w:r>
            <w:instrText xml:space="preserve"> HYPERLINK \l "Panel1" </w:instrText>
          </w:r>
          <w:r>
            <w:fldChar w:fldCharType="separate"/>
          </w:r>
          <w:r w:rsidRPr="003E1CDC" w:rsidR="002800C2">
            <w:rPr>
              <w:rStyle w:val="Hyperlink"/>
            </w:rPr>
            <w:t>I</w:t>
          </w:r>
          <w:r>
            <w:fldChar w:fldCharType="end"/>
          </w:r>
          <w:r w:rsidRPr="00D43248" w:rsidR="002800C2">
            <w:t xml:space="preserve">: </w:t>
          </w:r>
          <w:r w:rsidRPr="00D43248" w:rsidR="00B53B82">
            <w:t xml:space="preserve">Paul Smyth, </w:t>
          </w:r>
          <w:r w:rsidRPr="00D43248" w:rsidR="006765D2">
            <w:t>Executive Director</w:t>
          </w:r>
          <w:r w:rsidRPr="00D43248" w:rsidR="009E1F34">
            <w:t>,</w:t>
          </w:r>
          <w:r w:rsidRPr="00D43248" w:rsidR="006765D2">
            <w:t xml:space="preserve"> Politics in Action</w:t>
          </w:r>
          <w:r w:rsidRPr="00D43248" w:rsidR="009E1F34">
            <w:t>,</w:t>
          </w:r>
          <w:r w:rsidRPr="00D43248" w:rsidR="006765D2">
            <w:t xml:space="preserve"> and Member</w:t>
          </w:r>
          <w:r w:rsidRPr="00D43248" w:rsidR="00A50E3D">
            <w:t xml:space="preserve">, </w:t>
          </w:r>
          <w:r w:rsidRPr="00D43248" w:rsidR="006765D2">
            <w:t>Stop Attacks Forum; Megan Phair</w:t>
          </w:r>
          <w:r w:rsidRPr="00D43248" w:rsidR="00D7769F">
            <w:t xml:space="preserve">, Journey to Empowerment Programme </w:t>
          </w:r>
          <w:r w:rsidRPr="00D43248" w:rsidR="009E1F34">
            <w:t>Co-ordinator,</w:t>
          </w:r>
          <w:r w:rsidRPr="00D43248" w:rsidR="00D7769F">
            <w:t xml:space="preserve"> Invisible Traffick</w:t>
          </w:r>
          <w:r w:rsidRPr="00D43248" w:rsidR="009E1F34">
            <w:t>,</w:t>
          </w:r>
          <w:r w:rsidRPr="00D43248" w:rsidR="00D7769F">
            <w:t xml:space="preserve"> and Member</w:t>
          </w:r>
          <w:r w:rsidRPr="00D43248" w:rsidR="006B4CF1">
            <w:t xml:space="preserve">, </w:t>
          </w:r>
          <w:r w:rsidRPr="00D43248" w:rsidR="00D7769F">
            <w:t>Stop Attacks Forum</w:t>
          </w:r>
          <w:r w:rsidRPr="00D43248" w:rsidR="002800C2">
            <w:t>.</w:t>
          </w:r>
        </w:p>
        <w:p w:rsidR="00503730" w:rsidP="00E04F6D">
          <w:pPr>
            <w:pStyle w:val="Para"/>
          </w:pPr>
        </w:p>
      </w:sdtContent>
    </w:sdt>
    <w:p w:rsidR="00503730" w:rsidP="00E04F6D">
      <w:pPr>
        <w:pStyle w:val="Para"/>
      </w:pPr>
      <w:r>
        <w:t>Written evidence from witnesses:</w:t>
      </w:r>
    </w:p>
    <w:p w:rsidR="00503730" w:rsidP="00E04F6D">
      <w:pPr>
        <w:pStyle w:val="Witnesssubmission"/>
      </w:pPr>
      <w:r>
        <w:t>-</w:t>
      </w:r>
      <w:r>
        <w:t xml:space="preserve"> </w:t>
      </w:r>
      <w:r>
        <w:fldChar w:fldCharType="begin"/>
      </w:r>
      <w:r>
        <w:instrText xml:space="preserve"> HYPERLINK "https://committees.parliament.uk/writtenevidence/108786/html/" </w:instrText>
      </w:r>
      <w:r>
        <w:fldChar w:fldCharType="separate"/>
      </w:r>
      <w:r w:rsidRPr="00586DD0">
        <w:rPr>
          <w:rStyle w:val="Hyperlink"/>
        </w:rPr>
        <w:t>Stop Attacks Forum</w:t>
      </w:r>
      <w:r>
        <w:fldChar w:fldCharType="end"/>
      </w:r>
    </w:p>
    <w:p w:rsidR="00586DD0" w:rsidP="00E04F6D">
      <w:pPr>
        <w:pStyle w:val="Witnesssubmission"/>
      </w:pPr>
    </w:p>
    <w:p w:rsidR="00503730" w:rsidP="00E04F6D">
      <w:pPr>
        <w:rPr>
          <w:rFonts w:eastAsia="Times New Roman"/>
          <w:szCs w:val="20"/>
        </w:rPr>
      </w:pPr>
      <w:r>
        <w:br w:type="page"/>
      </w:r>
    </w:p>
    <w:sdt>
      <w:sdtPr>
        <w:rPr>
          <w:szCs w:val="28"/>
        </w:rPr>
        <w:alias w:val="WitnessExamination"/>
        <w:tag w:val="WitnessExamination"/>
        <w:id w:val="2003463402"/>
        <w:placeholder>
          <w:docPart w:val="5BE73E2E62024191A30FF27C2121FD53"/>
        </w:placeholder>
        <w:richText/>
      </w:sdtPr>
      <w:sdtEndPr>
        <w:rPr>
          <w:sz w:val="22"/>
          <w:szCs w:val="22"/>
        </w:rPr>
      </w:sdtEndPr>
      <w:sdtContent>
        <w:p w:rsidR="00503730" w:rsidRPr="002800C2" w:rsidP="002800C2">
          <w:pPr>
            <w:pStyle w:val="TitlePanel0"/>
            <w:rPr>
              <w:szCs w:val="28"/>
            </w:rPr>
          </w:pPr>
          <w:bookmarkStart w:id="1" w:name="Panel1"/>
          <w:bookmarkEnd w:id="1"/>
          <w:r w:rsidRPr="002800C2">
            <w:rPr>
              <w:szCs w:val="28"/>
            </w:rPr>
            <w:t xml:space="preserve">Examination of </w:t>
          </w:r>
          <w:r w:rsidR="00AD2627">
            <w:rPr>
              <w:szCs w:val="28"/>
            </w:rPr>
            <w:t>w</w:t>
          </w:r>
          <w:r w:rsidRPr="002800C2">
            <w:rPr>
              <w:szCs w:val="28"/>
            </w:rPr>
            <w:t>itness</w:t>
          </w:r>
          <w:r w:rsidR="003E674F">
            <w:rPr>
              <w:szCs w:val="28"/>
            </w:rPr>
            <w:t>es</w:t>
          </w:r>
        </w:p>
        <w:p w:rsidR="002800C2" w:rsidRPr="002800C2" w:rsidP="002800C2">
          <w:pPr>
            <w:pStyle w:val="TitlePanel0"/>
            <w:jc w:val="left"/>
            <w:rPr>
              <w:sz w:val="22"/>
            </w:rPr>
          </w:pPr>
          <w:r w:rsidRPr="002800C2">
            <w:rPr>
              <w:sz w:val="22"/>
            </w:rPr>
            <w:t>Witness</w:t>
          </w:r>
          <w:r w:rsidR="003E674F">
            <w:rPr>
              <w:sz w:val="22"/>
            </w:rPr>
            <w:t>es</w:t>
          </w:r>
          <w:r w:rsidRPr="002800C2">
            <w:rPr>
              <w:sz w:val="22"/>
            </w:rPr>
            <w:t>:</w:t>
          </w:r>
          <w:r w:rsidR="003E674F">
            <w:rPr>
              <w:sz w:val="22"/>
            </w:rPr>
            <w:t xml:space="preserve"> Paul Smyth and Megan Phair</w:t>
          </w:r>
          <w:r w:rsidR="00642873">
            <w:rPr>
              <w:sz w:val="22"/>
            </w:rPr>
            <w:t>.</w:t>
          </w:r>
        </w:p>
      </w:sdtContent>
    </w:sdt>
    <w:p w:rsidR="00626F85" w:rsidP="005A3ADB">
      <w:pPr>
        <w:pStyle w:val="Question"/>
      </w:pPr>
      <w:sdt>
        <w:sdtPr>
          <w:alias w:val="Member"/>
          <w:tag w:val="&lt;Member mnisId='4805' dodsId='149027'&gt;"/>
          <w:id w:val="-1011763606"/>
          <w:placeholder>
            <w:docPart w:val="DefaultPlaceholder_-1854013440"/>
          </w:placeholder>
          <w:richText/>
        </w:sdtPr>
        <w:sdtContent>
          <w:r w:rsidRPr="002D0187" w:rsidR="00642873">
            <w:rPr>
              <w:b/>
              <w:bCs/>
            </w:rPr>
            <w:t>Chair:</w:t>
          </w:r>
        </w:sdtContent>
      </w:sdt>
      <w:r w:rsidR="00642873">
        <w:t xml:space="preserve"> </w:t>
      </w:r>
      <w:r w:rsidR="00FD44BF">
        <w:t>Good morning, colleagues</w:t>
      </w:r>
      <w:r w:rsidR="002472DE">
        <w:t>. G</w:t>
      </w:r>
      <w:r w:rsidR="00FD44BF">
        <w:t>ood morning to our witnesses</w:t>
      </w:r>
      <w:r w:rsidR="002472DE">
        <w:t xml:space="preserve">. We have </w:t>
      </w:r>
      <w:r w:rsidR="00FD44BF">
        <w:t xml:space="preserve">two panels this morning as we continue our investigation and inquiry into the effects of criminal activity and the paramilitaries. Can I apologise to our witnesses for the slightly </w:t>
      </w:r>
      <w:r w:rsidR="002472DE">
        <w:t xml:space="preserve">later </w:t>
      </w:r>
      <w:r w:rsidR="00FD44BF">
        <w:t>than billed start</w:t>
      </w:r>
      <w:r w:rsidR="002472DE">
        <w:t>?</w:t>
      </w:r>
      <w:r w:rsidR="00FD44BF">
        <w:t xml:space="preserve"> We got delayed on a point in private session</w:t>
      </w:r>
      <w:r w:rsidR="002472DE">
        <w:t>. W</w:t>
      </w:r>
      <w:r w:rsidR="00FD44BF">
        <w:t>hen you have a number of MPs in a room</w:t>
      </w:r>
      <w:r w:rsidR="004528E0">
        <w:t xml:space="preserve">, </w:t>
      </w:r>
      <w:r>
        <w:t xml:space="preserve">we are all paid to talk, </w:t>
      </w:r>
      <w:r w:rsidR="004528E0">
        <w:t xml:space="preserve">so </w:t>
      </w:r>
      <w:r>
        <w:t>you can imagine how difficult it is to stop that happening sometimes</w:t>
      </w:r>
      <w:r w:rsidR="002472DE">
        <w:t xml:space="preserve">. </w:t>
      </w:r>
      <w:r w:rsidR="004528E0">
        <w:t xml:space="preserve">We are very grateful to </w:t>
      </w:r>
      <w:r>
        <w:t xml:space="preserve">both of you for your attendance this morning. </w:t>
      </w:r>
    </w:p>
    <w:p w:rsidR="00FD0F9A" w:rsidP="00626F85">
      <w:pPr>
        <w:pStyle w:val="Question"/>
        <w:numPr>
          <w:ilvl w:val="0"/>
          <w:numId w:val="0"/>
        </w:numPr>
        <w:ind w:left="794"/>
      </w:pPr>
      <w:r>
        <w:t xml:space="preserve">I am going to start with a question </w:t>
      </w:r>
      <w:r w:rsidR="00626F85">
        <w:t xml:space="preserve">that </w:t>
      </w:r>
      <w:r>
        <w:t>we have been asking all our witnesses</w:t>
      </w:r>
      <w:r w:rsidR="00707721">
        <w:t xml:space="preserve">, </w:t>
      </w:r>
      <w:r w:rsidR="00626F85">
        <w:t>because it is quite important</w:t>
      </w:r>
      <w:r>
        <w:t>.</w:t>
      </w:r>
      <w:r w:rsidR="00277352">
        <w:t xml:space="preserve"> We </w:t>
      </w:r>
      <w:r w:rsidR="00626F85">
        <w:t>use this phrase</w:t>
      </w:r>
      <w:r w:rsidR="00707721">
        <w:t xml:space="preserve"> that </w:t>
      </w:r>
      <w:r w:rsidR="00626F85">
        <w:t>has fallen into easy language use</w:t>
      </w:r>
      <w:r w:rsidR="00376A41">
        <w:t>:</w:t>
      </w:r>
      <w:r w:rsidR="00707721">
        <w:t xml:space="preserve"> “</w:t>
      </w:r>
      <w:r w:rsidR="00626F85">
        <w:t>paramilitary</w:t>
      </w:r>
      <w:r w:rsidR="00707721">
        <w:t>”</w:t>
      </w:r>
      <w:r w:rsidR="00626F85">
        <w:t xml:space="preserve">. </w:t>
      </w:r>
      <w:r w:rsidR="0006751C">
        <w:t>There are badges</w:t>
      </w:r>
      <w:r w:rsidR="00842FD5">
        <w:t>,</w:t>
      </w:r>
      <w:r w:rsidR="0006751C">
        <w:t xml:space="preserve"> titles and levels of seniority. </w:t>
      </w:r>
      <w:r w:rsidR="007C1734">
        <w:t xml:space="preserve">One could say it is small men’s complex—I say that as </w:t>
      </w:r>
      <w:r w:rsidR="005E4B57">
        <w:t>somebody who is</w:t>
      </w:r>
      <w:r w:rsidR="0082750F">
        <w:t xml:space="preserve"> five foot seven</w:t>
      </w:r>
      <w:r w:rsidR="007C1734">
        <w:t>—</w:t>
      </w:r>
      <w:r w:rsidR="00AB5341">
        <w:t xml:space="preserve">trying </w:t>
      </w:r>
      <w:r w:rsidR="0006751C">
        <w:t xml:space="preserve">to </w:t>
      </w:r>
      <w:r>
        <w:t xml:space="preserve">be </w:t>
      </w:r>
      <w:r w:rsidR="0006751C">
        <w:t>bigger than they are in their own communities</w:t>
      </w:r>
      <w:r>
        <w:t xml:space="preserve">. </w:t>
      </w:r>
    </w:p>
    <w:p w:rsidR="003E674F" w:rsidP="00626F85">
      <w:pPr>
        <w:pStyle w:val="Question"/>
        <w:numPr>
          <w:ilvl w:val="0"/>
          <w:numId w:val="0"/>
        </w:numPr>
        <w:ind w:left="794"/>
      </w:pPr>
      <w:r>
        <w:t>W</w:t>
      </w:r>
      <w:r w:rsidR="0006751C">
        <w:t xml:space="preserve">e are </w:t>
      </w:r>
      <w:r w:rsidR="00277352">
        <w:t>hear</w:t>
      </w:r>
      <w:r w:rsidR="0006751C">
        <w:t xml:space="preserve">ing </w:t>
      </w:r>
      <w:r>
        <w:t xml:space="preserve">that </w:t>
      </w:r>
      <w:r w:rsidR="00277352">
        <w:t xml:space="preserve">it is not a useful term, </w:t>
      </w:r>
      <w:r>
        <w:t xml:space="preserve">and </w:t>
      </w:r>
      <w:r w:rsidR="00277352">
        <w:t>that we should be talking about organised crime</w:t>
      </w:r>
      <w:r>
        <w:t xml:space="preserve">; </w:t>
      </w:r>
      <w:r w:rsidR="00277352">
        <w:t xml:space="preserve">we should be </w:t>
      </w:r>
      <w:r w:rsidR="0006751C">
        <w:t>talking about groomers</w:t>
      </w:r>
      <w:r>
        <w:t xml:space="preserve">; </w:t>
      </w:r>
      <w:r w:rsidR="0006751C">
        <w:t xml:space="preserve">we should be </w:t>
      </w:r>
      <w:r w:rsidR="00277352">
        <w:t xml:space="preserve">viewing it through </w:t>
      </w:r>
      <w:r w:rsidR="0006751C">
        <w:t xml:space="preserve">the </w:t>
      </w:r>
      <w:r w:rsidR="00277352">
        <w:t>prism of safeguarding</w:t>
      </w:r>
      <w:r>
        <w:t xml:space="preserve">; </w:t>
      </w:r>
      <w:r w:rsidR="0006751C">
        <w:t xml:space="preserve">we should be </w:t>
      </w:r>
      <w:r w:rsidR="00277352">
        <w:t xml:space="preserve">talking about people who hide themselves behind either a green or </w:t>
      </w:r>
      <w:r w:rsidR="0006751C">
        <w:t xml:space="preserve">an </w:t>
      </w:r>
      <w:r w:rsidR="00277352">
        <w:t xml:space="preserve">orange flag </w:t>
      </w:r>
      <w:r w:rsidR="0082750F">
        <w:t>while</w:t>
      </w:r>
      <w:r w:rsidR="0006751C">
        <w:t xml:space="preserve"> </w:t>
      </w:r>
      <w:r w:rsidR="00277352">
        <w:t xml:space="preserve">selling drugs, </w:t>
      </w:r>
      <w:r w:rsidR="0006751C">
        <w:t xml:space="preserve">trafficking people, forcing people into prostitution, </w:t>
      </w:r>
      <w:r w:rsidR="00277352">
        <w:t xml:space="preserve">running extortion rackets and giving loans </w:t>
      </w:r>
      <w:r w:rsidR="0006751C">
        <w:t xml:space="preserve">at exorbitant rates of interest </w:t>
      </w:r>
      <w:r w:rsidR="00277352">
        <w:t>with a view to favours</w:t>
      </w:r>
      <w:r w:rsidR="0006751C">
        <w:t xml:space="preserve"> in lieu of payment</w:t>
      </w:r>
      <w:r w:rsidR="00277352">
        <w:t>. Could we have your thoughts</w:t>
      </w:r>
      <w:r w:rsidR="0006751C">
        <w:t xml:space="preserve"> on that</w:t>
      </w:r>
      <w:r w:rsidR="00277352">
        <w:t>?</w:t>
      </w:r>
    </w:p>
    <w:p w:rsidR="00B47031" w:rsidP="00C03D0C">
      <w:pPr>
        <w:pStyle w:val="Answer"/>
      </w:pPr>
      <w:sdt>
        <w:sdtPr>
          <w:alias w:val="Witness"/>
          <w:id w:val="1741372828"/>
          <w:placeholder>
            <w:docPart w:val="DefaultPlaceholder_-1854013440"/>
          </w:placeholder>
          <w:richText/>
        </w:sdtPr>
        <w:sdtContent>
          <w:r w:rsidRPr="00974892" w:rsidR="00974892">
            <w:rPr>
              <w:b/>
              <w:bCs/>
              <w:i/>
              <w:iCs/>
            </w:rPr>
            <w:t>Paul Smyth:</w:t>
          </w:r>
          <w:r w:rsidRPr="00C03D0C" w:rsidR="00C03D0C">
            <w:rPr>
              <w:b/>
            </w:rPr>
            <w:t xml:space="preserve"> </w:t>
          </w:r>
        </w:sdtContent>
      </w:sdt>
      <w:r w:rsidR="0006751C">
        <w:t>For us as a group</w:t>
      </w:r>
      <w:r w:rsidR="00FD0F9A">
        <w:t xml:space="preserve"> at </w:t>
      </w:r>
      <w:r w:rsidR="0006751C">
        <w:t>the Stop Attacks Forum, w</w:t>
      </w:r>
      <w:r w:rsidR="00C03D0C">
        <w:t xml:space="preserve">e are </w:t>
      </w:r>
      <w:r w:rsidR="0006751C">
        <w:t xml:space="preserve">a little bit </w:t>
      </w:r>
      <w:r w:rsidR="00C03D0C">
        <w:t xml:space="preserve">torn on it. I agree with all the things </w:t>
      </w:r>
      <w:r w:rsidR="0006751C">
        <w:t xml:space="preserve">that </w:t>
      </w:r>
      <w:r w:rsidR="00C03D0C">
        <w:t xml:space="preserve">you have just said. </w:t>
      </w:r>
      <w:r w:rsidR="0006751C">
        <w:t>We see these groups as groups that exploit communities rather than protect or represent</w:t>
      </w:r>
      <w:r w:rsidR="00FD0F9A">
        <w:t xml:space="preserve"> </w:t>
      </w:r>
      <w:r w:rsidR="0006751C">
        <w:t>them</w:t>
      </w:r>
      <w:r w:rsidR="00FD0F9A">
        <w:t>. T</w:t>
      </w:r>
      <w:r w:rsidR="0006751C">
        <w:t xml:space="preserve">hey </w:t>
      </w:r>
      <w:r w:rsidR="00FD0F9A">
        <w:t xml:space="preserve">also </w:t>
      </w:r>
      <w:r w:rsidR="0006751C">
        <w:t xml:space="preserve">come out of a historic and political context, and the </w:t>
      </w:r>
      <w:r w:rsidR="00C03D0C">
        <w:t xml:space="preserve">label is useful to them in terms of preserving a </w:t>
      </w:r>
      <w:r w:rsidR="0006751C">
        <w:t xml:space="preserve">kind of </w:t>
      </w:r>
      <w:r w:rsidR="00C03D0C">
        <w:t>loyalty in the communities</w:t>
      </w:r>
      <w:r w:rsidR="00FD0F9A">
        <w:t>,</w:t>
      </w:r>
      <w:r w:rsidR="0006751C">
        <w:t xml:space="preserve"> whether through some kind of respect or</w:t>
      </w:r>
      <w:r w:rsidR="00FD0F9A">
        <w:t>,</w:t>
      </w:r>
      <w:r w:rsidR="0006751C">
        <w:t xml:space="preserve"> more likely</w:t>
      </w:r>
      <w:r w:rsidR="00FD0F9A">
        <w:t>,</w:t>
      </w:r>
      <w:r w:rsidR="0006751C">
        <w:t xml:space="preserve"> fear</w:t>
      </w:r>
      <w:r w:rsidR="006D611E">
        <w:t xml:space="preserve">. In particular, we think </w:t>
      </w:r>
      <w:r w:rsidR="0006751C">
        <w:t xml:space="preserve">that </w:t>
      </w:r>
      <w:r w:rsidR="006D611E">
        <w:t xml:space="preserve">the paramilitary </w:t>
      </w:r>
      <w:r w:rsidR="0006751C">
        <w:t xml:space="preserve">assaults are the </w:t>
      </w:r>
      <w:r w:rsidR="006D611E">
        <w:t xml:space="preserve">key mechanism of control in </w:t>
      </w:r>
      <w:r w:rsidR="0006751C">
        <w:t xml:space="preserve">the </w:t>
      </w:r>
      <w:r w:rsidR="006D611E">
        <w:t>communit</w:t>
      </w:r>
      <w:r w:rsidR="0006751C">
        <w:t xml:space="preserve">y, so it is difficult. </w:t>
      </w:r>
    </w:p>
    <w:p w:rsidR="00A34931" w:rsidP="00931AE7">
      <w:pPr>
        <w:pStyle w:val="Answer"/>
      </w:pPr>
      <w:r>
        <w:t xml:space="preserve">One of the unanticipated </w:t>
      </w:r>
      <w:r w:rsidR="006D611E">
        <w:t xml:space="preserve">consequences </w:t>
      </w:r>
      <w:r>
        <w:t xml:space="preserve">of the change in language for us is </w:t>
      </w:r>
      <w:r w:rsidR="006D611E">
        <w:t xml:space="preserve">that it is </w:t>
      </w:r>
      <w:r w:rsidR="00B47031">
        <w:t xml:space="preserve">now </w:t>
      </w:r>
      <w:r>
        <w:t xml:space="preserve">quite </w:t>
      </w:r>
      <w:r w:rsidR="006D611E">
        <w:t>difficult</w:t>
      </w:r>
      <w:r w:rsidR="00B47031">
        <w:t>,</w:t>
      </w:r>
      <w:r w:rsidR="006D611E">
        <w:t xml:space="preserve"> when an assault happens</w:t>
      </w:r>
      <w:r w:rsidR="00B47031">
        <w:t>,</w:t>
      </w:r>
      <w:r w:rsidR="006D611E">
        <w:t xml:space="preserve"> to know what it is, so it can take a few days </w:t>
      </w:r>
      <w:r>
        <w:t xml:space="preserve">before we </w:t>
      </w:r>
      <w:r w:rsidR="006D611E">
        <w:t xml:space="preserve">find out whether it was a paramilitary assault or </w:t>
      </w:r>
      <w:r>
        <w:t xml:space="preserve">some sort of </w:t>
      </w:r>
      <w:r w:rsidR="006D611E">
        <w:t xml:space="preserve">organised crime activity. That makes it </w:t>
      </w:r>
      <w:r>
        <w:t xml:space="preserve">more </w:t>
      </w:r>
      <w:r w:rsidR="006D611E">
        <w:t xml:space="preserve">difficult </w:t>
      </w:r>
      <w:r>
        <w:t xml:space="preserve">for us </w:t>
      </w:r>
      <w:r w:rsidR="006D611E">
        <w:t xml:space="preserve">to call </w:t>
      </w:r>
      <w:r>
        <w:t xml:space="preserve">it </w:t>
      </w:r>
      <w:r w:rsidR="006D611E">
        <w:t>out</w:t>
      </w:r>
      <w:r>
        <w:t>, which we had been doing</w:t>
      </w:r>
      <w:r w:rsidR="00B47031">
        <w:t>. W</w:t>
      </w:r>
      <w:r>
        <w:t>hen it is past the news cycle</w:t>
      </w:r>
      <w:r w:rsidR="00B47031">
        <w:t>,</w:t>
      </w:r>
      <w:r>
        <w:t xml:space="preserve"> you get very little traction on the issue</w:t>
      </w:r>
      <w:r w:rsidR="00B47031">
        <w:t>. I</w:t>
      </w:r>
      <w:r>
        <w:t>t is a tricky one, but it is important</w:t>
      </w:r>
      <w:r w:rsidR="006D611E">
        <w:t>.</w:t>
      </w:r>
    </w:p>
    <w:p w:rsidR="00C03D0C" w:rsidP="00A34931">
      <w:pPr>
        <w:pStyle w:val="Question"/>
      </w:pPr>
      <w:sdt>
        <w:sdtPr>
          <w:alias w:val="Member"/>
          <w:tag w:val="&lt;Member mnisId='4494' dodsId='72275'&gt;"/>
          <w:id w:val="-2141028018"/>
          <w:placeholder>
            <w:docPart w:val="DefaultPlaceholder_-1854013440"/>
          </w:placeholder>
          <w:richText/>
        </w:sdtPr>
        <w:sdtContent>
          <w:r w:rsidRPr="00A34931" w:rsidR="00A34931">
            <w:rPr>
              <w:b/>
            </w:rPr>
            <w:t>Chair:</w:t>
          </w:r>
        </w:sdtContent>
      </w:sdt>
      <w:r w:rsidR="00A34931">
        <w:t xml:space="preserve"> Is it tricky because it is multi-layered</w:t>
      </w:r>
      <w:r w:rsidR="00B47031">
        <w:t xml:space="preserve">? </w:t>
      </w:r>
      <w:r w:rsidR="00A34931">
        <w:t xml:space="preserve">You have the horrific </w:t>
      </w:r>
      <w:r w:rsidR="007E5265">
        <w:t>punishment</w:t>
      </w:r>
      <w:r w:rsidR="00931AE7">
        <w:t xml:space="preserve"> </w:t>
      </w:r>
      <w:r w:rsidR="007E5265">
        <w:t xml:space="preserve">beating </w:t>
      </w:r>
      <w:r w:rsidR="00A34931">
        <w:t>side of the activity</w:t>
      </w:r>
      <w:r w:rsidR="00ED17AA">
        <w:t xml:space="preserve">, </w:t>
      </w:r>
      <w:r w:rsidR="00A34931">
        <w:t xml:space="preserve">and then </w:t>
      </w:r>
      <w:r w:rsidR="007E5265">
        <w:t xml:space="preserve">you have </w:t>
      </w:r>
      <w:r w:rsidR="00A34931">
        <w:t xml:space="preserve">the </w:t>
      </w:r>
      <w:r w:rsidR="007E5265">
        <w:t xml:space="preserve">slightly </w:t>
      </w:r>
      <w:r w:rsidR="00A34931">
        <w:t>casual</w:t>
      </w:r>
      <w:r w:rsidR="00ED17AA">
        <w:t>,</w:t>
      </w:r>
      <w:r w:rsidR="00A34931">
        <w:t xml:space="preserve"> door-to-door salesman</w:t>
      </w:r>
      <w:r w:rsidR="00ED17AA">
        <w:t>-</w:t>
      </w:r>
      <w:r w:rsidR="00A34931">
        <w:t>type thing</w:t>
      </w:r>
      <w:r w:rsidR="00ED17AA">
        <w:t xml:space="preserve">, </w:t>
      </w:r>
      <w:r w:rsidR="007E5265">
        <w:t xml:space="preserve">where you could just be doing </w:t>
      </w:r>
      <w:r w:rsidR="00770D58">
        <w:t>Avon make</w:t>
      </w:r>
      <w:r w:rsidR="00FD4E7F">
        <w:t>-</w:t>
      </w:r>
      <w:r w:rsidR="00770D58">
        <w:t>up</w:t>
      </w:r>
      <w:r w:rsidR="005E7616">
        <w:t>,</w:t>
      </w:r>
      <w:r w:rsidR="00770D58">
        <w:t xml:space="preserve"> canvassing for </w:t>
      </w:r>
      <w:r w:rsidR="00A34931">
        <w:t>a political party</w:t>
      </w:r>
      <w:r w:rsidR="00770D58">
        <w:t xml:space="preserve"> or anything like that</w:t>
      </w:r>
      <w:r w:rsidR="00A34931">
        <w:t xml:space="preserve">. </w:t>
      </w:r>
      <w:r w:rsidR="00770D58">
        <w:t>I do</w:t>
      </w:r>
      <w:r w:rsidR="00630BD4">
        <w:t xml:space="preserve">n’t </w:t>
      </w:r>
      <w:r w:rsidR="00770D58">
        <w:t xml:space="preserve">know if they still go door to door with Avon </w:t>
      </w:r>
      <w:r w:rsidR="00ED17AA">
        <w:t>m</w:t>
      </w:r>
      <w:r w:rsidR="00770D58">
        <w:t>ake</w:t>
      </w:r>
      <w:r w:rsidR="00630BD4">
        <w:t>-</w:t>
      </w:r>
      <w:r w:rsidR="00770D58">
        <w:t>up. They probably don</w:t>
      </w:r>
      <w:r w:rsidR="00630BD4">
        <w:t>’</w:t>
      </w:r>
      <w:r w:rsidR="00770D58">
        <w:t>t</w:t>
      </w:r>
      <w:r w:rsidR="00630BD4">
        <w:t xml:space="preserve">; I’m </w:t>
      </w:r>
      <w:r w:rsidR="00770D58">
        <w:t xml:space="preserve">showing my age. </w:t>
      </w:r>
      <w:r w:rsidR="00A34931">
        <w:t xml:space="preserve">Does that make it difficult? </w:t>
      </w:r>
      <w:r w:rsidR="00770D58">
        <w:t>With the beatings, you can see that t</w:t>
      </w:r>
      <w:r w:rsidR="00A34931">
        <w:t>hey want to send a message</w:t>
      </w:r>
      <w:r w:rsidR="00770D58">
        <w:t xml:space="preserve">, so that gets publicised, but </w:t>
      </w:r>
      <w:r w:rsidR="00ED17AA">
        <w:t>what about</w:t>
      </w:r>
      <w:r w:rsidR="00770D58">
        <w:t xml:space="preserve"> the granular day-to-day stuff?</w:t>
      </w:r>
    </w:p>
    <w:p w:rsidR="00A34931" w:rsidP="00A34931">
      <w:pPr>
        <w:pStyle w:val="Answer"/>
      </w:pPr>
      <w:sdt>
        <w:sdtPr>
          <w:alias w:val="Witness"/>
          <w:id w:val="1901782979"/>
          <w:placeholder>
            <w:docPart w:val="DefaultPlaceholder_-1854013440"/>
          </w:placeholder>
          <w:richText/>
        </w:sdtPr>
        <w:sdtContent>
          <w:r w:rsidRPr="00974892" w:rsidR="00974892">
            <w:rPr>
              <w:b/>
              <w:bCs/>
              <w:i/>
              <w:iCs/>
            </w:rPr>
            <w:t>Paul Smyth:</w:t>
          </w:r>
          <w:r w:rsidRPr="00A34931">
            <w:rPr>
              <w:b/>
            </w:rPr>
            <w:t xml:space="preserve"> </w:t>
          </w:r>
        </w:sdtContent>
      </w:sdt>
      <w:r>
        <w:t>I would encourage you not to use the term</w:t>
      </w:r>
      <w:r w:rsidR="00770D58">
        <w:t xml:space="preserve"> </w:t>
      </w:r>
      <w:r w:rsidR="007118DF">
        <w:t>“</w:t>
      </w:r>
      <w:r w:rsidR="00770D58">
        <w:t>punishment</w:t>
      </w:r>
      <w:r w:rsidR="007118DF">
        <w:t>”</w:t>
      </w:r>
      <w:r w:rsidR="00770D58">
        <w:t xml:space="preserve"> in relation to the assaults</w:t>
      </w:r>
      <w:r>
        <w:t>. We have been trying to get people to change language</w:t>
      </w:r>
      <w:r w:rsidR="00770D58">
        <w:t xml:space="preserve"> on that</w:t>
      </w:r>
      <w:r>
        <w:t>.</w:t>
      </w:r>
    </w:p>
    <w:p w:rsidR="00A34931" w:rsidP="001B3410">
      <w:pPr>
        <w:pStyle w:val="Remark"/>
      </w:pPr>
      <w:sdt>
        <w:sdtPr>
          <w:alias w:val="Member"/>
          <w:tag w:val="&lt;Member mnisId='4494' dodsId='72275'&gt;"/>
          <w:id w:val="-1483083606"/>
          <w:placeholder>
            <w:docPart w:val="DefaultPlaceholder_-1854013440"/>
          </w:placeholder>
          <w:richText/>
        </w:sdtPr>
        <w:sdtContent>
          <w:r w:rsidRPr="00A34931">
            <w:rPr>
              <w:b/>
            </w:rPr>
            <w:t>Chair:</w:t>
          </w:r>
        </w:sdtContent>
      </w:sdt>
      <w:r>
        <w:t xml:space="preserve"> </w:t>
      </w:r>
      <w:r w:rsidR="00770D58">
        <w:t>Yes, I take that. It is grievous bodily harm or actual bodily harm.</w:t>
      </w:r>
    </w:p>
    <w:p w:rsidR="000F4E93" w:rsidP="00A34931">
      <w:pPr>
        <w:pStyle w:val="Answer"/>
      </w:pPr>
      <w:sdt>
        <w:sdtPr>
          <w:alias w:val="Witness"/>
          <w:id w:val="-549534842"/>
          <w:placeholder>
            <w:docPart w:val="DefaultPlaceholder_-1854013440"/>
          </w:placeholder>
          <w:richText/>
        </w:sdtPr>
        <w:sdtContent>
          <w:r w:rsidRPr="00974892" w:rsidR="00974892">
            <w:rPr>
              <w:b/>
              <w:bCs/>
              <w:i/>
              <w:iCs/>
            </w:rPr>
            <w:t>Paul Smyth:</w:t>
          </w:r>
          <w:r w:rsidRPr="00A34931" w:rsidR="00A34931">
            <w:rPr>
              <w:b/>
            </w:rPr>
            <w:t xml:space="preserve"> </w:t>
          </w:r>
        </w:sdtContent>
      </w:sdt>
      <w:r w:rsidR="00770D58">
        <w:t>Yes</w:t>
      </w:r>
      <w:r w:rsidR="005E7616">
        <w:t xml:space="preserve">, it </w:t>
      </w:r>
      <w:r w:rsidR="00A34931">
        <w:t>is the vernacular</w:t>
      </w:r>
      <w:r w:rsidR="00770D58">
        <w:t xml:space="preserve"> that a lot of people use</w:t>
      </w:r>
      <w:r w:rsidR="007118DF">
        <w:t>,</w:t>
      </w:r>
      <w:r w:rsidR="00770D58">
        <w:t xml:space="preserve"> but it is </w:t>
      </w:r>
      <w:r w:rsidR="00A34931">
        <w:t>very misleading</w:t>
      </w:r>
      <w:r w:rsidR="00770D58">
        <w:t>. It implies that there is some sort of due process</w:t>
      </w:r>
      <w:r w:rsidR="005E7616">
        <w:t>,</w:t>
      </w:r>
      <w:r w:rsidR="00770D58">
        <w:t xml:space="preserve"> which there never is.</w:t>
      </w:r>
      <w:r w:rsidR="00A34931">
        <w:t xml:space="preserve"> </w:t>
      </w:r>
      <w:r w:rsidR="007118DF">
        <w:t>O</w:t>
      </w:r>
      <w:r w:rsidR="00A34931">
        <w:t>ne of the challenges is that paramilitarism actually presents itself differently in different communities</w:t>
      </w:r>
      <w:r w:rsidR="00413C06">
        <w:t>. E</w:t>
      </w:r>
      <w:r w:rsidR="00AD57F7">
        <w:t>ven for us as a group</w:t>
      </w:r>
      <w:r w:rsidR="00413C06">
        <w:t>,</w:t>
      </w:r>
      <w:r w:rsidR="00AD57F7">
        <w:t xml:space="preserve"> we have found it very difficult to get youth workers from lo</w:t>
      </w:r>
      <w:r w:rsidR="00413C06">
        <w:t>y</w:t>
      </w:r>
      <w:r w:rsidR="00AD57F7">
        <w:t>alist backgrounds to be part of our group because of the levels of intimidation in their communities</w:t>
      </w:r>
      <w:r w:rsidR="00A34931">
        <w:t>.</w:t>
      </w:r>
      <w:r w:rsidR="00292EBA">
        <w:t xml:space="preserve"> </w:t>
      </w:r>
      <w:r w:rsidR="00AD57F7">
        <w:t>The scale of membership in loyalist communities is much greater</w:t>
      </w:r>
      <w:r w:rsidR="00413C06">
        <w:t>,</w:t>
      </w:r>
      <w:r w:rsidR="00AD57F7">
        <w:t xml:space="preserve"> and it </w:t>
      </w:r>
      <w:r w:rsidR="00292EBA">
        <w:t>is much more difficult</w:t>
      </w:r>
      <w:r w:rsidR="00413C06">
        <w:t>,</w:t>
      </w:r>
      <w:r w:rsidR="00292EBA">
        <w:t xml:space="preserve"> </w:t>
      </w:r>
      <w:r w:rsidR="00AD57F7">
        <w:t>if you live in those communities</w:t>
      </w:r>
      <w:r>
        <w:t>,</w:t>
      </w:r>
      <w:r w:rsidR="00AD57F7">
        <w:t xml:space="preserve"> </w:t>
      </w:r>
      <w:r w:rsidR="00292EBA">
        <w:t xml:space="preserve">to tell who is part of these groups and who is not. </w:t>
      </w:r>
      <w:r w:rsidR="00AD57F7">
        <w:t xml:space="preserve">In </w:t>
      </w:r>
      <w:r w:rsidR="005E7616">
        <w:t>republican</w:t>
      </w:r>
      <w:r w:rsidR="00AD57F7">
        <w:t xml:space="preserve"> areas generally, most people know who is involved and it </w:t>
      </w:r>
      <w:r w:rsidR="00292EBA">
        <w:t xml:space="preserve">is a small number of individuals, </w:t>
      </w:r>
      <w:r w:rsidR="00AD57F7">
        <w:t xml:space="preserve">and </w:t>
      </w:r>
      <w:r w:rsidR="00292EBA">
        <w:t xml:space="preserve">therefore </w:t>
      </w:r>
      <w:r w:rsidR="00AD57F7">
        <w:t xml:space="preserve">it is </w:t>
      </w:r>
      <w:r w:rsidR="00292EBA">
        <w:t>a bit easier to stand up to them</w:t>
      </w:r>
      <w:r w:rsidR="00AD57F7">
        <w:t xml:space="preserve"> and to challenge them</w:t>
      </w:r>
      <w:r w:rsidR="00292EBA">
        <w:t xml:space="preserve">. </w:t>
      </w:r>
    </w:p>
    <w:p w:rsidR="000A6ED1" w:rsidP="00A34931">
      <w:pPr>
        <w:pStyle w:val="Answer"/>
      </w:pPr>
      <w:r>
        <w:t xml:space="preserve">As you say, it is multi-layered, </w:t>
      </w:r>
      <w:r w:rsidR="00AD57F7">
        <w:t>multifaceted</w:t>
      </w:r>
      <w:r w:rsidR="000F4E93">
        <w:t xml:space="preserve"> and </w:t>
      </w:r>
      <w:r>
        <w:t>complex</w:t>
      </w:r>
      <w:r w:rsidR="000F4E93">
        <w:t>.</w:t>
      </w:r>
      <w:r>
        <w:t xml:space="preserve"> </w:t>
      </w:r>
      <w:r w:rsidR="00AD57F7">
        <w:t>I was thinking about this earlier</w:t>
      </w:r>
      <w:r w:rsidR="00B1313A">
        <w:t>. T</w:t>
      </w:r>
      <w:r>
        <w:t xml:space="preserve">he assaults </w:t>
      </w:r>
      <w:r w:rsidR="00AD57F7">
        <w:t xml:space="preserve">do not just </w:t>
      </w:r>
      <w:r>
        <w:t xml:space="preserve">brutalise </w:t>
      </w:r>
      <w:r w:rsidR="00AD57F7">
        <w:t xml:space="preserve">the victims; they brutalise all </w:t>
      </w:r>
      <w:r>
        <w:t xml:space="preserve">of us. </w:t>
      </w:r>
      <w:r w:rsidR="00AD57F7">
        <w:t xml:space="preserve">Whenever you see one of the attacks reported in the media, </w:t>
      </w:r>
      <w:r w:rsidR="00B1313A">
        <w:t>i</w:t>
      </w:r>
      <w:r>
        <w:t>f you follow the threads</w:t>
      </w:r>
      <w:r w:rsidR="00AD57F7">
        <w:t xml:space="preserve"> underneath</w:t>
      </w:r>
      <w:r>
        <w:t xml:space="preserve">, there are a lot of people </w:t>
      </w:r>
      <w:r w:rsidR="00AD57F7">
        <w:t xml:space="preserve">who weigh in to </w:t>
      </w:r>
      <w:r>
        <w:t>support</w:t>
      </w:r>
      <w:r w:rsidR="00AD57F7">
        <w:t xml:space="preserve"> </w:t>
      </w:r>
      <w:r>
        <w:t xml:space="preserve">the violence. </w:t>
      </w:r>
      <w:r w:rsidR="00AD57F7">
        <w:t>It is quite harrowing to read what people are reporting</w:t>
      </w:r>
      <w:r w:rsidR="00B1313A">
        <w:t>, p</w:t>
      </w:r>
      <w:r w:rsidR="00AD57F7">
        <w:t xml:space="preserve">articularly </w:t>
      </w:r>
      <w:r w:rsidR="00B1313A">
        <w:t>i</w:t>
      </w:r>
      <w:r>
        <w:t>f we are talking about children</w:t>
      </w:r>
      <w:r w:rsidR="00AD57F7">
        <w:t xml:space="preserve"> and young people</w:t>
      </w:r>
      <w:r w:rsidR="00B1313A">
        <w:t xml:space="preserve">. </w:t>
      </w:r>
      <w:r w:rsidR="005E7616">
        <w:t xml:space="preserve">They </w:t>
      </w:r>
      <w:r>
        <w:t>are so violent in their support.</w:t>
      </w:r>
      <w:r w:rsidR="00AD57F7">
        <w:t xml:space="preserve"> </w:t>
      </w:r>
      <w:r w:rsidR="002B2639">
        <w:t xml:space="preserve">Because </w:t>
      </w:r>
      <w:r w:rsidR="00B1313A">
        <w:t>t</w:t>
      </w:r>
      <w:r>
        <w:t>his has been going on for three generations now</w:t>
      </w:r>
      <w:r w:rsidR="002B2639">
        <w:t>, people just think, “This is how we do things”</w:t>
      </w:r>
      <w:r w:rsidR="00B1313A">
        <w:t>, y</w:t>
      </w:r>
      <w:r w:rsidR="002B2639">
        <w:t xml:space="preserve">et </w:t>
      </w:r>
      <w:r w:rsidR="00B1313A">
        <w:t>i</w:t>
      </w:r>
      <w:r>
        <w:t xml:space="preserve">f it was happening in another context people would be up in arms. </w:t>
      </w:r>
      <w:r w:rsidR="002B2639">
        <w:t>We look at what the Taliban are doing</w:t>
      </w:r>
      <w:r w:rsidR="00B1313A">
        <w:t xml:space="preserve"> in Afghanistan</w:t>
      </w:r>
      <w:r w:rsidR="002B2639">
        <w:t xml:space="preserve">, for example, and people are appalled by it, but </w:t>
      </w:r>
      <w:r w:rsidR="00B1313A">
        <w:t>v</w:t>
      </w:r>
      <w:r>
        <w:t>ery similar things are happening in our own communities</w:t>
      </w:r>
      <w:r w:rsidR="002B2639">
        <w:t xml:space="preserve"> and people do not seem to care</w:t>
      </w:r>
      <w:r>
        <w:t>.</w:t>
      </w:r>
    </w:p>
    <w:p w:rsidR="00A34931" w:rsidP="000A6ED1">
      <w:pPr>
        <w:pStyle w:val="Question"/>
      </w:pPr>
      <w:sdt>
        <w:sdtPr>
          <w:alias w:val="Member"/>
          <w:tag w:val="&lt;Member mnisId='4494' dodsId='72275'&gt;"/>
          <w:id w:val="-1341231590"/>
          <w:placeholder>
            <w:docPart w:val="DefaultPlaceholder_-1854013440"/>
          </w:placeholder>
          <w:richText/>
        </w:sdtPr>
        <w:sdtContent>
          <w:r w:rsidRPr="000A6ED1" w:rsidR="000A6ED1">
            <w:rPr>
              <w:b/>
            </w:rPr>
            <w:t>Chair:</w:t>
          </w:r>
        </w:sdtContent>
      </w:sdt>
      <w:r w:rsidR="000A6ED1">
        <w:t xml:space="preserve"> </w:t>
      </w:r>
      <w:r w:rsidR="002B2639">
        <w:t>Do you think it falls under this, “Oh, it</w:t>
      </w:r>
      <w:r w:rsidR="00D76F50">
        <w:t>’</w:t>
      </w:r>
      <w:r w:rsidR="002B2639">
        <w:t>s Northern Ireland”</w:t>
      </w:r>
      <w:r w:rsidR="005E7616">
        <w:t>?</w:t>
      </w:r>
      <w:r w:rsidR="002B2639">
        <w:t xml:space="preserve"> </w:t>
      </w:r>
      <w:r w:rsidR="000A6ED1">
        <w:t>There is always an exceptionalism. “It has always gone on</w:t>
      </w:r>
      <w:r w:rsidR="002B2639">
        <w:t xml:space="preserve"> and it always will</w:t>
      </w:r>
      <w:r w:rsidR="000A6ED1">
        <w:t>, so it is a matter of containment rather than eradication</w:t>
      </w:r>
      <w:r w:rsidR="00D76F50">
        <w:t>.</w:t>
      </w:r>
      <w:r w:rsidR="003747D0">
        <w:t>”</w:t>
      </w:r>
      <w:r w:rsidR="00D274C4">
        <w:t xml:space="preserve"> </w:t>
      </w:r>
      <w:r w:rsidR="003747D0">
        <w:t>H</w:t>
      </w:r>
      <w:r w:rsidR="002B2639">
        <w:t>ere we are</w:t>
      </w:r>
      <w:r w:rsidR="005E7616">
        <w:t>,</w:t>
      </w:r>
      <w:r w:rsidR="003747D0">
        <w:t xml:space="preserve"> </w:t>
      </w:r>
      <w:r w:rsidR="002B2639">
        <w:t>about to celebrate the 25</w:t>
      </w:r>
      <w:r w:rsidR="003747D0">
        <w:t xml:space="preserve">th </w:t>
      </w:r>
      <w:r w:rsidR="002B2639">
        <w:t>anniversary of the Belfast</w:t>
      </w:r>
      <w:r w:rsidR="00D76F50">
        <w:t>/</w:t>
      </w:r>
      <w:r w:rsidR="002B2639">
        <w:t xml:space="preserve">Good Friday </w:t>
      </w:r>
      <w:r w:rsidR="005E7616">
        <w:t>agreement</w:t>
      </w:r>
      <w:r w:rsidR="002B2639">
        <w:t xml:space="preserve">. </w:t>
      </w:r>
      <w:r w:rsidR="00D274C4">
        <w:t xml:space="preserve">We are now into </w:t>
      </w:r>
      <w:r w:rsidR="002B2639">
        <w:t xml:space="preserve">the </w:t>
      </w:r>
      <w:r w:rsidR="00D274C4">
        <w:t xml:space="preserve">second </w:t>
      </w:r>
      <w:r w:rsidR="002B2639">
        <w:t xml:space="preserve">peace </w:t>
      </w:r>
      <w:r w:rsidR="00D274C4">
        <w:t>generation. We should not be dealing with this horror</w:t>
      </w:r>
      <w:r w:rsidR="002E1949">
        <w:t>, should we?</w:t>
      </w:r>
    </w:p>
    <w:p w:rsidR="007204E2" w:rsidP="00D274C4">
      <w:pPr>
        <w:pStyle w:val="Answer"/>
      </w:pPr>
      <w:sdt>
        <w:sdtPr>
          <w:alias w:val="Witness"/>
          <w:id w:val="-372464831"/>
          <w:placeholder>
            <w:docPart w:val="DefaultPlaceholder_-1854013440"/>
          </w:placeholder>
          <w:richText/>
        </w:sdtPr>
        <w:sdtContent>
          <w:r w:rsidRPr="00974892" w:rsidR="00974892">
            <w:rPr>
              <w:b/>
              <w:bCs/>
              <w:i/>
              <w:iCs/>
            </w:rPr>
            <w:t>Megan Phair:</w:t>
          </w:r>
          <w:r w:rsidRPr="00D274C4" w:rsidR="00D274C4">
            <w:rPr>
              <w:b/>
            </w:rPr>
            <w:t xml:space="preserve"> </w:t>
          </w:r>
        </w:sdtContent>
      </w:sdt>
      <w:r w:rsidR="00582F0A">
        <w:t>A lot of the language is, “This is just the way it is”</w:t>
      </w:r>
      <w:r w:rsidR="003747D0">
        <w:t>.</w:t>
      </w:r>
      <w:r w:rsidR="00582F0A">
        <w:t xml:space="preserve"> </w:t>
      </w:r>
      <w:r w:rsidR="00D274C4">
        <w:t>If you go into communities and try</w:t>
      </w:r>
      <w:r w:rsidR="00CA6D4B">
        <w:t xml:space="preserve"> </w:t>
      </w:r>
      <w:r w:rsidR="00D274C4">
        <w:t>to make an impact</w:t>
      </w:r>
      <w:r w:rsidR="00582F0A">
        <w:t xml:space="preserve"> and a difference, </w:t>
      </w:r>
      <w:r w:rsidR="00CA6D4B">
        <w:t>people say, “T</w:t>
      </w:r>
      <w:r w:rsidR="00582F0A">
        <w:t>his is just the way it is</w:t>
      </w:r>
      <w:r w:rsidR="00CA6D4B">
        <w:t xml:space="preserve">” </w:t>
      </w:r>
      <w:r w:rsidR="00582F0A">
        <w:t xml:space="preserve">and </w:t>
      </w:r>
      <w:r w:rsidR="00CA6D4B">
        <w:t xml:space="preserve">it </w:t>
      </w:r>
      <w:r w:rsidR="00D274C4">
        <w:t xml:space="preserve">is accepted. </w:t>
      </w:r>
      <w:r w:rsidR="00CA6D4B">
        <w:t>I</w:t>
      </w:r>
      <w:r w:rsidR="00582F0A">
        <w:t>n the human trafficking sphere</w:t>
      </w:r>
      <w:r w:rsidR="00CA6D4B">
        <w:t>, it is useful for me</w:t>
      </w:r>
      <w:r w:rsidR="00582F0A">
        <w:t xml:space="preserve"> </w:t>
      </w:r>
      <w:r w:rsidR="00D274C4">
        <w:t xml:space="preserve">to </w:t>
      </w:r>
      <w:r w:rsidR="00582F0A">
        <w:t xml:space="preserve">tag </w:t>
      </w:r>
      <w:r w:rsidR="00D274C4">
        <w:t xml:space="preserve">different things to </w:t>
      </w:r>
      <w:r w:rsidR="00C21464">
        <w:t xml:space="preserve">the </w:t>
      </w:r>
      <w:r w:rsidR="00D274C4">
        <w:t>paramilitary language</w:t>
      </w:r>
      <w:r w:rsidR="00CA6D4B">
        <w:t>. N</w:t>
      </w:r>
      <w:r w:rsidR="00C21464">
        <w:t>ot only are they paramilitary</w:t>
      </w:r>
      <w:r w:rsidR="007064E0">
        <w:t>-</w:t>
      </w:r>
      <w:r w:rsidR="00C21464">
        <w:t>style</w:t>
      </w:r>
      <w:r w:rsidR="00CA6D4B">
        <w:t xml:space="preserve"> attacks, </w:t>
      </w:r>
      <w:r w:rsidR="00C21464">
        <w:t xml:space="preserve">but </w:t>
      </w:r>
      <w:r w:rsidR="00CA6D4B">
        <w:t>i</w:t>
      </w:r>
      <w:r w:rsidR="00D274C4">
        <w:t>t is also a human rights abuse</w:t>
      </w:r>
      <w:r w:rsidR="00BE533D">
        <w:t>; i</w:t>
      </w:r>
      <w:r w:rsidR="00C21464">
        <w:t>t is also grooming and exploiting children and young people</w:t>
      </w:r>
      <w:r w:rsidR="00BE533D">
        <w:t xml:space="preserve">, </w:t>
      </w:r>
      <w:r w:rsidR="00C21464">
        <w:t>for whatever profit</w:t>
      </w:r>
      <w:r w:rsidR="00BE533D">
        <w:t xml:space="preserve"> there is, </w:t>
      </w:r>
      <w:r w:rsidR="00C21464">
        <w:t xml:space="preserve">and </w:t>
      </w:r>
      <w:r w:rsidR="00576E31">
        <w:t>the</w:t>
      </w:r>
      <w:r w:rsidR="00C21464">
        <w:t xml:space="preserve"> coercion that happens as well. </w:t>
      </w:r>
    </w:p>
    <w:p w:rsidR="008864F4" w:rsidP="00D274C4">
      <w:pPr>
        <w:pStyle w:val="Answer"/>
      </w:pPr>
      <w:r>
        <w:t xml:space="preserve">Many </w:t>
      </w:r>
      <w:r w:rsidR="00C21464">
        <w:t>of our group are youth workers as well</w:t>
      </w:r>
      <w:r>
        <w:t>. W</w:t>
      </w:r>
      <w:r w:rsidR="00C21464">
        <w:t xml:space="preserve">e explain </w:t>
      </w:r>
      <w:r>
        <w:t xml:space="preserve">to young people that coercion is the means to do something </w:t>
      </w:r>
      <w:r w:rsidR="00C21464">
        <w:t xml:space="preserve">that </w:t>
      </w:r>
      <w:r>
        <w:t>you do not want to do</w:t>
      </w:r>
      <w:r w:rsidR="00546E7B">
        <w:t>—i</w:t>
      </w:r>
      <w:r w:rsidR="00C21464">
        <w:t>t is how they are threatening you to do that</w:t>
      </w:r>
      <w:r w:rsidR="00546E7B">
        <w:t>—</w:t>
      </w:r>
      <w:r w:rsidR="00C21464">
        <w:t xml:space="preserve">and the exploitation is you </w:t>
      </w:r>
      <w:r w:rsidR="00C21464">
        <w:t xml:space="preserve">actually doing the thing. </w:t>
      </w:r>
      <w:r>
        <w:t>Once they understand that</w:t>
      </w:r>
      <w:r w:rsidR="00C21464">
        <w:t>, you say things like</w:t>
      </w:r>
      <w:r w:rsidR="007204E2">
        <w:t>,</w:t>
      </w:r>
      <w:r w:rsidR="00C21464">
        <w:t xml:space="preserve"> “It </w:t>
      </w:r>
      <w:r w:rsidR="006C4D73">
        <w:t xml:space="preserve">doesn’t </w:t>
      </w:r>
      <w:r w:rsidR="00C21464">
        <w:t xml:space="preserve">have to be this way. </w:t>
      </w:r>
      <w:r w:rsidR="006C4D73">
        <w:t xml:space="preserve">It’s </w:t>
      </w:r>
      <w:r>
        <w:t>not just the way it is</w:t>
      </w:r>
      <w:r w:rsidR="006A1719">
        <w:t>.</w:t>
      </w:r>
      <w:r w:rsidR="002E1949">
        <w:t>”</w:t>
      </w:r>
    </w:p>
    <w:p w:rsidR="003D2D6A" w:rsidP="008864F4">
      <w:pPr>
        <w:pStyle w:val="Question"/>
      </w:pPr>
      <w:sdt>
        <w:sdtPr>
          <w:alias w:val="Member"/>
          <w:tag w:val="&lt;Member mnisId='4494' dodsId='72275'&gt;"/>
          <w:id w:val="1692253208"/>
          <w:placeholder>
            <w:docPart w:val="DefaultPlaceholder_-1854013440"/>
          </w:placeholder>
          <w:richText/>
        </w:sdtPr>
        <w:sdtContent>
          <w:r w:rsidRPr="008864F4" w:rsidR="008864F4">
            <w:rPr>
              <w:b/>
            </w:rPr>
            <w:t>Chair:</w:t>
          </w:r>
        </w:sdtContent>
      </w:sdt>
      <w:r w:rsidR="008864F4">
        <w:t xml:space="preserve"> </w:t>
      </w:r>
      <w:r w:rsidR="00C21464">
        <w:t>Let me ask you about the role of the PSNI</w:t>
      </w:r>
      <w:r w:rsidR="007204E2">
        <w:t xml:space="preserve">. </w:t>
      </w:r>
      <w:r w:rsidR="00C21464">
        <w:t xml:space="preserve">Mr Smyth, a moment ago you were talking about </w:t>
      </w:r>
      <w:r w:rsidR="007B2D25">
        <w:t>protecting communities</w:t>
      </w:r>
      <w:r w:rsidR="00C21464">
        <w:t xml:space="preserve">, which is what a lot of </w:t>
      </w:r>
      <w:r w:rsidR="00612B6B">
        <w:t xml:space="preserve">them </w:t>
      </w:r>
      <w:r w:rsidR="00C21464">
        <w:t>will say</w:t>
      </w:r>
      <w:r w:rsidR="007B2D25">
        <w:t xml:space="preserve">. We have been hearing evidence </w:t>
      </w:r>
      <w:r w:rsidR="00C21464">
        <w:t>and anecdote</w:t>
      </w:r>
      <w:r w:rsidR="00612B6B">
        <w:t>s</w:t>
      </w:r>
      <w:r w:rsidR="00C21464">
        <w:t xml:space="preserve"> </w:t>
      </w:r>
      <w:r w:rsidR="00612B6B">
        <w:t xml:space="preserve">from </w:t>
      </w:r>
      <w:r w:rsidR="007B2D25">
        <w:t>people who have said</w:t>
      </w:r>
      <w:r w:rsidR="00612B6B">
        <w:t>,</w:t>
      </w:r>
      <w:r w:rsidR="007B2D25">
        <w:t xml:space="preserve"> </w:t>
      </w:r>
      <w:r w:rsidR="00C21464">
        <w:t>“</w:t>
      </w:r>
      <w:r w:rsidR="00612B6B">
        <w:t>W</w:t>
      </w:r>
      <w:r w:rsidR="007B2D25">
        <w:t xml:space="preserve">e are </w:t>
      </w:r>
      <w:r w:rsidR="00C21464">
        <w:t>on the loyalist side and the police are so far tilted towards the nationalist</w:t>
      </w:r>
      <w:r w:rsidR="00612B6B">
        <w:t>s</w:t>
      </w:r>
      <w:r w:rsidR="00C21464">
        <w:t xml:space="preserve">. It is them and us. We are </w:t>
      </w:r>
      <w:r w:rsidR="007B2D25">
        <w:t xml:space="preserve">the only people who can </w:t>
      </w:r>
      <w:r w:rsidR="00C21464">
        <w:t xml:space="preserve">understand and </w:t>
      </w:r>
      <w:r w:rsidR="007B2D25">
        <w:t>defend our community</w:t>
      </w:r>
      <w:r w:rsidR="00226587">
        <w:t>.</w:t>
      </w:r>
      <w:r w:rsidR="002E1949">
        <w:t>”</w:t>
      </w:r>
      <w:r w:rsidR="007B2D25">
        <w:t xml:space="preserve"> </w:t>
      </w:r>
      <w:r w:rsidR="00C21464">
        <w:t xml:space="preserve">Then you go to the nationalist community and </w:t>
      </w:r>
      <w:r w:rsidR="00612B6B">
        <w:t>t</w:t>
      </w:r>
      <w:r w:rsidR="007B2D25">
        <w:t xml:space="preserve">hey say, “The PSNI </w:t>
      </w:r>
      <w:r w:rsidR="002E1949">
        <w:t>is</w:t>
      </w:r>
      <w:r w:rsidR="007B2D25">
        <w:t xml:space="preserve"> so biased </w:t>
      </w:r>
      <w:r w:rsidR="00C21464">
        <w:t>in favour of the unionists and the loyalists</w:t>
      </w:r>
      <w:r w:rsidR="00612B6B">
        <w:t>. W</w:t>
      </w:r>
      <w:r w:rsidR="007B2D25">
        <w:t>e will never get a fair crack of the whip</w:t>
      </w:r>
      <w:r w:rsidR="00C21464">
        <w:t>, so we are the only ones who can defend our community against p</w:t>
      </w:r>
      <w:r w:rsidR="00612B6B">
        <w:t>a</w:t>
      </w:r>
      <w:r w:rsidR="00C21464">
        <w:t>edophiles and nasty people</w:t>
      </w:r>
      <w:r w:rsidR="00892F38">
        <w:t>.</w:t>
      </w:r>
      <w:r w:rsidR="002E1949">
        <w:t>”</w:t>
      </w:r>
      <w:r w:rsidR="007B2D25">
        <w:t xml:space="preserve"> </w:t>
      </w:r>
    </w:p>
    <w:p w:rsidR="00E92F0A" w:rsidP="003D2D6A">
      <w:pPr>
        <w:pStyle w:val="Question"/>
        <w:numPr>
          <w:ilvl w:val="0"/>
          <w:numId w:val="0"/>
        </w:numPr>
        <w:ind w:left="794"/>
      </w:pPr>
      <w:r>
        <w:t xml:space="preserve">It is the key question but also the most naïve question. </w:t>
      </w:r>
      <w:r>
        <w:t xml:space="preserve">What can </w:t>
      </w:r>
      <w:r>
        <w:t xml:space="preserve">or should </w:t>
      </w:r>
      <w:r>
        <w:t>the PSNI be doing</w:t>
      </w:r>
      <w:r w:rsidR="002966F5">
        <w:t xml:space="preserve"> that </w:t>
      </w:r>
      <w:r w:rsidR="002E1949">
        <w:t>it is</w:t>
      </w:r>
      <w:r>
        <w:t xml:space="preserve"> not at the moment to try to bridge or make less cloudy that biased, prejudiced, erroneous assumption from both sides?</w:t>
      </w:r>
    </w:p>
    <w:p w:rsidR="00F53A8C" w:rsidP="00E92F0A">
      <w:pPr>
        <w:pStyle w:val="Answer"/>
      </w:pPr>
      <w:sdt>
        <w:sdtPr>
          <w:alias w:val="Witness"/>
          <w:id w:val="-1492628459"/>
          <w:placeholder>
            <w:docPart w:val="DefaultPlaceholder_-1854013440"/>
          </w:placeholder>
          <w:richText/>
        </w:sdtPr>
        <w:sdtContent>
          <w:r w:rsidRPr="00974892" w:rsidR="00974892">
            <w:rPr>
              <w:b/>
              <w:bCs/>
              <w:i/>
              <w:iCs/>
            </w:rPr>
            <w:t>Paul Smyth:</w:t>
          </w:r>
          <w:r w:rsidRPr="00E92F0A" w:rsidR="00E92F0A">
            <w:rPr>
              <w:b/>
            </w:rPr>
            <w:t xml:space="preserve"> </w:t>
          </w:r>
        </w:sdtContent>
      </w:sdt>
      <w:r w:rsidR="003D2D6A">
        <w:t>For me personally, t</w:t>
      </w:r>
      <w:r w:rsidR="00E92F0A">
        <w:t xml:space="preserve">he key is community policing, but </w:t>
      </w:r>
      <w:r w:rsidR="003D2D6A">
        <w:t>one of the challenges is that</w:t>
      </w:r>
      <w:r w:rsidR="002E1949">
        <w:t>,</w:t>
      </w:r>
      <w:r w:rsidR="003D2D6A">
        <w:t xml:space="preserve"> when </w:t>
      </w:r>
      <w:r w:rsidR="00E92F0A">
        <w:t xml:space="preserve">the police talk about community policing, they </w:t>
      </w:r>
      <w:r>
        <w:t xml:space="preserve">actually </w:t>
      </w:r>
      <w:r w:rsidR="00E92F0A">
        <w:t xml:space="preserve">have </w:t>
      </w:r>
      <w:r>
        <w:t xml:space="preserve">a </w:t>
      </w:r>
      <w:r w:rsidR="00E92F0A">
        <w:t>different concept in their heads</w:t>
      </w:r>
      <w:r>
        <w:t xml:space="preserve"> </w:t>
      </w:r>
      <w:r w:rsidR="00BE0AC9">
        <w:t>from</w:t>
      </w:r>
      <w:r>
        <w:t xml:space="preserve"> what people in communities have</w:t>
      </w:r>
      <w:r w:rsidR="00E92F0A">
        <w:t>.</w:t>
      </w:r>
      <w:r w:rsidR="00CF0BD7">
        <w:t xml:space="preserve"> </w:t>
      </w:r>
      <w:r>
        <w:t>We need much better dialogue between communities and the police in terms of what community policing should look like.</w:t>
      </w:r>
    </w:p>
    <w:p w:rsidR="00D274C4" w:rsidP="00E92F0A">
      <w:pPr>
        <w:pStyle w:val="Answer"/>
      </w:pPr>
      <w:r>
        <w:t xml:space="preserve">The recent statements by the chief constable are </w:t>
      </w:r>
      <w:r w:rsidR="00F53A8C">
        <w:t xml:space="preserve">extremely </w:t>
      </w:r>
      <w:r>
        <w:t xml:space="preserve">worrying for us in terms of </w:t>
      </w:r>
      <w:r w:rsidR="00F53A8C">
        <w:t xml:space="preserve">the </w:t>
      </w:r>
      <w:r>
        <w:t>resource not being there</w:t>
      </w:r>
      <w:r w:rsidR="00F53A8C">
        <w:t xml:space="preserve"> to deal with a lot of </w:t>
      </w:r>
      <w:r w:rsidR="00BE0AC9">
        <w:t>low-level</w:t>
      </w:r>
      <w:r w:rsidR="00F53A8C">
        <w:t xml:space="preserve"> crime</w:t>
      </w:r>
      <w:r w:rsidR="00BE0AC9">
        <w:t xml:space="preserve">. Most of the time, </w:t>
      </w:r>
      <w:r>
        <w:t xml:space="preserve">paramilitary assaults tend to happen to </w:t>
      </w:r>
      <w:r w:rsidR="00F53A8C">
        <w:t xml:space="preserve">the </w:t>
      </w:r>
      <w:r>
        <w:t xml:space="preserve">most vulnerable people in </w:t>
      </w:r>
      <w:r w:rsidR="00F53A8C">
        <w:t xml:space="preserve">the </w:t>
      </w:r>
      <w:r>
        <w:t>most vulnerable communities. The</w:t>
      </w:r>
      <w:r w:rsidR="00F53A8C">
        <w:t xml:space="preserve">y </w:t>
      </w:r>
      <w:r>
        <w:t xml:space="preserve">are people who are </w:t>
      </w:r>
      <w:r w:rsidR="00BE0AC9">
        <w:t xml:space="preserve">often </w:t>
      </w:r>
      <w:r>
        <w:t>perceived as being a nuisance</w:t>
      </w:r>
      <w:r w:rsidR="00F53A8C">
        <w:t xml:space="preserve"> in those communities</w:t>
      </w:r>
      <w:r>
        <w:t>,</w:t>
      </w:r>
      <w:r w:rsidR="00BE0AC9">
        <w:t xml:space="preserve"> </w:t>
      </w:r>
      <w:r>
        <w:t xml:space="preserve">so it is quite easy for </w:t>
      </w:r>
      <w:r w:rsidR="00F53A8C">
        <w:t xml:space="preserve">the </w:t>
      </w:r>
      <w:r>
        <w:t>paramilitaries to act against them</w:t>
      </w:r>
      <w:r w:rsidR="006F2D74">
        <w:t>, and it is often for what the police might describe as antisocial behaviour</w:t>
      </w:r>
      <w:r>
        <w:t>.</w:t>
      </w:r>
      <w:r w:rsidR="00BE1BF9">
        <w:t xml:space="preserve"> </w:t>
      </w:r>
      <w:r w:rsidR="006F2D74">
        <w:t xml:space="preserve">That is the accusation. </w:t>
      </w:r>
      <w:r w:rsidR="00BE1BF9">
        <w:t xml:space="preserve">We are </w:t>
      </w:r>
      <w:r w:rsidR="006F2D74">
        <w:t xml:space="preserve">very </w:t>
      </w:r>
      <w:r w:rsidR="00BE1BF9">
        <w:t xml:space="preserve">worried that the reduction </w:t>
      </w:r>
      <w:r w:rsidR="006F2D74">
        <w:t xml:space="preserve">in </w:t>
      </w:r>
      <w:r w:rsidR="00BE1BF9">
        <w:t xml:space="preserve">resource </w:t>
      </w:r>
      <w:r w:rsidR="006F2D74">
        <w:t xml:space="preserve">in terms of policing </w:t>
      </w:r>
      <w:r w:rsidR="00BE1BF9">
        <w:t xml:space="preserve">is going to make </w:t>
      </w:r>
      <w:r w:rsidR="006F2D74">
        <w:t xml:space="preserve">vulnerable </w:t>
      </w:r>
      <w:r w:rsidR="00BE1BF9">
        <w:t>people even more vulnerable.</w:t>
      </w:r>
    </w:p>
    <w:p w:rsidR="00891C75" w:rsidP="00891C75">
      <w:pPr>
        <w:pStyle w:val="Answer"/>
      </w:pPr>
      <w:r>
        <w:t xml:space="preserve">The </w:t>
      </w:r>
      <w:r w:rsidR="00BE1BF9">
        <w:t xml:space="preserve">story of policing </w:t>
      </w:r>
      <w:r w:rsidR="006F2D74">
        <w:t xml:space="preserve">in Northern Ireland </w:t>
      </w:r>
      <w:r w:rsidR="00BE1BF9">
        <w:t xml:space="preserve">is quite remarkable. </w:t>
      </w:r>
      <w:r w:rsidR="006F2D74">
        <w:t>I was at the policing board last week and t</w:t>
      </w:r>
      <w:r w:rsidR="00BE1BF9">
        <w:t xml:space="preserve">hey were discussing </w:t>
      </w:r>
      <w:r w:rsidR="006F2D74">
        <w:t xml:space="preserve">the idea of </w:t>
      </w:r>
      <w:r w:rsidR="00BE1BF9">
        <w:t xml:space="preserve">disarming the police. </w:t>
      </w:r>
      <w:r w:rsidR="006F2D74">
        <w:t xml:space="preserve">It is a debate that they have initiated. </w:t>
      </w:r>
      <w:r w:rsidR="00DF1077">
        <w:t xml:space="preserve">Since then, </w:t>
      </w:r>
      <w:r w:rsidR="006F2D74">
        <w:t xml:space="preserve">I have been asking people </w:t>
      </w:r>
      <w:r w:rsidR="001F2EA8">
        <w:t>this</w:t>
      </w:r>
      <w:r>
        <w:t xml:space="preserve"> question</w:t>
      </w:r>
      <w:r w:rsidR="001F2EA8">
        <w:t>. Y</w:t>
      </w:r>
      <w:r w:rsidR="006F2D74">
        <w:t xml:space="preserve">our learned members may know this, but </w:t>
      </w:r>
      <w:r w:rsidR="00BE1BF9">
        <w:t xml:space="preserve">I </w:t>
      </w:r>
      <w:r w:rsidR="00F17071">
        <w:t xml:space="preserve">do not know of anywhere in the world where a police service has been </w:t>
      </w:r>
      <w:r w:rsidR="006F2D74">
        <w:t xml:space="preserve">routinely armed and then </w:t>
      </w:r>
      <w:r w:rsidR="00F17071">
        <w:t xml:space="preserve">disarmed. It would be a fabulous example </w:t>
      </w:r>
      <w:r w:rsidR="006F2D74">
        <w:t xml:space="preserve">for Northern Ireland to set, </w:t>
      </w:r>
      <w:r w:rsidR="00F17071">
        <w:t xml:space="preserve">but we need </w:t>
      </w:r>
      <w:r w:rsidR="006F2D74">
        <w:t xml:space="preserve">to have a </w:t>
      </w:r>
      <w:r w:rsidR="00F17071">
        <w:t xml:space="preserve">public discussion about that. </w:t>
      </w:r>
      <w:r w:rsidR="006F2D74">
        <w:t xml:space="preserve">It is a </w:t>
      </w:r>
      <w:r w:rsidR="00905A5D">
        <w:t xml:space="preserve">really </w:t>
      </w:r>
      <w:r w:rsidR="006F2D74">
        <w:t xml:space="preserve">complex issue, and certainly </w:t>
      </w:r>
      <w:r w:rsidR="00905A5D">
        <w:t>i</w:t>
      </w:r>
      <w:r w:rsidR="00F17071">
        <w:t>f I was a police officer I would be quite anxious about that</w:t>
      </w:r>
      <w:r w:rsidR="006F2D74">
        <w:t xml:space="preserve"> discussion</w:t>
      </w:r>
      <w:r w:rsidR="00905A5D">
        <w:t>,</w:t>
      </w:r>
      <w:r w:rsidR="006F2D74">
        <w:t xml:space="preserve"> for obvious reasons</w:t>
      </w:r>
      <w:r w:rsidR="00721732">
        <w:t>. T</w:t>
      </w:r>
      <w:r w:rsidR="00F17071">
        <w:t xml:space="preserve">here is very little point in </w:t>
      </w:r>
      <w:r w:rsidR="006F2D74">
        <w:t xml:space="preserve">us </w:t>
      </w:r>
      <w:r w:rsidR="00F17071">
        <w:t xml:space="preserve">having </w:t>
      </w:r>
      <w:r w:rsidR="006F2D74">
        <w:t xml:space="preserve">these amazing </w:t>
      </w:r>
      <w:r w:rsidR="00F17071">
        <w:t xml:space="preserve">accountability structures </w:t>
      </w:r>
      <w:r w:rsidR="00905A5D">
        <w:t>such as</w:t>
      </w:r>
      <w:r w:rsidR="006F2D74">
        <w:t xml:space="preserve"> the policing board, the PCSP</w:t>
      </w:r>
      <w:r w:rsidR="002C02DD">
        <w:t xml:space="preserve">s, </w:t>
      </w:r>
      <w:r w:rsidR="00905A5D">
        <w:t xml:space="preserve">the ombudsman’s office and </w:t>
      </w:r>
      <w:r w:rsidR="002C02DD">
        <w:t xml:space="preserve">all of the other infrastructure, </w:t>
      </w:r>
      <w:r w:rsidR="00F17071">
        <w:t xml:space="preserve">if people do not use those structures and </w:t>
      </w:r>
      <w:r w:rsidR="002C02DD">
        <w:t xml:space="preserve">do not </w:t>
      </w:r>
      <w:r w:rsidR="00F17071">
        <w:t xml:space="preserve">understand how they work. There is also </w:t>
      </w:r>
      <w:r w:rsidR="002C02DD">
        <w:t xml:space="preserve">a </w:t>
      </w:r>
      <w:r w:rsidR="00F17071">
        <w:t>public education piece</w:t>
      </w:r>
      <w:r w:rsidR="002C02DD">
        <w:t xml:space="preserve"> that needs to be going on</w:t>
      </w:r>
      <w:r w:rsidR="00721732">
        <w:t xml:space="preserve">. </w:t>
      </w:r>
    </w:p>
    <w:p w:rsidR="00BF59E3" w:rsidP="00E92F0A">
      <w:pPr>
        <w:pStyle w:val="Answer"/>
      </w:pPr>
      <w:r>
        <w:t>S</w:t>
      </w:r>
      <w:r w:rsidR="00F17071">
        <w:t xml:space="preserve">tructurally, we have done </w:t>
      </w:r>
      <w:r w:rsidR="002C02DD">
        <w:t xml:space="preserve">a really </w:t>
      </w:r>
      <w:r w:rsidR="00F17071">
        <w:t>good job</w:t>
      </w:r>
      <w:r w:rsidR="002C02DD">
        <w:t xml:space="preserve"> in terms of changing policing in Northern Ireland</w:t>
      </w:r>
      <w:r w:rsidR="00F17071">
        <w:t xml:space="preserve">, but the missing bit </w:t>
      </w:r>
      <w:r w:rsidR="002C02DD">
        <w:t xml:space="preserve">of </w:t>
      </w:r>
      <w:r w:rsidR="00163D13">
        <w:t>P</w:t>
      </w:r>
      <w:r w:rsidR="001756CC">
        <w:t xml:space="preserve">atten for me was </w:t>
      </w:r>
      <w:r w:rsidR="00F17071">
        <w:t xml:space="preserve">community </w:t>
      </w:r>
      <w:r w:rsidR="00F17071">
        <w:t xml:space="preserve">engagement. If we put </w:t>
      </w:r>
      <w:r w:rsidR="001756CC">
        <w:t xml:space="preserve">the kind of </w:t>
      </w:r>
      <w:r w:rsidR="00F17071">
        <w:t>resources into that</w:t>
      </w:r>
      <w:r w:rsidR="001756CC">
        <w:t xml:space="preserve"> that we put into other aspects of reform</w:t>
      </w:r>
      <w:r w:rsidR="00F17071">
        <w:t>, we would be in a very different place by now.</w:t>
      </w:r>
    </w:p>
    <w:p w:rsidR="00BE1BF9" w:rsidP="00BF59E3">
      <w:pPr>
        <w:pStyle w:val="Question"/>
      </w:pPr>
      <w:sdt>
        <w:sdtPr>
          <w:alias w:val="Member"/>
          <w:tag w:val="&lt;Member mnisId='4494' dodsId='72275'&gt;"/>
          <w:id w:val="-645897046"/>
          <w:placeholder>
            <w:docPart w:val="DefaultPlaceholder_-1854013440"/>
          </w:placeholder>
          <w:richText/>
        </w:sdtPr>
        <w:sdtContent>
          <w:r w:rsidRPr="00BF59E3" w:rsidR="00BF59E3">
            <w:rPr>
              <w:b/>
            </w:rPr>
            <w:t>Chair:</w:t>
          </w:r>
        </w:sdtContent>
      </w:sdt>
      <w:r w:rsidR="00BF59E3">
        <w:t xml:space="preserve"> </w:t>
      </w:r>
      <w:r w:rsidR="001756CC">
        <w:t xml:space="preserve">Megan, can I ask you a quick question? This is probably best </w:t>
      </w:r>
      <w:r w:rsidR="00040D56">
        <w:t xml:space="preserve">directed </w:t>
      </w:r>
      <w:r w:rsidR="001756CC">
        <w:t>to you, but</w:t>
      </w:r>
      <w:r w:rsidR="00891C75">
        <w:t>,</w:t>
      </w:r>
      <w:r w:rsidR="001756CC">
        <w:t xml:space="preserve"> Paul, chip in if you want to. </w:t>
      </w:r>
      <w:r w:rsidR="00584641">
        <w:t xml:space="preserve">It is about </w:t>
      </w:r>
      <w:r w:rsidR="001756CC">
        <w:t>the split between manifestation and targeting of resources between urban and rural.</w:t>
      </w:r>
    </w:p>
    <w:p w:rsidR="00B83019" w:rsidP="00BF59E3">
      <w:pPr>
        <w:pStyle w:val="Answer"/>
      </w:pPr>
      <w:sdt>
        <w:sdtPr>
          <w:alias w:val="Witness"/>
          <w:id w:val="-411317800"/>
          <w:placeholder>
            <w:docPart w:val="DefaultPlaceholder_-1854013440"/>
          </w:placeholder>
          <w:richText/>
        </w:sdtPr>
        <w:sdtContent>
          <w:r w:rsidRPr="00974892" w:rsidR="00974892">
            <w:rPr>
              <w:b/>
              <w:bCs/>
              <w:i/>
              <w:iCs/>
            </w:rPr>
            <w:t>Megan Phair:</w:t>
          </w:r>
          <w:r w:rsidRPr="00BF59E3" w:rsidR="00BF59E3">
            <w:rPr>
              <w:b/>
            </w:rPr>
            <w:t xml:space="preserve"> </w:t>
          </w:r>
        </w:sdtContent>
      </w:sdt>
      <w:r w:rsidR="00BF59E3">
        <w:t xml:space="preserve">If we think about the </w:t>
      </w:r>
      <w:r w:rsidR="001756CC">
        <w:t xml:space="preserve">conflict as a whole and the </w:t>
      </w:r>
      <w:r w:rsidR="00BF59E3">
        <w:t>ripple effects</w:t>
      </w:r>
      <w:r w:rsidR="001756CC">
        <w:t xml:space="preserve"> that that has had</w:t>
      </w:r>
      <w:r w:rsidR="00BF59E3">
        <w:t xml:space="preserve">, </w:t>
      </w:r>
      <w:r w:rsidR="001756CC">
        <w:t xml:space="preserve">we </w:t>
      </w:r>
      <w:r w:rsidR="00584641">
        <w:t xml:space="preserve">obviously </w:t>
      </w:r>
      <w:r w:rsidR="001756CC">
        <w:t xml:space="preserve">have the sparks of violence that happen in city centres, but the ripple effect of the Troubles was flooded throughout Northern Ireland. Even </w:t>
      </w:r>
      <w:r w:rsidR="00891C75">
        <w:t>now</w:t>
      </w:r>
      <w:r w:rsidR="001756CC">
        <w:t>, t</w:t>
      </w:r>
      <w:r>
        <w:t xml:space="preserve">he attitudes and behaviours </w:t>
      </w:r>
      <w:r w:rsidR="00891C75">
        <w:t>of</w:t>
      </w:r>
      <w:r w:rsidR="001756CC">
        <w:t xml:space="preserve"> these paramilitaries </w:t>
      </w:r>
      <w:r w:rsidR="00891C75">
        <w:t>cross</w:t>
      </w:r>
      <w:r w:rsidR="001756CC">
        <w:t xml:space="preserve"> different communities</w:t>
      </w:r>
      <w:r w:rsidR="00CE432C">
        <w:t>. W</w:t>
      </w:r>
      <w:r>
        <w:t xml:space="preserve">e need to invest in </w:t>
      </w:r>
      <w:r w:rsidR="001756CC">
        <w:t xml:space="preserve">our rural </w:t>
      </w:r>
      <w:r>
        <w:t>communities because they are doing a lot of work that is very isolated.</w:t>
      </w:r>
    </w:p>
    <w:p w:rsidR="00BF59E3" w:rsidP="00B83019">
      <w:pPr>
        <w:pStyle w:val="Question"/>
      </w:pPr>
      <w:sdt>
        <w:sdtPr>
          <w:alias w:val="Member"/>
          <w:tag w:val="&lt;Member mnisId='4494' dodsId='72275'&gt;"/>
          <w:id w:val="-2078121926"/>
          <w:placeholder>
            <w:docPart w:val="DefaultPlaceholder_-1854013440"/>
          </w:placeholder>
          <w:richText/>
        </w:sdtPr>
        <w:sdtContent>
          <w:r w:rsidRPr="00B83019" w:rsidR="00B83019">
            <w:rPr>
              <w:b/>
            </w:rPr>
            <w:t>Chair:</w:t>
          </w:r>
        </w:sdtContent>
      </w:sdt>
      <w:r w:rsidR="00B83019">
        <w:t xml:space="preserve"> It is much easier to traffic people into rural area</w:t>
      </w:r>
      <w:r w:rsidR="001756CC">
        <w:t>s</w:t>
      </w:r>
      <w:r w:rsidR="00EA4A35">
        <w:t>, i</w:t>
      </w:r>
      <w:r w:rsidR="001756CC">
        <w:t xml:space="preserve">f you want to get people </w:t>
      </w:r>
      <w:r w:rsidR="00EA4A35">
        <w:t>to a</w:t>
      </w:r>
      <w:r w:rsidR="001756CC">
        <w:t xml:space="preserve"> place off a three-mile track and get them working in a barn that nobody looks at.</w:t>
      </w:r>
    </w:p>
    <w:p w:rsidR="00B90E73" w:rsidP="00F6622E">
      <w:pPr>
        <w:pStyle w:val="Answer"/>
      </w:pPr>
      <w:sdt>
        <w:sdtPr>
          <w:alias w:val="Witness"/>
          <w:id w:val="1665824890"/>
          <w:placeholder>
            <w:docPart w:val="DefaultPlaceholder_-1854013440"/>
          </w:placeholder>
          <w:richText/>
        </w:sdtPr>
        <w:sdtContent>
          <w:r w:rsidRPr="00974892" w:rsidR="00974892">
            <w:rPr>
              <w:b/>
              <w:bCs/>
              <w:i/>
              <w:iCs/>
            </w:rPr>
            <w:t>Megan Phair:</w:t>
          </w:r>
          <w:r w:rsidRPr="00F6622E" w:rsidR="00F6622E">
            <w:rPr>
              <w:b/>
            </w:rPr>
            <w:t xml:space="preserve"> </w:t>
          </w:r>
        </w:sdtContent>
      </w:sdt>
      <w:r w:rsidR="001756CC">
        <w:t>Yes, if y</w:t>
      </w:r>
      <w:r w:rsidR="00F6622E">
        <w:t>ou are looking at seasonal work</w:t>
      </w:r>
      <w:r w:rsidR="00EA4A35">
        <w:t xml:space="preserve"> in </w:t>
      </w:r>
      <w:r w:rsidR="001756CC">
        <w:t xml:space="preserve">apple-picking farms in Armagh or things like that, it </w:t>
      </w:r>
      <w:r w:rsidR="00F6622E">
        <w:t xml:space="preserve">is easy to traffic people there. </w:t>
      </w:r>
      <w:r w:rsidR="001756CC">
        <w:t xml:space="preserve">The trafficking of local people might not look like that. The trafficking of local people looks a </w:t>
      </w:r>
      <w:r w:rsidR="00EA4A35">
        <w:t>lot</w:t>
      </w:r>
      <w:r w:rsidR="001756CC">
        <w:t xml:space="preserve"> more like your drug lines. </w:t>
      </w:r>
      <w:r w:rsidR="00F6622E">
        <w:t>These people are exploiting children</w:t>
      </w:r>
      <w:r w:rsidR="001756CC">
        <w:t xml:space="preserve"> and young people to run these lines</w:t>
      </w:r>
      <w:r w:rsidR="00F6622E">
        <w:t xml:space="preserve">. We do not </w:t>
      </w:r>
      <w:r w:rsidR="001756CC">
        <w:t xml:space="preserve">have the term “county lines” in Northern Ireland, and we do not </w:t>
      </w:r>
      <w:r w:rsidR="00F6622E">
        <w:t xml:space="preserve">utilise that term, but young people are </w:t>
      </w:r>
      <w:r w:rsidR="001756CC">
        <w:t>going from city centres into rural communities, transporting, cooking and selling drugs</w:t>
      </w:r>
      <w:r w:rsidR="00F6622E">
        <w:t>.</w:t>
      </w:r>
      <w:r w:rsidR="001756CC">
        <w:t xml:space="preserve"> </w:t>
      </w:r>
      <w:r w:rsidR="00E96E91">
        <w:t>I</w:t>
      </w:r>
      <w:r w:rsidR="001756CC">
        <w:t>t is happening.</w:t>
      </w:r>
    </w:p>
    <w:p w:rsidR="00F6622E" w:rsidP="00B90E73">
      <w:pPr>
        <w:pStyle w:val="Question"/>
      </w:pPr>
      <w:sdt>
        <w:sdtPr>
          <w:alias w:val="Member"/>
          <w:tag w:val="&lt;Member mnisId='4131' dodsId='33634'&gt;"/>
          <w:id w:val="500780232"/>
          <w:placeholder>
            <w:docPart w:val="DefaultPlaceholder_-1854013440"/>
          </w:placeholder>
          <w:richText/>
        </w:sdtPr>
        <w:sdtContent>
          <w:r w:rsidRPr="00B90E73" w:rsidR="00B90E73">
            <w:rPr>
              <w:b/>
            </w:rPr>
            <w:t>Jim Shannon:</w:t>
          </w:r>
        </w:sdtContent>
      </w:sdt>
      <w:r w:rsidR="00B90E73">
        <w:t xml:space="preserve"> </w:t>
      </w:r>
      <w:r w:rsidR="001756CC">
        <w:t>Thank you</w:t>
      </w:r>
      <w:r w:rsidR="00E96E91">
        <w:t xml:space="preserve"> for that</w:t>
      </w:r>
      <w:r w:rsidR="001756CC">
        <w:t xml:space="preserve">, Megan and Paul. </w:t>
      </w:r>
      <w:r w:rsidR="00E96E91">
        <w:t>I have a</w:t>
      </w:r>
      <w:r w:rsidR="001756CC">
        <w:t xml:space="preserve"> very quick first question and then the next one will be a wee bit more detailed</w:t>
      </w:r>
      <w:r w:rsidR="001975BB">
        <w:t xml:space="preserve">, probably taking up some </w:t>
      </w:r>
      <w:r w:rsidR="00E96E91">
        <w:t xml:space="preserve">of </w:t>
      </w:r>
      <w:r w:rsidR="001975BB">
        <w:t>the thoughts that you have mentioned, Paul. In relation to the Stop Attacks Forum, y</w:t>
      </w:r>
      <w:r w:rsidR="00B90E73">
        <w:t xml:space="preserve">ou </w:t>
      </w:r>
      <w:r w:rsidR="001975BB">
        <w:t xml:space="preserve">are </w:t>
      </w:r>
      <w:r w:rsidR="00B90E73">
        <w:t xml:space="preserve">looking forward to </w:t>
      </w:r>
      <w:r w:rsidR="001975BB">
        <w:t xml:space="preserve">what I would refer to as </w:t>
      </w:r>
      <w:r w:rsidR="00B90E73">
        <w:t xml:space="preserve">long-term strategies. </w:t>
      </w:r>
      <w:r w:rsidR="001975BB">
        <w:t xml:space="preserve">You have outlined some of those. </w:t>
      </w:r>
      <w:r w:rsidR="00B90E73">
        <w:t>How successful have they been? Paramilitary attacks are still taking place</w:t>
      </w:r>
      <w:r w:rsidR="001975BB">
        <w:t xml:space="preserve"> with regularity</w:t>
      </w:r>
      <w:r w:rsidR="0078196D">
        <w:t xml:space="preserve">—I will speak about that in a minute—in my constituency and </w:t>
      </w:r>
      <w:r w:rsidR="000130BA">
        <w:t xml:space="preserve">across the whole of Northern Ireland. </w:t>
      </w:r>
      <w:r w:rsidR="001975BB">
        <w:t>It is good to have the thoughts, but w</w:t>
      </w:r>
      <w:r w:rsidR="00334E90">
        <w:t>here is the evidence of success?</w:t>
      </w:r>
    </w:p>
    <w:p w:rsidR="00BF3700" w:rsidP="00334E90">
      <w:pPr>
        <w:pStyle w:val="Answer"/>
      </w:pPr>
      <w:sdt>
        <w:sdtPr>
          <w:alias w:val="Witness"/>
          <w:id w:val="-349572481"/>
          <w:placeholder>
            <w:docPart w:val="DefaultPlaceholder_-1854013440"/>
          </w:placeholder>
          <w:richText/>
        </w:sdtPr>
        <w:sdtContent>
          <w:r w:rsidRPr="00974892" w:rsidR="00974892">
            <w:rPr>
              <w:b/>
              <w:bCs/>
              <w:i/>
              <w:iCs/>
            </w:rPr>
            <w:t>Paul Smyth:</w:t>
          </w:r>
          <w:r w:rsidRPr="00334E90" w:rsidR="00334E90">
            <w:rPr>
              <w:b/>
            </w:rPr>
            <w:t xml:space="preserve"> </w:t>
          </w:r>
        </w:sdtContent>
      </w:sdt>
      <w:r w:rsidR="001975BB">
        <w:t>Thank you, Jim</w:t>
      </w:r>
      <w:r w:rsidR="000130BA">
        <w:t xml:space="preserve">. It is </w:t>
      </w:r>
      <w:r w:rsidR="001975BB">
        <w:t xml:space="preserve">nice to meet you this morning. First of all, </w:t>
      </w:r>
      <w:r w:rsidR="00334E90">
        <w:t xml:space="preserve">I should stress that the Stop Attacks Forum is a pressure group. We </w:t>
      </w:r>
      <w:r w:rsidR="001975BB">
        <w:t xml:space="preserve">are not an organisation or an agency. We </w:t>
      </w:r>
      <w:r w:rsidR="00334E90">
        <w:t>do not have any particular resources</w:t>
      </w:r>
      <w:r w:rsidR="001975BB">
        <w:t xml:space="preserve"> other than our members</w:t>
      </w:r>
      <w:r w:rsidR="00334E90">
        <w:t xml:space="preserve">. We started in 2017 because </w:t>
      </w:r>
      <w:r w:rsidR="001975BB">
        <w:t xml:space="preserve">we were finding that </w:t>
      </w:r>
      <w:r w:rsidR="00334E90">
        <w:t xml:space="preserve">the level of attacks </w:t>
      </w:r>
      <w:r w:rsidR="001975BB">
        <w:t xml:space="preserve">at that stage </w:t>
      </w:r>
      <w:r w:rsidR="00334E90">
        <w:t>was going up</w:t>
      </w:r>
      <w:r>
        <w:t xml:space="preserve">, and </w:t>
      </w:r>
      <w:r w:rsidR="00334E90">
        <w:t xml:space="preserve">there was </w:t>
      </w:r>
      <w:r w:rsidR="001975BB">
        <w:t xml:space="preserve">very </w:t>
      </w:r>
      <w:r w:rsidR="00334E90">
        <w:t xml:space="preserve">little media coverage. </w:t>
      </w:r>
      <w:r w:rsidR="001975BB">
        <w:t xml:space="preserve">The </w:t>
      </w:r>
      <w:r>
        <w:t>p</w:t>
      </w:r>
      <w:r w:rsidR="00334E90">
        <w:t xml:space="preserve">ress statements </w:t>
      </w:r>
      <w:r w:rsidR="001975BB">
        <w:t xml:space="preserve">from the PSNI </w:t>
      </w:r>
      <w:r w:rsidR="00334E90">
        <w:t>were generally two lines</w:t>
      </w:r>
      <w:r w:rsidR="001975BB">
        <w:t>, which said that there was a paramilitary-style assault, the location, usually the age of the victim and then a line that said the injuries were not life-threatening</w:t>
      </w:r>
      <w:r w:rsidR="00334E90">
        <w:t>.</w:t>
      </w:r>
      <w:r w:rsidR="0035474E">
        <w:t xml:space="preserve"> We </w:t>
      </w:r>
      <w:r w:rsidR="001975BB">
        <w:t>were appalled by that</w:t>
      </w:r>
      <w:r>
        <w:t>,</w:t>
      </w:r>
      <w:r w:rsidR="001975BB">
        <w:t xml:space="preserve"> because we know from talking to victims and working with them that the injuries are usually life-c</w:t>
      </w:r>
      <w:r>
        <w:t>h</w:t>
      </w:r>
      <w:r w:rsidR="001975BB">
        <w:t>anging and the psychological impact is obviously lifelong</w:t>
      </w:r>
      <w:r>
        <w:t>.</w:t>
      </w:r>
    </w:p>
    <w:p w:rsidR="00FF0DEE" w:rsidP="00334E90">
      <w:pPr>
        <w:pStyle w:val="Answer"/>
      </w:pPr>
      <w:r>
        <w:t>T</w:t>
      </w:r>
      <w:r w:rsidR="001975BB">
        <w:t>here was what we called a societal shrug. Every time these things happen</w:t>
      </w:r>
      <w:r w:rsidR="00EB1308">
        <w:t>ed</w:t>
      </w:r>
      <w:r w:rsidR="001975BB">
        <w:t xml:space="preserve">, people would say things like, “They </w:t>
      </w:r>
      <w:r w:rsidR="00EB1308">
        <w:t xml:space="preserve">didn’t </w:t>
      </w:r>
      <w:r w:rsidR="001975BB">
        <w:t xml:space="preserve">get it for nothing” and the usual stuff. We wanted to </w:t>
      </w:r>
      <w:r w:rsidR="0035474E">
        <w:t>lift public discourse on the issue</w:t>
      </w:r>
      <w:r>
        <w:t>. W</w:t>
      </w:r>
      <w:r w:rsidR="001975BB">
        <w:t xml:space="preserve">e talked to </w:t>
      </w:r>
      <w:r>
        <w:t>Tim Mairs, who was in the PSNI at the time</w:t>
      </w:r>
      <w:r w:rsidR="00FF1F32">
        <w:t>.</w:t>
      </w:r>
      <w:r>
        <w:t xml:space="preserve"> </w:t>
      </w:r>
      <w:r w:rsidR="00FF1F32">
        <w:t xml:space="preserve">To </w:t>
      </w:r>
      <w:r w:rsidR="00C80371">
        <w:t xml:space="preserve">be fair to him, he </w:t>
      </w:r>
      <w:r>
        <w:t xml:space="preserve">really </w:t>
      </w:r>
      <w:r w:rsidR="00C80371">
        <w:t xml:space="preserve">listened to what we were saying. </w:t>
      </w:r>
      <w:r>
        <w:t xml:space="preserve">He went back and the PSNI changed </w:t>
      </w:r>
      <w:r w:rsidR="00FF1F32">
        <w:t>its</w:t>
      </w:r>
      <w:r>
        <w:t xml:space="preserve"> press statements. </w:t>
      </w:r>
      <w:r w:rsidR="00C80371">
        <w:t xml:space="preserve">They have not been </w:t>
      </w:r>
      <w:r>
        <w:t xml:space="preserve">very </w:t>
      </w:r>
      <w:r w:rsidR="00C80371">
        <w:t>consistent in terms of the language</w:t>
      </w:r>
      <w:r>
        <w:t xml:space="preserve"> in their statements</w:t>
      </w:r>
      <w:r w:rsidR="00C80371">
        <w:t xml:space="preserve">, but a lot of their statements </w:t>
      </w:r>
      <w:r>
        <w:t xml:space="preserve">in subsequent years </w:t>
      </w:r>
      <w:r w:rsidR="00C80371">
        <w:t xml:space="preserve">have been </w:t>
      </w:r>
      <w:r>
        <w:t xml:space="preserve">much </w:t>
      </w:r>
      <w:r w:rsidR="00C80371">
        <w:t xml:space="preserve">better. They talk about </w:t>
      </w:r>
      <w:r>
        <w:t>human rights abuses</w:t>
      </w:r>
      <w:r w:rsidR="000B786A">
        <w:t>, t</w:t>
      </w:r>
      <w:r>
        <w:t xml:space="preserve">hey talk about </w:t>
      </w:r>
      <w:r w:rsidR="00C80371">
        <w:t>young people witnessing the brutality</w:t>
      </w:r>
      <w:r w:rsidR="000B786A">
        <w:t>,</w:t>
      </w:r>
      <w:r>
        <w:t xml:space="preserve"> and so on</w:t>
      </w:r>
      <w:r w:rsidR="00C80371">
        <w:t xml:space="preserve">. </w:t>
      </w:r>
    </w:p>
    <w:p w:rsidR="00FF0DEE" w:rsidP="00334E90">
      <w:pPr>
        <w:pStyle w:val="Answer"/>
      </w:pPr>
      <w:r>
        <w:t>One of our successes is getting the issue back into public discourse</w:t>
      </w:r>
      <w:r w:rsidR="00BF3700">
        <w:t>. T</w:t>
      </w:r>
      <w:r>
        <w:t>hat process led</w:t>
      </w:r>
      <w:r w:rsidR="00BF3700">
        <w:t xml:space="preserve">, </w:t>
      </w:r>
      <w:r>
        <w:t>first of all</w:t>
      </w:r>
      <w:r w:rsidR="00BF3700">
        <w:t>, to</w:t>
      </w:r>
      <w:r>
        <w:t xml:space="preserve"> a daytime TV BBC news programme </w:t>
      </w:r>
      <w:r w:rsidR="00BF3700">
        <w:t xml:space="preserve">doing </w:t>
      </w:r>
      <w:r>
        <w:t xml:space="preserve">a piece on </w:t>
      </w:r>
      <w:r w:rsidR="00BF3700">
        <w:t>it</w:t>
      </w:r>
      <w:r w:rsidR="00396740">
        <w:t>; then</w:t>
      </w:r>
      <w:r w:rsidR="00BF3700">
        <w:t xml:space="preserve"> </w:t>
      </w:r>
      <w:r>
        <w:t xml:space="preserve">Stacey Dooley did a piece on it, so </w:t>
      </w:r>
      <w:r w:rsidR="0062594E">
        <w:t>i</w:t>
      </w:r>
      <w:r w:rsidR="004C7B04">
        <w:t>t brought the issue to national attention. Our focus was initially on children</w:t>
      </w:r>
      <w:r>
        <w:t xml:space="preserve"> and young people</w:t>
      </w:r>
      <w:r w:rsidR="004C7B04">
        <w:t xml:space="preserve">. I suppose it is positive that </w:t>
      </w:r>
      <w:r>
        <w:t xml:space="preserve">in the last two or three years there </w:t>
      </w:r>
      <w:r w:rsidR="004C7B04">
        <w:t>have not been any attacks on people</w:t>
      </w:r>
      <w:r w:rsidR="00E851BD">
        <w:t xml:space="preserve"> under</w:t>
      </w:r>
      <w:r>
        <w:t xml:space="preserve"> 18, but there have </w:t>
      </w:r>
      <w:r w:rsidR="0062594E">
        <w:t xml:space="preserve">still </w:t>
      </w:r>
      <w:r>
        <w:t xml:space="preserve">been </w:t>
      </w:r>
      <w:r w:rsidR="0062594E">
        <w:t xml:space="preserve">attacks </w:t>
      </w:r>
      <w:r>
        <w:t xml:space="preserve">on </w:t>
      </w:r>
      <w:r w:rsidR="0062594E">
        <w:t xml:space="preserve">young </w:t>
      </w:r>
      <w:r>
        <w:t>people</w:t>
      </w:r>
      <w:r w:rsidR="00E851BD">
        <w:t xml:space="preserve">. We are hoping </w:t>
      </w:r>
      <w:r>
        <w:t xml:space="preserve">that </w:t>
      </w:r>
      <w:r w:rsidR="00E851BD">
        <w:t xml:space="preserve">the discourse </w:t>
      </w:r>
      <w:r>
        <w:t xml:space="preserve">that we have raised on that </w:t>
      </w:r>
      <w:r w:rsidR="00E851BD">
        <w:t xml:space="preserve">has been helpful. </w:t>
      </w:r>
    </w:p>
    <w:p w:rsidR="0062594E" w:rsidP="00334E90">
      <w:pPr>
        <w:pStyle w:val="Answer"/>
      </w:pPr>
      <w:r>
        <w:t xml:space="preserve">We </w:t>
      </w:r>
      <w:r w:rsidR="00FF0DEE">
        <w:t xml:space="preserve">also engage very actively with groups like the </w:t>
      </w:r>
      <w:r w:rsidR="00396740">
        <w:t xml:space="preserve">tackling paramilitarism </w:t>
      </w:r>
      <w:r w:rsidR="00FF0DEE">
        <w:t xml:space="preserve">programme. We </w:t>
      </w:r>
      <w:r>
        <w:t xml:space="preserve">have had several meetings with the PSNI team working on this, so we are like a thorn in the side. </w:t>
      </w:r>
      <w:r w:rsidR="00FF0DEE">
        <w:t xml:space="preserve">We are there to remind people that this </w:t>
      </w:r>
      <w:r w:rsidR="003D50A8">
        <w:t xml:space="preserve">is </w:t>
      </w:r>
      <w:r w:rsidR="00FF0DEE">
        <w:t>still an issue</w:t>
      </w:r>
      <w:r>
        <w:t>, that i</w:t>
      </w:r>
      <w:r w:rsidR="00FF0DEE">
        <w:t>t is a gross human rights abuse</w:t>
      </w:r>
      <w:r>
        <w:t xml:space="preserve"> </w:t>
      </w:r>
      <w:r w:rsidR="00FF0DEE">
        <w:t xml:space="preserve">and that people should care about it. </w:t>
      </w:r>
      <w:r>
        <w:t xml:space="preserve">That is our role, but we are also deeply concerned that </w:t>
      </w:r>
      <w:r>
        <w:t xml:space="preserve">there is no protection for </w:t>
      </w:r>
      <w:r>
        <w:t xml:space="preserve">the people who are threatened. </w:t>
      </w:r>
    </w:p>
    <w:p w:rsidR="00863FF0" w:rsidP="00334E90">
      <w:pPr>
        <w:pStyle w:val="Answer"/>
      </w:pPr>
      <w:r>
        <w:t>You know this well, but</w:t>
      </w:r>
      <w:r w:rsidR="00396740">
        <w:t>,</w:t>
      </w:r>
      <w:r>
        <w:t xml:space="preserve"> for the other </w:t>
      </w:r>
      <w:r w:rsidR="00C64B87">
        <w:t>M</w:t>
      </w:r>
      <w:r>
        <w:t xml:space="preserve">embers, </w:t>
      </w:r>
      <w:r w:rsidR="0062594E">
        <w:t>t</w:t>
      </w:r>
      <w:r w:rsidR="00E851BD">
        <w:t>he police will come to your door</w:t>
      </w:r>
      <w:r w:rsidR="00396740">
        <w:t>,</w:t>
      </w:r>
      <w:r w:rsidR="00E851BD">
        <w:t xml:space="preserve"> </w:t>
      </w:r>
      <w:r>
        <w:t>issue a TM1 threat</w:t>
      </w:r>
      <w:r w:rsidR="0062594E">
        <w:t>-</w:t>
      </w:r>
      <w:r>
        <w:t>to</w:t>
      </w:r>
      <w:r w:rsidR="0062594E">
        <w:t>-</w:t>
      </w:r>
      <w:r>
        <w:t xml:space="preserve">life </w:t>
      </w:r>
      <w:r w:rsidR="00F5728F">
        <w:t xml:space="preserve">form and </w:t>
      </w:r>
      <w:r w:rsidR="00E851BD">
        <w:t>walk away</w:t>
      </w:r>
      <w:r w:rsidR="00F5728F">
        <w:t xml:space="preserve"> at that point</w:t>
      </w:r>
      <w:r w:rsidR="00E851BD">
        <w:t xml:space="preserve">. </w:t>
      </w:r>
      <w:r w:rsidR="00F5728F">
        <w:t xml:space="preserve">Obviously, </w:t>
      </w:r>
      <w:r w:rsidR="0062594E">
        <w:t>t</w:t>
      </w:r>
      <w:r w:rsidR="00E851BD">
        <w:t>here is significant trauma</w:t>
      </w:r>
      <w:r w:rsidR="00F5728F">
        <w:t xml:space="preserve"> involved in that</w:t>
      </w:r>
      <w:r w:rsidR="0062594E">
        <w:t>. T</w:t>
      </w:r>
      <w:r w:rsidR="00F5728F">
        <w:t>hen</w:t>
      </w:r>
      <w:r w:rsidR="0062594E">
        <w:t xml:space="preserve">, </w:t>
      </w:r>
      <w:r w:rsidR="00F5728F">
        <w:t xml:space="preserve">when </w:t>
      </w:r>
      <w:r w:rsidR="00E851BD">
        <w:t xml:space="preserve">someone is assaulted, </w:t>
      </w:r>
      <w:r w:rsidR="00F5728F">
        <w:t>we realised that</w:t>
      </w:r>
      <w:r w:rsidR="0062594E">
        <w:t>,</w:t>
      </w:r>
      <w:r w:rsidR="00F5728F">
        <w:t xml:space="preserve"> in our hospitals</w:t>
      </w:r>
      <w:r w:rsidR="0062594E">
        <w:t>,</w:t>
      </w:r>
      <w:r w:rsidR="00F5728F">
        <w:t xml:space="preserve"> </w:t>
      </w:r>
      <w:r w:rsidR="00E851BD">
        <w:t xml:space="preserve">they are </w:t>
      </w:r>
      <w:r w:rsidR="00F5728F">
        <w:t xml:space="preserve">literally </w:t>
      </w:r>
      <w:r w:rsidR="00E851BD">
        <w:t xml:space="preserve">patched up and sent home with no aftercare. </w:t>
      </w:r>
      <w:r w:rsidR="00F5728F">
        <w:t>There is no trauma plan within our health system for victims of these</w:t>
      </w:r>
      <w:r w:rsidR="0062594E">
        <w:t xml:space="preserve"> assaults</w:t>
      </w:r>
      <w:r w:rsidR="00F5728F">
        <w:t xml:space="preserve">, and </w:t>
      </w:r>
      <w:r w:rsidR="0062594E">
        <w:t>t</w:t>
      </w:r>
      <w:r w:rsidR="00E851BD">
        <w:t>hat is stupid</w:t>
      </w:r>
      <w:r w:rsidR="00ED5807">
        <w:t>,</w:t>
      </w:r>
      <w:r w:rsidR="00E851BD">
        <w:t xml:space="preserve"> </w:t>
      </w:r>
      <w:r w:rsidR="00F5728F">
        <w:t>apart from being morally wrong</w:t>
      </w:r>
      <w:r w:rsidR="0062594E">
        <w:t>,</w:t>
      </w:r>
      <w:r w:rsidR="00F5728F">
        <w:t xml:space="preserve"> </w:t>
      </w:r>
      <w:r w:rsidR="00E851BD">
        <w:t>because the cost of not supporting those people is enormous</w:t>
      </w:r>
      <w:r w:rsidR="0062594E">
        <w:t xml:space="preserve">. </w:t>
      </w:r>
    </w:p>
    <w:p w:rsidR="00F5728F" w:rsidP="00136D22">
      <w:pPr>
        <w:pStyle w:val="Answer"/>
      </w:pPr>
      <w:r>
        <w:t>P</w:t>
      </w:r>
      <w:r>
        <w:t xml:space="preserve">eople </w:t>
      </w:r>
      <w:r w:rsidR="00E851BD">
        <w:t>are often economically inactive for the rest of their lives.</w:t>
      </w:r>
      <w:r w:rsidR="007629A6">
        <w:t xml:space="preserve"> </w:t>
      </w:r>
      <w:r>
        <w:t>We have seen a lot of young people take their own lives after they have suffered these attacks</w:t>
      </w:r>
      <w:r w:rsidR="00ED5807">
        <w:t>,</w:t>
      </w:r>
      <w:r>
        <w:t xml:space="preserve"> or </w:t>
      </w:r>
      <w:r w:rsidR="00ED5807">
        <w:t xml:space="preserve">they </w:t>
      </w:r>
      <w:r>
        <w:t>have attempted to or are using substances to deal with the trauma</w:t>
      </w:r>
      <w:r w:rsidR="00ED5807">
        <w:t xml:space="preserve">. </w:t>
      </w:r>
      <w:r w:rsidR="007629A6">
        <w:t xml:space="preserve">It does not make sense for us not to deal with that. </w:t>
      </w:r>
      <w:r>
        <w:t xml:space="preserve">It is an issue that people want to put under the carpet, and our role has been to try to remind people that this </w:t>
      </w:r>
      <w:r w:rsidR="00ED5807">
        <w:t xml:space="preserve">is </w:t>
      </w:r>
      <w:r>
        <w:t>not something that we should accept 25 years on from a peace agreement.</w:t>
      </w:r>
    </w:p>
    <w:p w:rsidR="00F47B33" w:rsidP="001C1EBD">
      <w:pPr>
        <w:pStyle w:val="Question"/>
      </w:pPr>
      <w:sdt>
        <w:sdtPr>
          <w:alias w:val="Member"/>
          <w:tag w:val="&lt;Member mnisId='4131' dodsId='33634'&gt;"/>
          <w:id w:val="1848136959"/>
          <w:placeholder>
            <w:docPart w:val="DefaultPlaceholder_-1854013440"/>
          </w:placeholder>
          <w:richText/>
        </w:sdtPr>
        <w:sdtContent>
          <w:r w:rsidRPr="007629A6" w:rsidR="007629A6">
            <w:rPr>
              <w:b/>
            </w:rPr>
            <w:t>Jim Shannon:</w:t>
          </w:r>
        </w:sdtContent>
      </w:sdt>
      <w:r w:rsidR="007629A6">
        <w:t xml:space="preserve"> </w:t>
      </w:r>
      <w:r w:rsidR="00863FF0">
        <w:t xml:space="preserve">Thank you very much for that. </w:t>
      </w:r>
      <w:r w:rsidR="005B4C5E">
        <w:t xml:space="preserve">I can </w:t>
      </w:r>
      <w:r w:rsidR="00863FF0">
        <w:t xml:space="preserve">give some examples, Mr Chairman, from my own constituency. You have outlined some of the issues. The paramilitaries used to be </w:t>
      </w:r>
      <w:r w:rsidR="007D244E">
        <w:t xml:space="preserve">for God and Ulster. </w:t>
      </w:r>
      <w:r w:rsidR="00863FF0">
        <w:t>It is not God any</w:t>
      </w:r>
      <w:r w:rsidR="004D1C40">
        <w:t xml:space="preserve"> </w:t>
      </w:r>
      <w:r w:rsidR="00863FF0">
        <w:t>more and it is certainly not Ulster either. The fact of the ma</w:t>
      </w:r>
      <w:r w:rsidR="005B4C5E">
        <w:t>t</w:t>
      </w:r>
      <w:r w:rsidR="00863FF0">
        <w:t xml:space="preserve">ter is </w:t>
      </w:r>
      <w:r w:rsidR="009E20F5">
        <w:t xml:space="preserve">that </w:t>
      </w:r>
      <w:r w:rsidR="00863FF0">
        <w:t xml:space="preserve">they are up to their eyeballs in criminality. </w:t>
      </w:r>
      <w:r w:rsidR="007D244E">
        <w:t xml:space="preserve">When it comes to drugs, they talk about controlling drugs, but </w:t>
      </w:r>
      <w:r w:rsidR="00863FF0">
        <w:t>do you know what they do? T</w:t>
      </w:r>
      <w:r w:rsidR="007D244E">
        <w:t xml:space="preserve">hey sell them. </w:t>
      </w:r>
      <w:r w:rsidR="00863FF0">
        <w:t xml:space="preserve">That is a fact. That is what is happening. </w:t>
      </w:r>
      <w:r w:rsidR="00957E80">
        <w:t xml:space="preserve">These </w:t>
      </w:r>
      <w:r w:rsidR="00863FF0">
        <w:t xml:space="preserve">paramilitaries really need </w:t>
      </w:r>
      <w:r w:rsidR="00863FF0">
        <w:t>to be taken on</w:t>
      </w:r>
      <w:r>
        <w:t>.</w:t>
      </w:r>
    </w:p>
    <w:p w:rsidR="00471F15" w:rsidP="00F47B33">
      <w:pPr>
        <w:pStyle w:val="Question"/>
        <w:numPr>
          <w:ilvl w:val="0"/>
          <w:numId w:val="0"/>
        </w:numPr>
        <w:ind w:left="794"/>
      </w:pPr>
      <w:r>
        <w:t xml:space="preserve">In relation to protection rackets, I have been involved </w:t>
      </w:r>
      <w:r w:rsidR="00CB539A">
        <w:t xml:space="preserve">with </w:t>
      </w:r>
      <w:r>
        <w:t>a number of them, quite disappoint</w:t>
      </w:r>
      <w:r w:rsidR="00CF63C5">
        <w:t>ingl</w:t>
      </w:r>
      <w:r>
        <w:t>y</w:t>
      </w:r>
      <w:r w:rsidR="00CF63C5">
        <w:t>,</w:t>
      </w:r>
      <w:r>
        <w:t xml:space="preserve"> over the years</w:t>
      </w:r>
      <w:r w:rsidR="00CB539A">
        <w:t xml:space="preserve">. As an example, </w:t>
      </w:r>
      <w:r>
        <w:t>developers</w:t>
      </w:r>
      <w:r w:rsidR="00CB539A">
        <w:t xml:space="preserve"> </w:t>
      </w:r>
      <w:r w:rsidR="009E20F5">
        <w:t>that</w:t>
      </w:r>
      <w:r w:rsidR="00CB539A">
        <w:t xml:space="preserve"> are building a</w:t>
      </w:r>
      <w:r>
        <w:t xml:space="preserve"> project</w:t>
      </w:r>
      <w:r w:rsidR="009E20F5">
        <w:t>,</w:t>
      </w:r>
      <w:r>
        <w:t xml:space="preserve"> a number of houses or a factory in an area are approached by the local hoods to say, </w:t>
      </w:r>
      <w:r>
        <w:t>“We</w:t>
      </w:r>
      <w:r w:rsidR="00DE7414">
        <w:t>’</w:t>
      </w:r>
      <w:r>
        <w:t>ll make sure that your place is protected all night</w:t>
      </w:r>
      <w:r w:rsidR="00A6721B">
        <w:t>.</w:t>
      </w:r>
      <w:r>
        <w:t xml:space="preserve">” </w:t>
      </w:r>
      <w:r w:rsidR="00CB539A">
        <w:t>W</w:t>
      </w:r>
      <w:r>
        <w:t>hat if it is not protected then? Your JCBs may be damaged; your new</w:t>
      </w:r>
      <w:r w:rsidR="00CB539A">
        <w:t xml:space="preserve">ly </w:t>
      </w:r>
      <w:r>
        <w:t xml:space="preserve">built walls will be pushed over and you have to start again. These are </w:t>
      </w:r>
      <w:r w:rsidR="00957E80">
        <w:t xml:space="preserve">all things that are happening in reality in the society that I live in and represent. </w:t>
      </w:r>
    </w:p>
    <w:p w:rsidR="00334E90" w:rsidP="00F47B33">
      <w:pPr>
        <w:pStyle w:val="Question"/>
        <w:numPr>
          <w:ilvl w:val="0"/>
          <w:numId w:val="0"/>
        </w:numPr>
        <w:ind w:left="794"/>
      </w:pPr>
      <w:r>
        <w:t>In relation to prostitution, another thing they are involved in, they do that as well. Maybe the PSNI do</w:t>
      </w:r>
      <w:r w:rsidR="00AA446A">
        <w:t>es</w:t>
      </w:r>
      <w:r>
        <w:t xml:space="preserve"> not have as much information on that as I would like </w:t>
      </w:r>
      <w:r w:rsidR="00AA446A">
        <w:t>it</w:t>
      </w:r>
      <w:r>
        <w:t xml:space="preserve"> to, but </w:t>
      </w:r>
      <w:r w:rsidR="00434C16">
        <w:t>I have made the police aware of certain locations</w:t>
      </w:r>
      <w:r>
        <w:t xml:space="preserve">, for want of a better description, </w:t>
      </w:r>
      <w:r w:rsidR="00434C16">
        <w:t xml:space="preserve">where it is taking place. </w:t>
      </w:r>
      <w:r w:rsidR="007815FE">
        <w:t xml:space="preserve">On moneylending, it </w:t>
      </w:r>
      <w:r w:rsidR="00543ABB">
        <w:t>is</w:t>
      </w:r>
      <w:r>
        <w:t xml:space="preserve"> quite unbelievable. </w:t>
      </w:r>
      <w:r w:rsidR="00434C16">
        <w:t xml:space="preserve">The </w:t>
      </w:r>
      <w:r>
        <w:t xml:space="preserve">poor </w:t>
      </w:r>
      <w:r w:rsidR="00434C16">
        <w:t>people</w:t>
      </w:r>
      <w:r w:rsidR="00543ABB">
        <w:t xml:space="preserve"> </w:t>
      </w:r>
      <w:r w:rsidR="00434C16">
        <w:t xml:space="preserve">who are desperate are the ones who go and borrow the money. </w:t>
      </w:r>
      <w:r>
        <w:t>They borrow £200 and</w:t>
      </w:r>
      <w:r w:rsidR="00543ABB">
        <w:t>, b</w:t>
      </w:r>
      <w:r w:rsidR="00434C16">
        <w:t>efore they know it, it is £800 or £1,000</w:t>
      </w:r>
      <w:r w:rsidR="007815FE">
        <w:t xml:space="preserve">—my </w:t>
      </w:r>
      <w:r>
        <w:t>goodness. I have worked alongside guys</w:t>
      </w:r>
      <w:r w:rsidR="00543ABB">
        <w:t xml:space="preserve"> in </w:t>
      </w:r>
      <w:r>
        <w:t xml:space="preserve">church groups that I am involved with to try to address these issues in the communities. </w:t>
      </w:r>
      <w:r w:rsidR="004F4054">
        <w:t xml:space="preserve">They have a stranglehold in some </w:t>
      </w:r>
      <w:r>
        <w:t xml:space="preserve">communities and in some </w:t>
      </w:r>
      <w:r w:rsidR="004F4054">
        <w:t>estates where they have prominence</w:t>
      </w:r>
      <w:r>
        <w:t>, for want of a better description</w:t>
      </w:r>
      <w:r w:rsidR="004F4054">
        <w:t xml:space="preserve">. </w:t>
      </w:r>
    </w:p>
    <w:p w:rsidR="00471F15" w:rsidP="004F4054">
      <w:pPr>
        <w:pStyle w:val="QuestionCont"/>
      </w:pPr>
      <w:r>
        <w:t xml:space="preserve">I am not going to mention any names because it would not be appropriate, but just to give an example, </w:t>
      </w:r>
      <w:r w:rsidR="00C414C3">
        <w:t>last week</w:t>
      </w:r>
      <w:r w:rsidR="007815FE">
        <w:t>,</w:t>
      </w:r>
      <w:r w:rsidR="00C414C3">
        <w:t xml:space="preserve"> </w:t>
      </w:r>
      <w:r>
        <w:t>a guy got himself into</w:t>
      </w:r>
      <w:r w:rsidR="00C414C3">
        <w:t xml:space="preserve"> </w:t>
      </w:r>
      <w:r>
        <w:t>a bit of bother. H</w:t>
      </w:r>
      <w:r w:rsidR="00C414C3">
        <w:t>e</w:t>
      </w:r>
      <w:r>
        <w:t xml:space="preserve"> borrowed money. He is not able to pay his money back. </w:t>
      </w:r>
      <w:r w:rsidR="004F4054">
        <w:t xml:space="preserve">He has some </w:t>
      </w:r>
      <w:r>
        <w:t>very severe health problems, almost to the point of suicide</w:t>
      </w:r>
      <w:r w:rsidR="004F4054">
        <w:t xml:space="preserve">. I know him well, but local boys lean on him knowing </w:t>
      </w:r>
      <w:r>
        <w:t xml:space="preserve">that </w:t>
      </w:r>
      <w:r w:rsidR="004F4054">
        <w:t>he cannot respond</w:t>
      </w:r>
      <w:r>
        <w:t xml:space="preserve"> in any way</w:t>
      </w:r>
      <w:r w:rsidR="004F4054">
        <w:t xml:space="preserve">. </w:t>
      </w:r>
      <w:r>
        <w:t xml:space="preserve">The desperate situation </w:t>
      </w:r>
      <w:r w:rsidR="004F1AD3">
        <w:t>for</w:t>
      </w:r>
      <w:r>
        <w:t xml:space="preserve"> some of those people is real. I just want to say that</w:t>
      </w:r>
      <w:r w:rsidR="004F1AD3">
        <w:t>, i</w:t>
      </w:r>
      <w:r w:rsidR="00B82EFB">
        <w:t>n that case, they have put pressure on</w:t>
      </w:r>
      <w:r w:rsidR="004F1AD3">
        <w:t>. To pay back their debt, y</w:t>
      </w:r>
      <w:r>
        <w:t>oung people</w:t>
      </w:r>
      <w:r w:rsidR="004F1AD3">
        <w:t xml:space="preserve"> </w:t>
      </w:r>
      <w:r>
        <w:t>are then asked to sell the drugs as well</w:t>
      </w:r>
      <w:r w:rsidR="004F1AD3">
        <w:t>. T</w:t>
      </w:r>
      <w:r w:rsidR="00B82EFB">
        <w:t xml:space="preserve">hey </w:t>
      </w:r>
      <w:r w:rsidR="004F1AD3">
        <w:t xml:space="preserve">then </w:t>
      </w:r>
      <w:r w:rsidR="00B82EFB">
        <w:t xml:space="preserve">become dependent </w:t>
      </w:r>
      <w:r>
        <w:t>upon</w:t>
      </w:r>
      <w:r w:rsidR="004F1AD3">
        <w:t xml:space="preserve"> </w:t>
      </w:r>
      <w:r>
        <w:t xml:space="preserve">those </w:t>
      </w:r>
      <w:r w:rsidR="00B82EFB">
        <w:t>drugs</w:t>
      </w:r>
      <w:r>
        <w:t xml:space="preserve"> for their own physical life, and then are trying to entice other people into the project as well</w:t>
      </w:r>
      <w:r w:rsidR="00B82EFB">
        <w:t xml:space="preserve">. </w:t>
      </w:r>
    </w:p>
    <w:p w:rsidR="00932704" w:rsidP="004F4054">
      <w:pPr>
        <w:pStyle w:val="QuestionCont"/>
      </w:pPr>
      <w:r>
        <w:t xml:space="preserve">Paramilitaries have a real issue. </w:t>
      </w:r>
      <w:r w:rsidR="00B82EFB">
        <w:t>Community policing</w:t>
      </w:r>
      <w:r w:rsidR="006839ED">
        <w:t xml:space="preserve">, as Mr Chairman said in our previous session, </w:t>
      </w:r>
      <w:r w:rsidR="00B82EFB">
        <w:t xml:space="preserve">is so important. It is important in my area </w:t>
      </w:r>
      <w:r w:rsidR="006839ED">
        <w:t xml:space="preserve">that you have someone in the </w:t>
      </w:r>
      <w:r w:rsidR="00B82EFB">
        <w:t>police you can have confidence in</w:t>
      </w:r>
      <w:r w:rsidR="006839ED">
        <w:t>,</w:t>
      </w:r>
      <w:r w:rsidR="00AE431E">
        <w:t xml:space="preserve"> and that</w:t>
      </w:r>
      <w:r w:rsidR="006839ED">
        <w:t xml:space="preserve"> you have a face you can respond or relate to</w:t>
      </w:r>
      <w:r w:rsidR="007815FE">
        <w:t>,</w:t>
      </w:r>
      <w:r w:rsidR="00AE431E">
        <w:t xml:space="preserve"> so that you </w:t>
      </w:r>
      <w:r w:rsidR="007815FE">
        <w:t>can</w:t>
      </w:r>
      <w:r w:rsidR="006839ED">
        <w:t xml:space="preserve"> take that problem forward</w:t>
      </w:r>
      <w:r w:rsidR="00B82EFB">
        <w:t xml:space="preserve">. </w:t>
      </w:r>
      <w:r>
        <w:t xml:space="preserve">I would like to see the police having </w:t>
      </w:r>
      <w:r w:rsidR="006839ED">
        <w:t xml:space="preserve">that </w:t>
      </w:r>
      <w:r>
        <w:t>continuity of police officers</w:t>
      </w:r>
      <w:r w:rsidR="00AE431E">
        <w:t xml:space="preserve"> </w:t>
      </w:r>
      <w:r>
        <w:t>because</w:t>
      </w:r>
      <w:r w:rsidR="00AE431E">
        <w:t xml:space="preserve">, </w:t>
      </w:r>
      <w:r w:rsidR="006839ED">
        <w:t xml:space="preserve">for many people, </w:t>
      </w:r>
      <w:r>
        <w:t>you do not build up a relationship of confidence</w:t>
      </w:r>
      <w:r w:rsidR="006839ED">
        <w:t xml:space="preserve"> in someone who changes every few months</w:t>
      </w:r>
      <w:r>
        <w:t>.</w:t>
      </w:r>
    </w:p>
    <w:p w:rsidR="00932704" w:rsidP="00AE431E">
      <w:pPr>
        <w:pStyle w:val="Remark"/>
      </w:pPr>
      <w:sdt>
        <w:sdtPr>
          <w:alias w:val="Member"/>
          <w:tag w:val="&lt;Member mnisId='4494' dodsId='72275'&gt;"/>
          <w:id w:val="1906875362"/>
          <w:placeholder>
            <w:docPart w:val="DefaultPlaceholder_-1854013440"/>
          </w:placeholder>
          <w:richText/>
        </w:sdtPr>
        <w:sdtContent>
          <w:r w:rsidRPr="00932704">
            <w:rPr>
              <w:b/>
            </w:rPr>
            <w:t>Chair:</w:t>
          </w:r>
        </w:sdtContent>
      </w:sdt>
      <w:r>
        <w:t xml:space="preserve"> </w:t>
      </w:r>
      <w:r w:rsidR="006839ED">
        <w:t>We heard that about Derry/Londonderry about people going.</w:t>
      </w:r>
    </w:p>
    <w:p w:rsidR="00462BBC" w:rsidP="00AF2879">
      <w:pPr>
        <w:pStyle w:val="Remark"/>
      </w:pPr>
      <w:sdt>
        <w:sdtPr>
          <w:alias w:val="Member"/>
          <w:tag w:val="&lt;Member mnisId='4131' dodsId='33634'&gt;"/>
          <w:id w:val="1480720350"/>
          <w:placeholder>
            <w:docPart w:val="DefaultPlaceholder_-1854013440"/>
          </w:placeholder>
          <w:richText/>
        </w:sdtPr>
        <w:sdtContent>
          <w:r w:rsidRPr="00932704" w:rsidR="00932704">
            <w:rPr>
              <w:b/>
            </w:rPr>
            <w:t>Jim Shannon:</w:t>
          </w:r>
        </w:sdtContent>
      </w:sdt>
      <w:r w:rsidR="00932704">
        <w:t xml:space="preserve"> My question </w:t>
      </w:r>
      <w:r w:rsidR="007815FE">
        <w:t xml:space="preserve">is </w:t>
      </w:r>
      <w:r w:rsidR="00932704">
        <w:t xml:space="preserve">in relation to </w:t>
      </w:r>
      <w:r w:rsidR="00AE431E">
        <w:t xml:space="preserve">the </w:t>
      </w:r>
      <w:r w:rsidR="00932704">
        <w:t>police</w:t>
      </w:r>
      <w:r w:rsidR="007815FE">
        <w:t>.</w:t>
      </w:r>
      <w:r w:rsidR="00932704">
        <w:t xml:space="preserve"> </w:t>
      </w:r>
      <w:r w:rsidR="007815FE">
        <w:t xml:space="preserve">First, what </w:t>
      </w:r>
      <w:r w:rsidR="00932704">
        <w:t xml:space="preserve">do you feel would be the best way </w:t>
      </w:r>
      <w:r w:rsidR="00AF2879">
        <w:t xml:space="preserve">for the </w:t>
      </w:r>
      <w:r w:rsidR="00932704">
        <w:t xml:space="preserve">police </w:t>
      </w:r>
      <w:r w:rsidR="00AF2879">
        <w:t xml:space="preserve">to work </w:t>
      </w:r>
      <w:r w:rsidR="00932704">
        <w:t xml:space="preserve">within the community? </w:t>
      </w:r>
      <w:r w:rsidR="006839ED">
        <w:t>Secondly, I am very mindful of the extreme hardships, which I have outlined with some of those examples, for working</w:t>
      </w:r>
      <w:r w:rsidR="008533CB">
        <w:t>-</w:t>
      </w:r>
      <w:r w:rsidR="006839ED">
        <w:t xml:space="preserve">class </w:t>
      </w:r>
      <w:r w:rsidR="007815FE">
        <w:t>communities</w:t>
      </w:r>
      <w:r w:rsidR="00AF2879">
        <w:t xml:space="preserve">. </w:t>
      </w:r>
      <w:r>
        <w:t xml:space="preserve">How can we create conditions that are better to address the problem? </w:t>
      </w:r>
      <w:r w:rsidR="006839ED">
        <w:t>I see things happening. They are not always reported. How can we make sure that loyalist beatings are reported? This is my last point.</w:t>
      </w:r>
    </w:p>
    <w:p w:rsidR="00462BBC" w:rsidP="00AF2879">
      <w:pPr>
        <w:pStyle w:val="Remark"/>
      </w:pPr>
      <w:sdt>
        <w:sdtPr>
          <w:alias w:val="Member"/>
          <w:tag w:val="&lt;Member mnisId='4494' dodsId='72275'&gt;"/>
          <w:id w:val="-727605526"/>
          <w:placeholder>
            <w:docPart w:val="DefaultPlaceholder_-1854013440"/>
          </w:placeholder>
          <w:richText/>
        </w:sdtPr>
        <w:sdtContent>
          <w:r w:rsidRPr="00462BBC">
            <w:rPr>
              <w:b/>
            </w:rPr>
            <w:t>Chair:</w:t>
          </w:r>
        </w:sdtContent>
      </w:sdt>
      <w:r>
        <w:t xml:space="preserve"> You always say it is the last point.</w:t>
      </w:r>
    </w:p>
    <w:p w:rsidR="004F4054" w:rsidP="00FF0D2A">
      <w:pPr>
        <w:pStyle w:val="Remark"/>
      </w:pPr>
      <w:sdt>
        <w:sdtPr>
          <w:alias w:val="Member"/>
          <w:tag w:val="&lt;Member mnisId='4131' dodsId='33634'&gt;"/>
          <w:id w:val="-1924336955"/>
          <w:placeholder>
            <w:docPart w:val="DefaultPlaceholder_-1854013440"/>
          </w:placeholder>
          <w:richText/>
        </w:sdtPr>
        <w:sdtContent>
          <w:r w:rsidRPr="00462BBC" w:rsidR="00462BBC">
            <w:rPr>
              <w:b/>
            </w:rPr>
            <w:t>Jim Shannon:</w:t>
          </w:r>
        </w:sdtContent>
      </w:sdt>
      <w:r w:rsidR="00462BBC">
        <w:t xml:space="preserve"> </w:t>
      </w:r>
      <w:r w:rsidR="006839ED">
        <w:t>Sorry, Mr Chairman</w:t>
      </w:r>
      <w:r w:rsidR="007815FE">
        <w:t>,</w:t>
      </w:r>
      <w:r w:rsidR="006839ED">
        <w:t xml:space="preserve"> I just have a lot of things on my mind. I am trying to get them all out at once. </w:t>
      </w:r>
      <w:r w:rsidR="00462BBC">
        <w:t>Sometimes paramilitaries</w:t>
      </w:r>
      <w:r w:rsidR="006839ED">
        <w:t>, and loyalist paramilitaries in particular</w:t>
      </w:r>
      <w:r w:rsidR="002F62CA">
        <w:t>—</w:t>
      </w:r>
      <w:r w:rsidR="006839ED">
        <w:t xml:space="preserve">I try not to use the word </w:t>
      </w:r>
      <w:r w:rsidR="002F62CA">
        <w:t>“</w:t>
      </w:r>
      <w:r w:rsidR="006839ED">
        <w:t>loyalist</w:t>
      </w:r>
      <w:r w:rsidR="002F62CA">
        <w:t>”</w:t>
      </w:r>
      <w:r w:rsidR="006839ED">
        <w:t>, because they are not really</w:t>
      </w:r>
      <w:r w:rsidR="002F62CA">
        <w:t>—</w:t>
      </w:r>
      <w:r w:rsidR="006839ED">
        <w:t xml:space="preserve">will </w:t>
      </w:r>
      <w:r w:rsidR="00B07A8C">
        <w:t>ask someone to appear at a certain venue</w:t>
      </w:r>
      <w:r w:rsidR="00FA42BA">
        <w:t>. T</w:t>
      </w:r>
      <w:r w:rsidR="00680B82">
        <w:t xml:space="preserve">hey </w:t>
      </w:r>
      <w:r w:rsidR="00FA42BA">
        <w:t xml:space="preserve">might have </w:t>
      </w:r>
      <w:r w:rsidR="00680B82">
        <w:t xml:space="preserve">fallen out with a sister or a brother, and sometimes </w:t>
      </w:r>
      <w:r w:rsidR="00B07A8C">
        <w:t xml:space="preserve">they have a role in policing </w:t>
      </w:r>
      <w:r w:rsidR="00FA42BA">
        <w:t xml:space="preserve">that has </w:t>
      </w:r>
      <w:r w:rsidR="00B07A8C">
        <w:t xml:space="preserve">nothing </w:t>
      </w:r>
      <w:r w:rsidR="00680B82">
        <w:t xml:space="preserve">whatsoever </w:t>
      </w:r>
      <w:r w:rsidR="00B07A8C">
        <w:t xml:space="preserve">to do with policing. </w:t>
      </w:r>
      <w:r w:rsidR="00D93EDC">
        <w:t xml:space="preserve">It is a real frustration. You probably realise that from the words that I have said, but </w:t>
      </w:r>
      <w:r w:rsidR="00B07A8C">
        <w:t xml:space="preserve">I just want to get your thoughts on how </w:t>
      </w:r>
      <w:r w:rsidR="00D93EDC">
        <w:t xml:space="preserve">we could </w:t>
      </w:r>
      <w:r w:rsidR="00B07A8C">
        <w:t>do it better.</w:t>
      </w:r>
    </w:p>
    <w:p w:rsidR="004C7038" w:rsidP="004C7038">
      <w:pPr>
        <w:pStyle w:val="Answer"/>
      </w:pPr>
      <w:sdt>
        <w:sdtPr>
          <w:alias w:val="Witness"/>
          <w:id w:val="-2122438813"/>
          <w:placeholder>
            <w:docPart w:val="DefaultPlaceholder_-1854013440"/>
          </w:placeholder>
          <w:richText/>
        </w:sdtPr>
        <w:sdtContent>
          <w:r w:rsidRPr="00974892" w:rsidR="00974892">
            <w:rPr>
              <w:b/>
              <w:bCs/>
              <w:i/>
              <w:iCs/>
            </w:rPr>
            <w:t>Megan Phair:</w:t>
          </w:r>
          <w:r w:rsidRPr="004C7038">
            <w:rPr>
              <w:b/>
            </w:rPr>
            <w:t xml:space="preserve"> </w:t>
          </w:r>
        </w:sdtContent>
      </w:sdt>
      <w:r w:rsidR="00D93EDC">
        <w:t xml:space="preserve">The key thing is </w:t>
      </w:r>
      <w:r w:rsidR="00FF6E30">
        <w:t xml:space="preserve">that </w:t>
      </w:r>
      <w:r w:rsidR="00D93EDC">
        <w:t>w</w:t>
      </w:r>
      <w:r>
        <w:t>e put a lot of emphasis on the PSNI, but we need a holistic approach</w:t>
      </w:r>
      <w:r w:rsidR="00D93EDC">
        <w:t xml:space="preserve"> to deal with paramilitaries</w:t>
      </w:r>
      <w:r>
        <w:t xml:space="preserve">. We cannot police this issue away. </w:t>
      </w:r>
      <w:r w:rsidR="00D93EDC">
        <w:t>We need a health service approach</w:t>
      </w:r>
      <w:r w:rsidR="00416585">
        <w:t>; l</w:t>
      </w:r>
      <w:r w:rsidR="00D93EDC">
        <w:t xml:space="preserve">ike Paul said, we need to be trauma-informed when we are dealing with these victims, especially victims in debt bondage. If you think about </w:t>
      </w:r>
      <w:r w:rsidR="00FF6E30">
        <w:t>y</w:t>
      </w:r>
      <w:r>
        <w:t>oung people</w:t>
      </w:r>
      <w:r w:rsidR="00D93EDC">
        <w:t>,</w:t>
      </w:r>
      <w:r w:rsidR="00FF6E30">
        <w:t xml:space="preserve"> i</w:t>
      </w:r>
      <w:r w:rsidR="00D93EDC">
        <w:t>n 2020</w:t>
      </w:r>
      <w:r w:rsidR="00FF6E30">
        <w:t>-</w:t>
      </w:r>
      <w:r w:rsidR="00D93EDC">
        <w:t>21</w:t>
      </w:r>
      <w:r w:rsidR="00FF6E30">
        <w:t xml:space="preserve"> in the </w:t>
      </w:r>
      <w:r w:rsidR="000A5676">
        <w:t xml:space="preserve">Lanark Way riots, young people </w:t>
      </w:r>
      <w:r>
        <w:t>were rioting to clear drug debt.</w:t>
      </w:r>
      <w:r w:rsidR="000A5676">
        <w:t xml:space="preserve"> We know that. We were told that, and </w:t>
      </w:r>
      <w:r>
        <w:t xml:space="preserve">I am sure you have heard that as well. </w:t>
      </w:r>
      <w:r w:rsidR="000A5676">
        <w:t xml:space="preserve">If we look at the </w:t>
      </w:r>
      <w:r w:rsidR="00FF6E30">
        <w:t>E</w:t>
      </w:r>
      <w:r w:rsidR="000A5676">
        <w:t>aster Rising march</w:t>
      </w:r>
      <w:r w:rsidR="00D64B4D">
        <w:t xml:space="preserve"> and the dissident republicans, </w:t>
      </w:r>
      <w:r w:rsidR="00FF6E30">
        <w:t>g</w:t>
      </w:r>
      <w:r>
        <w:t>roups were using young people.</w:t>
      </w:r>
    </w:p>
    <w:p w:rsidR="004C7038" w:rsidP="004C7038">
      <w:pPr>
        <w:pStyle w:val="Question"/>
      </w:pPr>
      <w:sdt>
        <w:sdtPr>
          <w:alias w:val="Member"/>
          <w:tag w:val="&lt;Member mnisId='4494' dodsId='72275'&gt;"/>
          <w:id w:val="718873517"/>
          <w:placeholder>
            <w:docPart w:val="DefaultPlaceholder_-1854013440"/>
          </w:placeholder>
          <w:richText/>
        </w:sdtPr>
        <w:sdtContent>
          <w:r w:rsidRPr="004C7038">
            <w:rPr>
              <w:b/>
            </w:rPr>
            <w:t>Chair:</w:t>
          </w:r>
        </w:sdtContent>
      </w:sdt>
      <w:r>
        <w:t xml:space="preserve"> </w:t>
      </w:r>
      <w:r w:rsidR="00D64B4D">
        <w:t>Correct me if I am wrong</w:t>
      </w:r>
      <w:r w:rsidR="005804E8">
        <w:t xml:space="preserve">, but </w:t>
      </w:r>
      <w:r w:rsidR="00D64B4D">
        <w:t xml:space="preserve">I think </w:t>
      </w:r>
      <w:r w:rsidR="00FF6E30">
        <w:t>t</w:t>
      </w:r>
      <w:r>
        <w:t xml:space="preserve">hat is the first time we have heard </w:t>
      </w:r>
      <w:r w:rsidR="002F7E7C">
        <w:t xml:space="preserve">about them </w:t>
      </w:r>
      <w:r w:rsidR="00D64B4D">
        <w:t>effectively saying, “You can reduce your debt if you go and protest or riot</w:t>
      </w:r>
      <w:r w:rsidR="005804E8">
        <w:t>.</w:t>
      </w:r>
      <w:r w:rsidR="00D64B4D">
        <w:t>”</w:t>
      </w:r>
    </w:p>
    <w:p w:rsidR="003C0494" w:rsidP="004C7038">
      <w:pPr>
        <w:pStyle w:val="Answer"/>
      </w:pPr>
      <w:sdt>
        <w:sdtPr>
          <w:alias w:val="Witness"/>
          <w:id w:val="992224445"/>
          <w:placeholder>
            <w:docPart w:val="DefaultPlaceholder_-1854013440"/>
          </w:placeholder>
          <w:richText/>
        </w:sdtPr>
        <w:sdtContent>
          <w:r w:rsidRPr="00974892" w:rsidR="00974892">
            <w:rPr>
              <w:b/>
              <w:bCs/>
              <w:i/>
              <w:iCs/>
            </w:rPr>
            <w:t>Megan Phair:</w:t>
          </w:r>
          <w:r w:rsidRPr="004C7038" w:rsidR="004C7038">
            <w:rPr>
              <w:b/>
            </w:rPr>
            <w:t xml:space="preserve"> </w:t>
          </w:r>
        </w:sdtContent>
      </w:sdt>
      <w:r w:rsidR="004C7038">
        <w:t>From my knowledge</w:t>
      </w:r>
      <w:r w:rsidR="00D64B4D">
        <w:t xml:space="preserve"> and from what I have heard from young people</w:t>
      </w:r>
      <w:r w:rsidR="004C7038">
        <w:t xml:space="preserve">, it was up to £80. </w:t>
      </w:r>
      <w:r w:rsidR="005804E8">
        <w:t>“</w:t>
      </w:r>
      <w:r w:rsidR="00D64B4D">
        <w:t>If you riot, you can get £80 of drug debt cleared.</w:t>
      </w:r>
      <w:r w:rsidR="005804E8">
        <w:t>”</w:t>
      </w:r>
      <w:r w:rsidR="00D64B4D">
        <w:t xml:space="preserve"> I am sure it was higher for some others.</w:t>
      </w:r>
    </w:p>
    <w:p w:rsidR="004C7038" w:rsidP="005804E8">
      <w:pPr>
        <w:pStyle w:val="Remark"/>
      </w:pPr>
      <w:sdt>
        <w:sdtPr>
          <w:alias w:val="Member"/>
          <w:tag w:val="&lt;Member mnisId='4494' dodsId='72275'&gt;"/>
          <w:id w:val="1903639482"/>
          <w:placeholder>
            <w:docPart w:val="DefaultPlaceholder_-1854013440"/>
          </w:placeholder>
          <w:richText/>
        </w:sdtPr>
        <w:sdtContent>
          <w:r w:rsidRPr="003C0494" w:rsidR="003C0494">
            <w:rPr>
              <w:b/>
            </w:rPr>
            <w:t>Chair:</w:t>
          </w:r>
        </w:sdtContent>
      </w:sdt>
      <w:r w:rsidR="003C0494">
        <w:t xml:space="preserve"> </w:t>
      </w:r>
      <w:r w:rsidR="007815FE">
        <w:t>It is l</w:t>
      </w:r>
      <w:r w:rsidR="003C0494">
        <w:t>ike a speed awareness course</w:t>
      </w:r>
      <w:r w:rsidR="005804E8">
        <w:t>; y</w:t>
      </w:r>
      <w:r w:rsidR="00D64B4D">
        <w:t>ou can go on that and you do not get the points.</w:t>
      </w:r>
    </w:p>
    <w:p w:rsidR="003C0494" w:rsidP="003C0494">
      <w:pPr>
        <w:pStyle w:val="Answer"/>
      </w:pPr>
      <w:sdt>
        <w:sdtPr>
          <w:alias w:val="Witness"/>
          <w:id w:val="1187950335"/>
          <w:placeholder>
            <w:docPart w:val="DefaultPlaceholder_-1854013440"/>
          </w:placeholder>
          <w:richText/>
        </w:sdtPr>
        <w:sdtContent>
          <w:r w:rsidRPr="00974892" w:rsidR="00974892">
            <w:rPr>
              <w:b/>
              <w:bCs/>
              <w:i/>
              <w:iCs/>
            </w:rPr>
            <w:t>Megan Phair:</w:t>
          </w:r>
          <w:r w:rsidRPr="003C0494">
            <w:rPr>
              <w:b/>
            </w:rPr>
            <w:t xml:space="preserve"> </w:t>
          </w:r>
        </w:sdtContent>
      </w:sdt>
      <w:r w:rsidR="00D64B4D">
        <w:t>Yes, it is t</w:t>
      </w:r>
      <w:r>
        <w:t xml:space="preserve">he </w:t>
      </w:r>
      <w:r w:rsidR="00D64B4D">
        <w:t xml:space="preserve">exact </w:t>
      </w:r>
      <w:r>
        <w:t xml:space="preserve">same principle. </w:t>
      </w:r>
      <w:r w:rsidR="00D64B4D">
        <w:t xml:space="preserve">It is shocking that </w:t>
      </w:r>
      <w:r w:rsidR="001005DA">
        <w:t>those are</w:t>
      </w:r>
      <w:r w:rsidR="00D64B4D">
        <w:t xml:space="preserve"> the tactics they are using. </w:t>
      </w:r>
      <w:r>
        <w:t xml:space="preserve">They are not stupid. They </w:t>
      </w:r>
      <w:r w:rsidR="00D64B4D">
        <w:t xml:space="preserve">are using these tactics because these young people are </w:t>
      </w:r>
      <w:r w:rsidR="001005DA">
        <w:t>terrified. T</w:t>
      </w:r>
      <w:r w:rsidR="00D64B4D">
        <w:t>hey do not have £50 or £100</w:t>
      </w:r>
      <w:r w:rsidR="00F93221">
        <w:t xml:space="preserve">, but they </w:t>
      </w:r>
      <w:r>
        <w:t>can go out and riot</w:t>
      </w:r>
      <w:r w:rsidR="001005DA">
        <w:t>. T</w:t>
      </w:r>
      <w:r>
        <w:t>hese young people</w:t>
      </w:r>
      <w:r w:rsidR="00F93221">
        <w:t xml:space="preserve">, who we can argue </w:t>
      </w:r>
      <w:r w:rsidR="001005DA">
        <w:t xml:space="preserve">are </w:t>
      </w:r>
      <w:r w:rsidR="00F93221">
        <w:t xml:space="preserve">victims of exploitation and coercion, </w:t>
      </w:r>
      <w:r>
        <w:t xml:space="preserve">are </w:t>
      </w:r>
      <w:r w:rsidR="00F93221">
        <w:t xml:space="preserve">then </w:t>
      </w:r>
      <w:r>
        <w:t>being criminalised in the same system</w:t>
      </w:r>
      <w:r w:rsidR="00F93221">
        <w:t xml:space="preserve"> that is meant to protect them</w:t>
      </w:r>
      <w:r>
        <w:t>. We have significant safeguarding issues that need this holistic approach</w:t>
      </w:r>
      <w:r w:rsidR="00F93221">
        <w:t>, not just policing</w:t>
      </w:r>
      <w:r w:rsidR="00CF4960">
        <w:t>. W</w:t>
      </w:r>
      <w:r w:rsidR="00F93221">
        <w:t xml:space="preserve">e need to </w:t>
      </w:r>
      <w:r>
        <w:t>think about health and social care</w:t>
      </w:r>
      <w:r w:rsidR="00F93221">
        <w:t xml:space="preserve"> trusts and how we can support and protect them</w:t>
      </w:r>
      <w:r>
        <w:t>.</w:t>
      </w:r>
    </w:p>
    <w:p w:rsidR="003C0494" w:rsidP="003C0494">
      <w:pPr>
        <w:pStyle w:val="Question"/>
      </w:pPr>
      <w:sdt>
        <w:sdtPr>
          <w:alias w:val="Member"/>
          <w:tag w:val="&lt;Member mnisId='4494' dodsId='72275'&gt;"/>
          <w:id w:val="-231088762"/>
          <w:placeholder>
            <w:docPart w:val="DefaultPlaceholder_-1854013440"/>
          </w:placeholder>
          <w:richText/>
        </w:sdtPr>
        <w:sdtContent>
          <w:r w:rsidRPr="003C0494">
            <w:rPr>
              <w:b/>
            </w:rPr>
            <w:t>Chair:</w:t>
          </w:r>
        </w:sdtContent>
      </w:sdt>
      <w:r>
        <w:t xml:space="preserve"> You mentioned health</w:t>
      </w:r>
      <w:r w:rsidR="00F93221">
        <w:t xml:space="preserve">, </w:t>
      </w:r>
      <w:r w:rsidR="007815FE">
        <w:t>as did</w:t>
      </w:r>
      <w:r w:rsidR="00F93221">
        <w:t xml:space="preserve"> Mr Shannon</w:t>
      </w:r>
      <w:r>
        <w:t xml:space="preserve">. Could you give us a word </w:t>
      </w:r>
      <w:r w:rsidR="00F93221">
        <w:t xml:space="preserve">or two </w:t>
      </w:r>
      <w:r>
        <w:t>about housing</w:t>
      </w:r>
      <w:r w:rsidR="00F93221">
        <w:t xml:space="preserve"> or housing allocation? </w:t>
      </w:r>
      <w:r w:rsidR="002148D5">
        <w:t>We have had drawn to our attention an estate, which we will not name, where</w:t>
      </w:r>
      <w:r w:rsidR="00CF4960">
        <w:t>,</w:t>
      </w:r>
      <w:r w:rsidR="002148D5">
        <w:t xml:space="preserve"> from memory</w:t>
      </w:r>
      <w:r w:rsidR="00CF4960">
        <w:t>,</w:t>
      </w:r>
      <w:r w:rsidR="002148D5">
        <w:t xml:space="preserve"> something like </w:t>
      </w:r>
      <w:r w:rsidR="001A5EBF">
        <w:t xml:space="preserve">85% of the people </w:t>
      </w:r>
      <w:r w:rsidR="002148D5">
        <w:t xml:space="preserve">living there </w:t>
      </w:r>
      <w:r w:rsidR="001A5EBF">
        <w:t>are young single mothers, and they are a magnet to people who go door to door offering cash</w:t>
      </w:r>
      <w:r w:rsidR="00DE007D">
        <w:t>. P</w:t>
      </w:r>
      <w:r w:rsidR="004E33E8">
        <w:t xml:space="preserve">articularly </w:t>
      </w:r>
      <w:r w:rsidR="00DE007D">
        <w:t xml:space="preserve">coming </w:t>
      </w:r>
      <w:r w:rsidR="004E33E8">
        <w:t xml:space="preserve">up to </w:t>
      </w:r>
      <w:r w:rsidR="00DE007D">
        <w:t>Christmas, p</w:t>
      </w:r>
      <w:r w:rsidR="004E33E8">
        <w:t>eople want to give their kids a couple of presents and all the rest of it</w:t>
      </w:r>
      <w:r w:rsidR="001A5EBF">
        <w:t xml:space="preserve">. </w:t>
      </w:r>
      <w:r w:rsidR="004E33E8">
        <w:t xml:space="preserve">They are trading on human misery. They are profiting off human misery. </w:t>
      </w:r>
      <w:r w:rsidR="002D4D2A">
        <w:t xml:space="preserve">What are your thoughts on </w:t>
      </w:r>
      <w:r w:rsidR="004E33E8">
        <w:t>how better to avoid</w:t>
      </w:r>
      <w:r w:rsidR="00DE007D">
        <w:t>—</w:t>
      </w:r>
      <w:r w:rsidR="004E33E8">
        <w:t>I know it is a strong word and I do not use it ill</w:t>
      </w:r>
      <w:r w:rsidR="007815FE">
        <w:t>-</w:t>
      </w:r>
      <w:r w:rsidR="004E33E8">
        <w:t>advisedly</w:t>
      </w:r>
      <w:r w:rsidR="00DE007D">
        <w:t>—</w:t>
      </w:r>
      <w:r w:rsidR="004E33E8">
        <w:t xml:space="preserve">the </w:t>
      </w:r>
      <w:r w:rsidR="002D4D2A">
        <w:t>ghettoi</w:t>
      </w:r>
      <w:r w:rsidR="00DE007D">
        <w:t>s</w:t>
      </w:r>
      <w:r w:rsidR="002D4D2A">
        <w:t>ation</w:t>
      </w:r>
      <w:r w:rsidR="004E33E8">
        <w:t xml:space="preserve"> </w:t>
      </w:r>
      <w:r w:rsidR="00DE007D">
        <w:t xml:space="preserve">that </w:t>
      </w:r>
      <w:r w:rsidR="004E33E8">
        <w:t>effectively creates a captive audience</w:t>
      </w:r>
      <w:r w:rsidR="00DE007D">
        <w:t>,</w:t>
      </w:r>
      <w:r w:rsidR="004E33E8">
        <w:t xml:space="preserve"> if you will</w:t>
      </w:r>
      <w:r w:rsidR="00DE007D">
        <w:t>,</w:t>
      </w:r>
      <w:r w:rsidR="004E33E8">
        <w:t xml:space="preserve"> of likely victims</w:t>
      </w:r>
      <w:r w:rsidR="00BE1545">
        <w:t>?</w:t>
      </w:r>
      <w:r w:rsidR="004E33E8">
        <w:t xml:space="preserve"> I use the word “victims” advisedly as well</w:t>
      </w:r>
      <w:r w:rsidR="00BE1545">
        <w:t>.</w:t>
      </w:r>
    </w:p>
    <w:p w:rsidR="00163334" w:rsidP="002D4D2A">
      <w:pPr>
        <w:pStyle w:val="Answer"/>
      </w:pPr>
      <w:sdt>
        <w:sdtPr>
          <w:alias w:val="Witness"/>
          <w:id w:val="1458994311"/>
          <w:placeholder>
            <w:docPart w:val="DefaultPlaceholder_-1854013440"/>
          </w:placeholder>
          <w:richText/>
        </w:sdtPr>
        <w:sdtContent>
          <w:r w:rsidRPr="00974892" w:rsidR="00974892">
            <w:rPr>
              <w:b/>
              <w:bCs/>
              <w:i/>
              <w:iCs/>
            </w:rPr>
            <w:t>Megan Phair:</w:t>
          </w:r>
          <w:r w:rsidRPr="002D4D2A" w:rsidR="002D4D2A">
            <w:rPr>
              <w:b/>
            </w:rPr>
            <w:t xml:space="preserve"> </w:t>
          </w:r>
        </w:sdtContent>
      </w:sdt>
      <w:r w:rsidR="002D4D2A">
        <w:t>It is an interesting point because</w:t>
      </w:r>
      <w:r w:rsidR="004E33E8">
        <w:t xml:space="preserve">, like you said, </w:t>
      </w:r>
      <w:r w:rsidR="002D4D2A">
        <w:t xml:space="preserve">it is a magnet. These young women should have a right to live somewhere they feel safe. </w:t>
      </w:r>
      <w:r w:rsidR="00ED3B5F">
        <w:t xml:space="preserve">They want to live within their communities, but what </w:t>
      </w:r>
      <w:r w:rsidR="00BE1545">
        <w:t>w</w:t>
      </w:r>
      <w:r w:rsidR="002D4D2A">
        <w:t xml:space="preserve">e need </w:t>
      </w:r>
      <w:r w:rsidR="00ED3B5F">
        <w:t xml:space="preserve">is </w:t>
      </w:r>
      <w:r w:rsidR="00C027EF">
        <w:t xml:space="preserve">a </w:t>
      </w:r>
      <w:r w:rsidR="002D4D2A">
        <w:t>holistic approach</w:t>
      </w:r>
      <w:r w:rsidR="00ED3B5F">
        <w:t xml:space="preserve"> of support for these women</w:t>
      </w:r>
      <w:r w:rsidR="002D4D2A">
        <w:t xml:space="preserve">. That looks like funding programmes </w:t>
      </w:r>
      <w:r w:rsidR="00ED3B5F">
        <w:t xml:space="preserve">that are </w:t>
      </w:r>
      <w:r w:rsidR="002D4D2A">
        <w:t>supporting young mothers.</w:t>
      </w:r>
      <w:r>
        <w:t xml:space="preserve"> </w:t>
      </w:r>
      <w:r w:rsidR="00977CB3">
        <w:t>It is about educating these mothers on the risks w</w:t>
      </w:r>
      <w:r w:rsidR="00ED3B5F">
        <w:t>hen these people</w:t>
      </w:r>
      <w:r w:rsidR="0015187C">
        <w:t xml:space="preserve">—“your friendly neighbourhood paramilitary”, </w:t>
      </w:r>
      <w:r w:rsidR="009332C0">
        <w:t xml:space="preserve">who goes door to door </w:t>
      </w:r>
      <w:r w:rsidR="0015187C">
        <w:t>like the Avon salesperson, as you said—</w:t>
      </w:r>
      <w:r w:rsidR="00ED3B5F">
        <w:t>come to their door</w:t>
      </w:r>
      <w:r w:rsidR="00141256">
        <w:t>s</w:t>
      </w:r>
      <w:r w:rsidR="0015187C">
        <w:t xml:space="preserve">. </w:t>
      </w:r>
      <w:r w:rsidR="003B0318">
        <w:t xml:space="preserve">It is </w:t>
      </w:r>
      <w:r w:rsidR="007815FE">
        <w:t xml:space="preserve">about </w:t>
      </w:r>
      <w:r w:rsidR="00ED3B5F">
        <w:t>using the relationships that social workers or support workers have with them to educate them on what this is</w:t>
      </w:r>
      <w:r w:rsidR="003B0318">
        <w:t xml:space="preserve"> and </w:t>
      </w:r>
      <w:r w:rsidR="00ED3B5F">
        <w:t xml:space="preserve">what </w:t>
      </w:r>
      <w:r w:rsidR="003B0318">
        <w:t xml:space="preserve">it </w:t>
      </w:r>
      <w:r w:rsidR="00ED3B5F">
        <w:t>could look like</w:t>
      </w:r>
      <w:r w:rsidR="003B0318">
        <w:t>. I</w:t>
      </w:r>
      <w:r w:rsidR="00ED3B5F">
        <w:t xml:space="preserve">f they </w:t>
      </w:r>
      <w:r>
        <w:t>cannot pay back the loan</w:t>
      </w:r>
      <w:r w:rsidR="00ED3B5F">
        <w:t>, that is when they get into things like being sexually exploited</w:t>
      </w:r>
      <w:r w:rsidR="003B0318">
        <w:t xml:space="preserve">. </w:t>
      </w:r>
      <w:r>
        <w:t>If they have older children</w:t>
      </w:r>
      <w:r w:rsidR="006D4492">
        <w:t>—say</w:t>
      </w:r>
      <w:r w:rsidR="003B0318">
        <w:t xml:space="preserve"> </w:t>
      </w:r>
      <w:r w:rsidR="00ED3B5F">
        <w:t>11 or 12</w:t>
      </w:r>
      <w:r w:rsidR="006D4492">
        <w:t xml:space="preserve"> years old—</w:t>
      </w:r>
      <w:r>
        <w:t xml:space="preserve">they </w:t>
      </w:r>
      <w:r w:rsidR="00886F77">
        <w:t xml:space="preserve">will </w:t>
      </w:r>
      <w:r>
        <w:t>need to run a package</w:t>
      </w:r>
      <w:r w:rsidR="00ED3B5F">
        <w:t xml:space="preserve"> and that package will obviously be drugs</w:t>
      </w:r>
      <w:r>
        <w:t>.</w:t>
      </w:r>
    </w:p>
    <w:p w:rsidR="002D4D2A" w:rsidP="00163334">
      <w:pPr>
        <w:pStyle w:val="Question"/>
      </w:pPr>
      <w:sdt>
        <w:sdtPr>
          <w:alias w:val="Member"/>
          <w:tag w:val="&lt;Member mnisId='4494' dodsId='72275'&gt;"/>
          <w:id w:val="-522794263"/>
          <w:placeholder>
            <w:docPart w:val="DefaultPlaceholder_-1854013440"/>
          </w:placeholder>
          <w:richText/>
        </w:sdtPr>
        <w:sdtContent>
          <w:r w:rsidRPr="00163334" w:rsidR="00163334">
            <w:rPr>
              <w:b/>
            </w:rPr>
            <w:t>Chair:</w:t>
          </w:r>
        </w:sdtContent>
      </w:sdt>
      <w:r w:rsidR="00163334">
        <w:t xml:space="preserve"> </w:t>
      </w:r>
      <w:r w:rsidR="007815FE">
        <w:t>Or</w:t>
      </w:r>
      <w:r w:rsidR="0037597C">
        <w:t>,</w:t>
      </w:r>
      <w:r w:rsidR="00ED3B5F">
        <w:t xml:space="preserve"> “Can you </w:t>
      </w:r>
      <w:r w:rsidR="00163334">
        <w:t xml:space="preserve">hide </w:t>
      </w:r>
      <w:r w:rsidR="00ED3B5F">
        <w:t xml:space="preserve">this </w:t>
      </w:r>
      <w:r w:rsidR="00163334">
        <w:t>package</w:t>
      </w:r>
      <w:r w:rsidR="00ED3B5F">
        <w:t xml:space="preserve"> in your loo </w:t>
      </w:r>
      <w:r w:rsidR="00933D55">
        <w:t>cistern</w:t>
      </w:r>
      <w:r w:rsidR="00ED3B5F">
        <w:t xml:space="preserve"> or under the floorboards?”</w:t>
      </w:r>
    </w:p>
    <w:p w:rsidR="00B96140" w:rsidP="00163334">
      <w:pPr>
        <w:pStyle w:val="Answer"/>
      </w:pPr>
      <w:sdt>
        <w:sdtPr>
          <w:alias w:val="Witness"/>
          <w:id w:val="672540798"/>
          <w:placeholder>
            <w:docPart w:val="DefaultPlaceholder_-1854013440"/>
          </w:placeholder>
          <w:richText/>
        </w:sdtPr>
        <w:sdtContent>
          <w:r w:rsidRPr="00974892" w:rsidR="00974892">
            <w:rPr>
              <w:b/>
              <w:bCs/>
              <w:i/>
              <w:iCs/>
            </w:rPr>
            <w:t>Megan Phair:</w:t>
          </w:r>
          <w:r w:rsidRPr="00163334" w:rsidR="00163334">
            <w:rPr>
              <w:b/>
            </w:rPr>
            <w:t xml:space="preserve"> </w:t>
          </w:r>
        </w:sdtContent>
      </w:sdt>
      <w:r w:rsidR="00163334">
        <w:t xml:space="preserve">Or behind drywall. </w:t>
      </w:r>
      <w:r w:rsidR="00ED3B5F">
        <w:t xml:space="preserve">We have seen that with people who </w:t>
      </w:r>
      <w:r w:rsidR="00886F77">
        <w:t>might</w:t>
      </w:r>
      <w:r w:rsidR="00ED3B5F">
        <w:t xml:space="preserve"> have severe learning difficulties. </w:t>
      </w:r>
      <w:r w:rsidR="00163334">
        <w:t>They have been hiding weapons</w:t>
      </w:r>
      <w:r w:rsidR="00ED3B5F">
        <w:t xml:space="preserve"> behind drywall</w:t>
      </w:r>
      <w:r w:rsidR="006D4492">
        <w:t>.</w:t>
      </w:r>
      <w:r w:rsidR="00ED3B5F">
        <w:t xml:space="preserve"> </w:t>
      </w:r>
      <w:r w:rsidR="006D4492">
        <w:t xml:space="preserve">That </w:t>
      </w:r>
      <w:r w:rsidR="00ED3B5F">
        <w:t>is exploitation</w:t>
      </w:r>
      <w:r w:rsidR="00163334">
        <w:t>. That is using someone’s vulnerability</w:t>
      </w:r>
      <w:r w:rsidR="00ED3B5F">
        <w:t xml:space="preserve"> to exploit them</w:t>
      </w:r>
      <w:r w:rsidR="00163334">
        <w:t>.</w:t>
      </w:r>
    </w:p>
    <w:p w:rsidR="00886F77" w:rsidP="00B96140">
      <w:pPr>
        <w:pStyle w:val="Question"/>
      </w:pPr>
      <w:sdt>
        <w:sdtPr>
          <w:alias w:val="Member"/>
          <w:tag w:val="&lt;Member mnisId='4131' dodsId='33634'&gt;"/>
          <w:id w:val="209541112"/>
          <w:placeholder>
            <w:docPart w:val="DefaultPlaceholder_-1854013440"/>
          </w:placeholder>
          <w:richText/>
        </w:sdtPr>
        <w:sdtContent>
          <w:r w:rsidRPr="00B96140" w:rsidR="00B96140">
            <w:rPr>
              <w:b/>
            </w:rPr>
            <w:t>Jim Shannon:</w:t>
          </w:r>
        </w:sdtContent>
      </w:sdt>
      <w:r w:rsidR="00B96140">
        <w:t xml:space="preserve"> </w:t>
      </w:r>
      <w:r w:rsidR="001E61F5">
        <w:t xml:space="preserve">It is another way of doing things as well. By the way, </w:t>
      </w:r>
      <w:r>
        <w:t>there</w:t>
      </w:r>
      <w:r w:rsidR="00B96140">
        <w:t xml:space="preserve"> are many </w:t>
      </w:r>
      <w:r w:rsidR="001E61F5">
        <w:t xml:space="preserve">boys and ladies who have walked away from their past and make a </w:t>
      </w:r>
      <w:r w:rsidR="00B96140">
        <w:t xml:space="preserve">constructive contribution to society. </w:t>
      </w:r>
      <w:r>
        <w:t xml:space="preserve">What they have done positively </w:t>
      </w:r>
      <w:r w:rsidR="001E61F5">
        <w:t xml:space="preserve">should not be ignored. </w:t>
      </w:r>
      <w:r w:rsidR="00B96140">
        <w:t xml:space="preserve">Government </w:t>
      </w:r>
      <w:r w:rsidR="00C26D5A">
        <w:t>have</w:t>
      </w:r>
      <w:r w:rsidR="00B96140">
        <w:t xml:space="preserve"> brought in </w:t>
      </w:r>
      <w:r w:rsidR="001E61F5">
        <w:t xml:space="preserve">some grant </w:t>
      </w:r>
      <w:r w:rsidR="00B96140">
        <w:t xml:space="preserve">schemes </w:t>
      </w:r>
      <w:r w:rsidR="001E61F5">
        <w:t xml:space="preserve">and initiative schemes </w:t>
      </w:r>
      <w:r w:rsidR="00B96140">
        <w:t xml:space="preserve">in some of the estates. </w:t>
      </w:r>
      <w:r w:rsidR="00D1652C">
        <w:t>The rural community network in Newto</w:t>
      </w:r>
      <w:r w:rsidR="00C26D5A">
        <w:t>w</w:t>
      </w:r>
      <w:r w:rsidR="00D1652C">
        <w:t xml:space="preserve">nards, which goes across Stephen’s territory in North Down </w:t>
      </w:r>
      <w:r w:rsidR="00020F24">
        <w:t xml:space="preserve">and </w:t>
      </w:r>
      <w:r w:rsidR="00C26D5A">
        <w:t xml:space="preserve">mine in </w:t>
      </w:r>
      <w:r w:rsidR="00020F24">
        <w:t>Ards</w:t>
      </w:r>
      <w:r>
        <w:t xml:space="preserve">, </w:t>
      </w:r>
      <w:r w:rsidR="00020F24">
        <w:t>are doing fantastic work when it comes to moving forward</w:t>
      </w:r>
      <w:r>
        <w:t>.</w:t>
      </w:r>
    </w:p>
    <w:p w:rsidR="00163334" w:rsidP="00886F77">
      <w:pPr>
        <w:pStyle w:val="Question"/>
        <w:numPr>
          <w:ilvl w:val="0"/>
          <w:numId w:val="0"/>
        </w:numPr>
        <w:ind w:left="794"/>
      </w:pPr>
      <w:r>
        <w:t>There is a role</w:t>
      </w:r>
      <w:r w:rsidR="00020F24">
        <w:t xml:space="preserve">, I believe, </w:t>
      </w:r>
      <w:r>
        <w:t>for Government</w:t>
      </w:r>
      <w:r w:rsidR="00020F24">
        <w:t xml:space="preserve">, not </w:t>
      </w:r>
      <w:r w:rsidR="00C26D5A">
        <w:t>for</w:t>
      </w:r>
      <w:r w:rsidR="00020F24">
        <w:t xml:space="preserve"> volunteer</w:t>
      </w:r>
      <w:r w:rsidR="00C26D5A">
        <w:t>s</w:t>
      </w:r>
      <w:r w:rsidR="00020F24">
        <w:t xml:space="preserve">, </w:t>
      </w:r>
      <w:r>
        <w:t>to constructively look at things</w:t>
      </w:r>
      <w:r w:rsidR="00C26D5A">
        <w:t>:</w:t>
      </w:r>
      <w:r w:rsidR="00020F24">
        <w:t xml:space="preserve"> for instance, </w:t>
      </w:r>
      <w:r w:rsidR="00C26D5A">
        <w:t xml:space="preserve">to </w:t>
      </w:r>
      <w:r w:rsidR="00020F24">
        <w:t>do training for H</w:t>
      </w:r>
      <w:r w:rsidR="00952644">
        <w:t>G</w:t>
      </w:r>
      <w:r w:rsidR="00020F24">
        <w:t>V lorr</w:t>
      </w:r>
      <w:r w:rsidR="00A77C1C">
        <w:t xml:space="preserve">y </w:t>
      </w:r>
      <w:r w:rsidR="00020F24">
        <w:t>licen</w:t>
      </w:r>
      <w:r w:rsidR="00A77C1C">
        <w:t>c</w:t>
      </w:r>
      <w:r w:rsidR="00020F24">
        <w:t xml:space="preserve">es, to do initiatives in the community for elderly people, </w:t>
      </w:r>
      <w:r w:rsidR="00D36AE2">
        <w:t xml:space="preserve">or </w:t>
      </w:r>
      <w:r w:rsidR="00020F24">
        <w:t>to do initiatives for women and girls to train them</w:t>
      </w:r>
      <w:r w:rsidR="00C472A6">
        <w:t>,</w:t>
      </w:r>
      <w:r w:rsidR="00020F24">
        <w:t xml:space="preserve"> bring them forward and take them away from the paramilitary influencers </w:t>
      </w:r>
      <w:r w:rsidR="0089320F">
        <w:t xml:space="preserve">out there. </w:t>
      </w:r>
      <w:r w:rsidR="00772CAD">
        <w:t xml:space="preserve">Is that something </w:t>
      </w:r>
      <w:r w:rsidR="0089320F">
        <w:t xml:space="preserve">that </w:t>
      </w:r>
      <w:r w:rsidR="00772CAD">
        <w:t>you have seen happening?</w:t>
      </w:r>
      <w:r w:rsidR="0089320F">
        <w:t xml:space="preserve"> </w:t>
      </w:r>
      <w:r w:rsidR="00D36AE2">
        <w:t xml:space="preserve">From what you have said, </w:t>
      </w:r>
      <w:r w:rsidR="0089320F">
        <w:t>Megan, you probably have, but it is something to say that there is some positive work happening as well</w:t>
      </w:r>
      <w:r w:rsidR="004B6A05">
        <w:t>. I</w:t>
      </w:r>
      <w:r w:rsidR="0089320F">
        <w:t xml:space="preserve">t is important that we look to ensure that that happens. </w:t>
      </w:r>
      <w:r w:rsidR="00772CAD">
        <w:t>If we are looking at solutions,</w:t>
      </w:r>
      <w:r w:rsidR="0089320F">
        <w:t xml:space="preserve"> </w:t>
      </w:r>
      <w:r w:rsidR="004B6A05">
        <w:t xml:space="preserve">as we are, </w:t>
      </w:r>
      <w:r w:rsidR="00772CAD">
        <w:t>that is a solution.</w:t>
      </w:r>
    </w:p>
    <w:p w:rsidR="00772CAD" w:rsidP="00772CAD">
      <w:pPr>
        <w:pStyle w:val="Answer"/>
      </w:pPr>
      <w:sdt>
        <w:sdtPr>
          <w:alias w:val="Witness"/>
          <w:id w:val="-1965031994"/>
          <w:placeholder>
            <w:docPart w:val="DefaultPlaceholder_-1854013440"/>
          </w:placeholder>
          <w:richText/>
        </w:sdtPr>
        <w:sdtContent>
          <w:r w:rsidRPr="00974892" w:rsidR="00974892">
            <w:rPr>
              <w:b/>
              <w:bCs/>
              <w:i/>
              <w:iCs/>
            </w:rPr>
            <w:t>Paul Smyth:</w:t>
          </w:r>
          <w:r w:rsidRPr="00772CAD">
            <w:rPr>
              <w:b/>
            </w:rPr>
            <w:t xml:space="preserve"> </w:t>
          </w:r>
        </w:sdtContent>
      </w:sdt>
      <w:r>
        <w:t xml:space="preserve">There are a number of promising initiatives. </w:t>
      </w:r>
      <w:r w:rsidR="0089320F">
        <w:t>One of the difficulties is that t</w:t>
      </w:r>
      <w:r>
        <w:t xml:space="preserve">he resources tend to come in </w:t>
      </w:r>
      <w:r w:rsidR="0089320F">
        <w:t xml:space="preserve">very </w:t>
      </w:r>
      <w:r>
        <w:t xml:space="preserve">short bursts, so a lot of the funding is only </w:t>
      </w:r>
      <w:r w:rsidR="0089320F">
        <w:t>one</w:t>
      </w:r>
      <w:r w:rsidR="00C472A6">
        <w:t>-</w:t>
      </w:r>
      <w:r>
        <w:t>yea</w:t>
      </w:r>
      <w:r w:rsidR="0089320F">
        <w:t>r funding</w:t>
      </w:r>
      <w:r>
        <w:t xml:space="preserve">. </w:t>
      </w:r>
      <w:r w:rsidR="0089320F">
        <w:t>I personally do not believe you can achieve anything with one</w:t>
      </w:r>
      <w:r w:rsidR="00C472A6">
        <w:t>-</w:t>
      </w:r>
      <w:r w:rsidR="0089320F">
        <w:t>year</w:t>
      </w:r>
      <w:r w:rsidR="00C472A6">
        <w:t xml:space="preserve"> </w:t>
      </w:r>
      <w:r w:rsidR="0089320F">
        <w:t xml:space="preserve">funding. To </w:t>
      </w:r>
      <w:r w:rsidR="004B6A05">
        <w:t>t</w:t>
      </w:r>
      <w:r>
        <w:t xml:space="preserve">alk about outcomes is ridiculous. </w:t>
      </w:r>
      <w:r w:rsidR="005B7DAC">
        <w:t>With short</w:t>
      </w:r>
      <w:r w:rsidR="004B6A05">
        <w:t>-</w:t>
      </w:r>
      <w:r w:rsidR="005B7DAC">
        <w:t>term funding you get short</w:t>
      </w:r>
      <w:r w:rsidR="004B6A05">
        <w:t>-</w:t>
      </w:r>
      <w:r w:rsidR="005B7DAC">
        <w:t xml:space="preserve">term </w:t>
      </w:r>
      <w:r>
        <w:t>thinking</w:t>
      </w:r>
      <w:r w:rsidR="004B6A05">
        <w:t>. W</w:t>
      </w:r>
      <w:r w:rsidR="005B7DAC">
        <w:t>e need to really be thinking</w:t>
      </w:r>
      <w:r w:rsidR="004B6A05">
        <w:t xml:space="preserve">, </w:t>
      </w:r>
      <w:r>
        <w:t>planning and resourcing for the long</w:t>
      </w:r>
      <w:r w:rsidR="004B6A05">
        <w:t xml:space="preserve"> </w:t>
      </w:r>
      <w:r>
        <w:t xml:space="preserve">term. </w:t>
      </w:r>
      <w:r w:rsidR="005B7DAC">
        <w:t xml:space="preserve">This is a very stubborn, wicked problem that </w:t>
      </w:r>
      <w:r>
        <w:t xml:space="preserve">is going to take </w:t>
      </w:r>
      <w:r w:rsidR="005B7DAC">
        <w:t xml:space="preserve">us </w:t>
      </w:r>
      <w:r>
        <w:t>a long time</w:t>
      </w:r>
      <w:r w:rsidR="005B7DAC">
        <w:t xml:space="preserve"> to resolve</w:t>
      </w:r>
      <w:r>
        <w:t>.</w:t>
      </w:r>
    </w:p>
    <w:p w:rsidR="00772CAD" w:rsidP="00772CAD">
      <w:pPr>
        <w:pStyle w:val="Question"/>
      </w:pPr>
      <w:sdt>
        <w:sdtPr>
          <w:alias w:val="Member"/>
          <w:tag w:val="&lt;Member mnisId='4494' dodsId='72275'&gt;"/>
          <w:id w:val="1216702947"/>
          <w:placeholder>
            <w:docPart w:val="DefaultPlaceholder_-1854013440"/>
          </w:placeholder>
          <w:richText/>
        </w:sdtPr>
        <w:sdtContent>
          <w:r w:rsidRPr="00772CAD">
            <w:rPr>
              <w:b/>
            </w:rPr>
            <w:t>Chair:</w:t>
          </w:r>
        </w:sdtContent>
      </w:sdt>
      <w:r>
        <w:t xml:space="preserve"> We need multi</w:t>
      </w:r>
      <w:r w:rsidR="00952644">
        <w:t>-</w:t>
      </w:r>
      <w:r>
        <w:t>year</w:t>
      </w:r>
      <w:r w:rsidR="00397D3D">
        <w:t xml:space="preserve"> settlements</w:t>
      </w:r>
      <w:r>
        <w:t>.</w:t>
      </w:r>
    </w:p>
    <w:p w:rsidR="00AB4755" w:rsidP="00AB4755">
      <w:pPr>
        <w:pStyle w:val="Answer"/>
      </w:pPr>
      <w:sdt>
        <w:sdtPr>
          <w:alias w:val="Witness"/>
          <w:id w:val="-805085924"/>
          <w:placeholder>
            <w:docPart w:val="DefaultPlaceholder_-1854013440"/>
          </w:placeholder>
          <w:richText/>
        </w:sdtPr>
        <w:sdtContent>
          <w:r w:rsidRPr="00974892" w:rsidR="00974892">
            <w:rPr>
              <w:b/>
              <w:bCs/>
              <w:i/>
              <w:iCs/>
            </w:rPr>
            <w:t>Paul Smyth:</w:t>
          </w:r>
          <w:r w:rsidRPr="00AB4755">
            <w:rPr>
              <w:b/>
            </w:rPr>
            <w:t xml:space="preserve"> </w:t>
          </w:r>
        </w:sdtContent>
      </w:sdt>
      <w:r w:rsidR="00397D3D">
        <w:t xml:space="preserve">Yes, and we have made some mistakes. </w:t>
      </w:r>
      <w:r>
        <w:t xml:space="preserve">The attitude </w:t>
      </w:r>
      <w:r w:rsidR="00397D3D">
        <w:t xml:space="preserve">after the agreement was </w:t>
      </w:r>
      <w:r>
        <w:t xml:space="preserve">to </w:t>
      </w:r>
      <w:r w:rsidR="00397D3D">
        <w:t xml:space="preserve">try to </w:t>
      </w:r>
      <w:r>
        <w:t>buy people in.</w:t>
      </w:r>
    </w:p>
    <w:p w:rsidR="00AB4755" w:rsidP="00237C05">
      <w:pPr>
        <w:pStyle w:val="Remark"/>
      </w:pPr>
      <w:sdt>
        <w:sdtPr>
          <w:alias w:val="Member"/>
          <w:tag w:val="&lt;Member mnisId='4494' dodsId='72275'&gt;"/>
          <w:id w:val="2054965302"/>
          <w:placeholder>
            <w:docPart w:val="DefaultPlaceholder_-1854013440"/>
          </w:placeholder>
          <w:richText/>
        </w:sdtPr>
        <w:sdtContent>
          <w:r w:rsidRPr="00AB4755">
            <w:rPr>
              <w:b/>
            </w:rPr>
            <w:t>Chair:</w:t>
          </w:r>
        </w:sdtContent>
      </w:sdt>
      <w:r>
        <w:t xml:space="preserve"> </w:t>
      </w:r>
      <w:r w:rsidR="00397D3D">
        <w:t>The audit trail needs to much more transparent and far clearer, yes.</w:t>
      </w:r>
    </w:p>
    <w:p w:rsidR="00AB4755" w:rsidP="00AB4755">
      <w:pPr>
        <w:pStyle w:val="Answer"/>
      </w:pPr>
      <w:sdt>
        <w:sdtPr>
          <w:alias w:val="Witness"/>
          <w:id w:val="1671764139"/>
          <w:placeholder>
            <w:docPart w:val="DefaultPlaceholder_-1854013440"/>
          </w:placeholder>
          <w:richText/>
        </w:sdtPr>
        <w:sdtContent>
          <w:r w:rsidRPr="00974892" w:rsidR="00974892">
            <w:rPr>
              <w:b/>
              <w:bCs/>
              <w:i/>
              <w:iCs/>
            </w:rPr>
            <w:t>Paul Smyth:</w:t>
          </w:r>
          <w:r w:rsidRPr="00AB4755">
            <w:rPr>
              <w:b/>
            </w:rPr>
            <w:t xml:space="preserve"> </w:t>
          </w:r>
        </w:sdtContent>
      </w:sdt>
      <w:r>
        <w:t>Yes</w:t>
      </w:r>
      <w:r w:rsidR="007C1B84">
        <w:t>, but w</w:t>
      </w:r>
      <w:r>
        <w:t>e know</w:t>
      </w:r>
      <w:r w:rsidR="007C1B84">
        <w:t xml:space="preserve">, for example, from </w:t>
      </w:r>
      <w:r>
        <w:t xml:space="preserve">research </w:t>
      </w:r>
      <w:r w:rsidR="007C1B84">
        <w:t>on gangs around the world</w:t>
      </w:r>
      <w:r w:rsidR="00B7132F">
        <w:t>,</w:t>
      </w:r>
      <w:r w:rsidR="007C1B84">
        <w:t xml:space="preserve"> </w:t>
      </w:r>
      <w:r>
        <w:t xml:space="preserve">that the things that </w:t>
      </w:r>
      <w:r w:rsidR="007C1B84">
        <w:t xml:space="preserve">really </w:t>
      </w:r>
      <w:r>
        <w:t>turn people’s lives around</w:t>
      </w:r>
      <w:r w:rsidR="007C1B84">
        <w:t xml:space="preserve">, as Jim was suggesting, </w:t>
      </w:r>
      <w:r>
        <w:t xml:space="preserve">are </w:t>
      </w:r>
      <w:r w:rsidR="007C1B84">
        <w:t xml:space="preserve">meaningful </w:t>
      </w:r>
      <w:r>
        <w:t>job</w:t>
      </w:r>
      <w:r w:rsidR="00B7132F">
        <w:t xml:space="preserve">s. That does not mean </w:t>
      </w:r>
      <w:r w:rsidR="007C1B84">
        <w:t xml:space="preserve">just any job, but a job </w:t>
      </w:r>
      <w:r>
        <w:t>that the person gets a sense of meaning from</w:t>
      </w:r>
      <w:r w:rsidR="007C1B84">
        <w:t xml:space="preserve"> and good relationships in their li</w:t>
      </w:r>
      <w:r w:rsidR="00B7132F">
        <w:t>fe</w:t>
      </w:r>
      <w:r>
        <w:t>. Nothing else has worked</w:t>
      </w:r>
      <w:r w:rsidR="00B7132F">
        <w:t>,</w:t>
      </w:r>
      <w:r>
        <w:t xml:space="preserve"> because there are so many attractions to </w:t>
      </w:r>
      <w:r w:rsidR="007C1B84">
        <w:t xml:space="preserve">being involved in </w:t>
      </w:r>
      <w:r>
        <w:t>a gang in terms of income and prestige.</w:t>
      </w:r>
      <w:r w:rsidR="007C1B84">
        <w:t xml:space="preserve"> Particularly for young men, there is a sense of machismo. </w:t>
      </w:r>
      <w:r>
        <w:t>We need to replace that with something else</w:t>
      </w:r>
      <w:r w:rsidR="007C1B84">
        <w:t xml:space="preserve">, but this short-termism is just </w:t>
      </w:r>
      <w:r w:rsidR="00273AF7">
        <w:t xml:space="preserve">putting </w:t>
      </w:r>
      <w:r w:rsidR="007C1B84">
        <w:t>stick</w:t>
      </w:r>
      <w:r w:rsidR="00273AF7">
        <w:t>ing</w:t>
      </w:r>
      <w:r w:rsidR="007C1B84">
        <w:t xml:space="preserve"> plasters on. </w:t>
      </w:r>
      <w:r w:rsidR="00925017">
        <w:t xml:space="preserve">It is not </w:t>
      </w:r>
      <w:r w:rsidR="007C1B84">
        <w:t xml:space="preserve">really </w:t>
      </w:r>
      <w:r w:rsidR="00925017">
        <w:t xml:space="preserve">leading to </w:t>
      </w:r>
      <w:r w:rsidR="007C1B84">
        <w:t xml:space="preserve">the </w:t>
      </w:r>
      <w:r w:rsidR="00925017">
        <w:t xml:space="preserve">systemic change </w:t>
      </w:r>
      <w:r w:rsidR="007C1B84">
        <w:t xml:space="preserve">that </w:t>
      </w:r>
      <w:r w:rsidR="00925017">
        <w:t>we need to see.</w:t>
      </w:r>
    </w:p>
    <w:p w:rsidR="00890BE9" w:rsidP="00AB4755">
      <w:pPr>
        <w:pStyle w:val="Answer"/>
      </w:pPr>
      <w:r>
        <w:t>There are a number of people who have transformed their lives</w:t>
      </w:r>
      <w:r w:rsidR="007C1B84">
        <w:t xml:space="preserve"> remarkably, but we do not make it easy</w:t>
      </w:r>
      <w:r>
        <w:t xml:space="preserve">. It staggers me </w:t>
      </w:r>
      <w:r w:rsidR="007C1B84">
        <w:t xml:space="preserve">in Northern Ireland </w:t>
      </w:r>
      <w:r>
        <w:t xml:space="preserve">that we do not have any process to prevent recruitment to these organisations. </w:t>
      </w:r>
      <w:r w:rsidR="00B7132F">
        <w:t>In England, s</w:t>
      </w:r>
      <w:r w:rsidR="00891B5C">
        <w:t xml:space="preserve">o much resource has gone in through the Prevent strategy and so on. </w:t>
      </w:r>
      <w:r>
        <w:t xml:space="preserve">I am not suggesting that </w:t>
      </w:r>
      <w:r w:rsidR="00891B5C">
        <w:t xml:space="preserve">we take that </w:t>
      </w:r>
      <w:r>
        <w:t xml:space="preserve">strategy </w:t>
      </w:r>
      <w:r w:rsidR="00891B5C">
        <w:t xml:space="preserve">to </w:t>
      </w:r>
      <w:r>
        <w:t>Northern Ireland</w:t>
      </w:r>
      <w:r w:rsidR="00891B5C">
        <w:t>, but we need to develop something.</w:t>
      </w:r>
    </w:p>
    <w:p w:rsidR="00925017" w:rsidP="00890BE9">
      <w:pPr>
        <w:pStyle w:val="Question"/>
      </w:pPr>
      <w:sdt>
        <w:sdtPr>
          <w:alias w:val="Member"/>
          <w:tag w:val="&lt;Member mnisId='4494' dodsId='72275'&gt;"/>
          <w:id w:val="-1356498582"/>
          <w:placeholder>
            <w:docPart w:val="DefaultPlaceholder_-1854013440"/>
          </w:placeholder>
          <w:richText/>
        </w:sdtPr>
        <w:sdtContent>
          <w:r w:rsidRPr="00890BE9" w:rsidR="00890BE9">
            <w:rPr>
              <w:b/>
            </w:rPr>
            <w:t>Chair:</w:t>
          </w:r>
        </w:sdtContent>
      </w:sdt>
      <w:r w:rsidR="00890BE9">
        <w:t xml:space="preserve"> Why not? </w:t>
      </w:r>
      <w:r w:rsidR="00891B5C">
        <w:t xml:space="preserve">Part of the </w:t>
      </w:r>
      <w:r w:rsidR="009124BB">
        <w:t xml:space="preserve">thrust of </w:t>
      </w:r>
      <w:r w:rsidR="00890BE9">
        <w:t>Prevent is to avoid and avert radicalisation</w:t>
      </w:r>
      <w:r w:rsidR="00C472A6">
        <w:t>.</w:t>
      </w:r>
      <w:r w:rsidR="00B7132F">
        <w:t xml:space="preserve"> </w:t>
      </w:r>
      <w:r w:rsidR="00C472A6">
        <w:t xml:space="preserve">In </w:t>
      </w:r>
      <w:r w:rsidR="009124BB">
        <w:t>essence</w:t>
      </w:r>
      <w:r w:rsidR="00B7132F">
        <w:t xml:space="preserve">, </w:t>
      </w:r>
      <w:r w:rsidR="009124BB">
        <w:t>this is radicalisation of young people.</w:t>
      </w:r>
    </w:p>
    <w:p w:rsidR="009124BB" w:rsidP="004B7842">
      <w:pPr>
        <w:pStyle w:val="Answer"/>
      </w:pPr>
      <w:sdt>
        <w:sdtPr>
          <w:alias w:val="Witness"/>
          <w:id w:val="772606122"/>
          <w:placeholder>
            <w:docPart w:val="DefaultPlaceholder_-1854013440"/>
          </w:placeholder>
          <w:richText/>
        </w:sdtPr>
        <w:sdtContent>
          <w:r w:rsidRPr="00974892" w:rsidR="00974892">
            <w:rPr>
              <w:b/>
              <w:bCs/>
              <w:i/>
              <w:iCs/>
            </w:rPr>
            <w:t>Paul Smyth:</w:t>
          </w:r>
          <w:r w:rsidRPr="00890BE9" w:rsidR="00890BE9">
            <w:rPr>
              <w:b/>
            </w:rPr>
            <w:t xml:space="preserve"> </w:t>
          </w:r>
        </w:sdtContent>
      </w:sdt>
      <w:r w:rsidR="00890BE9">
        <w:t>It is, absolutely</w:t>
      </w:r>
      <w:r>
        <w:t>, and it is grooming as well</w:t>
      </w:r>
      <w:r w:rsidR="00890BE9">
        <w:t xml:space="preserve">. A number of senior police officers have talked about paramilitary assaults </w:t>
      </w:r>
      <w:r>
        <w:t xml:space="preserve">against young people </w:t>
      </w:r>
      <w:r w:rsidR="00890BE9">
        <w:t>as child abuse</w:t>
      </w:r>
      <w:r>
        <w:t xml:space="preserve">, </w:t>
      </w:r>
      <w:r w:rsidR="00890BE9">
        <w:t>but we have never seen anyone prosecuted</w:t>
      </w:r>
      <w:r>
        <w:t xml:space="preserve"> for child abuse for these crimes</w:t>
      </w:r>
      <w:r w:rsidR="00890BE9">
        <w:t>.</w:t>
      </w:r>
      <w:r>
        <w:t xml:space="preserve"> It would be a game</w:t>
      </w:r>
      <w:r w:rsidR="00362D3A">
        <w:t xml:space="preserve"> </w:t>
      </w:r>
      <w:r>
        <w:t>changer if we did.</w:t>
      </w:r>
    </w:p>
    <w:p w:rsidR="002F19FE" w:rsidP="004B7842">
      <w:pPr>
        <w:pStyle w:val="Remark"/>
      </w:pPr>
      <w:sdt>
        <w:sdtPr>
          <w:alias w:val="Member"/>
          <w:tag w:val="&lt;Member mnisId='4494' dodsId='72275'&gt;"/>
          <w:id w:val="1710680281"/>
          <w:placeholder>
            <w:docPart w:val="DefaultPlaceholder_-1854013440"/>
          </w:placeholder>
          <w:richText/>
        </w:sdtPr>
        <w:sdtContent>
          <w:r w:rsidRPr="00890BE9" w:rsidR="00890BE9">
            <w:rPr>
              <w:b/>
            </w:rPr>
            <w:t>Chair:</w:t>
          </w:r>
        </w:sdtContent>
      </w:sdt>
      <w:r w:rsidR="00890BE9">
        <w:t xml:space="preserve"> </w:t>
      </w:r>
      <w:r w:rsidR="00F753B3">
        <w:t>Were they to be tried and imprisoned, you</w:t>
      </w:r>
      <w:r w:rsidR="00F948B0">
        <w:t xml:space="preserve"> do wonder</w:t>
      </w:r>
      <w:r w:rsidR="001E49C9">
        <w:t xml:space="preserve"> what would happen</w:t>
      </w:r>
      <w:r w:rsidR="00F753B3">
        <w:t xml:space="preserve">. We know </w:t>
      </w:r>
      <w:r w:rsidR="00890BE9">
        <w:t>what the prisoner experience is</w:t>
      </w:r>
      <w:r w:rsidR="00F948B0">
        <w:t xml:space="preserve"> for people who abuse children</w:t>
      </w:r>
      <w:r w:rsidR="00F753B3">
        <w:t xml:space="preserve">, so </w:t>
      </w:r>
      <w:r w:rsidR="00F948B0">
        <w:t>that might change the dynamic</w:t>
      </w:r>
      <w:r w:rsidR="00890BE9">
        <w:t>.</w:t>
      </w:r>
      <w:r w:rsidR="00F948B0">
        <w:t xml:space="preserve"> </w:t>
      </w:r>
    </w:p>
    <w:p w:rsidR="00890BE9" w:rsidP="002F19FE">
      <w:pPr>
        <w:pStyle w:val="Question"/>
      </w:pPr>
      <w:sdt>
        <w:sdtPr>
          <w:alias w:val="Member"/>
          <w:tag w:val="&lt;Member mnisId='4131' dodsId='33634'&gt;"/>
          <w:id w:val="575707645"/>
          <w:placeholder>
            <w:docPart w:val="DefaultPlaceholder_-1854013440"/>
          </w:placeholder>
          <w:richText/>
        </w:sdtPr>
        <w:sdtContent>
          <w:r w:rsidRPr="002F19FE" w:rsidR="002F19FE">
            <w:rPr>
              <w:b/>
            </w:rPr>
            <w:t>Jim Shannon:</w:t>
          </w:r>
        </w:sdtContent>
      </w:sdt>
      <w:r w:rsidR="002F19FE">
        <w:t xml:space="preserve"> </w:t>
      </w:r>
      <w:r w:rsidR="00F948B0">
        <w:t xml:space="preserve">I have one last </w:t>
      </w:r>
      <w:r w:rsidR="004B7842">
        <w:t>point</w:t>
      </w:r>
      <w:r w:rsidR="00F948B0">
        <w:t xml:space="preserve">, because it is very important </w:t>
      </w:r>
      <w:r w:rsidR="00A16242">
        <w:t xml:space="preserve">that </w:t>
      </w:r>
      <w:r w:rsidR="00F948B0">
        <w:t>we do this as well.</w:t>
      </w:r>
      <w:r w:rsidR="00C472A6">
        <w:t xml:space="preserve"> These are crime gang leaders.</w:t>
      </w:r>
      <w:r w:rsidR="00F948B0">
        <w:t xml:space="preserve"> </w:t>
      </w:r>
      <w:r w:rsidR="00A16242">
        <w:t xml:space="preserve">I have been in touch with the </w:t>
      </w:r>
      <w:r w:rsidR="008E385A">
        <w:t>police back home on numerous occasions about this issue</w:t>
      </w:r>
      <w:r w:rsidR="00A16242">
        <w:t>.</w:t>
      </w:r>
      <w:r w:rsidR="008E385A">
        <w:t xml:space="preserve"> </w:t>
      </w:r>
      <w:r w:rsidR="006640A8">
        <w:t xml:space="preserve">The </w:t>
      </w:r>
      <w:r w:rsidR="008E385A">
        <w:t>gangs need to be taken on and their assets removed. S</w:t>
      </w:r>
      <w:r w:rsidR="002F19FE">
        <w:t xml:space="preserve">ome of them are in legitimate businesses, whether </w:t>
      </w:r>
      <w:r w:rsidR="008E385A">
        <w:t xml:space="preserve">it be </w:t>
      </w:r>
      <w:r w:rsidR="002F19FE">
        <w:t>shops, construction</w:t>
      </w:r>
      <w:r w:rsidR="008E385A">
        <w:t>, or maybe just owning houses and rental accommodation</w:t>
      </w:r>
      <w:r w:rsidR="002F19FE">
        <w:t xml:space="preserve">. </w:t>
      </w:r>
      <w:r w:rsidR="008E385A">
        <w:t xml:space="preserve">These are things that they are doing. </w:t>
      </w:r>
      <w:r w:rsidR="002F19FE">
        <w:t xml:space="preserve">Government need to take the assets away. </w:t>
      </w:r>
      <w:r w:rsidR="008E385A">
        <w:t>I do not know how many times</w:t>
      </w:r>
      <w:r w:rsidR="005D0770">
        <w:t xml:space="preserve"> I have talked</w:t>
      </w:r>
      <w:r w:rsidR="008E385A">
        <w:t xml:space="preserve"> with frustration to the PSNI</w:t>
      </w:r>
      <w:r w:rsidR="005D0770">
        <w:t>,</w:t>
      </w:r>
      <w:r w:rsidR="008E385A">
        <w:t xml:space="preserve"> and indeed </w:t>
      </w:r>
      <w:r w:rsidR="00921C46">
        <w:t xml:space="preserve">to Chief Constable </w:t>
      </w:r>
      <w:r w:rsidR="001517D9">
        <w:t>Simon Byrne</w:t>
      </w:r>
      <w:r w:rsidR="005D0770">
        <w:t>,</w:t>
      </w:r>
      <w:r w:rsidR="001517D9">
        <w:t xml:space="preserve"> about this very issue. Take the big boys out</w:t>
      </w:r>
      <w:r w:rsidR="005D0770">
        <w:t>,</w:t>
      </w:r>
      <w:r w:rsidR="001517D9">
        <w:t xml:space="preserve"> and take them out quick.</w:t>
      </w:r>
    </w:p>
    <w:p w:rsidR="003F0E49" w:rsidP="00233324">
      <w:pPr>
        <w:pStyle w:val="Answer"/>
      </w:pPr>
      <w:sdt>
        <w:sdtPr>
          <w:alias w:val="Witness"/>
          <w:id w:val="-228765300"/>
          <w:placeholder>
            <w:docPart w:val="DefaultPlaceholder_-1854013440"/>
          </w:placeholder>
          <w:richText/>
        </w:sdtPr>
        <w:sdtContent>
          <w:r w:rsidRPr="00974892" w:rsidR="00974892">
            <w:rPr>
              <w:b/>
              <w:bCs/>
              <w:i/>
              <w:iCs/>
            </w:rPr>
            <w:t>Paul Smyth:</w:t>
          </w:r>
          <w:r w:rsidRPr="00233324" w:rsidR="00233324">
            <w:rPr>
              <w:b/>
            </w:rPr>
            <w:t xml:space="preserve"> </w:t>
          </w:r>
        </w:sdtContent>
      </w:sdt>
      <w:r w:rsidR="00233324">
        <w:t xml:space="preserve">The PCTF </w:t>
      </w:r>
      <w:r w:rsidR="00C472A6">
        <w:t>has</w:t>
      </w:r>
      <w:r w:rsidR="00233324">
        <w:t xml:space="preserve"> had some success</w:t>
      </w:r>
      <w:r w:rsidR="001517D9">
        <w:t xml:space="preserve"> in that, but to go back to your earlier point about policing, Jim, </w:t>
      </w:r>
      <w:r w:rsidR="00233324">
        <w:t xml:space="preserve">a problem in all communities </w:t>
      </w:r>
      <w:r>
        <w:t xml:space="preserve">is </w:t>
      </w:r>
      <w:r w:rsidR="00233324">
        <w:t xml:space="preserve">that the police put a </w:t>
      </w:r>
      <w:r w:rsidR="001517D9">
        <w:t xml:space="preserve">community </w:t>
      </w:r>
      <w:r w:rsidR="00233324">
        <w:t>team in</w:t>
      </w:r>
      <w:r w:rsidR="00C472A6">
        <w:t>,</w:t>
      </w:r>
      <w:r>
        <w:t xml:space="preserve"> t</w:t>
      </w:r>
      <w:r w:rsidR="001517D9">
        <w:t xml:space="preserve">he community work hard to build relationships with that team of people, and then </w:t>
      </w:r>
      <w:r>
        <w:t>t</w:t>
      </w:r>
      <w:r w:rsidR="00233324">
        <w:t xml:space="preserve">hey tend to be all moved at once. </w:t>
      </w:r>
      <w:r w:rsidR="001517D9">
        <w:t>It is nonsensical</w:t>
      </w:r>
      <w:r>
        <w:t xml:space="preserve">. </w:t>
      </w:r>
    </w:p>
    <w:p w:rsidR="00233324" w:rsidP="00233324">
      <w:pPr>
        <w:pStyle w:val="Answer"/>
      </w:pPr>
      <w:r>
        <w:t>T</w:t>
      </w:r>
      <w:r w:rsidR="001517D9">
        <w:t xml:space="preserve">here is a friend of mine in the police </w:t>
      </w:r>
      <w:r>
        <w:t xml:space="preserve">who </w:t>
      </w:r>
      <w:r w:rsidR="001517D9">
        <w:t xml:space="preserve">talks about the idea of streetcraft. </w:t>
      </w:r>
      <w:r>
        <w:t xml:space="preserve">It seems to have </w:t>
      </w:r>
      <w:r w:rsidR="001517D9">
        <w:t xml:space="preserve">just </w:t>
      </w:r>
      <w:r>
        <w:t xml:space="preserve">disappeared. </w:t>
      </w:r>
      <w:r w:rsidR="001517D9">
        <w:t xml:space="preserve">People are moved around all over the place. </w:t>
      </w:r>
      <w:r>
        <w:t xml:space="preserve">There is so much churn </w:t>
      </w:r>
      <w:r w:rsidR="001517D9">
        <w:t xml:space="preserve">in the police </w:t>
      </w:r>
      <w:r>
        <w:t xml:space="preserve">that it is difficult for people to feel </w:t>
      </w:r>
      <w:r w:rsidR="001517D9">
        <w:t xml:space="preserve">that </w:t>
      </w:r>
      <w:r>
        <w:t xml:space="preserve">they have a relationship. </w:t>
      </w:r>
      <w:r w:rsidR="001517D9">
        <w:t>It is also very harsh when they have that relationship and it is working well</w:t>
      </w:r>
      <w:r>
        <w:t>,</w:t>
      </w:r>
      <w:r w:rsidR="001517D9">
        <w:t xml:space="preserve"> then s</w:t>
      </w:r>
      <w:r>
        <w:t>omeone else comes in and the tactics change completely</w:t>
      </w:r>
      <w:r>
        <w:t>,</w:t>
      </w:r>
      <w:r w:rsidR="001517D9">
        <w:t xml:space="preserve"> and you are back to square one</w:t>
      </w:r>
      <w:r>
        <w:t xml:space="preserve">. It </w:t>
      </w:r>
      <w:r w:rsidR="001517D9">
        <w:t xml:space="preserve">really </w:t>
      </w:r>
      <w:r>
        <w:t>exhausts people on the ground</w:t>
      </w:r>
      <w:r w:rsidR="00C73C96">
        <w:t>. T</w:t>
      </w:r>
      <w:r>
        <w:t>hey believe in community policing</w:t>
      </w:r>
      <w:r w:rsidR="00C73C96">
        <w:t>, t</w:t>
      </w:r>
      <w:r w:rsidR="001517D9">
        <w:t xml:space="preserve">hey want things to change, </w:t>
      </w:r>
      <w:r>
        <w:t xml:space="preserve">but we </w:t>
      </w:r>
      <w:r w:rsidR="001517D9">
        <w:t xml:space="preserve">just </w:t>
      </w:r>
      <w:r>
        <w:t xml:space="preserve">keep going in </w:t>
      </w:r>
      <w:r w:rsidR="001517D9">
        <w:t xml:space="preserve">these </w:t>
      </w:r>
      <w:r>
        <w:t>circles</w:t>
      </w:r>
      <w:r w:rsidR="001517D9">
        <w:t xml:space="preserve"> that are getting us nowhere</w:t>
      </w:r>
      <w:r>
        <w:t>.</w:t>
      </w:r>
    </w:p>
    <w:p w:rsidR="00233324" w:rsidP="00233324">
      <w:pPr>
        <w:pStyle w:val="Question"/>
      </w:pPr>
      <w:sdt>
        <w:sdtPr>
          <w:alias w:val="Member"/>
          <w:tag w:val="&lt;Member mnisId='4494' dodsId='72275'&gt;"/>
          <w:id w:val="1655101179"/>
          <w:placeholder>
            <w:docPart w:val="DefaultPlaceholder_-1854013440"/>
          </w:placeholder>
          <w:richText/>
        </w:sdtPr>
        <w:sdtContent>
          <w:r w:rsidRPr="00233324">
            <w:rPr>
              <w:b/>
            </w:rPr>
            <w:t>Chair:</w:t>
          </w:r>
        </w:sdtContent>
      </w:sdt>
      <w:r>
        <w:t xml:space="preserve"> </w:t>
      </w:r>
      <w:r w:rsidR="001517D9">
        <w:t>Mr Shannon was right</w:t>
      </w:r>
      <w:r w:rsidR="00C73C96">
        <w:t>: w</w:t>
      </w:r>
      <w:r>
        <w:t>e are trying to find solutions and suggest</w:t>
      </w:r>
      <w:r w:rsidR="00210210">
        <w:t>i</w:t>
      </w:r>
      <w:r>
        <w:t xml:space="preserve">ons in these inquiries. </w:t>
      </w:r>
      <w:r w:rsidR="001517D9">
        <w:t>We try to identify the issues and the problems and then recommend to decision</w:t>
      </w:r>
      <w:r w:rsidR="008B001A">
        <w:t xml:space="preserve"> </w:t>
      </w:r>
      <w:r w:rsidR="001517D9">
        <w:t>makers what they might do.</w:t>
      </w:r>
      <w:r w:rsidR="00851CEB">
        <w:t xml:space="preserve"> </w:t>
      </w:r>
      <w:r w:rsidR="008B001A">
        <w:t>Y</w:t>
      </w:r>
      <w:r w:rsidR="001517D9">
        <w:t xml:space="preserve">ou are not the first to make </w:t>
      </w:r>
      <w:r w:rsidR="008B001A">
        <w:t>that very important point</w:t>
      </w:r>
      <w:r w:rsidR="001517D9">
        <w:t xml:space="preserve">, and for repetition it is helpful. </w:t>
      </w:r>
      <w:r w:rsidR="00EC4E32">
        <w:t xml:space="preserve">Going back to my earlier point about </w:t>
      </w:r>
      <w:r w:rsidR="001517D9">
        <w:t xml:space="preserve">the </w:t>
      </w:r>
      <w:r w:rsidR="00EC4E32">
        <w:t>lack of trust</w:t>
      </w:r>
      <w:r w:rsidR="001517D9">
        <w:t xml:space="preserve"> or suspicion towards the police from both traditional communities</w:t>
      </w:r>
      <w:r w:rsidR="00EC4E32">
        <w:t xml:space="preserve">, </w:t>
      </w:r>
      <w:r w:rsidR="001517D9">
        <w:t>that point speak</w:t>
      </w:r>
      <w:r w:rsidR="00851CEB">
        <w:t>s</w:t>
      </w:r>
      <w:r w:rsidR="001517D9">
        <w:t xml:space="preserve"> to stability. I</w:t>
      </w:r>
      <w:r w:rsidR="00EC4E32">
        <w:t>f you are starting a relationship</w:t>
      </w:r>
      <w:r w:rsidR="001517D9">
        <w:t xml:space="preserve"> not from ground zero but in minus territory</w:t>
      </w:r>
      <w:r w:rsidR="00EC4E32">
        <w:t>, it takes a lot of time to build up</w:t>
      </w:r>
      <w:r w:rsidR="001517D9">
        <w:t xml:space="preserve"> </w:t>
      </w:r>
      <w:r w:rsidR="00EC4E32">
        <w:t>trust</w:t>
      </w:r>
      <w:r w:rsidR="001517D9">
        <w:t xml:space="preserve"> </w:t>
      </w:r>
      <w:r w:rsidR="00836136">
        <w:t>to</w:t>
      </w:r>
      <w:r w:rsidR="001517D9">
        <w:t xml:space="preserve"> </w:t>
      </w:r>
      <w:r w:rsidR="000F27D7">
        <w:t xml:space="preserve">the point of people saying, </w:t>
      </w:r>
      <w:r w:rsidR="001517D9">
        <w:t xml:space="preserve">“I can see </w:t>
      </w:r>
      <w:r w:rsidR="00836136">
        <w:t xml:space="preserve">that </w:t>
      </w:r>
      <w:r w:rsidR="001517D9">
        <w:t>you are neutral</w:t>
      </w:r>
      <w:r w:rsidR="000F27D7">
        <w:t>.</w:t>
      </w:r>
      <w:r w:rsidR="001517D9">
        <w:t>”</w:t>
      </w:r>
      <w:r w:rsidR="00EC4E32">
        <w:t xml:space="preserve"> </w:t>
      </w:r>
      <w:r w:rsidR="00DC3C65">
        <w:t xml:space="preserve">That </w:t>
      </w:r>
      <w:r w:rsidR="00836136">
        <w:t xml:space="preserve">surely </w:t>
      </w:r>
      <w:r w:rsidR="00DC3C65">
        <w:t>has to be a pointer to greater stability of policing</w:t>
      </w:r>
      <w:r w:rsidR="001517D9">
        <w:t xml:space="preserve">, </w:t>
      </w:r>
      <w:r w:rsidR="00836136">
        <w:t xml:space="preserve">with </w:t>
      </w:r>
      <w:r w:rsidR="001517D9">
        <w:t>people stay</w:t>
      </w:r>
      <w:r w:rsidR="00836136">
        <w:t xml:space="preserve">ing </w:t>
      </w:r>
      <w:r w:rsidR="001517D9">
        <w:t>in their area for many years to build up those relationships</w:t>
      </w:r>
      <w:r w:rsidR="00DC3C65">
        <w:t>. Is that a fair point to make?</w:t>
      </w:r>
    </w:p>
    <w:p w:rsidR="00424633" w:rsidP="00DC3C65">
      <w:pPr>
        <w:pStyle w:val="Answer"/>
      </w:pPr>
      <w:sdt>
        <w:sdtPr>
          <w:alias w:val="Witness"/>
          <w:id w:val="1785383101"/>
          <w:placeholder>
            <w:docPart w:val="DefaultPlaceholder_-1854013440"/>
          </w:placeholder>
          <w:richText/>
        </w:sdtPr>
        <w:sdtContent>
          <w:r w:rsidRPr="00974892" w:rsidR="00974892">
            <w:rPr>
              <w:b/>
              <w:bCs/>
              <w:i/>
              <w:iCs/>
            </w:rPr>
            <w:t>Paul Smyth:</w:t>
          </w:r>
          <w:r w:rsidRPr="00DC3C65" w:rsidR="00DC3C65">
            <w:rPr>
              <w:b/>
            </w:rPr>
            <w:t xml:space="preserve"> </w:t>
          </w:r>
        </w:sdtContent>
      </w:sdt>
      <w:r w:rsidR="00DC3C65">
        <w:t xml:space="preserve">It is, but there are two sides to it. </w:t>
      </w:r>
      <w:r w:rsidR="001517D9">
        <w:t xml:space="preserve">We were supposed to </w:t>
      </w:r>
      <w:r w:rsidR="00836136">
        <w:t xml:space="preserve">be </w:t>
      </w:r>
      <w:r w:rsidR="001517D9">
        <w:t xml:space="preserve">joined today by two colleagues, and they cannot be here because there have been enormous cuts in the youth service budget in Northern Ireland. </w:t>
      </w:r>
      <w:r w:rsidR="00DC3C65">
        <w:t xml:space="preserve">These are people who are </w:t>
      </w:r>
      <w:r w:rsidR="001517D9">
        <w:t xml:space="preserve">right </w:t>
      </w:r>
      <w:r w:rsidR="00DC3C65">
        <w:t xml:space="preserve">on the frontline </w:t>
      </w:r>
      <w:r w:rsidR="001517D9">
        <w:t xml:space="preserve">in terms of these issues </w:t>
      </w:r>
      <w:r w:rsidR="00DC3C65">
        <w:t xml:space="preserve">and they are losing staff. You need to resource the community and </w:t>
      </w:r>
      <w:r w:rsidR="001517D9">
        <w:t xml:space="preserve">the </w:t>
      </w:r>
      <w:r w:rsidR="00DC3C65">
        <w:t xml:space="preserve">police at the same time so that </w:t>
      </w:r>
      <w:r w:rsidR="001517D9">
        <w:t xml:space="preserve">those </w:t>
      </w:r>
      <w:r w:rsidR="00DC3C65">
        <w:t>relationships are developed and sustained</w:t>
      </w:r>
      <w:r w:rsidR="001517D9">
        <w:t xml:space="preserve"> over time</w:t>
      </w:r>
      <w:r w:rsidR="00DC3C65">
        <w:t xml:space="preserve">. </w:t>
      </w:r>
      <w:r w:rsidR="001517D9">
        <w:t xml:space="preserve">If you are constantly churning staff, you are also starting from scratch every time a new person comes in. </w:t>
      </w:r>
    </w:p>
    <w:p w:rsidR="00F10ED8" w:rsidP="00DC3C65">
      <w:pPr>
        <w:pStyle w:val="Answer"/>
      </w:pPr>
      <w:r>
        <w:t xml:space="preserve">On the policing side, </w:t>
      </w:r>
      <w:r w:rsidR="001517D9">
        <w:t xml:space="preserve">absolutely, </w:t>
      </w:r>
      <w:r>
        <w:t>I do not see why people cannot be promoted but still stay in the role</w:t>
      </w:r>
      <w:r w:rsidR="001517D9">
        <w:t xml:space="preserve">, but it seems that it is almost like the </w:t>
      </w:r>
      <w:r w:rsidR="00170D9E">
        <w:t>civil service; t</w:t>
      </w:r>
      <w:r w:rsidR="001517D9">
        <w:t>hey are moved across departments without any real thought given to the consequences of that</w:t>
      </w:r>
      <w:r>
        <w:t xml:space="preserve">. </w:t>
      </w:r>
    </w:p>
    <w:p w:rsidR="00DC3C65" w:rsidP="009023EF">
      <w:pPr>
        <w:pStyle w:val="Question"/>
      </w:pPr>
      <w:sdt>
        <w:sdtPr>
          <w:alias w:val="Member"/>
          <w:tag w:val="&lt;Member mnisId='4494' dodsId='72275'&gt;"/>
          <w:id w:val="-406535360"/>
          <w:placeholder>
            <w:docPart w:val="DefaultPlaceholder_-1854013440"/>
          </w:placeholder>
          <w:richText/>
        </w:sdtPr>
        <w:sdtContent>
          <w:r w:rsidRPr="009023EF" w:rsidR="00F10ED8">
            <w:rPr>
              <w:b/>
            </w:rPr>
            <w:t>Chair:</w:t>
          </w:r>
        </w:sdtContent>
      </w:sdt>
      <w:r w:rsidR="00F10ED8">
        <w:t xml:space="preserve"> </w:t>
      </w:r>
      <w:r w:rsidR="00AA2DF8">
        <w:t>I have a quick question</w:t>
      </w:r>
      <w:r w:rsidR="001517D9">
        <w:t xml:space="preserve"> o</w:t>
      </w:r>
      <w:r w:rsidR="00F10ED8">
        <w:t>n that point</w:t>
      </w:r>
      <w:r w:rsidR="001517D9">
        <w:t xml:space="preserve"> </w:t>
      </w:r>
      <w:r w:rsidR="00AA2DF8">
        <w:t xml:space="preserve">about </w:t>
      </w:r>
      <w:r w:rsidR="001517D9">
        <w:t xml:space="preserve">the youth service. </w:t>
      </w:r>
      <w:r w:rsidR="00AA2DF8">
        <w:t>T</w:t>
      </w:r>
      <w:r w:rsidR="00F10ED8">
        <w:t xml:space="preserve">here have been plenty of people in the </w:t>
      </w:r>
      <w:r w:rsidR="001517D9">
        <w:t xml:space="preserve">recent </w:t>
      </w:r>
      <w:r w:rsidR="00F10ED8">
        <w:t>past</w:t>
      </w:r>
      <w:r w:rsidR="001517D9">
        <w:t xml:space="preserve"> who have said, “I was tempted to go down that path and I pulled myself back” or “I was way down that path </w:t>
      </w:r>
      <w:r w:rsidR="008D4C88">
        <w:t>but</w:t>
      </w:r>
      <w:r w:rsidR="001517D9">
        <w:t xml:space="preserve"> I managed to get off it and get on</w:t>
      </w:r>
      <w:r w:rsidR="008D4C88">
        <w:t xml:space="preserve"> </w:t>
      </w:r>
      <w:r w:rsidR="001517D9">
        <w:t>to the straight and narrow”, for want of a better term</w:t>
      </w:r>
      <w:r w:rsidR="00F10ED8">
        <w:t xml:space="preserve">. How do youth service workers </w:t>
      </w:r>
      <w:r w:rsidR="001517D9">
        <w:t xml:space="preserve">and others </w:t>
      </w:r>
      <w:r w:rsidR="00F10ED8">
        <w:t xml:space="preserve">recruit </w:t>
      </w:r>
      <w:r w:rsidR="007C2174">
        <w:t xml:space="preserve">role models for each generation: </w:t>
      </w:r>
      <w:r w:rsidR="00F10ED8">
        <w:t>people who dress like</w:t>
      </w:r>
      <w:r w:rsidR="008330A0">
        <w:t xml:space="preserve"> them</w:t>
      </w:r>
      <w:r w:rsidR="00F10ED8">
        <w:t>, sound like</w:t>
      </w:r>
      <w:r w:rsidR="008330A0">
        <w:t xml:space="preserve"> them</w:t>
      </w:r>
      <w:r w:rsidR="006659CC">
        <w:t xml:space="preserve">, </w:t>
      </w:r>
      <w:r w:rsidR="001517D9">
        <w:t xml:space="preserve">listen to the same music, play the same computer games, watch the same sports </w:t>
      </w:r>
      <w:r w:rsidR="008330A0">
        <w:t xml:space="preserve">and </w:t>
      </w:r>
      <w:r w:rsidR="006659CC">
        <w:t>talk in their lingo</w:t>
      </w:r>
      <w:r w:rsidR="008330A0">
        <w:t xml:space="preserve">? </w:t>
      </w:r>
      <w:r w:rsidR="001779FC">
        <w:t>There is no point in o</w:t>
      </w:r>
      <w:r w:rsidR="001517D9">
        <w:t>lder people saying, “Do not do this. It is frightfully dangerous</w:t>
      </w:r>
      <w:r w:rsidR="001779FC">
        <w:t>. W</w:t>
      </w:r>
      <w:r w:rsidR="001517D9">
        <w:t xml:space="preserve">hy </w:t>
      </w:r>
      <w:r w:rsidR="007D2523">
        <w:t xml:space="preserve">don’t you </w:t>
      </w:r>
      <w:r w:rsidR="001517D9">
        <w:t>go and become a milkman</w:t>
      </w:r>
      <w:r w:rsidR="001779FC">
        <w:t>?”</w:t>
      </w:r>
      <w:r w:rsidR="001517D9">
        <w:t xml:space="preserve"> </w:t>
      </w:r>
      <w:r w:rsidR="006659CC">
        <w:t xml:space="preserve">They need people within their own peer group. </w:t>
      </w:r>
      <w:r w:rsidR="001517D9">
        <w:t>I know they are not here, but h</w:t>
      </w:r>
      <w:r w:rsidR="006659CC">
        <w:t xml:space="preserve">ow does the youth service </w:t>
      </w:r>
      <w:r w:rsidR="001517D9">
        <w:t xml:space="preserve">try to </w:t>
      </w:r>
      <w:r w:rsidR="006659CC">
        <w:t xml:space="preserve">identify </w:t>
      </w:r>
      <w:r w:rsidR="001517D9">
        <w:t xml:space="preserve">those </w:t>
      </w:r>
      <w:r w:rsidR="006659CC">
        <w:t>people</w:t>
      </w:r>
      <w:r w:rsidR="001517D9">
        <w:t xml:space="preserve"> who can carry so much power</w:t>
      </w:r>
      <w:r w:rsidR="006659CC">
        <w:t>?</w:t>
      </w:r>
    </w:p>
    <w:p w:rsidR="006659CC" w:rsidP="006659CC">
      <w:pPr>
        <w:pStyle w:val="Answer"/>
      </w:pPr>
      <w:sdt>
        <w:sdtPr>
          <w:alias w:val="Witness"/>
          <w:id w:val="-740550101"/>
          <w:placeholder>
            <w:docPart w:val="DefaultPlaceholder_-1854013440"/>
          </w:placeholder>
          <w:richText/>
        </w:sdtPr>
        <w:sdtContent>
          <w:r w:rsidRPr="00974892" w:rsidR="00974892">
            <w:rPr>
              <w:b/>
              <w:bCs/>
              <w:i/>
              <w:iCs/>
            </w:rPr>
            <w:t>Paul Smyth:</w:t>
          </w:r>
          <w:r w:rsidRPr="006659CC">
            <w:rPr>
              <w:b/>
            </w:rPr>
            <w:t xml:space="preserve"> </w:t>
          </w:r>
        </w:sdtContent>
      </w:sdt>
      <w:r w:rsidR="00175646">
        <w:t>I</w:t>
      </w:r>
      <w:r w:rsidR="008322D6">
        <w:t xml:space="preserve"> think </w:t>
      </w:r>
      <w:r w:rsidR="00175646">
        <w:t xml:space="preserve">you visited Divis with our colleague Stephen. </w:t>
      </w:r>
    </w:p>
    <w:p w:rsidR="006659CC" w:rsidP="009023EF">
      <w:pPr>
        <w:pStyle w:val="Remark"/>
      </w:pPr>
      <w:sdt>
        <w:sdtPr>
          <w:alias w:val="Member"/>
          <w:tag w:val="&lt;Member mnisId='4494' dodsId='72275'&gt;"/>
          <w:id w:val="-1261672499"/>
          <w:placeholder>
            <w:docPart w:val="DefaultPlaceholder_-1854013440"/>
          </w:placeholder>
          <w:richText/>
        </w:sdtPr>
        <w:sdtContent>
          <w:r w:rsidRPr="006659CC">
            <w:rPr>
              <w:b/>
            </w:rPr>
            <w:t>Chair:</w:t>
          </w:r>
        </w:sdtContent>
      </w:sdt>
      <w:r>
        <w:t xml:space="preserve"> We </w:t>
      </w:r>
      <w:r w:rsidR="00175646">
        <w:t xml:space="preserve">have </w:t>
      </w:r>
      <w:r>
        <w:t>visited lots of</w:t>
      </w:r>
      <w:r w:rsidR="00175646">
        <w:t xml:space="preserve"> places</w:t>
      </w:r>
      <w:r>
        <w:t>.</w:t>
      </w:r>
    </w:p>
    <w:p w:rsidR="0034146B" w:rsidP="006659CC">
      <w:pPr>
        <w:pStyle w:val="Answer"/>
      </w:pPr>
      <w:sdt>
        <w:sdtPr>
          <w:alias w:val="Witness"/>
          <w:id w:val="40023214"/>
          <w:placeholder>
            <w:docPart w:val="DefaultPlaceholder_-1854013440"/>
          </w:placeholder>
          <w:richText/>
        </w:sdtPr>
        <w:sdtContent>
          <w:r w:rsidRPr="00974892" w:rsidR="00974892">
            <w:rPr>
              <w:b/>
              <w:bCs/>
              <w:i/>
              <w:iCs/>
            </w:rPr>
            <w:t>Paul Smyth:</w:t>
          </w:r>
          <w:r w:rsidRPr="006659CC" w:rsidR="006659CC">
            <w:rPr>
              <w:b/>
            </w:rPr>
            <w:t xml:space="preserve"> </w:t>
          </w:r>
        </w:sdtContent>
      </w:sdt>
      <w:r w:rsidR="006659CC">
        <w:t xml:space="preserve">He </w:t>
      </w:r>
      <w:r w:rsidR="00175646">
        <w:t xml:space="preserve">is incredible because he </w:t>
      </w:r>
      <w:r w:rsidR="006659CC">
        <w:t>mentors young people</w:t>
      </w:r>
      <w:r w:rsidR="00175646">
        <w:t xml:space="preserve"> through the youth club</w:t>
      </w:r>
      <w:r w:rsidR="001779FC">
        <w:t>. Y</w:t>
      </w:r>
      <w:r w:rsidR="006659CC">
        <w:t>oung people often grow up through the youth club</w:t>
      </w:r>
      <w:r w:rsidR="001779FC">
        <w:t>,</w:t>
      </w:r>
      <w:r w:rsidR="00175646">
        <w:t xml:space="preserve"> and the youth club is </w:t>
      </w:r>
      <w:r w:rsidR="001779FC">
        <w:t xml:space="preserve">often </w:t>
      </w:r>
      <w:r w:rsidR="00175646">
        <w:t>the one place where they feel safe in the community</w:t>
      </w:r>
      <w:r w:rsidR="006659CC">
        <w:t>.</w:t>
      </w:r>
      <w:r w:rsidR="001779FC">
        <w:t xml:space="preserve"> If </w:t>
      </w:r>
      <w:r w:rsidR="006659CC">
        <w:t xml:space="preserve">they are having a bad experience </w:t>
      </w:r>
      <w:r w:rsidR="001779FC">
        <w:t xml:space="preserve">in </w:t>
      </w:r>
      <w:r w:rsidR="006659CC">
        <w:t xml:space="preserve">education, </w:t>
      </w:r>
      <w:r w:rsidR="001779FC">
        <w:t xml:space="preserve">in particular, </w:t>
      </w:r>
      <w:r w:rsidR="00175646">
        <w:t xml:space="preserve">the </w:t>
      </w:r>
      <w:r w:rsidR="006659CC">
        <w:t>youth club becomes extremely important</w:t>
      </w:r>
      <w:r w:rsidR="00175646">
        <w:t xml:space="preserve"> in terms of building their social capital and so on</w:t>
      </w:r>
      <w:r w:rsidR="006659CC">
        <w:t>. A lot of those young people start doing youth work training</w:t>
      </w:r>
      <w:r w:rsidR="00175646">
        <w:t xml:space="preserve"> and become a volunteer in the youth club</w:t>
      </w:r>
      <w:r w:rsidR="006659CC">
        <w:t>.</w:t>
      </w:r>
      <w:r w:rsidR="003B30A3">
        <w:t xml:space="preserve"> </w:t>
      </w:r>
      <w:r w:rsidR="003A4294">
        <w:t xml:space="preserve">They </w:t>
      </w:r>
      <w:r w:rsidR="00175646">
        <w:t xml:space="preserve">might </w:t>
      </w:r>
      <w:r w:rsidR="003A4294">
        <w:t xml:space="preserve">then </w:t>
      </w:r>
      <w:r w:rsidR="00175646">
        <w:t>get some paid work</w:t>
      </w:r>
      <w:r>
        <w:t>,</w:t>
      </w:r>
      <w:r w:rsidR="00175646">
        <w:t xml:space="preserve"> and they might end up doing their degree and coming back </w:t>
      </w:r>
      <w:r w:rsidR="003A4294">
        <w:t>to</w:t>
      </w:r>
      <w:r w:rsidR="00175646">
        <w:t xml:space="preserve"> work in the community or in a similar community. That is extremely important</w:t>
      </w:r>
      <w:r>
        <w:t>.</w:t>
      </w:r>
    </w:p>
    <w:p w:rsidR="006659CC" w:rsidP="006659CC">
      <w:pPr>
        <w:pStyle w:val="Answer"/>
      </w:pPr>
      <w:r>
        <w:t>A</w:t>
      </w:r>
      <w:r w:rsidR="003B30A3">
        <w:t xml:space="preserve">t the moment, there are </w:t>
      </w:r>
      <w:r w:rsidR="00175646">
        <w:t xml:space="preserve">a </w:t>
      </w:r>
      <w:r>
        <w:t>whole</w:t>
      </w:r>
      <w:r w:rsidR="00175646">
        <w:t xml:space="preserve"> bunch of </w:t>
      </w:r>
      <w:r w:rsidR="003B30A3">
        <w:t xml:space="preserve">people </w:t>
      </w:r>
      <w:r w:rsidR="00175646">
        <w:t xml:space="preserve">who are </w:t>
      </w:r>
      <w:r w:rsidR="003B30A3">
        <w:t xml:space="preserve">studying for </w:t>
      </w:r>
      <w:r w:rsidR="00175646">
        <w:t xml:space="preserve">their </w:t>
      </w:r>
      <w:r w:rsidR="003B30A3">
        <w:t xml:space="preserve">degrees </w:t>
      </w:r>
      <w:r w:rsidR="00175646">
        <w:t>in youth work</w:t>
      </w:r>
      <w:r w:rsidR="004533E4">
        <w:t xml:space="preserve"> at Ulster University</w:t>
      </w:r>
      <w:r w:rsidR="00175646">
        <w:t xml:space="preserve"> </w:t>
      </w:r>
      <w:r w:rsidR="003B30A3">
        <w:t xml:space="preserve">and part of the condition </w:t>
      </w:r>
      <w:r w:rsidR="00175646">
        <w:t>of them being on the programme</w:t>
      </w:r>
      <w:r w:rsidR="004533E4">
        <w:t xml:space="preserve"> </w:t>
      </w:r>
      <w:r w:rsidR="00175646">
        <w:t xml:space="preserve">is </w:t>
      </w:r>
      <w:r w:rsidR="004533E4">
        <w:t xml:space="preserve">that </w:t>
      </w:r>
      <w:r w:rsidR="00175646">
        <w:t>they have to have a job, and they are about to lose those jobs</w:t>
      </w:r>
      <w:r w:rsidR="004533E4">
        <w:t>. T</w:t>
      </w:r>
      <w:r w:rsidR="00175646">
        <w:t xml:space="preserve">hey will lose not only their </w:t>
      </w:r>
      <w:r w:rsidR="003B30A3">
        <w:t>job</w:t>
      </w:r>
      <w:r w:rsidR="00175646">
        <w:t xml:space="preserve">, but </w:t>
      </w:r>
      <w:r w:rsidR="004533E4">
        <w:t>al</w:t>
      </w:r>
      <w:r w:rsidR="003B30A3">
        <w:t xml:space="preserve">so their qualification. It is </w:t>
      </w:r>
      <w:r w:rsidR="00175646">
        <w:t xml:space="preserve">catastrophic and </w:t>
      </w:r>
      <w:r w:rsidR="003B30A3">
        <w:t xml:space="preserve">counterproductive. If we are trying to deal with paramilitarism, </w:t>
      </w:r>
      <w:r w:rsidR="00175646">
        <w:t xml:space="preserve">in the lives of young people who are coming under threat and coercion from paramilitaries </w:t>
      </w:r>
      <w:r w:rsidR="00D65D3A">
        <w:t xml:space="preserve">there are very few adults </w:t>
      </w:r>
      <w:r w:rsidR="003B30A3">
        <w:t>they trust</w:t>
      </w:r>
      <w:r w:rsidR="00AF27B0">
        <w:t>.</w:t>
      </w:r>
      <w:r w:rsidR="00AA3477">
        <w:t xml:space="preserve"> </w:t>
      </w:r>
      <w:r w:rsidR="00AF27B0">
        <w:t xml:space="preserve">The </w:t>
      </w:r>
      <w:r w:rsidR="00175646">
        <w:t>youth worker</w:t>
      </w:r>
      <w:r w:rsidR="00AF27B0">
        <w:t xml:space="preserve"> is often one</w:t>
      </w:r>
      <w:r w:rsidR="00175646">
        <w:t>.</w:t>
      </w:r>
    </w:p>
    <w:p w:rsidR="007C1461" w:rsidP="007C1461">
      <w:pPr>
        <w:pStyle w:val="Answer"/>
      </w:pPr>
      <w:r>
        <w:t>If I give you an example, t</w:t>
      </w:r>
      <w:r w:rsidR="003B30A3">
        <w:t xml:space="preserve">here was a young guy </w:t>
      </w:r>
      <w:r>
        <w:t xml:space="preserve">who lived in </w:t>
      </w:r>
      <w:r w:rsidR="00AF27B0">
        <w:t xml:space="preserve">west </w:t>
      </w:r>
      <w:r>
        <w:t xml:space="preserve">Belfast </w:t>
      </w:r>
      <w:r w:rsidR="003B30A3">
        <w:t xml:space="preserve">who was shot by the paramilitaries. He was fortunate that his wounds were through </w:t>
      </w:r>
      <w:r>
        <w:t xml:space="preserve">the </w:t>
      </w:r>
      <w:r w:rsidR="003B30A3">
        <w:t>muscle</w:t>
      </w:r>
      <w:r>
        <w:t xml:space="preserve"> rather than bones</w:t>
      </w:r>
      <w:r w:rsidR="003B30A3">
        <w:t>, so he was patched up</w:t>
      </w:r>
      <w:r>
        <w:t xml:space="preserve"> in hospital and sent home</w:t>
      </w:r>
      <w:r w:rsidR="003B30A3">
        <w:t xml:space="preserve">. He was given a physio appointment. </w:t>
      </w:r>
      <w:r>
        <w:t xml:space="preserve">The physio appointment was in the Ulster </w:t>
      </w:r>
      <w:r>
        <w:t>H</w:t>
      </w:r>
      <w:r>
        <w:t xml:space="preserve">ospital, which is in </w:t>
      </w:r>
      <w:r w:rsidR="005C08CB">
        <w:t xml:space="preserve">east </w:t>
      </w:r>
      <w:r>
        <w:t xml:space="preserve">Belfast. </w:t>
      </w:r>
      <w:r w:rsidR="003B30A3">
        <w:t xml:space="preserve">He had no idea where that hospital was. He </w:t>
      </w:r>
      <w:r>
        <w:t xml:space="preserve">had no idea how to get there. He </w:t>
      </w:r>
      <w:r w:rsidR="003B30A3">
        <w:t>did not have the resources to get there</w:t>
      </w:r>
      <w:r>
        <w:t>, and when he found out it was a Protestant area</w:t>
      </w:r>
      <w:r w:rsidR="005C08CB">
        <w:t>,</w:t>
      </w:r>
      <w:r>
        <w:t xml:space="preserve"> and he is from a Catholic community, he said, “There is no way I am going there</w:t>
      </w:r>
      <w:r w:rsidR="00C20151">
        <w:t>.</w:t>
      </w:r>
      <w:r>
        <w:t>”</w:t>
      </w:r>
      <w:r w:rsidR="003B30A3">
        <w:t xml:space="preserve"> </w:t>
      </w:r>
      <w:r w:rsidR="008748E7">
        <w:t>Because he did not turn up</w:t>
      </w:r>
      <w:r>
        <w:t xml:space="preserve"> for his physio appointment, </w:t>
      </w:r>
      <w:r w:rsidR="008748E7">
        <w:t xml:space="preserve">he was taken off the service, and that was a very important follow-up for him. </w:t>
      </w:r>
    </w:p>
    <w:p w:rsidR="008748E7" w:rsidP="007C1461">
      <w:pPr>
        <w:pStyle w:val="Answer"/>
      </w:pPr>
      <w:r>
        <w:t xml:space="preserve">We would argue that he </w:t>
      </w:r>
      <w:r w:rsidR="005C08CB">
        <w:t xml:space="preserve">could </w:t>
      </w:r>
      <w:r w:rsidR="00431A00">
        <w:t xml:space="preserve">have </w:t>
      </w:r>
      <w:r>
        <w:t>a place of trust and a person of trust in the local youth centre</w:t>
      </w:r>
      <w:r w:rsidR="00431A00">
        <w:t>. O</w:t>
      </w:r>
      <w:r w:rsidR="00175646">
        <w:t>ften</w:t>
      </w:r>
      <w:r w:rsidR="00431A00">
        <w:t xml:space="preserve">, </w:t>
      </w:r>
      <w:r w:rsidR="00175646">
        <w:t xml:space="preserve">in the local youth centres, the </w:t>
      </w:r>
      <w:r>
        <w:t xml:space="preserve">paramilitaries know they cannot cross the door. They have a </w:t>
      </w:r>
      <w:r w:rsidR="00175646">
        <w:t xml:space="preserve">very </w:t>
      </w:r>
      <w:r>
        <w:t>clear understanding</w:t>
      </w:r>
      <w:r w:rsidR="00175646">
        <w:t xml:space="preserve"> that that is not to happen. Why can the physio not go to them? </w:t>
      </w:r>
      <w:r>
        <w:t xml:space="preserve">There are things </w:t>
      </w:r>
      <w:r w:rsidR="00175646">
        <w:t>like that that are not terribly costly</w:t>
      </w:r>
      <w:r w:rsidR="00431A00">
        <w:t xml:space="preserve"> </w:t>
      </w:r>
      <w:r w:rsidR="00254CC4">
        <w:t>but are based around understanding</w:t>
      </w:r>
      <w:r w:rsidR="00431A00">
        <w:t xml:space="preserve">. </w:t>
      </w:r>
      <w:r w:rsidR="00951E02">
        <w:t xml:space="preserve">Those </w:t>
      </w:r>
      <w:r w:rsidR="00254CC4">
        <w:t xml:space="preserve">who </w:t>
      </w:r>
      <w:r w:rsidR="00951E02">
        <w:t xml:space="preserve">have </w:t>
      </w:r>
      <w:r w:rsidR="00254CC4">
        <w:t xml:space="preserve">been through this </w:t>
      </w:r>
      <w:r>
        <w:t>are probably the most likely people not to turn up</w:t>
      </w:r>
      <w:r w:rsidR="00254CC4">
        <w:t xml:space="preserve"> for an appointment</w:t>
      </w:r>
      <w:r>
        <w:t xml:space="preserve">. </w:t>
      </w:r>
      <w:r w:rsidR="00254CC4">
        <w:t xml:space="preserve">If we know that at the time, </w:t>
      </w:r>
      <w:r w:rsidR="00951E02">
        <w:t>w</w:t>
      </w:r>
      <w:r>
        <w:t xml:space="preserve">hy can we not </w:t>
      </w:r>
      <w:r w:rsidR="00254CC4">
        <w:t xml:space="preserve">start </w:t>
      </w:r>
      <w:r>
        <w:t>reengineer</w:t>
      </w:r>
      <w:r w:rsidR="00254CC4">
        <w:t xml:space="preserve">ing </w:t>
      </w:r>
      <w:r>
        <w:t>the systems</w:t>
      </w:r>
      <w:r w:rsidR="00254CC4">
        <w:t xml:space="preserve"> so that we give them the support they need</w:t>
      </w:r>
      <w:r>
        <w:t>?</w:t>
      </w:r>
    </w:p>
    <w:p w:rsidR="00DC673A" w:rsidP="00C04355">
      <w:pPr>
        <w:pStyle w:val="Remark"/>
      </w:pPr>
      <w:sdt>
        <w:sdtPr>
          <w:alias w:val="Member"/>
          <w:tag w:val="&lt;Member mnisId='4494' dodsId='72275'&gt;"/>
          <w:id w:val="1582328531"/>
          <w:placeholder>
            <w:docPart w:val="DefaultPlaceholder_-1854013440"/>
          </w:placeholder>
          <w:richText/>
        </w:sdtPr>
        <w:sdtContent>
          <w:r w:rsidRPr="008748E7" w:rsidR="008748E7">
            <w:rPr>
              <w:b/>
            </w:rPr>
            <w:t>Chair:</w:t>
          </w:r>
        </w:sdtContent>
      </w:sdt>
      <w:r w:rsidR="008748E7">
        <w:t xml:space="preserve"> </w:t>
      </w:r>
      <w:r w:rsidR="00254CC4">
        <w:t xml:space="preserve">That is a point to be considered. </w:t>
      </w:r>
      <w:r w:rsidR="00B3148D">
        <w:t xml:space="preserve">I </w:t>
      </w:r>
      <w:r w:rsidR="00254CC4">
        <w:t>find this topic so fascinating that I can dilate on it for hours, much to the frustration of colleagues who are chomping at the bit to get in</w:t>
      </w:r>
      <w:r w:rsidR="00B3148D">
        <w:t>.</w:t>
      </w:r>
      <w:r w:rsidR="005C08CB">
        <w:t xml:space="preserve"> I am now going to shut up.</w:t>
      </w:r>
    </w:p>
    <w:p w:rsidR="003B30A3" w:rsidP="00B3148D">
      <w:pPr>
        <w:pStyle w:val="Question"/>
      </w:pPr>
      <w:sdt>
        <w:sdtPr>
          <w:alias w:val="Member"/>
          <w:tag w:val="&lt;Member mnisId='4857' dodsId='121545'&gt;"/>
          <w:id w:val="-1135787287"/>
          <w:placeholder>
            <w:docPart w:val="DefaultPlaceholder_-1854013440"/>
          </w:placeholder>
          <w:richText/>
        </w:sdtPr>
        <w:sdtContent>
          <w:r w:rsidRPr="00B3148D" w:rsidR="00B3148D">
            <w:rPr>
              <w:b/>
            </w:rPr>
            <w:t>Carla Lockhart:</w:t>
          </w:r>
        </w:sdtContent>
      </w:sdt>
      <w:r w:rsidR="00B3148D">
        <w:t xml:space="preserve"> </w:t>
      </w:r>
      <w:r w:rsidR="007678A0">
        <w:t xml:space="preserve">This is a very quick point in relation to youth services. </w:t>
      </w:r>
      <w:r w:rsidR="00B3148D">
        <w:t xml:space="preserve">I note </w:t>
      </w:r>
      <w:r w:rsidR="007678A0">
        <w:t xml:space="preserve">that </w:t>
      </w:r>
      <w:r w:rsidR="00B3148D">
        <w:t xml:space="preserve">you have </w:t>
      </w:r>
      <w:r w:rsidR="007678A0">
        <w:t xml:space="preserve">a number of </w:t>
      </w:r>
      <w:r w:rsidR="00B3148D">
        <w:t>church representatives</w:t>
      </w:r>
      <w:r w:rsidR="007678A0">
        <w:t xml:space="preserve"> in your group. </w:t>
      </w:r>
      <w:r w:rsidR="00645498">
        <w:t>D</w:t>
      </w:r>
      <w:r w:rsidR="007678A0">
        <w:t xml:space="preserve">o </w:t>
      </w:r>
      <w:r w:rsidR="00B3148D">
        <w:t xml:space="preserve">you find that that role is </w:t>
      </w:r>
      <w:r w:rsidR="007678A0">
        <w:t xml:space="preserve">still </w:t>
      </w:r>
      <w:r w:rsidR="00B3148D">
        <w:t>very strong</w:t>
      </w:r>
      <w:r w:rsidR="00645498">
        <w:t>?</w:t>
      </w:r>
      <w:r w:rsidR="00B3148D">
        <w:t xml:space="preserve"> </w:t>
      </w:r>
      <w:r w:rsidR="00645498">
        <w:t>C</w:t>
      </w:r>
      <w:r w:rsidR="00B3148D">
        <w:t>ould it be bolstered to support youth services?</w:t>
      </w:r>
      <w:r w:rsidR="007678A0">
        <w:t xml:space="preserve"> </w:t>
      </w:r>
      <w:r w:rsidR="005C08CB">
        <w:t xml:space="preserve">The </w:t>
      </w:r>
      <w:r w:rsidR="00B3148D">
        <w:t xml:space="preserve">church still </w:t>
      </w:r>
      <w:r w:rsidR="00645498">
        <w:t xml:space="preserve">very much </w:t>
      </w:r>
      <w:r w:rsidR="00B3148D">
        <w:t xml:space="preserve">has a place within Northern Ireland and can do </w:t>
      </w:r>
      <w:r w:rsidR="007678A0">
        <w:t xml:space="preserve">really </w:t>
      </w:r>
      <w:r w:rsidR="00B3148D">
        <w:t xml:space="preserve">good work </w:t>
      </w:r>
      <w:r w:rsidR="005C08CB">
        <w:t>among</w:t>
      </w:r>
      <w:r w:rsidR="00B3148D">
        <w:t xml:space="preserve"> communities. </w:t>
      </w:r>
      <w:r w:rsidR="007678A0">
        <w:t xml:space="preserve">I am just keen </w:t>
      </w:r>
      <w:r w:rsidR="007678A0">
        <w:t xml:space="preserve">to understand </w:t>
      </w:r>
      <w:r w:rsidR="005C08CB">
        <w:t>whether</w:t>
      </w:r>
      <w:r w:rsidR="007678A0">
        <w:t xml:space="preserve"> that should be bolstered and funded</w:t>
      </w:r>
      <w:r w:rsidR="005615C9">
        <w:t xml:space="preserve"> so that the church can help</w:t>
      </w:r>
      <w:r w:rsidR="00C231F1">
        <w:t>.</w:t>
      </w:r>
    </w:p>
    <w:p w:rsidR="00C231F1" w:rsidP="00CA0A91">
      <w:pPr>
        <w:pStyle w:val="Answer"/>
      </w:pPr>
      <w:sdt>
        <w:sdtPr>
          <w:alias w:val="Witness"/>
          <w:id w:val="-765916342"/>
          <w:placeholder>
            <w:docPart w:val="DefaultPlaceholder_-1854013440"/>
          </w:placeholder>
          <w:richText/>
        </w:sdtPr>
        <w:sdtContent>
          <w:r w:rsidRPr="00974892" w:rsidR="00974892">
            <w:rPr>
              <w:b/>
              <w:bCs/>
              <w:i/>
              <w:iCs/>
            </w:rPr>
            <w:t>Paul Smyth:</w:t>
          </w:r>
          <w:r w:rsidRPr="00CA0A91" w:rsidR="00CA0A91">
            <w:rPr>
              <w:b/>
            </w:rPr>
            <w:t xml:space="preserve"> </w:t>
          </w:r>
        </w:sdtContent>
      </w:sdt>
      <w:r w:rsidR="005615C9">
        <w:t>First of all, I should say that t</w:t>
      </w:r>
      <w:r w:rsidR="00CA0A91">
        <w:t xml:space="preserve">he representatives </w:t>
      </w:r>
      <w:r w:rsidR="005615C9">
        <w:t xml:space="preserve">in our group are there in an </w:t>
      </w:r>
      <w:r w:rsidR="00CA0A91">
        <w:t>individual capacity. They are not representing the church</w:t>
      </w:r>
      <w:r w:rsidR="005615C9">
        <w:t xml:space="preserve">es, </w:t>
      </w:r>
      <w:r w:rsidR="00BE6E5D">
        <w:t>or they might not be able to say the things that they do say</w:t>
      </w:r>
      <w:r w:rsidR="00CA0A91">
        <w:t>. Church-bas</w:t>
      </w:r>
      <w:r w:rsidR="00A35869">
        <w:t>e</w:t>
      </w:r>
      <w:r w:rsidR="00CA0A91">
        <w:t xml:space="preserve">d youth work can be </w:t>
      </w:r>
      <w:r w:rsidR="00BE6E5D">
        <w:t xml:space="preserve">really </w:t>
      </w:r>
      <w:r w:rsidR="00CA0A91">
        <w:t>effective</w:t>
      </w:r>
      <w:r w:rsidR="00BE6E5D">
        <w:t xml:space="preserve"> for some young people</w:t>
      </w:r>
      <w:r w:rsidR="00CA0A91">
        <w:t xml:space="preserve">, but there are also young people for whom it is the last place they would go. </w:t>
      </w:r>
      <w:r w:rsidR="00BE6E5D">
        <w:t xml:space="preserve">It depends. </w:t>
      </w:r>
    </w:p>
    <w:p w:rsidR="003E4531" w:rsidP="00CA0A91">
      <w:pPr>
        <w:pStyle w:val="Answer"/>
      </w:pPr>
      <w:r>
        <w:t xml:space="preserve">I know </w:t>
      </w:r>
      <w:r w:rsidR="00C231F1">
        <w:t xml:space="preserve">that </w:t>
      </w:r>
      <w:r>
        <w:t xml:space="preserve">in your constituency, for example, the YMCA </w:t>
      </w:r>
      <w:r w:rsidR="005C08CB">
        <w:t>is</w:t>
      </w:r>
      <w:r>
        <w:t xml:space="preserve"> brilliant</w:t>
      </w:r>
      <w:r w:rsidR="00C231F1">
        <w:t>.</w:t>
      </w:r>
      <w:r>
        <w:t xml:space="preserve"> I was out with them last summer. They were going round the bonfires in Portadown and keeping young people safe. </w:t>
      </w:r>
      <w:r w:rsidR="00A35869">
        <w:t xml:space="preserve">Some groups have </w:t>
      </w:r>
      <w:r w:rsidR="005C08CB">
        <w:t>that</w:t>
      </w:r>
      <w:r w:rsidR="00A35869">
        <w:t xml:space="preserve"> grassroots engagement; other</w:t>
      </w:r>
      <w:r>
        <w:t xml:space="preserve"> groups </w:t>
      </w:r>
      <w:r w:rsidR="00A35869">
        <w:t xml:space="preserve">seem </w:t>
      </w:r>
      <w:r>
        <w:t xml:space="preserve">to be a little </w:t>
      </w:r>
      <w:r w:rsidR="00A35869">
        <w:t xml:space="preserve">more detached from young people in </w:t>
      </w:r>
      <w:r>
        <w:t xml:space="preserve">the </w:t>
      </w:r>
      <w:r w:rsidR="00A35869">
        <w:t>communities</w:t>
      </w:r>
      <w:r>
        <w:t>. I</w:t>
      </w:r>
      <w:r>
        <w:t>t varies a lot from place to place, but</w:t>
      </w:r>
      <w:r w:rsidR="005C08CB">
        <w:t>,</w:t>
      </w:r>
      <w:r>
        <w:t xml:space="preserve"> </w:t>
      </w:r>
      <w:r w:rsidR="00C231F1">
        <w:t xml:space="preserve">if </w:t>
      </w:r>
      <w:r w:rsidR="00A35869">
        <w:t xml:space="preserve">there are people </w:t>
      </w:r>
      <w:r w:rsidR="00C231F1">
        <w:t xml:space="preserve">who </w:t>
      </w:r>
      <w:r w:rsidR="00A35869">
        <w:t xml:space="preserve">young people invest trust in, that is where </w:t>
      </w:r>
      <w:r>
        <w:t xml:space="preserve">the </w:t>
      </w:r>
      <w:r w:rsidR="00A35869">
        <w:t>resources should be going</w:t>
      </w:r>
      <w:r>
        <w:t>, whether it is a church-based programme or some other kind of programme</w:t>
      </w:r>
      <w:r w:rsidR="00A35869">
        <w:t xml:space="preserve">. </w:t>
      </w:r>
    </w:p>
    <w:p w:rsidR="007E1070" w:rsidP="00CA0A91">
      <w:pPr>
        <w:pStyle w:val="Answer"/>
      </w:pPr>
      <w:r>
        <w:t xml:space="preserve">We </w:t>
      </w:r>
      <w:r w:rsidR="00BE6E5D">
        <w:t xml:space="preserve">need to better skill youth workers for doing this kind of work, because </w:t>
      </w:r>
      <w:r w:rsidR="003E4531">
        <w:t>n</w:t>
      </w:r>
      <w:r>
        <w:t xml:space="preserve">ot all youth workers are willing to do </w:t>
      </w:r>
      <w:r>
        <w:t>it</w:t>
      </w:r>
      <w:r w:rsidR="00BE6E5D">
        <w:t xml:space="preserve"> or to challenge these groups</w:t>
      </w:r>
      <w:r>
        <w:t>. We need to be looking at how we support people to do that work.</w:t>
      </w:r>
      <w:r w:rsidR="00BE6E5D">
        <w:t xml:space="preserve"> To be fair, the </w:t>
      </w:r>
      <w:r w:rsidR="007A75F7">
        <w:t>E</w:t>
      </w:r>
      <w:r w:rsidR="00BE6E5D">
        <w:t xml:space="preserve">ducation </w:t>
      </w:r>
      <w:r w:rsidR="007A75F7">
        <w:t>A</w:t>
      </w:r>
      <w:r w:rsidR="00BE6E5D">
        <w:t xml:space="preserve">uthority </w:t>
      </w:r>
      <w:r w:rsidR="007A75F7">
        <w:t xml:space="preserve">Youth Service </w:t>
      </w:r>
      <w:r w:rsidR="00BE6E5D">
        <w:t xml:space="preserve">has been the one public agency in the </w:t>
      </w:r>
      <w:r>
        <w:t xml:space="preserve">tackling paramilitarism </w:t>
      </w:r>
      <w:r w:rsidR="00BE6E5D">
        <w:t xml:space="preserve">programme that </w:t>
      </w:r>
      <w:r w:rsidR="00105955">
        <w:t>has</w:t>
      </w:r>
      <w:r w:rsidR="00BE6E5D">
        <w:t xml:space="preserve"> </w:t>
      </w:r>
      <w:r w:rsidR="00105955">
        <w:t xml:space="preserve">really </w:t>
      </w:r>
      <w:r w:rsidR="00BE6E5D">
        <w:t xml:space="preserve">gone out of </w:t>
      </w:r>
      <w:r w:rsidR="00105955">
        <w:t xml:space="preserve">its </w:t>
      </w:r>
      <w:r w:rsidR="00BE6E5D">
        <w:t>way to think about how we support vulnerable young people</w:t>
      </w:r>
      <w:r w:rsidR="00105955">
        <w:t>. I</w:t>
      </w:r>
      <w:r w:rsidR="00BE6E5D">
        <w:t xml:space="preserve">ronically, </w:t>
      </w:r>
      <w:r w:rsidR="00105955">
        <w:t xml:space="preserve">it is the </w:t>
      </w:r>
      <w:r w:rsidR="00BE6E5D">
        <w:t>same group that is now cutting a lot of the frontline services.</w:t>
      </w:r>
    </w:p>
    <w:p w:rsidR="00255B94" w:rsidP="00157C5A">
      <w:pPr>
        <w:pStyle w:val="Remark"/>
      </w:pPr>
      <w:sdt>
        <w:sdtPr>
          <w:alias w:val="Member"/>
          <w:tag w:val="&lt;Member mnisId='4857' dodsId='121545'&gt;"/>
          <w:id w:val="1268579233"/>
          <w:placeholder>
            <w:docPart w:val="DefaultPlaceholder_-1854013440"/>
          </w:placeholder>
          <w:richText/>
        </w:sdtPr>
        <w:sdtContent>
          <w:r w:rsidRPr="007E1070" w:rsidR="007E1070">
            <w:rPr>
              <w:b/>
            </w:rPr>
            <w:t>Carla Lockhart:</w:t>
          </w:r>
        </w:sdtContent>
      </w:sdt>
      <w:r w:rsidR="007E1070">
        <w:t xml:space="preserve"> </w:t>
      </w:r>
      <w:r w:rsidR="00BE6E5D">
        <w:t>Yes, and herein lies the point. If our statutory body is cutting, i</w:t>
      </w:r>
      <w:r>
        <w:t>t is often left on the shoulders of voluntary</w:t>
      </w:r>
      <w:r w:rsidR="00105955">
        <w:t xml:space="preserve"> bodies</w:t>
      </w:r>
      <w:r>
        <w:t xml:space="preserve">. </w:t>
      </w:r>
      <w:r w:rsidR="00157C5A">
        <w:t>In terms of youth service, w</w:t>
      </w:r>
      <w:r w:rsidR="00BE6E5D">
        <w:t xml:space="preserve">hat bigger organisation of volunteers is </w:t>
      </w:r>
      <w:r w:rsidR="00157C5A">
        <w:t xml:space="preserve">there than </w:t>
      </w:r>
      <w:r w:rsidR="00BE6E5D">
        <w:t>the church? There is definitely some work that could be done around that.</w:t>
      </w:r>
    </w:p>
    <w:p w:rsidR="00CA0A91" w:rsidP="00255B94">
      <w:pPr>
        <w:pStyle w:val="Question"/>
      </w:pPr>
      <w:sdt>
        <w:sdtPr>
          <w:alias w:val="Member"/>
          <w:tag w:val="&lt;Member mnisId='4753' dodsId='113386'&gt;"/>
          <w:id w:val="262353937"/>
          <w:placeholder>
            <w:docPart w:val="DefaultPlaceholder_-1854013440"/>
          </w:placeholder>
          <w:richText/>
        </w:sdtPr>
        <w:sdtContent>
          <w:r w:rsidRPr="00255B94" w:rsidR="00255B94">
            <w:rPr>
              <w:b/>
            </w:rPr>
            <w:t>Mary Kelly Foy:</w:t>
          </w:r>
        </w:sdtContent>
      </w:sdt>
      <w:r w:rsidR="00255B94">
        <w:t xml:space="preserve"> </w:t>
      </w:r>
      <w:r w:rsidR="005C08CB">
        <w:t xml:space="preserve">Good morning. </w:t>
      </w:r>
      <w:r w:rsidR="00BE6E5D">
        <w:t xml:space="preserve">I </w:t>
      </w:r>
      <w:r w:rsidR="005C08CB">
        <w:t>am also</w:t>
      </w:r>
      <w:r w:rsidR="00BE6E5D">
        <w:t xml:space="preserve"> fascinated by </w:t>
      </w:r>
      <w:r w:rsidR="00157C5A">
        <w:t>this</w:t>
      </w:r>
      <w:r w:rsidR="00BE6E5D">
        <w:t xml:space="preserve"> whole issue. When we went to visit Northern Ireland just a few weeks ago, it was </w:t>
      </w:r>
      <w:r w:rsidR="006E1ED0">
        <w:t>fascinating</w:t>
      </w:r>
      <w:r w:rsidR="00157C5A">
        <w:t>. Some</w:t>
      </w:r>
      <w:r w:rsidR="006E1ED0">
        <w:t xml:space="preserve"> </w:t>
      </w:r>
      <w:r w:rsidR="00857686">
        <w:t>of the things that I had been unaware of were</w:t>
      </w:r>
      <w:r w:rsidR="006E1ED0">
        <w:t xml:space="preserve"> </w:t>
      </w:r>
      <w:r w:rsidR="00157C5A">
        <w:t>eye</w:t>
      </w:r>
      <w:r w:rsidR="00857686">
        <w:t>-</w:t>
      </w:r>
      <w:r w:rsidR="00157C5A">
        <w:t>wateringly</w:t>
      </w:r>
      <w:r w:rsidR="00BE6E5D">
        <w:t xml:space="preserve"> </w:t>
      </w:r>
      <w:r w:rsidR="006E1ED0">
        <w:t xml:space="preserve">shocking, but we also </w:t>
      </w:r>
      <w:r w:rsidR="003344E8">
        <w:t xml:space="preserve">saw </w:t>
      </w:r>
      <w:r w:rsidR="006E1ED0">
        <w:t xml:space="preserve">so many wonderful groups doing </w:t>
      </w:r>
      <w:r w:rsidR="003344E8">
        <w:t xml:space="preserve">that </w:t>
      </w:r>
      <w:r w:rsidR="006E1ED0">
        <w:t>community engagement</w:t>
      </w:r>
      <w:r w:rsidR="00857686">
        <w:t xml:space="preserve">, </w:t>
      </w:r>
      <w:r w:rsidR="006E1ED0">
        <w:t xml:space="preserve">and the programmes </w:t>
      </w:r>
      <w:r w:rsidR="003344E8">
        <w:t xml:space="preserve">that </w:t>
      </w:r>
      <w:r w:rsidR="006E1ED0">
        <w:t>they have to divert</w:t>
      </w:r>
      <w:r w:rsidR="003344E8">
        <w:t xml:space="preserve"> </w:t>
      </w:r>
      <w:r w:rsidR="006E1ED0">
        <w:t>people</w:t>
      </w:r>
      <w:r w:rsidR="003344E8">
        <w:t xml:space="preserve">, especially young people, </w:t>
      </w:r>
      <w:r w:rsidR="006E1ED0">
        <w:t xml:space="preserve">away from </w:t>
      </w:r>
      <w:r w:rsidR="003344E8">
        <w:t xml:space="preserve">the </w:t>
      </w:r>
      <w:r w:rsidR="006E1ED0">
        <w:t xml:space="preserve">paramilitary groups. </w:t>
      </w:r>
      <w:r w:rsidR="003344E8">
        <w:t>One fascinating thing</w:t>
      </w:r>
      <w:r w:rsidR="00857686">
        <w:t xml:space="preserve"> </w:t>
      </w:r>
      <w:r w:rsidR="003344E8">
        <w:t>was t</w:t>
      </w:r>
      <w:r w:rsidR="006E1ED0">
        <w:t xml:space="preserve">he way they led the programme based on </w:t>
      </w:r>
      <w:r w:rsidR="003344E8">
        <w:t xml:space="preserve">a </w:t>
      </w:r>
      <w:r w:rsidR="006E1ED0">
        <w:t>public health approach, seeing violence as a virus.</w:t>
      </w:r>
      <w:r w:rsidR="003344E8">
        <w:t xml:space="preserve"> </w:t>
      </w:r>
      <w:r w:rsidR="00857686">
        <w:t xml:space="preserve">Doing it that way was </w:t>
      </w:r>
      <w:r w:rsidR="005C524F">
        <w:t>genius</w:t>
      </w:r>
      <w:r w:rsidR="005065F0">
        <w:t>—</w:t>
      </w:r>
      <w:r w:rsidR="005C524F">
        <w:t>look</w:t>
      </w:r>
      <w:r w:rsidR="00F10F03">
        <w:t xml:space="preserve">ing </w:t>
      </w:r>
      <w:r w:rsidR="005C524F">
        <w:t>at trauma and mental health</w:t>
      </w:r>
      <w:r w:rsidR="005C08CB">
        <w:t>,</w:t>
      </w:r>
      <w:r w:rsidR="005C524F">
        <w:t xml:space="preserve"> and </w:t>
      </w:r>
      <w:r w:rsidR="00F10F03">
        <w:t xml:space="preserve">using </w:t>
      </w:r>
      <w:r w:rsidR="005C524F">
        <w:t xml:space="preserve">that as the basis of </w:t>
      </w:r>
      <w:r w:rsidR="00F10F03">
        <w:t>a</w:t>
      </w:r>
      <w:r w:rsidR="005C524F">
        <w:t xml:space="preserve"> programme.</w:t>
      </w:r>
      <w:r w:rsidR="006E1ED0">
        <w:t xml:space="preserve"> </w:t>
      </w:r>
    </w:p>
    <w:p w:rsidR="00423DC7" w:rsidP="00423DC7">
      <w:pPr>
        <w:pStyle w:val="QuestionCont"/>
      </w:pPr>
      <w:r>
        <w:t xml:space="preserve">My question is a </w:t>
      </w:r>
      <w:r w:rsidR="005C524F">
        <w:t xml:space="preserve">little </w:t>
      </w:r>
      <w:r>
        <w:t>bit drier than that. How do you think the UK and Irish Government</w:t>
      </w:r>
      <w:r w:rsidR="005C524F">
        <w:t>s</w:t>
      </w:r>
      <w:r>
        <w:t xml:space="preserve"> can better support a</w:t>
      </w:r>
      <w:r w:rsidR="005C524F">
        <w:t xml:space="preserve">ny </w:t>
      </w:r>
      <w:r w:rsidR="00F10F03">
        <w:t>newly formed</w:t>
      </w:r>
      <w:r>
        <w:t xml:space="preserve"> </w:t>
      </w:r>
      <w:r w:rsidR="005C08CB">
        <w:t>Executive</w:t>
      </w:r>
      <w:r>
        <w:t xml:space="preserve"> to take action against these groups?</w:t>
      </w:r>
    </w:p>
    <w:p w:rsidR="0026615E" w:rsidP="00423DC7">
      <w:pPr>
        <w:pStyle w:val="Answer"/>
      </w:pPr>
      <w:sdt>
        <w:sdtPr>
          <w:alias w:val="Witness"/>
          <w:id w:val="893308241"/>
          <w:placeholder>
            <w:docPart w:val="DefaultPlaceholder_-1854013440"/>
          </w:placeholder>
          <w:richText/>
        </w:sdtPr>
        <w:sdtContent>
          <w:r w:rsidRPr="00974892" w:rsidR="00974892">
            <w:rPr>
              <w:b/>
              <w:bCs/>
              <w:i/>
              <w:iCs/>
            </w:rPr>
            <w:t>Megan Phair:</w:t>
          </w:r>
          <w:r w:rsidRPr="00423DC7" w:rsidR="00423DC7">
            <w:rPr>
              <w:b/>
            </w:rPr>
            <w:t xml:space="preserve"> </w:t>
          </w:r>
        </w:sdtContent>
      </w:sdt>
      <w:r w:rsidR="00F10F03">
        <w:t xml:space="preserve">We have said it, so I sound like a broken record. </w:t>
      </w:r>
      <w:r w:rsidR="00423DC7">
        <w:t>The big thing</w:t>
      </w:r>
      <w:r w:rsidR="005C524F">
        <w:t xml:space="preserve"> </w:t>
      </w:r>
      <w:r w:rsidR="00423DC7">
        <w:t xml:space="preserve">is to fund </w:t>
      </w:r>
      <w:r w:rsidR="005C524F">
        <w:t xml:space="preserve">this great youth </w:t>
      </w:r>
      <w:r w:rsidR="00423DC7">
        <w:t xml:space="preserve">work that is happening. </w:t>
      </w:r>
      <w:r w:rsidR="005C524F">
        <w:t>If you think about being a young person growing up with this conflict architecture everywhere</w:t>
      </w:r>
      <w:r>
        <w:t xml:space="preserve"> and </w:t>
      </w:r>
      <w:r w:rsidR="005C08CB">
        <w:t>with</w:t>
      </w:r>
      <w:r w:rsidR="005C524F">
        <w:t xml:space="preserve"> society </w:t>
      </w:r>
      <w:r w:rsidR="005C08CB">
        <w:t xml:space="preserve">being </w:t>
      </w:r>
      <w:r w:rsidR="005C524F">
        <w:t xml:space="preserve">divided, </w:t>
      </w:r>
      <w:r>
        <w:t>t</w:t>
      </w:r>
      <w:r w:rsidR="00A25325">
        <w:t xml:space="preserve">hey are looking for civic leadership rather than </w:t>
      </w:r>
      <w:r w:rsidR="005C524F">
        <w:t xml:space="preserve">actual </w:t>
      </w:r>
      <w:r w:rsidR="00A25325">
        <w:t>leadership within Government</w:t>
      </w:r>
      <w:r w:rsidR="005C524F">
        <w:t xml:space="preserve"> because of the lack of an </w:t>
      </w:r>
      <w:r w:rsidR="005C08CB">
        <w:t>Executive</w:t>
      </w:r>
      <w:r w:rsidR="00A25325">
        <w:t xml:space="preserve">. </w:t>
      </w:r>
      <w:r w:rsidR="005C524F">
        <w:t xml:space="preserve">Who plugs those gaps? </w:t>
      </w:r>
      <w:r w:rsidR="00A25325">
        <w:t xml:space="preserve">The gaps are sometimes plugged by paramilitaries. </w:t>
      </w:r>
      <w:r w:rsidR="005C524F">
        <w:t>They are the role models in communities</w:t>
      </w:r>
      <w:r>
        <w:t>.</w:t>
      </w:r>
    </w:p>
    <w:p w:rsidR="00BC4B4E" w:rsidP="00423DC7">
      <w:pPr>
        <w:pStyle w:val="Answer"/>
      </w:pPr>
      <w:r>
        <w:t>S</w:t>
      </w:r>
      <w:r w:rsidR="005C524F">
        <w:t>ome young people go down the path of see</w:t>
      </w:r>
      <w:r>
        <w:t xml:space="preserve">ing a </w:t>
      </w:r>
      <w:r w:rsidR="005C524F">
        <w:t xml:space="preserve">youth worker as their role model and the </w:t>
      </w:r>
      <w:r w:rsidR="008D149B">
        <w:t xml:space="preserve">person </w:t>
      </w:r>
      <w:r w:rsidR="005C524F">
        <w:t>they aspire to be like</w:t>
      </w:r>
      <w:r w:rsidR="008D149B">
        <w:t>. P</w:t>
      </w:r>
      <w:r w:rsidR="005C524F">
        <w:t>eople like Stephen in our group support young people and work through that</w:t>
      </w:r>
      <w:r w:rsidR="008D149B">
        <w:t xml:space="preserve"> </w:t>
      </w:r>
      <w:r w:rsidR="005C524F">
        <w:t>but</w:t>
      </w:r>
      <w:r w:rsidR="008D149B">
        <w:t>, as Paul has said, w</w:t>
      </w:r>
      <w:r w:rsidR="00B1386C">
        <w:t>e need to be thinking about</w:t>
      </w:r>
      <w:r w:rsidR="008D149B">
        <w:t xml:space="preserve"> </w:t>
      </w:r>
      <w:r w:rsidR="00B1386C">
        <w:t>long-term solutions for these issues</w:t>
      </w:r>
      <w:r w:rsidR="008D149B">
        <w:t xml:space="preserve"> and </w:t>
      </w:r>
      <w:r w:rsidR="005C524F">
        <w:t>long-term funding strategies</w:t>
      </w:r>
      <w:r w:rsidR="00B1386C">
        <w:t xml:space="preserve">. </w:t>
      </w:r>
      <w:r w:rsidR="005C524F">
        <w:t xml:space="preserve">We need to think about </w:t>
      </w:r>
      <w:r w:rsidR="008D149B">
        <w:t>h</w:t>
      </w:r>
      <w:r w:rsidR="00B1386C">
        <w:t xml:space="preserve">ow </w:t>
      </w:r>
      <w:r>
        <w:t xml:space="preserve">to </w:t>
      </w:r>
      <w:r w:rsidR="00B1386C">
        <w:t>tackle this and prosecute people</w:t>
      </w:r>
      <w:r w:rsidR="00AD74A2">
        <w:t xml:space="preserve"> who are exploiting children and young people</w:t>
      </w:r>
      <w:r>
        <w:t xml:space="preserve">. We need to </w:t>
      </w:r>
      <w:r w:rsidR="00AD74A2">
        <w:t>have a strategic plan around that</w:t>
      </w:r>
      <w:r>
        <w:t xml:space="preserve">, not being afraid to </w:t>
      </w:r>
      <w:r w:rsidR="00AD74A2">
        <w:t xml:space="preserve">use language like </w:t>
      </w:r>
      <w:r>
        <w:t>“</w:t>
      </w:r>
      <w:r w:rsidR="00AD74A2">
        <w:t>exploitation of young people</w:t>
      </w:r>
      <w:r>
        <w:t>” and</w:t>
      </w:r>
      <w:r w:rsidR="00AD74A2">
        <w:t xml:space="preserve"> </w:t>
      </w:r>
      <w:r>
        <w:t>“</w:t>
      </w:r>
      <w:r w:rsidR="00AD74A2">
        <w:t>child abuse</w:t>
      </w:r>
      <w:r>
        <w:t xml:space="preserve">”. </w:t>
      </w:r>
      <w:r w:rsidR="00B1386C">
        <w:t xml:space="preserve">We need a definition for child criminal exploitation. </w:t>
      </w:r>
      <w:r w:rsidR="00AD74A2">
        <w:t xml:space="preserve">There is not one yet. </w:t>
      </w:r>
    </w:p>
    <w:p w:rsidR="00671CF2" w:rsidP="00423DC7">
      <w:pPr>
        <w:pStyle w:val="Answer"/>
      </w:pPr>
      <w:r>
        <w:t>We need to utilise the national referral mechanism. There has never been a boy from Northern Ireland referred to the NRM</w:t>
      </w:r>
      <w:r>
        <w:t xml:space="preserve">. </w:t>
      </w:r>
      <w:r w:rsidR="00B1386C">
        <w:t>We know that boys are being exploited in our country. There was one person</w:t>
      </w:r>
      <w:r>
        <w:t xml:space="preserve">, a girl, who was </w:t>
      </w:r>
      <w:r w:rsidR="00B1386C">
        <w:t>referred in 2022</w:t>
      </w:r>
      <w:r w:rsidR="001461F1">
        <w:t>, but there has never been a boy</w:t>
      </w:r>
      <w:r>
        <w:t xml:space="preserve"> referred</w:t>
      </w:r>
      <w:r w:rsidR="00B1386C">
        <w:t>. These paramilitaries are exploiting</w:t>
      </w:r>
      <w:r w:rsidR="005C08CB">
        <w:t>,</w:t>
      </w:r>
      <w:r w:rsidR="00B1386C">
        <w:t xml:space="preserve"> </w:t>
      </w:r>
      <w:r w:rsidR="005C08CB">
        <w:t xml:space="preserve">trafficking </w:t>
      </w:r>
      <w:r w:rsidR="001461F1">
        <w:t xml:space="preserve">and using </w:t>
      </w:r>
      <w:r w:rsidR="00B1386C">
        <w:t>young boys for that purpose.</w:t>
      </w:r>
      <w:r w:rsidR="005F03F7">
        <w:t xml:space="preserve"> </w:t>
      </w:r>
    </w:p>
    <w:p w:rsidR="005F03F7" w:rsidP="00423DC7">
      <w:pPr>
        <w:pStyle w:val="Answer"/>
      </w:pPr>
      <w:r>
        <w:t>If we look at the stats compared to England, Wales and Scotland, there are over 5,000 young people in the NRM this past year</w:t>
      </w:r>
      <w:r w:rsidR="0043069C">
        <w:t xml:space="preserve"> and</w:t>
      </w:r>
      <w:r w:rsidR="00671CF2">
        <w:t xml:space="preserve"> </w:t>
      </w:r>
      <w:r>
        <w:t xml:space="preserve">67 of </w:t>
      </w:r>
      <w:r w:rsidR="0043069C">
        <w:t>them</w:t>
      </w:r>
      <w:r>
        <w:t xml:space="preserve"> are based in Northern Ireland, but only one is from Northern Ireland. </w:t>
      </w:r>
      <w:r>
        <w:t xml:space="preserve">We need to look at </w:t>
      </w:r>
      <w:r>
        <w:t xml:space="preserve">what is available and </w:t>
      </w:r>
      <w:r>
        <w:t xml:space="preserve">what can </w:t>
      </w:r>
      <w:r>
        <w:t xml:space="preserve">be </w:t>
      </w:r>
      <w:r>
        <w:t>utilise</w:t>
      </w:r>
      <w:r>
        <w:t xml:space="preserve">d </w:t>
      </w:r>
      <w:r>
        <w:t>that we are not utilising</w:t>
      </w:r>
      <w:r>
        <w:t>, and then fund those things and educate people on things like exploitation, coercion</w:t>
      </w:r>
      <w:r w:rsidR="005738A0">
        <w:t xml:space="preserve"> and </w:t>
      </w:r>
      <w:r>
        <w:t>human trafficking.</w:t>
      </w:r>
    </w:p>
    <w:p w:rsidR="00423DC7" w:rsidP="005F03F7">
      <w:pPr>
        <w:pStyle w:val="Question"/>
      </w:pPr>
      <w:sdt>
        <w:sdtPr>
          <w:alias w:val="Member"/>
          <w:tag w:val="&lt;Member mnisId='4753' dodsId='113386'&gt;"/>
          <w:id w:val="572163636"/>
          <w:placeholder>
            <w:docPart w:val="DefaultPlaceholder_-1854013440"/>
          </w:placeholder>
          <w:richText/>
        </w:sdtPr>
        <w:sdtContent>
          <w:r w:rsidRPr="005F03F7" w:rsidR="005F03F7">
            <w:rPr>
              <w:b/>
            </w:rPr>
            <w:t>Mary Kelly Foy:</w:t>
          </w:r>
        </w:sdtContent>
      </w:sdt>
      <w:r w:rsidR="005F03F7">
        <w:t xml:space="preserve"> I could not agree more. It is </w:t>
      </w:r>
      <w:r w:rsidR="00E71F4A">
        <w:t xml:space="preserve">obviously going to be </w:t>
      </w:r>
      <w:r w:rsidR="005F03F7">
        <w:t xml:space="preserve">a long-term issue. </w:t>
      </w:r>
      <w:r w:rsidR="00622F45">
        <w:t xml:space="preserve">My background is community development and public health. </w:t>
      </w:r>
      <w:r w:rsidR="00E71F4A">
        <w:t xml:space="preserve">I know all about that. </w:t>
      </w:r>
      <w:r w:rsidR="00E93E4A">
        <w:t>It</w:t>
      </w:r>
      <w:r w:rsidR="00622F45">
        <w:t xml:space="preserve"> </w:t>
      </w:r>
      <w:r w:rsidR="00085648">
        <w:t>wa</w:t>
      </w:r>
      <w:r w:rsidR="00622F45">
        <w:t>s a different level</w:t>
      </w:r>
      <w:r w:rsidR="00EA007C">
        <w:t>,</w:t>
      </w:r>
      <w:r w:rsidR="00622F45">
        <w:t xml:space="preserve"> </w:t>
      </w:r>
      <w:r w:rsidR="00E71F4A">
        <w:t>though, in Northern Ireland</w:t>
      </w:r>
      <w:r w:rsidR="00E93E4A">
        <w:t>,</w:t>
      </w:r>
      <w:r w:rsidR="00E71F4A">
        <w:t xml:space="preserve"> </w:t>
      </w:r>
      <w:r w:rsidR="00622F45">
        <w:t xml:space="preserve">where </w:t>
      </w:r>
      <w:r w:rsidR="00EA007C">
        <w:t>there is</w:t>
      </w:r>
      <w:r w:rsidR="00622F45">
        <w:t xml:space="preserve"> that shared history of violence and trauma. </w:t>
      </w:r>
      <w:r w:rsidR="00E71F4A">
        <w:t>It was fascinating for me, but</w:t>
      </w:r>
      <w:r w:rsidR="00EA007C">
        <w:t>,</w:t>
      </w:r>
      <w:r w:rsidR="00E71F4A">
        <w:t xml:space="preserve"> </w:t>
      </w:r>
      <w:r w:rsidR="00EA007C">
        <w:t>while</w:t>
      </w:r>
      <w:r w:rsidR="00622F45">
        <w:t xml:space="preserve"> those programmes are going on, </w:t>
      </w:r>
      <w:r w:rsidR="00E93E4A">
        <w:t xml:space="preserve">the paramilitary groups </w:t>
      </w:r>
      <w:r w:rsidR="00622F45">
        <w:t xml:space="preserve">are still </w:t>
      </w:r>
      <w:r w:rsidR="00E71F4A">
        <w:t>working</w:t>
      </w:r>
      <w:r w:rsidR="00622F45">
        <w:t xml:space="preserve">. </w:t>
      </w:r>
      <w:r w:rsidR="00E71F4A">
        <w:t xml:space="preserve">They will always be thinking of new ways to get into those communities. </w:t>
      </w:r>
      <w:r w:rsidR="00622F45">
        <w:t xml:space="preserve">What </w:t>
      </w:r>
      <w:r w:rsidR="00E71F4A">
        <w:t xml:space="preserve">do you think </w:t>
      </w:r>
      <w:r w:rsidR="00622F45">
        <w:t xml:space="preserve">can be done in </w:t>
      </w:r>
      <w:r w:rsidR="00E71F4A">
        <w:t xml:space="preserve">the </w:t>
      </w:r>
      <w:r w:rsidR="00622F45">
        <w:t xml:space="preserve">policing and criminal justice system to increase </w:t>
      </w:r>
      <w:r w:rsidR="00E71F4A">
        <w:t xml:space="preserve">the </w:t>
      </w:r>
      <w:r w:rsidR="00622F45">
        <w:t>clearance rate</w:t>
      </w:r>
      <w:r w:rsidR="00E71F4A">
        <w:t xml:space="preserve"> for these </w:t>
      </w:r>
      <w:r w:rsidR="002F5A9E">
        <w:t>attacks</w:t>
      </w:r>
      <w:r w:rsidR="00622F45">
        <w:t>?</w:t>
      </w:r>
      <w:r w:rsidR="008B0DD4">
        <w:t xml:space="preserve"> It is only 2% at the minute. </w:t>
      </w:r>
    </w:p>
    <w:p w:rsidR="008B0DD4" w:rsidP="00622F45">
      <w:pPr>
        <w:pStyle w:val="Answer"/>
      </w:pPr>
      <w:sdt>
        <w:sdtPr>
          <w:alias w:val="Witness"/>
          <w:id w:val="945661917"/>
          <w:placeholder>
            <w:docPart w:val="DefaultPlaceholder_-1854013440"/>
          </w:placeholder>
          <w:richText/>
        </w:sdtPr>
        <w:sdtContent>
          <w:r w:rsidRPr="00974892" w:rsidR="00974892">
            <w:rPr>
              <w:b/>
              <w:bCs/>
              <w:i/>
              <w:iCs/>
            </w:rPr>
            <w:t>Paul Smyth:</w:t>
          </w:r>
          <w:r w:rsidRPr="00622F45" w:rsidR="00622F45">
            <w:rPr>
              <w:b/>
            </w:rPr>
            <w:t xml:space="preserve"> </w:t>
          </w:r>
        </w:sdtContent>
      </w:sdt>
      <w:r>
        <w:t xml:space="preserve">That clearance rate is appalling and </w:t>
      </w:r>
      <w:r w:rsidR="00622F45">
        <w:t xml:space="preserve">I have talked to the police for over a decade about it. </w:t>
      </w:r>
      <w:r>
        <w:t>To be frank, t</w:t>
      </w:r>
      <w:r w:rsidR="00622F45">
        <w:t xml:space="preserve">here is a culture </w:t>
      </w:r>
      <w:r>
        <w:t xml:space="preserve">in the police, as there is in our society, </w:t>
      </w:r>
      <w:r w:rsidR="00622F45">
        <w:t xml:space="preserve">that this is </w:t>
      </w:r>
      <w:r>
        <w:t xml:space="preserve">just </w:t>
      </w:r>
      <w:r w:rsidR="00622F45">
        <w:t xml:space="preserve">a problem </w:t>
      </w:r>
      <w:r>
        <w:t xml:space="preserve">that we cannot really deal </w:t>
      </w:r>
      <w:r w:rsidR="00622F45">
        <w:t xml:space="preserve">with. </w:t>
      </w:r>
      <w:r>
        <w:t>I was in a meeting one day with a senior police officer and s</w:t>
      </w:r>
      <w:r w:rsidR="00622F45">
        <w:t xml:space="preserve">he was explaining </w:t>
      </w:r>
      <w:r>
        <w:t xml:space="preserve">to us </w:t>
      </w:r>
      <w:r w:rsidR="00622F45">
        <w:t>the process</w:t>
      </w:r>
      <w:r>
        <w:t xml:space="preserve"> that happens whenever one of these attacks happens</w:t>
      </w:r>
      <w:r w:rsidR="0069246D">
        <w:t xml:space="preserve">. </w:t>
      </w:r>
      <w:r>
        <w:t>She said they did door</w:t>
      </w:r>
      <w:r w:rsidR="00E7779A">
        <w:t>-</w:t>
      </w:r>
      <w:r>
        <w:t>to</w:t>
      </w:r>
      <w:r w:rsidR="00E7779A">
        <w:t>-</w:t>
      </w:r>
      <w:r>
        <w:t>door canvas</w:t>
      </w:r>
      <w:r w:rsidR="00E7779A">
        <w:t>sing.</w:t>
      </w:r>
      <w:r>
        <w:t xml:space="preserve"> I was quizzing her and I </w:t>
      </w:r>
      <w:r w:rsidR="004F121C">
        <w:t>asked</w:t>
      </w:r>
      <w:r>
        <w:t xml:space="preserve">, “When those officers are doing that, who is protecting them?” </w:t>
      </w:r>
      <w:r w:rsidR="0069246D">
        <w:t>They say, “There is another team in the community</w:t>
      </w:r>
      <w:r>
        <w:t xml:space="preserve"> </w:t>
      </w:r>
      <w:r w:rsidR="00F1672B">
        <w:t xml:space="preserve">that is </w:t>
      </w:r>
      <w:r>
        <w:t>protecting them</w:t>
      </w:r>
      <w:r w:rsidR="0069246D">
        <w:t>”</w:t>
      </w:r>
      <w:r>
        <w:t xml:space="preserve">, and she talked all the way through it. I said, </w:t>
      </w:r>
      <w:r w:rsidR="0069246D">
        <w:t xml:space="preserve">“Do you ever get any useful intelligence?” She said, “No, never”. </w:t>
      </w:r>
      <w:r>
        <w:t>It is a huge resource that is being wasted</w:t>
      </w:r>
      <w:r w:rsidR="004F121C">
        <w:t>.</w:t>
      </w:r>
      <w:r>
        <w:t xml:space="preserve"> </w:t>
      </w:r>
      <w:r w:rsidR="004F121C">
        <w:t xml:space="preserve">We </w:t>
      </w:r>
      <w:r w:rsidR="0069246D">
        <w:t xml:space="preserve">need to be thinking about </w:t>
      </w:r>
      <w:r w:rsidR="00F1672B">
        <w:t xml:space="preserve">whether there are </w:t>
      </w:r>
      <w:r w:rsidR="0069246D">
        <w:t>more effective ways.</w:t>
      </w:r>
      <w:r>
        <w:t xml:space="preserve"> </w:t>
      </w:r>
    </w:p>
    <w:p w:rsidR="008B0DD4" w:rsidP="00622F45">
      <w:pPr>
        <w:pStyle w:val="Answer"/>
      </w:pPr>
      <w:r>
        <w:t>I believe that</w:t>
      </w:r>
      <w:r w:rsidR="004F121C">
        <w:t>,</w:t>
      </w:r>
      <w:r>
        <w:t xml:space="preserve"> </w:t>
      </w:r>
      <w:r w:rsidR="0069246D">
        <w:t xml:space="preserve">if people feel they have a relationship with an individual officer, they are </w:t>
      </w:r>
      <w:r>
        <w:t xml:space="preserve">much </w:t>
      </w:r>
      <w:r w:rsidR="0069246D">
        <w:t xml:space="preserve">more likely to have a conversation with them. You </w:t>
      </w:r>
      <w:r>
        <w:t xml:space="preserve">are never going to do that on your doorstep in one of these communities. Apart from anything else, you </w:t>
      </w:r>
      <w:r w:rsidR="0069246D">
        <w:t xml:space="preserve">do not want your neighbours to </w:t>
      </w:r>
      <w:r>
        <w:t xml:space="preserve">even </w:t>
      </w:r>
      <w:r w:rsidR="0069246D">
        <w:t xml:space="preserve">see you talking to the police. </w:t>
      </w:r>
      <w:r>
        <w:t>There is a lot of</w:t>
      </w:r>
      <w:r w:rsidR="00293DD3">
        <w:t xml:space="preserve"> </w:t>
      </w:r>
      <w:r>
        <w:t>ritual that is very wasteful and is not being productive, so we need to be thinking more creatively.</w:t>
      </w:r>
    </w:p>
    <w:p w:rsidR="00BA5BFA" w:rsidP="00622F45">
      <w:pPr>
        <w:pStyle w:val="Answer"/>
      </w:pPr>
      <w:r>
        <w:t>Also, at the</w:t>
      </w:r>
      <w:r w:rsidR="00F27E39">
        <w:t xml:space="preserve"> community level, people go to the paramilitaries because they see</w:t>
      </w:r>
      <w:r w:rsidR="004F121C">
        <w:t xml:space="preserve"> the police</w:t>
      </w:r>
      <w:r>
        <w:t>—</w:t>
      </w:r>
      <w:r w:rsidR="004D5A7C">
        <w:t xml:space="preserve">they blame it on </w:t>
      </w:r>
      <w:r w:rsidR="00F27E39">
        <w:t>the</w:t>
      </w:r>
      <w:r w:rsidR="004F121C">
        <w:t>m</w:t>
      </w:r>
      <w:r w:rsidR="004D5A7C">
        <w:t>, but it is actually the whole criminal justice system</w:t>
      </w:r>
      <w:r>
        <w:t>—</w:t>
      </w:r>
      <w:r w:rsidR="00F27E39">
        <w:t xml:space="preserve">as </w:t>
      </w:r>
      <w:r w:rsidR="004D5A7C">
        <w:t xml:space="preserve">being pretty </w:t>
      </w:r>
      <w:r w:rsidR="00F27E39">
        <w:t xml:space="preserve">ineffective. </w:t>
      </w:r>
      <w:r w:rsidR="004D5A7C">
        <w:t>Even if someone is arrested, they are usually released pretty quickly</w:t>
      </w:r>
      <w:r>
        <w:t xml:space="preserve">, </w:t>
      </w:r>
      <w:r w:rsidR="004D5A7C">
        <w:t xml:space="preserve">and they might be back doing the things that they were accused of in the first place. </w:t>
      </w:r>
      <w:r w:rsidR="00F27E39">
        <w:t>The community think</w:t>
      </w:r>
      <w:r w:rsidR="004F121C">
        <w:t>,</w:t>
      </w:r>
      <w:r w:rsidR="00F27E39">
        <w:t xml:space="preserve"> </w:t>
      </w:r>
      <w:r w:rsidR="004F121C">
        <w:t xml:space="preserve">“The </w:t>
      </w:r>
      <w:r w:rsidR="00F27E39">
        <w:t>justice system does not work</w:t>
      </w:r>
      <w:r w:rsidR="004D5A7C">
        <w:t xml:space="preserve"> for us</w:t>
      </w:r>
      <w:r w:rsidR="004F121C">
        <w:t>”</w:t>
      </w:r>
      <w:r w:rsidR="00F27E39">
        <w:t xml:space="preserve">, but there are </w:t>
      </w:r>
      <w:r w:rsidR="004D5A7C">
        <w:t xml:space="preserve">really </w:t>
      </w:r>
      <w:r w:rsidR="00F27E39">
        <w:t>good examples around the world</w:t>
      </w:r>
      <w:r>
        <w:t>.</w:t>
      </w:r>
    </w:p>
    <w:p w:rsidR="005C3870" w:rsidP="00622F45">
      <w:pPr>
        <w:pStyle w:val="Answer"/>
      </w:pPr>
      <w:r>
        <w:t>I</w:t>
      </w:r>
      <w:r w:rsidR="004D5A7C">
        <w:t xml:space="preserve">n </w:t>
      </w:r>
      <w:r>
        <w:t>Red Hook i</w:t>
      </w:r>
      <w:r w:rsidR="00F27E39">
        <w:t>n Brooklyn</w:t>
      </w:r>
      <w:r>
        <w:t>,</w:t>
      </w:r>
      <w:r>
        <w:t xml:space="preserve"> for example</w:t>
      </w:r>
      <w:r>
        <w:t xml:space="preserve">, </w:t>
      </w:r>
      <w:r w:rsidR="00F27E39">
        <w:t>they have a community court</w:t>
      </w:r>
      <w:r>
        <w:t xml:space="preserve"> and a full-time judge. Dozens of civil servants fr</w:t>
      </w:r>
      <w:r>
        <w:t>o</w:t>
      </w:r>
      <w:r>
        <w:t>m Northern Ireland have visited the court over more than a decade, and they come back telling wonderful stories about it, but w</w:t>
      </w:r>
      <w:r w:rsidR="00F27E39">
        <w:t xml:space="preserve">e have never </w:t>
      </w:r>
      <w:r>
        <w:t xml:space="preserve">actually </w:t>
      </w:r>
      <w:r w:rsidR="00F27E39">
        <w:t>implemented any of these models. It is often because of short</w:t>
      </w:r>
      <w:r>
        <w:t>-</w:t>
      </w:r>
      <w:r w:rsidR="00F27E39">
        <w:t>term thinking</w:t>
      </w:r>
      <w:r>
        <w:t xml:space="preserve"> and systemic thinking</w:t>
      </w:r>
      <w:r w:rsidR="00F27E39">
        <w:t xml:space="preserve">. We need to be </w:t>
      </w:r>
      <w:r>
        <w:t xml:space="preserve">a wee bit </w:t>
      </w:r>
      <w:r w:rsidR="00F27E39">
        <w:t xml:space="preserve">more radical. </w:t>
      </w:r>
    </w:p>
    <w:p w:rsidR="00AB7045" w:rsidP="00622F45">
      <w:pPr>
        <w:pStyle w:val="Answer"/>
      </w:pPr>
      <w:r>
        <w:t xml:space="preserve">In terms of where the investment goes, when you look at what </w:t>
      </w:r>
      <w:r>
        <w:t xml:space="preserve">TPP is funding, I think a lot of what </w:t>
      </w:r>
      <w:r w:rsidR="004F121C">
        <w:t>it is</w:t>
      </w:r>
      <w:r>
        <w:t xml:space="preserve"> funding is good, but a </w:t>
      </w:r>
      <w:r w:rsidR="00637A52">
        <w:t xml:space="preserve">lot of the money is going to big organisations and </w:t>
      </w:r>
      <w:r>
        <w:t xml:space="preserve">to </w:t>
      </w:r>
      <w:r w:rsidR="00637A52">
        <w:t xml:space="preserve">statutory organisations. </w:t>
      </w:r>
      <w:r w:rsidR="002E25EE">
        <w:t xml:space="preserve">To use an Americanism, you want to </w:t>
      </w:r>
      <w:r>
        <w:t>get more bang for your buck</w:t>
      </w:r>
      <w:r w:rsidR="002E25EE">
        <w:t>. A</w:t>
      </w:r>
      <w:r>
        <w:t>m I allowed to use that one in Parliament</w:t>
      </w:r>
      <w:r w:rsidR="002E25EE">
        <w:t>?</w:t>
      </w:r>
    </w:p>
    <w:p w:rsidR="00AB7045" w:rsidP="002E25EE">
      <w:pPr>
        <w:pStyle w:val="Remark"/>
      </w:pPr>
      <w:sdt>
        <w:sdtPr>
          <w:alias w:val="Member"/>
          <w:tag w:val="&lt;Member mnisId='4494' dodsId='72275'&gt;"/>
          <w:id w:val="-275332787"/>
          <w:placeholder>
            <w:docPart w:val="DefaultPlaceholder_-1854013440"/>
          </w:placeholder>
          <w:richText/>
        </w:sdtPr>
        <w:sdtContent>
          <w:r w:rsidRPr="00AB7045">
            <w:rPr>
              <w:b/>
            </w:rPr>
            <w:t>Chair:</w:t>
          </w:r>
        </w:sdtContent>
      </w:sdt>
      <w:r>
        <w:t xml:space="preserve"> With dispensation, yes.</w:t>
      </w:r>
    </w:p>
    <w:p w:rsidR="00556FA9" w:rsidP="00AB7045">
      <w:pPr>
        <w:pStyle w:val="Answer"/>
      </w:pPr>
      <w:sdt>
        <w:sdtPr>
          <w:alias w:val="Witness"/>
          <w:id w:val="-911238932"/>
          <w:placeholder>
            <w:docPart w:val="DefaultPlaceholder_-1854013440"/>
          </w:placeholder>
          <w:richText/>
        </w:sdtPr>
        <w:sdtContent>
          <w:r w:rsidRPr="004F121C" w:rsidR="00AB7045">
            <w:rPr>
              <w:b/>
              <w:i/>
              <w:iCs/>
            </w:rPr>
            <w:t>Paul Smyth:</w:t>
          </w:r>
          <w:r w:rsidRPr="00AB7045" w:rsidR="00AB7045">
            <w:rPr>
              <w:b/>
            </w:rPr>
            <w:t xml:space="preserve"> </w:t>
          </w:r>
        </w:sdtContent>
      </w:sdt>
      <w:r w:rsidR="00AB7045">
        <w:t>I have done it now. I</w:t>
      </w:r>
      <w:r w:rsidR="00637A52">
        <w:t xml:space="preserve">f you invest in frontline voluntary services, </w:t>
      </w:r>
      <w:r w:rsidR="00AB7045">
        <w:t>it is much more cost</w:t>
      </w:r>
      <w:r w:rsidR="00A6228C">
        <w:t>-</w:t>
      </w:r>
      <w:r w:rsidR="00AB7045">
        <w:t xml:space="preserve">effective and </w:t>
      </w:r>
      <w:r w:rsidR="00637A52">
        <w:t xml:space="preserve">there tends to be </w:t>
      </w:r>
      <w:r w:rsidR="00AB7045">
        <w:t xml:space="preserve">a much </w:t>
      </w:r>
      <w:r w:rsidR="00637A52">
        <w:t xml:space="preserve">higher level of trust. We could be </w:t>
      </w:r>
      <w:r w:rsidR="009A4BFB">
        <w:t xml:space="preserve">a little </w:t>
      </w:r>
      <w:r w:rsidR="00637A52">
        <w:t xml:space="preserve">more creative in terms of </w:t>
      </w:r>
      <w:r w:rsidR="009A4BFB">
        <w:t xml:space="preserve">the </w:t>
      </w:r>
      <w:r w:rsidR="00637A52">
        <w:t>resources that are available</w:t>
      </w:r>
      <w:r w:rsidR="009A4BFB">
        <w:t xml:space="preserve"> and where they are going, but certainly we should not be taking resources away now when w</w:t>
      </w:r>
      <w:r w:rsidR="00637A52">
        <w:t xml:space="preserve">e know </w:t>
      </w:r>
      <w:r w:rsidR="009A4BFB">
        <w:t xml:space="preserve">that the </w:t>
      </w:r>
      <w:r w:rsidR="00637A52">
        <w:t xml:space="preserve">paramilitaries are salivating about the political vacuum and </w:t>
      </w:r>
      <w:r w:rsidR="009A4BFB">
        <w:t xml:space="preserve">the </w:t>
      </w:r>
      <w:r w:rsidR="00637A52">
        <w:t xml:space="preserve">austerity environment. </w:t>
      </w:r>
      <w:r w:rsidR="009A4BFB">
        <w:t xml:space="preserve">It is the perfect storm for them, and </w:t>
      </w:r>
      <w:r w:rsidR="00A078B5">
        <w:t>it</w:t>
      </w:r>
      <w:r w:rsidR="00637A52">
        <w:t xml:space="preserve"> is going to make young people </w:t>
      </w:r>
      <w:r w:rsidR="009A4BFB">
        <w:t xml:space="preserve">a lot </w:t>
      </w:r>
      <w:r w:rsidR="00637A52">
        <w:t>more vulnerable.</w:t>
      </w:r>
    </w:p>
    <w:p w:rsidR="004F121C" w:rsidP="00AB7045">
      <w:pPr>
        <w:pStyle w:val="Answer"/>
      </w:pPr>
      <w:sdt>
        <w:sdtPr>
          <w:alias w:val="Member"/>
          <w:tag w:val="&lt;Member mnisId='4753' dodsId='113386'&gt;"/>
          <w:id w:val="875584339"/>
          <w:placeholder>
            <w:docPart w:val="6A8792B3077640278D7134198959F503"/>
          </w:placeholder>
          <w:richText/>
        </w:sdtPr>
        <w:sdtContent>
          <w:r w:rsidRPr="005F03F7">
            <w:rPr>
              <w:b/>
            </w:rPr>
            <w:t>Mary Kelly Foy:</w:t>
          </w:r>
        </w:sdtContent>
      </w:sdt>
      <w:r>
        <w:t xml:space="preserve"> Thanks for that. It is very useful.</w:t>
      </w:r>
    </w:p>
    <w:p w:rsidR="00383225" w:rsidP="00556FA9">
      <w:pPr>
        <w:pStyle w:val="Question"/>
      </w:pPr>
      <w:sdt>
        <w:sdtPr>
          <w:alias w:val="Member"/>
          <w:tag w:val="&lt;Member mnisId='4856' dodsId='57759'&gt;"/>
          <w:id w:val="1028605112"/>
          <w:placeholder>
            <w:docPart w:val="DefaultPlaceholder_-1854013440"/>
          </w:placeholder>
          <w:richText/>
        </w:sdtPr>
        <w:sdtContent>
          <w:r w:rsidRPr="00556FA9" w:rsidR="00556FA9">
            <w:rPr>
              <w:b/>
            </w:rPr>
            <w:t>Stephen Farry:</w:t>
          </w:r>
        </w:sdtContent>
      </w:sdt>
      <w:r w:rsidR="00556FA9">
        <w:t xml:space="preserve"> </w:t>
      </w:r>
      <w:r w:rsidR="009A4BFB">
        <w:t xml:space="preserve">I just </w:t>
      </w:r>
      <w:r w:rsidRPr="004F121C" w:rsidR="009A4BFB">
        <w:t xml:space="preserve">wanted to come in with a follow-up from Mary’s questions there. </w:t>
      </w:r>
      <w:r w:rsidRPr="004F121C" w:rsidR="00556FA9">
        <w:t xml:space="preserve">On the criminal justice response, </w:t>
      </w:r>
      <w:r w:rsidRPr="004F121C" w:rsidR="009A4BFB">
        <w:t>there are probably two issues. The first one is the evidential test. You are, by definition, very reliant on the</w:t>
      </w:r>
      <w:r w:rsidRPr="004F121C" w:rsidR="004F121C">
        <w:t xml:space="preserve"> complaining</w:t>
      </w:r>
      <w:r w:rsidRPr="004F121C">
        <w:t xml:space="preserve"> witness issue</w:t>
      </w:r>
      <w:r w:rsidRPr="004F121C" w:rsidR="00A078B5">
        <w:t>,</w:t>
      </w:r>
      <w:r w:rsidRPr="004F121C">
        <w:t xml:space="preserve"> and they are going to be very reluctant. Do you have any</w:t>
      </w:r>
      <w:r w:rsidRPr="004F121C" w:rsidR="00556FA9">
        <w:t xml:space="preserve"> thoughts as</w:t>
      </w:r>
      <w:r w:rsidR="00556FA9">
        <w:t xml:space="preserve"> to how we could get around that particular hurdle</w:t>
      </w:r>
      <w:r>
        <w:t xml:space="preserve"> in terms of evidence?</w:t>
      </w:r>
    </w:p>
    <w:p w:rsidR="00622F45" w:rsidP="00383225">
      <w:pPr>
        <w:pStyle w:val="Question"/>
        <w:numPr>
          <w:ilvl w:val="0"/>
          <w:numId w:val="0"/>
        </w:numPr>
        <w:ind w:left="794"/>
      </w:pPr>
      <w:r>
        <w:t xml:space="preserve">The second question relates to the </w:t>
      </w:r>
      <w:r w:rsidR="00383225">
        <w:t xml:space="preserve">unfortunately very rare cases where someone is convicted, </w:t>
      </w:r>
      <w:r>
        <w:t xml:space="preserve">and </w:t>
      </w:r>
      <w:r w:rsidR="00383225">
        <w:t xml:space="preserve">the </w:t>
      </w:r>
      <w:r w:rsidR="00A078B5">
        <w:t>sentencing</w:t>
      </w:r>
      <w:r w:rsidR="00383225">
        <w:t xml:space="preserve"> and </w:t>
      </w:r>
      <w:r w:rsidR="00556FA9">
        <w:t xml:space="preserve">charging around these cases, </w:t>
      </w:r>
      <w:r w:rsidR="0078115B">
        <w:t xml:space="preserve">where there are situations such as </w:t>
      </w:r>
      <w:r w:rsidR="00383225">
        <w:t>grievous bodily harm</w:t>
      </w:r>
      <w:r w:rsidR="0078115B">
        <w:t>. I</w:t>
      </w:r>
      <w:r w:rsidR="0081219E">
        <w:t xml:space="preserve">n that </w:t>
      </w:r>
      <w:r w:rsidR="0081219E">
        <w:t>context</w:t>
      </w:r>
      <w:r w:rsidR="0078115B">
        <w:t xml:space="preserve">, </w:t>
      </w:r>
      <w:r w:rsidR="0081219E">
        <w:t xml:space="preserve">would you see </w:t>
      </w:r>
      <w:r w:rsidR="00383225">
        <w:t xml:space="preserve">the </w:t>
      </w:r>
      <w:r w:rsidR="0081219E">
        <w:t xml:space="preserve">case for </w:t>
      </w:r>
      <w:r w:rsidR="00383225">
        <w:t xml:space="preserve">some sort of </w:t>
      </w:r>
      <w:r w:rsidR="0081219E">
        <w:t xml:space="preserve">aggravating factor to </w:t>
      </w:r>
      <w:r w:rsidR="00383225">
        <w:t>be added to the sentencing</w:t>
      </w:r>
      <w:r w:rsidR="0078115B">
        <w:t xml:space="preserve"> </w:t>
      </w:r>
      <w:r w:rsidR="00383225">
        <w:t xml:space="preserve">the same way we do around hate crime, to </w:t>
      </w:r>
      <w:r w:rsidR="0081219E">
        <w:t xml:space="preserve">reflect that this is </w:t>
      </w:r>
      <w:r w:rsidR="00383225">
        <w:t>not simply a case of two people involved in a fight</w:t>
      </w:r>
      <w:r w:rsidR="005F349D">
        <w:t xml:space="preserve">, but </w:t>
      </w:r>
      <w:r w:rsidR="0081219E">
        <w:t xml:space="preserve">a situation where there </w:t>
      </w:r>
      <w:r w:rsidR="00383225">
        <w:t xml:space="preserve">is clearly </w:t>
      </w:r>
      <w:r w:rsidR="0081219E">
        <w:t>a coercive control element</w:t>
      </w:r>
      <w:r w:rsidR="00383225">
        <w:t xml:space="preserve"> above and beyond the actual violence itself</w:t>
      </w:r>
      <w:r w:rsidR="005F349D">
        <w:t>?</w:t>
      </w:r>
    </w:p>
    <w:p w:rsidR="0078115B" w:rsidP="0081219E">
      <w:pPr>
        <w:pStyle w:val="Answer"/>
      </w:pPr>
      <w:sdt>
        <w:sdtPr>
          <w:alias w:val="Witness"/>
          <w:id w:val="650650836"/>
          <w:placeholder>
            <w:docPart w:val="DefaultPlaceholder_-1854013440"/>
          </w:placeholder>
          <w:richText/>
        </w:sdtPr>
        <w:sdtContent>
          <w:r w:rsidRPr="00974892" w:rsidR="00974892">
            <w:rPr>
              <w:b/>
              <w:bCs/>
              <w:i/>
              <w:iCs/>
            </w:rPr>
            <w:t>Paul Smyth:</w:t>
          </w:r>
          <w:r w:rsidRPr="0081219E" w:rsidR="0081219E">
            <w:rPr>
              <w:b/>
            </w:rPr>
            <w:t xml:space="preserve"> </w:t>
          </w:r>
        </w:sdtContent>
      </w:sdt>
      <w:r w:rsidR="002A7C56">
        <w:t>C</w:t>
      </w:r>
      <w:r w:rsidR="0081219E">
        <w:t xml:space="preserve">onvictions are so rare that it is difficult to know. </w:t>
      </w:r>
      <w:r w:rsidR="002A7C56">
        <w:t xml:space="preserve">Also, </w:t>
      </w:r>
      <w:r>
        <w:t>o</w:t>
      </w:r>
      <w:r w:rsidR="0081219E">
        <w:t xml:space="preserve">n policing and gathering evidence, I am not an expert in that. </w:t>
      </w:r>
      <w:r w:rsidR="002A7C56">
        <w:t>I watch enough crime programmes, so I have a few ideas</w:t>
      </w:r>
      <w:r>
        <w:t>. Q</w:t>
      </w:r>
      <w:r w:rsidR="00D5395C">
        <w:t>u</w:t>
      </w:r>
      <w:r>
        <w:t xml:space="preserve">ite </w:t>
      </w:r>
      <w:r w:rsidR="00D5395C">
        <w:t xml:space="preserve">often, young people are given their threat by text. </w:t>
      </w:r>
      <w:r w:rsidR="002A7C56">
        <w:t xml:space="preserve">Quite often, </w:t>
      </w:r>
      <w:r>
        <w:t>o</w:t>
      </w:r>
      <w:r w:rsidR="00D5395C">
        <w:t xml:space="preserve">ther people in the community know what is going on. </w:t>
      </w:r>
    </w:p>
    <w:p w:rsidR="0084578B" w:rsidP="0081219E">
      <w:pPr>
        <w:pStyle w:val="Answer"/>
      </w:pPr>
      <w:r>
        <w:t xml:space="preserve">The approach the police </w:t>
      </w:r>
      <w:r w:rsidR="009E334A">
        <w:t>are</w:t>
      </w:r>
      <w:r>
        <w:t xml:space="preserve"> taking currently</w:t>
      </w:r>
      <w:r w:rsidR="0078115B">
        <w:t xml:space="preserve"> </w:t>
      </w:r>
      <w:r>
        <w:t xml:space="preserve">is </w:t>
      </w:r>
      <w:r w:rsidR="0078115B">
        <w:t xml:space="preserve">very clearly </w:t>
      </w:r>
      <w:r>
        <w:t xml:space="preserve">not working. </w:t>
      </w:r>
      <w:r w:rsidR="002A7C56">
        <w:t>Again, i</w:t>
      </w:r>
      <w:r>
        <w:t xml:space="preserve">t would be interesting to have </w:t>
      </w:r>
      <w:r w:rsidR="002A7C56">
        <w:t xml:space="preserve">some </w:t>
      </w:r>
      <w:r>
        <w:t xml:space="preserve">discussions within communities involving </w:t>
      </w:r>
      <w:r w:rsidR="002A7C56">
        <w:t xml:space="preserve">the </w:t>
      </w:r>
      <w:r>
        <w:t xml:space="preserve">police about what community policing should look like. </w:t>
      </w:r>
      <w:r w:rsidR="00116F01">
        <w:t xml:space="preserve">We can </w:t>
      </w:r>
      <w:r w:rsidR="002A7C56">
        <w:t xml:space="preserve">put some of these tricky issues into those conversations and </w:t>
      </w:r>
      <w:r w:rsidR="00116F01">
        <w:t xml:space="preserve">ask the community how the police </w:t>
      </w:r>
      <w:r w:rsidR="0078115B">
        <w:t xml:space="preserve">could </w:t>
      </w:r>
      <w:r w:rsidR="00116F01">
        <w:t>be more successful in catching these people</w:t>
      </w:r>
      <w:r w:rsidR="0078115B">
        <w:t xml:space="preserve">. </w:t>
      </w:r>
      <w:r w:rsidR="00116F01">
        <w:t xml:space="preserve">It is important that terms like </w:t>
      </w:r>
      <w:r w:rsidR="0078115B">
        <w:t xml:space="preserve">“grooming” and “human rights abuse” </w:t>
      </w:r>
      <w:r w:rsidR="00116F01">
        <w:t xml:space="preserve">are used. </w:t>
      </w:r>
      <w:r w:rsidR="009F7E2D">
        <w:t xml:space="preserve">We need to repeatedly use that language to wean the community off the idea that these people are somehow the harbingers of justice. </w:t>
      </w:r>
      <w:r w:rsidR="00116F01">
        <w:t>That takes time</w:t>
      </w:r>
      <w:r w:rsidR="0078115B">
        <w:t>,</w:t>
      </w:r>
      <w:r w:rsidR="00116F01">
        <w:t xml:space="preserve"> and we need more </w:t>
      </w:r>
      <w:r w:rsidR="009F7E2D">
        <w:t xml:space="preserve">and more </w:t>
      </w:r>
      <w:r w:rsidR="00116F01">
        <w:t xml:space="preserve">people </w:t>
      </w:r>
      <w:r w:rsidR="009F7E2D">
        <w:t xml:space="preserve">to be </w:t>
      </w:r>
      <w:r w:rsidR="00116F01">
        <w:t>involved in that.</w:t>
      </w:r>
    </w:p>
    <w:p w:rsidR="00213A18" w:rsidP="0084578B">
      <w:pPr>
        <w:pStyle w:val="Question"/>
      </w:pPr>
      <w:sdt>
        <w:sdtPr>
          <w:alias w:val="Member"/>
          <w:tag w:val="&lt;Member mnisId='4091' dodsId='62794'&gt;"/>
          <w:id w:val="-2135933673"/>
          <w:placeholder>
            <w:docPart w:val="DefaultPlaceholder_-1854013440"/>
          </w:placeholder>
          <w:richText/>
        </w:sdtPr>
        <w:sdtContent>
          <w:r w:rsidRPr="0084578B" w:rsidR="0084578B">
            <w:rPr>
              <w:b/>
            </w:rPr>
            <w:t xml:space="preserve">Mr </w:t>
          </w:r>
          <w:r w:rsidR="009E334A">
            <w:rPr>
              <w:b/>
            </w:rPr>
            <w:t>Walker:</w:t>
          </w:r>
        </w:sdtContent>
      </w:sdt>
      <w:r w:rsidR="0084578B">
        <w:t xml:space="preserve"> </w:t>
      </w:r>
      <w:r w:rsidR="009F7E2D">
        <w:t xml:space="preserve">The original question I was going to ask was along the lines of your written evidence, which said that the Northern Ireland Government </w:t>
      </w:r>
      <w:r w:rsidR="00324003">
        <w:t>were</w:t>
      </w:r>
      <w:r w:rsidR="009F7E2D">
        <w:t xml:space="preserve"> in breach of </w:t>
      </w:r>
      <w:r w:rsidR="00324003">
        <w:t>their</w:t>
      </w:r>
      <w:r w:rsidR="009F7E2D">
        <w:t xml:space="preserve"> commitments under the UN </w:t>
      </w:r>
      <w:r w:rsidR="008E7F40">
        <w:t>convention on the rights of the child</w:t>
      </w:r>
      <w:r w:rsidR="009F7E2D">
        <w:t xml:space="preserve">. </w:t>
      </w:r>
      <w:r w:rsidR="0084578B">
        <w:t>I do not think I need to ask you</w:t>
      </w:r>
      <w:r w:rsidR="009F7E2D">
        <w:t xml:space="preserve">, given what we have already heard, </w:t>
      </w:r>
      <w:r w:rsidR="0084578B">
        <w:t xml:space="preserve">why you feel that. </w:t>
      </w:r>
    </w:p>
    <w:p w:rsidR="0081219E" w:rsidP="00213A18">
      <w:pPr>
        <w:pStyle w:val="Question"/>
        <w:numPr>
          <w:ilvl w:val="0"/>
          <w:numId w:val="0"/>
        </w:numPr>
        <w:ind w:left="794"/>
      </w:pPr>
      <w:r>
        <w:t xml:space="preserve">Perhaps </w:t>
      </w:r>
      <w:r w:rsidR="00324003">
        <w:t>this is a</w:t>
      </w:r>
      <w:r>
        <w:t xml:space="preserve"> more </w:t>
      </w:r>
      <w:r w:rsidR="0084578B">
        <w:t xml:space="preserve">useful </w:t>
      </w:r>
      <w:r>
        <w:t xml:space="preserve">question: can you give other </w:t>
      </w:r>
      <w:r w:rsidR="0084578B">
        <w:t xml:space="preserve">examples </w:t>
      </w:r>
      <w:r>
        <w:t xml:space="preserve">beyond those you have already given in health and the criminal justice system? Are there other examples </w:t>
      </w:r>
      <w:r w:rsidR="0084578B">
        <w:t xml:space="preserve">where you feel </w:t>
      </w:r>
      <w:r>
        <w:t xml:space="preserve">that </w:t>
      </w:r>
      <w:r w:rsidR="00324003">
        <w:t>they are</w:t>
      </w:r>
      <w:r w:rsidR="0084578B">
        <w:t xml:space="preserve"> not meeting those commitments</w:t>
      </w:r>
      <w:r>
        <w:t>? More broadly, h</w:t>
      </w:r>
      <w:r w:rsidR="0084578B">
        <w:t xml:space="preserve">ow do we raise </w:t>
      </w:r>
      <w:r>
        <w:t xml:space="preserve">the visibility of this </w:t>
      </w:r>
      <w:r w:rsidR="0084578B">
        <w:t xml:space="preserve">issue of </w:t>
      </w:r>
      <w:r>
        <w:t>grooming</w:t>
      </w:r>
      <w:r w:rsidR="00D96587">
        <w:t xml:space="preserve"> and, </w:t>
      </w:r>
      <w:r>
        <w:t xml:space="preserve">fundamentally, </w:t>
      </w:r>
      <w:r w:rsidR="00D96587">
        <w:t xml:space="preserve">the </w:t>
      </w:r>
      <w:r w:rsidR="0084578B">
        <w:t>coercion of children? That seems to be one of the fundamental factors</w:t>
      </w:r>
      <w:r w:rsidR="00D96587">
        <w:t xml:space="preserve"> in what has been coming up,</w:t>
      </w:r>
      <w:r>
        <w:t xml:space="preserve"> in </w:t>
      </w:r>
      <w:r w:rsidR="00324003">
        <w:t xml:space="preserve">both </w:t>
      </w:r>
      <w:r>
        <w:t>your evidence and what we have heard from the NICCY</w:t>
      </w:r>
      <w:r w:rsidR="0084578B">
        <w:t xml:space="preserve">. </w:t>
      </w:r>
    </w:p>
    <w:p w:rsidR="00D96587" w:rsidP="0069577C">
      <w:pPr>
        <w:pStyle w:val="Answer"/>
      </w:pPr>
      <w:sdt>
        <w:sdtPr>
          <w:alias w:val="Witness"/>
          <w:id w:val="1672132752"/>
          <w:placeholder>
            <w:docPart w:val="DefaultPlaceholder_-1854013440"/>
          </w:placeholder>
          <w:richText/>
        </w:sdtPr>
        <w:sdtContent>
          <w:r w:rsidRPr="00974892" w:rsidR="00974892">
            <w:rPr>
              <w:b/>
              <w:bCs/>
              <w:i/>
              <w:iCs/>
            </w:rPr>
            <w:t>Megan Phair:</w:t>
          </w:r>
          <w:r w:rsidRPr="0069577C" w:rsidR="0069577C">
            <w:rPr>
              <w:b/>
            </w:rPr>
            <w:t xml:space="preserve"> </w:t>
          </w:r>
        </w:sdtContent>
      </w:sdt>
      <w:r w:rsidR="005B0D0A">
        <w:t xml:space="preserve">You mentioned the UNCRC. </w:t>
      </w:r>
      <w:r w:rsidR="0069577C">
        <w:t xml:space="preserve">If we look at the articles, there are so many </w:t>
      </w:r>
      <w:r w:rsidR="005B0D0A">
        <w:t xml:space="preserve">that </w:t>
      </w:r>
      <w:r w:rsidR="0069577C">
        <w:t>we are breaching</w:t>
      </w:r>
      <w:r w:rsidR="005B0D0A">
        <w:t xml:space="preserve"> and failing young people on</w:t>
      </w:r>
      <w:r w:rsidR="0069577C">
        <w:t xml:space="preserve">. </w:t>
      </w:r>
      <w:r w:rsidR="005B0D0A">
        <w:t>It is as simple as</w:t>
      </w:r>
      <w:r>
        <w:t xml:space="preserve"> </w:t>
      </w:r>
      <w:r w:rsidR="00CA3086">
        <w:t>a</w:t>
      </w:r>
      <w:r>
        <w:t>rticle 6</w:t>
      </w:r>
      <w:r w:rsidR="00324003">
        <w:t>:</w:t>
      </w:r>
      <w:r>
        <w:t xml:space="preserve"> “Y</w:t>
      </w:r>
      <w:r w:rsidR="0069577C">
        <w:t>oung people have the right to life</w:t>
      </w:r>
      <w:r w:rsidR="00CA3086">
        <w:t>”</w:t>
      </w:r>
      <w:r>
        <w:t>.</w:t>
      </w:r>
      <w:r w:rsidR="0069577C">
        <w:t xml:space="preserve"> </w:t>
      </w:r>
      <w:r w:rsidR="005B0D0A">
        <w:t>I could rattle off different articles</w:t>
      </w:r>
      <w:r w:rsidR="00CA3086">
        <w:t xml:space="preserve">, but </w:t>
      </w:r>
      <w:r w:rsidR="005B0D0A">
        <w:t xml:space="preserve">I will not do that. </w:t>
      </w:r>
    </w:p>
    <w:p w:rsidR="008B004D" w:rsidP="0069577C">
      <w:pPr>
        <w:pStyle w:val="Answer"/>
      </w:pPr>
      <w:r>
        <w:t>I was looking at some research</w:t>
      </w:r>
      <w:r w:rsidR="005B0D0A">
        <w:t xml:space="preserve"> in preparation for this, and </w:t>
      </w:r>
      <w:r w:rsidRPr="00216F6C" w:rsidR="00216F6C">
        <w:t>Siobhan McAliste</w:t>
      </w:r>
      <w:r w:rsidR="00216F6C">
        <w:t>r and others were doing research in 2018</w:t>
      </w:r>
      <w:r>
        <w:t xml:space="preserve">. </w:t>
      </w:r>
      <w:r w:rsidR="00216F6C">
        <w:t xml:space="preserve">There were quotes from young people in that. </w:t>
      </w:r>
      <w:r>
        <w:t xml:space="preserve">It is important </w:t>
      </w:r>
      <w:r w:rsidR="00216F6C">
        <w:t xml:space="preserve">that </w:t>
      </w:r>
      <w:r>
        <w:t xml:space="preserve">their words are heard today. </w:t>
      </w:r>
      <w:r>
        <w:t>T</w:t>
      </w:r>
      <w:r>
        <w:t xml:space="preserve">hink about young people </w:t>
      </w:r>
      <w:r w:rsidR="006D0A51">
        <w:t xml:space="preserve">who are </w:t>
      </w:r>
      <w:r>
        <w:t>witnessing this violence</w:t>
      </w:r>
      <w:r>
        <w:t>. T</w:t>
      </w:r>
      <w:r w:rsidR="00AE72B2">
        <w:t xml:space="preserve">here is a young person </w:t>
      </w:r>
      <w:r w:rsidR="006D0A51">
        <w:t xml:space="preserve">named </w:t>
      </w:r>
      <w:r w:rsidRPr="006D0A51" w:rsidR="006D0A51">
        <w:t>Aidan</w:t>
      </w:r>
      <w:r w:rsidR="006D0A51">
        <w:t xml:space="preserve"> in the research who </w:t>
      </w:r>
      <w:r w:rsidR="00AE72B2">
        <w:t>has seen his dad get shot</w:t>
      </w:r>
      <w:r w:rsidR="006D0A51">
        <w:t xml:space="preserve"> five times</w:t>
      </w:r>
      <w:r>
        <w:t xml:space="preserve">. He </w:t>
      </w:r>
      <w:r w:rsidR="006D0A51">
        <w:t>tried to run out the door to save his own life and got thrown against stairs</w:t>
      </w:r>
      <w:r w:rsidR="00BD0BAC">
        <w:t>,</w:t>
      </w:r>
      <w:r w:rsidR="006D0A51">
        <w:t xml:space="preserve"> which had no carpet, so he was hit with nails</w:t>
      </w:r>
      <w:r w:rsidR="00AE72B2">
        <w:t xml:space="preserve">. </w:t>
      </w:r>
    </w:p>
    <w:p w:rsidR="00311F78" w:rsidP="0069577C">
      <w:pPr>
        <w:pStyle w:val="Answer"/>
      </w:pPr>
      <w:r>
        <w:t xml:space="preserve">There are people in the community </w:t>
      </w:r>
      <w:r w:rsidR="008B004D">
        <w:t xml:space="preserve">who </w:t>
      </w:r>
      <w:r w:rsidR="006D0A51">
        <w:t xml:space="preserve">are </w:t>
      </w:r>
      <w:r>
        <w:t xml:space="preserve">seeing this happen. </w:t>
      </w:r>
      <w:r w:rsidR="006D0A51">
        <w:t xml:space="preserve">They are hearing the gunshots. </w:t>
      </w:r>
      <w:r>
        <w:t xml:space="preserve">They are terrified. There is </w:t>
      </w:r>
      <w:r w:rsidR="006D0A51">
        <w:t xml:space="preserve">a </w:t>
      </w:r>
      <w:r>
        <w:t xml:space="preserve">failure </w:t>
      </w:r>
      <w:r w:rsidR="006D0A51">
        <w:t xml:space="preserve">there </w:t>
      </w:r>
      <w:r>
        <w:t xml:space="preserve">to protect </w:t>
      </w:r>
      <w:r>
        <w:t>these communities</w:t>
      </w:r>
      <w:r w:rsidR="006D0A51">
        <w:t xml:space="preserve"> in the sense of having these safe spaces</w:t>
      </w:r>
      <w:r>
        <w:t xml:space="preserve">. </w:t>
      </w:r>
      <w:r w:rsidR="006D0A51">
        <w:t>If w</w:t>
      </w:r>
      <w:r>
        <w:t>e utilise relationship</w:t>
      </w:r>
      <w:r w:rsidR="006D0A51">
        <w:t xml:space="preserve">s </w:t>
      </w:r>
      <w:r>
        <w:t>with community police officers</w:t>
      </w:r>
      <w:r w:rsidR="00DF0FC0">
        <w:t xml:space="preserve">, we can </w:t>
      </w:r>
      <w:r>
        <w:t xml:space="preserve">create safer </w:t>
      </w:r>
      <w:r w:rsidR="008B004D">
        <w:t xml:space="preserve">spaces </w:t>
      </w:r>
      <w:r>
        <w:t xml:space="preserve">for people </w:t>
      </w:r>
      <w:r w:rsidR="006D0A51">
        <w:t xml:space="preserve">coming </w:t>
      </w:r>
      <w:r>
        <w:t>to share their stories</w:t>
      </w:r>
      <w:r w:rsidR="006D0A51">
        <w:t xml:space="preserve"> and their truths</w:t>
      </w:r>
      <w:r>
        <w:t>. For these young people,</w:t>
      </w:r>
      <w:r w:rsidR="00BD0BAC">
        <w:t xml:space="preserve"> as I and Paul have said,</w:t>
      </w:r>
      <w:r>
        <w:t xml:space="preserve"> </w:t>
      </w:r>
      <w:r w:rsidR="006D0A51">
        <w:t>a lot of the time</w:t>
      </w:r>
      <w:r w:rsidR="00DF0FC0">
        <w:t xml:space="preserve"> </w:t>
      </w:r>
      <w:r>
        <w:t>youth centres are those places.</w:t>
      </w:r>
      <w:r w:rsidR="00107B52">
        <w:t xml:space="preserve"> What was the second part of your question?</w:t>
      </w:r>
    </w:p>
    <w:p w:rsidR="00311F78" w:rsidP="00311F78">
      <w:pPr>
        <w:pStyle w:val="Question"/>
      </w:pPr>
      <w:sdt>
        <w:sdtPr>
          <w:alias w:val="Member"/>
          <w:tag w:val="&lt;Member mnisId='4091' dodsId='62794'&gt;"/>
          <w:id w:val="-913230276"/>
          <w:placeholder>
            <w:docPart w:val="DefaultPlaceholder_-1854013440"/>
          </w:placeholder>
          <w:richText/>
        </w:sdtPr>
        <w:sdtContent>
          <w:r w:rsidRPr="00311F78">
            <w:rPr>
              <w:b/>
            </w:rPr>
            <w:t xml:space="preserve">Mr </w:t>
          </w:r>
          <w:r w:rsidR="009E334A">
            <w:rPr>
              <w:b/>
            </w:rPr>
            <w:t>Walker:</w:t>
          </w:r>
        </w:sdtContent>
      </w:sdt>
      <w:r>
        <w:t xml:space="preserve"> </w:t>
      </w:r>
      <w:r w:rsidR="00107B52">
        <w:t xml:space="preserve">It was </w:t>
      </w:r>
      <w:r w:rsidR="00DF0FC0">
        <w:t xml:space="preserve">about </w:t>
      </w:r>
      <w:r w:rsidR="00107B52">
        <w:t>a</w:t>
      </w:r>
      <w:r>
        <w:t>ny further examples</w:t>
      </w:r>
      <w:r w:rsidR="00DF0FC0">
        <w:t>. T</w:t>
      </w:r>
      <w:r w:rsidR="00107B52">
        <w:t xml:space="preserve">he second one was around </w:t>
      </w:r>
      <w:r>
        <w:t>this issue of grooming</w:t>
      </w:r>
      <w:r w:rsidR="00BD0BAC">
        <w:t>,</w:t>
      </w:r>
      <w:r>
        <w:t xml:space="preserve"> </w:t>
      </w:r>
      <w:r w:rsidR="00BD0BAC">
        <w:t xml:space="preserve">effectively, </w:t>
      </w:r>
      <w:r>
        <w:t>and coercive control.</w:t>
      </w:r>
      <w:r w:rsidR="00107B52">
        <w:t xml:space="preserve"> Do you think that is useful language to be using in this space</w:t>
      </w:r>
      <w:r w:rsidR="00DF0FC0">
        <w:t>? S</w:t>
      </w:r>
      <w:r w:rsidR="00107B52">
        <w:t>hould we be promoting it more?</w:t>
      </w:r>
    </w:p>
    <w:p w:rsidR="00131E25" w:rsidP="00311F78">
      <w:pPr>
        <w:pStyle w:val="Answer"/>
      </w:pPr>
      <w:sdt>
        <w:sdtPr>
          <w:alias w:val="Witness"/>
          <w:id w:val="674465121"/>
          <w:placeholder>
            <w:docPart w:val="DefaultPlaceholder_-1854013440"/>
          </w:placeholder>
          <w:richText/>
        </w:sdtPr>
        <w:sdtContent>
          <w:r w:rsidRPr="00974892" w:rsidR="00974892">
            <w:rPr>
              <w:b/>
              <w:bCs/>
              <w:i/>
              <w:iCs/>
            </w:rPr>
            <w:t>Megan Phair:</w:t>
          </w:r>
          <w:r w:rsidRPr="00311F78" w:rsidR="00311F78">
            <w:rPr>
              <w:b/>
            </w:rPr>
            <w:t xml:space="preserve"> </w:t>
          </w:r>
        </w:sdtContent>
      </w:sdt>
      <w:r w:rsidR="00BD0BAC">
        <w:t>“</w:t>
      </w:r>
      <w:r w:rsidR="002B1BF0">
        <w:t>Grooming</w:t>
      </w:r>
      <w:r w:rsidR="00BD0BAC">
        <w:t>”</w:t>
      </w:r>
      <w:r w:rsidR="002B1BF0">
        <w:t xml:space="preserve"> is the most useful word</w:t>
      </w:r>
      <w:r w:rsidR="00DF0FC0">
        <w:t>. W</w:t>
      </w:r>
      <w:r w:rsidR="002B1BF0">
        <w:t xml:space="preserve">e </w:t>
      </w:r>
      <w:r w:rsidR="00311F78">
        <w:t xml:space="preserve">do not need to reinvent the wheel here. </w:t>
      </w:r>
      <w:r w:rsidR="002B1BF0">
        <w:t>These young people are being groomed</w:t>
      </w:r>
      <w:r w:rsidR="00DF0FC0">
        <w:t xml:space="preserve">, </w:t>
      </w:r>
      <w:r w:rsidR="002B1BF0">
        <w:t xml:space="preserve">coerced and exploited. </w:t>
      </w:r>
      <w:r w:rsidR="00311F78">
        <w:t xml:space="preserve">Through the </w:t>
      </w:r>
      <w:r w:rsidR="002B1BF0">
        <w:t xml:space="preserve">programme and the </w:t>
      </w:r>
      <w:r w:rsidR="00311F78">
        <w:t xml:space="preserve">work </w:t>
      </w:r>
      <w:r w:rsidR="002B1BF0">
        <w:t xml:space="preserve">that </w:t>
      </w:r>
      <w:r w:rsidR="00311F78">
        <w:t>I do</w:t>
      </w:r>
      <w:r w:rsidR="009A23E2">
        <w:t xml:space="preserve"> for </w:t>
      </w:r>
      <w:r w:rsidRPr="00131E25" w:rsidR="009A23E2">
        <w:rPr>
          <w:rStyle w:val="Emphasis"/>
          <w:i w:val="0"/>
          <w:iCs w:val="0"/>
        </w:rPr>
        <w:t>Invisible</w:t>
      </w:r>
      <w:r w:rsidR="009A23E2">
        <w:rPr>
          <w:rStyle w:val="Emphasis"/>
        </w:rPr>
        <w:t xml:space="preserve"> </w:t>
      </w:r>
      <w:r w:rsidRPr="00131E25" w:rsidR="009A23E2">
        <w:rPr>
          <w:rStyle w:val="Emphasis"/>
          <w:i w:val="0"/>
          <w:iCs w:val="0"/>
        </w:rPr>
        <w:t>Traffick</w:t>
      </w:r>
      <w:r w:rsidR="00311F78">
        <w:t xml:space="preserve">, we talk about these terms, so young people have the language. </w:t>
      </w:r>
      <w:r w:rsidR="009A23E2">
        <w:t xml:space="preserve">It is the same as young people across the world who maybe do not understand that they are being sexually exploited. If you explain to them what that looks like and what that is, then they know the language. </w:t>
      </w:r>
    </w:p>
    <w:p w:rsidR="00A861C0" w:rsidP="00311F78">
      <w:pPr>
        <w:pStyle w:val="Answer"/>
      </w:pPr>
      <w:r>
        <w:t>It is the same in c</w:t>
      </w:r>
      <w:r w:rsidR="00DA6611">
        <w:t>ommunities</w:t>
      </w:r>
      <w:r>
        <w:t xml:space="preserve">. Communities </w:t>
      </w:r>
      <w:r w:rsidR="00DA6611">
        <w:t>do not understand that this is coercive control</w:t>
      </w:r>
      <w:r w:rsidR="00131E25">
        <w:t xml:space="preserve">, and </w:t>
      </w:r>
      <w:r>
        <w:t>that these paramilitaries are controlling them and wanting to have their own power</w:t>
      </w:r>
      <w:r w:rsidR="00131E25">
        <w:t>. I</w:t>
      </w:r>
      <w:r>
        <w:t xml:space="preserve">f we </w:t>
      </w:r>
      <w:r w:rsidR="00DA6611">
        <w:t>listen to the words of young people</w:t>
      </w:r>
      <w:r>
        <w:t xml:space="preserve"> like </w:t>
      </w:r>
      <w:r w:rsidR="00131E25">
        <w:t xml:space="preserve">those </w:t>
      </w:r>
      <w:r>
        <w:t xml:space="preserve">in that research, it </w:t>
      </w:r>
      <w:r w:rsidR="00131E25">
        <w:t xml:space="preserve">is </w:t>
      </w:r>
      <w:r>
        <w:t>very clearly state</w:t>
      </w:r>
      <w:r w:rsidR="00131E25">
        <w:t>d.</w:t>
      </w:r>
      <w:r w:rsidR="00121B3E">
        <w:t xml:space="preserve"> </w:t>
      </w:r>
      <w:r w:rsidR="00131E25">
        <w:t>A</w:t>
      </w:r>
      <w:r w:rsidR="00121B3E">
        <w:t>nother young person had said</w:t>
      </w:r>
      <w:r w:rsidR="00F73199">
        <w:t>, “Y</w:t>
      </w:r>
      <w:r w:rsidR="00121B3E">
        <w:t>ou could not have a childhood</w:t>
      </w:r>
      <w:r w:rsidR="00C336AB">
        <w:t>.</w:t>
      </w:r>
      <w:r w:rsidR="00F73199">
        <w:t>”</w:t>
      </w:r>
      <w:r w:rsidR="00121B3E">
        <w:t xml:space="preserve"> </w:t>
      </w:r>
      <w:r w:rsidR="00F73199">
        <w:t>A</w:t>
      </w:r>
      <w:r w:rsidR="00121B3E">
        <w:t xml:space="preserve"> childhood is the right to rest and play</w:t>
      </w:r>
      <w:r w:rsidR="00DA6611">
        <w:t xml:space="preserve">. </w:t>
      </w:r>
      <w:r w:rsidR="00121B3E">
        <w:t xml:space="preserve">They have a right to be protected from exploitation, so there </w:t>
      </w:r>
      <w:r>
        <w:t xml:space="preserve">are all these different examples. </w:t>
      </w:r>
      <w:r w:rsidR="00121B3E">
        <w:t>If we are listening to the words of young people</w:t>
      </w:r>
      <w:r w:rsidR="008E396D">
        <w:t>,</w:t>
      </w:r>
      <w:r w:rsidR="00F73199">
        <w:t xml:space="preserve"> and </w:t>
      </w:r>
      <w:r w:rsidR="00121B3E">
        <w:t xml:space="preserve">giving them a space and </w:t>
      </w:r>
      <w:r w:rsidR="00F73199">
        <w:t xml:space="preserve">a </w:t>
      </w:r>
      <w:r w:rsidR="00121B3E">
        <w:t xml:space="preserve">voice, then we can utilise their words and say, </w:t>
      </w:r>
      <w:r w:rsidR="00F73199">
        <w:t>“T</w:t>
      </w:r>
      <w:r w:rsidR="00121B3E">
        <w:t>he word</w:t>
      </w:r>
      <w:r w:rsidR="00F73199">
        <w:t>s</w:t>
      </w:r>
      <w:r w:rsidR="00121B3E">
        <w:t xml:space="preserve"> for that </w:t>
      </w:r>
      <w:r w:rsidR="008E396D">
        <w:t>are</w:t>
      </w:r>
      <w:r w:rsidR="00121B3E">
        <w:t xml:space="preserve"> </w:t>
      </w:r>
      <w:r w:rsidR="008E396D">
        <w:t>‘</w:t>
      </w:r>
      <w:r w:rsidR="00121B3E">
        <w:t>exploitation</w:t>
      </w:r>
      <w:r w:rsidR="008E396D">
        <w:t>’</w:t>
      </w:r>
      <w:r w:rsidR="00F73199">
        <w:t xml:space="preserve">, </w:t>
      </w:r>
      <w:r w:rsidR="008E396D">
        <w:t>‘</w:t>
      </w:r>
      <w:r w:rsidR="00121B3E">
        <w:t>grooming</w:t>
      </w:r>
      <w:r w:rsidR="008E396D">
        <w:t>’</w:t>
      </w:r>
      <w:r w:rsidR="00121B3E">
        <w:t xml:space="preserve">, </w:t>
      </w:r>
      <w:r w:rsidR="008E396D">
        <w:t>‘</w:t>
      </w:r>
      <w:r w:rsidR="00121B3E">
        <w:t>fear</w:t>
      </w:r>
      <w:r w:rsidR="008E396D">
        <w:t>’</w:t>
      </w:r>
      <w:r w:rsidR="00F73199">
        <w:t xml:space="preserve"> and </w:t>
      </w:r>
      <w:r w:rsidR="008E396D">
        <w:t>‘</w:t>
      </w:r>
      <w:r w:rsidR="00121B3E">
        <w:t>control</w:t>
      </w:r>
      <w:r w:rsidR="008E396D">
        <w:t>’</w:t>
      </w:r>
      <w:r w:rsidR="00290934">
        <w:t>.</w:t>
      </w:r>
      <w:r w:rsidR="00F73199">
        <w:t>”</w:t>
      </w:r>
    </w:p>
    <w:p w:rsidR="0069577C" w:rsidP="00A861C0">
      <w:pPr>
        <w:pStyle w:val="Question"/>
      </w:pPr>
      <w:sdt>
        <w:sdtPr>
          <w:alias w:val="Member"/>
          <w:tag w:val="&lt;Member mnisId='4091' dodsId='62794'&gt;"/>
          <w:id w:val="-2058696685"/>
          <w:placeholder>
            <w:docPart w:val="DefaultPlaceholder_-1854013440"/>
          </w:placeholder>
          <w:richText/>
        </w:sdtPr>
        <w:sdtContent>
          <w:r w:rsidRPr="00A861C0" w:rsidR="00A861C0">
            <w:rPr>
              <w:b/>
            </w:rPr>
            <w:t xml:space="preserve">Mr </w:t>
          </w:r>
          <w:r w:rsidR="009E334A">
            <w:rPr>
              <w:b/>
            </w:rPr>
            <w:t>Walker:</w:t>
          </w:r>
        </w:sdtContent>
      </w:sdt>
      <w:r w:rsidR="00A861C0">
        <w:t xml:space="preserve"> In the system </w:t>
      </w:r>
      <w:r w:rsidR="003653F9">
        <w:t xml:space="preserve">more generally </w:t>
      </w:r>
      <w:r w:rsidR="00A861C0">
        <w:t xml:space="preserve">we have approaches to safeguarding. </w:t>
      </w:r>
      <w:r w:rsidR="003653F9">
        <w:t xml:space="preserve">You mentioned the </w:t>
      </w:r>
      <w:r w:rsidR="00C25F4B">
        <w:t>Prevent</w:t>
      </w:r>
      <w:r w:rsidR="003653F9">
        <w:t xml:space="preserve"> strategy</w:t>
      </w:r>
      <w:r w:rsidR="00C25F4B">
        <w:t>.</w:t>
      </w:r>
      <w:r w:rsidR="003653F9">
        <w:t xml:space="preserve"> </w:t>
      </w:r>
      <w:r w:rsidR="00C25F4B">
        <w:t xml:space="preserve">I </w:t>
      </w:r>
      <w:r w:rsidR="003653F9">
        <w:t>appreciate that it cannot necessarily be lifted and shifted for the Northern Ireland context, but s</w:t>
      </w:r>
      <w:r w:rsidR="00A861C0">
        <w:t xml:space="preserve">omething similar could </w:t>
      </w:r>
      <w:r w:rsidR="00C25F4B">
        <w:t xml:space="preserve">presumably </w:t>
      </w:r>
      <w:r w:rsidR="00A861C0">
        <w:t>be designed</w:t>
      </w:r>
      <w:r w:rsidR="003653F9">
        <w:t xml:space="preserve"> with more contextual awareness</w:t>
      </w:r>
      <w:r w:rsidR="00A861C0">
        <w:t xml:space="preserve">. </w:t>
      </w:r>
      <w:r w:rsidR="00C25F4B">
        <w:t>To your point about recruitment, i</w:t>
      </w:r>
      <w:r w:rsidR="00A861C0">
        <w:t>s</w:t>
      </w:r>
      <w:r w:rsidR="00C25F4B">
        <w:t xml:space="preserve"> </w:t>
      </w:r>
      <w:r w:rsidR="00A861C0">
        <w:t>there a broader role for safeguarding approaches</w:t>
      </w:r>
      <w:r w:rsidR="003653F9">
        <w:t xml:space="preserve"> in this</w:t>
      </w:r>
      <w:r w:rsidR="00C25F4B">
        <w:t>?</w:t>
      </w:r>
    </w:p>
    <w:p w:rsidR="00FE4DC6" w:rsidP="00A861C0">
      <w:pPr>
        <w:pStyle w:val="Answer"/>
      </w:pPr>
      <w:sdt>
        <w:sdtPr>
          <w:alias w:val="Witness"/>
          <w:id w:val="-279344508"/>
          <w:placeholder>
            <w:docPart w:val="DefaultPlaceholder_-1854013440"/>
          </w:placeholder>
          <w:richText/>
        </w:sdtPr>
        <w:sdtContent>
          <w:r w:rsidRPr="00974892" w:rsidR="00974892">
            <w:rPr>
              <w:b/>
              <w:bCs/>
              <w:i/>
              <w:iCs/>
            </w:rPr>
            <w:t>Paul Smyth:</w:t>
          </w:r>
          <w:r w:rsidRPr="00A861C0" w:rsidR="00A861C0">
            <w:rPr>
              <w:b/>
            </w:rPr>
            <w:t xml:space="preserve"> </w:t>
          </w:r>
        </w:sdtContent>
      </w:sdt>
      <w:r w:rsidR="00844986">
        <w:t xml:space="preserve">I am sure you saw the footage </w:t>
      </w:r>
      <w:r w:rsidR="00290934">
        <w:t xml:space="preserve">of the riots that happened in Derry </w:t>
      </w:r>
      <w:r w:rsidR="003653F9">
        <w:t>last Easter</w:t>
      </w:r>
      <w:r w:rsidR="00844986">
        <w:t xml:space="preserve">. There is </w:t>
      </w:r>
      <w:r w:rsidR="003653F9">
        <w:t xml:space="preserve">very </w:t>
      </w:r>
      <w:r w:rsidR="00844986">
        <w:t xml:space="preserve">clear footage of kids </w:t>
      </w:r>
      <w:r w:rsidR="003653F9">
        <w:t xml:space="preserve">who were 11 or 12 years old </w:t>
      </w:r>
      <w:r w:rsidR="00844986">
        <w:t xml:space="preserve">throwing petrol bombs. </w:t>
      </w:r>
      <w:r w:rsidR="003653F9">
        <w:t>If that does not start a safeguarding review, I do not know what should, but apparently it does not. As a parent, it seems very obvious to me. As a parent, I was appalled by it. How the hell could a child that age be caught up in this? What are their parents doing? Also, w</w:t>
      </w:r>
      <w:r w:rsidR="00844986">
        <w:t xml:space="preserve">hat is the state doing to protect them? </w:t>
      </w:r>
    </w:p>
    <w:p w:rsidR="00A861C0" w:rsidP="00A861C0">
      <w:pPr>
        <w:pStyle w:val="Answer"/>
      </w:pPr>
      <w:r>
        <w:t xml:space="preserve">Often, our approach is </w:t>
      </w:r>
      <w:r w:rsidR="00C25F4B">
        <w:t>t</w:t>
      </w:r>
      <w:r>
        <w:t xml:space="preserve">o criminalise </w:t>
      </w:r>
      <w:r w:rsidR="004F38FA">
        <w:t xml:space="preserve">the </w:t>
      </w:r>
      <w:r>
        <w:t>young people</w:t>
      </w:r>
      <w:r w:rsidR="004F38FA">
        <w:t xml:space="preserve"> who get caught up in these things</w:t>
      </w:r>
      <w:r>
        <w:t xml:space="preserve">, and that gets the groups off the hook. </w:t>
      </w:r>
      <w:r w:rsidR="004F38FA">
        <w:t xml:space="preserve">It is a bit like the housing intimidation stuff. </w:t>
      </w:r>
      <w:r>
        <w:t xml:space="preserve">We pay millions </w:t>
      </w:r>
      <w:r w:rsidR="004F38FA">
        <w:t xml:space="preserve">every year </w:t>
      </w:r>
      <w:r>
        <w:t>because people are intimidated out of their homes</w:t>
      </w:r>
      <w:r w:rsidR="00FE4DC6">
        <w:t>,</w:t>
      </w:r>
      <w:r w:rsidR="004F38FA">
        <w:t xml:space="preserve"> rather than looking at who is doing the intimidation and </w:t>
      </w:r>
      <w:r w:rsidR="008E396D">
        <w:t>whether</w:t>
      </w:r>
      <w:r w:rsidR="00FE4DC6">
        <w:t xml:space="preserve"> we </w:t>
      </w:r>
      <w:r w:rsidR="004F38FA">
        <w:t>can prevent that from happening</w:t>
      </w:r>
      <w:r>
        <w:t xml:space="preserve">. </w:t>
      </w:r>
      <w:r w:rsidR="00A91D15">
        <w:t>We have developed systems that</w:t>
      </w:r>
      <w:r w:rsidR="00FE4DC6">
        <w:t>,</w:t>
      </w:r>
      <w:r w:rsidR="004F38FA">
        <w:t xml:space="preserve"> in many ways</w:t>
      </w:r>
      <w:r w:rsidR="00FE4DC6">
        <w:t>,</w:t>
      </w:r>
      <w:r w:rsidR="004F38FA">
        <w:t xml:space="preserve"> </w:t>
      </w:r>
      <w:r w:rsidR="00A91D15">
        <w:t xml:space="preserve">facilitate these groups rather than </w:t>
      </w:r>
      <w:r w:rsidR="00A91D15">
        <w:t>mak</w:t>
      </w:r>
      <w:r w:rsidR="004F38FA">
        <w:t xml:space="preserve">ing </w:t>
      </w:r>
      <w:r w:rsidR="00A91D15">
        <w:t xml:space="preserve">life </w:t>
      </w:r>
      <w:r w:rsidR="004F38FA">
        <w:t xml:space="preserve">extremely </w:t>
      </w:r>
      <w:r w:rsidR="00A91D15">
        <w:t>difficult for them. A shift in thinking is needed</w:t>
      </w:r>
      <w:r w:rsidR="002A2846">
        <w:t>.</w:t>
      </w:r>
      <w:r w:rsidR="006F377B">
        <w:t xml:space="preserve"> </w:t>
      </w:r>
      <w:r w:rsidR="002A2846">
        <w:t>P</w:t>
      </w:r>
      <w:r w:rsidR="006F377B">
        <w:t>articularly within our health system, that change is very important.</w:t>
      </w:r>
    </w:p>
    <w:p w:rsidR="002A2846" w:rsidP="00A861C0">
      <w:pPr>
        <w:pStyle w:val="Answer"/>
      </w:pPr>
      <w:r>
        <w:t xml:space="preserve">One other issue I would like to link to that is </w:t>
      </w:r>
      <w:r>
        <w:t xml:space="preserve">something that </w:t>
      </w:r>
      <w:r>
        <w:t>Siobhan McAlister brought up in her presentation to you</w:t>
      </w:r>
      <w:r>
        <w:t>. W</w:t>
      </w:r>
      <w:r>
        <w:t xml:space="preserve">e think it is a very important issue. </w:t>
      </w:r>
      <w:r w:rsidR="00A91D15">
        <w:t xml:space="preserve">A lot of our understanding of violence is </w:t>
      </w:r>
      <w:r>
        <w:t xml:space="preserve">very </w:t>
      </w:r>
      <w:r w:rsidR="00A91D15">
        <w:t xml:space="preserve">gendered. </w:t>
      </w:r>
      <w:r>
        <w:t>Often, when we talk about violence, w</w:t>
      </w:r>
      <w:r w:rsidR="00A91D15">
        <w:t>e are thinking about young men</w:t>
      </w:r>
      <w:r>
        <w:t>.</w:t>
      </w:r>
      <w:r>
        <w:t xml:space="preserve"> </w:t>
      </w:r>
      <w:r>
        <w:t>A</w:t>
      </w:r>
      <w:r>
        <w:t xml:space="preserve"> lot of the resources are aimed at young men</w:t>
      </w:r>
      <w:r w:rsidR="00A91D15">
        <w:t>.</w:t>
      </w:r>
      <w:r>
        <w:t xml:space="preserve"> W</w:t>
      </w:r>
      <w:r w:rsidR="00A91D15">
        <w:t xml:space="preserve">e have only scraped the surface in terms of understanding how young women experience </w:t>
      </w:r>
      <w:r>
        <w:t xml:space="preserve">that coercive control, </w:t>
      </w:r>
      <w:r w:rsidR="00A91D15">
        <w:t>paramilitary violence</w:t>
      </w:r>
      <w:r>
        <w:t xml:space="preserve"> and sexual grooming</w:t>
      </w:r>
      <w:r w:rsidR="00A91D15">
        <w:t xml:space="preserve">. </w:t>
      </w:r>
    </w:p>
    <w:p w:rsidR="00A91D15" w:rsidP="00A861C0">
      <w:pPr>
        <w:pStyle w:val="Answer"/>
      </w:pPr>
      <w:r>
        <w:t xml:space="preserve">There is another more upbeat side to that, which is that </w:t>
      </w:r>
      <w:r w:rsidR="002A2846">
        <w:t>young</w:t>
      </w:r>
      <w:r w:rsidR="005A0EF3">
        <w:t xml:space="preserve"> women are </w:t>
      </w:r>
      <w:r>
        <w:t xml:space="preserve">probably </w:t>
      </w:r>
      <w:r w:rsidR="005A0EF3">
        <w:t xml:space="preserve">one of our most powerful resources in terms of changing the behaviours of young men. </w:t>
      </w:r>
      <w:r>
        <w:t xml:space="preserve">The young women in their lives can probably have a lot more impact than I can as a middle-aged guy. </w:t>
      </w:r>
      <w:r w:rsidR="005A0EF3">
        <w:t xml:space="preserve">We need to be running programmes with young women that </w:t>
      </w:r>
      <w:r>
        <w:t>a</w:t>
      </w:r>
      <w:r w:rsidR="005A0EF3">
        <w:t xml:space="preserve">llow them to </w:t>
      </w:r>
      <w:r>
        <w:t>build up their resilience and strength</w:t>
      </w:r>
      <w:r w:rsidR="00426E77">
        <w:t>,</w:t>
      </w:r>
      <w:r>
        <w:t xml:space="preserve"> and help them to </w:t>
      </w:r>
      <w:r w:rsidR="005A0EF3">
        <w:t xml:space="preserve">work together </w:t>
      </w:r>
      <w:r>
        <w:t xml:space="preserve">collectively </w:t>
      </w:r>
      <w:r w:rsidR="005A0EF3">
        <w:t xml:space="preserve">in their communities to find ways of extricating guys from this violent culture. We have not </w:t>
      </w:r>
      <w:r>
        <w:t xml:space="preserve">really </w:t>
      </w:r>
      <w:r w:rsidR="005A0EF3">
        <w:t>done that, so</w:t>
      </w:r>
      <w:r w:rsidR="00426E77">
        <w:t>,</w:t>
      </w:r>
      <w:r w:rsidR="005A0EF3">
        <w:t xml:space="preserve"> </w:t>
      </w:r>
      <w:r>
        <w:t xml:space="preserve">again, </w:t>
      </w:r>
      <w:r w:rsidR="005A0EF3">
        <w:t xml:space="preserve">there are opportunities there to </w:t>
      </w:r>
      <w:r>
        <w:t xml:space="preserve">think differently and </w:t>
      </w:r>
      <w:r w:rsidR="005A0EF3">
        <w:t>develop different kinds of programmes</w:t>
      </w:r>
      <w:r>
        <w:t xml:space="preserve"> that might help us to shift some of this stuff</w:t>
      </w:r>
      <w:r w:rsidR="005A0EF3">
        <w:t>.</w:t>
      </w:r>
    </w:p>
    <w:p w:rsidR="004872E4" w:rsidP="00A95265">
      <w:pPr>
        <w:pStyle w:val="Answer"/>
      </w:pPr>
      <w:sdt>
        <w:sdtPr>
          <w:alias w:val="Witness"/>
          <w:id w:val="1614321800"/>
          <w:placeholder>
            <w:docPart w:val="DefaultPlaceholder_-1854013440"/>
          </w:placeholder>
          <w:richText/>
        </w:sdtPr>
        <w:sdtContent>
          <w:r w:rsidRPr="00974892" w:rsidR="00974892">
            <w:rPr>
              <w:b/>
              <w:bCs/>
              <w:i/>
              <w:iCs/>
            </w:rPr>
            <w:t>Megan Phair:</w:t>
          </w:r>
          <w:r w:rsidRPr="00A95265" w:rsidR="00A95265">
            <w:rPr>
              <w:b/>
            </w:rPr>
            <w:t xml:space="preserve"> </w:t>
          </w:r>
        </w:sdtContent>
      </w:sdt>
      <w:r w:rsidR="0086783C">
        <w:t xml:space="preserve">I have an </w:t>
      </w:r>
      <w:r w:rsidR="0091515A">
        <w:t xml:space="preserve">example of a </w:t>
      </w:r>
      <w:r w:rsidR="00453B1C">
        <w:t xml:space="preserve">community response </w:t>
      </w:r>
      <w:r w:rsidR="0086783C">
        <w:t>to</w:t>
      </w:r>
      <w:r>
        <w:t xml:space="preserve"> the </w:t>
      </w:r>
      <w:r w:rsidR="00453B1C">
        <w:t>Lanark Way riots</w:t>
      </w:r>
      <w:r>
        <w:t>. A</w:t>
      </w:r>
      <w:r w:rsidR="00A95265">
        <w:t xml:space="preserve"> friend of </w:t>
      </w:r>
      <w:r w:rsidR="00453B1C">
        <w:t xml:space="preserve">mine was living </w:t>
      </w:r>
      <w:r w:rsidR="00A95265">
        <w:t>in the community</w:t>
      </w:r>
      <w:r>
        <w:t>,</w:t>
      </w:r>
      <w:r w:rsidR="00453B1C">
        <w:t xml:space="preserve"> and people from the community were going out and telling other members, “Bring in your recycling because they are going to use those bottles as petrol bombs” or “</w:t>
      </w:r>
      <w:r>
        <w:t>T</w:t>
      </w:r>
      <w:r w:rsidR="00453B1C">
        <w:t>hey are going to use those bottles to throw at the police”.</w:t>
      </w:r>
      <w:r w:rsidR="00A95265">
        <w:t xml:space="preserve"> There is </w:t>
      </w:r>
      <w:r w:rsidR="00453B1C">
        <w:t xml:space="preserve">a community resilience, but there is </w:t>
      </w:r>
      <w:r w:rsidR="00A95265">
        <w:t xml:space="preserve">too much expectation on </w:t>
      </w:r>
      <w:r w:rsidR="00453B1C">
        <w:t xml:space="preserve">this </w:t>
      </w:r>
      <w:r w:rsidR="00A95265">
        <w:t>community resilience</w:t>
      </w:r>
      <w:r w:rsidR="00453B1C">
        <w:t xml:space="preserve">, especially the resilience of children and young people. </w:t>
      </w:r>
    </w:p>
    <w:p w:rsidR="00D647FB" w:rsidP="00A95265">
      <w:pPr>
        <w:pStyle w:val="Answer"/>
      </w:pPr>
      <w:r>
        <w:t>T</w:t>
      </w:r>
      <w:r w:rsidR="00453B1C">
        <w:t xml:space="preserve">here </w:t>
      </w:r>
      <w:r>
        <w:t xml:space="preserve">are </w:t>
      </w:r>
      <w:r w:rsidR="00453B1C">
        <w:t>23,095</w:t>
      </w:r>
      <w:r w:rsidR="00F92FF8">
        <w:t xml:space="preserve"> children from March 2021 </w:t>
      </w:r>
      <w:r>
        <w:t>who</w:t>
      </w:r>
      <w:r w:rsidR="00F92FF8">
        <w:t xml:space="preserve"> are recognised and known to social care services as children in need</w:t>
      </w:r>
      <w:r>
        <w:t>. T</w:t>
      </w:r>
      <w:r w:rsidR="00F92FF8">
        <w:t xml:space="preserve">his is the big gap. </w:t>
      </w:r>
      <w:r w:rsidR="00212CD3">
        <w:t xml:space="preserve">These are not children </w:t>
      </w:r>
      <w:r>
        <w:t>who</w:t>
      </w:r>
      <w:r w:rsidR="00F92FF8">
        <w:t xml:space="preserve"> are </w:t>
      </w:r>
      <w:r w:rsidR="00212CD3">
        <w:t>in care</w:t>
      </w:r>
      <w:r w:rsidR="00105AA0">
        <w:t>,</w:t>
      </w:r>
      <w:r w:rsidR="00F92FF8">
        <w:t xml:space="preserve"> </w:t>
      </w:r>
      <w:r w:rsidR="00105AA0">
        <w:t>t</w:t>
      </w:r>
      <w:r w:rsidR="00F92FF8">
        <w:t xml:space="preserve">hese are not children </w:t>
      </w:r>
      <w:r>
        <w:t>who</w:t>
      </w:r>
      <w:r w:rsidR="00F92FF8">
        <w:t xml:space="preserve"> are </w:t>
      </w:r>
      <w:r w:rsidR="00212CD3">
        <w:t>getting social worker visits</w:t>
      </w:r>
      <w:r w:rsidR="00F92FF8">
        <w:t xml:space="preserve"> all the time, but t</w:t>
      </w:r>
      <w:r w:rsidR="00212CD3">
        <w:t>hey are children in need</w:t>
      </w:r>
      <w:r w:rsidR="00F92FF8">
        <w:t xml:space="preserve">, and they are the children </w:t>
      </w:r>
      <w:r>
        <w:t>who</w:t>
      </w:r>
      <w:r w:rsidR="00F92FF8">
        <w:t xml:space="preserve"> are being missed</w:t>
      </w:r>
      <w:r w:rsidR="00212CD3">
        <w:t xml:space="preserve">. These </w:t>
      </w:r>
      <w:r w:rsidR="00F92FF8">
        <w:t xml:space="preserve">23,000 </w:t>
      </w:r>
      <w:r w:rsidR="00212CD3">
        <w:t xml:space="preserve">children need </w:t>
      </w:r>
      <w:r w:rsidR="00F92FF8">
        <w:t xml:space="preserve">not only to have resilience within their communities but to have </w:t>
      </w:r>
      <w:r w:rsidR="00212CD3">
        <w:t>support</w:t>
      </w:r>
      <w:r w:rsidR="00F92FF8">
        <w:t xml:space="preserve"> from statutory bodies</w:t>
      </w:r>
      <w:r w:rsidR="00212CD3">
        <w:t>.</w:t>
      </w:r>
      <w:r w:rsidR="00506CB7">
        <w:t xml:space="preserve"> </w:t>
      </w:r>
    </w:p>
    <w:p w:rsidR="00506CB7" w:rsidRPr="0086783C" w:rsidP="00A95265">
      <w:pPr>
        <w:pStyle w:val="Answer"/>
      </w:pPr>
      <w:r>
        <w:t>If c</w:t>
      </w:r>
      <w:r w:rsidR="00F92FF8">
        <w:t xml:space="preserve">ommunities can lift </w:t>
      </w:r>
      <w:r w:rsidR="004872E4">
        <w:t>bottles</w:t>
      </w:r>
      <w:r w:rsidR="00F92FF8">
        <w:t xml:space="preserve"> that are meant to be thrown at police or thrown at other people from other communities</w:t>
      </w:r>
      <w:r>
        <w:t>—a</w:t>
      </w:r>
      <w:r w:rsidR="00F92FF8">
        <w:t xml:space="preserve"> friend of mine was doused in petrol but </w:t>
      </w:r>
      <w:r w:rsidR="00D647FB">
        <w:t xml:space="preserve">was </w:t>
      </w:r>
      <w:r w:rsidR="00F92FF8">
        <w:t>still lifting these bottles to protect her community</w:t>
      </w:r>
      <w:r>
        <w:t>—t</w:t>
      </w:r>
      <w:r w:rsidR="00F92FF8">
        <w:t xml:space="preserve">hat </w:t>
      </w:r>
      <w:r>
        <w:t xml:space="preserve">ownership is </w:t>
      </w:r>
      <w:r w:rsidR="00F92FF8">
        <w:t xml:space="preserve">really </w:t>
      </w:r>
      <w:r>
        <w:t xml:space="preserve">powerful. That is unique to Northern Ireland. People are </w:t>
      </w:r>
      <w:r w:rsidR="00F92FF8">
        <w:t xml:space="preserve">very </w:t>
      </w:r>
      <w:r>
        <w:t xml:space="preserve">proud to be from Northern Ireland even though there are </w:t>
      </w:r>
      <w:r w:rsidR="00F92FF8">
        <w:t xml:space="preserve">all of </w:t>
      </w:r>
      <w:r>
        <w:t>these issues and problems.</w:t>
      </w:r>
      <w:r w:rsidR="00F92FF8">
        <w:t xml:space="preserve"> </w:t>
      </w:r>
      <w:r w:rsidR="0086783C">
        <w:t xml:space="preserve">Let us </w:t>
      </w:r>
      <w:r w:rsidR="00F92FF8">
        <w:t>give these communities some security and protection</w:t>
      </w:r>
      <w:r w:rsidR="0086783C">
        <w:t>. Let us</w:t>
      </w:r>
      <w:r w:rsidR="00F92FF8">
        <w:t xml:space="preserve"> look at safeguarding strategy</w:t>
      </w:r>
      <w:r w:rsidR="00DC68BA">
        <w:t>.</w:t>
      </w:r>
      <w:r w:rsidR="00F92FF8">
        <w:t xml:space="preserve"> </w:t>
      </w:r>
      <w:r w:rsidRPr="00541F8C" w:rsidR="00541F8C">
        <w:t>Carlene Firmin</w:t>
      </w:r>
      <w:r w:rsidR="00DC68BA">
        <w:t xml:space="preserve">, who </w:t>
      </w:r>
      <w:r w:rsidR="00541F8C">
        <w:t xml:space="preserve">is an expert in </w:t>
      </w:r>
      <w:r w:rsidR="00DC68BA">
        <w:t xml:space="preserve">contextualised </w:t>
      </w:r>
      <w:r w:rsidR="00541F8C">
        <w:t>safeguarding</w:t>
      </w:r>
      <w:r w:rsidR="00DC68BA">
        <w:t>, talks about this</w:t>
      </w:r>
      <w:r w:rsidRPr="0086783C" w:rsidR="00DC68BA">
        <w:t>.</w:t>
      </w:r>
      <w:r w:rsidRPr="0086783C" w:rsidR="00541F8C">
        <w:t xml:space="preserve"> </w:t>
      </w:r>
      <w:r w:rsidRPr="0086783C" w:rsidR="00DC68BA">
        <w:t>W</w:t>
      </w:r>
      <w:r w:rsidRPr="0086783C" w:rsidR="00541F8C">
        <w:t>e have covered the safeguarding issues within the home</w:t>
      </w:r>
      <w:r w:rsidR="00184FE8">
        <w:t>, w</w:t>
      </w:r>
      <w:r w:rsidRPr="0086783C" w:rsidR="00541F8C">
        <w:t>e look at safeguarding in schools</w:t>
      </w:r>
      <w:r w:rsidR="00184FE8">
        <w:t>, w</w:t>
      </w:r>
      <w:r w:rsidRPr="0086783C" w:rsidR="00541F8C">
        <w:t xml:space="preserve">e look at safeguarding </w:t>
      </w:r>
      <w:r w:rsidRPr="0086783C" w:rsidR="0039097A">
        <w:t>in youth centres, but what about that in between bit? What about this extrafamilia</w:t>
      </w:r>
      <w:r w:rsidRPr="0086783C" w:rsidR="003469E3">
        <w:t>l</w:t>
      </w:r>
      <w:r w:rsidRPr="0086783C" w:rsidR="0039097A">
        <w:t xml:space="preserve"> </w:t>
      </w:r>
      <w:r w:rsidRPr="0086783C" w:rsidR="003469E3">
        <w:t>abuse</w:t>
      </w:r>
      <w:r w:rsidRPr="0086783C" w:rsidR="00DC68BA">
        <w:t>?</w:t>
      </w:r>
      <w:r w:rsidRPr="0086783C" w:rsidR="0039097A">
        <w:t xml:space="preserve"> </w:t>
      </w:r>
    </w:p>
    <w:p w:rsidR="00A95265" w:rsidP="0007290B">
      <w:pPr>
        <w:pStyle w:val="Question"/>
      </w:pPr>
      <w:sdt>
        <w:sdtPr>
          <w:alias w:val="Member"/>
          <w:tag w:val="&lt;Member mnisId='4091' dodsId='62794'&gt;"/>
          <w:id w:val="-1628155418"/>
          <w:placeholder>
            <w:docPart w:val="DefaultPlaceholder_-1854013440"/>
          </w:placeholder>
          <w:richText/>
        </w:sdtPr>
        <w:sdtContent>
          <w:r w:rsidRPr="0086783C" w:rsidR="0007290B">
            <w:rPr>
              <w:b/>
            </w:rPr>
            <w:t xml:space="preserve">Mr </w:t>
          </w:r>
          <w:r w:rsidRPr="0086783C" w:rsidR="009E334A">
            <w:rPr>
              <w:b/>
            </w:rPr>
            <w:t>Walker:</w:t>
          </w:r>
        </w:sdtContent>
      </w:sdt>
      <w:r w:rsidRPr="0086783C" w:rsidR="0007290B">
        <w:t xml:space="preserve"> </w:t>
      </w:r>
      <w:r w:rsidRPr="0086783C" w:rsidR="003469E3">
        <w:t>Talking of extrafamilial abuse, h</w:t>
      </w:r>
      <w:r w:rsidRPr="0086783C" w:rsidR="0007290B">
        <w:t xml:space="preserve">ave you seen evidence of </w:t>
      </w:r>
      <w:r w:rsidRPr="0086783C" w:rsidR="0007290B">
        <w:t>grooming</w:t>
      </w:r>
      <w:r w:rsidR="0007290B">
        <w:t xml:space="preserve"> in publicly funded places?</w:t>
      </w:r>
      <w:r w:rsidR="003469E3">
        <w:t xml:space="preserve"> What, if anything</w:t>
      </w:r>
      <w:r w:rsidR="00DC68BA">
        <w:t>,</w:t>
      </w:r>
      <w:r w:rsidR="003469E3">
        <w:t xml:space="preserve"> can be done about that? </w:t>
      </w:r>
      <w:r w:rsidR="00DC68BA">
        <w:t>T</w:t>
      </w:r>
      <w:r w:rsidR="003469E3">
        <w:t>hat is one of the concerns,</w:t>
      </w:r>
    </w:p>
    <w:p w:rsidR="00147F64" w:rsidP="0007290B">
      <w:pPr>
        <w:pStyle w:val="Answer"/>
      </w:pPr>
      <w:sdt>
        <w:sdtPr>
          <w:alias w:val="Witness"/>
          <w:id w:val="1949582193"/>
          <w:placeholder>
            <w:docPart w:val="DefaultPlaceholder_-1854013440"/>
          </w:placeholder>
          <w:richText/>
        </w:sdtPr>
        <w:sdtContent>
          <w:r w:rsidRPr="00974892" w:rsidR="00974892">
            <w:rPr>
              <w:b/>
              <w:bCs/>
              <w:i/>
              <w:iCs/>
            </w:rPr>
            <w:t>Megan Phair:</w:t>
          </w:r>
          <w:r w:rsidRPr="0007290B" w:rsidR="0007290B">
            <w:rPr>
              <w:b/>
            </w:rPr>
            <w:t xml:space="preserve"> </w:t>
          </w:r>
        </w:sdtContent>
      </w:sdt>
      <w:r w:rsidR="0007290B">
        <w:t xml:space="preserve">It is hard to </w:t>
      </w:r>
      <w:r w:rsidR="003469E3">
        <w:t xml:space="preserve">speak to that because it is hard to </w:t>
      </w:r>
      <w:r w:rsidR="0007290B">
        <w:t>know people’s intentions.</w:t>
      </w:r>
      <w:r>
        <w:t xml:space="preserve"> </w:t>
      </w:r>
      <w:r w:rsidR="0086783C">
        <w:t xml:space="preserve">A </w:t>
      </w:r>
      <w:r w:rsidR="009933AB">
        <w:t xml:space="preserve">lot of good work </w:t>
      </w:r>
      <w:r w:rsidR="0086783C">
        <w:t xml:space="preserve">has </w:t>
      </w:r>
      <w:r w:rsidR="009933AB">
        <w:t>been done. Individuals</w:t>
      </w:r>
      <w:r w:rsidR="00DC68BA">
        <w:t>’</w:t>
      </w:r>
      <w:r w:rsidR="009933AB">
        <w:t xml:space="preserve"> motives might not be the motives of an organisation. It is easy to say</w:t>
      </w:r>
      <w:r w:rsidR="0097130B">
        <w:t>—w</w:t>
      </w:r>
      <w:r w:rsidR="009933AB">
        <w:t xml:space="preserve">hen we first looked at </w:t>
      </w:r>
      <w:r w:rsidR="00B2126B">
        <w:t>CSE in Northern Ireland</w:t>
      </w:r>
      <w:r w:rsidR="0097130B">
        <w:t>, we heard this—“</w:t>
      </w:r>
      <w:r w:rsidR="00B2126B">
        <w:t xml:space="preserve">That </w:t>
      </w:r>
      <w:r w:rsidR="0097130B">
        <w:t xml:space="preserve">doesn’t </w:t>
      </w:r>
      <w:r w:rsidR="00B2126B">
        <w:t>happen outside of families</w:t>
      </w:r>
      <w:r w:rsidR="002A3F05">
        <w:t>; t</w:t>
      </w:r>
      <w:r w:rsidR="00B2126B">
        <w:t>hat happens just within families</w:t>
      </w:r>
      <w:r w:rsidR="002A3F05">
        <w:t>”</w:t>
      </w:r>
      <w:r w:rsidR="00B2126B">
        <w:t xml:space="preserve">, but </w:t>
      </w:r>
      <w:r w:rsidR="002A3F05">
        <w:t>w</w:t>
      </w:r>
      <w:r>
        <w:t xml:space="preserve">e know that is not the case. There needs to be some research carried out </w:t>
      </w:r>
      <w:r w:rsidR="00B2126B">
        <w:t xml:space="preserve">or something </w:t>
      </w:r>
      <w:r>
        <w:t xml:space="preserve">to give you the answer </w:t>
      </w:r>
      <w:r w:rsidR="00B2126B">
        <w:t xml:space="preserve">that </w:t>
      </w:r>
      <w:r>
        <w:t>you need or want there, because we do not know the motivations of individuals.</w:t>
      </w:r>
    </w:p>
    <w:p w:rsidR="00715963" w:rsidP="00147F64">
      <w:pPr>
        <w:pStyle w:val="Question"/>
      </w:pPr>
      <w:sdt>
        <w:sdtPr>
          <w:alias w:val="Member"/>
          <w:tag w:val="&lt;Member mnisId='4106' dodsId='35445'&gt;"/>
          <w:id w:val="1596523648"/>
          <w:placeholder>
            <w:docPart w:val="DefaultPlaceholder_-1854013440"/>
          </w:placeholder>
          <w:richText/>
        </w:sdtPr>
        <w:sdtContent>
          <w:r w:rsidRPr="00147F64" w:rsidR="00147F64">
            <w:rPr>
              <w:b/>
            </w:rPr>
            <w:t>Sir Robert Buckland:</w:t>
          </w:r>
        </w:sdtContent>
      </w:sdt>
      <w:r w:rsidR="00147F64">
        <w:t xml:space="preserve"> </w:t>
      </w:r>
      <w:r w:rsidR="00B2126B">
        <w:t xml:space="preserve">Stephen has asked something of my topic about the criminal justice response and the evidential challenges, but </w:t>
      </w:r>
      <w:r w:rsidR="00147F64">
        <w:t xml:space="preserve">I was </w:t>
      </w:r>
      <w:r w:rsidR="00B2126B">
        <w:t xml:space="preserve">really </w:t>
      </w:r>
      <w:r w:rsidR="00147F64">
        <w:t>struck</w:t>
      </w:r>
      <w:r w:rsidR="00B2126B">
        <w:t xml:space="preserve">, Megan, </w:t>
      </w:r>
      <w:r w:rsidR="00147F64">
        <w:t xml:space="preserve">by what you said about </w:t>
      </w:r>
      <w:r w:rsidR="00B2126B">
        <w:t xml:space="preserve">the fact that only </w:t>
      </w:r>
      <w:r w:rsidR="00147F64">
        <w:t xml:space="preserve">one child </w:t>
      </w:r>
      <w:r w:rsidR="00B2126B">
        <w:t xml:space="preserve">has been </w:t>
      </w:r>
      <w:r w:rsidR="00147F64">
        <w:t>referred</w:t>
      </w:r>
      <w:r w:rsidR="00B2126B">
        <w:t xml:space="preserve"> under the NRM</w:t>
      </w:r>
      <w:r w:rsidR="00C81D9D">
        <w:t xml:space="preserve"> for</w:t>
      </w:r>
      <w:r>
        <w:t xml:space="preserve"> </w:t>
      </w:r>
      <w:r w:rsidR="00B2126B">
        <w:t>modern-day slavery</w:t>
      </w:r>
      <w:r w:rsidR="00C81D9D">
        <w:t>.</w:t>
      </w:r>
      <w:r>
        <w:t xml:space="preserve"> </w:t>
      </w:r>
      <w:r w:rsidR="00C81D9D">
        <w:t xml:space="preserve">The </w:t>
      </w:r>
      <w:r>
        <w:t xml:space="preserve">legislation in Northern Ireland is as it is here in England and Wales, yet </w:t>
      </w:r>
      <w:r w:rsidR="002A3F05">
        <w:t xml:space="preserve">there is </w:t>
      </w:r>
      <w:r>
        <w:t>only one child. Correct me if I am wrong, but t</w:t>
      </w:r>
      <w:r w:rsidR="00F76055">
        <w:t xml:space="preserve">hat suggests to me </w:t>
      </w:r>
      <w:r>
        <w:t xml:space="preserve">perhaps </w:t>
      </w:r>
      <w:r w:rsidR="00F76055">
        <w:t xml:space="preserve">a woeful lack of awareness </w:t>
      </w:r>
      <w:r>
        <w:t xml:space="preserve">and training </w:t>
      </w:r>
      <w:r w:rsidR="00F76055">
        <w:t xml:space="preserve">in what modern-day slavery </w:t>
      </w:r>
      <w:r>
        <w:t xml:space="preserve">actually </w:t>
      </w:r>
      <w:r w:rsidR="00F76055">
        <w:t xml:space="preserve">covers. </w:t>
      </w:r>
    </w:p>
    <w:p w:rsidR="00F76055" w:rsidP="003144CF">
      <w:pPr>
        <w:pStyle w:val="Question"/>
        <w:numPr>
          <w:ilvl w:val="0"/>
          <w:numId w:val="0"/>
        </w:numPr>
        <w:ind w:left="794"/>
      </w:pPr>
      <w:r>
        <w:t>Secondly, d</w:t>
      </w:r>
      <w:r>
        <w:t xml:space="preserve">o you think </w:t>
      </w:r>
      <w:r w:rsidR="00715963">
        <w:t xml:space="preserve">that </w:t>
      </w:r>
      <w:r>
        <w:t>the criminal law in Northern Ireland is sufficiently developed</w:t>
      </w:r>
      <w:r w:rsidR="00715963">
        <w:t xml:space="preserve"> to cover all the activities of adults when it comes to child exploitation</w:t>
      </w:r>
      <w:r>
        <w:t xml:space="preserve">? </w:t>
      </w:r>
      <w:r w:rsidR="00715963">
        <w:t>There is some debate here in Eng</w:t>
      </w:r>
      <w:r w:rsidR="000513A1">
        <w:t>l</w:t>
      </w:r>
      <w:r w:rsidR="00715963">
        <w:t xml:space="preserve">and and Wales about whether we need a new child exploitation offence to cover things. </w:t>
      </w:r>
      <w:r>
        <w:t xml:space="preserve">I am a </w:t>
      </w:r>
      <w:r w:rsidR="00715963">
        <w:t xml:space="preserve">bit of a </w:t>
      </w:r>
      <w:r>
        <w:t xml:space="preserve">sceptic about </w:t>
      </w:r>
      <w:r w:rsidR="00715963">
        <w:t xml:space="preserve">just </w:t>
      </w:r>
      <w:r>
        <w:t>creating new laws</w:t>
      </w:r>
      <w:r w:rsidR="00715963">
        <w:t xml:space="preserve"> and then finding them not being used, but I would really welcome your thoughts as to whether we have a proper framework here to deal with the adults who are exploiting children</w:t>
      </w:r>
      <w:r>
        <w:t>.</w:t>
      </w:r>
    </w:p>
    <w:p w:rsidR="00431A25" w:rsidP="00F76055">
      <w:pPr>
        <w:pStyle w:val="Answer"/>
      </w:pPr>
      <w:sdt>
        <w:sdtPr>
          <w:alias w:val="Witness"/>
          <w:id w:val="420216658"/>
          <w:placeholder>
            <w:docPart w:val="DefaultPlaceholder_-1854013440"/>
          </w:placeholder>
          <w:richText/>
        </w:sdtPr>
        <w:sdtContent>
          <w:r w:rsidRPr="00974892" w:rsidR="00974892">
            <w:rPr>
              <w:b/>
              <w:bCs/>
              <w:i/>
              <w:iCs/>
            </w:rPr>
            <w:t>Megan Phair:</w:t>
          </w:r>
          <w:r w:rsidRPr="00F76055" w:rsidR="00F76055">
            <w:rPr>
              <w:b/>
            </w:rPr>
            <w:t xml:space="preserve"> </w:t>
          </w:r>
        </w:sdtContent>
      </w:sdt>
      <w:r w:rsidR="00F76055">
        <w:t>It is unique in Northern Ireland</w:t>
      </w:r>
      <w:r w:rsidR="003144CF">
        <w:t xml:space="preserve"> as well, as you know</w:t>
      </w:r>
      <w:r w:rsidR="00F76055">
        <w:t xml:space="preserve">. It would be great to have an anti-slavery commissioner. </w:t>
      </w:r>
      <w:r w:rsidR="003144CF">
        <w:t xml:space="preserve">There has not been </w:t>
      </w:r>
      <w:r w:rsidR="000316F1">
        <w:t xml:space="preserve">one </w:t>
      </w:r>
      <w:r w:rsidR="003144CF">
        <w:t xml:space="preserve">for seven months, I think. </w:t>
      </w:r>
      <w:r w:rsidR="00F76055">
        <w:t xml:space="preserve">There is </w:t>
      </w:r>
      <w:r w:rsidR="003144CF">
        <w:t xml:space="preserve">a </w:t>
      </w:r>
      <w:r w:rsidR="00F76055">
        <w:t xml:space="preserve">lack of awareness </w:t>
      </w:r>
      <w:r w:rsidR="003144CF">
        <w:t xml:space="preserve">in Northern Ireland </w:t>
      </w:r>
      <w:r w:rsidR="00F76055">
        <w:t xml:space="preserve">about </w:t>
      </w:r>
      <w:r w:rsidR="003144CF">
        <w:t xml:space="preserve">what </w:t>
      </w:r>
      <w:r w:rsidR="00F76055">
        <w:t>human trafficking</w:t>
      </w:r>
      <w:r w:rsidR="003144CF">
        <w:t xml:space="preserve"> and exploitation are</w:t>
      </w:r>
      <w:r w:rsidR="00F76055">
        <w:t xml:space="preserve">. A lot of what I do </w:t>
      </w:r>
      <w:r w:rsidR="003144CF">
        <w:t xml:space="preserve">in my job and role </w:t>
      </w:r>
      <w:r w:rsidR="00F76055">
        <w:t>is to talk about that</w:t>
      </w:r>
      <w:r w:rsidR="00C81D9D">
        <w:t>,</w:t>
      </w:r>
      <w:r w:rsidR="00F76055">
        <w:t xml:space="preserve"> </w:t>
      </w:r>
      <w:r w:rsidR="00C81D9D">
        <w:t xml:space="preserve">to </w:t>
      </w:r>
      <w:r w:rsidR="00F76055">
        <w:t>train professionals</w:t>
      </w:r>
      <w:r w:rsidR="003144CF">
        <w:t xml:space="preserve"> and </w:t>
      </w:r>
      <w:r w:rsidR="00C81D9D">
        <w:t xml:space="preserve">to </w:t>
      </w:r>
      <w:r w:rsidR="003144CF">
        <w:t>do my best in that forum</w:t>
      </w:r>
      <w:r w:rsidR="00F76055">
        <w:t xml:space="preserve">. </w:t>
      </w:r>
      <w:r w:rsidR="003144CF">
        <w:t xml:space="preserve">There are different pockets of organisations that are doing the same thing. </w:t>
      </w:r>
    </w:p>
    <w:p w:rsidR="001C53A9" w:rsidP="00F76055">
      <w:pPr>
        <w:pStyle w:val="Answer"/>
      </w:pPr>
      <w:r>
        <w:t xml:space="preserve">We do not recognise what is happening to our young people as </w:t>
      </w:r>
      <w:r w:rsidR="009F3032">
        <w:t xml:space="preserve">human trafficking or </w:t>
      </w:r>
      <w:r>
        <w:t>exploitation</w:t>
      </w:r>
      <w:r w:rsidR="00431A25">
        <w:t>. I</w:t>
      </w:r>
      <w:r w:rsidR="009F3032">
        <w:t xml:space="preserve">f you were to pull any social worker off the street and ask them what an NRM was or how you fill in an NRM, I </w:t>
      </w:r>
      <w:r w:rsidR="00C81D9D">
        <w:t>am</w:t>
      </w:r>
      <w:r w:rsidR="009F3032">
        <w:t xml:space="preserve"> confident in saying that t</w:t>
      </w:r>
      <w:r w:rsidR="00295C51">
        <w:t xml:space="preserve">hey would not be able to tell you what that is. </w:t>
      </w:r>
      <w:r w:rsidR="009F3032">
        <w:t>There is a lack of awareness and training there with social services that needs to happen</w:t>
      </w:r>
      <w:r w:rsidR="00C81D9D">
        <w:t>.</w:t>
      </w:r>
      <w:r w:rsidR="009F3032">
        <w:t xml:space="preserve"> </w:t>
      </w:r>
      <w:r w:rsidR="00295C51">
        <w:t xml:space="preserve">I am happy to be corrected </w:t>
      </w:r>
      <w:r w:rsidR="009F3032">
        <w:t xml:space="preserve">if that is </w:t>
      </w:r>
      <w:r w:rsidR="00C81D9D">
        <w:t xml:space="preserve">not </w:t>
      </w:r>
      <w:r w:rsidR="009F3032">
        <w:t>the case</w:t>
      </w:r>
      <w:r w:rsidR="000316F1">
        <w:t>.</w:t>
      </w:r>
      <w:r w:rsidR="009F3032">
        <w:t xml:space="preserve"> </w:t>
      </w:r>
      <w:r w:rsidR="000316F1">
        <w:t>I</w:t>
      </w:r>
      <w:r w:rsidR="009F3032">
        <w:t>f</w:t>
      </w:r>
      <w:r w:rsidR="00C81D9D">
        <w:t xml:space="preserve"> they know what</w:t>
      </w:r>
      <w:r w:rsidR="009F3032">
        <w:t xml:space="preserve"> it is, that is great, </w:t>
      </w:r>
      <w:r w:rsidR="00295C51">
        <w:t>but it is</w:t>
      </w:r>
      <w:r w:rsidR="000316F1">
        <w:t xml:space="preserve"> very evidently</w:t>
      </w:r>
      <w:r w:rsidR="00295C51">
        <w:t xml:space="preserve"> not being utilised</w:t>
      </w:r>
      <w:r w:rsidR="009F3032">
        <w:t>, because we only have one female</w:t>
      </w:r>
      <w:r w:rsidR="00295C51">
        <w:t>.</w:t>
      </w:r>
      <w:r w:rsidR="000316F1">
        <w:t xml:space="preserve"> </w:t>
      </w:r>
      <w:r w:rsidR="009F3032">
        <w:t>What was she referred for? Sexual exploitation. We do not have quarter four statistics from 2022, but we know from the first three</w:t>
      </w:r>
      <w:r w:rsidR="002A0052">
        <w:t xml:space="preserve"> </w:t>
      </w:r>
      <w:r w:rsidR="009F3032">
        <w:t>quarters of the year</w:t>
      </w:r>
      <w:r>
        <w:t xml:space="preserve"> </w:t>
      </w:r>
      <w:r w:rsidR="009F3032">
        <w:t xml:space="preserve">that </w:t>
      </w:r>
      <w:r>
        <w:t xml:space="preserve">that </w:t>
      </w:r>
      <w:r w:rsidR="009F3032">
        <w:t>is one female who has been sexually exploited</w:t>
      </w:r>
      <w:r>
        <w:t>. T</w:t>
      </w:r>
      <w:r w:rsidR="007604E6">
        <w:t xml:space="preserve">here </w:t>
      </w:r>
      <w:r w:rsidR="00BB31E0">
        <w:t>are</w:t>
      </w:r>
      <w:r w:rsidR="007604E6">
        <w:t xml:space="preserve"> numerous young men </w:t>
      </w:r>
      <w:r w:rsidR="009F3032">
        <w:t xml:space="preserve">I have heard of who </w:t>
      </w:r>
      <w:r w:rsidR="007604E6">
        <w:t>have been through the criminal justice system</w:t>
      </w:r>
      <w:r>
        <w:t>. T</w:t>
      </w:r>
      <w:r w:rsidR="009F3032">
        <w:t xml:space="preserve">hey are being criminalised, </w:t>
      </w:r>
      <w:r w:rsidR="007604E6">
        <w:t xml:space="preserve">and </w:t>
      </w:r>
      <w:r>
        <w:t xml:space="preserve">think of </w:t>
      </w:r>
      <w:r w:rsidR="007604E6">
        <w:t>the cost of that alone</w:t>
      </w:r>
      <w:r>
        <w:t>.</w:t>
      </w:r>
    </w:p>
    <w:p w:rsidR="00634CCC" w:rsidP="00F76055">
      <w:pPr>
        <w:pStyle w:val="Answer"/>
      </w:pPr>
      <w:r>
        <w:t xml:space="preserve">It costs over £800,000 to have </w:t>
      </w:r>
      <w:r w:rsidR="00954A08">
        <w:t xml:space="preserve">a young person in Woodlands </w:t>
      </w:r>
      <w:r w:rsidR="00BB31E0">
        <w:t>juvenile detention centre</w:t>
      </w:r>
      <w:r w:rsidR="007604E6">
        <w:t xml:space="preserve">. We need to have a general awareness around </w:t>
      </w:r>
      <w:r w:rsidR="001C53A9">
        <w:t xml:space="preserve">what </w:t>
      </w:r>
      <w:r w:rsidR="009430C2">
        <w:t xml:space="preserve">human </w:t>
      </w:r>
      <w:r w:rsidR="007604E6">
        <w:t>trafficking and exploitation</w:t>
      </w:r>
      <w:r w:rsidR="001C53A9">
        <w:t xml:space="preserve"> are</w:t>
      </w:r>
      <w:r w:rsidR="007604E6">
        <w:t xml:space="preserve">, and </w:t>
      </w:r>
      <w:r>
        <w:t xml:space="preserve">to </w:t>
      </w:r>
      <w:r w:rsidR="007604E6">
        <w:t xml:space="preserve">train </w:t>
      </w:r>
      <w:r w:rsidR="00954A08">
        <w:t>professionals</w:t>
      </w:r>
      <w:r>
        <w:t>—</w:t>
      </w:r>
      <w:r w:rsidR="001C53A9">
        <w:t xml:space="preserve">our </w:t>
      </w:r>
      <w:r w:rsidR="00954A08">
        <w:t xml:space="preserve">legal system, </w:t>
      </w:r>
      <w:r w:rsidR="001C53A9">
        <w:t xml:space="preserve">the </w:t>
      </w:r>
      <w:r w:rsidR="00954A08">
        <w:t>prosecution service</w:t>
      </w:r>
      <w:r>
        <w:t xml:space="preserve">; </w:t>
      </w:r>
      <w:r w:rsidR="007604E6">
        <w:t>all these different professionals</w:t>
      </w:r>
      <w:r>
        <w:t>—</w:t>
      </w:r>
      <w:r w:rsidR="001C53A9">
        <w:t xml:space="preserve">to </w:t>
      </w:r>
      <w:r w:rsidR="007604E6">
        <w:t>recogni</w:t>
      </w:r>
      <w:r w:rsidR="001C53A9">
        <w:t xml:space="preserve">se </w:t>
      </w:r>
      <w:r w:rsidR="007604E6">
        <w:t xml:space="preserve">how </w:t>
      </w:r>
      <w:r w:rsidR="001C53A9">
        <w:t xml:space="preserve">to </w:t>
      </w:r>
      <w:r w:rsidR="007604E6">
        <w:t>safeguard these young people</w:t>
      </w:r>
      <w:r>
        <w:t>. H</w:t>
      </w:r>
      <w:r w:rsidR="00954A08">
        <w:t>ow do we see this as a welfare issue and a health and social care issue rather than a criminal justice issue</w:t>
      </w:r>
      <w:r>
        <w:t>,</w:t>
      </w:r>
      <w:r w:rsidR="00954A08">
        <w:t xml:space="preserve"> which a lot of the time it is</w:t>
      </w:r>
      <w:r w:rsidR="00C01053">
        <w:t>?</w:t>
      </w:r>
      <w:r w:rsidR="007604E6">
        <w:t xml:space="preserve"> </w:t>
      </w:r>
    </w:p>
    <w:p w:rsidR="00B6355F" w:rsidP="00F76055">
      <w:pPr>
        <w:pStyle w:val="Answer"/>
      </w:pPr>
      <w:r>
        <w:t xml:space="preserve">We have a lot of work to do around that. </w:t>
      </w:r>
      <w:r w:rsidR="00954A08">
        <w:t>It is not easy</w:t>
      </w:r>
      <w:r w:rsidR="00C01053">
        <w:t>;</w:t>
      </w:r>
      <w:r w:rsidR="00954A08">
        <w:t xml:space="preserve"> it is going to be a difficult road, but e</w:t>
      </w:r>
      <w:r>
        <w:t xml:space="preserve">very time I train </w:t>
      </w:r>
      <w:r w:rsidR="00954A08">
        <w:t xml:space="preserve">a new group of youth workers or train </w:t>
      </w:r>
      <w:r>
        <w:t>new people</w:t>
      </w:r>
      <w:r w:rsidR="00C01053">
        <w:t>—and</w:t>
      </w:r>
      <w:r w:rsidR="00E9679C">
        <w:t xml:space="preserve"> I </w:t>
      </w:r>
      <w:r w:rsidR="00954A08">
        <w:t xml:space="preserve">have brought </w:t>
      </w:r>
      <w:r w:rsidR="00E9679C">
        <w:t xml:space="preserve">a lot of the language around child criminal exploitation </w:t>
      </w:r>
      <w:r w:rsidR="00954A08">
        <w:t>into Stop Attacks as well</w:t>
      </w:r>
      <w:r w:rsidR="00C01053">
        <w:t>—</w:t>
      </w:r>
      <w:r w:rsidR="00954A08">
        <w:t xml:space="preserve">it </w:t>
      </w:r>
      <w:r>
        <w:t>is educating</w:t>
      </w:r>
      <w:r w:rsidR="00954A08">
        <w:t xml:space="preserve"> our little group to then spread out to bigger groups</w:t>
      </w:r>
      <w:r>
        <w:t>.</w:t>
      </w:r>
    </w:p>
    <w:p w:rsidR="008564A7" w:rsidP="00B6355F">
      <w:pPr>
        <w:pStyle w:val="Answer"/>
      </w:pPr>
      <w:sdt>
        <w:sdtPr>
          <w:alias w:val="Witness"/>
          <w:id w:val="2049944068"/>
          <w:placeholder>
            <w:docPart w:val="DefaultPlaceholder_-1854013440"/>
          </w:placeholder>
          <w:richText/>
        </w:sdtPr>
        <w:sdtContent>
          <w:r w:rsidRPr="00974892" w:rsidR="00974892">
            <w:rPr>
              <w:b/>
              <w:bCs/>
              <w:i/>
              <w:iCs/>
            </w:rPr>
            <w:t>Paul Smyth:</w:t>
          </w:r>
          <w:r w:rsidRPr="00B6355F" w:rsidR="00B6355F">
            <w:rPr>
              <w:b/>
            </w:rPr>
            <w:t xml:space="preserve"> </w:t>
          </w:r>
        </w:sdtContent>
      </w:sdt>
      <w:r w:rsidR="00BB37EA">
        <w:t>For us a group, having Megan involved has been really important</w:t>
      </w:r>
      <w:r w:rsidR="00B224D9">
        <w:t xml:space="preserve">. </w:t>
      </w:r>
      <w:r w:rsidR="00BB37EA">
        <w:t>I had not heard about NRM before Megan joined our group</w:t>
      </w:r>
      <w:r w:rsidR="00E9679C">
        <w:t>. I</w:t>
      </w:r>
      <w:r w:rsidR="00BB37EA">
        <w:t xml:space="preserve">t is a new idea to people within the justice system in Northern Ireland. </w:t>
      </w:r>
      <w:r w:rsidR="009114A1">
        <w:t xml:space="preserve">They are </w:t>
      </w:r>
      <w:r w:rsidR="00BB37EA">
        <w:t xml:space="preserve">very </w:t>
      </w:r>
      <w:r w:rsidR="009114A1">
        <w:t>slowly playing catch-up</w:t>
      </w:r>
      <w:r w:rsidR="00BB37EA">
        <w:t xml:space="preserve"> on it</w:t>
      </w:r>
      <w:r w:rsidR="009114A1">
        <w:t>, but it is potentially a game</w:t>
      </w:r>
      <w:r w:rsidR="00B224D9">
        <w:t xml:space="preserve"> </w:t>
      </w:r>
      <w:r w:rsidR="009114A1">
        <w:t>changer in terms of how we support young people</w:t>
      </w:r>
      <w:r w:rsidR="00BB37EA">
        <w:t xml:space="preserve"> who are being groomed and recruited into these organisations</w:t>
      </w:r>
      <w:r w:rsidR="009114A1">
        <w:t xml:space="preserve">, protecting them and </w:t>
      </w:r>
      <w:r w:rsidR="00BB37EA">
        <w:t xml:space="preserve">then </w:t>
      </w:r>
      <w:r w:rsidR="009114A1">
        <w:t xml:space="preserve">going after the people </w:t>
      </w:r>
      <w:r w:rsidR="00BB37EA">
        <w:t xml:space="preserve">who are </w:t>
      </w:r>
      <w:r w:rsidR="009114A1">
        <w:t>doing the grooming</w:t>
      </w:r>
      <w:r w:rsidR="00BB37EA">
        <w:t xml:space="preserve"> rather than just criminalising another group of young people</w:t>
      </w:r>
      <w:r w:rsidR="009114A1">
        <w:t>.</w:t>
      </w:r>
    </w:p>
    <w:p w:rsidR="0007290B" w:rsidP="008564A7">
      <w:pPr>
        <w:pStyle w:val="Question"/>
      </w:pPr>
      <w:sdt>
        <w:sdtPr>
          <w:alias w:val="Member"/>
          <w:tag w:val="&lt;Member mnisId='4106' dodsId='35445'&gt;"/>
          <w:id w:val="167298233"/>
          <w:placeholder>
            <w:docPart w:val="DefaultPlaceholder_-1854013440"/>
          </w:placeholder>
          <w:richText/>
        </w:sdtPr>
        <w:sdtContent>
          <w:r w:rsidRPr="008564A7" w:rsidR="008564A7">
            <w:rPr>
              <w:b/>
            </w:rPr>
            <w:t>Sir Robert Buckland:</w:t>
          </w:r>
        </w:sdtContent>
      </w:sdt>
      <w:r w:rsidR="008564A7">
        <w:t xml:space="preserve"> </w:t>
      </w:r>
      <w:r w:rsidR="00BB37EA">
        <w:t xml:space="preserve">I was going to say that there has been a lot of learning here in England and Wales about this. </w:t>
      </w:r>
      <w:r w:rsidR="008564A7">
        <w:t>We have been on a journey</w:t>
      </w:r>
      <w:r w:rsidR="00C13E6B">
        <w:t xml:space="preserve">. </w:t>
      </w:r>
      <w:r w:rsidR="00BB37EA">
        <w:t>I will give you an example</w:t>
      </w:r>
      <w:r w:rsidR="00C13E6B">
        <w:t xml:space="preserve">. The British Transport Police </w:t>
      </w:r>
      <w:r w:rsidR="000E4DAB">
        <w:t>has</w:t>
      </w:r>
      <w:r w:rsidR="00C13E6B">
        <w:t xml:space="preserve"> worked on </w:t>
      </w:r>
      <w:r w:rsidR="00BB37EA">
        <w:t xml:space="preserve">NRM and </w:t>
      </w:r>
      <w:r w:rsidR="00C13E6B">
        <w:t>unaccompanied</w:t>
      </w:r>
      <w:r w:rsidR="00BB37EA">
        <w:t xml:space="preserve"> minors on trains</w:t>
      </w:r>
      <w:r w:rsidR="000E4DAB">
        <w:t xml:space="preserve">. They </w:t>
      </w:r>
      <w:r w:rsidR="00BB37EA">
        <w:t xml:space="preserve">are really taking a much more intelligent view about </w:t>
      </w:r>
      <w:r w:rsidR="008564A7">
        <w:t>not arresting the youngsters but talking to them</w:t>
      </w:r>
      <w:r w:rsidR="00166E0E">
        <w:t xml:space="preserve"> and</w:t>
      </w:r>
      <w:r w:rsidR="00BB37EA">
        <w:t xml:space="preserve"> getting them on side</w:t>
      </w:r>
      <w:r w:rsidR="00166E0E">
        <w:t>. T</w:t>
      </w:r>
      <w:r w:rsidR="00BB37EA">
        <w:t>hen</w:t>
      </w:r>
      <w:r w:rsidR="00166E0E">
        <w:t xml:space="preserve">, </w:t>
      </w:r>
      <w:r w:rsidR="00BB37EA">
        <w:t>of course</w:t>
      </w:r>
      <w:r w:rsidR="00166E0E">
        <w:t xml:space="preserve">, </w:t>
      </w:r>
      <w:r w:rsidR="00BB37EA">
        <w:t xml:space="preserve">those youngsters </w:t>
      </w:r>
      <w:r w:rsidR="00BB37EA">
        <w:t>are able to</w:t>
      </w:r>
      <w:r w:rsidR="00BB37EA">
        <w:t xml:space="preserve"> help co</w:t>
      </w:r>
      <w:r w:rsidR="00166E0E">
        <w:t>-</w:t>
      </w:r>
      <w:r w:rsidR="00BB37EA">
        <w:t>operate to s</w:t>
      </w:r>
      <w:r w:rsidR="00163D13">
        <w:t>t</w:t>
      </w:r>
      <w:r w:rsidR="00C25ACC">
        <w:t>op those people who are exploiting them, and it is really having an impact on county lines here in England and Wales</w:t>
      </w:r>
      <w:r w:rsidR="008564A7">
        <w:t xml:space="preserve">. </w:t>
      </w:r>
      <w:r w:rsidR="00166E0E">
        <w:t>I</w:t>
      </w:r>
      <w:r w:rsidR="00C25ACC">
        <w:t>t is easy to draw glib parallels, and we have other</w:t>
      </w:r>
      <w:r w:rsidR="008564A7">
        <w:t xml:space="preserve"> dimensions as well</w:t>
      </w:r>
      <w:r w:rsidR="00C25ACC">
        <w:t>, which we are all aware of in this room and elsewhere</w:t>
      </w:r>
      <w:r w:rsidR="008564A7">
        <w:t xml:space="preserve">. It sounds as if you are talking to other groups and agencies across the UK </w:t>
      </w:r>
      <w:r w:rsidR="00C25ACC">
        <w:t xml:space="preserve">and maybe in the Republic as well </w:t>
      </w:r>
      <w:r w:rsidR="008564A7">
        <w:t>to work out a more intelligent way in which we can safeguard youngsters.</w:t>
      </w:r>
    </w:p>
    <w:p w:rsidR="00166E0E" w:rsidP="009477A4">
      <w:pPr>
        <w:pStyle w:val="Answer"/>
      </w:pPr>
      <w:sdt>
        <w:sdtPr>
          <w:alias w:val="Witness"/>
          <w:id w:val="-52617512"/>
          <w:placeholder>
            <w:docPart w:val="DefaultPlaceholder_-1854013440"/>
          </w:placeholder>
          <w:richText/>
        </w:sdtPr>
        <w:sdtContent>
          <w:r w:rsidRPr="00974892" w:rsidR="00974892">
            <w:rPr>
              <w:b/>
              <w:bCs/>
              <w:i/>
              <w:iCs/>
            </w:rPr>
            <w:t>Megan Phair:</w:t>
          </w:r>
          <w:r w:rsidRPr="009477A4" w:rsidR="009477A4">
            <w:rPr>
              <w:b/>
            </w:rPr>
            <w:t xml:space="preserve"> </w:t>
          </w:r>
        </w:sdtContent>
      </w:sdt>
      <w:r w:rsidR="009477A4">
        <w:t>If you look at the common travel area</w:t>
      </w:r>
      <w:r w:rsidR="00013629">
        <w:t xml:space="preserve"> as well</w:t>
      </w:r>
      <w:r w:rsidR="009477A4">
        <w:t xml:space="preserve">, it is </w:t>
      </w:r>
      <w:r w:rsidR="00013629">
        <w:t xml:space="preserve">so easy to traffic people across the border from the south of Ireland to the north of Ireland. The common travel area is </w:t>
      </w:r>
      <w:r w:rsidR="009477A4">
        <w:t>a contentious subject</w:t>
      </w:r>
      <w:r>
        <w:t>,</w:t>
      </w:r>
      <w:r w:rsidR="009477A4">
        <w:t xml:space="preserve"> but </w:t>
      </w:r>
      <w:r w:rsidR="00013629">
        <w:t xml:space="preserve">it is also </w:t>
      </w:r>
      <w:r w:rsidR="009477A4">
        <w:t>difficult to measure what level of trafficking has happened.</w:t>
      </w:r>
      <w:r w:rsidR="00013629">
        <w:t xml:space="preserve"> </w:t>
      </w:r>
      <w:r>
        <w:t>M</w:t>
      </w:r>
      <w:r w:rsidR="00013629">
        <w:t xml:space="preserve">aybe because of issues getting drugs into Northern Ireland, </w:t>
      </w:r>
      <w:r>
        <w:t xml:space="preserve">young people might </w:t>
      </w:r>
      <w:r w:rsidR="00013629">
        <w:t>go to Dublin to get drugs and bring them up. There are these county line</w:t>
      </w:r>
      <w:r w:rsidR="00B057AF">
        <w:t>s</w:t>
      </w:r>
      <w:r w:rsidR="00013629">
        <w:t xml:space="preserve"> type issues</w:t>
      </w:r>
      <w:r>
        <w:t xml:space="preserve"> </w:t>
      </w:r>
      <w:r w:rsidR="00013629">
        <w:t>but</w:t>
      </w:r>
      <w:r>
        <w:t xml:space="preserve">, </w:t>
      </w:r>
      <w:r w:rsidR="00013629">
        <w:t>like I stated before, w</w:t>
      </w:r>
      <w:r w:rsidR="009477A4">
        <w:t>e do not recognise county lines as an issue</w:t>
      </w:r>
      <w:r>
        <w:t>.</w:t>
      </w:r>
    </w:p>
    <w:p w:rsidR="002C7C17" w:rsidP="009477A4">
      <w:pPr>
        <w:pStyle w:val="Answer"/>
      </w:pPr>
      <w:r>
        <w:t>T</w:t>
      </w:r>
      <w:r w:rsidR="00013629">
        <w:t>hrough the organisation Invisible Traffic</w:t>
      </w:r>
      <w:r>
        <w:t>k</w:t>
      </w:r>
      <w:r w:rsidR="00013629">
        <w:t xml:space="preserve">, we have been pushing for youth workers to be first responders in terms of </w:t>
      </w:r>
      <w:r>
        <w:t xml:space="preserve">utilising </w:t>
      </w:r>
      <w:r w:rsidR="00013629">
        <w:t>the NRM and the youth service in that way</w:t>
      </w:r>
      <w:r>
        <w:t xml:space="preserve">. </w:t>
      </w:r>
      <w:r w:rsidR="007972F0">
        <w:t>W</w:t>
      </w:r>
      <w:r w:rsidR="009477A4">
        <w:t xml:space="preserve">e are recognising that safeguarding issue in </w:t>
      </w:r>
      <w:r w:rsidR="00013629">
        <w:t xml:space="preserve">the </w:t>
      </w:r>
      <w:r w:rsidR="009477A4">
        <w:t>safe space</w:t>
      </w:r>
      <w:r w:rsidR="00013629">
        <w:t xml:space="preserve"> that these young people are in</w:t>
      </w:r>
      <w:r>
        <w:t xml:space="preserve">. If </w:t>
      </w:r>
      <w:r w:rsidR="00013629">
        <w:t xml:space="preserve">youth </w:t>
      </w:r>
      <w:r w:rsidR="007972F0">
        <w:t xml:space="preserve">workers </w:t>
      </w:r>
      <w:r>
        <w:t xml:space="preserve">are </w:t>
      </w:r>
      <w:r w:rsidR="00013629">
        <w:t>able to fill in an NRM or tell social services</w:t>
      </w:r>
      <w:r w:rsidR="007972F0">
        <w:t>,</w:t>
      </w:r>
      <w:r w:rsidR="00013629">
        <w:t xml:space="preserve"> or whoever the first responder may be, that they need an NRM</w:t>
      </w:r>
      <w:r>
        <w:t>, and say, “</w:t>
      </w:r>
      <w:r w:rsidR="00013629">
        <w:t xml:space="preserve">This child is </w:t>
      </w:r>
      <w:r>
        <w:t xml:space="preserve">a </w:t>
      </w:r>
      <w:r w:rsidR="00013629">
        <w:t>victim of modern slavery</w:t>
      </w:r>
      <w:r>
        <w:t>”</w:t>
      </w:r>
      <w:r w:rsidR="00013629">
        <w:t xml:space="preserve">, then </w:t>
      </w:r>
      <w:r>
        <w:t>t</w:t>
      </w:r>
      <w:r w:rsidR="006F55A1">
        <w:t xml:space="preserve">hat is transformative. We can </w:t>
      </w:r>
      <w:r w:rsidR="00013629">
        <w:t xml:space="preserve">change so much and </w:t>
      </w:r>
      <w:r w:rsidR="006F55A1">
        <w:t>protect that child</w:t>
      </w:r>
      <w:r w:rsidR="00013629">
        <w:t xml:space="preserve"> and make sure that they are not in th</w:t>
      </w:r>
      <w:r w:rsidR="00897C06">
        <w:t>e</w:t>
      </w:r>
      <w:r w:rsidR="00013629">
        <w:t xml:space="preserve"> criminal justice system and then being further criminalised</w:t>
      </w:r>
      <w:r w:rsidR="00897C06">
        <w:t xml:space="preserve">, </w:t>
      </w:r>
      <w:r w:rsidR="00013629">
        <w:t>in order to protect them</w:t>
      </w:r>
      <w:r w:rsidR="006F55A1">
        <w:t xml:space="preserve">. </w:t>
      </w:r>
    </w:p>
    <w:p w:rsidR="00283173" w:rsidP="009477A4">
      <w:pPr>
        <w:pStyle w:val="Answer"/>
      </w:pPr>
      <w:r>
        <w:t xml:space="preserve">Our colleagues have had some young people </w:t>
      </w:r>
      <w:r w:rsidR="00013629">
        <w:t>who have been presented with TM1s in a juvenile justice centre or in a secure care unit</w:t>
      </w:r>
      <w:r w:rsidR="00CD39CC">
        <w:t>. T</w:t>
      </w:r>
      <w:r w:rsidR="00013629">
        <w:t xml:space="preserve">hey are presented with that with a social worker and then </w:t>
      </w:r>
      <w:r>
        <w:t xml:space="preserve">they are </w:t>
      </w:r>
      <w:r w:rsidR="00013629">
        <w:t xml:space="preserve">just </w:t>
      </w:r>
      <w:r>
        <w:t xml:space="preserve">sent on their way </w:t>
      </w:r>
      <w:r w:rsidR="00013629">
        <w:t>in</w:t>
      </w:r>
      <w:r>
        <w:t xml:space="preserve">to </w:t>
      </w:r>
      <w:r w:rsidR="00013629">
        <w:t xml:space="preserve">a room to </w:t>
      </w:r>
      <w:r>
        <w:t xml:space="preserve">process all </w:t>
      </w:r>
      <w:r w:rsidR="00766CE6">
        <w:t xml:space="preserve">of </w:t>
      </w:r>
      <w:r>
        <w:t xml:space="preserve">that. These issues have real people behind them. </w:t>
      </w:r>
      <w:r w:rsidR="00766CE6">
        <w:t xml:space="preserve">This is the problem. We </w:t>
      </w:r>
      <w:r w:rsidR="00CD39CC">
        <w:t xml:space="preserve">can </w:t>
      </w:r>
      <w:r w:rsidR="00766CE6">
        <w:t xml:space="preserve">look </w:t>
      </w:r>
      <w:r w:rsidR="00CD39CC">
        <w:t xml:space="preserve">at all </w:t>
      </w:r>
      <w:r w:rsidR="00766CE6">
        <w:t>the statistics and figures in the world</w:t>
      </w:r>
      <w:r w:rsidR="00CD39CC">
        <w:t>. T</w:t>
      </w:r>
      <w:r>
        <w:t xml:space="preserve">hat one girl is a beginning, but the countless young men </w:t>
      </w:r>
      <w:r w:rsidR="00766CE6">
        <w:t xml:space="preserve">and women who are </w:t>
      </w:r>
      <w:r>
        <w:t xml:space="preserve">being exploited </w:t>
      </w:r>
      <w:r w:rsidR="00766CE6">
        <w:t xml:space="preserve">and trafficked in Northern Ireland </w:t>
      </w:r>
      <w:r>
        <w:t xml:space="preserve">without any </w:t>
      </w:r>
      <w:r w:rsidR="00766CE6">
        <w:t xml:space="preserve">kind of </w:t>
      </w:r>
      <w:r>
        <w:t xml:space="preserve">protection is insane. </w:t>
      </w:r>
      <w:r w:rsidR="00CD39CC">
        <w:t>O</w:t>
      </w:r>
      <w:r w:rsidR="00766CE6">
        <w:t xml:space="preserve">nce we can utilise the tool of the NRM, we are going to see </w:t>
      </w:r>
      <w:r>
        <w:t>a massive influx.</w:t>
      </w:r>
    </w:p>
    <w:p w:rsidR="00813BE6" w:rsidP="00CA571A">
      <w:pPr>
        <w:pStyle w:val="Remark"/>
      </w:pPr>
      <w:sdt>
        <w:sdtPr>
          <w:alias w:val="Member"/>
          <w:tag w:val="&lt;Member mnisId='4494' dodsId='72275'&gt;"/>
          <w:id w:val="-1350644533"/>
          <w:placeholder>
            <w:docPart w:val="DefaultPlaceholder_-1854013440"/>
          </w:placeholder>
          <w:richText/>
        </w:sdtPr>
        <w:sdtContent>
          <w:r w:rsidRPr="00283173" w:rsidR="00283173">
            <w:rPr>
              <w:b/>
            </w:rPr>
            <w:t>Chair:</w:t>
          </w:r>
        </w:sdtContent>
      </w:sdt>
      <w:r w:rsidR="00283173">
        <w:t xml:space="preserve"> </w:t>
      </w:r>
      <w:r w:rsidR="007607ED">
        <w:t>W</w:t>
      </w:r>
      <w:r w:rsidR="00766CE6">
        <w:t>e started late</w:t>
      </w:r>
      <w:r w:rsidR="007607ED">
        <w:t xml:space="preserve"> and </w:t>
      </w:r>
      <w:r w:rsidR="00766CE6">
        <w:t xml:space="preserve">I am conscious of </w:t>
      </w:r>
      <w:r w:rsidR="007607ED">
        <w:t xml:space="preserve">the </w:t>
      </w:r>
      <w:r w:rsidR="00766CE6">
        <w:t xml:space="preserve">time. PMQs will start in due course, which some colleagues may wish to attend. I am perfectly relaxed about it. </w:t>
      </w:r>
      <w:r>
        <w:t>I am going to ask for short questions</w:t>
      </w:r>
      <w:r w:rsidR="00766CE6">
        <w:t xml:space="preserve"> and short answers, although I know there is a huge amount of information.</w:t>
      </w:r>
    </w:p>
    <w:p w:rsidR="009E334A" w:rsidP="000E4DAB">
      <w:pPr>
        <w:pStyle w:val="Question"/>
      </w:pPr>
      <w:sdt>
        <w:sdtPr>
          <w:alias w:val="Member"/>
          <w:tag w:val="&lt;Member mnisId='4106' dodsId='35445'&gt;"/>
          <w:id w:val="-295988874"/>
          <w:placeholder>
            <w:docPart w:val="DefaultPlaceholder_-1854013440"/>
          </w:placeholder>
          <w:richText/>
        </w:sdtPr>
        <w:sdtContent>
          <w:r w:rsidRPr="00813BE6" w:rsidR="00813BE6">
            <w:rPr>
              <w:b/>
            </w:rPr>
            <w:t>Sir Robert Buckland:</w:t>
          </w:r>
        </w:sdtContent>
      </w:sdt>
      <w:r w:rsidR="00813BE6">
        <w:t xml:space="preserve"> </w:t>
      </w:r>
      <w:r w:rsidR="0068659B">
        <w:t>Very briefly, you are right to focus on sexual exploitation of girls.</w:t>
      </w:r>
      <w:r>
        <w:t xml:space="preserve"> We have heard evidence about sexual exploitation of boys as well. It is very hard to reach that issue for stigma reasons. What are your experiences about how better the authorities can target, identify and protect young men and boys from that sort of exploitation?</w:t>
      </w:r>
    </w:p>
    <w:p w:rsidR="009E334A" w:rsidP="009E334A">
      <w:pPr>
        <w:pStyle w:val="Question"/>
        <w:numPr>
          <w:ilvl w:val="0"/>
          <w:numId w:val="0"/>
        </w:numPr>
        <w:ind w:left="794"/>
      </w:pPr>
      <w:r w:rsidRPr="006A399C">
        <w:rPr>
          <w:b/>
          <w:bCs/>
          <w:i/>
          <w:iCs/>
        </w:rPr>
        <w:t>Megan Phair:</w:t>
      </w:r>
      <w:r>
        <w:t xml:space="preserve"> The first step is to recognise </w:t>
      </w:r>
      <w:r w:rsidR="001300AA">
        <w:t xml:space="preserve">that </w:t>
      </w:r>
      <w:r>
        <w:t>there is the exploitation. This is the issue. We do not want to recognise that boys are being sexually exploited as a form of control. That is the coercion element. We have seen it in the community. It has been happening since the Troubles that young boys have been raped as a means of control</w:t>
      </w:r>
      <w:r w:rsidRPr="00F8544F">
        <w:t>. Trying to get those young people to communicate and talk about that is very complex and difficult. The same happens within county lines structures in mainland UK with young people being</w:t>
      </w:r>
      <w:r>
        <w:t xml:space="preserve"> forced to smuggle drugs inside of them.</w:t>
      </w:r>
      <w:r w:rsidR="00D830FC">
        <w:t xml:space="preserve"> </w:t>
      </w:r>
      <w:r>
        <w:t xml:space="preserve">They are being sexually exploited not only through rape, power and control but also through putting drugs inside their body, which is very alarming. That will be happening in Northern Ireland as well. </w:t>
      </w:r>
    </w:p>
    <w:p w:rsidR="00490D25" w:rsidP="009E334A">
      <w:pPr>
        <w:pStyle w:val="Question"/>
        <w:numPr>
          <w:ilvl w:val="0"/>
          <w:numId w:val="9"/>
        </w:numPr>
      </w:pPr>
      <w:r w:rsidRPr="006A399C">
        <w:rPr>
          <w:b/>
          <w:bCs/>
        </w:rPr>
        <w:t>Claire Hanna:</w:t>
      </w:r>
      <w:r>
        <w:t xml:space="preserve"> </w:t>
      </w:r>
      <w:r w:rsidR="00F8544F">
        <w:t>Thank you very much</w:t>
      </w:r>
      <w:r w:rsidR="002242C6">
        <w:t xml:space="preserve"> for your </w:t>
      </w:r>
      <w:r>
        <w:t>really impactful</w:t>
      </w:r>
      <w:r w:rsidR="002242C6">
        <w:t xml:space="preserve"> evidence</w:t>
      </w:r>
      <w:r>
        <w:t xml:space="preserve">. We do need reminding that we have such an insane tolerance of things that should be intolerable. Clearly, just allowing that level of menace and dysfunction in the system is part of the problem. It is all reinforcing other aspects of how we behave. </w:t>
      </w:r>
    </w:p>
    <w:p w:rsidR="009E334A" w:rsidP="00490D25">
      <w:pPr>
        <w:pStyle w:val="Question"/>
        <w:numPr>
          <w:ilvl w:val="0"/>
          <w:numId w:val="0"/>
        </w:numPr>
        <w:ind w:left="794"/>
      </w:pPr>
      <w:r>
        <w:t>I am very aware of the time</w:t>
      </w:r>
      <w:r w:rsidR="00490D25">
        <w:t xml:space="preserve">. </w:t>
      </w:r>
      <w:r>
        <w:t>I think criminal justice is absolutely key here</w:t>
      </w:r>
      <w:r w:rsidR="00FF1CB3">
        <w:t>,</w:t>
      </w:r>
      <w:r>
        <w:t xml:space="preserve"> because there are so many issues in communities where people do not see a line between an action and a consequence</w:t>
      </w:r>
      <w:r w:rsidR="00FF1CB3">
        <w:t>.</w:t>
      </w:r>
      <w:r>
        <w:t xml:space="preserve"> </w:t>
      </w:r>
      <w:r w:rsidR="00FF1CB3">
        <w:t xml:space="preserve">It </w:t>
      </w:r>
      <w:r>
        <w:t xml:space="preserve">is making them lose more and more faith in getting things done, and that is what the gangs are exploiting. </w:t>
      </w:r>
    </w:p>
    <w:p w:rsidR="009E334A" w:rsidP="009E334A">
      <w:pPr>
        <w:pStyle w:val="Question"/>
        <w:numPr>
          <w:ilvl w:val="0"/>
          <w:numId w:val="0"/>
        </w:numPr>
        <w:ind w:left="794"/>
      </w:pPr>
      <w:r>
        <w:t xml:space="preserve">We know, as you said, </w:t>
      </w:r>
      <w:r w:rsidR="00FC7EAA">
        <w:t xml:space="preserve">about </w:t>
      </w:r>
      <w:r>
        <w:t>people who are perceived to be a nuisance in one way or the other</w:t>
      </w:r>
      <w:r w:rsidR="00A86CFF">
        <w:t xml:space="preserve"> and, </w:t>
      </w:r>
      <w:r w:rsidR="00FC7EAA">
        <w:t xml:space="preserve">“Sure, </w:t>
      </w:r>
      <w:r>
        <w:t>the courts will never deal with that</w:t>
      </w:r>
      <w:r w:rsidR="00A86CFF">
        <w:t>,</w:t>
      </w:r>
      <w:r w:rsidR="00FC7EAA">
        <w:t>”</w:t>
      </w:r>
      <w:r>
        <w:t xml:space="preserve"> or whatever. On those lower</w:t>
      </w:r>
      <w:r w:rsidR="00E569F0">
        <w:t>-</w:t>
      </w:r>
      <w:r>
        <w:t>level issues</w:t>
      </w:r>
      <w:r w:rsidR="00E569F0">
        <w:t>,</w:t>
      </w:r>
      <w:r>
        <w:t xml:space="preserve"> as well as getting justice to the </w:t>
      </w:r>
      <w:r>
        <w:t xml:space="preserve">people who are doing things like this, our criminal justice </w:t>
      </w:r>
      <w:r w:rsidR="00E569F0">
        <w:t xml:space="preserve">system </w:t>
      </w:r>
      <w:r>
        <w:t xml:space="preserve">is just so completely broken and unfit for purpose, and that is a whole other ball game. </w:t>
      </w:r>
    </w:p>
    <w:p w:rsidR="009E334A" w:rsidP="009E334A">
      <w:pPr>
        <w:pStyle w:val="Question"/>
        <w:numPr>
          <w:ilvl w:val="0"/>
          <w:numId w:val="0"/>
        </w:numPr>
        <w:ind w:left="794"/>
      </w:pPr>
      <w:r>
        <w:t>You have addressed the impact of short-term funding cycles</w:t>
      </w:r>
      <w:r w:rsidR="00F45796">
        <w:t xml:space="preserve">; </w:t>
      </w:r>
      <w:r>
        <w:t xml:space="preserve">you covered that off very well in just the fact that people are living quarter to quarter and year to year. Is the 2024-25 </w:t>
      </w:r>
      <w:r w:rsidR="0056631C">
        <w:t xml:space="preserve">tackling paramilitarism programme </w:t>
      </w:r>
      <w:r>
        <w:t>dependent and conditional on there being an Executive</w:t>
      </w:r>
      <w:r w:rsidR="0024536A">
        <w:t>?</w:t>
      </w:r>
      <w:r>
        <w:t xml:space="preserve"> What are the issues</w:t>
      </w:r>
      <w:r w:rsidR="0024536A">
        <w:t xml:space="preserve"> </w:t>
      </w:r>
      <w:r>
        <w:t>if that programme has to fall because there is no Executive in place?</w:t>
      </w:r>
    </w:p>
    <w:p w:rsidR="009E334A" w:rsidP="009E334A">
      <w:pPr>
        <w:pStyle w:val="Question"/>
        <w:numPr>
          <w:ilvl w:val="0"/>
          <w:numId w:val="0"/>
        </w:numPr>
        <w:ind w:left="794"/>
      </w:pPr>
      <w:r w:rsidRPr="006A399C">
        <w:rPr>
          <w:b/>
          <w:bCs/>
          <w:i/>
          <w:iCs/>
        </w:rPr>
        <w:t>Paul Smyth:</w:t>
      </w:r>
      <w:r>
        <w:t xml:space="preserve"> I am not entirely sure what the answer to that is</w:t>
      </w:r>
      <w:r w:rsidR="0024536A">
        <w:t>,</w:t>
      </w:r>
      <w:r>
        <w:t xml:space="preserve"> but I would assume that it is more dependent on there being a budget and whoever is setting the budget agreeing that those resources would go to the programme. We have literally just started this process and it would be catastrophic to end it. </w:t>
      </w:r>
    </w:p>
    <w:p w:rsidR="009E334A" w:rsidP="009E334A">
      <w:pPr>
        <w:pStyle w:val="Question"/>
        <w:numPr>
          <w:ilvl w:val="0"/>
          <w:numId w:val="0"/>
        </w:numPr>
        <w:ind w:left="794"/>
      </w:pPr>
      <w:r>
        <w:t xml:space="preserve">As the people involved in TPP always say, we need to think </w:t>
      </w:r>
      <w:r w:rsidR="0024536A">
        <w:t xml:space="preserve">not just </w:t>
      </w:r>
      <w:r>
        <w:t>about the money that is going into the programme but about the whole Executive budget. Chairman, if you were to do a Venn diagram and you had three circles</w:t>
      </w:r>
      <w:r w:rsidR="003D74D0">
        <w:t>,</w:t>
      </w:r>
      <w:r>
        <w:t xml:space="preserve"> and one of them was all of the young people in the care system, another was the young people who are known to the criminal justice system and the third was young people who had been excluded from school, you would catch almost every young person who is being exploited or recruited by these groups. You are still only talking about a low number of hundreds of young people in total. Northern Ireland is a tiny place. We really should be able to find ways of dealing with these things. </w:t>
      </w:r>
    </w:p>
    <w:p w:rsidR="009E334A" w:rsidP="009E334A">
      <w:pPr>
        <w:pStyle w:val="Question"/>
        <w:numPr>
          <w:ilvl w:val="0"/>
          <w:numId w:val="0"/>
        </w:numPr>
        <w:ind w:left="794"/>
      </w:pPr>
      <w:r>
        <w:t xml:space="preserve">When President Clinton came to Northern Ireland after the Good </w:t>
      </w:r>
      <w:r w:rsidR="00920A86">
        <w:t>Friday agreement</w:t>
      </w:r>
      <w:r>
        <w:t>, I remember that he talked about Northern Ireland as a beacon of hope for the rest of the world, and I am often embarrassed by that</w:t>
      </w:r>
      <w:r w:rsidR="005731D1">
        <w:t>,</w:t>
      </w:r>
      <w:r>
        <w:t xml:space="preserve"> because there are very few places in the world that have the resources and the good</w:t>
      </w:r>
      <w:r w:rsidR="005731D1">
        <w:t xml:space="preserve"> </w:t>
      </w:r>
      <w:r>
        <w:t>will that we have. In Northern Ireland we have a responsibility to set an example to other places in the world that are struggling with the same kind</w:t>
      </w:r>
      <w:r w:rsidR="00C15A46">
        <w:t>s</w:t>
      </w:r>
      <w:r>
        <w:t xml:space="preserve"> of issues, but often our systems, our silo thinking and our short-termism let us down and we do not really develop the ground-changing ideas that will allow us to transform as a society. </w:t>
      </w:r>
    </w:p>
    <w:p w:rsidR="009E334A" w:rsidP="009E334A">
      <w:pPr>
        <w:pStyle w:val="Question"/>
        <w:numPr>
          <w:ilvl w:val="0"/>
          <w:numId w:val="0"/>
        </w:numPr>
        <w:ind w:left="794"/>
      </w:pPr>
      <w:r>
        <w:t xml:space="preserve">We should not let our failure on that set us back. We need to get creative minds together and think about how we change this. Bishop Tutu always asked why we are pulling people out of the river instead of going upstream and figuring out why they are falling in. That is the key consideration here. </w:t>
      </w:r>
      <w:r w:rsidR="00920A86">
        <w:t xml:space="preserve">For most </w:t>
      </w:r>
      <w:r>
        <w:t>of the young people who end up being beaten and shot by paramilitaries, you could predict that when they are 10 or 11 in terms of their life trajectory</w:t>
      </w:r>
      <w:r w:rsidR="002E1EEE">
        <w:t>, y</w:t>
      </w:r>
      <w:r w:rsidR="00920A86">
        <w:t xml:space="preserve">et </w:t>
      </w:r>
      <w:r>
        <w:t xml:space="preserve">we </w:t>
      </w:r>
      <w:r w:rsidR="002E1EEE">
        <w:t xml:space="preserve">do </w:t>
      </w:r>
      <w:r>
        <w:t>not hav</w:t>
      </w:r>
      <w:r w:rsidR="002E1EEE">
        <w:t xml:space="preserve">e </w:t>
      </w:r>
      <w:r>
        <w:t>good enough interventions at that stage to stop that happening.</w:t>
      </w:r>
    </w:p>
    <w:p w:rsidR="009E334A" w:rsidP="009E334A">
      <w:pPr>
        <w:pStyle w:val="Question"/>
        <w:numPr>
          <w:ilvl w:val="0"/>
          <w:numId w:val="9"/>
        </w:numPr>
      </w:pPr>
      <w:r w:rsidRPr="00222A5F">
        <w:rPr>
          <w:b/>
          <w:bCs/>
        </w:rPr>
        <w:t>Sir Robert Goodwill:</w:t>
      </w:r>
      <w:r>
        <w:t xml:space="preserve"> A common theme that this Committee returns to, sadly too often, is how the lack of a functioning Executive means that many programmes are always under threat and surrounded by uncertainty. I noted, Paul, that you said earlier that short-term funding leads to short-term thinking. Do you recognise the risk that funding for the tackling paramilitarism programme for 2024-25 might be greatly reduced if there </w:t>
      </w:r>
      <w:r>
        <w:t>is no functioning Executive?</w:t>
      </w:r>
    </w:p>
    <w:p w:rsidR="009E334A" w:rsidP="009E334A">
      <w:pPr>
        <w:pStyle w:val="Question"/>
        <w:numPr>
          <w:ilvl w:val="0"/>
          <w:numId w:val="0"/>
        </w:numPr>
        <w:ind w:left="794"/>
      </w:pPr>
      <w:r w:rsidRPr="006A399C">
        <w:rPr>
          <w:b/>
          <w:bCs/>
          <w:i/>
          <w:iCs/>
        </w:rPr>
        <w:t>Paul Smyth:</w:t>
      </w:r>
      <w:r>
        <w:t xml:space="preserve"> Yes. Even if there is a functioning Executive, will </w:t>
      </w:r>
      <w:r w:rsidR="00920A86">
        <w:t>they</w:t>
      </w:r>
      <w:r>
        <w:t xml:space="preserve"> have the commitment to that programme? That is a question that is out there. There are lots of things that are making this a very difficult environment right now but we need to figure out how to ameliorate some of those problems going forward. Apart from anything else, it is important for young people to see that our politicians are meeting, that they are acting and that they are doing things that actually make a difference in our communities. </w:t>
      </w:r>
    </w:p>
    <w:p w:rsidR="009E334A" w:rsidP="009E334A">
      <w:pPr>
        <w:pStyle w:val="Question"/>
        <w:numPr>
          <w:ilvl w:val="0"/>
          <w:numId w:val="0"/>
        </w:numPr>
        <w:ind w:left="794"/>
      </w:pPr>
      <w:r>
        <w:t xml:space="preserve">I do not want to be drawn into party political discussions but it is much better if we have a functioning democracy that young people can engage with than this sort of vacuum. The vacuum </w:t>
      </w:r>
      <w:r w:rsidR="00C261CB">
        <w:t xml:space="preserve">in </w:t>
      </w:r>
      <w:r>
        <w:t>the different phases in which we have had a collapse of the Executive</w:t>
      </w:r>
      <w:r w:rsidR="004F2A75">
        <w:t xml:space="preserve"> </w:t>
      </w:r>
      <w:r w:rsidR="00C261CB">
        <w:t xml:space="preserve">has always suited the paramilitaries and </w:t>
      </w:r>
      <w:r>
        <w:t>served their interests</w:t>
      </w:r>
      <w:r w:rsidR="00C261CB">
        <w:t>. W</w:t>
      </w:r>
      <w:r>
        <w:t xml:space="preserve">e need to be conscious of that in terms of our commitment to getting the institutions back up and </w:t>
      </w:r>
      <w:r w:rsidR="00C261CB">
        <w:t>running</w:t>
      </w:r>
      <w:r>
        <w:t>.</w:t>
      </w:r>
    </w:p>
    <w:p w:rsidR="009E334A" w:rsidP="009E334A">
      <w:pPr>
        <w:pStyle w:val="Question"/>
        <w:numPr>
          <w:ilvl w:val="0"/>
          <w:numId w:val="0"/>
        </w:numPr>
        <w:ind w:left="794"/>
      </w:pPr>
      <w:r w:rsidRPr="000E4A3C">
        <w:rPr>
          <w:b/>
          <w:bCs/>
        </w:rPr>
        <w:t>Chair:</w:t>
      </w:r>
      <w:r>
        <w:t xml:space="preserve"> </w:t>
      </w:r>
      <w:r w:rsidR="00C12D74">
        <w:t>A textbook short question and short answer, Sir Robert</w:t>
      </w:r>
      <w:r w:rsidR="00FB7E83">
        <w:t>—t</w:t>
      </w:r>
      <w:r w:rsidR="00C12D74">
        <w:t xml:space="preserve">hank you very much indeed. </w:t>
      </w:r>
      <w:r>
        <w:t xml:space="preserve">Can I thank you </w:t>
      </w:r>
      <w:r w:rsidR="00C12D74">
        <w:t xml:space="preserve">both </w:t>
      </w:r>
      <w:r>
        <w:t xml:space="preserve">on behalf of the Committee? </w:t>
      </w:r>
      <w:r w:rsidR="00C12D74">
        <w:t xml:space="preserve">You are very welcome to stay and listen to </w:t>
      </w:r>
      <w:r w:rsidR="00F97F54">
        <w:t>the second panel</w:t>
      </w:r>
      <w:r w:rsidR="00084561">
        <w:t xml:space="preserve">, whom </w:t>
      </w:r>
      <w:r w:rsidR="00F97F54">
        <w:t xml:space="preserve">I encourage to leap </w:t>
      </w:r>
      <w:r w:rsidR="00084561">
        <w:t xml:space="preserve">with alacrity and enthusiasm </w:t>
      </w:r>
      <w:r w:rsidR="00F97F54">
        <w:t xml:space="preserve">towards the front row of the stalls. </w:t>
      </w:r>
    </w:p>
    <w:p w:rsidR="009E334A" w:rsidP="009E334A">
      <w:pPr>
        <w:pStyle w:val="QuestionCont"/>
      </w:pPr>
    </w:p>
    <w:p w:rsidR="009E334A" w:rsidRPr="009E334A" w:rsidP="00BA0025">
      <w:pPr>
        <w:pStyle w:val="Remark"/>
      </w:pPr>
      <w:bookmarkEnd w:id="0"/>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4F92A4304C54CA484B36714F9A06007"/>
      </w:placeholder>
      <w:richText/>
    </w:sdtPr>
    <w:sdtContent>
      <w:p w:rsidR="003736A1" w:rsidP="009277D8">
        <w:pPr>
          <w:pStyle w:val="Para"/>
          <w:rPr>
            <w:color w:val="808080"/>
          </w:rPr>
        </w:pPr>
        <w:r w:rsidRPr="00503730">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F78E2E2E9C948C99725BC80A95A34D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9201FF0"/>
    <w:lvl w:ilvl="0">
      <w:start w:val="32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503730"/>
    <w:rPr>
      <w:color w:val="605E5C"/>
      <w:shd w:val="clear" w:color="auto" w:fill="E1DFDD"/>
    </w:rPr>
  </w:style>
  <w:style w:type="character" w:styleId="Emphasis">
    <w:name w:val="Emphasis"/>
    <w:basedOn w:val="DefaultParagraphFont"/>
    <w:uiPriority w:val="20"/>
    <w:qFormat/>
    <w:rsid w:val="006913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micallef\OneDrive%20-%20AMPLEXOR\Documents\Hansard\1508196\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4F92A4304C54CA484B36714F9A06007"/>
        <w:category>
          <w:name w:val="General"/>
          <w:gallery w:val="placeholder"/>
        </w:category>
        <w:types>
          <w:type w:val="bbPlcHdr"/>
        </w:types>
        <w:behaviors>
          <w:behavior w:val="content"/>
        </w:behaviors>
        <w:guid w:val="{6D98E415-DCAB-4472-A47B-02BB4D31D3DE}"/>
      </w:docPartPr>
      <w:docPartBody>
        <w:p w:rsidR="00B24DCE" w:rsidP="000A17F1">
          <w:pPr>
            <w:pStyle w:val="D4F92A4304C54CA484B36714F9A06007"/>
          </w:pPr>
          <w:r w:rsidRPr="000753FC">
            <w:rPr>
              <w:rStyle w:val="PlaceholderText"/>
            </w:rPr>
            <w:t>Click here to enter text.</w:t>
          </w:r>
        </w:p>
      </w:docPartBody>
    </w:docPart>
    <w:docPart>
      <w:docPartPr>
        <w:name w:val="5BE73E2E62024191A30FF27C2121FD53"/>
        <w:category>
          <w:name w:val="General"/>
          <w:gallery w:val="placeholder"/>
        </w:category>
        <w:types>
          <w:type w:val="bbPlcHdr"/>
        </w:types>
        <w:behaviors>
          <w:behavior w:val="content"/>
        </w:behaviors>
        <w:guid w:val="{FAEC1997-6B6F-47E7-9F1A-358220A5D68B}"/>
      </w:docPartPr>
      <w:docPartBody>
        <w:p w:rsidR="00B24DCE" w:rsidP="000A17F1">
          <w:pPr>
            <w:pStyle w:val="5BE73E2E62024191A30FF27C2121FD53"/>
          </w:pPr>
          <w:r w:rsidRPr="002B3926">
            <w:rPr>
              <w:rStyle w:val="PlaceholderText"/>
            </w:rPr>
            <w:t>Click here to enter text.</w:t>
          </w:r>
        </w:p>
      </w:docPartBody>
    </w:docPart>
    <w:docPart>
      <w:docPartPr>
        <w:name w:val="3F78E2E2E9C948C99725BC80A95A34DE"/>
        <w:category>
          <w:name w:val="General"/>
          <w:gallery w:val="placeholder"/>
        </w:category>
        <w:types>
          <w:type w:val="bbPlcHdr"/>
        </w:types>
        <w:behaviors>
          <w:behavior w:val="content"/>
        </w:behaviors>
        <w:guid w:val="{E8EC56AF-3C46-494C-84C2-A5396EE82C3B}"/>
      </w:docPartPr>
      <w:docPartBody>
        <w:p w:rsidR="00B24DCE" w:rsidP="000A17F1">
          <w:pPr>
            <w:pStyle w:val="3F78E2E2E9C948C99725BC80A95A34D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DEA231E-766B-4171-A8E4-D28AAF3CB7F6}"/>
      </w:docPartPr>
      <w:docPartBody>
        <w:p w:rsidR="00B24DCE">
          <w:r w:rsidRPr="00861E79">
            <w:rPr>
              <w:rStyle w:val="PlaceholderText"/>
            </w:rPr>
            <w:t>Click or tap here to enter text.</w:t>
          </w:r>
        </w:p>
      </w:docPartBody>
    </w:docPart>
    <w:docPart>
      <w:docPartPr>
        <w:name w:val="6A8792B3077640278D7134198959F503"/>
        <w:category>
          <w:name w:val="General"/>
          <w:gallery w:val="placeholder"/>
        </w:category>
        <w:types>
          <w:type w:val="bbPlcHdr"/>
        </w:types>
        <w:behaviors>
          <w:behavior w:val="content"/>
        </w:behaviors>
        <w:guid w:val="{599850E6-B45E-40EE-8DC1-6F403B7DE5FD}"/>
      </w:docPartPr>
      <w:docPartBody>
        <w:p w:rsidR="00B66B11" w:rsidP="00CC6A6F">
          <w:pPr>
            <w:pStyle w:val="6A8792B3077640278D7134198959F503"/>
          </w:pPr>
          <w:r w:rsidRPr="00861E7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s-E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6A6F"/>
    <w:rPr>
      <w:color w:val="808080"/>
    </w:rPr>
  </w:style>
  <w:style w:type="paragraph" w:customStyle="1" w:styleId="D4F92A4304C54CA484B36714F9A06007">
    <w:name w:val="D4F92A4304C54CA484B36714F9A06007"/>
    <w:rsid w:val="000A17F1"/>
  </w:style>
  <w:style w:type="paragraph" w:customStyle="1" w:styleId="5BE73E2E62024191A30FF27C2121FD53">
    <w:name w:val="5BE73E2E62024191A30FF27C2121FD53"/>
    <w:rsid w:val="000A17F1"/>
  </w:style>
  <w:style w:type="paragraph" w:customStyle="1" w:styleId="3F78E2E2E9C948C99725BC80A95A34DE">
    <w:name w:val="3F78E2E2E9C948C99725BC80A95A34DE"/>
    <w:rsid w:val="000A17F1"/>
  </w:style>
  <w:style w:type="paragraph" w:customStyle="1" w:styleId="6A8792B3077640278D7134198959F503">
    <w:name w:val="6A8792B3077640278D7134198959F503"/>
    <w:rsid w:val="00CC6A6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