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4361" w:rsidP="00CF0BBA">
      <w:pPr>
        <w:pStyle w:val="TitleCommittee0"/>
      </w:pPr>
      <w:r>
        <w:t>Transport Committee</w:t>
      </w:r>
    </w:p>
    <w:p w:rsidR="00FF4361" w:rsidP="00156A60">
      <w:pPr>
        <w:pStyle w:val="TitleInquiry0"/>
      </w:pPr>
      <w:r>
        <w:t xml:space="preserve">Oral evidence: </w:t>
      </w:r>
      <w:r>
        <w:fldChar w:fldCharType="begin"/>
      </w:r>
      <w:r>
        <w:instrText xml:space="preserve"> HYPERLINK "https://committees.parliament.uk/work/7201/rural-connectivity/" </w:instrText>
      </w:r>
      <w:r>
        <w:fldChar w:fldCharType="separate"/>
      </w:r>
      <w:r w:rsidRPr="00671B93">
        <w:rPr>
          <w:rStyle w:val="Hyperlink"/>
        </w:rPr>
        <w:t>Rural connectivity</w:t>
      </w:r>
      <w:r>
        <w:fldChar w:fldCharType="end"/>
      </w:r>
      <w:r>
        <w:t>, HC 1077</w:t>
      </w:r>
    </w:p>
    <w:p w:rsidR="00FF4361" w:rsidP="00156A60">
      <w:pPr>
        <w:pStyle w:val="Para"/>
      </w:pPr>
      <w:r>
        <w:t>Wednesday 25 January 2023</w:t>
      </w:r>
    </w:p>
    <w:p w:rsidR="00FF4361" w:rsidP="00156A60">
      <w:pPr>
        <w:pStyle w:val="Para"/>
      </w:pPr>
      <w:r>
        <w:t xml:space="preserve">Ordered by the House of </w:t>
      </w:r>
      <w:r w:rsidRPr="00615759">
        <w:t xml:space="preserve">Commons to be published on </w:t>
      </w:r>
      <w:r>
        <w:t>25 January 2023</w:t>
      </w:r>
      <w:r w:rsidRPr="00615759">
        <w:t>.</w:t>
      </w:r>
    </w:p>
    <w:p w:rsidR="00FF4361" w:rsidP="00421864">
      <w:pPr>
        <w:pStyle w:val="Para"/>
      </w:pPr>
      <w:r>
        <w:fldChar w:fldCharType="begin"/>
      </w:r>
      <w:r>
        <w:instrText xml:space="preserve"> HYPERLINK "https://parliamentlive.tv/Event/Index/abe48c8c-0407-475d-8909-2a7a43d21b8a" </w:instrText>
      </w:r>
      <w:r>
        <w:fldChar w:fldCharType="separate"/>
      </w:r>
      <w:r w:rsidRPr="00671B93">
        <w:rPr>
          <w:rStyle w:val="Hyperlink"/>
        </w:rPr>
        <w:t>Watch the meeting</w:t>
      </w:r>
      <w:r>
        <w:fldChar w:fldCharType="end"/>
      </w:r>
    </w:p>
    <w:p w:rsidR="00FF4361" w:rsidP="00156A60">
      <w:r>
        <w:t xml:space="preserve">Members present: </w:t>
      </w:r>
      <w:r w:rsidR="009130A8">
        <w:t xml:space="preserve">Iain Stewart (Chair); </w:t>
      </w:r>
      <w:r w:rsidRPr="00813AE4" w:rsidR="00813AE4">
        <w:t>Mike Amesbury</w:t>
      </w:r>
      <w:r w:rsidR="00813AE4">
        <w:t>;</w:t>
      </w:r>
      <w:r w:rsidRPr="00813AE4" w:rsidR="00813AE4">
        <w:t xml:space="preserve"> Ruth Cadbury</w:t>
      </w:r>
      <w:r w:rsidRPr="00A40A8E" w:rsidR="00A40A8E">
        <w:t xml:space="preserve">; </w:t>
      </w:r>
      <w:r w:rsidRPr="003F78D1" w:rsidR="003F78D1">
        <w:t>Paul Howell</w:t>
      </w:r>
      <w:r w:rsidR="003F78D1">
        <w:t>;</w:t>
      </w:r>
      <w:r w:rsidRPr="003F78D1" w:rsidR="003F78D1">
        <w:t xml:space="preserve"> </w:t>
      </w:r>
      <w:r w:rsidRPr="00A40A8E" w:rsidR="00A40A8E">
        <w:t>Chris Loder; Karl McCartney; Grahame Morris; Greg Smith.</w:t>
      </w:r>
    </w:p>
    <w:p w:rsidR="00FF4361" w:rsidP="00427893">
      <w:pPr>
        <w:pStyle w:val="ParaCentre"/>
      </w:pPr>
      <w:r w:rsidRPr="00156A60">
        <w:t xml:space="preserve">Questions </w:t>
      </w:r>
      <w:r>
        <w:t>1</w:t>
      </w:r>
      <w:r w:rsidR="00671B93">
        <w:t>–</w:t>
      </w:r>
      <w:r w:rsidR="00E76EDE">
        <w:t>74</w:t>
      </w:r>
    </w:p>
    <w:p w:rsidR="00FF4361" w:rsidP="00427893">
      <w:pPr>
        <w:pStyle w:val="TitleWitnesses0"/>
      </w:pPr>
      <w:r>
        <w:t>Witnesses</w:t>
      </w:r>
    </w:p>
    <w:p w:rsidR="00FF4361" w:rsidRPr="00BD6D45" w:rsidP="006B01EC">
      <w:pPr>
        <w:pStyle w:val="Para"/>
      </w:pPr>
      <w:r>
        <w:fldChar w:fldCharType="begin"/>
      </w:r>
      <w:r>
        <w:instrText xml:space="preserve"> HYPERLINK \l "Panel1" </w:instrText>
      </w:r>
      <w:r>
        <w:fldChar w:fldCharType="separate"/>
      </w:r>
      <w:r w:rsidRPr="00FF4361">
        <w:rPr>
          <w:rStyle w:val="Hyperlink"/>
        </w:rPr>
        <w:t>I</w:t>
      </w:r>
      <w:r>
        <w:fldChar w:fldCharType="end"/>
      </w:r>
      <w:r>
        <w:t xml:space="preserve">: Councillor Ray Bryan, Portfolio Holder for Highways, Travel and Environment, Dorset </w:t>
      </w:r>
      <w:r w:rsidR="009F5762">
        <w:t>Council</w:t>
      </w:r>
      <w:r>
        <w:t>; Andrew Summers, Strategic Director, Transport East; and Chris Hinchliff, Campaigns Manager, CPRE, the countryside charity.</w:t>
      </w:r>
    </w:p>
    <w:p w:rsidR="00E76EDE" w:rsidP="00776882"/>
    <w:p w:rsidR="00FF4361" w:rsidP="00776882">
      <w:pPr>
        <w:rPr>
          <w:rFonts w:eastAsia="Times New Roman"/>
          <w:szCs w:val="20"/>
        </w:rPr>
      </w:pPr>
      <w:r>
        <w:br w:type="page"/>
      </w:r>
    </w:p>
    <w:p w:rsidR="00FF4361" w:rsidP="00316298">
      <w:pPr>
        <w:pStyle w:val="TitlePanel0"/>
      </w:pPr>
      <w:bookmarkStart w:id="0" w:name="Panel1"/>
      <w:r>
        <w:t>Examination of witnesses</w:t>
      </w:r>
    </w:p>
    <w:p w:rsidR="004A6367" w:rsidP="00421864">
      <w:pPr>
        <w:pStyle w:val="Para"/>
      </w:pPr>
      <w:r>
        <w:t xml:space="preserve">Witnesses: </w:t>
      </w:r>
      <w:r w:rsidR="00FF4361">
        <w:t xml:space="preserve">Councillor Bryan, Andrew </w:t>
      </w:r>
      <w:r w:rsidR="00FF4361">
        <w:t>Summers</w:t>
      </w:r>
      <w:r w:rsidR="00FF4361">
        <w:t xml:space="preserve"> </w:t>
      </w:r>
      <w:r>
        <w:t xml:space="preserve">and </w:t>
      </w:r>
      <w:r w:rsidR="00FF4361">
        <w:t>Chris Hinchliff.</w:t>
      </w:r>
      <w:bookmarkEnd w:id="0"/>
    </w:p>
    <w:p w:rsidR="007D55E3" w:rsidP="004A6367">
      <w:pPr>
        <w:pStyle w:val="Question"/>
      </w:pPr>
      <w:r w:rsidRPr="004A6367">
        <w:rPr>
          <w:b/>
        </w:rPr>
        <w:t>Chair:</w:t>
      </w:r>
      <w:r>
        <w:t xml:space="preserve"> </w:t>
      </w:r>
      <w:r>
        <w:t>Good morning. Welcome to this session of the Transport Select Committee. Before we get going, can I ask you to say who you are and what your position is?</w:t>
      </w:r>
    </w:p>
    <w:p w:rsidR="007D55E3" w:rsidP="007D55E3">
      <w:pPr>
        <w:pStyle w:val="Answer"/>
      </w:pPr>
      <w:r w:rsidRPr="007D55E3">
        <w:rPr>
          <w:b/>
          <w:i/>
        </w:rPr>
        <w:t>Andrew Summers:</w:t>
      </w:r>
      <w:r>
        <w:t xml:space="preserve"> Good morning, everyone. I am Andrew Summers, strategic director of Transport East, which is the sub-national transport body for Norfolk, Suffolk, Essex, </w:t>
      </w:r>
      <w:r>
        <w:t>Southend</w:t>
      </w:r>
      <w:r>
        <w:t xml:space="preserve"> and Thurrock.</w:t>
      </w:r>
    </w:p>
    <w:p w:rsidR="007D55E3" w:rsidP="007D55E3">
      <w:pPr>
        <w:pStyle w:val="Answer"/>
      </w:pPr>
      <w:r w:rsidRPr="007D55E3">
        <w:rPr>
          <w:b/>
          <w:i/>
        </w:rPr>
        <w:t>Chris Hinchliff:</w:t>
      </w:r>
      <w:r>
        <w:t xml:space="preserve"> Hello, everyone. I am Chris Hinchliff. I am the campaigns manager for CPRE, the countryside charity.</w:t>
      </w:r>
    </w:p>
    <w:p w:rsidR="00B501AD" w:rsidP="007D55E3">
      <w:pPr>
        <w:pStyle w:val="Answer"/>
      </w:pPr>
      <w:r w:rsidRPr="007D55E3">
        <w:rPr>
          <w:b/>
          <w:i/>
        </w:rPr>
        <w:t>Councillor Bryan:</w:t>
      </w:r>
      <w:r>
        <w:t xml:space="preserve"> Good morning, everybody. I am Councillor Ray Bryan. I hold the portfolio for highways, </w:t>
      </w:r>
      <w:r>
        <w:t>travel</w:t>
      </w:r>
      <w:r>
        <w:t xml:space="preserve"> and environment, which includes our declared climate emergency.</w:t>
      </w:r>
    </w:p>
    <w:p w:rsidR="003F37E3" w:rsidP="00B501AD">
      <w:pPr>
        <w:pStyle w:val="Question"/>
      </w:pPr>
      <w:r w:rsidRPr="00B501AD">
        <w:rPr>
          <w:b/>
        </w:rPr>
        <w:t>Chair:</w:t>
      </w:r>
      <w:r>
        <w:t xml:space="preserve"> Thank you </w:t>
      </w:r>
      <w:r w:rsidR="007C3DA2">
        <w:t xml:space="preserve">all </w:t>
      </w:r>
      <w:r>
        <w:t>very much for your time this morning and for answering our questions. Before I turn to my colleagues, can I start with a very general scene-setter question?</w:t>
      </w:r>
      <w:r w:rsidR="00D239E6">
        <w:t xml:space="preserve"> Whose job is it to ensure that </w:t>
      </w:r>
      <w:r>
        <w:t xml:space="preserve">rural area residents have the transport links that they need for work, </w:t>
      </w:r>
      <w:r>
        <w:t>education</w:t>
      </w:r>
      <w:r>
        <w:t xml:space="preserve"> and leisure?</w:t>
      </w:r>
    </w:p>
    <w:p w:rsidR="00FF4361" w:rsidP="003F37E3">
      <w:pPr>
        <w:pStyle w:val="Answer"/>
      </w:pPr>
      <w:r w:rsidRPr="003F37E3">
        <w:rPr>
          <w:b/>
          <w:i/>
        </w:rPr>
        <w:t>Andrew Summers:</w:t>
      </w:r>
      <w:r>
        <w:t xml:space="preserve"> We are a partnership of local authorities</w:t>
      </w:r>
      <w:r w:rsidR="006D3117">
        <w:t xml:space="preserve">, </w:t>
      </w:r>
      <w:r>
        <w:t>both district and local transport authorities. We are funded by local transport authorities and Government. We feel that, ultimately, it is the responsibility of that partnership to provide the outcomes that you have just described</w:t>
      </w:r>
      <w:r w:rsidR="006D3117">
        <w:t xml:space="preserve">: </w:t>
      </w:r>
      <w:r>
        <w:t xml:space="preserve">economic, </w:t>
      </w:r>
      <w:r>
        <w:t>environmental</w:t>
      </w:r>
      <w:r>
        <w:t xml:space="preserve"> and social outcomes for residents living in rural communities.</w:t>
      </w:r>
    </w:p>
    <w:p w:rsidR="004D526E" w:rsidP="003F37E3">
      <w:pPr>
        <w:pStyle w:val="Answer"/>
      </w:pPr>
      <w:r>
        <w:t>Our local authorities are incredibly ambitious. We are a region where one in three people live</w:t>
      </w:r>
      <w:r w:rsidR="00E7348F">
        <w:t>s</w:t>
      </w:r>
      <w:r>
        <w:t xml:space="preserve"> in </w:t>
      </w:r>
      <w:r w:rsidR="00E7348F">
        <w:t xml:space="preserve">a </w:t>
      </w:r>
      <w:r>
        <w:t xml:space="preserve">rural area. We are the lead </w:t>
      </w:r>
      <w:r w:rsidR="00484B33">
        <w:t>sub-</w:t>
      </w:r>
      <w:r>
        <w:t>national transport body across England on tackling rural mobility. Unfortunately, two thirds of our people who live in rural areas live in a transport desert</w:t>
      </w:r>
      <w:r w:rsidR="00E7348F">
        <w:t>;</w:t>
      </w:r>
      <w:r>
        <w:t xml:space="preserve"> they cannot access services, </w:t>
      </w:r>
      <w:r>
        <w:t>education</w:t>
      </w:r>
      <w:r>
        <w:t xml:space="preserve"> and training realistically by any means aside from the private car. Our local authorities, working with Government, feel responsible for helping to drive this forward, with the private sector, communities, parish councils and the support of the public.</w:t>
      </w:r>
    </w:p>
    <w:p w:rsidR="00843BB6" w:rsidP="004D526E">
      <w:pPr>
        <w:pStyle w:val="Question"/>
      </w:pPr>
      <w:r w:rsidRPr="004D526E">
        <w:rPr>
          <w:b/>
        </w:rPr>
        <w:t>Chair:</w:t>
      </w:r>
      <w:r>
        <w:t xml:space="preserve"> Thank you. Councillor Bryan.</w:t>
      </w:r>
    </w:p>
    <w:p w:rsidR="00AC63B1" w:rsidP="00843BB6">
      <w:pPr>
        <w:pStyle w:val="Answer"/>
      </w:pPr>
      <w:r w:rsidRPr="00843BB6">
        <w:rPr>
          <w:b/>
          <w:i/>
        </w:rPr>
        <w:t>Councillor Bryan:</w:t>
      </w:r>
      <w:r>
        <w:t xml:space="preserve"> I believe that the function lies with the local council, as far as providing public transport is concerned. Of course, what it does not have is the money to do it. That is why meetings like this are so important. I am here not just representing Dorset’s area. There are a lot of rural areas </w:t>
      </w:r>
      <w:r w:rsidR="00AC4736">
        <w:t xml:space="preserve">around the UK that suffer with </w:t>
      </w:r>
      <w:r w:rsidR="00AC4736">
        <w:t>exactly the same</w:t>
      </w:r>
      <w:r w:rsidR="00AC4736">
        <w:t xml:space="preserve"> thing as Dorset</w:t>
      </w:r>
      <w:r w:rsidR="002F4FA7">
        <w:t>—</w:t>
      </w:r>
      <w:r w:rsidR="00AC4736">
        <w:t xml:space="preserve">underfunding of the public transport network. Over the last few months, we have worked very hard to try to get all the stakeholders together to make sure that we are all singing from the same hymn sheet, so that when we get the chance to put forward further proposals to Government for </w:t>
      </w:r>
      <w:r w:rsidR="00AC4736">
        <w:t>cash</w:t>
      </w:r>
      <w:r w:rsidR="00AC4736">
        <w:t xml:space="preserve"> we have a uniform approach.</w:t>
      </w:r>
    </w:p>
    <w:p w:rsidR="00AC4736" w:rsidP="00AC63B1">
      <w:pPr>
        <w:pStyle w:val="Question"/>
      </w:pPr>
      <w:r w:rsidRPr="00AC63B1">
        <w:rPr>
          <w:b/>
        </w:rPr>
        <w:t>Chair:</w:t>
      </w:r>
      <w:r>
        <w:t xml:space="preserve"> Thank you. Finally, Mr H</w:t>
      </w:r>
      <w:r w:rsidR="00C40494">
        <w:t>i</w:t>
      </w:r>
      <w:r>
        <w:t>nchliff.</w:t>
      </w:r>
    </w:p>
    <w:p w:rsidR="009216D8" w:rsidP="00AC4736">
      <w:pPr>
        <w:pStyle w:val="Answer"/>
      </w:pPr>
      <w:r w:rsidRPr="00AC4736">
        <w:rPr>
          <w:b/>
          <w:i/>
        </w:rPr>
        <w:t>Chris Hinchliff:</w:t>
      </w:r>
      <w:r>
        <w:t xml:space="preserve"> I agree with </w:t>
      </w:r>
      <w:r>
        <w:t xml:space="preserve">what </w:t>
      </w:r>
      <w:r>
        <w:t xml:space="preserve">Councillor Bryan said. </w:t>
      </w:r>
      <w:r>
        <w:t>Councils should be empowered to</w:t>
      </w:r>
      <w:r>
        <w:t xml:space="preserve"> deliver th</w:t>
      </w:r>
      <w:r w:rsidR="00C40494">
        <w:t>o</w:t>
      </w:r>
      <w:r>
        <w:t>se services</w:t>
      </w:r>
      <w:r>
        <w:t xml:space="preserve">. </w:t>
      </w:r>
      <w:r w:rsidR="004E266D">
        <w:t>A</w:t>
      </w:r>
      <w:r>
        <w:t>s Mr Summers commented, the services are not being delivered</w:t>
      </w:r>
      <w:r w:rsidR="00172259">
        <w:t xml:space="preserve"> currently</w:t>
      </w:r>
      <w:r>
        <w:t>.</w:t>
      </w:r>
      <w:r w:rsidR="00172259">
        <w:t xml:space="preserve"> </w:t>
      </w:r>
      <w:r>
        <w:t xml:space="preserve">Research by CPRE shows that more than half of the small towns across the south-west and north-east of the country are transport deserts or at risk of becoming one, meaning that people living there have no viable alternative to the private car to go about their day-to-day business. If we are to see the public transport services that you described delivered, we believe </w:t>
      </w:r>
      <w:r w:rsidR="00244E2E">
        <w:t>i</w:t>
      </w:r>
      <w:r>
        <w:t>t needs to come with funding and empowerment from central Government to allow local government to ensure that those services are being delivered.</w:t>
      </w:r>
    </w:p>
    <w:p w:rsidR="009216D8" w:rsidP="009216D8">
      <w:pPr>
        <w:pStyle w:val="Question"/>
      </w:pPr>
      <w:r w:rsidRPr="009216D8">
        <w:rPr>
          <w:b/>
        </w:rPr>
        <w:t>Chair:</w:t>
      </w:r>
      <w:r>
        <w:t xml:space="preserve"> To what extent are these challenges long-standing ones that have not been addressed for </w:t>
      </w:r>
      <w:r>
        <w:t>a number of</w:t>
      </w:r>
      <w:r>
        <w:t xml:space="preserve"> years? To what extent has the pandemic either exacerbated or helped to resolve some of the challenges?</w:t>
      </w:r>
    </w:p>
    <w:p w:rsidR="009216D8" w:rsidP="009216D8">
      <w:pPr>
        <w:pStyle w:val="Answer"/>
      </w:pPr>
      <w:r w:rsidRPr="009216D8">
        <w:rPr>
          <w:b/>
          <w:i/>
        </w:rPr>
        <w:t>Chris Hinchliff:</w:t>
      </w:r>
      <w:r>
        <w:t xml:space="preserve"> Is that for me?</w:t>
      </w:r>
    </w:p>
    <w:p w:rsidR="009216D8" w:rsidP="001F2408">
      <w:pPr>
        <w:pStyle w:val="Question"/>
        <w:numPr>
          <w:ilvl w:val="0"/>
          <w:numId w:val="0"/>
        </w:numPr>
        <w:ind w:left="794"/>
      </w:pPr>
      <w:r w:rsidRPr="009216D8">
        <w:rPr>
          <w:b/>
        </w:rPr>
        <w:t>Chair:</w:t>
      </w:r>
      <w:r>
        <w:t xml:space="preserve"> It is to all three of you—whoever wants to start.</w:t>
      </w:r>
    </w:p>
    <w:p w:rsidR="00BC4654" w:rsidP="009216D8">
      <w:pPr>
        <w:pStyle w:val="Answer"/>
      </w:pPr>
      <w:r w:rsidRPr="009216D8">
        <w:rPr>
          <w:b/>
          <w:i/>
        </w:rPr>
        <w:t>Councillor Bryan:</w:t>
      </w:r>
      <w:r>
        <w:t xml:space="preserve"> You are probably aware that we are </w:t>
      </w:r>
      <w:r>
        <w:t xml:space="preserve">a </w:t>
      </w:r>
      <w:r>
        <w:t>new unitary. We have been formed for only three and a half years, so we are still finding our way</w:t>
      </w:r>
      <w:r w:rsidR="001668AE">
        <w:t xml:space="preserve">, </w:t>
      </w:r>
      <w:r>
        <w:t>putting six councils together into one.</w:t>
      </w:r>
    </w:p>
    <w:p w:rsidR="00A3738C" w:rsidP="009216D8">
      <w:pPr>
        <w:pStyle w:val="Answer"/>
      </w:pPr>
      <w:r>
        <w:t xml:space="preserve">When we inherited this </w:t>
      </w:r>
      <w:r>
        <w:t>particular problem</w:t>
      </w:r>
      <w:r>
        <w:t xml:space="preserve">, </w:t>
      </w:r>
      <w:r w:rsidR="00CF49B0">
        <w:t>one thing</w:t>
      </w:r>
      <w:r>
        <w:t xml:space="preserve"> became highly obvious</w:t>
      </w:r>
      <w:r w:rsidR="00CF49B0">
        <w:t>.</w:t>
      </w:r>
      <w:r w:rsidR="00B1036B">
        <w:t xml:space="preserve"> </w:t>
      </w:r>
      <w:r w:rsidR="00CF49B0">
        <w:t>A</w:t>
      </w:r>
      <w:r w:rsidR="00B1036B">
        <w:t>lthough</w:t>
      </w:r>
      <w:r>
        <w:t xml:space="preserve"> </w:t>
      </w:r>
      <w:r w:rsidR="00B1036B">
        <w:t>e</w:t>
      </w:r>
      <w:r>
        <w:t xml:space="preserve">verybody associates Dorset with being a very wealthy area, we have some quite deprived areas. Weymouth and Portland are within the top 20 deprived areas. One of the difficulties we have is that we have a vast amount of </w:t>
      </w:r>
      <w:r>
        <w:t>land</w:t>
      </w:r>
      <w:r>
        <w:t xml:space="preserve"> and the population is spread far and wide.</w:t>
      </w:r>
      <w:r w:rsidR="00BC4654">
        <w:t xml:space="preserve"> I have</w:t>
      </w:r>
      <w:r w:rsidR="0072618E">
        <w:t xml:space="preserve"> a </w:t>
      </w:r>
      <w:r w:rsidR="00BC4654">
        <w:t>plan to create a hub-and-spoke system, where we use small vehicles to bring people in from the rural areas to the main bus routes. We can then make those main bus routes profitable so that they keep going.</w:t>
      </w:r>
    </w:p>
    <w:p w:rsidR="00A3738C" w:rsidP="009216D8">
      <w:pPr>
        <w:pStyle w:val="Answer"/>
      </w:pPr>
      <w:r>
        <w:t>At the moment</w:t>
      </w:r>
      <w:r>
        <w:t>, we are getting a lot of routes passed back to us at short notice, so we have had to redesign our approach to providing public transport. We now rent buses and drivers from the bus companies and run the service ourselves. At least that way, we can keep the revenue, set the prices ourselves and make sure that we provid</w:t>
      </w:r>
      <w:r w:rsidR="00BA4D30">
        <w:t>e</w:t>
      </w:r>
      <w:r>
        <w:t xml:space="preserve"> the network that is required.</w:t>
      </w:r>
    </w:p>
    <w:p w:rsidR="009216D8" w:rsidP="00A3738C">
      <w:pPr>
        <w:pStyle w:val="Answer"/>
      </w:pPr>
      <w:r w:rsidRPr="00A3738C">
        <w:rPr>
          <w:b/>
          <w:i/>
        </w:rPr>
        <w:t>Andrew Summers:</w:t>
      </w:r>
      <w:r>
        <w:t xml:space="preserve"> We published our transport strategy last year. In it, we identified that accessibility in our rural populations is one of the key problems in the east of England. In answer to your question, we see it as a systemic problem</w:t>
      </w:r>
      <w:r w:rsidR="00981568">
        <w:t xml:space="preserve"> which</w:t>
      </w:r>
      <w:r>
        <w:t xml:space="preserve"> need</w:t>
      </w:r>
      <w:r w:rsidR="00981568">
        <w:t>s</w:t>
      </w:r>
      <w:r>
        <w:t xml:space="preserve"> a systems-thinking approach to start to solve </w:t>
      </w:r>
      <w:r w:rsidR="00FB6E11">
        <w:t>i</w:t>
      </w:r>
      <w:r>
        <w:t xml:space="preserve">t. </w:t>
      </w:r>
      <w:r w:rsidR="00FB6E11">
        <w:t>Looking</w:t>
      </w:r>
      <w:r>
        <w:t xml:space="preserve"> at the situation in the east of England, nearly half of carbon emissions from transport come from trips that start or end or are totally within rural areas. If you want to solve the national carbon issue, tackling rural areas is as fundamental as tackling urban areas.</w:t>
      </w:r>
    </w:p>
    <w:p w:rsidR="00A3738C" w:rsidP="00A3738C">
      <w:pPr>
        <w:pStyle w:val="Answer"/>
      </w:pPr>
      <w:r>
        <w:t xml:space="preserve">We have significant areas where there is social isolation. I have spoken to colleagues across the region, including people in north Norfolk, for example. For young people there to access skills post 16, they </w:t>
      </w:r>
      <w:r>
        <w:t>have to</w:t>
      </w:r>
      <w:r>
        <w:t xml:space="preserve"> spend nearly £1,000 a year going from places </w:t>
      </w:r>
      <w:r w:rsidR="00172259">
        <w:t>like</w:t>
      </w:r>
      <w:r>
        <w:t xml:space="preserve"> Cromer to Norwich to upskill. We are talking about economic, </w:t>
      </w:r>
      <w:r>
        <w:t>social</w:t>
      </w:r>
      <w:r>
        <w:t xml:space="preserve"> and environmental issues.</w:t>
      </w:r>
    </w:p>
    <w:p w:rsidR="00A3738C" w:rsidP="00A3738C">
      <w:pPr>
        <w:pStyle w:val="Answer"/>
      </w:pPr>
      <w:r>
        <w:t>Our strategy sets out a systems approach to solve th</w:t>
      </w:r>
      <w:r w:rsidR="00DF00E0">
        <w:t>at</w:t>
      </w:r>
      <w:r>
        <w:t>. It is not just about moving people, although moving people</w:t>
      </w:r>
      <w:r w:rsidR="00FB2908">
        <w:t>, so</w:t>
      </w:r>
      <w:r>
        <w:t xml:space="preserve"> supporting bus services</w:t>
      </w:r>
      <w:r w:rsidR="00BA283C">
        <w:t>,</w:t>
      </w:r>
      <w:r>
        <w:t xml:space="preserve"> is fundamental. It is also about how you can support getting services to people in rural areas</w:t>
      </w:r>
      <w:r w:rsidR="009B65C7">
        <w:t>—</w:t>
      </w:r>
      <w:r>
        <w:t>for example, through mobile facilities and by making better use of local facilities. Norfolk County Council recently outlined proposals for a 20-minute neighbourhood. How can that sort of proposal support getting services to people</w:t>
      </w:r>
      <w:r w:rsidR="00687F37">
        <w:t xml:space="preserve">, </w:t>
      </w:r>
      <w:r w:rsidR="002B16F5">
        <w:t xml:space="preserve">with </w:t>
      </w:r>
      <w:r>
        <w:t>people accessing things in their local area?</w:t>
      </w:r>
    </w:p>
    <w:p w:rsidR="00042757" w:rsidP="00042757">
      <w:pPr>
        <w:pStyle w:val="Answer"/>
      </w:pPr>
      <w:r>
        <w:t>The third area of our strategy is around digital. Can people start to achieve the outcomes they want to achieve through digital means, with better connectivity? That is where challenges such as poor broadband and poor 3G, 4G and 5G connectivity in rural areas really come into play. In answer to your question, there is a systemic challenge.</w:t>
      </w:r>
    </w:p>
    <w:p w:rsidR="00042757" w:rsidP="00042757">
      <w:pPr>
        <w:pStyle w:val="Answer"/>
      </w:pPr>
      <w:r>
        <w:t>As regards how you solve it, more bus services are a good thing, but the bus must have a chance as it goes through towns and rural areas. We are competing with the private car. The private car is inherently more attractive to many people in rural areas than the bus, which impacts on patronage and the viability of that bus. An integrated transport approach is required to tackle both the demand side and the supply side.</w:t>
      </w:r>
    </w:p>
    <w:p w:rsidR="00042757" w:rsidP="00042757">
      <w:pPr>
        <w:pStyle w:val="Question"/>
      </w:pPr>
      <w:r w:rsidRPr="00042757">
        <w:rPr>
          <w:b/>
        </w:rPr>
        <w:t>Chair:</w:t>
      </w:r>
      <w:r>
        <w:t xml:space="preserve"> Chris, do you have anything to add?</w:t>
      </w:r>
    </w:p>
    <w:p w:rsidR="00042757" w:rsidP="00042757">
      <w:pPr>
        <w:pStyle w:val="Answer"/>
      </w:pPr>
      <w:r w:rsidRPr="00042757">
        <w:rPr>
          <w:b/>
          <w:i/>
        </w:rPr>
        <w:t>Chris Hinchliff:</w:t>
      </w:r>
      <w:r>
        <w:t xml:space="preserve"> Yes. I agree with what Mr Summers said about its being a systemic issue. Our assessment of the connectivity of rural towns across the south-west and north-east of the country took place before the pandemic. At that stage, there was already a clear problem </w:t>
      </w:r>
      <w:r w:rsidR="00AC1820">
        <w:t>of</w:t>
      </w:r>
      <w:r>
        <w:t xml:space="preserve"> transport deserts. We undertook a number of </w:t>
      </w:r>
      <w:r>
        <w:t>freedom</w:t>
      </w:r>
      <w:r>
        <w:t xml:space="preserve"> of information requests across local authorities covering rural areas in the country and found that there was a real postcode lottery in how the provision of socially necessary services is happening. In many places, local authorities are not undertaking a systemic and comprehensive overview. Rather, they are reacting to the withdrawal of private services on an ad hoc basis.</w:t>
      </w:r>
    </w:p>
    <w:p w:rsidR="00C71408" w:rsidP="00FC5320">
      <w:pPr>
        <w:pStyle w:val="Answer"/>
      </w:pPr>
      <w:r>
        <w:t>That speaks to the fact that the real problem is the attempt to deliver rural bus services through a private network</w:t>
      </w:r>
      <w:r w:rsidR="00526E62">
        <w:t xml:space="preserve"> that</w:t>
      </w:r>
      <w:r>
        <w:t xml:space="preserve"> relies on profitability. Many rural areas are never going to have the population density to be able to support the level of services that those communities need</w:t>
      </w:r>
      <w:r w:rsidR="00340C1E">
        <w:t>,</w:t>
      </w:r>
      <w:r>
        <w:t xml:space="preserve"> at a profitable rate. We need the Government </w:t>
      </w:r>
      <w:r w:rsidR="00FC5320">
        <w:t xml:space="preserve">to </w:t>
      </w:r>
      <w:r>
        <w:t>step in to ensure that a comprehensive bus network is delivered through central funding.</w:t>
      </w:r>
    </w:p>
    <w:p w:rsidR="00CC3775" w:rsidP="00C71408">
      <w:pPr>
        <w:pStyle w:val="Question"/>
      </w:pPr>
      <w:r w:rsidRPr="00C71408">
        <w:rPr>
          <w:b/>
        </w:rPr>
        <w:t>Greg Smith:</w:t>
      </w:r>
      <w:r>
        <w:t xml:space="preserve"> Good morning, everyone. Before we unpack some of the issues that just came out about how rural connectivity can be improved, for the benefit of the inquiry</w:t>
      </w:r>
      <w:r w:rsidR="003E4CFC">
        <w:t xml:space="preserve">, </w:t>
      </w:r>
      <w:r>
        <w:t xml:space="preserve">can you take us through how a lack of connectivity from a transport perspective affects rural communities? </w:t>
      </w:r>
      <w:r w:rsidR="003E4CFC">
        <w:t xml:space="preserve">I represent a rural constituency, so I think I know what you are going to say. </w:t>
      </w:r>
      <w:r>
        <w:t>I appreciate the digital point that Andrew</w:t>
      </w:r>
      <w:r>
        <w:t xml:space="preserve"> Summers</w:t>
      </w:r>
      <w:r>
        <w:t xml:space="preserve"> made, but we are looking at the transport elements here.</w:t>
      </w:r>
      <w:r>
        <w:t xml:space="preserve"> Perhaps </w:t>
      </w:r>
      <w:r>
        <w:t>Mr Summers</w:t>
      </w:r>
      <w:r>
        <w:t xml:space="preserve"> </w:t>
      </w:r>
      <w:r>
        <w:t>first.</w:t>
      </w:r>
    </w:p>
    <w:p w:rsidR="00CC3775" w:rsidP="00CC3775">
      <w:pPr>
        <w:pStyle w:val="Answer"/>
      </w:pPr>
      <w:r w:rsidRPr="00CC3775">
        <w:rPr>
          <w:b/>
          <w:i/>
        </w:rPr>
        <w:t>Andrew Summers:</w:t>
      </w:r>
      <w:r>
        <w:t xml:space="preserve"> We have </w:t>
      </w:r>
      <w:r>
        <w:t>a number of</w:t>
      </w:r>
      <w:r>
        <w:t xml:space="preserve"> examples across the region. To answer this, we did a survey of </w:t>
      </w:r>
      <w:r>
        <w:t>all of</w:t>
      </w:r>
      <w:r>
        <w:t xml:space="preserve"> our parishes in the east of England region. We concluded</w:t>
      </w:r>
      <w:r w:rsidR="00172259">
        <w:t xml:space="preserve"> it</w:t>
      </w:r>
      <w:r>
        <w:t xml:space="preserve"> in December. We are about to publish the results, but I asked for some of the early findings for this session. Over 400 parishes responded, which was a good response rate of 35%. What the survey identified was a lack of core facilities in </w:t>
      </w:r>
      <w:r>
        <w:t>a majority of</w:t>
      </w:r>
      <w:r>
        <w:t xml:space="preserve"> parishes across the region, which exacerbates our rural connectivity and lack of accessibility to services. Only four in 10 of our parishes said that they had basic grocery supplies. Five in 10 had a primary school</w:t>
      </w:r>
      <w:r w:rsidR="00923F59">
        <w:t>; i</w:t>
      </w:r>
      <w:r>
        <w:t xml:space="preserve">n five in 10 parishes, people </w:t>
      </w:r>
      <w:r>
        <w:t>have to</w:t>
      </w:r>
      <w:r>
        <w:t xml:space="preserve"> travel outside </w:t>
      </w:r>
      <w:r w:rsidR="00FC0A25">
        <w:t xml:space="preserve">them </w:t>
      </w:r>
      <w:r>
        <w:t>every day to get to a primary school. Interestingly, only 18% had access to fuel in their own parish.</w:t>
      </w:r>
    </w:p>
    <w:p w:rsidR="00D76C1F" w:rsidP="00CC3775">
      <w:pPr>
        <w:pStyle w:val="Answer"/>
      </w:pPr>
      <w:r>
        <w:t>For some of the very basic things that people want to do in their day-to-day life, they</w:t>
      </w:r>
      <w:r w:rsidR="00CC3775">
        <w:t xml:space="preserve"> </w:t>
      </w:r>
      <w:r w:rsidR="00CC3775">
        <w:t>have to</w:t>
      </w:r>
      <w:r w:rsidR="00CC3775">
        <w:t xml:space="preserve"> travel outside their parish area even to start to achieve </w:t>
      </w:r>
      <w:r>
        <w:t xml:space="preserve">them. </w:t>
      </w:r>
      <w:r w:rsidR="00CC3775">
        <w:t>If you do not have access to a private car, for example, the ability to do that impacts significantly on your skill level and</w:t>
      </w:r>
      <w:r>
        <w:t xml:space="preserve"> your</w:t>
      </w:r>
      <w:r w:rsidR="00CC3775">
        <w:t xml:space="preserve"> social isolation. There really are some issues around people needing to travel to access services that are </w:t>
      </w:r>
      <w:r w:rsidR="00CC3775">
        <w:t>absolutely fundamental</w:t>
      </w:r>
      <w:r w:rsidR="00CC3775">
        <w:t xml:space="preserve"> to their day-to-day life.</w:t>
      </w:r>
    </w:p>
    <w:p w:rsidR="00D76C1F" w:rsidP="00D76C1F">
      <w:pPr>
        <w:pStyle w:val="Question"/>
      </w:pPr>
      <w:r w:rsidRPr="00D76C1F">
        <w:rPr>
          <w:b/>
        </w:rPr>
        <w:t>Greg Smith:</w:t>
      </w:r>
      <w:r>
        <w:t xml:space="preserve"> Can I pick up on that and add this question before Mr Hinchliff and Councillor Bryan answer? To the Chairman’s earlier question about whether this is a new thing, with the impact of the pandemic, and </w:t>
      </w:r>
      <w:r w:rsidR="00805317">
        <w:t>how things were</w:t>
      </w:r>
      <w:r>
        <w:t xml:space="preserve"> before, can you comment on the effect of certain public service changes? For example, in my own constituency we have seen a bit of a move away from smaller, village-based GP surgeries to primary care preferring to have bigger, multi-doctor practices in towns. How much has that change in various public services—it does not have to be healthcare—exacerbated the connectivity problem?</w:t>
      </w:r>
    </w:p>
    <w:p w:rsidR="008C5F96" w:rsidP="00D76C1F">
      <w:pPr>
        <w:pStyle w:val="Answer"/>
      </w:pPr>
      <w:r w:rsidRPr="00D76C1F">
        <w:rPr>
          <w:b/>
          <w:i/>
        </w:rPr>
        <w:t>Andrew Summers:</w:t>
      </w:r>
      <w:r>
        <w:t xml:space="preserve"> </w:t>
      </w:r>
      <w:r w:rsidR="003A1610">
        <w:t>Q</w:t>
      </w:r>
      <w:r>
        <w:t xml:space="preserve">uite significantly. It </w:t>
      </w:r>
      <w:r w:rsidR="000A3F12">
        <w:t>wa</w:t>
      </w:r>
      <w:r>
        <w:t xml:space="preserve">s almost independent of the pandemic, although, interestingly, the pandemic started to deliver a return to some local </w:t>
      </w:r>
      <w:r>
        <w:t>services</w:t>
      </w:r>
      <w:r>
        <w:t xml:space="preserve"> and we have started to see some benefits. For example, in Norfolk </w:t>
      </w:r>
      <w:r>
        <w:t>a number of</w:t>
      </w:r>
      <w:r>
        <w:t xml:space="preserve"> village pubs started to become community hubs during that period. They used the function room that they </w:t>
      </w:r>
      <w:r w:rsidR="00C714EC">
        <w:t xml:space="preserve">had </w:t>
      </w:r>
      <w:r>
        <w:t xml:space="preserve">used for events to create a village shop. </w:t>
      </w:r>
      <w:r w:rsidR="00805317">
        <w:t>T</w:t>
      </w:r>
      <w:r>
        <w:t xml:space="preserve">hat allowed people to access groceries, </w:t>
      </w:r>
      <w:r w:rsidR="00805317">
        <w:t>which I mentioned earlier</w:t>
      </w:r>
      <w:r>
        <w:t>, within their local community, rather than hav</w:t>
      </w:r>
      <w:r w:rsidR="007A607D">
        <w:t>ing</w:t>
      </w:r>
      <w:r>
        <w:t xml:space="preserve"> to travel a long way to supermarkets to do that. Post pandemic, of course, we have started to see the return to long-distance travel to access those services. I think you are right. </w:t>
      </w:r>
      <w:r w:rsidR="00396F30">
        <w:t xml:space="preserve">As we move away from service provision in local areas, it increases the need to travel elsewhere and causes isolation and exclusion for </w:t>
      </w:r>
      <w:r w:rsidR="00396F30">
        <w:t>a number of</w:t>
      </w:r>
      <w:r w:rsidR="00396F30">
        <w:t xml:space="preserve"> people.</w:t>
      </w:r>
    </w:p>
    <w:p w:rsidR="00042757" w:rsidP="008C5F96">
      <w:pPr>
        <w:pStyle w:val="Answer"/>
      </w:pPr>
      <w:r w:rsidRPr="008C5F96">
        <w:rPr>
          <w:b/>
          <w:i/>
        </w:rPr>
        <w:t>Chris Hinchliff:</w:t>
      </w:r>
      <w:r>
        <w:t xml:space="preserve"> I completely agree with what </w:t>
      </w:r>
      <w:r w:rsidR="004F4D8D">
        <w:t>was</w:t>
      </w:r>
      <w:r>
        <w:t xml:space="preserve"> said about the exacerbating issue of out-of-town services. </w:t>
      </w:r>
      <w:r w:rsidR="007947ED">
        <w:t>I</w:t>
      </w:r>
      <w:r>
        <w:t xml:space="preserve">t is a growing problem and shows how important it is to relate our public transport provision to effective planning of our communities, to ensure that people </w:t>
      </w:r>
      <w:r>
        <w:t>are able to</w:t>
      </w:r>
      <w:r>
        <w:t xml:space="preserve"> access services</w:t>
      </w:r>
      <w:r w:rsidR="007947ED">
        <w:t>,</w:t>
      </w:r>
      <w:r>
        <w:t xml:space="preserve"> wherever possible through active travel—walking or cycling—</w:t>
      </w:r>
      <w:r w:rsidR="00805317">
        <w:t xml:space="preserve">and </w:t>
      </w:r>
      <w:r>
        <w:t>to avoid the need for long-distance travel, which, of course, makes it harder for those who do not have access to private cars in rural areas.</w:t>
      </w:r>
    </w:p>
    <w:p w:rsidR="008C5F96" w:rsidP="008C5F96">
      <w:pPr>
        <w:pStyle w:val="Answer"/>
      </w:pPr>
      <w:r>
        <w:t>As regards the issues that this causes, we have heard about loneliness and isolation in older people. There is a growing issue of gentrification of rural areas, which is pricing out low-income people</w:t>
      </w:r>
      <w:r w:rsidR="001435A8">
        <w:t>, perhaps</w:t>
      </w:r>
      <w:r>
        <w:t xml:space="preserve"> in key worker roles</w:t>
      </w:r>
      <w:r w:rsidR="001435A8">
        <w:t>,</w:t>
      </w:r>
      <w:r>
        <w:t xml:space="preserve"> who cannot afford to own their own car. There are environmental pollution issues around carbon </w:t>
      </w:r>
      <w:r w:rsidR="002F7B76">
        <w:t>emissions</w:t>
      </w:r>
      <w:r>
        <w:t xml:space="preserve"> and microplastics.</w:t>
      </w:r>
    </w:p>
    <w:p w:rsidR="008C5F96" w:rsidP="008C5F96">
      <w:pPr>
        <w:pStyle w:val="Answer"/>
      </w:pPr>
      <w:r>
        <w:t>I would like to focus on the impacts on younger people, which are particularly stark. CPRE undertook a survey of young people across rural communities to identify why they felt they wanted to leave those areas. Eighty-six per cent</w:t>
      </w:r>
      <w:r w:rsidR="007D6571">
        <w:t>.</w:t>
      </w:r>
      <w:r>
        <w:t xml:space="preserve"> of the 16</w:t>
      </w:r>
      <w:r w:rsidR="00805317">
        <w:t xml:space="preserve"> </w:t>
      </w:r>
      <w:r>
        <w:t>to</w:t>
      </w:r>
      <w:r w:rsidR="00805317">
        <w:t xml:space="preserve"> </w:t>
      </w:r>
      <w:r>
        <w:t>25-year-olds we survey</w:t>
      </w:r>
      <w:r w:rsidR="00805317">
        <w:t>ed</w:t>
      </w:r>
      <w:r>
        <w:t xml:space="preserve"> who want to leave rural areas cited infrequent and unreliable public transport as one of the key issues. There is a very similar figure for them for loneliness and isolation as well. It is taking a particularly big toll on younger people living in rural communities.</w:t>
      </w:r>
    </w:p>
    <w:p w:rsidR="008C5F96" w:rsidP="008C5F96">
      <w:pPr>
        <w:pStyle w:val="Answer"/>
      </w:pPr>
      <w:r w:rsidRPr="008C5F96">
        <w:rPr>
          <w:b/>
          <w:i/>
        </w:rPr>
        <w:t>Councillor Bryan:</w:t>
      </w:r>
      <w:r>
        <w:t xml:space="preserve"> </w:t>
      </w:r>
      <w:r w:rsidR="00F179EB">
        <w:t xml:space="preserve">To </w:t>
      </w:r>
      <w:r>
        <w:t>give you a couple of figures</w:t>
      </w:r>
      <w:r w:rsidR="00F179EB">
        <w:t>, i</w:t>
      </w:r>
      <w:r>
        <w:t xml:space="preserve">n 2018-19, we had 8.2 million passenger journeys. During the pandemic, that went down to 2.4—quite a catastrophic drop. Bear in mind that the bus companies were still having to finance the buses and provide services. We have had a slight recovery, to 4.8 million in the year 2021-22, but we are still seeing reluctance from people to get on the bus because connectivity on it is not working </w:t>
      </w:r>
      <w:r w:rsidR="00805317">
        <w:t xml:space="preserve">quite </w:t>
      </w:r>
      <w:r>
        <w:t xml:space="preserve">right. That is what we </w:t>
      </w:r>
      <w:r>
        <w:t>have to</w:t>
      </w:r>
      <w:r>
        <w:t xml:space="preserve"> try to beat.</w:t>
      </w:r>
    </w:p>
    <w:p w:rsidR="00725572" w:rsidP="008C5F96">
      <w:pPr>
        <w:pStyle w:val="Answer"/>
      </w:pPr>
      <w:r>
        <w:t>As you are aware, it is a statutory requirement that we provide</w:t>
      </w:r>
      <w:r w:rsidR="00A76DC0">
        <w:t xml:space="preserve"> school</w:t>
      </w:r>
      <w:r>
        <w:t xml:space="preserve"> transport for children, but that </w:t>
      </w:r>
      <w:r w:rsidR="00A76DC0">
        <w:t xml:space="preserve">only </w:t>
      </w:r>
      <w:r>
        <w:t>takes us to the age of 16. Because there are dedicated buses to get</w:t>
      </w:r>
      <w:r w:rsidR="006057D7">
        <w:t xml:space="preserve"> </w:t>
      </w:r>
      <w:r>
        <w:t>children to school, the 16</w:t>
      </w:r>
      <w:r w:rsidR="00805317">
        <w:t xml:space="preserve"> </w:t>
      </w:r>
      <w:r>
        <w:t>to</w:t>
      </w:r>
      <w:r w:rsidR="00805317">
        <w:t xml:space="preserve"> </w:t>
      </w:r>
      <w:r>
        <w:t>18-year-olds cannot get on those, so we now need to redesign it to make it easy for the 16</w:t>
      </w:r>
      <w:r w:rsidR="00805317">
        <w:t xml:space="preserve"> </w:t>
      </w:r>
      <w:r>
        <w:t>to</w:t>
      </w:r>
      <w:r w:rsidR="00805317">
        <w:t xml:space="preserve"> </w:t>
      </w:r>
      <w:r>
        <w:t>18-year-olds to get on the buses. To be honest, I think we should look at trying to fund that, rather than expect the youngsters to pay for their own transport to school</w:t>
      </w:r>
      <w:r>
        <w:t xml:space="preserve"> when </w:t>
      </w:r>
      <w:r w:rsidR="00876445">
        <w:t xml:space="preserve">it is a requirement that </w:t>
      </w:r>
      <w:r>
        <w:t xml:space="preserve">they </w:t>
      </w:r>
      <w:r>
        <w:t>have to</w:t>
      </w:r>
      <w:r>
        <w:t xml:space="preserve"> go to schoo</w:t>
      </w:r>
      <w:r w:rsidR="00805317">
        <w:t>l</w:t>
      </w:r>
      <w:r>
        <w:t>.</w:t>
      </w:r>
    </w:p>
    <w:p w:rsidR="00725572" w:rsidP="008C5F96">
      <w:pPr>
        <w:pStyle w:val="Answer"/>
      </w:pPr>
      <w:r>
        <w:t>It is important that we look at the way we have pushed public transport into an area that is not functioning right. I get very envious when I com</w:t>
      </w:r>
      <w:r w:rsidR="00E24D77">
        <w:t>e</w:t>
      </w:r>
      <w:r>
        <w:t xml:space="preserve"> to London because a bus passes you every five or six seconds. I have 91 buses covering the whole of Dorset</w:t>
      </w:r>
      <w:r w:rsidR="00876445">
        <w:t>, of which over</w:t>
      </w:r>
      <w:r>
        <w:t xml:space="preserve"> 50% are below the emission standards that are required. We are trying to find a way in which we can take on electric buses, but with our being a rural area, the danger is that they will run out of charge. We are one of the first areas that now has hydrogen production within </w:t>
      </w:r>
      <w:r w:rsidR="00805317">
        <w:t>our</w:t>
      </w:r>
      <w:r>
        <w:t xml:space="preserve"> county. We have a hydrogen production plant that has just gone into operation, in the last few weeks. We are looking at introducing some hydrogen buses, which will enable us to get to faraway places and comply with the emission</w:t>
      </w:r>
      <w:r w:rsidR="00805317">
        <w:t xml:space="preserve"> standards</w:t>
      </w:r>
      <w:r>
        <w:t>.</w:t>
      </w:r>
    </w:p>
    <w:p w:rsidR="00A93B47" w:rsidP="00725572">
      <w:pPr>
        <w:pStyle w:val="Question"/>
      </w:pPr>
      <w:r w:rsidRPr="00725572">
        <w:rPr>
          <w:b/>
        </w:rPr>
        <w:t>Greg Smith:</w:t>
      </w:r>
      <w:r>
        <w:t xml:space="preserve"> That is very helpful.</w:t>
      </w:r>
      <w:r w:rsidR="00C74F13">
        <w:t xml:space="preserve"> Colleagues will come on to buses and rail specifically later.</w:t>
      </w:r>
      <w:r>
        <w:t xml:space="preserve"> I will keep the helicopter in the air, looking down at the bigger picture, </w:t>
      </w:r>
      <w:r>
        <w:t>at the moment</w:t>
      </w:r>
      <w:r>
        <w:t xml:space="preserve">. With no constraint, what does good look like? Where should the priority sit in defining that? I particularly want to get at the fact that, for a rural community, there is a difference between </w:t>
      </w:r>
      <w:r w:rsidR="00206E67">
        <w:t xml:space="preserve">going from </w:t>
      </w:r>
      <w:r>
        <w:t xml:space="preserve">village to village and getting from the villages into major towns, </w:t>
      </w:r>
      <w:r>
        <w:t>cities</w:t>
      </w:r>
      <w:r>
        <w:t xml:space="preserve"> or places. In my constituency, for example, there are 130 parishes, but we are surrounded by major towns and cities—Milton Keynes, Aylesbury, Bicester </w:t>
      </w:r>
      <w:r w:rsidR="002E7A11">
        <w:t>and so on</w:t>
      </w:r>
      <w:r>
        <w:t xml:space="preserve">. Should the priority be how you get people into those major conurbations or the grid </w:t>
      </w:r>
      <w:r w:rsidR="00206E67">
        <w:t>for</w:t>
      </w:r>
      <w:r>
        <w:t xml:space="preserve"> the network of villages?</w:t>
      </w:r>
    </w:p>
    <w:p w:rsidR="00A93B47" w:rsidP="00A93B47">
      <w:pPr>
        <w:pStyle w:val="Answer"/>
      </w:pPr>
      <w:r w:rsidRPr="00A93B47">
        <w:rPr>
          <w:b/>
          <w:i/>
        </w:rPr>
        <w:t>Councillor Bryan:</w:t>
      </w:r>
      <w:r>
        <w:t xml:space="preserve"> As you highlighted earlier, with the pandemic things have moved away from the rural community a little and have become connected in the larger towns. We </w:t>
      </w:r>
      <w:r>
        <w:t>have to</w:t>
      </w:r>
      <w:r>
        <w:t xml:space="preserve"> find a way in which we can get people from the rural community into those areas. </w:t>
      </w:r>
      <w:r w:rsidR="00A251D3">
        <w:t>It</w:t>
      </w:r>
      <w:r>
        <w:t xml:space="preserve"> is not going to be easy. Ideally, I would like to see us providing a 30-minute service on public transport, so that you have a bus coming along every 30 minutes. </w:t>
      </w:r>
      <w:r>
        <w:t>When  you</w:t>
      </w:r>
      <w:r>
        <w:t xml:space="preserve"> look at London, you get th</w:t>
      </w:r>
      <w:r w:rsidR="00202AB0">
        <w:t>em</w:t>
      </w:r>
      <w:r>
        <w:t xml:space="preserve"> every few seconds. The rural area has been left very much behind.</w:t>
      </w:r>
    </w:p>
    <w:p w:rsidR="00A93B47" w:rsidP="00A93B47">
      <w:pPr>
        <w:pStyle w:val="Question"/>
      </w:pPr>
      <w:r w:rsidRPr="00A93B47">
        <w:rPr>
          <w:b/>
        </w:rPr>
        <w:t>Greg Smith:</w:t>
      </w:r>
      <w:r>
        <w:t xml:space="preserve"> Can I dig in a little? You say that there should be a bus every 30 minutes in a county as large as Dorset, Buckinghamshire, Lincolnshire or wherever it might be, but where to? Is that a bus every 30 minutes to Dorchester from wherever you are, or is it a bus every 30 minutes that might take you somewhere else in the county?</w:t>
      </w:r>
    </w:p>
    <w:p w:rsidR="006E1C62" w:rsidP="00A93B47">
      <w:pPr>
        <w:pStyle w:val="Answer"/>
      </w:pPr>
      <w:r w:rsidRPr="00A93B47">
        <w:rPr>
          <w:b/>
          <w:i/>
        </w:rPr>
        <w:t>Councillor Bryan:</w:t>
      </w:r>
      <w:r>
        <w:t xml:space="preserve"> </w:t>
      </w:r>
      <w:r w:rsidR="00422D62">
        <w:t>To go back to</w:t>
      </w:r>
      <w:r>
        <w:t xml:space="preserve"> something I said earlier</w:t>
      </w:r>
      <w:r w:rsidR="00422D62">
        <w:t>, t</w:t>
      </w:r>
      <w:r>
        <w:t>hat is why we are trying to create the hub and spoke</w:t>
      </w:r>
      <w:r w:rsidR="00192456">
        <w:t xml:space="preserve">, where we </w:t>
      </w:r>
      <w:r>
        <w:t>use smaller buses, which will probably be dial</w:t>
      </w:r>
      <w:r w:rsidR="00192456">
        <w:t>-</w:t>
      </w:r>
      <w:r>
        <w:t>up, to get you to the main routes. On those main routes, we need a service that is at least every 30 minutes to get you into the main towns. Does that answer your question?</w:t>
      </w:r>
    </w:p>
    <w:p w:rsidR="006E1C62" w:rsidP="006E1C62">
      <w:pPr>
        <w:pStyle w:val="Question"/>
      </w:pPr>
      <w:r w:rsidRPr="006E1C62">
        <w:rPr>
          <w:b/>
        </w:rPr>
        <w:t>Greg Smith:</w:t>
      </w:r>
      <w:r>
        <w:t xml:space="preserve"> It does. I want to come back on a couple of other points, but c</w:t>
      </w:r>
      <w:r w:rsidR="00206E67">
        <w:t>an</w:t>
      </w:r>
      <w:r>
        <w:t xml:space="preserve"> I get an answer to that question from Mr Hinchliff and Mr Summers?</w:t>
      </w:r>
    </w:p>
    <w:p w:rsidR="008C5F96" w:rsidP="006E1C62">
      <w:pPr>
        <w:pStyle w:val="Answer"/>
      </w:pPr>
      <w:r w:rsidRPr="006E1C62">
        <w:rPr>
          <w:b/>
          <w:i/>
        </w:rPr>
        <w:t>Chris Hinchliff:</w:t>
      </w:r>
      <w:r>
        <w:t xml:space="preserve"> We would say that the priority is putting the ability to design bus services under the guiding mind of local authorities. We </w:t>
      </w:r>
      <w:r w:rsidR="00D26754">
        <w:t>should give them the ability to set out contracts that allow local authorities, which have the best knowledge of their area, to design the network that works for their communities.</w:t>
      </w:r>
    </w:p>
    <w:p w:rsidR="00976F6A" w:rsidP="006E1C62">
      <w:pPr>
        <w:pStyle w:val="Answer"/>
      </w:pPr>
      <w:r>
        <w:t>On what good looks like overall, in a best-case scenario, we have set out that vision in our report “Every village, every hour”</w:t>
      </w:r>
      <w:r w:rsidR="00EF4B8E">
        <w:t>,</w:t>
      </w:r>
      <w:r>
        <w:t xml:space="preserve"> which looks at case studies from Switzerland and Germany where they have minimum service standards enshrined in law and there is at least an hourly bus service for every community of over 300 people—in some cases, down to 100—that runs from 6 am to midnight, seven days a week and 365 days a year. In that report, we have modelled how much it would cost to deliver that across th</w:t>
      </w:r>
      <w:r w:rsidR="00EF1167">
        <w:t>is</w:t>
      </w:r>
      <w:r>
        <w:t xml:space="preserve"> country. The way we did that modelling was to have arterial routes between the major towns that would run on a half-hourly basis, and then what we have described as capillary services interconnecting </w:t>
      </w:r>
      <w:r>
        <w:t>all of</w:t>
      </w:r>
      <w:r>
        <w:t xml:space="preserve"> the smaller communities to bring them up to that standard. They would run on at least an hourly basis.</w:t>
      </w:r>
      <w:r w:rsidR="007F2B69">
        <w:t xml:space="preserve"> </w:t>
      </w:r>
    </w:p>
    <w:p w:rsidR="00D26754" w:rsidP="00976F6A">
      <w:pPr>
        <w:pStyle w:val="Answer"/>
      </w:pPr>
      <w:r w:rsidRPr="00976F6A">
        <w:rPr>
          <w:b/>
          <w:i/>
        </w:rPr>
        <w:t>Andrew Summers:</w:t>
      </w:r>
      <w:r>
        <w:t xml:space="preserve"> It is also place</w:t>
      </w:r>
      <w:r w:rsidR="00960AF5">
        <w:t>-</w:t>
      </w:r>
      <w:r>
        <w:t>based. We should take a place-based approach. Take the east of England, for example. You have rural that looks very different in different parts. Epping Forest is on the outskirts of London. It has more tube stations than Hackney, but that is the only way to get in and out of the place sustainably. I have worked with colleagues in Epping Forest who say that they have significant rural challenges if you are not trying to get on th</w:t>
      </w:r>
      <w:r w:rsidR="00F04C78">
        <w:t>e</w:t>
      </w:r>
      <w:r>
        <w:t xml:space="preserve"> line to London.</w:t>
      </w:r>
    </w:p>
    <w:p w:rsidR="00976F6A" w:rsidP="00976F6A">
      <w:pPr>
        <w:pStyle w:val="Answer"/>
      </w:pPr>
      <w:r>
        <w:t>N</w:t>
      </w:r>
      <w:r>
        <w:t>orth Norfolk</w:t>
      </w:r>
      <w:r>
        <w:t xml:space="preserve"> </w:t>
      </w:r>
      <w:r>
        <w:t>is a completely different type of place. It has very poor public transport and is quite far north. It has significant tourism, but a lot of social isolation. Compare that with somewhere like Maldon, which is on the coast as well but further down</w:t>
      </w:r>
      <w:r w:rsidR="00206E67">
        <w:t>,</w:t>
      </w:r>
      <w:r>
        <w:t xml:space="preserve"> and</w:t>
      </w:r>
      <w:r w:rsidR="000F584B">
        <w:t xml:space="preserve"> where</w:t>
      </w:r>
      <w:r>
        <w:t xml:space="preserve"> a lot of</w:t>
      </w:r>
      <w:r w:rsidR="000F584B">
        <w:t xml:space="preserve"> it</w:t>
      </w:r>
      <w:r>
        <w:t xml:space="preserve"> is predicated on the former fishing and port industry. Those are very different types of rural places, with different types of challenges.</w:t>
      </w:r>
    </w:p>
    <w:p w:rsidR="00F11147" w:rsidP="00976F6A">
      <w:pPr>
        <w:pStyle w:val="Answer"/>
      </w:pPr>
      <w:r>
        <w:t>In our</w:t>
      </w:r>
      <w:r>
        <w:t xml:space="preserve"> strategy, we advocated that you need to set out what outcomes you are trying to achieve</w:t>
      </w:r>
      <w:r w:rsidR="00EC788E">
        <w:t>, which are, as</w:t>
      </w:r>
      <w:r>
        <w:t xml:space="preserve"> we have talked about</w:t>
      </w:r>
      <w:r w:rsidR="00EC788E">
        <w:t xml:space="preserve"> today,</w:t>
      </w:r>
      <w:r>
        <w:t xml:space="preserve"> better accessibility, connectivity to services and reducing carbon emissions</w:t>
      </w:r>
      <w:r w:rsidR="001A573F">
        <w:t xml:space="preserve">, </w:t>
      </w:r>
      <w:r>
        <w:t xml:space="preserve">and to have a framework that empowers the local authority to make the decisions there. That comes on to what we may be talking about later—giving local authorities more funding certainty over the future and more powers to be able to integrate transport services to deliver a place-based solution for their local area, </w:t>
      </w:r>
      <w:r>
        <w:t>taking into account</w:t>
      </w:r>
      <w:r>
        <w:t xml:space="preserve"> what local residents want to achieve and what the local situation is.</w:t>
      </w:r>
    </w:p>
    <w:p w:rsidR="00CF49B0" w:rsidP="00F11147">
      <w:pPr>
        <w:pStyle w:val="Question"/>
      </w:pPr>
      <w:r w:rsidRPr="00F11147">
        <w:rPr>
          <w:b/>
        </w:rPr>
        <w:t>Greg Smith:</w:t>
      </w:r>
      <w:r>
        <w:t xml:space="preserve"> It is almost as if you read my mind on the geography point. My next </w:t>
      </w:r>
      <w:r w:rsidR="00E578C1">
        <w:t>point</w:t>
      </w:r>
      <w:r>
        <w:t xml:space="preserve"> was going to be</w:t>
      </w:r>
      <w:r w:rsidR="009512F6">
        <w:t xml:space="preserve"> this. I</w:t>
      </w:r>
      <w:r>
        <w:t xml:space="preserve">n the here and now, how much does geography come into whether certain rural communities have a good, </w:t>
      </w:r>
      <w:r>
        <w:t>bad</w:t>
      </w:r>
      <w:r>
        <w:t xml:space="preserve"> or horrendous service? Some of that will undoubtedly be linked to whether there is a railway line, or not, and a station, or not</w:t>
      </w:r>
      <w:r w:rsidR="00B639FC">
        <w:t xml:space="preserve">, </w:t>
      </w:r>
      <w:r>
        <w:t>going back to the hub-and-spoke model. Would it be fair to say that, in your own experience</w:t>
      </w:r>
      <w:r w:rsidR="00762A39">
        <w:t xml:space="preserve">, in the deserts or the oasis of transport, </w:t>
      </w:r>
      <w:r>
        <w:t>geography plays a massive role for a lot of rural communities? I think you have already answered that, Mr Summers. Mr Hinchliff?</w:t>
      </w:r>
    </w:p>
    <w:p w:rsidR="00CF49B0" w:rsidP="00CF49B0">
      <w:pPr>
        <w:pStyle w:val="Answer"/>
      </w:pPr>
      <w:r w:rsidRPr="00CF49B0">
        <w:rPr>
          <w:b/>
          <w:i/>
        </w:rPr>
        <w:t>Chris Hinchliff:</w:t>
      </w:r>
      <w:r>
        <w:t xml:space="preserve"> I think that geography plays a part. I certainly echo what you said about railway connectivity being crucial as well. In our assessment of transport deserts across the south-west, we saw that Devon and Cornwall had a higher proportion of better-connected places. That is due in part to the fact that they have a wider rail network across their counties compared with areas like Dorset and Somerset</w:t>
      </w:r>
      <w:r w:rsidR="008B57F6">
        <w:t xml:space="preserve">. </w:t>
      </w:r>
      <w:r w:rsidR="00B533FF">
        <w:t>T</w:t>
      </w:r>
      <w:r>
        <w:t>hose counties have also continued to invest increasing amounts in their bus network, while some of the less well-connected areas are in county councils that have cut back on their bus funding. The two things come into play together.</w:t>
      </w:r>
    </w:p>
    <w:p w:rsidR="00CF49B0" w:rsidP="00CF49B0">
      <w:pPr>
        <w:pStyle w:val="Question"/>
      </w:pPr>
      <w:r w:rsidRPr="00CF49B0">
        <w:rPr>
          <w:b/>
        </w:rPr>
        <w:t>Greg Smith:</w:t>
      </w:r>
      <w:r>
        <w:t xml:space="preserve"> I turn to Councillor Bryan. I</w:t>
      </w:r>
      <w:r w:rsidR="00E779DA">
        <w:t xml:space="preserve"> </w:t>
      </w:r>
      <w:r>
        <w:t>then have one last question before we get into specific transport things.</w:t>
      </w:r>
    </w:p>
    <w:p w:rsidR="00CF49B0" w:rsidP="00CF49B0">
      <w:pPr>
        <w:pStyle w:val="Answer"/>
      </w:pPr>
      <w:r w:rsidRPr="00CF49B0">
        <w:rPr>
          <w:b/>
          <w:i/>
        </w:rPr>
        <w:t>Councillor Bryan:</w:t>
      </w:r>
      <w:r>
        <w:t xml:space="preserve"> It is interesting to note that in Dorset, of course, we have a vast area of outstanding natural beauty, which means that the houses get </w:t>
      </w:r>
      <w:r>
        <w:t>pretty well</w:t>
      </w:r>
      <w:r>
        <w:t xml:space="preserve"> dispersed</w:t>
      </w:r>
      <w:r w:rsidR="00E779DA">
        <w:t>, so i</w:t>
      </w:r>
      <w:r>
        <w:t xml:space="preserve">t is always going to be difficult to try to give a regular service to those outlying areas. We also have triple SIs and all sorts of other areas. Probably 60% or 70% of our land is covered by these territories. It means that the towns </w:t>
      </w:r>
      <w:r w:rsidR="00D106F0">
        <w:t>have</w:t>
      </w:r>
      <w:r>
        <w:t xml:space="preserve"> the predominant function for public transport, but it </w:t>
      </w:r>
      <w:r w:rsidR="00B321B3">
        <w:t xml:space="preserve">is </w:t>
      </w:r>
      <w:r>
        <w:t>a problem for us that it is so dispersed.</w:t>
      </w:r>
    </w:p>
    <w:p w:rsidR="00CF49B0" w:rsidP="00CF49B0">
      <w:pPr>
        <w:pStyle w:val="Answer"/>
      </w:pPr>
      <w:r w:rsidRPr="00CF49B0">
        <w:rPr>
          <w:b/>
          <w:i/>
        </w:rPr>
        <w:t>Chris Hinchliff:</w:t>
      </w:r>
      <w:r>
        <w:t xml:space="preserve"> Can I come back very briefly on that point, to relate it to one of the case studies that I mentioned</w:t>
      </w:r>
      <w:r w:rsidRPr="00EA0148" w:rsidR="00EA0148">
        <w:t xml:space="preserve"> </w:t>
      </w:r>
      <w:r w:rsidR="00EA0148">
        <w:t>to do with international examples</w:t>
      </w:r>
      <w:r w:rsidR="007425FD">
        <w:t>?</w:t>
      </w:r>
      <w:r>
        <w:t xml:space="preserve"> North Hesse, which is a region in Germany where they have </w:t>
      </w:r>
      <w:r>
        <w:t>th</w:t>
      </w:r>
      <w:r w:rsidR="00AC6180">
        <w:t>e</w:t>
      </w:r>
      <w:r>
        <w:t xml:space="preserve"> every</w:t>
      </w:r>
      <w:r>
        <w:t xml:space="preserve"> village, every hour network of connectivity, has lower population density than any region in England. There is the possibility to deliver that when you take the right approach.</w:t>
      </w:r>
    </w:p>
    <w:p w:rsidR="00CF49B0" w:rsidP="00CF49B0">
      <w:pPr>
        <w:pStyle w:val="Question"/>
      </w:pPr>
      <w:r w:rsidRPr="00CF49B0">
        <w:rPr>
          <w:b/>
        </w:rPr>
        <w:t>Greg Smith:</w:t>
      </w:r>
      <w:r>
        <w:t xml:space="preserve"> This is the last question. Everybody said money. I am not diminishing th</w:t>
      </w:r>
      <w:r w:rsidR="00D22552">
        <w:t>at</w:t>
      </w:r>
      <w:r>
        <w:t xml:space="preserve"> answer—money is important. Other than money, what are the blockers?</w:t>
      </w:r>
    </w:p>
    <w:p w:rsidR="00586CFB" w:rsidP="00CF49B0">
      <w:pPr>
        <w:pStyle w:val="Answer"/>
      </w:pPr>
      <w:r w:rsidRPr="00CF49B0">
        <w:rPr>
          <w:b/>
          <w:i/>
        </w:rPr>
        <w:t>Andrew Summers:</w:t>
      </w:r>
      <w:r>
        <w:t xml:space="preserve"> For me, it is the integration of decision </w:t>
      </w:r>
      <w:r>
        <w:t>making—systems</w:t>
      </w:r>
      <w:r>
        <w:t xml:space="preserve"> thinking and empowering local authorities to have the ability to make decisions over a large number of areas. At present, decisions that are taken that impact on transport in rural areas are made in numerous different locations, without join-up of that decision making.</w:t>
      </w:r>
      <w:r>
        <w:t xml:space="preserve"> Some decisions</w:t>
      </w:r>
      <w:r w:rsidR="007D0EC3">
        <w:t xml:space="preserve">, </w:t>
      </w:r>
      <w:r>
        <w:t>for example on levelling-up bids</w:t>
      </w:r>
      <w:r w:rsidR="007D0EC3">
        <w:t xml:space="preserve">, </w:t>
      </w:r>
      <w:r>
        <w:t xml:space="preserve">are made in Government. Some decisions are made locally, by district councils. Some are made by public transport operators. Some are made by companies. If we can integrate that decision making by empowering the local authority to have more control or oversight of it, </w:t>
      </w:r>
      <w:r w:rsidR="00D85248">
        <w:t>we</w:t>
      </w:r>
      <w:r>
        <w:t xml:space="preserve"> will get better outcomes in the long run.</w:t>
      </w:r>
    </w:p>
    <w:p w:rsidR="00586CFB" w:rsidP="00586CFB">
      <w:pPr>
        <w:pStyle w:val="Answer"/>
      </w:pPr>
      <w:r w:rsidRPr="00586CFB">
        <w:rPr>
          <w:b/>
          <w:i/>
        </w:rPr>
        <w:t>Chris Hinchliff:</w:t>
      </w:r>
      <w:r>
        <w:t xml:space="preserve"> The second important point is around regulation. What makes th</w:t>
      </w:r>
      <w:r w:rsidR="00D46EA9">
        <w:t>o</w:t>
      </w:r>
      <w:r>
        <w:t xml:space="preserve">se international examples work well is that the authorities in charge of them </w:t>
      </w:r>
      <w:r>
        <w:t>are able to</w:t>
      </w:r>
      <w:r>
        <w:t xml:space="preserve"> set a one</w:t>
      </w:r>
      <w:r w:rsidR="00D22552">
        <w:t>-</w:t>
      </w:r>
      <w:r>
        <w:t>network, one</w:t>
      </w:r>
      <w:r w:rsidR="00D22552">
        <w:t>-</w:t>
      </w:r>
      <w:r>
        <w:t>timetable, one</w:t>
      </w:r>
      <w:r w:rsidR="00D22552">
        <w:t>-</w:t>
      </w:r>
      <w:r>
        <w:t xml:space="preserve">ticket approach, where services pulse, if you like, down the routes </w:t>
      </w:r>
      <w:r w:rsidR="00D22552">
        <w:t>at</w:t>
      </w:r>
      <w:r>
        <w:t xml:space="preserve"> regular clock-face intervals. People know when their services are due to arrive. That really helps to push up public transport use, which makes the whole thing more affordable.</w:t>
      </w:r>
    </w:p>
    <w:p w:rsidR="000C164A" w:rsidP="000C164A">
      <w:pPr>
        <w:pStyle w:val="Remark"/>
      </w:pPr>
      <w:r w:rsidRPr="000C164A">
        <w:rPr>
          <w:b/>
        </w:rPr>
        <w:t>Greg Smith:</w:t>
      </w:r>
      <w:r>
        <w:t xml:space="preserve"> </w:t>
      </w:r>
      <w:r>
        <w:t>G</w:t>
      </w:r>
      <w:r>
        <w:t>ot it.</w:t>
      </w:r>
    </w:p>
    <w:p w:rsidR="003F78D1" w:rsidP="004C4353">
      <w:pPr>
        <w:pStyle w:val="Answer"/>
      </w:pPr>
      <w:r w:rsidRPr="000C164A">
        <w:rPr>
          <w:b/>
          <w:i/>
        </w:rPr>
        <w:t>Councillor Bryan:</w:t>
      </w:r>
      <w:r>
        <w:t xml:space="preserve"> If we provide a service that is reliable, </w:t>
      </w:r>
      <w:r w:rsidR="00D22552">
        <w:t xml:space="preserve">is </w:t>
      </w:r>
      <w:r>
        <w:t xml:space="preserve">on time and has the right appearance, with facilities on board, </w:t>
      </w:r>
      <w:r w:rsidR="0026167C">
        <w:t>i</w:t>
      </w:r>
      <w:r>
        <w:t xml:space="preserve">t will make a big difference. That is something we are working on. For me, the one good thing that has come out of BSIP is the fact that we are now talking to all the bus operators and other stakeholders about </w:t>
      </w:r>
      <w:r>
        <w:t>plans for the future</w:t>
      </w:r>
      <w:r>
        <w:t xml:space="preserve">. </w:t>
      </w:r>
      <w:r w:rsidR="00C6638A">
        <w:t>T</w:t>
      </w:r>
      <w:r>
        <w:t xml:space="preserve">he difficulty is that </w:t>
      </w:r>
      <w:r>
        <w:t>plans for the future</w:t>
      </w:r>
      <w:r>
        <w:t xml:space="preserve"> require funding</w:t>
      </w:r>
      <w:r w:rsidR="00DB27C5">
        <w:t>; we keep going back to that</w:t>
      </w:r>
      <w:r>
        <w:t>. Until we can reach that stage, most of the plans we have will stay where they are</w:t>
      </w:r>
      <w:r w:rsidR="00516941">
        <w:t xml:space="preserve">, </w:t>
      </w:r>
      <w:r>
        <w:t>as plans. I have committed myself to making sure that, whatever we do</w:t>
      </w:r>
      <w:r w:rsidR="004C4353">
        <w:t xml:space="preserve"> on public transport, I will deliver some of the promises that I have made, but I need help.</w:t>
      </w:r>
    </w:p>
    <w:p w:rsidR="004C4353" w:rsidP="004C4353">
      <w:pPr>
        <w:pStyle w:val="Question"/>
        <w:rPr>
          <w:rFonts w:eastAsia="Times New Roman"/>
          <w:lang w:eastAsia="en-GB"/>
        </w:rPr>
      </w:pPr>
      <w:r w:rsidRPr="004C4353">
        <w:rPr>
          <w:rFonts w:eastAsia="Times New Roman"/>
          <w:b/>
          <w:lang w:eastAsia="en-GB"/>
        </w:rPr>
        <w:t>Chris Loder:</w:t>
      </w:r>
      <w:r>
        <w:rPr>
          <w:rFonts w:eastAsia="Times New Roman"/>
          <w:lang w:eastAsia="en-GB"/>
        </w:rPr>
        <w:t xml:space="preserve"> Good morning, gentlemen. It is good to see you and to have you with us today. Chris, I want to start by asking you a question. To what extent are bus services in rural England not really fit for purpose today?</w:t>
      </w:r>
    </w:p>
    <w:p w:rsidR="004C4353" w:rsidP="004C4353">
      <w:pPr>
        <w:pStyle w:val="Answer"/>
        <w:rPr>
          <w:rFonts w:eastAsia="Times New Roman"/>
          <w:lang w:eastAsia="en-GB"/>
        </w:rPr>
      </w:pPr>
      <w:r w:rsidRPr="004C4353">
        <w:rPr>
          <w:rFonts w:eastAsia="Times New Roman"/>
          <w:b/>
          <w:i/>
          <w:lang w:eastAsia="en-GB"/>
        </w:rPr>
        <w:t>Chris Hinchliff:</w:t>
      </w:r>
      <w:r>
        <w:rPr>
          <w:rFonts w:eastAsia="Times New Roman"/>
          <w:lang w:eastAsia="en-GB"/>
        </w:rPr>
        <w:t xml:space="preserve"> I think it is the case that they are not very fit in quite a large way.</w:t>
      </w:r>
    </w:p>
    <w:p w:rsidR="004C4353" w:rsidP="004C4353">
      <w:pPr>
        <w:pStyle w:val="Question"/>
        <w:rPr>
          <w:rFonts w:eastAsia="Times New Roman"/>
          <w:lang w:eastAsia="en-GB"/>
        </w:rPr>
      </w:pPr>
      <w:r w:rsidRPr="004C4353">
        <w:rPr>
          <w:rFonts w:eastAsia="Times New Roman"/>
          <w:b/>
          <w:lang w:eastAsia="en-GB"/>
        </w:rPr>
        <w:t>Chris Loder:</w:t>
      </w:r>
      <w:r>
        <w:rPr>
          <w:rFonts w:eastAsia="Times New Roman"/>
          <w:lang w:eastAsia="en-GB"/>
        </w:rPr>
        <w:t xml:space="preserve"> The question is, to what extent?</w:t>
      </w:r>
    </w:p>
    <w:p w:rsidR="004C4353" w:rsidP="004C4353">
      <w:pPr>
        <w:pStyle w:val="Answer"/>
        <w:rPr>
          <w:rFonts w:eastAsia="Times New Roman"/>
          <w:lang w:eastAsia="en-GB"/>
        </w:rPr>
      </w:pPr>
      <w:r w:rsidRPr="004C4353">
        <w:rPr>
          <w:rFonts w:eastAsia="Times New Roman"/>
          <w:b/>
          <w:i/>
          <w:lang w:eastAsia="en-GB"/>
        </w:rPr>
        <w:t>Chris Hinchliff:</w:t>
      </w:r>
      <w:r>
        <w:rPr>
          <w:rFonts w:eastAsia="Times New Roman"/>
          <w:lang w:eastAsia="en-GB"/>
        </w:rPr>
        <w:t xml:space="preserve"> The best I can do</w:t>
      </w:r>
      <w:r w:rsidR="00006456">
        <w:rPr>
          <w:rFonts w:eastAsia="Times New Roman"/>
          <w:lang w:eastAsia="en-GB"/>
        </w:rPr>
        <w:t xml:space="preserve"> to</w:t>
      </w:r>
      <w:r>
        <w:rPr>
          <w:rFonts w:eastAsia="Times New Roman"/>
          <w:lang w:eastAsia="en-GB"/>
        </w:rPr>
        <w:t xml:space="preserve"> answer that, I suppose, is </w:t>
      </w:r>
      <w:r>
        <w:rPr>
          <w:rFonts w:eastAsia="Times New Roman"/>
          <w:lang w:eastAsia="en-GB"/>
        </w:rPr>
        <w:t>refer back</w:t>
      </w:r>
      <w:r>
        <w:rPr>
          <w:rFonts w:eastAsia="Times New Roman"/>
          <w:lang w:eastAsia="en-GB"/>
        </w:rPr>
        <w:t xml:space="preserve"> to the extent to which transport deserts exist across rural communities. Given that th</w:t>
      </w:r>
      <w:r w:rsidR="001268F7">
        <w:rPr>
          <w:rFonts w:eastAsia="Times New Roman"/>
          <w:lang w:eastAsia="en-GB"/>
        </w:rPr>
        <w:t>e</w:t>
      </w:r>
      <w:r>
        <w:rPr>
          <w:rFonts w:eastAsia="Times New Roman"/>
          <w:lang w:eastAsia="en-GB"/>
        </w:rPr>
        <w:t xml:space="preserve"> connectivity is not there, clearly those bus services are not providing the network that people need. Partially, that is down to the fact that socially necessary bus services</w:t>
      </w:r>
      <w:r w:rsidR="00506E16">
        <w:rPr>
          <w:rFonts w:eastAsia="Times New Roman"/>
          <w:lang w:eastAsia="en-GB"/>
        </w:rPr>
        <w:t xml:space="preserve">, </w:t>
      </w:r>
      <w:r>
        <w:rPr>
          <w:rFonts w:eastAsia="Times New Roman"/>
          <w:lang w:eastAsia="en-GB"/>
        </w:rPr>
        <w:t xml:space="preserve">which, of course, were part of the </w:t>
      </w:r>
      <w:r w:rsidR="00506E16">
        <w:rPr>
          <w:rFonts w:eastAsia="Times New Roman"/>
          <w:lang w:eastAsia="en-GB"/>
        </w:rPr>
        <w:t xml:space="preserve">1985 </w:t>
      </w:r>
      <w:r>
        <w:rPr>
          <w:rFonts w:eastAsia="Times New Roman"/>
          <w:lang w:eastAsia="en-GB"/>
        </w:rPr>
        <w:t>Transport Act</w:t>
      </w:r>
      <w:r w:rsidR="00506E16">
        <w:rPr>
          <w:rFonts w:eastAsia="Times New Roman"/>
          <w:lang w:eastAsia="en-GB"/>
        </w:rPr>
        <w:t xml:space="preserve">, </w:t>
      </w:r>
      <w:r>
        <w:rPr>
          <w:rFonts w:eastAsia="Times New Roman"/>
          <w:lang w:eastAsia="en-GB"/>
        </w:rPr>
        <w:t>have never been fully defined, so we have quite a postcode lottery in how authorities define that.</w:t>
      </w:r>
    </w:p>
    <w:p w:rsidR="006315F3" w:rsidP="004C4353">
      <w:pPr>
        <w:pStyle w:val="Question"/>
        <w:rPr>
          <w:rFonts w:eastAsia="Times New Roman"/>
          <w:lang w:eastAsia="en-GB"/>
        </w:rPr>
      </w:pPr>
      <w:r w:rsidRPr="004C4353">
        <w:rPr>
          <w:rFonts w:eastAsia="Times New Roman"/>
          <w:b/>
          <w:lang w:eastAsia="en-GB"/>
        </w:rPr>
        <w:t>Chris Loder:</w:t>
      </w:r>
      <w:r>
        <w:rPr>
          <w:rFonts w:eastAsia="Times New Roman"/>
          <w:lang w:eastAsia="en-GB"/>
        </w:rPr>
        <w:t xml:space="preserve"> If you had a blank canvas and could say, “Right, we</w:t>
      </w:r>
      <w:r w:rsidR="00096D36">
        <w:rPr>
          <w:rFonts w:eastAsia="Times New Roman"/>
          <w:lang w:eastAsia="en-GB"/>
        </w:rPr>
        <w:t>’</w:t>
      </w:r>
      <w:r>
        <w:rPr>
          <w:rFonts w:eastAsia="Times New Roman"/>
          <w:lang w:eastAsia="en-GB"/>
        </w:rPr>
        <w:t>re going to do this,” what would you do?</w:t>
      </w:r>
    </w:p>
    <w:p w:rsidR="006315F3" w:rsidP="006315F3">
      <w:pPr>
        <w:pStyle w:val="Answer"/>
        <w:rPr>
          <w:rFonts w:eastAsia="Times New Roman"/>
          <w:lang w:eastAsia="en-GB"/>
        </w:rPr>
      </w:pPr>
      <w:r w:rsidRPr="006315F3">
        <w:rPr>
          <w:rFonts w:eastAsia="Times New Roman"/>
          <w:b/>
          <w:i/>
          <w:lang w:eastAsia="en-GB"/>
        </w:rPr>
        <w:t>Chris Hinchliff:</w:t>
      </w:r>
      <w:r>
        <w:rPr>
          <w:rFonts w:eastAsia="Times New Roman"/>
          <w:lang w:eastAsia="en-GB"/>
        </w:rPr>
        <w:t xml:space="preserve"> As I said, the most important thing is to have minimum service standards and that commitment—</w:t>
      </w:r>
    </w:p>
    <w:p w:rsidR="006315F3" w:rsidP="006315F3">
      <w:pPr>
        <w:pStyle w:val="Question"/>
        <w:rPr>
          <w:rFonts w:eastAsia="Times New Roman"/>
          <w:lang w:eastAsia="en-GB"/>
        </w:rPr>
      </w:pPr>
      <w:r w:rsidRPr="006315F3">
        <w:rPr>
          <w:rFonts w:eastAsia="Times New Roman"/>
          <w:b/>
          <w:lang w:eastAsia="en-GB"/>
        </w:rPr>
        <w:t>Chris Loder:</w:t>
      </w:r>
      <w:r w:rsidR="00096D36">
        <w:rPr>
          <w:rFonts w:eastAsia="Times New Roman"/>
          <w:lang w:eastAsia="en-GB"/>
        </w:rPr>
        <w:t xml:space="preserve"> S</w:t>
      </w:r>
      <w:r>
        <w:rPr>
          <w:rFonts w:eastAsia="Times New Roman"/>
          <w:lang w:eastAsia="en-GB"/>
        </w:rPr>
        <w:t>o that we are clear, you are advocating every village, every hour. Is that correct?</w:t>
      </w:r>
    </w:p>
    <w:p w:rsidR="006315F3" w:rsidP="006315F3">
      <w:pPr>
        <w:pStyle w:val="Answer"/>
        <w:rPr>
          <w:rFonts w:eastAsia="Times New Roman"/>
          <w:lang w:eastAsia="en-GB"/>
        </w:rPr>
      </w:pPr>
      <w:r w:rsidRPr="006315F3">
        <w:rPr>
          <w:rFonts w:eastAsia="Times New Roman"/>
          <w:b/>
          <w:i/>
          <w:lang w:eastAsia="en-GB"/>
        </w:rPr>
        <w:t>Chris Hinchliff:</w:t>
      </w:r>
      <w:r>
        <w:rPr>
          <w:rFonts w:eastAsia="Times New Roman"/>
          <w:lang w:eastAsia="en-GB"/>
        </w:rPr>
        <w:t xml:space="preserve"> Yes, with a caveat.</w:t>
      </w:r>
    </w:p>
    <w:p w:rsidR="006315F3" w:rsidP="006315F3">
      <w:pPr>
        <w:pStyle w:val="Question"/>
        <w:rPr>
          <w:rFonts w:eastAsia="Times New Roman"/>
          <w:lang w:eastAsia="en-GB"/>
        </w:rPr>
      </w:pPr>
      <w:r w:rsidRPr="006315F3">
        <w:rPr>
          <w:rFonts w:eastAsia="Times New Roman"/>
          <w:b/>
          <w:lang w:eastAsia="en-GB"/>
        </w:rPr>
        <w:t>Chris Loder:</w:t>
      </w:r>
      <w:r>
        <w:rPr>
          <w:rFonts w:eastAsia="Times New Roman"/>
          <w:lang w:eastAsia="en-GB"/>
        </w:rPr>
        <w:t xml:space="preserve"> How do you know that there is a demand to do that?</w:t>
      </w:r>
    </w:p>
    <w:p w:rsidR="006315F3" w:rsidP="006315F3">
      <w:pPr>
        <w:pStyle w:val="Answer"/>
        <w:rPr>
          <w:rFonts w:eastAsia="Times New Roman"/>
          <w:lang w:eastAsia="en-GB"/>
        </w:rPr>
      </w:pPr>
      <w:r w:rsidRPr="006315F3">
        <w:rPr>
          <w:rFonts w:eastAsia="Times New Roman"/>
          <w:b/>
          <w:i/>
          <w:lang w:eastAsia="en-GB"/>
        </w:rPr>
        <w:t>Chris Hinchliff:</w:t>
      </w:r>
      <w:r>
        <w:rPr>
          <w:rFonts w:eastAsia="Times New Roman"/>
          <w:lang w:eastAsia="en-GB"/>
        </w:rPr>
        <w:t xml:space="preserve"> Obviously, the demand will grow over time. In the first instance—</w:t>
      </w:r>
    </w:p>
    <w:p w:rsidR="004A7EAF" w:rsidP="00327D5A">
      <w:pPr>
        <w:pStyle w:val="Question"/>
        <w:rPr>
          <w:rFonts w:eastAsia="Times New Roman"/>
          <w:lang w:eastAsia="en-GB"/>
        </w:rPr>
      </w:pPr>
      <w:r w:rsidRPr="006315F3">
        <w:rPr>
          <w:rFonts w:eastAsia="Times New Roman"/>
          <w:b/>
          <w:lang w:eastAsia="en-GB"/>
        </w:rPr>
        <w:t>Chris Loder:</w:t>
      </w:r>
      <w:r w:rsidRPr="006315F3">
        <w:rPr>
          <w:rFonts w:eastAsia="Times New Roman"/>
          <w:lang w:eastAsia="en-GB"/>
        </w:rPr>
        <w:t xml:space="preserve"> In my constituency in rural Dorset, I have 132 parishes. They vary in terms of population between some with 30</w:t>
      </w:r>
      <w:r w:rsidR="00967D5D">
        <w:rPr>
          <w:rFonts w:eastAsia="Times New Roman"/>
          <w:lang w:eastAsia="en-GB"/>
        </w:rPr>
        <w:t xml:space="preserve"> people</w:t>
      </w:r>
      <w:r w:rsidR="00851CA9">
        <w:rPr>
          <w:rFonts w:eastAsia="Times New Roman"/>
          <w:lang w:eastAsia="en-GB"/>
        </w:rPr>
        <w:t xml:space="preserve">, </w:t>
      </w:r>
      <w:r w:rsidRPr="006315F3">
        <w:rPr>
          <w:rFonts w:eastAsia="Times New Roman"/>
          <w:lang w:eastAsia="en-GB"/>
        </w:rPr>
        <w:t>maybe even 20</w:t>
      </w:r>
      <w:r w:rsidR="00851CA9">
        <w:rPr>
          <w:rFonts w:eastAsia="Times New Roman"/>
          <w:lang w:eastAsia="en-GB"/>
        </w:rPr>
        <w:t>,</w:t>
      </w:r>
      <w:r w:rsidR="00967D5D">
        <w:rPr>
          <w:rFonts w:eastAsia="Times New Roman"/>
          <w:lang w:eastAsia="en-GB"/>
        </w:rPr>
        <w:t xml:space="preserve"> </w:t>
      </w:r>
      <w:r w:rsidRPr="006315F3">
        <w:rPr>
          <w:rFonts w:eastAsia="Times New Roman"/>
          <w:lang w:eastAsia="en-GB"/>
        </w:rPr>
        <w:t xml:space="preserve">and some </w:t>
      </w:r>
      <w:r w:rsidR="00967D5D">
        <w:rPr>
          <w:rFonts w:eastAsia="Times New Roman"/>
          <w:lang w:eastAsia="en-GB"/>
        </w:rPr>
        <w:t>w</w:t>
      </w:r>
      <w:r w:rsidR="00640696">
        <w:rPr>
          <w:rFonts w:eastAsia="Times New Roman"/>
          <w:lang w:eastAsia="en-GB"/>
        </w:rPr>
        <w:t>ith</w:t>
      </w:r>
      <w:r w:rsidRPr="006315F3">
        <w:rPr>
          <w:rFonts w:eastAsia="Times New Roman"/>
          <w:lang w:eastAsia="en-GB"/>
        </w:rPr>
        <w:t xml:space="preserve"> maybe 800 or 900. How can you be clear that the policy you are advocating would be a good use of taxpayers’ money for every parish? I think that is what you are advocating.</w:t>
      </w:r>
    </w:p>
    <w:p w:rsidR="003C32AF" w:rsidP="003C32AF">
      <w:pPr>
        <w:pStyle w:val="Answer"/>
      </w:pPr>
      <w:r w:rsidRPr="00640696">
        <w:rPr>
          <w:b/>
          <w:i/>
          <w:lang w:eastAsia="en-GB"/>
        </w:rPr>
        <w:t>Chris Hinchliff:</w:t>
      </w:r>
      <w:r>
        <w:rPr>
          <w:lang w:eastAsia="en-GB"/>
        </w:rPr>
        <w:t xml:space="preserve"> I put in the caveat</w:t>
      </w:r>
      <w:r>
        <w:t xml:space="preserve"> </w:t>
      </w:r>
      <w:r w:rsidR="00833D52">
        <w:t xml:space="preserve">that </w:t>
      </w:r>
      <w:r>
        <w:t>the villages in every village, every hour</w:t>
      </w:r>
      <w:r w:rsidR="00677AD9">
        <w:t xml:space="preserve"> are</w:t>
      </w:r>
      <w:r>
        <w:t xml:space="preserve"> defined around </w:t>
      </w:r>
      <w:r w:rsidR="00677AD9">
        <w:t>a</w:t>
      </w:r>
      <w:r>
        <w:t xml:space="preserve"> population of a</w:t>
      </w:r>
      <w:r w:rsidR="00677AD9">
        <w:t>bout</w:t>
      </w:r>
      <w:r>
        <w:t xml:space="preserve"> 300 people</w:t>
      </w:r>
      <w:r w:rsidR="00B57971">
        <w:t>, so t</w:t>
      </w:r>
      <w:r>
        <w:t xml:space="preserve">here is a threshold. </w:t>
      </w:r>
      <w:r w:rsidR="0025496A">
        <w:t>As to</w:t>
      </w:r>
      <w:r>
        <w:t xml:space="preserve"> why we think that is something that is needed, there is evidence from the international examples. The canton of Zurich in Switzerland</w:t>
      </w:r>
      <w:r w:rsidR="009A6011">
        <w:t xml:space="preserve"> </w:t>
      </w:r>
      <w:r>
        <w:t xml:space="preserve">covers a wide area of </w:t>
      </w:r>
      <w:r>
        <w:t>land</w:t>
      </w:r>
      <w:r>
        <w:t xml:space="preserve"> and they have public transport trips per capita around six times higher than ours. </w:t>
      </w:r>
    </w:p>
    <w:p w:rsidR="003C32AF" w:rsidP="003C32AF">
      <w:pPr>
        <w:pStyle w:val="Question"/>
        <w:numPr>
          <w:ilvl w:val="0"/>
          <w:numId w:val="9"/>
        </w:numPr>
        <w:ind w:left="794"/>
      </w:pPr>
      <w:r w:rsidRPr="001E0FC2">
        <w:rPr>
          <w:b/>
        </w:rPr>
        <w:t>Chris Loder:</w:t>
      </w:r>
      <w:r>
        <w:t xml:space="preserve"> Are you completely wedded to a subsidised business model for buses, or do you think there is any role to play for the commercial industry?</w:t>
      </w:r>
    </w:p>
    <w:p w:rsidR="003C32AF" w:rsidP="003C32AF">
      <w:pPr>
        <w:pStyle w:val="Answer"/>
      </w:pPr>
      <w:r w:rsidRPr="001E0FC2">
        <w:rPr>
          <w:b/>
          <w:i/>
        </w:rPr>
        <w:t>Chris Hinchliff:</w:t>
      </w:r>
      <w:r>
        <w:t xml:space="preserve"> Where services can be delivered commercially, we do</w:t>
      </w:r>
      <w:r w:rsidR="00571331">
        <w:t>n’t</w:t>
      </w:r>
      <w:r>
        <w:t xml:space="preserve"> have any ideological problem with that. The issue is around whether those services will be delivered if it is left to commercial provision.</w:t>
      </w:r>
    </w:p>
    <w:p w:rsidR="003C32AF" w:rsidP="003C32AF">
      <w:pPr>
        <w:pStyle w:val="Question"/>
        <w:numPr>
          <w:ilvl w:val="0"/>
          <w:numId w:val="9"/>
        </w:numPr>
        <w:ind w:left="794"/>
      </w:pPr>
      <w:r w:rsidRPr="001E0FC2">
        <w:rPr>
          <w:b/>
        </w:rPr>
        <w:t>Chris Loder:</w:t>
      </w:r>
      <w:r>
        <w:t xml:space="preserve"> What makes you think it w</w:t>
      </w:r>
      <w:r w:rsidR="00571331">
        <w:t>on’t</w:t>
      </w:r>
      <w:r>
        <w:t xml:space="preserve"> be?</w:t>
      </w:r>
    </w:p>
    <w:p w:rsidR="003C32AF" w:rsidP="003C32AF">
      <w:pPr>
        <w:pStyle w:val="Answer"/>
      </w:pPr>
      <w:r w:rsidRPr="001E0FC2">
        <w:rPr>
          <w:b/>
          <w:i/>
        </w:rPr>
        <w:t>Chris Hinchliff:</w:t>
      </w:r>
      <w:r>
        <w:t xml:space="preserve"> The fact that it is not being delivered </w:t>
      </w:r>
      <w:r>
        <w:t>currently, and</w:t>
      </w:r>
      <w:r>
        <w:t xml:space="preserve"> has not been delivered for a very long time. </w:t>
      </w:r>
    </w:p>
    <w:p w:rsidR="003C32AF" w:rsidP="003C32AF">
      <w:pPr>
        <w:pStyle w:val="Question"/>
        <w:numPr>
          <w:ilvl w:val="0"/>
          <w:numId w:val="9"/>
        </w:numPr>
        <w:ind w:left="794"/>
      </w:pPr>
      <w:r w:rsidRPr="001E0FC2">
        <w:rPr>
          <w:b/>
        </w:rPr>
        <w:t>Chris Loder:</w:t>
      </w:r>
      <w:r>
        <w:t xml:space="preserve"> When you say a very long time, can you be a bit more specific? I think there may be some areas of the country that may dispute that comment, in that there are some parts of the country and some rural areas where commercial bus operation </w:t>
      </w:r>
      <w:r>
        <w:t>actually works</w:t>
      </w:r>
      <w:r>
        <w:t xml:space="preserve"> very well. I am just drilling in a little bit on how long you think </w:t>
      </w:r>
      <w:r w:rsidR="00863F39">
        <w:t>long</w:t>
      </w:r>
      <w:r>
        <w:t xml:space="preserve"> is</w:t>
      </w:r>
      <w:r w:rsidR="00CA1D7D">
        <w:t>.</w:t>
      </w:r>
    </w:p>
    <w:p w:rsidR="003C32AF" w:rsidP="003C32AF">
      <w:pPr>
        <w:pStyle w:val="Answer"/>
      </w:pPr>
      <w:r w:rsidRPr="001E0FC2">
        <w:rPr>
          <w:b/>
          <w:i/>
        </w:rPr>
        <w:t>Chris Hinchliff:</w:t>
      </w:r>
      <w:r>
        <w:t xml:space="preserve"> That is </w:t>
      </w:r>
      <w:r>
        <w:t>absolutely right</w:t>
      </w:r>
      <w:r>
        <w:t xml:space="preserve">. There will be areas that are getting the service they need from commercial provision, and we do not dispute that. The fact is that there is </w:t>
      </w:r>
      <w:r w:rsidR="002D104E">
        <w:t>a</w:t>
      </w:r>
      <w:r>
        <w:t xml:space="preserve"> wider area beyond that which does not receive that provision.</w:t>
      </w:r>
    </w:p>
    <w:p w:rsidR="003C32AF" w:rsidP="003C32AF">
      <w:pPr>
        <w:pStyle w:val="Question"/>
        <w:numPr>
          <w:ilvl w:val="0"/>
          <w:numId w:val="9"/>
        </w:numPr>
        <w:ind w:left="794"/>
      </w:pPr>
      <w:r w:rsidRPr="001E0FC2">
        <w:rPr>
          <w:b/>
        </w:rPr>
        <w:t>Chris Loder:</w:t>
      </w:r>
      <w:r>
        <w:t xml:space="preserve"> You are advocating that, regardless of whether there is demand </w:t>
      </w:r>
      <w:r>
        <w:t>at the moment</w:t>
      </w:r>
      <w:r>
        <w:t xml:space="preserve"> to do </w:t>
      </w:r>
      <w:r w:rsidR="00206AA1">
        <w:t>i</w:t>
      </w:r>
      <w:r>
        <w:t>t</w:t>
      </w:r>
      <w:r w:rsidR="009D01AE">
        <w:t>.</w:t>
      </w:r>
    </w:p>
    <w:p w:rsidR="003C32AF" w:rsidP="003C32AF">
      <w:pPr>
        <w:pStyle w:val="Answer"/>
      </w:pPr>
      <w:r w:rsidRPr="001E0FC2">
        <w:rPr>
          <w:b/>
          <w:i/>
        </w:rPr>
        <w:t>Chris Hinchliff:</w:t>
      </w:r>
      <w:r>
        <w:t xml:space="preserve"> Part of the reason why we advocate </w:t>
      </w:r>
      <w:r w:rsidR="00206AA1">
        <w:t>i</w:t>
      </w:r>
      <w:r>
        <w:t xml:space="preserve">t is the climate emergency, which I think is an important background to bear in mind in this debate. Research suggests that we need to see traffic reduction in the order of 27% or so by the end of this decade. </w:t>
      </w:r>
      <w:r w:rsidR="002D104E">
        <w:t>F</w:t>
      </w:r>
      <w:r>
        <w:t xml:space="preserve">or that to be something that can be delivered in a fair way that allows rural communities to continue to thrive, the people who live in those areas need a viable alternative. </w:t>
      </w:r>
    </w:p>
    <w:p w:rsidR="003C32AF" w:rsidP="003C32AF">
      <w:pPr>
        <w:pStyle w:val="Question"/>
        <w:numPr>
          <w:ilvl w:val="0"/>
          <w:numId w:val="9"/>
        </w:numPr>
        <w:ind w:left="794"/>
      </w:pPr>
      <w:r w:rsidRPr="001E0FC2">
        <w:rPr>
          <w:b/>
        </w:rPr>
        <w:t>Chris Loder:</w:t>
      </w:r>
      <w:r>
        <w:t xml:space="preserve"> Are you certain that it is a better policy for you to adopt than, say</w:t>
      </w:r>
      <w:r w:rsidR="009D01AE">
        <w:t>,</w:t>
      </w:r>
      <w:r>
        <w:t xml:space="preserve"> for example, better power provision for electric vehicles in rural areas?</w:t>
      </w:r>
    </w:p>
    <w:p w:rsidR="003C32AF" w:rsidP="003C32AF">
      <w:pPr>
        <w:pStyle w:val="Answer"/>
      </w:pPr>
      <w:r w:rsidRPr="001E0FC2">
        <w:rPr>
          <w:b/>
          <w:i/>
        </w:rPr>
        <w:t>Chris Hinchliff:</w:t>
      </w:r>
      <w:r>
        <w:t xml:space="preserve"> Yes, because the traffic issues, and indeed the traffic reduction, is still based on a shift to electric vehicles. </w:t>
      </w:r>
    </w:p>
    <w:p w:rsidR="003C32AF" w:rsidP="003C32AF">
      <w:pPr>
        <w:pStyle w:val="Question"/>
        <w:numPr>
          <w:ilvl w:val="0"/>
          <w:numId w:val="9"/>
        </w:numPr>
        <w:ind w:left="794"/>
      </w:pPr>
      <w:r w:rsidRPr="001E0FC2">
        <w:rPr>
          <w:b/>
        </w:rPr>
        <w:t>Chris Loder:</w:t>
      </w:r>
      <w:r>
        <w:t xml:space="preserve"> Thank you very much. Andrew,</w:t>
      </w:r>
      <w:r w:rsidR="00B33BCF">
        <w:t xml:space="preserve"> c</w:t>
      </w:r>
      <w:r>
        <w:t>an you tell us what sub-national transport bodies bring to the party when it comes to rural connectivity and rural transport?</w:t>
      </w:r>
    </w:p>
    <w:p w:rsidR="003C32AF" w:rsidP="003C32AF">
      <w:pPr>
        <w:pStyle w:val="Answer"/>
      </w:pPr>
      <w:r w:rsidRPr="001E0FC2">
        <w:rPr>
          <w:b/>
          <w:i/>
        </w:rPr>
        <w:t>Andrew Summers:</w:t>
      </w:r>
      <w:r>
        <w:t xml:space="preserve"> Rural connectivity is a strategic issue. Whil</w:t>
      </w:r>
      <w:r w:rsidR="00EA6380">
        <w:t>e</w:t>
      </w:r>
      <w:r>
        <w:t xml:space="preserve"> a lot of the impacts are felt locally, </w:t>
      </w:r>
      <w:r w:rsidR="00275DA9">
        <w:t xml:space="preserve">you also </w:t>
      </w:r>
      <w:r w:rsidR="00275DA9">
        <w:t>have to</w:t>
      </w:r>
      <w:r w:rsidR="00275DA9">
        <w:t xml:space="preserve"> look</w:t>
      </w:r>
      <w:r>
        <w:t xml:space="preserve"> across the region</w:t>
      </w:r>
      <w:r w:rsidR="00275DA9">
        <w:t>. W</w:t>
      </w:r>
      <w:r>
        <w:t xml:space="preserve">hen we went through our public transport strategy consultation, it was one of the key issues that people in our region brought to the table, and individually we did not have a solution. </w:t>
      </w:r>
    </w:p>
    <w:p w:rsidR="003C32AF" w:rsidP="003C32AF">
      <w:pPr>
        <w:pStyle w:val="Question"/>
        <w:numPr>
          <w:ilvl w:val="0"/>
          <w:numId w:val="9"/>
        </w:numPr>
        <w:ind w:left="794"/>
      </w:pPr>
      <w:r w:rsidRPr="001E0FC2">
        <w:rPr>
          <w:b/>
        </w:rPr>
        <w:t>Chris Loder:</w:t>
      </w:r>
      <w:r>
        <w:t xml:space="preserve"> </w:t>
      </w:r>
      <w:r w:rsidR="00275DA9">
        <w:t xml:space="preserve">I understand all that. </w:t>
      </w:r>
      <w:r>
        <w:t xml:space="preserve">What is the sub-national transport body’s role? What do you bring in </w:t>
      </w:r>
      <w:r>
        <w:t>all of</w:t>
      </w:r>
      <w:r>
        <w:t xml:space="preserve"> this discussion?</w:t>
      </w:r>
    </w:p>
    <w:p w:rsidR="003C32AF" w:rsidP="003C32AF">
      <w:pPr>
        <w:pStyle w:val="Answer"/>
      </w:pPr>
      <w:r w:rsidRPr="006E1077">
        <w:rPr>
          <w:b/>
          <w:i/>
        </w:rPr>
        <w:t>Andrew Summers:</w:t>
      </w:r>
      <w:r>
        <w:t xml:space="preserve"> What we have done is develop a centre of excellence for rural mobility. We have just set </w:t>
      </w:r>
      <w:r w:rsidR="00F466D0">
        <w:t>that</w:t>
      </w:r>
      <w:r>
        <w:t xml:space="preserve"> up. It aims to provide evidence, </w:t>
      </w:r>
      <w:r>
        <w:t>data</w:t>
      </w:r>
      <w:r>
        <w:t xml:space="preserve"> and insights for our partners to understand the issues and challenges around rural mobility—for example, the survey I just described—and then work through with our partners what might be the types of models and interventions they would collectively develop and learn from each other. We are not at the minute a transport authority ourselves, but it is</w:t>
      </w:r>
      <w:r w:rsidR="00CB5E54">
        <w:t xml:space="preserve"> about</w:t>
      </w:r>
      <w:r>
        <w:t xml:space="preserve"> insight, evidence base and convening. </w:t>
      </w:r>
    </w:p>
    <w:p w:rsidR="003C32AF" w:rsidP="003C32AF">
      <w:pPr>
        <w:pStyle w:val="Question"/>
        <w:numPr>
          <w:ilvl w:val="0"/>
          <w:numId w:val="9"/>
        </w:numPr>
        <w:ind w:left="794"/>
      </w:pPr>
      <w:r w:rsidRPr="006E1077">
        <w:rPr>
          <w:b/>
        </w:rPr>
        <w:t>Chris Loder:</w:t>
      </w:r>
      <w:r>
        <w:t xml:space="preserve"> Tell me what the cost base of </w:t>
      </w:r>
      <w:r w:rsidR="00FA5052">
        <w:t xml:space="preserve">the </w:t>
      </w:r>
      <w:r>
        <w:t>Transport East sub-national transport body is, roughly</w:t>
      </w:r>
      <w:r w:rsidR="009D01AE">
        <w:t>.</w:t>
      </w:r>
    </w:p>
    <w:p w:rsidR="003C32AF" w:rsidP="003C32AF">
      <w:pPr>
        <w:pStyle w:val="Answer"/>
      </w:pPr>
      <w:r w:rsidRPr="006E1077">
        <w:rPr>
          <w:b/>
          <w:i/>
        </w:rPr>
        <w:t>Andrew Summers:</w:t>
      </w:r>
      <w:r>
        <w:t xml:space="preserve"> We are funded by two sources. One is local authorities</w:t>
      </w:r>
      <w:r w:rsidR="00FA5052">
        <w:t xml:space="preserve">; </w:t>
      </w:r>
      <w:r>
        <w:t xml:space="preserve">24 districts and five local transport authorities who collectively invest £250,000 a year. We have a grant from the </w:t>
      </w:r>
      <w:r w:rsidR="00705AD8">
        <w:t>G</w:t>
      </w:r>
      <w:r>
        <w:t xml:space="preserve">overnment as well. </w:t>
      </w:r>
    </w:p>
    <w:p w:rsidR="003C32AF" w:rsidP="003C32AF">
      <w:pPr>
        <w:pStyle w:val="Question"/>
        <w:numPr>
          <w:ilvl w:val="0"/>
          <w:numId w:val="9"/>
        </w:numPr>
        <w:ind w:left="794"/>
      </w:pPr>
      <w:r w:rsidRPr="006E1077">
        <w:rPr>
          <w:b/>
        </w:rPr>
        <w:t>Chris Loder:</w:t>
      </w:r>
      <w:r>
        <w:t xml:space="preserve"> How much is it, all put together, roughly?</w:t>
      </w:r>
    </w:p>
    <w:p w:rsidR="003C32AF" w:rsidP="003C32AF">
      <w:pPr>
        <w:pStyle w:val="Answer"/>
      </w:pPr>
      <w:r w:rsidRPr="006E1077">
        <w:rPr>
          <w:b/>
          <w:i/>
        </w:rPr>
        <w:t>Andrew Summers:</w:t>
      </w:r>
      <w:r>
        <w:t xml:space="preserve"> Just over £1 million per year at present.</w:t>
      </w:r>
    </w:p>
    <w:p w:rsidR="003C32AF" w:rsidP="003C32AF">
      <w:pPr>
        <w:pStyle w:val="Question"/>
        <w:numPr>
          <w:ilvl w:val="0"/>
          <w:numId w:val="9"/>
        </w:numPr>
        <w:ind w:left="794"/>
      </w:pPr>
      <w:r w:rsidRPr="006E1077">
        <w:rPr>
          <w:b/>
        </w:rPr>
        <w:t>Chris Loder:</w:t>
      </w:r>
      <w:r>
        <w:t xml:space="preserve"> If you were</w:t>
      </w:r>
      <w:r w:rsidR="00705AD8">
        <w:t>n’t</w:t>
      </w:r>
      <w:r>
        <w:t xml:space="preserve"> there—if the sub-national transport body was not in existence—I am guessing that</w:t>
      </w:r>
      <w:r w:rsidR="006112B4">
        <w:t xml:space="preserve"> the</w:t>
      </w:r>
      <w:r>
        <w:t xml:space="preserve"> £1 million would go to</w:t>
      </w:r>
      <w:r w:rsidR="006112B4">
        <w:t>, I hope,</w:t>
      </w:r>
      <w:r>
        <w:t xml:space="preserve"> rural buses or rural transport. </w:t>
      </w:r>
    </w:p>
    <w:p w:rsidR="003C32AF" w:rsidP="003C32AF">
      <w:pPr>
        <w:pStyle w:val="Answer"/>
      </w:pPr>
      <w:r w:rsidRPr="006E1077">
        <w:rPr>
          <w:b/>
          <w:i/>
        </w:rPr>
        <w:t>Andrew Summers:</w:t>
      </w:r>
      <w:r>
        <w:t xml:space="preserve"> That would be a decision for the Department for Transport. They allocate the funding. </w:t>
      </w:r>
    </w:p>
    <w:p w:rsidR="003C32AF" w:rsidP="003C32AF">
      <w:pPr>
        <w:pStyle w:val="Question"/>
        <w:numPr>
          <w:ilvl w:val="0"/>
          <w:numId w:val="9"/>
        </w:numPr>
        <w:ind w:left="794"/>
      </w:pPr>
      <w:r w:rsidRPr="006E1077">
        <w:rPr>
          <w:b/>
        </w:rPr>
        <w:t>Chris Loder:</w:t>
      </w:r>
      <w:r>
        <w:t xml:space="preserve"> If you were not there, would we miss you? That is what I am asking.</w:t>
      </w:r>
    </w:p>
    <w:p w:rsidR="003C32AF" w:rsidP="003C32AF">
      <w:pPr>
        <w:pStyle w:val="Answer"/>
      </w:pPr>
      <w:r w:rsidRPr="006E1077">
        <w:rPr>
          <w:b/>
          <w:i/>
        </w:rPr>
        <w:t>Andrew Summers:</w:t>
      </w:r>
      <w:r>
        <w:t xml:space="preserve"> </w:t>
      </w:r>
      <w:r w:rsidR="006112B4">
        <w:t>T</w:t>
      </w:r>
      <w:r>
        <w:t xml:space="preserve">here is a huge amount of work that all sub-national transport bodies do to convene; to identify regional priorities; and to avoid duplication and wastage. It is </w:t>
      </w:r>
      <w:r>
        <w:t>actually the</w:t>
      </w:r>
      <w:r>
        <w:t xml:space="preserve"> capacity and capability that we provide that all of our 24 districts and five LTAs benefit from</w:t>
      </w:r>
      <w:r w:rsidR="00A17FD2">
        <w:t>, rather</w:t>
      </w:r>
      <w:r>
        <w:t xml:space="preserve"> than each of them doing it by themselves. There are huge efficiencies</w:t>
      </w:r>
      <w:r w:rsidR="00A17FD2">
        <w:t xml:space="preserve"> </w:t>
      </w:r>
      <w:r>
        <w:t xml:space="preserve">in sub-national transport bodies. </w:t>
      </w:r>
    </w:p>
    <w:p w:rsidR="003C32AF" w:rsidP="003C32AF">
      <w:pPr>
        <w:pStyle w:val="Question"/>
        <w:numPr>
          <w:ilvl w:val="0"/>
          <w:numId w:val="9"/>
        </w:numPr>
        <w:ind w:left="794"/>
      </w:pPr>
      <w:r w:rsidRPr="00805569">
        <w:rPr>
          <w:b/>
        </w:rPr>
        <w:t>Chris Loder:</w:t>
      </w:r>
      <w:r>
        <w:t xml:space="preserve"> Thank you very much. Ray,</w:t>
      </w:r>
      <w:r w:rsidR="00A17FD2">
        <w:t xml:space="preserve"> f</w:t>
      </w:r>
      <w:r>
        <w:t>rom your perspective</w:t>
      </w:r>
      <w:r w:rsidR="00A17FD2">
        <w:t xml:space="preserve">, </w:t>
      </w:r>
      <w:r>
        <w:t>not just for Dorset but for wider rural Britain and particularly rural England</w:t>
      </w:r>
      <w:r w:rsidR="00A17FD2">
        <w:t xml:space="preserve">, </w:t>
      </w:r>
      <w:r>
        <w:t>do you have a view as to the extent to which bus services are not fit for purpose today?</w:t>
      </w:r>
    </w:p>
    <w:p w:rsidR="003C32AF" w:rsidP="003C32AF">
      <w:pPr>
        <w:pStyle w:val="Answer"/>
      </w:pPr>
      <w:r w:rsidRPr="00805569">
        <w:rPr>
          <w:b/>
          <w:i/>
        </w:rPr>
        <w:t>Councillor Bryan:</w:t>
      </w:r>
      <w:r>
        <w:t xml:space="preserve"> </w:t>
      </w:r>
      <w:r w:rsidR="009D2721">
        <w:t>I</w:t>
      </w:r>
      <w:r>
        <w:t xml:space="preserve">t is summed up by one word: large. It is a large extent. For </w:t>
      </w:r>
      <w:r>
        <w:t>a number of</w:t>
      </w:r>
      <w:r>
        <w:t xml:space="preserve"> years</w:t>
      </w:r>
      <w:r w:rsidR="009D2721">
        <w:t>,</w:t>
      </w:r>
      <w:r>
        <w:t xml:space="preserve"> we have seen reduction in </w:t>
      </w:r>
      <w:r w:rsidR="009D2721">
        <w:t xml:space="preserve">the </w:t>
      </w:r>
      <w:r>
        <w:t xml:space="preserve">services that are available. It is purely down to money. The bus companies are there to make money, so they need to make the money. </w:t>
      </w:r>
    </w:p>
    <w:p w:rsidR="003C32AF" w:rsidP="003C32AF">
      <w:pPr>
        <w:pStyle w:val="Question"/>
        <w:numPr>
          <w:ilvl w:val="0"/>
          <w:numId w:val="9"/>
        </w:numPr>
        <w:ind w:left="794"/>
      </w:pPr>
      <w:r w:rsidRPr="000A53D2">
        <w:rPr>
          <w:b/>
        </w:rPr>
        <w:t>Chris Loder:</w:t>
      </w:r>
      <w:r>
        <w:t xml:space="preserve"> </w:t>
      </w:r>
      <w:r w:rsidR="0023640F">
        <w:t>Earlier, y</w:t>
      </w:r>
      <w:r>
        <w:t>ou were advocating a hub-and-spoke model.</w:t>
      </w:r>
    </w:p>
    <w:p w:rsidR="003C32AF" w:rsidP="003C32AF">
      <w:pPr>
        <w:pStyle w:val="Answer"/>
      </w:pPr>
      <w:r w:rsidRPr="000A53D2">
        <w:rPr>
          <w:b/>
          <w:i/>
        </w:rPr>
        <w:t>Councillor Bryan:</w:t>
      </w:r>
      <w:r>
        <w:t xml:space="preserve"> I </w:t>
      </w:r>
      <w:r w:rsidR="006637CF">
        <w:t>am</w:t>
      </w:r>
      <w:r>
        <w:t>.</w:t>
      </w:r>
    </w:p>
    <w:p w:rsidR="003C32AF" w:rsidP="003C32AF">
      <w:pPr>
        <w:pStyle w:val="Question"/>
        <w:numPr>
          <w:ilvl w:val="0"/>
          <w:numId w:val="9"/>
        </w:numPr>
        <w:ind w:left="794"/>
      </w:pPr>
      <w:r w:rsidRPr="000A53D2">
        <w:rPr>
          <w:b/>
        </w:rPr>
        <w:t>Chris Loder:</w:t>
      </w:r>
      <w:r>
        <w:t xml:space="preserve"> That is a bit different from your village-by-the-hour model, I am guessing. How realistic do you think it is that we could see such an initiative being implemented? If so, what is the barrier to implementing it?</w:t>
      </w:r>
    </w:p>
    <w:p w:rsidR="003C32AF" w:rsidP="003C32AF">
      <w:pPr>
        <w:pStyle w:val="Answer"/>
      </w:pPr>
      <w:r w:rsidRPr="000A53D2">
        <w:rPr>
          <w:b/>
          <w:i/>
        </w:rPr>
        <w:t>Councillor Bryan:</w:t>
      </w:r>
      <w:r>
        <w:t xml:space="preserve"> I feel quite passionate on this, Chris. As you are probably aware, it is something we have worked very hard on to make sure that it is going to work in partnership with the bus companies. We have </w:t>
      </w:r>
      <w:r>
        <w:t>a number of</w:t>
      </w:r>
      <w:r>
        <w:t xml:space="preserve"> minibus companies that work privately. We are looking at bringing those into it. We are looking at using our own green minibuses that are used for adult care, and utilising those during the day to provide the feeder system. I think that will resolve some of the problems. The difficulty is that it needs a whole redesign of where we are today.</w:t>
      </w:r>
    </w:p>
    <w:p w:rsidR="003C32AF" w:rsidP="003C32AF">
      <w:pPr>
        <w:pStyle w:val="Question"/>
        <w:numPr>
          <w:ilvl w:val="0"/>
          <w:numId w:val="9"/>
        </w:numPr>
        <w:ind w:left="794"/>
      </w:pPr>
      <w:r w:rsidRPr="000A53D2">
        <w:rPr>
          <w:b/>
        </w:rPr>
        <w:t>Chris Loder:</w:t>
      </w:r>
      <w:r>
        <w:t xml:space="preserve"> The available finances </w:t>
      </w:r>
      <w:r w:rsidR="0052064F">
        <w:t>are</w:t>
      </w:r>
      <w:r>
        <w:t xml:space="preserve"> clearly an issue for you</w:t>
      </w:r>
      <w:r w:rsidR="0052064F">
        <w:t>,</w:t>
      </w:r>
      <w:r>
        <w:t xml:space="preserve"> from the discussions we have been having so far this morning. Could you share any insights you have about the difficulties on the financial front? I am assuming that you have a number of pressures from the council perspective, and I am assuming that adult</w:t>
      </w:r>
      <w:r w:rsidR="005363C8">
        <w:t xml:space="preserve"> </w:t>
      </w:r>
      <w:r w:rsidR="005363C8">
        <w:t xml:space="preserve">care </w:t>
      </w:r>
      <w:r>
        <w:t xml:space="preserve"> and</w:t>
      </w:r>
      <w:r>
        <w:t xml:space="preserve"> childcare always ha</w:t>
      </w:r>
      <w:r w:rsidR="005363C8">
        <w:t>ve</w:t>
      </w:r>
      <w:r>
        <w:t xml:space="preserve"> to take priority. Where does transport sit in terms of those financial priorities? Can you tell us how much the </w:t>
      </w:r>
      <w:r w:rsidR="004A4C35">
        <w:t>G</w:t>
      </w:r>
      <w:r>
        <w:t xml:space="preserve">overnment </w:t>
      </w:r>
      <w:r w:rsidR="004A4C35">
        <w:t xml:space="preserve">are </w:t>
      </w:r>
      <w:r w:rsidR="004A4C35">
        <w:t>actually</w:t>
      </w:r>
      <w:r>
        <w:t xml:space="preserve"> supporting</w:t>
      </w:r>
      <w:r>
        <w:t xml:space="preserve"> you with transport for rural Dorset?</w:t>
      </w:r>
    </w:p>
    <w:p w:rsidR="003C32AF" w:rsidP="003C32AF">
      <w:pPr>
        <w:pStyle w:val="Answer"/>
      </w:pPr>
      <w:r w:rsidRPr="000A53D2">
        <w:rPr>
          <w:b/>
          <w:i/>
        </w:rPr>
        <w:t>Councillor Bryan:</w:t>
      </w:r>
      <w:r>
        <w:t xml:space="preserve"> It is a known fact that because of our age demographics—people like </w:t>
      </w:r>
      <w:r w:rsidR="004A4C35">
        <w:t>me,</w:t>
      </w:r>
      <w:r>
        <w:t xml:space="preserve"> of more mature years—we tend to demand more of the adult services. </w:t>
      </w:r>
    </w:p>
    <w:p w:rsidR="003C32AF" w:rsidP="003C32AF">
      <w:pPr>
        <w:pStyle w:val="Question"/>
        <w:numPr>
          <w:ilvl w:val="0"/>
          <w:numId w:val="9"/>
        </w:numPr>
        <w:ind w:left="794"/>
      </w:pPr>
      <w:r w:rsidRPr="000A53D2">
        <w:rPr>
          <w:b/>
        </w:rPr>
        <w:t>Chris Loder:</w:t>
      </w:r>
      <w:r>
        <w:t xml:space="preserve"> Is that a theme across rural Britain where, generally, rural areas have </w:t>
      </w:r>
      <w:r w:rsidR="00B50A27">
        <w:t>that</w:t>
      </w:r>
      <w:r>
        <w:t xml:space="preserve"> higher demographic?</w:t>
      </w:r>
    </w:p>
    <w:p w:rsidR="003C32AF" w:rsidP="003C32AF">
      <w:pPr>
        <w:pStyle w:val="Answer"/>
      </w:pPr>
      <w:r w:rsidRPr="000A53D2">
        <w:rPr>
          <w:b/>
          <w:i/>
        </w:rPr>
        <w:t>Councillor Bryan:</w:t>
      </w:r>
      <w:r>
        <w:t xml:space="preserve"> </w:t>
      </w:r>
      <w:r w:rsidR="00B50A27">
        <w:t>T</w:t>
      </w:r>
      <w:r>
        <w:t xml:space="preserve">here are some areas where the younger generation </w:t>
      </w:r>
      <w:r w:rsidR="00B50A27">
        <w:t>is</w:t>
      </w:r>
      <w:r>
        <w:t xml:space="preserve"> in predominance, but certainly when you get to the rural areas it is thought that the more mature person is likely to move out to the countryside, so that puts the pressure on. </w:t>
      </w:r>
    </w:p>
    <w:p w:rsidR="003C32AF" w:rsidP="003C32AF">
      <w:pPr>
        <w:pStyle w:val="Question"/>
        <w:numPr>
          <w:ilvl w:val="0"/>
          <w:numId w:val="9"/>
        </w:numPr>
        <w:ind w:left="794"/>
      </w:pPr>
      <w:r w:rsidRPr="000A53D2">
        <w:rPr>
          <w:b/>
        </w:rPr>
        <w:t>Chris Loder:</w:t>
      </w:r>
      <w:r>
        <w:t xml:space="preserve"> I am assuming that means concessionary bus passes are used much more</w:t>
      </w:r>
      <w:r w:rsidR="00F557A7">
        <w:t>.</w:t>
      </w:r>
    </w:p>
    <w:p w:rsidR="003C32AF" w:rsidP="003C32AF">
      <w:pPr>
        <w:pStyle w:val="Answer"/>
      </w:pPr>
      <w:r w:rsidRPr="000A53D2">
        <w:rPr>
          <w:b/>
          <w:i/>
        </w:rPr>
        <w:t>Councillor Bryan:</w:t>
      </w:r>
      <w:r>
        <w:t xml:space="preserve"> Absolutely. </w:t>
      </w:r>
      <w:r w:rsidR="00F557A7">
        <w:t>That</w:t>
      </w:r>
      <w:r>
        <w:t xml:space="preserve"> is something we desperately need to look at. I can give you an example. On one </w:t>
      </w:r>
      <w:r>
        <w:t>particular route</w:t>
      </w:r>
      <w:r>
        <w:t xml:space="preserve">, which actually goes through the area you represent, Chris, we have a situation where, if I get on the bus, the bus company </w:t>
      </w:r>
      <w:r w:rsidR="003B7CD9">
        <w:t>gets</w:t>
      </w:r>
      <w:r>
        <w:t xml:space="preserve"> 92p if I use my bus pass. I do</w:t>
      </w:r>
      <w:r w:rsidR="00636FB1">
        <w:t>n’t</w:t>
      </w:r>
      <w:r>
        <w:t xml:space="preserve"> use it, but I have one. If a youngster gets on the bus, </w:t>
      </w:r>
      <w:r w:rsidR="00EF5289">
        <w:t>i</w:t>
      </w:r>
      <w:r>
        <w:t xml:space="preserve">t is £13 for the same route. </w:t>
      </w:r>
    </w:p>
    <w:p w:rsidR="003C32AF" w:rsidP="003C32AF">
      <w:pPr>
        <w:pStyle w:val="Question"/>
        <w:numPr>
          <w:ilvl w:val="0"/>
          <w:numId w:val="9"/>
        </w:numPr>
        <w:ind w:left="794"/>
      </w:pPr>
      <w:r w:rsidRPr="000A53D2">
        <w:rPr>
          <w:b/>
        </w:rPr>
        <w:t>Chris Loder:</w:t>
      </w:r>
      <w:r>
        <w:t xml:space="preserve"> Do you mean to tell me that a walk-up commercial fare would be £13, yet if I was in receipt of a bus pass the bus operator would get 92p?</w:t>
      </w:r>
    </w:p>
    <w:p w:rsidR="003C32AF" w:rsidP="003C32AF">
      <w:pPr>
        <w:pStyle w:val="Answer"/>
      </w:pPr>
      <w:r w:rsidRPr="000A53D2">
        <w:rPr>
          <w:b/>
          <w:i/>
        </w:rPr>
        <w:t>Councillor Bryan:</w:t>
      </w:r>
      <w:r>
        <w:t xml:space="preserve"> Yes. Can I put some clarity on that? The £13 is a return fare, whereas the 92p is per journey. It is £1.84 as against £13.</w:t>
      </w:r>
    </w:p>
    <w:p w:rsidR="003C32AF" w:rsidP="003C32AF">
      <w:pPr>
        <w:pStyle w:val="Question"/>
        <w:numPr>
          <w:ilvl w:val="0"/>
          <w:numId w:val="9"/>
        </w:numPr>
        <w:ind w:left="794"/>
      </w:pPr>
      <w:r w:rsidRPr="000A53D2">
        <w:rPr>
          <w:b/>
        </w:rPr>
        <w:t>Chris Loder:</w:t>
      </w:r>
      <w:r>
        <w:t xml:space="preserve"> That is quite considerable. </w:t>
      </w:r>
    </w:p>
    <w:p w:rsidR="003C32AF" w:rsidP="003C32AF">
      <w:pPr>
        <w:pStyle w:val="Answer"/>
      </w:pPr>
      <w:r w:rsidRPr="000A53D2">
        <w:rPr>
          <w:b/>
          <w:i/>
        </w:rPr>
        <w:t>Councillor Bryan:</w:t>
      </w:r>
      <w:r>
        <w:t xml:space="preserve"> Yes. </w:t>
      </w:r>
    </w:p>
    <w:p w:rsidR="003C32AF" w:rsidP="003C32AF">
      <w:pPr>
        <w:pStyle w:val="Question"/>
        <w:numPr>
          <w:ilvl w:val="0"/>
          <w:numId w:val="9"/>
        </w:numPr>
        <w:ind w:left="794"/>
      </w:pPr>
      <w:r w:rsidRPr="000A53D2">
        <w:rPr>
          <w:b/>
        </w:rPr>
        <w:t>Chris Loder:</w:t>
      </w:r>
      <w:r>
        <w:t xml:space="preserve"> We wonder why there is a problem with providing rural bus services from the commercial operation, but that has almost explained it, particularly in areas </w:t>
      </w:r>
      <w:r w:rsidR="000B50DA">
        <w:t xml:space="preserve">that </w:t>
      </w:r>
      <w:r>
        <w:t xml:space="preserve">have a higher demographic with high use of the concessionary bus pass. That almost completely explains why the commercials of rural bus operation do not work. </w:t>
      </w:r>
    </w:p>
    <w:p w:rsidR="003C32AF" w:rsidP="003C32AF">
      <w:pPr>
        <w:pStyle w:val="Answer"/>
      </w:pPr>
      <w:r w:rsidRPr="000A53D2">
        <w:rPr>
          <w:b/>
          <w:i/>
        </w:rPr>
        <w:t>Councillor Bryan:</w:t>
      </w:r>
      <w:r>
        <w:t xml:space="preserve"> Yes. </w:t>
      </w:r>
      <w:r w:rsidR="000B50DA">
        <w:t xml:space="preserve">Between </w:t>
      </w:r>
      <w:r>
        <w:t xml:space="preserve">25% </w:t>
      </w:r>
      <w:r w:rsidR="000B50DA">
        <w:t>and</w:t>
      </w:r>
      <w:r>
        <w:t xml:space="preserve"> 30% of the population of Dorset ha</w:t>
      </w:r>
      <w:r w:rsidR="002E70A8">
        <w:t>ve</w:t>
      </w:r>
      <w:r>
        <w:t xml:space="preserve"> a bus pass. </w:t>
      </w:r>
    </w:p>
    <w:p w:rsidR="003C32AF" w:rsidP="003C32AF">
      <w:pPr>
        <w:pStyle w:val="Question"/>
        <w:numPr>
          <w:ilvl w:val="0"/>
          <w:numId w:val="9"/>
        </w:numPr>
        <w:ind w:left="794"/>
      </w:pPr>
      <w:r w:rsidRPr="000A53D2">
        <w:rPr>
          <w:b/>
        </w:rPr>
        <w:t>Chris Loder:</w:t>
      </w:r>
      <w:r>
        <w:t xml:space="preserve"> Is it a </w:t>
      </w:r>
      <w:r w:rsidR="00456BFF">
        <w:t>G</w:t>
      </w:r>
      <w:r>
        <w:t>overnment</w:t>
      </w:r>
      <w:r>
        <w:t xml:space="preserve"> decision as to how much money is paid to the bus operator?</w:t>
      </w:r>
    </w:p>
    <w:p w:rsidR="003C32AF" w:rsidP="003C32AF">
      <w:pPr>
        <w:pStyle w:val="Answer"/>
      </w:pPr>
      <w:r w:rsidRPr="000A53D2">
        <w:rPr>
          <w:b/>
          <w:i/>
        </w:rPr>
        <w:t>Councillor</w:t>
      </w:r>
      <w:r w:rsidR="00456BFF">
        <w:rPr>
          <w:b/>
          <w:i/>
        </w:rPr>
        <w:t xml:space="preserve"> </w:t>
      </w:r>
      <w:r w:rsidRPr="000A53D2">
        <w:rPr>
          <w:b/>
          <w:i/>
        </w:rPr>
        <w:t>Bryan:</w:t>
      </w:r>
      <w:r>
        <w:t xml:space="preserve"> I believe so, yes. </w:t>
      </w:r>
    </w:p>
    <w:p w:rsidR="003C32AF" w:rsidP="003C32AF">
      <w:pPr>
        <w:pStyle w:val="Question"/>
        <w:numPr>
          <w:ilvl w:val="0"/>
          <w:numId w:val="0"/>
        </w:numPr>
        <w:ind w:left="794"/>
      </w:pPr>
      <w:r w:rsidRPr="000A53D2">
        <w:rPr>
          <w:b/>
        </w:rPr>
        <w:t>Chris Loder:</w:t>
      </w:r>
      <w:r>
        <w:t xml:space="preserve"> Thank you. I will leave it there, Chair, and come back to other things a bit later.</w:t>
      </w:r>
    </w:p>
    <w:p w:rsidR="003C32AF" w:rsidP="003C32AF">
      <w:pPr>
        <w:pStyle w:val="Question"/>
        <w:numPr>
          <w:ilvl w:val="0"/>
          <w:numId w:val="9"/>
        </w:numPr>
        <w:ind w:left="794"/>
      </w:pPr>
      <w:r w:rsidRPr="000A53D2">
        <w:rPr>
          <w:b/>
        </w:rPr>
        <w:t>Chair:</w:t>
      </w:r>
      <w:r>
        <w:t xml:space="preserve"> </w:t>
      </w:r>
      <w:r w:rsidR="00456BFF">
        <w:t>B</w:t>
      </w:r>
      <w:r>
        <w:t xml:space="preserve">efore I turn to Paul and Karl </w:t>
      </w:r>
      <w:r w:rsidR="00456BFF">
        <w:t>o</w:t>
      </w:r>
      <w:r>
        <w:t>n buses, can I clarify this</w:t>
      </w:r>
      <w:r w:rsidR="00456BFF">
        <w:t>?</w:t>
      </w:r>
      <w:r>
        <w:t xml:space="preserve"> Councillor Bryan, you have referred a couple of times to having a dial-a-bus or supportive network. Are you referring to what is known as DRT—demand-responsive transit—where you would not have a bus route going through a fixed number of villages, but a demand base of minibuses going around to people?</w:t>
      </w:r>
    </w:p>
    <w:p w:rsidR="003C32AF" w:rsidP="003C32AF">
      <w:pPr>
        <w:pStyle w:val="Answer"/>
      </w:pPr>
      <w:r w:rsidRPr="00EE3093">
        <w:rPr>
          <w:b/>
          <w:i/>
        </w:rPr>
        <w:t>Councillor Bryan:</w:t>
      </w:r>
      <w:r>
        <w:t xml:space="preserve"> We are </w:t>
      </w:r>
      <w:r>
        <w:t>actually going</w:t>
      </w:r>
      <w:r>
        <w:t xml:space="preserve"> to end up providing two different types of service. One is where you have a real rural area, and it would not be worth running a regular bus. You would literally dial the bus to come to your home. That will be a chargeable thing. We have to find a way around that because some people cannot afford </w:t>
      </w:r>
      <w:r w:rsidR="004C31ED">
        <w:t>i</w:t>
      </w:r>
      <w:r>
        <w:t xml:space="preserve">t </w:t>
      </w:r>
      <w:r>
        <w:t>any</w:t>
      </w:r>
      <w:r w:rsidR="00303C72">
        <w:t xml:space="preserve"> </w:t>
      </w:r>
      <w:r>
        <w:t>more</w:t>
      </w:r>
      <w:r w:rsidR="00600328">
        <w:t>,</w:t>
      </w:r>
      <w:r>
        <w:t xml:space="preserve"> with the cost of living and everything else. It is a regular conversation nowadays.</w:t>
      </w:r>
    </w:p>
    <w:p w:rsidR="003C32AF" w:rsidP="003C32AF">
      <w:pPr>
        <w:pStyle w:val="Answer"/>
      </w:pPr>
      <w:r>
        <w:t xml:space="preserve">My priority </w:t>
      </w:r>
      <w:r w:rsidR="00600328">
        <w:t>will</w:t>
      </w:r>
      <w:r>
        <w:t xml:space="preserve"> be to get buses working on fingers, going out into the rural areas. </w:t>
      </w:r>
      <w:r>
        <w:t>At the moment</w:t>
      </w:r>
      <w:r w:rsidR="006671C2">
        <w:t>,</w:t>
      </w:r>
      <w:r>
        <w:t xml:space="preserve"> we are looking at whether we can connect them to our car-parking network. People would drive in their car to the car</w:t>
      </w:r>
      <w:r w:rsidR="00982C37">
        <w:t xml:space="preserve"> </w:t>
      </w:r>
      <w:r>
        <w:t xml:space="preserve">park and then pick up </w:t>
      </w:r>
      <w:r w:rsidR="00982C37">
        <w:t>a</w:t>
      </w:r>
      <w:r>
        <w:t xml:space="preserve"> feeder bus to get into the main network. We are trying to reduce the </w:t>
      </w:r>
      <w:r w:rsidR="00113613">
        <w:t>number</w:t>
      </w:r>
      <w:r>
        <w:t xml:space="preserve"> of cars coming into the cities, for the obvious reason of emissions; and from a financial point of </w:t>
      </w:r>
      <w:r>
        <w:t>view</w:t>
      </w:r>
      <w:r>
        <w:t xml:space="preserve"> we need to make it so that it is—I hate the word cheaper—less expensive to get on the bus than it is to take the car. </w:t>
      </w:r>
    </w:p>
    <w:p w:rsidR="003C32AF" w:rsidP="003C32AF">
      <w:pPr>
        <w:pStyle w:val="Answer"/>
      </w:pPr>
      <w:r>
        <w:t>It is no secret</w:t>
      </w:r>
      <w:r w:rsidR="00A660E4">
        <w:t>. W</w:t>
      </w:r>
      <w:r>
        <w:t xml:space="preserve">e have just announced our budget for next year. Some of the car-parking money that I collect is for highways. We are looking to have to use some of that now on subsidising the public transport network. It is ringfenced within highways, so we will look at spending some of </w:t>
      </w:r>
      <w:r w:rsidR="00704CEF">
        <w:t>any surplus we have</w:t>
      </w:r>
      <w:r>
        <w:t xml:space="preserve"> on the public network.</w:t>
      </w:r>
    </w:p>
    <w:p w:rsidR="003C32AF" w:rsidP="003C32AF">
      <w:pPr>
        <w:pStyle w:val="Question"/>
        <w:numPr>
          <w:ilvl w:val="0"/>
          <w:numId w:val="9"/>
        </w:numPr>
        <w:ind w:left="794"/>
      </w:pPr>
      <w:r w:rsidRPr="00EE3093">
        <w:rPr>
          <w:b/>
        </w:rPr>
        <w:t>Paul Howell:</w:t>
      </w:r>
      <w:r>
        <w:t xml:space="preserve"> Chair, you picked up a point I was going to ask </w:t>
      </w:r>
      <w:r w:rsidR="00F1677F">
        <w:t>about</w:t>
      </w:r>
      <w:r>
        <w:t xml:space="preserve"> demand</w:t>
      </w:r>
      <w:r w:rsidR="00CB1F61">
        <w:t>-</w:t>
      </w:r>
      <w:r>
        <w:t>responsive transport. I will follow up on that as an initial point.</w:t>
      </w:r>
    </w:p>
    <w:p w:rsidR="003C32AF" w:rsidP="003C32AF">
      <w:pPr>
        <w:pStyle w:val="QuestionCont"/>
      </w:pPr>
      <w:r>
        <w:t xml:space="preserve">In my constituency of </w:t>
      </w:r>
      <w:r>
        <w:t>Sedgefield</w:t>
      </w:r>
      <w:r>
        <w:t xml:space="preserve"> I have to cross between the Tees Valley Combined Authority and County Durham. In the </w:t>
      </w:r>
      <w:r w:rsidR="005128F1">
        <w:t>c</w:t>
      </w:r>
      <w:r>
        <w:t xml:space="preserve">ombined </w:t>
      </w:r>
      <w:r w:rsidR="005128F1">
        <w:t>a</w:t>
      </w:r>
      <w:r>
        <w:t xml:space="preserve">uthority we have what is called Tees Flex, which is something that has been put in by the Tees Valley Mayor. It is in a trial period </w:t>
      </w:r>
      <w:r>
        <w:t>at the moment</w:t>
      </w:r>
      <w:r>
        <w:t xml:space="preserve">. It seems to me to have the </w:t>
      </w:r>
      <w:r w:rsidR="00CC3B22">
        <w:t xml:space="preserve">particular </w:t>
      </w:r>
      <w:r>
        <w:t>potential</w:t>
      </w:r>
      <w:r>
        <w:t xml:space="preserve"> for connecting rural communities to the arterial routes, for want of a better phrase. I want to see what you th</w:t>
      </w:r>
      <w:r w:rsidR="0051646C">
        <w:t>ink</w:t>
      </w:r>
      <w:r>
        <w:t xml:space="preserve"> about that.</w:t>
      </w:r>
    </w:p>
    <w:p w:rsidR="003C32AF" w:rsidP="003C32AF">
      <w:pPr>
        <w:pStyle w:val="QuestionCont"/>
      </w:pPr>
      <w:r>
        <w:t>T</w:t>
      </w:r>
      <w:r>
        <w:t xml:space="preserve">o build on something that was said earlier </w:t>
      </w:r>
      <w:r>
        <w:t>about</w:t>
      </w:r>
      <w:r>
        <w:t xml:space="preserve"> crossing boundaries, I have a village which is right on the boundary but on the wrong side of the boundary in terms of </w:t>
      </w:r>
      <w:r w:rsidR="00606972">
        <w:t>that</w:t>
      </w:r>
      <w:r>
        <w:t xml:space="preserve"> connection. The Tees Flex will not come into County Durham, but the people in the village normally shop or go to hospitals in the Tees Valley area, because that is where the county line is drawn</w:t>
      </w:r>
      <w:r w:rsidR="00606972">
        <w:t>,</w:t>
      </w:r>
      <w:r>
        <w:t xml:space="preserve"> so to speak.</w:t>
      </w:r>
      <w:r w:rsidR="00606972">
        <w:t xml:space="preserve"> </w:t>
      </w:r>
      <w:r>
        <w:t>I would welcome a little bit of commentary about how you w</w:t>
      </w:r>
      <w:r w:rsidR="002E2B0E">
        <w:t xml:space="preserve">ould </w:t>
      </w:r>
      <w:r>
        <w:t>deal with th</w:t>
      </w:r>
      <w:r w:rsidR="002E2B0E">
        <w:t>at</w:t>
      </w:r>
      <w:r>
        <w:t xml:space="preserve"> situation at the boundaries of your </w:t>
      </w:r>
      <w:r w:rsidR="00606972">
        <w:t>sub-</w:t>
      </w:r>
      <w:r>
        <w:t xml:space="preserve">regions. I will come to you first, Andrew, and take comments. </w:t>
      </w:r>
    </w:p>
    <w:p w:rsidR="003C32AF" w:rsidP="003C32AF">
      <w:pPr>
        <w:pStyle w:val="Answer"/>
      </w:pPr>
      <w:r w:rsidRPr="001E0C05">
        <w:rPr>
          <w:b/>
          <w:i/>
        </w:rPr>
        <w:t>Andrew Summers:</w:t>
      </w:r>
      <w:r>
        <w:t xml:space="preserve"> Thank you very much.</w:t>
      </w:r>
      <w:r w:rsidR="00997BEA">
        <w:t xml:space="preserve"> T</w:t>
      </w:r>
      <w:r>
        <w:t>his is where sub-national transport bodies and partnerships come into place, to be able to provide those structures across borders.</w:t>
      </w:r>
    </w:p>
    <w:p w:rsidR="003C32AF" w:rsidP="003C32AF">
      <w:pPr>
        <w:pStyle w:val="Answer"/>
      </w:pPr>
      <w:r>
        <w:t>In the east</w:t>
      </w:r>
      <w:r w:rsidR="00997BEA">
        <w:t>,</w:t>
      </w:r>
      <w:r>
        <w:t xml:space="preserve"> we have </w:t>
      </w:r>
      <w:r>
        <w:t>a number of</w:t>
      </w:r>
      <w:r>
        <w:t xml:space="preserve"> DRT services that are up and running. A lot of ambitious and progressive local authorities, both county and district, are really pushing the</w:t>
      </w:r>
      <w:r w:rsidR="00997BEA">
        <w:t>m</w:t>
      </w:r>
      <w:r>
        <w:t xml:space="preserve"> forward. For example, </w:t>
      </w:r>
      <w:r w:rsidR="007576A1">
        <w:t>in E</w:t>
      </w:r>
      <w:r>
        <w:t>ast Suffolk</w:t>
      </w:r>
      <w:r w:rsidR="007576A1">
        <w:t>, they</w:t>
      </w:r>
      <w:r>
        <w:t xml:space="preserve"> have three pilots on the go at the minute. What they have done is develop a good model that can work cross-boundary as well. If you have a community provider, </w:t>
      </w:r>
      <w:r w:rsidR="003C1B59">
        <w:t>as</w:t>
      </w:r>
      <w:r>
        <w:t xml:space="preserve"> </w:t>
      </w:r>
      <w:r>
        <w:t>a number of</w:t>
      </w:r>
      <w:r>
        <w:t xml:space="preserve"> </w:t>
      </w:r>
      <w:r w:rsidR="003F47DC">
        <w:t>authorities</w:t>
      </w:r>
      <w:r>
        <w:t xml:space="preserve"> do, it allows that community provider to operate across services. Ther</w:t>
      </w:r>
      <w:r w:rsidR="009006B5">
        <w:t xml:space="preserve">e is a reduction of </w:t>
      </w:r>
      <w:r>
        <w:t>back</w:t>
      </w:r>
      <w:r w:rsidR="009006B5">
        <w:t>-</w:t>
      </w:r>
      <w:r>
        <w:t>office requirements</w:t>
      </w:r>
      <w:r w:rsidR="009006B5">
        <w:t>; f</w:t>
      </w:r>
      <w:r>
        <w:t>or example, the app for customer information can operate across boundaries as well. You may need a local authority</w:t>
      </w:r>
      <w:r w:rsidR="00FF3053">
        <w:t>—</w:t>
      </w:r>
      <w:r>
        <w:t>for example</w:t>
      </w:r>
      <w:r w:rsidR="00FF3053">
        <w:t>,</w:t>
      </w:r>
      <w:r>
        <w:t xml:space="preserve"> </w:t>
      </w:r>
      <w:r w:rsidR="00EB4E76">
        <w:t>E</w:t>
      </w:r>
      <w:r>
        <w:t>ast Suffolk</w:t>
      </w:r>
      <w:r w:rsidR="00FF3053">
        <w:t>—</w:t>
      </w:r>
      <w:r>
        <w:t>to drive it forward. Working in partnership with neighbouring local authorities is possible through the forums that are in place.</w:t>
      </w:r>
    </w:p>
    <w:p w:rsidR="003C32AF" w:rsidP="003C32AF">
      <w:pPr>
        <w:pStyle w:val="Answer"/>
      </w:pPr>
      <w:r>
        <w:t>One of the things that Transport East has done</w:t>
      </w:r>
      <w:r w:rsidR="00526E00">
        <w:t xml:space="preserve"> </w:t>
      </w:r>
      <w:r>
        <w:t>is to create a bus forum, working with D</w:t>
      </w:r>
      <w:r w:rsidR="00EB4E76">
        <w:t>F</w:t>
      </w:r>
      <w:r>
        <w:t xml:space="preserve">T and our local authorities. </w:t>
      </w:r>
      <w:r w:rsidR="00526E00">
        <w:t xml:space="preserve">We had our first meeting yesterday. </w:t>
      </w:r>
      <w:r>
        <w:t>One of the things that came out of BSIPs was having th</w:t>
      </w:r>
      <w:r w:rsidR="00BC722F">
        <w:t>e</w:t>
      </w:r>
      <w:r>
        <w:t xml:space="preserve"> structure to be able to have those conversations.</w:t>
      </w:r>
    </w:p>
    <w:p w:rsidR="003C32AF" w:rsidP="003C32AF">
      <w:pPr>
        <w:pStyle w:val="Answer"/>
      </w:pPr>
      <w:r>
        <w:t xml:space="preserve">Those types of DRT pilots are up and running across the region. Essex has </w:t>
      </w:r>
      <w:r>
        <w:t>DigiGo</w:t>
      </w:r>
      <w:r>
        <w:t>. Swaffham in Norfolk, for example, has a flexi bus service with 1,000 users a week. It is successful, but what they all say is that</w:t>
      </w:r>
      <w:r w:rsidR="002B0BE0">
        <w:t>,</w:t>
      </w:r>
      <w:r>
        <w:t xml:space="preserve"> beyond the pilot</w:t>
      </w:r>
      <w:r w:rsidR="002B0BE0">
        <w:t>,</w:t>
      </w:r>
      <w:r>
        <w:t xml:space="preserve"> it is </w:t>
      </w:r>
      <w:r w:rsidR="002B0BE0">
        <w:t xml:space="preserve">about </w:t>
      </w:r>
      <w:r>
        <w:t>the ongoing subsidy to make th</w:t>
      </w:r>
      <w:r w:rsidR="002B0BE0">
        <w:t>e</w:t>
      </w:r>
      <w:r>
        <w:t xml:space="preserve"> operation viable in the long run. Some of the things they are starting to look at is whether you can use section 106 or developer funding, for example. East Suffolk has the benefit of Sizewell coming in place, and EDF supporting that work. Is there innovation we can use with the private sector, working cross</w:t>
      </w:r>
      <w:r w:rsidR="00A24387">
        <w:t>-</w:t>
      </w:r>
      <w:r>
        <w:t>border in partnerships, to drive this forward?</w:t>
      </w:r>
      <w:r w:rsidR="00A24387">
        <w:t xml:space="preserve"> </w:t>
      </w:r>
      <w:r>
        <w:t xml:space="preserve">There is ambition and models </w:t>
      </w:r>
      <w:r w:rsidR="00A24387">
        <w:t xml:space="preserve">are </w:t>
      </w:r>
      <w:r>
        <w:t>being developed. It is now whether we can roll that out at post-pilot stage to create a long-term viable service.</w:t>
      </w:r>
      <w:r w:rsidR="001242AC">
        <w:t xml:space="preserve"> </w:t>
      </w:r>
    </w:p>
    <w:p w:rsidR="003C32AF" w:rsidP="003C32AF">
      <w:pPr>
        <w:pStyle w:val="Question"/>
        <w:numPr>
          <w:ilvl w:val="0"/>
          <w:numId w:val="9"/>
        </w:numPr>
        <w:ind w:left="794"/>
      </w:pPr>
      <w:r w:rsidRPr="001E0C05">
        <w:rPr>
          <w:b/>
        </w:rPr>
        <w:t>Paul Howell:</w:t>
      </w:r>
      <w:r>
        <w:t xml:space="preserve"> You have mentioned BSIP a couple of times. I want to come back on that before I move along the panel. In the north-east we have a great BSIP settlement, apparently, but it has not actually been formally signed off yet because of the things that were going on with the devolution deal and things like that. There are </w:t>
      </w:r>
      <w:r w:rsidR="00160750">
        <w:t xml:space="preserve">still </w:t>
      </w:r>
      <w:r>
        <w:t>bits to be resolved.</w:t>
      </w:r>
    </w:p>
    <w:p w:rsidR="003C32AF" w:rsidP="003C32AF">
      <w:pPr>
        <w:pStyle w:val="QuestionCont"/>
      </w:pPr>
      <w:r>
        <w:t>O</w:t>
      </w:r>
      <w:r>
        <w:t xml:space="preserve">ne of the things that </w:t>
      </w:r>
      <w:r>
        <w:t>will</w:t>
      </w:r>
      <w:r>
        <w:t xml:space="preserve"> come out of the BSIP is subsid</w:t>
      </w:r>
      <w:r>
        <w:t>y</w:t>
      </w:r>
      <w:r>
        <w:t xml:space="preserve"> to fares. </w:t>
      </w:r>
      <w:r w:rsidR="00D2464D">
        <w:t>There</w:t>
      </w:r>
      <w:r>
        <w:t xml:space="preserve"> have been some trials in terms of the £2 fare capping which was introduced and things like th</w:t>
      </w:r>
      <w:r w:rsidR="00D2464D">
        <w:t>at</w:t>
      </w:r>
      <w:r>
        <w:t>. Could you give us a sense as to how much difference you think that is making?</w:t>
      </w:r>
    </w:p>
    <w:p w:rsidR="003C32AF" w:rsidP="003C32AF">
      <w:pPr>
        <w:pStyle w:val="Answer"/>
      </w:pPr>
      <w:r w:rsidRPr="001E0C05">
        <w:rPr>
          <w:b/>
          <w:i/>
        </w:rPr>
        <w:t>Andrew Summers:</w:t>
      </w:r>
      <w:r>
        <w:t xml:space="preserve"> In the east, four out of five of our local transport authorities did not get BSIP funding. There were </w:t>
      </w:r>
      <w:r>
        <w:t>particular concerns</w:t>
      </w:r>
      <w:r>
        <w:t xml:space="preserve"> among the region for that. It was a big bidding process, for which they did not receive funding.</w:t>
      </w:r>
    </w:p>
    <w:p w:rsidR="003C32AF" w:rsidP="003C32AF">
      <w:pPr>
        <w:pStyle w:val="Answer"/>
      </w:pPr>
      <w:r>
        <w:t>On the £2 fare, we have spoken to operators and local authorities. It is quite early to say, but Essex</w:t>
      </w:r>
      <w:r w:rsidR="00D90B61">
        <w:t>,</w:t>
      </w:r>
      <w:r>
        <w:t xml:space="preserve"> for example</w:t>
      </w:r>
      <w:r w:rsidR="00D90B61">
        <w:t>,</w:t>
      </w:r>
      <w:r>
        <w:t xml:space="preserve"> said it ha</w:t>
      </w:r>
      <w:r w:rsidR="00D90B61">
        <w:t>d</w:t>
      </w:r>
      <w:r>
        <w:t xml:space="preserve"> been going</w:t>
      </w:r>
      <w:r w:rsidR="00D90B61">
        <w:t xml:space="preserve"> for</w:t>
      </w:r>
      <w:r>
        <w:t xml:space="preserve"> 17 or 18 days</w:t>
      </w:r>
      <w:r w:rsidR="00F73721">
        <w:t xml:space="preserve"> and they </w:t>
      </w:r>
      <w:r>
        <w:t xml:space="preserve">are still waiting for the outcome, but 89% of Essex passengers are covered by that £2 fare. The coverage is quite significant among passengers. We are still waiting for results as to whether </w:t>
      </w:r>
      <w:r w:rsidR="00853DEE">
        <w:t>i</w:t>
      </w:r>
      <w:r>
        <w:t xml:space="preserve">t has had any difference at all. </w:t>
      </w:r>
    </w:p>
    <w:p w:rsidR="003C32AF" w:rsidP="003C32AF">
      <w:pPr>
        <w:pStyle w:val="Question"/>
        <w:numPr>
          <w:ilvl w:val="0"/>
          <w:numId w:val="9"/>
        </w:numPr>
        <w:ind w:left="794"/>
      </w:pPr>
      <w:r w:rsidRPr="00A335DD">
        <w:rPr>
          <w:b/>
        </w:rPr>
        <w:t>Paul Howell:</w:t>
      </w:r>
      <w:r>
        <w:t xml:space="preserve"> You cannot give a sense as to its significance at this stage. I will let the other panel members come in, but there is one other point for you to think about at the same time. We have talked a lot about getting services to rural villages. My colleague Chris asked about how we rated rural services. </w:t>
      </w:r>
    </w:p>
    <w:p w:rsidR="003C32AF" w:rsidP="003C32AF">
      <w:pPr>
        <w:pStyle w:val="QuestionCont"/>
      </w:pPr>
      <w:r>
        <w:t>The figures from the north-east are that 10% of people think bus services are either poor or terrible. If you look at the rural bit, 31% think they are poor or terrible. There is a very clear distinction</w:t>
      </w:r>
      <w:r w:rsidR="00147059">
        <w:t>,</w:t>
      </w:r>
      <w:r>
        <w:t xml:space="preserve"> from what Transport </w:t>
      </w:r>
      <w:r>
        <w:t>North East</w:t>
      </w:r>
      <w:r>
        <w:t xml:space="preserve"> are telling me</w:t>
      </w:r>
      <w:r w:rsidR="00147059">
        <w:t>,</w:t>
      </w:r>
      <w:r>
        <w:t xml:space="preserve"> </w:t>
      </w:r>
      <w:r w:rsidR="0007708C">
        <w:t>about</w:t>
      </w:r>
      <w:r>
        <w:t xml:space="preserve"> the rural perspective versus the overall perspective of buses. I wanted to put that into the space. </w:t>
      </w:r>
    </w:p>
    <w:p w:rsidR="003C32AF" w:rsidP="003C32AF">
      <w:pPr>
        <w:pStyle w:val="QuestionCont"/>
      </w:pPr>
      <w:r>
        <w:t>L</w:t>
      </w:r>
      <w:r>
        <w:t>ooking at the rural villages, there are very many different types of rural villages, as has been discussed. I do not think you have yet touched on the comparators</w:t>
      </w:r>
      <w:r>
        <w:t xml:space="preserve"> in</w:t>
      </w:r>
      <w:r>
        <w:t>, for want of a better word, levels of deprivation. You talked about the need for people to use cars. If you have a village where low car ownership is very extreme, and then the bus does not come, they have literally nowhere to go, whether that is going to the DWP and</w:t>
      </w:r>
      <w:r w:rsidR="0050775E">
        <w:t xml:space="preserve"> in the end</w:t>
      </w:r>
      <w:r>
        <w:t xml:space="preserve"> getting sanctioned, going to the shops or socially, or whatever it is. In </w:t>
      </w:r>
      <w:r w:rsidR="00672004">
        <w:t>an</w:t>
      </w:r>
      <w:r>
        <w:t xml:space="preserve"> assessment of effort in fixing bus services, what</w:t>
      </w:r>
      <w:r w:rsidR="00672004">
        <w:t xml:space="preserve"> do</w:t>
      </w:r>
      <w:r>
        <w:t xml:space="preserve"> you think should happen in consideration of the need of the village as opposed to anything else</w:t>
      </w:r>
      <w:r w:rsidR="00560EEE">
        <w:t>?</w:t>
      </w:r>
      <w:r>
        <w:t xml:space="preserve"> Can we start with you, Ray, on that perspective</w:t>
      </w:r>
      <w:r w:rsidR="002C1B74">
        <w:t>?</w:t>
      </w:r>
      <w:r>
        <w:t xml:space="preserve"> </w:t>
      </w:r>
    </w:p>
    <w:p w:rsidR="003C32AF" w:rsidP="003C32AF">
      <w:pPr>
        <w:pStyle w:val="Answer"/>
      </w:pPr>
      <w:r w:rsidRPr="00A51F0F">
        <w:rPr>
          <w:b/>
          <w:i/>
        </w:rPr>
        <w:t>Councillor Bryan:</w:t>
      </w:r>
      <w:r>
        <w:t xml:space="preserve"> I keep saying that we </w:t>
      </w:r>
      <w:r>
        <w:t>have to</w:t>
      </w:r>
      <w:r>
        <w:t xml:space="preserve"> redesign the system we have because it is not working. </w:t>
      </w:r>
      <w:r w:rsidR="002318CB">
        <w:t>U</w:t>
      </w:r>
      <w:r>
        <w:t>tilisation of buses is habit</w:t>
      </w:r>
      <w:r w:rsidR="00A65399">
        <w:t>-</w:t>
      </w:r>
      <w:r>
        <w:t xml:space="preserve">forming. We </w:t>
      </w:r>
      <w:r>
        <w:t>have to</w:t>
      </w:r>
      <w:r>
        <w:t xml:space="preserve"> find a way in which we can find the funding to actually run the buses. That could mean that we </w:t>
      </w:r>
      <w:r>
        <w:t>have to</w:t>
      </w:r>
      <w:r>
        <w:t xml:space="preserve"> subsidise the fares for a little while.</w:t>
      </w:r>
    </w:p>
    <w:p w:rsidR="003C32AF" w:rsidP="003C32AF">
      <w:pPr>
        <w:pStyle w:val="Answer"/>
      </w:pPr>
      <w:r>
        <w:t>When we did our BSIP proposal</w:t>
      </w:r>
      <w:r w:rsidR="002318CB">
        <w:t>,</w:t>
      </w:r>
      <w:r>
        <w:t xml:space="preserve"> we bid for £130 million. We got nothing.</w:t>
      </w:r>
    </w:p>
    <w:p w:rsidR="003C32AF" w:rsidP="003C32AF">
      <w:pPr>
        <w:pStyle w:val="Question"/>
        <w:numPr>
          <w:ilvl w:val="0"/>
          <w:numId w:val="9"/>
        </w:numPr>
        <w:ind w:left="794"/>
      </w:pPr>
      <w:r w:rsidRPr="00A51F0F">
        <w:rPr>
          <w:b/>
        </w:rPr>
        <w:t>Paul Howell:</w:t>
      </w:r>
      <w:r>
        <w:t xml:space="preserve"> </w:t>
      </w:r>
      <w:r w:rsidR="002318CB">
        <w:t xml:space="preserve">Can I </w:t>
      </w:r>
      <w:r>
        <w:t>interrupt</w:t>
      </w:r>
      <w:r w:rsidR="002318CB">
        <w:t>?</w:t>
      </w:r>
      <w:r>
        <w:t xml:space="preserve"> I want you to expand on </w:t>
      </w:r>
      <w:r w:rsidR="008D4E33">
        <w:t>a particular point</w:t>
      </w:r>
      <w:r>
        <w:t>, because of what you have said. DRT is a concept that people are not familiar with. On your point about habit</w:t>
      </w:r>
      <w:r w:rsidR="00A65399">
        <w:t>-</w:t>
      </w:r>
      <w:r>
        <w:t>forming, if you are going to introduce a new type of transport</w:t>
      </w:r>
      <w:r w:rsidR="00984A29">
        <w:t xml:space="preserve"> where </w:t>
      </w:r>
      <w:r>
        <w:t xml:space="preserve">people call for a bus </w:t>
      </w:r>
      <w:r w:rsidR="00984A29">
        <w:t>in the way</w:t>
      </w:r>
      <w:r>
        <w:t xml:space="preserve"> they call for a taxi</w:t>
      </w:r>
      <w:r w:rsidR="00984A29">
        <w:t xml:space="preserve">, </w:t>
      </w:r>
      <w:r>
        <w:t xml:space="preserve">you need them to believe it will happen because reliability is awful. </w:t>
      </w:r>
    </w:p>
    <w:p w:rsidR="003C32AF" w:rsidP="003C32AF">
      <w:pPr>
        <w:pStyle w:val="Answer"/>
      </w:pPr>
      <w:r w:rsidRPr="00CA0BBF">
        <w:rPr>
          <w:b/>
          <w:i/>
        </w:rPr>
        <w:t>Councillo</w:t>
      </w:r>
      <w:r w:rsidR="00615DBD">
        <w:rPr>
          <w:b/>
          <w:i/>
        </w:rPr>
        <w:t>r</w:t>
      </w:r>
      <w:r w:rsidRPr="00CA0BBF">
        <w:rPr>
          <w:b/>
          <w:i/>
        </w:rPr>
        <w:t xml:space="preserve"> Bryan:</w:t>
      </w:r>
      <w:r>
        <w:t xml:space="preserve"> </w:t>
      </w:r>
      <w:r w:rsidR="00615DBD">
        <w:t>It</w:t>
      </w:r>
      <w:r>
        <w:t xml:space="preserve"> comes down to the fact that far too often we talk about the capital element. We </w:t>
      </w:r>
      <w:r>
        <w:t>have to</w:t>
      </w:r>
      <w:r>
        <w:t xml:space="preserve"> talk about the revenue element. For the bus services to get used, you </w:t>
      </w:r>
      <w:r>
        <w:t>have to</w:t>
      </w:r>
      <w:r>
        <w:t xml:space="preserve"> have availability at low cost. In rural areas you cannot afford to run buses to some of the rural areas, so you </w:t>
      </w:r>
      <w:r>
        <w:t>have to</w:t>
      </w:r>
      <w:r>
        <w:t xml:space="preserve"> have dial-up. It is whether the dial-up is paid for by the person using the bus or subsidised from the centre. That is the big issue.</w:t>
      </w:r>
    </w:p>
    <w:p w:rsidR="003C32AF" w:rsidP="003C32AF">
      <w:pPr>
        <w:pStyle w:val="Answer"/>
      </w:pPr>
      <w:r>
        <w:t>At the moment</w:t>
      </w:r>
      <w:r w:rsidR="009359D3">
        <w:t>,</w:t>
      </w:r>
      <w:r>
        <w:t xml:space="preserve"> we cannot afford to do it. We </w:t>
      </w:r>
      <w:r>
        <w:t>have to</w:t>
      </w:r>
      <w:r>
        <w:t xml:space="preserve"> find a way of funding </w:t>
      </w:r>
      <w:r w:rsidR="00AC3DBE">
        <w:t>i</w:t>
      </w:r>
      <w:r>
        <w:t xml:space="preserve">t. We are working very closely with our local bus companies to try </w:t>
      </w:r>
      <w:r w:rsidR="005E61D4">
        <w:t>to</w:t>
      </w:r>
      <w:r>
        <w:t xml:space="preserve"> resolve some of these issues, but it is no secret that we ha</w:t>
      </w:r>
      <w:r w:rsidR="005E61D4">
        <w:t>d</w:t>
      </w:r>
      <w:r>
        <w:t xml:space="preserve"> three major bus operators in the Dorset area. One of them is now out of business. That is my fear. If we do not do something </w:t>
      </w:r>
      <w:r>
        <w:t>fairly soon</w:t>
      </w:r>
      <w:r>
        <w:t>, there is always the risk that the bus service get</w:t>
      </w:r>
      <w:r w:rsidR="00061B9F">
        <w:t>s</w:t>
      </w:r>
      <w:r>
        <w:t xml:space="preserve"> less and less. What we need to do is turn it round so that we get more and more people using public transport, which gets them out of their </w:t>
      </w:r>
      <w:r>
        <w:t>car</w:t>
      </w:r>
      <w:r>
        <w:t xml:space="preserve"> and which means they control emissions. To me, it makes it more sociable.</w:t>
      </w:r>
      <w:r w:rsidR="000F09FB">
        <w:t xml:space="preserve"> </w:t>
      </w:r>
      <w:r>
        <w:t>I am showing my age now</w:t>
      </w:r>
      <w:r w:rsidR="000F09FB">
        <w:t>,</w:t>
      </w:r>
      <w:r>
        <w:t xml:space="preserve"> but going back a few years, when I used to get on a bus, you always used to have a chat with the person next to you. It encouraged the mental outlook by talking and mixing with people. We have lost all of th</w:t>
      </w:r>
      <w:r w:rsidR="000F09FB">
        <w:t>at</w:t>
      </w:r>
      <w:r>
        <w:t>. I think it is a great shame.</w:t>
      </w:r>
    </w:p>
    <w:p w:rsidR="003C32AF" w:rsidP="003C32AF">
      <w:pPr>
        <w:pStyle w:val="Question"/>
        <w:numPr>
          <w:ilvl w:val="0"/>
          <w:numId w:val="0"/>
        </w:numPr>
        <w:ind w:left="794"/>
      </w:pPr>
      <w:r w:rsidRPr="00CA0BBF">
        <w:rPr>
          <w:b/>
        </w:rPr>
        <w:t>Paul Howell:</w:t>
      </w:r>
      <w:r>
        <w:t xml:space="preserve"> We could continue this conversation for a while, but I am getting nudged from the Chair that I have been going on for a little while. Unless you have anything specific, Chris, I will move to my </w:t>
      </w:r>
      <w:r>
        <w:t>colleague</w:t>
      </w:r>
      <w:r>
        <w:t xml:space="preserve"> and you can interject at that point. </w:t>
      </w:r>
    </w:p>
    <w:p w:rsidR="003C32AF" w:rsidP="003C32AF">
      <w:pPr>
        <w:pStyle w:val="Question"/>
        <w:numPr>
          <w:ilvl w:val="0"/>
          <w:numId w:val="9"/>
        </w:numPr>
        <w:ind w:left="794"/>
      </w:pPr>
      <w:r w:rsidRPr="00CA0BBF">
        <w:rPr>
          <w:b/>
        </w:rPr>
        <w:t>Karl McCartney:</w:t>
      </w:r>
      <w:r>
        <w:t xml:space="preserve"> Andrew, you have probably covered some of the things I am going to ask the other two about, but if you want to </w:t>
      </w:r>
      <w:r w:rsidR="009B4A66">
        <w:t>dip</w:t>
      </w:r>
      <w:r>
        <w:t xml:space="preserve"> in</w:t>
      </w:r>
      <w:r w:rsidR="009B4A66">
        <w:t>,</w:t>
      </w:r>
      <w:r>
        <w:t xml:space="preserve"> feel free to. I am not cutting you out, but I am conscious of the time.</w:t>
      </w:r>
    </w:p>
    <w:p w:rsidR="003C32AF" w:rsidP="003C32AF">
      <w:pPr>
        <w:pStyle w:val="QuestionCont"/>
      </w:pPr>
      <w:r>
        <w:t>Chris, I want to push back against some of the figures you have put out. I know that in your professional life you will know more than me about what carbon does and does not do, but obviously it keep</w:t>
      </w:r>
      <w:r w:rsidR="00A05E86">
        <w:t>s</w:t>
      </w:r>
      <w:r>
        <w:t xml:space="preserve"> the countryside alive and green. </w:t>
      </w:r>
      <w:r w:rsidR="00EE6DEE">
        <w:t xml:space="preserve">On </w:t>
      </w:r>
      <w:r w:rsidR="00EE6DEE">
        <w:t>w</w:t>
      </w:r>
      <w:r>
        <w:t xml:space="preserve">hether </w:t>
      </w:r>
      <w:r w:rsidR="00EE6DEE">
        <w:t>or not</w:t>
      </w:r>
      <w:r w:rsidR="00EE6DEE">
        <w:t xml:space="preserve"> </w:t>
      </w:r>
      <w:r>
        <w:t>people are going to be in EVs in totality in this country by 2030, 2040 or 2050, many of us think that is not the case, certainly not in rural areas</w:t>
      </w:r>
      <w:r w:rsidR="00D83F1C">
        <w:t>, but w</w:t>
      </w:r>
      <w:r>
        <w:t>e will park that one.</w:t>
      </w:r>
    </w:p>
    <w:p w:rsidR="003C32AF" w:rsidP="003C32AF">
      <w:pPr>
        <w:pStyle w:val="QuestionCont"/>
      </w:pPr>
      <w:r>
        <w:t>I want to ask you about the German model that you mentioned a short while ago. I represent Lincoln. Lincolnshire is very rural. I am conscious that my Lincoln constituents, while not a million miles outside the city, cannot use buses because there are</w:t>
      </w:r>
      <w:r w:rsidR="00D83F1C">
        <w:t>n’t</w:t>
      </w:r>
      <w:r>
        <w:t xml:space="preserve"> any. That is less than 10 miles outside Lincoln. There just is not that opportunity. </w:t>
      </w:r>
    </w:p>
    <w:p w:rsidR="003C32AF" w:rsidP="003C32AF">
      <w:pPr>
        <w:pStyle w:val="QuestionCont"/>
      </w:pPr>
      <w:r>
        <w:t>I have always pushed for park</w:t>
      </w:r>
      <w:r w:rsidR="00945D6C">
        <w:t xml:space="preserve"> </w:t>
      </w:r>
      <w:r>
        <w:t>and</w:t>
      </w:r>
      <w:r w:rsidR="00945D6C">
        <w:t xml:space="preserve"> </w:t>
      </w:r>
      <w:r>
        <w:t>ride and a similar system to Exeter, which is what th</w:t>
      </w:r>
      <w:r w:rsidR="00945D6C">
        <w:t>e</w:t>
      </w:r>
      <w:r>
        <w:t xml:space="preserve"> German model seems to be a little bit like. There are lots of smaller minibuses, which you talked about</w:t>
      </w:r>
      <w:r w:rsidR="00945D6C">
        <w:t>,</w:t>
      </w:r>
      <w:r>
        <w:t xml:space="preserve"> Councillor Bryan.</w:t>
      </w:r>
      <w:r w:rsidR="00945D6C">
        <w:t xml:space="preserve"> </w:t>
      </w:r>
      <w:r>
        <w:t>How is it funded? Is it all through subsidy or have private companies invested in new vehicles? Do you know, or can you point us in the direction of how we could find out</w:t>
      </w:r>
      <w:r w:rsidR="00A65399">
        <w:t>,</w:t>
      </w:r>
      <w:r>
        <w:t xml:space="preserve"> what th</w:t>
      </w:r>
      <w:r w:rsidR="00C51A3B">
        <w:t>at</w:t>
      </w:r>
      <w:r>
        <w:t xml:space="preserve"> model is? It sounds like that may </w:t>
      </w:r>
      <w:r w:rsidR="005222D8">
        <w:t xml:space="preserve">be where we </w:t>
      </w:r>
      <w:r>
        <w:t>need to rethink the model of how we provide services to make the</w:t>
      </w:r>
      <w:r w:rsidR="00361237">
        <w:t>m</w:t>
      </w:r>
      <w:r>
        <w:t xml:space="preserve"> </w:t>
      </w:r>
      <w:r>
        <w:t>enticing</w:t>
      </w:r>
      <w:r>
        <w:t xml:space="preserve"> for people. As you say, it is the regularity</w:t>
      </w:r>
      <w:r w:rsidR="00FD2E31">
        <w:t>,</w:t>
      </w:r>
      <w:r>
        <w:t xml:space="preserve"> which is what Exeter has done since</w:t>
      </w:r>
      <w:r w:rsidR="00FD2E31">
        <w:t>, I think,</w:t>
      </w:r>
      <w:r>
        <w:t xml:space="preserve"> the early 1980s with their park-and-ride system. </w:t>
      </w:r>
    </w:p>
    <w:p w:rsidR="003C32AF" w:rsidP="003C32AF">
      <w:pPr>
        <w:pStyle w:val="Answer"/>
      </w:pPr>
      <w:r w:rsidRPr="009D7648">
        <w:rPr>
          <w:b/>
          <w:i/>
        </w:rPr>
        <w:t>Chris Hinchliff:</w:t>
      </w:r>
      <w:r>
        <w:t xml:space="preserve"> This is a particularly interesting example for your area. North Hesse has a very similar geographic and demographic spread to Lincolnshire, so they are quite comparable. We see what could be achieved there, so it could be, you would hope, achievable in Lincolnshire.</w:t>
      </w:r>
      <w:r w:rsidR="00D653A4">
        <w:t xml:space="preserve"> </w:t>
      </w:r>
      <w:r>
        <w:t xml:space="preserve">It is delivered through central funding which pays for the services. Then they aim to recoup a certain percentage of their costs through the fare revenue. </w:t>
      </w:r>
    </w:p>
    <w:p w:rsidR="003C32AF" w:rsidP="003C32AF">
      <w:pPr>
        <w:pStyle w:val="Question"/>
        <w:numPr>
          <w:ilvl w:val="0"/>
          <w:numId w:val="9"/>
        </w:numPr>
        <w:ind w:left="794"/>
      </w:pPr>
      <w:r w:rsidRPr="009D7648">
        <w:rPr>
          <w:b/>
        </w:rPr>
        <w:t>Karl McCartney:</w:t>
      </w:r>
      <w:r>
        <w:t xml:space="preserve"> Do you know how they funded the new buses</w:t>
      </w:r>
      <w:r w:rsidR="000C5062">
        <w:t>—</w:t>
      </w:r>
      <w:r>
        <w:t>the minibuses?</w:t>
      </w:r>
    </w:p>
    <w:p w:rsidR="003C32AF" w:rsidP="003C32AF">
      <w:pPr>
        <w:pStyle w:val="Answer"/>
      </w:pPr>
      <w:r w:rsidRPr="009D7648">
        <w:rPr>
          <w:b/>
          <w:i/>
        </w:rPr>
        <w:t>Chris Hinchliff:</w:t>
      </w:r>
      <w:r>
        <w:t xml:space="preserve"> On the specifics of that, no, I would have to get back to you. </w:t>
      </w:r>
    </w:p>
    <w:p w:rsidR="002130B3" w:rsidP="003C32AF">
      <w:pPr>
        <w:pStyle w:val="Question"/>
        <w:numPr>
          <w:ilvl w:val="0"/>
          <w:numId w:val="9"/>
        </w:numPr>
        <w:ind w:left="794"/>
      </w:pPr>
      <w:r w:rsidRPr="009D7648">
        <w:rPr>
          <w:b/>
        </w:rPr>
        <w:t>Karl McCartney:</w:t>
      </w:r>
      <w:r>
        <w:t xml:space="preserve"> </w:t>
      </w:r>
      <w:r w:rsidR="00D653A4">
        <w:t xml:space="preserve">We can find out. </w:t>
      </w:r>
    </w:p>
    <w:p w:rsidR="003C32AF" w:rsidP="002130B3">
      <w:pPr>
        <w:pStyle w:val="Question"/>
        <w:numPr>
          <w:ilvl w:val="0"/>
          <w:numId w:val="0"/>
        </w:numPr>
        <w:ind w:left="794"/>
      </w:pPr>
      <w:r>
        <w:t xml:space="preserve">Councillor Bryan, coming to you very quickly, you mentioned you have 80 or so buses in your area. Listening to what Chris has just said, obviously we all know and understand that bus companies want to sweat their assets, but large buses travelling down rural lanes is not really where we are </w:t>
      </w:r>
      <w:r>
        <w:t>at this point in time</w:t>
      </w:r>
      <w:r>
        <w:t xml:space="preserve">. They are never going to be full, so I can see why you are pushing on this. </w:t>
      </w:r>
    </w:p>
    <w:p w:rsidR="003C32AF" w:rsidP="003C32AF">
      <w:pPr>
        <w:pStyle w:val="QuestionCont"/>
      </w:pPr>
      <w:r>
        <w:t xml:space="preserve">How are you going to fund it, or where are you seeking it from? </w:t>
      </w:r>
      <w:r w:rsidR="00E22C4D">
        <w:t>Y</w:t>
      </w:r>
      <w:r>
        <w:t xml:space="preserve">ou mentioned some of your own services </w:t>
      </w:r>
      <w:r>
        <w:t>at the moment</w:t>
      </w:r>
      <w:r>
        <w:t>, but are you expecting private bus operators to move away from large, 50-plus seater single-decker</w:t>
      </w:r>
      <w:r w:rsidR="004018BA">
        <w:t>s</w:t>
      </w:r>
      <w:r>
        <w:t xml:space="preserve"> and double-deckers to more modern minibuses?</w:t>
      </w:r>
    </w:p>
    <w:p w:rsidR="003C32AF" w:rsidP="003C32AF">
      <w:pPr>
        <w:pStyle w:val="Answer"/>
      </w:pPr>
      <w:r w:rsidRPr="009D7648">
        <w:rPr>
          <w:b/>
          <w:i/>
        </w:rPr>
        <w:t>Councillor</w:t>
      </w:r>
      <w:r w:rsidR="004018BA">
        <w:rPr>
          <w:b/>
          <w:i/>
        </w:rPr>
        <w:t xml:space="preserve"> </w:t>
      </w:r>
      <w:r w:rsidRPr="009D7648">
        <w:rPr>
          <w:b/>
          <w:i/>
        </w:rPr>
        <w:t>Bryan:</w:t>
      </w:r>
      <w:r>
        <w:t xml:space="preserve"> To be honest, for the plan to work we </w:t>
      </w:r>
      <w:r>
        <w:t>have to</w:t>
      </w:r>
      <w:r>
        <w:t xml:space="preserve"> persuade the bus companies to move down th</w:t>
      </w:r>
      <w:r w:rsidR="004018BA">
        <w:t>e</w:t>
      </w:r>
      <w:r>
        <w:t xml:space="preserve"> smaller bus route. </w:t>
      </w:r>
      <w:r w:rsidR="001E50E6">
        <w:t>It</w:t>
      </w:r>
      <w:r>
        <w:t xml:space="preserve"> is all about working together. We can fund the bus route, but after a year, if it is not making money, the bus company just gives it back to us. What I do not want to do is set the hares running on something that I cannot complete. That is why th</w:t>
      </w:r>
      <w:r w:rsidR="001C3320">
        <w:t>e</w:t>
      </w:r>
      <w:r>
        <w:t xml:space="preserve"> plan we are trying to create in Dorset has long-term views.</w:t>
      </w:r>
    </w:p>
    <w:p w:rsidR="003C32AF" w:rsidP="003C32AF">
      <w:pPr>
        <w:pStyle w:val="Answer"/>
      </w:pPr>
      <w:r>
        <w:t xml:space="preserve">I have </w:t>
      </w:r>
      <w:r>
        <w:t>actually sent</w:t>
      </w:r>
      <w:r>
        <w:t xml:space="preserve"> you </w:t>
      </w:r>
      <w:r w:rsidR="005E4634">
        <w:t>the</w:t>
      </w:r>
      <w:r>
        <w:t xml:space="preserve"> briefing notes that I received. Hopefully, you will see information there that you will find quite useful </w:t>
      </w:r>
      <w:r w:rsidR="004D7810">
        <w:t>for</w:t>
      </w:r>
      <w:r>
        <w:t xml:space="preserve"> this. I </w:t>
      </w:r>
      <w:r w:rsidR="00665C80">
        <w:t>hope</w:t>
      </w:r>
      <w:r>
        <w:t xml:space="preserve"> that from th</w:t>
      </w:r>
      <w:r w:rsidR="00665C80">
        <w:t>e</w:t>
      </w:r>
      <w:r>
        <w:t xml:space="preserve"> meeting today we </w:t>
      </w:r>
      <w:r w:rsidR="00665C80">
        <w:t>are going to</w:t>
      </w:r>
      <w:r>
        <w:t xml:space="preserve"> persuade you to set up a full inquiry into rural transport. I really would like to see Dorset as part of that</w:t>
      </w:r>
      <w:r w:rsidR="005F454B">
        <w:t>, because</w:t>
      </w:r>
      <w:r>
        <w:t xml:space="preserve"> I think we have a lot to offer. The offer is on the table. I will throw resource behind trying to get this to the forefront. I have had permission from the </w:t>
      </w:r>
      <w:r w:rsidR="008A6FBC">
        <w:t>l</w:t>
      </w:r>
      <w:r>
        <w:t>eader to offer that. We are very keen to work with you on trying to resolve the problems that are in front of us</w:t>
      </w:r>
      <w:r w:rsidR="008A6FBC">
        <w:t>;</w:t>
      </w:r>
      <w:r>
        <w:t xml:space="preserve"> we are the eyes and ears out in the marketplace</w:t>
      </w:r>
      <w:r w:rsidR="008A6FBC">
        <w:t>, but w</w:t>
      </w:r>
      <w:r>
        <w:t xml:space="preserve">e rely on you, as central </w:t>
      </w:r>
      <w:r w:rsidR="008A6FBC">
        <w:t>G</w:t>
      </w:r>
      <w:r>
        <w:t xml:space="preserve">overnment, to help us deliver. </w:t>
      </w:r>
    </w:p>
    <w:p w:rsidR="003C32AF" w:rsidP="003C32AF">
      <w:pPr>
        <w:pStyle w:val="Question"/>
        <w:numPr>
          <w:ilvl w:val="0"/>
          <w:numId w:val="9"/>
        </w:numPr>
        <w:ind w:left="794"/>
      </w:pPr>
      <w:r w:rsidRPr="00A0248B">
        <w:rPr>
          <w:b/>
        </w:rPr>
        <w:t>Karl McCartney:</w:t>
      </w:r>
      <w:r>
        <w:t xml:space="preserve"> We have heard that offer loud and </w:t>
      </w:r>
      <w:r>
        <w:t>clear, and</w:t>
      </w:r>
      <w:r>
        <w:t xml:space="preserve"> thank you very much indeed for that. I</w:t>
      </w:r>
      <w:r w:rsidR="00C431DB">
        <w:t xml:space="preserve"> </w:t>
      </w:r>
      <w:r>
        <w:t>speak on behalf of the Chair and the Committee, obviously.</w:t>
      </w:r>
    </w:p>
    <w:p w:rsidR="003C32AF" w:rsidP="003C32AF">
      <w:pPr>
        <w:pStyle w:val="QuestionCont"/>
      </w:pPr>
      <w:r>
        <w:t>Finally</w:t>
      </w:r>
      <w:r w:rsidR="00C431DB">
        <w:t>, this is</w:t>
      </w:r>
      <w:r>
        <w:t xml:space="preserve"> to all three of you</w:t>
      </w:r>
      <w:r w:rsidR="00C431DB">
        <w:t>.</w:t>
      </w:r>
      <w:r>
        <w:t xml:space="preserve"> I mentioned Exeter as </w:t>
      </w:r>
      <w:r w:rsidR="00C431DB">
        <w:t xml:space="preserve">perhaps </w:t>
      </w:r>
      <w:r>
        <w:t>being a model</w:t>
      </w:r>
      <w:r w:rsidR="00E2129F">
        <w:t xml:space="preserve"> that t</w:t>
      </w:r>
      <w:r>
        <w:t xml:space="preserve">he German model </w:t>
      </w:r>
      <w:r w:rsidR="00E2129F">
        <w:t xml:space="preserve">may have </w:t>
      </w:r>
      <w:r>
        <w:t xml:space="preserve">extended, taking it from a city to a rural area. Are you aware of good models that we should look at across the country? I am aware personally, because I was brought up near Chester, </w:t>
      </w:r>
      <w:r w:rsidR="009541D4">
        <w:t>that</w:t>
      </w:r>
      <w:r>
        <w:t xml:space="preserve"> Chester has run a park-and-ride system. Yes, it is again a </w:t>
      </w:r>
      <w:r>
        <w:t>city</w:t>
      </w:r>
      <w:r>
        <w:t xml:space="preserve"> but it has run it at a profit. I think that has been proved, certainly over the last decade-plus. I am also aware, </w:t>
      </w:r>
      <w:r w:rsidR="00AF0A40">
        <w:t>al</w:t>
      </w:r>
      <w:r>
        <w:t>though I have never been, that Glasgow has a very good park-and-ride system.</w:t>
      </w:r>
      <w:r w:rsidR="00AF0A40">
        <w:t xml:space="preserve"> </w:t>
      </w:r>
      <w:r>
        <w:t xml:space="preserve">Are you aware, whether </w:t>
      </w:r>
      <w:r w:rsidR="00AF0A40">
        <w:t>in</w:t>
      </w:r>
      <w:r>
        <w:t xml:space="preserve"> rural or in other areas, of models you might want to point us in the direction of, </w:t>
      </w:r>
      <w:r w:rsidR="00D268D1">
        <w:t>a</w:t>
      </w:r>
      <w:r>
        <w:t xml:space="preserve">s something we should look at? </w:t>
      </w:r>
    </w:p>
    <w:p w:rsidR="003C32AF" w:rsidP="003C32AF">
      <w:pPr>
        <w:pStyle w:val="Answer"/>
      </w:pPr>
      <w:r w:rsidRPr="00A0248B">
        <w:rPr>
          <w:b/>
          <w:i/>
        </w:rPr>
        <w:t>Councillor Bryan:</w:t>
      </w:r>
      <w:r>
        <w:t xml:space="preserve"> Let me go away and do some research for you as to the best places. We have teams talking to the whole country now. </w:t>
      </w:r>
    </w:p>
    <w:p w:rsidR="003C32AF" w:rsidP="003C32AF">
      <w:pPr>
        <w:pStyle w:val="Question"/>
        <w:numPr>
          <w:ilvl w:val="0"/>
          <w:numId w:val="9"/>
        </w:numPr>
        <w:ind w:left="794"/>
      </w:pPr>
      <w:r w:rsidRPr="00A0248B">
        <w:rPr>
          <w:b/>
        </w:rPr>
        <w:t>Karl McCartney:</w:t>
      </w:r>
      <w:r>
        <w:t xml:space="preserve"> Chris or Andrew, do you have any suggestions?</w:t>
      </w:r>
    </w:p>
    <w:p w:rsidR="003C32AF" w:rsidP="003C32AF">
      <w:pPr>
        <w:pStyle w:val="Answer"/>
      </w:pPr>
      <w:r w:rsidRPr="00A0248B">
        <w:rPr>
          <w:b/>
          <w:i/>
        </w:rPr>
        <w:t>Chris Hinchliff:</w:t>
      </w:r>
      <w:r>
        <w:t xml:space="preserve"> I</w:t>
      </w:r>
      <w:r w:rsidR="00963267">
        <w:t xml:space="preserve"> </w:t>
      </w:r>
      <w:r>
        <w:t xml:space="preserve">refer you to our research, and we can pass that on. </w:t>
      </w:r>
    </w:p>
    <w:p w:rsidR="003C32AF" w:rsidP="003C32AF">
      <w:pPr>
        <w:pStyle w:val="Answer"/>
      </w:pPr>
      <w:r w:rsidRPr="00A0248B">
        <w:rPr>
          <w:b/>
          <w:i/>
        </w:rPr>
        <w:t>Andrew Summers:</w:t>
      </w:r>
      <w:r>
        <w:t xml:space="preserve"> There are places within the region. East Suffolk, Braintree, Epping Forest, </w:t>
      </w:r>
      <w:r w:rsidR="007E1116">
        <w:t xml:space="preserve">Uttlesford and </w:t>
      </w:r>
      <w:r>
        <w:t xml:space="preserve">North Norfolk are all doing good stuff. Outside the region, Cornwall is doing some very good stuff as well on bus franchising and the work they are doing to get more people using the bus. That seems a good example. </w:t>
      </w:r>
    </w:p>
    <w:p w:rsidR="003C32AF" w:rsidP="003C32AF">
      <w:pPr>
        <w:pStyle w:val="Question"/>
        <w:numPr>
          <w:ilvl w:val="0"/>
          <w:numId w:val="0"/>
        </w:numPr>
        <w:ind w:left="794"/>
      </w:pPr>
      <w:r w:rsidRPr="00A0248B">
        <w:rPr>
          <w:b/>
        </w:rPr>
        <w:t>Karl McCartney:</w:t>
      </w:r>
      <w:r>
        <w:t xml:space="preserve"> Thank you all very much indeed.</w:t>
      </w:r>
    </w:p>
    <w:p w:rsidR="003C32AF" w:rsidP="003C32AF">
      <w:pPr>
        <w:pStyle w:val="Question"/>
        <w:numPr>
          <w:ilvl w:val="0"/>
          <w:numId w:val="0"/>
        </w:numPr>
        <w:ind w:left="794"/>
      </w:pPr>
      <w:r w:rsidRPr="00A0248B">
        <w:rPr>
          <w:b/>
        </w:rPr>
        <w:t>Chair:</w:t>
      </w:r>
      <w:r>
        <w:t xml:space="preserve"> I am keen to move to rail and other issues shortly</w:t>
      </w:r>
      <w:r w:rsidR="00C61A3C">
        <w:t>, but</w:t>
      </w:r>
      <w:r>
        <w:t xml:space="preserve"> Mike and Grahame still have a few questions on bus services.</w:t>
      </w:r>
    </w:p>
    <w:p w:rsidR="003C32AF" w:rsidP="003C32AF">
      <w:pPr>
        <w:pStyle w:val="Question"/>
        <w:numPr>
          <w:ilvl w:val="0"/>
          <w:numId w:val="9"/>
        </w:numPr>
        <w:ind w:left="794"/>
      </w:pPr>
      <w:r w:rsidRPr="00A0248B">
        <w:rPr>
          <w:b/>
        </w:rPr>
        <w:t>Mike Amesbury:</w:t>
      </w:r>
      <w:r>
        <w:t xml:space="preserve"> Good morning</w:t>
      </w:r>
      <w:r w:rsidR="00F136B5">
        <w:t>, gentlemen</w:t>
      </w:r>
      <w:r>
        <w:t>. This is to Ray and Andrew first. It is</w:t>
      </w:r>
      <w:r w:rsidR="00F136B5">
        <w:t xml:space="preserve"> </w:t>
      </w:r>
      <w:r>
        <w:t>on your experience of the BSIP process,</w:t>
      </w:r>
      <w:r w:rsidR="00F136B5">
        <w:t xml:space="preserve"> and on</w:t>
      </w:r>
      <w:r>
        <w:t xml:space="preserve"> the advice </w:t>
      </w:r>
      <w:r w:rsidR="00F136B5">
        <w:t xml:space="preserve">and feedback </w:t>
      </w:r>
      <w:r>
        <w:t>you may have received.</w:t>
      </w:r>
    </w:p>
    <w:p w:rsidR="003C32AF" w:rsidP="003C32AF">
      <w:pPr>
        <w:pStyle w:val="Answer"/>
      </w:pPr>
      <w:r w:rsidRPr="00A0248B">
        <w:rPr>
          <w:b/>
          <w:i/>
        </w:rPr>
        <w:t>Councillor Bryan:</w:t>
      </w:r>
      <w:r>
        <w:t xml:space="preserve"> As I said, we failed in our bid, which was a big disappointment. We then tried desperately to find out why we had failed. The information coming back to us as to why we had failed</w:t>
      </w:r>
      <w:r w:rsidR="007F3662">
        <w:t xml:space="preserve"> was very sparse</w:t>
      </w:r>
      <w:r>
        <w:t xml:space="preserve">. I met Baroness Vere to discuss </w:t>
      </w:r>
      <w:r w:rsidR="007F3662">
        <w:t>it and we</w:t>
      </w:r>
      <w:r>
        <w:t xml:space="preserve"> were promised some feedback. </w:t>
      </w:r>
      <w:r w:rsidR="007F3662">
        <w:t>I</w:t>
      </w:r>
      <w:r>
        <w:t>t took some time to come back.</w:t>
      </w:r>
    </w:p>
    <w:p w:rsidR="003C32AF" w:rsidP="003C32AF">
      <w:pPr>
        <w:pStyle w:val="Answer"/>
      </w:pPr>
      <w:r>
        <w:t>We were advised to go for a regional support grant. We do</w:t>
      </w:r>
      <w:r w:rsidR="002B071D">
        <w:t>n’t</w:t>
      </w:r>
      <w:r>
        <w:t xml:space="preserve"> get any, so we cannot do that. We were then advised to go for levelling-up money. We put in a bid for levelling-up, but we failed on that. I am not sure where we can go now. I am seeking advice from the D</w:t>
      </w:r>
      <w:r w:rsidR="002B071D">
        <w:t>F</w:t>
      </w:r>
      <w:r>
        <w:t xml:space="preserve">T as to what Dorset can do to get some help. We are willing to deliver, and we are willing to put some of our own money into it, but we need some help. </w:t>
      </w:r>
    </w:p>
    <w:p w:rsidR="003C32AF" w:rsidP="003C32AF">
      <w:pPr>
        <w:pStyle w:val="Question"/>
        <w:numPr>
          <w:ilvl w:val="0"/>
          <w:numId w:val="9"/>
        </w:numPr>
        <w:ind w:left="794"/>
      </w:pPr>
      <w:r w:rsidRPr="00A0248B">
        <w:rPr>
          <w:b/>
        </w:rPr>
        <w:t>Mike Amesbury:</w:t>
      </w:r>
      <w:r>
        <w:t xml:space="preserve"> I cover Cheshire West and Chester, which is quite a rural area of the country as well</w:t>
      </w:r>
      <w:r w:rsidR="00A46B7D">
        <w:t>,</w:t>
      </w:r>
      <w:r>
        <w:t xml:space="preserve"> and that bid failed. Thank you, Ray</w:t>
      </w:r>
      <w:r w:rsidR="00A46B7D">
        <w:t>. O</w:t>
      </w:r>
      <w:r>
        <w:t xml:space="preserve">ver to Andrew. </w:t>
      </w:r>
    </w:p>
    <w:p w:rsidR="003C32AF" w:rsidP="003C32AF">
      <w:pPr>
        <w:pStyle w:val="Answer"/>
      </w:pPr>
      <w:r w:rsidRPr="00A5496B">
        <w:rPr>
          <w:b/>
          <w:i/>
        </w:rPr>
        <w:t>Andrew Summers:</w:t>
      </w:r>
      <w:r>
        <w:t xml:space="preserve"> Within our region there are five local transport authorities. One secured BSIP funding, which was Norfolk, but the other four did not. The feedback from the four that did not was that there were challenges around the bidding process, which was very intensive over a long period of time without a result at the end. </w:t>
      </w:r>
      <w:r w:rsidR="009C7C16">
        <w:t>Tha</w:t>
      </w:r>
      <w:r>
        <w:t xml:space="preserve">t probably leads to a more general comment that we have consistently </w:t>
      </w:r>
      <w:r w:rsidR="002279EB">
        <w:t>made</w:t>
      </w:r>
      <w:r>
        <w:t xml:space="preserve"> as an STB;</w:t>
      </w:r>
      <w:r w:rsidR="00943199">
        <w:t xml:space="preserve"> </w:t>
      </w:r>
      <w:r w:rsidR="00487C4F">
        <w:t>we should</w:t>
      </w:r>
      <w:r>
        <w:t xml:space="preserve"> reduce the number of bidding processes that we have, which are resource intensive, and dedicate that resource instead to planning services going forward, with a longer-term, guaranteed certainty of funding for local transport authorities to have the confidence to plan in the future and for partners to be able to plan with them and get private</w:t>
      </w:r>
      <w:r w:rsidR="006E00E8">
        <w:t xml:space="preserve"> </w:t>
      </w:r>
      <w:r>
        <w:t xml:space="preserve">sector investment. </w:t>
      </w:r>
      <w:r w:rsidR="006E00E8">
        <w:t>T</w:t>
      </w:r>
      <w:r>
        <w:t>hat is one key point.</w:t>
      </w:r>
    </w:p>
    <w:p w:rsidR="003C32AF" w:rsidP="003C32AF">
      <w:pPr>
        <w:pStyle w:val="Answer"/>
      </w:pPr>
      <w:r>
        <w:t>F</w:t>
      </w:r>
      <w:r>
        <w:t xml:space="preserve">eedback from that process, as Councillor Bryan said, is </w:t>
      </w:r>
      <w:r>
        <w:t>absolutely fundamental</w:t>
      </w:r>
      <w:r>
        <w:t xml:space="preserve">. Local authorities </w:t>
      </w:r>
      <w:r>
        <w:t>have to</w:t>
      </w:r>
      <w:r>
        <w:t xml:space="preserve"> understand from </w:t>
      </w:r>
      <w:r>
        <w:t>G</w:t>
      </w:r>
      <w:r>
        <w:t>overnment where their bids were not right and how they can improve th</w:t>
      </w:r>
      <w:r>
        <w:t>em</w:t>
      </w:r>
      <w:r>
        <w:t xml:space="preserve"> in the future. What we have seen in the region </w:t>
      </w:r>
      <w:r w:rsidR="008D4AFE">
        <w:t>with</w:t>
      </w:r>
      <w:r>
        <w:t xml:space="preserve"> other bids is </w:t>
      </w:r>
      <w:r w:rsidR="008D4AFE">
        <w:t>that</w:t>
      </w:r>
      <w:r>
        <w:t xml:space="preserve"> feedback from </w:t>
      </w:r>
      <w:r w:rsidR="008D4AFE">
        <w:t>G</w:t>
      </w:r>
      <w:r>
        <w:t>overnment has been very useful in honing business cases in the future. Th</w:t>
      </w:r>
      <w:r w:rsidR="008D4AFE">
        <w:t>e</w:t>
      </w:r>
      <w:r>
        <w:t xml:space="preserve"> feedback process is </w:t>
      </w:r>
      <w:r>
        <w:t>absolutely fundamental</w:t>
      </w:r>
      <w:r>
        <w:t xml:space="preserve"> to better bids next time.</w:t>
      </w:r>
    </w:p>
    <w:p w:rsidR="003C32AF" w:rsidP="003C32AF">
      <w:pPr>
        <w:pStyle w:val="Answer"/>
      </w:pPr>
      <w:r>
        <w:t>O</w:t>
      </w:r>
      <w:r>
        <w:t>ur experience at the minute is that D</w:t>
      </w:r>
      <w:r w:rsidR="008D4AFE">
        <w:t>F</w:t>
      </w:r>
      <w:r>
        <w:t>T ha</w:t>
      </w:r>
      <w:r>
        <w:t>s</w:t>
      </w:r>
      <w:r>
        <w:t xml:space="preserve"> funded three of the STBs in the south-east of England: ourselves, Transport for the </w:t>
      </w:r>
      <w:r>
        <w:t>South East</w:t>
      </w:r>
      <w:r>
        <w:t xml:space="preserve"> and England’s Economic Heartland</w:t>
      </w:r>
      <w:r w:rsidR="001652BA">
        <w:t>,</w:t>
      </w:r>
      <w:r>
        <w:t xml:space="preserve"> to work alongside local authorities and the D</w:t>
      </w:r>
      <w:r w:rsidR="00AC70B3">
        <w:t>F</w:t>
      </w:r>
      <w:r>
        <w:t xml:space="preserve">T to identify a programme for how those with BSIPs and those without BSIPs can be supported. As I said, we had our first bus forum yesterday. I think TFSE did as well. That is a process that is now going on. There is </w:t>
      </w:r>
      <w:r w:rsidR="00AC70B3">
        <w:t xml:space="preserve">still </w:t>
      </w:r>
      <w:r>
        <w:t>a lot of work to do</w:t>
      </w:r>
      <w:r w:rsidR="00AC70B3">
        <w:t xml:space="preserve"> </w:t>
      </w:r>
      <w:r>
        <w:t xml:space="preserve">going </w:t>
      </w:r>
      <w:r>
        <w:t>forwards, and</w:t>
      </w:r>
      <w:r>
        <w:t xml:space="preserve"> moving the funding regime from bidding to a more consistent long-term approach is definitely something that our LTAs would support.</w:t>
      </w:r>
    </w:p>
    <w:p w:rsidR="003C32AF" w:rsidP="003C32AF">
      <w:pPr>
        <w:pStyle w:val="Question"/>
        <w:numPr>
          <w:ilvl w:val="0"/>
          <w:numId w:val="9"/>
        </w:numPr>
        <w:ind w:left="794"/>
      </w:pPr>
      <w:r w:rsidRPr="00A5496B">
        <w:rPr>
          <w:b/>
        </w:rPr>
        <w:t>Mike Amesbury:</w:t>
      </w:r>
      <w:r>
        <w:t xml:space="preserve"> You have </w:t>
      </w:r>
      <w:r w:rsidR="00EB2A89">
        <w:t xml:space="preserve">probably </w:t>
      </w:r>
      <w:r>
        <w:t>answered the key points there, Andrew. What is your opinion,</w:t>
      </w:r>
      <w:r w:rsidR="00964E03">
        <w:t xml:space="preserve"> your assessment,</w:t>
      </w:r>
      <w:r>
        <w:t xml:space="preserve"> Chris? Was there a fair balance between rural and urban communities? How could it be improved? You referred to some examples in Germany, so maybe </w:t>
      </w:r>
      <w:r w:rsidR="00964E03">
        <w:t xml:space="preserve">you could </w:t>
      </w:r>
      <w:r>
        <w:t xml:space="preserve">touch on those. </w:t>
      </w:r>
    </w:p>
    <w:p w:rsidR="003C32AF" w:rsidP="003C32AF">
      <w:pPr>
        <w:pStyle w:val="Answer"/>
      </w:pPr>
      <w:r w:rsidRPr="007D4EFF">
        <w:rPr>
          <w:b/>
          <w:i/>
        </w:rPr>
        <w:t>Chris Hinchliff:</w:t>
      </w:r>
      <w:r>
        <w:t xml:space="preserve"> Yes. We had quite a lot of concerns about the way the BSIP process developed. We felt th</w:t>
      </w:r>
      <w:r w:rsidR="003D3358">
        <w:t>at the</w:t>
      </w:r>
      <w:r>
        <w:t xml:space="preserve"> local authorities submitting their plans were being set up to fail in some cases because they did not know how much funding was realistically going to be available to them</w:t>
      </w:r>
      <w:r w:rsidR="003D3358">
        <w:t>,</w:t>
      </w:r>
      <w:r>
        <w:t xml:space="preserve"> or on what basis it was going to be allocated. We felt, from our perspective, </w:t>
      </w:r>
      <w:r w:rsidR="00346094">
        <w:t xml:space="preserve">that </w:t>
      </w:r>
      <w:r>
        <w:t xml:space="preserve">there was not enough on what a comprehensive rural bus network would look like. There was not enough guidance to ensure that every local authority was stepping up to that level. While in some BSIPs you see </w:t>
      </w:r>
      <w:r w:rsidR="00477D48">
        <w:t xml:space="preserve">a </w:t>
      </w:r>
      <w:r>
        <w:t>plan for hourly rural and suburban routes, 7</w:t>
      </w:r>
      <w:r w:rsidR="00346094">
        <w:t xml:space="preserve"> </w:t>
      </w:r>
      <w:r>
        <w:t>am to 7</w:t>
      </w:r>
      <w:r w:rsidR="00346094">
        <w:t xml:space="preserve"> </w:t>
      </w:r>
      <w:r>
        <w:t xml:space="preserve">pm, there is another one </w:t>
      </w:r>
      <w:r w:rsidR="00477D48">
        <w:t>tha</w:t>
      </w:r>
      <w:r>
        <w:t>t commits only to exploring inter-urban service frequencies</w:t>
      </w:r>
      <w:r w:rsidR="00477D48">
        <w:t>. T</w:t>
      </w:r>
      <w:r>
        <w:t xml:space="preserve">here are no set standards for rural areas. </w:t>
      </w:r>
    </w:p>
    <w:p w:rsidR="003C32AF" w:rsidP="003C32AF">
      <w:pPr>
        <w:pStyle w:val="Answer"/>
      </w:pPr>
      <w:r>
        <w:t>In general, we found that the BSIP process guidance very strongly encourag</w:t>
      </w:r>
      <w:r w:rsidR="00477D48">
        <w:t>ed</w:t>
      </w:r>
      <w:r>
        <w:t xml:space="preserve"> local authorities to focus on demand-responsive transport as the solution for rural areas</w:t>
      </w:r>
      <w:r w:rsidR="00E9731A">
        <w:t>,</w:t>
      </w:r>
      <w:r>
        <w:t xml:space="preserve"> as opposed to regular services. While there is undoubtedly a role to be played by demand-responsive transport, we have concerns about that because the evidence suggests that DRT does not match the passenger transport numbers that you can achieve with regular fixed route services. Given that we need to reduce traffic for </w:t>
      </w:r>
      <w:r w:rsidR="00BF43FE">
        <w:t xml:space="preserve">a </w:t>
      </w:r>
      <w:r>
        <w:t>number of</w:t>
      </w:r>
      <w:r>
        <w:t xml:space="preserve"> reasons, that was quite a concern. </w:t>
      </w:r>
    </w:p>
    <w:p w:rsidR="003C32AF" w:rsidP="003C32AF">
      <w:pPr>
        <w:pStyle w:val="Question"/>
        <w:numPr>
          <w:ilvl w:val="0"/>
          <w:numId w:val="9"/>
        </w:numPr>
        <w:ind w:left="794"/>
      </w:pPr>
      <w:r w:rsidRPr="00541446">
        <w:rPr>
          <w:b/>
        </w:rPr>
        <w:t>Mike Amesbury:</w:t>
      </w:r>
      <w:r>
        <w:t xml:space="preserve"> Thank you. I have a final question for Andrew and Ray. Do you feel that rural areas have sufficient resources to compete in the bidding processes</w:t>
      </w:r>
      <w:r w:rsidR="00A2702E">
        <w:t>, not on this bit of spot funding, but others</w:t>
      </w:r>
      <w:r w:rsidR="00D470CA">
        <w:t xml:space="preserve"> as well</w:t>
      </w:r>
      <w:r w:rsidR="00A2702E">
        <w:t>?</w:t>
      </w:r>
    </w:p>
    <w:p w:rsidR="003C32AF" w:rsidP="003C32AF">
      <w:pPr>
        <w:pStyle w:val="Answer"/>
      </w:pPr>
      <w:r w:rsidRPr="00541446">
        <w:rPr>
          <w:b/>
          <w:i/>
        </w:rPr>
        <w:t>Councillor Bryan:</w:t>
      </w:r>
      <w:r>
        <w:t xml:space="preserve"> When this bidding process was </w:t>
      </w:r>
      <w:r>
        <w:t>started</w:t>
      </w:r>
      <w:r>
        <w:t xml:space="preserve"> we had to bring</w:t>
      </w:r>
      <w:r w:rsidR="004E7EE6">
        <w:t xml:space="preserve"> in</w:t>
      </w:r>
      <w:r>
        <w:t xml:space="preserve"> outside people to help us plough through the paperwork that is required. We brought </w:t>
      </w:r>
      <w:r w:rsidR="00D470CA">
        <w:t xml:space="preserve">in </w:t>
      </w:r>
      <w:r>
        <w:t>a team of consultants who helped us greatly. Because the process</w:t>
      </w:r>
      <w:r w:rsidR="00B46D3B">
        <w:t xml:space="preserve"> </w:t>
      </w:r>
      <w:r>
        <w:t>is continually being updated</w:t>
      </w:r>
      <w:r w:rsidR="00B46D3B">
        <w:t>, w</w:t>
      </w:r>
      <w:r>
        <w:t xml:space="preserve">e have just updated our original proposal to see whether we can get anywhere with that, but it is always down to time. Time, of course, is money. Every time we get asked to produce one of these reports, you go into it thinking, “Am I wasting my time?” </w:t>
      </w:r>
      <w:r w:rsidR="00813E5F">
        <w:t>W</w:t>
      </w:r>
      <w:r>
        <w:t xml:space="preserve">e </w:t>
      </w:r>
      <w:r>
        <w:t>have to</w:t>
      </w:r>
      <w:r>
        <w:t xml:space="preserve"> get over that and say to ourselves, “Irrespective of whether we think it is a waste of time, we</w:t>
      </w:r>
      <w:r w:rsidR="00813E5F">
        <w:t>’</w:t>
      </w:r>
      <w:r>
        <w:t>ve</w:t>
      </w:r>
      <w:r w:rsidR="00813E5F">
        <w:t xml:space="preserve"> got</w:t>
      </w:r>
      <w:r>
        <w:t xml:space="preserve"> to do it because if you do</w:t>
      </w:r>
      <w:r w:rsidR="00813E5F">
        <w:t>n’t</w:t>
      </w:r>
      <w:r>
        <w:t xml:space="preserve"> enter, you can</w:t>
      </w:r>
      <w:r w:rsidR="00813E5F">
        <w:t>’t</w:t>
      </w:r>
      <w:r>
        <w:t xml:space="preserve"> win.” </w:t>
      </w:r>
    </w:p>
    <w:p w:rsidR="003C32AF" w:rsidP="003C32AF">
      <w:pPr>
        <w:pStyle w:val="Answer"/>
      </w:pPr>
      <w:r>
        <w:t xml:space="preserve">It is a bit of a Catch-22 situation. We </w:t>
      </w:r>
      <w:r>
        <w:t>have to</w:t>
      </w:r>
      <w:r>
        <w:t xml:space="preserve"> commit to th</w:t>
      </w:r>
      <w:r w:rsidR="004E16B1">
        <w:t>e</w:t>
      </w:r>
      <w:r>
        <w:t xml:space="preserve"> bidding process, but it is quite complicated. If I can just mention one thing, I secured £19 million for decarbonising our buildings. By God, it was difficult to </w:t>
      </w:r>
      <w:r>
        <w:t>actually spend</w:t>
      </w:r>
      <w:r>
        <w:t xml:space="preserve"> the money within the restrictions that were then placed on it. This is something that central </w:t>
      </w:r>
      <w:r w:rsidR="00A01946">
        <w:t>G</w:t>
      </w:r>
      <w:r>
        <w:t xml:space="preserve">overnment can look at, to try </w:t>
      </w:r>
      <w:r w:rsidR="00A01946">
        <w:t xml:space="preserve">to </w:t>
      </w:r>
      <w:r>
        <w:t xml:space="preserve">make it easier for local councils to deal with </w:t>
      </w:r>
      <w:r w:rsidR="00A01946">
        <w:t xml:space="preserve">funding </w:t>
      </w:r>
      <w:r>
        <w:t>once they have secured it.</w:t>
      </w:r>
      <w:r w:rsidR="002702C5">
        <w:t xml:space="preserve"> </w:t>
      </w:r>
      <w:r>
        <w:t xml:space="preserve">We have just been given some levelling-up money for Weymouth. We now have a few weeks to put the business plan together. Everything seems to take a long time to get </w:t>
      </w:r>
      <w:r w:rsidR="002702C5">
        <w:t>an</w:t>
      </w:r>
      <w:r>
        <w:t xml:space="preserve"> answer, and then you get a very short </w:t>
      </w:r>
      <w:r>
        <w:t>period of time</w:t>
      </w:r>
      <w:r>
        <w:t xml:space="preserve"> to actually deliver it. That is something we could look at, going forward. </w:t>
      </w:r>
    </w:p>
    <w:p w:rsidR="003C32AF" w:rsidP="003C32AF">
      <w:pPr>
        <w:pStyle w:val="Question"/>
        <w:numPr>
          <w:ilvl w:val="0"/>
          <w:numId w:val="9"/>
        </w:numPr>
        <w:ind w:left="794"/>
      </w:pPr>
      <w:r w:rsidRPr="00541446">
        <w:rPr>
          <w:b/>
        </w:rPr>
        <w:t>Mike Amesbury:</w:t>
      </w:r>
      <w:r>
        <w:t xml:space="preserve"> Thank you, Ray. Andrew, it was a mixed bag for the east. You had some winners, but some losers.</w:t>
      </w:r>
    </w:p>
    <w:p w:rsidR="003C32AF" w:rsidP="00C56D71">
      <w:pPr>
        <w:pStyle w:val="Answer"/>
      </w:pPr>
      <w:r w:rsidRPr="00541446">
        <w:rPr>
          <w:b/>
          <w:i/>
        </w:rPr>
        <w:t>Andrew Summers:</w:t>
      </w:r>
      <w:r>
        <w:t xml:space="preserve"> Yes, but mainly those that did not. The simple answer to your question</w:t>
      </w:r>
      <w:r w:rsidR="00F44026">
        <w:t xml:space="preserve"> is probably no</w:t>
      </w:r>
      <w:r>
        <w:t>.</w:t>
      </w:r>
      <w:r w:rsidR="00F44026">
        <w:t xml:space="preserve"> A</w:t>
      </w:r>
      <w:r>
        <w:t xml:space="preserve">uthorities in rural areas do not have the resource of a large authority to bid. As Councillor Bryan said, it is resource and time intensive. If you have very small teams, who are trying to deliver services as well as bid for them, they do not have the time and capacity to do that. That is why we consistently advocate a process by which you do not necessarily have to bid for </w:t>
      </w:r>
      <w:r>
        <w:t>funding</w:t>
      </w:r>
      <w:r>
        <w:t xml:space="preserve"> but it is allocated on a different basis.</w:t>
      </w:r>
    </w:p>
    <w:p w:rsidR="003C32AF" w:rsidP="003C32AF">
      <w:pPr>
        <w:pStyle w:val="Question"/>
        <w:numPr>
          <w:ilvl w:val="0"/>
          <w:numId w:val="9"/>
        </w:numPr>
        <w:ind w:left="794"/>
      </w:pPr>
      <w:r w:rsidRPr="00621A47">
        <w:rPr>
          <w:b/>
        </w:rPr>
        <w:t>Grahame Morris:</w:t>
      </w:r>
      <w:r>
        <w:t xml:space="preserve"> I have </w:t>
      </w:r>
      <w:r w:rsidR="007F108B">
        <w:t>a</w:t>
      </w:r>
      <w:r>
        <w:t xml:space="preserve"> quick point about the </w:t>
      </w:r>
      <w:r w:rsidR="007F108B">
        <w:t>b</w:t>
      </w:r>
      <w:r>
        <w:t xml:space="preserve">us </w:t>
      </w:r>
      <w:r w:rsidR="007F108B">
        <w:t>s</w:t>
      </w:r>
      <w:r>
        <w:t xml:space="preserve">ervice </w:t>
      </w:r>
      <w:r w:rsidR="007F108B">
        <w:t>o</w:t>
      </w:r>
      <w:r>
        <w:t xml:space="preserve">perators </w:t>
      </w:r>
      <w:r w:rsidR="007F108B">
        <w:t>g</w:t>
      </w:r>
      <w:r>
        <w:t xml:space="preserve">rant and </w:t>
      </w:r>
      <w:r w:rsidR="007F108B">
        <w:t>G</w:t>
      </w:r>
      <w:r>
        <w:t xml:space="preserve">overnment plans to change </w:t>
      </w:r>
      <w:r w:rsidR="00FA05F2">
        <w:t>i</w:t>
      </w:r>
      <w:r>
        <w:t>t. In your written evidence, Councillor Bryan, you said that rural areas need</w:t>
      </w:r>
      <w:r w:rsidR="003635B1">
        <w:t>ed</w:t>
      </w:r>
      <w:r>
        <w:t xml:space="preserve"> long-term grant funding, both capital and revenue. How can the reform of </w:t>
      </w:r>
      <w:r w:rsidR="007F108B">
        <w:t>b</w:t>
      </w:r>
      <w:r>
        <w:t xml:space="preserve">us </w:t>
      </w:r>
      <w:r w:rsidR="007F108B">
        <w:t>s</w:t>
      </w:r>
      <w:r>
        <w:t xml:space="preserve">ervice </w:t>
      </w:r>
      <w:r w:rsidR="007F108B">
        <w:t>o</w:t>
      </w:r>
      <w:r>
        <w:t xml:space="preserve">perators </w:t>
      </w:r>
      <w:r w:rsidR="007F108B">
        <w:t>g</w:t>
      </w:r>
      <w:r>
        <w:t xml:space="preserve">rant improve rural bus services, in your opinion? </w:t>
      </w:r>
    </w:p>
    <w:p w:rsidR="003C32AF" w:rsidP="003C32AF">
      <w:pPr>
        <w:pStyle w:val="Answer"/>
      </w:pPr>
      <w:r w:rsidRPr="00621A47">
        <w:rPr>
          <w:b/>
          <w:i/>
        </w:rPr>
        <w:t>Councillor Bryan:</w:t>
      </w:r>
      <w:r>
        <w:t xml:space="preserve"> I go back to the situation where we can create the service, but you then </w:t>
      </w:r>
      <w:r>
        <w:t>have to</w:t>
      </w:r>
      <w:r>
        <w:t xml:space="preserve"> build </w:t>
      </w:r>
      <w:r w:rsidR="00B40923">
        <w:t xml:space="preserve">on it </w:t>
      </w:r>
      <w:r>
        <w:t>and build on it so that people get used to riding on buses. Without that</w:t>
      </w:r>
      <w:r w:rsidR="00B40923">
        <w:t>,</w:t>
      </w:r>
      <w:r>
        <w:t xml:space="preserve"> it is doomed to failure from day one. </w:t>
      </w:r>
    </w:p>
    <w:p w:rsidR="003C32AF" w:rsidP="007D4F33">
      <w:pPr>
        <w:pStyle w:val="Question"/>
        <w:numPr>
          <w:ilvl w:val="0"/>
          <w:numId w:val="9"/>
        </w:numPr>
        <w:ind w:left="794"/>
      </w:pPr>
      <w:r w:rsidRPr="00465AB0">
        <w:rPr>
          <w:b/>
        </w:rPr>
        <w:t>Grahame Morris:</w:t>
      </w:r>
      <w:r>
        <w:t xml:space="preserve"> I recognise your characterisation of bus services</w:t>
      </w:r>
      <w:r w:rsidR="00B6711C">
        <w:t xml:space="preserve"> in Dorset</w:t>
      </w:r>
      <w:r>
        <w:t xml:space="preserve"> because Durham is </w:t>
      </w:r>
      <w:r>
        <w:t>pretty poorly</w:t>
      </w:r>
      <w:r>
        <w:t xml:space="preserve">. In fact, I would like to nominate the 65 Go </w:t>
      </w:r>
      <w:r>
        <w:t>North East</w:t>
      </w:r>
      <w:r>
        <w:t xml:space="preserve"> service in Durham for the worst bus service in the country. Our desire to encourage people to use bus services is based around reliability, </w:t>
      </w:r>
      <w:r>
        <w:t>price</w:t>
      </w:r>
      <w:r>
        <w:t xml:space="preserve"> and convenient timetables. Should that be a condition of the </w:t>
      </w:r>
      <w:r w:rsidR="0070693F">
        <w:t>b</w:t>
      </w:r>
      <w:r>
        <w:t xml:space="preserve">us </w:t>
      </w:r>
      <w:r w:rsidR="0070693F">
        <w:t>s</w:t>
      </w:r>
      <w:r>
        <w:t xml:space="preserve">ervice </w:t>
      </w:r>
      <w:r w:rsidR="0070693F">
        <w:t>o</w:t>
      </w:r>
      <w:r>
        <w:t xml:space="preserve">perators </w:t>
      </w:r>
      <w:r w:rsidR="0070693F">
        <w:t>g</w:t>
      </w:r>
      <w:r>
        <w:t>rant? When I ask my local authority for their performance stats on the 65 and other services, the operator is not obliged to produce them.</w:t>
      </w:r>
      <w:r w:rsidR="00465AB0">
        <w:t xml:space="preserve"> </w:t>
      </w:r>
      <w:r>
        <w:t>How can we change the funding mechanisms that are there to improve the service?</w:t>
      </w:r>
    </w:p>
    <w:p w:rsidR="003C32AF" w:rsidP="003C32AF">
      <w:pPr>
        <w:pStyle w:val="Answer"/>
      </w:pPr>
      <w:r w:rsidRPr="00621A47">
        <w:rPr>
          <w:b/>
          <w:i/>
        </w:rPr>
        <w:t>Councillor</w:t>
      </w:r>
      <w:r w:rsidR="00465AB0">
        <w:rPr>
          <w:b/>
          <w:i/>
        </w:rPr>
        <w:t xml:space="preserve"> </w:t>
      </w:r>
      <w:r w:rsidRPr="00621A47">
        <w:rPr>
          <w:b/>
          <w:i/>
        </w:rPr>
        <w:t>Bryan:</w:t>
      </w:r>
      <w:r>
        <w:t xml:space="preserve"> I get tired of hearing the words “commercially sensitive” when you try </w:t>
      </w:r>
      <w:r w:rsidR="00465AB0">
        <w:t>to</w:t>
      </w:r>
      <w:r>
        <w:t xml:space="preserve"> get the information. It is not easy. Obviously, where we subsidise </w:t>
      </w:r>
      <w:r>
        <w:t>them</w:t>
      </w:r>
      <w:r>
        <w:t xml:space="preserve"> we can get that information, but if it is a commercial route you cannot get the information. You do not know whether a bus company is making good profit out of a bus route that could help</w:t>
      </w:r>
      <w:r w:rsidR="00824C37">
        <w:t xml:space="preserve"> to</w:t>
      </w:r>
      <w:r>
        <w:t xml:space="preserve"> run some of the other routes. They tend to just come to us for it. </w:t>
      </w:r>
    </w:p>
    <w:p w:rsidR="003C32AF" w:rsidP="003C32AF">
      <w:pPr>
        <w:pStyle w:val="Answer"/>
      </w:pPr>
      <w:r>
        <w:t xml:space="preserve">One of the problems we have </w:t>
      </w:r>
      <w:r>
        <w:t>at the moment</w:t>
      </w:r>
      <w:r>
        <w:t xml:space="preserve"> is that some of the money given to the bus companies is due to run out at the end of March. We still do not know whether </w:t>
      </w:r>
      <w:r w:rsidR="0059671E">
        <w:t>i</w:t>
      </w:r>
      <w:r>
        <w:t xml:space="preserve">t is going to be increased. That is a difficulty for the bus companies. My fear is that </w:t>
      </w:r>
      <w:r w:rsidR="006537C8">
        <w:t>fairly soon</w:t>
      </w:r>
      <w:r w:rsidR="006537C8">
        <w:t xml:space="preserve">, </w:t>
      </w:r>
      <w:r>
        <w:t xml:space="preserve">sometime during March—bearing in mind </w:t>
      </w:r>
      <w:r w:rsidR="005249C8">
        <w:t>th</w:t>
      </w:r>
      <w:r w:rsidR="005A06C7">
        <w:t>at</w:t>
      </w:r>
      <w:r>
        <w:t xml:space="preserve"> it takes time to get </w:t>
      </w:r>
      <w:r w:rsidR="005A06C7">
        <w:t>a</w:t>
      </w:r>
      <w:r>
        <w:t xml:space="preserve"> route stopped—they </w:t>
      </w:r>
      <w:r w:rsidR="005249C8">
        <w:t>will</w:t>
      </w:r>
      <w:r>
        <w:t xml:space="preserve"> start stopping routes if they do not see something for the future. This is worrying me. As I say, I only have 91 buses to start with. I do not want to lose any</w:t>
      </w:r>
      <w:r w:rsidR="005A06C7">
        <w:t xml:space="preserve"> </w:t>
      </w:r>
      <w:r>
        <w:t>more of th</w:t>
      </w:r>
      <w:r w:rsidR="005A06C7">
        <w:t>em</w:t>
      </w:r>
      <w:r>
        <w:t xml:space="preserve">. </w:t>
      </w:r>
    </w:p>
    <w:p w:rsidR="003C32AF" w:rsidP="003C32AF">
      <w:pPr>
        <w:pStyle w:val="Question"/>
        <w:numPr>
          <w:ilvl w:val="0"/>
          <w:numId w:val="9"/>
        </w:numPr>
        <w:ind w:left="794"/>
      </w:pPr>
      <w:r w:rsidRPr="009508FB">
        <w:rPr>
          <w:b/>
        </w:rPr>
        <w:t>Grahame Morris:</w:t>
      </w:r>
      <w:r>
        <w:t xml:space="preserve"> Chris, </w:t>
      </w:r>
      <w:r w:rsidR="005A06C7">
        <w:t>perhaps I might</w:t>
      </w:r>
      <w:r>
        <w:t xml:space="preserve"> ask you about the new guidance that is being issued in relation to </w:t>
      </w:r>
      <w:r w:rsidR="005A06C7">
        <w:t>b</w:t>
      </w:r>
      <w:r>
        <w:t xml:space="preserve">us </w:t>
      </w:r>
      <w:r w:rsidR="005A06C7">
        <w:t>s</w:t>
      </w:r>
      <w:r>
        <w:t xml:space="preserve">ervice </w:t>
      </w:r>
      <w:r w:rsidR="005A06C7">
        <w:t>o</w:t>
      </w:r>
      <w:r>
        <w:t xml:space="preserve">perators </w:t>
      </w:r>
      <w:r w:rsidR="005A06C7">
        <w:t>g</w:t>
      </w:r>
      <w:r>
        <w:t xml:space="preserve">rant. The </w:t>
      </w:r>
      <w:r w:rsidR="005A06C7">
        <w:t>G</w:t>
      </w:r>
      <w:r>
        <w:t>overnment have indicated that the guidance will include more detail on what they are calling “socially necessary services”</w:t>
      </w:r>
      <w:r w:rsidR="00EF3989">
        <w:t>.</w:t>
      </w:r>
      <w:r>
        <w:t xml:space="preserve"> In your opinion, what do you think socially necessary services should include?</w:t>
      </w:r>
    </w:p>
    <w:p w:rsidR="003C32AF" w:rsidP="003C32AF">
      <w:pPr>
        <w:pStyle w:val="Answer"/>
      </w:pPr>
      <w:r w:rsidRPr="009508FB">
        <w:rPr>
          <w:b/>
          <w:i/>
        </w:rPr>
        <w:t>Chris Hinchliff:</w:t>
      </w:r>
      <w:r>
        <w:t xml:space="preserve"> That is </w:t>
      </w:r>
      <w:r>
        <w:t>a really important</w:t>
      </w:r>
      <w:r>
        <w:t xml:space="preserve"> question. We have been waiting for that guidance for quite a long period of time. I hope it come</w:t>
      </w:r>
      <w:r w:rsidR="00663974">
        <w:t>s</w:t>
      </w:r>
      <w:r>
        <w:t xml:space="preserve"> soon. </w:t>
      </w:r>
    </w:p>
    <w:p w:rsidR="003C32AF" w:rsidP="003C32AF">
      <w:pPr>
        <w:pStyle w:val="Question"/>
        <w:numPr>
          <w:ilvl w:val="0"/>
          <w:numId w:val="9"/>
        </w:numPr>
        <w:ind w:left="794"/>
      </w:pPr>
      <w:r w:rsidRPr="009508FB">
        <w:rPr>
          <w:b/>
        </w:rPr>
        <w:t>Grahame Morris:</w:t>
      </w:r>
      <w:r>
        <w:t xml:space="preserve"> The standard reply is “</w:t>
      </w:r>
      <w:r w:rsidR="00A30ABA">
        <w:t>S</w:t>
      </w:r>
      <w:r>
        <w:t>hortly</w:t>
      </w:r>
      <w:r w:rsidR="00A30ABA">
        <w:t>.</w:t>
      </w:r>
      <w:r>
        <w:t xml:space="preserve">” </w:t>
      </w:r>
    </w:p>
    <w:p w:rsidR="003C32AF" w:rsidP="003C32AF">
      <w:pPr>
        <w:pStyle w:val="Answer"/>
      </w:pPr>
      <w:r w:rsidRPr="009508FB">
        <w:rPr>
          <w:b/>
          <w:i/>
        </w:rPr>
        <w:t>Chris Hinchliff:</w:t>
      </w:r>
      <w:r>
        <w:t xml:space="preserve"> </w:t>
      </w:r>
      <w:r w:rsidR="00A30ABA">
        <w:t>S</w:t>
      </w:r>
      <w:r>
        <w:t xml:space="preserve">ocially necessary can cover a huge range of things. I believe the </w:t>
      </w:r>
      <w:r w:rsidR="00A30ABA">
        <w:t>G</w:t>
      </w:r>
      <w:r>
        <w:t xml:space="preserve">overnment </w:t>
      </w:r>
      <w:r w:rsidR="00A30ABA">
        <w:t>are</w:t>
      </w:r>
      <w:r>
        <w:t xml:space="preserve"> looking </w:t>
      </w:r>
      <w:r w:rsidR="004A3945">
        <w:t xml:space="preserve">more </w:t>
      </w:r>
      <w:r>
        <w:t>into what is economically necessary for thriving communities as well</w:t>
      </w:r>
      <w:r w:rsidR="004A3945">
        <w:t>,</w:t>
      </w:r>
      <w:r>
        <w:t xml:space="preserve"> in terms of supporting access to high street shopping and so on. It needs to go beyond quite limited understandings of whether you can access medical services. It needs to cover educational services for younger people. It needs to cover social opportunities, so that people can live a full and rich life </w:t>
      </w:r>
      <w:r>
        <w:t>whether or not</w:t>
      </w:r>
      <w:r>
        <w:t xml:space="preserve"> they are living in a large town. </w:t>
      </w:r>
    </w:p>
    <w:p w:rsidR="003C32AF" w:rsidP="003C32AF">
      <w:pPr>
        <w:pStyle w:val="Question"/>
        <w:numPr>
          <w:ilvl w:val="0"/>
          <w:numId w:val="9"/>
        </w:numPr>
        <w:ind w:left="794"/>
      </w:pPr>
      <w:r w:rsidRPr="00F40015">
        <w:rPr>
          <w:b/>
        </w:rPr>
        <w:t>Grahame Morris:</w:t>
      </w:r>
      <w:r>
        <w:t xml:space="preserve"> You mentioned integrated decision making, Andrew. Do you have a perspective on the reform of </w:t>
      </w:r>
      <w:r w:rsidR="003F4B84">
        <w:t>b</w:t>
      </w:r>
      <w:r>
        <w:t xml:space="preserve">us </w:t>
      </w:r>
      <w:r w:rsidR="003F4B84">
        <w:t>s</w:t>
      </w:r>
      <w:r>
        <w:t xml:space="preserve">ervice </w:t>
      </w:r>
      <w:r w:rsidR="003F4B84">
        <w:t>o</w:t>
      </w:r>
      <w:r>
        <w:t xml:space="preserve">perators </w:t>
      </w:r>
      <w:r w:rsidR="003F4B84">
        <w:t>g</w:t>
      </w:r>
      <w:r>
        <w:t xml:space="preserve">rant? </w:t>
      </w:r>
    </w:p>
    <w:p w:rsidR="003C32AF" w:rsidP="003C32AF">
      <w:pPr>
        <w:pStyle w:val="Answer"/>
      </w:pPr>
      <w:r w:rsidRPr="00F40015">
        <w:rPr>
          <w:b/>
          <w:i/>
        </w:rPr>
        <w:t>Andrew Summers:</w:t>
      </w:r>
      <w:r>
        <w:t xml:space="preserve"> I am not an expert on the </w:t>
      </w:r>
      <w:r w:rsidR="003F4B84">
        <w:t>o</w:t>
      </w:r>
      <w:r>
        <w:t xml:space="preserve">perators </w:t>
      </w:r>
      <w:r w:rsidR="003F4B84">
        <w:t>g</w:t>
      </w:r>
      <w:r>
        <w:t>rant</w:t>
      </w:r>
      <w:r w:rsidR="003F4B84">
        <w:t xml:space="preserve">. My view </w:t>
      </w:r>
      <w:r>
        <w:t>is about certainty</w:t>
      </w:r>
      <w:r w:rsidR="00E56A37">
        <w:t>—</w:t>
      </w:r>
      <w:r>
        <w:t>long-term certainty. In this whole thing</w:t>
      </w:r>
      <w:r w:rsidR="003F4B84">
        <w:t>,</w:t>
      </w:r>
      <w:r>
        <w:t xml:space="preserve"> individuals are making decisions about how they travel. </w:t>
      </w:r>
      <w:r w:rsidR="003F4B84">
        <w:t>W</w:t>
      </w:r>
      <w:r>
        <w:t>e are trying to get people away from the private car and on</w:t>
      </w:r>
      <w:r w:rsidR="003F4B84">
        <w:t xml:space="preserve"> </w:t>
      </w:r>
      <w:r>
        <w:t xml:space="preserve">to other sustainable transport. That is never going to happen unless there is certainty </w:t>
      </w:r>
      <w:r w:rsidR="00AF4834">
        <w:t>about the</w:t>
      </w:r>
      <w:r>
        <w:t xml:space="preserve"> other type of transport, otherwise you are always going to go </w:t>
      </w:r>
      <w:r w:rsidR="00E56A37">
        <w:t>to</w:t>
      </w:r>
      <w:r>
        <w:t xml:space="preserve"> your private car. </w:t>
      </w:r>
    </w:p>
    <w:p w:rsidR="003C32AF" w:rsidP="00C50D35">
      <w:pPr>
        <w:pStyle w:val="Answer"/>
      </w:pPr>
      <w:r>
        <w:t>As we have seen recently, e</w:t>
      </w:r>
      <w:r>
        <w:t>ven cuts in services or reduction</w:t>
      </w:r>
      <w:r w:rsidR="00040E65">
        <w:t>s</w:t>
      </w:r>
      <w:r>
        <w:t xml:space="preserve"> in frequency</w:t>
      </w:r>
      <w:r w:rsidR="00040E65">
        <w:t xml:space="preserve"> shift</w:t>
      </w:r>
      <w:r>
        <w:t xml:space="preserve"> people back to the private car. I am no expert on grants or whatever, but I think certainty needs to be provided to allow local authorities to provide the services required in the long run, and people making individual decisions. We all hear about people making individual decisions to achieve what they want in life and to be able to use transport that is low cost, low </w:t>
      </w:r>
      <w:r>
        <w:t>carbon</w:t>
      </w:r>
      <w:r>
        <w:t xml:space="preserve"> and a shift away from the private car. </w:t>
      </w:r>
    </w:p>
    <w:p w:rsidR="003C32AF" w:rsidP="003E1343">
      <w:pPr>
        <w:pStyle w:val="Question"/>
        <w:numPr>
          <w:ilvl w:val="0"/>
          <w:numId w:val="0"/>
        </w:numPr>
        <w:ind w:left="794"/>
      </w:pPr>
      <w:r w:rsidRPr="00F40015">
        <w:rPr>
          <w:b/>
        </w:rPr>
        <w:t>Chair:</w:t>
      </w:r>
      <w:r>
        <w:t xml:space="preserve"> Thank you very much. I have allowed the discussion on buses to expand because it is such a critical part. However, I am conscious that at least one of our panellists needs to leave in the next 10 to 15 minutes, and we have other areas we want to cover this morning. I urge colleagues and witnesses to be as pithy as possible in your questions and answers.</w:t>
      </w:r>
      <w:r w:rsidR="003E1343">
        <w:t xml:space="preserve"> </w:t>
      </w:r>
      <w:r>
        <w:t>I would like to turn to rail services.</w:t>
      </w:r>
    </w:p>
    <w:p w:rsidR="0092643F" w:rsidP="003C32AF">
      <w:pPr>
        <w:pStyle w:val="Question"/>
        <w:numPr>
          <w:ilvl w:val="0"/>
          <w:numId w:val="9"/>
        </w:numPr>
        <w:ind w:left="794"/>
      </w:pPr>
      <w:r w:rsidRPr="00F40015">
        <w:rPr>
          <w:b/>
        </w:rPr>
        <w:t>Paul Howell:</w:t>
      </w:r>
      <w:r>
        <w:t xml:space="preserve"> We are talking about rail services in rural areas and what can be done to improve them. It depends on the area, </w:t>
      </w:r>
      <w:r w:rsidR="003502A9">
        <w:t xml:space="preserve">and </w:t>
      </w:r>
      <w:r>
        <w:t>as an introduction</w:t>
      </w:r>
      <w:r w:rsidR="003502A9">
        <w:t xml:space="preserve">, </w:t>
      </w:r>
      <w:r>
        <w:t xml:space="preserve">I have an area where the </w:t>
      </w:r>
      <w:r>
        <w:t>Leamside</w:t>
      </w:r>
      <w:r>
        <w:t xml:space="preserve"> </w:t>
      </w:r>
      <w:r w:rsidR="00A15408">
        <w:t>l</w:t>
      </w:r>
      <w:r>
        <w:t>ine is not there. We do not have a rural service in the first place</w:t>
      </w:r>
      <w:r w:rsidR="00BF1225">
        <w:t>, so t</w:t>
      </w:r>
      <w:r>
        <w:t xml:space="preserve">here is a delivery that you need to get to first. I am going to ask you to talk about where </w:t>
      </w:r>
      <w:r w:rsidR="00C71257">
        <w:t>there are existing</w:t>
      </w:r>
      <w:r>
        <w:t xml:space="preserve"> services.</w:t>
      </w:r>
      <w:r w:rsidR="00B765EB">
        <w:t xml:space="preserve"> We are not talking about building new railway lines. What can be done to improve rural rail services</w:t>
      </w:r>
      <w:r w:rsidR="00B54B77">
        <w:t>, and what barriers are faced in getting better service choice and frequency on the railways in your area?</w:t>
      </w:r>
    </w:p>
    <w:p w:rsidR="009D70CD" w:rsidP="009D70CD">
      <w:pPr>
        <w:pStyle w:val="Answer"/>
      </w:pPr>
      <w:r w:rsidRPr="0092643F">
        <w:rPr>
          <w:b/>
          <w:i/>
        </w:rPr>
        <w:t>Andrew Summers:</w:t>
      </w:r>
      <w:r>
        <w:t xml:space="preserve"> We have a good example </w:t>
      </w:r>
      <w:r>
        <w:t xml:space="preserve">in our region. You may have heard of the East Suffolk </w:t>
      </w:r>
      <w:r w:rsidR="003D7229">
        <w:t>l</w:t>
      </w:r>
      <w:r>
        <w:t>ine</w:t>
      </w:r>
      <w:r w:rsidR="003D7229">
        <w:t xml:space="preserve">, which </w:t>
      </w:r>
      <w:r>
        <w:t>runs between Ipswich and Lowestoft. Recently Greater Anglia, the operator, w</w:t>
      </w:r>
      <w:r w:rsidR="003D7229">
        <w:t>as</w:t>
      </w:r>
      <w:r>
        <w:t xml:space="preserve"> able to double frequency on that line to hourly, from every two hours. That led to a 200% increase in patronage. </w:t>
      </w:r>
      <w:r w:rsidR="004856C9">
        <w:t>I</w:t>
      </w:r>
      <w:r>
        <w:t>t serves a lot of rural villages along the route.</w:t>
      </w:r>
    </w:p>
    <w:p w:rsidR="009D70CD" w:rsidP="009D70CD">
      <w:pPr>
        <w:pStyle w:val="Answer"/>
      </w:pPr>
      <w:r>
        <w:t xml:space="preserve">As you say, the ability to increase infrastructure provision is challenging at the current time, </w:t>
      </w:r>
      <w:r w:rsidR="001C56AB">
        <w:t>so</w:t>
      </w:r>
      <w:r>
        <w:t xml:space="preserve"> it is </w:t>
      </w:r>
      <w:r w:rsidR="001C56AB">
        <w:t xml:space="preserve">about </w:t>
      </w:r>
      <w:r>
        <w:t>what more you can do with timetable changes and increasing frequency, making better use of what we have. We have two timetable changes each year. The next one com</w:t>
      </w:r>
      <w:r w:rsidR="003D0489">
        <w:t>es</w:t>
      </w:r>
      <w:r>
        <w:t xml:space="preserve"> up in May. The</w:t>
      </w:r>
      <w:r w:rsidR="0067316B">
        <w:t>re</w:t>
      </w:r>
      <w:r>
        <w:t xml:space="preserve"> are opportunities within the existing rail network, if we </w:t>
      </w:r>
      <w:r>
        <w:t>are able to</w:t>
      </w:r>
      <w:r>
        <w:t xml:space="preserve"> identify where some of th</w:t>
      </w:r>
      <w:r w:rsidR="0067316B">
        <w:t>o</w:t>
      </w:r>
      <w:r>
        <w:t xml:space="preserve">se service enhancements would add to or increase patronage, to tackle them on a fairly short-term basis. </w:t>
      </w:r>
    </w:p>
    <w:p w:rsidR="009D70CD" w:rsidP="009D70CD">
      <w:pPr>
        <w:pStyle w:val="Question"/>
        <w:numPr>
          <w:ilvl w:val="0"/>
          <w:numId w:val="9"/>
        </w:numPr>
        <w:ind w:left="794"/>
      </w:pPr>
      <w:r w:rsidRPr="00A05B49">
        <w:rPr>
          <w:b/>
        </w:rPr>
        <w:t>Paul Howell:</w:t>
      </w:r>
      <w:r>
        <w:t xml:space="preserve"> </w:t>
      </w:r>
      <w:r w:rsidR="0067316B">
        <w:t>W</w:t>
      </w:r>
      <w:r>
        <w:t>e are trying to keep it tight, but would either of you like to add to that</w:t>
      </w:r>
      <w:r w:rsidR="006B0A9F">
        <w:t>?</w:t>
      </w:r>
      <w:r>
        <w:t xml:space="preserve"> I </w:t>
      </w:r>
      <w:r w:rsidR="0094123B">
        <w:t>note</w:t>
      </w:r>
      <w:r>
        <w:t xml:space="preserve"> what you said earlier, Ray, </w:t>
      </w:r>
      <w:r w:rsidR="0094123B">
        <w:t>about</w:t>
      </w:r>
      <w:r>
        <w:t xml:space="preserve"> the frequency of different things. I get frustrated down here, when they say that the tube is running late, but it is </w:t>
      </w:r>
      <w:r>
        <w:t>actually three</w:t>
      </w:r>
      <w:r>
        <w:t xml:space="preserve"> minutes or something like that. We talk in hours. </w:t>
      </w:r>
      <w:r w:rsidR="001B777E">
        <w:t xml:space="preserve">The </w:t>
      </w:r>
      <w:r>
        <w:t>delivery</w:t>
      </w:r>
      <w:r w:rsidR="001B777E">
        <w:t xml:space="preserve"> of</w:t>
      </w:r>
      <w:r>
        <w:t xml:space="preserve"> a service needs to have consistency and reliability.</w:t>
      </w:r>
    </w:p>
    <w:p w:rsidR="009D70CD" w:rsidP="009D70CD">
      <w:pPr>
        <w:pStyle w:val="Answer"/>
      </w:pPr>
      <w:r w:rsidRPr="00A05B49">
        <w:rPr>
          <w:b/>
          <w:i/>
        </w:rPr>
        <w:t>Councillor Bryan:</w:t>
      </w:r>
      <w:r>
        <w:t xml:space="preserve"> That is </w:t>
      </w:r>
      <w:r>
        <w:t>absolutely essential</w:t>
      </w:r>
      <w:r>
        <w:t xml:space="preserve"> if you want to encourage people to use </w:t>
      </w:r>
      <w:r w:rsidR="00E656C2">
        <w:t>it</w:t>
      </w:r>
      <w:r>
        <w:t>. It is also about the connectivity. We have a particular rail line that goes from Chris’s area through to Bristol. If</w:t>
      </w:r>
      <w:r w:rsidR="009B4316">
        <w:t xml:space="preserve"> regularity on</w:t>
      </w:r>
      <w:r>
        <w:t xml:space="preserve"> that was improved, you w</w:t>
      </w:r>
      <w:r w:rsidR="009B4316">
        <w:t>ould</w:t>
      </w:r>
      <w:r>
        <w:t xml:space="preserve"> find that people g</w:t>
      </w:r>
      <w:r w:rsidR="00856D10">
        <w:t>o</w:t>
      </w:r>
      <w:r>
        <w:t xml:space="preserve">t into the habit of using it far more. If we can get people using it far more, that is better for the operators. </w:t>
      </w:r>
    </w:p>
    <w:p w:rsidR="009D70CD" w:rsidP="009D70CD">
      <w:pPr>
        <w:pStyle w:val="Answer"/>
      </w:pPr>
      <w:r>
        <w:t>T</w:t>
      </w:r>
      <w:r>
        <w:t xml:space="preserve">his is where we are missing </w:t>
      </w:r>
      <w:r>
        <w:t>a</w:t>
      </w:r>
      <w:r>
        <w:t xml:space="preserve"> trick. We </w:t>
      </w:r>
      <w:r>
        <w:t>have to</w:t>
      </w:r>
      <w:r>
        <w:t xml:space="preserve"> get connection working between buses, rail, cyclists and every form of transport that people use. We </w:t>
      </w:r>
      <w:r>
        <w:t>have to</w:t>
      </w:r>
      <w:r>
        <w:t xml:space="preserve"> make it easy for them to get on</w:t>
      </w:r>
      <w:r w:rsidR="003D406A">
        <w:t xml:space="preserve"> </w:t>
      </w:r>
      <w:r>
        <w:t xml:space="preserve">to the public network. That is where they will save money and we might </w:t>
      </w:r>
      <w:r>
        <w:t>actually hit</w:t>
      </w:r>
      <w:r>
        <w:t xml:space="preserve"> our carbon emissions target. I have said right from the word go that I have the responsibility of the climate and ecological emergency in Dorset.</w:t>
      </w:r>
      <w:r w:rsidR="003D406A">
        <w:t xml:space="preserve"> </w:t>
      </w:r>
      <w:r>
        <w:t xml:space="preserve">One of my biggest problems is going to be emissions from cars. We have to reduce cars and have more </w:t>
      </w:r>
      <w:r>
        <w:t>buses, but</w:t>
      </w:r>
      <w:r>
        <w:t xml:space="preserve"> link the buses with rail. If I want to come here, I have a service every hour. </w:t>
      </w:r>
    </w:p>
    <w:p w:rsidR="009D70CD" w:rsidP="009D70CD">
      <w:pPr>
        <w:pStyle w:val="Question"/>
        <w:numPr>
          <w:ilvl w:val="0"/>
          <w:numId w:val="0"/>
        </w:numPr>
        <w:ind w:left="794"/>
      </w:pPr>
      <w:r w:rsidRPr="00A05B49">
        <w:rPr>
          <w:b/>
        </w:rPr>
        <w:t>Chair:</w:t>
      </w:r>
      <w:r>
        <w:t xml:space="preserve"> Can we have brief responses, please</w:t>
      </w:r>
      <w:r w:rsidR="00EF3989">
        <w:t>?</w:t>
      </w:r>
    </w:p>
    <w:p w:rsidR="009D70CD" w:rsidP="009D70CD">
      <w:pPr>
        <w:pStyle w:val="Question"/>
        <w:numPr>
          <w:ilvl w:val="0"/>
          <w:numId w:val="0"/>
        </w:numPr>
        <w:ind w:left="794"/>
      </w:pPr>
      <w:r w:rsidRPr="00A05B49">
        <w:rPr>
          <w:b/>
        </w:rPr>
        <w:t>Mike Amesbury:</w:t>
      </w:r>
      <w:r>
        <w:t xml:space="preserve"> I </w:t>
      </w:r>
      <w:r w:rsidR="00793FBF">
        <w:t>will</w:t>
      </w:r>
      <w:r>
        <w:t xml:space="preserve"> leave it there, Chair, and let my colleague continue with </w:t>
      </w:r>
      <w:r w:rsidR="00793FBF">
        <w:t>this</w:t>
      </w:r>
      <w:r>
        <w:t xml:space="preserve"> section.</w:t>
      </w:r>
    </w:p>
    <w:p w:rsidR="009D70CD" w:rsidP="009D70CD">
      <w:pPr>
        <w:pStyle w:val="Question"/>
        <w:numPr>
          <w:ilvl w:val="0"/>
          <w:numId w:val="9"/>
        </w:numPr>
        <w:ind w:left="794"/>
      </w:pPr>
      <w:r w:rsidRPr="00A05B49">
        <w:rPr>
          <w:b/>
        </w:rPr>
        <w:t>Chris Loder:</w:t>
      </w:r>
      <w:r>
        <w:t xml:space="preserve"> Ray, I am going to ask you a couple of questions. No offence, chaps, but we are up against the clock. We have mentioned the Heart of Wessex </w:t>
      </w:r>
      <w:r w:rsidR="00793FBF">
        <w:t>l</w:t>
      </w:r>
      <w:r>
        <w:t>ine</w:t>
      </w:r>
      <w:r w:rsidR="00793FBF">
        <w:t xml:space="preserve"> and y</w:t>
      </w:r>
      <w:r>
        <w:t xml:space="preserve">ou referred to the Heart of Wessex </w:t>
      </w:r>
      <w:r w:rsidR="00793FBF">
        <w:t>l</w:t>
      </w:r>
      <w:r>
        <w:t>ine in terms of frequency. Has the council made representations to the local operator or the D</w:t>
      </w:r>
      <w:r w:rsidR="00793FBF">
        <w:t>F</w:t>
      </w:r>
      <w:r>
        <w:t xml:space="preserve">T </w:t>
      </w:r>
      <w:r>
        <w:t>in order to</w:t>
      </w:r>
      <w:r>
        <w:t xml:space="preserve"> improve that line frequency?</w:t>
      </w:r>
    </w:p>
    <w:p w:rsidR="009D70CD" w:rsidP="009D70CD">
      <w:pPr>
        <w:pStyle w:val="Answer"/>
      </w:pPr>
      <w:r w:rsidRPr="00A05B49">
        <w:rPr>
          <w:b/>
          <w:i/>
        </w:rPr>
        <w:t>Councillor Bryan:</w:t>
      </w:r>
      <w:r>
        <w:t xml:space="preserve"> Continuously. </w:t>
      </w:r>
    </w:p>
    <w:p w:rsidR="009D70CD" w:rsidP="009D70CD">
      <w:pPr>
        <w:pStyle w:val="Question"/>
        <w:numPr>
          <w:ilvl w:val="0"/>
          <w:numId w:val="9"/>
        </w:numPr>
        <w:ind w:left="794"/>
      </w:pPr>
      <w:r w:rsidRPr="00A05B49">
        <w:rPr>
          <w:b/>
        </w:rPr>
        <w:t>Chris Loder:</w:t>
      </w:r>
      <w:r>
        <w:t xml:space="preserve"> Have they given you a reason as to why that is not the case?</w:t>
      </w:r>
    </w:p>
    <w:p w:rsidR="009D70CD" w:rsidP="009D70CD">
      <w:pPr>
        <w:pStyle w:val="Answer"/>
      </w:pPr>
      <w:r w:rsidRPr="00A05B49">
        <w:rPr>
          <w:b/>
          <w:i/>
        </w:rPr>
        <w:t>Councillor Bryan:</w:t>
      </w:r>
      <w:r>
        <w:t xml:space="preserve"> The answer we normally get is, “We</w:t>
      </w:r>
      <w:r w:rsidR="00202656">
        <w:t>’</w:t>
      </w:r>
      <w:r>
        <w:t xml:space="preserve">ll come back to you with an answer.” It is quite frustrating because the companies must be looking at what they need to do for the future. We want that shared with us, so </w:t>
      </w:r>
      <w:r w:rsidR="00202656">
        <w:t xml:space="preserve">that </w:t>
      </w:r>
      <w:r>
        <w:t xml:space="preserve">we can share our information with them. </w:t>
      </w:r>
      <w:r w:rsidR="00591488">
        <w:t>It</w:t>
      </w:r>
      <w:r>
        <w:t xml:space="preserve"> is all about joined-up thinking between all the stakeholders to make sure we get </w:t>
      </w:r>
      <w:r w:rsidR="00591488">
        <w:t>it</w:t>
      </w:r>
      <w:r>
        <w:t xml:space="preserve"> right. </w:t>
      </w:r>
    </w:p>
    <w:p w:rsidR="009D70CD" w:rsidP="009D70CD">
      <w:pPr>
        <w:pStyle w:val="Question"/>
        <w:numPr>
          <w:ilvl w:val="0"/>
          <w:numId w:val="9"/>
        </w:numPr>
        <w:ind w:left="794"/>
      </w:pPr>
      <w:r w:rsidRPr="0023797F">
        <w:rPr>
          <w:b/>
        </w:rPr>
        <w:t>Chris Loder:</w:t>
      </w:r>
      <w:r>
        <w:t xml:space="preserve"> Given your experiences, </w:t>
      </w:r>
      <w:r w:rsidR="00641670">
        <w:t xml:space="preserve">do </w:t>
      </w:r>
      <w:r>
        <w:t xml:space="preserve">you have a belief that the </w:t>
      </w:r>
      <w:r w:rsidR="00641670">
        <w:t>G</w:t>
      </w:r>
      <w:r>
        <w:t xml:space="preserve">overnment do not take rural railway services as </w:t>
      </w:r>
      <w:r w:rsidR="00641670">
        <w:t>importantly</w:t>
      </w:r>
      <w:r>
        <w:t xml:space="preserve"> as they should</w:t>
      </w:r>
      <w:r w:rsidR="00B94BE7">
        <w:t>?</w:t>
      </w:r>
    </w:p>
    <w:p w:rsidR="009D70CD" w:rsidP="009D70CD">
      <w:pPr>
        <w:pStyle w:val="Answer"/>
      </w:pPr>
      <w:r w:rsidRPr="0023797F">
        <w:rPr>
          <w:b/>
          <w:i/>
        </w:rPr>
        <w:t>Councillor Bryan:</w:t>
      </w:r>
      <w:r>
        <w:t xml:space="preserve"> I do, and I think it is evident that in rural areas train services are not as regular as in built-up areas. </w:t>
      </w:r>
    </w:p>
    <w:p w:rsidR="009D70CD" w:rsidP="009D70CD">
      <w:pPr>
        <w:pStyle w:val="Question"/>
        <w:numPr>
          <w:ilvl w:val="0"/>
          <w:numId w:val="9"/>
        </w:numPr>
        <w:ind w:left="794"/>
      </w:pPr>
      <w:r w:rsidRPr="0023797F">
        <w:rPr>
          <w:b/>
        </w:rPr>
        <w:t>Chris Loder:</w:t>
      </w:r>
      <w:r>
        <w:t xml:space="preserve"> The </w:t>
      </w:r>
      <w:r w:rsidR="00B94BE7">
        <w:t>G</w:t>
      </w:r>
      <w:r>
        <w:t>overnment ha</w:t>
      </w:r>
      <w:r w:rsidR="00B94BE7">
        <w:t>ve</w:t>
      </w:r>
      <w:r>
        <w:t xml:space="preserve"> </w:t>
      </w:r>
      <w:r>
        <w:t>a number of</w:t>
      </w:r>
      <w:r>
        <w:t xml:space="preserve"> targeted grants and different funding options</w:t>
      </w:r>
      <w:r w:rsidR="00CC13F5">
        <w:t>,</w:t>
      </w:r>
      <w:r w:rsidR="00D8632C">
        <w:t xml:space="preserve"> and</w:t>
      </w:r>
      <w:r>
        <w:t xml:space="preserve"> competitions </w:t>
      </w:r>
      <w:r w:rsidR="00D8632C">
        <w:t>such as</w:t>
      </w:r>
      <w:r>
        <w:t xml:space="preserve"> </w:t>
      </w:r>
      <w:r w:rsidR="0064603C">
        <w:t>r</w:t>
      </w:r>
      <w:r>
        <w:t xml:space="preserve">estoring </w:t>
      </w:r>
      <w:r w:rsidR="0064603C">
        <w:t>y</w:t>
      </w:r>
      <w:r>
        <w:t xml:space="preserve">our </w:t>
      </w:r>
      <w:r w:rsidR="0064603C">
        <w:t>r</w:t>
      </w:r>
      <w:r>
        <w:t xml:space="preserve">ailway and all these other things. In terms of the situation that you face, are they remotely helpful to you in being able to access cash to improve the service that you can provide, or can ask others to provide? </w:t>
      </w:r>
    </w:p>
    <w:p w:rsidR="009D70CD" w:rsidP="009D70CD">
      <w:pPr>
        <w:pStyle w:val="Answer"/>
      </w:pPr>
      <w:r w:rsidRPr="0023797F">
        <w:rPr>
          <w:b/>
          <w:i/>
        </w:rPr>
        <w:t>Councillor Bryan:</w:t>
      </w:r>
      <w:r>
        <w:t xml:space="preserve"> I am currently working with the Western Gateway. I sit on that board, which is at the STB. We are working on putting papers forward on both public transport, which I lead on, </w:t>
      </w:r>
      <w:r w:rsidR="0074006F">
        <w:t>and</w:t>
      </w:r>
      <w:r>
        <w:t xml:space="preserve"> rail. There is a paper just about to come out, which I will forward to this Committee as soon as I receive it. </w:t>
      </w:r>
    </w:p>
    <w:p w:rsidR="009D70CD" w:rsidP="009D70CD">
      <w:pPr>
        <w:pStyle w:val="Question"/>
        <w:numPr>
          <w:ilvl w:val="0"/>
          <w:numId w:val="9"/>
        </w:numPr>
        <w:ind w:left="794"/>
      </w:pPr>
      <w:r w:rsidRPr="0023797F">
        <w:rPr>
          <w:b/>
        </w:rPr>
        <w:t>Chris Loder:</w:t>
      </w:r>
      <w:r>
        <w:t xml:space="preserve"> The scheme that has been put forward—</w:t>
      </w:r>
      <w:r w:rsidR="005B272E">
        <w:t>r</w:t>
      </w:r>
      <w:r>
        <w:t xml:space="preserve">estoring </w:t>
      </w:r>
      <w:r w:rsidR="005B272E">
        <w:t>y</w:t>
      </w:r>
      <w:r>
        <w:t xml:space="preserve">our </w:t>
      </w:r>
      <w:r w:rsidR="005B272E">
        <w:t>r</w:t>
      </w:r>
      <w:r>
        <w:t>ailway—is basically additional bits of infrastructure that are typically targeted to replace bits of track that were removed in the 1960s and 1970s. I think what you are saying is that that is not very helpful to you in providing a better frequency of service. Is that a fair assumption?</w:t>
      </w:r>
    </w:p>
    <w:p w:rsidR="009D70CD" w:rsidP="009D70CD">
      <w:pPr>
        <w:pStyle w:val="Answer"/>
      </w:pPr>
      <w:r w:rsidRPr="0023797F">
        <w:rPr>
          <w:b/>
          <w:i/>
        </w:rPr>
        <w:t>Councillor Bryan:</w:t>
      </w:r>
      <w:r>
        <w:t xml:space="preserve"> That is very fair. In fairness, I do not think we are ever going to see the case where we can put the railway lines back down. On far too many occasions they have been built on. </w:t>
      </w:r>
    </w:p>
    <w:p w:rsidR="009D70CD" w:rsidP="009D70CD">
      <w:pPr>
        <w:pStyle w:val="Question"/>
        <w:numPr>
          <w:ilvl w:val="0"/>
          <w:numId w:val="9"/>
        </w:numPr>
        <w:ind w:left="794"/>
      </w:pPr>
      <w:r w:rsidRPr="0023797F">
        <w:rPr>
          <w:b/>
        </w:rPr>
        <w:t>Chris Loder:</w:t>
      </w:r>
      <w:r>
        <w:t xml:space="preserve"> Network Rail did a Dorset connectivity study last year, in which they said they engaged with local stakeholders. Could you tell us your experience of that, and </w:t>
      </w:r>
      <w:r>
        <w:t>whether or not</w:t>
      </w:r>
      <w:r>
        <w:t xml:space="preserve"> you were pleased and/or approved their outcome?</w:t>
      </w:r>
    </w:p>
    <w:p w:rsidR="009D70CD" w:rsidP="009D70CD">
      <w:pPr>
        <w:pStyle w:val="Answer"/>
      </w:pPr>
      <w:r w:rsidRPr="0023797F">
        <w:rPr>
          <w:b/>
          <w:i/>
        </w:rPr>
        <w:t>Councillor Bryan:</w:t>
      </w:r>
      <w:r>
        <w:t xml:space="preserve"> Because I </w:t>
      </w:r>
      <w:r>
        <w:t>have to</w:t>
      </w:r>
      <w:r>
        <w:t xml:space="preserve"> work with them in the future, I have to be gentle in how I say this. I do not think we got the responses we were looking for. I do not think we got the feedback we were looking for. They certainly did not listen to our proposals.</w:t>
      </w:r>
    </w:p>
    <w:p w:rsidR="009D70CD" w:rsidP="009D70CD">
      <w:pPr>
        <w:pStyle w:val="Question"/>
        <w:numPr>
          <w:ilvl w:val="0"/>
          <w:numId w:val="9"/>
        </w:numPr>
        <w:ind w:left="794"/>
      </w:pPr>
      <w:r w:rsidRPr="0023797F">
        <w:rPr>
          <w:b/>
        </w:rPr>
        <w:t>Chris Loder:</w:t>
      </w:r>
      <w:r w:rsidR="004C1DE3">
        <w:t xml:space="preserve"> I</w:t>
      </w:r>
      <w:r>
        <w:t>n effect, the Dorset connectivity study that has been proposed is something that is not endorsed by Dorset Council as it stands</w:t>
      </w:r>
      <w:r w:rsidR="004C1DE3">
        <w:t>.</w:t>
      </w:r>
    </w:p>
    <w:p w:rsidR="009D70CD" w:rsidP="009D70CD">
      <w:pPr>
        <w:pStyle w:val="Answer"/>
      </w:pPr>
      <w:r w:rsidRPr="0023797F">
        <w:rPr>
          <w:b/>
          <w:i/>
        </w:rPr>
        <w:t>Councillor Bryan:</w:t>
      </w:r>
      <w:r>
        <w:t xml:space="preserve"> There </w:t>
      </w:r>
      <w:r w:rsidR="004C1DE3">
        <w:t>we</w:t>
      </w:r>
      <w:r>
        <w:t xml:space="preserve">re bits missed out that we felt should have been included. </w:t>
      </w:r>
    </w:p>
    <w:p w:rsidR="009D70CD" w:rsidP="009D70CD">
      <w:pPr>
        <w:pStyle w:val="Question"/>
        <w:numPr>
          <w:ilvl w:val="0"/>
          <w:numId w:val="0"/>
        </w:numPr>
        <w:ind w:left="794"/>
      </w:pPr>
      <w:r w:rsidRPr="0023797F">
        <w:rPr>
          <w:b/>
        </w:rPr>
        <w:t>Chair:</w:t>
      </w:r>
      <w:r>
        <w:t xml:space="preserve"> Finally for this panel, Ruth has some questions. Again, I urge quick questions and answers.</w:t>
      </w:r>
    </w:p>
    <w:p w:rsidR="009D70CD" w:rsidP="00852B40">
      <w:pPr>
        <w:pStyle w:val="Question"/>
        <w:numPr>
          <w:ilvl w:val="0"/>
          <w:numId w:val="9"/>
        </w:numPr>
        <w:ind w:left="794"/>
      </w:pPr>
      <w:r w:rsidRPr="001B5B2D">
        <w:rPr>
          <w:b/>
        </w:rPr>
        <w:t>Ruth Cadbury:</w:t>
      </w:r>
      <w:r>
        <w:t xml:space="preserve"> We increasingly see</w:t>
      </w:r>
      <w:r w:rsidR="005501E6">
        <w:t xml:space="preserve"> </w:t>
      </w:r>
      <w:r>
        <w:t>new housing developments in rural areas that are very car-borne and caus</w:t>
      </w:r>
      <w:r w:rsidR="005501E6">
        <w:t>e</w:t>
      </w:r>
      <w:r>
        <w:t xml:space="preserve"> congestion and other problems for nearby towns and public services. They are, of course, very isolating to those without access to a private car.</w:t>
      </w:r>
      <w:r w:rsidR="001B5B2D">
        <w:t xml:space="preserve"> </w:t>
      </w:r>
      <w:r>
        <w:t>What needs to change to ensure that new housing in rural areas is built in a way that counters th</w:t>
      </w:r>
      <w:r w:rsidR="001B5B2D">
        <w:t>at</w:t>
      </w:r>
      <w:r>
        <w:t xml:space="preserve"> trend? Is it resources and expertise at local level, or is it national policies that are a problem? I will ask Chris </w:t>
      </w:r>
      <w:r>
        <w:t>in particular to</w:t>
      </w:r>
      <w:r>
        <w:t xml:space="preserve"> answer.</w:t>
      </w:r>
    </w:p>
    <w:p w:rsidR="009D70CD" w:rsidP="009D70CD">
      <w:pPr>
        <w:pStyle w:val="Answer"/>
      </w:pPr>
      <w:r w:rsidRPr="00946CDB">
        <w:rPr>
          <w:b/>
          <w:i/>
        </w:rPr>
        <w:t>Chris Hinchliff:</w:t>
      </w:r>
      <w:r>
        <w:t xml:space="preserve"> I am not a planning expert, but we have many planning experts at CPRE. We can probably provide more detail than I am able to. </w:t>
      </w:r>
      <w:r w:rsidR="00364420">
        <w:t>T</w:t>
      </w:r>
      <w:r>
        <w:t>he main thing I would point to is the importance of planning policies around the 15-minute neighbourhood</w:t>
      </w:r>
      <w:r w:rsidR="00AE1C83">
        <w:t>,</w:t>
      </w:r>
      <w:r>
        <w:t xml:space="preserve"> and ensuring that when new housing developments are </w:t>
      </w:r>
      <w:r>
        <w:t>designed</w:t>
      </w:r>
      <w:r>
        <w:t xml:space="preserve"> they have within them the facilities that people need to use on a daily basis, which therefore avoids the requirement for people to drive long distances in cars on a regular basis. </w:t>
      </w:r>
    </w:p>
    <w:p w:rsidR="009D70CD" w:rsidP="009D70CD">
      <w:pPr>
        <w:pStyle w:val="Answer"/>
      </w:pPr>
      <w:r w:rsidRPr="00946CDB">
        <w:rPr>
          <w:b/>
          <w:i/>
        </w:rPr>
        <w:t>Councillor Bryan:</w:t>
      </w:r>
      <w:r>
        <w:t xml:space="preserve"> We are currently going through our local plan, </w:t>
      </w:r>
      <w:r w:rsidR="00A7440E">
        <w:t xml:space="preserve">on </w:t>
      </w:r>
      <w:r>
        <w:t xml:space="preserve">which we have been negotiating with Michael Gove to get an extension. </w:t>
      </w:r>
      <w:r>
        <w:t>At the moment</w:t>
      </w:r>
      <w:r w:rsidR="000865D6">
        <w:t>,</w:t>
      </w:r>
      <w:r>
        <w:t xml:space="preserve"> the demand on us for extra housing is vast</w:t>
      </w:r>
      <w:r w:rsidR="000865D6">
        <w:t>,</w:t>
      </w:r>
      <w:r>
        <w:t xml:space="preserve"> at 30,000 houses over the next 10 years. I have already said that most of our area is </w:t>
      </w:r>
      <w:r w:rsidR="0015731E">
        <w:t>one</w:t>
      </w:r>
      <w:r>
        <w:t xml:space="preserve"> of outstanding national beauty, which means that those 30,000 houses </w:t>
      </w:r>
      <w:r>
        <w:t>have to</w:t>
      </w:r>
      <w:r>
        <w:t xml:space="preserve"> go into areas that are already quite congested.</w:t>
      </w:r>
      <w:r w:rsidR="000865D6">
        <w:t xml:space="preserve"> </w:t>
      </w:r>
      <w:r>
        <w:t xml:space="preserve">You could say that is expansion of towns. Yes, I understand that, but we </w:t>
      </w:r>
      <w:r>
        <w:t>have to</w:t>
      </w:r>
      <w:r>
        <w:t xml:space="preserve"> consider local people. They have bought houses in these areas and may not want to see </w:t>
      </w:r>
      <w:r w:rsidR="00720CC6">
        <w:t>them</w:t>
      </w:r>
      <w:r>
        <w:t xml:space="preserve"> extended. It really is a balancing act. </w:t>
      </w:r>
    </w:p>
    <w:p w:rsidR="009D70CD" w:rsidP="009D70CD">
      <w:pPr>
        <w:pStyle w:val="Answer"/>
      </w:pPr>
      <w:r>
        <w:t xml:space="preserve">I do not cover planning. </w:t>
      </w:r>
      <w:r w:rsidR="00D26B5E">
        <w:t>From t</w:t>
      </w:r>
      <w:r>
        <w:t xml:space="preserve">he things I see </w:t>
      </w:r>
      <w:r>
        <w:t>at the moment</w:t>
      </w:r>
      <w:r>
        <w:t xml:space="preserve">, </w:t>
      </w:r>
      <w:r>
        <w:t xml:space="preserve">and </w:t>
      </w:r>
      <w:r>
        <w:t>that</w:t>
      </w:r>
      <w:r>
        <w:t xml:space="preserve"> are getting fed back to me</w:t>
      </w:r>
      <w:r>
        <w:t>,</w:t>
      </w:r>
      <w:r>
        <w:t xml:space="preserve"> we are starting to get a response from Michael Gove’s </w:t>
      </w:r>
      <w:r w:rsidR="00D26B5E">
        <w:t>D</w:t>
      </w:r>
      <w:r>
        <w:t xml:space="preserve">epartment on ways forward </w:t>
      </w:r>
      <w:r w:rsidR="00B103F0">
        <w:t>where</w:t>
      </w:r>
      <w:r>
        <w:t xml:space="preserve"> we can all work together, if that helps to answer the question for you. </w:t>
      </w:r>
    </w:p>
    <w:p w:rsidR="009D70CD" w:rsidP="009D70CD">
      <w:pPr>
        <w:pStyle w:val="Answer"/>
      </w:pPr>
      <w:r w:rsidRPr="00946CDB">
        <w:rPr>
          <w:b/>
          <w:i/>
        </w:rPr>
        <w:t>Andrew Summers:</w:t>
      </w:r>
      <w:r>
        <w:t xml:space="preserve"> I have a few things. There is the importance of neighbourhood plans and the role of the parish council in this space, determining through neighbourhood plans what is acceptable in a local area. For things such as active travel, there are local cycling and walking implementation plans identified</w:t>
      </w:r>
      <w:r w:rsidR="0026712A">
        <w:t>. W</w:t>
      </w:r>
      <w:r>
        <w:t>hat is the network required in those areas</w:t>
      </w:r>
      <w:r w:rsidR="0026712A">
        <w:t>?</w:t>
      </w:r>
    </w:p>
    <w:p w:rsidR="009D70CD" w:rsidP="009D70CD">
      <w:pPr>
        <w:pStyle w:val="Answer"/>
      </w:pPr>
      <w:r>
        <w:t>There is also the principle of infrastructure first. It is ensuring that development can take place around infrastructure that is in there from day one. We have seen some great examples across England. The Huntingdon to Cambridge guided busway, for example, was implemented first and then development happened around it. Having that</w:t>
      </w:r>
      <w:r w:rsidR="00CE2185">
        <w:t xml:space="preserve"> day one</w:t>
      </w:r>
      <w:r>
        <w:t xml:space="preserve"> ability to travel sustainably is key. </w:t>
      </w:r>
    </w:p>
    <w:p w:rsidR="009D70CD" w:rsidP="009D70CD">
      <w:pPr>
        <w:pStyle w:val="Question"/>
        <w:numPr>
          <w:ilvl w:val="0"/>
          <w:numId w:val="9"/>
        </w:numPr>
        <w:ind w:left="794"/>
      </w:pPr>
      <w:r w:rsidRPr="00946CDB">
        <w:rPr>
          <w:b/>
        </w:rPr>
        <w:t>Ruth Cadbury:</w:t>
      </w:r>
      <w:r>
        <w:t xml:space="preserve"> I was going to move to active travel, so </w:t>
      </w:r>
      <w:r w:rsidR="001B68A2">
        <w:t xml:space="preserve">that </w:t>
      </w:r>
      <w:r>
        <w:t xml:space="preserve">I give Chris and Ray a chance to answer. Obviously, we are probably not talking active travel for </w:t>
      </w:r>
      <w:r w:rsidR="001B68A2">
        <w:t>4</w:t>
      </w:r>
      <w:r>
        <w:t xml:space="preserve"> or </w:t>
      </w:r>
      <w:r w:rsidR="001B68A2">
        <w:t>5</w:t>
      </w:r>
      <w:r>
        <w:t xml:space="preserve"> k</w:t>
      </w:r>
      <w:r w:rsidR="00213DDF">
        <w:t>m</w:t>
      </w:r>
      <w:r>
        <w:t xml:space="preserve"> and above on country lanes, but within villages and towns what can be done in rural areas to make it easier for people to walk and cycle to local amenities and nearby places a few miles away?</w:t>
      </w:r>
    </w:p>
    <w:p w:rsidR="009D70CD" w:rsidP="009D70CD">
      <w:pPr>
        <w:pStyle w:val="Answer"/>
      </w:pPr>
      <w:r w:rsidRPr="00946CDB">
        <w:rPr>
          <w:b/>
          <w:i/>
        </w:rPr>
        <w:t>Councillor Bryan:</w:t>
      </w:r>
      <w:r>
        <w:t xml:space="preserve"> To make th</w:t>
      </w:r>
      <w:r w:rsidR="00323B19">
        <w:t>at</w:t>
      </w:r>
      <w:r>
        <w:t xml:space="preserve"> work you </w:t>
      </w:r>
      <w:r>
        <w:t>have to</w:t>
      </w:r>
      <w:r>
        <w:t xml:space="preserve"> have safe ways of cycling or walking. We were quite lucky. We got some money from the </w:t>
      </w:r>
      <w:r w:rsidR="003A65DA">
        <w:t>t</w:t>
      </w:r>
      <w:r>
        <w:t xml:space="preserve">ransforming </w:t>
      </w:r>
      <w:r w:rsidR="003A65DA">
        <w:t>c</w:t>
      </w:r>
      <w:r>
        <w:t xml:space="preserve">ities fund, which has enabled us to introduce a lot of new cycleways. </w:t>
      </w:r>
      <w:r w:rsidR="00FB5201">
        <w:t>T</w:t>
      </w:r>
      <w:r>
        <w:t xml:space="preserve">here is a mixed reaction from the </w:t>
      </w:r>
      <w:r>
        <w:t>general public</w:t>
      </w:r>
      <w:r>
        <w:t xml:space="preserve">. A lot of the </w:t>
      </w:r>
      <w:r>
        <w:t>general public</w:t>
      </w:r>
      <w:r>
        <w:t xml:space="preserve"> do not understand. They just think we are taking the roads away from them and trying to force them off the road. We </w:t>
      </w:r>
      <w:r>
        <w:t>have to</w:t>
      </w:r>
      <w:r>
        <w:t xml:space="preserve"> find ways in which we can stop using the car for shorter journeys. Every time I say </w:t>
      </w:r>
      <w:r>
        <w:t>that</w:t>
      </w:r>
      <w:r w:rsidR="007C64C1">
        <w:t>,</w:t>
      </w:r>
      <w:r>
        <w:t xml:space="preserve"> people say I am trying to drive them out of the car. I am not. We are trying to give them alternatives. That is working now.</w:t>
      </w:r>
    </w:p>
    <w:p w:rsidR="009D70CD" w:rsidP="009D70CD">
      <w:pPr>
        <w:pStyle w:val="Answer"/>
      </w:pPr>
      <w:r w:rsidRPr="00946CDB">
        <w:rPr>
          <w:b/>
          <w:i/>
        </w:rPr>
        <w:t>Chris Hinchliff:</w:t>
      </w:r>
      <w:r>
        <w:t xml:space="preserve"> I </w:t>
      </w:r>
      <w:r w:rsidR="007C64C1">
        <w:t>do</w:t>
      </w:r>
      <w:r>
        <w:t xml:space="preserve"> not have too much to add. It is the importance of people feeling safe when they are making those journeys. That often involves providing them with a separate space, maybe footpaths alongside roads rather than expecting people to walk or cycle on small country lanes. </w:t>
      </w:r>
    </w:p>
    <w:p w:rsidR="009D70CD" w:rsidP="009D70CD">
      <w:pPr>
        <w:pStyle w:val="Answer"/>
      </w:pPr>
      <w:r w:rsidRPr="00946CDB">
        <w:rPr>
          <w:b/>
          <w:i/>
        </w:rPr>
        <w:t>Andrew Summers:</w:t>
      </w:r>
      <w:r>
        <w:t xml:space="preserve"> This is an area that our authorities are particularly passionate about. </w:t>
      </w:r>
      <w:r w:rsidR="00622578">
        <w:t>A</w:t>
      </w:r>
      <w:r>
        <w:t xml:space="preserve">ctive travel in rural areas is different </w:t>
      </w:r>
      <w:r w:rsidR="00622578">
        <w:t>from</w:t>
      </w:r>
      <w:r>
        <w:t xml:space="preserve"> an urban area. The challenges are quite different. Through our survey, </w:t>
      </w:r>
      <w:r w:rsidR="008102BC">
        <w:t xml:space="preserve">we know that </w:t>
      </w:r>
      <w:r>
        <w:t>speeding is a real issue</w:t>
      </w:r>
      <w:r w:rsidR="005D1F5C">
        <w:t>,</w:t>
      </w:r>
      <w:r>
        <w:t xml:space="preserve"> as well as pedestrian safety. How do you tackle those barriers? </w:t>
      </w:r>
    </w:p>
    <w:p w:rsidR="009D70CD" w:rsidP="009D70CD">
      <w:pPr>
        <w:pStyle w:val="Answer"/>
      </w:pPr>
      <w:r>
        <w:t>Alongside an LCW</w:t>
      </w:r>
      <w:r w:rsidR="00BA6040">
        <w:t>IP</w:t>
      </w:r>
      <w:r>
        <w:t xml:space="preserve"> for everywhere, basically, some of the things we are pushing forward are </w:t>
      </w:r>
      <w:r>
        <w:t>mini Hollands</w:t>
      </w:r>
      <w:r>
        <w:t xml:space="preserve"> for market towns. In the east, Suffolk </w:t>
      </w:r>
      <w:r w:rsidR="008102BC">
        <w:t>is</w:t>
      </w:r>
      <w:r>
        <w:t xml:space="preserve"> pushing forward a </w:t>
      </w:r>
      <w:r>
        <w:t>mini Holland</w:t>
      </w:r>
      <w:r>
        <w:t xml:space="preserve"> for Woodbridge. That is a transformation of that place to make it easier for people to walk and cycle.</w:t>
      </w:r>
    </w:p>
    <w:p w:rsidR="009D70CD" w:rsidP="009D70CD">
      <w:pPr>
        <w:pStyle w:val="Answer"/>
      </w:pPr>
      <w:r>
        <w:t xml:space="preserve">One of the challenges is that investment in active travel in metropolitan areas </w:t>
      </w:r>
      <w:r w:rsidR="00FF14DF">
        <w:t>will</w:t>
      </w:r>
      <w:r>
        <w:t xml:space="preserve"> always have a better business case than in a rural area, so it is finding the opportunities. In places like the east, tourism is one of those. We have </w:t>
      </w:r>
      <w:r>
        <w:t>140 million day</w:t>
      </w:r>
      <w:r>
        <w:t xml:space="preserve"> trips and 10 million overnight trips. It is a huge economy for tourism. How can millions of people </w:t>
      </w:r>
      <w:r w:rsidR="00FC3F59">
        <w:t>who</w:t>
      </w:r>
      <w:r>
        <w:t xml:space="preserve"> come to our region experience active travel, for example for the first time, or continue </w:t>
      </w:r>
      <w:r w:rsidR="004C371C">
        <w:t>i</w:t>
      </w:r>
      <w:r>
        <w:t>t</w:t>
      </w:r>
      <w:r w:rsidR="004C371C">
        <w:t>,</w:t>
      </w:r>
      <w:r>
        <w:t xml:space="preserve"> and then go back to </w:t>
      </w:r>
      <w:r w:rsidR="004C371C">
        <w:t xml:space="preserve">the </w:t>
      </w:r>
      <w:r>
        <w:t>urban areas they live</w:t>
      </w:r>
      <w:r w:rsidR="004C371C">
        <w:t xml:space="preserve"> in</w:t>
      </w:r>
      <w:r>
        <w:t xml:space="preserve"> to continue that shift change</w:t>
      </w:r>
      <w:r w:rsidR="00FC3F59">
        <w:t>?</w:t>
      </w:r>
      <w:r>
        <w:t xml:space="preserve"> It also provides benefits for the communities.</w:t>
      </w:r>
    </w:p>
    <w:p w:rsidR="009D70CD" w:rsidP="009D70CD">
      <w:pPr>
        <w:pStyle w:val="Answer"/>
      </w:pPr>
      <w:r>
        <w:t>It is about l</w:t>
      </w:r>
      <w:r>
        <w:t xml:space="preserve">ooking for opportunities to fund active travel, not just through traditional means but through section 106 tourism opportunities, </w:t>
      </w:r>
      <w:r>
        <w:t xml:space="preserve">and </w:t>
      </w:r>
      <w:r>
        <w:t xml:space="preserve">there are different ways of doing it in rural areas. </w:t>
      </w:r>
      <w:r>
        <w:t>O</w:t>
      </w:r>
      <w:r>
        <w:t xml:space="preserve">ur authorities are </w:t>
      </w:r>
      <w:r>
        <w:t>really up</w:t>
      </w:r>
      <w:r>
        <w:t xml:space="preserve"> for it. </w:t>
      </w:r>
    </w:p>
    <w:p w:rsidR="009D70CD" w:rsidP="00AC56A6">
      <w:pPr>
        <w:pStyle w:val="Question"/>
        <w:numPr>
          <w:ilvl w:val="0"/>
          <w:numId w:val="9"/>
        </w:numPr>
        <w:ind w:left="794"/>
      </w:pPr>
      <w:r w:rsidRPr="00C349AE">
        <w:rPr>
          <w:b/>
        </w:rPr>
        <w:t>Ruth Cadbury:</w:t>
      </w:r>
      <w:r>
        <w:t xml:space="preserve"> Finally,</w:t>
      </w:r>
      <w:r w:rsidR="00C349AE">
        <w:t xml:space="preserve"> we have</w:t>
      </w:r>
      <w:r>
        <w:t xml:space="preserve"> some quite shocking evidence</w:t>
      </w:r>
      <w:r w:rsidR="00636D9F">
        <w:t>, for me as a Londoner,</w:t>
      </w:r>
      <w:r>
        <w:t xml:space="preserve"> about children trying to do the school run of a few hundred yards getting in the car because of speeding along the lanes and through their villages. Often, as you say, there are no pavements. Do you think there should be a review of national speed limits on certain kinds of rural roads? </w:t>
      </w:r>
    </w:p>
    <w:p w:rsidR="009D70CD" w:rsidP="009D70CD">
      <w:pPr>
        <w:pStyle w:val="Answer"/>
      </w:pPr>
      <w:r w:rsidRPr="00863677">
        <w:rPr>
          <w:b/>
          <w:i/>
        </w:rPr>
        <w:t>Councillor</w:t>
      </w:r>
      <w:r w:rsidR="00583CF7">
        <w:rPr>
          <w:b/>
          <w:i/>
        </w:rPr>
        <w:t xml:space="preserve"> </w:t>
      </w:r>
      <w:r w:rsidRPr="00863677">
        <w:rPr>
          <w:b/>
          <w:i/>
        </w:rPr>
        <w:t>Bryan:</w:t>
      </w:r>
      <w:r>
        <w:t xml:space="preserve"> We have just introduced a programme o</w:t>
      </w:r>
      <w:r w:rsidR="00583CF7">
        <w:t>f</w:t>
      </w:r>
      <w:r>
        <w:t xml:space="preserve"> 20 m</w:t>
      </w:r>
      <w:r w:rsidR="00EA706D">
        <w:t>ph</w:t>
      </w:r>
      <w:r>
        <w:t xml:space="preserve"> speed limits in certain areas. That is down to the local parish and town councils to apply for. </w:t>
      </w:r>
      <w:r w:rsidR="00583CF7">
        <w:t>W</w:t>
      </w:r>
      <w:r>
        <w:t>e have received six applications in the last two months</w:t>
      </w:r>
      <w:r w:rsidR="00583CF7">
        <w:t>, so w</w:t>
      </w:r>
      <w:r>
        <w:t xml:space="preserve">e will see what develops. In built-up areas, especially where there are schools, we </w:t>
      </w:r>
      <w:r>
        <w:t>have to</w:t>
      </w:r>
      <w:r>
        <w:t xml:space="preserve"> start reducing the speed</w:t>
      </w:r>
      <w:r w:rsidR="00B05A7F">
        <w:t>,</w:t>
      </w:r>
      <w:r>
        <w:t xml:space="preserve"> which, again, will discourage people from using their cars. </w:t>
      </w:r>
    </w:p>
    <w:p w:rsidR="009D70CD" w:rsidP="009D70CD">
      <w:pPr>
        <w:pStyle w:val="Answer"/>
      </w:pPr>
      <w:r w:rsidRPr="000F6A69">
        <w:rPr>
          <w:b/>
          <w:i/>
        </w:rPr>
        <w:t>Andrew Summers:</w:t>
      </w:r>
      <w:r>
        <w:t xml:space="preserve"> Likewise, in London you have the Vision Zero approach. In our transport strategy</w:t>
      </w:r>
      <w:r w:rsidR="00595D7B">
        <w:t>,</w:t>
      </w:r>
      <w:r>
        <w:t xml:space="preserve"> we have also adopted th</w:t>
      </w:r>
      <w:r w:rsidR="0058370C">
        <w:t>e</w:t>
      </w:r>
      <w:r>
        <w:t xml:space="preserve"> Vision Zero approach. It is addressing speed, but also behaviour. </w:t>
      </w:r>
    </w:p>
    <w:p w:rsidR="009D70CD" w:rsidP="009D70CD">
      <w:pPr>
        <w:pStyle w:val="Question"/>
        <w:numPr>
          <w:ilvl w:val="0"/>
          <w:numId w:val="9"/>
        </w:numPr>
        <w:ind w:left="794"/>
      </w:pPr>
      <w:r w:rsidRPr="000F6A69">
        <w:rPr>
          <w:b/>
        </w:rPr>
        <w:t>Ruth Cadbury:</w:t>
      </w:r>
      <w:r>
        <w:t xml:space="preserve"> Vision Zero not being zero m</w:t>
      </w:r>
      <w:r w:rsidR="004B6499">
        <w:t>ph</w:t>
      </w:r>
      <w:r>
        <w:t xml:space="preserve">, but zero deaths by vehicle. </w:t>
      </w:r>
    </w:p>
    <w:p w:rsidR="009D70CD" w:rsidP="009D70CD">
      <w:pPr>
        <w:pStyle w:val="Answer"/>
      </w:pPr>
      <w:r w:rsidRPr="000F6A69">
        <w:rPr>
          <w:b/>
          <w:i/>
        </w:rPr>
        <w:t>Andrew Summers:</w:t>
      </w:r>
      <w:r>
        <w:t xml:space="preserve"> Yes, by vehicle; that is right. It is speed, but it is also behaviour and the design of the road layout</w:t>
      </w:r>
      <w:r w:rsidR="00D0223E">
        <w:t>,</w:t>
      </w:r>
      <w:r>
        <w:t xml:space="preserve"> as well as the vehicles themselves. It is a systems approach to road safety. </w:t>
      </w:r>
    </w:p>
    <w:p w:rsidR="009D70CD" w:rsidP="009D70CD">
      <w:pPr>
        <w:pStyle w:val="Question"/>
        <w:numPr>
          <w:ilvl w:val="0"/>
          <w:numId w:val="0"/>
        </w:numPr>
        <w:ind w:left="794"/>
      </w:pPr>
      <w:r w:rsidRPr="000F6A69">
        <w:rPr>
          <w:b/>
        </w:rPr>
        <w:t>Ruth Cadbury:</w:t>
      </w:r>
      <w:r>
        <w:t xml:space="preserve"> That is very helpful. Thank you.</w:t>
      </w:r>
    </w:p>
    <w:p w:rsidR="009D70CD" w:rsidRPr="00AC45FF" w:rsidP="009D70CD">
      <w:pPr>
        <w:pStyle w:val="Question"/>
        <w:numPr>
          <w:ilvl w:val="0"/>
          <w:numId w:val="0"/>
        </w:numPr>
        <w:ind w:left="794"/>
      </w:pPr>
      <w:r w:rsidRPr="000F6A69">
        <w:rPr>
          <w:b/>
        </w:rPr>
        <w:t>Chair:</w:t>
      </w:r>
      <w:r>
        <w:t xml:space="preserve"> Thank you very much for all your answers this morning and </w:t>
      </w:r>
      <w:r w:rsidR="00D0223E">
        <w:t xml:space="preserve">your </w:t>
      </w:r>
      <w:r>
        <w:t xml:space="preserve">offers of further information. We are very grateful.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404ECF2F74D4611A36FE67295D3EA66"/>
      </w:placeholder>
      <w:richText/>
    </w:sdtPr>
    <w:sdtContent>
      <w:p w:rsidR="008143FA" w:rsidP="009277D8">
        <w:pPr>
          <w:pStyle w:val="Para"/>
          <w:rPr>
            <w:color w:val="808080"/>
          </w:rPr>
        </w:pPr>
        <w:r w:rsidRPr="00FF43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9FB7C13F83D43CB800F925332ED65FF"/>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4905"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F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404ECF2F74D4611A36FE67295D3EA66"/>
        <w:category>
          <w:name w:val="General"/>
          <w:gallery w:val="placeholder"/>
        </w:category>
        <w:types>
          <w:type w:val="bbPlcHdr"/>
        </w:types>
        <w:behaviors>
          <w:behavior w:val="content"/>
        </w:behaviors>
        <w:guid w:val="{3DEB8DE9-E08F-4663-8AF7-37C95C5CDF7C}"/>
      </w:docPartPr>
      <w:docPartBody>
        <w:p w:rsidR="00535BD9" w:rsidP="009F127D">
          <w:pPr>
            <w:pStyle w:val="D404ECF2F74D4611A36FE67295D3EA66"/>
          </w:pPr>
          <w:r w:rsidRPr="000753FC">
            <w:rPr>
              <w:rStyle w:val="PlaceholderText"/>
            </w:rPr>
            <w:t>Click here to enter text.</w:t>
          </w:r>
        </w:p>
      </w:docPartBody>
    </w:docPart>
    <w:docPart>
      <w:docPartPr>
        <w:name w:val="79FB7C13F83D43CB800F925332ED65FF"/>
        <w:category>
          <w:name w:val="General"/>
          <w:gallery w:val="placeholder"/>
        </w:category>
        <w:types>
          <w:type w:val="bbPlcHdr"/>
        </w:types>
        <w:behaviors>
          <w:behavior w:val="content"/>
        </w:behaviors>
        <w:guid w:val="{CB04EC7C-0F54-4CD6-AAD5-04E62CD0F5D8}"/>
      </w:docPartPr>
      <w:docPartBody>
        <w:p w:rsidR="00535BD9" w:rsidP="009F127D">
          <w:pPr>
            <w:pStyle w:val="79FB7C13F83D43CB800F925332ED65F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06D"/>
    <w:rPr>
      <w:color w:val="808080"/>
    </w:rPr>
  </w:style>
  <w:style w:type="paragraph" w:customStyle="1" w:styleId="D404ECF2F74D4611A36FE67295D3EA66">
    <w:name w:val="D404ECF2F74D4611A36FE67295D3EA66"/>
    <w:rsid w:val="009F127D"/>
  </w:style>
  <w:style w:type="paragraph" w:customStyle="1" w:styleId="79FB7C13F83D43CB800F925332ED65FF">
    <w:name w:val="79FB7C13F83D43CB800F925332ED65FF"/>
    <w:rsid w:val="009F1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