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1F0C5E" w:rsidP="00F775E3">
      <w:pPr>
        <w:pStyle w:val="TitleCommittee0"/>
      </w:pPr>
      <w:sdt>
        <w:sdtPr>
          <w:alias w:val="CommitteeName"/>
          <w:tag w:val="CommitteeName"/>
          <w:id w:val="1869951332"/>
          <w:placeholder>
            <w:docPart w:val="7889C7A3B7714648BC8C513ECC8567BF"/>
          </w:placeholder>
          <w:richText/>
        </w:sdtPr>
        <w:sdtContent>
          <w:r>
            <w:t>Women and Equalities Committee and Petitions Committee</w:t>
          </w:r>
        </w:sdtContent>
      </w:sdt>
    </w:p>
    <w:p w:rsidR="001F0C5E" w:rsidP="00F775E3">
      <w:pPr>
        <w:pStyle w:val="TitleInquiry0"/>
      </w:pPr>
      <w:r>
        <w:t xml:space="preserve">Oral evidence: </w:t>
      </w:r>
      <w:sdt>
        <w:sdtPr>
          <w:alias w:val="InquiryName"/>
          <w:tag w:val="InquiryName"/>
          <w:id w:val="377371847"/>
          <w:placeholder>
            <w:docPart w:val="7889C7A3B7714648BC8C513ECC8567BF"/>
          </w:placeholder>
          <w:richText/>
        </w:sdtPr>
        <w:sdtContent>
          <w:r>
            <w:t>Black history and cultural diversity in the curriculum</w:t>
          </w:r>
        </w:sdtContent>
      </w:sdt>
      <w:r>
        <w:t xml:space="preserve">, HC </w:t>
      </w:r>
      <w:sdt>
        <w:sdtPr>
          <w:alias w:val="InquiryRefNo"/>
          <w:tag w:val="InquiryRefNo"/>
          <w:id w:val="-281725174"/>
          <w:placeholder>
            <w:docPart w:val="7889C7A3B7714648BC8C513ECC8567BF"/>
          </w:placeholder>
          <w:richText/>
        </w:sdtPr>
        <w:sdtContent>
          <w:r w:rsidR="00E468B9">
            <w:t>893</w:t>
          </w:r>
        </w:sdtContent>
      </w:sdt>
    </w:p>
    <w:sdt>
      <w:sdtPr>
        <w:alias w:val="SittingDate"/>
        <w:tag w:val="SittingDate"/>
        <w:id w:val="-1160222926"/>
        <w:placeholder>
          <w:docPart w:val="7889C7A3B7714648BC8C513ECC8567BF"/>
        </w:placeholder>
        <w:richText/>
      </w:sdtPr>
      <w:sdtContent>
        <w:p w:rsidR="001F0C5E" w:rsidP="00F775E3">
          <w:pPr>
            <w:pStyle w:val="Para"/>
          </w:pPr>
          <w:r>
            <w:t>Wednesday 18 November 2020</w:t>
          </w:r>
        </w:p>
      </w:sdtContent>
    </w:sdt>
    <w:p w:rsidR="001F0C5E" w:rsidP="00F775E3">
      <w:pPr>
        <w:pStyle w:val="Para"/>
      </w:pPr>
      <w:r>
        <w:t xml:space="preserve">Ordered by the House of </w:t>
      </w:r>
      <w:sdt>
        <w:sdtPr>
          <w:alias w:val="House"/>
          <w:tag w:val="House"/>
          <w:id w:val="809213435"/>
          <w:placeholder>
            <w:docPart w:val="7889C7A3B7714648BC8C513ECC8567BF"/>
          </w:placeholder>
          <w:richText/>
        </w:sdtPr>
        <w:sdtContent>
          <w:r w:rsidRPr="00615759">
            <w:t>Commons</w:t>
          </w:r>
        </w:sdtContent>
      </w:sdt>
      <w:r w:rsidRPr="00615759">
        <w:t xml:space="preserve"> to be published on </w:t>
      </w:r>
      <w:sdt>
        <w:sdtPr>
          <w:alias w:val="PublishDate"/>
          <w:tag w:val="PublishDate"/>
          <w:id w:val="217021599"/>
          <w:placeholder>
            <w:docPart w:val="7889C7A3B7714648BC8C513ECC8567BF"/>
          </w:placeholder>
          <w:richText/>
        </w:sdtPr>
        <w:sdtContent>
          <w:r>
            <w:t>18 November 2020</w:t>
          </w:r>
        </w:sdtContent>
      </w:sdt>
      <w:r w:rsidRPr="005E401B" w:rsidR="005E401B">
        <w:t>.</w:t>
      </w:r>
    </w:p>
    <w:p w:rsidR="001F0C5E" w:rsidP="00F775E3">
      <w:r>
        <w:fldChar w:fldCharType="begin"/>
      </w:r>
      <w:r>
        <w:instrText xml:space="preserve"> HYPERLINK "https://parliamentlive.tv/Event/Index/1901748e-fd28-4a57-b669-902b12cbd38f" </w:instrText>
      </w:r>
      <w:r>
        <w:fldChar w:fldCharType="separate"/>
      </w:r>
      <w:sdt>
        <w:sdtPr>
          <w:rPr>
            <w:rStyle w:val="Hyperlink"/>
          </w:rPr>
          <w:alias w:val="VideoHyperlink"/>
          <w:tag w:val="VideoHyperlink"/>
          <w:id w:val="703995351"/>
          <w:placeholder>
            <w:docPart w:val="7889C7A3B7714648BC8C513ECC8567BF"/>
          </w:placeholder>
          <w:richText/>
        </w:sdtPr>
        <w:sdtEndPr>
          <w:rPr>
            <w:rStyle w:val="Hyperlink"/>
          </w:rPr>
        </w:sdtEndPr>
        <w:sdtContent>
          <w:r w:rsidRPr="00E85D21">
            <w:rPr>
              <w:rStyle w:val="Hyperlink"/>
            </w:rPr>
            <w:t>Watch the meeting</w:t>
          </w:r>
        </w:sdtContent>
      </w:sdt>
      <w:r>
        <w:fldChar w:fldCharType="end"/>
      </w:r>
    </w:p>
    <w:p w:rsidR="001F0C5E" w:rsidP="00F775E3">
      <w:r>
        <w:t xml:space="preserve">Members present: </w:t>
      </w:r>
      <w:sdt>
        <w:sdtPr>
          <w:alias w:val="MembersPresent"/>
          <w:tag w:val="MembersPresent"/>
          <w:id w:val="366340316"/>
          <w:placeholder>
            <w:docPart w:val="7889C7A3B7714648BC8C513ECC8567BF"/>
          </w:placeholder>
          <w:richText/>
        </w:sdtPr>
        <w:sdtContent>
          <w:r w:rsidR="00E9496C">
            <w:t xml:space="preserve">Caroline </w:t>
          </w:r>
          <w:r w:rsidR="00E9496C">
            <w:t>Nokes</w:t>
          </w:r>
          <w:r w:rsidR="008C5923">
            <w:t xml:space="preserve"> (Chair)</w:t>
          </w:r>
          <w:r w:rsidR="00E9496C">
            <w:t>;</w:t>
          </w:r>
          <w:r w:rsidR="00E51E7F">
            <w:t xml:space="preserve"> </w:t>
          </w:r>
          <w:r w:rsidR="00E9496C">
            <w:t>Elliot Colburn;</w:t>
          </w:r>
          <w:r w:rsidR="00E51E7F">
            <w:t xml:space="preserve"> Angela Crawley;</w:t>
          </w:r>
          <w:r w:rsidR="00E9496C">
            <w:t xml:space="preserve"> Chris Evans;</w:t>
          </w:r>
          <w:r w:rsidR="00E51E7F">
            <w:t xml:space="preserve"> Peter Gibson;</w:t>
          </w:r>
          <w:r w:rsidR="00E9496C">
            <w:t xml:space="preserve"> </w:t>
          </w:r>
          <w:r w:rsidR="00E51E7F">
            <w:t xml:space="preserve">Kim Johnson; </w:t>
          </w:r>
          <w:r w:rsidR="008C5923">
            <w:t xml:space="preserve">Catherine McKinnell; </w:t>
          </w:r>
          <w:r w:rsidR="00013FE9">
            <w:t>Kate Osborne; Bell Ribeiro</w:t>
          </w:r>
          <w:r w:rsidR="00013FE9">
            <w:noBreakHyphen/>
            <w:t>Addy</w:t>
          </w:r>
          <w:r w:rsidRPr="005E401B" w:rsidR="005E401B">
            <w:t>.</w:t>
          </w:r>
        </w:sdtContent>
      </w:sdt>
    </w:p>
    <w:p w:rsidR="00964B7A" w:rsidP="00F775E3">
      <w:r>
        <w:t>Education Committee member also present: Apsana Begum</w:t>
      </w:r>
      <w:r w:rsidRPr="005E401B" w:rsidR="005E401B">
        <w:t>.</w:t>
      </w:r>
    </w:p>
    <w:p w:rsidR="001F0C5E" w:rsidP="00F775E3">
      <w:pPr>
        <w:pStyle w:val="ParaCentre"/>
      </w:pPr>
      <w:r>
        <w:t xml:space="preserve">Panel 2 </w:t>
      </w:r>
      <w:r w:rsidRPr="00156A60">
        <w:t xml:space="preserve">Questions </w:t>
      </w:r>
      <w:sdt>
        <w:sdtPr>
          <w:alias w:val="QuestionNumbers"/>
          <w:tag w:val="QuestionNumbers"/>
          <w:id w:val="-1223666168"/>
          <w:placeholder>
            <w:docPart w:val="7889C7A3B7714648BC8C513ECC8567BF"/>
          </w:placeholder>
          <w:richText/>
        </w:sdtPr>
        <w:sdtContent>
          <w:r>
            <w:t>55</w:t>
          </w:r>
          <w:r w:rsidR="00B406AA">
            <w:t xml:space="preserve"> - 74</w:t>
          </w:r>
        </w:sdtContent>
      </w:sdt>
    </w:p>
    <w:p w:rsidR="001F0C5E" w:rsidP="00F775E3">
      <w:pPr>
        <w:pStyle w:val="TitleWitnesses0"/>
      </w:pPr>
      <w:r>
        <w:t>Witnesses</w:t>
      </w:r>
    </w:p>
    <w:sdt>
      <w:sdtPr>
        <w:alias w:val="WitnessSet"/>
        <w:tag w:val="WitnessSet"/>
        <w:id w:val="-368373484"/>
        <w:placeholder>
          <w:docPart w:val="24FE2D670C984E10A9FE40E938394FC8"/>
        </w:placeholder>
        <w:richText/>
      </w:sdtPr>
      <w:sdtContent>
        <w:p w:rsidR="00E85D21" w:rsidP="00E85D21">
          <w:pPr>
            <w:pStyle w:val="Para"/>
          </w:pPr>
          <w:r>
            <w:fldChar w:fldCharType="begin"/>
          </w:r>
          <w:r>
            <w:instrText xml:space="preserve"> HYPERLINK \l "Panel2" </w:instrText>
          </w:r>
          <w:r>
            <w:fldChar w:fldCharType="separate"/>
          </w:r>
          <w:r w:rsidRPr="004A100E" w:rsidR="00744193">
            <w:rPr>
              <w:rStyle w:val="Hyperlink"/>
            </w:rPr>
            <w:t>II</w:t>
          </w:r>
          <w:r>
            <w:fldChar w:fldCharType="end"/>
          </w:r>
          <w:r w:rsidR="00744193">
            <w:t xml:space="preserve">:  Allana Gay, </w:t>
          </w:r>
          <w:r w:rsidR="00E468B9">
            <w:t xml:space="preserve">Co-founder, </w:t>
          </w:r>
          <w:r w:rsidR="00744193">
            <w:t>BAM</w:t>
          </w:r>
          <w:r w:rsidR="007C49EF">
            <w:t>E</w:t>
          </w:r>
          <w:r w:rsidR="00E468B9">
            <w:t>ed</w:t>
          </w:r>
          <w:r w:rsidR="00E468B9">
            <w:t xml:space="preserve"> Network</w:t>
          </w:r>
          <w:r w:rsidR="00744193">
            <w:t xml:space="preserve">; Caroline Wright, </w:t>
          </w:r>
          <w:r w:rsidR="00E468B9">
            <w:t xml:space="preserve">Director-General, </w:t>
          </w:r>
          <w:r w:rsidR="00744193">
            <w:t>British Ed</w:t>
          </w:r>
          <w:r w:rsidR="00E468B9">
            <w:t>ucational Suppliers Association</w:t>
          </w:r>
          <w:r w:rsidR="00744193">
            <w:t xml:space="preserve">; Dr Christine </w:t>
          </w:r>
          <w:r w:rsidR="00744193">
            <w:t>Callender</w:t>
          </w:r>
          <w:r w:rsidR="00744193">
            <w:t xml:space="preserve">, </w:t>
          </w:r>
          <w:r w:rsidR="00E468B9">
            <w:t xml:space="preserve">Associate Professor, </w:t>
          </w:r>
          <w:r w:rsidR="00744193">
            <w:t xml:space="preserve">UCL Institute of Education; Emily Miller, </w:t>
          </w:r>
          <w:r w:rsidR="00E468B9">
            <w:t>Head of Learning, Migration Museum</w:t>
          </w:r>
          <w:r w:rsidRPr="005E401B" w:rsidR="005E401B">
            <w:t>.</w:t>
          </w:r>
        </w:p>
      </w:sdtContent>
    </w:sdt>
    <w:p w:rsidR="002D5DAC" w:rsidRPr="002D5DAC" w:rsidP="005E3925">
      <w:pPr>
        <w:pStyle w:val="Para"/>
      </w:pPr>
      <w:r>
        <w:br w:type="page"/>
      </w:r>
    </w:p>
    <w:sdt>
      <w:sdtPr>
        <w:rPr>
          <w:sz w:val="22"/>
        </w:rPr>
        <w:alias w:val="WitnessExamination"/>
        <w:tag w:val="WitnessExamination"/>
        <w:id w:val="998618327"/>
        <w:placeholder>
          <w:docPart w:val="03F05F80FA8541E98A679938E450201F"/>
        </w:placeholder>
        <w:richText/>
      </w:sdtPr>
      <w:sdtEndPr>
        <w:rPr>
          <w:sz w:val="28"/>
        </w:rPr>
      </w:sdtEndPr>
      <w:sdtContent>
        <w:p w:rsidR="00BB2164" w:rsidRPr="00777446" w:rsidP="00BB2164">
          <w:pPr>
            <w:pStyle w:val="TitlePanel0"/>
            <w:rPr>
              <w:szCs w:val="28"/>
            </w:rPr>
          </w:pPr>
          <w:r w:rsidRPr="00777446">
            <w:rPr>
              <w:szCs w:val="28"/>
            </w:rPr>
            <w:t>Examination of witnesses</w:t>
          </w:r>
        </w:p>
        <w:p w:rsidR="00BB2164" w:rsidP="00BB2164">
          <w:pPr>
            <w:pStyle w:val="TitlePanel0"/>
            <w:jc w:val="both"/>
            <w:rPr>
              <w:sz w:val="22"/>
            </w:rPr>
          </w:pPr>
          <w:bookmarkStart w:id="0" w:name="Panel2"/>
          <w:bookmarkEnd w:id="0"/>
          <w:r>
            <w:rPr>
              <w:sz w:val="22"/>
            </w:rPr>
            <w:t xml:space="preserve">Witnesses: Allana Gay, Caroline Wright, Dr Christine </w:t>
          </w:r>
          <w:r>
            <w:rPr>
              <w:sz w:val="22"/>
            </w:rPr>
            <w:t>Callender</w:t>
          </w:r>
          <w:r>
            <w:rPr>
              <w:sz w:val="22"/>
            </w:rPr>
            <w:t xml:space="preserve"> and Emily Miller</w:t>
          </w:r>
          <w:r w:rsidRPr="005E401B" w:rsidR="005E401B">
            <w:rPr>
              <w:sz w:val="22"/>
            </w:rPr>
            <w:t>.</w:t>
          </w:r>
        </w:p>
      </w:sdtContent>
    </w:sdt>
    <w:p w:rsidR="003B4B20" w:rsidP="00181F34">
      <w:pPr>
        <w:pStyle w:val="Question"/>
      </w:pPr>
      <w:sdt>
        <w:sdtPr>
          <w:alias w:val="Member"/>
          <w:tag w:val="&lt;Member mnisId='4048' dodsId='31721'&gt;"/>
          <w:id w:val="-853258472"/>
          <w:placeholder>
            <w:docPart w:val="DefaultPlaceholder_1082065158"/>
          </w:placeholder>
          <w:richText/>
        </w:sdtPr>
        <w:sdtContent>
          <w:bookmarkStart w:id="1" w:name="_GoBack"/>
          <w:bookmarkEnd w:id="1"/>
          <w:r w:rsidRPr="00BB2164" w:rsidR="00BB2164">
            <w:rPr>
              <w:b/>
            </w:rPr>
            <w:t>Chair:</w:t>
          </w:r>
        </w:sdtContent>
      </w:sdt>
      <w:r w:rsidR="00BB2164">
        <w:t xml:space="preserve"> </w:t>
      </w:r>
      <w:r w:rsidR="00F01958">
        <w:t>I would like to welcome to you to the second evidence session this afternoon of a joint inquiry between the Women and Equalities Select Committee</w:t>
      </w:r>
      <w:r w:rsidR="00964B7A">
        <w:t xml:space="preserve"> and</w:t>
      </w:r>
      <w:r w:rsidR="00F01958">
        <w:t xml:space="preserve"> the Petitions Committee</w:t>
      </w:r>
      <w:r w:rsidR="00964B7A">
        <w:t>,</w:t>
      </w:r>
      <w:r w:rsidR="00F01958">
        <w:t xml:space="preserve"> with a gues</w:t>
      </w:r>
      <w:r w:rsidR="00964B7A">
        <w:t>t</w:t>
      </w:r>
      <w:r w:rsidR="00F01958">
        <w:t xml:space="preserve"> from the Education Select Committee</w:t>
      </w:r>
      <w:r w:rsidRPr="005E401B" w:rsidR="005E401B">
        <w:t>.</w:t>
      </w:r>
      <w:r w:rsidR="00F01958">
        <w:t xml:space="preserve"> We are welcoming, for our second panel</w:t>
      </w:r>
      <w:r w:rsidR="00964B7A">
        <w:t xml:space="preserve">, Dr Christine </w:t>
      </w:r>
      <w:r w:rsidR="00964B7A">
        <w:t>Callender</w:t>
      </w:r>
      <w:r w:rsidR="00964B7A">
        <w:t xml:space="preserve">, Allana </w:t>
      </w:r>
      <w:r w:rsidR="00F01958">
        <w:t>Gay, Emily Miller and Caroline Wright</w:t>
      </w:r>
      <w:r w:rsidRPr="005E401B" w:rsidR="005E401B">
        <w:t>.</w:t>
      </w:r>
      <w:r w:rsidR="00F01958">
        <w:t xml:space="preserve"> I would like to start off with the first question for this panel, which is to ask you to introduce yourselves and say a few words about </w:t>
      </w:r>
      <w:r w:rsidR="00BB2164">
        <w:t>why your work is relevant to the issues we are looking at this afternoon</w:t>
      </w:r>
      <w:r w:rsidRPr="005E401B" w:rsidR="005E401B">
        <w:t>.</w:t>
      </w:r>
    </w:p>
    <w:p w:rsidR="00BB2164" w:rsidP="00BB2164">
      <w:pPr>
        <w:pStyle w:val="Answer"/>
      </w:pPr>
      <w:sdt>
        <w:sdtPr>
          <w:alias w:val="Witness"/>
          <w:id w:val="-868908245"/>
          <w:placeholder>
            <w:docPart w:val="DefaultPlaceholder_1082065158"/>
          </w:placeholder>
          <w:richText/>
        </w:sdtPr>
        <w:sdtContent>
          <w:r w:rsidR="00964B7A">
            <w:rPr>
              <w:b/>
              <w:i/>
            </w:rPr>
            <w:t xml:space="preserve">Dr </w:t>
          </w:r>
          <w:r w:rsidR="00964B7A">
            <w:rPr>
              <w:b/>
              <w:i/>
            </w:rPr>
            <w:t>Callender</w:t>
          </w:r>
          <w:r w:rsidR="00964B7A">
            <w:rPr>
              <w:b/>
              <w:i/>
            </w:rPr>
            <w:t>:</w:t>
          </w:r>
          <w:r w:rsidRPr="00BB2164">
            <w:rPr>
              <w:b/>
            </w:rPr>
            <w:t xml:space="preserve"> </w:t>
          </w:r>
        </w:sdtContent>
      </w:sdt>
      <w:r w:rsidR="008174A3">
        <w:t>Hello, everyone</w:t>
      </w:r>
      <w:r w:rsidRPr="005E401B" w:rsidR="005E401B">
        <w:t>.</w:t>
      </w:r>
      <w:r w:rsidR="008174A3">
        <w:t xml:space="preserve"> </w:t>
      </w:r>
      <w:r>
        <w:t>I have been a teacher educator now</w:t>
      </w:r>
      <w:r w:rsidR="008174A3">
        <w:t xml:space="preserve"> for some 25 years, so I am in</w:t>
      </w:r>
      <w:r w:rsidR="007C49EF">
        <w:t xml:space="preserve"> a fortunate enough position to have seen</w:t>
      </w:r>
      <w:r>
        <w:t xml:space="preserve"> various iterati</w:t>
      </w:r>
      <w:r w:rsidR="007C49EF">
        <w:t>ons of the curriculum over time</w:t>
      </w:r>
      <w:r w:rsidRPr="005E401B" w:rsidR="005E401B">
        <w:t>.</w:t>
      </w:r>
      <w:r w:rsidR="007C49EF">
        <w:t xml:space="preserve"> I</w:t>
      </w:r>
      <w:r>
        <w:t>n my work</w:t>
      </w:r>
      <w:r w:rsidR="007C49EF">
        <w:t>,</w:t>
      </w:r>
      <w:r>
        <w:t xml:space="preserve"> I focus on areas of equity and inclusion</w:t>
      </w:r>
      <w:r w:rsidRPr="005E401B" w:rsidR="005E401B">
        <w:t>.</w:t>
      </w:r>
      <w:r w:rsidR="007C49EF">
        <w:t xml:space="preserve"> </w:t>
      </w:r>
      <w:r w:rsidR="00964B7A">
        <w:t xml:space="preserve">My </w:t>
      </w:r>
      <w:r w:rsidR="007C49EF">
        <w:t xml:space="preserve">research in particular looks at the experiences of </w:t>
      </w:r>
      <w:r>
        <w:t>black and minority ethnic</w:t>
      </w:r>
      <w:r w:rsidR="007C49EF">
        <w:t xml:space="preserve"> beginner and early</w:t>
      </w:r>
      <w:r w:rsidR="00E05D97">
        <w:t>-</w:t>
      </w:r>
      <w:r w:rsidR="007C49EF">
        <w:t>career teachers</w:t>
      </w:r>
      <w:r w:rsidRPr="005E401B" w:rsidR="005E401B">
        <w:t>.</w:t>
      </w:r>
      <w:r w:rsidR="007C49EF">
        <w:t xml:space="preserve"> It considers the</w:t>
      </w:r>
      <w:r>
        <w:t xml:space="preserve"> leadership pipeline </w:t>
      </w:r>
      <w:r w:rsidR="007C49EF">
        <w:t>and the experience of aspirant leaders</w:t>
      </w:r>
      <w:r w:rsidR="00964B7A">
        <w:t>,</w:t>
      </w:r>
      <w:r w:rsidR="007C49EF">
        <w:t xml:space="preserve"> and </w:t>
      </w:r>
      <w:r>
        <w:t xml:space="preserve">how teacher educators and people like </w:t>
      </w:r>
      <w:r w:rsidR="00964B7A">
        <w:t xml:space="preserve">me </w:t>
      </w:r>
      <w:r>
        <w:t>understand and</w:t>
      </w:r>
      <w:r w:rsidR="007C49EF">
        <w:t xml:space="preserve"> practi</w:t>
      </w:r>
      <w:r w:rsidR="00964B7A">
        <w:t>s</w:t>
      </w:r>
      <w:r w:rsidR="007C49EF">
        <w:t xml:space="preserve">e the issue </w:t>
      </w:r>
      <w:r w:rsidR="00964B7A">
        <w:t>of</w:t>
      </w:r>
      <w:r w:rsidR="007C49EF">
        <w:t xml:space="preserve"> racial </w:t>
      </w:r>
      <w:r w:rsidR="00E05D97">
        <w:t>e</w:t>
      </w:r>
      <w:r w:rsidR="007C49EF">
        <w:t>quality and what that means for us</w:t>
      </w:r>
      <w:r>
        <w:t xml:space="preserve"> in teacher education</w:t>
      </w:r>
      <w:r w:rsidRPr="005E401B" w:rsidR="005E401B">
        <w:t>.</w:t>
      </w:r>
      <w:r w:rsidR="007C49EF">
        <w:t xml:space="preserve"> I am very fortunate to have the privilege to work with our trainee teachers </w:t>
      </w:r>
      <w:r>
        <w:t>on these issues as well</w:t>
      </w:r>
      <w:r w:rsidRPr="005E401B" w:rsidR="005E401B">
        <w:t>.</w:t>
      </w:r>
    </w:p>
    <w:p w:rsidR="00BB2164" w:rsidP="00BB2164">
      <w:pPr>
        <w:pStyle w:val="Answer"/>
      </w:pPr>
      <w:sdt>
        <w:sdtPr>
          <w:alias w:val="Witness"/>
          <w:id w:val="279385894"/>
          <w:placeholder>
            <w:docPart w:val="DefaultPlaceholder_1082065158"/>
          </w:placeholder>
          <w:richText/>
        </w:sdtPr>
        <w:sdtContent>
          <w:r w:rsidRPr="0071654A" w:rsidR="0071654A">
            <w:rPr>
              <w:b/>
              <w:i/>
            </w:rPr>
            <w:t>Allana Gay:</w:t>
          </w:r>
          <w:r w:rsidRPr="00BB2164">
            <w:rPr>
              <w:b/>
            </w:rPr>
            <w:t xml:space="preserve"> </w:t>
          </w:r>
        </w:sdtContent>
      </w:sdt>
      <w:r>
        <w:t>Good afternoon</w:t>
      </w:r>
      <w:r w:rsidR="007C49EF">
        <w:t>,</w:t>
      </w:r>
      <w:r>
        <w:t xml:space="preserve"> everyone</w:t>
      </w:r>
      <w:r w:rsidRPr="005E401B" w:rsidR="005E401B">
        <w:t>.</w:t>
      </w:r>
      <w:r w:rsidRPr="002C1BE2" w:rsidR="002C1BE2">
        <w:t xml:space="preserve"> </w:t>
      </w:r>
      <w:r w:rsidR="007C49EF">
        <w:t>My name is Allana Gay</w:t>
      </w:r>
      <w:r w:rsidRPr="005E401B" w:rsidR="005E401B">
        <w:t>.</w:t>
      </w:r>
      <w:r w:rsidR="007C49EF">
        <w:t xml:space="preserve"> I </w:t>
      </w:r>
      <w:r>
        <w:t>am</w:t>
      </w:r>
      <w:r w:rsidR="007C49EF">
        <w:t xml:space="preserve"> the head teacher at </w:t>
      </w:r>
      <w:r>
        <w:t>Vita</w:t>
      </w:r>
      <w:r w:rsidR="007C49EF">
        <w:t xml:space="preserve"> et Pax</w:t>
      </w:r>
      <w:r>
        <w:t xml:space="preserve"> School</w:t>
      </w:r>
      <w:r w:rsidR="00964B7A">
        <w:t>,</w:t>
      </w:r>
      <w:r w:rsidR="007C49EF">
        <w:t xml:space="preserve"> as well as </w:t>
      </w:r>
      <w:r w:rsidR="00964B7A">
        <w:t>a co</w:t>
      </w:r>
      <w:r w:rsidR="00964B7A">
        <w:noBreakHyphen/>
        <w:t>founder of a grass</w:t>
      </w:r>
      <w:r w:rsidR="007C49EF">
        <w:t>root</w:t>
      </w:r>
      <w:r w:rsidR="00964B7A">
        <w:t>s</w:t>
      </w:r>
      <w:r w:rsidR="007C49EF">
        <w:t xml:space="preserve"> organisation called </w:t>
      </w:r>
      <w:r w:rsidR="007C49EF">
        <w:t>BAMEed</w:t>
      </w:r>
      <w:r w:rsidRPr="005E401B" w:rsidR="005E401B">
        <w:t>.</w:t>
      </w:r>
      <w:r w:rsidR="00243B78">
        <w:t xml:space="preserve"> My interest here comes </w:t>
      </w:r>
      <w:r>
        <w:t>because of my experience</w:t>
      </w:r>
      <w:r w:rsidR="00243B78">
        <w:t xml:space="preserve"> within the education sector</w:t>
      </w:r>
      <w:r w:rsidR="00964B7A">
        <w:t>,</w:t>
      </w:r>
      <w:r w:rsidR="00243B78">
        <w:t xml:space="preserve"> having worked within the maintained sector and now</w:t>
      </w:r>
      <w:r>
        <w:t xml:space="preserve"> with</w:t>
      </w:r>
      <w:r w:rsidR="00243B78">
        <w:t>in the</w:t>
      </w:r>
      <w:r>
        <w:t xml:space="preserve"> independent sector</w:t>
      </w:r>
      <w:r w:rsidR="00964B7A">
        <w:t>,</w:t>
      </w:r>
      <w:r>
        <w:t xml:space="preserve"> as well as t</w:t>
      </w:r>
      <w:r w:rsidR="00243B78">
        <w:t>he work that we did in co</w:t>
      </w:r>
      <w:r w:rsidR="00243B78">
        <w:noBreakHyphen/>
        <w:t>founding</w:t>
      </w:r>
      <w:r>
        <w:t xml:space="preserve"> </w:t>
      </w:r>
      <w:r>
        <w:t>BAM</w:t>
      </w:r>
      <w:r w:rsidR="00243B78">
        <w:t>E</w:t>
      </w:r>
      <w:r>
        <w:t>ed</w:t>
      </w:r>
      <w:r w:rsidR="00243B78">
        <w:t xml:space="preserve">, </w:t>
      </w:r>
      <w:r w:rsidR="00964B7A">
        <w:t xml:space="preserve">a </w:t>
      </w:r>
      <w:r w:rsidR="00243B78">
        <w:t>grassroot</w:t>
      </w:r>
      <w:r w:rsidR="00964B7A">
        <w:t>s</w:t>
      </w:r>
      <w:r w:rsidR="00243B78">
        <w:t xml:space="preserve"> organisation focused on creating an education sector that is </w:t>
      </w:r>
      <w:r>
        <w:t>reflective of our society</w:t>
      </w:r>
      <w:r w:rsidRPr="005E401B" w:rsidR="005E401B">
        <w:t>.</w:t>
      </w:r>
      <w:r w:rsidR="00243B78">
        <w:t xml:space="preserve"> We work in all areas of race and education</w:t>
      </w:r>
      <w:r w:rsidR="00964B7A">
        <w:t>,</w:t>
      </w:r>
      <w:r w:rsidR="00243B78">
        <w:t xml:space="preserve"> including providing support for teachers and leaders</w:t>
      </w:r>
      <w:r w:rsidR="00964B7A">
        <w:t>,</w:t>
      </w:r>
      <w:r w:rsidR="00243B78">
        <w:t xml:space="preserve"> </w:t>
      </w:r>
      <w:r>
        <w:t xml:space="preserve">as </w:t>
      </w:r>
      <w:r w:rsidR="000D3A93">
        <w:t>well</w:t>
      </w:r>
      <w:r>
        <w:t xml:space="preserve"> as signposting and hosting resources so that</w:t>
      </w:r>
      <w:r w:rsidR="00243B78">
        <w:t xml:space="preserve"> teachers can have a better experience of putting</w:t>
      </w:r>
      <w:r>
        <w:t xml:space="preserve"> diversity</w:t>
      </w:r>
      <w:r w:rsidR="00964B7A">
        <w:t>,</w:t>
      </w:r>
      <w:r>
        <w:t xml:space="preserve"> inclusion and equity into the curriculum</w:t>
      </w:r>
      <w:r w:rsidRPr="005E401B" w:rsidR="005E401B">
        <w:t>.</w:t>
      </w:r>
    </w:p>
    <w:p w:rsidR="00BB2164" w:rsidP="00BB2164">
      <w:pPr>
        <w:pStyle w:val="Answer"/>
      </w:pPr>
      <w:sdt>
        <w:sdtPr>
          <w:alias w:val="Witness"/>
          <w:id w:val="1757637706"/>
          <w:placeholder>
            <w:docPart w:val="DefaultPlaceholder_1082065158"/>
          </w:placeholder>
          <w:richText/>
        </w:sdtPr>
        <w:sdtContent>
          <w:r w:rsidRPr="0071654A" w:rsidR="0071654A">
            <w:rPr>
              <w:b/>
              <w:i/>
            </w:rPr>
            <w:t>Emily Miller:</w:t>
          </w:r>
        </w:sdtContent>
      </w:sdt>
      <w:r w:rsidR="00243B78">
        <w:t xml:space="preserve"> </w:t>
      </w:r>
      <w:r>
        <w:t>I am Emily Miller</w:t>
      </w:r>
      <w:r w:rsidRPr="005E401B" w:rsidR="005E401B">
        <w:t>.</w:t>
      </w:r>
      <w:r w:rsidRPr="002C1BE2" w:rsidR="002C1BE2">
        <w:t xml:space="preserve"> </w:t>
      </w:r>
      <w:r w:rsidR="00243B78">
        <w:t xml:space="preserve">I am the </w:t>
      </w:r>
      <w:r w:rsidR="00964B7A">
        <w:t xml:space="preserve">head of learning and partnerships </w:t>
      </w:r>
      <w:r w:rsidR="00243B78">
        <w:t>at the Migration Museum</w:t>
      </w:r>
      <w:r w:rsidRPr="005E401B" w:rsidR="005E401B">
        <w:t>.</w:t>
      </w:r>
      <w:r w:rsidR="00243B78">
        <w:t xml:space="preserve"> We are establishing a national migration museum for the UK</w:t>
      </w:r>
      <w:r w:rsidR="00964B7A">
        <w:t>,</w:t>
      </w:r>
      <w:r w:rsidR="00243B78">
        <w:t xml:space="preserve"> looking at the long history of immigration to the UK and emigration from the UK</w:t>
      </w:r>
      <w:r w:rsidRPr="005E401B" w:rsidR="005E401B">
        <w:t>.</w:t>
      </w:r>
      <w:r w:rsidR="00243B78">
        <w:t xml:space="preserve"> Our education programme works with thousands of pupils and teachers on these </w:t>
      </w:r>
      <w:r>
        <w:t>themes</w:t>
      </w:r>
      <w:r w:rsidRPr="005E401B" w:rsidR="005E401B">
        <w:t>.</w:t>
      </w:r>
      <w:r>
        <w:t xml:space="preserve"> </w:t>
      </w:r>
      <w:r w:rsidR="00964B7A">
        <w:t xml:space="preserve">We </w:t>
      </w:r>
      <w:r>
        <w:t>also contribute to the national picture</w:t>
      </w:r>
      <w:r w:rsidR="00243B78">
        <w:t xml:space="preserve"> through linking up with the work that museums are doing</w:t>
      </w:r>
      <w:r>
        <w:t xml:space="preserve"> on migration themes</w:t>
      </w:r>
      <w:r w:rsidRPr="00964B7A" w:rsidR="00964B7A">
        <w:t xml:space="preserve"> </w:t>
      </w:r>
      <w:r w:rsidR="00964B7A">
        <w:t>across the UK,</w:t>
      </w:r>
      <w:r>
        <w:t xml:space="preserve"> </w:t>
      </w:r>
      <w:r w:rsidR="00243B78">
        <w:t xml:space="preserve">in many </w:t>
      </w:r>
      <w:r w:rsidR="00964B7A">
        <w:t xml:space="preserve">of the </w:t>
      </w:r>
      <w:r w:rsidR="00243B78">
        <w:t>constituencies that</w:t>
      </w:r>
      <w:r>
        <w:t xml:space="preserve"> MPs are representing </w:t>
      </w:r>
      <w:r w:rsidR="000D3A93">
        <w:t>today</w:t>
      </w:r>
      <w:r w:rsidR="00964B7A">
        <w:t>,</w:t>
      </w:r>
      <w:r>
        <w:t xml:space="preserve"> so it is a pleasure to be on this call</w:t>
      </w:r>
      <w:r w:rsidRPr="005E401B" w:rsidR="005E401B">
        <w:t>.</w:t>
      </w:r>
      <w:r w:rsidR="00243B78">
        <w:t xml:space="preserve"> Thank you for inviting me</w:t>
      </w:r>
      <w:r w:rsidRPr="005E401B" w:rsidR="005E401B">
        <w:t>.</w:t>
      </w:r>
      <w:r w:rsidR="00964B7A">
        <w:t xml:space="preserve"> </w:t>
      </w:r>
    </w:p>
    <w:p w:rsidR="00C423AC" w:rsidP="00BB2164">
      <w:pPr>
        <w:pStyle w:val="Answer"/>
      </w:pPr>
      <w:sdt>
        <w:sdtPr>
          <w:alias w:val="Witness"/>
          <w:id w:val="1805588650"/>
          <w:placeholder>
            <w:docPart w:val="DefaultPlaceholder_1082065158"/>
          </w:placeholder>
          <w:richText/>
        </w:sdtPr>
        <w:sdtContent>
          <w:r w:rsidRPr="0071654A" w:rsidR="0071654A">
            <w:rPr>
              <w:b/>
              <w:i/>
            </w:rPr>
            <w:t>Caroline Wright:</w:t>
          </w:r>
          <w:r w:rsidRPr="00BB2164" w:rsidR="00BB2164">
            <w:rPr>
              <w:b/>
            </w:rPr>
            <w:t xml:space="preserve"> </w:t>
          </w:r>
        </w:sdtContent>
      </w:sdt>
      <w:r>
        <w:t>Good afternoon</w:t>
      </w:r>
      <w:r w:rsidRPr="005E401B" w:rsidR="005E401B">
        <w:t>.</w:t>
      </w:r>
      <w:r>
        <w:t xml:space="preserve"> </w:t>
      </w:r>
      <w:r w:rsidR="00BB2164">
        <w:t>I am Caroline Wright</w:t>
      </w:r>
      <w:r w:rsidRPr="005E401B" w:rsidR="005E401B">
        <w:t>.</w:t>
      </w:r>
      <w:r w:rsidRPr="002C1BE2" w:rsidR="002C1BE2">
        <w:t xml:space="preserve"> </w:t>
      </w:r>
      <w:r w:rsidR="00BB2164">
        <w:t xml:space="preserve">I am </w:t>
      </w:r>
      <w:r w:rsidR="00964B7A">
        <w:t>director</w:t>
      </w:r>
      <w:r w:rsidR="00E05D97">
        <w:t xml:space="preserve"> </w:t>
      </w:r>
      <w:r w:rsidR="00964B7A">
        <w:t xml:space="preserve">general </w:t>
      </w:r>
      <w:r>
        <w:t xml:space="preserve">of the British Educational Suppliers </w:t>
      </w:r>
      <w:r w:rsidR="00964B7A">
        <w:t>Association</w:t>
      </w:r>
      <w:r w:rsidRPr="005E401B" w:rsidR="005E401B">
        <w:t>.</w:t>
      </w:r>
      <w:r>
        <w:t xml:space="preserve"> That is the trade association for manufacturers and producers of educational </w:t>
      </w:r>
      <w:r w:rsidR="00BB2164">
        <w:t>resources and supplies</w:t>
      </w:r>
      <w:r w:rsidRPr="005E401B" w:rsidR="005E401B">
        <w:t>.</w:t>
      </w:r>
      <w:r w:rsidRPr="002C1BE2" w:rsidR="002C1BE2">
        <w:t xml:space="preserve"> </w:t>
      </w:r>
      <w:r w:rsidR="00BB2164">
        <w:t xml:space="preserve">They </w:t>
      </w:r>
      <w:r w:rsidR="00860D31">
        <w:t>cover</w:t>
      </w:r>
      <w:r w:rsidR="00BB2164">
        <w:t xml:space="preserve"> everything from </w:t>
      </w:r>
      <w:r>
        <w:t xml:space="preserve">educational furniture and science equipment all the way through to textbooks and </w:t>
      </w:r>
      <w:r w:rsidR="00BB2164">
        <w:t>digital content</w:t>
      </w:r>
      <w:r w:rsidRPr="005E401B" w:rsidR="005E401B">
        <w:t>.</w:t>
      </w:r>
      <w:r w:rsidRPr="002C1BE2" w:rsidR="002C1BE2">
        <w:t xml:space="preserve"> </w:t>
      </w:r>
      <w:r w:rsidR="00BB2164">
        <w:t xml:space="preserve">Our </w:t>
      </w:r>
      <w:r w:rsidR="00BB2164">
        <w:t xml:space="preserve">educational publishers and curriculum providers have been having a </w:t>
      </w:r>
      <w:r>
        <w:t>series of discussions within their own organisations over recent months relating to the B</w:t>
      </w:r>
      <w:r w:rsidR="00BB2164">
        <w:t xml:space="preserve">lack </w:t>
      </w:r>
      <w:r>
        <w:t>L</w:t>
      </w:r>
      <w:r w:rsidR="00BB2164">
        <w:t xml:space="preserve">ives </w:t>
      </w:r>
      <w:r>
        <w:t>M</w:t>
      </w:r>
      <w:r w:rsidR="00BB2164">
        <w:t>atter movement and carrying out their own reviews</w:t>
      </w:r>
      <w:r>
        <w:t xml:space="preserve"> of the curriculum resources they produce</w:t>
      </w:r>
      <w:r w:rsidRPr="005E401B" w:rsidR="005E401B">
        <w:t>.</w:t>
      </w:r>
    </w:p>
    <w:p w:rsidR="00BB2164" w:rsidP="00BB2164">
      <w:pPr>
        <w:pStyle w:val="Answer"/>
      </w:pPr>
      <w:r>
        <w:t>They came to BE</w:t>
      </w:r>
      <w:r>
        <w:t>SA</w:t>
      </w:r>
      <w:r>
        <w:t xml:space="preserve"> earlier this year and asked if we could convene the educational publishers as a</w:t>
      </w:r>
      <w:r>
        <w:t xml:space="preserve"> group to discuss in more detail issues of </w:t>
      </w:r>
      <w:r w:rsidR="000D3A93">
        <w:t>diversity</w:t>
      </w:r>
      <w:r>
        <w:t xml:space="preserve"> and inclusion</w:t>
      </w:r>
      <w:r w:rsidRPr="005E401B" w:rsidR="005E401B">
        <w:t>.</w:t>
      </w:r>
      <w:r w:rsidRPr="002C1BE2" w:rsidR="002C1BE2">
        <w:t xml:space="preserve"> </w:t>
      </w:r>
      <w:r>
        <w:t>As a result of that, we now have a working group looking at this issue</w:t>
      </w:r>
      <w:r w:rsidRPr="005E401B" w:rsidR="005E401B">
        <w:t>.</w:t>
      </w:r>
      <w:r>
        <w:t xml:space="preserve"> </w:t>
      </w:r>
      <w:r w:rsidR="00860D31">
        <w:t xml:space="preserve">We </w:t>
      </w:r>
      <w:r w:rsidR="000D3A93">
        <w:t>are hoping to develop some</w:t>
      </w:r>
      <w:r>
        <w:t xml:space="preserve"> curriculum diversity principles that, as an industry body, with our</w:t>
      </w:r>
      <w:r w:rsidR="000D3A93">
        <w:t xml:space="preserve"> code of conduct</w:t>
      </w:r>
      <w:r>
        <w:t>,</w:t>
      </w:r>
      <w:r w:rsidR="000D3A93">
        <w:t xml:space="preserve"> we could sign up to and introduce from spring next year</w:t>
      </w:r>
      <w:r w:rsidRPr="005E401B" w:rsidR="005E401B">
        <w:t>.</w:t>
      </w:r>
    </w:p>
    <w:p w:rsidR="00BB2164" w:rsidP="007756E4">
      <w:pPr>
        <w:pStyle w:val="Question"/>
      </w:pPr>
      <w:sdt>
        <w:sdtPr>
          <w:alias w:val="Member"/>
          <w:tag w:val="&lt;Member mnisId='4775' dodsId=''&gt;"/>
          <w:id w:val="1420215914"/>
          <w:placeholder>
            <w:docPart w:val="DefaultPlaceholder_1082065158"/>
          </w:placeholder>
          <w:richText/>
        </w:sdtPr>
        <w:sdtContent>
          <w:r w:rsidRPr="007756E4" w:rsidR="007756E4">
            <w:rPr>
              <w:b/>
            </w:rPr>
            <w:t>Elliot Colburn:</w:t>
          </w:r>
        </w:sdtContent>
      </w:sdt>
      <w:r w:rsidR="007756E4">
        <w:t xml:space="preserve"> Allana, </w:t>
      </w:r>
      <w:r w:rsidR="005134EC">
        <w:t xml:space="preserve">can I ask a similar question as we heard in the last panel about the </w:t>
      </w:r>
      <w:r w:rsidR="004E14C8">
        <w:t>national curriculum</w:t>
      </w:r>
      <w:r w:rsidR="007756E4">
        <w:t xml:space="preserve"> </w:t>
      </w:r>
      <w:r w:rsidR="005134EC">
        <w:t xml:space="preserve">and the </w:t>
      </w:r>
      <w:r w:rsidR="007756E4">
        <w:t>Government’s response to the petition</w:t>
      </w:r>
      <w:r w:rsidR="005134EC">
        <w:t>,</w:t>
      </w:r>
      <w:r w:rsidR="007756E4">
        <w:t xml:space="preserve"> which has got us all together</w:t>
      </w:r>
      <w:r w:rsidR="005134EC">
        <w:t xml:space="preserve"> this afternoon to have this conversation? They say that the </w:t>
      </w:r>
      <w:r w:rsidR="004E14C8">
        <w:t>national curriculum</w:t>
      </w:r>
      <w:r w:rsidR="005134EC">
        <w:t xml:space="preserve"> already</w:t>
      </w:r>
      <w:r w:rsidR="007756E4">
        <w:t xml:space="preserve"> gives schools the flexibility to teach whatever they want when it comes to this</w:t>
      </w:r>
      <w:r w:rsidR="00860D31">
        <w:t>,</w:t>
      </w:r>
      <w:r w:rsidR="005134EC">
        <w:t xml:space="preserve"> and they have the topics and resources that they need to do so</w:t>
      </w:r>
      <w:r w:rsidRPr="005E401B" w:rsidR="005E401B">
        <w:t>.</w:t>
      </w:r>
      <w:r w:rsidR="005134EC">
        <w:t xml:space="preserve"> W</w:t>
      </w:r>
      <w:r w:rsidR="007756E4">
        <w:t>ould you agree that that is the case</w:t>
      </w:r>
      <w:r w:rsidR="00E05D97">
        <w:t>,</w:t>
      </w:r>
      <w:r w:rsidR="007756E4">
        <w:t xml:space="preserve"> or do you think that there need to be more mandated elements of the curriculum </w:t>
      </w:r>
      <w:r w:rsidR="005134EC">
        <w:t xml:space="preserve">in order </w:t>
      </w:r>
      <w:r w:rsidR="007756E4">
        <w:t xml:space="preserve">to </w:t>
      </w:r>
      <w:r w:rsidR="000D3A93">
        <w:t>achieve</w:t>
      </w:r>
      <w:r w:rsidR="005134EC">
        <w:t xml:space="preserve"> that?</w:t>
      </w:r>
    </w:p>
    <w:p w:rsidR="00860D31" w:rsidP="007756E4">
      <w:pPr>
        <w:pStyle w:val="Answer"/>
      </w:pPr>
      <w:sdt>
        <w:sdtPr>
          <w:alias w:val="Witness"/>
          <w:id w:val="1910115262"/>
          <w:placeholder>
            <w:docPart w:val="DefaultPlaceholder_1082065158"/>
          </w:placeholder>
          <w:richText/>
        </w:sdtPr>
        <w:sdtContent>
          <w:r w:rsidRPr="0071654A" w:rsidR="0071654A">
            <w:rPr>
              <w:b/>
              <w:i/>
            </w:rPr>
            <w:t>Allana Gay:</w:t>
          </w:r>
          <w:r w:rsidRPr="007756E4" w:rsidR="007756E4">
            <w:rPr>
              <w:b/>
            </w:rPr>
            <w:t xml:space="preserve"> </w:t>
          </w:r>
        </w:sdtContent>
      </w:sdt>
      <w:r w:rsidR="000D3A93">
        <w:t>There</w:t>
      </w:r>
      <w:r w:rsidR="007756E4">
        <w:t xml:space="preserve"> </w:t>
      </w:r>
      <w:r w:rsidR="000D3A93">
        <w:t>is</w:t>
      </w:r>
      <w:r w:rsidR="007756E4">
        <w:t xml:space="preserve"> some</w:t>
      </w:r>
      <w:r w:rsidR="005134EC">
        <w:t xml:space="preserve"> flexibility within the </w:t>
      </w:r>
      <w:r w:rsidR="004E14C8">
        <w:t>national curriculum</w:t>
      </w:r>
      <w:r w:rsidR="005134EC">
        <w:t xml:space="preserve"> where schools can choose whether they would like to include</w:t>
      </w:r>
      <w:r w:rsidR="007756E4">
        <w:t xml:space="preserve"> diversity and inclusion</w:t>
      </w:r>
      <w:r w:rsidR="005134EC">
        <w:t>,</w:t>
      </w:r>
      <w:r w:rsidR="007756E4">
        <w:t xml:space="preserve"> but the main issue</w:t>
      </w:r>
      <w:r w:rsidR="005134EC">
        <w:t>,</w:t>
      </w:r>
      <w:r w:rsidR="007756E4">
        <w:t xml:space="preserve"> and the disappointing </w:t>
      </w:r>
      <w:r w:rsidR="005134EC">
        <w:t>part of this from the DfE</w:t>
      </w:r>
      <w:r>
        <w:t>,</w:t>
      </w:r>
      <w:r w:rsidR="005134EC">
        <w:t xml:space="preserve"> is that </w:t>
      </w:r>
      <w:r>
        <w:t>it</w:t>
      </w:r>
      <w:r w:rsidR="005134EC">
        <w:t xml:space="preserve"> </w:t>
      </w:r>
      <w:r>
        <w:t>is</w:t>
      </w:r>
      <w:r w:rsidR="005134EC">
        <w:t xml:space="preserve"> allowing diversity and inclusion to become </w:t>
      </w:r>
      <w:r w:rsidR="007756E4">
        <w:t>an ad hoc extension of education as opposed to an integral part</w:t>
      </w:r>
      <w:r w:rsidR="005134EC">
        <w:t xml:space="preserve"> that is intertwined into all parts of education</w:t>
      </w:r>
      <w:r w:rsidRPr="005E401B" w:rsidR="005E401B">
        <w:t>.</w:t>
      </w:r>
      <w:r w:rsidR="005134EC">
        <w:t xml:space="preserve"> In doing so, </w:t>
      </w:r>
      <w:r>
        <w:t>it</w:t>
      </w:r>
      <w:r w:rsidR="005134EC">
        <w:t xml:space="preserve"> </w:t>
      </w:r>
      <w:r>
        <w:t>is</w:t>
      </w:r>
      <w:r w:rsidR="007756E4">
        <w:t xml:space="preserve"> allowing our students</w:t>
      </w:r>
      <w:r w:rsidR="005134EC">
        <w:t>,</w:t>
      </w:r>
      <w:r w:rsidR="007756E4">
        <w:t xml:space="preserve"> who</w:t>
      </w:r>
      <w:r>
        <w:t>m</w:t>
      </w:r>
      <w:r w:rsidR="007756E4">
        <w:t xml:space="preserve"> we are growing for a global </w:t>
      </w:r>
      <w:r w:rsidR="005134EC">
        <w:t>society, to come away with an education experience that disenfranchises them, belittles them</w:t>
      </w:r>
      <w:r w:rsidR="007756E4">
        <w:t xml:space="preserve"> or does not give them a fair and rounded view of society</w:t>
      </w:r>
      <w:r w:rsidRPr="005E401B" w:rsidR="005E401B">
        <w:t>.</w:t>
      </w:r>
      <w:r w:rsidR="005134EC">
        <w:t xml:space="preserve"> </w:t>
      </w:r>
    </w:p>
    <w:p w:rsidR="007756E4" w:rsidP="007756E4">
      <w:pPr>
        <w:pStyle w:val="Answer"/>
      </w:pPr>
      <w:r>
        <w:t xml:space="preserve">Therefore, in doing that, it does not allow the DfE, the curriculum </w:t>
      </w:r>
      <w:r w:rsidR="00EE78F0">
        <w:t xml:space="preserve">or what we are doing in schools to fulfil our </w:t>
      </w:r>
      <w:r w:rsidR="00860D31">
        <w:t xml:space="preserve">ultimate </w:t>
      </w:r>
      <w:r w:rsidR="00EE78F0">
        <w:t>purpose, which is to grow the</w:t>
      </w:r>
      <w:r>
        <w:t xml:space="preserve"> best global citizens that we can</w:t>
      </w:r>
      <w:r w:rsidRPr="005E401B" w:rsidR="005E401B">
        <w:t>.</w:t>
      </w:r>
      <w:r w:rsidRPr="002C1BE2" w:rsidR="002C1BE2">
        <w:t xml:space="preserve"> </w:t>
      </w:r>
      <w:r>
        <w:t>Yes</w:t>
      </w:r>
      <w:r w:rsidR="00860D31">
        <w:t xml:space="preserve">, we </w:t>
      </w:r>
      <w:r>
        <w:t>can</w:t>
      </w:r>
      <w:r w:rsidR="00EE78F0">
        <w:t xml:space="preserve"> do it ad hoc</w:t>
      </w:r>
      <w:r w:rsidRPr="005E401B" w:rsidR="005E401B">
        <w:t>.</w:t>
      </w:r>
      <w:r w:rsidR="00EE78F0">
        <w:t xml:space="preserve"> It is left up to schools </w:t>
      </w:r>
      <w:r w:rsidR="00860D31">
        <w:t xml:space="preserve">to </w:t>
      </w:r>
      <w:r w:rsidR="00EE78F0">
        <w:t xml:space="preserve">decide that they want to, but </w:t>
      </w:r>
      <w:r>
        <w:t xml:space="preserve">that is not good enough for an institution that is meant to be guiding our future </w:t>
      </w:r>
      <w:r w:rsidR="000D3A93">
        <w:t>citizens</w:t>
      </w:r>
      <w:r w:rsidRPr="005E401B" w:rsidR="005E401B">
        <w:t>.</w:t>
      </w:r>
    </w:p>
    <w:p w:rsidR="007756E4" w:rsidP="007756E4">
      <w:pPr>
        <w:pStyle w:val="Answer"/>
      </w:pPr>
      <w:sdt>
        <w:sdtPr>
          <w:alias w:val="Witness"/>
          <w:id w:val="626972549"/>
          <w:placeholder>
            <w:docPart w:val="DefaultPlaceholder_1082065158"/>
          </w:placeholder>
          <w:richText/>
        </w:sdtPr>
        <w:sdtContent>
          <w:r w:rsidRPr="0071654A" w:rsidR="0071654A">
            <w:rPr>
              <w:b/>
              <w:i/>
            </w:rPr>
            <w:t>Emily Miller:</w:t>
          </w:r>
          <w:r w:rsidRPr="007756E4">
            <w:rPr>
              <w:b/>
            </w:rPr>
            <w:t xml:space="preserve"> </w:t>
          </w:r>
        </w:sdtContent>
      </w:sdt>
      <w:r>
        <w:t>I agree with Allana totally</w:t>
      </w:r>
      <w:r w:rsidRPr="005E401B" w:rsidR="005E401B">
        <w:t>.</w:t>
      </w:r>
      <w:r w:rsidRPr="002C1BE2" w:rsidR="002C1BE2">
        <w:t xml:space="preserve"> </w:t>
      </w:r>
      <w:r w:rsidR="00EE78F0">
        <w:t>We are</w:t>
      </w:r>
      <w:r>
        <w:t xml:space="preserve"> hearing a lo</w:t>
      </w:r>
      <w:r w:rsidR="00EE78F0">
        <w:t>t from the Df</w:t>
      </w:r>
      <w:r>
        <w:t xml:space="preserve">E that there is freedom </w:t>
      </w:r>
      <w:r w:rsidR="00EE78F0">
        <w:t xml:space="preserve">at </w:t>
      </w:r>
      <w:r w:rsidR="004E14C8">
        <w:t>key stage</w:t>
      </w:r>
      <w:r w:rsidR="00EE78F0">
        <w:t>s</w:t>
      </w:r>
      <w:r>
        <w:t xml:space="preserve"> 1</w:t>
      </w:r>
      <w:r w:rsidR="00EE78F0">
        <w:t>, 2</w:t>
      </w:r>
      <w:r w:rsidR="00DB6D64">
        <w:t>,</w:t>
      </w:r>
      <w:r w:rsidR="00EE78F0">
        <w:t xml:space="preserve"> 3 </w:t>
      </w:r>
      <w:r w:rsidR="00DB6D64">
        <w:t xml:space="preserve">and </w:t>
      </w:r>
      <w:r w:rsidR="00EE78F0">
        <w:t>upwards</w:t>
      </w:r>
      <w:r w:rsidRPr="005E401B" w:rsidR="005E401B">
        <w:t>.</w:t>
      </w:r>
      <w:r w:rsidR="00EE78F0">
        <w:t xml:space="preserve"> </w:t>
      </w:r>
      <w:r w:rsidR="00DB6D64">
        <w:t xml:space="preserve">That </w:t>
      </w:r>
      <w:r w:rsidR="00EE78F0">
        <w:t>is just too much of an excuse not to put the work into resourcing</w:t>
      </w:r>
      <w:r w:rsidR="00DB6D64">
        <w:t>,</w:t>
      </w:r>
      <w:r w:rsidR="00EE78F0">
        <w:t xml:space="preserve"> teacher training and options where these</w:t>
      </w:r>
      <w:r>
        <w:t xml:space="preserve"> </w:t>
      </w:r>
      <w:r w:rsidR="00EE78F0">
        <w:t>topics can be explored</w:t>
      </w:r>
      <w:r w:rsidRPr="005E401B" w:rsidR="005E401B">
        <w:t>.</w:t>
      </w:r>
      <w:r w:rsidR="00EE78F0">
        <w:t xml:space="preserve"> These topics exist at GCSE et cetera, but, without them being promoted and there being a real push for that, just saying that there is freedom for this to happe</w:t>
      </w:r>
      <w:r w:rsidR="00DB6D64">
        <w:t>n</w:t>
      </w:r>
      <w:r w:rsidR="00EE78F0">
        <w:t xml:space="preserve"> does not go far enough</w:t>
      </w:r>
      <w:r w:rsidRPr="005E401B" w:rsidR="005E401B">
        <w:t>.</w:t>
      </w:r>
    </w:p>
    <w:p w:rsidR="00DB6D64" w:rsidP="007756E4">
      <w:pPr>
        <w:pStyle w:val="Answer"/>
      </w:pPr>
      <w:sdt>
        <w:sdtPr>
          <w:alias w:val="Member"/>
          <w:tag w:val="&lt;Member mnisId='4775' dodsId=''&gt;"/>
          <w:id w:val="872814969"/>
          <w:placeholder>
            <w:docPart w:val="D2B199A3C2CA4C2489B70F9CCAFC59F6"/>
          </w:placeholder>
          <w:richText/>
        </w:sdtPr>
        <w:sdtContent>
          <w:r w:rsidRPr="00DB6D64">
            <w:rPr>
              <w:b/>
            </w:rPr>
            <w:t>Elliot Colburn:</w:t>
          </w:r>
        </w:sdtContent>
      </w:sdt>
      <w:r>
        <w:t xml:space="preserve"> Christine, would you agree with Emily and Allana?</w:t>
      </w:r>
    </w:p>
    <w:p w:rsidR="007756E4" w:rsidP="007756E4">
      <w:pPr>
        <w:pStyle w:val="Answer"/>
      </w:pPr>
      <w:sdt>
        <w:sdtPr>
          <w:alias w:val="Witness"/>
          <w:id w:val="709533905"/>
          <w:placeholder>
            <w:docPart w:val="DefaultPlaceholder_1082065158"/>
          </w:placeholder>
          <w:richText/>
        </w:sdtPr>
        <w:sdtContent>
          <w:r w:rsidR="00964B7A">
            <w:rPr>
              <w:b/>
              <w:i/>
            </w:rPr>
            <w:t xml:space="preserve">Dr </w:t>
          </w:r>
          <w:r w:rsidR="00964B7A">
            <w:rPr>
              <w:b/>
              <w:i/>
            </w:rPr>
            <w:t>Callender</w:t>
          </w:r>
          <w:r w:rsidR="00964B7A">
            <w:rPr>
              <w:b/>
              <w:i/>
            </w:rPr>
            <w:t>:</w:t>
          </w:r>
          <w:r w:rsidRPr="007756E4">
            <w:rPr>
              <w:b/>
            </w:rPr>
            <w:t xml:space="preserve"> </w:t>
          </w:r>
        </w:sdtContent>
      </w:sdt>
      <w:r w:rsidR="00DB6D64">
        <w:t>Yes</w:t>
      </w:r>
      <w:r w:rsidRPr="005E401B" w:rsidR="005E401B">
        <w:t>.</w:t>
      </w:r>
      <w:r w:rsidRPr="002C1BE2" w:rsidR="002C1BE2">
        <w:t xml:space="preserve"> </w:t>
      </w:r>
      <w:r w:rsidR="000D3A93">
        <w:t>There</w:t>
      </w:r>
      <w:r>
        <w:t xml:space="preserve"> </w:t>
      </w:r>
      <w:r w:rsidR="000D3A93">
        <w:t>is</w:t>
      </w:r>
      <w:r>
        <w:t xml:space="preserve"> flexibility in the curriculum</w:t>
      </w:r>
      <w:r w:rsidR="00196789">
        <w:t>,</w:t>
      </w:r>
      <w:r>
        <w:t xml:space="preserve"> but</w:t>
      </w:r>
      <w:r w:rsidR="00196789">
        <w:t>,</w:t>
      </w:r>
      <w:r>
        <w:t xml:space="preserve"> ultimately</w:t>
      </w:r>
      <w:r w:rsidR="00196789">
        <w:t>,</w:t>
      </w:r>
      <w:r>
        <w:t xml:space="preserve"> it is a matter of choice</w:t>
      </w:r>
      <w:r w:rsidR="00DB6D64">
        <w:t>,</w:t>
      </w:r>
      <w:r w:rsidR="00196789">
        <w:t xml:space="preserve"> what teachers and schools feel comfortable delivering and what is within their frame of knowledge and experience</w:t>
      </w:r>
      <w:r w:rsidRPr="005E401B" w:rsidR="005E401B">
        <w:t>.</w:t>
      </w:r>
      <w:r w:rsidR="00196789">
        <w:t xml:space="preserve"> Obviously, you are going to go with what you are familiar with and what you are happy teaching</w:t>
      </w:r>
      <w:r w:rsidR="00DB6D64">
        <w:t>,</w:t>
      </w:r>
      <w:r w:rsidR="00196789">
        <w:t xml:space="preserve"> </w:t>
      </w:r>
      <w:r w:rsidR="00DB6D64">
        <w:t xml:space="preserve">where </w:t>
      </w:r>
      <w:r w:rsidR="00196789">
        <w:t xml:space="preserve">you </w:t>
      </w:r>
      <w:r>
        <w:t>know you can do it well</w:t>
      </w:r>
      <w:r w:rsidRPr="005E401B" w:rsidR="005E401B">
        <w:t>.</w:t>
      </w:r>
    </w:p>
    <w:p w:rsidR="007756E4" w:rsidP="007756E4">
      <w:pPr>
        <w:pStyle w:val="Answer"/>
      </w:pPr>
      <w:sdt>
        <w:sdtPr>
          <w:alias w:val="Witness"/>
          <w:id w:val="1295025885"/>
          <w:placeholder>
            <w:docPart w:val="DefaultPlaceholder_1082065158"/>
          </w:placeholder>
          <w:richText/>
        </w:sdtPr>
        <w:sdtContent>
          <w:r w:rsidRPr="0071654A" w:rsidR="0071654A">
            <w:rPr>
              <w:b/>
              <w:i/>
            </w:rPr>
            <w:t>Caroline Wright:</w:t>
          </w:r>
          <w:r w:rsidRPr="007756E4">
            <w:rPr>
              <w:b/>
            </w:rPr>
            <w:t xml:space="preserve"> </w:t>
          </w:r>
        </w:sdtContent>
      </w:sdt>
      <w:r w:rsidR="00DB6D64">
        <w:t xml:space="preserve">Academies </w:t>
      </w:r>
      <w:r w:rsidR="00BB6818">
        <w:t>are leg</w:t>
      </w:r>
      <w:r w:rsidR="00196789">
        <w:t xml:space="preserve">ally exempt from following the </w:t>
      </w:r>
      <w:r w:rsidR="004E14C8">
        <w:t>national curriculum</w:t>
      </w:r>
      <w:r w:rsidRPr="005E401B" w:rsidR="005E401B">
        <w:t>.</w:t>
      </w:r>
      <w:r w:rsidR="00BB6818">
        <w:t xml:space="preserve"> </w:t>
      </w:r>
      <w:r w:rsidR="00DB6D64">
        <w:t xml:space="preserve">We </w:t>
      </w:r>
      <w:r w:rsidR="00196789">
        <w:t xml:space="preserve">now have a majority of secondary schools that are academies and a </w:t>
      </w:r>
      <w:r w:rsidR="00BB6818">
        <w:t>growing number of primary schools</w:t>
      </w:r>
      <w:r w:rsidR="00196789">
        <w:t xml:space="preserve">, so looking at the </w:t>
      </w:r>
      <w:r w:rsidR="004E14C8">
        <w:t>national curriculum</w:t>
      </w:r>
      <w:r w:rsidR="00196789">
        <w:t xml:space="preserve"> in isolation is potentially a limiting approach that is unlikely to </w:t>
      </w:r>
      <w:r w:rsidR="00DB6D64">
        <w:t>e</w:t>
      </w:r>
      <w:r w:rsidR="00196789">
        <w:t>ffect</w:t>
      </w:r>
      <w:r w:rsidR="00196789">
        <w:t xml:space="preserve"> real change</w:t>
      </w:r>
      <w:r w:rsidRPr="005E401B" w:rsidR="005E401B">
        <w:t>.</w:t>
      </w:r>
      <w:r w:rsidR="002C1BE2">
        <w:t xml:space="preserve"> </w:t>
      </w:r>
      <w:r w:rsidR="00196789">
        <w:t>There are other key factors</w:t>
      </w:r>
      <w:r w:rsidR="00E05D97">
        <w:t>—</w:t>
      </w:r>
      <w:r w:rsidR="00BB6818">
        <w:t>inspection</w:t>
      </w:r>
      <w:r w:rsidR="00DB6D64">
        <w:t xml:space="preserve"> and</w:t>
      </w:r>
      <w:r w:rsidR="00BB6818">
        <w:t xml:space="preserve"> accountability</w:t>
      </w:r>
      <w:r w:rsidR="00196789">
        <w:t>,</w:t>
      </w:r>
      <w:r w:rsidR="00BB6818">
        <w:t xml:space="preserve"> school budgets</w:t>
      </w:r>
      <w:r w:rsidR="00196789">
        <w:t>, procurement, CPD and training</w:t>
      </w:r>
      <w:r w:rsidR="00E05D97">
        <w:t xml:space="preserve">—that </w:t>
      </w:r>
      <w:r w:rsidR="00196789">
        <w:t xml:space="preserve">would probably, </w:t>
      </w:r>
      <w:r w:rsidR="00BB6818">
        <w:t>put together</w:t>
      </w:r>
      <w:r w:rsidR="00196789">
        <w:t>,</w:t>
      </w:r>
      <w:r w:rsidR="00BB6818">
        <w:t xml:space="preserve"> </w:t>
      </w:r>
      <w:r w:rsidR="00DB6D64">
        <w:t>e</w:t>
      </w:r>
      <w:r w:rsidR="00BB6818">
        <w:t>ffect a larger change</w:t>
      </w:r>
      <w:r w:rsidR="00196789">
        <w:t xml:space="preserve"> than just focusing on the </w:t>
      </w:r>
      <w:r w:rsidR="004E14C8">
        <w:t>national curriculum</w:t>
      </w:r>
      <w:r w:rsidR="00196789">
        <w:t xml:space="preserve"> itself</w:t>
      </w:r>
      <w:r w:rsidRPr="005E401B" w:rsidR="005E401B">
        <w:t>.</w:t>
      </w:r>
    </w:p>
    <w:p w:rsidR="00BB6818" w:rsidP="00BB6818">
      <w:pPr>
        <w:pStyle w:val="Question"/>
      </w:pPr>
      <w:sdt>
        <w:sdtPr>
          <w:alias w:val="Member"/>
          <w:tag w:val="&lt;Member mnisId='4775' dodsId=''&gt;"/>
          <w:id w:val="1146635087"/>
          <w:placeholder>
            <w:docPart w:val="DefaultPlaceholder_1082065158"/>
          </w:placeholder>
          <w:richText/>
        </w:sdtPr>
        <w:sdtContent>
          <w:r w:rsidRPr="00BB6818">
            <w:rPr>
              <w:b/>
            </w:rPr>
            <w:t>Elliot Colburn:</w:t>
          </w:r>
        </w:sdtContent>
      </w:sdt>
      <w:r>
        <w:t xml:space="preserve"> </w:t>
      </w:r>
      <w:r w:rsidR="00DB6D64">
        <w:t>In</w:t>
      </w:r>
      <w:r w:rsidR="00196789">
        <w:t xml:space="preserve"> the last panel, one of the things that came up </w:t>
      </w:r>
      <w:r>
        <w:t xml:space="preserve">was </w:t>
      </w:r>
      <w:r w:rsidR="000D3A93">
        <w:t>resourcing</w:t>
      </w:r>
      <w:r w:rsidRPr="005E401B" w:rsidR="005E401B">
        <w:t>.</w:t>
      </w:r>
      <w:r w:rsidRPr="002C1BE2" w:rsidR="002C1BE2">
        <w:t xml:space="preserve"> </w:t>
      </w:r>
      <w:r>
        <w:t xml:space="preserve">Do you think schools and teachers </w:t>
      </w:r>
      <w:r w:rsidR="000D3A93">
        <w:t>have</w:t>
      </w:r>
      <w:r w:rsidR="00196789">
        <w:t xml:space="preserve"> the clarity that they need about what resources might be appropriate or even available for them to use</w:t>
      </w:r>
      <w:r w:rsidR="00DB6D64">
        <w:t>,</w:t>
      </w:r>
      <w:r w:rsidR="00196789">
        <w:t xml:space="preserve"> </w:t>
      </w:r>
      <w:r>
        <w:t>especially in light of the recent debates that we have had</w:t>
      </w:r>
      <w:r w:rsidR="00196789">
        <w:t xml:space="preserve"> about impartiality?</w:t>
      </w:r>
    </w:p>
    <w:p w:rsidR="008A3FBE" w:rsidP="00BB6818">
      <w:pPr>
        <w:pStyle w:val="Answer"/>
      </w:pPr>
      <w:sdt>
        <w:sdtPr>
          <w:alias w:val="Witness"/>
          <w:id w:val="197053028"/>
          <w:placeholder>
            <w:docPart w:val="DefaultPlaceholder_1082065158"/>
          </w:placeholder>
          <w:richText/>
        </w:sdtPr>
        <w:sdtContent>
          <w:r w:rsidRPr="0071654A" w:rsidR="0071654A">
            <w:rPr>
              <w:b/>
              <w:i/>
            </w:rPr>
            <w:t>Allana Gay:</w:t>
          </w:r>
          <w:r w:rsidRPr="00BB6818" w:rsidR="00BB6818">
            <w:rPr>
              <w:b/>
            </w:rPr>
            <w:t xml:space="preserve"> </w:t>
          </w:r>
        </w:sdtContent>
      </w:sdt>
      <w:r w:rsidR="00196789">
        <w:t>When it comes to resourcing, t</w:t>
      </w:r>
      <w:r w:rsidR="000D3A93">
        <w:t>here</w:t>
      </w:r>
      <w:r w:rsidR="00BB6818">
        <w:t xml:space="preserve"> </w:t>
      </w:r>
      <w:r w:rsidR="000D3A93">
        <w:t>is</w:t>
      </w:r>
      <w:r w:rsidR="00196789">
        <w:t xml:space="preserve"> a plethora of resources</w:t>
      </w:r>
      <w:r w:rsidR="00BB6818">
        <w:t xml:space="preserve"> available</w:t>
      </w:r>
      <w:r w:rsidRPr="005E401B" w:rsidR="005E401B">
        <w:t>.</w:t>
      </w:r>
      <w:r w:rsidR="00196789">
        <w:t xml:space="preserve"> </w:t>
      </w:r>
      <w:r w:rsidR="003E4AB4">
        <w:t xml:space="preserve">That </w:t>
      </w:r>
      <w:r w:rsidR="00196789">
        <w:t>has been</w:t>
      </w:r>
      <w:r w:rsidR="003E4AB4">
        <w:t xml:space="preserve"> made available mostly by grass</w:t>
      </w:r>
      <w:r w:rsidR="00196789">
        <w:t>root</w:t>
      </w:r>
      <w:r w:rsidR="003E4AB4">
        <w:t>s</w:t>
      </w:r>
      <w:r w:rsidR="00196789">
        <w:t xml:space="preserve"> organisations and by research entities</w:t>
      </w:r>
      <w:r w:rsidRPr="005E401B" w:rsidR="005E401B">
        <w:t>.</w:t>
      </w:r>
      <w:r w:rsidR="00196789">
        <w:t xml:space="preserve"> There are high</w:t>
      </w:r>
      <w:r w:rsidR="003E4AB4">
        <w:t>-</w:t>
      </w:r>
      <w:r w:rsidR="00196789">
        <w:t xml:space="preserve">quality resources </w:t>
      </w:r>
      <w:r w:rsidR="00BB6818">
        <w:t>available</w:t>
      </w:r>
      <w:r w:rsidRPr="005E401B" w:rsidR="005E401B">
        <w:t>.</w:t>
      </w:r>
      <w:r w:rsidRPr="002C1BE2" w:rsidR="002C1BE2">
        <w:t xml:space="preserve"> </w:t>
      </w:r>
      <w:r w:rsidR="00196789">
        <w:t xml:space="preserve">However, the priority </w:t>
      </w:r>
      <w:r w:rsidR="00BB6818">
        <w:t>f</w:t>
      </w:r>
      <w:r w:rsidR="00196789">
        <w:t>or</w:t>
      </w:r>
      <w:r w:rsidR="00BB6818">
        <w:t xml:space="preserve"> these resources</w:t>
      </w:r>
      <w:r w:rsidR="00196789">
        <w:t xml:space="preserve"> go</w:t>
      </w:r>
      <w:r w:rsidR="003E4AB4">
        <w:t>es</w:t>
      </w:r>
      <w:r w:rsidR="00196789">
        <w:t xml:space="preserve"> with the priorities dictated by the Df</w:t>
      </w:r>
      <w:r>
        <w:t>E and</w:t>
      </w:r>
      <w:r w:rsidR="00BB6818">
        <w:t xml:space="preserve"> examination boards</w:t>
      </w:r>
      <w:r w:rsidR="003E4AB4">
        <w:t>,</w:t>
      </w:r>
      <w:r>
        <w:t xml:space="preserve"> and the priorities dictated for schools within their monitoring</w:t>
      </w:r>
      <w:r w:rsidRPr="005E401B" w:rsidR="005E401B">
        <w:t>.</w:t>
      </w:r>
      <w:r>
        <w:t xml:space="preserve"> It</w:t>
      </w:r>
      <w:r w:rsidR="00BB6818">
        <w:t xml:space="preserve"> is disappointing to hear some of the language</w:t>
      </w:r>
      <w:r>
        <w:t xml:space="preserve"> that is coming out of the DfE</w:t>
      </w:r>
      <w:r w:rsidR="003E4AB4">
        <w:t>,</w:t>
      </w:r>
      <w:r>
        <w:t xml:space="preserve"> </w:t>
      </w:r>
      <w:r w:rsidR="003E4AB4">
        <w:t>which</w:t>
      </w:r>
      <w:r>
        <w:t xml:space="preserve"> demonstrates that there is no </w:t>
      </w:r>
      <w:r w:rsidR="00BB6818">
        <w:t xml:space="preserve">sound understanding </w:t>
      </w:r>
      <w:r w:rsidR="000D3A93">
        <w:t>of equity</w:t>
      </w:r>
      <w:r>
        <w:t>, diversity and inclusion</w:t>
      </w:r>
      <w:r w:rsidRPr="005E401B" w:rsidR="005E401B">
        <w:t>.</w:t>
      </w:r>
    </w:p>
    <w:p w:rsidR="008A3FBE" w:rsidP="00BB6818">
      <w:pPr>
        <w:pStyle w:val="Answer"/>
        <w:rPr>
          <w:i/>
        </w:rPr>
      </w:pPr>
      <w:r>
        <w:t>I</w:t>
      </w:r>
      <w:r w:rsidR="00BB6818">
        <w:t>n terms of the provision of resources, to an extent</w:t>
      </w:r>
      <w:r>
        <w:t xml:space="preserve">, they have created a </w:t>
      </w:r>
      <w:r w:rsidR="003E4AB4">
        <w:t>fear</w:t>
      </w:r>
      <w:r>
        <w:t xml:space="preserve"> culture where teachers are now not</w:t>
      </w:r>
      <w:r w:rsidR="00BB6818">
        <w:t xml:space="preserve"> confident enough in th</w:t>
      </w:r>
      <w:r>
        <w:t xml:space="preserve">e resources they are using and </w:t>
      </w:r>
      <w:r w:rsidR="00BB6818">
        <w:t>the sources they are going to for resources</w:t>
      </w:r>
      <w:r>
        <w:t xml:space="preserve"> to teach this as part of the ongoing curriculum</w:t>
      </w:r>
      <w:r w:rsidRPr="005E401B" w:rsidR="005E401B">
        <w:t>.</w:t>
      </w:r>
      <w:r>
        <w:t xml:space="preserve"> </w:t>
      </w:r>
      <w:r w:rsidR="005238EE">
        <w:t xml:space="preserve">At </w:t>
      </w:r>
      <w:r>
        <w:t>no part of teacher training, whether head teacher, early</w:t>
      </w:r>
      <w:r w:rsidR="00AF2142">
        <w:t>-</w:t>
      </w:r>
      <w:r>
        <w:t>career framework, initial teacher training or ongoing training, is there a focus on how we teach</w:t>
      </w:r>
      <w:r w:rsidR="00BB6818">
        <w:t xml:space="preserve"> equity</w:t>
      </w:r>
      <w:r>
        <w:t>, diversity and inclusion for our current society and how we entwine it into our curriculum</w:t>
      </w:r>
      <w:r w:rsidRPr="005E401B" w:rsidR="005E401B">
        <w:t>.</w:t>
      </w:r>
      <w:r>
        <w:t xml:space="preserve"> It has never been a focus</w:t>
      </w:r>
      <w:r w:rsidRPr="005E401B" w:rsidR="005E401B">
        <w:t>.</w:t>
      </w:r>
      <w:r>
        <w:t xml:space="preserve"> It does not come out from exam boards or the </w:t>
      </w:r>
      <w:r w:rsidR="00E4278D">
        <w:t>DfE</w:t>
      </w:r>
      <w:r w:rsidRPr="005E401B" w:rsidR="005E401B">
        <w:t>.</w:t>
      </w:r>
      <w:r>
        <w:t xml:space="preserve"> </w:t>
      </w:r>
      <w:r w:rsidR="005238EE">
        <w:t xml:space="preserve">It </w:t>
      </w:r>
      <w:r>
        <w:t>certainly does not come out from</w:t>
      </w:r>
      <w:r w:rsidR="00BB6818">
        <w:t xml:space="preserve"> Ofsted in any part of </w:t>
      </w:r>
      <w:r w:rsidR="005238EE">
        <w:t>its</w:t>
      </w:r>
      <w:r w:rsidR="00BB6818">
        <w:t xml:space="preserve"> monitoring</w:t>
      </w:r>
      <w:r w:rsidRPr="005E401B" w:rsidR="005E401B">
        <w:t>.</w:t>
      </w:r>
    </w:p>
    <w:p w:rsidR="00BB6818" w:rsidP="00BB6818">
      <w:pPr>
        <w:pStyle w:val="Answer"/>
      </w:pPr>
      <w:r w:rsidRPr="008A3FBE">
        <w:t>Therefore</w:t>
      </w:r>
      <w:r>
        <w:t xml:space="preserve">, </w:t>
      </w:r>
      <w:r>
        <w:t>asking teachers to</w:t>
      </w:r>
      <w:r>
        <w:t xml:space="preserve"> now go and look for these resources for themselves</w:t>
      </w:r>
      <w:r w:rsidR="008301C0">
        <w:t>,</w:t>
      </w:r>
      <w:r>
        <w:t xml:space="preserve"> because </w:t>
      </w:r>
      <w:r w:rsidR="008301C0">
        <w:t xml:space="preserve">it is a part that </w:t>
      </w:r>
      <w:r w:rsidR="005238EE">
        <w:t xml:space="preserve">they </w:t>
      </w:r>
      <w:r w:rsidR="008301C0">
        <w:t xml:space="preserve">can do, and </w:t>
      </w:r>
      <w:r>
        <w:t xml:space="preserve">to teach those resources to </w:t>
      </w:r>
      <w:r>
        <w:t xml:space="preserve">students on their own </w:t>
      </w:r>
      <w:r w:rsidR="005238EE">
        <w:t>account</w:t>
      </w:r>
      <w:r>
        <w:t xml:space="preserve"> without any training or benefit</w:t>
      </w:r>
      <w:r w:rsidR="008301C0">
        <w:t>,</w:t>
      </w:r>
      <w:r>
        <w:t xml:space="preserve"> especially if</w:t>
      </w:r>
      <w:r w:rsidR="008301C0">
        <w:t xml:space="preserve"> it does not become a priority of the school,</w:t>
      </w:r>
      <w:r>
        <w:t xml:space="preserve"> academy trust </w:t>
      </w:r>
      <w:r w:rsidR="008301C0">
        <w:t xml:space="preserve">or even the independent school system that they are </w:t>
      </w:r>
      <w:r>
        <w:t>working within</w:t>
      </w:r>
      <w:r w:rsidR="008301C0">
        <w:t>,</w:t>
      </w:r>
      <w:r>
        <w:t xml:space="preserve"> is an incredibly huge ask</w:t>
      </w:r>
      <w:r w:rsidRPr="005E401B" w:rsidR="005E401B">
        <w:t>.</w:t>
      </w:r>
      <w:r w:rsidRPr="002C1BE2" w:rsidR="002C1BE2">
        <w:t xml:space="preserve"> </w:t>
      </w:r>
      <w:r>
        <w:t>The inaction comes from the fear of getting it wrong</w:t>
      </w:r>
      <w:r w:rsidRPr="005E401B" w:rsidR="005E401B">
        <w:t>.</w:t>
      </w:r>
    </w:p>
    <w:p w:rsidR="00200E5B" w:rsidP="00BB6818">
      <w:pPr>
        <w:pStyle w:val="Answer"/>
      </w:pPr>
      <w:sdt>
        <w:sdtPr>
          <w:alias w:val="Witness"/>
          <w:id w:val="1645478487"/>
          <w:placeholder>
            <w:docPart w:val="DefaultPlaceholder_1082065158"/>
          </w:placeholder>
          <w:richText/>
        </w:sdtPr>
        <w:sdtContent>
          <w:r w:rsidRPr="0071654A" w:rsidR="0071654A">
            <w:rPr>
              <w:b/>
              <w:i/>
            </w:rPr>
            <w:t>Emily Miller:</w:t>
          </w:r>
          <w:r w:rsidRPr="00BB6818" w:rsidR="00BB6818">
            <w:rPr>
              <w:b/>
            </w:rPr>
            <w:t xml:space="preserve"> </w:t>
          </w:r>
        </w:sdtContent>
      </w:sdt>
      <w:r w:rsidR="00BB6818">
        <w:t>I agree with what Allana was saying</w:t>
      </w:r>
      <w:r w:rsidRPr="005E401B" w:rsidR="005E401B">
        <w:t>.</w:t>
      </w:r>
      <w:r w:rsidR="00BB6818">
        <w:t xml:space="preserve"> Looking specifically at migration teaching resources</w:t>
      </w:r>
      <w:r>
        <w:t>, we have done quite a lot of work on that, as you can imagine, and we have</w:t>
      </w:r>
      <w:r w:rsidR="00BB6818">
        <w:t xml:space="preserve"> a </w:t>
      </w:r>
      <w:r w:rsidR="000D3A93">
        <w:t>resource</w:t>
      </w:r>
      <w:r w:rsidR="00BB6818">
        <w:t xml:space="preserve"> bank </w:t>
      </w:r>
      <w:r>
        <w:t>on our website where we signpost very</w:t>
      </w:r>
      <w:r w:rsidR="00BB6818">
        <w:t xml:space="preserve"> time</w:t>
      </w:r>
      <w:r>
        <w:noBreakHyphen/>
      </w:r>
      <w:r w:rsidR="00BB6818">
        <w:t xml:space="preserve">pushed teachers to resources from our partner </w:t>
      </w:r>
      <w:r>
        <w:t>organisations or other people and teachers who h</w:t>
      </w:r>
      <w:r w:rsidR="00F1239A">
        <w:t>ave put tougher great resources</w:t>
      </w:r>
      <w:r w:rsidRPr="005E401B" w:rsidR="005E401B">
        <w:t>.</w:t>
      </w:r>
      <w:r w:rsidR="00F1239A">
        <w:t xml:space="preserve"> There </w:t>
      </w:r>
      <w:r w:rsidR="00BB6818">
        <w:t>is a lot out there, a plethora</w:t>
      </w:r>
      <w:r w:rsidR="00F1239A">
        <w:t>,</w:t>
      </w:r>
      <w:r w:rsidR="00BB6818">
        <w:t xml:space="preserve"> as Allana says</w:t>
      </w:r>
      <w:r w:rsidRPr="005E401B" w:rsidR="005E401B">
        <w:t>.</w:t>
      </w:r>
      <w:r>
        <w:t xml:space="preserve"> </w:t>
      </w:r>
      <w:r w:rsidR="00F1239A">
        <w:t xml:space="preserve">Some </w:t>
      </w:r>
      <w:r>
        <w:t>of it is great and some of it is not</w:t>
      </w:r>
      <w:r w:rsidRPr="005E401B" w:rsidR="005E401B">
        <w:t>.</w:t>
      </w:r>
      <w:r>
        <w:t xml:space="preserve"> It is important that we help to</w:t>
      </w:r>
      <w:r w:rsidR="00BB6818">
        <w:t xml:space="preserve"> streamline and signpost </w:t>
      </w:r>
      <w:r>
        <w:t>teachers</w:t>
      </w:r>
      <w:r w:rsidRPr="005E401B" w:rsidR="005E401B">
        <w:t>.</w:t>
      </w:r>
    </w:p>
    <w:p w:rsidR="00BB6818" w:rsidP="00BB6818">
      <w:pPr>
        <w:pStyle w:val="Answer"/>
      </w:pPr>
      <w:r>
        <w:t>I want to use this opportunity, in talking about great resources, to promote O</w:t>
      </w:r>
      <w:r>
        <w:t>ur Migration Story</w:t>
      </w:r>
      <w:r w:rsidR="00F1239A">
        <w:t>,</w:t>
      </w:r>
      <w:r>
        <w:t xml:space="preserve"> which is </w:t>
      </w:r>
      <w:r w:rsidR="00F1239A">
        <w:t>an</w:t>
      </w:r>
      <w:r>
        <w:t xml:space="preserve"> </w:t>
      </w:r>
      <w:r w:rsidR="000D3A93">
        <w:t>amazing</w:t>
      </w:r>
      <w:r>
        <w:t xml:space="preserve"> piece of scholarship</w:t>
      </w:r>
      <w:r w:rsidR="00AF2142">
        <w:t>—</w:t>
      </w:r>
      <w:r w:rsidR="00F1239A">
        <w:t xml:space="preserve">the </w:t>
      </w:r>
      <w:r>
        <w:t>website put together by Runnymede with academics from</w:t>
      </w:r>
      <w:r w:rsidR="00F1239A">
        <w:t xml:space="preserve"> across</w:t>
      </w:r>
      <w:r>
        <w:t xml:space="preserve"> the UK </w:t>
      </w:r>
      <w:r w:rsidR="00CC2718">
        <w:t>in line with teachers’ needs</w:t>
      </w:r>
      <w:r w:rsidRPr="005E401B" w:rsidR="005E401B">
        <w:t>.</w:t>
      </w:r>
      <w:r>
        <w:t xml:space="preserve"> </w:t>
      </w:r>
      <w:r w:rsidR="00CC2718">
        <w:t>It is a great resource</w:t>
      </w:r>
      <w:r w:rsidRPr="005E401B" w:rsidR="005E401B">
        <w:t>.</w:t>
      </w:r>
      <w:r w:rsidR="00CC2718">
        <w:t xml:space="preserve"> </w:t>
      </w:r>
      <w:r w:rsidR="00F1239A">
        <w:t xml:space="preserve">It </w:t>
      </w:r>
      <w:r>
        <w:t>was a pleasure to be on the advisory committee</w:t>
      </w:r>
      <w:r w:rsidR="00CC2718">
        <w:t xml:space="preserve"> for that</w:t>
      </w:r>
      <w:r w:rsidRPr="005E401B" w:rsidR="005E401B">
        <w:t>.</w:t>
      </w:r>
      <w:r w:rsidR="00CC2718">
        <w:t xml:space="preserve"> It just shows that an amazing thing can be put together like that</w:t>
      </w:r>
      <w:r w:rsidR="00F1239A">
        <w:t>, through</w:t>
      </w:r>
      <w:r w:rsidR="00CC2718">
        <w:t xml:space="preserve"> thousands of hours of work on</w:t>
      </w:r>
      <w:r>
        <w:t xml:space="preserve"> lots of people’s part</w:t>
      </w:r>
      <w:r w:rsidR="00F1239A">
        <w:t>s</w:t>
      </w:r>
      <w:r w:rsidR="00CC2718">
        <w:t>,</w:t>
      </w:r>
      <w:r>
        <w:t xml:space="preserve"> but</w:t>
      </w:r>
      <w:r w:rsidR="00CC2718">
        <w:t>,</w:t>
      </w:r>
      <w:r>
        <w:t xml:space="preserve"> unless the dissemination</w:t>
      </w:r>
      <w:r w:rsidR="00CC2718">
        <w:t xml:space="preserve"> plan is there, it is really hard in our fragmented educational landscape to work out how best to</w:t>
      </w:r>
      <w:r>
        <w:t xml:space="preserve"> disseminate a resource like that</w:t>
      </w:r>
      <w:r w:rsidRPr="005E401B" w:rsidR="005E401B">
        <w:t>.</w:t>
      </w:r>
      <w:r w:rsidR="00CC2718">
        <w:t xml:space="preserve"> That is probably something that Caroline has much more experience of than </w:t>
      </w:r>
      <w:r w:rsidR="00F1239A">
        <w:t>I do</w:t>
      </w:r>
      <w:r w:rsidRPr="005E401B" w:rsidR="005E401B">
        <w:t>.</w:t>
      </w:r>
    </w:p>
    <w:p w:rsidR="00BB6818" w:rsidP="00BB6818">
      <w:pPr>
        <w:pStyle w:val="Answer"/>
      </w:pPr>
      <w:sdt>
        <w:sdtPr>
          <w:alias w:val="Witness"/>
          <w:id w:val="-2090302085"/>
          <w:placeholder>
            <w:docPart w:val="DefaultPlaceholder_1082065158"/>
          </w:placeholder>
          <w:richText/>
        </w:sdtPr>
        <w:sdtContent>
          <w:r w:rsidR="00964B7A">
            <w:rPr>
              <w:b/>
              <w:i/>
            </w:rPr>
            <w:t xml:space="preserve">Dr </w:t>
          </w:r>
          <w:r w:rsidR="00964B7A">
            <w:rPr>
              <w:b/>
              <w:i/>
            </w:rPr>
            <w:t>Callender</w:t>
          </w:r>
          <w:r w:rsidR="00964B7A">
            <w:rPr>
              <w:b/>
              <w:i/>
            </w:rPr>
            <w:t>:</w:t>
          </w:r>
          <w:r w:rsidRPr="00BB6818">
            <w:rPr>
              <w:b/>
            </w:rPr>
            <w:t xml:space="preserve"> </w:t>
          </w:r>
        </w:sdtContent>
      </w:sdt>
      <w:r>
        <w:t xml:space="preserve">I have been </w:t>
      </w:r>
      <w:r w:rsidR="00CC2718">
        <w:t xml:space="preserve">around long enough to remember </w:t>
      </w:r>
      <w:r w:rsidR="00CC2718">
        <w:t>M</w:t>
      </w:r>
      <w:r>
        <w:t>ulti</w:t>
      </w:r>
      <w:r w:rsidR="005D6CCB">
        <w:t>V</w:t>
      </w:r>
      <w:r>
        <w:t>erse</w:t>
      </w:r>
      <w:r w:rsidR="00CC2718">
        <w:t>,</w:t>
      </w:r>
      <w:r>
        <w:t xml:space="preserve"> which existed prior to 2010</w:t>
      </w:r>
      <w:r w:rsidRPr="005E401B" w:rsidR="005E401B">
        <w:t>.</w:t>
      </w:r>
      <w:r w:rsidR="005D6CCB">
        <w:t xml:space="preserve"> It </w:t>
      </w:r>
      <w:r>
        <w:t xml:space="preserve">was a resource focused </w:t>
      </w:r>
      <w:r w:rsidR="005D6CCB">
        <w:t xml:space="preserve">on </w:t>
      </w:r>
      <w:r w:rsidR="00CC2718">
        <w:t xml:space="preserve">the </w:t>
      </w:r>
      <w:r>
        <w:t>issues of</w:t>
      </w:r>
      <w:r w:rsidR="00CC2718">
        <w:t xml:space="preserve"> diversity, inclusion, </w:t>
      </w:r>
      <w:r w:rsidR="005D6CCB">
        <w:t>e</w:t>
      </w:r>
      <w:r w:rsidR="00CC2718">
        <w:t>quality and race</w:t>
      </w:r>
      <w:r w:rsidRPr="005E401B" w:rsidR="005E401B">
        <w:t>.</w:t>
      </w:r>
      <w:r w:rsidR="00CC2718">
        <w:t xml:space="preserve"> It was there for teacher educators, trainee teachers and practi</w:t>
      </w:r>
      <w:r w:rsidR="005D6CCB">
        <w:t>s</w:t>
      </w:r>
      <w:r w:rsidR="00CC2718">
        <w:t>ing teachers</w:t>
      </w:r>
      <w:r w:rsidRPr="005E401B" w:rsidR="005E401B">
        <w:t>.</w:t>
      </w:r>
      <w:r w:rsidR="00CC2718">
        <w:t xml:space="preserve"> We have</w:t>
      </w:r>
      <w:r>
        <w:t xml:space="preserve"> a history of having a resource</w:t>
      </w:r>
      <w:r w:rsidRPr="005E401B" w:rsidR="005E401B">
        <w:t>.</w:t>
      </w:r>
      <w:r w:rsidRPr="002C1BE2" w:rsidR="002C1BE2">
        <w:t xml:space="preserve"> </w:t>
      </w:r>
      <w:r>
        <w:t>That resource was monitored by people</w:t>
      </w:r>
      <w:r w:rsidR="00CC2718">
        <w:t xml:space="preserve"> in teacher education</w:t>
      </w:r>
      <w:r w:rsidR="005D6CCB">
        <w:t>,</w:t>
      </w:r>
      <w:r w:rsidR="00CC2718">
        <w:t xml:space="preserve"> who reviewed all the resources that were</w:t>
      </w:r>
      <w:r>
        <w:t xml:space="preserve"> submitted</w:t>
      </w:r>
      <w:r w:rsidRPr="005E401B" w:rsidR="005E401B">
        <w:t>.</w:t>
      </w:r>
      <w:r w:rsidRPr="002C1BE2" w:rsidR="002C1BE2">
        <w:t xml:space="preserve"> </w:t>
      </w:r>
      <w:r w:rsidR="000D3A93">
        <w:t>I was on the editorial board</w:t>
      </w:r>
      <w:r w:rsidR="00CC2718">
        <w:t xml:space="preserve"> of t</w:t>
      </w:r>
      <w:r w:rsidR="000D3A93">
        <w:t>hat</w:t>
      </w:r>
      <w:r w:rsidR="00AF2142">
        <w:t>,</w:t>
      </w:r>
      <w:r w:rsidR="00CC2718">
        <w:t xml:space="preserve"> and it was very thorough</w:t>
      </w:r>
      <w:r w:rsidRPr="005E401B" w:rsidR="005E401B">
        <w:t>.</w:t>
      </w:r>
      <w:r w:rsidR="00CC2718">
        <w:t xml:space="preserve"> We have</w:t>
      </w:r>
      <w:r w:rsidR="000D3A93">
        <w:t xml:space="preserve"> </w:t>
      </w:r>
      <w:r w:rsidR="005D6CCB">
        <w:t xml:space="preserve">a </w:t>
      </w:r>
      <w:r w:rsidR="000D3A93">
        <w:t>history of having a portal for that kind of resourcing</w:t>
      </w:r>
      <w:r w:rsidR="00CC2718">
        <w:t>,</w:t>
      </w:r>
      <w:r w:rsidR="000D3A93">
        <w:t xml:space="preserve"> but, as the other speakers have said,</w:t>
      </w:r>
      <w:r w:rsidR="00CC2718">
        <w:t xml:space="preserve"> it is all rather fragmented at the moment</w:t>
      </w:r>
      <w:r w:rsidRPr="005E401B" w:rsidR="005E401B">
        <w:t>.</w:t>
      </w:r>
      <w:r w:rsidR="00CC2718">
        <w:t xml:space="preserve"> </w:t>
      </w:r>
      <w:r w:rsidR="005D6CCB">
        <w:t xml:space="preserve">We </w:t>
      </w:r>
      <w:r w:rsidR="00CC2718">
        <w:t>need</w:t>
      </w:r>
      <w:r w:rsidR="000D3A93">
        <w:t xml:space="preserve"> something </w:t>
      </w:r>
      <w:r w:rsidR="00CC2718">
        <w:t>more central</w:t>
      </w:r>
      <w:r w:rsidR="00AF2142">
        <w:t>—</w:t>
      </w:r>
      <w:r w:rsidR="00CC2718">
        <w:t xml:space="preserve">perhaps </w:t>
      </w:r>
      <w:r w:rsidR="005D6CCB">
        <w:t>an organisation</w:t>
      </w:r>
      <w:r w:rsidRPr="005D6CCB" w:rsidR="005D6CCB">
        <w:t xml:space="preserve"> </w:t>
      </w:r>
      <w:r w:rsidR="005D6CCB">
        <w:t xml:space="preserve">with a brief for these kinds of things, </w:t>
      </w:r>
      <w:r w:rsidR="00CC2718">
        <w:t xml:space="preserve">along the lines </w:t>
      </w:r>
      <w:r w:rsidR="005D6CCB">
        <w:t>t</w:t>
      </w:r>
      <w:r w:rsidR="00CC2718">
        <w:t xml:space="preserve">hat </w:t>
      </w:r>
      <w:r w:rsidR="000D3A93">
        <w:t>Marlon mentioned earlier</w:t>
      </w:r>
      <w:r w:rsidRPr="005E401B" w:rsidR="005E401B">
        <w:t>.</w:t>
      </w:r>
    </w:p>
    <w:p w:rsidR="00B76E3D" w:rsidP="00C73BC0">
      <w:pPr>
        <w:pStyle w:val="Answer"/>
      </w:pPr>
      <w:sdt>
        <w:sdtPr>
          <w:alias w:val="Witness"/>
          <w:id w:val="-1153599426"/>
          <w:placeholder>
            <w:docPart w:val="DefaultPlaceholder_1082065158"/>
          </w:placeholder>
          <w:richText/>
        </w:sdtPr>
        <w:sdtContent>
          <w:r w:rsidRPr="0071654A" w:rsidR="0071654A">
            <w:rPr>
              <w:b/>
              <w:i/>
            </w:rPr>
            <w:t>Caroline Wright:</w:t>
          </w:r>
          <w:r w:rsidRPr="00C73BC0" w:rsidR="00C73BC0">
            <w:rPr>
              <w:b/>
            </w:rPr>
            <w:t xml:space="preserve"> </w:t>
          </w:r>
        </w:sdtContent>
      </w:sdt>
      <w:r w:rsidR="00C73BC0">
        <w:t>There are really good</w:t>
      </w:r>
      <w:r w:rsidR="005D6CCB">
        <w:t>-</w:t>
      </w:r>
      <w:r w:rsidR="00C73BC0">
        <w:t xml:space="preserve">quality </w:t>
      </w:r>
      <w:r w:rsidR="000D3A93">
        <w:t>resources</w:t>
      </w:r>
      <w:r w:rsidR="00C73BC0">
        <w:t xml:space="preserve"> out </w:t>
      </w:r>
      <w:r w:rsidR="000D3A93">
        <w:t>there</w:t>
      </w:r>
      <w:r w:rsidR="005D6CCB">
        <w:t>,</w:t>
      </w:r>
      <w:r w:rsidR="007F4829">
        <w:t xml:space="preserve"> whether they are made by curriculum publishers, charitable organisations, expert organisations </w:t>
      </w:r>
      <w:r w:rsidR="005D6CCB">
        <w:t>or</w:t>
      </w:r>
      <w:r w:rsidR="007F4829">
        <w:t xml:space="preserve"> museums</w:t>
      </w:r>
      <w:r w:rsidRPr="005E401B" w:rsidR="005E401B">
        <w:t>.</w:t>
      </w:r>
      <w:r w:rsidR="007F4829">
        <w:t xml:space="preserve"> There are resources out there</w:t>
      </w:r>
      <w:r w:rsidRPr="005E401B" w:rsidR="005E401B">
        <w:t>.</w:t>
      </w:r>
      <w:r w:rsidR="007F4829">
        <w:t xml:space="preserve"> I would like to draw attention, regardless of whether the resources are there</w:t>
      </w:r>
      <w:r w:rsidR="005D6CCB">
        <w:t xml:space="preserve"> or not</w:t>
      </w:r>
      <w:r w:rsidR="007F4829">
        <w:t xml:space="preserve">, </w:t>
      </w:r>
      <w:r w:rsidR="005D6CCB">
        <w:t>to the challenge</w:t>
      </w:r>
      <w:r w:rsidRPr="005D6CCB" w:rsidR="005D6CCB">
        <w:t xml:space="preserve"> </w:t>
      </w:r>
      <w:r w:rsidR="005D6CCB">
        <w:t xml:space="preserve">schools face </w:t>
      </w:r>
      <w:r w:rsidR="007F4829">
        <w:t xml:space="preserve">in </w:t>
      </w:r>
      <w:r w:rsidR="00C73BC0">
        <w:t>obtain</w:t>
      </w:r>
      <w:r w:rsidR="005D6CCB">
        <w:t>ing</w:t>
      </w:r>
      <w:r w:rsidR="00C73BC0">
        <w:t xml:space="preserve"> them</w:t>
      </w:r>
      <w:r w:rsidRPr="005E401B" w:rsidR="005E401B">
        <w:t>.</w:t>
      </w:r>
      <w:r w:rsidR="007F4829">
        <w:t xml:space="preserve"> </w:t>
      </w:r>
      <w:r w:rsidRPr="005D6CCB" w:rsidR="007F4829">
        <w:t>W</w:t>
      </w:r>
      <w:r w:rsidRPr="005D6CCB" w:rsidR="00C73BC0">
        <w:t xml:space="preserve">hen we look at the budgets available </w:t>
      </w:r>
      <w:r w:rsidRPr="005D6CCB" w:rsidR="007F4829">
        <w:t>for resources in schools, we carry</w:t>
      </w:r>
      <w:r w:rsidR="007F4829">
        <w:t xml:space="preserve"> out a</w:t>
      </w:r>
      <w:r w:rsidR="00C73BC0">
        <w:t xml:space="preserve"> lot of </w:t>
      </w:r>
      <w:r w:rsidR="000D3A93">
        <w:t>research</w:t>
      </w:r>
      <w:r w:rsidR="00C73BC0">
        <w:t xml:space="preserve"> and </w:t>
      </w:r>
      <w:r w:rsidR="007F4829">
        <w:t>surveys on schools annually</w:t>
      </w:r>
      <w:r w:rsidR="005D6CCB">
        <w:t>,</w:t>
      </w:r>
      <w:r w:rsidR="007F4829">
        <w:t xml:space="preserve"> and our </w:t>
      </w:r>
      <w:r w:rsidR="00C73BC0">
        <w:t xml:space="preserve">annual report in </w:t>
      </w:r>
      <w:r w:rsidR="000D3A93">
        <w:t>January</w:t>
      </w:r>
      <w:r w:rsidR="00C73BC0">
        <w:t xml:space="preserve"> </w:t>
      </w:r>
      <w:r w:rsidR="007F4829">
        <w:t xml:space="preserve">of </w:t>
      </w:r>
      <w:r w:rsidR="00C73BC0">
        <w:t xml:space="preserve">this </w:t>
      </w:r>
      <w:r w:rsidR="000D3A93">
        <w:t>year</w:t>
      </w:r>
      <w:r w:rsidR="007F4829">
        <w:t xml:space="preserve"> with responses from nearly 1,000 schools showed that, typically, primary school</w:t>
      </w:r>
      <w:r w:rsidR="005D6CCB">
        <w:t>s</w:t>
      </w:r>
      <w:r w:rsidR="007F4829">
        <w:t xml:space="preserve"> have</w:t>
      </w:r>
      <w:r>
        <w:t xml:space="preserve"> a budget of</w:t>
      </w:r>
      <w:r w:rsidR="007F4829">
        <w:t xml:space="preserve"> just over £1 million</w:t>
      </w:r>
      <w:r w:rsidRPr="005E401B" w:rsidR="005E401B">
        <w:t>.</w:t>
      </w:r>
      <w:r>
        <w:t xml:space="preserve"> Of that £1</w:t>
      </w:r>
      <w:r w:rsidRPr="005E401B" w:rsidR="005E401B">
        <w:t>.</w:t>
      </w:r>
      <w:r>
        <w:t>1 million budget, they would typically spend £4,326 on books, printed resource</w:t>
      </w:r>
      <w:r w:rsidR="005D6CCB">
        <w:t>s and digital content</w:t>
      </w:r>
      <w:r w:rsidRPr="005E401B" w:rsidR="005E401B">
        <w:t>.</w:t>
      </w:r>
      <w:r>
        <w:t xml:space="preserve"> That is 0</w:t>
      </w:r>
      <w:r w:rsidRPr="005E401B" w:rsidR="005E401B">
        <w:t>.</w:t>
      </w:r>
      <w:r>
        <w:t>4% of their budget</w:t>
      </w:r>
      <w:r w:rsidRPr="005E401B" w:rsidR="005E401B">
        <w:t>.</w:t>
      </w:r>
      <w:r>
        <w:t xml:space="preserve"> If you take that on a per pupil basis, that is just</w:t>
      </w:r>
      <w:r w:rsidR="00C73BC0">
        <w:t xml:space="preserve"> £10</w:t>
      </w:r>
      <w:r w:rsidRPr="005E401B" w:rsidR="005E401B">
        <w:t>.</w:t>
      </w:r>
      <w:r w:rsidR="00C73BC0">
        <w:t>30 for every pupi</w:t>
      </w:r>
      <w:r>
        <w:t>l on books and printed resource</w:t>
      </w:r>
      <w:r w:rsidR="00C73BC0">
        <w:t>s</w:t>
      </w:r>
      <w:r>
        <w:t xml:space="preserve"> each year</w:t>
      </w:r>
      <w:r w:rsidRPr="005E401B" w:rsidR="005E401B">
        <w:t>.</w:t>
      </w:r>
      <w:r w:rsidR="002C1BE2">
        <w:t xml:space="preserve"> </w:t>
      </w:r>
      <w:r>
        <w:t>For secondary schools, it is £17 per pupil</w:t>
      </w:r>
      <w:r w:rsidRPr="005E401B" w:rsidR="005E401B">
        <w:t>.</w:t>
      </w:r>
    </w:p>
    <w:p w:rsidR="00BB6818" w:rsidP="00C73BC0">
      <w:pPr>
        <w:pStyle w:val="Answer"/>
      </w:pPr>
      <w:r>
        <w:t>W</w:t>
      </w:r>
      <w:r w:rsidR="00C73BC0">
        <w:t>hen you look at the challenges of what that has to cover</w:t>
      </w:r>
      <w:r w:rsidR="00D83A63">
        <w:t>, which is</w:t>
      </w:r>
      <w:r>
        <w:t xml:space="preserve"> all curriculum </w:t>
      </w:r>
      <w:r w:rsidR="00D83A63">
        <w:t>subjects and</w:t>
      </w:r>
      <w:r>
        <w:t xml:space="preserve"> not just history, </w:t>
      </w:r>
      <w:r w:rsidR="00C73BC0">
        <w:t xml:space="preserve">geography </w:t>
      </w:r>
      <w:r>
        <w:t xml:space="preserve">and the topics we might be talking about today, </w:t>
      </w:r>
      <w:r w:rsidR="00C73BC0">
        <w:t>that makes it a large challenge</w:t>
      </w:r>
      <w:r w:rsidRPr="005E401B" w:rsidR="005E401B">
        <w:t>.</w:t>
      </w:r>
      <w:r w:rsidRPr="002C1BE2" w:rsidR="002C1BE2">
        <w:t xml:space="preserve"> </w:t>
      </w:r>
      <w:r w:rsidR="00C73BC0">
        <w:t>Then you add to that</w:t>
      </w:r>
      <w:r>
        <w:t xml:space="preserve"> the issues this year with </w:t>
      </w:r>
      <w:r w:rsidR="00AF2142">
        <w:t>c</w:t>
      </w:r>
      <w:r>
        <w:t>ovid</w:t>
      </w:r>
      <w:r w:rsidR="00AF2142">
        <w:t xml:space="preserve"> </w:t>
      </w:r>
      <w:r>
        <w:t>and the LSE</w:t>
      </w:r>
      <w:r w:rsidR="00C73BC0">
        <w:t xml:space="preserve"> report</w:t>
      </w:r>
      <w:r>
        <w:t xml:space="preserve"> we saw earlier in the year</w:t>
      </w:r>
      <w:r w:rsidR="004E226C">
        <w:t>,</w:t>
      </w:r>
      <w:r>
        <w:t xml:space="preserve"> which says</w:t>
      </w:r>
      <w:r w:rsidR="00C73BC0">
        <w:t xml:space="preserve"> that schools are going to need an additional</w:t>
      </w:r>
      <w:r>
        <w:t xml:space="preserve"> £1,350 per pupil per month</w:t>
      </w:r>
      <w:r w:rsidR="00C73BC0">
        <w:t xml:space="preserve"> to make up on the potential </w:t>
      </w:r>
      <w:r>
        <w:t>lost learning</w:t>
      </w:r>
      <w:r w:rsidRPr="005E401B" w:rsidR="005E401B">
        <w:t>.</w:t>
      </w:r>
      <w:r>
        <w:t xml:space="preserve"> It makes it an almost </w:t>
      </w:r>
      <w:r w:rsidR="00C73BC0">
        <w:t>insurmountable challenge for</w:t>
      </w:r>
      <w:r>
        <w:t xml:space="preserve"> schools to provide the</w:t>
      </w:r>
      <w:r w:rsidR="00C73BC0">
        <w:t xml:space="preserve"> pupils</w:t>
      </w:r>
      <w:r>
        <w:t xml:space="preserve"> with the resources </w:t>
      </w:r>
      <w:r w:rsidR="00C73BC0">
        <w:t>they would like to</w:t>
      </w:r>
      <w:r w:rsidRPr="005E401B" w:rsidR="005E401B">
        <w:t>.</w:t>
      </w:r>
    </w:p>
    <w:p w:rsidR="00C73BC0" w:rsidP="00C73BC0">
      <w:pPr>
        <w:pStyle w:val="Question"/>
      </w:pPr>
      <w:sdt>
        <w:sdtPr>
          <w:alias w:val="Member"/>
          <w:tag w:val="&lt;Member mnisId='4775' dodsId=''&gt;"/>
          <w:id w:val="2014023372"/>
          <w:placeholder>
            <w:docPart w:val="DefaultPlaceholder_1082065158"/>
          </w:placeholder>
          <w:richText/>
        </w:sdtPr>
        <w:sdtContent>
          <w:r w:rsidRPr="00C73BC0">
            <w:rPr>
              <w:b/>
            </w:rPr>
            <w:t>Elliot Colburn:</w:t>
          </w:r>
        </w:sdtContent>
      </w:sdt>
      <w:r>
        <w:t xml:space="preserve"> Caroline, </w:t>
      </w:r>
      <w:r w:rsidR="004E226C">
        <w:t>have</w:t>
      </w:r>
      <w:r>
        <w:t xml:space="preserve"> any of your members raised specific concerns about impartiality</w:t>
      </w:r>
      <w:r w:rsidR="009B58E7">
        <w:t xml:space="preserve">? </w:t>
      </w:r>
      <w:r w:rsidR="004E226C">
        <w:t xml:space="preserve">We </w:t>
      </w:r>
      <w:r w:rsidR="009B58E7">
        <w:t xml:space="preserve">heard in the last panel about impartiality, </w:t>
      </w:r>
      <w:r>
        <w:t xml:space="preserve">particularly </w:t>
      </w:r>
      <w:r w:rsidR="000D3A93">
        <w:t>when</w:t>
      </w:r>
      <w:r>
        <w:t xml:space="preserve"> it comes to the teaching of </w:t>
      </w:r>
      <w:r w:rsidR="004C4F55">
        <w:t>critical race theory</w:t>
      </w:r>
      <w:r w:rsidR="009B58E7">
        <w:t>, for example</w:t>
      </w:r>
      <w:r w:rsidRPr="005E401B" w:rsidR="005E401B">
        <w:t>.</w:t>
      </w:r>
      <w:r w:rsidR="009B58E7">
        <w:t xml:space="preserve"> </w:t>
      </w:r>
      <w:r>
        <w:t>Have any of your members expressed</w:t>
      </w:r>
      <w:r w:rsidR="009B58E7">
        <w:t xml:space="preserve"> a view to you as an</w:t>
      </w:r>
      <w:r>
        <w:t xml:space="preserve"> organis</w:t>
      </w:r>
      <w:r w:rsidR="009B58E7">
        <w:t>ation?</w:t>
      </w:r>
    </w:p>
    <w:p w:rsidR="00C73BC0" w:rsidP="00C73BC0">
      <w:pPr>
        <w:pStyle w:val="Answer"/>
      </w:pPr>
      <w:sdt>
        <w:sdtPr>
          <w:alias w:val="Witness"/>
          <w:id w:val="-1777480001"/>
          <w:placeholder>
            <w:docPart w:val="DefaultPlaceholder_1082065158"/>
          </w:placeholder>
          <w:richText/>
        </w:sdtPr>
        <w:sdtContent>
          <w:r w:rsidRPr="0071654A" w:rsidR="0071654A">
            <w:rPr>
              <w:b/>
              <w:i/>
            </w:rPr>
            <w:t>Caroline Wright:</w:t>
          </w:r>
          <w:r w:rsidRPr="00C73BC0">
            <w:rPr>
              <w:b/>
            </w:rPr>
            <w:t xml:space="preserve"> </w:t>
          </w:r>
        </w:sdtContent>
      </w:sdt>
      <w:r>
        <w:t>They have not</w:t>
      </w:r>
      <w:r w:rsidR="009B58E7">
        <w:t xml:space="preserve"> come to me with that view or that particular question</w:t>
      </w:r>
      <w:r w:rsidRPr="005E401B" w:rsidR="005E401B">
        <w:t>.</w:t>
      </w:r>
      <w:r w:rsidRPr="002C1BE2" w:rsidR="002C1BE2">
        <w:t xml:space="preserve"> </w:t>
      </w:r>
      <w:r w:rsidR="009B58E7">
        <w:t xml:space="preserve">They have been more focused on, in a really responsible way, looking at what they are doing as organisations and </w:t>
      </w:r>
      <w:r w:rsidR="004E226C">
        <w:t xml:space="preserve">the diversity </w:t>
      </w:r>
      <w:r>
        <w:t xml:space="preserve">within their own catalogues and </w:t>
      </w:r>
      <w:r w:rsidR="009B58E7">
        <w:t>printed resources</w:t>
      </w:r>
      <w:r w:rsidRPr="005E401B" w:rsidR="005E401B">
        <w:t>.</w:t>
      </w:r>
      <w:r w:rsidR="009B58E7">
        <w:t xml:space="preserve"> They are keen to address that issue and look at what we can do</w:t>
      </w:r>
      <w:r w:rsidR="004E226C">
        <w:t>,</w:t>
      </w:r>
      <w:r w:rsidR="009B58E7">
        <w:t xml:space="preserve"> as </w:t>
      </w:r>
      <w:r>
        <w:t xml:space="preserve">an </w:t>
      </w:r>
      <w:r w:rsidR="000D3A93">
        <w:t>industry</w:t>
      </w:r>
      <w:r w:rsidR="004E226C">
        <w:t>,</w:t>
      </w:r>
      <w:r>
        <w:t xml:space="preserve"> to influence positively</w:t>
      </w:r>
      <w:r w:rsidR="009B58E7">
        <w:t xml:space="preserve"> with our curriculum </w:t>
      </w:r>
      <w:r w:rsidR="000D3A93">
        <w:t>resources</w:t>
      </w:r>
      <w:r w:rsidRPr="005E401B" w:rsidR="005E401B">
        <w:t>.</w:t>
      </w:r>
      <w:r>
        <w:t xml:space="preserve"> </w:t>
      </w:r>
    </w:p>
    <w:p w:rsidR="00C73BC0" w:rsidP="00C73BC0">
      <w:pPr>
        <w:pStyle w:val="Question"/>
      </w:pPr>
      <w:sdt>
        <w:sdtPr>
          <w:alias w:val="Member"/>
          <w:tag w:val="&lt;Member mnisId='4775' dodsId=''&gt;"/>
          <w:id w:val="-790427998"/>
          <w:placeholder>
            <w:docPart w:val="DefaultPlaceholder_1082065158"/>
          </w:placeholder>
          <w:richText/>
        </w:sdtPr>
        <w:sdtContent>
          <w:r w:rsidRPr="00C73BC0">
            <w:rPr>
              <w:b/>
            </w:rPr>
            <w:t>Elliot Colburn:</w:t>
          </w:r>
        </w:sdtContent>
      </w:sdt>
      <w:r>
        <w:t xml:space="preserve"> </w:t>
      </w:r>
      <w:r w:rsidR="009B58E7">
        <w:t>I will move on to teacher training now</w:t>
      </w:r>
      <w:r w:rsidRPr="005E401B" w:rsidR="005E401B">
        <w:t>.</w:t>
      </w:r>
      <w:r w:rsidR="009B58E7">
        <w:t xml:space="preserve"> </w:t>
      </w:r>
      <w:r w:rsidR="005E401B">
        <w:t xml:space="preserve">You </w:t>
      </w:r>
      <w:r>
        <w:t xml:space="preserve">have </w:t>
      </w:r>
      <w:r w:rsidR="005E401B">
        <w:t xml:space="preserve">all kind of </w:t>
      </w:r>
      <w:r w:rsidR="000D3A93">
        <w:t>answered</w:t>
      </w:r>
      <w:r>
        <w:t xml:space="preserve"> this already</w:t>
      </w:r>
      <w:r w:rsidR="009B58E7">
        <w:t xml:space="preserve">, but perhaps we can go into a bit more detail about whether the initial teacher training encourages teachers to reflect critically on how content is </w:t>
      </w:r>
      <w:r w:rsidR="00E4278D">
        <w:t>taught</w:t>
      </w:r>
      <w:r w:rsidRPr="005E401B" w:rsidR="005E401B">
        <w:t>.</w:t>
      </w:r>
      <w:r w:rsidR="005E401B">
        <w:t xml:space="preserve"> Does </w:t>
      </w:r>
      <w:r w:rsidR="00AF2142">
        <w:t>it</w:t>
      </w:r>
      <w:r w:rsidR="005E401B">
        <w:t xml:space="preserve"> make</w:t>
      </w:r>
      <w:r>
        <w:t xml:space="preserve"> them feel confident</w:t>
      </w:r>
      <w:r w:rsidR="009B58E7">
        <w:t xml:space="preserve"> in using diverse teaching practices and</w:t>
      </w:r>
      <w:r>
        <w:t xml:space="preserve"> </w:t>
      </w:r>
      <w:r w:rsidR="000D3A93">
        <w:t>resources</w:t>
      </w:r>
      <w:r>
        <w:t xml:space="preserve"> to </w:t>
      </w:r>
      <w:r w:rsidR="000D3A93">
        <w:t>engage</w:t>
      </w:r>
      <w:r>
        <w:t xml:space="preserve"> all types of learners from diverse backgrounds</w:t>
      </w:r>
      <w:r w:rsidRPr="005E401B" w:rsidR="005E401B">
        <w:t>?</w:t>
      </w:r>
    </w:p>
    <w:p w:rsidR="00FC67B5" w:rsidP="00C73BC0">
      <w:pPr>
        <w:pStyle w:val="Answer"/>
      </w:pPr>
      <w:sdt>
        <w:sdtPr>
          <w:alias w:val="Witness"/>
          <w:id w:val="-1638946557"/>
          <w:placeholder>
            <w:docPart w:val="DefaultPlaceholder_1082065158"/>
          </w:placeholder>
          <w:richText/>
        </w:sdtPr>
        <w:sdtContent>
          <w:r w:rsidRPr="0071654A" w:rsidR="0071654A">
            <w:rPr>
              <w:b/>
              <w:i/>
            </w:rPr>
            <w:t>Allana Gay:</w:t>
          </w:r>
          <w:r w:rsidRPr="00C73BC0" w:rsidR="00C73BC0">
            <w:rPr>
              <w:b/>
            </w:rPr>
            <w:t xml:space="preserve"> </w:t>
          </w:r>
        </w:sdtContent>
      </w:sdt>
      <w:r w:rsidR="00C73BC0">
        <w:t xml:space="preserve">From what we can see in </w:t>
      </w:r>
      <w:r>
        <w:t xml:space="preserve">the </w:t>
      </w:r>
      <w:r w:rsidR="00C73BC0">
        <w:t>teacher</w:t>
      </w:r>
      <w:r>
        <w:t xml:space="preserve"> training standards as well as through initial teacher training, not much opportunity is put forward for</w:t>
      </w:r>
      <w:r w:rsidR="00C73BC0">
        <w:t xml:space="preserve"> diversity and inclusion to be a large part of </w:t>
      </w:r>
      <w:r>
        <w:t xml:space="preserve">the </w:t>
      </w:r>
      <w:r w:rsidR="00C73BC0">
        <w:t xml:space="preserve">teacher training unless it </w:t>
      </w:r>
      <w:r>
        <w:t>is</w:t>
      </w:r>
      <w:r w:rsidR="00C73BC0">
        <w:t xml:space="preserve"> already</w:t>
      </w:r>
      <w:r>
        <w:t xml:space="preserve"> part of the embedded culture of the school</w:t>
      </w:r>
      <w:r w:rsidRPr="005E401B" w:rsidR="005E401B">
        <w:t>.</w:t>
      </w:r>
      <w:r>
        <w:t xml:space="preserve"> We know very well that, across the vast majority of our schools, it is </w:t>
      </w:r>
      <w:r w:rsidR="00C73BC0">
        <w:t xml:space="preserve">not </w:t>
      </w:r>
      <w:r>
        <w:t xml:space="preserve">a </w:t>
      </w:r>
      <w:r w:rsidR="000D3A93">
        <w:t>well</w:t>
      </w:r>
      <w:r>
        <w:noBreakHyphen/>
      </w:r>
      <w:r w:rsidR="00C73BC0">
        <w:t>embedded part of the culture</w:t>
      </w:r>
      <w:r w:rsidRPr="005E401B" w:rsidR="005E401B">
        <w:t>.</w:t>
      </w:r>
      <w:r w:rsidRPr="002C1BE2" w:rsidR="002C1BE2">
        <w:t xml:space="preserve"> </w:t>
      </w:r>
      <w:r w:rsidR="00C73BC0">
        <w:t>Teachers are being allowed to focus</w:t>
      </w:r>
      <w:r>
        <w:t xml:space="preserve"> and, even within the new early career framework, the</w:t>
      </w:r>
      <w:r w:rsidR="00C73BC0">
        <w:t xml:space="preserve"> focus is on managing the behavio</w:t>
      </w:r>
      <w:r>
        <w:t>ur, knowing the subject content and</w:t>
      </w:r>
      <w:r w:rsidR="00C73BC0">
        <w:t xml:space="preserve"> getting to know the school culture</w:t>
      </w:r>
      <w:r w:rsidRPr="005E401B" w:rsidR="005E401B">
        <w:t>.</w:t>
      </w:r>
      <w:r>
        <w:t xml:space="preserve"> There is no specific focus that </w:t>
      </w:r>
      <w:r w:rsidR="00204C1A">
        <w:t>ask</w:t>
      </w:r>
      <w:r>
        <w:t>s, “If you are from a different culture, how are you going to use the c</w:t>
      </w:r>
      <w:r w:rsidR="00C73BC0">
        <w:t xml:space="preserve">ultural contribution that the </w:t>
      </w:r>
      <w:r>
        <w:t>other teachers around you have</w:t>
      </w:r>
      <w:r w:rsidR="00204C1A">
        <w:t>?</w:t>
      </w:r>
      <w:r>
        <w:t xml:space="preserve"> </w:t>
      </w:r>
      <w:r w:rsidR="00204C1A">
        <w:t xml:space="preserve">How </w:t>
      </w:r>
      <w:r w:rsidR="00C73BC0">
        <w:t xml:space="preserve">is that going to be embedded into </w:t>
      </w:r>
      <w:r>
        <w:t>the curriculum that you are teaching</w:t>
      </w:r>
      <w:r w:rsidR="00204C1A">
        <w:t>,</w:t>
      </w:r>
      <w:r>
        <w:t xml:space="preserve"> the things that you will </w:t>
      </w:r>
      <w:r w:rsidR="00C73BC0">
        <w:t xml:space="preserve">select to teach and the manner in which you will </w:t>
      </w:r>
      <w:r>
        <w:t xml:space="preserve">teach </w:t>
      </w:r>
      <w:r w:rsidR="00204C1A">
        <w:t>them</w:t>
      </w:r>
      <w:r>
        <w:t>?”</w:t>
      </w:r>
    </w:p>
    <w:p w:rsidR="00C73BC0" w:rsidP="00C73BC0">
      <w:pPr>
        <w:pStyle w:val="Answer"/>
      </w:pPr>
      <w:r>
        <w:t>Similarly, w</w:t>
      </w:r>
      <w:r>
        <w:t xml:space="preserve">hen we look </w:t>
      </w:r>
      <w:r w:rsidR="00204C1A">
        <w:t>at</w:t>
      </w:r>
      <w:r>
        <w:t xml:space="preserve"> </w:t>
      </w:r>
      <w:r>
        <w:t>recruitment of students for</w:t>
      </w:r>
      <w:r>
        <w:t xml:space="preserve"> initial teacher training, </w:t>
      </w:r>
      <w:r w:rsidR="000D3A93">
        <w:t>there</w:t>
      </w:r>
      <w:r>
        <w:t xml:space="preserve"> </w:t>
      </w:r>
      <w:r w:rsidR="000D3A93">
        <w:t>is</w:t>
      </w:r>
      <w:r>
        <w:t xml:space="preserve"> no </w:t>
      </w:r>
      <w:r w:rsidR="00204C1A">
        <w:t>real</w:t>
      </w:r>
      <w:r>
        <w:t xml:space="preserve"> </w:t>
      </w:r>
      <w:r w:rsidR="000D3A93">
        <w:t>evidence</w:t>
      </w:r>
      <w:r>
        <w:t xml:space="preserve"> that there has been any change</w:t>
      </w:r>
      <w:r>
        <w:t xml:space="preserve"> in the level of bias demonstrated in the students </w:t>
      </w:r>
      <w:r>
        <w:t>being selected for teacher training</w:t>
      </w:r>
      <w:r w:rsidRPr="005E401B" w:rsidR="005E401B">
        <w:t>.</w:t>
      </w:r>
      <w:r>
        <w:t xml:space="preserve"> W</w:t>
      </w:r>
      <w:r>
        <w:t xml:space="preserve">e still have that </w:t>
      </w:r>
      <w:r w:rsidR="000D3A93">
        <w:t>stereotypical</w:t>
      </w:r>
      <w:r>
        <w:t xml:space="preserve"> idea of what a teacher looks like</w:t>
      </w:r>
      <w:r w:rsidRPr="005E401B" w:rsidR="005E401B">
        <w:t>.</w:t>
      </w:r>
      <w:r>
        <w:t xml:space="preserve"> Once we put </w:t>
      </w:r>
      <w:r w:rsidR="00204C1A">
        <w:t xml:space="preserve">in </w:t>
      </w:r>
      <w:r>
        <w:t xml:space="preserve">those barriers </w:t>
      </w:r>
      <w:r>
        <w:t>to</w:t>
      </w:r>
      <w:r>
        <w:t xml:space="preserve"> getting diverse teachers </w:t>
      </w:r>
      <w:r>
        <w:t>into the career in the first place</w:t>
      </w:r>
      <w:r w:rsidR="00C37811">
        <w:t>,</w:t>
      </w:r>
      <w:r>
        <w:t xml:space="preserve"> and then add further barriers</w:t>
      </w:r>
      <w:r>
        <w:t xml:space="preserve"> </w:t>
      </w:r>
      <w:r w:rsidR="00204C1A">
        <w:t>for</w:t>
      </w:r>
      <w:r>
        <w:t xml:space="preserve"> those who are in the career</w:t>
      </w:r>
      <w:r w:rsidR="00C37811">
        <w:t>,</w:t>
      </w:r>
      <w:r>
        <w:t xml:space="preserve"> </w:t>
      </w:r>
      <w:r w:rsidR="00204C1A">
        <w:t>preventing</w:t>
      </w:r>
      <w:r w:rsidR="00C37811">
        <w:t xml:space="preserve"> </w:t>
      </w:r>
      <w:r>
        <w:t>them and their colleagues teach</w:t>
      </w:r>
      <w:r w:rsidR="00204C1A">
        <w:t>ing</w:t>
      </w:r>
      <w:r>
        <w:t xml:space="preserve"> </w:t>
      </w:r>
      <w:r w:rsidR="00204C1A">
        <w:t>about</w:t>
      </w:r>
      <w:r>
        <w:t xml:space="preserve"> diversity</w:t>
      </w:r>
      <w:r w:rsidR="00204C1A">
        <w:t>,</w:t>
      </w:r>
      <w:r>
        <w:t xml:space="preserve"> equity and inclusion effectively</w:t>
      </w:r>
      <w:r>
        <w:t>,</w:t>
      </w:r>
      <w:r>
        <w:t xml:space="preserve"> it just makes for a system that is going to struggle to change</w:t>
      </w:r>
      <w:r w:rsidRPr="005E401B" w:rsidR="005E401B">
        <w:t>.</w:t>
      </w:r>
    </w:p>
    <w:p w:rsidR="00C73BC0" w:rsidP="00C73BC0">
      <w:pPr>
        <w:pStyle w:val="Answer"/>
      </w:pPr>
      <w:sdt>
        <w:sdtPr>
          <w:alias w:val="Witness"/>
          <w:id w:val="-398287349"/>
          <w:placeholder>
            <w:docPart w:val="DefaultPlaceholder_1082065158"/>
          </w:placeholder>
          <w:richText/>
        </w:sdtPr>
        <w:sdtContent>
          <w:r w:rsidRPr="0071654A" w:rsidR="0071654A">
            <w:rPr>
              <w:b/>
              <w:i/>
            </w:rPr>
            <w:t>Emily Miller:</w:t>
          </w:r>
          <w:r w:rsidRPr="00C73BC0">
            <w:rPr>
              <w:b/>
            </w:rPr>
            <w:t xml:space="preserve"> </w:t>
          </w:r>
        </w:sdtContent>
      </w:sdt>
      <w:r w:rsidR="00A87F31">
        <w:t>I will keep my answer brief because I am not a specialist on this area</w:t>
      </w:r>
      <w:r w:rsidRPr="005E401B" w:rsidR="005E401B">
        <w:t>.</w:t>
      </w:r>
      <w:r w:rsidRPr="002C1BE2" w:rsidR="002C1BE2">
        <w:t xml:space="preserve"> </w:t>
      </w:r>
      <w:r w:rsidR="00A87F31">
        <w:t xml:space="preserve">At the museum, we have worked with thousands of pupils and their </w:t>
      </w:r>
      <w:r w:rsidR="000D3A93">
        <w:t>teachers</w:t>
      </w:r>
      <w:r w:rsidR="00AA4854">
        <w:t>.</w:t>
      </w:r>
      <w:r w:rsidR="004C512B">
        <w:t xml:space="preserve"> </w:t>
      </w:r>
      <w:r w:rsidR="00AA4854">
        <w:t xml:space="preserve">The </w:t>
      </w:r>
      <w:r w:rsidR="004C512B">
        <w:t>teachers who come to us often come to us for workshops and exhibition tours</w:t>
      </w:r>
      <w:r w:rsidR="001F70F1">
        <w:t>,</w:t>
      </w:r>
      <w:r w:rsidR="004C512B">
        <w:t xml:space="preserve"> et cetera</w:t>
      </w:r>
      <w:r w:rsidR="001F70F1">
        <w:t>,</w:t>
      </w:r>
      <w:r w:rsidR="004C512B">
        <w:t xml:space="preserve"> because they</w:t>
      </w:r>
      <w:r w:rsidR="00A87F31">
        <w:t xml:space="preserve"> cite a lack of confidence in dealing with these potentially </w:t>
      </w:r>
      <w:r w:rsidR="004C512B">
        <w:t xml:space="preserve">quite </w:t>
      </w:r>
      <w:r w:rsidR="00A87F31">
        <w:t xml:space="preserve">tense </w:t>
      </w:r>
      <w:r w:rsidR="004C512B">
        <w:t xml:space="preserve">issues </w:t>
      </w:r>
      <w:r w:rsidR="001F70F1">
        <w:t xml:space="preserve">of </w:t>
      </w:r>
      <w:r w:rsidR="004C512B">
        <w:t>migration, identity, racism</w:t>
      </w:r>
      <w:r w:rsidR="001F70F1">
        <w:t xml:space="preserve"> and</w:t>
      </w:r>
      <w:r w:rsidR="004C512B">
        <w:t xml:space="preserve"> diversity</w:t>
      </w:r>
      <w:r w:rsidRPr="005E401B" w:rsidR="005E401B">
        <w:t>.</w:t>
      </w:r>
      <w:r w:rsidR="004C512B">
        <w:t xml:space="preserve"> We create that safe space </w:t>
      </w:r>
      <w:r w:rsidR="00A87F31">
        <w:t>for them</w:t>
      </w:r>
      <w:r w:rsidR="004C512B">
        <w:t>,</w:t>
      </w:r>
      <w:r w:rsidR="00A87F31">
        <w:t xml:space="preserve"> but you have to imagine that those are teachers </w:t>
      </w:r>
      <w:r w:rsidR="004C512B">
        <w:t>who come to us</w:t>
      </w:r>
      <w:r w:rsidR="001F70F1">
        <w:t>,</w:t>
      </w:r>
      <w:r w:rsidR="004C512B">
        <w:t xml:space="preserve"> who </w:t>
      </w:r>
      <w:r w:rsidR="00A87F31">
        <w:t xml:space="preserve">are </w:t>
      </w:r>
      <w:r w:rsidR="000D3A93">
        <w:t>self-aware</w:t>
      </w:r>
      <w:r w:rsidR="00A87F31">
        <w:t xml:space="preserve"> about</w:t>
      </w:r>
      <w:r w:rsidR="004C512B">
        <w:t xml:space="preserve"> that lack of confidence</w:t>
      </w:r>
      <w:r w:rsidR="001F70F1">
        <w:t xml:space="preserve"> and</w:t>
      </w:r>
      <w:r w:rsidR="004C512B">
        <w:t xml:space="preserve"> who have the capacity to organise trips and </w:t>
      </w:r>
      <w:r w:rsidR="00A87F31">
        <w:t>to get stuff done</w:t>
      </w:r>
      <w:r w:rsidRPr="005E401B" w:rsidR="005E401B">
        <w:t>.</w:t>
      </w:r>
      <w:r w:rsidR="004C512B">
        <w:t xml:space="preserve"> T</w:t>
      </w:r>
      <w:r w:rsidR="00A87F31">
        <w:t xml:space="preserve">here are thousands of </w:t>
      </w:r>
      <w:r w:rsidR="004C512B">
        <w:t>teachers we are not seeing</w:t>
      </w:r>
      <w:r w:rsidR="001F70F1">
        <w:t>.</w:t>
      </w:r>
      <w:r w:rsidR="004C512B">
        <w:t xml:space="preserve"> </w:t>
      </w:r>
      <w:r w:rsidR="001F70F1">
        <w:t xml:space="preserve">That </w:t>
      </w:r>
      <w:r w:rsidR="004C512B">
        <w:t xml:space="preserve">lack of confidence that I am aware of </w:t>
      </w:r>
      <w:r w:rsidR="001F70F1">
        <w:t>on</w:t>
      </w:r>
      <w:r w:rsidR="004C512B">
        <w:t xml:space="preserve"> a wider basis is what </w:t>
      </w:r>
      <w:r w:rsidR="001F70F1">
        <w:t xml:space="preserve">we are </w:t>
      </w:r>
      <w:r w:rsidR="004C512B">
        <w:t>interest</w:t>
      </w:r>
      <w:r w:rsidR="001F70F1">
        <w:t>ed</w:t>
      </w:r>
      <w:r w:rsidR="004C512B">
        <w:t xml:space="preserve"> to </w:t>
      </w:r>
      <w:r w:rsidR="00A87F31">
        <w:t>do more for</w:t>
      </w:r>
      <w:r w:rsidR="001F70F1">
        <w:t>,</w:t>
      </w:r>
      <w:r w:rsidR="00A87F31">
        <w:t xml:space="preserve"> as a museum</w:t>
      </w:r>
      <w:r w:rsidRPr="005E401B" w:rsidR="005E401B">
        <w:t>.</w:t>
      </w:r>
    </w:p>
    <w:p w:rsidR="00A87F31" w:rsidP="00A87F31">
      <w:pPr>
        <w:pStyle w:val="Answer"/>
      </w:pPr>
      <w:sdt>
        <w:sdtPr>
          <w:alias w:val="Witness"/>
          <w:id w:val="1794476750"/>
          <w:placeholder>
            <w:docPart w:val="DefaultPlaceholder_1082065158"/>
          </w:placeholder>
          <w:richText/>
        </w:sdtPr>
        <w:sdtContent>
          <w:r w:rsidR="00964B7A">
            <w:rPr>
              <w:b/>
              <w:i/>
            </w:rPr>
            <w:t xml:space="preserve">Dr </w:t>
          </w:r>
          <w:r w:rsidR="00964B7A">
            <w:rPr>
              <w:b/>
              <w:i/>
            </w:rPr>
            <w:t>Callender</w:t>
          </w:r>
          <w:r w:rsidR="00964B7A">
            <w:rPr>
              <w:b/>
              <w:i/>
            </w:rPr>
            <w:t>:</w:t>
          </w:r>
          <w:r w:rsidRPr="00A87F31">
            <w:rPr>
              <w:b/>
            </w:rPr>
            <w:t xml:space="preserve"> </w:t>
          </w:r>
        </w:sdtContent>
      </w:sdt>
      <w:r>
        <w:t>As someone</w:t>
      </w:r>
      <w:r w:rsidR="001F08AF">
        <w:t xml:space="preserve"> who works in teacher education, there </w:t>
      </w:r>
      <w:r>
        <w:t xml:space="preserve">are </w:t>
      </w:r>
      <w:r w:rsidR="001F08AF">
        <w:t xml:space="preserve">some </w:t>
      </w:r>
      <w:r>
        <w:t>difficulties</w:t>
      </w:r>
      <w:r w:rsidR="001F08AF">
        <w:t xml:space="preserve"> with the ITT curriculum</w:t>
      </w:r>
      <w:r w:rsidR="001F70F1">
        <w:t>.</w:t>
      </w:r>
      <w:r w:rsidR="001F08AF">
        <w:t xml:space="preserve"> </w:t>
      </w:r>
      <w:r w:rsidR="001F70F1">
        <w:t xml:space="preserve">There </w:t>
      </w:r>
      <w:r w:rsidR="001F08AF">
        <w:t xml:space="preserve">is no space for ITT </w:t>
      </w:r>
      <w:r>
        <w:t>providers to truly embed a conversation about race, diversity, equality and inclusion in their curricula</w:t>
      </w:r>
      <w:r w:rsidRPr="005E401B" w:rsidR="005E401B">
        <w:t>.</w:t>
      </w:r>
      <w:r w:rsidRPr="002C1BE2" w:rsidR="002C1BE2">
        <w:t xml:space="preserve"> </w:t>
      </w:r>
      <w:r>
        <w:t>Typically, in a university</w:t>
      </w:r>
      <w:r w:rsidR="001F70F1">
        <w:t>-</w:t>
      </w:r>
      <w:r w:rsidR="001F08AF">
        <w:t>base</w:t>
      </w:r>
      <w:r w:rsidR="001F70F1">
        <w:t>d</w:t>
      </w:r>
      <w:r w:rsidR="001F08AF">
        <w:t xml:space="preserve"> course, you might have one session for the year with some vague notion that it is embedded through everything else, but that</w:t>
      </w:r>
      <w:r>
        <w:t xml:space="preserve"> is very difficult to track and monitor</w:t>
      </w:r>
      <w:r w:rsidRPr="005E401B" w:rsidR="005E401B">
        <w:t>.</w:t>
      </w:r>
      <w:r w:rsidRPr="002C1BE2" w:rsidR="002C1BE2">
        <w:t xml:space="preserve"> </w:t>
      </w:r>
      <w:r w:rsidR="000D3A93">
        <w:t>I have been working quite hard at my institution to</w:t>
      </w:r>
      <w:r w:rsidR="001F08AF">
        <w:t xml:space="preserve"> challenge my colleagues to think about how these conversations can be threaded through and how we can</w:t>
      </w:r>
      <w:r w:rsidR="000D3A93">
        <w:t xml:space="preserve"> make connections for the student</w:t>
      </w:r>
      <w:r w:rsidR="001F08AF">
        <w:t>s</w:t>
      </w:r>
      <w:r w:rsidR="001F70F1">
        <w:t>,</w:t>
      </w:r>
      <w:r w:rsidR="001F08AF">
        <w:t xml:space="preserve"> so they know that thi</w:t>
      </w:r>
      <w:r w:rsidR="000D3A93">
        <w:t xml:space="preserve">s one key lecture </w:t>
      </w:r>
      <w:r w:rsidR="001F70F1">
        <w:t xml:space="preserve">they </w:t>
      </w:r>
      <w:r w:rsidR="001F08AF">
        <w:t xml:space="preserve">are having on diversity, equality and </w:t>
      </w:r>
      <w:r w:rsidR="001F70F1">
        <w:t>i</w:t>
      </w:r>
      <w:r w:rsidR="001F08AF">
        <w:t>nclusion</w:t>
      </w:r>
      <w:r w:rsidR="000D3A93">
        <w:t xml:space="preserve"> also has connections with the session</w:t>
      </w:r>
      <w:r w:rsidR="001F70F1">
        <w:t>s</w:t>
      </w:r>
      <w:r w:rsidR="000D3A93">
        <w:t xml:space="preserve"> </w:t>
      </w:r>
      <w:r w:rsidR="001F70F1">
        <w:t>they</w:t>
      </w:r>
      <w:r w:rsidR="000D3A93">
        <w:t xml:space="preserve"> are doing on planning</w:t>
      </w:r>
      <w:r w:rsidR="001F08AF">
        <w:t xml:space="preserve"> for learning and on assessment</w:t>
      </w:r>
      <w:r w:rsidR="001F70F1">
        <w:t>,</w:t>
      </w:r>
      <w:r w:rsidR="001F08AF">
        <w:t xml:space="preserve"> </w:t>
      </w:r>
      <w:r w:rsidR="001F70F1">
        <w:t>and</w:t>
      </w:r>
      <w:r w:rsidR="001F08AF">
        <w:t xml:space="preserve"> they can see the connections </w:t>
      </w:r>
      <w:r w:rsidR="000D3A93">
        <w:t>more clearly</w:t>
      </w:r>
      <w:r w:rsidRPr="005E401B" w:rsidR="005E401B">
        <w:t>.</w:t>
      </w:r>
      <w:r w:rsidR="001F08AF">
        <w:t xml:space="preserve"> Th</w:t>
      </w:r>
      <w:r w:rsidR="000D3A93">
        <w:t xml:space="preserve">ere are some fundamental difficulties that teacher education </w:t>
      </w:r>
      <w:r w:rsidR="001F70F1">
        <w:t>has</w:t>
      </w:r>
      <w:r w:rsidR="000D3A93">
        <w:t xml:space="preserve"> </w:t>
      </w:r>
      <w:r w:rsidR="001F08AF">
        <w:t xml:space="preserve">at the moment </w:t>
      </w:r>
      <w:r w:rsidR="000D3A93">
        <w:t>in relation to this</w:t>
      </w:r>
      <w:r w:rsidRPr="005E401B" w:rsidR="005E401B">
        <w:t>.</w:t>
      </w:r>
    </w:p>
    <w:p w:rsidR="00A87F31" w:rsidP="00A87F31">
      <w:pPr>
        <w:pStyle w:val="Question"/>
      </w:pPr>
      <w:sdt>
        <w:sdtPr>
          <w:alias w:val="Member"/>
          <w:tag w:val="&lt;Member mnisId='4775' dodsId=''&gt;"/>
          <w:id w:val="685180777"/>
          <w:placeholder>
            <w:docPart w:val="DefaultPlaceholder_1082065158"/>
          </w:placeholder>
          <w:richText/>
        </w:sdtPr>
        <w:sdtContent>
          <w:r w:rsidRPr="00A87F31">
            <w:rPr>
              <w:b/>
            </w:rPr>
            <w:t>Elliot Colburn:</w:t>
          </w:r>
        </w:sdtContent>
      </w:sdt>
      <w:r>
        <w:t xml:space="preserve"> I was going to ask</w:t>
      </w:r>
      <w:r w:rsidR="001F08AF">
        <w:t>,</w:t>
      </w:r>
      <w:r>
        <w:t xml:space="preserve"> Christine</w:t>
      </w:r>
      <w:r w:rsidR="001F08AF">
        <w:t>,</w:t>
      </w:r>
      <w:r>
        <w:t xml:space="preserve"> whether there</w:t>
      </w:r>
      <w:r w:rsidR="001F08AF">
        <w:t xml:space="preserve"> was anything missing from the initial teacher training curriculum</w:t>
      </w:r>
      <w:r w:rsidRPr="005E401B" w:rsidR="005E401B">
        <w:t>.</w:t>
      </w:r>
      <w:r w:rsidR="001F08AF">
        <w:t xml:space="preserve"> Would you say that, first and foremost, it is the</w:t>
      </w:r>
      <w:r>
        <w:t xml:space="preserve"> space, as you say, or is there more than just creating the space</w:t>
      </w:r>
      <w:r w:rsidR="001F08AF">
        <w:t xml:space="preserve">? </w:t>
      </w:r>
      <w:r w:rsidR="001F071A">
        <w:t xml:space="preserve">Are there </w:t>
      </w:r>
      <w:r w:rsidR="001F08AF">
        <w:t>things that need to be threaded</w:t>
      </w:r>
      <w:r>
        <w:t xml:space="preserve"> throughout the teacher training curriculum</w:t>
      </w:r>
      <w:r w:rsidR="001F08AF">
        <w:t xml:space="preserve"> to make teachers feel more confident discussing race and diversity in </w:t>
      </w:r>
      <w:r>
        <w:t>the classroom</w:t>
      </w:r>
      <w:r w:rsidR="001F071A">
        <w:t>?</w:t>
      </w:r>
    </w:p>
    <w:p w:rsidR="00D45788" w:rsidP="00541C14">
      <w:pPr>
        <w:pStyle w:val="Answer"/>
      </w:pPr>
      <w:sdt>
        <w:sdtPr>
          <w:alias w:val="Witness"/>
          <w:id w:val="-858274919"/>
          <w:placeholder>
            <w:docPart w:val="AF69E4293E9B47578F24D750466D5F8B"/>
          </w:placeholder>
          <w:richText/>
        </w:sdtPr>
        <w:sdtContent>
          <w:r w:rsidR="00964B7A">
            <w:rPr>
              <w:b/>
              <w:i/>
            </w:rPr>
            <w:t xml:space="preserve">Dr </w:t>
          </w:r>
          <w:r w:rsidR="00964B7A">
            <w:rPr>
              <w:b/>
              <w:i/>
            </w:rPr>
            <w:t>Callender</w:t>
          </w:r>
          <w:r w:rsidR="00964B7A">
            <w:rPr>
              <w:b/>
              <w:i/>
            </w:rPr>
            <w:t>:</w:t>
          </w:r>
          <w:r w:rsidRPr="00A87F31" w:rsidR="000D3A93">
            <w:rPr>
              <w:b/>
            </w:rPr>
            <w:t xml:space="preserve"> </w:t>
          </w:r>
        </w:sdtContent>
      </w:sdt>
      <w:r w:rsidR="000D3A93">
        <w:t xml:space="preserve">Earlier on, Marlon referred to the </w:t>
      </w:r>
      <w:r w:rsidR="00110BB2">
        <w:t>teachers’ standards</w:t>
      </w:r>
      <w:r w:rsidR="009354C7">
        <w:t>.</w:t>
      </w:r>
      <w:r w:rsidR="00B43044">
        <w:t xml:space="preserve"> </w:t>
      </w:r>
      <w:r w:rsidR="009354C7">
        <w:t xml:space="preserve">Over </w:t>
      </w:r>
      <w:r w:rsidR="00B43044">
        <w:t xml:space="preserve">time, having </w:t>
      </w:r>
      <w:r w:rsidR="009354C7">
        <w:t>had</w:t>
      </w:r>
      <w:r w:rsidR="00B43044">
        <w:t xml:space="preserve"> a very explicit focus on issues to do with diversity and inclusion</w:t>
      </w:r>
      <w:r w:rsidR="009354C7">
        <w:t>,</w:t>
      </w:r>
      <w:r w:rsidR="00B43044">
        <w:t xml:space="preserve"> </w:t>
      </w:r>
      <w:r w:rsidR="009354C7">
        <w:t xml:space="preserve">with </w:t>
      </w:r>
      <w:r w:rsidR="00B43044">
        <w:t>specific teacher</w:t>
      </w:r>
      <w:r w:rsidR="000D3A93">
        <w:t xml:space="preserve"> standards that refer</w:t>
      </w:r>
      <w:r w:rsidR="00B43044">
        <w:t>red</w:t>
      </w:r>
      <w:r w:rsidR="000D3A93">
        <w:t xml:space="preserve"> to that, we have gone to a set of </w:t>
      </w:r>
      <w:r w:rsidR="00B43044">
        <w:t xml:space="preserve">teacher </w:t>
      </w:r>
      <w:r w:rsidR="000D3A93">
        <w:t>standards th</w:t>
      </w:r>
      <w:r w:rsidR="00B43044">
        <w:t xml:space="preserve">at do not even mention the words </w:t>
      </w:r>
      <w:r w:rsidR="009354C7">
        <w:t>“</w:t>
      </w:r>
      <w:r w:rsidR="00B43044">
        <w:t>diversity</w:t>
      </w:r>
      <w:r w:rsidR="009354C7">
        <w:t>”</w:t>
      </w:r>
      <w:r w:rsidR="00B43044">
        <w:t xml:space="preserve"> </w:t>
      </w:r>
      <w:r w:rsidR="009354C7">
        <w:t>and “</w:t>
      </w:r>
      <w:r w:rsidR="00B43044">
        <w:t>inclusion</w:t>
      </w:r>
      <w:r w:rsidR="009354C7">
        <w:t>”</w:t>
      </w:r>
      <w:r w:rsidRPr="005E401B" w:rsidR="005E401B">
        <w:t>.</w:t>
      </w:r>
      <w:r w:rsidR="00B43044">
        <w:t xml:space="preserve"> </w:t>
      </w:r>
      <w:r w:rsidR="00541C14">
        <w:t>It is problematic t</w:t>
      </w:r>
      <w:r w:rsidR="00B43044">
        <w:t xml:space="preserve">o </w:t>
      </w:r>
      <w:r w:rsidR="009354C7">
        <w:t>ask</w:t>
      </w:r>
      <w:r w:rsidR="00B43044">
        <w:t xml:space="preserve"> teacher educators with a finite amount of time with their</w:t>
      </w:r>
      <w:r w:rsidR="000D3A93">
        <w:t xml:space="preserve"> students</w:t>
      </w:r>
      <w:r w:rsidR="009354C7">
        <w:t>—</w:t>
      </w:r>
      <w:r w:rsidR="000D3A93">
        <w:t>because</w:t>
      </w:r>
      <w:r w:rsidR="00541C14">
        <w:t>, in a PGCE, for instance, 50% of the</w:t>
      </w:r>
      <w:r w:rsidR="000D3A93">
        <w:t xml:space="preserve"> </w:t>
      </w:r>
      <w:r w:rsidR="00541C14">
        <w:t>programme is delivered in school</w:t>
      </w:r>
      <w:r w:rsidR="009354C7">
        <w:t>—</w:t>
      </w:r>
      <w:r w:rsidR="00541C14">
        <w:t>to do this very broad</w:t>
      </w:r>
      <w:r w:rsidR="00541C14">
        <w:noBreakHyphen/>
      </w:r>
      <w:r w:rsidR="00A87F31">
        <w:t>base</w:t>
      </w:r>
      <w:r w:rsidR="009354C7">
        <w:t>d</w:t>
      </w:r>
      <w:r w:rsidR="00A87F31">
        <w:t xml:space="preserve"> </w:t>
      </w:r>
      <w:r w:rsidR="000D3A93">
        <w:t>work</w:t>
      </w:r>
      <w:r w:rsidR="00541C14">
        <w:t xml:space="preserve"> that is really important to help our beginner teachers understand these</w:t>
      </w:r>
      <w:r w:rsidR="00A87F31">
        <w:t xml:space="preserve"> issues, how it </w:t>
      </w:r>
      <w:r w:rsidR="000D3A93">
        <w:t>relates</w:t>
      </w:r>
      <w:r w:rsidR="00A87F31">
        <w:t xml:space="preserve"> to them </w:t>
      </w:r>
      <w:r w:rsidR="000D3A93">
        <w:t>and</w:t>
      </w:r>
      <w:r w:rsidR="00A87F31">
        <w:t xml:space="preserve"> their </w:t>
      </w:r>
      <w:r w:rsidR="000D3A93">
        <w:t>reality</w:t>
      </w:r>
      <w:r w:rsidR="00541C14">
        <w:t>, and how they are going to use that, as Allana says, in terms of the children they are working with</w:t>
      </w:r>
      <w:r w:rsidRPr="005E401B" w:rsidR="005E401B">
        <w:t>.</w:t>
      </w:r>
    </w:p>
    <w:p w:rsidR="00A87F31" w:rsidP="00541C14">
      <w:pPr>
        <w:pStyle w:val="Answer"/>
      </w:pPr>
      <w:r>
        <w:t xml:space="preserve">It </w:t>
      </w:r>
      <w:r>
        <w:t>is an issue of time</w:t>
      </w:r>
      <w:r w:rsidR="00541C14">
        <w:t>,</w:t>
      </w:r>
      <w:r>
        <w:t xml:space="preserve"> but it is also about content</w:t>
      </w:r>
      <w:r w:rsidRPr="005E401B" w:rsidR="005E401B">
        <w:t>.</w:t>
      </w:r>
      <w:r w:rsidRPr="002C1BE2" w:rsidR="002C1BE2">
        <w:t xml:space="preserve"> </w:t>
      </w:r>
      <w:r>
        <w:t>We need to go back to having an explicit focus or at least something that talks to these issues</w:t>
      </w:r>
      <w:r w:rsidRPr="005E401B" w:rsidR="005E401B">
        <w:t>.</w:t>
      </w:r>
      <w:r w:rsidRPr="002C1BE2" w:rsidR="002C1BE2">
        <w:t xml:space="preserve"> </w:t>
      </w:r>
      <w:r>
        <w:t>We cannot continue</w:t>
      </w:r>
      <w:r w:rsidR="00541C14">
        <w:t xml:space="preserve"> in the way we are by having this dialogue that says the flexibility is in the curriculum</w:t>
      </w:r>
      <w:r w:rsidRPr="005E401B" w:rsidR="005E401B">
        <w:t>.</w:t>
      </w:r>
      <w:r w:rsidR="00541C14">
        <w:t xml:space="preserve"> It is not</w:t>
      </w:r>
      <w:r w:rsidRPr="005E401B" w:rsidR="005E401B">
        <w:t>.</w:t>
      </w:r>
    </w:p>
    <w:p w:rsidR="00A87F31" w:rsidP="00A87F31">
      <w:pPr>
        <w:pStyle w:val="Answer"/>
      </w:pPr>
      <w:sdt>
        <w:sdtPr>
          <w:alias w:val="Witness"/>
          <w:id w:val="-75675062"/>
          <w:placeholder>
            <w:docPart w:val="DefaultPlaceholder_1082065158"/>
          </w:placeholder>
          <w:richText/>
        </w:sdtPr>
        <w:sdtContent>
          <w:r w:rsidRPr="0071654A" w:rsidR="0071654A">
            <w:rPr>
              <w:b/>
              <w:i/>
            </w:rPr>
            <w:t>Caroline Wright:</w:t>
          </w:r>
          <w:r w:rsidRPr="00A87F31">
            <w:rPr>
              <w:b/>
            </w:rPr>
            <w:t xml:space="preserve"> </w:t>
          </w:r>
        </w:sdtContent>
      </w:sdt>
      <w:r w:rsidR="006B028C">
        <w:t>It is not an area of e</w:t>
      </w:r>
      <w:r w:rsidR="00D45788">
        <w:t>xpertise for BESA, particularly</w:t>
      </w:r>
      <w:r w:rsidR="006B028C">
        <w:t xml:space="preserve"> initial teacher training, but</w:t>
      </w:r>
      <w:r w:rsidR="00D45788">
        <w:t>,</w:t>
      </w:r>
      <w:r w:rsidR="006B028C">
        <w:t xml:space="preserve"> in the surveys</w:t>
      </w:r>
      <w:r w:rsidR="00D45788">
        <w:t xml:space="preserve"> we have put out to schools on ongoing continuous professional development, it is always an area of general CPD</w:t>
      </w:r>
      <w:r w:rsidR="001F29AE">
        <w:t>,</w:t>
      </w:r>
      <w:r w:rsidR="00D45788">
        <w:t xml:space="preserve"> let alone issues of diversity and inclusion as specific CPD</w:t>
      </w:r>
      <w:r w:rsidRPr="005E401B" w:rsidR="005E401B">
        <w:t>.</w:t>
      </w:r>
      <w:r w:rsidR="00D45788">
        <w:t xml:space="preserve"> Almost 40</w:t>
      </w:r>
      <w:r w:rsidR="006B028C">
        <w:t>% of primary teachers say they need additional</w:t>
      </w:r>
      <w:r w:rsidR="00D45788">
        <w:t xml:space="preserve"> support in understanding, at the moment particularly, how</w:t>
      </w:r>
      <w:r w:rsidR="006B028C">
        <w:t xml:space="preserve"> to use educational technology</w:t>
      </w:r>
      <w:r w:rsidRPr="005E401B" w:rsidR="005E401B">
        <w:t>.</w:t>
      </w:r>
      <w:r w:rsidR="00D45788">
        <w:t xml:space="preserve"> T</w:t>
      </w:r>
      <w:r w:rsidR="006B028C">
        <w:t xml:space="preserve">here will be multiple levels of need in </w:t>
      </w:r>
      <w:r w:rsidR="000D3A93">
        <w:t>relation</w:t>
      </w:r>
      <w:r w:rsidR="00D45788">
        <w:t xml:space="preserve"> to their ongoing training that need addressing in school</w:t>
      </w:r>
      <w:r w:rsidR="001F29AE">
        <w:t>,</w:t>
      </w:r>
      <w:r w:rsidR="00D45788">
        <w:t xml:space="preserve"> as well as</w:t>
      </w:r>
      <w:r w:rsidR="006B028C">
        <w:t xml:space="preserve"> ITT training</w:t>
      </w:r>
      <w:r w:rsidRPr="005E401B" w:rsidR="005E401B">
        <w:t>.</w:t>
      </w:r>
    </w:p>
    <w:p w:rsidR="006B028C" w:rsidP="006B028C">
      <w:pPr>
        <w:pStyle w:val="Question"/>
      </w:pPr>
      <w:sdt>
        <w:sdtPr>
          <w:alias w:val="Member"/>
          <w:tag w:val="&lt;Member mnisId='4775' dodsId=''&gt;"/>
          <w:id w:val="474115461"/>
          <w:placeholder>
            <w:docPart w:val="DefaultPlaceholder_1082065158"/>
          </w:placeholder>
          <w:richText/>
        </w:sdtPr>
        <w:sdtContent>
          <w:r w:rsidRPr="006B028C">
            <w:rPr>
              <w:b/>
            </w:rPr>
            <w:t>Elliot Colburn:</w:t>
          </w:r>
        </w:sdtContent>
      </w:sdt>
      <w:r>
        <w:t xml:space="preserve"> Picking up</w:t>
      </w:r>
      <w:r w:rsidR="00D45788">
        <w:t xml:space="preserve"> on the discussion we were having earlier about budgets and the impact that the pandemic in particular would have had</w:t>
      </w:r>
      <w:r>
        <w:t xml:space="preserve"> on school resourcing, we talked about the curriculum and training, but how much do you think budget plays a role in the decision on the level</w:t>
      </w:r>
      <w:r w:rsidR="00D45788">
        <w:t xml:space="preserve"> of importance that is placed on teaching diversity within the curriculum within individual</w:t>
      </w:r>
      <w:r>
        <w:t xml:space="preserve"> schools?</w:t>
      </w:r>
    </w:p>
    <w:p w:rsidR="00D45788" w:rsidP="006B028C">
      <w:pPr>
        <w:pStyle w:val="Answer"/>
      </w:pPr>
      <w:sdt>
        <w:sdtPr>
          <w:alias w:val="Witness"/>
          <w:id w:val="-1761126134"/>
          <w:placeholder>
            <w:docPart w:val="DefaultPlaceholder_1082065158"/>
          </w:placeholder>
          <w:richText/>
        </w:sdtPr>
        <w:sdtContent>
          <w:r w:rsidRPr="0071654A" w:rsidR="0071654A">
            <w:rPr>
              <w:b/>
              <w:i/>
            </w:rPr>
            <w:t>Allana Gay:</w:t>
          </w:r>
          <w:r w:rsidRPr="006B028C" w:rsidR="006B028C">
            <w:rPr>
              <w:b/>
            </w:rPr>
            <w:t xml:space="preserve"> </w:t>
          </w:r>
        </w:sdtContent>
      </w:sdt>
      <w:r w:rsidR="006B028C">
        <w:t>Budgets</w:t>
      </w:r>
      <w:r>
        <w:t xml:space="preserve"> play a sign</w:t>
      </w:r>
      <w:r w:rsidR="001F29AE">
        <w:t>ificant role in schools, because</w:t>
      </w:r>
      <w:r>
        <w:t xml:space="preserve"> what you can budget for and invest in, you can</w:t>
      </w:r>
      <w:r w:rsidR="006B028C">
        <w:t xml:space="preserve"> prioritise</w:t>
      </w:r>
      <w:r w:rsidRPr="005E401B" w:rsidR="005E401B">
        <w:t>.</w:t>
      </w:r>
      <w:r w:rsidRPr="002C1BE2" w:rsidR="002C1BE2">
        <w:t xml:space="preserve"> </w:t>
      </w:r>
      <w:r w:rsidR="006B028C">
        <w:t xml:space="preserve">Throughout the pandemic, the priority </w:t>
      </w:r>
      <w:r>
        <w:t>in my school and every school across the country has been, “How do I keep students safe?</w:t>
      </w:r>
      <w:r w:rsidR="006B028C">
        <w:t xml:space="preserve"> </w:t>
      </w:r>
      <w:r>
        <w:t>H</w:t>
      </w:r>
      <w:r w:rsidR="006B028C">
        <w:t xml:space="preserve">ow do I keep the environment </w:t>
      </w:r>
      <w:r w:rsidR="000D3A93">
        <w:t>safe</w:t>
      </w:r>
      <w:r>
        <w:t xml:space="preserve"> so that they are able to attend? How do I staff it so they are able to learn</w:t>
      </w:r>
      <w:r w:rsidR="007914E2">
        <w:t xml:space="preserve">? How do I </w:t>
      </w:r>
      <w:r>
        <w:t>staff remote provision</w:t>
      </w:r>
      <w:r w:rsidR="001F29AE">
        <w:t xml:space="preserve">, as well as making all </w:t>
      </w:r>
      <w:r>
        <w:t>those provisions</w:t>
      </w:r>
      <w:r w:rsidR="001F29AE">
        <w:t>?</w:t>
      </w:r>
      <w:r w:rsidR="004D78E5">
        <w:t>”</w:t>
      </w:r>
      <w:r>
        <w:t xml:space="preserve"> N</w:t>
      </w:r>
      <w:r w:rsidR="006B028C">
        <w:t>ot having that funded</w:t>
      </w:r>
      <w:r w:rsidR="001F29AE">
        <w:t>,</w:t>
      </w:r>
      <w:r w:rsidR="006B028C">
        <w:t xml:space="preserve"> then </w:t>
      </w:r>
      <w:r>
        <w:t xml:space="preserve">having to make another outlay and think, “How am I going to deal with </w:t>
      </w:r>
      <w:r w:rsidR="006B028C">
        <w:t>students’ mental health</w:t>
      </w:r>
      <w:r>
        <w:t xml:space="preserve">? How am I going to make sure they are all </w:t>
      </w:r>
      <w:r w:rsidR="006B028C">
        <w:t>very well cared for</w:t>
      </w:r>
      <w:r>
        <w:t xml:space="preserve">?” and then </w:t>
      </w:r>
      <w:r w:rsidR="006B028C">
        <w:t>still having to put</w:t>
      </w:r>
      <w:r>
        <w:t xml:space="preserve"> the curriculum together</w:t>
      </w:r>
      <w:r w:rsidR="001F29AE">
        <w:t>,</w:t>
      </w:r>
      <w:r>
        <w:t xml:space="preserve"> means that I am going to try to do something on the cheap</w:t>
      </w:r>
      <w:r w:rsidRPr="005E401B" w:rsidR="005E401B">
        <w:t>.</w:t>
      </w:r>
    </w:p>
    <w:p w:rsidR="006B028C" w:rsidP="006B028C">
      <w:pPr>
        <w:pStyle w:val="Answer"/>
      </w:pPr>
      <w:r>
        <w:t xml:space="preserve">When you start doing equity, diversity and inclusion on the cheap, </w:t>
      </w:r>
      <w:r w:rsidR="003E0464">
        <w:t xml:space="preserve">the same thing is going to happen to our schools across the country </w:t>
      </w:r>
      <w:r>
        <w:t>as</w:t>
      </w:r>
      <w:r w:rsidR="00A433D3">
        <w:t xml:space="preserve"> we have seen happen with our SEN students and the outcomes that they have when they are not invested in</w:t>
      </w:r>
      <w:r w:rsidRPr="005E401B" w:rsidR="005E401B">
        <w:t>.</w:t>
      </w:r>
      <w:r w:rsidR="00A433D3">
        <w:t xml:space="preserve"> W</w:t>
      </w:r>
      <w:r>
        <w:t>e know that</w:t>
      </w:r>
      <w:r w:rsidR="001F29AE">
        <w:t>,</w:t>
      </w:r>
      <w:r w:rsidR="00A433D3">
        <w:t xml:space="preserve"> when something is prioritised and the investment is made, the impact is much larger</w:t>
      </w:r>
      <w:r w:rsidRPr="005E401B" w:rsidR="005E401B">
        <w:t>.</w:t>
      </w:r>
      <w:r w:rsidR="00A433D3">
        <w:t xml:space="preserve"> Unless we</w:t>
      </w:r>
      <w:r>
        <w:t xml:space="preserve"> are ready to</w:t>
      </w:r>
      <w:r w:rsidR="00A433D3">
        <w:t xml:space="preserve"> make that investment, yes, budgets are going to play a </w:t>
      </w:r>
      <w:r>
        <w:t xml:space="preserve">significant role in limiting how much schools can do and how </w:t>
      </w:r>
      <w:r w:rsidR="001F29AE">
        <w:t>quickly</w:t>
      </w:r>
      <w:r>
        <w:t xml:space="preserve"> we can elevate equity across our schools</w:t>
      </w:r>
      <w:r w:rsidRPr="005E401B" w:rsidR="005E401B">
        <w:t>.</w:t>
      </w:r>
    </w:p>
    <w:p w:rsidR="006B028C" w:rsidP="006B028C">
      <w:pPr>
        <w:pStyle w:val="Question"/>
      </w:pPr>
      <w:sdt>
        <w:sdtPr>
          <w:alias w:val="Member"/>
          <w:tag w:val="&lt;Member mnisId='4775' dodsId=''&gt;"/>
          <w:id w:val="714936041"/>
          <w:placeholder>
            <w:docPart w:val="DefaultPlaceholder_1082065158"/>
          </w:placeholder>
          <w:richText/>
        </w:sdtPr>
        <w:sdtContent>
          <w:r w:rsidRPr="006B028C">
            <w:rPr>
              <w:b/>
            </w:rPr>
            <w:t>Elliot Colburn:</w:t>
          </w:r>
        </w:sdtContent>
      </w:sdt>
      <w:r>
        <w:t xml:space="preserve"> </w:t>
      </w:r>
      <w:r w:rsidR="00A433D3">
        <w:t>Emily, d</w:t>
      </w:r>
      <w:r>
        <w:t>oes</w:t>
      </w:r>
      <w:r w:rsidR="00A433D3">
        <w:t xml:space="preserve"> the museum have any insight </w:t>
      </w:r>
      <w:r w:rsidR="001F29AE">
        <w:t>i</w:t>
      </w:r>
      <w:r w:rsidR="00A433D3">
        <w:t>nto the impacts of budgets on the</w:t>
      </w:r>
      <w:r>
        <w:t xml:space="preserve"> teaching</w:t>
      </w:r>
      <w:r w:rsidR="00A433D3">
        <w:t xml:space="preserve"> of diversity in the curriculum?</w:t>
      </w:r>
    </w:p>
    <w:p w:rsidR="006B028C" w:rsidP="006B028C">
      <w:pPr>
        <w:pStyle w:val="Answer"/>
      </w:pPr>
      <w:sdt>
        <w:sdtPr>
          <w:alias w:val="Witness"/>
          <w:id w:val="-1620138911"/>
          <w:placeholder>
            <w:docPart w:val="DefaultPlaceholder_1082065158"/>
          </w:placeholder>
          <w:richText/>
        </w:sdtPr>
        <w:sdtContent>
          <w:r w:rsidRPr="0071654A" w:rsidR="0071654A">
            <w:rPr>
              <w:b/>
              <w:i/>
            </w:rPr>
            <w:t>Emily Miller:</w:t>
          </w:r>
          <w:r w:rsidRPr="006B028C">
            <w:rPr>
              <w:b/>
            </w:rPr>
            <w:t xml:space="preserve"> </w:t>
          </w:r>
        </w:sdtContent>
      </w:sdt>
      <w:r w:rsidR="00A433D3">
        <w:t>I will pass on to Christine</w:t>
      </w:r>
      <w:r w:rsidR="001F29AE">
        <w:t>,</w:t>
      </w:r>
      <w:r w:rsidR="00A433D3">
        <w:t xml:space="preserve"> who definitely will have a lot more </w:t>
      </w:r>
      <w:r>
        <w:t>to say about it</w:t>
      </w:r>
      <w:r w:rsidRPr="005E401B" w:rsidR="005E401B">
        <w:t>.</w:t>
      </w:r>
    </w:p>
    <w:p w:rsidR="006B028C" w:rsidP="006B028C">
      <w:pPr>
        <w:pStyle w:val="Answer"/>
      </w:pPr>
      <w:sdt>
        <w:sdtPr>
          <w:alias w:val="Witness"/>
          <w:id w:val="-1272857427"/>
          <w:placeholder>
            <w:docPart w:val="DefaultPlaceholder_1082065158"/>
          </w:placeholder>
          <w:richText/>
        </w:sdtPr>
        <w:sdtContent>
          <w:r w:rsidR="00964B7A">
            <w:rPr>
              <w:b/>
              <w:i/>
            </w:rPr>
            <w:t xml:space="preserve">Dr </w:t>
          </w:r>
          <w:r w:rsidR="00964B7A">
            <w:rPr>
              <w:b/>
              <w:i/>
            </w:rPr>
            <w:t>Callender</w:t>
          </w:r>
          <w:r w:rsidR="00964B7A">
            <w:rPr>
              <w:b/>
              <w:i/>
            </w:rPr>
            <w:t>:</w:t>
          </w:r>
          <w:r w:rsidRPr="006B028C">
            <w:rPr>
              <w:b/>
            </w:rPr>
            <w:t xml:space="preserve"> </w:t>
          </w:r>
        </w:sdtContent>
      </w:sdt>
      <w:r>
        <w:t>I can talk about this in my role as a teacher educator</w:t>
      </w:r>
      <w:r w:rsidR="001F29AE">
        <w:t>.</w:t>
      </w:r>
      <w:r>
        <w:t xml:space="preserve"> </w:t>
      </w:r>
      <w:r w:rsidR="001F29AE">
        <w:t xml:space="preserve">This </w:t>
      </w:r>
      <w:r w:rsidR="00A433D3">
        <w:t xml:space="preserve">is one of the things that we have been concerned about in terms of how we support </w:t>
      </w:r>
      <w:r>
        <w:t>our trainees</w:t>
      </w:r>
      <w:r w:rsidRPr="005E401B" w:rsidR="005E401B">
        <w:t>.</w:t>
      </w:r>
      <w:r w:rsidR="00A433D3">
        <w:t xml:space="preserve"> W</w:t>
      </w:r>
      <w:r>
        <w:t>e have had to think very creatively and carefully about how we can support them within the current context that they are training in</w:t>
      </w:r>
      <w:r w:rsidR="00A433D3">
        <w:t>,</w:t>
      </w:r>
      <w:r>
        <w:t xml:space="preserve"> but also </w:t>
      </w:r>
      <w:r w:rsidR="000D3A93">
        <w:t>maintain</w:t>
      </w:r>
      <w:r w:rsidR="001F29AE">
        <w:t xml:space="preserve"> th</w:t>
      </w:r>
      <w:r>
        <w:t xml:space="preserve">e very high standards </w:t>
      </w:r>
      <w:r w:rsidR="00A433D3">
        <w:t xml:space="preserve">that we </w:t>
      </w:r>
      <w:r w:rsidR="001F29AE">
        <w:t>expect</w:t>
      </w:r>
      <w:r w:rsidR="00A433D3">
        <w:t xml:space="preserve"> of them in their understanding of these issues</w:t>
      </w:r>
      <w:r w:rsidRPr="005E401B" w:rsidR="005E401B">
        <w:t>.</w:t>
      </w:r>
      <w:r w:rsidR="00A433D3">
        <w:t xml:space="preserve"> W</w:t>
      </w:r>
      <w:r>
        <w:t>e have been very creative</w:t>
      </w:r>
      <w:r w:rsidRPr="005E401B" w:rsidR="005E401B">
        <w:t>.</w:t>
      </w:r>
      <w:r w:rsidRPr="002C1BE2" w:rsidR="002C1BE2">
        <w:t xml:space="preserve"> </w:t>
      </w:r>
      <w:r>
        <w:t>We have used technology quite a lot</w:t>
      </w:r>
      <w:r w:rsidR="00A433D3">
        <w:t>,</w:t>
      </w:r>
      <w:r>
        <w:t xml:space="preserve"> but</w:t>
      </w:r>
      <w:r w:rsidR="00A433D3">
        <w:t>, yes,</w:t>
      </w:r>
      <w:r>
        <w:t xml:space="preserve"> funding is quite a significant factor here</w:t>
      </w:r>
      <w:r w:rsidRPr="005E401B" w:rsidR="005E401B">
        <w:t>.</w:t>
      </w:r>
    </w:p>
    <w:p w:rsidR="00425913" w:rsidP="00425913">
      <w:pPr>
        <w:pStyle w:val="Question"/>
      </w:pPr>
      <w:sdt>
        <w:sdtPr>
          <w:alias w:val="Member"/>
          <w:tag w:val="&lt;Member mnisId='4775' dodsId=''&gt;"/>
          <w:id w:val="1295637669"/>
          <w:placeholder>
            <w:docPart w:val="DefaultPlaceholder_1082065158"/>
          </w:placeholder>
          <w:richText/>
        </w:sdtPr>
        <w:sdtContent>
          <w:r w:rsidRPr="00425913">
            <w:rPr>
              <w:b/>
            </w:rPr>
            <w:t>Elliot Colburn:</w:t>
          </w:r>
        </w:sdtContent>
      </w:sdt>
      <w:r>
        <w:t xml:space="preserve"> Caroline, does BESA have any insight into the effect o</w:t>
      </w:r>
      <w:r w:rsidR="001F29AE">
        <w:t>f</w:t>
      </w:r>
      <w:r>
        <w:t xml:space="preserve"> budgets on the teaching of diversity in the curriculum?</w:t>
      </w:r>
    </w:p>
    <w:p w:rsidR="00425913" w:rsidP="006B028C">
      <w:pPr>
        <w:pStyle w:val="Answer"/>
      </w:pPr>
      <w:sdt>
        <w:sdtPr>
          <w:alias w:val="Witness"/>
          <w:id w:val="1871260317"/>
          <w:placeholder>
            <w:docPart w:val="DefaultPlaceholder_1082065158"/>
          </w:placeholder>
          <w:richText/>
        </w:sdtPr>
        <w:sdtContent>
          <w:r w:rsidRPr="0071654A" w:rsidR="0071654A">
            <w:rPr>
              <w:b/>
              <w:i/>
            </w:rPr>
            <w:t>Caroline Wright:</w:t>
          </w:r>
          <w:r w:rsidRPr="006B028C" w:rsidR="006B028C">
            <w:rPr>
              <w:b/>
            </w:rPr>
            <w:t xml:space="preserve"> </w:t>
          </w:r>
        </w:sdtContent>
      </w:sdt>
      <w:r>
        <w:t xml:space="preserve">Like I said, we </w:t>
      </w:r>
      <w:r w:rsidR="00616A1A">
        <w:t xml:space="preserve">do an annual report on </w:t>
      </w:r>
      <w:r w:rsidR="000D3A93">
        <w:t>expenditure</w:t>
      </w:r>
      <w:r w:rsidR="00616A1A">
        <w:t xml:space="preserve"> in schools</w:t>
      </w:r>
      <w:r w:rsidR="001F29AE">
        <w:t>.</w:t>
      </w:r>
      <w:r w:rsidR="00616A1A">
        <w:t xml:space="preserve"> </w:t>
      </w:r>
      <w:r w:rsidR="001F29AE">
        <w:t xml:space="preserve">In </w:t>
      </w:r>
      <w:r w:rsidR="00616A1A">
        <w:t>our 2020 report</w:t>
      </w:r>
      <w:r>
        <w:t>,</w:t>
      </w:r>
      <w:r w:rsidR="00616A1A">
        <w:t xml:space="preserve"> the head teachers who responded said that fewer than 22% of primary schools and 16% of secondary</w:t>
      </w:r>
      <w:r>
        <w:t xml:space="preserve"> schools</w:t>
      </w:r>
      <w:r w:rsidR="00616A1A">
        <w:t xml:space="preserve"> felt they were adequately funded </w:t>
      </w:r>
      <w:r w:rsidR="001F29AE">
        <w:t>for</w:t>
      </w:r>
      <w:r>
        <w:t xml:space="preserve"> their</w:t>
      </w:r>
      <w:r w:rsidR="001F29AE">
        <w:t xml:space="preserve"> teaching and learning resource</w:t>
      </w:r>
      <w:r>
        <w:t xml:space="preserve"> supplies</w:t>
      </w:r>
      <w:r w:rsidRPr="005E401B" w:rsidR="005E401B">
        <w:t>.</w:t>
      </w:r>
      <w:r>
        <w:t xml:space="preserve"> That was before the pandemic</w:t>
      </w:r>
      <w:r w:rsidRPr="005E401B" w:rsidR="005E401B">
        <w:t>.</w:t>
      </w:r>
      <w:r>
        <w:t xml:space="preserve"> We have had</w:t>
      </w:r>
      <w:r w:rsidR="00616A1A">
        <w:t xml:space="preserve"> additional pressures</w:t>
      </w:r>
      <w:r w:rsidRPr="001F29AE" w:rsidR="001F29AE">
        <w:t xml:space="preserve"> on schools</w:t>
      </w:r>
      <w:r>
        <w:t>,</w:t>
      </w:r>
      <w:r w:rsidR="00616A1A">
        <w:t xml:space="preserve"> as we have heard from other </w:t>
      </w:r>
      <w:r w:rsidR="000D3A93">
        <w:t>panellists</w:t>
      </w:r>
      <w:r>
        <w:t>, particularly with supplying PPE and keeping their staff saf</w:t>
      </w:r>
      <w:r w:rsidR="00616A1A">
        <w:t>e</w:t>
      </w:r>
      <w:r w:rsidRPr="005E401B" w:rsidR="005E401B">
        <w:t>.</w:t>
      </w:r>
      <w:r w:rsidR="001F29AE">
        <w:t xml:space="preserve"> </w:t>
      </w:r>
    </w:p>
    <w:p w:rsidR="00425913" w:rsidP="006B028C">
      <w:pPr>
        <w:pStyle w:val="Answer"/>
      </w:pPr>
      <w:r>
        <w:t xml:space="preserve">When we survey our schools, we </w:t>
      </w:r>
      <w:r w:rsidR="005C7683">
        <w:t>ask them what</w:t>
      </w:r>
      <w:r>
        <w:t xml:space="preserve"> they</w:t>
      </w:r>
      <w:r w:rsidR="00616A1A">
        <w:t xml:space="preserve"> are planning to spend </w:t>
      </w:r>
      <w:r w:rsidR="005C7683">
        <w:t xml:space="preserve">the budgets </w:t>
      </w:r>
      <w:r w:rsidR="00616A1A">
        <w:t>on</w:t>
      </w:r>
      <w:r w:rsidR="001F29AE">
        <w:t>.</w:t>
      </w:r>
      <w:r w:rsidR="00616A1A">
        <w:t xml:space="preserve"> </w:t>
      </w:r>
      <w:r w:rsidR="001F29AE">
        <w:t xml:space="preserve">We </w:t>
      </w:r>
      <w:r w:rsidR="00616A1A">
        <w:t xml:space="preserve">are seeing a reduction </w:t>
      </w:r>
      <w:r>
        <w:t>in the amount that schools are planning to spend on resources</w:t>
      </w:r>
      <w:r w:rsidRPr="005E401B" w:rsidR="005E401B">
        <w:t>.</w:t>
      </w:r>
      <w:r>
        <w:t xml:space="preserve"> Again,</w:t>
      </w:r>
      <w:r w:rsidR="00616A1A">
        <w:t xml:space="preserve"> I will caveat</w:t>
      </w:r>
      <w:r w:rsidR="001F29AE">
        <w:t xml:space="preserve"> that</w:t>
      </w:r>
      <w:r w:rsidR="00616A1A">
        <w:t xml:space="preserve"> this was in January</w:t>
      </w:r>
      <w:r w:rsidRPr="005E401B" w:rsidR="005E401B">
        <w:t>.</w:t>
      </w:r>
      <w:r w:rsidRPr="002C1BE2" w:rsidR="002C1BE2">
        <w:t xml:space="preserve"> </w:t>
      </w:r>
      <w:r w:rsidR="00616A1A">
        <w:t>W</w:t>
      </w:r>
      <w:r>
        <w:t>e</w:t>
      </w:r>
      <w:r w:rsidR="00616A1A">
        <w:t xml:space="preserve"> have not updated it post school closures</w:t>
      </w:r>
      <w:r>
        <w:t>, but they were expecting to spend less on resources because they were investing their spending focus more towards teachers and teaching assistants</w:t>
      </w:r>
      <w:r w:rsidRPr="005E401B" w:rsidR="005E401B">
        <w:t>.</w:t>
      </w:r>
      <w:r>
        <w:t xml:space="preserve"> </w:t>
      </w:r>
    </w:p>
    <w:p w:rsidR="003E0464" w:rsidP="006B028C">
      <w:pPr>
        <w:pStyle w:val="Answer"/>
      </w:pPr>
      <w:r>
        <w:t>Even though I represent</w:t>
      </w:r>
      <w:r w:rsidR="00616A1A">
        <w:t xml:space="preserve"> an organisation </w:t>
      </w:r>
      <w:r>
        <w:t>for supplies o</w:t>
      </w:r>
      <w:r w:rsidR="005C7683">
        <w:t>f</w:t>
      </w:r>
      <w:r>
        <w:t xml:space="preserve"> resources, I am not going to challenge </w:t>
      </w:r>
      <w:r w:rsidR="00616A1A">
        <w:t>that at all</w:t>
      </w:r>
      <w:r w:rsidRPr="005E401B" w:rsidR="005E401B">
        <w:t>.</w:t>
      </w:r>
      <w:r w:rsidRPr="002C1BE2" w:rsidR="002C1BE2">
        <w:t xml:space="preserve"> </w:t>
      </w:r>
      <w:r w:rsidR="00616A1A">
        <w:t xml:space="preserve">Of course, you need a </w:t>
      </w:r>
      <w:r w:rsidR="000D3A93">
        <w:t>talented</w:t>
      </w:r>
      <w:r>
        <w:t>, able, high</w:t>
      </w:r>
      <w:r>
        <w:noBreakHyphen/>
        <w:t>quality teacher, but it show</w:t>
      </w:r>
      <w:r w:rsidR="005C7683">
        <w:t>s</w:t>
      </w:r>
      <w:r>
        <w:t xml:space="preserve"> where pressures are in schools that they are having to </w:t>
      </w:r>
      <w:r w:rsidR="00616A1A">
        <w:t xml:space="preserve">fund the teaching and teaching </w:t>
      </w:r>
      <w:r w:rsidR="000D3A93">
        <w:t>assistants</w:t>
      </w:r>
      <w:r w:rsidR="005C7683">
        <w:t>,</w:t>
      </w:r>
      <w:r w:rsidR="00616A1A">
        <w:t xml:space="preserve"> and th</w:t>
      </w:r>
      <w:r>
        <w:t>ey cannot do both</w:t>
      </w:r>
      <w:r w:rsidRPr="005E401B" w:rsidR="005E401B">
        <w:t>.</w:t>
      </w:r>
      <w:r>
        <w:t xml:space="preserve"> That</w:t>
      </w:r>
      <w:r w:rsidR="00616A1A">
        <w:t xml:space="preserve"> is leading to a reduction in </w:t>
      </w:r>
      <w:r w:rsidR="000D3A93">
        <w:t>resources</w:t>
      </w:r>
      <w:r w:rsidRPr="005E401B" w:rsidR="005E401B">
        <w:t>.</w:t>
      </w:r>
      <w:r w:rsidRPr="002C1BE2" w:rsidR="002C1BE2">
        <w:t xml:space="preserve"> </w:t>
      </w:r>
    </w:p>
    <w:p w:rsidR="006B028C" w:rsidP="006B028C">
      <w:pPr>
        <w:pStyle w:val="Answer"/>
      </w:pPr>
      <w:r>
        <w:t>Given this particular context, t</w:t>
      </w:r>
      <w:r w:rsidR="000D3A93">
        <w:t>here</w:t>
      </w:r>
      <w:r w:rsidR="00616A1A">
        <w:t xml:space="preserve"> </w:t>
      </w:r>
      <w:r w:rsidR="000D3A93">
        <w:t>is</w:t>
      </w:r>
      <w:r w:rsidR="00616A1A">
        <w:t xml:space="preserve"> a small ray of sunshine</w:t>
      </w:r>
      <w:r w:rsidRPr="005E401B" w:rsidR="005E401B">
        <w:t>.</w:t>
      </w:r>
      <w:r>
        <w:t xml:space="preserve"> Again, this was in January</w:t>
      </w:r>
      <w:r w:rsidRPr="005E401B" w:rsidR="005E401B">
        <w:t>.</w:t>
      </w:r>
      <w:r>
        <w:t xml:space="preserve"> O</w:t>
      </w:r>
      <w:r w:rsidR="00616A1A">
        <w:t>f the amount that they were</w:t>
      </w:r>
      <w:r w:rsidR="007A7CFC">
        <w:t xml:space="preserve"> going to spend on resources, </w:t>
      </w:r>
      <w:r w:rsidR="00616A1A">
        <w:t xml:space="preserve">from </w:t>
      </w:r>
      <w:r w:rsidR="004E14C8">
        <w:t>key stage</w:t>
      </w:r>
      <w:r w:rsidR="00616A1A">
        <w:t xml:space="preserve"> 1 through to </w:t>
      </w:r>
      <w:r w:rsidR="004E14C8">
        <w:t>key stage</w:t>
      </w:r>
      <w:r w:rsidR="00616A1A">
        <w:t xml:space="preserve"> 4, more schools </w:t>
      </w:r>
      <w:r w:rsidR="007A7CFC">
        <w:t xml:space="preserve">said they were expecting to move their resource budget to prioritise </w:t>
      </w:r>
      <w:r w:rsidR="00616A1A">
        <w:t xml:space="preserve">humanities over </w:t>
      </w:r>
      <w:r w:rsidR="007A7CFC">
        <w:t xml:space="preserve">other </w:t>
      </w:r>
      <w:r w:rsidR="00616A1A">
        <w:t>subjects</w:t>
      </w:r>
      <w:r w:rsidRPr="005E401B" w:rsidR="005E401B">
        <w:t>.</w:t>
      </w:r>
      <w:r w:rsidR="007A7CFC">
        <w:t xml:space="preserve"> T</w:t>
      </w:r>
      <w:r w:rsidR="00616A1A">
        <w:t>hat is a new trend</w:t>
      </w:r>
      <w:r w:rsidRPr="005E401B" w:rsidR="005E401B">
        <w:t>.</w:t>
      </w:r>
      <w:r w:rsidRPr="002C1BE2" w:rsidR="002C1BE2">
        <w:t xml:space="preserve"> </w:t>
      </w:r>
      <w:r w:rsidR="00616A1A">
        <w:t>We have not seen that over a number of years</w:t>
      </w:r>
      <w:r w:rsidR="007A7CFC">
        <w:t>, so that is a small positive</w:t>
      </w:r>
      <w:r w:rsidRPr="005E401B" w:rsidR="005E401B">
        <w:t>.</w:t>
      </w:r>
      <w:r w:rsidRPr="00BD5DB7" w:rsidR="00BD5DB7">
        <w:rPr>
          <w:i/>
        </w:rPr>
        <w:t xml:space="preserve"> </w:t>
      </w:r>
      <w:r w:rsidR="00616A1A">
        <w:t xml:space="preserve">However, that is likely to </w:t>
      </w:r>
      <w:r w:rsidR="005C7683">
        <w:t xml:space="preserve">have </w:t>
      </w:r>
      <w:r w:rsidR="00616A1A">
        <w:t>change</w:t>
      </w:r>
      <w:r w:rsidR="005C7683">
        <w:t>d,</w:t>
      </w:r>
      <w:r w:rsidR="00616A1A">
        <w:t xml:space="preserve"> given the </w:t>
      </w:r>
      <w:r w:rsidR="000D3A93">
        <w:t>additional</w:t>
      </w:r>
      <w:r w:rsidR="00616A1A">
        <w:t xml:space="preserve"> pressures of this year</w:t>
      </w:r>
      <w:r w:rsidRPr="005E401B" w:rsidR="005E401B">
        <w:t>.</w:t>
      </w:r>
    </w:p>
    <w:p w:rsidR="00616A1A" w:rsidP="00616A1A">
      <w:pPr>
        <w:pStyle w:val="Question"/>
      </w:pPr>
      <w:sdt>
        <w:sdtPr>
          <w:alias w:val="Member"/>
          <w:tag w:val="&lt;Member mnisId='4775' dodsId=''&gt;"/>
          <w:id w:val="1610541578"/>
          <w:placeholder>
            <w:docPart w:val="DefaultPlaceholder_1082065158"/>
          </w:placeholder>
          <w:richText/>
        </w:sdtPr>
        <w:sdtContent>
          <w:r w:rsidRPr="00616A1A">
            <w:rPr>
              <w:b/>
            </w:rPr>
            <w:t>Elliot Colburn:</w:t>
          </w:r>
        </w:sdtContent>
      </w:sdt>
      <w:r w:rsidR="007A7CFC">
        <w:t xml:space="preserve"> We</w:t>
      </w:r>
      <w:r>
        <w:t xml:space="preserve"> have touched on</w:t>
      </w:r>
      <w:r w:rsidR="007A7CFC">
        <w:t xml:space="preserve"> the curriculum, training and finance</w:t>
      </w:r>
      <w:r w:rsidRPr="005E401B" w:rsidR="005E401B">
        <w:t>.</w:t>
      </w:r>
      <w:r w:rsidR="007A7CFC">
        <w:t xml:space="preserve"> I will finish </w:t>
      </w:r>
      <w:r w:rsidR="005C7683">
        <w:t xml:space="preserve">with </w:t>
      </w:r>
      <w:r w:rsidR="007A7CFC">
        <w:t>a fourth element, which is teachers’ working hours and</w:t>
      </w:r>
      <w:r>
        <w:t xml:space="preserve"> </w:t>
      </w:r>
      <w:r w:rsidR="000D3A93">
        <w:t>the</w:t>
      </w:r>
      <w:r>
        <w:t xml:space="preserve"> effect</w:t>
      </w:r>
      <w:r w:rsidR="007A7CFC">
        <w:t>, essentially,</w:t>
      </w:r>
      <w:r>
        <w:t xml:space="preserve"> of a teacher’s workload </w:t>
      </w:r>
      <w:r w:rsidR="007A7CFC">
        <w:t>on whether diversity and conversations about race</w:t>
      </w:r>
      <w:r>
        <w:t xml:space="preserve"> will play a role in their continued professional development as they go through their careers as a teacher</w:t>
      </w:r>
      <w:r w:rsidRPr="005E401B" w:rsidR="005E401B">
        <w:t>.</w:t>
      </w:r>
      <w:r w:rsidR="007A7CFC">
        <w:t xml:space="preserve"> D</w:t>
      </w:r>
      <w:r>
        <w:t>o you feel that the time pressure a teacher is under</w:t>
      </w:r>
      <w:r w:rsidR="007A7CFC">
        <w:t xml:space="preserve"> is another </w:t>
      </w:r>
      <w:r w:rsidR="005C7683">
        <w:t>column</w:t>
      </w:r>
      <w:r w:rsidR="007A7CFC">
        <w:t xml:space="preserve"> of why, potentially, there are not more discussions about this within the</w:t>
      </w:r>
      <w:r>
        <w:t xml:space="preserve"> classroom?</w:t>
      </w:r>
    </w:p>
    <w:p w:rsidR="007A7CFC" w:rsidP="00616A1A">
      <w:pPr>
        <w:pStyle w:val="Answer"/>
      </w:pPr>
      <w:sdt>
        <w:sdtPr>
          <w:alias w:val="Witness"/>
          <w:id w:val="-484158441"/>
          <w:placeholder>
            <w:docPart w:val="DefaultPlaceholder_1082065158"/>
          </w:placeholder>
          <w:richText/>
        </w:sdtPr>
        <w:sdtContent>
          <w:r w:rsidRPr="0071654A" w:rsidR="0071654A">
            <w:rPr>
              <w:b/>
              <w:i/>
            </w:rPr>
            <w:t>Allana Gay:</w:t>
          </w:r>
          <w:r w:rsidRPr="00616A1A" w:rsidR="00616A1A">
            <w:rPr>
              <w:b/>
            </w:rPr>
            <w:t xml:space="preserve"> </w:t>
          </w:r>
        </w:sdtContent>
      </w:sdt>
      <w:r>
        <w:t>Yes, d</w:t>
      </w:r>
      <w:r w:rsidR="00616A1A">
        <w:t>efinitely, because</w:t>
      </w:r>
      <w:r>
        <w:t>,</w:t>
      </w:r>
      <w:r w:rsidR="00616A1A">
        <w:t xml:space="preserve"> whatever teachers do, we want to </w:t>
      </w:r>
      <w:r>
        <w:t xml:space="preserve">do it very well and </w:t>
      </w:r>
      <w:r w:rsidR="005C7683">
        <w:t xml:space="preserve">we want to make sure it is high </w:t>
      </w:r>
      <w:r>
        <w:t>impact for</w:t>
      </w:r>
      <w:r w:rsidR="00616A1A">
        <w:t xml:space="preserve"> students</w:t>
      </w:r>
      <w:r w:rsidRPr="005E401B" w:rsidR="005E401B">
        <w:t>.</w:t>
      </w:r>
      <w:r w:rsidRPr="002C1BE2" w:rsidR="002C1BE2">
        <w:t xml:space="preserve"> </w:t>
      </w:r>
      <w:r w:rsidR="00616A1A">
        <w:t xml:space="preserve">Depending on a teacher’s starting point of understanding </w:t>
      </w:r>
      <w:r>
        <w:t>diversity and inclusion, not having had it through their training or as</w:t>
      </w:r>
      <w:r w:rsidR="00616A1A">
        <w:t xml:space="preserve"> a core part of their training, it means that </w:t>
      </w:r>
      <w:r>
        <w:t>the amount of learning they have to do in</w:t>
      </w:r>
      <w:r w:rsidR="00616A1A">
        <w:t xml:space="preserve"> order to deliver </w:t>
      </w:r>
      <w:r w:rsidR="000D3A93">
        <w:t>diversity</w:t>
      </w:r>
      <w:r w:rsidR="00616A1A">
        <w:t xml:space="preserve"> and inclusion</w:t>
      </w:r>
      <w:r>
        <w:t xml:space="preserve"> in the classroom really well, to access</w:t>
      </w:r>
      <w:r w:rsidR="00616A1A">
        <w:t xml:space="preserve"> resources or even </w:t>
      </w:r>
      <w:r w:rsidR="005C7683">
        <w:t xml:space="preserve">to </w:t>
      </w:r>
      <w:r w:rsidR="00616A1A">
        <w:t>find out about</w:t>
      </w:r>
      <w:r>
        <w:t xml:space="preserve"> resources is going to impact very much on their workload</w:t>
      </w:r>
      <w:r w:rsidRPr="005E401B" w:rsidR="005E401B">
        <w:t>.</w:t>
      </w:r>
      <w:r w:rsidR="002C1BE2">
        <w:t xml:space="preserve"> </w:t>
      </w:r>
    </w:p>
    <w:p w:rsidR="00616A1A" w:rsidP="00616A1A">
      <w:pPr>
        <w:pStyle w:val="Answer"/>
      </w:pPr>
      <w:r>
        <w:t xml:space="preserve">Most </w:t>
      </w:r>
      <w:r w:rsidR="007A7CFC">
        <w:t xml:space="preserve">organisations try to highlight and put it directly in front of teachers in a really simplistic manner so that they </w:t>
      </w:r>
      <w:r>
        <w:t>can</w:t>
      </w:r>
      <w:r w:rsidR="007A7CFC">
        <w:t xml:space="preserve"> access it quickly</w:t>
      </w:r>
      <w:r>
        <w:t>,</w:t>
      </w:r>
      <w:r w:rsidR="007A7CFC">
        <w:t xml:space="preserve"> because high</w:t>
      </w:r>
      <w:r w:rsidR="007A7CFC">
        <w:noBreakHyphen/>
        <w:t>quality</w:t>
      </w:r>
      <w:r w:rsidR="003E0464">
        <w:t>,</w:t>
      </w:r>
      <w:r w:rsidR="007A7CFC">
        <w:t xml:space="preserve"> accessible resources would be</w:t>
      </w:r>
      <w:r>
        <w:t xml:space="preserve"> what the </w:t>
      </w:r>
      <w:r w:rsidR="000D3A93">
        <w:t>teacher</w:t>
      </w:r>
      <w:r>
        <w:t xml:space="preserve"> who has a high workload </w:t>
      </w:r>
      <w:r>
        <w:t xml:space="preserve">is </w:t>
      </w:r>
      <w:r>
        <w:t>aim</w:t>
      </w:r>
      <w:r>
        <w:t>ing</w:t>
      </w:r>
      <w:r>
        <w:t xml:space="preserve"> towards</w:t>
      </w:r>
      <w:r w:rsidR="007A7CFC">
        <w:t xml:space="preserve"> in the first instance</w:t>
      </w:r>
      <w:r>
        <w:t>,</w:t>
      </w:r>
      <w:r w:rsidR="007A7CFC">
        <w:t xml:space="preserve"> until they have enough time to build up </w:t>
      </w:r>
      <w:r>
        <w:t>the</w:t>
      </w:r>
      <w:r w:rsidR="007A7CFC">
        <w:t>ir own knowledge and understanding</w:t>
      </w:r>
      <w:r w:rsidRPr="005E401B" w:rsidR="005E401B">
        <w:t>.</w:t>
      </w:r>
      <w:r w:rsidR="007A7CFC">
        <w:t xml:space="preserve"> T</w:t>
      </w:r>
      <w:r>
        <w:t>hat definitely has to be one of the</w:t>
      </w:r>
      <w:r w:rsidR="007A7CFC">
        <w:t xml:space="preserve"> measures taken if we really want to push this agenda </w:t>
      </w:r>
      <w:r>
        <w:t>forward as a starting point</w:t>
      </w:r>
      <w:r>
        <w:t>,</w:t>
      </w:r>
      <w:r>
        <w:t xml:space="preserve"> considering the current workload that teachers have been under</w:t>
      </w:r>
      <w:r w:rsidRPr="005E401B" w:rsidR="005E401B">
        <w:t>.</w:t>
      </w:r>
    </w:p>
    <w:p w:rsidR="00C068B4" w:rsidP="00965D06">
      <w:pPr>
        <w:pStyle w:val="Answer"/>
      </w:pPr>
      <w:sdt>
        <w:sdtPr>
          <w:alias w:val="Witness"/>
          <w:id w:val="-710963842"/>
          <w:placeholder>
            <w:docPart w:val="DefaultPlaceholder_1082065158"/>
          </w:placeholder>
          <w:richText/>
        </w:sdtPr>
        <w:sdtContent>
          <w:r w:rsidRPr="0071654A" w:rsidR="0071654A">
            <w:rPr>
              <w:b/>
              <w:i/>
            </w:rPr>
            <w:t>Emily Miller:</w:t>
          </w:r>
          <w:r w:rsidRPr="00965D06" w:rsidR="00965D06">
            <w:rPr>
              <w:b/>
            </w:rPr>
            <w:t xml:space="preserve"> </w:t>
          </w:r>
        </w:sdtContent>
      </w:sdt>
      <w:r w:rsidR="00E24B14">
        <w:t xml:space="preserve">In </w:t>
      </w:r>
      <w:r>
        <w:t>my</w:t>
      </w:r>
      <w:r w:rsidR="00E24B14">
        <w:t xml:space="preserve"> experience of the teachers I work with through the museum</w:t>
      </w:r>
      <w:r>
        <w:t>,</w:t>
      </w:r>
      <w:r w:rsidR="00E24B14">
        <w:t xml:space="preserve"> but also of many good friends who are teachers, they are absolutely exhausted</w:t>
      </w:r>
      <w:r w:rsidRPr="005E401B" w:rsidR="005E401B">
        <w:t>.</w:t>
      </w:r>
      <w:r w:rsidR="00E24B14">
        <w:t xml:space="preserve"> </w:t>
      </w:r>
      <w:r w:rsidR="00965D06">
        <w:t xml:space="preserve">From the museum perspective, we have </w:t>
      </w:r>
      <w:r w:rsidR="00E24B14">
        <w:t>pivoted our education programme</w:t>
      </w:r>
      <w:r w:rsidRPr="005E401B" w:rsidR="005E401B">
        <w:t>.</w:t>
      </w:r>
      <w:r w:rsidR="00E24B14">
        <w:t xml:space="preserve"> Given that we are close</w:t>
      </w:r>
      <w:r w:rsidR="00B92E7D">
        <w:t>d</w:t>
      </w:r>
      <w:r w:rsidR="00E24B14">
        <w:t xml:space="preserve"> to the public right now and we are not</w:t>
      </w:r>
      <w:r w:rsidR="00965D06">
        <w:t xml:space="preserve"> accepting school vi</w:t>
      </w:r>
      <w:r w:rsidR="00E24B14">
        <w:t>sits until probably springtime, we get the chance to focus much more on teacher training and</w:t>
      </w:r>
      <w:r w:rsidR="00965D06">
        <w:t xml:space="preserve"> feeding into PGC</w:t>
      </w:r>
      <w:r w:rsidR="00E24B14">
        <w:t>E</w:t>
      </w:r>
      <w:r w:rsidR="00965D06">
        <w:t xml:space="preserve"> programmes</w:t>
      </w:r>
      <w:r>
        <w:t>,</w:t>
      </w:r>
      <w:r w:rsidR="00E24B14">
        <w:t xml:space="preserve"> but also </w:t>
      </w:r>
      <w:r>
        <w:t>multi</w:t>
      </w:r>
      <w:r>
        <w:noBreakHyphen/>
        <w:t xml:space="preserve">academy trust </w:t>
      </w:r>
      <w:r w:rsidR="00E24B14">
        <w:t>teacher training programmes and</w:t>
      </w:r>
      <w:r w:rsidR="00965D06">
        <w:t xml:space="preserve"> CPD</w:t>
      </w:r>
      <w:r w:rsidRPr="005E401B" w:rsidR="005E401B">
        <w:t>.</w:t>
      </w:r>
      <w:r w:rsidRPr="002C1BE2" w:rsidR="002C1BE2">
        <w:t xml:space="preserve"> </w:t>
      </w:r>
      <w:r w:rsidR="00E24B14">
        <w:t>I delivered a session yesterday</w:t>
      </w:r>
      <w:r>
        <w:t>;</w:t>
      </w:r>
      <w:r w:rsidR="00E24B14">
        <w:t xml:space="preserve"> </w:t>
      </w:r>
      <w:r w:rsidR="00965D06">
        <w:t>I am delivering one tomorrow</w:t>
      </w:r>
      <w:r w:rsidRPr="005E401B" w:rsidR="005E401B">
        <w:t>.</w:t>
      </w:r>
      <w:r w:rsidR="00E24B14">
        <w:t xml:space="preserve"> </w:t>
      </w:r>
    </w:p>
    <w:p w:rsidR="00965D06" w:rsidP="00965D06">
      <w:pPr>
        <w:pStyle w:val="Answer"/>
      </w:pPr>
      <w:r>
        <w:t xml:space="preserve">To keep </w:t>
      </w:r>
      <w:r w:rsidR="00E24B14">
        <w:t>them as practical as possible</w:t>
      </w:r>
      <w:r>
        <w:t>,</w:t>
      </w:r>
      <w:r w:rsidR="00E24B14">
        <w:t xml:space="preserve"> understanding that teachers’ time is incredibly precious,</w:t>
      </w:r>
      <w:r>
        <w:t xml:space="preserve"> as Allana says,</w:t>
      </w:r>
      <w:r w:rsidR="00E24B14">
        <w:t xml:space="preserve"> I am going to spend that hour and a half giving </w:t>
      </w:r>
      <w:r>
        <w:t xml:space="preserve">them </w:t>
      </w:r>
      <w:r w:rsidR="00E24B14">
        <w:t>things that they can adapt very quickly to fit their classroom</w:t>
      </w:r>
      <w:r w:rsidRPr="005E401B" w:rsidR="005E401B">
        <w:t>.</w:t>
      </w:r>
      <w:r w:rsidR="00E24B14">
        <w:t xml:space="preserve"> That is the bit we can do to acknowledge what teachers are up against and try to make their lives </w:t>
      </w:r>
      <w:r>
        <w:t>a bit easier</w:t>
      </w:r>
      <w:r w:rsidR="00E24B14">
        <w:t>,</w:t>
      </w:r>
      <w:r>
        <w:t xml:space="preserve"> but that feeds into our whole teacher training approach</w:t>
      </w:r>
      <w:r w:rsidRPr="005E401B" w:rsidR="005E401B">
        <w:t>.</w:t>
      </w:r>
    </w:p>
    <w:p w:rsidR="00172E81" w:rsidP="00965D06">
      <w:pPr>
        <w:pStyle w:val="Answer"/>
      </w:pPr>
      <w:sdt>
        <w:sdtPr>
          <w:alias w:val="Witness"/>
          <w:id w:val="570240366"/>
          <w:placeholder>
            <w:docPart w:val="DefaultPlaceholder_1082065158"/>
          </w:placeholder>
          <w:richText/>
        </w:sdtPr>
        <w:sdtContent>
          <w:r w:rsidR="00964B7A">
            <w:rPr>
              <w:b/>
              <w:i/>
            </w:rPr>
            <w:t xml:space="preserve">Dr </w:t>
          </w:r>
          <w:r w:rsidR="00964B7A">
            <w:rPr>
              <w:b/>
              <w:i/>
            </w:rPr>
            <w:t>Callender</w:t>
          </w:r>
          <w:r w:rsidR="00964B7A">
            <w:rPr>
              <w:b/>
              <w:i/>
            </w:rPr>
            <w:t>:</w:t>
          </w:r>
          <w:r w:rsidRPr="00965D06" w:rsidR="00965D06">
            <w:rPr>
              <w:b/>
            </w:rPr>
            <w:t xml:space="preserve"> </w:t>
          </w:r>
        </w:sdtContent>
      </w:sdt>
      <w:r w:rsidR="00C068B4">
        <w:t xml:space="preserve">It </w:t>
      </w:r>
      <w:r w:rsidR="00965D06">
        <w:t>is a case</w:t>
      </w:r>
      <w:r>
        <w:t xml:space="preserve"> of not thinking about issues </w:t>
      </w:r>
      <w:r w:rsidR="00C068B4">
        <w:t>of</w:t>
      </w:r>
      <w:r>
        <w:t xml:space="preserve"> diversity,</w:t>
      </w:r>
      <w:r w:rsidR="00965D06">
        <w:t xml:space="preserve"> inclusion and equality </w:t>
      </w:r>
      <w:r w:rsidR="00C068B4">
        <w:t xml:space="preserve">in terms of teachers having this thing that they need </w:t>
      </w:r>
      <w:r w:rsidR="00965D06">
        <w:t xml:space="preserve">to </w:t>
      </w:r>
      <w:r w:rsidR="00C068B4">
        <w:t>deliver</w:t>
      </w:r>
      <w:r w:rsidRPr="005E401B" w:rsidR="005E401B">
        <w:t>.</w:t>
      </w:r>
      <w:r>
        <w:t xml:space="preserve"> To me, it is more</w:t>
      </w:r>
      <w:r w:rsidR="00965D06">
        <w:t xml:space="preserve"> a journey</w:t>
      </w:r>
      <w:r w:rsidR="00C068B4">
        <w:t>.</w:t>
      </w:r>
      <w:r>
        <w:rPr>
          <w:i/>
        </w:rPr>
        <w:t xml:space="preserve"> </w:t>
      </w:r>
      <w:r w:rsidR="00965D06">
        <w:t xml:space="preserve">I see my role </w:t>
      </w:r>
      <w:r>
        <w:t xml:space="preserve">as </w:t>
      </w:r>
      <w:r w:rsidR="00965D06">
        <w:t>a teacher educator</w:t>
      </w:r>
      <w:r>
        <w:t xml:space="preserve"> to be one of helping beginner teachers t</w:t>
      </w:r>
      <w:r w:rsidR="00965D06">
        <w:t xml:space="preserve">o begin to understand </w:t>
      </w:r>
      <w:r w:rsidR="000D3A93">
        <w:t>these</w:t>
      </w:r>
      <w:r>
        <w:t xml:space="preserve"> </w:t>
      </w:r>
      <w:r w:rsidR="00C068B4">
        <w:t>big</w:t>
      </w:r>
      <w:r>
        <w:t xml:space="preserve"> ideas and </w:t>
      </w:r>
      <w:r w:rsidR="00965D06">
        <w:t>concepts</w:t>
      </w:r>
      <w:r w:rsidRPr="005E401B" w:rsidR="005E401B">
        <w:t>.</w:t>
      </w:r>
      <w:r>
        <w:t xml:space="preserve"> </w:t>
      </w:r>
      <w:r w:rsidR="00C068B4">
        <w:t xml:space="preserve">That </w:t>
      </w:r>
      <w:r>
        <w:t>needs to be built into their continuing professional development</w:t>
      </w:r>
      <w:r w:rsidRPr="005E401B" w:rsidR="005E401B">
        <w:t>.</w:t>
      </w:r>
      <w:r>
        <w:t xml:space="preserve"> </w:t>
      </w:r>
      <w:r w:rsidR="00C068B4">
        <w:t xml:space="preserve">In </w:t>
      </w:r>
      <w:r>
        <w:t>the same way that we want to make sure that we plan high</w:t>
      </w:r>
      <w:r>
        <w:noBreakHyphen/>
      </w:r>
      <w:r w:rsidR="00965D06">
        <w:t>quality learning</w:t>
      </w:r>
      <w:r>
        <w:t xml:space="preserve"> for children, we </w:t>
      </w:r>
      <w:r w:rsidR="00965D06">
        <w:t>want to m</w:t>
      </w:r>
      <w:r>
        <w:t>ake sure that we also have high</w:t>
      </w:r>
      <w:r>
        <w:noBreakHyphen/>
      </w:r>
      <w:r w:rsidR="00965D06">
        <w:t>quality understanding</w:t>
      </w:r>
      <w:r>
        <w:t xml:space="preserve"> of practice around issues to do with </w:t>
      </w:r>
      <w:r w:rsidR="00965D06">
        <w:t>diversity</w:t>
      </w:r>
      <w:r>
        <w:t>,</w:t>
      </w:r>
      <w:r w:rsidR="00965D06">
        <w:t xml:space="preserve"> equality and inclusion</w:t>
      </w:r>
      <w:r w:rsidRPr="005E401B" w:rsidR="005E401B">
        <w:t>.</w:t>
      </w:r>
    </w:p>
    <w:p w:rsidR="00965D06" w:rsidP="00965D06">
      <w:pPr>
        <w:pStyle w:val="Answer"/>
      </w:pPr>
      <w:r>
        <w:t xml:space="preserve">It </w:t>
      </w:r>
      <w:r w:rsidR="00172E81">
        <w:t>is more about how we think about these issues as</w:t>
      </w:r>
      <w:r>
        <w:t xml:space="preserve"> part of a teacher’s </w:t>
      </w:r>
      <w:r w:rsidR="000D3A93">
        <w:t>progression</w:t>
      </w:r>
      <w:r w:rsidRPr="005E401B" w:rsidR="005E401B">
        <w:t>.</w:t>
      </w:r>
      <w:r>
        <w:t xml:space="preserve"> It </w:t>
      </w:r>
      <w:r>
        <w:t>should</w:t>
      </w:r>
      <w:r>
        <w:t xml:space="preserve"> not </w:t>
      </w:r>
      <w:r w:rsidR="00172E81">
        <w:t xml:space="preserve">be </w:t>
      </w:r>
      <w:r>
        <w:t>bolted on</w:t>
      </w:r>
      <w:r w:rsidR="00172E81">
        <w:t>,</w:t>
      </w:r>
      <w:r>
        <w:t xml:space="preserve"> as it has been</w:t>
      </w:r>
      <w:r w:rsidR="00172E81">
        <w:t>,</w:t>
      </w:r>
      <w:r>
        <w:t xml:space="preserve"> because it does not work very well</w:t>
      </w:r>
      <w:r w:rsidRPr="005E401B" w:rsidR="005E401B">
        <w:t>.</w:t>
      </w:r>
      <w:r w:rsidRPr="002C1BE2" w:rsidR="002C1BE2">
        <w:t xml:space="preserve"> </w:t>
      </w:r>
      <w:r>
        <w:t>We need to consider how we</w:t>
      </w:r>
      <w:r w:rsidR="00172E81">
        <w:t xml:space="preserve"> can</w:t>
      </w:r>
      <w:r>
        <w:t xml:space="preserve"> begin a conversation </w:t>
      </w:r>
      <w:r>
        <w:t>about</w:t>
      </w:r>
      <w:r w:rsidR="00172E81">
        <w:t xml:space="preserve"> these issues in a teacher’s very early experiences, how</w:t>
      </w:r>
      <w:r>
        <w:t xml:space="preserve"> that</w:t>
      </w:r>
      <w:r w:rsidR="00172E81">
        <w:t xml:space="preserve"> can</w:t>
      </w:r>
      <w:r>
        <w:t xml:space="preserve"> be</w:t>
      </w:r>
      <w:r w:rsidR="00172E81">
        <w:t xml:space="preserve"> continued once they are in the class and they are</w:t>
      </w:r>
      <w:r>
        <w:t xml:space="preserve"> moving on</w:t>
      </w:r>
      <w:r w:rsidR="00172E81">
        <w:t>,</w:t>
      </w:r>
      <w:r>
        <w:t xml:space="preserve"> and how we </w:t>
      </w:r>
      <w:r w:rsidR="00172E81">
        <w:t xml:space="preserve">can </w:t>
      </w:r>
      <w:r>
        <w:t>embed that as a core aspect of teachers’ practice</w:t>
      </w:r>
      <w:r w:rsidRPr="005E401B" w:rsidR="005E401B">
        <w:t>.</w:t>
      </w:r>
    </w:p>
    <w:p w:rsidR="005357E8" w:rsidP="00965D06">
      <w:pPr>
        <w:pStyle w:val="Answer"/>
      </w:pPr>
      <w:sdt>
        <w:sdtPr>
          <w:alias w:val="Witness"/>
          <w:id w:val="-1029943646"/>
          <w:placeholder>
            <w:docPart w:val="DefaultPlaceholder_1082065158"/>
          </w:placeholder>
          <w:richText/>
        </w:sdtPr>
        <w:sdtContent>
          <w:r w:rsidRPr="0071654A" w:rsidR="0071654A">
            <w:rPr>
              <w:b/>
              <w:i/>
            </w:rPr>
            <w:t>Caroline Wright:</w:t>
          </w:r>
          <w:r w:rsidRPr="00965D06" w:rsidR="00965D06">
            <w:rPr>
              <w:b/>
            </w:rPr>
            <w:t xml:space="preserve"> </w:t>
          </w:r>
        </w:sdtContent>
      </w:sdt>
      <w:r w:rsidR="00284095">
        <w:t>Going back to that previous point</w:t>
      </w:r>
      <w:r w:rsidR="00C068B4">
        <w:t>,</w:t>
      </w:r>
      <w:r w:rsidR="00284095">
        <w:t xml:space="preserve"> </w:t>
      </w:r>
      <w:r w:rsidR="00C068B4">
        <w:t>if</w:t>
      </w:r>
      <w:r w:rsidR="00965D06">
        <w:t xml:space="preserve"> the resources </w:t>
      </w:r>
      <w:r w:rsidR="00284095">
        <w:t xml:space="preserve">are not </w:t>
      </w:r>
      <w:r w:rsidR="000D3A93">
        <w:t>available</w:t>
      </w:r>
      <w:r w:rsidR="00965D06">
        <w:t xml:space="preserve"> to buy in or use</w:t>
      </w:r>
      <w:r w:rsidR="00C068B4">
        <w:t>,</w:t>
      </w:r>
      <w:r w:rsidR="00965D06">
        <w:t xml:space="preserve"> or</w:t>
      </w:r>
      <w:r w:rsidR="00C068B4">
        <w:t xml:space="preserve"> teachers do not</w:t>
      </w:r>
      <w:r w:rsidR="00965D06">
        <w:t xml:space="preserve"> know where to go</w:t>
      </w:r>
      <w:r w:rsidR="00284095">
        <w:t xml:space="preserve"> to find resources, many will spend extra hours creating their own and putting them together</w:t>
      </w:r>
      <w:r w:rsidR="00C068B4">
        <w:t>.</w:t>
      </w:r>
      <w:r w:rsidR="00284095">
        <w:t xml:space="preserve"> </w:t>
      </w:r>
      <w:r w:rsidR="00C068B4">
        <w:t xml:space="preserve">That </w:t>
      </w:r>
      <w:r w:rsidR="00284095">
        <w:t>can</w:t>
      </w:r>
      <w:r w:rsidR="00965D06">
        <w:t xml:space="preserve"> add significantly to their workload burden</w:t>
      </w:r>
      <w:r w:rsidRPr="005E401B" w:rsidR="005E401B">
        <w:t>.</w:t>
      </w:r>
      <w:r w:rsidR="00284095">
        <w:t xml:space="preserve"> </w:t>
      </w:r>
      <w:r>
        <w:t xml:space="preserve">We </w:t>
      </w:r>
      <w:r w:rsidR="00284095">
        <w:t>identified</w:t>
      </w:r>
      <w:r w:rsidR="00C068B4">
        <w:t xml:space="preserve"> that</w:t>
      </w:r>
      <w:r w:rsidR="00284095">
        <w:t xml:space="preserve"> as a challenge </w:t>
      </w:r>
      <w:r>
        <w:t xml:space="preserve">several years ago </w:t>
      </w:r>
      <w:r w:rsidR="00284095">
        <w:t>and have tried to develop an</w:t>
      </w:r>
      <w:r w:rsidR="00965D06">
        <w:t xml:space="preserve"> online portal</w:t>
      </w:r>
      <w:r>
        <w:t>,</w:t>
      </w:r>
      <w:r w:rsidR="00965D06">
        <w:t xml:space="preserve"> where teachers</w:t>
      </w:r>
      <w:r w:rsidR="00284095">
        <w:t xml:space="preserve"> can go for advice from other teachers on</w:t>
      </w:r>
      <w:r w:rsidR="00965D06">
        <w:t xml:space="preserve"> effective resources that they can use</w:t>
      </w:r>
      <w:r w:rsidR="00284095">
        <w:t xml:space="preserve"> in their classes</w:t>
      </w:r>
      <w:r>
        <w:t>,</w:t>
      </w:r>
      <w:r w:rsidR="00284095">
        <w:t xml:space="preserve"> </w:t>
      </w:r>
      <w:r>
        <w:t>with</w:t>
      </w:r>
      <w:r w:rsidR="00284095">
        <w:t xml:space="preserve"> the chance</w:t>
      </w:r>
      <w:r w:rsidR="00965D06">
        <w:t xml:space="preserve"> to try them free of charge</w:t>
      </w:r>
      <w:r w:rsidRPr="005E401B" w:rsidR="005E401B">
        <w:t>.</w:t>
      </w:r>
      <w:r w:rsidR="00284095">
        <w:t xml:space="preserve"> </w:t>
      </w:r>
    </w:p>
    <w:p w:rsidR="00965D06" w:rsidP="00965D06">
      <w:pPr>
        <w:pStyle w:val="Answer"/>
      </w:pPr>
      <w:r>
        <w:t>We also find that, because schools are time</w:t>
      </w:r>
      <w:r>
        <w:noBreakHyphen/>
        <w:t xml:space="preserve">pressured, they may make the wrong purchasing decision for resources, which ends up </w:t>
      </w:r>
      <w:r>
        <w:t xml:space="preserve">wasting money and </w:t>
      </w:r>
      <w:r w:rsidR="00B92E7D">
        <w:t xml:space="preserve">with </w:t>
      </w:r>
      <w:r>
        <w:t>things not being used</w:t>
      </w:r>
      <w:r>
        <w:t>, and adding more tim</w:t>
      </w:r>
      <w:r w:rsidR="005357E8">
        <w:t>e</w:t>
      </w:r>
      <w:r>
        <w:t xml:space="preserve"> pressures</w:t>
      </w:r>
      <w:r w:rsidRPr="005E401B" w:rsidR="005E401B">
        <w:t>.</w:t>
      </w:r>
      <w:r>
        <w:t xml:space="preserve"> We have set up a try</w:t>
      </w:r>
      <w:r>
        <w:noBreakHyphen/>
        <w:t>before</w:t>
      </w:r>
      <w:r>
        <w:noBreakHyphen/>
        <w:t>you</w:t>
      </w:r>
      <w:r>
        <w:noBreakHyphen/>
        <w:t xml:space="preserve">buy service for teachers to learn from other teachers about what might work in their context, which will hopefully help cut down on the time </w:t>
      </w:r>
      <w:r>
        <w:t>it take</w:t>
      </w:r>
      <w:r w:rsidR="005357E8">
        <w:t>s</w:t>
      </w:r>
      <w:r>
        <w:t xml:space="preserve"> them to find them</w:t>
      </w:r>
      <w:r w:rsidRPr="005E401B" w:rsidR="005E401B">
        <w:t>.</w:t>
      </w:r>
    </w:p>
    <w:p w:rsidR="00965D06" w:rsidP="00696961">
      <w:pPr>
        <w:pStyle w:val="Question"/>
      </w:pPr>
      <w:sdt>
        <w:sdtPr>
          <w:alias w:val="Member"/>
          <w:tag w:val="&lt;Member mnisId='4790' dodsId=''&gt;"/>
          <w:id w:val="-460809991"/>
          <w:placeholder>
            <w:docPart w:val="DefaultPlaceholder_1082065158"/>
          </w:placeholder>
          <w:richText/>
        </w:sdtPr>
        <w:sdtContent>
          <w:r w:rsidRPr="00696961" w:rsidR="00696961">
            <w:rPr>
              <w:b/>
            </w:rPr>
            <w:t>Apsana Begum:</w:t>
          </w:r>
        </w:sdtContent>
      </w:sdt>
      <w:r w:rsidR="00696961">
        <w:t xml:space="preserve"> My first question is about w</w:t>
      </w:r>
      <w:r w:rsidR="00080735">
        <w:t>h</w:t>
      </w:r>
      <w:r w:rsidR="00696961">
        <w:t>at you think the role of school leadership and management</w:t>
      </w:r>
      <w:r w:rsidR="00080735">
        <w:t xml:space="preserve"> teams should be in creating institutional cultures that support teachers to teach </w:t>
      </w:r>
      <w:r w:rsidR="00696961">
        <w:t>diverse curricula and make that</w:t>
      </w:r>
      <w:r w:rsidR="00080735">
        <w:t xml:space="preserve"> teaching work effectively</w:t>
      </w:r>
      <w:r w:rsidR="005357E8">
        <w:t>,</w:t>
      </w:r>
      <w:r w:rsidR="00080735">
        <w:t xml:space="preserve"> while complying with obligations under the Equality Act</w:t>
      </w:r>
      <w:r w:rsidRPr="005E401B" w:rsidR="005E401B">
        <w:t>.</w:t>
      </w:r>
    </w:p>
    <w:p w:rsidR="00696961" w:rsidP="00696961">
      <w:pPr>
        <w:pStyle w:val="Answer"/>
      </w:pPr>
      <w:sdt>
        <w:sdtPr>
          <w:alias w:val="Witness"/>
          <w:id w:val="-541904051"/>
          <w:placeholder>
            <w:docPart w:val="DefaultPlaceholder_1082065158"/>
          </w:placeholder>
          <w:richText/>
        </w:sdtPr>
        <w:sdtContent>
          <w:r w:rsidR="00964B7A">
            <w:rPr>
              <w:b/>
              <w:i/>
            </w:rPr>
            <w:t xml:space="preserve">Dr </w:t>
          </w:r>
          <w:r w:rsidR="00964B7A">
            <w:rPr>
              <w:b/>
              <w:i/>
            </w:rPr>
            <w:t>Callender</w:t>
          </w:r>
          <w:r w:rsidR="00964B7A">
            <w:rPr>
              <w:b/>
              <w:i/>
            </w:rPr>
            <w:t>:</w:t>
          </w:r>
          <w:r w:rsidRPr="00696961">
            <w:rPr>
              <w:b/>
            </w:rPr>
            <w:t xml:space="preserve"> </w:t>
          </w:r>
        </w:sdtContent>
      </w:sdt>
      <w:r>
        <w:t>There is research out</w:t>
      </w:r>
      <w:r w:rsidR="00080735">
        <w:t xml:space="preserve"> there that tells us that high</w:t>
      </w:r>
      <w:r w:rsidR="00080735">
        <w:noBreakHyphen/>
        <w:t>q</w:t>
      </w:r>
      <w:r>
        <w:t>uality school leadership</w:t>
      </w:r>
      <w:r w:rsidR="005357E8">
        <w:t>,</w:t>
      </w:r>
      <w:r>
        <w:t xml:space="preserve"> where </w:t>
      </w:r>
      <w:r w:rsidR="000D3A93">
        <w:t>there</w:t>
      </w:r>
      <w:r>
        <w:t xml:space="preserve"> </w:t>
      </w:r>
      <w:r w:rsidR="000D3A93">
        <w:t>is</w:t>
      </w:r>
      <w:r>
        <w:t xml:space="preserve"> a</w:t>
      </w:r>
      <w:r w:rsidR="00080735">
        <w:t xml:space="preserve"> clear institutional understanding </w:t>
      </w:r>
      <w:r w:rsidR="005357E8">
        <w:t>of</w:t>
      </w:r>
      <w:r w:rsidR="00080735">
        <w:t xml:space="preserve"> </w:t>
      </w:r>
      <w:r>
        <w:t>diversity and equality</w:t>
      </w:r>
      <w:r w:rsidR="005357E8">
        <w:t>,</w:t>
      </w:r>
      <w:r>
        <w:t xml:space="preserve"> not only makes for a positive working environment </w:t>
      </w:r>
      <w:r w:rsidR="00080735">
        <w:t xml:space="preserve">for teachers but has benefits for </w:t>
      </w:r>
      <w:r w:rsidR="000D3A93">
        <w:t>children’s</w:t>
      </w:r>
      <w:r>
        <w:t xml:space="preserve"> attainment</w:t>
      </w:r>
      <w:r w:rsidRPr="005E401B" w:rsidR="005E401B">
        <w:t>.</w:t>
      </w:r>
      <w:r w:rsidR="00080735">
        <w:t xml:space="preserve"> A lot of the work that has been done </w:t>
      </w:r>
      <w:r>
        <w:t>in Lambeth</w:t>
      </w:r>
      <w:r w:rsidR="005357E8">
        <w:t>,</w:t>
      </w:r>
      <w:r>
        <w:t xml:space="preserve"> for instance</w:t>
      </w:r>
      <w:r w:rsidR="005357E8">
        <w:t>,</w:t>
      </w:r>
      <w:r>
        <w:t xml:space="preserve"> has looked at the features of effective schools</w:t>
      </w:r>
      <w:r w:rsidR="00B92E7D">
        <w:t>,</w:t>
      </w:r>
      <w:r w:rsidR="00080735">
        <w:t xml:space="preserve"> where you see very positive outcomes in terms of </w:t>
      </w:r>
      <w:r>
        <w:t xml:space="preserve">children’s </w:t>
      </w:r>
      <w:r w:rsidR="000D3A93">
        <w:t>attainment</w:t>
      </w:r>
      <w:r w:rsidRPr="005E401B" w:rsidR="005E401B">
        <w:t>.</w:t>
      </w:r>
      <w:r w:rsidRPr="002C1BE2" w:rsidR="002C1BE2">
        <w:t xml:space="preserve"> </w:t>
      </w:r>
      <w:r>
        <w:t>We know what some of the key factors are</w:t>
      </w:r>
      <w:r w:rsidR="00080735">
        <w:t>,</w:t>
      </w:r>
      <w:r>
        <w:t xml:space="preserve"> but the issue is that it is not spread widely enough</w:t>
      </w:r>
      <w:r w:rsidRPr="005E401B" w:rsidR="005E401B">
        <w:t>.</w:t>
      </w:r>
    </w:p>
    <w:p w:rsidR="00696961" w:rsidP="00696961">
      <w:pPr>
        <w:pStyle w:val="Question"/>
      </w:pPr>
      <w:sdt>
        <w:sdtPr>
          <w:alias w:val="Member"/>
          <w:tag w:val="&lt;Member mnisId='4790' dodsId=''&gt;"/>
          <w:id w:val="-1448237958"/>
          <w:placeholder>
            <w:docPart w:val="DefaultPlaceholder_1082065158"/>
          </w:placeholder>
          <w:richText/>
        </w:sdtPr>
        <w:sdtContent>
          <w:r w:rsidRPr="00696961">
            <w:rPr>
              <w:b/>
            </w:rPr>
            <w:t>Apsana Begum:</w:t>
          </w:r>
        </w:sdtContent>
      </w:sdt>
      <w:r>
        <w:t xml:space="preserve"> </w:t>
      </w:r>
      <w:r w:rsidR="00E31A8F">
        <w:t>To follow up on that, Christine, in terms of obligations under the Equality Act</w:t>
      </w:r>
      <w:r w:rsidR="00F41F01">
        <w:t>,</w:t>
      </w:r>
      <w:r w:rsidR="00E31A8F">
        <w:t xml:space="preserve"> the role of leadership and management teams </w:t>
      </w:r>
      <w:r w:rsidR="00F41F01">
        <w:t xml:space="preserve">and </w:t>
      </w:r>
      <w:r w:rsidR="00E31A8F">
        <w:t>cultures</w:t>
      </w:r>
      <w:r w:rsidR="00F41F01">
        <w:t xml:space="preserve">, </w:t>
      </w:r>
      <w:r w:rsidR="00E31A8F">
        <w:t>in the higher</w:t>
      </w:r>
      <w:r w:rsidR="00F41F01">
        <w:t xml:space="preserve"> </w:t>
      </w:r>
      <w:r w:rsidR="00E31A8F">
        <w:t>education sector, where I used to work on inclusion</w:t>
      </w:r>
      <w:r w:rsidR="00F41F01">
        <w:t xml:space="preserve">, </w:t>
      </w:r>
      <w:r>
        <w:t xml:space="preserve">one </w:t>
      </w:r>
      <w:r w:rsidR="00F41F01">
        <w:t>thing</w:t>
      </w:r>
      <w:r>
        <w:t xml:space="preserve"> that is looked at is</w:t>
      </w:r>
      <w:r w:rsidR="00F41F01">
        <w:t xml:space="preserve"> the framework for</w:t>
      </w:r>
      <w:r>
        <w:t xml:space="preserve"> how</w:t>
      </w:r>
      <w:r w:rsidR="00E31A8F">
        <w:t xml:space="preserve"> complaints are dealt with or how discrimination in the education system is addressed</w:t>
      </w:r>
      <w:r w:rsidRPr="005E401B" w:rsidR="005E401B">
        <w:t>.</w:t>
      </w:r>
      <w:r w:rsidRPr="00BD5DB7" w:rsidR="00BD5DB7">
        <w:rPr>
          <w:i/>
        </w:rPr>
        <w:t xml:space="preserve"> </w:t>
      </w:r>
      <w:r>
        <w:t xml:space="preserve">What role </w:t>
      </w:r>
      <w:r w:rsidR="00F41F01">
        <w:t>should</w:t>
      </w:r>
      <w:r>
        <w:t xml:space="preserve"> management </w:t>
      </w:r>
      <w:r w:rsidR="00E31A8F">
        <w:t xml:space="preserve">teams </w:t>
      </w:r>
      <w:r>
        <w:t>and leadership teams have in tackling racial discrimination</w:t>
      </w:r>
      <w:r w:rsidR="00E31A8F">
        <w:t>, for example,</w:t>
      </w:r>
      <w:r>
        <w:t xml:space="preserve"> in the system and at that level?</w:t>
      </w:r>
    </w:p>
    <w:p w:rsidR="00696961" w:rsidP="00696961">
      <w:pPr>
        <w:pStyle w:val="Answer"/>
      </w:pPr>
      <w:sdt>
        <w:sdtPr>
          <w:alias w:val="Witness"/>
          <w:id w:val="-1326742360"/>
          <w:placeholder>
            <w:docPart w:val="DefaultPlaceholder_1082065158"/>
          </w:placeholder>
          <w:richText/>
        </w:sdtPr>
        <w:sdtContent>
          <w:r w:rsidR="00964B7A">
            <w:rPr>
              <w:b/>
              <w:i/>
            </w:rPr>
            <w:t xml:space="preserve">Dr </w:t>
          </w:r>
          <w:r w:rsidR="00964B7A">
            <w:rPr>
              <w:b/>
              <w:i/>
            </w:rPr>
            <w:t>Callender</w:t>
          </w:r>
          <w:r w:rsidR="00964B7A">
            <w:rPr>
              <w:b/>
              <w:i/>
            </w:rPr>
            <w:t>:</w:t>
          </w:r>
          <w:r w:rsidRPr="00696961">
            <w:rPr>
              <w:b/>
            </w:rPr>
            <w:t xml:space="preserve"> </w:t>
          </w:r>
        </w:sdtContent>
      </w:sdt>
      <w:r>
        <w:t>There are a couple of issues here</w:t>
      </w:r>
      <w:r w:rsidRPr="005E401B" w:rsidR="005E401B">
        <w:t>.</w:t>
      </w:r>
      <w:r w:rsidRPr="002C1BE2" w:rsidR="002C1BE2">
        <w:t xml:space="preserve"> </w:t>
      </w:r>
      <w:r w:rsidR="000D3A93">
        <w:t xml:space="preserve">There are issues </w:t>
      </w:r>
      <w:r w:rsidR="00F41F01">
        <w:t>about</w:t>
      </w:r>
      <w:r w:rsidR="000D3A93">
        <w:t xml:space="preserve"> confidence in handling these i</w:t>
      </w:r>
      <w:r w:rsidR="00E31A8F">
        <w:t xml:space="preserve">ssues and fully understanding whether </w:t>
      </w:r>
      <w:r w:rsidR="00F41F01">
        <w:t xml:space="preserve">something </w:t>
      </w:r>
      <w:r w:rsidR="00E31A8F">
        <w:t>is a racial incident</w:t>
      </w:r>
      <w:r w:rsidRPr="005E401B" w:rsidR="005E401B">
        <w:t>.</w:t>
      </w:r>
      <w:r w:rsidR="00E31A8F">
        <w:t xml:space="preserve"> There is something to do with confidence</w:t>
      </w:r>
      <w:r w:rsidRPr="005E401B" w:rsidR="005E401B">
        <w:t>.</w:t>
      </w:r>
      <w:r w:rsidR="00E31A8F">
        <w:t xml:space="preserve"> There is </w:t>
      </w:r>
      <w:r w:rsidR="00F41F01">
        <w:t xml:space="preserve">also </w:t>
      </w:r>
      <w:r w:rsidR="00E31A8F">
        <w:t>a practice of under</w:t>
      </w:r>
      <w:r w:rsidR="00B92E7D">
        <w:t>-</w:t>
      </w:r>
      <w:r w:rsidR="00E31A8F">
        <w:t xml:space="preserve">reporting </w:t>
      </w:r>
      <w:r>
        <w:t>racial incidents</w:t>
      </w:r>
      <w:r w:rsidR="00F41F01">
        <w:t>.</w:t>
      </w:r>
      <w:r w:rsidR="00E31A8F">
        <w:t xml:space="preserve"> </w:t>
      </w:r>
      <w:r w:rsidR="00F41F01">
        <w:t xml:space="preserve">As </w:t>
      </w:r>
      <w:r w:rsidR="00E31A8F">
        <w:t xml:space="preserve">a school leader, you do not want to have too many reports </w:t>
      </w:r>
      <w:r w:rsidR="00F41F01">
        <w:t>of</w:t>
      </w:r>
      <w:r w:rsidR="00E31A8F">
        <w:t xml:space="preserve"> racial incidents on your books because, when Ofsted come</w:t>
      </w:r>
      <w:r w:rsidR="00F41F01">
        <w:t>s</w:t>
      </w:r>
      <w:r w:rsidR="00E31A8F">
        <w:t xml:space="preserve"> looking, it is going to be concerned about that</w:t>
      </w:r>
      <w:r w:rsidRPr="005E401B" w:rsidR="005E401B">
        <w:t>.</w:t>
      </w:r>
      <w:r>
        <w:t xml:space="preserve"> </w:t>
      </w:r>
      <w:r w:rsidR="00E4278D">
        <w:t xml:space="preserve">For me, it is about developing school leaders’ racial literacy, confidence, skills in having these conversations, as difficult as they might be, and some </w:t>
      </w:r>
      <w:r w:rsidR="00F41F01">
        <w:t>guidance and support for school</w:t>
      </w:r>
      <w:r w:rsidR="00B92E7D">
        <w:t xml:space="preserve"> </w:t>
      </w:r>
      <w:r w:rsidR="00E4278D">
        <w:t>teachers on how to do this</w:t>
      </w:r>
      <w:r w:rsidRPr="005E401B" w:rsidR="005E401B">
        <w:t>.</w:t>
      </w:r>
      <w:r w:rsidR="002C1BE2">
        <w:t xml:space="preserve"> </w:t>
      </w:r>
      <w:r w:rsidR="009C5316">
        <w:t>They do not necessarily get trained on how to do it</w:t>
      </w:r>
      <w:r w:rsidRPr="005E401B" w:rsidR="005E401B">
        <w:t>.</w:t>
      </w:r>
      <w:r w:rsidR="009C5316">
        <w:t xml:space="preserve"> They just find that they </w:t>
      </w:r>
      <w:r>
        <w:t>have to deal with it</w:t>
      </w:r>
      <w:r w:rsidRPr="005E401B" w:rsidR="005E401B">
        <w:t>.</w:t>
      </w:r>
    </w:p>
    <w:p w:rsidR="008342E2" w:rsidP="00696961">
      <w:pPr>
        <w:pStyle w:val="Answer"/>
      </w:pPr>
      <w:sdt>
        <w:sdtPr>
          <w:alias w:val="Witness"/>
          <w:id w:val="836270466"/>
          <w:placeholder>
            <w:docPart w:val="DefaultPlaceholder_1082065158"/>
          </w:placeholder>
          <w:richText/>
        </w:sdtPr>
        <w:sdtContent>
          <w:r w:rsidRPr="0071654A" w:rsidR="0071654A">
            <w:rPr>
              <w:b/>
              <w:i/>
            </w:rPr>
            <w:t>Allana Gay:</w:t>
          </w:r>
          <w:r w:rsidRPr="00696961" w:rsidR="00696961">
            <w:rPr>
              <w:b/>
            </w:rPr>
            <w:t xml:space="preserve"> </w:t>
          </w:r>
        </w:sdtContent>
      </w:sdt>
      <w:r w:rsidR="00F41F01">
        <w:t xml:space="preserve">We </w:t>
      </w:r>
      <w:r w:rsidR="009C5316">
        <w:t>need to look at two different facets</w:t>
      </w:r>
      <w:r w:rsidRPr="00F41F01" w:rsidR="00F41F01">
        <w:t xml:space="preserve"> </w:t>
      </w:r>
      <w:r w:rsidR="00F41F01">
        <w:t>of school leadership</w:t>
      </w:r>
      <w:r w:rsidRPr="005E401B" w:rsidR="005E401B">
        <w:t>.</w:t>
      </w:r>
      <w:r w:rsidR="009C5316">
        <w:t xml:space="preserve"> One is about governance</w:t>
      </w:r>
      <w:r w:rsidR="00F41F01">
        <w:t>,</w:t>
      </w:r>
      <w:r w:rsidR="009C5316">
        <w:t xml:space="preserve"> and the other is about the school and the way the operating model is built</w:t>
      </w:r>
      <w:r w:rsidRPr="005E401B" w:rsidR="005E401B">
        <w:t>.</w:t>
      </w:r>
      <w:r w:rsidR="009C5316">
        <w:t xml:space="preserve"> School operating models are</w:t>
      </w:r>
      <w:r w:rsidR="00696961">
        <w:t xml:space="preserve"> built on business models</w:t>
      </w:r>
      <w:r w:rsidR="00F41F01">
        <w:t>.</w:t>
      </w:r>
      <w:r w:rsidR="00696961">
        <w:t xml:space="preserve"> </w:t>
      </w:r>
      <w:r>
        <w:t>McKinsey ha</w:t>
      </w:r>
      <w:r w:rsidR="00696961">
        <w:t>s done research in 2020</w:t>
      </w:r>
      <w:r>
        <w:t>, which shows that business models with diversity and inclusion embedded into them are</w:t>
      </w:r>
      <w:r w:rsidR="00696961">
        <w:t xml:space="preserve"> 36% more likely to </w:t>
      </w:r>
      <w:r w:rsidR="00F41F01">
        <w:t xml:space="preserve">be </w:t>
      </w:r>
      <w:r w:rsidR="00696961">
        <w:t>very successful</w:t>
      </w:r>
      <w:r w:rsidRPr="005E401B" w:rsidR="005E401B">
        <w:t>.</w:t>
      </w:r>
      <w:r>
        <w:t xml:space="preserve"> With schools and school leadership taking that on board, they already know that they </w:t>
      </w:r>
      <w:r w:rsidR="00F41F01">
        <w:t>have</w:t>
      </w:r>
      <w:r>
        <w:t xml:space="preserve"> strength</w:t>
      </w:r>
      <w:r w:rsidR="00F41F01">
        <w:t xml:space="preserve"> in</w:t>
      </w:r>
      <w:r>
        <w:t xml:space="preserve"> diversity</w:t>
      </w:r>
      <w:r w:rsidRPr="005E401B" w:rsidR="005E401B">
        <w:t>.</w:t>
      </w:r>
      <w:r>
        <w:t xml:space="preserve"> It is about why it is not happening</w:t>
      </w:r>
      <w:r w:rsidRPr="005E401B" w:rsidR="005E401B">
        <w:t>.</w:t>
      </w:r>
    </w:p>
    <w:p w:rsidR="008342E2" w:rsidP="00696961">
      <w:pPr>
        <w:pStyle w:val="Answer"/>
        <w:rPr>
          <w:i/>
        </w:rPr>
      </w:pPr>
      <w:r>
        <w:t>We need to look at the three parts</w:t>
      </w:r>
      <w:r w:rsidRPr="005E401B" w:rsidR="005E401B">
        <w:t>.</w:t>
      </w:r>
      <w:r>
        <w:t xml:space="preserve"> </w:t>
      </w:r>
      <w:r w:rsidR="00F41F01">
        <w:t xml:space="preserve">How </w:t>
      </w:r>
      <w:r>
        <w:t>do we recruit into our schools? That is a main function of governance</w:t>
      </w:r>
      <w:r w:rsidRPr="005E401B" w:rsidR="005E401B">
        <w:t>.</w:t>
      </w:r>
      <w:r>
        <w:t xml:space="preserve"> How do we retain staff? That is a main </w:t>
      </w:r>
      <w:r w:rsidR="00696961">
        <w:t>function of</w:t>
      </w:r>
      <w:r>
        <w:t xml:space="preserve"> </w:t>
      </w:r>
      <w:r w:rsidR="00F41F01">
        <w:t xml:space="preserve">the </w:t>
      </w:r>
      <w:r>
        <w:t xml:space="preserve">school leadership and how </w:t>
      </w:r>
      <w:r w:rsidR="00F41F01">
        <w:t>it</w:t>
      </w:r>
      <w:r>
        <w:t xml:space="preserve"> build</w:t>
      </w:r>
      <w:r w:rsidR="00F41F01">
        <w:t>s</w:t>
      </w:r>
      <w:r>
        <w:t xml:space="preserve"> school cultures that</w:t>
      </w:r>
      <w:r w:rsidR="00696961">
        <w:t xml:space="preserve"> allow </w:t>
      </w:r>
      <w:r>
        <w:t>cultural contribution to happen</w:t>
      </w:r>
      <w:r w:rsidRPr="005E401B" w:rsidR="005E401B">
        <w:t>.</w:t>
      </w:r>
      <w:r>
        <w:t xml:space="preserve"> H</w:t>
      </w:r>
      <w:r w:rsidR="00696961">
        <w:t xml:space="preserve">ow do we </w:t>
      </w:r>
      <w:r w:rsidR="000D3A93">
        <w:t>promote</w:t>
      </w:r>
      <w:r w:rsidR="00696961">
        <w:t xml:space="preserve"> within our schools and identify </w:t>
      </w:r>
      <w:r>
        <w:t xml:space="preserve">those </w:t>
      </w:r>
      <w:r w:rsidR="00F41F01">
        <w:t>who</w:t>
      </w:r>
      <w:r>
        <w:t xml:space="preserve"> are ready for promotion? What systems are we putting </w:t>
      </w:r>
      <w:r w:rsidR="000D3A93">
        <w:t>in</w:t>
      </w:r>
      <w:r w:rsidR="00696961">
        <w:t xml:space="preserve"> place to</w:t>
      </w:r>
      <w:r>
        <w:t xml:space="preserve"> ensure that they </w:t>
      </w:r>
      <w:r w:rsidR="00F41F01">
        <w:t>can</w:t>
      </w:r>
      <w:r>
        <w:t xml:space="preserve"> be promoted really rapidly </w:t>
      </w:r>
      <w:r w:rsidR="00696961">
        <w:t>in education</w:t>
      </w:r>
      <w:r w:rsidRPr="008342E2">
        <w:t>?</w:t>
      </w:r>
    </w:p>
    <w:p w:rsidR="00F41F01" w:rsidP="00696961">
      <w:pPr>
        <w:pStyle w:val="Answer"/>
      </w:pPr>
      <w:r>
        <w:t>In our schoo</w:t>
      </w:r>
      <w:r w:rsidR="008342E2">
        <w:t>ls, we are not yet very good at all these parts</w:t>
      </w:r>
      <w:r>
        <w:t>,</w:t>
      </w:r>
      <w:r w:rsidR="008342E2">
        <w:t xml:space="preserve"> because it is </w:t>
      </w:r>
      <w:r>
        <w:t>not</w:t>
      </w:r>
      <w:r w:rsidR="008342E2">
        <w:t xml:space="preserve"> a requirement</w:t>
      </w:r>
      <w:r>
        <w:t xml:space="preserve"> in</w:t>
      </w:r>
      <w:r w:rsidR="008342E2">
        <w:t xml:space="preserve"> any of</w:t>
      </w:r>
      <w:r>
        <w:t xml:space="preserve"> the framework</w:t>
      </w:r>
      <w:r w:rsidR="008342E2">
        <w:t>s</w:t>
      </w:r>
      <w:r w:rsidRPr="005E401B" w:rsidR="005E401B">
        <w:t>.</w:t>
      </w:r>
      <w:r w:rsidR="008342E2">
        <w:t xml:space="preserve"> It is not in the framework for </w:t>
      </w:r>
      <w:r>
        <w:t xml:space="preserve">headship, </w:t>
      </w:r>
      <w:r>
        <w:t xml:space="preserve">for </w:t>
      </w:r>
      <w:r w:rsidR="000D3A93">
        <w:t>governance</w:t>
      </w:r>
      <w:r>
        <w:t xml:space="preserve"> </w:t>
      </w:r>
      <w:r w:rsidR="008342E2">
        <w:t xml:space="preserve">or </w:t>
      </w:r>
      <w:r>
        <w:t xml:space="preserve">for </w:t>
      </w:r>
      <w:r w:rsidR="008342E2">
        <w:t>building the culture and the manner in which our schools operate</w:t>
      </w:r>
      <w:r w:rsidRPr="005E401B" w:rsidR="005E401B">
        <w:t>.</w:t>
      </w:r>
      <w:r w:rsidR="00580BB4">
        <w:t xml:space="preserve"> It comes down to the senior leadership </w:t>
      </w:r>
      <w:r>
        <w:t>team</w:t>
      </w:r>
      <w:r>
        <w:t>,</w:t>
      </w:r>
      <w:r>
        <w:t xml:space="preserve"> the governors</w:t>
      </w:r>
      <w:r>
        <w:t>,</w:t>
      </w:r>
      <w:r>
        <w:t xml:space="preserve"> the</w:t>
      </w:r>
      <w:r w:rsidR="00580BB4">
        <w:t xml:space="preserve"> </w:t>
      </w:r>
      <w:r>
        <w:t xml:space="preserve">chair </w:t>
      </w:r>
      <w:r w:rsidR="00580BB4">
        <w:t>of governors and those who are really embedded and</w:t>
      </w:r>
      <w:r>
        <w:t xml:space="preserve"> want to make that contribution</w:t>
      </w:r>
      <w:r>
        <w:t>,</w:t>
      </w:r>
      <w:r>
        <w:t xml:space="preserve"> in terms of</w:t>
      </w:r>
      <w:r w:rsidR="00580BB4">
        <w:t xml:space="preserve"> diversity and inclusion being a main focus and part of their schools</w:t>
      </w:r>
      <w:r w:rsidRPr="005E401B" w:rsidR="005E401B">
        <w:t>.</w:t>
      </w:r>
      <w:r w:rsidR="00580BB4">
        <w:t xml:space="preserve"> </w:t>
      </w:r>
    </w:p>
    <w:p w:rsidR="00696961" w:rsidP="00696961">
      <w:pPr>
        <w:pStyle w:val="Answer"/>
      </w:pPr>
      <w:r>
        <w:t xml:space="preserve">We </w:t>
      </w:r>
      <w:r w:rsidR="00580BB4">
        <w:t xml:space="preserve">come back to that conversation about it being an ad hoc choice </w:t>
      </w:r>
      <w:r>
        <w:t>as opposed to</w:t>
      </w:r>
      <w:r w:rsidR="00580BB4">
        <w:t xml:space="preserve"> anything that is mandated</w:t>
      </w:r>
      <w:r w:rsidRPr="005E401B" w:rsidR="005E401B">
        <w:t>.</w:t>
      </w:r>
      <w:r w:rsidR="00580BB4">
        <w:t xml:space="preserve"> As Christine identified, it is not</w:t>
      </w:r>
      <w:r>
        <w:t xml:space="preserve"> something</w:t>
      </w:r>
      <w:r w:rsidR="00580BB4">
        <w:t xml:space="preserve"> that Ofsted, the Independent Schools Inspectorate</w:t>
      </w:r>
      <w:r>
        <w:t>,</w:t>
      </w:r>
      <w:r w:rsidR="00580BB4">
        <w:t xml:space="preserve"> the DfE or any of </w:t>
      </w:r>
      <w:r>
        <w:t>its</w:t>
      </w:r>
      <w:r w:rsidR="00580BB4">
        <w:t xml:space="preserve"> bodies are going to </w:t>
      </w:r>
      <w:r>
        <w:t>talk about</w:t>
      </w:r>
      <w:r w:rsidRPr="005E401B" w:rsidR="005E401B">
        <w:t>.</w:t>
      </w:r>
      <w:r w:rsidR="00580BB4">
        <w:t xml:space="preserve"> When we are looking at how we get senior leadership teams to prioritise diversity and inclusion</w:t>
      </w:r>
      <w:r>
        <w:t>,</w:t>
      </w:r>
      <w:r w:rsidR="00580BB4">
        <w:t xml:space="preserve"> and its implementation, unless we are willing to do something from the top level to say that that change needs to be instituted, just the knowledge of the profit that that will bring for students, the school itself and society has never been enough to drive senior leadership </w:t>
      </w:r>
      <w:r>
        <w:t>teams to</w:t>
      </w:r>
      <w:r w:rsidR="00580BB4">
        <w:t xml:space="preserve"> make that change and allow it to happen</w:t>
      </w:r>
      <w:r w:rsidRPr="005E401B" w:rsidR="005E401B">
        <w:t>.</w:t>
      </w:r>
    </w:p>
    <w:p w:rsidR="00696961" w:rsidP="00696961">
      <w:pPr>
        <w:pStyle w:val="Question"/>
      </w:pPr>
      <w:sdt>
        <w:sdtPr>
          <w:alias w:val="Member"/>
          <w:tag w:val="&lt;Member mnisId='4790' dodsId=''&gt;"/>
          <w:id w:val="1865327458"/>
          <w:placeholder>
            <w:docPart w:val="DefaultPlaceholder_1082065158"/>
          </w:placeholder>
          <w:richText/>
        </w:sdtPr>
        <w:sdtContent>
          <w:r w:rsidRPr="00696961">
            <w:rPr>
              <w:b/>
            </w:rPr>
            <w:t>Apsana Begum:</w:t>
          </w:r>
        </w:sdtContent>
      </w:sdt>
      <w:r w:rsidR="00927153">
        <w:t xml:space="preserve"> </w:t>
      </w:r>
      <w:r w:rsidR="00580BB4">
        <w:t>You would say that, for example, equality and diversity training for teachers should be compulsory, but you are saying it does not go far enough to address these inequalities</w:t>
      </w:r>
      <w:r w:rsidRPr="005E401B" w:rsidR="005E401B">
        <w:t>.</w:t>
      </w:r>
    </w:p>
    <w:p w:rsidR="00696961" w:rsidP="00696961">
      <w:pPr>
        <w:pStyle w:val="Answer"/>
      </w:pPr>
      <w:sdt>
        <w:sdtPr>
          <w:alias w:val="Witness"/>
          <w:id w:val="-61570396"/>
          <w:placeholder>
            <w:docPart w:val="DefaultPlaceholder_1082065158"/>
          </w:placeholder>
          <w:richText/>
        </w:sdtPr>
        <w:sdtContent>
          <w:r w:rsidRPr="0071654A" w:rsidR="0071654A">
            <w:rPr>
              <w:b/>
              <w:i/>
            </w:rPr>
            <w:t>Allana Gay:</w:t>
          </w:r>
          <w:r w:rsidRPr="00696961">
            <w:rPr>
              <w:b/>
            </w:rPr>
            <w:t xml:space="preserve"> </w:t>
          </w:r>
        </w:sdtContent>
      </w:sdt>
      <w:r>
        <w:t>It needs to be</w:t>
      </w:r>
      <w:r w:rsidR="00F41F01">
        <w:t xml:space="preserve"> compulsory in N</w:t>
      </w:r>
      <w:r w:rsidR="00580BB4">
        <w:t>PQ standards, the initial teacher training and governance training</w:t>
      </w:r>
      <w:r w:rsidR="00F41F01">
        <w:t>,</w:t>
      </w:r>
      <w:r w:rsidR="00580BB4">
        <w:t xml:space="preserve"> as an essential part of governance</w:t>
      </w:r>
      <w:r w:rsidRPr="005E401B" w:rsidR="005E401B">
        <w:t>.</w:t>
      </w:r>
      <w:r w:rsidR="00580BB4">
        <w:t xml:space="preserve"> All those parts need to occur</w:t>
      </w:r>
      <w:r w:rsidRPr="005E401B" w:rsidR="005E401B">
        <w:t>.</w:t>
      </w:r>
      <w:r w:rsidR="00580BB4">
        <w:t xml:space="preserve"> </w:t>
      </w:r>
      <w:r w:rsidR="00F41F01">
        <w:t xml:space="preserve">It </w:t>
      </w:r>
      <w:r w:rsidR="00580BB4">
        <w:t>also needs to be</w:t>
      </w:r>
      <w:r>
        <w:t xml:space="preserve"> modelled by the institutions we work for</w:t>
      </w:r>
      <w:r w:rsidRPr="005E401B" w:rsidR="005E401B">
        <w:t>.</w:t>
      </w:r>
      <w:r w:rsidR="00580BB4">
        <w:t xml:space="preserve"> The Department for Education is not exactly a model of diversity and inclusion</w:t>
      </w:r>
      <w:r w:rsidR="00F41F01">
        <w:t xml:space="preserve">, despite </w:t>
      </w:r>
      <w:r w:rsidR="00580BB4">
        <w:t>having a unit that is dedicated to teaching equality and diversity</w:t>
      </w:r>
      <w:r w:rsidR="00F41F01">
        <w:t>.</w:t>
      </w:r>
      <w:r w:rsidR="00580BB4">
        <w:t xml:space="preserve"> </w:t>
      </w:r>
      <w:r w:rsidR="00F41F01">
        <w:t xml:space="preserve">It </w:t>
      </w:r>
      <w:r w:rsidR="00580BB4">
        <w:t>is a unit that has no voice or strength within the D</w:t>
      </w:r>
      <w:r>
        <w:t>epartment itself</w:t>
      </w:r>
      <w:r w:rsidRPr="005E401B" w:rsidR="005E401B">
        <w:t>.</w:t>
      </w:r>
      <w:r w:rsidRPr="002C1BE2" w:rsidR="002C1BE2">
        <w:t xml:space="preserve"> </w:t>
      </w:r>
      <w:r>
        <w:t>If that is</w:t>
      </w:r>
      <w:r w:rsidR="00BA44B7">
        <w:t xml:space="preserve"> what the Department for Education is modelling for us, it is little surprise that</w:t>
      </w:r>
      <w:r>
        <w:t xml:space="preserve"> the schools </w:t>
      </w:r>
      <w:r w:rsidR="00F41F01">
        <w:t>it</w:t>
      </w:r>
      <w:r>
        <w:t xml:space="preserve"> </w:t>
      </w:r>
      <w:r w:rsidR="00F41F01">
        <w:t>is</w:t>
      </w:r>
      <w:r>
        <w:t xml:space="preserve"> sending edicts out to</w:t>
      </w:r>
      <w:r w:rsidR="00F41F01">
        <w:t>,</w:t>
      </w:r>
      <w:r w:rsidR="00BA44B7">
        <w:t xml:space="preserve"> therefore</w:t>
      </w:r>
      <w:r w:rsidR="00F41F01">
        <w:t>,</w:t>
      </w:r>
      <w:r w:rsidR="00BA44B7">
        <w:t xml:space="preserve"> follow that same model and </w:t>
      </w:r>
      <w:r w:rsidR="002C1BE2">
        <w:t>do not</w:t>
      </w:r>
      <w:r w:rsidR="00BA44B7">
        <w:t xml:space="preserve"> prioritise diversity and inclusion as</w:t>
      </w:r>
      <w:r>
        <w:t xml:space="preserve"> an integral part</w:t>
      </w:r>
      <w:r w:rsidR="00BA44B7">
        <w:t xml:space="preserve"> of us developing our schools and allowing them to evolve to the</w:t>
      </w:r>
      <w:r>
        <w:t xml:space="preserve"> next stage</w:t>
      </w:r>
      <w:r w:rsidRPr="005E401B" w:rsidR="005E401B">
        <w:t>.</w:t>
      </w:r>
    </w:p>
    <w:p w:rsidR="00F41F01" w:rsidP="00696961">
      <w:pPr>
        <w:pStyle w:val="Answer"/>
      </w:pPr>
      <w:sdt>
        <w:sdtPr>
          <w:alias w:val="Member"/>
          <w:tag w:val="&lt;Member mnisId='4790' dodsId=''&gt;"/>
          <w:id w:val="1962138767"/>
          <w:placeholder>
            <w:docPart w:val="92288B9DCA8F4908ABDE57D83DE747EA"/>
          </w:placeholder>
          <w:richText/>
        </w:sdtPr>
        <w:sdtContent>
          <w:r w:rsidRPr="00F41F01">
            <w:rPr>
              <w:b/>
            </w:rPr>
            <w:t>Apsana Begum:</w:t>
          </w:r>
        </w:sdtContent>
      </w:sdt>
      <w:r>
        <w:t xml:space="preserve"> Can I go to Emily next, on the role of school leadership and management teams in creating institutional cultures to support teaching diverse curricula, and the compliance with their obligations under the Equality Act?</w:t>
      </w:r>
    </w:p>
    <w:p w:rsidR="00AF0163" w:rsidP="00696961">
      <w:pPr>
        <w:pStyle w:val="Answer"/>
        <w:rPr>
          <w:i/>
        </w:rPr>
      </w:pPr>
      <w:sdt>
        <w:sdtPr>
          <w:alias w:val="Witness"/>
          <w:id w:val="1716467199"/>
          <w:placeholder>
            <w:docPart w:val="DefaultPlaceholder_1082065158"/>
          </w:placeholder>
          <w:richText/>
        </w:sdtPr>
        <w:sdtContent>
          <w:r w:rsidRPr="0071654A" w:rsidR="0071654A">
            <w:rPr>
              <w:b/>
              <w:i/>
            </w:rPr>
            <w:t>Emily Miller:</w:t>
          </w:r>
          <w:r w:rsidRPr="00696961" w:rsidR="00696961">
            <w:rPr>
              <w:b/>
            </w:rPr>
            <w:t xml:space="preserve"> </w:t>
          </w:r>
        </w:sdtContent>
      </w:sdt>
      <w:r w:rsidR="00696961">
        <w:t xml:space="preserve">I was having a look through </w:t>
      </w:r>
      <w:r w:rsidR="00BA44B7">
        <w:t xml:space="preserve">the resources shared on Allana’s website, </w:t>
      </w:r>
      <w:r w:rsidR="00696961">
        <w:t>BAM</w:t>
      </w:r>
      <w:r w:rsidR="00BA44B7">
        <w:t>E</w:t>
      </w:r>
      <w:r w:rsidR="00696961">
        <w:t>ed</w:t>
      </w:r>
      <w:r w:rsidR="00C36F3F">
        <w:t>.</w:t>
      </w:r>
      <w:r w:rsidR="00696961">
        <w:t xml:space="preserve"> </w:t>
      </w:r>
      <w:r w:rsidR="00C36F3F">
        <w:t xml:space="preserve">That </w:t>
      </w:r>
      <w:r w:rsidR="00696961">
        <w:t xml:space="preserve">really spoke to me about the power of </w:t>
      </w:r>
      <w:r w:rsidR="00BA44B7">
        <w:t xml:space="preserve">having a diverse board of governors for a school and how, only </w:t>
      </w:r>
      <w:r w:rsidR="00696961">
        <w:t>when that is achieved</w:t>
      </w:r>
      <w:r w:rsidR="00BA44B7">
        <w:t>, can that b</w:t>
      </w:r>
      <w:r w:rsidR="00696961">
        <w:t>oard of governors</w:t>
      </w:r>
      <w:r w:rsidR="00BA44B7">
        <w:t xml:space="preserve"> really</w:t>
      </w:r>
      <w:r w:rsidR="00696961">
        <w:t xml:space="preserve"> hold the school </w:t>
      </w:r>
      <w:r w:rsidR="000D3A93">
        <w:t>leadership</w:t>
      </w:r>
      <w:r w:rsidR="00F41F01">
        <w:t xml:space="preserve"> and school</w:t>
      </w:r>
      <w:r w:rsidR="00BC0BFE">
        <w:t xml:space="preserve"> </w:t>
      </w:r>
      <w:r w:rsidR="00BA44B7">
        <w:t>teachers to account where issues arise</w:t>
      </w:r>
      <w:r>
        <w:t xml:space="preserve"> around equality and diversity, </w:t>
      </w:r>
      <w:r w:rsidR="00696961">
        <w:t>complaints and issues going on in the school life</w:t>
      </w:r>
      <w:r w:rsidRPr="005E401B" w:rsidR="005E401B">
        <w:t>.</w:t>
      </w:r>
      <w:r w:rsidR="00696961">
        <w:t xml:space="preserve"> I </w:t>
      </w:r>
      <w:r w:rsidR="000D3A93">
        <w:t>never</w:t>
      </w:r>
      <w:r w:rsidR="00696961">
        <w:t xml:space="preserve"> really understood </w:t>
      </w:r>
      <w:r>
        <w:t xml:space="preserve">the role of governors until I became a teacher and realised how </w:t>
      </w:r>
      <w:r w:rsidR="00696961">
        <w:t>important they are and how much power they have</w:t>
      </w:r>
      <w:r w:rsidRPr="005E401B" w:rsidR="005E401B">
        <w:t>.</w:t>
      </w:r>
      <w:r w:rsidRPr="002C1BE2" w:rsidR="002C1BE2">
        <w:t xml:space="preserve"> </w:t>
      </w:r>
      <w:r w:rsidR="00696961">
        <w:t>It is about school leadership in its visible sense in terms of head teachers</w:t>
      </w:r>
      <w:r>
        <w:t>, vice principals</w:t>
      </w:r>
      <w:r w:rsidR="00BC0BFE">
        <w:t>,</w:t>
      </w:r>
      <w:r>
        <w:t xml:space="preserve"> et cetera, but also about the governors and</w:t>
      </w:r>
      <w:r w:rsidR="00696961">
        <w:t xml:space="preserve"> the clout they have</w:t>
      </w:r>
      <w:r w:rsidRPr="005E401B" w:rsidR="005E401B">
        <w:t>.</w:t>
      </w:r>
    </w:p>
    <w:p w:rsidR="00696961" w:rsidP="00696961">
      <w:pPr>
        <w:pStyle w:val="Answer"/>
      </w:pPr>
      <w:r>
        <w:t xml:space="preserve">I do not know if I am </w:t>
      </w:r>
      <w:r w:rsidR="00AF0163">
        <w:t xml:space="preserve">really </w:t>
      </w:r>
      <w:r>
        <w:t>answering your question</w:t>
      </w:r>
      <w:r w:rsidRPr="005E401B" w:rsidR="005E401B">
        <w:t>.</w:t>
      </w:r>
      <w:r w:rsidR="00AF0163">
        <w:t xml:space="preserve"> I am just thinking about what I have seen from </w:t>
      </w:r>
      <w:r w:rsidR="00AF0163">
        <w:t>BAMEed</w:t>
      </w:r>
      <w:r w:rsidR="00AF0163">
        <w:t xml:space="preserve"> and what I have learnt there</w:t>
      </w:r>
      <w:r w:rsidRPr="005E401B" w:rsidR="005E401B">
        <w:t>.</w:t>
      </w:r>
      <w:r w:rsidR="00AF0163">
        <w:t xml:space="preserve"> A lot</w:t>
      </w:r>
      <w:r>
        <w:t xml:space="preserve"> of the teachers </w:t>
      </w:r>
      <w:r w:rsidR="001C297D">
        <w:t>who</w:t>
      </w:r>
      <w:r>
        <w:t xml:space="preserve"> come to us are classroom </w:t>
      </w:r>
      <w:r w:rsidR="000D3A93">
        <w:t>teachers</w:t>
      </w:r>
      <w:r>
        <w:t xml:space="preserve"> or possibly heads of department</w:t>
      </w:r>
      <w:r w:rsidR="001C297D">
        <w:t>.</w:t>
      </w:r>
      <w:r w:rsidR="00AF0163">
        <w:t xml:space="preserve"> I very rarely deal directly with</w:t>
      </w:r>
      <w:r>
        <w:t xml:space="preserve"> senior leadership teams in a school</w:t>
      </w:r>
      <w:r w:rsidR="00BC0BFE">
        <w:t>,</w:t>
      </w:r>
      <w:r>
        <w:t xml:space="preserve"> and yet they have to sign off their pupils </w:t>
      </w:r>
      <w:r w:rsidRPr="001C297D">
        <w:t xml:space="preserve">and </w:t>
      </w:r>
      <w:r w:rsidRPr="001C297D" w:rsidR="00AF0163">
        <w:t xml:space="preserve">their </w:t>
      </w:r>
      <w:r w:rsidRPr="001C297D">
        <w:t>teachers becoming involved with the museum</w:t>
      </w:r>
      <w:r w:rsidRPr="001C297D" w:rsidR="005E401B">
        <w:t>.</w:t>
      </w:r>
      <w:r w:rsidRPr="001C297D" w:rsidR="00AF0163">
        <w:t xml:space="preserve"> I know that their sign</w:t>
      </w:r>
      <w:r w:rsidRPr="001C297D" w:rsidR="00AF0163">
        <w:noBreakHyphen/>
        <w:t>off and their stay is very important in what is</w:t>
      </w:r>
      <w:r w:rsidRPr="001C297D">
        <w:t xml:space="preserve"> done and cha</w:t>
      </w:r>
      <w:r w:rsidRPr="001C297D" w:rsidR="00AF0163">
        <w:t>nged in the ethos of the school</w:t>
      </w:r>
      <w:r w:rsidRPr="001C297D" w:rsidR="005E401B">
        <w:t>.</w:t>
      </w:r>
    </w:p>
    <w:p w:rsidR="00696961" w:rsidP="00696961">
      <w:pPr>
        <w:pStyle w:val="Question"/>
      </w:pPr>
      <w:sdt>
        <w:sdtPr>
          <w:alias w:val="Member"/>
          <w:tag w:val="&lt;Member mnisId='4790' dodsId=''&gt;"/>
          <w:id w:val="856078611"/>
          <w:placeholder>
            <w:docPart w:val="DefaultPlaceholder_1082065158"/>
          </w:placeholder>
          <w:richText/>
        </w:sdtPr>
        <w:sdtContent>
          <w:r w:rsidRPr="00696961">
            <w:rPr>
              <w:b/>
            </w:rPr>
            <w:t>Apsana Begum:</w:t>
          </w:r>
        </w:sdtContent>
      </w:sdt>
      <w:r>
        <w:t xml:space="preserve"> Emily, do you think there should be </w:t>
      </w:r>
      <w:r w:rsidR="00D43804">
        <w:t>something going beyond just the equality and diversity or unconscious bias training? Do you think there should be a</w:t>
      </w:r>
      <w:r>
        <w:t xml:space="preserve"> development of some kind of anti</w:t>
      </w:r>
      <w:r>
        <w:noBreakHyphen/>
        <w:t>racism</w:t>
      </w:r>
      <w:r w:rsidR="00D43804">
        <w:t xml:space="preserve"> training at schools and for leadership teams as well?</w:t>
      </w:r>
      <w:r>
        <w:t xml:space="preserve"> </w:t>
      </w:r>
    </w:p>
    <w:p w:rsidR="001C297D" w:rsidP="00696961">
      <w:pPr>
        <w:pStyle w:val="Answer"/>
      </w:pPr>
      <w:sdt>
        <w:sdtPr>
          <w:alias w:val="Witness"/>
          <w:id w:val="-1995715048"/>
          <w:placeholder>
            <w:docPart w:val="DefaultPlaceholder_1082065158"/>
          </w:placeholder>
          <w:richText/>
        </w:sdtPr>
        <w:sdtContent>
          <w:r w:rsidRPr="0071654A" w:rsidR="0071654A">
            <w:rPr>
              <w:b/>
              <w:i/>
            </w:rPr>
            <w:t>Emily Miller:</w:t>
          </w:r>
          <w:r w:rsidRPr="00696961" w:rsidR="00696961">
            <w:rPr>
              <w:b/>
            </w:rPr>
            <w:t xml:space="preserve"> </w:t>
          </w:r>
        </w:sdtContent>
      </w:sdt>
      <w:r w:rsidR="00696961">
        <w:t>I personally do think that there should be that level of intervention</w:t>
      </w:r>
      <w:r w:rsidRPr="005E401B" w:rsidR="005E401B">
        <w:t>.</w:t>
      </w:r>
      <w:r w:rsidRPr="002C1BE2" w:rsidR="002C1BE2">
        <w:t xml:space="preserve"> </w:t>
      </w:r>
      <w:r w:rsidR="00696961">
        <w:t>It has always been need</w:t>
      </w:r>
      <w:r w:rsidR="00D43804">
        <w:t>ed,</w:t>
      </w:r>
      <w:r w:rsidR="00696961">
        <w:t xml:space="preserve"> but the events</w:t>
      </w:r>
      <w:r w:rsidR="00D43804">
        <w:t xml:space="preserve"> of this year and the shake</w:t>
      </w:r>
      <w:r w:rsidR="00D43804">
        <w:noBreakHyphen/>
        <w:t>up and the reckoning that is happening and needs to happ</w:t>
      </w:r>
      <w:r w:rsidR="00696961">
        <w:t>en across different sectors</w:t>
      </w:r>
      <w:r w:rsidR="00D43804">
        <w:t xml:space="preserve"> just shows that this is really needed</w:t>
      </w:r>
      <w:r w:rsidRPr="005E401B" w:rsidR="005E401B">
        <w:t>.</w:t>
      </w:r>
      <w:r w:rsidR="00D43804">
        <w:t xml:space="preserve"> When</w:t>
      </w:r>
      <w:r w:rsidR="00696961">
        <w:t xml:space="preserve"> I was </w:t>
      </w:r>
      <w:r w:rsidR="000D3A93">
        <w:t>training</w:t>
      </w:r>
      <w:r w:rsidR="00696961">
        <w:t xml:space="preserve"> to be a</w:t>
      </w:r>
      <w:r w:rsidR="00D43804">
        <w:t xml:space="preserve"> teacher, I was training to be a</w:t>
      </w:r>
      <w:r w:rsidR="00696961">
        <w:t xml:space="preserve"> citizenship </w:t>
      </w:r>
      <w:r w:rsidR="00D43804">
        <w:t>teacher, so we debated some of these themes through my subject knowledge training</w:t>
      </w:r>
      <w:r w:rsidRPr="005E401B" w:rsidR="005E401B">
        <w:t>.</w:t>
      </w:r>
      <w:r w:rsidR="00696961">
        <w:t xml:space="preserve"> I believe</w:t>
      </w:r>
      <w:r w:rsidR="00D43804">
        <w:t>,</w:t>
      </w:r>
      <w:r w:rsidR="00696961">
        <w:t xml:space="preserve"> if I was </w:t>
      </w:r>
      <w:r w:rsidR="000D3A93">
        <w:t>training</w:t>
      </w:r>
      <w:r w:rsidR="00696961">
        <w:t xml:space="preserve"> to be a maths teacher</w:t>
      </w:r>
      <w:r w:rsidR="00D43804">
        <w:t>,</w:t>
      </w:r>
      <w:r w:rsidR="00696961">
        <w:t xml:space="preserve"> I </w:t>
      </w:r>
      <w:r w:rsidR="00D43804">
        <w:t xml:space="preserve">might </w:t>
      </w:r>
      <w:r w:rsidR="00696961">
        <w:t>not have had any of that intervention</w:t>
      </w:r>
      <w:r w:rsidRPr="005E401B" w:rsidR="005E401B">
        <w:t>.</w:t>
      </w:r>
      <w:r w:rsidR="00D43804">
        <w:t xml:space="preserve"> </w:t>
      </w:r>
    </w:p>
    <w:p w:rsidR="00696961" w:rsidP="00696961">
      <w:pPr>
        <w:pStyle w:val="Answer"/>
      </w:pPr>
      <w:r>
        <w:t>That is no longer excusable, not that it ever was</w:t>
      </w:r>
      <w:r w:rsidRPr="005E401B" w:rsidR="005E401B">
        <w:t>.</w:t>
      </w:r>
      <w:r>
        <w:t xml:space="preserve"> In the initial teacher training, it needs to be </w:t>
      </w:r>
      <w:r>
        <w:t>woven in and not ad hoc</w:t>
      </w:r>
      <w:r>
        <w:t>, as Christine says, but really central to everything</w:t>
      </w:r>
      <w:r w:rsidRPr="005E401B" w:rsidR="005E401B">
        <w:t>.</w:t>
      </w:r>
      <w:r>
        <w:t xml:space="preserve"> Teachers</w:t>
      </w:r>
      <w:r>
        <w:t xml:space="preserve"> are training</w:t>
      </w:r>
      <w:r>
        <w:t xml:space="preserve"> to teach in state schools where nearly 30% of pupils are from black and minority ethnic </w:t>
      </w:r>
      <w:r w:rsidR="000D3A93">
        <w:t>backgrounds</w:t>
      </w:r>
      <w:r w:rsidRPr="005E401B" w:rsidR="005E401B">
        <w:t>.</w:t>
      </w:r>
      <w:r w:rsidRPr="002C1BE2" w:rsidR="002C1BE2">
        <w:t xml:space="preserve"> </w:t>
      </w:r>
      <w:r>
        <w:t>How can they be ready to do that to the best of the</w:t>
      </w:r>
      <w:r>
        <w:t>ir pupils’ abilities if they have not had that training and that</w:t>
      </w:r>
      <w:r>
        <w:t xml:space="preserve"> </w:t>
      </w:r>
      <w:r w:rsidR="000D3A93">
        <w:t>input?</w:t>
      </w:r>
    </w:p>
    <w:p w:rsidR="00696961" w:rsidP="00DD5D61">
      <w:pPr>
        <w:pStyle w:val="Answer"/>
      </w:pPr>
      <w:sdt>
        <w:sdtPr>
          <w:alias w:val="Witness"/>
          <w:id w:val="1140772110"/>
          <w:placeholder>
            <w:docPart w:val="DefaultPlaceholder_1082065158"/>
          </w:placeholder>
          <w:richText/>
        </w:sdtPr>
        <w:sdtContent>
          <w:r w:rsidRPr="0071654A" w:rsidR="0071654A">
            <w:rPr>
              <w:b/>
              <w:i/>
            </w:rPr>
            <w:t>Caroline Wright:</w:t>
          </w:r>
          <w:r w:rsidRPr="00DD5D61" w:rsidR="00DD5D61">
            <w:rPr>
              <w:b/>
            </w:rPr>
            <w:t xml:space="preserve"> </w:t>
          </w:r>
        </w:sdtContent>
      </w:sdt>
      <w:r w:rsidR="00DD5D61">
        <w:t>We have experts on the panel</w:t>
      </w:r>
      <w:r w:rsidRPr="005E401B" w:rsidR="005E401B">
        <w:t>.</w:t>
      </w:r>
      <w:r w:rsidR="00B45304">
        <w:t xml:space="preserve"> BESA is not best place</w:t>
      </w:r>
      <w:r w:rsidR="001C297D">
        <w:t>d</w:t>
      </w:r>
      <w:r w:rsidR="00B45304">
        <w:t xml:space="preserve"> to talk about the role of senior leaders, but </w:t>
      </w:r>
      <w:r w:rsidR="00DD5D61">
        <w:t xml:space="preserve">I very much </w:t>
      </w:r>
      <w:r w:rsidR="000D3A93">
        <w:t>agree</w:t>
      </w:r>
      <w:r w:rsidR="00DD5D61">
        <w:t xml:space="preserve"> with what we have heard</w:t>
      </w:r>
      <w:r w:rsidRPr="005E401B" w:rsidR="005E401B">
        <w:t>.</w:t>
      </w:r>
      <w:r w:rsidR="00B45304">
        <w:t xml:space="preserve"> Leadership, whether it is a school or anywhere else, starts at the top and the culture is set by the</w:t>
      </w:r>
      <w:r w:rsidR="00DD5D61">
        <w:t xml:space="preserve"> behaviours of those senior leaders</w:t>
      </w:r>
      <w:r w:rsidRPr="005E401B" w:rsidR="005E401B">
        <w:t>.</w:t>
      </w:r>
    </w:p>
    <w:p w:rsidR="00DD5D61" w:rsidP="00DD5D61">
      <w:pPr>
        <w:pStyle w:val="Question"/>
      </w:pPr>
      <w:sdt>
        <w:sdtPr>
          <w:alias w:val="Member"/>
          <w:tag w:val="&lt;Member mnisId='4790' dodsId=''&gt;"/>
          <w:id w:val="-1675103298"/>
          <w:placeholder>
            <w:docPart w:val="DefaultPlaceholder_1082065158"/>
          </w:placeholder>
          <w:richText/>
        </w:sdtPr>
        <w:sdtContent>
          <w:r w:rsidRPr="00DD5D61">
            <w:rPr>
              <w:b/>
            </w:rPr>
            <w:t>Apsana Begum:</w:t>
          </w:r>
        </w:sdtContent>
      </w:sdt>
      <w:r w:rsidR="00B45304">
        <w:t xml:space="preserve"> </w:t>
      </w:r>
      <w:r w:rsidR="003554DA">
        <w:t xml:space="preserve">The </w:t>
      </w:r>
      <w:r w:rsidR="00110BB2">
        <w:t>teachers’ standards</w:t>
      </w:r>
      <w:r w:rsidR="00B45304">
        <w:t xml:space="preserve"> </w:t>
      </w:r>
      <w:r w:rsidR="003554DA">
        <w:t xml:space="preserve">and </w:t>
      </w:r>
      <w:r w:rsidR="00B45304">
        <w:t>the IT</w:t>
      </w:r>
      <w:r>
        <w:t>T</w:t>
      </w:r>
      <w:r w:rsidR="003554DA">
        <w:t>,</w:t>
      </w:r>
      <w:r w:rsidR="00B45304">
        <w:t xml:space="preserve"> </w:t>
      </w:r>
      <w:r w:rsidR="003554DA">
        <w:t xml:space="preserve">for example, </w:t>
      </w:r>
      <w:r w:rsidR="00B45304">
        <w:t>do not mention</w:t>
      </w:r>
      <w:r>
        <w:t xml:space="preserve"> cultural </w:t>
      </w:r>
      <w:r w:rsidR="000D3A93">
        <w:t>diversity</w:t>
      </w:r>
      <w:r w:rsidRPr="005E401B" w:rsidR="005E401B">
        <w:t>.</w:t>
      </w:r>
      <w:r w:rsidR="00B45304">
        <w:t xml:space="preserve"> Do you think that these frameworks are adequate for designing the training to </w:t>
      </w:r>
      <w:r w:rsidR="003554DA">
        <w:t>promote</w:t>
      </w:r>
      <w:r w:rsidR="00B45304">
        <w:t xml:space="preserve"> a diverse and inclusive curriculum? If not, </w:t>
      </w:r>
      <w:r>
        <w:t xml:space="preserve">what needs to happen </w:t>
      </w:r>
      <w:r w:rsidR="00B45304">
        <w:t xml:space="preserve">to ensure that it is effectively promoting a </w:t>
      </w:r>
      <w:r>
        <w:t>d</w:t>
      </w:r>
      <w:r w:rsidR="00B45304">
        <w:t>iverse and inclusive curriculum?</w:t>
      </w:r>
    </w:p>
    <w:p w:rsidR="00005523" w:rsidP="00DD5D61">
      <w:pPr>
        <w:pStyle w:val="Answer"/>
        <w:rPr>
          <w:i/>
        </w:rPr>
      </w:pPr>
      <w:sdt>
        <w:sdtPr>
          <w:alias w:val="Witness"/>
          <w:id w:val="-413005765"/>
          <w:placeholder>
            <w:docPart w:val="DefaultPlaceholder_1082065158"/>
          </w:placeholder>
          <w:richText/>
        </w:sdtPr>
        <w:sdtContent>
          <w:r w:rsidR="00964B7A">
            <w:rPr>
              <w:b/>
              <w:i/>
            </w:rPr>
            <w:t xml:space="preserve">Dr </w:t>
          </w:r>
          <w:r w:rsidR="00964B7A">
            <w:rPr>
              <w:b/>
              <w:i/>
            </w:rPr>
            <w:t>Callender</w:t>
          </w:r>
          <w:r w:rsidR="00964B7A">
            <w:rPr>
              <w:b/>
              <w:i/>
            </w:rPr>
            <w:t>:</w:t>
          </w:r>
          <w:r w:rsidRPr="00DD5D61" w:rsidR="00DD5D61">
            <w:rPr>
              <w:b/>
            </w:rPr>
            <w:t xml:space="preserve"> </w:t>
          </w:r>
        </w:sdtContent>
      </w:sdt>
      <w:r w:rsidR="00DD5D61">
        <w:t>I had a look at these documents before I came here today</w:t>
      </w:r>
      <w:r w:rsidRPr="005E401B" w:rsidR="005E401B">
        <w:t>.</w:t>
      </w:r>
      <w:r w:rsidR="00DD5D61">
        <w:t xml:space="preserve"> I</w:t>
      </w:r>
      <w:r w:rsidR="00B45304">
        <w:t xml:space="preserve"> was quite interested and I did a word</w:t>
      </w:r>
      <w:r w:rsidR="00B45304">
        <w:noBreakHyphen/>
        <w:t>search for some key terms that I</w:t>
      </w:r>
      <w:r w:rsidR="00DD5D61">
        <w:t xml:space="preserve"> would have </w:t>
      </w:r>
      <w:r w:rsidR="000D3A93">
        <w:t>anticipated</w:t>
      </w:r>
      <w:r w:rsidR="00DD5D61">
        <w:t xml:space="preserve"> </w:t>
      </w:r>
      <w:r w:rsidR="000D3A93">
        <w:t>to</w:t>
      </w:r>
      <w:r w:rsidR="00B45304">
        <w:t xml:space="preserve"> have found in them</w:t>
      </w:r>
      <w:r w:rsidRPr="005E401B" w:rsidR="005E401B">
        <w:t>.</w:t>
      </w:r>
      <w:r w:rsidR="00B45304">
        <w:t xml:space="preserve"> I</w:t>
      </w:r>
      <w:r w:rsidR="00DD5D61">
        <w:t>n terms of issues around</w:t>
      </w:r>
      <w:r w:rsidR="00B45304">
        <w:t xml:space="preserve"> equality, diversity and inclusion, </w:t>
      </w:r>
      <w:r w:rsidR="00DD5D61">
        <w:t>they say nothing</w:t>
      </w:r>
      <w:r w:rsidRPr="005E401B" w:rsidR="005E401B">
        <w:t>.</w:t>
      </w:r>
      <w:r w:rsidRPr="002C1BE2" w:rsidR="002C1BE2">
        <w:t xml:space="preserve"> </w:t>
      </w:r>
      <w:r w:rsidR="00DD5D61">
        <w:t xml:space="preserve">If </w:t>
      </w:r>
      <w:r w:rsidR="000D3A93">
        <w:t>these</w:t>
      </w:r>
      <w:r>
        <w:t xml:space="preserve"> documents do not recognise</w:t>
      </w:r>
      <w:r w:rsidR="00DD5D61">
        <w:t xml:space="preserve"> and embed the significance of</w:t>
      </w:r>
      <w:r>
        <w:t xml:space="preserve"> diversity, equality, inclusion and race equality within them, there is very little impetus for people</w:t>
      </w:r>
      <w:r w:rsidR="00DD5D61">
        <w:t xml:space="preserve"> to prioritise these things</w:t>
      </w:r>
      <w:r w:rsidRPr="005E401B" w:rsidR="005E401B">
        <w:t>.</w:t>
      </w:r>
    </w:p>
    <w:p w:rsidR="00DD5D61" w:rsidP="00DD5D61">
      <w:pPr>
        <w:pStyle w:val="Answer"/>
      </w:pPr>
      <w:r>
        <w:t xml:space="preserve">We first </w:t>
      </w:r>
      <w:r>
        <w:t>need to recognise that these issues are key</w:t>
      </w:r>
      <w:r w:rsidR="00005523">
        <w:t xml:space="preserve"> to teachers, students and our</w:t>
      </w:r>
      <w:r>
        <w:t xml:space="preserve"> society</w:t>
      </w:r>
      <w:r w:rsidRPr="005E401B" w:rsidR="005E401B">
        <w:t>.</w:t>
      </w:r>
      <w:r w:rsidRPr="002C1BE2" w:rsidR="002C1BE2">
        <w:t xml:space="preserve"> </w:t>
      </w:r>
      <w:r w:rsidR="000D3A93">
        <w:t xml:space="preserve">Then we need to make sure that they are properly embedded </w:t>
      </w:r>
      <w:r w:rsidR="00005523">
        <w:t xml:space="preserve">into our documentation and that there is an </w:t>
      </w:r>
      <w:r w:rsidR="000D3A93">
        <w:t xml:space="preserve">accountability framework </w:t>
      </w:r>
      <w:r w:rsidR="00005523">
        <w:t xml:space="preserve">also that ensures that, in teacher training, through the </w:t>
      </w:r>
      <w:r w:rsidR="00110BB2">
        <w:t>teachers’ standards</w:t>
      </w:r>
      <w:r w:rsidR="00005523">
        <w:t xml:space="preserve"> and the </w:t>
      </w:r>
      <w:r w:rsidR="009D1F61">
        <w:t xml:space="preserve">head </w:t>
      </w:r>
      <w:r w:rsidR="00110BB2">
        <w:t>teachers’ standards</w:t>
      </w:r>
      <w:r w:rsidR="00005523">
        <w:t xml:space="preserve">, there is an expectation that you will demonstrate some </w:t>
      </w:r>
      <w:r w:rsidR="000D3A93">
        <w:t>key competencies in these areas</w:t>
      </w:r>
      <w:r w:rsidRPr="005E401B" w:rsidR="005E401B">
        <w:t>.</w:t>
      </w:r>
    </w:p>
    <w:p w:rsidR="008935D1" w:rsidP="00DD5D61">
      <w:pPr>
        <w:pStyle w:val="Answer"/>
      </w:pPr>
      <w:sdt>
        <w:sdtPr>
          <w:alias w:val="Witness"/>
          <w:id w:val="-1000742791"/>
          <w:placeholder>
            <w:docPart w:val="DefaultPlaceholder_1082065158"/>
          </w:placeholder>
          <w:richText/>
        </w:sdtPr>
        <w:sdtContent>
          <w:r w:rsidRPr="0071654A" w:rsidR="0071654A">
            <w:rPr>
              <w:b/>
              <w:i/>
            </w:rPr>
            <w:t>Allana Gay:</w:t>
          </w:r>
          <w:r w:rsidRPr="00DD5D61" w:rsidR="00DD5D61">
            <w:rPr>
              <w:b/>
            </w:rPr>
            <w:t xml:space="preserve"> </w:t>
          </w:r>
        </w:sdtContent>
      </w:sdt>
      <w:r w:rsidR="00DD5D61">
        <w:t xml:space="preserve">I would </w:t>
      </w:r>
      <w:r w:rsidR="00005523">
        <w:t xml:space="preserve">have to </w:t>
      </w:r>
      <w:r w:rsidR="00DD5D61">
        <w:t>agree with Christi</w:t>
      </w:r>
      <w:r w:rsidR="00005523">
        <w:t>ne on this</w:t>
      </w:r>
      <w:r w:rsidRPr="005E401B" w:rsidR="005E401B">
        <w:t>.</w:t>
      </w:r>
      <w:r w:rsidR="00005523">
        <w:t xml:space="preserve"> The standards themselves seem to have em</w:t>
      </w:r>
      <w:r w:rsidR="009D1F61">
        <w:t xml:space="preserve">bedded themselves in neutrality, while </w:t>
      </w:r>
      <w:r w:rsidR="00005523">
        <w:t>not</w:t>
      </w:r>
      <w:r w:rsidR="00DD5D61">
        <w:t xml:space="preserve"> really saying much when it comes to diversity</w:t>
      </w:r>
      <w:r w:rsidR="00005523">
        <w:t xml:space="preserve"> and inclusion or the importance of it</w:t>
      </w:r>
      <w:r w:rsidRPr="005E401B" w:rsidR="005E401B">
        <w:t>.</w:t>
      </w:r>
      <w:r w:rsidR="00005523">
        <w:t xml:space="preserve"> A</w:t>
      </w:r>
      <w:r w:rsidR="00DD5D61">
        <w:t xml:space="preserve">s long as that becomes the standard by which </w:t>
      </w:r>
      <w:r w:rsidR="00005523">
        <w:t>we</w:t>
      </w:r>
      <w:r w:rsidR="00DD5D61">
        <w:t xml:space="preserve"> are judging head teachers</w:t>
      </w:r>
      <w:r w:rsidR="00005523">
        <w:t>, it is, again, up to them to decide whether their</w:t>
      </w:r>
      <w:r w:rsidR="00DD5D61">
        <w:t xml:space="preserve"> moral purpose is going to allow them</w:t>
      </w:r>
      <w:r w:rsidR="00005523">
        <w:t xml:space="preserve"> to stray into the areas of equity, </w:t>
      </w:r>
      <w:r w:rsidR="00DD5D61">
        <w:t>diversity and inclusion</w:t>
      </w:r>
      <w:r w:rsidR="00005523">
        <w:t xml:space="preserve"> and embed </w:t>
      </w:r>
      <w:r w:rsidR="009D1F61">
        <w:t>them</w:t>
      </w:r>
      <w:r w:rsidR="00005523">
        <w:t xml:space="preserve"> as a core part of the culture of their school</w:t>
      </w:r>
      <w:r w:rsidRPr="005E401B" w:rsidR="005E401B">
        <w:t>.</w:t>
      </w:r>
    </w:p>
    <w:p w:rsidR="00DD5D61" w:rsidP="00DD5D61">
      <w:pPr>
        <w:pStyle w:val="Answer"/>
      </w:pPr>
      <w:r>
        <w:t>T</w:t>
      </w:r>
      <w:r>
        <w:t>he fact that it is not in there</w:t>
      </w:r>
      <w:r w:rsidR="00005523">
        <w:t xml:space="preserve"> signifies a lack of importance and significance in building</w:t>
      </w:r>
      <w:r>
        <w:t xml:space="preserve"> leadership </w:t>
      </w:r>
      <w:r w:rsidR="00005523">
        <w:t>that has an understanding of it and</w:t>
      </w:r>
      <w:r w:rsidR="009D1F61">
        <w:t>,</w:t>
      </w:r>
      <w:r w:rsidR="00005523">
        <w:t xml:space="preserve"> </w:t>
      </w:r>
      <w:r>
        <w:t>therefore</w:t>
      </w:r>
      <w:r w:rsidR="009D1F61">
        <w:t>,</w:t>
      </w:r>
      <w:r>
        <w:t xml:space="preserve"> t</w:t>
      </w:r>
      <w:r>
        <w:t>he need to go and seek training</w:t>
      </w:r>
      <w:r w:rsidRPr="005E401B" w:rsidR="005E401B">
        <w:t>.</w:t>
      </w:r>
      <w:r>
        <w:t xml:space="preserve"> T</w:t>
      </w:r>
      <w:r>
        <w:t>here is a lot of training available out there</w:t>
      </w:r>
      <w:r>
        <w:t xml:space="preserve"> on anti</w:t>
      </w:r>
      <w:r>
        <w:noBreakHyphen/>
        <w:t>racism, embedding cultural diversity into your school</w:t>
      </w:r>
      <w:r w:rsidR="009D1F61">
        <w:t>,</w:t>
      </w:r>
      <w:r>
        <w:t xml:space="preserve"> building a successful school that is diverse and inclusive, and </w:t>
      </w:r>
      <w:r w:rsidR="009D1F61">
        <w:t xml:space="preserve">how </w:t>
      </w:r>
      <w:r>
        <w:t>to go through the</w:t>
      </w:r>
      <w:r>
        <w:t xml:space="preserve"> </w:t>
      </w:r>
      <w:r>
        <w:t xml:space="preserve">changes of </w:t>
      </w:r>
      <w:r>
        <w:t>structures</w:t>
      </w:r>
      <w:r>
        <w:t xml:space="preserve"> that you have within your schools </w:t>
      </w:r>
      <w:r>
        <w:t>so t</w:t>
      </w:r>
      <w:r>
        <w:t>hat those are done successfully</w:t>
      </w:r>
      <w:r w:rsidRPr="005E401B" w:rsidR="005E401B">
        <w:t>.</w:t>
      </w:r>
      <w:r>
        <w:t xml:space="preserve"> T</w:t>
      </w:r>
      <w:r>
        <w:t xml:space="preserve">he impetus is not </w:t>
      </w:r>
      <w:r w:rsidR="000D3A93">
        <w:t>there</w:t>
      </w:r>
      <w:r>
        <w:t xml:space="preserve"> unless it becomes a part of the standards by which we are holding ou</w:t>
      </w:r>
      <w:r w:rsidR="009D1F61">
        <w:t>r</w:t>
      </w:r>
      <w:r>
        <w:t xml:space="preserve"> leaders to</w:t>
      </w:r>
      <w:r>
        <w:t xml:space="preserve"> account</w:t>
      </w:r>
      <w:r w:rsidRPr="005E401B" w:rsidR="005E401B">
        <w:t>.</w:t>
      </w:r>
    </w:p>
    <w:p w:rsidR="00E1033B" w:rsidP="004009AC">
      <w:pPr>
        <w:pStyle w:val="Answer"/>
      </w:pPr>
      <w:sdt>
        <w:sdtPr>
          <w:alias w:val="Witness"/>
          <w:id w:val="-1267151772"/>
          <w:placeholder>
            <w:docPart w:val="DefaultPlaceholder_1082065158"/>
          </w:placeholder>
          <w:richText/>
        </w:sdtPr>
        <w:sdtContent>
          <w:r w:rsidRPr="0071654A" w:rsidR="0071654A">
            <w:rPr>
              <w:b/>
              <w:i/>
            </w:rPr>
            <w:t>Emily Miller:</w:t>
          </w:r>
          <w:r w:rsidRPr="004009AC" w:rsidR="004009AC">
            <w:rPr>
              <w:b/>
            </w:rPr>
            <w:t xml:space="preserve"> </w:t>
          </w:r>
        </w:sdtContent>
      </w:sdt>
      <w:r w:rsidR="004009AC">
        <w:t xml:space="preserve">I have been quite concerned by what has been coming out from politicians </w:t>
      </w:r>
      <w:r w:rsidR="009D1F61">
        <w:t>about</w:t>
      </w:r>
      <w:r w:rsidR="004009AC">
        <w:t xml:space="preserve"> not teaching extreme political stances</w:t>
      </w:r>
      <w:r w:rsidR="009D1F61">
        <w:t>,</w:t>
      </w:r>
      <w:r w:rsidR="004009AC">
        <w:t xml:space="preserve"> not sharing v</w:t>
      </w:r>
      <w:r w:rsidR="008935D1">
        <w:t>ictim narratives and everything</w:t>
      </w:r>
      <w:r w:rsidRPr="005E401B" w:rsidR="005E401B">
        <w:t>.</w:t>
      </w:r>
      <w:r w:rsidR="008935D1">
        <w:t xml:space="preserve"> I am sorry to be negative here, but I really fear that s</w:t>
      </w:r>
      <w:r w:rsidR="004009AC">
        <w:t>ome of that quite threatening language</w:t>
      </w:r>
      <w:r w:rsidR="009D1F61">
        <w:t>,</w:t>
      </w:r>
      <w:r w:rsidR="004009AC">
        <w:t xml:space="preserve"> coming across as guidance, </w:t>
      </w:r>
      <w:r w:rsidR="008935D1">
        <w:t xml:space="preserve">is going to have a negative </w:t>
      </w:r>
      <w:r w:rsidR="004009AC">
        <w:t>impact on schools</w:t>
      </w:r>
      <w:r w:rsidR="009D1F61">
        <w:t>.</w:t>
      </w:r>
      <w:r w:rsidR="008935D1">
        <w:t xml:space="preserve"> </w:t>
      </w:r>
      <w:r w:rsidR="009D1F61">
        <w:t xml:space="preserve">As </w:t>
      </w:r>
      <w:r w:rsidR="004009AC">
        <w:t>I have said previously</w:t>
      </w:r>
      <w:r w:rsidR="008935D1">
        <w:t>, teachers who come to us and bring their pupils to the museum already have a stated lack of confidence of treading in these areas and talking about these issues with their pupils</w:t>
      </w:r>
      <w:r w:rsidRPr="005E401B" w:rsidR="005E401B">
        <w:t>.</w:t>
      </w:r>
      <w:r w:rsidR="008935D1">
        <w:t xml:space="preserve"> They seek that </w:t>
      </w:r>
      <w:r w:rsidR="004009AC">
        <w:t>external support</w:t>
      </w:r>
      <w:r>
        <w:t>.</w:t>
      </w:r>
    </w:p>
    <w:p w:rsidR="00DD5D61" w:rsidP="004009AC">
      <w:pPr>
        <w:pStyle w:val="Answer"/>
      </w:pPr>
      <w:r>
        <w:t xml:space="preserve">If </w:t>
      </w:r>
      <w:r w:rsidR="004009AC">
        <w:t>the messages from the Government are threatening on those kinds of themes</w:t>
      </w:r>
      <w:r w:rsidR="008935D1">
        <w:t>, albeit with, perhaps, different intentions to what comes across, I feel it gives</w:t>
      </w:r>
      <w:r w:rsidR="004136CE">
        <w:t xml:space="preserve"> an excuse for teachers</w:t>
      </w:r>
      <w:r w:rsidR="004009AC">
        <w:t xml:space="preserve"> and schools to shy away further</w:t>
      </w:r>
      <w:r w:rsidR="004136CE">
        <w:t xml:space="preserve"> from these themes</w:t>
      </w:r>
      <w:r>
        <w:t>,</w:t>
      </w:r>
      <w:r w:rsidR="004136CE">
        <w:t xml:space="preserve"> which desperately need to be addressed really positively</w:t>
      </w:r>
      <w:r w:rsidRPr="005E401B" w:rsidR="005E401B">
        <w:t>.</w:t>
      </w:r>
      <w:r w:rsidR="004136CE">
        <w:t xml:space="preserve"> I</w:t>
      </w:r>
      <w:r w:rsidR="004009AC">
        <w:t xml:space="preserve"> really hope that </w:t>
      </w:r>
      <w:r w:rsidR="000D3A93">
        <w:t>teachers</w:t>
      </w:r>
      <w:r w:rsidR="004009AC">
        <w:t xml:space="preserve"> remain strong and confident</w:t>
      </w:r>
      <w:r>
        <w:t>,</w:t>
      </w:r>
      <w:r w:rsidR="004136CE">
        <w:t xml:space="preserve"> or </w:t>
      </w:r>
      <w:r>
        <w:t>try to</w:t>
      </w:r>
      <w:r w:rsidR="004136CE">
        <w:t xml:space="preserve"> build their confidence in these areas</w:t>
      </w:r>
      <w:r>
        <w:t>,</w:t>
      </w:r>
      <w:r w:rsidR="004136CE">
        <w:t xml:space="preserve"> and do not get put off by those</w:t>
      </w:r>
      <w:r w:rsidR="004009AC">
        <w:t xml:space="preserve"> recent pieces of guidance</w:t>
      </w:r>
      <w:r w:rsidRPr="005E401B" w:rsidR="005E401B">
        <w:t>.</w:t>
      </w:r>
    </w:p>
    <w:p w:rsidR="004009AC" w:rsidP="004009AC">
      <w:pPr>
        <w:pStyle w:val="Answer"/>
      </w:pPr>
      <w:sdt>
        <w:sdtPr>
          <w:alias w:val="Witness"/>
          <w:id w:val="-766224279"/>
          <w:placeholder>
            <w:docPart w:val="DefaultPlaceholder_1082065158"/>
          </w:placeholder>
          <w:richText/>
        </w:sdtPr>
        <w:sdtContent>
          <w:r w:rsidRPr="0071654A" w:rsidR="0071654A">
            <w:rPr>
              <w:b/>
              <w:i/>
            </w:rPr>
            <w:t>Caroline Wright:</w:t>
          </w:r>
          <w:r w:rsidRPr="004009AC">
            <w:rPr>
              <w:b/>
            </w:rPr>
            <w:t xml:space="preserve"> </w:t>
          </w:r>
        </w:sdtContent>
      </w:sdt>
      <w:r w:rsidR="004136CE">
        <w:t xml:space="preserve">I would like to build on </w:t>
      </w:r>
      <w:r>
        <w:t xml:space="preserve">Christine’s point on the accountability side of </w:t>
      </w:r>
      <w:r w:rsidR="000D3A93">
        <w:t>things</w:t>
      </w:r>
      <w:r w:rsidRPr="005E401B" w:rsidR="005E401B">
        <w:t>.</w:t>
      </w:r>
      <w:r w:rsidRPr="002C1BE2" w:rsidR="002C1BE2">
        <w:t xml:space="preserve"> </w:t>
      </w:r>
      <w:r>
        <w:t xml:space="preserve">If we </w:t>
      </w:r>
      <w:r w:rsidR="000D3A93">
        <w:t>really</w:t>
      </w:r>
      <w:r>
        <w:t xml:space="preserve"> want change to be made</w:t>
      </w:r>
      <w:r w:rsidR="00E1033B">
        <w:t>, there are le</w:t>
      </w:r>
      <w:r w:rsidR="004136CE">
        <w:t>vers that school</w:t>
      </w:r>
      <w:r w:rsidR="00BC0BFE">
        <w:t>s</w:t>
      </w:r>
      <w:r w:rsidR="004136CE">
        <w:t xml:space="preserve"> will follow, even though they might prefer it not to be the case and it is</w:t>
      </w:r>
      <w:r>
        <w:t xml:space="preserve"> added </w:t>
      </w:r>
      <w:r w:rsidRPr="00E1033B">
        <w:t>pressure</w:t>
      </w:r>
      <w:r w:rsidRPr="00E1033B" w:rsidR="00E1033B">
        <w:t>.</w:t>
      </w:r>
      <w:r w:rsidRPr="00E1033B">
        <w:t xml:space="preserve"> </w:t>
      </w:r>
      <w:r w:rsidRPr="00E1033B" w:rsidR="00E1033B">
        <w:t xml:space="preserve">If </w:t>
      </w:r>
      <w:r w:rsidRPr="00E1033B" w:rsidR="004136CE">
        <w:t xml:space="preserve">something is </w:t>
      </w:r>
      <w:r w:rsidRPr="00E1033B">
        <w:t>inspected</w:t>
      </w:r>
      <w:r w:rsidRPr="00E1033B" w:rsidR="004136CE">
        <w:t xml:space="preserve">, looked at or in an exam, that does </w:t>
      </w:r>
      <w:r w:rsidRPr="00E1033B" w:rsidR="00E1033B">
        <w:t>e</w:t>
      </w:r>
      <w:r w:rsidR="004136CE">
        <w:t>ffect change</w:t>
      </w:r>
      <w:r w:rsidRPr="005E401B" w:rsidR="005E401B">
        <w:t>.</w:t>
      </w:r>
      <w:r w:rsidR="004F276E">
        <w:t xml:space="preserve"> That is</w:t>
      </w:r>
      <w:r>
        <w:t xml:space="preserve"> where the schools would like to be able to do</w:t>
      </w:r>
      <w:r w:rsidR="004F276E">
        <w:t xml:space="preserve"> a lot more on a </w:t>
      </w:r>
      <w:r>
        <w:t>wider range of issue</w:t>
      </w:r>
      <w:r w:rsidR="004F276E">
        <w:t>s, but, if we want ve</w:t>
      </w:r>
      <w:r w:rsidR="00E1033B">
        <w:t>r</w:t>
      </w:r>
      <w:r w:rsidR="004F276E">
        <w:t xml:space="preserve">y speedy change, it is looking at how we </w:t>
      </w:r>
      <w:r>
        <w:t>hold schools to account</w:t>
      </w:r>
      <w:r w:rsidRPr="005E401B" w:rsidR="005E401B">
        <w:t>.</w:t>
      </w:r>
    </w:p>
    <w:p w:rsidR="004009AC" w:rsidP="004009AC">
      <w:pPr>
        <w:pStyle w:val="Question"/>
      </w:pPr>
      <w:sdt>
        <w:sdtPr>
          <w:alias w:val="Member"/>
          <w:tag w:val="&lt;Member mnisId='4764' dodsId=''&gt;"/>
          <w:id w:val="-1547832207"/>
          <w:placeholder>
            <w:docPart w:val="DefaultPlaceholder_1082065158"/>
          </w:placeholder>
          <w:richText/>
        </w:sdtPr>
        <w:sdtContent>
          <w:r w:rsidRPr="004009AC">
            <w:rPr>
              <w:b/>
            </w:rPr>
            <w:t>Bell Ribeiro-Addy:</w:t>
          </w:r>
        </w:sdtContent>
      </w:sdt>
      <w:r>
        <w:t xml:space="preserve"> Caroline</w:t>
      </w:r>
      <w:r w:rsidR="00E1033B">
        <w:t>,</w:t>
      </w:r>
      <w:r w:rsidRPr="002C1BE2" w:rsidR="002C1BE2">
        <w:t xml:space="preserve"> </w:t>
      </w:r>
      <w:r w:rsidR="007C1467">
        <w:t>BESA</w:t>
      </w:r>
      <w:r>
        <w:t xml:space="preserve"> has </w:t>
      </w:r>
      <w:r w:rsidR="000D3A93">
        <w:t>been</w:t>
      </w:r>
      <w:r>
        <w:t xml:space="preserve"> </w:t>
      </w:r>
      <w:r w:rsidR="000D3A93">
        <w:t>working</w:t>
      </w:r>
      <w:r>
        <w:t xml:space="preserve"> with the </w:t>
      </w:r>
      <w:r w:rsidR="00D14C88">
        <w:t xml:space="preserve">Department for Education to develop the </w:t>
      </w:r>
      <w:r w:rsidR="00D14C88">
        <w:t>LendED</w:t>
      </w:r>
      <w:r w:rsidR="00D14C88">
        <w:t xml:space="preserve"> website </w:t>
      </w:r>
      <w:r>
        <w:t xml:space="preserve">to help schools get the most </w:t>
      </w:r>
      <w:r w:rsidR="00C3247C">
        <w:t xml:space="preserve">out </w:t>
      </w:r>
      <w:r>
        <w:t>of their existing resources</w:t>
      </w:r>
      <w:r w:rsidR="00D14C88">
        <w:t xml:space="preserve"> and provide teachers with easy</w:t>
      </w:r>
      <w:r w:rsidR="00D14C88">
        <w:noBreakHyphen/>
        <w:t>to</w:t>
      </w:r>
      <w:r w:rsidR="00D14C88">
        <w:noBreakHyphen/>
        <w:t>use home</w:t>
      </w:r>
      <w:r w:rsidR="00C3247C">
        <w:t xml:space="preserve"> </w:t>
      </w:r>
      <w:r>
        <w:t>learning materials</w:t>
      </w:r>
      <w:r w:rsidRPr="005E401B" w:rsidR="005E401B">
        <w:t>.</w:t>
      </w:r>
      <w:r w:rsidR="00D14C88">
        <w:t xml:space="preserve"> </w:t>
      </w:r>
      <w:r w:rsidR="00C3247C">
        <w:t xml:space="preserve">Is </w:t>
      </w:r>
      <w:r w:rsidR="00D14C88">
        <w:t>there a role for the Department for Education to support the development and use of resources to</w:t>
      </w:r>
      <w:r>
        <w:t xml:space="preserve"> increase the teaching of black history and diverse curricula</w:t>
      </w:r>
      <w:r w:rsidR="00D14C88">
        <w:t>? H</w:t>
      </w:r>
      <w:r>
        <w:t>ow would this work?</w:t>
      </w:r>
    </w:p>
    <w:p w:rsidR="00C23AC7" w:rsidP="004009AC">
      <w:pPr>
        <w:pStyle w:val="Answer"/>
      </w:pPr>
      <w:sdt>
        <w:sdtPr>
          <w:alias w:val="Witness"/>
          <w:id w:val="-1142192431"/>
          <w:placeholder>
            <w:docPart w:val="DefaultPlaceholder_1082065158"/>
          </w:placeholder>
          <w:richText/>
        </w:sdtPr>
        <w:sdtContent>
          <w:r w:rsidRPr="0071654A" w:rsidR="0071654A">
            <w:rPr>
              <w:b/>
              <w:i/>
            </w:rPr>
            <w:t>Caroline Wright:</w:t>
          </w:r>
          <w:r w:rsidRPr="004009AC" w:rsidR="004009AC">
            <w:rPr>
              <w:b/>
            </w:rPr>
            <w:t xml:space="preserve"> </w:t>
          </w:r>
        </w:sdtContent>
      </w:sdt>
      <w:r w:rsidR="004009AC">
        <w:t xml:space="preserve">The </w:t>
      </w:r>
      <w:r w:rsidR="004009AC">
        <w:t>LendED</w:t>
      </w:r>
      <w:r w:rsidR="00D14C88">
        <w:t xml:space="preserve"> platform is developed by BESA</w:t>
      </w:r>
      <w:r w:rsidRPr="005E401B" w:rsidR="005E401B">
        <w:t>.</w:t>
      </w:r>
      <w:r w:rsidR="00D14C88">
        <w:t xml:space="preserve"> The Department for Education supported it</w:t>
      </w:r>
      <w:r w:rsidR="00C3247C">
        <w:t>, but has</w:t>
      </w:r>
      <w:r w:rsidR="00D14C88">
        <w:t xml:space="preserve"> not been involved in its</w:t>
      </w:r>
      <w:r w:rsidR="004009AC">
        <w:t xml:space="preserve"> development</w:t>
      </w:r>
      <w:r w:rsidRPr="005E401B" w:rsidR="005E401B">
        <w:t>.</w:t>
      </w:r>
      <w:r w:rsidRPr="002C1BE2" w:rsidR="002C1BE2">
        <w:t xml:space="preserve"> </w:t>
      </w:r>
      <w:r w:rsidR="004009AC">
        <w:t xml:space="preserve">That was something we were doing before the pandemic to try to </w:t>
      </w:r>
      <w:r w:rsidR="00D14C88">
        <w:t xml:space="preserve">help </w:t>
      </w:r>
      <w:r w:rsidR="004009AC">
        <w:t xml:space="preserve">connect teachers with the right </w:t>
      </w:r>
      <w:r w:rsidR="000D3A93">
        <w:t>resources</w:t>
      </w:r>
      <w:r w:rsidR="00D14C88">
        <w:t xml:space="preserve"> that they would need for a whole range of issues</w:t>
      </w:r>
      <w:r w:rsidRPr="005E401B" w:rsidR="005E401B">
        <w:t>.</w:t>
      </w:r>
      <w:r w:rsidR="00D14C88">
        <w:t xml:space="preserve"> It</w:t>
      </w:r>
      <w:r w:rsidR="004009AC">
        <w:t xml:space="preserve"> came</w:t>
      </w:r>
      <w:r w:rsidR="00D14C88">
        <w:t xml:space="preserve"> from an example </w:t>
      </w:r>
      <w:r w:rsidR="00C3247C">
        <w:t xml:space="preserve">we saw </w:t>
      </w:r>
      <w:r w:rsidR="00D14C88">
        <w:t>in the London B</w:t>
      </w:r>
      <w:r w:rsidR="004009AC">
        <w:t>orough of</w:t>
      </w:r>
      <w:r w:rsidR="00D14C88">
        <w:t xml:space="preserve"> Havering</w:t>
      </w:r>
      <w:r w:rsidR="00C3247C">
        <w:t>,</w:t>
      </w:r>
      <w:r w:rsidR="004009AC">
        <w:t xml:space="preserve"> </w:t>
      </w:r>
      <w:r w:rsidR="00D14C88">
        <w:t>where they had a learning library</w:t>
      </w:r>
      <w:r w:rsidR="00C3247C">
        <w:t>.</w:t>
      </w:r>
      <w:r w:rsidR="00D14C88">
        <w:t xml:space="preserve"> </w:t>
      </w:r>
      <w:r w:rsidR="00C3247C">
        <w:t xml:space="preserve">Special </w:t>
      </w:r>
      <w:r w:rsidR="00D14C88">
        <w:t>educational needs teachers could go in</w:t>
      </w:r>
      <w:r w:rsidR="00C3247C">
        <w:t>,</w:t>
      </w:r>
      <w:r w:rsidR="00D14C88">
        <w:t xml:space="preserve"> physically borrow a product and</w:t>
      </w:r>
      <w:r w:rsidR="004009AC">
        <w:t xml:space="preserve"> take it back to their</w:t>
      </w:r>
      <w:r w:rsidR="00D14C88">
        <w:t xml:space="preserve"> school to see if it worked</w:t>
      </w:r>
      <w:r w:rsidR="00C3247C">
        <w:t>,</w:t>
      </w:r>
      <w:r w:rsidR="00D14C88">
        <w:t xml:space="preserve"> rather than spending money</w:t>
      </w:r>
      <w:r w:rsidRPr="005E401B" w:rsidR="005E401B">
        <w:t>.</w:t>
      </w:r>
      <w:r w:rsidR="00D14C88">
        <w:t xml:space="preserve"> We thought that was </w:t>
      </w:r>
      <w:r w:rsidR="004009AC">
        <w:t>such a good idea</w:t>
      </w:r>
      <w:r w:rsidR="00D14C88">
        <w:t xml:space="preserve"> that</w:t>
      </w:r>
      <w:r w:rsidR="004009AC">
        <w:t xml:space="preserve"> we would like to </w:t>
      </w:r>
      <w:r w:rsidR="00D14C88">
        <w:t>apply it on a national platform, so that, digitally, schools</w:t>
      </w:r>
      <w:r w:rsidR="004009AC">
        <w:t xml:space="preserve"> could borrow and look </w:t>
      </w:r>
      <w:r w:rsidR="00BC0BFE">
        <w:t>out</w:t>
      </w:r>
      <w:r w:rsidR="004009AC">
        <w:t xml:space="preserve"> </w:t>
      </w:r>
      <w:r w:rsidR="000D3A93">
        <w:t>resources</w:t>
      </w:r>
      <w:r w:rsidRPr="005E401B" w:rsidR="005E401B">
        <w:t>.</w:t>
      </w:r>
    </w:p>
    <w:p w:rsidR="004009AC" w:rsidP="004009AC">
      <w:pPr>
        <w:pStyle w:val="Answer"/>
      </w:pPr>
      <w:r>
        <w:t>That has been running for a couple of years</w:t>
      </w:r>
      <w:r w:rsidRPr="005E401B" w:rsidR="005E401B">
        <w:t>.</w:t>
      </w:r>
      <w:r>
        <w:t xml:space="preserve"> D</w:t>
      </w:r>
      <w:r>
        <w:t>uring coronavirus</w:t>
      </w:r>
      <w:r>
        <w:t>,</w:t>
      </w:r>
      <w:r>
        <w:t xml:space="preserve"> we opened it up </w:t>
      </w:r>
      <w:r>
        <w:t>to include home learning and, as a result, £36</w:t>
      </w:r>
      <w:r w:rsidR="00C3247C">
        <w:t xml:space="preserve"> </w:t>
      </w:r>
      <w:r>
        <w:t>million of</w:t>
      </w:r>
      <w:r>
        <w:t xml:space="preserve"> free resources and support was given by industry to</w:t>
      </w:r>
      <w:r>
        <w:t xml:space="preserve"> schools</w:t>
      </w:r>
      <w:r w:rsidRPr="005E401B" w:rsidR="005E401B">
        <w:t>.</w:t>
      </w:r>
      <w:r>
        <w:t xml:space="preserve"> </w:t>
      </w:r>
      <w:r w:rsidR="000D3A93">
        <w:t>It cover</w:t>
      </w:r>
      <w:r w:rsidR="00C23AC7">
        <w:t xml:space="preserve">s all aspects of the curriculum, </w:t>
      </w:r>
      <w:r w:rsidR="000D3A93">
        <w:t xml:space="preserve">not just </w:t>
      </w:r>
      <w:r w:rsidR="00C23AC7">
        <w:t>diversity and inclusion, but it does</w:t>
      </w:r>
      <w:r w:rsidR="000D3A93">
        <w:t xml:space="preserve"> not flag diversity and inclusion resources specifically</w:t>
      </w:r>
      <w:r w:rsidRPr="005E401B" w:rsidR="005E401B">
        <w:t>.</w:t>
      </w:r>
      <w:r w:rsidR="00C23AC7">
        <w:t xml:space="preserve"> </w:t>
      </w:r>
      <w:r w:rsidR="00C3247C">
        <w:t>That</w:t>
      </w:r>
      <w:r w:rsidR="000D3A93">
        <w:t xml:space="preserve"> is definitely a role</w:t>
      </w:r>
      <w:r w:rsidR="00C23AC7">
        <w:t xml:space="preserve"> that we could look to develop </w:t>
      </w:r>
      <w:r w:rsidR="00C3247C">
        <w:t xml:space="preserve">for </w:t>
      </w:r>
      <w:r w:rsidR="00C23AC7">
        <w:t xml:space="preserve">the </w:t>
      </w:r>
      <w:r w:rsidR="00C23AC7">
        <w:t>LendED</w:t>
      </w:r>
      <w:r w:rsidR="00C23AC7">
        <w:t xml:space="preserve"> portal</w:t>
      </w:r>
      <w:r w:rsidRPr="005E401B" w:rsidR="005E401B">
        <w:t>.</w:t>
      </w:r>
      <w:r w:rsidR="00C23AC7">
        <w:t xml:space="preserve"> As I mentioned, we have a working group of educational publishers looking at the issue from an industry perspective</w:t>
      </w:r>
      <w:r w:rsidRPr="005E401B" w:rsidR="005E401B">
        <w:t>.</w:t>
      </w:r>
      <w:r w:rsidR="00C23AC7">
        <w:t xml:space="preserve"> We</w:t>
      </w:r>
      <w:r w:rsidR="000D3A93">
        <w:t xml:space="preserve"> will look at whether we can increase the reach of </w:t>
      </w:r>
      <w:r w:rsidR="000D3A93">
        <w:t>LendED</w:t>
      </w:r>
      <w:r w:rsidR="000D3A93">
        <w:t xml:space="preserve"> for that</w:t>
      </w:r>
      <w:r w:rsidRPr="005E401B" w:rsidR="005E401B">
        <w:t>.</w:t>
      </w:r>
      <w:r w:rsidR="00C23AC7">
        <w:t xml:space="preserve"> It is</w:t>
      </w:r>
      <w:r w:rsidR="000D3A93">
        <w:t xml:space="preserve"> a BESA platform</w:t>
      </w:r>
      <w:r w:rsidR="00C23AC7">
        <w:t xml:space="preserve"> that is offered and it has the DfE’s support in flagging it on some of its websites</w:t>
      </w:r>
      <w:r w:rsidR="000D3A93">
        <w:t xml:space="preserve"> as a place where teachers can go</w:t>
      </w:r>
      <w:r w:rsidRPr="005E401B" w:rsidR="005E401B">
        <w:t>.</w:t>
      </w:r>
    </w:p>
    <w:p w:rsidR="00CE41E1" w:rsidP="003454B6">
      <w:pPr>
        <w:pStyle w:val="Question"/>
      </w:pPr>
      <w:sdt>
        <w:sdtPr>
          <w:alias w:val="Member"/>
          <w:tag w:val="&lt;Member mnisId='4048' dodsId='31721'&gt;"/>
          <w:id w:val="-741863219"/>
          <w:placeholder>
            <w:docPart w:val="DefaultPlaceholder_1082065158"/>
          </w:placeholder>
          <w:richText/>
        </w:sdtPr>
        <w:sdtContent>
          <w:r w:rsidRPr="003454B6" w:rsidR="003454B6">
            <w:rPr>
              <w:b/>
            </w:rPr>
            <w:t>Chair:</w:t>
          </w:r>
        </w:sdtContent>
      </w:sdt>
      <w:r w:rsidR="003454B6">
        <w:t xml:space="preserve"> In our earlier session, there was a discussion </w:t>
      </w:r>
      <w:r>
        <w:t>about</w:t>
      </w:r>
      <w:r w:rsidR="008F267A">
        <w:t xml:space="preserve"> how local history and the interconnections between it and</w:t>
      </w:r>
      <w:r w:rsidR="003454B6">
        <w:t xml:space="preserve"> migration could help in teaching of black history and black culture in our schools</w:t>
      </w:r>
      <w:r>
        <w:t>,</w:t>
      </w:r>
      <w:r w:rsidR="003454B6">
        <w:t xml:space="preserve"> and</w:t>
      </w:r>
      <w:r w:rsidR="00B861D0">
        <w:t xml:space="preserve"> how</w:t>
      </w:r>
      <w:r w:rsidR="003454B6">
        <w:t xml:space="preserve"> it could</w:t>
      </w:r>
      <w:r w:rsidR="008F267A">
        <w:t xml:space="preserve"> connect global migration with not only the history of the UK, but the world as a whole and local communities where students live</w:t>
      </w:r>
      <w:r w:rsidRPr="005E401B" w:rsidR="005E401B">
        <w:t>.</w:t>
      </w:r>
      <w:r w:rsidRPr="00BD5DB7" w:rsidR="00BD5DB7">
        <w:rPr>
          <w:i/>
        </w:rPr>
        <w:t xml:space="preserve"> </w:t>
      </w:r>
      <w:r w:rsidR="000D3A93">
        <w:t>Do you think that that is</w:t>
      </w:r>
      <w:r w:rsidR="008F267A">
        <w:t xml:space="preserve"> part of the solution or enough of the solution</w:t>
      </w:r>
      <w:r>
        <w:t>, or</w:t>
      </w:r>
      <w:r w:rsidR="008F267A">
        <w:t xml:space="preserve"> </w:t>
      </w:r>
      <w:r>
        <w:t xml:space="preserve">are </w:t>
      </w:r>
      <w:r w:rsidR="008F267A">
        <w:t xml:space="preserve">there inherent problems? </w:t>
      </w:r>
    </w:p>
    <w:p w:rsidR="004009AC" w:rsidP="00CE41E1">
      <w:pPr>
        <w:pStyle w:val="Question"/>
        <w:numPr>
          <w:ilvl w:val="0"/>
          <w:numId w:val="0"/>
        </w:numPr>
        <w:ind w:left="794"/>
      </w:pPr>
      <w:r>
        <w:t xml:space="preserve">I </w:t>
      </w:r>
      <w:r w:rsidR="00CE41E1">
        <w:t>ask</w:t>
      </w:r>
      <w:r>
        <w:t xml:space="preserve"> that from the perspective of the </w:t>
      </w:r>
      <w:r w:rsidR="000D3A93">
        <w:t>Member of Parliament for where Florence Nightingale</w:t>
      </w:r>
      <w:r>
        <w:t xml:space="preserve"> lived and is buried</w:t>
      </w:r>
      <w:r w:rsidRPr="005E401B" w:rsidR="005E401B">
        <w:t>.</w:t>
      </w:r>
      <w:r>
        <w:t xml:space="preserve"> I am conscious that there is a long</w:t>
      </w:r>
      <w:r>
        <w:noBreakHyphen/>
        <w:t>running battle</w:t>
      </w:r>
      <w:r w:rsidR="00CE41E1">
        <w:t xml:space="preserve">, although I hesitate to use that word, </w:t>
      </w:r>
      <w:r>
        <w:t>as to how we should teach the history of nursing and whether it should be all about Florence Nightingale or include Mary Seacole</w:t>
      </w:r>
      <w:r w:rsidRPr="005E401B" w:rsidR="005E401B">
        <w:t>.</w:t>
      </w:r>
      <w:r w:rsidRPr="00BD5DB7" w:rsidR="00BD5DB7">
        <w:rPr>
          <w:i/>
        </w:rPr>
        <w:t xml:space="preserve"> </w:t>
      </w:r>
      <w:r w:rsidR="003454B6">
        <w:t xml:space="preserve">I very much want </w:t>
      </w:r>
      <w:r>
        <w:t>to see i</w:t>
      </w:r>
      <w:r w:rsidR="003454B6">
        <w:t>t include both</w:t>
      </w:r>
      <w:r>
        <w:t>, but the challenge is that, in a constituency like mine, the</w:t>
      </w:r>
      <w:r w:rsidR="003454B6">
        <w:t xml:space="preserve"> temptation might be to go for Nightingale because it is convenient and easy</w:t>
      </w:r>
      <w:r w:rsidRPr="005E401B" w:rsidR="005E401B">
        <w:t>.</w:t>
      </w:r>
    </w:p>
    <w:p w:rsidR="00CE41E1" w:rsidP="003454B6">
      <w:pPr>
        <w:pStyle w:val="Answer"/>
      </w:pPr>
      <w:sdt>
        <w:sdtPr>
          <w:alias w:val="Witness"/>
          <w:id w:val="1932160192"/>
          <w:placeholder>
            <w:docPart w:val="DefaultPlaceholder_1082065158"/>
          </w:placeholder>
          <w:richText/>
        </w:sdtPr>
        <w:sdtContent>
          <w:r w:rsidRPr="0071654A" w:rsidR="0071654A">
            <w:rPr>
              <w:b/>
              <w:i/>
            </w:rPr>
            <w:t>Caroline Wright:</w:t>
          </w:r>
          <w:r w:rsidRPr="003454B6" w:rsidR="003454B6">
            <w:rPr>
              <w:b/>
            </w:rPr>
            <w:t xml:space="preserve"> </w:t>
          </w:r>
        </w:sdtContent>
      </w:sdt>
      <w:r w:rsidR="003454B6">
        <w:t>I would defer to my teacher expert colleagues</w:t>
      </w:r>
      <w:r>
        <w:t>.</w:t>
      </w:r>
      <w:r w:rsidR="003454B6">
        <w:t xml:space="preserve"> </w:t>
      </w:r>
      <w:r>
        <w:t xml:space="preserve">There </w:t>
      </w:r>
      <w:r w:rsidR="003454B6">
        <w:t>is a place for local context to be able to choose what is appropriate</w:t>
      </w:r>
      <w:r>
        <w:t>,</w:t>
      </w:r>
      <w:r w:rsidR="003454B6">
        <w:t xml:space="preserve"> but</w:t>
      </w:r>
      <w:r w:rsidR="002C1ED9">
        <w:t xml:space="preserve"> to make sure that there is a balance </w:t>
      </w:r>
      <w:r>
        <w:t>and</w:t>
      </w:r>
      <w:r w:rsidR="002C1ED9">
        <w:t xml:space="preserve"> pupils </w:t>
      </w:r>
      <w:r>
        <w:t>are</w:t>
      </w:r>
      <w:r w:rsidR="003454B6">
        <w:t xml:space="preserve"> exposed to new experiences too</w:t>
      </w:r>
      <w:r w:rsidRPr="005E401B" w:rsidR="005E401B">
        <w:t>.</w:t>
      </w:r>
      <w:r w:rsidRPr="002C1BE2" w:rsidR="002C1BE2">
        <w:t xml:space="preserve"> </w:t>
      </w:r>
      <w:r w:rsidR="003454B6">
        <w:t>You can get very bored going to</w:t>
      </w:r>
      <w:r w:rsidR="002C1ED9">
        <w:t xml:space="preserve"> visit local monuments as a primary school pupil</w:t>
      </w:r>
      <w:r w:rsidRPr="005E401B" w:rsidR="005E401B">
        <w:t>.</w:t>
      </w:r>
      <w:r w:rsidR="002C1ED9">
        <w:t xml:space="preserve"> It might be nice to</w:t>
      </w:r>
      <w:r w:rsidR="003454B6">
        <w:t xml:space="preserve"> see some other things too</w:t>
      </w:r>
      <w:r w:rsidRPr="005E401B" w:rsidR="005E401B">
        <w:t>.</w:t>
      </w:r>
      <w:r w:rsidRPr="002C1BE2" w:rsidR="002C1BE2">
        <w:t xml:space="preserve"> </w:t>
      </w:r>
      <w:r w:rsidR="000D3A93">
        <w:t>There</w:t>
      </w:r>
      <w:r w:rsidR="003454B6">
        <w:t xml:space="preserve"> </w:t>
      </w:r>
      <w:r w:rsidR="000D3A93">
        <w:t>is</w:t>
      </w:r>
      <w:r w:rsidR="003454B6">
        <w:t xml:space="preserve"> always a balance, but it</w:t>
      </w:r>
      <w:r w:rsidR="002C1ED9">
        <w:t xml:space="preserve"> comes back to be</w:t>
      </w:r>
      <w:r w:rsidR="00B861D0">
        <w:t>ing</w:t>
      </w:r>
      <w:r w:rsidR="002C1ED9">
        <w:t xml:space="preserve"> able to signpost the sources of help and support out there</w:t>
      </w:r>
      <w:r w:rsidRPr="005E401B" w:rsidR="005E401B">
        <w:t>.</w:t>
      </w:r>
      <w:r w:rsidR="002C1ED9">
        <w:t xml:space="preserve"> I </w:t>
      </w:r>
      <w:r w:rsidR="003454B6">
        <w:t xml:space="preserve">am definitely going to look at Emily’s </w:t>
      </w:r>
      <w:r w:rsidR="000D3A93">
        <w:t>museum</w:t>
      </w:r>
      <w:r w:rsidR="003454B6">
        <w:t xml:space="preserve"> </w:t>
      </w:r>
      <w:r w:rsidR="000D3A93">
        <w:t>after</w:t>
      </w:r>
      <w:r w:rsidR="003454B6">
        <w:t xml:space="preserve"> this</w:t>
      </w:r>
      <w:r>
        <w:t>,</w:t>
      </w:r>
      <w:r w:rsidR="002C1ED9">
        <w:t xml:space="preserve"> </w:t>
      </w:r>
      <w:r>
        <w:t>in</w:t>
      </w:r>
      <w:r w:rsidR="002C1ED9">
        <w:t xml:space="preserve"> the context of some of the schools that we work with</w:t>
      </w:r>
      <w:r w:rsidRPr="005E401B" w:rsidR="005E401B">
        <w:t>.</w:t>
      </w:r>
      <w:r w:rsidR="002C1ED9">
        <w:t xml:space="preserve"> </w:t>
      </w:r>
    </w:p>
    <w:p w:rsidR="003454B6" w:rsidP="003454B6">
      <w:pPr>
        <w:pStyle w:val="Answer"/>
      </w:pPr>
      <w:r>
        <w:t xml:space="preserve">It is </w:t>
      </w:r>
      <w:r w:rsidR="00CE41E1">
        <w:t xml:space="preserve">about </w:t>
      </w:r>
      <w:r>
        <w:t xml:space="preserve">how </w:t>
      </w:r>
      <w:r w:rsidR="000D3A93">
        <w:t>you</w:t>
      </w:r>
      <w:r>
        <w:t xml:space="preserve"> share </w:t>
      </w:r>
      <w:r>
        <w:t xml:space="preserve">the </w:t>
      </w:r>
      <w:r>
        <w:t>good practice and knowledge that is out there</w:t>
      </w:r>
      <w:r w:rsidRPr="005E401B" w:rsidR="005E401B">
        <w:t>.</w:t>
      </w:r>
      <w:r>
        <w:t xml:space="preserve"> That would be a great starting point</w:t>
      </w:r>
      <w:r w:rsidRPr="005E401B" w:rsidR="005E401B">
        <w:t>.</w:t>
      </w:r>
      <w:r>
        <w:t xml:space="preserve"> There are some really expert</w:t>
      </w:r>
      <w:r>
        <w:t xml:space="preserve"> subject </w:t>
      </w:r>
      <w:r w:rsidR="000D3A93">
        <w:t>associations</w:t>
      </w:r>
      <w:r>
        <w:t>,</w:t>
      </w:r>
      <w:r>
        <w:t xml:space="preserve"> but signposting those to teachers </w:t>
      </w:r>
      <w:r>
        <w:t xml:space="preserve">so that they know where to go </w:t>
      </w:r>
      <w:r w:rsidR="0045486B">
        <w:t>and</w:t>
      </w:r>
      <w:r>
        <w:t xml:space="preserve"> do not have to spend extra hours </w:t>
      </w:r>
      <w:r>
        <w:t>is a key challenge</w:t>
      </w:r>
      <w:r w:rsidRPr="005E401B" w:rsidR="005E401B">
        <w:t>.</w:t>
      </w:r>
    </w:p>
    <w:p w:rsidR="006703BB" w:rsidP="003454B6">
      <w:pPr>
        <w:pStyle w:val="Answer"/>
      </w:pPr>
      <w:sdt>
        <w:sdtPr>
          <w:alias w:val="Witness"/>
          <w:id w:val="1188017201"/>
          <w:placeholder>
            <w:docPart w:val="A654DD2C0F9F4D82A9F6927CCC19DBF0"/>
          </w:placeholder>
          <w:richText/>
        </w:sdtPr>
        <w:sdtContent>
          <w:r w:rsidRPr="0071654A" w:rsidR="000D3A93">
            <w:rPr>
              <w:b/>
              <w:i/>
            </w:rPr>
            <w:t>Allana Gay:</w:t>
          </w:r>
          <w:r w:rsidRPr="003454B6" w:rsidR="000D3A93">
            <w:rPr>
              <w:b/>
            </w:rPr>
            <w:t xml:space="preserve"> </w:t>
          </w:r>
        </w:sdtContent>
      </w:sdt>
      <w:r w:rsidR="000D3A93">
        <w:t>Professor David</w:t>
      </w:r>
      <w:r w:rsidR="002C1ED9">
        <w:t xml:space="preserve"> </w:t>
      </w:r>
      <w:r w:rsidR="002C1ED9">
        <w:t>Olusoga</w:t>
      </w:r>
      <w:r w:rsidR="002C1ED9">
        <w:t xml:space="preserve">, when he did </w:t>
      </w:r>
      <w:r w:rsidR="00B861D0">
        <w:t>“B</w:t>
      </w:r>
      <w:r w:rsidR="00270445">
        <w:t xml:space="preserve">lack </w:t>
      </w:r>
      <w:r w:rsidR="000D3A93">
        <w:t>and British</w:t>
      </w:r>
      <w:r w:rsidR="00B861D0">
        <w:t>”,</w:t>
      </w:r>
      <w:r w:rsidR="002C1ED9">
        <w:t xml:space="preserve"> the television show, </w:t>
      </w:r>
      <w:r w:rsidR="000D3A93">
        <w:t>spent a lot of time going around local areas</w:t>
      </w:r>
      <w:r w:rsidR="0045486B">
        <w:t>,</w:t>
      </w:r>
      <w:r w:rsidR="000D3A93">
        <w:t xml:space="preserve"> bringing that history to life for everyone and making that a part of the history t</w:t>
      </w:r>
      <w:r w:rsidR="002C1ED9">
        <w:t>hat they would have experienced</w:t>
      </w:r>
      <w:r w:rsidRPr="005E401B" w:rsidR="005E401B">
        <w:t>.</w:t>
      </w:r>
      <w:r w:rsidR="002C1ED9">
        <w:t xml:space="preserve"> There is a lot to be done in extrapolating from local history and finding out the </w:t>
      </w:r>
      <w:r w:rsidR="000D3A93">
        <w:t>important people who are a part of the local c</w:t>
      </w:r>
      <w:r w:rsidR="00BA1B43">
        <w:t>ommunity</w:t>
      </w:r>
      <w:r w:rsidR="0045486B">
        <w:t>,</w:t>
      </w:r>
      <w:r w:rsidR="00BA1B43">
        <w:t xml:space="preserve"> so that history goes f</w:t>
      </w:r>
      <w:r w:rsidR="000D3A93">
        <w:t>r</w:t>
      </w:r>
      <w:r w:rsidR="00BA1B43">
        <w:t>om the personal, to the local and to the global</w:t>
      </w:r>
      <w:r w:rsidR="0045486B">
        <w:t>,</w:t>
      </w:r>
      <w:r w:rsidR="00BA1B43">
        <w:t xml:space="preserve"> </w:t>
      </w:r>
      <w:r w:rsidR="0045486B">
        <w:t xml:space="preserve">and we can, </w:t>
      </w:r>
      <w:r w:rsidR="000D3A93">
        <w:t>therefore</w:t>
      </w:r>
      <w:r w:rsidR="0045486B">
        <w:t>,</w:t>
      </w:r>
      <w:r w:rsidR="000D3A93">
        <w:t xml:space="preserve"> build on that </w:t>
      </w:r>
      <w:r w:rsidR="0045486B">
        <w:t xml:space="preserve">to </w:t>
      </w:r>
      <w:r w:rsidR="000D3A93">
        <w:t>incorporat</w:t>
      </w:r>
      <w:r w:rsidR="0045486B">
        <w:t>e</w:t>
      </w:r>
      <w:r w:rsidR="000D3A93">
        <w:t xml:space="preserve"> </w:t>
      </w:r>
      <w:r w:rsidR="00BA1B43">
        <w:t>the stories of everyone</w:t>
      </w:r>
      <w:r w:rsidRPr="005E401B" w:rsidR="005E401B">
        <w:t>.</w:t>
      </w:r>
      <w:r w:rsidR="00BA1B43">
        <w:t xml:space="preserve"> There is a role there to be had</w:t>
      </w:r>
      <w:r w:rsidRPr="005E401B" w:rsidR="005E401B">
        <w:t>.</w:t>
      </w:r>
    </w:p>
    <w:p w:rsidR="003454B6" w:rsidP="003454B6">
      <w:pPr>
        <w:pStyle w:val="Answer"/>
      </w:pPr>
      <w:r>
        <w:t xml:space="preserve">It is </w:t>
      </w:r>
      <w:r w:rsidR="000D3A93">
        <w:t>even more important</w:t>
      </w:r>
      <w:r>
        <w:t xml:space="preserve"> to open</w:t>
      </w:r>
      <w:r w:rsidR="000D3A93">
        <w:t xml:space="preserve"> up the discussion</w:t>
      </w:r>
      <w:r w:rsidR="0045486B">
        <w:t>.</w:t>
      </w:r>
      <w:r>
        <w:t xml:space="preserve"> </w:t>
      </w:r>
      <w:r w:rsidR="0045486B">
        <w:t xml:space="preserve">It </w:t>
      </w:r>
      <w:r>
        <w:t>is best to present Nightingale and her role within nursing</w:t>
      </w:r>
      <w:r w:rsidR="0045486B">
        <w:t>,</w:t>
      </w:r>
      <w:r>
        <w:t xml:space="preserve"> warts and all</w:t>
      </w:r>
      <w:r w:rsidR="0045486B">
        <w:t>,</w:t>
      </w:r>
      <w:r>
        <w:t xml:space="preserve"> as opposed to presenting the sanitised version of Nightingale that we get within some of the resources that are presented in schools</w:t>
      </w:r>
      <w:r w:rsidRPr="005E401B" w:rsidR="005E401B">
        <w:t>.</w:t>
      </w:r>
      <w:r>
        <w:t xml:space="preserve"> It is opening up children and education to be able to hold those discussions well so that, when we are discussing our local history, we can say, “This h</w:t>
      </w:r>
      <w:r w:rsidR="0045486B">
        <w:t xml:space="preserve">appened, but this also happened. This </w:t>
      </w:r>
      <w:r>
        <w:t>is how we evolved from it</w:t>
      </w:r>
      <w:r w:rsidR="00B861D0">
        <w:t>,</w:t>
      </w:r>
      <w:r>
        <w:t xml:space="preserve"> and this is how we move forward</w:t>
      </w:r>
      <w:r w:rsidR="006703BB">
        <w:t xml:space="preserve"> to become a better society</w:t>
      </w:r>
      <w:r w:rsidR="009F7EFE">
        <w:t>.</w:t>
      </w:r>
      <w:r w:rsidR="004D78E5">
        <w:t>”</w:t>
      </w:r>
      <w:r w:rsidR="006703BB">
        <w:t xml:space="preserve"> That has to be an essential part of it as well</w:t>
      </w:r>
      <w:r w:rsidRPr="005E401B" w:rsidR="005E401B">
        <w:t>.</w:t>
      </w:r>
    </w:p>
    <w:p w:rsidR="003454B6" w:rsidP="003454B6">
      <w:pPr>
        <w:pStyle w:val="Answer"/>
      </w:pPr>
      <w:sdt>
        <w:sdtPr>
          <w:alias w:val="Witness"/>
          <w:id w:val="-1940598093"/>
          <w:placeholder>
            <w:docPart w:val="DefaultPlaceholder_1082065158"/>
          </w:placeholder>
          <w:richText/>
        </w:sdtPr>
        <w:sdtContent>
          <w:r w:rsidR="00964B7A">
            <w:rPr>
              <w:b/>
              <w:i/>
            </w:rPr>
            <w:t xml:space="preserve">Dr </w:t>
          </w:r>
          <w:r w:rsidR="00964B7A">
            <w:rPr>
              <w:b/>
              <w:i/>
            </w:rPr>
            <w:t>Callender</w:t>
          </w:r>
          <w:r w:rsidR="00964B7A">
            <w:rPr>
              <w:b/>
              <w:i/>
            </w:rPr>
            <w:t>:</w:t>
          </w:r>
          <w:r w:rsidRPr="003454B6">
            <w:rPr>
              <w:b/>
            </w:rPr>
            <w:t xml:space="preserve"> </w:t>
          </w:r>
        </w:sdtContent>
      </w:sdt>
      <w:r>
        <w:t xml:space="preserve">I am sitting here thinking about this from </w:t>
      </w:r>
      <w:r w:rsidR="006703BB">
        <w:t>the</w:t>
      </w:r>
      <w:r>
        <w:t xml:space="preserve"> pe</w:t>
      </w:r>
      <w:r w:rsidR="006703BB">
        <w:t xml:space="preserve">rspective </w:t>
      </w:r>
      <w:r w:rsidR="0045486B">
        <w:t xml:space="preserve">of </w:t>
      </w:r>
      <w:r w:rsidR="006703BB">
        <w:t>an English teacher and the comment made earlier by Chris about his own history as a W</w:t>
      </w:r>
      <w:r>
        <w:t>elsh speaker</w:t>
      </w:r>
      <w:r w:rsidRPr="005E401B" w:rsidR="005E401B">
        <w:t>.</w:t>
      </w:r>
      <w:r w:rsidR="006703BB">
        <w:t xml:space="preserve"> There are many opportunities here</w:t>
      </w:r>
      <w:r>
        <w:t xml:space="preserve"> to work across the curriculum where you can connect </w:t>
      </w:r>
      <w:r w:rsidR="006703BB">
        <w:t>up history with language histories</w:t>
      </w:r>
      <w:r>
        <w:t xml:space="preserve"> and look at how things have changed over time</w:t>
      </w:r>
      <w:r w:rsidRPr="005E401B" w:rsidR="005E401B">
        <w:t>.</w:t>
      </w:r>
      <w:r w:rsidR="006703BB">
        <w:t xml:space="preserve"> It is really useful to capture</w:t>
      </w:r>
      <w:r>
        <w:t xml:space="preserve"> local histories and to use them </w:t>
      </w:r>
      <w:r w:rsidR="006703BB">
        <w:t>for the good, but you</w:t>
      </w:r>
      <w:r>
        <w:t xml:space="preserve"> have to </w:t>
      </w:r>
      <w:r w:rsidR="00E24632">
        <w:t>filter</w:t>
      </w:r>
      <w:r>
        <w:t xml:space="preserve"> a lot of </w:t>
      </w:r>
      <w:r w:rsidR="00E24632">
        <w:t>the</w:t>
      </w:r>
      <w:r>
        <w:t xml:space="preserve"> </w:t>
      </w:r>
      <w:r w:rsidR="00E24632">
        <w:t>material</w:t>
      </w:r>
      <w:r>
        <w:t xml:space="preserve"> that you are using</w:t>
      </w:r>
      <w:r w:rsidRPr="005E401B" w:rsidR="005E401B">
        <w:t>.</w:t>
      </w:r>
      <w:r w:rsidR="006703BB">
        <w:t xml:space="preserve"> There is some brilliant stuff on the</w:t>
      </w:r>
      <w:r>
        <w:t xml:space="preserve"> BBC </w:t>
      </w:r>
      <w:r w:rsidR="00E24632">
        <w:t>archives</w:t>
      </w:r>
      <w:r w:rsidR="006703BB">
        <w:t>, for instance, if you want to look at historical development of language</w:t>
      </w:r>
      <w:r w:rsidR="0045486B">
        <w:t>.</w:t>
      </w:r>
      <w:r w:rsidR="006703BB">
        <w:t xml:space="preserve"> </w:t>
      </w:r>
      <w:r w:rsidR="0045486B">
        <w:t xml:space="preserve">There </w:t>
      </w:r>
      <w:r w:rsidR="006703BB">
        <w:t xml:space="preserve">are </w:t>
      </w:r>
      <w:r>
        <w:t xml:space="preserve">some </w:t>
      </w:r>
      <w:r w:rsidR="00E24632">
        <w:t>materials</w:t>
      </w:r>
      <w:r w:rsidR="006703BB">
        <w:t xml:space="preserve"> out there that can be used</w:t>
      </w:r>
      <w:r w:rsidRPr="005E401B" w:rsidR="005E401B">
        <w:t>.</w:t>
      </w:r>
      <w:r w:rsidR="006703BB">
        <w:t xml:space="preserve"> In principle, I would say that that is a good </w:t>
      </w:r>
      <w:r>
        <w:t>way forward</w:t>
      </w:r>
      <w:r w:rsidRPr="005E401B" w:rsidR="005E401B">
        <w:t>.</w:t>
      </w:r>
    </w:p>
    <w:p w:rsidR="0072368B" w:rsidP="003454B6">
      <w:pPr>
        <w:pStyle w:val="Answer"/>
      </w:pPr>
      <w:sdt>
        <w:sdtPr>
          <w:alias w:val="Witness"/>
          <w:id w:val="-928501154"/>
          <w:placeholder>
            <w:docPart w:val="DefaultPlaceholder_1082065158"/>
          </w:placeholder>
          <w:richText/>
        </w:sdtPr>
        <w:sdtContent>
          <w:r w:rsidRPr="0071654A" w:rsidR="0071654A">
            <w:rPr>
              <w:b/>
              <w:i/>
            </w:rPr>
            <w:t>Emily Miller:</w:t>
          </w:r>
          <w:r w:rsidRPr="003454B6" w:rsidR="003454B6">
            <w:rPr>
              <w:b/>
            </w:rPr>
            <w:t xml:space="preserve"> </w:t>
          </w:r>
        </w:sdtContent>
      </w:sdt>
      <w:r w:rsidR="003454B6">
        <w:t>I cannot claim to know Florence Nightingale</w:t>
      </w:r>
      <w:r w:rsidR="006703BB">
        <w:t xml:space="preserve"> or Mary Seacole personally, but I imagine that they would not like to be </w:t>
      </w:r>
      <w:r w:rsidR="003454B6">
        <w:t xml:space="preserve">up against each other </w:t>
      </w:r>
      <w:r w:rsidR="0045486B">
        <w:t>in a bun</w:t>
      </w:r>
      <w:r w:rsidR="006703BB">
        <w:t>fight</w:t>
      </w:r>
      <w:r w:rsidRPr="005E401B" w:rsidR="005E401B">
        <w:t>.</w:t>
      </w:r>
      <w:r w:rsidR="006703BB">
        <w:t xml:space="preserve"> I do not think that that is the point</w:t>
      </w:r>
      <w:r w:rsidR="0045486B">
        <w:t>.</w:t>
      </w:r>
      <w:r w:rsidR="006703BB">
        <w:t xml:space="preserve"> </w:t>
      </w:r>
      <w:r w:rsidR="0045486B">
        <w:t>I hope</w:t>
      </w:r>
      <w:r w:rsidR="006703BB">
        <w:t xml:space="preserve"> you can</w:t>
      </w:r>
      <w:r w:rsidR="003454B6">
        <w:t xml:space="preserve"> convey to your local historian friend</w:t>
      </w:r>
      <w:r w:rsidR="006703BB">
        <w:t>s</w:t>
      </w:r>
      <w:r w:rsidR="003454B6">
        <w:t xml:space="preserve"> and schools that it can be inclusive history</w:t>
      </w:r>
      <w:r w:rsidR="00F26006">
        <w:t>.</w:t>
      </w:r>
      <w:r w:rsidR="006703BB">
        <w:t xml:space="preserve"> </w:t>
      </w:r>
      <w:r w:rsidR="00F26006">
        <w:t xml:space="preserve">As </w:t>
      </w:r>
      <w:r w:rsidR="006703BB">
        <w:t xml:space="preserve">Allana said, it </w:t>
      </w:r>
      <w:r w:rsidR="0045486B">
        <w:t>is a</w:t>
      </w:r>
      <w:r>
        <w:t xml:space="preserve"> balance</w:t>
      </w:r>
      <w:r w:rsidR="0045486B">
        <w:t>: it can be that</w:t>
      </w:r>
      <w:r w:rsidR="009F7EFE">
        <w:t>,</w:t>
      </w:r>
      <w:r>
        <w:t xml:space="preserve"> and that as well</w:t>
      </w:r>
      <w:r w:rsidRPr="005E401B" w:rsidR="005E401B">
        <w:t>.</w:t>
      </w:r>
    </w:p>
    <w:p w:rsidR="003454B6" w:rsidP="003454B6">
      <w:pPr>
        <w:pStyle w:val="Answer"/>
      </w:pPr>
      <w:r>
        <w:t>We are a London</w:t>
      </w:r>
      <w:r>
        <w:noBreakHyphen/>
      </w:r>
      <w:r>
        <w:t xml:space="preserve">based museum with a view to having a permanent home in </w:t>
      </w:r>
      <w:r w:rsidR="00F26006">
        <w:t>London,</w:t>
      </w:r>
      <w:r w:rsidR="0072368B">
        <w:t xml:space="preserve"> yet migration history is a national picture, always has been and always will be</w:t>
      </w:r>
      <w:r w:rsidRPr="005E401B" w:rsidR="005E401B">
        <w:t>.</w:t>
      </w:r>
      <w:r w:rsidRPr="00BD5DB7" w:rsidR="00BD5DB7">
        <w:rPr>
          <w:i/>
        </w:rPr>
        <w:t xml:space="preserve"> </w:t>
      </w:r>
      <w:r>
        <w:t xml:space="preserve">It is about us working alongside </w:t>
      </w:r>
      <w:r w:rsidR="0072368B">
        <w:t>other museums, galleries and archives to</w:t>
      </w:r>
      <w:r>
        <w:t xml:space="preserve"> </w:t>
      </w:r>
      <w:r w:rsidR="0072368B">
        <w:t>connect them up with schools in their local area</w:t>
      </w:r>
      <w:r w:rsidRPr="005E401B" w:rsidR="005E401B">
        <w:t>.</w:t>
      </w:r>
      <w:r w:rsidR="0072368B">
        <w:t xml:space="preserve"> A </w:t>
      </w:r>
      <w:r>
        <w:t xml:space="preserve">good conduit for that is </w:t>
      </w:r>
      <w:r w:rsidR="00E24632">
        <w:t>Historic</w:t>
      </w:r>
      <w:r>
        <w:t xml:space="preserve"> England</w:t>
      </w:r>
      <w:r w:rsidR="00F26006">
        <w:t>.</w:t>
      </w:r>
      <w:r w:rsidR="0072368B">
        <w:t xml:space="preserve"> </w:t>
      </w:r>
      <w:r w:rsidR="00F26006">
        <w:t xml:space="preserve">We </w:t>
      </w:r>
      <w:r w:rsidR="0072368B">
        <w:t xml:space="preserve">are just getting </w:t>
      </w:r>
      <w:r w:rsidR="000D3A93">
        <w:t>to</w:t>
      </w:r>
      <w:r>
        <w:t xml:space="preserve"> know better how </w:t>
      </w:r>
      <w:r w:rsidR="00F26006">
        <w:t>it</w:t>
      </w:r>
      <w:r>
        <w:t xml:space="preserve"> work</w:t>
      </w:r>
      <w:r w:rsidR="00F26006">
        <w:t>s</w:t>
      </w:r>
      <w:r w:rsidRPr="005E401B" w:rsidR="005E401B">
        <w:t>.</w:t>
      </w:r>
      <w:r w:rsidR="0072368B">
        <w:t xml:space="preserve"> </w:t>
      </w:r>
      <w:r w:rsidR="00F26006">
        <w:t>It</w:t>
      </w:r>
      <w:r w:rsidR="0072368B">
        <w:t xml:space="preserve"> </w:t>
      </w:r>
      <w:r w:rsidR="00F26006">
        <w:t>has</w:t>
      </w:r>
      <w:r w:rsidR="0072368B">
        <w:t xml:space="preserve"> regional education advis</w:t>
      </w:r>
      <w:r w:rsidR="00F26006">
        <w:t>e</w:t>
      </w:r>
      <w:r w:rsidR="0072368B">
        <w:t>rs who work with schools on local histories</w:t>
      </w:r>
      <w:r w:rsidR="00F26006">
        <w:t>.</w:t>
      </w:r>
      <w:r w:rsidR="0072368B">
        <w:t xml:space="preserve"> </w:t>
      </w:r>
      <w:r w:rsidR="00F26006">
        <w:t xml:space="preserve">Helping </w:t>
      </w:r>
      <w:r w:rsidR="0072368B">
        <w:t>them and working</w:t>
      </w:r>
      <w:r>
        <w:t xml:space="preserve"> with them to draw out migration histories</w:t>
      </w:r>
      <w:r w:rsidR="0072368B">
        <w:t xml:space="preserve"> and diverse histories specifically is quite</w:t>
      </w:r>
      <w:r>
        <w:t xml:space="preserve"> an exciting thing</w:t>
      </w:r>
      <w:r w:rsidR="0072368B">
        <w:t xml:space="preserve"> that</w:t>
      </w:r>
      <w:r>
        <w:t xml:space="preserve"> we are working</w:t>
      </w:r>
      <w:r w:rsidR="0072368B">
        <w:t xml:space="preserve"> on at the moment</w:t>
      </w:r>
      <w:r w:rsidRPr="005E401B" w:rsidR="005E401B">
        <w:t>.</w:t>
      </w:r>
      <w:r w:rsidR="0072368B">
        <w:t xml:space="preserve"> See the work of Historic England</w:t>
      </w:r>
      <w:r w:rsidRPr="005E401B" w:rsidR="005E401B">
        <w:t>.</w:t>
      </w:r>
      <w:r w:rsidR="0072368B">
        <w:t xml:space="preserve"> Caroline, I cannot wait to show you around the museum when we are open again</w:t>
      </w:r>
      <w:r w:rsidRPr="005E401B" w:rsidR="005E401B">
        <w:t>.</w:t>
      </w:r>
    </w:p>
    <w:p w:rsidR="003454B6" w:rsidP="00DF3946">
      <w:pPr>
        <w:pStyle w:val="Question"/>
      </w:pPr>
      <w:sdt>
        <w:sdtPr>
          <w:alias w:val="Member"/>
          <w:tag w:val="&lt;Member mnisId='4790' dodsId=''&gt;"/>
          <w:id w:val="-1581601499"/>
          <w:placeholder>
            <w:docPart w:val="DefaultPlaceholder_1082065158"/>
          </w:placeholder>
          <w:richText/>
        </w:sdtPr>
        <w:sdtContent>
          <w:r w:rsidRPr="00DF3946" w:rsidR="00DF3946">
            <w:rPr>
              <w:b/>
            </w:rPr>
            <w:t>Apsana Begum:</w:t>
          </w:r>
        </w:sdtContent>
      </w:sdt>
      <w:r w:rsidR="00DF3946">
        <w:t xml:space="preserve"> I had a quick question </w:t>
      </w:r>
      <w:r w:rsidR="006A3558">
        <w:t>about the resources that teachers often have and do not have</w:t>
      </w:r>
      <w:r w:rsidRPr="005E401B" w:rsidR="005E401B">
        <w:t>.</w:t>
      </w:r>
      <w:r w:rsidR="006A3558">
        <w:t xml:space="preserve"> R</w:t>
      </w:r>
      <w:r w:rsidR="00DF3946">
        <w:t>esources are really important in diversifying the curriculum and</w:t>
      </w:r>
      <w:r w:rsidR="006A3558">
        <w:t>,</w:t>
      </w:r>
      <w:r w:rsidR="00DF3946">
        <w:t xml:space="preserve"> like some of you</w:t>
      </w:r>
      <w:r w:rsidR="006A3558">
        <w:t>,</w:t>
      </w:r>
      <w:r w:rsidR="00DF3946">
        <w:t xml:space="preserve"> there are many organisation</w:t>
      </w:r>
      <w:r w:rsidR="006A3558">
        <w:t>s</w:t>
      </w:r>
      <w:r w:rsidR="00DF3946">
        <w:t xml:space="preserve"> that host a lot of resources of their own</w:t>
      </w:r>
      <w:r w:rsidRPr="005E401B" w:rsidR="005E401B">
        <w:t>.</w:t>
      </w:r>
      <w:r w:rsidR="006A3558">
        <w:t xml:space="preserve"> Do you think there are enough resources available for teachers to</w:t>
      </w:r>
      <w:r w:rsidR="00DF3946">
        <w:t xml:space="preserve"> improve the </w:t>
      </w:r>
      <w:r w:rsidR="006A3558">
        <w:t xml:space="preserve">curriculum content on </w:t>
      </w:r>
      <w:r w:rsidR="00DF3946">
        <w:t>rac</w:t>
      </w:r>
      <w:r w:rsidR="006A3558">
        <w:t>e and diversity? I</w:t>
      </w:r>
      <w:r w:rsidR="00DF3946">
        <w:t xml:space="preserve">f not, what needs to be done apart </w:t>
      </w:r>
      <w:r w:rsidR="00E24632">
        <w:t>from</w:t>
      </w:r>
      <w:r w:rsidR="00DF3946">
        <w:t xml:space="preserve"> putting in </w:t>
      </w:r>
      <w:r w:rsidR="008367B0">
        <w:t xml:space="preserve">more resources? </w:t>
      </w:r>
      <w:r w:rsidR="00F26006">
        <w:t xml:space="preserve">In what </w:t>
      </w:r>
      <w:r w:rsidR="008367B0">
        <w:t xml:space="preserve">ways can there be a </w:t>
      </w:r>
      <w:r w:rsidR="00DF3946">
        <w:t>greater commitment to help improve access</w:t>
      </w:r>
      <w:r w:rsidR="008367B0">
        <w:t xml:space="preserve"> and the resources </w:t>
      </w:r>
      <w:r w:rsidR="00DF3946">
        <w:t>for that content?</w:t>
      </w:r>
    </w:p>
    <w:p w:rsidR="008367B0" w:rsidP="00DF3946">
      <w:pPr>
        <w:pStyle w:val="Answer"/>
      </w:pPr>
      <w:sdt>
        <w:sdtPr>
          <w:alias w:val="Witness"/>
          <w:id w:val="-1035428645"/>
          <w:placeholder>
            <w:docPart w:val="DefaultPlaceholder_1082065158"/>
          </w:placeholder>
          <w:richText/>
        </w:sdtPr>
        <w:sdtContent>
          <w:r w:rsidRPr="0071654A" w:rsidR="0071654A">
            <w:rPr>
              <w:b/>
              <w:i/>
            </w:rPr>
            <w:t>Allana Gay:</w:t>
          </w:r>
          <w:r w:rsidRPr="00DF3946" w:rsidR="00DF3946">
            <w:rPr>
              <w:b/>
            </w:rPr>
            <w:t xml:space="preserve"> </w:t>
          </w:r>
        </w:sdtContent>
      </w:sdt>
      <w:r w:rsidR="00DF3946">
        <w:t xml:space="preserve">There are lots of </w:t>
      </w:r>
      <w:r w:rsidR="000D3A93">
        <w:t>resources</w:t>
      </w:r>
      <w:r w:rsidRPr="005E401B" w:rsidR="005E401B">
        <w:t>.</w:t>
      </w:r>
      <w:r w:rsidRPr="002C1BE2" w:rsidR="002C1BE2">
        <w:t xml:space="preserve"> </w:t>
      </w:r>
      <w:r w:rsidR="00E24632">
        <w:t>On our</w:t>
      </w:r>
      <w:r>
        <w:t xml:space="preserve"> </w:t>
      </w:r>
      <w:r>
        <w:t>BAMEed</w:t>
      </w:r>
      <w:r>
        <w:t xml:space="preserve"> website, we tend to signpost a lot of resources and </w:t>
      </w:r>
      <w:r w:rsidR="00A755F1">
        <w:t>act as</w:t>
      </w:r>
      <w:r>
        <w:t xml:space="preserve"> a</w:t>
      </w:r>
      <w:r w:rsidR="00E24632">
        <w:t xml:space="preserve"> conduit</w:t>
      </w:r>
      <w:r w:rsidR="00A755F1">
        <w:t>,</w:t>
      </w:r>
      <w:r w:rsidR="00E24632">
        <w:t xml:space="preserve"> </w:t>
      </w:r>
      <w:r w:rsidR="00A755F1">
        <w:t xml:space="preserve">to </w:t>
      </w:r>
      <w:r w:rsidR="00E24632">
        <w:t>direct teachers to where they can find resources</w:t>
      </w:r>
      <w:r>
        <w:t xml:space="preserve"> on any aspect they are looking for and make it</w:t>
      </w:r>
      <w:r w:rsidR="00E24632">
        <w:t xml:space="preserve"> easy and convenient</w:t>
      </w:r>
      <w:r w:rsidRPr="005E401B" w:rsidR="005E401B">
        <w:t>.</w:t>
      </w:r>
      <w:r>
        <w:t xml:space="preserve"> I</w:t>
      </w:r>
      <w:r w:rsidR="00E24632">
        <w:t>n curating that</w:t>
      </w:r>
      <w:r>
        <w:t>, we have had to work with experts like</w:t>
      </w:r>
      <w:r w:rsidR="00E24632">
        <w:t xml:space="preserve"> Christine </w:t>
      </w:r>
      <w:r w:rsidR="00E24632">
        <w:t>Callender</w:t>
      </w:r>
      <w:r>
        <w:t xml:space="preserve"> and Professor Paul Miller</w:t>
      </w:r>
      <w:r w:rsidR="00A755F1">
        <w:t xml:space="preserve">, so their </w:t>
      </w:r>
      <w:r w:rsidR="00E24632">
        <w:t xml:space="preserve">research is driving </w:t>
      </w:r>
      <w:r w:rsidR="00A755F1">
        <w:t xml:space="preserve">it. Academia </w:t>
      </w:r>
      <w:r>
        <w:t xml:space="preserve">is coming in </w:t>
      </w:r>
      <w:r w:rsidR="00A755F1">
        <w:t>to</w:t>
      </w:r>
      <w:r>
        <w:t xml:space="preserve"> driv</w:t>
      </w:r>
      <w:r w:rsidR="00A755F1">
        <w:t>e</w:t>
      </w:r>
      <w:r>
        <w:t xml:space="preserve"> part of the research into what</w:t>
      </w:r>
      <w:r w:rsidR="00E24632">
        <w:t xml:space="preserve"> makes a quality resource and </w:t>
      </w:r>
      <w:r w:rsidR="00A755F1">
        <w:t>to have</w:t>
      </w:r>
      <w:r w:rsidR="00E24632">
        <w:t xml:space="preserve"> </w:t>
      </w:r>
      <w:r>
        <w:t>peer review of those resources</w:t>
      </w:r>
      <w:r w:rsidRPr="005E401B" w:rsidR="005E401B">
        <w:t>.</w:t>
      </w:r>
    </w:p>
    <w:p w:rsidR="00DF3946" w:rsidP="00DF3946">
      <w:pPr>
        <w:pStyle w:val="Answer"/>
      </w:pPr>
      <w:r>
        <w:t>P</w:t>
      </w:r>
      <w:r w:rsidR="00E24632">
        <w:t>art of the issue we have is</w:t>
      </w:r>
      <w:r>
        <w:t xml:space="preserve"> not so much in</w:t>
      </w:r>
      <w:r w:rsidR="00E24632">
        <w:t xml:space="preserve"> having the resources</w:t>
      </w:r>
      <w:r>
        <w:t xml:space="preserve"> and streamlining them but in funding the projects that work</w:t>
      </w:r>
      <w:r w:rsidRPr="005E401B" w:rsidR="005E401B">
        <w:t>.</w:t>
      </w:r>
      <w:r w:rsidR="00E24632">
        <w:t xml:space="preserve"> </w:t>
      </w:r>
      <w:r>
        <w:t>If we know that the Migration M</w:t>
      </w:r>
      <w:r w:rsidR="00E24632">
        <w:t>useum works</w:t>
      </w:r>
      <w:r>
        <w:t>, fund it</w:t>
      </w:r>
      <w:r w:rsidRPr="005E401B" w:rsidR="005E401B">
        <w:t>.</w:t>
      </w:r>
      <w:r>
        <w:t xml:space="preserve"> A</w:t>
      </w:r>
      <w:r w:rsidR="00E24632">
        <w:t>llow</w:t>
      </w:r>
      <w:r>
        <w:t xml:space="preserve"> all our schools to have access to it</w:t>
      </w:r>
      <w:r w:rsidRPr="005E401B" w:rsidR="005E401B">
        <w:t>.</w:t>
      </w:r>
      <w:r>
        <w:t xml:space="preserve"> Allow them to build an</w:t>
      </w:r>
      <w:r w:rsidR="00E24632">
        <w:t xml:space="preserve"> online platform whe</w:t>
      </w:r>
      <w:r>
        <w:t>re we can all have access to it</w:t>
      </w:r>
      <w:r w:rsidR="00A755F1">
        <w:t>,</w:t>
      </w:r>
      <w:r>
        <w:t xml:space="preserve"> and the same with the Runnymede Trust and Our Migration Story</w:t>
      </w:r>
      <w:r w:rsidRPr="005E401B" w:rsidR="005E401B">
        <w:t>.</w:t>
      </w:r>
      <w:r>
        <w:t xml:space="preserve"> Fund it</w:t>
      </w:r>
      <w:r w:rsidRPr="005E401B" w:rsidR="005E401B">
        <w:t>.</w:t>
      </w:r>
      <w:r>
        <w:t xml:space="preserve"> F</w:t>
      </w:r>
      <w:r w:rsidR="00E24632">
        <w:t>und the projects that work rather than throwing things</w:t>
      </w:r>
      <w:r>
        <w:t xml:space="preserve"> at equality and diversity in just a random spend</w:t>
      </w:r>
      <w:r w:rsidRPr="005E401B" w:rsidR="005E401B">
        <w:t>.</w:t>
      </w:r>
      <w:r>
        <w:t xml:space="preserve"> T</w:t>
      </w:r>
      <w:r w:rsidR="00E24632">
        <w:t xml:space="preserve">here are lots of </w:t>
      </w:r>
      <w:r>
        <w:t>projects that work</w:t>
      </w:r>
      <w:r w:rsidRPr="005E401B" w:rsidR="005E401B">
        <w:t>.</w:t>
      </w:r>
      <w:r>
        <w:t xml:space="preserve"> There are lots of academics who are incredibly successful </w:t>
      </w:r>
      <w:r w:rsidR="00F46DEE">
        <w:t>and knowledgeable in the field</w:t>
      </w:r>
      <w:r w:rsidR="00A755F1">
        <w:t>,</w:t>
      </w:r>
      <w:r w:rsidR="00F46DEE">
        <w:t xml:space="preserve"> and </w:t>
      </w:r>
      <w:r w:rsidR="00A755F1">
        <w:t xml:space="preserve">who </w:t>
      </w:r>
      <w:r w:rsidR="00F46DEE">
        <w:t xml:space="preserve">can direct us in how we </w:t>
      </w:r>
      <w:r w:rsidR="00E24632">
        <w:t>tailor resources</w:t>
      </w:r>
      <w:r w:rsidR="00A755F1">
        <w:t>,</w:t>
      </w:r>
      <w:r w:rsidR="00E24632">
        <w:t xml:space="preserve"> so</w:t>
      </w:r>
      <w:r w:rsidR="00F46DEE">
        <w:t xml:space="preserve"> that they </w:t>
      </w:r>
      <w:r w:rsidR="00A755F1">
        <w:t xml:space="preserve">are </w:t>
      </w:r>
      <w:r w:rsidR="00F46DEE">
        <w:t>widely spread</w:t>
      </w:r>
      <w:r w:rsidRPr="005E401B" w:rsidR="005E401B">
        <w:t>.</w:t>
      </w:r>
      <w:r w:rsidR="00F46DEE">
        <w:t xml:space="preserve"> Allow that access to happen by funding the projects </w:t>
      </w:r>
      <w:r w:rsidR="00E24632">
        <w:t>that work</w:t>
      </w:r>
      <w:r w:rsidRPr="005E401B" w:rsidR="005E401B">
        <w:t>.</w:t>
      </w:r>
    </w:p>
    <w:p w:rsidR="00DF3946" w:rsidP="00DF3946">
      <w:pPr>
        <w:pStyle w:val="Answer"/>
      </w:pPr>
      <w:sdt>
        <w:sdtPr>
          <w:alias w:val="Witness"/>
          <w:id w:val="741912706"/>
          <w:placeholder>
            <w:docPart w:val="DefaultPlaceholder_1082065158"/>
          </w:placeholder>
          <w:richText/>
        </w:sdtPr>
        <w:sdtContent>
          <w:r w:rsidRPr="0071654A" w:rsidR="0071654A">
            <w:rPr>
              <w:b/>
              <w:i/>
            </w:rPr>
            <w:t>Caroline Wright:</w:t>
          </w:r>
          <w:r w:rsidRPr="00DF3946">
            <w:rPr>
              <w:b/>
            </w:rPr>
            <w:t xml:space="preserve"> </w:t>
          </w:r>
        </w:sdtContent>
      </w:sdt>
      <w:r w:rsidR="00F46DEE">
        <w:t xml:space="preserve">It is really </w:t>
      </w:r>
      <w:r>
        <w:t>important that schools continue to have choi</w:t>
      </w:r>
      <w:r w:rsidR="00F46DEE">
        <w:t>ce so that they can use those really high</w:t>
      </w:r>
      <w:r w:rsidR="00F46DEE">
        <w:noBreakHyphen/>
      </w:r>
      <w:r>
        <w:t>quality</w:t>
      </w:r>
      <w:r w:rsidR="00F46DEE">
        <w:t xml:space="preserve"> resources that are out there</w:t>
      </w:r>
      <w:r w:rsidRPr="005E401B" w:rsidR="005E401B">
        <w:t>.</w:t>
      </w:r>
      <w:r w:rsidR="00F46DEE">
        <w:t xml:space="preserve"> There are resources available</w:t>
      </w:r>
      <w:r w:rsidRPr="005E401B" w:rsidR="005E401B">
        <w:t>.</w:t>
      </w:r>
      <w:r w:rsidR="00F46DEE">
        <w:t xml:space="preserve"> I go back to the point I </w:t>
      </w:r>
      <w:r>
        <w:t xml:space="preserve">made </w:t>
      </w:r>
      <w:r w:rsidR="00E24632">
        <w:t>about</w:t>
      </w:r>
      <w:r>
        <w:t xml:space="preserve"> having the budgets to obtain </w:t>
      </w:r>
      <w:r w:rsidR="00F46DEE">
        <w:t xml:space="preserve">them </w:t>
      </w:r>
      <w:r>
        <w:t>or use them</w:t>
      </w:r>
      <w:r w:rsidRPr="005E401B" w:rsidR="005E401B">
        <w:t>.</w:t>
      </w:r>
      <w:r w:rsidR="00F46DEE">
        <w:t xml:space="preserve"> </w:t>
      </w:r>
      <w:r>
        <w:t>I have</w:t>
      </w:r>
      <w:r w:rsidR="00F46DEE">
        <w:t xml:space="preserve"> not</w:t>
      </w:r>
      <w:r>
        <w:t xml:space="preserve"> mentioned it yet, but there </w:t>
      </w:r>
      <w:r w:rsidR="00F46DEE">
        <w:t xml:space="preserve">is also an </w:t>
      </w:r>
      <w:r>
        <w:t>ongoing challenge</w:t>
      </w:r>
      <w:r w:rsidR="00F46DEE">
        <w:t xml:space="preserve"> of</w:t>
      </w:r>
      <w:r>
        <w:t xml:space="preserve"> procur</w:t>
      </w:r>
      <w:r w:rsidR="00F46DEE">
        <w:t>ement</w:t>
      </w:r>
      <w:r>
        <w:t xml:space="preserve"> patterns in schools</w:t>
      </w:r>
      <w:r w:rsidRPr="005E401B" w:rsidR="005E401B">
        <w:t>.</w:t>
      </w:r>
      <w:r w:rsidRPr="002C1BE2" w:rsidR="002C1BE2">
        <w:t xml:space="preserve"> </w:t>
      </w:r>
      <w:r>
        <w:t xml:space="preserve">We just had a really good </w:t>
      </w:r>
      <w:r w:rsidR="00E24632">
        <w:t>debate</w:t>
      </w:r>
      <w:r>
        <w:t xml:space="preserve"> </w:t>
      </w:r>
      <w:r w:rsidR="00F46DEE">
        <w:t>about the use of local resources on your doorstep for schools</w:t>
      </w:r>
      <w:r w:rsidRPr="005E401B" w:rsidR="005E401B">
        <w:t>.</w:t>
      </w:r>
      <w:r w:rsidR="00F46DEE">
        <w:t xml:space="preserve"> There is </w:t>
      </w:r>
      <w:r w:rsidR="00CE551B">
        <w:t xml:space="preserve">a </w:t>
      </w:r>
      <w:r w:rsidR="00F46DEE">
        <w:t>decline in</w:t>
      </w:r>
      <w:r>
        <w:t xml:space="preserve"> individual school</w:t>
      </w:r>
      <w:r w:rsidR="00F46DEE">
        <w:t xml:space="preserve"> procurement and autonomy</w:t>
      </w:r>
      <w:r w:rsidRPr="005E401B" w:rsidR="005E401B">
        <w:t>.</w:t>
      </w:r>
      <w:r w:rsidR="00F46DEE">
        <w:t xml:space="preserve"> There is a move to </w:t>
      </w:r>
      <w:r>
        <w:t>procuring more as chains of academies</w:t>
      </w:r>
      <w:r w:rsidR="00CE551B">
        <w:t>.</w:t>
      </w:r>
      <w:r w:rsidR="00F46DEE">
        <w:t xml:space="preserve"> </w:t>
      </w:r>
      <w:r w:rsidR="00184C65">
        <w:t>T</w:t>
      </w:r>
      <w:r w:rsidR="00F46DEE">
        <w:t>hat move</w:t>
      </w:r>
      <w:r>
        <w:t xml:space="preserve"> will reduce </w:t>
      </w:r>
      <w:r w:rsidR="00F46DEE">
        <w:t>the individual school’s ability to decide what is right for their context and their students, which could be worrying potentially</w:t>
      </w:r>
      <w:r w:rsidRPr="005E401B" w:rsidR="005E401B">
        <w:t>.</w:t>
      </w:r>
      <w:r w:rsidR="00F46DEE">
        <w:t xml:space="preserve"> I very much</w:t>
      </w:r>
      <w:r>
        <w:t xml:space="preserve"> back </w:t>
      </w:r>
      <w:r w:rsidR="00F46DEE">
        <w:t>Allana’s point about giving schools choice</w:t>
      </w:r>
      <w:r w:rsidRPr="005E401B" w:rsidR="005E401B">
        <w:t>.</w:t>
      </w:r>
      <w:r w:rsidR="00F46DEE">
        <w:t xml:space="preserve"> T</w:t>
      </w:r>
      <w:r>
        <w:t>here are good resources out there</w:t>
      </w:r>
      <w:r w:rsidRPr="005E401B" w:rsidR="005E401B">
        <w:t>.</w:t>
      </w:r>
      <w:r w:rsidR="00F46DEE">
        <w:t xml:space="preserve"> Schools just need the funds </w:t>
      </w:r>
      <w:r>
        <w:t>to procure them</w:t>
      </w:r>
      <w:r w:rsidRPr="005E401B" w:rsidR="005E401B">
        <w:t>.</w:t>
      </w:r>
    </w:p>
    <w:p w:rsidR="00DF3946" w:rsidP="00CD1093">
      <w:pPr>
        <w:pStyle w:val="Question"/>
      </w:pPr>
      <w:sdt>
        <w:sdtPr>
          <w:alias w:val="Member"/>
          <w:tag w:val="&lt;Member mnisId='4125' dodsId='83507'&gt;"/>
          <w:id w:val="-1399666322"/>
          <w:placeholder>
            <w:docPart w:val="DefaultPlaceholder_1082065158"/>
          </w:placeholder>
          <w:richText/>
        </w:sdtPr>
        <w:sdtContent>
          <w:r w:rsidRPr="00CD1093" w:rsidR="00CD1093">
            <w:rPr>
              <w:b/>
            </w:rPr>
            <w:t>Catherine McKinnell:</w:t>
          </w:r>
        </w:sdtContent>
      </w:sdt>
      <w:r w:rsidR="00CD1093">
        <w:t xml:space="preserve"> </w:t>
      </w:r>
      <w:r w:rsidR="009D0E8F">
        <w:t xml:space="preserve">Thank you very much for this very rich evidence session so far. </w:t>
      </w:r>
      <w:r w:rsidR="00CD1093">
        <w:t xml:space="preserve">One final piece of the jigsaw </w:t>
      </w:r>
      <w:r w:rsidR="009D0E8F">
        <w:t>on which it</w:t>
      </w:r>
      <w:r w:rsidR="00CD1093">
        <w:t xml:space="preserve"> </w:t>
      </w:r>
      <w:r w:rsidR="002D59FE">
        <w:t>would be helpful to get some understanding from you is the</w:t>
      </w:r>
      <w:r w:rsidR="00CD1093">
        <w:t xml:space="preserve"> impact of th</w:t>
      </w:r>
      <w:r w:rsidR="002D59FE">
        <w:t>e teaching workforce themselves</w:t>
      </w:r>
      <w:r w:rsidRPr="005E401B" w:rsidR="005E401B">
        <w:t>.</w:t>
      </w:r>
      <w:r w:rsidR="002D59FE">
        <w:t xml:space="preserve"> T</w:t>
      </w:r>
      <w:r w:rsidR="00CD1093">
        <w:t>o what extent does the</w:t>
      </w:r>
      <w:r w:rsidR="002D59FE">
        <w:t xml:space="preserve"> composition and how diverse it is have an impact on how</w:t>
      </w:r>
      <w:r w:rsidR="00CD1093">
        <w:t xml:space="preserve"> the curriculum is taught</w:t>
      </w:r>
      <w:r w:rsidR="009D0E8F">
        <w:t>?</w:t>
      </w:r>
      <w:r w:rsidR="00CD1093">
        <w:t xml:space="preserve"> </w:t>
      </w:r>
      <w:r w:rsidR="009D0E8F">
        <w:t xml:space="preserve">What can </w:t>
      </w:r>
      <w:r w:rsidR="00CD1093">
        <w:t>we do to try to maximise that diversity</w:t>
      </w:r>
      <w:r w:rsidR="009D0E8F">
        <w:t>,</w:t>
      </w:r>
      <w:r w:rsidR="00CD1093">
        <w:t xml:space="preserve"> if that is something that you think will support the aim</w:t>
      </w:r>
      <w:r w:rsidR="002D59FE">
        <w:t xml:space="preserve"> of diversifying the curriculum?</w:t>
      </w:r>
    </w:p>
    <w:p w:rsidR="00B11980" w:rsidP="005324D1">
      <w:pPr>
        <w:pStyle w:val="Answer"/>
      </w:pPr>
      <w:sdt>
        <w:sdtPr>
          <w:alias w:val="Witness"/>
          <w:id w:val="1230736873"/>
          <w:placeholder>
            <w:docPart w:val="DefaultPlaceholder_1082065158"/>
          </w:placeholder>
          <w:richText/>
        </w:sdtPr>
        <w:sdtContent>
          <w:r w:rsidR="00964B7A">
            <w:rPr>
              <w:b/>
              <w:i/>
            </w:rPr>
            <w:t xml:space="preserve">Dr </w:t>
          </w:r>
          <w:r w:rsidR="00964B7A">
            <w:rPr>
              <w:b/>
              <w:i/>
            </w:rPr>
            <w:t>Callender</w:t>
          </w:r>
          <w:r w:rsidR="00964B7A">
            <w:rPr>
              <w:b/>
              <w:i/>
            </w:rPr>
            <w:t>:</w:t>
          </w:r>
          <w:r w:rsidRPr="005324D1" w:rsidR="005324D1">
            <w:rPr>
              <w:b/>
            </w:rPr>
            <w:t xml:space="preserve"> </w:t>
          </w:r>
        </w:sdtContent>
      </w:sdt>
      <w:r w:rsidR="002D59FE">
        <w:t>T</w:t>
      </w:r>
      <w:r w:rsidR="005324D1">
        <w:t>his is a perennial question</w:t>
      </w:r>
      <w:r w:rsidRPr="005E401B" w:rsidR="005E401B">
        <w:t>.</w:t>
      </w:r>
      <w:r w:rsidR="002D59FE">
        <w:t xml:space="preserve"> H</w:t>
      </w:r>
      <w:r w:rsidR="005324D1">
        <w:t>ow</w:t>
      </w:r>
      <w:r w:rsidR="002D59FE">
        <w:t xml:space="preserve"> do</w:t>
      </w:r>
      <w:r w:rsidR="005324D1">
        <w:t xml:space="preserve"> we diversify the teacher </w:t>
      </w:r>
      <w:r w:rsidR="00E24632">
        <w:t>workforce</w:t>
      </w:r>
      <w:r w:rsidRPr="002D59FE" w:rsidR="002D59FE">
        <w:t>?</w:t>
      </w:r>
      <w:r w:rsidR="002D59FE">
        <w:rPr>
          <w:i/>
        </w:rPr>
        <w:t xml:space="preserve"> </w:t>
      </w:r>
      <w:r w:rsidR="005324D1">
        <w:t xml:space="preserve">We have had various interventions over time where Government </w:t>
      </w:r>
      <w:r w:rsidR="002D59FE">
        <w:t>provided</w:t>
      </w:r>
      <w:r w:rsidR="005324D1">
        <w:t xml:space="preserve"> small</w:t>
      </w:r>
      <w:r w:rsidR="002D59FE">
        <w:t xml:space="preserve"> sums of money for teacher training providers to run projects locally and regionally</w:t>
      </w:r>
      <w:r w:rsidRPr="005E401B" w:rsidR="005E401B">
        <w:t>.</w:t>
      </w:r>
      <w:r w:rsidR="002D59FE">
        <w:t xml:space="preserve"> T</w:t>
      </w:r>
      <w:r w:rsidR="005324D1">
        <w:t xml:space="preserve">he issue about making the profession more </w:t>
      </w:r>
      <w:r w:rsidR="00E24632">
        <w:t>diverse</w:t>
      </w:r>
      <w:r w:rsidR="002D59FE">
        <w:t xml:space="preserve"> goes right back d</w:t>
      </w:r>
      <w:r w:rsidR="005324D1">
        <w:t>own to school</w:t>
      </w:r>
      <w:r w:rsidR="009D0E8F">
        <w:t>.</w:t>
      </w:r>
      <w:r w:rsidR="005324D1">
        <w:t xml:space="preserve"> </w:t>
      </w:r>
      <w:r w:rsidR="009D0E8F">
        <w:t xml:space="preserve">To </w:t>
      </w:r>
      <w:r w:rsidR="005324D1">
        <w:t xml:space="preserve">get the </w:t>
      </w:r>
      <w:r w:rsidR="00E24632">
        <w:t>qualifications</w:t>
      </w:r>
      <w:r w:rsidR="002D59FE">
        <w:t xml:space="preserve"> one needs to be a teacher, if you look at the performance of certain ethnic groups</w:t>
      </w:r>
      <w:r w:rsidR="009D0E8F">
        <w:t>,</w:t>
      </w:r>
      <w:r w:rsidR="002D59FE">
        <w:t xml:space="preserve"> go</w:t>
      </w:r>
      <w:r w:rsidR="009D0E8F">
        <w:t>ing</w:t>
      </w:r>
      <w:r w:rsidR="002D59FE">
        <w:t xml:space="preserve"> back to the beginning of the conversation, we can see that there are</w:t>
      </w:r>
      <w:r w:rsidR="005324D1">
        <w:t xml:space="preserve"> differential patterns for all kinds of groups of young people</w:t>
      </w:r>
      <w:r w:rsidRPr="005E401B" w:rsidR="005E401B">
        <w:t>.</w:t>
      </w:r>
      <w:r>
        <w:t xml:space="preserve"> It is </w:t>
      </w:r>
      <w:r w:rsidR="00184C65">
        <w:t xml:space="preserve">a </w:t>
      </w:r>
      <w:r>
        <w:t>systemic and structural issue</w:t>
      </w:r>
      <w:r w:rsidRPr="005E401B" w:rsidR="005E401B">
        <w:t>.</w:t>
      </w:r>
    </w:p>
    <w:p w:rsidR="00B11980" w:rsidP="005324D1">
      <w:pPr>
        <w:pStyle w:val="Answer"/>
      </w:pPr>
      <w:r>
        <w:t>H</w:t>
      </w:r>
      <w:r w:rsidR="005324D1">
        <w:t>aving said that, my work is</w:t>
      </w:r>
      <w:r>
        <w:t xml:space="preserve"> not so much about how we get people in but whether the</w:t>
      </w:r>
      <w:r w:rsidR="005324D1">
        <w:t xml:space="preserve"> institutions </w:t>
      </w:r>
      <w:r>
        <w:t xml:space="preserve">we </w:t>
      </w:r>
      <w:r w:rsidR="005324D1">
        <w:t xml:space="preserve">are bringing them into </w:t>
      </w:r>
      <w:r>
        <w:t xml:space="preserve">are </w:t>
      </w:r>
      <w:r w:rsidR="005324D1">
        <w:t>ready for them</w:t>
      </w:r>
      <w:r>
        <w:t>, what experiences they have while they are in them and what we can learn from that</w:t>
      </w:r>
      <w:r w:rsidRPr="005E401B" w:rsidR="005E401B">
        <w:t>.</w:t>
      </w:r>
      <w:r>
        <w:t xml:space="preserve"> When I joined as a teacher all those years</w:t>
      </w:r>
      <w:r w:rsidR="009D0E8F">
        <w:t xml:space="preserve"> ago</w:t>
      </w:r>
      <w:r>
        <w:t xml:space="preserve">, I was the only person who looked like me in my cohort because I chose English and it was not a subject that very many BAME </w:t>
      </w:r>
      <w:r w:rsidR="005324D1">
        <w:t>students</w:t>
      </w:r>
      <w:r>
        <w:t xml:space="preserve"> </w:t>
      </w:r>
      <w:r w:rsidR="009D0E8F">
        <w:t>did</w:t>
      </w:r>
      <w:r w:rsidRPr="005E401B" w:rsidR="005E401B">
        <w:t>.</w:t>
      </w:r>
      <w:r w:rsidR="009D0E8F">
        <w:t xml:space="preserve"> I cannot speak for others</w:t>
      </w:r>
      <w:r>
        <w:t xml:space="preserve"> but</w:t>
      </w:r>
      <w:r w:rsidR="009D0E8F">
        <w:t>,</w:t>
      </w:r>
      <w:r>
        <w:t xml:space="preserve"> for my institution, I think we are doing </w:t>
      </w:r>
      <w:r w:rsidRPr="009D0E8F">
        <w:t>relatively well in recruiting BAME students</w:t>
      </w:r>
      <w:r w:rsidR="00184C65">
        <w:t xml:space="preserve">; </w:t>
      </w:r>
      <w:r w:rsidRPr="009D0E8F">
        <w:t>I can say that particularly for our secondary provision</w:t>
      </w:r>
      <w:r w:rsidR="00184C65">
        <w:t xml:space="preserve">—they </w:t>
      </w:r>
      <w:r w:rsidRPr="009D0E8F">
        <w:t>recruit exceptionally well</w:t>
      </w:r>
      <w:r w:rsidR="00184C65">
        <w:t xml:space="preserve">, </w:t>
      </w:r>
      <w:r w:rsidRPr="009D0E8F">
        <w:t>and primary does well</w:t>
      </w:r>
      <w:r>
        <w:t xml:space="preserve"> too</w:t>
      </w:r>
      <w:r w:rsidRPr="005E401B" w:rsidR="005E401B">
        <w:t>.</w:t>
      </w:r>
    </w:p>
    <w:p w:rsidR="00CD1093" w:rsidP="005324D1">
      <w:pPr>
        <w:pStyle w:val="Answer"/>
      </w:pPr>
      <w:r>
        <w:t xml:space="preserve">As I say, it is about </w:t>
      </w:r>
      <w:r w:rsidR="000B0DF6">
        <w:t xml:space="preserve">how </w:t>
      </w:r>
      <w:r>
        <w:t xml:space="preserve">you </w:t>
      </w:r>
      <w:r w:rsidR="005324D1">
        <w:t>keep them in there, how you prepare</w:t>
      </w:r>
      <w:r>
        <w:t xml:space="preserve"> them to deal with the challenges they will </w:t>
      </w:r>
      <w:r w:rsidR="005324D1">
        <w:t>inevitably face and how you coach and mentor them through their profession</w:t>
      </w:r>
      <w:r w:rsidRPr="005E401B" w:rsidR="005E401B">
        <w:t>.</w:t>
      </w:r>
      <w:r w:rsidR="00AB2202">
        <w:t xml:space="preserve"> The workforce issue will not be solved</w:t>
      </w:r>
      <w:r w:rsidR="005324D1">
        <w:t xml:space="preserve"> in my lifetime</w:t>
      </w:r>
      <w:r w:rsidRPr="005E401B" w:rsidR="005E401B">
        <w:t>.</w:t>
      </w:r>
      <w:r w:rsidRPr="002C1BE2" w:rsidR="002C1BE2">
        <w:t xml:space="preserve"> </w:t>
      </w:r>
      <w:r w:rsidR="005324D1">
        <w:t>It is something we need to continue to chip away at</w:t>
      </w:r>
      <w:r w:rsidRPr="005E401B" w:rsidR="005E401B">
        <w:t>.</w:t>
      </w:r>
      <w:r w:rsidRPr="002C1BE2" w:rsidR="002C1BE2">
        <w:t xml:space="preserve"> </w:t>
      </w:r>
      <w:r w:rsidR="005324D1">
        <w:t>It is a bigger question that w</w:t>
      </w:r>
      <w:r w:rsidR="00AB2202">
        <w:t>e have and it is about</w:t>
      </w:r>
      <w:r w:rsidRPr="009D0E8F" w:rsidR="009D0E8F">
        <w:t xml:space="preserve"> </w:t>
      </w:r>
      <w:r w:rsidR="009D0E8F">
        <w:t>how</w:t>
      </w:r>
      <w:r w:rsidR="00AB2202">
        <w:t xml:space="preserve">, while </w:t>
      </w:r>
      <w:r w:rsidR="009D0E8F">
        <w:t>we</w:t>
      </w:r>
      <w:r w:rsidR="005324D1">
        <w:t xml:space="preserve"> may not have the diversity</w:t>
      </w:r>
      <w:r w:rsidR="00AB2202">
        <w:t xml:space="preserve"> in the actual bodies, we can prepare those </w:t>
      </w:r>
      <w:r w:rsidR="005324D1">
        <w:t>people who are teachers to do the job better</w:t>
      </w:r>
      <w:r w:rsidRPr="005E401B" w:rsidR="005E401B">
        <w:t>.</w:t>
      </w:r>
      <w:r w:rsidR="00AB2202">
        <w:t xml:space="preserve"> To me, that is the kind of focus we need to think about with the</w:t>
      </w:r>
      <w:r w:rsidR="005324D1">
        <w:t xml:space="preserve"> situation that we have </w:t>
      </w:r>
      <w:r w:rsidR="00E24632">
        <w:t>now</w:t>
      </w:r>
      <w:r w:rsidRPr="005E401B" w:rsidR="005E401B">
        <w:t>.</w:t>
      </w:r>
      <w:r w:rsidR="009D0E8F">
        <w:t xml:space="preserve"> </w:t>
      </w:r>
    </w:p>
    <w:p w:rsidR="009D0E8F" w:rsidP="005324D1">
      <w:pPr>
        <w:pStyle w:val="Answer"/>
      </w:pPr>
      <w:sdt>
        <w:sdtPr>
          <w:alias w:val="Member"/>
          <w:tag w:val="&lt;Member mnisId='4125' dodsId='83507'&gt;"/>
          <w:id w:val="-819577795"/>
          <w:placeholder>
            <w:docPart w:val="AAFA1B66BE1A4C189DCB6CA745BC4860"/>
          </w:placeholder>
          <w:richText/>
        </w:sdtPr>
        <w:sdtContent>
          <w:r w:rsidRPr="009D0E8F">
            <w:rPr>
              <w:b/>
            </w:rPr>
            <w:t>Catherine McKinnell:</w:t>
          </w:r>
        </w:sdtContent>
      </w:sdt>
      <w:r>
        <w:t xml:space="preserve"> Allana, what do you think are the biggest challenges?</w:t>
      </w:r>
    </w:p>
    <w:p w:rsidR="009D0E8F" w:rsidP="005324D1">
      <w:pPr>
        <w:pStyle w:val="Answer"/>
      </w:pPr>
      <w:sdt>
        <w:sdtPr>
          <w:alias w:val="Witness"/>
          <w:id w:val="-903681475"/>
          <w:placeholder>
            <w:docPart w:val="DefaultPlaceholder_1082065158"/>
          </w:placeholder>
          <w:richText/>
        </w:sdtPr>
        <w:sdtContent>
          <w:r w:rsidRPr="0071654A" w:rsidR="0071654A">
            <w:rPr>
              <w:b/>
              <w:i/>
            </w:rPr>
            <w:t>Allana Gay:</w:t>
          </w:r>
          <w:r w:rsidRPr="005324D1" w:rsidR="005324D1">
            <w:rPr>
              <w:b/>
            </w:rPr>
            <w:t xml:space="preserve"> </w:t>
          </w:r>
        </w:sdtContent>
      </w:sdt>
      <w:r w:rsidR="00AB2202">
        <w:t>The</w:t>
      </w:r>
      <w:r>
        <w:t>y are the</w:t>
      </w:r>
      <w:r w:rsidR="00AB2202">
        <w:t xml:space="preserve"> motivation to make the change happen</w:t>
      </w:r>
      <w:r w:rsidR="000B0DF6">
        <w:t>,</w:t>
      </w:r>
      <w:r w:rsidR="00AB2202">
        <w:t xml:space="preserve"> and recruitment practice</w:t>
      </w:r>
      <w:r w:rsidRPr="005E401B" w:rsidR="005E401B">
        <w:t>.</w:t>
      </w:r>
      <w:r w:rsidR="00AB2202">
        <w:t xml:space="preserve"> </w:t>
      </w:r>
      <w:r>
        <w:t>What</w:t>
      </w:r>
      <w:r w:rsidR="00AB2202">
        <w:t xml:space="preserve"> </w:t>
      </w:r>
      <w:r w:rsidR="005324D1">
        <w:t xml:space="preserve">training is there </w:t>
      </w:r>
      <w:r w:rsidR="00AB2202">
        <w:t xml:space="preserve">for those </w:t>
      </w:r>
      <w:r w:rsidR="00B64E14">
        <w:t xml:space="preserve">people who are the </w:t>
      </w:r>
      <w:r w:rsidR="00AB2202">
        <w:t>gatekeepers</w:t>
      </w:r>
      <w:r w:rsidR="00B64E14">
        <w:t xml:space="preserve"> to ITT, </w:t>
      </w:r>
      <w:r w:rsidR="005324D1">
        <w:t xml:space="preserve">whether it be via </w:t>
      </w:r>
      <w:r>
        <w:t>School Direct</w:t>
      </w:r>
      <w:r w:rsidR="005324D1">
        <w:t xml:space="preserve">, </w:t>
      </w:r>
      <w:r w:rsidR="00AB2202">
        <w:t>university placements or</w:t>
      </w:r>
      <w:r w:rsidR="005324D1">
        <w:t xml:space="preserve"> PGC</w:t>
      </w:r>
      <w:r w:rsidR="00C36F1C">
        <w:t>E</w:t>
      </w:r>
      <w:r>
        <w:t>?</w:t>
      </w:r>
      <w:r w:rsidR="00B64E14">
        <w:t xml:space="preserve"> What training is there for those gatekeepers in terms of recruitment practice for diversity and inclusion? </w:t>
      </w:r>
    </w:p>
    <w:p w:rsidR="009D0E8F" w:rsidP="005324D1">
      <w:pPr>
        <w:pStyle w:val="Answer"/>
      </w:pPr>
      <w:r>
        <w:t>A mandate needs to be made</w:t>
      </w:r>
      <w:r w:rsidRPr="005E401B" w:rsidR="005E401B">
        <w:t>.</w:t>
      </w:r>
      <w:r>
        <w:t xml:space="preserve"> There is a programme called T</w:t>
      </w:r>
      <w:r w:rsidR="00C36F1C">
        <w:t xml:space="preserve">he </w:t>
      </w:r>
      <w:r w:rsidR="00E24632">
        <w:t>Difference</w:t>
      </w:r>
      <w:r>
        <w:t xml:space="preserve"> that was funded by Kiran Gill</w:t>
      </w:r>
      <w:r w:rsidRPr="005E401B" w:rsidR="005E401B">
        <w:t>.</w:t>
      </w:r>
      <w:r>
        <w:t xml:space="preserve"> In the first cohort of The Difference, the</w:t>
      </w:r>
      <w:r w:rsidR="00C36F1C">
        <w:t>y</w:t>
      </w:r>
      <w:r>
        <w:t xml:space="preserve"> found that they</w:t>
      </w:r>
      <w:r w:rsidR="00C36F1C">
        <w:t xml:space="preserve"> did not recruit a diverse cohort</w:t>
      </w:r>
      <w:r>
        <w:t>,</w:t>
      </w:r>
      <w:r>
        <w:t xml:space="preserve"> so she went back and advertised in different places</w:t>
      </w:r>
      <w:r w:rsidRPr="005E401B" w:rsidR="005E401B">
        <w:t>.</w:t>
      </w:r>
      <w:r>
        <w:t xml:space="preserve"> She used all </w:t>
      </w:r>
      <w:r>
        <w:t xml:space="preserve">her </w:t>
      </w:r>
      <w:r w:rsidR="00C36F1C">
        <w:t>networks</w:t>
      </w:r>
      <w:r>
        <w:t>. She</w:t>
      </w:r>
      <w:r>
        <w:t xml:space="preserve"> did not rest and did not </w:t>
      </w:r>
      <w:r w:rsidR="00C36F1C">
        <w:t>start that cohort until a diverse cohort was recruited</w:t>
      </w:r>
      <w:r w:rsidRPr="005E401B" w:rsidR="005E401B">
        <w:t>.</w:t>
      </w:r>
      <w:r>
        <w:t xml:space="preserve"> We need universities, School</w:t>
      </w:r>
      <w:r>
        <w:t xml:space="preserve"> Direct and all these different platforms to take that</w:t>
      </w:r>
      <w:r w:rsidR="00C36F1C">
        <w:t xml:space="preserve"> same stance</w:t>
      </w:r>
      <w:r w:rsidRPr="005E401B" w:rsidR="005E401B">
        <w:t>.</w:t>
      </w:r>
      <w:r>
        <w:t xml:space="preserve"> Go back and do something different so that you are not</w:t>
      </w:r>
      <w:r w:rsidR="00C36F1C">
        <w:t xml:space="preserve"> doing the same thing to get exact</w:t>
      </w:r>
      <w:r>
        <w:t>ly the</w:t>
      </w:r>
      <w:r w:rsidR="00C36F1C">
        <w:t xml:space="preserve"> same</w:t>
      </w:r>
      <w:r>
        <w:t xml:space="preserve"> result</w:t>
      </w:r>
      <w:r w:rsidRPr="005E401B" w:rsidR="005E401B">
        <w:t>.</w:t>
      </w:r>
      <w:r>
        <w:t xml:space="preserve"> </w:t>
      </w:r>
    </w:p>
    <w:p w:rsidR="00B64E14" w:rsidP="005324D1">
      <w:pPr>
        <w:pStyle w:val="Answer"/>
      </w:pPr>
      <w:r>
        <w:t xml:space="preserve">There </w:t>
      </w:r>
      <w:r>
        <w:t>is a lot of university bias</w:t>
      </w:r>
      <w:r w:rsidRPr="005E401B" w:rsidR="005E401B">
        <w:t>.</w:t>
      </w:r>
      <w:r>
        <w:t xml:space="preserve"> If someone comes from Oxbridge or </w:t>
      </w:r>
      <w:r w:rsidR="003B67D1">
        <w:t>the</w:t>
      </w:r>
      <w:r>
        <w:t xml:space="preserve"> Russell Group, it</w:t>
      </w:r>
      <w:r w:rsidR="00C36F1C">
        <w:t xml:space="preserve"> is assumed that their level of teaching is going to be</w:t>
      </w:r>
      <w:r>
        <w:t xml:space="preserve"> much better than someone who comes from a middle</w:t>
      </w:r>
      <w:r>
        <w:noBreakHyphen/>
      </w:r>
      <w:r w:rsidR="00C36F1C">
        <w:t>rate university</w:t>
      </w:r>
      <w:r>
        <w:t xml:space="preserve"> or a university outside that sphere</w:t>
      </w:r>
      <w:r w:rsidRPr="005E401B" w:rsidR="005E401B">
        <w:t>.</w:t>
      </w:r>
      <w:r>
        <w:t xml:space="preserve"> Therefore, </w:t>
      </w:r>
      <w:r w:rsidR="00C36F1C">
        <w:t>their graduates are more highly regard</w:t>
      </w:r>
      <w:r w:rsidR="00C229FB">
        <w:t>ed</w:t>
      </w:r>
      <w:r>
        <w:t xml:space="preserve"> and highly sought</w:t>
      </w:r>
      <w:r w:rsidR="003B67D1">
        <w:t>,</w:t>
      </w:r>
      <w:r>
        <w:t xml:space="preserve"> but not necessarily much more talented at teaching than anyone else</w:t>
      </w:r>
      <w:r w:rsidRPr="005E401B" w:rsidR="005E401B">
        <w:t>.</w:t>
      </w:r>
    </w:p>
    <w:p w:rsidR="005324D1" w:rsidP="005324D1">
      <w:pPr>
        <w:pStyle w:val="Answer"/>
      </w:pPr>
      <w:r>
        <w:t>The bursary system is misdirected</w:t>
      </w:r>
      <w:r w:rsidRPr="005E401B" w:rsidR="005E401B">
        <w:t>.</w:t>
      </w:r>
      <w:r>
        <w:t xml:space="preserve"> It is a blanket shot bursary that goes out to every</w:t>
      </w:r>
      <w:r w:rsidR="00C229FB">
        <w:t>one</w:t>
      </w:r>
      <w:r w:rsidRPr="005E401B" w:rsidR="005E401B">
        <w:t>.</w:t>
      </w:r>
      <w:r>
        <w:t xml:space="preserve"> Education needs to learn from what has happened in social work and</w:t>
      </w:r>
      <w:r w:rsidR="00C36F1C">
        <w:t xml:space="preserve"> nursing</w:t>
      </w:r>
      <w:r w:rsidR="003B67D1">
        <w:t>,</w:t>
      </w:r>
      <w:r w:rsidR="00C36F1C">
        <w:t xml:space="preserve"> in that </w:t>
      </w:r>
      <w:r>
        <w:t>bursaries are targeted on the basis of socioeconomics, not just on subject</w:t>
      </w:r>
      <w:r w:rsidRPr="005E401B" w:rsidR="005E401B">
        <w:t>.</w:t>
      </w:r>
      <w:r>
        <w:t xml:space="preserve"> If</w:t>
      </w:r>
      <w:r w:rsidR="00C36F1C">
        <w:t xml:space="preserve"> we were </w:t>
      </w:r>
      <w:r>
        <w:t>targeting on the basis of socio</w:t>
      </w:r>
      <w:r w:rsidR="00C36F1C">
        <w:t>economic</w:t>
      </w:r>
      <w:r w:rsidR="00B91260">
        <w:t>s</w:t>
      </w:r>
      <w:r w:rsidR="00C36F1C">
        <w:t xml:space="preserve">, </w:t>
      </w:r>
      <w:r>
        <w:t xml:space="preserve">we would get, </w:t>
      </w:r>
      <w:r w:rsidR="00C36F1C">
        <w:t>just like in nursing</w:t>
      </w:r>
      <w:r>
        <w:t xml:space="preserve"> and social work, a larger intake of</w:t>
      </w:r>
      <w:r w:rsidR="00C36F1C">
        <w:t xml:space="preserve"> ethnic minority students who would want to come into </w:t>
      </w:r>
      <w:r w:rsidR="00E24632">
        <w:t>the</w:t>
      </w:r>
      <w:r w:rsidR="00C36F1C">
        <w:t xml:space="preserve"> </w:t>
      </w:r>
      <w:r w:rsidR="00E24632">
        <w:t>profession</w:t>
      </w:r>
      <w:r w:rsidR="00B91260">
        <w:t>,</w:t>
      </w:r>
      <w:r w:rsidR="000E7807">
        <w:t xml:space="preserve"> because they know that they are financially supported</w:t>
      </w:r>
      <w:r w:rsidR="00B91260">
        <w:t>. Therefore</w:t>
      </w:r>
      <w:r w:rsidR="000E7807">
        <w:t xml:space="preserve">, we would get a lot more from </w:t>
      </w:r>
      <w:r w:rsidR="00C36F1C">
        <w:t>all the disadvantaged backgrounds, not just</w:t>
      </w:r>
      <w:r w:rsidR="000E7807">
        <w:t xml:space="preserve"> on an ethnic minority basis</w:t>
      </w:r>
      <w:r w:rsidRPr="005E401B" w:rsidR="005E401B">
        <w:t>.</w:t>
      </w:r>
      <w:r w:rsidR="000E7807">
        <w:t xml:space="preserve"> Those </w:t>
      </w:r>
      <w:r w:rsidR="00B91260">
        <w:t>are the</w:t>
      </w:r>
      <w:r w:rsidR="000E7807">
        <w:t xml:space="preserve"> three areas that I would </w:t>
      </w:r>
      <w:r w:rsidR="00C36F1C">
        <w:t xml:space="preserve">look at in order to change the pipeline that we </w:t>
      </w:r>
      <w:r w:rsidR="00E24632">
        <w:t>currently</w:t>
      </w:r>
      <w:r w:rsidR="00C36F1C">
        <w:t xml:space="preserve"> have coming into education</w:t>
      </w:r>
      <w:r w:rsidRPr="005E401B" w:rsidR="005E401B">
        <w:t>.</w:t>
      </w:r>
    </w:p>
    <w:p w:rsidR="00C36F1C" w:rsidP="00C36F1C">
      <w:pPr>
        <w:pStyle w:val="Question"/>
      </w:pPr>
      <w:sdt>
        <w:sdtPr>
          <w:alias w:val="Member"/>
          <w:tag w:val="&lt;Member mnisId='4125' dodsId='83507'&gt;"/>
          <w:id w:val="-1123845293"/>
          <w:placeholder>
            <w:docPart w:val="DefaultPlaceholder_1082065158"/>
          </w:placeholder>
          <w:richText/>
        </w:sdtPr>
        <w:sdtContent>
          <w:r w:rsidRPr="00C36F1C">
            <w:rPr>
              <w:b/>
            </w:rPr>
            <w:t>Catherine McKinnell:</w:t>
          </w:r>
        </w:sdtContent>
      </w:sdt>
      <w:r>
        <w:t xml:space="preserve"> </w:t>
      </w:r>
      <w:r w:rsidR="0041464D">
        <w:t>That answers the second question I was going to ask in terms of how we direct the funding more effectively</w:t>
      </w:r>
      <w:r w:rsidRPr="005E401B" w:rsidR="005E401B">
        <w:t>.</w:t>
      </w:r>
      <w:r w:rsidR="0041464D">
        <w:t xml:space="preserve"> That is very efficiently done</w:t>
      </w:r>
      <w:r w:rsidRPr="005E401B" w:rsidR="005E401B">
        <w:t>.</w:t>
      </w:r>
      <w:r w:rsidR="0041464D">
        <w:t xml:space="preserve"> I know we are short of time, so I was just going to ask one more question</w:t>
      </w:r>
      <w:r w:rsidRPr="005E401B" w:rsidR="005E401B">
        <w:t>.</w:t>
      </w:r>
      <w:r w:rsidR="0041464D">
        <w:t xml:space="preserve"> This is a bit broader to all of you</w:t>
      </w:r>
      <w:r w:rsidRPr="005E401B" w:rsidR="005E401B">
        <w:t>.</w:t>
      </w:r>
      <w:r w:rsidR="0041464D">
        <w:t xml:space="preserve"> We know </w:t>
      </w:r>
      <w:r w:rsidR="00B91260">
        <w:t xml:space="preserve">there are lots of challenges for </w:t>
      </w:r>
      <w:r w:rsidR="0041464D">
        <w:t>schools and the Department for Education at this time</w:t>
      </w:r>
      <w:r w:rsidRPr="005E401B" w:rsidR="005E401B">
        <w:t>.</w:t>
      </w:r>
      <w:r>
        <w:t xml:space="preserve"> </w:t>
      </w:r>
      <w:r w:rsidR="0041464D">
        <w:t xml:space="preserve">What should their priorities </w:t>
      </w:r>
      <w:r w:rsidR="00B91260">
        <w:t xml:space="preserve">be </w:t>
      </w:r>
      <w:r w:rsidR="0041464D">
        <w:t>right now? What immediate actions</w:t>
      </w:r>
      <w:r>
        <w:t xml:space="preserve"> could they take in the current context that </w:t>
      </w:r>
      <w:r w:rsidR="0041464D">
        <w:t>could improve things straightaway? Can you think of at least one? That will be their challenge</w:t>
      </w:r>
      <w:r w:rsidRPr="005E401B" w:rsidR="005E401B">
        <w:t>.</w:t>
      </w:r>
    </w:p>
    <w:p w:rsidR="00C36F1C" w:rsidP="00C36F1C">
      <w:pPr>
        <w:pStyle w:val="Answer"/>
      </w:pPr>
      <w:sdt>
        <w:sdtPr>
          <w:alias w:val="Witness"/>
          <w:id w:val="-475226165"/>
          <w:placeholder>
            <w:docPart w:val="DefaultPlaceholder_1082065158"/>
          </w:placeholder>
          <w:richText/>
        </w:sdtPr>
        <w:sdtContent>
          <w:r w:rsidR="00964B7A">
            <w:rPr>
              <w:b/>
              <w:i/>
            </w:rPr>
            <w:t xml:space="preserve">Dr </w:t>
          </w:r>
          <w:r w:rsidR="00964B7A">
            <w:rPr>
              <w:b/>
              <w:i/>
            </w:rPr>
            <w:t>Callender</w:t>
          </w:r>
          <w:r w:rsidR="00964B7A">
            <w:rPr>
              <w:b/>
              <w:i/>
            </w:rPr>
            <w:t>:</w:t>
          </w:r>
          <w:r w:rsidRPr="00C36F1C">
            <w:rPr>
              <w:b/>
            </w:rPr>
            <w:t xml:space="preserve"> </w:t>
          </w:r>
        </w:sdtContent>
      </w:sdt>
      <w:r>
        <w:t xml:space="preserve">Make some changes to the </w:t>
      </w:r>
      <w:r w:rsidR="00110BB2">
        <w:t>teachers’ standards</w:t>
      </w:r>
      <w:r w:rsidR="00F825D3">
        <w:t xml:space="preserve"> </w:t>
      </w:r>
      <w:r w:rsidR="00123BA0">
        <w:t>so</w:t>
      </w:r>
      <w:r w:rsidR="00F825D3">
        <w:t xml:space="preserve"> diversity, inclusion and equality are at the</w:t>
      </w:r>
      <w:r>
        <w:t xml:space="preserve"> heart of a teacher’s job</w:t>
      </w:r>
      <w:r w:rsidRPr="005E401B" w:rsidR="005E401B">
        <w:t>.</w:t>
      </w:r>
    </w:p>
    <w:p w:rsidR="00C36F1C" w:rsidP="00C36F1C">
      <w:pPr>
        <w:pStyle w:val="Answer"/>
      </w:pPr>
      <w:sdt>
        <w:sdtPr>
          <w:alias w:val="Witness"/>
          <w:id w:val="1659959149"/>
          <w:placeholder>
            <w:docPart w:val="DefaultPlaceholder_1082065158"/>
          </w:placeholder>
          <w:richText/>
        </w:sdtPr>
        <w:sdtContent>
          <w:r w:rsidRPr="0071654A" w:rsidR="0071654A">
            <w:rPr>
              <w:b/>
              <w:i/>
            </w:rPr>
            <w:t>Allana Gay:</w:t>
          </w:r>
          <w:r w:rsidRPr="00C36F1C">
            <w:rPr>
              <w:b/>
            </w:rPr>
            <w:t xml:space="preserve"> </w:t>
          </w:r>
        </w:sdtContent>
      </w:sdt>
      <w:r>
        <w:t>I will extend that further to mak</w:t>
      </w:r>
      <w:r w:rsidR="009F237E">
        <w:t>ing</w:t>
      </w:r>
      <w:r>
        <w:t xml:space="preserve"> changes to all the standards across the piece</w:t>
      </w:r>
      <w:r w:rsidR="00123BA0">
        <w:t>,</w:t>
      </w:r>
      <w:r w:rsidR="00F825D3">
        <w:t xml:space="preserve"> whether it be head teacher</w:t>
      </w:r>
      <w:r w:rsidR="00123BA0">
        <w:t>,</w:t>
      </w:r>
      <w:r w:rsidR="00F825D3">
        <w:t xml:space="preserve"> et cetera</w:t>
      </w:r>
      <w:r w:rsidR="00123BA0">
        <w:t>,</w:t>
      </w:r>
      <w:r w:rsidR="00F825D3">
        <w:t xml:space="preserve"> and</w:t>
      </w:r>
      <w:r w:rsidR="00123BA0">
        <w:t xml:space="preserve"> to</w:t>
      </w:r>
      <w:r>
        <w:t xml:space="preserve"> fund what works</w:t>
      </w:r>
      <w:r w:rsidRPr="005E401B" w:rsidR="005E401B">
        <w:t>.</w:t>
      </w:r>
      <w:r w:rsidRPr="002C1BE2" w:rsidR="002C1BE2">
        <w:t xml:space="preserve"> </w:t>
      </w:r>
      <w:r>
        <w:t>Fund the organisation</w:t>
      </w:r>
      <w:r w:rsidR="00F825D3">
        <w:t>s that are already putting in the work</w:t>
      </w:r>
      <w:r w:rsidR="009F237E">
        <w:t>,</w:t>
      </w:r>
      <w:r w:rsidR="00F825D3">
        <w:t xml:space="preserve"> so that schools can</w:t>
      </w:r>
      <w:r>
        <w:t xml:space="preserve"> get access to all the resource</w:t>
      </w:r>
      <w:r w:rsidR="00F825D3">
        <w:t>s</w:t>
      </w:r>
      <w:r>
        <w:t xml:space="preserve"> readily available for them</w:t>
      </w:r>
      <w:r w:rsidRPr="005E401B" w:rsidR="005E401B">
        <w:t>.</w:t>
      </w:r>
    </w:p>
    <w:p w:rsidR="00C36F1C" w:rsidP="00C36F1C">
      <w:pPr>
        <w:pStyle w:val="Answer"/>
      </w:pPr>
      <w:sdt>
        <w:sdtPr>
          <w:alias w:val="Witness"/>
          <w:id w:val="321312484"/>
          <w:placeholder>
            <w:docPart w:val="DefaultPlaceholder_1082065158"/>
          </w:placeholder>
          <w:richText/>
        </w:sdtPr>
        <w:sdtContent>
          <w:r w:rsidRPr="0071654A" w:rsidR="0071654A">
            <w:rPr>
              <w:b/>
              <w:i/>
            </w:rPr>
            <w:t>Caroline Wright:</w:t>
          </w:r>
          <w:r w:rsidRPr="00C36F1C">
            <w:rPr>
              <w:b/>
            </w:rPr>
            <w:t xml:space="preserve"> </w:t>
          </w:r>
        </w:sdtContent>
      </w:sdt>
      <w:r>
        <w:t xml:space="preserve">I would </w:t>
      </w:r>
      <w:r w:rsidR="00F825D3">
        <w:t>just add building in the time and the support for schools to do that</w:t>
      </w:r>
      <w:r w:rsidR="009F237E">
        <w:t>—</w:t>
      </w:r>
      <w:r w:rsidR="00F825D3">
        <w:t xml:space="preserve">so building in the time for teachers to have ongoing CPD on the issue and </w:t>
      </w:r>
      <w:r>
        <w:t>providing the financial backing for them to do that</w:t>
      </w:r>
      <w:r w:rsidRPr="005E401B" w:rsidR="005E401B">
        <w:t>.</w:t>
      </w:r>
    </w:p>
    <w:p w:rsidR="00F825D3" w:rsidP="00F825D3">
      <w:pPr>
        <w:pStyle w:val="Question"/>
        <w:numPr>
          <w:ilvl w:val="0"/>
          <w:numId w:val="0"/>
        </w:numPr>
        <w:ind w:left="794"/>
      </w:pPr>
      <w:sdt>
        <w:sdtPr>
          <w:alias w:val="Member"/>
          <w:tag w:val="&lt;Member mnisId='4125' dodsId='83507'&gt;"/>
          <w:id w:val="-1078601054"/>
          <w:placeholder>
            <w:docPart w:val="DefaultPlaceholder_1082065158"/>
          </w:placeholder>
          <w:richText/>
        </w:sdtPr>
        <w:sdtContent>
          <w:r w:rsidRPr="00F825D3">
            <w:rPr>
              <w:b/>
            </w:rPr>
            <w:t>Catherine McKinnell:</w:t>
          </w:r>
        </w:sdtContent>
      </w:sdt>
      <w:r>
        <w:t xml:space="preserve"> I was going to say that time generally means money in that context</w:t>
      </w:r>
      <w:r w:rsidRPr="005E401B" w:rsidR="005E401B">
        <w:t>.</w:t>
      </w:r>
    </w:p>
    <w:p w:rsidR="00C36F1C" w:rsidP="0071153E">
      <w:pPr>
        <w:pStyle w:val="Answer"/>
      </w:pPr>
      <w:sdt>
        <w:sdtPr>
          <w:alias w:val="Witness"/>
          <w:id w:val="-8921227"/>
          <w:placeholder>
            <w:docPart w:val="DefaultPlaceholder_1082065158"/>
          </w:placeholder>
          <w:richText/>
        </w:sdtPr>
        <w:sdtContent>
          <w:r w:rsidRPr="0071654A" w:rsidR="0071654A">
            <w:rPr>
              <w:b/>
              <w:i/>
            </w:rPr>
            <w:t>Emily Miller:</w:t>
          </w:r>
          <w:r w:rsidRPr="0071153E" w:rsidR="0071153E">
            <w:rPr>
              <w:b/>
            </w:rPr>
            <w:t xml:space="preserve"> </w:t>
          </w:r>
        </w:sdtContent>
      </w:sdt>
      <w:r w:rsidR="0071153E">
        <w:t>Allana has already</w:t>
      </w:r>
      <w:r w:rsidR="00F825D3">
        <w:t xml:space="preserve"> called for the Migration Museum to be funded</w:t>
      </w:r>
      <w:r w:rsidR="00123BA0">
        <w:t>,</w:t>
      </w:r>
      <w:r w:rsidR="00F825D3">
        <w:t xml:space="preserve"> so she has done my financial pitch for me</w:t>
      </w:r>
      <w:r w:rsidRPr="005E401B" w:rsidR="005E401B">
        <w:t>.</w:t>
      </w:r>
      <w:r w:rsidR="00F825D3">
        <w:t xml:space="preserve"> I would </w:t>
      </w:r>
      <w:r w:rsidR="0071153E">
        <w:t xml:space="preserve">echo what the three other </w:t>
      </w:r>
      <w:r w:rsidR="00E24632">
        <w:t>panellists</w:t>
      </w:r>
      <w:r w:rsidR="0071153E">
        <w:t xml:space="preserve"> have said</w:t>
      </w:r>
      <w:r w:rsidRPr="005E401B" w:rsidR="005E401B">
        <w:t>.</w:t>
      </w:r>
      <w:r w:rsidR="00F825D3">
        <w:t xml:space="preserve"> There could be more space to do this in the teacher training b</w:t>
      </w:r>
      <w:r w:rsidR="0071153E">
        <w:t>efore teachers qualify</w:t>
      </w:r>
      <w:r w:rsidR="009F237E">
        <w:t>,</w:t>
      </w:r>
      <w:r w:rsidR="0071153E">
        <w:t xml:space="preserve"> because we know that</w:t>
      </w:r>
      <w:r w:rsidR="00F825D3">
        <w:t>,</w:t>
      </w:r>
      <w:r w:rsidR="0071153E">
        <w:t xml:space="preserve"> when teachers qualify</w:t>
      </w:r>
      <w:r w:rsidR="00F825D3">
        <w:t>, it might be a bit late by then and they are totally swamped</w:t>
      </w:r>
      <w:r w:rsidRPr="005E401B" w:rsidR="005E401B">
        <w:t>.</w:t>
      </w:r>
      <w:r w:rsidR="00F825D3">
        <w:t xml:space="preserve"> Getting it in really early and weaving it through is really important</w:t>
      </w:r>
      <w:r w:rsidR="009F237E">
        <w:t>,</w:t>
      </w:r>
      <w:r w:rsidR="00F825D3">
        <w:t xml:space="preserve"> and we would love to be part of that</w:t>
      </w:r>
      <w:r w:rsidRPr="005E401B" w:rsidR="005E401B">
        <w:t>.</w:t>
      </w:r>
    </w:p>
    <w:p w:rsidR="0071153E" w:rsidRPr="00C36F1C" w:rsidP="008C39BC">
      <w:pPr>
        <w:pStyle w:val="Question"/>
        <w:numPr>
          <w:ilvl w:val="0"/>
          <w:numId w:val="0"/>
        </w:numPr>
        <w:ind w:left="794"/>
      </w:pPr>
      <w:sdt>
        <w:sdtPr>
          <w:alias w:val="Member"/>
          <w:tag w:val="&lt;Member mnisId='4048' dodsId='31721'&gt;"/>
          <w:id w:val="1325867157"/>
          <w:placeholder>
            <w:docPart w:val="DefaultPlaceholder_1082065158"/>
          </w:placeholder>
          <w:richText/>
        </w:sdtPr>
        <w:sdtContent>
          <w:r w:rsidRPr="0071153E">
            <w:rPr>
              <w:b/>
            </w:rPr>
            <w:t>Chair:</w:t>
          </w:r>
        </w:sdtContent>
      </w:sdt>
      <w:r>
        <w:t xml:space="preserve"> Can I thank all our witnesses</w:t>
      </w:r>
      <w:r w:rsidR="00297F5B">
        <w:t xml:space="preserve"> this afternoon for your contributions and some incredibly rich evidence</w:t>
      </w:r>
      <w:r w:rsidR="00E811A6">
        <w:t>?</w:t>
      </w:r>
      <w:r w:rsidR="00297F5B">
        <w:t xml:space="preserve"> That is </w:t>
      </w:r>
      <w:r>
        <w:t>hugely appreciated</w:t>
      </w:r>
      <w:r w:rsidRPr="005E401B" w:rsidR="005E401B">
        <w:t>.</w:t>
      </w:r>
      <w:r w:rsidRPr="002C1BE2" w:rsidR="002C1BE2">
        <w:t xml:space="preserve"> </w:t>
      </w:r>
      <w:r w:rsidR="00297F5B">
        <w:t>Thank you</w:t>
      </w:r>
      <w:r w:rsidRPr="005E401B" w:rsidR="005E401B">
        <w:t>.</w:t>
      </w:r>
      <w:r w:rsidR="00297F5B">
        <w:t xml:space="preserve"> It has been incredibly helpful</w:t>
      </w:r>
      <w:r w:rsidRPr="005E401B" w:rsidR="005E401B">
        <w:t>.</w:t>
      </w:r>
      <w:r w:rsidR="00297F5B">
        <w:t xml:space="preserve"> </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D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D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D2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89C7A3B7714648BC8C513ECC8567BF"/>
      </w:placeholder>
      <w:richText/>
    </w:sdtPr>
    <w:sdtContent>
      <w:p w:rsidR="00AF2142" w:rsidP="009277D8">
        <w:pPr>
          <w:pStyle w:val="Para"/>
          <w:rPr>
            <w:color w:val="808080"/>
          </w:rPr>
        </w:pPr>
        <w:r w:rsidRPr="001F0C5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AC75FCBF6284F6CA750F6F1B6113BC3"/>
      </w:placeholder>
      <w:richText/>
    </w:sdtPr>
    <w:sdtContent>
      <w:p w:rsidR="00AF214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D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6FA8F66"/>
    <w:lvl w:ilvl="0">
      <w:start w:val="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A1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29450\Documents\Hansard\1279266\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89C7A3B7714648BC8C513ECC8567BF"/>
        <w:category>
          <w:name w:val="General"/>
          <w:gallery w:val="placeholder"/>
        </w:category>
        <w:types>
          <w:type w:val="bbPlcHdr"/>
        </w:types>
        <w:behaviors>
          <w:behavior w:val="content"/>
        </w:behaviors>
        <w:guid w:val="{08F5A91E-1650-43EF-A8DD-0E36328CC2CC}"/>
      </w:docPartPr>
      <w:docPartBody>
        <w:p w:rsidR="00677B56" w:rsidP="00677B56">
          <w:pPr>
            <w:pStyle w:val="7889C7A3B7714648BC8C513ECC8567BF"/>
          </w:pPr>
          <w:r w:rsidRPr="000753FC">
            <w:rPr>
              <w:rStyle w:val="PlaceholderText"/>
            </w:rPr>
            <w:t>Click here to enter text.</w:t>
          </w:r>
        </w:p>
      </w:docPartBody>
    </w:docPart>
    <w:docPart>
      <w:docPartPr>
        <w:name w:val="24FE2D670C984E10A9FE40E938394FC8"/>
        <w:category>
          <w:name w:val="General"/>
          <w:gallery w:val="placeholder"/>
        </w:category>
        <w:types>
          <w:type w:val="bbPlcHdr"/>
        </w:types>
        <w:behaviors>
          <w:behavior w:val="content"/>
        </w:behaviors>
        <w:guid w:val="{6C72083F-4A5A-412B-BBC3-4657E699EDAA}"/>
      </w:docPartPr>
      <w:docPartBody>
        <w:p w:rsidR="00677B56" w:rsidP="00677B56">
          <w:pPr>
            <w:pStyle w:val="24FE2D670C984E10A9FE40E938394FC8"/>
          </w:pPr>
          <w:r w:rsidRPr="002B3926">
            <w:rPr>
              <w:rStyle w:val="PlaceholderText"/>
            </w:rPr>
            <w:t>Click here to enter text.</w:t>
          </w:r>
        </w:p>
      </w:docPartBody>
    </w:docPart>
    <w:docPart>
      <w:docPartPr>
        <w:name w:val="1AC75FCBF6284F6CA750F6F1B6113BC3"/>
        <w:category>
          <w:name w:val="General"/>
          <w:gallery w:val="placeholder"/>
        </w:category>
        <w:types>
          <w:type w:val="bbPlcHdr"/>
        </w:types>
        <w:behaviors>
          <w:behavior w:val="content"/>
        </w:behaviors>
        <w:guid w:val="{1FE1C7BD-3D05-486A-8C32-119B02EF40EF}"/>
      </w:docPartPr>
      <w:docPartBody>
        <w:p w:rsidR="00677B56" w:rsidP="00677B56">
          <w:pPr>
            <w:pStyle w:val="1AC75FCBF6284F6CA750F6F1B6113BC3"/>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DDEE0B15-9DBB-47FA-A579-721533A80DCE}"/>
      </w:docPartPr>
      <w:docPartBody>
        <w:p w:rsidR="00677B56">
          <w:r w:rsidRPr="00630107">
            <w:rPr>
              <w:rStyle w:val="PlaceholderText"/>
            </w:rPr>
            <w:t>Click here to enter text.</w:t>
          </w:r>
        </w:p>
      </w:docPartBody>
    </w:docPart>
    <w:docPart>
      <w:docPartPr>
        <w:name w:val="03F05F80FA8541E98A679938E450201F"/>
        <w:category>
          <w:name w:val="General"/>
          <w:gallery w:val="placeholder"/>
        </w:category>
        <w:types>
          <w:type w:val="bbPlcHdr"/>
        </w:types>
        <w:behaviors>
          <w:behavior w:val="content"/>
        </w:behaviors>
        <w:guid w:val="{43DBDCE9-9F97-4627-B5A7-E1F7E21A6847}"/>
      </w:docPartPr>
      <w:docPartBody>
        <w:p w:rsidR="00677B56" w:rsidP="00677B56">
          <w:pPr>
            <w:pStyle w:val="03F05F80FA8541E98A679938E450201F"/>
          </w:pPr>
          <w:r w:rsidRPr="002B3926">
            <w:rPr>
              <w:rStyle w:val="PlaceholderText"/>
            </w:rPr>
            <w:t>Click here to enter text.</w:t>
          </w:r>
        </w:p>
      </w:docPartBody>
    </w:docPart>
    <w:docPart>
      <w:docPartPr>
        <w:name w:val="AF69E4293E9B47578F24D750466D5F8B"/>
        <w:category>
          <w:name w:val="General"/>
          <w:gallery w:val="placeholder"/>
        </w:category>
        <w:types>
          <w:type w:val="bbPlcHdr"/>
        </w:types>
        <w:behaviors>
          <w:behavior w:val="content"/>
        </w:behaviors>
        <w:guid w:val="{2967CDC3-422C-4A3C-B784-E9F971A664DA}"/>
      </w:docPartPr>
      <w:docPartBody>
        <w:p w:rsidR="007C717E" w:rsidP="007C717E">
          <w:pPr>
            <w:pStyle w:val="AF69E4293E9B47578F24D750466D5F8B"/>
          </w:pPr>
          <w:r w:rsidRPr="00630107">
            <w:rPr>
              <w:rStyle w:val="PlaceholderText"/>
            </w:rPr>
            <w:t>Click here to enter text.</w:t>
          </w:r>
        </w:p>
      </w:docPartBody>
    </w:docPart>
    <w:docPart>
      <w:docPartPr>
        <w:name w:val="A654DD2C0F9F4D82A9F6927CCC19DBF0"/>
        <w:category>
          <w:name w:val="General"/>
          <w:gallery w:val="placeholder"/>
        </w:category>
        <w:types>
          <w:type w:val="bbPlcHdr"/>
        </w:types>
        <w:behaviors>
          <w:behavior w:val="content"/>
        </w:behaviors>
        <w:guid w:val="{230A1627-CE8A-41CF-8A0B-63C7B3F93BAC}"/>
      </w:docPartPr>
      <w:docPartBody>
        <w:p w:rsidR="007C717E" w:rsidP="007C717E">
          <w:pPr>
            <w:pStyle w:val="A654DD2C0F9F4D82A9F6927CCC19DBF0"/>
          </w:pPr>
          <w:r w:rsidRPr="00630107">
            <w:rPr>
              <w:rStyle w:val="PlaceholderText"/>
            </w:rPr>
            <w:t>Click here to enter text.</w:t>
          </w:r>
        </w:p>
      </w:docPartBody>
    </w:docPart>
    <w:docPart>
      <w:docPartPr>
        <w:name w:val="D2B199A3C2CA4C2489B70F9CCAFC59F6"/>
        <w:category>
          <w:name w:val="General"/>
          <w:gallery w:val="placeholder"/>
        </w:category>
        <w:types>
          <w:type w:val="bbPlcHdr"/>
        </w:types>
        <w:behaviors>
          <w:behavior w:val="content"/>
        </w:behaviors>
        <w:guid w:val="{69ACADF1-4142-4F96-9AB4-38D450EFF724}"/>
      </w:docPartPr>
      <w:docPartBody>
        <w:p w:rsidR="000D3912" w:rsidP="000D3912">
          <w:pPr>
            <w:pStyle w:val="D2B199A3C2CA4C2489B70F9CCAFC59F6"/>
          </w:pPr>
          <w:r w:rsidRPr="00630107">
            <w:rPr>
              <w:rStyle w:val="PlaceholderText"/>
            </w:rPr>
            <w:t>Click here to enter text.</w:t>
          </w:r>
        </w:p>
      </w:docPartBody>
    </w:docPart>
    <w:docPart>
      <w:docPartPr>
        <w:name w:val="92288B9DCA8F4908ABDE57D83DE747EA"/>
        <w:category>
          <w:name w:val="General"/>
          <w:gallery w:val="placeholder"/>
        </w:category>
        <w:types>
          <w:type w:val="bbPlcHdr"/>
        </w:types>
        <w:behaviors>
          <w:behavior w:val="content"/>
        </w:behaviors>
        <w:guid w:val="{99123737-6949-487D-9FE8-AFD1F05BC608}"/>
      </w:docPartPr>
      <w:docPartBody>
        <w:p w:rsidR="000D3912" w:rsidP="000D3912">
          <w:pPr>
            <w:pStyle w:val="92288B9DCA8F4908ABDE57D83DE747EA"/>
          </w:pPr>
          <w:r w:rsidRPr="00630107">
            <w:rPr>
              <w:rStyle w:val="PlaceholderText"/>
            </w:rPr>
            <w:t>Click here to enter text.</w:t>
          </w:r>
        </w:p>
      </w:docPartBody>
    </w:docPart>
    <w:docPart>
      <w:docPartPr>
        <w:name w:val="AAFA1B66BE1A4C189DCB6CA745BC4860"/>
        <w:category>
          <w:name w:val="General"/>
          <w:gallery w:val="placeholder"/>
        </w:category>
        <w:types>
          <w:type w:val="bbPlcHdr"/>
        </w:types>
        <w:behaviors>
          <w:behavior w:val="content"/>
        </w:behaviors>
        <w:guid w:val="{1F7AA372-72CF-4D74-AA98-CC8064690531}"/>
      </w:docPartPr>
      <w:docPartBody>
        <w:p w:rsidR="00696894" w:rsidP="000D3912">
          <w:pPr>
            <w:pStyle w:val="AAFA1B66BE1A4C189DCB6CA745BC4860"/>
          </w:pPr>
          <w:r w:rsidRPr="0063010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3912"/>
    <w:rPr>
      <w:color w:val="808080"/>
    </w:rPr>
  </w:style>
  <w:style w:type="paragraph" w:customStyle="1" w:styleId="7889C7A3B7714648BC8C513ECC8567BF">
    <w:name w:val="7889C7A3B7714648BC8C513ECC8567BF"/>
    <w:rsid w:val="00677B56"/>
  </w:style>
  <w:style w:type="paragraph" w:customStyle="1" w:styleId="24FE2D670C984E10A9FE40E938394FC8">
    <w:name w:val="24FE2D670C984E10A9FE40E938394FC8"/>
    <w:rsid w:val="00677B56"/>
  </w:style>
  <w:style w:type="paragraph" w:customStyle="1" w:styleId="1AC75FCBF6284F6CA750F6F1B6113BC3">
    <w:name w:val="1AC75FCBF6284F6CA750F6F1B6113BC3"/>
    <w:rsid w:val="00677B56"/>
  </w:style>
  <w:style w:type="paragraph" w:customStyle="1" w:styleId="7063A4B1EEBE4ACDA800618D5BEB2F03">
    <w:name w:val="7063A4B1EEBE4ACDA800618D5BEB2F03"/>
    <w:rsid w:val="00677B56"/>
  </w:style>
  <w:style w:type="paragraph" w:customStyle="1" w:styleId="32560B75FB9C442CAF2A23921D819A80">
    <w:name w:val="32560B75FB9C442CAF2A23921D819A80"/>
    <w:rsid w:val="00677B56"/>
  </w:style>
  <w:style w:type="paragraph" w:customStyle="1" w:styleId="1B44624D3AE84FB6AC76A2379D2E2F45">
    <w:name w:val="1B44624D3AE84FB6AC76A2379D2E2F45"/>
    <w:rsid w:val="00677B56"/>
  </w:style>
  <w:style w:type="paragraph" w:customStyle="1" w:styleId="889B18B4D5864DB7ABBD0EF89B08F3A0">
    <w:name w:val="889B18B4D5864DB7ABBD0EF89B08F3A0"/>
    <w:rsid w:val="00677B56"/>
  </w:style>
  <w:style w:type="paragraph" w:customStyle="1" w:styleId="34E27EEF48B14926A7E0012961C11109">
    <w:name w:val="34E27EEF48B14926A7E0012961C11109"/>
    <w:rsid w:val="00677B56"/>
  </w:style>
  <w:style w:type="paragraph" w:customStyle="1" w:styleId="03F05F80FA8541E98A679938E450201F">
    <w:name w:val="03F05F80FA8541E98A679938E450201F"/>
    <w:rsid w:val="00677B56"/>
  </w:style>
  <w:style w:type="paragraph" w:customStyle="1" w:styleId="A2A4BA93FC6F44EF840EFC845A4CCC45">
    <w:name w:val="A2A4BA93FC6F44EF840EFC845A4CCC45"/>
    <w:rsid w:val="007C717E"/>
  </w:style>
  <w:style w:type="paragraph" w:customStyle="1" w:styleId="C9297792A6EE4427BB543A9CFD181760">
    <w:name w:val="C9297792A6EE4427BB543A9CFD181760"/>
    <w:rsid w:val="007C717E"/>
  </w:style>
  <w:style w:type="paragraph" w:customStyle="1" w:styleId="E7C8AEDE323C4CFDB5146E1E77C04634">
    <w:name w:val="E7C8AEDE323C4CFDB5146E1E77C04634"/>
    <w:rsid w:val="007C717E"/>
  </w:style>
  <w:style w:type="paragraph" w:customStyle="1" w:styleId="AF69E4293E9B47578F24D750466D5F8B">
    <w:name w:val="AF69E4293E9B47578F24D750466D5F8B"/>
    <w:rsid w:val="007C717E"/>
  </w:style>
  <w:style w:type="paragraph" w:customStyle="1" w:styleId="A654DD2C0F9F4D82A9F6927CCC19DBF0">
    <w:name w:val="A654DD2C0F9F4D82A9F6927CCC19DBF0"/>
    <w:rsid w:val="007C717E"/>
  </w:style>
  <w:style w:type="paragraph" w:customStyle="1" w:styleId="C576308C57F043EB8F4A41E6BB4AE566">
    <w:name w:val="C576308C57F043EB8F4A41E6BB4AE566"/>
    <w:rsid w:val="000D3912"/>
  </w:style>
  <w:style w:type="paragraph" w:customStyle="1" w:styleId="0E7B7AA0A15C433899B31D3807D99E65">
    <w:name w:val="0E7B7AA0A15C433899B31D3807D99E65"/>
    <w:rsid w:val="000D3912"/>
  </w:style>
  <w:style w:type="paragraph" w:customStyle="1" w:styleId="A468223D18E64B42AF7EAC798008BE78">
    <w:name w:val="A468223D18E64B42AF7EAC798008BE78"/>
    <w:rsid w:val="000D3912"/>
  </w:style>
  <w:style w:type="paragraph" w:customStyle="1" w:styleId="D2B199A3C2CA4C2489B70F9CCAFC59F6">
    <w:name w:val="D2B199A3C2CA4C2489B70F9CCAFC59F6"/>
    <w:rsid w:val="000D3912"/>
  </w:style>
  <w:style w:type="paragraph" w:customStyle="1" w:styleId="12EBB7C653314A1B8373ADF939F20145">
    <w:name w:val="12EBB7C653314A1B8373ADF939F20145"/>
    <w:rsid w:val="000D3912"/>
  </w:style>
  <w:style w:type="paragraph" w:customStyle="1" w:styleId="92288B9DCA8F4908ABDE57D83DE747EA">
    <w:name w:val="92288B9DCA8F4908ABDE57D83DE747EA"/>
    <w:rsid w:val="000D3912"/>
  </w:style>
  <w:style w:type="paragraph" w:customStyle="1" w:styleId="700F4FD3B7944DED80B35006D03EAA52">
    <w:name w:val="700F4FD3B7944DED80B35006D03EAA52"/>
    <w:rsid w:val="000D3912"/>
  </w:style>
  <w:style w:type="paragraph" w:customStyle="1" w:styleId="AAFA1B66BE1A4C189DCB6CA745BC4860">
    <w:name w:val="AAFA1B66BE1A4C189DCB6CA745BC4860"/>
    <w:rsid w:val="000D39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47ABCC7C3F4845AC4D97C6D0AA8B25" ma:contentTypeVersion="13" ma:contentTypeDescription="Create a new document." ma:contentTypeScope="" ma:versionID="4c538c9085c2f2a8783aa469b8aaf14e">
  <xsd:schema xmlns:xsd="http://www.w3.org/2001/XMLSchema" xmlns:xs="http://www.w3.org/2001/XMLSchema" xmlns:p="http://schemas.microsoft.com/office/2006/metadata/properties" xmlns:ns3="13f6efad-2eac-4a3f-b485-8d8429479563" xmlns:ns4="4f181f3a-4da1-4c55-a28c-c67a150afa38" targetNamespace="http://schemas.microsoft.com/office/2006/metadata/properties" ma:root="true" ma:fieldsID="dd40bbef01516811b979b986a46f160c" ns3:_="" ns4:_="">
    <xsd:import namespace="13f6efad-2eac-4a3f-b485-8d8429479563"/>
    <xsd:import namespace="4f181f3a-4da1-4c55-a28c-c67a150afa3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6efad-2eac-4a3f-b485-8d842947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181f3a-4da1-4c55-a28c-c67a150afa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5CAF6-643F-420B-BAC0-AB8FF73195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0F30CA-D106-452A-B7A1-9378B2E2738F}">
  <ds:schemaRefs>
    <ds:schemaRef ds:uri="http://schemas.microsoft.com/sharepoint/v3/contenttype/forms"/>
  </ds:schemaRefs>
</ds:datastoreItem>
</file>

<file path=customXml/itemProps3.xml><?xml version="1.0" encoding="utf-8"?>
<ds:datastoreItem xmlns:ds="http://schemas.openxmlformats.org/officeDocument/2006/customXml" ds:itemID="{9ECE3F45-B4FB-4455-BF53-5278B3ACF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6efad-2eac-4a3f-b485-8d8429479563"/>
    <ds:schemaRef ds:uri="4f181f3a-4da1-4c55-a28c-c67a150af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FBC43D-7F8E-45EA-8D3D-3ED3B57B9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