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43221" w:rsidP="00CF0BBA">
      <w:pPr>
        <w:pStyle w:val="TitleCommittee0"/>
      </w:pPr>
      <w:sdt>
        <w:sdtPr>
          <w:alias w:val="CommitteeName"/>
          <w:tag w:val="CommitteeName"/>
          <w:id w:val="1869951332"/>
          <w:placeholder>
            <w:docPart w:val="6AF2908B984A4C34902A9EDDAB921F76"/>
          </w:placeholder>
          <w:richText/>
        </w:sdtPr>
        <w:sdtContent>
          <w:r>
            <w:t>Science and Technology Committee</w:t>
          </w:r>
        </w:sdtContent>
      </w:sdt>
    </w:p>
    <w:p w:rsidR="00143221" w:rsidP="00156A60">
      <w:pPr>
        <w:pStyle w:val="TitleInquiry0"/>
      </w:pPr>
      <w:r>
        <w:t xml:space="preserve">Oral evidence: </w:t>
      </w:r>
      <w:sdt>
        <w:sdtPr>
          <w:alias w:val="InquiryName"/>
          <w:tag w:val="InquiryName"/>
          <w:id w:val="377371847"/>
          <w:placeholder>
            <w:docPart w:val="6AF2908B984A4C34902A9EDDAB921F76"/>
          </w:placeholder>
          <w:richText/>
        </w:sdtPr>
        <w:sdtContent>
          <w:r>
            <w:t>Delivering nuclear power</w:t>
          </w:r>
        </w:sdtContent>
      </w:sdt>
      <w:r>
        <w:t xml:space="preserve">, HC </w:t>
      </w:r>
      <w:sdt>
        <w:sdtPr>
          <w:alias w:val="InquiryRefNo"/>
          <w:tag w:val="InquiryRefNo"/>
          <w:id w:val="-281725174"/>
          <w:placeholder>
            <w:docPart w:val="6AF2908B984A4C34902A9EDDAB921F76"/>
          </w:placeholder>
          <w:richText/>
        </w:sdtPr>
        <w:sdtContent>
          <w:r>
            <w:t>626</w:t>
          </w:r>
        </w:sdtContent>
      </w:sdt>
    </w:p>
    <w:sdt>
      <w:sdtPr>
        <w:alias w:val="SittingDate"/>
        <w:tag w:val="SittingDate"/>
        <w:id w:val="-1160222926"/>
        <w:placeholder>
          <w:docPart w:val="6AF2908B984A4C34902A9EDDAB921F76"/>
        </w:placeholder>
        <w:richText/>
      </w:sdtPr>
      <w:sdtContent>
        <w:p w:rsidR="00143221" w:rsidP="00156A60">
          <w:pPr>
            <w:pStyle w:val="Para"/>
          </w:pPr>
          <w:r>
            <w:t>Wednesday 7 December 2022</w:t>
          </w:r>
        </w:p>
      </w:sdtContent>
    </w:sdt>
    <w:p w:rsidR="00143221" w:rsidP="00156A60">
      <w:pPr>
        <w:pStyle w:val="Para"/>
      </w:pPr>
      <w:r>
        <w:t xml:space="preserve">Ordered by the House of </w:t>
      </w:r>
      <w:sdt>
        <w:sdtPr>
          <w:alias w:val="House"/>
          <w:tag w:val="House"/>
          <w:id w:val="809213435"/>
          <w:placeholder>
            <w:docPart w:val="6AF2908B984A4C34902A9EDDAB921F76"/>
          </w:placeholder>
          <w:richText/>
        </w:sdtPr>
        <w:sdtContent>
          <w:r w:rsidRPr="00615759">
            <w:t>Commons</w:t>
          </w:r>
        </w:sdtContent>
      </w:sdt>
      <w:r w:rsidRPr="00615759">
        <w:t xml:space="preserve"> to be published on </w:t>
      </w:r>
      <w:sdt>
        <w:sdtPr>
          <w:alias w:val="PublishDate"/>
          <w:tag w:val="PublishDate"/>
          <w:id w:val="217021599"/>
          <w:placeholder>
            <w:docPart w:val="6AF2908B984A4C34902A9EDDAB921F76"/>
          </w:placeholder>
          <w:richText/>
        </w:sdtPr>
        <w:sdtContent>
          <w:r>
            <w:t>7 December 2022</w:t>
          </w:r>
        </w:sdtContent>
      </w:sdt>
      <w:r w:rsidRPr="00615759">
        <w:t>.</w:t>
      </w:r>
    </w:p>
    <w:p w:rsidR="00143221" w:rsidP="00421864">
      <w:pPr>
        <w:pStyle w:val="Para"/>
      </w:pPr>
      <w:r>
        <w:fldChar w:fldCharType="begin"/>
      </w:r>
      <w:r>
        <w:instrText xml:space="preserve"> HYPERLINK "https://www.parliamentlive.tv/Event/Index/9609d1f7-bacd-424e-bc35-2b3232f1d864" </w:instrText>
      </w:r>
      <w:r>
        <w:fldChar w:fldCharType="separate"/>
      </w:r>
      <w:sdt>
        <w:sdtPr>
          <w:rPr>
            <w:rStyle w:val="Hyperlink"/>
          </w:rPr>
          <w:alias w:val="VideoHyperlink"/>
          <w:tag w:val="VideoHyperlink"/>
          <w:id w:val="703995351"/>
          <w:placeholder>
            <w:docPart w:val="6AF2908B984A4C34902A9EDDAB921F76"/>
          </w:placeholder>
          <w:richText/>
        </w:sdtPr>
        <w:sdtEndPr>
          <w:rPr>
            <w:rStyle w:val="Hyperlink"/>
          </w:rPr>
        </w:sdtEndPr>
        <w:sdtContent>
          <w:r w:rsidRPr="00250237">
            <w:rPr>
              <w:rStyle w:val="Hyperlink"/>
            </w:rPr>
            <w:t>Watch the meeting</w:t>
          </w:r>
        </w:sdtContent>
      </w:sdt>
      <w:r>
        <w:fldChar w:fldCharType="end"/>
      </w:r>
    </w:p>
    <w:p w:rsidR="00143221" w:rsidP="00156A60">
      <w:r>
        <w:t xml:space="preserve">Members present: </w:t>
      </w:r>
      <w:sdt>
        <w:sdtPr>
          <w:alias w:val="MembersPresent"/>
          <w:tag w:val="MembersPresent"/>
          <w:id w:val="366340316"/>
          <w:placeholder>
            <w:docPart w:val="6AF2908B984A4C34902A9EDDAB921F76"/>
          </w:placeholder>
          <w:richText/>
        </w:sdtPr>
        <w:sdtContent>
          <w:r w:rsidR="00C574D8">
            <w:t xml:space="preserve">Greg Clark </w:t>
          </w:r>
          <w:r>
            <w:t xml:space="preserve">(Chair); </w:t>
          </w:r>
          <w:r w:rsidR="00C574D8">
            <w:t>Aaron Bell; Chris Clarkson</w:t>
          </w:r>
          <w:r w:rsidR="00343A28">
            <w:t>;</w:t>
          </w:r>
          <w:r w:rsidR="00C574D8">
            <w:t xml:space="preserve"> Tracey Crouch.</w:t>
          </w:r>
        </w:sdtContent>
      </w:sdt>
    </w:p>
    <w:p w:rsidR="00143221" w:rsidP="00427893">
      <w:pPr>
        <w:pStyle w:val="ParaCentre"/>
      </w:pPr>
      <w:r w:rsidRPr="00156A60">
        <w:t xml:space="preserve">Questions </w:t>
      </w:r>
      <w:sdt>
        <w:sdtPr>
          <w:alias w:val="QuestionNumbers"/>
          <w:tag w:val="QuestionNumbers"/>
          <w:id w:val="-1223666168"/>
          <w:placeholder>
            <w:docPart w:val="6AF2908B984A4C34902A9EDDAB921F76"/>
          </w:placeholder>
          <w:richText/>
        </w:sdtPr>
        <w:sdtContent>
          <w:r>
            <w:t xml:space="preserve">259 - </w:t>
          </w:r>
          <w:r w:rsidR="00900FD6">
            <w:t>285</w:t>
          </w:r>
        </w:sdtContent>
      </w:sdt>
    </w:p>
    <w:p w:rsidR="00143221" w:rsidP="00427893">
      <w:pPr>
        <w:pStyle w:val="TitleWitnesses0"/>
      </w:pPr>
      <w:r>
        <w:t>Witnesses</w:t>
      </w:r>
    </w:p>
    <w:p w:rsidR="00143221" w:rsidRPr="00BD6D45" w:rsidP="00143221">
      <w:pPr>
        <w:pStyle w:val="Para"/>
      </w:pPr>
      <w:r>
        <w:fldChar w:fldCharType="begin"/>
      </w:r>
      <w:r>
        <w:instrText xml:space="preserve"> HYPERLINK \l "Panel1" </w:instrText>
      </w:r>
      <w:r>
        <w:fldChar w:fldCharType="separate"/>
      </w:r>
      <w:r w:rsidRPr="00143221">
        <w:rPr>
          <w:rStyle w:val="Hyperlink"/>
        </w:rPr>
        <w:t>I</w:t>
      </w:r>
      <w:r>
        <w:fldChar w:fldCharType="end"/>
      </w:r>
      <w:r>
        <w:t xml:space="preserve">: Josh Buckland, Partner, Flint Global; and Dr Fiona Rayment OBE, Chief Scientific Officer, National Nuclear Laboratory. </w:t>
      </w:r>
    </w:p>
    <w:p w:rsidR="00143221" w:rsidP="00776882">
      <w:pPr>
        <w:rPr>
          <w:rFonts w:eastAsia="Times New Roman"/>
          <w:szCs w:val="20"/>
        </w:rPr>
      </w:pPr>
      <w:r>
        <w:br w:type="page"/>
      </w:r>
    </w:p>
    <w:p w:rsidR="00143221" w:rsidP="00316298">
      <w:pPr>
        <w:pStyle w:val="TitlePanel0"/>
      </w:pPr>
      <w:bookmarkStart w:id="0" w:name="Panel1"/>
      <w:r>
        <w:t>Examination of witnesses</w:t>
      </w:r>
    </w:p>
    <w:p w:rsidR="00D9366F" w:rsidP="007C1BEE">
      <w:pPr>
        <w:pStyle w:val="Para"/>
      </w:pPr>
      <w:r>
        <w:t xml:space="preserve">Witnesses: </w:t>
      </w:r>
      <w:r w:rsidR="00143221">
        <w:t>Josh Buckland</w:t>
      </w:r>
      <w:r>
        <w:t xml:space="preserve"> and </w:t>
      </w:r>
      <w:r w:rsidR="00143221">
        <w:t>Dr Rayment.</w:t>
      </w:r>
      <w:bookmarkEnd w:id="0"/>
    </w:p>
    <w:p w:rsidR="00143221" w:rsidP="00A308A6">
      <w:pPr>
        <w:pStyle w:val="Question"/>
      </w:pPr>
      <w:sdt>
        <w:sdtPr>
          <w:alias w:val="Member"/>
          <w:tag w:val="&lt;Member mnisId='1578' dodsId='40488'&gt;"/>
          <w:id w:val="-630316343"/>
          <w:placeholder>
            <w:docPart w:val="DefaultPlaceholder_-1854013440"/>
          </w:placeholder>
          <w:richText/>
        </w:sdtPr>
        <w:sdtContent>
          <w:r w:rsidRPr="00D9366F" w:rsidR="00D9366F">
            <w:rPr>
              <w:b/>
            </w:rPr>
            <w:t>Chair:</w:t>
          </w:r>
        </w:sdtContent>
      </w:sdt>
      <w:r w:rsidR="00D9366F">
        <w:t xml:space="preserve"> </w:t>
      </w:r>
      <w:r w:rsidR="00970936">
        <w:t xml:space="preserve">I am very pleased to welcome back to the </w:t>
      </w:r>
      <w:r w:rsidR="00B33CE5">
        <w:t>C</w:t>
      </w:r>
      <w:r w:rsidR="00970936">
        <w:t xml:space="preserve">ommittee Dr Fiona Rayment, the chief scientific officer at the National Nuclear Laboratory, who is joining us virtually. So useful and compelling was Dr Rayment’s evidence to the </w:t>
      </w:r>
      <w:r w:rsidR="00B33CE5">
        <w:t>C</w:t>
      </w:r>
      <w:r w:rsidR="00970936">
        <w:t>ommittee previously that we wanted her back to talk about another subject of her expertise: the UK green taxonomy that is under development</w:t>
      </w:r>
      <w:r w:rsidR="00A308A6">
        <w:t xml:space="preserve">. </w:t>
      </w:r>
      <w:r w:rsidR="00970936">
        <w:t>Dr Rayment is a member of the Energy Working Group</w:t>
      </w:r>
      <w:r w:rsidR="00A308A6">
        <w:t xml:space="preserve">—a </w:t>
      </w:r>
      <w:r w:rsidR="00970936">
        <w:t xml:space="preserve">set of technical experts who advise the Government on the development of </w:t>
      </w:r>
      <w:r w:rsidR="002738DD">
        <w:t xml:space="preserve">the </w:t>
      </w:r>
      <w:r w:rsidR="00970936">
        <w:t>technical screening criteria in the energy sector for the UK green taxonomy. Thank you very much indeed for joining us today.</w:t>
      </w:r>
    </w:p>
    <w:p w:rsidR="00970936" w:rsidP="00970936">
      <w:pPr>
        <w:pStyle w:val="QuestionCont"/>
      </w:pPr>
      <w:r>
        <w:t>I am very pleased to welcome</w:t>
      </w:r>
      <w:r w:rsidR="00D17B2F">
        <w:t xml:space="preserve"> Josh Buckland, who is in the </w:t>
      </w:r>
      <w:r w:rsidR="00F72179">
        <w:t>r</w:t>
      </w:r>
      <w:r w:rsidR="00D17B2F">
        <w:t>oom with us</w:t>
      </w:r>
      <w:r>
        <w:t xml:space="preserve">. </w:t>
      </w:r>
      <w:r w:rsidR="00F72179">
        <w:t>He</w:t>
      </w:r>
      <w:r>
        <w:t xml:space="preserve"> is a partner at the Flint Global consultancy and has been an adviser on energy issues in the Business Department, the Prime Minister’s </w:t>
      </w:r>
      <w:r w:rsidR="001E70FE">
        <w:t>p</w:t>
      </w:r>
      <w:r>
        <w:t xml:space="preserve">olicy </w:t>
      </w:r>
      <w:r w:rsidR="001E70FE">
        <w:t>u</w:t>
      </w:r>
      <w:r>
        <w:t>nit and His Majesty’s Treasury. Thank you</w:t>
      </w:r>
      <w:r w:rsidR="003E4412">
        <w:t xml:space="preserve"> both</w:t>
      </w:r>
      <w:r>
        <w:t xml:space="preserve"> very much indeed for joining</w:t>
      </w:r>
      <w:r w:rsidR="00C9692A">
        <w:t xml:space="preserve"> us</w:t>
      </w:r>
      <w:r>
        <w:t>.</w:t>
      </w:r>
    </w:p>
    <w:p w:rsidR="00A308A6" w:rsidP="00970936">
      <w:pPr>
        <w:pStyle w:val="QuestionCont"/>
      </w:pPr>
      <w:r>
        <w:t>Mr Buckland</w:t>
      </w:r>
      <w:r w:rsidR="003E4412">
        <w:t>, y</w:t>
      </w:r>
      <w:r>
        <w:t xml:space="preserve">ou might have seen evidence this </w:t>
      </w:r>
      <w:r w:rsidR="007A14A4">
        <w:t>C</w:t>
      </w:r>
      <w:r>
        <w:t>ommittee h</w:t>
      </w:r>
      <w:r w:rsidR="00765A01">
        <w:t>e</w:t>
      </w:r>
      <w:r>
        <w:t>a</w:t>
      </w:r>
      <w:r w:rsidR="00765A01">
        <w:t>r</w:t>
      </w:r>
      <w:r>
        <w:t>d from James Richardson from the National Infrastructure Commission</w:t>
      </w:r>
      <w:r w:rsidR="00902ED9">
        <w:t>,</w:t>
      </w:r>
      <w:r>
        <w:t xml:space="preserve"> who</w:t>
      </w:r>
      <w:r>
        <w:t>,</w:t>
      </w:r>
      <w:r>
        <w:t xml:space="preserve"> in talking about the regulat</w:t>
      </w:r>
      <w:r w:rsidR="00C66F25">
        <w:t>ed</w:t>
      </w:r>
      <w:r>
        <w:t xml:space="preserve"> asset base financing model for new nuclear, was very keen to make the point that the RAB model did not reduce the financial risk of nuclear projects but shifted the cost from</w:t>
      </w:r>
      <w:r w:rsidR="0095569E">
        <w:t xml:space="preserve"> G</w:t>
      </w:r>
      <w:r>
        <w:t>overnment to consumers. W</w:t>
      </w:r>
      <w:r w:rsidR="00575BF1">
        <w:t>ould</w:t>
      </w:r>
      <w:r>
        <w:t xml:space="preserve"> you describe what is meant by that and how we should think about risk between the two models</w:t>
      </w:r>
      <w:r>
        <w:t xml:space="preserve">—the </w:t>
      </w:r>
      <w:r>
        <w:t xml:space="preserve">RAB model and the previous </w:t>
      </w:r>
      <w:r>
        <w:t>c</w:t>
      </w:r>
      <w:r>
        <w:t xml:space="preserve">ontract for </w:t>
      </w:r>
      <w:r>
        <w:t>d</w:t>
      </w:r>
      <w:r>
        <w:t>ifference approach?</w:t>
      </w:r>
    </w:p>
    <w:p w:rsidR="00A308A6" w:rsidP="00A308A6">
      <w:pPr>
        <w:pStyle w:val="Answer"/>
      </w:pPr>
      <w:sdt>
        <w:sdtPr>
          <w:alias w:val="Witness"/>
          <w:id w:val="-239252665"/>
          <w:placeholder>
            <w:docPart w:val="DefaultPlaceholder_-1854013440"/>
          </w:placeholder>
          <w:richText/>
        </w:sdtPr>
        <w:sdtContent>
          <w:r w:rsidRPr="00A308A6">
            <w:rPr>
              <w:b/>
              <w:i/>
            </w:rPr>
            <w:t>Josh Buckland:</w:t>
          </w:r>
        </w:sdtContent>
      </w:sdt>
      <w:r>
        <w:t xml:space="preserve"> Absolutely, and thanks for the invitation to the </w:t>
      </w:r>
      <w:r w:rsidR="00575BF1">
        <w:t>C</w:t>
      </w:r>
      <w:r>
        <w:t>ommittee this morning. Effectively, the financing model for nuclear relies on the allocation of risk, and risks in the nuclear space are considerable</w:t>
      </w:r>
      <w:r w:rsidR="00575BF1">
        <w:t xml:space="preserve">, </w:t>
      </w:r>
      <w:r>
        <w:t>both the overall cost, with nuclear power stations costing £20 billion-plus, and the scale of potential overruns. Nuclear power stations since the 1970s have overrun by around 200% on average, so the scale of the cost and the potential financial—</w:t>
      </w:r>
    </w:p>
    <w:p w:rsidR="00A308A6" w:rsidP="00A308A6">
      <w:pPr>
        <w:pStyle w:val="Question"/>
      </w:pPr>
      <w:sdt>
        <w:sdtPr>
          <w:alias w:val="Member"/>
          <w:tag w:val="&lt;Member mnisId='1578' dodsId='40488'&gt;"/>
          <w:id w:val="-663167237"/>
          <w:placeholder>
            <w:docPart w:val="DefaultPlaceholder_-1854013440"/>
          </w:placeholder>
          <w:richText/>
        </w:sdtPr>
        <w:sdtContent>
          <w:r w:rsidRPr="00A308A6">
            <w:rPr>
              <w:b/>
            </w:rPr>
            <w:t>Chair:</w:t>
          </w:r>
        </w:sdtContent>
      </w:sdt>
      <w:r>
        <w:t xml:space="preserve"> Is it 200% since the 1990s?</w:t>
      </w:r>
    </w:p>
    <w:p w:rsidR="00A308A6" w:rsidP="00A308A6">
      <w:pPr>
        <w:pStyle w:val="Answer"/>
      </w:pPr>
      <w:sdt>
        <w:sdtPr>
          <w:alias w:val="Witness"/>
          <w:id w:val="956993990"/>
          <w:placeholder>
            <w:docPart w:val="DefaultPlaceholder_-1854013440"/>
          </w:placeholder>
          <w:richText/>
        </w:sdtPr>
        <w:sdtContent>
          <w:r w:rsidRPr="00A308A6">
            <w:rPr>
              <w:b/>
              <w:i/>
            </w:rPr>
            <w:t>Josh Buckland:</w:t>
          </w:r>
        </w:sdtContent>
      </w:sdt>
      <w:r>
        <w:t xml:space="preserve"> Since the 1970s, on average, internationally.</w:t>
      </w:r>
    </w:p>
    <w:p w:rsidR="00A308A6" w:rsidP="00A308A6">
      <w:pPr>
        <w:pStyle w:val="Question"/>
      </w:pPr>
      <w:sdt>
        <w:sdtPr>
          <w:alias w:val="Member"/>
          <w:tag w:val="&lt;Member mnisId='1578' dodsId='40488'&gt;"/>
          <w:id w:val="931474321"/>
          <w:placeholder>
            <w:docPart w:val="DefaultPlaceholder_-1854013440"/>
          </w:placeholder>
          <w:richText/>
        </w:sdtPr>
        <w:sdtContent>
          <w:r w:rsidRPr="00A308A6">
            <w:rPr>
              <w:b/>
            </w:rPr>
            <w:t>Chair:</w:t>
          </w:r>
        </w:sdtContent>
      </w:sdt>
      <w:r>
        <w:t xml:space="preserve"> What is the sample size in that term?</w:t>
      </w:r>
    </w:p>
    <w:p w:rsidR="00A46D8B" w:rsidP="00A308A6">
      <w:pPr>
        <w:pStyle w:val="Answer"/>
      </w:pPr>
      <w:sdt>
        <w:sdtPr>
          <w:alias w:val="Witness"/>
          <w:id w:val="-6374831"/>
          <w:placeholder>
            <w:docPart w:val="DefaultPlaceholder_-1854013440"/>
          </w:placeholder>
          <w:richText/>
        </w:sdtPr>
        <w:sdtContent>
          <w:r w:rsidRPr="00A308A6" w:rsidR="00A308A6">
            <w:rPr>
              <w:b/>
              <w:i/>
            </w:rPr>
            <w:t>Josh Buckland:</w:t>
          </w:r>
        </w:sdtContent>
      </w:sdt>
      <w:r w:rsidR="00A308A6">
        <w:t xml:space="preserve"> It is significant because it is global. It is a material number; it is obviously not just UK-centric.</w:t>
      </w:r>
    </w:p>
    <w:p w:rsidR="00A308A6" w:rsidP="00A308A6">
      <w:pPr>
        <w:pStyle w:val="Answer"/>
      </w:pPr>
      <w:r>
        <w:t xml:space="preserve">The key challenge is how you allocate the risks in the most efficient way to ensure that you can deliver projects. Ultimately, that is the real challenge. It is not necessarily about </w:t>
      </w:r>
      <w:r w:rsidR="00EA7B35">
        <w:t>efficiency;</w:t>
      </w:r>
      <w:r>
        <w:t xml:space="preserve"> it is also about the practical delivery of such a scale project. When James </w:t>
      </w:r>
      <w:r w:rsidR="004F36BE">
        <w:t xml:space="preserve">was </w:t>
      </w:r>
      <w:r w:rsidR="00EA7B35">
        <w:t>talk</w:t>
      </w:r>
      <w:r w:rsidR="004F36BE">
        <w:t>ing</w:t>
      </w:r>
      <w:r w:rsidR="00EA7B35">
        <w:t xml:space="preserve"> about it</w:t>
      </w:r>
      <w:r w:rsidR="00902ED9">
        <w:t>,</w:t>
      </w:r>
      <w:r w:rsidR="00EA7B35">
        <w:t xml:space="preserve"> I think he </w:t>
      </w:r>
      <w:r w:rsidR="004F36BE">
        <w:t>was</w:t>
      </w:r>
      <w:r w:rsidR="00EA7B35">
        <w:t xml:space="preserve"> </w:t>
      </w:r>
      <w:r>
        <w:t>articulating the fact that in a regulated asset base model the risk allocation is very different from under the CfD model. Under the CfD</w:t>
      </w:r>
      <w:r w:rsidR="008558B6">
        <w:t xml:space="preserve"> model</w:t>
      </w:r>
      <w:r>
        <w:t xml:space="preserve">, in a very simplistic way—we can dive into a bit more detail if useful—the developer </w:t>
      </w:r>
      <w:r>
        <w:t xml:space="preserve">or the investors in the project take the development, the construction and the operational risk. Some extreme risks are still taken by </w:t>
      </w:r>
      <w:r w:rsidR="00FD2B1F">
        <w:t>G</w:t>
      </w:r>
      <w:r>
        <w:t>overnment</w:t>
      </w:r>
      <w:r w:rsidR="00FD2B1F">
        <w:t>. C</w:t>
      </w:r>
      <w:r w:rsidR="00EA7B35">
        <w:t xml:space="preserve">hanges </w:t>
      </w:r>
      <w:r>
        <w:t xml:space="preserve">in </w:t>
      </w:r>
      <w:r w:rsidR="00FD2B1F">
        <w:t>G</w:t>
      </w:r>
      <w:r>
        <w:t xml:space="preserve">overnment policy </w:t>
      </w:r>
      <w:r w:rsidR="00EA7B35">
        <w:t>are</w:t>
      </w:r>
      <w:r>
        <w:t xml:space="preserve"> potentially quite fundamental risks that we have seen elsewhere in the nuclear sector</w:t>
      </w:r>
      <w:r w:rsidR="00973268">
        <w:t xml:space="preserve">, </w:t>
      </w:r>
      <w:r w:rsidR="00EA7B35">
        <w:t xml:space="preserve">but </w:t>
      </w:r>
      <w:r>
        <w:t>the developer is taking t</w:t>
      </w:r>
      <w:r w:rsidR="00EA7B35">
        <w:t>he</w:t>
      </w:r>
      <w:r>
        <w:t xml:space="preserve"> risk and therefore prices it at an effective market rate. Typically</w:t>
      </w:r>
      <w:r w:rsidR="00973268">
        <w:t xml:space="preserve">, </w:t>
      </w:r>
      <w:r>
        <w:t>it is usually private</w:t>
      </w:r>
      <w:r w:rsidR="00973268">
        <w:t xml:space="preserve">, and </w:t>
      </w:r>
      <w:r>
        <w:t xml:space="preserve">that number is material, given the </w:t>
      </w:r>
      <w:r w:rsidR="00EA7B35">
        <w:t xml:space="preserve">scale of the </w:t>
      </w:r>
      <w:r>
        <w:t>potential cost overrun.</w:t>
      </w:r>
    </w:p>
    <w:p w:rsidR="00A308A6" w:rsidP="00A308A6">
      <w:pPr>
        <w:pStyle w:val="Answer"/>
      </w:pPr>
      <w:r>
        <w:t>The alternative, on the regulated asset base model</w:t>
      </w:r>
      <w:r w:rsidR="00EA7B35">
        <w:t>,</w:t>
      </w:r>
      <w:r>
        <w:t xml:space="preserve"> is that</w:t>
      </w:r>
      <w:r w:rsidR="00EA7B35">
        <w:t xml:space="preserve"> risk is</w:t>
      </w:r>
      <w:r>
        <w:t xml:space="preserve"> shared. It is not necessarily all in the Government’s court or all in the developer’s court</w:t>
      </w:r>
      <w:r w:rsidR="00EA7B35">
        <w:t xml:space="preserve">; it </w:t>
      </w:r>
      <w:r>
        <w:t>is shared. Typically</w:t>
      </w:r>
      <w:r w:rsidR="00E80506">
        <w:t>, that</w:t>
      </w:r>
      <w:r>
        <w:t xml:space="preserve"> means that the equity holders share the development risk, but at the point </w:t>
      </w:r>
      <w:r w:rsidR="008A0461">
        <w:t>when</w:t>
      </w:r>
      <w:r>
        <w:t xml:space="preserve"> you enter construction, the construction risk</w:t>
      </w:r>
      <w:r w:rsidR="00EA7B35">
        <w:t xml:space="preserve">, which is in effect </w:t>
      </w:r>
      <w:r>
        <w:t>the cost overrun risk associated with the delivery</w:t>
      </w:r>
      <w:r w:rsidR="00EA7B35">
        <w:t xml:space="preserve">, </w:t>
      </w:r>
      <w:r>
        <w:t>is shared between the investors</w:t>
      </w:r>
      <w:r w:rsidR="00EA7B35">
        <w:t>,</w:t>
      </w:r>
      <w:r>
        <w:t xml:space="preserve"> the consumers</w:t>
      </w:r>
      <w:r w:rsidR="009D3EAF">
        <w:t xml:space="preserve">, </w:t>
      </w:r>
      <w:r w:rsidR="00EA7B35">
        <w:t xml:space="preserve">who </w:t>
      </w:r>
      <w:r>
        <w:t>could pay a higher charge through the regulated charge they pay on their bills</w:t>
      </w:r>
      <w:r w:rsidR="009D3EAF">
        <w:t xml:space="preserve">, </w:t>
      </w:r>
      <w:r w:rsidR="00EA7B35">
        <w:t>and</w:t>
      </w:r>
      <w:r w:rsidR="00902ED9">
        <w:t>,</w:t>
      </w:r>
      <w:r>
        <w:t xml:space="preserve"> in extreme cases, the taxpayer, if cost overruns or delays hit a certain point.</w:t>
      </w:r>
    </w:p>
    <w:p w:rsidR="00A308A6" w:rsidP="00A308A6">
      <w:pPr>
        <w:pStyle w:val="Answer"/>
      </w:pPr>
      <w:r>
        <w:t xml:space="preserve">If you are an investor, that allows you to know that your risk is effectively capped at a certain level, meaning that you can demand a lower level of return. </w:t>
      </w:r>
      <w:r w:rsidR="00EA7B35">
        <w:t>However</w:t>
      </w:r>
      <w:r>
        <w:t>,</w:t>
      </w:r>
      <w:r w:rsidR="008F0B22">
        <w:t xml:space="preserve"> the point James was making is that</w:t>
      </w:r>
      <w:r w:rsidR="00087AD5">
        <w:t xml:space="preserve"> </w:t>
      </w:r>
      <w:r>
        <w:t>that does not mean that the cost goes away. The financial risk still sits there and</w:t>
      </w:r>
      <w:r w:rsidR="000A28D0">
        <w:t>,</w:t>
      </w:r>
      <w:r>
        <w:t xml:space="preserve"> effectively, it is now split between a different set of parties. You can argue, and I would say</w:t>
      </w:r>
      <w:r w:rsidR="00EA7B35">
        <w:t>, that</w:t>
      </w:r>
      <w:r>
        <w:t xml:space="preserve"> that is fair, because in reality the scale of the cost overrun and the scale of the potential risk is probably too big for a private sector entity to bear. We have seen companies internationally struggle to cope with the scale of potential cost overrun, but that financial risk still sits there.</w:t>
      </w:r>
    </w:p>
    <w:p w:rsidR="005E15BC" w:rsidP="00A308A6">
      <w:pPr>
        <w:pStyle w:val="Answer"/>
      </w:pPr>
      <w:r>
        <w:t xml:space="preserve">The challenge for politicians as they think about the </w:t>
      </w:r>
      <w:r>
        <w:t xml:space="preserve">right financing model for </w:t>
      </w:r>
      <w:r w:rsidR="00086395">
        <w:t>G</w:t>
      </w:r>
      <w:r>
        <w:t>overnment is</w:t>
      </w:r>
      <w:r w:rsidR="00A9129D">
        <w:t xml:space="preserve"> </w:t>
      </w:r>
      <w:r>
        <w:t xml:space="preserve">what </w:t>
      </w:r>
      <w:r w:rsidR="00A9129D">
        <w:t>their</w:t>
      </w:r>
      <w:r>
        <w:t xml:space="preserve"> risk appetite</w:t>
      </w:r>
      <w:r w:rsidR="00A9129D">
        <w:t xml:space="preserve"> i</w:t>
      </w:r>
      <w:r w:rsidR="00A000C4">
        <w:t>s,</w:t>
      </w:r>
      <w:r>
        <w:t xml:space="preserve"> between placing the financial risk with the private sector and paying more for it, or, alternatively, placing it on the taxpayer or the consumer but accepting that the state may have to pick up the bill for that risk if it materialises down the line.</w:t>
      </w:r>
    </w:p>
    <w:p w:rsidR="00414C51" w:rsidP="005E15BC">
      <w:pPr>
        <w:pStyle w:val="Question"/>
      </w:pPr>
      <w:sdt>
        <w:sdtPr>
          <w:alias w:val="Member"/>
          <w:tag w:val="&lt;Member mnisId='1578' dodsId='40488'&gt;"/>
          <w:id w:val="-116067410"/>
          <w:placeholder>
            <w:docPart w:val="DefaultPlaceholder_-1854013440"/>
          </w:placeholder>
          <w:richText/>
        </w:sdtPr>
        <w:sdtContent>
          <w:r w:rsidRPr="005E15BC" w:rsidR="005E15BC">
            <w:rPr>
              <w:b/>
            </w:rPr>
            <w:t>Chair:</w:t>
          </w:r>
        </w:sdtContent>
      </w:sdt>
      <w:r w:rsidR="005E15BC">
        <w:t xml:space="preserve"> </w:t>
      </w:r>
      <w:r>
        <w:t>You quoted a figure of 200% as the average overrun cost. Taking the Hinkley Point C nuclear power station and translating th</w:t>
      </w:r>
      <w:r w:rsidR="00B27124">
        <w:t>e</w:t>
      </w:r>
      <w:r>
        <w:t xml:space="preserve"> construction risk, which under that contract sits entirely with EDF, </w:t>
      </w:r>
      <w:r w:rsidR="00144770">
        <w:t xml:space="preserve">and </w:t>
      </w:r>
      <w:r>
        <w:t>if that were to be shared with consumers in the way that is proposed for Sizewell, is it possible to estimate what the equivalent price per megawatt</w:t>
      </w:r>
      <w:r w:rsidR="00144770">
        <w:t xml:space="preserve"> </w:t>
      </w:r>
      <w:r>
        <w:t>hour would be in the strike price?</w:t>
      </w:r>
    </w:p>
    <w:p w:rsidR="00A5068C" w:rsidP="00414C51">
      <w:pPr>
        <w:pStyle w:val="Answer"/>
      </w:pPr>
      <w:sdt>
        <w:sdtPr>
          <w:alias w:val="Witness"/>
          <w:id w:val="1660037865"/>
          <w:placeholder>
            <w:docPart w:val="DefaultPlaceholder_-1854013440"/>
          </w:placeholder>
          <w:richText/>
        </w:sdtPr>
        <w:sdtContent>
          <w:r w:rsidRPr="00414C51" w:rsidR="00414C51">
            <w:rPr>
              <w:b/>
              <w:i/>
            </w:rPr>
            <w:t>Josh Buckland:</w:t>
          </w:r>
        </w:sdtContent>
      </w:sdt>
      <w:r w:rsidR="00414C51">
        <w:t xml:space="preserve"> Unfortunately, there has not been a huge amount of detail published on the exact deal that is being developed with EDF, but in an overarching way</w:t>
      </w:r>
      <w:r>
        <w:t xml:space="preserve"> the model</w:t>
      </w:r>
      <w:r w:rsidR="00414C51">
        <w:t xml:space="preserve"> is</w:t>
      </w:r>
      <w:r w:rsidR="00DD17F8">
        <w:t xml:space="preserve"> </w:t>
      </w:r>
      <w:r w:rsidR="00414C51">
        <w:t xml:space="preserve">that the development risk and </w:t>
      </w:r>
      <w:r w:rsidR="00DD17F8">
        <w:t xml:space="preserve">the </w:t>
      </w:r>
      <w:r w:rsidR="00414C51">
        <w:t xml:space="preserve">construction risk </w:t>
      </w:r>
      <w:r w:rsidR="00DD17F8">
        <w:t>is</w:t>
      </w:r>
      <w:r w:rsidR="00414C51">
        <w:t xml:space="preserve"> shared between the investors and the equity holders, who take a lower return as a result of cost overruns</w:t>
      </w:r>
      <w:r>
        <w:t>,</w:t>
      </w:r>
      <w:r w:rsidR="00414C51">
        <w:t xml:space="preserve"> and consumers.</w:t>
      </w:r>
    </w:p>
    <w:p w:rsidR="00A308A6" w:rsidP="00A5068C">
      <w:pPr>
        <w:pStyle w:val="Answer"/>
      </w:pPr>
      <w:r>
        <w:t xml:space="preserve">It is a bit difficult to do a </w:t>
      </w:r>
      <w:r w:rsidR="00414C51">
        <w:t>comparison in terms of the strike price</w:t>
      </w:r>
      <w:r>
        <w:t xml:space="preserve"> because in reality—you made the point about the financial risk being shared now with </w:t>
      </w:r>
      <w:r w:rsidR="00F679AD">
        <w:t>G</w:t>
      </w:r>
      <w:r>
        <w:t xml:space="preserve">overnment—the </w:t>
      </w:r>
      <w:r w:rsidR="00414C51">
        <w:t>levelised cost of energy, which in energy parlance</w:t>
      </w:r>
      <w:r>
        <w:t xml:space="preserve"> is</w:t>
      </w:r>
      <w:r w:rsidR="00414C51">
        <w:t xml:space="preserve"> the cost of actually producing the unit of power, is unchanged, </w:t>
      </w:r>
      <w:r w:rsidR="00414C51">
        <w:t xml:space="preserve">irrespective of the financing model. In some ways, under a RAB model it may be slightly higher because of the soft costs such as the advisers, the transaction fees and all the associated complexity around the RAB model, but the underlying LCOE is the same. </w:t>
      </w:r>
      <w:r w:rsidR="00113236">
        <w:t>In</w:t>
      </w:r>
      <w:r w:rsidR="00414C51">
        <w:t xml:space="preserve"> reality</w:t>
      </w:r>
      <w:r w:rsidR="00113236">
        <w:t>,</w:t>
      </w:r>
      <w:r w:rsidR="00414C51">
        <w:t xml:space="preserve"> the strike price under a Hinkley model</w:t>
      </w:r>
      <w:r>
        <w:t>—</w:t>
      </w:r>
      <w:r w:rsidR="00414C51">
        <w:t>£92.50</w:t>
      </w:r>
      <w:r>
        <w:t>—</w:t>
      </w:r>
      <w:r w:rsidR="00414C51">
        <w:t xml:space="preserve">reflects the financial cost associated with the developer taking the risk. </w:t>
      </w:r>
    </w:p>
    <w:p w:rsidR="00A5068C" w:rsidP="00414C51">
      <w:pPr>
        <w:pStyle w:val="Answer"/>
      </w:pPr>
      <w:r>
        <w:t xml:space="preserve">Exactly </w:t>
      </w:r>
      <w:r>
        <w:t>what</w:t>
      </w:r>
      <w:r>
        <w:t xml:space="preserve"> proportion of that £92.50 is made up of the financing cost has not really been articulated, but people have put it at around 50%</w:t>
      </w:r>
      <w:r w:rsidR="008E15B5">
        <w:t>, which</w:t>
      </w:r>
      <w:r>
        <w:t xml:space="preserve"> seems like a reasonable estimate. If you then assume that the financing cost is around 10% for a fully CfD model, and you hal</w:t>
      </w:r>
      <w:r>
        <w:t>ve</w:t>
      </w:r>
      <w:r>
        <w:t xml:space="preserve"> that on the basis that you moved to a regulated asset base model</w:t>
      </w:r>
      <w:r>
        <w:t xml:space="preserve"> because that </w:t>
      </w:r>
      <w:r>
        <w:t>is broadly in line with other regulated asset bases</w:t>
      </w:r>
      <w:r>
        <w:t xml:space="preserve">, in effect you </w:t>
      </w:r>
      <w:r>
        <w:t>potentially halve that element, so you are looking at a strike price of say, £60 to £70 per megawatt</w:t>
      </w:r>
      <w:r w:rsidR="00710434">
        <w:t xml:space="preserve"> </w:t>
      </w:r>
      <w:r>
        <w:t xml:space="preserve">hour. </w:t>
      </w:r>
    </w:p>
    <w:p w:rsidR="00414C51" w:rsidP="00414C51">
      <w:pPr>
        <w:pStyle w:val="Answer"/>
      </w:pPr>
      <w:r>
        <w:t>EDF made the point that t</w:t>
      </w:r>
      <w:r>
        <w:t>hat number could come down further</w:t>
      </w:r>
      <w:r>
        <w:t xml:space="preserve"> </w:t>
      </w:r>
      <w:r>
        <w:t xml:space="preserve">if there is return also due in a construction period, because, critically, </w:t>
      </w:r>
      <w:r>
        <w:t xml:space="preserve">it allows you </w:t>
      </w:r>
      <w:r>
        <w:t xml:space="preserve">to pay back investors earlier than, say, a seven to </w:t>
      </w:r>
      <w:r w:rsidR="009F71C0">
        <w:t>10</w:t>
      </w:r>
      <w:r>
        <w:t>-year time horizon at the point that you start construction</w:t>
      </w:r>
      <w:r>
        <w:t>. That</w:t>
      </w:r>
      <w:r>
        <w:t xml:space="preserve"> widens the pool for investors and, critically</w:t>
      </w:r>
      <w:r>
        <w:t>,</w:t>
      </w:r>
      <w:r>
        <w:t xml:space="preserve"> reduces risk. You are looking at that sort of number but, critically, </w:t>
      </w:r>
      <w:r w:rsidR="00D86FA9">
        <w:t>i</w:t>
      </w:r>
      <w:r>
        <w:t>t is not a fair comparison. A fair comparison is the LCOE figure, which is broadly unchanged</w:t>
      </w:r>
      <w:r>
        <w:t xml:space="preserve">. The Government </w:t>
      </w:r>
      <w:r>
        <w:t>need to compare that LCOE figure with other potential technologies that can combine to consider what the right cost-effective energy mix is.</w:t>
      </w:r>
    </w:p>
    <w:p w:rsidR="00CE7C52" w:rsidP="00946B87">
      <w:pPr>
        <w:pStyle w:val="Question"/>
      </w:pPr>
      <w:sdt>
        <w:sdtPr>
          <w:alias w:val="Member"/>
          <w:tag w:val="&lt;Member mnisId='1578' dodsId='40488'&gt;"/>
          <w:id w:val="-36978418"/>
          <w:placeholder>
            <w:docPart w:val="DefaultPlaceholder_-1854013440"/>
          </w:placeholder>
          <w:richText/>
        </w:sdtPr>
        <w:sdtContent>
          <w:r w:rsidRPr="00CE7C52" w:rsidR="00414C51">
            <w:rPr>
              <w:b/>
            </w:rPr>
            <w:t>Chair:</w:t>
          </w:r>
        </w:sdtContent>
      </w:sdt>
      <w:r w:rsidR="00414C51">
        <w:t xml:space="preserve"> Is that the right approach</w:t>
      </w:r>
      <w:r w:rsidR="00946B87">
        <w:t xml:space="preserve"> to allow public policy to be made and properly scrutinised</w:t>
      </w:r>
      <w:r>
        <w:t>?</w:t>
      </w:r>
      <w:r w:rsidR="00946B87">
        <w:t xml:space="preserve"> </w:t>
      </w:r>
      <w:r>
        <w:t>W</w:t>
      </w:r>
      <w:r w:rsidR="00946B87">
        <w:t xml:space="preserve">hat is the right way to do that between different models of financing big nuclear projects? </w:t>
      </w:r>
    </w:p>
    <w:p w:rsidR="008B4FF3" w:rsidP="008B4FF3">
      <w:pPr>
        <w:pStyle w:val="Answer"/>
      </w:pPr>
      <w:sdt>
        <w:sdtPr>
          <w:alias w:val="Witness"/>
          <w:id w:val="560532257"/>
          <w:placeholder>
            <w:docPart w:val="DefaultPlaceholder_-1854013440"/>
          </w:placeholder>
          <w:richText/>
        </w:sdtPr>
        <w:sdtContent>
          <w:r w:rsidRPr="00CE7C52" w:rsidR="00CE7C52">
            <w:rPr>
              <w:b/>
              <w:i/>
            </w:rPr>
            <w:t>Josh Buckland:</w:t>
          </w:r>
        </w:sdtContent>
      </w:sdt>
      <w:r w:rsidR="00CE7C52">
        <w:t xml:space="preserve"> I would separate</w:t>
      </w:r>
      <w:r>
        <w:t xml:space="preserve"> the </w:t>
      </w:r>
      <w:r w:rsidR="00C70E19">
        <w:t>question</w:t>
      </w:r>
      <w:r>
        <w:t xml:space="preserve"> of what the most cost-effective energy mix is</w:t>
      </w:r>
      <w:r w:rsidR="0005480B">
        <w:t>,</w:t>
      </w:r>
      <w:r>
        <w:t xml:space="preserve"> and </w:t>
      </w:r>
      <w:r w:rsidR="0005480B">
        <w:t>I think the Government are going down that route. It would be looking</w:t>
      </w:r>
      <w:r>
        <w:t xml:space="preserve"> at the mixture of technologies—the proportion of the vast majority of renewables, and capacity, potentially nuclear, CCS and other capacities around that—and maximis</w:t>
      </w:r>
      <w:r w:rsidR="00A83466">
        <w:t>ing</w:t>
      </w:r>
      <w:r>
        <w:t xml:space="preserve"> what a cost-efficient system looks like, probably using relatively generic financing assumptions that you can compare and contrast against different technologies to ensure that it is a fair comparison.</w:t>
      </w:r>
      <w:r w:rsidR="00A83466">
        <w:t xml:space="preserve"> Then there is the separate question of what </w:t>
      </w:r>
      <w:r w:rsidR="00673B35">
        <w:t xml:space="preserve">is </w:t>
      </w:r>
      <w:r w:rsidR="00A83466">
        <w:t>the most</w:t>
      </w:r>
      <w:r w:rsidR="00673B35">
        <w:t xml:space="preserve"> cost-effective means of delivering nuclear.</w:t>
      </w:r>
    </w:p>
    <w:p w:rsidR="00CE7C52" w:rsidP="00CE7C52">
      <w:pPr>
        <w:pStyle w:val="Answer"/>
      </w:pPr>
      <w:r>
        <w:t>We</w:t>
      </w:r>
      <w:r>
        <w:t xml:space="preserve"> have had a slightly different conversation recently, given th</w:t>
      </w:r>
      <w:r w:rsidR="00122B63">
        <w:t>at</w:t>
      </w:r>
      <w:r>
        <w:t xml:space="preserve"> high energy prices have suddenly made Hinkley look like a slightly different deal than it was at the time</w:t>
      </w:r>
      <w:r>
        <w:t xml:space="preserve">. The </w:t>
      </w:r>
      <w:r>
        <w:t xml:space="preserve">RAB model being proposed for Sizewell looks as </w:t>
      </w:r>
      <w:r w:rsidR="0085776F">
        <w:t xml:space="preserve">if </w:t>
      </w:r>
      <w:r>
        <w:t xml:space="preserve">it will deliver a competitive financing cost and a lower headline strike price, but </w:t>
      </w:r>
      <w:r w:rsidR="00ED13B5">
        <w:t xml:space="preserve">critically </w:t>
      </w:r>
      <w:r>
        <w:t>it</w:t>
      </w:r>
      <w:r>
        <w:t xml:space="preserve"> is a question of how you maximise and make the financing the most efficient solution</w:t>
      </w:r>
      <w:r w:rsidR="004814FE">
        <w:t>,</w:t>
      </w:r>
      <w:r>
        <w:t xml:space="preserve"> versus what the right technology mix </w:t>
      </w:r>
      <w:r w:rsidR="004814FE">
        <w:t xml:space="preserve">is </w:t>
      </w:r>
      <w:r>
        <w:t>for the energy system. I would differentiate the two.</w:t>
      </w:r>
    </w:p>
    <w:p w:rsidR="004D664D" w:rsidP="00CE7C52">
      <w:pPr>
        <w:pStyle w:val="Question"/>
      </w:pPr>
      <w:sdt>
        <w:sdtPr>
          <w:alias w:val="Member"/>
          <w:tag w:val="&lt;Member mnisId='1578' dodsId='40488'&gt;"/>
          <w:id w:val="-1185277201"/>
          <w:placeholder>
            <w:docPart w:val="DefaultPlaceholder_-1854013440"/>
          </w:placeholder>
          <w:richText/>
        </w:sdtPr>
        <w:sdtContent>
          <w:r w:rsidRPr="00CE7C52" w:rsidR="00CE7C52">
            <w:rPr>
              <w:b/>
            </w:rPr>
            <w:t>Chair:</w:t>
          </w:r>
        </w:sdtContent>
      </w:sdt>
      <w:r w:rsidR="00CE7C52">
        <w:t xml:space="preserve"> Okay. I have a couple of points before I turn to Aaron Bell.</w:t>
      </w:r>
      <w:r>
        <w:t xml:space="preserve"> Obviously, if the constructor is bearing all the risk—in the case of Hinkley</w:t>
      </w:r>
      <w:r w:rsidR="008D67DA">
        <w:t>,</w:t>
      </w:r>
      <w:r>
        <w:t xml:space="preserve"> it is EDF—they have a strong incentive to minimise overruns. Presumably, </w:t>
      </w:r>
      <w:r>
        <w:t xml:space="preserve">those incentives lessen if the consequences for the constructor are spread. Should </w:t>
      </w:r>
      <w:r w:rsidR="008D67DA">
        <w:t>i</w:t>
      </w:r>
      <w:r>
        <w:t>t be of concern to policymakers</w:t>
      </w:r>
      <w:r w:rsidR="008D67DA">
        <w:t xml:space="preserve"> </w:t>
      </w:r>
      <w:r>
        <w:t>that there will be even less adherence to getting things done on time and on budget?</w:t>
      </w:r>
    </w:p>
    <w:p w:rsidR="00B0675F" w:rsidP="004D664D">
      <w:pPr>
        <w:pStyle w:val="Answer"/>
      </w:pPr>
      <w:sdt>
        <w:sdtPr>
          <w:alias w:val="Witness"/>
          <w:id w:val="23909182"/>
          <w:placeholder>
            <w:docPart w:val="DefaultPlaceholder_-1854013440"/>
          </w:placeholder>
          <w:richText/>
        </w:sdtPr>
        <w:sdtContent>
          <w:r w:rsidRPr="004D664D" w:rsidR="004D664D">
            <w:rPr>
              <w:b/>
              <w:i/>
            </w:rPr>
            <w:t>Josh Buckland:</w:t>
          </w:r>
        </w:sdtContent>
      </w:sdt>
      <w:r w:rsidR="004D664D">
        <w:t xml:space="preserve">  It is a f</w:t>
      </w:r>
      <w:r>
        <w:t>air question. The way I think about financing models is not necessarily that there is a regulated asset base model and a CfD. Effectively, they are on a spectrum of how much risk the Government want to place with the private market and the public market</w:t>
      </w:r>
      <w:r w:rsidR="003A7E0E">
        <w:t xml:space="preserve">; </w:t>
      </w:r>
      <w:r>
        <w:t xml:space="preserve">in the case of nuclear, either consumers or taxpayers. What you will find is that different models and different iterations of the CfD or the RAB framework shift that balance in different ways. </w:t>
      </w:r>
    </w:p>
    <w:p w:rsidR="00CE7C52" w:rsidP="004D664D">
      <w:pPr>
        <w:pStyle w:val="Answer"/>
      </w:pPr>
      <w:r>
        <w:t xml:space="preserve">The Hinkley CfD is not a pure CfD: there are additional protections built in for investors in certain extreme circumstances that are not necessarily in place for, say, offshore wind CfDs, because the level of risk is different. The key thing is that it is on a spectrum. The question for politicians is: what is their risk appetite, and where do they think the most efficient route within that market framework is? That trades off in the incentives on the private investor to maximise efficiency and delivery of the construction and minimise the risk of cost overruns. </w:t>
      </w:r>
    </w:p>
    <w:p w:rsidR="00B0675F" w:rsidP="004D664D">
      <w:pPr>
        <w:pStyle w:val="Answer"/>
      </w:pPr>
      <w:r>
        <w:t xml:space="preserve">On the RAB model currently envisaged for Sizewell C, there is still an incentive to maximise, and to minimise cost overruns. The equity investors share that risk most directly. That now includes the Government, who have a potential incentive to improve efficiency, and </w:t>
      </w:r>
      <w:r w:rsidR="001853F0">
        <w:t>to an</w:t>
      </w:r>
      <w:r w:rsidR="00D67C8E">
        <w:t xml:space="preserve"> extent that is shared</w:t>
      </w:r>
      <w:r>
        <w:t xml:space="preserve"> </w:t>
      </w:r>
      <w:r w:rsidR="00D67C8E">
        <w:t xml:space="preserve">with </w:t>
      </w:r>
      <w:r>
        <w:t>consumers</w:t>
      </w:r>
      <w:r w:rsidR="00D67C8E">
        <w:t xml:space="preserve">, </w:t>
      </w:r>
      <w:r>
        <w:t xml:space="preserve"> Clearly, however, the direct incentive on a CfD-only model such as that used under Hinkley is more acute. The question for the Government is</w:t>
      </w:r>
      <w:r w:rsidR="007C1181">
        <w:t xml:space="preserve"> whether</w:t>
      </w:r>
      <w:r>
        <w:t xml:space="preserve"> the additional financing cost that consumers have to pay for a higher strike price outweigh</w:t>
      </w:r>
      <w:r w:rsidR="007C1181">
        <w:t>s</w:t>
      </w:r>
      <w:r>
        <w:t xml:space="preserve"> the cost that is ultimately passed on to taxpayers or consumers through that risk-sharing approach</w:t>
      </w:r>
      <w:r w:rsidR="00783BC6">
        <w:t>.</w:t>
      </w:r>
      <w:r>
        <w:t xml:space="preserve"> That is a complex question. To an extent, it is ultimately one of judgment as well as analytical robustness.</w:t>
      </w:r>
    </w:p>
    <w:p w:rsidR="009268AF" w:rsidP="00B0675F">
      <w:pPr>
        <w:pStyle w:val="Question"/>
      </w:pPr>
      <w:sdt>
        <w:sdtPr>
          <w:alias w:val="Member"/>
          <w:tag w:val="&lt;Member mnisId='1578' dodsId='40488'&gt;"/>
          <w:id w:val="-1728603595"/>
          <w:placeholder>
            <w:docPart w:val="DefaultPlaceholder_-1854013440"/>
          </w:placeholder>
          <w:richText/>
        </w:sdtPr>
        <w:sdtContent>
          <w:r w:rsidRPr="00B0675F" w:rsidR="00B0675F">
            <w:rPr>
              <w:b/>
            </w:rPr>
            <w:t>Chair:</w:t>
          </w:r>
        </w:sdtContent>
      </w:sdt>
      <w:r w:rsidR="00B0675F">
        <w:t xml:space="preserve"> </w:t>
      </w:r>
      <w:r w:rsidR="00CA1CF7">
        <w:t>On the basis of</w:t>
      </w:r>
      <w:r>
        <w:t xml:space="preserve"> models that have been applied elsewhere in the world</w:t>
      </w:r>
      <w:r w:rsidR="00A94FDC">
        <w:t xml:space="preserve">, is there anything that we </w:t>
      </w:r>
      <w:r>
        <w:t>can have as a kind of quantification of that</w:t>
      </w:r>
      <w:r w:rsidRPr="00A94FDC" w:rsidR="00A94FDC">
        <w:t xml:space="preserve"> </w:t>
      </w:r>
      <w:r w:rsidR="00A94FDC">
        <w:t>behavioural response to shared exposure to cost overruns</w:t>
      </w:r>
      <w:r>
        <w:t>?</w:t>
      </w:r>
    </w:p>
    <w:p w:rsidR="00B0675F" w:rsidP="009268AF">
      <w:pPr>
        <w:pStyle w:val="Answer"/>
      </w:pPr>
      <w:sdt>
        <w:sdtPr>
          <w:alias w:val="Witness"/>
          <w:id w:val="-344779574"/>
          <w:placeholder>
            <w:docPart w:val="DefaultPlaceholder_-1854013440"/>
          </w:placeholder>
          <w:richText/>
        </w:sdtPr>
        <w:sdtContent>
          <w:r w:rsidRPr="009268AF" w:rsidR="009268AF">
            <w:rPr>
              <w:b/>
              <w:i/>
            </w:rPr>
            <w:t>Josh Buckland:</w:t>
          </w:r>
        </w:sdtContent>
      </w:sdt>
      <w:r w:rsidR="009268AF">
        <w:t xml:space="preserve"> </w:t>
      </w:r>
      <w:r w:rsidR="00694FCB">
        <w:t>Not</w:t>
      </w:r>
      <w:r w:rsidR="000677AD">
        <w:t xml:space="preserve"> </w:t>
      </w:r>
      <w:r w:rsidR="009268AF">
        <w:t xml:space="preserve">off the top of my head, but the thing to think through is that there should be a different risk tolerance for Hinkley and Sizewell C, </w:t>
      </w:r>
      <w:r w:rsidR="000677AD">
        <w:t>taking</w:t>
      </w:r>
      <w:r w:rsidR="009268AF">
        <w:t xml:space="preserve"> the UK example. Hinkley was the first nuclear power station in a generation</w:t>
      </w:r>
      <w:r w:rsidR="000677AD">
        <w:t xml:space="preserve">. </w:t>
      </w:r>
      <w:r w:rsidR="009268AF">
        <w:t>Sizewell C is using the same model and technology</w:t>
      </w:r>
      <w:r w:rsidR="000677AD">
        <w:t>,</w:t>
      </w:r>
      <w:r w:rsidR="009268AF">
        <w:t xml:space="preserve"> with some nuances</w:t>
      </w:r>
      <w:r w:rsidR="000677AD">
        <w:t>,</w:t>
      </w:r>
      <w:r w:rsidR="009268AF">
        <w:t xml:space="preserve"> and, ideally, </w:t>
      </w:r>
      <w:r w:rsidR="000677AD">
        <w:t xml:space="preserve">is </w:t>
      </w:r>
      <w:r w:rsidR="009268AF">
        <w:t>using the same supply chain</w:t>
      </w:r>
      <w:r w:rsidR="00D64DD9">
        <w:t>,</w:t>
      </w:r>
      <w:r w:rsidR="009268AF">
        <w:t xml:space="preserve"> as well as some of the same experiences in technology developments utilised. The risk tolerance should be different and</w:t>
      </w:r>
      <w:r w:rsidR="000677AD">
        <w:t>,</w:t>
      </w:r>
      <w:r w:rsidR="009268AF">
        <w:t xml:space="preserve"> therefore, the framework and the justification for the financing model is also different.</w:t>
      </w:r>
    </w:p>
    <w:p w:rsidR="009268AF" w:rsidP="009268AF">
      <w:pPr>
        <w:pStyle w:val="Answer"/>
      </w:pPr>
      <w:r>
        <w:t xml:space="preserve">Elsewhere, </w:t>
      </w:r>
      <w:r w:rsidR="00076CDC">
        <w:t>the</w:t>
      </w:r>
      <w:r>
        <w:t xml:space="preserve"> regulated asset base model has </w:t>
      </w:r>
      <w:r>
        <w:t xml:space="preserve">not </w:t>
      </w:r>
      <w:r>
        <w:t xml:space="preserve">been used </w:t>
      </w:r>
      <w:r>
        <w:t>well</w:t>
      </w:r>
      <w:r>
        <w:t xml:space="preserve">. </w:t>
      </w:r>
      <w:r>
        <w:t>For example, i</w:t>
      </w:r>
      <w:r>
        <w:t>t has been used in the US</w:t>
      </w:r>
      <w:r>
        <w:t xml:space="preserve"> </w:t>
      </w:r>
      <w:r>
        <w:t xml:space="preserve">at the </w:t>
      </w:r>
      <w:r w:rsidR="00FA7D01">
        <w:t>Vogtle project, where costs have overrun significantly. That was driven largely by a lack of engineering design up front</w:t>
      </w:r>
      <w:r>
        <w:t xml:space="preserve"> and</w:t>
      </w:r>
      <w:r w:rsidR="00FA7D01">
        <w:t xml:space="preserve"> less certainty on the cost entering into the project</w:t>
      </w:r>
      <w:r w:rsidR="007C2A1D">
        <w:t>,</w:t>
      </w:r>
      <w:r>
        <w:t xml:space="preserve"> </w:t>
      </w:r>
      <w:r w:rsidR="00FA7D01">
        <w:t xml:space="preserve">so </w:t>
      </w:r>
      <w:r>
        <w:t xml:space="preserve">that </w:t>
      </w:r>
      <w:r w:rsidR="00FA7D01">
        <w:t xml:space="preserve">costs have overrun and </w:t>
      </w:r>
      <w:r w:rsidR="006C62CE">
        <w:t xml:space="preserve">ultimately </w:t>
      </w:r>
      <w:r w:rsidR="00FA7D01">
        <w:t xml:space="preserve">the state </w:t>
      </w:r>
      <w:r>
        <w:t xml:space="preserve">has had </w:t>
      </w:r>
      <w:r w:rsidR="00FA7D01">
        <w:t xml:space="preserve">to pick </w:t>
      </w:r>
      <w:r>
        <w:t>them</w:t>
      </w:r>
      <w:r w:rsidR="00FA7D01">
        <w:t xml:space="preserve"> up through consumers</w:t>
      </w:r>
      <w:r>
        <w:t>,</w:t>
      </w:r>
      <w:r w:rsidR="00FA7D01">
        <w:t xml:space="preserve"> </w:t>
      </w:r>
      <w:r w:rsidR="00BB4BE7">
        <w:t>through funding it</w:t>
      </w:r>
      <w:r w:rsidR="00FA7D01">
        <w:t xml:space="preserve"> without the private sector. </w:t>
      </w:r>
    </w:p>
    <w:p w:rsidR="00A94FDC" w:rsidP="009268AF">
      <w:pPr>
        <w:pStyle w:val="Answer"/>
      </w:pPr>
      <w:r>
        <w:t xml:space="preserve">It is </w:t>
      </w:r>
      <w:r w:rsidR="004003BF">
        <w:t>less</w:t>
      </w:r>
      <w:r>
        <w:t xml:space="preserve"> about the financing model being applied elsewhere; it is about the status of the project and the nature of the entity that is being put into that financing model </w:t>
      </w:r>
      <w:r w:rsidR="00076CDC">
        <w:t>which</w:t>
      </w:r>
      <w:r>
        <w:t xml:space="preserve"> then dictates your cost profile. There are other options that have been utilised abroad. The public</w:t>
      </w:r>
      <w:r w:rsidR="004003BF">
        <w:t xml:space="preserve"> </w:t>
      </w:r>
      <w:r>
        <w:t>private partnership</w:t>
      </w:r>
      <w:r>
        <w:t xml:space="preserve"> is </w:t>
      </w:r>
      <w:r w:rsidR="00076CDC">
        <w:t>used quite often</w:t>
      </w:r>
      <w:r>
        <w:t xml:space="preserve">, where a </w:t>
      </w:r>
      <w:r w:rsidR="00076CDC">
        <w:t>G</w:t>
      </w:r>
      <w:r>
        <w:t>overnment will compete out a technology and then agree to part</w:t>
      </w:r>
      <w:r w:rsidR="00D06789">
        <w:t>-</w:t>
      </w:r>
      <w:r>
        <w:t>fund it. That model was considered for the Horizon nuclear project with the Japanese Government in the 2010s</w:t>
      </w:r>
      <w:r w:rsidR="00076CDC">
        <w:t>.</w:t>
      </w:r>
      <w:r>
        <w:t xml:space="preserve"> </w:t>
      </w:r>
      <w:r w:rsidR="00076CDC">
        <w:t>Other,</w:t>
      </w:r>
      <w:r>
        <w:t xml:space="preserve"> more limited options have been considered, such as a guaranteed offtake, where effectively a Government will back up the idea that you will buy</w:t>
      </w:r>
      <w:r w:rsidR="00076CDC">
        <w:t>,</w:t>
      </w:r>
      <w:r>
        <w:t xml:space="preserve"> and guarantee to buy the electricity from a nuclear power station</w:t>
      </w:r>
      <w:r w:rsidR="00076CDC">
        <w:t xml:space="preserve">. </w:t>
      </w:r>
      <w:r w:rsidR="00751223">
        <w:t>T</w:t>
      </w:r>
      <w:r>
        <w:t>hey are less utilised in the western world</w:t>
      </w:r>
      <w:r w:rsidR="00AF37C8">
        <w:t>,</w:t>
      </w:r>
      <w:r>
        <w:t xml:space="preserve"> where it is typically a more private sector-led development, or alternatively a fully </w:t>
      </w:r>
      <w:r w:rsidR="00763690">
        <w:t>publicly owned</w:t>
      </w:r>
      <w:r>
        <w:t xml:space="preserve"> model.</w:t>
      </w:r>
    </w:p>
    <w:p w:rsidR="00EF77A6" w:rsidP="00A94FDC">
      <w:pPr>
        <w:pStyle w:val="Question"/>
      </w:pPr>
      <w:sdt>
        <w:sdtPr>
          <w:alias w:val="Member"/>
          <w:tag w:val="&lt;Member mnisId='4837' dodsId=''&gt;"/>
          <w:id w:val="562296245"/>
          <w:placeholder>
            <w:docPart w:val="DefaultPlaceholder_-1854013440"/>
          </w:placeholder>
          <w:richText/>
        </w:sdtPr>
        <w:sdtContent>
          <w:r w:rsidRPr="00A94FDC" w:rsidR="00A94FDC">
            <w:rPr>
              <w:b/>
            </w:rPr>
            <w:t>Aaron Bell:</w:t>
          </w:r>
        </w:sdtContent>
      </w:sdt>
      <w:r w:rsidR="00A94FDC">
        <w:t xml:space="preserve"> </w:t>
      </w:r>
      <w:r>
        <w:t xml:space="preserve">With apologies to Dr Rayment, I have a couple of follow-up questions for Mr Buckland. On what you just said about the differences between Sizewell and Hinkley, it always strikes me that they have the models the wrong way round. The riskier one was the first, and once </w:t>
      </w:r>
      <w:r w:rsidR="00AE2620">
        <w:t>the company</w:t>
      </w:r>
      <w:r>
        <w:t xml:space="preserve"> already had the knowledge, surely </w:t>
      </w:r>
      <w:r w:rsidR="0097562F">
        <w:t>it</w:t>
      </w:r>
      <w:r>
        <w:t xml:space="preserve"> was in a better position to take the risk itself on the second. Am I getting that right, or have I misunderstood?</w:t>
      </w:r>
    </w:p>
    <w:p w:rsidR="00FA7D01" w:rsidP="00EF77A6">
      <w:pPr>
        <w:pStyle w:val="Answer"/>
      </w:pPr>
      <w:sdt>
        <w:sdtPr>
          <w:alias w:val="Witness"/>
          <w:id w:val="-600723801"/>
          <w:placeholder>
            <w:docPart w:val="DefaultPlaceholder_-1854013440"/>
          </w:placeholder>
          <w:richText/>
        </w:sdtPr>
        <w:sdtContent>
          <w:r w:rsidRPr="00EF77A6" w:rsidR="00EF77A6">
            <w:rPr>
              <w:b/>
              <w:i/>
            </w:rPr>
            <w:t>Josh Buckland:</w:t>
          </w:r>
        </w:sdtContent>
      </w:sdt>
      <w:r w:rsidR="00EF77A6">
        <w:t xml:space="preserve"> </w:t>
      </w:r>
      <w:r w:rsidR="00351456">
        <w:t>You have a</w:t>
      </w:r>
      <w:r w:rsidR="00EF77A6">
        <w:t xml:space="preserve">bsolutely not. </w:t>
      </w:r>
      <w:r w:rsidR="00D426D4">
        <w:t xml:space="preserve">I was specifically referring to the technology risk of the European pressurised water reactor that they have utilised, and the experience that they have developed through the supply chain. </w:t>
      </w:r>
      <w:r w:rsidR="000E7E87">
        <w:t>The thing that</w:t>
      </w:r>
      <w:r w:rsidR="00121B5D">
        <w:t xml:space="preserve"> is probably</w:t>
      </w:r>
      <w:r w:rsidR="00D426D4">
        <w:t xml:space="preserve"> </w:t>
      </w:r>
      <w:r w:rsidR="000E7E87">
        <w:t>different</w:t>
      </w:r>
      <w:r w:rsidR="00D52346">
        <w:t>, if anything,</w:t>
      </w:r>
      <w:r w:rsidR="000E7E87">
        <w:t xml:space="preserve"> </w:t>
      </w:r>
      <w:r w:rsidR="00EC4DDF">
        <w:t xml:space="preserve">is </w:t>
      </w:r>
      <w:r w:rsidR="00D426D4">
        <w:t>the external context</w:t>
      </w:r>
      <w:r w:rsidR="00121B5D">
        <w:t>.</w:t>
      </w:r>
      <w:r w:rsidR="00D426D4">
        <w:t xml:space="preserve"> Since the Hinkley deal was originally envisaged, we have had Fukushima and the challenges that created around additional safety requirements and concerns about </w:t>
      </w:r>
      <w:r w:rsidR="00121B5D">
        <w:t xml:space="preserve">the </w:t>
      </w:r>
      <w:r w:rsidR="00D426D4">
        <w:t>potential impacts of extreme events. Connected to that, we have had a series of significant cost overruns in nuclear projects in</w:t>
      </w:r>
      <w:r w:rsidR="00121B5D">
        <w:t xml:space="preserve"> both</w:t>
      </w:r>
      <w:r w:rsidR="00D426D4">
        <w:t xml:space="preserve"> the US and France, including EDF-led projects, which has led to</w:t>
      </w:r>
      <w:r w:rsidR="00121B5D">
        <w:t xml:space="preserve"> </w:t>
      </w:r>
      <w:r w:rsidR="00D426D4">
        <w:t xml:space="preserve">greater financial concern about putting investment at risk and finding that </w:t>
      </w:r>
      <w:r w:rsidR="00121B5D">
        <w:t xml:space="preserve">it </w:t>
      </w:r>
      <w:r w:rsidR="00D426D4">
        <w:t xml:space="preserve">is lost. </w:t>
      </w:r>
    </w:p>
    <w:p w:rsidR="00D426D4" w:rsidP="00EF77A6">
      <w:pPr>
        <w:pStyle w:val="Answer"/>
      </w:pPr>
      <w:r>
        <w:t>Lastly, we clearly have</w:t>
      </w:r>
      <w:r w:rsidRPr="00121B5D" w:rsidR="00121B5D">
        <w:t xml:space="preserve"> </w:t>
      </w:r>
      <w:r w:rsidR="00121B5D">
        <w:t>greater levels of policy risk</w:t>
      </w:r>
      <w:r w:rsidR="00265A5B">
        <w:t>. P</w:t>
      </w:r>
      <w:r w:rsidR="00121B5D">
        <w:t xml:space="preserve">erhaps </w:t>
      </w:r>
      <w:r>
        <w:t>we will get to th</w:t>
      </w:r>
      <w:r w:rsidR="00121B5D">
        <w:t>at</w:t>
      </w:r>
      <w:r>
        <w:t xml:space="preserve"> in the discussion. </w:t>
      </w:r>
      <w:r w:rsidR="0099144F">
        <w:t>With the</w:t>
      </w:r>
      <w:r w:rsidR="006C1A21">
        <w:t xml:space="preserve"> design</w:t>
      </w:r>
      <w:r w:rsidR="00071A04">
        <w:t xml:space="preserve"> of</w:t>
      </w:r>
      <w:r>
        <w:t xml:space="preserve"> reorienting the electricity system to be net zero by 2035 in the UK</w:t>
      </w:r>
      <w:r w:rsidR="00071A04">
        <w:t>,</w:t>
      </w:r>
      <w:r w:rsidR="0099144F">
        <w:t xml:space="preserve"> and</w:t>
      </w:r>
      <w:r>
        <w:t xml:space="preserve"> the extension and expansion of renewables, the policy and regulatory risk for a nuclear developer looking at an asset over a 60 or 80-year time horizon</w:t>
      </w:r>
      <w:r w:rsidR="0099144F">
        <w:t xml:space="preserve"> </w:t>
      </w:r>
      <w:r>
        <w:t xml:space="preserve">has changed quite fundamentally since the Hinkley deal was originally envisaged. </w:t>
      </w:r>
    </w:p>
    <w:p w:rsidR="00D426D4" w:rsidP="00EF77A6">
      <w:pPr>
        <w:pStyle w:val="Answer"/>
      </w:pPr>
      <w:r>
        <w:t>You</w:t>
      </w:r>
      <w:r>
        <w:t xml:space="preserve"> are right that</w:t>
      </w:r>
      <w:r>
        <w:t>,</w:t>
      </w:r>
      <w:r>
        <w:t xml:space="preserve"> on a technology basis</w:t>
      </w:r>
      <w:r>
        <w:t>,</w:t>
      </w:r>
      <w:r>
        <w:t xml:space="preserve"> you could see a pathway start with a regulated asset base model and potentially look to create more of a private sector incentive over time</w:t>
      </w:r>
      <w:r w:rsidR="004D5962">
        <w:t>,</w:t>
      </w:r>
      <w:r>
        <w:t xml:space="preserve"> as the technology develops</w:t>
      </w:r>
      <w:r>
        <w:t xml:space="preserve">. You </w:t>
      </w:r>
      <w:r>
        <w:t>could look at that in the world of</w:t>
      </w:r>
      <w:r>
        <w:t>,</w:t>
      </w:r>
      <w:r>
        <w:t xml:space="preserve"> say, small modular reactors, which I am sure we will talk about</w:t>
      </w:r>
      <w:r>
        <w:t>.</w:t>
      </w:r>
      <w:r>
        <w:t xml:space="preserve"> </w:t>
      </w:r>
      <w:r>
        <w:t>B</w:t>
      </w:r>
      <w:r>
        <w:t xml:space="preserve">ut the external environment has changed, and it is worth bearing </w:t>
      </w:r>
      <w:r>
        <w:t xml:space="preserve">that </w:t>
      </w:r>
      <w:r>
        <w:t>in mind. To an extent, it justifies the change.</w:t>
      </w:r>
    </w:p>
    <w:p w:rsidR="00D426D4" w:rsidP="00D426D4">
      <w:pPr>
        <w:pStyle w:val="Question"/>
      </w:pPr>
      <w:sdt>
        <w:sdtPr>
          <w:alias w:val="Member"/>
          <w:tag w:val="&lt;Member mnisId='4837' dodsId=''&gt;"/>
          <w:id w:val="429936821"/>
          <w:placeholder>
            <w:docPart w:val="DefaultPlaceholder_-1854013440"/>
          </w:placeholder>
          <w:richText/>
        </w:sdtPr>
        <w:sdtContent>
          <w:r w:rsidRPr="00D426D4">
            <w:rPr>
              <w:b/>
            </w:rPr>
            <w:t>Aaron Bell:</w:t>
          </w:r>
        </w:sdtContent>
      </w:sdt>
      <w:r>
        <w:t xml:space="preserve"> I think my colleagues will come in later on the future </w:t>
      </w:r>
      <w:r w:rsidR="00C2535B">
        <w:t xml:space="preserve">financing </w:t>
      </w:r>
      <w:r w:rsidR="00C2535B">
        <w:t xml:space="preserve">of </w:t>
      </w:r>
      <w:r>
        <w:t>SMRs and AMRs. It strikes me that, regardless of what happens, there will always be a huge amount of risk falling on the Government</w:t>
      </w:r>
      <w:r w:rsidR="00554C4E">
        <w:t>/</w:t>
      </w:r>
      <w:r>
        <w:t xml:space="preserve">the consumer. You can see that even with Hinkley, because EDF is </w:t>
      </w:r>
      <w:r w:rsidR="00C2535B">
        <w:t xml:space="preserve">now </w:t>
      </w:r>
      <w:r>
        <w:t>trying to renegotiate with the Government</w:t>
      </w:r>
      <w:r w:rsidR="00C2535B">
        <w:t>.</w:t>
      </w:r>
      <w:r>
        <w:t xml:space="preserve"> </w:t>
      </w:r>
      <w:r w:rsidR="00554C4E">
        <w:t>W</w:t>
      </w:r>
      <w:r w:rsidR="00C2535B">
        <w:t>hether it is</w:t>
      </w:r>
      <w:r w:rsidR="000A5EDB">
        <w:t xml:space="preserve"> a question of</w:t>
      </w:r>
      <w:r>
        <w:t xml:space="preserve"> Ofgem setting a RAB or the regulator assessing whether force majeure has occurred</w:t>
      </w:r>
      <w:r w:rsidR="000A5EDB">
        <w:t xml:space="preserve">, the regulator </w:t>
      </w:r>
      <w:r w:rsidR="00C2535B">
        <w:t xml:space="preserve">is tasked with </w:t>
      </w:r>
      <w:r>
        <w:t>making billion-pound decisions, and</w:t>
      </w:r>
      <w:r w:rsidR="00BD7EEC">
        <w:t>,</w:t>
      </w:r>
      <w:r>
        <w:t xml:space="preserve"> essentially</w:t>
      </w:r>
      <w:r w:rsidR="00336F60">
        <w:t>,</w:t>
      </w:r>
      <w:r>
        <w:t xml:space="preserve"> th</w:t>
      </w:r>
      <w:r w:rsidR="000A5EDB">
        <w:t>ose</w:t>
      </w:r>
      <w:r>
        <w:t xml:space="preserve"> will come down to negotiations. We cannot get away from the problem of it ultimately falling on the taxpayer if things start to go wrong, can we?</w:t>
      </w:r>
    </w:p>
    <w:p w:rsidR="002D115F" w:rsidP="00C630F8">
      <w:pPr>
        <w:pStyle w:val="Answer"/>
      </w:pPr>
      <w:sdt>
        <w:sdtPr>
          <w:alias w:val="Witness"/>
          <w:id w:val="1832866724"/>
          <w:placeholder>
            <w:docPart w:val="DefaultPlaceholder_-1854013440"/>
          </w:placeholder>
          <w:richText/>
        </w:sdtPr>
        <w:sdtContent>
          <w:r w:rsidRPr="00CF7C5F" w:rsidR="00CF7C5F">
            <w:rPr>
              <w:b/>
              <w:i/>
            </w:rPr>
            <w:t>Josh Buckland:</w:t>
          </w:r>
        </w:sdtContent>
      </w:sdt>
      <w:r w:rsidR="00CF7C5F">
        <w:t xml:space="preserve"> I don’t think so, personally</w:t>
      </w:r>
      <w:r w:rsidRPr="00032EA1" w:rsidR="00C630F8">
        <w:t xml:space="preserve">. To the </w:t>
      </w:r>
      <w:r w:rsidR="00C630F8">
        <w:t>C</w:t>
      </w:r>
      <w:r w:rsidRPr="00032EA1" w:rsidR="00C630F8">
        <w:t>hair</w:t>
      </w:r>
      <w:r w:rsidR="00C630F8">
        <w:t>’</w:t>
      </w:r>
      <w:r w:rsidRPr="00032EA1" w:rsidR="00C630F8">
        <w:t>s point about international experience, most international projects have relied to an extent on either a state-run company</w:t>
      </w:r>
      <w:r w:rsidR="00C630F8">
        <w:t>,</w:t>
      </w:r>
      <w:r w:rsidRPr="00032EA1" w:rsidR="00C630F8">
        <w:t xml:space="preserve"> which obviously has a different risk tolerance</w:t>
      </w:r>
      <w:r w:rsidR="00C630F8">
        <w:t>,</w:t>
      </w:r>
      <w:r w:rsidRPr="00032EA1" w:rsidR="00C630F8">
        <w:t xml:space="preserve"> </w:t>
      </w:r>
      <w:r w:rsidR="00C630F8">
        <w:t xml:space="preserve">or </w:t>
      </w:r>
      <w:r w:rsidRPr="00032EA1" w:rsidR="00C630F8">
        <w:t>some kind of state guarantee</w:t>
      </w:r>
      <w:r w:rsidR="00C630F8">
        <w:t>. You</w:t>
      </w:r>
      <w:r w:rsidRPr="00032EA1" w:rsidR="00C630F8">
        <w:t xml:space="preserve"> are </w:t>
      </w:r>
      <w:r w:rsidR="00F24923">
        <w:t xml:space="preserve">definitely </w:t>
      </w:r>
      <w:r w:rsidRPr="00032EA1" w:rsidR="00C630F8">
        <w:t xml:space="preserve">starting to see that dynamic playing </w:t>
      </w:r>
      <w:r w:rsidR="00C630F8">
        <w:t xml:space="preserve">out </w:t>
      </w:r>
      <w:r w:rsidRPr="00032EA1" w:rsidR="00C630F8">
        <w:t xml:space="preserve">in the UK as we start </w:t>
      </w:r>
      <w:r w:rsidR="00C630F8">
        <w:t xml:space="preserve">to </w:t>
      </w:r>
      <w:r w:rsidRPr="00032EA1" w:rsidR="00C630F8">
        <w:t>develop</w:t>
      </w:r>
      <w:r>
        <w:t xml:space="preserve"> a</w:t>
      </w:r>
      <w:r w:rsidRPr="00032EA1" w:rsidR="00C630F8">
        <w:t xml:space="preserve"> nuclear f</w:t>
      </w:r>
      <w:r w:rsidR="00C630F8">
        <w:t>leet</w:t>
      </w:r>
      <w:r w:rsidRPr="00032EA1" w:rsidR="00C630F8">
        <w:t>.</w:t>
      </w:r>
    </w:p>
    <w:p w:rsidR="00C630F8" w:rsidP="00C630F8">
      <w:pPr>
        <w:pStyle w:val="Answer"/>
      </w:pPr>
      <w:r w:rsidRPr="00032EA1">
        <w:t xml:space="preserve">My personal view is that each financing model will be relatively bespoke. These projects are significant and </w:t>
      </w:r>
      <w:r w:rsidR="002D115F">
        <w:t xml:space="preserve">they </w:t>
      </w:r>
      <w:r w:rsidRPr="00032EA1">
        <w:t>cost a vast amount</w:t>
      </w:r>
      <w:r>
        <w:t>. T</w:t>
      </w:r>
      <w:r w:rsidRPr="00032EA1">
        <w:t>heir technology will differ depending on the scale and timing</w:t>
      </w:r>
      <w:r>
        <w:t>. W</w:t>
      </w:r>
      <w:r w:rsidRPr="00032EA1">
        <w:t xml:space="preserve">hat that </w:t>
      </w:r>
      <w:r>
        <w:t xml:space="preserve">will </w:t>
      </w:r>
      <w:r w:rsidRPr="00032EA1">
        <w:t>mean to an extent</w:t>
      </w:r>
      <w:r>
        <w:t xml:space="preserve">, going back to the </w:t>
      </w:r>
      <w:r w:rsidRPr="00032EA1">
        <w:t>point about the sliding scale of risk</w:t>
      </w:r>
      <w:r>
        <w:t>,</w:t>
      </w:r>
      <w:r w:rsidRPr="00032EA1">
        <w:t xml:space="preserve"> is that </w:t>
      </w:r>
      <w:r w:rsidR="00A14923">
        <w:t>G</w:t>
      </w:r>
      <w:r w:rsidRPr="00032EA1">
        <w:t xml:space="preserve">overnment will have </w:t>
      </w:r>
      <w:r>
        <w:t>a</w:t>
      </w:r>
      <w:r w:rsidRPr="00032EA1">
        <w:t xml:space="preserve"> choice on each individual project about where </w:t>
      </w:r>
      <w:r w:rsidR="00A14923">
        <w:t>they</w:t>
      </w:r>
      <w:r w:rsidRPr="00032EA1">
        <w:t xml:space="preserve"> situate</w:t>
      </w:r>
      <w:r w:rsidR="00A14923">
        <w:t xml:space="preserve"> themselves</w:t>
      </w:r>
      <w:r w:rsidRPr="00032EA1">
        <w:t xml:space="preserve"> in the risk allocation between </w:t>
      </w:r>
      <w:r w:rsidR="00284CCF">
        <w:t>the</w:t>
      </w:r>
      <w:r w:rsidRPr="00032EA1">
        <w:t xml:space="preserve"> private market and ultimately the state</w:t>
      </w:r>
      <w:r>
        <w:t>. There is</w:t>
      </w:r>
      <w:r w:rsidRPr="00032EA1">
        <w:t xml:space="preserve"> a set of risks that </w:t>
      </w:r>
      <w:r>
        <w:t>a</w:t>
      </w:r>
      <w:r w:rsidRPr="00032EA1">
        <w:t xml:space="preserve"> state should take</w:t>
      </w:r>
      <w:r>
        <w:t>. If</w:t>
      </w:r>
      <w:r w:rsidRPr="00032EA1">
        <w:t xml:space="preserve"> </w:t>
      </w:r>
      <w:r w:rsidR="008A6192">
        <w:t>G</w:t>
      </w:r>
      <w:r w:rsidRPr="00032EA1">
        <w:t>overnment decide to change policy overnight in relation to nuclear</w:t>
      </w:r>
      <w:r>
        <w:t>,</w:t>
      </w:r>
      <w:r w:rsidRPr="00032EA1">
        <w:t xml:space="preserve"> that is not in the gift of develope</w:t>
      </w:r>
      <w:r>
        <w:t>r</w:t>
      </w:r>
      <w:r w:rsidR="00A179BF">
        <w:t>s</w:t>
      </w:r>
      <w:r>
        <w:t>. C</w:t>
      </w:r>
      <w:r w:rsidRPr="00032EA1">
        <w:t xml:space="preserve">learly, </w:t>
      </w:r>
      <w:r w:rsidR="00A179BF">
        <w:t>they</w:t>
      </w:r>
      <w:r w:rsidRPr="00032EA1">
        <w:t xml:space="preserve"> should be protected from that risk.</w:t>
      </w:r>
    </w:p>
    <w:p w:rsidR="00C630F8" w:rsidP="00C630F8">
      <w:pPr>
        <w:pStyle w:val="Answer"/>
      </w:pPr>
      <w:r w:rsidRPr="00032EA1">
        <w:t>On the other hand</w:t>
      </w:r>
      <w:r>
        <w:t>,</w:t>
      </w:r>
      <w:r w:rsidRPr="00032EA1">
        <w:t xml:space="preserve"> </w:t>
      </w:r>
      <w:r w:rsidR="00923924">
        <w:t>if</w:t>
      </w:r>
      <w:r>
        <w:t xml:space="preserve"> </w:t>
      </w:r>
      <w:r w:rsidR="00923924">
        <w:t>a</w:t>
      </w:r>
      <w:r w:rsidRPr="00032EA1">
        <w:t xml:space="preserve"> technology does not work</w:t>
      </w:r>
      <w:r w:rsidR="00923924">
        <w:t>,</w:t>
      </w:r>
      <w:r w:rsidRPr="00032EA1">
        <w:t xml:space="preserve"> the equity</w:t>
      </w:r>
      <w:r w:rsidR="00686396">
        <w:t xml:space="preserve"> </w:t>
      </w:r>
      <w:r w:rsidRPr="00032EA1">
        <w:t xml:space="preserve">holders and developers should surely be </w:t>
      </w:r>
      <w:r>
        <w:t xml:space="preserve">put </w:t>
      </w:r>
      <w:r w:rsidRPr="00032EA1">
        <w:t>at risk on that basis.</w:t>
      </w:r>
      <w:r>
        <w:t xml:space="preserve"> T</w:t>
      </w:r>
      <w:r w:rsidRPr="00032EA1">
        <w:t>he stat</w:t>
      </w:r>
      <w:r>
        <w:t>e should not have to take that risk.</w:t>
      </w:r>
      <w:r w:rsidRPr="00032EA1">
        <w:t xml:space="preserve"> The issue is the grey area in between</w:t>
      </w:r>
      <w:r>
        <w:t>. F</w:t>
      </w:r>
      <w:r w:rsidRPr="00032EA1">
        <w:t>or example</w:t>
      </w:r>
      <w:r>
        <w:t xml:space="preserve">, we have talked about construction </w:t>
      </w:r>
      <w:r w:rsidRPr="00032EA1">
        <w:t>cost overruns</w:t>
      </w:r>
      <w:r>
        <w:t xml:space="preserve">. In a world where you place all of them with the developer, given </w:t>
      </w:r>
      <w:r w:rsidRPr="00032EA1">
        <w:t>the scale of potential cost increases</w:t>
      </w:r>
      <w:r w:rsidR="009E405D">
        <w:t>,</w:t>
      </w:r>
      <w:r w:rsidRPr="00032EA1">
        <w:t xml:space="preserve"> do you require a higher financing cost which could be inefficient? There are others</w:t>
      </w:r>
      <w:r w:rsidR="00B54AFD">
        <w:t>—</w:t>
      </w:r>
      <w:r>
        <w:t>f</w:t>
      </w:r>
      <w:r w:rsidRPr="00032EA1">
        <w:t>or example</w:t>
      </w:r>
      <w:r w:rsidR="009E405D">
        <w:t>,</w:t>
      </w:r>
      <w:r w:rsidRPr="00032EA1">
        <w:t xml:space="preserve"> wholesale price risk.</w:t>
      </w:r>
      <w:r>
        <w:t xml:space="preserve"> A</w:t>
      </w:r>
      <w:r w:rsidRPr="00032EA1">
        <w:t>s we have seen over the course of the past year</w:t>
      </w:r>
      <w:r>
        <w:t>,</w:t>
      </w:r>
      <w:r w:rsidRPr="00032EA1">
        <w:t xml:space="preserve"> wholesale prices have changed significantly</w:t>
      </w:r>
      <w:r>
        <w:t xml:space="preserve">. Again, should a </w:t>
      </w:r>
      <w:r w:rsidRPr="00032EA1">
        <w:t>developer be asked to take on that risk</w:t>
      </w:r>
      <w:r>
        <w:t xml:space="preserve">, </w:t>
      </w:r>
      <w:r w:rsidRPr="00032EA1">
        <w:t>or should it be a</w:t>
      </w:r>
      <w:r>
        <w:t xml:space="preserve"> risk</w:t>
      </w:r>
      <w:r w:rsidRPr="00032EA1">
        <w:t xml:space="preserve"> shared with the consumer, which is the case</w:t>
      </w:r>
      <w:r>
        <w:t xml:space="preserve"> under</w:t>
      </w:r>
      <w:r w:rsidRPr="00032EA1">
        <w:t xml:space="preserve"> </w:t>
      </w:r>
      <w:r w:rsidR="008640F8">
        <w:t xml:space="preserve">both </w:t>
      </w:r>
      <w:r w:rsidRPr="00032EA1">
        <w:t xml:space="preserve">the </w:t>
      </w:r>
      <w:r>
        <w:t xml:space="preserve">CfD </w:t>
      </w:r>
      <w:r w:rsidRPr="00032EA1">
        <w:t>model and the R</w:t>
      </w:r>
      <w:r>
        <w:t>AB</w:t>
      </w:r>
      <w:r w:rsidRPr="00032EA1">
        <w:t xml:space="preserve"> model</w:t>
      </w:r>
      <w:r>
        <w:t>?</w:t>
      </w:r>
      <w:r w:rsidRPr="00032EA1">
        <w:t xml:space="preserve"> </w:t>
      </w:r>
      <w:r w:rsidR="00D93F3C">
        <w:t>Y</w:t>
      </w:r>
      <w:r w:rsidRPr="00032EA1">
        <w:t xml:space="preserve">ou can see some synergies, but that is </w:t>
      </w:r>
      <w:r w:rsidR="00D93F3C">
        <w:t>a</w:t>
      </w:r>
      <w:r w:rsidRPr="00032EA1">
        <w:t xml:space="preserve"> debate for </w:t>
      </w:r>
      <w:r w:rsidR="00D93F3C">
        <w:t>G</w:t>
      </w:r>
      <w:r w:rsidRPr="00032EA1">
        <w:t>overnment</w:t>
      </w:r>
      <w:r>
        <w:t>.</w:t>
      </w:r>
      <w:r w:rsidRPr="00032EA1">
        <w:t xml:space="preserve"> I completely agree with you that </w:t>
      </w:r>
      <w:r w:rsidR="00853E4F">
        <w:t xml:space="preserve">to a certain extent </w:t>
      </w:r>
      <w:r w:rsidRPr="00032EA1">
        <w:t>it all comes</w:t>
      </w:r>
      <w:r>
        <w:t xml:space="preserve"> down </w:t>
      </w:r>
      <w:r w:rsidRPr="00032EA1">
        <w:t xml:space="preserve">to the risk tolerance and appetite </w:t>
      </w:r>
      <w:r>
        <w:t xml:space="preserve">of </w:t>
      </w:r>
      <w:r w:rsidR="00A97628">
        <w:t xml:space="preserve">a </w:t>
      </w:r>
      <w:r w:rsidR="00D93F3C">
        <w:t>G</w:t>
      </w:r>
      <w:r w:rsidRPr="00032EA1">
        <w:t>overnment to put those risks on to the state</w:t>
      </w:r>
      <w:r w:rsidR="003A41CA">
        <w:t>.</w:t>
      </w:r>
    </w:p>
    <w:p w:rsidR="00C630F8" w:rsidP="00C630F8">
      <w:pPr>
        <w:pStyle w:val="Question"/>
        <w:numPr>
          <w:ilvl w:val="0"/>
          <w:numId w:val="9"/>
        </w:numPr>
      </w:pPr>
      <w:sdt>
        <w:sdtPr>
          <w:alias w:val="Member"/>
          <w:tag w:val="&lt;Member mnisId='4837' dodsId=''&gt;"/>
          <w:id w:val="1357395286"/>
          <w:placeholder>
            <w:docPart w:val="344FBEF3083C4C219ABBBDE24BD83401"/>
          </w:placeholder>
          <w:richText/>
        </w:sdtPr>
        <w:sdtContent>
          <w:r w:rsidRPr="00032EA1">
            <w:rPr>
              <w:b/>
            </w:rPr>
            <w:t>Aaron Bell:</w:t>
          </w:r>
        </w:sdtContent>
      </w:sdt>
      <w:r>
        <w:t xml:space="preserve"> T</w:t>
      </w:r>
      <w:r w:rsidRPr="00032EA1">
        <w:t xml:space="preserve">he </w:t>
      </w:r>
      <w:r>
        <w:t>G</w:t>
      </w:r>
      <w:r w:rsidRPr="00032EA1">
        <w:t>overnment</w:t>
      </w:r>
      <w:r>
        <w:t>’</w:t>
      </w:r>
      <w:r w:rsidRPr="00032EA1">
        <w:t>s own estimate</w:t>
      </w:r>
      <w:r w:rsidR="00627DC7">
        <w:t xml:space="preserve">, which </w:t>
      </w:r>
      <w:r w:rsidR="00CD72EF">
        <w:t xml:space="preserve">obviously </w:t>
      </w:r>
      <w:r w:rsidR="00860ED5">
        <w:t>comes from the consultation,</w:t>
      </w:r>
      <w:r w:rsidRPr="00032EA1">
        <w:t xml:space="preserve"> is that using R</w:t>
      </w:r>
      <w:r>
        <w:t>AB</w:t>
      </w:r>
      <w:r w:rsidRPr="00032EA1">
        <w:t xml:space="preserve"> rather than </w:t>
      </w:r>
      <w:r w:rsidR="00A97628">
        <w:t xml:space="preserve">a </w:t>
      </w:r>
      <w:r w:rsidRPr="00032EA1">
        <w:t>contract for difference model</w:t>
      </w:r>
      <w:r w:rsidR="00860ED5">
        <w:t xml:space="preserve"> </w:t>
      </w:r>
      <w:r>
        <w:t>could save</w:t>
      </w:r>
      <w:r w:rsidRPr="00032EA1">
        <w:t xml:space="preserve"> consumers</w:t>
      </w:r>
      <w:r>
        <w:t xml:space="preserve">, who </w:t>
      </w:r>
      <w:r w:rsidR="00985502">
        <w:t xml:space="preserve">are the same as </w:t>
      </w:r>
      <w:r w:rsidRPr="00032EA1">
        <w:t xml:space="preserve">taxpayers one </w:t>
      </w:r>
      <w:r>
        <w:t>way or the othe</w:t>
      </w:r>
      <w:r w:rsidR="00985502">
        <w:t>r</w:t>
      </w:r>
      <w:r w:rsidR="00860ED5">
        <w:t>—y</w:t>
      </w:r>
      <w:r>
        <w:t>ou can see the RAB</w:t>
      </w:r>
      <w:r w:rsidRPr="00032EA1">
        <w:t xml:space="preserve"> as just </w:t>
      </w:r>
      <w:r>
        <w:t>a tax that goes on to bills</w:t>
      </w:r>
      <w:r w:rsidR="00860ED5">
        <w:t>—</w:t>
      </w:r>
      <w:r>
        <w:t>between £</w:t>
      </w:r>
      <w:r w:rsidRPr="00032EA1">
        <w:t xml:space="preserve">30 </w:t>
      </w:r>
      <w:r>
        <w:t xml:space="preserve">billion </w:t>
      </w:r>
      <w:r w:rsidRPr="00032EA1">
        <w:t xml:space="preserve">and </w:t>
      </w:r>
      <w:r>
        <w:t>£</w:t>
      </w:r>
      <w:r w:rsidRPr="00032EA1">
        <w:t>80 billion for a large</w:t>
      </w:r>
      <w:r>
        <w:t>-</w:t>
      </w:r>
      <w:r w:rsidRPr="00032EA1">
        <w:t>scale project</w:t>
      </w:r>
      <w:r w:rsidR="00CD72EF">
        <w:t>.</w:t>
      </w:r>
      <w:r w:rsidRPr="00032EA1">
        <w:t xml:space="preserve"> Is that a number you recognise?</w:t>
      </w:r>
    </w:p>
    <w:p w:rsidR="00567821" w:rsidP="00C630F8">
      <w:pPr>
        <w:pStyle w:val="Answer"/>
      </w:pPr>
      <w:sdt>
        <w:sdtPr>
          <w:alias w:val="Witness"/>
          <w:id w:val="-1512291863"/>
          <w:placeholder>
            <w:docPart w:val="344FBEF3083C4C219ABBBDE24BD83401"/>
          </w:placeholder>
          <w:richText/>
        </w:sdtPr>
        <w:sdtContent>
          <w:r w:rsidRPr="00032EA1" w:rsidR="00C630F8">
            <w:rPr>
              <w:b/>
              <w:i/>
            </w:rPr>
            <w:t>Josh Buckland:</w:t>
          </w:r>
        </w:sdtContent>
      </w:sdt>
      <w:r w:rsidR="00C630F8">
        <w:t xml:space="preserve"> </w:t>
      </w:r>
      <w:r w:rsidRPr="00032EA1" w:rsidR="00C630F8">
        <w:t>It is not a number that I have</w:t>
      </w:r>
      <w:r w:rsidR="00BA7D68">
        <w:t xml:space="preserve"> backsold</w:t>
      </w:r>
      <w:r w:rsidR="00C630F8">
        <w:t xml:space="preserve"> for. T</w:t>
      </w:r>
      <w:r w:rsidRPr="00032EA1" w:rsidR="00C630F8">
        <w:t>o be perfectly frank, there is not a huge amount of substantive publication of analytics that have driven that number</w:t>
      </w:r>
      <w:r w:rsidR="00C630F8">
        <w:t>. P</w:t>
      </w:r>
      <w:r w:rsidRPr="00032EA1" w:rsidR="00C630F8">
        <w:t>ersonally, I would love to see it and I</w:t>
      </w:r>
      <w:r w:rsidR="00C630F8">
        <w:t xml:space="preserve"> am</w:t>
      </w:r>
      <w:r w:rsidR="00253F6D">
        <w:t xml:space="preserve"> sure</w:t>
      </w:r>
      <w:r w:rsidRPr="00032EA1" w:rsidR="00C630F8">
        <w:t xml:space="preserve"> t</w:t>
      </w:r>
      <w:r w:rsidR="00C630F8">
        <w:t>he C</w:t>
      </w:r>
      <w:r w:rsidRPr="00032EA1" w:rsidR="00C630F8">
        <w:t xml:space="preserve">ommittee would be keen to see </w:t>
      </w:r>
      <w:r w:rsidR="00253F6D">
        <w:t xml:space="preserve">it </w:t>
      </w:r>
      <w:r w:rsidRPr="00032EA1" w:rsidR="00C630F8">
        <w:t>as well.</w:t>
      </w:r>
    </w:p>
    <w:p w:rsidR="00C630F8" w:rsidP="00C630F8">
      <w:pPr>
        <w:pStyle w:val="Answer"/>
      </w:pPr>
      <w:r>
        <w:t>T</w:t>
      </w:r>
      <w:r w:rsidRPr="00032EA1">
        <w:t>he argument is relatively sound. You have a lower headline financing cost, so it is half what it was for a fully C</w:t>
      </w:r>
      <w:r>
        <w:t>f</w:t>
      </w:r>
      <w:r w:rsidRPr="00032EA1">
        <w:t>D pro</w:t>
      </w:r>
      <w:r>
        <w:t>ject. T</w:t>
      </w:r>
      <w:r w:rsidRPr="0089042C">
        <w:t>hat will a</w:t>
      </w:r>
      <w:r>
        <w:t>mortise</w:t>
      </w:r>
      <w:r w:rsidRPr="0089042C">
        <w:t xml:space="preserve"> over a long period of time</w:t>
      </w:r>
      <w:r>
        <w:t>,</w:t>
      </w:r>
      <w:r w:rsidRPr="0089042C">
        <w:t xml:space="preserve"> given the timeframe in place for these subsidy models, meaning that the material cost to the consumer should be significantly lower. </w:t>
      </w:r>
      <w:r w:rsidR="008C566D">
        <w:t>The issue</w:t>
      </w:r>
      <w:r w:rsidR="006520B6">
        <w:t>,</w:t>
      </w:r>
      <w:r w:rsidR="008C566D">
        <w:t xml:space="preserve"> and the</w:t>
      </w:r>
      <w:r w:rsidRPr="0089042C">
        <w:t xml:space="preserve"> equation </w:t>
      </w:r>
      <w:r w:rsidR="008C566D">
        <w:t>they have to do</w:t>
      </w:r>
      <w:r w:rsidR="006520B6">
        <w:t>,</w:t>
      </w:r>
      <w:r w:rsidR="008C566D">
        <w:t xml:space="preserve"> is</w:t>
      </w:r>
      <w:r w:rsidRPr="0089042C">
        <w:t xml:space="preserve"> </w:t>
      </w:r>
      <w:r w:rsidR="006520B6">
        <w:t>whether</w:t>
      </w:r>
      <w:r w:rsidRPr="0089042C">
        <w:t xml:space="preserve"> that offset</w:t>
      </w:r>
      <w:r w:rsidR="006520B6">
        <w:t>s</w:t>
      </w:r>
      <w:r w:rsidRPr="0089042C">
        <w:t xml:space="preserve"> the additional financial risk that </w:t>
      </w:r>
      <w:r>
        <w:t xml:space="preserve">is now being </w:t>
      </w:r>
      <w:r w:rsidRPr="0089042C">
        <w:t>put on</w:t>
      </w:r>
      <w:r>
        <w:t xml:space="preserve"> </w:t>
      </w:r>
      <w:r w:rsidRPr="0089042C">
        <w:t>to the taxpayer in the event of extreme cost overrun</w:t>
      </w:r>
      <w:r>
        <w:t>s</w:t>
      </w:r>
      <w:r w:rsidR="00141DAE">
        <w:t>.</w:t>
      </w:r>
      <w:r>
        <w:t xml:space="preserve"> </w:t>
      </w:r>
      <w:r w:rsidRPr="00E20CA4">
        <w:t>What is unclear i</w:t>
      </w:r>
      <w:r>
        <w:t>s</w:t>
      </w:r>
      <w:r w:rsidRPr="00E20CA4">
        <w:t xml:space="preserve"> exact</w:t>
      </w:r>
      <w:r w:rsidR="00D7593F">
        <w:t>ly the</w:t>
      </w:r>
      <w:r w:rsidRPr="00E20CA4">
        <w:t xml:space="preserve"> equation and trade</w:t>
      </w:r>
      <w:r>
        <w:t>-</w:t>
      </w:r>
      <w:r w:rsidRPr="00E20CA4">
        <w:t>off that is being made between those two things.</w:t>
      </w:r>
    </w:p>
    <w:p w:rsidR="00C630F8" w:rsidP="00C630F8">
      <w:pPr>
        <w:pStyle w:val="Question"/>
        <w:numPr>
          <w:ilvl w:val="0"/>
          <w:numId w:val="9"/>
        </w:numPr>
      </w:pPr>
      <w:sdt>
        <w:sdtPr>
          <w:alias w:val="Member"/>
          <w:tag w:val="&lt;Member mnisId='4837' dodsId=''&gt;"/>
          <w:id w:val="-365678974"/>
          <w:placeholder>
            <w:docPart w:val="344FBEF3083C4C219ABBBDE24BD83401"/>
          </w:placeholder>
          <w:richText/>
        </w:sdtPr>
        <w:sdtContent>
          <w:r w:rsidRPr="00E20CA4">
            <w:rPr>
              <w:b/>
            </w:rPr>
            <w:t>Aaron Bell:</w:t>
          </w:r>
        </w:sdtContent>
      </w:sdt>
      <w:r>
        <w:t xml:space="preserve"> </w:t>
      </w:r>
      <w:r w:rsidRPr="00E20CA4">
        <w:t>Does it not make cost and time overruns more likely when you go to that model, whereas the company is not on the hook for it quite as much as it was in the C</w:t>
      </w:r>
      <w:r>
        <w:t>f</w:t>
      </w:r>
      <w:r w:rsidRPr="00E20CA4">
        <w:t>D model?</w:t>
      </w:r>
    </w:p>
    <w:p w:rsidR="00C630F8" w:rsidP="00C630F8">
      <w:pPr>
        <w:pStyle w:val="Answer"/>
      </w:pPr>
      <w:sdt>
        <w:sdtPr>
          <w:alias w:val="Witness"/>
          <w:id w:val="-1026943759"/>
          <w:placeholder>
            <w:docPart w:val="344FBEF3083C4C219ABBBDE24BD83401"/>
          </w:placeholder>
          <w:richText/>
        </w:sdtPr>
        <w:sdtContent>
          <w:r w:rsidRPr="00E20CA4">
            <w:rPr>
              <w:b/>
              <w:i/>
            </w:rPr>
            <w:t>Josh Buckland:</w:t>
          </w:r>
        </w:sdtContent>
      </w:sdt>
      <w:r>
        <w:t xml:space="preserve"> </w:t>
      </w:r>
      <w:r w:rsidRPr="00E20CA4">
        <w:t>I</w:t>
      </w:r>
      <w:r>
        <w:t>t is unarguable</w:t>
      </w:r>
      <w:r w:rsidRPr="00E20CA4">
        <w:t xml:space="preserve"> that the incentive is slightly less sharp under the </w:t>
      </w:r>
      <w:r>
        <w:t>RAB</w:t>
      </w:r>
      <w:r w:rsidRPr="00E20CA4">
        <w:t xml:space="preserve"> model </w:t>
      </w:r>
      <w:r>
        <w:t>than it is under the CfD model,</w:t>
      </w:r>
      <w:r w:rsidRPr="00E20CA4">
        <w:t xml:space="preserve"> but it is critical to remember that the developer and </w:t>
      </w:r>
      <w:r w:rsidR="00052A23">
        <w:t xml:space="preserve">the </w:t>
      </w:r>
      <w:r w:rsidRPr="00E20CA4">
        <w:t xml:space="preserve">investors are not completely immune to risk. They take a lower risk </w:t>
      </w:r>
      <w:r>
        <w:t xml:space="preserve">in the event of </w:t>
      </w:r>
      <w:r w:rsidRPr="00E20CA4">
        <w:t>significant cost overruns</w:t>
      </w:r>
      <w:r w:rsidR="003270E3">
        <w:t>, and they will be well aware that there will be</w:t>
      </w:r>
      <w:r w:rsidRPr="00E20CA4">
        <w:t xml:space="preserve"> public scrutiny in the event </w:t>
      </w:r>
      <w:r>
        <w:t>of sig</w:t>
      </w:r>
      <w:r w:rsidRPr="00E20CA4">
        <w:t>nificant cost overruns</w:t>
      </w:r>
      <w:r>
        <w:t>. It</w:t>
      </w:r>
      <w:r w:rsidRPr="00E20CA4">
        <w:t xml:space="preserve"> is right to say </w:t>
      </w:r>
      <w:r>
        <w:t xml:space="preserve">that the </w:t>
      </w:r>
      <w:r w:rsidRPr="00E20CA4">
        <w:t>risk is to an extent potentially higher</w:t>
      </w:r>
      <w:r>
        <w:t xml:space="preserve">, but </w:t>
      </w:r>
      <w:r w:rsidRPr="00E20CA4">
        <w:t>equally the risk and incentive on the developer is still there.</w:t>
      </w:r>
    </w:p>
    <w:p w:rsidR="00C630F8" w:rsidP="00C630F8">
      <w:pPr>
        <w:pStyle w:val="Question"/>
        <w:numPr>
          <w:ilvl w:val="0"/>
          <w:numId w:val="9"/>
        </w:numPr>
      </w:pPr>
      <w:sdt>
        <w:sdtPr>
          <w:alias w:val="Member"/>
          <w:tag w:val="&lt;Member mnisId='1578' dodsId='40488'&gt;"/>
          <w:id w:val="123125068"/>
          <w:placeholder>
            <w:docPart w:val="344FBEF3083C4C219ABBBDE24BD83401"/>
          </w:placeholder>
          <w:richText/>
        </w:sdtPr>
        <w:sdtContent>
          <w:r w:rsidRPr="00E20CA4">
            <w:rPr>
              <w:b/>
            </w:rPr>
            <w:t>Chair:</w:t>
          </w:r>
        </w:sdtContent>
      </w:sdt>
      <w:r>
        <w:t xml:space="preserve"> Dr Rayment, </w:t>
      </w:r>
      <w:r w:rsidRPr="005B6081">
        <w:t xml:space="preserve">we have some questions for you about </w:t>
      </w:r>
      <w:r w:rsidR="00E16FEA">
        <w:t xml:space="preserve">the </w:t>
      </w:r>
      <w:r w:rsidRPr="005B6081">
        <w:t>green taxonomy</w:t>
      </w:r>
      <w:r>
        <w:t>. Y</w:t>
      </w:r>
      <w:r w:rsidRPr="005B6081">
        <w:t>ou are very experienced in the nuclear sector. Is there anything you have heard so far that you disagree with</w:t>
      </w:r>
      <w:r>
        <w:t>,</w:t>
      </w:r>
      <w:r w:rsidRPr="005B6081">
        <w:t xml:space="preserve"> </w:t>
      </w:r>
      <w:r>
        <w:t>or do</w:t>
      </w:r>
      <w:r w:rsidRPr="005B6081">
        <w:t xml:space="preserve"> you wish to give a different perspective on the financing of large n</w:t>
      </w:r>
      <w:r>
        <w:t>uclear</w:t>
      </w:r>
      <w:r w:rsidRPr="005B6081">
        <w:t xml:space="preserve"> through </w:t>
      </w:r>
      <w:r>
        <w:t>RAB?</w:t>
      </w:r>
    </w:p>
    <w:p w:rsidR="0066031A" w:rsidP="00C630F8">
      <w:pPr>
        <w:pStyle w:val="Answer"/>
      </w:pPr>
      <w:sdt>
        <w:sdtPr>
          <w:alias w:val="Witness"/>
          <w:id w:val="-398750469"/>
          <w:placeholder>
            <w:docPart w:val="344FBEF3083C4C219ABBBDE24BD83401"/>
          </w:placeholder>
          <w:richText/>
        </w:sdtPr>
        <w:sdtContent>
          <w:r w:rsidRPr="005B6081" w:rsidR="00C630F8">
            <w:rPr>
              <w:b/>
              <w:i/>
            </w:rPr>
            <w:t>Dr Rayment:</w:t>
          </w:r>
        </w:sdtContent>
      </w:sdt>
      <w:r w:rsidR="00C630F8">
        <w:t xml:space="preserve"> T</w:t>
      </w:r>
      <w:r w:rsidRPr="005B6081" w:rsidR="00C630F8">
        <w:t xml:space="preserve">hank you for inviting me back to the </w:t>
      </w:r>
      <w:r w:rsidR="00C630F8">
        <w:t>S</w:t>
      </w:r>
      <w:r w:rsidRPr="005B6081" w:rsidR="00C630F8">
        <w:t xml:space="preserve">cience and </w:t>
      </w:r>
      <w:r w:rsidR="00C630F8">
        <w:t>T</w:t>
      </w:r>
      <w:r w:rsidRPr="005B6081" w:rsidR="00C630F8">
        <w:t>echnology Committee and letting me join online. I agree with what has been said so fa</w:t>
      </w:r>
      <w:r w:rsidR="00C630F8">
        <w:t>r.</w:t>
      </w:r>
      <w:r w:rsidRPr="005B6081" w:rsidR="00C630F8">
        <w:t xml:space="preserve"> I just note that I am an engineer and </w:t>
      </w:r>
      <w:r w:rsidR="001842C6">
        <w:t xml:space="preserve">a </w:t>
      </w:r>
      <w:r w:rsidRPr="005B6081" w:rsidR="00C630F8">
        <w:t>scientist</w:t>
      </w:r>
      <w:r w:rsidR="00C630F8">
        <w:t>,</w:t>
      </w:r>
      <w:r w:rsidRPr="005B6081" w:rsidR="00C630F8">
        <w:t xml:space="preserve"> not an economist; I do not pretend to be an economist</w:t>
      </w:r>
      <w:r w:rsidR="00C630F8">
        <w:t>.</w:t>
      </w:r>
    </w:p>
    <w:p w:rsidR="00C630F8" w:rsidP="00C630F8">
      <w:pPr>
        <w:pStyle w:val="Answer"/>
      </w:pPr>
      <w:r>
        <w:t>First,</w:t>
      </w:r>
      <w:r w:rsidRPr="005B6081">
        <w:t xml:space="preserve"> the nuclear industry has an </w:t>
      </w:r>
      <w:r>
        <w:t xml:space="preserve">ask </w:t>
      </w:r>
      <w:r w:rsidRPr="005B6081">
        <w:t>about being able to access affordable finance</w:t>
      </w:r>
      <w:r>
        <w:t>. T</w:t>
      </w:r>
      <w:r w:rsidRPr="005B6081">
        <w:t>hat is where we are at this moment</w:t>
      </w:r>
      <w:r>
        <w:t xml:space="preserve"> in time</w:t>
      </w:r>
      <w:r w:rsidRPr="005B6081">
        <w:t>, recognising that any plant that is built will last for at least 60 years</w:t>
      </w:r>
      <w:r>
        <w:t xml:space="preserve">; it could </w:t>
      </w:r>
      <w:r w:rsidR="0030503C">
        <w:t>be as many</w:t>
      </w:r>
      <w:r w:rsidR="006E70D8">
        <w:t xml:space="preserve"> </w:t>
      </w:r>
      <w:r>
        <w:t>as</w:t>
      </w:r>
      <w:r w:rsidRPr="005B6081">
        <w:t xml:space="preserve"> 80 years</w:t>
      </w:r>
      <w:r w:rsidR="006E70D8">
        <w:t>,</w:t>
      </w:r>
      <w:r w:rsidRPr="005B6081">
        <w:t xml:space="preserve"> depending on the technology. </w:t>
      </w:r>
      <w:r w:rsidR="006E70D8">
        <w:t>I</w:t>
      </w:r>
      <w:r w:rsidRPr="005B6081">
        <w:t xml:space="preserve">t is pretty different </w:t>
      </w:r>
      <w:r w:rsidR="006E70D8">
        <w:t xml:space="preserve">in comparison </w:t>
      </w:r>
      <w:r w:rsidR="0085776F">
        <w:t xml:space="preserve">with </w:t>
      </w:r>
      <w:r w:rsidRPr="005B6081">
        <w:t>some other energy providers that we are talking about</w:t>
      </w:r>
      <w:r w:rsidR="00CB40A7">
        <w:t>, which have</w:t>
      </w:r>
      <w:r w:rsidRPr="005B6081">
        <w:t xml:space="preserve"> plants that </w:t>
      </w:r>
      <w:r w:rsidR="00CB40A7">
        <w:t xml:space="preserve">may </w:t>
      </w:r>
      <w:r w:rsidRPr="005B6081">
        <w:t>not last as long as that</w:t>
      </w:r>
      <w:r>
        <w:t xml:space="preserve">. That is </w:t>
      </w:r>
      <w:r w:rsidRPr="005B6081">
        <w:t>the first ask</w:t>
      </w:r>
      <w:r>
        <w:t>.</w:t>
      </w:r>
    </w:p>
    <w:p w:rsidR="00C630F8" w:rsidP="00C630F8">
      <w:pPr>
        <w:pStyle w:val="Answer"/>
      </w:pPr>
      <w:r>
        <w:t xml:space="preserve">The second </w:t>
      </w:r>
      <w:r w:rsidR="005472F2">
        <w:t>thing</w:t>
      </w:r>
      <w:r>
        <w:t>, which</w:t>
      </w:r>
      <w:r w:rsidRPr="005B6081">
        <w:t xml:space="preserve"> Josh has already brought out, is about fair comparisons. </w:t>
      </w:r>
      <w:r>
        <w:t>W</w:t>
      </w:r>
      <w:r w:rsidRPr="005B6081">
        <w:t>hether we</w:t>
      </w:r>
      <w:r>
        <w:t xml:space="preserve"> a</w:t>
      </w:r>
      <w:r w:rsidRPr="005B6081">
        <w:t xml:space="preserve">re talking about taxonomy </w:t>
      </w:r>
      <w:r>
        <w:t>or</w:t>
      </w:r>
      <w:r w:rsidRPr="005B6081">
        <w:t xml:space="preserve"> financing</w:t>
      </w:r>
      <w:r>
        <w:t>, the ask is to treat it on a le</w:t>
      </w:r>
      <w:r w:rsidRPr="005B6081">
        <w:t>vel playing field</w:t>
      </w:r>
      <w:r>
        <w:t>. O</w:t>
      </w:r>
      <w:r w:rsidRPr="005B6081">
        <w:t>ne of the things that has come out very much</w:t>
      </w:r>
      <w:r>
        <w:t xml:space="preserve"> </w:t>
      </w:r>
      <w:r w:rsidR="00FA36DC">
        <w:t>about</w:t>
      </w:r>
      <w:r>
        <w:t xml:space="preserve"> nuclear, when we sta</w:t>
      </w:r>
      <w:r w:rsidRPr="005B6081">
        <w:t>rt to think about the overall cost</w:t>
      </w:r>
      <w:r>
        <w:t xml:space="preserve">, </w:t>
      </w:r>
      <w:r w:rsidRPr="005B6081">
        <w:t>is recogni</w:t>
      </w:r>
      <w:r>
        <w:t>tion of the fact</w:t>
      </w:r>
      <w:r w:rsidRPr="005B6081">
        <w:t xml:space="preserve"> that a lot of that cost is not about the nuclear element of the project. About 70%, if not more, of the cost of a nuclear project is absolutely around all of the infrastructure that is required outside </w:t>
      </w:r>
      <w:r w:rsidRPr="005B6081">
        <w:t>that nuclear island</w:t>
      </w:r>
      <w:r>
        <w:t xml:space="preserve">. It is </w:t>
      </w:r>
      <w:r w:rsidR="001D4A95">
        <w:t xml:space="preserve">just </w:t>
      </w:r>
      <w:r>
        <w:t>a</w:t>
      </w:r>
      <w:r w:rsidRPr="005B6081">
        <w:t xml:space="preserve"> </w:t>
      </w:r>
      <w:r w:rsidR="001D4A95">
        <w:t xml:space="preserve">really </w:t>
      </w:r>
      <w:r w:rsidRPr="005B6081">
        <w:t>large infrastructure project</w:t>
      </w:r>
      <w:r>
        <w:t xml:space="preserve">. The </w:t>
      </w:r>
      <w:r w:rsidRPr="005B6081">
        <w:t>challenges we have in nuclear build are applicable to other large infrastructure projects to</w:t>
      </w:r>
      <w:r>
        <w:t>o</w:t>
      </w:r>
      <w:r w:rsidRPr="005B6081">
        <w:t>. I want to make that point.</w:t>
      </w:r>
    </w:p>
    <w:p w:rsidR="00C630F8" w:rsidP="00C630F8">
      <w:pPr>
        <w:pStyle w:val="Remark"/>
      </w:pPr>
      <w:sdt>
        <w:sdtPr>
          <w:alias w:val="Member"/>
          <w:tag w:val="&lt;Member mnisId='1578' dodsId='40488'&gt;"/>
          <w:id w:val="-114370370"/>
          <w:placeholder>
            <w:docPart w:val="344FBEF3083C4C219ABBBDE24BD83401"/>
          </w:placeholder>
          <w:richText/>
        </w:sdtPr>
        <w:sdtContent>
          <w:r w:rsidRPr="005B6081">
            <w:rPr>
              <w:b/>
            </w:rPr>
            <w:t>Chair:</w:t>
          </w:r>
        </w:sdtContent>
      </w:sdt>
      <w:r>
        <w:t xml:space="preserve"> </w:t>
      </w:r>
      <w:r w:rsidRPr="005B6081">
        <w:t>Thank you very much indeed</w:t>
      </w:r>
      <w:r>
        <w:t>.</w:t>
      </w:r>
      <w:r w:rsidRPr="005B6081">
        <w:t xml:space="preserve"> That is very clear and helpful.</w:t>
      </w:r>
    </w:p>
    <w:p w:rsidR="00C630F8" w:rsidP="00C630F8">
      <w:pPr>
        <w:pStyle w:val="Question"/>
        <w:numPr>
          <w:ilvl w:val="0"/>
          <w:numId w:val="9"/>
        </w:numPr>
      </w:pPr>
      <w:sdt>
        <w:sdtPr>
          <w:alias w:val="Member"/>
          <w:tag w:val="&lt;Member mnisId='4835' dodsId=''&gt;"/>
          <w:id w:val="-1386714036"/>
          <w:placeholder>
            <w:docPart w:val="344FBEF3083C4C219ABBBDE24BD83401"/>
          </w:placeholder>
          <w:richText/>
        </w:sdtPr>
        <w:sdtContent>
          <w:r w:rsidRPr="00DF76FE">
            <w:rPr>
              <w:b/>
            </w:rPr>
            <w:t>Chris Clarkson:</w:t>
          </w:r>
        </w:sdtContent>
      </w:sdt>
      <w:r>
        <w:t xml:space="preserve"> </w:t>
      </w:r>
      <w:r w:rsidRPr="00BF3E2C">
        <w:t>Mr Bu</w:t>
      </w:r>
      <w:r>
        <w:t>ck</w:t>
      </w:r>
      <w:r w:rsidRPr="00BF3E2C">
        <w:t>land, what lessons could the UK learn from largely privately financed models in other countries? We have heard that</w:t>
      </w:r>
      <w:r>
        <w:t xml:space="preserve"> certain</w:t>
      </w:r>
      <w:r w:rsidRPr="00BF3E2C">
        <w:t xml:space="preserve"> </w:t>
      </w:r>
      <w:r w:rsidR="00C0086F">
        <w:t>co</w:t>
      </w:r>
      <w:r w:rsidR="00033225">
        <w:t>untries</w:t>
      </w:r>
      <w:r w:rsidRPr="00BF3E2C">
        <w:t xml:space="preserve"> struggled when they tried to do it on a purel</w:t>
      </w:r>
      <w:r>
        <w:t>y</w:t>
      </w:r>
      <w:r w:rsidRPr="00BF3E2C">
        <w:t xml:space="preserve"> </w:t>
      </w:r>
      <w:r>
        <w:t xml:space="preserve">private </w:t>
      </w:r>
      <w:r w:rsidRPr="00BF3E2C">
        <w:t>basis. We have heard about public</w:t>
      </w:r>
      <w:r w:rsidR="00F667C4">
        <w:t xml:space="preserve"> </w:t>
      </w:r>
      <w:r w:rsidRPr="00BF3E2C">
        <w:t>private partnership</w:t>
      </w:r>
      <w:r w:rsidR="00F667C4">
        <w:t>s</w:t>
      </w:r>
      <w:r>
        <w:t>. W</w:t>
      </w:r>
      <w:r w:rsidRPr="00BF3E2C">
        <w:t xml:space="preserve">hat lessons can the UK learn from other countries </w:t>
      </w:r>
      <w:r>
        <w:t xml:space="preserve">in </w:t>
      </w:r>
      <w:r w:rsidRPr="00BF3E2C">
        <w:t>how they have approached this?</w:t>
      </w:r>
    </w:p>
    <w:p w:rsidR="00C630F8" w:rsidP="00C630F8">
      <w:pPr>
        <w:pStyle w:val="Answer"/>
      </w:pPr>
      <w:sdt>
        <w:sdtPr>
          <w:alias w:val="Witness"/>
          <w:id w:val="64533066"/>
          <w:placeholder>
            <w:docPart w:val="344FBEF3083C4C219ABBBDE24BD83401"/>
          </w:placeholder>
          <w:richText/>
        </w:sdtPr>
        <w:sdtContent>
          <w:r w:rsidRPr="00BF3E2C">
            <w:rPr>
              <w:b/>
              <w:i/>
            </w:rPr>
            <w:t>Josh Buckland:</w:t>
          </w:r>
        </w:sdtContent>
      </w:sdt>
      <w:r>
        <w:t xml:space="preserve"> </w:t>
      </w:r>
      <w:r w:rsidRPr="00BF3E2C">
        <w:t>There may</w:t>
      </w:r>
      <w:r>
        <w:t xml:space="preserve"> be </w:t>
      </w:r>
      <w:r w:rsidRPr="00BF3E2C">
        <w:t xml:space="preserve">a couple of less financial </w:t>
      </w:r>
      <w:r w:rsidR="00F667C4">
        <w:t>things</w:t>
      </w:r>
      <w:r>
        <w:t xml:space="preserve"> </w:t>
      </w:r>
      <w:r w:rsidRPr="00BF3E2C">
        <w:t xml:space="preserve">we can learn </w:t>
      </w:r>
      <w:r w:rsidR="00AF636C">
        <w:t>and</w:t>
      </w:r>
      <w:r>
        <w:t xml:space="preserve"> apply to the </w:t>
      </w:r>
      <w:r w:rsidRPr="00BF3E2C">
        <w:t xml:space="preserve">financing piece. </w:t>
      </w:r>
      <w:r>
        <w:t xml:space="preserve">Other </w:t>
      </w:r>
      <w:r w:rsidRPr="00BF3E2C">
        <w:t xml:space="preserve">countries have </w:t>
      </w:r>
      <w:r>
        <w:t>largely tried to take, a</w:t>
      </w:r>
      <w:r w:rsidRPr="00BF3E2C">
        <w:t>t least in part, a fleet-based approach</w:t>
      </w:r>
      <w:r>
        <w:t>. T</w:t>
      </w:r>
      <w:r w:rsidRPr="00BF3E2C">
        <w:t>hey ha</w:t>
      </w:r>
      <w:r>
        <w:t>ve</w:t>
      </w:r>
      <w:r w:rsidRPr="00BF3E2C">
        <w:t xml:space="preserve"> tried to </w:t>
      </w:r>
      <w:r>
        <w:t>show that t</w:t>
      </w:r>
      <w:r w:rsidRPr="00BF3E2C">
        <w:t>he way to reduce risk over</w:t>
      </w:r>
      <w:r>
        <w:t xml:space="preserve"> </w:t>
      </w:r>
      <w:r w:rsidRPr="00BF3E2C">
        <w:t>time</w:t>
      </w:r>
      <w:r>
        <w:t>—t</w:t>
      </w:r>
      <w:r w:rsidRPr="00BF3E2C">
        <w:t>he investment in South Korea is the best example</w:t>
      </w:r>
      <w:r>
        <w:t xml:space="preserve">—is to </w:t>
      </w:r>
      <w:r w:rsidRPr="00BF3E2C">
        <w:t>reduce the level of risk on the construction side</w:t>
      </w:r>
      <w:r>
        <w:t xml:space="preserve">, the </w:t>
      </w:r>
      <w:r w:rsidRPr="00BF3E2C">
        <w:t>timing si</w:t>
      </w:r>
      <w:r>
        <w:t xml:space="preserve">de </w:t>
      </w:r>
      <w:r w:rsidRPr="00BF3E2C">
        <w:t xml:space="preserve">and </w:t>
      </w:r>
      <w:r w:rsidR="00694B9F">
        <w:t xml:space="preserve">the </w:t>
      </w:r>
      <w:r w:rsidRPr="00BF3E2C">
        <w:t>broader infrastructure time</w:t>
      </w:r>
      <w:r>
        <w:t>,</w:t>
      </w:r>
      <w:r w:rsidRPr="00BF3E2C">
        <w:t xml:space="preserve"> as has been mentioned</w:t>
      </w:r>
      <w:r>
        <w:t>,</w:t>
      </w:r>
      <w:r w:rsidRPr="00BF3E2C">
        <w:t xml:space="preserve"> and that flows through into lower potential financing risks over</w:t>
      </w:r>
      <w:r>
        <w:t xml:space="preserve"> </w:t>
      </w:r>
      <w:r w:rsidRPr="00BF3E2C">
        <w:t>time. The opportunity to think about h</w:t>
      </w:r>
      <w:r>
        <w:t xml:space="preserve">ow </w:t>
      </w:r>
      <w:r w:rsidRPr="00BF3E2C">
        <w:t xml:space="preserve">you create a clear pathway and fleet-oriented mentality makes a huge amount of sense and allows you to think carefully about how you </w:t>
      </w:r>
      <w:r>
        <w:t>reduce</w:t>
      </w:r>
      <w:r w:rsidRPr="00BF3E2C">
        <w:t xml:space="preserve"> financial risk over</w:t>
      </w:r>
      <w:r>
        <w:t xml:space="preserve"> </w:t>
      </w:r>
      <w:r w:rsidRPr="00BF3E2C">
        <w:t>time</w:t>
      </w:r>
      <w:r>
        <w:t>.</w:t>
      </w:r>
      <w:r w:rsidRPr="00BF3E2C">
        <w:t xml:space="preserve"> </w:t>
      </w:r>
      <w:r w:rsidR="000D01EC">
        <w:t>T</w:t>
      </w:r>
      <w:r w:rsidRPr="00BF3E2C">
        <w:t>hat is a critical part of thinking about the right approach.</w:t>
      </w:r>
    </w:p>
    <w:p w:rsidR="00C630F8" w:rsidP="00C630F8">
      <w:pPr>
        <w:pStyle w:val="Answer"/>
      </w:pPr>
      <w:r w:rsidRPr="00BF3E2C">
        <w:t>The more general financing point</w:t>
      </w:r>
      <w:r>
        <w:t xml:space="preserve"> is </w:t>
      </w:r>
      <w:r w:rsidRPr="00BF3E2C">
        <w:t xml:space="preserve">absolutely about the allocation of </w:t>
      </w:r>
      <w:r>
        <w:t xml:space="preserve">the </w:t>
      </w:r>
      <w:r w:rsidRPr="00BF3E2C">
        <w:t>risks that the state should take</w:t>
      </w:r>
      <w:r>
        <w:t>. T</w:t>
      </w:r>
      <w:r w:rsidRPr="00BF3E2C">
        <w:t xml:space="preserve">here are certain risks that effectively should not fall </w:t>
      </w:r>
      <w:r>
        <w:t>to</w:t>
      </w:r>
      <w:r w:rsidRPr="00BF3E2C">
        <w:t xml:space="preserve"> the private sector because it cannot effectively price them. </w:t>
      </w:r>
      <w:r>
        <w:t>D</w:t>
      </w:r>
      <w:r w:rsidRPr="00BF3E2C">
        <w:t>ecommissioning is a good example</w:t>
      </w:r>
      <w:r>
        <w:t>. G</w:t>
      </w:r>
      <w:r w:rsidRPr="00BF3E2C">
        <w:t>overnment will have a role in ensuring that the plants themselves are fully decommissioned through some kind of financing solution</w:t>
      </w:r>
      <w:r>
        <w:t>,</w:t>
      </w:r>
      <w:r w:rsidRPr="00BF3E2C">
        <w:t xml:space="preserve"> but the </w:t>
      </w:r>
      <w:r w:rsidR="00AB5D4D">
        <w:t>G</w:t>
      </w:r>
      <w:r w:rsidRPr="00BF3E2C">
        <w:t xml:space="preserve">overnment stand ready to supply the right decommissioning process </w:t>
      </w:r>
      <w:r>
        <w:t xml:space="preserve">for </w:t>
      </w:r>
      <w:r w:rsidRPr="00BF3E2C">
        <w:t xml:space="preserve">spent uranium and other hazardous materials to ensure </w:t>
      </w:r>
      <w:r w:rsidR="00AB5D4D">
        <w:t xml:space="preserve">that </w:t>
      </w:r>
      <w:r w:rsidRPr="00BF3E2C">
        <w:t>they have a pa</w:t>
      </w:r>
      <w:r>
        <w:t>th</w:t>
      </w:r>
      <w:r w:rsidRPr="00BF3E2C">
        <w:t>way to be dealt with</w:t>
      </w:r>
      <w:r>
        <w:t xml:space="preserve">. Again, </w:t>
      </w:r>
      <w:r w:rsidRPr="00BF3E2C">
        <w:t>the financ</w:t>
      </w:r>
      <w:r>
        <w:t>ing</w:t>
      </w:r>
      <w:r w:rsidRPr="00BF3E2C">
        <w:t xml:space="preserve"> sector cannot deal with</w:t>
      </w:r>
      <w:r>
        <w:t xml:space="preserve"> that</w:t>
      </w:r>
      <w:r w:rsidR="00DD724F">
        <w:t>,</w:t>
      </w:r>
      <w:r w:rsidRPr="00BF3E2C">
        <w:t xml:space="preserve"> and obviously the public sector and the state </w:t>
      </w:r>
      <w:r>
        <w:t>have a role</w:t>
      </w:r>
      <w:r w:rsidRPr="00BF3E2C">
        <w:t xml:space="preserve"> to play</w:t>
      </w:r>
      <w:r>
        <w:t xml:space="preserve"> there. </w:t>
      </w:r>
      <w:r w:rsidR="004C4FC3">
        <w:t>I</w:t>
      </w:r>
      <w:r w:rsidRPr="00BF3E2C">
        <w:t xml:space="preserve">dentifying what those risks are and being clear that </w:t>
      </w:r>
      <w:r w:rsidR="004C4FC3">
        <w:t>G</w:t>
      </w:r>
      <w:r w:rsidRPr="00BF3E2C">
        <w:t>overnment will stand behind the</w:t>
      </w:r>
      <w:r>
        <w:t>m</w:t>
      </w:r>
      <w:r w:rsidRPr="00BF3E2C">
        <w:t xml:space="preserve"> allows the financing sector and the investment community to focus on the risk they can tolerate and price them in the right way</w:t>
      </w:r>
      <w:r>
        <w:t>.</w:t>
      </w:r>
    </w:p>
    <w:p w:rsidR="008D2EB5" w:rsidP="00C630F8">
      <w:pPr>
        <w:pStyle w:val="Answer"/>
      </w:pPr>
      <w:r>
        <w:t>T</w:t>
      </w:r>
      <w:r w:rsidRPr="00BF3E2C">
        <w:t xml:space="preserve">he other </w:t>
      </w:r>
      <w:r w:rsidRPr="006740A1">
        <w:t xml:space="preserve">quite interesting </w:t>
      </w:r>
      <w:r>
        <w:t xml:space="preserve">point </w:t>
      </w:r>
      <w:r w:rsidRPr="006740A1">
        <w:t>is a</w:t>
      </w:r>
      <w:r>
        <w:t>bout</w:t>
      </w:r>
      <w:r w:rsidRPr="006740A1">
        <w:t xml:space="preserve"> the level of commitment from </w:t>
      </w:r>
      <w:r w:rsidR="004C4FC3">
        <w:t>G</w:t>
      </w:r>
      <w:r w:rsidRPr="006740A1">
        <w:t xml:space="preserve">overnment. </w:t>
      </w:r>
      <w:r w:rsidR="00F526F2">
        <w:t>In some countries, y</w:t>
      </w:r>
      <w:r w:rsidRPr="006740A1">
        <w:t xml:space="preserve">ou hear a lot </w:t>
      </w:r>
      <w:r>
        <w:t>about</w:t>
      </w:r>
      <w:r w:rsidRPr="006740A1">
        <w:t xml:space="preserve"> </w:t>
      </w:r>
      <w:r>
        <w:t xml:space="preserve">some </w:t>
      </w:r>
      <w:r w:rsidR="00F526F2">
        <w:t>G</w:t>
      </w:r>
      <w:r w:rsidRPr="006740A1">
        <w:t>overnment</w:t>
      </w:r>
      <w:r>
        <w:t xml:space="preserve">s, especially in the Gulf and elsewhere, making </w:t>
      </w:r>
      <w:r w:rsidRPr="006740A1">
        <w:t xml:space="preserve">big commitments to </w:t>
      </w:r>
      <w:r w:rsidR="00952DC1">
        <w:t>overall</w:t>
      </w:r>
      <w:r w:rsidRPr="006740A1">
        <w:t xml:space="preserve"> pipelines</w:t>
      </w:r>
      <w:r>
        <w:t>,</w:t>
      </w:r>
      <w:r w:rsidRPr="006740A1">
        <w:t xml:space="preserve"> and obviously that has allowed some s</w:t>
      </w:r>
      <w:r>
        <w:t>ense</w:t>
      </w:r>
      <w:r w:rsidRPr="006740A1">
        <w:t xml:space="preserve"> of development cost to be shared across multiple projects</w:t>
      </w:r>
      <w:r>
        <w:t>. I</w:t>
      </w:r>
      <w:r w:rsidRPr="006740A1">
        <w:t xml:space="preserve">t </w:t>
      </w:r>
      <w:r>
        <w:t>has</w:t>
      </w:r>
      <w:r w:rsidRPr="006740A1">
        <w:t xml:space="preserve"> also potentially allowed </w:t>
      </w:r>
      <w:r>
        <w:t>bigger-</w:t>
      </w:r>
      <w:r w:rsidRPr="006740A1">
        <w:t>scale investment</w:t>
      </w:r>
      <w:r>
        <w:t xml:space="preserve"> or development</w:t>
      </w:r>
      <w:r w:rsidRPr="006740A1">
        <w:t xml:space="preserve"> up</w:t>
      </w:r>
      <w:r w:rsidR="0085776F">
        <w:t xml:space="preserve"> </w:t>
      </w:r>
      <w:r w:rsidRPr="006740A1">
        <w:t>front</w:t>
      </w:r>
      <w:r>
        <w:t xml:space="preserve"> to </w:t>
      </w:r>
      <w:r w:rsidRPr="006740A1">
        <w:t>reduce operational risk when it comes through</w:t>
      </w:r>
      <w:r w:rsidR="002D074C">
        <w:t>,</w:t>
      </w:r>
      <w:r w:rsidRPr="006740A1">
        <w:t xml:space="preserve"> and</w:t>
      </w:r>
      <w:r>
        <w:t xml:space="preserve"> </w:t>
      </w:r>
      <w:r w:rsidRPr="006740A1">
        <w:t>potentially</w:t>
      </w:r>
      <w:r>
        <w:t xml:space="preserve"> construction risk</w:t>
      </w:r>
      <w:r w:rsidRPr="006740A1">
        <w:t xml:space="preserve"> as well. </w:t>
      </w:r>
      <w:r>
        <w:t>T</w:t>
      </w:r>
      <w:r w:rsidRPr="006740A1">
        <w:t>hat is a potential challenge</w:t>
      </w:r>
      <w:r>
        <w:t>. We</w:t>
      </w:r>
      <w:r w:rsidRPr="006740A1">
        <w:t xml:space="preserve"> have talked about the changing energy market</w:t>
      </w:r>
      <w:r>
        <w:t xml:space="preserve"> and</w:t>
      </w:r>
      <w:r w:rsidRPr="006740A1">
        <w:t xml:space="preserve"> making big</w:t>
      </w:r>
      <w:r>
        <w:t xml:space="preserve">, </w:t>
      </w:r>
      <w:r w:rsidRPr="006740A1">
        <w:t xml:space="preserve">bold commitments to </w:t>
      </w:r>
      <w:r>
        <w:t xml:space="preserve">a </w:t>
      </w:r>
      <w:r w:rsidRPr="006740A1">
        <w:t xml:space="preserve">whole pipeline </w:t>
      </w:r>
      <w:r>
        <w:t xml:space="preserve">of </w:t>
      </w:r>
      <w:r w:rsidRPr="006740A1">
        <w:t>project</w:t>
      </w:r>
      <w:r>
        <w:t xml:space="preserve">s. </w:t>
      </w:r>
      <w:r w:rsidR="002D074C">
        <w:t>A</w:t>
      </w:r>
      <w:r>
        <w:t>n order of multiple projects at any one time is a c</w:t>
      </w:r>
      <w:r w:rsidRPr="006740A1">
        <w:t>hallenge</w:t>
      </w:r>
      <w:r>
        <w:t xml:space="preserve">. There is </w:t>
      </w:r>
      <w:r w:rsidRPr="006740A1">
        <w:t>potentially a question around, say</w:t>
      </w:r>
      <w:r>
        <w:t>,</w:t>
      </w:r>
      <w:r w:rsidRPr="006740A1">
        <w:t xml:space="preserve"> new reactors</w:t>
      </w:r>
      <w:r>
        <w:t xml:space="preserve"> or</w:t>
      </w:r>
      <w:r w:rsidRPr="006740A1">
        <w:t xml:space="preserve"> modular reactors</w:t>
      </w:r>
      <w:r>
        <w:t>,</w:t>
      </w:r>
      <w:r w:rsidRPr="006740A1">
        <w:t xml:space="preserve"> which </w:t>
      </w:r>
      <w:r w:rsidR="005621D5">
        <w:t xml:space="preserve">may be </w:t>
      </w:r>
      <w:r w:rsidRPr="006740A1">
        <w:t>smaller</w:t>
      </w:r>
      <w:r>
        <w:t>. C</w:t>
      </w:r>
      <w:r w:rsidRPr="006740A1">
        <w:t>an that learning be bought and applied?</w:t>
      </w:r>
    </w:p>
    <w:p w:rsidR="00C630F8" w:rsidP="00C630F8">
      <w:pPr>
        <w:pStyle w:val="Answer"/>
      </w:pPr>
      <w:r>
        <w:t>It</w:t>
      </w:r>
      <w:r w:rsidRPr="006740A1">
        <w:t xml:space="preserve"> is not necessarily that the financing model is directly replicable</w:t>
      </w:r>
      <w:r w:rsidR="008D2EB5">
        <w:t>,</w:t>
      </w:r>
      <w:r w:rsidRPr="006740A1">
        <w:t xml:space="preserve"> becaus</w:t>
      </w:r>
      <w:r>
        <w:t>e</w:t>
      </w:r>
      <w:r w:rsidRPr="006740A1">
        <w:t xml:space="preserve"> there are different challenges. We do not have a UK-oriented developer; </w:t>
      </w:r>
      <w:r>
        <w:t>w</w:t>
      </w:r>
      <w:r w:rsidRPr="006740A1">
        <w:t>e have a state-owned company</w:t>
      </w:r>
      <w:r>
        <w:t xml:space="preserve"> which,</w:t>
      </w:r>
      <w:r w:rsidRPr="006740A1">
        <w:t xml:space="preserve"> for all</w:t>
      </w:r>
      <w:r>
        <w:t xml:space="preserve"> </w:t>
      </w:r>
      <w:r w:rsidRPr="006740A1">
        <w:t>sorts of reasons</w:t>
      </w:r>
      <w:r>
        <w:t>, mean</w:t>
      </w:r>
      <w:r w:rsidR="008C6A77">
        <w:t>s</w:t>
      </w:r>
      <w:r>
        <w:t xml:space="preserve"> that p</w:t>
      </w:r>
      <w:r w:rsidRPr="006740A1">
        <w:t xml:space="preserve">otentially it is difficult to make </w:t>
      </w:r>
      <w:r>
        <w:t xml:space="preserve">an </w:t>
      </w:r>
      <w:r w:rsidRPr="006740A1">
        <w:t>exact read</w:t>
      </w:r>
      <w:r>
        <w:t>-</w:t>
      </w:r>
      <w:r w:rsidRPr="006740A1">
        <w:t>across from an international perspective, but there are general rules that can play int</w:t>
      </w:r>
      <w:r>
        <w:t xml:space="preserve">o </w:t>
      </w:r>
      <w:r w:rsidR="008C6A77">
        <w:t>a</w:t>
      </w:r>
      <w:r>
        <w:t xml:space="preserve"> </w:t>
      </w:r>
      <w:r w:rsidRPr="006740A1">
        <w:t>more efficient financing solution</w:t>
      </w:r>
      <w:r>
        <w:t>.</w:t>
      </w:r>
    </w:p>
    <w:p w:rsidR="00C630F8" w:rsidP="00C630F8">
      <w:pPr>
        <w:pStyle w:val="Question"/>
        <w:numPr>
          <w:ilvl w:val="0"/>
          <w:numId w:val="9"/>
        </w:numPr>
      </w:pPr>
      <w:sdt>
        <w:sdtPr>
          <w:alias w:val="Member"/>
          <w:tag w:val="&lt;Member mnisId='4835' dodsId=''&gt;"/>
          <w:id w:val="643476698"/>
          <w:placeholder>
            <w:docPart w:val="344FBEF3083C4C219ABBBDE24BD83401"/>
          </w:placeholder>
          <w:richText/>
        </w:sdtPr>
        <w:sdtContent>
          <w:r w:rsidRPr="0093473D">
            <w:rPr>
              <w:b/>
            </w:rPr>
            <w:t>Chris Clarkson:</w:t>
          </w:r>
        </w:sdtContent>
      </w:sdt>
      <w:r>
        <w:t xml:space="preserve"> P</w:t>
      </w:r>
      <w:r w:rsidRPr="0093473D">
        <w:t xml:space="preserve">icking up </w:t>
      </w:r>
      <w:r>
        <w:t xml:space="preserve">on SMR and AMR </w:t>
      </w:r>
      <w:r w:rsidRPr="0093473D">
        <w:t xml:space="preserve">and </w:t>
      </w:r>
      <w:r w:rsidR="00902303">
        <w:t>first</w:t>
      </w:r>
      <w:r w:rsidR="0085776F">
        <w:t>-</w:t>
      </w:r>
      <w:r w:rsidR="00902303">
        <w:t>of</w:t>
      </w:r>
      <w:r w:rsidR="0085776F">
        <w:t>-</w:t>
      </w:r>
      <w:r w:rsidR="00902303">
        <w:t>a</w:t>
      </w:r>
      <w:r w:rsidR="0085776F">
        <w:t>-</w:t>
      </w:r>
      <w:r w:rsidR="00902303">
        <w:t>kind</w:t>
      </w:r>
      <w:r>
        <w:t xml:space="preserve"> reactors, what </w:t>
      </w:r>
      <w:r w:rsidR="00CB4A87">
        <w:t>would</w:t>
      </w:r>
      <w:r>
        <w:t xml:space="preserve"> you say </w:t>
      </w:r>
      <w:r w:rsidRPr="0093473D">
        <w:t xml:space="preserve">is the ideal financing model in that scenario, or will it be </w:t>
      </w:r>
      <w:r>
        <w:t>be</w:t>
      </w:r>
      <w:r w:rsidRPr="0093473D">
        <w:t>spoke</w:t>
      </w:r>
      <w:r w:rsidR="00B97B89">
        <w:t>,</w:t>
      </w:r>
      <w:r w:rsidRPr="0093473D">
        <w:t xml:space="preserve"> as you </w:t>
      </w:r>
      <w:r w:rsidR="00B97B89">
        <w:t>alluded to</w:t>
      </w:r>
      <w:r w:rsidRPr="0093473D">
        <w:t>?</w:t>
      </w:r>
    </w:p>
    <w:p w:rsidR="005614A5" w:rsidP="00C630F8">
      <w:pPr>
        <w:pStyle w:val="Answer"/>
      </w:pPr>
      <w:sdt>
        <w:sdtPr>
          <w:alias w:val="Witness"/>
          <w:id w:val="1492214686"/>
          <w:placeholder>
            <w:docPart w:val="344FBEF3083C4C219ABBBDE24BD83401"/>
          </w:placeholder>
          <w:richText/>
        </w:sdtPr>
        <w:sdtContent>
          <w:r w:rsidRPr="0093473D" w:rsidR="00C630F8">
            <w:rPr>
              <w:b/>
              <w:i/>
            </w:rPr>
            <w:t>Josh Buckland:</w:t>
          </w:r>
        </w:sdtContent>
      </w:sdt>
      <w:r w:rsidR="00C630F8">
        <w:t xml:space="preserve"> </w:t>
      </w:r>
      <w:r w:rsidRPr="0093473D" w:rsidR="00C630F8">
        <w:t>I thought about it in advance of th</w:t>
      </w:r>
      <w:r w:rsidR="009E004A">
        <w:t>e</w:t>
      </w:r>
      <w:r w:rsidRPr="0093473D" w:rsidR="00C630F8">
        <w:t xml:space="preserve"> </w:t>
      </w:r>
      <w:r w:rsidR="00C630F8">
        <w:t>C</w:t>
      </w:r>
      <w:r w:rsidRPr="0093473D" w:rsidR="00C630F8">
        <w:t xml:space="preserve">ommittee session. I do not think there is any reason to </w:t>
      </w:r>
      <w:r w:rsidR="009E004A">
        <w:t>think</w:t>
      </w:r>
      <w:r w:rsidRPr="0093473D" w:rsidR="00C630F8">
        <w:t xml:space="preserve"> that any of the</w:t>
      </w:r>
      <w:r w:rsidR="00C630F8">
        <w:t xml:space="preserve"> available</w:t>
      </w:r>
      <w:r w:rsidRPr="0093473D" w:rsidR="00C630F8">
        <w:t xml:space="preserve"> financing models could not be applied to </w:t>
      </w:r>
      <w:r w:rsidR="00C630F8">
        <w:t>SMRs</w:t>
      </w:r>
      <w:r w:rsidRPr="0093473D" w:rsidR="00C630F8">
        <w:t xml:space="preserve"> and</w:t>
      </w:r>
      <w:r w:rsidR="00C630F8">
        <w:t xml:space="preserve"> AMR</w:t>
      </w:r>
      <w:r w:rsidRPr="0093473D" w:rsidR="00C630F8">
        <w:t xml:space="preserve">s. </w:t>
      </w:r>
      <w:r w:rsidR="00C630F8">
        <w:t>SMRs and AMRs are on a spectrum. I know that the Committee has thought about that and looked at it</w:t>
      </w:r>
      <w:r w:rsidR="009E004A">
        <w:t>. I</w:t>
      </w:r>
      <w:r w:rsidR="00C630F8">
        <w:t>n reality</w:t>
      </w:r>
      <w:r w:rsidR="009E004A">
        <w:t>,</w:t>
      </w:r>
      <w:r w:rsidR="00C630F8">
        <w:t xml:space="preserve"> it comes back to the risk</w:t>
      </w:r>
      <w:r w:rsidRPr="0093473D" w:rsidR="00C630F8">
        <w:t xml:space="preserve"> allocation. You might need to have slightly more risk placed on the state in the event that i</w:t>
      </w:r>
      <w:r w:rsidR="00C630F8">
        <w:t>t i</w:t>
      </w:r>
      <w:r w:rsidRPr="0093473D" w:rsidR="00C630F8">
        <w:t xml:space="preserve">s </w:t>
      </w:r>
      <w:r w:rsidR="00E744FE">
        <w:t>a</w:t>
      </w:r>
      <w:r w:rsidRPr="0093473D" w:rsidR="00C630F8">
        <w:t xml:space="preserve"> first</w:t>
      </w:r>
      <w:r w:rsidR="0085776F">
        <w:t>-</w:t>
      </w:r>
      <w:r w:rsidRPr="0093473D" w:rsidR="00C630F8">
        <w:t>of</w:t>
      </w:r>
      <w:r w:rsidR="0085776F">
        <w:t>-</w:t>
      </w:r>
      <w:r w:rsidRPr="0093473D" w:rsidR="00C630F8">
        <w:t>a</w:t>
      </w:r>
      <w:r w:rsidR="0085776F">
        <w:t>-</w:t>
      </w:r>
      <w:r w:rsidRPr="0093473D" w:rsidR="00C630F8">
        <w:t>kind model, but there should not be any reason that the model could not be applied.</w:t>
      </w:r>
    </w:p>
    <w:p w:rsidR="00C630F8" w:rsidP="00C630F8">
      <w:pPr>
        <w:pStyle w:val="Answer"/>
      </w:pPr>
      <w:r>
        <w:t>T</w:t>
      </w:r>
      <w:r w:rsidRPr="0093473D">
        <w:t>he challenge is to look at a pure C</w:t>
      </w:r>
      <w:r>
        <w:t>fD-type model, which is the</w:t>
      </w:r>
      <w:r w:rsidRPr="0093473D">
        <w:t xml:space="preserve"> model being looked at for, say, offshore wind</w:t>
      </w:r>
      <w:r>
        <w:t xml:space="preserve">. New SMR </w:t>
      </w:r>
      <w:r w:rsidRPr="0093473D">
        <w:t>project</w:t>
      </w:r>
      <w:r>
        <w:t>s</w:t>
      </w:r>
      <w:r w:rsidRPr="0093473D">
        <w:t xml:space="preserve"> that have a high level of technology risk and are relatively untested </w:t>
      </w:r>
      <w:r>
        <w:t xml:space="preserve">will </w:t>
      </w:r>
      <w:r w:rsidRPr="0093473D">
        <w:t>clearly have a high</w:t>
      </w:r>
      <w:r w:rsidR="005614A5">
        <w:t xml:space="preserve"> </w:t>
      </w:r>
      <w:r w:rsidRPr="0093473D">
        <w:t>risk premium</w:t>
      </w:r>
      <w:r>
        <w:t>. A</w:t>
      </w:r>
      <w:r w:rsidRPr="0093473D">
        <w:t xml:space="preserve"> regulated asset</w:t>
      </w:r>
      <w:r w:rsidR="0085776F">
        <w:t>-</w:t>
      </w:r>
      <w:r w:rsidRPr="0093473D">
        <w:t xml:space="preserve">base model in the near term for early stage projects </w:t>
      </w:r>
      <w:r>
        <w:t xml:space="preserve">might be </w:t>
      </w:r>
      <w:r w:rsidRPr="0093473D">
        <w:t xml:space="preserve">sensible </w:t>
      </w:r>
      <w:r>
        <w:t xml:space="preserve">but, on </w:t>
      </w:r>
      <w:r w:rsidRPr="0093473D">
        <w:t xml:space="preserve">the point </w:t>
      </w:r>
      <w:r w:rsidR="007847FA">
        <w:t xml:space="preserve">already </w:t>
      </w:r>
      <w:r w:rsidRPr="0093473D">
        <w:t>made by a</w:t>
      </w:r>
      <w:r>
        <w:t xml:space="preserve">nother </w:t>
      </w:r>
      <w:r w:rsidR="007847FA">
        <w:t>C</w:t>
      </w:r>
      <w:r w:rsidRPr="0093473D">
        <w:t>ommittee member</w:t>
      </w:r>
      <w:r>
        <w:t xml:space="preserve">, over time </w:t>
      </w:r>
      <w:r w:rsidRPr="0093473D">
        <w:t>as the market becomes more aware of the risk</w:t>
      </w:r>
      <w:r w:rsidR="007847FA">
        <w:t>,</w:t>
      </w:r>
      <w:r w:rsidRPr="0093473D">
        <w:t xml:space="preserve"> </w:t>
      </w:r>
      <w:r w:rsidR="00A16BD7">
        <w:t xml:space="preserve">and </w:t>
      </w:r>
      <w:r>
        <w:t>you start</w:t>
      </w:r>
      <w:r w:rsidRPr="0093473D">
        <w:t xml:space="preserve"> to deploy and test</w:t>
      </w:r>
      <w:r w:rsidR="00CC66EB">
        <w:t xml:space="preserve"> </w:t>
      </w:r>
      <w:r w:rsidR="007847FA">
        <w:t>the</w:t>
      </w:r>
      <w:r w:rsidRPr="0093473D">
        <w:t xml:space="preserve"> technology risk</w:t>
      </w:r>
      <w:r w:rsidR="00A16BD7">
        <w:t>, t</w:t>
      </w:r>
      <w:r>
        <w:t xml:space="preserve">here </w:t>
      </w:r>
      <w:r w:rsidRPr="0093473D">
        <w:t>is no reason to think you could not shift the burden back to the private market</w:t>
      </w:r>
      <w:r>
        <w:t>,</w:t>
      </w:r>
      <w:r w:rsidRPr="0093473D">
        <w:t xml:space="preserve"> especially with smaller-sc</w:t>
      </w:r>
      <w:r>
        <w:t>ale</w:t>
      </w:r>
      <w:r w:rsidRPr="0093473D">
        <w:t xml:space="preserve"> projects that do not necessarily have</w:t>
      </w:r>
      <w:r w:rsidR="00A16BD7">
        <w:t xml:space="preserve"> the</w:t>
      </w:r>
      <w:r w:rsidRPr="0093473D">
        <w:t xml:space="preserve"> significant cost tags </w:t>
      </w:r>
      <w:r w:rsidR="00A16BD7">
        <w:t>of</w:t>
      </w:r>
      <w:r w:rsidRPr="0093473D">
        <w:t xml:space="preserve"> large</w:t>
      </w:r>
      <w:r>
        <w:t>-scale</w:t>
      </w:r>
      <w:r w:rsidRPr="0093473D">
        <w:t xml:space="preserve"> project</w:t>
      </w:r>
      <w:r w:rsidR="00A16BD7">
        <w:t>s</w:t>
      </w:r>
      <w:r>
        <w:t xml:space="preserve">. It is </w:t>
      </w:r>
      <w:r w:rsidRPr="0093473D">
        <w:t>probably on a timeline where you may end up in the same sort of debate up</w:t>
      </w:r>
      <w:r w:rsidR="006C1F04">
        <w:t xml:space="preserve"> </w:t>
      </w:r>
      <w:r w:rsidRPr="0093473D">
        <w:t>front</w:t>
      </w:r>
      <w:r>
        <w:t xml:space="preserve">, but over time </w:t>
      </w:r>
      <w:r w:rsidRPr="0093473D">
        <w:t>you might be able to shift back to the private market.</w:t>
      </w:r>
    </w:p>
    <w:p w:rsidR="00C630F8" w:rsidP="00C630F8">
      <w:pPr>
        <w:pStyle w:val="Answer"/>
      </w:pPr>
      <w:r>
        <w:t xml:space="preserve">There are two </w:t>
      </w:r>
      <w:r w:rsidRPr="0093473D">
        <w:t>other things in relation to</w:t>
      </w:r>
      <w:r>
        <w:t xml:space="preserve"> SMR</w:t>
      </w:r>
      <w:r w:rsidRPr="0093473D">
        <w:t xml:space="preserve">s and </w:t>
      </w:r>
      <w:r>
        <w:t>AMR</w:t>
      </w:r>
      <w:r w:rsidRPr="0093473D">
        <w:t>s that I think are different</w:t>
      </w:r>
      <w:r>
        <w:t>. There is</w:t>
      </w:r>
      <w:r w:rsidRPr="0093473D">
        <w:t xml:space="preserve"> probably</w:t>
      </w:r>
      <w:r>
        <w:t xml:space="preserve"> a greater role </w:t>
      </w:r>
      <w:r w:rsidRPr="0093473D">
        <w:t>for the state in development funding for those technologies</w:t>
      </w:r>
      <w:r>
        <w:t>,</w:t>
      </w:r>
      <w:r w:rsidRPr="0093473D">
        <w:t xml:space="preserve"> because to an extent it is an R&amp;D as well as </w:t>
      </w:r>
      <w:r>
        <w:t xml:space="preserve">a </w:t>
      </w:r>
      <w:r w:rsidRPr="0093473D">
        <w:t>commercialisation challenge</w:t>
      </w:r>
      <w:r>
        <w:t>. T</w:t>
      </w:r>
      <w:r w:rsidRPr="0093473D">
        <w:t xml:space="preserve">hat is not the case </w:t>
      </w:r>
      <w:r>
        <w:t xml:space="preserve">for large-scale </w:t>
      </w:r>
      <w:r w:rsidRPr="0093473D">
        <w:t>projects</w:t>
      </w:r>
      <w:r w:rsidR="008C4AD8">
        <w:t>,</w:t>
      </w:r>
      <w:r w:rsidRPr="0093473D">
        <w:t xml:space="preserve"> which are not necessarily at that stage. The other critical thing is the balance that could be struck around</w:t>
      </w:r>
      <w:r w:rsidR="008C4AD8">
        <w:t xml:space="preserve"> more</w:t>
      </w:r>
      <w:r w:rsidRPr="0093473D">
        <w:t xml:space="preserve"> innovative models in the future</w:t>
      </w:r>
      <w:r>
        <w:t>. It goes</w:t>
      </w:r>
      <w:r w:rsidRPr="0093473D">
        <w:t xml:space="preserve"> back to the point</w:t>
      </w:r>
      <w:r>
        <w:t xml:space="preserve"> where</w:t>
      </w:r>
      <w:r w:rsidRPr="0093473D">
        <w:t xml:space="preserve"> you can make the private market take on more risk. If </w:t>
      </w:r>
      <w:r w:rsidR="003B6AF3">
        <w:t>they</w:t>
      </w:r>
      <w:r w:rsidRPr="0093473D">
        <w:t xml:space="preserve"> are smaller-scale project</w:t>
      </w:r>
      <w:r w:rsidR="00DF0247">
        <w:t>s that</w:t>
      </w:r>
      <w:r w:rsidRPr="0093473D">
        <w:t xml:space="preserve"> potentially have either a single </w:t>
      </w:r>
      <w:r w:rsidR="00DF0247">
        <w:t xml:space="preserve">customer </w:t>
      </w:r>
      <w:r w:rsidRPr="0093473D">
        <w:t xml:space="preserve">or </w:t>
      </w:r>
      <w:r w:rsidR="00DF0247">
        <w:t xml:space="preserve">a </w:t>
      </w:r>
      <w:r w:rsidRPr="0093473D">
        <w:t>group of customers</w:t>
      </w:r>
      <w:r>
        <w:t>,</w:t>
      </w:r>
      <w:r w:rsidRPr="0093473D">
        <w:t xml:space="preserve"> say a big industrial area, could there be an agreement where </w:t>
      </w:r>
      <w:r w:rsidR="005E4020">
        <w:t>G</w:t>
      </w:r>
      <w:r w:rsidRPr="0093473D">
        <w:t>overnment stand behind the offtake agreement for the electricity that is produced</w:t>
      </w:r>
      <w:r>
        <w:t>? Over time</w:t>
      </w:r>
      <w:r w:rsidR="0037566F">
        <w:t>,</w:t>
      </w:r>
      <w:r>
        <w:t xml:space="preserve"> the </w:t>
      </w:r>
      <w:r w:rsidRPr="0093473D">
        <w:t>private market can invest in the a</w:t>
      </w:r>
      <w:r>
        <w:t xml:space="preserve">sset and sell it </w:t>
      </w:r>
      <w:r w:rsidRPr="0093473D">
        <w:t>back on the basis that</w:t>
      </w:r>
      <w:r w:rsidR="0037566F">
        <w:t xml:space="preserve"> they have </w:t>
      </w:r>
      <w:r w:rsidRPr="0093473D">
        <w:t xml:space="preserve">a guaranteed offtake of power. That is where we are going </w:t>
      </w:r>
      <w:r w:rsidR="0037566F">
        <w:t>i</w:t>
      </w:r>
      <w:r w:rsidRPr="0093473D">
        <w:t>n the renewable space</w:t>
      </w:r>
      <w:r>
        <w:t>. We are</w:t>
      </w:r>
      <w:r w:rsidRPr="0093473D">
        <w:t xml:space="preserve"> increasingl</w:t>
      </w:r>
      <w:r>
        <w:t>y</w:t>
      </w:r>
      <w:r w:rsidRPr="0093473D">
        <w:t xml:space="preserve"> </w:t>
      </w:r>
      <w:r w:rsidR="00900903">
        <w:t>starting</w:t>
      </w:r>
      <w:r w:rsidRPr="0093473D">
        <w:t xml:space="preserve"> to see merchant</w:t>
      </w:r>
      <w:r>
        <w:t>-</w:t>
      </w:r>
      <w:r w:rsidRPr="0093473D">
        <w:t>oriented deals done. I do not think that is for now</w:t>
      </w:r>
      <w:r>
        <w:t xml:space="preserve">; it is </w:t>
      </w:r>
      <w:r w:rsidRPr="0093473D">
        <w:t>further down the line, but the smaller projects potentially are slightly more interesting in that sort of space simply becaus</w:t>
      </w:r>
      <w:r>
        <w:t>e</w:t>
      </w:r>
      <w:r w:rsidRPr="0093473D">
        <w:t xml:space="preserve"> the size and capital requirement is lower.</w:t>
      </w:r>
    </w:p>
    <w:p w:rsidR="00C630F8" w:rsidP="00C630F8">
      <w:pPr>
        <w:pStyle w:val="Question"/>
        <w:numPr>
          <w:ilvl w:val="0"/>
          <w:numId w:val="9"/>
        </w:numPr>
      </w:pPr>
      <w:sdt>
        <w:sdtPr>
          <w:alias w:val="Member"/>
          <w:tag w:val="&lt;Member mnisId='4835' dodsId=''&gt;"/>
          <w:id w:val="2025897705"/>
          <w:placeholder>
            <w:docPart w:val="344FBEF3083C4C219ABBBDE24BD83401"/>
          </w:placeholder>
          <w:richText/>
        </w:sdtPr>
        <w:sdtContent>
          <w:r w:rsidRPr="0093473D">
            <w:rPr>
              <w:b/>
            </w:rPr>
            <w:t>Chris Clarkson:</w:t>
          </w:r>
        </w:sdtContent>
      </w:sdt>
      <w:r>
        <w:t xml:space="preserve"> </w:t>
      </w:r>
      <w:r w:rsidRPr="0093473D">
        <w:t>Staying with uptake, we have seen th</w:t>
      </w:r>
      <w:r>
        <w:t xml:space="preserve">at both the RAB and CfD </w:t>
      </w:r>
      <w:r w:rsidRPr="0093473D">
        <w:t>models encourage operat</w:t>
      </w:r>
      <w:r>
        <w:t>o</w:t>
      </w:r>
      <w:r w:rsidRPr="0093473D">
        <w:t xml:space="preserve">rs to keep generating baseload energy, which obviously discourages the use of renewables. Do you think there is anything that can be built into the financing model that would encourage more flexible generation </w:t>
      </w:r>
      <w:r>
        <w:t>of</w:t>
      </w:r>
      <w:r w:rsidRPr="0093473D">
        <w:t xml:space="preserve"> nuclear power?</w:t>
      </w:r>
    </w:p>
    <w:p w:rsidR="00C630F8" w:rsidP="00C630F8">
      <w:pPr>
        <w:pStyle w:val="Answer"/>
      </w:pPr>
      <w:sdt>
        <w:sdtPr>
          <w:alias w:val="Witness"/>
          <w:id w:val="-1277088227"/>
          <w:placeholder>
            <w:docPart w:val="344FBEF3083C4C219ABBBDE24BD83401"/>
          </w:placeholder>
          <w:richText/>
        </w:sdtPr>
        <w:sdtContent>
          <w:r w:rsidRPr="0093473D">
            <w:rPr>
              <w:b/>
              <w:i/>
            </w:rPr>
            <w:t>Josh Buckland:</w:t>
          </w:r>
        </w:sdtContent>
      </w:sdt>
      <w:r>
        <w:t xml:space="preserve"> </w:t>
      </w:r>
      <w:r w:rsidRPr="0093473D">
        <w:t>It is a difficult question</w:t>
      </w:r>
      <w:r w:rsidR="0085776F">
        <w:t>,</w:t>
      </w:r>
      <w:r w:rsidRPr="0093473D">
        <w:t xml:space="preserve"> because the more flexibility you build in</w:t>
      </w:r>
      <w:r w:rsidR="001765FC">
        <w:t>,</w:t>
      </w:r>
      <w:r w:rsidRPr="001E2A78">
        <w:t xml:space="preserve"> the more</w:t>
      </w:r>
      <w:r w:rsidR="001765FC">
        <w:t xml:space="preserve"> </w:t>
      </w:r>
      <w:r w:rsidRPr="001E2A78">
        <w:t xml:space="preserve">investors </w:t>
      </w:r>
      <w:r>
        <w:t xml:space="preserve">will </w:t>
      </w:r>
      <w:r w:rsidRPr="001E2A78">
        <w:t>say there is an element of financial risk th</w:t>
      </w:r>
      <w:r>
        <w:t xml:space="preserve">at they will price and, therefore, the </w:t>
      </w:r>
      <w:r w:rsidRPr="001E2A78">
        <w:t>financ</w:t>
      </w:r>
      <w:r>
        <w:t>ing</w:t>
      </w:r>
      <w:r w:rsidRPr="001E2A78">
        <w:t xml:space="preserve"> risk goes up. </w:t>
      </w:r>
      <w:r>
        <w:t>Y</w:t>
      </w:r>
      <w:r w:rsidRPr="001E2A78">
        <w:t>ou get to th</w:t>
      </w:r>
      <w:r>
        <w:t>e</w:t>
      </w:r>
      <w:r w:rsidRPr="001E2A78">
        <w:t xml:space="preserve"> point where you have to think about the overall trade</w:t>
      </w:r>
      <w:r>
        <w:t>-</w:t>
      </w:r>
      <w:r w:rsidRPr="001E2A78">
        <w:t>off between those two elements.</w:t>
      </w:r>
    </w:p>
    <w:p w:rsidR="00C630F8" w:rsidP="00C630F8">
      <w:pPr>
        <w:pStyle w:val="Answer"/>
      </w:pPr>
      <w:r w:rsidRPr="001E2A78">
        <w:t>That said, given the point made a</w:t>
      </w:r>
      <w:r>
        <w:t>bout</w:t>
      </w:r>
      <w:r w:rsidRPr="001E2A78">
        <w:t xml:space="preserve"> these assets</w:t>
      </w:r>
      <w:r>
        <w:t xml:space="preserve"> having a</w:t>
      </w:r>
      <w:r w:rsidRPr="001E2A78">
        <w:t xml:space="preserve"> 60</w:t>
      </w:r>
      <w:r>
        <w:noBreakHyphen/>
        <w:t>year</w:t>
      </w:r>
      <w:r w:rsidRPr="001E2A78">
        <w:t xml:space="preserve"> lifespan</w:t>
      </w:r>
      <w:r>
        <w:t>, it is important to think about f</w:t>
      </w:r>
      <w:r w:rsidRPr="001E2A78">
        <w:t xml:space="preserve">lexibility </w:t>
      </w:r>
      <w:r>
        <w:t xml:space="preserve">being </w:t>
      </w:r>
      <w:r w:rsidRPr="001E2A78">
        <w:t>built into the contract</w:t>
      </w:r>
      <w:r>
        <w:t xml:space="preserve"> and</w:t>
      </w:r>
      <w:r w:rsidRPr="001E2A78">
        <w:t xml:space="preserve"> to explore whether that flexibility could be provided. Potentially, one option is hydrogen. I know that has been talked about before. </w:t>
      </w:r>
      <w:r w:rsidR="00F84C93">
        <w:t>In</w:t>
      </w:r>
      <w:r w:rsidRPr="001E2A78">
        <w:t xml:space="preserve"> areas where there is low pricing</w:t>
      </w:r>
      <w:r w:rsidR="006861B6">
        <w:t>,</w:t>
      </w:r>
      <w:r>
        <w:t xml:space="preserve"> could you see</w:t>
      </w:r>
      <w:r w:rsidRPr="001E2A78">
        <w:t xml:space="preserve"> the ability </w:t>
      </w:r>
      <w:r>
        <w:t>of</w:t>
      </w:r>
      <w:r w:rsidRPr="001E2A78">
        <w:t xml:space="preserve"> </w:t>
      </w:r>
      <w:r>
        <w:t xml:space="preserve">a </w:t>
      </w:r>
      <w:r w:rsidRPr="001E2A78">
        <w:t xml:space="preserve">nuclear power station directly </w:t>
      </w:r>
      <w:r>
        <w:t xml:space="preserve">to </w:t>
      </w:r>
      <w:r w:rsidRPr="001E2A78">
        <w:t>produce green hydrogen</w:t>
      </w:r>
      <w:r>
        <w:t>,</w:t>
      </w:r>
      <w:r w:rsidRPr="001E2A78">
        <w:t xml:space="preserve"> which effectively gives it the opportunity then to be able to turn</w:t>
      </w:r>
      <w:r w:rsidR="006861B6">
        <w:t xml:space="preserve"> off</w:t>
      </w:r>
      <w:r w:rsidRPr="001E2A78">
        <w:t xml:space="preserve"> from</w:t>
      </w:r>
      <w:r>
        <w:t xml:space="preserve"> </w:t>
      </w:r>
      <w:r w:rsidRPr="001E2A78">
        <w:t>p</w:t>
      </w:r>
      <w:r w:rsidR="007C0441">
        <w:t>umping into</w:t>
      </w:r>
      <w:r w:rsidR="000B3600">
        <w:t xml:space="preserve"> the</w:t>
      </w:r>
      <w:r w:rsidRPr="001E2A78">
        <w:t xml:space="preserve"> </w:t>
      </w:r>
      <w:r>
        <w:t>grid</w:t>
      </w:r>
      <w:r w:rsidR="007C0441">
        <w:t>,</w:t>
      </w:r>
      <w:r>
        <w:t xml:space="preserve"> and lower prices further? </w:t>
      </w:r>
      <w:r w:rsidR="007C0441">
        <w:t>S</w:t>
      </w:r>
      <w:r w:rsidRPr="001E2A78">
        <w:t>ome of those innovations</w:t>
      </w:r>
      <w:r w:rsidR="007C0441">
        <w:t xml:space="preserve"> are</w:t>
      </w:r>
      <w:r w:rsidRPr="001E2A78">
        <w:t xml:space="preserve"> interesting</w:t>
      </w:r>
      <w:r>
        <w:t>. T</w:t>
      </w:r>
      <w:r w:rsidRPr="001E2A78">
        <w:t>he challenge is how you build in that flexibility</w:t>
      </w:r>
      <w:r>
        <w:t>, because in all honesty we are</w:t>
      </w:r>
      <w:r w:rsidRPr="001E2A78">
        <w:t xml:space="preserve"> probably not at </w:t>
      </w:r>
      <w:r w:rsidR="00A75215">
        <w:t>the</w:t>
      </w:r>
      <w:r w:rsidRPr="001E2A78">
        <w:t xml:space="preserve"> stage where we can design the perfect financing model for a future energy system with hydrogen networks, for example</w:t>
      </w:r>
      <w:r>
        <w:t>,</w:t>
      </w:r>
      <w:r w:rsidRPr="001E2A78">
        <w:t xml:space="preserve"> because</w:t>
      </w:r>
      <w:r>
        <w:t xml:space="preserve"> they are </w:t>
      </w:r>
      <w:r w:rsidRPr="001E2A78">
        <w:t>simply</w:t>
      </w:r>
      <w:r>
        <w:t xml:space="preserve"> not there. We </w:t>
      </w:r>
      <w:r w:rsidRPr="001E2A78">
        <w:t>do not quite know yet whether the scale and size will reflect that</w:t>
      </w:r>
      <w:r>
        <w:t>,</w:t>
      </w:r>
      <w:r w:rsidRPr="001E2A78">
        <w:t xml:space="preserve"> but if you can at least build in </w:t>
      </w:r>
      <w:r>
        <w:t xml:space="preserve">a bit of </w:t>
      </w:r>
      <w:r w:rsidRPr="001E2A78">
        <w:t>flexibility to reopen</w:t>
      </w:r>
      <w:r>
        <w:t>,</w:t>
      </w:r>
      <w:r w:rsidRPr="001E2A78">
        <w:t xml:space="preserve"> or at least review</w:t>
      </w:r>
      <w:r>
        <w:t>,</w:t>
      </w:r>
      <w:r w:rsidRPr="001E2A78">
        <w:t xml:space="preserve"> the financing arrangement</w:t>
      </w:r>
      <w:r>
        <w:t>,</w:t>
      </w:r>
      <w:r w:rsidRPr="001E2A78">
        <w:t xml:space="preserve"> </w:t>
      </w:r>
      <w:r w:rsidR="00CA4D6E">
        <w:t xml:space="preserve">it </w:t>
      </w:r>
      <w:r w:rsidRPr="001E2A78">
        <w:t>allows more optionality in the future</w:t>
      </w:r>
      <w:r>
        <w:t>, because</w:t>
      </w:r>
      <w:r w:rsidRPr="001E2A78">
        <w:t xml:space="preserve"> we will start to think about the need to </w:t>
      </w:r>
      <w:r>
        <w:t>create</w:t>
      </w:r>
      <w:r w:rsidRPr="001E2A78">
        <w:t xml:space="preserve"> more flexibility</w:t>
      </w:r>
      <w:r>
        <w:t>.</w:t>
      </w:r>
    </w:p>
    <w:p w:rsidR="00C630F8" w:rsidP="00C630F8">
      <w:pPr>
        <w:pStyle w:val="Answer"/>
      </w:pPr>
      <w:r>
        <w:t>T</w:t>
      </w:r>
      <w:r w:rsidRPr="001E2A78">
        <w:t xml:space="preserve">he one </w:t>
      </w:r>
      <w:r>
        <w:t xml:space="preserve">overall </w:t>
      </w:r>
      <w:r w:rsidRPr="001E2A78">
        <w:t xml:space="preserve">caveat </w:t>
      </w:r>
      <w:r>
        <w:t>is that I am still a</w:t>
      </w:r>
      <w:r w:rsidRPr="001E2A78">
        <w:t xml:space="preserve"> strong believe</w:t>
      </w:r>
      <w:r>
        <w:t>r</w:t>
      </w:r>
      <w:r w:rsidRPr="001E2A78">
        <w:t xml:space="preserve"> in the fact that we probably need to double or triple the size of the electricity system by 2050 if we are to electrify a large proportion of the economy</w:t>
      </w:r>
      <w:r>
        <w:t xml:space="preserve">. A significant </w:t>
      </w:r>
      <w:r w:rsidRPr="001E2A78">
        <w:t xml:space="preserve">proportion of that </w:t>
      </w:r>
      <w:r>
        <w:t xml:space="preserve">power </w:t>
      </w:r>
      <w:r w:rsidRPr="001E2A78">
        <w:t>will still be stable</w:t>
      </w:r>
      <w:r w:rsidR="00CA4D6E">
        <w:t>,</w:t>
      </w:r>
      <w:r w:rsidRPr="001E2A78">
        <w:t xml:space="preserve"> and </w:t>
      </w:r>
      <w:r>
        <w:t xml:space="preserve">there </w:t>
      </w:r>
      <w:r w:rsidRPr="001E2A78">
        <w:t>will be a</w:t>
      </w:r>
      <w:r>
        <w:t xml:space="preserve"> </w:t>
      </w:r>
      <w:r w:rsidRPr="001E2A78">
        <w:t>high level of demand</w:t>
      </w:r>
      <w:r>
        <w:t xml:space="preserve">. The idea that we will move </w:t>
      </w:r>
      <w:r w:rsidRPr="001E2A78">
        <w:t xml:space="preserve">to a completely flexible system </w:t>
      </w:r>
      <w:r>
        <w:t xml:space="preserve">where baseload, or at least firm </w:t>
      </w:r>
      <w:r w:rsidRPr="001E2A78">
        <w:t>capacity, is not required is a big gamble at this stage. It comes back to the necessity</w:t>
      </w:r>
      <w:r>
        <w:t xml:space="preserve"> </w:t>
      </w:r>
      <w:r w:rsidRPr="001E2A78">
        <w:t>for nuclear and potentially the need for CCS as well in that context.</w:t>
      </w:r>
    </w:p>
    <w:p w:rsidR="00C630F8" w:rsidP="00C630F8">
      <w:pPr>
        <w:pStyle w:val="Question"/>
        <w:numPr>
          <w:ilvl w:val="0"/>
          <w:numId w:val="9"/>
        </w:numPr>
      </w:pPr>
      <w:sdt>
        <w:sdtPr>
          <w:alias w:val="Member"/>
          <w:tag w:val="&lt;Member mnisId='3950' dodsId='54004'&gt;"/>
          <w:id w:val="132609483"/>
          <w:placeholder>
            <w:docPart w:val="344FBEF3083C4C219ABBBDE24BD83401"/>
          </w:placeholder>
          <w:richText/>
        </w:sdtPr>
        <w:sdtContent>
          <w:r w:rsidRPr="00EB0953">
            <w:rPr>
              <w:b/>
            </w:rPr>
            <w:t>Tracey Crouch:</w:t>
          </w:r>
        </w:sdtContent>
      </w:sdt>
      <w:r>
        <w:t xml:space="preserve"> Dr R</w:t>
      </w:r>
      <w:r w:rsidRPr="001E2A78">
        <w:t xml:space="preserve">ayment, I heard what </w:t>
      </w:r>
      <w:r>
        <w:t>you</w:t>
      </w:r>
      <w:r w:rsidRPr="001E2A78">
        <w:t xml:space="preserve"> said about not being </w:t>
      </w:r>
      <w:r>
        <w:t xml:space="preserve">an </w:t>
      </w:r>
      <w:r w:rsidRPr="001E2A78">
        <w:t>economist</w:t>
      </w:r>
      <w:r>
        <w:t>. N</w:t>
      </w:r>
      <w:r w:rsidRPr="001E2A78">
        <w:t>either</w:t>
      </w:r>
      <w:r>
        <w:t xml:space="preserve"> am I,</w:t>
      </w:r>
      <w:r w:rsidRPr="001E2A78">
        <w:t xml:space="preserve"> but I find green finance interesting</w:t>
      </w:r>
      <w:r>
        <w:t xml:space="preserve">. How do you feel the </w:t>
      </w:r>
      <w:r w:rsidRPr="006C4757">
        <w:t>nuclear sector would benefit from being included in the green taxonomy</w:t>
      </w:r>
      <w:r w:rsidR="00823766">
        <w:t>?</w:t>
      </w:r>
    </w:p>
    <w:p w:rsidR="00C630F8" w:rsidP="00C630F8">
      <w:pPr>
        <w:pStyle w:val="Answer"/>
      </w:pPr>
      <w:sdt>
        <w:sdtPr>
          <w:alias w:val="Witness"/>
          <w:id w:val="1929774331"/>
          <w:placeholder>
            <w:docPart w:val="344FBEF3083C4C219ABBBDE24BD83401"/>
          </w:placeholder>
          <w:richText/>
        </w:sdtPr>
        <w:sdtContent>
          <w:r w:rsidRPr="006C4757">
            <w:rPr>
              <w:b/>
              <w:i/>
            </w:rPr>
            <w:t>Dr Rayment:</w:t>
          </w:r>
        </w:sdtContent>
      </w:sdt>
      <w:r>
        <w:t xml:space="preserve"> I</w:t>
      </w:r>
      <w:r w:rsidRPr="006C4757">
        <w:t>t is a really interesting question. I have spent quite a bit of time on this</w:t>
      </w:r>
      <w:r w:rsidR="0085776F">
        <w:t>,</w:t>
      </w:r>
      <w:r w:rsidRPr="006C4757">
        <w:t xml:space="preserve"> working it through</w:t>
      </w:r>
      <w:r>
        <w:t xml:space="preserve">. </w:t>
      </w:r>
      <w:r w:rsidR="00221B78">
        <w:t>I</w:t>
      </w:r>
      <w:r>
        <w:t xml:space="preserve">f </w:t>
      </w:r>
      <w:r w:rsidRPr="006C4757">
        <w:t>we have any taxonomy in the UK</w:t>
      </w:r>
      <w:r w:rsidR="00221B78">
        <w:t>,</w:t>
      </w:r>
      <w:r w:rsidRPr="006C4757">
        <w:t xml:space="preserve"> the first thing to think about is what criteria </w:t>
      </w:r>
      <w:r>
        <w:t xml:space="preserve">we </w:t>
      </w:r>
      <w:r w:rsidRPr="006C4757">
        <w:t>set for any of the energy companies to come forward and engage with that</w:t>
      </w:r>
      <w:r>
        <w:t>. I</w:t>
      </w:r>
      <w:r w:rsidR="003B557C">
        <w:t>n</w:t>
      </w:r>
      <w:r w:rsidRPr="006C4757">
        <w:t xml:space="preserve"> the</w:t>
      </w:r>
      <w:r>
        <w:t xml:space="preserve"> EU</w:t>
      </w:r>
      <w:r w:rsidRPr="006C4757">
        <w:t>, there are six</w:t>
      </w:r>
      <w:r w:rsidR="003B557C">
        <w:t xml:space="preserve"> criteria</w:t>
      </w:r>
      <w:r w:rsidRPr="006C4757">
        <w:t xml:space="preserve"> that technologies need to meet</w:t>
      </w:r>
      <w:r>
        <w:t xml:space="preserve">. Of those </w:t>
      </w:r>
      <w:r w:rsidRPr="006C4757">
        <w:t>criteria</w:t>
      </w:r>
      <w:r>
        <w:t>,</w:t>
      </w:r>
      <w:r w:rsidRPr="006C4757">
        <w:t xml:space="preserve"> at least one has to be something</w:t>
      </w:r>
      <w:r>
        <w:t xml:space="preserve"> </w:t>
      </w:r>
      <w:r w:rsidRPr="006C4757">
        <w:t>you can tick the box</w:t>
      </w:r>
      <w:r w:rsidR="00145542">
        <w:t xml:space="preserve"> on</w:t>
      </w:r>
      <w:r>
        <w:t xml:space="preserve">. For the other five, you have to </w:t>
      </w:r>
      <w:r w:rsidRPr="006C4757">
        <w:t>satisfy</w:t>
      </w:r>
      <w:r>
        <w:t xml:space="preserve"> the requirement not to do significant harm. </w:t>
      </w:r>
      <w:r w:rsidR="0051055A">
        <w:t>To</w:t>
      </w:r>
      <w:r w:rsidRPr="006C4757">
        <w:t xml:space="preserve"> take the criteria that the</w:t>
      </w:r>
      <w:r>
        <w:t xml:space="preserve"> EU </w:t>
      </w:r>
      <w:r w:rsidRPr="006C4757">
        <w:t xml:space="preserve">has </w:t>
      </w:r>
      <w:r w:rsidR="0051055A">
        <w:t>set up</w:t>
      </w:r>
      <w:r>
        <w:t xml:space="preserve">, </w:t>
      </w:r>
      <w:r w:rsidR="0051055A">
        <w:t xml:space="preserve">they are that </w:t>
      </w:r>
      <w:r>
        <w:t xml:space="preserve">there is to be no impact on </w:t>
      </w:r>
      <w:r w:rsidRPr="006C4757">
        <w:t>climate change</w:t>
      </w:r>
      <w:r>
        <w:t xml:space="preserve"> </w:t>
      </w:r>
      <w:r>
        <w:t>and</w:t>
      </w:r>
      <w:r w:rsidR="00601A08">
        <w:t xml:space="preserve"> that</w:t>
      </w:r>
      <w:r>
        <w:t xml:space="preserve"> </w:t>
      </w:r>
      <w:r w:rsidR="009A569C">
        <w:t>the technology</w:t>
      </w:r>
      <w:r>
        <w:t xml:space="preserve"> </w:t>
      </w:r>
      <w:r w:rsidRPr="006C4757">
        <w:t>mitigate</w:t>
      </w:r>
      <w:r>
        <w:t>s</w:t>
      </w:r>
      <w:r w:rsidRPr="006C4757">
        <w:t xml:space="preserve"> climate change</w:t>
      </w:r>
      <w:r>
        <w:t xml:space="preserve">; there is no impact on </w:t>
      </w:r>
      <w:r w:rsidRPr="006C4757">
        <w:t xml:space="preserve">adaptation to climate; </w:t>
      </w:r>
      <w:r>
        <w:t>t</w:t>
      </w:r>
      <w:r w:rsidRPr="006C4757">
        <w:t>here is sustainable use of water and other resource</w:t>
      </w:r>
      <w:r>
        <w:t>s;</w:t>
      </w:r>
      <w:r w:rsidRPr="006C4757">
        <w:t xml:space="preserve"> </w:t>
      </w:r>
      <w:r>
        <w:t>it is transitioning to a</w:t>
      </w:r>
      <w:r w:rsidRPr="006C4757">
        <w:t xml:space="preserve"> </w:t>
      </w:r>
      <w:r>
        <w:t xml:space="preserve">circular </w:t>
      </w:r>
      <w:r w:rsidRPr="006C4757">
        <w:t>economy</w:t>
      </w:r>
      <w:r>
        <w:t>; it prevents pollution in terms of the who</w:t>
      </w:r>
      <w:r w:rsidRPr="006C4757">
        <w:t>le system going forward</w:t>
      </w:r>
      <w:r>
        <w:t xml:space="preserve">; </w:t>
      </w:r>
      <w:r w:rsidRPr="006C4757">
        <w:t xml:space="preserve">and it protects biodiversity and </w:t>
      </w:r>
      <w:r>
        <w:t xml:space="preserve">the </w:t>
      </w:r>
      <w:r w:rsidRPr="006C4757">
        <w:t>overall ecosystem. That is a good set of criteria to use</w:t>
      </w:r>
      <w:r>
        <w:t>.</w:t>
      </w:r>
    </w:p>
    <w:p w:rsidR="004C4535" w:rsidP="00C630F8">
      <w:pPr>
        <w:pStyle w:val="Answer"/>
      </w:pPr>
      <w:r>
        <w:t>What I propose</w:t>
      </w:r>
      <w:r w:rsidRPr="006C4757">
        <w:t xml:space="preserve"> is that</w:t>
      </w:r>
      <w:r>
        <w:t xml:space="preserve">, based on those criteria, you </w:t>
      </w:r>
      <w:r w:rsidRPr="006C4757">
        <w:t xml:space="preserve">decide </w:t>
      </w:r>
      <w:r>
        <w:t xml:space="preserve">whether or not any technology </w:t>
      </w:r>
      <w:r w:rsidRPr="006C4757">
        <w:t>can be part of th</w:t>
      </w:r>
      <w:r w:rsidR="001E28F8">
        <w:t>em</w:t>
      </w:r>
      <w:r>
        <w:t>. I</w:t>
      </w:r>
      <w:r w:rsidRPr="006C4757">
        <w:t>f th</w:t>
      </w:r>
      <w:r>
        <w:t>e technolog</w:t>
      </w:r>
      <w:r w:rsidRPr="006C4757">
        <w:t>y meets the criteria</w:t>
      </w:r>
      <w:r>
        <w:t>,</w:t>
      </w:r>
      <w:r w:rsidRPr="006C4757">
        <w:t xml:space="preserve"> or the technology is being legislated against th</w:t>
      </w:r>
      <w:r>
        <w:t>ose</w:t>
      </w:r>
      <w:r w:rsidRPr="006C4757">
        <w:t xml:space="preserve"> criteria</w:t>
      </w:r>
      <w:r>
        <w:t>, or</w:t>
      </w:r>
      <w:r w:rsidRPr="006C4757">
        <w:t xml:space="preserve"> the technology is doing anything it can to get to a stage</w:t>
      </w:r>
      <w:r>
        <w:t xml:space="preserve"> where</w:t>
      </w:r>
      <w:r w:rsidRPr="006C4757">
        <w:t xml:space="preserve"> it mitigates </w:t>
      </w:r>
      <w:r>
        <w:t>itself</w:t>
      </w:r>
      <w:r w:rsidRPr="006C4757">
        <w:t xml:space="preserve"> against those criteria in the future</w:t>
      </w:r>
      <w:r>
        <w:t>,</w:t>
      </w:r>
      <w:r w:rsidRPr="006C4757">
        <w:t xml:space="preserve"> I think it t</w:t>
      </w:r>
      <w:r>
        <w:t>icks</w:t>
      </w:r>
      <w:r w:rsidRPr="006C4757">
        <w:t xml:space="preserve"> the boxes</w:t>
      </w:r>
      <w:r>
        <w:t>. H</w:t>
      </w:r>
      <w:r w:rsidRPr="006C4757">
        <w:t xml:space="preserve">aving looked at that for nuclear, we believe that </w:t>
      </w:r>
      <w:r>
        <w:t>for</w:t>
      </w:r>
      <w:r w:rsidRPr="006C4757">
        <w:t xml:space="preserve"> all the criteria highlighted</w:t>
      </w:r>
      <w:r>
        <w:t xml:space="preserve"> nuclear</w:t>
      </w:r>
      <w:r w:rsidRPr="006C4757">
        <w:t xml:space="preserve"> m</w:t>
      </w:r>
      <w:r>
        <w:t>eets</w:t>
      </w:r>
      <w:r w:rsidRPr="006C4757">
        <w:t xml:space="preserve"> the</w:t>
      </w:r>
      <w:r w:rsidR="00B61A46">
        <w:t>m</w:t>
      </w:r>
      <w:r w:rsidRPr="006C4757">
        <w:t xml:space="preserve"> directly</w:t>
      </w:r>
      <w:r w:rsidR="00807F9C">
        <w:t>—</w:t>
      </w:r>
      <w:r w:rsidRPr="006C4757">
        <w:t>for example</w:t>
      </w:r>
      <w:r w:rsidR="00131FAF">
        <w:t>,</w:t>
      </w:r>
      <w:r w:rsidRPr="006C4757">
        <w:t xml:space="preserve"> net zero</w:t>
      </w:r>
      <w:r>
        <w:t xml:space="preserve"> with</w:t>
      </w:r>
      <w:r w:rsidRPr="006C4757">
        <w:t xml:space="preserve"> no </w:t>
      </w:r>
      <w:r w:rsidRPr="000B11F8">
        <w:t>CO</w:t>
      </w:r>
      <w:r w:rsidRPr="000B11F8">
        <w:rPr>
          <w:vertAlign w:val="subscript"/>
        </w:rPr>
        <w:t>2</w:t>
      </w:r>
      <w:r w:rsidRPr="006C4757">
        <w:t xml:space="preserve"> </w:t>
      </w:r>
      <w:r>
        <w:t xml:space="preserve">being produced </w:t>
      </w:r>
      <w:r w:rsidRPr="006C4757">
        <w:t>at source of generation</w:t>
      </w:r>
      <w:r w:rsidR="00637EAA">
        <w:t>. I</w:t>
      </w:r>
      <w:r>
        <w:t xml:space="preserve">f </w:t>
      </w:r>
      <w:r w:rsidRPr="006C4757">
        <w:t>it does</w:t>
      </w:r>
      <w:r>
        <w:t xml:space="preserve"> not</w:t>
      </w:r>
      <w:r w:rsidRPr="006C4757">
        <w:t xml:space="preserve"> meet the criteria</w:t>
      </w:r>
      <w:r>
        <w:t>,</w:t>
      </w:r>
      <w:r w:rsidRPr="006C4757">
        <w:t xml:space="preserve"> it </w:t>
      </w:r>
      <w:r w:rsidR="00637EAA">
        <w:t>should be</w:t>
      </w:r>
      <w:r w:rsidRPr="006C4757">
        <w:t xml:space="preserve"> regulated against to meet th</w:t>
      </w:r>
      <w:r>
        <w:t>ose criteria</w:t>
      </w:r>
      <w:r w:rsidR="0068109F">
        <w:t>—</w:t>
      </w:r>
      <w:r>
        <w:t>f</w:t>
      </w:r>
      <w:r w:rsidRPr="006C4757">
        <w:t>or example</w:t>
      </w:r>
      <w:r w:rsidR="00637EAA">
        <w:t>,</w:t>
      </w:r>
      <w:r w:rsidRPr="006C4757">
        <w:t xml:space="preserve"> the regulatory requirements</w:t>
      </w:r>
      <w:r>
        <w:t xml:space="preserve"> to be met</w:t>
      </w:r>
      <w:r w:rsidRPr="006C4757">
        <w:t xml:space="preserve"> for discharge to se</w:t>
      </w:r>
      <w:r>
        <w:t>a</w:t>
      </w:r>
      <w:r w:rsidRPr="006C4757">
        <w:t xml:space="preserve"> or discharge to the ai</w:t>
      </w:r>
      <w:r>
        <w:t>r.</w:t>
      </w:r>
      <w:r>
        <w:t xml:space="preserve"> </w:t>
      </w:r>
      <w:r>
        <w:t>I</w:t>
      </w:r>
      <w:r w:rsidRPr="006C4757">
        <w:t>n additio</w:t>
      </w:r>
      <w:r w:rsidR="00292614">
        <w:t>n</w:t>
      </w:r>
      <w:r>
        <w:t>,</w:t>
      </w:r>
      <w:r w:rsidRPr="006C4757">
        <w:t xml:space="preserve"> in many cases we have to design in technology to meet the criteria before we even get the permit to operate</w:t>
      </w:r>
      <w:r>
        <w:t>.</w:t>
      </w:r>
    </w:p>
    <w:p w:rsidR="00C630F8" w:rsidP="00C630F8">
      <w:pPr>
        <w:pStyle w:val="Answer"/>
      </w:pPr>
      <w:r>
        <w:t>T</w:t>
      </w:r>
      <w:r w:rsidRPr="006C4757">
        <w:t xml:space="preserve">hat is why I think nuclear meets the criteria and </w:t>
      </w:r>
      <w:r>
        <w:t>it</w:t>
      </w:r>
      <w:r w:rsidRPr="006C4757">
        <w:t xml:space="preserve"> should be included.</w:t>
      </w:r>
      <w:r>
        <w:t xml:space="preserve"> It </w:t>
      </w:r>
      <w:r w:rsidRPr="006C4757">
        <w:t xml:space="preserve">comes unstuck </w:t>
      </w:r>
      <w:r>
        <w:t>whe</w:t>
      </w:r>
      <w:r w:rsidR="004C4535">
        <w:t>n</w:t>
      </w:r>
      <w:r w:rsidRPr="006C4757">
        <w:t xml:space="preserve"> you set up a set of criteria</w:t>
      </w:r>
      <w:r>
        <w:t>, try to</w:t>
      </w:r>
      <w:r w:rsidRPr="006C4757">
        <w:t xml:space="preserve"> put a technology through it and then say</w:t>
      </w:r>
      <w:r>
        <w:t xml:space="preserve">, “It does pass, but there are </w:t>
      </w:r>
      <w:r w:rsidRPr="006C4757">
        <w:t>extenuating circumstances wh</w:t>
      </w:r>
      <w:r w:rsidR="000745B5">
        <w:t>y</w:t>
      </w:r>
      <w:r w:rsidRPr="006C4757">
        <w:t xml:space="preserve"> it should</w:t>
      </w:r>
      <w:r w:rsidR="000745B5">
        <w:t>n’t</w:t>
      </w:r>
      <w:r w:rsidRPr="006C4757">
        <w:t xml:space="preserve"> be included</w:t>
      </w:r>
      <w:r>
        <w:t>.” C</w:t>
      </w:r>
      <w:r w:rsidRPr="006C4757">
        <w:t>hoose the criteria</w:t>
      </w:r>
      <w:r>
        <w:t>, h</w:t>
      </w:r>
      <w:r w:rsidRPr="006C4757">
        <w:t>ave a level playing field and decide whether nuclear is in or out. That is where I would be</w:t>
      </w:r>
      <w:r>
        <w:t>.</w:t>
      </w:r>
    </w:p>
    <w:p w:rsidR="00C630F8" w:rsidP="00C630F8">
      <w:pPr>
        <w:pStyle w:val="Question"/>
        <w:numPr>
          <w:ilvl w:val="0"/>
          <w:numId w:val="9"/>
        </w:numPr>
      </w:pPr>
      <w:sdt>
        <w:sdtPr>
          <w:alias w:val="Member"/>
          <w:tag w:val="&lt;Member mnisId='3950' dodsId='54004'&gt;"/>
          <w:id w:val="-1029483945"/>
          <w:placeholder>
            <w:docPart w:val="344FBEF3083C4C219ABBBDE24BD83401"/>
          </w:placeholder>
          <w:richText/>
        </w:sdtPr>
        <w:sdtContent>
          <w:r w:rsidRPr="006C4757">
            <w:rPr>
              <w:b/>
            </w:rPr>
            <w:t>Tracey Crouch:</w:t>
          </w:r>
        </w:sdtContent>
      </w:sdt>
      <w:r>
        <w:t xml:space="preserve"> F</w:t>
      </w:r>
      <w:r w:rsidRPr="006C4757">
        <w:t>rom that answer</w:t>
      </w:r>
      <w:r>
        <w:t>,</w:t>
      </w:r>
      <w:r w:rsidRPr="006C4757">
        <w:t xml:space="preserve"> I </w:t>
      </w:r>
      <w:r w:rsidR="0030193D">
        <w:t>guess that</w:t>
      </w:r>
      <w:r w:rsidRPr="006C4757">
        <w:t xml:space="preserve"> you do not think that the</w:t>
      </w:r>
      <w:r>
        <w:t xml:space="preserve"> EU </w:t>
      </w:r>
      <w:r w:rsidRPr="006C4757">
        <w:t>taxonomy</w:t>
      </w:r>
      <w:r>
        <w:t>,</w:t>
      </w:r>
      <w:r w:rsidRPr="006C4757">
        <w:t xml:space="preserve"> or the Canadian equivalent</w:t>
      </w:r>
      <w:r>
        <w:t xml:space="preserve">, </w:t>
      </w:r>
      <w:r w:rsidRPr="006C4757">
        <w:t>categorise nuclear correctly</w:t>
      </w:r>
      <w:r>
        <w:t>.</w:t>
      </w:r>
    </w:p>
    <w:p w:rsidR="00C630F8" w:rsidP="00C630F8">
      <w:pPr>
        <w:pStyle w:val="Answer"/>
      </w:pPr>
      <w:sdt>
        <w:sdtPr>
          <w:alias w:val="Witness"/>
          <w:id w:val="-1589686904"/>
          <w:placeholder>
            <w:docPart w:val="344FBEF3083C4C219ABBBDE24BD83401"/>
          </w:placeholder>
          <w:richText/>
        </w:sdtPr>
        <w:sdtContent>
          <w:r w:rsidRPr="006C4757">
            <w:rPr>
              <w:b/>
              <w:i/>
            </w:rPr>
            <w:t>Dr Rayment:</w:t>
          </w:r>
        </w:sdtContent>
      </w:sdt>
      <w:r>
        <w:t xml:space="preserve"> W</w:t>
      </w:r>
      <w:r w:rsidRPr="006C4757">
        <w:t xml:space="preserve">hen the </w:t>
      </w:r>
      <w:r>
        <w:t>EU</w:t>
      </w:r>
      <w:r w:rsidRPr="006C4757">
        <w:t xml:space="preserve"> initially carried out that review</w:t>
      </w:r>
      <w:r w:rsidR="007B2E9E">
        <w:t xml:space="preserve">, </w:t>
      </w:r>
      <w:r w:rsidR="003560CC">
        <w:t>it</w:t>
      </w:r>
      <w:r w:rsidRPr="006C4757">
        <w:t xml:space="preserve"> excluded nuclear</w:t>
      </w:r>
      <w:r>
        <w:t>. T</w:t>
      </w:r>
      <w:r w:rsidRPr="006C4757">
        <w:t xml:space="preserve">hat was at a time when we did not have the issues with energy security that we have </w:t>
      </w:r>
      <w:r>
        <w:t>now. S</w:t>
      </w:r>
      <w:r w:rsidRPr="006C4757">
        <w:t>ince then</w:t>
      </w:r>
      <w:r w:rsidR="007B2E9E">
        <w:t>,</w:t>
      </w:r>
      <w:r w:rsidRPr="006C4757">
        <w:t xml:space="preserve"> the</w:t>
      </w:r>
      <w:r>
        <w:t xml:space="preserve"> EU </w:t>
      </w:r>
      <w:r w:rsidRPr="006C4757">
        <w:t>has looked at the</w:t>
      </w:r>
      <w:r>
        <w:t xml:space="preserve"> </w:t>
      </w:r>
      <w:r w:rsidRPr="006C4757">
        <w:t>taxonomy</w:t>
      </w:r>
      <w:r w:rsidR="003560CC">
        <w:t xml:space="preserve"> again</w:t>
      </w:r>
      <w:r w:rsidRPr="006C4757">
        <w:t xml:space="preserve"> and decided that nuclear is </w:t>
      </w:r>
      <w:r>
        <w:t>in. I</w:t>
      </w:r>
      <w:r w:rsidRPr="00B71E99">
        <w:t>t has also included gas</w:t>
      </w:r>
      <w:r>
        <w:t xml:space="preserve">. Basically, it said that </w:t>
      </w:r>
      <w:r w:rsidRPr="00B71E99">
        <w:t xml:space="preserve">nuclear and gas </w:t>
      </w:r>
      <w:r>
        <w:t>are</w:t>
      </w:r>
      <w:r w:rsidRPr="00B71E99">
        <w:t xml:space="preserve"> transition technologies</w:t>
      </w:r>
      <w:r>
        <w:t xml:space="preserve">. </w:t>
      </w:r>
      <w:r w:rsidRPr="00B71E99">
        <w:t>I understand why the</w:t>
      </w:r>
      <w:r>
        <w:t xml:space="preserve"> EU </w:t>
      </w:r>
      <w:r w:rsidRPr="00B71E99">
        <w:t>has done that. Personally, I do not see n</w:t>
      </w:r>
      <w:r>
        <w:t>u</w:t>
      </w:r>
      <w:r w:rsidRPr="00B71E99">
        <w:t>clear as a transition technology; I see it as a sustainable technology for the future</w:t>
      </w:r>
      <w:r>
        <w:t xml:space="preserve">. The only thing </w:t>
      </w:r>
      <w:r w:rsidRPr="00B71E99">
        <w:t xml:space="preserve">I disagree with is the fact that when the review was carried out originally </w:t>
      </w:r>
      <w:r>
        <w:t xml:space="preserve">it </w:t>
      </w:r>
      <w:r w:rsidRPr="00B71E99">
        <w:t>looked at the criteria</w:t>
      </w:r>
      <w:r w:rsidR="00E768DA">
        <w:t>,</w:t>
      </w:r>
      <w:r>
        <w:t xml:space="preserve"> ticked</w:t>
      </w:r>
      <w:r w:rsidRPr="00B71E99">
        <w:t xml:space="preserve"> the boxes for nuclear and yet decided t</w:t>
      </w:r>
      <w:r w:rsidR="00E768DA">
        <w:t>hat t</w:t>
      </w:r>
      <w:r w:rsidRPr="00B71E99">
        <w:t>here were extenuating circumstances where nuclear should be excluded</w:t>
      </w:r>
      <w:r>
        <w:t xml:space="preserve">. Now it has </w:t>
      </w:r>
      <w:r w:rsidRPr="00B71E99">
        <w:t xml:space="preserve">decided that there are some extenuating circumstances </w:t>
      </w:r>
      <w:r>
        <w:t xml:space="preserve">that mean </w:t>
      </w:r>
      <w:r w:rsidRPr="00B71E99">
        <w:t>nuclear should be included</w:t>
      </w:r>
      <w:r>
        <w:t>. My</w:t>
      </w:r>
      <w:r w:rsidRPr="00B71E99">
        <w:t xml:space="preserve"> point is: let</w:t>
      </w:r>
      <w:r w:rsidR="00250D17">
        <w:t xml:space="preserve">’s </w:t>
      </w:r>
      <w:r w:rsidRPr="00B71E99">
        <w:t xml:space="preserve">get the right criteria and </w:t>
      </w:r>
      <w:r>
        <w:t xml:space="preserve">carry out a </w:t>
      </w:r>
      <w:r w:rsidRPr="00B71E99">
        <w:t xml:space="preserve">review on a level playing field for nuclear energy </w:t>
      </w:r>
      <w:r>
        <w:t xml:space="preserve">to </w:t>
      </w:r>
      <w:r w:rsidRPr="00B71E99">
        <w:t>be in or out</w:t>
      </w:r>
      <w:r>
        <w:t>.</w:t>
      </w:r>
    </w:p>
    <w:p w:rsidR="00C630F8" w:rsidP="00C630F8">
      <w:pPr>
        <w:pStyle w:val="Question"/>
        <w:numPr>
          <w:ilvl w:val="0"/>
          <w:numId w:val="9"/>
        </w:numPr>
      </w:pPr>
      <w:sdt>
        <w:sdtPr>
          <w:alias w:val="Member"/>
          <w:tag w:val="&lt;Member mnisId='3950' dodsId='54004'&gt;"/>
          <w:id w:val="1546944138"/>
          <w:placeholder>
            <w:docPart w:val="344FBEF3083C4C219ABBBDE24BD83401"/>
          </w:placeholder>
          <w:richText/>
        </w:sdtPr>
        <w:sdtContent>
          <w:r w:rsidRPr="00B71E99">
            <w:rPr>
              <w:b/>
            </w:rPr>
            <w:t>Tracey Crouch:</w:t>
          </w:r>
        </w:sdtContent>
      </w:sdt>
      <w:r>
        <w:t xml:space="preserve"> P</w:t>
      </w:r>
      <w:r w:rsidRPr="00302B7B">
        <w:t>arking the issue around the</w:t>
      </w:r>
      <w:r>
        <w:t xml:space="preserve"> EU </w:t>
      </w:r>
      <w:r w:rsidRPr="00302B7B">
        <w:t>thinking that nuclear is a transitional project</w:t>
      </w:r>
      <w:r w:rsidR="00CC6952">
        <w:t xml:space="preserve">, </w:t>
      </w:r>
      <w:r>
        <w:t>y</w:t>
      </w:r>
      <w:r w:rsidRPr="00302B7B">
        <w:t xml:space="preserve">ou have </w:t>
      </w:r>
      <w:r w:rsidR="00CC6952">
        <w:t>obviously</w:t>
      </w:r>
      <w:r w:rsidRPr="00302B7B">
        <w:t xml:space="preserve"> looked in great detail at the</w:t>
      </w:r>
      <w:r>
        <w:t xml:space="preserve"> EU </w:t>
      </w:r>
      <w:r w:rsidRPr="00302B7B">
        <w:t>green taxonomy</w:t>
      </w:r>
      <w:r w:rsidR="00CC6952">
        <w:t>. D</w:t>
      </w:r>
      <w:r w:rsidRPr="00302B7B">
        <w:t xml:space="preserve">o you think that </w:t>
      </w:r>
      <w:r w:rsidR="00CC6952">
        <w:t>it could be</w:t>
      </w:r>
      <w:r>
        <w:t xml:space="preserve"> </w:t>
      </w:r>
      <w:r w:rsidRPr="00302B7B">
        <w:t>deterring investment in transitional projects</w:t>
      </w:r>
      <w:r w:rsidR="003169F5">
        <w:t>—</w:t>
      </w:r>
      <w:r w:rsidRPr="00302B7B">
        <w:t>for example</w:t>
      </w:r>
      <w:r w:rsidR="003169F5">
        <w:t>,</w:t>
      </w:r>
      <w:r w:rsidRPr="00302B7B">
        <w:t xml:space="preserve"> c</w:t>
      </w:r>
      <w:r>
        <w:t xml:space="preserve">oal </w:t>
      </w:r>
      <w:r w:rsidRPr="00302B7B">
        <w:t>phase</w:t>
      </w:r>
      <w:r>
        <w:t>-</w:t>
      </w:r>
      <w:r w:rsidRPr="00302B7B">
        <w:t>out?</w:t>
      </w:r>
    </w:p>
    <w:p w:rsidR="00C630F8" w:rsidP="00C630F8">
      <w:pPr>
        <w:pStyle w:val="Answer"/>
      </w:pPr>
      <w:sdt>
        <w:sdtPr>
          <w:alias w:val="Witness"/>
          <w:id w:val="1164505135"/>
          <w:placeholder>
            <w:docPart w:val="344FBEF3083C4C219ABBBDE24BD83401"/>
          </w:placeholder>
          <w:richText/>
        </w:sdtPr>
        <w:sdtContent>
          <w:r w:rsidRPr="00302B7B">
            <w:rPr>
              <w:b/>
              <w:i/>
            </w:rPr>
            <w:t>Dr Rayment:</w:t>
          </w:r>
        </w:sdtContent>
      </w:sdt>
      <w:r>
        <w:t xml:space="preserve"> </w:t>
      </w:r>
      <w:r w:rsidRPr="00302B7B">
        <w:t xml:space="preserve">The reason for </w:t>
      </w:r>
      <w:r w:rsidR="00F04DB2">
        <w:t>a</w:t>
      </w:r>
      <w:r w:rsidRPr="00302B7B">
        <w:t xml:space="preserve"> taxonomy </w:t>
      </w:r>
      <w:r w:rsidR="00F04DB2">
        <w:t>is to</w:t>
      </w:r>
      <w:r w:rsidRPr="00302B7B">
        <w:t xml:space="preserve"> enable investor confidence in what is going to be a green sustainable technology in the future. If you </w:t>
      </w:r>
      <w:r w:rsidRPr="00302B7B">
        <w:t>are talking about being able to access pension funds and other kinds of large-scale investment</w:t>
      </w:r>
      <w:r w:rsidR="00DA452A">
        <w:t>s</w:t>
      </w:r>
      <w:r w:rsidRPr="00302B7B">
        <w:t>, the question a</w:t>
      </w:r>
      <w:r>
        <w:t>bout</w:t>
      </w:r>
      <w:r w:rsidRPr="00302B7B">
        <w:t xml:space="preserve"> whether or not i</w:t>
      </w:r>
      <w:r>
        <w:t>t i</w:t>
      </w:r>
      <w:r w:rsidRPr="00302B7B">
        <w:t>s sustainable will</w:t>
      </w:r>
      <w:r>
        <w:t xml:space="preserve"> </w:t>
      </w:r>
      <w:r w:rsidRPr="00302B7B">
        <w:t xml:space="preserve">come in again and again. If you think about where </w:t>
      </w:r>
      <w:r w:rsidR="00745C51">
        <w:t>it</w:t>
      </w:r>
      <w:r w:rsidRPr="00302B7B">
        <w:t xml:space="preserve"> might go further down the </w:t>
      </w:r>
      <w:r>
        <w:t xml:space="preserve">line and what an investor will invest in, </w:t>
      </w:r>
      <w:r w:rsidRPr="00302B7B">
        <w:t xml:space="preserve">as an investor </w:t>
      </w:r>
      <w:r w:rsidR="00574510">
        <w:t>are you going to invest in something sustainable</w:t>
      </w:r>
      <w:r w:rsidR="00F210BC">
        <w:t>, and</w:t>
      </w:r>
      <w:r>
        <w:t xml:space="preserve"> recognised as</w:t>
      </w:r>
      <w:r w:rsidRPr="00302B7B">
        <w:t xml:space="preserve"> sustainable for many years to come</w:t>
      </w:r>
      <w:r w:rsidR="00F210BC">
        <w:t>?</w:t>
      </w:r>
      <w:r>
        <w:t xml:space="preserve"> Are you</w:t>
      </w:r>
      <w:r w:rsidRPr="00302B7B">
        <w:t xml:space="preserve"> going to invest in a transition technology</w:t>
      </w:r>
      <w:r>
        <w:t xml:space="preserve">? </w:t>
      </w:r>
      <w:r w:rsidR="005658D0">
        <w:t>I</w:t>
      </w:r>
      <w:r w:rsidRPr="00302B7B">
        <w:t xml:space="preserve">t depends on </w:t>
      </w:r>
      <w:r>
        <w:t xml:space="preserve">how long your journey is. If you </w:t>
      </w:r>
      <w:r w:rsidR="005658D0">
        <w:t xml:space="preserve">are </w:t>
      </w:r>
      <w:r>
        <w:t>on the journey in the short term, maybe it is okay to be i</w:t>
      </w:r>
      <w:r w:rsidRPr="00302B7B">
        <w:t xml:space="preserve">nvolved in transition technologies, but if you </w:t>
      </w:r>
      <w:r>
        <w:t>are</w:t>
      </w:r>
      <w:r w:rsidRPr="00302B7B">
        <w:t xml:space="preserve"> on the journey for the long haul</w:t>
      </w:r>
      <w:r w:rsidR="005658D0">
        <w:t>,</w:t>
      </w:r>
      <w:r w:rsidRPr="00302B7B">
        <w:t xml:space="preserve"> you probably want to go more towards </w:t>
      </w:r>
      <w:r>
        <w:t>su</w:t>
      </w:r>
      <w:r w:rsidRPr="00302B7B">
        <w:t>stainable technologies</w:t>
      </w:r>
      <w:r>
        <w:t>.</w:t>
      </w:r>
      <w:r w:rsidRPr="00302B7B">
        <w:t xml:space="preserve"> I think the word </w:t>
      </w:r>
      <w:r>
        <w:t>“</w:t>
      </w:r>
      <w:r w:rsidRPr="00302B7B">
        <w:t>transition</w:t>
      </w:r>
      <w:r>
        <w:t>”</w:t>
      </w:r>
      <w:r w:rsidRPr="00302B7B">
        <w:t xml:space="preserve"> could stop some investors wanting to invest in certain technologies going forward</w:t>
      </w:r>
      <w:r>
        <w:t>. That would be my view just because of the terminology “</w:t>
      </w:r>
      <w:r w:rsidRPr="00302B7B">
        <w:t>transitional</w:t>
      </w:r>
      <w:r>
        <w:t>”</w:t>
      </w:r>
      <w:r w:rsidR="0008556A">
        <w:t>.</w:t>
      </w:r>
    </w:p>
    <w:p w:rsidR="00C630F8" w:rsidP="00C630F8">
      <w:pPr>
        <w:pStyle w:val="Question"/>
        <w:numPr>
          <w:ilvl w:val="0"/>
          <w:numId w:val="9"/>
        </w:numPr>
      </w:pPr>
      <w:sdt>
        <w:sdtPr>
          <w:alias w:val="Member"/>
          <w:tag w:val="&lt;Member mnisId='3950' dodsId='54004'&gt;"/>
          <w:id w:val="-909685365"/>
          <w:placeholder>
            <w:docPart w:val="344FBEF3083C4C219ABBBDE24BD83401"/>
          </w:placeholder>
          <w:richText/>
        </w:sdtPr>
        <w:sdtContent>
          <w:r w:rsidRPr="00302B7B">
            <w:rPr>
              <w:b/>
            </w:rPr>
            <w:t>Tracey Crouch:</w:t>
          </w:r>
        </w:sdtContent>
      </w:sdt>
      <w:r>
        <w:t xml:space="preserve"> </w:t>
      </w:r>
      <w:r w:rsidRPr="00302B7B">
        <w:t xml:space="preserve">Presumably, you would not agree with the decision to exclude nuclear power from the 2021 UK </w:t>
      </w:r>
      <w:r>
        <w:t>G</w:t>
      </w:r>
      <w:r w:rsidRPr="00302B7B">
        <w:t>overnment green financing framework</w:t>
      </w:r>
      <w:r>
        <w:t>. Do</w:t>
      </w:r>
      <w:r w:rsidRPr="00302B7B">
        <w:t xml:space="preserve"> you think that was a mistake?</w:t>
      </w:r>
    </w:p>
    <w:p w:rsidR="00C630F8" w:rsidP="00C630F8">
      <w:pPr>
        <w:pStyle w:val="Answer"/>
      </w:pPr>
      <w:sdt>
        <w:sdtPr>
          <w:alias w:val="Witness"/>
          <w:id w:val="-779407717"/>
          <w:placeholder>
            <w:docPart w:val="344FBEF3083C4C219ABBBDE24BD83401"/>
          </w:placeholder>
          <w:richText/>
        </w:sdtPr>
        <w:sdtContent>
          <w:r w:rsidRPr="00302B7B">
            <w:rPr>
              <w:b/>
              <w:i/>
            </w:rPr>
            <w:t>Dr Rayment:</w:t>
          </w:r>
        </w:sdtContent>
      </w:sdt>
      <w:r>
        <w:t xml:space="preserve"> </w:t>
      </w:r>
      <w:r w:rsidRPr="00302B7B">
        <w:t>I go back to the level playing field</w:t>
      </w:r>
      <w:r>
        <w:t>.</w:t>
      </w:r>
      <w:r w:rsidRPr="00302B7B">
        <w:t xml:space="preserve"> </w:t>
      </w:r>
      <w:r w:rsidR="003D4D5B">
        <w:t>W</w:t>
      </w:r>
      <w:r w:rsidRPr="00302B7B">
        <w:t xml:space="preserve">e should set the criteria and analyse all of the potential </w:t>
      </w:r>
      <w:r>
        <w:t xml:space="preserve">energy </w:t>
      </w:r>
      <w:r w:rsidRPr="00302B7B">
        <w:t>solutions against th</w:t>
      </w:r>
      <w:r w:rsidR="0071478A">
        <w:t>ose criteria</w:t>
      </w:r>
      <w:r w:rsidRPr="00302B7B">
        <w:t xml:space="preserve"> and not make separate decisions for specific technologies. If nuclear meets the criteria</w:t>
      </w:r>
      <w:r>
        <w:t>,</w:t>
      </w:r>
      <w:r w:rsidRPr="00302B7B">
        <w:t xml:space="preserve"> my view is that it should be included</w:t>
      </w:r>
      <w:r w:rsidR="00264A13">
        <w:t>,</w:t>
      </w:r>
      <w:r w:rsidRPr="00302B7B">
        <w:t xml:space="preserve"> and should be treated </w:t>
      </w:r>
      <w:r>
        <w:t>like anything else</w:t>
      </w:r>
      <w:r w:rsidR="00F32607">
        <w:t>,</w:t>
      </w:r>
      <w:r>
        <w:t xml:space="preserve"> </w:t>
      </w:r>
      <w:r w:rsidRPr="00302B7B">
        <w:t xml:space="preserve">on </w:t>
      </w:r>
      <w:r>
        <w:t xml:space="preserve">a </w:t>
      </w:r>
      <w:r w:rsidRPr="00302B7B">
        <w:t>level playing field</w:t>
      </w:r>
      <w:r>
        <w:t>.</w:t>
      </w:r>
      <w:r w:rsidRPr="00302B7B">
        <w:t xml:space="preserve"> That is basically my ask. </w:t>
      </w:r>
      <w:r>
        <w:t>As to w</w:t>
      </w:r>
      <w:r w:rsidRPr="00302B7B">
        <w:t>hether</w:t>
      </w:r>
      <w:r>
        <w:t xml:space="preserve"> or not</w:t>
      </w:r>
      <w:r w:rsidRPr="00302B7B">
        <w:t xml:space="preserve"> it should be excluded</w:t>
      </w:r>
      <w:r>
        <w:t xml:space="preserve">, </w:t>
      </w:r>
      <w:r w:rsidRPr="00302B7B">
        <w:t>look at the criteria and make decisions based on whether nuclear is in or out</w:t>
      </w:r>
      <w:r>
        <w:t xml:space="preserve">. </w:t>
      </w:r>
      <w:r w:rsidRPr="00302B7B">
        <w:t xml:space="preserve">I know </w:t>
      </w:r>
      <w:r>
        <w:t xml:space="preserve">that nuclear continues to face </w:t>
      </w:r>
      <w:r w:rsidRPr="00302B7B">
        <w:t>certain challenges</w:t>
      </w:r>
      <w:r w:rsidR="00426B21">
        <w:t>—</w:t>
      </w:r>
      <w:r>
        <w:t>fo</w:t>
      </w:r>
      <w:r w:rsidRPr="00302B7B">
        <w:t>r example</w:t>
      </w:r>
      <w:r w:rsidR="0082146F">
        <w:t>,</w:t>
      </w:r>
      <w:r w:rsidRPr="00302B7B">
        <w:t xml:space="preserve"> dealing with</w:t>
      </w:r>
      <w:r w:rsidR="0082146F">
        <w:t xml:space="preserve"> the</w:t>
      </w:r>
      <w:r w:rsidRPr="00302B7B">
        <w:t xml:space="preserve"> waste. Nuclear is currently regulated very heavily against any waste that is created. There are legal penalties for any compan</w:t>
      </w:r>
      <w:r>
        <w:t>y</w:t>
      </w:r>
      <w:r w:rsidRPr="00302B7B">
        <w:t xml:space="preserve"> operat</w:t>
      </w:r>
      <w:r>
        <w:t>ing</w:t>
      </w:r>
      <w:r w:rsidRPr="00302B7B">
        <w:t xml:space="preserve"> nuclear power plants </w:t>
      </w:r>
      <w:r>
        <w:t>that is not</w:t>
      </w:r>
      <w:r w:rsidRPr="00302B7B">
        <w:t xml:space="preserve"> able to manage </w:t>
      </w:r>
      <w:r>
        <w:t>its</w:t>
      </w:r>
      <w:r w:rsidRPr="00302B7B">
        <w:t xml:space="preserve"> overall operation against the </w:t>
      </w:r>
      <w:r>
        <w:t xml:space="preserve">requirements </w:t>
      </w:r>
      <w:r w:rsidRPr="00302B7B">
        <w:t>in place</w:t>
      </w:r>
      <w:r>
        <w:t>.</w:t>
      </w:r>
    </w:p>
    <w:p w:rsidR="00C630F8" w:rsidP="00C630F8">
      <w:pPr>
        <w:pStyle w:val="Answer"/>
      </w:pPr>
      <w:r>
        <w:t>T</w:t>
      </w:r>
      <w:r w:rsidRPr="00302B7B">
        <w:t xml:space="preserve">he other point about the </w:t>
      </w:r>
      <w:r w:rsidR="00BD0C9D">
        <w:t xml:space="preserve">EU </w:t>
      </w:r>
      <w:r w:rsidRPr="00302B7B">
        <w:t>criteria</w:t>
      </w:r>
      <w:r w:rsidR="00BD0C9D">
        <w:t xml:space="preserve"> is</w:t>
      </w:r>
      <w:r w:rsidRPr="00302B7B">
        <w:t xml:space="preserve"> very much</w:t>
      </w:r>
      <w:r>
        <w:t xml:space="preserve"> about the fact that</w:t>
      </w:r>
      <w:r w:rsidR="007D6B03">
        <w:t>,</w:t>
      </w:r>
      <w:r>
        <w:t xml:space="preserve"> </w:t>
      </w:r>
      <w:r w:rsidRPr="00302B7B">
        <w:t>if you can show you are moving towards being able</w:t>
      </w:r>
      <w:r>
        <w:t xml:space="preserve"> to mitigate </w:t>
      </w:r>
      <w:r w:rsidR="0085776F">
        <w:t>completely</w:t>
      </w:r>
      <w:r w:rsidRPr="00302B7B" w:rsidR="0085776F">
        <w:t xml:space="preserve"> </w:t>
      </w:r>
      <w:r w:rsidRPr="00302B7B">
        <w:t>the challenge in a particular area</w:t>
      </w:r>
      <w:r>
        <w:t>,</w:t>
      </w:r>
      <w:r w:rsidRPr="00302B7B">
        <w:t xml:space="preserve"> you should be includ</w:t>
      </w:r>
      <w:r>
        <w:t>ed in</w:t>
      </w:r>
      <w:r w:rsidRPr="00302B7B">
        <w:t xml:space="preserve"> the criteria</w:t>
      </w:r>
      <w:r>
        <w:t>. Why e</w:t>
      </w:r>
      <w:r w:rsidRPr="00302B7B">
        <w:t xml:space="preserve">xclude nuclear now when we are working through the overall </w:t>
      </w:r>
      <w:r>
        <w:t xml:space="preserve">way </w:t>
      </w:r>
      <w:r w:rsidRPr="00302B7B">
        <w:t>forward in being able to deal with that waste</w:t>
      </w:r>
      <w:r w:rsidR="003F741B">
        <w:t>,</w:t>
      </w:r>
      <w:r>
        <w:t xml:space="preserve"> a</w:t>
      </w:r>
      <w:r w:rsidRPr="00302B7B">
        <w:t>nd there is</w:t>
      </w:r>
      <w:r>
        <w:t xml:space="preserve"> a</w:t>
      </w:r>
      <w:r w:rsidRPr="00302B7B">
        <w:t xml:space="preserve"> plan</w:t>
      </w:r>
      <w:r>
        <w:t xml:space="preserve"> in</w:t>
      </w:r>
      <w:r w:rsidRPr="00302B7B">
        <w:t xml:space="preserve"> place for </w:t>
      </w:r>
      <w:r w:rsidR="00667799">
        <w:t>interim</w:t>
      </w:r>
      <w:r w:rsidRPr="00302B7B">
        <w:t xml:space="preserve"> storage at this moment in time</w:t>
      </w:r>
      <w:r>
        <w:t>?</w:t>
      </w:r>
      <w:r w:rsidRPr="00302B7B">
        <w:t xml:space="preserve"> What I</w:t>
      </w:r>
      <w:r>
        <w:t xml:space="preserve"> am</w:t>
      </w:r>
      <w:r w:rsidRPr="00302B7B">
        <w:t xml:space="preserve"> saying is</w:t>
      </w:r>
      <w:r>
        <w:t xml:space="preserve"> that you should</w:t>
      </w:r>
      <w:r w:rsidRPr="00302B7B">
        <w:t xml:space="preserve"> just treat this </w:t>
      </w:r>
      <w:r w:rsidR="00601CE0">
        <w:t>on</w:t>
      </w:r>
      <w:r w:rsidRPr="00302B7B">
        <w:t xml:space="preserve"> a level playing field.</w:t>
      </w:r>
    </w:p>
    <w:p w:rsidR="00C630F8" w:rsidP="00C630F8">
      <w:pPr>
        <w:pStyle w:val="Question"/>
        <w:numPr>
          <w:ilvl w:val="0"/>
          <w:numId w:val="9"/>
        </w:numPr>
      </w:pPr>
      <w:sdt>
        <w:sdtPr>
          <w:alias w:val="Member"/>
          <w:tag w:val="&lt;Member mnisId='3950' dodsId='54004'&gt;"/>
          <w:id w:val="-656225956"/>
          <w:placeholder>
            <w:docPart w:val="344FBEF3083C4C219ABBBDE24BD83401"/>
          </w:placeholder>
          <w:richText/>
        </w:sdtPr>
        <w:sdtContent>
          <w:r w:rsidRPr="00302B7B">
            <w:rPr>
              <w:b/>
            </w:rPr>
            <w:t>Tracey Crouch:</w:t>
          </w:r>
        </w:sdtContent>
      </w:sdt>
      <w:r>
        <w:t xml:space="preserve"> Josh, y</w:t>
      </w:r>
      <w:r w:rsidRPr="00302B7B">
        <w:t xml:space="preserve">ou spent a long time in the </w:t>
      </w:r>
      <w:r>
        <w:t>T</w:t>
      </w:r>
      <w:r w:rsidRPr="00302B7B">
        <w:t>reasury</w:t>
      </w:r>
      <w:r>
        <w:t xml:space="preserve">. Do you have </w:t>
      </w:r>
      <w:r w:rsidRPr="00302B7B">
        <w:t>any thoughts and comments on that?</w:t>
      </w:r>
    </w:p>
    <w:p w:rsidR="00D05ACC" w:rsidP="00C630F8">
      <w:pPr>
        <w:pStyle w:val="Answer"/>
      </w:pPr>
      <w:sdt>
        <w:sdtPr>
          <w:alias w:val="Witness"/>
          <w:id w:val="-435295118"/>
          <w:placeholder>
            <w:docPart w:val="344FBEF3083C4C219ABBBDE24BD83401"/>
          </w:placeholder>
          <w:richText/>
        </w:sdtPr>
        <w:sdtContent>
          <w:r w:rsidRPr="00302B7B" w:rsidR="00C630F8">
            <w:rPr>
              <w:b/>
              <w:i/>
            </w:rPr>
            <w:t>Josh Buckland:</w:t>
          </w:r>
        </w:sdtContent>
      </w:sdt>
      <w:r w:rsidR="00C630F8">
        <w:t xml:space="preserve"> </w:t>
      </w:r>
      <w:r w:rsidRPr="00302B7B" w:rsidR="00C630F8">
        <w:t xml:space="preserve">I obviously </w:t>
      </w:r>
      <w:r w:rsidR="000B68A8">
        <w:t>cede</w:t>
      </w:r>
      <w:r w:rsidR="00C630F8">
        <w:t xml:space="preserve"> </w:t>
      </w:r>
      <w:r w:rsidRPr="00302B7B" w:rsidR="00C630F8">
        <w:t>to greater experience</w:t>
      </w:r>
      <w:r w:rsidR="00C630F8">
        <w:t xml:space="preserve"> than mine</w:t>
      </w:r>
      <w:r w:rsidRPr="00302B7B" w:rsidR="00C630F8">
        <w:t xml:space="preserve"> on the taxonomy</w:t>
      </w:r>
      <w:r w:rsidR="000B68A8">
        <w:t xml:space="preserve"> piece</w:t>
      </w:r>
      <w:r w:rsidR="00C630F8">
        <w:t>. M</w:t>
      </w:r>
      <w:r w:rsidRPr="00302B7B" w:rsidR="00C630F8">
        <w:t>y general view is that the taxonomy framework is less important than ensuring</w:t>
      </w:r>
      <w:r w:rsidR="000B68A8">
        <w:t xml:space="preserve"> that</w:t>
      </w:r>
      <w:r w:rsidRPr="00302B7B" w:rsidR="00C630F8">
        <w:t xml:space="preserve"> investors have the right information</w:t>
      </w:r>
      <w:r w:rsidR="000C50C1">
        <w:t>. U</w:t>
      </w:r>
      <w:r w:rsidRPr="00302B7B" w:rsidR="00C630F8">
        <w:t>ltimately</w:t>
      </w:r>
      <w:r w:rsidR="000C50C1">
        <w:t>,</w:t>
      </w:r>
      <w:r w:rsidRPr="00302B7B" w:rsidR="00C630F8">
        <w:t xml:space="preserve"> the financial community is very good at assessing risk</w:t>
      </w:r>
      <w:r w:rsidR="0085776F">
        <w:t>—</w:t>
      </w:r>
      <w:r w:rsidRPr="00302B7B" w:rsidR="00C630F8">
        <w:t>if anything too good</w:t>
      </w:r>
      <w:r w:rsidR="0085776F">
        <w:t>—</w:t>
      </w:r>
      <w:r w:rsidRPr="00302B7B" w:rsidR="00C630F8">
        <w:t xml:space="preserve">and therefore </w:t>
      </w:r>
      <w:r w:rsidR="00C630F8">
        <w:t>will not</w:t>
      </w:r>
      <w:r w:rsidRPr="00302B7B" w:rsidR="00C630F8">
        <w:t xml:space="preserve"> invest. </w:t>
      </w:r>
      <w:r w:rsidR="00C630F8">
        <w:t>E</w:t>
      </w:r>
      <w:r w:rsidRPr="00302B7B" w:rsidR="00C630F8">
        <w:t>qually</w:t>
      </w:r>
      <w:r w:rsidR="00C630F8">
        <w:t xml:space="preserve">, it is </w:t>
      </w:r>
      <w:r w:rsidRPr="00302B7B" w:rsidR="00C630F8">
        <w:t>very good at looking at a set of risks and thinking about how they will be</w:t>
      </w:r>
      <w:r w:rsidR="00C630F8">
        <w:t xml:space="preserve"> borne,</w:t>
      </w:r>
      <w:r w:rsidR="000C50C1">
        <w:t xml:space="preserve"> both over time and</w:t>
      </w:r>
      <w:r w:rsidR="00C630F8">
        <w:t xml:space="preserve"> critically</w:t>
      </w:r>
      <w:r w:rsidR="0093745D">
        <w:t>,</w:t>
      </w:r>
      <w:r w:rsidR="00C630F8">
        <w:t xml:space="preserve"> i</w:t>
      </w:r>
      <w:r w:rsidRPr="00302B7B" w:rsidR="00C630F8">
        <w:t>n the case of nuclear</w:t>
      </w:r>
      <w:r w:rsidR="00C630F8">
        <w:t xml:space="preserve">, </w:t>
      </w:r>
      <w:r w:rsidRPr="00302B7B" w:rsidR="00C630F8">
        <w:t xml:space="preserve">over </w:t>
      </w:r>
      <w:r w:rsidR="004D5F6B">
        <w:t xml:space="preserve">a 60-year time horizon, or </w:t>
      </w:r>
      <w:r w:rsidR="00C630F8">
        <w:t xml:space="preserve">at least a </w:t>
      </w:r>
      <w:r w:rsidRPr="00302B7B" w:rsidR="00C630F8">
        <w:t>30</w:t>
      </w:r>
      <w:r w:rsidR="00C630F8">
        <w:t>-</w:t>
      </w:r>
      <w:r w:rsidRPr="00302B7B" w:rsidR="00C630F8">
        <w:t>year financing time horizon.</w:t>
      </w:r>
    </w:p>
    <w:p w:rsidR="00C630F8" w:rsidP="00C630F8">
      <w:pPr>
        <w:pStyle w:val="Answer"/>
      </w:pPr>
      <w:r w:rsidRPr="00302B7B">
        <w:t>T</w:t>
      </w:r>
      <w:r>
        <w:t>he</w:t>
      </w:r>
      <w:r w:rsidRPr="00302B7B">
        <w:t xml:space="preserve"> critical challenge when it comes to climate is a</w:t>
      </w:r>
      <w:r>
        <w:t>bout</w:t>
      </w:r>
      <w:r w:rsidRPr="00302B7B">
        <w:t xml:space="preserve"> disclosing what those risks are</w:t>
      </w:r>
      <w:r>
        <w:t>, effectively ensuring that</w:t>
      </w:r>
      <w:r w:rsidRPr="00230E07">
        <w:t xml:space="preserve"> projects as well as investors are required to set up explicitly the level of climate risk</w:t>
      </w:r>
      <w:r>
        <w:t>,</w:t>
      </w:r>
      <w:r w:rsidRPr="00230E07">
        <w:t xml:space="preserve"> </w:t>
      </w:r>
      <w:r>
        <w:t>e</w:t>
      </w:r>
      <w:r w:rsidRPr="00230E07">
        <w:t>mission exposure, technology risk and all the sorts of things that external investors can consider and think about whether they want to abide by that project. If you get that framework right</w:t>
      </w:r>
      <w:r w:rsidR="00922EC6">
        <w:t>, which</w:t>
      </w:r>
      <w:r w:rsidRPr="00230E07">
        <w:t xml:space="preserve"> is why the disclosure stuff</w:t>
      </w:r>
      <w:r>
        <w:t xml:space="preserve"> being</w:t>
      </w:r>
      <w:r w:rsidRPr="00230E07">
        <w:t xml:space="preserve"> done by </w:t>
      </w:r>
      <w:r w:rsidR="00922EC6">
        <w:t>G</w:t>
      </w:r>
      <w:r w:rsidRPr="00230E07">
        <w:t xml:space="preserve">overnment both on climate and </w:t>
      </w:r>
      <w:r w:rsidR="00922EC6">
        <w:t xml:space="preserve">on </w:t>
      </w:r>
      <w:r w:rsidRPr="00230E07">
        <w:t>the broad</w:t>
      </w:r>
      <w:r>
        <w:t>er</w:t>
      </w:r>
      <w:r w:rsidRPr="00230E07">
        <w:t xml:space="preserve"> biodivers</w:t>
      </w:r>
      <w:r>
        <w:t>ity</w:t>
      </w:r>
      <w:r w:rsidRPr="00230E07">
        <w:t xml:space="preserve"> side is so critical</w:t>
      </w:r>
      <w:r w:rsidR="00922EC6">
        <w:t xml:space="preserve">, </w:t>
      </w:r>
      <w:r w:rsidRPr="00230E07">
        <w:t>an investor should be able to say</w:t>
      </w:r>
      <w:r>
        <w:t>, “</w:t>
      </w:r>
      <w:r w:rsidRPr="00230E07">
        <w:t>I think the climate</w:t>
      </w:r>
      <w:r>
        <w:t>-</w:t>
      </w:r>
      <w:r w:rsidRPr="00230E07">
        <w:t>related risks are too high for that investment</w:t>
      </w:r>
      <w:r w:rsidR="00623D2A">
        <w:t>,</w:t>
      </w:r>
      <w:r>
        <w:t xml:space="preserve">” whether </w:t>
      </w:r>
      <w:r w:rsidRPr="00230E07">
        <w:t>nuclear</w:t>
      </w:r>
      <w:r>
        <w:t>,</w:t>
      </w:r>
      <w:r w:rsidRPr="00230E07">
        <w:t xml:space="preserve"> coal</w:t>
      </w:r>
      <w:r>
        <w:t>,</w:t>
      </w:r>
      <w:r w:rsidRPr="00230E07">
        <w:t xml:space="preserve"> gas or whatever it may be, and </w:t>
      </w:r>
      <w:r>
        <w:t>the</w:t>
      </w:r>
      <w:r w:rsidR="00623D2A">
        <w:t>y</w:t>
      </w:r>
      <w:r>
        <w:t xml:space="preserve"> </w:t>
      </w:r>
      <w:r w:rsidRPr="00230E07">
        <w:t>decide</w:t>
      </w:r>
      <w:r w:rsidR="00405891">
        <w:t>. Alternatively, it is priced</w:t>
      </w:r>
      <w:r w:rsidRPr="00230E07">
        <w:t xml:space="preserve"> at a level which means that it is priced out of the market and lower</w:t>
      </w:r>
      <w:r>
        <w:t>-</w:t>
      </w:r>
      <w:r w:rsidRPr="00230E07">
        <w:t>cost greener investment comes through. That</w:t>
      </w:r>
      <w:r w:rsidR="0093745D">
        <w:t>,</w:t>
      </w:r>
      <w:r w:rsidRPr="00230E07">
        <w:t xml:space="preserve"> I think</w:t>
      </w:r>
      <w:r w:rsidR="0093745D">
        <w:t>,</w:t>
      </w:r>
      <w:r w:rsidRPr="00230E07">
        <w:t xml:space="preserve"> is t</w:t>
      </w:r>
      <w:r>
        <w:t>he</w:t>
      </w:r>
      <w:r w:rsidRPr="00230E07">
        <w:t xml:space="preserve"> critical thing.</w:t>
      </w:r>
    </w:p>
    <w:p w:rsidR="00C630F8" w:rsidP="00C630F8">
      <w:pPr>
        <w:pStyle w:val="Answer"/>
      </w:pPr>
      <w:r>
        <w:t>T</w:t>
      </w:r>
      <w:r w:rsidRPr="00123E11">
        <w:t>he taxonomy is difficult</w:t>
      </w:r>
      <w:r>
        <w:t xml:space="preserve">—it </w:t>
      </w:r>
      <w:r w:rsidR="001C54EA">
        <w:t>was</w:t>
      </w:r>
      <w:r>
        <w:t xml:space="preserve"> picked up in the </w:t>
      </w:r>
      <w:r w:rsidR="001C54EA">
        <w:t>point about the</w:t>
      </w:r>
      <w:r>
        <w:t xml:space="preserve"> level playing field—because to an extent it is subject to politics and regulatory risk. Effectively, </w:t>
      </w:r>
      <w:r w:rsidR="001C54EA">
        <w:t>that</w:t>
      </w:r>
      <w:r>
        <w:t xml:space="preserve"> means that </w:t>
      </w:r>
      <w:r w:rsidRPr="00123E11">
        <w:t>you</w:t>
      </w:r>
      <w:r>
        <w:t xml:space="preserve"> a</w:t>
      </w:r>
      <w:r w:rsidRPr="00123E11">
        <w:t>re considering not just financial aspects but political views within individual member states in the case of the</w:t>
      </w:r>
      <w:r>
        <w:t xml:space="preserve"> EU, </w:t>
      </w:r>
      <w:r w:rsidRPr="00123E11">
        <w:t>or individual technology priorities for other countries</w:t>
      </w:r>
      <w:r>
        <w:t>. T</w:t>
      </w:r>
      <w:r w:rsidRPr="00123E11">
        <w:t>hat i</w:t>
      </w:r>
      <w:r w:rsidR="00B118E1">
        <w:t>s</w:t>
      </w:r>
      <w:r w:rsidRPr="00123E11">
        <w:t xml:space="preserve"> the case in Canada as well as in the UK</w:t>
      </w:r>
      <w:r w:rsidR="00293A01">
        <w:t xml:space="preserve"> to an extent.</w:t>
      </w:r>
    </w:p>
    <w:p w:rsidR="00C630F8" w:rsidP="00C630F8">
      <w:pPr>
        <w:pStyle w:val="Answer"/>
      </w:pPr>
      <w:r w:rsidRPr="00123E11">
        <w:t>The other key challenge is how a taxonomy flexes over</w:t>
      </w:r>
      <w:r>
        <w:t xml:space="preserve"> </w:t>
      </w:r>
      <w:r w:rsidRPr="00123E11">
        <w:t>time</w:t>
      </w:r>
      <w:r>
        <w:t>. You will remember that 10</w:t>
      </w:r>
      <w:r w:rsidRPr="00123E11">
        <w:t xml:space="preserve"> years ago we were talking about the need for clean coal. No one talks about that any</w:t>
      </w:r>
      <w:r>
        <w:t xml:space="preserve"> </w:t>
      </w:r>
      <w:r w:rsidRPr="00123E11">
        <w:t>more</w:t>
      </w:r>
      <w:r>
        <w:t>. W</w:t>
      </w:r>
      <w:r w:rsidRPr="00123E11">
        <w:t xml:space="preserve">e are now in </w:t>
      </w:r>
      <w:r>
        <w:t>a</w:t>
      </w:r>
      <w:r w:rsidRPr="00123E11">
        <w:t xml:space="preserve"> world where we want to invest in renewables</w:t>
      </w:r>
      <w:r>
        <w:t xml:space="preserve">, </w:t>
      </w:r>
      <w:r w:rsidRPr="00123E11">
        <w:t>nuclear and other areas</w:t>
      </w:r>
      <w:r>
        <w:t>,</w:t>
      </w:r>
      <w:r w:rsidRPr="00123E11">
        <w:t xml:space="preserve"> so the critical challenge </w:t>
      </w:r>
      <w:r>
        <w:t xml:space="preserve">for me on </w:t>
      </w:r>
      <w:r w:rsidRPr="00123E11">
        <w:t xml:space="preserve">taxonomy is: how is it meant to </w:t>
      </w:r>
      <w:r>
        <w:t>e</w:t>
      </w:r>
      <w:r w:rsidRPr="00123E11">
        <w:t>volve? Does it mean having a brown transitional sector now</w:t>
      </w:r>
      <w:r w:rsidR="00FB5482">
        <w:t>? T</w:t>
      </w:r>
      <w:r w:rsidRPr="00123E11">
        <w:t>hat in some ways create</w:t>
      </w:r>
      <w:r>
        <w:t>s</w:t>
      </w:r>
      <w:r w:rsidRPr="00123E11">
        <w:t xml:space="preserve"> challenges to the point that has been made around the fact that even those assets potentially have a short time horizon</w:t>
      </w:r>
      <w:r w:rsidR="00FB5482">
        <w:t>.</w:t>
      </w:r>
      <w:r w:rsidRPr="00123E11">
        <w:t xml:space="preserve"> </w:t>
      </w:r>
      <w:r w:rsidR="00FB5482">
        <w:t>W</w:t>
      </w:r>
      <w:r w:rsidRPr="00123E11">
        <w:t>hat is the review process for individual technolog</w:t>
      </w:r>
      <w:r>
        <w:t xml:space="preserve">y </w:t>
      </w:r>
      <w:r w:rsidRPr="008475BB">
        <w:t>assessments</w:t>
      </w:r>
      <w:r>
        <w:t xml:space="preserve"> and</w:t>
      </w:r>
      <w:r w:rsidRPr="008475BB">
        <w:t xml:space="preserve"> the guidance that sit</w:t>
      </w:r>
      <w:r>
        <w:t>s</w:t>
      </w:r>
      <w:r w:rsidRPr="008475BB">
        <w:t xml:space="preserve"> around</w:t>
      </w:r>
      <w:r>
        <w:t xml:space="preserve"> it? It is highly complex and potentially exposed to po</w:t>
      </w:r>
      <w:r w:rsidRPr="008475BB">
        <w:t>litical and regulatory risk</w:t>
      </w:r>
      <w:r>
        <w:t>.</w:t>
      </w:r>
      <w:r w:rsidRPr="008475BB">
        <w:t xml:space="preserve"> </w:t>
      </w:r>
      <w:r w:rsidR="001803D3">
        <w:t>F</w:t>
      </w:r>
      <w:r>
        <w:t>r</w:t>
      </w:r>
      <w:r w:rsidRPr="008475BB">
        <w:t>om an investor</w:t>
      </w:r>
      <w:r w:rsidR="001803D3">
        <w:t>’</w:t>
      </w:r>
      <w:r w:rsidRPr="008475BB">
        <w:t>s perspective</w:t>
      </w:r>
      <w:r w:rsidR="001803D3">
        <w:t>,</w:t>
      </w:r>
      <w:r w:rsidRPr="008475BB">
        <w:t xml:space="preserve"> I come back to th</w:t>
      </w:r>
      <w:r>
        <w:t>e</w:t>
      </w:r>
      <w:r w:rsidRPr="008475BB">
        <w:t xml:space="preserve"> point that</w:t>
      </w:r>
      <w:r>
        <w:t xml:space="preserve"> </w:t>
      </w:r>
      <w:r w:rsidRPr="008475BB">
        <w:t>disclosure of information</w:t>
      </w:r>
      <w:r>
        <w:t xml:space="preserve"> and</w:t>
      </w:r>
      <w:r w:rsidRPr="008475BB">
        <w:t xml:space="preserve"> the ability</w:t>
      </w:r>
      <w:r>
        <w:t xml:space="preserve"> to</w:t>
      </w:r>
      <w:r w:rsidR="00916804">
        <w:t xml:space="preserve"> understand and price, and</w:t>
      </w:r>
      <w:r w:rsidR="00113977">
        <w:t xml:space="preserve"> get the private sector to</w:t>
      </w:r>
      <w:r>
        <w:t xml:space="preserve"> incentivise </w:t>
      </w:r>
      <w:r w:rsidR="00113977">
        <w:t>and</w:t>
      </w:r>
      <w:r>
        <w:t xml:space="preserve"> think about risk</w:t>
      </w:r>
      <w:r w:rsidR="0093745D">
        <w:t>,</w:t>
      </w:r>
      <w:r>
        <w:t xml:space="preserve"> is probably the right solution </w:t>
      </w:r>
      <w:r w:rsidRPr="008475BB">
        <w:t>more generally</w:t>
      </w:r>
      <w:r>
        <w:t>.</w:t>
      </w:r>
      <w:r w:rsidR="0085776F">
        <w:t xml:space="preserve"> </w:t>
      </w:r>
    </w:p>
    <w:p w:rsidR="00C630F8" w:rsidP="00C630F8">
      <w:pPr>
        <w:pStyle w:val="Question"/>
        <w:numPr>
          <w:ilvl w:val="0"/>
          <w:numId w:val="9"/>
        </w:numPr>
      </w:pPr>
      <w:sdt>
        <w:sdtPr>
          <w:alias w:val="Member"/>
          <w:tag w:val="&lt;Member mnisId='3950' dodsId='54004'&gt;"/>
          <w:id w:val="-1665466549"/>
          <w:placeholder>
            <w:docPart w:val="344FBEF3083C4C219ABBBDE24BD83401"/>
          </w:placeholder>
          <w:richText/>
        </w:sdtPr>
        <w:sdtContent>
          <w:r w:rsidRPr="008475BB">
            <w:rPr>
              <w:b/>
            </w:rPr>
            <w:t>Tracey Crouch:</w:t>
          </w:r>
        </w:sdtContent>
      </w:sdt>
      <w:r>
        <w:t xml:space="preserve"> W</w:t>
      </w:r>
      <w:r w:rsidRPr="008475BB">
        <w:t>ould you recommend a binary system</w:t>
      </w:r>
      <w:r w:rsidR="00B82D00">
        <w:t>,</w:t>
      </w:r>
      <w:r w:rsidRPr="008475BB">
        <w:t xml:space="preserve"> such as the green taxonomy</w:t>
      </w:r>
      <w:r w:rsidR="00B82D00">
        <w:t>,</w:t>
      </w:r>
      <w:r w:rsidRPr="008475BB">
        <w:t xml:space="preserve"> over a proposed scoring system</w:t>
      </w:r>
      <w:r>
        <w:t>,</w:t>
      </w:r>
      <w:r w:rsidRPr="008475BB">
        <w:t xml:space="preserve"> perhaps like traffic lights or a brown taxonomy?</w:t>
      </w:r>
    </w:p>
    <w:p w:rsidR="00C630F8" w:rsidP="00C630F8">
      <w:pPr>
        <w:pStyle w:val="Answer"/>
      </w:pPr>
      <w:sdt>
        <w:sdtPr>
          <w:alias w:val="Witness"/>
          <w:id w:val="361098094"/>
          <w:placeholder>
            <w:docPart w:val="344FBEF3083C4C219ABBBDE24BD83401"/>
          </w:placeholder>
          <w:richText/>
        </w:sdtPr>
        <w:sdtContent>
          <w:r w:rsidRPr="008475BB">
            <w:rPr>
              <w:b/>
              <w:i/>
            </w:rPr>
            <w:t>Josh Buckland:</w:t>
          </w:r>
        </w:sdtContent>
      </w:sdt>
      <w:r>
        <w:t xml:space="preserve"> Y</w:t>
      </w:r>
      <w:r w:rsidRPr="008475BB">
        <w:t>ou can probably make either work</w:t>
      </w:r>
      <w:r>
        <w:t>,</w:t>
      </w:r>
      <w:r w:rsidRPr="008475BB">
        <w:t xml:space="preserve"> subject to ensuring </w:t>
      </w:r>
      <w:r w:rsidR="00B35BEB">
        <w:t xml:space="preserve">that </w:t>
      </w:r>
      <w:r w:rsidRPr="008475BB">
        <w:t>there is a level playing field, as has been said</w:t>
      </w:r>
      <w:r>
        <w:t xml:space="preserve">, </w:t>
      </w:r>
      <w:r w:rsidRPr="008475BB">
        <w:t>as well as a level o</w:t>
      </w:r>
      <w:r w:rsidR="00B35BEB">
        <w:t>f</w:t>
      </w:r>
      <w:r w:rsidRPr="008475BB">
        <w:t xml:space="preserve"> flexibility within it. </w:t>
      </w:r>
      <w:r>
        <w:t>T</w:t>
      </w:r>
      <w:r w:rsidRPr="008475BB">
        <w:t xml:space="preserve">here </w:t>
      </w:r>
      <w:r>
        <w:t>is</w:t>
      </w:r>
      <w:r w:rsidRPr="008475BB">
        <w:t xml:space="preserve"> also a question around mand</w:t>
      </w:r>
      <w:r>
        <w:t>at</w:t>
      </w:r>
      <w:r w:rsidR="00B35BEB">
        <w:t>ion</w:t>
      </w:r>
      <w:r w:rsidRPr="008475BB">
        <w:t xml:space="preserve"> versus voluntary approaches. Is there a question</w:t>
      </w:r>
      <w:r>
        <w:t>,</w:t>
      </w:r>
      <w:r w:rsidRPr="008475BB">
        <w:t xml:space="preserve"> at least in the early stages</w:t>
      </w:r>
      <w:r>
        <w:t xml:space="preserve">, about </w:t>
      </w:r>
      <w:r w:rsidRPr="008475BB">
        <w:t xml:space="preserve">seeing this as some sort of </w:t>
      </w:r>
      <w:r>
        <w:t>voluntary</w:t>
      </w:r>
      <w:r w:rsidRPr="008475BB">
        <w:t xml:space="preserve"> process that people can think about assessing against</w:t>
      </w:r>
      <w:r w:rsidR="009F3E06">
        <w:t>,</w:t>
      </w:r>
      <w:r w:rsidRPr="008475BB">
        <w:t xml:space="preserve"> and then </w:t>
      </w:r>
      <w:r>
        <w:t>it can strengthen and become</w:t>
      </w:r>
      <w:r w:rsidRPr="008475BB">
        <w:t xml:space="preserve"> more mandatory over</w:t>
      </w:r>
      <w:r>
        <w:t xml:space="preserve"> </w:t>
      </w:r>
      <w:r w:rsidRPr="008475BB">
        <w:t>time</w:t>
      </w:r>
      <w:r>
        <w:t xml:space="preserve"> </w:t>
      </w:r>
      <w:r w:rsidRPr="008475BB">
        <w:t>as the delineation</w:t>
      </w:r>
      <w:r>
        <w:t>s</w:t>
      </w:r>
      <w:r w:rsidRPr="008475BB">
        <w:t xml:space="preserve"> between classes of investment become clearer</w:t>
      </w:r>
      <w:r>
        <w:t>? That</w:t>
      </w:r>
      <w:r w:rsidRPr="008475BB">
        <w:t xml:space="preserve"> is one option. The other option is </w:t>
      </w:r>
      <w:r>
        <w:t xml:space="preserve">a </w:t>
      </w:r>
      <w:r w:rsidRPr="008475BB">
        <w:t>slightly more grad</w:t>
      </w:r>
      <w:r w:rsidR="000B3559">
        <w:t>u</w:t>
      </w:r>
      <w:r>
        <w:t>ated</w:t>
      </w:r>
      <w:r w:rsidRPr="008475BB">
        <w:t xml:space="preserve"> approach, but I still think it comes back to the idea that an investor will decide and </w:t>
      </w:r>
      <w:r>
        <w:t>will</w:t>
      </w:r>
      <w:r w:rsidRPr="008475BB">
        <w:t xml:space="preserve"> want to have the right information to make </w:t>
      </w:r>
      <w:r w:rsidR="009F3E06">
        <w:t>their</w:t>
      </w:r>
      <w:r w:rsidRPr="008475BB">
        <w:t xml:space="preserve"> own investment</w:t>
      </w:r>
      <w:r w:rsidR="009F3E06">
        <w:t>s</w:t>
      </w:r>
      <w:r>
        <w:t>. T</w:t>
      </w:r>
      <w:r w:rsidRPr="008475BB">
        <w:t xml:space="preserve">here will be funds that want to invest </w:t>
      </w:r>
      <w:r w:rsidRPr="008475BB" w:rsidR="000B3559">
        <w:t xml:space="preserve">purely </w:t>
      </w:r>
      <w:r w:rsidRPr="008475BB">
        <w:t xml:space="preserve">in </w:t>
      </w:r>
      <w:r w:rsidRPr="008475BB">
        <w:t>very highly green areas</w:t>
      </w:r>
      <w:r w:rsidR="005360BA">
        <w:t>, and</w:t>
      </w:r>
      <w:r>
        <w:t xml:space="preserve"> there will be </w:t>
      </w:r>
      <w:r w:rsidR="005360BA">
        <w:t>those</w:t>
      </w:r>
      <w:r>
        <w:t xml:space="preserve"> that will </w:t>
      </w:r>
      <w:r w:rsidRPr="008475BB">
        <w:t>invest in the transitional space</w:t>
      </w:r>
      <w:r>
        <w:t>. T</w:t>
      </w:r>
      <w:r w:rsidRPr="008475BB">
        <w:t>he critical thing is that they understand the investments they are making</w:t>
      </w:r>
      <w:r>
        <w:t xml:space="preserve">. I </w:t>
      </w:r>
      <w:r w:rsidRPr="008475BB">
        <w:t>think the</w:t>
      </w:r>
      <w:r>
        <w:t>re</w:t>
      </w:r>
      <w:r w:rsidRPr="008475BB">
        <w:t xml:space="preserve"> will be less</w:t>
      </w:r>
      <w:r>
        <w:t xml:space="preserve"> of a </w:t>
      </w:r>
      <w:r w:rsidRPr="008475BB">
        <w:t>dynamic where if a taxonomy frame</w:t>
      </w:r>
      <w:r>
        <w:t>work</w:t>
      </w:r>
      <w:r w:rsidR="000E1265">
        <w:t xml:space="preserve"> is set up</w:t>
      </w:r>
      <w:r>
        <w:t>,</w:t>
      </w:r>
      <w:r w:rsidRPr="008475BB">
        <w:t xml:space="preserve"> whatever it looks like</w:t>
      </w:r>
      <w:r w:rsidR="005360BA">
        <w:t>,</w:t>
      </w:r>
      <w:r w:rsidRPr="008475BB">
        <w:t xml:space="preserve"> investors will</w:t>
      </w:r>
      <w:r>
        <w:t xml:space="preserve"> </w:t>
      </w:r>
      <w:r w:rsidRPr="008475BB">
        <w:t>immediately respond completely to that framework</w:t>
      </w:r>
      <w:r>
        <w:t xml:space="preserve">, because there is a whole heap </w:t>
      </w:r>
      <w:r w:rsidRPr="008475BB">
        <w:t>of other things</w:t>
      </w:r>
      <w:r>
        <w:t xml:space="preserve"> </w:t>
      </w:r>
      <w:r w:rsidRPr="008475BB">
        <w:t>they consider when they make those investments</w:t>
      </w:r>
      <w:r w:rsidR="000B3559">
        <w:t xml:space="preserve"> including, </w:t>
      </w:r>
      <w:r w:rsidRPr="008475BB">
        <w:t xml:space="preserve">critically the </w:t>
      </w:r>
      <w:r w:rsidR="00476840">
        <w:t>rate</w:t>
      </w:r>
      <w:r w:rsidRPr="008475BB">
        <w:t xml:space="preserve"> of return.</w:t>
      </w:r>
    </w:p>
    <w:p w:rsidR="00C630F8" w:rsidP="00C630F8">
      <w:pPr>
        <w:pStyle w:val="Answer"/>
      </w:pPr>
      <w:sdt>
        <w:sdtPr>
          <w:alias w:val="Witness"/>
          <w:id w:val="-1421097078"/>
          <w:placeholder>
            <w:docPart w:val="344FBEF3083C4C219ABBBDE24BD83401"/>
          </w:placeholder>
          <w:richText/>
        </w:sdtPr>
        <w:sdtContent>
          <w:r w:rsidRPr="008475BB">
            <w:rPr>
              <w:b/>
              <w:i/>
            </w:rPr>
            <w:t>Dr Rayment:</w:t>
          </w:r>
        </w:sdtContent>
      </w:sdt>
      <w:r>
        <w:t xml:space="preserve"> </w:t>
      </w:r>
      <w:r w:rsidRPr="008475BB">
        <w:t xml:space="preserve">If I may jump in, I </w:t>
      </w:r>
      <w:r w:rsidR="00476840">
        <w:t>totally</w:t>
      </w:r>
      <w:r w:rsidRPr="008475BB">
        <w:t xml:space="preserve"> agree with that</w:t>
      </w:r>
      <w:r>
        <w:t xml:space="preserve">. Whether </w:t>
      </w:r>
      <w:r w:rsidRPr="008475BB">
        <w:t xml:space="preserve">you go with </w:t>
      </w:r>
      <w:r w:rsidR="00D404DC">
        <w:t xml:space="preserve">a </w:t>
      </w:r>
      <w:r w:rsidRPr="008475BB">
        <w:t>taxonomy</w:t>
      </w:r>
      <w:r>
        <w:t>,</w:t>
      </w:r>
      <w:r w:rsidRPr="008475BB">
        <w:t xml:space="preserve"> green bonds or whatever it may be</w:t>
      </w:r>
      <w:r>
        <w:t>,</w:t>
      </w:r>
      <w:r w:rsidRPr="008475BB">
        <w:t xml:space="preserve"> or whether you look at green</w:t>
      </w:r>
      <w:r>
        <w:t xml:space="preserve"> or brown financing, for nuclear it is about</w:t>
      </w:r>
      <w:r w:rsidR="00D404DC">
        <w:t xml:space="preserve"> whether we c</w:t>
      </w:r>
      <w:r w:rsidR="002243B4">
        <w:t>an</w:t>
      </w:r>
      <w:r w:rsidRPr="008475BB">
        <w:t xml:space="preserve"> access affordable finance</w:t>
      </w:r>
      <w:r w:rsidR="002243B4">
        <w:t>.</w:t>
      </w:r>
      <w:r w:rsidRPr="008475BB">
        <w:t xml:space="preserve"> Can we do that </w:t>
      </w:r>
      <w:r w:rsidR="002243B4">
        <w:t xml:space="preserve">such </w:t>
      </w:r>
      <w:r w:rsidRPr="008475BB">
        <w:t>that we have a fair and consistent approach being applied against other technologies as well? Whether it is green bonds</w:t>
      </w:r>
      <w:r>
        <w:t xml:space="preserve"> or</w:t>
      </w:r>
      <w:r w:rsidRPr="008475BB">
        <w:t xml:space="preserve"> taxonomy</w:t>
      </w:r>
      <w:r w:rsidR="002243B4">
        <w:t>,</w:t>
      </w:r>
      <w:r w:rsidRPr="008475BB">
        <w:t xml:space="preserve"> both have a place</w:t>
      </w:r>
      <w:r>
        <w:t>,</w:t>
      </w:r>
      <w:r w:rsidRPr="008475BB">
        <w:t xml:space="preserve"> but it is</w:t>
      </w:r>
      <w:r>
        <w:t xml:space="preserve"> about</w:t>
      </w:r>
      <w:r w:rsidRPr="008475BB">
        <w:t xml:space="preserve"> being able to access affordable finance.</w:t>
      </w:r>
    </w:p>
    <w:p w:rsidR="00C630F8" w:rsidP="00C630F8">
      <w:pPr>
        <w:pStyle w:val="Question"/>
        <w:numPr>
          <w:ilvl w:val="0"/>
          <w:numId w:val="9"/>
        </w:numPr>
      </w:pPr>
      <w:sdt>
        <w:sdtPr>
          <w:alias w:val="Member"/>
          <w:tag w:val="&lt;Member mnisId='3950' dodsId='54004'&gt;"/>
          <w:id w:val="-493793701"/>
          <w:placeholder>
            <w:docPart w:val="344FBEF3083C4C219ABBBDE24BD83401"/>
          </w:placeholder>
          <w:richText/>
        </w:sdtPr>
        <w:sdtContent>
          <w:r w:rsidRPr="008475BB">
            <w:rPr>
              <w:b/>
            </w:rPr>
            <w:t>Tracey Crouch:</w:t>
          </w:r>
        </w:sdtContent>
      </w:sdt>
      <w:r>
        <w:t xml:space="preserve"> I am </w:t>
      </w:r>
      <w:r w:rsidRPr="008475BB">
        <w:t>glad you mentioned green bonds</w:t>
      </w:r>
      <w:r>
        <w:t>.</w:t>
      </w:r>
      <w:r w:rsidRPr="008475BB">
        <w:t xml:space="preserve"> I was going to raise </w:t>
      </w:r>
      <w:r>
        <w:t xml:space="preserve">a </w:t>
      </w:r>
      <w:r w:rsidRPr="008475BB">
        <w:t>specific question around individual investor awareness</w:t>
      </w:r>
      <w:r>
        <w:t>,</w:t>
      </w:r>
      <w:r w:rsidRPr="008475BB">
        <w:t xml:space="preserve"> not major </w:t>
      </w:r>
      <w:r w:rsidR="00EC143F">
        <w:t>investment</w:t>
      </w:r>
      <w:r w:rsidRPr="008475BB">
        <w:t xml:space="preserve"> finance. For reasons</w:t>
      </w:r>
      <w:r>
        <w:t xml:space="preserve"> </w:t>
      </w:r>
      <w:r w:rsidRPr="008475BB">
        <w:t>I never quite understood</w:t>
      </w:r>
      <w:r>
        <w:t>,</w:t>
      </w:r>
      <w:r w:rsidRPr="008475BB">
        <w:t xml:space="preserve"> I temporarily had responsibility as </w:t>
      </w:r>
      <w:r w:rsidR="00EC143F">
        <w:t xml:space="preserve">a </w:t>
      </w:r>
      <w:r>
        <w:t>M</w:t>
      </w:r>
      <w:r w:rsidRPr="008475BB">
        <w:t>inister for ethical investment</w:t>
      </w:r>
      <w:r>
        <w:t>. O</w:t>
      </w:r>
      <w:r w:rsidRPr="008475BB">
        <w:t xml:space="preserve">ne thing that </w:t>
      </w:r>
      <w:r w:rsidR="000876DF">
        <w:t>i</w:t>
      </w:r>
      <w:r>
        <w:t>s</w:t>
      </w:r>
      <w:r w:rsidRPr="008475BB">
        <w:t xml:space="preserve"> clear is that individual and small investors do not necessarily have awareness </w:t>
      </w:r>
      <w:r w:rsidR="000876DF">
        <w:t>of</w:t>
      </w:r>
      <w:r w:rsidRPr="008475BB">
        <w:t xml:space="preserve"> gre</w:t>
      </w:r>
      <w:r w:rsidR="000876DF">
        <w:t>en</w:t>
      </w:r>
      <w:r w:rsidRPr="008475BB">
        <w:t xml:space="preserve"> investment or green bonds</w:t>
      </w:r>
      <w:r>
        <w:t>. E</w:t>
      </w:r>
      <w:r w:rsidRPr="008475BB">
        <w:t xml:space="preserve">ven I was not aware of green </w:t>
      </w:r>
      <w:r>
        <w:t>p</w:t>
      </w:r>
      <w:r w:rsidRPr="008475BB">
        <w:t xml:space="preserve">remium </w:t>
      </w:r>
      <w:r>
        <w:t>b</w:t>
      </w:r>
      <w:r w:rsidRPr="008475BB">
        <w:t xml:space="preserve">onds until I read the briefing for this meeting today. Do you think there is enough individual </w:t>
      </w:r>
      <w:r>
        <w:t>awaren</w:t>
      </w:r>
      <w:r w:rsidRPr="008475BB">
        <w:t>ess around these very important issues o</w:t>
      </w:r>
      <w:r>
        <w:t xml:space="preserve">f </w:t>
      </w:r>
      <w:r w:rsidRPr="008475BB">
        <w:t>finance</w:t>
      </w:r>
      <w:r>
        <w:t>?</w:t>
      </w:r>
    </w:p>
    <w:p w:rsidR="00C630F8" w:rsidP="00C630F8">
      <w:pPr>
        <w:pStyle w:val="Answer"/>
      </w:pPr>
      <w:sdt>
        <w:sdtPr>
          <w:alias w:val="Witness"/>
          <w:id w:val="-1115369086"/>
          <w:placeholder>
            <w:docPart w:val="344FBEF3083C4C219ABBBDE24BD83401"/>
          </w:placeholder>
          <w:richText/>
        </w:sdtPr>
        <w:sdtContent>
          <w:r w:rsidRPr="00A163BB">
            <w:rPr>
              <w:b/>
              <w:i/>
            </w:rPr>
            <w:t>Dr Rayment:</w:t>
          </w:r>
        </w:sdtContent>
      </w:sdt>
      <w:r>
        <w:t xml:space="preserve"> </w:t>
      </w:r>
      <w:r w:rsidRPr="00A163BB">
        <w:t>I do not think at this moment in time</w:t>
      </w:r>
      <w:r w:rsidR="00961B9E">
        <w:t xml:space="preserve"> that there is</w:t>
      </w:r>
      <w:r w:rsidRPr="00A163BB">
        <w:t xml:space="preserve"> aware</w:t>
      </w:r>
      <w:r>
        <w:t xml:space="preserve">ness at </w:t>
      </w:r>
      <w:r w:rsidRPr="00A163BB">
        <w:t>an individual taxpayer level</w:t>
      </w:r>
      <w:r>
        <w:t>,</w:t>
      </w:r>
      <w:r w:rsidRPr="00A163BB">
        <w:t xml:space="preserve"> but</w:t>
      </w:r>
      <w:r w:rsidR="003D65AD">
        <w:t xml:space="preserve"> </w:t>
      </w:r>
      <w:r w:rsidRPr="00A163BB">
        <w:t xml:space="preserve">there is increasing individual awareness </w:t>
      </w:r>
      <w:r w:rsidR="003F7CCC">
        <w:t>of</w:t>
      </w:r>
      <w:r w:rsidR="00314290">
        <w:t xml:space="preserve"> </w:t>
      </w:r>
      <w:r w:rsidRPr="00A163BB">
        <w:t>what people want to do</w:t>
      </w:r>
      <w:r>
        <w:t>.</w:t>
      </w:r>
      <w:r w:rsidRPr="00A163BB">
        <w:t xml:space="preserve"> </w:t>
      </w:r>
      <w:r w:rsidR="00AC1E88">
        <w:t>P</w:t>
      </w:r>
      <w:r w:rsidRPr="00A163BB">
        <w:t xml:space="preserve">eople are </w:t>
      </w:r>
      <w:r w:rsidR="00AC1E88">
        <w:t>getting</w:t>
      </w:r>
      <w:r w:rsidRPr="00A163BB">
        <w:t xml:space="preserve"> more and more interested in climate change</w:t>
      </w:r>
      <w:r>
        <w:t xml:space="preserve"> and</w:t>
      </w:r>
      <w:r w:rsidRPr="00A163BB">
        <w:t xml:space="preserve"> green financing and what that means for them. </w:t>
      </w:r>
      <w:r>
        <w:t>They want</w:t>
      </w:r>
      <w:r w:rsidRPr="00A163BB">
        <w:t xml:space="preserve"> to make their own choices in terms of what that will mean in the future</w:t>
      </w:r>
      <w:r>
        <w:t>. At th</w:t>
      </w:r>
      <w:r w:rsidR="003F7CCC">
        <w:t>e</w:t>
      </w:r>
      <w:r>
        <w:t xml:space="preserve"> moment</w:t>
      </w:r>
      <w:r w:rsidR="00936C1D">
        <w:t xml:space="preserve">, </w:t>
      </w:r>
      <w:r w:rsidRPr="00A163BB">
        <w:t>we have an issue with energy security</w:t>
      </w:r>
      <w:r w:rsidR="00936C1D">
        <w:t xml:space="preserve"> and</w:t>
      </w:r>
      <w:r w:rsidRPr="00A163BB">
        <w:t xml:space="preserve"> we have an issue with affordable energy</w:t>
      </w:r>
      <w:r>
        <w:t xml:space="preserve">, so </w:t>
      </w:r>
      <w:r w:rsidRPr="00A163BB">
        <w:t>that takes priority</w:t>
      </w:r>
      <w:r>
        <w:t>, but at</w:t>
      </w:r>
      <w:r w:rsidRPr="00A163BB">
        <w:t xml:space="preserve"> some point, hopefully in the not too distant future, we will resolve that and start to ask questions about where </w:t>
      </w:r>
      <w:r w:rsidR="00E04FC5">
        <w:t>we</w:t>
      </w:r>
      <w:r w:rsidRPr="00A163BB">
        <w:t xml:space="preserve"> want to invest</w:t>
      </w:r>
      <w:r>
        <w:t>. W</w:t>
      </w:r>
      <w:r w:rsidRPr="00A163BB">
        <w:t>here do I want my pension fund</w:t>
      </w:r>
      <w:r>
        <w:t>s</w:t>
      </w:r>
      <w:r w:rsidRPr="00A163BB">
        <w:t xml:space="preserve"> to be invested? Where do I want to invest my savings? I honestly </w:t>
      </w:r>
      <w:r w:rsidR="00F41D34">
        <w:t>think</w:t>
      </w:r>
      <w:r w:rsidRPr="00A163BB">
        <w:t xml:space="preserve"> that</w:t>
      </w:r>
      <w:r w:rsidR="0093745D">
        <w:t>,</w:t>
      </w:r>
      <w:r w:rsidRPr="00A163BB">
        <w:t xml:space="preserve"> as people start to hear more and more about what is happening in </w:t>
      </w:r>
      <w:r w:rsidR="00F146ED">
        <w:t xml:space="preserve">the </w:t>
      </w:r>
      <w:r w:rsidRPr="00A163BB">
        <w:t>green space</w:t>
      </w:r>
      <w:r w:rsidR="00F146ED">
        <w:t>,</w:t>
      </w:r>
      <w:r w:rsidRPr="00A163BB">
        <w:t xml:space="preserve"> they will want to make sure that their money is</w:t>
      </w:r>
      <w:r>
        <w:t xml:space="preserve"> flowing</w:t>
      </w:r>
      <w:r w:rsidRPr="00A163BB">
        <w:t xml:space="preserve"> through routes that enable them to think that they are being green</w:t>
      </w:r>
      <w:r>
        <w:t>.</w:t>
      </w:r>
    </w:p>
    <w:p w:rsidR="00854592" w:rsidP="00C630F8">
      <w:pPr>
        <w:pStyle w:val="Answer"/>
      </w:pPr>
      <w:sdt>
        <w:sdtPr>
          <w:alias w:val="Witness"/>
          <w:id w:val="-385105415"/>
          <w:placeholder>
            <w:docPart w:val="344FBEF3083C4C219ABBBDE24BD83401"/>
          </w:placeholder>
          <w:richText/>
        </w:sdtPr>
        <w:sdtContent>
          <w:r w:rsidRPr="00A163BB" w:rsidR="00C630F8">
            <w:rPr>
              <w:b/>
              <w:i/>
            </w:rPr>
            <w:t>Josh Buckland:</w:t>
          </w:r>
        </w:sdtContent>
      </w:sdt>
      <w:r w:rsidR="00C630F8">
        <w:t xml:space="preserve"> </w:t>
      </w:r>
      <w:r w:rsidRPr="00A163BB" w:rsidR="00C630F8">
        <w:t>It is a really interesting</w:t>
      </w:r>
      <w:r w:rsidR="00C630F8">
        <w:t xml:space="preserve"> </w:t>
      </w:r>
      <w:r w:rsidRPr="00A163BB" w:rsidR="00C630F8">
        <w:t>angle</w:t>
      </w:r>
      <w:r w:rsidR="00C630F8">
        <w:t>; in some ways</w:t>
      </w:r>
      <w:r w:rsidR="000B3559">
        <w:t xml:space="preserve">, </w:t>
      </w:r>
      <w:r w:rsidR="00C630F8">
        <w:t>it is even more i</w:t>
      </w:r>
      <w:r w:rsidRPr="00A163BB" w:rsidR="00C630F8">
        <w:t>nteresting than th</w:t>
      </w:r>
      <w:r w:rsidR="00C630F8">
        <w:t>e G</w:t>
      </w:r>
      <w:r w:rsidRPr="00A163BB" w:rsidR="00C630F8">
        <w:t>overnment deciding</w:t>
      </w:r>
      <w:r w:rsidR="00F146ED">
        <w:t xml:space="preserve"> what</w:t>
      </w:r>
      <w:r w:rsidRPr="00A163BB" w:rsidR="00C630F8">
        <w:t xml:space="preserve"> </w:t>
      </w:r>
      <w:r w:rsidR="00C630F8">
        <w:t>investors can and cannot invest in. There is a real issue around lack of</w:t>
      </w:r>
      <w:r w:rsidRPr="00A163BB" w:rsidR="00C630F8">
        <w:t xml:space="preserve"> public awareness and public trust. </w:t>
      </w:r>
      <w:r w:rsidR="006F4496">
        <w:t>In</w:t>
      </w:r>
      <w:r w:rsidRPr="00A163BB" w:rsidR="00C630F8">
        <w:t xml:space="preserve"> the retail energy market, at the moment you can market a green electricity tariff</w:t>
      </w:r>
      <w:r w:rsidR="00C630F8">
        <w:t>,</w:t>
      </w:r>
      <w:r w:rsidRPr="00A163BB" w:rsidR="00C630F8">
        <w:t xml:space="preserve"> for example</w:t>
      </w:r>
      <w:r w:rsidR="00C630F8">
        <w:t>,</w:t>
      </w:r>
      <w:r w:rsidRPr="00A163BB" w:rsidR="00C630F8">
        <w:t xml:space="preserve"> when in reality the electricity coming into your home on </w:t>
      </w:r>
      <w:r w:rsidR="006F4496">
        <w:t xml:space="preserve">an </w:t>
      </w:r>
      <w:r w:rsidR="00C630F8">
        <w:t>hourly</w:t>
      </w:r>
      <w:r w:rsidRPr="00A163BB" w:rsidR="00C630F8">
        <w:t xml:space="preserve"> or half</w:t>
      </w:r>
      <w:r w:rsidR="00C630F8">
        <w:t>-</w:t>
      </w:r>
      <w:r w:rsidRPr="00A163BB" w:rsidR="00C630F8">
        <w:t xml:space="preserve">hourly basis </w:t>
      </w:r>
      <w:r w:rsidR="00C630F8">
        <w:t xml:space="preserve">is </w:t>
      </w:r>
      <w:r w:rsidRPr="00A163BB" w:rsidR="00C630F8">
        <w:t>not green</w:t>
      </w:r>
      <w:r w:rsidR="00C630F8">
        <w:t>; it is a mi</w:t>
      </w:r>
      <w:r w:rsidRPr="00A163BB" w:rsidR="00C630F8">
        <w:t>xture</w:t>
      </w:r>
      <w:r w:rsidR="00C630F8">
        <w:t>. E</w:t>
      </w:r>
      <w:r w:rsidRPr="00A163BB" w:rsidR="00C630F8">
        <w:t>ffectively</w:t>
      </w:r>
      <w:r w:rsidR="00C630F8">
        <w:t>,</w:t>
      </w:r>
      <w:r w:rsidRPr="00A163BB" w:rsidR="00C630F8">
        <w:t xml:space="preserve"> the system allows you to market something </w:t>
      </w:r>
      <w:r>
        <w:t xml:space="preserve">that </w:t>
      </w:r>
      <w:r w:rsidRPr="00A163BB" w:rsidR="00C630F8">
        <w:t xml:space="preserve">is not </w:t>
      </w:r>
      <w:r w:rsidR="00C630F8">
        <w:t xml:space="preserve">necessarily </w:t>
      </w:r>
      <w:r w:rsidRPr="00A163BB" w:rsidR="00C630F8">
        <w:t>what is being delivered</w:t>
      </w:r>
      <w:r w:rsidR="00C630F8">
        <w:t>.</w:t>
      </w:r>
      <w:r w:rsidRPr="00A163BB" w:rsidR="00C630F8">
        <w:t xml:space="preserve"> </w:t>
      </w:r>
      <w:r w:rsidR="00C630F8">
        <w:t>W</w:t>
      </w:r>
      <w:r w:rsidRPr="00A163BB" w:rsidR="00C630F8">
        <w:t xml:space="preserve">e have seen challenges around </w:t>
      </w:r>
      <w:r w:rsidR="00C630F8">
        <w:t>b</w:t>
      </w:r>
      <w:r w:rsidRPr="00A163BB" w:rsidR="00C630F8">
        <w:t>anks making</w:t>
      </w:r>
      <w:r w:rsidR="00C630F8">
        <w:t xml:space="preserve"> claims that are not </w:t>
      </w:r>
      <w:r w:rsidRPr="00A163BB" w:rsidR="00C630F8">
        <w:t>necessarily true</w:t>
      </w:r>
      <w:r w:rsidR="00C630F8">
        <w:t>,</w:t>
      </w:r>
      <w:r w:rsidRPr="00A163BB" w:rsidR="00C630F8">
        <w:t xml:space="preserve"> and the Advertising Standards </w:t>
      </w:r>
      <w:r w:rsidR="00C630F8">
        <w:t xml:space="preserve">Authority </w:t>
      </w:r>
      <w:r w:rsidRPr="00A163BB" w:rsidR="00C630F8">
        <w:t>has tried to resolve t</w:t>
      </w:r>
      <w:r w:rsidR="00C630F8">
        <w:t>hat.</w:t>
      </w:r>
    </w:p>
    <w:p w:rsidR="00C630F8" w:rsidP="00C630F8">
      <w:pPr>
        <w:pStyle w:val="Answer"/>
      </w:pPr>
      <w:r>
        <w:t>I agree.</w:t>
      </w:r>
      <w:r w:rsidR="00411126">
        <w:t xml:space="preserve"> </w:t>
      </w:r>
      <w:r w:rsidRPr="00A163BB">
        <w:t xml:space="preserve">I think </w:t>
      </w:r>
      <w:r w:rsidR="000C56B4">
        <w:t>there needs to be a</w:t>
      </w:r>
      <w:r w:rsidRPr="00A163BB">
        <w:t xml:space="preserve"> policy and regulatory programme to ensure that the claims being made</w:t>
      </w:r>
      <w:r>
        <w:t xml:space="preserve"> and therefore sold</w:t>
      </w:r>
      <w:r w:rsidRPr="00A163BB">
        <w:t xml:space="preserve"> to consumers are robust and fair</w:t>
      </w:r>
      <w:r>
        <w:t xml:space="preserve">. In </w:t>
      </w:r>
      <w:r w:rsidRPr="00A163BB">
        <w:t>some ways</w:t>
      </w:r>
      <w:r>
        <w:t>,</w:t>
      </w:r>
      <w:r w:rsidRPr="00A163BB">
        <w:t xml:space="preserve"> that gets you into a conversation around what is green</w:t>
      </w:r>
      <w:r>
        <w:t>,</w:t>
      </w:r>
      <w:r w:rsidRPr="00A163BB">
        <w:t xml:space="preserve"> but in reality the key thing is that the public are aware and can make informed choices</w:t>
      </w:r>
      <w:r>
        <w:t xml:space="preserve">. That </w:t>
      </w:r>
      <w:r w:rsidRPr="00A163BB">
        <w:t xml:space="preserve">will ensure </w:t>
      </w:r>
      <w:r w:rsidR="000C56B4">
        <w:t xml:space="preserve">that </w:t>
      </w:r>
      <w:r w:rsidRPr="00A163BB">
        <w:t>they are then able to trade off</w:t>
      </w:r>
      <w:r>
        <w:t xml:space="preserve"> w</w:t>
      </w:r>
      <w:r w:rsidRPr="00A163BB">
        <w:t>hat they prioritise</w:t>
      </w:r>
      <w:r>
        <w:t xml:space="preserve">, </w:t>
      </w:r>
      <w:r w:rsidRPr="00A163BB">
        <w:t>whether it is cost</w:t>
      </w:r>
      <w:r>
        <w:t xml:space="preserve"> or greenness, and </w:t>
      </w:r>
      <w:r w:rsidRPr="00A163BB">
        <w:t>different</w:t>
      </w:r>
      <w:r>
        <w:t xml:space="preserve"> consumers</w:t>
      </w:r>
      <w:r w:rsidRPr="00A163BB">
        <w:t xml:space="preserve"> will have different choices</w:t>
      </w:r>
      <w:r>
        <w:t>. That is a p</w:t>
      </w:r>
      <w:r w:rsidRPr="00A163BB">
        <w:t>olicy and regula</w:t>
      </w:r>
      <w:r>
        <w:t>tory</w:t>
      </w:r>
      <w:r w:rsidRPr="00A163BB">
        <w:t xml:space="preserve"> challenge</w:t>
      </w:r>
      <w:r>
        <w:t>,</w:t>
      </w:r>
      <w:r w:rsidRPr="00A163BB">
        <w:t xml:space="preserve"> as well as </w:t>
      </w:r>
      <w:r>
        <w:t xml:space="preserve">an </w:t>
      </w:r>
      <w:r w:rsidRPr="00A163BB">
        <w:t>advertising s</w:t>
      </w:r>
      <w:r>
        <w:t>tandards q</w:t>
      </w:r>
      <w:r w:rsidRPr="00A163BB">
        <w:t>uestion</w:t>
      </w:r>
      <w:r>
        <w:t>. In some ways</w:t>
      </w:r>
      <w:r w:rsidR="006B6A6E">
        <w:t>,</w:t>
      </w:r>
      <w:r>
        <w:t xml:space="preserve"> it is critical to get that right; otherwise, </w:t>
      </w:r>
      <w:r w:rsidRPr="00A163BB">
        <w:t>we risk undermining public trust</w:t>
      </w:r>
      <w:r>
        <w:t>. We have t</w:t>
      </w:r>
      <w:r w:rsidRPr="00A163BB">
        <w:t xml:space="preserve">alked </w:t>
      </w:r>
      <w:r>
        <w:t xml:space="preserve">today </w:t>
      </w:r>
      <w:r w:rsidRPr="00A163BB">
        <w:t>about the regulated asset</w:t>
      </w:r>
      <w:r>
        <w:t xml:space="preserve"> </w:t>
      </w:r>
      <w:r w:rsidRPr="00A163BB">
        <w:t>base model</w:t>
      </w:r>
      <w:r>
        <w:t>. We will be asking consumers to pay</w:t>
      </w:r>
      <w:r w:rsidRPr="00A163BB">
        <w:t xml:space="preserve"> for a lot of th</w:t>
      </w:r>
      <w:r w:rsidR="006B6A6E">
        <w:t>e</w:t>
      </w:r>
      <w:r w:rsidRPr="00A163BB">
        <w:t xml:space="preserve"> energy transition</w:t>
      </w:r>
      <w:r>
        <w:t xml:space="preserve"> </w:t>
      </w:r>
      <w:r w:rsidRPr="00A163BB">
        <w:t>through their energy bills</w:t>
      </w:r>
      <w:r>
        <w:t>,</w:t>
      </w:r>
      <w:r w:rsidRPr="00A163BB">
        <w:t xml:space="preserve"> </w:t>
      </w:r>
      <w:r w:rsidR="004B3E59">
        <w:t xml:space="preserve">their </w:t>
      </w:r>
      <w:r w:rsidRPr="00A163BB">
        <w:t>transport b</w:t>
      </w:r>
      <w:r>
        <w:t>ills</w:t>
      </w:r>
      <w:r w:rsidRPr="00A163BB">
        <w:t xml:space="preserve"> and</w:t>
      </w:r>
      <w:r>
        <w:t xml:space="preserve"> even their </w:t>
      </w:r>
      <w:r w:rsidRPr="00A163BB">
        <w:t>mortgage costs</w:t>
      </w:r>
      <w:r>
        <w:t xml:space="preserve">, so </w:t>
      </w:r>
      <w:r w:rsidRPr="00A163BB">
        <w:t>it is vital that we get it right now.</w:t>
      </w:r>
    </w:p>
    <w:p w:rsidR="00C630F8" w:rsidP="00C630F8">
      <w:pPr>
        <w:pStyle w:val="Question"/>
        <w:numPr>
          <w:ilvl w:val="0"/>
          <w:numId w:val="9"/>
        </w:numPr>
      </w:pPr>
      <w:sdt>
        <w:sdtPr>
          <w:alias w:val="Member"/>
          <w:tag w:val="&lt;Member mnisId='3950' dodsId='54004'&gt;"/>
          <w:id w:val="-533034662"/>
          <w:placeholder>
            <w:docPart w:val="344FBEF3083C4C219ABBBDE24BD83401"/>
          </w:placeholder>
          <w:richText/>
        </w:sdtPr>
        <w:sdtContent>
          <w:r w:rsidRPr="00A163BB">
            <w:rPr>
              <w:b/>
            </w:rPr>
            <w:t>Tracey Crouch:</w:t>
          </w:r>
        </w:sdtContent>
      </w:sdt>
      <w:r>
        <w:t xml:space="preserve"> </w:t>
      </w:r>
      <w:r w:rsidRPr="00A163BB">
        <w:t xml:space="preserve">I was going to ask whether you feel it </w:t>
      </w:r>
      <w:r>
        <w:t>is</w:t>
      </w:r>
      <w:r w:rsidRPr="00A163BB">
        <w:t xml:space="preserve"> reasonable to ask the energy bill pay</w:t>
      </w:r>
      <w:r>
        <w:t>er</w:t>
      </w:r>
      <w:r w:rsidRPr="00A163BB">
        <w:t xml:space="preserve"> and taxpayer to fund a multibillion</w:t>
      </w:r>
      <w:r>
        <w:t>-</w:t>
      </w:r>
      <w:r w:rsidRPr="00A163BB">
        <w:t>pound project that is not yet operating anywhere else.</w:t>
      </w:r>
    </w:p>
    <w:p w:rsidR="00C630F8" w:rsidP="00C630F8">
      <w:pPr>
        <w:pStyle w:val="Answer"/>
      </w:pPr>
      <w:sdt>
        <w:sdtPr>
          <w:alias w:val="Witness"/>
          <w:id w:val="1869790057"/>
          <w:placeholder>
            <w:docPart w:val="344FBEF3083C4C219ABBBDE24BD83401"/>
          </w:placeholder>
          <w:richText/>
        </w:sdtPr>
        <w:sdtContent>
          <w:r w:rsidRPr="00A163BB">
            <w:rPr>
              <w:b/>
              <w:i/>
            </w:rPr>
            <w:t>Josh Buckland:</w:t>
          </w:r>
        </w:sdtContent>
      </w:sdt>
      <w:r>
        <w:t xml:space="preserve"> </w:t>
      </w:r>
      <w:r w:rsidRPr="00061325">
        <w:t xml:space="preserve">It is fair to say that </w:t>
      </w:r>
      <w:r>
        <w:t xml:space="preserve">an </w:t>
      </w:r>
      <w:r w:rsidRPr="00061325">
        <w:t>enormous amount of electricity generation needs to be built</w:t>
      </w:r>
      <w:r w:rsidR="00837A3E">
        <w:t>. T</w:t>
      </w:r>
      <w:r w:rsidRPr="00061325">
        <w:t xml:space="preserve">he electricity bill payer benefits from that new capacity </w:t>
      </w:r>
      <w:r>
        <w:t>and</w:t>
      </w:r>
      <w:r w:rsidR="00837A3E">
        <w:t>,</w:t>
      </w:r>
      <w:r>
        <w:t xml:space="preserve"> </w:t>
      </w:r>
      <w:r w:rsidRPr="00061325">
        <w:t>hopefully</w:t>
      </w:r>
      <w:r w:rsidR="00D72DA8">
        <w:t>,</w:t>
      </w:r>
      <w:r w:rsidRPr="00061325">
        <w:t xml:space="preserve"> over</w:t>
      </w:r>
      <w:r>
        <w:t xml:space="preserve"> </w:t>
      </w:r>
      <w:r w:rsidRPr="00061325">
        <w:t xml:space="preserve">time </w:t>
      </w:r>
      <w:r w:rsidR="00D72DA8">
        <w:t xml:space="preserve">from </w:t>
      </w:r>
      <w:r w:rsidRPr="00061325">
        <w:t>lower costs as well</w:t>
      </w:r>
      <w:r w:rsidR="00D72DA8">
        <w:t xml:space="preserve">. Critically, </w:t>
      </w:r>
      <w:r w:rsidRPr="00061325">
        <w:t xml:space="preserve"> lower</w:t>
      </w:r>
      <w:r>
        <w:noBreakHyphen/>
      </w:r>
      <w:r w:rsidRPr="00061325">
        <w:t xml:space="preserve">carbon technologies could come through </w:t>
      </w:r>
      <w:r>
        <w:t xml:space="preserve">that </w:t>
      </w:r>
      <w:r w:rsidRPr="00061325">
        <w:t>are not exposed to fuel cost premiums and gas price spikes</w:t>
      </w:r>
      <w:r>
        <w:t>. T</w:t>
      </w:r>
      <w:r w:rsidRPr="00061325">
        <w:t xml:space="preserve">here is potentially huge value </w:t>
      </w:r>
      <w:r w:rsidR="00A75F0E">
        <w:t>in</w:t>
      </w:r>
      <w:r w:rsidRPr="00061325">
        <w:t xml:space="preserve"> that and there</w:t>
      </w:r>
      <w:r>
        <w:t xml:space="preserve"> is</w:t>
      </w:r>
      <w:r w:rsidRPr="00061325">
        <w:t xml:space="preserve"> no reason to think that energy bill payers should not necessarily fund that co</w:t>
      </w:r>
      <w:r>
        <w:t>st.</w:t>
      </w:r>
      <w:r w:rsidRPr="00061325">
        <w:t xml:space="preserve"> That has always been the case</w:t>
      </w:r>
      <w:r>
        <w:t>. E</w:t>
      </w:r>
      <w:r w:rsidRPr="00061325">
        <w:t>ven if you look back at the public</w:t>
      </w:r>
      <w:r w:rsidR="00BF61E8">
        <w:t>ly</w:t>
      </w:r>
      <w:r w:rsidR="002E6F9C">
        <w:t xml:space="preserve"> oriented </w:t>
      </w:r>
      <w:r w:rsidRPr="00061325">
        <w:t>owned market</w:t>
      </w:r>
      <w:r>
        <w:t>,</w:t>
      </w:r>
      <w:r w:rsidRPr="00061325">
        <w:t xml:space="preserve"> </w:t>
      </w:r>
      <w:r>
        <w:t>the cost of</w:t>
      </w:r>
      <w:r w:rsidRPr="00061325">
        <w:t xml:space="preserve"> that was passed through to bill pa</w:t>
      </w:r>
      <w:r>
        <w:t>yers</w:t>
      </w:r>
      <w:r w:rsidRPr="00061325">
        <w:t xml:space="preserve"> through a standard charge, so it is a similar sort of model</w:t>
      </w:r>
      <w:r>
        <w:t>.</w:t>
      </w:r>
    </w:p>
    <w:p w:rsidR="00C630F8" w:rsidP="00C630F8">
      <w:pPr>
        <w:pStyle w:val="Answer"/>
      </w:pPr>
      <w:r>
        <w:t>T</w:t>
      </w:r>
      <w:r w:rsidRPr="00061325">
        <w:t>here are a couple of idiosyncras</w:t>
      </w:r>
      <w:r w:rsidR="00837A3E">
        <w:t>ies</w:t>
      </w:r>
      <w:r w:rsidRPr="00061325">
        <w:t xml:space="preserve"> </w:t>
      </w:r>
      <w:r>
        <w:t xml:space="preserve">in </w:t>
      </w:r>
      <w:r w:rsidRPr="00061325">
        <w:t>that</w:t>
      </w:r>
      <w:r>
        <w:t>. On the RAB model, clearly there is a question</w:t>
      </w:r>
      <w:r w:rsidRPr="00061325">
        <w:t xml:space="preserve"> </w:t>
      </w:r>
      <w:r>
        <w:t>about the fact that consumers will be paying during the construction period.</w:t>
      </w:r>
      <w:r w:rsidRPr="00061325">
        <w:t xml:space="preserve"> There is a good rationale for that. Effectively, it brings in much more available financ</w:t>
      </w:r>
      <w:r>
        <w:t xml:space="preserve">e; it means </w:t>
      </w:r>
      <w:r w:rsidRPr="00061325">
        <w:t>that</w:t>
      </w:r>
      <w:r>
        <w:t xml:space="preserve"> as an investor you are not </w:t>
      </w:r>
      <w:r w:rsidRPr="00061325">
        <w:t>necessarily waiting 10 years for a payback, so you</w:t>
      </w:r>
      <w:r>
        <w:t xml:space="preserve"> are</w:t>
      </w:r>
      <w:r w:rsidRPr="00061325">
        <w:t xml:space="preserve"> willing </w:t>
      </w:r>
      <w:r>
        <w:t>to price the financing risk lower. Equally, i</w:t>
      </w:r>
      <w:r w:rsidRPr="00061325">
        <w:t>t is a new concept w</w:t>
      </w:r>
      <w:r>
        <w:t>h</w:t>
      </w:r>
      <w:r w:rsidRPr="00061325">
        <w:t>ere we</w:t>
      </w:r>
      <w:r>
        <w:t xml:space="preserve"> a</w:t>
      </w:r>
      <w:r w:rsidRPr="00061325">
        <w:t xml:space="preserve">re asking consumers to pay before they actually receive the benefit. </w:t>
      </w:r>
      <w:r w:rsidR="00E36A48">
        <w:t>I</w:t>
      </w:r>
      <w:r w:rsidRPr="00061325">
        <w:t>t comes back to the political risk appetite</w:t>
      </w:r>
      <w:r>
        <w:t>. M</w:t>
      </w:r>
      <w:r w:rsidRPr="00061325">
        <w:t>aybe we have not had enough of a conversation at a political level about whether that is the right model.</w:t>
      </w:r>
    </w:p>
    <w:p w:rsidR="00C630F8" w:rsidP="00C630F8">
      <w:pPr>
        <w:pStyle w:val="Answer"/>
      </w:pPr>
      <w:r w:rsidRPr="00061325">
        <w:t xml:space="preserve">The other </w:t>
      </w:r>
      <w:r w:rsidR="003C5727">
        <w:t>thing</w:t>
      </w:r>
      <w:r w:rsidRPr="00061325">
        <w:t xml:space="preserve"> for me is</w:t>
      </w:r>
      <w:r>
        <w:t xml:space="preserve"> that</w:t>
      </w:r>
      <w:r w:rsidRPr="00061325">
        <w:t xml:space="preserve"> when you look at</w:t>
      </w:r>
      <w:r w:rsidRPr="004D7422">
        <w:t xml:space="preserve"> the amount that needs to be spent on net zero transitio</w:t>
      </w:r>
      <w:r>
        <w:t>n,</w:t>
      </w:r>
      <w:r w:rsidRPr="004D7422">
        <w:t xml:space="preserve"> especially energy bills, there is a question around distribution. A lot of that is a fixed cost, so you can decide </w:t>
      </w:r>
      <w:r>
        <w:t xml:space="preserve">whether you </w:t>
      </w:r>
      <w:r w:rsidRPr="004D7422">
        <w:t>want to use the energy bill system to try to have a more progressive approach to pay</w:t>
      </w:r>
      <w:r>
        <w:t>ing</w:t>
      </w:r>
      <w:r w:rsidRPr="004D7422">
        <w:t xml:space="preserve"> for that</w:t>
      </w:r>
      <w:r>
        <w:t>. O</w:t>
      </w:r>
      <w:r w:rsidRPr="004D7422">
        <w:t xml:space="preserve">ne of the conversations happening at the moment is around social tariffs as a result of the energy crisis. Should </w:t>
      </w:r>
      <w:r w:rsidR="003C5727">
        <w:t>w</w:t>
      </w:r>
      <w:r w:rsidRPr="004D7422">
        <w:t>e look to rebalance some of those costs and make the energy pricing system a bit more progressive</w:t>
      </w:r>
      <w:r>
        <w:t>? T</w:t>
      </w:r>
      <w:r w:rsidRPr="004D7422">
        <w:t>hat get</w:t>
      </w:r>
      <w:r w:rsidR="004B5971">
        <w:t>s</w:t>
      </w:r>
      <w:r w:rsidRPr="004D7422">
        <w:t xml:space="preserve"> you into a question </w:t>
      </w:r>
      <w:r>
        <w:t xml:space="preserve">of the role of </w:t>
      </w:r>
      <w:r w:rsidRPr="004D7422">
        <w:t>social policy versus the welfare state</w:t>
      </w:r>
      <w:r>
        <w:t xml:space="preserve">, but it </w:t>
      </w:r>
      <w:r w:rsidR="004B5971">
        <w:t>is</w:t>
      </w:r>
      <w:r>
        <w:t xml:space="preserve"> an </w:t>
      </w:r>
      <w:r w:rsidRPr="004D7422">
        <w:t>interesting conversation</w:t>
      </w:r>
      <w:r>
        <w:t xml:space="preserve"> to have. To be </w:t>
      </w:r>
      <w:r w:rsidRPr="004D7422">
        <w:t>hones</w:t>
      </w:r>
      <w:r>
        <w:t>t,</w:t>
      </w:r>
      <w:r w:rsidRPr="004D7422">
        <w:t xml:space="preserve"> if we are to maintain public trust</w:t>
      </w:r>
      <w:r w:rsidR="004B5971">
        <w:t>,</w:t>
      </w:r>
      <w:r w:rsidRPr="004D7422">
        <w:t xml:space="preserve"> ensur</w:t>
      </w:r>
      <w:r>
        <w:t>ing</w:t>
      </w:r>
      <w:r w:rsidR="004B5971">
        <w:t xml:space="preserve"> that</w:t>
      </w:r>
      <w:r w:rsidRPr="004D7422">
        <w:t xml:space="preserve"> there is a fair transition is probably something we need to start thinking about now</w:t>
      </w:r>
      <w:r w:rsidR="00D342D2">
        <w:t xml:space="preserve">. </w:t>
      </w:r>
      <w:r w:rsidR="00D342D2">
        <w:t>I</w:t>
      </w:r>
      <w:r w:rsidRPr="004D7422">
        <w:t>t</w:t>
      </w:r>
      <w:r>
        <w:t xml:space="preserve"> is not</w:t>
      </w:r>
      <w:r w:rsidRPr="004D7422">
        <w:t xml:space="preserve"> just a question of individual projects</w:t>
      </w:r>
      <w:r>
        <w:t xml:space="preserve">; it is a </w:t>
      </w:r>
      <w:r w:rsidRPr="004D7422">
        <w:t>question of the overall approach to energy.</w:t>
      </w:r>
    </w:p>
    <w:p w:rsidR="00C630F8" w:rsidP="00C630F8">
      <w:pPr>
        <w:pStyle w:val="Question"/>
        <w:numPr>
          <w:ilvl w:val="0"/>
          <w:numId w:val="9"/>
        </w:numPr>
      </w:pPr>
      <w:sdt>
        <w:sdtPr>
          <w:alias w:val="Member"/>
          <w:tag w:val="&lt;Member mnisId='3950' dodsId='54004'&gt;"/>
          <w:id w:val="-660307262"/>
          <w:placeholder>
            <w:docPart w:val="344FBEF3083C4C219ABBBDE24BD83401"/>
          </w:placeholder>
          <w:richText/>
        </w:sdtPr>
        <w:sdtContent>
          <w:r w:rsidRPr="004D7422">
            <w:rPr>
              <w:b/>
            </w:rPr>
            <w:t>Tracey Crouch:</w:t>
          </w:r>
        </w:sdtContent>
      </w:sdt>
      <w:r>
        <w:t xml:space="preserve"> </w:t>
      </w:r>
      <w:r w:rsidRPr="004D7422">
        <w:t>D</w:t>
      </w:r>
      <w:r>
        <w:t>r R</w:t>
      </w:r>
      <w:r w:rsidRPr="004D7422">
        <w:t>ayment, when do we expect the UK green taxonomy to be published? Do you have any insight?</w:t>
      </w:r>
    </w:p>
    <w:p w:rsidR="00C630F8" w:rsidP="00C630F8">
      <w:pPr>
        <w:pStyle w:val="Answer"/>
      </w:pPr>
      <w:sdt>
        <w:sdtPr>
          <w:alias w:val="Witness"/>
          <w:id w:val="-1306547077"/>
          <w:placeholder>
            <w:docPart w:val="344FBEF3083C4C219ABBBDE24BD83401"/>
          </w:placeholder>
          <w:richText/>
        </w:sdtPr>
        <w:sdtContent>
          <w:r w:rsidRPr="004D7422">
            <w:rPr>
              <w:b/>
              <w:i/>
            </w:rPr>
            <w:t>Dr Rayment:</w:t>
          </w:r>
        </w:sdtContent>
      </w:sdt>
      <w:r>
        <w:t xml:space="preserve"> </w:t>
      </w:r>
      <w:r w:rsidRPr="004D7422">
        <w:t>I do</w:t>
      </w:r>
      <w:r w:rsidR="00D342D2">
        <w:t>n’t</w:t>
      </w:r>
      <w:r w:rsidRPr="004D7422">
        <w:t xml:space="preserve"> have an answer </w:t>
      </w:r>
      <w:r w:rsidR="00D342D2">
        <w:t>on</w:t>
      </w:r>
      <w:r w:rsidRPr="004D7422">
        <w:t xml:space="preserve"> that. </w:t>
      </w:r>
      <w:r>
        <w:t>D</w:t>
      </w:r>
      <w:r w:rsidRPr="004D7422">
        <w:t>ialogue</w:t>
      </w:r>
      <w:r>
        <w:t xml:space="preserve"> is</w:t>
      </w:r>
      <w:r w:rsidRPr="004D7422">
        <w:t xml:space="preserve"> happening at the moment between </w:t>
      </w:r>
      <w:r>
        <w:t xml:space="preserve">BEIS </w:t>
      </w:r>
      <w:r w:rsidRPr="004D7422">
        <w:t xml:space="preserve">and </w:t>
      </w:r>
      <w:r>
        <w:t>T</w:t>
      </w:r>
      <w:r w:rsidRPr="004D7422">
        <w:t>reasury</w:t>
      </w:r>
      <w:r>
        <w:t>.</w:t>
      </w:r>
      <w:r w:rsidRPr="004D7422">
        <w:t xml:space="preserve"> </w:t>
      </w:r>
      <w:r w:rsidR="009C6EA8">
        <w:t>T</w:t>
      </w:r>
      <w:r w:rsidRPr="004D7422">
        <w:t xml:space="preserve">he decision is firmly with </w:t>
      </w:r>
      <w:r w:rsidR="009C6EA8">
        <w:t>G</w:t>
      </w:r>
      <w:r w:rsidRPr="004D7422">
        <w:t>overnment</w:t>
      </w:r>
      <w:r w:rsidR="009C6EA8">
        <w:t xml:space="preserve"> as to</w:t>
      </w:r>
      <w:r w:rsidRPr="004D7422">
        <w:t xml:space="preserve"> when that taxonomy is published</w:t>
      </w:r>
      <w:r>
        <w:t>.</w:t>
      </w:r>
      <w:r w:rsidRPr="004D7422">
        <w:t xml:space="preserve"> I welcome the taxonomy </w:t>
      </w:r>
      <w:r>
        <w:t>coming</w:t>
      </w:r>
      <w:r w:rsidRPr="004D7422">
        <w:t xml:space="preserve"> forward when it is published</w:t>
      </w:r>
      <w:r>
        <w:t>.</w:t>
      </w:r>
      <w:r w:rsidRPr="004D7422">
        <w:t xml:space="preserve"> I hope</w:t>
      </w:r>
      <w:r>
        <w:t xml:space="preserve"> </w:t>
      </w:r>
      <w:r w:rsidR="00C9548A">
        <w:t>it</w:t>
      </w:r>
      <w:r>
        <w:t xml:space="preserve"> arrives in the </w:t>
      </w:r>
      <w:r w:rsidRPr="004D7422">
        <w:t>not too distant future</w:t>
      </w:r>
      <w:r>
        <w:t>,</w:t>
      </w:r>
      <w:r w:rsidRPr="004D7422">
        <w:t xml:space="preserve"> in line with all the other things we</w:t>
      </w:r>
      <w:r>
        <w:t xml:space="preserve"> a</w:t>
      </w:r>
      <w:r w:rsidRPr="004D7422">
        <w:t>re trying to do in the energy space</w:t>
      </w:r>
      <w:r>
        <w:t xml:space="preserve">. I am sorry I do not </w:t>
      </w:r>
      <w:r w:rsidRPr="004D7422">
        <w:t xml:space="preserve">have an answer </w:t>
      </w:r>
      <w:r w:rsidR="00C9548A">
        <w:t>on</w:t>
      </w:r>
      <w:r w:rsidRPr="004D7422">
        <w:t xml:space="preserve"> that.</w:t>
      </w:r>
    </w:p>
    <w:p w:rsidR="00C630F8" w:rsidP="00C630F8">
      <w:pPr>
        <w:pStyle w:val="Question"/>
        <w:numPr>
          <w:ilvl w:val="0"/>
          <w:numId w:val="9"/>
        </w:numPr>
      </w:pPr>
      <w:sdt>
        <w:sdtPr>
          <w:alias w:val="Member"/>
          <w:tag w:val="&lt;Member mnisId='3950' dodsId='54004'&gt;"/>
          <w:id w:val="-1142192807"/>
          <w:placeholder>
            <w:docPart w:val="344FBEF3083C4C219ABBBDE24BD83401"/>
          </w:placeholder>
          <w:richText/>
        </w:sdtPr>
        <w:sdtContent>
          <w:r w:rsidRPr="004D7422">
            <w:rPr>
              <w:b/>
            </w:rPr>
            <w:t>Tracey Crouch:</w:t>
          </w:r>
        </w:sdtContent>
      </w:sdt>
      <w:r>
        <w:t xml:space="preserve"> Josh, d</w:t>
      </w:r>
      <w:r w:rsidRPr="004D7422">
        <w:t>o you have any insight?</w:t>
      </w:r>
    </w:p>
    <w:p w:rsidR="00C630F8" w:rsidP="00C630F8">
      <w:pPr>
        <w:pStyle w:val="Answer"/>
      </w:pPr>
      <w:sdt>
        <w:sdtPr>
          <w:alias w:val="Witness"/>
          <w:id w:val="2059974767"/>
          <w:placeholder>
            <w:docPart w:val="344FBEF3083C4C219ABBBDE24BD83401"/>
          </w:placeholder>
          <w:richText/>
        </w:sdtPr>
        <w:sdtContent>
          <w:r w:rsidRPr="004D7422">
            <w:rPr>
              <w:b/>
              <w:i/>
            </w:rPr>
            <w:t>Josh Buckland:</w:t>
          </w:r>
        </w:sdtContent>
      </w:sdt>
      <w:r>
        <w:t xml:space="preserve"> </w:t>
      </w:r>
      <w:r w:rsidRPr="004D7422">
        <w:t>I</w:t>
      </w:r>
      <w:r>
        <w:t xml:space="preserve"> am </w:t>
      </w:r>
      <w:r w:rsidRPr="004D7422">
        <w:t>hopeful</w:t>
      </w:r>
      <w:r>
        <w:t xml:space="preserve"> that it will be in</w:t>
      </w:r>
      <w:r w:rsidRPr="004D7422">
        <w:t xml:space="preserve"> the first quarter of next year</w:t>
      </w:r>
      <w:r>
        <w:t>.</w:t>
      </w:r>
      <w:r w:rsidRPr="004D7422">
        <w:t xml:space="preserve"> I think that</w:t>
      </w:r>
      <w:r>
        <w:t xml:space="preserve"> is</w:t>
      </w:r>
      <w:r w:rsidRPr="004D7422">
        <w:t xml:space="preserve"> reasonabl</w:t>
      </w:r>
      <w:r>
        <w:t xml:space="preserve">e. </w:t>
      </w:r>
      <w:r w:rsidR="00667A1B">
        <w:t>They</w:t>
      </w:r>
      <w:r>
        <w:t xml:space="preserve"> said </w:t>
      </w:r>
      <w:r w:rsidR="00B02D4D">
        <w:t xml:space="preserve">that </w:t>
      </w:r>
      <w:r>
        <w:t xml:space="preserve">broadly </w:t>
      </w:r>
      <w:r w:rsidR="00667A1B">
        <w:t>that is</w:t>
      </w:r>
      <w:r>
        <w:t xml:space="preserve"> what</w:t>
      </w:r>
      <w:r w:rsidR="00667A1B">
        <w:t xml:space="preserve"> they are</w:t>
      </w:r>
      <w:r>
        <w:t xml:space="preserve"> aiming for. </w:t>
      </w:r>
      <w:r w:rsidR="00037257">
        <w:t>I</w:t>
      </w:r>
      <w:r>
        <w:t xml:space="preserve">t is vital. </w:t>
      </w:r>
      <w:r w:rsidRPr="004D7422">
        <w:t xml:space="preserve">The </w:t>
      </w:r>
      <w:r>
        <w:t>key</w:t>
      </w:r>
      <w:r w:rsidRPr="004D7422">
        <w:t xml:space="preserve"> thing is clarity</w:t>
      </w:r>
      <w:r>
        <w:t>. T</w:t>
      </w:r>
      <w:r w:rsidRPr="004D7422">
        <w:t xml:space="preserve">he longer </w:t>
      </w:r>
      <w:r>
        <w:t xml:space="preserve">you </w:t>
      </w:r>
      <w:r w:rsidRPr="004D7422">
        <w:t>leave it</w:t>
      </w:r>
      <w:r w:rsidR="00383682">
        <w:t>,</w:t>
      </w:r>
      <w:r w:rsidRPr="004D7422">
        <w:t xml:space="preserve"> the more uncertain</w:t>
      </w:r>
      <w:r w:rsidR="00383682">
        <w:t>ty</w:t>
      </w:r>
      <w:r>
        <w:t xml:space="preserve"> you </w:t>
      </w:r>
      <w:r w:rsidRPr="004D7422">
        <w:t>create</w:t>
      </w:r>
      <w:r>
        <w:t>, so</w:t>
      </w:r>
      <w:r w:rsidRPr="004D7422">
        <w:t xml:space="preserve"> getting on with it is the better option.</w:t>
      </w:r>
    </w:p>
    <w:p w:rsidR="00C630F8" w:rsidP="00C630F8">
      <w:pPr>
        <w:pStyle w:val="Question"/>
        <w:numPr>
          <w:ilvl w:val="0"/>
          <w:numId w:val="9"/>
        </w:numPr>
      </w:pPr>
      <w:sdt>
        <w:sdtPr>
          <w:alias w:val="Member"/>
          <w:tag w:val="&lt;Member mnisId='1578' dodsId='40488'&gt;"/>
          <w:id w:val="-1006358066"/>
          <w:placeholder>
            <w:docPart w:val="344FBEF3083C4C219ABBBDE24BD83401"/>
          </w:placeholder>
          <w:richText/>
        </w:sdtPr>
        <w:sdtContent>
          <w:r w:rsidRPr="004D7422">
            <w:rPr>
              <w:b/>
            </w:rPr>
            <w:t>Chair:</w:t>
          </w:r>
        </w:sdtContent>
      </w:sdt>
      <w:r>
        <w:t xml:space="preserve"> </w:t>
      </w:r>
      <w:r w:rsidRPr="004D7422">
        <w:t xml:space="preserve">To go back to </w:t>
      </w:r>
      <w:r>
        <w:t>gigawatt-scale n</w:t>
      </w:r>
      <w:r w:rsidRPr="004D7422">
        <w:t>uclear</w:t>
      </w:r>
      <w:r>
        <w:t>,</w:t>
      </w:r>
      <w:r w:rsidRPr="004D7422">
        <w:t xml:space="preserve"> two </w:t>
      </w:r>
      <w:r>
        <w:t>pro</w:t>
      </w:r>
      <w:r w:rsidRPr="004D7422">
        <w:t>spectively commercially financed reactors</w:t>
      </w:r>
      <w:r>
        <w:t xml:space="preserve">, Hitachi </w:t>
      </w:r>
      <w:r w:rsidRPr="004D7422">
        <w:t>at</w:t>
      </w:r>
      <w:r>
        <w:t xml:space="preserve"> Wylfa</w:t>
      </w:r>
      <w:r w:rsidRPr="004D7422">
        <w:t xml:space="preserve"> and </w:t>
      </w:r>
      <w:r>
        <w:t>Toshiba</w:t>
      </w:r>
      <w:r w:rsidRPr="004D7422">
        <w:t xml:space="preserve"> in </w:t>
      </w:r>
      <w:r>
        <w:t>w</w:t>
      </w:r>
      <w:r w:rsidRPr="004D7422">
        <w:t>est Cumbria</w:t>
      </w:r>
      <w:r>
        <w:t>, f</w:t>
      </w:r>
      <w:r w:rsidRPr="004D7422">
        <w:t>ailed</w:t>
      </w:r>
      <w:r>
        <w:t>. Was</w:t>
      </w:r>
      <w:r w:rsidRPr="004D7422">
        <w:t xml:space="preserve"> the essential proble</w:t>
      </w:r>
      <w:r>
        <w:t xml:space="preserve">m </w:t>
      </w:r>
      <w:r w:rsidRPr="004D7422">
        <w:t xml:space="preserve">cost overruns from construction? </w:t>
      </w:r>
      <w:r>
        <w:t xml:space="preserve">Was </w:t>
      </w:r>
      <w:r w:rsidRPr="004D7422">
        <w:t>that the risk that proved</w:t>
      </w:r>
      <w:r>
        <w:t xml:space="preserve"> in</w:t>
      </w:r>
      <w:r w:rsidRPr="004D7422">
        <w:t>digestible?</w:t>
      </w:r>
    </w:p>
    <w:p w:rsidR="000E4BE7" w:rsidP="00C630F8">
      <w:pPr>
        <w:pStyle w:val="Answer"/>
      </w:pPr>
      <w:sdt>
        <w:sdtPr>
          <w:alias w:val="Witness"/>
          <w:id w:val="1460079153"/>
          <w:placeholder>
            <w:docPart w:val="344FBEF3083C4C219ABBBDE24BD83401"/>
          </w:placeholder>
          <w:richText/>
        </w:sdtPr>
        <w:sdtContent>
          <w:r w:rsidRPr="004D7422" w:rsidR="00C630F8">
            <w:rPr>
              <w:b/>
              <w:i/>
            </w:rPr>
            <w:t>Josh Buckland:</w:t>
          </w:r>
        </w:sdtContent>
      </w:sdt>
      <w:r w:rsidR="00C630F8">
        <w:t xml:space="preserve"> </w:t>
      </w:r>
      <w:r w:rsidRPr="004D7422" w:rsidR="00C630F8">
        <w:t>There was a specific set of challenges</w:t>
      </w:r>
      <w:r w:rsidRPr="00390C49" w:rsidR="00C630F8">
        <w:t xml:space="preserve"> on the </w:t>
      </w:r>
      <w:r w:rsidR="00C630F8">
        <w:t>H</w:t>
      </w:r>
      <w:r w:rsidRPr="00390C49" w:rsidR="00C630F8">
        <w:t>orizon side</w:t>
      </w:r>
      <w:r w:rsidR="00C630F8">
        <w:t xml:space="preserve">; </w:t>
      </w:r>
      <w:r w:rsidR="00C75C52">
        <w:t>and</w:t>
      </w:r>
      <w:r w:rsidRPr="00390C49" w:rsidR="00C630F8">
        <w:t xml:space="preserve"> a particular challenge around the political issues</w:t>
      </w:r>
      <w:r w:rsidR="00C75C52">
        <w:t xml:space="preserve"> on nuclear</w:t>
      </w:r>
      <w:r w:rsidRPr="00390C49" w:rsidR="00C630F8">
        <w:t xml:space="preserve"> in Japan</w:t>
      </w:r>
      <w:r w:rsidR="00C75C52">
        <w:t>,</w:t>
      </w:r>
      <w:r w:rsidRPr="00390C49" w:rsidR="00C630F8">
        <w:t xml:space="preserve"> given the ownership of Hitachi</w:t>
      </w:r>
      <w:r w:rsidR="00435091">
        <w:t>. O</w:t>
      </w:r>
      <w:r w:rsidR="00C630F8">
        <w:t xml:space="preserve">n the NuGen side there were some </w:t>
      </w:r>
      <w:r w:rsidRPr="00390C49" w:rsidR="00C630F8">
        <w:t>challenges around the site. It is not necessarily the first site you</w:t>
      </w:r>
      <w:r w:rsidR="00C630F8">
        <w:t xml:space="preserve"> would</w:t>
      </w:r>
      <w:r w:rsidRPr="00390C49" w:rsidR="00C630F8">
        <w:t xml:space="preserve"> choose</w:t>
      </w:r>
      <w:r>
        <w:t xml:space="preserve">, </w:t>
      </w:r>
      <w:r w:rsidRPr="00390C49" w:rsidR="00C630F8">
        <w:t>given the conne</w:t>
      </w:r>
      <w:r w:rsidR="00C630F8">
        <w:t>ct</w:t>
      </w:r>
      <w:r w:rsidRPr="00390C49" w:rsidR="00C630F8">
        <w:t>ion issues</w:t>
      </w:r>
      <w:r w:rsidR="00C630F8">
        <w:t>.</w:t>
      </w:r>
      <w:r w:rsidRPr="00390C49" w:rsidR="00C630F8">
        <w:t xml:space="preserve"> I think </w:t>
      </w:r>
      <w:r w:rsidR="00C630F8">
        <w:t xml:space="preserve">those </w:t>
      </w:r>
      <w:r w:rsidRPr="00390C49" w:rsidR="00C630F8">
        <w:t>were largely technical issues that could have been resolved</w:t>
      </w:r>
      <w:r w:rsidR="00C630F8">
        <w:t>.</w:t>
      </w:r>
    </w:p>
    <w:p w:rsidR="000B0A7F" w:rsidP="00C630F8">
      <w:pPr>
        <w:pStyle w:val="Answer"/>
      </w:pPr>
      <w:r w:rsidRPr="00390C49">
        <w:t>I agree</w:t>
      </w:r>
      <w:r w:rsidR="000E4BE7">
        <w:t xml:space="preserve"> with you;</w:t>
      </w:r>
      <w:r w:rsidRPr="00390C49">
        <w:t xml:space="preserve"> the major issue was financing. The model</w:t>
      </w:r>
      <w:r>
        <w:t xml:space="preserve"> </w:t>
      </w:r>
      <w:r w:rsidRPr="00390C49">
        <w:t xml:space="preserve">put on the table by </w:t>
      </w:r>
      <w:r w:rsidR="00547766">
        <w:t>G</w:t>
      </w:r>
      <w:r w:rsidRPr="00390C49">
        <w:t>overnment at the time was relatively significant</w:t>
      </w:r>
      <w:r>
        <w:t xml:space="preserve">: </w:t>
      </w:r>
      <w:r w:rsidRPr="00390C49">
        <w:t>50% of the equity</w:t>
      </w:r>
      <w:r>
        <w:t xml:space="preserve">; </w:t>
      </w:r>
      <w:r w:rsidRPr="00390C49">
        <w:t>a significant chunk of the debt</w:t>
      </w:r>
      <w:r>
        <w:t>;</w:t>
      </w:r>
      <w:r w:rsidRPr="00390C49">
        <w:t xml:space="preserve"> guarantees around</w:t>
      </w:r>
      <w:r>
        <w:t xml:space="preserve"> </w:t>
      </w:r>
      <w:r w:rsidRPr="00390C49">
        <w:t>supply</w:t>
      </w:r>
      <w:r>
        <w:t>;</w:t>
      </w:r>
      <w:r w:rsidRPr="00390C49">
        <w:t xml:space="preserve"> and obviously the pricing of the power that came out </w:t>
      </w:r>
      <w:r>
        <w:t>at</w:t>
      </w:r>
      <w:r w:rsidRPr="00390C49">
        <w:t xml:space="preserve"> the end</w:t>
      </w:r>
      <w:r>
        <w:t>. It was more a public</w:t>
      </w:r>
      <w:r w:rsidR="00547766">
        <w:t xml:space="preserve"> </w:t>
      </w:r>
      <w:r>
        <w:t>private partnership</w:t>
      </w:r>
      <w:r w:rsidR="00903743">
        <w:t xml:space="preserve"> sort of</w:t>
      </w:r>
      <w:r>
        <w:t xml:space="preserve"> model, but c</w:t>
      </w:r>
      <w:r w:rsidRPr="00390C49">
        <w:t>ritically the risk</w:t>
      </w:r>
      <w:r w:rsidR="00903743">
        <w:t>s</w:t>
      </w:r>
      <w:r w:rsidRPr="00390C49">
        <w:t xml:space="preserve"> that fell to the equity provide</w:t>
      </w:r>
      <w:r>
        <w:t xml:space="preserve">rs, which equally would have been </w:t>
      </w:r>
      <w:r w:rsidRPr="00390C49">
        <w:t>private investors in these circumstances</w:t>
      </w:r>
      <w:r w:rsidR="00903743">
        <w:t>,</w:t>
      </w:r>
      <w:r w:rsidRPr="00390C49">
        <w:t xml:space="preserve"> on the other side of the </w:t>
      </w:r>
      <w:r w:rsidR="00903743">
        <w:t>G</w:t>
      </w:r>
      <w:r w:rsidRPr="00390C49">
        <w:t>overnment equation</w:t>
      </w:r>
      <w:r>
        <w:t>,</w:t>
      </w:r>
      <w:r w:rsidRPr="00390C49">
        <w:t xml:space="preserve"> were exposed to those potential cost overruns</w:t>
      </w:r>
      <w:r>
        <w:t>.</w:t>
      </w:r>
    </w:p>
    <w:p w:rsidR="00C630F8" w:rsidP="00C630F8">
      <w:pPr>
        <w:pStyle w:val="Answer"/>
      </w:pPr>
      <w:r>
        <w:t>U</w:t>
      </w:r>
      <w:r w:rsidRPr="00390C49">
        <w:t xml:space="preserve">nlike </w:t>
      </w:r>
      <w:r>
        <w:t>a</w:t>
      </w:r>
      <w:r w:rsidRPr="00390C49">
        <w:t xml:space="preserve"> world </w:t>
      </w:r>
      <w:r>
        <w:t>with a</w:t>
      </w:r>
      <w:r w:rsidRPr="00390C49">
        <w:t xml:space="preserve"> regulated asset</w:t>
      </w:r>
      <w:r>
        <w:t xml:space="preserve"> </w:t>
      </w:r>
      <w:r w:rsidRPr="00390C49">
        <w:t>base model</w:t>
      </w:r>
      <w:r>
        <w:t>,</w:t>
      </w:r>
      <w:r w:rsidRPr="00390C49">
        <w:t xml:space="preserve"> they were directly exposed</w:t>
      </w:r>
      <w:r w:rsidR="00411126">
        <w:t>,</w:t>
      </w:r>
      <w:r w:rsidRPr="00390C49">
        <w:t xml:space="preserve"> and were exposed at a level that would have been greater tha</w:t>
      </w:r>
      <w:r>
        <w:t>n</w:t>
      </w:r>
      <w:r w:rsidRPr="00390C49">
        <w:t xml:space="preserve"> would have been the case under a regulated model</w:t>
      </w:r>
      <w:r>
        <w:t>. T</w:t>
      </w:r>
      <w:r w:rsidRPr="00390C49">
        <w:t>hat was the bit that could not be overcome</w:t>
      </w:r>
      <w:r>
        <w:t xml:space="preserve">. </w:t>
      </w:r>
      <w:r w:rsidR="000B0A7F">
        <w:t>I</w:t>
      </w:r>
      <w:r>
        <w:t>t was</w:t>
      </w:r>
      <w:r w:rsidRPr="00390C49">
        <w:t xml:space="preserve"> driven largely by experience around cost overruns recently</w:t>
      </w:r>
      <w:r>
        <w:t xml:space="preserve"> and the a</w:t>
      </w:r>
      <w:r w:rsidRPr="00390C49">
        <w:t xml:space="preserve">dditional safety requirements post some of the issues the nuclear sector has had, and to an extent </w:t>
      </w:r>
      <w:r w:rsidR="00B61E58">
        <w:t xml:space="preserve">by </w:t>
      </w:r>
      <w:r w:rsidRPr="00390C49">
        <w:t>the changing nature of the energy market that sits behind that. Those were the</w:t>
      </w:r>
      <w:r>
        <w:t xml:space="preserve"> insurmountable</w:t>
      </w:r>
      <w:r w:rsidRPr="00390C49">
        <w:t xml:space="preserve"> risks</w:t>
      </w:r>
      <w:r>
        <w:t xml:space="preserve">. </w:t>
      </w:r>
      <w:r w:rsidR="00821BC9">
        <w:t>I</w:t>
      </w:r>
      <w:r w:rsidRPr="00390C49">
        <w:t>t come</w:t>
      </w:r>
      <w:r w:rsidR="004A498C">
        <w:t>s</w:t>
      </w:r>
      <w:r w:rsidRPr="00390C49">
        <w:t xml:space="preserve"> back to the idea</w:t>
      </w:r>
      <w:r w:rsidRPr="007F562B">
        <w:t xml:space="preserve"> that one of the fundamental challenges when it comes to nuclear is getting the financing mo</w:t>
      </w:r>
      <w:r>
        <w:t>del right</w:t>
      </w:r>
      <w:r w:rsidR="004A498C">
        <w:t>,</w:t>
      </w:r>
      <w:r>
        <w:t xml:space="preserve"> because, </w:t>
      </w:r>
      <w:r w:rsidRPr="007F562B">
        <w:t xml:space="preserve">as we have seen </w:t>
      </w:r>
      <w:r w:rsidR="004A498C">
        <w:t>at</w:t>
      </w:r>
      <w:r w:rsidRPr="007F562B">
        <w:t xml:space="preserve"> Hinkley</w:t>
      </w:r>
      <w:r>
        <w:t>,</w:t>
      </w:r>
      <w:r w:rsidRPr="007F562B">
        <w:t xml:space="preserve"> the supply chain is there</w:t>
      </w:r>
      <w:r w:rsidR="004A498C">
        <w:t xml:space="preserve"> and</w:t>
      </w:r>
      <w:r w:rsidRPr="007F562B">
        <w:t xml:space="preserve"> </w:t>
      </w:r>
      <w:r>
        <w:t>t</w:t>
      </w:r>
      <w:r w:rsidRPr="007F562B">
        <w:t xml:space="preserve">he technology is </w:t>
      </w:r>
      <w:r w:rsidRPr="007F562B">
        <w:t>there</w:t>
      </w:r>
      <w:r>
        <w:t xml:space="preserve">. It is more about </w:t>
      </w:r>
      <w:r w:rsidRPr="007F562B">
        <w:t xml:space="preserve">trying to facilitate the amount of investment that </w:t>
      </w:r>
      <w:r>
        <w:t xml:space="preserve">is </w:t>
      </w:r>
      <w:r w:rsidRPr="007F562B">
        <w:t>required at a reasonable cost.</w:t>
      </w:r>
    </w:p>
    <w:p w:rsidR="00C630F8" w:rsidP="00C630F8">
      <w:pPr>
        <w:pStyle w:val="Question"/>
        <w:numPr>
          <w:ilvl w:val="0"/>
          <w:numId w:val="9"/>
        </w:numPr>
      </w:pPr>
      <w:sdt>
        <w:sdtPr>
          <w:alias w:val="Member"/>
          <w:tag w:val="&lt;Member mnisId='1578' dodsId='40488'&gt;"/>
          <w:id w:val="-1862040953"/>
          <w:placeholder>
            <w:docPart w:val="344FBEF3083C4C219ABBBDE24BD83401"/>
          </w:placeholder>
          <w:richText/>
        </w:sdtPr>
        <w:sdtContent>
          <w:r w:rsidRPr="007F562B">
            <w:rPr>
              <w:b/>
            </w:rPr>
            <w:t>Chair:</w:t>
          </w:r>
        </w:sdtContent>
      </w:sdt>
      <w:r>
        <w:t xml:space="preserve"> I come to my last question on financing models. Y</w:t>
      </w:r>
      <w:r w:rsidRPr="007F562B">
        <w:t xml:space="preserve">ou spent time in the </w:t>
      </w:r>
      <w:r>
        <w:t>T</w:t>
      </w:r>
      <w:r w:rsidRPr="007F562B">
        <w:t>reasury working on these things</w:t>
      </w:r>
      <w:r>
        <w:t>. In my experience, the T</w:t>
      </w:r>
      <w:r w:rsidRPr="007F562B">
        <w:t>reasury has always been sceptical</w:t>
      </w:r>
      <w:r>
        <w:t>,</w:t>
      </w:r>
      <w:r w:rsidRPr="007F562B">
        <w:t xml:space="preserve"> to the point of hostility</w:t>
      </w:r>
      <w:r>
        <w:t>,</w:t>
      </w:r>
      <w:r w:rsidRPr="007F562B">
        <w:t xml:space="preserve"> </w:t>
      </w:r>
      <w:r>
        <w:t>about</w:t>
      </w:r>
      <w:r w:rsidRPr="007F562B">
        <w:t xml:space="preserve"> the regulatory asset</w:t>
      </w:r>
      <w:r>
        <w:t xml:space="preserve"> </w:t>
      </w:r>
      <w:r w:rsidRPr="007F562B">
        <w:t>base model</w:t>
      </w:r>
      <w:r>
        <w:t>. W</w:t>
      </w:r>
      <w:r w:rsidRPr="007F562B">
        <w:t>hy is that</w:t>
      </w:r>
      <w:r>
        <w:t>? D</w:t>
      </w:r>
      <w:r w:rsidRPr="007F562B">
        <w:t>o you think th</w:t>
      </w:r>
      <w:r>
        <w:t>at</w:t>
      </w:r>
      <w:r w:rsidRPr="007F562B">
        <w:t xml:space="preserve"> view ha</w:t>
      </w:r>
      <w:r>
        <w:t>s</w:t>
      </w:r>
      <w:r w:rsidRPr="007F562B">
        <w:t xml:space="preserve"> genuinely </w:t>
      </w:r>
      <w:r>
        <w:t>changed, or has it been co</w:t>
      </w:r>
      <w:r w:rsidRPr="007F562B">
        <w:t>mpelled</w:t>
      </w:r>
      <w:r>
        <w:t xml:space="preserve"> by</w:t>
      </w:r>
      <w:r w:rsidRPr="007F562B">
        <w:t xml:space="preserve"> other voices in </w:t>
      </w:r>
      <w:r w:rsidR="002D576D">
        <w:t>the G</w:t>
      </w:r>
      <w:r w:rsidRPr="007F562B">
        <w:t>overnment</w:t>
      </w:r>
      <w:r>
        <w:t>,</w:t>
      </w:r>
      <w:r w:rsidRPr="007F562B">
        <w:t xml:space="preserve"> or other </w:t>
      </w:r>
      <w:r w:rsidR="002D576D">
        <w:t>D</w:t>
      </w:r>
      <w:r w:rsidRPr="007F562B">
        <w:t>epartment</w:t>
      </w:r>
      <w:r>
        <w:t>s</w:t>
      </w:r>
      <w:r w:rsidRPr="007F562B">
        <w:t xml:space="preserve"> of </w:t>
      </w:r>
      <w:r w:rsidR="002D576D">
        <w:t>G</w:t>
      </w:r>
      <w:r w:rsidRPr="007F562B">
        <w:t>overnment?</w:t>
      </w:r>
    </w:p>
    <w:p w:rsidR="00DD679A" w:rsidP="00DD679A">
      <w:pPr>
        <w:pStyle w:val="Answer"/>
      </w:pPr>
      <w:sdt>
        <w:sdtPr>
          <w:alias w:val="Witness"/>
          <w:id w:val="122586539"/>
          <w:placeholder>
            <w:docPart w:val="344FBEF3083C4C219ABBBDE24BD83401"/>
          </w:placeholder>
          <w:richText/>
        </w:sdtPr>
        <w:sdtContent>
          <w:r w:rsidRPr="007F562B" w:rsidR="00C630F8">
            <w:rPr>
              <w:b/>
              <w:i/>
            </w:rPr>
            <w:t>Josh Buckland:</w:t>
          </w:r>
        </w:sdtContent>
      </w:sdt>
      <w:r w:rsidR="00C630F8">
        <w:t xml:space="preserve"> </w:t>
      </w:r>
      <w:r w:rsidR="000D3ECA">
        <w:t>They have</w:t>
      </w:r>
      <w:r w:rsidR="00C630F8">
        <w:t xml:space="preserve"> </w:t>
      </w:r>
      <w:r w:rsidRPr="007F562B" w:rsidR="00C630F8">
        <w:t>probably been on a bit of a journey</w:t>
      </w:r>
      <w:r w:rsidR="00C630F8">
        <w:t>. I</w:t>
      </w:r>
      <w:r w:rsidRPr="007F562B" w:rsidR="00C630F8">
        <w:t xml:space="preserve">nterestingly, </w:t>
      </w:r>
      <w:r w:rsidR="00C630F8">
        <w:t xml:space="preserve">if you go back five </w:t>
      </w:r>
      <w:r w:rsidR="00613303">
        <w:t>to</w:t>
      </w:r>
      <w:r w:rsidR="00C630F8">
        <w:t xml:space="preserve"> seven years, the Treasury was not </w:t>
      </w:r>
      <w:r w:rsidRPr="007F562B" w:rsidR="00C630F8">
        <w:t>necessarily opposed to the regulated asset</w:t>
      </w:r>
      <w:r w:rsidR="00C630F8">
        <w:t xml:space="preserve"> </w:t>
      </w:r>
      <w:r w:rsidRPr="007F562B" w:rsidR="00C630F8">
        <w:t xml:space="preserve">base model because </w:t>
      </w:r>
      <w:r>
        <w:t>they</w:t>
      </w:r>
      <w:r w:rsidRPr="007F562B" w:rsidR="00C630F8">
        <w:t xml:space="preserve"> saw the opportunity potentially to have it as an off</w:t>
      </w:r>
      <w:r w:rsidR="00C630F8">
        <w:t>-</w:t>
      </w:r>
      <w:r w:rsidRPr="007F562B" w:rsidR="00C630F8">
        <w:t>balance sheet m</w:t>
      </w:r>
      <w:r w:rsidR="00C630F8">
        <w:t>odel</w:t>
      </w:r>
      <w:r w:rsidRPr="007F562B" w:rsidR="00C630F8">
        <w:t xml:space="preserve">. We have not talked about the </w:t>
      </w:r>
      <w:r>
        <w:t>G</w:t>
      </w:r>
      <w:r w:rsidRPr="007F562B" w:rsidR="00C630F8">
        <w:t>overnment ownership piece</w:t>
      </w:r>
      <w:r w:rsidR="00C630F8">
        <w:t>,</w:t>
      </w:r>
      <w:r w:rsidRPr="007F562B" w:rsidR="00C630F8">
        <w:t xml:space="preserve"> but one of the benefits of the con</w:t>
      </w:r>
      <w:r w:rsidR="00C630F8">
        <w:t>tract for difference model is that it is effectively off</w:t>
      </w:r>
      <w:r>
        <w:t xml:space="preserve"> the Government </w:t>
      </w:r>
      <w:r w:rsidR="00C630F8">
        <w:t>balance sheet and does not count in the capital investment budget. Therefore,</w:t>
      </w:r>
      <w:r w:rsidRPr="007F562B" w:rsidR="00C630F8">
        <w:t xml:space="preserve"> you</w:t>
      </w:r>
      <w:r w:rsidR="00C630F8">
        <w:t xml:space="preserve"> a</w:t>
      </w:r>
      <w:r w:rsidRPr="007F562B" w:rsidR="00C630F8">
        <w:t>re able to deploy multiple project</w:t>
      </w:r>
      <w:r w:rsidR="00613303">
        <w:t>s</w:t>
      </w:r>
      <w:r w:rsidRPr="007F562B" w:rsidR="00C630F8">
        <w:t xml:space="preserve"> at a similar sort of scale and time</w:t>
      </w:r>
      <w:r w:rsidR="00C630F8">
        <w:t>.</w:t>
      </w:r>
    </w:p>
    <w:p w:rsidR="00C630F8" w:rsidP="00DD679A">
      <w:pPr>
        <w:pStyle w:val="Answer"/>
      </w:pPr>
      <w:r>
        <w:t>T</w:t>
      </w:r>
      <w:r w:rsidRPr="007F562B">
        <w:t>he regulated asset model was originally envisaged as that</w:t>
      </w:r>
      <w:r>
        <w:t xml:space="preserve">; it was envisaged as a </w:t>
      </w:r>
      <w:r w:rsidRPr="007F562B">
        <w:t>kind of shared</w:t>
      </w:r>
      <w:r w:rsidR="00411126">
        <w:t>-</w:t>
      </w:r>
      <w:r w:rsidRPr="007F562B">
        <w:t>risk model</w:t>
      </w:r>
      <w:r w:rsidR="003B537F">
        <w:t>,</w:t>
      </w:r>
      <w:r w:rsidRPr="007F562B">
        <w:t xml:space="preserve"> with investors</w:t>
      </w:r>
      <w:r w:rsidR="00160028">
        <w:t>,</w:t>
      </w:r>
      <w:r w:rsidRPr="007F562B">
        <w:t xml:space="preserve"> consumers and taxpayers</w:t>
      </w:r>
      <w:r>
        <w:t xml:space="preserve"> taking risks. If you c</w:t>
      </w:r>
      <w:r w:rsidR="00160028">
        <w:t>ould</w:t>
      </w:r>
      <w:r>
        <w:t xml:space="preserve"> </w:t>
      </w:r>
      <w:r w:rsidRPr="007F562B">
        <w:t>design it as was the case with the Thames Tideway model</w:t>
      </w:r>
      <w:r>
        <w:t>,</w:t>
      </w:r>
      <w:r w:rsidRPr="007F562B">
        <w:t xml:space="preserve"> it c</w:t>
      </w:r>
      <w:r w:rsidR="00160028">
        <w:t>ould</w:t>
      </w:r>
      <w:r>
        <w:t xml:space="preserve"> </w:t>
      </w:r>
      <w:r w:rsidRPr="007F562B">
        <w:t xml:space="preserve">potentially be off the </w:t>
      </w:r>
      <w:r w:rsidR="00E018BD">
        <w:t>G</w:t>
      </w:r>
      <w:r w:rsidRPr="007F562B">
        <w:t>overnment balance sheet</w:t>
      </w:r>
      <w:r>
        <w:t xml:space="preserve">. What has </w:t>
      </w:r>
      <w:r w:rsidRPr="007F562B">
        <w:t>changed</w:t>
      </w:r>
      <w:r>
        <w:t xml:space="preserve">? </w:t>
      </w:r>
      <w:r w:rsidRPr="007F562B">
        <w:t xml:space="preserve">I do not think the </w:t>
      </w:r>
      <w:r>
        <w:t>G</w:t>
      </w:r>
      <w:r w:rsidRPr="007F562B">
        <w:t>overnment have said this specifically</w:t>
      </w:r>
      <w:r>
        <w:t>,</w:t>
      </w:r>
      <w:r w:rsidRPr="007F562B">
        <w:t xml:space="preserve"> but in the documentation around the </w:t>
      </w:r>
      <w:r>
        <w:t xml:space="preserve">Sizewell deal that seems to be the case. The model itself is now on </w:t>
      </w:r>
      <w:r w:rsidRPr="007F562B">
        <w:t>the balance sheet</w:t>
      </w:r>
      <w:r>
        <w:t xml:space="preserve">. Effectively, </w:t>
      </w:r>
      <w:r w:rsidR="00D14140">
        <w:t>you have</w:t>
      </w:r>
      <w:r>
        <w:t xml:space="preserve"> a r</w:t>
      </w:r>
      <w:r w:rsidRPr="007F562B">
        <w:t>egulated model w</w:t>
      </w:r>
      <w:r>
        <w:t>here</w:t>
      </w:r>
      <w:r w:rsidRPr="007F562B">
        <w:t xml:space="preserve"> risk is shared</w:t>
      </w:r>
      <w:r>
        <w:t>,</w:t>
      </w:r>
      <w:r w:rsidRPr="007F562B">
        <w:t xml:space="preserve"> </w:t>
      </w:r>
      <w:r>
        <w:t>but</w:t>
      </w:r>
      <w:r w:rsidRPr="007F562B">
        <w:t xml:space="preserve"> the budgeting c</w:t>
      </w:r>
      <w:r>
        <w:t>ost</w:t>
      </w:r>
      <w:r w:rsidRPr="007F562B">
        <w:t xml:space="preserve"> on the capital side now sits with the </w:t>
      </w:r>
      <w:r>
        <w:t>T</w:t>
      </w:r>
      <w:r w:rsidRPr="007F562B">
        <w:t>reasury</w:t>
      </w:r>
      <w:r w:rsidR="00D14140">
        <w:t>, and t</w:t>
      </w:r>
      <w:r>
        <w:t xml:space="preserve">hat </w:t>
      </w:r>
      <w:r w:rsidRPr="007F562B">
        <w:t>will come thr</w:t>
      </w:r>
      <w:r>
        <w:t>ough</w:t>
      </w:r>
      <w:r w:rsidRPr="007F562B">
        <w:t xml:space="preserve"> in the construction</w:t>
      </w:r>
      <w:r>
        <w:t xml:space="preserve"> period</w:t>
      </w:r>
      <w:r w:rsidRPr="007F562B">
        <w:t>.</w:t>
      </w:r>
    </w:p>
    <w:p w:rsidR="00C630F8" w:rsidP="00C630F8">
      <w:pPr>
        <w:pStyle w:val="Answer"/>
      </w:pPr>
      <w:r w:rsidRPr="007F562B">
        <w:t>To an extent</w:t>
      </w:r>
      <w:r>
        <w:t>,</w:t>
      </w:r>
      <w:r w:rsidRPr="007F562B">
        <w:t xml:space="preserve"> the </w:t>
      </w:r>
      <w:r>
        <w:t>T</w:t>
      </w:r>
      <w:r w:rsidRPr="007F562B">
        <w:t xml:space="preserve">reasury </w:t>
      </w:r>
      <w:r w:rsidR="00D14140">
        <w:t xml:space="preserve">welcomed and </w:t>
      </w:r>
      <w:r w:rsidRPr="007F562B">
        <w:t>explore</w:t>
      </w:r>
      <w:r>
        <w:t>d</w:t>
      </w:r>
      <w:r w:rsidRPr="007F562B">
        <w:t xml:space="preserve"> the model early on</w:t>
      </w:r>
      <w:r>
        <w:t>,</w:t>
      </w:r>
      <w:r w:rsidRPr="007F562B">
        <w:t xml:space="preserve"> and now </w:t>
      </w:r>
      <w:r>
        <w:t>the</w:t>
      </w:r>
      <w:r w:rsidRPr="007F562B">
        <w:t xml:space="preserve"> key driver around it</w:t>
      </w:r>
      <w:r w:rsidR="001F5CE5">
        <w:t>s</w:t>
      </w:r>
      <w:r w:rsidRPr="007F562B">
        <w:t xml:space="preserve"> being </w:t>
      </w:r>
      <w:r>
        <w:t>an off-b</w:t>
      </w:r>
      <w:r w:rsidRPr="007F562B">
        <w:t xml:space="preserve">alance </w:t>
      </w:r>
      <w:r>
        <w:t xml:space="preserve">sheet </w:t>
      </w:r>
      <w:r w:rsidRPr="007F562B">
        <w:t>solution no longer appears to be the case</w:t>
      </w:r>
      <w:r>
        <w:t>. Personally, I</w:t>
      </w:r>
      <w:r w:rsidRPr="007F562B">
        <w:t xml:space="preserve"> think that is largely a technicality</w:t>
      </w:r>
      <w:r>
        <w:t>. I</w:t>
      </w:r>
      <w:r w:rsidRPr="007F562B">
        <w:t>n reality</w:t>
      </w:r>
      <w:r>
        <w:t>,</w:t>
      </w:r>
      <w:r w:rsidRPr="007F562B">
        <w:t xml:space="preserve"> the fact that you still have private investment there that is creating the right incentive and you have reduced the overall financing cost</w:t>
      </w:r>
      <w:r>
        <w:t>,</w:t>
      </w:r>
      <w:r w:rsidRPr="007F562B">
        <w:t xml:space="preserve"> </w:t>
      </w:r>
      <w:r>
        <w:t xml:space="preserve">which means </w:t>
      </w:r>
      <w:r w:rsidRPr="007F562B">
        <w:t>consumers over</w:t>
      </w:r>
      <w:r>
        <w:t xml:space="preserve"> </w:t>
      </w:r>
      <w:r w:rsidRPr="007F562B">
        <w:t>time should be paying less</w:t>
      </w:r>
      <w:r>
        <w:t>,</w:t>
      </w:r>
      <w:r w:rsidRPr="007F562B">
        <w:t xml:space="preserve"> is a value and a critical aspect of the </w:t>
      </w:r>
      <w:r>
        <w:t>RAB</w:t>
      </w:r>
      <w:r w:rsidRPr="007F562B">
        <w:t xml:space="preserve"> model</w:t>
      </w:r>
      <w:r>
        <w:t>.</w:t>
      </w:r>
      <w:r w:rsidRPr="007F562B">
        <w:t xml:space="preserve"> </w:t>
      </w:r>
      <w:r>
        <w:t>T</w:t>
      </w:r>
      <w:r w:rsidRPr="007F562B">
        <w:t xml:space="preserve">he fact that it scores on the </w:t>
      </w:r>
      <w:r>
        <w:t>G</w:t>
      </w:r>
      <w:r w:rsidRPr="007F562B">
        <w:t>overnment</w:t>
      </w:r>
      <w:r w:rsidR="00E05F65">
        <w:t>’</w:t>
      </w:r>
      <w:r w:rsidRPr="007F562B">
        <w:t xml:space="preserve">s </w:t>
      </w:r>
      <w:r>
        <w:t>balance sheet</w:t>
      </w:r>
      <w:r w:rsidRPr="007F562B">
        <w:t xml:space="preserve"> should</w:t>
      </w:r>
      <w:r w:rsidR="00E05F65">
        <w:t>,</w:t>
      </w:r>
      <w:r w:rsidRPr="007F562B">
        <w:t xml:space="preserve"> hopefully</w:t>
      </w:r>
      <w:r w:rsidR="00E05F65">
        <w:t>,</w:t>
      </w:r>
      <w:r w:rsidRPr="007F562B">
        <w:t xml:space="preserve"> just be a technicalit</w:t>
      </w:r>
      <w:r>
        <w:t xml:space="preserve">y. Critically, once </w:t>
      </w:r>
      <w:r w:rsidRPr="007F562B">
        <w:t>the project is built</w:t>
      </w:r>
      <w:r w:rsidR="007B0FF6">
        <w:t>,</w:t>
      </w:r>
      <w:r w:rsidRPr="007F562B">
        <w:t xml:space="preserve"> there is </w:t>
      </w:r>
      <w:r>
        <w:t xml:space="preserve">an </w:t>
      </w:r>
      <w:r w:rsidRPr="007F562B">
        <w:t>opportunit</w:t>
      </w:r>
      <w:r>
        <w:t>y</w:t>
      </w:r>
      <w:r w:rsidRPr="007F562B">
        <w:t xml:space="preserve"> to think about the risk</w:t>
      </w:r>
      <w:r>
        <w:t>-</w:t>
      </w:r>
      <w:r w:rsidRPr="007F562B">
        <w:t xml:space="preserve">sharing </w:t>
      </w:r>
      <w:r>
        <w:t xml:space="preserve">mechanism changing. </w:t>
      </w:r>
      <w:r w:rsidR="006A72A4">
        <w:t>I</w:t>
      </w:r>
      <w:r>
        <w:t xml:space="preserve">t could come off. </w:t>
      </w:r>
      <w:r w:rsidRPr="007F562B">
        <w:t>I think th</w:t>
      </w:r>
      <w:r>
        <w:t>at</w:t>
      </w:r>
      <w:r w:rsidRPr="007F562B">
        <w:t xml:space="preserve"> is one of the key changes </w:t>
      </w:r>
      <w:r>
        <w:t>in the T</w:t>
      </w:r>
      <w:r w:rsidRPr="007F562B">
        <w:t>reasury</w:t>
      </w:r>
      <w:r w:rsidR="003F0FEE">
        <w:t xml:space="preserve">, but it </w:t>
      </w:r>
      <w:r w:rsidRPr="007F562B">
        <w:t>has</w:t>
      </w:r>
      <w:r>
        <w:t xml:space="preserve"> </w:t>
      </w:r>
      <w:r w:rsidRPr="007F562B">
        <w:t>consistently on the capital side look</w:t>
      </w:r>
      <w:r>
        <w:t>ed</w:t>
      </w:r>
      <w:r w:rsidRPr="007F562B">
        <w:t xml:space="preserve"> for ways to try to get investment off the </w:t>
      </w:r>
      <w:r>
        <w:t>G</w:t>
      </w:r>
      <w:r w:rsidRPr="007F562B">
        <w:t>overnment</w:t>
      </w:r>
      <w:r w:rsidR="00230728">
        <w:t>’</w:t>
      </w:r>
      <w:r w:rsidRPr="007F562B">
        <w:t>s books for the fiscal position that creates</w:t>
      </w:r>
      <w:r>
        <w:t xml:space="preserve">. To an extent that is </w:t>
      </w:r>
      <w:r w:rsidRPr="007F562B">
        <w:t>justified</w:t>
      </w:r>
      <w:r>
        <w:t>,</w:t>
      </w:r>
      <w:r w:rsidRPr="007F562B">
        <w:t xml:space="preserve"> but obviously</w:t>
      </w:r>
      <w:r>
        <w:t xml:space="preserve"> it</w:t>
      </w:r>
      <w:r w:rsidRPr="007F562B">
        <w:t xml:space="preserve"> has created some challenges historically around things like PPI.</w:t>
      </w:r>
    </w:p>
    <w:p w:rsidR="004A7EAF" w:rsidRPr="00EA0FC1" w:rsidP="00900FD6">
      <w:pPr>
        <w:pStyle w:val="Remark"/>
      </w:pPr>
      <w:sdt>
        <w:sdtPr>
          <w:alias w:val="Member"/>
          <w:tag w:val="&lt;Member mnisId='1578' dodsId='40488'&gt;"/>
          <w:id w:val="1361708428"/>
          <w:placeholder>
            <w:docPart w:val="344FBEF3083C4C219ABBBDE24BD83401"/>
          </w:placeholder>
          <w:richText/>
        </w:sdtPr>
        <w:sdtContent>
          <w:r w:rsidRPr="007F562B" w:rsidR="00C630F8">
            <w:rPr>
              <w:b/>
            </w:rPr>
            <w:t>Chair:</w:t>
          </w:r>
        </w:sdtContent>
      </w:sdt>
      <w:r w:rsidR="00C630F8">
        <w:t xml:space="preserve"> </w:t>
      </w:r>
      <w:r w:rsidRPr="007F562B" w:rsidR="00C630F8">
        <w:t>I thank our witnesses</w:t>
      </w:r>
      <w:r w:rsidR="00861319">
        <w:t xml:space="preserve"> </w:t>
      </w:r>
      <w:r w:rsidRPr="007F562B" w:rsidR="00C630F8">
        <w:t>for a deep dive into some of the questions on nuclear financing</w:t>
      </w:r>
      <w:r w:rsidR="00861319">
        <w:t>. Josh Buckland and Dr Fiona Rayment,</w:t>
      </w:r>
      <w:r w:rsidRPr="007F562B" w:rsidR="00861319">
        <w:t xml:space="preserve"> </w:t>
      </w:r>
      <w:r w:rsidR="00861319">
        <w:t>t</w:t>
      </w:r>
      <w:r w:rsidRPr="007F562B" w:rsidR="00C630F8">
        <w:t>hank you very much indeed for</w:t>
      </w:r>
      <w:r w:rsidR="00C630F8">
        <w:t xml:space="preserve"> your evidence</w:t>
      </w:r>
      <w:r w:rsidRPr="007F562B" w:rsidR="00C630F8">
        <w:t xml:space="preserve"> today. That concludes this meeting of the </w:t>
      </w:r>
      <w:r w:rsidR="00C630F8">
        <w:t>C</w:t>
      </w:r>
      <w:r w:rsidRPr="007F562B" w:rsidR="00C630F8">
        <w:t>ommittee.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AF2908B984A4C34902A9EDDAB921F76"/>
      </w:placeholder>
      <w:richText/>
    </w:sdtPr>
    <w:sdtContent>
      <w:p w:rsidR="008143FA" w:rsidP="009277D8">
        <w:pPr>
          <w:pStyle w:val="Para"/>
          <w:rPr>
            <w:color w:val="808080"/>
          </w:rPr>
        </w:pPr>
        <w:r w:rsidRPr="0014322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2C4965A"/>
    <w:lvl w:ilvl="0">
      <w:start w:val="2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43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AF2908B984A4C34902A9EDDAB921F76"/>
        <w:category>
          <w:name w:val="General"/>
          <w:gallery w:val="placeholder"/>
        </w:category>
        <w:types>
          <w:type w:val="bbPlcHdr"/>
        </w:types>
        <w:behaviors>
          <w:behavior w:val="content"/>
        </w:behaviors>
        <w:guid w:val="{988D6EB2-85B9-4701-BF1F-19867AAF39E2}"/>
      </w:docPartPr>
      <w:docPartBody>
        <w:p w:rsidR="007E1700" w:rsidP="00704651">
          <w:pPr>
            <w:pStyle w:val="6AF2908B984A4C34902A9EDDAB921F76"/>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0F64A47-1265-453F-9D1B-F0327F2FAA82}"/>
      </w:docPartPr>
      <w:docPartBody>
        <w:p w:rsidR="007E1700">
          <w:r w:rsidRPr="00BA7DE9">
            <w:rPr>
              <w:rStyle w:val="PlaceholderText"/>
            </w:rPr>
            <w:t>Click or tap here to enter text.</w:t>
          </w:r>
        </w:p>
      </w:docPartBody>
    </w:docPart>
    <w:docPart>
      <w:docPartPr>
        <w:name w:val="344FBEF3083C4C219ABBBDE24BD83401"/>
        <w:category>
          <w:name w:val="General"/>
          <w:gallery w:val="placeholder"/>
        </w:category>
        <w:types>
          <w:type w:val="bbPlcHdr"/>
        </w:types>
        <w:behaviors>
          <w:behavior w:val="content"/>
        </w:behaviors>
        <w:guid w:val="{22082A75-DEE0-42D8-B86E-6A1D04EACDEB}"/>
      </w:docPartPr>
      <w:docPartBody>
        <w:p w:rsidR="009B0A4A" w:rsidP="007E1700">
          <w:pPr>
            <w:pStyle w:val="344FBEF3083C4C219ABBBDE24BD83401"/>
          </w:pPr>
          <w:r w:rsidRPr="00297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1700"/>
    <w:rPr>
      <w:color w:val="808080"/>
    </w:rPr>
  </w:style>
  <w:style w:type="paragraph" w:customStyle="1" w:styleId="6AF2908B984A4C34902A9EDDAB921F76">
    <w:name w:val="6AF2908B984A4C34902A9EDDAB921F76"/>
    <w:rsid w:val="00704651"/>
  </w:style>
  <w:style w:type="paragraph" w:customStyle="1" w:styleId="344FBEF3083C4C219ABBBDE24BD83401">
    <w:name w:val="344FBEF3083C4C219ABBBDE24BD83401"/>
    <w:rsid w:val="007E17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