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E779B" w:rsidP="00E04F6D">
      <w:pPr>
        <w:pStyle w:val="TitleCommittee0"/>
      </w:pPr>
      <w:bookmarkStart w:id="0" w:name="_Hlk121491746"/>
      <w:sdt>
        <w:sdtPr>
          <w:alias w:val="CommitteeName"/>
          <w:tag w:val="CommitteeName"/>
          <w:id w:val="1869951332"/>
          <w:placeholder>
            <w:docPart w:val="E49707FC98DB4A8587480654C98A2502"/>
          </w:placeholder>
          <w:richText/>
        </w:sdtPr>
        <w:sdtContent>
          <w:r>
            <w:t>Northern Ireland Affairs Committee</w:t>
          </w:r>
        </w:sdtContent>
      </w:sdt>
    </w:p>
    <w:p w:rsidR="003E779B" w:rsidP="00E04F6D">
      <w:pPr>
        <w:pStyle w:val="TitleInquiry0"/>
      </w:pPr>
      <w:r>
        <w:t xml:space="preserve">Oral evidence: </w:t>
      </w:r>
      <w:sdt>
        <w:sdtPr>
          <w:alias w:val="InquiryName"/>
          <w:tag w:val="InquiryName"/>
          <w:id w:val="377371847"/>
          <w:placeholder>
            <w:docPart w:val="E49707FC98DB4A8587480654C98A2502"/>
          </w:placeholder>
          <w:richText/>
        </w:sdtPr>
        <w:sdtContent>
          <w:r>
            <w:fldChar w:fldCharType="begin"/>
          </w:r>
          <w:r>
            <w:instrText xml:space="preserve"> HYPERLINK "https://committees.parliament.uk/work/6916/cost-of-living-in-northern-ireland/" </w:instrText>
          </w:r>
          <w:r>
            <w:fldChar w:fldCharType="separate"/>
          </w:r>
          <w:r w:rsidRPr="007C6BD8">
            <w:rPr>
              <w:rStyle w:val="Hyperlink"/>
            </w:rPr>
            <w:t>Cost of living in Northern Ireland</w:t>
          </w:r>
          <w:r>
            <w:fldChar w:fldCharType="end"/>
          </w:r>
        </w:sdtContent>
      </w:sdt>
      <w:r>
        <w:t xml:space="preserve">, HC </w:t>
      </w:r>
      <w:sdt>
        <w:sdtPr>
          <w:alias w:val="InquiryRefNo"/>
          <w:tag w:val="InquiryRefNo"/>
          <w:id w:val="-281725174"/>
          <w:placeholder>
            <w:docPart w:val="E49707FC98DB4A8587480654C98A2502"/>
          </w:placeholder>
          <w:richText/>
        </w:sdtPr>
        <w:sdtContent>
          <w:r>
            <w:t>716</w:t>
          </w:r>
        </w:sdtContent>
      </w:sdt>
    </w:p>
    <w:sdt>
      <w:sdtPr>
        <w:alias w:val="SittingDate"/>
        <w:tag w:val="SittingDate"/>
        <w:id w:val="-1160222926"/>
        <w:placeholder>
          <w:docPart w:val="E49707FC98DB4A8587480654C98A2502"/>
        </w:placeholder>
        <w:richText/>
      </w:sdtPr>
      <w:sdtContent>
        <w:p w:rsidR="003E779B" w:rsidP="00E04F6D">
          <w:pPr>
            <w:pStyle w:val="Para"/>
          </w:pPr>
          <w:r>
            <w:t>Wednesday 7 December 2022</w:t>
          </w:r>
        </w:p>
      </w:sdtContent>
    </w:sdt>
    <w:p w:rsidR="003E779B" w:rsidP="00E04F6D">
      <w:pPr>
        <w:pStyle w:val="Para"/>
      </w:pPr>
      <w:r>
        <w:t xml:space="preserve">Ordered by the House of </w:t>
      </w:r>
      <w:sdt>
        <w:sdtPr>
          <w:alias w:val="House"/>
          <w:tag w:val="House"/>
          <w:id w:val="809213435"/>
          <w:placeholder>
            <w:docPart w:val="E49707FC98DB4A8587480654C98A2502"/>
          </w:placeholder>
          <w:richText/>
        </w:sdtPr>
        <w:sdtContent>
          <w:r w:rsidRPr="00615759">
            <w:t>Commons</w:t>
          </w:r>
        </w:sdtContent>
      </w:sdt>
      <w:r w:rsidRPr="00615759">
        <w:t xml:space="preserve"> to be published on </w:t>
      </w:r>
      <w:sdt>
        <w:sdtPr>
          <w:alias w:val="PublishDate"/>
          <w:tag w:val="PublishDate"/>
          <w:id w:val="217021599"/>
          <w:placeholder>
            <w:docPart w:val="E49707FC98DB4A8587480654C98A2502"/>
          </w:placeholder>
          <w:richText/>
        </w:sdtPr>
        <w:sdtContent>
          <w:r>
            <w:t>7 December 2022</w:t>
          </w:r>
        </w:sdtContent>
      </w:sdt>
      <w:r w:rsidRPr="00615759">
        <w:t>.</w:t>
      </w:r>
    </w:p>
    <w:p w:rsidR="003E779B" w:rsidP="00E04F6D">
      <w:sdt>
        <w:sdtPr>
          <w:alias w:val="VideoHyperlink"/>
          <w:tag w:val="VideoHyperlink"/>
          <w:id w:val="703995351"/>
          <w:placeholder>
            <w:docPart w:val="E49707FC98DB4A8587480654C98A2502"/>
          </w:placeholder>
          <w:richText/>
        </w:sdtPr>
        <w:sdtContent>
          <w:r>
            <w:fldChar w:fldCharType="begin"/>
          </w:r>
          <w:r>
            <w:instrText xml:space="preserve"> HYPERLINK "https://parliamentlive.tv/event/index/ad1850f1-4f49-4b9b-9b3a-94f851008b34" </w:instrText>
          </w:r>
          <w:r>
            <w:fldChar w:fldCharType="separate"/>
          </w:r>
          <w:r w:rsidRPr="007C6BD8">
            <w:rPr>
              <w:rStyle w:val="Hyperlink"/>
            </w:rPr>
            <w:t>Watch the meeting</w:t>
          </w:r>
          <w:r>
            <w:fldChar w:fldCharType="end"/>
          </w:r>
        </w:sdtContent>
      </w:sdt>
    </w:p>
    <w:p w:rsidR="003E779B" w:rsidRPr="00D55C83" w:rsidP="00E04F6D">
      <w:r>
        <w:t xml:space="preserve">Members present: </w:t>
      </w:r>
      <w:sdt>
        <w:sdtPr>
          <w:alias w:val="MembersPresent"/>
          <w:tag w:val="MembersPresent"/>
          <w:id w:val="366340316"/>
          <w:placeholder>
            <w:docPart w:val="E49707FC98DB4A8587480654C98A2502"/>
          </w:placeholder>
          <w:richText/>
        </w:sdtPr>
        <w:sdtContent>
          <w:r>
            <w:t>Simon Hoare (Chair); Sir Robert Buckland; Stephen Farry; Mary Kelly Foy; Sir Robert Goodwill; Clair</w:t>
          </w:r>
          <w:r w:rsidRPr="00D55C83">
            <w:t>e Hanna; Carla Lockhart; Ian Paisley</w:t>
          </w:r>
          <w:r w:rsidRPr="00D55C83" w:rsidR="008920C1">
            <w:t>.</w:t>
          </w:r>
        </w:sdtContent>
      </w:sdt>
    </w:p>
    <w:p w:rsidR="003E779B" w:rsidP="00E04F6D">
      <w:pPr>
        <w:pStyle w:val="ParaCentre"/>
      </w:pPr>
      <w:r w:rsidRPr="00D55C83">
        <w:t xml:space="preserve">Questions </w:t>
      </w:r>
      <w:sdt>
        <w:sdtPr>
          <w:alias w:val="QuestionNumbers"/>
          <w:tag w:val="QuestionNumbers"/>
          <w:id w:val="-1223666168"/>
          <w:placeholder>
            <w:docPart w:val="E49707FC98DB4A8587480654C98A2502"/>
          </w:placeholder>
          <w:richText/>
        </w:sdtPr>
        <w:sdtContent>
          <w:r w:rsidRPr="00D55C83" w:rsidR="008920C1">
            <w:t>1 -</w:t>
          </w:r>
          <w:r w:rsidRPr="00D55C83" w:rsidR="00D55C83">
            <w:t xml:space="preserve"> </w:t>
          </w:r>
          <w:r w:rsidR="007C6BD8">
            <w:t>34</w:t>
          </w:r>
        </w:sdtContent>
      </w:sdt>
    </w:p>
    <w:p w:rsidR="003E779B" w:rsidP="00E04F6D">
      <w:pPr>
        <w:pStyle w:val="TitleWitnesses0"/>
      </w:pPr>
      <w:r>
        <w:t>Witnesses</w:t>
      </w:r>
    </w:p>
    <w:sdt>
      <w:sdtPr>
        <w:alias w:val="WitnessSet"/>
        <w:tag w:val="WitnessSet"/>
        <w:id w:val="-368373484"/>
        <w:placeholder>
          <w:docPart w:val="A2F26A56B6EC4AE7B5127FA1BB9749AA"/>
        </w:placeholder>
        <w:richText/>
      </w:sdtPr>
      <w:sdtContent>
        <w:p w:rsidR="003E779B" w:rsidP="00E04F6D">
          <w:pPr>
            <w:pStyle w:val="Para"/>
          </w:pPr>
          <w:r>
            <w:t>I: Peter McClen</w:t>
          </w:r>
          <w:r w:rsidR="00B6419C">
            <w:t>a</w:t>
          </w:r>
          <w:r>
            <w:t>ghan, Director of Infrastructure and Sustainability, Consumer Council for Northern Ireland; Kevin Higgins, Head of Policy and Research, Advice NI; Jamie Miller, Secretariat, Northern Ireland Fuel Poverty Coalition.</w:t>
          </w:r>
        </w:p>
      </w:sdtContent>
    </w:sdt>
    <w:p w:rsidR="003E779B" w:rsidP="003E779B">
      <w:pPr>
        <w:pStyle w:val="Para"/>
      </w:pPr>
    </w:p>
    <w:p w:rsidR="003E779B" w:rsidP="00E04F6D">
      <w:pPr>
        <w:pStyle w:val="Para"/>
      </w:pPr>
    </w:p>
    <w:p w:rsidR="003E779B" w:rsidP="00E04F6D">
      <w:pPr>
        <w:pStyle w:val="Para"/>
      </w:pPr>
      <w:r>
        <w:t>Written evidence from witnesses:</w:t>
      </w:r>
    </w:p>
    <w:p w:rsidR="007C6BD8" w:rsidP="007C6BD8">
      <w:pPr>
        <w:pStyle w:val="Witnesssubmission"/>
      </w:pPr>
      <w:r>
        <w:t xml:space="preserve">- </w:t>
      </w:r>
      <w:r>
        <w:fldChar w:fldCharType="begin"/>
      </w:r>
      <w:r>
        <w:instrText xml:space="preserve"> HYPERLINK "https://committees.parliament.uk/writtenevidence/114042/html/" </w:instrText>
      </w:r>
      <w:r>
        <w:fldChar w:fldCharType="separate"/>
      </w:r>
      <w:r w:rsidRPr="007C6BD8">
        <w:rPr>
          <w:rStyle w:val="Hyperlink"/>
        </w:rPr>
        <w:t>Advice NI</w:t>
      </w:r>
      <w:r>
        <w:fldChar w:fldCharType="end"/>
      </w:r>
    </w:p>
    <w:p w:rsidR="007C6BD8" w:rsidP="00E04F6D">
      <w:pPr>
        <w:pStyle w:val="Witnesssubmission"/>
      </w:pPr>
      <w:r>
        <w:t xml:space="preserve">- </w:t>
      </w:r>
      <w:r>
        <w:fldChar w:fldCharType="begin"/>
      </w:r>
      <w:r>
        <w:instrText xml:space="preserve"> HYPERLINK "https://committees.parliament.uk/writtenevidence/114043/html/" </w:instrText>
      </w:r>
      <w:r>
        <w:fldChar w:fldCharType="separate"/>
      </w:r>
      <w:r w:rsidRPr="007C6BD8">
        <w:rPr>
          <w:rStyle w:val="Hyperlink"/>
        </w:rPr>
        <w:t>Northern Ireland Fuel Poverty Coalition (FPC)</w:t>
      </w:r>
      <w:r>
        <w:fldChar w:fldCharType="end"/>
      </w:r>
    </w:p>
    <w:p w:rsidR="007C6BD8" w:rsidP="00E04F6D">
      <w:pPr>
        <w:pStyle w:val="Witnesssubmission"/>
      </w:pPr>
      <w:r>
        <w:t xml:space="preserve">- </w:t>
      </w:r>
      <w:r>
        <w:fldChar w:fldCharType="begin"/>
      </w:r>
      <w:r>
        <w:instrText xml:space="preserve"> HYPERLINK "https://committees.parliament.uk/writtenevidence/114085/html/" </w:instrText>
      </w:r>
      <w:r>
        <w:fldChar w:fldCharType="separate"/>
      </w:r>
      <w:r w:rsidRPr="007C6BD8">
        <w:rPr>
          <w:rStyle w:val="Hyperlink"/>
        </w:rPr>
        <w:t>Consumer Council</w:t>
      </w:r>
      <w:r>
        <w:fldChar w:fldCharType="end"/>
      </w:r>
    </w:p>
    <w:p w:rsidR="003E779B" w:rsidP="00E04F6D">
      <w:pPr>
        <w:rPr>
          <w:rFonts w:eastAsia="Times New Roman"/>
          <w:szCs w:val="20"/>
        </w:rPr>
      </w:pPr>
      <w:r>
        <w:br w:type="page"/>
      </w:r>
    </w:p>
    <w:sdt>
      <w:sdtPr>
        <w:rPr>
          <w:sz w:val="22"/>
        </w:rPr>
        <w:alias w:val="WitnessExamination"/>
        <w:tag w:val="WitnessExamination"/>
        <w:id w:val="2003463402"/>
        <w:placeholder>
          <w:docPart w:val="A2F26A56B6EC4AE7B5127FA1BB9749AA"/>
        </w:placeholder>
        <w:richText/>
      </w:sdtPr>
      <w:sdtEndPr>
        <w:rPr>
          <w:sz w:val="28"/>
        </w:rPr>
      </w:sdtEndPr>
      <w:sdtContent>
        <w:p w:rsidR="003E779B" w:rsidRPr="003E779B" w:rsidP="003E779B">
          <w:pPr>
            <w:pStyle w:val="TitlePanel0"/>
            <w:rPr>
              <w:szCs w:val="28"/>
            </w:rPr>
          </w:pPr>
          <w:bookmarkStart w:id="1" w:name="Panel1"/>
          <w:r w:rsidRPr="003E779B">
            <w:rPr>
              <w:szCs w:val="28"/>
            </w:rPr>
            <w:t>Examination of Witnesses</w:t>
          </w:r>
        </w:p>
        <w:p w:rsidR="003E779B" w:rsidP="003E779B">
          <w:pPr>
            <w:pStyle w:val="TitlePanel0"/>
            <w:jc w:val="both"/>
          </w:pPr>
          <w:r>
            <w:rPr>
              <w:sz w:val="22"/>
            </w:rPr>
            <w:t xml:space="preserve">Witnesses: </w:t>
          </w:r>
          <w:r>
            <w:rPr>
              <w:sz w:val="22"/>
            </w:rPr>
            <w:t>Peter McClen</w:t>
          </w:r>
          <w:r w:rsidR="00B6419C">
            <w:rPr>
              <w:sz w:val="22"/>
            </w:rPr>
            <w:t>a</w:t>
          </w:r>
          <w:r>
            <w:rPr>
              <w:sz w:val="22"/>
            </w:rPr>
            <w:t>ghan, Kevin Higgins and Jamie Miller.</w:t>
          </w:r>
        </w:p>
      </w:sdtContent>
    </w:sdt>
    <w:p w:rsidR="00ED001D" w:rsidP="00B6419C">
      <w:pPr>
        <w:pStyle w:val="Question"/>
      </w:pPr>
      <w:bookmarkEnd w:id="1"/>
      <w:sdt>
        <w:sdtPr>
          <w:alias w:val="Member"/>
          <w:tag w:val="&lt;Member mnisId='4494' dodsId='72275'&gt;"/>
          <w:id w:val="385144139"/>
          <w:placeholder>
            <w:docPart w:val="DefaultPlaceholder_-1854013440"/>
          </w:placeholder>
          <w:richText/>
        </w:sdtPr>
        <w:sdtContent>
          <w:r w:rsidRPr="00ED001D" w:rsidR="00B6419C">
            <w:rPr>
              <w:b/>
            </w:rPr>
            <w:t>Chair:</w:t>
          </w:r>
        </w:sdtContent>
      </w:sdt>
      <w:r w:rsidR="00B6419C">
        <w:t xml:space="preserve"> </w:t>
      </w:r>
      <w:r w:rsidRPr="003821C0" w:rsidR="00B6419C">
        <w:t>Good morning, colleagues, and good morning to our witnesses. We have two panel sessions this morning for a break in our inquiry run, but we thought it was appropriate to look at the impact of the cost of living crisis on the communities of Northern Ireland</w:t>
      </w:r>
      <w:r>
        <w:t>.</w:t>
      </w:r>
      <w:r w:rsidRPr="003821C0" w:rsidR="00B6419C">
        <w:t xml:space="preserve"> BEIS and other Departments here, including the NIO, have a strategic interest in these matters, as does </w:t>
      </w:r>
      <w:r w:rsidR="00920CE5">
        <w:t xml:space="preserve">the </w:t>
      </w:r>
      <w:r w:rsidRPr="003821C0" w:rsidR="00B6419C">
        <w:t>Treasury.</w:t>
      </w:r>
      <w:r>
        <w:t xml:space="preserve"> </w:t>
      </w:r>
      <w:r w:rsidRPr="003821C0" w:rsidR="00B6419C">
        <w:t>We always slightly tread into these areas</w:t>
      </w:r>
      <w:r>
        <w:t xml:space="preserve"> lightly,</w:t>
      </w:r>
      <w:r w:rsidRPr="003821C0" w:rsidR="00B6419C">
        <w:t xml:space="preserve"> as it were, given that so many of the policies are devolved, but</w:t>
      </w:r>
      <w:r>
        <w:t>,</w:t>
      </w:r>
      <w:r w:rsidRPr="003821C0" w:rsidR="00B6419C">
        <w:t xml:space="preserve"> in the absence of </w:t>
      </w:r>
      <w:r>
        <w:t xml:space="preserve">a </w:t>
      </w:r>
      <w:r w:rsidRPr="003821C0" w:rsidR="00B6419C">
        <w:t xml:space="preserve">functioning </w:t>
      </w:r>
      <w:r w:rsidR="001B411C">
        <w:t>E</w:t>
      </w:r>
      <w:r w:rsidRPr="003821C0" w:rsidR="00B6419C">
        <w:t xml:space="preserve">xecutive in </w:t>
      </w:r>
      <w:r>
        <w:t>Stormont</w:t>
      </w:r>
      <w:r w:rsidRPr="003821C0" w:rsidR="00B6419C">
        <w:t xml:space="preserve">, given the pressing nature of these issues, which I am sure we will hear </w:t>
      </w:r>
      <w:r>
        <w:t xml:space="preserve">about </w:t>
      </w:r>
      <w:r w:rsidRPr="003821C0" w:rsidR="00B6419C">
        <w:t>during the evidence session this morning</w:t>
      </w:r>
      <w:r>
        <w:t>,</w:t>
      </w:r>
      <w:r w:rsidRPr="003821C0" w:rsidR="00B6419C">
        <w:t xml:space="preserve"> </w:t>
      </w:r>
      <w:r>
        <w:t>w</w:t>
      </w:r>
      <w:r w:rsidRPr="003821C0" w:rsidR="00B6419C">
        <w:t>e thought it appropriate to have a session today.</w:t>
      </w:r>
    </w:p>
    <w:p w:rsidR="00ED001D" w:rsidP="00ED001D">
      <w:pPr>
        <w:pStyle w:val="Question"/>
        <w:numPr>
          <w:ilvl w:val="0"/>
          <w:numId w:val="0"/>
        </w:numPr>
        <w:ind w:left="794"/>
      </w:pPr>
      <w:r>
        <w:t>G</w:t>
      </w:r>
      <w:r w:rsidRPr="003821C0" w:rsidR="00B6419C">
        <w:t>entlemen, let me kick off the question</w:t>
      </w:r>
      <w:r>
        <w:t xml:space="preserve">ing. </w:t>
      </w:r>
      <w:r w:rsidRPr="003821C0" w:rsidR="00B6419C">
        <w:t>Could you give us a brief thumbnail sketch from your perspectives as to where you think things are</w:t>
      </w:r>
      <w:r>
        <w:t>?</w:t>
      </w:r>
      <w:r w:rsidRPr="003821C0" w:rsidR="00B6419C">
        <w:t xml:space="preserve"> </w:t>
      </w:r>
      <w:r>
        <w:t>I</w:t>
      </w:r>
      <w:r w:rsidRPr="003821C0" w:rsidR="00B6419C">
        <w:t xml:space="preserve">t is the </w:t>
      </w:r>
      <w:r>
        <w:t>“</w:t>
      </w:r>
      <w:r w:rsidR="00ED2B32">
        <w:t>w</w:t>
      </w:r>
      <w:r w:rsidRPr="003821C0" w:rsidR="00ED2B32">
        <w:t xml:space="preserve">hat </w:t>
      </w:r>
      <w:r w:rsidRPr="003821C0" w:rsidR="00B6419C">
        <w:t>keeps you awake</w:t>
      </w:r>
      <w:r>
        <w:t>?”</w:t>
      </w:r>
      <w:r w:rsidRPr="003821C0" w:rsidR="00B6419C">
        <w:t xml:space="preserve"> question, I suppose</w:t>
      </w:r>
      <w:r>
        <w:t xml:space="preserve">. Let me phrase </w:t>
      </w:r>
      <w:r w:rsidRPr="003821C0" w:rsidR="00B6419C">
        <w:t xml:space="preserve">it in that way. I am going to go to the man on the screen first. Let us go to Mr Higgins, </w:t>
      </w:r>
      <w:r>
        <w:t>h</w:t>
      </w:r>
      <w:r w:rsidRPr="003821C0" w:rsidR="00B6419C">
        <w:t xml:space="preserve">ead of </w:t>
      </w:r>
      <w:r>
        <w:t>p</w:t>
      </w:r>
      <w:r w:rsidRPr="003821C0" w:rsidR="00B6419C">
        <w:t xml:space="preserve">olicy and </w:t>
      </w:r>
      <w:r>
        <w:t>r</w:t>
      </w:r>
      <w:r w:rsidRPr="003821C0" w:rsidR="00B6419C">
        <w:t xml:space="preserve">esearch </w:t>
      </w:r>
      <w:r>
        <w:t xml:space="preserve">at </w:t>
      </w:r>
      <w:r w:rsidRPr="003821C0" w:rsidR="00B6419C">
        <w:t>Advice</w:t>
      </w:r>
      <w:r>
        <w:t xml:space="preserve"> NI.</w:t>
      </w:r>
    </w:p>
    <w:p w:rsidR="00ED001D" w:rsidP="00ED001D">
      <w:pPr>
        <w:pStyle w:val="Answer"/>
      </w:pPr>
      <w:sdt>
        <w:sdtPr>
          <w:alias w:val="Witness"/>
          <w:id w:val="1737436944"/>
          <w:placeholder>
            <w:docPart w:val="DefaultPlaceholder_-1854013440"/>
          </w:placeholder>
          <w:richText/>
        </w:sdtPr>
        <w:sdtContent>
          <w:r w:rsidRPr="00235CE3" w:rsidR="00235CE3">
            <w:rPr>
              <w:b/>
              <w:i/>
            </w:rPr>
            <w:t>Kevin Higgins:</w:t>
          </w:r>
        </w:sdtContent>
      </w:sdt>
      <w:r>
        <w:t xml:space="preserve"> </w:t>
      </w:r>
      <w:r w:rsidRPr="003821C0" w:rsidR="00B6419C">
        <w:t>Thank you very much, Chair</w:t>
      </w:r>
      <w:r>
        <w:t>,</w:t>
      </w:r>
      <w:r w:rsidRPr="003821C0" w:rsidR="00B6419C">
        <w:t xml:space="preserve"> </w:t>
      </w:r>
      <w:r>
        <w:t xml:space="preserve">and </w:t>
      </w:r>
      <w:r w:rsidRPr="003821C0" w:rsidR="00B6419C">
        <w:t xml:space="preserve">thank you </w:t>
      </w:r>
      <w:r>
        <w:t xml:space="preserve">again </w:t>
      </w:r>
      <w:r w:rsidRPr="003821C0" w:rsidR="00B6419C">
        <w:t xml:space="preserve">for the opportunity to provide this evidence remotely. I really appreciate it. I recognise you say </w:t>
      </w:r>
      <w:r>
        <w:t xml:space="preserve">that </w:t>
      </w:r>
      <w:r w:rsidRPr="003821C0" w:rsidR="00B6419C">
        <w:t xml:space="preserve">you are going to tread lightly. I would also say that I acknowledge and understand that the Committee and </w:t>
      </w:r>
      <w:r w:rsidR="00920CE5">
        <w:t>its</w:t>
      </w:r>
      <w:r w:rsidRPr="003821C0" w:rsidR="00B6419C">
        <w:t xml:space="preserve"> </w:t>
      </w:r>
      <w:r w:rsidR="00ED2B32">
        <w:t>m</w:t>
      </w:r>
      <w:r w:rsidRPr="003821C0" w:rsidR="00ED2B32">
        <w:t xml:space="preserve">embers </w:t>
      </w:r>
      <w:r w:rsidRPr="003821C0" w:rsidR="00B6419C">
        <w:t>are not miracle workers or whatever</w:t>
      </w:r>
      <w:r>
        <w:t>,</w:t>
      </w:r>
      <w:r w:rsidRPr="003821C0" w:rsidR="00B6419C">
        <w:t xml:space="preserve"> </w:t>
      </w:r>
      <w:r>
        <w:t>s</w:t>
      </w:r>
      <w:r w:rsidRPr="003821C0" w:rsidR="00B6419C">
        <w:t xml:space="preserve">o </w:t>
      </w:r>
      <w:r w:rsidR="001B411C">
        <w:t xml:space="preserve">I have </w:t>
      </w:r>
      <w:r w:rsidRPr="003821C0" w:rsidR="00B6419C">
        <w:t>to be realistic about what I am pitching here and what can be achieved in terms of this cost of</w:t>
      </w:r>
      <w:r>
        <w:t xml:space="preserve"> living </w:t>
      </w:r>
      <w:r w:rsidR="00ED2B32">
        <w:t>crisis</w:t>
      </w:r>
      <w:r w:rsidRPr="003821C0" w:rsidR="00B6419C">
        <w:t>.</w:t>
      </w:r>
    </w:p>
    <w:p w:rsidR="00ED001D" w:rsidP="00ED001D">
      <w:pPr>
        <w:pStyle w:val="Answer"/>
      </w:pPr>
      <w:r>
        <w:t>I wanted to touch on a</w:t>
      </w:r>
      <w:r w:rsidRPr="003821C0" w:rsidR="00B6419C">
        <w:t xml:space="preserve"> couple of key points</w:t>
      </w:r>
      <w:r>
        <w:t>.</w:t>
      </w:r>
      <w:r w:rsidRPr="003821C0" w:rsidR="00B6419C">
        <w:t xml:space="preserve"> </w:t>
      </w:r>
      <w:r>
        <w:t>In terms of Advice NI in the front line,</w:t>
      </w:r>
      <w:r w:rsidRPr="003821C0" w:rsidR="00B6419C">
        <w:t xml:space="preserve"> it is useful to put things in context a little bit.</w:t>
      </w:r>
      <w:r>
        <w:t xml:space="preserve"> In </w:t>
      </w:r>
      <w:r w:rsidRPr="003821C0" w:rsidR="00B6419C">
        <w:t xml:space="preserve">Northern </w:t>
      </w:r>
      <w:r>
        <w:t>Ireland</w:t>
      </w:r>
      <w:r w:rsidRPr="003821C0" w:rsidR="00B6419C">
        <w:t xml:space="preserve">, we have been delivering or helping to deliver </w:t>
      </w:r>
      <w:r w:rsidR="001B411C">
        <w:t xml:space="preserve">on </w:t>
      </w:r>
      <w:r w:rsidRPr="003821C0" w:rsidR="00B6419C">
        <w:t>welfare reform since about 2016</w:t>
      </w:r>
      <w:r>
        <w:t>.</w:t>
      </w:r>
      <w:r w:rsidRPr="003821C0" w:rsidR="00B6419C">
        <w:t xml:space="preserve"> </w:t>
      </w:r>
      <w:r>
        <w:t>J</w:t>
      </w:r>
      <w:r w:rsidRPr="003821C0" w:rsidR="00B6419C">
        <w:t>ust prior to that</w:t>
      </w:r>
      <w:r>
        <w:t>,</w:t>
      </w:r>
      <w:r w:rsidRPr="003821C0" w:rsidR="00B6419C">
        <w:t xml:space="preserve"> I</w:t>
      </w:r>
      <w:r>
        <w:t xml:space="preserve"> </w:t>
      </w:r>
      <w:r w:rsidRPr="003821C0" w:rsidR="00B6419C">
        <w:t xml:space="preserve">and a number of others were part of the </w:t>
      </w:r>
      <w:r>
        <w:t>Eileen Eva</w:t>
      </w:r>
      <w:r w:rsidR="001B411C">
        <w:t>son</w:t>
      </w:r>
      <w:r>
        <w:t xml:space="preserve"> m</w:t>
      </w:r>
      <w:r w:rsidRPr="003821C0" w:rsidR="00B6419C">
        <w:t xml:space="preserve">itigations committee, which was a bit of preparation work to try </w:t>
      </w:r>
      <w:r>
        <w:t xml:space="preserve">to </w:t>
      </w:r>
      <w:r w:rsidRPr="003821C0" w:rsidR="00B6419C">
        <w:t>mitigate the harshest impacts of welfare reform</w:t>
      </w:r>
      <w:r>
        <w:t>.</w:t>
      </w:r>
    </w:p>
    <w:p w:rsidR="00B6419C" w:rsidRPr="003821C0" w:rsidP="00ED001D">
      <w:pPr>
        <w:pStyle w:val="Answer"/>
      </w:pPr>
      <w:r>
        <w:t xml:space="preserve">Roll on </w:t>
      </w:r>
      <w:r w:rsidRPr="003821C0">
        <w:t>2016 and</w:t>
      </w:r>
      <w:r>
        <w:t>,</w:t>
      </w:r>
      <w:r w:rsidRPr="003821C0">
        <w:t xml:space="preserve"> onward</w:t>
      </w:r>
      <w:r>
        <w:t>s</w:t>
      </w:r>
      <w:r w:rsidRPr="003821C0">
        <w:t xml:space="preserve"> from there</w:t>
      </w:r>
      <w:r>
        <w:t>,</w:t>
      </w:r>
      <w:r w:rsidRPr="003821C0">
        <w:t xml:space="preserve"> we have been helping with all sorts of aspects of welfare reform, including DLA to </w:t>
      </w:r>
      <w:r>
        <w:t>PIP re</w:t>
      </w:r>
      <w:r w:rsidRPr="003821C0">
        <w:t xml:space="preserve">assessment. </w:t>
      </w:r>
      <w:r>
        <w:t>T</w:t>
      </w:r>
      <w:r w:rsidRPr="003821C0">
        <w:t>he reason I put this in context is</w:t>
      </w:r>
      <w:r w:rsidRPr="00ED2B32" w:rsidR="00ED2B32">
        <w:t xml:space="preserve"> </w:t>
      </w:r>
      <w:r w:rsidRPr="003821C0" w:rsidR="00ED2B32">
        <w:t>that</w:t>
      </w:r>
      <w:r w:rsidRPr="003821C0">
        <w:t xml:space="preserve">, </w:t>
      </w:r>
      <w:r w:rsidR="00ED2B32">
        <w:t>first</w:t>
      </w:r>
      <w:r w:rsidRPr="003821C0">
        <w:t>, the advice sector has been flat out</w:t>
      </w:r>
      <w:r>
        <w:t xml:space="preserve"> now </w:t>
      </w:r>
      <w:r w:rsidRPr="003821C0">
        <w:t>for a number of years, helping people in most need</w:t>
      </w:r>
      <w:r w:rsidR="00ED2B32">
        <w:t>, but,</w:t>
      </w:r>
      <w:r w:rsidRPr="003821C0">
        <w:t xml:space="preserve"> </w:t>
      </w:r>
      <w:r w:rsidR="00ED2B32">
        <w:t>secondly</w:t>
      </w:r>
      <w:r w:rsidRPr="003821C0">
        <w:t>, these impacts have been felt by people right across this part of the world.</w:t>
      </w:r>
    </w:p>
    <w:p w:rsidR="00B6419C" w:rsidRPr="003821C0" w:rsidP="00ED001D">
      <w:pPr>
        <w:pStyle w:val="Question"/>
        <w:numPr>
          <w:ilvl w:val="0"/>
          <w:numId w:val="0"/>
        </w:numPr>
        <w:ind w:left="794"/>
      </w:pPr>
      <w:r>
        <w:t>I</w:t>
      </w:r>
      <w:r w:rsidRPr="003821C0">
        <w:t>f we fast</w:t>
      </w:r>
      <w:r>
        <w:t xml:space="preserve"> </w:t>
      </w:r>
      <w:r w:rsidRPr="003821C0">
        <w:t>forward the</w:t>
      </w:r>
      <w:r>
        <w:t>n</w:t>
      </w:r>
      <w:r w:rsidRPr="003821C0">
        <w:t xml:space="preserve"> to rising inflation</w:t>
      </w:r>
      <w:r w:rsidR="00ED2B32">
        <w:t>,</w:t>
      </w:r>
      <w:r>
        <w:t xml:space="preserve"> </w:t>
      </w:r>
      <w:r w:rsidRPr="003821C0">
        <w:t xml:space="preserve">the cost of living crisis and so on, it is the resilience issue. It is people being at a very low </w:t>
      </w:r>
      <w:r w:rsidR="001B411C">
        <w:t>eb</w:t>
      </w:r>
      <w:r w:rsidRPr="003821C0">
        <w:t>b</w:t>
      </w:r>
      <w:r>
        <w:t>,</w:t>
      </w:r>
      <w:r w:rsidRPr="003821C0">
        <w:t xml:space="preserve"> because of many things that have already happened</w:t>
      </w:r>
      <w:r>
        <w:t>.</w:t>
      </w:r>
      <w:r w:rsidRPr="003821C0">
        <w:t xml:space="preserve"> </w:t>
      </w:r>
      <w:r>
        <w:t>W</w:t>
      </w:r>
      <w:r w:rsidRPr="003821C0">
        <w:t>e all know that inflation hits everybody, but it hits the poorest hardest</w:t>
      </w:r>
      <w:r>
        <w:t>.</w:t>
      </w:r>
      <w:r w:rsidRPr="003821C0">
        <w:t xml:space="preserve"> </w:t>
      </w:r>
      <w:r>
        <w:t>T</w:t>
      </w:r>
      <w:r w:rsidRPr="003821C0">
        <w:t xml:space="preserve">hose </w:t>
      </w:r>
      <w:r>
        <w:t xml:space="preserve">poorest </w:t>
      </w:r>
      <w:r w:rsidRPr="003821C0">
        <w:t xml:space="preserve">people have come through </w:t>
      </w:r>
      <w:r>
        <w:t>welfare re</w:t>
      </w:r>
      <w:r w:rsidRPr="003821C0">
        <w:t xml:space="preserve">form, </w:t>
      </w:r>
      <w:r>
        <w:t>C</w:t>
      </w:r>
      <w:r w:rsidRPr="003821C0">
        <w:t>ovid and lockdown</w:t>
      </w:r>
      <w:r>
        <w:t>,</w:t>
      </w:r>
      <w:r w:rsidRPr="003821C0">
        <w:t xml:space="preserve"> and no</w:t>
      </w:r>
      <w:r>
        <w:t>w</w:t>
      </w:r>
      <w:r w:rsidRPr="003821C0">
        <w:t xml:space="preserve"> </w:t>
      </w:r>
      <w:r>
        <w:t xml:space="preserve">the </w:t>
      </w:r>
      <w:r w:rsidRPr="003821C0">
        <w:t>cost of living crisis</w:t>
      </w:r>
      <w:r w:rsidR="00ED2B32">
        <w:t>,</w:t>
      </w:r>
      <w:r w:rsidRPr="003821C0">
        <w:t xml:space="preserve"> </w:t>
      </w:r>
      <w:r>
        <w:t xml:space="preserve">rising </w:t>
      </w:r>
      <w:r w:rsidRPr="003821C0">
        <w:t xml:space="preserve">interest rates and so on. </w:t>
      </w:r>
      <w:r>
        <w:t>M</w:t>
      </w:r>
      <w:r w:rsidRPr="003821C0">
        <w:t xml:space="preserve">y key point there would be </w:t>
      </w:r>
      <w:r>
        <w:t xml:space="preserve">that there is </w:t>
      </w:r>
      <w:r w:rsidRPr="003821C0">
        <w:t xml:space="preserve">very little resilience </w:t>
      </w:r>
      <w:r w:rsidR="00ED2B32">
        <w:t>among</w:t>
      </w:r>
      <w:r w:rsidRPr="003821C0">
        <w:t xml:space="preserve"> people on the lowest incomes</w:t>
      </w:r>
      <w:r>
        <w:t>.</w:t>
      </w:r>
      <w:r w:rsidRPr="003821C0">
        <w:t xml:space="preserve"> </w:t>
      </w:r>
      <w:r>
        <w:t>T</w:t>
      </w:r>
      <w:r w:rsidRPr="003821C0">
        <w:t xml:space="preserve">he </w:t>
      </w:r>
      <w:r>
        <w:t xml:space="preserve">advice </w:t>
      </w:r>
      <w:r w:rsidRPr="003821C0">
        <w:t xml:space="preserve">sector </w:t>
      </w:r>
      <w:r>
        <w:t xml:space="preserve">is </w:t>
      </w:r>
      <w:r w:rsidRPr="003821C0">
        <w:t xml:space="preserve">stretched to the limit in terms of helping people in need. </w:t>
      </w:r>
      <w:r>
        <w:t>T</w:t>
      </w:r>
      <w:r w:rsidRPr="003821C0">
        <w:t>hat would be my key opening remark.</w:t>
      </w:r>
    </w:p>
    <w:p w:rsidR="001B411C" w:rsidP="00C733CD">
      <w:pPr>
        <w:pStyle w:val="Answer"/>
      </w:pPr>
      <w:sdt>
        <w:sdtPr>
          <w:alias w:val="Witness"/>
          <w:id w:val="-1170863168"/>
          <w:placeholder>
            <w:docPart w:val="DefaultPlaceholder_-1854013440"/>
          </w:placeholder>
          <w:richText/>
        </w:sdtPr>
        <w:sdtContent>
          <w:r w:rsidRPr="00235CE3" w:rsidR="00235CE3">
            <w:rPr>
              <w:b/>
              <w:i/>
            </w:rPr>
            <w:t>Jamie Miller:</w:t>
          </w:r>
        </w:sdtContent>
      </w:sdt>
      <w:r w:rsidR="00ED001D">
        <w:t xml:space="preserve"> </w:t>
      </w:r>
      <w:r w:rsidR="00C733CD">
        <w:t>I agree with everything that Kevin said.</w:t>
      </w:r>
      <w:r w:rsidRPr="003821C0" w:rsidR="00B6419C">
        <w:t xml:space="preserve"> </w:t>
      </w:r>
      <w:r w:rsidRPr="003821C0" w:rsidR="00ED2B32">
        <w:t xml:space="preserve">It </w:t>
      </w:r>
      <w:r w:rsidRPr="003821C0" w:rsidR="00B6419C">
        <w:t>is also worth being mindful that the scale of the price rises ha</w:t>
      </w:r>
      <w:r w:rsidR="00C733CD">
        <w:t>s</w:t>
      </w:r>
      <w:r w:rsidRPr="003821C0" w:rsidR="00B6419C">
        <w:t xml:space="preserve"> meant that the impact has been felt quite far across the population of Northern Ireland. </w:t>
      </w:r>
      <w:r w:rsidR="00C733CD">
        <w:t>T</w:t>
      </w:r>
      <w:r w:rsidRPr="003821C0" w:rsidR="00B6419C">
        <w:t xml:space="preserve">he organisation </w:t>
      </w:r>
      <w:r>
        <w:t xml:space="preserve">that </w:t>
      </w:r>
      <w:r w:rsidRPr="003821C0" w:rsidR="00B6419C">
        <w:t xml:space="preserve">I work with, National Energy Action, </w:t>
      </w:r>
      <w:r w:rsidR="00C733CD">
        <w:t xml:space="preserve">did a </w:t>
      </w:r>
      <w:r w:rsidRPr="003821C0" w:rsidR="00B6419C">
        <w:t xml:space="preserve">survey in June this year to ask householders </w:t>
      </w:r>
      <w:r w:rsidR="00C733CD">
        <w:t xml:space="preserve">about </w:t>
      </w:r>
      <w:r w:rsidRPr="003821C0" w:rsidR="00B6419C">
        <w:t>the impacts that they felt</w:t>
      </w:r>
      <w:r w:rsidR="00920CE5">
        <w:t>,</w:t>
      </w:r>
      <w:r w:rsidR="00784811">
        <w:t xml:space="preserve"> and</w:t>
      </w:r>
      <w:r w:rsidRPr="003821C0" w:rsidR="00B6419C">
        <w:t xml:space="preserve"> 45% of respondents are </w:t>
      </w:r>
      <w:r>
        <w:t xml:space="preserve">now </w:t>
      </w:r>
      <w:r w:rsidRPr="003821C0" w:rsidR="00B6419C">
        <w:t xml:space="preserve">in </w:t>
      </w:r>
      <w:r w:rsidR="00C733CD">
        <w:t xml:space="preserve">fuel </w:t>
      </w:r>
      <w:r w:rsidRPr="003821C0" w:rsidR="00B6419C">
        <w:t>poverty in Northern Ireland. That was in June</w:t>
      </w:r>
      <w:r w:rsidR="00C733CD">
        <w:t>,</w:t>
      </w:r>
      <w:r w:rsidRPr="003821C0" w:rsidR="00B6419C">
        <w:t xml:space="preserve"> when energy prices were margin</w:t>
      </w:r>
      <w:r w:rsidR="00C733CD">
        <w:t>ally</w:t>
      </w:r>
      <w:r w:rsidRPr="003821C0" w:rsidR="00B6419C">
        <w:t xml:space="preserve"> lower than </w:t>
      </w:r>
      <w:r w:rsidR="00C733CD">
        <w:t>they are now</w:t>
      </w:r>
      <w:r w:rsidR="00384162">
        <w:t>;</w:t>
      </w:r>
      <w:r w:rsidRPr="003821C0" w:rsidR="00B6419C">
        <w:t xml:space="preserve"> </w:t>
      </w:r>
      <w:r w:rsidR="00384162">
        <w:t>a</w:t>
      </w:r>
      <w:r w:rsidRPr="003821C0" w:rsidR="00384162">
        <w:t>lso</w:t>
      </w:r>
      <w:r w:rsidR="00C733CD">
        <w:t xml:space="preserve">, </w:t>
      </w:r>
      <w:r w:rsidRPr="003821C0" w:rsidR="00B6419C">
        <w:t xml:space="preserve">seasonal energy demands </w:t>
      </w:r>
      <w:r w:rsidR="00C733CD">
        <w:t xml:space="preserve">would have </w:t>
      </w:r>
      <w:r w:rsidRPr="003821C0" w:rsidR="00B6419C">
        <w:t>been less</w:t>
      </w:r>
      <w:r w:rsidR="00C733CD">
        <w:t>.</w:t>
      </w:r>
    </w:p>
    <w:p w:rsidR="00C733CD" w:rsidP="00C733CD">
      <w:pPr>
        <w:pStyle w:val="Answer"/>
      </w:pPr>
      <w:r>
        <w:t>P</w:t>
      </w:r>
      <w:r w:rsidRPr="003821C0" w:rsidR="00B6419C">
        <w:t>robably more worrying from that survey</w:t>
      </w:r>
      <w:r>
        <w:t xml:space="preserve"> is that</w:t>
      </w:r>
      <w:r w:rsidRPr="003821C0" w:rsidR="00B6419C">
        <w:t xml:space="preserve"> </w:t>
      </w:r>
      <w:r>
        <w:t>o</w:t>
      </w:r>
      <w:r w:rsidRPr="003821C0" w:rsidR="00B6419C">
        <w:t xml:space="preserve">ne in </w:t>
      </w:r>
      <w:r>
        <w:t xml:space="preserve">10 </w:t>
      </w:r>
      <w:r w:rsidRPr="003821C0" w:rsidR="00B6419C">
        <w:t>respondents told us they were skipping meals so that they could pay for their energy bills.</w:t>
      </w:r>
      <w:r>
        <w:t xml:space="preserve"> F</w:t>
      </w:r>
      <w:r w:rsidRPr="003821C0" w:rsidR="00B6419C">
        <w:t>or 100</w:t>
      </w:r>
      <w:r>
        <w:t>,</w:t>
      </w:r>
      <w:r w:rsidRPr="003821C0" w:rsidR="00B6419C">
        <w:t>000 homes in Northern Ireland</w:t>
      </w:r>
      <w:r>
        <w:t>,</w:t>
      </w:r>
      <w:r w:rsidRPr="003821C0" w:rsidR="00B6419C">
        <w:t xml:space="preserve"> that is a choice </w:t>
      </w:r>
      <w:r>
        <w:t xml:space="preserve">between </w:t>
      </w:r>
      <w:r w:rsidRPr="003821C0" w:rsidR="00B6419C">
        <w:t xml:space="preserve">heating and eating. That is very much </w:t>
      </w:r>
      <w:r>
        <w:t xml:space="preserve">a </w:t>
      </w:r>
      <w:r w:rsidRPr="003821C0" w:rsidR="00B6419C">
        <w:t xml:space="preserve">reality for them. </w:t>
      </w:r>
    </w:p>
    <w:p w:rsidR="00B6419C" w:rsidRPr="003821C0" w:rsidP="00C733CD">
      <w:pPr>
        <w:pStyle w:val="Answer"/>
      </w:pPr>
      <w:r>
        <w:t xml:space="preserve">It is </w:t>
      </w:r>
      <w:r w:rsidRPr="003821C0">
        <w:t xml:space="preserve">probably also worth mentioning that 80% of </w:t>
      </w:r>
      <w:r>
        <w:t xml:space="preserve">all </w:t>
      </w:r>
      <w:r w:rsidRPr="003821C0">
        <w:t xml:space="preserve">respondents told us </w:t>
      </w:r>
      <w:r>
        <w:t xml:space="preserve">that </w:t>
      </w:r>
      <w:r w:rsidRPr="003821C0">
        <w:t xml:space="preserve">they are </w:t>
      </w:r>
      <w:r>
        <w:t xml:space="preserve">rationing their </w:t>
      </w:r>
      <w:r w:rsidRPr="003821C0">
        <w:t xml:space="preserve">energy </w:t>
      </w:r>
      <w:r>
        <w:t>use</w:t>
      </w:r>
      <w:r w:rsidR="00384162">
        <w:t>;</w:t>
      </w:r>
      <w:r>
        <w:t xml:space="preserve"> </w:t>
      </w:r>
      <w:r w:rsidRPr="003821C0">
        <w:t>75</w:t>
      </w:r>
      <w:r>
        <w:t>%</w:t>
      </w:r>
      <w:r w:rsidRPr="003821C0">
        <w:t xml:space="preserve"> </w:t>
      </w:r>
      <w:r>
        <w:t>t</w:t>
      </w:r>
      <w:r w:rsidRPr="003821C0">
        <w:t xml:space="preserve">old us </w:t>
      </w:r>
      <w:r>
        <w:t xml:space="preserve">that </w:t>
      </w:r>
      <w:r w:rsidRPr="003821C0">
        <w:t xml:space="preserve">they were actively worried about how they are going to pay for energy this winter, which we have </w:t>
      </w:r>
      <w:r>
        <w:t xml:space="preserve">now </w:t>
      </w:r>
      <w:r w:rsidRPr="003821C0">
        <w:t>officially entered with the cold snap that we are all experiencing</w:t>
      </w:r>
      <w:r w:rsidR="00384162">
        <w:t>; and</w:t>
      </w:r>
      <w:r w:rsidRPr="003821C0">
        <w:t xml:space="preserve"> 29% of people told us </w:t>
      </w:r>
      <w:r>
        <w:t xml:space="preserve">that it </w:t>
      </w:r>
      <w:r w:rsidRPr="003821C0">
        <w:t xml:space="preserve">had </w:t>
      </w:r>
      <w:r>
        <w:t xml:space="preserve">had </w:t>
      </w:r>
      <w:r w:rsidRPr="003821C0">
        <w:t>a direct impact on their health and wellbeing.</w:t>
      </w:r>
      <w:r>
        <w:t xml:space="preserve"> I</w:t>
      </w:r>
      <w:r w:rsidRPr="003821C0">
        <w:t xml:space="preserve">t is a massive challenge. It </w:t>
      </w:r>
      <w:r>
        <w:t xml:space="preserve">has </w:t>
      </w:r>
      <w:r w:rsidRPr="003821C0">
        <w:t>real life consequences right now and is something that needs a lot of attention.</w:t>
      </w:r>
    </w:p>
    <w:p w:rsidR="00B6419C" w:rsidRPr="003821C0" w:rsidP="00B6419C">
      <w:pPr>
        <w:pStyle w:val="Question"/>
      </w:pPr>
      <w:sdt>
        <w:sdtPr>
          <w:alias w:val="Member"/>
          <w:tag w:val="&lt;Member mnisId='4494' dodsId='72275'&gt;"/>
          <w:id w:val="-549298092"/>
          <w:placeholder>
            <w:docPart w:val="DefaultPlaceholder_-1854013440"/>
          </w:placeholder>
          <w:richText/>
        </w:sdtPr>
        <w:sdtContent>
          <w:r w:rsidRPr="00C733CD" w:rsidR="00C733CD">
            <w:rPr>
              <w:b/>
            </w:rPr>
            <w:t>Chair:</w:t>
          </w:r>
        </w:sdtContent>
      </w:sdt>
      <w:r w:rsidR="00C733CD">
        <w:t xml:space="preserve"> </w:t>
      </w:r>
      <w:r w:rsidRPr="003821C0">
        <w:t>Can you say a word or two just about initiatives for insulation, energy</w:t>
      </w:r>
      <w:r w:rsidR="00920CE5">
        <w:t>-</w:t>
      </w:r>
      <w:r w:rsidRPr="003821C0">
        <w:t xml:space="preserve">efficient </w:t>
      </w:r>
      <w:r w:rsidR="00C733CD">
        <w:t>boilers</w:t>
      </w:r>
      <w:r w:rsidRPr="003821C0">
        <w:t>, triple glazing</w:t>
      </w:r>
      <w:r w:rsidR="00C733CD">
        <w:t xml:space="preserve"> and</w:t>
      </w:r>
      <w:r w:rsidRPr="003821C0">
        <w:t xml:space="preserve"> those sorts of areas</w:t>
      </w:r>
      <w:r w:rsidR="00C733CD">
        <w:t>?</w:t>
      </w:r>
    </w:p>
    <w:p w:rsidR="00B51923" w:rsidP="00B51923">
      <w:pPr>
        <w:pStyle w:val="Answer"/>
      </w:pPr>
      <w:sdt>
        <w:sdtPr>
          <w:alias w:val="Witness"/>
          <w:id w:val="-1473517175"/>
          <w:placeholder>
            <w:docPart w:val="DefaultPlaceholder_-1854013440"/>
          </w:placeholder>
          <w:richText/>
        </w:sdtPr>
        <w:sdtContent>
          <w:r w:rsidRPr="00235CE3" w:rsidR="00235CE3">
            <w:rPr>
              <w:b/>
              <w:i/>
            </w:rPr>
            <w:t>Jamie Miller:</w:t>
          </w:r>
        </w:sdtContent>
      </w:sdt>
      <w:r w:rsidR="00380900">
        <w:t xml:space="preserve"> </w:t>
      </w:r>
      <w:r>
        <w:t>B</w:t>
      </w:r>
      <w:r w:rsidRPr="003821C0" w:rsidR="00B6419C">
        <w:t xml:space="preserve">roadly speaking, energy efficiency improvements are the best way to reduce a </w:t>
      </w:r>
      <w:r>
        <w:t>house</w:t>
      </w:r>
      <w:r w:rsidRPr="003821C0" w:rsidR="00B6419C">
        <w:t>holder</w:t>
      </w:r>
      <w:r w:rsidR="00D74D15">
        <w:t>’</w:t>
      </w:r>
      <w:r w:rsidRPr="003821C0" w:rsidR="00B6419C">
        <w:t xml:space="preserve">s energy bills. </w:t>
      </w:r>
      <w:r>
        <w:t>O</w:t>
      </w:r>
      <w:r w:rsidRPr="003821C0" w:rsidR="00B6419C">
        <w:t xml:space="preserve">ne of the best things </w:t>
      </w:r>
      <w:r>
        <w:t xml:space="preserve">that </w:t>
      </w:r>
      <w:r w:rsidRPr="003821C0" w:rsidR="00B6419C">
        <w:t xml:space="preserve">the Government in general could do would be </w:t>
      </w:r>
      <w:r>
        <w:t xml:space="preserve">to </w:t>
      </w:r>
      <w:r w:rsidRPr="003821C0" w:rsidR="00B6419C">
        <w:t>commit to the manifesto targets and deliver on energy efficiency. In terms of Northern Ireland, unfortunately</w:t>
      </w:r>
      <w:r>
        <w:t>,</w:t>
      </w:r>
      <w:r w:rsidRPr="003821C0" w:rsidR="00B6419C">
        <w:t xml:space="preserve"> we </w:t>
      </w:r>
      <w:r>
        <w:t xml:space="preserve">lag </w:t>
      </w:r>
      <w:r w:rsidRPr="003821C0" w:rsidR="00B6419C">
        <w:t>behind, generally speaking, in energy efficiency investment.</w:t>
      </w:r>
    </w:p>
    <w:p w:rsidR="00B51923" w:rsidP="00B51923">
      <w:pPr>
        <w:pStyle w:val="Answer"/>
      </w:pPr>
      <w:r w:rsidRPr="003821C0">
        <w:t xml:space="preserve">We have some of the </w:t>
      </w:r>
      <w:r>
        <w:t xml:space="preserve">poorest </w:t>
      </w:r>
      <w:r w:rsidRPr="003821C0">
        <w:t xml:space="preserve">quality of insulation and we have gaps in our legislation that do not help the matter. </w:t>
      </w:r>
      <w:r>
        <w:t>W</w:t>
      </w:r>
      <w:r w:rsidRPr="003821C0">
        <w:t xml:space="preserve">e do not have minimum energy efficiency standards for </w:t>
      </w:r>
      <w:r>
        <w:t xml:space="preserve">the </w:t>
      </w:r>
      <w:r w:rsidRPr="003821C0">
        <w:t xml:space="preserve">private rented sector, for example, which the rest of the UK has. We also do not have a </w:t>
      </w:r>
      <w:r w:rsidR="00384162">
        <w:t xml:space="preserve">statutory </w:t>
      </w:r>
      <w:r>
        <w:t xml:space="preserve">fuel </w:t>
      </w:r>
      <w:r w:rsidRPr="003821C0">
        <w:t>poverty target in Northern Ireland.</w:t>
      </w:r>
      <w:r>
        <w:t xml:space="preserve"> </w:t>
      </w:r>
      <w:r w:rsidRPr="003821C0">
        <w:t>Again, the rest of the UK does, so there is a disadvantage there in terms of encouraging work and activity within energy efficiency improvements.</w:t>
      </w:r>
    </w:p>
    <w:p w:rsidR="00B51923" w:rsidP="00B51923">
      <w:pPr>
        <w:pStyle w:val="Question"/>
      </w:pPr>
      <w:sdt>
        <w:sdtPr>
          <w:alias w:val="Member"/>
          <w:tag w:val="&lt;Member mnisId='4494' dodsId='72275'&gt;"/>
          <w:id w:val="1784616545"/>
          <w:placeholder>
            <w:docPart w:val="DefaultPlaceholder_-1854013440"/>
          </w:placeholder>
          <w:richText/>
        </w:sdtPr>
        <w:sdtContent>
          <w:r w:rsidRPr="00B51923">
            <w:rPr>
              <w:b/>
            </w:rPr>
            <w:t>Chair:</w:t>
          </w:r>
        </w:sdtContent>
      </w:sdt>
      <w:r>
        <w:t xml:space="preserve"> </w:t>
      </w:r>
      <w:r w:rsidRPr="003821C0" w:rsidR="00B6419C">
        <w:t>Why do you think you do not have those things?</w:t>
      </w:r>
    </w:p>
    <w:p w:rsidR="00B51923" w:rsidP="00B51923">
      <w:pPr>
        <w:pStyle w:val="Answer"/>
      </w:pPr>
      <w:sdt>
        <w:sdtPr>
          <w:alias w:val="Witness"/>
          <w:id w:val="996621036"/>
          <w:placeholder>
            <w:docPart w:val="DefaultPlaceholder_-1854013440"/>
          </w:placeholder>
          <w:richText/>
        </w:sdtPr>
        <w:sdtContent>
          <w:r w:rsidRPr="00235CE3" w:rsidR="00235CE3">
            <w:rPr>
              <w:b/>
              <w:i/>
            </w:rPr>
            <w:t>Jamie Miller:</w:t>
          </w:r>
        </w:sdtContent>
      </w:sdt>
      <w:r>
        <w:t xml:space="preserve"> </w:t>
      </w:r>
      <w:r w:rsidRPr="003821C0" w:rsidR="00B6419C">
        <w:t>I do not know</w:t>
      </w:r>
      <w:r>
        <w:t>.</w:t>
      </w:r>
    </w:p>
    <w:p w:rsidR="00B51923" w:rsidP="00B51923">
      <w:pPr>
        <w:pStyle w:val="Question"/>
      </w:pPr>
      <w:sdt>
        <w:sdtPr>
          <w:alias w:val="Member"/>
          <w:tag w:val="&lt;Member mnisId='4494' dodsId='72275'&gt;"/>
          <w:id w:val="1249780020"/>
          <w:placeholder>
            <w:docPart w:val="DefaultPlaceholder_-1854013440"/>
          </w:placeholder>
          <w:richText/>
        </w:sdtPr>
        <w:sdtContent>
          <w:r w:rsidRPr="00B51923">
            <w:rPr>
              <w:b/>
            </w:rPr>
            <w:t>Chair:</w:t>
          </w:r>
        </w:sdtContent>
      </w:sdt>
      <w:r>
        <w:t xml:space="preserve"> A</w:t>
      </w:r>
      <w:r w:rsidRPr="003821C0" w:rsidR="00B6419C">
        <w:t>s an organisation</w:t>
      </w:r>
      <w:r>
        <w:t>, you have made</w:t>
      </w:r>
      <w:r w:rsidRPr="003821C0" w:rsidR="00B6419C">
        <w:t xml:space="preserve"> representations in support of them</w:t>
      </w:r>
      <w:r>
        <w:t>, I would guess.</w:t>
      </w:r>
    </w:p>
    <w:p w:rsidR="00B51923" w:rsidP="00B51923">
      <w:pPr>
        <w:pStyle w:val="Answer"/>
      </w:pPr>
      <w:sdt>
        <w:sdtPr>
          <w:alias w:val="Witness"/>
          <w:id w:val="-1919860447"/>
          <w:placeholder>
            <w:docPart w:val="DefaultPlaceholder_-1854013440"/>
          </w:placeholder>
          <w:richText/>
        </w:sdtPr>
        <w:sdtContent>
          <w:r w:rsidRPr="00235CE3" w:rsidR="00235CE3">
            <w:rPr>
              <w:b/>
              <w:i/>
            </w:rPr>
            <w:t>Jamie Miller:</w:t>
          </w:r>
        </w:sdtContent>
      </w:sdt>
      <w:r>
        <w:t xml:space="preserve"> </w:t>
      </w:r>
      <w:r w:rsidRPr="003821C0" w:rsidR="00B6419C">
        <w:t xml:space="preserve">We have been calling for progress in this area for over </w:t>
      </w:r>
      <w:r>
        <w:t xml:space="preserve">a </w:t>
      </w:r>
      <w:r w:rsidRPr="003821C0" w:rsidR="00B6419C">
        <w:t>decade</w:t>
      </w:r>
      <w:r>
        <w:t xml:space="preserve"> now</w:t>
      </w:r>
      <w:r w:rsidRPr="003821C0" w:rsidR="00B6419C">
        <w:t xml:space="preserve">, particularly around </w:t>
      </w:r>
      <w:r>
        <w:t xml:space="preserve">a fuel </w:t>
      </w:r>
      <w:r w:rsidRPr="003821C0" w:rsidR="00B6419C">
        <w:t xml:space="preserve">poverty strategy. It </w:t>
      </w:r>
      <w:r>
        <w:t>ha</w:t>
      </w:r>
      <w:r w:rsidRPr="003821C0" w:rsidR="00B6419C">
        <w:t>s just been slow to deliver. We have had periods</w:t>
      </w:r>
      <w:r>
        <w:t xml:space="preserve">—and </w:t>
      </w:r>
      <w:r w:rsidRPr="003821C0" w:rsidR="00B6419C">
        <w:t xml:space="preserve">we are in </w:t>
      </w:r>
      <w:r>
        <w:t>one now—</w:t>
      </w:r>
      <w:r w:rsidRPr="003821C0" w:rsidR="00B6419C">
        <w:t>whe</w:t>
      </w:r>
      <w:r w:rsidR="00920CE5">
        <w:t>n</w:t>
      </w:r>
      <w:r>
        <w:t xml:space="preserve"> </w:t>
      </w:r>
      <w:r w:rsidRPr="003821C0" w:rsidR="00B6419C">
        <w:t xml:space="preserve">we do not have </w:t>
      </w:r>
      <w:r>
        <w:t xml:space="preserve">devolved </w:t>
      </w:r>
      <w:r w:rsidR="00920CE5">
        <w:t>g</w:t>
      </w:r>
      <w:r w:rsidRPr="003821C0" w:rsidR="00B6419C">
        <w:t xml:space="preserve">overnment at full </w:t>
      </w:r>
      <w:r>
        <w:t xml:space="preserve">operation, </w:t>
      </w:r>
      <w:r w:rsidRPr="003821C0" w:rsidR="00B6419C">
        <w:t xml:space="preserve">and that reduces the ability to govern and to legislate. </w:t>
      </w:r>
      <w:r>
        <w:t>T</w:t>
      </w:r>
      <w:r w:rsidRPr="003821C0" w:rsidR="00B6419C">
        <w:t>hat may cause some impact</w:t>
      </w:r>
      <w:r>
        <w:t>,</w:t>
      </w:r>
      <w:r w:rsidRPr="003821C0" w:rsidR="00B6419C">
        <w:t xml:space="preserve"> </w:t>
      </w:r>
      <w:r>
        <w:t>b</w:t>
      </w:r>
      <w:r w:rsidRPr="003821C0" w:rsidR="00B6419C">
        <w:t xml:space="preserve">ut there </w:t>
      </w:r>
      <w:r>
        <w:t xml:space="preserve">are </w:t>
      </w:r>
      <w:r w:rsidRPr="003821C0" w:rsidR="00B6419C">
        <w:t>additional challenges outside of that</w:t>
      </w:r>
      <w:r>
        <w:t>,</w:t>
      </w:r>
      <w:r w:rsidRPr="003821C0" w:rsidR="00B6419C">
        <w:t xml:space="preserve"> because</w:t>
      </w:r>
      <w:r w:rsidR="001B411C">
        <w:t>,</w:t>
      </w:r>
      <w:r w:rsidRPr="003821C0" w:rsidR="00B6419C">
        <w:t xml:space="preserve"> even when we have had the institutions up and running, there </w:t>
      </w:r>
      <w:r>
        <w:t xml:space="preserve">has </w:t>
      </w:r>
      <w:r w:rsidRPr="003821C0" w:rsidR="00B6419C">
        <w:t>been little or no progress in terms of energy efficiency measures.</w:t>
      </w:r>
    </w:p>
    <w:p w:rsidR="00B6419C" w:rsidRPr="003821C0" w:rsidP="00B51923">
      <w:pPr>
        <w:pStyle w:val="Question"/>
      </w:pPr>
      <w:sdt>
        <w:sdtPr>
          <w:alias w:val="Member"/>
          <w:tag w:val="&lt;Member mnisId='4494' dodsId='72275'&gt;"/>
          <w:id w:val="2086254367"/>
          <w:placeholder>
            <w:docPart w:val="DefaultPlaceholder_-1854013440"/>
          </w:placeholder>
          <w:richText/>
        </w:sdtPr>
        <w:sdtContent>
          <w:r w:rsidRPr="00B51923" w:rsidR="00B51923">
            <w:rPr>
              <w:b/>
            </w:rPr>
            <w:t>Chair:</w:t>
          </w:r>
        </w:sdtContent>
      </w:sdt>
      <w:r w:rsidR="00B51923">
        <w:t xml:space="preserve"> </w:t>
      </w:r>
      <w:r w:rsidRPr="003821C0">
        <w:t xml:space="preserve">Mr </w:t>
      </w:r>
      <w:r w:rsidR="001B411C">
        <w:t>McClenaghan</w:t>
      </w:r>
      <w:r w:rsidR="00B51923">
        <w:t>, d</w:t>
      </w:r>
      <w:r w:rsidRPr="003821C0">
        <w:t xml:space="preserve">irector of </w:t>
      </w:r>
      <w:r w:rsidR="00B51923">
        <w:t>i</w:t>
      </w:r>
      <w:r w:rsidRPr="003821C0">
        <w:t xml:space="preserve">nfrastructure and </w:t>
      </w:r>
      <w:r w:rsidR="00B51923">
        <w:t>s</w:t>
      </w:r>
      <w:r w:rsidRPr="003821C0">
        <w:t>ustainability</w:t>
      </w:r>
      <w:r w:rsidR="00B51923">
        <w:t xml:space="preserve"> at</w:t>
      </w:r>
      <w:r w:rsidRPr="003821C0">
        <w:t xml:space="preserve"> </w:t>
      </w:r>
      <w:r w:rsidR="001B411C">
        <w:t xml:space="preserve">the </w:t>
      </w:r>
      <w:r w:rsidRPr="003821C0">
        <w:t>Consumer Council</w:t>
      </w:r>
      <w:r w:rsidR="00B51923">
        <w:t xml:space="preserve"> for Northern Ireland, what is </w:t>
      </w:r>
      <w:r w:rsidRPr="003821C0">
        <w:t>keeping you awake of an evening</w:t>
      </w:r>
      <w:r w:rsidR="00EC390C">
        <w:t>—</w:t>
      </w:r>
      <w:r w:rsidRPr="003821C0">
        <w:t>in relation to this topic</w:t>
      </w:r>
      <w:r w:rsidR="00B51923">
        <w:t>,</w:t>
      </w:r>
      <w:r w:rsidRPr="003821C0">
        <w:t xml:space="preserve"> </w:t>
      </w:r>
      <w:r w:rsidR="00EC390C">
        <w:t xml:space="preserve">obviously, </w:t>
      </w:r>
      <w:r w:rsidRPr="003821C0">
        <w:t xml:space="preserve">rather than what </w:t>
      </w:r>
      <w:r w:rsidR="00B51923">
        <w:t xml:space="preserve">Santa </w:t>
      </w:r>
      <w:r w:rsidRPr="003821C0">
        <w:t>might be bringing you?</w:t>
      </w:r>
    </w:p>
    <w:p w:rsidR="00B6419C" w:rsidRPr="003821C0" w:rsidP="00B51923">
      <w:pPr>
        <w:pStyle w:val="Answer"/>
      </w:pPr>
      <w:sdt>
        <w:sdtPr>
          <w:alias w:val="Witness"/>
          <w:id w:val="-1582131713"/>
          <w:placeholder>
            <w:docPart w:val="DefaultPlaceholder_-1854013440"/>
          </w:placeholder>
          <w:richText/>
        </w:sdtPr>
        <w:sdtContent>
          <w:r w:rsidRPr="001B411C" w:rsidR="001B411C">
            <w:rPr>
              <w:b/>
              <w:i/>
            </w:rPr>
            <w:t>Peter McClenaghan:</w:t>
          </w:r>
        </w:sdtContent>
      </w:sdt>
      <w:r w:rsidR="00B51923">
        <w:t xml:space="preserve"> </w:t>
      </w:r>
      <w:r w:rsidRPr="003821C0">
        <w:t xml:space="preserve">I have a three-year-old son who keeps me </w:t>
      </w:r>
      <w:r w:rsidR="00B51923">
        <w:t>awake a lot at night. T</w:t>
      </w:r>
      <w:r w:rsidRPr="003821C0">
        <w:t>he Consumer Council</w:t>
      </w:r>
      <w:r w:rsidR="00B51923">
        <w:t xml:space="preserve"> is</w:t>
      </w:r>
      <w:r w:rsidRPr="003821C0">
        <w:t xml:space="preserve"> the </w:t>
      </w:r>
      <w:r w:rsidR="00B51923">
        <w:t xml:space="preserve">statutory </w:t>
      </w:r>
      <w:r w:rsidRPr="003821C0">
        <w:t xml:space="preserve">consumer </w:t>
      </w:r>
      <w:r w:rsidR="00B51923">
        <w:t xml:space="preserve">body </w:t>
      </w:r>
      <w:r w:rsidRPr="003821C0">
        <w:t>for Northern Ireland</w:t>
      </w:r>
      <w:r w:rsidR="00B51923">
        <w:t>.</w:t>
      </w:r>
      <w:r w:rsidRPr="003821C0">
        <w:t xml:space="preserve"> </w:t>
      </w:r>
      <w:r w:rsidR="00B51923">
        <w:t>O</w:t>
      </w:r>
      <w:r w:rsidRPr="003821C0">
        <w:t>ne of our r</w:t>
      </w:r>
      <w:r w:rsidR="00B51923">
        <w:t>o</w:t>
      </w:r>
      <w:r w:rsidRPr="003821C0">
        <w:t>les is to understand consumers through research</w:t>
      </w:r>
      <w:r w:rsidR="00B51923">
        <w:t>.</w:t>
      </w:r>
      <w:r w:rsidRPr="003821C0">
        <w:t xml:space="preserve"> </w:t>
      </w:r>
      <w:r w:rsidR="00B51923">
        <w:t>W</w:t>
      </w:r>
      <w:r w:rsidRPr="003821C0">
        <w:t xml:space="preserve">e have a lot of research and evidence on consumers and what their experiences are. We track household expenditure data on a quarterly basis, and </w:t>
      </w:r>
      <w:r w:rsidR="001B411C">
        <w:t xml:space="preserve">have </w:t>
      </w:r>
      <w:r w:rsidR="00B51923">
        <w:t xml:space="preserve">found </w:t>
      </w:r>
      <w:r w:rsidRPr="003821C0">
        <w:t>that consumers</w:t>
      </w:r>
      <w:r w:rsidR="00D74D15">
        <w:t>’</w:t>
      </w:r>
      <w:r w:rsidR="00B51923">
        <w:t xml:space="preserve"> </w:t>
      </w:r>
      <w:r w:rsidRPr="003821C0">
        <w:t>discretionary income is dropping</w:t>
      </w:r>
      <w:r w:rsidR="00B51923">
        <w:t>.</w:t>
      </w:r>
      <w:r w:rsidRPr="003821C0">
        <w:t xml:space="preserve"> </w:t>
      </w:r>
      <w:r w:rsidR="00B51923">
        <w:t>Of</w:t>
      </w:r>
      <w:r w:rsidRPr="003821C0">
        <w:t xml:space="preserve"> particular concern for </w:t>
      </w:r>
      <w:r w:rsidR="00B51923">
        <w:t xml:space="preserve">us </w:t>
      </w:r>
      <w:r w:rsidR="00920CE5">
        <w:t>is</w:t>
      </w:r>
      <w:r w:rsidRPr="003821C0">
        <w:t xml:space="preserve"> the lowest quartile of earners in Northern Ireland</w:t>
      </w:r>
      <w:r w:rsidR="00B51923">
        <w:t>,</w:t>
      </w:r>
      <w:r w:rsidRPr="003821C0">
        <w:t xml:space="preserve"> whose discretionary income </w:t>
      </w:r>
      <w:r w:rsidR="00B51923">
        <w:t xml:space="preserve">at </w:t>
      </w:r>
      <w:r w:rsidRPr="003821C0">
        <w:t xml:space="preserve">the moment is about </w:t>
      </w:r>
      <w:r w:rsidR="00B51923">
        <w:t>£</w:t>
      </w:r>
      <w:r w:rsidRPr="003821C0">
        <w:t>25 a week</w:t>
      </w:r>
      <w:r w:rsidR="00B51923">
        <w:t>.</w:t>
      </w:r>
      <w:r w:rsidRPr="003821C0">
        <w:t xml:space="preserve"> </w:t>
      </w:r>
      <w:r w:rsidR="00B51923">
        <w:t>A</w:t>
      </w:r>
      <w:r w:rsidRPr="003821C0">
        <w:t>fter they pay for housing and</w:t>
      </w:r>
      <w:r w:rsidR="00B51923">
        <w:t xml:space="preserve"> their </w:t>
      </w:r>
      <w:r w:rsidRPr="003821C0">
        <w:t xml:space="preserve">other essentials, </w:t>
      </w:r>
      <w:r w:rsidR="00B51923">
        <w:t>they have £</w:t>
      </w:r>
      <w:r w:rsidRPr="003821C0">
        <w:t>25 a week of discretionary income.</w:t>
      </w:r>
    </w:p>
    <w:p w:rsidR="00B6419C" w:rsidRPr="003821C0" w:rsidP="00B51923">
      <w:pPr>
        <w:pStyle w:val="Question"/>
      </w:pPr>
      <w:sdt>
        <w:sdtPr>
          <w:alias w:val="Member"/>
          <w:tag w:val="&lt;Member mnisId='4494' dodsId='72275'&gt;"/>
          <w:id w:val="372347706"/>
          <w:placeholder>
            <w:docPart w:val="DefaultPlaceholder_-1854013440"/>
          </w:placeholder>
          <w:richText/>
        </w:sdtPr>
        <w:sdtContent>
          <w:r w:rsidRPr="00B51923" w:rsidR="00B51923">
            <w:rPr>
              <w:b/>
            </w:rPr>
            <w:t>Chair:</w:t>
          </w:r>
        </w:sdtContent>
      </w:sdt>
      <w:r w:rsidR="00B51923">
        <w:t xml:space="preserve"> Does </w:t>
      </w:r>
      <w:r w:rsidR="001B411C">
        <w:t xml:space="preserve">that </w:t>
      </w:r>
      <w:r w:rsidR="00B51923">
        <w:t>vary according to the size of the household, or is that a flat figure?</w:t>
      </w:r>
    </w:p>
    <w:p w:rsidR="00B51923" w:rsidP="00B51923">
      <w:pPr>
        <w:pStyle w:val="Answer"/>
      </w:pPr>
      <w:sdt>
        <w:sdtPr>
          <w:alias w:val="Witness"/>
          <w:id w:val="-1278792635"/>
          <w:placeholder>
            <w:docPart w:val="DefaultPlaceholder_-1854013440"/>
          </w:placeholder>
          <w:richText/>
        </w:sdtPr>
        <w:sdtContent>
          <w:r w:rsidRPr="001B411C" w:rsidR="001B411C">
            <w:rPr>
              <w:b/>
              <w:i/>
            </w:rPr>
            <w:t>Peter McClenaghan:</w:t>
          </w:r>
        </w:sdtContent>
      </w:sdt>
      <w:r>
        <w:t xml:space="preserve"> T</w:t>
      </w:r>
      <w:r w:rsidRPr="003821C0" w:rsidR="00B6419C">
        <w:t xml:space="preserve">hat is an average figure for households in that </w:t>
      </w:r>
      <w:r>
        <w:t>quartile</w:t>
      </w:r>
      <w:r w:rsidRPr="003821C0" w:rsidR="00B6419C">
        <w:t xml:space="preserve">. </w:t>
      </w:r>
      <w:r>
        <w:t>A</w:t>
      </w:r>
      <w:r w:rsidRPr="003821C0" w:rsidR="00B6419C">
        <w:t xml:space="preserve">cross the board, Northern Ireland households have discretionary income of </w:t>
      </w:r>
      <w:r>
        <w:t>around £</w:t>
      </w:r>
      <w:r w:rsidRPr="003821C0" w:rsidR="00B6419C">
        <w:t>95 a week</w:t>
      </w:r>
      <w:r w:rsidR="006A711F">
        <w:t xml:space="preserve"> on average</w:t>
      </w:r>
      <w:r>
        <w:t xml:space="preserve">, </w:t>
      </w:r>
      <w:r w:rsidRPr="003821C0" w:rsidR="00B6419C">
        <w:t xml:space="preserve">compared to </w:t>
      </w:r>
      <w:r>
        <w:t xml:space="preserve">about £209 in </w:t>
      </w:r>
      <w:r w:rsidRPr="003821C0" w:rsidR="00B6419C">
        <w:t xml:space="preserve">the rest of the UK. </w:t>
      </w:r>
      <w:r>
        <w:t>W</w:t>
      </w:r>
      <w:r w:rsidRPr="003821C0" w:rsidR="00B6419C">
        <w:t>hen we have compounding effects of issues like rises in energy prices</w:t>
      </w:r>
      <w:r>
        <w:t>,</w:t>
      </w:r>
      <w:r w:rsidRPr="003821C0" w:rsidR="00B6419C">
        <w:t xml:space="preserve"> the way they are</w:t>
      </w:r>
      <w:r w:rsidR="004C05DB">
        <w:t>—and that is</w:t>
      </w:r>
      <w:r>
        <w:t xml:space="preserve"> </w:t>
      </w:r>
      <w:r w:rsidRPr="003821C0" w:rsidR="00B6419C">
        <w:t>essential for people to spend money on</w:t>
      </w:r>
      <w:r w:rsidR="004C05DB">
        <w:t>—</w:t>
      </w:r>
      <w:r>
        <w:t xml:space="preserve">they are </w:t>
      </w:r>
      <w:r w:rsidRPr="003821C0" w:rsidR="00B6419C">
        <w:t>beginning to bite into people</w:t>
      </w:r>
      <w:r w:rsidR="00D74D15">
        <w:t>’</w:t>
      </w:r>
      <w:r w:rsidRPr="003821C0" w:rsidR="00B6419C">
        <w:t>s discretionary income in a significant way.</w:t>
      </w:r>
    </w:p>
    <w:p w:rsidR="00B51923" w:rsidP="00B51923">
      <w:pPr>
        <w:pStyle w:val="Answer"/>
      </w:pPr>
      <w:r w:rsidRPr="003821C0">
        <w:t>What we are finding is that, as we all know, energy prices have spiked significantly.</w:t>
      </w:r>
      <w:r>
        <w:t xml:space="preserve"> </w:t>
      </w:r>
      <w:r w:rsidRPr="003821C0">
        <w:t xml:space="preserve">For example, heating oil prices are currently 75% higher than the pre-pandemic norm in </w:t>
      </w:r>
      <w:r>
        <w:t>Northern Ireland</w:t>
      </w:r>
      <w:r w:rsidRPr="003821C0">
        <w:t>. Two</w:t>
      </w:r>
      <w:r w:rsidR="00920CE5">
        <w:t xml:space="preserve"> </w:t>
      </w:r>
      <w:r w:rsidRPr="003821C0">
        <w:t>thirds of households in Northern Ireland would use home heating oil</w:t>
      </w:r>
      <w:r>
        <w:t>.</w:t>
      </w:r>
    </w:p>
    <w:p w:rsidR="00B864E3" w:rsidP="00212BFB">
      <w:pPr>
        <w:pStyle w:val="Answer"/>
      </w:pPr>
      <w:r>
        <w:t>T</w:t>
      </w:r>
      <w:r w:rsidRPr="003821C0" w:rsidR="00B6419C">
        <w:t>here are a number of issues that concern me in relation to the energy sector and what that means for consumers</w:t>
      </w:r>
      <w:r w:rsidR="00212BFB">
        <w:t>.</w:t>
      </w:r>
      <w:r w:rsidRPr="003821C0" w:rsidR="00B6419C">
        <w:t xml:space="preserve"> </w:t>
      </w:r>
      <w:r w:rsidR="00212BFB">
        <w:t xml:space="preserve">There </w:t>
      </w:r>
      <w:r w:rsidRPr="003821C0" w:rsidR="00B6419C">
        <w:t xml:space="preserve">are short-term challenges about getting the support that </w:t>
      </w:r>
      <w:r w:rsidR="00212BFB">
        <w:t>ha</w:t>
      </w:r>
      <w:r w:rsidRPr="003821C0" w:rsidR="00B6419C">
        <w:t xml:space="preserve">s been promised to people as soon as possible. </w:t>
      </w:r>
      <w:r w:rsidR="00212BFB">
        <w:t>O</w:t>
      </w:r>
      <w:r w:rsidRPr="003821C0" w:rsidR="00B6419C">
        <w:t>nce that support</w:t>
      </w:r>
      <w:r w:rsidR="00212BFB">
        <w:t xml:space="preserve"> i</w:t>
      </w:r>
      <w:r w:rsidRPr="003821C0" w:rsidR="00B6419C">
        <w:t>s</w:t>
      </w:r>
      <w:r w:rsidR="00212BFB">
        <w:t xml:space="preserve"> then</w:t>
      </w:r>
      <w:r w:rsidRPr="003821C0" w:rsidR="00B6419C">
        <w:t xml:space="preserve"> in place in the medium</w:t>
      </w:r>
      <w:r w:rsidR="00212BFB">
        <w:t xml:space="preserve"> </w:t>
      </w:r>
      <w:r w:rsidRPr="003821C0" w:rsidR="00B6419C">
        <w:t>term</w:t>
      </w:r>
      <w:r w:rsidR="00212BFB">
        <w:t>,</w:t>
      </w:r>
      <w:r w:rsidRPr="003821C0" w:rsidR="00B6419C">
        <w:t xml:space="preserve"> </w:t>
      </w:r>
      <w:r w:rsidR="00212BFB">
        <w:t xml:space="preserve">how are </w:t>
      </w:r>
      <w:r w:rsidRPr="003821C0" w:rsidR="00B6419C">
        <w:t>we going to step people off that support into a better system</w:t>
      </w:r>
      <w:r w:rsidR="001B411C">
        <w:t>?</w:t>
      </w:r>
      <w:r w:rsidR="00212BFB">
        <w:t xml:space="preserve"> </w:t>
      </w:r>
    </w:p>
    <w:p w:rsidR="00B6419C" w:rsidRPr="003821C0" w:rsidP="00212BFB">
      <w:pPr>
        <w:pStyle w:val="Answer"/>
      </w:pPr>
      <w:r>
        <w:t xml:space="preserve">In </w:t>
      </w:r>
      <w:r w:rsidRPr="003821C0">
        <w:t>the longer term, Northern Ireland just has a lot of legacy challenges in and around its energy sector</w:t>
      </w:r>
      <w:r w:rsidR="00B864E3">
        <w:t>. The fact</w:t>
      </w:r>
      <w:r w:rsidRPr="003821C0">
        <w:t xml:space="preserve"> that so many of our consumers are using a fuel that is unregulated creates affordability challenges</w:t>
      </w:r>
      <w:r>
        <w:t>,</w:t>
      </w:r>
      <w:r w:rsidRPr="003821C0">
        <w:t xml:space="preserve"> because you have to buy it in bulk</w:t>
      </w:r>
      <w:r>
        <w:t>.</w:t>
      </w:r>
      <w:r w:rsidR="00B864E3">
        <w:t xml:space="preserve"> </w:t>
      </w:r>
      <w:r>
        <w:t>As Jamie said,</w:t>
      </w:r>
      <w:r w:rsidRPr="003821C0">
        <w:t xml:space="preserve"> </w:t>
      </w:r>
      <w:r>
        <w:t>there are also</w:t>
      </w:r>
      <w:r w:rsidRPr="003821C0">
        <w:t xml:space="preserve"> issues around strategies. </w:t>
      </w:r>
      <w:r>
        <w:t>W</w:t>
      </w:r>
      <w:r w:rsidRPr="003821C0">
        <w:t>e now have an energy strategy in place. The fuel poverty strategy is being developed but is not yet in place.</w:t>
      </w:r>
      <w:r>
        <w:t xml:space="preserve"> T</w:t>
      </w:r>
      <w:r w:rsidRPr="003821C0">
        <w:t>he requirement to ensure that we have those strategies in place to protect people longer</w:t>
      </w:r>
      <w:r w:rsidR="00B864E3">
        <w:t xml:space="preserve"> </w:t>
      </w:r>
      <w:r w:rsidRPr="003821C0">
        <w:t xml:space="preserve">term and </w:t>
      </w:r>
      <w:r>
        <w:t xml:space="preserve">to </w:t>
      </w:r>
      <w:r w:rsidRPr="003821C0">
        <w:t xml:space="preserve">provide people </w:t>
      </w:r>
      <w:r>
        <w:t xml:space="preserve">with </w:t>
      </w:r>
      <w:r w:rsidRPr="003821C0">
        <w:t xml:space="preserve">broad consumer protection regardless of what fuel type </w:t>
      </w:r>
      <w:r w:rsidR="001B411C">
        <w:t>they</w:t>
      </w:r>
      <w:r w:rsidRPr="003821C0">
        <w:t xml:space="preserve"> are on is very important.</w:t>
      </w:r>
    </w:p>
    <w:p w:rsidR="00212BFB" w:rsidP="00B6419C">
      <w:pPr>
        <w:pStyle w:val="Question"/>
      </w:pPr>
      <w:sdt>
        <w:sdtPr>
          <w:alias w:val="Member"/>
          <w:tag w:val="&lt;Member mnisId='4494' dodsId='72275'&gt;"/>
          <w:id w:val="2081405180"/>
          <w:placeholder>
            <w:docPart w:val="DefaultPlaceholder_-1854013440"/>
          </w:placeholder>
          <w:richText/>
        </w:sdtPr>
        <w:sdtContent>
          <w:r w:rsidRPr="00212BFB">
            <w:rPr>
              <w:b/>
            </w:rPr>
            <w:t>Chair:</w:t>
          </w:r>
        </w:sdtContent>
      </w:sdt>
      <w:r>
        <w:t xml:space="preserve"> </w:t>
      </w:r>
      <w:r w:rsidRPr="003821C0" w:rsidR="00B6419C">
        <w:t xml:space="preserve">Mr Miller mentioned the differential in delivery between GB and NI in terms of energy efficiency and </w:t>
      </w:r>
      <w:r>
        <w:t xml:space="preserve">insulation </w:t>
      </w:r>
      <w:r w:rsidRPr="003821C0" w:rsidR="00B6419C">
        <w:t xml:space="preserve">initiatives etc. </w:t>
      </w:r>
      <w:r>
        <w:t>I suppose that y</w:t>
      </w:r>
      <w:r w:rsidRPr="003821C0" w:rsidR="00B6419C">
        <w:t xml:space="preserve">our organisation has made similar representations </w:t>
      </w:r>
      <w:r>
        <w:t xml:space="preserve">to Stormont as </w:t>
      </w:r>
      <w:r w:rsidRPr="003821C0" w:rsidR="00B6419C">
        <w:t>Mr Miller</w:t>
      </w:r>
      <w:r w:rsidR="00D74D15">
        <w:t>’</w:t>
      </w:r>
      <w:r w:rsidRPr="003821C0" w:rsidR="00B6419C">
        <w:t>s</w:t>
      </w:r>
      <w:r>
        <w:t>.</w:t>
      </w:r>
      <w:r w:rsidRPr="003821C0" w:rsidR="00B6419C">
        <w:t xml:space="preserve"> </w:t>
      </w:r>
      <w:r>
        <w:t>W</w:t>
      </w:r>
      <w:r w:rsidRPr="003821C0" w:rsidR="00B6419C">
        <w:t>hat have you been hearing or finding</w:t>
      </w:r>
      <w:r>
        <w:t>?</w:t>
      </w:r>
    </w:p>
    <w:p w:rsidR="00B6419C" w:rsidRPr="003821C0" w:rsidP="00212BFB">
      <w:pPr>
        <w:pStyle w:val="Answer"/>
      </w:pPr>
      <w:sdt>
        <w:sdtPr>
          <w:alias w:val="Witness"/>
          <w:id w:val="-2076125218"/>
          <w:placeholder>
            <w:docPart w:val="DefaultPlaceholder_-1854013440"/>
          </w:placeholder>
          <w:richText/>
        </w:sdtPr>
        <w:sdtContent>
          <w:r w:rsidRPr="001B411C" w:rsidR="001B411C">
            <w:rPr>
              <w:b/>
              <w:i/>
            </w:rPr>
            <w:t>Peter McClenaghan:</w:t>
          </w:r>
        </w:sdtContent>
      </w:sdt>
      <w:r w:rsidR="00212BFB">
        <w:t xml:space="preserve"> W</w:t>
      </w:r>
      <w:r w:rsidRPr="003821C0">
        <w:t>e work closely with consumers.</w:t>
      </w:r>
      <w:r w:rsidR="00212BFB">
        <w:t xml:space="preserve"> W</w:t>
      </w:r>
      <w:r w:rsidRPr="003821C0">
        <w:t xml:space="preserve">e also work closely with the Government Departments in Northern Ireland </w:t>
      </w:r>
      <w:r w:rsidR="00212BFB">
        <w:t xml:space="preserve">and with </w:t>
      </w:r>
      <w:r w:rsidRPr="003821C0">
        <w:t xml:space="preserve">the energy companies themselves. The </w:t>
      </w:r>
      <w:r w:rsidR="00212BFB">
        <w:t xml:space="preserve">Northern Ireland </w:t>
      </w:r>
      <w:r w:rsidRPr="003821C0">
        <w:t>energy strategy was published last year and provides a really good roadmap for how we take forward</w:t>
      </w:r>
      <w:r w:rsidR="00212BFB">
        <w:t xml:space="preserve"> and</w:t>
      </w:r>
      <w:r w:rsidRPr="003821C0">
        <w:t xml:space="preserve"> </w:t>
      </w:r>
      <w:r w:rsidR="00212BFB">
        <w:t xml:space="preserve">address </w:t>
      </w:r>
      <w:r w:rsidRPr="003821C0">
        <w:t xml:space="preserve">the issues in </w:t>
      </w:r>
      <w:r w:rsidR="00212BFB">
        <w:t>Northern Ireland,</w:t>
      </w:r>
      <w:r w:rsidRPr="003821C0">
        <w:t xml:space="preserve"> </w:t>
      </w:r>
      <w:r w:rsidR="00212BFB">
        <w:t>including t</w:t>
      </w:r>
      <w:r w:rsidRPr="003821C0">
        <w:t>he express need to insulate people</w:t>
      </w:r>
      <w:r w:rsidR="00D74D15">
        <w:t>’</w:t>
      </w:r>
      <w:r w:rsidRPr="003821C0">
        <w:t>s homes</w:t>
      </w:r>
      <w:r w:rsidR="00B864E3">
        <w:t>.</w:t>
      </w:r>
      <w:r w:rsidR="00212BFB">
        <w:t xml:space="preserve"> </w:t>
      </w:r>
      <w:r w:rsidR="00B864E3">
        <w:t xml:space="preserve">We </w:t>
      </w:r>
      <w:r w:rsidRPr="003821C0">
        <w:t>need to diversify away from fossil fuels and become more dependent on our indigenous energy sources</w:t>
      </w:r>
      <w:r w:rsidR="00212BFB">
        <w:t>,</w:t>
      </w:r>
      <w:r w:rsidRPr="003821C0">
        <w:t xml:space="preserve"> and the strategy </w:t>
      </w:r>
      <w:r w:rsidR="00920CE5">
        <w:t>includes</w:t>
      </w:r>
      <w:r w:rsidRPr="003821C0">
        <w:t xml:space="preserve"> a good plan to do that.</w:t>
      </w:r>
    </w:p>
    <w:p w:rsidR="00B6419C" w:rsidRPr="003821C0" w:rsidP="00212BFB">
      <w:pPr>
        <w:pStyle w:val="Question"/>
        <w:numPr>
          <w:ilvl w:val="0"/>
          <w:numId w:val="0"/>
        </w:numPr>
        <w:ind w:left="794"/>
      </w:pPr>
      <w:r>
        <w:t>I</w:t>
      </w:r>
      <w:r w:rsidRPr="003821C0">
        <w:t>t is no</w:t>
      </w:r>
      <w:r>
        <w:t>w</w:t>
      </w:r>
      <w:r w:rsidRPr="003821C0">
        <w:t xml:space="preserve"> about implementation, and that work has begun</w:t>
      </w:r>
      <w:r>
        <w:t>,</w:t>
      </w:r>
      <w:r w:rsidRPr="003821C0">
        <w:t xml:space="preserve"> but it needs to take place alongside fuel poverty work as well</w:t>
      </w:r>
      <w:r>
        <w:t>.</w:t>
      </w:r>
      <w:r w:rsidRPr="003821C0">
        <w:t xml:space="preserve"> </w:t>
      </w:r>
      <w:r>
        <w:t>T</w:t>
      </w:r>
      <w:r w:rsidRPr="003821C0">
        <w:t>here are challenges for fuel poverty work</w:t>
      </w:r>
      <w:r>
        <w:t>,</w:t>
      </w:r>
      <w:r w:rsidRPr="003821C0">
        <w:t xml:space="preserve"> because fuel poverty issues are so all-encompassing</w:t>
      </w:r>
      <w:r>
        <w:t>.</w:t>
      </w:r>
      <w:r w:rsidRPr="003821C0">
        <w:t xml:space="preserve"> </w:t>
      </w:r>
      <w:r>
        <w:t>T</w:t>
      </w:r>
      <w:r w:rsidRPr="003821C0">
        <w:t>o address fuel poverty, we really need to ensure that affordability of the fuel is addressed. We need to ensure that consumer demand is reduced</w:t>
      </w:r>
      <w:r>
        <w:t>,</w:t>
      </w:r>
      <w:r w:rsidRPr="003821C0">
        <w:t xml:space="preserve"> if possible</w:t>
      </w:r>
      <w:r>
        <w:t>,</w:t>
      </w:r>
      <w:r w:rsidRPr="003821C0">
        <w:t xml:space="preserve"> </w:t>
      </w:r>
      <w:r>
        <w:t>s</w:t>
      </w:r>
      <w:r w:rsidRPr="003821C0">
        <w:t xml:space="preserve">o </w:t>
      </w:r>
      <w:r>
        <w:t xml:space="preserve">that </w:t>
      </w:r>
      <w:r w:rsidRPr="003821C0">
        <w:t xml:space="preserve">they are not having </w:t>
      </w:r>
      <w:r>
        <w:t xml:space="preserve">to fork out </w:t>
      </w:r>
      <w:r w:rsidRPr="003821C0">
        <w:t xml:space="preserve">as much money for the energy </w:t>
      </w:r>
      <w:r>
        <w:t xml:space="preserve">that they </w:t>
      </w:r>
      <w:r w:rsidRPr="003821C0">
        <w:t>are using.</w:t>
      </w:r>
    </w:p>
    <w:p w:rsidR="00B6419C" w:rsidRPr="003821C0" w:rsidP="00212BFB">
      <w:pPr>
        <w:pStyle w:val="Question"/>
        <w:numPr>
          <w:ilvl w:val="0"/>
          <w:numId w:val="0"/>
        </w:numPr>
        <w:ind w:left="794"/>
      </w:pPr>
      <w:r>
        <w:t xml:space="preserve">There is </w:t>
      </w:r>
      <w:r w:rsidRPr="003821C0">
        <w:t>also a broader challenge of consumers</w:t>
      </w:r>
      <w:r w:rsidR="00D74D15">
        <w:t>’</w:t>
      </w:r>
      <w:r w:rsidRPr="003821C0">
        <w:t xml:space="preserve"> income </w:t>
      </w:r>
      <w:r>
        <w:t xml:space="preserve">and </w:t>
      </w:r>
      <w:r w:rsidRPr="003821C0">
        <w:t>their discretionary income</w:t>
      </w:r>
      <w:r>
        <w:t>.</w:t>
      </w:r>
      <w:r w:rsidRPr="003821C0">
        <w:t xml:space="preserve"> </w:t>
      </w:r>
      <w:r>
        <w:t>I</w:t>
      </w:r>
      <w:r w:rsidRPr="003821C0">
        <w:t>f people have greater resilience and capacity in relation to their financial situation</w:t>
      </w:r>
      <w:r>
        <w:t>,</w:t>
      </w:r>
      <w:r w:rsidRPr="003821C0">
        <w:t xml:space="preserve"> </w:t>
      </w:r>
      <w:r>
        <w:t>i</w:t>
      </w:r>
      <w:r w:rsidRPr="003821C0">
        <w:t xml:space="preserve">t means </w:t>
      </w:r>
      <w:r>
        <w:t xml:space="preserve">that </w:t>
      </w:r>
      <w:r w:rsidRPr="003821C0">
        <w:t>they can afford to weather shocks like the one that we are currently experiencing.</w:t>
      </w:r>
    </w:p>
    <w:p w:rsidR="00B6419C" w:rsidRPr="003821C0" w:rsidP="00212BFB">
      <w:pPr>
        <w:pStyle w:val="Question"/>
      </w:pPr>
      <w:sdt>
        <w:sdtPr>
          <w:alias w:val="Member"/>
          <w:tag w:val="&lt;Member mnisId='4494' dodsId='72275'&gt;"/>
          <w:id w:val="1152950029"/>
          <w:placeholder>
            <w:docPart w:val="DefaultPlaceholder_-1854013440"/>
          </w:placeholder>
          <w:richText/>
        </w:sdtPr>
        <w:sdtContent>
          <w:r w:rsidRPr="00212BFB" w:rsidR="00212BFB">
            <w:rPr>
              <w:b/>
            </w:rPr>
            <w:t>Chair:</w:t>
          </w:r>
        </w:sdtContent>
      </w:sdt>
      <w:r w:rsidR="00212BFB">
        <w:t xml:space="preserve"> There are chill </w:t>
      </w:r>
      <w:r w:rsidRPr="003821C0">
        <w:t xml:space="preserve">winds blowing around the world with regard to the economy, </w:t>
      </w:r>
      <w:r w:rsidR="00212BFB">
        <w:t xml:space="preserve">with </w:t>
      </w:r>
      <w:r w:rsidR="001B411C">
        <w:t xml:space="preserve">the </w:t>
      </w:r>
      <w:r w:rsidRPr="003821C0">
        <w:t xml:space="preserve">cost of borrowing going up, inflationary pressures and the like. We have </w:t>
      </w:r>
      <w:r w:rsidR="00212BFB">
        <w:t>the</w:t>
      </w:r>
      <w:r w:rsidRPr="003821C0">
        <w:t xml:space="preserve"> impact of the mini</w:t>
      </w:r>
      <w:r w:rsidR="00B864E3">
        <w:noBreakHyphen/>
      </w:r>
      <w:r w:rsidRPr="003821C0" w:rsidR="00B864E3">
        <w:t xml:space="preserve">Budget </w:t>
      </w:r>
      <w:r w:rsidRPr="003821C0">
        <w:t>of September</w:t>
      </w:r>
      <w:r w:rsidR="00212BFB">
        <w:t>,</w:t>
      </w:r>
      <w:r w:rsidRPr="003821C0">
        <w:t xml:space="preserve"> which added a little bit of extra pressure </w:t>
      </w:r>
      <w:r w:rsidR="00212BFB">
        <w:t xml:space="preserve">to </w:t>
      </w:r>
      <w:r w:rsidRPr="003821C0">
        <w:t xml:space="preserve">those things. </w:t>
      </w:r>
      <w:r w:rsidRPr="003821C0" w:rsidR="00910DC6">
        <w:t xml:space="preserve">This </w:t>
      </w:r>
      <w:r w:rsidRPr="003821C0">
        <w:t>is outside the area of fuel</w:t>
      </w:r>
      <w:r w:rsidR="00212BFB">
        <w:t xml:space="preserve"> and more generic </w:t>
      </w:r>
      <w:r w:rsidRPr="003821C0">
        <w:t>in terms of consumer goods</w:t>
      </w:r>
      <w:r w:rsidR="00212BFB">
        <w:t>.</w:t>
      </w:r>
      <w:r w:rsidRPr="003821C0">
        <w:t xml:space="preserve"> </w:t>
      </w:r>
      <w:r w:rsidR="00212BFB">
        <w:t xml:space="preserve">Is the protocol itself and that whole new post-Brexit </w:t>
      </w:r>
      <w:r w:rsidR="00910DC6">
        <w:t>trading arrangement</w:t>
      </w:r>
      <w:r w:rsidR="00212BFB">
        <w:t xml:space="preserve"> adding </w:t>
      </w:r>
      <w:r w:rsidRPr="003821C0">
        <w:t xml:space="preserve">costs </w:t>
      </w:r>
      <w:r w:rsidR="001B411C">
        <w:t xml:space="preserve">to </w:t>
      </w:r>
      <w:r w:rsidRPr="003821C0">
        <w:t xml:space="preserve">what are already inflationary pressures across the UK? Is there anything that you can see carved out </w:t>
      </w:r>
      <w:r w:rsidR="001B411C">
        <w:t xml:space="preserve">or </w:t>
      </w:r>
      <w:r w:rsidRPr="003821C0">
        <w:t>bespoke in that area?</w:t>
      </w:r>
    </w:p>
    <w:p w:rsidR="00212BFB" w:rsidP="00212BFB">
      <w:pPr>
        <w:pStyle w:val="Answer"/>
      </w:pPr>
      <w:sdt>
        <w:sdtPr>
          <w:alias w:val="Witness"/>
          <w:id w:val="1790778888"/>
          <w:placeholder>
            <w:docPart w:val="DefaultPlaceholder_-1854013440"/>
          </w:placeholder>
          <w:richText/>
        </w:sdtPr>
        <w:sdtContent>
          <w:r w:rsidRPr="001B411C" w:rsidR="001B411C">
            <w:rPr>
              <w:b/>
              <w:i/>
            </w:rPr>
            <w:t>Peter McClenaghan:</w:t>
          </w:r>
        </w:sdtContent>
      </w:sdt>
      <w:r>
        <w:t xml:space="preserve"> T</w:t>
      </w:r>
      <w:r w:rsidRPr="003821C0" w:rsidR="00B6419C">
        <w:t>o be honest, the issue is the wider global pressures that you have noted</w:t>
      </w:r>
      <w:r>
        <w:t>.</w:t>
      </w:r>
      <w:r w:rsidRPr="003821C0" w:rsidR="00B6419C">
        <w:t xml:space="preserve"> </w:t>
      </w:r>
      <w:r>
        <w:t>I</w:t>
      </w:r>
      <w:r w:rsidRPr="003821C0" w:rsidR="00B6419C">
        <w:t>n particular</w:t>
      </w:r>
      <w:r>
        <w:t>,</w:t>
      </w:r>
      <w:r w:rsidRPr="003821C0" w:rsidR="00B6419C">
        <w:t xml:space="preserve"> a challenge for Northern </w:t>
      </w:r>
      <w:r>
        <w:t xml:space="preserve">Ireland is </w:t>
      </w:r>
      <w:r w:rsidRPr="003821C0" w:rsidR="00B6419C">
        <w:t xml:space="preserve">that we are so reliant on </w:t>
      </w:r>
      <w:r>
        <w:t>home heating oil,</w:t>
      </w:r>
      <w:r w:rsidRPr="003821C0" w:rsidR="00B6419C">
        <w:t xml:space="preserve"> </w:t>
      </w:r>
      <w:r>
        <w:t xml:space="preserve">which is </w:t>
      </w:r>
      <w:r w:rsidRPr="003821C0" w:rsidR="00B6419C">
        <w:t xml:space="preserve">traded in dollars on the global market. </w:t>
      </w:r>
      <w:r>
        <w:t>A</w:t>
      </w:r>
      <w:r w:rsidRPr="003821C0" w:rsidR="00B6419C">
        <w:t xml:space="preserve">s the dollar increased in strength against the </w:t>
      </w:r>
      <w:r>
        <w:t>pound</w:t>
      </w:r>
      <w:r w:rsidRPr="003821C0" w:rsidR="00B6419C">
        <w:t xml:space="preserve">, it meant that our buying </w:t>
      </w:r>
      <w:r>
        <w:t xml:space="preserve">power </w:t>
      </w:r>
      <w:r w:rsidRPr="003821C0" w:rsidR="00B6419C">
        <w:t xml:space="preserve">was reduced. </w:t>
      </w:r>
      <w:r>
        <w:t>C</w:t>
      </w:r>
      <w:r w:rsidRPr="003821C0" w:rsidR="00B6419C">
        <w:t xml:space="preserve">onsumers in Northern </w:t>
      </w:r>
      <w:r>
        <w:t xml:space="preserve">Ireland are </w:t>
      </w:r>
      <w:r w:rsidRPr="003821C0" w:rsidR="00B6419C">
        <w:t xml:space="preserve">buying directly off the global market. </w:t>
      </w:r>
      <w:r>
        <w:t>T</w:t>
      </w:r>
      <w:r w:rsidRPr="003821C0" w:rsidR="00B6419C">
        <w:t>hey are buying at a spot price</w:t>
      </w:r>
      <w:r>
        <w:t>—</w:t>
      </w:r>
      <w:r w:rsidRPr="003821C0" w:rsidR="00B6419C">
        <w:t>the daily price</w:t>
      </w:r>
      <w:r>
        <w:t>,</w:t>
      </w:r>
      <w:r w:rsidRPr="003821C0" w:rsidR="00B6419C">
        <w:t xml:space="preserve"> essentially.</w:t>
      </w:r>
      <w:r>
        <w:t xml:space="preserve"> W</w:t>
      </w:r>
      <w:r w:rsidRPr="003821C0" w:rsidR="00B6419C">
        <w:t xml:space="preserve">hen the </w:t>
      </w:r>
      <w:r>
        <w:t xml:space="preserve">pound </w:t>
      </w:r>
      <w:r w:rsidRPr="003821C0" w:rsidR="00B6419C">
        <w:t>dropped in value</w:t>
      </w:r>
      <w:r>
        <w:t>,</w:t>
      </w:r>
      <w:r w:rsidRPr="003821C0" w:rsidR="00B6419C">
        <w:t xml:space="preserve"> it created a significant pressure </w:t>
      </w:r>
      <w:r>
        <w:t xml:space="preserve">on Northern Ireland </w:t>
      </w:r>
      <w:r w:rsidRPr="003821C0" w:rsidR="00B6419C">
        <w:t>consumers</w:t>
      </w:r>
      <w:r>
        <w:t>.</w:t>
      </w:r>
    </w:p>
    <w:p w:rsidR="00212BFB" w:rsidP="00B6419C">
      <w:pPr>
        <w:pStyle w:val="Question"/>
      </w:pPr>
      <w:sdt>
        <w:sdtPr>
          <w:alias w:val="Member"/>
          <w:tag w:val="&lt;Member mnisId='4106' dodsId='35445'&gt;"/>
          <w:id w:val="-394433748"/>
          <w:placeholder>
            <w:docPart w:val="DefaultPlaceholder_-1854013440"/>
          </w:placeholder>
          <w:richText/>
        </w:sdtPr>
        <w:sdtContent>
          <w:r w:rsidRPr="00212BFB">
            <w:rPr>
              <w:b/>
            </w:rPr>
            <w:t>Sir Robert Buckland:</w:t>
          </w:r>
        </w:sdtContent>
      </w:sdt>
      <w:r>
        <w:t xml:space="preserve"> That </w:t>
      </w:r>
      <w:r w:rsidRPr="003821C0" w:rsidR="00B6419C">
        <w:t>is why it is really important to see the pound recovering against the dollar at the moment.</w:t>
      </w:r>
      <w:r>
        <w:t xml:space="preserve"> It is at about </w:t>
      </w:r>
      <w:r w:rsidR="007B4101">
        <w:t>$</w:t>
      </w:r>
      <w:r>
        <w:t xml:space="preserve">1.23, which is encouraging. </w:t>
      </w:r>
    </w:p>
    <w:p w:rsidR="00B6419C" w:rsidRPr="003821C0" w:rsidP="00212BFB">
      <w:pPr>
        <w:pStyle w:val="Question"/>
        <w:numPr>
          <w:ilvl w:val="0"/>
          <w:numId w:val="0"/>
        </w:numPr>
        <w:ind w:left="794"/>
      </w:pPr>
      <w:r w:rsidRPr="003821C0">
        <w:t>I just wanted to ask you and the other witnesses about the impact of the cost of living on particular groups in Northern Ireland</w:t>
      </w:r>
      <w:r w:rsidR="00212BFB">
        <w:t>.</w:t>
      </w:r>
      <w:r w:rsidRPr="003821C0">
        <w:t xml:space="preserve"> </w:t>
      </w:r>
      <w:r w:rsidR="00212BFB">
        <w:t>P</w:t>
      </w:r>
      <w:r w:rsidRPr="003821C0">
        <w:t>eople in receipt of benefits</w:t>
      </w:r>
      <w:r w:rsidR="006E2E58">
        <w:t>,</w:t>
      </w:r>
      <w:r w:rsidRPr="003821C0">
        <w:t xml:space="preserve"> who are either wholly or partially dependent on </w:t>
      </w:r>
      <w:r w:rsidR="00212BFB">
        <w:t>u</w:t>
      </w:r>
      <w:r w:rsidRPr="003821C0">
        <w:t xml:space="preserve">niversal </w:t>
      </w:r>
      <w:r w:rsidR="00212BFB">
        <w:t>c</w:t>
      </w:r>
      <w:r w:rsidRPr="003821C0">
        <w:t xml:space="preserve">redit </w:t>
      </w:r>
      <w:r w:rsidRPr="003821C0">
        <w:t>and other benefits</w:t>
      </w:r>
      <w:r w:rsidR="007B4101">
        <w:t xml:space="preserve">, including </w:t>
      </w:r>
      <w:r w:rsidRPr="003821C0">
        <w:t>disabled people and people with caring responsibilities that mean they cannot work</w:t>
      </w:r>
      <w:r w:rsidR="007B4101">
        <w:t>,</w:t>
      </w:r>
      <w:r w:rsidR="00212BFB">
        <w:t xml:space="preserve"> are</w:t>
      </w:r>
      <w:r w:rsidRPr="003821C0">
        <w:t xml:space="preserve"> sometimes lumped together as economically </w:t>
      </w:r>
      <w:r w:rsidR="00212BFB">
        <w:t>in</w:t>
      </w:r>
      <w:r w:rsidRPr="003821C0">
        <w:t xml:space="preserve">active. We know </w:t>
      </w:r>
      <w:r w:rsidR="00212BFB">
        <w:t xml:space="preserve">that, </w:t>
      </w:r>
      <w:r w:rsidRPr="003821C0">
        <w:t>within that</w:t>
      </w:r>
      <w:r w:rsidR="00212BFB">
        <w:t>,</w:t>
      </w:r>
      <w:r w:rsidRPr="003821C0">
        <w:t xml:space="preserve"> there are many different categories of people, some of whom want to work but find there are barriers that mean they are unable to.</w:t>
      </w:r>
    </w:p>
    <w:p w:rsidR="00B6419C" w:rsidRPr="003821C0" w:rsidP="00212BFB">
      <w:pPr>
        <w:pStyle w:val="Question"/>
        <w:numPr>
          <w:ilvl w:val="0"/>
          <w:numId w:val="0"/>
        </w:numPr>
        <w:ind w:left="794"/>
      </w:pPr>
      <w:r w:rsidRPr="003821C0">
        <w:t>What assessment have you</w:t>
      </w:r>
      <w:r w:rsidR="00212BFB">
        <w:t>,</w:t>
      </w:r>
      <w:r w:rsidRPr="003821C0">
        <w:t xml:space="preserve"> in your organisations</w:t>
      </w:r>
      <w:r w:rsidR="00212BFB">
        <w:t>,</w:t>
      </w:r>
      <w:r w:rsidRPr="003821C0">
        <w:t xml:space="preserve"> made of the particular impact of the cost of living situation on groups such as the ones </w:t>
      </w:r>
      <w:r w:rsidR="00212BFB">
        <w:t xml:space="preserve">that </w:t>
      </w:r>
      <w:r w:rsidRPr="003821C0">
        <w:t>I have mentioned</w:t>
      </w:r>
      <w:r w:rsidR="00212BFB">
        <w:t>?</w:t>
      </w:r>
    </w:p>
    <w:p w:rsidR="00A4152B" w:rsidP="009A59FD">
      <w:pPr>
        <w:pStyle w:val="Answer"/>
      </w:pPr>
      <w:sdt>
        <w:sdtPr>
          <w:alias w:val="Witness"/>
          <w:id w:val="421768562"/>
          <w:placeholder>
            <w:docPart w:val="DefaultPlaceholder_-1854013440"/>
          </w:placeholder>
          <w:richText/>
        </w:sdtPr>
        <w:sdtContent>
          <w:r w:rsidRPr="001B411C" w:rsidR="001B411C">
            <w:rPr>
              <w:b/>
              <w:i/>
            </w:rPr>
            <w:t>Peter McClenaghan:</w:t>
          </w:r>
        </w:sdtContent>
      </w:sdt>
      <w:r w:rsidR="00212BFB">
        <w:t xml:space="preserve"> </w:t>
      </w:r>
      <w:r w:rsidRPr="003821C0" w:rsidR="00B6419C">
        <w:t xml:space="preserve">The Consumer Council helped establish a fuel bank scheme in Northern </w:t>
      </w:r>
      <w:r w:rsidR="00212BFB">
        <w:t xml:space="preserve">Ireland </w:t>
      </w:r>
      <w:r w:rsidRPr="003821C0" w:rsidR="00B6419C">
        <w:t>last winter</w:t>
      </w:r>
      <w:r w:rsidR="00212BFB">
        <w:t>,</w:t>
      </w:r>
      <w:r w:rsidRPr="003821C0" w:rsidR="00B6419C">
        <w:t xml:space="preserve"> </w:t>
      </w:r>
      <w:r w:rsidR="00212BFB">
        <w:t xml:space="preserve">which </w:t>
      </w:r>
      <w:r w:rsidRPr="003821C0" w:rsidR="00B6419C">
        <w:t xml:space="preserve">was supported by the energy companies and then funded by the Department for Communities in Northern </w:t>
      </w:r>
      <w:r w:rsidR="009A59FD">
        <w:t>Ireland.</w:t>
      </w:r>
      <w:r w:rsidRPr="003821C0" w:rsidR="00B6419C">
        <w:t xml:space="preserve"> </w:t>
      </w:r>
      <w:r w:rsidR="009A59FD">
        <w:t xml:space="preserve">It was </w:t>
      </w:r>
      <w:r w:rsidRPr="003821C0" w:rsidR="00B6419C">
        <w:t xml:space="preserve">about a </w:t>
      </w:r>
      <w:r w:rsidR="009A59FD">
        <w:t>£</w:t>
      </w:r>
      <w:r w:rsidRPr="003821C0" w:rsidR="00B6419C">
        <w:t>2.25 million hardship scheme for people who were really struggling</w:t>
      </w:r>
      <w:r w:rsidR="009A59FD">
        <w:t>.</w:t>
      </w:r>
      <w:r w:rsidRPr="003821C0" w:rsidR="00B6419C">
        <w:t xml:space="preserve"> </w:t>
      </w:r>
      <w:r w:rsidR="009A59FD">
        <w:t>A</w:t>
      </w:r>
      <w:r w:rsidRPr="003821C0" w:rsidR="00B6419C">
        <w:t xml:space="preserve">fter that scheme </w:t>
      </w:r>
      <w:r w:rsidR="009A59FD">
        <w:t xml:space="preserve">rolled </w:t>
      </w:r>
      <w:r w:rsidRPr="003821C0" w:rsidR="00B6419C">
        <w:t>out</w:t>
      </w:r>
      <w:r w:rsidR="009A59FD">
        <w:t>,</w:t>
      </w:r>
      <w:r w:rsidRPr="003821C0" w:rsidR="00B6419C">
        <w:t xml:space="preserve"> we did some research with the people who applied to </w:t>
      </w:r>
      <w:r w:rsidR="009A59FD">
        <w:t xml:space="preserve">it, </w:t>
      </w:r>
      <w:r w:rsidRPr="003821C0" w:rsidR="00B6419C">
        <w:t xml:space="preserve">and we </w:t>
      </w:r>
      <w:r w:rsidR="009A59FD">
        <w:t xml:space="preserve">found </w:t>
      </w:r>
      <w:r w:rsidRPr="003821C0" w:rsidR="00B6419C">
        <w:t>that two</w:t>
      </w:r>
      <w:r w:rsidR="007B4101">
        <w:t xml:space="preserve"> </w:t>
      </w:r>
      <w:r w:rsidRPr="003821C0" w:rsidR="00B6419C">
        <w:t>thirds of them were aged between 35 and 59.</w:t>
      </w:r>
    </w:p>
    <w:p w:rsidR="00B6419C" w:rsidRPr="003821C0" w:rsidP="009A59FD">
      <w:pPr>
        <w:pStyle w:val="Answer"/>
      </w:pPr>
      <w:r>
        <w:t>Y</w:t>
      </w:r>
      <w:r w:rsidRPr="003821C0">
        <w:t xml:space="preserve">ou would perhaps think that older people might be </w:t>
      </w:r>
      <w:r>
        <w:t xml:space="preserve">those </w:t>
      </w:r>
      <w:r w:rsidRPr="003821C0">
        <w:t>who would be applying to that type of scheme</w:t>
      </w:r>
      <w:r>
        <w:t>.</w:t>
      </w:r>
      <w:r w:rsidRPr="003821C0">
        <w:t xml:space="preserve"> </w:t>
      </w:r>
      <w:r>
        <w:t xml:space="preserve">Because </w:t>
      </w:r>
      <w:r w:rsidRPr="003821C0">
        <w:t xml:space="preserve">people on benefits </w:t>
      </w:r>
      <w:r w:rsidR="00A4152B">
        <w:t xml:space="preserve">and </w:t>
      </w:r>
      <w:r>
        <w:t xml:space="preserve">those </w:t>
      </w:r>
      <w:r w:rsidRPr="003821C0">
        <w:t>with pensions and things are getting additional financial support</w:t>
      </w:r>
      <w:r>
        <w:t>,</w:t>
      </w:r>
      <w:r w:rsidRPr="003821C0">
        <w:t xml:space="preserve"> </w:t>
      </w:r>
      <w:r>
        <w:t>s</w:t>
      </w:r>
      <w:r w:rsidRPr="003821C0">
        <w:t>ome of the pressures in relation to the energy and fuel cost issues are impact</w:t>
      </w:r>
      <w:r>
        <w:t>ing</w:t>
      </w:r>
      <w:r w:rsidRPr="003821C0">
        <w:t xml:space="preserve"> people </w:t>
      </w:r>
      <w:r>
        <w:t xml:space="preserve">who have </w:t>
      </w:r>
      <w:r w:rsidRPr="003821C0">
        <w:t xml:space="preserve">never been challenged before. </w:t>
      </w:r>
      <w:r>
        <w:t>F</w:t>
      </w:r>
      <w:r w:rsidRPr="003821C0">
        <w:t xml:space="preserve">our in </w:t>
      </w:r>
      <w:r>
        <w:t xml:space="preserve">10 </w:t>
      </w:r>
      <w:r w:rsidRPr="003821C0">
        <w:t>of the people who applied to that scheme were in work</w:t>
      </w:r>
      <w:r>
        <w:t>,</w:t>
      </w:r>
      <w:r w:rsidRPr="003821C0">
        <w:t xml:space="preserve"> and two out of </w:t>
      </w:r>
      <w:r>
        <w:t xml:space="preserve">10 </w:t>
      </w:r>
      <w:r w:rsidRPr="003821C0">
        <w:t xml:space="preserve">were </w:t>
      </w:r>
      <w:r>
        <w:t>owner</w:t>
      </w:r>
      <w:r w:rsidR="007B4101">
        <w:t>-</w:t>
      </w:r>
      <w:r w:rsidRPr="003821C0">
        <w:t>occupiers.</w:t>
      </w:r>
    </w:p>
    <w:p w:rsidR="009A59FD" w:rsidP="009A59FD">
      <w:pPr>
        <w:pStyle w:val="Question"/>
        <w:numPr>
          <w:ilvl w:val="0"/>
          <w:numId w:val="0"/>
        </w:numPr>
        <w:ind w:left="794"/>
      </w:pPr>
      <w:r w:rsidRPr="003821C0">
        <w:t xml:space="preserve">People </w:t>
      </w:r>
      <w:r w:rsidRPr="003821C0" w:rsidR="00B6419C">
        <w:t>in the lowest quartile of earners, people with disabilities</w:t>
      </w:r>
      <w:r>
        <w:t xml:space="preserve"> and</w:t>
      </w:r>
      <w:r w:rsidRPr="003821C0" w:rsidR="00B6419C">
        <w:t xml:space="preserve"> people who are dependent on energy to run medical equipment, for example, are really finding things tough and are under significant pressure, but that pressure is impacting </w:t>
      </w:r>
      <w:r>
        <w:t xml:space="preserve">now </w:t>
      </w:r>
      <w:r w:rsidRPr="003821C0" w:rsidR="00B6419C">
        <w:t xml:space="preserve">on people who, frankly, </w:t>
      </w:r>
      <w:r>
        <w:t xml:space="preserve">have </w:t>
      </w:r>
      <w:r w:rsidRPr="003821C0" w:rsidR="00B6419C">
        <w:t>never really had to worry before</w:t>
      </w:r>
      <w:r>
        <w:t>. Y</w:t>
      </w:r>
      <w:r w:rsidRPr="003821C0">
        <w:t>oung</w:t>
      </w:r>
      <w:r>
        <w:t xml:space="preserve"> </w:t>
      </w:r>
      <w:r w:rsidRPr="003821C0" w:rsidR="00B6419C">
        <w:t xml:space="preserve">families who are paying their first mortgage </w:t>
      </w:r>
      <w:r>
        <w:t xml:space="preserve">and </w:t>
      </w:r>
      <w:r w:rsidR="00A4152B">
        <w:t xml:space="preserve">have </w:t>
      </w:r>
      <w:r w:rsidRPr="003821C0" w:rsidR="00B6419C">
        <w:t>just moved out of their parents</w:t>
      </w:r>
      <w:r w:rsidR="00D74D15">
        <w:t>’</w:t>
      </w:r>
      <w:r w:rsidRPr="003821C0" w:rsidR="00B6419C">
        <w:t xml:space="preserve"> home, for example, </w:t>
      </w:r>
      <w:r>
        <w:t>are</w:t>
      </w:r>
      <w:r w:rsidRPr="003821C0" w:rsidR="00B6419C">
        <w:t xml:space="preserve"> all of a sudden facing financial challenges that they are not used to.</w:t>
      </w:r>
      <w:r>
        <w:t xml:space="preserve"> O</w:t>
      </w:r>
      <w:r w:rsidRPr="003821C0" w:rsidR="00B6419C">
        <w:t xml:space="preserve">ur concern would absolutely be about people who we would traditionally view as vulnerable, but that challenge </w:t>
      </w:r>
      <w:r>
        <w:t xml:space="preserve">has now been </w:t>
      </w:r>
      <w:r w:rsidRPr="003821C0" w:rsidR="00B6419C">
        <w:t>exacerbated for the wider population.</w:t>
      </w:r>
    </w:p>
    <w:p w:rsidR="009A59FD" w:rsidP="009A59FD">
      <w:pPr>
        <w:pStyle w:val="Answer"/>
      </w:pPr>
      <w:sdt>
        <w:sdtPr>
          <w:alias w:val="Witness"/>
          <w:id w:val="-837774430"/>
          <w:placeholder>
            <w:docPart w:val="DefaultPlaceholder_-1854013440"/>
          </w:placeholder>
          <w:richText/>
        </w:sdtPr>
        <w:sdtContent>
          <w:r w:rsidRPr="00235CE3" w:rsidR="00235CE3">
            <w:rPr>
              <w:b/>
              <w:i/>
            </w:rPr>
            <w:t>Kevin Higgins:</w:t>
          </w:r>
        </w:sdtContent>
      </w:sdt>
      <w:r>
        <w:t xml:space="preserve"> If I may, I will mop </w:t>
      </w:r>
      <w:r w:rsidRPr="003821C0" w:rsidR="00B6419C">
        <w:t>up a couple of points, please</w:t>
      </w:r>
      <w:r>
        <w:t>,</w:t>
      </w:r>
      <w:r w:rsidRPr="003821C0" w:rsidR="00B6419C">
        <w:t xml:space="preserve"> </w:t>
      </w:r>
      <w:r>
        <w:t>j</w:t>
      </w:r>
      <w:r w:rsidRPr="003821C0" w:rsidR="00B6419C">
        <w:t xml:space="preserve">ust </w:t>
      </w:r>
      <w:r>
        <w:t xml:space="preserve">while I have </w:t>
      </w:r>
      <w:r w:rsidRPr="003821C0" w:rsidR="00B6419C">
        <w:t xml:space="preserve">the opportunity. </w:t>
      </w:r>
      <w:r>
        <w:t>O</w:t>
      </w:r>
      <w:r w:rsidRPr="003821C0" w:rsidR="00B6419C">
        <w:t xml:space="preserve">ne of the implications of what has been said there was </w:t>
      </w:r>
      <w:r w:rsidR="004B67BB">
        <w:t>about</w:t>
      </w:r>
      <w:r>
        <w:t>,</w:t>
      </w:r>
      <w:r w:rsidRPr="003821C0" w:rsidR="00B6419C">
        <w:t xml:space="preserve"> </w:t>
      </w:r>
      <w:r>
        <w:t>“W</w:t>
      </w:r>
      <w:r w:rsidRPr="003821C0" w:rsidR="00B6419C">
        <w:t xml:space="preserve">hy has nothing happened in </w:t>
      </w:r>
      <w:r>
        <w:t xml:space="preserve">Northern Ireland </w:t>
      </w:r>
      <w:r w:rsidRPr="003821C0" w:rsidR="00B6419C">
        <w:t>around insulation and various other things</w:t>
      </w:r>
      <w:r>
        <w:t>?”</w:t>
      </w:r>
      <w:r w:rsidRPr="003821C0" w:rsidR="00B6419C">
        <w:t xml:space="preserve"> </w:t>
      </w:r>
      <w:r>
        <w:t>F</w:t>
      </w:r>
      <w:r w:rsidRPr="003821C0" w:rsidR="00B6419C">
        <w:t>or a brief moment</w:t>
      </w:r>
      <w:r>
        <w:t>,</w:t>
      </w:r>
      <w:r w:rsidRPr="003821C0" w:rsidR="00B6419C">
        <w:t xml:space="preserve"> </w:t>
      </w:r>
      <w:r>
        <w:t xml:space="preserve">I would </w:t>
      </w:r>
      <w:r w:rsidRPr="003821C0" w:rsidR="00B6419C">
        <w:t>maybe like to be a little bit positive and hopeful about this, in that a number of things</w:t>
      </w:r>
      <w:r w:rsidR="00A4152B">
        <w:t xml:space="preserve"> </w:t>
      </w:r>
      <w:r w:rsidRPr="003821C0" w:rsidR="00B6419C">
        <w:t>have happened</w:t>
      </w:r>
      <w:r>
        <w:t>.</w:t>
      </w:r>
      <w:r w:rsidRPr="003821C0" w:rsidR="00B6419C">
        <w:t xml:space="preserve"> </w:t>
      </w:r>
      <w:r>
        <w:t>S</w:t>
      </w:r>
      <w:r w:rsidRPr="003821C0" w:rsidR="00B6419C">
        <w:t xml:space="preserve">omeone said </w:t>
      </w:r>
      <w:r>
        <w:t xml:space="preserve">there </w:t>
      </w:r>
      <w:r w:rsidRPr="003821C0" w:rsidR="00B6419C">
        <w:t xml:space="preserve">that our </w:t>
      </w:r>
      <w:r>
        <w:t>E</w:t>
      </w:r>
      <w:r w:rsidRPr="003821C0" w:rsidR="00B6419C">
        <w:t>xecutive was down</w:t>
      </w:r>
      <w:r w:rsidR="00A4152B">
        <w:t>.</w:t>
      </w:r>
      <w:r w:rsidRPr="003821C0" w:rsidR="00B6419C">
        <w:t xml:space="preserve"> </w:t>
      </w:r>
      <w:r>
        <w:t>I</w:t>
      </w:r>
      <w:r w:rsidRPr="003821C0" w:rsidR="00B6419C">
        <w:t>t was back up again from January 2020. I would have to say that</w:t>
      </w:r>
      <w:r>
        <w:t>,</w:t>
      </w:r>
      <w:r w:rsidRPr="003821C0" w:rsidR="00B6419C">
        <w:t xml:space="preserve"> from January 2020 up until the spring of this year</w:t>
      </w:r>
      <w:r>
        <w:t>,</w:t>
      </w:r>
      <w:r w:rsidRPr="003821C0" w:rsidR="00B6419C">
        <w:t xml:space="preserve"> quite a lot of things happened </w:t>
      </w:r>
      <w:r w:rsidR="004B67BB">
        <w:t xml:space="preserve">that </w:t>
      </w:r>
      <w:r w:rsidRPr="003821C0" w:rsidR="00B6419C">
        <w:t xml:space="preserve">tried to target people in need through, for example, </w:t>
      </w:r>
      <w:r>
        <w:t>C</w:t>
      </w:r>
      <w:r w:rsidRPr="003821C0" w:rsidR="00B6419C">
        <w:t>ovid and then</w:t>
      </w:r>
      <w:r>
        <w:t>,</w:t>
      </w:r>
      <w:r w:rsidRPr="003821C0" w:rsidR="00B6419C">
        <w:t xml:space="preserve"> </w:t>
      </w:r>
      <w:r w:rsidR="004B67BB">
        <w:t>latterly</w:t>
      </w:r>
      <w:r>
        <w:t xml:space="preserve">, </w:t>
      </w:r>
      <w:r w:rsidRPr="003821C0" w:rsidR="00B6419C">
        <w:t>the cost of living.</w:t>
      </w:r>
      <w:r>
        <w:t xml:space="preserve"> T</w:t>
      </w:r>
      <w:r w:rsidRPr="003821C0" w:rsidR="00B6419C">
        <w:t>hings like our mitigation scheme</w:t>
      </w:r>
      <w:r>
        <w:t>,</w:t>
      </w:r>
      <w:r w:rsidRPr="003821C0" w:rsidR="00B6419C">
        <w:t xml:space="preserve"> </w:t>
      </w:r>
      <w:r>
        <w:t xml:space="preserve">which </w:t>
      </w:r>
      <w:r w:rsidRPr="003821C0" w:rsidR="00B6419C">
        <w:t xml:space="preserve">I have already mentioned, </w:t>
      </w:r>
      <w:r>
        <w:t xml:space="preserve">were </w:t>
      </w:r>
      <w:r w:rsidRPr="003821C0" w:rsidR="00B6419C">
        <w:t>hugely beneficial and impactful</w:t>
      </w:r>
      <w:r>
        <w:t xml:space="preserve"> in</w:t>
      </w:r>
      <w:r w:rsidRPr="003821C0" w:rsidR="00B6419C">
        <w:t xml:space="preserve"> mitigating the bedroom tax and the benefit cap, and that must not be forgotten</w:t>
      </w:r>
      <w:r>
        <w:t>.</w:t>
      </w:r>
    </w:p>
    <w:p w:rsidR="009A59FD" w:rsidP="009A59FD">
      <w:pPr>
        <w:pStyle w:val="Answer"/>
      </w:pPr>
      <w:r>
        <w:t>V</w:t>
      </w:r>
      <w:r w:rsidRPr="003821C0" w:rsidR="00B6419C">
        <w:t xml:space="preserve">arious other initiatives </w:t>
      </w:r>
      <w:r>
        <w:t xml:space="preserve">were </w:t>
      </w:r>
      <w:r w:rsidRPr="003821C0" w:rsidR="00B6419C">
        <w:t>put in place. We had an initiative called Warm</w:t>
      </w:r>
      <w:r>
        <w:t>,</w:t>
      </w:r>
      <w:r w:rsidRPr="003821C0" w:rsidR="00B6419C">
        <w:t xml:space="preserve"> </w:t>
      </w:r>
      <w:r>
        <w:t xml:space="preserve">Well &amp; </w:t>
      </w:r>
      <w:r w:rsidRPr="003821C0" w:rsidR="00B6419C">
        <w:t xml:space="preserve">Connected, part of </w:t>
      </w:r>
      <w:r>
        <w:t xml:space="preserve">which </w:t>
      </w:r>
      <w:r w:rsidRPr="003821C0" w:rsidR="00B6419C">
        <w:t xml:space="preserve">was to provide emergency energy support </w:t>
      </w:r>
      <w:r>
        <w:t>f</w:t>
      </w:r>
      <w:r w:rsidRPr="003821C0" w:rsidR="00B6419C">
        <w:t>or people during the initial phase of Covid and lockdown</w:t>
      </w:r>
      <w:r>
        <w:t>,</w:t>
      </w:r>
      <w:r w:rsidRPr="003821C0" w:rsidR="00B6419C">
        <w:t xml:space="preserve"> </w:t>
      </w:r>
      <w:r>
        <w:t xml:space="preserve">when </w:t>
      </w:r>
      <w:r w:rsidRPr="003821C0" w:rsidR="00B6419C">
        <w:t xml:space="preserve">people were struggling to </w:t>
      </w:r>
      <w:r>
        <w:t xml:space="preserve">heat </w:t>
      </w:r>
      <w:r w:rsidRPr="003821C0" w:rsidR="00B6419C">
        <w:t>their homes</w:t>
      </w:r>
      <w:r w:rsidR="0099400F">
        <w:t>. Obviously</w:t>
      </w:r>
      <w:r w:rsidR="007B4101">
        <w:t>,</w:t>
      </w:r>
      <w:r w:rsidR="0099400F">
        <w:t xml:space="preserve"> </w:t>
      </w:r>
      <w:r w:rsidR="004B67BB">
        <w:t>they</w:t>
      </w:r>
      <w:r>
        <w:t xml:space="preserve"> were </w:t>
      </w:r>
      <w:r w:rsidRPr="003821C0" w:rsidR="00B6419C">
        <w:t>in their homes more often.</w:t>
      </w:r>
      <w:r>
        <w:t xml:space="preserve"> There were v</w:t>
      </w:r>
      <w:r w:rsidRPr="003821C0" w:rsidR="00B6419C">
        <w:t>arious other initiatives around period poverty</w:t>
      </w:r>
      <w:r w:rsidR="00BD2050">
        <w:t>,</w:t>
      </w:r>
      <w:r w:rsidRPr="003821C0" w:rsidR="00B6419C">
        <w:t xml:space="preserve"> holiday hunger and so on, which I would put on the record</w:t>
      </w:r>
      <w:r w:rsidR="00BD2050">
        <w:t>.</w:t>
      </w:r>
      <w:r w:rsidRPr="003821C0" w:rsidR="00B6419C">
        <w:t xml:space="preserve"> </w:t>
      </w:r>
      <w:r w:rsidR="00BD2050">
        <w:t xml:space="preserve">They </w:t>
      </w:r>
      <w:r>
        <w:t xml:space="preserve">have </w:t>
      </w:r>
      <w:r w:rsidRPr="003821C0" w:rsidR="00B6419C">
        <w:t>made a real difference.</w:t>
      </w:r>
    </w:p>
    <w:p w:rsidR="009A59FD" w:rsidP="009A59FD">
      <w:pPr>
        <w:pStyle w:val="Answer"/>
      </w:pPr>
      <w:r w:rsidRPr="003821C0">
        <w:t xml:space="preserve">Because </w:t>
      </w:r>
      <w:r w:rsidRPr="003821C0" w:rsidR="00B6419C">
        <w:t xml:space="preserve">the Executive </w:t>
      </w:r>
      <w:r>
        <w:t xml:space="preserve">and Ministers </w:t>
      </w:r>
      <w:r w:rsidRPr="003821C0" w:rsidR="00B6419C">
        <w:t xml:space="preserve">got back up and running </w:t>
      </w:r>
      <w:r>
        <w:t xml:space="preserve">only </w:t>
      </w:r>
      <w:r w:rsidRPr="003821C0" w:rsidR="00B6419C">
        <w:t>in January 2020, there is a bit of prep work to be done.</w:t>
      </w:r>
      <w:r>
        <w:t xml:space="preserve"> F</w:t>
      </w:r>
      <w:r w:rsidRPr="003821C0" w:rsidR="00B6419C">
        <w:t xml:space="preserve">or example, there </w:t>
      </w:r>
      <w:r>
        <w:t>ha</w:t>
      </w:r>
      <w:r w:rsidRPr="003821C0" w:rsidR="00B6419C">
        <w:t xml:space="preserve">s been a lot of work put into </w:t>
      </w:r>
      <w:r>
        <w:t xml:space="preserve">the development of </w:t>
      </w:r>
      <w:r w:rsidRPr="003821C0" w:rsidR="00B6419C">
        <w:t xml:space="preserve">an anti-poverty strategy in Northern Ireland, and </w:t>
      </w:r>
      <w:r>
        <w:t xml:space="preserve">it is </w:t>
      </w:r>
      <w:r w:rsidRPr="003821C0" w:rsidR="00B6419C">
        <w:t>almost at the point where it would be launched for consultation and then measures start</w:t>
      </w:r>
      <w:r w:rsidR="00A4152B">
        <w:t>ed</w:t>
      </w:r>
      <w:r w:rsidRPr="003821C0" w:rsidR="00B6419C">
        <w:t xml:space="preserve"> to be implemented.</w:t>
      </w:r>
    </w:p>
    <w:p w:rsidR="009A59FD" w:rsidP="009A59FD">
      <w:pPr>
        <w:pStyle w:val="Answer"/>
      </w:pPr>
      <w:r>
        <w:t>F</w:t>
      </w:r>
      <w:r w:rsidRPr="003821C0" w:rsidR="00B6419C">
        <w:t>or example, our mitigations have been reviewed and</w:t>
      </w:r>
      <w:r>
        <w:t>,</w:t>
      </w:r>
      <w:r w:rsidRPr="003821C0" w:rsidR="00B6419C">
        <w:t xml:space="preserve"> again</w:t>
      </w:r>
      <w:r>
        <w:t>,</w:t>
      </w:r>
      <w:r w:rsidRPr="003821C0" w:rsidR="00B6419C">
        <w:t xml:space="preserve"> that report has been published. </w:t>
      </w:r>
      <w:r>
        <w:t>I</w:t>
      </w:r>
      <w:r w:rsidRPr="003821C0" w:rsidR="00B6419C">
        <w:t xml:space="preserve">f the recommendations there were taken forward, that would have a real impact as well. </w:t>
      </w:r>
      <w:r>
        <w:t>O</w:t>
      </w:r>
      <w:r w:rsidRPr="003821C0" w:rsidR="00B6419C">
        <w:t xml:space="preserve">ne of the reviews that I was part of was the discretionary support review. You will know that the </w:t>
      </w:r>
      <w:r>
        <w:t>s</w:t>
      </w:r>
      <w:r w:rsidRPr="003821C0" w:rsidR="00B6419C">
        <w:t xml:space="preserve">ocial </w:t>
      </w:r>
      <w:r>
        <w:t>f</w:t>
      </w:r>
      <w:r w:rsidRPr="003821C0" w:rsidR="00B6419C">
        <w:t xml:space="preserve">und </w:t>
      </w:r>
      <w:r>
        <w:t>c</w:t>
      </w:r>
      <w:r w:rsidRPr="003821C0" w:rsidR="00B6419C">
        <w:t xml:space="preserve">ommunity </w:t>
      </w:r>
      <w:r>
        <w:t>c</w:t>
      </w:r>
      <w:r w:rsidRPr="003821C0" w:rsidR="00B6419C">
        <w:t xml:space="preserve">are grants and </w:t>
      </w:r>
      <w:r>
        <w:t>c</w:t>
      </w:r>
      <w:r w:rsidRPr="003821C0" w:rsidR="00B6419C">
        <w:t xml:space="preserve">risis </w:t>
      </w:r>
      <w:r>
        <w:t>l</w:t>
      </w:r>
      <w:r w:rsidRPr="003821C0" w:rsidR="00B6419C">
        <w:t>oans were abolished as part of welfare reform, but</w:t>
      </w:r>
      <w:r>
        <w:t>,</w:t>
      </w:r>
      <w:r w:rsidRPr="003821C0" w:rsidR="00B6419C">
        <w:t xml:space="preserve"> in Northern Ireland</w:t>
      </w:r>
      <w:r>
        <w:t>,</w:t>
      </w:r>
      <w:r w:rsidRPr="003821C0" w:rsidR="00B6419C">
        <w:t xml:space="preserve"> we have a really important discretionary support scheme </w:t>
      </w:r>
      <w:r>
        <w:t xml:space="preserve">that </w:t>
      </w:r>
      <w:r w:rsidRPr="003821C0" w:rsidR="00B6419C">
        <w:t>works really well.</w:t>
      </w:r>
      <w:r>
        <w:t xml:space="preserve"> </w:t>
      </w:r>
      <w:r w:rsidRPr="003821C0" w:rsidR="00B6419C">
        <w:t xml:space="preserve">It provides money to the people </w:t>
      </w:r>
      <w:r>
        <w:t xml:space="preserve">who </w:t>
      </w:r>
      <w:r w:rsidRPr="003821C0" w:rsidR="00B6419C">
        <w:t xml:space="preserve">need </w:t>
      </w:r>
      <w:r>
        <w:t xml:space="preserve">it </w:t>
      </w:r>
      <w:r w:rsidRPr="003821C0" w:rsidR="00B6419C">
        <w:t>most when they are in crisis, but, like everything, it could be improved.</w:t>
      </w:r>
      <w:r>
        <w:t xml:space="preserve"> W</w:t>
      </w:r>
      <w:r w:rsidRPr="003821C0" w:rsidR="00B6419C">
        <w:t xml:space="preserve">e have a report that was commissioned by </w:t>
      </w:r>
      <w:r>
        <w:t>the</w:t>
      </w:r>
      <w:r w:rsidRPr="003821C0" w:rsidR="00B6419C">
        <w:t xml:space="preserve"> Department for Communities with good, strong recommendations about how that could be improved and </w:t>
      </w:r>
      <w:r>
        <w:t xml:space="preserve">it </w:t>
      </w:r>
      <w:r w:rsidRPr="003821C0" w:rsidR="00B6419C">
        <w:t>would be really helpful</w:t>
      </w:r>
      <w:r>
        <w:t>, so t</w:t>
      </w:r>
      <w:r w:rsidRPr="003821C0" w:rsidR="00B6419C">
        <w:t xml:space="preserve">here are reasons to be </w:t>
      </w:r>
      <w:r w:rsidR="00A4152B">
        <w:t>cheerful.</w:t>
      </w:r>
    </w:p>
    <w:p w:rsidR="009A59FD" w:rsidP="009A59FD">
      <w:pPr>
        <w:pStyle w:val="Answer"/>
      </w:pPr>
      <w:r>
        <w:t>T</w:t>
      </w:r>
      <w:r w:rsidRPr="003821C0" w:rsidR="00B6419C">
        <w:t xml:space="preserve">o answer your question in terms of impact on people, </w:t>
      </w:r>
      <w:r>
        <w:t>during C</w:t>
      </w:r>
      <w:r w:rsidRPr="003821C0" w:rsidR="00B6419C">
        <w:t>ovid</w:t>
      </w:r>
      <w:r w:rsidRPr="003821C0" w:rsidR="00BD2050">
        <w:t>, for example</w:t>
      </w:r>
      <w:r>
        <w:t>,</w:t>
      </w:r>
      <w:r w:rsidRPr="003821C0" w:rsidR="00B6419C">
        <w:t xml:space="preserve"> </w:t>
      </w:r>
      <w:r>
        <w:t>w</w:t>
      </w:r>
      <w:r w:rsidRPr="003821C0" w:rsidR="00B6419C">
        <w:t xml:space="preserve">e had the </w:t>
      </w:r>
      <w:r>
        <w:t>£</w:t>
      </w:r>
      <w:r w:rsidRPr="003821C0" w:rsidR="00B6419C">
        <w:t xml:space="preserve">20 </w:t>
      </w:r>
      <w:r w:rsidR="00A4152B">
        <w:t xml:space="preserve">uplift </w:t>
      </w:r>
      <w:r>
        <w:t xml:space="preserve">to universal credit. It is generally </w:t>
      </w:r>
      <w:r w:rsidRPr="003821C0" w:rsidR="00B6419C">
        <w:t>acknowledge</w:t>
      </w:r>
      <w:r>
        <w:t>d</w:t>
      </w:r>
      <w:r w:rsidRPr="003821C0" w:rsidR="00B6419C">
        <w:t xml:space="preserve"> that that did real good for people </w:t>
      </w:r>
      <w:r>
        <w:t xml:space="preserve">who </w:t>
      </w:r>
      <w:r w:rsidRPr="003821C0" w:rsidR="00B6419C">
        <w:t>lost their jobs and were struggling</w:t>
      </w:r>
      <w:r>
        <w:t>, b</w:t>
      </w:r>
      <w:r w:rsidRPr="003821C0" w:rsidR="00B6419C">
        <w:t>ut I have to say</w:t>
      </w:r>
      <w:r w:rsidR="00A4152B">
        <w:t xml:space="preserve"> that</w:t>
      </w:r>
      <w:r w:rsidRPr="003821C0" w:rsidR="00B6419C">
        <w:t xml:space="preserve">, as you </w:t>
      </w:r>
      <w:r>
        <w:t xml:space="preserve">will </w:t>
      </w:r>
      <w:r w:rsidRPr="003821C0" w:rsidR="00B6419C">
        <w:t xml:space="preserve">probably have picked up, </w:t>
      </w:r>
      <w:r>
        <w:t xml:space="preserve">welfare </w:t>
      </w:r>
      <w:r w:rsidRPr="003821C0" w:rsidR="00B6419C">
        <w:t xml:space="preserve">reform has been slower to be implemented in this part of the world, </w:t>
      </w:r>
      <w:r w:rsidR="00BD2050">
        <w:t xml:space="preserve">given the </w:t>
      </w:r>
      <w:r w:rsidRPr="003821C0" w:rsidR="00B6419C">
        <w:t>various issues</w:t>
      </w:r>
      <w:r w:rsidR="00A4152B">
        <w:t>.</w:t>
      </w:r>
      <w:r w:rsidRPr="003821C0" w:rsidR="00B6419C">
        <w:t xml:space="preserve"> </w:t>
      </w:r>
      <w:r w:rsidRPr="003821C0" w:rsidR="00BD2050">
        <w:t xml:space="preserve">That </w:t>
      </w:r>
      <w:r w:rsidRPr="003821C0" w:rsidR="00B6419C">
        <w:t xml:space="preserve">has meant we have </w:t>
      </w:r>
      <w:r>
        <w:t xml:space="preserve">fewer </w:t>
      </w:r>
      <w:r w:rsidRPr="003821C0" w:rsidR="00B6419C">
        <w:t xml:space="preserve">people on </w:t>
      </w:r>
      <w:r>
        <w:t>u</w:t>
      </w:r>
      <w:r w:rsidRPr="003821C0" w:rsidR="00B6419C">
        <w:t xml:space="preserve">niversal </w:t>
      </w:r>
      <w:r>
        <w:t>c</w:t>
      </w:r>
      <w:r w:rsidRPr="003821C0" w:rsidR="00B6419C">
        <w:t xml:space="preserve">redit, </w:t>
      </w:r>
      <w:r w:rsidR="00BD2050">
        <w:t>so</w:t>
      </w:r>
      <w:r>
        <w:t xml:space="preserve"> </w:t>
      </w:r>
      <w:r w:rsidRPr="003821C0" w:rsidR="00B6419C">
        <w:t xml:space="preserve">we </w:t>
      </w:r>
      <w:r>
        <w:t xml:space="preserve">had </w:t>
      </w:r>
      <w:r w:rsidR="00A4152B">
        <w:t xml:space="preserve">fewer </w:t>
      </w:r>
      <w:r w:rsidRPr="003821C0" w:rsidR="00B6419C">
        <w:t xml:space="preserve">people </w:t>
      </w:r>
      <w:r>
        <w:t xml:space="preserve">who </w:t>
      </w:r>
      <w:r w:rsidRPr="003821C0" w:rsidR="00B6419C">
        <w:t xml:space="preserve">benefited </w:t>
      </w:r>
      <w:r>
        <w:t xml:space="preserve">via </w:t>
      </w:r>
      <w:r w:rsidRPr="003821C0" w:rsidR="00B6419C">
        <w:t xml:space="preserve">the </w:t>
      </w:r>
      <w:r>
        <w:t>£</w:t>
      </w:r>
      <w:r w:rsidRPr="003821C0" w:rsidR="00B6419C">
        <w:t>20 uplift</w:t>
      </w:r>
      <w:r>
        <w:t>.</w:t>
      </w:r>
      <w:r w:rsidRPr="003821C0" w:rsidR="00B6419C">
        <w:t xml:space="preserve"> </w:t>
      </w:r>
      <w:r>
        <w:t xml:space="preserve">We have </w:t>
      </w:r>
      <w:r w:rsidRPr="003821C0" w:rsidR="00B6419C">
        <w:t>more people on legacy benefits</w:t>
      </w:r>
      <w:r>
        <w:t>,</w:t>
      </w:r>
      <w:r w:rsidRPr="003821C0" w:rsidR="00B6419C">
        <w:t xml:space="preserve"> so we have more people to be moved to </w:t>
      </w:r>
      <w:r>
        <w:t>u</w:t>
      </w:r>
      <w:r w:rsidRPr="003821C0" w:rsidR="00B6419C">
        <w:t xml:space="preserve">niversal </w:t>
      </w:r>
      <w:r>
        <w:t>c</w:t>
      </w:r>
      <w:r w:rsidRPr="003821C0" w:rsidR="00B6419C">
        <w:t>redit when that time comes.</w:t>
      </w:r>
    </w:p>
    <w:p w:rsidR="000333CA" w:rsidP="000333CA">
      <w:pPr>
        <w:pStyle w:val="Answer"/>
      </w:pPr>
      <w:r>
        <w:t>M</w:t>
      </w:r>
      <w:r w:rsidRPr="003821C0" w:rsidR="00B6419C">
        <w:t xml:space="preserve">y point is </w:t>
      </w:r>
      <w:r>
        <w:t xml:space="preserve">that </w:t>
      </w:r>
      <w:r w:rsidRPr="003821C0" w:rsidR="00B6419C">
        <w:t xml:space="preserve">we did not really reap the rewards of that </w:t>
      </w:r>
      <w:r>
        <w:t>£</w:t>
      </w:r>
      <w:r w:rsidRPr="003821C0" w:rsidR="00B6419C">
        <w:t xml:space="preserve">20 uplift, </w:t>
      </w:r>
      <w:r>
        <w:t xml:space="preserve">and that </w:t>
      </w:r>
      <w:r w:rsidRPr="003821C0" w:rsidR="00B6419C">
        <w:t xml:space="preserve">feeds into this general point </w:t>
      </w:r>
      <w:r>
        <w:t xml:space="preserve">that </w:t>
      </w:r>
      <w:r w:rsidRPr="003821C0" w:rsidR="00B6419C">
        <w:t>I was making around a lack of resilience</w:t>
      </w:r>
      <w:r w:rsidR="00BD2050">
        <w:t>,</w:t>
      </w:r>
      <w:r>
        <w:t xml:space="preserve"> and</w:t>
      </w:r>
      <w:r w:rsidRPr="003821C0" w:rsidR="00B6419C">
        <w:t xml:space="preserve"> a lack of the financial ability and reserves to be able to </w:t>
      </w:r>
      <w:r>
        <w:t xml:space="preserve">cope </w:t>
      </w:r>
      <w:r w:rsidRPr="003821C0" w:rsidR="00B6419C">
        <w:t>with rising inflation.</w:t>
      </w:r>
    </w:p>
    <w:p w:rsidR="000333CA" w:rsidP="000333CA">
      <w:pPr>
        <w:pStyle w:val="Answer"/>
      </w:pPr>
      <w:r w:rsidRPr="003821C0">
        <w:t xml:space="preserve">We </w:t>
      </w:r>
      <w:r w:rsidRPr="003821C0" w:rsidR="00B6419C">
        <w:t xml:space="preserve">all know </w:t>
      </w:r>
      <w:r>
        <w:t xml:space="preserve">that </w:t>
      </w:r>
      <w:r w:rsidRPr="003821C0" w:rsidR="00B6419C">
        <w:t xml:space="preserve">inflation </w:t>
      </w:r>
      <w:r>
        <w:t xml:space="preserve">was at 10.1%, which has been uprated on </w:t>
      </w:r>
      <w:r w:rsidRPr="003821C0" w:rsidR="00B6419C">
        <w:t>benefits</w:t>
      </w:r>
      <w:r>
        <w:t>,</w:t>
      </w:r>
      <w:r w:rsidRPr="003821C0" w:rsidR="00B6419C">
        <w:t xml:space="preserve"> </w:t>
      </w:r>
      <w:r>
        <w:t xml:space="preserve">in work and </w:t>
      </w:r>
      <w:r w:rsidRPr="003821C0" w:rsidR="00B6419C">
        <w:t xml:space="preserve">out of work, but for essential food items like dairy and </w:t>
      </w:r>
      <w:r>
        <w:t xml:space="preserve">meat, </w:t>
      </w:r>
      <w:r w:rsidRPr="003821C0" w:rsidR="00B6419C">
        <w:t>and all the basics of life, it is running at 15</w:t>
      </w:r>
      <w:r>
        <w:t>%</w:t>
      </w:r>
      <w:r w:rsidRPr="003821C0" w:rsidR="00B6419C">
        <w:t xml:space="preserve"> and 20% or whatever. </w:t>
      </w:r>
      <w:r>
        <w:t>For</w:t>
      </w:r>
      <w:r w:rsidRPr="003821C0" w:rsidR="00B6419C">
        <w:t xml:space="preserve"> the people contacting our helplines, we are doing our best</w:t>
      </w:r>
      <w:r>
        <w:t>.</w:t>
      </w:r>
      <w:r w:rsidRPr="003821C0" w:rsidR="00B6419C">
        <w:t xml:space="preserve"> </w:t>
      </w:r>
      <w:r>
        <w:t>I</w:t>
      </w:r>
      <w:r w:rsidRPr="003821C0" w:rsidR="00B6419C">
        <w:t>t is around an income crisis and we are trying to maximi</w:t>
      </w:r>
      <w:r>
        <w:t>s</w:t>
      </w:r>
      <w:r w:rsidRPr="003821C0" w:rsidR="00B6419C">
        <w:t>e income</w:t>
      </w:r>
      <w:r>
        <w:t>s</w:t>
      </w:r>
      <w:r w:rsidRPr="003821C0" w:rsidR="00B6419C">
        <w:t xml:space="preserve">. </w:t>
      </w:r>
      <w:r>
        <w:t>Y</w:t>
      </w:r>
      <w:r w:rsidRPr="003821C0" w:rsidR="00B6419C">
        <w:t xml:space="preserve">ou will see from the briefing paper </w:t>
      </w:r>
      <w:r>
        <w:t xml:space="preserve">that </w:t>
      </w:r>
      <w:r w:rsidRPr="003821C0" w:rsidR="00B6419C">
        <w:t xml:space="preserve">we managed to generate about £50 million last year and we are </w:t>
      </w:r>
      <w:r>
        <w:t xml:space="preserve">at </w:t>
      </w:r>
      <w:r w:rsidRPr="003821C0" w:rsidR="00B6419C">
        <w:t>about £30 million for this year</w:t>
      </w:r>
      <w:r>
        <w:t>,</w:t>
      </w:r>
      <w:r w:rsidRPr="003821C0" w:rsidR="00B6419C">
        <w:t xml:space="preserve"> </w:t>
      </w:r>
      <w:r>
        <w:t>s</w:t>
      </w:r>
      <w:r w:rsidRPr="003821C0" w:rsidR="00B6419C">
        <w:t>o we are trying our best to maximi</w:t>
      </w:r>
      <w:r>
        <w:t>s</w:t>
      </w:r>
      <w:r w:rsidRPr="003821C0" w:rsidR="00B6419C">
        <w:t>e incomes.</w:t>
      </w:r>
    </w:p>
    <w:p w:rsidR="000333CA" w:rsidP="000333CA">
      <w:pPr>
        <w:pStyle w:val="Answer"/>
      </w:pPr>
      <w:r>
        <w:t xml:space="preserve">We </w:t>
      </w:r>
      <w:r>
        <w:t xml:space="preserve">are </w:t>
      </w:r>
      <w:r w:rsidRPr="003821C0" w:rsidR="00B6419C">
        <w:t xml:space="preserve">increasingly seeing people </w:t>
      </w:r>
      <w:r>
        <w:t xml:space="preserve">who, </w:t>
      </w:r>
      <w:r w:rsidRPr="003821C0" w:rsidR="00B6419C">
        <w:t xml:space="preserve">when we do the benefit </w:t>
      </w:r>
      <w:r>
        <w:t>en</w:t>
      </w:r>
      <w:r w:rsidRPr="003821C0" w:rsidR="00B6419C">
        <w:t>title</w:t>
      </w:r>
      <w:r>
        <w:t>ment</w:t>
      </w:r>
      <w:r w:rsidRPr="003821C0" w:rsidR="00B6419C">
        <w:t xml:space="preserve"> checks</w:t>
      </w:r>
      <w:r>
        <w:t>,</w:t>
      </w:r>
      <w:r w:rsidRPr="003821C0" w:rsidR="00B6419C">
        <w:t xml:space="preserve"> are getting everything </w:t>
      </w:r>
      <w:r>
        <w:t xml:space="preserve">that </w:t>
      </w:r>
      <w:r w:rsidRPr="003821C0" w:rsidR="00B6419C">
        <w:t xml:space="preserve">they are entitled to. Everything is </w:t>
      </w:r>
      <w:r>
        <w:t>maxed</w:t>
      </w:r>
      <w:r w:rsidRPr="003821C0" w:rsidR="00B6419C">
        <w:t>.</w:t>
      </w:r>
      <w:r>
        <w:t xml:space="preserve"> I</w:t>
      </w:r>
      <w:r w:rsidRPr="003821C0" w:rsidR="00B6419C">
        <w:t xml:space="preserve">t puts pressure on </w:t>
      </w:r>
      <w:r>
        <w:t xml:space="preserve">the </w:t>
      </w:r>
      <w:r w:rsidRPr="003821C0" w:rsidR="00B6419C">
        <w:t>advis</w:t>
      </w:r>
      <w:r>
        <w:t>e</w:t>
      </w:r>
      <w:r w:rsidRPr="003821C0" w:rsidR="00B6419C">
        <w:t>rs and the crisis providers, but the next stage is crisis support</w:t>
      </w:r>
      <w:r>
        <w:t xml:space="preserve">, </w:t>
      </w:r>
      <w:r w:rsidRPr="003821C0" w:rsidR="00B6419C">
        <w:t>in terms of food</w:t>
      </w:r>
      <w:r>
        <w:t>,</w:t>
      </w:r>
      <w:r w:rsidRPr="003821C0" w:rsidR="00B6419C">
        <w:t xml:space="preserve"> fuel or </w:t>
      </w:r>
      <w:r>
        <w:t xml:space="preserve">warm </w:t>
      </w:r>
      <w:r w:rsidRPr="003821C0" w:rsidR="00B6419C">
        <w:t>banks</w:t>
      </w:r>
      <w:r>
        <w:t>,</w:t>
      </w:r>
      <w:r w:rsidRPr="003821C0" w:rsidR="00B6419C">
        <w:t xml:space="preserve"> </w:t>
      </w:r>
      <w:r>
        <w:t>which</w:t>
      </w:r>
      <w:r w:rsidRPr="003821C0" w:rsidR="00B6419C">
        <w:t xml:space="preserve"> are increasingly </w:t>
      </w:r>
      <w:r>
        <w:t>be</w:t>
      </w:r>
      <w:r w:rsidR="00A4152B">
        <w:t>ing</w:t>
      </w:r>
      <w:r>
        <w:t xml:space="preserve"> </w:t>
      </w:r>
      <w:r w:rsidRPr="003821C0" w:rsidR="00B6419C">
        <w:t>talked about</w:t>
      </w:r>
      <w:r>
        <w:t xml:space="preserve"> now</w:t>
      </w:r>
      <w:r w:rsidRPr="003821C0" w:rsidR="00B6419C">
        <w:t xml:space="preserve">. </w:t>
      </w:r>
      <w:r>
        <w:t>I</w:t>
      </w:r>
      <w:r w:rsidRPr="003821C0" w:rsidR="00B6419C">
        <w:t>t is those crisis interventions that are our focus</w:t>
      </w:r>
      <w:r>
        <w:t>.</w:t>
      </w:r>
      <w:r w:rsidRPr="003821C0" w:rsidR="00B6419C">
        <w:t xml:space="preserve"> </w:t>
      </w:r>
      <w:r>
        <w:t>I</w:t>
      </w:r>
      <w:r w:rsidRPr="003821C0" w:rsidR="00B6419C">
        <w:t xml:space="preserve">t is a real shame </w:t>
      </w:r>
      <w:r>
        <w:t xml:space="preserve">that </w:t>
      </w:r>
      <w:r w:rsidRPr="003821C0" w:rsidR="00B6419C">
        <w:t xml:space="preserve">the Executive </w:t>
      </w:r>
      <w:r>
        <w:t>is down</w:t>
      </w:r>
      <w:r w:rsidRPr="003821C0" w:rsidR="00B6419C">
        <w:t>, because those are real locali</w:t>
      </w:r>
      <w:r>
        <w:t>s</w:t>
      </w:r>
      <w:r w:rsidRPr="003821C0" w:rsidR="00B6419C">
        <w:t>ed interventions</w:t>
      </w:r>
      <w:r>
        <w:t>.</w:t>
      </w:r>
      <w:r w:rsidRPr="003821C0" w:rsidR="00B6419C">
        <w:t xml:space="preserve"> </w:t>
      </w:r>
      <w:r>
        <w:t>W</w:t>
      </w:r>
      <w:r w:rsidRPr="003821C0" w:rsidR="00B6419C">
        <w:t>e need a local Minister and the Executive in place to be able to make sure that the best local supports are in place to help people when they most need it.</w:t>
      </w:r>
    </w:p>
    <w:p w:rsidR="000333CA" w:rsidP="000333CA">
      <w:pPr>
        <w:pStyle w:val="Answer"/>
      </w:pPr>
      <w:sdt>
        <w:sdtPr>
          <w:alias w:val="Witness"/>
          <w:id w:val="1958374830"/>
          <w:placeholder>
            <w:docPart w:val="DefaultPlaceholder_-1854013440"/>
          </w:placeholder>
          <w:richText/>
        </w:sdtPr>
        <w:sdtContent>
          <w:r w:rsidRPr="00235CE3" w:rsidR="00235CE3">
            <w:rPr>
              <w:b/>
              <w:i/>
            </w:rPr>
            <w:t>Jamie Miller:</w:t>
          </w:r>
        </w:sdtContent>
      </w:sdt>
      <w:r>
        <w:t xml:space="preserve"> </w:t>
      </w:r>
      <w:r w:rsidRPr="003821C0" w:rsidR="00B6419C">
        <w:t xml:space="preserve">I agree with all the points </w:t>
      </w:r>
      <w:r>
        <w:t xml:space="preserve">that </w:t>
      </w:r>
      <w:r w:rsidRPr="003821C0" w:rsidR="00B6419C">
        <w:t xml:space="preserve">both Kevin and Peter </w:t>
      </w:r>
      <w:r>
        <w:t xml:space="preserve">have </w:t>
      </w:r>
      <w:r w:rsidRPr="003821C0" w:rsidR="00B6419C">
        <w:t>made</w:t>
      </w:r>
      <w:r>
        <w:t>.</w:t>
      </w:r>
      <w:r w:rsidRPr="003821C0" w:rsidR="00B6419C">
        <w:t xml:space="preserve"> </w:t>
      </w:r>
      <w:r>
        <w:t>T</w:t>
      </w:r>
      <w:r w:rsidRPr="003821C0" w:rsidR="00B6419C">
        <w:t xml:space="preserve">he experience </w:t>
      </w:r>
      <w:r>
        <w:t xml:space="preserve">that </w:t>
      </w:r>
      <w:r w:rsidRPr="003821C0" w:rsidR="00B6419C">
        <w:t xml:space="preserve">Peter highlighted in terms of the </w:t>
      </w:r>
      <w:r>
        <w:t xml:space="preserve">slightly </w:t>
      </w:r>
      <w:r w:rsidRPr="003821C0" w:rsidR="00B6419C">
        <w:t xml:space="preserve">shifting demographic of people </w:t>
      </w:r>
      <w:r>
        <w:t xml:space="preserve">who </w:t>
      </w:r>
      <w:r w:rsidRPr="003821C0" w:rsidR="00B6419C">
        <w:t xml:space="preserve">are also needing support </w:t>
      </w:r>
      <w:r>
        <w:t xml:space="preserve">now </w:t>
      </w:r>
      <w:r w:rsidRPr="003821C0" w:rsidR="00B6419C">
        <w:t xml:space="preserve">is one that we have also witnessed through our own hardship support funds. There is definitely a slightly younger demographic and also people who would not </w:t>
      </w:r>
      <w:r w:rsidRPr="003821C0" w:rsidR="007B4101">
        <w:t xml:space="preserve">traditionally </w:t>
      </w:r>
      <w:r w:rsidRPr="003821C0" w:rsidR="00B6419C">
        <w:t>be able to avail</w:t>
      </w:r>
      <w:r w:rsidR="007B4101">
        <w:t xml:space="preserve"> themselves</w:t>
      </w:r>
      <w:r w:rsidRPr="003821C0" w:rsidR="00B6419C">
        <w:t xml:space="preserve"> of support through social security. We have seen that.</w:t>
      </w:r>
    </w:p>
    <w:p w:rsidR="000333CA" w:rsidP="000333CA">
      <w:pPr>
        <w:pStyle w:val="Answer"/>
      </w:pPr>
      <w:r>
        <w:t>I</w:t>
      </w:r>
      <w:r w:rsidRPr="003821C0" w:rsidR="00B6419C">
        <w:t>t is also maybe worth m</w:t>
      </w:r>
      <w:r w:rsidR="007B4101">
        <w:t>y</w:t>
      </w:r>
      <w:r w:rsidRPr="003821C0" w:rsidR="00B6419C">
        <w:t xml:space="preserve"> touching on the prevalence of upfront payment </w:t>
      </w:r>
      <w:r>
        <w:t>for energy in Northern Ireland</w:t>
      </w:r>
      <w:r w:rsidRPr="003821C0" w:rsidR="00B6419C">
        <w:t>. We have a much higher prevalence of prepayment met</w:t>
      </w:r>
      <w:r>
        <w:t>er</w:t>
      </w:r>
      <w:r w:rsidRPr="003821C0" w:rsidR="00B6419C">
        <w:t>s</w:t>
      </w:r>
      <w:r w:rsidR="00BD2050">
        <w:t>, and</w:t>
      </w:r>
      <w:r w:rsidRPr="003821C0" w:rsidR="00B6419C">
        <w:t xml:space="preserve"> 68% of households rely on home </w:t>
      </w:r>
      <w:r w:rsidR="00BD2050">
        <w:t>hea</w:t>
      </w:r>
      <w:r w:rsidRPr="003821C0" w:rsidR="00B6419C">
        <w:t xml:space="preserve">ting oil, </w:t>
      </w:r>
      <w:r>
        <w:t xml:space="preserve">which </w:t>
      </w:r>
      <w:r w:rsidR="007B4101">
        <w:t>requires</w:t>
      </w:r>
      <w:r w:rsidRPr="003821C0" w:rsidR="00B6419C">
        <w:t xml:space="preserve"> a significant cash payment </w:t>
      </w:r>
      <w:r w:rsidR="00BD2050">
        <w:t>up front</w:t>
      </w:r>
      <w:r w:rsidRPr="003821C0" w:rsidR="00B6419C">
        <w:t xml:space="preserve"> to get the oil delivered to your tank.</w:t>
      </w:r>
      <w:r>
        <w:t xml:space="preserve"> T</w:t>
      </w:r>
      <w:r w:rsidRPr="003821C0" w:rsidR="00B6419C">
        <w:t>hat means that</w:t>
      </w:r>
      <w:r>
        <w:t>,</w:t>
      </w:r>
      <w:r w:rsidRPr="003821C0" w:rsidR="00B6419C">
        <w:t xml:space="preserve"> in Northern Ireland</w:t>
      </w:r>
      <w:r>
        <w:t>,</w:t>
      </w:r>
      <w:r w:rsidRPr="003821C0" w:rsidR="00B6419C">
        <w:t xml:space="preserve"> there is a greater need to find money quickly in terms of accessin</w:t>
      </w:r>
      <w:r>
        <w:t>g</w:t>
      </w:r>
      <w:r w:rsidRPr="003821C0" w:rsidR="00B6419C">
        <w:t xml:space="preserve"> your energy</w:t>
      </w:r>
      <w:r>
        <w:t>.</w:t>
      </w:r>
    </w:p>
    <w:p w:rsidR="000333CA" w:rsidP="000333CA">
      <w:pPr>
        <w:pStyle w:val="Answer"/>
      </w:pPr>
      <w:r>
        <w:t>O</w:t>
      </w:r>
      <w:r w:rsidRPr="003821C0" w:rsidR="00B6419C">
        <w:t>ur system of regulation is slightly different</w:t>
      </w:r>
      <w:r>
        <w:t>,</w:t>
      </w:r>
      <w:r w:rsidRPr="003821C0" w:rsidR="00B6419C">
        <w:t xml:space="preserve"> and Peter can perhaps talk to </w:t>
      </w:r>
      <w:r w:rsidR="00BD2050">
        <w:t>it</w:t>
      </w:r>
      <w:r w:rsidRPr="003821C0" w:rsidR="00B6419C">
        <w:t xml:space="preserve"> better than I can, but I will say that we experience price rises perhaps more often, but </w:t>
      </w:r>
      <w:r w:rsidR="007B4101">
        <w:t xml:space="preserve">with </w:t>
      </w:r>
      <w:r w:rsidRPr="003821C0" w:rsidR="00B6419C">
        <w:t xml:space="preserve">slightly smaller jumps at a time. </w:t>
      </w:r>
      <w:r>
        <w:t>W</w:t>
      </w:r>
      <w:r w:rsidRPr="003821C0" w:rsidR="00B6419C">
        <w:t>henever we experience those jumps</w:t>
      </w:r>
      <w:r>
        <w:t>,</w:t>
      </w:r>
      <w:r w:rsidRPr="003821C0" w:rsidR="00B6419C">
        <w:t xml:space="preserve"> they are still significant in terms of low</w:t>
      </w:r>
      <w:r>
        <w:t>-</w:t>
      </w:r>
      <w:r w:rsidRPr="003821C0" w:rsidR="00B6419C">
        <w:t xml:space="preserve">income and vulnerable </w:t>
      </w:r>
      <w:r>
        <w:t>households</w:t>
      </w:r>
      <w:r w:rsidRPr="003821C0" w:rsidR="00B6419C">
        <w:t>. Some of them last year were 30%</w:t>
      </w:r>
      <w:r>
        <w:t xml:space="preserve"> or 40%</w:t>
      </w:r>
      <w:r w:rsidRPr="003821C0" w:rsidR="00B6419C">
        <w:t xml:space="preserve"> increases on a gas tar</w:t>
      </w:r>
      <w:r>
        <w:t>iff</w:t>
      </w:r>
      <w:r w:rsidRPr="003821C0" w:rsidR="00B6419C">
        <w:t xml:space="preserve">, for example. That means </w:t>
      </w:r>
      <w:r>
        <w:t xml:space="preserve">that, </w:t>
      </w:r>
      <w:r w:rsidRPr="003821C0" w:rsidR="00B6419C">
        <w:t xml:space="preserve">if you are a </w:t>
      </w:r>
      <w:r>
        <w:t xml:space="preserve">house </w:t>
      </w:r>
      <w:r w:rsidRPr="003821C0" w:rsidR="00B6419C">
        <w:t xml:space="preserve">living on a prepayment meter, </w:t>
      </w:r>
      <w:r>
        <w:t xml:space="preserve">where you top up your energy perhaps </w:t>
      </w:r>
      <w:r w:rsidRPr="003821C0" w:rsidR="00B6419C">
        <w:t xml:space="preserve">on a weekly basis, you are suddenly needing to find 40% more for your </w:t>
      </w:r>
      <w:r>
        <w:t>gas</w:t>
      </w:r>
      <w:r w:rsidRPr="003821C0" w:rsidR="00B6419C">
        <w:t xml:space="preserve">. </w:t>
      </w:r>
      <w:r>
        <w:t>T</w:t>
      </w:r>
      <w:r w:rsidRPr="003821C0" w:rsidR="00B6419C">
        <w:t xml:space="preserve">hat comes out of your disposable income, which, as Peter </w:t>
      </w:r>
      <w:r>
        <w:t xml:space="preserve">highlighted </w:t>
      </w:r>
      <w:r w:rsidRPr="003821C0" w:rsidR="00B6419C">
        <w:t xml:space="preserve">really well before, </w:t>
      </w:r>
      <w:r>
        <w:t xml:space="preserve">is </w:t>
      </w:r>
      <w:r w:rsidRPr="003821C0" w:rsidR="00B6419C">
        <w:t>significantly stretched</w:t>
      </w:r>
      <w:r>
        <w:t xml:space="preserve">, so </w:t>
      </w:r>
      <w:r w:rsidRPr="003821C0" w:rsidR="00B6419C">
        <w:t>there is a challenge there</w:t>
      </w:r>
      <w:r w:rsidR="00EC729C">
        <w:t>.</w:t>
      </w:r>
    </w:p>
    <w:p w:rsidR="00B6419C" w:rsidRPr="003821C0" w:rsidP="000333CA">
      <w:pPr>
        <w:pStyle w:val="Answer"/>
      </w:pPr>
      <w:r>
        <w:t>O</w:t>
      </w:r>
      <w:r w:rsidRPr="003821C0">
        <w:t>n that</w:t>
      </w:r>
      <w:r>
        <w:t>, i</w:t>
      </w:r>
      <w:r w:rsidRPr="003821C0">
        <w:t xml:space="preserve">t is </w:t>
      </w:r>
      <w:r>
        <w:t xml:space="preserve">remiss of </w:t>
      </w:r>
      <w:r w:rsidRPr="003821C0">
        <w:t>me not to mention the delays</w:t>
      </w:r>
      <w:r>
        <w:t xml:space="preserve"> to</w:t>
      </w:r>
      <w:r w:rsidRPr="003821C0">
        <w:t xml:space="preserve"> the energy bills support scheme payments</w:t>
      </w:r>
      <w:r>
        <w:t>.</w:t>
      </w:r>
      <w:r w:rsidRPr="003821C0">
        <w:t xml:space="preserve"> </w:t>
      </w:r>
      <w:r>
        <w:t>T</w:t>
      </w:r>
      <w:r w:rsidRPr="003821C0">
        <w:t xml:space="preserve">hat is a universal payment that households in Northern Ireland have not been able to access yet, </w:t>
      </w:r>
      <w:r>
        <w:t xml:space="preserve">which </w:t>
      </w:r>
      <w:r w:rsidRPr="003821C0">
        <w:t xml:space="preserve">means that they are currently disadvantaged </w:t>
      </w:r>
      <w:r w:rsidR="007B4101">
        <w:t xml:space="preserve">compared </w:t>
      </w:r>
      <w:r w:rsidRPr="003821C0">
        <w:t>to their UK counterparts</w:t>
      </w:r>
      <w:r>
        <w:t>.</w:t>
      </w:r>
      <w:r w:rsidRPr="003821C0">
        <w:t xml:space="preserve"> </w:t>
      </w:r>
      <w:r>
        <w:t>P</w:t>
      </w:r>
      <w:r w:rsidRPr="003821C0">
        <w:t>articularly as we now enter December</w:t>
      </w:r>
      <w:r>
        <w:t>,</w:t>
      </w:r>
      <w:r w:rsidRPr="003821C0">
        <w:t xml:space="preserve"> the weather </w:t>
      </w:r>
      <w:r>
        <w:t xml:space="preserve">has got cold. It was zero </w:t>
      </w:r>
      <w:r w:rsidRPr="003821C0">
        <w:t xml:space="preserve">degrees overnight </w:t>
      </w:r>
      <w:r>
        <w:t xml:space="preserve">in </w:t>
      </w:r>
      <w:r w:rsidRPr="003821C0">
        <w:t xml:space="preserve">Northern Ireland </w:t>
      </w:r>
      <w:r>
        <w:t>a</w:t>
      </w:r>
      <w:r w:rsidRPr="003821C0">
        <w:t xml:space="preserve">nd there is a weather warning in place for this week, so there </w:t>
      </w:r>
      <w:r>
        <w:t xml:space="preserve">are </w:t>
      </w:r>
      <w:r w:rsidRPr="003821C0">
        <w:t xml:space="preserve">people out there right now </w:t>
      </w:r>
      <w:r>
        <w:t xml:space="preserve">who </w:t>
      </w:r>
      <w:r w:rsidRPr="003821C0">
        <w:t xml:space="preserve">have not had any support to </w:t>
      </w:r>
      <w:r>
        <w:t>date</w:t>
      </w:r>
      <w:r w:rsidR="00B97293">
        <w:t>,</w:t>
      </w:r>
      <w:r w:rsidRPr="003821C0">
        <w:t xml:space="preserve"> </w:t>
      </w:r>
      <w:r>
        <w:t xml:space="preserve">and who </w:t>
      </w:r>
      <w:r w:rsidRPr="003821C0">
        <w:t>are going to have to put the</w:t>
      </w:r>
      <w:r>
        <w:t>ir</w:t>
      </w:r>
      <w:r w:rsidRPr="003821C0">
        <w:t xml:space="preserve"> heat</w:t>
      </w:r>
      <w:r>
        <w:t>ing</w:t>
      </w:r>
      <w:r w:rsidRPr="003821C0">
        <w:t xml:space="preserve"> systems on</w:t>
      </w:r>
      <w:r>
        <w:t xml:space="preserve"> and</w:t>
      </w:r>
      <w:r w:rsidRPr="003821C0">
        <w:t xml:space="preserve"> find the money to do that</w:t>
      </w:r>
      <w:r w:rsidR="00B97293">
        <w:t>.</w:t>
      </w:r>
      <w:r w:rsidRPr="003821C0">
        <w:t xml:space="preserve"> </w:t>
      </w:r>
      <w:r w:rsidR="00B97293">
        <w:t xml:space="preserve">It </w:t>
      </w:r>
      <w:r w:rsidRPr="003821C0">
        <w:t>is going to be hard for them.</w:t>
      </w:r>
    </w:p>
    <w:p w:rsidR="00B6419C" w:rsidRPr="003821C0" w:rsidP="007B4101">
      <w:pPr>
        <w:pStyle w:val="Question"/>
      </w:pPr>
      <w:sdt>
        <w:sdtPr>
          <w:alias w:val="Member"/>
          <w:tag w:val="&lt;Member mnisId='4106' dodsId='35445'&gt;"/>
          <w:id w:val="872577684"/>
          <w:placeholder>
            <w:docPart w:val="DefaultPlaceholder_-1854013440"/>
          </w:placeholder>
          <w:richText/>
        </w:sdtPr>
        <w:sdtContent>
          <w:r w:rsidRPr="000333CA" w:rsidR="000333CA">
            <w:rPr>
              <w:b/>
            </w:rPr>
            <w:t>Sir Robert Buckland:</w:t>
          </w:r>
        </w:sdtContent>
      </w:sdt>
      <w:r w:rsidR="000333CA">
        <w:t xml:space="preserve"> </w:t>
      </w:r>
      <w:r w:rsidR="007B4101">
        <w:t xml:space="preserve">Before </w:t>
      </w:r>
      <w:r w:rsidR="000333CA">
        <w:t xml:space="preserve">we </w:t>
      </w:r>
      <w:r w:rsidRPr="003821C0">
        <w:t xml:space="preserve">leave this topic, information </w:t>
      </w:r>
      <w:r w:rsidR="000333CA">
        <w:t xml:space="preserve">as </w:t>
      </w:r>
      <w:r w:rsidRPr="003821C0">
        <w:t xml:space="preserve">to the proportion of people in </w:t>
      </w:r>
      <w:r w:rsidR="000333CA">
        <w:t xml:space="preserve">Northern Ireland </w:t>
      </w:r>
      <w:r w:rsidRPr="003821C0">
        <w:t>on prepayment meters as opposed to GB would be extremely useful</w:t>
      </w:r>
      <w:r w:rsidR="000333CA">
        <w:t>,</w:t>
      </w:r>
      <w:r w:rsidRPr="003821C0">
        <w:t xml:space="preserve"> and maybe we can </w:t>
      </w:r>
      <w:r w:rsidR="000333CA">
        <w:t>incorporate it in any report.</w:t>
      </w:r>
    </w:p>
    <w:p w:rsidR="00B6419C" w:rsidRPr="003821C0" w:rsidP="000333CA">
      <w:pPr>
        <w:pStyle w:val="Answer"/>
      </w:pPr>
      <w:sdt>
        <w:sdtPr>
          <w:alias w:val="Witness"/>
          <w:id w:val="-1429724422"/>
          <w:placeholder>
            <w:docPart w:val="DefaultPlaceholder_-1854013440"/>
          </w:placeholder>
          <w:richText/>
        </w:sdtPr>
        <w:sdtContent>
          <w:r w:rsidRPr="001B411C" w:rsidR="001B411C">
            <w:rPr>
              <w:b/>
              <w:i/>
            </w:rPr>
            <w:t>Peter McClenaghan:</w:t>
          </w:r>
        </w:sdtContent>
      </w:sdt>
      <w:r w:rsidR="000333CA">
        <w:t xml:space="preserve"> O</w:t>
      </w:r>
      <w:r w:rsidRPr="003821C0">
        <w:t xml:space="preserve">verall, about half of the market in Northern Ireland, across gas and electricity, </w:t>
      </w:r>
      <w:r w:rsidR="000333CA">
        <w:t xml:space="preserve">is on </w:t>
      </w:r>
      <w:r w:rsidRPr="003821C0">
        <w:t>prepayment meters</w:t>
      </w:r>
      <w:r w:rsidR="000333CA">
        <w:t>.</w:t>
      </w:r>
      <w:r w:rsidRPr="003821C0">
        <w:t xml:space="preserve"> </w:t>
      </w:r>
      <w:r w:rsidRPr="003821C0" w:rsidR="00B97293">
        <w:t xml:space="preserve">It </w:t>
      </w:r>
      <w:r w:rsidRPr="003821C0">
        <w:t xml:space="preserve">is about 64% </w:t>
      </w:r>
      <w:r w:rsidR="00B97293">
        <w:t xml:space="preserve">of </w:t>
      </w:r>
      <w:r w:rsidRPr="003821C0" w:rsidR="00B97293">
        <w:t xml:space="preserve">gas customers </w:t>
      </w:r>
      <w:r w:rsidRPr="003821C0">
        <w:t>and</w:t>
      </w:r>
      <w:r w:rsidR="005E26C3">
        <w:t xml:space="preserve"> </w:t>
      </w:r>
      <w:r w:rsidRPr="003821C0">
        <w:t>45% of electricity customers.</w:t>
      </w:r>
    </w:p>
    <w:p w:rsidR="005E26C3" w:rsidP="007B4101">
      <w:pPr>
        <w:pStyle w:val="Question"/>
        <w:numPr>
          <w:ilvl w:val="0"/>
          <w:numId w:val="0"/>
        </w:numPr>
        <w:ind w:left="794"/>
      </w:pPr>
      <w:sdt>
        <w:sdtPr>
          <w:alias w:val="Member"/>
          <w:tag w:val="&lt;Member mnisId='4494' dodsId='72275'&gt;"/>
          <w:id w:val="-803070121"/>
          <w:placeholder>
            <w:docPart w:val="DefaultPlaceholder_-1854013440"/>
          </w:placeholder>
          <w:richText/>
        </w:sdtPr>
        <w:sdtContent>
          <w:r w:rsidRPr="005E26C3">
            <w:rPr>
              <w:b/>
            </w:rPr>
            <w:t>Chair:</w:t>
          </w:r>
        </w:sdtContent>
      </w:sdt>
      <w:r>
        <w:t xml:space="preserve"> </w:t>
      </w:r>
      <w:r w:rsidRPr="003821C0" w:rsidR="00B6419C">
        <w:t>How would that compare with</w:t>
      </w:r>
      <w:r>
        <w:t>, say, England?</w:t>
      </w:r>
    </w:p>
    <w:p w:rsidR="00B6419C" w:rsidRPr="003821C0" w:rsidP="005E26C3">
      <w:pPr>
        <w:pStyle w:val="Answer"/>
      </w:pPr>
      <w:sdt>
        <w:sdtPr>
          <w:alias w:val="Witness"/>
          <w:id w:val="1256559412"/>
          <w:placeholder>
            <w:docPart w:val="DefaultPlaceholder_-1854013440"/>
          </w:placeholder>
          <w:richText/>
        </w:sdtPr>
        <w:sdtContent>
          <w:r w:rsidRPr="001B411C" w:rsidR="001B411C">
            <w:rPr>
              <w:b/>
              <w:i/>
            </w:rPr>
            <w:t>Peter McClenaghan:</w:t>
          </w:r>
        </w:sdtContent>
      </w:sdt>
      <w:r w:rsidR="005E26C3">
        <w:t xml:space="preserve"> </w:t>
      </w:r>
      <w:r w:rsidRPr="003821C0">
        <w:t xml:space="preserve">I do not have a number to hand in relation to England. I know </w:t>
      </w:r>
      <w:r w:rsidR="005E26C3">
        <w:t xml:space="preserve">that </w:t>
      </w:r>
      <w:r w:rsidRPr="003821C0">
        <w:t>it is significantly higher</w:t>
      </w:r>
      <w:r w:rsidR="005E26C3">
        <w:t>.</w:t>
      </w:r>
      <w:r w:rsidRPr="003821C0">
        <w:t xml:space="preserve"> </w:t>
      </w:r>
      <w:r w:rsidRPr="003821C0" w:rsidR="00B97293">
        <w:t xml:space="preserve">Prepayment </w:t>
      </w:r>
      <w:r w:rsidRPr="003821C0">
        <w:t xml:space="preserve">meters are not used in </w:t>
      </w:r>
      <w:r w:rsidR="005E26C3">
        <w:t xml:space="preserve">Northern Ireland </w:t>
      </w:r>
      <w:r w:rsidRPr="003821C0">
        <w:t>for debt recovery as a primary use</w:t>
      </w:r>
      <w:r w:rsidR="005E26C3">
        <w:t xml:space="preserve"> in</w:t>
      </w:r>
      <w:r w:rsidRPr="003821C0">
        <w:t xml:space="preserve"> the way </w:t>
      </w:r>
      <w:r w:rsidR="005E26C3">
        <w:t xml:space="preserve">that </w:t>
      </w:r>
      <w:r w:rsidRPr="003821C0">
        <w:t xml:space="preserve">they are in England. </w:t>
      </w:r>
      <w:r w:rsidR="005E26C3">
        <w:t>A</w:t>
      </w:r>
      <w:r w:rsidRPr="003821C0">
        <w:t xml:space="preserve"> huge </w:t>
      </w:r>
      <w:r w:rsidR="00B97293">
        <w:t>number</w:t>
      </w:r>
      <w:r w:rsidRPr="003821C0">
        <w:t xml:space="preserve"> of consumers in Northern Ireland use prepayment meters out of choice</w:t>
      </w:r>
      <w:r w:rsidR="005E26C3">
        <w:t>.</w:t>
      </w:r>
      <w:r w:rsidRPr="003821C0">
        <w:t xml:space="preserve"> </w:t>
      </w:r>
      <w:r w:rsidR="005E26C3">
        <w:t>T</w:t>
      </w:r>
      <w:r w:rsidRPr="003821C0">
        <w:t>hey help consumers budget</w:t>
      </w:r>
      <w:r w:rsidR="005E26C3">
        <w:t>,</w:t>
      </w:r>
      <w:r w:rsidRPr="003821C0">
        <w:t xml:space="preserve"> and a lot of consumers like them, but they do come with significant challenges as well. You are much more likely </w:t>
      </w:r>
      <w:r w:rsidR="00A4152B">
        <w:t xml:space="preserve">to </w:t>
      </w:r>
      <w:r w:rsidRPr="003821C0">
        <w:t xml:space="preserve">just run out if you have topped up </w:t>
      </w:r>
      <w:r w:rsidR="005E26C3">
        <w:t>only a small amount</w:t>
      </w:r>
      <w:r w:rsidRPr="003821C0">
        <w:t xml:space="preserve">. </w:t>
      </w:r>
      <w:r w:rsidR="005E26C3">
        <w:t>A</w:t>
      </w:r>
      <w:r w:rsidRPr="003821C0">
        <w:t>t the minute</w:t>
      </w:r>
      <w:r w:rsidR="005E26C3">
        <w:t>,</w:t>
      </w:r>
      <w:r w:rsidRPr="003821C0">
        <w:t xml:space="preserve"> consumer feedback is that even topping up the maximum amount of </w:t>
      </w:r>
      <w:r w:rsidR="005E26C3">
        <w:t>£</w:t>
      </w:r>
      <w:r w:rsidRPr="003821C0">
        <w:t>49 on your meter is not getting you very far.</w:t>
      </w:r>
      <w:r w:rsidR="005E26C3">
        <w:t xml:space="preserve"> </w:t>
      </w:r>
      <w:r w:rsidRPr="003821C0">
        <w:t>You are</w:t>
      </w:r>
      <w:r w:rsidR="005E26C3">
        <w:t xml:space="preserve"> running </w:t>
      </w:r>
      <w:r w:rsidRPr="003821C0">
        <w:t xml:space="preserve">out pretty quickly, so </w:t>
      </w:r>
      <w:r w:rsidR="005E26C3">
        <w:t xml:space="preserve">there are </w:t>
      </w:r>
      <w:r w:rsidRPr="003821C0">
        <w:t>challenge</w:t>
      </w:r>
      <w:r w:rsidR="005E26C3">
        <w:t>s</w:t>
      </w:r>
      <w:r w:rsidRPr="003821C0">
        <w:t xml:space="preserve"> </w:t>
      </w:r>
      <w:r w:rsidR="005E26C3">
        <w:t>related to that.</w:t>
      </w:r>
    </w:p>
    <w:p w:rsidR="005E26C3" w:rsidP="005E26C3">
      <w:pPr>
        <w:pStyle w:val="Answer"/>
      </w:pPr>
      <w:sdt>
        <w:sdtPr>
          <w:alias w:val="Witness"/>
          <w:id w:val="94749900"/>
          <w:placeholder>
            <w:docPart w:val="DefaultPlaceholder_-1854013440"/>
          </w:placeholder>
          <w:richText/>
        </w:sdtPr>
        <w:sdtContent>
          <w:r w:rsidRPr="00235CE3" w:rsidR="00235CE3">
            <w:rPr>
              <w:b/>
              <w:i/>
            </w:rPr>
            <w:t>Jamie Miller:</w:t>
          </w:r>
        </w:sdtContent>
      </w:sdt>
      <w:r>
        <w:t xml:space="preserve"> </w:t>
      </w:r>
      <w:r w:rsidR="00B97293">
        <w:t>An</w:t>
      </w:r>
      <w:r w:rsidRPr="003821C0" w:rsidR="00B6419C">
        <w:t xml:space="preserve">other challenge associated with prepayment meters that we would be particularly concerned </w:t>
      </w:r>
      <w:r>
        <w:t xml:space="preserve">about </w:t>
      </w:r>
      <w:r w:rsidRPr="003821C0" w:rsidR="00B6419C">
        <w:t>is the idea of self-disconnection</w:t>
      </w:r>
      <w:r>
        <w:t>.</w:t>
      </w:r>
      <w:r w:rsidRPr="003821C0" w:rsidR="00B6419C">
        <w:t xml:space="preserve"> </w:t>
      </w:r>
      <w:r>
        <w:t>W</w:t>
      </w:r>
      <w:r w:rsidRPr="003821C0" w:rsidR="00B6419C">
        <w:t>hen households run out of credit on the</w:t>
      </w:r>
      <w:r>
        <w:t>ir</w:t>
      </w:r>
      <w:r w:rsidRPr="003821C0" w:rsidR="00B6419C">
        <w:t xml:space="preserve"> meter, they are</w:t>
      </w:r>
      <w:r>
        <w:t>,</w:t>
      </w:r>
      <w:r w:rsidRPr="003821C0" w:rsidR="00B6419C">
        <w:t xml:space="preserve"> essentially</w:t>
      </w:r>
      <w:r>
        <w:t>,</w:t>
      </w:r>
      <w:r w:rsidRPr="003821C0" w:rsidR="00B6419C">
        <w:t xml:space="preserve"> cut off from their energy supply</w:t>
      </w:r>
      <w:r>
        <w:t>.</w:t>
      </w:r>
      <w:r w:rsidRPr="003821C0" w:rsidR="00B6419C">
        <w:t xml:space="preserve"> </w:t>
      </w:r>
      <w:r>
        <w:t>T</w:t>
      </w:r>
      <w:r w:rsidRPr="003821C0" w:rsidR="00B6419C">
        <w:t>he nature of the relationship between a householder</w:t>
      </w:r>
      <w:r>
        <w:t>,</w:t>
      </w:r>
      <w:r w:rsidRPr="003821C0" w:rsidR="00B6419C">
        <w:t xml:space="preserve"> their credit meter and their energy supplier means that there is less direct contact with the supplier</w:t>
      </w:r>
      <w:r>
        <w:t>,</w:t>
      </w:r>
      <w:r w:rsidRPr="003821C0" w:rsidR="00B6419C">
        <w:t xml:space="preserve"> </w:t>
      </w:r>
      <w:r>
        <w:t>s</w:t>
      </w:r>
      <w:r w:rsidRPr="003821C0" w:rsidR="00B6419C">
        <w:t>o there is less additional support</w:t>
      </w:r>
      <w:r>
        <w:t>.</w:t>
      </w:r>
    </w:p>
    <w:p w:rsidR="00B6419C" w:rsidRPr="003821C0" w:rsidP="005E26C3">
      <w:pPr>
        <w:pStyle w:val="Answer"/>
      </w:pPr>
      <w:r>
        <w:t xml:space="preserve">If </w:t>
      </w:r>
      <w:r w:rsidRPr="003821C0">
        <w:t>you start getting into difficulties and not being able to pay your credit meter bill, your supplier can get in touch with you</w:t>
      </w:r>
      <w:r>
        <w:t>,</w:t>
      </w:r>
      <w:r w:rsidRPr="003821C0">
        <w:t xml:space="preserve"> </w:t>
      </w:r>
      <w:r>
        <w:t xml:space="preserve">or you can </w:t>
      </w:r>
      <w:r w:rsidRPr="003821C0">
        <w:t>get in touch with them</w:t>
      </w:r>
      <w:r>
        <w:t>,</w:t>
      </w:r>
      <w:r w:rsidRPr="003821C0">
        <w:t xml:space="preserve"> </w:t>
      </w:r>
      <w:r>
        <w:t xml:space="preserve">to </w:t>
      </w:r>
      <w:r w:rsidRPr="003821C0">
        <w:t xml:space="preserve">try </w:t>
      </w:r>
      <w:r>
        <w:t xml:space="preserve">to </w:t>
      </w:r>
      <w:r w:rsidRPr="003821C0">
        <w:t>negotiate a better payment structure</w:t>
      </w:r>
      <w:r>
        <w:t xml:space="preserve"> that suits you.</w:t>
      </w:r>
      <w:r w:rsidRPr="003821C0">
        <w:t xml:space="preserve"> </w:t>
      </w:r>
      <w:r>
        <w:t>I</w:t>
      </w:r>
      <w:r w:rsidRPr="003821C0">
        <w:t>t is quite common in our experience that people come to us because they have disconnected and they have gone three or four days with</w:t>
      </w:r>
      <w:r>
        <w:t xml:space="preserve"> no heat and no power. </w:t>
      </w:r>
      <w:r w:rsidRPr="003821C0">
        <w:t>I do not know if that is because they do not want to reach out to their supplier or if they do not know</w:t>
      </w:r>
      <w:r>
        <w:t xml:space="preserve"> that</w:t>
      </w:r>
      <w:r w:rsidRPr="003821C0">
        <w:t xml:space="preserve"> it is something they can do. It is just </w:t>
      </w:r>
      <w:r>
        <w:t xml:space="preserve">that </w:t>
      </w:r>
      <w:r w:rsidRPr="003821C0">
        <w:t>the relationship dynamic is slightly different there.</w:t>
      </w:r>
    </w:p>
    <w:p w:rsidR="005E26C3" w:rsidP="00B6419C">
      <w:pPr>
        <w:pStyle w:val="Question"/>
      </w:pPr>
      <w:sdt>
        <w:sdtPr>
          <w:alias w:val="Member"/>
          <w:tag w:val="&lt;Member mnisId='4494' dodsId='72275'&gt;"/>
          <w:id w:val="1846197865"/>
          <w:placeholder>
            <w:docPart w:val="DefaultPlaceholder_-1854013440"/>
          </w:placeholder>
          <w:richText/>
        </w:sdtPr>
        <w:sdtContent>
          <w:r w:rsidRPr="005E26C3">
            <w:rPr>
              <w:b/>
            </w:rPr>
            <w:t>Chair:</w:t>
          </w:r>
        </w:sdtContent>
      </w:sdt>
      <w:r>
        <w:t xml:space="preserve"> </w:t>
      </w:r>
      <w:r w:rsidRPr="003821C0" w:rsidR="00B6419C">
        <w:t>That is an interesting point</w:t>
      </w:r>
      <w:r>
        <w:t>.</w:t>
      </w:r>
      <w:r w:rsidRPr="003821C0" w:rsidR="00B6419C">
        <w:t xml:space="preserve"> I have not detected anybody talking about the increasing resilience in customer service handling calls by the energy providers</w:t>
      </w:r>
      <w:r>
        <w:t>.</w:t>
      </w:r>
      <w:r w:rsidRPr="003821C0" w:rsidR="00B6419C">
        <w:t xml:space="preserve"> </w:t>
      </w:r>
      <w:r>
        <w:t>C</w:t>
      </w:r>
      <w:r w:rsidRPr="003821C0" w:rsidR="00B6419C">
        <w:t>learly</w:t>
      </w:r>
      <w:r>
        <w:t>,</w:t>
      </w:r>
      <w:r w:rsidRPr="003821C0" w:rsidR="00B6419C">
        <w:t xml:space="preserve"> there is going to be a huge </w:t>
      </w:r>
      <w:r w:rsidR="007B4101">
        <w:t>number</w:t>
      </w:r>
      <w:r w:rsidRPr="003821C0" w:rsidR="00B6419C">
        <w:t xml:space="preserve"> of people saying</w:t>
      </w:r>
      <w:r>
        <w:t>,</w:t>
      </w:r>
      <w:r w:rsidRPr="003821C0" w:rsidR="00B6419C">
        <w:t xml:space="preserve"> </w:t>
      </w:r>
      <w:r>
        <w:t>“</w:t>
      </w:r>
      <w:r w:rsidRPr="003821C0" w:rsidR="00B6419C">
        <w:t>I want to pay</w:t>
      </w:r>
      <w:r>
        <w:t>.</w:t>
      </w:r>
      <w:r w:rsidRPr="003821C0" w:rsidR="00B6419C">
        <w:t xml:space="preserve"> I am having difficulty paying</w:t>
      </w:r>
      <w:r>
        <w:t>.</w:t>
      </w:r>
      <w:r w:rsidRPr="003821C0" w:rsidR="00B6419C">
        <w:t xml:space="preserve"> </w:t>
      </w:r>
      <w:r>
        <w:t>C</w:t>
      </w:r>
      <w:r w:rsidRPr="003821C0" w:rsidR="00B6419C">
        <w:t>an I have stage</w:t>
      </w:r>
      <w:r>
        <w:t>d</w:t>
      </w:r>
      <w:r w:rsidRPr="003821C0" w:rsidR="00B6419C">
        <w:t xml:space="preserve"> payments</w:t>
      </w:r>
      <w:r>
        <w:t>?”</w:t>
      </w:r>
      <w:r w:rsidRPr="003821C0" w:rsidR="00B6419C">
        <w:t xml:space="preserve"> or whatever </w:t>
      </w:r>
      <w:r>
        <w:t xml:space="preserve">they </w:t>
      </w:r>
      <w:r w:rsidRPr="003821C0" w:rsidR="00B6419C">
        <w:t xml:space="preserve">happen to be. Are you picking up on any improved resilience? </w:t>
      </w:r>
      <w:r>
        <w:t>I</w:t>
      </w:r>
      <w:r w:rsidRPr="003821C0" w:rsidR="00B6419C">
        <w:t>f you are short of money</w:t>
      </w:r>
      <w:r>
        <w:t>,</w:t>
      </w:r>
      <w:r w:rsidRPr="003821C0" w:rsidR="00B6419C">
        <w:t xml:space="preserve"> hanging on the telephone for an hour and a half waiting to get through to somebody </w:t>
      </w:r>
      <w:r>
        <w:t>i</w:t>
      </w:r>
      <w:r w:rsidRPr="003821C0" w:rsidR="00B6419C">
        <w:t xml:space="preserve">s just going to </w:t>
      </w:r>
      <w:r>
        <w:t xml:space="preserve">add </w:t>
      </w:r>
      <w:r w:rsidRPr="003821C0" w:rsidR="00B6419C">
        <w:t xml:space="preserve">insult to </w:t>
      </w:r>
      <w:r>
        <w:t>injury, is it not?</w:t>
      </w:r>
    </w:p>
    <w:p w:rsidR="00F61828" w:rsidP="00F61828">
      <w:pPr>
        <w:pStyle w:val="Answer"/>
      </w:pPr>
      <w:sdt>
        <w:sdtPr>
          <w:alias w:val="Witness"/>
          <w:id w:val="-419104291"/>
          <w:placeholder>
            <w:docPart w:val="DefaultPlaceholder_-1854013440"/>
          </w:placeholder>
          <w:richText/>
        </w:sdtPr>
        <w:sdtContent>
          <w:r w:rsidRPr="001B411C" w:rsidR="001B411C">
            <w:rPr>
              <w:b/>
              <w:i/>
            </w:rPr>
            <w:t>Peter McClenaghan:</w:t>
          </w:r>
        </w:sdtContent>
      </w:sdt>
      <w:r w:rsidR="005E26C3">
        <w:t xml:space="preserve"> </w:t>
      </w:r>
      <w:r w:rsidRPr="003821C0" w:rsidR="00B6419C">
        <w:t xml:space="preserve">Yes, and we are finding a significant uplift in the number of calls that are coming through </w:t>
      </w:r>
      <w:r w:rsidR="005E26C3">
        <w:t>to our support line.</w:t>
      </w:r>
      <w:r>
        <w:t xml:space="preserve"> A</w:t>
      </w:r>
      <w:r w:rsidRPr="003821C0" w:rsidR="00B6419C">
        <w:t xml:space="preserve"> lot of those calls in relation to energy are </w:t>
      </w:r>
      <w:r>
        <w:t xml:space="preserve">from </w:t>
      </w:r>
      <w:r w:rsidRPr="003821C0" w:rsidR="00B6419C">
        <w:t xml:space="preserve">people who are finding that they cannot get through </w:t>
      </w:r>
      <w:r w:rsidR="00A4152B">
        <w:t xml:space="preserve">to </w:t>
      </w:r>
      <w:r w:rsidRPr="003821C0" w:rsidR="00B6419C">
        <w:t xml:space="preserve">the energy </w:t>
      </w:r>
      <w:r>
        <w:t>companies,</w:t>
      </w:r>
      <w:r w:rsidRPr="003821C0" w:rsidR="00B6419C">
        <w:t xml:space="preserve"> </w:t>
      </w:r>
      <w:r>
        <w:t>s</w:t>
      </w:r>
      <w:r w:rsidRPr="003821C0" w:rsidR="00B6419C">
        <w:t xml:space="preserve">o they </w:t>
      </w:r>
      <w:r>
        <w:t xml:space="preserve">phone </w:t>
      </w:r>
      <w:r w:rsidRPr="003821C0" w:rsidR="00B6419C">
        <w:t xml:space="preserve">the </w:t>
      </w:r>
      <w:r>
        <w:t>C</w:t>
      </w:r>
      <w:r w:rsidRPr="003821C0" w:rsidR="00B6419C">
        <w:t xml:space="preserve">onsumer </w:t>
      </w:r>
      <w:r>
        <w:t xml:space="preserve">Council and </w:t>
      </w:r>
      <w:r w:rsidRPr="003821C0" w:rsidR="00B6419C">
        <w:t>say</w:t>
      </w:r>
      <w:r>
        <w:t>,</w:t>
      </w:r>
      <w:r w:rsidRPr="003821C0" w:rsidR="00B6419C">
        <w:t xml:space="preserve"> </w:t>
      </w:r>
      <w:r>
        <w:t>“</w:t>
      </w:r>
      <w:r w:rsidRPr="003821C0" w:rsidR="00B6419C">
        <w:t>I am having problems getting through to my energy company</w:t>
      </w:r>
      <w:r>
        <w:t>”.</w:t>
      </w:r>
      <w:r w:rsidRPr="003821C0" w:rsidR="00B6419C">
        <w:t xml:space="preserve"> </w:t>
      </w:r>
      <w:r>
        <w:t>T</w:t>
      </w:r>
      <w:r w:rsidRPr="003821C0" w:rsidR="00B6419C">
        <w:t xml:space="preserve">hat is something </w:t>
      </w:r>
      <w:r>
        <w:t xml:space="preserve">that </w:t>
      </w:r>
      <w:r w:rsidRPr="003821C0" w:rsidR="00B6419C">
        <w:t>we</w:t>
      </w:r>
      <w:r>
        <w:t xml:space="preserve"> </w:t>
      </w:r>
      <w:r w:rsidRPr="003821C0" w:rsidR="00B6419C">
        <w:t xml:space="preserve">have spoken to the companies about in the past weeks. </w:t>
      </w:r>
      <w:r>
        <w:t>T</w:t>
      </w:r>
      <w:r w:rsidRPr="003821C0" w:rsidR="00B6419C">
        <w:t>hree of the largest electricity providers in Northern</w:t>
      </w:r>
      <w:r>
        <w:t xml:space="preserve"> Ireland </w:t>
      </w:r>
      <w:r w:rsidRPr="003821C0" w:rsidR="00B6419C">
        <w:t>have brought on significant numbers of extra staff to</w:t>
      </w:r>
      <w:r>
        <w:t xml:space="preserve"> deal with calls.</w:t>
      </w:r>
    </w:p>
    <w:p w:rsidR="00F61828" w:rsidP="00F61828">
      <w:pPr>
        <w:pStyle w:val="Question"/>
        <w:numPr>
          <w:ilvl w:val="0"/>
          <w:numId w:val="0"/>
        </w:numPr>
        <w:ind w:left="794"/>
      </w:pPr>
      <w:sdt>
        <w:sdtPr>
          <w:alias w:val="Member"/>
          <w:tag w:val="&lt;Member mnisId='4494' dodsId='72275'&gt;"/>
          <w:id w:val="326570837"/>
          <w:placeholder>
            <w:docPart w:val="DefaultPlaceholder_-1854013440"/>
          </w:placeholder>
          <w:richText/>
        </w:sdtPr>
        <w:sdtContent>
          <w:r w:rsidRPr="00F61828">
            <w:rPr>
              <w:b/>
            </w:rPr>
            <w:t>Chair:</w:t>
          </w:r>
        </w:sdtContent>
      </w:sdt>
      <w:r>
        <w:t xml:space="preserve"> That is encouraging.</w:t>
      </w:r>
    </w:p>
    <w:p w:rsidR="00B6419C" w:rsidRPr="003821C0" w:rsidP="007B4101">
      <w:pPr>
        <w:pStyle w:val="Answer"/>
      </w:pPr>
      <w:sdt>
        <w:sdtPr>
          <w:alias w:val="Witness"/>
          <w:id w:val="-1699695003"/>
          <w:placeholder>
            <w:docPart w:val="DefaultPlaceholder_-1854013440"/>
          </w:placeholder>
          <w:richText/>
        </w:sdtPr>
        <w:sdtContent>
          <w:r w:rsidRPr="001B411C" w:rsidR="001B411C">
            <w:rPr>
              <w:b/>
              <w:i/>
            </w:rPr>
            <w:t>Peter McClenaghan:</w:t>
          </w:r>
        </w:sdtContent>
      </w:sdt>
      <w:r w:rsidR="00F61828">
        <w:t xml:space="preserve"> I</w:t>
      </w:r>
      <w:r w:rsidRPr="003821C0">
        <w:t xml:space="preserve">t is, and they would be confident now that they are better addressing the call waiting times. </w:t>
      </w:r>
      <w:r w:rsidR="00F61828">
        <w:t>I</w:t>
      </w:r>
      <w:r w:rsidRPr="003821C0">
        <w:t xml:space="preserve">f you are under pressure and waiting a significant time to even get through to your energy </w:t>
      </w:r>
      <w:r w:rsidR="00891A7B">
        <w:t>supplier, t</w:t>
      </w:r>
      <w:r w:rsidRPr="003821C0">
        <w:t>hat is not helpful.</w:t>
      </w:r>
      <w:r w:rsidR="00891A7B">
        <w:t xml:space="preserve"> T</w:t>
      </w:r>
      <w:r w:rsidRPr="003821C0">
        <w:t>he first p</w:t>
      </w:r>
      <w:r w:rsidR="00A4152B">
        <w:t>o</w:t>
      </w:r>
      <w:r w:rsidRPr="003821C0">
        <w:t xml:space="preserve">rt of call </w:t>
      </w:r>
      <w:r w:rsidR="00891A7B">
        <w:t xml:space="preserve">that </w:t>
      </w:r>
      <w:r w:rsidRPr="003821C0">
        <w:t xml:space="preserve">we would always advise </w:t>
      </w:r>
      <w:r w:rsidR="00E7035F">
        <w:t xml:space="preserve">to </w:t>
      </w:r>
      <w:r w:rsidRPr="003821C0">
        <w:t xml:space="preserve">people </w:t>
      </w:r>
      <w:r w:rsidR="00891A7B">
        <w:t xml:space="preserve">who </w:t>
      </w:r>
      <w:r w:rsidRPr="003821C0">
        <w:t xml:space="preserve">are having difficulties with affordability, for example, is to contact </w:t>
      </w:r>
      <w:r w:rsidR="00891A7B">
        <w:t xml:space="preserve">their </w:t>
      </w:r>
      <w:r w:rsidRPr="003821C0">
        <w:t xml:space="preserve">supplier. </w:t>
      </w:r>
      <w:r w:rsidR="00E7035F">
        <w:t xml:space="preserve">Our </w:t>
      </w:r>
      <w:r w:rsidR="00A4152B">
        <w:t>research shows</w:t>
      </w:r>
      <w:r w:rsidRPr="003821C0">
        <w:t xml:space="preserve">, though, </w:t>
      </w:r>
      <w:r w:rsidR="00891A7B">
        <w:t>that 10</w:t>
      </w:r>
      <w:r w:rsidRPr="003821C0">
        <w:t xml:space="preserve">% of </w:t>
      </w:r>
      <w:r w:rsidR="00891A7B">
        <w:t xml:space="preserve">prepayment customers </w:t>
      </w:r>
      <w:r w:rsidRPr="003821C0">
        <w:t xml:space="preserve">in </w:t>
      </w:r>
      <w:r w:rsidR="00891A7B">
        <w:t xml:space="preserve">Northern Ireland </w:t>
      </w:r>
      <w:r w:rsidRPr="003821C0">
        <w:t>do not know who their supplier is</w:t>
      </w:r>
      <w:r w:rsidR="00891A7B">
        <w:t>.</w:t>
      </w:r>
      <w:r w:rsidRPr="003821C0">
        <w:t xml:space="preserve"> </w:t>
      </w:r>
      <w:r w:rsidR="00891A7B">
        <w:t>I</w:t>
      </w:r>
      <w:r w:rsidRPr="003821C0">
        <w:t>f you do not know who your supplier is, it is going to be very hard to contact them when you are in difficulties, whether that be affordability or other issues.</w:t>
      </w:r>
      <w:r w:rsidR="007B4101">
        <w:t xml:space="preserve"> </w:t>
      </w:r>
      <w:r w:rsidR="00891A7B">
        <w:t>T</w:t>
      </w:r>
      <w:r w:rsidRPr="003821C0">
        <w:t xml:space="preserve">hat has a big impact then as to how we are going to </w:t>
      </w:r>
      <w:r w:rsidR="00891A7B">
        <w:t xml:space="preserve">roll </w:t>
      </w:r>
      <w:r w:rsidRPr="003821C0">
        <w:t xml:space="preserve">out support to </w:t>
      </w:r>
      <w:r w:rsidR="00E7035F">
        <w:t>Northern Ireland</w:t>
      </w:r>
      <w:r w:rsidRPr="003821C0">
        <w:t xml:space="preserve"> consumers, because</w:t>
      </w:r>
      <w:r w:rsidR="00891A7B">
        <w:t>,</w:t>
      </w:r>
      <w:r w:rsidRPr="003821C0">
        <w:t xml:space="preserve"> if support is to be </w:t>
      </w:r>
      <w:r w:rsidR="00891A7B">
        <w:t xml:space="preserve">rolled </w:t>
      </w:r>
      <w:r w:rsidRPr="003821C0">
        <w:t>out in any way that requires opt-in</w:t>
      </w:r>
      <w:r w:rsidR="00891A7B">
        <w:t>—</w:t>
      </w:r>
      <w:r w:rsidRPr="003821C0">
        <w:t>so a requirement on the consumer to notify their company that they require the support or require the EBSS payment</w:t>
      </w:r>
      <w:r w:rsidR="00891A7B">
        <w:t>—</w:t>
      </w:r>
      <w:r w:rsidRPr="003821C0">
        <w:t>that</w:t>
      </w:r>
      <w:r w:rsidR="00891A7B">
        <w:t xml:space="preserve"> </w:t>
      </w:r>
      <w:r w:rsidRPr="003821C0">
        <w:t>is going to prove challenging</w:t>
      </w:r>
      <w:r w:rsidR="007B4101">
        <w:t xml:space="preserve">. </w:t>
      </w:r>
      <w:r w:rsidRPr="003821C0" w:rsidR="007B4101">
        <w:t xml:space="preserve">Half </w:t>
      </w:r>
      <w:r w:rsidRPr="003821C0">
        <w:t xml:space="preserve">of consumers in Northern Ireland tell us </w:t>
      </w:r>
      <w:r w:rsidR="00891A7B">
        <w:t xml:space="preserve">that </w:t>
      </w:r>
      <w:r w:rsidRPr="003821C0">
        <w:t xml:space="preserve">they </w:t>
      </w:r>
      <w:r w:rsidR="00891A7B">
        <w:t xml:space="preserve">do </w:t>
      </w:r>
      <w:r w:rsidRPr="003821C0">
        <w:t>not want any further engagement with their supplier</w:t>
      </w:r>
      <w:r w:rsidR="00891A7B">
        <w:t>s,</w:t>
      </w:r>
      <w:r w:rsidRPr="003821C0">
        <w:t xml:space="preserve"> </w:t>
      </w:r>
      <w:r w:rsidR="00891A7B">
        <w:t>and 10</w:t>
      </w:r>
      <w:r w:rsidRPr="003821C0">
        <w:t>% do not know who their supplier is</w:t>
      </w:r>
      <w:r w:rsidR="00891A7B">
        <w:t>.</w:t>
      </w:r>
      <w:r w:rsidRPr="003821C0">
        <w:t xml:space="preserve"> </w:t>
      </w:r>
      <w:r w:rsidR="00891A7B">
        <w:t xml:space="preserve">There </w:t>
      </w:r>
      <w:r w:rsidRPr="003821C0">
        <w:t>is a big burden of responsibility now on consumers to self-certify for support.</w:t>
      </w:r>
    </w:p>
    <w:p w:rsidR="00891A7B" w:rsidP="00B6419C">
      <w:pPr>
        <w:pStyle w:val="Question"/>
      </w:pPr>
      <w:sdt>
        <w:sdtPr>
          <w:alias w:val="Member"/>
          <w:tag w:val="&lt;Member mnisId='4827' dodsId=''&gt;"/>
          <w:id w:val="1066299859"/>
          <w:placeholder>
            <w:docPart w:val="DefaultPlaceholder_-1854013440"/>
          </w:placeholder>
          <w:richText/>
        </w:sdtPr>
        <w:sdtContent>
          <w:r w:rsidRPr="00891A7B">
            <w:rPr>
              <w:b/>
            </w:rPr>
            <w:t>Claire Hanna:</w:t>
          </w:r>
        </w:sdtContent>
      </w:sdt>
      <w:r>
        <w:t xml:space="preserve"> </w:t>
      </w:r>
      <w:r w:rsidRPr="003821C0" w:rsidR="00B6419C">
        <w:t xml:space="preserve">Kevin, could you just paint us a brief picture of the people and the main challenges </w:t>
      </w:r>
      <w:r>
        <w:t xml:space="preserve">that they </w:t>
      </w:r>
      <w:r w:rsidRPr="003821C0" w:rsidR="00B6419C">
        <w:t>are calling into your support services with</w:t>
      </w:r>
      <w:r>
        <w:t>?</w:t>
      </w:r>
      <w:r w:rsidRPr="003821C0" w:rsidR="00B6419C">
        <w:t xml:space="preserve"> Are you seeing any dominant patterns in terms of, for example, </w:t>
      </w:r>
      <w:r>
        <w:t xml:space="preserve">claimants </w:t>
      </w:r>
      <w:r w:rsidRPr="003821C0" w:rsidR="00B6419C">
        <w:t xml:space="preserve">of specific benefits finding this period challenging? </w:t>
      </w:r>
      <w:r>
        <w:t>T</w:t>
      </w:r>
      <w:r w:rsidRPr="003821C0" w:rsidR="00B6419C">
        <w:t>here is an acceptance that it is a universal impact, but are you seeing where there are particular gaps in basic payments</w:t>
      </w:r>
      <w:r>
        <w:t>?</w:t>
      </w:r>
    </w:p>
    <w:p w:rsidR="00B6419C" w:rsidRPr="003821C0" w:rsidP="00891A7B">
      <w:pPr>
        <w:pStyle w:val="Answer"/>
      </w:pPr>
      <w:sdt>
        <w:sdtPr>
          <w:alias w:val="Witness"/>
          <w:id w:val="-1148974131"/>
          <w:placeholder>
            <w:docPart w:val="DefaultPlaceholder_-1854013440"/>
          </w:placeholder>
          <w:richText/>
        </w:sdtPr>
        <w:sdtContent>
          <w:r w:rsidRPr="00235CE3" w:rsidR="00235CE3">
            <w:rPr>
              <w:b/>
              <w:i/>
            </w:rPr>
            <w:t>Kevin Higgins:</w:t>
          </w:r>
        </w:sdtContent>
      </w:sdt>
      <w:r w:rsidRPr="003821C0">
        <w:t xml:space="preserve"> </w:t>
      </w:r>
      <w:r w:rsidR="005E1EB0">
        <w:t xml:space="preserve">The </w:t>
      </w:r>
      <w:r w:rsidRPr="003821C0">
        <w:t xml:space="preserve">call volumes and the work of our frontline centres across all the </w:t>
      </w:r>
      <w:r w:rsidR="00891A7B">
        <w:t>council areas can</w:t>
      </w:r>
      <w:r w:rsidRPr="003821C0">
        <w:t xml:space="preserve"> </w:t>
      </w:r>
      <w:r w:rsidR="00891A7B">
        <w:t>s</w:t>
      </w:r>
      <w:r w:rsidRPr="003821C0">
        <w:t>ometimes be driven by events</w:t>
      </w:r>
      <w:r w:rsidR="005E1EB0">
        <w:t>,</w:t>
      </w:r>
      <w:r w:rsidRPr="003821C0">
        <w:t xml:space="preserve"> </w:t>
      </w:r>
      <w:r w:rsidR="005E1EB0">
        <w:t>f</w:t>
      </w:r>
      <w:r w:rsidRPr="003821C0" w:rsidR="005E1EB0">
        <w:t xml:space="preserve">or </w:t>
      </w:r>
      <w:r w:rsidRPr="003821C0">
        <w:t xml:space="preserve">example </w:t>
      </w:r>
      <w:r w:rsidR="00891A7B">
        <w:t xml:space="preserve">if there is a spike in </w:t>
      </w:r>
      <w:r w:rsidRPr="003821C0">
        <w:t>energy costs</w:t>
      </w:r>
      <w:r w:rsidR="00891A7B">
        <w:t xml:space="preserve"> for </w:t>
      </w:r>
      <w:r w:rsidRPr="003821C0">
        <w:t>gas or electricity</w:t>
      </w:r>
      <w:r w:rsidR="005E1EB0">
        <w:t xml:space="preserve">. </w:t>
      </w:r>
      <w:r w:rsidRPr="003821C0" w:rsidR="005E1EB0">
        <w:t xml:space="preserve">There </w:t>
      </w:r>
      <w:r w:rsidR="00891A7B">
        <w:t xml:space="preserve">have </w:t>
      </w:r>
      <w:r w:rsidRPr="003821C0">
        <w:t>been a lot of those recently</w:t>
      </w:r>
      <w:r w:rsidR="005E1EB0">
        <w:t xml:space="preserve">. </w:t>
      </w:r>
      <w:r w:rsidRPr="003821C0">
        <w:t xml:space="preserve">I have to say </w:t>
      </w:r>
      <w:r w:rsidR="00891A7B">
        <w:t xml:space="preserve">that </w:t>
      </w:r>
      <w:r w:rsidRPr="003821C0">
        <w:t xml:space="preserve">my experience would be slightly different. We have callers </w:t>
      </w:r>
      <w:r w:rsidR="00891A7B">
        <w:t xml:space="preserve">who </w:t>
      </w:r>
      <w:r w:rsidRPr="003821C0">
        <w:t>would come to us because they have difficulty getting through to the energy suppliers</w:t>
      </w:r>
      <w:r w:rsidR="00891A7B">
        <w:t>,</w:t>
      </w:r>
      <w:r w:rsidRPr="003821C0">
        <w:t xml:space="preserve"> </w:t>
      </w:r>
      <w:r w:rsidR="00891A7B">
        <w:t>s</w:t>
      </w:r>
      <w:r w:rsidRPr="003821C0">
        <w:t>o there potentially is an issue there</w:t>
      </w:r>
      <w:r w:rsidR="00891A7B">
        <w:t>.</w:t>
      </w:r>
      <w:r w:rsidRPr="003821C0">
        <w:t xml:space="preserve"> </w:t>
      </w:r>
      <w:r w:rsidR="00891A7B">
        <w:t>E</w:t>
      </w:r>
      <w:r w:rsidRPr="003821C0">
        <w:t xml:space="preserve">specially if we go down the road of these payments </w:t>
      </w:r>
      <w:r w:rsidR="00891A7B">
        <w:t xml:space="preserve">being </w:t>
      </w:r>
      <w:r w:rsidRPr="003821C0">
        <w:t>made to the energy suppliers</w:t>
      </w:r>
      <w:r w:rsidR="00891A7B">
        <w:t xml:space="preserve"> and</w:t>
      </w:r>
      <w:r w:rsidRPr="003821C0">
        <w:t xml:space="preserve"> </w:t>
      </w:r>
      <w:r w:rsidR="00C56569">
        <w:t xml:space="preserve">there is </w:t>
      </w:r>
      <w:r w:rsidRPr="003821C0">
        <w:t xml:space="preserve">an expectation of cashing out, </w:t>
      </w:r>
      <w:r w:rsidR="00891A7B">
        <w:t xml:space="preserve">that is </w:t>
      </w:r>
      <w:r w:rsidRPr="003821C0">
        <w:t>going to put an incredible amount of pressure on the energy suppliers and engagement with the consumers there.</w:t>
      </w:r>
    </w:p>
    <w:p w:rsidR="00891A7B" w:rsidP="00891A7B">
      <w:pPr>
        <w:pStyle w:val="Question"/>
        <w:numPr>
          <w:ilvl w:val="0"/>
          <w:numId w:val="0"/>
        </w:numPr>
        <w:ind w:left="794"/>
      </w:pPr>
      <w:r>
        <w:t>W</w:t>
      </w:r>
      <w:r w:rsidRPr="003821C0" w:rsidR="00B6419C">
        <w:t xml:space="preserve">hat we have noticed, to be honest, is </w:t>
      </w:r>
      <w:r>
        <w:t xml:space="preserve">that, </w:t>
      </w:r>
      <w:r w:rsidRPr="003821C0" w:rsidR="00B6419C">
        <w:t xml:space="preserve">when people have difficulty getting through to the supplier, they will get in touch with </w:t>
      </w:r>
      <w:r>
        <w:t xml:space="preserve">Advice NI, </w:t>
      </w:r>
      <w:r w:rsidRPr="003821C0" w:rsidR="00B6419C">
        <w:t xml:space="preserve">because we have been engaged with the </w:t>
      </w:r>
      <w:r>
        <w:t>C</w:t>
      </w:r>
      <w:r w:rsidRPr="003821C0" w:rsidR="00B6419C">
        <w:t xml:space="preserve">ovid community helpline. </w:t>
      </w:r>
      <w:r>
        <w:t>P</w:t>
      </w:r>
      <w:r w:rsidRPr="003821C0" w:rsidR="00B6419C">
        <w:t xml:space="preserve">eople know our service </w:t>
      </w:r>
      <w:r w:rsidR="00C56569">
        <w:t>is</w:t>
      </w:r>
      <w:r>
        <w:t xml:space="preserve"> </w:t>
      </w:r>
      <w:r w:rsidRPr="003821C0" w:rsidR="00B6419C">
        <w:t xml:space="preserve">independent and </w:t>
      </w:r>
      <w:r>
        <w:t xml:space="preserve">they </w:t>
      </w:r>
      <w:r w:rsidRPr="003821C0" w:rsidR="00B6419C">
        <w:t xml:space="preserve">trust </w:t>
      </w:r>
      <w:r w:rsidR="007B4101">
        <w:t>it</w:t>
      </w:r>
      <w:r>
        <w:t>.</w:t>
      </w:r>
      <w:r w:rsidRPr="003821C0" w:rsidR="00B6419C">
        <w:t xml:space="preserve"> </w:t>
      </w:r>
      <w:r>
        <w:t>E</w:t>
      </w:r>
      <w:r w:rsidRPr="003821C0" w:rsidR="00B6419C">
        <w:t>vents sometimes would</w:t>
      </w:r>
      <w:r>
        <w:t xml:space="preserve"> </w:t>
      </w:r>
      <w:r w:rsidRPr="003821C0" w:rsidR="00B6419C">
        <w:t xml:space="preserve">drive people to the local frontline centre and through to the </w:t>
      </w:r>
      <w:r>
        <w:t xml:space="preserve">Advice NI helplines, and </w:t>
      </w:r>
      <w:r w:rsidRPr="003821C0" w:rsidR="00B6419C">
        <w:t>we definitely noticed that in our call volumes.</w:t>
      </w:r>
    </w:p>
    <w:p w:rsidR="00891A7B" w:rsidP="00891A7B">
      <w:pPr>
        <w:pStyle w:val="Question"/>
        <w:numPr>
          <w:ilvl w:val="0"/>
          <w:numId w:val="0"/>
        </w:numPr>
        <w:ind w:left="794"/>
      </w:pPr>
      <w:r>
        <w:t>B</w:t>
      </w:r>
      <w:r w:rsidRPr="003821C0" w:rsidR="00B6419C">
        <w:t>eyond that</w:t>
      </w:r>
      <w:r>
        <w:t xml:space="preserve">, </w:t>
      </w:r>
      <w:r w:rsidRPr="003821C0" w:rsidR="00B6419C">
        <w:t xml:space="preserve">in terms of the types of queries, </w:t>
      </w:r>
      <w:r>
        <w:t xml:space="preserve">there are </w:t>
      </w:r>
      <w:r w:rsidRPr="003821C0" w:rsidR="00B6419C">
        <w:t xml:space="preserve">more and more around </w:t>
      </w:r>
      <w:r>
        <w:t>u</w:t>
      </w:r>
      <w:r w:rsidRPr="003821C0" w:rsidR="00B6419C">
        <w:t xml:space="preserve">niversal </w:t>
      </w:r>
      <w:r>
        <w:t>c</w:t>
      </w:r>
      <w:r w:rsidRPr="003821C0" w:rsidR="00B6419C">
        <w:t>redit</w:t>
      </w:r>
      <w:r>
        <w:t>,</w:t>
      </w:r>
      <w:r w:rsidRPr="003821C0" w:rsidR="00B6419C">
        <w:t xml:space="preserve"> </w:t>
      </w:r>
      <w:r>
        <w:t xml:space="preserve">which </w:t>
      </w:r>
      <w:r w:rsidRPr="003821C0" w:rsidR="00B6419C">
        <w:t xml:space="preserve">is to be expected. It is people out of work and in </w:t>
      </w:r>
      <w:r>
        <w:t xml:space="preserve">low-paid </w:t>
      </w:r>
      <w:r w:rsidRPr="003821C0" w:rsidR="00B6419C">
        <w:t xml:space="preserve">work or whatever, so it </w:t>
      </w:r>
      <w:r>
        <w:t xml:space="preserve">has </w:t>
      </w:r>
      <w:r w:rsidRPr="003821C0" w:rsidR="00B6419C">
        <w:t xml:space="preserve">collapsed </w:t>
      </w:r>
      <w:r>
        <w:t>t</w:t>
      </w:r>
      <w:r w:rsidRPr="003821C0" w:rsidR="00B6419C">
        <w:t xml:space="preserve">hose five </w:t>
      </w:r>
      <w:r>
        <w:t xml:space="preserve">working needs </w:t>
      </w:r>
      <w:r w:rsidRPr="003821C0" w:rsidR="00B6419C">
        <w:t>benefits into one.</w:t>
      </w:r>
      <w:r>
        <w:t xml:space="preserve"> W</w:t>
      </w:r>
      <w:r w:rsidRPr="003821C0" w:rsidR="00B6419C">
        <w:t xml:space="preserve">e have </w:t>
      </w:r>
      <w:r>
        <w:t xml:space="preserve">definitely </w:t>
      </w:r>
      <w:r w:rsidRPr="003821C0" w:rsidR="00B6419C">
        <w:t>noticed a ramp</w:t>
      </w:r>
      <w:r>
        <w:t>-</w:t>
      </w:r>
      <w:r w:rsidRPr="003821C0" w:rsidR="00B6419C">
        <w:t>up there</w:t>
      </w:r>
      <w:r>
        <w:t>.</w:t>
      </w:r>
    </w:p>
    <w:p w:rsidR="00891A7B" w:rsidP="00891A7B">
      <w:pPr>
        <w:pStyle w:val="Question"/>
        <w:numPr>
          <w:ilvl w:val="0"/>
          <w:numId w:val="0"/>
        </w:numPr>
        <w:ind w:left="794"/>
      </w:pPr>
      <w:r>
        <w:t>V</w:t>
      </w:r>
      <w:r w:rsidRPr="003821C0" w:rsidR="00B6419C">
        <w:t>ery generally</w:t>
      </w:r>
      <w:r>
        <w:t>,</w:t>
      </w:r>
      <w:r w:rsidRPr="003821C0" w:rsidR="00B6419C">
        <w:t xml:space="preserve"> we have noticed people, as I said before, </w:t>
      </w:r>
      <w:r>
        <w:t>asking, “W</w:t>
      </w:r>
      <w:r w:rsidRPr="003821C0" w:rsidR="00B6419C">
        <w:t>hat can we possibly do to maximi</w:t>
      </w:r>
      <w:r>
        <w:t>s</w:t>
      </w:r>
      <w:r w:rsidRPr="003821C0" w:rsidR="00B6419C">
        <w:t>e our incomes</w:t>
      </w:r>
      <w:r>
        <w:t>?”</w:t>
      </w:r>
      <w:r w:rsidRPr="003821C0" w:rsidR="00B6419C">
        <w:t xml:space="preserve"> </w:t>
      </w:r>
      <w:r>
        <w:t>W</w:t>
      </w:r>
      <w:r w:rsidRPr="003821C0" w:rsidR="00B6419C">
        <w:t xml:space="preserve">e are </w:t>
      </w:r>
      <w:r>
        <w:t>increas</w:t>
      </w:r>
      <w:r w:rsidR="002359D6">
        <w:t xml:space="preserve">ingly </w:t>
      </w:r>
      <w:r w:rsidRPr="003821C0" w:rsidR="00B6419C">
        <w:t xml:space="preserve">seeing </w:t>
      </w:r>
      <w:r>
        <w:t xml:space="preserve">that </w:t>
      </w:r>
      <w:r w:rsidRPr="003821C0" w:rsidR="00B6419C">
        <w:t xml:space="preserve">this is not </w:t>
      </w:r>
      <w:r>
        <w:t xml:space="preserve">really </w:t>
      </w:r>
      <w:r w:rsidRPr="003821C0" w:rsidR="00B6419C">
        <w:t xml:space="preserve">an income crisis. It is a crisis for people </w:t>
      </w:r>
      <w:r>
        <w:t xml:space="preserve">who </w:t>
      </w:r>
      <w:r w:rsidRPr="003821C0" w:rsidR="00B6419C">
        <w:t xml:space="preserve">simply do not have enough money to make </w:t>
      </w:r>
      <w:r>
        <w:t xml:space="preserve">ends </w:t>
      </w:r>
      <w:r w:rsidRPr="003821C0" w:rsidR="00B6419C">
        <w:t xml:space="preserve">meet and keep the </w:t>
      </w:r>
      <w:r>
        <w:t xml:space="preserve">wheels </w:t>
      </w:r>
      <w:r w:rsidRPr="003821C0" w:rsidR="00B6419C">
        <w:t>going round, so to speak</w:t>
      </w:r>
      <w:r w:rsidR="00C56569">
        <w:t>, and, i</w:t>
      </w:r>
      <w:r w:rsidRPr="003821C0" w:rsidR="00C56569">
        <w:t xml:space="preserve">n </w:t>
      </w:r>
      <w:r w:rsidRPr="003821C0" w:rsidR="00B6419C">
        <w:t xml:space="preserve">and around all of that, people with disabilities as well. </w:t>
      </w:r>
      <w:r>
        <w:t>There is l</w:t>
      </w:r>
      <w:r w:rsidRPr="003821C0" w:rsidR="00B6419C">
        <w:t xml:space="preserve">ots of work around </w:t>
      </w:r>
      <w:r>
        <w:t xml:space="preserve">PIP </w:t>
      </w:r>
      <w:r w:rsidRPr="003821C0" w:rsidR="00B6419C">
        <w:t>and DLA for children</w:t>
      </w:r>
      <w:r>
        <w:t>.</w:t>
      </w:r>
    </w:p>
    <w:p w:rsidR="00A03695" w:rsidP="00A03695">
      <w:pPr>
        <w:pStyle w:val="Question"/>
        <w:numPr>
          <w:ilvl w:val="0"/>
          <w:numId w:val="0"/>
        </w:numPr>
        <w:ind w:left="794"/>
      </w:pPr>
      <w:r>
        <w:t>P</w:t>
      </w:r>
      <w:r w:rsidRPr="003821C0" w:rsidR="00B6419C">
        <w:t>art of this</w:t>
      </w:r>
      <w:r>
        <w:t>,</w:t>
      </w:r>
      <w:r w:rsidRPr="003821C0" w:rsidR="00B6419C">
        <w:t xml:space="preserve"> believe it or not</w:t>
      </w:r>
      <w:r>
        <w:t xml:space="preserve">—hopefully we will get to this—is </w:t>
      </w:r>
      <w:r>
        <w:t>about</w:t>
      </w:r>
      <w:r>
        <w:t xml:space="preserve"> </w:t>
      </w:r>
      <w:r w:rsidRPr="003821C0" w:rsidR="00B6419C">
        <w:t>almost non</w:t>
      </w:r>
      <w:r>
        <w:t>-</w:t>
      </w:r>
      <w:r w:rsidRPr="003821C0" w:rsidR="00B6419C">
        <w:t xml:space="preserve">financial systems and ways of doing things, because a lot of the work </w:t>
      </w:r>
      <w:r>
        <w:t xml:space="preserve">now is </w:t>
      </w:r>
      <w:r w:rsidRPr="003821C0" w:rsidR="00B6419C">
        <w:t>around renewals</w:t>
      </w:r>
      <w:r>
        <w:t>.</w:t>
      </w:r>
      <w:r w:rsidRPr="003821C0" w:rsidR="00B6419C">
        <w:t xml:space="preserve"> </w:t>
      </w:r>
      <w:r>
        <w:t>If you are on u</w:t>
      </w:r>
      <w:r w:rsidRPr="003821C0" w:rsidR="00B6419C">
        <w:t xml:space="preserve">niversal </w:t>
      </w:r>
      <w:r>
        <w:t>c</w:t>
      </w:r>
      <w:r w:rsidRPr="003821C0" w:rsidR="00B6419C">
        <w:t>redit or ESA</w:t>
      </w:r>
      <w:r>
        <w:t>, y</w:t>
      </w:r>
      <w:r w:rsidRPr="003821C0" w:rsidR="00B6419C">
        <w:t>ou will maybe get the benefit</w:t>
      </w:r>
      <w:r>
        <w:t xml:space="preserve"> and</w:t>
      </w:r>
      <w:r w:rsidRPr="003821C0" w:rsidR="00B6419C">
        <w:t xml:space="preserve"> </w:t>
      </w:r>
      <w:r>
        <w:t>y</w:t>
      </w:r>
      <w:r w:rsidRPr="003821C0" w:rsidR="00B6419C">
        <w:t>ou have gone through your assessment</w:t>
      </w:r>
      <w:r>
        <w:t>.</w:t>
      </w:r>
      <w:r w:rsidRPr="003821C0" w:rsidR="00B6419C">
        <w:t xml:space="preserve"> </w:t>
      </w:r>
      <w:r>
        <w:t>B</w:t>
      </w:r>
      <w:r w:rsidRPr="003821C0" w:rsidR="00B6419C">
        <w:t xml:space="preserve">efore you know </w:t>
      </w:r>
      <w:r>
        <w:t xml:space="preserve">it, </w:t>
      </w:r>
      <w:r w:rsidRPr="003821C0" w:rsidR="00B6419C">
        <w:t>that person is back in again with the renewal maybe in a year or two</w:t>
      </w:r>
      <w:r>
        <w:t>,</w:t>
      </w:r>
      <w:r w:rsidRPr="003821C0" w:rsidR="00B6419C">
        <w:t xml:space="preserve"> or three. </w:t>
      </w:r>
      <w:r>
        <w:t>T</w:t>
      </w:r>
      <w:r w:rsidRPr="003821C0" w:rsidR="00B6419C">
        <w:t xml:space="preserve">he same goes for </w:t>
      </w:r>
      <w:r>
        <w:t>PIP. F</w:t>
      </w:r>
      <w:r w:rsidRPr="003821C0" w:rsidR="00B6419C">
        <w:t>irst of all</w:t>
      </w:r>
      <w:r>
        <w:t>,</w:t>
      </w:r>
      <w:r w:rsidRPr="003821C0" w:rsidR="00B6419C">
        <w:t xml:space="preserve"> </w:t>
      </w:r>
      <w:r>
        <w:t xml:space="preserve">it is </w:t>
      </w:r>
      <w:r w:rsidRPr="003821C0" w:rsidR="00B6419C">
        <w:t xml:space="preserve">stress for the </w:t>
      </w:r>
      <w:r>
        <w:t xml:space="preserve">individual. </w:t>
      </w:r>
      <w:r w:rsidRPr="003821C0" w:rsidR="00B6419C">
        <w:t xml:space="preserve">Secondly, it is </w:t>
      </w:r>
      <w:r>
        <w:t xml:space="preserve">work </w:t>
      </w:r>
      <w:r w:rsidRPr="003821C0" w:rsidR="00B6419C">
        <w:t xml:space="preserve">for the advice sector. Thirdly, it is </w:t>
      </w:r>
      <w:r>
        <w:t xml:space="preserve">work </w:t>
      </w:r>
      <w:r w:rsidRPr="003821C0" w:rsidR="00B6419C">
        <w:t>for the Department in processing all of this.</w:t>
      </w:r>
      <w:r>
        <w:t xml:space="preserve"> </w:t>
      </w:r>
      <w:r>
        <w:t>M</w:t>
      </w:r>
      <w:r w:rsidRPr="003821C0" w:rsidR="00B6419C">
        <w:t xml:space="preserve">aybe the most fundamental issue is </w:t>
      </w:r>
      <w:r>
        <w:t xml:space="preserve">that </w:t>
      </w:r>
      <w:r w:rsidRPr="003821C0" w:rsidR="00B6419C">
        <w:t xml:space="preserve">the person </w:t>
      </w:r>
      <w:r>
        <w:t xml:space="preserve">might then be turned down. </w:t>
      </w:r>
    </w:p>
    <w:p w:rsidR="00DB04D8" w:rsidP="00891A7B">
      <w:pPr>
        <w:pStyle w:val="Question"/>
        <w:numPr>
          <w:ilvl w:val="0"/>
          <w:numId w:val="0"/>
        </w:numPr>
        <w:ind w:left="794"/>
      </w:pPr>
      <w:r>
        <w:t>T</w:t>
      </w:r>
      <w:r w:rsidRPr="003821C0" w:rsidR="00B6419C">
        <w:t>oday</w:t>
      </w:r>
      <w:r>
        <w:t xml:space="preserve">, </w:t>
      </w:r>
      <w:r w:rsidRPr="003821C0" w:rsidR="00B6419C">
        <w:t xml:space="preserve">the focus is </w:t>
      </w:r>
      <w:r>
        <w:t xml:space="preserve">probably on </w:t>
      </w:r>
      <w:r w:rsidRPr="003821C0" w:rsidR="00B6419C">
        <w:t xml:space="preserve">how we get more money to people, but our advice services are </w:t>
      </w:r>
      <w:r>
        <w:t xml:space="preserve">increasingly </w:t>
      </w:r>
      <w:r w:rsidRPr="003821C0" w:rsidR="00B6419C">
        <w:t>seeing people in real crisis</w:t>
      </w:r>
      <w:r>
        <w:t>,</w:t>
      </w:r>
      <w:r w:rsidRPr="003821C0" w:rsidR="00B6419C">
        <w:t xml:space="preserve"> because their money has been reduced or taken away</w:t>
      </w:r>
      <w:r>
        <w:t>.</w:t>
      </w:r>
      <w:r w:rsidRPr="003821C0" w:rsidR="00B6419C">
        <w:t xml:space="preserve"> </w:t>
      </w:r>
      <w:r>
        <w:t>T</w:t>
      </w:r>
      <w:r w:rsidRPr="003821C0" w:rsidR="00B6419C">
        <w:t>he</w:t>
      </w:r>
      <w:r>
        <w:t>re may be</w:t>
      </w:r>
      <w:r w:rsidRPr="003821C0" w:rsidR="00B6419C">
        <w:t xml:space="preserve"> </w:t>
      </w:r>
      <w:r>
        <w:t xml:space="preserve">issues with their </w:t>
      </w:r>
      <w:r w:rsidRPr="003821C0" w:rsidR="00B6419C">
        <w:t>medical assessment</w:t>
      </w:r>
      <w:r>
        <w:t>,</w:t>
      </w:r>
      <w:r w:rsidRPr="003821C0" w:rsidR="00B6419C">
        <w:t xml:space="preserve"> and their money has been taken away</w:t>
      </w:r>
      <w:r>
        <w:t>,</w:t>
      </w:r>
      <w:r w:rsidRPr="003821C0" w:rsidR="00B6419C">
        <w:t xml:space="preserve"> </w:t>
      </w:r>
      <w:r>
        <w:t>with h</w:t>
      </w:r>
      <w:r w:rsidRPr="003821C0" w:rsidR="00B6419C">
        <w:t>uge, significant drops in income.</w:t>
      </w:r>
      <w:r>
        <w:t xml:space="preserve"> </w:t>
      </w:r>
      <w:r w:rsidRPr="003821C0" w:rsidR="00B6419C">
        <w:t>Maybe they have deductions from their income, especially universal credit</w:t>
      </w:r>
      <w:r>
        <w:t>, due to</w:t>
      </w:r>
      <w:r w:rsidRPr="003821C0" w:rsidR="00B6419C">
        <w:t xml:space="preserve"> </w:t>
      </w:r>
      <w:r>
        <w:t>a</w:t>
      </w:r>
      <w:r w:rsidRPr="003821C0" w:rsidR="00B6419C">
        <w:t>n official error. The person</w:t>
      </w:r>
      <w:r>
        <w:t>,</w:t>
      </w:r>
      <w:r w:rsidRPr="003821C0" w:rsidR="00B6419C">
        <w:t xml:space="preserve"> in</w:t>
      </w:r>
      <w:r>
        <w:t xml:space="preserve"> g</w:t>
      </w:r>
      <w:r w:rsidRPr="003821C0" w:rsidR="00B6419C">
        <w:t xml:space="preserve">ood </w:t>
      </w:r>
      <w:r>
        <w:t xml:space="preserve">faith, thought that they were getting the money they were </w:t>
      </w:r>
      <w:r w:rsidRPr="003821C0" w:rsidR="00B6419C">
        <w:t>entitled to and</w:t>
      </w:r>
      <w:r>
        <w:t xml:space="preserve">, </w:t>
      </w:r>
      <w:r w:rsidRPr="003821C0" w:rsidR="00B6419C">
        <w:t>suddenly</w:t>
      </w:r>
      <w:r>
        <w:t>,</w:t>
      </w:r>
      <w:r w:rsidRPr="003821C0" w:rsidR="00B6419C">
        <w:t xml:space="preserve"> </w:t>
      </w:r>
      <w:r>
        <w:t xml:space="preserve">hey-ho, </w:t>
      </w:r>
      <w:r w:rsidRPr="003821C0" w:rsidR="00B6419C">
        <w:t xml:space="preserve">it turns </w:t>
      </w:r>
      <w:r>
        <w:t xml:space="preserve">out that </w:t>
      </w:r>
      <w:r w:rsidRPr="003821C0" w:rsidR="00B6419C">
        <w:t>the Department made a mistake</w:t>
      </w:r>
      <w:r>
        <w:t>.</w:t>
      </w:r>
      <w:r w:rsidRPr="003821C0" w:rsidR="00B6419C">
        <w:t xml:space="preserve"> </w:t>
      </w:r>
      <w:r>
        <w:t xml:space="preserve">We </w:t>
      </w:r>
      <w:r w:rsidRPr="003821C0" w:rsidR="00B6419C">
        <w:t>are getting overpayments through official error and then getting those deducted from the people</w:t>
      </w:r>
      <w:r w:rsidR="00D74D15">
        <w:t>’</w:t>
      </w:r>
      <w:r w:rsidRPr="003821C0" w:rsidR="00B6419C">
        <w:t>s benefit</w:t>
      </w:r>
      <w:r>
        <w:t>s</w:t>
      </w:r>
      <w:r w:rsidRPr="003821C0" w:rsidR="00B6419C">
        <w:t>.</w:t>
      </w:r>
    </w:p>
    <w:p w:rsidR="00DB04D8" w:rsidP="00DB04D8">
      <w:pPr>
        <w:pStyle w:val="Question"/>
        <w:numPr>
          <w:ilvl w:val="0"/>
          <w:numId w:val="0"/>
        </w:numPr>
        <w:ind w:left="794"/>
      </w:pPr>
      <w:r>
        <w:t>W</w:t>
      </w:r>
      <w:r w:rsidRPr="003821C0" w:rsidR="00B6419C">
        <w:t xml:space="preserve">e all know </w:t>
      </w:r>
      <w:r>
        <w:t xml:space="preserve">that </w:t>
      </w:r>
      <w:r w:rsidRPr="003821C0" w:rsidR="00B6419C">
        <w:t>we have had a decade of austerity</w:t>
      </w:r>
      <w:r w:rsidR="00A03695">
        <w:t>,</w:t>
      </w:r>
      <w:r w:rsidRPr="003821C0" w:rsidR="00B6419C">
        <w:t xml:space="preserve"> social security cuts and freezes</w:t>
      </w:r>
      <w:r w:rsidR="00A03695">
        <w:t>,</w:t>
      </w:r>
      <w:r w:rsidRPr="003821C0" w:rsidR="00B6419C">
        <w:t xml:space="preserve"> and so on, </w:t>
      </w:r>
      <w:r>
        <w:t>b</w:t>
      </w:r>
      <w:r w:rsidRPr="003821C0" w:rsidR="00B6419C">
        <w:t>ut how desperate is it that</w:t>
      </w:r>
      <w:r>
        <w:t>,</w:t>
      </w:r>
      <w:r w:rsidRPr="003821C0" w:rsidR="00B6419C">
        <w:t xml:space="preserve"> even </w:t>
      </w:r>
      <w:r>
        <w:t xml:space="preserve">for </w:t>
      </w:r>
      <w:r w:rsidRPr="003821C0" w:rsidR="00B6419C">
        <w:t>people on social security, which is the lowest income</w:t>
      </w:r>
      <w:r>
        <w:t>,</w:t>
      </w:r>
      <w:r w:rsidRPr="003821C0" w:rsidR="00B6419C">
        <w:t xml:space="preserve"> we are talking about</w:t>
      </w:r>
      <w:r>
        <w:t xml:space="preserve"> holes </w:t>
      </w:r>
      <w:r w:rsidRPr="003821C0" w:rsidR="00B6419C">
        <w:t>in that safety net</w:t>
      </w:r>
      <w:r>
        <w:t>,</w:t>
      </w:r>
      <w:r w:rsidRPr="003821C0" w:rsidR="00B6419C">
        <w:t xml:space="preserve"> with deductions</w:t>
      </w:r>
      <w:r w:rsidR="002359D6">
        <w:t xml:space="preserve"> and </w:t>
      </w:r>
      <w:r w:rsidRPr="003821C0" w:rsidR="00B6419C">
        <w:t xml:space="preserve">with renewals that mean people do not satisfy </w:t>
      </w:r>
      <w:r>
        <w:t>continual entitlement</w:t>
      </w:r>
      <w:r w:rsidR="002359D6">
        <w:t>?</w:t>
      </w:r>
      <w:r>
        <w:t xml:space="preserve"> A</w:t>
      </w:r>
      <w:r w:rsidRPr="003821C0" w:rsidR="00B6419C">
        <w:t xml:space="preserve">ll we can do is to work with the system </w:t>
      </w:r>
      <w:r>
        <w:t xml:space="preserve">that </w:t>
      </w:r>
      <w:r w:rsidRPr="003821C0" w:rsidR="00B6419C">
        <w:t>we have and challenge those decisions</w:t>
      </w:r>
      <w:r>
        <w:t xml:space="preserve">. There is mandatory </w:t>
      </w:r>
      <w:r w:rsidRPr="003821C0" w:rsidR="00B6419C">
        <w:t xml:space="preserve">consideration and then you </w:t>
      </w:r>
      <w:r w:rsidR="00A03695">
        <w:t xml:space="preserve">may </w:t>
      </w:r>
      <w:r w:rsidRPr="003821C0" w:rsidR="00B6419C">
        <w:t xml:space="preserve">have to go </w:t>
      </w:r>
      <w:r>
        <w:t xml:space="preserve">on to appeal, which takes you to issues with </w:t>
      </w:r>
      <w:r w:rsidRPr="003821C0" w:rsidR="00B6419C">
        <w:t xml:space="preserve">backlogs and delays in the </w:t>
      </w:r>
      <w:r>
        <w:t xml:space="preserve">appeal </w:t>
      </w:r>
      <w:r w:rsidRPr="003821C0" w:rsidR="00B6419C">
        <w:t xml:space="preserve">system. </w:t>
      </w:r>
    </w:p>
    <w:p w:rsidR="00DB04D8" w:rsidP="00DB04D8">
      <w:pPr>
        <w:pStyle w:val="Question"/>
        <w:numPr>
          <w:ilvl w:val="0"/>
          <w:numId w:val="0"/>
        </w:numPr>
        <w:ind w:left="794"/>
      </w:pPr>
      <w:r w:rsidRPr="003821C0">
        <w:t xml:space="preserve">You have maybe </w:t>
      </w:r>
      <w:r>
        <w:t xml:space="preserve">5,000 </w:t>
      </w:r>
      <w:r w:rsidRPr="003821C0">
        <w:t>or 6</w:t>
      </w:r>
      <w:r>
        <w:t>,</w:t>
      </w:r>
      <w:r w:rsidRPr="003821C0">
        <w:t>000 people in the benefit appeal system</w:t>
      </w:r>
      <w:r w:rsidR="00A03695">
        <w:t>.</w:t>
      </w:r>
      <w:r w:rsidRPr="003821C0">
        <w:t xml:space="preserve"> </w:t>
      </w:r>
      <w:r w:rsidRPr="003821C0" w:rsidR="00A03695">
        <w:t xml:space="preserve">We </w:t>
      </w:r>
      <w:r w:rsidRPr="003821C0">
        <w:t xml:space="preserve">know from experience that you might have a 60% </w:t>
      </w:r>
      <w:r>
        <w:t xml:space="preserve">or 70% </w:t>
      </w:r>
      <w:r w:rsidRPr="003821C0">
        <w:t xml:space="preserve">success rate </w:t>
      </w:r>
      <w:r w:rsidR="00A03695">
        <w:t xml:space="preserve">at </w:t>
      </w:r>
      <w:r w:rsidRPr="003821C0">
        <w:t>appeal</w:t>
      </w:r>
      <w:r>
        <w:t>,</w:t>
      </w:r>
      <w:r w:rsidRPr="003821C0">
        <w:t xml:space="preserve"> </w:t>
      </w:r>
      <w:r>
        <w:t>s</w:t>
      </w:r>
      <w:r w:rsidRPr="003821C0">
        <w:t xml:space="preserve">o there is money sitting </w:t>
      </w:r>
      <w:r>
        <w:t xml:space="preserve">and waiting </w:t>
      </w:r>
      <w:r w:rsidRPr="003821C0">
        <w:t xml:space="preserve">in the appeal system because of a </w:t>
      </w:r>
      <w:r>
        <w:t xml:space="preserve">delay at </w:t>
      </w:r>
      <w:r w:rsidRPr="003821C0">
        <w:t>appeal processes and so on</w:t>
      </w:r>
      <w:r>
        <w:t>.</w:t>
      </w:r>
      <w:r w:rsidRPr="003821C0">
        <w:t xml:space="preserve"> </w:t>
      </w:r>
      <w:r>
        <w:t>A</w:t>
      </w:r>
      <w:r w:rsidRPr="003821C0">
        <w:t>s we all know, it is heightened by a cost of living crisis</w:t>
      </w:r>
      <w:r>
        <w:t>.</w:t>
      </w:r>
    </w:p>
    <w:p w:rsidR="00DB04D8" w:rsidP="00DB04D8">
      <w:pPr>
        <w:pStyle w:val="Question"/>
        <w:numPr>
          <w:ilvl w:val="0"/>
          <w:numId w:val="0"/>
        </w:numPr>
        <w:ind w:left="794"/>
      </w:pPr>
      <w:r>
        <w:t>O</w:t>
      </w:r>
      <w:r w:rsidRPr="003821C0" w:rsidR="00B6419C">
        <w:t>ur advis</w:t>
      </w:r>
      <w:r>
        <w:t>e</w:t>
      </w:r>
      <w:r w:rsidRPr="003821C0" w:rsidR="00B6419C">
        <w:t>rs are aware of this.</w:t>
      </w:r>
      <w:r>
        <w:t xml:space="preserve"> </w:t>
      </w:r>
      <w:r w:rsidRPr="003821C0" w:rsidR="00B6419C">
        <w:t>We are right on the ball in terms of what we need to be doing to maximi</w:t>
      </w:r>
      <w:r>
        <w:t>s</w:t>
      </w:r>
      <w:r w:rsidRPr="003821C0" w:rsidR="00B6419C">
        <w:t>e incomes and so on, but there are things that we could be doing in terms of safeguarding income</w:t>
      </w:r>
      <w:r w:rsidR="00A03695">
        <w:t>,</w:t>
      </w:r>
      <w:r>
        <w:t xml:space="preserve"> </w:t>
      </w:r>
      <w:r w:rsidRPr="003821C0" w:rsidR="00B6419C">
        <w:t xml:space="preserve">putting in place extra checks and so on, </w:t>
      </w:r>
      <w:r>
        <w:t xml:space="preserve">which </w:t>
      </w:r>
      <w:r w:rsidRPr="003821C0" w:rsidR="00B6419C">
        <w:t>would be really helpful</w:t>
      </w:r>
      <w:r>
        <w:t>.</w:t>
      </w:r>
    </w:p>
    <w:p w:rsidR="00B6419C" w:rsidRPr="003821C0" w:rsidP="00DB04D8">
      <w:pPr>
        <w:pStyle w:val="Question"/>
        <w:numPr>
          <w:ilvl w:val="0"/>
          <w:numId w:val="0"/>
        </w:numPr>
        <w:ind w:left="794"/>
      </w:pPr>
      <w:sdt>
        <w:sdtPr>
          <w:alias w:val="Member"/>
          <w:tag w:val="&lt;Member mnisId='4494' dodsId='72275'&gt;"/>
          <w:id w:val="2067908476"/>
          <w:placeholder>
            <w:docPart w:val="DefaultPlaceholder_-1854013440"/>
          </w:placeholder>
          <w:richText/>
        </w:sdtPr>
        <w:sdtContent>
          <w:r w:rsidRPr="00DB04D8" w:rsidR="00DB04D8">
            <w:rPr>
              <w:b/>
            </w:rPr>
            <w:t>Chair:</w:t>
          </w:r>
        </w:sdtContent>
      </w:sdt>
      <w:r w:rsidR="00DB04D8">
        <w:t xml:space="preserve"> W</w:t>
      </w:r>
      <w:r w:rsidRPr="003821C0">
        <w:t xml:space="preserve">e are not pressed for time yet, but there is a lot of ground to cover and I want to make sure that we cover it with both of our panels. </w:t>
      </w:r>
      <w:r w:rsidR="00DB04D8">
        <w:t xml:space="preserve">You </w:t>
      </w:r>
      <w:r w:rsidRPr="003821C0">
        <w:t xml:space="preserve">all </w:t>
      </w:r>
      <w:r w:rsidR="00DB04D8">
        <w:t xml:space="preserve">have </w:t>
      </w:r>
      <w:r w:rsidRPr="003821C0">
        <w:t>a lot of information that you are very keen to give us. Can I ask you just to give focused, shorter answers</w:t>
      </w:r>
      <w:r w:rsidR="00DB04D8">
        <w:t>,</w:t>
      </w:r>
      <w:r w:rsidRPr="003821C0">
        <w:t xml:space="preserve"> </w:t>
      </w:r>
      <w:r w:rsidR="00DB04D8">
        <w:t xml:space="preserve">so that </w:t>
      </w:r>
      <w:r w:rsidRPr="003821C0">
        <w:t xml:space="preserve">we can cover all the territory </w:t>
      </w:r>
      <w:r w:rsidR="00DB04D8">
        <w:t xml:space="preserve">that </w:t>
      </w:r>
      <w:r w:rsidRPr="003821C0">
        <w:t>we wish to?</w:t>
      </w:r>
    </w:p>
    <w:p w:rsidR="00DB04D8" w:rsidP="00B6419C">
      <w:pPr>
        <w:pStyle w:val="Question"/>
      </w:pPr>
      <w:sdt>
        <w:sdtPr>
          <w:alias w:val="Member"/>
          <w:tag w:val="&lt;Member mnisId='4827' dodsId=''&gt;"/>
          <w:id w:val="2075472246"/>
          <w:placeholder>
            <w:docPart w:val="DefaultPlaceholder_-1854013440"/>
          </w:placeholder>
          <w:richText/>
        </w:sdtPr>
        <w:sdtContent>
          <w:r w:rsidRPr="00DB04D8">
            <w:rPr>
              <w:b/>
            </w:rPr>
            <w:t>Claire Hanna:</w:t>
          </w:r>
        </w:sdtContent>
      </w:sdt>
      <w:r>
        <w:t xml:space="preserve"> </w:t>
      </w:r>
      <w:r w:rsidRPr="003821C0" w:rsidR="00B6419C">
        <w:t xml:space="preserve">I </w:t>
      </w:r>
      <w:r>
        <w:t xml:space="preserve">will </w:t>
      </w:r>
      <w:r w:rsidRPr="003821C0" w:rsidR="00B6419C">
        <w:t>reduce some of the things I was going to ask</w:t>
      </w:r>
      <w:r>
        <w:t>. I</w:t>
      </w:r>
      <w:r w:rsidRPr="003821C0" w:rsidR="00B6419C">
        <w:t xml:space="preserve">t is a </w:t>
      </w:r>
      <w:r w:rsidRPr="003821C0" w:rsidR="00B6419C">
        <w:t>fair point that you are just dealing with the system as it lies</w:t>
      </w:r>
      <w:r>
        <w:t>,</w:t>
      </w:r>
      <w:r w:rsidRPr="003821C0" w:rsidR="00B6419C">
        <w:t xml:space="preserve"> </w:t>
      </w:r>
      <w:r>
        <w:t>b</w:t>
      </w:r>
      <w:r w:rsidRPr="003821C0" w:rsidR="00B6419C">
        <w:t xml:space="preserve">ut it is our job to see where we are </w:t>
      </w:r>
      <w:r>
        <w:t xml:space="preserve">almost </w:t>
      </w:r>
      <w:r w:rsidRPr="003821C0" w:rsidR="00B6419C">
        <w:t>directing people into hardship</w:t>
      </w:r>
      <w:r w:rsidR="00A03695">
        <w:t>,</w:t>
      </w:r>
      <w:r w:rsidRPr="003821C0" w:rsidR="00B6419C">
        <w:t xml:space="preserve"> to</w:t>
      </w:r>
      <w:r w:rsidRPr="00A03695" w:rsidR="00A03695">
        <w:t xml:space="preserve"> </w:t>
      </w:r>
      <w:r w:rsidRPr="003821C0" w:rsidR="00A03695">
        <w:t>stop</w:t>
      </w:r>
      <w:r w:rsidRPr="003821C0" w:rsidR="00B6419C">
        <w:t xml:space="preserve">, as </w:t>
      </w:r>
      <w:r>
        <w:t xml:space="preserve">the saying goes, </w:t>
      </w:r>
      <w:r w:rsidRPr="003821C0" w:rsidR="00B6419C">
        <w:t>just pulling them out of the river and to figure out why they are going in in the first place.</w:t>
      </w:r>
    </w:p>
    <w:p w:rsidR="00B6419C" w:rsidRPr="003821C0" w:rsidP="00DB04D8">
      <w:pPr>
        <w:pStyle w:val="Question"/>
        <w:numPr>
          <w:ilvl w:val="0"/>
          <w:numId w:val="0"/>
        </w:numPr>
        <w:ind w:left="794"/>
      </w:pPr>
      <w:r w:rsidRPr="003821C0">
        <w:t>Peter, your household tracker for the Consumer Council indicated that the lowest</w:t>
      </w:r>
      <w:r w:rsidR="00A03695">
        <w:t>-</w:t>
      </w:r>
      <w:r w:rsidRPr="003821C0">
        <w:t xml:space="preserve">income households are on about </w:t>
      </w:r>
      <w:r w:rsidR="00DB04D8">
        <w:t>£</w:t>
      </w:r>
      <w:r w:rsidRPr="003821C0">
        <w:t>25 a week. I just wanted you to briefly tell us what that looks like</w:t>
      </w:r>
      <w:r w:rsidR="00DB04D8">
        <w:t>.</w:t>
      </w:r>
      <w:r w:rsidRPr="003821C0">
        <w:t xml:space="preserve"> </w:t>
      </w:r>
      <w:r w:rsidR="00DB04D8">
        <w:t>A</w:t>
      </w:r>
      <w:r w:rsidRPr="003821C0">
        <w:t>lso</w:t>
      </w:r>
      <w:r w:rsidR="00DB04D8">
        <w:t>,</w:t>
      </w:r>
      <w:r w:rsidRPr="003821C0">
        <w:t xml:space="preserve"> to pick up on your point about people who have self-disconnected</w:t>
      </w:r>
      <w:r w:rsidR="00DB04D8">
        <w:t>,</w:t>
      </w:r>
      <w:r w:rsidRPr="003821C0">
        <w:t xml:space="preserve"> as it is phrased, are you seeing much of an uptick in that?</w:t>
      </w:r>
      <w:r w:rsidR="00DB04D8">
        <w:t xml:space="preserve"> </w:t>
      </w:r>
      <w:r w:rsidRPr="003821C0">
        <w:t>Is it possible to quantify how many more people are either being cut off or nearly being cut off from energy suppl</w:t>
      </w:r>
      <w:r w:rsidR="00DB04D8">
        <w:t>ies</w:t>
      </w:r>
      <w:r w:rsidRPr="003821C0">
        <w:t>?</w:t>
      </w:r>
    </w:p>
    <w:p w:rsidR="002359D6" w:rsidP="003764EF">
      <w:pPr>
        <w:pStyle w:val="Answer"/>
      </w:pPr>
      <w:sdt>
        <w:sdtPr>
          <w:alias w:val="Witness"/>
          <w:id w:val="22064899"/>
          <w:placeholder>
            <w:docPart w:val="DefaultPlaceholder_-1854013440"/>
          </w:placeholder>
          <w:richText/>
        </w:sdtPr>
        <w:sdtContent>
          <w:r w:rsidRPr="001B411C" w:rsidR="001B411C">
            <w:rPr>
              <w:b/>
              <w:i/>
            </w:rPr>
            <w:t>Peter McClenaghan:</w:t>
          </w:r>
        </w:sdtContent>
      </w:sdt>
      <w:r w:rsidR="003764EF">
        <w:t xml:space="preserve"> I</w:t>
      </w:r>
      <w:r w:rsidRPr="003821C0" w:rsidR="00B6419C">
        <w:t>n relation to the household income tracker, we have begun tracking that information in recent times</w:t>
      </w:r>
      <w:r w:rsidR="003764EF">
        <w:t>.</w:t>
      </w:r>
      <w:r w:rsidRPr="003821C0" w:rsidR="00B6419C">
        <w:t xml:space="preserve"> </w:t>
      </w:r>
      <w:r w:rsidR="003764EF">
        <w:t>A</w:t>
      </w:r>
      <w:r w:rsidRPr="003821C0" w:rsidR="00B6419C">
        <w:t xml:space="preserve">s I mentioned, </w:t>
      </w:r>
      <w:r w:rsidR="003764EF">
        <w:t xml:space="preserve">for </w:t>
      </w:r>
      <w:r w:rsidRPr="003821C0" w:rsidR="00B6419C">
        <w:t xml:space="preserve">the lowest quartile of earners in the last quarter </w:t>
      </w:r>
      <w:r w:rsidR="003764EF">
        <w:t xml:space="preserve">that </w:t>
      </w:r>
      <w:r w:rsidRPr="003821C0" w:rsidR="00B6419C">
        <w:t>we tracked</w:t>
      </w:r>
      <w:r w:rsidR="00953995">
        <w:t xml:space="preserve">, </w:t>
      </w:r>
      <w:r w:rsidR="003764EF">
        <w:t xml:space="preserve">so the </w:t>
      </w:r>
      <w:r w:rsidRPr="003821C0" w:rsidR="00B6419C">
        <w:t>first quarter of this financial year</w:t>
      </w:r>
      <w:r w:rsidR="00953995">
        <w:t xml:space="preserve">, </w:t>
      </w:r>
      <w:r w:rsidR="003764EF">
        <w:t xml:space="preserve">it </w:t>
      </w:r>
      <w:r w:rsidRPr="003821C0" w:rsidR="00B6419C">
        <w:t xml:space="preserve">was about </w:t>
      </w:r>
      <w:r w:rsidR="003764EF">
        <w:t>£</w:t>
      </w:r>
      <w:r w:rsidRPr="003821C0" w:rsidR="00B6419C">
        <w:t xml:space="preserve">25 a </w:t>
      </w:r>
      <w:r w:rsidR="003764EF">
        <w:t>w</w:t>
      </w:r>
      <w:r w:rsidRPr="003821C0" w:rsidR="00B6419C">
        <w:t>eek</w:t>
      </w:r>
      <w:r w:rsidR="003764EF">
        <w:t>.</w:t>
      </w:r>
      <w:r w:rsidRPr="003821C0" w:rsidR="00B6419C">
        <w:t xml:space="preserve"> </w:t>
      </w:r>
      <w:r w:rsidR="003764EF">
        <w:t>T</w:t>
      </w:r>
      <w:r w:rsidRPr="003821C0" w:rsidR="00B6419C">
        <w:t xml:space="preserve">he quarter before that, consumers </w:t>
      </w:r>
      <w:r w:rsidR="003764EF">
        <w:t xml:space="preserve">in that group </w:t>
      </w:r>
      <w:r w:rsidRPr="003821C0" w:rsidR="00B6419C">
        <w:t xml:space="preserve">had </w:t>
      </w:r>
      <w:r w:rsidR="003764EF">
        <w:t>£</w:t>
      </w:r>
      <w:r w:rsidRPr="003821C0" w:rsidR="00B6419C">
        <w:t>29 a week of discretionary income</w:t>
      </w:r>
      <w:r w:rsidR="003764EF">
        <w:t>.</w:t>
      </w:r>
      <w:r w:rsidRPr="003821C0" w:rsidR="00B6419C">
        <w:t xml:space="preserve"> </w:t>
      </w:r>
      <w:r w:rsidR="003764EF">
        <w:t xml:space="preserve">It was a </w:t>
      </w:r>
      <w:r w:rsidRPr="003821C0" w:rsidR="00B6419C">
        <w:t>significant drop to them</w:t>
      </w:r>
      <w:r w:rsidR="003764EF">
        <w:t>.</w:t>
      </w:r>
      <w:r w:rsidRPr="003821C0" w:rsidR="00B6419C">
        <w:t xml:space="preserve"> </w:t>
      </w:r>
      <w:r w:rsidR="003764EF">
        <w:t xml:space="preserve">To many of us, £4 a </w:t>
      </w:r>
      <w:r w:rsidRPr="003821C0" w:rsidR="00B6419C">
        <w:t xml:space="preserve">week is money </w:t>
      </w:r>
      <w:r w:rsidR="003764EF">
        <w:t xml:space="preserve">that </w:t>
      </w:r>
      <w:r w:rsidRPr="003821C0" w:rsidR="00B6419C">
        <w:t>you would spend on a cup of coffee</w:t>
      </w:r>
      <w:r w:rsidR="003764EF">
        <w:t>,</w:t>
      </w:r>
      <w:r w:rsidRPr="003821C0" w:rsidR="00B6419C">
        <w:t xml:space="preserve"> nearly, but</w:t>
      </w:r>
      <w:r w:rsidR="003764EF">
        <w:t>,</w:t>
      </w:r>
      <w:r w:rsidRPr="003821C0" w:rsidR="00B6419C">
        <w:t xml:space="preserve"> for people who are </w:t>
      </w:r>
      <w:r w:rsidR="003764EF">
        <w:t xml:space="preserve">in </w:t>
      </w:r>
      <w:r w:rsidRPr="003821C0" w:rsidR="00B6419C">
        <w:t>real dire need, it is make or break.</w:t>
      </w:r>
      <w:r w:rsidR="003764EF">
        <w:t xml:space="preserve"> I</w:t>
      </w:r>
      <w:r w:rsidRPr="003821C0" w:rsidR="00B6419C">
        <w:t xml:space="preserve">f that trend continues as energy prices, for example, continue to </w:t>
      </w:r>
      <w:r w:rsidR="003764EF">
        <w:t>compound</w:t>
      </w:r>
      <w:r w:rsidRPr="003821C0" w:rsidR="00B6419C">
        <w:t xml:space="preserve"> on people</w:t>
      </w:r>
      <w:r w:rsidR="00D74D15">
        <w:t>’</w:t>
      </w:r>
      <w:r w:rsidRPr="003821C0" w:rsidR="00B6419C">
        <w:t>s incomes, people are going to find it really tough</w:t>
      </w:r>
      <w:r w:rsidR="003764EF">
        <w:t xml:space="preserve"> over this winter</w:t>
      </w:r>
      <w:r w:rsidRPr="003821C0" w:rsidR="00B6419C">
        <w:t>.</w:t>
      </w:r>
    </w:p>
    <w:p w:rsidR="00B6419C" w:rsidRPr="003821C0" w:rsidP="003764EF">
      <w:pPr>
        <w:pStyle w:val="Answer"/>
      </w:pPr>
      <w:r w:rsidRPr="003821C0">
        <w:t>What we have heard from the suppliers in relation to people on prepayment meters, for example, is that</w:t>
      </w:r>
      <w:r w:rsidR="003764EF">
        <w:t>,</w:t>
      </w:r>
      <w:r w:rsidRPr="003821C0">
        <w:t xml:space="preserve"> in recent times, levels of top-ups have been quite low, because a lot of people heard the noise that energy prices were beginning to increase and put as much money as they could afford on their meter</w:t>
      </w:r>
      <w:r w:rsidR="003764EF">
        <w:t>.</w:t>
      </w:r>
      <w:r w:rsidRPr="003821C0">
        <w:t xml:space="preserve"> </w:t>
      </w:r>
      <w:r w:rsidR="003764EF">
        <w:t>They p</w:t>
      </w:r>
      <w:r w:rsidRPr="003821C0">
        <w:t xml:space="preserve">reloaded their meter, so </w:t>
      </w:r>
      <w:r w:rsidR="003764EF">
        <w:t xml:space="preserve">that </w:t>
      </w:r>
      <w:r w:rsidRPr="003821C0">
        <w:t xml:space="preserve">they had a reserve of cash there. </w:t>
      </w:r>
      <w:r w:rsidR="003764EF">
        <w:t>A</w:t>
      </w:r>
      <w:r w:rsidRPr="003821C0">
        <w:t>s prices have begun to rise, people have been using that money</w:t>
      </w:r>
      <w:r w:rsidR="003764EF">
        <w:t>,</w:t>
      </w:r>
      <w:r w:rsidRPr="003821C0">
        <w:t xml:space="preserve"> so they have been slightly insulated</w:t>
      </w:r>
      <w:r w:rsidR="003764EF">
        <w:t>,</w:t>
      </w:r>
      <w:r w:rsidRPr="003821C0">
        <w:t xml:space="preserve"> but that will not last for</w:t>
      </w:r>
      <w:r w:rsidR="007B4101">
        <w:t xml:space="preserve"> </w:t>
      </w:r>
      <w:r w:rsidRPr="003821C0">
        <w:t>ever.</w:t>
      </w:r>
    </w:p>
    <w:p w:rsidR="003764EF" w:rsidP="003764EF">
      <w:pPr>
        <w:pStyle w:val="Question"/>
        <w:numPr>
          <w:ilvl w:val="0"/>
          <w:numId w:val="0"/>
        </w:numPr>
        <w:ind w:left="794"/>
      </w:pPr>
      <w:r w:rsidRPr="003821C0">
        <w:t>I would anticipate that</w:t>
      </w:r>
      <w:r>
        <w:t>,</w:t>
      </w:r>
      <w:r w:rsidRPr="003821C0">
        <w:t xml:space="preserve"> in the coming weeks and months</w:t>
      </w:r>
      <w:r>
        <w:t>,</w:t>
      </w:r>
      <w:r w:rsidRPr="003821C0">
        <w:t xml:space="preserve"> people will really start to feel challenged</w:t>
      </w:r>
      <w:r>
        <w:t>,</w:t>
      </w:r>
      <w:r w:rsidRPr="003821C0">
        <w:t xml:space="preserve"> because</w:t>
      </w:r>
      <w:r>
        <w:t>,</w:t>
      </w:r>
      <w:r w:rsidRPr="003821C0">
        <w:t xml:space="preserve"> all of a sudden</w:t>
      </w:r>
      <w:r>
        <w:t>,</w:t>
      </w:r>
      <w:r w:rsidRPr="003821C0">
        <w:t xml:space="preserve"> that reserve of credit </w:t>
      </w:r>
      <w:r>
        <w:t xml:space="preserve">that </w:t>
      </w:r>
      <w:r w:rsidRPr="003821C0">
        <w:t>they have had will run out</w:t>
      </w:r>
      <w:r>
        <w:t>,</w:t>
      </w:r>
      <w:r w:rsidRPr="003821C0">
        <w:t xml:space="preserve"> and the</w:t>
      </w:r>
      <w:r w:rsidR="00953995">
        <w:t>y</w:t>
      </w:r>
      <w:r w:rsidRPr="003821C0">
        <w:t xml:space="preserve"> will </w:t>
      </w:r>
      <w:r w:rsidR="00953995">
        <w:t xml:space="preserve">then </w:t>
      </w:r>
      <w:r w:rsidRPr="003821C0">
        <w:t>be back to paying significantly higher prices.</w:t>
      </w:r>
    </w:p>
    <w:p w:rsidR="00B6419C" w:rsidRPr="003821C0" w:rsidP="003764EF">
      <w:pPr>
        <w:pStyle w:val="Question"/>
        <w:numPr>
          <w:ilvl w:val="0"/>
          <w:numId w:val="0"/>
        </w:numPr>
        <w:ind w:left="794"/>
      </w:pPr>
      <w:r w:rsidRPr="003821C0">
        <w:t>We have significantly more research in relation to prepayment meters. We undertook a piece of work earlier this year that studied consumers using prepayment meters, their attitudes and experiences, and we can share that with you as well.</w:t>
      </w:r>
    </w:p>
    <w:p w:rsidR="00B6419C" w:rsidRPr="003821C0" w:rsidP="003764EF">
      <w:pPr>
        <w:pStyle w:val="Question"/>
      </w:pPr>
      <w:sdt>
        <w:sdtPr>
          <w:alias w:val="Member"/>
          <w:tag w:val="&lt;Member mnisId='4827' dodsId=''&gt;"/>
          <w:id w:val="-399214648"/>
          <w:placeholder>
            <w:docPart w:val="DefaultPlaceholder_-1854013440"/>
          </w:placeholder>
          <w:richText/>
        </w:sdtPr>
        <w:sdtContent>
          <w:r w:rsidRPr="003764EF" w:rsidR="003764EF">
            <w:rPr>
              <w:b/>
            </w:rPr>
            <w:t>Claire Hanna:</w:t>
          </w:r>
        </w:sdtContent>
      </w:sdt>
      <w:r w:rsidR="003764EF">
        <w:t xml:space="preserve"> Jamie, I know</w:t>
      </w:r>
      <w:r w:rsidRPr="003821C0">
        <w:t xml:space="preserve"> your organisation had been delivering the </w:t>
      </w:r>
      <w:r w:rsidR="007D45A9">
        <w:t>W</w:t>
      </w:r>
      <w:r w:rsidRPr="003821C0">
        <w:t xml:space="preserve">arm and </w:t>
      </w:r>
      <w:r w:rsidR="007D45A9">
        <w:t>W</w:t>
      </w:r>
      <w:r w:rsidRPr="003821C0">
        <w:t xml:space="preserve">ell </w:t>
      </w:r>
      <w:r w:rsidR="003764EF">
        <w:t>scheme</w:t>
      </w:r>
      <w:r w:rsidR="00C11E86">
        <w:t>.</w:t>
      </w:r>
      <w:r w:rsidR="003764EF">
        <w:t xml:space="preserve"> </w:t>
      </w:r>
      <w:r w:rsidR="00C11E86">
        <w:t xml:space="preserve">It </w:t>
      </w:r>
      <w:r w:rsidR="003764EF">
        <w:t xml:space="preserve">was </w:t>
      </w:r>
      <w:r w:rsidRPr="003821C0">
        <w:t>certainly one that my team referred to</w:t>
      </w:r>
      <w:r w:rsidR="003764EF">
        <w:t>. W</w:t>
      </w:r>
      <w:r w:rsidRPr="003821C0">
        <w:t>hat</w:t>
      </w:r>
      <w:r w:rsidR="003764EF">
        <w:t xml:space="preserve"> i</w:t>
      </w:r>
      <w:r w:rsidRPr="003821C0">
        <w:t xml:space="preserve">s the capacity of that </w:t>
      </w:r>
      <w:r w:rsidR="003764EF">
        <w:t>as</w:t>
      </w:r>
      <w:r w:rsidRPr="003821C0">
        <w:t xml:space="preserve"> things get colder</w:t>
      </w:r>
      <w:r w:rsidR="003764EF">
        <w:t>?</w:t>
      </w:r>
      <w:r w:rsidRPr="003821C0">
        <w:t xml:space="preserve"> </w:t>
      </w:r>
      <w:r w:rsidR="003764EF">
        <w:t>I</w:t>
      </w:r>
      <w:r w:rsidRPr="003821C0">
        <w:t>s there enough</w:t>
      </w:r>
      <w:r w:rsidR="003764EF">
        <w:t xml:space="preserve"> </w:t>
      </w:r>
      <w:r w:rsidRPr="003821C0">
        <w:t>to distribute?</w:t>
      </w:r>
    </w:p>
    <w:p w:rsidR="003764EF" w:rsidP="003764EF">
      <w:pPr>
        <w:pStyle w:val="Answer"/>
      </w:pPr>
      <w:sdt>
        <w:sdtPr>
          <w:alias w:val="Witness"/>
          <w:id w:val="-232771152"/>
          <w:placeholder>
            <w:docPart w:val="DefaultPlaceholder_-1854013440"/>
          </w:placeholder>
          <w:richText/>
        </w:sdtPr>
        <w:sdtContent>
          <w:r w:rsidRPr="00235CE3" w:rsidR="00235CE3">
            <w:rPr>
              <w:b/>
              <w:i/>
            </w:rPr>
            <w:t>Jamie Miller:</w:t>
          </w:r>
        </w:sdtContent>
      </w:sdt>
      <w:r>
        <w:t xml:space="preserve"> T</w:t>
      </w:r>
      <w:r w:rsidRPr="003821C0" w:rsidR="00B6419C">
        <w:t xml:space="preserve">he short answer is </w:t>
      </w:r>
      <w:r w:rsidR="00C11E86">
        <w:t>n</w:t>
      </w:r>
      <w:r w:rsidRPr="003821C0" w:rsidR="00C11E86">
        <w:t>o</w:t>
      </w:r>
      <w:r w:rsidRPr="003821C0" w:rsidR="00B6419C">
        <w:t>, I</w:t>
      </w:r>
      <w:r w:rsidR="007B4101">
        <w:t>’</w:t>
      </w:r>
      <w:r w:rsidRPr="003821C0" w:rsidR="00B6419C">
        <w:t>m afraid. In October this year</w:t>
      </w:r>
      <w:r>
        <w:t>,</w:t>
      </w:r>
      <w:r w:rsidRPr="003821C0" w:rsidR="00B6419C">
        <w:t xml:space="preserve"> we had to suspend </w:t>
      </w:r>
      <w:r w:rsidR="007D45A9">
        <w:t>W</w:t>
      </w:r>
      <w:r w:rsidRPr="003821C0" w:rsidR="00B6419C">
        <w:t xml:space="preserve">arm and </w:t>
      </w:r>
      <w:r w:rsidR="007D45A9">
        <w:t>W</w:t>
      </w:r>
      <w:r w:rsidRPr="003821C0" w:rsidR="00B6419C">
        <w:t>ell</w:t>
      </w:r>
      <w:r>
        <w:t>—</w:t>
      </w:r>
      <w:r w:rsidRPr="003821C0" w:rsidR="00B6419C">
        <w:t>which</w:t>
      </w:r>
      <w:r>
        <w:t xml:space="preserve"> </w:t>
      </w:r>
      <w:r w:rsidRPr="003821C0" w:rsidR="00B6419C">
        <w:t xml:space="preserve">is </w:t>
      </w:r>
      <w:r>
        <w:t>a c</w:t>
      </w:r>
      <w:r w:rsidRPr="003821C0" w:rsidR="00B6419C">
        <w:t xml:space="preserve">risis </w:t>
      </w:r>
      <w:r>
        <w:t>i</w:t>
      </w:r>
      <w:r w:rsidRPr="003821C0" w:rsidR="00B6419C">
        <w:t xml:space="preserve">ntervention </w:t>
      </w:r>
      <w:r>
        <w:t>s</w:t>
      </w:r>
      <w:r w:rsidRPr="003821C0" w:rsidR="00B6419C">
        <w:t>cheme</w:t>
      </w:r>
      <w:r>
        <w:t>,</w:t>
      </w:r>
      <w:r w:rsidRPr="003821C0" w:rsidR="00B6419C">
        <w:t xml:space="preserve"> </w:t>
      </w:r>
      <w:r>
        <w:t>f</w:t>
      </w:r>
      <w:r w:rsidRPr="003821C0" w:rsidR="00B6419C">
        <w:t xml:space="preserve">or the other </w:t>
      </w:r>
      <w:r w:rsidR="00C11E86">
        <w:t>m</w:t>
      </w:r>
      <w:r w:rsidRPr="003821C0" w:rsidR="00C11E86">
        <w:t xml:space="preserve">embers </w:t>
      </w:r>
      <w:r w:rsidRPr="003821C0" w:rsidR="00B6419C">
        <w:t xml:space="preserve">of the Committee </w:t>
      </w:r>
      <w:r>
        <w:t xml:space="preserve">who </w:t>
      </w:r>
      <w:r w:rsidRPr="003821C0" w:rsidR="00B6419C">
        <w:t>might not be familiar with it</w:t>
      </w:r>
      <w:r>
        <w:t>—</w:t>
      </w:r>
      <w:r w:rsidRPr="003821C0" w:rsidR="00B6419C">
        <w:t>for</w:t>
      </w:r>
      <w:r>
        <w:t xml:space="preserve"> </w:t>
      </w:r>
      <w:r w:rsidRPr="003821C0" w:rsidR="00B6419C">
        <w:t>a two-week period, which was the first time we ever had to do that</w:t>
      </w:r>
      <w:r>
        <w:t>.</w:t>
      </w:r>
      <w:r w:rsidRPr="003821C0" w:rsidR="00B6419C">
        <w:t xml:space="preserve"> </w:t>
      </w:r>
      <w:r>
        <w:t>T</w:t>
      </w:r>
      <w:r w:rsidRPr="003821C0" w:rsidR="00B6419C">
        <w:t>hat was because the demand was overwhelming and we could not process any more applications</w:t>
      </w:r>
      <w:r>
        <w:t>.</w:t>
      </w:r>
      <w:r w:rsidRPr="003821C0" w:rsidR="00B6419C">
        <w:t xml:space="preserve"> </w:t>
      </w:r>
      <w:r>
        <w:t>T</w:t>
      </w:r>
      <w:r w:rsidRPr="003821C0" w:rsidR="00B6419C">
        <w:t>he phone was literally ringing off the hook.</w:t>
      </w:r>
    </w:p>
    <w:p w:rsidR="003764EF" w:rsidP="003764EF">
      <w:pPr>
        <w:pStyle w:val="Answer"/>
      </w:pPr>
      <w:r>
        <w:t>M</w:t>
      </w:r>
      <w:r w:rsidRPr="003821C0" w:rsidR="00B6419C">
        <w:t>y colleagues back in Belfast today will</w:t>
      </w:r>
      <w:r>
        <w:t>,</w:t>
      </w:r>
      <w:r w:rsidRPr="003821C0" w:rsidR="00B6419C">
        <w:t xml:space="preserve"> no doubt</w:t>
      </w:r>
      <w:r>
        <w:t>,</w:t>
      </w:r>
      <w:r w:rsidRPr="003821C0" w:rsidR="00B6419C">
        <w:t xml:space="preserve"> be </w:t>
      </w:r>
      <w:r>
        <w:t xml:space="preserve">fielding </w:t>
      </w:r>
      <w:r w:rsidRPr="003821C0" w:rsidR="00B6419C">
        <w:t>a number of calls</w:t>
      </w:r>
      <w:r>
        <w:t>,</w:t>
      </w:r>
      <w:r w:rsidRPr="003821C0" w:rsidR="00B6419C">
        <w:t xml:space="preserve"> as it is freezing today, and I expect </w:t>
      </w:r>
      <w:r>
        <w:t xml:space="preserve">that </w:t>
      </w:r>
      <w:r w:rsidRPr="003821C0" w:rsidR="00B6419C">
        <w:t xml:space="preserve">we will probably have to close the scheme at intermittent periods </w:t>
      </w:r>
      <w:r>
        <w:t xml:space="preserve">throughout </w:t>
      </w:r>
      <w:r w:rsidRPr="003821C0" w:rsidR="00B6419C">
        <w:t xml:space="preserve">the winter, just so </w:t>
      </w:r>
      <w:r>
        <w:t xml:space="preserve">that </w:t>
      </w:r>
      <w:r w:rsidRPr="003821C0" w:rsidR="00B6419C">
        <w:t>we can handle the calls</w:t>
      </w:r>
      <w:r>
        <w:t xml:space="preserve"> that</w:t>
      </w:r>
      <w:r w:rsidRPr="003821C0" w:rsidR="00B6419C">
        <w:t xml:space="preserve"> have already come in.</w:t>
      </w:r>
    </w:p>
    <w:p w:rsidR="00B6419C" w:rsidRPr="003821C0" w:rsidP="003764EF">
      <w:pPr>
        <w:pStyle w:val="Question"/>
        <w:numPr>
          <w:ilvl w:val="0"/>
          <w:numId w:val="0"/>
        </w:numPr>
        <w:ind w:left="794"/>
      </w:pPr>
      <w:sdt>
        <w:sdtPr>
          <w:alias w:val="Member"/>
          <w:tag w:val="&lt;Member mnisId='4827' dodsId=''&gt;"/>
          <w:id w:val="1797633858"/>
          <w:placeholder>
            <w:docPart w:val="DefaultPlaceholder_-1854013440"/>
          </w:placeholder>
          <w:richText/>
        </w:sdtPr>
        <w:sdtContent>
          <w:r w:rsidRPr="003764EF" w:rsidR="003764EF">
            <w:rPr>
              <w:b/>
            </w:rPr>
            <w:t>Claire Hanna:</w:t>
          </w:r>
        </w:sdtContent>
      </w:sdt>
      <w:r w:rsidR="003764EF">
        <w:t xml:space="preserve"> That is a worrying thing to hear.</w:t>
      </w:r>
    </w:p>
    <w:p w:rsidR="00B6419C" w:rsidRPr="003821C0" w:rsidP="00B6419C">
      <w:pPr>
        <w:pStyle w:val="Question"/>
      </w:pPr>
      <w:sdt>
        <w:sdtPr>
          <w:alias w:val="Member"/>
          <w:tag w:val="&lt;Member mnisId='4857' dodsId=''&gt;"/>
          <w:id w:val="-1447239461"/>
          <w:placeholder>
            <w:docPart w:val="DefaultPlaceholder_-1854013440"/>
          </w:placeholder>
          <w:richText/>
        </w:sdtPr>
        <w:sdtContent>
          <w:r w:rsidRPr="003764EF" w:rsidR="003764EF">
            <w:rPr>
              <w:b/>
            </w:rPr>
            <w:t>Carla Lockhart:</w:t>
          </w:r>
        </w:sdtContent>
      </w:sdt>
      <w:r w:rsidR="003764EF">
        <w:t xml:space="preserve"> Thank you so much for your presentations so far. </w:t>
      </w:r>
      <w:r w:rsidRPr="003821C0">
        <w:t xml:space="preserve">I </w:t>
      </w:r>
      <w:r w:rsidR="003764EF">
        <w:t xml:space="preserve">am keen </w:t>
      </w:r>
      <w:r w:rsidRPr="003821C0">
        <w:t xml:space="preserve">to understand how the </w:t>
      </w:r>
      <w:r w:rsidR="003764EF">
        <w:t xml:space="preserve">recent </w:t>
      </w:r>
      <w:r w:rsidRPr="003821C0">
        <w:t xml:space="preserve">energy price increase for people in Northern Ireland compares to those in </w:t>
      </w:r>
      <w:r w:rsidR="003764EF">
        <w:t xml:space="preserve">Great </w:t>
      </w:r>
      <w:r w:rsidRPr="003821C0">
        <w:t xml:space="preserve">Britain and </w:t>
      </w:r>
      <w:r w:rsidR="003764EF">
        <w:t xml:space="preserve">how </w:t>
      </w:r>
      <w:r w:rsidRPr="003821C0">
        <w:t>it has happened in Northern Ireland. It has been quite gradual but frequent, so I am just wondering how that impacts the consumer</w:t>
      </w:r>
      <w:r w:rsidR="003764EF">
        <w:t>,</w:t>
      </w:r>
      <w:r w:rsidRPr="003821C0">
        <w:t xml:space="preserve"> if you can give me a little bit of information on that.</w:t>
      </w:r>
    </w:p>
    <w:p w:rsidR="003764EF" w:rsidP="003764EF">
      <w:pPr>
        <w:pStyle w:val="Answer"/>
      </w:pPr>
      <w:sdt>
        <w:sdtPr>
          <w:alias w:val="Witness"/>
          <w:id w:val="-1961570879"/>
          <w:placeholder>
            <w:docPart w:val="DefaultPlaceholder_-1854013440"/>
          </w:placeholder>
          <w:richText/>
        </w:sdtPr>
        <w:sdtContent>
          <w:r w:rsidRPr="001B411C" w:rsidR="001B411C">
            <w:rPr>
              <w:b/>
              <w:i/>
            </w:rPr>
            <w:t>Peter McClenaghan:</w:t>
          </w:r>
        </w:sdtContent>
      </w:sdt>
      <w:r>
        <w:t xml:space="preserve"> </w:t>
      </w:r>
      <w:r w:rsidRPr="003821C0" w:rsidR="00B6419C">
        <w:t xml:space="preserve">Jamie touched on this slightly, but we have a different regulatory system in Northern Ireland in relation to gas, for example. </w:t>
      </w:r>
      <w:r>
        <w:t>O</w:t>
      </w:r>
      <w:r w:rsidRPr="003821C0" w:rsidR="00B6419C">
        <w:t xml:space="preserve">ur </w:t>
      </w:r>
      <w:r>
        <w:t xml:space="preserve">gas </w:t>
      </w:r>
      <w:r w:rsidRPr="003821C0" w:rsidR="00B6419C">
        <w:t>prices beg</w:t>
      </w:r>
      <w:r>
        <w:t>a</w:t>
      </w:r>
      <w:r w:rsidRPr="003821C0" w:rsidR="00B6419C">
        <w:t>n to rise first before prices in GB, and that is because we do not have the energy price c</w:t>
      </w:r>
      <w:r>
        <w:t>a</w:t>
      </w:r>
      <w:r w:rsidRPr="003821C0" w:rsidR="00B6419C">
        <w:t xml:space="preserve">p. </w:t>
      </w:r>
      <w:r w:rsidRPr="003821C0" w:rsidR="00F03124">
        <w:t xml:space="preserve">We </w:t>
      </w:r>
      <w:r>
        <w:t xml:space="preserve">found, </w:t>
      </w:r>
      <w:r w:rsidRPr="003821C0" w:rsidR="00B6419C">
        <w:t xml:space="preserve">over last winter, </w:t>
      </w:r>
      <w:r w:rsidR="00F03124">
        <w:t xml:space="preserve">that </w:t>
      </w:r>
      <w:r w:rsidRPr="003821C0" w:rsidR="00B6419C">
        <w:t>our prices were becoming significantly higher than in Gr</w:t>
      </w:r>
      <w:r>
        <w:t>ea</w:t>
      </w:r>
      <w:r w:rsidRPr="003821C0" w:rsidR="00B6419C">
        <w:t>t Britain, because of the lack of the price c</w:t>
      </w:r>
      <w:r>
        <w:t>a</w:t>
      </w:r>
      <w:r w:rsidRPr="003821C0" w:rsidR="00B6419C">
        <w:t>p</w:t>
      </w:r>
      <w:r>
        <w:t>.</w:t>
      </w:r>
    </w:p>
    <w:p w:rsidR="003764EF" w:rsidP="003764EF">
      <w:pPr>
        <w:pStyle w:val="Answer"/>
      </w:pPr>
      <w:r w:rsidRPr="003821C0">
        <w:t xml:space="preserve">As </w:t>
      </w:r>
      <w:r>
        <w:t xml:space="preserve">Jamie </w:t>
      </w:r>
      <w:r w:rsidRPr="003821C0" w:rsidR="00B6419C">
        <w:t xml:space="preserve">said, prices have stepped up. There </w:t>
      </w:r>
      <w:r>
        <w:t xml:space="preserve">are </w:t>
      </w:r>
      <w:r w:rsidRPr="003821C0" w:rsidR="00B6419C">
        <w:t xml:space="preserve">announcements every week of another company putting </w:t>
      </w:r>
      <w:r>
        <w:t xml:space="preserve">its </w:t>
      </w:r>
      <w:r w:rsidRPr="003821C0" w:rsidR="00B6419C">
        <w:t>prices up.</w:t>
      </w:r>
      <w:r>
        <w:t xml:space="preserve"> </w:t>
      </w:r>
      <w:r>
        <w:t>H</w:t>
      </w:r>
      <w:r w:rsidRPr="003821C0">
        <w:t xml:space="preserve">owever, </w:t>
      </w:r>
      <w:r>
        <w:t>at</w:t>
      </w:r>
      <w:r w:rsidRPr="003821C0">
        <w:t xml:space="preserve"> </w:t>
      </w:r>
      <w:r w:rsidRPr="003821C0" w:rsidR="00B6419C">
        <w:t>the minute</w:t>
      </w:r>
      <w:r>
        <w:t>,</w:t>
      </w:r>
      <w:r w:rsidRPr="003821C0" w:rsidR="00B6419C">
        <w:t xml:space="preserve"> our prices are lower than GB</w:t>
      </w:r>
      <w:r>
        <w:t>,</w:t>
      </w:r>
      <w:r w:rsidRPr="003821C0" w:rsidR="00B6419C">
        <w:t xml:space="preserve"> and that is</w:t>
      </w:r>
      <w:r>
        <w:t>,</w:t>
      </w:r>
      <w:r w:rsidRPr="003821C0" w:rsidR="00B6419C">
        <w:t xml:space="preserve"> in part</w:t>
      </w:r>
      <w:r>
        <w:t>,</w:t>
      </w:r>
      <w:r w:rsidRPr="003821C0" w:rsidR="00B6419C">
        <w:t xml:space="preserve"> because</w:t>
      </w:r>
      <w:r>
        <w:t>,</w:t>
      </w:r>
      <w:r w:rsidRPr="003821C0" w:rsidR="00B6419C">
        <w:t xml:space="preserve"> without the price cap</w:t>
      </w:r>
      <w:r>
        <w:t>,</w:t>
      </w:r>
      <w:r w:rsidRPr="003821C0" w:rsidR="00B6419C">
        <w:t xml:space="preserve"> companies w</w:t>
      </w:r>
      <w:r>
        <w:t>e</w:t>
      </w:r>
      <w:r w:rsidRPr="003821C0" w:rsidR="00B6419C">
        <w:t xml:space="preserve">re able to push the prices up when they needed to. </w:t>
      </w:r>
      <w:r>
        <w:t>A</w:t>
      </w:r>
      <w:r w:rsidRPr="003821C0" w:rsidR="00B6419C">
        <w:t>s a result, we did not have companies exiting the market</w:t>
      </w:r>
      <w:r>
        <w:t xml:space="preserve"> in t</w:t>
      </w:r>
      <w:r w:rsidRPr="003821C0" w:rsidR="00B6419C">
        <w:t xml:space="preserve">he way that </w:t>
      </w:r>
      <w:r w:rsidR="007B4101">
        <w:t>they did</w:t>
      </w:r>
      <w:r w:rsidRPr="003821C0" w:rsidR="00B6419C">
        <w:t xml:space="preserve"> in GB</w:t>
      </w:r>
      <w:r>
        <w:t>.</w:t>
      </w:r>
      <w:r w:rsidRPr="003821C0" w:rsidR="00B6419C">
        <w:t xml:space="preserve"> </w:t>
      </w:r>
      <w:r>
        <w:t>C</w:t>
      </w:r>
      <w:r w:rsidRPr="003821C0" w:rsidR="00B6419C">
        <w:t xml:space="preserve">onsumers in Great Britain are paying </w:t>
      </w:r>
      <w:r>
        <w:t xml:space="preserve">now </w:t>
      </w:r>
      <w:r w:rsidRPr="003821C0" w:rsidR="00B6419C">
        <w:t xml:space="preserve">for the costs of some of those companies </w:t>
      </w:r>
      <w:r>
        <w:t xml:space="preserve">exiting </w:t>
      </w:r>
      <w:r w:rsidRPr="003821C0" w:rsidR="00B6419C">
        <w:t>the market</w:t>
      </w:r>
      <w:r>
        <w:t>,</w:t>
      </w:r>
      <w:r w:rsidRPr="003821C0" w:rsidR="00B6419C">
        <w:t xml:space="preserve"> where Northern Irish consumers are not.</w:t>
      </w:r>
    </w:p>
    <w:p w:rsidR="003764EF" w:rsidP="003764EF">
      <w:pPr>
        <w:pStyle w:val="Answer"/>
      </w:pPr>
      <w:r>
        <w:t>O</w:t>
      </w:r>
      <w:r w:rsidRPr="003821C0" w:rsidR="00B6419C">
        <w:t xml:space="preserve">ur system </w:t>
      </w:r>
      <w:r>
        <w:t xml:space="preserve">is, </w:t>
      </w:r>
      <w:r w:rsidRPr="003821C0" w:rsidR="00B6419C">
        <w:t>in some ways</w:t>
      </w:r>
      <w:r>
        <w:t>,</w:t>
      </w:r>
      <w:r w:rsidRPr="003821C0" w:rsidR="00B6419C">
        <w:t xml:space="preserve"> a challenge for consumers</w:t>
      </w:r>
      <w:r>
        <w:t>, be</w:t>
      </w:r>
      <w:r w:rsidRPr="003821C0" w:rsidR="00B6419C">
        <w:t>cause</w:t>
      </w:r>
      <w:r>
        <w:t xml:space="preserve"> prices </w:t>
      </w:r>
      <w:r w:rsidRPr="003821C0" w:rsidR="00B6419C">
        <w:t>seem to rise without as much warning as would happen under the price cap, but</w:t>
      </w:r>
      <w:r>
        <w:t>,</w:t>
      </w:r>
      <w:r w:rsidRPr="003821C0" w:rsidR="00B6419C">
        <w:t xml:space="preserve"> </w:t>
      </w:r>
      <w:r>
        <w:t xml:space="preserve">in </w:t>
      </w:r>
      <w:r w:rsidRPr="003821C0" w:rsidR="00B6419C">
        <w:t xml:space="preserve">actual </w:t>
      </w:r>
      <w:r>
        <w:t xml:space="preserve">fact, our </w:t>
      </w:r>
      <w:r w:rsidRPr="003821C0" w:rsidR="00B6419C">
        <w:t xml:space="preserve">prices </w:t>
      </w:r>
      <w:r>
        <w:t xml:space="preserve">are, </w:t>
      </w:r>
      <w:r w:rsidRPr="003821C0" w:rsidR="00B6419C">
        <w:t>on the whole</w:t>
      </w:r>
      <w:r>
        <w:t>,</w:t>
      </w:r>
      <w:r w:rsidRPr="003821C0" w:rsidR="00B6419C">
        <w:t xml:space="preserve"> slightly lower. That is on the electricity and gas side.</w:t>
      </w:r>
    </w:p>
    <w:p w:rsidR="003764EF" w:rsidP="003764EF">
      <w:pPr>
        <w:pStyle w:val="Answer"/>
      </w:pPr>
      <w:r w:rsidRPr="003821C0">
        <w:t xml:space="preserve">In relation to heating oil, consumers are completely at the </w:t>
      </w:r>
      <w:r>
        <w:t xml:space="preserve">whims </w:t>
      </w:r>
      <w:r w:rsidRPr="003821C0">
        <w:t>of the global market</w:t>
      </w:r>
      <w:r>
        <w:t>.</w:t>
      </w:r>
      <w:r w:rsidRPr="003821C0">
        <w:t xml:space="preserve"> </w:t>
      </w:r>
      <w:r>
        <w:t>Y</w:t>
      </w:r>
      <w:r w:rsidRPr="003821C0">
        <w:t xml:space="preserve">ou are having to buy heating oil by </w:t>
      </w:r>
      <w:r w:rsidR="002359D6">
        <w:t xml:space="preserve">the </w:t>
      </w:r>
      <w:r w:rsidRPr="003821C0">
        <w:t>tanker</w:t>
      </w:r>
      <w:r>
        <w:t xml:space="preserve">. </w:t>
      </w:r>
      <w:r w:rsidR="007B4101">
        <w:t>The oil</w:t>
      </w:r>
      <w:r>
        <w:t xml:space="preserve"> arrives at your house and </w:t>
      </w:r>
      <w:r w:rsidRPr="003821C0">
        <w:t>you are paying</w:t>
      </w:r>
      <w:r>
        <w:t xml:space="preserve"> for</w:t>
      </w:r>
      <w:r w:rsidRPr="003821C0">
        <w:t xml:space="preserve"> at least 300 </w:t>
      </w:r>
      <w:r>
        <w:t xml:space="preserve">litres, </w:t>
      </w:r>
      <w:r w:rsidRPr="003821C0">
        <w:t xml:space="preserve">because you cannot have anything less than </w:t>
      </w:r>
      <w:r w:rsidR="002359D6">
        <w:t xml:space="preserve">that </w:t>
      </w:r>
      <w:r w:rsidRPr="003821C0">
        <w:t>delivered under trading standards rules.</w:t>
      </w:r>
      <w:r>
        <w:t xml:space="preserve"> At the minute, </w:t>
      </w:r>
      <w:r w:rsidRPr="003821C0">
        <w:t xml:space="preserve">300 </w:t>
      </w:r>
      <w:r>
        <w:t xml:space="preserve">litres </w:t>
      </w:r>
      <w:r w:rsidRPr="003821C0">
        <w:t xml:space="preserve">is costing you </w:t>
      </w:r>
      <w:r>
        <w:t>slightly more than £</w:t>
      </w:r>
      <w:r w:rsidRPr="003821C0">
        <w:t>260</w:t>
      </w:r>
      <w:r>
        <w:t xml:space="preserve">, so you </w:t>
      </w:r>
      <w:r w:rsidRPr="003821C0">
        <w:t>have that affordability challenge that Jamie mentioned</w:t>
      </w:r>
      <w:r>
        <w:t xml:space="preserve">, in that </w:t>
      </w:r>
      <w:r w:rsidRPr="003821C0">
        <w:t xml:space="preserve">you have to have £260 in your bank </w:t>
      </w:r>
      <w:r>
        <w:t xml:space="preserve">account to </w:t>
      </w:r>
      <w:r w:rsidRPr="003821C0">
        <w:t xml:space="preserve">pay </w:t>
      </w:r>
      <w:r w:rsidR="00BD2050">
        <w:t>up front</w:t>
      </w:r>
      <w:r>
        <w:t>.</w:t>
      </w:r>
    </w:p>
    <w:p w:rsidR="00B6419C" w:rsidRPr="003821C0" w:rsidP="003764EF">
      <w:pPr>
        <w:pStyle w:val="Answer"/>
      </w:pPr>
      <w:r>
        <w:t>I</w:t>
      </w:r>
      <w:r w:rsidRPr="003821C0">
        <w:t xml:space="preserve">n addition, heating oil prices peaked </w:t>
      </w:r>
      <w:r w:rsidR="00FF6F24">
        <w:t xml:space="preserve">at about </w:t>
      </w:r>
      <w:r w:rsidRPr="003821C0">
        <w:t xml:space="preserve">double what the pre-pandemic </w:t>
      </w:r>
      <w:r w:rsidR="00FF6F24">
        <w:t>10</w:t>
      </w:r>
      <w:r w:rsidRPr="003821C0">
        <w:t>-year average price would be</w:t>
      </w:r>
      <w:r w:rsidR="00FF6F24">
        <w:t>.</w:t>
      </w:r>
      <w:r w:rsidRPr="003821C0">
        <w:t xml:space="preserve"> </w:t>
      </w:r>
      <w:r w:rsidR="00FF6F24">
        <w:t>A</w:t>
      </w:r>
      <w:r w:rsidRPr="003821C0">
        <w:t>t the minute</w:t>
      </w:r>
      <w:r w:rsidR="00FF6F24">
        <w:t>,</w:t>
      </w:r>
      <w:r w:rsidRPr="003821C0">
        <w:t xml:space="preserve"> </w:t>
      </w:r>
      <w:r w:rsidR="00FF6F24">
        <w:t xml:space="preserve">they are </w:t>
      </w:r>
      <w:r w:rsidRPr="003821C0">
        <w:t>about 67% more expensive than they were pre-pandemic</w:t>
      </w:r>
      <w:r w:rsidR="00FF6F24">
        <w:t>,</w:t>
      </w:r>
      <w:r w:rsidRPr="003821C0">
        <w:t xml:space="preserve"> </w:t>
      </w:r>
      <w:r w:rsidR="00FF6F24">
        <w:t>s</w:t>
      </w:r>
      <w:r w:rsidRPr="003821C0">
        <w:t xml:space="preserve">o </w:t>
      </w:r>
      <w:r w:rsidR="00FF6F24">
        <w:t xml:space="preserve">there are </w:t>
      </w:r>
      <w:r w:rsidRPr="003821C0">
        <w:t>real challenges for consumers in relation to that.</w:t>
      </w:r>
    </w:p>
    <w:p w:rsidR="00B6419C" w:rsidRPr="003821C0" w:rsidP="00B6419C">
      <w:pPr>
        <w:pStyle w:val="Question"/>
      </w:pPr>
      <w:sdt>
        <w:sdtPr>
          <w:alias w:val="Member"/>
          <w:tag w:val="&lt;Member mnisId='4857' dodsId=''&gt;"/>
          <w:id w:val="-567575211"/>
          <w:placeholder>
            <w:docPart w:val="DefaultPlaceholder_-1854013440"/>
          </w:placeholder>
          <w:richText/>
        </w:sdtPr>
        <w:sdtContent>
          <w:r w:rsidRPr="00FF6F24" w:rsidR="00FF6F24">
            <w:rPr>
              <w:b/>
            </w:rPr>
            <w:t>Carla Lockhart:</w:t>
          </w:r>
        </w:sdtContent>
      </w:sdt>
      <w:r w:rsidR="00FF6F24">
        <w:t xml:space="preserve"> Y</w:t>
      </w:r>
      <w:r w:rsidRPr="003821C0">
        <w:t>ou have answered that quite comprehensively. I was raising this point earlier that</w:t>
      </w:r>
      <w:r w:rsidR="00FF6F24">
        <w:t>,</w:t>
      </w:r>
      <w:r w:rsidRPr="003821C0">
        <w:t xml:space="preserve"> in my own constituency</w:t>
      </w:r>
      <w:r w:rsidR="00FF6F24">
        <w:t>,</w:t>
      </w:r>
      <w:r w:rsidRPr="003821C0">
        <w:t xml:space="preserve"> the </w:t>
      </w:r>
      <w:r w:rsidR="00FF6F24">
        <w:t>C</w:t>
      </w:r>
      <w:r w:rsidRPr="003821C0">
        <w:t xml:space="preserve">onsumer </w:t>
      </w:r>
      <w:r w:rsidR="00FF6F24">
        <w:t xml:space="preserve">Council runs </w:t>
      </w:r>
      <w:r w:rsidRPr="003821C0">
        <w:t>a very good tracker</w:t>
      </w:r>
      <w:r w:rsidR="00FF6F24">
        <w:t>.</w:t>
      </w:r>
      <w:r w:rsidRPr="003821C0">
        <w:t xml:space="preserve"> </w:t>
      </w:r>
      <w:r w:rsidR="00FF6F24">
        <w:t>Y</w:t>
      </w:r>
      <w:r w:rsidRPr="003821C0">
        <w:t xml:space="preserve">ou can go on and see what the price of oil </w:t>
      </w:r>
      <w:r w:rsidR="00FF6F24">
        <w:t>et</w:t>
      </w:r>
      <w:r w:rsidR="007B4101">
        <w:t>c</w:t>
      </w:r>
      <w:r w:rsidR="00FF6F24">
        <w:t xml:space="preserve"> </w:t>
      </w:r>
      <w:r w:rsidRPr="003821C0">
        <w:t xml:space="preserve">is. </w:t>
      </w:r>
      <w:r w:rsidR="00FF6F24">
        <w:t>I</w:t>
      </w:r>
      <w:r w:rsidRPr="003821C0">
        <w:t>n my constituency</w:t>
      </w:r>
      <w:r w:rsidR="00FF6F24">
        <w:t xml:space="preserve"> of Upper Bann,</w:t>
      </w:r>
      <w:r w:rsidRPr="003821C0">
        <w:t xml:space="preserve"> </w:t>
      </w:r>
      <w:r w:rsidR="00FF6F24">
        <w:t>i</w:t>
      </w:r>
      <w:r w:rsidRPr="003821C0">
        <w:t xml:space="preserve">t is higher than most other </w:t>
      </w:r>
      <w:r w:rsidRPr="003821C0">
        <w:t xml:space="preserve">areas. </w:t>
      </w:r>
      <w:r w:rsidR="00FF6F24">
        <w:t>I</w:t>
      </w:r>
      <w:r w:rsidRPr="003821C0">
        <w:t xml:space="preserve">s there a particular reason why certain areas experience a higher </w:t>
      </w:r>
      <w:r w:rsidR="00FF6F24">
        <w:t xml:space="preserve">rate </w:t>
      </w:r>
      <w:r w:rsidRPr="003821C0">
        <w:t>than others?</w:t>
      </w:r>
    </w:p>
    <w:p w:rsidR="00FF6F24" w:rsidP="00FF6F24">
      <w:pPr>
        <w:pStyle w:val="Answer"/>
      </w:pPr>
      <w:sdt>
        <w:sdtPr>
          <w:alias w:val="Witness"/>
          <w:id w:val="-985624270"/>
          <w:placeholder>
            <w:docPart w:val="DefaultPlaceholder_-1854013440"/>
          </w:placeholder>
          <w:richText/>
        </w:sdtPr>
        <w:sdtContent>
          <w:r w:rsidRPr="001B411C" w:rsidR="001B411C">
            <w:rPr>
              <w:b/>
              <w:i/>
            </w:rPr>
            <w:t>Peter McClenaghan:</w:t>
          </w:r>
        </w:sdtContent>
      </w:sdt>
      <w:r>
        <w:t xml:space="preserve"> B</w:t>
      </w:r>
      <w:r w:rsidRPr="003821C0" w:rsidR="00B6419C">
        <w:t xml:space="preserve">oth heating </w:t>
      </w:r>
      <w:r>
        <w:t>oil</w:t>
      </w:r>
      <w:r w:rsidRPr="003821C0" w:rsidR="00B6419C">
        <w:t xml:space="preserve"> </w:t>
      </w:r>
      <w:r>
        <w:t xml:space="preserve">and </w:t>
      </w:r>
      <w:r w:rsidRPr="003821C0" w:rsidR="00B6419C">
        <w:t xml:space="preserve">petrol </w:t>
      </w:r>
      <w:r>
        <w:t xml:space="preserve">and </w:t>
      </w:r>
      <w:r w:rsidRPr="003821C0" w:rsidR="00B6419C">
        <w:t xml:space="preserve">diesel prices have been in the news a lot in the last number of months. </w:t>
      </w:r>
      <w:r w:rsidRPr="003821C0" w:rsidR="00FB52C1">
        <w:t xml:space="preserve">In </w:t>
      </w:r>
      <w:r w:rsidRPr="003821C0" w:rsidR="00B6419C">
        <w:t xml:space="preserve">relation to </w:t>
      </w:r>
      <w:r>
        <w:t xml:space="preserve">petrol and </w:t>
      </w:r>
      <w:r w:rsidRPr="003821C0" w:rsidR="00B6419C">
        <w:t>diesel</w:t>
      </w:r>
      <w:r w:rsidR="00FB52C1">
        <w:t>,</w:t>
      </w:r>
      <w:r w:rsidRPr="003821C0" w:rsidR="00B6419C">
        <w:t xml:space="preserve"> </w:t>
      </w:r>
      <w:r w:rsidRPr="003821C0" w:rsidR="00FB52C1">
        <w:t xml:space="preserve">we </w:t>
      </w:r>
      <w:r w:rsidR="00FB52C1">
        <w:t xml:space="preserve">found </w:t>
      </w:r>
      <w:r w:rsidRPr="003821C0" w:rsidR="00B6419C">
        <w:t>that</w:t>
      </w:r>
      <w:r>
        <w:t>,</w:t>
      </w:r>
      <w:r w:rsidRPr="003821C0" w:rsidR="00B6419C">
        <w:t xml:space="preserve"> if you are in an area </w:t>
      </w:r>
      <w:r w:rsidR="00FB52C1">
        <w:t>that</w:t>
      </w:r>
      <w:r w:rsidRPr="003821C0" w:rsidR="00B6419C">
        <w:t xml:space="preserve"> </w:t>
      </w:r>
      <w:r w:rsidR="00AF7CFD">
        <w:t>do</w:t>
      </w:r>
      <w:r w:rsidR="00FB52C1">
        <w:t>es</w:t>
      </w:r>
      <w:r w:rsidR="00AF7CFD">
        <w:t xml:space="preserve"> </w:t>
      </w:r>
      <w:r w:rsidRPr="003821C0" w:rsidR="00B6419C">
        <w:t xml:space="preserve">not have a local supermarket pushing </w:t>
      </w:r>
      <w:r>
        <w:t xml:space="preserve">prices </w:t>
      </w:r>
      <w:r w:rsidRPr="003821C0" w:rsidR="00B6419C">
        <w:t>down, prices tend to be higher for consumers</w:t>
      </w:r>
      <w:r>
        <w:t>.</w:t>
      </w:r>
      <w:r w:rsidRPr="003821C0" w:rsidR="00B6419C">
        <w:t xml:space="preserve"> </w:t>
      </w:r>
      <w:r>
        <w:t>W</w:t>
      </w:r>
      <w:r w:rsidRPr="003821C0" w:rsidR="00B6419C">
        <w:t>e track</w:t>
      </w:r>
      <w:r>
        <w:t>ed</w:t>
      </w:r>
      <w:r w:rsidRPr="003821C0" w:rsidR="00B6419C">
        <w:t xml:space="preserve"> that and </w:t>
      </w:r>
      <w:r>
        <w:t xml:space="preserve">found that </w:t>
      </w:r>
      <w:r w:rsidRPr="003821C0" w:rsidR="00B6419C">
        <w:t>through our data</w:t>
      </w:r>
      <w:r>
        <w:t>. I</w:t>
      </w:r>
      <w:r w:rsidRPr="003821C0" w:rsidR="00B6419C">
        <w:t xml:space="preserve">n relation to heating oil and </w:t>
      </w:r>
      <w:r>
        <w:t xml:space="preserve">the </w:t>
      </w:r>
      <w:r w:rsidRPr="003821C0" w:rsidR="00B6419C">
        <w:t xml:space="preserve">specifics of </w:t>
      </w:r>
      <w:r>
        <w:t xml:space="preserve">Upper Bann, I do not know, </w:t>
      </w:r>
      <w:r w:rsidRPr="003821C0" w:rsidR="00B6419C">
        <w:t>but I can look and see if we can dig into the data and find out</w:t>
      </w:r>
      <w:r>
        <w:t xml:space="preserve"> for you.</w:t>
      </w:r>
    </w:p>
    <w:p w:rsidR="00FF6F24" w:rsidP="00FF6F24">
      <w:pPr>
        <w:pStyle w:val="Question"/>
        <w:numPr>
          <w:ilvl w:val="0"/>
          <w:numId w:val="0"/>
        </w:numPr>
        <w:ind w:left="794"/>
      </w:pPr>
      <w:sdt>
        <w:sdtPr>
          <w:alias w:val="Member"/>
          <w:tag w:val="&lt;Member mnisId='4857' dodsId=''&gt;"/>
          <w:id w:val="1238131728"/>
          <w:placeholder>
            <w:docPart w:val="DefaultPlaceholder_-1854013440"/>
          </w:placeholder>
          <w:richText/>
        </w:sdtPr>
        <w:sdtContent>
          <w:r w:rsidRPr="00FF6F24">
            <w:rPr>
              <w:b/>
            </w:rPr>
            <w:t>Carla Lockhart:</w:t>
          </w:r>
        </w:sdtContent>
      </w:sdt>
      <w:r>
        <w:t xml:space="preserve"> </w:t>
      </w:r>
      <w:r w:rsidRPr="003821C0" w:rsidR="00B6419C">
        <w:t xml:space="preserve">I have written </w:t>
      </w:r>
      <w:r>
        <w:t>to you on it</w:t>
      </w:r>
      <w:r w:rsidRPr="003821C0" w:rsidR="00B6419C">
        <w:t>, so you probably will see that</w:t>
      </w:r>
      <w:r>
        <w:t xml:space="preserve"> note.</w:t>
      </w:r>
    </w:p>
    <w:p w:rsidR="00FF6F24" w:rsidP="00FF6F24">
      <w:pPr>
        <w:pStyle w:val="Answer"/>
      </w:pPr>
      <w:sdt>
        <w:sdtPr>
          <w:alias w:val="Witness"/>
          <w:id w:val="-720518710"/>
          <w:placeholder>
            <w:docPart w:val="DefaultPlaceholder_-1854013440"/>
          </w:placeholder>
          <w:richText/>
        </w:sdtPr>
        <w:sdtContent>
          <w:r w:rsidRPr="00235CE3" w:rsidR="00235CE3">
            <w:rPr>
              <w:b/>
              <w:i/>
            </w:rPr>
            <w:t>Jamie Miller:</w:t>
          </w:r>
        </w:sdtContent>
      </w:sdt>
      <w:r w:rsidRPr="003821C0" w:rsidR="00B6419C">
        <w:t xml:space="preserve"> I just wanted to also flag that home </w:t>
      </w:r>
      <w:r>
        <w:t>heating oil</w:t>
      </w:r>
      <w:r w:rsidRPr="003821C0" w:rsidR="00B6419C">
        <w:t xml:space="preserve"> is not regulated in </w:t>
      </w:r>
      <w:r w:rsidR="00E7035F">
        <w:t>Northern Ireland</w:t>
      </w:r>
      <w:r>
        <w:t>,</w:t>
      </w:r>
      <w:r w:rsidRPr="003821C0" w:rsidR="00B6419C">
        <w:t xml:space="preserve"> </w:t>
      </w:r>
      <w:r>
        <w:t xml:space="preserve">which </w:t>
      </w:r>
      <w:r w:rsidRPr="003821C0" w:rsidR="00B6419C">
        <w:t>means that there are occurrences, like in your constituency</w:t>
      </w:r>
      <w:r>
        <w:t>,</w:t>
      </w:r>
      <w:r w:rsidRPr="003821C0" w:rsidR="00B6419C">
        <w:t xml:space="preserve"> where you have these postcode lotter</w:t>
      </w:r>
      <w:r>
        <w:t>ies</w:t>
      </w:r>
      <w:r w:rsidRPr="003821C0" w:rsidR="00B6419C">
        <w:t>, so it is more expensive</w:t>
      </w:r>
      <w:r>
        <w:t>.</w:t>
      </w:r>
      <w:r w:rsidRPr="003821C0" w:rsidR="00B6419C">
        <w:t xml:space="preserve"> </w:t>
      </w:r>
      <w:r>
        <w:t>T</w:t>
      </w:r>
      <w:r w:rsidRPr="003821C0" w:rsidR="00B6419C">
        <w:t xml:space="preserve">here is an element of </w:t>
      </w:r>
      <w:r>
        <w:t xml:space="preserve">that </w:t>
      </w:r>
      <w:r w:rsidRPr="003821C0" w:rsidR="00B6419C">
        <w:t>being just unfair for consumers in that area.</w:t>
      </w:r>
    </w:p>
    <w:p w:rsidR="00FF6F24" w:rsidP="00FF6F24">
      <w:pPr>
        <w:pStyle w:val="Answer"/>
      </w:pPr>
      <w:r w:rsidRPr="003821C0">
        <w:t>It is probably also worth mentioning that the price can vary quite quickly. In March last year, there was a week whe</w:t>
      </w:r>
      <w:r w:rsidR="007B4101">
        <w:t>n</w:t>
      </w:r>
      <w:r w:rsidRPr="003821C0">
        <w:t xml:space="preserve"> it started out</w:t>
      </w:r>
      <w:r>
        <w:t xml:space="preserve"> </w:t>
      </w:r>
      <w:r w:rsidRPr="003821C0">
        <w:t>at a certain price and</w:t>
      </w:r>
      <w:r>
        <w:t>,</w:t>
      </w:r>
      <w:r w:rsidRPr="003821C0">
        <w:t xml:space="preserve"> by three or four days into the week</w:t>
      </w:r>
      <w:r>
        <w:t>,</w:t>
      </w:r>
      <w:r w:rsidRPr="003821C0">
        <w:t xml:space="preserve"> it was about </w:t>
      </w:r>
      <w:r>
        <w:t>£</w:t>
      </w:r>
      <w:r w:rsidRPr="003821C0">
        <w:t xml:space="preserve">200 more for the equivalent fill, which means that a consumer </w:t>
      </w:r>
      <w:r>
        <w:t xml:space="preserve">who </w:t>
      </w:r>
      <w:r w:rsidRPr="003821C0">
        <w:t>maybe did not reali</w:t>
      </w:r>
      <w:r>
        <w:t>s</w:t>
      </w:r>
      <w:r w:rsidRPr="003821C0">
        <w:t xml:space="preserve">e </w:t>
      </w:r>
      <w:r>
        <w:t xml:space="preserve">that </w:t>
      </w:r>
      <w:r w:rsidRPr="003821C0">
        <w:t>they needed to top up on the Monday was significantly out of pocket by the Thursday</w:t>
      </w:r>
      <w:r>
        <w:t>.</w:t>
      </w:r>
      <w:r w:rsidRPr="003821C0">
        <w:t xml:space="preserve"> </w:t>
      </w:r>
      <w:r>
        <w:t>W</w:t>
      </w:r>
      <w:r w:rsidRPr="003821C0">
        <w:t>ithin another week</w:t>
      </w:r>
      <w:r>
        <w:t>,</w:t>
      </w:r>
      <w:r w:rsidRPr="003821C0">
        <w:t xml:space="preserve"> it might have dropped back down</w:t>
      </w:r>
      <w:r>
        <w:t>, s</w:t>
      </w:r>
      <w:r w:rsidRPr="003821C0">
        <w:t xml:space="preserve">o there is another aspect of potential disadvantage there for some consumers </w:t>
      </w:r>
      <w:r>
        <w:t xml:space="preserve">who </w:t>
      </w:r>
      <w:r w:rsidRPr="003821C0">
        <w:t>maybe do not have the capacity to check trackers and follow trends</w:t>
      </w:r>
      <w:r>
        <w:t>.</w:t>
      </w:r>
      <w:r w:rsidR="00FB52C1">
        <w:t xml:space="preserve"> We need to be mindful of that.</w:t>
      </w:r>
    </w:p>
    <w:p w:rsidR="00FF6F24" w:rsidP="00B6419C">
      <w:pPr>
        <w:pStyle w:val="Question"/>
      </w:pPr>
      <w:sdt>
        <w:sdtPr>
          <w:alias w:val="Member"/>
          <w:tag w:val="&lt;Member mnisId='1562' dodsId='28181'&gt;"/>
          <w:id w:val="903794218"/>
          <w:placeholder>
            <w:docPart w:val="DefaultPlaceholder_-1854013440"/>
          </w:placeholder>
          <w:richText/>
        </w:sdtPr>
        <w:sdtContent>
          <w:r w:rsidRPr="00FF6F24">
            <w:rPr>
              <w:b/>
            </w:rPr>
            <w:t>Sir Robert Goodwill:</w:t>
          </w:r>
        </w:sdtContent>
      </w:sdt>
      <w:r>
        <w:t xml:space="preserve"> </w:t>
      </w:r>
      <w:r w:rsidRPr="003821C0" w:rsidR="00B6419C">
        <w:t xml:space="preserve">We have already heard from Mr Higgins how, while some of the </w:t>
      </w:r>
      <w:r>
        <w:t>C</w:t>
      </w:r>
      <w:r w:rsidRPr="003821C0" w:rsidR="00B6419C">
        <w:t xml:space="preserve">ovid assistance was delivered quite effectively </w:t>
      </w:r>
      <w:r>
        <w:t xml:space="preserve">in </w:t>
      </w:r>
      <w:r w:rsidRPr="003821C0" w:rsidR="00B6419C">
        <w:t xml:space="preserve">Northern Ireland, other help, such as the </w:t>
      </w:r>
      <w:r>
        <w:t>£</w:t>
      </w:r>
      <w:r w:rsidRPr="003821C0" w:rsidR="00B6419C">
        <w:t>20 uplift to UC, was not available for those on legacy benefits.</w:t>
      </w:r>
    </w:p>
    <w:p w:rsidR="00B6419C" w:rsidRPr="003821C0" w:rsidP="00FF6F24">
      <w:pPr>
        <w:pStyle w:val="Question"/>
        <w:numPr>
          <w:ilvl w:val="0"/>
          <w:numId w:val="0"/>
        </w:numPr>
        <w:ind w:left="794"/>
      </w:pPr>
      <w:r w:rsidRPr="003821C0">
        <w:t xml:space="preserve">Mr Miller, your organisation has highlighted the fact that the absence of the </w:t>
      </w:r>
      <w:r w:rsidR="00FF6F24">
        <w:t>E</w:t>
      </w:r>
      <w:r w:rsidRPr="003821C0">
        <w:t xml:space="preserve">xecutive means that the council tax rebate </w:t>
      </w:r>
      <w:r w:rsidR="00FF6F24">
        <w:t xml:space="preserve">and </w:t>
      </w:r>
      <w:r w:rsidRPr="003821C0">
        <w:t>the household support fund delivered to NI through Barnett</w:t>
      </w:r>
      <w:r w:rsidR="00FF6F24">
        <w:t xml:space="preserve"> c</w:t>
      </w:r>
      <w:r w:rsidRPr="003821C0">
        <w:t xml:space="preserve">onsequentials cannot be accessed by </w:t>
      </w:r>
      <w:r w:rsidR="00FF6F24">
        <w:t xml:space="preserve">the </w:t>
      </w:r>
      <w:r w:rsidRPr="003821C0">
        <w:t xml:space="preserve">people of Northern Ireland. </w:t>
      </w:r>
      <w:r w:rsidR="00FF6F24">
        <w:t>W</w:t>
      </w:r>
      <w:r w:rsidRPr="003821C0">
        <w:t xml:space="preserve">hat needs to </w:t>
      </w:r>
      <w:r w:rsidR="00FF6F24">
        <w:t xml:space="preserve">and could </w:t>
      </w:r>
      <w:r w:rsidRPr="003821C0">
        <w:t>be done to address that situation?</w:t>
      </w:r>
    </w:p>
    <w:p w:rsidR="00FF6F24" w:rsidP="00FF6F24">
      <w:pPr>
        <w:pStyle w:val="Answer"/>
      </w:pPr>
      <w:sdt>
        <w:sdtPr>
          <w:alias w:val="Witness"/>
          <w:id w:val="-1588148372"/>
          <w:placeholder>
            <w:docPart w:val="DefaultPlaceholder_-1854013440"/>
          </w:placeholder>
          <w:richText/>
        </w:sdtPr>
        <w:sdtContent>
          <w:r w:rsidRPr="00235CE3" w:rsidR="00235CE3">
            <w:rPr>
              <w:b/>
              <w:i/>
            </w:rPr>
            <w:t>Jamie Miller:</w:t>
          </w:r>
        </w:sdtContent>
      </w:sdt>
      <w:r>
        <w:t xml:space="preserve"> I</w:t>
      </w:r>
      <w:r w:rsidRPr="003821C0" w:rsidR="00B6419C">
        <w:t>t is a difficult question to answer</w:t>
      </w:r>
      <w:r>
        <w:t>,</w:t>
      </w:r>
      <w:r w:rsidRPr="003821C0" w:rsidR="00B6419C">
        <w:t xml:space="preserve"> because it is somewhat unprecedented</w:t>
      </w:r>
      <w:r>
        <w:t>.</w:t>
      </w:r>
    </w:p>
    <w:p w:rsidR="00B6419C" w:rsidRPr="003821C0" w:rsidP="00FF6F24">
      <w:pPr>
        <w:pStyle w:val="Question"/>
      </w:pPr>
      <w:sdt>
        <w:sdtPr>
          <w:alias w:val="Member"/>
          <w:tag w:val="&lt;Member mnisId='1562' dodsId='28181'&gt;"/>
          <w:id w:val="168681221"/>
          <w:placeholder>
            <w:docPart w:val="DefaultPlaceholder_-1854013440"/>
          </w:placeholder>
          <w:richText/>
        </w:sdtPr>
        <w:sdtContent>
          <w:r w:rsidRPr="00FF6F24" w:rsidR="00FF6F24">
            <w:rPr>
              <w:b/>
            </w:rPr>
            <w:t>Sir Robert Goodwill:</w:t>
          </w:r>
        </w:sdtContent>
      </w:sdt>
      <w:r w:rsidR="00FF6F24">
        <w:t xml:space="preserve"> Is the short answer just the restoration of the Executive?</w:t>
      </w:r>
    </w:p>
    <w:p w:rsidR="00FF6F24" w:rsidP="00FF6F24">
      <w:pPr>
        <w:pStyle w:val="Answer"/>
      </w:pPr>
      <w:sdt>
        <w:sdtPr>
          <w:alias w:val="Witness"/>
          <w:id w:val="-409700299"/>
          <w:placeholder>
            <w:docPart w:val="DefaultPlaceholder_-1854013440"/>
          </w:placeholder>
          <w:richText/>
        </w:sdtPr>
        <w:sdtContent>
          <w:r w:rsidRPr="00235CE3" w:rsidR="00235CE3">
            <w:rPr>
              <w:b/>
              <w:i/>
            </w:rPr>
            <w:t>Jamie Miller:</w:t>
          </w:r>
        </w:sdtContent>
      </w:sdt>
      <w:r>
        <w:t xml:space="preserve"> R</w:t>
      </w:r>
      <w:r w:rsidRPr="003821C0" w:rsidR="00B6419C">
        <w:t>estoration of the Executive would help in terms of accessing Barnett consequent</w:t>
      </w:r>
      <w:r w:rsidR="00ED2722">
        <w:t>ial</w:t>
      </w:r>
      <w:r>
        <w:t xml:space="preserve"> </w:t>
      </w:r>
      <w:r w:rsidRPr="003821C0" w:rsidR="00B6419C">
        <w:t>funding. However, I need to stress that</w:t>
      </w:r>
      <w:r>
        <w:t>,</w:t>
      </w:r>
      <w:r w:rsidRPr="003821C0" w:rsidR="00B6419C">
        <w:t xml:space="preserve"> at the moment</w:t>
      </w:r>
      <w:r>
        <w:t>,</w:t>
      </w:r>
      <w:r w:rsidRPr="003821C0" w:rsidR="00B6419C">
        <w:t xml:space="preserve"> the priority must be about getting the </w:t>
      </w:r>
      <w:r>
        <w:t>£</w:t>
      </w:r>
      <w:r w:rsidRPr="003821C0" w:rsidR="00B6419C">
        <w:t>400</w:t>
      </w:r>
      <w:r>
        <w:t xml:space="preserve"> e</w:t>
      </w:r>
      <w:r w:rsidRPr="003821C0" w:rsidR="00B6419C">
        <w:t xml:space="preserve">nergy </w:t>
      </w:r>
      <w:r>
        <w:t>b</w:t>
      </w:r>
      <w:r w:rsidRPr="003821C0" w:rsidR="00B6419C">
        <w:t>ill</w:t>
      </w:r>
      <w:r>
        <w:t>s</w:t>
      </w:r>
      <w:r w:rsidRPr="003821C0" w:rsidR="00B6419C">
        <w:t xml:space="preserve"> support scheme payment out to Northern Ireland</w:t>
      </w:r>
      <w:r>
        <w:t>.</w:t>
      </w:r>
      <w:r w:rsidRPr="003821C0" w:rsidR="00B6419C">
        <w:t xml:space="preserve"> </w:t>
      </w:r>
      <w:r>
        <w:t>I</w:t>
      </w:r>
      <w:r w:rsidRPr="003821C0" w:rsidR="00B6419C">
        <w:t xml:space="preserve">f the Assembly </w:t>
      </w:r>
      <w:r>
        <w:t xml:space="preserve">were </w:t>
      </w:r>
      <w:r w:rsidRPr="003821C0" w:rsidR="00B6419C">
        <w:t xml:space="preserve">to </w:t>
      </w:r>
      <w:r>
        <w:t xml:space="preserve">be </w:t>
      </w:r>
      <w:r w:rsidRPr="003821C0" w:rsidR="00B6419C">
        <w:t>restore</w:t>
      </w:r>
      <w:r>
        <w:t>d</w:t>
      </w:r>
      <w:r w:rsidRPr="003821C0" w:rsidR="00B6419C">
        <w:t xml:space="preserve"> tomorrow and </w:t>
      </w:r>
      <w:r>
        <w:t xml:space="preserve">local </w:t>
      </w:r>
      <w:r w:rsidRPr="003821C0" w:rsidR="00B6419C">
        <w:t xml:space="preserve">Northern </w:t>
      </w:r>
      <w:r>
        <w:t xml:space="preserve">Ireland </w:t>
      </w:r>
      <w:r w:rsidRPr="003821C0" w:rsidR="00B6419C">
        <w:t xml:space="preserve">civil servants </w:t>
      </w:r>
      <w:r>
        <w:t xml:space="preserve">were </w:t>
      </w:r>
      <w:r w:rsidRPr="003821C0" w:rsidR="00B6419C">
        <w:t xml:space="preserve">to start </w:t>
      </w:r>
      <w:r w:rsidRPr="003821C0" w:rsidR="00B6419C">
        <w:t>working on that, we would be back to square one again</w:t>
      </w:r>
      <w:r>
        <w:t>, and</w:t>
      </w:r>
      <w:r w:rsidRPr="003821C0" w:rsidR="00B6419C">
        <w:t xml:space="preserve"> I do not know if that would </w:t>
      </w:r>
      <w:r>
        <w:t xml:space="preserve">expediate </w:t>
      </w:r>
      <w:r w:rsidRPr="003821C0" w:rsidR="00B6419C">
        <w:t>that payment.</w:t>
      </w:r>
    </w:p>
    <w:p w:rsidR="00B6419C" w:rsidRPr="003821C0" w:rsidP="00FF6F24">
      <w:pPr>
        <w:pStyle w:val="Answer"/>
      </w:pPr>
      <w:r>
        <w:t>In terms of l</w:t>
      </w:r>
      <w:r w:rsidRPr="003821C0">
        <w:t>ong-term future</w:t>
      </w:r>
      <w:r w:rsidR="000556F4">
        <w:t xml:space="preserve"> </w:t>
      </w:r>
      <w:r>
        <w:t xml:space="preserve">proofing and </w:t>
      </w:r>
      <w:r w:rsidRPr="003821C0">
        <w:t xml:space="preserve">access to future </w:t>
      </w:r>
      <w:r>
        <w:t xml:space="preserve">Barnett </w:t>
      </w:r>
      <w:r w:rsidRPr="003821C0">
        <w:t>consequential</w:t>
      </w:r>
      <w:r>
        <w:t>s,</w:t>
      </w:r>
      <w:r w:rsidRPr="003821C0">
        <w:t xml:space="preserve"> having the Assembly would be the best way forward, but</w:t>
      </w:r>
      <w:r>
        <w:t>,</w:t>
      </w:r>
      <w:r w:rsidRPr="003821C0">
        <w:t xml:space="preserve"> in terms of immediate support this winter, all focus needs to be on accessing the </w:t>
      </w:r>
      <w:r>
        <w:t>£</w:t>
      </w:r>
      <w:r w:rsidRPr="003821C0">
        <w:t xml:space="preserve">400 </w:t>
      </w:r>
      <w:r>
        <w:t xml:space="preserve">per household </w:t>
      </w:r>
      <w:r w:rsidRPr="003821C0">
        <w:t>payment.</w:t>
      </w:r>
    </w:p>
    <w:p w:rsidR="00B6419C" w:rsidRPr="003821C0" w:rsidP="00FF6F24">
      <w:pPr>
        <w:pStyle w:val="Question"/>
      </w:pPr>
      <w:sdt>
        <w:sdtPr>
          <w:alias w:val="Member"/>
          <w:tag w:val="&lt;Member mnisId='1562' dodsId='28181'&gt;"/>
          <w:id w:val="484432482"/>
          <w:placeholder>
            <w:docPart w:val="DefaultPlaceholder_-1854013440"/>
          </w:placeholder>
          <w:richText/>
        </w:sdtPr>
        <w:sdtContent>
          <w:r w:rsidRPr="00FF6F24" w:rsidR="00FF6F24">
            <w:rPr>
              <w:b/>
            </w:rPr>
            <w:t>Sir Robert Goodwill:</w:t>
          </w:r>
        </w:sdtContent>
      </w:sdt>
      <w:r w:rsidR="00FF6F24">
        <w:t xml:space="preserve"> This </w:t>
      </w:r>
      <w:r w:rsidRPr="003821C0">
        <w:t xml:space="preserve">question </w:t>
      </w:r>
      <w:r w:rsidR="00FF6F24">
        <w:t xml:space="preserve">is also </w:t>
      </w:r>
      <w:r w:rsidRPr="003821C0">
        <w:t>for Mr Miller, although</w:t>
      </w:r>
      <w:r w:rsidR="00FF6F24">
        <w:t>, if</w:t>
      </w:r>
      <w:r w:rsidRPr="003821C0">
        <w:t xml:space="preserve"> the others want to chip in, please indicate. What are your views on the UK </w:t>
      </w:r>
      <w:r w:rsidR="00FF6F24">
        <w:t>Government</w:t>
      </w:r>
      <w:r w:rsidR="00D74D15">
        <w:t>’</w:t>
      </w:r>
      <w:r w:rsidR="00FF6F24">
        <w:t>s e</w:t>
      </w:r>
      <w:r w:rsidRPr="003821C0">
        <w:t xml:space="preserve">nergy </w:t>
      </w:r>
      <w:r w:rsidR="00FF6F24">
        <w:t xml:space="preserve">bills </w:t>
      </w:r>
      <w:r w:rsidRPr="003821C0">
        <w:t>support package and its implementation in Northern</w:t>
      </w:r>
      <w:r w:rsidR="00FF6F24">
        <w:t xml:space="preserve"> Ireland—f</w:t>
      </w:r>
      <w:r w:rsidRPr="003821C0">
        <w:t xml:space="preserve">or example, </w:t>
      </w:r>
      <w:r w:rsidR="00FF6F24">
        <w:t xml:space="preserve">the </w:t>
      </w:r>
      <w:r w:rsidRPr="003821C0">
        <w:t>deliver</w:t>
      </w:r>
      <w:r w:rsidR="00FF6F24">
        <w:t>y</w:t>
      </w:r>
      <w:r w:rsidRPr="003821C0">
        <w:t xml:space="preserve"> </w:t>
      </w:r>
      <w:r w:rsidR="00FF6F24">
        <w:t xml:space="preserve">of </w:t>
      </w:r>
      <w:r w:rsidRPr="003821C0">
        <w:t xml:space="preserve">the </w:t>
      </w:r>
      <w:r w:rsidR="00FF6F24">
        <w:t>e</w:t>
      </w:r>
      <w:r w:rsidRPr="003821C0">
        <w:t xml:space="preserve">nergy </w:t>
      </w:r>
      <w:r w:rsidR="00FF6F24">
        <w:t>b</w:t>
      </w:r>
      <w:r w:rsidRPr="003821C0">
        <w:t>ill</w:t>
      </w:r>
      <w:r w:rsidR="00FF6F24">
        <w:t>s</w:t>
      </w:r>
      <w:r w:rsidRPr="003821C0">
        <w:t xml:space="preserve"> support scheme?</w:t>
      </w:r>
    </w:p>
    <w:p w:rsidR="00FF6F24" w:rsidP="00FF6F24">
      <w:pPr>
        <w:pStyle w:val="Answer"/>
      </w:pPr>
      <w:sdt>
        <w:sdtPr>
          <w:alias w:val="Witness"/>
          <w:id w:val="1806969571"/>
          <w:placeholder>
            <w:docPart w:val="DefaultPlaceholder_-1854013440"/>
          </w:placeholder>
          <w:richText/>
        </w:sdtPr>
        <w:sdtContent>
          <w:r w:rsidRPr="00235CE3" w:rsidR="00235CE3">
            <w:rPr>
              <w:b/>
              <w:i/>
            </w:rPr>
            <w:t>Jamie Miller:</w:t>
          </w:r>
        </w:sdtContent>
      </w:sdt>
      <w:r>
        <w:t xml:space="preserve"> </w:t>
      </w:r>
      <w:r w:rsidRPr="003821C0" w:rsidR="00B6419C">
        <w:t xml:space="preserve">Broadly speaking, the </w:t>
      </w:r>
      <w:r>
        <w:t>e</w:t>
      </w:r>
      <w:r w:rsidRPr="003821C0" w:rsidR="00B6419C">
        <w:t xml:space="preserve">nergy </w:t>
      </w:r>
      <w:r>
        <w:t>b</w:t>
      </w:r>
      <w:r w:rsidRPr="003821C0" w:rsidR="00B6419C">
        <w:t>ill</w:t>
      </w:r>
      <w:r>
        <w:t>s</w:t>
      </w:r>
      <w:r w:rsidRPr="003821C0" w:rsidR="00B6419C">
        <w:t xml:space="preserve"> support package</w:t>
      </w:r>
      <w:r>
        <w:t>s</w:t>
      </w:r>
      <w:r w:rsidRPr="003821C0" w:rsidR="00B6419C">
        <w:t xml:space="preserve"> brought forward by the UK Government have been very effective for a lot of people across the UK. There are people </w:t>
      </w:r>
      <w:r>
        <w:t xml:space="preserve">who </w:t>
      </w:r>
      <w:r w:rsidRPr="003821C0" w:rsidR="00B6419C">
        <w:t xml:space="preserve">have missed </w:t>
      </w:r>
      <w:r>
        <w:t>out</w:t>
      </w:r>
      <w:r w:rsidRPr="003821C0" w:rsidR="00B6419C">
        <w:t xml:space="preserve">, and </w:t>
      </w:r>
      <w:r>
        <w:t xml:space="preserve">the </w:t>
      </w:r>
      <w:r w:rsidRPr="003821C0" w:rsidR="00B6419C">
        <w:t xml:space="preserve">people </w:t>
      </w:r>
      <w:r>
        <w:t xml:space="preserve">of </w:t>
      </w:r>
      <w:r w:rsidRPr="003821C0" w:rsidR="00B6419C">
        <w:t>Northern Ireland definitely fall within that category</w:t>
      </w:r>
      <w:r>
        <w:t>.</w:t>
      </w:r>
      <w:r w:rsidRPr="003821C0" w:rsidR="00B6419C">
        <w:t xml:space="preserve"> </w:t>
      </w:r>
      <w:r>
        <w:t>To date,</w:t>
      </w:r>
      <w:r w:rsidRPr="003821C0" w:rsidR="00B6419C">
        <w:t xml:space="preserve"> </w:t>
      </w:r>
      <w:r>
        <w:t>w</w:t>
      </w:r>
      <w:r w:rsidRPr="003821C0" w:rsidR="00B6419C">
        <w:t xml:space="preserve">e have not yet received the </w:t>
      </w:r>
      <w:r>
        <w:t>£</w:t>
      </w:r>
      <w:r w:rsidRPr="003821C0" w:rsidR="00B6419C">
        <w:t xml:space="preserve">400 </w:t>
      </w:r>
      <w:r>
        <w:t>per house</w:t>
      </w:r>
      <w:r w:rsidRPr="003821C0" w:rsidR="00B6419C">
        <w:t>hold</w:t>
      </w:r>
      <w:r>
        <w:t>,</w:t>
      </w:r>
      <w:r w:rsidRPr="003821C0" w:rsidR="00B6419C">
        <w:t xml:space="preserve"> so there </w:t>
      </w:r>
      <w:r>
        <w:t xml:space="preserve">has </w:t>
      </w:r>
      <w:r w:rsidRPr="003821C0" w:rsidR="00B6419C">
        <w:t>been no universal support for households in Northern Ireland.</w:t>
      </w:r>
    </w:p>
    <w:p w:rsidR="00FF6F24" w:rsidP="00FF6F24">
      <w:pPr>
        <w:pStyle w:val="Answer"/>
      </w:pPr>
      <w:r w:rsidRPr="003821C0">
        <w:t xml:space="preserve">The energy price guarantee has had a good effect in </w:t>
      </w:r>
      <w:r>
        <w:t xml:space="preserve">reducing </w:t>
      </w:r>
      <w:r w:rsidRPr="003821C0">
        <w:t xml:space="preserve">bills for electricity users and gas customers in </w:t>
      </w:r>
      <w:r>
        <w:t>Northern Ireland</w:t>
      </w:r>
      <w:r w:rsidRPr="003821C0">
        <w:t xml:space="preserve">. However, we </w:t>
      </w:r>
      <w:r>
        <w:t xml:space="preserve">again </w:t>
      </w:r>
      <w:r w:rsidRPr="003821C0">
        <w:t>need to remember that 6</w:t>
      </w:r>
      <w:r>
        <w:t>8</w:t>
      </w:r>
      <w:r w:rsidRPr="003821C0">
        <w:t>% of homes rely on oil and</w:t>
      </w:r>
      <w:r>
        <w:t>,</w:t>
      </w:r>
      <w:r w:rsidRPr="003821C0">
        <w:t xml:space="preserve"> therefore</w:t>
      </w:r>
      <w:r>
        <w:t>,</w:t>
      </w:r>
      <w:r w:rsidRPr="003821C0">
        <w:t xml:space="preserve"> do not receive any benefit in terms of heat </w:t>
      </w:r>
      <w:r>
        <w:t xml:space="preserve">support from </w:t>
      </w:r>
      <w:r w:rsidRPr="003821C0">
        <w:t>the price guarantee.</w:t>
      </w:r>
      <w:r>
        <w:t xml:space="preserve"> </w:t>
      </w:r>
      <w:r w:rsidRPr="003821C0">
        <w:t xml:space="preserve">I know </w:t>
      </w:r>
      <w:r>
        <w:t xml:space="preserve">that </w:t>
      </w:r>
      <w:r w:rsidRPr="003821C0">
        <w:t xml:space="preserve">the Government committed to providing </w:t>
      </w:r>
      <w:r>
        <w:t>£</w:t>
      </w:r>
      <w:r w:rsidRPr="003821C0">
        <w:t>200 support for off</w:t>
      </w:r>
      <w:r>
        <w:t>-</w:t>
      </w:r>
      <w:r w:rsidRPr="003821C0">
        <w:t xml:space="preserve">gas homes, and </w:t>
      </w:r>
      <w:r>
        <w:t xml:space="preserve">Northern Ireland </w:t>
      </w:r>
      <w:r w:rsidRPr="003821C0">
        <w:t xml:space="preserve">will be receiving that as a universal payment to all </w:t>
      </w:r>
      <w:r>
        <w:t xml:space="preserve">households, </w:t>
      </w:r>
      <w:r w:rsidRPr="003821C0">
        <w:t>which is hugely welcomed by members within my organisation</w:t>
      </w:r>
      <w:r>
        <w:t>,</w:t>
      </w:r>
      <w:r w:rsidRPr="003821C0">
        <w:t xml:space="preserve"> </w:t>
      </w:r>
      <w:r>
        <w:t>b</w:t>
      </w:r>
      <w:r w:rsidRPr="003821C0">
        <w:t>ut it very much comes back to this issue of timing being key. We are no</w:t>
      </w:r>
      <w:r>
        <w:t>w</w:t>
      </w:r>
      <w:r w:rsidRPr="003821C0">
        <w:t xml:space="preserve"> in winter. It is </w:t>
      </w:r>
      <w:r>
        <w:t>cold</w:t>
      </w:r>
      <w:r w:rsidRPr="003821C0">
        <w:t xml:space="preserve">. People need the cash </w:t>
      </w:r>
      <w:r>
        <w:t xml:space="preserve">now, </w:t>
      </w:r>
      <w:r w:rsidRPr="003821C0">
        <w:t xml:space="preserve">so that they can top up their tanks. </w:t>
      </w:r>
      <w:r>
        <w:t>I</w:t>
      </w:r>
      <w:r w:rsidRPr="003821C0">
        <w:t xml:space="preserve">f we cannot get that support out quickly, it is not going to go half as far as it should have done and as it already has for </w:t>
      </w:r>
      <w:r>
        <w:t xml:space="preserve">other households </w:t>
      </w:r>
      <w:r w:rsidRPr="003821C0">
        <w:t>across the UK</w:t>
      </w:r>
      <w:r>
        <w:t>.</w:t>
      </w:r>
    </w:p>
    <w:p w:rsidR="00B6419C" w:rsidRPr="003821C0" w:rsidP="00B6419C">
      <w:pPr>
        <w:pStyle w:val="Question"/>
      </w:pPr>
      <w:sdt>
        <w:sdtPr>
          <w:alias w:val="Member"/>
          <w:tag w:val="&lt;Member mnisId='1562' dodsId='28181'&gt;"/>
          <w:id w:val="859639147"/>
          <w:placeholder>
            <w:docPart w:val="DefaultPlaceholder_-1854013440"/>
          </w:placeholder>
          <w:richText/>
        </w:sdtPr>
        <w:sdtContent>
          <w:r w:rsidRPr="00C77BC7" w:rsidR="00C77BC7">
            <w:rPr>
              <w:b/>
            </w:rPr>
            <w:t>Sir Robert Goodwill:</w:t>
          </w:r>
        </w:sdtContent>
      </w:sdt>
      <w:r w:rsidR="00C77BC7">
        <w:t xml:space="preserve"> A</w:t>
      </w:r>
      <w:r w:rsidRPr="003821C0">
        <w:t>s well as people off gas</w:t>
      </w:r>
      <w:r w:rsidR="00C77BC7">
        <w:t>,</w:t>
      </w:r>
      <w:r w:rsidRPr="003821C0">
        <w:t xml:space="preserve"> </w:t>
      </w:r>
      <w:r w:rsidR="00C77BC7">
        <w:t xml:space="preserve">there are </w:t>
      </w:r>
      <w:r w:rsidRPr="003821C0">
        <w:t xml:space="preserve">people living in </w:t>
      </w:r>
      <w:r w:rsidR="00C77BC7">
        <w:t>p</w:t>
      </w:r>
      <w:r w:rsidRPr="003821C0">
        <w:t xml:space="preserve">ark </w:t>
      </w:r>
      <w:r w:rsidR="00C77BC7">
        <w:t>h</w:t>
      </w:r>
      <w:r w:rsidRPr="003821C0">
        <w:t>omes</w:t>
      </w:r>
      <w:r w:rsidR="00C77BC7">
        <w:t>,</w:t>
      </w:r>
      <w:r w:rsidRPr="003821C0">
        <w:t xml:space="preserve"> maybe where the landlord pays the main bill and then </w:t>
      </w:r>
      <w:r w:rsidR="00C77BC7">
        <w:t xml:space="preserve">bills </w:t>
      </w:r>
      <w:r w:rsidRPr="003821C0">
        <w:t>the customer.</w:t>
      </w:r>
      <w:r w:rsidR="00C77BC7">
        <w:t xml:space="preserve"> </w:t>
      </w:r>
      <w:r w:rsidRPr="003821C0">
        <w:t>Is any assistance getting to people in that situation?</w:t>
      </w:r>
    </w:p>
    <w:p w:rsidR="00C77BC7" w:rsidP="00C77BC7">
      <w:pPr>
        <w:pStyle w:val="Answer"/>
      </w:pPr>
      <w:sdt>
        <w:sdtPr>
          <w:alias w:val="Witness"/>
          <w:id w:val="1489824622"/>
          <w:placeholder>
            <w:docPart w:val="DefaultPlaceholder_-1854013440"/>
          </w:placeholder>
          <w:richText/>
        </w:sdtPr>
        <w:sdtContent>
          <w:r w:rsidRPr="00235CE3" w:rsidR="00235CE3">
            <w:rPr>
              <w:b/>
              <w:i/>
            </w:rPr>
            <w:t>Jamie Miller:</w:t>
          </w:r>
        </w:sdtContent>
      </w:sdt>
      <w:r>
        <w:t xml:space="preserve"> </w:t>
      </w:r>
      <w:r w:rsidRPr="003821C0" w:rsidR="00B6419C">
        <w:t xml:space="preserve">I </w:t>
      </w:r>
      <w:r>
        <w:t xml:space="preserve">will </w:t>
      </w:r>
      <w:r w:rsidRPr="003821C0" w:rsidR="00B6419C">
        <w:t xml:space="preserve">need to come back to you on that. I know </w:t>
      </w:r>
      <w:r>
        <w:t xml:space="preserve">that </w:t>
      </w:r>
      <w:r w:rsidRPr="003821C0" w:rsidR="00B6419C">
        <w:t xml:space="preserve">legislation was passed to encourage landlords to pass savings </w:t>
      </w:r>
      <w:r>
        <w:t xml:space="preserve">through </w:t>
      </w:r>
      <w:r w:rsidRPr="003821C0" w:rsidR="00B6419C">
        <w:t>to householders. I will need to double</w:t>
      </w:r>
      <w:r>
        <w:t>-</w:t>
      </w:r>
      <w:r w:rsidRPr="003821C0" w:rsidR="00B6419C">
        <w:t>check if that applies in Northern Ireland. If it does not, it is another area that would need to be addressed quite quickly.</w:t>
      </w:r>
    </w:p>
    <w:p w:rsidR="00B6419C" w:rsidRPr="003821C0" w:rsidP="00C77BC7">
      <w:pPr>
        <w:pStyle w:val="Question"/>
      </w:pPr>
      <w:sdt>
        <w:sdtPr>
          <w:alias w:val="Member"/>
          <w:tag w:val="&lt;Member mnisId='1562' dodsId='28181'&gt;"/>
          <w:id w:val="-1208333986"/>
          <w:placeholder>
            <w:docPart w:val="DefaultPlaceholder_-1854013440"/>
          </w:placeholder>
          <w:richText/>
        </w:sdtPr>
        <w:sdtContent>
          <w:r w:rsidRPr="00C77BC7" w:rsidR="00C77BC7">
            <w:rPr>
              <w:b/>
            </w:rPr>
            <w:t>Sir Robert Goodwill:</w:t>
          </w:r>
        </w:sdtContent>
      </w:sdt>
      <w:r w:rsidR="00C77BC7">
        <w:t xml:space="preserve"> </w:t>
      </w:r>
      <w:r w:rsidR="0050205E">
        <w:t>As for the</w:t>
      </w:r>
      <w:r w:rsidRPr="003821C0">
        <w:t xml:space="preserve"> delivery of that, would the lump sum of </w:t>
      </w:r>
      <w:r w:rsidR="00C77BC7">
        <w:t>£</w:t>
      </w:r>
      <w:r w:rsidRPr="003821C0">
        <w:t>400 or met</w:t>
      </w:r>
      <w:r w:rsidR="00C77BC7">
        <w:t>e</w:t>
      </w:r>
      <w:r w:rsidRPr="003821C0">
        <w:t xml:space="preserve">ring it out over time be most effective to help? I am not suggesting </w:t>
      </w:r>
      <w:r w:rsidR="00C77BC7">
        <w:t xml:space="preserve">that </w:t>
      </w:r>
      <w:r w:rsidRPr="003821C0">
        <w:t xml:space="preserve">people </w:t>
      </w:r>
      <w:r w:rsidR="00C77BC7">
        <w:t xml:space="preserve">might </w:t>
      </w:r>
      <w:r w:rsidRPr="003821C0">
        <w:t xml:space="preserve">spend their </w:t>
      </w:r>
      <w:r w:rsidR="00C77BC7">
        <w:t xml:space="preserve">£400 </w:t>
      </w:r>
      <w:r w:rsidRPr="003821C0">
        <w:t xml:space="preserve">on something else, but it might help people budget if it was </w:t>
      </w:r>
      <w:r w:rsidR="00C77BC7">
        <w:t>metered</w:t>
      </w:r>
      <w:r w:rsidRPr="003821C0">
        <w:t>.</w:t>
      </w:r>
    </w:p>
    <w:p w:rsidR="00C77BC7" w:rsidP="00C77BC7">
      <w:pPr>
        <w:pStyle w:val="Answer"/>
      </w:pPr>
      <w:sdt>
        <w:sdtPr>
          <w:alias w:val="Witness"/>
          <w:id w:val="-1152675482"/>
          <w:placeholder>
            <w:docPart w:val="DefaultPlaceholder_-1854013440"/>
          </w:placeholder>
          <w:richText/>
        </w:sdtPr>
        <w:sdtContent>
          <w:r w:rsidRPr="00235CE3" w:rsidR="00235CE3">
            <w:rPr>
              <w:b/>
              <w:i/>
            </w:rPr>
            <w:t>Jamie Miller:</w:t>
          </w:r>
        </w:sdtContent>
      </w:sdt>
      <w:r>
        <w:t xml:space="preserve"> One </w:t>
      </w:r>
      <w:r w:rsidRPr="003821C0" w:rsidR="00B6419C">
        <w:t xml:space="preserve">of the challenges </w:t>
      </w:r>
      <w:r>
        <w:t xml:space="preserve">that </w:t>
      </w:r>
      <w:r w:rsidRPr="003821C0" w:rsidR="00B6419C">
        <w:t xml:space="preserve">we face in </w:t>
      </w:r>
      <w:r>
        <w:t xml:space="preserve">Northern Ireland is </w:t>
      </w:r>
      <w:r w:rsidRPr="003821C0" w:rsidR="00B6419C">
        <w:t xml:space="preserve">that we are </w:t>
      </w:r>
      <w:r>
        <w:t xml:space="preserve">late </w:t>
      </w:r>
      <w:r w:rsidRPr="003821C0" w:rsidR="00B6419C">
        <w:t>in the game in terms of this</w:t>
      </w:r>
      <w:r>
        <w:t>.</w:t>
      </w:r>
      <w:r w:rsidRPr="003821C0" w:rsidR="00B6419C">
        <w:t xml:space="preserve"> </w:t>
      </w:r>
      <w:r>
        <w:t>T</w:t>
      </w:r>
      <w:r w:rsidRPr="003821C0" w:rsidR="00B6419C">
        <w:t xml:space="preserve">he original policy conception around the </w:t>
      </w:r>
      <w:r>
        <w:t>£</w:t>
      </w:r>
      <w:r w:rsidRPr="003821C0" w:rsidR="00B6419C">
        <w:t>400 lump sum was that it would be put on people</w:t>
      </w:r>
      <w:r w:rsidR="00D74D15">
        <w:t>’</w:t>
      </w:r>
      <w:r w:rsidRPr="003821C0" w:rsidR="00B6419C">
        <w:t xml:space="preserve">s electricity </w:t>
      </w:r>
      <w:r w:rsidRPr="003821C0" w:rsidR="00B6419C">
        <w:t xml:space="preserve">meter accounts. You </w:t>
      </w:r>
      <w:r>
        <w:t xml:space="preserve">then </w:t>
      </w:r>
      <w:r w:rsidRPr="003821C0" w:rsidR="00B6419C">
        <w:t xml:space="preserve">have the </w:t>
      </w:r>
      <w:r>
        <w:t xml:space="preserve">challenge of </w:t>
      </w:r>
      <w:r w:rsidRPr="003821C0" w:rsidR="00B6419C">
        <w:t>how that help</w:t>
      </w:r>
      <w:r>
        <w:t>s</w:t>
      </w:r>
      <w:r w:rsidRPr="003821C0" w:rsidR="00B6419C">
        <w:t xml:space="preserve"> them keep their home warm</w:t>
      </w:r>
      <w:r>
        <w:t>.</w:t>
      </w:r>
      <w:r w:rsidRPr="003821C0" w:rsidR="00B6419C">
        <w:t xml:space="preserve"> </w:t>
      </w:r>
      <w:r>
        <w:t>T</w:t>
      </w:r>
      <w:r w:rsidRPr="003821C0" w:rsidR="00B6419C">
        <w:t>here is this need for cashing</w:t>
      </w:r>
      <w:r>
        <w:t xml:space="preserve"> out, </w:t>
      </w:r>
      <w:r w:rsidR="0050205E">
        <w:t xml:space="preserve">as </w:t>
      </w:r>
      <w:r>
        <w:t>I</w:t>
      </w:r>
      <w:r w:rsidRPr="003821C0" w:rsidR="00B6419C">
        <w:t xml:space="preserve"> believe </w:t>
      </w:r>
      <w:r>
        <w:t>they call it—</w:t>
      </w:r>
      <w:r w:rsidRPr="003821C0" w:rsidR="00B6419C">
        <w:t xml:space="preserve">the ability to draw down </w:t>
      </w:r>
      <w:r>
        <w:t xml:space="preserve">and use </w:t>
      </w:r>
      <w:r w:rsidRPr="003821C0" w:rsidR="00B6419C">
        <w:t>some of that money</w:t>
      </w:r>
      <w:r w:rsidR="0050205E">
        <w:t xml:space="preserve"> in other ways</w:t>
      </w:r>
      <w:r>
        <w:t>.</w:t>
      </w:r>
    </w:p>
    <w:p w:rsidR="00C77BC7" w:rsidP="00C77BC7">
      <w:pPr>
        <w:pStyle w:val="Answer"/>
      </w:pPr>
      <w:r>
        <w:t xml:space="preserve">I would </w:t>
      </w:r>
      <w:r w:rsidRPr="003821C0" w:rsidR="00B6419C">
        <w:t xml:space="preserve">stress </w:t>
      </w:r>
      <w:r>
        <w:t>the</w:t>
      </w:r>
      <w:r w:rsidRPr="003821C0" w:rsidR="00B6419C">
        <w:t xml:space="preserve"> need </w:t>
      </w:r>
      <w:r>
        <w:t xml:space="preserve">for us </w:t>
      </w:r>
      <w:r w:rsidRPr="003821C0" w:rsidR="00B6419C">
        <w:t xml:space="preserve">to be careful </w:t>
      </w:r>
      <w:r>
        <w:t>and</w:t>
      </w:r>
      <w:r w:rsidRPr="003821C0" w:rsidR="00B6419C">
        <w:t xml:space="preserve"> find a balance </w:t>
      </w:r>
      <w:r>
        <w:t>here</w:t>
      </w:r>
      <w:r w:rsidRPr="003821C0" w:rsidR="00B6419C">
        <w:t xml:space="preserve">. People still need support for electricity bills, so there is probably a rational argument for capping the </w:t>
      </w:r>
      <w:r>
        <w:t xml:space="preserve">amount that you can withdraw and ensuring </w:t>
      </w:r>
      <w:r w:rsidRPr="003821C0" w:rsidR="00B6419C">
        <w:t>that some of it still stays on the electricity meter as well.</w:t>
      </w:r>
      <w:r>
        <w:t xml:space="preserve"> </w:t>
      </w:r>
      <w:r w:rsidRPr="003821C0" w:rsidR="00B6419C">
        <w:t xml:space="preserve">There is also the issue of the prepayment meter customer </w:t>
      </w:r>
      <w:r>
        <w:t xml:space="preserve">who </w:t>
      </w:r>
      <w:r w:rsidRPr="003821C0" w:rsidR="00B6419C">
        <w:t xml:space="preserve">needs </w:t>
      </w:r>
      <w:r>
        <w:t xml:space="preserve">the </w:t>
      </w:r>
      <w:r w:rsidRPr="003821C0" w:rsidR="00B6419C">
        <w:t>support quickly</w:t>
      </w:r>
      <w:r>
        <w:t>.</w:t>
      </w:r>
      <w:r w:rsidRPr="003821C0" w:rsidR="00B6419C">
        <w:t xml:space="preserve"> </w:t>
      </w:r>
      <w:r>
        <w:t>W</w:t>
      </w:r>
      <w:r w:rsidRPr="003821C0" w:rsidR="00B6419C">
        <w:t>e have experienced delays in the delivery of the scheme</w:t>
      </w:r>
      <w:r>
        <w:t xml:space="preserve">, as they </w:t>
      </w:r>
      <w:r w:rsidRPr="003821C0" w:rsidR="00B6419C">
        <w:t xml:space="preserve">try </w:t>
      </w:r>
      <w:r>
        <w:t xml:space="preserve">to </w:t>
      </w:r>
      <w:r w:rsidRPr="003821C0" w:rsidR="00B6419C">
        <w:t>work out how to facilitate this cashing out method.</w:t>
      </w:r>
    </w:p>
    <w:p w:rsidR="00C77BC7" w:rsidP="00C77BC7">
      <w:pPr>
        <w:pStyle w:val="Answer"/>
      </w:pPr>
      <w:r w:rsidRPr="003821C0">
        <w:t xml:space="preserve">I would be very mindful that there </w:t>
      </w:r>
      <w:r>
        <w:t xml:space="preserve">are </w:t>
      </w:r>
      <w:r w:rsidRPr="003821C0">
        <w:t>some customers waiting for support on electricity prepayment meter</w:t>
      </w:r>
      <w:r>
        <w:t xml:space="preserve">, who, </w:t>
      </w:r>
      <w:r w:rsidRPr="003821C0">
        <w:t>if they do not get that support</w:t>
      </w:r>
      <w:r>
        <w:t>,</w:t>
      </w:r>
      <w:r w:rsidRPr="003821C0">
        <w:t xml:space="preserve"> will not be able to access any form of energy in their home. </w:t>
      </w:r>
      <w:r>
        <w:t>Y</w:t>
      </w:r>
      <w:r w:rsidRPr="003821C0">
        <w:t xml:space="preserve">our oil boiler and your gas boiler need </w:t>
      </w:r>
      <w:r>
        <w:t xml:space="preserve">you </w:t>
      </w:r>
      <w:r w:rsidRPr="003821C0">
        <w:t xml:space="preserve">to have </w:t>
      </w:r>
      <w:r>
        <w:t xml:space="preserve">an </w:t>
      </w:r>
      <w:r w:rsidRPr="003821C0">
        <w:t xml:space="preserve">electricity supply to work. If you are on a prepayment electric </w:t>
      </w:r>
      <w:r>
        <w:t xml:space="preserve">card </w:t>
      </w:r>
      <w:r w:rsidRPr="003821C0">
        <w:t>and you cannot top it up, you are not going to have heat anyway</w:t>
      </w:r>
      <w:r>
        <w:t>,</w:t>
      </w:r>
      <w:r w:rsidRPr="003821C0">
        <w:t xml:space="preserve"> regardless. </w:t>
      </w:r>
      <w:r>
        <w:t xml:space="preserve">NEA and the Fuel Poverty Coalition think that </w:t>
      </w:r>
      <w:r w:rsidRPr="003821C0">
        <w:t xml:space="preserve">we need a cash-out </w:t>
      </w:r>
      <w:r>
        <w:t>mechanism but that</w:t>
      </w:r>
      <w:r w:rsidRPr="003821C0">
        <w:t xml:space="preserve"> </w:t>
      </w:r>
      <w:r>
        <w:t>i</w:t>
      </w:r>
      <w:r w:rsidRPr="003821C0">
        <w:t xml:space="preserve">t should not delay the </w:t>
      </w:r>
      <w:r>
        <w:t>£</w:t>
      </w:r>
      <w:r w:rsidRPr="003821C0">
        <w:t>400 get</w:t>
      </w:r>
      <w:r>
        <w:t>ting out.</w:t>
      </w:r>
      <w:r w:rsidRPr="003821C0">
        <w:t xml:space="preserve"> They need to try </w:t>
      </w:r>
      <w:r>
        <w:t xml:space="preserve">to </w:t>
      </w:r>
      <w:r w:rsidRPr="003821C0">
        <w:t>find a balance.</w:t>
      </w:r>
      <w:r>
        <w:t xml:space="preserve"> Perhaps we </w:t>
      </w:r>
      <w:r w:rsidRPr="003821C0">
        <w:t xml:space="preserve">can issue </w:t>
      </w:r>
      <w:r>
        <w:t>£</w:t>
      </w:r>
      <w:r w:rsidRPr="003821C0">
        <w:t xml:space="preserve">200 on the electricity meter and then figure out how to let people </w:t>
      </w:r>
      <w:r>
        <w:t xml:space="preserve">avail of </w:t>
      </w:r>
      <w:r w:rsidRPr="003821C0">
        <w:t>cashing</w:t>
      </w:r>
      <w:r>
        <w:t xml:space="preserve"> out </w:t>
      </w:r>
      <w:r w:rsidRPr="003821C0">
        <w:t>in due time</w:t>
      </w:r>
      <w:r>
        <w:t>,</w:t>
      </w:r>
      <w:r w:rsidRPr="003821C0">
        <w:t xml:space="preserve"> </w:t>
      </w:r>
      <w:r>
        <w:t>b</w:t>
      </w:r>
      <w:r w:rsidRPr="003821C0">
        <w:t>ut we really need to get immediate support out quickly.</w:t>
      </w:r>
    </w:p>
    <w:p w:rsidR="00C77BC7" w:rsidP="00C77BC7">
      <w:pPr>
        <w:pStyle w:val="Answer"/>
      </w:pPr>
      <w:sdt>
        <w:sdtPr>
          <w:alias w:val="Witness"/>
          <w:id w:val="-335844389"/>
          <w:placeholder>
            <w:docPart w:val="DefaultPlaceholder_-1854013440"/>
          </w:placeholder>
          <w:richText/>
        </w:sdtPr>
        <w:sdtContent>
          <w:r w:rsidRPr="00235CE3" w:rsidR="00235CE3">
            <w:rPr>
              <w:b/>
              <w:i/>
            </w:rPr>
            <w:t>Kevin Higgins:</w:t>
          </w:r>
        </w:sdtContent>
      </w:sdt>
      <w:r>
        <w:t xml:space="preserve"> J</w:t>
      </w:r>
      <w:r w:rsidRPr="003821C0" w:rsidR="00B6419C">
        <w:t>ust to reinforce that point</w:t>
      </w:r>
      <w:r>
        <w:t>,</w:t>
      </w:r>
      <w:r w:rsidRPr="003821C0" w:rsidR="00B6419C">
        <w:t xml:space="preserve"> because of the preponderance of oil, </w:t>
      </w:r>
      <w:r>
        <w:t>i</w:t>
      </w:r>
      <w:r w:rsidRPr="003821C0" w:rsidR="00B6419C">
        <w:t xml:space="preserve">f we are needing </w:t>
      </w:r>
      <w:r>
        <w:t xml:space="preserve">the £400 plus the £200 to heat </w:t>
      </w:r>
      <w:r w:rsidRPr="003821C0" w:rsidR="00B6419C">
        <w:t>people</w:t>
      </w:r>
      <w:r w:rsidR="00D74D15">
        <w:t>’</w:t>
      </w:r>
      <w:r w:rsidRPr="003821C0" w:rsidR="00B6419C">
        <w:t xml:space="preserve">s homes in Northern Ireland, </w:t>
      </w:r>
      <w:r>
        <w:t>the cash</w:t>
      </w:r>
      <w:r w:rsidR="00AF7CFD">
        <w:t>-</w:t>
      </w:r>
      <w:r>
        <w:t xml:space="preserve">out </w:t>
      </w:r>
      <w:r w:rsidRPr="003821C0" w:rsidR="00B6419C">
        <w:t>is going to be a fundamental</w:t>
      </w:r>
      <w:r>
        <w:t>,</w:t>
      </w:r>
      <w:r w:rsidRPr="003821C0" w:rsidR="00B6419C">
        <w:t xml:space="preserve"> because people will want to use that</w:t>
      </w:r>
      <w:r>
        <w:t xml:space="preserve"> on</w:t>
      </w:r>
      <w:r w:rsidRPr="003821C0" w:rsidR="00B6419C">
        <w:t xml:space="preserve"> oil.</w:t>
      </w:r>
      <w:r w:rsidR="00AF7CFD">
        <w:t xml:space="preserve"> </w:t>
      </w:r>
      <w:r>
        <w:t xml:space="preserve">It is excellent </w:t>
      </w:r>
      <w:r w:rsidRPr="003821C0" w:rsidR="00B6419C">
        <w:t xml:space="preserve">that we can check </w:t>
      </w:r>
      <w:r>
        <w:t xml:space="preserve">oil </w:t>
      </w:r>
      <w:r w:rsidRPr="003821C0" w:rsidR="00B6419C">
        <w:t>prices and so on</w:t>
      </w:r>
      <w:r>
        <w:t>, but,</w:t>
      </w:r>
      <w:r w:rsidRPr="003821C0" w:rsidR="00B6419C">
        <w:t xml:space="preserve"> </w:t>
      </w:r>
      <w:r>
        <w:t>in r</w:t>
      </w:r>
      <w:r w:rsidRPr="003821C0" w:rsidR="00B6419C">
        <w:t>ural areas especially</w:t>
      </w:r>
      <w:r>
        <w:t>,</w:t>
      </w:r>
      <w:r w:rsidRPr="003821C0" w:rsidR="00B6419C">
        <w:t xml:space="preserve"> digital access can be patchy at best. </w:t>
      </w:r>
      <w:r>
        <w:t>I</w:t>
      </w:r>
      <w:r w:rsidRPr="003821C0" w:rsidR="00B6419C">
        <w:t xml:space="preserve">t is just a factor in the rural issues associated with people </w:t>
      </w:r>
      <w:r>
        <w:t xml:space="preserve">being </w:t>
      </w:r>
      <w:r w:rsidRPr="003821C0" w:rsidR="00B6419C">
        <w:t>able to get the best out of whatever schemes are in place at the moment.</w:t>
      </w:r>
    </w:p>
    <w:p w:rsidR="00C77BC7" w:rsidP="00C77BC7">
      <w:pPr>
        <w:pStyle w:val="Answer"/>
      </w:pPr>
      <w:sdt>
        <w:sdtPr>
          <w:alias w:val="Witness"/>
          <w:id w:val="1237817986"/>
          <w:placeholder>
            <w:docPart w:val="DefaultPlaceholder_-1854013440"/>
          </w:placeholder>
          <w:richText/>
        </w:sdtPr>
        <w:sdtContent>
          <w:r w:rsidRPr="001B411C" w:rsidR="001B411C">
            <w:rPr>
              <w:b/>
              <w:i/>
            </w:rPr>
            <w:t>Peter McClenaghan:</w:t>
          </w:r>
        </w:sdtContent>
      </w:sdt>
      <w:r>
        <w:t xml:space="preserve"> I</w:t>
      </w:r>
      <w:r w:rsidRPr="003821C0" w:rsidR="00B6419C">
        <w:t>n relation to the question about park homes and heat networks in general</w:t>
      </w:r>
      <w:r>
        <w:t>—</w:t>
      </w:r>
      <w:r w:rsidRPr="003821C0" w:rsidR="00B6419C">
        <w:t>people</w:t>
      </w:r>
      <w:r>
        <w:t xml:space="preserve"> </w:t>
      </w:r>
      <w:r w:rsidRPr="003821C0" w:rsidR="00B6419C">
        <w:t xml:space="preserve">in </w:t>
      </w:r>
      <w:r>
        <w:t>Folds</w:t>
      </w:r>
      <w:r w:rsidR="005659E6">
        <w:t>,</w:t>
      </w:r>
      <w:r>
        <w:t xml:space="preserve"> </w:t>
      </w:r>
      <w:r w:rsidRPr="003821C0" w:rsidR="00B6419C">
        <w:t>for example, or some apartment buildings</w:t>
      </w:r>
      <w:r>
        <w:t>—</w:t>
      </w:r>
      <w:r w:rsidRPr="003821C0" w:rsidR="00B6419C">
        <w:t xml:space="preserve">the Consumer Council </w:t>
      </w:r>
      <w:r>
        <w:t xml:space="preserve">has </w:t>
      </w:r>
      <w:r w:rsidRPr="003821C0" w:rsidR="00B6419C">
        <w:t xml:space="preserve">been working closely with </w:t>
      </w:r>
      <w:r>
        <w:t>BEIS</w:t>
      </w:r>
      <w:r w:rsidRPr="003821C0" w:rsidR="00B6419C">
        <w:t xml:space="preserve">, because our statutory powers have been changed to </w:t>
      </w:r>
      <w:r w:rsidR="007B4101">
        <w:t>make us</w:t>
      </w:r>
      <w:r w:rsidRPr="003821C0" w:rsidR="00B6419C">
        <w:t xml:space="preserve"> the complaints function in Northern Ireland in relation to people who are promised </w:t>
      </w:r>
      <w:r>
        <w:t xml:space="preserve">that support </w:t>
      </w:r>
      <w:r w:rsidRPr="003821C0" w:rsidR="00B6419C">
        <w:t>and perhaps</w:t>
      </w:r>
      <w:r>
        <w:t>,</w:t>
      </w:r>
      <w:r w:rsidRPr="003821C0" w:rsidR="00B6419C">
        <w:t xml:space="preserve"> for whatever reason, do not receive it from their heat network provider. </w:t>
      </w:r>
      <w:r>
        <w:t>T</w:t>
      </w:r>
      <w:r w:rsidRPr="003821C0" w:rsidR="00B6419C">
        <w:t xml:space="preserve">hat is something we will be taking forward in partnership with </w:t>
      </w:r>
      <w:r>
        <w:t xml:space="preserve">BEIS </w:t>
      </w:r>
      <w:r w:rsidRPr="003821C0" w:rsidR="00B6419C">
        <w:t>and are working through at the moment.</w:t>
      </w:r>
    </w:p>
    <w:p w:rsidR="00C77BC7" w:rsidP="00C77BC7">
      <w:pPr>
        <w:pStyle w:val="Answer"/>
      </w:pPr>
      <w:r w:rsidRPr="003821C0">
        <w:t>In relation to the other schemes, the energy price guarantee has been underplayed in some ways.</w:t>
      </w:r>
      <w:r>
        <w:t xml:space="preserve"> </w:t>
      </w:r>
      <w:r w:rsidRPr="003821C0">
        <w:t xml:space="preserve">For the average consumer, it will be of greater benefit than the </w:t>
      </w:r>
      <w:r>
        <w:t>£</w:t>
      </w:r>
      <w:r w:rsidRPr="003821C0">
        <w:t xml:space="preserve">400 EBSS payment, but I would echo what both </w:t>
      </w:r>
      <w:r>
        <w:t xml:space="preserve">Jamie </w:t>
      </w:r>
      <w:r w:rsidRPr="003821C0">
        <w:t xml:space="preserve">and Kevin have said. It is really just essential that </w:t>
      </w:r>
      <w:r>
        <w:t xml:space="preserve">some </w:t>
      </w:r>
      <w:r w:rsidRPr="003821C0">
        <w:t>money gets to people</w:t>
      </w:r>
      <w:r w:rsidR="00D74D15">
        <w:t>’</w:t>
      </w:r>
      <w:r w:rsidRPr="003821C0">
        <w:t xml:space="preserve">s </w:t>
      </w:r>
      <w:r>
        <w:t xml:space="preserve">accounts </w:t>
      </w:r>
      <w:r w:rsidRPr="003821C0">
        <w:t>as quickly as possible</w:t>
      </w:r>
      <w:r>
        <w:t>,</w:t>
      </w:r>
      <w:r w:rsidRPr="003821C0">
        <w:t xml:space="preserve"> and then</w:t>
      </w:r>
      <w:r>
        <w:t>,</w:t>
      </w:r>
      <w:r w:rsidRPr="003821C0">
        <w:t xml:space="preserve"> perhaps</w:t>
      </w:r>
      <w:r>
        <w:t>,</w:t>
      </w:r>
      <w:r w:rsidRPr="003821C0">
        <w:t xml:space="preserve"> </w:t>
      </w:r>
      <w:r>
        <w:t>if a</w:t>
      </w:r>
      <w:r w:rsidRPr="003821C0">
        <w:t xml:space="preserve"> larger </w:t>
      </w:r>
      <w:r>
        <w:t xml:space="preserve">amount is </w:t>
      </w:r>
      <w:r w:rsidRPr="003821C0">
        <w:t>held back for people to be able to cash out and use for fuel</w:t>
      </w:r>
      <w:r>
        <w:t>,</w:t>
      </w:r>
      <w:r w:rsidRPr="003821C0">
        <w:t xml:space="preserve"> that would be welcome as well</w:t>
      </w:r>
      <w:r>
        <w:t>.</w:t>
      </w:r>
      <w:r w:rsidRPr="003821C0">
        <w:t xml:space="preserve"> </w:t>
      </w:r>
      <w:r>
        <w:t>Th</w:t>
      </w:r>
      <w:r w:rsidRPr="003821C0">
        <w:t>e initial challenge is getting people the money as soon as possible.</w:t>
      </w:r>
    </w:p>
    <w:p w:rsidR="00C77BC7" w:rsidP="00C77BC7">
      <w:pPr>
        <w:pStyle w:val="Question"/>
        <w:numPr>
          <w:ilvl w:val="0"/>
          <w:numId w:val="0"/>
        </w:numPr>
        <w:ind w:left="794"/>
      </w:pPr>
      <w:sdt>
        <w:sdtPr>
          <w:alias w:val="Member"/>
          <w:tag w:val="&lt;Member mnisId='1562' dodsId='28181'&gt;"/>
          <w:id w:val="1784770161"/>
          <w:placeholder>
            <w:docPart w:val="DefaultPlaceholder_-1854013440"/>
          </w:placeholder>
          <w:richText/>
        </w:sdtPr>
        <w:sdtContent>
          <w:r w:rsidRPr="00C77BC7">
            <w:rPr>
              <w:b/>
            </w:rPr>
            <w:t>Sir Robert Goodwill:</w:t>
          </w:r>
        </w:sdtContent>
      </w:sdt>
      <w:r>
        <w:t xml:space="preserve"> Of course, the </w:t>
      </w:r>
      <w:r w:rsidRPr="003821C0" w:rsidR="00B6419C">
        <w:t xml:space="preserve">problem with heating oil is </w:t>
      </w:r>
      <w:r>
        <w:t xml:space="preserve">that </w:t>
      </w:r>
      <w:r w:rsidRPr="003821C0" w:rsidR="00B6419C">
        <w:t xml:space="preserve">the </w:t>
      </w:r>
      <w:r w:rsidRPr="003821C0" w:rsidR="00B6419C">
        <w:t>more you can afford to pay for</w:t>
      </w:r>
      <w:r>
        <w:t>,</w:t>
      </w:r>
      <w:r w:rsidRPr="003821C0" w:rsidR="00B6419C">
        <w:t xml:space="preserve"> the cheaper the delivery is, </w:t>
      </w:r>
      <w:r>
        <w:t xml:space="preserve">which </w:t>
      </w:r>
      <w:r w:rsidRPr="003821C0" w:rsidR="00B6419C">
        <w:t>again disadvantages those least able to pay a large amount.</w:t>
      </w:r>
    </w:p>
    <w:p w:rsidR="00074CC0" w:rsidP="00C77BC7">
      <w:pPr>
        <w:pStyle w:val="Question"/>
      </w:pPr>
      <w:sdt>
        <w:sdtPr>
          <w:alias w:val="Member"/>
          <w:tag w:val="&lt;Member mnisId='4494' dodsId='72275'&gt;"/>
          <w:id w:val="-1303385424"/>
          <w:placeholder>
            <w:docPart w:val="DefaultPlaceholder_-1854013440"/>
          </w:placeholder>
          <w:richText/>
        </w:sdtPr>
        <w:sdtContent>
          <w:r w:rsidRPr="00C77BC7" w:rsidR="00C77BC7">
            <w:rPr>
              <w:b/>
            </w:rPr>
            <w:t>Chair:</w:t>
          </w:r>
        </w:sdtContent>
      </w:sdt>
      <w:r w:rsidR="00C77BC7">
        <w:t xml:space="preserve"> </w:t>
      </w:r>
      <w:r w:rsidRPr="003821C0" w:rsidR="00B6419C">
        <w:t>Just on the payments bi</w:t>
      </w:r>
      <w:r w:rsidR="00AF7CFD">
        <w:t>t</w:t>
      </w:r>
      <w:r w:rsidRPr="003821C0" w:rsidR="00B6419C">
        <w:t>, are you picking up any anxiety from people contacting your organisations that</w:t>
      </w:r>
      <w:r>
        <w:t>,</w:t>
      </w:r>
      <w:r w:rsidRPr="003821C0" w:rsidR="00B6419C">
        <w:t xml:space="preserve"> until the money hits the account or the meter</w:t>
      </w:r>
      <w:r>
        <w:t>—the “seeing is believing”</w:t>
      </w:r>
      <w:r w:rsidRPr="003821C0" w:rsidR="00B6419C">
        <w:t xml:space="preserve"> argument</w:t>
      </w:r>
      <w:r>
        <w:t xml:space="preserve">—the </w:t>
      </w:r>
      <w:r w:rsidRPr="003821C0" w:rsidR="00B6419C">
        <w:t xml:space="preserve">Government might change </w:t>
      </w:r>
      <w:r>
        <w:t xml:space="preserve">their </w:t>
      </w:r>
      <w:r w:rsidRPr="003821C0" w:rsidR="00B6419C">
        <w:t xml:space="preserve">mind, it </w:t>
      </w:r>
      <w:r w:rsidR="005659E6">
        <w:t>might</w:t>
      </w:r>
      <w:r w:rsidRPr="003821C0" w:rsidR="00B6419C">
        <w:t xml:space="preserve"> be cut</w:t>
      </w:r>
      <w:r>
        <w:t xml:space="preserve"> or</w:t>
      </w:r>
      <w:r w:rsidRPr="003821C0" w:rsidR="00B6419C">
        <w:t xml:space="preserve"> it </w:t>
      </w:r>
      <w:r w:rsidR="005659E6">
        <w:t>might</w:t>
      </w:r>
      <w:r w:rsidRPr="003821C0" w:rsidR="00B6419C">
        <w:t xml:space="preserve"> not happen at all</w:t>
      </w:r>
      <w:r>
        <w:t>,</w:t>
      </w:r>
      <w:r w:rsidRPr="003821C0" w:rsidR="00B6419C">
        <w:t xml:space="preserve"> and </w:t>
      </w:r>
      <w:r>
        <w:t xml:space="preserve">that </w:t>
      </w:r>
      <w:r w:rsidRPr="003821C0" w:rsidR="00B6419C">
        <w:t xml:space="preserve">they do not want to overly rely </w:t>
      </w:r>
      <w:r w:rsidR="007B4101">
        <w:t>o</w:t>
      </w:r>
      <w:r w:rsidRPr="003821C0" w:rsidR="00B6419C">
        <w:t>n it as a way of working out their heating strategy</w:t>
      </w:r>
      <w:r w:rsidR="005659E6">
        <w:t>—that sounds a rather odd phrase—</w:t>
      </w:r>
      <w:r w:rsidRPr="003821C0" w:rsidR="00B6419C">
        <w:t xml:space="preserve">for these coming weeks and months, or is it baked in that the Government </w:t>
      </w:r>
      <w:r>
        <w:t xml:space="preserve">are </w:t>
      </w:r>
      <w:r w:rsidRPr="003821C0" w:rsidR="00B6419C">
        <w:t xml:space="preserve">definitely </w:t>
      </w:r>
      <w:r>
        <w:t xml:space="preserve">going to </w:t>
      </w:r>
      <w:r w:rsidRPr="003821C0" w:rsidR="00B6419C">
        <w:t>cough up the cash?</w:t>
      </w:r>
    </w:p>
    <w:p w:rsidR="00B6419C" w:rsidRPr="003821C0" w:rsidP="00074CC0">
      <w:pPr>
        <w:pStyle w:val="Answer"/>
      </w:pPr>
      <w:sdt>
        <w:sdtPr>
          <w:alias w:val="Witness"/>
          <w:id w:val="1050498038"/>
          <w:placeholder>
            <w:docPart w:val="DefaultPlaceholder_-1854013440"/>
          </w:placeholder>
          <w:richText/>
        </w:sdtPr>
        <w:sdtContent>
          <w:r w:rsidRPr="001B411C" w:rsidR="001B411C">
            <w:rPr>
              <w:b/>
              <w:i/>
            </w:rPr>
            <w:t>Peter McClenaghan:</w:t>
          </w:r>
        </w:sdtContent>
      </w:sdt>
      <w:r w:rsidR="00074CC0">
        <w:t xml:space="preserve"> T</w:t>
      </w:r>
      <w:r w:rsidRPr="003821C0">
        <w:t>here is some anxiety around that.</w:t>
      </w:r>
      <w:r w:rsidR="00074CC0">
        <w:t xml:space="preserve"> T</w:t>
      </w:r>
      <w:r w:rsidRPr="003821C0">
        <w:t>he greater anxiety is just the fact that people are having to go without heat at the moment</w:t>
      </w:r>
      <w:r w:rsidR="00074CC0">
        <w:t>,</w:t>
      </w:r>
      <w:r w:rsidRPr="003821C0">
        <w:t xml:space="preserve"> or without adequate heat</w:t>
      </w:r>
      <w:r w:rsidR="00074CC0">
        <w:t>,</w:t>
      </w:r>
      <w:r w:rsidRPr="003821C0">
        <w:t xml:space="preserve"> because the money has not </w:t>
      </w:r>
      <w:r w:rsidR="00074CC0">
        <w:t>arrived</w:t>
      </w:r>
      <w:r w:rsidRPr="003821C0">
        <w:t xml:space="preserve">. </w:t>
      </w:r>
      <w:r w:rsidR="00074CC0">
        <w:t>T</w:t>
      </w:r>
      <w:r w:rsidRPr="003821C0">
        <w:t>here is anxiety about whether the money will come, but then there is just the greater anxiety of living in a cold home.</w:t>
      </w:r>
    </w:p>
    <w:p w:rsidR="00B6419C" w:rsidRPr="003821C0" w:rsidP="00074CC0">
      <w:pPr>
        <w:pStyle w:val="Answer"/>
      </w:pPr>
      <w:sdt>
        <w:sdtPr>
          <w:alias w:val="Witness"/>
          <w:id w:val="-588465247"/>
          <w:placeholder>
            <w:docPart w:val="DefaultPlaceholder_-1854013440"/>
          </w:placeholder>
          <w:richText/>
        </w:sdtPr>
        <w:sdtContent>
          <w:r w:rsidRPr="00235CE3" w:rsidR="00235CE3">
            <w:rPr>
              <w:b/>
              <w:i/>
            </w:rPr>
            <w:t>Kevin Higgins:</w:t>
          </w:r>
        </w:sdtContent>
      </w:sdt>
      <w:r w:rsidR="00074CC0">
        <w:t xml:space="preserve"> A</w:t>
      </w:r>
      <w:r w:rsidRPr="003821C0">
        <w:t>lso, to be fair, there is a sense of being let down, because</w:t>
      </w:r>
      <w:r w:rsidR="00074CC0">
        <w:t>,</w:t>
      </w:r>
      <w:r w:rsidRPr="003821C0">
        <w:t xml:space="preserve"> for one reason</w:t>
      </w:r>
      <w:r w:rsidR="00074CC0">
        <w:t xml:space="preserve"> or </w:t>
      </w:r>
      <w:r w:rsidRPr="003821C0">
        <w:t xml:space="preserve">another, there </w:t>
      </w:r>
      <w:r w:rsidR="00074CC0">
        <w:t>wa</w:t>
      </w:r>
      <w:r w:rsidRPr="003821C0">
        <w:t xml:space="preserve">s an expectation that the </w:t>
      </w:r>
      <w:r w:rsidR="00074CC0">
        <w:t>£</w:t>
      </w:r>
      <w:r w:rsidRPr="003821C0">
        <w:t>400 would start to be paid in November</w:t>
      </w:r>
      <w:r w:rsidR="00074CC0">
        <w:t>,</w:t>
      </w:r>
      <w:r w:rsidRPr="003821C0">
        <w:t xml:space="preserve"> </w:t>
      </w:r>
      <w:r w:rsidR="00074CC0">
        <w:t xml:space="preserve">but </w:t>
      </w:r>
      <w:r w:rsidRPr="003821C0">
        <w:t xml:space="preserve">that money has not reached </w:t>
      </w:r>
      <w:r w:rsidR="00074CC0">
        <w:t xml:space="preserve">them. </w:t>
      </w:r>
      <w:r w:rsidRPr="003821C0">
        <w:t xml:space="preserve">I know </w:t>
      </w:r>
      <w:r w:rsidR="00074CC0">
        <w:t xml:space="preserve">that </w:t>
      </w:r>
      <w:r w:rsidRPr="003821C0">
        <w:t>there are all sorts of reasons around</w:t>
      </w:r>
      <w:r w:rsidR="00074CC0">
        <w:t xml:space="preserve"> all of that</w:t>
      </w:r>
      <w:r w:rsidRPr="003821C0">
        <w:t xml:space="preserve">, but the fact of the matter is </w:t>
      </w:r>
      <w:r w:rsidR="00074CC0">
        <w:t xml:space="preserve">that </w:t>
      </w:r>
      <w:r w:rsidRPr="003821C0">
        <w:t xml:space="preserve">it has not </w:t>
      </w:r>
      <w:r w:rsidR="00074CC0">
        <w:t xml:space="preserve">arrived </w:t>
      </w:r>
      <w:r w:rsidRPr="003821C0">
        <w:t>yet</w:t>
      </w:r>
      <w:r w:rsidR="00074CC0">
        <w:t>,</w:t>
      </w:r>
      <w:r w:rsidRPr="003821C0">
        <w:t xml:space="preserve"> </w:t>
      </w:r>
      <w:r w:rsidR="00074CC0">
        <w:t>so t</w:t>
      </w:r>
      <w:r w:rsidRPr="003821C0">
        <w:t>here is a</w:t>
      </w:r>
      <w:r w:rsidR="00074CC0">
        <w:t>n</w:t>
      </w:r>
      <w:r w:rsidRPr="003821C0">
        <w:t xml:space="preserve"> </w:t>
      </w:r>
      <w:r w:rsidR="00074CC0">
        <w:t xml:space="preserve">uncertainty </w:t>
      </w:r>
      <w:r w:rsidRPr="003821C0">
        <w:t>there.</w:t>
      </w:r>
    </w:p>
    <w:p w:rsidR="00074CC0" w:rsidP="00074CC0">
      <w:pPr>
        <w:pStyle w:val="Answer"/>
      </w:pPr>
      <w:sdt>
        <w:sdtPr>
          <w:alias w:val="Witness"/>
          <w:id w:val="-2134082908"/>
          <w:placeholder>
            <w:docPart w:val="DefaultPlaceholder_-1854013440"/>
          </w:placeholder>
          <w:richText/>
        </w:sdtPr>
        <w:sdtContent>
          <w:r w:rsidRPr="00235CE3" w:rsidR="00235CE3">
            <w:rPr>
              <w:b/>
              <w:i/>
            </w:rPr>
            <w:t>Jamie Miller:</w:t>
          </w:r>
        </w:sdtContent>
      </w:sdt>
      <w:r>
        <w:t xml:space="preserve"> We h</w:t>
      </w:r>
      <w:r w:rsidRPr="003821C0" w:rsidR="00B6419C">
        <w:t>ave had a number of people get in touch with us</w:t>
      </w:r>
      <w:r>
        <w:t>,</w:t>
      </w:r>
      <w:r w:rsidRPr="003821C0" w:rsidR="00B6419C">
        <w:t xml:space="preserve"> because they moved money around within their budgets on the expectation </w:t>
      </w:r>
      <w:r>
        <w:t>of receiving £</w:t>
      </w:r>
      <w:r w:rsidRPr="003821C0" w:rsidR="00B6419C">
        <w:t>400</w:t>
      </w:r>
      <w:r>
        <w:t xml:space="preserve">, so </w:t>
      </w:r>
      <w:r w:rsidRPr="003821C0" w:rsidR="00B6419C">
        <w:t xml:space="preserve">they are </w:t>
      </w:r>
      <w:r>
        <w:t xml:space="preserve">now </w:t>
      </w:r>
      <w:r w:rsidRPr="003821C0" w:rsidR="00B6419C">
        <w:t>sitting there</w:t>
      </w:r>
      <w:r>
        <w:t>,</w:t>
      </w:r>
      <w:r w:rsidRPr="003821C0" w:rsidR="00B6419C">
        <w:t xml:space="preserve"> having paid for a different bill </w:t>
      </w:r>
      <w:r>
        <w:t xml:space="preserve">than </w:t>
      </w:r>
      <w:r w:rsidRPr="003821C0" w:rsidR="00B6419C">
        <w:t xml:space="preserve">their electricity or their gas, for example, because they thought </w:t>
      </w:r>
      <w:r>
        <w:t xml:space="preserve">that, </w:t>
      </w:r>
      <w:r w:rsidRPr="003821C0" w:rsidR="00B6419C">
        <w:t>by November</w:t>
      </w:r>
      <w:r>
        <w:t>,</w:t>
      </w:r>
      <w:r w:rsidRPr="003821C0" w:rsidR="00B6419C">
        <w:t xml:space="preserve"> they would have </w:t>
      </w:r>
      <w:r>
        <w:t xml:space="preserve">this </w:t>
      </w:r>
      <w:r w:rsidRPr="003821C0" w:rsidR="00B6419C">
        <w:t>support</w:t>
      </w:r>
      <w:r>
        <w:t>.</w:t>
      </w:r>
      <w:r w:rsidRPr="003821C0" w:rsidR="00B6419C">
        <w:t xml:space="preserve"> </w:t>
      </w:r>
      <w:r>
        <w:t>T</w:t>
      </w:r>
      <w:r w:rsidRPr="003821C0" w:rsidR="00B6419C">
        <w:t>hey have had to come to us to help them in the interim.</w:t>
      </w:r>
    </w:p>
    <w:p w:rsidR="00074CC0" w:rsidP="00074CC0">
      <w:pPr>
        <w:pStyle w:val="Question"/>
        <w:numPr>
          <w:ilvl w:val="0"/>
          <w:numId w:val="0"/>
        </w:numPr>
        <w:ind w:left="794"/>
      </w:pPr>
      <w:sdt>
        <w:sdtPr>
          <w:alias w:val="Member"/>
          <w:tag w:val="&lt;Member mnisId='4494' dodsId='72275'&gt;"/>
          <w:id w:val="-1852868956"/>
          <w:placeholder>
            <w:docPart w:val="DefaultPlaceholder_-1854013440"/>
          </w:placeholder>
          <w:richText/>
        </w:sdtPr>
        <w:sdtContent>
          <w:r w:rsidRPr="00074CC0">
            <w:rPr>
              <w:b/>
            </w:rPr>
            <w:t>Chair:</w:t>
          </w:r>
        </w:sdtContent>
      </w:sdt>
      <w:r>
        <w:t xml:space="preserve"> </w:t>
      </w:r>
      <w:r w:rsidRPr="003821C0" w:rsidR="00B6419C">
        <w:t>That is a very interesting point to keep in mind.</w:t>
      </w:r>
    </w:p>
    <w:p w:rsidR="00074CC0" w:rsidP="00074CC0">
      <w:pPr>
        <w:pStyle w:val="Question"/>
      </w:pPr>
      <w:sdt>
        <w:sdtPr>
          <w:alias w:val="Member"/>
          <w:tag w:val="&lt;Member mnisId='4857' dodsId=''&gt;"/>
          <w:id w:val="342595274"/>
          <w:placeholder>
            <w:docPart w:val="DefaultPlaceholder_-1854013440"/>
          </w:placeholder>
          <w:richText/>
        </w:sdtPr>
        <w:sdtContent>
          <w:r w:rsidRPr="00074CC0">
            <w:rPr>
              <w:b/>
            </w:rPr>
            <w:t>Carla Lockhart:</w:t>
          </w:r>
        </w:sdtContent>
      </w:sdt>
      <w:r>
        <w:t xml:space="preserve"> I</w:t>
      </w:r>
      <w:r w:rsidRPr="003821C0" w:rsidR="00B6419C">
        <w:t xml:space="preserve"> totally agree with you, </w:t>
      </w:r>
      <w:r>
        <w:t xml:space="preserve">Jamie. </w:t>
      </w:r>
      <w:r w:rsidRPr="003821C0" w:rsidR="005659E6">
        <w:t xml:space="preserve">Psychologically </w:t>
      </w:r>
      <w:r w:rsidR="005659E6">
        <w:t>p</w:t>
      </w:r>
      <w:r w:rsidRPr="003821C0" w:rsidR="005659E6">
        <w:t xml:space="preserve">eople </w:t>
      </w:r>
      <w:r w:rsidRPr="003821C0" w:rsidR="00B6419C">
        <w:t xml:space="preserve">had thought </w:t>
      </w:r>
      <w:r>
        <w:t xml:space="preserve">that </w:t>
      </w:r>
      <w:r w:rsidRPr="003821C0" w:rsidR="00B6419C">
        <w:t>this was coming and they had budgeted</w:t>
      </w:r>
      <w:r>
        <w:t>.</w:t>
      </w:r>
      <w:r w:rsidRPr="003821C0" w:rsidR="00B6419C">
        <w:t xml:space="preserve"> </w:t>
      </w:r>
      <w:r w:rsidRPr="003821C0" w:rsidR="005659E6">
        <w:t xml:space="preserve">Through </w:t>
      </w:r>
      <w:r w:rsidRPr="003821C0" w:rsidR="00B6419C">
        <w:t xml:space="preserve">our constituency offices, I am sure that </w:t>
      </w:r>
      <w:r>
        <w:t xml:space="preserve">that has been </w:t>
      </w:r>
      <w:r w:rsidRPr="003821C0" w:rsidR="00B6419C">
        <w:t>one of the main complaints.</w:t>
      </w:r>
    </w:p>
    <w:p w:rsidR="00B6419C" w:rsidRPr="003821C0" w:rsidP="00074CC0">
      <w:pPr>
        <w:pStyle w:val="Question"/>
        <w:numPr>
          <w:ilvl w:val="0"/>
          <w:numId w:val="0"/>
        </w:numPr>
        <w:ind w:left="794"/>
      </w:pPr>
      <w:r w:rsidRPr="003821C0">
        <w:t xml:space="preserve">This is probably a question for the </w:t>
      </w:r>
      <w:r w:rsidR="00074CC0">
        <w:t>C</w:t>
      </w:r>
      <w:r w:rsidRPr="003821C0">
        <w:t xml:space="preserve">onsumer </w:t>
      </w:r>
      <w:r w:rsidR="00074CC0">
        <w:t>Council</w:t>
      </w:r>
      <w:r w:rsidRPr="003821C0">
        <w:t>. Do you believe that energy companies were ready and could have delivered this before Christmas</w:t>
      </w:r>
      <w:r w:rsidR="00074CC0">
        <w:t>,</w:t>
      </w:r>
      <w:r w:rsidRPr="003821C0">
        <w:t xml:space="preserve"> had the Government not commenced this opt-out clause</w:t>
      </w:r>
      <w:r w:rsidR="00074CC0">
        <w:t>?</w:t>
      </w:r>
      <w:r w:rsidRPr="003821C0">
        <w:t xml:space="preserve"> </w:t>
      </w:r>
      <w:r w:rsidR="00074CC0">
        <w:t>T</w:t>
      </w:r>
      <w:r w:rsidRPr="003821C0">
        <w:t xml:space="preserve">here </w:t>
      </w:r>
      <w:r w:rsidR="00074CC0">
        <w:t xml:space="preserve">has </w:t>
      </w:r>
      <w:r w:rsidRPr="003821C0">
        <w:t xml:space="preserve">been a </w:t>
      </w:r>
      <w:r w:rsidR="00074CC0">
        <w:t xml:space="preserve">bit of </w:t>
      </w:r>
      <w:r w:rsidRPr="003821C0">
        <w:t>confusion around that</w:t>
      </w:r>
      <w:r w:rsidR="00074CC0">
        <w:t>,</w:t>
      </w:r>
      <w:r w:rsidRPr="003821C0">
        <w:t xml:space="preserve"> </w:t>
      </w:r>
      <w:r w:rsidR="00074CC0">
        <w:t xml:space="preserve">so I am keen </w:t>
      </w:r>
      <w:r w:rsidRPr="003821C0">
        <w:t xml:space="preserve">to get your </w:t>
      </w:r>
      <w:r w:rsidR="00074CC0">
        <w:t xml:space="preserve">understanding, because you deal with </w:t>
      </w:r>
      <w:r w:rsidRPr="003821C0">
        <w:t>the energy companies on a regular basis.</w:t>
      </w:r>
    </w:p>
    <w:p w:rsidR="00074CC0" w:rsidP="00074CC0">
      <w:pPr>
        <w:pStyle w:val="Answer"/>
      </w:pPr>
      <w:sdt>
        <w:sdtPr>
          <w:alias w:val="Witness"/>
          <w:id w:val="-2014138479"/>
          <w:placeholder>
            <w:docPart w:val="DefaultPlaceholder_-1854013440"/>
          </w:placeholder>
          <w:richText/>
        </w:sdtPr>
        <w:sdtContent>
          <w:r w:rsidRPr="001B411C" w:rsidR="001B411C">
            <w:rPr>
              <w:b/>
              <w:i/>
            </w:rPr>
            <w:t>Peter McClenaghan:</w:t>
          </w:r>
        </w:sdtContent>
      </w:sdt>
      <w:r>
        <w:t xml:space="preserve"> W</w:t>
      </w:r>
      <w:r w:rsidRPr="003821C0" w:rsidR="00B6419C">
        <w:t>e do and we have conversations with</w:t>
      </w:r>
      <w:r>
        <w:t xml:space="preserve"> them</w:t>
      </w:r>
      <w:r w:rsidRPr="003821C0" w:rsidR="00B6419C">
        <w:t xml:space="preserve">. What I would say is </w:t>
      </w:r>
      <w:r>
        <w:t xml:space="preserve">that </w:t>
      </w:r>
      <w:r w:rsidRPr="003821C0" w:rsidR="00B6419C">
        <w:t xml:space="preserve">we are not in an NDA with </w:t>
      </w:r>
      <w:r>
        <w:t>BEIS</w:t>
      </w:r>
      <w:r w:rsidRPr="003821C0" w:rsidR="00B6419C">
        <w:t xml:space="preserve">, so we do not have access to the full information </w:t>
      </w:r>
      <w:r>
        <w:t xml:space="preserve">that BEIS </w:t>
      </w:r>
      <w:r w:rsidRPr="003821C0" w:rsidR="00B6419C">
        <w:t>and the suppliers are talking about</w:t>
      </w:r>
      <w:r>
        <w:t>,</w:t>
      </w:r>
      <w:r w:rsidRPr="003821C0" w:rsidR="00B6419C">
        <w:t xml:space="preserve"> and we do not have a full understanding</w:t>
      </w:r>
      <w:r>
        <w:t>,</w:t>
      </w:r>
      <w:r w:rsidRPr="003821C0" w:rsidR="00B6419C">
        <w:t xml:space="preserve"> because the energy suppliers cannot share that information with us. They have signed non-disclosure agreements</w:t>
      </w:r>
      <w:r>
        <w:t>.</w:t>
      </w:r>
    </w:p>
    <w:p w:rsidR="00074CC0" w:rsidP="00074CC0">
      <w:pPr>
        <w:pStyle w:val="Answer"/>
      </w:pPr>
      <w:r>
        <w:t>W</w:t>
      </w:r>
      <w:r w:rsidRPr="003821C0" w:rsidR="00B6419C">
        <w:t xml:space="preserve">hat we are hearing on the </w:t>
      </w:r>
      <w:r>
        <w:t>grapevine, though</w:t>
      </w:r>
      <w:r w:rsidR="005659E6">
        <w:t>—this</w:t>
      </w:r>
      <w:r>
        <w:t xml:space="preserve"> was </w:t>
      </w:r>
      <w:r w:rsidRPr="003821C0" w:rsidR="00B6419C">
        <w:t xml:space="preserve">raised </w:t>
      </w:r>
      <w:r>
        <w:t xml:space="preserve">at </w:t>
      </w:r>
      <w:r w:rsidRPr="003821C0" w:rsidR="00B6419C">
        <w:t>an event</w:t>
      </w:r>
      <w:r>
        <w:t xml:space="preserve"> that </w:t>
      </w:r>
      <w:r w:rsidRPr="003821C0" w:rsidR="00B6419C">
        <w:t xml:space="preserve">National Energy Action </w:t>
      </w:r>
      <w:r>
        <w:t xml:space="preserve">ran </w:t>
      </w:r>
      <w:r w:rsidRPr="003821C0" w:rsidR="00B6419C">
        <w:t xml:space="preserve">at the Northern </w:t>
      </w:r>
      <w:r>
        <w:t xml:space="preserve">Ireland </w:t>
      </w:r>
      <w:r w:rsidRPr="003821C0" w:rsidR="00B6419C">
        <w:t>Assembly</w:t>
      </w:r>
      <w:r w:rsidR="005659E6">
        <w:t>—</w:t>
      </w:r>
      <w:r>
        <w:t xml:space="preserve">is </w:t>
      </w:r>
      <w:r w:rsidRPr="003821C0" w:rsidR="00B6419C">
        <w:t xml:space="preserve">that </w:t>
      </w:r>
      <w:r>
        <w:t xml:space="preserve">the </w:t>
      </w:r>
      <w:r w:rsidRPr="003821C0" w:rsidR="00B6419C">
        <w:t xml:space="preserve">suppliers believed </w:t>
      </w:r>
      <w:r>
        <w:t xml:space="preserve">that </w:t>
      </w:r>
      <w:r w:rsidRPr="003821C0" w:rsidR="00B6419C">
        <w:t>they were quite close to being able to operationali</w:t>
      </w:r>
      <w:r>
        <w:t>s</w:t>
      </w:r>
      <w:r w:rsidRPr="003821C0" w:rsidR="00B6419C">
        <w:t xml:space="preserve">e the </w:t>
      </w:r>
      <w:r>
        <w:t>£</w:t>
      </w:r>
      <w:r w:rsidRPr="003821C0" w:rsidR="00B6419C">
        <w:t>400 payments to people.</w:t>
      </w:r>
      <w:r>
        <w:t xml:space="preserve"> Then, </w:t>
      </w:r>
      <w:r w:rsidRPr="003821C0" w:rsidR="00B6419C">
        <w:t>in more recent w</w:t>
      </w:r>
      <w:r w:rsidR="00AF7CFD">
        <w:t>eeks</w:t>
      </w:r>
      <w:r w:rsidRPr="003821C0" w:rsidR="00B6419C">
        <w:t>, and in response to your urgent question</w:t>
      </w:r>
      <w:r>
        <w:t xml:space="preserve"> in</w:t>
      </w:r>
      <w:r w:rsidRPr="003821C0" w:rsidR="00B6419C">
        <w:t xml:space="preserve"> Parliament, the Government Minister stated the idea of a cash-out option</w:t>
      </w:r>
      <w:r>
        <w:t>.</w:t>
      </w:r>
    </w:p>
    <w:p w:rsidR="00B6419C" w:rsidRPr="003821C0" w:rsidP="00074CC0">
      <w:pPr>
        <w:pStyle w:val="Answer"/>
      </w:pPr>
      <w:r>
        <w:t xml:space="preserve">A cash-out </w:t>
      </w:r>
      <w:r w:rsidRPr="003821C0">
        <w:t>option would be welcome to help people on heating oil</w:t>
      </w:r>
      <w:r>
        <w:t>,</w:t>
      </w:r>
      <w:r w:rsidRPr="003821C0">
        <w:t xml:space="preserve"> so that they can afford to pay their heating oil bills, as we have discussed in detail here</w:t>
      </w:r>
      <w:r>
        <w:t>,</w:t>
      </w:r>
      <w:r w:rsidRPr="003821C0">
        <w:t xml:space="preserve"> </w:t>
      </w:r>
      <w:r>
        <w:t>b</w:t>
      </w:r>
      <w:r w:rsidRPr="003821C0">
        <w:t>ut it is really imperative that we get some help</w:t>
      </w:r>
      <w:r>
        <w:t xml:space="preserve"> and</w:t>
      </w:r>
      <w:r w:rsidRPr="003821C0">
        <w:t xml:space="preserve"> perhaps a proportion of the total </w:t>
      </w:r>
      <w:r>
        <w:t>£</w:t>
      </w:r>
      <w:r w:rsidRPr="003821C0">
        <w:t>600.</w:t>
      </w:r>
      <w:r>
        <w:t xml:space="preserve"> We are </w:t>
      </w:r>
      <w:r w:rsidRPr="003821C0">
        <w:t xml:space="preserve">talking </w:t>
      </w:r>
      <w:r>
        <w:t>about £</w:t>
      </w:r>
      <w:r w:rsidRPr="003821C0">
        <w:t xml:space="preserve">400 for the energy </w:t>
      </w:r>
      <w:r>
        <w:t xml:space="preserve">bills support scheme and £200 </w:t>
      </w:r>
      <w:r w:rsidRPr="003821C0">
        <w:t xml:space="preserve">for the alternative fuel payment. It is a </w:t>
      </w:r>
      <w:r>
        <w:t>£</w:t>
      </w:r>
      <w:r w:rsidRPr="003821C0">
        <w:t>600</w:t>
      </w:r>
      <w:r>
        <w:t xml:space="preserve"> pot </w:t>
      </w:r>
      <w:r w:rsidRPr="003821C0">
        <w:t xml:space="preserve">that is potentially going to every consumer in Northern Ireland. Perhaps make </w:t>
      </w:r>
      <w:r>
        <w:t xml:space="preserve">a £200 </w:t>
      </w:r>
      <w:r w:rsidRPr="003821C0">
        <w:t>payment to people</w:t>
      </w:r>
      <w:r w:rsidR="00D74D15">
        <w:t>’</w:t>
      </w:r>
      <w:r w:rsidRPr="003821C0">
        <w:t>s electricity bills straight</w:t>
      </w:r>
      <w:r w:rsidR="007B4101">
        <w:t xml:space="preserve"> </w:t>
      </w:r>
      <w:r w:rsidRPr="003821C0">
        <w:t>away and get that help there</w:t>
      </w:r>
      <w:r>
        <w:t xml:space="preserve"> first.</w:t>
      </w:r>
    </w:p>
    <w:p w:rsidR="00B6419C" w:rsidRPr="003821C0" w:rsidP="00B6419C">
      <w:pPr>
        <w:pStyle w:val="Question"/>
      </w:pPr>
      <w:sdt>
        <w:sdtPr>
          <w:alias w:val="Member"/>
          <w:tag w:val="&lt;Member mnisId='4857' dodsId=''&gt;"/>
          <w:id w:val="1408269214"/>
          <w:placeholder>
            <w:docPart w:val="DefaultPlaceholder_-1854013440"/>
          </w:placeholder>
          <w:richText/>
        </w:sdtPr>
        <w:sdtContent>
          <w:r w:rsidRPr="00074CC0" w:rsidR="00074CC0">
            <w:rPr>
              <w:b/>
            </w:rPr>
            <w:t>Carla Lockhart:</w:t>
          </w:r>
        </w:sdtContent>
      </w:sdt>
      <w:r w:rsidR="00074CC0">
        <w:t xml:space="preserve"> So </w:t>
      </w:r>
      <w:r w:rsidRPr="003821C0">
        <w:t xml:space="preserve">you </w:t>
      </w:r>
      <w:r w:rsidR="00B03681">
        <w:t xml:space="preserve">would </w:t>
      </w:r>
      <w:r w:rsidRPr="003821C0">
        <w:t>think</w:t>
      </w:r>
      <w:r w:rsidR="00095C99">
        <w:t>,</w:t>
      </w:r>
      <w:r w:rsidRPr="003821C0">
        <w:t xml:space="preserve"> short</w:t>
      </w:r>
      <w:r w:rsidR="00095C99">
        <w:t xml:space="preserve"> </w:t>
      </w:r>
      <w:r w:rsidRPr="003821C0">
        <w:t>term</w:t>
      </w:r>
      <w:r w:rsidR="00095C99">
        <w:t>,</w:t>
      </w:r>
      <w:r w:rsidRPr="003821C0">
        <w:t xml:space="preserve"> </w:t>
      </w:r>
      <w:r w:rsidR="00B03681">
        <w:t xml:space="preserve">about </w:t>
      </w:r>
      <w:r w:rsidRPr="003821C0">
        <w:t>an initial payment to energy bills</w:t>
      </w:r>
      <w:r w:rsidR="00B03681">
        <w:t>, which</w:t>
      </w:r>
      <w:r w:rsidR="00074CC0">
        <w:t xml:space="preserve"> could happen quite quickly.</w:t>
      </w:r>
    </w:p>
    <w:p w:rsidR="00B6419C" w:rsidRPr="003821C0" w:rsidP="00074CC0">
      <w:pPr>
        <w:pStyle w:val="Answer"/>
      </w:pPr>
      <w:sdt>
        <w:sdtPr>
          <w:alias w:val="Witness"/>
          <w:id w:val="1872961455"/>
          <w:placeholder>
            <w:docPart w:val="DefaultPlaceholder_-1854013440"/>
          </w:placeholder>
          <w:richText/>
        </w:sdtPr>
        <w:sdtContent>
          <w:r w:rsidRPr="001B411C" w:rsidR="001B411C">
            <w:rPr>
              <w:b/>
              <w:i/>
            </w:rPr>
            <w:t>Peter McClenaghan:</w:t>
          </w:r>
        </w:sdtContent>
      </w:sdt>
      <w:r w:rsidR="00074CC0">
        <w:t xml:space="preserve"> It would then buy us </w:t>
      </w:r>
      <w:r w:rsidRPr="003821C0">
        <w:t xml:space="preserve">a little bit of time to work on the </w:t>
      </w:r>
      <w:r w:rsidR="00074CC0">
        <w:t>cash-out option.</w:t>
      </w:r>
    </w:p>
    <w:p w:rsidR="00074CC0" w:rsidP="00074CC0">
      <w:pPr>
        <w:pStyle w:val="Answer"/>
      </w:pPr>
      <w:sdt>
        <w:sdtPr>
          <w:alias w:val="Witness"/>
          <w:id w:val="456538304"/>
          <w:placeholder>
            <w:docPart w:val="DefaultPlaceholder_-1854013440"/>
          </w:placeholder>
          <w:richText/>
        </w:sdtPr>
        <w:sdtContent>
          <w:r w:rsidRPr="00235CE3" w:rsidR="00235CE3">
            <w:rPr>
              <w:b/>
              <w:i/>
            </w:rPr>
            <w:t>Jamie Miller:</w:t>
          </w:r>
        </w:sdtContent>
      </w:sdt>
      <w:r>
        <w:t xml:space="preserve"> If </w:t>
      </w:r>
      <w:r w:rsidRPr="003821C0" w:rsidR="00B6419C">
        <w:t xml:space="preserve">I </w:t>
      </w:r>
      <w:r>
        <w:t xml:space="preserve">can </w:t>
      </w:r>
      <w:r w:rsidRPr="003821C0" w:rsidR="00B6419C">
        <w:t xml:space="preserve">come </w:t>
      </w:r>
      <w:r>
        <w:t xml:space="preserve">in </w:t>
      </w:r>
      <w:r w:rsidRPr="003821C0" w:rsidR="00B6419C">
        <w:t>quickly on what Peter said regarding the information we received from energy suppliers</w:t>
      </w:r>
      <w:r>
        <w:t>,</w:t>
      </w:r>
      <w:r w:rsidRPr="003821C0" w:rsidR="00B6419C">
        <w:t xml:space="preserve"> </w:t>
      </w:r>
      <w:r>
        <w:t>the Fuel Poverty C</w:t>
      </w:r>
      <w:r w:rsidRPr="003821C0" w:rsidR="00B6419C">
        <w:t>oalition chaired two meetings</w:t>
      </w:r>
      <w:r>
        <w:t>—</w:t>
      </w:r>
      <w:r w:rsidRPr="003821C0" w:rsidR="00B6419C">
        <w:t>one in September</w:t>
      </w:r>
      <w:r>
        <w:t xml:space="preserve"> and </w:t>
      </w:r>
      <w:r w:rsidRPr="003821C0" w:rsidR="00B6419C">
        <w:t>one in October</w:t>
      </w:r>
      <w:r>
        <w:t>—</w:t>
      </w:r>
      <w:r w:rsidRPr="003821C0" w:rsidR="00B6419C">
        <w:t>around</w:t>
      </w:r>
      <w:r>
        <w:t xml:space="preserve"> </w:t>
      </w:r>
      <w:r w:rsidRPr="003821C0" w:rsidR="00B6419C">
        <w:t xml:space="preserve">the immediate crisis. </w:t>
      </w:r>
      <w:r>
        <w:t>A</w:t>
      </w:r>
      <w:r w:rsidRPr="003821C0" w:rsidR="00B6419C">
        <w:t>t those meetings</w:t>
      </w:r>
      <w:r>
        <w:t>,</w:t>
      </w:r>
      <w:r w:rsidRPr="003821C0" w:rsidR="00B6419C">
        <w:t xml:space="preserve"> the suppliers did say to us </w:t>
      </w:r>
      <w:r>
        <w:t xml:space="preserve">that </w:t>
      </w:r>
      <w:r w:rsidRPr="003821C0" w:rsidR="00B6419C">
        <w:t>they believe</w:t>
      </w:r>
      <w:r>
        <w:t>d</w:t>
      </w:r>
      <w:r w:rsidRPr="003821C0" w:rsidR="00B6419C">
        <w:t xml:space="preserve"> </w:t>
      </w:r>
      <w:r>
        <w:t xml:space="preserve">that </w:t>
      </w:r>
      <w:r w:rsidRPr="003821C0" w:rsidR="00B6419C">
        <w:t xml:space="preserve">they were ready to go on issuing the </w:t>
      </w:r>
      <w:r>
        <w:t>£</w:t>
      </w:r>
      <w:r w:rsidRPr="003821C0" w:rsidR="00B6419C">
        <w:t>400</w:t>
      </w:r>
      <w:r>
        <w:t>,</w:t>
      </w:r>
      <w:r w:rsidRPr="003821C0" w:rsidR="00B6419C">
        <w:t xml:space="preserve"> but the policy direction was being relooked at</w:t>
      </w:r>
      <w:r>
        <w:t>,</w:t>
      </w:r>
      <w:r w:rsidRPr="003821C0" w:rsidR="00B6419C">
        <w:t xml:space="preserve"> and that was </w:t>
      </w:r>
      <w:r>
        <w:t>the</w:t>
      </w:r>
      <w:r w:rsidRPr="003821C0" w:rsidR="00B6419C">
        <w:t xml:space="preserve"> delay.</w:t>
      </w:r>
    </w:p>
    <w:p w:rsidR="00A52C84" w:rsidP="00A52C84">
      <w:pPr>
        <w:pStyle w:val="Answer"/>
      </w:pPr>
      <w:r>
        <w:t>I</w:t>
      </w:r>
      <w:r w:rsidRPr="003821C0" w:rsidR="00B6419C">
        <w:t xml:space="preserve">t is only </w:t>
      </w:r>
      <w:r>
        <w:t>fair</w:t>
      </w:r>
      <w:r w:rsidR="00B427B7">
        <w:t xml:space="preserve"> to</w:t>
      </w:r>
      <w:r w:rsidRPr="003821C0" w:rsidR="00B6419C">
        <w:t xml:space="preserve"> mention</w:t>
      </w:r>
      <w:r>
        <w:t xml:space="preserve"> that</w:t>
      </w:r>
      <w:r w:rsidRPr="003821C0" w:rsidR="00B6419C">
        <w:t xml:space="preserve"> I put to energy suppliers</w:t>
      </w:r>
      <w:r>
        <w:t xml:space="preserve"> whether they </w:t>
      </w:r>
      <w:r w:rsidRPr="003821C0" w:rsidR="00B6419C">
        <w:t>could guarantee that</w:t>
      </w:r>
      <w:r>
        <w:t>,</w:t>
      </w:r>
      <w:r w:rsidRPr="003821C0" w:rsidR="00B6419C">
        <w:t xml:space="preserve"> once </w:t>
      </w:r>
      <w:r>
        <w:t xml:space="preserve">a </w:t>
      </w:r>
      <w:r w:rsidRPr="003821C0" w:rsidR="00B6419C">
        <w:t xml:space="preserve">household had </w:t>
      </w:r>
      <w:r>
        <w:t>£</w:t>
      </w:r>
      <w:r w:rsidRPr="003821C0" w:rsidR="00B6419C">
        <w:t xml:space="preserve">400 credit on </w:t>
      </w:r>
      <w:r w:rsidR="00B427B7">
        <w:t>its</w:t>
      </w:r>
      <w:r w:rsidRPr="003821C0" w:rsidR="00B6419C">
        <w:t xml:space="preserve"> electricity account, </w:t>
      </w:r>
      <w:r w:rsidR="00B427B7">
        <w:t>its</w:t>
      </w:r>
      <w:r w:rsidRPr="003821C0" w:rsidR="00B6419C">
        <w:t xml:space="preserve"> direct debit payments </w:t>
      </w:r>
      <w:r>
        <w:t xml:space="preserve">would be </w:t>
      </w:r>
      <w:r w:rsidRPr="003821C0" w:rsidR="00B6419C">
        <w:t>automatically reduced</w:t>
      </w:r>
      <w:r>
        <w:t>.</w:t>
      </w:r>
      <w:r w:rsidRPr="003821C0" w:rsidR="00B6419C">
        <w:t xml:space="preserve"> In the case of England and </w:t>
      </w:r>
      <w:r>
        <w:t>Wales</w:t>
      </w:r>
      <w:r w:rsidRPr="003821C0" w:rsidR="00B6419C">
        <w:t xml:space="preserve">, the </w:t>
      </w:r>
      <w:r>
        <w:t>£66</w:t>
      </w:r>
      <w:r w:rsidRPr="003821C0" w:rsidR="00B6419C">
        <w:t xml:space="preserve"> comes off the bill directly. Suppliers could not give me that assurance, so potentially </w:t>
      </w:r>
      <w:r>
        <w:t>t</w:t>
      </w:r>
      <w:r w:rsidRPr="003821C0" w:rsidR="00B6419C">
        <w:t>hose people would get a big lump sum in their account</w:t>
      </w:r>
      <w:r>
        <w:t>,</w:t>
      </w:r>
      <w:r w:rsidRPr="003821C0" w:rsidR="00B6419C">
        <w:t xml:space="preserve"> but their direct debit payments would not change</w:t>
      </w:r>
      <w:r>
        <w:t>,</w:t>
      </w:r>
      <w:r w:rsidRPr="003821C0" w:rsidR="00B6419C">
        <w:t xml:space="preserve"> unless the householder </w:t>
      </w:r>
      <w:r w:rsidR="00B427B7">
        <w:t xml:space="preserve">got in </w:t>
      </w:r>
      <w:r w:rsidRPr="003821C0" w:rsidR="00B6419C">
        <w:t>contact and asked for a formal review.</w:t>
      </w:r>
    </w:p>
    <w:p w:rsidR="00B6419C" w:rsidRPr="003821C0" w:rsidP="00A52C84">
      <w:pPr>
        <w:pStyle w:val="Answer"/>
      </w:pPr>
      <w:r>
        <w:t>I</w:t>
      </w:r>
      <w:r w:rsidRPr="003821C0">
        <w:t xml:space="preserve">n terms of the policy delivery, if the idea was to keep homes warm, it would not necessarily have done that. It would have just given people more credit </w:t>
      </w:r>
      <w:r>
        <w:t xml:space="preserve">in </w:t>
      </w:r>
      <w:r w:rsidRPr="003821C0">
        <w:t xml:space="preserve">their account. It might have covered </w:t>
      </w:r>
      <w:r>
        <w:t>ar</w:t>
      </w:r>
      <w:r w:rsidRPr="003821C0">
        <w:t xml:space="preserve">rears, but it would not have gone as far in terms of keeping the home warm. </w:t>
      </w:r>
      <w:r>
        <w:t>T</w:t>
      </w:r>
      <w:r w:rsidRPr="003821C0">
        <w:t xml:space="preserve">hat might be the rationale behind </w:t>
      </w:r>
      <w:r>
        <w:t xml:space="preserve">the cash-out </w:t>
      </w:r>
      <w:r w:rsidRPr="003821C0">
        <w:t>mechanism being prioriti</w:t>
      </w:r>
      <w:r>
        <w:t>s</w:t>
      </w:r>
      <w:r w:rsidRPr="003821C0">
        <w:t>ed.</w:t>
      </w:r>
    </w:p>
    <w:p w:rsidR="00A52C84" w:rsidP="00B6419C">
      <w:pPr>
        <w:pStyle w:val="Question"/>
      </w:pPr>
      <w:sdt>
        <w:sdtPr>
          <w:alias w:val="Member"/>
          <w:tag w:val="&lt;Member mnisId='4494' dodsId='72275'&gt;"/>
          <w:id w:val="349387988"/>
          <w:placeholder>
            <w:docPart w:val="DefaultPlaceholder_-1854013440"/>
          </w:placeholder>
          <w:richText/>
        </w:sdtPr>
        <w:sdtContent>
          <w:r w:rsidRPr="00A52C84">
            <w:rPr>
              <w:b/>
            </w:rPr>
            <w:t>Chair:</w:t>
          </w:r>
        </w:sdtContent>
      </w:sdt>
      <w:r>
        <w:t xml:space="preserve"> </w:t>
      </w:r>
      <w:r w:rsidRPr="003821C0" w:rsidR="00B6419C">
        <w:t xml:space="preserve">Forgive my ignorance on this. </w:t>
      </w:r>
      <w:r>
        <w:t>I</w:t>
      </w:r>
      <w:r w:rsidRPr="003821C0" w:rsidR="00B6419C">
        <w:t xml:space="preserve">f somebody is in </w:t>
      </w:r>
      <w:r>
        <w:t xml:space="preserve">arrears that are maybe </w:t>
      </w:r>
      <w:r w:rsidRPr="003821C0" w:rsidR="00B6419C">
        <w:t>longstanding</w:t>
      </w:r>
      <w:r>
        <w:t>,</w:t>
      </w:r>
      <w:r w:rsidRPr="003821C0" w:rsidR="00B6419C">
        <w:t xml:space="preserve"> and they have a phased payback thing of </w:t>
      </w:r>
      <w:r>
        <w:t xml:space="preserve">a tenner a month, </w:t>
      </w:r>
      <w:r w:rsidRPr="003821C0" w:rsidR="00B6419C">
        <w:t xml:space="preserve">or whatever it may </w:t>
      </w:r>
      <w:r>
        <w:t xml:space="preserve">happen </w:t>
      </w:r>
      <w:r w:rsidRPr="003821C0" w:rsidR="00B6419C">
        <w:t>to be, and that money then comes in,</w:t>
      </w:r>
      <w:r>
        <w:t xml:space="preserve"> could </w:t>
      </w:r>
      <w:r w:rsidRPr="003821C0" w:rsidR="00B6419C">
        <w:t>that all just get</w:t>
      </w:r>
      <w:r>
        <w:t xml:space="preserve"> </w:t>
      </w:r>
      <w:r w:rsidRPr="003821C0" w:rsidR="00B6419C">
        <w:t>swallowed up</w:t>
      </w:r>
      <w:r>
        <w:t>?</w:t>
      </w:r>
    </w:p>
    <w:p w:rsidR="00A52C84" w:rsidP="00A52C84">
      <w:pPr>
        <w:pStyle w:val="Answer"/>
      </w:pPr>
      <w:sdt>
        <w:sdtPr>
          <w:alias w:val="Witness"/>
          <w:id w:val="341058256"/>
          <w:placeholder>
            <w:docPart w:val="DefaultPlaceholder_-1854013440"/>
          </w:placeholder>
          <w:richText/>
        </w:sdtPr>
        <w:sdtContent>
          <w:r w:rsidRPr="00235CE3" w:rsidR="00235CE3">
            <w:rPr>
              <w:b/>
              <w:i/>
            </w:rPr>
            <w:t>Jamie Miller:</w:t>
          </w:r>
        </w:sdtContent>
      </w:sdt>
      <w:r>
        <w:t xml:space="preserve"> That is </w:t>
      </w:r>
      <w:r w:rsidRPr="003821C0" w:rsidR="00B6419C">
        <w:t>not the intention of the policy design.</w:t>
      </w:r>
    </w:p>
    <w:p w:rsidR="00B6419C" w:rsidRPr="003821C0" w:rsidP="00A52C84">
      <w:pPr>
        <w:pStyle w:val="Question"/>
      </w:pPr>
      <w:sdt>
        <w:sdtPr>
          <w:alias w:val="Member"/>
          <w:tag w:val="&lt;Member mnisId='4494' dodsId='72275'&gt;"/>
          <w:id w:val="1735745186"/>
          <w:placeholder>
            <w:docPart w:val="DefaultPlaceholder_-1854013440"/>
          </w:placeholder>
          <w:richText/>
        </w:sdtPr>
        <w:sdtContent>
          <w:r w:rsidRPr="00A52C84" w:rsidR="00A52C84">
            <w:rPr>
              <w:b/>
            </w:rPr>
            <w:t>Chair:</w:t>
          </w:r>
        </w:sdtContent>
      </w:sdt>
      <w:r w:rsidR="00A52C84">
        <w:t xml:space="preserve"> </w:t>
      </w:r>
      <w:r w:rsidRPr="003821C0">
        <w:t xml:space="preserve">I know </w:t>
      </w:r>
      <w:r w:rsidR="00A52C84">
        <w:t xml:space="preserve">that </w:t>
      </w:r>
      <w:r w:rsidRPr="003821C0">
        <w:t>it is not the intention</w:t>
      </w:r>
      <w:r w:rsidR="00A52C84">
        <w:t>,</w:t>
      </w:r>
      <w:r w:rsidRPr="003821C0">
        <w:t xml:space="preserve"> but is there anything to stop an energy company going</w:t>
      </w:r>
      <w:r w:rsidR="00A52C84">
        <w:t>,</w:t>
      </w:r>
      <w:r w:rsidRPr="003821C0">
        <w:t xml:space="preserve"> </w:t>
      </w:r>
      <w:r w:rsidR="00A52C84">
        <w:t>“W</w:t>
      </w:r>
      <w:r w:rsidRPr="003821C0">
        <w:t>ell</w:t>
      </w:r>
      <w:r w:rsidR="00A52C84">
        <w:t>, we will have that”?</w:t>
      </w:r>
    </w:p>
    <w:p w:rsidR="00B6419C" w:rsidRPr="003821C0" w:rsidP="00A52C84">
      <w:pPr>
        <w:pStyle w:val="Answer"/>
      </w:pPr>
      <w:sdt>
        <w:sdtPr>
          <w:alias w:val="Witness"/>
          <w:id w:val="2140295517"/>
          <w:placeholder>
            <w:docPart w:val="DefaultPlaceholder_-1854013440"/>
          </w:placeholder>
          <w:richText/>
        </w:sdtPr>
        <w:sdtContent>
          <w:r w:rsidRPr="00235CE3" w:rsidR="00235CE3">
            <w:rPr>
              <w:b/>
              <w:i/>
            </w:rPr>
            <w:t>Jamie Miller:</w:t>
          </w:r>
        </w:sdtContent>
      </w:sdt>
      <w:r w:rsidR="00A52C84">
        <w:t xml:space="preserve"> I </w:t>
      </w:r>
      <w:r w:rsidRPr="003821C0">
        <w:t>am not sure</w:t>
      </w:r>
      <w:r w:rsidR="00A52C84">
        <w:t>.</w:t>
      </w:r>
      <w:r w:rsidRPr="003821C0">
        <w:t xml:space="preserve"> I</w:t>
      </w:r>
      <w:r w:rsidR="00A52C84">
        <w:t xml:space="preserve"> would</w:t>
      </w:r>
      <w:r w:rsidRPr="003821C0">
        <w:t xml:space="preserve"> need to come back to you on that.</w:t>
      </w:r>
    </w:p>
    <w:p w:rsidR="00A52C84" w:rsidP="00A52C84">
      <w:pPr>
        <w:pStyle w:val="Question"/>
        <w:numPr>
          <w:ilvl w:val="0"/>
          <w:numId w:val="0"/>
        </w:numPr>
        <w:ind w:left="794"/>
      </w:pPr>
      <w:sdt>
        <w:sdtPr>
          <w:alias w:val="Member"/>
          <w:tag w:val="&lt;Member mnisId='4494' dodsId='72275'&gt;"/>
          <w:id w:val="-909461366"/>
          <w:placeholder>
            <w:docPart w:val="DefaultPlaceholder_-1854013440"/>
          </w:placeholder>
          <w:richText/>
        </w:sdtPr>
        <w:sdtContent>
          <w:r w:rsidRPr="00A52C84">
            <w:rPr>
              <w:b/>
            </w:rPr>
            <w:t>Chair:</w:t>
          </w:r>
        </w:sdtContent>
      </w:sdt>
      <w:r>
        <w:t xml:space="preserve"> Could you? That would be helpful, because </w:t>
      </w:r>
      <w:r w:rsidRPr="003821C0" w:rsidR="00B6419C">
        <w:t>we might want to just check with Ministers that they are alert to that</w:t>
      </w:r>
      <w:r>
        <w:t>.</w:t>
      </w:r>
      <w:r w:rsidRPr="003821C0" w:rsidR="00B6419C">
        <w:t xml:space="preserve"> </w:t>
      </w:r>
      <w:r>
        <w:t>I</w:t>
      </w:r>
      <w:r w:rsidRPr="003821C0" w:rsidR="00B6419C">
        <w:t>t has to be viewed for dealing with things today rather than three or four months ago</w:t>
      </w:r>
      <w:r>
        <w:t>.</w:t>
      </w:r>
    </w:p>
    <w:p w:rsidR="00A52C84" w:rsidP="00A52C84">
      <w:pPr>
        <w:pStyle w:val="Answer"/>
      </w:pPr>
      <w:sdt>
        <w:sdtPr>
          <w:alias w:val="Witness"/>
          <w:id w:val="1645149259"/>
          <w:placeholder>
            <w:docPart w:val="DefaultPlaceholder_-1854013440"/>
          </w:placeholder>
          <w:richText/>
        </w:sdtPr>
        <w:sdtContent>
          <w:r w:rsidRPr="001B411C" w:rsidR="001B411C">
            <w:rPr>
              <w:b/>
              <w:i/>
            </w:rPr>
            <w:t>Peter McClenaghan:</w:t>
          </w:r>
        </w:sdtContent>
      </w:sdt>
      <w:r>
        <w:t xml:space="preserve"> T</w:t>
      </w:r>
      <w:r w:rsidRPr="003821C0" w:rsidR="00B6419C">
        <w:t xml:space="preserve">he energy companies worked with the </w:t>
      </w:r>
      <w:r>
        <w:t>C</w:t>
      </w:r>
      <w:r w:rsidRPr="003821C0" w:rsidR="00B6419C">
        <w:t xml:space="preserve">onsumer </w:t>
      </w:r>
      <w:r>
        <w:t xml:space="preserve">Council </w:t>
      </w:r>
      <w:r w:rsidRPr="003821C0" w:rsidR="00B6419C">
        <w:t xml:space="preserve">and the </w:t>
      </w:r>
      <w:r>
        <w:t>U</w:t>
      </w:r>
      <w:r w:rsidRPr="003821C0" w:rsidR="00B6419C">
        <w:t xml:space="preserve">tility </w:t>
      </w:r>
      <w:r>
        <w:t>R</w:t>
      </w:r>
      <w:r w:rsidRPr="003821C0" w:rsidR="00B6419C">
        <w:t xml:space="preserve">egulator to establish a consumer charter of additional promises this winter, and one thing they promise to do is </w:t>
      </w:r>
      <w:r>
        <w:t xml:space="preserve">to </w:t>
      </w:r>
      <w:r w:rsidRPr="003821C0" w:rsidR="00B6419C">
        <w:t xml:space="preserve">reduce the level of debt payments </w:t>
      </w:r>
      <w:r>
        <w:t xml:space="preserve">that </w:t>
      </w:r>
      <w:r w:rsidRPr="003821C0" w:rsidR="00B6419C">
        <w:t xml:space="preserve">they are asking of consumers as a norm. </w:t>
      </w:r>
      <w:r>
        <w:t>I</w:t>
      </w:r>
      <w:r w:rsidRPr="003821C0" w:rsidR="00B6419C">
        <w:t>n Northern Ireland, companies can recoup up to 40% to cover debt, and the companies have committed to reduc</w:t>
      </w:r>
      <w:r>
        <w:t>ing</w:t>
      </w:r>
      <w:r w:rsidRPr="003821C0" w:rsidR="00B6419C">
        <w:t xml:space="preserve"> that to a level of 20%. </w:t>
      </w:r>
      <w:r>
        <w:t>That said, if c</w:t>
      </w:r>
      <w:r w:rsidRPr="003821C0" w:rsidR="00B6419C">
        <w:t>ustomers want to pay off greater amounts of debt</w:t>
      </w:r>
      <w:r>
        <w:t xml:space="preserve">, they </w:t>
      </w:r>
      <w:r w:rsidR="007606CF">
        <w:t>can do so</w:t>
      </w:r>
      <w:r>
        <w:t>.</w:t>
      </w:r>
    </w:p>
    <w:p w:rsidR="00A52C84" w:rsidP="00B6419C">
      <w:pPr>
        <w:pStyle w:val="Question"/>
      </w:pPr>
      <w:sdt>
        <w:sdtPr>
          <w:alias w:val="Member"/>
          <w:tag w:val="&lt;Member mnisId='4494' dodsId='72275'&gt;"/>
          <w:id w:val="2005471521"/>
          <w:placeholder>
            <w:docPart w:val="DefaultPlaceholder_-1854013440"/>
          </w:placeholder>
          <w:richText/>
        </w:sdtPr>
        <w:sdtContent>
          <w:r w:rsidRPr="00A52C84">
            <w:rPr>
              <w:b/>
            </w:rPr>
            <w:t>Chair:</w:t>
          </w:r>
        </w:sdtContent>
      </w:sdt>
      <w:r>
        <w:t xml:space="preserve"> That </w:t>
      </w:r>
      <w:r w:rsidRPr="003821C0" w:rsidR="00B6419C">
        <w:t>is hugely welcome.</w:t>
      </w:r>
      <w:r>
        <w:t xml:space="preserve"> </w:t>
      </w:r>
      <w:r w:rsidRPr="003821C0" w:rsidR="00B6419C">
        <w:t>What I would not want to see is that lump sum going into whichever account it is</w:t>
      </w:r>
      <w:r>
        <w:t xml:space="preserve"> and the</w:t>
      </w:r>
      <w:r w:rsidR="007606CF">
        <w:t>m</w:t>
      </w:r>
      <w:r>
        <w:t xml:space="preserve"> being told, “We have reduced your arrears to </w:t>
      </w:r>
      <w:r w:rsidRPr="003821C0" w:rsidR="00B6419C">
        <w:t>zero</w:t>
      </w:r>
      <w:r>
        <w:t>.</w:t>
      </w:r>
      <w:r w:rsidRPr="003821C0" w:rsidR="00B6419C">
        <w:t xml:space="preserve"> </w:t>
      </w:r>
      <w:r>
        <w:t>Y</w:t>
      </w:r>
      <w:r w:rsidRPr="003821C0" w:rsidR="00B6419C">
        <w:t>ou should feel awfully lucky about that</w:t>
      </w:r>
      <w:r>
        <w:t>”,</w:t>
      </w:r>
      <w:r w:rsidRPr="003821C0" w:rsidR="00B6419C">
        <w:t xml:space="preserve"> </w:t>
      </w:r>
      <w:r>
        <w:t>e</w:t>
      </w:r>
      <w:r w:rsidRPr="003821C0" w:rsidR="00B6419C">
        <w:t xml:space="preserve">ven if it was </w:t>
      </w:r>
      <w:r>
        <w:t xml:space="preserve">£10 </w:t>
      </w:r>
      <w:r w:rsidRPr="003821C0" w:rsidR="00B6419C">
        <w:t xml:space="preserve">a month or whatever it may happen to be. </w:t>
      </w:r>
      <w:r>
        <w:t>W</w:t>
      </w:r>
      <w:r w:rsidRPr="003821C0" w:rsidR="00B6419C">
        <w:t>e might just keep an eye on that</w:t>
      </w:r>
      <w:r>
        <w:t>.</w:t>
      </w:r>
    </w:p>
    <w:p w:rsidR="00B6419C" w:rsidRPr="003821C0" w:rsidP="0017097D">
      <w:pPr>
        <w:pStyle w:val="Question"/>
      </w:pPr>
      <w:sdt>
        <w:sdtPr>
          <w:alias w:val="Member"/>
          <w:tag w:val="&lt;Member mnisId='4856' dodsId=''&gt;"/>
          <w:id w:val="1066071821"/>
          <w:placeholder>
            <w:docPart w:val="DefaultPlaceholder_-1854013440"/>
          </w:placeholder>
          <w:richText/>
        </w:sdtPr>
        <w:sdtContent>
          <w:r w:rsidRPr="00A52C84" w:rsidR="00A52C84">
            <w:rPr>
              <w:b/>
            </w:rPr>
            <w:t>Stephen Farry:</w:t>
          </w:r>
        </w:sdtContent>
      </w:sdt>
      <w:r w:rsidR="00A52C84">
        <w:t xml:space="preserve"> </w:t>
      </w:r>
      <w:r w:rsidR="007606CF">
        <w:t xml:space="preserve">Good morning to our witnesses. </w:t>
      </w:r>
      <w:r w:rsidR="00A52C84">
        <w:t xml:space="preserve">I have a series of, hopefully, </w:t>
      </w:r>
      <w:r w:rsidR="0017097D">
        <w:t xml:space="preserve">very </w:t>
      </w:r>
      <w:r w:rsidRPr="003821C0">
        <w:t xml:space="preserve">short questions, </w:t>
      </w:r>
      <w:r w:rsidR="0017097D">
        <w:t xml:space="preserve">being </w:t>
      </w:r>
      <w:r w:rsidRPr="003821C0">
        <w:t xml:space="preserve">conscious of time at </w:t>
      </w:r>
      <w:r w:rsidR="0017097D">
        <w:t xml:space="preserve">this </w:t>
      </w:r>
      <w:r w:rsidRPr="003821C0">
        <w:t>stage</w:t>
      </w:r>
      <w:r w:rsidR="0017097D">
        <w:t>.</w:t>
      </w:r>
      <w:r w:rsidRPr="003821C0">
        <w:t xml:space="preserve"> </w:t>
      </w:r>
      <w:r w:rsidR="0017097D">
        <w:t>F</w:t>
      </w:r>
      <w:r w:rsidRPr="003821C0">
        <w:t xml:space="preserve">irst of all, particularly for Peter and </w:t>
      </w:r>
      <w:r w:rsidR="0017097D">
        <w:t>Jamie</w:t>
      </w:r>
      <w:r w:rsidRPr="003821C0">
        <w:t xml:space="preserve">, </w:t>
      </w:r>
      <w:r w:rsidR="0017097D">
        <w:t xml:space="preserve">could you </w:t>
      </w:r>
      <w:r w:rsidRPr="003821C0">
        <w:t xml:space="preserve">give your assessment of the overall value of the </w:t>
      </w:r>
      <w:r w:rsidR="0017097D">
        <w:t xml:space="preserve">£200 support scheme </w:t>
      </w:r>
      <w:r w:rsidRPr="003821C0">
        <w:t xml:space="preserve">for oil </w:t>
      </w:r>
      <w:r w:rsidR="0017097D">
        <w:t xml:space="preserve">and </w:t>
      </w:r>
      <w:r w:rsidRPr="003821C0">
        <w:t xml:space="preserve">how that compares to what gas customers are benefiting </w:t>
      </w:r>
      <w:r w:rsidR="0017097D">
        <w:t xml:space="preserve">from </w:t>
      </w:r>
      <w:r w:rsidRPr="003821C0">
        <w:t>in terms of the energy price guarantee</w:t>
      </w:r>
      <w:r w:rsidR="0017097D">
        <w:t>?</w:t>
      </w:r>
      <w:r w:rsidRPr="003821C0">
        <w:t xml:space="preserve"> Is that equitable or is </w:t>
      </w:r>
      <w:r w:rsidR="0017097D">
        <w:t xml:space="preserve">there </w:t>
      </w:r>
      <w:r w:rsidRPr="003821C0">
        <w:t>a shortfall in terms of the equivalence in that particular respect?</w:t>
      </w:r>
    </w:p>
    <w:p w:rsidR="0017097D" w:rsidP="0017097D">
      <w:pPr>
        <w:pStyle w:val="Question"/>
        <w:numPr>
          <w:ilvl w:val="0"/>
          <w:numId w:val="0"/>
        </w:numPr>
        <w:ind w:left="794"/>
      </w:pPr>
      <w:r>
        <w:t xml:space="preserve">As </w:t>
      </w:r>
      <w:r w:rsidRPr="003821C0" w:rsidR="00B6419C">
        <w:t>a more general question, first of all</w:t>
      </w:r>
      <w:r>
        <w:t>,</w:t>
      </w:r>
      <w:r w:rsidRPr="003821C0" w:rsidR="00B6419C">
        <w:t xml:space="preserve"> in theory</w:t>
      </w:r>
      <w:r>
        <w:t>,</w:t>
      </w:r>
      <w:r w:rsidRPr="003821C0" w:rsidR="00B6419C">
        <w:t xml:space="preserve"> the energy price support is universal</w:t>
      </w:r>
      <w:r>
        <w:t>,</w:t>
      </w:r>
      <w:r w:rsidRPr="003821C0" w:rsidR="00B6419C">
        <w:t xml:space="preserve"> as </w:t>
      </w:r>
      <w:r>
        <w:t xml:space="preserve">is </w:t>
      </w:r>
      <w:r w:rsidRPr="003821C0" w:rsidR="00B6419C">
        <w:t>the price guarantee</w:t>
      </w:r>
      <w:r>
        <w:t>.</w:t>
      </w:r>
      <w:r w:rsidRPr="003821C0" w:rsidR="00B6419C">
        <w:t xml:space="preserve"> </w:t>
      </w:r>
      <w:r>
        <w:t>S</w:t>
      </w:r>
      <w:r w:rsidRPr="003821C0" w:rsidR="00B6419C">
        <w:t xml:space="preserve">hould </w:t>
      </w:r>
      <w:r>
        <w:t xml:space="preserve">Government have </w:t>
      </w:r>
      <w:r w:rsidRPr="003821C0" w:rsidR="00B6419C">
        <w:t>perhaps target</w:t>
      </w:r>
      <w:r>
        <w:t>ed</w:t>
      </w:r>
      <w:r w:rsidRPr="003821C0" w:rsidR="00B6419C">
        <w:t xml:space="preserve"> </w:t>
      </w:r>
      <w:r>
        <w:t xml:space="preserve">that </w:t>
      </w:r>
      <w:r w:rsidRPr="003821C0" w:rsidR="00B6419C">
        <w:t>to a certain extent</w:t>
      </w:r>
      <w:r>
        <w:t>? F</w:t>
      </w:r>
      <w:r w:rsidRPr="003821C0" w:rsidR="00B6419C">
        <w:t>ollowing from that</w:t>
      </w:r>
      <w:r>
        <w:t>,</w:t>
      </w:r>
      <w:r w:rsidRPr="003821C0" w:rsidR="00B6419C">
        <w:t xml:space="preserve"> </w:t>
      </w:r>
      <w:r>
        <w:t xml:space="preserve">in </w:t>
      </w:r>
      <w:r w:rsidRPr="003821C0" w:rsidR="00B6419C">
        <w:t xml:space="preserve">practical reality, the price </w:t>
      </w:r>
      <w:r>
        <w:t xml:space="preserve">guarantee </w:t>
      </w:r>
      <w:r w:rsidRPr="003821C0" w:rsidR="00B6419C">
        <w:t xml:space="preserve">is going to be targeted from </w:t>
      </w:r>
      <w:r>
        <w:t>1</w:t>
      </w:r>
      <w:r w:rsidRPr="003821C0" w:rsidR="00B6419C">
        <w:t xml:space="preserve"> April. </w:t>
      </w:r>
      <w:r>
        <w:t xml:space="preserve">Looking </w:t>
      </w:r>
      <w:r w:rsidRPr="003821C0" w:rsidR="00B6419C">
        <w:t>ahead</w:t>
      </w:r>
      <w:r>
        <w:t>,</w:t>
      </w:r>
      <w:r w:rsidRPr="003821C0" w:rsidR="00B6419C">
        <w:t xml:space="preserve"> </w:t>
      </w:r>
      <w:r>
        <w:t>w</w:t>
      </w:r>
      <w:r w:rsidRPr="003821C0" w:rsidR="00B6419C">
        <w:t xml:space="preserve">hat would be your recommendations </w:t>
      </w:r>
      <w:r w:rsidR="00F60B02">
        <w:t>for</w:t>
      </w:r>
      <w:r w:rsidRPr="003821C0" w:rsidR="00B6419C">
        <w:t xml:space="preserve"> how that should be targeted to best help</w:t>
      </w:r>
      <w:r>
        <w:t xml:space="preserve"> </w:t>
      </w:r>
      <w:r w:rsidR="00F60B02">
        <w:t xml:space="preserve">the </w:t>
      </w:r>
      <w:r w:rsidRPr="003821C0" w:rsidR="00B6419C">
        <w:t xml:space="preserve">people </w:t>
      </w:r>
      <w:r w:rsidR="00F60B02">
        <w:t>of</w:t>
      </w:r>
      <w:r w:rsidRPr="003821C0" w:rsidR="00B6419C">
        <w:t xml:space="preserve"> Northern Ireland, especially the most vulnerable</w:t>
      </w:r>
      <w:r>
        <w:t>?</w:t>
      </w:r>
    </w:p>
    <w:p w:rsidR="0017097D" w:rsidP="0017097D">
      <w:pPr>
        <w:pStyle w:val="Answer"/>
      </w:pPr>
      <w:sdt>
        <w:sdtPr>
          <w:alias w:val="Witness"/>
          <w:id w:val="-1611429652"/>
          <w:placeholder>
            <w:docPart w:val="DefaultPlaceholder_-1854013440"/>
          </w:placeholder>
          <w:richText/>
        </w:sdtPr>
        <w:sdtContent>
          <w:r w:rsidRPr="001B411C" w:rsidR="001B411C">
            <w:rPr>
              <w:b/>
              <w:i/>
            </w:rPr>
            <w:t>Peter McClenaghan:</w:t>
          </w:r>
        </w:sdtContent>
      </w:sdt>
      <w:r>
        <w:t xml:space="preserve"> I</w:t>
      </w:r>
      <w:r w:rsidRPr="003821C0" w:rsidR="00B6419C">
        <w:t xml:space="preserve">n relation to heating oil, </w:t>
      </w:r>
      <w:r>
        <w:t xml:space="preserve">BEIS </w:t>
      </w:r>
      <w:r w:rsidRPr="003821C0" w:rsidR="00B6419C">
        <w:t xml:space="preserve">used </w:t>
      </w:r>
      <w:r>
        <w:t xml:space="preserve">the </w:t>
      </w:r>
      <w:r w:rsidRPr="003821C0" w:rsidR="00B6419C">
        <w:t>figures</w:t>
      </w:r>
      <w:r>
        <w:t xml:space="preserve"> that we provided </w:t>
      </w:r>
      <w:r w:rsidRPr="003821C0" w:rsidR="00B6419C">
        <w:t xml:space="preserve">for average annual use of heating </w:t>
      </w:r>
      <w:r>
        <w:t xml:space="preserve">oil, which is about 1,800 litres </w:t>
      </w:r>
      <w:r w:rsidRPr="003821C0" w:rsidR="00B6419C">
        <w:t>a year</w:t>
      </w:r>
      <w:r>
        <w:t>,</w:t>
      </w:r>
      <w:r w:rsidRPr="003821C0" w:rsidR="00B6419C">
        <w:t xml:space="preserve"> to calculate </w:t>
      </w:r>
      <w:r w:rsidR="00F60B02">
        <w:t>its</w:t>
      </w:r>
      <w:r w:rsidRPr="003821C0" w:rsidR="00B6419C">
        <w:t xml:space="preserve"> numbers. I was looking yesterday at current prices for heating oil</w:t>
      </w:r>
      <w:r>
        <w:t>,</w:t>
      </w:r>
      <w:r w:rsidRPr="003821C0" w:rsidR="00B6419C">
        <w:t xml:space="preserve"> and the annual average bill would be more expensive than a Belfast </w:t>
      </w:r>
      <w:r>
        <w:t>gas bill</w:t>
      </w:r>
      <w:r w:rsidRPr="003821C0" w:rsidR="00B6419C">
        <w:t xml:space="preserve">, but would be less expensive than a </w:t>
      </w:r>
      <w:r>
        <w:t>Ten Towns gas bill. On that basis, t</w:t>
      </w:r>
      <w:r w:rsidRPr="003821C0" w:rsidR="00B6419C">
        <w:t xml:space="preserve">he </w:t>
      </w:r>
      <w:r>
        <w:t>£</w:t>
      </w:r>
      <w:r w:rsidRPr="003821C0" w:rsidR="00B6419C">
        <w:t>200 support makes sense.</w:t>
      </w:r>
    </w:p>
    <w:p w:rsidR="00D56CB4" w:rsidP="00D56CB4">
      <w:pPr>
        <w:pStyle w:val="Answer"/>
      </w:pPr>
      <w:r w:rsidRPr="003821C0">
        <w:t>What I would say</w:t>
      </w:r>
      <w:r w:rsidR="0017097D">
        <w:t>,</w:t>
      </w:r>
      <w:r w:rsidRPr="003821C0">
        <w:t xml:space="preserve"> though</w:t>
      </w:r>
      <w:r w:rsidR="0017097D">
        <w:t>,</w:t>
      </w:r>
      <w:r w:rsidRPr="003821C0">
        <w:t xml:space="preserve"> is that that support scheme is to deal with the current crisis.</w:t>
      </w:r>
      <w:r w:rsidR="0017097D">
        <w:t xml:space="preserve"> </w:t>
      </w:r>
      <w:r w:rsidRPr="003821C0">
        <w:t>It does not</w:t>
      </w:r>
      <w:r w:rsidR="00062EDC">
        <w:t>—</w:t>
      </w:r>
      <w:r w:rsidRPr="003821C0">
        <w:t>and</w:t>
      </w:r>
      <w:r w:rsidR="00062EDC">
        <w:t xml:space="preserve"> </w:t>
      </w:r>
      <w:r w:rsidRPr="003821C0">
        <w:t>was never designed to</w:t>
      </w:r>
      <w:r w:rsidR="00062EDC">
        <w:t>—</w:t>
      </w:r>
      <w:r w:rsidRPr="003821C0">
        <w:t>deal</w:t>
      </w:r>
      <w:r w:rsidR="00062EDC">
        <w:t xml:space="preserve"> </w:t>
      </w:r>
      <w:r w:rsidRPr="003821C0">
        <w:t xml:space="preserve">with the legacy issues for heating oil consumers in Northern Ireland, which are, as we have discussed, </w:t>
      </w:r>
      <w:r>
        <w:t xml:space="preserve">the </w:t>
      </w:r>
      <w:r w:rsidRPr="003821C0">
        <w:t>affordability</w:t>
      </w:r>
      <w:r>
        <w:t>,</w:t>
      </w:r>
      <w:r w:rsidRPr="003821C0">
        <w:t xml:space="preserve"> </w:t>
      </w:r>
      <w:r>
        <w:t>the</w:t>
      </w:r>
      <w:r w:rsidRPr="003821C0">
        <w:t xml:space="preserve"> need to pay significant money </w:t>
      </w:r>
      <w:r w:rsidR="00BD2050">
        <w:t>up front</w:t>
      </w:r>
      <w:r>
        <w:t>,</w:t>
      </w:r>
      <w:r w:rsidRPr="003821C0">
        <w:t xml:space="preserve"> </w:t>
      </w:r>
      <w:r>
        <w:t>and t</w:t>
      </w:r>
      <w:r w:rsidRPr="003821C0">
        <w:t xml:space="preserve">he lack of regulatory protection. </w:t>
      </w:r>
      <w:r>
        <w:t>Y</w:t>
      </w:r>
      <w:r w:rsidRPr="003821C0">
        <w:t xml:space="preserve">ou are not protected, you do not have high customer service standards, you do not have debt protections, </w:t>
      </w:r>
      <w:r>
        <w:t xml:space="preserve">and </w:t>
      </w:r>
      <w:r w:rsidRPr="003821C0">
        <w:t>you do not have a requirement on companies to give you energy efficiency advice.</w:t>
      </w:r>
      <w:r>
        <w:t xml:space="preserve"> There is also </w:t>
      </w:r>
      <w:r w:rsidRPr="003821C0">
        <w:t xml:space="preserve">the fact that a lot of people are using old </w:t>
      </w:r>
      <w:r w:rsidRPr="003821C0">
        <w:t xml:space="preserve">boilers and living in homes that are really badly </w:t>
      </w:r>
      <w:r>
        <w:t xml:space="preserve">insulated, </w:t>
      </w:r>
      <w:r w:rsidRPr="003821C0">
        <w:t xml:space="preserve">and </w:t>
      </w:r>
      <w:r>
        <w:t xml:space="preserve">the impact of </w:t>
      </w:r>
      <w:r w:rsidRPr="003821C0">
        <w:t>that</w:t>
      </w:r>
      <w:r>
        <w:t>.</w:t>
      </w:r>
    </w:p>
    <w:p w:rsidR="00B6419C" w:rsidRPr="003821C0" w:rsidP="00D56CB4">
      <w:pPr>
        <w:pStyle w:val="Question"/>
        <w:numPr>
          <w:ilvl w:val="0"/>
          <w:numId w:val="0"/>
        </w:numPr>
        <w:ind w:left="794"/>
      </w:pPr>
      <w:r>
        <w:t>I</w:t>
      </w:r>
      <w:r w:rsidRPr="003821C0">
        <w:t xml:space="preserve">n relation to targeting of the energy price guarantee, </w:t>
      </w:r>
      <w:r>
        <w:t>i</w:t>
      </w:r>
      <w:r w:rsidRPr="003821C0">
        <w:t>t is going to be challenging</w:t>
      </w:r>
      <w:r>
        <w:t>,</w:t>
      </w:r>
      <w:r w:rsidRPr="003821C0">
        <w:t xml:space="preserve"> particularly in the context of the Northern Ireland situation</w:t>
      </w:r>
      <w:r>
        <w:t>,</w:t>
      </w:r>
      <w:r w:rsidRPr="003821C0">
        <w:t xml:space="preserve"> when we are finding </w:t>
      </w:r>
      <w:r>
        <w:t xml:space="preserve">that </w:t>
      </w:r>
      <w:r w:rsidRPr="003821C0">
        <w:t>the lowest quartile of earners have discretionary income</w:t>
      </w:r>
      <w:r>
        <w:t xml:space="preserve"> of</w:t>
      </w:r>
      <w:r w:rsidRPr="003821C0">
        <w:t xml:space="preserve"> </w:t>
      </w:r>
      <w:r>
        <w:t>£</w:t>
      </w:r>
      <w:r w:rsidRPr="003821C0">
        <w:t>25</w:t>
      </w:r>
      <w:r>
        <w:t>. O</w:t>
      </w:r>
      <w:r w:rsidRPr="003821C0">
        <w:t>n average</w:t>
      </w:r>
      <w:r>
        <w:t>,</w:t>
      </w:r>
      <w:r w:rsidRPr="003821C0">
        <w:t xml:space="preserve"> we have discretionary income of</w:t>
      </w:r>
      <w:r>
        <w:t xml:space="preserve"> £95. For the second quartile, it is </w:t>
      </w:r>
      <w:r w:rsidRPr="003821C0">
        <w:t xml:space="preserve">roughly </w:t>
      </w:r>
      <w:r>
        <w:t>£</w:t>
      </w:r>
      <w:r w:rsidRPr="003821C0">
        <w:t xml:space="preserve">70 of discretionary income on a weekly basis. </w:t>
      </w:r>
      <w:r>
        <w:t>A</w:t>
      </w:r>
      <w:r w:rsidRPr="003821C0">
        <w:t xml:space="preserve"> lot of people need this help</w:t>
      </w:r>
      <w:r>
        <w:t>.</w:t>
      </w:r>
      <w:r w:rsidRPr="003821C0">
        <w:t xml:space="preserve"> It will be the minority of people in Northern</w:t>
      </w:r>
      <w:r>
        <w:t xml:space="preserve"> </w:t>
      </w:r>
      <w:r w:rsidR="00062EDC">
        <w:t xml:space="preserve">Ireland </w:t>
      </w:r>
      <w:r>
        <w:t>who</w:t>
      </w:r>
      <w:r w:rsidRPr="003821C0">
        <w:t xml:space="preserve"> do not need the help</w:t>
      </w:r>
      <w:r>
        <w:t>, so I would be</w:t>
      </w:r>
      <w:r w:rsidRPr="003821C0">
        <w:t xml:space="preserve"> supportive of targeting the help to the most vulnerable</w:t>
      </w:r>
      <w:r>
        <w:t>,</w:t>
      </w:r>
      <w:r w:rsidRPr="003821C0">
        <w:t xml:space="preserve"> </w:t>
      </w:r>
      <w:r>
        <w:t>b</w:t>
      </w:r>
      <w:r w:rsidRPr="003821C0">
        <w:t>ut we need to be careful as to how tightly we define what vulnerability is in the current climate.</w:t>
      </w:r>
    </w:p>
    <w:p w:rsidR="00D56CB4" w:rsidP="00D56CB4">
      <w:pPr>
        <w:pStyle w:val="Answer"/>
      </w:pPr>
      <w:sdt>
        <w:sdtPr>
          <w:alias w:val="Witness"/>
          <w:id w:val="1056280772"/>
          <w:placeholder>
            <w:docPart w:val="DefaultPlaceholder_-1854013440"/>
          </w:placeholder>
          <w:richText/>
        </w:sdtPr>
        <w:sdtContent>
          <w:r w:rsidRPr="00235CE3" w:rsidR="00235CE3">
            <w:rPr>
              <w:b/>
              <w:i/>
            </w:rPr>
            <w:t>Jamie Miller:</w:t>
          </w:r>
        </w:sdtContent>
      </w:sdt>
      <w:r>
        <w:t xml:space="preserve"> On Peter</w:t>
      </w:r>
      <w:r w:rsidR="00D74D15">
        <w:t>’</w:t>
      </w:r>
      <w:r>
        <w:t xml:space="preserve">s </w:t>
      </w:r>
      <w:r w:rsidRPr="003821C0" w:rsidR="00B6419C">
        <w:t>immediate point there</w:t>
      </w:r>
      <w:r>
        <w:t>,</w:t>
      </w:r>
      <w:r w:rsidRPr="003821C0" w:rsidR="00B6419C">
        <w:t xml:space="preserve"> </w:t>
      </w:r>
      <w:r>
        <w:t>w</w:t>
      </w:r>
      <w:r w:rsidRPr="003821C0" w:rsidR="00B6419C">
        <w:t xml:space="preserve">e would wholeheartedly agree on that. There is going to be a need for targeting, but it is certainly going to need to be broader than </w:t>
      </w:r>
      <w:r>
        <w:t xml:space="preserve">those </w:t>
      </w:r>
      <w:r w:rsidRPr="003821C0" w:rsidR="00B6419C">
        <w:t xml:space="preserve">already </w:t>
      </w:r>
      <w:r>
        <w:t>a</w:t>
      </w:r>
      <w:r w:rsidRPr="003821C0" w:rsidR="00B6419C">
        <w:t>ccessing social security system benefits</w:t>
      </w:r>
      <w:r>
        <w:t>.</w:t>
      </w:r>
    </w:p>
    <w:p w:rsidR="00D56CB4" w:rsidP="00D56CB4">
      <w:pPr>
        <w:pStyle w:val="Answer"/>
      </w:pPr>
      <w:r>
        <w:t>R</w:t>
      </w:r>
      <w:r w:rsidRPr="003821C0" w:rsidR="00B6419C">
        <w:t>egarding oil</w:t>
      </w:r>
      <w:r>
        <w:t>,</w:t>
      </w:r>
      <w:r w:rsidRPr="003821C0" w:rsidR="00B6419C">
        <w:t xml:space="preserve"> </w:t>
      </w:r>
      <w:r>
        <w:t>m</w:t>
      </w:r>
      <w:r w:rsidRPr="003821C0" w:rsidR="00B6419C">
        <w:t xml:space="preserve">aybe </w:t>
      </w:r>
      <w:r>
        <w:t xml:space="preserve">£200 </w:t>
      </w:r>
      <w:r w:rsidRPr="003821C0" w:rsidR="00B6419C">
        <w:t>sound</w:t>
      </w:r>
      <w:r w:rsidR="00062EDC">
        <w:t>s</w:t>
      </w:r>
      <w:r w:rsidRPr="003821C0" w:rsidR="00B6419C">
        <w:t xml:space="preserve"> about </w:t>
      </w:r>
      <w:r>
        <w:t>right now.</w:t>
      </w:r>
      <w:r w:rsidRPr="003821C0" w:rsidR="00B6419C">
        <w:t xml:space="preserve"> Peter highlighted very well where it sits in Northern Ireland</w:t>
      </w:r>
      <w:r>
        <w:t xml:space="preserve"> households </w:t>
      </w:r>
      <w:r w:rsidRPr="003821C0" w:rsidR="00B6419C">
        <w:t xml:space="preserve">in terms of annual expense compared to gas customers. </w:t>
      </w:r>
      <w:r>
        <w:t>T</w:t>
      </w:r>
      <w:r w:rsidRPr="003821C0" w:rsidR="00B6419C">
        <w:t xml:space="preserve">he other and perhaps more crucial aspect of it is </w:t>
      </w:r>
      <w:r>
        <w:t xml:space="preserve">that </w:t>
      </w:r>
      <w:r w:rsidRPr="003821C0" w:rsidR="00B6419C">
        <w:t>the delivery mechanism</w:t>
      </w:r>
      <w:r>
        <w:t xml:space="preserve"> is yet </w:t>
      </w:r>
      <w:r w:rsidRPr="003821C0" w:rsidR="00B6419C">
        <w:t>to be confirmed</w:t>
      </w:r>
      <w:r>
        <w:t>.</w:t>
      </w:r>
      <w:r w:rsidRPr="003821C0" w:rsidR="00B6419C">
        <w:t xml:space="preserve"> </w:t>
      </w:r>
      <w:r>
        <w:t>U</w:t>
      </w:r>
      <w:r w:rsidRPr="003821C0" w:rsidR="00B6419C">
        <w:t>ntil we know the ins and outs of that, it is quite hard to scrutini</w:t>
      </w:r>
      <w:r>
        <w:t>s</w:t>
      </w:r>
      <w:r w:rsidRPr="003821C0" w:rsidR="00B6419C">
        <w:t>e it.</w:t>
      </w:r>
    </w:p>
    <w:p w:rsidR="00D56CB4" w:rsidP="00F113B7">
      <w:pPr>
        <w:pStyle w:val="Answer"/>
      </w:pPr>
      <w:r w:rsidRPr="003821C0">
        <w:t xml:space="preserve">Certainly, as Peter said earlier, you need </w:t>
      </w:r>
      <w:r>
        <w:t>£</w:t>
      </w:r>
      <w:r w:rsidRPr="003821C0">
        <w:t xml:space="preserve">260 </w:t>
      </w:r>
      <w:r w:rsidR="00BD2050">
        <w:t>up front</w:t>
      </w:r>
      <w:r w:rsidRPr="003821C0">
        <w:t xml:space="preserve"> to get the </w:t>
      </w:r>
      <w:r>
        <w:t xml:space="preserve">minimum </w:t>
      </w:r>
      <w:r w:rsidRPr="003821C0">
        <w:t>top</w:t>
      </w:r>
      <w:r>
        <w:t xml:space="preserve">-up </w:t>
      </w:r>
      <w:r w:rsidRPr="003821C0">
        <w:t>of oil in Northern Ireland</w:t>
      </w:r>
      <w:r>
        <w:t>, so,</w:t>
      </w:r>
      <w:r w:rsidRPr="003821C0">
        <w:t xml:space="preserve"> for the most vulnerable</w:t>
      </w:r>
      <w:r>
        <w:t>,</w:t>
      </w:r>
      <w:r w:rsidRPr="003821C0">
        <w:t xml:space="preserve"> they are still </w:t>
      </w:r>
      <w:r>
        <w:t>£</w:t>
      </w:r>
      <w:r w:rsidRPr="003821C0">
        <w:t>6</w:t>
      </w:r>
      <w:r w:rsidR="00062EDC">
        <w:t>0</w:t>
      </w:r>
      <w:r>
        <w:t xml:space="preserve"> short of being able </w:t>
      </w:r>
      <w:r w:rsidRPr="003821C0">
        <w:t>to access that</w:t>
      </w:r>
      <w:r>
        <w:t>.</w:t>
      </w:r>
      <w:r w:rsidRPr="003821C0">
        <w:t xml:space="preserve"> </w:t>
      </w:r>
      <w:r>
        <w:t>T</w:t>
      </w:r>
      <w:r w:rsidRPr="003821C0">
        <w:t xml:space="preserve">he timing </w:t>
      </w:r>
      <w:r w:rsidR="007B4101">
        <w:t>of when</w:t>
      </w:r>
      <w:r w:rsidRPr="003821C0">
        <w:t xml:space="preserve"> this money comes out</w:t>
      </w:r>
      <w:r>
        <w:t>,</w:t>
      </w:r>
      <w:r w:rsidRPr="003821C0">
        <w:t xml:space="preserve"> and even the way it comes out</w:t>
      </w:r>
      <w:r w:rsidR="007B4101">
        <w:t xml:space="preserve"> has an impact. </w:t>
      </w:r>
      <w:r w:rsidRPr="003821C0" w:rsidR="007B4101">
        <w:t xml:space="preserve">Is </w:t>
      </w:r>
      <w:r w:rsidRPr="003821C0">
        <w:t xml:space="preserve">it going to be a voucher, is it going to be a cash payment straight to </w:t>
      </w:r>
      <w:r>
        <w:t xml:space="preserve">your </w:t>
      </w:r>
      <w:r w:rsidRPr="003821C0">
        <w:t>home</w:t>
      </w:r>
      <w:r>
        <w:t>,</w:t>
      </w:r>
      <w:r w:rsidRPr="003821C0">
        <w:t xml:space="preserve"> or is it going to end up on an electricity meter and involve steps to draw </w:t>
      </w:r>
      <w:r>
        <w:t>down</w:t>
      </w:r>
      <w:r w:rsidR="00F113B7">
        <w:t>?</w:t>
      </w:r>
      <w:r w:rsidR="007B4101">
        <w:t xml:space="preserve"> That </w:t>
      </w:r>
      <w:r w:rsidRPr="003821C0">
        <w:t xml:space="preserve">will all impact the effectiveness of this scheme in terms of keeping </w:t>
      </w:r>
      <w:r>
        <w:t>a</w:t>
      </w:r>
      <w:r w:rsidRPr="003821C0">
        <w:t xml:space="preserve"> home warm</w:t>
      </w:r>
      <w:r>
        <w:t>.</w:t>
      </w:r>
    </w:p>
    <w:p w:rsidR="00B6419C" w:rsidRPr="003821C0" w:rsidP="00D56CB4">
      <w:pPr>
        <w:pStyle w:val="Answer"/>
      </w:pPr>
      <w:sdt>
        <w:sdtPr>
          <w:alias w:val="Witness"/>
          <w:id w:val="-2119359091"/>
          <w:placeholder>
            <w:docPart w:val="DefaultPlaceholder_-1854013440"/>
          </w:placeholder>
          <w:richText/>
        </w:sdtPr>
        <w:sdtContent>
          <w:r w:rsidRPr="00235CE3" w:rsidR="00235CE3">
            <w:rPr>
              <w:b/>
              <w:i/>
            </w:rPr>
            <w:t>Kevin Higgins:</w:t>
          </w:r>
        </w:sdtContent>
      </w:sdt>
      <w:r w:rsidR="00D56CB4">
        <w:t xml:space="preserve"> </w:t>
      </w:r>
      <w:r w:rsidRPr="003821C0">
        <w:t xml:space="preserve">I </w:t>
      </w:r>
      <w:r w:rsidR="00D56CB4">
        <w:t xml:space="preserve">will </w:t>
      </w:r>
      <w:r w:rsidRPr="003821C0">
        <w:t>make two general points, if I may</w:t>
      </w:r>
      <w:r w:rsidR="00D56CB4">
        <w:t>.</w:t>
      </w:r>
      <w:r w:rsidRPr="003821C0">
        <w:t xml:space="preserve"> I know </w:t>
      </w:r>
      <w:r w:rsidR="00D56CB4">
        <w:t xml:space="preserve">that </w:t>
      </w:r>
      <w:r w:rsidRPr="003821C0">
        <w:t xml:space="preserve">time is maybe pressing there. </w:t>
      </w:r>
      <w:r w:rsidR="00D56CB4">
        <w:t xml:space="preserve">First, </w:t>
      </w:r>
      <w:r w:rsidRPr="003821C0">
        <w:t>I find it interesting that it is proving difficult, if not impossible</w:t>
      </w:r>
      <w:r w:rsidR="00D56CB4">
        <w:t>,</w:t>
      </w:r>
      <w:r w:rsidRPr="003821C0">
        <w:t xml:space="preserve"> to get universal help out to all households just because there is not a database of all households</w:t>
      </w:r>
      <w:r w:rsidR="00D56CB4">
        <w:t>.</w:t>
      </w:r>
      <w:r w:rsidRPr="003821C0">
        <w:t xml:space="preserve"> </w:t>
      </w:r>
      <w:r w:rsidR="00D56CB4">
        <w:t>I</w:t>
      </w:r>
      <w:r w:rsidRPr="003821C0">
        <w:t xml:space="preserve">t is much easier to get the targeted help out </w:t>
      </w:r>
      <w:r w:rsidR="00D56CB4">
        <w:t xml:space="preserve">via the tried and tested </w:t>
      </w:r>
      <w:r w:rsidRPr="003821C0">
        <w:t xml:space="preserve">social security system. </w:t>
      </w:r>
      <w:r w:rsidR="00D56CB4">
        <w:t>I</w:t>
      </w:r>
      <w:r w:rsidRPr="003821C0">
        <w:t xml:space="preserve">t is a testament </w:t>
      </w:r>
      <w:r w:rsidR="00062EDC">
        <w:t xml:space="preserve">to </w:t>
      </w:r>
      <w:r w:rsidRPr="003821C0">
        <w:t xml:space="preserve">the cost of living payments in the summer and the </w:t>
      </w:r>
      <w:r w:rsidR="00D56CB4">
        <w:t>autumn,</w:t>
      </w:r>
      <w:r w:rsidRPr="003821C0">
        <w:t xml:space="preserve"> the disability payments</w:t>
      </w:r>
      <w:r w:rsidR="00D56CB4">
        <w:t>,</w:t>
      </w:r>
      <w:r w:rsidRPr="003821C0">
        <w:t xml:space="preserve"> </w:t>
      </w:r>
      <w:r w:rsidR="00D56CB4">
        <w:t xml:space="preserve">and </w:t>
      </w:r>
      <w:r w:rsidRPr="003821C0">
        <w:t xml:space="preserve">the winter fuel payments that </w:t>
      </w:r>
      <w:r w:rsidR="00F113B7">
        <w:t xml:space="preserve">hopefully </w:t>
      </w:r>
      <w:r w:rsidRPr="003821C0">
        <w:t xml:space="preserve">will be </w:t>
      </w:r>
      <w:r w:rsidR="00D56CB4">
        <w:t xml:space="preserve">arriving through </w:t>
      </w:r>
      <w:r w:rsidRPr="003821C0">
        <w:t>people</w:t>
      </w:r>
      <w:r w:rsidR="00D74D15">
        <w:t>’</w:t>
      </w:r>
      <w:r w:rsidRPr="003821C0">
        <w:t xml:space="preserve">s doors now. </w:t>
      </w:r>
      <w:r w:rsidR="00D56CB4">
        <w:t>W</w:t>
      </w:r>
      <w:r w:rsidRPr="003821C0">
        <w:t xml:space="preserve">e have a </w:t>
      </w:r>
      <w:r w:rsidR="00D56CB4">
        <w:t xml:space="preserve">tried </w:t>
      </w:r>
      <w:r w:rsidRPr="003821C0">
        <w:t>and tested system there</w:t>
      </w:r>
      <w:r w:rsidR="00D56CB4">
        <w:t>,</w:t>
      </w:r>
      <w:r w:rsidRPr="003821C0">
        <w:t xml:space="preserve"> and targeting is good. Why would we </w:t>
      </w:r>
      <w:r w:rsidR="00D56CB4">
        <w:t xml:space="preserve">not </w:t>
      </w:r>
      <w:r w:rsidRPr="003821C0">
        <w:t xml:space="preserve">target those people </w:t>
      </w:r>
      <w:r w:rsidR="00D56CB4">
        <w:t xml:space="preserve">who </w:t>
      </w:r>
      <w:r w:rsidRPr="003821C0">
        <w:t xml:space="preserve">need </w:t>
      </w:r>
      <w:r w:rsidR="00D56CB4">
        <w:t xml:space="preserve">the </w:t>
      </w:r>
      <w:r w:rsidRPr="003821C0">
        <w:t>help most?</w:t>
      </w:r>
    </w:p>
    <w:p w:rsidR="00D56CB4" w:rsidP="00D56CB4">
      <w:pPr>
        <w:pStyle w:val="Question"/>
        <w:numPr>
          <w:ilvl w:val="0"/>
          <w:numId w:val="0"/>
        </w:numPr>
        <w:ind w:left="794"/>
      </w:pPr>
      <w:r>
        <w:t xml:space="preserve">Secondly, in </w:t>
      </w:r>
      <w:r>
        <w:t xml:space="preserve">the meantime, while </w:t>
      </w:r>
      <w:r w:rsidRPr="003821C0" w:rsidR="00B6419C">
        <w:t xml:space="preserve">we are </w:t>
      </w:r>
      <w:r>
        <w:t xml:space="preserve">waiting on this £600 </w:t>
      </w:r>
      <w:r w:rsidRPr="003821C0" w:rsidR="00B6419C">
        <w:t>to come, there is the voluntary energy charter</w:t>
      </w:r>
      <w:r>
        <w:t>, which Peter touched on.</w:t>
      </w:r>
      <w:r w:rsidRPr="003821C0" w:rsidR="00B6419C">
        <w:t xml:space="preserve"> </w:t>
      </w:r>
      <w:r>
        <w:t>P</w:t>
      </w:r>
      <w:r w:rsidRPr="003821C0" w:rsidR="00B6419C">
        <w:t xml:space="preserve">art of </w:t>
      </w:r>
      <w:r>
        <w:t xml:space="preserve">that </w:t>
      </w:r>
      <w:r w:rsidRPr="003821C0" w:rsidR="00B6419C">
        <w:t>talks about hardship funds</w:t>
      </w:r>
      <w:r>
        <w:t>.</w:t>
      </w:r>
      <w:r w:rsidRPr="003821C0" w:rsidR="00B6419C">
        <w:t xml:space="preserve"> </w:t>
      </w:r>
      <w:r>
        <w:t>T</w:t>
      </w:r>
      <w:r w:rsidRPr="003821C0" w:rsidR="00B6419C">
        <w:t>he Committee may know that some of the councils are starting to develop their own schemes as well.</w:t>
      </w:r>
    </w:p>
    <w:p w:rsidR="00B6419C" w:rsidP="00D56CB4">
      <w:pPr>
        <w:pStyle w:val="Question"/>
        <w:numPr>
          <w:ilvl w:val="0"/>
          <w:numId w:val="0"/>
        </w:numPr>
        <w:ind w:left="794"/>
      </w:pPr>
      <w:r w:rsidRPr="003821C0">
        <w:t>I am just starting to wonder and have some concern</w:t>
      </w:r>
      <w:r w:rsidR="00D56CB4">
        <w:t>s</w:t>
      </w:r>
      <w:r w:rsidRPr="003821C0">
        <w:t xml:space="preserve"> around the transparency, the complexity</w:t>
      </w:r>
      <w:r w:rsidR="00D56CB4">
        <w:t xml:space="preserve"> and</w:t>
      </w:r>
      <w:r w:rsidRPr="003821C0">
        <w:t xml:space="preserve"> the value </w:t>
      </w:r>
      <w:r w:rsidR="00D56CB4">
        <w:t xml:space="preserve">for money of </w:t>
      </w:r>
      <w:r w:rsidRPr="003821C0">
        <w:t xml:space="preserve">different schemes </w:t>
      </w:r>
      <w:r w:rsidRPr="003821C0">
        <w:t xml:space="preserve">that are being developed at the moment. </w:t>
      </w:r>
      <w:r w:rsidR="00D56CB4">
        <w:t>I</w:t>
      </w:r>
      <w:r w:rsidRPr="003821C0">
        <w:t>n terms of access, what are the criteria and so on</w:t>
      </w:r>
      <w:r w:rsidR="00D56CB4">
        <w:t xml:space="preserve">? If </w:t>
      </w:r>
      <w:r w:rsidRPr="003821C0">
        <w:t>you have the same deliver</w:t>
      </w:r>
      <w:r w:rsidR="00D56CB4">
        <w:t>er</w:t>
      </w:r>
      <w:r w:rsidRPr="003821C0">
        <w:t xml:space="preserve"> delivering on different local schemes that are coming to the market at the moment</w:t>
      </w:r>
      <w:r w:rsidR="00D56CB4">
        <w:t>,</w:t>
      </w:r>
      <w:r w:rsidRPr="003821C0">
        <w:t xml:space="preserve"> and people apply to different schemes, will there be duplication</w:t>
      </w:r>
      <w:r w:rsidR="00D56CB4">
        <w:t>? T</w:t>
      </w:r>
      <w:r w:rsidRPr="003821C0">
        <w:t>hat is an emerging issue that I am starting to have some concerns about</w:t>
      </w:r>
      <w:r w:rsidR="00D56CB4">
        <w:t>,</w:t>
      </w:r>
      <w:r w:rsidRPr="003821C0">
        <w:t xml:space="preserve"> </w:t>
      </w:r>
      <w:r w:rsidR="00D56CB4">
        <w:t xml:space="preserve">which </w:t>
      </w:r>
      <w:r w:rsidRPr="003821C0">
        <w:t>the Committee may want to look at.</w:t>
      </w:r>
    </w:p>
    <w:p w:rsidR="008920C1" w:rsidP="008920C1">
      <w:pPr>
        <w:pStyle w:val="Question"/>
        <w:numPr>
          <w:ilvl w:val="0"/>
          <w:numId w:val="9"/>
        </w:numPr>
      </w:pPr>
      <w:sdt>
        <w:sdtPr>
          <w:alias w:val="Member"/>
          <w:tag w:val="&lt;Member mnisId='4856' dodsId=''&gt;"/>
          <w:id w:val="1035849383"/>
          <w:placeholder>
            <w:docPart w:val="E190098660BB450AA9B3D5779148C8A3"/>
          </w:placeholder>
          <w:richText/>
        </w:sdtPr>
        <w:sdtContent>
          <w:r w:rsidRPr="00AF177E">
            <w:rPr>
              <w:b/>
            </w:rPr>
            <w:t>Stephen Farry:</w:t>
          </w:r>
        </w:sdtContent>
      </w:sdt>
      <w:r>
        <w:t xml:space="preserve"> </w:t>
      </w:r>
      <w:r w:rsidR="00F113B7">
        <w:t>As</w:t>
      </w:r>
      <w:r>
        <w:t xml:space="preserve"> a follow-up question, looking slightly more generally, Peter, the Consumer Council produced some research, via the University of York, </w:t>
      </w:r>
      <w:r w:rsidRPr="00176DC0">
        <w:t>show</w:t>
      </w:r>
      <w:r>
        <w:t xml:space="preserve">ing that </w:t>
      </w:r>
      <w:r w:rsidRPr="00176DC0">
        <w:t xml:space="preserve">almost 72% of households </w:t>
      </w:r>
      <w:r>
        <w:t xml:space="preserve">in Northern Ireland could be in </w:t>
      </w:r>
      <w:r w:rsidRPr="00176DC0">
        <w:t>fuel poverty by January.</w:t>
      </w:r>
    </w:p>
    <w:p w:rsidR="008920C1" w:rsidP="008920C1">
      <w:pPr>
        <w:pStyle w:val="Question"/>
        <w:numPr>
          <w:ilvl w:val="0"/>
          <w:numId w:val="0"/>
        </w:numPr>
        <w:ind w:left="794"/>
      </w:pPr>
      <w:r>
        <w:t>To all of you, w</w:t>
      </w:r>
      <w:r w:rsidRPr="00176DC0">
        <w:t>hat is your view on the Government support package</w:t>
      </w:r>
      <w:r>
        <w:t xml:space="preserve">? Will </w:t>
      </w:r>
      <w:r w:rsidRPr="00176DC0">
        <w:t xml:space="preserve">it impact on the </w:t>
      </w:r>
      <w:r>
        <w:t>pro</w:t>
      </w:r>
      <w:r w:rsidRPr="00176DC0">
        <w:t xml:space="preserve">portion of households </w:t>
      </w:r>
      <w:r>
        <w:t xml:space="preserve">in fuel </w:t>
      </w:r>
      <w:r w:rsidRPr="00176DC0">
        <w:t xml:space="preserve">poverty in </w:t>
      </w:r>
      <w:r>
        <w:t>Northern Ireland? B</w:t>
      </w:r>
      <w:r w:rsidRPr="00176DC0">
        <w:t>eyond that</w:t>
      </w:r>
      <w:r>
        <w:t xml:space="preserve">, what more </w:t>
      </w:r>
      <w:r w:rsidRPr="00176DC0">
        <w:t xml:space="preserve">could be done to address </w:t>
      </w:r>
      <w:r>
        <w:t xml:space="preserve">fuel </w:t>
      </w:r>
      <w:r w:rsidRPr="00176DC0">
        <w:t xml:space="preserve">poverty in general? </w:t>
      </w:r>
    </w:p>
    <w:p w:rsidR="008D6204" w:rsidP="008D6204">
      <w:pPr>
        <w:pStyle w:val="Answer"/>
      </w:pPr>
      <w:sdt>
        <w:sdtPr>
          <w:rPr>
            <w:i/>
            <w:iCs/>
          </w:rPr>
          <w:alias w:val="Witness"/>
          <w:id w:val="1149255871"/>
          <w:placeholder>
            <w:docPart w:val="E190098660BB450AA9B3D5779148C8A3"/>
          </w:placeholder>
          <w:richText/>
        </w:sdtPr>
        <w:sdtEndPr>
          <w:rPr>
            <w:i w:val="0"/>
            <w:iCs w:val="0"/>
          </w:rPr>
        </w:sdtEndPr>
        <w:sdtContent>
          <w:r w:rsidRPr="00151BB6" w:rsidR="008920C1">
            <w:rPr>
              <w:b/>
              <w:i/>
              <w:iCs/>
            </w:rPr>
            <w:t>Peter McClenaghan:</w:t>
          </w:r>
          <w:r w:rsidRPr="003E5ACA" w:rsidR="008920C1">
            <w:rPr>
              <w:b/>
            </w:rPr>
            <w:t xml:space="preserve"> </w:t>
          </w:r>
        </w:sdtContent>
      </w:sdt>
      <w:r w:rsidR="008920C1">
        <w:t xml:space="preserve">We undertook research at the end of last winter and found that the fuel poverty level in Northern Ireland was about 34%. On the 2018 figures from the Department for Communities, fuel poverty was 18%. Fuel poverty is defined as spending more than 10% of your net income on fuel. It was 34% at the end of last winter. </w:t>
      </w:r>
    </w:p>
    <w:p w:rsidR="008920C1" w:rsidP="008920C1">
      <w:pPr>
        <w:pStyle w:val="Answer"/>
      </w:pPr>
      <w:r>
        <w:t>The compounding effect of rising prices means that fuel poverty will be higher</w:t>
      </w:r>
      <w:r w:rsidR="008D6204">
        <w:t>.</w:t>
      </w:r>
      <w:r>
        <w:t xml:space="preserve"> </w:t>
      </w:r>
      <w:r w:rsidR="008D6204">
        <w:t xml:space="preserve">The </w:t>
      </w:r>
      <w:r>
        <w:t>figure of over 70% was researched by the University of York</w:t>
      </w:r>
      <w:r w:rsidR="008D6204">
        <w:t>;</w:t>
      </w:r>
      <w:r>
        <w:t xml:space="preserve"> </w:t>
      </w:r>
      <w:r w:rsidR="008D6204">
        <w:t xml:space="preserve">it </w:t>
      </w:r>
      <w:r>
        <w:t xml:space="preserve">was not our research. I would think that is now an overestimate because it did not allow for the </w:t>
      </w:r>
      <w:r w:rsidR="008D6204">
        <w:t xml:space="preserve">Government </w:t>
      </w:r>
      <w:r>
        <w:t>support schemes that have been introduced. We are looking at a number somewhere in between that. I will not give you an exact number because I cannot tell you that.</w:t>
      </w:r>
    </w:p>
    <w:p w:rsidR="008920C1" w:rsidP="008920C1">
      <w:pPr>
        <w:pStyle w:val="Answer"/>
      </w:pPr>
      <w:r>
        <w:t>In relation to addressing fuel poverty, it goes back to what I said earlier. It is about the price of the energy you are buying; it is about your use. It is very important to help people reduce their demand through more energy-efficient and better</w:t>
      </w:r>
      <w:r w:rsidR="00D74D15">
        <w:t>-</w:t>
      </w:r>
      <w:r>
        <w:t>insulated homes. Additionally, if we can increase Northern Ireland consumers</w:t>
      </w:r>
      <w:r w:rsidR="00D74D15">
        <w:t>’</w:t>
      </w:r>
      <w:r>
        <w:t xml:space="preserve"> incomes across the board, support the economy, create jobs and do those sorts of things, it will generally mean that we are more financially resilient and can afford to pay, even if </w:t>
      </w:r>
      <w:r w:rsidR="00D74D15">
        <w:t xml:space="preserve">prices </w:t>
      </w:r>
      <w:r>
        <w:t>do rise.</w:t>
      </w:r>
      <w:r w:rsidR="00D74D15">
        <w:t xml:space="preserve"> </w:t>
      </w:r>
      <w:r>
        <w:t xml:space="preserve">It is about those three things: affordability, demand reduction and </w:t>
      </w:r>
      <w:r w:rsidR="00D74D15">
        <w:t xml:space="preserve">wider </w:t>
      </w:r>
      <w:r>
        <w:t>income</w:t>
      </w:r>
      <w:r w:rsidR="00D74D15">
        <w:t>s</w:t>
      </w:r>
      <w:r>
        <w:t>.</w:t>
      </w:r>
    </w:p>
    <w:p w:rsidR="008920C1" w:rsidP="008920C1">
      <w:pPr>
        <w:pStyle w:val="Answer"/>
      </w:pPr>
      <w:sdt>
        <w:sdtPr>
          <w:rPr>
            <w:i/>
            <w:iCs/>
          </w:rPr>
          <w:alias w:val="Witness"/>
          <w:id w:val="-2005815435"/>
          <w:placeholder>
            <w:docPart w:val="E190098660BB450AA9B3D5779148C8A3"/>
          </w:placeholder>
          <w:richText/>
        </w:sdtPr>
        <w:sdtEndPr>
          <w:rPr>
            <w:i w:val="0"/>
            <w:iCs w:val="0"/>
          </w:rPr>
        </w:sdtEndPr>
        <w:sdtContent>
          <w:r w:rsidRPr="00151BB6">
            <w:rPr>
              <w:b/>
              <w:i/>
              <w:iCs/>
            </w:rPr>
            <w:t>Jamie Miller:</w:t>
          </w:r>
          <w:r w:rsidRPr="008D6D0D">
            <w:rPr>
              <w:b/>
            </w:rPr>
            <w:t xml:space="preserve"> </w:t>
          </w:r>
        </w:sdtContent>
      </w:sdt>
      <w:r w:rsidR="00D74D15">
        <w:t xml:space="preserve">Building </w:t>
      </w:r>
      <w:r>
        <w:t xml:space="preserve">on what Peter was </w:t>
      </w:r>
      <w:r w:rsidR="00D74D15">
        <w:t xml:space="preserve">saying </w:t>
      </w:r>
      <w:r>
        <w:t>about the statistics on fuel poverty, we carried out a</w:t>
      </w:r>
      <w:r w:rsidR="00D74D15">
        <w:t>n</w:t>
      </w:r>
      <w:r>
        <w:t xml:space="preserve"> NI</w:t>
      </w:r>
      <w:r>
        <w:noBreakHyphen/>
        <w:t xml:space="preserve">wide survey of households in June, and at that point 45% of them were in fuel poverty according to how much of their income they were spending. Again, it has continued to creep up. </w:t>
      </w:r>
    </w:p>
    <w:p w:rsidR="008920C1" w:rsidP="008920C1">
      <w:pPr>
        <w:pStyle w:val="Answer"/>
      </w:pPr>
      <w:r>
        <w:t>I believe the price guarantee has helped a significant number of households. It is a scheme that has massively reduced some people</w:t>
      </w:r>
      <w:r w:rsidR="00D74D15">
        <w:t>’</w:t>
      </w:r>
      <w:r>
        <w:t>s bills. In terms of a figure right now, though, I would not want to speculate. People use a lot more energy in the winter compared to in June.</w:t>
      </w:r>
    </w:p>
    <w:p w:rsidR="008920C1" w:rsidP="008920C1">
      <w:pPr>
        <w:pStyle w:val="Answer"/>
      </w:pPr>
      <w:r>
        <w:t xml:space="preserve">Peter is completely right </w:t>
      </w:r>
      <w:r w:rsidR="00FD3553">
        <w:t>in</w:t>
      </w:r>
      <w:r>
        <w:t xml:space="preserve"> what he said regarding how we tackle fuel poverty</w:t>
      </w:r>
      <w:r w:rsidR="00FD3553">
        <w:t>, with</w:t>
      </w:r>
      <w:r>
        <w:t xml:space="preserve"> the three key strands he mentioned. We also need to be </w:t>
      </w:r>
      <w:r>
        <w:t xml:space="preserve">mindful that there is an issue—I </w:t>
      </w:r>
      <w:r w:rsidR="00FD3553">
        <w:t xml:space="preserve">have </w:t>
      </w:r>
      <w:r>
        <w:t>touched on this a lot—</w:t>
      </w:r>
      <w:r w:rsidR="00FD3553">
        <w:t>around</w:t>
      </w:r>
      <w:r>
        <w:t xml:space="preserve"> getting universal support out quite quickly to help </w:t>
      </w:r>
      <w:r w:rsidR="00FD3553">
        <w:t>homes in the immediacy</w:t>
      </w:r>
      <w:r>
        <w:t>.</w:t>
      </w:r>
    </w:p>
    <w:p w:rsidR="008920C1" w:rsidP="008920C1">
      <w:pPr>
        <w:pStyle w:val="Answer"/>
      </w:pPr>
      <w:r>
        <w:t xml:space="preserve">We also need to bear </w:t>
      </w:r>
      <w:r w:rsidR="00FD3553">
        <w:t>in</w:t>
      </w:r>
      <w:r>
        <w:t xml:space="preserve"> mind that, come April, we are looking at a potential cliff edge as the price guarantee changes. There will be less support provided through that. If it is more targeted, some households will not be able to avail of it. </w:t>
      </w:r>
      <w:r w:rsidR="00FD3553">
        <w:t xml:space="preserve">For the </w:t>
      </w:r>
      <w:r>
        <w:t>households that are in receipt of the £400</w:t>
      </w:r>
      <w:r w:rsidR="00FD3553">
        <w:t>, that</w:t>
      </w:r>
      <w:r>
        <w:t xml:space="preserve"> will not be </w:t>
      </w:r>
      <w:r w:rsidR="00FD3553">
        <w:t xml:space="preserve">there </w:t>
      </w:r>
      <w:r>
        <w:t>either.</w:t>
      </w:r>
      <w:r w:rsidR="00FD3553">
        <w:t xml:space="preserve"> </w:t>
      </w:r>
      <w:r>
        <w:t>There is potentially a £900 difference in the average price between this year and next year, and we need to be mindful of plugging that gap.</w:t>
      </w:r>
    </w:p>
    <w:p w:rsidR="008920C1" w:rsidP="008920C1">
      <w:pPr>
        <w:pStyle w:val="Question"/>
        <w:numPr>
          <w:ilvl w:val="0"/>
          <w:numId w:val="9"/>
        </w:numPr>
      </w:pPr>
      <w:sdt>
        <w:sdtPr>
          <w:alias w:val="Member"/>
          <w:tag w:val="&lt;Member mnisId='4856' dodsId=''&gt;"/>
          <w:id w:val="-379869025"/>
          <w:placeholder>
            <w:docPart w:val="E190098660BB450AA9B3D5779148C8A3"/>
          </w:placeholder>
          <w:richText/>
        </w:sdtPr>
        <w:sdtContent>
          <w:r w:rsidRPr="00442099">
            <w:rPr>
              <w:b/>
            </w:rPr>
            <w:t>Stephen Farry:</w:t>
          </w:r>
        </w:sdtContent>
      </w:sdt>
      <w:r>
        <w:t xml:space="preserve"> Kevin</w:t>
      </w:r>
      <w:r w:rsidR="00FD3553">
        <w:t xml:space="preserve">, </w:t>
      </w:r>
      <w:r>
        <w:t xml:space="preserve">I appreciate this is perhaps not your direct area, but you are the closest person to answer the question. In your answer, could you comment on the use of food banks in Northern Ireland at present? We have heard various statistics about how there are more people using food banks in Northern Ireland than in any other part of the UK. In some instances, we have seen </w:t>
      </w:r>
      <w:r w:rsidR="00FD3553">
        <w:t xml:space="preserve">almost </w:t>
      </w:r>
      <w:r>
        <w:t xml:space="preserve">a doubling of people accessing food banks in Northern Ireland compared to this time last year. </w:t>
      </w:r>
    </w:p>
    <w:p w:rsidR="008920C1" w:rsidP="008920C1">
      <w:pPr>
        <w:pStyle w:val="Answer"/>
      </w:pPr>
      <w:sdt>
        <w:sdtPr>
          <w:rPr>
            <w:i/>
            <w:iCs/>
          </w:rPr>
          <w:alias w:val="Witness"/>
          <w:id w:val="-1422176556"/>
          <w:placeholder>
            <w:docPart w:val="E190098660BB450AA9B3D5779148C8A3"/>
          </w:placeholder>
          <w:richText/>
        </w:sdtPr>
        <w:sdtEndPr>
          <w:rPr>
            <w:i w:val="0"/>
            <w:iCs w:val="0"/>
          </w:rPr>
        </w:sdtEndPr>
        <w:sdtContent>
          <w:r w:rsidRPr="00151BB6">
            <w:rPr>
              <w:b/>
              <w:i/>
              <w:iCs/>
            </w:rPr>
            <w:t>Kevin Higgins:</w:t>
          </w:r>
          <w:r w:rsidRPr="00B513D5">
            <w:rPr>
              <w:b/>
            </w:rPr>
            <w:t xml:space="preserve"> </w:t>
          </w:r>
        </w:sdtContent>
      </w:sdt>
      <w:r>
        <w:t>There has been a substantial spike. The statistics from the Trussell Trust</w:t>
      </w:r>
      <w:r w:rsidR="00FD3553">
        <w:t>, which</w:t>
      </w:r>
      <w:r>
        <w:t xml:space="preserve"> </w:t>
      </w:r>
      <w:r w:rsidR="00FD3553">
        <w:t xml:space="preserve">are specific to Northern Ireland, </w:t>
      </w:r>
      <w:r>
        <w:t>would bear that</w:t>
      </w:r>
      <w:r w:rsidR="00FD3553">
        <w:t xml:space="preserve"> out</w:t>
      </w:r>
      <w:r>
        <w:t xml:space="preserve">. </w:t>
      </w:r>
      <w:r w:rsidR="00FD3553">
        <w:t xml:space="preserve">We </w:t>
      </w:r>
      <w:r>
        <w:t>can get those for the Committee</w:t>
      </w:r>
      <w:r w:rsidR="00FD3553">
        <w:t>;</w:t>
      </w:r>
      <w:r>
        <w:t xml:space="preserve"> I am sure we can get that organised.</w:t>
      </w:r>
    </w:p>
    <w:p w:rsidR="008920C1" w:rsidP="008920C1">
      <w:pPr>
        <w:pStyle w:val="Answer"/>
      </w:pPr>
      <w:r>
        <w:t xml:space="preserve">Again, that speaks to a number of things. It speaks to the lower-wage economy in this part of the world and the greater reliance on social security. There are more vulnerable people and people with mental health problems due to the legacy of what we have come through over the past 50 years. The issues are well rehearsed. </w:t>
      </w:r>
    </w:p>
    <w:p w:rsidR="008920C1" w:rsidP="008920C1">
      <w:pPr>
        <w:pStyle w:val="Answer"/>
      </w:pPr>
      <w:r>
        <w:t>We work with Trussell; we work with Feeding Britain to get on-site advice workers in places where people are coming forward for crisis help. That is all about trying to be agile and flexible</w:t>
      </w:r>
      <w:r w:rsidR="00FD3553">
        <w:t xml:space="preserve">, and not having </w:t>
      </w:r>
      <w:r>
        <w:t>people</w:t>
      </w:r>
      <w:r w:rsidR="00FD3553">
        <w:t xml:space="preserve"> </w:t>
      </w:r>
      <w:r>
        <w:t>search</w:t>
      </w:r>
      <w:r w:rsidR="00FD3553">
        <w:t>ing</w:t>
      </w:r>
      <w:r>
        <w:t xml:space="preserve"> for what is available. That was my point a second ago around the various schemes and stuff that is available. There needs to be transparency and openness around all the help that is there so it gets to the people who need it.</w:t>
      </w:r>
    </w:p>
    <w:p w:rsidR="008920C1" w:rsidP="008920C1">
      <w:pPr>
        <w:pStyle w:val="Answer"/>
      </w:pPr>
      <w:r>
        <w:t xml:space="preserve">As a final reflection, the Prime Minister talked about how we are now well into a profound economic crisis. Fundamentally, our question has to be whether we provide universal support, a small amount of money to everybody, or more significant help to those people who need it most. To my mind, that is a no-brainer. It has to go to the people who need it most, and we have the systems there to deliver it. </w:t>
      </w:r>
    </w:p>
    <w:p w:rsidR="008920C1" w:rsidP="008920C1">
      <w:pPr>
        <w:pStyle w:val="Answer"/>
      </w:pPr>
      <w:r>
        <w:t xml:space="preserve">We can </w:t>
      </w:r>
      <w:r w:rsidR="00D107BC">
        <w:t>try to</w:t>
      </w:r>
      <w:r>
        <w:t xml:space="preserve"> be innovative and flexible around those people </w:t>
      </w:r>
      <w:r w:rsidR="00D107BC">
        <w:t>who</w:t>
      </w:r>
      <w:r>
        <w:t xml:space="preserve"> are dragged into need, the middle incomes and so on, but why should the people who do not need it get help? The help needs to go to the people who need it most.</w:t>
      </w:r>
    </w:p>
    <w:p w:rsidR="008920C1" w:rsidP="008920C1">
      <w:pPr>
        <w:pStyle w:val="Question"/>
        <w:numPr>
          <w:ilvl w:val="0"/>
          <w:numId w:val="9"/>
        </w:numPr>
      </w:pPr>
      <w:sdt>
        <w:sdtPr>
          <w:alias w:val="Member"/>
          <w:tag w:val="&lt;Member mnisId='4827' dodsId=''&gt;"/>
          <w:id w:val="-2106956126"/>
          <w:placeholder>
            <w:docPart w:val="E190098660BB450AA9B3D5779148C8A3"/>
          </w:placeholder>
          <w:richText/>
        </w:sdtPr>
        <w:sdtContent>
          <w:r w:rsidRPr="00181102">
            <w:rPr>
              <w:b/>
            </w:rPr>
            <w:t>Claire Hanna:</w:t>
          </w:r>
        </w:sdtContent>
      </w:sdt>
      <w:r>
        <w:t xml:space="preserve"> There has been a lot of discussion—I am not going to push you into the politics of it—about the absence of an Executive. I just wanted </w:t>
      </w:r>
      <w:r>
        <w:t>to ask about how that is impacting the approach to this</w:t>
      </w:r>
      <w:r w:rsidR="00D107BC">
        <w:t>,</w:t>
      </w:r>
      <w:r>
        <w:t xml:space="preserve"> first in terms of the lack of resilience we have created over the years. As you mentioned, Jamie, there is no fuel poverty strategy in place, for example. There has been no meaningful retrofitting. Things like the recommendations on discretionary support and other mitigations were not actioned by the Executive.</w:t>
      </w:r>
    </w:p>
    <w:p w:rsidR="008920C1" w:rsidP="008920C1">
      <w:pPr>
        <w:pStyle w:val="Question"/>
        <w:numPr>
          <w:ilvl w:val="0"/>
          <w:numId w:val="0"/>
        </w:numPr>
        <w:ind w:left="794"/>
      </w:pPr>
      <w:r>
        <w:t xml:space="preserve">What impact </w:t>
      </w:r>
      <w:r w:rsidR="00D107BC">
        <w:t xml:space="preserve">has </w:t>
      </w:r>
      <w:r>
        <w:t xml:space="preserve">the absence of </w:t>
      </w:r>
      <w:r w:rsidR="00D107BC">
        <w:t>an</w:t>
      </w:r>
      <w:r>
        <w:t xml:space="preserve"> Executive had on household support? Are there particular measures that have to be delivered by Stormont? What would be the first steps that a renewed Executive would take? </w:t>
      </w:r>
    </w:p>
    <w:p w:rsidR="008920C1" w:rsidP="008920C1">
      <w:pPr>
        <w:pStyle w:val="Answer"/>
      </w:pPr>
      <w:sdt>
        <w:sdtPr>
          <w:rPr>
            <w:i/>
            <w:iCs/>
          </w:rPr>
          <w:alias w:val="Witness"/>
          <w:id w:val="-1598319828"/>
          <w:placeholder>
            <w:docPart w:val="E190098660BB450AA9B3D5779148C8A3"/>
          </w:placeholder>
          <w:richText/>
        </w:sdtPr>
        <w:sdtContent>
          <w:r w:rsidRPr="00151BB6">
            <w:rPr>
              <w:b/>
              <w:i/>
              <w:iCs/>
            </w:rPr>
            <w:t xml:space="preserve">Peter McClenaghan: </w:t>
          </w:r>
        </w:sdtContent>
      </w:sdt>
      <w:r>
        <w:t xml:space="preserve">In relation to the scheme specifically, like I mentioned, we have not engaged directly with BEIS. We have joined a number of meetings with BEIS, along with wider consumer organisations. </w:t>
      </w:r>
      <w:r w:rsidR="00D107BC">
        <w:t>They</w:t>
      </w:r>
      <w:r>
        <w:t xml:space="preserve"> </w:t>
      </w:r>
      <w:r w:rsidR="00D107BC">
        <w:t>have</w:t>
      </w:r>
      <w:r>
        <w:t xml:space="preserve"> publicly noted that </w:t>
      </w:r>
      <w:r w:rsidR="00D107BC">
        <w:t>they</w:t>
      </w:r>
      <w:r>
        <w:t xml:space="preserve"> began work in Northern Ireland after Great Britain. That delayed things. </w:t>
      </w:r>
      <w:r w:rsidR="00D107BC">
        <w:t xml:space="preserve">They </w:t>
      </w:r>
      <w:r>
        <w:t xml:space="preserve">also then recognised that they did not understand the Northern Ireland market particularly well or the vast differences between the two markets. </w:t>
      </w:r>
    </w:p>
    <w:p w:rsidR="008920C1" w:rsidP="008920C1">
      <w:pPr>
        <w:pStyle w:val="Answer"/>
      </w:pPr>
      <w:r>
        <w:t>All those are factors that have delayed this scheme roll-out. The key point is that we get the support to people as soon as possible. Going back to what we said earlier, if that means a smaller amount of money being put directly on electricity meters as soon as possible and then a larger cash-out option, we would support</w:t>
      </w:r>
      <w:r w:rsidRPr="00D107BC" w:rsidR="00D107BC">
        <w:t xml:space="preserve"> </w:t>
      </w:r>
      <w:r w:rsidR="00D107BC">
        <w:t>that</w:t>
      </w:r>
      <w:r>
        <w:t xml:space="preserve">. </w:t>
      </w:r>
    </w:p>
    <w:p w:rsidR="008920C1" w:rsidP="008920C1">
      <w:pPr>
        <w:pStyle w:val="Answer"/>
      </w:pPr>
      <w:r>
        <w:t>One other point that has not come up in any of these discussions is the activities that consumers can undertake</w:t>
      </w:r>
      <w:r w:rsidR="00D107BC">
        <w:t xml:space="preserve"> and</w:t>
      </w:r>
      <w:r>
        <w:t xml:space="preserve"> things that </w:t>
      </w:r>
      <w:r w:rsidR="00D107BC">
        <w:t xml:space="preserve">we </w:t>
      </w:r>
      <w:r>
        <w:t>as members of the public can do to help ourselves. One of the differences between the Northern Ireland market and the Great British market is that there is still a lot of competition in the Northern Ireland energy market.</w:t>
      </w:r>
    </w:p>
    <w:p w:rsidR="008920C1" w:rsidP="008920C1">
      <w:pPr>
        <w:pStyle w:val="Answer"/>
      </w:pPr>
      <w:r>
        <w:t xml:space="preserve">If you were to switch your electricity supplier today and you are on one of the highest tariffs in the market, you could stand to save hundreds of pounds a year. It is really important that we encourage consumers, if they can, to take proactive steps to help themselves. The </w:t>
      </w:r>
      <w:r w:rsidR="00D107BC">
        <w:t>Government</w:t>
      </w:r>
      <w:r>
        <w:t xml:space="preserve"> schemes can then come in on the back of that and help people as well.  </w:t>
      </w:r>
    </w:p>
    <w:p w:rsidR="008920C1" w:rsidP="008920C1">
      <w:pPr>
        <w:pStyle w:val="Question"/>
        <w:numPr>
          <w:ilvl w:val="0"/>
          <w:numId w:val="9"/>
        </w:numPr>
      </w:pPr>
      <w:sdt>
        <w:sdtPr>
          <w:alias w:val="Member"/>
          <w:tag w:val="&lt;Member mnisId='4827' dodsId=''&gt;"/>
          <w:id w:val="-605800983"/>
          <w:placeholder>
            <w:docPart w:val="E190098660BB450AA9B3D5779148C8A3"/>
          </w:placeholder>
          <w:richText/>
        </w:sdtPr>
        <w:sdtContent>
          <w:r w:rsidRPr="007C4F10">
            <w:rPr>
              <w:b/>
            </w:rPr>
            <w:t>Claire Hanna:</w:t>
          </w:r>
        </w:sdtContent>
      </w:sdt>
      <w:r>
        <w:t xml:space="preserve"> Jamie, is there anything you want to add to that about the current situation</w:t>
      </w:r>
      <w:r w:rsidR="00D107BC">
        <w:t xml:space="preserve">? How can </w:t>
      </w:r>
      <w:r>
        <w:t xml:space="preserve">we prevent the action always being </w:t>
      </w:r>
      <w:r w:rsidR="00D107BC">
        <w:t xml:space="preserve">about </w:t>
      </w:r>
      <w:r>
        <w:t>cash and voucher interventions to deal with crises? What do we need to do to prepare people in the way Peter and others have indicated?</w:t>
      </w:r>
    </w:p>
    <w:p w:rsidR="008920C1" w:rsidP="008920C1">
      <w:pPr>
        <w:pStyle w:val="Answer"/>
      </w:pPr>
      <w:sdt>
        <w:sdtPr>
          <w:rPr>
            <w:i/>
            <w:iCs/>
          </w:rPr>
          <w:alias w:val="Witness"/>
          <w:id w:val="-1813011875"/>
          <w:placeholder>
            <w:docPart w:val="E190098660BB450AA9B3D5779148C8A3"/>
          </w:placeholder>
          <w:richText/>
        </w:sdtPr>
        <w:sdtEndPr>
          <w:rPr>
            <w:i w:val="0"/>
            <w:iCs w:val="0"/>
          </w:rPr>
        </w:sdtEndPr>
        <w:sdtContent>
          <w:r w:rsidRPr="00151BB6">
            <w:rPr>
              <w:b/>
              <w:i/>
              <w:iCs/>
            </w:rPr>
            <w:t>Jamie Miller:</w:t>
          </w:r>
          <w:r w:rsidRPr="007C4F10">
            <w:rPr>
              <w:b/>
            </w:rPr>
            <w:t xml:space="preserve"> </w:t>
          </w:r>
        </w:sdtContent>
      </w:sdt>
      <w:r>
        <w:t xml:space="preserve">In terms of the current crisis, it is a fact that Northern Ireland households have not had the same level of support as those in the rest of the UK, particularly through the lack of access to the £150 council rebate or the </w:t>
      </w:r>
      <w:r w:rsidR="00D107BC">
        <w:t>household support fund</w:t>
      </w:r>
      <w:r>
        <w:t>. There was money in England particularly for that. That is not something we have access to in Northern Ireland. We get that through a Barnett consequential. Whenever the Executive is non-functioning, we cannot access or assign Barnett consequential money.</w:t>
      </w:r>
    </w:p>
    <w:p w:rsidR="008920C1" w:rsidP="008920C1">
      <w:pPr>
        <w:pStyle w:val="Answer"/>
      </w:pPr>
      <w:r>
        <w:t xml:space="preserve">It is worth mentioning that even before that there were schemes we were not included in due to our separate energy market. The </w:t>
      </w:r>
      <w:r w:rsidR="007D45A9">
        <w:t>W</w:t>
      </w:r>
      <w:r w:rsidR="00070F1F">
        <w:t xml:space="preserve">arm </w:t>
      </w:r>
      <w:r w:rsidR="007D45A9">
        <w:t>H</w:t>
      </w:r>
      <w:r w:rsidR="00070F1F">
        <w:t xml:space="preserve">ome </w:t>
      </w:r>
      <w:r w:rsidR="007D45A9">
        <w:t>D</w:t>
      </w:r>
      <w:r w:rsidR="00070F1F">
        <w:t xml:space="preserve">iscount </w:t>
      </w:r>
      <w:r w:rsidR="007D45A9">
        <w:t>S</w:t>
      </w:r>
      <w:r w:rsidR="00070F1F">
        <w:t>cheme</w:t>
      </w:r>
      <w:r>
        <w:t xml:space="preserve"> is a £150 payment every year to vulnerable households. Homes in Northern Ireland do not benefit from that. We have a tradition of being slightly disadvantaged compared to the other parts of the UK on this. </w:t>
      </w:r>
    </w:p>
    <w:p w:rsidR="008920C1" w:rsidP="008920C1">
      <w:pPr>
        <w:pStyle w:val="Answer"/>
      </w:pPr>
      <w:r>
        <w:t>In terms of the long term and how we can address fuel poverty going forward, a thorough and fast roll-out of energy efficiency measures</w:t>
      </w:r>
      <w:r w:rsidRPr="00070F1F" w:rsidR="00070F1F">
        <w:t xml:space="preserve"> </w:t>
      </w:r>
      <w:r w:rsidR="00070F1F">
        <w:t>needs to be delivered</w:t>
      </w:r>
      <w:r>
        <w:t>. That is something that could bring bills down in the short-term. Once a house has been retrofitted, it should see significant savings. In the long term, it will help us reduce our demand for energy as well as our carbon emissions.</w:t>
      </w:r>
    </w:p>
    <w:p w:rsidR="008920C1" w:rsidP="008920C1">
      <w:pPr>
        <w:pStyle w:val="Answer"/>
      </w:pPr>
      <w:r>
        <w:t>I would just like to pick up briefly on Peter</w:t>
      </w:r>
      <w:r w:rsidR="00D74D15">
        <w:t>’</w:t>
      </w:r>
      <w:r>
        <w:t>s point on switching. Forgive me, but I am going to mention a personal anecdote</w:t>
      </w:r>
      <w:r w:rsidR="00070F1F">
        <w:t xml:space="preserve">, which </w:t>
      </w:r>
      <w:r>
        <w:t>talk</w:t>
      </w:r>
      <w:r w:rsidR="00070F1F">
        <w:t>s</w:t>
      </w:r>
      <w:r>
        <w:t xml:space="preserve"> to this. Peter is right in that there are savings to be made if you switch your supplier. However, the volume of calls that suppliers in Northern Ireland are fielding at the minute and the demand for support from customers is overwhelming.</w:t>
      </w:r>
    </w:p>
    <w:p w:rsidR="008920C1" w:rsidP="008920C1">
      <w:pPr>
        <w:pStyle w:val="Answer"/>
      </w:pPr>
      <w:r>
        <w:t xml:space="preserve">I tried to switch my gas supplier recently because </w:t>
      </w:r>
      <w:r w:rsidR="00070F1F">
        <w:t>the</w:t>
      </w:r>
      <w:r>
        <w:t xml:space="preserve"> tariff was half the price of the one I was on. It took me three months</w:t>
      </w:r>
      <w:r w:rsidR="00070F1F">
        <w:t>,</w:t>
      </w:r>
      <w:r>
        <w:t xml:space="preserve"> and a Consumer Council complaint and intervention</w:t>
      </w:r>
      <w:r w:rsidR="00070F1F">
        <w:t>,</w:t>
      </w:r>
      <w:r>
        <w:t xml:space="preserve"> to get the process over the line. That is three months of potential savings that I missed out on. If other consumers are faced with that, a significant number of them will just give up. </w:t>
      </w:r>
    </w:p>
    <w:p w:rsidR="008920C1" w:rsidP="008920C1">
      <w:pPr>
        <w:pStyle w:val="Question"/>
        <w:numPr>
          <w:ilvl w:val="0"/>
          <w:numId w:val="9"/>
        </w:numPr>
      </w:pPr>
      <w:sdt>
        <w:sdtPr>
          <w:alias w:val="Member"/>
          <w:tag w:val="&lt;Member mnisId='4827' dodsId=''&gt;"/>
          <w:id w:val="-1757736924"/>
          <w:placeholder>
            <w:docPart w:val="E190098660BB450AA9B3D5779148C8A3"/>
          </w:placeholder>
          <w:richText/>
        </w:sdtPr>
        <w:sdtContent>
          <w:r w:rsidRPr="00681747">
            <w:rPr>
              <w:b/>
            </w:rPr>
            <w:t>Claire Hanna:</w:t>
          </w:r>
        </w:sdtContent>
      </w:sdt>
      <w:r>
        <w:t xml:space="preserve"> Kevin, have </w:t>
      </w:r>
      <w:r w:rsidR="00070F1F">
        <w:t xml:space="preserve">you </w:t>
      </w:r>
      <w:r>
        <w:t>anything to add to that? Could you comment on those mitigation proposals? Where are they and where should they be?</w:t>
      </w:r>
    </w:p>
    <w:p w:rsidR="008920C1" w:rsidP="008920C1">
      <w:pPr>
        <w:pStyle w:val="Answer"/>
      </w:pPr>
      <w:sdt>
        <w:sdtPr>
          <w:rPr>
            <w:i/>
            <w:iCs/>
          </w:rPr>
          <w:alias w:val="Witness"/>
          <w:id w:val="-1356573538"/>
          <w:placeholder>
            <w:docPart w:val="E190098660BB450AA9B3D5779148C8A3"/>
          </w:placeholder>
          <w:richText/>
        </w:sdtPr>
        <w:sdtEndPr>
          <w:rPr>
            <w:i w:val="0"/>
            <w:iCs w:val="0"/>
          </w:rPr>
        </w:sdtEndPr>
        <w:sdtContent>
          <w:r w:rsidRPr="00151BB6">
            <w:rPr>
              <w:b/>
              <w:i/>
              <w:iCs/>
            </w:rPr>
            <w:t>Kevin Higgins:</w:t>
          </w:r>
          <w:r w:rsidRPr="00681747">
            <w:rPr>
              <w:b/>
            </w:rPr>
            <w:t xml:space="preserve"> </w:t>
          </w:r>
        </w:sdtContent>
      </w:sdt>
      <w:r>
        <w:t xml:space="preserve">I would pitch the obvious one. We wrote to the Finance Minister during the summer </w:t>
      </w:r>
      <w:r w:rsidR="00070F1F">
        <w:t>to</w:t>
      </w:r>
      <w:r>
        <w:t xml:space="preserve"> ask for clarification about the cost of living</w:t>
      </w:r>
      <w:r w:rsidR="00070F1F">
        <w:t xml:space="preserve"> and</w:t>
      </w:r>
      <w:r>
        <w:t xml:space="preserve"> money that was available </w:t>
      </w:r>
      <w:r w:rsidR="00070F1F">
        <w:t>to</w:t>
      </w:r>
      <w:r>
        <w:t xml:space="preserve"> be used. The response said, “We have £435 million that cannot be utilised”. </w:t>
      </w:r>
      <w:r w:rsidR="00BD2050">
        <w:t>Up front</w:t>
      </w:r>
      <w:r>
        <w:t xml:space="preserve"> and centre there is money that could be used locally in addition to the interventions coming across from Westminster or whatever. The obvious one is that we d</w:t>
      </w:r>
      <w:r w:rsidR="00070F1F">
        <w:t>id</w:t>
      </w:r>
      <w:r>
        <w:t xml:space="preserve"> not have access to and usage of support </w:t>
      </w:r>
      <w:r w:rsidR="00070F1F">
        <w:t>by the</w:t>
      </w:r>
      <w:r>
        <w:t xml:space="preserve"> people who need it.</w:t>
      </w:r>
    </w:p>
    <w:p w:rsidR="008920C1" w:rsidP="008920C1">
      <w:pPr>
        <w:pStyle w:val="Answer"/>
      </w:pPr>
      <w:r>
        <w:t>Yes, you are also right that we try to focus a little bit on longer-term legacy. Getting money to people is really important, but there are other shows in town. If we can do income maximisation, it is far better to have a regular income coming into people</w:t>
      </w:r>
      <w:r w:rsidR="00D74D15">
        <w:t>’</w:t>
      </w:r>
      <w:r>
        <w:t>s homes as opposed to ad hoc lump sum payments</w:t>
      </w:r>
      <w:r w:rsidR="00685F26">
        <w:t>, which</w:t>
      </w:r>
      <w:r>
        <w:t xml:space="preserve"> get you through today, but what about tomorrow?</w:t>
      </w:r>
    </w:p>
    <w:p w:rsidR="008920C1" w:rsidP="008920C1">
      <w:pPr>
        <w:pStyle w:val="Answer"/>
      </w:pPr>
      <w:r>
        <w:t>Yes, you are right about the review of the mitigations that was commissioned and has been published. It was a very solid piece of work. If the measures were introduced, it would make a real difference. Les Allenby, who chaired that committee, would say that the top of his priority list would be the mitigation of the two-child cap. You are hitting child poverty there; you are hitting poverty generally; and you are hitting income poverty as well.</w:t>
      </w:r>
    </w:p>
    <w:p w:rsidR="008920C1" w:rsidP="008920C1">
      <w:pPr>
        <w:pStyle w:val="Answer"/>
      </w:pPr>
      <w:r>
        <w:t xml:space="preserve">I would also draw attention to </w:t>
      </w:r>
      <w:r w:rsidRPr="00D71747">
        <w:t>Gráinne McKeever</w:t>
      </w:r>
      <w:r w:rsidR="00D74D15">
        <w:t>’</w:t>
      </w:r>
      <w:r>
        <w:t xml:space="preserve">s </w:t>
      </w:r>
      <w:r w:rsidR="00685F26">
        <w:t>discretionary support review</w:t>
      </w:r>
      <w:r>
        <w:t>. At the moment, broadly speaking, the way it works is that you have access to three loans and a grant. That review recommends that we turn that on its head</w:t>
      </w:r>
      <w:r w:rsidR="00685F26">
        <w:t>, because loans have</w:t>
      </w:r>
      <w:r>
        <w:t xml:space="preserve"> to be paid back</w:t>
      </w:r>
      <w:r w:rsidR="00685F26">
        <w:t xml:space="preserve">, so that </w:t>
      </w:r>
      <w:r>
        <w:t>is a deduction from an already low income. The review recommends</w:t>
      </w:r>
      <w:r w:rsidR="00685F26">
        <w:t>,</w:t>
      </w:r>
      <w:r>
        <w:t xml:space="preserve"> turning </w:t>
      </w:r>
      <w:r w:rsidR="00685F26">
        <w:t>that on its head, a</w:t>
      </w:r>
      <w:r>
        <w:t xml:space="preserve"> three</w:t>
      </w:r>
      <w:r w:rsidR="00685F26">
        <w:t xml:space="preserve"> </w:t>
      </w:r>
      <w:r>
        <w:t>grants</w:t>
      </w:r>
      <w:r w:rsidR="00685F26">
        <w:t xml:space="preserve"> </w:t>
      </w:r>
      <w:r>
        <w:t>and</w:t>
      </w:r>
      <w:r w:rsidR="00685F26">
        <w:t xml:space="preserve"> </w:t>
      </w:r>
      <w:r>
        <w:t>a</w:t>
      </w:r>
      <w:r w:rsidR="00685F26">
        <w:t xml:space="preserve"> </w:t>
      </w:r>
      <w:r>
        <w:t>loan facility, but we need legislation. We need an Executive to get that over the line as well.</w:t>
      </w:r>
    </w:p>
    <w:p w:rsidR="008920C1" w:rsidP="008920C1">
      <w:pPr>
        <w:pStyle w:val="Answer"/>
      </w:pPr>
      <w:r>
        <w:t xml:space="preserve">To talk to the earlier point about those people who have been dragged into poverty, that review recommends a higher income threshold for these emergency payments. You could raise that up to whatever level the Minister, the Executive or the Assembly would feel appropriate. It could be above benefit level so you are reaching those people who are just outside the benefit level. Great work could be done on discretionary support. We cannot do a thing because we do not have our local legislative </w:t>
      </w:r>
      <w:r w:rsidR="00685F26">
        <w:t xml:space="preserve">Assembly </w:t>
      </w:r>
      <w:r>
        <w:t>to get the legislation over the line.</w:t>
      </w:r>
    </w:p>
    <w:p w:rsidR="008920C1" w:rsidP="008920C1">
      <w:pPr>
        <w:pStyle w:val="Answer"/>
      </w:pPr>
      <w:r>
        <w:t xml:space="preserve">The </w:t>
      </w:r>
      <w:r>
        <w:t>anti-poverty strategy is cross</w:t>
      </w:r>
      <w:r>
        <w:noBreakHyphen/>
      </w:r>
      <w:r>
        <w:t>departmental</w:t>
      </w:r>
      <w:r>
        <w:t>, so it has a range of measures and actions in it. This all has to be multifaceted. It is such a big, wide problem that it needs a big, wide strategy to get started on it. It is sitting there as well, and we need an Executive to implement it.</w:t>
      </w:r>
    </w:p>
    <w:p w:rsidR="008920C1" w:rsidP="008920C1">
      <w:pPr>
        <w:pStyle w:val="Remark"/>
      </w:pPr>
      <w:sdt>
        <w:sdtPr>
          <w:rPr>
            <w:i/>
            <w:iCs/>
          </w:rPr>
          <w:alias w:val="Member"/>
          <w:tag w:val="&lt;Member mnisId='4827' dodsId=''&gt;"/>
          <w:id w:val="880287595"/>
          <w:placeholder>
            <w:docPart w:val="E190098660BB450AA9B3D5779148C8A3"/>
          </w:placeholder>
          <w:richText/>
        </w:sdtPr>
        <w:sdtContent>
          <w:r w:rsidRPr="00151BB6">
            <w:rPr>
              <w:b/>
              <w:i/>
              <w:iCs/>
            </w:rPr>
            <w:t>Claire Hanna:</w:t>
          </w:r>
        </w:sdtContent>
      </w:sdt>
      <w:r>
        <w:t xml:space="preserve"> Thank you very much. That is very clear. We are losing out in the absence of an Executive. </w:t>
      </w:r>
    </w:p>
    <w:p w:rsidR="008920C1" w:rsidP="008920C1">
      <w:pPr>
        <w:pStyle w:val="Remark"/>
      </w:pPr>
      <w:sdt>
        <w:sdtPr>
          <w:alias w:val="Member"/>
          <w:tag w:val="&lt;Member mnisId='4857' dodsId=''&gt;"/>
          <w:id w:val="2116101156"/>
          <w:placeholder>
            <w:docPart w:val="E190098660BB450AA9B3D5779148C8A3"/>
          </w:placeholder>
          <w:richText/>
        </w:sdtPr>
        <w:sdtContent>
          <w:r w:rsidRPr="00684648">
            <w:rPr>
              <w:b/>
            </w:rPr>
            <w:t>Carla Lockhart:</w:t>
          </w:r>
        </w:sdtContent>
      </w:sdt>
      <w:r>
        <w:t xml:space="preserve"> I just have a very quick comment. Yes, we would all like to have an Executive up and running, but we all know the reason why we do not have one.</w:t>
      </w:r>
    </w:p>
    <w:p w:rsidR="008920C1" w:rsidP="008920C1">
      <w:pPr>
        <w:pStyle w:val="Remark"/>
      </w:pPr>
      <w:sdt>
        <w:sdtPr>
          <w:alias w:val="Member"/>
          <w:tag w:val="&lt;Member mnisId='4494' dodsId='72275'&gt;"/>
          <w:id w:val="-1942299487"/>
          <w:placeholder>
            <w:docPart w:val="E4BEDED7C9EE44F085840222D92331F3"/>
          </w:placeholder>
          <w:richText/>
        </w:sdtPr>
        <w:sdtContent>
          <w:r w:rsidRPr="00C5626D">
            <w:rPr>
              <w:b/>
            </w:rPr>
            <w:t>Chair:</w:t>
          </w:r>
        </w:sdtContent>
      </w:sdt>
      <w:r>
        <w:t xml:space="preserve"> </w:t>
      </w:r>
      <w:r w:rsidR="00685F26">
        <w:t xml:space="preserve">Sorry, can </w:t>
      </w:r>
      <w:r>
        <w:t>we have a question and not a party-political broadcast?</w:t>
      </w:r>
    </w:p>
    <w:p w:rsidR="008920C1" w:rsidP="008920C1">
      <w:pPr>
        <w:pStyle w:val="Question"/>
        <w:numPr>
          <w:ilvl w:val="0"/>
          <w:numId w:val="9"/>
        </w:numPr>
      </w:pPr>
      <w:sdt>
        <w:sdtPr>
          <w:alias w:val="Member"/>
          <w:tag w:val="&lt;Member mnisId='4857' dodsId=''&gt;"/>
          <w:id w:val="155126994"/>
          <w:placeholder>
            <w:docPart w:val="0FBE1A5049094D90A4513718A40C68B2"/>
          </w:placeholder>
          <w:richText/>
        </w:sdtPr>
        <w:sdtContent>
          <w:r w:rsidRPr="00684648">
            <w:rPr>
              <w:b/>
            </w:rPr>
            <w:t>Carla Lockhart:</w:t>
          </w:r>
        </w:sdtContent>
      </w:sdt>
      <w:r>
        <w:t xml:space="preserve"> Yes. Kevin, you have alluded to the fact that the Executive being down is a problem. </w:t>
      </w:r>
      <w:r w:rsidR="00685F26">
        <w:t xml:space="preserve">The </w:t>
      </w:r>
      <w:r>
        <w:t>Secretary of State recently alluded to the £660 million deficit in the Executive budget</w:t>
      </w:r>
      <w:r w:rsidR="00685F26">
        <w:t xml:space="preserve">. </w:t>
      </w:r>
      <w:r w:rsidR="00B2214A">
        <w:t>H</w:t>
      </w:r>
      <w:r>
        <w:t xml:space="preserve">ow would the Executive being up </w:t>
      </w:r>
      <w:r w:rsidR="00B2214A">
        <w:t xml:space="preserve">and running </w:t>
      </w:r>
      <w:r>
        <w:t xml:space="preserve">be a silver bullet </w:t>
      </w:r>
      <w:r w:rsidR="00685F26">
        <w:t>for</w:t>
      </w:r>
      <w:r>
        <w:t xml:space="preserve"> these issues</w:t>
      </w:r>
      <w:r w:rsidR="00685F26">
        <w:t>, given the problems that exist with the budget</w:t>
      </w:r>
      <w:r>
        <w:t xml:space="preserve">? </w:t>
      </w:r>
    </w:p>
    <w:p w:rsidR="008920C1" w:rsidP="008920C1">
      <w:pPr>
        <w:pStyle w:val="Answer"/>
      </w:pPr>
      <w:sdt>
        <w:sdtPr>
          <w:rPr>
            <w:i/>
            <w:iCs/>
          </w:rPr>
          <w:alias w:val="Witness"/>
          <w:id w:val="170453066"/>
          <w:placeholder>
            <w:docPart w:val="E190098660BB450AA9B3D5779148C8A3"/>
          </w:placeholder>
          <w:richText/>
        </w:sdtPr>
        <w:sdtEndPr>
          <w:rPr>
            <w:i w:val="0"/>
            <w:iCs w:val="0"/>
          </w:rPr>
        </w:sdtEndPr>
        <w:sdtContent>
          <w:r w:rsidRPr="00151BB6">
            <w:rPr>
              <w:b/>
              <w:i/>
              <w:iCs/>
            </w:rPr>
            <w:t>Kevin Higgins:</w:t>
          </w:r>
          <w:r w:rsidRPr="004A30A9">
            <w:rPr>
              <w:b/>
            </w:rPr>
            <w:t xml:space="preserve"> </w:t>
          </w:r>
        </w:sdtContent>
      </w:sdt>
      <w:r>
        <w:t xml:space="preserve">For starters, the First Minister, the Deputy First Minister and everybody can get around a table. First, you can interrogate the figures. It is becoming clear that there are various opinions and some debate about the size of the </w:t>
      </w:r>
      <w:r w:rsidRPr="002629CF">
        <w:t>so</w:t>
      </w:r>
      <w:r w:rsidRPr="002629CF">
        <w:noBreakHyphen/>
        <w:t>called</w:t>
      </w:r>
      <w:r>
        <w:t xml:space="preserve"> deficit, depending on the metrics and so on. </w:t>
      </w:r>
    </w:p>
    <w:p w:rsidR="008920C1" w:rsidP="008920C1">
      <w:pPr>
        <w:pStyle w:val="Answer"/>
      </w:pPr>
      <w:r>
        <w:t xml:space="preserve">Fundamentally, would it not be better to have Ministers around the table than to have civil servants trying to make decisions on all of this? They can do so within financial years when budgets are in place, but </w:t>
      </w:r>
      <w:r w:rsidR="00A50AF6">
        <w:t>then you</w:t>
      </w:r>
      <w:r>
        <w:t xml:space="preserve"> start to move into next year and future years. The Prime Minister talked about a profound economic crisis. Perhaps Westminster will need to make more help available, but we do not have a local Executive here and </w:t>
      </w:r>
      <w:r w:rsidR="00B2214A">
        <w:t>“</w:t>
      </w:r>
      <w:r>
        <w:t>local</w:t>
      </w:r>
      <w:r w:rsidR="00B2214A">
        <w:t>”</w:t>
      </w:r>
      <w:r>
        <w:t xml:space="preserve"> means to get it to the people who need it most.</w:t>
      </w:r>
    </w:p>
    <w:p w:rsidR="008920C1" w:rsidP="008920C1">
      <w:pPr>
        <w:pStyle w:val="Answer"/>
      </w:pPr>
      <w:r>
        <w:t xml:space="preserve">Surely it is the local MLAs and local Ministers who will know the best way to spend that money and get the biggest bang for our buck. </w:t>
      </w:r>
    </w:p>
    <w:p w:rsidR="008920C1" w:rsidP="008920C1">
      <w:pPr>
        <w:pStyle w:val="Remark"/>
      </w:pPr>
      <w:sdt>
        <w:sdtPr>
          <w:alias w:val="Member"/>
          <w:tag w:val="&lt;Member mnisId='4857' dodsId=''&gt;"/>
          <w:id w:val="-1746098100"/>
          <w:placeholder>
            <w:docPart w:val="E190098660BB450AA9B3D5779148C8A3"/>
          </w:placeholder>
          <w:richText/>
        </w:sdtPr>
        <w:sdtContent>
          <w:r w:rsidRPr="00C5626D">
            <w:rPr>
              <w:b/>
            </w:rPr>
            <w:t>Carla Lockhart:</w:t>
          </w:r>
        </w:sdtContent>
      </w:sdt>
      <w:r>
        <w:t xml:space="preserve"> Unfortunately, it is not a silver bullet.</w:t>
      </w:r>
    </w:p>
    <w:p w:rsidR="008920C1" w:rsidP="008920C1">
      <w:pPr>
        <w:pStyle w:val="Remark"/>
      </w:pPr>
      <w:sdt>
        <w:sdtPr>
          <w:alias w:val="Member"/>
          <w:tag w:val="&lt;Member mnisId='4494' dodsId='72275'&gt;"/>
          <w:id w:val="-1483992096"/>
          <w:placeholder>
            <w:docPart w:val="E190098660BB450AA9B3D5779148C8A3"/>
          </w:placeholder>
          <w:richText/>
        </w:sdtPr>
        <w:sdtContent>
          <w:r w:rsidRPr="00C5626D">
            <w:rPr>
              <w:b/>
            </w:rPr>
            <w:t>Chair:</w:t>
          </w:r>
        </w:sdtContent>
      </w:sdt>
      <w:r>
        <w:t xml:space="preserve"> Thank you very much. Gentlemen, thank you for your evidence this morning.</w:t>
      </w:r>
    </w:p>
    <w:p w:rsidR="008920C1" w:rsidP="008920C1">
      <w:pPr>
        <w:pStyle w:val="Remark"/>
      </w:pPr>
      <w:r>
        <w:t xml:space="preserve">Can </w:t>
      </w:r>
      <w:r>
        <w:t>I make this offer</w:t>
      </w:r>
      <w:r>
        <w:t>?</w:t>
      </w:r>
      <w:r>
        <w:t xml:space="preserve"> I know you will be talking to MLAs; you will be talking to civil servants; you will doubtless be talking to NIO Ministers and BEIS. If there is anything, in the absence of Stormont sitting, that you think this Committee could do</w:t>
      </w:r>
      <w:r>
        <w:t>,</w:t>
      </w:r>
      <w:r>
        <w:t xml:space="preserve"> or </w:t>
      </w:r>
      <w:r>
        <w:t xml:space="preserve">any </w:t>
      </w:r>
      <w:r>
        <w:t xml:space="preserve">information </w:t>
      </w:r>
      <w:r>
        <w:t>on</w:t>
      </w:r>
      <w:r>
        <w:t xml:space="preserve"> issues </w:t>
      </w:r>
      <w:r>
        <w:t xml:space="preserve">that </w:t>
      </w:r>
      <w:r>
        <w:t>you want to field into us for us to direct to Ministers, we are very happy to take on that role, hopefully pro tem. The offer is there, if we can be of any use.</w:t>
      </w:r>
    </w:p>
    <w:p w:rsidR="008920C1" w:rsidRPr="002A477C" w:rsidP="007C6BD8">
      <w:pPr>
        <w:pStyle w:val="Remark"/>
      </w:pPr>
      <w:r>
        <w:t>Thank you very much indeed for appearing this morning.</w:t>
      </w:r>
      <w:bookmarkEnd w:id="0"/>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49707FC98DB4A8587480654C98A2502"/>
      </w:placeholder>
      <w:richText/>
    </w:sdtPr>
    <w:sdtContent>
      <w:p w:rsidR="003736A1" w:rsidP="009277D8">
        <w:pPr>
          <w:pStyle w:val="Para"/>
          <w:rPr>
            <w:color w:val="808080"/>
          </w:rPr>
        </w:pPr>
        <w:r w:rsidRPr="003E779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F223D6E5F984662ACB1022185E64BF3"/>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DD245F3"/>
    <w:multiLevelType w:val="hybridMultilevel"/>
    <w:tmpl w:val="B86A300C"/>
    <w:lvl w:ilvl="0">
      <w:start w:val="1"/>
      <w:numFmt w:val="decimal"/>
      <w:lvlText w:val="%1."/>
      <w:lvlJc w:val="left"/>
      <w:pPr>
        <w:ind w:left="1154" w:hanging="360"/>
      </w:pPr>
      <w:rPr>
        <w:rFonts w:hint="default"/>
      </w:rPr>
    </w:lvl>
    <w:lvl w:ilvl="1" w:tentative="1">
      <w:start w:val="1"/>
      <w:numFmt w:val="lowerLetter"/>
      <w:lvlText w:val="%2."/>
      <w:lvlJc w:val="left"/>
      <w:pPr>
        <w:ind w:left="1874" w:hanging="360"/>
      </w:pPr>
    </w:lvl>
    <w:lvl w:ilvl="2" w:tentative="1">
      <w:start w:val="1"/>
      <w:numFmt w:val="lowerRoman"/>
      <w:lvlText w:val="%3."/>
      <w:lvlJc w:val="right"/>
      <w:pPr>
        <w:ind w:left="2594" w:hanging="180"/>
      </w:pPr>
    </w:lvl>
    <w:lvl w:ilvl="3" w:tentative="1">
      <w:start w:val="1"/>
      <w:numFmt w:val="decimal"/>
      <w:lvlText w:val="%4."/>
      <w:lvlJc w:val="left"/>
      <w:pPr>
        <w:ind w:left="3314" w:hanging="360"/>
      </w:pPr>
    </w:lvl>
    <w:lvl w:ilvl="4" w:tentative="1">
      <w:start w:val="1"/>
      <w:numFmt w:val="lowerLetter"/>
      <w:lvlText w:val="%5."/>
      <w:lvlJc w:val="left"/>
      <w:pPr>
        <w:ind w:left="4034" w:hanging="360"/>
      </w:pPr>
    </w:lvl>
    <w:lvl w:ilvl="5" w:tentative="1">
      <w:start w:val="1"/>
      <w:numFmt w:val="lowerRoman"/>
      <w:lvlText w:val="%6."/>
      <w:lvlJc w:val="right"/>
      <w:pPr>
        <w:ind w:left="4754" w:hanging="180"/>
      </w:pPr>
    </w:lvl>
    <w:lvl w:ilvl="6" w:tentative="1">
      <w:start w:val="1"/>
      <w:numFmt w:val="decimal"/>
      <w:lvlText w:val="%7."/>
      <w:lvlJc w:val="left"/>
      <w:pPr>
        <w:ind w:left="5474" w:hanging="360"/>
      </w:pPr>
    </w:lvl>
    <w:lvl w:ilvl="7" w:tentative="1">
      <w:start w:val="1"/>
      <w:numFmt w:val="lowerLetter"/>
      <w:lvlText w:val="%8."/>
      <w:lvlJc w:val="left"/>
      <w:pPr>
        <w:ind w:left="6194" w:hanging="360"/>
      </w:pPr>
    </w:lvl>
    <w:lvl w:ilvl="8" w:tentative="1">
      <w:start w:val="1"/>
      <w:numFmt w:val="lowerRoman"/>
      <w:lvlText w:val="%9."/>
      <w:lvlJc w:val="right"/>
      <w:pPr>
        <w:ind w:left="6914" w:hanging="180"/>
      </w:p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6"/>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3E779B"/>
    <w:rPr>
      <w:color w:val="605E5C"/>
      <w:shd w:val="clear" w:color="auto" w:fill="E1DFDD"/>
    </w:rPr>
  </w:style>
  <w:style w:type="paragraph" w:styleId="Title">
    <w:name w:val="Title"/>
    <w:basedOn w:val="Normal"/>
    <w:next w:val="Normal"/>
    <w:link w:val="TitleChar"/>
    <w:uiPriority w:val="10"/>
    <w:qFormat/>
    <w:rsid w:val="00B6419C"/>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B6419C"/>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B6419C"/>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B6419C"/>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B6419C"/>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B6419C"/>
    <w:rPr>
      <w:rFonts w:eastAsiaTheme="minorEastAsia"/>
      <w:lang w:val="fr-FR" w:eastAsia="fr-FR"/>
    </w:rPr>
  </w:style>
  <w:style w:type="character" w:styleId="CommentReference">
    <w:name w:val="annotation reference"/>
    <w:basedOn w:val="DefaultParagraphFont"/>
    <w:uiPriority w:val="99"/>
    <w:semiHidden/>
    <w:unhideWhenUsed/>
    <w:rsid w:val="008920C1"/>
    <w:rPr>
      <w:sz w:val="16"/>
      <w:szCs w:val="16"/>
    </w:rPr>
  </w:style>
  <w:style w:type="paragraph" w:styleId="CommentText">
    <w:name w:val="annotation text"/>
    <w:basedOn w:val="Normal"/>
    <w:link w:val="CommentTextChar"/>
    <w:uiPriority w:val="99"/>
    <w:semiHidden/>
    <w:unhideWhenUsed/>
    <w:rsid w:val="008920C1"/>
    <w:rPr>
      <w:sz w:val="20"/>
      <w:szCs w:val="20"/>
    </w:rPr>
  </w:style>
  <w:style w:type="character" w:customStyle="1" w:styleId="CommentTextChar">
    <w:name w:val="Comment Text Char"/>
    <w:basedOn w:val="DefaultParagraphFont"/>
    <w:link w:val="CommentText"/>
    <w:uiPriority w:val="99"/>
    <w:semiHidden/>
    <w:rsid w:val="008920C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8920C1"/>
    <w:rPr>
      <w:b/>
      <w:bCs/>
    </w:rPr>
  </w:style>
  <w:style w:type="character" w:customStyle="1" w:styleId="CommentSubjectChar">
    <w:name w:val="Comment Subject Char"/>
    <w:basedOn w:val="CommentTextChar"/>
    <w:link w:val="CommentSubject"/>
    <w:uiPriority w:val="99"/>
    <w:semiHidden/>
    <w:rsid w:val="008920C1"/>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49707FC98DB4A8587480654C98A2502"/>
        <w:category>
          <w:name w:val="General"/>
          <w:gallery w:val="placeholder"/>
        </w:category>
        <w:types>
          <w:type w:val="bbPlcHdr"/>
        </w:types>
        <w:behaviors>
          <w:behavior w:val="content"/>
        </w:behaviors>
        <w:guid w:val="{DFF5DFC5-5E3F-44FC-AB2D-7F904F1BF44F}"/>
      </w:docPartPr>
      <w:docPartBody>
        <w:p w:rsidR="00292132" w:rsidP="00253BB2">
          <w:pPr>
            <w:pStyle w:val="E49707FC98DB4A8587480654C98A2502"/>
          </w:pPr>
          <w:r w:rsidRPr="000753FC">
            <w:rPr>
              <w:rStyle w:val="PlaceholderText"/>
            </w:rPr>
            <w:t>Click here to enter text.</w:t>
          </w:r>
        </w:p>
      </w:docPartBody>
    </w:docPart>
    <w:docPart>
      <w:docPartPr>
        <w:name w:val="A2F26A56B6EC4AE7B5127FA1BB9749AA"/>
        <w:category>
          <w:name w:val="General"/>
          <w:gallery w:val="placeholder"/>
        </w:category>
        <w:types>
          <w:type w:val="bbPlcHdr"/>
        </w:types>
        <w:behaviors>
          <w:behavior w:val="content"/>
        </w:behaviors>
        <w:guid w:val="{B47649B8-BC06-4C21-9D1E-BF98CC614B12}"/>
      </w:docPartPr>
      <w:docPartBody>
        <w:p w:rsidR="00292132" w:rsidP="00253BB2">
          <w:pPr>
            <w:pStyle w:val="A2F26A56B6EC4AE7B5127FA1BB9749AA"/>
          </w:pPr>
          <w:r w:rsidRPr="002B3926">
            <w:rPr>
              <w:rStyle w:val="PlaceholderText"/>
            </w:rPr>
            <w:t>Click here to enter text.</w:t>
          </w:r>
        </w:p>
      </w:docPartBody>
    </w:docPart>
    <w:docPart>
      <w:docPartPr>
        <w:name w:val="2F223D6E5F984662ACB1022185E64BF3"/>
        <w:category>
          <w:name w:val="General"/>
          <w:gallery w:val="placeholder"/>
        </w:category>
        <w:types>
          <w:type w:val="bbPlcHdr"/>
        </w:types>
        <w:behaviors>
          <w:behavior w:val="content"/>
        </w:behaviors>
        <w:guid w:val="{897BBEFC-81B0-49CA-B8EF-7219A5A22904}"/>
      </w:docPartPr>
      <w:docPartBody>
        <w:p w:rsidR="00292132" w:rsidP="00253BB2">
          <w:pPr>
            <w:pStyle w:val="2F223D6E5F984662ACB1022185E64BF3"/>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873C5E72-5D7A-40E0-B5E3-BD11023ECD54}"/>
      </w:docPartPr>
      <w:docPartBody>
        <w:p w:rsidR="00292132">
          <w:r w:rsidRPr="00F05313">
            <w:rPr>
              <w:rStyle w:val="PlaceholderText"/>
            </w:rPr>
            <w:t>Click or tap here to enter text.</w:t>
          </w:r>
        </w:p>
      </w:docPartBody>
    </w:docPart>
    <w:docPart>
      <w:docPartPr>
        <w:name w:val="E190098660BB450AA9B3D5779148C8A3"/>
        <w:category>
          <w:name w:val="General"/>
          <w:gallery w:val="placeholder"/>
        </w:category>
        <w:types>
          <w:type w:val="bbPlcHdr"/>
        </w:types>
        <w:behaviors>
          <w:behavior w:val="content"/>
        </w:behaviors>
        <w:guid w:val="{002525E5-5C42-4B7A-89D3-1EEDD3A916BF}"/>
      </w:docPartPr>
      <w:docPartBody>
        <w:p w:rsidR="00552B66" w:rsidP="00292132">
          <w:pPr>
            <w:pStyle w:val="E190098660BB450AA9B3D5779148C8A3"/>
          </w:pPr>
          <w:r w:rsidRPr="00A420F7">
            <w:rPr>
              <w:rStyle w:val="PlaceholderText"/>
            </w:rPr>
            <w:t>Click or tap here to enter text.</w:t>
          </w:r>
        </w:p>
      </w:docPartBody>
    </w:docPart>
    <w:docPart>
      <w:docPartPr>
        <w:name w:val="E4BEDED7C9EE44F085840222D92331F3"/>
        <w:category>
          <w:name w:val="General"/>
          <w:gallery w:val="placeholder"/>
        </w:category>
        <w:types>
          <w:type w:val="bbPlcHdr"/>
        </w:types>
        <w:behaviors>
          <w:behavior w:val="content"/>
        </w:behaviors>
        <w:guid w:val="{E4C3C3FE-F12C-4EB1-B97C-05F83D9C0C09}"/>
      </w:docPartPr>
      <w:docPartBody>
        <w:p w:rsidR="00552B66" w:rsidP="00292132">
          <w:pPr>
            <w:pStyle w:val="E4BEDED7C9EE44F085840222D92331F3"/>
          </w:pPr>
          <w:r w:rsidRPr="00A420F7">
            <w:rPr>
              <w:rStyle w:val="PlaceholderText"/>
            </w:rPr>
            <w:t>Click or tap here to enter text.</w:t>
          </w:r>
        </w:p>
      </w:docPartBody>
    </w:docPart>
    <w:docPart>
      <w:docPartPr>
        <w:name w:val="0FBE1A5049094D90A4513718A40C68B2"/>
        <w:category>
          <w:name w:val="General"/>
          <w:gallery w:val="placeholder"/>
        </w:category>
        <w:types>
          <w:type w:val="bbPlcHdr"/>
        </w:types>
        <w:behaviors>
          <w:behavior w:val="content"/>
        </w:behaviors>
        <w:guid w:val="{D5E73BF4-43A1-46D6-A86D-170F2A8873AA}"/>
      </w:docPartPr>
      <w:docPartBody>
        <w:p w:rsidR="00552B66" w:rsidP="00292132">
          <w:pPr>
            <w:pStyle w:val="0FBE1A5049094D90A4513718A40C68B2"/>
          </w:pPr>
          <w:r w:rsidRPr="00A420F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2132"/>
  </w:style>
  <w:style w:type="paragraph" w:customStyle="1" w:styleId="E49707FC98DB4A8587480654C98A2502">
    <w:name w:val="E49707FC98DB4A8587480654C98A2502"/>
    <w:rsid w:val="00253BB2"/>
  </w:style>
  <w:style w:type="paragraph" w:customStyle="1" w:styleId="A2F26A56B6EC4AE7B5127FA1BB9749AA">
    <w:name w:val="A2F26A56B6EC4AE7B5127FA1BB9749AA"/>
    <w:rsid w:val="00253BB2"/>
  </w:style>
  <w:style w:type="paragraph" w:customStyle="1" w:styleId="2F223D6E5F984662ACB1022185E64BF3">
    <w:name w:val="2F223D6E5F984662ACB1022185E64BF3"/>
    <w:rsid w:val="00253BB2"/>
  </w:style>
  <w:style w:type="paragraph" w:customStyle="1" w:styleId="E190098660BB450AA9B3D5779148C8A3">
    <w:name w:val="E190098660BB450AA9B3D5779148C8A3"/>
    <w:rsid w:val="00292132"/>
  </w:style>
  <w:style w:type="paragraph" w:customStyle="1" w:styleId="E4BEDED7C9EE44F085840222D92331F3">
    <w:name w:val="E4BEDED7C9EE44F085840222D92331F3"/>
    <w:rsid w:val="00292132"/>
  </w:style>
  <w:style w:type="paragraph" w:customStyle="1" w:styleId="0FBE1A5049094D90A4513718A40C68B2">
    <w:name w:val="0FBE1A5049094D90A4513718A40C68B2"/>
    <w:rsid w:val="002921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