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3E04" w:rsidP="00CF0BBA">
      <w:pPr>
        <w:pStyle w:val="TitleCommittee0"/>
      </w:pPr>
      <w:sdt>
        <w:sdtPr>
          <w:alias w:val="CommitteeName"/>
          <w:tag w:val="CommitteeName"/>
          <w:id w:val="1869951332"/>
          <w:placeholder>
            <w:docPart w:val="DFFAF52BFA064221ADF0C6435F308447"/>
          </w:placeholder>
          <w:richText/>
        </w:sdtPr>
        <w:sdtContent>
          <w:r>
            <w:t>Justice Committee</w:t>
          </w:r>
        </w:sdtContent>
      </w:sdt>
    </w:p>
    <w:p w:rsidR="00973E04" w:rsidP="00156A60">
      <w:pPr>
        <w:pStyle w:val="TitleInquiry0"/>
      </w:pPr>
      <w:r>
        <w:t xml:space="preserve">Oral evidence: </w:t>
      </w:r>
      <w:sdt>
        <w:sdtPr>
          <w:alias w:val="InquiryName"/>
          <w:tag w:val="InquiryName"/>
          <w:id w:val="377371847"/>
          <w:placeholder>
            <w:docPart w:val="DFFAF52BFA064221ADF0C6435F308447"/>
          </w:placeholder>
          <w:richText/>
        </w:sdtPr>
        <w:sdtContent>
          <w:r>
            <w:fldChar w:fldCharType="begin"/>
          </w:r>
          <w:r>
            <w:instrText xml:space="preserve"> HYPERLINK "https://committees.parliament.uk/work/7115/preappointment-hearing-chair-of-the-judicial-appointments-commission/" </w:instrText>
          </w:r>
          <w:r>
            <w:fldChar w:fldCharType="separate"/>
          </w:r>
          <w:r w:rsidRPr="003A73B3">
            <w:rPr>
              <w:rStyle w:val="Hyperlink"/>
            </w:rPr>
            <w:t>Pre-appointment hearing: Chair of the Judicial Appointments Commission</w:t>
          </w:r>
          <w:r>
            <w:fldChar w:fldCharType="end"/>
          </w:r>
        </w:sdtContent>
      </w:sdt>
      <w:r>
        <w:t xml:space="preserve">, HC </w:t>
      </w:r>
      <w:sdt>
        <w:sdtPr>
          <w:alias w:val="InquiryRefNo"/>
          <w:tag w:val="InquiryRefNo"/>
          <w:id w:val="-281725174"/>
          <w:placeholder>
            <w:docPart w:val="DFFAF52BFA064221ADF0C6435F308447"/>
          </w:placeholder>
          <w:richText/>
        </w:sdtPr>
        <w:sdtContent>
          <w:r>
            <w:t>925</w:t>
          </w:r>
        </w:sdtContent>
      </w:sdt>
    </w:p>
    <w:sdt>
      <w:sdtPr>
        <w:alias w:val="SittingDate"/>
        <w:tag w:val="SittingDate"/>
        <w:id w:val="-1160222926"/>
        <w:placeholder>
          <w:docPart w:val="DFFAF52BFA064221ADF0C6435F308447"/>
        </w:placeholder>
        <w:richText/>
      </w:sdtPr>
      <w:sdtContent>
        <w:p w:rsidR="00973E04" w:rsidP="00156A60">
          <w:pPr>
            <w:pStyle w:val="Para"/>
          </w:pPr>
          <w:r>
            <w:t>Tuesday 6 December 2022</w:t>
          </w:r>
        </w:p>
      </w:sdtContent>
    </w:sdt>
    <w:p w:rsidR="00973E04" w:rsidP="00156A60">
      <w:pPr>
        <w:pStyle w:val="Para"/>
      </w:pPr>
      <w:r>
        <w:t xml:space="preserve">Ordered by the House of </w:t>
      </w:r>
      <w:sdt>
        <w:sdtPr>
          <w:alias w:val="House"/>
          <w:tag w:val="House"/>
          <w:id w:val="809213435"/>
          <w:placeholder>
            <w:docPart w:val="DFFAF52BFA064221ADF0C6435F308447"/>
          </w:placeholder>
          <w:richText/>
        </w:sdtPr>
        <w:sdtContent>
          <w:r w:rsidRPr="00615759">
            <w:t>Commons</w:t>
          </w:r>
        </w:sdtContent>
      </w:sdt>
      <w:r w:rsidRPr="00615759">
        <w:t xml:space="preserve"> to be published on </w:t>
      </w:r>
      <w:sdt>
        <w:sdtPr>
          <w:alias w:val="PublishDate"/>
          <w:tag w:val="PublishDate"/>
          <w:id w:val="217021599"/>
          <w:placeholder>
            <w:docPart w:val="DFFAF52BFA064221ADF0C6435F308447"/>
          </w:placeholder>
          <w:richText/>
        </w:sdtPr>
        <w:sdtContent>
          <w:r>
            <w:t>6 December 2022</w:t>
          </w:r>
        </w:sdtContent>
      </w:sdt>
      <w:r w:rsidRPr="00615759">
        <w:t>.</w:t>
      </w:r>
    </w:p>
    <w:p w:rsidR="00973E04" w:rsidP="00421864">
      <w:pPr>
        <w:pStyle w:val="Para"/>
      </w:pPr>
      <w:sdt>
        <w:sdtPr>
          <w:alias w:val="VideoHyperlink"/>
          <w:tag w:val="VideoHyperlink"/>
          <w:id w:val="703995351"/>
          <w:placeholder>
            <w:docPart w:val="DFFAF52BFA064221ADF0C6435F308447"/>
          </w:placeholder>
          <w:richText/>
        </w:sdtPr>
        <w:sdtContent>
          <w:r>
            <w:fldChar w:fldCharType="begin"/>
          </w:r>
          <w:r>
            <w:instrText xml:space="preserve"> HYPERLINK "https://parliamentlive.tv/Event/Index/6abdf8d9-f2d7-413a-be3f-313a2e7b206f" </w:instrText>
          </w:r>
          <w:r>
            <w:fldChar w:fldCharType="separate"/>
          </w:r>
          <w:r w:rsidRPr="003A73B3">
            <w:rPr>
              <w:rStyle w:val="Hyperlink"/>
            </w:rPr>
            <w:t>Watch the meeting</w:t>
          </w:r>
          <w:r>
            <w:fldChar w:fldCharType="end"/>
          </w:r>
        </w:sdtContent>
      </w:sdt>
    </w:p>
    <w:p w:rsidR="00973E04" w:rsidP="00156A60">
      <w:r>
        <w:t xml:space="preserve">Members present: </w:t>
      </w:r>
      <w:sdt>
        <w:sdtPr>
          <w:alias w:val="MembersPresent"/>
          <w:tag w:val="MembersPresent"/>
          <w:id w:val="366340316"/>
          <w:placeholder>
            <w:docPart w:val="DFFAF52BFA064221ADF0C6435F308447"/>
          </w:placeholder>
          <w:richText/>
        </w:sdtPr>
        <w:sdtContent>
          <w:r w:rsidR="00584546">
            <w:t>Sir Robert Neill</w:t>
          </w:r>
          <w:r>
            <w:t xml:space="preserve"> (Chair);</w:t>
          </w:r>
          <w:r w:rsidR="00584546">
            <w:t xml:space="preserve"> Maria Eagle; Edward Timpson; Karl Turner.</w:t>
          </w:r>
        </w:sdtContent>
      </w:sdt>
    </w:p>
    <w:p w:rsidR="00973E04" w:rsidP="00427893">
      <w:pPr>
        <w:pStyle w:val="ParaCentre"/>
      </w:pPr>
      <w:r w:rsidRPr="00156A60">
        <w:t xml:space="preserve">Questions </w:t>
      </w:r>
      <w:sdt>
        <w:sdtPr>
          <w:alias w:val="QuestionNumbers"/>
          <w:tag w:val="QuestionNumbers"/>
          <w:id w:val="-1223666168"/>
          <w:placeholder>
            <w:docPart w:val="DFFAF52BFA064221ADF0C6435F308447"/>
          </w:placeholder>
          <w:richText/>
        </w:sdtPr>
        <w:sdtContent>
          <w:r>
            <w:t xml:space="preserve">1 - </w:t>
          </w:r>
          <w:r w:rsidR="009B1E49">
            <w:t>49</w:t>
          </w:r>
        </w:sdtContent>
      </w:sdt>
    </w:p>
    <w:p w:rsidR="00973E04" w:rsidP="00427893">
      <w:pPr>
        <w:pStyle w:val="TitleWitnesses0"/>
      </w:pPr>
      <w:r>
        <w:t>Witness</w:t>
      </w:r>
    </w:p>
    <w:p w:rsidR="00973E04" w:rsidRPr="00BD6D45" w:rsidP="006B01EC">
      <w:pPr>
        <w:pStyle w:val="Para"/>
      </w:pPr>
      <w:r>
        <w:fldChar w:fldCharType="begin"/>
      </w:r>
      <w:r>
        <w:instrText xml:space="preserve"> HYPERLINK \l "Panel1" </w:instrText>
      </w:r>
      <w:r>
        <w:fldChar w:fldCharType="separate"/>
      </w:r>
      <w:r w:rsidRPr="00973E04">
        <w:rPr>
          <w:rStyle w:val="Hyperlink"/>
        </w:rPr>
        <w:t>I</w:t>
      </w:r>
      <w:r>
        <w:fldChar w:fldCharType="end"/>
      </w:r>
      <w:r>
        <w:t>: Helen Pitcher OBE, preferred candidate for the Chair of the Judicial Appointments Commission.</w:t>
      </w:r>
    </w:p>
    <w:p w:rsidR="003A73B3" w:rsidP="00D1087B">
      <w:pPr>
        <w:pStyle w:val="TitlePanel0"/>
      </w:pPr>
      <w:bookmarkStart w:id="0" w:name="Panel1"/>
    </w:p>
    <w:p w:rsidR="00D1087B" w:rsidP="00D1087B">
      <w:pPr>
        <w:pStyle w:val="TitlePanel0"/>
      </w:pPr>
      <w:r>
        <w:t>Examination of witness</w:t>
      </w:r>
    </w:p>
    <w:p w:rsidR="00D1087B" w:rsidRPr="00AC45FF" w:rsidP="00D1087B">
      <w:pPr>
        <w:pStyle w:val="Para"/>
      </w:pPr>
      <w:r>
        <w:t>Witness: Helen Pitcher OBE</w:t>
      </w:r>
      <w:bookmarkEnd w:id="0"/>
      <w:r>
        <w:t>.</w:t>
      </w:r>
    </w:p>
    <w:p w:rsidR="001A7C00" w:rsidP="001A7C00">
      <w:pPr>
        <w:pStyle w:val="Remark"/>
      </w:pPr>
      <w:sdt>
        <w:sdtPr>
          <w:alias w:val="Member"/>
          <w:tag w:val="&lt;Member mnisId='1601' dodsId='34498'&gt;"/>
          <w:id w:val="1498381369"/>
          <w:placeholder>
            <w:docPart w:val="DefaultPlaceholder_-1854013440"/>
          </w:placeholder>
          <w:richText/>
        </w:sdtPr>
        <w:sdtContent>
          <w:r w:rsidRPr="001A7C00" w:rsidR="00587205">
            <w:rPr>
              <w:b/>
            </w:rPr>
            <w:t>Chair:</w:t>
          </w:r>
        </w:sdtContent>
      </w:sdt>
      <w:r w:rsidR="00587205">
        <w:t xml:space="preserve"> </w:t>
      </w:r>
      <w:r w:rsidR="00F138A0">
        <w:t>Welcome to this session of the Justice Committee. We are considering the pre-appointment hearing for the chair of the Judicial Appointments Commission, and we will come to the Lord Chancellor’s preferred candidate, Ms Pitcher, in just a moment</w:t>
      </w:r>
      <w:r w:rsidR="00FA1DC9">
        <w:t>.</w:t>
      </w:r>
      <w:r w:rsidR="00AF7140">
        <w:t xml:space="preserve"> </w:t>
      </w:r>
      <w:r w:rsidR="00FA1DC9">
        <w:t>F</w:t>
      </w:r>
      <w:r w:rsidR="00F138A0">
        <w:t xml:space="preserve">irst of </w:t>
      </w:r>
      <w:r w:rsidR="00F138A0">
        <w:t>all</w:t>
      </w:r>
      <w:r w:rsidR="00F138A0">
        <w:t xml:space="preserve"> we have to make our declarations of interest. I am a non-practising barrister and former consultant to a law firm. I know Ms Pitcher through her work as chair of the Criminal Cases Review Commission</w:t>
      </w:r>
      <w:r w:rsidR="003D36F5">
        <w:t xml:space="preserve"> and my work as an officer of the all-party parliamentary group on miscarriages of justice.</w:t>
      </w:r>
    </w:p>
    <w:p w:rsidR="001A7C00" w:rsidP="001A7C00">
      <w:pPr>
        <w:pStyle w:val="Remark"/>
      </w:pPr>
      <w:sdt>
        <w:sdtPr>
          <w:alias w:val="Member"/>
          <w:tag w:val="&lt;Member mnisId='483' dodsId='25660'&gt;"/>
          <w:id w:val="765356326"/>
          <w:placeholder>
            <w:docPart w:val="DefaultPlaceholder_-1854013440"/>
          </w:placeholder>
          <w:richText/>
        </w:sdtPr>
        <w:sdtContent>
          <w:r w:rsidRPr="001A7C00">
            <w:rPr>
              <w:b/>
            </w:rPr>
            <w:t>Maria Eagle:</w:t>
          </w:r>
        </w:sdtContent>
      </w:sdt>
      <w:r>
        <w:t xml:space="preserve"> I am a non-practising solicitor, Chair. </w:t>
      </w:r>
    </w:p>
    <w:p w:rsidR="001A7C00" w:rsidP="001A7C00">
      <w:pPr>
        <w:pStyle w:val="Remark"/>
      </w:pPr>
      <w:sdt>
        <w:sdtPr>
          <w:alias w:val="Member"/>
          <w:tag w:val="&lt;Member mnisId='4030' dodsId='72313'&gt;"/>
          <w:id w:val="1236365993"/>
          <w:placeholder>
            <w:docPart w:val="DefaultPlaceholder_-1854013440"/>
          </w:placeholder>
          <w:richText/>
        </w:sdtPr>
        <w:sdtContent>
          <w:r w:rsidRPr="001A7C00">
            <w:rPr>
              <w:b/>
            </w:rPr>
            <w:t>Karl Turner:</w:t>
          </w:r>
        </w:sdtContent>
      </w:sdt>
      <w:r>
        <w:t xml:space="preserve"> I am a non-practising barrister, but my wife is a fee-paid tribunal judge in the first</w:t>
      </w:r>
      <w:r w:rsidR="00BC1B04">
        <w:t>-</w:t>
      </w:r>
      <w:r>
        <w:t>tier tribunal system</w:t>
      </w:r>
      <w:r w:rsidR="00CA0815">
        <w:t xml:space="preserve">, </w:t>
      </w:r>
      <w:r>
        <w:t xml:space="preserve">which I suspect is relevant for this session. </w:t>
      </w:r>
    </w:p>
    <w:p w:rsidR="001A7C00" w:rsidP="001A7C00">
      <w:pPr>
        <w:pStyle w:val="Remark"/>
      </w:pPr>
      <w:sdt>
        <w:sdtPr>
          <w:alias w:val="Member"/>
          <w:tag w:val="&lt;Member mnisId='1605' dodsId='62790'&gt;"/>
          <w:id w:val="180254561"/>
          <w:placeholder>
            <w:docPart w:val="DefaultPlaceholder_-1854013440"/>
          </w:placeholder>
          <w:richText/>
        </w:sdtPr>
        <w:sdtContent>
          <w:r w:rsidRPr="001A7C00">
            <w:rPr>
              <w:b/>
            </w:rPr>
            <w:t>Edward Timpson:</w:t>
          </w:r>
        </w:sdtContent>
      </w:sdt>
      <w:r>
        <w:t xml:space="preserve"> </w:t>
      </w:r>
      <w:bookmarkStart w:id="1" w:name="_Hlk121237693"/>
      <w:r>
        <w:t xml:space="preserve">I am a qualified barrister with a practising certificate, which I moved from </w:t>
      </w:r>
      <w:r w:rsidR="00BC1B04">
        <w:t xml:space="preserve">a </w:t>
      </w:r>
      <w:r>
        <w:t>non-practising status</w:t>
      </w:r>
      <w:r w:rsidR="002261E6">
        <w:t xml:space="preserve"> </w:t>
      </w:r>
      <w:r w:rsidR="00BC1B04">
        <w:t>when</w:t>
      </w:r>
      <w:r>
        <w:t xml:space="preserve"> I had a summer intern</w:t>
      </w:r>
      <w:r w:rsidR="005827EE">
        <w:t>ment</w:t>
      </w:r>
      <w:r>
        <w:t xml:space="preserve"> as the Solicitor</w:t>
      </w:r>
      <w:r w:rsidR="00E52617">
        <w:t xml:space="preserve"> </w:t>
      </w:r>
      <w:r>
        <w:t>General</w:t>
      </w:r>
      <w:r w:rsidR="002261E6">
        <w:t xml:space="preserve">, </w:t>
      </w:r>
      <w:r>
        <w:t>when I took silk</w:t>
      </w:r>
      <w:r w:rsidR="002261E6">
        <w:t>.</w:t>
      </w:r>
      <w:r>
        <w:t xml:space="preserve"> </w:t>
      </w:r>
      <w:bookmarkEnd w:id="1"/>
      <w:r>
        <w:t>My brother is chair of the Prison Reform Trust, and, as of this month, I will be a council member of Justice, the charity.</w:t>
      </w:r>
      <w:r w:rsidR="002261E6">
        <w:t xml:space="preserve"> </w:t>
      </w:r>
    </w:p>
    <w:p w:rsidR="006F0822" w:rsidP="001A7C00">
      <w:pPr>
        <w:pStyle w:val="Question"/>
      </w:pPr>
      <w:sdt>
        <w:sdtPr>
          <w:alias w:val="Member"/>
          <w:tag w:val="&lt;Member mnisId='1601' dodsId='34498'&gt;"/>
          <w:id w:val="335046881"/>
          <w:placeholder>
            <w:docPart w:val="DefaultPlaceholder_-1854013440"/>
          </w:placeholder>
          <w:richText/>
        </w:sdtPr>
        <w:sdtContent>
          <w:r w:rsidRPr="001A7C00" w:rsidR="001A7C00">
            <w:rPr>
              <w:b/>
            </w:rPr>
            <w:t>Chair:</w:t>
          </w:r>
        </w:sdtContent>
      </w:sdt>
      <w:r w:rsidR="001A7C00">
        <w:t xml:space="preserve"> Thank you very much everybody. Ms Pitcher, thank you very much </w:t>
      </w:r>
      <w:r w:rsidR="001A7C00">
        <w:t>for coming to see us. You have had very long experience as a non-executive director</w:t>
      </w:r>
      <w:r w:rsidR="00EB571F">
        <w:t xml:space="preserve"> and </w:t>
      </w:r>
      <w:r w:rsidR="001A7C00">
        <w:t xml:space="preserve">a lot of board experience, I can see, in the private sector. </w:t>
      </w:r>
      <w:r>
        <w:t>Then you became chair of the Criminal Cases Review Commission. What ma</w:t>
      </w:r>
      <w:r w:rsidR="00BA79C8">
        <w:t>d</w:t>
      </w:r>
      <w:r>
        <w:t>e you take that interest in criminal justice?</w:t>
      </w:r>
    </w:p>
    <w:p w:rsidR="00C66605" w:rsidP="006F0822">
      <w:pPr>
        <w:pStyle w:val="Answer"/>
      </w:pPr>
      <w:sdt>
        <w:sdtPr>
          <w:alias w:val="Witness"/>
          <w:id w:val="-1849635927"/>
          <w:placeholder>
            <w:docPart w:val="DefaultPlaceholder_-1854013440"/>
          </w:placeholder>
          <w:richText/>
        </w:sdtPr>
        <w:sdtContent>
          <w:r w:rsidRPr="006F0822" w:rsidR="006F0822">
            <w:rPr>
              <w:b/>
              <w:i/>
            </w:rPr>
            <w:t>Helen Pitcher:</w:t>
          </w:r>
        </w:sdtContent>
      </w:sdt>
      <w:r w:rsidR="006F0822">
        <w:t xml:space="preserve"> I studied law at university</w:t>
      </w:r>
      <w:r w:rsidR="00123B53">
        <w:t xml:space="preserve">, </w:t>
      </w:r>
      <w:r w:rsidR="006F0822">
        <w:t xml:space="preserve">Queen Mary. Professor </w:t>
      </w:r>
      <w:r w:rsidR="006F0822">
        <w:t>Zellick</w:t>
      </w:r>
      <w:r w:rsidR="006F0822">
        <w:t xml:space="preserve">—Graham </w:t>
      </w:r>
      <w:r w:rsidR="006F0822">
        <w:t>Zellick</w:t>
      </w:r>
      <w:r w:rsidR="006F0822">
        <w:t>, as he was then—was one of my tutors</w:t>
      </w:r>
      <w:r w:rsidR="002D1E6B">
        <w:t xml:space="preserve"> at that time, so I have always had an interest in the law and standards </w:t>
      </w:r>
      <w:r w:rsidR="00E52617">
        <w:t>in the</w:t>
      </w:r>
      <w:r w:rsidR="002D1E6B">
        <w:t xml:space="preserve"> law. I have had a variety of roles in that area. I am a lay member of the </w:t>
      </w:r>
      <w:r w:rsidR="000A0736">
        <w:t>E</w:t>
      </w:r>
      <w:r w:rsidR="002D1E6B">
        <w:t xml:space="preserve">mployment </w:t>
      </w:r>
      <w:r w:rsidR="000A0736">
        <w:t>A</w:t>
      </w:r>
      <w:r w:rsidR="002D1E6B">
        <w:t xml:space="preserve">ppeal </w:t>
      </w:r>
      <w:r w:rsidR="000A0736">
        <w:t>T</w:t>
      </w:r>
      <w:r w:rsidR="002D1E6B">
        <w:t>ribunal</w:t>
      </w:r>
      <w:r w:rsidR="000A0736">
        <w:t>, but I recuse myself when it overlaps with other things I am doing. I have been on the PCC of the Bar Council and I was also chair of the QCSP—the Queen’s Counsel, as it then was, selection panel.</w:t>
      </w:r>
      <w:r>
        <w:t xml:space="preserve"> T</w:t>
      </w:r>
      <w:r w:rsidR="000A0736">
        <w:t xml:space="preserve">here are </w:t>
      </w:r>
      <w:r w:rsidR="000A0736">
        <w:t>a number of</w:t>
      </w:r>
      <w:r w:rsidR="000A0736">
        <w:t xml:space="preserve"> areas where I have been involved.</w:t>
      </w:r>
    </w:p>
    <w:p w:rsidR="006D3099" w:rsidP="006F0822">
      <w:pPr>
        <w:pStyle w:val="Answer"/>
      </w:pPr>
      <w:r>
        <w:t xml:space="preserve">When the Criminal Cases Review Commission came up I was </w:t>
      </w:r>
      <w:r w:rsidR="00E52617">
        <w:t xml:space="preserve">very </w:t>
      </w:r>
      <w:r>
        <w:t>interested in the role because of the kind of work it does</w:t>
      </w:r>
      <w:r w:rsidR="008F6CB0">
        <w:t>;</w:t>
      </w:r>
      <w:r>
        <w:t xml:space="preserve"> it is the last chance for people in the criminal justice system </w:t>
      </w:r>
      <w:r w:rsidR="00792C56">
        <w:t>if they have exhausted their other rights</w:t>
      </w:r>
      <w:r w:rsidR="00D07A84">
        <w:t xml:space="preserve">, </w:t>
      </w:r>
      <w:r w:rsidR="00792C56">
        <w:t>although they have not always exhausted their other rights. They come to us, sometimes, as what we would call a no</w:t>
      </w:r>
      <w:r w:rsidR="00D07A84">
        <w:t xml:space="preserve"> </w:t>
      </w:r>
      <w:r w:rsidR="00792C56">
        <w:t xml:space="preserve">appeals case. The Post Office was a case in point. </w:t>
      </w:r>
      <w:r w:rsidR="00056DDA">
        <w:t xml:space="preserve">We gave a resort to people who might not have </w:t>
      </w:r>
      <w:r w:rsidR="00E52617">
        <w:t xml:space="preserve">had </w:t>
      </w:r>
      <w:r w:rsidR="00056DDA">
        <w:t xml:space="preserve">one. That was why I applied. I was absolutely delighted when I got it. I have been enjoying </w:t>
      </w:r>
      <w:r w:rsidR="00056DDA">
        <w:t>it, and</w:t>
      </w:r>
      <w:r w:rsidR="00056DDA">
        <w:t xml:space="preserve"> doing </w:t>
      </w:r>
      <w:r w:rsidR="00805A75">
        <w:t>it</w:t>
      </w:r>
      <w:r w:rsidR="00056DDA">
        <w:t xml:space="preserve"> for the last four years. I was extended a year ago for a second term and the commission is now running well. It has its challenges, as all organisations do.</w:t>
      </w:r>
    </w:p>
    <w:p w:rsidR="006D3099" w:rsidP="006D3099">
      <w:pPr>
        <w:pStyle w:val="Question"/>
      </w:pPr>
      <w:sdt>
        <w:sdtPr>
          <w:alias w:val="Member"/>
          <w:tag w:val="&lt;Member mnisId='1601' dodsId='34498'&gt;"/>
          <w:id w:val="902947249"/>
          <w:placeholder>
            <w:docPart w:val="DefaultPlaceholder_-1854013440"/>
          </w:placeholder>
          <w:richText/>
        </w:sdtPr>
        <w:sdtContent>
          <w:r w:rsidRPr="006D3099">
            <w:rPr>
              <w:b/>
            </w:rPr>
            <w:t>Chair:</w:t>
          </w:r>
        </w:sdtContent>
      </w:sdt>
      <w:r>
        <w:t xml:space="preserve"> I understand that. Is that something you are going to continue doing if you take up the JAC chair?</w:t>
      </w:r>
    </w:p>
    <w:p w:rsidR="006D3099" w:rsidP="006D3099">
      <w:pPr>
        <w:pStyle w:val="Answer"/>
      </w:pPr>
      <w:sdt>
        <w:sdtPr>
          <w:alias w:val="Witness"/>
          <w:id w:val="1308903234"/>
          <w:placeholder>
            <w:docPart w:val="DefaultPlaceholder_-1854013440"/>
          </w:placeholder>
          <w:richText/>
        </w:sdtPr>
        <w:sdtContent>
          <w:r w:rsidRPr="006D3099">
            <w:rPr>
              <w:b/>
              <w:i/>
            </w:rPr>
            <w:t>Helen Pitcher:</w:t>
          </w:r>
        </w:sdtContent>
      </w:sdt>
      <w:r>
        <w:t xml:space="preserve"> Yes.</w:t>
      </w:r>
    </w:p>
    <w:p w:rsidR="006D3099" w:rsidP="006D3099">
      <w:pPr>
        <w:pStyle w:val="Question"/>
      </w:pPr>
      <w:sdt>
        <w:sdtPr>
          <w:alias w:val="Member"/>
          <w:tag w:val="&lt;Member mnisId='1601' dodsId='34498'&gt;"/>
          <w:id w:val="679018802"/>
          <w:placeholder>
            <w:docPart w:val="DefaultPlaceholder_-1854013440"/>
          </w:placeholder>
          <w:richText/>
        </w:sdtPr>
        <w:sdtContent>
          <w:r w:rsidRPr="006D3099">
            <w:rPr>
              <w:b/>
            </w:rPr>
            <w:t>Chair:</w:t>
          </w:r>
        </w:sdtContent>
      </w:sdt>
      <w:r>
        <w:t xml:space="preserve"> Is that compatible, do you think?</w:t>
      </w:r>
    </w:p>
    <w:p w:rsidR="006D3099" w:rsidP="006D3099">
      <w:pPr>
        <w:pStyle w:val="Answer"/>
      </w:pPr>
      <w:sdt>
        <w:sdtPr>
          <w:alias w:val="Witness"/>
          <w:id w:val="780618970"/>
          <w:placeholder>
            <w:docPart w:val="DefaultPlaceholder_-1854013440"/>
          </w:placeholder>
          <w:richText/>
        </w:sdtPr>
        <w:sdtContent>
          <w:r w:rsidRPr="006D3099">
            <w:rPr>
              <w:b/>
              <w:i/>
            </w:rPr>
            <w:t>Helen Pitcher:</w:t>
          </w:r>
        </w:sdtContent>
      </w:sdt>
      <w:r>
        <w:t xml:space="preserve"> I do</w:t>
      </w:r>
      <w:r w:rsidR="009712B7">
        <w:t>n’t</w:t>
      </w:r>
      <w:r>
        <w:t xml:space="preserve"> think there is an actual </w:t>
      </w:r>
      <w:r w:rsidR="009712B7">
        <w:t xml:space="preserve">or </w:t>
      </w:r>
      <w:r>
        <w:t xml:space="preserve">perceived conflict. It is work of a very different nature. I do not review cases at all. That is not part of my role. I am there to chair the organisation and the board and to ensure </w:t>
      </w:r>
      <w:r w:rsidR="00C94B95">
        <w:t xml:space="preserve">that </w:t>
      </w:r>
      <w:r>
        <w:t xml:space="preserve">we discharge our statutory responsibilities appropriately. I do not perceive any overlap at all, or any potential conflict. </w:t>
      </w:r>
    </w:p>
    <w:p w:rsidR="006D3099" w:rsidP="006D3099">
      <w:pPr>
        <w:pStyle w:val="Question"/>
      </w:pPr>
      <w:sdt>
        <w:sdtPr>
          <w:alias w:val="Member"/>
          <w:tag w:val="&lt;Member mnisId='1601' dodsId='34498'&gt;"/>
          <w:id w:val="440739002"/>
          <w:placeholder>
            <w:docPart w:val="DefaultPlaceholder_-1854013440"/>
          </w:placeholder>
          <w:richText/>
        </w:sdtPr>
        <w:sdtContent>
          <w:r w:rsidRPr="006D3099">
            <w:rPr>
              <w:b/>
            </w:rPr>
            <w:t>Chair:</w:t>
          </w:r>
        </w:sdtContent>
      </w:sdt>
      <w:r>
        <w:t xml:space="preserve"> How long does your position as chair of the CCRC run?</w:t>
      </w:r>
    </w:p>
    <w:p w:rsidR="006D3099" w:rsidP="006D3099">
      <w:pPr>
        <w:pStyle w:val="Answer"/>
      </w:pPr>
      <w:sdt>
        <w:sdtPr>
          <w:alias w:val="Witness"/>
          <w:id w:val="-1799140008"/>
          <w:placeholder>
            <w:docPart w:val="DefaultPlaceholder_-1854013440"/>
          </w:placeholder>
          <w:richText/>
        </w:sdtPr>
        <w:sdtContent>
          <w:r w:rsidRPr="006D3099">
            <w:rPr>
              <w:b/>
              <w:i/>
            </w:rPr>
            <w:t>Helen Pitcher:</w:t>
          </w:r>
        </w:sdtContent>
      </w:sdt>
      <w:r>
        <w:t xml:space="preserve"> It has another four years.</w:t>
      </w:r>
    </w:p>
    <w:p w:rsidR="006D3099" w:rsidP="006D3099">
      <w:pPr>
        <w:pStyle w:val="Question"/>
      </w:pPr>
      <w:sdt>
        <w:sdtPr>
          <w:alias w:val="Member"/>
          <w:tag w:val="&lt;Member mnisId='1601' dodsId='34498'&gt;"/>
          <w:id w:val="1008639083"/>
          <w:placeholder>
            <w:docPart w:val="DefaultPlaceholder_-1854013440"/>
          </w:placeholder>
          <w:richText/>
        </w:sdtPr>
        <w:sdtContent>
          <w:r w:rsidRPr="006D3099">
            <w:rPr>
              <w:b/>
            </w:rPr>
            <w:t>Chair:</w:t>
          </w:r>
        </w:sdtContent>
      </w:sdt>
      <w:r>
        <w:t xml:space="preserve"> I see. </w:t>
      </w:r>
      <w:r w:rsidR="00C94B95">
        <w:t>T</w:t>
      </w:r>
      <w:r>
        <w:t>he two will run in parallel for much of your term of office. How much time do you have to devote to the CCRC?</w:t>
      </w:r>
    </w:p>
    <w:p w:rsidR="006D3099" w:rsidP="006D3099">
      <w:pPr>
        <w:pStyle w:val="Answer"/>
      </w:pPr>
      <w:sdt>
        <w:sdtPr>
          <w:alias w:val="Witness"/>
          <w:id w:val="-1773083426"/>
          <w:placeholder>
            <w:docPart w:val="DefaultPlaceholder_-1854013440"/>
          </w:placeholder>
          <w:richText/>
        </w:sdtPr>
        <w:sdtContent>
          <w:r w:rsidRPr="006D3099">
            <w:rPr>
              <w:b/>
              <w:i/>
            </w:rPr>
            <w:t>Helen Pitcher:</w:t>
          </w:r>
        </w:sdtContent>
      </w:sdt>
      <w:r>
        <w:t xml:space="preserve"> </w:t>
      </w:r>
      <w:r w:rsidR="009110F2">
        <w:t>In terms of t</w:t>
      </w:r>
      <w:r>
        <w:t>ime to the CCRC</w:t>
      </w:r>
      <w:r w:rsidR="009110F2">
        <w:t xml:space="preserve">, it </w:t>
      </w:r>
      <w:r>
        <w:t>is two days a week, but that is flexible as to how it comes. It is not</w:t>
      </w:r>
      <w:r w:rsidR="00981102">
        <w:t xml:space="preserve"> </w:t>
      </w:r>
      <w:r>
        <w:t>a Monday and Friday; it is as and when I am needed. I have set board dates</w:t>
      </w:r>
      <w:r w:rsidR="008706AB">
        <w:t xml:space="preserve"> that are</w:t>
      </w:r>
      <w:r>
        <w:t xml:space="preserve"> in the calendar, and I do quite a bit of stakeholder management in the role as well. It is roughly 10 days a month.</w:t>
      </w:r>
    </w:p>
    <w:p w:rsidR="00773636" w:rsidP="006D3099">
      <w:pPr>
        <w:pStyle w:val="Question"/>
      </w:pPr>
      <w:sdt>
        <w:sdtPr>
          <w:alias w:val="Member"/>
          <w:tag w:val="&lt;Member mnisId='1601' dodsId='34498'&gt;"/>
          <w:id w:val="-1891647994"/>
          <w:placeholder>
            <w:docPart w:val="DefaultPlaceholder_-1854013440"/>
          </w:placeholder>
          <w:richText/>
        </w:sdtPr>
        <w:sdtContent>
          <w:r w:rsidRPr="006D3099" w:rsidR="006D3099">
            <w:rPr>
              <w:b/>
            </w:rPr>
            <w:t>Chair:</w:t>
          </w:r>
        </w:sdtContent>
      </w:sdt>
      <w:r w:rsidR="006D3099">
        <w:t xml:space="preserve"> My experience of non-exec work, </w:t>
      </w:r>
      <w:r w:rsidRPr="005B34D4" w:rsidR="006D3099">
        <w:t>at a much lower level</w:t>
      </w:r>
      <w:r w:rsidR="006D3099">
        <w:t xml:space="preserve">, is that the official number of days you are supposed to do is probably the minimum, </w:t>
      </w:r>
      <w:r w:rsidR="006D3099">
        <w:t xml:space="preserve">and people generally end up doing rather more, </w:t>
      </w:r>
      <w:r w:rsidR="00981102">
        <w:t xml:space="preserve">almost </w:t>
      </w:r>
      <w:r w:rsidR="006D3099">
        <w:t>pro bono.</w:t>
      </w:r>
    </w:p>
    <w:p w:rsidR="00600499" w:rsidP="00773636">
      <w:pPr>
        <w:pStyle w:val="Answer"/>
      </w:pPr>
      <w:sdt>
        <w:sdtPr>
          <w:alias w:val="Witness"/>
          <w:id w:val="-349408478"/>
          <w:placeholder>
            <w:docPart w:val="DefaultPlaceholder_-1854013440"/>
          </w:placeholder>
          <w:richText/>
        </w:sdtPr>
        <w:sdtContent>
          <w:r w:rsidRPr="00773636" w:rsidR="00773636">
            <w:rPr>
              <w:b/>
              <w:i/>
            </w:rPr>
            <w:t>Helen Pitcher:</w:t>
          </w:r>
        </w:sdtContent>
      </w:sdt>
      <w:r w:rsidR="00773636">
        <w:t xml:space="preserve"> That is very true, and </w:t>
      </w:r>
      <w:r w:rsidR="00981102">
        <w:t xml:space="preserve">I </w:t>
      </w:r>
      <w:r w:rsidR="00773636">
        <w:t xml:space="preserve">anticipate, if I were lucky enough to get this role, that certainly in the early months it would take considerably more than that to get up to speed. </w:t>
      </w:r>
      <w:r w:rsidR="00B14B19">
        <w:t xml:space="preserve">I have other roles in </w:t>
      </w:r>
      <w:r>
        <w:t>m</w:t>
      </w:r>
      <w:r w:rsidR="00B14B19">
        <w:t>y portfolio</w:t>
      </w:r>
      <w:r>
        <w:t xml:space="preserve"> and there are roles that I would relinquish. I can guarantee </w:t>
      </w:r>
      <w:r w:rsidR="007409C6">
        <w:t xml:space="preserve">that </w:t>
      </w:r>
      <w:r>
        <w:t>I will have the time necessary to do this role appropriately.</w:t>
      </w:r>
    </w:p>
    <w:p w:rsidR="00600499" w:rsidP="00600499">
      <w:pPr>
        <w:pStyle w:val="Question"/>
      </w:pPr>
      <w:sdt>
        <w:sdtPr>
          <w:alias w:val="Member"/>
          <w:tag w:val="&lt;Member mnisId='1601' dodsId='34498'&gt;"/>
          <w:id w:val="1421208461"/>
          <w:placeholder>
            <w:docPart w:val="DefaultPlaceholder_-1854013440"/>
          </w:placeholder>
          <w:richText/>
        </w:sdtPr>
        <w:sdtContent>
          <w:r w:rsidRPr="00600499">
            <w:rPr>
              <w:b/>
            </w:rPr>
            <w:t>Chair:</w:t>
          </w:r>
        </w:sdtContent>
      </w:sdt>
      <w:r>
        <w:t xml:space="preserve"> Can you help us as to which ones you would relinquish?</w:t>
      </w:r>
    </w:p>
    <w:p w:rsidR="00600499" w:rsidP="00600499">
      <w:pPr>
        <w:pStyle w:val="Answer"/>
      </w:pPr>
      <w:sdt>
        <w:sdtPr>
          <w:alias w:val="Witness"/>
          <w:id w:val="-2075107753"/>
          <w:placeholder>
            <w:docPart w:val="DefaultPlaceholder_-1854013440"/>
          </w:placeholder>
          <w:richText/>
        </w:sdtPr>
        <w:sdtContent>
          <w:r w:rsidRPr="00600499">
            <w:rPr>
              <w:b/>
              <w:i/>
            </w:rPr>
            <w:t>Helen Pitcher:</w:t>
          </w:r>
        </w:sdtContent>
      </w:sdt>
      <w:r>
        <w:t xml:space="preserve"> I cannot, because I have not discussed it with the relevant chairm</w:t>
      </w:r>
      <w:r w:rsidR="007409C6">
        <w:t>e</w:t>
      </w:r>
      <w:r>
        <w:t xml:space="preserve">n, </w:t>
      </w:r>
      <w:r>
        <w:t>as yet</w:t>
      </w:r>
      <w:r>
        <w:t xml:space="preserve">. </w:t>
      </w:r>
    </w:p>
    <w:p w:rsidR="00973E04" w:rsidP="00600499">
      <w:pPr>
        <w:pStyle w:val="Question"/>
      </w:pPr>
      <w:sdt>
        <w:sdtPr>
          <w:alias w:val="Member"/>
          <w:tag w:val="&lt;Member mnisId='1601' dodsId='34498'&gt;"/>
          <w:id w:val="-1648348527"/>
          <w:placeholder>
            <w:docPart w:val="DefaultPlaceholder_-1854013440"/>
          </w:placeholder>
          <w:richText/>
        </w:sdtPr>
        <w:sdtContent>
          <w:r w:rsidRPr="00600499" w:rsidR="00600499">
            <w:rPr>
              <w:b/>
            </w:rPr>
            <w:t>Chair:</w:t>
          </w:r>
        </w:sdtContent>
      </w:sdt>
      <w:r w:rsidR="00600499">
        <w:t xml:space="preserve"> These are some of you</w:t>
      </w:r>
      <w:r w:rsidR="00FF6695">
        <w:t>r private sector</w:t>
      </w:r>
      <w:r w:rsidR="00DD7EB9">
        <w:t>—</w:t>
      </w:r>
    </w:p>
    <w:p w:rsidR="009110F2" w:rsidP="00FF6695">
      <w:pPr>
        <w:pStyle w:val="Answer"/>
      </w:pPr>
      <w:sdt>
        <w:sdtPr>
          <w:alias w:val="Witness"/>
          <w:id w:val="1961753227"/>
          <w:placeholder>
            <w:docPart w:val="DefaultPlaceholder_-1854013440"/>
          </w:placeholder>
          <w:richText/>
        </w:sdtPr>
        <w:sdtContent>
          <w:r w:rsidRPr="00FF6695" w:rsidR="00FF6695">
            <w:rPr>
              <w:b/>
              <w:i/>
            </w:rPr>
            <w:t>Helen Pitcher:</w:t>
          </w:r>
        </w:sdtContent>
      </w:sdt>
      <w:r w:rsidR="00FF6695">
        <w:t xml:space="preserve"> Yes. </w:t>
      </w:r>
    </w:p>
    <w:p w:rsidR="00FF6695" w:rsidP="009110F2">
      <w:pPr>
        <w:pStyle w:val="Question"/>
      </w:pPr>
      <w:sdt>
        <w:sdtPr>
          <w:alias w:val="Member"/>
          <w:tag w:val="&lt;Member mnisId='1601' dodsId='34498'&gt;"/>
          <w:id w:val="-1513067615"/>
          <w:placeholder>
            <w:docPart w:val="DefaultPlaceholder_-1854013440"/>
          </w:placeholder>
          <w:richText/>
        </w:sdtPr>
        <w:sdtContent>
          <w:r w:rsidRPr="009110F2" w:rsidR="009110F2">
            <w:rPr>
              <w:b/>
            </w:rPr>
            <w:t>Chair:</w:t>
          </w:r>
        </w:sdtContent>
      </w:sdt>
      <w:r w:rsidR="009110F2">
        <w:t xml:space="preserve"> </w:t>
      </w:r>
      <w:r>
        <w:t>You understand that that will be necessary.</w:t>
      </w:r>
    </w:p>
    <w:p w:rsidR="00FF6695" w:rsidP="00FF6695">
      <w:pPr>
        <w:pStyle w:val="Answer"/>
      </w:pPr>
      <w:sdt>
        <w:sdtPr>
          <w:alias w:val="Witness"/>
          <w:id w:val="-2066399834"/>
          <w:placeholder>
            <w:docPart w:val="DefaultPlaceholder_-1854013440"/>
          </w:placeholder>
          <w:richText/>
        </w:sdtPr>
        <w:sdtContent>
          <w:r w:rsidRPr="00FF6695">
            <w:rPr>
              <w:b/>
              <w:i/>
            </w:rPr>
            <w:t>Helen Pitcher:</w:t>
          </w:r>
        </w:sdtContent>
      </w:sdt>
      <w:r>
        <w:t xml:space="preserve"> I absolutely know that. If I am succes</w:t>
      </w:r>
      <w:r w:rsidR="00027D26">
        <w:t>s</w:t>
      </w:r>
      <w:r>
        <w:t>ful I will have those conversations in very short order</w:t>
      </w:r>
      <w:r w:rsidR="00C91B76">
        <w:t>. C</w:t>
      </w:r>
      <w:r>
        <w:t>ertain appointments come to an end. The Public Chairs</w:t>
      </w:r>
      <w:r w:rsidR="008E65AE">
        <w:t>’ F</w:t>
      </w:r>
      <w:r>
        <w:t xml:space="preserve">orum is a two-year fixed term and I will be relinquishing that next year. </w:t>
      </w:r>
    </w:p>
    <w:p w:rsidR="00FF6695" w:rsidP="00FF6695">
      <w:pPr>
        <w:pStyle w:val="Question"/>
      </w:pPr>
      <w:sdt>
        <w:sdtPr>
          <w:alias w:val="Member"/>
          <w:tag w:val="&lt;Member mnisId='1601' dodsId='34498'&gt;"/>
          <w:id w:val="899019909"/>
          <w:placeholder>
            <w:docPart w:val="DefaultPlaceholder_-1854013440"/>
          </w:placeholder>
          <w:richText/>
        </w:sdtPr>
        <w:sdtContent>
          <w:r w:rsidRPr="00FF6695">
            <w:rPr>
              <w:b/>
            </w:rPr>
            <w:t>Chair:</w:t>
          </w:r>
        </w:sdtContent>
      </w:sdt>
      <w:r>
        <w:t xml:space="preserve"> Are you confident that you can do justice to this job, which is a big one, and the CCRC at the same time? </w:t>
      </w:r>
    </w:p>
    <w:p w:rsidR="00FF6695" w:rsidP="00FF6695">
      <w:pPr>
        <w:pStyle w:val="Answer"/>
      </w:pPr>
      <w:sdt>
        <w:sdtPr>
          <w:alias w:val="Witness"/>
          <w:id w:val="-325893479"/>
          <w:placeholder>
            <w:docPart w:val="DefaultPlaceholder_-1854013440"/>
          </w:placeholder>
          <w:richText/>
        </w:sdtPr>
        <w:sdtContent>
          <w:r w:rsidRPr="00FF6695">
            <w:rPr>
              <w:b/>
              <w:i/>
            </w:rPr>
            <w:t>Helen Pitcher:</w:t>
          </w:r>
        </w:sdtContent>
      </w:sdt>
      <w:r>
        <w:t xml:space="preserve"> Absolutely confident. I have a very good senior management team in the CCRC. It was a matter of public record when I inherited the CCRC</w:t>
      </w:r>
      <w:r w:rsidR="00062A53">
        <w:t xml:space="preserve"> that</w:t>
      </w:r>
      <w:r>
        <w:t xml:space="preserve"> it was somewhat dysfunctional. It is not now, and it works very well. I am confident that I can discharge both. </w:t>
      </w:r>
      <w:r>
        <w:t>Otherwise</w:t>
      </w:r>
      <w:r>
        <w:t xml:space="preserve"> I would not have put myself forward for this role.</w:t>
      </w:r>
    </w:p>
    <w:p w:rsidR="00FF6695" w:rsidP="00FF6695">
      <w:pPr>
        <w:pStyle w:val="Question"/>
      </w:pPr>
      <w:sdt>
        <w:sdtPr>
          <w:alias w:val="Member"/>
          <w:tag w:val="&lt;Member mnisId='1601' dodsId='34498'&gt;"/>
          <w:id w:val="1557965972"/>
          <w:placeholder>
            <w:docPart w:val="DefaultPlaceholder_-1854013440"/>
          </w:placeholder>
          <w:richText/>
        </w:sdtPr>
        <w:sdtContent>
          <w:r w:rsidRPr="00FF6695">
            <w:rPr>
              <w:b/>
            </w:rPr>
            <w:t>Chair:</w:t>
          </w:r>
        </w:sdtContent>
      </w:sdt>
      <w:r>
        <w:t xml:space="preserve"> The specification for the chair of the JAC talks of a commitment of two days per week. Given the amount that </w:t>
      </w:r>
      <w:r>
        <w:t>has to</w:t>
      </w:r>
      <w:r>
        <w:t xml:space="preserve"> be done</w:t>
      </w:r>
      <w:r w:rsidR="00BA2C13">
        <w:t>,</w:t>
      </w:r>
      <w:r w:rsidR="007B0EA0">
        <w:t xml:space="preserve"> </w:t>
      </w:r>
      <w:r w:rsidR="00BA2C13">
        <w:t>are</w:t>
      </w:r>
      <w:r w:rsidR="007B0EA0">
        <w:t xml:space="preserve"> two days enough? O</w:t>
      </w:r>
      <w:r>
        <w:t>bviously</w:t>
      </w:r>
      <w:r w:rsidR="007B0EA0">
        <w:t>,</w:t>
      </w:r>
      <w:r>
        <w:t xml:space="preserve"> the shortfall</w:t>
      </w:r>
      <w:r w:rsidR="007B0EA0">
        <w:t>s</w:t>
      </w:r>
      <w:r>
        <w:t xml:space="preserve"> in recruitment of judges and recorders in past rounds </w:t>
      </w:r>
      <w:r w:rsidR="007B0EA0">
        <w:t>ha</w:t>
      </w:r>
      <w:r w:rsidR="00BA2C13">
        <w:t>ve</w:t>
      </w:r>
      <w:r>
        <w:t xml:space="preserve"> to</w:t>
      </w:r>
      <w:r>
        <w:t xml:space="preserve"> be made up, plus </w:t>
      </w:r>
      <w:r w:rsidR="00BA2C13">
        <w:t xml:space="preserve">there is </w:t>
      </w:r>
      <w:r>
        <w:t xml:space="preserve">the fact that this year you </w:t>
      </w:r>
      <w:r w:rsidR="00C00CAB">
        <w:t>will</w:t>
      </w:r>
      <w:r>
        <w:t xml:space="preserve"> have to deal with the appointment of the Lord Chief Justice, which is an additional process</w:t>
      </w:r>
      <w:r w:rsidR="00C00CAB">
        <w:t>.</w:t>
      </w:r>
      <w:r>
        <w:t xml:space="preserve"> Have the Government really given you enough time and resource to do this?</w:t>
      </w:r>
    </w:p>
    <w:p w:rsidR="005317BE" w:rsidP="00FF6695">
      <w:pPr>
        <w:pStyle w:val="Answer"/>
      </w:pPr>
      <w:sdt>
        <w:sdtPr>
          <w:alias w:val="Witness"/>
          <w:id w:val="234983941"/>
          <w:placeholder>
            <w:docPart w:val="DefaultPlaceholder_-1854013440"/>
          </w:placeholder>
          <w:richText/>
        </w:sdtPr>
        <w:sdtContent>
          <w:r w:rsidRPr="00FF6695" w:rsidR="00FF6695">
            <w:rPr>
              <w:b/>
              <w:i/>
            </w:rPr>
            <w:t>Helen Pitcher:</w:t>
          </w:r>
        </w:sdtContent>
      </w:sdt>
      <w:r w:rsidR="00FF6695">
        <w:t xml:space="preserve"> I do not think it will be. Indeed, my ideal, as and when I know if I am successful, would be to start the induction process in what is left of December</w:t>
      </w:r>
      <w:r w:rsidR="0013123A">
        <w:t xml:space="preserve">; </w:t>
      </w:r>
      <w:r w:rsidR="00FF6695">
        <w:t xml:space="preserve">that is going to go </w:t>
      </w:r>
      <w:r w:rsidR="00FF6695">
        <w:t>fairly rapidly</w:t>
      </w:r>
      <w:r w:rsidR="0013123A">
        <w:t xml:space="preserve">. </w:t>
      </w:r>
      <w:r w:rsidR="00E46AE9">
        <w:t>A</w:t>
      </w:r>
      <w:r w:rsidR="00FA1347">
        <w:t xml:space="preserve">s </w:t>
      </w:r>
      <w:r w:rsidR="00471885">
        <w:t xml:space="preserve">I always say to people when they are looking at non-exec or commissioner roles, </w:t>
      </w:r>
      <w:r w:rsidR="00FA1347">
        <w:t>w</w:t>
      </w:r>
      <w:r w:rsidR="00471885">
        <w:t>hen you are first given the time</w:t>
      </w:r>
      <w:r>
        <w:t>,</w:t>
      </w:r>
      <w:r w:rsidR="00471885">
        <w:t xml:space="preserve"> you really need, in the early days, to double</w:t>
      </w:r>
      <w:r w:rsidR="00FA1347">
        <w:t xml:space="preserve"> it</w:t>
      </w:r>
      <w:r w:rsidR="00471885">
        <w:t>, if not triple it. That mean</w:t>
      </w:r>
      <w:r w:rsidR="00FA1347">
        <w:t>s</w:t>
      </w:r>
      <w:r w:rsidR="00471885">
        <w:t xml:space="preserve"> I would be working quite a bit in what some people would regard as personal time, across weekends and so on. I don’t have an issue with doing that. </w:t>
      </w:r>
    </w:p>
    <w:p w:rsidR="005317BE" w:rsidP="005317BE">
      <w:pPr>
        <w:pStyle w:val="Question"/>
      </w:pPr>
      <w:sdt>
        <w:sdtPr>
          <w:alias w:val="Member"/>
          <w:tag w:val="&lt;Member mnisId='1601' dodsId='34498'&gt;"/>
          <w:id w:val="61150189"/>
          <w:placeholder>
            <w:docPart w:val="DefaultPlaceholder_-1854013440"/>
          </w:placeholder>
          <w:richText/>
        </w:sdtPr>
        <w:sdtContent>
          <w:r w:rsidRPr="005317BE">
            <w:rPr>
              <w:b/>
            </w:rPr>
            <w:t>Chair:</w:t>
          </w:r>
        </w:sdtContent>
      </w:sdt>
      <w:r>
        <w:t xml:space="preserve"> I understand that</w:t>
      </w:r>
      <w:r w:rsidR="00194B5B">
        <w:t>. I</w:t>
      </w:r>
      <w:r>
        <w:t xml:space="preserve">f you </w:t>
      </w:r>
      <w:r>
        <w:t>come to the conclusion</w:t>
      </w:r>
      <w:r>
        <w:t xml:space="preserve"> that the resource available, both in terms of your time and </w:t>
      </w:r>
      <w:r w:rsidR="00935103">
        <w:t xml:space="preserve">in </w:t>
      </w:r>
      <w:r>
        <w:t>the support, is not adequate for the demands, what would you do about that?</w:t>
      </w:r>
    </w:p>
    <w:p w:rsidR="005317BE" w:rsidP="005317BE">
      <w:pPr>
        <w:pStyle w:val="Answer"/>
      </w:pPr>
      <w:sdt>
        <w:sdtPr>
          <w:alias w:val="Witness"/>
          <w:id w:val="1115180488"/>
          <w:placeholder>
            <w:docPart w:val="DefaultPlaceholder_-1854013440"/>
          </w:placeholder>
          <w:richText/>
        </w:sdtPr>
        <w:sdtContent>
          <w:r w:rsidRPr="005317BE">
            <w:rPr>
              <w:b/>
              <w:i/>
            </w:rPr>
            <w:t>Helen Pitcher:</w:t>
          </w:r>
        </w:sdtContent>
      </w:sdt>
      <w:r>
        <w:t xml:space="preserve"> I would have conversations with the relevant people and agree how best to resolve </w:t>
      </w:r>
      <w:r w:rsidR="00935103">
        <w:t>i</w:t>
      </w:r>
      <w:r>
        <w:t>t.</w:t>
      </w:r>
    </w:p>
    <w:p w:rsidR="005317BE" w:rsidP="005317BE">
      <w:pPr>
        <w:pStyle w:val="Question"/>
      </w:pPr>
      <w:sdt>
        <w:sdtPr>
          <w:alias w:val="Member"/>
          <w:tag w:val="&lt;Member mnisId='1601' dodsId='34498'&gt;"/>
          <w:id w:val="1990434159"/>
          <w:placeholder>
            <w:docPart w:val="DefaultPlaceholder_-1854013440"/>
          </w:placeholder>
          <w:richText/>
        </w:sdtPr>
        <w:sdtContent>
          <w:r w:rsidRPr="005317BE">
            <w:rPr>
              <w:b/>
            </w:rPr>
            <w:t>Chair:</w:t>
          </w:r>
        </w:sdtContent>
      </w:sdt>
      <w:r>
        <w:t xml:space="preserve"> </w:t>
      </w:r>
      <w:r w:rsidR="00935103">
        <w:t>W</w:t>
      </w:r>
      <w:r>
        <w:t>ho would be the relevant people?</w:t>
      </w:r>
    </w:p>
    <w:p w:rsidR="005317BE" w:rsidP="005317BE">
      <w:pPr>
        <w:pStyle w:val="Answer"/>
      </w:pPr>
      <w:sdt>
        <w:sdtPr>
          <w:alias w:val="Witness"/>
          <w:id w:val="1558128999"/>
          <w:placeholder>
            <w:docPart w:val="DefaultPlaceholder_-1854013440"/>
          </w:placeholder>
          <w:richText/>
        </w:sdtPr>
        <w:sdtContent>
          <w:r w:rsidRPr="005317BE">
            <w:rPr>
              <w:b/>
              <w:i/>
            </w:rPr>
            <w:t>Helen Pitcher:</w:t>
          </w:r>
        </w:sdtContent>
      </w:sdt>
      <w:r>
        <w:t xml:space="preserve"> In the case of CCRC, first and foremost, it would be with my board and the </w:t>
      </w:r>
      <w:r>
        <w:t>M</w:t>
      </w:r>
      <w:r w:rsidR="008404B5">
        <w:t>o</w:t>
      </w:r>
      <w:r>
        <w:t>J</w:t>
      </w:r>
      <w:r>
        <w:t xml:space="preserve"> as our sponsoring Department. We would agree how to take it forward. </w:t>
      </w:r>
    </w:p>
    <w:p w:rsidR="005317BE" w:rsidP="005317BE">
      <w:pPr>
        <w:pStyle w:val="Question"/>
      </w:pPr>
      <w:sdt>
        <w:sdtPr>
          <w:alias w:val="Member"/>
          <w:tag w:val="&lt;Member mnisId='1601' dodsId='34498'&gt;"/>
          <w:id w:val="47656048"/>
          <w:placeholder>
            <w:docPart w:val="DefaultPlaceholder_-1854013440"/>
          </w:placeholder>
          <w:richText/>
        </w:sdtPr>
        <w:sdtContent>
          <w:r w:rsidRPr="005317BE">
            <w:rPr>
              <w:b/>
            </w:rPr>
            <w:t>Chair:</w:t>
          </w:r>
        </w:sdtContent>
      </w:sdt>
      <w:r>
        <w:t xml:space="preserve"> </w:t>
      </w:r>
      <w:r w:rsidR="0005730A">
        <w:t>Y</w:t>
      </w:r>
      <w:r>
        <w:t>ou don’t rule out saying to the Ministry of Justice</w:t>
      </w:r>
      <w:r w:rsidR="00E47086">
        <w:t xml:space="preserve"> and </w:t>
      </w:r>
      <w:r>
        <w:t>to the Lord Chancellor, if need be</w:t>
      </w:r>
      <w:r w:rsidR="00E47086">
        <w:t xml:space="preserve">: </w:t>
      </w:r>
      <w:r>
        <w:t>“</w:t>
      </w:r>
      <w:r w:rsidR="004030F4">
        <w:t>T</w:t>
      </w:r>
      <w:r>
        <w:t>his job needs more time than it is allocated</w:t>
      </w:r>
      <w:r w:rsidR="006B369B">
        <w:t>.</w:t>
      </w:r>
      <w:r>
        <w:t>”</w:t>
      </w:r>
    </w:p>
    <w:p w:rsidR="005317BE" w:rsidP="005317BE">
      <w:pPr>
        <w:pStyle w:val="Answer"/>
      </w:pPr>
      <w:sdt>
        <w:sdtPr>
          <w:alias w:val="Witness"/>
          <w:id w:val="1739973262"/>
          <w:placeholder>
            <w:docPart w:val="DefaultPlaceholder_-1854013440"/>
          </w:placeholder>
          <w:richText/>
        </w:sdtPr>
        <w:sdtContent>
          <w:r w:rsidRPr="005317BE">
            <w:rPr>
              <w:b/>
              <w:i/>
            </w:rPr>
            <w:t>Helen Pitcher:</w:t>
          </w:r>
        </w:sdtContent>
      </w:sdt>
      <w:r>
        <w:t xml:space="preserve"> </w:t>
      </w:r>
      <w:r w:rsidR="007645F1">
        <w:t>Yes, a</w:t>
      </w:r>
      <w:r>
        <w:t>bsolutely.</w:t>
      </w:r>
    </w:p>
    <w:p w:rsidR="005317BE" w:rsidP="005317BE">
      <w:pPr>
        <w:pStyle w:val="Question"/>
      </w:pPr>
      <w:sdt>
        <w:sdtPr>
          <w:alias w:val="Member"/>
          <w:tag w:val="&lt;Member mnisId='1601' dodsId='34498'&gt;"/>
          <w:id w:val="-2038341680"/>
          <w:placeholder>
            <w:docPart w:val="DefaultPlaceholder_-1854013440"/>
          </w:placeholder>
          <w:richText/>
        </w:sdtPr>
        <w:sdtContent>
          <w:r w:rsidRPr="005317BE">
            <w:rPr>
              <w:b/>
            </w:rPr>
            <w:t>Chair:</w:t>
          </w:r>
        </w:sdtContent>
      </w:sdt>
      <w:r>
        <w:t xml:space="preserve"> </w:t>
      </w:r>
      <w:r w:rsidR="0005730A">
        <w:t>O</w:t>
      </w:r>
      <w:r>
        <w:t>bviously, you have had a chance, having gone through the process, to take a view of the Judicial Appointments Commission. Do you have any preliminary views as to its effectiveness</w:t>
      </w:r>
      <w:r w:rsidR="00E47086">
        <w:t xml:space="preserve">, </w:t>
      </w:r>
      <w:r>
        <w:t>its operation? Any preliminary thoughts as to what you might do differently, or not?</w:t>
      </w:r>
    </w:p>
    <w:p w:rsidR="00933799" w:rsidP="005317BE">
      <w:pPr>
        <w:pStyle w:val="Answer"/>
      </w:pPr>
      <w:sdt>
        <w:sdtPr>
          <w:alias w:val="Witness"/>
          <w:id w:val="730274594"/>
          <w:placeholder>
            <w:docPart w:val="DefaultPlaceholder_-1854013440"/>
          </w:placeholder>
          <w:richText/>
        </w:sdtPr>
        <w:sdtContent>
          <w:r w:rsidRPr="005317BE" w:rsidR="005317BE">
            <w:rPr>
              <w:b/>
              <w:i/>
            </w:rPr>
            <w:t>Helen Pitcher:</w:t>
          </w:r>
        </w:sdtContent>
      </w:sdt>
      <w:r w:rsidR="005317BE">
        <w:t xml:space="preserve"> As yet I think that is premature to say. I know there have been </w:t>
      </w:r>
      <w:r w:rsidR="005317BE">
        <w:t>a number of</w:t>
      </w:r>
      <w:r w:rsidR="005317BE">
        <w:t xml:space="preserve"> reviews </w:t>
      </w:r>
      <w:r w:rsidR="008A3226">
        <w:t>of</w:t>
      </w:r>
      <w:r w:rsidR="005317BE">
        <w:t xml:space="preserve"> both </w:t>
      </w:r>
      <w:r>
        <w:t xml:space="preserve">process and statutory consultation, and suggestions have been put forward to the Lord Chief Justice about unconscious bias training, induction, appraisal and so on. I would want to </w:t>
      </w:r>
      <w:r>
        <w:t>take a look</w:t>
      </w:r>
      <w:r>
        <w:t xml:space="preserve"> at what has gone on before, and is reported in the annual report and accounts, to decide what would be appropriate. </w:t>
      </w:r>
      <w:r w:rsidR="00087F88">
        <w:t>In m</w:t>
      </w:r>
      <w:r>
        <w:t>y early stages, apart from the fact that clearly the process for the Lord Chief Justice will be an urgent one</w:t>
      </w:r>
      <w:r w:rsidR="00087F88">
        <w:t>,</w:t>
      </w:r>
      <w:r>
        <w:t xml:space="preserve"> I would want to spend a lot of time talking to people and getting to understand in detail the issues and the risks that go with th</w:t>
      </w:r>
      <w:r w:rsidR="00EB30F1">
        <w:t>em</w:t>
      </w:r>
      <w:r>
        <w:t>, and then determining whether that in any way affects the strategic prioritie</w:t>
      </w:r>
      <w:r w:rsidR="00E66385">
        <w:t>s</w:t>
      </w:r>
      <w:r>
        <w:t xml:space="preserve"> going forward.</w:t>
      </w:r>
    </w:p>
    <w:p w:rsidR="001232AD" w:rsidP="00933799">
      <w:pPr>
        <w:pStyle w:val="Question"/>
      </w:pPr>
      <w:sdt>
        <w:sdtPr>
          <w:alias w:val="Member"/>
          <w:tag w:val="&lt;Member mnisId='1601' dodsId='34498'&gt;"/>
          <w:id w:val="1951428835"/>
          <w:placeholder>
            <w:docPart w:val="DefaultPlaceholder_-1854013440"/>
          </w:placeholder>
          <w:richText/>
        </w:sdtPr>
        <w:sdtContent>
          <w:r w:rsidRPr="00933799" w:rsidR="00933799">
            <w:rPr>
              <w:b/>
            </w:rPr>
            <w:t>Chair:</w:t>
          </w:r>
        </w:sdtContent>
      </w:sdt>
      <w:r w:rsidR="00933799">
        <w:t xml:space="preserve"> You have </w:t>
      </w:r>
      <w:r>
        <w:t>had experience of making appointments, obviously, in your private sector non-exec career. It is a bit different, though, isn’t it, when you are appointing people who constitutionally have both independence and security of tenure, in a way that you would not have in the commercial sector</w:t>
      </w:r>
      <w:r w:rsidR="00056DED">
        <w:t>?</w:t>
      </w:r>
      <w:r>
        <w:t xml:space="preserve"> What do you think is the difference in approach that you would have to adopt to that? What do you perceive as the important thing to do to recognise th</w:t>
      </w:r>
      <w:r w:rsidR="006E5F78">
        <w:t>e</w:t>
      </w:r>
      <w:r>
        <w:t xml:space="preserve"> difference </w:t>
      </w:r>
      <w:r w:rsidR="006E5F78">
        <w:t>of a</w:t>
      </w:r>
      <w:r>
        <w:t xml:space="preserve"> position </w:t>
      </w:r>
      <w:r w:rsidR="006E5F78">
        <w:t>in</w:t>
      </w:r>
      <w:r>
        <w:t xml:space="preserve"> the judiciary from any other post</w:t>
      </w:r>
      <w:r w:rsidR="006E5F78">
        <w:t>s</w:t>
      </w:r>
      <w:r>
        <w:t>?</w:t>
      </w:r>
    </w:p>
    <w:p w:rsidR="001232AD" w:rsidP="001232AD">
      <w:pPr>
        <w:pStyle w:val="Answer"/>
      </w:pPr>
      <w:sdt>
        <w:sdtPr>
          <w:alias w:val="Witness"/>
          <w:id w:val="716013982"/>
          <w:placeholder>
            <w:docPart w:val="DefaultPlaceholder_-1854013440"/>
          </w:placeholder>
          <w:richText/>
        </w:sdtPr>
        <w:sdtContent>
          <w:r w:rsidRPr="001232AD">
            <w:rPr>
              <w:b/>
              <w:i/>
            </w:rPr>
            <w:t>Helen Pitcher:</w:t>
          </w:r>
        </w:sdtContent>
      </w:sdt>
      <w:r>
        <w:t xml:space="preserve"> </w:t>
      </w:r>
      <w:r w:rsidR="00DE271B">
        <w:t>I</w:t>
      </w:r>
      <w:r>
        <w:t>t is a lifetime tenure, virtually</w:t>
      </w:r>
      <w:r w:rsidR="004E27FE">
        <w:t>. T</w:t>
      </w:r>
      <w:r>
        <w:t>hat is very important. The process being very robust, the panel members understanding the roles, requirements and responsibilities,</w:t>
      </w:r>
      <w:r w:rsidR="00160CD9">
        <w:t xml:space="preserve"> and</w:t>
      </w:r>
      <w:r>
        <w:t xml:space="preserve"> the soundings that you take to understand actual performance and the impact of that performance</w:t>
      </w:r>
      <w:r w:rsidR="009427F0">
        <w:t xml:space="preserve"> </w:t>
      </w:r>
      <w:r>
        <w:t>are all key. That is no different from appointing people</w:t>
      </w:r>
      <w:r w:rsidR="00160CD9">
        <w:t xml:space="preserve"> </w:t>
      </w:r>
      <w:r>
        <w:t>whether they be CCRC commissioners or non-executives. You need independence, integrity, and the appropriate skills mix. The actual process is very similar. The potential ramifications if you get it wrong are very different.</w:t>
      </w:r>
    </w:p>
    <w:p w:rsidR="001232AD" w:rsidP="001232AD">
      <w:pPr>
        <w:pStyle w:val="Question"/>
      </w:pPr>
      <w:sdt>
        <w:sdtPr>
          <w:alias w:val="Member"/>
          <w:tag w:val="&lt;Member mnisId='1601' dodsId='34498'&gt;"/>
          <w:id w:val="-1568405671"/>
          <w:placeholder>
            <w:docPart w:val="DefaultPlaceholder_-1854013440"/>
          </w:placeholder>
          <w:richText/>
        </w:sdtPr>
        <w:sdtContent>
          <w:r w:rsidRPr="001232AD">
            <w:rPr>
              <w:b/>
            </w:rPr>
            <w:t>Chair:</w:t>
          </w:r>
        </w:sdtContent>
      </w:sdt>
      <w:r w:rsidR="00160CD9">
        <w:t xml:space="preserve"> </w:t>
      </w:r>
      <w:r w:rsidR="00AF1389">
        <w:t xml:space="preserve">Greater, clearly. </w:t>
      </w:r>
      <w:r>
        <w:t>How does that influence your approach</w:t>
      </w:r>
      <w:r w:rsidR="00160CD9">
        <w:t xml:space="preserve">, the </w:t>
      </w:r>
      <w:r>
        <w:t>ramifications being greater?</w:t>
      </w:r>
    </w:p>
    <w:p w:rsidR="001232AD" w:rsidP="001232AD">
      <w:pPr>
        <w:pStyle w:val="Answer"/>
      </w:pPr>
      <w:sdt>
        <w:sdtPr>
          <w:alias w:val="Witness"/>
          <w:id w:val="-1282790863"/>
          <w:placeholder>
            <w:docPart w:val="DefaultPlaceholder_-1854013440"/>
          </w:placeholder>
          <w:richText/>
        </w:sdtPr>
        <w:sdtContent>
          <w:r w:rsidRPr="001232AD">
            <w:rPr>
              <w:b/>
              <w:i/>
            </w:rPr>
            <w:t>Helen Pitcher:</w:t>
          </w:r>
        </w:sdtContent>
      </w:sdt>
      <w:r>
        <w:t xml:space="preserve"> Because the JAC is responsible for the recommendation of appropriate candidates</w:t>
      </w:r>
      <w:r w:rsidR="00AF1389">
        <w:t>,</w:t>
      </w:r>
      <w:r w:rsidR="00066941">
        <w:t xml:space="preserve"> it is important that</w:t>
      </w:r>
      <w:r>
        <w:t xml:space="preserve"> the wider system needs to have in place processes that might deal with potential inappropriate conduct, </w:t>
      </w:r>
      <w:r w:rsidR="00160CD9">
        <w:t xml:space="preserve">and with </w:t>
      </w:r>
      <w:r>
        <w:t>issues around decision making and how they might be handled if those decisions are wrong. I think there needs to be, surrounding all this, a system that appropriately appraises and develops, and gives</w:t>
      </w:r>
      <w:r w:rsidR="00A05190">
        <w:t xml:space="preserve"> people</w:t>
      </w:r>
      <w:r>
        <w:t xml:space="preserve"> feedback—I think the term is </w:t>
      </w:r>
      <w:r w:rsidR="00D506F9">
        <w:t>“</w:t>
      </w:r>
      <w:r>
        <w:t>formative feedback”, which is not one I particularly like—to help them to understand where the issues might be.</w:t>
      </w:r>
    </w:p>
    <w:p w:rsidR="00CC2506" w:rsidP="001232AD">
      <w:pPr>
        <w:pStyle w:val="Question"/>
      </w:pPr>
      <w:sdt>
        <w:sdtPr>
          <w:alias w:val="Member"/>
          <w:tag w:val="&lt;Member mnisId='1601' dodsId='34498'&gt;"/>
          <w:id w:val="1992298383"/>
          <w:placeholder>
            <w:docPart w:val="DefaultPlaceholder_-1854013440"/>
          </w:placeholder>
          <w:richText/>
        </w:sdtPr>
        <w:sdtContent>
          <w:r w:rsidRPr="001232AD" w:rsidR="001232AD">
            <w:rPr>
              <w:b/>
            </w:rPr>
            <w:t>Chair:</w:t>
          </w:r>
        </w:sdtContent>
      </w:sdt>
      <w:r w:rsidR="001232AD">
        <w:t xml:space="preserve"> </w:t>
      </w:r>
      <w:r w:rsidR="00280A88">
        <w:t>T</w:t>
      </w:r>
      <w:r w:rsidR="00FA2CF1">
        <w:t>h</w:t>
      </w:r>
      <w:r>
        <w:t xml:space="preserve">ose are sound observations, but none of them </w:t>
      </w:r>
      <w:r w:rsidR="00160CD9">
        <w:t>is</w:t>
      </w:r>
      <w:r>
        <w:t xml:space="preserve"> the responsibility of the JAC. </w:t>
      </w:r>
    </w:p>
    <w:p w:rsidR="000800AE" w:rsidP="00CC2506">
      <w:pPr>
        <w:pStyle w:val="Answer"/>
      </w:pPr>
      <w:sdt>
        <w:sdtPr>
          <w:alias w:val="Witness"/>
          <w:id w:val="1443500945"/>
          <w:placeholder>
            <w:docPart w:val="DefaultPlaceholder_-1854013440"/>
          </w:placeholder>
          <w:richText/>
        </w:sdtPr>
        <w:sdtContent>
          <w:r w:rsidRPr="00CC2506" w:rsidR="00CC2506">
            <w:rPr>
              <w:b/>
              <w:i/>
            </w:rPr>
            <w:t>Helen Pitcher:</w:t>
          </w:r>
        </w:sdtContent>
      </w:sdt>
      <w:r w:rsidR="00CC2506">
        <w:t xml:space="preserve"> No. That comes, I think, through a couple of things. One is stakeholder management. </w:t>
      </w:r>
      <w:r>
        <w:t>My understanding is that recently various recommendations were made to the Lord Chief Justice about behaviours</w:t>
      </w:r>
      <w:r w:rsidR="00160CD9">
        <w:t>,</w:t>
      </w:r>
      <w:r>
        <w:t xml:space="preserve"> </w:t>
      </w:r>
      <w:r>
        <w:t>training</w:t>
      </w:r>
      <w:r>
        <w:t xml:space="preserve"> and development, to make sure that those processes </w:t>
      </w:r>
      <w:r w:rsidR="00160CD9">
        <w:t>a</w:t>
      </w:r>
      <w:r>
        <w:t>re in place. Those were welcomed and will be implemented. I think it is a case of influencing within the system. The Judicial Diversity Forum can form part of that. It is those kinds of areas.</w:t>
      </w:r>
    </w:p>
    <w:p w:rsidR="000800AE" w:rsidP="000800AE">
      <w:pPr>
        <w:pStyle w:val="Question"/>
      </w:pPr>
      <w:sdt>
        <w:sdtPr>
          <w:alias w:val="Member"/>
          <w:tag w:val="&lt;Member mnisId='1601' dodsId='34498'&gt;"/>
          <w:id w:val="-1085984675"/>
          <w:placeholder>
            <w:docPart w:val="DefaultPlaceholder_-1854013440"/>
          </w:placeholder>
          <w:richText/>
        </w:sdtPr>
        <w:sdtContent>
          <w:r w:rsidRPr="000800AE">
            <w:rPr>
              <w:b/>
            </w:rPr>
            <w:t>Chair:</w:t>
          </w:r>
        </w:sdtContent>
      </w:sdt>
      <w:r>
        <w:t xml:space="preserve"> Does that run any risk of mission creep by the JAC?</w:t>
      </w:r>
    </w:p>
    <w:p w:rsidR="000800AE" w:rsidP="000800AE">
      <w:pPr>
        <w:pStyle w:val="Answer"/>
      </w:pPr>
      <w:sdt>
        <w:sdtPr>
          <w:alias w:val="Witness"/>
          <w:id w:val="-1133868971"/>
          <w:placeholder>
            <w:docPart w:val="DefaultPlaceholder_-1854013440"/>
          </w:placeholder>
          <w:richText/>
        </w:sdtPr>
        <w:sdtContent>
          <w:r w:rsidRPr="000800AE">
            <w:rPr>
              <w:b/>
              <w:i/>
            </w:rPr>
            <w:t>Helen Pitcher:</w:t>
          </w:r>
        </w:sdtContent>
      </w:sdt>
      <w:r>
        <w:t xml:space="preserve"> I hope not. I do not think it should, because if the relationships are right you can have open dialogue about potential issues. The mission and the purpose of the JAC is very clear. It is selecting on merit and good </w:t>
      </w:r>
      <w:r>
        <w:t>character, and</w:t>
      </w:r>
      <w:r>
        <w:t xml:space="preserve"> contributing to the diversity</w:t>
      </w:r>
      <w:r w:rsidR="00506866">
        <w:t xml:space="preserve"> pool</w:t>
      </w:r>
      <w:r>
        <w:t xml:space="preserve">. That is </w:t>
      </w:r>
      <w:r>
        <w:t>really clear</w:t>
      </w:r>
      <w:r>
        <w:t xml:space="preserve">. </w:t>
      </w:r>
    </w:p>
    <w:p w:rsidR="000800AE" w:rsidP="000800AE">
      <w:pPr>
        <w:pStyle w:val="Question"/>
      </w:pPr>
      <w:sdt>
        <w:sdtPr>
          <w:alias w:val="Member"/>
          <w:tag w:val="&lt;Member mnisId='1601' dodsId='34498'&gt;"/>
          <w:id w:val="-383794162"/>
          <w:placeholder>
            <w:docPart w:val="DefaultPlaceholder_-1854013440"/>
          </w:placeholder>
          <w:richText/>
        </w:sdtPr>
        <w:sdtContent>
          <w:r w:rsidRPr="000800AE">
            <w:rPr>
              <w:b/>
            </w:rPr>
            <w:t>Chair:</w:t>
          </w:r>
        </w:sdtContent>
      </w:sdt>
      <w:r>
        <w:t xml:space="preserve"> And you have no desire to expand the remit beyond that</w:t>
      </w:r>
      <w:r w:rsidR="000A66F3">
        <w:t>.</w:t>
      </w:r>
    </w:p>
    <w:p w:rsidR="000800AE" w:rsidP="000800AE">
      <w:pPr>
        <w:pStyle w:val="Answer"/>
      </w:pPr>
      <w:sdt>
        <w:sdtPr>
          <w:alias w:val="Witness"/>
          <w:id w:val="-1437678543"/>
          <w:placeholder>
            <w:docPart w:val="DefaultPlaceholder_-1854013440"/>
          </w:placeholder>
          <w:richText/>
        </w:sdtPr>
        <w:sdtContent>
          <w:r w:rsidRPr="000800AE">
            <w:rPr>
              <w:b/>
              <w:i/>
            </w:rPr>
            <w:t>Helen Pitcher:</w:t>
          </w:r>
        </w:sdtContent>
      </w:sdt>
      <w:r>
        <w:t xml:space="preserve"> </w:t>
      </w:r>
      <w:r w:rsidR="000A66F3">
        <w:t>No. T</w:t>
      </w:r>
      <w:r>
        <w:t>he JAC has enough to do.</w:t>
      </w:r>
    </w:p>
    <w:p w:rsidR="000800AE" w:rsidP="000800AE">
      <w:pPr>
        <w:pStyle w:val="Remark"/>
      </w:pPr>
      <w:sdt>
        <w:sdtPr>
          <w:alias w:val="Member"/>
          <w:tag w:val="&lt;Member mnisId='1601' dodsId='34498'&gt;"/>
          <w:id w:val="1241680745"/>
          <w:placeholder>
            <w:docPart w:val="DefaultPlaceholder_-1854013440"/>
          </w:placeholder>
          <w:richText/>
        </w:sdtPr>
        <w:sdtContent>
          <w:r w:rsidRPr="000800AE">
            <w:rPr>
              <w:b/>
            </w:rPr>
            <w:t>Chair:</w:t>
          </w:r>
        </w:sdtContent>
      </w:sdt>
      <w:r>
        <w:t xml:space="preserve"> Thank you.</w:t>
      </w:r>
    </w:p>
    <w:p w:rsidR="000800AE" w:rsidP="000800AE">
      <w:pPr>
        <w:pStyle w:val="Question"/>
      </w:pPr>
      <w:sdt>
        <w:sdtPr>
          <w:alias w:val="Member"/>
          <w:tag w:val="&lt;Member mnisId='4030' dodsId='72313'&gt;"/>
          <w:id w:val="2141917399"/>
          <w:placeholder>
            <w:docPart w:val="DefaultPlaceholder_-1854013440"/>
          </w:placeholder>
          <w:richText/>
        </w:sdtPr>
        <w:sdtContent>
          <w:r w:rsidRPr="000800AE">
            <w:rPr>
              <w:b/>
            </w:rPr>
            <w:t>Karl Turner:</w:t>
          </w:r>
        </w:sdtContent>
      </w:sdt>
      <w:r>
        <w:t xml:space="preserve"> The job description calls for </w:t>
      </w:r>
      <w:r w:rsidR="008C438B">
        <w:t>“</w:t>
      </w:r>
      <w:r>
        <w:t>experience of working within significant budgetary constraints to deliver value for money.</w:t>
      </w:r>
      <w:r w:rsidR="00EC1DE3">
        <w:t>”</w:t>
      </w:r>
      <w:r>
        <w:t xml:space="preserve"> What challenges do you foresee around that, and what experience </w:t>
      </w:r>
      <w:r w:rsidR="00EC1DE3">
        <w:t xml:space="preserve">do you </w:t>
      </w:r>
      <w:r>
        <w:t>have in delivering in that area?</w:t>
      </w:r>
    </w:p>
    <w:p w:rsidR="000800AE" w:rsidP="005549F8">
      <w:pPr>
        <w:pStyle w:val="Answer"/>
      </w:pPr>
      <w:sdt>
        <w:sdtPr>
          <w:alias w:val="Witness"/>
          <w:id w:val="-1247496224"/>
          <w:placeholder>
            <w:docPart w:val="DefaultPlaceholder_-1854013440"/>
          </w:placeholder>
          <w:richText/>
        </w:sdtPr>
        <w:sdtContent>
          <w:r w:rsidRPr="000800AE">
            <w:rPr>
              <w:b/>
              <w:i/>
            </w:rPr>
            <w:t>Helen Pitcher:</w:t>
          </w:r>
        </w:sdtContent>
      </w:sdt>
      <w:r>
        <w:t xml:space="preserve"> CCRC is a direct example. We deliver within a very limited budget. When my predecessor left, he said he had 4p in the pound, when he had had 10p in the pound for every case he did when he started. Delivering within a budget </w:t>
      </w:r>
      <w:bookmarkStart w:id="2" w:name="_Hlk121230617"/>
      <w:r w:rsidR="00587205">
        <w:t>is always a challenge. You do it in commercial organisations and I did it as an executive, but working within an ALB context, you need to be able to deliver within your budget.</w:t>
      </w:r>
      <w:bookmarkEnd w:id="2"/>
    </w:p>
    <w:p w:rsidR="00626EC2" w:rsidP="00626EC2">
      <w:pPr>
        <w:pStyle w:val="Answer"/>
      </w:pPr>
      <w:r>
        <w:t>You also need to be able to loo</w:t>
      </w:r>
      <w:r w:rsidR="00B64484">
        <w:t>k</w:t>
      </w:r>
      <w:r w:rsidRPr="00532FB4">
        <w:t xml:space="preserve"> for increased efficiencies. Many </w:t>
      </w:r>
      <w:r>
        <w:t>ALBs</w:t>
      </w:r>
      <w:r w:rsidRPr="00532FB4">
        <w:t>, including us</w:t>
      </w:r>
      <w:r>
        <w:t>,</w:t>
      </w:r>
      <w:r w:rsidRPr="00532FB4">
        <w:t xml:space="preserve"> change</w:t>
      </w:r>
      <w:r>
        <w:t>d</w:t>
      </w:r>
      <w:r w:rsidRPr="00532FB4">
        <w:t xml:space="preserve"> their business model during the pandemic and reduced their office footprint</w:t>
      </w:r>
      <w:r>
        <w:t>. T</w:t>
      </w:r>
      <w:r w:rsidRPr="00532FB4">
        <w:t xml:space="preserve">here </w:t>
      </w:r>
      <w:r>
        <w:t xml:space="preserve">are </w:t>
      </w:r>
      <w:r w:rsidRPr="00532FB4">
        <w:t>then more funds available to put</w:t>
      </w:r>
      <w:r>
        <w:t xml:space="preserve"> into the core </w:t>
      </w:r>
      <w:r w:rsidRPr="00532FB4">
        <w:t>work of the organisation</w:t>
      </w:r>
      <w:r>
        <w:t>. S</w:t>
      </w:r>
      <w:r w:rsidRPr="00532FB4">
        <w:t xml:space="preserve">ometimes you </w:t>
      </w:r>
      <w:r w:rsidRPr="00532FB4">
        <w:t>have to</w:t>
      </w:r>
      <w:r w:rsidRPr="00532FB4">
        <w:t xml:space="preserve"> ask for more money</w:t>
      </w:r>
      <w:r>
        <w:t>, but</w:t>
      </w:r>
      <w:r w:rsidRPr="00532FB4">
        <w:t xml:space="preserve"> you have to put together a very </w:t>
      </w:r>
      <w:r>
        <w:t>reasoned</w:t>
      </w:r>
      <w:r w:rsidRPr="00532FB4">
        <w:t xml:space="preserve"> business case</w:t>
      </w:r>
      <w:r>
        <w:t xml:space="preserve">, </w:t>
      </w:r>
      <w:r w:rsidR="00906526">
        <w:t xml:space="preserve">usually </w:t>
      </w:r>
      <w:r w:rsidRPr="00532FB4">
        <w:t>based on volume of work</w:t>
      </w:r>
      <w:r>
        <w:t>. If</w:t>
      </w:r>
      <w:r w:rsidRPr="00532FB4">
        <w:t xml:space="preserve"> you can demonstrate </w:t>
      </w:r>
      <w:r w:rsidR="0025147A">
        <w:t xml:space="preserve">that </w:t>
      </w:r>
      <w:r w:rsidRPr="00532FB4">
        <w:t>you have gone as far as you can with efficiencies</w:t>
      </w:r>
      <w:r>
        <w:t xml:space="preserve">—there are </w:t>
      </w:r>
      <w:r w:rsidRPr="00532FB4">
        <w:t xml:space="preserve">always further places to </w:t>
      </w:r>
      <w:r w:rsidRPr="00532FB4">
        <w:t>go</w:t>
      </w:r>
      <w:r>
        <w:t>—and y</w:t>
      </w:r>
      <w:r w:rsidRPr="0012168A">
        <w:t xml:space="preserve">ou are handling those kinds of transformations, you can do that. I am conscious that </w:t>
      </w:r>
      <w:r w:rsidRPr="0012168A">
        <w:t>a number of</w:t>
      </w:r>
      <w:r w:rsidRPr="0012168A">
        <w:t xml:space="preserve"> </w:t>
      </w:r>
      <w:r>
        <w:t>ALB</w:t>
      </w:r>
      <w:r w:rsidRPr="0012168A">
        <w:t>s</w:t>
      </w:r>
      <w:r>
        <w:t>,</w:t>
      </w:r>
      <w:r w:rsidRPr="0012168A">
        <w:t xml:space="preserve"> including CCRC and</w:t>
      </w:r>
      <w:r>
        <w:t xml:space="preserve"> I believe the</w:t>
      </w:r>
      <w:r w:rsidRPr="0012168A">
        <w:t xml:space="preserve"> JAC</w:t>
      </w:r>
      <w:r>
        <w:t>,</w:t>
      </w:r>
      <w:r w:rsidRPr="0012168A">
        <w:t xml:space="preserve"> from the annual report and accounts</w:t>
      </w:r>
      <w:r>
        <w:t>,</w:t>
      </w:r>
      <w:r w:rsidRPr="0012168A">
        <w:t xml:space="preserve"> underspent on their budget last year. That can be a matter of timing, but it also can be a matter of the changed business model</w:t>
      </w:r>
      <w:r>
        <w:t>.</w:t>
      </w:r>
    </w:p>
    <w:p w:rsidR="00626EC2" w:rsidP="00626EC2">
      <w:pPr>
        <w:pStyle w:val="Question"/>
        <w:numPr>
          <w:ilvl w:val="0"/>
          <w:numId w:val="9"/>
        </w:numPr>
      </w:pPr>
      <w:sdt>
        <w:sdtPr>
          <w:alias w:val="Member"/>
          <w:tag w:val="&lt;Member mnisId='4030' dodsId='72313'&gt;"/>
          <w:id w:val="-1911915409"/>
          <w:placeholder>
            <w:docPart w:val="7E723F64AC9A4CECAA28F1A7D6AE0049"/>
          </w:placeholder>
          <w:richText/>
        </w:sdtPr>
        <w:sdtContent>
          <w:r w:rsidRPr="0012168A">
            <w:rPr>
              <w:b/>
            </w:rPr>
            <w:t>Karl Turner:</w:t>
          </w:r>
        </w:sdtContent>
      </w:sdt>
      <w:r>
        <w:t xml:space="preserve"> T</w:t>
      </w:r>
      <w:r w:rsidRPr="0012168A">
        <w:t xml:space="preserve">hat is helpful. You mentioned that sometimes you </w:t>
      </w:r>
      <w:r w:rsidRPr="0012168A">
        <w:t>have to</w:t>
      </w:r>
      <w:r w:rsidRPr="0012168A">
        <w:t xml:space="preserve"> ask for more money. Are you prepared to seek assurances from the Lord </w:t>
      </w:r>
      <w:r>
        <w:t>C</w:t>
      </w:r>
      <w:r w:rsidRPr="0012168A">
        <w:t>hancellor that there might</w:t>
      </w:r>
      <w:r>
        <w:t xml:space="preserve"> be, </w:t>
      </w:r>
      <w:r w:rsidRPr="0012168A">
        <w:t>frankly</w:t>
      </w:r>
      <w:r>
        <w:t xml:space="preserve"> speaking</w:t>
      </w:r>
      <w:r w:rsidRPr="0012168A">
        <w:t>, more money in the offing, especially in the context</w:t>
      </w:r>
      <w:r>
        <w:t xml:space="preserve"> of a</w:t>
      </w:r>
      <w:r w:rsidRPr="0012168A">
        <w:t xml:space="preserve"> current recruitment drive</w:t>
      </w:r>
      <w:r>
        <w:t>?</w:t>
      </w:r>
      <w:r w:rsidRPr="0012168A">
        <w:t xml:space="preserve"> I think it is accepted</w:t>
      </w:r>
      <w:r>
        <w:t xml:space="preserve"> </w:t>
      </w:r>
      <w:r w:rsidRPr="0012168A">
        <w:t>t</w:t>
      </w:r>
      <w:r w:rsidR="00E51D18">
        <w:t>hat t</w:t>
      </w:r>
      <w:r w:rsidRPr="0012168A">
        <w:t xml:space="preserve">here is </w:t>
      </w:r>
      <w:r>
        <w:t xml:space="preserve">probably a need </w:t>
      </w:r>
      <w:r w:rsidRPr="0012168A">
        <w:t>for 1</w:t>
      </w:r>
      <w:r>
        <w:t>,</w:t>
      </w:r>
      <w:r w:rsidRPr="0012168A">
        <w:t xml:space="preserve">000 more judges. Are you prepared to see the Lord </w:t>
      </w:r>
      <w:r>
        <w:t>C</w:t>
      </w:r>
      <w:r w:rsidRPr="0012168A">
        <w:t>hancellor about that?</w:t>
      </w:r>
    </w:p>
    <w:p w:rsidR="00626EC2" w:rsidP="00626EC2">
      <w:pPr>
        <w:pStyle w:val="Answer"/>
      </w:pPr>
      <w:sdt>
        <w:sdtPr>
          <w:alias w:val="Witness"/>
          <w:id w:val="662434429"/>
          <w:placeholder>
            <w:docPart w:val="7E723F64AC9A4CECAA28F1A7D6AE0049"/>
          </w:placeholder>
          <w:richText/>
        </w:sdtPr>
        <w:sdtContent>
          <w:r w:rsidRPr="0012168A">
            <w:rPr>
              <w:b/>
              <w:i/>
            </w:rPr>
            <w:t>Helen Pitcher:</w:t>
          </w:r>
        </w:sdtContent>
      </w:sdt>
      <w:r>
        <w:t xml:space="preserve"> </w:t>
      </w:r>
      <w:r w:rsidRPr="0012168A">
        <w:t>If we needed more money</w:t>
      </w:r>
      <w:r w:rsidR="00EA3DA4">
        <w:t xml:space="preserve">, which </w:t>
      </w:r>
      <w:r>
        <w:t xml:space="preserve">it is </w:t>
      </w:r>
      <w:r w:rsidRPr="0012168A">
        <w:t xml:space="preserve">too early for me to say </w:t>
      </w:r>
      <w:r w:rsidRPr="0012168A">
        <w:t>at the moment</w:t>
      </w:r>
      <w:r w:rsidR="00EA3DA4">
        <w:t xml:space="preserve">, </w:t>
      </w:r>
      <w:r>
        <w:t xml:space="preserve">I </w:t>
      </w:r>
      <w:r w:rsidRPr="0012168A">
        <w:t>am sure that the senior management team could advise me of that</w:t>
      </w:r>
      <w:r>
        <w:t xml:space="preserve"> and brief </w:t>
      </w:r>
      <w:r w:rsidRPr="0012168A">
        <w:t>me appropriately in order to have the relevant conversations. I am conscious</w:t>
      </w:r>
      <w:r w:rsidR="00EB6E82">
        <w:t>, however,</w:t>
      </w:r>
      <w:r w:rsidRPr="0012168A">
        <w:t xml:space="preserve"> that justice is not always one of the areas</w:t>
      </w:r>
      <w:r>
        <w:t xml:space="preserve"> </w:t>
      </w:r>
      <w:r w:rsidR="00BB58A8">
        <w:t>where</w:t>
      </w:r>
      <w:r w:rsidRPr="0012168A">
        <w:t xml:space="preserve"> people want to give additional budget.</w:t>
      </w:r>
    </w:p>
    <w:p w:rsidR="00626EC2" w:rsidP="00626EC2">
      <w:pPr>
        <w:pStyle w:val="Question"/>
        <w:numPr>
          <w:ilvl w:val="0"/>
          <w:numId w:val="9"/>
        </w:numPr>
      </w:pPr>
      <w:sdt>
        <w:sdtPr>
          <w:alias w:val="Member"/>
          <w:tag w:val="&lt;Member mnisId='4030' dodsId='72313'&gt;"/>
          <w:id w:val="-606736559"/>
          <w:placeholder>
            <w:docPart w:val="7E723F64AC9A4CECAA28F1A7D6AE0049"/>
          </w:placeholder>
          <w:richText/>
        </w:sdtPr>
        <w:sdtContent>
          <w:r w:rsidRPr="0012168A">
            <w:rPr>
              <w:b/>
            </w:rPr>
            <w:t>Karl Turner:</w:t>
          </w:r>
        </w:sdtContent>
      </w:sdt>
      <w:r>
        <w:t xml:space="preserve"> </w:t>
      </w:r>
      <w:r w:rsidR="00BB58A8">
        <w:t xml:space="preserve">Yes. </w:t>
      </w:r>
      <w:r w:rsidRPr="0012168A">
        <w:t xml:space="preserve">The </w:t>
      </w:r>
      <w:r>
        <w:t>esse</w:t>
      </w:r>
      <w:r w:rsidRPr="0012168A">
        <w:t>ntial criteria for the ro</w:t>
      </w:r>
      <w:r>
        <w:t>le</w:t>
      </w:r>
      <w:r w:rsidRPr="0012168A">
        <w:t xml:space="preserve"> include an ability to chair boards effectively and handle the relationship between the board and the executive. Can you elaborate on your own experience of doing that?</w:t>
      </w:r>
    </w:p>
    <w:p w:rsidR="00626EC2" w:rsidP="00626EC2">
      <w:pPr>
        <w:pStyle w:val="Answer"/>
      </w:pPr>
      <w:sdt>
        <w:sdtPr>
          <w:alias w:val="Witness"/>
          <w:id w:val="-1935435683"/>
          <w:placeholder>
            <w:docPart w:val="7E723F64AC9A4CECAA28F1A7D6AE0049"/>
          </w:placeholder>
          <w:richText/>
        </w:sdtPr>
        <w:sdtContent>
          <w:r w:rsidRPr="0012168A">
            <w:rPr>
              <w:b/>
              <w:i/>
            </w:rPr>
            <w:t>Helen Pitcher:</w:t>
          </w:r>
        </w:sdtContent>
      </w:sdt>
      <w:r>
        <w:t xml:space="preserve"> </w:t>
      </w:r>
      <w:r w:rsidRPr="0012168A">
        <w:t xml:space="preserve">I have been </w:t>
      </w:r>
      <w:r>
        <w:t>chai</w:t>
      </w:r>
      <w:r w:rsidRPr="0012168A">
        <w:t xml:space="preserve">ring boards for 30 years in a variety of sectors. I enjoy </w:t>
      </w:r>
      <w:r>
        <w:t>chai</w:t>
      </w:r>
      <w:r w:rsidRPr="0012168A">
        <w:t>ring boards</w:t>
      </w:r>
      <w:r>
        <w:t xml:space="preserve">, </w:t>
      </w:r>
      <w:r w:rsidRPr="0012168A">
        <w:t xml:space="preserve">working with </w:t>
      </w:r>
      <w:r>
        <w:t>them</w:t>
      </w:r>
      <w:r>
        <w:t xml:space="preserve"> and</w:t>
      </w:r>
      <w:r w:rsidRPr="0012168A">
        <w:t xml:space="preserve"> ensuring that the dynamic </w:t>
      </w:r>
      <w:r>
        <w:t>and</w:t>
      </w:r>
      <w:r w:rsidRPr="0012168A">
        <w:t xml:space="preserve"> </w:t>
      </w:r>
      <w:r w:rsidR="00646EDE">
        <w:t xml:space="preserve">the </w:t>
      </w:r>
      <w:r w:rsidRPr="0012168A">
        <w:t>decision</w:t>
      </w:r>
      <w:r>
        <w:t xml:space="preserve"> </w:t>
      </w:r>
      <w:r w:rsidRPr="0012168A">
        <w:t>making is effective. Earlier</w:t>
      </w:r>
      <w:r>
        <w:t>,</w:t>
      </w:r>
      <w:r w:rsidRPr="0012168A">
        <w:t xml:space="preserve"> I alluded to the fact that when I inherited CCRC there had been a positively damning tailored rev</w:t>
      </w:r>
      <w:r>
        <w:t xml:space="preserve">iew of the </w:t>
      </w:r>
      <w:r w:rsidRPr="0012168A">
        <w:t>board and its work</w:t>
      </w:r>
      <w:r>
        <w:t>. M</w:t>
      </w:r>
      <w:r w:rsidRPr="0012168A">
        <w:t>y first role when I arrived was to get to grips with the organisation and the issues and then to restructure the board and put in place appropriate</w:t>
      </w:r>
      <w:r w:rsidRPr="00C115A2">
        <w:t xml:space="preserve"> decision-making process</w:t>
      </w:r>
      <w:r>
        <w:t>e</w:t>
      </w:r>
      <w:r w:rsidRPr="00C115A2">
        <w:t>s. It is something I do.</w:t>
      </w:r>
      <w:r w:rsidR="009B32EE">
        <w:t xml:space="preserve"> </w:t>
      </w:r>
    </w:p>
    <w:p w:rsidR="00626EC2" w:rsidP="00626EC2">
      <w:pPr>
        <w:pStyle w:val="Answer"/>
      </w:pPr>
      <w:r>
        <w:t>As a chair, u</w:t>
      </w:r>
      <w:r w:rsidRPr="00C115A2">
        <w:t>nusually I have undergone training in leading from the ch</w:t>
      </w:r>
      <w:r>
        <w:t>air</w:t>
      </w:r>
      <w:r w:rsidR="00521B41">
        <w:t>,</w:t>
      </w:r>
      <w:r>
        <w:t xml:space="preserve"> at INSEAD</w:t>
      </w:r>
      <w:r w:rsidRPr="00C115A2">
        <w:t xml:space="preserve"> and so on. Typically, people learn from seeing either good or bad chairing practi</w:t>
      </w:r>
      <w:r>
        <w:t>c</w:t>
      </w:r>
      <w:r w:rsidRPr="00C115A2">
        <w:t xml:space="preserve">e and deciding what they might </w:t>
      </w:r>
      <w:r w:rsidRPr="00C115A2">
        <w:t>do</w:t>
      </w:r>
      <w:r>
        <w:t>, but</w:t>
      </w:r>
      <w:r w:rsidRPr="00C115A2">
        <w:t xml:space="preserve"> committing to that development is important to me</w:t>
      </w:r>
      <w:r>
        <w:t>.</w:t>
      </w:r>
      <w:r w:rsidRPr="00C115A2">
        <w:t xml:space="preserve"> I have pre-meetings with my n</w:t>
      </w:r>
      <w:r>
        <w:t>o</w:t>
      </w:r>
      <w:r w:rsidRPr="00C115A2">
        <w:t>n</w:t>
      </w:r>
      <w:r>
        <w:noBreakHyphen/>
      </w:r>
      <w:r w:rsidRPr="00C115A2">
        <w:t xml:space="preserve">executive directors, both </w:t>
      </w:r>
      <w:r w:rsidR="00165296">
        <w:t xml:space="preserve">the </w:t>
      </w:r>
      <w:r w:rsidRPr="00C115A2">
        <w:t>non-independent ones</w:t>
      </w:r>
      <w:r w:rsidRPr="00203A8E">
        <w:t xml:space="preserve"> at </w:t>
      </w:r>
      <w:r w:rsidR="005B224E">
        <w:t xml:space="preserve">the </w:t>
      </w:r>
      <w:r w:rsidRPr="00203A8E">
        <w:t xml:space="preserve">CCRC </w:t>
      </w:r>
      <w:r w:rsidR="005B224E">
        <w:t>and the independent ones, as well as</w:t>
      </w:r>
      <w:r w:rsidRPr="00203A8E">
        <w:t xml:space="preserve"> </w:t>
      </w:r>
      <w:r w:rsidR="00670905">
        <w:t xml:space="preserve">with </w:t>
      </w:r>
      <w:r w:rsidRPr="00203A8E">
        <w:t>the SMT</w:t>
      </w:r>
      <w:r>
        <w:t xml:space="preserve">, </w:t>
      </w:r>
      <w:r w:rsidRPr="00203A8E">
        <w:t>to make sure</w:t>
      </w:r>
      <w:r w:rsidR="00670905">
        <w:t xml:space="preserve"> that</w:t>
      </w:r>
      <w:r w:rsidRPr="00203A8E">
        <w:t xml:space="preserve"> there is clarity around the papers and how they are presented and that question</w:t>
      </w:r>
      <w:r>
        <w:t>s</w:t>
      </w:r>
      <w:r w:rsidR="004A62EA">
        <w:t xml:space="preserve"> are asked </w:t>
      </w:r>
      <w:r>
        <w:t xml:space="preserve">in </w:t>
      </w:r>
      <w:r w:rsidRPr="00203A8E">
        <w:t>an appropriately probing but respectful manner</w:t>
      </w:r>
      <w:r>
        <w:t>.</w:t>
      </w:r>
      <w:r w:rsidR="004A62EA">
        <w:t xml:space="preserve"> We have just done a </w:t>
      </w:r>
      <w:r w:rsidRPr="00203A8E" w:rsidR="004A62EA">
        <w:t>public board for CCRC</w:t>
      </w:r>
      <w:r w:rsidR="004A62EA">
        <w:t>,</w:t>
      </w:r>
      <w:r w:rsidRPr="00203A8E" w:rsidR="004A62EA">
        <w:t xml:space="preserve"> for instance</w:t>
      </w:r>
      <w:r w:rsidR="004A62EA">
        <w:t>.</w:t>
      </w:r>
    </w:p>
    <w:p w:rsidR="00626EC2" w:rsidP="00626EC2">
      <w:pPr>
        <w:pStyle w:val="Remark"/>
      </w:pPr>
      <w:sdt>
        <w:sdtPr>
          <w:alias w:val="Member"/>
          <w:tag w:val="&lt;Member mnisId='4030' dodsId='72313'&gt;"/>
          <w:id w:val="-654528416"/>
          <w:placeholder>
            <w:docPart w:val="7E723F64AC9A4CECAA28F1A7D6AE0049"/>
          </w:placeholder>
          <w:richText/>
        </w:sdtPr>
        <w:sdtContent>
          <w:r w:rsidRPr="00A52F32">
            <w:rPr>
              <w:b/>
            </w:rPr>
            <w:t>Karl Turner:</w:t>
          </w:r>
        </w:sdtContent>
      </w:sdt>
      <w:r>
        <w:t xml:space="preserve"> </w:t>
      </w:r>
      <w:r w:rsidRPr="00203A8E">
        <w:t>That is helpful.</w:t>
      </w:r>
    </w:p>
    <w:p w:rsidR="00626EC2" w:rsidP="00626EC2">
      <w:pPr>
        <w:pStyle w:val="Question"/>
        <w:numPr>
          <w:ilvl w:val="0"/>
          <w:numId w:val="9"/>
        </w:numPr>
      </w:pPr>
      <w:sdt>
        <w:sdtPr>
          <w:alias w:val="Member"/>
          <w:tag w:val="&lt;Member mnisId='1605' dodsId='62790'&gt;"/>
          <w:id w:val="-1098017161"/>
          <w:placeholder>
            <w:docPart w:val="7E723F64AC9A4CECAA28F1A7D6AE0049"/>
          </w:placeholder>
          <w:richText/>
        </w:sdtPr>
        <w:sdtContent>
          <w:r w:rsidRPr="00203A8E">
            <w:rPr>
              <w:b/>
            </w:rPr>
            <w:t>Edward Timpson:</w:t>
          </w:r>
        </w:sdtContent>
      </w:sdt>
      <w:r>
        <w:t xml:space="preserve"> </w:t>
      </w:r>
      <w:r w:rsidRPr="00203A8E">
        <w:t>To go back to the position on the ground at the moment in courts and the need to recruit more judges with the requisite high quality that we want to see</w:t>
      </w:r>
      <w:r>
        <w:t>,</w:t>
      </w:r>
      <w:r w:rsidRPr="00203A8E">
        <w:t xml:space="preserve"> irrespective of where they are in the court system, where would you see your role in establishin</w:t>
      </w:r>
      <w:r>
        <w:t>g, first,</w:t>
      </w:r>
      <w:r w:rsidRPr="00203A8E">
        <w:t xml:space="preserve"> what the pipeline looks like and</w:t>
      </w:r>
      <w:r>
        <w:t>, secondly, ho</w:t>
      </w:r>
      <w:r w:rsidRPr="00203A8E">
        <w:t xml:space="preserve">w you would </w:t>
      </w:r>
      <w:r w:rsidRPr="00203A8E">
        <w:t>strat</w:t>
      </w:r>
      <w:r>
        <w:t>egise</w:t>
      </w:r>
      <w:r w:rsidRPr="00203A8E">
        <w:t xml:space="preserve"> either yourself or </w:t>
      </w:r>
      <w:r>
        <w:t xml:space="preserve">with </w:t>
      </w:r>
      <w:r w:rsidRPr="00203A8E">
        <w:t xml:space="preserve">the Lord </w:t>
      </w:r>
      <w:r>
        <w:t>C</w:t>
      </w:r>
      <w:r w:rsidRPr="00203A8E">
        <w:t xml:space="preserve">hancellor to try to ensure </w:t>
      </w:r>
      <w:r w:rsidR="00F02F5A">
        <w:t xml:space="preserve">that </w:t>
      </w:r>
      <w:r w:rsidRPr="00203A8E">
        <w:t xml:space="preserve">there </w:t>
      </w:r>
      <w:r>
        <w:t>i</w:t>
      </w:r>
      <w:r w:rsidRPr="00203A8E">
        <w:t>s a clear workforce plan</w:t>
      </w:r>
      <w:r w:rsidR="00853F95">
        <w:t>?</w:t>
      </w:r>
      <w:r w:rsidR="00662CB3">
        <w:t xml:space="preserve"> W</w:t>
      </w:r>
      <w:r w:rsidRPr="00203A8E">
        <w:t>here that m</w:t>
      </w:r>
      <w:r w:rsidR="00F02F5A">
        <w:t>ight</w:t>
      </w:r>
      <w:r w:rsidRPr="00203A8E">
        <w:t xml:space="preserve"> </w:t>
      </w:r>
      <w:r w:rsidRPr="00203A8E">
        <w:t>rub</w:t>
      </w:r>
      <w:r w:rsidRPr="00203A8E">
        <w:t xml:space="preserve"> up against</w:t>
      </w:r>
      <w:r w:rsidRPr="00B92DBB">
        <w:t xml:space="preserve"> the need for </w:t>
      </w:r>
      <w:r>
        <w:t xml:space="preserve">a </w:t>
      </w:r>
      <w:r w:rsidRPr="00B92DBB">
        <w:t>policy change</w:t>
      </w:r>
      <w:r w:rsidR="00662CB3">
        <w:t>, w</w:t>
      </w:r>
      <w:r>
        <w:t xml:space="preserve">hat would be </w:t>
      </w:r>
      <w:r w:rsidRPr="00B92DBB">
        <w:t xml:space="preserve">your </w:t>
      </w:r>
      <w:r w:rsidRPr="00B92DBB">
        <w:t>approach?</w:t>
      </w:r>
    </w:p>
    <w:p w:rsidR="004505B4" w:rsidP="00626EC2">
      <w:pPr>
        <w:pStyle w:val="Answer"/>
      </w:pPr>
      <w:sdt>
        <w:sdtPr>
          <w:alias w:val="Witness"/>
          <w:id w:val="-2071416389"/>
          <w:placeholder>
            <w:docPart w:val="7E723F64AC9A4CECAA28F1A7D6AE0049"/>
          </w:placeholder>
          <w:richText/>
        </w:sdtPr>
        <w:sdtContent>
          <w:r w:rsidRPr="00B92DBB" w:rsidR="00626EC2">
            <w:rPr>
              <w:b/>
              <w:i/>
            </w:rPr>
            <w:t>Helen Pitcher:</w:t>
          </w:r>
        </w:sdtContent>
      </w:sdt>
      <w:r w:rsidR="00626EC2">
        <w:t xml:space="preserve"> </w:t>
      </w:r>
      <w:r w:rsidR="00662CB3">
        <w:t xml:space="preserve">Crikey. </w:t>
      </w:r>
      <w:r w:rsidRPr="00B92DBB" w:rsidR="00626EC2">
        <w:t>That is a very comprehensive question</w:t>
      </w:r>
      <w:r w:rsidR="00626EC2">
        <w:t xml:space="preserve">. I am not close enough to this at the moment, but I would want to have the conversation with the Lord Chief Justice, </w:t>
      </w:r>
      <w:r w:rsidR="005B43A9">
        <w:t xml:space="preserve">the </w:t>
      </w:r>
      <w:r w:rsidR="00626EC2">
        <w:t xml:space="preserve">Lord Chancellor </w:t>
      </w:r>
      <w:r w:rsidR="005B43A9">
        <w:t>and so on</w:t>
      </w:r>
      <w:r w:rsidR="00626EC2">
        <w:t xml:space="preserve"> as to the numbers we are looking for, which I know are at least 1,000, if not more, in the forthcoming year</w:t>
      </w:r>
      <w:r w:rsidR="004A5AA1">
        <w:t>;</w:t>
      </w:r>
      <w:r w:rsidR="00626EC2">
        <w:t xml:space="preserve"> the levels they are at</w:t>
      </w:r>
      <w:r w:rsidR="00F4679D">
        <w:t>;</w:t>
      </w:r>
      <w:r w:rsidR="00626EC2">
        <w:t xml:space="preserve"> and some of the issues that </w:t>
      </w:r>
      <w:r w:rsidR="008A76CE">
        <w:t xml:space="preserve">there </w:t>
      </w:r>
      <w:r w:rsidR="00626EC2">
        <w:t>have</w:t>
      </w:r>
      <w:r w:rsidR="008A76CE">
        <w:t xml:space="preserve"> been</w:t>
      </w:r>
      <w:r w:rsidR="00626EC2">
        <w:t xml:space="preserve"> in attracting people to those roles. For instance, I am told there has been a problem at the district judge and circuit judge level.</w:t>
      </w:r>
    </w:p>
    <w:p w:rsidR="00626EC2" w:rsidP="00626EC2">
      <w:pPr>
        <w:pStyle w:val="Answer"/>
      </w:pPr>
      <w:r>
        <w:t>What we need to do—by “we” I mean the total system—is make sure</w:t>
      </w:r>
      <w:r w:rsidR="00346D61">
        <w:t xml:space="preserve"> that</w:t>
      </w:r>
      <w:r>
        <w:t xml:space="preserve"> people understand those roles, </w:t>
      </w:r>
      <w:r>
        <w:t>have the opportunity to</w:t>
      </w:r>
      <w:r>
        <w:t xml:space="preserve"> talk to people who might be doing them, which I believe has now been started, and, with pre-appointment judicial education, can get involved in that and work out whether it is right for them</w:t>
      </w:r>
      <w:r w:rsidR="00950759">
        <w:t>,</w:t>
      </w:r>
      <w:r w:rsidR="005E319A">
        <w:t xml:space="preserve"> and</w:t>
      </w:r>
      <w:r>
        <w:t xml:space="preserve"> to make it as attractive as possible. There are certain things we cannot influence. I am told that one of the reasons it is difficult to get district judges and circuit judges is the uncertainty around location when you apply and some of the conditions in the courts. Those are very much </w:t>
      </w:r>
      <w:r>
        <w:t>outwith</w:t>
      </w:r>
      <w:r>
        <w:t xml:space="preserve"> our control, so it is how those might be influenced.</w:t>
      </w:r>
    </w:p>
    <w:p w:rsidR="00626EC2" w:rsidP="00626EC2">
      <w:pPr>
        <w:pStyle w:val="Question"/>
        <w:numPr>
          <w:ilvl w:val="0"/>
          <w:numId w:val="9"/>
        </w:numPr>
      </w:pPr>
      <w:sdt>
        <w:sdtPr>
          <w:alias w:val="Member"/>
          <w:tag w:val="&lt;Member mnisId='1605' dodsId='62790'&gt;"/>
          <w:id w:val="589037507"/>
          <w:placeholder>
            <w:docPart w:val="7E723F64AC9A4CECAA28F1A7D6AE0049"/>
          </w:placeholder>
          <w:richText/>
        </w:sdtPr>
        <w:sdtContent>
          <w:r w:rsidRPr="00ED2784">
            <w:rPr>
              <w:b/>
            </w:rPr>
            <w:t>Edward Timpson:</w:t>
          </w:r>
        </w:sdtContent>
      </w:sdt>
      <w:r>
        <w:t xml:space="preserve"> One of the other perhaps growing issues in the judiciary is the age profile. </w:t>
      </w:r>
      <w:r w:rsidR="00EA6CE8">
        <w:t>A</w:t>
      </w:r>
      <w:r>
        <w:t xml:space="preserve">bout a third are over the age of 60. Is that something you will be keen to look at, and how would you factor </w:t>
      </w:r>
      <w:r w:rsidR="00EA6CE8">
        <w:t>i</w:t>
      </w:r>
      <w:r>
        <w:t>t into your appointments process?</w:t>
      </w:r>
    </w:p>
    <w:p w:rsidR="00626EC2" w:rsidP="00626EC2">
      <w:pPr>
        <w:pStyle w:val="Answer"/>
      </w:pPr>
      <w:sdt>
        <w:sdtPr>
          <w:alias w:val="Witness"/>
          <w:id w:val="-573129751"/>
          <w:placeholder>
            <w:docPart w:val="7E723F64AC9A4CECAA28F1A7D6AE0049"/>
          </w:placeholder>
          <w:richText/>
        </w:sdtPr>
        <w:sdtContent>
          <w:r w:rsidRPr="00834D69">
            <w:rPr>
              <w:b/>
              <w:i/>
            </w:rPr>
            <w:t>Helen Pitcher:</w:t>
          </w:r>
        </w:sdtContent>
      </w:sdt>
      <w:r>
        <w:t xml:space="preserve"> </w:t>
      </w:r>
      <w:r w:rsidRPr="00834D69">
        <w:t>It is important to look at it</w:t>
      </w:r>
      <w:r>
        <w:t>.</w:t>
      </w:r>
      <w:r w:rsidRPr="00834D69">
        <w:t xml:space="preserve"> I ha</w:t>
      </w:r>
      <w:r>
        <w:t xml:space="preserve">ve recently </w:t>
      </w:r>
      <w:r w:rsidRPr="00834D69">
        <w:t>been told</w:t>
      </w:r>
      <w:r>
        <w:t xml:space="preserve"> that one of the issues that has been </w:t>
      </w:r>
      <w:r w:rsidRPr="00834D69">
        <w:t xml:space="preserve">created is that there are not likely to be vacancies in certain courts </w:t>
      </w:r>
      <w:r w:rsidRPr="00834D69">
        <w:t>as a result of</w:t>
      </w:r>
      <w:r w:rsidRPr="00834D69">
        <w:t xml:space="preserve"> the age profile</w:t>
      </w:r>
      <w:r>
        <w:t>.</w:t>
      </w:r>
      <w:r w:rsidRPr="00834D69">
        <w:t xml:space="preserve"> </w:t>
      </w:r>
      <w:r>
        <w:t>L</w:t>
      </w:r>
      <w:r w:rsidRPr="00834D69">
        <w:t xml:space="preserve">ooking at that and understanding what </w:t>
      </w:r>
      <w:r>
        <w:t>it</w:t>
      </w:r>
      <w:r w:rsidRPr="00834D69">
        <w:t xml:space="preserve"> means and how it might be addressed is key</w:t>
      </w:r>
      <w:r w:rsidR="002F7FF5">
        <w:t xml:space="preserve"> because of the term of tenure</w:t>
      </w:r>
      <w:r>
        <w:t>.</w:t>
      </w:r>
      <w:r w:rsidRPr="00834D69">
        <w:t xml:space="preserve"> I would want to understand what issues it is creat</w:t>
      </w:r>
      <w:r>
        <w:t>ing</w:t>
      </w:r>
      <w:r w:rsidRPr="00834D69">
        <w:t xml:space="preserve">. I would also want to understand the opportunities it </w:t>
      </w:r>
      <w:r>
        <w:t xml:space="preserve">might </w:t>
      </w:r>
      <w:r w:rsidRPr="00834D69">
        <w:t>create to attract into those ro</w:t>
      </w:r>
      <w:r>
        <w:t>les</w:t>
      </w:r>
      <w:r w:rsidRPr="00834D69">
        <w:t xml:space="preserve"> more people who</w:t>
      </w:r>
      <w:r>
        <w:t xml:space="preserve"> are in</w:t>
      </w:r>
      <w:r w:rsidRPr="00834D69">
        <w:t xml:space="preserve"> what is called the third age</w:t>
      </w:r>
      <w:r>
        <w:t xml:space="preserve">. I am </w:t>
      </w:r>
      <w:r w:rsidRPr="00834D69">
        <w:t>in that third age so I can say it.</w:t>
      </w:r>
    </w:p>
    <w:p w:rsidR="00626EC2" w:rsidP="00626EC2">
      <w:pPr>
        <w:pStyle w:val="Question"/>
        <w:numPr>
          <w:ilvl w:val="0"/>
          <w:numId w:val="9"/>
        </w:numPr>
      </w:pPr>
      <w:sdt>
        <w:sdtPr>
          <w:alias w:val="Member"/>
          <w:tag w:val="&lt;Member mnisId='1605' dodsId='62790'&gt;"/>
          <w:id w:val="-2016209277"/>
          <w:placeholder>
            <w:docPart w:val="7E723F64AC9A4CECAA28F1A7D6AE0049"/>
          </w:placeholder>
          <w:richText/>
        </w:sdtPr>
        <w:sdtContent>
          <w:r w:rsidRPr="00834D69">
            <w:rPr>
              <w:b/>
            </w:rPr>
            <w:t>Edward Timpson:</w:t>
          </w:r>
        </w:sdtContent>
      </w:sdt>
      <w:r>
        <w:t xml:space="preserve"> </w:t>
      </w:r>
      <w:r w:rsidRPr="00834D69">
        <w:t xml:space="preserve">To go back to your current role as chair of the CCRC, as part of that you </w:t>
      </w:r>
      <w:r w:rsidR="00E838FF">
        <w:t>have called</w:t>
      </w:r>
      <w:r w:rsidRPr="00834D69">
        <w:t xml:space="preserve"> for an increase in legal aid rates for lawyers doing criminal appeals. You will have seen </w:t>
      </w:r>
      <w:r w:rsidR="00622EC1">
        <w:t xml:space="preserve">that </w:t>
      </w:r>
      <w:r w:rsidRPr="00834D69">
        <w:t xml:space="preserve">there has been a </w:t>
      </w:r>
      <w:r w:rsidR="00DE00DC">
        <w:t>G</w:t>
      </w:r>
      <w:r w:rsidRPr="00834D69">
        <w:t>overnment</w:t>
      </w:r>
      <w:r w:rsidRPr="00834D69">
        <w:t xml:space="preserve"> response to that. Do you think that response is adequate</w:t>
      </w:r>
      <w:r>
        <w:t>,</w:t>
      </w:r>
      <w:r w:rsidRPr="00834D69">
        <w:t xml:space="preserve"> and what action do you think needs to be taken?</w:t>
      </w:r>
    </w:p>
    <w:p w:rsidR="00074751" w:rsidP="00626EC2">
      <w:pPr>
        <w:pStyle w:val="Answer"/>
      </w:pPr>
      <w:sdt>
        <w:sdtPr>
          <w:alias w:val="Witness"/>
          <w:id w:val="-540050787"/>
          <w:placeholder>
            <w:docPart w:val="7E723F64AC9A4CECAA28F1A7D6AE0049"/>
          </w:placeholder>
          <w:richText/>
        </w:sdtPr>
        <w:sdtContent>
          <w:r w:rsidRPr="00834D69" w:rsidR="00626EC2">
            <w:rPr>
              <w:b/>
              <w:i/>
            </w:rPr>
            <w:t>Helen Pitcher:</w:t>
          </w:r>
        </w:sdtContent>
      </w:sdt>
      <w:r w:rsidR="00626EC2">
        <w:t xml:space="preserve"> </w:t>
      </w:r>
      <w:r w:rsidRPr="00834D69" w:rsidR="00626EC2">
        <w:t>I do</w:t>
      </w:r>
      <w:r w:rsidR="00DE00DC">
        <w:t>n’t</w:t>
      </w:r>
      <w:r w:rsidRPr="00834D69" w:rsidR="00626EC2">
        <w:t xml:space="preserve"> know yet because I have not sat down and discussed it with my team, but we certainly intend to sit down and discuss it. There is an issue, in that </w:t>
      </w:r>
      <w:r w:rsidR="00A13C9D">
        <w:t xml:space="preserve">it used to be that 10% </w:t>
      </w:r>
      <w:r w:rsidRPr="00834D69" w:rsidR="00626EC2">
        <w:t>of our applicants who appl</w:t>
      </w:r>
      <w:r w:rsidR="00626EC2">
        <w:t>y</w:t>
      </w:r>
      <w:r w:rsidRPr="00834D69" w:rsidR="00626EC2">
        <w:t xml:space="preserve"> to the CCRC might have some form of legal assistance</w:t>
      </w:r>
      <w:r w:rsidR="00626EC2">
        <w:t xml:space="preserve">. It </w:t>
      </w:r>
      <w:r w:rsidR="00073B9A">
        <w:t>i</w:t>
      </w:r>
      <w:r w:rsidR="00626EC2">
        <w:t xml:space="preserve">s now down </w:t>
      </w:r>
      <w:r w:rsidR="00A97E64">
        <w:t>at</w:t>
      </w:r>
      <w:r w:rsidRPr="00834D69" w:rsidR="00626EC2">
        <w:t xml:space="preserve"> 4%</w:t>
      </w:r>
      <w:r w:rsidR="00626EC2">
        <w:t>. T</w:t>
      </w:r>
      <w:r w:rsidRPr="00834D69" w:rsidR="00626EC2">
        <w:t>hat is a big issue</w:t>
      </w:r>
      <w:r w:rsidR="00626EC2">
        <w:t>,</w:t>
      </w:r>
      <w:r w:rsidRPr="00834D69" w:rsidR="00626EC2">
        <w:t xml:space="preserve"> because doing work to support people applying to the CCRC is not particularly attractive</w:t>
      </w:r>
      <w:r w:rsidR="00944D9E">
        <w:t>;</w:t>
      </w:r>
      <w:r w:rsidR="00626EC2">
        <w:t xml:space="preserve"> </w:t>
      </w:r>
      <w:r w:rsidRPr="00834D69" w:rsidR="00626EC2">
        <w:t>it is not well paid</w:t>
      </w:r>
      <w:r w:rsidR="00073B9A">
        <w:t>,</w:t>
      </w:r>
      <w:r w:rsidR="00626EC2">
        <w:t xml:space="preserve"> </w:t>
      </w:r>
      <w:r w:rsidRPr="001F1090" w:rsidR="00626EC2">
        <w:t>and legal aid is not necessarily given</w:t>
      </w:r>
      <w:r w:rsidR="00626EC2">
        <w:t>.</w:t>
      </w:r>
    </w:p>
    <w:p w:rsidR="00626EC2" w:rsidP="00626EC2">
      <w:pPr>
        <w:pStyle w:val="Answer"/>
      </w:pPr>
      <w:r>
        <w:t>W</w:t>
      </w:r>
      <w:r w:rsidRPr="001F1090">
        <w:t>hen we</w:t>
      </w:r>
      <w:r>
        <w:t xml:space="preserve"> </w:t>
      </w:r>
      <w:r w:rsidR="00D92A9B">
        <w:t>put in</w:t>
      </w:r>
      <w:r w:rsidRPr="001F1090">
        <w:t xml:space="preserve"> that submission</w:t>
      </w:r>
      <w:r w:rsidR="00D92A9B">
        <w:t>,</w:t>
      </w:r>
      <w:r w:rsidRPr="001F1090">
        <w:t xml:space="preserve"> it was in line with our statutory dut</w:t>
      </w:r>
      <w:r>
        <w:t xml:space="preserve">y basically </w:t>
      </w:r>
      <w:r w:rsidRPr="001F1090">
        <w:t>to report on systemic issues in the legal professio</w:t>
      </w:r>
      <w:r>
        <w:t>n</w:t>
      </w:r>
      <w:r w:rsidR="00D92A9B">
        <w:t>,</w:t>
      </w:r>
      <w:r>
        <w:t xml:space="preserve"> </w:t>
      </w:r>
      <w:r w:rsidRPr="001F1090">
        <w:t xml:space="preserve">and lack of representation is a big issue. It generates even more work for us in the </w:t>
      </w:r>
      <w:r w:rsidRPr="001F1090">
        <w:t>CCRC</w:t>
      </w:r>
      <w:r>
        <w:t>,</w:t>
      </w:r>
      <w:r w:rsidRPr="001F1090">
        <w:t xml:space="preserve"> because if someone feels they have suffered a miscarriage of justice</w:t>
      </w:r>
      <w:r>
        <w:t xml:space="preserve"> they will,</w:t>
      </w:r>
      <w:r w:rsidRPr="001F1090">
        <w:t xml:space="preserve"> quite rightly</w:t>
      </w:r>
      <w:r>
        <w:t xml:space="preserve">, </w:t>
      </w:r>
      <w:r w:rsidR="00074751">
        <w:t xml:space="preserve">literally </w:t>
      </w:r>
      <w:r w:rsidRPr="001F1090">
        <w:t>send you chapter an</w:t>
      </w:r>
      <w:r>
        <w:t>d</w:t>
      </w:r>
      <w:r w:rsidRPr="001F1090">
        <w:t xml:space="preserve"> verse as to why they think that, whereas if they have some legal assistance</w:t>
      </w:r>
      <w:r w:rsidR="005253CF">
        <w:t>,</w:t>
      </w:r>
      <w:r w:rsidRPr="001F1090">
        <w:t xml:space="preserve"> </w:t>
      </w:r>
      <w:r w:rsidR="005253CF">
        <w:t xml:space="preserve">you get, </w:t>
      </w:r>
      <w:r w:rsidRPr="001F1090">
        <w:t>in effect</w:t>
      </w:r>
      <w:r w:rsidR="005253CF">
        <w:t>,</w:t>
      </w:r>
      <w:r w:rsidRPr="001F1090">
        <w:t xml:space="preserve"> a skeleton argument</w:t>
      </w:r>
      <w:r>
        <w:t>,</w:t>
      </w:r>
      <w:r w:rsidRPr="001F1090">
        <w:t xml:space="preserve"> which point</w:t>
      </w:r>
      <w:r>
        <w:t>s</w:t>
      </w:r>
      <w:r w:rsidRPr="001F1090">
        <w:t xml:space="preserve"> </w:t>
      </w:r>
      <w:r>
        <w:t xml:space="preserve">my team </w:t>
      </w:r>
      <w:r w:rsidRPr="001F1090">
        <w:t xml:space="preserve">towards the pertinent issues without having to work as hard as they have to work to try to find </w:t>
      </w:r>
      <w:r w:rsidR="009D2771">
        <w:t>the</w:t>
      </w:r>
      <w:r w:rsidRPr="001F1090">
        <w:t xml:space="preserve"> </w:t>
      </w:r>
      <w:r>
        <w:t>kernel</w:t>
      </w:r>
      <w:r w:rsidRPr="001F1090">
        <w:t xml:space="preserve"> that says there may be something in this</w:t>
      </w:r>
      <w:r>
        <w:t>. T</w:t>
      </w:r>
      <w:r w:rsidRPr="002C6BA3">
        <w:t>hat could lead to savings which me</w:t>
      </w:r>
      <w:r>
        <w:t>an</w:t>
      </w:r>
      <w:r w:rsidRPr="002C6BA3">
        <w:t xml:space="preserve"> you do not necessarily </w:t>
      </w:r>
      <w:r>
        <w:t>need</w:t>
      </w:r>
      <w:r w:rsidRPr="002C6BA3">
        <w:t xml:space="preserve"> </w:t>
      </w:r>
      <w:r w:rsidR="00972340">
        <w:t>more</w:t>
      </w:r>
      <w:r w:rsidRPr="002C6BA3">
        <w:t xml:space="preserve"> budget going forward, although we anticipate an increase in applications because of delays in courts and people feeling </w:t>
      </w:r>
      <w:r w:rsidR="009D2771">
        <w:t xml:space="preserve">that </w:t>
      </w:r>
      <w:r w:rsidRPr="002C6BA3">
        <w:t xml:space="preserve">they have not had the right access to justice. We are told by the </w:t>
      </w:r>
      <w:r w:rsidRPr="002C6BA3">
        <w:t>M</w:t>
      </w:r>
      <w:r w:rsidR="00E66338">
        <w:t>o</w:t>
      </w:r>
      <w:r w:rsidRPr="002C6BA3">
        <w:t>J</w:t>
      </w:r>
      <w:r w:rsidRPr="002C6BA3">
        <w:t xml:space="preserve"> </w:t>
      </w:r>
      <w:r>
        <w:t xml:space="preserve">that </w:t>
      </w:r>
      <w:r w:rsidRPr="002C6BA3">
        <w:t>there could be</w:t>
      </w:r>
      <w:r>
        <w:t xml:space="preserve"> an increase in our workload of</w:t>
      </w:r>
      <w:r w:rsidRPr="002C6BA3">
        <w:t xml:space="preserve"> as much as 20%</w:t>
      </w:r>
      <w:r>
        <w:t>, so</w:t>
      </w:r>
      <w:r w:rsidRPr="002C6BA3">
        <w:t xml:space="preserve"> we need to find efficiencies as well</w:t>
      </w:r>
      <w:r>
        <w:t>. T</w:t>
      </w:r>
      <w:r w:rsidRPr="002C6BA3">
        <w:t xml:space="preserve">he lack of support for </w:t>
      </w:r>
      <w:r>
        <w:t xml:space="preserve">our </w:t>
      </w:r>
      <w:r w:rsidRPr="002C6BA3">
        <w:t>applicants</w:t>
      </w:r>
      <w:r>
        <w:t>—80% of our cases come from in-custody</w:t>
      </w:r>
      <w:r w:rsidRPr="002C6BA3">
        <w:t xml:space="preserve"> applicants</w:t>
      </w:r>
      <w:r>
        <w:t xml:space="preserve">—is a real </w:t>
      </w:r>
      <w:r w:rsidRPr="002C6BA3">
        <w:t>issue.</w:t>
      </w:r>
    </w:p>
    <w:p w:rsidR="00626EC2" w:rsidP="00626EC2">
      <w:pPr>
        <w:pStyle w:val="Question"/>
        <w:numPr>
          <w:ilvl w:val="0"/>
          <w:numId w:val="9"/>
        </w:numPr>
      </w:pPr>
      <w:sdt>
        <w:sdtPr>
          <w:alias w:val="Member"/>
          <w:tag w:val="&lt;Member mnisId='1605' dodsId='62790'&gt;"/>
          <w:id w:val="1236903085"/>
          <w:placeholder>
            <w:docPart w:val="7E723F64AC9A4CECAA28F1A7D6AE0049"/>
          </w:placeholder>
          <w:richText/>
        </w:sdtPr>
        <w:sdtContent>
          <w:r w:rsidRPr="002C6BA3">
            <w:rPr>
              <w:b/>
            </w:rPr>
            <w:t>Edward Timpson:</w:t>
          </w:r>
        </w:sdtContent>
      </w:sdt>
      <w:r>
        <w:t xml:space="preserve"> I understand</w:t>
      </w:r>
      <w:r w:rsidR="002E36CA">
        <w:t xml:space="preserve"> that</w:t>
      </w:r>
      <w:r>
        <w:t xml:space="preserve"> you have other roles, </w:t>
      </w:r>
      <w:r>
        <w:t>in particular the</w:t>
      </w:r>
      <w:r>
        <w:t xml:space="preserve"> </w:t>
      </w:r>
      <w:r w:rsidRPr="00686F4B">
        <w:t>CCRC</w:t>
      </w:r>
      <w:r w:rsidR="002E36CA">
        <w:t xml:space="preserve">. To go back to your time management, </w:t>
      </w:r>
      <w:r>
        <w:t xml:space="preserve">how much of that is </w:t>
      </w:r>
      <w:r w:rsidRPr="00686F4B">
        <w:t>face to face</w:t>
      </w:r>
      <w:r>
        <w:t>,</w:t>
      </w:r>
      <w:r w:rsidRPr="00686F4B">
        <w:t xml:space="preserve"> how much is travel and how much is sitting at </w:t>
      </w:r>
      <w:r>
        <w:t>a</w:t>
      </w:r>
      <w:r w:rsidRPr="00686F4B">
        <w:t xml:space="preserve"> computer? Do you have any sense or anticipation of what this role would mirror or</w:t>
      </w:r>
      <w:r w:rsidR="008F4374">
        <w:t xml:space="preserve"> where it would</w:t>
      </w:r>
      <w:r w:rsidRPr="00686F4B">
        <w:t xml:space="preserve"> be different?</w:t>
      </w:r>
    </w:p>
    <w:p w:rsidR="00655A90" w:rsidP="00626EC2">
      <w:pPr>
        <w:pStyle w:val="Answer"/>
      </w:pPr>
      <w:sdt>
        <w:sdtPr>
          <w:alias w:val="Witness"/>
          <w:id w:val="1753393885"/>
          <w:placeholder>
            <w:docPart w:val="7E723F64AC9A4CECAA28F1A7D6AE0049"/>
          </w:placeholder>
          <w:richText/>
        </w:sdtPr>
        <w:sdtContent>
          <w:r w:rsidRPr="00686F4B" w:rsidR="00626EC2">
            <w:rPr>
              <w:b/>
              <w:i/>
            </w:rPr>
            <w:t>Helen Pitcher:</w:t>
          </w:r>
        </w:sdtContent>
      </w:sdt>
      <w:r w:rsidR="00626EC2">
        <w:t xml:space="preserve"> </w:t>
      </w:r>
      <w:r w:rsidRPr="00686F4B" w:rsidR="00626EC2">
        <w:t>CCRC is a remote</w:t>
      </w:r>
      <w:r w:rsidR="0013632F">
        <w:t>-</w:t>
      </w:r>
      <w:r w:rsidRPr="00686F4B" w:rsidR="00626EC2">
        <w:t>first organisation</w:t>
      </w:r>
      <w:r w:rsidR="003F6A4D">
        <w:t>,</w:t>
      </w:r>
      <w:r w:rsidRPr="00686F4B" w:rsidR="00626EC2">
        <w:t xml:space="preserve"> which went along with our decision to reduce our office footprint to release funds to support frontline casework</w:t>
      </w:r>
      <w:r w:rsidR="00626EC2">
        <w:t>.</w:t>
      </w:r>
      <w:r w:rsidRPr="00E275C3" w:rsidR="00626EC2">
        <w:t xml:space="preserve"> I now do not need to go to Birmingham very often. Before we became a remote</w:t>
      </w:r>
      <w:r w:rsidR="0013632F">
        <w:t>-</w:t>
      </w:r>
      <w:r w:rsidRPr="00E275C3" w:rsidR="00626EC2">
        <w:t>first organisation</w:t>
      </w:r>
      <w:r w:rsidR="0013632F">
        <w:t>,</w:t>
      </w:r>
      <w:r w:rsidRPr="00E275C3" w:rsidR="00626EC2">
        <w:t xml:space="preserve"> typically</w:t>
      </w:r>
      <w:r w:rsidR="00626EC2">
        <w:t xml:space="preserve"> I went in</w:t>
      </w:r>
      <w:r w:rsidRPr="00E275C3" w:rsidR="00626EC2">
        <w:t xml:space="preserve"> two days a week</w:t>
      </w:r>
      <w:r w:rsidR="00626EC2">
        <w:t xml:space="preserve">. </w:t>
      </w:r>
      <w:r w:rsidRPr="00E275C3" w:rsidR="00626EC2">
        <w:t>I never ever factor in my travel time in terms of cost to the organisation</w:t>
      </w:r>
      <w:r w:rsidR="00626EC2">
        <w:t>;</w:t>
      </w:r>
      <w:r w:rsidRPr="00E275C3" w:rsidR="00626EC2">
        <w:t xml:space="preserve"> I do not claim expenses because I do not feel it is right to do that. When I was travelling in on the train I would work all the way </w:t>
      </w:r>
      <w:r w:rsidR="00626EC2">
        <w:t>up and all the w</w:t>
      </w:r>
      <w:r w:rsidRPr="00E275C3" w:rsidR="00626EC2">
        <w:t>ay back</w:t>
      </w:r>
      <w:r w:rsidR="00626EC2">
        <w:t>.</w:t>
      </w:r>
      <w:r w:rsidRPr="00E275C3" w:rsidR="00626EC2">
        <w:t xml:space="preserve"> I find that a very efficient use of time</w:t>
      </w:r>
      <w:r w:rsidR="00626EC2">
        <w:t>.</w:t>
      </w:r>
    </w:p>
    <w:p w:rsidR="00626EC2" w:rsidP="00626EC2">
      <w:pPr>
        <w:pStyle w:val="Answer"/>
      </w:pPr>
      <w:r>
        <w:t>T</w:t>
      </w:r>
      <w:r w:rsidRPr="00E275C3">
        <w:t>ypically, 10 or 12 days a year we will be in the office. We do that for purposes of team building, morale, training, discussing strategy and so on</w:t>
      </w:r>
      <w:r>
        <w:t xml:space="preserve">. </w:t>
      </w:r>
      <w:r w:rsidR="00436FD5">
        <w:t>W</w:t>
      </w:r>
      <w:r w:rsidRPr="00E275C3">
        <w:t>e have those days, but the board meetings are all remote</w:t>
      </w:r>
      <w:r>
        <w:t>.</w:t>
      </w:r>
      <w:r w:rsidRPr="00E275C3">
        <w:t xml:space="preserve"> </w:t>
      </w:r>
      <w:r>
        <w:t>T</w:t>
      </w:r>
      <w:r w:rsidRPr="00E275C3">
        <w:t>hat works very well because my board members come from various parts of the country</w:t>
      </w:r>
      <w:r>
        <w:t>. Being</w:t>
      </w:r>
      <w:r w:rsidRPr="00E275C3">
        <w:t xml:space="preserve"> remote has helped us </w:t>
      </w:r>
      <w:r w:rsidR="005F2CDD">
        <w:t>in</w:t>
      </w:r>
      <w:r w:rsidRPr="00E275C3">
        <w:t xml:space="preserve"> </w:t>
      </w:r>
      <w:r w:rsidRPr="00E275C3">
        <w:t>recruitment</w:t>
      </w:r>
      <w:r>
        <w:t>,</w:t>
      </w:r>
      <w:r w:rsidRPr="00E275C3">
        <w:t xml:space="preserve"> because</w:t>
      </w:r>
      <w:r w:rsidRPr="00E275C3">
        <w:t xml:space="preserve"> we have been able to widen outside the Birmingham area</w:t>
      </w:r>
      <w:r>
        <w:t xml:space="preserve">, which is </w:t>
      </w:r>
      <w:r w:rsidRPr="00E275C3">
        <w:t>very competitive</w:t>
      </w:r>
      <w:r w:rsidR="00366EE2">
        <w:t>. A</w:t>
      </w:r>
      <w:r w:rsidRPr="00E275C3">
        <w:t xml:space="preserve"> lot of regulators</w:t>
      </w:r>
      <w:r>
        <w:t xml:space="preserve"> have moved there</w:t>
      </w:r>
      <w:r w:rsidRPr="00E275C3">
        <w:t xml:space="preserve"> and, frankly, </w:t>
      </w:r>
      <w:r w:rsidR="005F2CDD">
        <w:t xml:space="preserve">they </w:t>
      </w:r>
      <w:r w:rsidRPr="00E275C3">
        <w:t>pay more than</w:t>
      </w:r>
      <w:r>
        <w:t xml:space="preserve"> we do</w:t>
      </w:r>
      <w:r w:rsidR="005F2CDD">
        <w:t xml:space="preserve"> so t</w:t>
      </w:r>
      <w:r>
        <w:t xml:space="preserve">hat </w:t>
      </w:r>
      <w:r w:rsidRPr="00E275C3">
        <w:t>creates an issue.</w:t>
      </w:r>
    </w:p>
    <w:p w:rsidR="00626EC2" w:rsidP="00626EC2">
      <w:pPr>
        <w:pStyle w:val="Answer"/>
      </w:pPr>
      <w:r w:rsidRPr="00E275C3">
        <w:t>I live in north London</w:t>
      </w:r>
      <w:r>
        <w:t xml:space="preserve"> and </w:t>
      </w:r>
      <w:r w:rsidR="005F2CDD">
        <w:t xml:space="preserve">I </w:t>
      </w:r>
      <w:r>
        <w:t>am</w:t>
      </w:r>
      <w:r w:rsidRPr="00E275C3">
        <w:t xml:space="preserve"> regularly in London, so my intention</w:t>
      </w:r>
      <w:r>
        <w:t xml:space="preserve"> at the JAC,</w:t>
      </w:r>
      <w:r w:rsidRPr="00E275C3">
        <w:t xml:space="preserve"> certainly in the early days</w:t>
      </w:r>
      <w:r>
        <w:t>,</w:t>
      </w:r>
      <w:r w:rsidRPr="00E275C3">
        <w:t xml:space="preserve"> would be</w:t>
      </w:r>
      <w:r>
        <w:t xml:space="preserve"> to be a </w:t>
      </w:r>
      <w:r w:rsidRPr="00E275C3">
        <w:t>very visible pres</w:t>
      </w:r>
      <w:r>
        <w:t>ence</w:t>
      </w:r>
      <w:r w:rsidRPr="00E275C3">
        <w:t xml:space="preserve"> in the office. Earlier</w:t>
      </w:r>
      <w:r>
        <w:t>,</w:t>
      </w:r>
      <w:r w:rsidRPr="00E275C3">
        <w:t xml:space="preserve"> I was asked whether</w:t>
      </w:r>
      <w:r>
        <w:t>,</w:t>
      </w:r>
      <w:r w:rsidRPr="00E275C3">
        <w:t xml:space="preserve"> if I was successful with this</w:t>
      </w:r>
      <w:r>
        <w:t>,</w:t>
      </w:r>
      <w:r w:rsidRPr="00E275C3">
        <w:t xml:space="preserve"> I would want an office. My answer is no</w:t>
      </w:r>
      <w:r>
        <w:t>;</w:t>
      </w:r>
      <w:r w:rsidRPr="00E275C3">
        <w:t xml:space="preserve"> I would rather sit out in the general area working with people </w:t>
      </w:r>
      <w:r>
        <w:t xml:space="preserve">and just </w:t>
      </w:r>
      <w:r w:rsidRPr="00E275C3">
        <w:t xml:space="preserve">use </w:t>
      </w:r>
      <w:r>
        <w:t>a</w:t>
      </w:r>
      <w:r w:rsidRPr="00E275C3">
        <w:t xml:space="preserve"> room for meetings because you get </w:t>
      </w:r>
      <w:r>
        <w:t>a greater</w:t>
      </w:r>
      <w:r w:rsidRPr="00E275C3">
        <w:t xml:space="preserve"> sense of what is going on and the issues. I did that as soon as I joined CCRC</w:t>
      </w:r>
      <w:r>
        <w:t xml:space="preserve">. </w:t>
      </w:r>
      <w:r w:rsidRPr="00E275C3">
        <w:t xml:space="preserve">I had a whacking great office </w:t>
      </w:r>
      <w:r>
        <w:t>when</w:t>
      </w:r>
      <w:r w:rsidRPr="00E275C3">
        <w:t xml:space="preserve"> people were so short </w:t>
      </w:r>
      <w:r w:rsidR="000F4F29">
        <w:t>of</w:t>
      </w:r>
      <w:r w:rsidRPr="00E275C3">
        <w:t xml:space="preserve"> space</w:t>
      </w:r>
      <w:r>
        <w:t xml:space="preserve"> and</w:t>
      </w:r>
      <w:r w:rsidRPr="00E275C3">
        <w:t xml:space="preserve"> I </w:t>
      </w:r>
      <w:r w:rsidR="000F4F29">
        <w:t xml:space="preserve">said, “Make it a meeting room. I </w:t>
      </w:r>
      <w:r w:rsidR="00770C23">
        <w:t>don’t</w:t>
      </w:r>
      <w:r>
        <w:t xml:space="preserve"> </w:t>
      </w:r>
      <w:r w:rsidRPr="00E275C3">
        <w:t>need it</w:t>
      </w:r>
      <w:r w:rsidR="00770C23">
        <w:t>.” The</w:t>
      </w:r>
      <w:r>
        <w:t xml:space="preserve"> answer is that</w:t>
      </w:r>
      <w:r w:rsidRPr="00E275C3">
        <w:t xml:space="preserve"> I will be around and about.</w:t>
      </w:r>
    </w:p>
    <w:p w:rsidR="00626EC2" w:rsidP="00626EC2">
      <w:pPr>
        <w:pStyle w:val="Question"/>
        <w:numPr>
          <w:ilvl w:val="0"/>
          <w:numId w:val="9"/>
        </w:numPr>
      </w:pPr>
      <w:sdt>
        <w:sdtPr>
          <w:alias w:val="Member"/>
          <w:tag w:val="&lt;Member mnisId='483' dodsId='25660'&gt;"/>
          <w:id w:val="-704944940"/>
          <w:placeholder>
            <w:docPart w:val="7E723F64AC9A4CECAA28F1A7D6AE0049"/>
          </w:placeholder>
          <w:richText/>
        </w:sdtPr>
        <w:sdtContent>
          <w:r w:rsidRPr="00E275C3">
            <w:rPr>
              <w:b/>
            </w:rPr>
            <w:t>Maria Eagle:</w:t>
          </w:r>
        </w:sdtContent>
      </w:sdt>
      <w:r>
        <w:t xml:space="preserve"> I want to ask you </w:t>
      </w:r>
      <w:r w:rsidRPr="00DF3706">
        <w:t xml:space="preserve">a little bit about diversity. Obviously, the </w:t>
      </w:r>
      <w:r>
        <w:t>JAC’s</w:t>
      </w:r>
      <w:r w:rsidRPr="00DF3706">
        <w:t xml:space="preserve"> primary responsibility is not to create diversity in judicial appointments; </w:t>
      </w:r>
      <w:r>
        <w:t>i</w:t>
      </w:r>
      <w:r w:rsidRPr="00DF3706">
        <w:t>t is to appoint on merit</w:t>
      </w:r>
      <w:r>
        <w:t>. N</w:t>
      </w:r>
      <w:r w:rsidRPr="00DF3706">
        <w:t>one</w:t>
      </w:r>
      <w:r>
        <w:t xml:space="preserve"> </w:t>
      </w:r>
      <w:r w:rsidRPr="00DF3706">
        <w:t>the</w:t>
      </w:r>
      <w:r>
        <w:t xml:space="preserve"> </w:t>
      </w:r>
      <w:r w:rsidRPr="00DF3706">
        <w:t>less</w:t>
      </w:r>
      <w:r>
        <w:t>,</w:t>
      </w:r>
      <w:r w:rsidRPr="00DF3706">
        <w:t xml:space="preserve"> there has been a </w:t>
      </w:r>
      <w:r w:rsidRPr="00DF3706">
        <w:t>long</w:t>
      </w:r>
      <w:r>
        <w:t>-</w:t>
      </w:r>
      <w:r w:rsidRPr="00DF3706">
        <w:t xml:space="preserve">standing view </w:t>
      </w:r>
      <w:r>
        <w:t>among most M</w:t>
      </w:r>
      <w:r w:rsidRPr="00DF3706">
        <w:t xml:space="preserve">inisters who have ever been in the </w:t>
      </w:r>
      <w:r>
        <w:t>D</w:t>
      </w:r>
      <w:r w:rsidRPr="00DF3706">
        <w:t>epartment</w:t>
      </w:r>
      <w:r w:rsidR="002528A2">
        <w:t xml:space="preserve"> that we need more judicial diversity</w:t>
      </w:r>
      <w:r>
        <w:t>. W</w:t>
      </w:r>
      <w:r w:rsidRPr="00DF3706">
        <w:t>hen I was</w:t>
      </w:r>
      <w:r>
        <w:t xml:space="preserve"> a M</w:t>
      </w:r>
      <w:r w:rsidRPr="00DF3706">
        <w:t xml:space="preserve">inister in the </w:t>
      </w:r>
      <w:r>
        <w:t>D</w:t>
      </w:r>
      <w:r w:rsidRPr="00DF3706">
        <w:t>epartment 12 years ago there was</w:t>
      </w:r>
      <w:r>
        <w:t xml:space="preserve"> a view</w:t>
      </w:r>
      <w:r w:rsidR="00D83858">
        <w:t xml:space="preserve"> </w:t>
      </w:r>
      <w:r>
        <w:t xml:space="preserve">that we needed </w:t>
      </w:r>
      <w:r w:rsidRPr="00DF3706">
        <w:t>more judicial diversity</w:t>
      </w:r>
      <w:r>
        <w:t>.</w:t>
      </w:r>
      <w:r w:rsidRPr="00DF3706">
        <w:t xml:space="preserve"> I think there has been a </w:t>
      </w:r>
      <w:r>
        <w:t>view</w:t>
      </w:r>
      <w:r w:rsidRPr="00DF3706">
        <w:t xml:space="preserve"> since among many </w:t>
      </w:r>
      <w:r>
        <w:t>M</w:t>
      </w:r>
      <w:r w:rsidRPr="00DF3706">
        <w:t>inisters</w:t>
      </w:r>
      <w:r>
        <w:t>,</w:t>
      </w:r>
      <w:r w:rsidRPr="00DF3706">
        <w:t xml:space="preserve"> who have served</w:t>
      </w:r>
      <w:r w:rsidR="00E27E3E">
        <w:t xml:space="preserve"> in</w:t>
      </w:r>
      <w:r w:rsidRPr="00DF3706">
        <w:t xml:space="preserve"> subsequent </w:t>
      </w:r>
      <w:r w:rsidR="00D83858">
        <w:t>G</w:t>
      </w:r>
      <w:r w:rsidRPr="00DF3706">
        <w:t>overnment</w:t>
      </w:r>
      <w:r w:rsidR="00D83858">
        <w:t>s</w:t>
      </w:r>
      <w:r>
        <w:t>,</w:t>
      </w:r>
      <w:r w:rsidRPr="00DF3706">
        <w:t xml:space="preserve"> that we need an increase in judicial diversity</w:t>
      </w:r>
      <w:r>
        <w:t>. A</w:t>
      </w:r>
      <w:r w:rsidRPr="00DF3706">
        <w:t>lthough it is not the main job</w:t>
      </w:r>
      <w:r>
        <w:t>,</w:t>
      </w:r>
      <w:r w:rsidRPr="00DF3706">
        <w:t xml:space="preserve"> what prospect do you think there is of managing to achieve </w:t>
      </w:r>
      <w:r w:rsidR="00276C45">
        <w:t>some</w:t>
      </w:r>
      <w:r w:rsidRPr="00DF3706">
        <w:t xml:space="preserve"> increase in diversity?</w:t>
      </w:r>
    </w:p>
    <w:p w:rsidR="00626EC2" w:rsidP="00626EC2">
      <w:pPr>
        <w:pStyle w:val="Answer"/>
      </w:pPr>
      <w:sdt>
        <w:sdtPr>
          <w:alias w:val="Witness"/>
          <w:id w:val="-1907908040"/>
          <w:placeholder>
            <w:docPart w:val="7E723F64AC9A4CECAA28F1A7D6AE0049"/>
          </w:placeholder>
          <w:richText/>
        </w:sdtPr>
        <w:sdtContent>
          <w:r w:rsidRPr="00DF3706">
            <w:rPr>
              <w:b/>
              <w:i/>
            </w:rPr>
            <w:t>Helen Pitcher:</w:t>
          </w:r>
        </w:sdtContent>
      </w:sdt>
      <w:r>
        <w:t xml:space="preserve"> </w:t>
      </w:r>
      <w:r w:rsidRPr="00DF3706">
        <w:t>I hope there is a strong possibility.</w:t>
      </w:r>
      <w:r>
        <w:t xml:space="preserve"> </w:t>
      </w:r>
      <w:r w:rsidRPr="00DF3706">
        <w:t>I have seen the statistics.</w:t>
      </w:r>
      <w:r>
        <w:t xml:space="preserve"> T</w:t>
      </w:r>
      <w:r w:rsidRPr="00DF3706">
        <w:t>here ha</w:t>
      </w:r>
      <w:r>
        <w:t>ve</w:t>
      </w:r>
      <w:r w:rsidRPr="00DF3706">
        <w:t xml:space="preserve"> been improvements. The question is whether they are fast enough and whether the pipeline exists for the pool </w:t>
      </w:r>
      <w:r>
        <w:t>to</w:t>
      </w:r>
      <w:r w:rsidRPr="00DF3706">
        <w:t xml:space="preserve"> draw people</w:t>
      </w:r>
      <w:r w:rsidR="00276C45">
        <w:t xml:space="preserve"> from</w:t>
      </w:r>
      <w:r w:rsidRPr="00DF3706">
        <w:t>. I know that the J</w:t>
      </w:r>
      <w:r>
        <w:t>A</w:t>
      </w:r>
      <w:r w:rsidRPr="00DF3706">
        <w:t xml:space="preserve">C has a strong role in supporting the development of that pool and </w:t>
      </w:r>
      <w:r>
        <w:t xml:space="preserve">does </w:t>
      </w:r>
      <w:r w:rsidRPr="00DF3706">
        <w:t xml:space="preserve">so through the </w:t>
      </w:r>
      <w:r w:rsidR="001641AB">
        <w:t>J</w:t>
      </w:r>
      <w:r w:rsidRPr="00DF3706">
        <w:t xml:space="preserve">udicial </w:t>
      </w:r>
      <w:r w:rsidR="001641AB">
        <w:t>D</w:t>
      </w:r>
      <w:r w:rsidRPr="00DF3706">
        <w:t xml:space="preserve">iversity </w:t>
      </w:r>
      <w:r w:rsidR="001641AB">
        <w:t>F</w:t>
      </w:r>
      <w:r w:rsidRPr="00DF3706">
        <w:t>orum, outreach work and so on. It is not something that w</w:t>
      </w:r>
      <w:r w:rsidR="00DC7E30">
        <w:t xml:space="preserve">ill </w:t>
      </w:r>
      <w:r w:rsidRPr="00DF3706">
        <w:t>be fixed overnight, but</w:t>
      </w:r>
      <w:r>
        <w:t xml:space="preserve"> </w:t>
      </w:r>
      <w:r w:rsidRPr="00DF3706">
        <w:t xml:space="preserve">it is </w:t>
      </w:r>
      <w:r w:rsidRPr="00DF3706">
        <w:t>a really important</w:t>
      </w:r>
      <w:r w:rsidRPr="00DF3706">
        <w:t xml:space="preserve"> focus</w:t>
      </w:r>
      <w:r w:rsidR="00DC7E30">
        <w:t>. It</w:t>
      </w:r>
      <w:r w:rsidRPr="00DF3706">
        <w:t xml:space="preserve"> is something I focused</w:t>
      </w:r>
      <w:r w:rsidR="00DC7E30">
        <w:t xml:space="preserve"> on</w:t>
      </w:r>
      <w:r w:rsidRPr="00DF3706">
        <w:t xml:space="preserve"> in the CCRC and</w:t>
      </w:r>
      <w:r>
        <w:t xml:space="preserve"> </w:t>
      </w:r>
      <w:r w:rsidR="00DC7E30">
        <w:t xml:space="preserve">in </w:t>
      </w:r>
      <w:r>
        <w:t>the QC</w:t>
      </w:r>
      <w:r w:rsidRPr="00DF3706">
        <w:t>SP</w:t>
      </w:r>
      <w:r>
        <w:t xml:space="preserve"> where </w:t>
      </w:r>
      <w:r w:rsidRPr="00DF3706">
        <w:t xml:space="preserve">I was commended by the Lord </w:t>
      </w:r>
      <w:r>
        <w:t>C</w:t>
      </w:r>
      <w:r w:rsidRPr="00DF3706">
        <w:t>hancellor for increasing the diversity</w:t>
      </w:r>
      <w:r>
        <w:t xml:space="preserve"> in</w:t>
      </w:r>
      <w:r w:rsidRPr="00DF3706">
        <w:t xml:space="preserve"> appointments</w:t>
      </w:r>
      <w:r w:rsidR="00CE64F0">
        <w:t xml:space="preserve"> while I was there</w:t>
      </w:r>
      <w:r w:rsidRPr="00DF3706">
        <w:t>. In my other roles I do a lot to promote diversity</w:t>
      </w:r>
      <w:r w:rsidRPr="00A31356">
        <w:t xml:space="preserve"> to support people coming through the pipeline</w:t>
      </w:r>
      <w:r>
        <w:t>.</w:t>
      </w:r>
      <w:r w:rsidRPr="00A31356">
        <w:t xml:space="preserve"> I do a lot of that on a pro bono basis because I thin</w:t>
      </w:r>
      <w:r>
        <w:t>k</w:t>
      </w:r>
      <w:r w:rsidRPr="00A31356">
        <w:t xml:space="preserve"> it is important.</w:t>
      </w:r>
    </w:p>
    <w:p w:rsidR="00FD4E2C" w:rsidP="00626EC2">
      <w:pPr>
        <w:pStyle w:val="Question"/>
        <w:numPr>
          <w:ilvl w:val="0"/>
          <w:numId w:val="9"/>
        </w:numPr>
      </w:pPr>
      <w:sdt>
        <w:sdtPr>
          <w:alias w:val="Member"/>
          <w:tag w:val="&lt;Member mnisId='483' dodsId='25660'&gt;"/>
          <w:id w:val="-1249494693"/>
          <w:placeholder>
            <w:docPart w:val="7E723F64AC9A4CECAA28F1A7D6AE0049"/>
          </w:placeholder>
          <w:richText/>
        </w:sdtPr>
        <w:sdtContent>
          <w:r w:rsidRPr="00A31356" w:rsidR="00626EC2">
            <w:rPr>
              <w:b/>
            </w:rPr>
            <w:t>Maria Eagle:</w:t>
          </w:r>
        </w:sdtContent>
      </w:sdt>
      <w:r w:rsidR="00626EC2">
        <w:t xml:space="preserve"> </w:t>
      </w:r>
      <w:r w:rsidRPr="00A31356" w:rsidR="00626EC2">
        <w:t>Progress has been glacial</w:t>
      </w:r>
      <w:r w:rsidR="00626EC2">
        <w:t>.</w:t>
      </w:r>
      <w:r w:rsidRPr="00A31356" w:rsidR="00626EC2">
        <w:t xml:space="preserve"> I know that is not your responsibility</w:t>
      </w:r>
      <w:r w:rsidR="00626EC2">
        <w:t>. If</w:t>
      </w:r>
      <w:r w:rsidRPr="00A31356" w:rsidR="00626EC2">
        <w:t xml:space="preserve"> you were to get this role it may become something that is in your mind. In March this year Stephanie</w:t>
      </w:r>
      <w:r w:rsidR="00626EC2">
        <w:t xml:space="preserve"> Boyce,</w:t>
      </w:r>
      <w:r w:rsidRPr="00A31356" w:rsidR="00626EC2">
        <w:t xml:space="preserve"> then president of the Law Society, said</w:t>
      </w:r>
      <w:r w:rsidR="00413549">
        <w:t>:</w:t>
      </w:r>
      <w:r w:rsidR="00626EC2">
        <w:t xml:space="preserve"> “The J</w:t>
      </w:r>
      <w:r w:rsidRPr="00A31356" w:rsidR="00626EC2">
        <w:t xml:space="preserve">udicial </w:t>
      </w:r>
      <w:r w:rsidR="00626EC2">
        <w:t>A</w:t>
      </w:r>
      <w:r w:rsidRPr="00A31356" w:rsidR="00626EC2">
        <w:t>ppointments Commission spen</w:t>
      </w:r>
      <w:r w:rsidR="00626EC2">
        <w:t>ds</w:t>
      </w:r>
      <w:r w:rsidRPr="00A31356" w:rsidR="00626EC2">
        <w:t xml:space="preserve"> a good deal</w:t>
      </w:r>
      <w:r w:rsidR="00626EC2">
        <w:t xml:space="preserve"> of its</w:t>
      </w:r>
      <w:r w:rsidRPr="00A31356" w:rsidR="00626EC2">
        <w:t xml:space="preserve"> time promoting the case for minimal change</w:t>
      </w:r>
      <w:r w:rsidR="00626EC2">
        <w:t>, but</w:t>
      </w:r>
      <w:r w:rsidRPr="00A31356" w:rsidR="00626EC2">
        <w:t xml:space="preserve"> the need for reform is clear and so too is the need for them to engage with key stakeholders. Just 1% of England and Wales</w:t>
      </w:r>
      <w:r w:rsidR="00626EC2">
        <w:t xml:space="preserve">’s </w:t>
      </w:r>
      <w:r w:rsidRPr="00A31356" w:rsidR="00626EC2">
        <w:t xml:space="preserve">judiciary is </w:t>
      </w:r>
      <w:r w:rsidR="00AA0AF0">
        <w:t>B</w:t>
      </w:r>
      <w:r w:rsidRPr="00A31356" w:rsidR="00626EC2">
        <w:t>lack</w:t>
      </w:r>
      <w:r w:rsidR="00626EC2">
        <w:t>—a</w:t>
      </w:r>
      <w:r w:rsidRPr="00A31356" w:rsidR="00626EC2">
        <w:t>nd that has</w:t>
      </w:r>
      <w:r w:rsidR="00AA0AF0">
        <w:t>n’t</w:t>
      </w:r>
      <w:r w:rsidRPr="00A31356" w:rsidR="00626EC2">
        <w:t xml:space="preserve"> changed since 2014</w:t>
      </w:r>
      <w:r w:rsidR="00626EC2">
        <w:t>.”</w:t>
      </w:r>
      <w:r w:rsidRPr="00A31356" w:rsidR="00626EC2">
        <w:t xml:space="preserve"> </w:t>
      </w:r>
      <w:r w:rsidR="00626EC2">
        <w:t>T</w:t>
      </w:r>
      <w:r w:rsidRPr="00A31356" w:rsidR="00626EC2">
        <w:t>hat is a glacial pace in</w:t>
      </w:r>
      <w:r w:rsidR="00626EC2">
        <w:t xml:space="preserve"> </w:t>
      </w:r>
      <w:r w:rsidRPr="00A31356" w:rsidR="00626EC2">
        <w:t>appointing black judges.</w:t>
      </w:r>
    </w:p>
    <w:p w:rsidR="00626EC2" w:rsidP="00FD4E2C">
      <w:pPr>
        <w:pStyle w:val="Question"/>
        <w:numPr>
          <w:ilvl w:val="0"/>
          <w:numId w:val="0"/>
        </w:numPr>
        <w:ind w:left="794"/>
      </w:pPr>
      <w:r w:rsidRPr="00A31356">
        <w:t xml:space="preserve">As for women, </w:t>
      </w:r>
      <w:r>
        <w:t>L</w:t>
      </w:r>
      <w:r w:rsidRPr="00A31356">
        <w:t>ady Hale noted in</w:t>
      </w:r>
      <w:r>
        <w:t xml:space="preserve"> one of her lectures in</w:t>
      </w:r>
      <w:r w:rsidRPr="00A31356">
        <w:t xml:space="preserve"> 2017</w:t>
      </w:r>
      <w:r w:rsidR="00226DD5">
        <w:t>:</w:t>
      </w:r>
      <w:r>
        <w:t xml:space="preserve"> “It is always so </w:t>
      </w:r>
      <w:r w:rsidRPr="00A31356">
        <w:t>much easier to recognise merit in people who are like the people who have always done the job, especially if they are people like oneself.</w:t>
      </w:r>
      <w:r>
        <w:t>”</w:t>
      </w:r>
      <w:r w:rsidRPr="00A31356">
        <w:t xml:space="preserve"> She went on to set </w:t>
      </w:r>
      <w:r w:rsidR="0099689C">
        <w:t>out</w:t>
      </w:r>
      <w:r w:rsidRPr="00A31356">
        <w:t xml:space="preserve"> some other issues that she thought were getting in the way of increasing diversity and getting more women involved at senior levels. You say in your CV that the QC selection panel increase</w:t>
      </w:r>
      <w:r>
        <w:t>d</w:t>
      </w:r>
      <w:r w:rsidRPr="00A31356">
        <w:t xml:space="preserve"> diversity of those recommended for appointment during your tenure. How did you set about doing that</w:t>
      </w:r>
      <w:r>
        <w:t>? H</w:t>
      </w:r>
      <w:r w:rsidRPr="00A31356">
        <w:t>ow big was the improvement</w:t>
      </w:r>
      <w:r>
        <w:t>,</w:t>
      </w:r>
      <w:r w:rsidRPr="00A31356">
        <w:t xml:space="preserve"> and how did you set about </w:t>
      </w:r>
      <w:r>
        <w:t>achiev</w:t>
      </w:r>
      <w:r w:rsidRPr="00A31356">
        <w:t xml:space="preserve">ing </w:t>
      </w:r>
      <w:r>
        <w:t>i</w:t>
      </w:r>
      <w:r w:rsidRPr="00A31356">
        <w:t>t?</w:t>
      </w:r>
    </w:p>
    <w:p w:rsidR="00626EC2" w:rsidP="00626EC2">
      <w:pPr>
        <w:pStyle w:val="Answer"/>
      </w:pPr>
      <w:sdt>
        <w:sdtPr>
          <w:alias w:val="Witness"/>
          <w:id w:val="-1995400464"/>
          <w:placeholder>
            <w:docPart w:val="7E723F64AC9A4CECAA28F1A7D6AE0049"/>
          </w:placeholder>
          <w:richText/>
        </w:sdtPr>
        <w:sdtContent>
          <w:r w:rsidRPr="00A31356">
            <w:rPr>
              <w:b/>
              <w:i/>
            </w:rPr>
            <w:t>Helen Pitcher:</w:t>
          </w:r>
        </w:sdtContent>
      </w:sdt>
      <w:r>
        <w:t xml:space="preserve"> </w:t>
      </w:r>
      <w:r w:rsidRPr="00A31356">
        <w:t xml:space="preserve">I cannot remember the </w:t>
      </w:r>
      <w:r>
        <w:t>statistics.</w:t>
      </w:r>
    </w:p>
    <w:p w:rsidR="00626EC2" w:rsidP="00626EC2">
      <w:pPr>
        <w:pStyle w:val="Question"/>
        <w:numPr>
          <w:ilvl w:val="0"/>
          <w:numId w:val="9"/>
        </w:numPr>
      </w:pPr>
      <w:sdt>
        <w:sdtPr>
          <w:alias w:val="Member"/>
          <w:tag w:val="&lt;Member mnisId='483' dodsId='25660'&gt;"/>
          <w:id w:val="428170806"/>
          <w:placeholder>
            <w:docPart w:val="7E723F64AC9A4CECAA28F1A7D6AE0049"/>
          </w:placeholder>
          <w:richText/>
        </w:sdtPr>
        <w:sdtContent>
          <w:r w:rsidRPr="00A31356">
            <w:rPr>
              <w:b/>
            </w:rPr>
            <w:t>Maria Eagle:</w:t>
          </w:r>
        </w:sdtContent>
      </w:sdt>
      <w:r>
        <w:t xml:space="preserve"> W</w:t>
      </w:r>
      <w:r w:rsidRPr="00A31356">
        <w:t>as it a glacial improvement</w:t>
      </w:r>
      <w:r>
        <w:t>, or</w:t>
      </w:r>
      <w:r w:rsidRPr="00A31356">
        <w:t xml:space="preserve"> rather better than that?</w:t>
      </w:r>
    </w:p>
    <w:p w:rsidR="00626EC2" w:rsidP="00626EC2">
      <w:pPr>
        <w:pStyle w:val="Answer"/>
      </w:pPr>
      <w:sdt>
        <w:sdtPr>
          <w:alias w:val="Witness"/>
          <w:id w:val="-956332184"/>
          <w:placeholder>
            <w:docPart w:val="7E723F64AC9A4CECAA28F1A7D6AE0049"/>
          </w:placeholder>
          <w:richText/>
        </w:sdtPr>
        <w:sdtContent>
          <w:r w:rsidRPr="00A31356">
            <w:rPr>
              <w:b/>
              <w:i/>
            </w:rPr>
            <w:t>Helen Pitcher:</w:t>
          </w:r>
        </w:sdtContent>
      </w:sdt>
      <w:r>
        <w:t xml:space="preserve"> </w:t>
      </w:r>
      <w:r w:rsidRPr="00A31356">
        <w:t>I think it was better than th</w:t>
      </w:r>
      <w:r>
        <w:t>at. A</w:t>
      </w:r>
      <w:r w:rsidRPr="00A31356">
        <w:t>t the end of the day, Q</w:t>
      </w:r>
      <w:r w:rsidR="002E50D8">
        <w:t xml:space="preserve">ueen’s </w:t>
      </w:r>
      <w:r>
        <w:t>C</w:t>
      </w:r>
      <w:r w:rsidR="002E50D8">
        <w:t>ounsel</w:t>
      </w:r>
      <w:r>
        <w:t xml:space="preserve"> </w:t>
      </w:r>
      <w:r w:rsidRPr="00A31356">
        <w:t>selection could</w:t>
      </w:r>
      <w:r>
        <w:t xml:space="preserve"> only</w:t>
      </w:r>
      <w:r w:rsidR="00CD1A6B">
        <w:t xml:space="preserve"> be</w:t>
      </w:r>
      <w:r>
        <w:t xml:space="preserve"> </w:t>
      </w:r>
      <w:r w:rsidRPr="00A31356">
        <w:t>from the people who applied. That is something that start</w:t>
      </w:r>
      <w:r>
        <w:t>s</w:t>
      </w:r>
      <w:r w:rsidR="00CD1A6B">
        <w:t xml:space="preserve"> pre the process, and </w:t>
      </w:r>
      <w:r>
        <w:t xml:space="preserve">it </w:t>
      </w:r>
      <w:r w:rsidRPr="00A31356">
        <w:t xml:space="preserve">will be the same </w:t>
      </w:r>
      <w:r>
        <w:t>for</w:t>
      </w:r>
      <w:r w:rsidRPr="00A31356">
        <w:t xml:space="preserve"> the J</w:t>
      </w:r>
      <w:r>
        <w:t>AC. H</w:t>
      </w:r>
      <w:r w:rsidRPr="00A31356">
        <w:t xml:space="preserve">ow do you get access to a broader pool </w:t>
      </w:r>
      <w:r>
        <w:t xml:space="preserve">to </w:t>
      </w:r>
      <w:r w:rsidRPr="00A31356">
        <w:t>convince them this is an area they might be intereste</w:t>
      </w:r>
      <w:r>
        <w:t>d</w:t>
      </w:r>
      <w:r w:rsidRPr="00A31356">
        <w:t xml:space="preserve"> in pursuing?</w:t>
      </w:r>
      <w:r w:rsidRPr="00564A29">
        <w:t xml:space="preserve"> </w:t>
      </w:r>
      <w:r>
        <w:t>S</w:t>
      </w:r>
      <w:r w:rsidRPr="00564A29">
        <w:t xml:space="preserve">ilk is an interesting question </w:t>
      </w:r>
      <w:r w:rsidR="00163396">
        <w:t>as</w:t>
      </w:r>
      <w:r w:rsidRPr="00564A29">
        <w:t xml:space="preserve"> you </w:t>
      </w:r>
      <w:r w:rsidRPr="00564A29">
        <w:t>have to</w:t>
      </w:r>
      <w:r>
        <w:t xml:space="preserve"> have earned</w:t>
      </w:r>
      <w:r w:rsidRPr="00564A29">
        <w:t xml:space="preserve"> a certain amount of money before you can apply for silk</w:t>
      </w:r>
      <w:r>
        <w:t>,</w:t>
      </w:r>
      <w:r w:rsidRPr="00564A29">
        <w:t xml:space="preserve"> because you know that your</w:t>
      </w:r>
      <w:r>
        <w:t xml:space="preserve"> income initially</w:t>
      </w:r>
      <w:r w:rsidRPr="00564A29">
        <w:t xml:space="preserve"> will drop like a stone</w:t>
      </w:r>
      <w:r>
        <w:t>.</w:t>
      </w:r>
      <w:r w:rsidRPr="00564A29">
        <w:t xml:space="preserve"> </w:t>
      </w:r>
      <w:r>
        <w:t>T</w:t>
      </w:r>
      <w:r w:rsidRPr="00564A29">
        <w:t xml:space="preserve">hat has an impact on the age of people who apply, and it can have </w:t>
      </w:r>
      <w:r w:rsidRPr="00564A29">
        <w:t xml:space="preserve">an impact on diversity. I think it is </w:t>
      </w:r>
      <w:r w:rsidR="00E53ABC">
        <w:t xml:space="preserve">about </w:t>
      </w:r>
      <w:r w:rsidRPr="00564A29">
        <w:t xml:space="preserve">broader education. </w:t>
      </w:r>
      <w:r>
        <w:t>O</w:t>
      </w:r>
      <w:r w:rsidRPr="00564A29">
        <w:t>utreach is important</w:t>
      </w:r>
      <w:r>
        <w:t xml:space="preserve"> </w:t>
      </w:r>
      <w:r w:rsidR="00E53ABC">
        <w:t xml:space="preserve">and being there </w:t>
      </w:r>
      <w:r w:rsidRPr="00564A29">
        <w:t>talking about it. I also have a thing about social mobility which</w:t>
      </w:r>
      <w:r w:rsidR="000A0338">
        <w:t xml:space="preserve"> I think</w:t>
      </w:r>
      <w:r w:rsidRPr="00564A29">
        <w:t xml:space="preserve"> is important</w:t>
      </w:r>
      <w:r>
        <w:t>, but that</w:t>
      </w:r>
      <w:r w:rsidRPr="00564A29">
        <w:t xml:space="preserve"> has implications for what you can afford to do as well.</w:t>
      </w:r>
    </w:p>
    <w:p w:rsidR="00626EC2" w:rsidP="00626EC2">
      <w:pPr>
        <w:pStyle w:val="Answer"/>
      </w:pPr>
      <w:r w:rsidRPr="00564A29">
        <w:t>There is a lot to be done to encourage a broader range of people to apply. There can be a tendency to recruit in your own image. I saw that through my commercial career from time to time</w:t>
      </w:r>
      <w:r>
        <w:t>. I</w:t>
      </w:r>
      <w:r w:rsidRPr="00564A29">
        <w:t xml:space="preserve">n my </w:t>
      </w:r>
      <w:r>
        <w:t>G</w:t>
      </w:r>
      <w:r w:rsidRPr="00564A29">
        <w:t xml:space="preserve">rand </w:t>
      </w:r>
      <w:r>
        <w:t>M</w:t>
      </w:r>
      <w:r w:rsidRPr="00564A29">
        <w:t xml:space="preserve">etropolitan </w:t>
      </w:r>
      <w:r w:rsidRPr="00564A29">
        <w:t>days</w:t>
      </w:r>
      <w:r w:rsidRPr="00564A29">
        <w:t xml:space="preserve"> I was one of only four women out of the senior management </w:t>
      </w:r>
      <w:r>
        <w:t>cadre</w:t>
      </w:r>
      <w:r w:rsidRPr="00564A29">
        <w:t>, so it was very</w:t>
      </w:r>
      <w:r>
        <w:t xml:space="preserve"> much a</w:t>
      </w:r>
      <w:r w:rsidRPr="00564A29">
        <w:t xml:space="preserve"> goldfish bowl</w:t>
      </w:r>
      <w:r>
        <w:t>. Sometimes, t</w:t>
      </w:r>
      <w:r w:rsidRPr="00564A29">
        <w:t>hat is a</w:t>
      </w:r>
      <w:r w:rsidR="00BD01C4">
        <w:t xml:space="preserve">n </w:t>
      </w:r>
      <w:r w:rsidRPr="00564A29">
        <w:t>uncomfortable place to be</w:t>
      </w:r>
      <w:r>
        <w:t>, so</w:t>
      </w:r>
      <w:r w:rsidRPr="00564A29">
        <w:t xml:space="preserve"> broadening the pool is key</w:t>
      </w:r>
      <w:r>
        <w:t>;</w:t>
      </w:r>
      <w:r w:rsidRPr="00564A29">
        <w:t xml:space="preserve"> demystifying what the roles are is ke</w:t>
      </w:r>
      <w:r>
        <w:t>y. There is w</w:t>
      </w:r>
      <w:r w:rsidRPr="00564A29">
        <w:t>ork in schools</w:t>
      </w:r>
      <w:r>
        <w:t>. T</w:t>
      </w:r>
      <w:r w:rsidRPr="00564A29">
        <w:t xml:space="preserve">he Lord </w:t>
      </w:r>
      <w:r>
        <w:t>C</w:t>
      </w:r>
      <w:r w:rsidRPr="00564A29">
        <w:t xml:space="preserve">hancellor tells me </w:t>
      </w:r>
      <w:r>
        <w:t>that a</w:t>
      </w:r>
      <w:r w:rsidRPr="00564A29">
        <w:t xml:space="preserve"> lot of work </w:t>
      </w:r>
      <w:r>
        <w:t xml:space="preserve">is </w:t>
      </w:r>
      <w:r w:rsidRPr="00564A29">
        <w:t xml:space="preserve">done in schools and so on so </w:t>
      </w:r>
      <w:r w:rsidR="0084039E">
        <w:t xml:space="preserve">that </w:t>
      </w:r>
      <w:r w:rsidRPr="00564A29">
        <w:t>people understand early why it is important</w:t>
      </w:r>
      <w:r>
        <w:t xml:space="preserve">. </w:t>
      </w:r>
      <w:r w:rsidRPr="00564A29">
        <w:t>I got my interest in law becaus</w:t>
      </w:r>
      <w:r>
        <w:t>e</w:t>
      </w:r>
      <w:r w:rsidRPr="00564A29">
        <w:t xml:space="preserve"> my friend</w:t>
      </w:r>
      <w:r>
        <w:t>’</w:t>
      </w:r>
      <w:r w:rsidRPr="00564A29">
        <w:t>s father who drove me to school was a solicitor and used to argue with me in the car all the time</w:t>
      </w:r>
      <w:r>
        <w:t>,</w:t>
      </w:r>
      <w:r w:rsidRPr="00564A29">
        <w:t xml:space="preserve"> because he thought it would be good for me</w:t>
      </w:r>
      <w:r>
        <w:t>.</w:t>
      </w:r>
    </w:p>
    <w:p w:rsidR="00626EC2" w:rsidP="00626EC2">
      <w:pPr>
        <w:pStyle w:val="Question"/>
        <w:numPr>
          <w:ilvl w:val="0"/>
          <w:numId w:val="9"/>
        </w:numPr>
      </w:pPr>
      <w:sdt>
        <w:sdtPr>
          <w:alias w:val="Member"/>
          <w:tag w:val="&lt;Member mnisId='483' dodsId='25660'&gt;"/>
          <w:id w:val="-1644338971"/>
          <w:placeholder>
            <w:docPart w:val="7E723F64AC9A4CECAA28F1A7D6AE0049"/>
          </w:placeholder>
          <w:richText/>
        </w:sdtPr>
        <w:sdtContent>
          <w:r w:rsidRPr="00497933">
            <w:rPr>
              <w:b/>
            </w:rPr>
            <w:t>Maria Eagle:</w:t>
          </w:r>
        </w:sdtContent>
      </w:sdt>
      <w:r>
        <w:t xml:space="preserve"> It c</w:t>
      </w:r>
      <w:r w:rsidRPr="00497933">
        <w:t>learly</w:t>
      </w:r>
      <w:r>
        <w:t xml:space="preserve"> </w:t>
      </w:r>
      <w:r w:rsidRPr="00497933">
        <w:t xml:space="preserve">was. </w:t>
      </w:r>
      <w:r w:rsidR="00EA0A4B">
        <w:t xml:space="preserve">Do </w:t>
      </w:r>
      <w:r w:rsidRPr="00497933">
        <w:t xml:space="preserve">you have any view on the </w:t>
      </w:r>
      <w:r>
        <w:t>JAC’s</w:t>
      </w:r>
      <w:r w:rsidRPr="00497933">
        <w:t xml:space="preserve"> interpretation of what m</w:t>
      </w:r>
      <w:r>
        <w:t>erit</w:t>
      </w:r>
      <w:r w:rsidRPr="00497933">
        <w:t xml:space="preserve"> </w:t>
      </w:r>
      <w:r w:rsidRPr="00497933">
        <w:t>means</w:t>
      </w:r>
      <w:r>
        <w:t>.</w:t>
      </w:r>
      <w:r>
        <w:t xml:space="preserve"> O</w:t>
      </w:r>
      <w:r w:rsidRPr="00497933">
        <w:t>bviously</w:t>
      </w:r>
      <w:r>
        <w:t>,</w:t>
      </w:r>
      <w:r w:rsidRPr="00497933">
        <w:t xml:space="preserve"> you are selecting on merit</w:t>
      </w:r>
      <w:r w:rsidR="00EA0A4B">
        <w:t>,</w:t>
      </w:r>
      <w:r w:rsidRPr="00497933">
        <w:t xml:space="preserve"> and diversity if it can thereafter be brought in</w:t>
      </w:r>
      <w:r>
        <w:t xml:space="preserve"> </w:t>
      </w:r>
      <w:r w:rsidR="00EB7996">
        <w:t>i</w:t>
      </w:r>
      <w:r w:rsidRPr="00497933">
        <w:t>s a desirable plus. Do you have any view yet on whether the JA</w:t>
      </w:r>
      <w:r>
        <w:t>C</w:t>
      </w:r>
      <w:r w:rsidR="009A05A8">
        <w:t>’</w:t>
      </w:r>
      <w:r w:rsidRPr="00497933">
        <w:t>s current interpretation of what coun</w:t>
      </w:r>
      <w:r>
        <w:t>ts as</w:t>
      </w:r>
      <w:r w:rsidRPr="00497933">
        <w:t xml:space="preserve"> merit is the right one</w:t>
      </w:r>
      <w:r>
        <w:t>,</w:t>
      </w:r>
      <w:r w:rsidRPr="00497933">
        <w:t xml:space="preserve"> or whether it has been too conservative in its approach to deciding that candidates are meritorious</w:t>
      </w:r>
      <w:r>
        <w:t>,</w:t>
      </w:r>
      <w:r w:rsidRPr="00497933">
        <w:t xml:space="preserve"> or not?</w:t>
      </w:r>
    </w:p>
    <w:p w:rsidR="00626EC2" w:rsidP="00626EC2">
      <w:pPr>
        <w:pStyle w:val="Answer"/>
      </w:pPr>
      <w:sdt>
        <w:sdtPr>
          <w:alias w:val="Witness"/>
          <w:id w:val="-223986777"/>
          <w:placeholder>
            <w:docPart w:val="7E723F64AC9A4CECAA28F1A7D6AE0049"/>
          </w:placeholder>
          <w:richText/>
        </w:sdtPr>
        <w:sdtContent>
          <w:r w:rsidRPr="00497933">
            <w:rPr>
              <w:b/>
              <w:i/>
            </w:rPr>
            <w:t>Helen Pitcher:</w:t>
          </w:r>
        </w:sdtContent>
      </w:sdt>
      <w:r>
        <w:t xml:space="preserve"> </w:t>
      </w:r>
      <w:r w:rsidRPr="00497933">
        <w:t>I do</w:t>
      </w:r>
      <w:r w:rsidR="009A05A8">
        <w:t>n’t</w:t>
      </w:r>
      <w:r w:rsidRPr="00497933">
        <w:t xml:space="preserve"> have a view on that </w:t>
      </w:r>
      <w:r w:rsidRPr="00497933">
        <w:t>at the moment</w:t>
      </w:r>
      <w:r w:rsidRPr="00497933">
        <w:t>, but it is something I would want to look at quite deeply because it is an important area.</w:t>
      </w:r>
    </w:p>
    <w:p w:rsidR="00626EC2" w:rsidP="00626EC2">
      <w:pPr>
        <w:pStyle w:val="Question"/>
        <w:numPr>
          <w:ilvl w:val="0"/>
          <w:numId w:val="9"/>
        </w:numPr>
      </w:pPr>
      <w:sdt>
        <w:sdtPr>
          <w:alias w:val="Member"/>
          <w:tag w:val="&lt;Member mnisId='483' dodsId='25660'&gt;"/>
          <w:id w:val="1131447014"/>
          <w:placeholder>
            <w:docPart w:val="7E723F64AC9A4CECAA28F1A7D6AE0049"/>
          </w:placeholder>
          <w:richText/>
        </w:sdtPr>
        <w:sdtContent>
          <w:r w:rsidRPr="00497933">
            <w:rPr>
              <w:b/>
            </w:rPr>
            <w:t>Maria Eagle:</w:t>
          </w:r>
        </w:sdtContent>
      </w:sdt>
      <w:r>
        <w:t xml:space="preserve"> </w:t>
      </w:r>
      <w:r w:rsidRPr="00497933">
        <w:t xml:space="preserve">Do you think that non-traditional professional backgrounds are sufficiently valued in the </w:t>
      </w:r>
      <w:r>
        <w:t>judici</w:t>
      </w:r>
      <w:r w:rsidRPr="00497933">
        <w:t>al appointments process? Again</w:t>
      </w:r>
      <w:r>
        <w:t>,</w:t>
      </w:r>
      <w:r w:rsidRPr="00497933">
        <w:t xml:space="preserve"> Lady Hale had something to say about </w:t>
      </w:r>
      <w:r>
        <w:t>th</w:t>
      </w:r>
      <w:r w:rsidR="00A838B7">
        <w:t>at</w:t>
      </w:r>
      <w:r>
        <w:t xml:space="preserve">. Her </w:t>
      </w:r>
      <w:r w:rsidRPr="00497933">
        <w:t xml:space="preserve">own experience was different from that of many judges who are appointed </w:t>
      </w:r>
      <w:r>
        <w:t>at</w:t>
      </w:r>
      <w:r w:rsidRPr="00497933">
        <w:t xml:space="preserve"> her level</w:t>
      </w:r>
      <w:r>
        <w:t xml:space="preserve">. </w:t>
      </w:r>
      <w:r w:rsidR="00173C81">
        <w:t>Do you</w:t>
      </w:r>
      <w:r w:rsidRPr="00497933">
        <w:t xml:space="preserve"> have any views on whether non-traditional professional backgrounds might be looked at somewhat more favourably</w:t>
      </w:r>
      <w:r w:rsidR="00FE452F">
        <w:t>?</w:t>
      </w:r>
    </w:p>
    <w:p w:rsidR="00626EC2" w:rsidP="00626EC2">
      <w:pPr>
        <w:pStyle w:val="Answer"/>
      </w:pPr>
      <w:sdt>
        <w:sdtPr>
          <w:alias w:val="Witness"/>
          <w:id w:val="-1733227702"/>
          <w:placeholder>
            <w:docPart w:val="7E723F64AC9A4CECAA28F1A7D6AE0049"/>
          </w:placeholder>
          <w:richText/>
        </w:sdtPr>
        <w:sdtContent>
          <w:r w:rsidRPr="00497933">
            <w:rPr>
              <w:b/>
              <w:i/>
            </w:rPr>
            <w:t>Helen Pitcher:</w:t>
          </w:r>
        </w:sdtContent>
      </w:sdt>
      <w:r>
        <w:t xml:space="preserve"> I know very well Chris Bones, the chairman of CILEX</w:t>
      </w:r>
      <w:r w:rsidR="00102275">
        <w:t>,</w:t>
      </w:r>
      <w:r>
        <w:t xml:space="preserve"> and the work </w:t>
      </w:r>
      <w:r w:rsidR="003F73FD">
        <w:t>CILEX</w:t>
      </w:r>
      <w:r>
        <w:t xml:space="preserve"> is doing in that area. It is an area that could be looked at</w:t>
      </w:r>
      <w:r w:rsidR="00D91B71">
        <w:t xml:space="preserve"> more deeply</w:t>
      </w:r>
      <w:r>
        <w:t>.</w:t>
      </w:r>
    </w:p>
    <w:p w:rsidR="00626EC2" w:rsidP="00626EC2">
      <w:pPr>
        <w:pStyle w:val="Question"/>
        <w:numPr>
          <w:ilvl w:val="0"/>
          <w:numId w:val="9"/>
        </w:numPr>
      </w:pPr>
      <w:sdt>
        <w:sdtPr>
          <w:alias w:val="Member"/>
          <w:tag w:val="&lt;Member mnisId='483' dodsId='25660'&gt;"/>
          <w:id w:val="1000014662"/>
          <w:placeholder>
            <w:docPart w:val="7E723F64AC9A4CECAA28F1A7D6AE0049"/>
          </w:placeholder>
          <w:richText/>
        </w:sdtPr>
        <w:sdtContent>
          <w:r w:rsidRPr="0064013C">
            <w:rPr>
              <w:b/>
            </w:rPr>
            <w:t>Maria Eagle:</w:t>
          </w:r>
        </w:sdtContent>
      </w:sdt>
      <w:r>
        <w:t xml:space="preserve"> Lady Hale </w:t>
      </w:r>
      <w:r>
        <w:t>made the suggestion that</w:t>
      </w:r>
      <w:r>
        <w:t xml:space="preserve"> perhaps abandoning traditional assumptions about which type of lawyer gets which type of judicial appointment might be a way to go. </w:t>
      </w:r>
      <w:r w:rsidR="003F73FD">
        <w:t>I</w:t>
      </w:r>
      <w:r>
        <w:t>s that something you think you can look at?</w:t>
      </w:r>
    </w:p>
    <w:p w:rsidR="00626EC2" w:rsidP="00626EC2">
      <w:pPr>
        <w:pStyle w:val="Answer"/>
      </w:pPr>
      <w:sdt>
        <w:sdtPr>
          <w:alias w:val="Witness"/>
          <w:id w:val="-1034807048"/>
          <w:placeholder>
            <w:docPart w:val="7E723F64AC9A4CECAA28F1A7D6AE0049"/>
          </w:placeholder>
          <w:richText/>
        </w:sdtPr>
        <w:sdtContent>
          <w:r w:rsidRPr="0064013C">
            <w:rPr>
              <w:b/>
              <w:i/>
            </w:rPr>
            <w:t>Helen Pitcher:</w:t>
          </w:r>
        </w:sdtContent>
      </w:sdt>
      <w:r>
        <w:t xml:space="preserve"> It is possible to look at all things. The important thing is appointing on merit and good character </w:t>
      </w:r>
      <w:r w:rsidRPr="0064013C">
        <w:t>because that cuts to the credibility of the profession and that is important</w:t>
      </w:r>
      <w:r>
        <w:t>,</w:t>
      </w:r>
      <w:r w:rsidRPr="0064013C">
        <w:t xml:space="preserve"> but it</w:t>
      </w:r>
      <w:r>
        <w:t xml:space="preserve"> should not be </w:t>
      </w:r>
      <w:r w:rsidRPr="0064013C">
        <w:t>an arbitrary bar</w:t>
      </w:r>
      <w:r>
        <w:t>.</w:t>
      </w:r>
    </w:p>
    <w:p w:rsidR="00626EC2" w:rsidP="00626EC2">
      <w:pPr>
        <w:pStyle w:val="Question"/>
        <w:numPr>
          <w:ilvl w:val="0"/>
          <w:numId w:val="9"/>
        </w:numPr>
      </w:pPr>
      <w:sdt>
        <w:sdtPr>
          <w:alias w:val="Member"/>
          <w:tag w:val="&lt;Member mnisId='483' dodsId='25660'&gt;"/>
          <w:id w:val="-1481072208"/>
          <w:placeholder>
            <w:docPart w:val="7E723F64AC9A4CECAA28F1A7D6AE0049"/>
          </w:placeholder>
          <w:richText/>
        </w:sdtPr>
        <w:sdtContent>
          <w:r w:rsidRPr="0064013C">
            <w:rPr>
              <w:b/>
            </w:rPr>
            <w:t>Maria Eagle:</w:t>
          </w:r>
        </w:sdtContent>
      </w:sdt>
      <w:r>
        <w:t xml:space="preserve"> A</w:t>
      </w:r>
      <w:r w:rsidRPr="0064013C">
        <w:t>re you open</w:t>
      </w:r>
      <w:r w:rsidR="00F34E64">
        <w:t>-</w:t>
      </w:r>
      <w:r w:rsidRPr="0064013C">
        <w:t>minded</w:t>
      </w:r>
      <w:r>
        <w:t>? M</w:t>
      </w:r>
      <w:r w:rsidRPr="0064013C">
        <w:t>erit can just be seen as</w:t>
      </w:r>
      <w:r>
        <w:t xml:space="preserve"> someone having had </w:t>
      </w:r>
      <w:r w:rsidRPr="0064013C">
        <w:t xml:space="preserve">the traditional </w:t>
      </w:r>
      <w:r>
        <w:t>m</w:t>
      </w:r>
      <w:r w:rsidRPr="0064013C">
        <w:t xml:space="preserve">arch up the ranks of the professional to the appropriate level to be appointed to </w:t>
      </w:r>
      <w:r w:rsidR="00F34E64">
        <w:t>a</w:t>
      </w:r>
      <w:r w:rsidRPr="0064013C">
        <w:t xml:space="preserve"> particular</w:t>
      </w:r>
      <w:r>
        <w:t xml:space="preserve"> kind of</w:t>
      </w:r>
      <w:r w:rsidRPr="0064013C">
        <w:t xml:space="preserve"> </w:t>
      </w:r>
      <w:r>
        <w:t xml:space="preserve">judicial </w:t>
      </w:r>
      <w:r w:rsidRPr="0064013C">
        <w:t xml:space="preserve">appointment, which is </w:t>
      </w:r>
      <w:r w:rsidR="00F34E64">
        <w:t xml:space="preserve">perhaps </w:t>
      </w:r>
      <w:r w:rsidRPr="0064013C">
        <w:t>what has been done in the past, whereas</w:t>
      </w:r>
      <w:r>
        <w:t xml:space="preserve"> merit</w:t>
      </w:r>
      <w:r w:rsidRPr="0064013C">
        <w:t xml:space="preserve"> might mean </w:t>
      </w:r>
      <w:r w:rsidR="00EB6534">
        <w:t xml:space="preserve">that </w:t>
      </w:r>
      <w:r>
        <w:t>the individual has</w:t>
      </w:r>
      <w:r w:rsidRPr="0064013C">
        <w:t xml:space="preserve"> done very well coming up by a different route</w:t>
      </w:r>
      <w:r>
        <w:t>. Be</w:t>
      </w:r>
      <w:r w:rsidRPr="0064013C">
        <w:t>cause</w:t>
      </w:r>
      <w:r>
        <w:t xml:space="preserve"> you</w:t>
      </w:r>
      <w:r w:rsidRPr="0064013C">
        <w:t xml:space="preserve"> started out in a different place does not mean you will be a worse judge</w:t>
      </w:r>
      <w:r>
        <w:t>.</w:t>
      </w:r>
    </w:p>
    <w:p w:rsidR="00626EC2" w:rsidP="00626EC2">
      <w:pPr>
        <w:pStyle w:val="Answer"/>
      </w:pPr>
      <w:sdt>
        <w:sdtPr>
          <w:alias w:val="Witness"/>
          <w:id w:val="1708063066"/>
          <w:placeholder>
            <w:docPart w:val="7E723F64AC9A4CECAA28F1A7D6AE0049"/>
          </w:placeholder>
          <w:richText/>
        </w:sdtPr>
        <w:sdtContent>
          <w:r w:rsidRPr="0064013C">
            <w:rPr>
              <w:b/>
              <w:i/>
            </w:rPr>
            <w:t>Helen Pitcher:</w:t>
          </w:r>
        </w:sdtContent>
      </w:sdt>
      <w:r>
        <w:t xml:space="preserve"> T</w:t>
      </w:r>
      <w:r w:rsidRPr="0064013C">
        <w:t>hat is true.</w:t>
      </w:r>
    </w:p>
    <w:p w:rsidR="00626EC2" w:rsidP="00626EC2">
      <w:pPr>
        <w:pStyle w:val="Question"/>
        <w:numPr>
          <w:ilvl w:val="0"/>
          <w:numId w:val="9"/>
        </w:numPr>
      </w:pPr>
      <w:sdt>
        <w:sdtPr>
          <w:alias w:val="Member"/>
          <w:tag w:val="&lt;Member mnisId='483' dodsId='25660'&gt;"/>
          <w:id w:val="-259059415"/>
          <w:placeholder>
            <w:docPart w:val="7E723F64AC9A4CECAA28F1A7D6AE0049"/>
          </w:placeholder>
          <w:richText/>
        </w:sdtPr>
        <w:sdtContent>
          <w:r w:rsidRPr="0064013C">
            <w:rPr>
              <w:b/>
            </w:rPr>
            <w:t>Maria Eagle:</w:t>
          </w:r>
        </w:sdtContent>
      </w:sdt>
      <w:r>
        <w:t xml:space="preserve"> </w:t>
      </w:r>
      <w:r w:rsidR="00285756">
        <w:t>You</w:t>
      </w:r>
      <w:r>
        <w:t xml:space="preserve"> are equally </w:t>
      </w:r>
      <w:r w:rsidRPr="0064013C">
        <w:t>meritorious and therefore</w:t>
      </w:r>
      <w:r>
        <w:t>,</w:t>
      </w:r>
      <w:r w:rsidRPr="0064013C">
        <w:t xml:space="preserve"> if you are a woman or black person</w:t>
      </w:r>
      <w:r>
        <w:t>,</w:t>
      </w:r>
      <w:r w:rsidRPr="0064013C">
        <w:t xml:space="preserve"> appointable</w:t>
      </w:r>
      <w:r>
        <w:t>.</w:t>
      </w:r>
    </w:p>
    <w:p w:rsidR="00626EC2" w:rsidP="00626EC2">
      <w:pPr>
        <w:pStyle w:val="Answer"/>
      </w:pPr>
      <w:sdt>
        <w:sdtPr>
          <w:alias w:val="Witness"/>
          <w:id w:val="1081253480"/>
          <w:placeholder>
            <w:docPart w:val="7E723F64AC9A4CECAA28F1A7D6AE0049"/>
          </w:placeholder>
          <w:richText/>
        </w:sdtPr>
        <w:sdtContent>
          <w:r w:rsidRPr="0064013C">
            <w:rPr>
              <w:b/>
              <w:i/>
            </w:rPr>
            <w:t>Helen Pitcher:</w:t>
          </w:r>
        </w:sdtContent>
      </w:sdt>
      <w:r>
        <w:t xml:space="preserve"> T</w:t>
      </w:r>
      <w:r w:rsidRPr="0064013C">
        <w:t>hat is very true.</w:t>
      </w:r>
    </w:p>
    <w:p w:rsidR="00626EC2" w:rsidP="00626EC2">
      <w:pPr>
        <w:pStyle w:val="Question"/>
        <w:numPr>
          <w:ilvl w:val="0"/>
          <w:numId w:val="9"/>
        </w:numPr>
      </w:pPr>
      <w:sdt>
        <w:sdtPr>
          <w:alias w:val="Member"/>
          <w:tag w:val="&lt;Member mnisId='483' dodsId='25660'&gt;"/>
          <w:id w:val="458456239"/>
          <w:placeholder>
            <w:docPart w:val="7E723F64AC9A4CECAA28F1A7D6AE0049"/>
          </w:placeholder>
          <w:richText/>
        </w:sdtPr>
        <w:sdtContent>
          <w:r w:rsidRPr="0064013C">
            <w:rPr>
              <w:b/>
            </w:rPr>
            <w:t>Maria Eagle:</w:t>
          </w:r>
        </w:sdtContent>
      </w:sdt>
      <w:r>
        <w:t xml:space="preserve"> Fewer than a third</w:t>
      </w:r>
      <w:r w:rsidRPr="0064013C">
        <w:t xml:space="preserve"> of judges have a non-barrister background and that </w:t>
      </w:r>
      <w:r>
        <w:t>even excludes</w:t>
      </w:r>
      <w:r w:rsidR="00787EED">
        <w:t xml:space="preserve"> from consideration</w:t>
      </w:r>
      <w:r>
        <w:t xml:space="preserve"> </w:t>
      </w:r>
      <w:r w:rsidRPr="0064013C">
        <w:t>lots of people like those of us</w:t>
      </w:r>
      <w:r>
        <w:t xml:space="preserve"> in this room, who are or were</w:t>
      </w:r>
      <w:r w:rsidRPr="0064013C">
        <w:t xml:space="preserve"> solicitors</w:t>
      </w:r>
      <w:r>
        <w:t xml:space="preserve">, even though we have been </w:t>
      </w:r>
      <w:r w:rsidRPr="0064013C">
        <w:t>actively involved in professional legal work</w:t>
      </w:r>
      <w:r>
        <w:t>. D</w:t>
      </w:r>
      <w:r w:rsidRPr="0064013C">
        <w:t>o you think there</w:t>
      </w:r>
      <w:r>
        <w:t xml:space="preserve"> is</w:t>
      </w:r>
      <w:r w:rsidRPr="0064013C">
        <w:t xml:space="preserve"> a reason for that</w:t>
      </w:r>
      <w:r>
        <w:t>? Is it</w:t>
      </w:r>
      <w:r w:rsidRPr="0064013C">
        <w:t xml:space="preserve"> something that needs to be overcome</w:t>
      </w:r>
      <w:r>
        <w:t>,</w:t>
      </w:r>
      <w:r w:rsidRPr="0064013C">
        <w:t xml:space="preserve"> or should it just be ignored?</w:t>
      </w:r>
    </w:p>
    <w:p w:rsidR="00626EC2" w:rsidP="00626EC2">
      <w:pPr>
        <w:pStyle w:val="Answer"/>
      </w:pPr>
      <w:sdt>
        <w:sdtPr>
          <w:alias w:val="Witness"/>
          <w:id w:val="174007000"/>
          <w:placeholder>
            <w:docPart w:val="7E723F64AC9A4CECAA28F1A7D6AE0049"/>
          </w:placeholder>
          <w:richText/>
        </w:sdtPr>
        <w:sdtContent>
          <w:r w:rsidRPr="0064013C">
            <w:rPr>
              <w:b/>
              <w:i/>
            </w:rPr>
            <w:t>Helen Pitcher:</w:t>
          </w:r>
        </w:sdtContent>
      </w:sdt>
      <w:r>
        <w:t xml:space="preserve"> </w:t>
      </w:r>
      <w:r w:rsidRPr="0064013C">
        <w:t>I do not think it should be ignored</w:t>
      </w:r>
      <w:r>
        <w:t xml:space="preserve">. </w:t>
      </w:r>
      <w:r w:rsidRPr="007D3414">
        <w:t xml:space="preserve">I would want to understand it and the reasons why people </w:t>
      </w:r>
      <w:r>
        <w:t xml:space="preserve">do or do not </w:t>
      </w:r>
      <w:r w:rsidRPr="007D3414">
        <w:t>put themselves forward</w:t>
      </w:r>
      <w:r>
        <w:t>,</w:t>
      </w:r>
      <w:r w:rsidRPr="007D3414">
        <w:t xml:space="preserve"> because sometimes it could be</w:t>
      </w:r>
      <w:r>
        <w:t>, “I</w:t>
      </w:r>
      <w:r w:rsidRPr="007D3414">
        <w:t xml:space="preserve"> do</w:t>
      </w:r>
      <w:r w:rsidR="001161CA">
        <w:t>n’t</w:t>
      </w:r>
      <w:r w:rsidRPr="007D3414">
        <w:t xml:space="preserve"> see people with my background getting through</w:t>
      </w:r>
      <w:r>
        <w:t>.” A</w:t>
      </w:r>
      <w:r w:rsidRPr="007D3414">
        <w:t>pplying for any of these positions is quite an onerous process</w:t>
      </w:r>
      <w:r>
        <w:t>.</w:t>
      </w:r>
      <w:r w:rsidRPr="007D3414">
        <w:t xml:space="preserve"> I know that the J</w:t>
      </w:r>
      <w:r>
        <w:t>A</w:t>
      </w:r>
      <w:r w:rsidRPr="007D3414">
        <w:t>C has done quite a lot</w:t>
      </w:r>
      <w:r>
        <w:t>,</w:t>
      </w:r>
      <w:r w:rsidRPr="007D3414">
        <w:t xml:space="preserve"> particularly </w:t>
      </w:r>
      <w:r>
        <w:t xml:space="preserve">during </w:t>
      </w:r>
      <w:r w:rsidRPr="007D3414">
        <w:t>the pandemic</w:t>
      </w:r>
      <w:r>
        <w:t>,</w:t>
      </w:r>
      <w:r w:rsidRPr="007D3414">
        <w:t xml:space="preserve"> </w:t>
      </w:r>
      <w:r>
        <w:t xml:space="preserve">in </w:t>
      </w:r>
      <w:r w:rsidRPr="007D3414">
        <w:t>going online</w:t>
      </w:r>
      <w:r>
        <w:t>, doing</w:t>
      </w:r>
      <w:r w:rsidRPr="007D3414">
        <w:t xml:space="preserve"> role pla</w:t>
      </w:r>
      <w:r>
        <w:t>ys, giving</w:t>
      </w:r>
      <w:r w:rsidRPr="007D3414">
        <w:t xml:space="preserve"> the opportunity to talk to judges and things that might make it more accessible</w:t>
      </w:r>
      <w:r w:rsidR="006E541E">
        <w:t xml:space="preserve">. </w:t>
      </w:r>
      <w:r>
        <w:t xml:space="preserve">I would </w:t>
      </w:r>
      <w:r w:rsidRPr="007D3414">
        <w:t xml:space="preserve">certainly be </w:t>
      </w:r>
      <w:r w:rsidRPr="007D3414">
        <w:t>open</w:t>
      </w:r>
      <w:r w:rsidRPr="007D3414">
        <w:t xml:space="preserve"> to exploring with the team, if I joined, how we might take a look at improving that</w:t>
      </w:r>
      <w:r>
        <w:t>,</w:t>
      </w:r>
      <w:r w:rsidRPr="007D3414">
        <w:t xml:space="preserve"> if at all possible.</w:t>
      </w:r>
    </w:p>
    <w:p w:rsidR="00626EC2" w:rsidP="00626EC2">
      <w:pPr>
        <w:pStyle w:val="Question"/>
        <w:numPr>
          <w:ilvl w:val="0"/>
          <w:numId w:val="9"/>
        </w:numPr>
      </w:pPr>
      <w:sdt>
        <w:sdtPr>
          <w:alias w:val="Member"/>
          <w:tag w:val="&lt;Member mnisId='483' dodsId='25660'&gt;"/>
          <w:id w:val="-1050383109"/>
          <w:placeholder>
            <w:docPart w:val="7E723F64AC9A4CECAA28F1A7D6AE0049"/>
          </w:placeholder>
          <w:richText/>
        </w:sdtPr>
        <w:sdtContent>
          <w:r w:rsidRPr="007D3414">
            <w:rPr>
              <w:b/>
            </w:rPr>
            <w:t>Maria Eagle:</w:t>
          </w:r>
        </w:sdtContent>
      </w:sdt>
      <w:r>
        <w:t xml:space="preserve"> </w:t>
      </w:r>
      <w:r w:rsidRPr="007D3414">
        <w:t>The</w:t>
      </w:r>
      <w:r>
        <w:t>re seems to be</w:t>
      </w:r>
      <w:r w:rsidRPr="007D3414">
        <w:t xml:space="preserve"> quite recent</w:t>
      </w:r>
      <w:r>
        <w:t xml:space="preserve"> evidence of</w:t>
      </w:r>
      <w:r w:rsidRPr="007D3414">
        <w:t xml:space="preserve"> </w:t>
      </w:r>
      <w:r>
        <w:t xml:space="preserve">a </w:t>
      </w:r>
      <w:r w:rsidRPr="007D3414">
        <w:t>disparity for ethnic minority candidates in legal judicial selection exercises. In 2021</w:t>
      </w:r>
      <w:r>
        <w:noBreakHyphen/>
      </w:r>
      <w:r w:rsidRPr="007D3414">
        <w:t>22</w:t>
      </w:r>
      <w:r w:rsidR="00D728FA">
        <w:t>,</w:t>
      </w:r>
      <w:r w:rsidRPr="007D3414">
        <w:t xml:space="preserve"> across all the exercises</w:t>
      </w:r>
      <w:r w:rsidR="00D728FA">
        <w:t>,</w:t>
      </w:r>
      <w:r w:rsidRPr="007D3414">
        <w:t xml:space="preserve"> ethnic minority candidates accounted for 23% of applications and 11% of recommendations. </w:t>
      </w:r>
      <w:r w:rsidR="00063676">
        <w:t>That has happened o</w:t>
      </w:r>
      <w:r w:rsidRPr="007D3414">
        <w:t>ver the past three years</w:t>
      </w:r>
      <w:r w:rsidR="00063676">
        <w:t xml:space="preserve">; there </w:t>
      </w:r>
      <w:r w:rsidR="00085786">
        <w:t xml:space="preserve">has </w:t>
      </w:r>
      <w:r w:rsidR="00063676">
        <w:t>been</w:t>
      </w:r>
      <w:r w:rsidRPr="007D3414">
        <w:t xml:space="preserve"> over</w:t>
      </w:r>
      <w:r>
        <w:t>-</w:t>
      </w:r>
      <w:r w:rsidRPr="007D3414">
        <w:t xml:space="preserve">representation in applications </w:t>
      </w:r>
      <w:r>
        <w:t xml:space="preserve">but lower </w:t>
      </w:r>
      <w:r w:rsidRPr="007D3414">
        <w:t xml:space="preserve">recommendation rates than </w:t>
      </w:r>
      <w:r>
        <w:t xml:space="preserve">for </w:t>
      </w:r>
      <w:r w:rsidRPr="007D3414">
        <w:t>white</w:t>
      </w:r>
      <w:r w:rsidR="00550E30">
        <w:t>,</w:t>
      </w:r>
      <w:r>
        <w:t xml:space="preserve"> </w:t>
      </w:r>
      <w:r w:rsidRPr="007D3414">
        <w:t>traditional candidates in the outcome. Do you see that as evidence of discrimination?</w:t>
      </w:r>
    </w:p>
    <w:p w:rsidR="00626EC2" w:rsidP="00626EC2">
      <w:pPr>
        <w:pStyle w:val="Answer"/>
      </w:pPr>
      <w:sdt>
        <w:sdtPr>
          <w:alias w:val="Witness"/>
          <w:id w:val="-484395315"/>
          <w:placeholder>
            <w:docPart w:val="7E723F64AC9A4CECAA28F1A7D6AE0049"/>
          </w:placeholder>
          <w:richText/>
        </w:sdtPr>
        <w:sdtContent>
          <w:r w:rsidRPr="007D3414">
            <w:rPr>
              <w:b/>
              <w:i/>
            </w:rPr>
            <w:t>Helen Pitcher:</w:t>
          </w:r>
        </w:sdtContent>
      </w:sdt>
      <w:r>
        <w:t xml:space="preserve"> </w:t>
      </w:r>
      <w:r w:rsidRPr="007D3414">
        <w:t>Without looking more closely into the detail</w:t>
      </w:r>
      <w:r>
        <w:t xml:space="preserve"> </w:t>
      </w:r>
      <w:r w:rsidRPr="007D3414">
        <w:t>I do not know, but it is always wort</w:t>
      </w:r>
      <w:r>
        <w:t>h</w:t>
      </w:r>
      <w:r w:rsidRPr="007D3414">
        <w:t xml:space="preserve"> looking into the detail</w:t>
      </w:r>
      <w:r w:rsidR="00550E30">
        <w:t>,</w:t>
      </w:r>
      <w:r w:rsidRPr="007D3414">
        <w:t xml:space="preserve"> particularly when we are facing an issue of numbers</w:t>
      </w:r>
      <w:r>
        <w:t>,</w:t>
      </w:r>
      <w:r w:rsidRPr="007D3414">
        <w:t xml:space="preserve"> because we need to understand that we are not selecting out appropriate candidates. </w:t>
      </w:r>
      <w:r w:rsidR="004422E8">
        <w:t>T</w:t>
      </w:r>
      <w:r w:rsidRPr="007D3414">
        <w:t xml:space="preserve">hat is </w:t>
      </w:r>
      <w:r w:rsidRPr="007D3414">
        <w:t>really important</w:t>
      </w:r>
      <w:r w:rsidRPr="007D3414">
        <w:t>.</w:t>
      </w:r>
    </w:p>
    <w:p w:rsidR="00626EC2" w:rsidP="00626EC2">
      <w:pPr>
        <w:pStyle w:val="Question"/>
        <w:numPr>
          <w:ilvl w:val="0"/>
          <w:numId w:val="9"/>
        </w:numPr>
      </w:pPr>
      <w:sdt>
        <w:sdtPr>
          <w:alias w:val="Member"/>
          <w:tag w:val="&lt;Member mnisId='483' dodsId='25660'&gt;"/>
          <w:id w:val="1817144817"/>
          <w:placeholder>
            <w:docPart w:val="7E723F64AC9A4CECAA28F1A7D6AE0049"/>
          </w:placeholder>
          <w:richText/>
        </w:sdtPr>
        <w:sdtContent>
          <w:r w:rsidRPr="007D3414">
            <w:rPr>
              <w:b/>
            </w:rPr>
            <w:t>Maria Eagle:</w:t>
          </w:r>
        </w:sdtContent>
      </w:sdt>
      <w:r>
        <w:t xml:space="preserve"> </w:t>
      </w:r>
      <w:r w:rsidRPr="007D3414">
        <w:t>Do you think that</w:t>
      </w:r>
      <w:r w:rsidR="001F06A9">
        <w:t>,</w:t>
      </w:r>
      <w:r w:rsidRPr="007D3414">
        <w:t xml:space="preserve"> in addition to some of the issues you have raised about the number of people who apply and the various reasons</w:t>
      </w:r>
      <w:r w:rsidR="004422E8">
        <w:t xml:space="preserve"> why</w:t>
      </w:r>
      <w:r w:rsidRPr="007D3414">
        <w:t xml:space="preserve"> people might not</w:t>
      </w:r>
      <w:r>
        <w:t xml:space="preserve"> apply</w:t>
      </w:r>
      <w:r w:rsidR="004422E8">
        <w:t>,</w:t>
      </w:r>
      <w:r w:rsidRPr="007D3414">
        <w:t xml:space="preserve"> there may be an element of bias or discrimination in the process that is followed that leads to outcomes where </w:t>
      </w:r>
      <w:r w:rsidR="00F76604">
        <w:t>we</w:t>
      </w:r>
      <w:r w:rsidRPr="007D3414">
        <w:t xml:space="preserve"> can see </w:t>
      </w:r>
      <w:r w:rsidR="00F76604">
        <w:t>i</w:t>
      </w:r>
      <w:r w:rsidRPr="007D3414">
        <w:t>n the data evidence of disproportionately low appointments?</w:t>
      </w:r>
    </w:p>
    <w:p w:rsidR="00626EC2" w:rsidP="00626EC2">
      <w:pPr>
        <w:pStyle w:val="Answer"/>
      </w:pPr>
      <w:sdt>
        <w:sdtPr>
          <w:alias w:val="Witness"/>
          <w:id w:val="-1225054493"/>
          <w:placeholder>
            <w:docPart w:val="7E723F64AC9A4CECAA28F1A7D6AE0049"/>
          </w:placeholder>
          <w:richText/>
        </w:sdtPr>
        <w:sdtContent>
          <w:r w:rsidRPr="007D3414">
            <w:rPr>
              <w:b/>
              <w:i/>
            </w:rPr>
            <w:t>Helen Pitcher:</w:t>
          </w:r>
        </w:sdtContent>
      </w:sdt>
      <w:r>
        <w:t xml:space="preserve"> </w:t>
      </w:r>
      <w:r w:rsidRPr="007D3414">
        <w:t xml:space="preserve">I believe a </w:t>
      </w:r>
      <w:r w:rsidR="00320049">
        <w:t xml:space="preserve">recent </w:t>
      </w:r>
      <w:r w:rsidRPr="007D3414">
        <w:t>review said</w:t>
      </w:r>
      <w:r w:rsidRPr="005F3D29">
        <w:t xml:space="preserve"> </w:t>
      </w:r>
      <w:r w:rsidR="00320049">
        <w:t xml:space="preserve">that </w:t>
      </w:r>
      <w:r w:rsidRPr="005F3D29">
        <w:t>there was</w:t>
      </w:r>
      <w:r w:rsidR="00320049">
        <w:t>n’t</w:t>
      </w:r>
      <w:r w:rsidRPr="005F3D29">
        <w:t xml:space="preserve"> any bias </w:t>
      </w:r>
      <w:r w:rsidRPr="005F3D29">
        <w:t>as a result of</w:t>
      </w:r>
      <w:r w:rsidRPr="005F3D29">
        <w:t xml:space="preserve"> that.</w:t>
      </w:r>
    </w:p>
    <w:p w:rsidR="00626EC2" w:rsidP="00626EC2">
      <w:pPr>
        <w:pStyle w:val="Question"/>
        <w:numPr>
          <w:ilvl w:val="0"/>
          <w:numId w:val="9"/>
        </w:numPr>
      </w:pPr>
      <w:sdt>
        <w:sdtPr>
          <w:alias w:val="Member"/>
          <w:tag w:val="&lt;Member mnisId='483' dodsId='25660'&gt;"/>
          <w:id w:val="1391307177"/>
          <w:placeholder>
            <w:docPart w:val="7E723F64AC9A4CECAA28F1A7D6AE0049"/>
          </w:placeholder>
          <w:richText/>
        </w:sdtPr>
        <w:sdtContent>
          <w:r w:rsidRPr="008F4EF2">
            <w:rPr>
              <w:b/>
            </w:rPr>
            <w:t>Maria Eagle:</w:t>
          </w:r>
        </w:sdtContent>
      </w:sdt>
      <w:r>
        <w:t xml:space="preserve"> Was that </w:t>
      </w:r>
      <w:r w:rsidRPr="008F4EF2">
        <w:t xml:space="preserve">done by the </w:t>
      </w:r>
      <w:r>
        <w:t>JAC</w:t>
      </w:r>
      <w:r w:rsidRPr="008F4EF2">
        <w:t>?</w:t>
      </w:r>
    </w:p>
    <w:p w:rsidR="00626EC2" w:rsidP="00626EC2">
      <w:pPr>
        <w:pStyle w:val="Answer"/>
      </w:pPr>
      <w:sdt>
        <w:sdtPr>
          <w:alias w:val="Witness"/>
          <w:id w:val="-747506172"/>
          <w:placeholder>
            <w:docPart w:val="7E723F64AC9A4CECAA28F1A7D6AE0049"/>
          </w:placeholder>
          <w:richText/>
        </w:sdtPr>
        <w:sdtContent>
          <w:r w:rsidRPr="008F4EF2">
            <w:rPr>
              <w:b/>
              <w:i/>
            </w:rPr>
            <w:t>Helen Pitcher:</w:t>
          </w:r>
        </w:sdtContent>
      </w:sdt>
      <w:r>
        <w:t xml:space="preserve"> </w:t>
      </w:r>
      <w:r w:rsidRPr="008F4EF2">
        <w:t>I believe it was done independently</w:t>
      </w:r>
      <w:r>
        <w:t xml:space="preserve">, </w:t>
      </w:r>
      <w:r w:rsidRPr="008F4EF2">
        <w:t xml:space="preserve">but I </w:t>
      </w:r>
      <w:r w:rsidR="0099567C">
        <w:t xml:space="preserve">would </w:t>
      </w:r>
      <w:r w:rsidRPr="008F4EF2">
        <w:t xml:space="preserve">want to </w:t>
      </w:r>
      <w:r w:rsidRPr="008F4EF2">
        <w:t>take a look</w:t>
      </w:r>
      <w:r w:rsidRPr="008F4EF2">
        <w:t xml:space="preserve"> at that obviously.</w:t>
      </w:r>
    </w:p>
    <w:p w:rsidR="00626EC2" w:rsidP="00626EC2">
      <w:pPr>
        <w:pStyle w:val="Question"/>
        <w:numPr>
          <w:ilvl w:val="0"/>
          <w:numId w:val="9"/>
        </w:numPr>
      </w:pPr>
      <w:sdt>
        <w:sdtPr>
          <w:alias w:val="Member"/>
          <w:tag w:val="&lt;Member mnisId='483' dodsId='25660'&gt;"/>
          <w:id w:val="-1964187344"/>
          <w:placeholder>
            <w:docPart w:val="7E723F64AC9A4CECAA28F1A7D6AE0049"/>
          </w:placeholder>
          <w:richText/>
        </w:sdtPr>
        <w:sdtContent>
          <w:r w:rsidRPr="008F4EF2">
            <w:rPr>
              <w:b/>
            </w:rPr>
            <w:t>Maria Eagle:</w:t>
          </w:r>
        </w:sdtContent>
      </w:sdt>
      <w:r>
        <w:t xml:space="preserve"> I think that t</w:t>
      </w:r>
      <w:r w:rsidRPr="008F4EF2">
        <w:t xml:space="preserve">o say you will </w:t>
      </w:r>
      <w:r w:rsidRPr="008F4EF2">
        <w:t>take a look</w:t>
      </w:r>
      <w:r w:rsidRPr="008F4EF2">
        <w:t xml:space="preserve"> at it</w:t>
      </w:r>
      <w:r>
        <w:t xml:space="preserve"> is fair enough</w:t>
      </w:r>
      <w:r w:rsidRPr="008F4EF2">
        <w:t>. A recent University of Manchester study found evidence of racial bias in</w:t>
      </w:r>
      <w:r>
        <w:t xml:space="preserve"> the</w:t>
      </w:r>
      <w:r w:rsidRPr="008F4EF2">
        <w:t xml:space="preserve"> judiciary</w:t>
      </w:r>
      <w:r>
        <w:t>. Some of what was reported was quite s</w:t>
      </w:r>
      <w:r w:rsidRPr="008F4EF2">
        <w:t>hocking</w:t>
      </w:r>
      <w:r>
        <w:t xml:space="preserve">. It was published by Keir Monteith KC. It evaluated </w:t>
      </w:r>
      <w:r w:rsidRPr="008F4EF2">
        <w:t>the racial fairness of judges</w:t>
      </w:r>
      <w:r>
        <w:t>,</w:t>
      </w:r>
      <w:r w:rsidRPr="008F4EF2">
        <w:t xml:space="preserve"> racial </w:t>
      </w:r>
      <w:r w:rsidRPr="008F4EF2">
        <w:t>guidance</w:t>
      </w:r>
      <w:r w:rsidRPr="008F4EF2">
        <w:t xml:space="preserve"> and diversity</w:t>
      </w:r>
      <w:r w:rsidR="00027F94">
        <w:t>, drawing</w:t>
      </w:r>
      <w:r>
        <w:t xml:space="preserve"> </w:t>
      </w:r>
      <w:r w:rsidRPr="008F4EF2">
        <w:t>on quite a small survey of 373 legal professionals and existing research</w:t>
      </w:r>
      <w:r>
        <w:t>. N</w:t>
      </w:r>
      <w:r w:rsidRPr="008F4EF2">
        <w:t>one</w:t>
      </w:r>
      <w:r>
        <w:t xml:space="preserve"> </w:t>
      </w:r>
      <w:r w:rsidRPr="008F4EF2">
        <w:t>the</w:t>
      </w:r>
      <w:r>
        <w:t xml:space="preserve"> </w:t>
      </w:r>
      <w:r w:rsidRPr="008F4EF2">
        <w:t>less</w:t>
      </w:r>
      <w:r>
        <w:t>,</w:t>
      </w:r>
      <w:r w:rsidRPr="008F4EF2">
        <w:t xml:space="preserve"> it found that 56</w:t>
      </w:r>
      <w:r>
        <w:t>%</w:t>
      </w:r>
      <w:r w:rsidRPr="008F4EF2">
        <w:t xml:space="preserve"> of those surveyed stated </w:t>
      </w:r>
      <w:r w:rsidR="00CC0DF5">
        <w:t xml:space="preserve">that </w:t>
      </w:r>
      <w:r w:rsidRPr="008F4EF2">
        <w:t xml:space="preserve">they had witnessed at least one judge acting in a racially biased way towards </w:t>
      </w:r>
      <w:r>
        <w:t xml:space="preserve">a </w:t>
      </w:r>
      <w:r w:rsidRPr="008F4EF2">
        <w:t>defendant, while 52%</w:t>
      </w:r>
      <w:r w:rsidR="00CC0DF5">
        <w:t xml:space="preserve"> had</w:t>
      </w:r>
      <w:r w:rsidRPr="008F4EF2">
        <w:t xml:space="preserve"> witness</w:t>
      </w:r>
      <w:r>
        <w:t>ed</w:t>
      </w:r>
      <w:r w:rsidRPr="008F4EF2">
        <w:t xml:space="preserve"> discrimination in judicial decision making. How will you ensure that prospective applicants are not put off applying because of perceptions about </w:t>
      </w:r>
      <w:r>
        <w:t xml:space="preserve">the </w:t>
      </w:r>
      <w:r w:rsidRPr="008F4EF2">
        <w:t xml:space="preserve">behaviour of some members of the judiciary, as reflected in that </w:t>
      </w:r>
      <w:r w:rsidRPr="008F4EF2">
        <w:t>particular study</w:t>
      </w:r>
      <w:r>
        <w:t>,</w:t>
      </w:r>
      <w:r w:rsidRPr="008F4EF2">
        <w:t xml:space="preserve"> for example?</w:t>
      </w:r>
    </w:p>
    <w:p w:rsidR="00626EC2" w:rsidP="00626EC2">
      <w:pPr>
        <w:pStyle w:val="Answer"/>
      </w:pPr>
      <w:sdt>
        <w:sdtPr>
          <w:alias w:val="Witness"/>
          <w:id w:val="-1935892312"/>
          <w:placeholder>
            <w:docPart w:val="7E723F64AC9A4CECAA28F1A7D6AE0049"/>
          </w:placeholder>
          <w:richText/>
        </w:sdtPr>
        <w:sdtContent>
          <w:r w:rsidRPr="008F4EF2">
            <w:rPr>
              <w:b/>
              <w:i/>
            </w:rPr>
            <w:t>Helen Pitcher:</w:t>
          </w:r>
        </w:sdtContent>
      </w:sdt>
      <w:r>
        <w:t xml:space="preserve"> </w:t>
      </w:r>
      <w:r w:rsidR="003E49EE">
        <w:t>As you say, t</w:t>
      </w:r>
      <w:r w:rsidRPr="008F4EF2">
        <w:t>hat is quite a small sample</w:t>
      </w:r>
      <w:r>
        <w:t>. N</w:t>
      </w:r>
      <w:r w:rsidRPr="008F4EF2">
        <w:t>one</w:t>
      </w:r>
      <w:r>
        <w:t xml:space="preserve"> </w:t>
      </w:r>
      <w:r w:rsidRPr="008F4EF2">
        <w:t>the</w:t>
      </w:r>
      <w:r>
        <w:t xml:space="preserve"> </w:t>
      </w:r>
      <w:r w:rsidRPr="008F4EF2">
        <w:t>less, it is something that needs to be considered</w:t>
      </w:r>
      <w:r>
        <w:t>.</w:t>
      </w:r>
      <w:r w:rsidRPr="008F4EF2">
        <w:t xml:space="preserve"> I understand that the judiciary will roll out some agreed </w:t>
      </w:r>
      <w:r>
        <w:t xml:space="preserve">appropriate </w:t>
      </w:r>
      <w:r w:rsidRPr="008F4EF2">
        <w:t>behaviours. There will be training</w:t>
      </w:r>
      <w:r>
        <w:t xml:space="preserve">, in particular </w:t>
      </w:r>
      <w:r w:rsidRPr="008F4EF2">
        <w:t>unconscious bias training</w:t>
      </w:r>
      <w:r>
        <w:t xml:space="preserve">, </w:t>
      </w:r>
      <w:r w:rsidRPr="008F4EF2">
        <w:t>to deal with that w</w:t>
      </w:r>
      <w:r>
        <w:t>here</w:t>
      </w:r>
      <w:r w:rsidRPr="008F4EF2">
        <w:t xml:space="preserve"> it might have occur</w:t>
      </w:r>
      <w:r>
        <w:t>r</w:t>
      </w:r>
      <w:r w:rsidRPr="008F4EF2">
        <w:t>ed, but beyond that I cannot comment.</w:t>
      </w:r>
    </w:p>
    <w:p w:rsidR="00626EC2" w:rsidP="00626EC2">
      <w:pPr>
        <w:pStyle w:val="Question"/>
        <w:numPr>
          <w:ilvl w:val="0"/>
          <w:numId w:val="9"/>
        </w:numPr>
      </w:pPr>
      <w:sdt>
        <w:sdtPr>
          <w:alias w:val="Member"/>
          <w:tag w:val="&lt;Member mnisId='483' dodsId='25660'&gt;"/>
          <w:id w:val="1688328107"/>
          <w:placeholder>
            <w:docPart w:val="7E723F64AC9A4CECAA28F1A7D6AE0049"/>
          </w:placeholder>
          <w:richText/>
        </w:sdtPr>
        <w:sdtContent>
          <w:r w:rsidRPr="008F4EF2">
            <w:rPr>
              <w:b/>
            </w:rPr>
            <w:t>Maria Eagle:</w:t>
          </w:r>
        </w:sdtContent>
      </w:sdt>
      <w:r>
        <w:t xml:space="preserve"> I</w:t>
      </w:r>
      <w:r w:rsidRPr="008F4EF2">
        <w:t>f you</w:t>
      </w:r>
      <w:r w:rsidR="000542A1">
        <w:t xml:space="preserve"> </w:t>
      </w:r>
      <w:r w:rsidRPr="008F4EF2">
        <w:t>take on the role</w:t>
      </w:r>
      <w:r>
        <w:t>, a</w:t>
      </w:r>
      <w:r w:rsidRPr="008F4EF2">
        <w:t xml:space="preserve">re you prepared to take steps through the </w:t>
      </w:r>
      <w:r>
        <w:t xml:space="preserve">recruitment </w:t>
      </w:r>
      <w:r w:rsidRPr="008F4EF2">
        <w:t>process to help ensure that behaviour like that is not prevalent in the judiciary?</w:t>
      </w:r>
    </w:p>
    <w:p w:rsidR="00626EC2" w:rsidP="00626EC2">
      <w:pPr>
        <w:pStyle w:val="Answer"/>
      </w:pPr>
      <w:sdt>
        <w:sdtPr>
          <w:alias w:val="Witness"/>
          <w:id w:val="1113408445"/>
          <w:placeholder>
            <w:docPart w:val="7E723F64AC9A4CECAA28F1A7D6AE0049"/>
          </w:placeholder>
          <w:richText/>
        </w:sdtPr>
        <w:sdtContent>
          <w:r w:rsidRPr="008F4EF2">
            <w:rPr>
              <w:b/>
              <w:i/>
            </w:rPr>
            <w:t>Helen Pitcher:</w:t>
          </w:r>
        </w:sdtContent>
      </w:sdt>
      <w:r>
        <w:t xml:space="preserve"> </w:t>
      </w:r>
      <w:r w:rsidRPr="008F4EF2">
        <w:t xml:space="preserve">Yes. </w:t>
      </w:r>
      <w:r>
        <w:t>I</w:t>
      </w:r>
      <w:r w:rsidRPr="008F4EF2">
        <w:t>n my discussions in the lead</w:t>
      </w:r>
      <w:r w:rsidR="000542A1">
        <w:t>-</w:t>
      </w:r>
      <w:r w:rsidRPr="008F4EF2">
        <w:t>up to being interviewed and post being interviewed</w:t>
      </w:r>
      <w:r w:rsidR="00247555">
        <w:t>,</w:t>
      </w:r>
      <w:r>
        <w:t xml:space="preserve"> </w:t>
      </w:r>
      <w:r w:rsidRPr="008F4EF2">
        <w:t>I</w:t>
      </w:r>
      <w:r>
        <w:t xml:space="preserve"> </w:t>
      </w:r>
      <w:r w:rsidRPr="008F4EF2">
        <w:t>received information that the J</w:t>
      </w:r>
      <w:r>
        <w:t>A</w:t>
      </w:r>
      <w:r w:rsidRPr="008F4EF2">
        <w:t>C focus</w:t>
      </w:r>
      <w:r>
        <w:t>e</w:t>
      </w:r>
      <w:r w:rsidR="00247555">
        <w:t>s</w:t>
      </w:r>
      <w:r>
        <w:t xml:space="preserve"> on</w:t>
      </w:r>
      <w:r w:rsidRPr="008F4EF2">
        <w:t xml:space="preserve"> both </w:t>
      </w:r>
      <w:r w:rsidR="00247555">
        <w:t xml:space="preserve">the </w:t>
      </w:r>
      <w:r w:rsidRPr="008F4EF2">
        <w:t>behaviours and</w:t>
      </w:r>
      <w:r w:rsidR="00247555">
        <w:t xml:space="preserve"> the</w:t>
      </w:r>
      <w:r w:rsidRPr="008F4EF2">
        <w:t xml:space="preserve"> skill and capability</w:t>
      </w:r>
      <w:r>
        <w:t xml:space="preserve">. </w:t>
      </w:r>
      <w:r w:rsidR="00247555">
        <w:t>T</w:t>
      </w:r>
      <w:r w:rsidRPr="008F4EF2">
        <w:t xml:space="preserve">hat is </w:t>
      </w:r>
      <w:r w:rsidRPr="008F4EF2">
        <w:t>really important</w:t>
      </w:r>
      <w:r w:rsidRPr="008F4EF2">
        <w:t>.</w:t>
      </w:r>
    </w:p>
    <w:p w:rsidR="00626EC2" w:rsidP="00626EC2">
      <w:pPr>
        <w:pStyle w:val="Question"/>
        <w:numPr>
          <w:ilvl w:val="0"/>
          <w:numId w:val="9"/>
        </w:numPr>
      </w:pPr>
      <w:sdt>
        <w:sdtPr>
          <w:alias w:val="Member"/>
          <w:tag w:val="&lt;Member mnisId='1601' dodsId='34498'&gt;"/>
          <w:id w:val="-766927402"/>
          <w:placeholder>
            <w:docPart w:val="7E723F64AC9A4CECAA28F1A7D6AE0049"/>
          </w:placeholder>
          <w:richText/>
        </w:sdtPr>
        <w:sdtContent>
          <w:r w:rsidRPr="008F4EF2">
            <w:rPr>
              <w:b/>
            </w:rPr>
            <w:t>Chair:</w:t>
          </w:r>
        </w:sdtContent>
      </w:sdt>
      <w:r>
        <w:t xml:space="preserve"> </w:t>
      </w:r>
      <w:r w:rsidRPr="008F4EF2">
        <w:t xml:space="preserve">The one area where there has been a little bit of controversy </w:t>
      </w:r>
      <w:r>
        <w:t>along</w:t>
      </w:r>
      <w:r w:rsidRPr="008F4EF2">
        <w:t xml:space="preserve"> similar lines has been the statutory consultee process</w:t>
      </w:r>
      <w:r>
        <w:t xml:space="preserve">. It is perhaps not normally </w:t>
      </w:r>
      <w:r w:rsidRPr="008F4EF2">
        <w:t>something</w:t>
      </w:r>
      <w:r>
        <w:t xml:space="preserve"> you</w:t>
      </w:r>
      <w:r w:rsidRPr="008F4EF2">
        <w:t xml:space="preserve"> have to do in the same way </w:t>
      </w:r>
      <w:r>
        <w:t xml:space="preserve">in </w:t>
      </w:r>
      <w:r w:rsidRPr="008F4EF2">
        <w:t>other appointments you have been responsible</w:t>
      </w:r>
      <w:r w:rsidR="0051062C">
        <w:t xml:space="preserve"> for making</w:t>
      </w:r>
      <w:r w:rsidRPr="008F4EF2">
        <w:t xml:space="preserve"> in your private sector bo</w:t>
      </w:r>
      <w:r>
        <w:t>ard</w:t>
      </w:r>
      <w:r w:rsidRPr="008F4EF2">
        <w:t xml:space="preserve"> career. Do you have </w:t>
      </w:r>
      <w:r>
        <w:t xml:space="preserve">a view on that? It is a </w:t>
      </w:r>
      <w:r w:rsidRPr="008F4EF2">
        <w:t>legal requirement, but do you have any concerns about it?</w:t>
      </w:r>
    </w:p>
    <w:p w:rsidR="00626EC2" w:rsidP="00626EC2">
      <w:pPr>
        <w:pStyle w:val="Answer"/>
      </w:pPr>
      <w:sdt>
        <w:sdtPr>
          <w:alias w:val="Witness"/>
          <w:id w:val="-386346192"/>
          <w:placeholder>
            <w:docPart w:val="7E723F64AC9A4CECAA28F1A7D6AE0049"/>
          </w:placeholder>
          <w:richText/>
        </w:sdtPr>
        <w:sdtContent>
          <w:r w:rsidRPr="008F4EF2">
            <w:rPr>
              <w:b/>
              <w:i/>
            </w:rPr>
            <w:t>Helen Pitcher:</w:t>
          </w:r>
        </w:sdtContent>
      </w:sdt>
      <w:r>
        <w:t xml:space="preserve"> </w:t>
      </w:r>
      <w:r w:rsidRPr="008F4EF2">
        <w:t xml:space="preserve">It is a legal requirement. I gather there has also been a review of that independently recently, so I would want to </w:t>
      </w:r>
      <w:r w:rsidRPr="008F4EF2">
        <w:t>take a look</w:t>
      </w:r>
      <w:r w:rsidRPr="008F4EF2">
        <w:t xml:space="preserve"> at that</w:t>
      </w:r>
      <w:r>
        <w:t xml:space="preserve">. It </w:t>
      </w:r>
      <w:r w:rsidRPr="008F4EF2">
        <w:t>can be enormously helpful</w:t>
      </w:r>
      <w:r w:rsidR="005F6E55">
        <w:t>,</w:t>
      </w:r>
      <w:r w:rsidRPr="008F4EF2">
        <w:t xml:space="preserve"> </w:t>
      </w:r>
      <w:r>
        <w:t>provided</w:t>
      </w:r>
      <w:r w:rsidRPr="008F4EF2">
        <w:t xml:space="preserve"> the information th</w:t>
      </w:r>
      <w:r>
        <w:t>at the JAC</w:t>
      </w:r>
      <w:r w:rsidRPr="008F4EF2">
        <w:t xml:space="preserve"> </w:t>
      </w:r>
      <w:r w:rsidR="005F6E55">
        <w:t xml:space="preserve">receives </w:t>
      </w:r>
      <w:r w:rsidRPr="008F4EF2">
        <w:t>is evidence</w:t>
      </w:r>
      <w:r w:rsidR="005F6E55">
        <w:t>-</w:t>
      </w:r>
      <w:r w:rsidRPr="008F4EF2">
        <w:t>based</w:t>
      </w:r>
      <w:r>
        <w:t>. T</w:t>
      </w:r>
      <w:r w:rsidRPr="008F4EF2">
        <w:t>hat is important</w:t>
      </w:r>
      <w:r>
        <w:t xml:space="preserve">. A </w:t>
      </w:r>
      <w:r w:rsidRPr="008F4EF2">
        <w:t>waiver can be sought for certain positions w</w:t>
      </w:r>
      <w:r>
        <w:t>h</w:t>
      </w:r>
      <w:r w:rsidRPr="008F4EF2">
        <w:t>ere perhaps the judiciary does not have line of sight of the applicants, but if it is done appropriately</w:t>
      </w:r>
      <w:r>
        <w:t>—I am told</w:t>
      </w:r>
      <w:r w:rsidRPr="008F4EF2">
        <w:t xml:space="preserve"> </w:t>
      </w:r>
      <w:r w:rsidR="007D5947">
        <w:t>that the</w:t>
      </w:r>
      <w:r w:rsidRPr="008F4EF2">
        <w:t xml:space="preserve"> review said it is</w:t>
      </w:r>
      <w:r>
        <w:t>,</w:t>
      </w:r>
      <w:r w:rsidRPr="008F4EF2">
        <w:t xml:space="preserve"> although there are some suggestions for improvement</w:t>
      </w:r>
      <w:r>
        <w:t xml:space="preserve">, which I am told </w:t>
      </w:r>
      <w:r w:rsidRPr="008F4EF2">
        <w:t>are being undertake</w:t>
      </w:r>
      <w:r>
        <w:t xml:space="preserve">n—then it is there; it is part of the </w:t>
      </w:r>
      <w:r w:rsidRPr="008F4EF2">
        <w:t>statute and it is making it work.</w:t>
      </w:r>
    </w:p>
    <w:p w:rsidR="00626EC2" w:rsidP="00626EC2">
      <w:pPr>
        <w:pStyle w:val="Question"/>
        <w:numPr>
          <w:ilvl w:val="0"/>
          <w:numId w:val="9"/>
        </w:numPr>
      </w:pPr>
      <w:sdt>
        <w:sdtPr>
          <w:alias w:val="Member"/>
          <w:tag w:val="&lt;Member mnisId='1601' dodsId='34498'&gt;"/>
          <w:id w:val="1593743138"/>
          <w:placeholder>
            <w:docPart w:val="7E723F64AC9A4CECAA28F1A7D6AE0049"/>
          </w:placeholder>
          <w:richText/>
        </w:sdtPr>
        <w:sdtContent>
          <w:r w:rsidRPr="008F4EF2">
            <w:rPr>
              <w:b/>
            </w:rPr>
            <w:t>Chair:</w:t>
          </w:r>
        </w:sdtContent>
      </w:sdt>
      <w:r>
        <w:t xml:space="preserve"> For a</w:t>
      </w:r>
      <w:r w:rsidRPr="008F4EF2">
        <w:t>bout 12% there was</w:t>
      </w:r>
      <w:r>
        <w:t xml:space="preserve"> not</w:t>
      </w:r>
      <w:r w:rsidRPr="008F4EF2">
        <w:t xml:space="preserve"> a consultee. </w:t>
      </w:r>
      <w:r>
        <w:t>Do you think that is an a</w:t>
      </w:r>
      <w:r w:rsidRPr="008F4EF2">
        <w:t>cceptable figure</w:t>
      </w:r>
      <w:r>
        <w:t>, or is it something you would want t</w:t>
      </w:r>
      <w:r w:rsidRPr="008F4EF2">
        <w:t>o look at?</w:t>
      </w:r>
    </w:p>
    <w:p w:rsidR="00626EC2" w:rsidP="00626EC2">
      <w:pPr>
        <w:pStyle w:val="Answer"/>
      </w:pPr>
      <w:sdt>
        <w:sdtPr>
          <w:alias w:val="Witness"/>
          <w:id w:val="-82071071"/>
          <w:placeholder>
            <w:docPart w:val="7E723F64AC9A4CECAA28F1A7D6AE0049"/>
          </w:placeholder>
          <w:richText/>
        </w:sdtPr>
        <w:sdtContent>
          <w:r w:rsidRPr="008F4EF2">
            <w:rPr>
              <w:b/>
              <w:i/>
            </w:rPr>
            <w:t>Helen Pitcher:</w:t>
          </w:r>
        </w:sdtContent>
      </w:sdt>
      <w:r>
        <w:t xml:space="preserve"> </w:t>
      </w:r>
      <w:r w:rsidRPr="008F4EF2">
        <w:t>I would look at it.</w:t>
      </w:r>
    </w:p>
    <w:p w:rsidR="00626EC2" w:rsidP="00626EC2">
      <w:pPr>
        <w:pStyle w:val="Question"/>
        <w:numPr>
          <w:ilvl w:val="0"/>
          <w:numId w:val="9"/>
        </w:numPr>
      </w:pPr>
      <w:sdt>
        <w:sdtPr>
          <w:alias w:val="Member"/>
          <w:tag w:val="&lt;Member mnisId='1601' dodsId='34498'&gt;"/>
          <w:id w:val="2114323361"/>
          <w:placeholder>
            <w:docPart w:val="7E723F64AC9A4CECAA28F1A7D6AE0049"/>
          </w:placeholder>
          <w:richText/>
        </w:sdtPr>
        <w:sdtContent>
          <w:r w:rsidRPr="008F4EF2">
            <w:rPr>
              <w:b/>
            </w:rPr>
            <w:t>Chair:</w:t>
          </w:r>
        </w:sdtContent>
      </w:sdt>
      <w:r>
        <w:t xml:space="preserve"> </w:t>
      </w:r>
      <w:r w:rsidRPr="008F4EF2">
        <w:t>The review raised at least the perception that you could not determine</w:t>
      </w:r>
      <w:r>
        <w:t xml:space="preserve"> on</w:t>
      </w:r>
      <w:r w:rsidRPr="008F4EF2">
        <w:t xml:space="preserve"> the evidence whether there was any direct impact on </w:t>
      </w:r>
      <w:r w:rsidRPr="008F4EF2">
        <w:t>particular demographic</w:t>
      </w:r>
      <w:r w:rsidRPr="008F4EF2">
        <w:t xml:space="preserve"> groups</w:t>
      </w:r>
      <w:r>
        <w:t>. I think one</w:t>
      </w:r>
      <w:r w:rsidRPr="008F4EF2">
        <w:t xml:space="preserve"> judge was quoted as saying the</w:t>
      </w:r>
      <w:r w:rsidR="002F34CF">
        <w:t>y thought the</w:t>
      </w:r>
      <w:r w:rsidRPr="008F4EF2">
        <w:t xml:space="preserve">re was a perception of that which </w:t>
      </w:r>
      <w:r w:rsidR="002F34CF">
        <w:t xml:space="preserve">might </w:t>
      </w:r>
      <w:r>
        <w:t xml:space="preserve">put </w:t>
      </w:r>
      <w:r w:rsidRPr="008F4EF2">
        <w:t xml:space="preserve">people </w:t>
      </w:r>
      <w:r>
        <w:t>off applying</w:t>
      </w:r>
      <w:r w:rsidRPr="008F4EF2">
        <w:t xml:space="preserve">. Does that </w:t>
      </w:r>
      <w:r>
        <w:t xml:space="preserve">possibility </w:t>
      </w:r>
      <w:r w:rsidRPr="008F4EF2">
        <w:t xml:space="preserve">make sense to </w:t>
      </w:r>
      <w:r>
        <w:t>you? Is it</w:t>
      </w:r>
      <w:r w:rsidRPr="008F4EF2">
        <w:t xml:space="preserve"> something</w:t>
      </w:r>
      <w:r>
        <w:t xml:space="preserve"> to which you are alert, and how might you deal with</w:t>
      </w:r>
      <w:r w:rsidRPr="008F4EF2">
        <w:t xml:space="preserve"> </w:t>
      </w:r>
      <w:r w:rsidR="000D68AF">
        <w:t>i</w:t>
      </w:r>
      <w:r w:rsidRPr="008F4EF2">
        <w:t>t?</w:t>
      </w:r>
    </w:p>
    <w:p w:rsidR="00626EC2" w:rsidP="00626EC2">
      <w:pPr>
        <w:pStyle w:val="Answer"/>
      </w:pPr>
      <w:sdt>
        <w:sdtPr>
          <w:alias w:val="Witness"/>
          <w:id w:val="1037784769"/>
          <w:placeholder>
            <w:docPart w:val="7E723F64AC9A4CECAA28F1A7D6AE0049"/>
          </w:placeholder>
          <w:richText/>
        </w:sdtPr>
        <w:sdtContent>
          <w:r w:rsidRPr="008F4EF2">
            <w:rPr>
              <w:b/>
              <w:i/>
            </w:rPr>
            <w:t>Helen Pitcher:</w:t>
          </w:r>
        </w:sdtContent>
      </w:sdt>
      <w:r>
        <w:t xml:space="preserve"> </w:t>
      </w:r>
      <w:r w:rsidRPr="008F4EF2">
        <w:t>I would be alert to it</w:t>
      </w:r>
      <w:r>
        <w:t>. P</w:t>
      </w:r>
      <w:r w:rsidRPr="008F4EF2">
        <w:t>erception is important because that is somebody</w:t>
      </w:r>
      <w:r w:rsidR="000D68AF">
        <w:t>’</w:t>
      </w:r>
      <w:r w:rsidRPr="008F4EF2">
        <w:t>s truth</w:t>
      </w:r>
      <w:r>
        <w:t>. B</w:t>
      </w:r>
      <w:r w:rsidRPr="008F4EF2">
        <w:t xml:space="preserve">eing able to address concerns as to why that perception might arise is </w:t>
      </w:r>
      <w:r w:rsidRPr="008F4EF2">
        <w:t>really important</w:t>
      </w:r>
      <w:r w:rsidRPr="008F4EF2">
        <w:t>.</w:t>
      </w:r>
    </w:p>
    <w:p w:rsidR="00626EC2" w:rsidP="00626EC2">
      <w:pPr>
        <w:pStyle w:val="Question"/>
        <w:numPr>
          <w:ilvl w:val="0"/>
          <w:numId w:val="9"/>
        </w:numPr>
      </w:pPr>
      <w:sdt>
        <w:sdtPr>
          <w:alias w:val="Member"/>
          <w:tag w:val="&lt;Member mnisId='1601' dodsId='34498'&gt;"/>
          <w:id w:val="1634904497"/>
          <w:placeholder>
            <w:docPart w:val="7E723F64AC9A4CECAA28F1A7D6AE0049"/>
          </w:placeholder>
          <w:richText/>
        </w:sdtPr>
        <w:sdtContent>
          <w:r w:rsidRPr="000971B3">
            <w:rPr>
              <w:b/>
            </w:rPr>
            <w:t>Chair:</w:t>
          </w:r>
        </w:sdtContent>
      </w:sdt>
      <w:r>
        <w:t xml:space="preserve"> </w:t>
      </w:r>
      <w:r w:rsidRPr="008F4EF2">
        <w:t xml:space="preserve">Have you thought </w:t>
      </w:r>
      <w:r w:rsidR="00096FCB">
        <w:t xml:space="preserve">about how </w:t>
      </w:r>
      <w:r>
        <w:t xml:space="preserve">you </w:t>
      </w:r>
      <w:r w:rsidRPr="008F4EF2">
        <w:t>might want to do</w:t>
      </w:r>
      <w:r>
        <w:t xml:space="preserve"> </w:t>
      </w:r>
      <w:r w:rsidR="00096FCB">
        <w:t xml:space="preserve">that </w:t>
      </w:r>
      <w:r>
        <w:t>at the moment</w:t>
      </w:r>
      <w:r>
        <w:t>?</w:t>
      </w:r>
    </w:p>
    <w:p w:rsidR="00626EC2" w:rsidP="00626EC2">
      <w:pPr>
        <w:pStyle w:val="Answer"/>
      </w:pPr>
      <w:sdt>
        <w:sdtPr>
          <w:alias w:val="Witness"/>
          <w:id w:val="632528472"/>
          <w:placeholder>
            <w:docPart w:val="7E723F64AC9A4CECAA28F1A7D6AE0049"/>
          </w:placeholder>
          <w:richText/>
        </w:sdtPr>
        <w:sdtContent>
          <w:r w:rsidRPr="000971B3">
            <w:rPr>
              <w:b/>
              <w:i/>
            </w:rPr>
            <w:t>Helen Pitcher:</w:t>
          </w:r>
        </w:sdtContent>
      </w:sdt>
      <w:r>
        <w:t xml:space="preserve"> Not </w:t>
      </w:r>
      <w:r w:rsidRPr="008F4EF2">
        <w:t>at the moment</w:t>
      </w:r>
      <w:r w:rsidRPr="008F4EF2">
        <w:t>.</w:t>
      </w:r>
    </w:p>
    <w:p w:rsidR="00F651A3" w:rsidP="00626EC2">
      <w:pPr>
        <w:pStyle w:val="Question"/>
        <w:numPr>
          <w:ilvl w:val="0"/>
          <w:numId w:val="9"/>
        </w:numPr>
      </w:pPr>
      <w:sdt>
        <w:sdtPr>
          <w:alias w:val="Member"/>
          <w:tag w:val="&lt;Member mnisId='1601' dodsId='34498'&gt;"/>
          <w:id w:val="-2009435616"/>
          <w:placeholder>
            <w:docPart w:val="7E723F64AC9A4CECAA28F1A7D6AE0049"/>
          </w:placeholder>
          <w:richText/>
        </w:sdtPr>
        <w:sdtContent>
          <w:r w:rsidRPr="008F4EF2" w:rsidR="00626EC2">
            <w:rPr>
              <w:b/>
            </w:rPr>
            <w:t>Chair:</w:t>
          </w:r>
        </w:sdtContent>
      </w:sdt>
      <w:r w:rsidR="00626EC2">
        <w:t xml:space="preserve"> </w:t>
      </w:r>
      <w:r w:rsidRPr="008F4EF2" w:rsidR="00626EC2">
        <w:t>The appointment is for three years and is renewable. If at the end of three years</w:t>
      </w:r>
      <w:r w:rsidR="00AC4789">
        <w:t>,</w:t>
      </w:r>
      <w:r w:rsidRPr="008F4EF2" w:rsidR="00626EC2">
        <w:t xml:space="preserve"> perhaps you are being renewed or not</w:t>
      </w:r>
      <w:r w:rsidR="00626EC2">
        <w:t>,</w:t>
      </w:r>
      <w:r w:rsidRPr="008F4EF2" w:rsidR="00626EC2">
        <w:t xml:space="preserve"> what would be the test you would want us as a </w:t>
      </w:r>
      <w:r w:rsidR="004D18D6">
        <w:t>C</w:t>
      </w:r>
      <w:r w:rsidRPr="008F4EF2" w:rsidR="00626EC2">
        <w:t>ommittee</w:t>
      </w:r>
      <w:r w:rsidRPr="008F4EF2" w:rsidR="00626EC2">
        <w:t xml:space="preserve"> that scrutinise</w:t>
      </w:r>
      <w:r w:rsidR="004D18D6">
        <w:t>s</w:t>
      </w:r>
      <w:r w:rsidRPr="008F4EF2" w:rsidR="00626EC2">
        <w:t xml:space="preserve"> your work to appl</w:t>
      </w:r>
      <w:r w:rsidR="00626EC2">
        <w:t xml:space="preserve">y </w:t>
      </w:r>
      <w:r w:rsidRPr="008F4EF2" w:rsidR="00626EC2">
        <w:t xml:space="preserve">as to whether or not you have been successful? </w:t>
      </w:r>
    </w:p>
    <w:p w:rsidR="00F651A3" w:rsidP="00F651A3">
      <w:pPr>
        <w:pStyle w:val="Answer"/>
      </w:pPr>
      <w:sdt>
        <w:sdtPr>
          <w:alias w:val="Witness"/>
          <w:id w:val="1558513938"/>
          <w:placeholder>
            <w:docPart w:val="DefaultPlaceholder_-1854013440"/>
          </w:placeholder>
          <w:richText/>
        </w:sdtPr>
        <w:sdtContent>
          <w:r w:rsidRPr="00F651A3">
            <w:rPr>
              <w:b/>
              <w:i/>
            </w:rPr>
            <w:t>Helen Pitcher:</w:t>
          </w:r>
        </w:sdtContent>
      </w:sdt>
      <w:r>
        <w:t xml:space="preserve"> Oh dear. </w:t>
      </w:r>
    </w:p>
    <w:p w:rsidR="00626EC2" w:rsidP="00F651A3">
      <w:pPr>
        <w:pStyle w:val="Question"/>
      </w:pPr>
      <w:sdt>
        <w:sdtPr>
          <w:alias w:val="Member"/>
          <w:tag w:val="&lt;Member mnisId='1601' dodsId='34498'&gt;"/>
          <w:id w:val="1315143957"/>
          <w:placeholder>
            <w:docPart w:val="DefaultPlaceholder_-1854013440"/>
          </w:placeholder>
          <w:richText/>
        </w:sdtPr>
        <w:sdtContent>
          <w:r w:rsidRPr="00F651A3" w:rsidR="00F651A3">
            <w:rPr>
              <w:b/>
            </w:rPr>
            <w:t>Chair:</w:t>
          </w:r>
        </w:sdtContent>
      </w:sdt>
      <w:r w:rsidR="00F651A3">
        <w:t xml:space="preserve"> </w:t>
      </w:r>
      <w:r w:rsidRPr="008F4EF2">
        <w:t xml:space="preserve">What measure would you say </w:t>
      </w:r>
      <w:r>
        <w:t>show</w:t>
      </w:r>
      <w:r w:rsidR="00F651A3">
        <w:t>ed</w:t>
      </w:r>
      <w:r>
        <w:t xml:space="preserve"> that you ha</w:t>
      </w:r>
      <w:r w:rsidR="00F651A3">
        <w:t>d</w:t>
      </w:r>
      <w:r>
        <w:t xml:space="preserve"> </w:t>
      </w:r>
      <w:r w:rsidRPr="008F4EF2">
        <w:t>done a decent job?</w:t>
      </w:r>
    </w:p>
    <w:p w:rsidR="00626EC2" w:rsidP="00626EC2">
      <w:pPr>
        <w:pStyle w:val="Answer"/>
      </w:pPr>
      <w:sdt>
        <w:sdtPr>
          <w:alias w:val="Witness"/>
          <w:id w:val="-2132702579"/>
          <w:placeholder>
            <w:docPart w:val="7E723F64AC9A4CECAA28F1A7D6AE0049"/>
          </w:placeholder>
          <w:richText/>
        </w:sdtPr>
        <w:sdtContent>
          <w:r w:rsidRPr="008F4EF2">
            <w:rPr>
              <w:b/>
              <w:i/>
            </w:rPr>
            <w:t>Helen Pitcher:</w:t>
          </w:r>
        </w:sdtContent>
      </w:sdt>
      <w:r>
        <w:t xml:space="preserve"> </w:t>
      </w:r>
      <w:r w:rsidRPr="008F4EF2">
        <w:t>I hope that the measure</w:t>
      </w:r>
      <w:r w:rsidR="00F651A3">
        <w:t>s</w:t>
      </w:r>
      <w:r w:rsidRPr="008F4EF2">
        <w:t xml:space="preserve"> would be that we are managing to satisfy the volume requirements</w:t>
      </w:r>
      <w:r>
        <w:t>;</w:t>
      </w:r>
      <w:r w:rsidRPr="008F4EF2">
        <w:t xml:space="preserve"> that there is some movement in the pool of people who are attracted to apply; </w:t>
      </w:r>
      <w:r w:rsidR="009910E4">
        <w:t xml:space="preserve">and </w:t>
      </w:r>
      <w:r>
        <w:t>t</w:t>
      </w:r>
      <w:r w:rsidRPr="008F4EF2">
        <w:t>hat we are considered as panels</w:t>
      </w:r>
      <w:r>
        <w:t>,</w:t>
      </w:r>
      <w:r w:rsidRPr="008F4EF2">
        <w:t xml:space="preserve"> </w:t>
      </w:r>
      <w:r w:rsidR="009910E4">
        <w:t>as well as</w:t>
      </w:r>
      <w:r w:rsidRPr="008F4EF2">
        <w:t xml:space="preserve"> </w:t>
      </w:r>
      <w:r w:rsidR="008168D3">
        <w:t xml:space="preserve">in </w:t>
      </w:r>
      <w:r w:rsidRPr="008F4EF2">
        <w:t xml:space="preserve">the </w:t>
      </w:r>
      <w:r>
        <w:t>appointments we make, t</w:t>
      </w:r>
      <w:r w:rsidR="009910E4">
        <w:t>o be</w:t>
      </w:r>
      <w:r>
        <w:t xml:space="preserve"> </w:t>
      </w:r>
      <w:r w:rsidRPr="008F4EF2">
        <w:t>appropriate</w:t>
      </w:r>
      <w:r>
        <w:t>ly</w:t>
      </w:r>
      <w:r w:rsidRPr="008F4EF2">
        <w:t xml:space="preserve"> diverse</w:t>
      </w:r>
      <w:r>
        <w:t>. T</w:t>
      </w:r>
      <w:r w:rsidRPr="008F4EF2">
        <w:t xml:space="preserve">hose would be a few areas. </w:t>
      </w:r>
      <w:r>
        <w:t>I am</w:t>
      </w:r>
      <w:r w:rsidRPr="008F4EF2">
        <w:t xml:space="preserve"> sure the other one would be that we are operating within </w:t>
      </w:r>
      <w:r w:rsidRPr="008F4EF2">
        <w:t>budget</w:t>
      </w:r>
      <w:r>
        <w:t>,</w:t>
      </w:r>
      <w:r w:rsidRPr="008F4EF2">
        <w:t xml:space="preserve"> or</w:t>
      </w:r>
      <w:r w:rsidRPr="008F4EF2">
        <w:t xml:space="preserve"> justifying why we cannot and why we need more.</w:t>
      </w:r>
    </w:p>
    <w:p w:rsidR="00626EC2" w:rsidP="00626EC2">
      <w:pPr>
        <w:pStyle w:val="Question"/>
        <w:numPr>
          <w:ilvl w:val="0"/>
          <w:numId w:val="9"/>
        </w:numPr>
      </w:pPr>
      <w:sdt>
        <w:sdtPr>
          <w:alias w:val="Member"/>
          <w:tag w:val="&lt;Member mnisId='1601' dodsId='34498'&gt;"/>
          <w:id w:val="-665016305"/>
          <w:placeholder>
            <w:docPart w:val="7E723F64AC9A4CECAA28F1A7D6AE0049"/>
          </w:placeholder>
          <w:richText/>
        </w:sdtPr>
        <w:sdtContent>
          <w:r w:rsidRPr="008F4EF2">
            <w:rPr>
              <w:b/>
            </w:rPr>
            <w:t>Chair:</w:t>
          </w:r>
        </w:sdtContent>
      </w:sdt>
      <w:r>
        <w:t xml:space="preserve"> </w:t>
      </w:r>
      <w:r w:rsidRPr="008F4EF2">
        <w:t>We have been asking questions</w:t>
      </w:r>
      <w:r>
        <w:t>. A</w:t>
      </w:r>
      <w:r w:rsidRPr="008F4EF2">
        <w:t xml:space="preserve">re there any issues or matters you wish to </w:t>
      </w:r>
      <w:r>
        <w:t>raise with us</w:t>
      </w:r>
      <w:r w:rsidRPr="008F4EF2">
        <w:t>?</w:t>
      </w:r>
    </w:p>
    <w:p w:rsidR="00626EC2" w:rsidP="00626EC2">
      <w:pPr>
        <w:pStyle w:val="Answer"/>
      </w:pPr>
      <w:sdt>
        <w:sdtPr>
          <w:alias w:val="Witness"/>
          <w:id w:val="473650150"/>
          <w:placeholder>
            <w:docPart w:val="7E723F64AC9A4CECAA28F1A7D6AE0049"/>
          </w:placeholder>
          <w:richText/>
        </w:sdtPr>
        <w:sdtContent>
          <w:r w:rsidRPr="008F4EF2">
            <w:rPr>
              <w:b/>
              <w:i/>
            </w:rPr>
            <w:t>Helen Pitcher:</w:t>
          </w:r>
        </w:sdtContent>
      </w:sdt>
      <w:r>
        <w:t xml:space="preserve"> </w:t>
      </w:r>
      <w:r w:rsidRPr="008F4EF2">
        <w:t>I d</w:t>
      </w:r>
      <w:r w:rsidR="00FF03F9">
        <w:t>on’t</w:t>
      </w:r>
      <w:r w:rsidRPr="008F4EF2">
        <w:t xml:space="preserve"> think so</w:t>
      </w:r>
      <w:r>
        <w:t>.</w:t>
      </w:r>
    </w:p>
    <w:p w:rsidR="00626EC2" w:rsidP="00626EC2">
      <w:pPr>
        <w:pStyle w:val="Question"/>
        <w:numPr>
          <w:ilvl w:val="0"/>
          <w:numId w:val="9"/>
        </w:numPr>
      </w:pPr>
      <w:sdt>
        <w:sdtPr>
          <w:alias w:val="Member"/>
          <w:tag w:val="&lt;Member mnisId='1601' dodsId='34498'&gt;"/>
          <w:id w:val="1687784381"/>
          <w:placeholder>
            <w:docPart w:val="7E723F64AC9A4CECAA28F1A7D6AE0049"/>
          </w:placeholder>
          <w:richText/>
        </w:sdtPr>
        <w:sdtContent>
          <w:r w:rsidRPr="008F4EF2">
            <w:rPr>
              <w:b/>
            </w:rPr>
            <w:t>Chair:</w:t>
          </w:r>
        </w:sdtContent>
      </w:sdt>
      <w:r>
        <w:t xml:space="preserve"> T</w:t>
      </w:r>
      <w:r w:rsidRPr="008F4EF2">
        <w:t>here is nothing else you want to put on record</w:t>
      </w:r>
      <w:r w:rsidR="00397D55">
        <w:t>.</w:t>
      </w:r>
    </w:p>
    <w:p w:rsidR="00626EC2" w:rsidP="00626EC2">
      <w:pPr>
        <w:pStyle w:val="Answer"/>
      </w:pPr>
      <w:sdt>
        <w:sdtPr>
          <w:alias w:val="Witness"/>
          <w:id w:val="-903594882"/>
          <w:placeholder>
            <w:docPart w:val="7E723F64AC9A4CECAA28F1A7D6AE0049"/>
          </w:placeholder>
          <w:richText/>
        </w:sdtPr>
        <w:sdtContent>
          <w:r w:rsidRPr="008F4EF2">
            <w:rPr>
              <w:b/>
              <w:i/>
            </w:rPr>
            <w:t>Helen Pitcher:</w:t>
          </w:r>
        </w:sdtContent>
      </w:sdt>
      <w:r>
        <w:t xml:space="preserve"> </w:t>
      </w:r>
      <w:r w:rsidRPr="008F4EF2">
        <w:t>No, thank you.</w:t>
      </w:r>
    </w:p>
    <w:p w:rsidR="007A3B7E" w:rsidP="00626EC2">
      <w:pPr>
        <w:pStyle w:val="Remark"/>
      </w:pPr>
      <w:sdt>
        <w:sdtPr>
          <w:alias w:val="Member"/>
          <w:tag w:val="&lt;Member mnisId='1601' dodsId='34498'&gt;"/>
          <w:id w:val="1627203858"/>
          <w:placeholder>
            <w:docPart w:val="7E723F64AC9A4CECAA28F1A7D6AE0049"/>
          </w:placeholder>
          <w:richText/>
        </w:sdtPr>
        <w:sdtContent>
          <w:r w:rsidRPr="008F4EF2" w:rsidR="00626EC2">
            <w:rPr>
              <w:b/>
            </w:rPr>
            <w:t>Chair:</w:t>
          </w:r>
        </w:sdtContent>
      </w:sdt>
      <w:r w:rsidR="00626EC2">
        <w:t xml:space="preserve"> </w:t>
      </w:r>
      <w:r w:rsidRPr="008F4EF2" w:rsidR="00626EC2">
        <w:t>Thank you very much</w:t>
      </w:r>
      <w:r w:rsidR="00626EC2">
        <w:t>, Ms Pitcher. W</w:t>
      </w:r>
      <w:r w:rsidRPr="008F4EF2" w:rsidR="00626EC2">
        <w:t>e will immediately go into private session to consider our report</w:t>
      </w:r>
      <w:r w:rsidR="00626EC2">
        <w:t xml:space="preserve">, which we will then send to you and the </w:t>
      </w:r>
      <w:r w:rsidRPr="008F4EF2" w:rsidR="00626EC2">
        <w:t xml:space="preserve">Lord </w:t>
      </w:r>
      <w:r w:rsidR="00626EC2">
        <w:t>C</w:t>
      </w:r>
      <w:r w:rsidRPr="008F4EF2" w:rsidR="00626EC2">
        <w:t xml:space="preserve">hancellor very swiftly. </w:t>
      </w:r>
    </w:p>
    <w:p w:rsidR="007A3B7E" w:rsidP="007A3B7E">
      <w:pPr>
        <w:pStyle w:val="Answer"/>
      </w:pPr>
      <w:sdt>
        <w:sdtPr>
          <w:alias w:val="Witness"/>
          <w:id w:val="-701172586"/>
          <w:placeholder>
            <w:docPart w:val="DefaultPlaceholder_-1854013440"/>
          </w:placeholder>
          <w:richText/>
        </w:sdtPr>
        <w:sdtContent>
          <w:r w:rsidRPr="007A3B7E">
            <w:rPr>
              <w:b/>
              <w:i/>
            </w:rPr>
            <w:t>Helen Pitcher:</w:t>
          </w:r>
        </w:sdtContent>
      </w:sdt>
      <w:r>
        <w:t xml:space="preserve"> Thank you very much indeed and thank you for your time. </w:t>
      </w:r>
    </w:p>
    <w:p w:rsidR="005549F8" w:rsidP="00397D55">
      <w:pPr>
        <w:pStyle w:val="Question"/>
        <w:numPr>
          <w:ilvl w:val="0"/>
          <w:numId w:val="0"/>
        </w:numPr>
        <w:ind w:left="794"/>
      </w:pPr>
      <w:sdt>
        <w:sdtPr>
          <w:alias w:val="Member"/>
          <w:tag w:val="&lt;Member mnisId='1601' dodsId='34498'&gt;"/>
          <w:id w:val="-1915618270"/>
          <w:placeholder>
            <w:docPart w:val="DefaultPlaceholder_-1854013440"/>
          </w:placeholder>
          <w:richText/>
        </w:sdtPr>
        <w:sdtContent>
          <w:r w:rsidRPr="007A3B7E" w:rsidR="007A3B7E">
            <w:rPr>
              <w:b/>
            </w:rPr>
            <w:t>Chair:</w:t>
          </w:r>
        </w:sdtContent>
      </w:sdt>
      <w:r w:rsidR="007A3B7E">
        <w:t xml:space="preserve"> </w:t>
      </w:r>
      <w:r w:rsidRPr="008F4EF2" w:rsidR="00626EC2">
        <w:t>Thank you very much for your time and</w:t>
      </w:r>
      <w:r w:rsidR="009B1E49">
        <w:t xml:space="preserve"> for</w:t>
      </w:r>
      <w:r w:rsidRPr="008F4EF2" w:rsidR="00626EC2">
        <w:t xml:space="preserve"> giving evidence to</w:t>
      </w:r>
      <w:r w:rsidR="007A3B7E">
        <w:t xml:space="preserve"> </w:t>
      </w:r>
      <w:r w:rsidRPr="008F4EF2" w:rsidR="00626EC2">
        <w:t>us.</w:t>
      </w:r>
      <w:r w:rsidR="00626EC2">
        <w:t xml:space="preserve"> It is much appreciated.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FFAF52BFA064221ADF0C6435F308447"/>
      </w:placeholder>
      <w:richText/>
    </w:sdtPr>
    <w:sdtContent>
      <w:p w:rsidR="008143FA" w:rsidP="009277D8">
        <w:pPr>
          <w:pStyle w:val="Para"/>
          <w:rPr>
            <w:color w:val="808080"/>
          </w:rPr>
        </w:pPr>
        <w:r w:rsidRPr="00973E0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73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FFAF52BFA064221ADF0C6435F308447"/>
        <w:category>
          <w:name w:val="General"/>
          <w:gallery w:val="placeholder"/>
        </w:category>
        <w:types>
          <w:type w:val="bbPlcHdr"/>
        </w:types>
        <w:behaviors>
          <w:behavior w:val="content"/>
        </w:behaviors>
        <w:guid w:val="{B6DCD7A0-A588-4E06-ADC1-EC2ACDF8261B}"/>
      </w:docPartPr>
      <w:docPartBody>
        <w:p w:rsidR="00874A80" w:rsidP="006E1563">
          <w:pPr>
            <w:pStyle w:val="DFFAF52BFA064221ADF0C6435F30844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E123442-C861-4912-AE73-1B2EBD40EF96}"/>
      </w:docPartPr>
      <w:docPartBody>
        <w:p w:rsidR="006327C4">
          <w:r w:rsidRPr="0034054A">
            <w:rPr>
              <w:rStyle w:val="PlaceholderText"/>
            </w:rPr>
            <w:t>Click or tap here to enter text.</w:t>
          </w:r>
        </w:p>
      </w:docPartBody>
    </w:docPart>
    <w:docPart>
      <w:docPartPr>
        <w:name w:val="7E723F64AC9A4CECAA28F1A7D6AE0049"/>
        <w:category>
          <w:name w:val="General"/>
          <w:gallery w:val="placeholder"/>
        </w:category>
        <w:types>
          <w:type w:val="bbPlcHdr"/>
        </w:types>
        <w:behaviors>
          <w:behavior w:val="content"/>
        </w:behaviors>
        <w:guid w:val="{580E7CB4-63FD-46F0-A21E-40CA0FF21F4F}"/>
      </w:docPartPr>
      <w:docPartBody>
        <w:p w:rsidR="008A3D07" w:rsidP="006327C4">
          <w:pPr>
            <w:pStyle w:val="7E723F64AC9A4CECAA28F1A7D6AE0049"/>
          </w:pPr>
          <w:r w:rsidRPr="00181B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27C4"/>
    <w:rPr>
      <w:color w:val="808080"/>
    </w:rPr>
  </w:style>
  <w:style w:type="paragraph" w:customStyle="1" w:styleId="DFFAF52BFA064221ADF0C6435F308447">
    <w:name w:val="DFFAF52BFA064221ADF0C6435F308447"/>
    <w:rsid w:val="006E1563"/>
  </w:style>
  <w:style w:type="paragraph" w:customStyle="1" w:styleId="7E723F64AC9A4CECAA28F1A7D6AE0049">
    <w:name w:val="7E723F64AC9A4CECAA28F1A7D6AE0049"/>
    <w:rsid w:val="00632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