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F7E14" w:rsidRPr="007B201C" w:rsidP="007B0C02">
      <w:pPr>
        <w:pStyle w:val="TitleCommittee0"/>
        <w:spacing w:line="480" w:lineRule="auto"/>
      </w:pPr>
      <w:sdt>
        <w:sdtPr>
          <w:alias w:val="CommitteeName"/>
          <w:tag w:val="CommitteeName"/>
          <w:id w:val="1869951332"/>
          <w:placeholder>
            <w:docPart w:val="38BEB3514D0945DCA1A492FB0849199E"/>
          </w:placeholder>
          <w:richText/>
        </w:sdtPr>
        <w:sdtContent>
          <w:r w:rsidRPr="007B201C">
            <w:t>Committee on the Future Relationship with the European Union</w:t>
          </w:r>
        </w:sdtContent>
      </w:sdt>
    </w:p>
    <w:p w:rsidR="005F7E14" w:rsidRPr="007B201C" w:rsidP="007B0C02">
      <w:pPr>
        <w:pStyle w:val="TitleInquiry0"/>
        <w:spacing w:line="480" w:lineRule="auto"/>
      </w:pPr>
      <w:r w:rsidRPr="007B201C">
        <w:t xml:space="preserve">Oral evidence: </w:t>
      </w:r>
      <w:sdt>
        <w:sdtPr>
          <w:alias w:val="InquiryName"/>
          <w:tag w:val="InquiryName"/>
          <w:id w:val="377371847"/>
          <w:placeholder>
            <w:docPart w:val="38BEB3514D0945DCA1A492FB0849199E"/>
          </w:placeholder>
          <w:richText/>
        </w:sdtPr>
        <w:sdtContent>
          <w:r w:rsidRPr="007B201C">
            <w:t>Progress o</w:t>
          </w:r>
          <w:r w:rsidR="00474BBE">
            <w:t>f the negotiations on the UK’s f</w:t>
          </w:r>
          <w:r w:rsidRPr="007B201C">
            <w:t xml:space="preserve">uture </w:t>
          </w:r>
          <w:r w:rsidR="00474BBE">
            <w:t>r</w:t>
          </w:r>
          <w:r w:rsidRPr="007B201C">
            <w:t>elationship with the EU</w:t>
          </w:r>
        </w:sdtContent>
      </w:sdt>
      <w:r w:rsidRPr="007B201C">
        <w:t xml:space="preserve">, HC </w:t>
      </w:r>
      <w:sdt>
        <w:sdtPr>
          <w:alias w:val="InquiryRefNo"/>
          <w:tag w:val="InquiryRefNo"/>
          <w:id w:val="-281725174"/>
          <w:placeholder>
            <w:docPart w:val="38BEB3514D0945DCA1A492FB0849199E"/>
          </w:placeholder>
          <w:richText/>
        </w:sdtPr>
        <w:sdtContent>
          <w:r w:rsidRPr="007B201C">
            <w:t>203</w:t>
          </w:r>
        </w:sdtContent>
      </w:sdt>
    </w:p>
    <w:sdt>
      <w:sdtPr>
        <w:alias w:val="SittingDate"/>
        <w:tag w:val="SittingDate"/>
        <w:id w:val="-1160222926"/>
        <w:placeholder>
          <w:docPart w:val="38BEB3514D0945DCA1A492FB0849199E"/>
        </w:placeholder>
        <w:richText/>
      </w:sdtPr>
      <w:sdtContent>
        <w:p w:rsidR="005F7E14" w:rsidRPr="007B201C" w:rsidP="007B0C02">
          <w:pPr>
            <w:pStyle w:val="Para"/>
            <w:spacing w:line="480" w:lineRule="auto"/>
          </w:pPr>
          <w:r w:rsidRPr="007B201C">
            <w:t>Wednesday 18</w:t>
          </w:r>
          <w:r w:rsidRPr="007B201C">
            <w:t xml:space="preserve"> November 2020</w:t>
          </w:r>
        </w:p>
      </w:sdtContent>
    </w:sdt>
    <w:p w:rsidR="005F7E14" w:rsidRPr="007B201C" w:rsidP="007B0C02">
      <w:pPr>
        <w:pStyle w:val="Para"/>
        <w:spacing w:line="480" w:lineRule="auto"/>
      </w:pPr>
      <w:r w:rsidRPr="007B201C">
        <w:t xml:space="preserve">Ordered by the House of </w:t>
      </w:r>
      <w:sdt>
        <w:sdtPr>
          <w:alias w:val="House"/>
          <w:tag w:val="House"/>
          <w:id w:val="809213435"/>
          <w:placeholder>
            <w:docPart w:val="38BEB3514D0945DCA1A492FB0849199E"/>
          </w:placeholder>
          <w:richText/>
        </w:sdtPr>
        <w:sdtContent>
          <w:r w:rsidRPr="007B201C">
            <w:t>Commons</w:t>
          </w:r>
        </w:sdtContent>
      </w:sdt>
      <w:r w:rsidRPr="007B201C">
        <w:t xml:space="preserve"> to be published on </w:t>
      </w:r>
      <w:sdt>
        <w:sdtPr>
          <w:alias w:val="PublishDate"/>
          <w:tag w:val="PublishDate"/>
          <w:id w:val="217021599"/>
          <w:placeholder>
            <w:docPart w:val="38BEB3514D0945DCA1A492FB0849199E"/>
          </w:placeholder>
          <w:richText/>
        </w:sdtPr>
        <w:sdtContent>
          <w:r w:rsidRPr="007B201C" w:rsidR="002D3814">
            <w:t>18</w:t>
          </w:r>
          <w:r w:rsidRPr="007B201C">
            <w:t xml:space="preserve"> November 2020</w:t>
          </w:r>
        </w:sdtContent>
      </w:sdt>
      <w:r w:rsidRPr="007B201C">
        <w:t>.</w:t>
      </w:r>
    </w:p>
    <w:p w:rsidR="005F7E14" w:rsidRPr="007B201C" w:rsidP="007B0C02">
      <w:pPr>
        <w:spacing w:line="480" w:lineRule="auto"/>
      </w:pPr>
      <w:sdt>
        <w:sdtPr>
          <w:alias w:val="VideoHyperlink"/>
          <w:tag w:val="VideoHyperlink"/>
          <w:id w:val="703995351"/>
          <w:placeholder>
            <w:docPart w:val="38BEB3514D0945DCA1A492FB0849199E"/>
          </w:placeholder>
          <w:richText/>
        </w:sdtPr>
        <w:sdtContent>
          <w:r>
            <w:fldChar w:fldCharType="begin"/>
          </w:r>
          <w:r>
            <w:instrText xml:space="preserve"> HYPERLINK "https://www.parliamentlive.tv/Event/Index/24936f1a-ce3a-4956-8e00-3dedea20776a" </w:instrText>
          </w:r>
          <w:r>
            <w:fldChar w:fldCharType="separate"/>
          </w:r>
          <w:r w:rsidRPr="00E3320E">
            <w:rPr>
              <w:rStyle w:val="Hyperlink"/>
            </w:rPr>
            <w:t>Watch the meeting</w:t>
          </w:r>
          <w:r>
            <w:fldChar w:fldCharType="end"/>
          </w:r>
        </w:sdtContent>
      </w:sdt>
    </w:p>
    <w:p w:rsidR="005F7E14" w:rsidRPr="007B201C" w:rsidP="007B0C02">
      <w:pPr>
        <w:spacing w:line="480" w:lineRule="auto"/>
      </w:pPr>
      <w:r w:rsidRPr="007B201C">
        <w:t xml:space="preserve">Members present: </w:t>
      </w:r>
      <w:sdt>
        <w:sdtPr>
          <w:alias w:val="MembersPresent"/>
          <w:tag w:val="MembersPresent"/>
          <w:id w:val="366340316"/>
          <w:placeholder>
            <w:docPart w:val="38BEB3514D0945DCA1A492FB0849199E"/>
          </w:placeholder>
          <w:richText/>
        </w:sdtPr>
        <w:sdtContent>
          <w:r w:rsidRPr="007B201C" w:rsidR="00E21A34">
            <w:t xml:space="preserve">Hilary Benn (Chair); </w:t>
          </w:r>
          <w:r w:rsidRPr="007B201C" w:rsidR="002D3814">
            <w:t xml:space="preserve">Mr Peter Bone; </w:t>
          </w:r>
          <w:r w:rsidRPr="007B201C" w:rsidR="00E21A34">
            <w:t>Joanna Cherry</w:t>
          </w:r>
          <w:r w:rsidRPr="007B201C" w:rsidR="00D35C47">
            <w:t xml:space="preserve">; </w:t>
          </w:r>
          <w:r w:rsidRPr="007B201C" w:rsidR="00E21A34">
            <w:t>Sally-Ann Hart</w:t>
          </w:r>
          <w:r w:rsidRPr="007B201C" w:rsidR="00EA5C37">
            <w:t xml:space="preserve">; </w:t>
          </w:r>
          <w:r w:rsidRPr="007B201C" w:rsidR="00E21A34">
            <w:t>Stephen Kinnock</w:t>
          </w:r>
          <w:r w:rsidRPr="007B201C" w:rsidR="00D35C47">
            <w:t xml:space="preserve">; </w:t>
          </w:r>
          <w:r w:rsidRPr="007B201C" w:rsidR="00E21A34">
            <w:t>Nigel Mills</w:t>
          </w:r>
          <w:r w:rsidRPr="007B201C" w:rsidR="002D3814">
            <w:t xml:space="preserve">; </w:t>
          </w:r>
          <w:r w:rsidRPr="007B201C" w:rsidR="00E21A34">
            <w:t>Mr Barry Sheerman</w:t>
          </w:r>
          <w:r w:rsidRPr="007B201C" w:rsidR="00D35C47">
            <w:t xml:space="preserve">; </w:t>
          </w:r>
          <w:r w:rsidRPr="007B201C" w:rsidR="002D3814">
            <w:t xml:space="preserve">Matt Vickers; Dr Jamie Wallis; </w:t>
          </w:r>
          <w:r w:rsidRPr="007B201C" w:rsidR="007A7582">
            <w:t>Dr Philippa Whitford.</w:t>
          </w:r>
          <w:bookmarkStart w:id="0" w:name="_GoBack"/>
          <w:bookmarkEnd w:id="0"/>
        </w:sdtContent>
      </w:sdt>
    </w:p>
    <w:p w:rsidR="005F7E14" w:rsidRPr="007B201C" w:rsidP="007B0C02">
      <w:pPr>
        <w:pStyle w:val="ParaCentre"/>
        <w:spacing w:line="480" w:lineRule="auto"/>
      </w:pPr>
      <w:r w:rsidRPr="007B201C">
        <w:t xml:space="preserve">Questions </w:t>
      </w:r>
      <w:sdt>
        <w:sdtPr>
          <w:alias w:val="QuestionNumbers"/>
          <w:tag w:val="QuestionNumbers"/>
          <w:id w:val="-1223666168"/>
          <w:placeholder>
            <w:docPart w:val="38BEB3514D0945DCA1A492FB0849199E"/>
          </w:placeholder>
          <w:richText/>
        </w:sdtPr>
        <w:sdtContent>
          <w:r w:rsidRPr="007B201C" w:rsidR="002D3814">
            <w:t>1</w:t>
          </w:r>
          <w:r w:rsidR="005911BD">
            <w:t>004</w:t>
          </w:r>
          <w:r w:rsidRPr="007B201C" w:rsidR="002D3814">
            <w:t>–</w:t>
          </w:r>
          <w:r w:rsidR="005911BD">
            <w:t>1061</w:t>
          </w:r>
        </w:sdtContent>
      </w:sdt>
    </w:p>
    <w:p w:rsidR="005F7E14" w:rsidRPr="007B201C" w:rsidP="007B0C02">
      <w:pPr>
        <w:pStyle w:val="TitleWitnesses0"/>
        <w:spacing w:line="480" w:lineRule="auto"/>
      </w:pPr>
      <w:r w:rsidRPr="007B201C">
        <w:t>Witnesses</w:t>
      </w:r>
    </w:p>
    <w:sdt>
      <w:sdtPr>
        <w:alias w:val="WitnessSet"/>
        <w:tag w:val="WitnessSet"/>
        <w:id w:val="-368373484"/>
        <w:placeholder>
          <w:docPart w:val="31B8A1072BFD4C72974BBC098F1FEB76"/>
        </w:placeholder>
        <w:richText/>
      </w:sdtPr>
      <w:sdtContent>
        <w:p w:rsidR="005F7E14" w:rsidRPr="007B201C" w:rsidP="007B0C02">
          <w:pPr>
            <w:pStyle w:val="Para"/>
            <w:spacing w:line="480" w:lineRule="auto"/>
          </w:pPr>
          <w:r w:rsidRPr="007B201C">
            <w:t>I: Aodhán Connolly, Director, Northern Ireland Retail Consortium; Stephen Kelly, Chief Executive, Manufacturing Northern Ireland</w:t>
          </w:r>
          <w:r w:rsidRPr="007B201C" w:rsidR="00330F18">
            <w:t>; Victor Chestnutt, President, Ulster Farmers’ Union.</w:t>
          </w:r>
        </w:p>
      </w:sdtContent>
    </w:sdt>
    <w:sdt>
      <w:sdtPr>
        <w:rPr>
          <w:szCs w:val="28"/>
        </w:rPr>
        <w:alias w:val="WitnessExamination"/>
        <w:tag w:val="WitnessExamination"/>
        <w:id w:val="2003463402"/>
        <w:placeholder>
          <w:docPart w:val="31B8A1072BFD4C72974BBC098F1FEB76"/>
        </w:placeholder>
        <w:richText/>
      </w:sdtPr>
      <w:sdtEndPr>
        <w:rPr>
          <w:szCs w:val="22"/>
        </w:rPr>
      </w:sdtEndPr>
      <w:sdtContent>
        <w:p w:rsidR="005F7E14" w:rsidRPr="007B201C" w:rsidP="007B0C02">
          <w:pPr>
            <w:pStyle w:val="TitlePanel0"/>
            <w:spacing w:line="480" w:lineRule="auto"/>
            <w:rPr>
              <w:szCs w:val="28"/>
            </w:rPr>
          </w:pPr>
          <w:bookmarkStart w:id="1" w:name="Panel1"/>
          <w:r w:rsidRPr="007B201C">
            <w:rPr>
              <w:szCs w:val="28"/>
            </w:rPr>
            <w:t>Examination of witnesses</w:t>
          </w:r>
        </w:p>
        <w:p w:rsidR="005F7E14" w:rsidRPr="007B201C" w:rsidP="007B0C02">
          <w:pPr>
            <w:pStyle w:val="TitlePanel0"/>
            <w:spacing w:line="480" w:lineRule="auto"/>
            <w:jc w:val="left"/>
          </w:pPr>
          <w:r w:rsidRPr="007B201C">
            <w:rPr>
              <w:sz w:val="22"/>
            </w:rPr>
            <w:t xml:space="preserve">Witnesses: </w:t>
          </w:r>
          <w:r w:rsidRPr="007B201C" w:rsidR="002D3814">
            <w:rPr>
              <w:sz w:val="22"/>
            </w:rPr>
            <w:t>Aodhán Connolly</w:t>
          </w:r>
          <w:r w:rsidRPr="007B201C" w:rsidR="00330F18">
            <w:rPr>
              <w:sz w:val="22"/>
            </w:rPr>
            <w:t xml:space="preserve">, </w:t>
          </w:r>
          <w:r w:rsidRPr="007B201C" w:rsidR="002D3814">
            <w:rPr>
              <w:sz w:val="22"/>
            </w:rPr>
            <w:t>Stephen Kelly</w:t>
          </w:r>
          <w:r w:rsidRPr="007B201C" w:rsidR="00330F18">
            <w:rPr>
              <w:sz w:val="22"/>
            </w:rPr>
            <w:t xml:space="preserve"> and Victor Chestnutt</w:t>
          </w:r>
          <w:r w:rsidRPr="007B201C" w:rsidR="002D3814">
            <w:rPr>
              <w:sz w:val="22"/>
            </w:rPr>
            <w:t>.</w:t>
          </w:r>
        </w:p>
      </w:sdtContent>
    </w:sdt>
    <w:p w:rsidR="00AD32F4" w:rsidRPr="007B201C" w:rsidP="00D5634B">
      <w:pPr>
        <w:pStyle w:val="Question"/>
        <w:numPr>
          <w:ilvl w:val="0"/>
          <w:numId w:val="0"/>
        </w:numPr>
        <w:spacing w:line="480" w:lineRule="auto"/>
        <w:ind w:left="794"/>
      </w:pPr>
      <w:bookmarkEnd w:id="1"/>
      <w:sdt>
        <w:sdtPr>
          <w:alias w:val="Member"/>
          <w:tag w:val="&lt;Member mnisId='413' dodsId='25735'&gt;"/>
          <w:id w:val="824702516"/>
          <w:placeholder>
            <w:docPart w:val="DefaultPlaceholder_1082065158"/>
          </w:placeholder>
          <w:richText/>
        </w:sdtPr>
        <w:sdtContent>
          <w:r w:rsidRPr="007B201C" w:rsidR="005731E7">
            <w:rPr>
              <w:b/>
            </w:rPr>
            <w:t>Chair:</w:t>
          </w:r>
        </w:sdtContent>
      </w:sdt>
      <w:r w:rsidRPr="007B201C" w:rsidR="005731E7">
        <w:t xml:space="preserve"> Good morning</w:t>
      </w:r>
      <w:r w:rsidRPr="007B201C" w:rsidR="008F0E16">
        <w:t>,</w:t>
      </w:r>
      <w:r w:rsidRPr="007B201C" w:rsidR="00C316E4">
        <w:t xml:space="preserve"> and welcome to thi</w:t>
      </w:r>
      <w:r w:rsidRPr="007B201C" w:rsidR="00AF13D0">
        <w:t>s meeting of the Select Committee on the Future Relationship with the E</w:t>
      </w:r>
      <w:r w:rsidRPr="007B201C" w:rsidR="0057210A">
        <w:t xml:space="preserve">uropean Union. </w:t>
      </w:r>
      <w:r w:rsidRPr="007B201C" w:rsidR="009A32F2">
        <w:t>I am going to begin by asking our three witnesses today to</w:t>
      </w:r>
      <w:r w:rsidRPr="007B201C" w:rsidR="00AF13D0">
        <w:t xml:space="preserve"> </w:t>
      </w:r>
      <w:r w:rsidRPr="007B201C" w:rsidR="00C316E4">
        <w:t xml:space="preserve">introduce </w:t>
      </w:r>
      <w:r w:rsidRPr="007B201C" w:rsidR="0057210A">
        <w:t xml:space="preserve">themselves </w:t>
      </w:r>
      <w:r w:rsidRPr="007B201C" w:rsidR="00AF13D0">
        <w:t>for the record</w:t>
      </w:r>
      <w:r w:rsidRPr="007B201C" w:rsidR="0057210A">
        <w:t>.</w:t>
      </w:r>
    </w:p>
    <w:p w:rsidR="009A32F2" w:rsidRPr="007B201C" w:rsidP="007B0C02">
      <w:pPr>
        <w:pStyle w:val="Answer"/>
        <w:spacing w:line="480" w:lineRule="auto"/>
      </w:pPr>
      <w:sdt>
        <w:sdtPr>
          <w:alias w:val="Witness"/>
          <w:id w:val="-628084947"/>
          <w:placeholder>
            <w:docPart w:val="DefaultPlaceholder_1082065158"/>
          </w:placeholder>
          <w:richText/>
        </w:sdtPr>
        <w:sdtContent>
          <w:r w:rsidRPr="007B201C" w:rsidR="003D49F6">
            <w:rPr>
              <w:b/>
              <w:i/>
            </w:rPr>
            <w:t>Aodhán Connolly:</w:t>
          </w:r>
          <w:r w:rsidRPr="007B201C">
            <w:rPr>
              <w:b/>
            </w:rPr>
            <w:t xml:space="preserve"> </w:t>
          </w:r>
        </w:sdtContent>
      </w:sdt>
      <w:r w:rsidRPr="007B201C" w:rsidR="0057210A">
        <w:t xml:space="preserve">My name is </w:t>
      </w:r>
      <w:r w:rsidRPr="007B201C" w:rsidR="003D49F6">
        <w:t>Aodhán</w:t>
      </w:r>
      <w:r w:rsidRPr="007B201C" w:rsidR="0057210A">
        <w:t xml:space="preserve"> Connolly. I am </w:t>
      </w:r>
      <w:r w:rsidRPr="007B201C" w:rsidR="003E4DF7">
        <w:t>a</w:t>
      </w:r>
      <w:r w:rsidRPr="007B201C" w:rsidR="0057210A">
        <w:t xml:space="preserve"> </w:t>
      </w:r>
      <w:r w:rsidRPr="007B201C" w:rsidR="003E4DF7">
        <w:t>d</w:t>
      </w:r>
      <w:r w:rsidRPr="007B201C" w:rsidR="0057210A">
        <w:t xml:space="preserve">irector of the Northern Ireland Retail Consortium and the convener of the </w:t>
      </w:r>
      <w:r w:rsidRPr="007B201C" w:rsidR="00017348">
        <w:t>Northern</w:t>
      </w:r>
      <w:r w:rsidRPr="007B201C" w:rsidR="0057210A">
        <w:t xml:space="preserve"> Ireland Business Brexit Working Group.</w:t>
      </w:r>
    </w:p>
    <w:p w:rsidR="009A32F2" w:rsidRPr="007B201C" w:rsidP="007B0C02">
      <w:pPr>
        <w:pStyle w:val="Answer"/>
        <w:spacing w:line="480" w:lineRule="auto"/>
      </w:pPr>
      <w:sdt>
        <w:sdtPr>
          <w:alias w:val="Witness"/>
          <w:id w:val="1448503403"/>
          <w:placeholder>
            <w:docPart w:val="DefaultPlaceholder_1082065158"/>
          </w:placeholder>
          <w:richText/>
        </w:sdtPr>
        <w:sdtContent>
          <w:r w:rsidRPr="007B201C" w:rsidR="003D49F6">
            <w:rPr>
              <w:b/>
              <w:i/>
            </w:rPr>
            <w:t>Stephen Kelly:</w:t>
          </w:r>
          <w:r w:rsidRPr="007B201C">
            <w:rPr>
              <w:b/>
            </w:rPr>
            <w:t xml:space="preserve"> </w:t>
          </w:r>
        </w:sdtContent>
      </w:sdt>
      <w:r w:rsidRPr="007B201C">
        <w:t>Good morning. I</w:t>
      </w:r>
      <w:r w:rsidRPr="007B201C" w:rsidR="0057210A">
        <w:t xml:space="preserve"> am Stephen Kelly. I am </w:t>
      </w:r>
      <w:r w:rsidRPr="007B201C" w:rsidR="003E4DF7">
        <w:t>c</w:t>
      </w:r>
      <w:r w:rsidRPr="007B201C">
        <w:t xml:space="preserve">hief </w:t>
      </w:r>
      <w:r w:rsidRPr="007B201C" w:rsidR="003E4DF7">
        <w:t>e</w:t>
      </w:r>
      <w:r w:rsidRPr="007B201C" w:rsidR="0057210A">
        <w:t xml:space="preserve">xecutive </w:t>
      </w:r>
      <w:r w:rsidRPr="007B201C">
        <w:t>of Manufacturing Northern Ireland</w:t>
      </w:r>
      <w:r w:rsidRPr="007B201C" w:rsidR="0057210A">
        <w:t>, which is a representative body of the sector</w:t>
      </w:r>
      <w:r w:rsidR="007B0C02">
        <w:t>—</w:t>
      </w:r>
      <w:r w:rsidRPr="007B201C" w:rsidR="0057210A">
        <w:t>everyone who makes anything from aircraft wings to chicken wings</w:t>
      </w:r>
      <w:r w:rsidRPr="007B201C" w:rsidR="003E4DF7">
        <w:t>,</w:t>
      </w:r>
      <w:r w:rsidRPr="007B201C" w:rsidR="0057210A">
        <w:t xml:space="preserve"> and everything in between</w:t>
      </w:r>
      <w:r w:rsidRPr="007B201C">
        <w:t>.</w:t>
      </w:r>
    </w:p>
    <w:p w:rsidR="009A32F2" w:rsidRPr="007B201C" w:rsidP="007B0C02">
      <w:pPr>
        <w:pStyle w:val="Answer"/>
        <w:spacing w:line="480" w:lineRule="auto"/>
      </w:pPr>
      <w:sdt>
        <w:sdtPr>
          <w:alias w:val="Witness"/>
          <w:id w:val="1954291971"/>
          <w:placeholder>
            <w:docPart w:val="DefaultPlaceholder_1082065158"/>
          </w:placeholder>
          <w:richText/>
        </w:sdtPr>
        <w:sdtContent>
          <w:r w:rsidRPr="007B201C" w:rsidR="003D49F6">
            <w:rPr>
              <w:b/>
              <w:i/>
            </w:rPr>
            <w:t>Victor Chestnutt:</w:t>
          </w:r>
          <w:r w:rsidRPr="007B201C">
            <w:rPr>
              <w:b/>
            </w:rPr>
            <w:t xml:space="preserve"> </w:t>
          </w:r>
        </w:sdtContent>
      </w:sdt>
      <w:r w:rsidRPr="007B201C">
        <w:t>Good morning</w:t>
      </w:r>
      <w:r w:rsidRPr="007B201C" w:rsidR="0057210A">
        <w:t xml:space="preserve">, everyone. I am Victor Chestnutt. I am </w:t>
      </w:r>
      <w:r w:rsidRPr="007B201C" w:rsidR="003E4DF7">
        <w:t>p</w:t>
      </w:r>
      <w:r w:rsidRPr="007B201C" w:rsidR="0057210A">
        <w:t>resident of the Ulster Farmers’ Union.</w:t>
      </w:r>
    </w:p>
    <w:p w:rsidR="009A32F2" w:rsidRPr="007B201C" w:rsidP="005911BD">
      <w:pPr>
        <w:pStyle w:val="Question"/>
      </w:pPr>
      <w:sdt>
        <w:sdtPr>
          <w:alias w:val="Member"/>
          <w:tag w:val="&lt;Member mnisId='413' dodsId='25735'&gt;"/>
          <w:id w:val="-1901119089"/>
          <w:placeholder>
            <w:docPart w:val="DefaultPlaceholder_1082065158"/>
          </w:placeholder>
          <w:richText/>
        </w:sdtPr>
        <w:sdtContent>
          <w:r w:rsidRPr="008712E9">
            <w:rPr>
              <w:b/>
            </w:rPr>
            <w:t>Chair:</w:t>
          </w:r>
        </w:sdtContent>
      </w:sdt>
      <w:r w:rsidRPr="007B201C">
        <w:t xml:space="preserve"> </w:t>
      </w:r>
      <w:r w:rsidRPr="007B201C" w:rsidR="0057210A">
        <w:t>On behalf of the whole Committee, a</w:t>
      </w:r>
      <w:r w:rsidRPr="007B201C">
        <w:t xml:space="preserve"> very wa</w:t>
      </w:r>
      <w:r w:rsidRPr="007B201C" w:rsidR="0057210A">
        <w:t xml:space="preserve">rm welcome to all three of you. We </w:t>
      </w:r>
      <w:r w:rsidRPr="007B201C">
        <w:t>are extremely grateful to you for giving up your valua</w:t>
      </w:r>
      <w:r w:rsidRPr="007B201C" w:rsidR="0057210A">
        <w:t>b</w:t>
      </w:r>
      <w:r w:rsidRPr="007B201C">
        <w:t>le time</w:t>
      </w:r>
      <w:r w:rsidRPr="007B201C" w:rsidR="0057210A">
        <w:t xml:space="preserve"> to give evidence and enlighten us this morning</w:t>
      </w:r>
      <w:r w:rsidRPr="007B201C">
        <w:t>.</w:t>
      </w:r>
      <w:r w:rsidRPr="007B201C" w:rsidR="0057210A">
        <w:t xml:space="preserve"> </w:t>
      </w:r>
      <w:r w:rsidRPr="007B201C">
        <w:t xml:space="preserve">I am going to kick off. </w:t>
      </w:r>
      <w:r w:rsidRPr="007B201C" w:rsidR="0057210A">
        <w:t>I</w:t>
      </w:r>
      <w:r w:rsidRPr="007B201C" w:rsidR="00017348">
        <w:t xml:space="preserve"> shou</w:t>
      </w:r>
      <w:r w:rsidRPr="007B201C" w:rsidR="0057210A">
        <w:t xml:space="preserve">ld explain that Victor </w:t>
      </w:r>
      <w:r w:rsidRPr="007B201C">
        <w:t>Chestnutt has time constraints this</w:t>
      </w:r>
      <w:r w:rsidRPr="007B201C" w:rsidR="0057210A">
        <w:t xml:space="preserve"> morning. G</w:t>
      </w:r>
      <w:r w:rsidRPr="007B201C">
        <w:t>iven where we are</w:t>
      </w:r>
      <w:r w:rsidRPr="007B201C" w:rsidR="0057210A">
        <w:t xml:space="preserve"> on </w:t>
      </w:r>
      <w:r w:rsidRPr="007B201C">
        <w:t>both the negotiations about an agreement and the changes that will be taking place on 1 January</w:t>
      </w:r>
      <w:r w:rsidRPr="007B201C" w:rsidR="0057210A">
        <w:t xml:space="preserve"> because of the Northern Ireland </w:t>
      </w:r>
      <w:r w:rsidRPr="007B201C" w:rsidR="003E4DF7">
        <w:t>p</w:t>
      </w:r>
      <w:r w:rsidRPr="007B201C" w:rsidR="0057210A">
        <w:t xml:space="preserve">rotocol, what are your members </w:t>
      </w:r>
      <w:r w:rsidRPr="007B201C">
        <w:t>s</w:t>
      </w:r>
      <w:r w:rsidRPr="007B201C" w:rsidR="0057210A">
        <w:t>a</w:t>
      </w:r>
      <w:r w:rsidRPr="007B201C">
        <w:t>ying to you about the things they are most concerned about?</w:t>
      </w:r>
    </w:p>
    <w:p w:rsidR="009A32F2" w:rsidRPr="007B201C" w:rsidP="007B0C02">
      <w:pPr>
        <w:pStyle w:val="Answer"/>
        <w:spacing w:line="480" w:lineRule="auto"/>
      </w:pPr>
      <w:sdt>
        <w:sdtPr>
          <w:alias w:val="Witness"/>
          <w:id w:val="1830489596"/>
          <w:placeholder>
            <w:docPart w:val="DefaultPlaceholder_1082065158"/>
          </w:placeholder>
          <w:richText/>
        </w:sdtPr>
        <w:sdtContent>
          <w:r w:rsidRPr="007B201C" w:rsidR="003D49F6">
            <w:rPr>
              <w:b/>
              <w:i/>
            </w:rPr>
            <w:t>Victor Chestnutt:</w:t>
          </w:r>
          <w:r w:rsidRPr="007B201C">
            <w:rPr>
              <w:b/>
            </w:rPr>
            <w:t xml:space="preserve"> </w:t>
          </w:r>
        </w:sdtContent>
      </w:sdt>
      <w:r w:rsidRPr="007B201C">
        <w:t xml:space="preserve">The uncertainty </w:t>
      </w:r>
      <w:r w:rsidRPr="007B201C" w:rsidR="0057210A">
        <w:t>i</w:t>
      </w:r>
      <w:r w:rsidRPr="007B201C">
        <w:t xml:space="preserve">s the thing </w:t>
      </w:r>
      <w:r w:rsidRPr="007B201C" w:rsidR="0057210A">
        <w:t xml:space="preserve">that is exercising us the most. </w:t>
      </w:r>
      <w:r w:rsidRPr="007B201C">
        <w:t xml:space="preserve">It is six weeks until the day. </w:t>
      </w:r>
      <w:r w:rsidRPr="007B201C" w:rsidR="0057210A">
        <w:t xml:space="preserve">It feels like we are going forward with both hands tied behind our back and a blindfold on. We farmers are </w:t>
      </w:r>
      <w:r w:rsidRPr="007B201C">
        <w:t xml:space="preserve">a </w:t>
      </w:r>
      <w:r w:rsidRPr="007B201C">
        <w:t>resilient bunch</w:t>
      </w:r>
      <w:r w:rsidRPr="007B201C" w:rsidR="0057210A">
        <w:t>; i</w:t>
      </w:r>
      <w:r w:rsidRPr="007B201C">
        <w:t>f you give us clarity and time we will get through it, but we need an implementation period, a honeymoon period</w:t>
      </w:r>
      <w:r w:rsidRPr="007B201C" w:rsidR="0057210A">
        <w:t xml:space="preserve"> or whatever, once we have sight of whether there is a deal or a no deal</w:t>
      </w:r>
      <w:r w:rsidRPr="007B201C" w:rsidR="003E4DF7">
        <w:t>,</w:t>
      </w:r>
      <w:r w:rsidRPr="007B201C" w:rsidR="0057210A">
        <w:t xml:space="preserve"> to be able to get through it</w:t>
      </w:r>
      <w:r w:rsidRPr="007B201C">
        <w:t>.</w:t>
      </w:r>
    </w:p>
    <w:p w:rsidR="009A32F2" w:rsidRPr="007B201C" w:rsidP="007B0C02">
      <w:pPr>
        <w:pStyle w:val="Question"/>
        <w:spacing w:line="480" w:lineRule="auto"/>
      </w:pPr>
      <w:sdt>
        <w:sdtPr>
          <w:alias w:val="Member"/>
          <w:tag w:val="&lt;Member mnisId='413' dodsId='25735'&gt;"/>
          <w:id w:val="1815057331"/>
          <w:placeholder>
            <w:docPart w:val="DefaultPlaceholder_1082065158"/>
          </w:placeholder>
          <w:richText/>
        </w:sdtPr>
        <w:sdtContent>
          <w:r w:rsidRPr="007B201C">
            <w:rPr>
              <w:b/>
            </w:rPr>
            <w:t>Chair:</w:t>
          </w:r>
        </w:sdtContent>
      </w:sdt>
      <w:r w:rsidRPr="007B201C">
        <w:t xml:space="preserve"> You would like some kind of implementation period, whether there is or there is not.</w:t>
      </w:r>
    </w:p>
    <w:p w:rsidR="009A32F2" w:rsidRPr="007B201C" w:rsidP="007B0C02">
      <w:pPr>
        <w:pStyle w:val="Answer"/>
        <w:spacing w:line="480" w:lineRule="auto"/>
      </w:pPr>
      <w:sdt>
        <w:sdtPr>
          <w:alias w:val="Witness"/>
          <w:id w:val="1076862589"/>
          <w:placeholder>
            <w:docPart w:val="DefaultPlaceholder_1082065158"/>
          </w:placeholder>
          <w:richText/>
        </w:sdtPr>
        <w:sdtContent>
          <w:r w:rsidRPr="007B201C" w:rsidR="003D49F6">
            <w:rPr>
              <w:b/>
              <w:i/>
            </w:rPr>
            <w:t xml:space="preserve">Victor </w:t>
          </w:r>
          <w:r w:rsidRPr="007B201C" w:rsidR="003D49F6">
            <w:rPr>
              <w:b/>
              <w:i/>
            </w:rPr>
            <w:t>Chestnutt</w:t>
          </w:r>
          <w:r w:rsidRPr="007B201C" w:rsidR="003D49F6">
            <w:rPr>
              <w:b/>
              <w:i/>
            </w:rPr>
            <w:t>:</w:t>
          </w:r>
          <w:r w:rsidRPr="007B201C">
            <w:rPr>
              <w:b/>
            </w:rPr>
            <w:t xml:space="preserve"> </w:t>
          </w:r>
        </w:sdtContent>
      </w:sdt>
      <w:r w:rsidRPr="007B201C">
        <w:t>Yes. Because Government</w:t>
      </w:r>
      <w:r w:rsidRPr="007B201C" w:rsidR="0057210A">
        <w:t xml:space="preserve"> has been slow</w:t>
      </w:r>
      <w:r w:rsidRPr="007B201C" w:rsidR="00E918C3">
        <w:t>,</w:t>
      </w:r>
      <w:r w:rsidRPr="007B201C" w:rsidR="0057210A">
        <w:t xml:space="preserve"> the Trader Support Service</w:t>
      </w:r>
      <w:r w:rsidRPr="007B201C">
        <w:t xml:space="preserve"> </w:t>
      </w:r>
      <w:r w:rsidRPr="007B201C" w:rsidR="0057210A">
        <w:t xml:space="preserve">is </w:t>
      </w:r>
      <w:r w:rsidRPr="007B201C">
        <w:t>just getting up and running</w:t>
      </w:r>
      <w:r w:rsidRPr="007B201C" w:rsidR="0057210A">
        <w:t xml:space="preserve">. Our farmers are just </w:t>
      </w:r>
      <w:r w:rsidRPr="007B201C" w:rsidR="00017348">
        <w:t>realising</w:t>
      </w:r>
      <w:r w:rsidRPr="007B201C" w:rsidR="0057210A">
        <w:t xml:space="preserve"> that they need to sign in; because of the </w:t>
      </w:r>
      <w:r w:rsidRPr="007B201C" w:rsidR="00E918C3">
        <w:t>p</w:t>
      </w:r>
      <w:r w:rsidRPr="007B201C" w:rsidR="0057210A">
        <w:t xml:space="preserve">rotocol and </w:t>
      </w:r>
      <w:r w:rsidRPr="007B201C">
        <w:t>the differential treatment now between Northern Ireland and Great Britain</w:t>
      </w:r>
      <w:r w:rsidRPr="007B201C" w:rsidR="0057210A">
        <w:t xml:space="preserve"> for the </w:t>
      </w:r>
      <w:r w:rsidRPr="007B201C" w:rsidR="00E918C3">
        <w:t>protocol</w:t>
      </w:r>
      <w:r w:rsidRPr="007B201C" w:rsidR="0057210A">
        <w:t xml:space="preserve"> to be implemented, we are discovering that </w:t>
      </w:r>
      <w:r w:rsidRPr="007B201C">
        <w:t xml:space="preserve">we </w:t>
      </w:r>
      <w:r w:rsidRPr="007B201C" w:rsidR="0057210A">
        <w:t xml:space="preserve">need to have special numbers. We need to </w:t>
      </w:r>
      <w:r w:rsidRPr="007B201C">
        <w:t xml:space="preserve">register for </w:t>
      </w:r>
      <w:r w:rsidRPr="007B201C" w:rsidR="0057210A">
        <w:t>the Trader S</w:t>
      </w:r>
      <w:r w:rsidRPr="007B201C">
        <w:t xml:space="preserve">upport </w:t>
      </w:r>
      <w:r w:rsidRPr="007B201C" w:rsidR="0057210A">
        <w:t>Service as farmers. It takes time for this all to happen, and u</w:t>
      </w:r>
      <w:r w:rsidRPr="007B201C">
        <w:t>nfortunately</w:t>
      </w:r>
      <w:r w:rsidRPr="007B201C" w:rsidR="00E918C3">
        <w:t>,</w:t>
      </w:r>
      <w:r w:rsidRPr="007B201C" w:rsidR="00C627E8">
        <w:t xml:space="preserve"> </w:t>
      </w:r>
      <w:r w:rsidRPr="007B201C" w:rsidR="0057210A">
        <w:t>w</w:t>
      </w:r>
      <w:r w:rsidRPr="007B201C">
        <w:t xml:space="preserve">ith Government just starting to get into </w:t>
      </w:r>
      <w:r w:rsidRPr="007B201C" w:rsidR="00C627E8">
        <w:t xml:space="preserve">gear </w:t>
      </w:r>
      <w:r w:rsidRPr="007B201C">
        <w:t>now</w:t>
      </w:r>
      <w:r w:rsidRPr="007B201C" w:rsidR="00E918C3">
        <w:t>,</w:t>
      </w:r>
      <w:r w:rsidRPr="007B201C">
        <w:t xml:space="preserve"> we just do not have time. </w:t>
      </w:r>
      <w:r w:rsidRPr="007B201C" w:rsidR="00C627E8">
        <w:t xml:space="preserve">We will not be ready on 1 January. </w:t>
      </w:r>
      <w:r w:rsidRPr="007B201C">
        <w:t>There will not be infrastructure</w:t>
      </w:r>
      <w:r w:rsidRPr="007B201C" w:rsidR="00C627E8">
        <w:t xml:space="preserve"> at the ports. </w:t>
      </w:r>
      <w:r w:rsidRPr="007B201C">
        <w:t xml:space="preserve">The </w:t>
      </w:r>
      <w:r w:rsidRPr="007B201C" w:rsidR="00C627E8">
        <w:t>T</w:t>
      </w:r>
      <w:r w:rsidRPr="007B201C">
        <w:t xml:space="preserve">rader </w:t>
      </w:r>
      <w:r w:rsidRPr="007B201C" w:rsidR="00C627E8">
        <w:t>S</w:t>
      </w:r>
      <w:r w:rsidRPr="007B201C">
        <w:t xml:space="preserve">upport </w:t>
      </w:r>
      <w:r w:rsidRPr="007B201C" w:rsidR="00C627E8">
        <w:t>Service</w:t>
      </w:r>
      <w:r w:rsidRPr="007B201C">
        <w:t xml:space="preserve"> was supposed to have one for agricultural and animal products. </w:t>
      </w:r>
      <w:r w:rsidRPr="007B201C" w:rsidR="00C627E8">
        <w:t xml:space="preserve">That is not even set up. We have not even seen sight of </w:t>
      </w:r>
      <w:r w:rsidRPr="007B201C" w:rsidR="00E918C3">
        <w:t>an</w:t>
      </w:r>
      <w:r w:rsidRPr="007B201C" w:rsidR="00C627E8">
        <w:t xml:space="preserve"> agri-food movement assistance scheme yet and there are six weeks to go.</w:t>
      </w:r>
    </w:p>
    <w:p w:rsidR="009A32F2" w:rsidRPr="007B201C" w:rsidP="007B0C02">
      <w:pPr>
        <w:pStyle w:val="Question"/>
        <w:spacing w:line="480" w:lineRule="auto"/>
      </w:pPr>
      <w:sdt>
        <w:sdtPr>
          <w:alias w:val="Member"/>
          <w:tag w:val="&lt;Member mnisId='413' dodsId='25735'&gt;"/>
          <w:id w:val="1031151506"/>
          <w:placeholder>
            <w:docPart w:val="DefaultPlaceholder_1082065158"/>
          </w:placeholder>
          <w:richText/>
        </w:sdtPr>
        <w:sdtContent>
          <w:r w:rsidRPr="007B201C">
            <w:rPr>
              <w:b/>
            </w:rPr>
            <w:t>Chair:</w:t>
          </w:r>
        </w:sdtContent>
      </w:sdt>
      <w:r w:rsidRPr="007B201C">
        <w:t xml:space="preserve"> What will be the practical</w:t>
      </w:r>
      <w:r w:rsidRPr="007B201C" w:rsidR="00C627E8">
        <w:t xml:space="preserve"> consequence for your members of</w:t>
      </w:r>
      <w:r w:rsidRPr="007B201C">
        <w:t xml:space="preserve"> what you have just described and </w:t>
      </w:r>
      <w:r w:rsidRPr="007B201C" w:rsidR="00C627E8">
        <w:t xml:space="preserve">the </w:t>
      </w:r>
      <w:r w:rsidRPr="007B201C">
        <w:t xml:space="preserve">things that </w:t>
      </w:r>
      <w:r w:rsidRPr="007B201C" w:rsidR="00C627E8">
        <w:t xml:space="preserve">are not going to be </w:t>
      </w:r>
      <w:r w:rsidRPr="007B201C">
        <w:t>ready</w:t>
      </w:r>
      <w:r w:rsidRPr="007B201C" w:rsidR="00C627E8">
        <w:t xml:space="preserve"> by 1 January? How will it affect their day-to-day business and their farming?</w:t>
      </w:r>
    </w:p>
    <w:p w:rsidR="007B0C02" w:rsidP="007B0C02">
      <w:pPr>
        <w:pStyle w:val="Answer"/>
        <w:spacing w:line="480" w:lineRule="auto"/>
      </w:pPr>
      <w:sdt>
        <w:sdtPr>
          <w:alias w:val="Witness"/>
          <w:id w:val="-1770615279"/>
          <w:placeholder>
            <w:docPart w:val="DefaultPlaceholder_1082065158"/>
          </w:placeholder>
          <w:richText/>
        </w:sdtPr>
        <w:sdtContent>
          <w:r w:rsidRPr="007B201C" w:rsidR="003D49F6">
            <w:rPr>
              <w:b/>
              <w:i/>
            </w:rPr>
            <w:t>Victor Chestnutt:</w:t>
          </w:r>
          <w:r w:rsidRPr="007B201C" w:rsidR="009A32F2">
            <w:rPr>
              <w:b/>
            </w:rPr>
            <w:t xml:space="preserve"> </w:t>
          </w:r>
        </w:sdtContent>
      </w:sdt>
      <w:r w:rsidRPr="007B201C" w:rsidR="009A32F2">
        <w:t>The agri-food business in Northern Ireland and the island of Ireland</w:t>
      </w:r>
      <w:r w:rsidRPr="007B201C" w:rsidR="00C627E8">
        <w:t xml:space="preserve"> is completely </w:t>
      </w:r>
      <w:r w:rsidRPr="007B201C" w:rsidR="00017348">
        <w:t>integrated</w:t>
      </w:r>
      <w:r w:rsidRPr="007B201C" w:rsidR="00C627E8">
        <w:t xml:space="preserve">. A third of our milk goes south. </w:t>
      </w:r>
      <w:r w:rsidRPr="007B201C" w:rsidR="00C627E8">
        <w:t>Almost half of our lambs go south. Some of that produ</w:t>
      </w:r>
      <w:r w:rsidRPr="007B201C" w:rsidR="009A32F2">
        <w:t xml:space="preserve">ct comes back into the UK. Some of it goes </w:t>
      </w:r>
      <w:r w:rsidRPr="007B201C" w:rsidR="00C627E8">
        <w:t xml:space="preserve">on into the EU. Some of it goes </w:t>
      </w:r>
      <w:r w:rsidRPr="007B201C" w:rsidR="009A32F2">
        <w:t>outside the EU.</w:t>
      </w:r>
      <w:r w:rsidRPr="007B201C" w:rsidR="00C627E8">
        <w:t xml:space="preserve"> When our produce is produced in Northern Ireland and processed in the Republic of Ireland, as yet we </w:t>
      </w:r>
      <w:r w:rsidRPr="007B201C" w:rsidR="00017348">
        <w:t xml:space="preserve">do not </w:t>
      </w:r>
      <w:r w:rsidRPr="007B201C" w:rsidR="00C627E8">
        <w:t xml:space="preserve">have complete clarity </w:t>
      </w:r>
      <w:r w:rsidRPr="007B201C" w:rsidR="00E918C3">
        <w:t xml:space="preserve">as to </w:t>
      </w:r>
      <w:r w:rsidRPr="007B201C" w:rsidR="00C627E8">
        <w:t xml:space="preserve">whether that can go out in European </w:t>
      </w:r>
      <w:r w:rsidRPr="007B201C" w:rsidR="00017348">
        <w:t>trade</w:t>
      </w:r>
      <w:r w:rsidRPr="007B201C" w:rsidR="00C627E8">
        <w:t xml:space="preserve"> deals and how it will come back into the UK. </w:t>
      </w:r>
    </w:p>
    <w:p w:rsidR="009A32F2" w:rsidRPr="007B201C" w:rsidP="007B0C02">
      <w:pPr>
        <w:pStyle w:val="Answer"/>
        <w:spacing w:line="480" w:lineRule="auto"/>
      </w:pPr>
      <w:r w:rsidRPr="007B201C">
        <w:t xml:space="preserve">The UK is our main market. As farmers in Northern Ireland we are very proud of the fact that we are a region of 1.8 million people, 24,000 farm businesses—some of them very small and part-time—and </w:t>
      </w:r>
      <w:r w:rsidRPr="007B201C">
        <w:t>we produce enough food to feed 10 million.</w:t>
      </w:r>
      <w:r w:rsidRPr="007B201C">
        <w:t xml:space="preserve"> </w:t>
      </w:r>
      <w:r w:rsidRPr="007B201C">
        <w:t>Our main market is the UK.</w:t>
      </w:r>
      <w:r w:rsidRPr="007B201C">
        <w:t xml:space="preserve"> We are concerned </w:t>
      </w:r>
      <w:r w:rsidR="007B0C02">
        <w:t xml:space="preserve">about </w:t>
      </w:r>
      <w:r w:rsidRPr="007B201C">
        <w:t>a</w:t>
      </w:r>
      <w:r w:rsidRPr="007B201C">
        <w:t>ny blockages between here and</w:t>
      </w:r>
      <w:r w:rsidRPr="007B201C" w:rsidR="007E72CC">
        <w:t xml:space="preserve"> Great Britain</w:t>
      </w:r>
      <w:r w:rsidRPr="007B201C">
        <w:t>. We are also concerned</w:t>
      </w:r>
      <w:r w:rsidRPr="007B201C">
        <w:t xml:space="preserve"> that Northern Ireland is used as a back door into the UK market, </w:t>
      </w:r>
      <w:r w:rsidRPr="007B201C" w:rsidR="00E918C3">
        <w:t xml:space="preserve">so </w:t>
      </w:r>
      <w:r w:rsidRPr="007B201C">
        <w:t xml:space="preserve">therefore </w:t>
      </w:r>
      <w:r w:rsidRPr="007B201C">
        <w:t>the integrity of our food gets</w:t>
      </w:r>
      <w:r w:rsidRPr="007B201C">
        <w:t xml:space="preserve"> compromised and somehow people lose the trust in Northern Ireland food being fully British and fully Red Tractor. </w:t>
      </w:r>
    </w:p>
    <w:p w:rsidR="009A32F2" w:rsidRPr="007B201C" w:rsidP="007B0C02">
      <w:pPr>
        <w:pStyle w:val="Question"/>
        <w:spacing w:line="480" w:lineRule="auto"/>
      </w:pPr>
      <w:sdt>
        <w:sdtPr>
          <w:alias w:val="Member"/>
          <w:tag w:val="&lt;Member mnisId='413' dodsId='25735'&gt;"/>
          <w:id w:val="-2100402597"/>
          <w:placeholder>
            <w:docPart w:val="DefaultPlaceholder_1082065158"/>
          </w:placeholder>
          <w:richText/>
        </w:sdtPr>
        <w:sdtContent>
          <w:r w:rsidRPr="007B201C">
            <w:rPr>
              <w:b/>
            </w:rPr>
            <w:t>Chair:</w:t>
          </w:r>
        </w:sdtContent>
      </w:sdt>
      <w:r w:rsidRPr="007B201C">
        <w:t xml:space="preserve"> That is extremely helpful.</w:t>
      </w:r>
      <w:r w:rsidRPr="007B201C" w:rsidR="00C627E8">
        <w:t xml:space="preserve"> </w:t>
      </w:r>
      <w:r w:rsidRPr="007B201C" w:rsidR="003D49F6">
        <w:t>Aodhán</w:t>
      </w:r>
      <w:r w:rsidRPr="007B201C" w:rsidR="00E918C3">
        <w:t xml:space="preserve"> Connolly</w:t>
      </w:r>
      <w:r w:rsidRPr="007B201C" w:rsidR="00C627E8">
        <w:t>, w</w:t>
      </w:r>
      <w:r w:rsidRPr="007B201C">
        <w:t xml:space="preserve">e have heard reports </w:t>
      </w:r>
      <w:r w:rsidRPr="007B201C" w:rsidR="00C627E8">
        <w:t xml:space="preserve">in recent weeks from food manufacturers </w:t>
      </w:r>
      <w:r w:rsidRPr="007B201C">
        <w:t xml:space="preserve">about the impact that the current set of circumstances may have on food supplies coming from </w:t>
      </w:r>
      <w:r w:rsidRPr="007B201C" w:rsidR="00C627E8">
        <w:t xml:space="preserve">GB </w:t>
      </w:r>
      <w:r w:rsidRPr="007B201C">
        <w:t xml:space="preserve">into </w:t>
      </w:r>
      <w:r w:rsidRPr="007B201C" w:rsidR="00017348">
        <w:t>Northern</w:t>
      </w:r>
      <w:r w:rsidRPr="007B201C">
        <w:t xml:space="preserve"> Ireland. We have seen the letter </w:t>
      </w:r>
      <w:r w:rsidRPr="007B201C" w:rsidR="00C627E8">
        <w:t xml:space="preserve">that the First Minister and the </w:t>
      </w:r>
      <w:r w:rsidRPr="007B201C">
        <w:t>Deputy First Minister wr</w:t>
      </w:r>
      <w:r w:rsidRPr="007B201C" w:rsidR="00C627E8">
        <w:t>o</w:t>
      </w:r>
      <w:r w:rsidRPr="007B201C">
        <w:t>te</w:t>
      </w:r>
      <w:r w:rsidRPr="007B201C" w:rsidR="00C627E8">
        <w:t xml:space="preserve"> to the EU </w:t>
      </w:r>
      <w:r w:rsidRPr="007B201C" w:rsidR="00017348">
        <w:t>Commission</w:t>
      </w:r>
      <w:r w:rsidRPr="007B201C">
        <w:t>.</w:t>
      </w:r>
      <w:r w:rsidRPr="007B201C" w:rsidR="00C627E8">
        <w:t xml:space="preserve"> </w:t>
      </w:r>
      <w:r w:rsidRPr="007B201C">
        <w:t xml:space="preserve">How worried are you and your members about an impact on food coming into </w:t>
      </w:r>
      <w:r w:rsidRPr="007B201C" w:rsidR="00C627E8">
        <w:t xml:space="preserve">Northern </w:t>
      </w:r>
      <w:r w:rsidRPr="007B201C">
        <w:t>Ireland?</w:t>
      </w:r>
    </w:p>
    <w:p w:rsidR="000E3ED7" w:rsidRPr="007B201C" w:rsidP="007B0C02">
      <w:pPr>
        <w:pStyle w:val="Answer"/>
        <w:spacing w:line="480" w:lineRule="auto"/>
      </w:pPr>
      <w:sdt>
        <w:sdtPr>
          <w:alias w:val="Witness"/>
          <w:id w:val="-1310010696"/>
          <w:placeholder>
            <w:docPart w:val="DefaultPlaceholder_1082065158"/>
          </w:placeholder>
          <w:richText/>
        </w:sdtPr>
        <w:sdtContent>
          <w:r w:rsidRPr="007B201C" w:rsidR="003D49F6">
            <w:rPr>
              <w:b/>
              <w:i/>
            </w:rPr>
            <w:t>Aodhán Connolly:</w:t>
          </w:r>
          <w:r w:rsidRPr="007B201C" w:rsidR="009A32F2">
            <w:rPr>
              <w:b/>
            </w:rPr>
            <w:t xml:space="preserve"> </w:t>
          </w:r>
        </w:sdtContent>
      </w:sdt>
      <w:r w:rsidRPr="007B201C" w:rsidR="009A32F2">
        <w:t xml:space="preserve">We are hugely worried. It would be remiss of me if I did not say </w:t>
      </w:r>
      <w:r w:rsidRPr="007B201C" w:rsidR="00C627E8">
        <w:t xml:space="preserve">how monumental that letter from the First Minister and the </w:t>
      </w:r>
      <w:r w:rsidRPr="007B201C" w:rsidR="00C627E8">
        <w:t xml:space="preserve">Deputy First Minister was. The fact that they are polar opposites on a lot of things but they were able to stand together to do that was very, very welcome. We </w:t>
      </w:r>
      <w:r w:rsidRPr="007B201C" w:rsidR="009A32F2">
        <w:t xml:space="preserve">are really </w:t>
      </w:r>
      <w:r w:rsidRPr="007B201C" w:rsidR="00C627E8">
        <w:t xml:space="preserve">concerned </w:t>
      </w:r>
      <w:r w:rsidRPr="007B201C" w:rsidR="009A32F2">
        <w:t>because things simply will not be ready</w:t>
      </w:r>
      <w:r w:rsidRPr="007B201C" w:rsidR="00C627E8">
        <w:t xml:space="preserve">; </w:t>
      </w:r>
      <w:r w:rsidRPr="007B201C" w:rsidR="009A32F2">
        <w:t>business will not be ready</w:t>
      </w:r>
      <w:r w:rsidRPr="007B201C" w:rsidR="00C627E8">
        <w:t xml:space="preserve"> </w:t>
      </w:r>
      <w:r w:rsidRPr="007B201C" w:rsidR="009A32F2">
        <w:t>and the supply chain will not be ready.</w:t>
      </w:r>
      <w:r w:rsidRPr="007B201C" w:rsidR="00C627E8">
        <w:t xml:space="preserve"> The FTA or no FTA </w:t>
      </w:r>
      <w:r w:rsidRPr="007B201C" w:rsidR="009A32F2">
        <w:t>will be the difference between a paper customs</w:t>
      </w:r>
      <w:r w:rsidRPr="007B201C">
        <w:t xml:space="preserve"> wall and a brick customs wall down the Irish Sea.</w:t>
      </w:r>
    </w:p>
    <w:p w:rsidR="000E3ED7" w:rsidRPr="007B201C" w:rsidP="007B0C02">
      <w:pPr>
        <w:pStyle w:val="Answer"/>
        <w:spacing w:line="480" w:lineRule="auto"/>
      </w:pPr>
      <w:r w:rsidRPr="007B201C">
        <w:t>Even if we get that good FTA with zero quot</w:t>
      </w:r>
      <w:r w:rsidRPr="007B201C" w:rsidR="00E918C3">
        <w:t>a</w:t>
      </w:r>
      <w:r w:rsidRPr="007B201C">
        <w:t>s and zero tariffs</w:t>
      </w:r>
      <w:r w:rsidRPr="007B201C" w:rsidR="00E918C3">
        <w:t>,</w:t>
      </w:r>
      <w:r w:rsidRPr="007B201C">
        <w:t xml:space="preserve"> t</w:t>
      </w:r>
      <w:r w:rsidRPr="007B201C" w:rsidR="009A32F2">
        <w:t>here a</w:t>
      </w:r>
      <w:r w:rsidRPr="007B201C">
        <w:t xml:space="preserve">re still going to be new costs. We do not know how SPS checks are going to work, and those export health </w:t>
      </w:r>
      <w:r w:rsidRPr="007B201C" w:rsidR="00017348">
        <w:t>certificates</w:t>
      </w:r>
      <w:r w:rsidRPr="007B201C">
        <w:t xml:space="preserve"> can be up to </w:t>
      </w:r>
      <w:r w:rsidRPr="007B201C" w:rsidR="009A32F2">
        <w:t>£200 a time.</w:t>
      </w:r>
      <w:r w:rsidRPr="007B201C">
        <w:t xml:space="preserve"> </w:t>
      </w:r>
      <w:r w:rsidRPr="007B201C" w:rsidR="009A32F2">
        <w:t xml:space="preserve">Over 90% of the loads that go from </w:t>
      </w:r>
      <w:r w:rsidRPr="007B201C">
        <w:t>G</w:t>
      </w:r>
      <w:r w:rsidRPr="007B201C" w:rsidR="009A32F2">
        <w:t xml:space="preserve">reat Britain to </w:t>
      </w:r>
      <w:r w:rsidRPr="007B201C" w:rsidR="00017348">
        <w:t>Northern</w:t>
      </w:r>
      <w:r w:rsidRPr="007B201C" w:rsidR="009A32F2">
        <w:t xml:space="preserve"> Ireland are composite loads</w:t>
      </w:r>
      <w:r w:rsidRPr="007B201C">
        <w:t>, which means you will have maybe up to 1,500 or 2,000 products onboard. Of those</w:t>
      </w:r>
      <w:r w:rsidRPr="007B201C" w:rsidR="00E918C3">
        <w:t>,</w:t>
      </w:r>
      <w:r w:rsidRPr="007B201C">
        <w:t xml:space="preserve"> </w:t>
      </w:r>
      <w:r w:rsidRPr="007B201C" w:rsidR="009A32F2">
        <w:t xml:space="preserve">you </w:t>
      </w:r>
      <w:r w:rsidRPr="007B201C">
        <w:t xml:space="preserve">can </w:t>
      </w:r>
      <w:r w:rsidRPr="007B201C" w:rsidR="009A32F2">
        <w:t xml:space="preserve">have 300 or 400 that </w:t>
      </w:r>
      <w:r w:rsidRPr="007B201C">
        <w:t xml:space="preserve">will be products of </w:t>
      </w:r>
      <w:r w:rsidRPr="007B201C" w:rsidR="009A32F2">
        <w:t>animal origin</w:t>
      </w:r>
      <w:r w:rsidRPr="007B201C">
        <w:t>, especially around Christmas time. That means</w:t>
      </w:r>
      <w:r w:rsidRPr="007B201C" w:rsidR="00E918C3">
        <w:t xml:space="preserve"> that</w:t>
      </w:r>
      <w:r w:rsidRPr="007B201C">
        <w:t xml:space="preserve"> there will be tens of thousands of pounds of extra cost.</w:t>
      </w:r>
    </w:p>
    <w:p w:rsidR="000E3ED7" w:rsidRPr="007B201C" w:rsidP="007B0C02">
      <w:pPr>
        <w:pStyle w:val="Answer"/>
        <w:spacing w:line="480" w:lineRule="auto"/>
      </w:pPr>
      <w:r w:rsidRPr="007B201C">
        <w:t>There are other things such as the prohibited list</w:t>
      </w:r>
      <w:r w:rsidRPr="007B201C">
        <w:t>, the list of things such as seed potatoes, seeds, m</w:t>
      </w:r>
      <w:r w:rsidRPr="007B201C">
        <w:t>ince</w:t>
      </w:r>
      <w:r w:rsidRPr="007B201C">
        <w:t xml:space="preserve"> and sausages, </w:t>
      </w:r>
      <w:r w:rsidR="007B0C02">
        <w:t xml:space="preserve">for </w:t>
      </w:r>
      <w:r w:rsidRPr="007B201C">
        <w:t xml:space="preserve">which, quite simply, </w:t>
      </w:r>
      <w:r w:rsidRPr="007B201C">
        <w:t xml:space="preserve">there is not an export health </w:t>
      </w:r>
      <w:r w:rsidRPr="007B201C" w:rsidR="00017348">
        <w:t>certificate</w:t>
      </w:r>
      <w:r w:rsidRPr="007B201C">
        <w:t xml:space="preserve"> in place.</w:t>
      </w:r>
      <w:r w:rsidRPr="007B201C">
        <w:t xml:space="preserve"> That means that</w:t>
      </w:r>
      <w:r w:rsidRPr="007B201C" w:rsidR="00E918C3">
        <w:t>,</w:t>
      </w:r>
      <w:r w:rsidRPr="007B201C">
        <w:t xml:space="preserve"> until there is an agreement on those things with the EU</w:t>
      </w:r>
      <w:r w:rsidRPr="007B201C" w:rsidR="00E918C3">
        <w:t>,</w:t>
      </w:r>
      <w:r w:rsidRPr="007B201C">
        <w:t xml:space="preserve"> w</w:t>
      </w:r>
      <w:r w:rsidRPr="007B201C">
        <w:t>e will not be able to move them from Great Britain to Northern Ireland.</w:t>
      </w:r>
      <w:r w:rsidRPr="007B201C">
        <w:t xml:space="preserve"> </w:t>
      </w:r>
      <w:r w:rsidRPr="007B201C">
        <w:t xml:space="preserve">There is </w:t>
      </w:r>
      <w:r w:rsidRPr="007B201C">
        <w:t xml:space="preserve">the </w:t>
      </w:r>
      <w:r w:rsidRPr="007B201C">
        <w:t>at</w:t>
      </w:r>
      <w:r w:rsidRPr="007B201C" w:rsidR="00E918C3">
        <w:t>-</w:t>
      </w:r>
      <w:r w:rsidRPr="007B201C">
        <w:t xml:space="preserve">risk </w:t>
      </w:r>
      <w:r w:rsidRPr="007B201C" w:rsidR="00017348">
        <w:t xml:space="preserve">goods </w:t>
      </w:r>
      <w:r w:rsidRPr="007B201C">
        <w:t xml:space="preserve">as far as customs is concerned. </w:t>
      </w:r>
      <w:r w:rsidRPr="007B201C" w:rsidR="00017348">
        <w:t xml:space="preserve">We </w:t>
      </w:r>
      <w:r w:rsidRPr="007B201C">
        <w:t xml:space="preserve">do not know what the </w:t>
      </w:r>
      <w:r w:rsidRPr="007B201C" w:rsidR="00E918C3">
        <w:t>j</w:t>
      </w:r>
      <w:r w:rsidRPr="007B201C">
        <w:t xml:space="preserve">oint </w:t>
      </w:r>
      <w:r w:rsidRPr="007B201C" w:rsidR="00E918C3">
        <w:t>c</w:t>
      </w:r>
      <w:r w:rsidRPr="007B201C">
        <w:t>ommittee is going to say on that. Eve</w:t>
      </w:r>
      <w:r w:rsidRPr="007B201C">
        <w:t xml:space="preserve">n when they do bring </w:t>
      </w:r>
      <w:r w:rsidRPr="007B201C">
        <w:t>something out</w:t>
      </w:r>
      <w:r w:rsidRPr="007B201C" w:rsidR="00E918C3">
        <w:t>,</w:t>
      </w:r>
      <w:r w:rsidRPr="007B201C">
        <w:t xml:space="preserve"> </w:t>
      </w:r>
      <w:r w:rsidRPr="007B201C">
        <w:t>we stil</w:t>
      </w:r>
      <w:r w:rsidRPr="007B201C">
        <w:t>l have to find out how we get rebate</w:t>
      </w:r>
      <w:r w:rsidRPr="007B201C">
        <w:t>s</w:t>
      </w:r>
      <w:r w:rsidRPr="007B201C">
        <w:t xml:space="preserve"> </w:t>
      </w:r>
      <w:r w:rsidRPr="007B201C">
        <w:t xml:space="preserve">on </w:t>
      </w:r>
      <w:r w:rsidRPr="007B201C">
        <w:t>that tariff that we have paid</w:t>
      </w:r>
      <w:r w:rsidRPr="007B201C">
        <w:t>.</w:t>
      </w:r>
      <w:r w:rsidRPr="007B201C">
        <w:t xml:space="preserve"> </w:t>
      </w:r>
    </w:p>
    <w:p w:rsidR="000E3ED7" w:rsidRPr="007B201C" w:rsidP="007B0C02">
      <w:pPr>
        <w:pStyle w:val="Answer"/>
        <w:spacing w:line="480" w:lineRule="auto"/>
      </w:pPr>
      <w:r w:rsidRPr="007B201C">
        <w:t xml:space="preserve">There is a huge concern about the systems. </w:t>
      </w:r>
      <w:r w:rsidRPr="007B201C">
        <w:t xml:space="preserve">If we were doing this as a business we </w:t>
      </w:r>
      <w:r w:rsidRPr="007B201C">
        <w:t>would be rolling out these fundamental</w:t>
      </w:r>
      <w:r w:rsidRPr="007B201C" w:rsidR="00E918C3">
        <w:t xml:space="preserve"> IT</w:t>
      </w:r>
      <w:r w:rsidRPr="007B201C">
        <w:t xml:space="preserve"> </w:t>
      </w:r>
      <w:r w:rsidRPr="007B201C">
        <w:t xml:space="preserve">structural changes over about two years. We have less than six weeks to get them done, and some of the systems will only be ready the week before the end of the transition period. You are talking about the Trader </w:t>
      </w:r>
      <w:r w:rsidRPr="007B201C" w:rsidR="00017348">
        <w:t>Support</w:t>
      </w:r>
      <w:r w:rsidRPr="007B201C">
        <w:t xml:space="preserve"> Service, the </w:t>
      </w:r>
      <w:r w:rsidRPr="007B201C" w:rsidR="00E918C3">
        <w:t>r</w:t>
      </w:r>
      <w:r w:rsidRPr="007B201C">
        <w:t xml:space="preserve">etail </w:t>
      </w:r>
      <w:r w:rsidRPr="007B201C" w:rsidR="00E918C3">
        <w:t>m</w:t>
      </w:r>
      <w:r w:rsidRPr="007B201C">
        <w:t xml:space="preserve">ovement </w:t>
      </w:r>
      <w:r w:rsidRPr="007B201C" w:rsidR="00E918C3">
        <w:t>s</w:t>
      </w:r>
      <w:r w:rsidRPr="007B201C">
        <w:t xml:space="preserve">cheme—if it comes on—the </w:t>
      </w:r>
      <w:r w:rsidRPr="007B201C" w:rsidR="00E918C3">
        <w:t>c</w:t>
      </w:r>
      <w:r w:rsidRPr="007B201C">
        <w:t xml:space="preserve">ustoms </w:t>
      </w:r>
      <w:r w:rsidRPr="007B201C" w:rsidR="00E918C3">
        <w:t>d</w:t>
      </w:r>
      <w:r w:rsidRPr="007B201C" w:rsidR="00017348">
        <w:t>eclaration</w:t>
      </w:r>
      <w:r w:rsidRPr="007B201C">
        <w:t xml:space="preserve"> </w:t>
      </w:r>
      <w:r w:rsidRPr="007B201C" w:rsidR="00E918C3">
        <w:t>s</w:t>
      </w:r>
      <w:r w:rsidRPr="007B201C">
        <w:t xml:space="preserve">cheme </w:t>
      </w:r>
      <w:r w:rsidRPr="007B201C" w:rsidR="00E918C3">
        <w:t>that</w:t>
      </w:r>
      <w:r w:rsidRPr="007B201C">
        <w:t xml:space="preserve"> will replace CHIEF, and the Goods Vehicle Movement </w:t>
      </w:r>
      <w:r w:rsidRPr="007B201C" w:rsidR="007E72CC">
        <w:t>Service</w:t>
      </w:r>
      <w:r w:rsidRPr="007B201C">
        <w:t>. Vic</w:t>
      </w:r>
      <w:r w:rsidRPr="007B201C">
        <w:t>t</w:t>
      </w:r>
      <w:r w:rsidRPr="007B201C">
        <w:t xml:space="preserve">or </w:t>
      </w:r>
      <w:r w:rsidRPr="007B201C">
        <w:t>already mentioned</w:t>
      </w:r>
      <w:r w:rsidRPr="007B201C">
        <w:t xml:space="preserve"> the third-country </w:t>
      </w:r>
      <w:r w:rsidRPr="007B201C">
        <w:t>FTA</w:t>
      </w:r>
      <w:r w:rsidRPr="007B201C">
        <w:t xml:space="preserve">; </w:t>
      </w:r>
      <w:r w:rsidRPr="007B201C">
        <w:t>we could end up with one foot in both</w:t>
      </w:r>
      <w:r w:rsidRPr="007B201C">
        <w:t xml:space="preserve">, </w:t>
      </w:r>
      <w:r w:rsidRPr="007B201C" w:rsidR="00017348">
        <w:t>which</w:t>
      </w:r>
      <w:r w:rsidRPr="007B201C">
        <w:t xml:space="preserve"> would be great, but the way it looks at the minute we do not know where we are going to be.</w:t>
      </w:r>
    </w:p>
    <w:p w:rsidR="00F6097D" w:rsidP="007B0C02">
      <w:pPr>
        <w:pStyle w:val="Answer"/>
        <w:spacing w:line="480" w:lineRule="auto"/>
      </w:pPr>
      <w:r w:rsidRPr="007B201C">
        <w:t>On labelling</w:t>
      </w:r>
      <w:r w:rsidRPr="007B201C" w:rsidR="000E3ED7">
        <w:t>,</w:t>
      </w:r>
      <w:r w:rsidRPr="007B201C">
        <w:t xml:space="preserve"> if we were to change labels </w:t>
      </w:r>
      <w:r w:rsidRPr="007B201C" w:rsidR="000E3ED7">
        <w:t>usually in January</w:t>
      </w:r>
      <w:r w:rsidRPr="007B201C" w:rsidR="007E72CC">
        <w:t>,</w:t>
      </w:r>
      <w:r w:rsidRPr="007B201C" w:rsidR="000E3ED7">
        <w:t xml:space="preserve"> </w:t>
      </w:r>
      <w:r w:rsidRPr="007B201C">
        <w:t xml:space="preserve">we would </w:t>
      </w:r>
      <w:r w:rsidRPr="007B201C" w:rsidR="000E3ED7">
        <w:t>h</w:t>
      </w:r>
      <w:r w:rsidRPr="007B201C">
        <w:t>ave them signed off</w:t>
      </w:r>
      <w:r w:rsidRPr="007B201C" w:rsidR="000E3ED7">
        <w:t xml:space="preserve"> and start printing them in August</w:t>
      </w:r>
      <w:r w:rsidRPr="007B201C">
        <w:t>.</w:t>
      </w:r>
      <w:r w:rsidRPr="007B201C" w:rsidR="000E3ED7">
        <w:t xml:space="preserve"> </w:t>
      </w:r>
      <w:r w:rsidRPr="007B201C">
        <w:t xml:space="preserve">We are now in the middle of November. </w:t>
      </w:r>
      <w:r w:rsidRPr="007B201C" w:rsidR="000E3ED7">
        <w:t xml:space="preserve">We do </w:t>
      </w:r>
      <w:r w:rsidRPr="007B201C" w:rsidR="00017348">
        <w:t>not</w:t>
      </w:r>
      <w:r w:rsidRPr="007B201C" w:rsidR="000E3ED7">
        <w:t xml:space="preserve"> know what needs to be on those labels.</w:t>
      </w:r>
      <w:r>
        <w:t xml:space="preserve"> </w:t>
      </w:r>
      <w:r w:rsidRPr="007B201C">
        <w:t>On tr</w:t>
      </w:r>
      <w:r w:rsidRPr="007B201C" w:rsidR="000E3ED7">
        <w:t xml:space="preserve">ansit, </w:t>
      </w:r>
      <w:r w:rsidRPr="007B201C">
        <w:t>retailers b</w:t>
      </w:r>
      <w:r w:rsidRPr="007B201C" w:rsidR="000E3ED7">
        <w:t>u</w:t>
      </w:r>
      <w:r w:rsidRPr="007B201C">
        <w:t xml:space="preserve">y about </w:t>
      </w:r>
      <w:r w:rsidRPr="007B201C" w:rsidR="000E3ED7">
        <w:t>£</w:t>
      </w:r>
      <w:r w:rsidRPr="007B201C">
        <w:t xml:space="preserve">2.6 </w:t>
      </w:r>
      <w:r w:rsidRPr="007B201C" w:rsidR="000E3ED7">
        <w:t xml:space="preserve">billion </w:t>
      </w:r>
      <w:r w:rsidRPr="007B201C">
        <w:t xml:space="preserve">to </w:t>
      </w:r>
      <w:r w:rsidRPr="007B201C" w:rsidR="000E3ED7">
        <w:t>£</w:t>
      </w:r>
      <w:r w:rsidRPr="007B201C">
        <w:t xml:space="preserve">2.7 billion of </w:t>
      </w:r>
      <w:r w:rsidRPr="007B201C" w:rsidR="000E3ED7">
        <w:t xml:space="preserve">Northern Ireland </w:t>
      </w:r>
      <w:r w:rsidRPr="007B201C">
        <w:t xml:space="preserve">agri-food. </w:t>
      </w:r>
      <w:r w:rsidRPr="007B201C" w:rsidR="000E3ED7">
        <w:t>As Victor said, we are 1.</w:t>
      </w:r>
      <w:r w:rsidRPr="007B201C" w:rsidR="007E72CC">
        <w:t>9</w:t>
      </w:r>
      <w:r w:rsidRPr="007B201C" w:rsidR="000E3ED7">
        <w:t xml:space="preserve"> million people who feed 10 million. </w:t>
      </w:r>
      <w:r w:rsidRPr="007B201C">
        <w:t>About 60% of that goes thro</w:t>
      </w:r>
      <w:r w:rsidRPr="007B201C" w:rsidR="000E3ED7">
        <w:t>ugh the port of Dublin for just</w:t>
      </w:r>
      <w:r w:rsidRPr="007B201C" w:rsidR="000E3ED7">
        <w:noBreakHyphen/>
        <w:t>in</w:t>
      </w:r>
      <w:r w:rsidRPr="007B201C" w:rsidR="000E3ED7">
        <w:noBreakHyphen/>
      </w:r>
      <w:r w:rsidRPr="007B201C">
        <w:t>time supply chains.</w:t>
      </w:r>
      <w:r w:rsidRPr="007B201C" w:rsidR="001834C9">
        <w:t xml:space="preserve"> </w:t>
      </w:r>
      <w:r w:rsidRPr="007B201C" w:rsidR="000E3ED7">
        <w:t>If we cannot do that</w:t>
      </w:r>
      <w:r w:rsidRPr="007B201C" w:rsidR="007E72CC">
        <w:t xml:space="preserve">, </w:t>
      </w:r>
      <w:r w:rsidRPr="007B201C" w:rsidR="000E3ED7">
        <w:t xml:space="preserve">there </w:t>
      </w:r>
      <w:r w:rsidRPr="007B201C" w:rsidR="007E72CC">
        <w:t>are</w:t>
      </w:r>
      <w:r w:rsidRPr="007B201C" w:rsidR="000E3ED7">
        <w:t xml:space="preserve"> availability </w:t>
      </w:r>
      <w:r w:rsidRPr="007B201C" w:rsidR="007E72CC">
        <w:t xml:space="preserve">and </w:t>
      </w:r>
      <w:r w:rsidRPr="007B201C" w:rsidR="000E3ED7">
        <w:t xml:space="preserve">choice problems for Great British consumers. </w:t>
      </w:r>
    </w:p>
    <w:p w:rsidR="001834C9" w:rsidRPr="007B201C" w:rsidP="007B0C02">
      <w:pPr>
        <w:pStyle w:val="Answer"/>
        <w:spacing w:line="480" w:lineRule="auto"/>
      </w:pPr>
      <w:r w:rsidRPr="007B201C">
        <w:t>What we are really ta</w:t>
      </w:r>
      <w:r w:rsidRPr="007B201C" w:rsidR="000E3ED7">
        <w:t>lking about here is a fundamenta</w:t>
      </w:r>
      <w:r w:rsidRPr="007B201C">
        <w:t xml:space="preserve">l change </w:t>
      </w:r>
      <w:r w:rsidRPr="007B201C" w:rsidR="007E72CC">
        <w:t>i</w:t>
      </w:r>
      <w:r w:rsidRPr="007B201C">
        <w:t>n how we do business.</w:t>
      </w:r>
      <w:r w:rsidRPr="007B201C" w:rsidR="000E3ED7">
        <w:t xml:space="preserve"> If there are delays and things that are </w:t>
      </w:r>
      <w:r w:rsidRPr="007B201C" w:rsidR="00017348">
        <w:t>prohibited</w:t>
      </w:r>
      <w:r w:rsidRPr="007B201C" w:rsidR="007E72CC">
        <w:t>,</w:t>
      </w:r>
      <w:r w:rsidRPr="007B201C" w:rsidR="000E3ED7">
        <w:t xml:space="preserve"> t</w:t>
      </w:r>
      <w:r w:rsidRPr="007B201C">
        <w:t>here will be less choice</w:t>
      </w:r>
      <w:r w:rsidRPr="007B201C" w:rsidR="000E3ED7">
        <w:t xml:space="preserve"> and </w:t>
      </w:r>
      <w:r w:rsidRPr="007B201C">
        <w:t xml:space="preserve">increased friction. </w:t>
      </w:r>
      <w:r w:rsidRPr="007B201C" w:rsidR="000E3ED7">
        <w:t xml:space="preserve">Friction means cost. </w:t>
      </w:r>
      <w:r w:rsidRPr="007B201C">
        <w:t>You have to remember our Brexit campaign was a fair deal for consumers.</w:t>
      </w:r>
      <w:r w:rsidRPr="007B201C" w:rsidR="000E3ED7">
        <w:t xml:space="preserve"> The reason we put it like that was because Northern Ireland consumers have half of </w:t>
      </w:r>
      <w:r w:rsidRPr="007B201C" w:rsidR="000E3ED7">
        <w:t>the discretionary income of Great British households. Those who are least able to afford it will be hurt most.</w:t>
      </w:r>
    </w:p>
    <w:p w:rsidR="009A32F2" w:rsidRPr="007B201C" w:rsidP="007B0C02">
      <w:pPr>
        <w:pStyle w:val="Question"/>
        <w:spacing w:line="480" w:lineRule="auto"/>
      </w:pPr>
      <w:sdt>
        <w:sdtPr>
          <w:alias w:val="Member"/>
          <w:tag w:val="&lt;Member mnisId='413' dodsId='25735'&gt;"/>
          <w:id w:val="-559474261"/>
          <w:placeholder>
            <w:docPart w:val="DefaultPlaceholder_1082065158"/>
          </w:placeholder>
          <w:richText/>
        </w:sdtPr>
        <w:sdtContent>
          <w:r w:rsidRPr="007B201C" w:rsidR="001834C9">
            <w:rPr>
              <w:b/>
            </w:rPr>
            <w:t>Chair:</w:t>
          </w:r>
        </w:sdtContent>
      </w:sdt>
      <w:r w:rsidRPr="007B201C" w:rsidR="001834C9">
        <w:t xml:space="preserve"> Indeed. </w:t>
      </w:r>
      <w:r w:rsidRPr="007B201C" w:rsidR="00FA0202">
        <w:t xml:space="preserve">That is very helpful. </w:t>
      </w:r>
      <w:r w:rsidRPr="007B201C" w:rsidR="001834C9">
        <w:t>We are going to explore most of those issues</w:t>
      </w:r>
      <w:r w:rsidRPr="007B201C" w:rsidR="000E3ED7">
        <w:t xml:space="preserve"> in detailed questions</w:t>
      </w:r>
      <w:r w:rsidRPr="007B201C" w:rsidR="00FA0202">
        <w:t xml:space="preserve"> that my colleagues are going to put in a moment</w:t>
      </w:r>
      <w:r w:rsidRPr="007B201C" w:rsidR="00480AA6">
        <w:t xml:space="preserve">. Thank you very much for that overview. </w:t>
      </w:r>
      <w:r w:rsidRPr="007B201C" w:rsidR="001834C9">
        <w:t>Stephen</w:t>
      </w:r>
      <w:r w:rsidRPr="007B201C" w:rsidR="00FA0202">
        <w:t xml:space="preserve"> Kelly</w:t>
      </w:r>
      <w:r w:rsidRPr="007B201C" w:rsidR="001834C9">
        <w:t>, what are your members most concerned about at the moment, given where we are?</w:t>
      </w:r>
    </w:p>
    <w:p w:rsidR="00CB3AAE" w:rsidP="007B0C02">
      <w:pPr>
        <w:pStyle w:val="Answer"/>
        <w:spacing w:line="480" w:lineRule="auto"/>
      </w:pPr>
      <w:sdt>
        <w:sdtPr>
          <w:alias w:val="Witness"/>
          <w:id w:val="552435512"/>
          <w:placeholder>
            <w:docPart w:val="DefaultPlaceholder_1082065158"/>
          </w:placeholder>
          <w:richText/>
        </w:sdtPr>
        <w:sdtContent>
          <w:r w:rsidRPr="007B201C" w:rsidR="003D49F6">
            <w:rPr>
              <w:b/>
              <w:i/>
            </w:rPr>
            <w:t>Stephen Kelly:</w:t>
          </w:r>
          <w:r w:rsidRPr="007B201C" w:rsidR="001834C9">
            <w:rPr>
              <w:b/>
            </w:rPr>
            <w:t xml:space="preserve"> </w:t>
          </w:r>
        </w:sdtContent>
      </w:sdt>
      <w:r w:rsidRPr="007B201C" w:rsidR="001834C9">
        <w:t xml:space="preserve">The </w:t>
      </w:r>
      <w:r w:rsidRPr="007B201C" w:rsidR="00480AA6">
        <w:t>biggest</w:t>
      </w:r>
      <w:r w:rsidRPr="007B201C" w:rsidR="001834C9">
        <w:t xml:space="preserve"> concern is </w:t>
      </w:r>
      <w:r w:rsidRPr="007B201C" w:rsidR="00480AA6">
        <w:t xml:space="preserve">a </w:t>
      </w:r>
      <w:r w:rsidRPr="007B201C" w:rsidR="001834C9">
        <w:t>lack of detail an</w:t>
      </w:r>
      <w:r w:rsidRPr="007B201C" w:rsidR="00480AA6">
        <w:t>d</w:t>
      </w:r>
      <w:r w:rsidRPr="007B201C" w:rsidR="001834C9">
        <w:t xml:space="preserve"> very little time</w:t>
      </w:r>
      <w:r w:rsidRPr="007B201C" w:rsidR="00480AA6">
        <w:t xml:space="preserve">, as both Victor and </w:t>
      </w:r>
      <w:r w:rsidRPr="007B201C" w:rsidR="003D49F6">
        <w:t>Aodhán</w:t>
      </w:r>
      <w:r w:rsidRPr="007B201C" w:rsidR="00480AA6">
        <w:t xml:space="preserve"> have </w:t>
      </w:r>
      <w:r w:rsidRPr="007B201C" w:rsidR="001834C9">
        <w:t>said.</w:t>
      </w:r>
      <w:r w:rsidRPr="007B201C" w:rsidR="00480AA6">
        <w:t xml:space="preserve"> </w:t>
      </w:r>
      <w:r w:rsidRPr="007B201C" w:rsidR="001834C9">
        <w:t xml:space="preserve">The </w:t>
      </w:r>
      <w:r w:rsidRPr="007B201C" w:rsidR="00E918C3">
        <w:t>protocol</w:t>
      </w:r>
      <w:r w:rsidRPr="007B201C" w:rsidR="001834C9">
        <w:t xml:space="preserve"> brings new processes, systems and procedures.</w:t>
      </w:r>
      <w:r w:rsidRPr="007B201C" w:rsidR="00480AA6">
        <w:t xml:space="preserve"> Many of those are still being worked out, s</w:t>
      </w:r>
      <w:r w:rsidRPr="007B201C" w:rsidR="001834C9">
        <w:t>ome are just b</w:t>
      </w:r>
      <w:r w:rsidRPr="007B201C" w:rsidR="00480AA6">
        <w:t>eing unveiled, and some require</w:t>
      </w:r>
      <w:r w:rsidRPr="007B201C" w:rsidR="001834C9">
        <w:t xml:space="preserve"> agreement in the </w:t>
      </w:r>
      <w:r w:rsidRPr="007B201C" w:rsidR="00FA0202">
        <w:t>j</w:t>
      </w:r>
      <w:r w:rsidRPr="007B201C" w:rsidR="001834C9">
        <w:t xml:space="preserve">oint </w:t>
      </w:r>
      <w:r w:rsidRPr="007B201C" w:rsidR="00FA0202">
        <w:t>c</w:t>
      </w:r>
      <w:r w:rsidRPr="007B201C" w:rsidR="001834C9">
        <w:t>ommittee</w:t>
      </w:r>
      <w:r w:rsidRPr="007B201C" w:rsidR="00480AA6">
        <w:t xml:space="preserve">. If there was one message for the Committee to understand today it is that </w:t>
      </w:r>
      <w:r w:rsidRPr="007B201C" w:rsidR="001834C9">
        <w:t>Nor</w:t>
      </w:r>
      <w:r w:rsidRPr="007B201C" w:rsidR="00480AA6">
        <w:t>t</w:t>
      </w:r>
      <w:r w:rsidRPr="007B201C" w:rsidR="001834C9">
        <w:t>hern Ireland’s business community will not be r</w:t>
      </w:r>
      <w:r w:rsidRPr="007B201C" w:rsidR="00480AA6">
        <w:t>e</w:t>
      </w:r>
      <w:r w:rsidRPr="007B201C" w:rsidR="001834C9">
        <w:t>ady for 1 January.</w:t>
      </w:r>
      <w:r w:rsidRPr="007B201C" w:rsidR="00480AA6">
        <w:t xml:space="preserve"> </w:t>
      </w:r>
      <w:r w:rsidRPr="007B201C" w:rsidR="008539CD">
        <w:t xml:space="preserve">Quite simply, it does not have the </w:t>
      </w:r>
      <w:r w:rsidRPr="007B201C" w:rsidR="00017348">
        <w:t>detail</w:t>
      </w:r>
      <w:r w:rsidRPr="007B201C" w:rsidR="008539CD">
        <w:t xml:space="preserve"> nor the time required. </w:t>
      </w:r>
      <w:r w:rsidRPr="007B201C" w:rsidR="001834C9">
        <w:t>With all the will in the world, we will not get there in six weeks.</w:t>
      </w:r>
      <w:r w:rsidRPr="007B201C" w:rsidR="008539CD">
        <w:t xml:space="preserve"> </w:t>
      </w:r>
    </w:p>
    <w:p w:rsidR="001834C9" w:rsidRPr="007B201C" w:rsidP="007B0C02">
      <w:pPr>
        <w:pStyle w:val="Answer"/>
        <w:spacing w:line="480" w:lineRule="auto"/>
      </w:pPr>
      <w:r w:rsidRPr="007B201C">
        <w:t>Our approach to the manufacturing community is t</w:t>
      </w:r>
      <w:r w:rsidR="00CB3AAE">
        <w:t xml:space="preserve">hat they </w:t>
      </w:r>
      <w:r w:rsidRPr="007B201C">
        <w:t xml:space="preserve">make every best endeavour they can between now and the end of the year, and to be </w:t>
      </w:r>
      <w:r w:rsidRPr="007B201C" w:rsidR="00017348">
        <w:t>demonstrating</w:t>
      </w:r>
      <w:r w:rsidRPr="007B201C">
        <w:t xml:space="preserve"> that t</w:t>
      </w:r>
      <w:r w:rsidRPr="007B201C">
        <w:t>hey are making efforts to be ready. The</w:t>
      </w:r>
      <w:r w:rsidRPr="007B201C">
        <w:t xml:space="preserve"> hope is that there </w:t>
      </w:r>
      <w:r w:rsidRPr="007B201C">
        <w:t>is an agreement between the UK and the EU in term</w:t>
      </w:r>
      <w:r w:rsidRPr="007B201C">
        <w:t>s</w:t>
      </w:r>
      <w:r w:rsidRPr="007B201C">
        <w:t xml:space="preserve"> of </w:t>
      </w:r>
      <w:r w:rsidRPr="007B201C" w:rsidR="00FA0202">
        <w:t>their</w:t>
      </w:r>
      <w:r w:rsidRPr="007B201C">
        <w:t xml:space="preserve"> future relationship. </w:t>
      </w:r>
      <w:r w:rsidRPr="007B201C">
        <w:t>That will then inspire some sort of tunnel process</w:t>
      </w:r>
      <w:r w:rsidR="00CB3AAE">
        <w:t>,</w:t>
      </w:r>
      <w:r w:rsidRPr="007B201C">
        <w:t xml:space="preserve"> in terms of the </w:t>
      </w:r>
      <w:r w:rsidRPr="007B201C" w:rsidR="00FA0202">
        <w:t>joint committee</w:t>
      </w:r>
      <w:r w:rsidRPr="007B201C">
        <w:t xml:space="preserve"> and a</w:t>
      </w:r>
      <w:r w:rsidRPr="007B201C">
        <w:t>ll thos</w:t>
      </w:r>
      <w:r w:rsidRPr="007B201C">
        <w:t>e issues that remain unanswered</w:t>
      </w:r>
      <w:r w:rsidRPr="007B201C">
        <w:t xml:space="preserve"> or to be negotiated</w:t>
      </w:r>
      <w:r w:rsidR="00CB3AAE">
        <w:t>, which</w:t>
      </w:r>
      <w:r w:rsidRPr="007B201C">
        <w:t xml:space="preserve"> can be worked through, allowing us some grace at the beginning of 2021 where companies have demonstrated they have </w:t>
      </w:r>
      <w:r w:rsidRPr="007B201C">
        <w:t>tried their best</w:t>
      </w:r>
      <w:r w:rsidRPr="007B201C" w:rsidR="00FA0202">
        <w:t xml:space="preserve"> and</w:t>
      </w:r>
      <w:r w:rsidRPr="007B201C">
        <w:t xml:space="preserve"> both the UK and the EU provide us with </w:t>
      </w:r>
      <w:r w:rsidRPr="007B201C" w:rsidR="00FA0202">
        <w:t>the</w:t>
      </w:r>
      <w:r w:rsidRPr="007B201C">
        <w:t xml:space="preserve"> comfort that goods will not be stopped in Scotland or Wales and that we can continue to trade as normal.</w:t>
      </w:r>
    </w:p>
    <w:p w:rsidR="001834C9" w:rsidRPr="007B201C" w:rsidP="007B0C02">
      <w:pPr>
        <w:pStyle w:val="Question"/>
        <w:spacing w:line="480" w:lineRule="auto"/>
      </w:pPr>
      <w:sdt>
        <w:sdtPr>
          <w:alias w:val="Member"/>
          <w:tag w:val="&lt;Member mnisId='413' dodsId='25735'&gt;"/>
          <w:id w:val="-150058620"/>
          <w:placeholder>
            <w:docPart w:val="DefaultPlaceholder_1082065158"/>
          </w:placeholder>
          <w:richText/>
        </w:sdtPr>
        <w:sdtContent>
          <w:r w:rsidRPr="007B201C">
            <w:rPr>
              <w:b/>
            </w:rPr>
            <w:t>Chair:</w:t>
          </w:r>
        </w:sdtContent>
      </w:sdt>
      <w:r w:rsidRPr="007B201C">
        <w:t xml:space="preserve"> As th</w:t>
      </w:r>
      <w:r w:rsidRPr="007B201C" w:rsidR="008539CD">
        <w:t>ings stand at the moment, taking the issue of goods at risk</w:t>
      </w:r>
      <w:r w:rsidRPr="007B201C" w:rsidR="00FA0202">
        <w:t xml:space="preserve">, </w:t>
      </w:r>
      <w:r w:rsidRPr="007B201C" w:rsidR="008539CD">
        <w:t xml:space="preserve">which is a matter for the </w:t>
      </w:r>
      <w:r w:rsidRPr="007B201C" w:rsidR="00FA0202">
        <w:t>joint committee</w:t>
      </w:r>
      <w:r w:rsidRPr="007B201C" w:rsidR="008539CD">
        <w:t xml:space="preserve"> to determine</w:t>
      </w:r>
      <w:r w:rsidRPr="007B201C" w:rsidR="00FA0202">
        <w:t xml:space="preserve">, </w:t>
      </w:r>
      <w:r w:rsidRPr="007B201C">
        <w:t>you and your members have</w:t>
      </w:r>
      <w:r w:rsidRPr="007B201C" w:rsidR="008539CD">
        <w:t xml:space="preserve"> no idea what goods </w:t>
      </w:r>
      <w:r w:rsidRPr="007B201C">
        <w:t xml:space="preserve">might be identified as being at risk </w:t>
      </w:r>
      <w:r w:rsidRPr="007B201C" w:rsidR="00017348">
        <w:t>and</w:t>
      </w:r>
      <w:r w:rsidRPr="007B201C">
        <w:t xml:space="preserve"> how they are </w:t>
      </w:r>
      <w:r w:rsidRPr="007B201C" w:rsidR="008539CD">
        <w:t>g</w:t>
      </w:r>
      <w:r w:rsidRPr="007B201C">
        <w:t>oing to be dealt with</w:t>
      </w:r>
      <w:r w:rsidRPr="007B201C" w:rsidR="008539CD">
        <w:t>?</w:t>
      </w:r>
    </w:p>
    <w:p w:rsidR="001834C9" w:rsidRPr="007B201C" w:rsidP="007B0C02">
      <w:pPr>
        <w:pStyle w:val="Answer"/>
        <w:spacing w:line="480" w:lineRule="auto"/>
      </w:pPr>
      <w:sdt>
        <w:sdtPr>
          <w:alias w:val="Witness"/>
          <w:id w:val="497080199"/>
          <w:placeholder>
            <w:docPart w:val="DefaultPlaceholder_1082065158"/>
          </w:placeholder>
          <w:richText/>
        </w:sdtPr>
        <w:sdtContent>
          <w:r w:rsidRPr="007B201C" w:rsidR="003D49F6">
            <w:rPr>
              <w:b/>
              <w:i/>
            </w:rPr>
            <w:t>Stephen Kelly:</w:t>
          </w:r>
          <w:r w:rsidRPr="007B201C">
            <w:rPr>
              <w:b/>
            </w:rPr>
            <w:t xml:space="preserve"> </w:t>
          </w:r>
        </w:sdtContent>
      </w:sdt>
      <w:r w:rsidRPr="007B201C">
        <w:t>We have had no conversations with anyone,</w:t>
      </w:r>
      <w:r w:rsidRPr="007B201C" w:rsidR="008539CD">
        <w:t xml:space="preserve"> either </w:t>
      </w:r>
      <w:r w:rsidRPr="007B201C">
        <w:t xml:space="preserve">in the UK or </w:t>
      </w:r>
      <w:r w:rsidRPr="007B201C" w:rsidR="008539CD">
        <w:t xml:space="preserve">the </w:t>
      </w:r>
      <w:r w:rsidRPr="007B201C">
        <w:t xml:space="preserve">EU, </w:t>
      </w:r>
      <w:r w:rsidRPr="007B201C" w:rsidR="008539CD">
        <w:t xml:space="preserve">in terms of what goods may be </w:t>
      </w:r>
      <w:r w:rsidRPr="007B201C" w:rsidR="00017348">
        <w:t>selected</w:t>
      </w:r>
      <w:r w:rsidRPr="007B201C" w:rsidR="008539CD">
        <w:t xml:space="preserve"> as being at risk for </w:t>
      </w:r>
      <w:r w:rsidRPr="007B201C">
        <w:t>travelling from GB into Northern Ireland.</w:t>
      </w:r>
      <w:r w:rsidRPr="007B201C" w:rsidR="008539CD">
        <w:t xml:space="preserve"> </w:t>
      </w:r>
      <w:r w:rsidRPr="007B201C">
        <w:t>There has b</w:t>
      </w:r>
      <w:r w:rsidRPr="007B201C" w:rsidR="008539CD">
        <w:t>een a</w:t>
      </w:r>
      <w:r w:rsidRPr="007B201C" w:rsidR="00FA0202">
        <w:t>n</w:t>
      </w:r>
      <w:r w:rsidRPr="007B201C">
        <w:t xml:space="preserve"> SI laid in Parliament</w:t>
      </w:r>
      <w:r w:rsidRPr="007B201C" w:rsidR="008539CD">
        <w:t xml:space="preserve"> in terms of goods travelling from Northern Ireland into GB. </w:t>
      </w:r>
      <w:r w:rsidRPr="007B201C">
        <w:t>That is t</w:t>
      </w:r>
      <w:r w:rsidRPr="007B201C" w:rsidR="008539CD">
        <w:t>h</w:t>
      </w:r>
      <w:r w:rsidRPr="007B201C">
        <w:t xml:space="preserve">e first phase of that process. </w:t>
      </w:r>
      <w:r w:rsidRPr="007B201C" w:rsidR="008539CD">
        <w:t xml:space="preserve">We are content </w:t>
      </w:r>
      <w:r w:rsidRPr="007B201C" w:rsidR="00017348">
        <w:t>with</w:t>
      </w:r>
      <w:r w:rsidRPr="007B201C" w:rsidR="008539CD">
        <w:t xml:space="preserve"> that piece, but i</w:t>
      </w:r>
      <w:r w:rsidRPr="007B201C">
        <w:t>n terms of GB into NI, which is where the fr</w:t>
      </w:r>
      <w:r w:rsidRPr="007B201C" w:rsidR="008539CD">
        <w:t>ictions will be most pronounced, we have had no conversations with anyone.</w:t>
      </w:r>
    </w:p>
    <w:p w:rsidR="001834C9" w:rsidRPr="007B201C" w:rsidP="007B0C02">
      <w:pPr>
        <w:pStyle w:val="Question"/>
        <w:spacing w:line="480" w:lineRule="auto"/>
      </w:pPr>
      <w:sdt>
        <w:sdtPr>
          <w:alias w:val="Member"/>
          <w:tag w:val="&lt;Member mnisId='413' dodsId='25735'&gt;"/>
          <w:id w:val="910419928"/>
          <w:placeholder>
            <w:docPart w:val="DefaultPlaceholder_1082065158"/>
          </w:placeholder>
          <w:richText/>
        </w:sdtPr>
        <w:sdtContent>
          <w:r w:rsidRPr="007B201C">
            <w:rPr>
              <w:b/>
            </w:rPr>
            <w:t>Chair:</w:t>
          </w:r>
        </w:sdtContent>
      </w:sdt>
      <w:r w:rsidRPr="007B201C">
        <w:t xml:space="preserve"> </w:t>
      </w:r>
      <w:r w:rsidRPr="007B201C" w:rsidR="008539CD">
        <w:t xml:space="preserve">We are six weeks out. Is it not really quite extraordinary that the </w:t>
      </w:r>
      <w:r w:rsidRPr="007B201C" w:rsidR="00FA0202">
        <w:t>joint committee</w:t>
      </w:r>
      <w:r w:rsidRPr="007B201C" w:rsidR="008539CD">
        <w:t>—it is their responsibility—</w:t>
      </w:r>
      <w:r w:rsidRPr="007B201C">
        <w:t>has not communicated what the arrange</w:t>
      </w:r>
      <w:r w:rsidRPr="007B201C" w:rsidR="008539CD">
        <w:t>m</w:t>
      </w:r>
      <w:r w:rsidRPr="007B201C">
        <w:t xml:space="preserve">ents are going </w:t>
      </w:r>
      <w:r w:rsidRPr="007B201C" w:rsidR="008539CD">
        <w:t xml:space="preserve">to </w:t>
      </w:r>
      <w:r w:rsidRPr="007B201C">
        <w:t>be</w:t>
      </w:r>
      <w:r w:rsidRPr="007B201C" w:rsidR="008539CD">
        <w:t xml:space="preserve"> to those who need to know more than anybody else, because you are going to have to make the system work</w:t>
      </w:r>
      <w:r w:rsidRPr="007B201C">
        <w:t>?</w:t>
      </w:r>
    </w:p>
    <w:p w:rsidR="001834C9" w:rsidRPr="007B201C" w:rsidP="007B0C02">
      <w:pPr>
        <w:pStyle w:val="Answer"/>
        <w:spacing w:line="480" w:lineRule="auto"/>
      </w:pPr>
      <w:sdt>
        <w:sdtPr>
          <w:alias w:val="Witness"/>
          <w:id w:val="601462323"/>
          <w:placeholder>
            <w:docPart w:val="DefaultPlaceholder_1082065158"/>
          </w:placeholder>
          <w:richText/>
        </w:sdtPr>
        <w:sdtContent>
          <w:r w:rsidRPr="007B201C" w:rsidR="003D49F6">
            <w:rPr>
              <w:b/>
              <w:i/>
            </w:rPr>
            <w:t>Stephen Kelly:</w:t>
          </w:r>
          <w:r w:rsidRPr="007B201C">
            <w:rPr>
              <w:b/>
            </w:rPr>
            <w:t xml:space="preserve"> </w:t>
          </w:r>
        </w:sdtContent>
      </w:sdt>
      <w:r w:rsidRPr="007B201C">
        <w:t>Yes. It is just one example of very many things that remain unanswered</w:t>
      </w:r>
      <w:r w:rsidRPr="007B201C" w:rsidR="00787FBC">
        <w:t xml:space="preserve">, which </w:t>
      </w:r>
      <w:r w:rsidRPr="007B201C">
        <w:t>lead to businesses</w:t>
      </w:r>
      <w:r w:rsidRPr="007B201C" w:rsidR="008539CD">
        <w:t xml:space="preserve"> in Northern Ireland not knowing what to prepare for. </w:t>
      </w:r>
      <w:r w:rsidRPr="007B201C">
        <w:t xml:space="preserve">There is </w:t>
      </w:r>
      <w:r w:rsidRPr="007B201C" w:rsidR="008539CD">
        <w:t xml:space="preserve">certainly </w:t>
      </w:r>
      <w:r w:rsidRPr="007B201C">
        <w:t xml:space="preserve">a difference of </w:t>
      </w:r>
      <w:r w:rsidRPr="007B201C" w:rsidR="00017348">
        <w:t>opinion</w:t>
      </w:r>
      <w:r w:rsidRPr="007B201C" w:rsidR="008539CD">
        <w:t xml:space="preserve"> between the UK and the EU about what could be viewed as being at risk. </w:t>
      </w:r>
      <w:r w:rsidRPr="007B201C">
        <w:t>Those negotiations are taken into the future relationship conversation rather than</w:t>
      </w:r>
      <w:r w:rsidRPr="007B201C" w:rsidR="008539CD">
        <w:t xml:space="preserve"> the </w:t>
      </w:r>
      <w:r w:rsidRPr="007B201C" w:rsidR="00FA0202">
        <w:t>joint committee</w:t>
      </w:r>
      <w:r w:rsidRPr="007B201C" w:rsidR="008539CD">
        <w:t xml:space="preserve"> at this stage</w:t>
      </w:r>
      <w:r w:rsidRPr="007B201C">
        <w:t xml:space="preserve">. </w:t>
      </w:r>
      <w:r w:rsidRPr="007B201C" w:rsidR="008539CD">
        <w:t xml:space="preserve">Securing a deal this week </w:t>
      </w:r>
      <w:r w:rsidRPr="007B201C" w:rsidR="008539CD">
        <w:t>or n</w:t>
      </w:r>
      <w:r w:rsidRPr="007B201C">
        <w:t xml:space="preserve">ext week </w:t>
      </w:r>
      <w:r w:rsidRPr="007B201C" w:rsidR="008539CD">
        <w:t xml:space="preserve">between the UK and the EU </w:t>
      </w:r>
      <w:r w:rsidRPr="007B201C">
        <w:t xml:space="preserve">will </w:t>
      </w:r>
      <w:r w:rsidRPr="007B201C" w:rsidR="008539CD">
        <w:t xml:space="preserve">hopefully </w:t>
      </w:r>
      <w:r w:rsidRPr="007B201C">
        <w:t>allow a process of concerted effort</w:t>
      </w:r>
      <w:r w:rsidRPr="007B201C" w:rsidR="008539CD">
        <w:t xml:space="preserve"> and work at the </w:t>
      </w:r>
      <w:r w:rsidRPr="007B201C" w:rsidR="00FA0202">
        <w:t>joint committee</w:t>
      </w:r>
      <w:r w:rsidRPr="007B201C" w:rsidR="008539CD">
        <w:t xml:space="preserve"> where we can bottom out those issues</w:t>
      </w:r>
      <w:r w:rsidRPr="007B201C">
        <w:t>.</w:t>
      </w:r>
    </w:p>
    <w:p w:rsidR="001834C9" w:rsidRPr="007B201C" w:rsidP="007B0C02">
      <w:pPr>
        <w:pStyle w:val="Question"/>
        <w:spacing w:line="480" w:lineRule="auto"/>
      </w:pPr>
      <w:sdt>
        <w:sdtPr>
          <w:alias w:val="Member"/>
          <w:tag w:val="&lt;Member mnisId='411' dodsId='25297'&gt;"/>
          <w:id w:val="-258834188"/>
          <w:placeholder>
            <w:docPart w:val="DefaultPlaceholder_1082065158"/>
          </w:placeholder>
          <w:richText/>
        </w:sdtPr>
        <w:sdtContent>
          <w:r w:rsidRPr="007B201C" w:rsidR="008539CD">
            <w:rPr>
              <w:b/>
            </w:rPr>
            <w:t xml:space="preserve">Mr </w:t>
          </w:r>
          <w:r w:rsidRPr="007B201C">
            <w:rPr>
              <w:b/>
            </w:rPr>
            <w:t>Sheerman:</w:t>
          </w:r>
        </w:sdtContent>
      </w:sdt>
      <w:r w:rsidRPr="007B201C">
        <w:t xml:space="preserve"> Can I just say what a</w:t>
      </w:r>
      <w:r w:rsidRPr="007B201C" w:rsidR="009D093A">
        <w:t xml:space="preserve"> </w:t>
      </w:r>
      <w:r w:rsidRPr="007B201C">
        <w:t xml:space="preserve">pleasure it is to see </w:t>
      </w:r>
      <w:r w:rsidRPr="007B201C" w:rsidR="009D093A">
        <w:t xml:space="preserve">such </w:t>
      </w:r>
      <w:r w:rsidRPr="007B201C" w:rsidR="00A87D5F">
        <w:t>well</w:t>
      </w:r>
      <w:r w:rsidRPr="007B201C" w:rsidR="00A87D5F">
        <w:noBreakHyphen/>
      </w:r>
      <w:r w:rsidRPr="007B201C">
        <w:t>infor</w:t>
      </w:r>
      <w:r w:rsidRPr="007B201C" w:rsidR="009D093A">
        <w:t xml:space="preserve">med witnesses responding to our </w:t>
      </w:r>
      <w:r w:rsidRPr="007B201C" w:rsidR="005C6E97">
        <w:t xml:space="preserve">call </w:t>
      </w:r>
      <w:r w:rsidRPr="007B201C">
        <w:t xml:space="preserve">for witnesses? </w:t>
      </w:r>
      <w:r w:rsidRPr="007B201C" w:rsidR="009D093A">
        <w:t xml:space="preserve">I do not know if you are surprised that we have been unable to get witnesses from the Northern Ireland Assembly. Our team have tried and tried, </w:t>
      </w:r>
      <w:r w:rsidRPr="007B201C">
        <w:t xml:space="preserve">but let us not dwell on that. </w:t>
      </w:r>
      <w:r w:rsidRPr="007B201C" w:rsidR="009D093A">
        <w:t>I am very much involved</w:t>
      </w:r>
      <w:r w:rsidRPr="007B201C" w:rsidR="00787FBC">
        <w:t xml:space="preserve">: I am </w:t>
      </w:r>
      <w:r w:rsidRPr="007B201C" w:rsidR="009D093A">
        <w:t xml:space="preserve">co-chair of the </w:t>
      </w:r>
      <w:r w:rsidRPr="007B201C" w:rsidR="00787FBC">
        <w:t>m</w:t>
      </w:r>
      <w:r w:rsidRPr="007B201C" w:rsidR="003D6F41">
        <w:t xml:space="preserve">anufacturing </w:t>
      </w:r>
      <w:r w:rsidRPr="007B201C" w:rsidR="00787FBC">
        <w:t>g</w:t>
      </w:r>
      <w:r w:rsidRPr="007B201C" w:rsidR="003D6F41">
        <w:t>roup of MP</w:t>
      </w:r>
      <w:r w:rsidRPr="007B201C" w:rsidR="00787FBC">
        <w:t>s, and m</w:t>
      </w:r>
      <w:r w:rsidRPr="007B201C" w:rsidR="003D6F41">
        <w:t>y constituency</w:t>
      </w:r>
      <w:r w:rsidRPr="007B201C" w:rsidR="009D093A">
        <w:t xml:space="preserve">, </w:t>
      </w:r>
      <w:r w:rsidRPr="007B201C">
        <w:t>Huddersfield</w:t>
      </w:r>
      <w:r w:rsidRPr="007B201C" w:rsidR="009D093A">
        <w:t xml:space="preserve">, is </w:t>
      </w:r>
      <w:r w:rsidRPr="007B201C" w:rsidR="009B34B9">
        <w:t xml:space="preserve">involved in </w:t>
      </w:r>
      <w:r w:rsidRPr="007B201C" w:rsidR="009D093A">
        <w:t xml:space="preserve">manufacturing. Forgive me if I </w:t>
      </w:r>
      <w:r w:rsidR="00CB3AAE">
        <w:t>put</w:t>
      </w:r>
      <w:r w:rsidRPr="007B201C" w:rsidR="009D093A">
        <w:t xml:space="preserve"> my fi</w:t>
      </w:r>
      <w:r w:rsidRPr="007B201C" w:rsidR="00F576D5">
        <w:t>r</w:t>
      </w:r>
      <w:r w:rsidRPr="007B201C" w:rsidR="009D093A">
        <w:t xml:space="preserve">st question to Stephen. </w:t>
      </w:r>
      <w:r w:rsidRPr="007B201C">
        <w:t>H</w:t>
      </w:r>
      <w:r w:rsidRPr="007B201C" w:rsidR="009D093A">
        <w:t>ow well</w:t>
      </w:r>
      <w:r w:rsidRPr="007B201C" w:rsidR="009B34B9">
        <w:t xml:space="preserve"> </w:t>
      </w:r>
      <w:r w:rsidRPr="007B201C" w:rsidR="009D093A">
        <w:t>pr</w:t>
      </w:r>
      <w:r w:rsidRPr="007B201C">
        <w:t>e</w:t>
      </w:r>
      <w:r w:rsidRPr="007B201C" w:rsidR="009D093A">
        <w:t>p</w:t>
      </w:r>
      <w:r w:rsidRPr="007B201C">
        <w:t>ared is the small and</w:t>
      </w:r>
      <w:r w:rsidRPr="007B201C" w:rsidR="009D093A">
        <w:t xml:space="preserve"> medium manufacturer who exports for what is or is not going to happen </w:t>
      </w:r>
      <w:r w:rsidRPr="007B201C">
        <w:t>on 1 January?</w:t>
      </w:r>
    </w:p>
    <w:p w:rsidR="003D6F41" w:rsidRPr="007B201C" w:rsidP="007B0C02">
      <w:pPr>
        <w:pStyle w:val="Answer"/>
        <w:spacing w:line="480" w:lineRule="auto"/>
      </w:pPr>
      <w:sdt>
        <w:sdtPr>
          <w:alias w:val="Witness"/>
          <w:id w:val="1037324068"/>
          <w:placeholder>
            <w:docPart w:val="DefaultPlaceholder_1082065158"/>
          </w:placeholder>
          <w:richText/>
        </w:sdtPr>
        <w:sdtContent>
          <w:r w:rsidRPr="007B201C" w:rsidR="003D49F6">
            <w:rPr>
              <w:b/>
              <w:i/>
            </w:rPr>
            <w:t>Stephen Kelly:</w:t>
          </w:r>
          <w:r w:rsidRPr="007B201C" w:rsidR="001834C9">
            <w:rPr>
              <w:b/>
            </w:rPr>
            <w:t xml:space="preserve"> </w:t>
          </w:r>
        </w:sdtContent>
      </w:sdt>
      <w:r w:rsidRPr="007B201C" w:rsidR="009B34B9">
        <w:t>They are n</w:t>
      </w:r>
      <w:r w:rsidRPr="007B201C" w:rsidR="001834C9">
        <w:t>ot very well prepared at all.</w:t>
      </w:r>
      <w:r w:rsidRPr="007B201C" w:rsidR="009D093A">
        <w:t xml:space="preserve"> InterTradeIreland, which is a cross-b</w:t>
      </w:r>
      <w:r w:rsidRPr="007B201C" w:rsidR="001834C9">
        <w:t>o</w:t>
      </w:r>
      <w:r w:rsidRPr="007B201C" w:rsidR="009D093A">
        <w:t>r</w:t>
      </w:r>
      <w:r w:rsidRPr="007B201C" w:rsidR="001834C9">
        <w:t>der body jointly sponsored</w:t>
      </w:r>
      <w:r w:rsidRPr="007B201C" w:rsidR="009D093A">
        <w:t xml:space="preserve"> by the </w:t>
      </w:r>
      <w:r w:rsidRPr="007B201C" w:rsidR="00017348">
        <w:t>Irish</w:t>
      </w:r>
      <w:r w:rsidRPr="007B201C" w:rsidR="009D093A">
        <w:t xml:space="preserve"> </w:t>
      </w:r>
      <w:r w:rsidRPr="007B201C" w:rsidR="009B34B9">
        <w:t>G</w:t>
      </w:r>
      <w:r w:rsidRPr="007B201C" w:rsidR="009D093A">
        <w:t xml:space="preserve">overnment and the </w:t>
      </w:r>
      <w:r w:rsidRPr="007B201C" w:rsidR="00017348">
        <w:t>Northern</w:t>
      </w:r>
      <w:r w:rsidRPr="007B201C" w:rsidR="009D093A">
        <w:t xml:space="preserve"> Ireland Executive, ha</w:t>
      </w:r>
      <w:r w:rsidRPr="007B201C" w:rsidR="009B34B9">
        <w:t>s</w:t>
      </w:r>
      <w:r w:rsidRPr="007B201C" w:rsidR="009D093A">
        <w:t xml:space="preserve"> </w:t>
      </w:r>
      <w:r w:rsidRPr="007B201C" w:rsidR="00017348">
        <w:t>surveyed</w:t>
      </w:r>
      <w:r w:rsidRPr="007B201C" w:rsidR="009D093A">
        <w:t xml:space="preserve"> </w:t>
      </w:r>
      <w:r w:rsidRPr="007B201C" w:rsidR="009B34B9">
        <w:t>its</w:t>
      </w:r>
      <w:r w:rsidRPr="007B201C" w:rsidR="009D093A">
        <w:t xml:space="preserve"> </w:t>
      </w:r>
      <w:r w:rsidRPr="007B201C" w:rsidR="009B34B9">
        <w:t xml:space="preserve">quarter </w:t>
      </w:r>
      <w:r w:rsidRPr="007B201C" w:rsidR="009D093A">
        <w:t xml:space="preserve">3 monitor. It </w:t>
      </w:r>
      <w:r w:rsidRPr="007B201C" w:rsidR="00017348">
        <w:t>surveyed</w:t>
      </w:r>
      <w:r w:rsidRPr="007B201C" w:rsidR="009D093A">
        <w:t xml:space="preserve"> forums </w:t>
      </w:r>
      <w:r w:rsidRPr="007B201C" w:rsidR="00017348">
        <w:t>in</w:t>
      </w:r>
      <w:r w:rsidRPr="007B201C" w:rsidR="009D093A">
        <w:t xml:space="preserve"> Northern Ireland and said that </w:t>
      </w:r>
      <w:r w:rsidRPr="007B201C" w:rsidR="001834C9">
        <w:t>only 9% of business</w:t>
      </w:r>
      <w:r w:rsidRPr="007B201C" w:rsidR="00017348">
        <w:t>es</w:t>
      </w:r>
      <w:r w:rsidRPr="007B201C" w:rsidR="001834C9">
        <w:t xml:space="preserve"> feel that they are prepared</w:t>
      </w:r>
      <w:r w:rsidRPr="007B201C" w:rsidR="009B34B9">
        <w:t>, so it is s</w:t>
      </w:r>
      <w:r w:rsidRPr="007B201C" w:rsidR="001834C9">
        <w:t>ingle figures.</w:t>
      </w:r>
      <w:r w:rsidRPr="007B201C">
        <w:t xml:space="preserve"> </w:t>
      </w:r>
      <w:r w:rsidRPr="007B201C" w:rsidR="009D093A">
        <w:t xml:space="preserve">That compares with </w:t>
      </w:r>
      <w:r w:rsidRPr="007B201C" w:rsidR="001834C9">
        <w:t>7</w:t>
      </w:r>
      <w:r w:rsidRPr="007B201C" w:rsidR="009D093A">
        <w:t>% when the same question was asked for members of the Northern Ireland Chamber of Commerce</w:t>
      </w:r>
      <w:r w:rsidRPr="007B201C">
        <w:t xml:space="preserve">. At the </w:t>
      </w:r>
      <w:r w:rsidRPr="007B201C" w:rsidR="001834C9">
        <w:t>end of the summer</w:t>
      </w:r>
      <w:r w:rsidRPr="007B201C" w:rsidR="009B34B9">
        <w:t>,</w:t>
      </w:r>
      <w:r w:rsidRPr="007B201C" w:rsidR="001834C9">
        <w:t xml:space="preserve"> when we asked the manufactur</w:t>
      </w:r>
      <w:r w:rsidRPr="007B201C">
        <w:t>ing community in Northern Ireland—this was before some of the detail began to be unveiled—only 5% felt that they w</w:t>
      </w:r>
      <w:r w:rsidRPr="007B201C" w:rsidR="001834C9">
        <w:t>e</w:t>
      </w:r>
      <w:r w:rsidRPr="007B201C">
        <w:t>r</w:t>
      </w:r>
      <w:r w:rsidRPr="007B201C" w:rsidR="001834C9">
        <w:t xml:space="preserve">e prepared. More of a concern is </w:t>
      </w:r>
      <w:r w:rsidRPr="007B201C">
        <w:t xml:space="preserve">that </w:t>
      </w:r>
      <w:r w:rsidRPr="007B201C" w:rsidR="001834C9">
        <w:t>earlier this year 60% of businesses in Northern Ireland said</w:t>
      </w:r>
      <w:r w:rsidRPr="007B201C">
        <w:t xml:space="preserve"> that they were making Brexit preparations. In </w:t>
      </w:r>
      <w:r w:rsidRPr="007B201C" w:rsidR="001834C9">
        <w:t>the last surve</w:t>
      </w:r>
      <w:r w:rsidRPr="007B201C">
        <w:t>y that had dropped to 39%.</w:t>
      </w:r>
    </w:p>
    <w:p w:rsidR="001834C9" w:rsidRPr="007B201C" w:rsidP="007B0C02">
      <w:pPr>
        <w:pStyle w:val="Answer"/>
        <w:spacing w:line="480" w:lineRule="auto"/>
      </w:pPr>
      <w:r w:rsidRPr="007B201C">
        <w:t xml:space="preserve">There </w:t>
      </w:r>
      <w:r w:rsidRPr="007B201C">
        <w:t xml:space="preserve">is very </w:t>
      </w:r>
      <w:r w:rsidRPr="007B201C">
        <w:t>good reason for that. T</w:t>
      </w:r>
      <w:r w:rsidRPr="007B201C">
        <w:t>he business community</w:t>
      </w:r>
      <w:r w:rsidRPr="007B201C">
        <w:t xml:space="preserve">, just </w:t>
      </w:r>
      <w:r w:rsidRPr="007B201C" w:rsidR="009B34B9">
        <w:t xml:space="preserve">like </w:t>
      </w:r>
      <w:r w:rsidRPr="007B201C">
        <w:t xml:space="preserve">Parliament, Government and everyone else </w:t>
      </w:r>
      <w:r w:rsidRPr="007B201C">
        <w:t xml:space="preserve">in our community, </w:t>
      </w:r>
      <w:r w:rsidRPr="007B201C">
        <w:t xml:space="preserve">has been dealing with the coronavirus pandemic. That is sucking up all the capability, </w:t>
      </w:r>
      <w:r w:rsidRPr="007B201C">
        <w:t xml:space="preserve">capacity and </w:t>
      </w:r>
      <w:r w:rsidRPr="007B201C">
        <w:t>capital</w:t>
      </w:r>
      <w:r w:rsidRPr="007B201C">
        <w:t xml:space="preserve"> in terms of our business community. </w:t>
      </w:r>
      <w:r w:rsidRPr="007B201C">
        <w:t xml:space="preserve">Attentions are focused on a rescue mission </w:t>
      </w:r>
      <w:r w:rsidRPr="007B201C">
        <w:t xml:space="preserve">in terms of </w:t>
      </w:r>
      <w:r w:rsidRPr="007B201C">
        <w:t xml:space="preserve">their businesses and </w:t>
      </w:r>
      <w:r w:rsidRPr="007B201C">
        <w:t>the jobs that depend</w:t>
      </w:r>
      <w:r w:rsidRPr="007B201C">
        <w:t xml:space="preserve"> </w:t>
      </w:r>
      <w:r w:rsidRPr="007B201C">
        <w:t>up</w:t>
      </w:r>
      <w:r w:rsidRPr="007B201C">
        <w:t>on them</w:t>
      </w:r>
      <w:r w:rsidRPr="007B201C">
        <w:t xml:space="preserve"> rather than focused on what comes on 1 January</w:t>
      </w:r>
      <w:r w:rsidRPr="007B201C">
        <w:t xml:space="preserve">. </w:t>
      </w:r>
      <w:r w:rsidRPr="007B201C">
        <w:t xml:space="preserve">They have proven during the coronavirus period that they are incredibly creative and resilient, and are able to be agile </w:t>
      </w:r>
      <w:r w:rsidRPr="007B201C" w:rsidR="00017348">
        <w:t>to</w:t>
      </w:r>
      <w:r w:rsidRPr="007B201C">
        <w:t xml:space="preserve"> respond to </w:t>
      </w:r>
      <w:r w:rsidRPr="007B201C" w:rsidR="00017348">
        <w:t>challenges</w:t>
      </w:r>
      <w:r w:rsidRPr="007B201C">
        <w:t>. We are sure that</w:t>
      </w:r>
      <w:r w:rsidRPr="007B201C" w:rsidR="009B34B9">
        <w:t>, come</w:t>
      </w:r>
      <w:r w:rsidRPr="007B201C">
        <w:t xml:space="preserve"> </w:t>
      </w:r>
      <w:r w:rsidRPr="007B201C">
        <w:t>1 Janua</w:t>
      </w:r>
      <w:r w:rsidRPr="007B201C">
        <w:t>r</w:t>
      </w:r>
      <w:r w:rsidRPr="007B201C">
        <w:t>y</w:t>
      </w:r>
      <w:r w:rsidRPr="007B201C" w:rsidR="009B34B9">
        <w:t>,</w:t>
      </w:r>
      <w:r w:rsidRPr="007B201C">
        <w:t xml:space="preserve"> the same </w:t>
      </w:r>
      <w:r w:rsidRPr="007B201C">
        <w:t xml:space="preserve">type of </w:t>
      </w:r>
      <w:r w:rsidRPr="007B201C">
        <w:t>attitude will be deployed</w:t>
      </w:r>
      <w:r w:rsidRPr="007B201C">
        <w:t>. However, it is a concern, given that t</w:t>
      </w:r>
      <w:r w:rsidRPr="007B201C">
        <w:t xml:space="preserve">his is such a fundamental change about how things </w:t>
      </w:r>
      <w:r w:rsidRPr="007B201C">
        <w:t>travel from GB to NI and from NI to GB, that at this point in time at best 9% of business in Northern Ireland are ready.</w:t>
      </w:r>
    </w:p>
    <w:p w:rsidR="001834C9" w:rsidRPr="007B201C" w:rsidP="007B0C02">
      <w:pPr>
        <w:pStyle w:val="Question"/>
        <w:spacing w:line="480" w:lineRule="auto"/>
      </w:pPr>
      <w:sdt>
        <w:sdtPr>
          <w:alias w:val="Member"/>
          <w:tag w:val="&lt;Member mnisId='411' dodsId='25297'&gt;"/>
          <w:id w:val="2146694625"/>
          <w:placeholder>
            <w:docPart w:val="DefaultPlaceholder_1082065158"/>
          </w:placeholder>
          <w:richText/>
        </w:sdtPr>
        <w:sdtContent>
          <w:r w:rsidRPr="007B201C" w:rsidR="00800327">
            <w:rPr>
              <w:b/>
            </w:rPr>
            <w:t xml:space="preserve">Mr </w:t>
          </w:r>
          <w:r w:rsidRPr="007B201C">
            <w:rPr>
              <w:b/>
            </w:rPr>
            <w:t>Sheerman:</w:t>
          </w:r>
        </w:sdtContent>
      </w:sdt>
      <w:r w:rsidRPr="007B201C">
        <w:t xml:space="preserve"> Over a year ag</w:t>
      </w:r>
      <w:r w:rsidRPr="007B201C" w:rsidR="003D6F41">
        <w:t xml:space="preserve">o </w:t>
      </w:r>
      <w:r w:rsidRPr="007B201C">
        <w:t xml:space="preserve">I had the privilege of speaking at the Titanic </w:t>
      </w:r>
      <w:r w:rsidRPr="007B201C" w:rsidR="009B34B9">
        <w:t>c</w:t>
      </w:r>
      <w:r w:rsidRPr="007B201C">
        <w:t>entre</w:t>
      </w:r>
      <w:r w:rsidRPr="007B201C" w:rsidR="001D4A1F">
        <w:t>,</w:t>
      </w:r>
      <w:r w:rsidRPr="007B201C" w:rsidR="003D6F41">
        <w:t xml:space="preserve"> meeting a lot of people from </w:t>
      </w:r>
      <w:r w:rsidRPr="007B201C" w:rsidR="001D4A1F">
        <w:t xml:space="preserve">BITA </w:t>
      </w:r>
      <w:r w:rsidRPr="007B201C" w:rsidR="003D6F41">
        <w:t xml:space="preserve">and manufacturers that we have a very good relationship with. </w:t>
      </w:r>
      <w:r w:rsidRPr="007B201C">
        <w:t>I was getting the picture</w:t>
      </w:r>
      <w:r w:rsidRPr="007B201C" w:rsidR="003D6F41">
        <w:t xml:space="preserve"> even then that uncert</w:t>
      </w:r>
      <w:r w:rsidRPr="007B201C">
        <w:t>a</w:t>
      </w:r>
      <w:r w:rsidRPr="007B201C" w:rsidR="003D6F41">
        <w:t>i</w:t>
      </w:r>
      <w:r w:rsidRPr="007B201C">
        <w:t>nty was actually affecting investment.</w:t>
      </w:r>
      <w:r w:rsidRPr="007B201C" w:rsidR="003D6F41">
        <w:t xml:space="preserve"> </w:t>
      </w:r>
      <w:r w:rsidRPr="007B201C">
        <w:t>We all know about the Bombardier experience</w:t>
      </w:r>
      <w:r w:rsidRPr="007B201C" w:rsidR="003D6F41">
        <w:t xml:space="preserve">. </w:t>
      </w:r>
      <w:r w:rsidRPr="007B201C" w:rsidR="00FA68DF">
        <w:t xml:space="preserve">Could you </w:t>
      </w:r>
      <w:r w:rsidRPr="007B201C" w:rsidR="009B34B9">
        <w:t>enlarge</w:t>
      </w:r>
      <w:r w:rsidRPr="007B201C" w:rsidR="00FA68DF">
        <w:t xml:space="preserve"> on that? </w:t>
      </w:r>
      <w:r w:rsidRPr="007B201C">
        <w:t>Has there been a steady lack of confidence in investing in Northern Ireland</w:t>
      </w:r>
      <w:r w:rsidRPr="007B201C" w:rsidR="00B20881">
        <w:t>, or are people being more optimistic and continuing to invest in Northern Ireland?</w:t>
      </w:r>
    </w:p>
    <w:p w:rsidR="00B20881" w:rsidRPr="007B201C" w:rsidP="007B0C02">
      <w:pPr>
        <w:pStyle w:val="Answer"/>
        <w:spacing w:line="480" w:lineRule="auto"/>
      </w:pPr>
      <w:sdt>
        <w:sdtPr>
          <w:alias w:val="Witness"/>
          <w:id w:val="1980341316"/>
          <w:placeholder>
            <w:docPart w:val="DefaultPlaceholder_1082065158"/>
          </w:placeholder>
          <w:richText/>
        </w:sdtPr>
        <w:sdtContent>
          <w:r w:rsidRPr="007B201C" w:rsidR="003D49F6">
            <w:rPr>
              <w:b/>
              <w:i/>
            </w:rPr>
            <w:t>Stephen Kelly:</w:t>
          </w:r>
          <w:r w:rsidRPr="007B201C" w:rsidR="001834C9">
            <w:rPr>
              <w:b/>
            </w:rPr>
            <w:t xml:space="preserve"> </w:t>
          </w:r>
        </w:sdtContent>
      </w:sdt>
      <w:r w:rsidRPr="007B201C">
        <w:t>The coronavirus p</w:t>
      </w:r>
      <w:r w:rsidRPr="007B201C" w:rsidR="001834C9">
        <w:t>andemic has changed the picture enormously for this year.</w:t>
      </w:r>
      <w:r w:rsidRPr="007B201C">
        <w:t xml:space="preserve"> </w:t>
      </w:r>
      <w:r w:rsidRPr="007B201C" w:rsidR="001834C9">
        <w:t>In many ways we have written 2020 off from an investment point of view.</w:t>
      </w:r>
      <w:r w:rsidRPr="007B201C">
        <w:t xml:space="preserve"> The </w:t>
      </w:r>
      <w:r w:rsidRPr="007B201C" w:rsidR="00017348">
        <w:t>big</w:t>
      </w:r>
      <w:r w:rsidRPr="007B201C" w:rsidR="001834C9">
        <w:t xml:space="preserve"> investments</w:t>
      </w:r>
      <w:r w:rsidRPr="007B201C">
        <w:t xml:space="preserve"> that we have </w:t>
      </w:r>
      <w:r w:rsidRPr="007B201C" w:rsidR="00017348">
        <w:t>seen</w:t>
      </w:r>
      <w:r w:rsidRPr="007B201C">
        <w:t xml:space="preserve"> are </w:t>
      </w:r>
      <w:r w:rsidRPr="007B201C">
        <w:t xml:space="preserve">largely in response to </w:t>
      </w:r>
      <w:r w:rsidRPr="007B201C" w:rsidR="00017348">
        <w:t>opportunities</w:t>
      </w:r>
      <w:r w:rsidRPr="007B201C">
        <w:t xml:space="preserve"> in terms of </w:t>
      </w:r>
      <w:r w:rsidRPr="007B201C" w:rsidR="001834C9">
        <w:t>pivoting our manufacturing production</w:t>
      </w:r>
      <w:r w:rsidRPr="007B201C">
        <w:t xml:space="preserve"> to support the front line</w:t>
      </w:r>
      <w:r w:rsidRPr="007B201C" w:rsidR="001834C9">
        <w:t>.</w:t>
      </w:r>
      <w:r w:rsidRPr="007B201C">
        <w:t xml:space="preserve"> We have quite a number </w:t>
      </w:r>
      <w:r w:rsidRPr="007B201C" w:rsidR="00017348">
        <w:t>of</w:t>
      </w:r>
      <w:r w:rsidRPr="007B201C">
        <w:t xml:space="preserve"> manufacturers that have moved to create scrubs for our hospitals, face masks and face shields, and contributing </w:t>
      </w:r>
      <w:r w:rsidRPr="007B201C" w:rsidR="00017348">
        <w:t>to</w:t>
      </w:r>
      <w:r w:rsidRPr="007B201C" w:rsidR="001834C9">
        <w:t xml:space="preserve"> the </w:t>
      </w:r>
      <w:r w:rsidRPr="007B201C" w:rsidR="00017348">
        <w:t>campaign</w:t>
      </w:r>
      <w:r w:rsidRPr="007B201C" w:rsidR="001834C9">
        <w:t xml:space="preserve"> to support the h</w:t>
      </w:r>
      <w:r w:rsidRPr="007B201C">
        <w:t xml:space="preserve">ealth </w:t>
      </w:r>
      <w:r w:rsidRPr="007B201C" w:rsidR="00017348">
        <w:t>service</w:t>
      </w:r>
      <w:r w:rsidRPr="007B201C">
        <w:t xml:space="preserve"> on equipment, et</w:t>
      </w:r>
      <w:r w:rsidRPr="007B201C" w:rsidR="009B34B9">
        <w:t xml:space="preserve"> cetera</w:t>
      </w:r>
      <w:r w:rsidRPr="007B201C">
        <w:t xml:space="preserve">. A </w:t>
      </w:r>
      <w:r w:rsidRPr="007B201C" w:rsidR="00017348">
        <w:t>lot</w:t>
      </w:r>
      <w:r w:rsidRPr="007B201C" w:rsidR="001834C9">
        <w:t xml:space="preserve"> of the </w:t>
      </w:r>
      <w:r w:rsidRPr="007B201C" w:rsidR="00017348">
        <w:t>investments</w:t>
      </w:r>
      <w:r w:rsidRPr="007B201C" w:rsidR="001834C9">
        <w:t xml:space="preserve"> have been around those </w:t>
      </w:r>
      <w:r w:rsidRPr="007B201C">
        <w:t xml:space="preserve">sorts of </w:t>
      </w:r>
      <w:r w:rsidRPr="007B201C" w:rsidR="001834C9">
        <w:t>things.</w:t>
      </w:r>
    </w:p>
    <w:p w:rsidR="001834C9" w:rsidRPr="007B201C" w:rsidP="007B0C02">
      <w:pPr>
        <w:pStyle w:val="Answer"/>
        <w:spacing w:line="480" w:lineRule="auto"/>
      </w:pPr>
      <w:r w:rsidRPr="007B201C">
        <w:t xml:space="preserve">One of the big concerns—and </w:t>
      </w:r>
      <w:r w:rsidRPr="007B201C">
        <w:t>Victor touched on it briefly in his opening remarks</w:t>
      </w:r>
      <w:r w:rsidRPr="007B201C">
        <w:t xml:space="preserve">—is that </w:t>
      </w:r>
      <w:r w:rsidRPr="007B201C">
        <w:t xml:space="preserve">we </w:t>
      </w:r>
      <w:r w:rsidRPr="007B201C">
        <w:t xml:space="preserve">now </w:t>
      </w:r>
      <w:r w:rsidRPr="007B201C">
        <w:t xml:space="preserve">have a </w:t>
      </w:r>
      <w:r w:rsidRPr="007B201C">
        <w:t xml:space="preserve">perfect storm </w:t>
      </w:r>
      <w:r w:rsidRPr="007B201C">
        <w:t xml:space="preserve">of EU </w:t>
      </w:r>
      <w:r w:rsidRPr="007B201C">
        <w:t>customers and GB</w:t>
      </w:r>
      <w:r w:rsidRPr="007B201C">
        <w:t xml:space="preserve"> customers unsure about the status of good</w:t>
      </w:r>
      <w:r w:rsidRPr="007B201C" w:rsidR="00017348">
        <w:t>s from Northern Ireland.</w:t>
      </w:r>
      <w:r w:rsidRPr="007B201C">
        <w:t xml:space="preserve"> They are asking questions of </w:t>
      </w:r>
      <w:r w:rsidRPr="007B201C" w:rsidR="00691BA3">
        <w:t>our members</w:t>
      </w:r>
      <w:r w:rsidRPr="007B201C" w:rsidR="00136EA6">
        <w:t>:</w:t>
      </w:r>
      <w:r w:rsidRPr="007B201C" w:rsidR="00691BA3">
        <w:t xml:space="preserve"> “Are </w:t>
      </w:r>
      <w:r w:rsidRPr="007B201C" w:rsidR="00017348">
        <w:t>you</w:t>
      </w:r>
      <w:r w:rsidRPr="007B201C" w:rsidR="00691BA3">
        <w:t xml:space="preserve"> still allo</w:t>
      </w:r>
      <w:r w:rsidRPr="007B201C">
        <w:t xml:space="preserve">wed to supply to us? Will that supply be difficult or complex? Will there be additional costs or </w:t>
      </w:r>
      <w:r w:rsidRPr="007B201C" w:rsidR="00017348">
        <w:t>procedures</w:t>
      </w:r>
      <w:r w:rsidRPr="007B201C">
        <w:t xml:space="preserve"> that we have to do as customers?” For instance, </w:t>
      </w:r>
      <w:r w:rsidRPr="007B201C">
        <w:t>N</w:t>
      </w:r>
      <w:r w:rsidRPr="007B201C">
        <w:t>o</w:t>
      </w:r>
      <w:r w:rsidRPr="007B201C">
        <w:t>rthern Ireland businesses will have to have an XI</w:t>
      </w:r>
      <w:r w:rsidRPr="007B201C" w:rsidR="00136EA6">
        <w:t>-</w:t>
      </w:r>
      <w:r w:rsidRPr="007B201C">
        <w:t xml:space="preserve">EORI </w:t>
      </w:r>
      <w:r w:rsidRPr="007B201C">
        <w:t>number.</w:t>
      </w:r>
      <w:r w:rsidRPr="007B201C">
        <w:t xml:space="preserve"> </w:t>
      </w:r>
      <w:r w:rsidRPr="007B201C">
        <w:t>That</w:t>
      </w:r>
      <w:r w:rsidRPr="007B201C">
        <w:t xml:space="preserve"> is a unique EO</w:t>
      </w:r>
      <w:r w:rsidRPr="007B201C">
        <w:t>RI number</w:t>
      </w:r>
      <w:r w:rsidRPr="007B201C">
        <w:t xml:space="preserve"> that businesses in </w:t>
      </w:r>
      <w:r w:rsidRPr="007B201C" w:rsidR="00017348">
        <w:t>Northern</w:t>
      </w:r>
      <w:r w:rsidRPr="007B201C">
        <w:t xml:space="preserve"> Ireland will need to have. We </w:t>
      </w:r>
      <w:r w:rsidRPr="007B201C">
        <w:t>have already begun to see some GB suppliers asking Norther</w:t>
      </w:r>
      <w:r w:rsidRPr="007B201C">
        <w:t>n Irish customers for that XI</w:t>
      </w:r>
      <w:r w:rsidRPr="007B201C" w:rsidR="00136EA6">
        <w:t>-</w:t>
      </w:r>
      <w:r w:rsidRPr="007B201C">
        <w:t xml:space="preserve">EORI number, </w:t>
      </w:r>
      <w:r w:rsidRPr="007B201C">
        <w:t xml:space="preserve">but at this </w:t>
      </w:r>
      <w:r w:rsidRPr="007B201C">
        <w:t xml:space="preserve">point in </w:t>
      </w:r>
      <w:r w:rsidRPr="007B201C">
        <w:t>time</w:t>
      </w:r>
      <w:r w:rsidRPr="007B201C" w:rsidR="00A664B6">
        <w:t xml:space="preserve"> those numbers are not available. They will not be available until at least the middle of December. There is uncertainty from our supply chain and there is uncertainty from our customer base.</w:t>
      </w:r>
    </w:p>
    <w:p w:rsidR="001834C9" w:rsidRPr="007B201C" w:rsidP="007B0C02">
      <w:pPr>
        <w:pStyle w:val="Question"/>
        <w:spacing w:line="480" w:lineRule="auto"/>
      </w:pPr>
      <w:sdt>
        <w:sdtPr>
          <w:alias w:val="Member"/>
          <w:tag w:val="&lt;Member mnisId='411' dodsId='25297'&gt;"/>
          <w:id w:val="-1707636768"/>
          <w:placeholder>
            <w:docPart w:val="DefaultPlaceholder_1082065158"/>
          </w:placeholder>
          <w:richText/>
        </w:sdtPr>
        <w:sdtContent>
          <w:r w:rsidRPr="007B201C" w:rsidR="00800327">
            <w:rPr>
              <w:b/>
            </w:rPr>
            <w:t xml:space="preserve">Mr </w:t>
          </w:r>
          <w:r w:rsidRPr="007B201C">
            <w:rPr>
              <w:b/>
            </w:rPr>
            <w:t>Sheerman:</w:t>
          </w:r>
        </w:sdtContent>
      </w:sdt>
      <w:r w:rsidRPr="007B201C">
        <w:t xml:space="preserve"> Can I push all three witnesses on that? </w:t>
      </w:r>
      <w:r w:rsidRPr="007B201C" w:rsidR="00A664B6">
        <w:t>That is very interesting. H</w:t>
      </w:r>
      <w:r w:rsidRPr="007B201C">
        <w:t>ere you are giving evid</w:t>
      </w:r>
      <w:r w:rsidRPr="007B201C" w:rsidR="00A664B6">
        <w:t>e</w:t>
      </w:r>
      <w:r w:rsidRPr="007B201C">
        <w:t>nce. Where are you looking for strong support?</w:t>
      </w:r>
      <w:r w:rsidRPr="007B201C" w:rsidR="00774418">
        <w:t xml:space="preserve"> </w:t>
      </w:r>
      <w:r w:rsidRPr="007B201C" w:rsidR="00017348">
        <w:t>Are</w:t>
      </w:r>
      <w:r w:rsidRPr="007B201C" w:rsidR="00A664B6">
        <w:t xml:space="preserve"> you finding the Northern Ireland Executive being really on your side and being supportive in terms of your concerns and worries? </w:t>
      </w:r>
      <w:r w:rsidRPr="007B201C" w:rsidR="00774418">
        <w:t>If we write a report or we</w:t>
      </w:r>
      <w:r w:rsidRPr="007B201C" w:rsidR="00A664B6">
        <w:t xml:space="preserve"> have influence on the Secretary </w:t>
      </w:r>
      <w:r w:rsidRPr="007B201C" w:rsidR="00774418">
        <w:t xml:space="preserve">of </w:t>
      </w:r>
      <w:r w:rsidRPr="007B201C" w:rsidR="00774418">
        <w:t>State</w:t>
      </w:r>
      <w:r w:rsidRPr="007B201C" w:rsidR="00A664B6">
        <w:t>, what sort of message do yo</w:t>
      </w:r>
      <w:r w:rsidRPr="007B201C" w:rsidR="00774418">
        <w:t>u</w:t>
      </w:r>
      <w:r w:rsidRPr="007B201C" w:rsidR="00A664B6">
        <w:t xml:space="preserve"> </w:t>
      </w:r>
      <w:r w:rsidRPr="007B201C" w:rsidR="00774418">
        <w:t>want us to give Mr Gove a</w:t>
      </w:r>
      <w:r w:rsidRPr="007B201C" w:rsidR="00A664B6">
        <w:t>n</w:t>
      </w:r>
      <w:r w:rsidRPr="007B201C" w:rsidR="00774418">
        <w:t>d Lord Frost?</w:t>
      </w:r>
    </w:p>
    <w:p w:rsidR="00E05A4C" w:rsidRPr="007B201C" w:rsidP="007B0C02">
      <w:pPr>
        <w:pStyle w:val="Answer"/>
        <w:spacing w:line="480" w:lineRule="auto"/>
      </w:pPr>
      <w:sdt>
        <w:sdtPr>
          <w:alias w:val="Witness"/>
          <w:id w:val="-1363270574"/>
          <w:placeholder>
            <w:docPart w:val="DefaultPlaceholder_1082065158"/>
          </w:placeholder>
          <w:richText/>
        </w:sdtPr>
        <w:sdtContent>
          <w:r w:rsidRPr="007B201C" w:rsidR="003D49F6">
            <w:rPr>
              <w:b/>
              <w:i/>
            </w:rPr>
            <w:t>Victor Chestnutt:</w:t>
          </w:r>
          <w:r w:rsidRPr="007B201C" w:rsidR="00774418">
            <w:rPr>
              <w:b/>
            </w:rPr>
            <w:t xml:space="preserve"> </w:t>
          </w:r>
        </w:sdtContent>
      </w:sdt>
      <w:r w:rsidRPr="007B201C" w:rsidR="00774418">
        <w:t>Government ha</w:t>
      </w:r>
      <w:r w:rsidRPr="007B201C" w:rsidR="00136EA6">
        <w:t>ve</w:t>
      </w:r>
      <w:r w:rsidRPr="007B201C" w:rsidR="00774418">
        <w:t xml:space="preserve"> been</w:t>
      </w:r>
      <w:r w:rsidRPr="007B201C" w:rsidR="00B5528A">
        <w:t xml:space="preserve"> extremely slow </w:t>
      </w:r>
      <w:r w:rsidRPr="007B201C" w:rsidR="00774418">
        <w:t>o</w:t>
      </w:r>
      <w:r w:rsidRPr="007B201C" w:rsidR="00B5528A">
        <w:t>n</w:t>
      </w:r>
      <w:r w:rsidRPr="007B201C" w:rsidR="00774418">
        <w:t xml:space="preserve"> that EORI number. It is only about two weeks since I realised that all farmers i</w:t>
      </w:r>
      <w:r w:rsidRPr="007B201C">
        <w:t>n Northern Ireland would need a</w:t>
      </w:r>
      <w:r w:rsidRPr="007B201C" w:rsidR="00136EA6">
        <w:t>n</w:t>
      </w:r>
      <w:r w:rsidRPr="007B201C">
        <w:t xml:space="preserve"> </w:t>
      </w:r>
      <w:r w:rsidRPr="007B201C" w:rsidR="00774418">
        <w:t xml:space="preserve">EORI number. We </w:t>
      </w:r>
      <w:r w:rsidRPr="007B201C">
        <w:t>d</w:t>
      </w:r>
      <w:r w:rsidRPr="007B201C" w:rsidR="00691BA3">
        <w:t>o</w:t>
      </w:r>
      <w:r w:rsidRPr="007B201C">
        <w:t xml:space="preserve"> trade from GB; because of our small family farms in Northern Ireland</w:t>
      </w:r>
      <w:r w:rsidRPr="007B201C" w:rsidR="00136EA6">
        <w:t>,</w:t>
      </w:r>
      <w:r w:rsidRPr="007B201C">
        <w:t xml:space="preserve"> we bring in a lot of second-</w:t>
      </w:r>
      <w:r w:rsidRPr="007B201C" w:rsidR="00774418">
        <w:t>hand equipment that is used in the UK mainland.</w:t>
      </w:r>
      <w:r w:rsidRPr="007B201C">
        <w:t xml:space="preserve"> </w:t>
      </w:r>
      <w:r w:rsidRPr="007B201C" w:rsidR="00774418">
        <w:t>To br</w:t>
      </w:r>
      <w:r w:rsidRPr="007B201C">
        <w:t>i</w:t>
      </w:r>
      <w:r w:rsidRPr="007B201C" w:rsidR="00774418">
        <w:t xml:space="preserve">ng that </w:t>
      </w:r>
      <w:r w:rsidRPr="007B201C" w:rsidR="00B5528A">
        <w:t>in</w:t>
      </w:r>
      <w:r w:rsidRPr="007B201C" w:rsidR="00136EA6">
        <w:t>,</w:t>
      </w:r>
      <w:r w:rsidRPr="007B201C" w:rsidR="00B5528A">
        <w:t xml:space="preserve"> you are going to need that EO</w:t>
      </w:r>
      <w:r w:rsidRPr="007B201C">
        <w:t xml:space="preserve">RI number. Just last Monday night we ran a seminar with Shanker Singham and Frank Dunsmuir, </w:t>
      </w:r>
      <w:r w:rsidRPr="007B201C" w:rsidR="00774418">
        <w:t xml:space="preserve">who </w:t>
      </w:r>
      <w:r w:rsidRPr="007B201C">
        <w:t>have the c</w:t>
      </w:r>
      <w:r w:rsidRPr="007B201C" w:rsidR="00774418">
        <w:t>ontract for running</w:t>
      </w:r>
      <w:r w:rsidRPr="007B201C">
        <w:t xml:space="preserve"> the Trader Support Service. On Monday night we had </w:t>
      </w:r>
      <w:r w:rsidRPr="007B201C" w:rsidR="00774418">
        <w:t>233 of our fa</w:t>
      </w:r>
      <w:r w:rsidRPr="007B201C">
        <w:t xml:space="preserve">rmers joined into that webinar. </w:t>
      </w:r>
      <w:r w:rsidRPr="007B201C" w:rsidR="00774418">
        <w:t>When I was announcing</w:t>
      </w:r>
      <w:r w:rsidRPr="007B201C">
        <w:t xml:space="preserve"> it the week before, I had a meeting with 140 farmers in it. I asked people </w:t>
      </w:r>
      <w:r w:rsidRPr="007B201C" w:rsidR="00136EA6">
        <w:t xml:space="preserve">who </w:t>
      </w:r>
      <w:r w:rsidRPr="007B201C">
        <w:t>had got their number to show their hands. There were five out of 140.</w:t>
      </w:r>
    </w:p>
    <w:p w:rsidR="00774418" w:rsidRPr="007B201C" w:rsidP="007B0C02">
      <w:pPr>
        <w:pStyle w:val="Answer"/>
        <w:spacing w:line="480" w:lineRule="auto"/>
      </w:pPr>
      <w:r w:rsidRPr="007B201C">
        <w:t>Th</w:t>
      </w:r>
      <w:r w:rsidRPr="007B201C" w:rsidR="00E05A4C">
        <w:t xml:space="preserve">e </w:t>
      </w:r>
      <w:r w:rsidRPr="007B201C">
        <w:t>word is jus</w:t>
      </w:r>
      <w:r w:rsidRPr="007B201C" w:rsidR="00E05A4C">
        <w:t xml:space="preserve">t starting </w:t>
      </w:r>
      <w:r w:rsidRPr="007B201C" w:rsidR="00017348">
        <w:t>to</w:t>
      </w:r>
      <w:r w:rsidRPr="007B201C" w:rsidR="00E05A4C">
        <w:t xml:space="preserve"> get out there now</w:t>
      </w:r>
      <w:r w:rsidRPr="007B201C" w:rsidR="00136EA6">
        <w:t>. T</w:t>
      </w:r>
      <w:r w:rsidRPr="007B201C">
        <w:t>o get th</w:t>
      </w:r>
      <w:r w:rsidRPr="007B201C" w:rsidR="00E05A4C">
        <w:t>a</w:t>
      </w:r>
      <w:r w:rsidRPr="007B201C">
        <w:t>t number</w:t>
      </w:r>
      <w:r w:rsidRPr="007B201C" w:rsidR="00E05A4C">
        <w:t xml:space="preserve"> and to register for the Trader Support Service</w:t>
      </w:r>
      <w:r w:rsidRPr="007B201C" w:rsidR="00136EA6">
        <w:t xml:space="preserve"> simply, t</w:t>
      </w:r>
      <w:r w:rsidRPr="007B201C" w:rsidR="00017348">
        <w:t>hat</w:t>
      </w:r>
      <w:r w:rsidRPr="007B201C" w:rsidR="00E05A4C">
        <w:t xml:space="preserve"> was supposed to be done by 23 November</w:t>
      </w:r>
      <w:r w:rsidRPr="007B201C" w:rsidR="00136EA6">
        <w:t>,</w:t>
      </w:r>
      <w:r w:rsidRPr="007B201C" w:rsidR="00E05A4C">
        <w:t xml:space="preserve"> to make it automatic and simple. </w:t>
      </w:r>
      <w:r w:rsidRPr="007B201C">
        <w:t xml:space="preserve">23 </w:t>
      </w:r>
      <w:r w:rsidRPr="007B201C" w:rsidR="00017348">
        <w:t>November</w:t>
      </w:r>
      <w:r w:rsidRPr="007B201C">
        <w:t xml:space="preserve"> is Monday.</w:t>
      </w:r>
      <w:r w:rsidRPr="007B201C" w:rsidR="00E05A4C">
        <w:t xml:space="preserve"> Government have not yet conveyed that information to farmers. </w:t>
      </w:r>
      <w:r w:rsidRPr="007B201C">
        <w:t>There is a huge disconnect between Government and farmers</w:t>
      </w:r>
      <w:r w:rsidRPr="007B201C" w:rsidR="00136EA6">
        <w:t xml:space="preserve"> on</w:t>
      </w:r>
      <w:r w:rsidRPr="007B201C" w:rsidR="00E05A4C">
        <w:t xml:space="preserve"> what we need</w:t>
      </w:r>
      <w:r w:rsidRPr="007B201C">
        <w:t>.</w:t>
      </w:r>
      <w:r w:rsidRPr="007B201C" w:rsidR="00E05A4C">
        <w:t xml:space="preserve"> It is only now starting to sink in. </w:t>
      </w:r>
      <w:r w:rsidRPr="007B201C">
        <w:t xml:space="preserve">While we </w:t>
      </w:r>
      <w:r w:rsidRPr="007B201C" w:rsidR="00E05A4C">
        <w:t>f</w:t>
      </w:r>
      <w:r w:rsidRPr="007B201C">
        <w:t>elt that we w</w:t>
      </w:r>
      <w:r w:rsidRPr="007B201C" w:rsidR="00E05A4C">
        <w:t>e</w:t>
      </w:r>
      <w:r w:rsidRPr="007B201C">
        <w:t xml:space="preserve">re part of the UK </w:t>
      </w:r>
      <w:r w:rsidRPr="007B201C" w:rsidR="00E05A4C">
        <w:t xml:space="preserve">and there </w:t>
      </w:r>
      <w:r w:rsidRPr="007B201C" w:rsidR="00017348">
        <w:t>was</w:t>
      </w:r>
      <w:r w:rsidRPr="007B201C" w:rsidR="00E05A4C">
        <w:t xml:space="preserve"> no difference, </w:t>
      </w:r>
      <w:r w:rsidRPr="007B201C">
        <w:t xml:space="preserve">it is only now sinking in that the </w:t>
      </w:r>
      <w:r w:rsidRPr="007B201C" w:rsidR="00E918C3">
        <w:t>protocol</w:t>
      </w:r>
      <w:r w:rsidRPr="007B201C">
        <w:t xml:space="preserve"> means </w:t>
      </w:r>
      <w:r w:rsidRPr="007B201C" w:rsidR="00E05A4C">
        <w:t xml:space="preserve">that </w:t>
      </w:r>
      <w:r w:rsidRPr="007B201C">
        <w:t xml:space="preserve">we will be </w:t>
      </w:r>
      <w:r w:rsidRPr="007B201C" w:rsidR="00E05A4C">
        <w:t xml:space="preserve">treated </w:t>
      </w:r>
      <w:r w:rsidRPr="007B201C">
        <w:t xml:space="preserve">differently </w:t>
      </w:r>
      <w:r w:rsidRPr="007B201C" w:rsidR="00136EA6">
        <w:t>to</w:t>
      </w:r>
      <w:r w:rsidRPr="007B201C" w:rsidR="00E05A4C">
        <w:t xml:space="preserve"> another farmer </w:t>
      </w:r>
      <w:r w:rsidRPr="007B201C" w:rsidR="00136EA6">
        <w:t>o</w:t>
      </w:r>
      <w:r w:rsidRPr="007B201C" w:rsidR="00E05A4C">
        <w:t xml:space="preserve">n the mainland. We need this extra paperwork to get here. Given time we will get it, and that is what I was saying at the time. We are resilient; we </w:t>
      </w:r>
      <w:r w:rsidRPr="007B201C" w:rsidR="00E05A4C">
        <w:t>are not saying this cannot be overcome, but that is why I was saying we did need a honeymoon process.</w:t>
      </w:r>
    </w:p>
    <w:p w:rsidR="00774418" w:rsidRPr="007B201C" w:rsidP="007B0C02">
      <w:pPr>
        <w:pStyle w:val="Answer"/>
        <w:spacing w:line="480" w:lineRule="auto"/>
      </w:pPr>
      <w:r w:rsidRPr="007B201C">
        <w:t>Just to pick up on another thing that Stephen had said about the statutory instrument that is laid down in Parliament for foodstuffs. We are</w:t>
      </w:r>
      <w:r w:rsidRPr="007B201C">
        <w:t xml:space="preserve"> </w:t>
      </w:r>
      <w:r w:rsidRPr="007B201C">
        <w:t xml:space="preserve">very </w:t>
      </w:r>
      <w:r w:rsidRPr="007B201C">
        <w:t xml:space="preserve">concerned that </w:t>
      </w:r>
      <w:r w:rsidRPr="007B201C">
        <w:t xml:space="preserve">that statutory instrument </w:t>
      </w:r>
      <w:r w:rsidRPr="007B201C">
        <w:t>lea</w:t>
      </w:r>
      <w:r w:rsidRPr="007B201C">
        <w:t xml:space="preserve">ves </w:t>
      </w:r>
      <w:r w:rsidRPr="007B201C">
        <w:t xml:space="preserve">Northern </w:t>
      </w:r>
      <w:r w:rsidRPr="007B201C">
        <w:t xml:space="preserve">Ireland’s back door completely </w:t>
      </w:r>
      <w:r w:rsidRPr="007B201C">
        <w:t>open to whatever is the cheapest pro</w:t>
      </w:r>
      <w:r w:rsidRPr="007B201C">
        <w:t xml:space="preserve">duct awash in </w:t>
      </w:r>
      <w:r w:rsidRPr="007B201C">
        <w:t>Europe</w:t>
      </w:r>
      <w:r w:rsidRPr="007B201C">
        <w:t xml:space="preserve"> to come from the south into the north, and into the GB market</w:t>
      </w:r>
      <w:r w:rsidRPr="007B201C">
        <w:t>.</w:t>
      </w:r>
      <w:r w:rsidRPr="007B201C">
        <w:t xml:space="preserve"> </w:t>
      </w:r>
      <w:r w:rsidRPr="007B201C">
        <w:t xml:space="preserve">We </w:t>
      </w:r>
      <w:r w:rsidRPr="007B201C">
        <w:t xml:space="preserve">reckon we </w:t>
      </w:r>
      <w:r w:rsidRPr="007B201C">
        <w:t>need to move to phase</w:t>
      </w:r>
      <w:r w:rsidRPr="007B201C" w:rsidR="00136EA6">
        <w:t xml:space="preserve"> 2</w:t>
      </w:r>
      <w:r w:rsidRPr="007B201C">
        <w:t xml:space="preserve"> to tighten those controls</w:t>
      </w:r>
      <w:r w:rsidRPr="007B201C" w:rsidR="00136EA6">
        <w:t xml:space="preserve"> and</w:t>
      </w:r>
      <w:r w:rsidRPr="007B201C">
        <w:t xml:space="preserve"> safeguard the integrity of our product</w:t>
      </w:r>
      <w:r w:rsidRPr="007B201C">
        <w:t>.</w:t>
      </w:r>
    </w:p>
    <w:p w:rsidR="00774418" w:rsidRPr="007B201C" w:rsidP="007B0C02">
      <w:pPr>
        <w:pStyle w:val="Answer"/>
        <w:spacing w:line="480" w:lineRule="auto"/>
      </w:pPr>
      <w:sdt>
        <w:sdtPr>
          <w:alias w:val="Witness"/>
          <w:id w:val="-474912652"/>
          <w:placeholder>
            <w:docPart w:val="DefaultPlaceholder_1082065158"/>
          </w:placeholder>
          <w:richText/>
        </w:sdtPr>
        <w:sdtContent>
          <w:r w:rsidRPr="007B201C" w:rsidR="003D49F6">
            <w:rPr>
              <w:b/>
              <w:i/>
            </w:rPr>
            <w:t>Aodhán Connolly:</w:t>
          </w:r>
          <w:r w:rsidRPr="007B201C">
            <w:rPr>
              <w:b/>
            </w:rPr>
            <w:t xml:space="preserve"> </w:t>
          </w:r>
        </w:sdtContent>
      </w:sdt>
      <w:r w:rsidRPr="007B201C">
        <w:t>Going back to your original question there, we speak to everyone.</w:t>
      </w:r>
      <w:r w:rsidRPr="007B201C" w:rsidR="00E05A4C">
        <w:t xml:space="preserve"> </w:t>
      </w:r>
      <w:r w:rsidRPr="007B201C">
        <w:t xml:space="preserve">We </w:t>
      </w:r>
      <w:r w:rsidRPr="007B201C" w:rsidR="00E05A4C">
        <w:t>have spoken to CDL</w:t>
      </w:r>
      <w:r w:rsidRPr="007B201C" w:rsidR="00136EA6">
        <w:t xml:space="preserve"> and</w:t>
      </w:r>
      <w:r w:rsidRPr="007B201C" w:rsidR="00E05A4C">
        <w:t xml:space="preserve"> the Irish </w:t>
      </w:r>
      <w:r w:rsidRPr="007B201C" w:rsidR="00136EA6">
        <w:t>G</w:t>
      </w:r>
      <w:r w:rsidRPr="007B201C" w:rsidR="00E05A4C">
        <w:t xml:space="preserve">overnment, </w:t>
      </w:r>
      <w:r w:rsidRPr="007B201C" w:rsidR="00017348">
        <w:t xml:space="preserve">and </w:t>
      </w:r>
      <w:r w:rsidRPr="007B201C" w:rsidR="00E05A4C">
        <w:t xml:space="preserve">we are in constant contact with </w:t>
      </w:r>
      <w:r w:rsidRPr="007B201C" w:rsidR="00136EA6">
        <w:t xml:space="preserve">the </w:t>
      </w:r>
      <w:r w:rsidRPr="007B201C" w:rsidR="00E05A4C">
        <w:t xml:space="preserve">EU and the Northern Ireland Executive. We </w:t>
      </w:r>
      <w:r w:rsidRPr="007B201C">
        <w:t xml:space="preserve">will be pragmatic about giving information and </w:t>
      </w:r>
      <w:r w:rsidRPr="007B201C" w:rsidR="00E05A4C">
        <w:t xml:space="preserve">we will be pragmatic about </w:t>
      </w:r>
      <w:r w:rsidRPr="007B201C">
        <w:t>our asks.</w:t>
      </w:r>
      <w:r w:rsidRPr="007B201C" w:rsidR="00E05A4C">
        <w:t xml:space="preserve"> </w:t>
      </w:r>
      <w:r w:rsidRPr="007B201C">
        <w:t>The ask at the moment is based on the fact</w:t>
      </w:r>
      <w:r w:rsidRPr="007B201C" w:rsidR="00E05A4C">
        <w:t xml:space="preserve"> that Northern Ireland business and our Great British supply chains will not be ready in time for 1 </w:t>
      </w:r>
      <w:r w:rsidRPr="007B201C" w:rsidR="00017348">
        <w:t>January</w:t>
      </w:r>
      <w:r w:rsidRPr="007B201C">
        <w:t xml:space="preserve">. </w:t>
      </w:r>
      <w:r w:rsidRPr="007B201C" w:rsidR="00E05A4C">
        <w:t>I know there is some concern a</w:t>
      </w:r>
      <w:r w:rsidRPr="007B201C">
        <w:t xml:space="preserve">bout the wording of this, but we need an implementation period. </w:t>
      </w:r>
      <w:r w:rsidRPr="007B201C" w:rsidR="00E05A4C">
        <w:t>You ca</w:t>
      </w:r>
      <w:r w:rsidRPr="007B201C" w:rsidR="00017348">
        <w:t>n call it an adjustment period. Y</w:t>
      </w:r>
      <w:r w:rsidRPr="007B201C" w:rsidR="00E05A4C">
        <w:t>ou can call it the pink fluffy bunny period if you like; w</w:t>
      </w:r>
      <w:r w:rsidRPr="007B201C">
        <w:t xml:space="preserve">e do not care what it is, as long as we </w:t>
      </w:r>
      <w:r w:rsidRPr="007B201C" w:rsidR="00E05A4C">
        <w:t xml:space="preserve">get </w:t>
      </w:r>
      <w:r w:rsidRPr="007B201C" w:rsidR="00136EA6">
        <w:t xml:space="preserve">that time </w:t>
      </w:r>
      <w:r w:rsidRPr="007B201C" w:rsidR="00E05A4C">
        <w:t xml:space="preserve">to be able to </w:t>
      </w:r>
      <w:r w:rsidRPr="007B201C">
        <w:t>mov</w:t>
      </w:r>
      <w:r w:rsidRPr="007B201C" w:rsidR="00E05A4C">
        <w:t xml:space="preserve">e forward on the </w:t>
      </w:r>
      <w:r w:rsidRPr="007B201C" w:rsidR="00017348">
        <w:t>implementation</w:t>
      </w:r>
      <w:r w:rsidRPr="007B201C" w:rsidR="00E05A4C">
        <w:t xml:space="preserve"> o</w:t>
      </w:r>
      <w:r w:rsidRPr="007B201C">
        <w:t>f these changes. These are fundamental</w:t>
      </w:r>
      <w:r w:rsidRPr="007B201C" w:rsidR="00136EA6">
        <w:t xml:space="preserve"> and</w:t>
      </w:r>
      <w:r w:rsidRPr="007B201C">
        <w:t xml:space="preserve"> structural</w:t>
      </w:r>
      <w:r w:rsidRPr="007B201C" w:rsidR="00E05A4C">
        <w:t xml:space="preserve"> changes to how we do business.</w:t>
      </w:r>
    </w:p>
    <w:p w:rsidR="00774418" w:rsidRPr="007B201C" w:rsidP="007B0C02">
      <w:pPr>
        <w:pStyle w:val="Question"/>
        <w:spacing w:line="480" w:lineRule="auto"/>
      </w:pPr>
      <w:sdt>
        <w:sdtPr>
          <w:alias w:val="Member"/>
          <w:tag w:val="&lt;Member mnisId='411' dodsId='25297'&gt;"/>
          <w:id w:val="1824307076"/>
          <w:placeholder>
            <w:docPart w:val="DefaultPlaceholder_1082065158"/>
          </w:placeholder>
          <w:richText/>
        </w:sdtPr>
        <w:sdtContent>
          <w:r w:rsidRPr="007B201C" w:rsidR="00800327">
            <w:rPr>
              <w:b/>
            </w:rPr>
            <w:t xml:space="preserve">Mr </w:t>
          </w:r>
          <w:r w:rsidRPr="007B201C">
            <w:rPr>
              <w:b/>
            </w:rPr>
            <w:t>Sheerman:</w:t>
          </w:r>
        </w:sdtContent>
      </w:sdt>
      <w:r w:rsidRPr="007B201C">
        <w:t xml:space="preserve"> The pink fluffy bunny is going</w:t>
      </w:r>
      <w:r w:rsidRPr="007B201C" w:rsidR="00E05A4C">
        <w:t xml:space="preserve"> </w:t>
      </w:r>
      <w:r w:rsidRPr="007B201C">
        <w:t xml:space="preserve">to remain with me for a long time. </w:t>
      </w:r>
      <w:r w:rsidRPr="007B201C" w:rsidR="00E05A4C">
        <w:t>That is wonderful. Can I quickly go back to manufacturing? I mentioned Bombardier</w:t>
      </w:r>
      <w:r w:rsidRPr="007B201C" w:rsidR="00276AAD">
        <w:t>.</w:t>
      </w:r>
      <w:r w:rsidRPr="007B201C" w:rsidR="00E05A4C">
        <w:t xml:space="preserve"> </w:t>
      </w:r>
      <w:r w:rsidRPr="007B201C" w:rsidR="00276AAD">
        <w:t>T</w:t>
      </w:r>
      <w:r w:rsidRPr="007B201C">
        <w:t xml:space="preserve">hat </w:t>
      </w:r>
      <w:r w:rsidRPr="007B201C" w:rsidR="00E05A4C">
        <w:t xml:space="preserve">just-in-time </w:t>
      </w:r>
      <w:r w:rsidRPr="007B201C">
        <w:t xml:space="preserve">supply chain </w:t>
      </w:r>
      <w:r w:rsidRPr="007B201C" w:rsidR="00E05A4C">
        <w:t xml:space="preserve">is so precious </w:t>
      </w:r>
      <w:r w:rsidRPr="007B201C">
        <w:t xml:space="preserve">in a </w:t>
      </w:r>
      <w:r w:rsidRPr="007B201C">
        <w:t>complex area</w:t>
      </w:r>
      <w:r w:rsidRPr="007B201C" w:rsidR="00E05A4C">
        <w:t xml:space="preserve"> like aerospace or any engineering, auto</w:t>
      </w:r>
      <w:r w:rsidRPr="007B201C" w:rsidR="00276AAD">
        <w:t>-</w:t>
      </w:r>
      <w:r w:rsidRPr="007B201C" w:rsidR="00E05A4C">
        <w:t>engineering</w:t>
      </w:r>
      <w:r w:rsidRPr="007B201C" w:rsidR="00276AAD">
        <w:t xml:space="preserve"> or </w:t>
      </w:r>
      <w:r w:rsidRPr="007B201C" w:rsidR="00E05A4C">
        <w:t>anything like that. I</w:t>
      </w:r>
      <w:r w:rsidRPr="007B201C">
        <w:t xml:space="preserve">s anything being done </w:t>
      </w:r>
      <w:r w:rsidRPr="007B201C" w:rsidR="00E05A4C">
        <w:t xml:space="preserve">at this late stage to support and aid that </w:t>
      </w:r>
      <w:r w:rsidRPr="007B201C">
        <w:t>manufacturing sect</w:t>
      </w:r>
      <w:r w:rsidRPr="007B201C" w:rsidR="00E05A4C">
        <w:t>o</w:t>
      </w:r>
      <w:r w:rsidRPr="007B201C">
        <w:t>r?</w:t>
      </w:r>
    </w:p>
    <w:p w:rsidR="00E05A4C" w:rsidRPr="007B201C" w:rsidP="007B0C02">
      <w:pPr>
        <w:pStyle w:val="Answer"/>
        <w:spacing w:line="480" w:lineRule="auto"/>
      </w:pPr>
      <w:sdt>
        <w:sdtPr>
          <w:alias w:val="Witness"/>
          <w:id w:val="1787459242"/>
          <w:placeholder>
            <w:docPart w:val="DefaultPlaceholder_1082065158"/>
          </w:placeholder>
          <w:richText/>
        </w:sdtPr>
        <w:sdtContent>
          <w:r w:rsidRPr="007B201C" w:rsidR="003D49F6">
            <w:rPr>
              <w:b/>
              <w:i/>
            </w:rPr>
            <w:t>Stephen Kelly:</w:t>
          </w:r>
          <w:r w:rsidRPr="007B201C" w:rsidR="00774418">
            <w:rPr>
              <w:b/>
            </w:rPr>
            <w:t xml:space="preserve"> </w:t>
          </w:r>
        </w:sdtContent>
      </w:sdt>
      <w:r w:rsidRPr="007B201C">
        <w:t>There are t</w:t>
      </w:r>
      <w:r w:rsidRPr="007B201C" w:rsidR="00774418">
        <w:t xml:space="preserve">wo things on that. </w:t>
      </w:r>
      <w:r w:rsidRPr="007B201C">
        <w:t>O</w:t>
      </w:r>
      <w:r w:rsidRPr="007B201C" w:rsidR="00774418">
        <w:t xml:space="preserve">ne is the news that </w:t>
      </w:r>
      <w:r w:rsidRPr="007B201C">
        <w:t xml:space="preserve">Spirit AeroSystems has purchased Bombardier is very </w:t>
      </w:r>
      <w:r w:rsidRPr="007B201C" w:rsidR="00774418">
        <w:t>good news. It</w:t>
      </w:r>
      <w:r w:rsidRPr="007B201C">
        <w:t xml:space="preserve"> has allowed </w:t>
      </w:r>
      <w:r w:rsidRPr="007B201C" w:rsidR="00774418">
        <w:t>some comfort to the workforce in particular.</w:t>
      </w:r>
      <w:r w:rsidRPr="007B201C">
        <w:t xml:space="preserve"> However, t</w:t>
      </w:r>
      <w:r w:rsidRPr="007B201C" w:rsidR="00774418">
        <w:t xml:space="preserve">he aerospace industry </w:t>
      </w:r>
      <w:r w:rsidRPr="007B201C">
        <w:t xml:space="preserve">as a whole is under deep distress at the moment, and the supply chain </w:t>
      </w:r>
      <w:r w:rsidRPr="007B201C" w:rsidR="00774418">
        <w:t xml:space="preserve">in </w:t>
      </w:r>
      <w:r w:rsidRPr="007B201C">
        <w:t xml:space="preserve">Northern Ireland in particular is under deep distress in </w:t>
      </w:r>
      <w:r w:rsidRPr="007B201C" w:rsidR="00774418">
        <w:t>the absence of s</w:t>
      </w:r>
      <w:r w:rsidRPr="007B201C">
        <w:t>tuff being made.</w:t>
      </w:r>
    </w:p>
    <w:p w:rsidR="00774418" w:rsidRPr="007B201C" w:rsidP="007B0C02">
      <w:pPr>
        <w:pStyle w:val="Answer"/>
        <w:spacing w:line="480" w:lineRule="auto"/>
      </w:pPr>
      <w:r w:rsidRPr="007B201C">
        <w:t>Secondly, there need</w:t>
      </w:r>
      <w:r w:rsidRPr="007B201C" w:rsidR="00276AAD">
        <w:t>s</w:t>
      </w:r>
      <w:r w:rsidRPr="007B201C">
        <w:t xml:space="preserve"> to be an </w:t>
      </w:r>
      <w:r w:rsidRPr="007B201C" w:rsidR="00E05A4C">
        <w:t xml:space="preserve">intervention from the </w:t>
      </w:r>
      <w:r w:rsidRPr="007B201C">
        <w:t xml:space="preserve">UK </w:t>
      </w:r>
      <w:r w:rsidRPr="007B201C" w:rsidR="00E05A4C">
        <w:t xml:space="preserve">national </w:t>
      </w:r>
      <w:r w:rsidRPr="007B201C">
        <w:t>Government</w:t>
      </w:r>
      <w:r w:rsidRPr="007B201C" w:rsidR="00E05A4C">
        <w:t xml:space="preserve"> to protect </w:t>
      </w:r>
      <w:r w:rsidRPr="007B201C" w:rsidR="00017348">
        <w:t>that</w:t>
      </w:r>
      <w:r w:rsidRPr="007B201C" w:rsidR="00E05A4C">
        <w:t xml:space="preserve"> critical part of the UK economy.</w:t>
      </w:r>
      <w:r w:rsidRPr="007B201C">
        <w:t xml:space="preserve"> </w:t>
      </w:r>
      <w:r w:rsidRPr="007B201C" w:rsidR="00E05A4C">
        <w:t xml:space="preserve">If I give the </w:t>
      </w:r>
      <w:r w:rsidRPr="007B201C" w:rsidR="00017348">
        <w:t>Bombardier</w:t>
      </w:r>
      <w:r w:rsidRPr="007B201C" w:rsidR="00E05A4C">
        <w:t xml:space="preserve"> numbers as an example, </w:t>
      </w:r>
      <w:r w:rsidRPr="007B201C">
        <w:t>10% of ou</w:t>
      </w:r>
      <w:r w:rsidRPr="007B201C" w:rsidR="00E05A4C">
        <w:t>r entire exports are Bombardier’s products or Spirit AeroSystems products. If we lose that business we lose a huge chunk of our exports overnight.</w:t>
      </w:r>
    </w:p>
    <w:p w:rsidR="00774418" w:rsidRPr="007B201C" w:rsidP="007B0C02">
      <w:pPr>
        <w:pStyle w:val="Answer"/>
        <w:spacing w:line="480" w:lineRule="auto"/>
      </w:pPr>
      <w:r w:rsidRPr="007B201C">
        <w:t>Yo</w:t>
      </w:r>
      <w:r w:rsidRPr="007B201C">
        <w:t xml:space="preserve">u asked who we have engaged with. We have shared </w:t>
      </w:r>
      <w:r w:rsidRPr="007B201C">
        <w:t xml:space="preserve">an </w:t>
      </w:r>
      <w:r w:rsidRPr="007B201C">
        <w:t xml:space="preserve">analysis with the </w:t>
      </w:r>
      <w:r w:rsidRPr="007B201C">
        <w:t>C</w:t>
      </w:r>
      <w:r w:rsidRPr="007B201C">
        <w:t>hair</w:t>
      </w:r>
      <w:r w:rsidRPr="007B201C">
        <w:t xml:space="preserve"> of the UK’s command paper. In that, </w:t>
      </w:r>
      <w:r w:rsidRPr="007B201C">
        <w:t>we asked 67 questions at the beginning of the summer. Whe</w:t>
      </w:r>
      <w:r w:rsidRPr="007B201C">
        <w:t xml:space="preserve">n we reviewed that a couple </w:t>
      </w:r>
      <w:r w:rsidRPr="007B201C" w:rsidR="00017348">
        <w:t>of</w:t>
      </w:r>
      <w:r w:rsidRPr="007B201C">
        <w:t xml:space="preserve"> weeks ago</w:t>
      </w:r>
      <w:r w:rsidRPr="007B201C" w:rsidR="00276AAD">
        <w:t>,</w:t>
      </w:r>
      <w:r w:rsidRPr="007B201C">
        <w:t xml:space="preserve"> </w:t>
      </w:r>
      <w:r w:rsidRPr="007B201C">
        <w:t>60 of those 67 questions remained unanswered. I am sure the Chair would be happy to put that document into your evidence pack.</w:t>
      </w:r>
      <w:r w:rsidRPr="007B201C">
        <w:t xml:space="preserve"> </w:t>
      </w:r>
      <w:r w:rsidRPr="007B201C">
        <w:t xml:space="preserve">We have </w:t>
      </w:r>
      <w:r w:rsidRPr="007B201C">
        <w:t xml:space="preserve">taken this challenge on. We have </w:t>
      </w:r>
      <w:r w:rsidRPr="007B201C">
        <w:t xml:space="preserve">offered pragmatic solutions. </w:t>
      </w:r>
      <w:r w:rsidRPr="007B201C">
        <w:t xml:space="preserve">There has been a direct response from the UK Government in terms of that </w:t>
      </w:r>
      <w:r w:rsidRPr="007B201C" w:rsidR="005B1AA2">
        <w:t>analysis</w:t>
      </w:r>
      <w:r w:rsidRPr="007B201C">
        <w:t xml:space="preserve">; the Trader Support Service is a direct response to the types of things that we were flagging, but those other </w:t>
      </w:r>
      <w:r w:rsidRPr="007B201C">
        <w:t>60 questions still need answering.</w:t>
      </w:r>
    </w:p>
    <w:p w:rsidR="00774418" w:rsidRPr="007B201C" w:rsidP="007B0C02">
      <w:pPr>
        <w:pStyle w:val="Question"/>
        <w:spacing w:line="480" w:lineRule="auto"/>
      </w:pPr>
      <w:sdt>
        <w:sdtPr>
          <w:alias w:val="Member"/>
          <w:tag w:val="&lt;Member mnisId='4844' dodsId=''&gt;"/>
          <w:id w:val="502794236"/>
          <w:placeholder>
            <w:docPart w:val="DefaultPlaceholder_1082065158"/>
          </w:placeholder>
          <w:richText/>
        </w:sdtPr>
        <w:sdtContent>
          <w:r w:rsidRPr="007B201C">
            <w:rPr>
              <w:b/>
            </w:rPr>
            <w:t>Matt Vickers:</w:t>
          </w:r>
        </w:sdtContent>
      </w:sdt>
      <w:r w:rsidRPr="007B201C">
        <w:t xml:space="preserve"> </w:t>
      </w:r>
      <w:r w:rsidRPr="007B201C" w:rsidR="00276AAD">
        <w:t xml:space="preserve">Good morning. </w:t>
      </w:r>
      <w:r w:rsidRPr="007B201C">
        <w:t>If we leave t</w:t>
      </w:r>
      <w:r w:rsidRPr="007B201C" w:rsidR="008D0316">
        <w:t>he transition period without a f</w:t>
      </w:r>
      <w:r w:rsidRPr="007B201C">
        <w:t xml:space="preserve">ree </w:t>
      </w:r>
      <w:r w:rsidRPr="007B201C" w:rsidR="008D0316">
        <w:t>t</w:t>
      </w:r>
      <w:r w:rsidRPr="007B201C">
        <w:t xml:space="preserve">rade </w:t>
      </w:r>
      <w:r w:rsidRPr="007B201C" w:rsidR="008D0316">
        <w:t>a</w:t>
      </w:r>
      <w:r w:rsidRPr="007B201C" w:rsidR="00083E37">
        <w:t xml:space="preserve">greement, </w:t>
      </w:r>
      <w:r w:rsidRPr="007B201C" w:rsidR="005B1AA2">
        <w:t xml:space="preserve">how would you see it affecting </w:t>
      </w:r>
      <w:r w:rsidRPr="007B201C" w:rsidR="00083E37">
        <w:t>N</w:t>
      </w:r>
      <w:r w:rsidRPr="007B201C">
        <w:t>orthern Ireland</w:t>
      </w:r>
      <w:r w:rsidRPr="007B201C" w:rsidR="00276AAD">
        <w:t xml:space="preserve"> </w:t>
      </w:r>
      <w:r w:rsidRPr="007B201C">
        <w:t>to</w:t>
      </w:r>
      <w:r w:rsidRPr="007B201C" w:rsidR="00276AAD">
        <w:t xml:space="preserve"> </w:t>
      </w:r>
      <w:r w:rsidRPr="007B201C" w:rsidR="005B1AA2">
        <w:t>Great Britain trade, Great Britain</w:t>
      </w:r>
      <w:r w:rsidRPr="007B201C" w:rsidR="00276AAD">
        <w:t xml:space="preserve"> </w:t>
      </w:r>
      <w:r w:rsidRPr="007B201C" w:rsidR="005B1AA2">
        <w:t>to</w:t>
      </w:r>
      <w:r w:rsidRPr="007B201C" w:rsidR="00276AAD">
        <w:t xml:space="preserve"> </w:t>
      </w:r>
      <w:r w:rsidRPr="007B201C" w:rsidR="005B1AA2">
        <w:t>Northern Ireland trade, and Northern Ireland</w:t>
      </w:r>
      <w:r w:rsidRPr="007B201C" w:rsidR="00276AAD">
        <w:t xml:space="preserve"> </w:t>
      </w:r>
      <w:r w:rsidRPr="007B201C" w:rsidR="005B1AA2">
        <w:t>to</w:t>
      </w:r>
      <w:r w:rsidRPr="007B201C" w:rsidR="00276AAD">
        <w:t xml:space="preserve"> </w:t>
      </w:r>
      <w:r w:rsidRPr="007B201C">
        <w:t xml:space="preserve">Ireland </w:t>
      </w:r>
      <w:r w:rsidRPr="007B201C" w:rsidR="005B1AA2">
        <w:t>trade</w:t>
      </w:r>
      <w:r w:rsidRPr="007B201C" w:rsidR="00276AAD">
        <w:t>, if we contrast the three</w:t>
      </w:r>
      <w:r w:rsidRPr="007B201C">
        <w:t>?</w:t>
      </w:r>
    </w:p>
    <w:p w:rsidR="005B1AA2" w:rsidRPr="007B201C" w:rsidP="007B0C02">
      <w:pPr>
        <w:pStyle w:val="Answer"/>
        <w:spacing w:line="480" w:lineRule="auto"/>
      </w:pPr>
      <w:sdt>
        <w:sdtPr>
          <w:alias w:val="Witness"/>
          <w:id w:val="-221523924"/>
          <w:placeholder>
            <w:docPart w:val="DefaultPlaceholder_1082065158"/>
          </w:placeholder>
          <w:richText/>
        </w:sdtPr>
        <w:sdtContent>
          <w:r w:rsidRPr="007B201C" w:rsidR="003D49F6">
            <w:rPr>
              <w:b/>
              <w:i/>
            </w:rPr>
            <w:t>Victor Chestnutt:</w:t>
          </w:r>
          <w:r w:rsidRPr="007B201C" w:rsidR="00774418">
            <w:rPr>
              <w:b/>
            </w:rPr>
            <w:t xml:space="preserve"> </w:t>
          </w:r>
        </w:sdtContent>
      </w:sdt>
      <w:r w:rsidRPr="007B201C" w:rsidR="00276AAD">
        <w:t>Probably o</w:t>
      </w:r>
      <w:r w:rsidRPr="007B201C" w:rsidR="00774418">
        <w:t xml:space="preserve">nly time will reveal that, but </w:t>
      </w:r>
      <w:r w:rsidRPr="007B201C">
        <w:t xml:space="preserve">for </w:t>
      </w:r>
      <w:r w:rsidRPr="007B201C" w:rsidR="00774418">
        <w:t xml:space="preserve">Great Britain to Northern Ireland, we are in that customs union. We </w:t>
      </w:r>
      <w:r w:rsidRPr="007B201C" w:rsidR="008D0316">
        <w:t>value being part of that c</w:t>
      </w:r>
      <w:r w:rsidRPr="007B201C">
        <w:t>u</w:t>
      </w:r>
      <w:r w:rsidRPr="007B201C" w:rsidR="008D0316">
        <w:t>s</w:t>
      </w:r>
      <w:r w:rsidRPr="007B201C">
        <w:t>toms union and being part of</w:t>
      </w:r>
      <w:r w:rsidRPr="007B201C" w:rsidR="00276AAD">
        <w:t xml:space="preserve"> the UK</w:t>
      </w:r>
      <w:r w:rsidRPr="007B201C">
        <w:t xml:space="preserve">. We </w:t>
      </w:r>
      <w:r w:rsidRPr="007B201C" w:rsidR="00774418">
        <w:t xml:space="preserve">would hope that </w:t>
      </w:r>
      <w:r w:rsidRPr="007B201C" w:rsidR="00276AAD">
        <w:t xml:space="preserve">trade from </w:t>
      </w:r>
      <w:r w:rsidRPr="007B201C">
        <w:t xml:space="preserve">Northern Ireland to </w:t>
      </w:r>
      <w:r w:rsidRPr="007B201C" w:rsidR="00774418">
        <w:t>GB would remain.</w:t>
      </w:r>
      <w:r w:rsidRPr="007B201C">
        <w:t xml:space="preserve"> </w:t>
      </w:r>
      <w:r w:rsidRPr="007B201C" w:rsidR="00774418">
        <w:t>The issue we have is the at</w:t>
      </w:r>
      <w:r w:rsidRPr="007B201C" w:rsidR="00276AAD">
        <w:t>-</w:t>
      </w:r>
      <w:r w:rsidRPr="007B201C" w:rsidR="00774418">
        <w:t>risk products and whether we would have to pay tariffs for stuff that is coming from GB to NI.</w:t>
      </w:r>
      <w:r w:rsidRPr="007B201C">
        <w:t xml:space="preserve"> We have no definition of that at</w:t>
      </w:r>
      <w:r w:rsidRPr="007B201C" w:rsidR="00276AAD">
        <w:t>-</w:t>
      </w:r>
      <w:r w:rsidRPr="007B201C">
        <w:t xml:space="preserve">risk product. </w:t>
      </w:r>
      <w:r w:rsidRPr="007B201C" w:rsidR="00774418">
        <w:t>Th</w:t>
      </w:r>
      <w:r w:rsidRPr="007B201C">
        <w:t>a</w:t>
      </w:r>
      <w:r w:rsidRPr="007B201C" w:rsidR="00774418">
        <w:t xml:space="preserve">t might be up to every individual to guarantee </w:t>
      </w:r>
      <w:r w:rsidRPr="007B201C">
        <w:t xml:space="preserve">that </w:t>
      </w:r>
      <w:r w:rsidRPr="007B201C" w:rsidR="00774418">
        <w:t>it is not at risk</w:t>
      </w:r>
      <w:r w:rsidRPr="007B201C">
        <w:t xml:space="preserve"> of crossing over to ROI, but it is hard to see how that is done.</w:t>
      </w:r>
    </w:p>
    <w:p w:rsidR="00276AAD" w:rsidRPr="007B201C" w:rsidP="007B0C02">
      <w:pPr>
        <w:pStyle w:val="Answer"/>
        <w:spacing w:line="480" w:lineRule="auto"/>
      </w:pPr>
      <w:r w:rsidRPr="007B201C">
        <w:t>On the trade from NI to ROI,</w:t>
      </w:r>
      <w:r w:rsidRPr="007B201C" w:rsidR="005B1AA2">
        <w:t xml:space="preserve"> provided people want it to conti</w:t>
      </w:r>
      <w:r w:rsidRPr="007B201C">
        <w:t>n</w:t>
      </w:r>
      <w:r w:rsidRPr="007B201C" w:rsidR="005B1AA2">
        <w:t>u</w:t>
      </w:r>
      <w:r w:rsidRPr="007B201C">
        <w:t>e</w:t>
      </w:r>
      <w:r w:rsidRPr="007B201C">
        <w:t>,</w:t>
      </w:r>
      <w:r w:rsidRPr="007B201C">
        <w:t xml:space="preserve"> it should </w:t>
      </w:r>
      <w:r w:rsidRPr="007B201C" w:rsidR="005B1AA2">
        <w:t>c</w:t>
      </w:r>
      <w:r w:rsidRPr="007B201C">
        <w:t xml:space="preserve">ontinue, but </w:t>
      </w:r>
      <w:r w:rsidRPr="007B201C" w:rsidR="005B1AA2">
        <w:t xml:space="preserve">if there is any sort of tit for </w:t>
      </w:r>
      <w:r w:rsidRPr="007B201C">
        <w:t>tat or anything like that then we are ver</w:t>
      </w:r>
      <w:r w:rsidRPr="007B201C" w:rsidR="005B1AA2">
        <w:t>y</w:t>
      </w:r>
      <w:r w:rsidRPr="007B201C">
        <w:t xml:space="preserve"> exposed </w:t>
      </w:r>
      <w:r w:rsidRPr="007B201C" w:rsidR="005B1AA2">
        <w:t xml:space="preserve">because </w:t>
      </w:r>
      <w:r w:rsidRPr="007B201C">
        <w:t xml:space="preserve">our product goes south. </w:t>
      </w:r>
      <w:r w:rsidRPr="007B201C" w:rsidR="005B1AA2">
        <w:t xml:space="preserve">As I say, </w:t>
      </w:r>
      <w:r w:rsidRPr="007B201C">
        <w:t xml:space="preserve">our milk </w:t>
      </w:r>
      <w:r w:rsidRPr="007B201C" w:rsidR="005B1AA2">
        <w:t xml:space="preserve">goes down there. Can it go out </w:t>
      </w:r>
      <w:r w:rsidRPr="007B201C">
        <w:t>i</w:t>
      </w:r>
      <w:r w:rsidRPr="007B201C" w:rsidR="005B1AA2">
        <w:t xml:space="preserve">n an EU trade deal? A lot of our milk is </w:t>
      </w:r>
      <w:r w:rsidRPr="007B201C">
        <w:t>processed into powder there.</w:t>
      </w:r>
      <w:r w:rsidRPr="007B201C" w:rsidR="005B1AA2">
        <w:t xml:space="preserve"> A lot of the final destinations are Asia and Africa. </w:t>
      </w:r>
      <w:r w:rsidRPr="007B201C">
        <w:t xml:space="preserve">Can </w:t>
      </w:r>
      <w:r w:rsidRPr="007B201C" w:rsidR="005B1AA2">
        <w:t xml:space="preserve">it </w:t>
      </w:r>
      <w:r w:rsidRPr="007B201C">
        <w:t>go out in an EU fre</w:t>
      </w:r>
      <w:r w:rsidRPr="007B201C" w:rsidR="005B1AA2">
        <w:t xml:space="preserve">e trade deal, even though it is a product of Northern Ireland, because it </w:t>
      </w:r>
      <w:r w:rsidRPr="007B201C">
        <w:t>is processed in the south?</w:t>
      </w:r>
      <w:r w:rsidRPr="007B201C" w:rsidR="005B1AA2">
        <w:t xml:space="preserve"> </w:t>
      </w:r>
      <w:r w:rsidRPr="007B201C">
        <w:t xml:space="preserve">Our sheep go to the south. </w:t>
      </w:r>
      <w:r w:rsidRPr="007B201C" w:rsidR="005B1AA2">
        <w:t xml:space="preserve">A lot of them end up in Europe, and some of them in the rest of the world. </w:t>
      </w:r>
    </w:p>
    <w:p w:rsidR="00774418" w:rsidRPr="007B201C" w:rsidP="007B0C02">
      <w:pPr>
        <w:pStyle w:val="Answer"/>
        <w:spacing w:line="480" w:lineRule="auto"/>
      </w:pPr>
      <w:r w:rsidRPr="007B201C">
        <w:t xml:space="preserve">We have this scenario where a lot of our agricultural produce is labelled </w:t>
      </w:r>
      <w:r w:rsidRPr="007B201C" w:rsidR="005B1AA2">
        <w:t>UK</w:t>
      </w:r>
      <w:r w:rsidRPr="007B201C">
        <w:t xml:space="preserve">NI. </w:t>
      </w:r>
      <w:r w:rsidRPr="007B201C" w:rsidR="005B1AA2">
        <w:t>I feel that is a wee bit like</w:t>
      </w:r>
      <w:r w:rsidRPr="007B201C" w:rsidR="00276AAD">
        <w:t xml:space="preserve"> how,</w:t>
      </w:r>
      <w:r w:rsidRPr="007B201C" w:rsidR="005B1AA2">
        <w:t xml:space="preserve"> as an Irish citizen</w:t>
      </w:r>
      <w:r w:rsidRPr="007B201C" w:rsidR="00276AAD">
        <w:t>,</w:t>
      </w:r>
      <w:r w:rsidRPr="007B201C" w:rsidR="005B1AA2">
        <w:t xml:space="preserve"> I can have t</w:t>
      </w:r>
      <w:r w:rsidRPr="007B201C" w:rsidR="00017348">
        <w:t>w</w:t>
      </w:r>
      <w:r w:rsidRPr="007B201C" w:rsidR="005B1AA2">
        <w:t>o passports</w:t>
      </w:r>
      <w:r w:rsidRPr="007B201C" w:rsidR="00276AAD">
        <w:t>—</w:t>
      </w:r>
      <w:r w:rsidRPr="007B201C" w:rsidR="005B1AA2">
        <w:t>a British one and an Irish one</w:t>
      </w:r>
      <w:r w:rsidRPr="007B201C" w:rsidR="00276AAD">
        <w:t xml:space="preserve">—but when I </w:t>
      </w:r>
      <w:r w:rsidRPr="007B201C">
        <w:t xml:space="preserve">go to the airport </w:t>
      </w:r>
      <w:r w:rsidRPr="007B201C" w:rsidR="00276AAD">
        <w:t xml:space="preserve">I </w:t>
      </w:r>
      <w:r w:rsidRPr="007B201C" w:rsidR="00276AAD">
        <w:t xml:space="preserve">would </w:t>
      </w:r>
      <w:r w:rsidRPr="007B201C">
        <w:t>take ou</w:t>
      </w:r>
      <w:r w:rsidRPr="007B201C" w:rsidR="005B1AA2">
        <w:t xml:space="preserve">t </w:t>
      </w:r>
      <w:r w:rsidRPr="007B201C">
        <w:t xml:space="preserve">whichever one </w:t>
      </w:r>
      <w:r w:rsidRPr="007B201C" w:rsidR="00276AAD">
        <w:t xml:space="preserve">I </w:t>
      </w:r>
      <w:r w:rsidRPr="007B201C" w:rsidR="005B1AA2">
        <w:t xml:space="preserve">thought was </w:t>
      </w:r>
      <w:r w:rsidRPr="007B201C">
        <w:t xml:space="preserve">most beneficial. </w:t>
      </w:r>
      <w:r w:rsidRPr="007B201C" w:rsidR="005B1AA2">
        <w:t xml:space="preserve">At the minute we are pulling both out, and you would never dream of doing that if you had a passport in each </w:t>
      </w:r>
      <w:r w:rsidRPr="007B201C" w:rsidR="00017348">
        <w:t>p</w:t>
      </w:r>
      <w:r w:rsidRPr="007B201C" w:rsidR="005B1AA2">
        <w:t>ocket. For UK</w:t>
      </w:r>
      <w:r w:rsidRPr="007B201C">
        <w:t>NI</w:t>
      </w:r>
      <w:r w:rsidRPr="007B201C" w:rsidR="00276AAD">
        <w:t>,</w:t>
      </w:r>
      <w:r w:rsidRPr="007B201C">
        <w:t xml:space="preserve"> we need </w:t>
      </w:r>
      <w:r w:rsidRPr="007B201C" w:rsidR="005B1AA2">
        <w:t xml:space="preserve">to be able to use NI, </w:t>
      </w:r>
      <w:r w:rsidRPr="007B201C" w:rsidR="00276AAD">
        <w:t>p</w:t>
      </w:r>
      <w:r w:rsidRPr="007B201C" w:rsidR="005B1AA2">
        <w:t xml:space="preserve">roduct of Ireland, or UK </w:t>
      </w:r>
      <w:r w:rsidRPr="007B201C">
        <w:t>whenever it suits us</w:t>
      </w:r>
      <w:r w:rsidRPr="007B201C" w:rsidR="005B1AA2">
        <w:t>, as such, to be able to make trade flow in all directions.</w:t>
      </w:r>
    </w:p>
    <w:p w:rsidR="00774418" w:rsidRPr="007B201C" w:rsidP="007B0C02">
      <w:pPr>
        <w:pStyle w:val="Question"/>
        <w:spacing w:line="480" w:lineRule="auto"/>
      </w:pPr>
      <w:sdt>
        <w:sdtPr>
          <w:alias w:val="Member"/>
          <w:tag w:val="&lt;Member mnisId='4844' dodsId=''&gt;"/>
          <w:id w:val="1556586129"/>
          <w:placeholder>
            <w:docPart w:val="DefaultPlaceholder_1082065158"/>
          </w:placeholder>
          <w:richText/>
        </w:sdtPr>
        <w:sdtContent>
          <w:r w:rsidRPr="007B201C">
            <w:rPr>
              <w:b/>
            </w:rPr>
            <w:t>Matt Vickers:</w:t>
          </w:r>
        </w:sdtContent>
      </w:sdt>
      <w:r w:rsidRPr="007B201C" w:rsidR="005B1AA2">
        <w:t xml:space="preserve"> Mr Kelly and Mr Connolly, if you were contrasting the three</w:t>
      </w:r>
      <w:r w:rsidRPr="007B201C" w:rsidR="00276AAD">
        <w:t>,</w:t>
      </w:r>
      <w:r w:rsidRPr="007B201C" w:rsidR="005B1AA2">
        <w:t xml:space="preserve"> where do you think the biggest and most specific impacts are?</w:t>
      </w:r>
      <w:r w:rsidRPr="007B201C">
        <w:t xml:space="preserve"> </w:t>
      </w:r>
    </w:p>
    <w:p w:rsidR="005B1AA2" w:rsidP="007B0C02">
      <w:pPr>
        <w:pStyle w:val="Answer"/>
        <w:spacing w:line="480" w:lineRule="auto"/>
      </w:pPr>
      <w:sdt>
        <w:sdtPr>
          <w:alias w:val="Witness"/>
          <w:id w:val="953448084"/>
          <w:placeholder>
            <w:docPart w:val="DefaultPlaceholder_1082065158"/>
          </w:placeholder>
          <w:richText/>
        </w:sdtPr>
        <w:sdtContent>
          <w:r w:rsidRPr="007B201C" w:rsidR="003D49F6">
            <w:rPr>
              <w:b/>
              <w:i/>
            </w:rPr>
            <w:t>Aodhán Connolly:</w:t>
          </w:r>
          <w:r w:rsidRPr="007B201C" w:rsidR="00774418">
            <w:rPr>
              <w:b/>
            </w:rPr>
            <w:t xml:space="preserve"> </w:t>
          </w:r>
        </w:sdtContent>
      </w:sdt>
      <w:r w:rsidRPr="007B201C" w:rsidR="00774418">
        <w:t>It is less to do with the specific impacts</w:t>
      </w:r>
      <w:r w:rsidRPr="007B201C">
        <w:t xml:space="preserve"> a</w:t>
      </w:r>
      <w:r w:rsidRPr="007B201C" w:rsidR="00276AAD">
        <w:t>n</w:t>
      </w:r>
      <w:r w:rsidRPr="007B201C">
        <w:t>d more to do with looking at it in its totality. One of the problems has been how the su</w:t>
      </w:r>
      <w:r w:rsidRPr="007B201C" w:rsidR="00774418">
        <w:t>pply chain has been viewed.</w:t>
      </w:r>
      <w:r w:rsidRPr="007B201C">
        <w:t xml:space="preserve"> </w:t>
      </w:r>
      <w:r w:rsidRPr="007B201C" w:rsidR="00774418">
        <w:t xml:space="preserve">It is not an all-UK supply chain. It is </w:t>
      </w:r>
      <w:r w:rsidRPr="007B201C">
        <w:t>not even an all-</w:t>
      </w:r>
      <w:r w:rsidR="00CE3BD6">
        <w:t xml:space="preserve">Ireland </w:t>
      </w:r>
      <w:r w:rsidRPr="007B201C" w:rsidR="00774418">
        <w:t>supply chain</w:t>
      </w:r>
      <w:r w:rsidR="00CE3BD6">
        <w:t>—we were talking about Ireland</w:t>
      </w:r>
      <w:r w:rsidRPr="007B201C">
        <w:t>. It is an all-islands supply chain</w:t>
      </w:r>
      <w:r w:rsidRPr="007B201C" w:rsidR="00276AAD">
        <w:t>, so</w:t>
      </w:r>
      <w:r w:rsidRPr="007B201C">
        <w:t xml:space="preserve"> integrated</w:t>
      </w:r>
      <w:r w:rsidRPr="007B201C" w:rsidR="00276AAD">
        <w:t xml:space="preserve"> are they</w:t>
      </w:r>
      <w:r w:rsidRPr="007B201C">
        <w:t xml:space="preserve">. Even for that £2.7 billion that retailers buy of Northern Ireland agri-food, there will be </w:t>
      </w:r>
      <w:r w:rsidRPr="007B201C" w:rsidR="00276AAD">
        <w:t xml:space="preserve">either </w:t>
      </w:r>
      <w:r w:rsidRPr="007B201C">
        <w:t xml:space="preserve">processes or </w:t>
      </w:r>
      <w:r w:rsidRPr="007B201C" w:rsidR="00017348">
        <w:t>ingredients</w:t>
      </w:r>
      <w:r w:rsidRPr="007B201C">
        <w:t xml:space="preserve"> that come from GB or the EU. A humble cottage pie has nine </w:t>
      </w:r>
      <w:r w:rsidRPr="007B201C" w:rsidR="00276AAD">
        <w:t>b</w:t>
      </w:r>
      <w:r w:rsidRPr="007B201C">
        <w:t>order movements north, south, east and west before it becomes a finished product. A bottle of Bailey</w:t>
      </w:r>
      <w:r w:rsidRPr="007B201C" w:rsidR="00774418">
        <w:t>s has five border movements.</w:t>
      </w:r>
      <w:r w:rsidRPr="007B201C">
        <w:t xml:space="preserve"> </w:t>
      </w:r>
      <w:r w:rsidRPr="007B201C" w:rsidR="00774418">
        <w:t>All of this is where there is going to be friction, and where there is friction there is cost.</w:t>
      </w:r>
    </w:p>
    <w:p w:rsidR="00B55A5D" w:rsidRPr="007B201C" w:rsidP="007B0C02">
      <w:pPr>
        <w:pStyle w:val="Answer"/>
        <w:spacing w:line="480" w:lineRule="auto"/>
      </w:pPr>
      <w:r w:rsidRPr="007B201C">
        <w:t xml:space="preserve">This does not just affect Northern Ireland consumers; it will affect the Northern Ireland consumer most, because we have the highest level of </w:t>
      </w:r>
      <w:r w:rsidRPr="007B201C" w:rsidR="00017348">
        <w:t>indebtedness</w:t>
      </w:r>
      <w:r w:rsidRPr="007B201C">
        <w:t xml:space="preserve"> </w:t>
      </w:r>
      <w:r w:rsidRPr="007B201C" w:rsidR="008F2FAE">
        <w:t>and</w:t>
      </w:r>
      <w:r w:rsidRPr="007B201C">
        <w:t xml:space="preserve"> half the discretionary income of Great British households, but i</w:t>
      </w:r>
      <w:r w:rsidRPr="007B201C" w:rsidR="00774418">
        <w:t>t will also affect Great British households as well, first in the fact that Great British supermarkets buy</w:t>
      </w:r>
      <w:r w:rsidRPr="007B201C">
        <w:t xml:space="preserve"> so much from Northern Ireland. About </w:t>
      </w:r>
      <w:r w:rsidRPr="007B201C" w:rsidR="00774418">
        <w:t xml:space="preserve">60% </w:t>
      </w:r>
      <w:r w:rsidRPr="007B201C">
        <w:t xml:space="preserve">of that </w:t>
      </w:r>
      <w:r w:rsidRPr="007B201C" w:rsidR="00774418">
        <w:t>goes through Dublin</w:t>
      </w:r>
      <w:r w:rsidRPr="007B201C">
        <w:t>, so it can get just</w:t>
      </w:r>
      <w:r w:rsidRPr="007B201C" w:rsidR="008F2FAE">
        <w:t xml:space="preserve"> </w:t>
      </w:r>
      <w:r w:rsidRPr="007B201C">
        <w:t>in</w:t>
      </w:r>
      <w:r w:rsidRPr="007B201C" w:rsidR="008F2FAE">
        <w:t xml:space="preserve"> </w:t>
      </w:r>
      <w:r w:rsidRPr="007B201C">
        <w:t xml:space="preserve">time </w:t>
      </w:r>
      <w:r w:rsidRPr="007B201C">
        <w:t xml:space="preserve">to Birmingham, Bolton, London and everywhere else. </w:t>
      </w:r>
      <w:r w:rsidRPr="007B201C" w:rsidR="00774418">
        <w:t xml:space="preserve">If </w:t>
      </w:r>
      <w:r w:rsidRPr="007B201C">
        <w:t>that is removed and that ability to have transit is removed</w:t>
      </w:r>
      <w:r w:rsidRPr="007B201C" w:rsidR="008F2FAE">
        <w:t xml:space="preserve">, </w:t>
      </w:r>
      <w:r w:rsidRPr="007B201C">
        <w:t xml:space="preserve">that means there are delays. If </w:t>
      </w:r>
      <w:r w:rsidRPr="007B201C" w:rsidR="00774418">
        <w:t>there are delays</w:t>
      </w:r>
      <w:r w:rsidRPr="007B201C" w:rsidR="008F2FAE">
        <w:t>,</w:t>
      </w:r>
      <w:r w:rsidRPr="007B201C" w:rsidR="00774418">
        <w:t xml:space="preserve"> there is less choice and </w:t>
      </w:r>
      <w:r w:rsidRPr="007B201C">
        <w:t xml:space="preserve">less </w:t>
      </w:r>
      <w:r w:rsidRPr="007B201C" w:rsidR="00774418">
        <w:t>freshness.</w:t>
      </w:r>
    </w:p>
    <w:p w:rsidR="00774418" w:rsidRPr="007B201C" w:rsidP="007B0C02">
      <w:pPr>
        <w:pStyle w:val="Answer"/>
        <w:spacing w:line="480" w:lineRule="auto"/>
      </w:pPr>
      <w:r w:rsidRPr="007B201C">
        <w:t>As far as Great British households go, Andrew Opie from the British Retail Consortium is on record as saying that a</w:t>
      </w:r>
      <w:r w:rsidRPr="007B201C">
        <w:t xml:space="preserve"> no</w:t>
      </w:r>
      <w:r w:rsidRPr="007B201C" w:rsidR="008F2FAE">
        <w:t>-</w:t>
      </w:r>
      <w:r w:rsidRPr="007B201C">
        <w:t>deal, no</w:t>
      </w:r>
      <w:r w:rsidRPr="007B201C" w:rsidR="008F2FAE">
        <w:t>-</w:t>
      </w:r>
      <w:r w:rsidRPr="007B201C">
        <w:t xml:space="preserve">FTA Brexit with the EU </w:t>
      </w:r>
      <w:r w:rsidRPr="007B201C">
        <w:t>is a greater risk to Great British households than the whole of Covid when it comes to the supply chain.</w:t>
      </w:r>
      <w:r w:rsidRPr="007B201C">
        <w:t xml:space="preserve"> I would tend not to look at things as A to B</w:t>
      </w:r>
      <w:r w:rsidRPr="007B201C" w:rsidR="008F2FAE">
        <w:t xml:space="preserve"> and </w:t>
      </w:r>
      <w:r w:rsidRPr="007B201C">
        <w:t>B to C. I would look at it as a cyclical, c</w:t>
      </w:r>
      <w:r w:rsidRPr="007B201C" w:rsidR="00783CAB">
        <w:t>ircular, integrated supply chain across these islands.</w:t>
      </w:r>
      <w:r w:rsidRPr="007B201C">
        <w:t xml:space="preserve"> That is why we in the business community have never taken a preference for any border. What we have said is we want no borders beca</w:t>
      </w:r>
      <w:r w:rsidRPr="007B201C" w:rsidR="00783CAB">
        <w:t>u</w:t>
      </w:r>
      <w:r w:rsidRPr="007B201C">
        <w:t>s</w:t>
      </w:r>
      <w:r w:rsidRPr="007B201C" w:rsidR="00783CAB">
        <w:t>e our supply</w:t>
      </w:r>
      <w:r w:rsidRPr="007B201C">
        <w:t xml:space="preserve"> chains are so integrated</w:t>
      </w:r>
      <w:r w:rsidRPr="007B201C" w:rsidR="00783CAB">
        <w:t>.</w:t>
      </w:r>
    </w:p>
    <w:p w:rsidR="008F2FAE" w:rsidRPr="007B201C" w:rsidP="007B0C02">
      <w:pPr>
        <w:pStyle w:val="Answer"/>
        <w:spacing w:line="480" w:lineRule="auto"/>
      </w:pPr>
      <w:sdt>
        <w:sdtPr>
          <w:alias w:val="Witness"/>
          <w:id w:val="-707025492"/>
          <w:placeholder>
            <w:docPart w:val="DefaultPlaceholder_1082065158"/>
          </w:placeholder>
          <w:richText/>
        </w:sdtPr>
        <w:sdtContent>
          <w:r w:rsidRPr="007B201C" w:rsidR="003D49F6">
            <w:rPr>
              <w:b/>
              <w:i/>
            </w:rPr>
            <w:t>Stephen Kelly:</w:t>
          </w:r>
          <w:r w:rsidRPr="007B201C" w:rsidR="00783CAB">
            <w:rPr>
              <w:b/>
            </w:rPr>
            <w:t xml:space="preserve"> </w:t>
          </w:r>
        </w:sdtContent>
      </w:sdt>
      <w:r w:rsidRPr="007B201C" w:rsidR="00783CAB">
        <w:t xml:space="preserve">One of the benefits of the </w:t>
      </w:r>
      <w:r w:rsidRPr="007B201C" w:rsidR="00E918C3">
        <w:t>protocol</w:t>
      </w:r>
      <w:r w:rsidRPr="007B201C" w:rsidR="00783CAB">
        <w:t xml:space="preserve"> is </w:t>
      </w:r>
      <w:r w:rsidRPr="007B201C">
        <w:t xml:space="preserve">that </w:t>
      </w:r>
      <w:r w:rsidRPr="007B201C" w:rsidR="00783CAB">
        <w:t xml:space="preserve">the trade on the island </w:t>
      </w:r>
      <w:r w:rsidRPr="007B201C" w:rsidR="008D0316">
        <w:t>o</w:t>
      </w:r>
      <w:r w:rsidRPr="007B201C" w:rsidR="00783CAB">
        <w:t xml:space="preserve">f Ireland will </w:t>
      </w:r>
      <w:r w:rsidRPr="007B201C" w:rsidR="008D0316">
        <w:t>have no tariff, no quota, no rules of origin, and will remain as it is today. One of the be</w:t>
      </w:r>
      <w:r w:rsidRPr="007B201C" w:rsidR="00783CAB">
        <w:t>n</w:t>
      </w:r>
      <w:r w:rsidRPr="007B201C" w:rsidR="008D0316">
        <w:t>e</w:t>
      </w:r>
      <w:r w:rsidRPr="007B201C" w:rsidR="00783CAB">
        <w:t xml:space="preserve">fits of the </w:t>
      </w:r>
      <w:r w:rsidRPr="007B201C" w:rsidR="00E918C3">
        <w:t>protocol</w:t>
      </w:r>
      <w:r w:rsidRPr="007B201C" w:rsidR="00783CAB">
        <w:t xml:space="preserve"> is that the UK has sovereignty in ensuring </w:t>
      </w:r>
      <w:r w:rsidRPr="007B201C" w:rsidR="008D0316">
        <w:t xml:space="preserve">that there is </w:t>
      </w:r>
      <w:r w:rsidRPr="007B201C" w:rsidR="00783CAB">
        <w:t>unfetter</w:t>
      </w:r>
      <w:r w:rsidRPr="007B201C" w:rsidR="008D0316">
        <w:t>e</w:t>
      </w:r>
      <w:r w:rsidRPr="007B201C" w:rsidR="00783CAB">
        <w:t>d access</w:t>
      </w:r>
      <w:r w:rsidRPr="007B201C" w:rsidR="008D0316">
        <w:t xml:space="preserve"> for Northern Irish goods into the rest of the UK market. The </w:t>
      </w:r>
      <w:r w:rsidRPr="007B201C" w:rsidR="00783CAB">
        <w:t xml:space="preserve">Prime Minister is on record on video </w:t>
      </w:r>
      <w:r w:rsidRPr="007B201C" w:rsidR="008D0316">
        <w:t xml:space="preserve">saying that if anyone asks for a form they should </w:t>
      </w:r>
      <w:r w:rsidRPr="007B201C" w:rsidR="00783CAB">
        <w:t xml:space="preserve">roll it up and put it in the bin </w:t>
      </w:r>
      <w:r w:rsidRPr="007B201C" w:rsidR="008D0316">
        <w:t xml:space="preserve">or </w:t>
      </w:r>
      <w:r w:rsidRPr="007B201C" w:rsidR="00783CAB">
        <w:t xml:space="preserve">to </w:t>
      </w:r>
      <w:r w:rsidRPr="007B201C" w:rsidR="008D0316">
        <w:t>ring N</w:t>
      </w:r>
      <w:r w:rsidR="00372562">
        <w:t>o.</w:t>
      </w:r>
      <w:r w:rsidRPr="007B201C" w:rsidR="008D0316">
        <w:t xml:space="preserve"> </w:t>
      </w:r>
      <w:r w:rsidRPr="007B201C" w:rsidR="00783CAB">
        <w:t>10.</w:t>
      </w:r>
      <w:r w:rsidRPr="007B201C" w:rsidR="008D0316">
        <w:t xml:space="preserve"> The big challenge </w:t>
      </w:r>
      <w:r w:rsidRPr="007B201C">
        <w:t>with</w:t>
      </w:r>
      <w:r w:rsidRPr="007B201C" w:rsidR="008D0316">
        <w:t xml:space="preserve"> no FTA is the </w:t>
      </w:r>
      <w:r w:rsidRPr="007B201C" w:rsidR="00783CAB">
        <w:t xml:space="preserve">pressure that is brought to bear on GB </w:t>
      </w:r>
      <w:r w:rsidRPr="007B201C" w:rsidR="008D0316">
        <w:t>into Northern Ir</w:t>
      </w:r>
      <w:r w:rsidRPr="007B201C" w:rsidR="00783CAB">
        <w:t>e</w:t>
      </w:r>
      <w:r w:rsidRPr="007B201C" w:rsidR="008D0316">
        <w:t xml:space="preserve">land. As </w:t>
      </w:r>
      <w:r w:rsidRPr="007B201C" w:rsidR="00017348">
        <w:t>Aodhán</w:t>
      </w:r>
      <w:r w:rsidRPr="007B201C" w:rsidR="008D0316">
        <w:t xml:space="preserve"> said earlier in his evidence, that </w:t>
      </w:r>
      <w:r w:rsidRPr="007B201C" w:rsidR="00783CAB">
        <w:t>moves the</w:t>
      </w:r>
      <w:r w:rsidRPr="007B201C" w:rsidR="008D0316">
        <w:t xml:space="preserve"> structures in the Irish Sea from being a </w:t>
      </w:r>
      <w:r w:rsidRPr="007B201C" w:rsidR="00017348">
        <w:t>paper</w:t>
      </w:r>
      <w:r w:rsidRPr="007B201C" w:rsidR="008D0316">
        <w:t xml:space="preserve"> border to a brick border. That is </w:t>
      </w:r>
      <w:r w:rsidRPr="007B201C" w:rsidR="00783CAB">
        <w:t xml:space="preserve">where the problems really lie. </w:t>
      </w:r>
    </w:p>
    <w:p w:rsidR="00783CAB" w:rsidRPr="007B201C" w:rsidP="007B0C02">
      <w:pPr>
        <w:pStyle w:val="Answer"/>
        <w:spacing w:line="480" w:lineRule="auto"/>
      </w:pPr>
      <w:r w:rsidRPr="007B201C">
        <w:t>A</w:t>
      </w:r>
      <w:r w:rsidRPr="007B201C" w:rsidR="008D0316">
        <w:t xml:space="preserve"> lot of the </w:t>
      </w:r>
      <w:r w:rsidRPr="007B201C">
        <w:t xml:space="preserve">issues </w:t>
      </w:r>
      <w:r w:rsidRPr="007B201C" w:rsidR="008D0316">
        <w:t xml:space="preserve">that </w:t>
      </w:r>
      <w:r w:rsidRPr="007B201C">
        <w:t>we are exploring with you today</w:t>
      </w:r>
      <w:r w:rsidRPr="007B201C" w:rsidR="008D0316">
        <w:t xml:space="preserve"> will be resolved should there be a tariff-free, quota-free comprehensive free trade </w:t>
      </w:r>
      <w:r w:rsidRPr="007B201C" w:rsidR="008D0316">
        <w:t>agreement between the UK and the EU</w:t>
      </w:r>
      <w:r w:rsidRPr="007B201C">
        <w:t>.</w:t>
      </w:r>
      <w:r w:rsidRPr="007B201C" w:rsidR="008D0316">
        <w:t xml:space="preserve"> Our focus remains on trying to ensure that happens.</w:t>
      </w:r>
    </w:p>
    <w:p w:rsidR="00783CAB" w:rsidRPr="007B201C" w:rsidP="007B0C02">
      <w:pPr>
        <w:pStyle w:val="Question"/>
        <w:spacing w:line="480" w:lineRule="auto"/>
      </w:pPr>
      <w:sdt>
        <w:sdtPr>
          <w:alias w:val="Member"/>
          <w:tag w:val="&lt;Member mnisId='4844' dodsId=''&gt;"/>
          <w:id w:val="-1562865679"/>
          <w:placeholder>
            <w:docPart w:val="DefaultPlaceholder_1082065158"/>
          </w:placeholder>
          <w:richText/>
        </w:sdtPr>
        <w:sdtContent>
          <w:r w:rsidRPr="007B201C">
            <w:rPr>
              <w:b/>
            </w:rPr>
            <w:t>Matt Vickers:</w:t>
          </w:r>
        </w:sdtContent>
      </w:sdt>
      <w:r w:rsidRPr="007B201C">
        <w:t xml:space="preserve"> Looking collectively, </w:t>
      </w:r>
      <w:r w:rsidRPr="007B201C" w:rsidR="00730B60">
        <w:t xml:space="preserve">if you were looking at the sectors that were more strongly affected, obviously we have representatives of three sectors, but </w:t>
      </w:r>
      <w:r w:rsidRPr="007B201C">
        <w:t>where do you feel the winners a</w:t>
      </w:r>
      <w:r w:rsidRPr="007B201C" w:rsidR="00691BA3">
        <w:t>n</w:t>
      </w:r>
      <w:r w:rsidRPr="007B201C">
        <w:t>d losers are in terms of different sectors?</w:t>
      </w:r>
    </w:p>
    <w:p w:rsidR="00730B60" w:rsidRPr="007B201C" w:rsidP="007B0C02">
      <w:pPr>
        <w:pStyle w:val="Answer"/>
        <w:spacing w:line="480" w:lineRule="auto"/>
      </w:pPr>
      <w:sdt>
        <w:sdtPr>
          <w:alias w:val="Witness"/>
          <w:id w:val="1885218352"/>
          <w:placeholder>
            <w:docPart w:val="DefaultPlaceholder_1082065158"/>
          </w:placeholder>
          <w:richText/>
        </w:sdtPr>
        <w:sdtContent>
          <w:r w:rsidRPr="007B201C" w:rsidR="003D49F6">
            <w:rPr>
              <w:b/>
              <w:i/>
            </w:rPr>
            <w:t>Victor Chestnutt:</w:t>
          </w:r>
          <w:r w:rsidRPr="007B201C" w:rsidR="00783CAB">
            <w:rPr>
              <w:b/>
            </w:rPr>
            <w:t xml:space="preserve"> </w:t>
          </w:r>
        </w:sdtContent>
      </w:sdt>
      <w:r w:rsidRPr="007B201C" w:rsidR="00783CAB">
        <w:t>There is no sector that is not affected. If you take our agricultural sector</w:t>
      </w:r>
      <w:r w:rsidRPr="007B201C">
        <w:t>s, seed potatoes w</w:t>
      </w:r>
      <w:r w:rsidRPr="007B201C" w:rsidR="008F2FAE">
        <w:t>ere</w:t>
      </w:r>
      <w:r w:rsidRPr="007B201C">
        <w:t xml:space="preserve"> mentioned. For the potatoes we grow in Northern Ireland</w:t>
      </w:r>
      <w:r w:rsidRPr="007B201C" w:rsidR="008F2FAE">
        <w:t>,</w:t>
      </w:r>
      <w:r w:rsidRPr="007B201C">
        <w:t xml:space="preserve"> the </w:t>
      </w:r>
      <w:r w:rsidRPr="007B201C" w:rsidR="00783CAB">
        <w:t xml:space="preserve">local seed is produced in Scotland. </w:t>
      </w:r>
      <w:r w:rsidRPr="007B201C">
        <w:t>For s</w:t>
      </w:r>
      <w:r w:rsidRPr="007B201C" w:rsidR="00783CAB">
        <w:t>eed cereals</w:t>
      </w:r>
      <w:r w:rsidRPr="007B201C">
        <w:t xml:space="preserve">, a lot of the cereals come in </w:t>
      </w:r>
      <w:r w:rsidRPr="007B201C" w:rsidR="00783CAB">
        <w:t xml:space="preserve">from the UK. </w:t>
      </w:r>
      <w:r w:rsidRPr="007B201C">
        <w:t xml:space="preserve">Most of our grass seed comes from the UK. </w:t>
      </w:r>
      <w:r w:rsidRPr="007B201C" w:rsidR="00783CAB">
        <w:t xml:space="preserve">Until </w:t>
      </w:r>
      <w:r w:rsidRPr="007B201C">
        <w:t xml:space="preserve">the </w:t>
      </w:r>
      <w:r w:rsidRPr="007B201C" w:rsidR="00783CAB">
        <w:t>UK gets third</w:t>
      </w:r>
      <w:r w:rsidRPr="007B201C" w:rsidR="008F2FAE">
        <w:t>-</w:t>
      </w:r>
      <w:r w:rsidRPr="007B201C" w:rsidR="00783CAB">
        <w:t>country status</w:t>
      </w:r>
      <w:r w:rsidRPr="007B201C" w:rsidR="008F2FAE">
        <w:t>,</w:t>
      </w:r>
      <w:r w:rsidRPr="007B201C" w:rsidR="00783CAB">
        <w:t xml:space="preserve"> we cannot get </w:t>
      </w:r>
      <w:r w:rsidRPr="007B201C">
        <w:t>SPS paperwork to bring that in. That is a big concern.</w:t>
      </w:r>
    </w:p>
    <w:p w:rsidR="00372562" w:rsidP="007B0C02">
      <w:pPr>
        <w:pStyle w:val="Answer"/>
        <w:spacing w:line="480" w:lineRule="auto"/>
      </w:pPr>
      <w:r w:rsidRPr="007B201C">
        <w:t xml:space="preserve">Northern </w:t>
      </w:r>
      <w:r w:rsidRPr="007B201C" w:rsidR="00017348">
        <w:t>Ireland’s</w:t>
      </w:r>
      <w:r w:rsidRPr="007B201C">
        <w:t xml:space="preserve"> </w:t>
      </w:r>
      <w:r w:rsidRPr="007B201C" w:rsidR="008F2FAE">
        <w:t>agriculture is more</w:t>
      </w:r>
      <w:r w:rsidRPr="007B201C">
        <w:t xml:space="preserve"> livestock-oriented. </w:t>
      </w:r>
      <w:r w:rsidRPr="007B201C" w:rsidR="008F2FAE">
        <w:t xml:space="preserve">Some </w:t>
      </w:r>
      <w:r w:rsidRPr="007B201C">
        <w:t xml:space="preserve">40% of our sheep go south. A </w:t>
      </w:r>
      <w:r w:rsidRPr="007B201C" w:rsidR="00783CAB">
        <w:t>third of our milk goes south. Most of our beef is in the no</w:t>
      </w:r>
      <w:r w:rsidRPr="007B201C">
        <w:t xml:space="preserve">rth and goes to the UK market. For our pigs, we </w:t>
      </w:r>
      <w:r w:rsidRPr="007B201C" w:rsidR="00783CAB">
        <w:t xml:space="preserve">have two main killing plants in the north. </w:t>
      </w:r>
      <w:r w:rsidRPr="007B201C">
        <w:t xml:space="preserve">In one of them, 50% of their pigs come from the south. Those enter the UK market. They never enter as British pigs. There </w:t>
      </w:r>
      <w:r w:rsidRPr="007B201C" w:rsidR="00783CAB">
        <w:t xml:space="preserve">is always that distinction </w:t>
      </w:r>
      <w:r w:rsidRPr="007B201C">
        <w:t xml:space="preserve">made </w:t>
      </w:r>
      <w:r w:rsidRPr="007B201C" w:rsidR="00783CAB">
        <w:t xml:space="preserve">of pigs in the </w:t>
      </w:r>
      <w:r w:rsidRPr="007B201C">
        <w:t xml:space="preserve">north </w:t>
      </w:r>
      <w:r w:rsidRPr="007B201C" w:rsidR="00783CAB">
        <w:t xml:space="preserve">and pigs </w:t>
      </w:r>
      <w:r w:rsidRPr="007B201C">
        <w:t xml:space="preserve">from </w:t>
      </w:r>
      <w:r w:rsidRPr="007B201C" w:rsidR="00783CAB">
        <w:t>t</w:t>
      </w:r>
      <w:r w:rsidRPr="007B201C">
        <w:t>h</w:t>
      </w:r>
      <w:r w:rsidRPr="007B201C" w:rsidR="00783CAB">
        <w:t xml:space="preserve">e </w:t>
      </w:r>
      <w:r w:rsidRPr="007B201C" w:rsidR="00480B98">
        <w:t>south</w:t>
      </w:r>
      <w:r w:rsidRPr="007B201C">
        <w:t xml:space="preserve">; they </w:t>
      </w:r>
      <w:r w:rsidRPr="007B201C" w:rsidR="00480B98">
        <w:t>are always a p</w:t>
      </w:r>
      <w:r w:rsidRPr="007B201C">
        <w:t>roduct of ROI but they are killed and processed in the north. For p</w:t>
      </w:r>
      <w:r w:rsidRPr="007B201C" w:rsidR="00783CAB">
        <w:t>oultry</w:t>
      </w:r>
      <w:r w:rsidRPr="007B201C">
        <w:t xml:space="preserve">, we have a duck processing plant straight on the border. The eggs are produced in the </w:t>
      </w:r>
      <w:r w:rsidRPr="007B201C" w:rsidR="00783CAB">
        <w:t>south. They come up</w:t>
      </w:r>
      <w:r w:rsidRPr="007B201C">
        <w:t xml:space="preserve"> to the north to be reared and fattened as ducks. The plant is virtually on the edge of the border. They then go just </w:t>
      </w:r>
      <w:r w:rsidRPr="007B201C" w:rsidR="00783CAB">
        <w:t xml:space="preserve">over the border to be killed, and the UK is their main market. </w:t>
      </w:r>
    </w:p>
    <w:p w:rsidR="00783CAB" w:rsidRPr="007B201C" w:rsidP="007B0C02">
      <w:pPr>
        <w:pStyle w:val="Answer"/>
        <w:spacing w:line="480" w:lineRule="auto"/>
      </w:pPr>
      <w:r w:rsidRPr="007B201C">
        <w:t xml:space="preserve">There is no sector that I could say is safe. </w:t>
      </w:r>
      <w:r w:rsidRPr="007B201C" w:rsidR="00730B60">
        <w:t>There are s</w:t>
      </w:r>
      <w:r w:rsidRPr="007B201C">
        <w:t>ectors that might benefit if the UK had no FTA with the EU</w:t>
      </w:r>
      <w:r w:rsidRPr="007B201C" w:rsidR="00730B60">
        <w:t xml:space="preserve">; your UK lambs could not </w:t>
      </w:r>
      <w:r w:rsidRPr="007B201C">
        <w:t xml:space="preserve">into Europe </w:t>
      </w:r>
      <w:r w:rsidRPr="007B201C" w:rsidR="00730B60">
        <w:t>where the big demand for lambs is, and ours could go south and go into Europe. T</w:t>
      </w:r>
      <w:r w:rsidRPr="007B201C">
        <w:t xml:space="preserve">here might be a </w:t>
      </w:r>
      <w:r w:rsidRPr="007B201C" w:rsidR="00730B60">
        <w:t xml:space="preserve">spinoff of a </w:t>
      </w:r>
      <w:r w:rsidRPr="007B201C">
        <w:t>benefit t</w:t>
      </w:r>
      <w:r w:rsidRPr="007B201C" w:rsidR="00730B60">
        <w:t>here, but it is difficult to se</w:t>
      </w:r>
      <w:r w:rsidRPr="007B201C">
        <w:t>e</w:t>
      </w:r>
      <w:r w:rsidRPr="007B201C" w:rsidR="00730B60">
        <w:t xml:space="preserve"> </w:t>
      </w:r>
      <w:r w:rsidRPr="007B201C">
        <w:t>w</w:t>
      </w:r>
      <w:r w:rsidRPr="007B201C" w:rsidR="00730B60">
        <w:t>h</w:t>
      </w:r>
      <w:r w:rsidRPr="007B201C">
        <w:t xml:space="preserve">ich sector is going to win </w:t>
      </w:r>
      <w:r w:rsidRPr="007B201C" w:rsidR="00730B60">
        <w:t xml:space="preserve">and which sector is going to </w:t>
      </w:r>
      <w:r w:rsidRPr="007B201C">
        <w:t>lose.</w:t>
      </w:r>
    </w:p>
    <w:p w:rsidR="00783CAB" w:rsidRPr="007B201C" w:rsidP="007B0C02">
      <w:pPr>
        <w:pStyle w:val="Answer"/>
        <w:spacing w:line="480" w:lineRule="auto"/>
      </w:pPr>
      <w:sdt>
        <w:sdtPr>
          <w:alias w:val="Witness"/>
          <w:id w:val="1539542003"/>
          <w:placeholder>
            <w:docPart w:val="DefaultPlaceholder_1082065158"/>
          </w:placeholder>
          <w:richText/>
        </w:sdtPr>
        <w:sdtContent>
          <w:r w:rsidRPr="007B201C" w:rsidR="003D49F6">
            <w:rPr>
              <w:b/>
              <w:i/>
            </w:rPr>
            <w:t>Aodhán Connolly:</w:t>
          </w:r>
          <w:r w:rsidRPr="007B201C">
            <w:rPr>
              <w:b/>
            </w:rPr>
            <w:t xml:space="preserve"> </w:t>
          </w:r>
        </w:sdtContent>
      </w:sdt>
      <w:r w:rsidRPr="007B201C" w:rsidR="00730B60">
        <w:t>If I take off the NIRC hat and put on the Northern Ireland Business Brexit Working Group hat for a second, we get full turnouts at all of our meetings from the CBI,</w:t>
      </w:r>
      <w:r w:rsidRPr="007B201C" w:rsidR="00480B98">
        <w:t xml:space="preserve"> the</w:t>
      </w:r>
      <w:r w:rsidRPr="007B201C" w:rsidR="00730B60">
        <w:t xml:space="preserve"> I</w:t>
      </w:r>
      <w:r w:rsidRPr="007B201C" w:rsidR="00480B98">
        <w:t>o</w:t>
      </w:r>
      <w:r w:rsidRPr="007B201C" w:rsidR="00730B60">
        <w:t xml:space="preserve">D, </w:t>
      </w:r>
      <w:r w:rsidRPr="007B201C" w:rsidR="00480B98">
        <w:t xml:space="preserve">the </w:t>
      </w:r>
      <w:r w:rsidRPr="007B201C" w:rsidR="00730B60">
        <w:t xml:space="preserve">Ulster Farmers’ Union, </w:t>
      </w:r>
      <w:r w:rsidRPr="007B201C" w:rsidR="00480B98">
        <w:t xml:space="preserve">the </w:t>
      </w:r>
      <w:r w:rsidRPr="007B201C" w:rsidR="00730B60">
        <w:t xml:space="preserve">FSB, </w:t>
      </w:r>
      <w:r w:rsidRPr="007B201C" w:rsidR="00480B98">
        <w:t xml:space="preserve">the </w:t>
      </w:r>
      <w:r w:rsidRPr="007B201C" w:rsidR="00017348">
        <w:t>Northern</w:t>
      </w:r>
      <w:r w:rsidRPr="007B201C" w:rsidR="00730B60">
        <w:t xml:space="preserve"> Ireland Chamber, </w:t>
      </w:r>
      <w:r w:rsidRPr="007B201C" w:rsidR="00480B98">
        <w:t xml:space="preserve">the </w:t>
      </w:r>
      <w:r w:rsidRPr="007B201C" w:rsidR="00730B60">
        <w:t xml:space="preserve">Northern Ireland Food </w:t>
      </w:r>
      <w:r w:rsidRPr="007B201C" w:rsidR="00480B98">
        <w:t>and</w:t>
      </w:r>
      <w:r w:rsidRPr="007B201C" w:rsidR="00730B60">
        <w:t xml:space="preserve"> Drink Association, </w:t>
      </w:r>
      <w:r w:rsidRPr="007B201C" w:rsidR="00480B98">
        <w:t xml:space="preserve">the </w:t>
      </w:r>
      <w:r w:rsidRPr="007B201C" w:rsidR="00730B60">
        <w:t xml:space="preserve">Northern Ireland Meat Exporters Association, Manufacturing NI, Derry Council, </w:t>
      </w:r>
      <w:r w:rsidRPr="007B201C" w:rsidR="00480B98">
        <w:t xml:space="preserve">the </w:t>
      </w:r>
      <w:r w:rsidRPr="007B201C" w:rsidR="00730B60">
        <w:t>Northern Ireland Grain Trade Association,</w:t>
      </w:r>
      <w:r w:rsidRPr="007B201C" w:rsidR="00480B98">
        <w:t xml:space="preserve"> the</w:t>
      </w:r>
      <w:r w:rsidRPr="007B201C" w:rsidR="00730B60">
        <w:t xml:space="preserve"> Mineral Products </w:t>
      </w:r>
      <w:r w:rsidRPr="007B201C" w:rsidR="00017348">
        <w:t>Association</w:t>
      </w:r>
      <w:r w:rsidRPr="007B201C" w:rsidR="00730B60">
        <w:t xml:space="preserve"> and </w:t>
      </w:r>
      <w:r w:rsidRPr="007B201C">
        <w:t>Logistics UK</w:t>
      </w:r>
      <w:r w:rsidRPr="007B201C" w:rsidR="00480B98">
        <w:t xml:space="preserve">, </w:t>
      </w:r>
      <w:r w:rsidRPr="007B201C" w:rsidR="00730B60">
        <w:t>and I am sure I have left someone out</w:t>
      </w:r>
      <w:r w:rsidRPr="007B201C" w:rsidR="00480B98">
        <w:t xml:space="preserve">. </w:t>
      </w:r>
      <w:r w:rsidRPr="007B201C" w:rsidR="00730B60">
        <w:t xml:space="preserve">About </w:t>
      </w:r>
      <w:r w:rsidRPr="007B201C">
        <w:t>85% of all business</w:t>
      </w:r>
      <w:r w:rsidRPr="007B201C" w:rsidR="00730B60">
        <w:t xml:space="preserve"> in North</w:t>
      </w:r>
      <w:r w:rsidRPr="007B201C">
        <w:t xml:space="preserve">ern </w:t>
      </w:r>
      <w:r w:rsidRPr="007B201C" w:rsidR="00730B60">
        <w:t>I</w:t>
      </w:r>
      <w:r w:rsidRPr="007B201C">
        <w:t>reland is coming to those meetings</w:t>
      </w:r>
      <w:r w:rsidRPr="007B201C" w:rsidR="00730B60">
        <w:t xml:space="preserve"> and being represented at those meetings</w:t>
      </w:r>
      <w:r w:rsidRPr="007B201C" w:rsidR="00480B98">
        <w:t>, quite simply</w:t>
      </w:r>
      <w:r w:rsidRPr="007B201C" w:rsidR="00730B60">
        <w:t xml:space="preserve"> </w:t>
      </w:r>
      <w:r w:rsidRPr="007B201C" w:rsidR="00017348">
        <w:t>because</w:t>
      </w:r>
      <w:r w:rsidRPr="007B201C" w:rsidR="00730B60">
        <w:t xml:space="preserve"> this is fundamental change to how they do business and they have grave concerns</w:t>
      </w:r>
      <w:r w:rsidRPr="007B201C">
        <w:t>.</w:t>
      </w:r>
    </w:p>
    <w:p w:rsidR="00783CAB" w:rsidRPr="007B201C" w:rsidP="007B0C02">
      <w:pPr>
        <w:pStyle w:val="Answer"/>
        <w:spacing w:line="480" w:lineRule="auto"/>
      </w:pPr>
      <w:sdt>
        <w:sdtPr>
          <w:alias w:val="Witness"/>
          <w:id w:val="-923102215"/>
          <w:placeholder>
            <w:docPart w:val="DefaultPlaceholder_1082065158"/>
          </w:placeholder>
          <w:richText/>
        </w:sdtPr>
        <w:sdtContent>
          <w:r w:rsidRPr="007B201C" w:rsidR="003D49F6">
            <w:rPr>
              <w:b/>
              <w:i/>
            </w:rPr>
            <w:t>Stephen Kelly:</w:t>
          </w:r>
          <w:r w:rsidRPr="007B201C">
            <w:rPr>
              <w:b/>
            </w:rPr>
            <w:t xml:space="preserve"> </w:t>
          </w:r>
        </w:sdtContent>
      </w:sdt>
      <w:r w:rsidRPr="007B201C" w:rsidR="00480B98">
        <w:t>W</w:t>
      </w:r>
      <w:r w:rsidRPr="007B201C">
        <w:t xml:space="preserve">e have found </w:t>
      </w:r>
      <w:r w:rsidRPr="007B201C" w:rsidR="00730B60">
        <w:t>with manufacture</w:t>
      </w:r>
      <w:r w:rsidRPr="007B201C" w:rsidR="00480B98">
        <w:t>r</w:t>
      </w:r>
      <w:r w:rsidRPr="007B201C" w:rsidR="00730B60">
        <w:t>s that they a</w:t>
      </w:r>
      <w:r w:rsidRPr="007B201C">
        <w:t xml:space="preserve">re already </w:t>
      </w:r>
      <w:r w:rsidRPr="007B201C" w:rsidR="00730B60">
        <w:t xml:space="preserve">beginning </w:t>
      </w:r>
      <w:r w:rsidRPr="007B201C">
        <w:t xml:space="preserve">to change their supply chains. </w:t>
      </w:r>
      <w:r w:rsidRPr="007B201C" w:rsidR="00730B60">
        <w:t>If there are issues and complexities GB to NI</w:t>
      </w:r>
      <w:r w:rsidRPr="007B201C" w:rsidR="00480B98">
        <w:t>,</w:t>
      </w:r>
      <w:r w:rsidRPr="007B201C" w:rsidR="00730B60">
        <w:t xml:space="preserve"> t</w:t>
      </w:r>
      <w:r w:rsidRPr="007B201C">
        <w:t xml:space="preserve">hey are looking at other routes </w:t>
      </w:r>
      <w:r w:rsidRPr="007B201C" w:rsidR="00017348">
        <w:t>and</w:t>
      </w:r>
      <w:r w:rsidRPr="007B201C">
        <w:t xml:space="preserve"> oth</w:t>
      </w:r>
      <w:r w:rsidRPr="007B201C" w:rsidR="00730B60">
        <w:t>er locations. The food sector is obviously the most impacted</w:t>
      </w:r>
      <w:r w:rsidRPr="007B201C" w:rsidR="0096326A">
        <w:t>. I</w:t>
      </w:r>
      <w:r w:rsidRPr="007B201C" w:rsidR="00730B60">
        <w:t xml:space="preserve">n the last 24 hours there has been a lot of </w:t>
      </w:r>
      <w:r w:rsidRPr="007B201C" w:rsidR="00017348">
        <w:t>commentary</w:t>
      </w:r>
      <w:r w:rsidRPr="007B201C" w:rsidR="00730B60">
        <w:t xml:space="preserve"> around an issue </w:t>
      </w:r>
      <w:r w:rsidRPr="007B201C" w:rsidR="00480B98">
        <w:t>around</w:t>
      </w:r>
      <w:r w:rsidRPr="007B201C" w:rsidR="00730B60">
        <w:t xml:space="preserve"> </w:t>
      </w:r>
      <w:r w:rsidRPr="007B201C">
        <w:t>second</w:t>
      </w:r>
      <w:r w:rsidRPr="007B201C" w:rsidR="00480B98">
        <w:t>-</w:t>
      </w:r>
      <w:r w:rsidRPr="007B201C">
        <w:t xml:space="preserve">hand </w:t>
      </w:r>
      <w:r w:rsidRPr="007B201C" w:rsidR="00730B60">
        <w:t xml:space="preserve">vehicles bought </w:t>
      </w:r>
      <w:r w:rsidRPr="007B201C">
        <w:t xml:space="preserve">in GB and </w:t>
      </w:r>
      <w:r w:rsidRPr="007B201C" w:rsidR="00730B60">
        <w:t>brought to Northern Ireland</w:t>
      </w:r>
      <w:r w:rsidRPr="007B201C">
        <w:t xml:space="preserve">. </w:t>
      </w:r>
      <w:r w:rsidRPr="007B201C" w:rsidR="0096326A">
        <w:t xml:space="preserve">The biggest challenge that we all collectively have—and it is a job for </w:t>
      </w:r>
      <w:r w:rsidRPr="007B201C" w:rsidR="0096326A">
        <w:t xml:space="preserve">Parliament as well as Government—is where the </w:t>
      </w:r>
      <w:r w:rsidRPr="007B201C" w:rsidR="00E918C3">
        <w:t>protocol</w:t>
      </w:r>
      <w:r w:rsidRPr="007B201C" w:rsidR="0096326A">
        <w:t xml:space="preserve"> interacts with the consumer, whether </w:t>
      </w:r>
      <w:r w:rsidRPr="007B201C" w:rsidR="00480B98">
        <w:t>that is</w:t>
      </w:r>
      <w:r w:rsidRPr="007B201C" w:rsidR="0096326A">
        <w:t xml:space="preserve"> food, cars, equipment, machinery, et</w:t>
      </w:r>
      <w:r w:rsidRPr="007B201C" w:rsidR="00480B98">
        <w:t xml:space="preserve"> </w:t>
      </w:r>
      <w:r w:rsidRPr="007B201C" w:rsidR="0096326A">
        <w:t>c</w:t>
      </w:r>
      <w:r w:rsidRPr="007B201C" w:rsidR="00480B98">
        <w:t>etera</w:t>
      </w:r>
      <w:r w:rsidRPr="007B201C" w:rsidR="0096326A">
        <w:t xml:space="preserve">. </w:t>
      </w:r>
      <w:r w:rsidRPr="007B201C">
        <w:t xml:space="preserve">That is the biggest challenge </w:t>
      </w:r>
      <w:r w:rsidRPr="007B201C" w:rsidR="00017348">
        <w:t>that</w:t>
      </w:r>
      <w:r w:rsidRPr="007B201C">
        <w:t xml:space="preserve"> we all </w:t>
      </w:r>
      <w:r w:rsidRPr="007B201C" w:rsidR="00017348">
        <w:t>collectively</w:t>
      </w:r>
      <w:r w:rsidRPr="007B201C">
        <w:t xml:space="preserve"> have to avoid.</w:t>
      </w:r>
    </w:p>
    <w:p w:rsidR="00783CAB" w:rsidRPr="007B201C" w:rsidP="007B0C02">
      <w:pPr>
        <w:pStyle w:val="Question"/>
        <w:spacing w:line="480" w:lineRule="auto"/>
      </w:pPr>
      <w:sdt>
        <w:sdtPr>
          <w:alias w:val="Member"/>
          <w:tag w:val="&lt;Member mnisId='4844' dodsId=''&gt;"/>
          <w:id w:val="1086186295"/>
          <w:placeholder>
            <w:docPart w:val="DefaultPlaceholder_1082065158"/>
          </w:placeholder>
          <w:richText/>
        </w:sdtPr>
        <w:sdtContent>
          <w:r w:rsidRPr="007B201C">
            <w:rPr>
              <w:b/>
            </w:rPr>
            <w:t>Matt Vickers:</w:t>
          </w:r>
        </w:sdtContent>
      </w:sdt>
      <w:r w:rsidRPr="007B201C">
        <w:t xml:space="preserve"> </w:t>
      </w:r>
      <w:r w:rsidRPr="007B201C" w:rsidR="0096326A">
        <w:t>Looking at a more positive, forward-looking note, w</w:t>
      </w:r>
      <w:r w:rsidRPr="007B201C">
        <w:t>hat do you think are s</w:t>
      </w:r>
      <w:r w:rsidRPr="007B201C" w:rsidR="0096326A">
        <w:t>o</w:t>
      </w:r>
      <w:r w:rsidRPr="007B201C">
        <w:t>me of the biggest si</w:t>
      </w:r>
      <w:r w:rsidRPr="007B201C" w:rsidR="0096326A">
        <w:t xml:space="preserve">ngle </w:t>
      </w:r>
      <w:r w:rsidRPr="007B201C">
        <w:t>t</w:t>
      </w:r>
      <w:r w:rsidRPr="007B201C" w:rsidR="0096326A">
        <w:t>h</w:t>
      </w:r>
      <w:r w:rsidRPr="007B201C">
        <w:t>ings we can do to mitigate</w:t>
      </w:r>
      <w:r w:rsidRPr="007B201C" w:rsidR="0096326A">
        <w:t xml:space="preserve"> some of the tougher impacts?</w:t>
      </w:r>
    </w:p>
    <w:p w:rsidR="00783CAB" w:rsidRPr="007B201C" w:rsidP="007B0C02">
      <w:pPr>
        <w:pStyle w:val="Answer"/>
        <w:spacing w:line="480" w:lineRule="auto"/>
      </w:pPr>
      <w:sdt>
        <w:sdtPr>
          <w:alias w:val="Witness"/>
          <w:id w:val="1581634410"/>
          <w:placeholder>
            <w:docPart w:val="DefaultPlaceholder_1082065158"/>
          </w:placeholder>
          <w:richText/>
        </w:sdtPr>
        <w:sdtContent>
          <w:r w:rsidRPr="007B201C" w:rsidR="003D49F6">
            <w:rPr>
              <w:b/>
              <w:i/>
            </w:rPr>
            <w:t>Stephen Kelly:</w:t>
          </w:r>
          <w:r w:rsidRPr="007B201C">
            <w:rPr>
              <w:b/>
            </w:rPr>
            <w:t xml:space="preserve"> </w:t>
          </w:r>
        </w:sdtContent>
      </w:sdt>
      <w:r w:rsidRPr="007B201C" w:rsidR="00480B98">
        <w:t>I</w:t>
      </w:r>
      <w:r w:rsidRPr="007B201C" w:rsidR="0096326A">
        <w:t xml:space="preserve">f </w:t>
      </w:r>
      <w:r w:rsidRPr="007B201C">
        <w:t>the EU and UK agree a future relationship</w:t>
      </w:r>
      <w:r w:rsidRPr="007B201C" w:rsidR="00480B98">
        <w:t>, t</w:t>
      </w:r>
      <w:r w:rsidRPr="007B201C" w:rsidR="0096326A">
        <w:t xml:space="preserve">hat removes quite a lot of the wrinkles that are in </w:t>
      </w:r>
      <w:r w:rsidRPr="007B201C" w:rsidR="00017348">
        <w:t>the</w:t>
      </w:r>
      <w:r w:rsidRPr="007B201C" w:rsidR="0096326A">
        <w:t xml:space="preserve"> system at the moment. That will ensure that we have </w:t>
      </w:r>
      <w:r w:rsidRPr="007B201C">
        <w:t>a degree o</w:t>
      </w:r>
      <w:r w:rsidRPr="007B201C" w:rsidR="0096326A">
        <w:t>f trust that can be built upon t</w:t>
      </w:r>
      <w:r w:rsidRPr="007B201C">
        <w:t xml:space="preserve">o remove these problems, particularly in January, </w:t>
      </w:r>
      <w:r w:rsidRPr="007B201C" w:rsidR="00017348">
        <w:t>February</w:t>
      </w:r>
      <w:r w:rsidRPr="007B201C">
        <w:t xml:space="preserve"> and March </w:t>
      </w:r>
      <w:r w:rsidRPr="007B201C" w:rsidR="0096326A">
        <w:t xml:space="preserve">as </w:t>
      </w:r>
      <w:r w:rsidRPr="007B201C">
        <w:t xml:space="preserve">we move into next year. </w:t>
      </w:r>
      <w:r w:rsidRPr="007B201C" w:rsidR="0096326A">
        <w:t>The business community will get there with the detail and with that time, but i</w:t>
      </w:r>
      <w:r w:rsidRPr="007B201C">
        <w:t>n order to ensure that happens</w:t>
      </w:r>
      <w:r w:rsidRPr="007B201C" w:rsidR="00017348">
        <w:t xml:space="preserve">, the </w:t>
      </w:r>
      <w:r w:rsidRPr="007B201C" w:rsidR="0096326A">
        <w:t>relationships between the UK and the EU need to improve.</w:t>
      </w:r>
    </w:p>
    <w:p w:rsidR="00783CAB" w:rsidRPr="007B201C" w:rsidP="007B0C02">
      <w:pPr>
        <w:pStyle w:val="Question"/>
        <w:spacing w:line="480" w:lineRule="auto"/>
      </w:pPr>
      <w:sdt>
        <w:sdtPr>
          <w:alias w:val="Member"/>
          <w:tag w:val="&lt;Member mnisId='4844' dodsId=''&gt;"/>
          <w:id w:val="14807892"/>
          <w:placeholder>
            <w:docPart w:val="DefaultPlaceholder_1082065158"/>
          </w:placeholder>
          <w:richText/>
        </w:sdtPr>
        <w:sdtContent>
          <w:r w:rsidRPr="007B201C">
            <w:rPr>
              <w:b/>
            </w:rPr>
            <w:t>Matt Vickers:</w:t>
          </w:r>
        </w:sdtContent>
      </w:sdt>
      <w:r w:rsidRPr="007B201C">
        <w:t xml:space="preserve"> What would you see as the biggest mitigation if the FTA was not agreed?</w:t>
      </w:r>
    </w:p>
    <w:p w:rsidR="00783CAB" w:rsidRPr="007B201C" w:rsidP="007B0C02">
      <w:pPr>
        <w:pStyle w:val="Answer"/>
        <w:spacing w:line="480" w:lineRule="auto"/>
      </w:pPr>
      <w:sdt>
        <w:sdtPr>
          <w:alias w:val="Witness"/>
          <w:id w:val="-1525552442"/>
          <w:placeholder>
            <w:docPart w:val="DefaultPlaceholder_1082065158"/>
          </w:placeholder>
          <w:richText/>
        </w:sdtPr>
        <w:sdtContent>
          <w:r w:rsidRPr="007B201C" w:rsidR="003D49F6">
            <w:rPr>
              <w:b/>
              <w:i/>
            </w:rPr>
            <w:t>Stephen Kelly:</w:t>
          </w:r>
          <w:r w:rsidRPr="007B201C">
            <w:rPr>
              <w:b/>
            </w:rPr>
            <w:t xml:space="preserve"> </w:t>
          </w:r>
        </w:sdtContent>
      </w:sdt>
      <w:r w:rsidRPr="007B201C" w:rsidR="0096326A">
        <w:t>The biggest mitigation is that somehow we need to find out how we manage that border in the Irish Sea. NI into GB is a UK responsibility</w:t>
      </w:r>
      <w:r w:rsidRPr="007B201C">
        <w:t xml:space="preserve">, but the UK has agreed to act as the agent </w:t>
      </w:r>
      <w:r w:rsidRPr="007B201C" w:rsidR="0096326A">
        <w:t xml:space="preserve">on behalf of the EU </w:t>
      </w:r>
      <w:r w:rsidRPr="007B201C">
        <w:t>from GB into NI.</w:t>
      </w:r>
      <w:r w:rsidRPr="007B201C" w:rsidR="0096326A">
        <w:t xml:space="preserve"> </w:t>
      </w:r>
      <w:r w:rsidRPr="007B201C">
        <w:t>The</w:t>
      </w:r>
      <w:r w:rsidRPr="007B201C" w:rsidR="0096326A">
        <w:t xml:space="preserve">re </w:t>
      </w:r>
      <w:r w:rsidRPr="007B201C" w:rsidR="00017348">
        <w:t>needs</w:t>
      </w:r>
      <w:r w:rsidRPr="007B201C" w:rsidR="0096326A">
        <w:t xml:space="preserve"> to be some agreement about how that happens. The EU will not b</w:t>
      </w:r>
      <w:r w:rsidRPr="007B201C">
        <w:t xml:space="preserve">e present in Northern Ireland. </w:t>
      </w:r>
      <w:r w:rsidRPr="007B201C" w:rsidR="0096326A">
        <w:t xml:space="preserve">The EU will not have direct sight of what happens at that point. </w:t>
      </w:r>
      <w:r w:rsidRPr="007B201C">
        <w:t>We n</w:t>
      </w:r>
      <w:r w:rsidRPr="007B201C" w:rsidR="0096326A">
        <w:t>eed to ensure the GB</w:t>
      </w:r>
      <w:r w:rsidRPr="007B201C" w:rsidR="00480B98">
        <w:t>-</w:t>
      </w:r>
      <w:r w:rsidRPr="007B201C" w:rsidR="0096326A">
        <w:t>to</w:t>
      </w:r>
      <w:r w:rsidRPr="007B201C" w:rsidR="00480B98">
        <w:t>-</w:t>
      </w:r>
      <w:r w:rsidRPr="007B201C" w:rsidR="0096326A">
        <w:t>NI rout</w:t>
      </w:r>
      <w:r w:rsidRPr="007B201C">
        <w:t>e is made as fricti</w:t>
      </w:r>
      <w:r w:rsidRPr="007B201C" w:rsidR="0096326A">
        <w:t>o</w:t>
      </w:r>
      <w:r w:rsidRPr="007B201C">
        <w:t>nless as possible, and t</w:t>
      </w:r>
      <w:r w:rsidRPr="007B201C" w:rsidR="0096326A">
        <w:t>hat will be difficult without a</w:t>
      </w:r>
      <w:r w:rsidRPr="007B201C" w:rsidR="00480B98">
        <w:t>n</w:t>
      </w:r>
      <w:r w:rsidRPr="007B201C" w:rsidR="0096326A">
        <w:t xml:space="preserve"> FTA.</w:t>
      </w:r>
      <w:r w:rsidRPr="007B201C">
        <w:t xml:space="preserve"> </w:t>
      </w:r>
    </w:p>
    <w:p w:rsidR="0096326A" w:rsidRPr="007B201C" w:rsidP="007B0C02">
      <w:pPr>
        <w:pStyle w:val="Answer"/>
        <w:spacing w:line="480" w:lineRule="auto"/>
      </w:pPr>
      <w:sdt>
        <w:sdtPr>
          <w:alias w:val="Witness"/>
          <w:id w:val="-679119028"/>
          <w:placeholder>
            <w:docPart w:val="DefaultPlaceholder_1082065158"/>
          </w:placeholder>
          <w:richText/>
        </w:sdtPr>
        <w:sdtContent>
          <w:r w:rsidRPr="007B201C" w:rsidR="003D49F6">
            <w:rPr>
              <w:b/>
              <w:i/>
            </w:rPr>
            <w:t>Victor Chestnutt:</w:t>
          </w:r>
          <w:r w:rsidRPr="007B201C" w:rsidR="00783CAB">
            <w:rPr>
              <w:b/>
            </w:rPr>
            <w:t xml:space="preserve"> </w:t>
          </w:r>
        </w:sdtContent>
      </w:sdt>
      <w:r w:rsidRPr="007B201C" w:rsidR="00783CAB">
        <w:t xml:space="preserve">We </w:t>
      </w:r>
      <w:r w:rsidRPr="007B201C">
        <w:t xml:space="preserve">as an agriculture industry </w:t>
      </w:r>
      <w:r w:rsidRPr="007B201C" w:rsidR="00783CAB">
        <w:t>have been looking at every sector of our industry</w:t>
      </w:r>
      <w:r w:rsidRPr="007B201C">
        <w:t>, along with the Nor</w:t>
      </w:r>
      <w:r w:rsidRPr="007B201C" w:rsidR="00017348">
        <w:t>t</w:t>
      </w:r>
      <w:r w:rsidRPr="007B201C">
        <w:t xml:space="preserve">hern Ireland Food </w:t>
      </w:r>
      <w:r w:rsidRPr="007B201C" w:rsidR="00480B98">
        <w:t xml:space="preserve">and </w:t>
      </w:r>
      <w:r w:rsidRPr="007B201C">
        <w:t xml:space="preserve">Drink Association. We have come up with a proposal on how we would tackle every product. Undoubtedly there will be some scenarios that we have missed, but we have a proposal that could mitigate some of this if it was accepted. </w:t>
      </w:r>
      <w:r w:rsidRPr="007B201C" w:rsidR="00783CAB">
        <w:t xml:space="preserve">It was really about protecting the integrity of the food produced in Northern Ireland. </w:t>
      </w:r>
      <w:r w:rsidRPr="007B201C">
        <w:t xml:space="preserve">One of the proposals on beef is that at </w:t>
      </w:r>
      <w:r w:rsidRPr="007B201C" w:rsidR="00017348">
        <w:t>the</w:t>
      </w:r>
      <w:r w:rsidRPr="007B201C">
        <w:t xml:space="preserve"> minute there are 50,000 ton</w:t>
      </w:r>
      <w:r w:rsidR="00D064A3">
        <w:t>ne</w:t>
      </w:r>
      <w:r w:rsidRPr="007B201C">
        <w:t>s of beef coming from ROI into Northern Ireland to be processed to go on</w:t>
      </w:r>
      <w:r w:rsidRPr="007B201C" w:rsidR="00480B98">
        <w:t xml:space="preserve"> </w:t>
      </w:r>
      <w:r w:rsidRPr="007B201C">
        <w:t>to the UK market. The probl</w:t>
      </w:r>
      <w:r w:rsidRPr="007B201C" w:rsidR="00783CAB">
        <w:t xml:space="preserve">em there is that </w:t>
      </w:r>
      <w:r w:rsidRPr="007B201C">
        <w:t xml:space="preserve">the cheapest </w:t>
      </w:r>
      <w:r w:rsidRPr="007B201C" w:rsidR="00783CAB">
        <w:t>beef floating about in Europe</w:t>
      </w:r>
      <w:r w:rsidRPr="007B201C">
        <w:t xml:space="preserve"> could start coming there. The proposal is that</w:t>
      </w:r>
      <w:r w:rsidRPr="007B201C" w:rsidR="00480B98">
        <w:t xml:space="preserve"> </w:t>
      </w:r>
      <w:r w:rsidRPr="007B201C">
        <w:t xml:space="preserve">“Killed in Northern Ireland” would become a qualifying good, which </w:t>
      </w:r>
      <w:r w:rsidRPr="007B201C" w:rsidR="00017348">
        <w:t>means</w:t>
      </w:r>
      <w:r w:rsidRPr="007B201C">
        <w:t xml:space="preserve"> they would all go through a plant with DAERA supervision</w:t>
      </w:r>
      <w:r w:rsidRPr="007B201C" w:rsidR="00480B98">
        <w:t xml:space="preserve"> and</w:t>
      </w:r>
      <w:r w:rsidRPr="007B201C">
        <w:t xml:space="preserve"> DAERA vets, and they </w:t>
      </w:r>
      <w:r w:rsidR="00D064A3">
        <w:t xml:space="preserve">would </w:t>
      </w:r>
      <w:r w:rsidRPr="007B201C">
        <w:t>be ROI cattle.</w:t>
      </w:r>
    </w:p>
    <w:p w:rsidR="00783CAB" w:rsidRPr="007B201C" w:rsidP="007B0C02">
      <w:pPr>
        <w:pStyle w:val="Answer"/>
        <w:spacing w:line="480" w:lineRule="auto"/>
      </w:pPr>
      <w:r w:rsidRPr="007B201C">
        <w:t xml:space="preserve">On </w:t>
      </w:r>
      <w:r w:rsidRPr="007B201C">
        <w:t>the milk side of the business</w:t>
      </w:r>
      <w:r w:rsidRPr="007B201C">
        <w:t xml:space="preserve"> to </w:t>
      </w:r>
      <w:r w:rsidRPr="007B201C">
        <w:t>mi</w:t>
      </w:r>
      <w:r w:rsidRPr="007B201C">
        <w:t xml:space="preserve">tigate the milk that goes south, </w:t>
      </w:r>
      <w:r w:rsidRPr="007B201C">
        <w:t>we were working on a mass ba</w:t>
      </w:r>
      <w:r w:rsidRPr="007B201C">
        <w:t>l</w:t>
      </w:r>
      <w:r w:rsidRPr="007B201C">
        <w:t xml:space="preserve">ance thing, i.e. if you send a million litres </w:t>
      </w:r>
      <w:r w:rsidRPr="007B201C" w:rsidR="00480B98">
        <w:t xml:space="preserve">of milk </w:t>
      </w:r>
      <w:r w:rsidRPr="007B201C">
        <w:t>down from the north to the south to process</w:t>
      </w:r>
      <w:r w:rsidRPr="007B201C" w:rsidR="00480B98">
        <w:t xml:space="preserve">, </w:t>
      </w:r>
      <w:r w:rsidRPr="007B201C">
        <w:t xml:space="preserve">an equivalent amount of product could be a qualifying good to go </w:t>
      </w:r>
      <w:r w:rsidRPr="007B201C">
        <w:t xml:space="preserve">over </w:t>
      </w:r>
      <w:r w:rsidRPr="007B201C">
        <w:t>into the UK market.</w:t>
      </w:r>
      <w:r w:rsidRPr="007B201C" w:rsidR="00017348">
        <w:t xml:space="preserve"> W</w:t>
      </w:r>
      <w:r w:rsidRPr="007B201C">
        <w:t>e</w:t>
      </w:r>
      <w:r w:rsidRPr="007B201C" w:rsidR="00017348">
        <w:t xml:space="preserve"> </w:t>
      </w:r>
      <w:r w:rsidRPr="007B201C">
        <w:t xml:space="preserve">have looked at every sector, and that paper is available. </w:t>
      </w:r>
    </w:p>
    <w:p w:rsidR="00783CAB" w:rsidRPr="007B201C" w:rsidP="007B0C02">
      <w:pPr>
        <w:pStyle w:val="Question"/>
        <w:spacing w:line="480" w:lineRule="auto"/>
      </w:pPr>
      <w:sdt>
        <w:sdtPr>
          <w:alias w:val="Member"/>
          <w:tag w:val="&lt;Member mnisId='4359' dodsId='110294'&gt;"/>
          <w:id w:val="1140613446"/>
          <w:placeholder>
            <w:docPart w:val="DefaultPlaceholder_1082065158"/>
          </w:placeholder>
          <w:richText/>
        </w:sdtPr>
        <w:sdtContent>
          <w:r w:rsidRPr="007B201C">
            <w:rPr>
              <w:b/>
            </w:rPr>
            <w:t>Stephen Kinnock:</w:t>
          </w:r>
        </w:sdtContent>
      </w:sdt>
      <w:r w:rsidRPr="007B201C" w:rsidR="0096326A">
        <w:t xml:space="preserve"> Than</w:t>
      </w:r>
      <w:r w:rsidRPr="007B201C">
        <w:t>k</w:t>
      </w:r>
      <w:r w:rsidRPr="007B201C" w:rsidR="0096326A">
        <w:t xml:space="preserve"> </w:t>
      </w:r>
      <w:r w:rsidRPr="007B201C">
        <w:t>you very much to all of our witnes</w:t>
      </w:r>
      <w:r w:rsidRPr="007B201C" w:rsidR="0096326A">
        <w:t>ses today for some very useful and very soberin</w:t>
      </w:r>
      <w:r w:rsidRPr="007B201C">
        <w:t xml:space="preserve">g analysis of the </w:t>
      </w:r>
      <w:r w:rsidRPr="007B201C" w:rsidR="0096326A">
        <w:t xml:space="preserve">situation that </w:t>
      </w:r>
      <w:r w:rsidRPr="007B201C">
        <w:t>you find yourselves in.</w:t>
      </w:r>
      <w:r w:rsidRPr="007B201C" w:rsidR="0096326A">
        <w:t xml:space="preserve"> I wanted </w:t>
      </w:r>
      <w:r w:rsidRPr="007B201C">
        <w:t xml:space="preserve">to </w:t>
      </w:r>
      <w:r w:rsidRPr="007B201C" w:rsidR="0096326A">
        <w:t xml:space="preserve">first </w:t>
      </w:r>
      <w:r w:rsidRPr="007B201C">
        <w:t>focus on this issue of composite loads.</w:t>
      </w:r>
      <w:r w:rsidRPr="007B201C" w:rsidR="0096326A">
        <w:t xml:space="preserve"> </w:t>
      </w:r>
      <w:r w:rsidRPr="007B201C">
        <w:t xml:space="preserve">Clearly one of the big questions is </w:t>
      </w:r>
      <w:r w:rsidRPr="007B201C" w:rsidR="0096326A">
        <w:t>how you identify what is an at</w:t>
      </w:r>
      <w:r w:rsidRPr="007B201C" w:rsidR="005A115D">
        <w:t>-</w:t>
      </w:r>
      <w:r w:rsidRPr="007B201C">
        <w:t>risk product and then register</w:t>
      </w:r>
      <w:r w:rsidRPr="007B201C" w:rsidR="00C557FB">
        <w:t xml:space="preserve"> what is at risk and what is not, when you are dealing with composite loads that could contain</w:t>
      </w:r>
      <w:r w:rsidRPr="007B201C">
        <w:t xml:space="preserve"> thousands of different </w:t>
      </w:r>
      <w:r w:rsidRPr="007B201C">
        <w:t>product lines</w:t>
      </w:r>
      <w:r w:rsidRPr="007B201C" w:rsidR="00C557FB">
        <w:t>? Is there a precedent for i</w:t>
      </w:r>
      <w:r w:rsidRPr="007B201C">
        <w:t xml:space="preserve">dentifying the issue of </w:t>
      </w:r>
      <w:r w:rsidRPr="007B201C" w:rsidR="00C557FB">
        <w:t>c</w:t>
      </w:r>
      <w:r w:rsidRPr="007B201C">
        <w:t>omposite loads</w:t>
      </w:r>
      <w:r w:rsidRPr="007B201C" w:rsidR="00C557FB">
        <w:t xml:space="preserve"> and what is at risk and not at risk? Does this </w:t>
      </w:r>
      <w:r w:rsidRPr="007B201C">
        <w:t xml:space="preserve">happen anywhere else in the world? I am just </w:t>
      </w:r>
      <w:r w:rsidRPr="007B201C" w:rsidR="00017348">
        <w:t>trying</w:t>
      </w:r>
      <w:r w:rsidRPr="007B201C">
        <w:t xml:space="preserve"> to </w:t>
      </w:r>
      <w:r w:rsidRPr="007B201C" w:rsidR="00C557FB">
        <w:t>figure out how you would even technically do this.</w:t>
      </w:r>
    </w:p>
    <w:p w:rsidR="00C557FB" w:rsidRPr="007B201C" w:rsidP="007B0C02">
      <w:pPr>
        <w:pStyle w:val="Answer"/>
        <w:spacing w:line="480" w:lineRule="auto"/>
      </w:pPr>
      <w:sdt>
        <w:sdtPr>
          <w:alias w:val="Witness"/>
          <w:id w:val="1358233172"/>
          <w:placeholder>
            <w:docPart w:val="DefaultPlaceholder_1082065158"/>
          </w:placeholder>
          <w:richText/>
        </w:sdtPr>
        <w:sdtContent>
          <w:r w:rsidRPr="007B201C" w:rsidR="003D49F6">
            <w:rPr>
              <w:b/>
              <w:i/>
            </w:rPr>
            <w:t>Aodhán Connolly:</w:t>
          </w:r>
          <w:r w:rsidRPr="007B201C" w:rsidR="00783CAB">
            <w:rPr>
              <w:b/>
            </w:rPr>
            <w:t xml:space="preserve"> </w:t>
          </w:r>
        </w:sdtContent>
      </w:sdt>
      <w:r w:rsidRPr="007B201C" w:rsidR="00783CAB">
        <w:t xml:space="preserve">There are two separate issues here. </w:t>
      </w:r>
      <w:r w:rsidRPr="007B201C">
        <w:t>There is what is at risk for customs and then there are things that are products of animal origin</w:t>
      </w:r>
      <w:r w:rsidRPr="007B201C" w:rsidR="005A115D">
        <w:t xml:space="preserve">, which </w:t>
      </w:r>
      <w:r w:rsidRPr="007B201C">
        <w:t xml:space="preserve">need those export health certificates. They are two </w:t>
      </w:r>
      <w:r w:rsidRPr="007B201C" w:rsidR="00017348">
        <w:t>separate</w:t>
      </w:r>
      <w:r w:rsidRPr="007B201C">
        <w:t xml:space="preserve"> issues. When </w:t>
      </w:r>
      <w:r w:rsidRPr="007B201C" w:rsidR="00783CAB">
        <w:t xml:space="preserve">you are talking about composite loads, </w:t>
      </w:r>
      <w:r w:rsidRPr="007B201C">
        <w:t xml:space="preserve">90% of things that are going across the Irish Sea from Great Britain to Northern Ireland </w:t>
      </w:r>
      <w:r w:rsidRPr="007B201C" w:rsidR="00783CAB">
        <w:t>are compos</w:t>
      </w:r>
      <w:r w:rsidRPr="007B201C">
        <w:t>i</w:t>
      </w:r>
      <w:r w:rsidRPr="007B201C" w:rsidR="00783CAB">
        <w:t xml:space="preserve">te loads. About 70% </w:t>
      </w:r>
      <w:r w:rsidRPr="007B201C">
        <w:t>o</w:t>
      </w:r>
      <w:r w:rsidRPr="007B201C" w:rsidR="00783CAB">
        <w:t>f the value of everything that is going over from G</w:t>
      </w:r>
      <w:r w:rsidRPr="007B201C" w:rsidR="005A115D">
        <w:t xml:space="preserve">reat Britain </w:t>
      </w:r>
      <w:r w:rsidRPr="007B201C" w:rsidR="00783CAB">
        <w:t>to N</w:t>
      </w:r>
      <w:r w:rsidRPr="007B201C" w:rsidR="005A115D">
        <w:t xml:space="preserve">orthern Ireland </w:t>
      </w:r>
      <w:r w:rsidRPr="007B201C" w:rsidR="00783CAB">
        <w:t xml:space="preserve">is </w:t>
      </w:r>
      <w:r w:rsidRPr="007B201C">
        <w:t xml:space="preserve">for </w:t>
      </w:r>
      <w:r w:rsidRPr="007B201C" w:rsidR="00650EF6">
        <w:t>retailer shelves</w:t>
      </w:r>
      <w:r w:rsidRPr="007B201C">
        <w:t xml:space="preserve"> or </w:t>
      </w:r>
      <w:r w:rsidRPr="007B201C" w:rsidR="005A115D">
        <w:t xml:space="preserve">is </w:t>
      </w:r>
      <w:r w:rsidRPr="007B201C">
        <w:t>retail products</w:t>
      </w:r>
      <w:r w:rsidRPr="007B201C" w:rsidR="00650EF6">
        <w:t>.</w:t>
      </w:r>
      <w:r w:rsidRPr="007B201C">
        <w:t xml:space="preserve"> Yes, i</w:t>
      </w:r>
      <w:r w:rsidRPr="007B201C" w:rsidR="00650EF6">
        <w:t xml:space="preserve">t does happen, though usually not in the same way. </w:t>
      </w:r>
      <w:r w:rsidRPr="007B201C">
        <w:t>If you look at things going EU to GB</w:t>
      </w:r>
      <w:r w:rsidRPr="007B201C" w:rsidR="005A115D">
        <w:t>,</w:t>
      </w:r>
      <w:r w:rsidRPr="007B201C">
        <w:t xml:space="preserve"> there will be fewer </w:t>
      </w:r>
      <w:r w:rsidRPr="007B201C" w:rsidR="00017348">
        <w:t>products</w:t>
      </w:r>
      <w:r w:rsidRPr="007B201C">
        <w:t xml:space="preserve"> on that and then they </w:t>
      </w:r>
      <w:r w:rsidRPr="007B201C" w:rsidR="00650EF6">
        <w:t>w</w:t>
      </w:r>
      <w:r w:rsidRPr="007B201C">
        <w:t xml:space="preserve">ill go to </w:t>
      </w:r>
      <w:r w:rsidRPr="007B201C" w:rsidR="00017348">
        <w:t>distribution</w:t>
      </w:r>
      <w:r w:rsidRPr="007B201C">
        <w:t xml:space="preserve"> centres, be put into different lorries, and those lorries will go to shops</w:t>
      </w:r>
      <w:r w:rsidRPr="007B201C" w:rsidR="005A115D">
        <w:t xml:space="preserve"> and over to</w:t>
      </w:r>
      <w:r w:rsidRPr="007B201C">
        <w:t xml:space="preserve"> </w:t>
      </w:r>
      <w:r w:rsidRPr="007B201C" w:rsidR="00017348">
        <w:t>Northern</w:t>
      </w:r>
      <w:r w:rsidRPr="007B201C">
        <w:t xml:space="preserve"> Ireland as well. That is where you get your composite loads.</w:t>
      </w:r>
    </w:p>
    <w:p w:rsidR="00C557FB" w:rsidRPr="007B201C" w:rsidP="007B0C02">
      <w:pPr>
        <w:pStyle w:val="Answer"/>
        <w:spacing w:line="480" w:lineRule="auto"/>
      </w:pPr>
      <w:r w:rsidRPr="007B201C">
        <w:t>On the at</w:t>
      </w:r>
      <w:r w:rsidRPr="007B201C" w:rsidR="005A115D">
        <w:t>-</w:t>
      </w:r>
      <w:r w:rsidRPr="007B201C">
        <w:t>risk stuff, all of that—it does not matter what you put on that—</w:t>
      </w:r>
      <w:r w:rsidRPr="007B201C" w:rsidR="00017348">
        <w:t>will</w:t>
      </w:r>
      <w:r w:rsidRPr="007B201C" w:rsidR="00650EF6">
        <w:t xml:space="preserve"> have to have a customs code. That </w:t>
      </w:r>
      <w:r w:rsidRPr="007B201C">
        <w:t xml:space="preserve">needs </w:t>
      </w:r>
      <w:r w:rsidRPr="007B201C" w:rsidR="00650EF6">
        <w:t xml:space="preserve">to be put in. </w:t>
      </w:r>
      <w:r w:rsidRPr="007B201C">
        <w:t>T</w:t>
      </w:r>
      <w:r w:rsidRPr="007B201C" w:rsidR="00650EF6">
        <w:t xml:space="preserve">he Trader Support Service </w:t>
      </w:r>
      <w:r w:rsidRPr="007B201C">
        <w:t>removes some of that friction. Remember</w:t>
      </w:r>
      <w:r w:rsidRPr="007B201C" w:rsidR="005A115D">
        <w:t xml:space="preserve"> that</w:t>
      </w:r>
      <w:r w:rsidRPr="007B201C">
        <w:t xml:space="preserve"> it is untested. There are concerns about whether it will be ready </w:t>
      </w:r>
      <w:r w:rsidRPr="007B201C" w:rsidR="00017348">
        <w:t>and</w:t>
      </w:r>
      <w:r w:rsidRPr="007B201C">
        <w:t xml:space="preserve"> whether it will be able to handle the capacity. We are talking to the TSS guys; we know them</w:t>
      </w:r>
      <w:r w:rsidRPr="007B201C" w:rsidR="00650EF6">
        <w:t xml:space="preserve"> of old</w:t>
      </w:r>
      <w:r w:rsidRPr="007B201C">
        <w:t xml:space="preserve"> </w:t>
      </w:r>
      <w:r w:rsidRPr="007B201C" w:rsidR="00650EF6">
        <w:t xml:space="preserve">and there is a </w:t>
      </w:r>
      <w:r w:rsidRPr="007B201C">
        <w:t xml:space="preserve">great </w:t>
      </w:r>
      <w:r w:rsidRPr="007B201C" w:rsidR="00650EF6">
        <w:t>working relationship there. The problem is the timeframe</w:t>
      </w:r>
      <w:r w:rsidRPr="007B201C">
        <w:t xml:space="preserve"> to deliver that</w:t>
      </w:r>
      <w:r w:rsidRPr="007B201C" w:rsidR="005A115D">
        <w:t>.</w:t>
      </w:r>
    </w:p>
    <w:p w:rsidR="00783CAB" w:rsidRPr="007B201C" w:rsidP="007B0C02">
      <w:pPr>
        <w:pStyle w:val="Answer"/>
        <w:spacing w:line="480" w:lineRule="auto"/>
      </w:pPr>
      <w:r w:rsidRPr="007B201C">
        <w:t>W</w:t>
      </w:r>
      <w:r w:rsidRPr="007B201C" w:rsidR="00650EF6">
        <w:t xml:space="preserve">e are waiting for </w:t>
      </w:r>
      <w:r w:rsidRPr="007B201C">
        <w:t xml:space="preserve">two things </w:t>
      </w:r>
      <w:r w:rsidRPr="007B201C" w:rsidR="00C557FB">
        <w:t>when it comes to at</w:t>
      </w:r>
      <w:r w:rsidRPr="007B201C">
        <w:t>-</w:t>
      </w:r>
      <w:r w:rsidRPr="007B201C" w:rsidR="00C557FB">
        <w:t>risk good</w:t>
      </w:r>
      <w:r w:rsidRPr="007B201C">
        <w:t>s</w:t>
      </w:r>
      <w:r w:rsidRPr="007B201C" w:rsidR="00C557FB">
        <w:t xml:space="preserve">. The first is whether or not we get a FTA. </w:t>
      </w:r>
      <w:r w:rsidRPr="007B201C" w:rsidR="00650EF6">
        <w:t>If we get a zero-zero FTA</w:t>
      </w:r>
      <w:r w:rsidR="002F5FFA">
        <w:t>,</w:t>
      </w:r>
      <w:r w:rsidRPr="007B201C" w:rsidR="00650EF6">
        <w:t xml:space="preserve"> </w:t>
      </w:r>
      <w:r w:rsidRPr="007B201C" w:rsidR="00C557FB">
        <w:t xml:space="preserve">that </w:t>
      </w:r>
      <w:r w:rsidRPr="007B201C" w:rsidR="00650EF6">
        <w:t>remove</w:t>
      </w:r>
      <w:r w:rsidRPr="007B201C" w:rsidR="00C557FB">
        <w:t>s some of that customs friction</w:t>
      </w:r>
      <w:r w:rsidRPr="007B201C" w:rsidR="00650EF6">
        <w:t xml:space="preserve">. </w:t>
      </w:r>
      <w:r w:rsidRPr="007B201C" w:rsidR="00C557FB">
        <w:t>There will still be some paperwork that needs to be done</w:t>
      </w:r>
      <w:r w:rsidRPr="007B201C" w:rsidR="009A2CAD">
        <w:t>,</w:t>
      </w:r>
      <w:r w:rsidRPr="007B201C" w:rsidR="00C557FB">
        <w:t xml:space="preserve"> but it will not be as heavy. The other thing is the </w:t>
      </w:r>
      <w:r w:rsidRPr="007B201C" w:rsidR="00017348">
        <w:t>deliberations</w:t>
      </w:r>
      <w:r w:rsidRPr="007B201C" w:rsidR="00650EF6">
        <w:t xml:space="preserve"> of the </w:t>
      </w:r>
      <w:r w:rsidRPr="007B201C" w:rsidR="00FA0202">
        <w:t>joint committee</w:t>
      </w:r>
      <w:r w:rsidRPr="007B201C" w:rsidR="00650EF6">
        <w:t xml:space="preserve">. </w:t>
      </w:r>
      <w:r w:rsidRPr="007B201C" w:rsidR="00C557FB">
        <w:t>We are in constant contact with the EU side, the UK side, and even with the Northern Ireland observers who are there. W</w:t>
      </w:r>
      <w:r w:rsidRPr="007B201C" w:rsidR="00650EF6">
        <w:t xml:space="preserve">hat they have said is they will </w:t>
      </w:r>
      <w:r w:rsidRPr="007B201C" w:rsidR="00017348">
        <w:t>not</w:t>
      </w:r>
      <w:r w:rsidRPr="007B201C" w:rsidR="00650EF6">
        <w:t xml:space="preserve"> be bringing</w:t>
      </w:r>
      <w:r w:rsidRPr="007B201C" w:rsidR="009A2CAD">
        <w:t xml:space="preserve"> anything</w:t>
      </w:r>
      <w:r w:rsidRPr="007B201C" w:rsidR="00650EF6">
        <w:t xml:space="preserve"> out</w:t>
      </w:r>
      <w:r w:rsidRPr="007B201C" w:rsidR="00C557FB">
        <w:t xml:space="preserve"> until they have a complete package to give to people, because they do not want it torn apart bit by bit. You can understand that. We in the business community need to show that</w:t>
      </w:r>
      <w:r w:rsidRPr="007B201C" w:rsidR="009A2CAD">
        <w:t xml:space="preserve"> the</w:t>
      </w:r>
      <w:r w:rsidRPr="007B201C" w:rsidR="00C557FB">
        <w:t xml:space="preserve"> faith that </w:t>
      </w:r>
      <w:r w:rsidRPr="007B201C" w:rsidR="00650EF6">
        <w:t xml:space="preserve">we have put in </w:t>
      </w:r>
      <w:r w:rsidRPr="007B201C" w:rsidR="00017348">
        <w:t>that</w:t>
      </w:r>
      <w:r w:rsidRPr="007B201C" w:rsidR="00650EF6">
        <w:t xml:space="preserve"> process has been worth it. </w:t>
      </w:r>
      <w:r w:rsidRPr="007B201C" w:rsidR="00C557FB">
        <w:t>W</w:t>
      </w:r>
      <w:r w:rsidRPr="007B201C" w:rsidR="00650EF6">
        <w:t>e need to see those common</w:t>
      </w:r>
      <w:r w:rsidRPr="007B201C" w:rsidR="009A2CAD">
        <w:t>-</w:t>
      </w:r>
      <w:r w:rsidRPr="007B201C" w:rsidR="00650EF6">
        <w:t>sense decisions coming from it.</w:t>
      </w:r>
    </w:p>
    <w:p w:rsidR="00650EF6" w:rsidRPr="007B201C" w:rsidP="007B0C02">
      <w:pPr>
        <w:pStyle w:val="Answer"/>
        <w:spacing w:line="480" w:lineRule="auto"/>
      </w:pPr>
      <w:r w:rsidRPr="007B201C">
        <w:t>On the</w:t>
      </w:r>
      <w:r w:rsidRPr="007B201C" w:rsidR="00C557FB">
        <w:t xml:space="preserve"> products of animal origin side, this is where you can have up to 400 in a supermarket load, but remember</w:t>
      </w:r>
      <w:r w:rsidRPr="007B201C" w:rsidR="009A2CAD">
        <w:t xml:space="preserve"> that</w:t>
      </w:r>
      <w:r w:rsidRPr="007B201C" w:rsidR="00C557FB">
        <w:t xml:space="preserve"> </w:t>
      </w:r>
      <w:r w:rsidRPr="007B201C">
        <w:t xml:space="preserve">it is not just about the supermarkets. </w:t>
      </w:r>
      <w:r w:rsidRPr="007B201C" w:rsidR="00C557FB">
        <w:t xml:space="preserve">For all </w:t>
      </w:r>
      <w:r w:rsidRPr="007B201C">
        <w:t>of the pet</w:t>
      </w:r>
      <w:r w:rsidRPr="007B201C" w:rsidR="009A2CAD">
        <w:t>-</w:t>
      </w:r>
      <w:r w:rsidRPr="007B201C">
        <w:t>lovers</w:t>
      </w:r>
      <w:r w:rsidRPr="007B201C" w:rsidR="00C557FB">
        <w:t xml:space="preserve"> in Northern Ireland, those pet foods will need to have a product of animal origin. Some of the pet stores, the big guys, </w:t>
      </w:r>
      <w:r w:rsidRPr="007B201C" w:rsidR="00017348">
        <w:t>will have more EHCs needed than</w:t>
      </w:r>
      <w:r w:rsidRPr="007B201C">
        <w:t xml:space="preserve"> a supermarket load. What we can to do mitigate that is to have </w:t>
      </w:r>
      <w:r w:rsidRPr="007B201C" w:rsidR="00C557FB">
        <w:t xml:space="preserve">either a veterinary </w:t>
      </w:r>
      <w:r w:rsidRPr="007B201C">
        <w:t>agreement</w:t>
      </w:r>
      <w:r w:rsidRPr="007B201C" w:rsidR="009A2CAD">
        <w:t>,</w:t>
      </w:r>
      <w:r w:rsidRPr="007B201C" w:rsidR="00C557FB">
        <w:t xml:space="preserve"> the same as New Zealand has, which means there is </w:t>
      </w:r>
      <w:r w:rsidRPr="007B201C">
        <w:t>1% checks</w:t>
      </w:r>
      <w:r w:rsidRPr="007B201C" w:rsidR="00C557FB">
        <w:t>, which for Northern Ireland means a</w:t>
      </w:r>
      <w:r w:rsidRPr="007B201C">
        <w:t xml:space="preserve">round seven lorries per day that would be checked. That is </w:t>
      </w:r>
      <w:r w:rsidRPr="007B201C" w:rsidR="009A2CAD">
        <w:t>on the</w:t>
      </w:r>
      <w:r w:rsidRPr="007B201C">
        <w:t xml:space="preserve"> Christmas wish</w:t>
      </w:r>
      <w:r w:rsidRPr="007B201C" w:rsidR="00C557FB">
        <w:t xml:space="preserve"> </w:t>
      </w:r>
      <w:r w:rsidRPr="007B201C" w:rsidR="00017348">
        <w:t>list</w:t>
      </w:r>
      <w:r w:rsidRPr="007B201C" w:rsidR="009A2CAD">
        <w:t xml:space="preserve">; </w:t>
      </w:r>
      <w:r w:rsidRPr="007B201C" w:rsidR="00C557FB">
        <w:t>you would need a good fairy to deliver that</w:t>
      </w:r>
      <w:r w:rsidRPr="007B201C">
        <w:t>.</w:t>
      </w:r>
    </w:p>
    <w:p w:rsidR="00650EF6" w:rsidRPr="007B201C" w:rsidP="007B0C02">
      <w:pPr>
        <w:pStyle w:val="Answer"/>
        <w:spacing w:line="480" w:lineRule="auto"/>
      </w:pPr>
      <w:r w:rsidRPr="007B201C">
        <w:t>On the other side</w:t>
      </w:r>
      <w:r w:rsidRPr="007B201C" w:rsidR="009A2CAD">
        <w:t>,</w:t>
      </w:r>
      <w:r w:rsidRPr="007B201C">
        <w:t xml:space="preserve"> </w:t>
      </w:r>
      <w:r w:rsidRPr="007B201C" w:rsidR="00C557FB">
        <w:t xml:space="preserve">there is the </w:t>
      </w:r>
      <w:r w:rsidRPr="007B201C">
        <w:t xml:space="preserve">retail </w:t>
      </w:r>
      <w:r w:rsidRPr="007B201C" w:rsidR="00C557FB">
        <w:t xml:space="preserve">movement </w:t>
      </w:r>
      <w:r w:rsidRPr="007B201C">
        <w:t>system</w:t>
      </w:r>
      <w:r w:rsidRPr="007B201C" w:rsidR="00C557FB">
        <w:t xml:space="preserve"> that has been talked about. That would mean that there would be a</w:t>
      </w:r>
      <w:r w:rsidRPr="007B201C">
        <w:t xml:space="preserve">n audited and </w:t>
      </w:r>
      <w:r w:rsidRPr="007B201C">
        <w:t>certified supply chain</w:t>
      </w:r>
      <w:r w:rsidRPr="007B201C" w:rsidR="00C557FB">
        <w:t xml:space="preserve">, where we would give some evidence to the EU to show how we sell, where we sell, </w:t>
      </w:r>
      <w:r w:rsidRPr="007B201C" w:rsidR="009A2CAD">
        <w:t xml:space="preserve">that </w:t>
      </w:r>
      <w:r w:rsidRPr="007B201C" w:rsidR="00C557FB">
        <w:t xml:space="preserve">we know what we are selling and that it is not </w:t>
      </w:r>
      <w:r w:rsidRPr="007B201C">
        <w:t xml:space="preserve">at risk of going into the </w:t>
      </w:r>
      <w:r w:rsidRPr="007B201C" w:rsidR="00C557FB">
        <w:t>Re</w:t>
      </w:r>
      <w:r w:rsidRPr="007B201C">
        <w:t xml:space="preserve">public </w:t>
      </w:r>
      <w:r w:rsidRPr="007B201C" w:rsidR="00C557FB">
        <w:t xml:space="preserve">of Ireland or the </w:t>
      </w:r>
      <w:r w:rsidRPr="007B201C">
        <w:t>EU. In</w:t>
      </w:r>
      <w:r w:rsidRPr="007B201C" w:rsidR="00C557FB">
        <w:t xml:space="preserve"> return, </w:t>
      </w:r>
      <w:r w:rsidRPr="007B201C">
        <w:t xml:space="preserve">the </w:t>
      </w:r>
      <w:r w:rsidRPr="007B201C" w:rsidR="00C557FB">
        <w:t xml:space="preserve">EU </w:t>
      </w:r>
      <w:r w:rsidRPr="007B201C">
        <w:t>would lift that mandate</w:t>
      </w:r>
      <w:r w:rsidRPr="007B201C" w:rsidR="00F97E97">
        <w:t>d need for an export health certificate</w:t>
      </w:r>
      <w:r w:rsidRPr="007B201C">
        <w:t>.</w:t>
      </w:r>
      <w:r w:rsidRPr="007B201C" w:rsidR="00F97E97">
        <w:t xml:space="preserve"> </w:t>
      </w:r>
      <w:r w:rsidRPr="007B201C">
        <w:t>That is still under negotiation. It</w:t>
      </w:r>
      <w:r w:rsidRPr="007B201C" w:rsidR="00F97E97">
        <w:t xml:space="preserve"> has been in negotiation since the summertime. The big problem here is the politics of the FTA; although they are supposed to be separate but parallel </w:t>
      </w:r>
      <w:r w:rsidRPr="007B201C" w:rsidR="00017348">
        <w:t>negotiations</w:t>
      </w:r>
      <w:r w:rsidRPr="007B201C" w:rsidR="00F97E97">
        <w:t xml:space="preserve">, there has been a crossover. The machinations over the FTA have slowed up those deliberations in the </w:t>
      </w:r>
      <w:r w:rsidRPr="007B201C" w:rsidR="00FA0202">
        <w:t>joint committee</w:t>
      </w:r>
      <w:r w:rsidRPr="007B201C" w:rsidR="00F97E97">
        <w:t>.</w:t>
      </w:r>
    </w:p>
    <w:p w:rsidR="00650EF6" w:rsidRPr="007B201C" w:rsidP="007B0C02">
      <w:pPr>
        <w:pStyle w:val="Question"/>
        <w:spacing w:line="480" w:lineRule="auto"/>
      </w:pPr>
      <w:sdt>
        <w:sdtPr>
          <w:alias w:val="Member"/>
          <w:tag w:val="&lt;Member mnisId='4359' dodsId='110294'&gt;"/>
          <w:id w:val="217329211"/>
          <w:placeholder>
            <w:docPart w:val="DefaultPlaceholder_1082065158"/>
          </w:placeholder>
          <w:richText/>
        </w:sdtPr>
        <w:sdtContent>
          <w:r w:rsidRPr="007B201C">
            <w:rPr>
              <w:b/>
            </w:rPr>
            <w:t>Stephen Kinnock:</w:t>
          </w:r>
        </w:sdtContent>
      </w:sdt>
      <w:r w:rsidRPr="007B201C">
        <w:t xml:space="preserve"> Vi</w:t>
      </w:r>
      <w:r w:rsidRPr="007B201C" w:rsidR="00F97E97">
        <w:t>c</w:t>
      </w:r>
      <w:r w:rsidRPr="007B201C">
        <w:t>tor, is there anything you would like to add around this issue of composite loads</w:t>
      </w:r>
      <w:r w:rsidRPr="007B201C" w:rsidR="00F97E97">
        <w:t xml:space="preserve"> and what is at risk and what is not</w:t>
      </w:r>
      <w:r w:rsidRPr="007B201C">
        <w:t>?</w:t>
      </w:r>
    </w:p>
    <w:p w:rsidR="00650EF6" w:rsidRPr="007B201C" w:rsidP="007B0C02">
      <w:pPr>
        <w:pStyle w:val="Answer"/>
        <w:spacing w:line="480" w:lineRule="auto"/>
      </w:pPr>
      <w:sdt>
        <w:sdtPr>
          <w:alias w:val="Witness"/>
          <w:id w:val="662832408"/>
          <w:placeholder>
            <w:docPart w:val="DefaultPlaceholder_1082065158"/>
          </w:placeholder>
          <w:richText/>
        </w:sdtPr>
        <w:sdtContent>
          <w:r w:rsidRPr="007B201C" w:rsidR="003D49F6">
            <w:rPr>
              <w:b/>
              <w:i/>
            </w:rPr>
            <w:t>Victor Chestnutt:</w:t>
          </w:r>
          <w:r w:rsidRPr="007B201C">
            <w:rPr>
              <w:b/>
            </w:rPr>
            <w:t xml:space="preserve"> </w:t>
          </w:r>
        </w:sdtContent>
      </w:sdt>
      <w:r w:rsidRPr="007B201C" w:rsidR="00F97E97">
        <w:t>The at</w:t>
      </w:r>
      <w:r w:rsidRPr="007B201C" w:rsidR="009A2CAD">
        <w:t>-</w:t>
      </w:r>
      <w:r w:rsidRPr="007B201C" w:rsidR="00F97E97">
        <w:t>r</w:t>
      </w:r>
      <w:r w:rsidRPr="007B201C">
        <w:t>isk one is very difficult to see how that is going to play out</w:t>
      </w:r>
      <w:r w:rsidRPr="007B201C" w:rsidR="00F97E97">
        <w:t>, because basically a</w:t>
      </w:r>
      <w:r w:rsidRPr="007B201C">
        <w:t xml:space="preserve">nything that comes </w:t>
      </w:r>
      <w:r w:rsidRPr="007B201C" w:rsidR="00F97E97">
        <w:t xml:space="preserve">over </w:t>
      </w:r>
      <w:r w:rsidRPr="007B201C">
        <w:t xml:space="preserve">into </w:t>
      </w:r>
      <w:r w:rsidRPr="007B201C" w:rsidR="00F97E97">
        <w:t xml:space="preserve">Northern </w:t>
      </w:r>
      <w:r w:rsidRPr="007B201C">
        <w:t>Ireland is at risk of going</w:t>
      </w:r>
      <w:r w:rsidRPr="007B201C" w:rsidR="00F97E97">
        <w:t xml:space="preserve"> </w:t>
      </w:r>
      <w:r w:rsidRPr="007B201C">
        <w:t xml:space="preserve">into the south. </w:t>
      </w:r>
      <w:r w:rsidRPr="007B201C" w:rsidR="00F97E97">
        <w:t xml:space="preserve">We are hearing now it is probably </w:t>
      </w:r>
      <w:r w:rsidRPr="007B201C">
        <w:t xml:space="preserve">going </w:t>
      </w:r>
      <w:r w:rsidRPr="007B201C" w:rsidR="00F97E97">
        <w:t xml:space="preserve">to </w:t>
      </w:r>
      <w:r w:rsidRPr="007B201C">
        <w:t>be up to the individual farmer</w:t>
      </w:r>
      <w:r w:rsidRPr="007B201C" w:rsidR="00F97E97">
        <w:t xml:space="preserve"> to give evidence that that </w:t>
      </w:r>
      <w:r w:rsidRPr="007B201C" w:rsidR="00017348">
        <w:t>product</w:t>
      </w:r>
      <w:r w:rsidRPr="007B201C" w:rsidR="00F97E97">
        <w:t xml:space="preserve"> is for his farm and for his business</w:t>
      </w:r>
      <w:r w:rsidRPr="007B201C">
        <w:t>.</w:t>
      </w:r>
      <w:r w:rsidR="002F5FFA">
        <w:t xml:space="preserve"> </w:t>
      </w:r>
      <w:r w:rsidRPr="007B201C" w:rsidR="00F97E97">
        <w:t>On t</w:t>
      </w:r>
      <w:r w:rsidRPr="007B201C">
        <w:t xml:space="preserve">he composite loads, yes, if we </w:t>
      </w:r>
      <w:r w:rsidRPr="007B201C" w:rsidR="00F97E97">
        <w:t xml:space="preserve">buy </w:t>
      </w:r>
      <w:r w:rsidRPr="007B201C">
        <w:t xml:space="preserve">an animal in the UK </w:t>
      </w:r>
      <w:r w:rsidRPr="007B201C" w:rsidR="00F97E97">
        <w:t>and it comes in on a lorry with others, the problem is</w:t>
      </w:r>
      <w:r w:rsidRPr="007B201C" w:rsidR="009A2CAD">
        <w:t>,</w:t>
      </w:r>
      <w:r w:rsidRPr="007B201C" w:rsidR="00F97E97">
        <w:t xml:space="preserve"> if one per</w:t>
      </w:r>
      <w:r w:rsidRPr="007B201C">
        <w:t>s</w:t>
      </w:r>
      <w:r w:rsidRPr="007B201C" w:rsidR="00F97E97">
        <w:t>o</w:t>
      </w:r>
      <w:r w:rsidRPr="007B201C">
        <w:t>n’s paperwork is not right</w:t>
      </w:r>
      <w:r w:rsidRPr="007B201C" w:rsidR="009A2CAD">
        <w:t xml:space="preserve">, </w:t>
      </w:r>
      <w:r w:rsidRPr="007B201C">
        <w:t xml:space="preserve">that truck will </w:t>
      </w:r>
      <w:r w:rsidRPr="007B201C" w:rsidR="00F97E97">
        <w:t xml:space="preserve">not </w:t>
      </w:r>
      <w:r w:rsidRPr="007B201C">
        <w:t>arrive.</w:t>
      </w:r>
    </w:p>
    <w:p w:rsidR="00650EF6" w:rsidRPr="007B201C" w:rsidP="007B0C02">
      <w:pPr>
        <w:pStyle w:val="Question"/>
        <w:spacing w:line="480" w:lineRule="auto"/>
      </w:pPr>
      <w:sdt>
        <w:sdtPr>
          <w:alias w:val="Member"/>
          <w:tag w:val="&lt;Member mnisId='4359' dodsId='110294'&gt;"/>
          <w:id w:val="312915942"/>
          <w:placeholder>
            <w:docPart w:val="DefaultPlaceholder_1082065158"/>
          </w:placeholder>
          <w:richText/>
        </w:sdtPr>
        <w:sdtContent>
          <w:r w:rsidRPr="007B201C">
            <w:rPr>
              <w:b/>
            </w:rPr>
            <w:t>Stephen Kinnock:</w:t>
          </w:r>
        </w:sdtContent>
      </w:sdt>
      <w:r w:rsidRPr="007B201C">
        <w:t xml:space="preserve"> It seems to </w:t>
      </w:r>
      <w:r w:rsidRPr="007B201C" w:rsidR="00F97E97">
        <w:t>me that eve</w:t>
      </w:r>
      <w:r w:rsidRPr="007B201C">
        <w:t>n if there is a deal in the next week or two</w:t>
      </w:r>
      <w:r w:rsidRPr="007B201C" w:rsidR="009A2CAD">
        <w:t>,</w:t>
      </w:r>
      <w:r w:rsidRPr="007B201C">
        <w:t xml:space="preserve"> it is simply </w:t>
      </w:r>
      <w:r w:rsidRPr="007B201C" w:rsidR="00F97E97">
        <w:t>impossible that you will get all of this stuff sorted out by 1 January. Should we just call a spade a spade here?</w:t>
      </w:r>
    </w:p>
    <w:p w:rsidR="00650EF6" w:rsidRPr="007B201C" w:rsidP="007B0C02">
      <w:pPr>
        <w:pStyle w:val="Answer"/>
        <w:spacing w:line="480" w:lineRule="auto"/>
      </w:pPr>
      <w:sdt>
        <w:sdtPr>
          <w:alias w:val="Witness"/>
          <w:id w:val="-1291814663"/>
          <w:placeholder>
            <w:docPart w:val="DefaultPlaceholder_1082065158"/>
          </w:placeholder>
          <w:richText/>
        </w:sdtPr>
        <w:sdtContent>
          <w:r w:rsidRPr="007B201C" w:rsidR="003D49F6">
            <w:rPr>
              <w:b/>
              <w:i/>
            </w:rPr>
            <w:t>Victor Chestnutt:</w:t>
          </w:r>
          <w:r w:rsidRPr="007B201C">
            <w:rPr>
              <w:b/>
            </w:rPr>
            <w:t xml:space="preserve"> </w:t>
          </w:r>
        </w:sdtContent>
      </w:sdt>
      <w:r w:rsidRPr="007B201C">
        <w:t xml:space="preserve">That is why we need that </w:t>
      </w:r>
      <w:r w:rsidRPr="007B201C" w:rsidR="00F97E97">
        <w:t>i</w:t>
      </w:r>
      <w:r w:rsidRPr="007B201C">
        <w:t>mpleme</w:t>
      </w:r>
      <w:r w:rsidRPr="007B201C" w:rsidR="00F97E97">
        <w:t>n</w:t>
      </w:r>
      <w:r w:rsidRPr="007B201C">
        <w:t xml:space="preserve">tation </w:t>
      </w:r>
      <w:r w:rsidRPr="007B201C" w:rsidR="00F97E97">
        <w:t xml:space="preserve">or </w:t>
      </w:r>
      <w:r w:rsidRPr="007B201C">
        <w:t xml:space="preserve">honeymoon period. </w:t>
      </w:r>
      <w:r w:rsidRPr="007B201C" w:rsidR="00F97E97">
        <w:t xml:space="preserve">As you said, call it what you like. </w:t>
      </w:r>
      <w:r w:rsidRPr="007B201C">
        <w:t xml:space="preserve">We </w:t>
      </w:r>
      <w:r w:rsidRPr="007B201C" w:rsidR="00F97E97">
        <w:t>need that. W</w:t>
      </w:r>
      <w:r w:rsidRPr="007B201C">
        <w:t xml:space="preserve">e </w:t>
      </w:r>
      <w:r w:rsidRPr="007B201C" w:rsidR="00F97E97">
        <w:t xml:space="preserve">are </w:t>
      </w:r>
      <w:r w:rsidRPr="007B201C">
        <w:t xml:space="preserve">in a transition at the minute but we do not </w:t>
      </w:r>
      <w:r w:rsidRPr="007B201C" w:rsidR="00F97E97">
        <w:t>know what we are transitioning t</w:t>
      </w:r>
      <w:r w:rsidRPr="007B201C">
        <w:t xml:space="preserve">o. We need to </w:t>
      </w:r>
      <w:r w:rsidRPr="007B201C" w:rsidR="00D77249">
        <w:t xml:space="preserve">find out </w:t>
      </w:r>
      <w:r w:rsidRPr="007B201C">
        <w:t xml:space="preserve">what we are </w:t>
      </w:r>
      <w:r w:rsidRPr="007B201C" w:rsidR="00F97E97">
        <w:t xml:space="preserve">transitioning to and then get time to transition. It is not that we are against transitioning, but we need to know what we are going </w:t>
      </w:r>
      <w:r w:rsidRPr="007B201C">
        <w:t xml:space="preserve">to. At the minute we cannot </w:t>
      </w:r>
      <w:r w:rsidRPr="007B201C" w:rsidR="00017348">
        <w:t>move</w:t>
      </w:r>
      <w:r w:rsidRPr="007B201C">
        <w:t xml:space="preserve"> because we do </w:t>
      </w:r>
      <w:r w:rsidRPr="007B201C" w:rsidR="00017348">
        <w:t>not</w:t>
      </w:r>
      <w:r w:rsidRPr="007B201C">
        <w:t xml:space="preserve"> know where we are going.</w:t>
      </w:r>
    </w:p>
    <w:p w:rsidR="00650EF6" w:rsidRPr="007B201C" w:rsidP="007B0C02">
      <w:pPr>
        <w:pStyle w:val="Question"/>
        <w:spacing w:line="480" w:lineRule="auto"/>
      </w:pPr>
      <w:sdt>
        <w:sdtPr>
          <w:alias w:val="Member"/>
          <w:tag w:val="&lt;Member mnisId='4359' dodsId='110294'&gt;"/>
          <w:id w:val="850917434"/>
          <w:placeholder>
            <w:docPart w:val="DefaultPlaceholder_1082065158"/>
          </w:placeholder>
          <w:richText/>
        </w:sdtPr>
        <w:sdtContent>
          <w:r w:rsidRPr="007B201C">
            <w:rPr>
              <w:b/>
            </w:rPr>
            <w:t>Stephen Kinnock:</w:t>
          </w:r>
        </w:sdtContent>
      </w:sdt>
      <w:r w:rsidRPr="007B201C">
        <w:t xml:space="preserve"> It is always good to hope for the best but plan for the worst</w:t>
      </w:r>
      <w:r w:rsidRPr="007B201C" w:rsidR="00D77249">
        <w:t>. I</w:t>
      </w:r>
      <w:r w:rsidRPr="007B201C" w:rsidR="00F97E97">
        <w:t xml:space="preserve">f we get to 1 January and there is </w:t>
      </w:r>
      <w:r w:rsidRPr="007B201C">
        <w:t>perhaps a deal but there is not a plan</w:t>
      </w:r>
      <w:r w:rsidRPr="007B201C" w:rsidR="00F97E97">
        <w:t xml:space="preserve"> in terms of how you might </w:t>
      </w:r>
      <w:r w:rsidRPr="007B201C" w:rsidR="001E0AE4">
        <w:t xml:space="preserve">just </w:t>
      </w:r>
      <w:r w:rsidRPr="007B201C" w:rsidR="00F97E97">
        <w:t>get a bit of extra time</w:t>
      </w:r>
      <w:r w:rsidRPr="007B201C" w:rsidR="00D77249">
        <w:t>, you could</w:t>
      </w:r>
      <w:r w:rsidRPr="007B201C" w:rsidR="001E0AE4">
        <w:t xml:space="preserve"> </w:t>
      </w:r>
      <w:r w:rsidRPr="007B201C">
        <w:t>end up with goods coming from GB to NI</w:t>
      </w:r>
      <w:r w:rsidRPr="007B201C" w:rsidR="001E0AE4">
        <w:t>. Where are we looking at the physical bottlenecks that will take place? Are they likely to be in Scotland and Wales, where you could just end up w</w:t>
      </w:r>
      <w:r w:rsidRPr="007B201C" w:rsidR="00017348">
        <w:t xml:space="preserve">ith lorries being backed up </w:t>
      </w:r>
      <w:r w:rsidRPr="007B201C">
        <w:t>because they cannot get over into NI, or is there a contingency</w:t>
      </w:r>
      <w:r w:rsidRPr="007B201C" w:rsidR="001E0AE4">
        <w:t xml:space="preserve"> plan in place for this w</w:t>
      </w:r>
      <w:r w:rsidRPr="007B201C">
        <w:t>o</w:t>
      </w:r>
      <w:r w:rsidRPr="007B201C" w:rsidR="001E0AE4">
        <w:t>rst</w:t>
      </w:r>
      <w:r w:rsidRPr="007B201C" w:rsidR="00D77249">
        <w:t>-</w:t>
      </w:r>
      <w:r w:rsidRPr="007B201C" w:rsidR="001E0AE4">
        <w:t>case scenario where you do not have this little implementation period to help you to transition to whatever it is that has been agreed? How will tha</w:t>
      </w:r>
      <w:r w:rsidRPr="007B201C" w:rsidR="00017348">
        <w:t>t</w:t>
      </w:r>
      <w:r w:rsidRPr="007B201C" w:rsidR="001E0AE4">
        <w:t xml:space="preserve"> look in physical terms in terms of the </w:t>
      </w:r>
      <w:r w:rsidRPr="007B201C" w:rsidR="00017348">
        <w:t>actual</w:t>
      </w:r>
      <w:r w:rsidRPr="007B201C" w:rsidR="001E0AE4">
        <w:t xml:space="preserve"> lorries that are trying to bring this stuff in?</w:t>
      </w:r>
    </w:p>
    <w:p w:rsidR="001E0AE4" w:rsidRPr="007B201C" w:rsidP="007B0C02">
      <w:pPr>
        <w:pStyle w:val="Answer"/>
        <w:spacing w:line="480" w:lineRule="auto"/>
      </w:pPr>
      <w:sdt>
        <w:sdtPr>
          <w:alias w:val="Witness"/>
          <w:id w:val="905490173"/>
          <w:placeholder>
            <w:docPart w:val="DefaultPlaceholder_1082065158"/>
          </w:placeholder>
          <w:richText/>
        </w:sdtPr>
        <w:sdtContent>
          <w:r w:rsidRPr="007B201C" w:rsidR="003D49F6">
            <w:rPr>
              <w:b/>
              <w:i/>
            </w:rPr>
            <w:t>Aodhán Connolly:</w:t>
          </w:r>
          <w:r w:rsidRPr="007B201C" w:rsidR="00650EF6">
            <w:rPr>
              <w:b/>
            </w:rPr>
            <w:t xml:space="preserve"> </w:t>
          </w:r>
        </w:sdtContent>
      </w:sdt>
      <w:r w:rsidRPr="007B201C" w:rsidR="00D77249">
        <w:t xml:space="preserve">What happens on day one </w:t>
      </w:r>
      <w:r w:rsidRPr="007B201C" w:rsidR="00650EF6">
        <w:t xml:space="preserve">is the biggest concern that there is </w:t>
      </w:r>
      <w:r w:rsidRPr="007B201C">
        <w:t>among</w:t>
      </w:r>
      <w:r w:rsidRPr="007B201C" w:rsidR="00650EF6">
        <w:t xml:space="preserve"> business</w:t>
      </w:r>
      <w:r w:rsidRPr="007B201C" w:rsidR="00D77249">
        <w:t>es</w:t>
      </w:r>
      <w:r w:rsidRPr="007B201C" w:rsidR="00650EF6">
        <w:t>.</w:t>
      </w:r>
      <w:r w:rsidRPr="007B201C">
        <w:t xml:space="preserve"> The </w:t>
      </w:r>
      <w:r w:rsidRPr="007B201C" w:rsidR="00650EF6">
        <w:t xml:space="preserve">commitments that the UK Government and the EU have given to the </w:t>
      </w:r>
      <w:r w:rsidRPr="007B201C">
        <w:t>p</w:t>
      </w:r>
      <w:r w:rsidRPr="007B201C" w:rsidR="00650EF6">
        <w:t>eople of Nort</w:t>
      </w:r>
      <w:r w:rsidRPr="007B201C">
        <w:t>h</w:t>
      </w:r>
      <w:r w:rsidRPr="007B201C" w:rsidR="00650EF6">
        <w:t>ern Ireland</w:t>
      </w:r>
      <w:r w:rsidRPr="007B201C">
        <w:t xml:space="preserve"> mean</w:t>
      </w:r>
      <w:r w:rsidRPr="007B201C" w:rsidR="00D77249">
        <w:t xml:space="preserve"> that</w:t>
      </w:r>
      <w:r w:rsidRPr="007B201C">
        <w:t xml:space="preserve"> we would hope there is some sort of flexibility that could be agreed on day one. </w:t>
      </w:r>
      <w:r w:rsidRPr="007B201C" w:rsidR="00650EF6">
        <w:t>If there is not</w:t>
      </w:r>
      <w:r w:rsidRPr="007B201C" w:rsidR="00D77249">
        <w:t xml:space="preserve">, </w:t>
      </w:r>
      <w:r w:rsidRPr="007B201C" w:rsidR="00650EF6">
        <w:t xml:space="preserve">there are going to be customs checks </w:t>
      </w:r>
      <w:r w:rsidRPr="007B201C">
        <w:t xml:space="preserve">and paperwork checks </w:t>
      </w:r>
      <w:r w:rsidRPr="007B201C" w:rsidR="00650EF6">
        <w:t xml:space="preserve">before they get on the ferry. </w:t>
      </w:r>
      <w:r w:rsidRPr="007B201C">
        <w:t>That is in Scotland or Wales, as you rightly said. Then again, with products of animal origin</w:t>
      </w:r>
      <w:r w:rsidRPr="007B201C" w:rsidR="00D77249">
        <w:t>,</w:t>
      </w:r>
      <w:r w:rsidRPr="007B201C">
        <w:t xml:space="preserve"> you </w:t>
      </w:r>
      <w:r w:rsidRPr="007B201C" w:rsidR="00D77249">
        <w:t xml:space="preserve">will still </w:t>
      </w:r>
      <w:r w:rsidRPr="007B201C">
        <w:t xml:space="preserve">have </w:t>
      </w:r>
      <w:r w:rsidRPr="007B201C">
        <w:t>checks in Northern Ireland, so y</w:t>
      </w:r>
      <w:r w:rsidRPr="007B201C" w:rsidR="00650EF6">
        <w:t>ou are going to have a bottleneck</w:t>
      </w:r>
      <w:r w:rsidRPr="007B201C">
        <w:t xml:space="preserve"> in both ways.</w:t>
      </w:r>
    </w:p>
    <w:p w:rsidR="00D77249" w:rsidRPr="007B201C" w:rsidP="007B0C02">
      <w:pPr>
        <w:pStyle w:val="Answer"/>
        <w:spacing w:line="480" w:lineRule="auto"/>
      </w:pPr>
      <w:r w:rsidRPr="007B201C">
        <w:t xml:space="preserve">There are things within the Northern Ireland </w:t>
      </w:r>
      <w:r w:rsidRPr="007B201C" w:rsidR="00E918C3">
        <w:t>protocol</w:t>
      </w:r>
      <w:r w:rsidRPr="007B201C">
        <w:t xml:space="preserve"> that</w:t>
      </w:r>
      <w:r w:rsidRPr="007B201C">
        <w:t xml:space="preserve"> are fail</w:t>
      </w:r>
      <w:r w:rsidRPr="007B201C">
        <w:noBreakHyphen/>
        <w:t>safes on this</w:t>
      </w:r>
      <w:r w:rsidRPr="007B201C">
        <w:t xml:space="preserve">. </w:t>
      </w:r>
      <w:r w:rsidRPr="007B201C">
        <w:t xml:space="preserve">Article 16 and </w:t>
      </w:r>
      <w:r w:rsidRPr="007B201C">
        <w:t>a</w:t>
      </w:r>
      <w:r w:rsidRPr="007B201C">
        <w:t xml:space="preserve">nnex 7 of the Northern Ireland </w:t>
      </w:r>
      <w:r w:rsidRPr="007B201C" w:rsidR="00E918C3">
        <w:t>protocol</w:t>
      </w:r>
      <w:r w:rsidRPr="007B201C">
        <w:t xml:space="preserve"> allow for unilateral measures to be taken by either side to allow the free flow of goods. </w:t>
      </w:r>
      <w:r w:rsidRPr="007B201C" w:rsidR="00650EF6">
        <w:t xml:space="preserve">That </w:t>
      </w:r>
      <w:r w:rsidRPr="007B201C">
        <w:t xml:space="preserve">consumer welfare issue would be one of those things that would trigger it. However, that </w:t>
      </w:r>
      <w:r w:rsidRPr="007B201C" w:rsidR="00650EF6">
        <w:t>is not a long</w:t>
      </w:r>
      <w:r w:rsidRPr="007B201C">
        <w:t>-</w:t>
      </w:r>
      <w:r w:rsidRPr="007B201C" w:rsidR="00650EF6">
        <w:t xml:space="preserve">term solution. </w:t>
      </w:r>
      <w:r w:rsidRPr="007B201C">
        <w:t>We need to get to that long</w:t>
      </w:r>
      <w:r w:rsidRPr="007B201C">
        <w:t>-</w:t>
      </w:r>
      <w:r w:rsidRPr="007B201C">
        <w:t xml:space="preserve">term solution. </w:t>
      </w:r>
      <w:r w:rsidRPr="007B201C" w:rsidR="00650EF6">
        <w:t xml:space="preserve">It is </w:t>
      </w:r>
      <w:r w:rsidRPr="007B201C">
        <w:t xml:space="preserve">not </w:t>
      </w:r>
      <w:r w:rsidRPr="007B201C" w:rsidR="00650EF6">
        <w:t>somethin</w:t>
      </w:r>
      <w:r w:rsidRPr="007B201C">
        <w:t>g that businesses can write a business</w:t>
      </w:r>
      <w:r w:rsidRPr="007B201C" w:rsidR="00650EF6">
        <w:t xml:space="preserve"> model or a business plan on. The fact is that retailers or any business will want to stay within the confines of the law.</w:t>
      </w:r>
      <w:r w:rsidRPr="007B201C" w:rsidR="00F21131">
        <w:t xml:space="preserve"> </w:t>
      </w:r>
      <w:r w:rsidRPr="007B201C" w:rsidR="00650EF6">
        <w:t>There</w:t>
      </w:r>
      <w:r w:rsidRPr="007B201C">
        <w:t xml:space="preserve"> </w:t>
      </w:r>
      <w:r w:rsidRPr="007B201C" w:rsidR="00650EF6">
        <w:t xml:space="preserve">is no </w:t>
      </w:r>
      <w:r w:rsidRPr="007B201C" w:rsidR="00F21131">
        <w:t xml:space="preserve">nod and a wink here. There is no </w:t>
      </w:r>
      <w:r w:rsidRPr="007B201C" w:rsidR="00650EF6">
        <w:t xml:space="preserve">good </w:t>
      </w:r>
      <w:r w:rsidRPr="007B201C">
        <w:t xml:space="preserve">customs </w:t>
      </w:r>
      <w:r w:rsidRPr="007B201C" w:rsidR="00650EF6">
        <w:t xml:space="preserve">fairy or good SPS fairy </w:t>
      </w:r>
      <w:r w:rsidRPr="007B201C" w:rsidR="00F21131">
        <w:t xml:space="preserve">who is going to </w:t>
      </w:r>
      <w:r w:rsidRPr="007B201C" w:rsidR="00650EF6">
        <w:t xml:space="preserve">just wave you on. </w:t>
      </w:r>
    </w:p>
    <w:p w:rsidR="00650EF6" w:rsidRPr="007B201C" w:rsidP="007B0C02">
      <w:pPr>
        <w:pStyle w:val="Answer"/>
        <w:spacing w:line="480" w:lineRule="auto"/>
      </w:pPr>
      <w:r w:rsidRPr="007B201C">
        <w:t xml:space="preserve">On our side for businesses there needs to be a show that we are making best efforts to deliver what is agreed, but the </w:t>
      </w:r>
      <w:r w:rsidRPr="007B201C" w:rsidR="00D77249">
        <w:t xml:space="preserve">reciprocal </w:t>
      </w:r>
      <w:r w:rsidRPr="007B201C">
        <w:t>to that</w:t>
      </w:r>
      <w:r w:rsidRPr="007B201C" w:rsidR="00D77249">
        <w:t>,</w:t>
      </w:r>
      <w:r w:rsidRPr="007B201C">
        <w:t xml:space="preserve"> </w:t>
      </w:r>
      <w:r w:rsidRPr="007B201C">
        <w:t>from both the EU and the UK Government</w:t>
      </w:r>
      <w:r w:rsidRPr="007B201C" w:rsidR="00D77249">
        <w:t>,</w:t>
      </w:r>
      <w:r w:rsidRPr="007B201C">
        <w:t xml:space="preserve"> is a flexibility to allow trade to continue to flow, and </w:t>
      </w:r>
      <w:r w:rsidRPr="007B201C">
        <w:t xml:space="preserve">that is a </w:t>
      </w:r>
      <w:r w:rsidRPr="007B201C">
        <w:t xml:space="preserve">very </w:t>
      </w:r>
      <w:r w:rsidRPr="007B201C">
        <w:t xml:space="preserve">simple ask. </w:t>
      </w:r>
      <w:r w:rsidRPr="007B201C">
        <w:t xml:space="preserve">It takes a lot of political will to make it happen, but our big plea to the politicians, </w:t>
      </w:r>
      <w:r w:rsidRPr="007B201C" w:rsidR="00D77249">
        <w:t xml:space="preserve">to </w:t>
      </w:r>
      <w:r w:rsidRPr="007B201C">
        <w:t>the Prime Minister and to Vice-President Šefčovič would be to think of the consumers and households across Northern Ireland for whom this is a standard</w:t>
      </w:r>
      <w:r w:rsidRPr="007B201C" w:rsidR="00D77249">
        <w:t>-</w:t>
      </w:r>
      <w:r w:rsidRPr="007B201C">
        <w:t>of</w:t>
      </w:r>
      <w:r w:rsidRPr="007B201C" w:rsidR="00D77249">
        <w:t>-</w:t>
      </w:r>
      <w:r w:rsidRPr="007B201C">
        <w:t>living issue.</w:t>
      </w:r>
    </w:p>
    <w:p w:rsidR="00F21131" w:rsidRPr="007B201C" w:rsidP="007B0C02">
      <w:pPr>
        <w:pStyle w:val="Answer"/>
        <w:spacing w:line="480" w:lineRule="auto"/>
      </w:pPr>
      <w:sdt>
        <w:sdtPr>
          <w:alias w:val="Witness"/>
          <w:id w:val="-448627470"/>
          <w:placeholder>
            <w:docPart w:val="DefaultPlaceholder_1082065158"/>
          </w:placeholder>
          <w:richText/>
        </w:sdtPr>
        <w:sdtContent>
          <w:r w:rsidRPr="007B201C" w:rsidR="003D49F6">
            <w:rPr>
              <w:b/>
              <w:i/>
            </w:rPr>
            <w:t>Stephen Kelly:</w:t>
          </w:r>
          <w:r w:rsidRPr="007B201C" w:rsidR="00650EF6">
            <w:rPr>
              <w:b/>
            </w:rPr>
            <w:t xml:space="preserve"> </w:t>
          </w:r>
        </w:sdtContent>
      </w:sdt>
      <w:r w:rsidRPr="007B201C" w:rsidR="00650EF6">
        <w:t>The beginning of the year is going to be really ugly.</w:t>
      </w:r>
      <w:r w:rsidRPr="007B201C">
        <w:t xml:space="preserve"> It is going to be really bumpy. It is going to be really difficult. </w:t>
      </w:r>
      <w:r w:rsidRPr="007B201C" w:rsidR="00650EF6">
        <w:t>Brand ne</w:t>
      </w:r>
      <w:r w:rsidRPr="007B201C">
        <w:t>w, untested, first</w:t>
      </w:r>
      <w:r w:rsidRPr="007B201C" w:rsidR="00D77249">
        <w:t>-</w:t>
      </w:r>
      <w:r w:rsidRPr="007B201C">
        <w:t>in</w:t>
      </w:r>
      <w:r w:rsidRPr="007B201C" w:rsidR="00D77249">
        <w:t>-</w:t>
      </w:r>
      <w:r w:rsidRPr="007B201C">
        <w:t>the</w:t>
      </w:r>
      <w:r w:rsidRPr="007B201C" w:rsidR="00D77249">
        <w:t>-</w:t>
      </w:r>
      <w:r w:rsidRPr="007B201C">
        <w:t>world</w:t>
      </w:r>
      <w:r w:rsidRPr="007B201C" w:rsidR="00D77249">
        <w:t>-</w:t>
      </w:r>
      <w:r w:rsidRPr="007B201C">
        <w:t xml:space="preserve">type </w:t>
      </w:r>
      <w:r w:rsidRPr="007B201C" w:rsidR="00650EF6">
        <w:t xml:space="preserve">systems </w:t>
      </w:r>
      <w:r w:rsidRPr="007B201C">
        <w:t xml:space="preserve">applied on a customs border within the territory of a single country </w:t>
      </w:r>
      <w:r w:rsidRPr="007B201C" w:rsidR="00650EF6">
        <w:t xml:space="preserve">is going </w:t>
      </w:r>
      <w:r w:rsidRPr="007B201C">
        <w:t xml:space="preserve">to </w:t>
      </w:r>
      <w:r w:rsidRPr="007B201C" w:rsidR="00650EF6">
        <w:t>be difficult, t</w:t>
      </w:r>
      <w:r w:rsidRPr="007B201C">
        <w:t>o</w:t>
      </w:r>
      <w:r w:rsidRPr="007B201C" w:rsidR="00650EF6">
        <w:t xml:space="preserve"> say the </w:t>
      </w:r>
      <w:r w:rsidRPr="007B201C" w:rsidR="00650EF6">
        <w:t>least.</w:t>
      </w:r>
      <w:r w:rsidRPr="007B201C">
        <w:t xml:space="preserve"> </w:t>
      </w:r>
      <w:r w:rsidRPr="007B201C" w:rsidR="00650EF6">
        <w:t xml:space="preserve">There is a responsibility on the </w:t>
      </w:r>
      <w:r w:rsidRPr="007B201C">
        <w:t xml:space="preserve">UK to try to make that work, but there is also a responsibility on the </w:t>
      </w:r>
      <w:r w:rsidRPr="007B201C" w:rsidR="00650EF6">
        <w:t xml:space="preserve">EU to </w:t>
      </w:r>
      <w:r w:rsidRPr="007B201C">
        <w:t>ens</w:t>
      </w:r>
      <w:r w:rsidRPr="007B201C" w:rsidR="00650EF6">
        <w:t xml:space="preserve">ure the </w:t>
      </w:r>
      <w:r w:rsidRPr="007B201C" w:rsidR="00E918C3">
        <w:t>protocol</w:t>
      </w:r>
      <w:r w:rsidRPr="007B201C" w:rsidR="00650EF6">
        <w:t xml:space="preserve"> </w:t>
      </w:r>
      <w:r w:rsidRPr="007B201C">
        <w:t xml:space="preserve">works and that it </w:t>
      </w:r>
      <w:r w:rsidRPr="007B201C" w:rsidR="00650EF6">
        <w:t>stic</w:t>
      </w:r>
      <w:r w:rsidRPr="007B201C">
        <w:t xml:space="preserve">ks. If the approach of the EU in January, February or March is not one of being supportive of the Northern Ireland business community and is not one that is in the interests of the Northern Ireland consumer, the </w:t>
      </w:r>
      <w:r w:rsidRPr="007B201C" w:rsidR="00E918C3">
        <w:t>protocol</w:t>
      </w:r>
      <w:r w:rsidRPr="007B201C">
        <w:t xml:space="preserve"> will not work and it certainly will not stick. </w:t>
      </w:r>
      <w:r w:rsidRPr="007B201C" w:rsidR="00D77249">
        <w:t>Although</w:t>
      </w:r>
      <w:r w:rsidRPr="007B201C">
        <w:t xml:space="preserve"> it may take four years befor</w:t>
      </w:r>
      <w:r w:rsidRPr="007B201C" w:rsidR="00017348">
        <w:t>e</w:t>
      </w:r>
      <w:r w:rsidRPr="007B201C">
        <w:t xml:space="preserve"> the Northern Ireland community has an opportunity to vote on whether it wants to remain within the </w:t>
      </w:r>
      <w:r w:rsidRPr="007B201C" w:rsidR="00E918C3">
        <w:t>protocol</w:t>
      </w:r>
      <w:r w:rsidRPr="007B201C">
        <w:t xml:space="preserve"> provisions or not, we have the ability to make this Brexit issue a recurring nightmare for the EU and the debate that is ongoing within the U</w:t>
      </w:r>
      <w:r w:rsidRPr="007B201C" w:rsidR="00D77249">
        <w:t>K</w:t>
      </w:r>
      <w:r w:rsidRPr="007B201C">
        <w:t xml:space="preserve"> for the </w:t>
      </w:r>
      <w:r w:rsidRPr="007B201C" w:rsidR="00D77249">
        <w:t xml:space="preserve">next number of </w:t>
      </w:r>
      <w:r w:rsidRPr="007B201C">
        <w:t>years to come.</w:t>
      </w:r>
    </w:p>
    <w:p w:rsidR="00E7788B" w:rsidRPr="007B201C" w:rsidP="007B0C02">
      <w:pPr>
        <w:pStyle w:val="Answer"/>
        <w:spacing w:line="480" w:lineRule="auto"/>
      </w:pPr>
      <w:r w:rsidRPr="007B201C">
        <w:t>The EU will not want to be in that position</w:t>
      </w:r>
      <w:r w:rsidRPr="007B201C" w:rsidR="006221D8">
        <w:t xml:space="preserve"> itself</w:t>
      </w:r>
      <w:r w:rsidRPr="007B201C">
        <w:t xml:space="preserve">. The reality is that </w:t>
      </w:r>
      <w:r w:rsidR="00D15AC8">
        <w:t xml:space="preserve">it </w:t>
      </w:r>
      <w:r w:rsidRPr="007B201C" w:rsidR="00D77249">
        <w:t xml:space="preserve">is a </w:t>
      </w:r>
      <w:r w:rsidRPr="007B201C">
        <w:t>joint signator</w:t>
      </w:r>
      <w:r w:rsidRPr="007B201C" w:rsidR="00D77249">
        <w:t xml:space="preserve">y </w:t>
      </w:r>
      <w:r w:rsidRPr="007B201C">
        <w:t xml:space="preserve">to this </w:t>
      </w:r>
      <w:r w:rsidRPr="007B201C" w:rsidR="00E918C3">
        <w:t>protocol</w:t>
      </w:r>
      <w:r w:rsidRPr="007B201C">
        <w:t xml:space="preserve">. The reality is that </w:t>
      </w:r>
      <w:r w:rsidRPr="007B201C" w:rsidR="00D77249">
        <w:t>it has</w:t>
      </w:r>
      <w:r w:rsidRPr="007B201C">
        <w:t xml:space="preserve"> responsibilities there as well. Sel</w:t>
      </w:r>
      <w:r w:rsidRPr="007B201C" w:rsidR="00650EF6">
        <w:t xml:space="preserve">ling a lasagne at an Asda </w:t>
      </w:r>
      <w:r w:rsidRPr="007B201C">
        <w:t xml:space="preserve">store in </w:t>
      </w:r>
      <w:r w:rsidRPr="007B201C" w:rsidR="00650EF6">
        <w:t>Strabane that may make its way into County Donegal</w:t>
      </w:r>
      <w:r w:rsidRPr="007B201C">
        <w:t xml:space="preserve"> will not pollute the entire EU single market. </w:t>
      </w:r>
      <w:r w:rsidRPr="007B201C" w:rsidR="00650EF6">
        <w:t>There is no reason why flexibility cannot be shown</w:t>
      </w:r>
      <w:r w:rsidRPr="007B201C">
        <w:t>, particularly for those retail goods, particularly as we know the UK</w:t>
      </w:r>
      <w:r w:rsidRPr="007B201C" w:rsidR="00D77249">
        <w:t>,</w:t>
      </w:r>
      <w:r w:rsidRPr="007B201C">
        <w:t xml:space="preserve"> </w:t>
      </w:r>
      <w:r w:rsidRPr="007B201C" w:rsidR="00D77249">
        <w:t xml:space="preserve">certainly </w:t>
      </w:r>
      <w:r w:rsidRPr="007B201C">
        <w:t xml:space="preserve">on 1 </w:t>
      </w:r>
      <w:r w:rsidRPr="007B201C" w:rsidR="00D77249">
        <w:t xml:space="preserve">and 2 </w:t>
      </w:r>
      <w:r w:rsidRPr="007B201C">
        <w:t>January</w:t>
      </w:r>
      <w:r w:rsidRPr="007B201C" w:rsidR="00D77249">
        <w:t>,</w:t>
      </w:r>
      <w:r w:rsidRPr="007B201C">
        <w:t xml:space="preserve"> will be aligned with EU rules anyway. We hope that the UK and the EU can show th</w:t>
      </w:r>
      <w:r w:rsidR="00D15AC8">
        <w:t>e</w:t>
      </w:r>
      <w:r w:rsidRPr="007B201C">
        <w:t xml:space="preserve"> flexibility required, knowing that we have made every effort that we can</w:t>
      </w:r>
      <w:r w:rsidRPr="007B201C" w:rsidR="00D77249">
        <w:t xml:space="preserve">, </w:t>
      </w:r>
      <w:r w:rsidRPr="007B201C">
        <w:t xml:space="preserve">with the information that is available to us, to ensure that businesses are ready and to ensure that the </w:t>
      </w:r>
      <w:r w:rsidRPr="007B201C" w:rsidR="00D94990">
        <w:t>beginning of 2021 is not as bad as it potentially could be.</w:t>
      </w:r>
    </w:p>
    <w:p w:rsidR="00C53653" w:rsidP="007B0C02">
      <w:pPr>
        <w:pStyle w:val="Question"/>
        <w:numPr>
          <w:ilvl w:val="0"/>
          <w:numId w:val="9"/>
        </w:numPr>
        <w:spacing w:line="480" w:lineRule="auto"/>
      </w:pPr>
      <w:sdt>
        <w:sdtPr>
          <w:alias w:val="Member"/>
          <w:tag w:val="&lt;Member mnisId='4419' dodsId='137578'&gt;"/>
          <w:id w:val="409268870"/>
          <w:placeholder>
            <w:docPart w:val="156C8AC69DE245A9B81502F443943F17"/>
          </w:placeholder>
          <w:richText/>
        </w:sdtPr>
        <w:sdtContent>
          <w:r w:rsidRPr="007B201C">
            <w:rPr>
              <w:b/>
            </w:rPr>
            <w:t>Joanna Cherry:</w:t>
          </w:r>
        </w:sdtContent>
      </w:sdt>
      <w:r w:rsidRPr="007B201C">
        <w:t xml:space="preserve"> Good morning, gentlemen, and thank you so much for your time. It is extremely helpful to us. I want to ask </w:t>
      </w:r>
      <w:r w:rsidRPr="007B201C" w:rsidR="00622983">
        <w:t xml:space="preserve">a wee bit </w:t>
      </w:r>
      <w:r w:rsidRPr="007B201C">
        <w:t xml:space="preserve">more </w:t>
      </w:r>
      <w:r w:rsidRPr="007B201C">
        <w:t>about the sanitary and phytosanitary checks that will need to take place on goods coming from Great Britain to Northern Ireland. As Aodhán said, they will need to take place at the ports in Northern Ireland as the goods arrive. Last week</w:t>
      </w:r>
      <w:r w:rsidR="00CA5AD3">
        <w:t>,</w:t>
      </w:r>
      <w:r w:rsidRPr="007B201C">
        <w:t xml:space="preserve"> we had evidence that several hundred HGVs pass through the ports of Belfast and Larne every day of the week. I think you said earlier, Aodhán, that up to 70% of wholesale and retail goods in Northern Ireland come from GB. That is the background to the letter that we have talked about that was written by the First Minister and Deputy First Minister of Northern Ireland to the British Government and the </w:t>
      </w:r>
      <w:r w:rsidRPr="007B201C" w:rsidR="00622983">
        <w:t>European</w:t>
      </w:r>
      <w:r w:rsidRPr="007B201C">
        <w:t xml:space="preserve"> Commission about the concerns and about the threat to the continuity of supply of food products primarily</w:t>
      </w:r>
      <w:r w:rsidRPr="007B201C" w:rsidR="00622983">
        <w:t>,</w:t>
      </w:r>
      <w:r w:rsidRPr="007B201C">
        <w:t xml:space="preserve"> as well as other products. </w:t>
      </w:r>
    </w:p>
    <w:p w:rsidR="00CA5AD3" w:rsidRPr="00CA5AD3" w:rsidP="00CA5AD3">
      <w:pPr>
        <w:pStyle w:val="QuestionCont"/>
      </w:pPr>
    </w:p>
    <w:p w:rsidR="00C53653" w:rsidRPr="007B201C" w:rsidP="007B0C02">
      <w:pPr>
        <w:pStyle w:val="Question"/>
        <w:numPr>
          <w:ilvl w:val="0"/>
          <w:numId w:val="0"/>
        </w:numPr>
        <w:spacing w:line="480" w:lineRule="auto"/>
        <w:ind w:left="794"/>
      </w:pPr>
      <w:r w:rsidRPr="007B201C">
        <w:t xml:space="preserve">Mr Chestnutt, you mentioned that there is no </w:t>
      </w:r>
      <w:r w:rsidRPr="007B201C" w:rsidR="00622983">
        <w:t>t</w:t>
      </w:r>
      <w:r w:rsidRPr="007B201C">
        <w:t xml:space="preserve">rader </w:t>
      </w:r>
      <w:r w:rsidRPr="007B201C" w:rsidR="00622983">
        <w:t>s</w:t>
      </w:r>
      <w:r w:rsidRPr="007B201C">
        <w:t xml:space="preserve">upport </w:t>
      </w:r>
      <w:r w:rsidRPr="007B201C" w:rsidR="00622983">
        <w:t>s</w:t>
      </w:r>
      <w:r w:rsidRPr="007B201C">
        <w:t xml:space="preserve">cheme for agri-foods. That is one example of why the FM and the DFM in Northern Ireland are so worried. Can I ask each of you to elaborate upon why it is that the First Minister and the Deputy First Minister, as you say from such different sides of the political divide, have joined together to express concern? What is it exactly that they are worried about happening because of the lack of progress in the </w:t>
      </w:r>
      <w:r w:rsidRPr="007B201C" w:rsidR="00FA0202">
        <w:t>joint committee</w:t>
      </w:r>
      <w:r w:rsidRPr="007B201C">
        <w:t xml:space="preserve"> </w:t>
      </w:r>
      <w:r w:rsidRPr="007B201C" w:rsidR="00622983">
        <w:t xml:space="preserve">in terms of </w:t>
      </w:r>
      <w:r w:rsidRPr="007B201C">
        <w:t xml:space="preserve">this continuity of supply of agri-foods? </w:t>
      </w:r>
    </w:p>
    <w:p w:rsidR="00C53653" w:rsidRPr="007B201C" w:rsidP="007B0C02">
      <w:pPr>
        <w:pStyle w:val="Answer"/>
        <w:spacing w:line="480" w:lineRule="auto"/>
      </w:pPr>
      <w:sdt>
        <w:sdtPr>
          <w:alias w:val="Witness"/>
          <w:id w:val="-1694068852"/>
          <w:placeholder>
            <w:docPart w:val="156C8AC69DE245A9B81502F443943F17"/>
          </w:placeholder>
          <w:richText/>
        </w:sdtPr>
        <w:sdtContent>
          <w:r w:rsidRPr="007B201C">
            <w:rPr>
              <w:b/>
              <w:i/>
              <w:iCs/>
            </w:rPr>
            <w:t xml:space="preserve">Aodhán Connolly: </w:t>
          </w:r>
        </w:sdtContent>
      </w:sdt>
      <w:r w:rsidRPr="007B201C">
        <w:t xml:space="preserve">All five of the main parties, and the minor parties, in Northern Ireland have shown concern about this. We are very lucky in the Northern Ireland Business Brexit Working Group that we have very good relationships with the five main parties. They send political representation and we meet about once every six weeks. If you </w:t>
      </w:r>
      <w:r w:rsidRPr="007B201C">
        <w:t xml:space="preserve">remember, the reason the Northern Ireland Business Brexit Working Group came together was when the </w:t>
      </w:r>
      <w:r w:rsidRPr="007B201C" w:rsidR="00622983">
        <w:t>w</w:t>
      </w:r>
      <w:r w:rsidRPr="007B201C">
        <w:t xml:space="preserve">ithdrawal </w:t>
      </w:r>
      <w:r w:rsidRPr="007B201C" w:rsidR="00622983">
        <w:t>a</w:t>
      </w:r>
      <w:r w:rsidRPr="007B201C">
        <w:t xml:space="preserve">greement was going through Parliament last December and amendments were put down. We knew that the amendments were not going to pass but those amendments were to break the narrative that Northern Ireland was sorted under the Northern Ireland </w:t>
      </w:r>
      <w:r w:rsidRPr="007B201C" w:rsidR="00E918C3">
        <w:t>protocol</w:t>
      </w:r>
      <w:r w:rsidRPr="007B201C">
        <w:t>, and it did work.</w:t>
      </w:r>
    </w:p>
    <w:p w:rsidR="00C53653" w:rsidRPr="007B201C" w:rsidP="007B0C02">
      <w:pPr>
        <w:pStyle w:val="Answer"/>
        <w:spacing w:line="480" w:lineRule="auto"/>
      </w:pPr>
      <w:r w:rsidRPr="007B201C">
        <w:t xml:space="preserve">From then we have had the parties come together and work with us. You will have noticed that there have been many questions across those parties in the House of Commons and in the Lords around the protocol in Northern Ireland and trade and goods under the Northern Ireland </w:t>
      </w:r>
      <w:r w:rsidRPr="007B201C" w:rsidR="00E918C3">
        <w:t>protocol</w:t>
      </w:r>
      <w:r w:rsidRPr="007B201C">
        <w:t>. As far as the letter is concerned, we honestly do not know what the reason or the actual push was. We know that both the First Minister and the Deputy First Minister were on a call with the retail CEOs about a week beforehand</w:t>
      </w:r>
      <w:r w:rsidRPr="007B201C" w:rsidR="00622983">
        <w:t>. They</w:t>
      </w:r>
      <w:r w:rsidRPr="007B201C">
        <w:t xml:space="preserve"> were very blunt and frank about </w:t>
      </w:r>
      <w:r w:rsidRPr="007B201C" w:rsidR="00622983">
        <w:t xml:space="preserve">what </w:t>
      </w:r>
      <w:r w:rsidRPr="007B201C">
        <w:t xml:space="preserve">the challenges to </w:t>
      </w:r>
      <w:r w:rsidRPr="007B201C" w:rsidR="00622983">
        <w:t xml:space="preserve">continuing to </w:t>
      </w:r>
      <w:r w:rsidRPr="007B201C">
        <w:t>supply Northern Ireland</w:t>
      </w:r>
      <w:r w:rsidRPr="007B201C" w:rsidR="00622983">
        <w:t xml:space="preserve"> with </w:t>
      </w:r>
      <w:r w:rsidRPr="007B201C">
        <w:t>choice and affordability</w:t>
      </w:r>
      <w:r w:rsidRPr="007B201C" w:rsidR="00622983">
        <w:t xml:space="preserve"> were</w:t>
      </w:r>
      <w:r w:rsidRPr="007B201C">
        <w:t xml:space="preserve">. We have had some really good engagement with them. We have just commissioned another survey of businesses about preparation and concerns they have so that we can give it to the Executive, so the Executive can stand up and give us support again. </w:t>
      </w:r>
    </w:p>
    <w:p w:rsidR="00C53653" w:rsidRPr="007B201C" w:rsidP="007B0C02">
      <w:pPr>
        <w:pStyle w:val="Answer"/>
        <w:spacing w:line="480" w:lineRule="auto"/>
      </w:pPr>
      <w:r w:rsidRPr="007B201C">
        <w:t xml:space="preserve">We have said that the biggest tragedy in this was that, for three years, we did not have Northern Ireland </w:t>
      </w:r>
      <w:r w:rsidR="00CA5AD3">
        <w:t>C</w:t>
      </w:r>
      <w:r w:rsidRPr="007B201C">
        <w:t xml:space="preserve">ommittees giving the level of scrutiny that this Committee has given. We now have that. It is now about the parties standing together. There is a coming together of the parties on </w:t>
      </w:r>
      <w:r w:rsidRPr="007B201C">
        <w:t>this quite simply because there is a realisation that, in the timeframe, we will not be able to get what we need.</w:t>
      </w:r>
    </w:p>
    <w:p w:rsidR="00C53653" w:rsidRPr="007B201C" w:rsidP="007B0C02">
      <w:pPr>
        <w:pStyle w:val="Question"/>
        <w:numPr>
          <w:ilvl w:val="0"/>
          <w:numId w:val="9"/>
        </w:numPr>
        <w:spacing w:line="480" w:lineRule="auto"/>
      </w:pPr>
      <w:sdt>
        <w:sdtPr>
          <w:alias w:val="Member"/>
          <w:tag w:val="&lt;Member mnisId='4419' dodsId='137578'&gt;"/>
          <w:id w:val="-1710553312"/>
          <w:placeholder>
            <w:docPart w:val="156C8AC69DE245A9B81502F443943F17"/>
          </w:placeholder>
          <w:richText/>
        </w:sdtPr>
        <w:sdtContent>
          <w:r w:rsidRPr="007B201C">
            <w:rPr>
              <w:b/>
            </w:rPr>
            <w:t>Joanna Cherry:</w:t>
          </w:r>
        </w:sdtContent>
      </w:sdt>
      <w:r w:rsidRPr="007B201C">
        <w:t xml:space="preserve"> That is very useful background but, to focus my question, what I am really interested in is what impact there will be on this food supply chain if full third-country sanitary and phytosanitary checks are imposed at the ports in Northern Ireland. What kind of impact will that have on the supply chain?</w:t>
      </w:r>
    </w:p>
    <w:p w:rsidR="00C53653" w:rsidP="007B0C02">
      <w:pPr>
        <w:pStyle w:val="Answer"/>
        <w:spacing w:line="480" w:lineRule="auto"/>
      </w:pPr>
      <w:sdt>
        <w:sdtPr>
          <w:alias w:val="Witness"/>
          <w:id w:val="1667126383"/>
          <w:placeholder>
            <w:docPart w:val="156C8AC69DE245A9B81502F443943F17"/>
          </w:placeholder>
          <w:richText/>
        </w:sdtPr>
        <w:sdtContent>
          <w:r w:rsidRPr="007B201C">
            <w:rPr>
              <w:b/>
              <w:i/>
              <w:iCs/>
            </w:rPr>
            <w:t xml:space="preserve">Aodhán Connolly: </w:t>
          </w:r>
        </w:sdtContent>
      </w:sdt>
      <w:r w:rsidRPr="007B201C">
        <w:t xml:space="preserve">There are two main things: choice and availability. There will be delays and, if you are delayed, it is not that you have missed the boat by 20 minutes or even that you are getting the next boat in six hours; it is that you have missed over 24 hours because that lorry, </w:t>
      </w:r>
      <w:r w:rsidRPr="007B201C" w:rsidR="00481476">
        <w:t>because</w:t>
      </w:r>
      <w:r w:rsidRPr="007B201C">
        <w:t xml:space="preserve"> it is a composite load, will go to a DC—a distribution centre—and there will be a time to be picked for a particular shop to go out. If you miss that, whatever is on that lorry does not get to that shop in time. That leads to choice and availability issues. We already have 18 hours less shelf</w:t>
      </w:r>
      <w:r w:rsidRPr="007B201C" w:rsidR="00481476">
        <w:t xml:space="preserve"> </w:t>
      </w:r>
      <w:r w:rsidRPr="007B201C">
        <w:t>life than places like Bolton or Birmingham</w:t>
      </w:r>
      <w:r w:rsidRPr="007B201C" w:rsidR="00481476">
        <w:t>,</w:t>
      </w:r>
      <w:r w:rsidRPr="007B201C">
        <w:t xml:space="preserve"> quite simply because of geography. </w:t>
      </w:r>
    </w:p>
    <w:p w:rsidR="00CA5AD3" w:rsidRPr="007B201C" w:rsidP="007B0C02">
      <w:pPr>
        <w:pStyle w:val="Answer"/>
        <w:spacing w:line="480" w:lineRule="auto"/>
      </w:pPr>
    </w:p>
    <w:p w:rsidR="00C53653" w:rsidRPr="007B201C" w:rsidP="007B0C02">
      <w:pPr>
        <w:pStyle w:val="Answer"/>
        <w:spacing w:line="480" w:lineRule="auto"/>
      </w:pPr>
      <w:r w:rsidRPr="007B201C">
        <w:t xml:space="preserve">On the other side, it is cost and those EHCs. The lowest I have heard is about £56 and the highest is about £200. If you are talking about a composite load with up to 400 on a supermarket load and many more on a pet food load, you are possibly talking about tens of thousands of pounds on top of the normal cost. You have to remember that retail is a </w:t>
      </w:r>
      <w:r w:rsidRPr="007B201C">
        <w:t>very high-volume, low-profit-margin industry. That means that we have little room to absorb any of those extra costs, but neither does the Northern Ireland consumer with, as I said</w:t>
      </w:r>
      <w:r w:rsidRPr="007B201C" w:rsidR="00481476">
        <w:t xml:space="preserve"> before</w:t>
      </w:r>
      <w:r w:rsidRPr="007B201C">
        <w:t>, half the discretionary income of Great British households.</w:t>
      </w:r>
    </w:p>
    <w:p w:rsidR="00C53653" w:rsidRPr="007B201C" w:rsidP="007B0C02">
      <w:pPr>
        <w:pStyle w:val="Question"/>
        <w:numPr>
          <w:ilvl w:val="0"/>
          <w:numId w:val="9"/>
        </w:numPr>
        <w:spacing w:line="480" w:lineRule="auto"/>
      </w:pPr>
      <w:sdt>
        <w:sdtPr>
          <w:alias w:val="Member"/>
          <w:tag w:val="&lt;Member mnisId='4419' dodsId='137578'&gt;"/>
          <w:id w:val="-143511359"/>
          <w:placeholder>
            <w:docPart w:val="156C8AC69DE245A9B81502F443943F17"/>
          </w:placeholder>
          <w:richText/>
        </w:sdtPr>
        <w:sdtContent>
          <w:r w:rsidRPr="007B201C">
            <w:rPr>
              <w:b/>
            </w:rPr>
            <w:t>Joanna Cherry:</w:t>
          </w:r>
        </w:sdtContent>
      </w:sdt>
      <w:r w:rsidRPr="007B201C">
        <w:t xml:space="preserve"> I read in the IIEA paper that something as simple as a ham and cheese sandwich could require two separate health certificates. Is that right?</w:t>
      </w:r>
    </w:p>
    <w:p w:rsidR="00C53653" w:rsidRPr="007B201C" w:rsidP="007B0C02">
      <w:pPr>
        <w:pStyle w:val="Answer"/>
        <w:spacing w:line="480" w:lineRule="auto"/>
      </w:pPr>
      <w:sdt>
        <w:sdtPr>
          <w:alias w:val="Witness"/>
          <w:id w:val="1519967131"/>
          <w:placeholder>
            <w:docPart w:val="156C8AC69DE245A9B81502F443943F17"/>
          </w:placeholder>
          <w:richText/>
        </w:sdtPr>
        <w:sdtContent>
          <w:r w:rsidRPr="007B201C">
            <w:rPr>
              <w:b/>
              <w:i/>
              <w:iCs/>
            </w:rPr>
            <w:t xml:space="preserve">Aodhán Connolly: </w:t>
          </w:r>
        </w:sdtContent>
      </w:sdt>
      <w:r w:rsidRPr="007B201C">
        <w:t>It would depend on how it was shipped. It could need one certificate. The way EHCs work is that, if they are all packaged together, then we would need one or two EHCs for the two different products within that, the cheese and the ham, but that would do the full load. The problem is that, when you are going across the Irish Sea, you may have 10 of those sandwiches and 20 of another sandwich and 30 of another sandwich, and that is how the export health certificate load builds up.</w:t>
      </w:r>
    </w:p>
    <w:p w:rsidR="00C53653" w:rsidRPr="007B201C" w:rsidP="007B0C02">
      <w:pPr>
        <w:pStyle w:val="Question"/>
        <w:numPr>
          <w:ilvl w:val="0"/>
          <w:numId w:val="9"/>
        </w:numPr>
        <w:spacing w:line="480" w:lineRule="auto"/>
      </w:pPr>
      <w:sdt>
        <w:sdtPr>
          <w:alias w:val="Member"/>
          <w:tag w:val="&lt;Member mnisId='4419' dodsId='137578'&gt;"/>
          <w:id w:val="-830760452"/>
          <w:placeholder>
            <w:docPart w:val="156C8AC69DE245A9B81502F443943F17"/>
          </w:placeholder>
          <w:richText/>
        </w:sdtPr>
        <w:sdtContent>
          <w:r w:rsidRPr="007B201C">
            <w:rPr>
              <w:b/>
            </w:rPr>
            <w:t>Joanna Cherry:</w:t>
          </w:r>
        </w:sdtContent>
      </w:sdt>
      <w:r w:rsidRPr="007B201C">
        <w:t xml:space="preserve"> Mr Kelly and Mr Chestnutt, would you like to come in on this question of what the impact will be if there is the imposition of full third-country SPS checks at the ports in Northern Ireland?</w:t>
      </w:r>
    </w:p>
    <w:p w:rsidR="00C53653" w:rsidRPr="007B201C" w:rsidP="007B0C02">
      <w:pPr>
        <w:pStyle w:val="Answer"/>
        <w:spacing w:line="480" w:lineRule="auto"/>
      </w:pPr>
      <w:sdt>
        <w:sdtPr>
          <w:alias w:val="Witness"/>
          <w:id w:val="1616327174"/>
          <w:placeholder>
            <w:docPart w:val="156C8AC69DE245A9B81502F443943F17"/>
          </w:placeholder>
          <w:richText/>
        </w:sdtPr>
        <w:sdtContent>
          <w:r w:rsidRPr="007B201C">
            <w:rPr>
              <w:b/>
              <w:i/>
              <w:iCs/>
            </w:rPr>
            <w:t>Victor Chestnutt:</w:t>
          </w:r>
          <w:r w:rsidRPr="007B201C">
            <w:rPr>
              <w:b/>
            </w:rPr>
            <w:t xml:space="preserve"> </w:t>
          </w:r>
        </w:sdtContent>
      </w:sdt>
      <w:r w:rsidRPr="007B201C">
        <w:t xml:space="preserve">Our understanding was that there would be a dedicated agri-food movement assistance scheme. Up until now, we have not seen sight of this so it is still to be set up, basically. We </w:t>
      </w:r>
      <w:r w:rsidRPr="007B201C" w:rsidR="00C41DDB">
        <w:t>hav</w:t>
      </w:r>
      <w:r w:rsidRPr="007B201C">
        <w:t xml:space="preserve">e six weeks to go and we were promised that there would be a dedicated agri-food movement assistant scheme to work with sanitary and phytosanitary </w:t>
      </w:r>
      <w:r w:rsidRPr="007B201C">
        <w:t xml:space="preserve">certificates but it is not even set up yet. That is why we are saying we need this honeymoon period. </w:t>
      </w:r>
    </w:p>
    <w:p w:rsidR="00C53653" w:rsidRPr="007B201C" w:rsidP="007B0C02">
      <w:pPr>
        <w:pStyle w:val="Answer"/>
        <w:spacing w:line="480" w:lineRule="auto"/>
      </w:pPr>
      <w:r w:rsidRPr="007B201C">
        <w:t xml:space="preserve">On the </w:t>
      </w:r>
      <w:r w:rsidR="00CA5AD3">
        <w:t xml:space="preserve">number </w:t>
      </w:r>
      <w:r w:rsidRPr="007B201C">
        <w:t>of checks you are seeing</w:t>
      </w:r>
      <w:r w:rsidRPr="007B201C" w:rsidR="00C41DDB">
        <w:t>,</w:t>
      </w:r>
      <w:r w:rsidRPr="007B201C">
        <w:t xml:space="preserve"> once the UK gets its third country status, a new country to the EU can get up to 30% checks. It would make no sense at all to have 30% checks. We are not some other country in the world where our food quality is unknown. We are coming from the same standards. We should be treated the same as, for instance, New Zealand, which has built down to a 1% or 2% check</w:t>
      </w:r>
      <w:r w:rsidR="00CA5AD3">
        <w:t xml:space="preserve"> there</w:t>
      </w:r>
      <w:r w:rsidRPr="007B201C">
        <w:t>. If it is 1% or 2%, we will be able to handle it. If it is 30%, it w</w:t>
      </w:r>
      <w:r w:rsidRPr="007B201C" w:rsidR="00C41DDB">
        <w:t>ill</w:t>
      </w:r>
      <w:r w:rsidRPr="007B201C">
        <w:t xml:space="preserve"> create massive backlogs and disruption. We have the composite load things but, even in a load of beef, say, going to the UK or a load of all one product, the infrastructure is physically not there at the minute to do 30% checks. We are only starting to get infrastructure set up in Northern Ireland and there is no way it will be ready for 1 January. I would suggest that you would probably have the same problems in your ports in Stranraer or Cairnryan and in Wales and Liverpool. Everywhere </w:t>
      </w:r>
      <w:r w:rsidRPr="007B201C" w:rsidR="00C41DDB">
        <w:t>there is a port,</w:t>
      </w:r>
      <w:r w:rsidRPr="007B201C">
        <w:t xml:space="preserve"> there is going to be a bottleneck.</w:t>
      </w:r>
    </w:p>
    <w:p w:rsidR="00C53653" w:rsidRPr="007B201C" w:rsidP="007B0C02">
      <w:pPr>
        <w:pStyle w:val="Question"/>
        <w:numPr>
          <w:ilvl w:val="0"/>
          <w:numId w:val="9"/>
        </w:numPr>
        <w:spacing w:line="480" w:lineRule="auto"/>
      </w:pPr>
      <w:sdt>
        <w:sdtPr>
          <w:alias w:val="Member"/>
          <w:tag w:val="&lt;Member mnisId='4419' dodsId='137578'&gt;"/>
          <w:id w:val="-1217894696"/>
          <w:placeholder>
            <w:docPart w:val="156C8AC69DE245A9B81502F443943F17"/>
          </w:placeholder>
          <w:richText/>
        </w:sdtPr>
        <w:sdtContent>
          <w:r w:rsidRPr="007B201C">
            <w:rPr>
              <w:b/>
            </w:rPr>
            <w:t>Joanna Cherry:</w:t>
          </w:r>
        </w:sdtContent>
      </w:sdt>
      <w:r w:rsidRPr="007B201C">
        <w:t xml:space="preserve"> We were told by witnesses last week that the work on infrastructure at the ports in Northern Ireland has not even started yet and that it will take six months for there to be any infrastructure there. Is that your understanding?</w:t>
      </w:r>
    </w:p>
    <w:p w:rsidR="00C53653" w:rsidRPr="007B201C" w:rsidP="007B0C02">
      <w:pPr>
        <w:pStyle w:val="Answer"/>
        <w:spacing w:line="480" w:lineRule="auto"/>
      </w:pPr>
      <w:sdt>
        <w:sdtPr>
          <w:alias w:val="Witness"/>
          <w:id w:val="961620593"/>
          <w:placeholder>
            <w:docPart w:val="156C8AC69DE245A9B81502F443943F17"/>
          </w:placeholder>
          <w:richText/>
        </w:sdtPr>
        <w:sdtContent>
          <w:r w:rsidRPr="007B201C">
            <w:rPr>
              <w:b/>
              <w:i/>
              <w:iCs/>
            </w:rPr>
            <w:t>Victor Chestnutt:</w:t>
          </w:r>
          <w:r w:rsidRPr="007B201C">
            <w:rPr>
              <w:b/>
            </w:rPr>
            <w:t xml:space="preserve"> </w:t>
          </w:r>
        </w:sdtContent>
      </w:sdt>
      <w:r w:rsidRPr="007B201C">
        <w:t xml:space="preserve">Yes. At the minute, if we are moving, say, livestock to GB mainland, we have a portal office that we have to go through. That has been the case down through the years. I breed some pedigree sheep </w:t>
      </w:r>
      <w:r w:rsidRPr="007B201C">
        <w:t xml:space="preserve">and you always </w:t>
      </w:r>
      <w:r w:rsidRPr="007B201C" w:rsidR="00C41DDB">
        <w:t xml:space="preserve">go there once or twice a </w:t>
      </w:r>
      <w:r w:rsidRPr="007B201C">
        <w:t>year</w:t>
      </w:r>
      <w:r w:rsidRPr="007B201C" w:rsidR="00C41DDB">
        <w:t xml:space="preserve"> </w:t>
      </w:r>
      <w:r w:rsidRPr="007B201C">
        <w:t>when you are going over. It is not designed for this amount of traffic. It will be completely swamped. It is just one small office that will do a tiny bit. It will never be able to handle the amount that this would cause.</w:t>
      </w:r>
    </w:p>
    <w:p w:rsidR="00C53653" w:rsidRPr="007B201C" w:rsidP="007B0C02">
      <w:pPr>
        <w:pStyle w:val="Answer"/>
        <w:spacing w:line="480" w:lineRule="auto"/>
      </w:pPr>
      <w:sdt>
        <w:sdtPr>
          <w:alias w:val="Witness"/>
          <w:id w:val="794947755"/>
          <w:placeholder>
            <w:docPart w:val="156C8AC69DE245A9B81502F443943F17"/>
          </w:placeholder>
          <w:richText/>
        </w:sdtPr>
        <w:sdtContent>
          <w:r w:rsidRPr="007B201C">
            <w:rPr>
              <w:b/>
              <w:i/>
              <w:iCs/>
            </w:rPr>
            <w:t>Stephen Kelly:</w:t>
          </w:r>
          <w:r w:rsidRPr="007B201C">
            <w:rPr>
              <w:b/>
            </w:rPr>
            <w:t xml:space="preserve"> </w:t>
          </w:r>
        </w:sdtContent>
      </w:sdt>
      <w:r w:rsidRPr="007B201C">
        <w:t xml:space="preserve">In answer to some bits of your question that have not been answered so far, as you rightly say, the infrastructure in Northern Ireland will not be ready and fully prepared for probably at least another six months. </w:t>
      </w:r>
      <w:r w:rsidRPr="007B201C" w:rsidR="00F7399B">
        <w:t>T</w:t>
      </w:r>
      <w:r w:rsidRPr="007B201C">
        <w:t xml:space="preserve">here are temporary provisions being put in place. One of the contractors for one of the entry points has a deadline of 11 January to produce some temporary accommodation, and that allows time to continue to build the permanent infrastructure beyond that point. </w:t>
      </w:r>
    </w:p>
    <w:p w:rsidR="00C53653" w:rsidRPr="007B201C" w:rsidP="007B0C02">
      <w:pPr>
        <w:pStyle w:val="Answer"/>
        <w:spacing w:line="480" w:lineRule="auto"/>
      </w:pPr>
      <w:r w:rsidRPr="007B201C">
        <w:t>Second</w:t>
      </w:r>
      <w:r w:rsidRPr="007B201C" w:rsidR="00F7399B">
        <w:t>ly</w:t>
      </w:r>
      <w:r w:rsidRPr="007B201C">
        <w:t xml:space="preserve">, we know in conversations with our </w:t>
      </w:r>
      <w:r w:rsidRPr="007B201C" w:rsidR="00F7399B">
        <w:t>Department for I</w:t>
      </w:r>
      <w:r w:rsidRPr="007B201C">
        <w:t xml:space="preserve">nfrastructure and the Minister that, for instance at Cairnryan, as I am sure you are aware, there is no physical space. They are looking at the Castle Douglas airfield as a temporary holding point for some vehicles there at that point. </w:t>
      </w:r>
      <w:r w:rsidRPr="007B201C" w:rsidR="00F7399B">
        <w:t>A</w:t>
      </w:r>
      <w:r w:rsidRPr="007B201C">
        <w:t>ll this changes if the UK and the EU agree, for instance, an agricultural agreement.</w:t>
      </w:r>
    </w:p>
    <w:p w:rsidR="00C53653" w:rsidRPr="007B201C" w:rsidP="007B0C02">
      <w:pPr>
        <w:pStyle w:val="Answer"/>
        <w:spacing w:line="480" w:lineRule="auto"/>
      </w:pPr>
      <w:r w:rsidRPr="007B201C">
        <w:t>What does that mean in practice? Currently, about 900,000 vehicles travel from GB into Northern Ireland and from N</w:t>
      </w:r>
      <w:r w:rsidRPr="007B201C" w:rsidR="00F7399B">
        <w:t>I</w:t>
      </w:r>
      <w:r w:rsidRPr="007B201C">
        <w:t xml:space="preserve"> into GB. The risk at this point in time is that all 900,000 loads will have to be inspected. With an agricultural agreement, that brings it down to between seven and nine per day. Seven to nine vehicles per day makes life a lot easier than having to check a full 900,000 across a year.</w:t>
      </w:r>
    </w:p>
    <w:p w:rsidR="00C53653" w:rsidRPr="007B201C" w:rsidP="007B0C02">
      <w:pPr>
        <w:pStyle w:val="Question"/>
        <w:spacing w:line="480" w:lineRule="auto"/>
      </w:pPr>
      <w:sdt>
        <w:sdtPr>
          <w:alias w:val="Member"/>
          <w:tag w:val="&lt;Member mnisId='4419' dodsId='137578'&gt;"/>
          <w:id w:val="1830400892"/>
          <w:placeholder>
            <w:docPart w:val="156C8AC69DE245A9B81502F443943F17"/>
          </w:placeholder>
          <w:richText/>
        </w:sdtPr>
        <w:sdtContent>
          <w:r w:rsidRPr="007B201C">
            <w:rPr>
              <w:b/>
            </w:rPr>
            <w:t>Joanna Cherry:</w:t>
          </w:r>
        </w:sdtContent>
      </w:sdt>
      <w:r w:rsidRPr="007B201C">
        <w:t xml:space="preserve"> You mentioned the contingency plans and the contractor who has been engaged to build something at the ports of Larne and Belfast. I believe there is a third smaller port as well.</w:t>
      </w:r>
    </w:p>
    <w:p w:rsidR="00C53653" w:rsidRPr="007B201C" w:rsidP="007B0C02">
      <w:pPr>
        <w:pStyle w:val="Answer"/>
        <w:spacing w:line="480" w:lineRule="auto"/>
      </w:pPr>
      <w:sdt>
        <w:sdtPr>
          <w:alias w:val="Witness"/>
          <w:id w:val="-837530125"/>
          <w:placeholder>
            <w:docPart w:val="156C8AC69DE245A9B81502F443943F17"/>
          </w:placeholder>
          <w:richText/>
        </w:sdtPr>
        <w:sdtContent>
          <w:r w:rsidRPr="007B201C">
            <w:rPr>
              <w:b/>
              <w:i/>
              <w:iCs/>
            </w:rPr>
            <w:t>Stephen Kelly:</w:t>
          </w:r>
          <w:r w:rsidRPr="007B201C">
            <w:rPr>
              <w:b/>
            </w:rPr>
            <w:t xml:space="preserve"> </w:t>
          </w:r>
        </w:sdtContent>
      </w:sdt>
      <w:r w:rsidRPr="007B201C">
        <w:t>Warrenpoint.</w:t>
      </w:r>
    </w:p>
    <w:p w:rsidR="00C53653" w:rsidRPr="007B201C" w:rsidP="007B0C02">
      <w:pPr>
        <w:pStyle w:val="Question"/>
        <w:numPr>
          <w:ilvl w:val="0"/>
          <w:numId w:val="9"/>
        </w:numPr>
        <w:spacing w:line="480" w:lineRule="auto"/>
      </w:pPr>
      <w:sdt>
        <w:sdtPr>
          <w:alias w:val="Member"/>
          <w:tag w:val="&lt;Member mnisId='4419' dodsId='137578'&gt;"/>
          <w:id w:val="1239593168"/>
          <w:placeholder>
            <w:docPart w:val="156C8AC69DE245A9B81502F443943F17"/>
          </w:placeholder>
          <w:richText/>
        </w:sdtPr>
        <w:sdtContent>
          <w:r w:rsidRPr="007B201C">
            <w:rPr>
              <w:b/>
            </w:rPr>
            <w:t>Joanna Cherry:</w:t>
          </w:r>
        </w:sdtContent>
      </w:sdt>
      <w:r w:rsidRPr="007B201C">
        <w:t xml:space="preserve"> What is envisaged in the contingency plans? Is there infrastructure being built at all three? What sort of infrastructure is it? Do you have any idea to what extent that will ease the problem?</w:t>
      </w:r>
    </w:p>
    <w:p w:rsidR="00C53653" w:rsidRPr="007B201C" w:rsidP="007B0C02">
      <w:pPr>
        <w:pStyle w:val="Answer"/>
        <w:spacing w:line="480" w:lineRule="auto"/>
      </w:pPr>
      <w:sdt>
        <w:sdtPr>
          <w:alias w:val="Witness"/>
          <w:id w:val="335269485"/>
          <w:placeholder>
            <w:docPart w:val="156C8AC69DE245A9B81502F443943F17"/>
          </w:placeholder>
          <w:richText/>
        </w:sdtPr>
        <w:sdtContent>
          <w:r w:rsidRPr="007B201C">
            <w:rPr>
              <w:b/>
              <w:i/>
              <w:iCs/>
            </w:rPr>
            <w:t>Stephen Kelly:</w:t>
          </w:r>
          <w:r w:rsidRPr="007B201C">
            <w:rPr>
              <w:b/>
            </w:rPr>
            <w:t xml:space="preserve"> </w:t>
          </w:r>
        </w:sdtContent>
      </w:sdt>
      <w:r w:rsidRPr="007B201C">
        <w:t>These are full border control posts. There are drawings available and we will share those with the Committee team so that you can see what those look like in terms of the final physical infrastructure. There is a system in place to manage until that is ready. That involves some temporary buildings and a system within the Department of Agriculture that either Victor or Aodhán will have better sight of than I would.</w:t>
      </w:r>
    </w:p>
    <w:p w:rsidR="00C53653" w:rsidRPr="007B201C" w:rsidP="007B0C02">
      <w:pPr>
        <w:pStyle w:val="Question"/>
        <w:numPr>
          <w:ilvl w:val="0"/>
          <w:numId w:val="9"/>
        </w:numPr>
        <w:spacing w:line="480" w:lineRule="auto"/>
      </w:pPr>
      <w:sdt>
        <w:sdtPr>
          <w:alias w:val="Member"/>
          <w:tag w:val="&lt;Member mnisId='4419' dodsId='137578'&gt;"/>
          <w:id w:val="-1207099854"/>
          <w:placeholder>
            <w:docPart w:val="156C8AC69DE245A9B81502F443943F17"/>
          </w:placeholder>
          <w:richText/>
        </w:sdtPr>
        <w:sdtContent>
          <w:r w:rsidRPr="007B201C">
            <w:rPr>
              <w:b/>
            </w:rPr>
            <w:t>Joanna Cherry:</w:t>
          </w:r>
        </w:sdtContent>
      </w:sdt>
      <w:r w:rsidRPr="007B201C">
        <w:t xml:space="preserve"> To what extent do you think that these temporary plans that you have seen will improve the flow of agri-food goods if there is not the kind of agreement that you have just mentioned?</w:t>
      </w:r>
    </w:p>
    <w:p w:rsidR="00C53653" w:rsidRPr="007B201C" w:rsidP="007B0C02">
      <w:pPr>
        <w:pStyle w:val="Answer"/>
        <w:spacing w:line="480" w:lineRule="auto"/>
      </w:pPr>
      <w:sdt>
        <w:sdtPr>
          <w:alias w:val="Witness"/>
          <w:id w:val="1498841932"/>
          <w:placeholder>
            <w:docPart w:val="156C8AC69DE245A9B81502F443943F17"/>
          </w:placeholder>
          <w:richText/>
        </w:sdtPr>
        <w:sdtContent>
          <w:r w:rsidRPr="007B201C">
            <w:rPr>
              <w:b/>
              <w:i/>
              <w:iCs/>
            </w:rPr>
            <w:t>Stephen Kelly:</w:t>
          </w:r>
          <w:r w:rsidRPr="007B201C">
            <w:rPr>
              <w:b/>
            </w:rPr>
            <w:t xml:space="preserve"> </w:t>
          </w:r>
        </w:sdtContent>
      </w:sdt>
      <w:r w:rsidRPr="007B201C">
        <w:t>Maybe Aodhán or Victor can come in at that point because it is specifically in and around the food element.</w:t>
      </w:r>
    </w:p>
    <w:p w:rsidR="00C53653" w:rsidRPr="007B201C" w:rsidP="007B0C02">
      <w:pPr>
        <w:pStyle w:val="Question"/>
        <w:spacing w:line="480" w:lineRule="auto"/>
      </w:pPr>
      <w:sdt>
        <w:sdtPr>
          <w:alias w:val="Member"/>
          <w:tag w:val="&lt;Member mnisId='4419' dodsId='137578'&gt;"/>
          <w:id w:val="-1366207035"/>
          <w:placeholder>
            <w:docPart w:val="156C8AC69DE245A9B81502F443943F17"/>
          </w:placeholder>
          <w:richText/>
        </w:sdtPr>
        <w:sdtContent>
          <w:r w:rsidRPr="007B201C">
            <w:rPr>
              <w:b/>
            </w:rPr>
            <w:t>Joanna Cherry:</w:t>
          </w:r>
        </w:sdtContent>
      </w:sdt>
      <w:r w:rsidRPr="007B201C">
        <w:t xml:space="preserve"> I am interested </w:t>
      </w:r>
      <w:r w:rsidRPr="007B201C" w:rsidR="00F7399B">
        <w:t xml:space="preserve">in the </w:t>
      </w:r>
      <w:r w:rsidRPr="007B201C">
        <w:t xml:space="preserve">extent </w:t>
      </w:r>
      <w:r w:rsidRPr="007B201C" w:rsidR="00F7399B">
        <w:t xml:space="preserve">to which </w:t>
      </w:r>
      <w:r w:rsidRPr="007B201C">
        <w:t>any contingency plans will improve what will otherwise be the significant tailbacks that you have described.</w:t>
      </w:r>
    </w:p>
    <w:p w:rsidR="00C53653" w:rsidRPr="007B201C" w:rsidP="007B0C02">
      <w:pPr>
        <w:pStyle w:val="Answer"/>
        <w:spacing w:line="480" w:lineRule="auto"/>
      </w:pPr>
      <w:sdt>
        <w:sdtPr>
          <w:alias w:val="Witness"/>
          <w:id w:val="-1577283310"/>
          <w:placeholder>
            <w:docPart w:val="156C8AC69DE245A9B81502F443943F17"/>
          </w:placeholder>
          <w:richText/>
        </w:sdtPr>
        <w:sdtContent>
          <w:r w:rsidRPr="007B201C">
            <w:rPr>
              <w:b/>
              <w:i/>
              <w:iCs/>
            </w:rPr>
            <w:t xml:space="preserve">Aodhán Connolly: </w:t>
          </w:r>
        </w:sdtContent>
      </w:sdt>
      <w:r w:rsidRPr="007B201C">
        <w:t>It is all going to depend on the flexibility that comes from both the EU and the UK Government. There will be a burden on business no matter what happens. No matter whether we get an FTA, there will continue to be a burden. All the contingency plans do, as far as the SPS checks and the customs checks</w:t>
      </w:r>
      <w:r w:rsidR="00CA5AD3">
        <w:t xml:space="preserve"> are concerned</w:t>
      </w:r>
      <w:r w:rsidRPr="007B201C">
        <w:t>, is that, instead of having brick buildings you would have mobile buildings. That is where we are at the moment with this.</w:t>
      </w:r>
    </w:p>
    <w:p w:rsidR="00CA5AD3" w:rsidP="007B0C02">
      <w:pPr>
        <w:pStyle w:val="Answer"/>
        <w:spacing w:line="480" w:lineRule="auto"/>
      </w:pPr>
      <w:r w:rsidRPr="007B201C">
        <w:t>Again, none of this will be decided until the FTA is completed. What we feel is happening at the moment is that the political will and political effort, quite rightly,</w:t>
      </w:r>
      <w:r>
        <w:t xml:space="preserve"> are</w:t>
      </w:r>
      <w:r w:rsidRPr="007B201C">
        <w:t xml:space="preserve"> going into the free trade agreement. Because of that, neither side wants to give flexibilities on Northern Ireland because it </w:t>
      </w:r>
      <w:r w:rsidRPr="007B201C" w:rsidR="001B4AEB">
        <w:t xml:space="preserve">is going to </w:t>
      </w:r>
      <w:r w:rsidRPr="007B201C">
        <w:t>be seen as a leverage to the other side. There is a game of football going on</w:t>
      </w:r>
      <w:r w:rsidRPr="007B201C" w:rsidR="001B4AEB">
        <w:t>,</w:t>
      </w:r>
      <w:r w:rsidRPr="007B201C">
        <w:t xml:space="preserve"> and Northern Ireland is the football. </w:t>
      </w:r>
    </w:p>
    <w:p w:rsidR="00C53653" w:rsidRPr="007B201C" w:rsidP="007B0C02">
      <w:pPr>
        <w:pStyle w:val="Answer"/>
        <w:spacing w:line="480" w:lineRule="auto"/>
      </w:pPr>
      <w:r w:rsidRPr="007B201C">
        <w:t xml:space="preserve">After that FTA is concluded and that tunnel breaks, we are going to see another tunnel where the </w:t>
      </w:r>
      <w:r w:rsidRPr="007B201C" w:rsidR="00FA0202">
        <w:t>joint committee</w:t>
      </w:r>
      <w:r w:rsidRPr="007B201C">
        <w:t xml:space="preserve"> and the </w:t>
      </w:r>
      <w:r w:rsidRPr="007B201C" w:rsidR="001B4AEB">
        <w:t>s</w:t>
      </w:r>
      <w:r w:rsidRPr="007B201C">
        <w:t xml:space="preserve">pecialised </w:t>
      </w:r>
      <w:r w:rsidRPr="007B201C" w:rsidR="001B4AEB">
        <w:t>c</w:t>
      </w:r>
      <w:r w:rsidRPr="007B201C">
        <w:t>ommittee will be given a little more of a leash out from the EU and the UK to make those changes. Unfortunately, I do not see there being any certainty for business until the FTA is concluded and then those further Northern Ireland negotiations can happen.</w:t>
      </w:r>
    </w:p>
    <w:p w:rsidR="00C53653" w:rsidRPr="007B201C" w:rsidP="007B0C02">
      <w:pPr>
        <w:pStyle w:val="Question"/>
        <w:numPr>
          <w:ilvl w:val="0"/>
          <w:numId w:val="9"/>
        </w:numPr>
        <w:spacing w:line="480" w:lineRule="auto"/>
      </w:pPr>
      <w:sdt>
        <w:sdtPr>
          <w:alias w:val="Member"/>
          <w:tag w:val="&lt;Member mnisId='4136' dodsId='62731'&gt;"/>
          <w:id w:val="-927423449"/>
          <w:placeholder>
            <w:docPart w:val="156C8AC69DE245A9B81502F443943F17"/>
          </w:placeholder>
          <w:richText/>
        </w:sdtPr>
        <w:sdtContent>
          <w:r w:rsidRPr="007B201C">
            <w:rPr>
              <w:b/>
            </w:rPr>
            <w:t>Nigel Mills:</w:t>
          </w:r>
        </w:sdtContent>
      </w:sdt>
      <w:r w:rsidRPr="007B201C">
        <w:t xml:space="preserve"> That was quite an optimistic note from Mr Connolly at the end there</w:t>
      </w:r>
      <w:r w:rsidRPr="007B201C" w:rsidR="001B4AEB">
        <w:t>,</w:t>
      </w:r>
      <w:r w:rsidRPr="007B201C">
        <w:t xml:space="preserve"> with an expectation of a process that fixes all of this if a free trade agreement is sorted out. Am I right in saying that it looks like most of the protocol is written assuming that there are no tariffs or quotas between the EU and the UK? We would</w:t>
      </w:r>
      <w:r w:rsidRPr="007B201C" w:rsidR="001B4AEB">
        <w:t xml:space="preserve"> then</w:t>
      </w:r>
      <w:r w:rsidRPr="007B201C">
        <w:t xml:space="preserve"> just have to finesse how we </w:t>
      </w:r>
      <w:r w:rsidRPr="007B201C">
        <w:t>manage</w:t>
      </w:r>
      <w:r w:rsidR="00CA5AD3">
        <w:t>,</w:t>
      </w:r>
      <w:r w:rsidRPr="007B201C">
        <w:t xml:space="preserve"> with Northern Ireland being half in one customs area and half in another. </w:t>
      </w:r>
      <w:r w:rsidRPr="007B201C" w:rsidR="001B4AEB">
        <w:t>W</w:t>
      </w:r>
      <w:r w:rsidRPr="007B201C">
        <w:t>ithout a free trade agreement, this really gets quite hard to fix because there is so much revenue at stake on both sides. Is that a fair summary of where we are?</w:t>
      </w:r>
    </w:p>
    <w:p w:rsidR="00C53653" w:rsidRPr="007B201C" w:rsidP="007B0C02">
      <w:pPr>
        <w:pStyle w:val="Answer"/>
        <w:spacing w:line="480" w:lineRule="auto"/>
      </w:pPr>
      <w:sdt>
        <w:sdtPr>
          <w:alias w:val="Witness"/>
          <w:id w:val="-1013218799"/>
          <w:placeholder>
            <w:docPart w:val="156C8AC69DE245A9B81502F443943F17"/>
          </w:placeholder>
          <w:richText/>
        </w:sdtPr>
        <w:sdtContent>
          <w:r w:rsidRPr="007B201C">
            <w:rPr>
              <w:b/>
              <w:i/>
              <w:iCs/>
            </w:rPr>
            <w:t>Victor Chestnutt:</w:t>
          </w:r>
          <w:r w:rsidRPr="007B201C">
            <w:rPr>
              <w:b/>
            </w:rPr>
            <w:t xml:space="preserve"> </w:t>
          </w:r>
        </w:sdtContent>
      </w:sdt>
      <w:r w:rsidRPr="007B201C">
        <w:t>Yes.</w:t>
      </w:r>
    </w:p>
    <w:p w:rsidR="00C53653" w:rsidRPr="007B201C" w:rsidP="007B0C02">
      <w:pPr>
        <w:pStyle w:val="Answer"/>
        <w:spacing w:line="480" w:lineRule="auto"/>
      </w:pPr>
      <w:sdt>
        <w:sdtPr>
          <w:alias w:val="Witness"/>
          <w:id w:val="-375087247"/>
          <w:placeholder>
            <w:docPart w:val="156C8AC69DE245A9B81502F443943F17"/>
          </w:placeholder>
          <w:richText/>
        </w:sdtPr>
        <w:sdtContent>
          <w:r w:rsidRPr="007B201C">
            <w:rPr>
              <w:b/>
              <w:i/>
              <w:iCs/>
            </w:rPr>
            <w:t xml:space="preserve">Aodhán Connolly: </w:t>
          </w:r>
        </w:sdtContent>
      </w:sdt>
      <w:r w:rsidRPr="007B201C">
        <w:t xml:space="preserve">The way I have said it before is that the FTA removes some of the customs </w:t>
      </w:r>
      <w:r w:rsidRPr="007B201C" w:rsidR="001B4AEB">
        <w:t>friction,</w:t>
      </w:r>
      <w:r w:rsidRPr="007B201C">
        <w:t xml:space="preserve"> but </w:t>
      </w:r>
      <w:r w:rsidRPr="007B201C" w:rsidR="001B4AEB">
        <w:t xml:space="preserve">without an </w:t>
      </w:r>
      <w:r w:rsidRPr="007B201C">
        <w:t xml:space="preserve">FTA </w:t>
      </w:r>
      <w:r w:rsidRPr="007B201C" w:rsidR="001B4AEB">
        <w:t xml:space="preserve">it </w:t>
      </w:r>
      <w:r w:rsidRPr="007B201C">
        <w:t>is the difference between a paper wall and a brick wall down the Irish Sea</w:t>
      </w:r>
      <w:r w:rsidRPr="007B201C" w:rsidR="001B4AEB">
        <w:t>,</w:t>
      </w:r>
      <w:r w:rsidRPr="007B201C">
        <w:t xml:space="preserve"> because the complexity of customs is quite burdensome.</w:t>
      </w:r>
    </w:p>
    <w:p w:rsidR="00C53653" w:rsidRPr="007B201C" w:rsidP="007B0C02">
      <w:pPr>
        <w:pStyle w:val="Question"/>
        <w:numPr>
          <w:ilvl w:val="0"/>
          <w:numId w:val="9"/>
        </w:numPr>
        <w:spacing w:line="480" w:lineRule="auto"/>
      </w:pPr>
      <w:sdt>
        <w:sdtPr>
          <w:alias w:val="Member"/>
          <w:tag w:val="&lt;Member mnisId='4136' dodsId='62731'&gt;"/>
          <w:id w:val="-1183506323"/>
          <w:placeholder>
            <w:docPart w:val="156C8AC69DE245A9B81502F443943F17"/>
          </w:placeholder>
          <w:richText/>
        </w:sdtPr>
        <w:sdtContent>
          <w:r w:rsidRPr="007B201C">
            <w:rPr>
              <w:b/>
            </w:rPr>
            <w:t>Nigel Mills:</w:t>
          </w:r>
        </w:sdtContent>
      </w:sdt>
      <w:r w:rsidRPr="007B201C">
        <w:t xml:space="preserve"> It would be quite complex</w:t>
      </w:r>
      <w:r w:rsidRPr="007B201C" w:rsidR="001B4AEB">
        <w:t>,</w:t>
      </w:r>
      <w:r w:rsidRPr="007B201C">
        <w:t xml:space="preserve"> even with a free trade agreement</w:t>
      </w:r>
      <w:r w:rsidRPr="007B201C" w:rsidR="001B4AEB">
        <w:t>,</w:t>
      </w:r>
      <w:r w:rsidRPr="007B201C">
        <w:t xml:space="preserve"> because we would have to get through all the rules of origin stuff and understanding how goods from outside the EU and outside the UK can move across that border. </w:t>
      </w:r>
      <w:r w:rsidRPr="007B201C" w:rsidR="001B4AEB">
        <w:t>T</w:t>
      </w:r>
      <w:r w:rsidRPr="007B201C">
        <w:t>hat is a much smaller volume of trade</w:t>
      </w:r>
      <w:r w:rsidRPr="007B201C" w:rsidR="001B4AEB">
        <w:t>, is it not?</w:t>
      </w:r>
      <w:r w:rsidRPr="007B201C">
        <w:t xml:space="preserve"> It is something you can manage on a risk basis rather than it being millions of pounds a day</w:t>
      </w:r>
      <w:r w:rsidRPr="007B201C" w:rsidR="001B4AEB">
        <w:t xml:space="preserve"> or something</w:t>
      </w:r>
      <w:r w:rsidRPr="007B201C">
        <w:t xml:space="preserve">. </w:t>
      </w:r>
    </w:p>
    <w:p w:rsidR="00C53653" w:rsidRPr="007B201C" w:rsidP="007B0C02">
      <w:pPr>
        <w:pStyle w:val="Answer"/>
        <w:spacing w:line="480" w:lineRule="auto"/>
      </w:pPr>
      <w:sdt>
        <w:sdtPr>
          <w:alias w:val="Witness"/>
          <w:id w:val="-1456634941"/>
          <w:placeholder>
            <w:docPart w:val="156C8AC69DE245A9B81502F443943F17"/>
          </w:placeholder>
          <w:richText/>
        </w:sdtPr>
        <w:sdtContent>
          <w:r w:rsidRPr="007B201C">
            <w:rPr>
              <w:b/>
              <w:i/>
              <w:iCs/>
            </w:rPr>
            <w:t xml:space="preserve">Aodhán Connolly: </w:t>
          </w:r>
        </w:sdtContent>
      </w:sdt>
      <w:r w:rsidRPr="007B201C">
        <w:t xml:space="preserve">It is but, when you look at things like cumulation—and that sort of diagonal cumulation would be best in practice—I do not think the EU is in </w:t>
      </w:r>
      <w:r w:rsidRPr="007B201C" w:rsidR="001B4AEB">
        <w:t>the</w:t>
      </w:r>
      <w:r w:rsidRPr="007B201C">
        <w:t xml:space="preserve"> space to do that. I hope that I am wrong and I hope that I get to be corrected on that</w:t>
      </w:r>
      <w:r w:rsidRPr="007B201C" w:rsidR="001B4AEB">
        <w:t>.</w:t>
      </w:r>
      <w:r w:rsidRPr="007B201C">
        <w:t xml:space="preserve"> </w:t>
      </w:r>
      <w:r w:rsidRPr="007B201C" w:rsidR="001B4AEB">
        <w:t>Y</w:t>
      </w:r>
      <w:r w:rsidRPr="007B201C">
        <w:t>ou are right that rules of origin is a smaller problem in all this, especially for GB to NI. However, it is still a significant problem, especially when you are talking about things like the manufacturing industry.</w:t>
      </w:r>
    </w:p>
    <w:p w:rsidR="00C53653" w:rsidRPr="007B201C" w:rsidP="007B0C02">
      <w:pPr>
        <w:pStyle w:val="Question"/>
        <w:numPr>
          <w:ilvl w:val="0"/>
          <w:numId w:val="9"/>
        </w:numPr>
        <w:spacing w:line="480" w:lineRule="auto"/>
      </w:pPr>
      <w:sdt>
        <w:sdtPr>
          <w:alias w:val="Member"/>
          <w:tag w:val="&lt;Member mnisId='4136' dodsId='62731'&gt;"/>
          <w:id w:val="-181054042"/>
          <w:placeholder>
            <w:docPart w:val="156C8AC69DE245A9B81502F443943F17"/>
          </w:placeholder>
          <w:richText/>
        </w:sdtPr>
        <w:sdtContent>
          <w:r w:rsidRPr="007B201C">
            <w:rPr>
              <w:b/>
            </w:rPr>
            <w:t>Nigel Mills:</w:t>
          </w:r>
        </w:sdtContent>
      </w:sdt>
      <w:r w:rsidRPr="007B201C">
        <w:t xml:space="preserve"> Your message to the powers that be would be, “We want the </w:t>
      </w:r>
      <w:r w:rsidRPr="007B201C">
        <w:t>free trade deal with no tariffs and quotas</w:t>
      </w:r>
      <w:r w:rsidRPr="007B201C" w:rsidR="001B4AEB">
        <w:t xml:space="preserve">, and then </w:t>
      </w:r>
      <w:r w:rsidRPr="007B201C">
        <w:t xml:space="preserve">we want you to work together to produce some sensible rules that tackle the real risks of revenue loss rather than trying to tackle everything and </w:t>
      </w:r>
      <w:r w:rsidRPr="007B201C" w:rsidR="001B4AEB">
        <w:t xml:space="preserve">trying to </w:t>
      </w:r>
      <w:r w:rsidRPr="007B201C">
        <w:t>giv</w:t>
      </w:r>
      <w:r w:rsidRPr="007B201C" w:rsidR="001B4AEB">
        <w:t xml:space="preserve">e </w:t>
      </w:r>
      <w:r w:rsidRPr="007B201C">
        <w:t>some of it back afterwards. We all roughly have an idea of where the risky stuff is. Let</w:t>
      </w:r>
      <w:r w:rsidRPr="007B201C" w:rsidR="001B4AEB">
        <w:t xml:space="preserve"> us</w:t>
      </w:r>
      <w:r w:rsidRPr="007B201C">
        <w:t xml:space="preserve"> work out how we address that, not try to get everything in and then refund bits afterwards</w:t>
      </w:r>
      <w:r w:rsidRPr="007B201C" w:rsidR="001B4AEB">
        <w:t>”</w:t>
      </w:r>
      <w:r w:rsidRPr="007B201C">
        <w:t>, which is a cra</w:t>
      </w:r>
      <w:r w:rsidRPr="007B201C" w:rsidR="001B4AEB">
        <w:t>zil</w:t>
      </w:r>
      <w:r w:rsidRPr="007B201C">
        <w:t>y inefficient way of going about things</w:t>
      </w:r>
      <w:r w:rsidRPr="007B201C" w:rsidR="001B4AEB">
        <w:t>, is it not?</w:t>
      </w:r>
    </w:p>
    <w:p w:rsidR="00C53653" w:rsidRPr="007B201C" w:rsidP="007B0C02">
      <w:pPr>
        <w:pStyle w:val="Answer"/>
        <w:spacing w:line="480" w:lineRule="auto"/>
      </w:pPr>
      <w:sdt>
        <w:sdtPr>
          <w:alias w:val="Witness"/>
          <w:id w:val="-919785724"/>
          <w:placeholder>
            <w:docPart w:val="156C8AC69DE245A9B81502F443943F17"/>
          </w:placeholder>
          <w:richText/>
        </w:sdtPr>
        <w:sdtContent>
          <w:r w:rsidRPr="007B201C">
            <w:rPr>
              <w:b/>
              <w:i/>
              <w:iCs/>
            </w:rPr>
            <w:t xml:space="preserve">Aodhán Connolly: </w:t>
          </w:r>
        </w:sdtContent>
      </w:sdt>
      <w:r w:rsidRPr="007B201C">
        <w:t xml:space="preserve">The way that we have looked at it is this. The Northern Ireland </w:t>
      </w:r>
      <w:r w:rsidRPr="007B201C" w:rsidR="00E918C3">
        <w:t>protocol</w:t>
      </w:r>
      <w:r w:rsidRPr="007B201C">
        <w:t xml:space="preserve"> is not perfect</w:t>
      </w:r>
      <w:r w:rsidR="00CA5AD3">
        <w:t>,</w:t>
      </w:r>
      <w:r w:rsidRPr="007B201C">
        <w:t xml:space="preserve"> but it is still better than no deal. In the same way, any FTA that we get now, whether it is a skinny or skeleton FTA, is still better than no FTA. The reason we say that is that it is easier to have the starting point of something legally agreed and to add to that than it is to start from scratch again. </w:t>
      </w:r>
    </w:p>
    <w:p w:rsidR="00C53653" w:rsidRPr="007B201C" w:rsidP="007B0C02">
      <w:pPr>
        <w:pStyle w:val="Answer"/>
        <w:spacing w:line="480" w:lineRule="auto"/>
      </w:pPr>
      <w:r w:rsidRPr="007B201C">
        <w:t>Look</w:t>
      </w:r>
      <w:r w:rsidRPr="007B201C" w:rsidR="001B4AEB">
        <w:t xml:space="preserve"> at other borders that the EU has. Look at the Swiss border,</w:t>
      </w:r>
      <w:r w:rsidRPr="007B201C">
        <w:t xml:space="preserve"> for example. It has taken them 40 years to get to where they are now</w:t>
      </w:r>
      <w:r w:rsidRPr="007B201C" w:rsidR="001B4AEB">
        <w:t>, and</w:t>
      </w:r>
      <w:r w:rsidRPr="007B201C">
        <w:t xml:space="preserve"> 210 pieces of legislation underpin that EU-Swiss relationship. They have built upon that over time. If there is an FTA, it allows for further things to be built on it</w:t>
      </w:r>
      <w:r w:rsidRPr="007B201C" w:rsidR="001B4AEB">
        <w:t>;</w:t>
      </w:r>
      <w:r w:rsidRPr="007B201C">
        <w:t xml:space="preserve"> it allows for further negotiation and there is a basis for </w:t>
      </w:r>
      <w:r w:rsidRPr="007B201C" w:rsidR="001B4AEB">
        <w:t>a</w:t>
      </w:r>
      <w:r w:rsidRPr="007B201C">
        <w:t xml:space="preserve"> relationship. An FTA is very important to us.</w:t>
      </w:r>
    </w:p>
    <w:p w:rsidR="00C53653" w:rsidRPr="007B201C" w:rsidP="007B0C02">
      <w:pPr>
        <w:pStyle w:val="Question"/>
        <w:numPr>
          <w:ilvl w:val="0"/>
          <w:numId w:val="9"/>
        </w:numPr>
        <w:spacing w:line="480" w:lineRule="auto"/>
      </w:pPr>
      <w:sdt>
        <w:sdtPr>
          <w:alias w:val="Member"/>
          <w:tag w:val="&lt;Member mnisId='4136' dodsId='62731'&gt;"/>
          <w:id w:val="579642547"/>
          <w:placeholder>
            <w:docPart w:val="156C8AC69DE245A9B81502F443943F17"/>
          </w:placeholder>
          <w:richText/>
        </w:sdtPr>
        <w:sdtContent>
          <w:r w:rsidRPr="007B201C">
            <w:rPr>
              <w:b/>
            </w:rPr>
            <w:t>Nigel Mills:</w:t>
          </w:r>
        </w:sdtContent>
      </w:sdt>
      <w:r w:rsidRPr="007B201C">
        <w:t xml:space="preserve"> </w:t>
      </w:r>
      <w:r w:rsidRPr="007B201C" w:rsidR="001B4AEB">
        <w:t>I</w:t>
      </w:r>
      <w:r w:rsidRPr="007B201C">
        <w:t>f we have the FTA, the risk of goods from outside the EU and outside the UK being routed into the single market via Northern Ireland in any great scale is extraordinarily low. Just the costs of transport would be ridiculous.</w:t>
      </w:r>
      <w:r w:rsidRPr="007B201C" w:rsidR="001B4AEB">
        <w:t xml:space="preserve"> We</w:t>
      </w:r>
      <w:r w:rsidRPr="007B201C">
        <w:t xml:space="preserve"> might notice if the whole EU supply of bananas suddenly turned up in Northern Ireland</w:t>
      </w:r>
      <w:r w:rsidRPr="007B201C" w:rsidR="001B4AEB">
        <w:t xml:space="preserve">, was </w:t>
      </w:r>
      <w:r w:rsidRPr="007B201C">
        <w:t>truck</w:t>
      </w:r>
      <w:r w:rsidRPr="007B201C" w:rsidR="001B4AEB">
        <w:t>ed</w:t>
      </w:r>
      <w:r w:rsidRPr="007B201C">
        <w:t xml:space="preserve"> over the </w:t>
      </w:r>
      <w:r w:rsidRPr="007B201C">
        <w:t xml:space="preserve">border into the Republic and then was </w:t>
      </w:r>
      <w:r w:rsidRPr="007B201C" w:rsidR="001B4AEB">
        <w:t>trucked</w:t>
      </w:r>
      <w:r w:rsidRPr="007B201C">
        <w:t xml:space="preserve"> back across </w:t>
      </w:r>
      <w:r w:rsidRPr="007B201C" w:rsidR="001B4AEB">
        <w:t xml:space="preserve">to </w:t>
      </w:r>
      <w:r w:rsidRPr="007B201C">
        <w:t xml:space="preserve">the mainland. There really is scope here for risk-focused work, looking at things that could be trying to exploit the border rather than trying to assume that there is a much higher </w:t>
      </w:r>
      <w:r w:rsidRPr="007B201C" w:rsidR="001B4AEB">
        <w:t xml:space="preserve">level of </w:t>
      </w:r>
      <w:r w:rsidRPr="007B201C">
        <w:t>risk than there really is.</w:t>
      </w:r>
    </w:p>
    <w:p w:rsidR="00C53653" w:rsidRPr="007B201C" w:rsidP="007B0C02">
      <w:pPr>
        <w:pStyle w:val="Answer"/>
        <w:spacing w:line="480" w:lineRule="auto"/>
      </w:pPr>
      <w:sdt>
        <w:sdtPr>
          <w:alias w:val="Witness"/>
          <w:id w:val="1100379423"/>
          <w:placeholder>
            <w:docPart w:val="156C8AC69DE245A9B81502F443943F17"/>
          </w:placeholder>
          <w:richText/>
        </w:sdtPr>
        <w:sdtContent>
          <w:r w:rsidRPr="007B201C">
            <w:rPr>
              <w:b/>
              <w:i/>
              <w:iCs/>
            </w:rPr>
            <w:t xml:space="preserve">Aodhán Connolly: </w:t>
          </w:r>
        </w:sdtContent>
      </w:sdt>
      <w:r w:rsidRPr="007B201C">
        <w:t>That is exactly what the retail movement scheme is supposed to do</w:t>
      </w:r>
      <w:r w:rsidRPr="007B201C" w:rsidR="001B4AEB">
        <w:t>,</w:t>
      </w:r>
      <w:r w:rsidRPr="007B201C">
        <w:t xml:space="preserve"> and that is being discussed at EU and UK levels. We have to give thanks to Defra for bringing that forward and for going to bat. There is already a highly regulated, certified supply chain there for retailers. There is already an evidentiary burden on us to show where things are going and where </w:t>
      </w:r>
      <w:r w:rsidRPr="007B201C" w:rsidR="001B4AEB">
        <w:t>they are</w:t>
      </w:r>
      <w:r w:rsidRPr="007B201C">
        <w:t xml:space="preserve"> sold. It is not as if we are trying to reinvent the wheel here. If we can show the proof of where we are sending stuff and where it is getting sent and that can be checked once a quarter or once every couple of quarters to the satisfaction of the EU, it would make things a lot easier.</w:t>
      </w:r>
    </w:p>
    <w:p w:rsidR="00C53653" w:rsidRPr="007B201C" w:rsidP="007B0C02">
      <w:pPr>
        <w:pStyle w:val="Question"/>
        <w:numPr>
          <w:ilvl w:val="0"/>
          <w:numId w:val="9"/>
        </w:numPr>
        <w:spacing w:line="480" w:lineRule="auto"/>
      </w:pPr>
      <w:sdt>
        <w:sdtPr>
          <w:alias w:val="Member"/>
          <w:tag w:val="&lt;Member mnisId='4136' dodsId='62731'&gt;"/>
          <w:id w:val="-2037030729"/>
          <w:placeholder>
            <w:docPart w:val="156C8AC69DE245A9B81502F443943F17"/>
          </w:placeholder>
          <w:richText/>
        </w:sdtPr>
        <w:sdtContent>
          <w:r w:rsidRPr="007B201C">
            <w:rPr>
              <w:b/>
            </w:rPr>
            <w:t>Nigel Mills:</w:t>
          </w:r>
        </w:sdtContent>
      </w:sdt>
      <w:r w:rsidRPr="007B201C">
        <w:t xml:space="preserve"> Can I switch to the other thorny issue</w:t>
      </w:r>
      <w:r w:rsidRPr="007B201C" w:rsidR="001B4AEB">
        <w:t>:</w:t>
      </w:r>
      <w:r w:rsidRPr="007B201C">
        <w:t xml:space="preserve"> goods coming from Northern Ireland to GB? We are told that should be unfettered</w:t>
      </w:r>
      <w:r w:rsidRPr="007B201C" w:rsidR="001B4AEB">
        <w:t>,</w:t>
      </w:r>
      <w:r w:rsidRPr="007B201C">
        <w:t xml:space="preserve"> and yet the agreement last year was that there would be a need for export declarations</w:t>
      </w:r>
      <w:r w:rsidRPr="007B201C" w:rsidR="001B4AEB">
        <w:t>, I think</w:t>
      </w:r>
      <w:r w:rsidRPr="007B201C">
        <w:t xml:space="preserve"> because the EU customs rules insist that you know what has left your customs area. </w:t>
      </w:r>
      <w:r w:rsidRPr="007B201C" w:rsidR="001B4AEB">
        <w:t>It</w:t>
      </w:r>
      <w:r w:rsidRPr="007B201C">
        <w:t xml:space="preserve"> agreed that could be done at the Irish Sea rather than the Irish border. Where will </w:t>
      </w:r>
      <w:r w:rsidRPr="007B201C" w:rsidR="001B4AEB">
        <w:t xml:space="preserve">we </w:t>
      </w:r>
      <w:r w:rsidRPr="007B201C">
        <w:t>end up on that? Is there a scope for some compromise where we can collect some data on what is being moved across from NI to GB but we do not need full declarations for everything</w:t>
      </w:r>
      <w:r w:rsidRPr="007B201C" w:rsidR="00B34D27">
        <w:t>,</w:t>
      </w:r>
      <w:r w:rsidRPr="007B201C">
        <w:t xml:space="preserve"> are we just going to unilaterally say, “We are not doing it so you cannot have it”</w:t>
      </w:r>
      <w:r w:rsidRPr="007B201C" w:rsidR="00B34D27">
        <w:t>,</w:t>
      </w:r>
      <w:r w:rsidRPr="007B201C">
        <w:t xml:space="preserve"> or will the EU</w:t>
      </w:r>
      <w:r w:rsidRPr="007B201C" w:rsidR="00B34D27">
        <w:t xml:space="preserve"> try to</w:t>
      </w:r>
      <w:r w:rsidRPr="007B201C">
        <w:t xml:space="preserve"> insist on the full works? Is </w:t>
      </w:r>
      <w:r w:rsidRPr="007B201C">
        <w:t>there a way out of this that keeps everyone happy as well?</w:t>
      </w:r>
    </w:p>
    <w:p w:rsidR="00C53653" w:rsidRPr="007B201C" w:rsidP="007B0C02">
      <w:pPr>
        <w:pStyle w:val="Answer"/>
        <w:spacing w:line="480" w:lineRule="auto"/>
      </w:pPr>
      <w:sdt>
        <w:sdtPr>
          <w:alias w:val="Witness"/>
          <w:id w:val="2086790913"/>
          <w:placeholder>
            <w:docPart w:val="156C8AC69DE245A9B81502F443943F17"/>
          </w:placeholder>
          <w:richText/>
        </w:sdtPr>
        <w:sdtContent>
          <w:r w:rsidRPr="007B201C">
            <w:rPr>
              <w:b/>
              <w:i/>
              <w:iCs/>
            </w:rPr>
            <w:t>Stephen Kelly:</w:t>
          </w:r>
          <w:r w:rsidRPr="007B201C">
            <w:rPr>
              <w:b/>
            </w:rPr>
            <w:t xml:space="preserve"> </w:t>
          </w:r>
        </w:sdtContent>
      </w:sdt>
      <w:r w:rsidRPr="007B201C">
        <w:t>From a manufacturing perspective, we do not believe that these are required. However, we are not bothered that they are being asked for. It is essentially just another couple of pulldown fields on a menu. In fact, it could be added to the booking system for ferries, for instance. From a practical and cost point of view, it does not really bother us so much. We understand the issues in terms of identity and sovereignty, et cetera, but, from a pure practicalities point of view, we are not that worried.</w:t>
      </w:r>
    </w:p>
    <w:p w:rsidR="00C53653" w:rsidRPr="007B201C" w:rsidP="007B0C02">
      <w:pPr>
        <w:pStyle w:val="Answer"/>
        <w:spacing w:line="480" w:lineRule="auto"/>
      </w:pPr>
      <w:r w:rsidRPr="007B201C">
        <w:t xml:space="preserve">Goods travelling from GB to NI are beginning to take on a different form outside of even those exit summary declarations. We have already signalled the fact that Northern Irish businesses will need an XI-EORI number. There are differences in terms of VAT. Victor has talked about the concern from our agricultural community that Northern Ireland could be used as a back door into the rest of the UK, which will require some additional controls at some point in the future. </w:t>
      </w:r>
      <w:r w:rsidRPr="007B201C" w:rsidR="00B34D27">
        <w:t>We</w:t>
      </w:r>
      <w:r w:rsidRPr="007B201C">
        <w:t xml:space="preserve"> certainly </w:t>
      </w:r>
      <w:r w:rsidRPr="007B201C" w:rsidR="00B34D27">
        <w:t xml:space="preserve">would </w:t>
      </w:r>
      <w:r w:rsidRPr="007B201C">
        <w:t>want any friction, whether there is an exit declaration or not, to be removed</w:t>
      </w:r>
      <w:r w:rsidRPr="007B201C" w:rsidR="00B34D27">
        <w:t>, but</w:t>
      </w:r>
      <w:r w:rsidRPr="007B201C">
        <w:t xml:space="preserve"> what you are beginning to hear from certain parts of the Northern Ireland business community is that some frictions may actually be welcome</w:t>
      </w:r>
      <w:r w:rsidRPr="007B201C" w:rsidR="00B34D27">
        <w:t>,</w:t>
      </w:r>
      <w:r w:rsidRPr="007B201C">
        <w:t xml:space="preserve"> because </w:t>
      </w:r>
      <w:r w:rsidRPr="007B201C" w:rsidR="00B34D27">
        <w:t xml:space="preserve">they </w:t>
      </w:r>
      <w:r w:rsidRPr="007B201C">
        <w:t>protect the integrity of our products and our goods and avoid Northern Ireland being used as a back door.</w:t>
      </w:r>
    </w:p>
    <w:p w:rsidR="00C53653" w:rsidRPr="007B201C" w:rsidP="007B0C02">
      <w:pPr>
        <w:pStyle w:val="Question"/>
        <w:numPr>
          <w:ilvl w:val="0"/>
          <w:numId w:val="9"/>
        </w:numPr>
        <w:spacing w:line="480" w:lineRule="auto"/>
      </w:pPr>
      <w:sdt>
        <w:sdtPr>
          <w:alias w:val="Member"/>
          <w:tag w:val="&lt;Member mnisId='4136' dodsId='62731'&gt;"/>
          <w:id w:val="-707251533"/>
          <w:placeholder>
            <w:docPart w:val="156C8AC69DE245A9B81502F443943F17"/>
          </w:placeholder>
          <w:richText/>
        </w:sdtPr>
        <w:sdtContent>
          <w:r w:rsidRPr="007B201C">
            <w:rPr>
              <w:b/>
            </w:rPr>
            <w:t>Nigel Mills:</w:t>
          </w:r>
        </w:sdtContent>
      </w:sdt>
      <w:r w:rsidRPr="007B201C">
        <w:t xml:space="preserve"> What you are saying is that, rather than make a separate export declaration on a customs system, if you could have something on the ferry booking system </w:t>
      </w:r>
      <w:r w:rsidRPr="007B201C" w:rsidR="00B34D27">
        <w:t>that</w:t>
      </w:r>
      <w:r w:rsidRPr="007B201C">
        <w:t xml:space="preserve"> said, “We are moving X quantity of this”</w:t>
      </w:r>
      <w:r w:rsidRPr="007B201C" w:rsidR="00B34D27">
        <w:t>,</w:t>
      </w:r>
      <w:r w:rsidRPr="007B201C">
        <w:t xml:space="preserve"> </w:t>
      </w:r>
      <w:r w:rsidRPr="007B201C">
        <w:t>that data could be sent off to the EU for whatever purpose</w:t>
      </w:r>
      <w:r w:rsidRPr="007B201C" w:rsidR="00B34D27">
        <w:t xml:space="preserve"> it</w:t>
      </w:r>
      <w:r w:rsidRPr="007B201C">
        <w:t xml:space="preserve"> want</w:t>
      </w:r>
      <w:r w:rsidRPr="007B201C" w:rsidR="00B34D27">
        <w:t>s</w:t>
      </w:r>
      <w:r w:rsidRPr="007B201C">
        <w:t xml:space="preserve"> to use it for. That would seem to you to be a system that could work without adding much in the way of burden and e</w:t>
      </w:r>
      <w:r w:rsidRPr="007B201C" w:rsidR="00B34D27">
        <w:t>ffectively</w:t>
      </w:r>
      <w:r w:rsidRPr="007B201C">
        <w:t xml:space="preserve"> get both sides happy with the situation.</w:t>
      </w:r>
    </w:p>
    <w:p w:rsidR="00C53653" w:rsidRPr="007B201C" w:rsidP="007B0C02">
      <w:pPr>
        <w:pStyle w:val="Answer"/>
        <w:spacing w:line="480" w:lineRule="auto"/>
      </w:pPr>
      <w:sdt>
        <w:sdtPr>
          <w:alias w:val="Witness"/>
          <w:id w:val="-1125074579"/>
          <w:placeholder>
            <w:docPart w:val="156C8AC69DE245A9B81502F443943F17"/>
          </w:placeholder>
          <w:richText/>
        </w:sdtPr>
        <w:sdtContent>
          <w:r w:rsidRPr="007B201C">
            <w:rPr>
              <w:b/>
              <w:i/>
              <w:iCs/>
            </w:rPr>
            <w:t>Stephen Kelly:</w:t>
          </w:r>
          <w:r w:rsidRPr="007B201C">
            <w:rPr>
              <w:b/>
            </w:rPr>
            <w:t xml:space="preserve"> </w:t>
          </w:r>
        </w:sdtContent>
      </w:sdt>
      <w:r w:rsidRPr="007B201C" w:rsidR="00B34D27">
        <w:t>Yes, a</w:t>
      </w:r>
      <w:r w:rsidRPr="007B201C">
        <w:t>bsolutely. I have not spoken directly to them but we have colleagues in logistics as part of our working group and they have spoken to the ferry companies. They have said that, if they were asked to, they could make amendments to their systems to capture some of this data and it would be easy enough for them to do.</w:t>
      </w:r>
    </w:p>
    <w:p w:rsidR="00C53653" w:rsidRPr="007B201C" w:rsidP="007B0C02">
      <w:pPr>
        <w:pStyle w:val="Question"/>
        <w:numPr>
          <w:ilvl w:val="0"/>
          <w:numId w:val="9"/>
        </w:numPr>
        <w:spacing w:line="480" w:lineRule="auto"/>
      </w:pPr>
      <w:sdt>
        <w:sdtPr>
          <w:alias w:val="Member"/>
          <w:tag w:val="&lt;Member mnisId='4136' dodsId='62731'&gt;"/>
          <w:id w:val="1282305228"/>
          <w:placeholder>
            <w:docPart w:val="156C8AC69DE245A9B81502F443943F17"/>
          </w:placeholder>
          <w:richText/>
        </w:sdtPr>
        <w:sdtContent>
          <w:r w:rsidRPr="007B201C">
            <w:rPr>
              <w:b/>
            </w:rPr>
            <w:t>Nigel Mills:</w:t>
          </w:r>
        </w:sdtContent>
      </w:sdt>
      <w:r w:rsidRPr="007B201C">
        <w:t xml:space="preserve"> That sounds like a good British fudge</w:t>
      </w:r>
      <w:r w:rsidRPr="007B201C" w:rsidR="00B34D27">
        <w:t xml:space="preserve">: </w:t>
      </w:r>
      <w:r w:rsidRPr="007B201C">
        <w:t>an export declaration that is not really an export declaration but happens to declare all your exports in a way that can be used. That seems to be a useful way forward.</w:t>
      </w:r>
    </w:p>
    <w:p w:rsidR="00C53653" w:rsidRPr="007B201C" w:rsidP="007B0C02">
      <w:pPr>
        <w:pStyle w:val="Question"/>
        <w:numPr>
          <w:ilvl w:val="0"/>
          <w:numId w:val="0"/>
        </w:numPr>
        <w:spacing w:line="480" w:lineRule="auto"/>
        <w:ind w:left="794"/>
      </w:pPr>
      <w:r w:rsidRPr="007B201C">
        <w:t>You are saying from your point of view that you do not really mind</w:t>
      </w:r>
      <w:r w:rsidRPr="007B201C" w:rsidR="00B34D27">
        <w:t xml:space="preserve">: if you have to do this, </w:t>
      </w:r>
      <w:r w:rsidRPr="007B201C">
        <w:t>you have to do it</w:t>
      </w:r>
      <w:r w:rsidRPr="007B201C" w:rsidR="00B34D27">
        <w:t xml:space="preserve">; it </w:t>
      </w:r>
      <w:r w:rsidRPr="007B201C">
        <w:t>is not “die in a ditch” territory on this one. You would rather we did not unilaterally ignore that requirement if that is going to sour the relationship. That is not your big ask to fix things from 1</w:t>
      </w:r>
      <w:r w:rsidRPr="007B201C" w:rsidR="00B34D27">
        <w:t xml:space="preserve"> </w:t>
      </w:r>
      <w:r w:rsidRPr="007B201C">
        <w:t>January.</w:t>
      </w:r>
    </w:p>
    <w:p w:rsidR="00C53653" w:rsidRPr="007B201C" w:rsidP="007B0C02">
      <w:pPr>
        <w:pStyle w:val="Answer"/>
        <w:spacing w:line="480" w:lineRule="auto"/>
      </w:pPr>
      <w:sdt>
        <w:sdtPr>
          <w:alias w:val="Witness"/>
          <w:id w:val="149029080"/>
          <w:placeholder>
            <w:docPart w:val="156C8AC69DE245A9B81502F443943F17"/>
          </w:placeholder>
          <w:richText/>
        </w:sdtPr>
        <w:sdtContent>
          <w:r w:rsidRPr="007B201C">
            <w:rPr>
              <w:b/>
              <w:i/>
              <w:iCs/>
            </w:rPr>
            <w:t>Stephen Kelly:</w:t>
          </w:r>
          <w:r w:rsidRPr="007B201C">
            <w:rPr>
              <w:b/>
            </w:rPr>
            <w:t xml:space="preserve"> </w:t>
          </w:r>
        </w:sdtContent>
      </w:sdt>
      <w:r w:rsidRPr="007B201C">
        <w:t>I have no</w:t>
      </w:r>
      <w:r w:rsidRPr="007B201C" w:rsidR="00B34D27">
        <w:t xml:space="preserve"> </w:t>
      </w:r>
      <w:r w:rsidRPr="007B201C">
        <w:t>one in business coming to me and saying that this is make or break for them in terms of completing a form to send stuff from here to GB. They already do that when they book items on</w:t>
      </w:r>
      <w:r w:rsidRPr="007B201C" w:rsidR="00B34D27">
        <w:t xml:space="preserve"> </w:t>
      </w:r>
      <w:r w:rsidRPr="007B201C">
        <w:t xml:space="preserve">to a ferry. They already do that when they are booking a logistics firm. We will have the responsibilities of GB into NI so people know and understand their commodity codes by that stage, et cetera. We would </w:t>
      </w:r>
      <w:r w:rsidRPr="007B201C">
        <w:t>prefer if it was not there</w:t>
      </w:r>
      <w:r w:rsidRPr="007B201C" w:rsidR="00B34D27">
        <w:t>, of course</w:t>
      </w:r>
      <w:r w:rsidRPr="007B201C">
        <w:t>—we want things to remain as they are today in that direction—but, if it is required, it is not a deal-breaker for us.</w:t>
      </w:r>
    </w:p>
    <w:p w:rsidR="00C53653" w:rsidRPr="007B201C" w:rsidP="007B0C02">
      <w:pPr>
        <w:pStyle w:val="Answer"/>
        <w:spacing w:line="480" w:lineRule="auto"/>
      </w:pPr>
      <w:sdt>
        <w:sdtPr>
          <w:alias w:val="Witness"/>
          <w:id w:val="-1421711580"/>
          <w:placeholder>
            <w:docPart w:val="156C8AC69DE245A9B81502F443943F17"/>
          </w:placeholder>
          <w:richText/>
        </w:sdtPr>
        <w:sdtContent>
          <w:r w:rsidRPr="007B201C">
            <w:rPr>
              <w:b/>
              <w:i/>
              <w:iCs/>
            </w:rPr>
            <w:t xml:space="preserve">Aodhán Connolly: </w:t>
          </w:r>
        </w:sdtContent>
      </w:sdt>
      <w:r w:rsidRPr="007B201C" w:rsidR="00B34D27">
        <w:t>Adding to what Stephen is saying, it</w:t>
      </w:r>
      <w:r w:rsidRPr="007B201C">
        <w:t xml:space="preserve"> might be worth pointing out that this is not a full export declaration. What is needed for NI to GB is an export summary declaration, which is a much smaller document.</w:t>
      </w:r>
    </w:p>
    <w:p w:rsidR="00CA5AD3" w:rsidP="007B0C02">
      <w:pPr>
        <w:pStyle w:val="Answer"/>
        <w:spacing w:line="480" w:lineRule="auto"/>
      </w:pPr>
      <w:sdt>
        <w:sdtPr>
          <w:alias w:val="Witness"/>
          <w:id w:val="-371931465"/>
          <w:placeholder>
            <w:docPart w:val="156C8AC69DE245A9B81502F443943F17"/>
          </w:placeholder>
          <w:richText/>
        </w:sdtPr>
        <w:sdtContent>
          <w:r w:rsidRPr="007B201C" w:rsidR="00C53653">
            <w:rPr>
              <w:b/>
              <w:i/>
              <w:iCs/>
            </w:rPr>
            <w:t>Victor Chestnutt:</w:t>
          </w:r>
          <w:r w:rsidRPr="007B201C" w:rsidR="00C53653">
            <w:rPr>
              <w:b/>
            </w:rPr>
            <w:t xml:space="preserve"> </w:t>
          </w:r>
        </w:sdtContent>
      </w:sdt>
      <w:r w:rsidRPr="007B201C" w:rsidR="00C53653">
        <w:t>On agri-food, what we are concerned about is somebody setting up a brass plate in Northern Ireland, bringing goods from the third world into the EU</w:t>
      </w:r>
      <w:r>
        <w:t>, taking it that there is</w:t>
      </w:r>
      <w:r w:rsidR="00D5634B">
        <w:t xml:space="preserve"> a</w:t>
      </w:r>
      <w:r>
        <w:t>—</w:t>
      </w:r>
      <w:r>
        <w:rPr>
          <w:i/>
          <w:iCs/>
        </w:rPr>
        <w:t>[Inaudible]—</w:t>
      </w:r>
      <w:r>
        <w:t xml:space="preserve"> deal with the EU</w:t>
      </w:r>
      <w:r w:rsidRPr="007B201C" w:rsidR="00C53653">
        <w:t>. All the Brazilian beef from JBS,</w:t>
      </w:r>
      <w:r w:rsidRPr="007B201C" w:rsidR="00B34D27">
        <w:t xml:space="preserve"> which owns</w:t>
      </w:r>
      <w:r w:rsidRPr="007B201C" w:rsidR="00C53653">
        <w:t xml:space="preserve"> </w:t>
      </w:r>
      <w:r w:rsidRPr="007B201C" w:rsidR="00B34D27">
        <w:t>Pilgrim’s</w:t>
      </w:r>
      <w:r w:rsidRPr="007B201C" w:rsidR="00C53653">
        <w:t xml:space="preserve"> and Moy Park, could come into Northern Ireland, could be processed</w:t>
      </w:r>
      <w:r w:rsidRPr="007B201C" w:rsidR="00076A00">
        <w:t xml:space="preserve">, </w:t>
      </w:r>
      <w:r w:rsidRPr="007B201C" w:rsidR="00C53653">
        <w:t xml:space="preserve">be seen to be in free </w:t>
      </w:r>
      <w:r w:rsidRPr="007B201C" w:rsidR="00076A00">
        <w:t xml:space="preserve">circulation </w:t>
      </w:r>
      <w:r w:rsidRPr="007B201C" w:rsidR="00C53653">
        <w:t xml:space="preserve">in Northern Ireland and then get straight into the GB marketplace. </w:t>
      </w:r>
    </w:p>
    <w:p w:rsidR="00C53653" w:rsidRPr="007B201C" w:rsidP="007B0C02">
      <w:pPr>
        <w:pStyle w:val="Answer"/>
        <w:spacing w:line="480" w:lineRule="auto"/>
      </w:pPr>
      <w:r w:rsidRPr="007B201C">
        <w:t>We do not think that would be acceptable at all. It would not be counted in any free trade quota that GB has been offering to the rest of the world</w:t>
      </w:r>
      <w:r w:rsidRPr="007B201C" w:rsidR="00076A00">
        <w:t>. It would</w:t>
      </w:r>
      <w:r w:rsidRPr="007B201C">
        <w:t xml:space="preserve"> mean that the quota that is offered to the rest of the world is completely meaningless if you can have an open back door. That is where we are very concerned about the qualifying goods and qualifying business. That is what the NIFDA proposal addresses.</w:t>
      </w:r>
    </w:p>
    <w:p w:rsidR="00C53653" w:rsidRPr="007B201C" w:rsidP="007B0C02">
      <w:pPr>
        <w:pStyle w:val="Question"/>
        <w:numPr>
          <w:ilvl w:val="0"/>
          <w:numId w:val="9"/>
        </w:numPr>
        <w:spacing w:line="480" w:lineRule="auto"/>
      </w:pPr>
      <w:sdt>
        <w:sdtPr>
          <w:alias w:val="Member"/>
          <w:tag w:val="&lt;Member mnisId='4136' dodsId='62731'&gt;"/>
          <w:id w:val="-1984765370"/>
          <w:placeholder>
            <w:docPart w:val="156C8AC69DE245A9B81502F443943F17"/>
          </w:placeholder>
          <w:richText/>
        </w:sdtPr>
        <w:sdtContent>
          <w:r w:rsidRPr="007B201C">
            <w:rPr>
              <w:b/>
            </w:rPr>
            <w:t>Nigel Mills:</w:t>
          </w:r>
        </w:sdtContent>
      </w:sdt>
      <w:r w:rsidRPr="007B201C">
        <w:t xml:space="preserve"> I assume we would notice if someone moved huge quantities of stuff in Northern Ireland to service the GB market. That would be a large plant that would turn up. It would not be a couple of cowboys in a </w:t>
      </w:r>
      <w:r w:rsidRPr="007B201C">
        <w:t>shed somewhere doing that.</w:t>
      </w:r>
    </w:p>
    <w:p w:rsidR="00C53653" w:rsidRPr="007B201C" w:rsidP="007B0C02">
      <w:pPr>
        <w:pStyle w:val="Answer"/>
        <w:spacing w:line="480" w:lineRule="auto"/>
      </w:pPr>
      <w:sdt>
        <w:sdtPr>
          <w:alias w:val="Witness"/>
          <w:id w:val="-1809692422"/>
          <w:placeholder>
            <w:docPart w:val="156C8AC69DE245A9B81502F443943F17"/>
          </w:placeholder>
          <w:richText/>
        </w:sdtPr>
        <w:sdtContent>
          <w:r w:rsidRPr="007B201C">
            <w:rPr>
              <w:b/>
              <w:i/>
              <w:iCs/>
            </w:rPr>
            <w:t>Victor Chestnutt:</w:t>
          </w:r>
          <w:r w:rsidRPr="007B201C">
            <w:rPr>
              <w:b/>
            </w:rPr>
            <w:t xml:space="preserve"> </w:t>
          </w:r>
        </w:sdtContent>
      </w:sdt>
      <w:r w:rsidRPr="007B201C">
        <w:t>Yes, but it could displace it. At the minute</w:t>
      </w:r>
      <w:r w:rsidR="00CA5AD3">
        <w:t>,</w:t>
      </w:r>
      <w:r w:rsidRPr="007B201C">
        <w:t xml:space="preserve"> a lot of </w:t>
      </w:r>
      <w:r w:rsidRPr="007B201C" w:rsidR="00076A00">
        <w:t>carcass</w:t>
      </w:r>
      <w:r w:rsidRPr="007B201C">
        <w:t xml:space="preserve"> beef slaughtered in the UK mainland comes to Northern Ireland for cutting up and processing before going back to the UK mainland. That beef could replace that</w:t>
      </w:r>
      <w:r w:rsidRPr="007B201C" w:rsidR="00FF320A">
        <w:t>,</w:t>
      </w:r>
      <w:r w:rsidRPr="007B201C">
        <w:t xml:space="preserve"> so it would not be as noticeable.</w:t>
      </w:r>
    </w:p>
    <w:p w:rsidR="00C53653" w:rsidRPr="007B201C" w:rsidP="007B0C02">
      <w:pPr>
        <w:pStyle w:val="Question"/>
        <w:numPr>
          <w:ilvl w:val="0"/>
          <w:numId w:val="9"/>
        </w:numPr>
        <w:spacing w:line="480" w:lineRule="auto"/>
      </w:pPr>
      <w:sdt>
        <w:sdtPr>
          <w:alias w:val="Member"/>
          <w:tag w:val="&lt;Member mnisId='4136' dodsId='62731'&gt;"/>
          <w:id w:val="199445308"/>
          <w:placeholder>
            <w:docPart w:val="156C8AC69DE245A9B81502F443943F17"/>
          </w:placeholder>
          <w:richText/>
        </w:sdtPr>
        <w:sdtContent>
          <w:r w:rsidRPr="007B201C">
            <w:rPr>
              <w:b/>
            </w:rPr>
            <w:t>Nigel Mills:</w:t>
          </w:r>
        </w:sdtContent>
      </w:sdt>
      <w:r w:rsidRPr="007B201C">
        <w:t xml:space="preserve"> </w:t>
      </w:r>
      <w:r w:rsidRPr="007B201C" w:rsidR="00FF320A">
        <w:t>W</w:t>
      </w:r>
      <w:r w:rsidRPr="007B201C">
        <w:t>e would have to watch that. It is not just the problem of getting it across the border into the EU. We need to get them happy and we need to make sure st</w:t>
      </w:r>
      <w:r w:rsidRPr="007B201C" w:rsidR="00FF320A">
        <w:t>uff is</w:t>
      </w:r>
      <w:r w:rsidRPr="007B201C">
        <w:t xml:space="preserve"> not coming the other way and causing us more problems.</w:t>
      </w:r>
    </w:p>
    <w:p w:rsidR="00C53653" w:rsidRPr="007B201C" w:rsidP="007B0C02">
      <w:pPr>
        <w:pStyle w:val="QuestionCont"/>
        <w:spacing w:line="480" w:lineRule="auto"/>
      </w:pPr>
      <w:sdt>
        <w:sdtPr>
          <w:alias w:val="Witness"/>
          <w:id w:val="-83699649"/>
          <w:placeholder>
            <w:docPart w:val="4373957BF0A44F518EE56A123E9952F0"/>
          </w:placeholder>
          <w:richText/>
        </w:sdtPr>
        <w:sdtContent>
          <w:r w:rsidRPr="007B201C">
            <w:rPr>
              <w:b/>
              <w:i/>
              <w:iCs/>
            </w:rPr>
            <w:t>Victor Chestnutt:</w:t>
          </w:r>
          <w:r w:rsidRPr="007B201C">
            <w:rPr>
              <w:b/>
            </w:rPr>
            <w:t xml:space="preserve"> </w:t>
          </w:r>
        </w:sdtContent>
      </w:sdt>
      <w:r w:rsidRPr="007B201C">
        <w:t>Yes.</w:t>
      </w:r>
    </w:p>
    <w:p w:rsidR="00C53653" w:rsidRPr="007B201C" w:rsidP="007B0C02">
      <w:pPr>
        <w:pStyle w:val="Question"/>
        <w:numPr>
          <w:ilvl w:val="0"/>
          <w:numId w:val="9"/>
        </w:numPr>
        <w:spacing w:line="480" w:lineRule="auto"/>
      </w:pPr>
      <w:sdt>
        <w:sdtPr>
          <w:alias w:val="Member"/>
          <w:tag w:val="&lt;Member mnisId='4766' dodsId=''&gt;"/>
          <w:id w:val="675547366"/>
          <w:placeholder>
            <w:docPart w:val="156C8AC69DE245A9B81502F443943F17"/>
          </w:placeholder>
          <w:richText/>
        </w:sdtPr>
        <w:sdtContent>
          <w:r w:rsidRPr="007B201C" w:rsidR="00FF320A">
            <w:rPr>
              <w:b/>
            </w:rPr>
            <w:t>Dr Wallis:</w:t>
          </w:r>
        </w:sdtContent>
      </w:sdt>
      <w:r w:rsidRPr="007B201C">
        <w:t xml:space="preserve"> Thanks to the witnesses for coming today. It is a very interesting session. I am going to ask about the system that will provide tariff rebates to traders when their goods remain in Northern Ireland. Mr</w:t>
      </w:r>
      <w:r w:rsidRPr="007B201C" w:rsidR="00FF320A">
        <w:t xml:space="preserve"> </w:t>
      </w:r>
      <w:r w:rsidRPr="007B201C">
        <w:t>Kelly, what progress have you seen towards establishing such a system and when do you think it will be ready?</w:t>
      </w:r>
    </w:p>
    <w:p w:rsidR="00C53653" w:rsidRPr="007B201C" w:rsidP="007B0C02">
      <w:pPr>
        <w:pStyle w:val="Answer"/>
        <w:spacing w:line="480" w:lineRule="auto"/>
      </w:pPr>
      <w:sdt>
        <w:sdtPr>
          <w:alias w:val="Witness"/>
          <w:id w:val="-266844074"/>
          <w:placeholder>
            <w:docPart w:val="156C8AC69DE245A9B81502F443943F17"/>
          </w:placeholder>
          <w:richText/>
        </w:sdtPr>
        <w:sdtContent>
          <w:r w:rsidRPr="007B201C">
            <w:rPr>
              <w:b/>
              <w:i/>
              <w:iCs/>
            </w:rPr>
            <w:t>Stephen Kelly:</w:t>
          </w:r>
          <w:r w:rsidRPr="007B201C">
            <w:rPr>
              <w:b/>
            </w:rPr>
            <w:t xml:space="preserve"> </w:t>
          </w:r>
        </w:sdtContent>
      </w:sdt>
      <w:r w:rsidRPr="007B201C">
        <w:t>None whatsoever. We do not have any sight. We have not had any conversations. We do not even know who is working on it. The assumption we are making is that, should a free trade agreement be established between the UK and the EU, that problem would largely disappear. At this point in time, we have had conversations with officials on a raft of areas but this area has not been flagged or touched upon at all at this point in time.</w:t>
      </w:r>
    </w:p>
    <w:p w:rsidR="00C53653" w:rsidRPr="007B201C" w:rsidP="007B0C02">
      <w:pPr>
        <w:pStyle w:val="Question"/>
        <w:numPr>
          <w:ilvl w:val="0"/>
          <w:numId w:val="9"/>
        </w:numPr>
        <w:spacing w:line="480" w:lineRule="auto"/>
      </w:pPr>
      <w:sdt>
        <w:sdtPr>
          <w:alias w:val="Member"/>
          <w:tag w:val="&lt;Member mnisId='4766' dodsId=''&gt;"/>
          <w:id w:val="421914406"/>
          <w:placeholder>
            <w:docPart w:val="156C8AC69DE245A9B81502F443943F17"/>
          </w:placeholder>
          <w:richText/>
        </w:sdtPr>
        <w:sdtContent>
          <w:r w:rsidRPr="007B201C" w:rsidR="00FF320A">
            <w:rPr>
              <w:b/>
            </w:rPr>
            <w:t>Dr Wallis:</w:t>
          </w:r>
        </w:sdtContent>
      </w:sdt>
      <w:r w:rsidRPr="007B201C">
        <w:t xml:space="preserve"> Mr Connolly, is that the same for yourself? Have you not seen </w:t>
      </w:r>
      <w:r w:rsidRPr="007B201C">
        <w:t>any progress</w:t>
      </w:r>
      <w:r w:rsidRPr="007B201C" w:rsidR="00FF320A">
        <w:t>,</w:t>
      </w:r>
      <w:r w:rsidRPr="007B201C">
        <w:t xml:space="preserve"> or is it different from your perspective?</w:t>
      </w:r>
    </w:p>
    <w:p w:rsidR="00C53653" w:rsidRPr="007B201C" w:rsidP="007B0C02">
      <w:pPr>
        <w:pStyle w:val="Answer"/>
        <w:spacing w:line="480" w:lineRule="auto"/>
      </w:pPr>
      <w:sdt>
        <w:sdtPr>
          <w:alias w:val="Witness"/>
          <w:id w:val="1902644051"/>
          <w:placeholder>
            <w:docPart w:val="156C8AC69DE245A9B81502F443943F17"/>
          </w:placeholder>
          <w:richText/>
        </w:sdtPr>
        <w:sdtContent>
          <w:r w:rsidRPr="007B201C">
            <w:rPr>
              <w:b/>
              <w:i/>
              <w:iCs/>
            </w:rPr>
            <w:t xml:space="preserve">Aodhán Connolly: </w:t>
          </w:r>
        </w:sdtContent>
      </w:sdt>
      <w:r w:rsidRPr="007B201C">
        <w:t xml:space="preserve">No, Stephen and I sit on the same group together. We have heard nothing from </w:t>
      </w:r>
      <w:r w:rsidRPr="007B201C" w:rsidR="00FF320A">
        <w:t>the UK</w:t>
      </w:r>
      <w:r w:rsidRPr="007B201C" w:rsidR="008901FC">
        <w:t>G</w:t>
      </w:r>
      <w:r w:rsidRPr="007B201C">
        <w:t xml:space="preserve"> and we have heard nothing from the EU on this. It is to be decided by the </w:t>
      </w:r>
      <w:r w:rsidRPr="007B201C" w:rsidR="00FA0202">
        <w:t>joint committee</w:t>
      </w:r>
      <w:r w:rsidRPr="007B201C">
        <w:t xml:space="preserve"> and it is going to be one of the raft of things that comes out when they make their deliberations.</w:t>
      </w:r>
    </w:p>
    <w:p w:rsidR="00C53653" w:rsidRPr="007B201C" w:rsidP="007B0C02">
      <w:pPr>
        <w:pStyle w:val="Answer"/>
        <w:spacing w:line="480" w:lineRule="auto"/>
      </w:pPr>
      <w:sdt>
        <w:sdtPr>
          <w:alias w:val="Witness"/>
          <w:id w:val="-946917287"/>
          <w:placeholder>
            <w:docPart w:val="156C8AC69DE245A9B81502F443943F17"/>
          </w:placeholder>
          <w:richText/>
        </w:sdtPr>
        <w:sdtContent>
          <w:r w:rsidRPr="007B201C">
            <w:rPr>
              <w:b/>
              <w:i/>
              <w:iCs/>
            </w:rPr>
            <w:t>Victor Chestnutt:</w:t>
          </w:r>
          <w:r w:rsidRPr="007B201C">
            <w:rPr>
              <w:b/>
            </w:rPr>
            <w:t xml:space="preserve"> </w:t>
          </w:r>
        </w:sdtContent>
      </w:sdt>
      <w:r w:rsidRPr="007B201C">
        <w:t>I concur with that. That is a concern that we have. As I mentioned earlier</w:t>
      </w:r>
      <w:r w:rsidRPr="007B201C" w:rsidR="00FF320A">
        <w:t xml:space="preserve"> about</w:t>
      </w:r>
      <w:r w:rsidRPr="007B201C">
        <w:t xml:space="preserve"> second-hand machinery com</w:t>
      </w:r>
      <w:r w:rsidRPr="007B201C" w:rsidR="00FF320A">
        <w:t>ing</w:t>
      </w:r>
      <w:r w:rsidRPr="007B201C">
        <w:t xml:space="preserve"> to Northern Ireland</w:t>
      </w:r>
      <w:r w:rsidRPr="007B201C" w:rsidR="00FF320A">
        <w:t xml:space="preserve">. If </w:t>
      </w:r>
      <w:r w:rsidRPr="007B201C">
        <w:t xml:space="preserve">tariffs </w:t>
      </w:r>
      <w:r w:rsidRPr="007B201C" w:rsidR="00FF320A">
        <w:t xml:space="preserve">are </w:t>
      </w:r>
      <w:r w:rsidRPr="007B201C">
        <w:t>to be paid on that to be collected back</w:t>
      </w:r>
      <w:r w:rsidRPr="007B201C" w:rsidR="00FF320A">
        <w:t>, it is a huge</w:t>
      </w:r>
      <w:r w:rsidRPr="007B201C">
        <w:t xml:space="preserve"> cost to the business. We have no idea what length of time that would take and how much paperwork that would take. Ultimately, it will end up with the consumer in Northern Ireland and the farmer in my end of the business. If you take a second-hand </w:t>
      </w:r>
      <w:r w:rsidRPr="007B201C" w:rsidR="00FF320A">
        <w:t xml:space="preserve">tractor </w:t>
      </w:r>
      <w:r w:rsidRPr="007B201C">
        <w:t xml:space="preserve">yard with 50 </w:t>
      </w:r>
      <w:r w:rsidRPr="007B201C" w:rsidR="00FF320A">
        <w:t>tractors in it,</w:t>
      </w:r>
      <w:r w:rsidRPr="007B201C">
        <w:t xml:space="preserve"> costing 50 grand each, even if the percentage tariff is quite low—say below 7%—it is still a huge amount of money for a trader.</w:t>
      </w:r>
    </w:p>
    <w:p w:rsidR="00C53653" w:rsidRPr="007B201C" w:rsidP="007B0C02">
      <w:pPr>
        <w:pStyle w:val="Question"/>
        <w:numPr>
          <w:ilvl w:val="0"/>
          <w:numId w:val="9"/>
        </w:numPr>
        <w:spacing w:line="480" w:lineRule="auto"/>
      </w:pPr>
      <w:sdt>
        <w:sdtPr>
          <w:alias w:val="Member"/>
          <w:tag w:val="&lt;Member mnisId='4766' dodsId=''&gt;"/>
          <w:id w:val="1878116782"/>
          <w:placeholder>
            <w:docPart w:val="156C8AC69DE245A9B81502F443943F17"/>
          </w:placeholder>
          <w:richText/>
        </w:sdtPr>
        <w:sdtContent>
          <w:r w:rsidRPr="007B201C" w:rsidR="00FF320A">
            <w:rPr>
              <w:b/>
            </w:rPr>
            <w:t>Dr Wallis:</w:t>
          </w:r>
        </w:sdtContent>
      </w:sdt>
      <w:r w:rsidRPr="007B201C">
        <w:t xml:space="preserve"> What wider problems do you see for a dual tariff system on businesses in Northern Ireland? Apart from this system of having to claim back rebates, are there wider issues that you can foresee?</w:t>
      </w:r>
    </w:p>
    <w:p w:rsidR="00C53653" w:rsidRPr="007B201C" w:rsidP="007B0C02">
      <w:pPr>
        <w:pStyle w:val="Answer"/>
        <w:spacing w:line="480" w:lineRule="auto"/>
      </w:pPr>
      <w:sdt>
        <w:sdtPr>
          <w:alias w:val="Witness"/>
          <w:id w:val="1291937394"/>
          <w:placeholder>
            <w:docPart w:val="156C8AC69DE245A9B81502F443943F17"/>
          </w:placeholder>
          <w:richText/>
        </w:sdtPr>
        <w:sdtContent>
          <w:r w:rsidRPr="007B201C">
            <w:rPr>
              <w:b/>
              <w:i/>
              <w:iCs/>
            </w:rPr>
            <w:t>Victor Chestnutt:</w:t>
          </w:r>
          <w:r w:rsidRPr="007B201C">
            <w:rPr>
              <w:b/>
            </w:rPr>
            <w:t xml:space="preserve"> </w:t>
          </w:r>
        </w:sdtContent>
      </w:sdt>
      <w:r w:rsidRPr="007B201C">
        <w:t>We have not had sight of how we would get anything claimed back. We are completely in the dark on this one.</w:t>
      </w:r>
    </w:p>
    <w:p w:rsidR="00C53653" w:rsidRPr="007B201C" w:rsidP="007B0C02">
      <w:pPr>
        <w:pStyle w:val="Answer"/>
        <w:spacing w:line="480" w:lineRule="auto"/>
      </w:pPr>
      <w:sdt>
        <w:sdtPr>
          <w:alias w:val="Witness"/>
          <w:id w:val="803969324"/>
          <w:placeholder>
            <w:docPart w:val="156C8AC69DE245A9B81502F443943F17"/>
          </w:placeholder>
          <w:richText/>
        </w:sdtPr>
        <w:sdtContent>
          <w:r w:rsidRPr="007B201C">
            <w:rPr>
              <w:b/>
              <w:i/>
              <w:iCs/>
            </w:rPr>
            <w:t>Stephen Kelly:</w:t>
          </w:r>
          <w:r w:rsidRPr="007B201C">
            <w:rPr>
              <w:b/>
            </w:rPr>
            <w:t xml:space="preserve"> </w:t>
          </w:r>
        </w:sdtContent>
      </w:sdt>
      <w:r w:rsidRPr="007B201C">
        <w:t>The big challenge is the cashflow issue. We already know, because of the response to the coronavirus crisis, that businesses have been using their own money to</w:t>
      </w:r>
      <w:r w:rsidRPr="007B201C" w:rsidR="008901FC">
        <w:t xml:space="preserve"> try to </w:t>
      </w:r>
      <w:r w:rsidRPr="007B201C">
        <w:t xml:space="preserve">sustain their business and </w:t>
      </w:r>
      <w:r w:rsidRPr="007B201C">
        <w:t xml:space="preserve">survive and keep people employed. The available capital is quite low. If that is tied up in some sort of tariff rebating system, that becomes a big challenge for us. Outside of that, we have had no sight because we have had no conversation about that. </w:t>
      </w:r>
    </w:p>
    <w:p w:rsidR="00C53653" w:rsidRPr="007B201C" w:rsidP="007B0C02">
      <w:pPr>
        <w:pStyle w:val="Answer"/>
        <w:spacing w:line="480" w:lineRule="auto"/>
      </w:pPr>
      <w:r w:rsidRPr="007B201C">
        <w:t>That is not a criticism, just so we are clear. Everybody in the UK has been trying to put all their resources into defeating the virus. Even an organisation as large as the UK Government ha</w:t>
      </w:r>
      <w:r w:rsidRPr="007B201C" w:rsidR="008901FC">
        <w:t>ve</w:t>
      </w:r>
      <w:r w:rsidRPr="007B201C">
        <w:t xml:space="preserve"> had to move people and staff into that response. For instance, in the first half of the year, the people that we would have dealt with in terms of implementing the protocol have been moved off and on to coronavirus issues. That meant that we</w:t>
      </w:r>
      <w:r w:rsidRPr="007B201C" w:rsidR="008901FC">
        <w:t xml:space="preserve"> have</w:t>
      </w:r>
      <w:r w:rsidRPr="007B201C">
        <w:t xml:space="preserve"> lost two or three months at the beginning of this year and everyone is trying to play catch-up at this point in time. That is happening in Government, business and the wider society.</w:t>
      </w:r>
    </w:p>
    <w:p w:rsidR="00C53653" w:rsidRPr="007B201C" w:rsidP="007B0C02">
      <w:pPr>
        <w:pStyle w:val="Question"/>
        <w:numPr>
          <w:ilvl w:val="0"/>
          <w:numId w:val="9"/>
        </w:numPr>
        <w:spacing w:line="480" w:lineRule="auto"/>
      </w:pPr>
      <w:sdt>
        <w:sdtPr>
          <w:alias w:val="Member"/>
          <w:tag w:val="&lt;Member mnisId='4842' dodsId=''&gt;"/>
          <w:id w:val="-1314174668"/>
          <w:placeholder>
            <w:docPart w:val="156C8AC69DE245A9B81502F443943F17"/>
          </w:placeholder>
          <w:richText/>
        </w:sdtPr>
        <w:sdtContent>
          <w:r w:rsidRPr="007B201C">
            <w:rPr>
              <w:b/>
            </w:rPr>
            <w:t>Sally-Ann Hart:</w:t>
          </w:r>
        </w:sdtContent>
      </w:sdt>
      <w:r w:rsidRPr="007B201C">
        <w:t xml:space="preserve"> I want to ask some questions about the IT systems that exist and that you have put in place. Apparently, there are about 10 critical IT systems that are needed at the GB-EU border for the new customs formalities</w:t>
      </w:r>
      <w:r w:rsidRPr="007B201C" w:rsidR="008901FC">
        <w:t>,</w:t>
      </w:r>
      <w:r w:rsidRPr="007B201C">
        <w:t xml:space="preserve"> whatever they are. Progress has been made on some of these. Some are existing systems that have been improved, others are new and some are still being developed. Are you confident that the new IT systems will be fully functional by 1 January?</w:t>
      </w:r>
    </w:p>
    <w:p w:rsidR="00C53653" w:rsidRPr="007B201C" w:rsidP="007B0C02">
      <w:pPr>
        <w:pStyle w:val="Answer"/>
        <w:spacing w:line="480" w:lineRule="auto"/>
      </w:pPr>
      <w:sdt>
        <w:sdtPr>
          <w:alias w:val="Witness"/>
          <w:id w:val="-618225591"/>
          <w:placeholder>
            <w:docPart w:val="156C8AC69DE245A9B81502F443943F17"/>
          </w:placeholder>
          <w:richText/>
        </w:sdtPr>
        <w:sdtContent>
          <w:r w:rsidRPr="007B201C">
            <w:rPr>
              <w:b/>
              <w:i/>
              <w:iCs/>
            </w:rPr>
            <w:t xml:space="preserve">Aodhán Connolly: </w:t>
          </w:r>
        </w:sdtContent>
      </w:sdt>
      <w:r w:rsidRPr="007B201C">
        <w:t xml:space="preserve">The rollout of the systems will not be done until the week before. There is the customs declaration system, the </w:t>
      </w:r>
      <w:r w:rsidRPr="007B201C" w:rsidR="008901FC">
        <w:t>T</w:t>
      </w:r>
      <w:r w:rsidRPr="007B201C">
        <w:t xml:space="preserve">rader </w:t>
      </w:r>
      <w:r w:rsidRPr="007B201C" w:rsidR="008901FC">
        <w:t>S</w:t>
      </w:r>
      <w:r w:rsidRPr="007B201C">
        <w:t xml:space="preserve">upport </w:t>
      </w:r>
      <w:r w:rsidRPr="007B201C" w:rsidR="008901FC">
        <w:t>Service</w:t>
      </w:r>
      <w:r w:rsidRPr="007B201C">
        <w:t>, the retail movement system</w:t>
      </w:r>
      <w:r w:rsidRPr="007B201C" w:rsidR="008901FC">
        <w:t xml:space="preserve">, </w:t>
      </w:r>
      <w:r w:rsidRPr="007B201C">
        <w:t>if that gets the EU go-ahead that has been asked for by the UK</w:t>
      </w:r>
      <w:r w:rsidRPr="007B201C" w:rsidR="008901FC">
        <w:t xml:space="preserve">G, </w:t>
      </w:r>
      <w:r w:rsidRPr="007B201C">
        <w:t xml:space="preserve">and the GVMS, the </w:t>
      </w:r>
      <w:r w:rsidRPr="007B201C" w:rsidR="008901FC">
        <w:t>G</w:t>
      </w:r>
      <w:r w:rsidRPr="007B201C">
        <w:t xml:space="preserve">oods </w:t>
      </w:r>
      <w:r w:rsidRPr="007B201C" w:rsidR="008901FC">
        <w:t>V</w:t>
      </w:r>
      <w:r w:rsidRPr="007B201C">
        <w:t xml:space="preserve">ehicle </w:t>
      </w:r>
      <w:r w:rsidRPr="007B201C" w:rsidR="008901FC">
        <w:t>M</w:t>
      </w:r>
      <w:r w:rsidRPr="007B201C">
        <w:t xml:space="preserve">ovement </w:t>
      </w:r>
      <w:r w:rsidRPr="007B201C" w:rsidR="008901FC">
        <w:t>Service</w:t>
      </w:r>
      <w:r w:rsidRPr="007B201C">
        <w:t xml:space="preserve">. All of these have to work in harmony. All of these have to be easy to interface for businesses. Remember that this needs to be understood from the freight forwarders to the guy who is doing the customs code inputting. There are a lot of cogs that could go wrong in this machine. </w:t>
      </w:r>
    </w:p>
    <w:p w:rsidR="00C53653" w:rsidRPr="007B201C" w:rsidP="007B0C02">
      <w:pPr>
        <w:pStyle w:val="Answer"/>
        <w:spacing w:line="480" w:lineRule="auto"/>
      </w:pPr>
      <w:r w:rsidRPr="007B201C">
        <w:t>Like I said, usually, if we were rolling out this sort of IT infrastructure, it would be phased in over a two-year period</w:t>
      </w:r>
      <w:r w:rsidRPr="007B201C" w:rsidR="008901FC">
        <w:t xml:space="preserve">, not in a week; </w:t>
      </w:r>
      <w:r w:rsidRPr="007B201C">
        <w:t xml:space="preserve">18 months to two years is about usual. </w:t>
      </w:r>
      <w:r w:rsidRPr="007B201C" w:rsidR="008901FC">
        <w:t>T</w:t>
      </w:r>
      <w:r w:rsidRPr="007B201C">
        <w:t>here are concerns about whether it will all be ready. That is no criticism of the people who are working on this. We are in contact with the TSS guys, HMRC and everyone who is working on this</w:t>
      </w:r>
      <w:r w:rsidRPr="007B201C" w:rsidR="008901FC">
        <w:t>,</w:t>
      </w:r>
      <w:r w:rsidRPr="007B201C">
        <w:t xml:space="preserve"> and we can understand their frustration at trying to get everything done in time. By the same token, business need</w:t>
      </w:r>
      <w:r w:rsidRPr="007B201C" w:rsidR="008901FC">
        <w:t>s</w:t>
      </w:r>
      <w:r w:rsidRPr="007B201C">
        <w:t xml:space="preserve"> it to work. There are concerns that it will not be ready.</w:t>
      </w:r>
    </w:p>
    <w:p w:rsidR="00C53653" w:rsidRPr="007B201C" w:rsidP="007B0C02">
      <w:pPr>
        <w:pStyle w:val="Answer"/>
        <w:spacing w:line="480" w:lineRule="auto"/>
      </w:pPr>
      <w:r w:rsidRPr="007B201C">
        <w:t xml:space="preserve">There are also concerns about what happens if it goes wrong. It is not enough that it has to work. If you have a couple of hundred thousand customs codes going through the systems every day, you are probably going to get 5,000 or 6,000 error codes coming up. How is that dealt with? Who is the person </w:t>
      </w:r>
      <w:r w:rsidR="001D34D3">
        <w:t xml:space="preserve">who </w:t>
      </w:r>
      <w:r w:rsidRPr="007B201C">
        <w:t>is going to deal with it? What happens if you cannot get a resolution to that? Remember that a lot of these loads, especially when you are talking about retail, are just</w:t>
      </w:r>
      <w:r w:rsidRPr="007B201C" w:rsidR="008901FC">
        <w:t xml:space="preserve"> </w:t>
      </w:r>
      <w:r w:rsidRPr="007B201C">
        <w:t>in</w:t>
      </w:r>
      <w:r w:rsidRPr="007B201C" w:rsidR="008901FC">
        <w:t xml:space="preserve"> </w:t>
      </w:r>
      <w:r w:rsidRPr="007B201C">
        <w:t xml:space="preserve">time. </w:t>
      </w:r>
      <w:r w:rsidRPr="007B201C" w:rsidR="008901FC">
        <w:t>We</w:t>
      </w:r>
      <w:r w:rsidRPr="007B201C">
        <w:t xml:space="preserve"> do not have warehouses any</w:t>
      </w:r>
      <w:r w:rsidR="001D34D3">
        <w:t xml:space="preserve"> </w:t>
      </w:r>
      <w:r w:rsidRPr="007B201C">
        <w:t>more</w:t>
      </w:r>
      <w:r w:rsidRPr="007B201C" w:rsidR="008901FC">
        <w:t xml:space="preserve">; they are </w:t>
      </w:r>
      <w:r w:rsidRPr="007B201C">
        <w:t>simple distribution centres.</w:t>
      </w:r>
    </w:p>
    <w:p w:rsidR="00C53653" w:rsidRPr="007B201C" w:rsidP="007B0C02">
      <w:pPr>
        <w:pStyle w:val="Answer"/>
        <w:spacing w:line="480" w:lineRule="auto"/>
      </w:pPr>
      <w:r w:rsidRPr="007B201C">
        <w:t>The short answer is that we are very concerned. That is one of the reasons why we are looking for the implementation or adjustment period, to make sure that there are no balls in the air that fall down.</w:t>
      </w:r>
    </w:p>
    <w:p w:rsidR="00C53653" w:rsidRPr="007B201C" w:rsidP="007B0C02">
      <w:pPr>
        <w:pStyle w:val="Answer"/>
        <w:spacing w:line="480" w:lineRule="auto"/>
      </w:pPr>
      <w:sdt>
        <w:sdtPr>
          <w:alias w:val="Witness"/>
          <w:id w:val="-1598397757"/>
          <w:placeholder>
            <w:docPart w:val="156C8AC69DE245A9B81502F443943F17"/>
          </w:placeholder>
          <w:richText/>
        </w:sdtPr>
        <w:sdtContent>
          <w:r w:rsidRPr="007B201C">
            <w:rPr>
              <w:b/>
              <w:i/>
              <w:iCs/>
            </w:rPr>
            <w:t>Stephen Kelly:</w:t>
          </w:r>
          <w:r w:rsidRPr="007B201C">
            <w:rPr>
              <w:b/>
            </w:rPr>
            <w:t xml:space="preserve"> </w:t>
          </w:r>
        </w:sdtContent>
      </w:sdt>
      <w:r w:rsidRPr="007B201C">
        <w:t>Aodhán has largely covered it</w:t>
      </w:r>
      <w:r w:rsidR="001D34D3">
        <w:t>,</w:t>
      </w:r>
      <w:r w:rsidRPr="007B201C">
        <w:t xml:space="preserve"> but I would add systems that are internal in companies themselves. For instance, we heard just yesterday from some accounting colleagues that, because of the VAT changes, there will be a requirement to change some of the accounting systems within businesses. Some of those are off the shelf. Some of those are bespoke to individual firms. The complexity of this goes beyond what Government deliver. It actually goes down into a company basis as well and that will require some adjustment.</w:t>
      </w:r>
    </w:p>
    <w:p w:rsidR="00C53653" w:rsidRPr="007B201C" w:rsidP="007B0C02">
      <w:pPr>
        <w:pStyle w:val="Question"/>
        <w:numPr>
          <w:ilvl w:val="0"/>
          <w:numId w:val="9"/>
        </w:numPr>
        <w:spacing w:line="480" w:lineRule="auto"/>
      </w:pPr>
      <w:sdt>
        <w:sdtPr>
          <w:alias w:val="Member"/>
          <w:tag w:val="&lt;Member mnisId='4842' dodsId=''&gt;"/>
          <w:id w:val="923070719"/>
          <w:placeholder>
            <w:docPart w:val="156C8AC69DE245A9B81502F443943F17"/>
          </w:placeholder>
          <w:richText/>
        </w:sdtPr>
        <w:sdtContent>
          <w:r w:rsidRPr="007B201C">
            <w:rPr>
              <w:b/>
            </w:rPr>
            <w:t>Sally-Ann Hart:</w:t>
          </w:r>
        </w:sdtContent>
      </w:sdt>
      <w:r w:rsidRPr="007B201C">
        <w:t xml:space="preserve"> Have you had feedback from manufacturing businesses about the progress that has been made towards the internal business systems needing to tie up with the EU-GB border IT systems?</w:t>
      </w:r>
    </w:p>
    <w:p w:rsidR="00C53653" w:rsidRPr="007B201C" w:rsidP="007B0C02">
      <w:pPr>
        <w:pStyle w:val="Answer"/>
        <w:spacing w:line="480" w:lineRule="auto"/>
      </w:pPr>
      <w:sdt>
        <w:sdtPr>
          <w:alias w:val="Witness"/>
          <w:id w:val="1274588514"/>
          <w:placeholder>
            <w:docPart w:val="156C8AC69DE245A9B81502F443943F17"/>
          </w:placeholder>
          <w:richText/>
        </w:sdtPr>
        <w:sdtContent>
          <w:r w:rsidRPr="007B201C">
            <w:rPr>
              <w:b/>
              <w:i/>
              <w:iCs/>
            </w:rPr>
            <w:t>Stephen Kelly:</w:t>
          </w:r>
          <w:r w:rsidRPr="007B201C">
            <w:rPr>
              <w:b/>
            </w:rPr>
            <w:t xml:space="preserve"> </w:t>
          </w:r>
        </w:sdtContent>
      </w:sdt>
      <w:r w:rsidRPr="007B201C">
        <w:t>We have had feedback that they understand that there probably will be a requirement to make adjustments but they do not have the detail to adjust it yet. That is the challenge.</w:t>
      </w:r>
    </w:p>
    <w:p w:rsidR="00C53653" w:rsidRPr="007B201C" w:rsidP="007B0C02">
      <w:pPr>
        <w:pStyle w:val="Question"/>
        <w:numPr>
          <w:ilvl w:val="0"/>
          <w:numId w:val="9"/>
        </w:numPr>
        <w:spacing w:line="480" w:lineRule="auto"/>
      </w:pPr>
      <w:sdt>
        <w:sdtPr>
          <w:alias w:val="Member"/>
          <w:tag w:val="&lt;Member mnisId='4842' dodsId=''&gt;"/>
          <w:id w:val="254566214"/>
          <w:placeholder>
            <w:docPart w:val="156C8AC69DE245A9B81502F443943F17"/>
          </w:placeholder>
          <w:richText/>
        </w:sdtPr>
        <w:sdtContent>
          <w:r w:rsidRPr="007B201C">
            <w:rPr>
              <w:b/>
            </w:rPr>
            <w:t>Sally-Ann Hart:</w:t>
          </w:r>
        </w:sdtContent>
      </w:sdt>
      <w:r w:rsidRPr="007B201C">
        <w:t xml:space="preserve"> Presumably, whether it is internal or with the IT systems that are existing, new or being developed, none of these have been tested yet.</w:t>
      </w:r>
    </w:p>
    <w:p w:rsidR="00C53653" w:rsidRPr="007B201C" w:rsidP="007B0C02">
      <w:pPr>
        <w:pStyle w:val="Answer"/>
        <w:spacing w:line="480" w:lineRule="auto"/>
      </w:pPr>
      <w:sdt>
        <w:sdtPr>
          <w:alias w:val="Witness"/>
          <w:id w:val="-1300917934"/>
          <w:placeholder>
            <w:docPart w:val="156C8AC69DE245A9B81502F443943F17"/>
          </w:placeholder>
          <w:richText/>
        </w:sdtPr>
        <w:sdtContent>
          <w:r w:rsidRPr="007B201C">
            <w:rPr>
              <w:b/>
              <w:i/>
              <w:iCs/>
            </w:rPr>
            <w:t>Stephen Kelly:</w:t>
          </w:r>
          <w:r w:rsidRPr="007B201C">
            <w:rPr>
              <w:b/>
            </w:rPr>
            <w:t xml:space="preserve"> </w:t>
          </w:r>
        </w:sdtContent>
      </w:sdt>
      <w:r w:rsidRPr="007B201C">
        <w:t xml:space="preserve">Not that I am aware of, no. There has been some testing to CDS and the reports that </w:t>
      </w:r>
      <w:r w:rsidRPr="007B201C" w:rsidR="001F04EE">
        <w:t>we</w:t>
      </w:r>
      <w:r w:rsidRPr="007B201C">
        <w:t xml:space="preserve"> have had back from colleagues in logistics is that it works, it looks good and it seems to be seamless. It is about how that now interfaces with all those other systems that Aodhán mentioned.</w:t>
      </w:r>
    </w:p>
    <w:p w:rsidR="00C53653" w:rsidRPr="007B201C" w:rsidP="007B0C02">
      <w:pPr>
        <w:pStyle w:val="Answer"/>
        <w:spacing w:line="480" w:lineRule="auto"/>
      </w:pPr>
      <w:sdt>
        <w:sdtPr>
          <w:alias w:val="Witness"/>
          <w:id w:val="162749054"/>
          <w:placeholder>
            <w:docPart w:val="156C8AC69DE245A9B81502F443943F17"/>
          </w:placeholder>
          <w:richText/>
        </w:sdtPr>
        <w:sdtContent>
          <w:r w:rsidRPr="007B201C">
            <w:rPr>
              <w:b/>
              <w:i/>
              <w:iCs/>
            </w:rPr>
            <w:t xml:space="preserve">Aodhán Connolly: </w:t>
          </w:r>
        </w:sdtContent>
      </w:sdt>
      <w:r w:rsidRPr="007B201C">
        <w:t>There is one thing you need to be aware of on this. It is not just about the systems. It is about those people who have fallen through the cracks in this. I am thinking specifically about e-commerce. All UK VAT</w:t>
      </w:r>
      <w:r w:rsidR="001D34D3">
        <w:t>-</w:t>
      </w:r>
      <w:r w:rsidRPr="007B201C">
        <w:t>registered companies have been se</w:t>
      </w:r>
      <w:r w:rsidRPr="007B201C" w:rsidR="001F04EE">
        <w:t>n</w:t>
      </w:r>
      <w:r w:rsidRPr="007B201C">
        <w:t xml:space="preserve">t a letter to get an EORI number. </w:t>
      </w:r>
      <w:r w:rsidRPr="007B201C" w:rsidR="001F04EE">
        <w:t>W</w:t>
      </w:r>
      <w:r w:rsidRPr="007B201C">
        <w:t>hat about if you are a sole trader</w:t>
      </w:r>
      <w:r w:rsidRPr="007B201C" w:rsidR="001F04EE">
        <w:t xml:space="preserve">, </w:t>
      </w:r>
      <w:r w:rsidRPr="007B201C">
        <w:t>if you are a non-VAT registered company? I am thinking about people who use selling platforms such as Amazon and eBay for that e-commerce. There is a real black hole where there should be guidance on this. It is not just about the big guys. It is very important that that is taken care of but, by the same token, the supply chain is only as secure as its weakest link. We need to make sure that our suppliers and the e-commerce guys are being looked at too, and I am not confident that that is happening at the moment.</w:t>
      </w:r>
    </w:p>
    <w:p w:rsidR="00C53653" w:rsidRPr="007B201C" w:rsidP="007B0C02">
      <w:pPr>
        <w:pStyle w:val="Answer"/>
        <w:spacing w:line="480" w:lineRule="auto"/>
      </w:pPr>
      <w:sdt>
        <w:sdtPr>
          <w:alias w:val="Witness"/>
          <w:id w:val="218092491"/>
          <w:placeholder>
            <w:docPart w:val="156C8AC69DE245A9B81502F443943F17"/>
          </w:placeholder>
          <w:richText/>
        </w:sdtPr>
        <w:sdtContent>
          <w:r w:rsidRPr="007B201C">
            <w:rPr>
              <w:b/>
              <w:i/>
              <w:iCs/>
            </w:rPr>
            <w:t>Victor Chestnutt:</w:t>
          </w:r>
          <w:r w:rsidRPr="007B201C">
            <w:rPr>
              <w:b/>
            </w:rPr>
            <w:t xml:space="preserve"> </w:t>
          </w:r>
        </w:sdtContent>
      </w:sdt>
      <w:r w:rsidRPr="007B201C">
        <w:t>We have concerns if things are not ready on day one. As you say, our produce</w:t>
      </w:r>
      <w:r w:rsidRPr="007B201C" w:rsidR="001F04EE">
        <w:t xml:space="preserve"> is something that</w:t>
      </w:r>
      <w:r w:rsidRPr="007B201C">
        <w:t xml:space="preserve"> cannot wait</w:t>
      </w:r>
      <w:r w:rsidRPr="007B201C" w:rsidR="001F04EE">
        <w:t xml:space="preserve"> </w:t>
      </w:r>
      <w:r w:rsidRPr="007B201C">
        <w:t xml:space="preserve">for computer glitches or anything out there. We </w:t>
      </w:r>
      <w:r w:rsidRPr="007B201C" w:rsidR="001F04EE">
        <w:t xml:space="preserve">are </w:t>
      </w:r>
      <w:r w:rsidRPr="007B201C">
        <w:t>just</w:t>
      </w:r>
      <w:r w:rsidRPr="007B201C" w:rsidR="001F04EE">
        <w:t xml:space="preserve"> </w:t>
      </w:r>
      <w:r w:rsidRPr="007B201C">
        <w:t>in</w:t>
      </w:r>
      <w:r w:rsidRPr="007B201C" w:rsidR="001F04EE">
        <w:t xml:space="preserve"> </w:t>
      </w:r>
      <w:r w:rsidRPr="007B201C">
        <w:t>time. One thing that we have not touched on today is the trade that we have going t</w:t>
      </w:r>
      <w:r w:rsidRPr="007B201C" w:rsidR="001F04EE">
        <w:t>hrough</w:t>
      </w:r>
      <w:r w:rsidRPr="007B201C">
        <w:t xml:space="preserve"> Dublin Port. We have much less control over what systems are going to be put in place down there. So much of our agri-food goes out to the south</w:t>
      </w:r>
      <w:r w:rsidRPr="007B201C" w:rsidR="001F04EE">
        <w:t>-</w:t>
      </w:r>
      <w:r w:rsidRPr="007B201C">
        <w:t>east and south</w:t>
      </w:r>
      <w:r w:rsidRPr="007B201C" w:rsidR="001F04EE">
        <w:t>-</w:t>
      </w:r>
      <w:r w:rsidRPr="007B201C">
        <w:t>west of Ireland</w:t>
      </w:r>
      <w:r w:rsidRPr="007B201C" w:rsidR="001F04EE">
        <w:t>,</w:t>
      </w:r>
      <w:r w:rsidRPr="007B201C">
        <w:t xml:space="preserve"> where the big mass of the population is. It would be a huge disruption if we cannot continue to use Dublin Port.</w:t>
      </w:r>
    </w:p>
    <w:p w:rsidR="00C53653" w:rsidRPr="007B201C" w:rsidP="007B0C02">
      <w:pPr>
        <w:pStyle w:val="Question"/>
        <w:numPr>
          <w:ilvl w:val="0"/>
          <w:numId w:val="9"/>
        </w:numPr>
        <w:spacing w:line="480" w:lineRule="auto"/>
      </w:pPr>
      <w:sdt>
        <w:sdtPr>
          <w:alias w:val="Member"/>
          <w:tag w:val="&lt;Member mnisId='4842' dodsId=''&gt;"/>
          <w:id w:val="-1581972744"/>
          <w:placeholder>
            <w:docPart w:val="156C8AC69DE245A9B81502F443943F17"/>
          </w:placeholder>
          <w:richText/>
        </w:sdtPr>
        <w:sdtContent>
          <w:r w:rsidRPr="007B201C">
            <w:rPr>
              <w:b/>
            </w:rPr>
            <w:t>Sally-Ann Hart:</w:t>
          </w:r>
        </w:sdtContent>
      </w:sdt>
      <w:r w:rsidRPr="007B201C">
        <w:t xml:space="preserve"> In the farming industry</w:t>
      </w:r>
      <w:r w:rsidRPr="007B201C" w:rsidR="001F04EE">
        <w:t>,</w:t>
      </w:r>
      <w:r w:rsidRPr="007B201C">
        <w:t xml:space="preserve"> maybe EU IT systems w</w:t>
      </w:r>
      <w:r w:rsidRPr="007B201C" w:rsidR="001F04EE">
        <w:t>ill</w:t>
      </w:r>
      <w:r w:rsidRPr="007B201C">
        <w:t xml:space="preserve"> still need to be used</w:t>
      </w:r>
      <w:r w:rsidRPr="007B201C" w:rsidR="001F04EE">
        <w:t>,</w:t>
      </w:r>
      <w:r w:rsidRPr="007B201C">
        <w:t xml:space="preserve"> rather than new ones.</w:t>
      </w:r>
    </w:p>
    <w:p w:rsidR="00C53653" w:rsidRPr="007B201C" w:rsidP="007B0C02">
      <w:pPr>
        <w:pStyle w:val="Answer"/>
        <w:spacing w:line="480" w:lineRule="auto"/>
      </w:pPr>
      <w:sdt>
        <w:sdtPr>
          <w:alias w:val="Witness"/>
          <w:id w:val="1856847255"/>
          <w:placeholder>
            <w:docPart w:val="156C8AC69DE245A9B81502F443943F17"/>
          </w:placeholder>
          <w:richText/>
        </w:sdtPr>
        <w:sdtContent>
          <w:r w:rsidRPr="007B201C">
            <w:rPr>
              <w:b/>
              <w:i/>
              <w:iCs/>
            </w:rPr>
            <w:t>Victor Chestnutt:</w:t>
          </w:r>
          <w:r w:rsidRPr="007B201C">
            <w:rPr>
              <w:b/>
            </w:rPr>
            <w:t xml:space="preserve"> </w:t>
          </w:r>
        </w:sdtContent>
      </w:sdt>
      <w:r w:rsidRPr="007B201C">
        <w:t xml:space="preserve">We just do not really know at the minute. </w:t>
      </w:r>
      <w:r w:rsidRPr="007B201C" w:rsidR="001F04EE">
        <w:t>It is the not knowing and the</w:t>
      </w:r>
      <w:r w:rsidRPr="007B201C">
        <w:t xml:space="preserve"> uncertainty</w:t>
      </w:r>
      <w:r w:rsidRPr="007B201C" w:rsidR="001F04EE">
        <w:t>. T</w:t>
      </w:r>
      <w:r w:rsidRPr="007B201C">
        <w:t>hat is why I keep coming back to this honeymoon period</w:t>
      </w:r>
      <w:r w:rsidRPr="007B201C" w:rsidR="001F04EE">
        <w:t>, this implementation phase</w:t>
      </w:r>
      <w:r w:rsidRPr="007B201C">
        <w:t xml:space="preserve"> or whatever you want to call it</w:t>
      </w:r>
      <w:r w:rsidRPr="007B201C" w:rsidR="001F04EE">
        <w:t>, which is</w:t>
      </w:r>
      <w:r w:rsidRPr="007B201C">
        <w:t xml:space="preserve"> definitely needed.</w:t>
      </w:r>
    </w:p>
    <w:p w:rsidR="00C53653" w:rsidRPr="007B201C" w:rsidP="007B0C02">
      <w:pPr>
        <w:pStyle w:val="Question"/>
        <w:numPr>
          <w:ilvl w:val="0"/>
          <w:numId w:val="9"/>
        </w:numPr>
        <w:spacing w:line="480" w:lineRule="auto"/>
      </w:pPr>
      <w:sdt>
        <w:sdtPr>
          <w:alias w:val="Member"/>
          <w:tag w:val="&lt;Member mnisId='4842' dodsId=''&gt;"/>
          <w:id w:val="-776174935"/>
          <w:placeholder>
            <w:docPart w:val="156C8AC69DE245A9B81502F443943F17"/>
          </w:placeholder>
          <w:richText/>
        </w:sdtPr>
        <w:sdtContent>
          <w:r w:rsidRPr="007B201C">
            <w:rPr>
              <w:b/>
            </w:rPr>
            <w:t>Sally-Ann Hart:</w:t>
          </w:r>
        </w:sdtContent>
      </w:sdt>
      <w:r w:rsidRPr="007B201C">
        <w:t xml:space="preserve"> There is a bit of a question mark over all that area.</w:t>
      </w:r>
    </w:p>
    <w:p w:rsidR="00C53653" w:rsidRPr="007B201C" w:rsidP="007B0C02">
      <w:pPr>
        <w:pStyle w:val="Answer"/>
        <w:spacing w:line="480" w:lineRule="auto"/>
      </w:pPr>
      <w:sdt>
        <w:sdtPr>
          <w:alias w:val="Witness"/>
          <w:id w:val="450523950"/>
          <w:placeholder>
            <w:docPart w:val="156C8AC69DE245A9B81502F443943F17"/>
          </w:placeholder>
          <w:richText/>
        </w:sdtPr>
        <w:sdtContent>
          <w:r w:rsidRPr="007B201C">
            <w:rPr>
              <w:b/>
              <w:i/>
              <w:iCs/>
            </w:rPr>
            <w:t>Victor Chestnutt:</w:t>
          </w:r>
          <w:r w:rsidRPr="007B201C">
            <w:rPr>
              <w:b/>
            </w:rPr>
            <w:t xml:space="preserve"> </w:t>
          </w:r>
        </w:sdtContent>
      </w:sdt>
      <w:r w:rsidRPr="007B201C">
        <w:t>Yes.</w:t>
      </w:r>
    </w:p>
    <w:p w:rsidR="00C53653" w:rsidRPr="007B201C" w:rsidP="007B0C02">
      <w:pPr>
        <w:pStyle w:val="Question"/>
        <w:numPr>
          <w:ilvl w:val="0"/>
          <w:numId w:val="9"/>
        </w:numPr>
        <w:spacing w:line="480" w:lineRule="auto"/>
      </w:pPr>
      <w:sdt>
        <w:sdtPr>
          <w:alias w:val="Member"/>
          <w:tag w:val="&lt;Member mnisId='4385' dodsId='137582'&gt;"/>
          <w:id w:val="-1608498611"/>
          <w:placeholder>
            <w:docPart w:val="156C8AC69DE245A9B81502F443943F17"/>
          </w:placeholder>
          <w:richText/>
        </w:sdtPr>
        <w:sdtContent>
          <w:r w:rsidRPr="007B201C" w:rsidR="001F04EE">
            <w:rPr>
              <w:b/>
            </w:rPr>
            <w:t>Dr Whitford:</w:t>
          </w:r>
        </w:sdtContent>
      </w:sdt>
      <w:r w:rsidRPr="007B201C">
        <w:t xml:space="preserve"> I would like to start with a question about labelling. It was referred to earlier that, normally, any change in labels would be signed off at least six months in advance. Looking both at Northern Ireland goods and GB goods coming to NI, we have heard that there will be a new produce mark for GB that replaces the CE mark</w:t>
      </w:r>
      <w:r w:rsidRPr="007B201C" w:rsidR="001F04EE">
        <w:t>,</w:t>
      </w:r>
      <w:r w:rsidRPr="007B201C">
        <w:t xml:space="preserve"> and that there might be a specific one for Northern Ireland that would add an NI. Does that give you concerns in terms of the change of labelling, the fact that that labelling is going to mark out NI on its own and whether producers in GB will think it is worth the hassle if they are manufacturing, in particular, pharmaceuticals or other things</w:t>
      </w:r>
      <w:r w:rsidRPr="007B201C" w:rsidR="001F04EE">
        <w:t>,</w:t>
      </w:r>
      <w:r w:rsidRPr="007B201C">
        <w:t xml:space="preserve"> to have a batch that has this specific NI mark on it?</w:t>
      </w:r>
      <w:r w:rsidRPr="007B201C" w:rsidR="001F04EE">
        <w:t xml:space="preserve"> </w:t>
      </w:r>
    </w:p>
    <w:p w:rsidR="00C53653" w:rsidRPr="007B201C" w:rsidP="007B0C02">
      <w:pPr>
        <w:pStyle w:val="Answer"/>
        <w:spacing w:line="480" w:lineRule="auto"/>
      </w:pPr>
      <w:sdt>
        <w:sdtPr>
          <w:alias w:val="Witness"/>
          <w:id w:val="-1726133595"/>
          <w:placeholder>
            <w:docPart w:val="156C8AC69DE245A9B81502F443943F17"/>
          </w:placeholder>
          <w:richText/>
        </w:sdtPr>
        <w:sdtContent>
          <w:r w:rsidRPr="007B201C">
            <w:rPr>
              <w:b/>
              <w:i/>
              <w:iCs/>
            </w:rPr>
            <w:t>Stephen Kelly:</w:t>
          </w:r>
          <w:r w:rsidRPr="007B201C">
            <w:rPr>
              <w:b/>
            </w:rPr>
            <w:t xml:space="preserve"> </w:t>
          </w:r>
        </w:sdtContent>
      </w:sdt>
      <w:r w:rsidRPr="007B201C">
        <w:t>The issue on labelling has both a business and a consumer impact. I will let Aodhán pick up on the consumer side. You are correct that, for general manufactured goods, there is a new standards system, UKCA. As part of that, there will be a UKNI identifier. However, because Northern Ireland’s goods can freely circulate in the EU’s market, provided we get a product sign-off from an EU notifying body</w:t>
      </w:r>
      <w:r w:rsidRPr="007B201C" w:rsidR="001F04EE">
        <w:t>,</w:t>
      </w:r>
      <w:r w:rsidRPr="007B201C">
        <w:t xml:space="preserve"> or indeed if we port our certificates from a UK body to an EU body and apply the </w:t>
      </w:r>
      <w:r w:rsidRPr="007B201C">
        <w:t>principles of unfettered access, it means that our business</w:t>
      </w:r>
      <w:r w:rsidRPr="007B201C" w:rsidR="001F04EE">
        <w:t>es</w:t>
      </w:r>
      <w:r w:rsidRPr="007B201C">
        <w:t xml:space="preserve"> in Northern Ireland can achieve the CE marking and those goods will be recognised in the rest of the UK marketplace. </w:t>
      </w:r>
    </w:p>
    <w:p w:rsidR="00C53653" w:rsidRPr="007B201C" w:rsidP="007B0C02">
      <w:pPr>
        <w:pStyle w:val="Answer"/>
        <w:spacing w:line="480" w:lineRule="auto"/>
      </w:pPr>
      <w:r w:rsidRPr="007B201C">
        <w:t>This is one of the benefits of the protocol in that, if a firm in Scotland, England or Wales wanted to sell goods to the EU as well as within the UK, they would need both identifiers and would have to go through two processes</w:t>
      </w:r>
      <w:r w:rsidRPr="007B201C" w:rsidR="001F04EE">
        <w:t>, but</w:t>
      </w:r>
      <w:r w:rsidRPr="007B201C">
        <w:t>, from our point of view, Northern Irish firms will only have to do one, which is the CE marking, and those goods would be recognised through unfettered.</w:t>
      </w:r>
    </w:p>
    <w:p w:rsidR="00C53653" w:rsidRPr="007B201C" w:rsidP="007B0C02">
      <w:pPr>
        <w:pStyle w:val="Answer"/>
        <w:spacing w:line="480" w:lineRule="auto"/>
      </w:pPr>
      <w:r w:rsidRPr="007B201C">
        <w:t xml:space="preserve">Those people who are just selling goods in Northern Ireland or in the rest of the UK will have to go through the UKNI system. Effectively, it is the equivalent of the UKCA standard but identified as NI. When it comes to how consumers interface with it and labelling more generally around food, et cetera, </w:t>
      </w:r>
      <w:bookmarkStart w:id="2" w:name="_Hlk56612628"/>
      <w:r w:rsidRPr="007B201C">
        <w:t xml:space="preserve">Aodhán </w:t>
      </w:r>
      <w:bookmarkEnd w:id="2"/>
      <w:r w:rsidRPr="007B201C">
        <w:t>is your best guide for that.</w:t>
      </w:r>
    </w:p>
    <w:p w:rsidR="00C53653" w:rsidRPr="007B201C" w:rsidP="007B0C02">
      <w:pPr>
        <w:pStyle w:val="Question"/>
        <w:numPr>
          <w:ilvl w:val="0"/>
          <w:numId w:val="9"/>
        </w:numPr>
        <w:spacing w:line="480" w:lineRule="auto"/>
      </w:pPr>
      <w:sdt>
        <w:sdtPr>
          <w:alias w:val="Member"/>
          <w:tag w:val="&lt;Member mnisId='4385' dodsId='137582'&gt;"/>
          <w:id w:val="991294883"/>
          <w:placeholder>
            <w:docPart w:val="156C8AC69DE245A9B81502F443943F17"/>
          </w:placeholder>
          <w:richText/>
        </w:sdtPr>
        <w:sdtContent>
          <w:r w:rsidRPr="007B201C" w:rsidR="001F04EE">
            <w:rPr>
              <w:b/>
            </w:rPr>
            <w:t>Dr Whitford:</w:t>
          </w:r>
        </w:sdtContent>
      </w:sdt>
      <w:r w:rsidRPr="007B201C">
        <w:t xml:space="preserve"> I suppose you are more about manufacturing in NI. With a medical background, my concern is particularly</w:t>
      </w:r>
      <w:r w:rsidRPr="007B201C" w:rsidR="001F04EE">
        <w:t xml:space="preserve"> on</w:t>
      </w:r>
      <w:r w:rsidRPr="007B201C">
        <w:t xml:space="preserve"> things like pharmaceuticals. You are asking a very big company to produce perhaps a relatively small batch that has the NI mark on it to go to NI. </w:t>
      </w:r>
      <w:r w:rsidRPr="007B201C" w:rsidR="001F04EE">
        <w:t>Aodhán, is</w:t>
      </w:r>
      <w:r w:rsidRPr="007B201C">
        <w:t xml:space="preserve"> there a concern, whether it is pharmaceuticals or other produce, that some big manufacturers or food producers might think it is not worth the candle? Would that tend to lead to imports into Northern Ireland from the south? Obviously, the south has a big pharmaceutical industry.</w:t>
      </w:r>
    </w:p>
    <w:p w:rsidR="001F04EE" w:rsidRPr="007B201C" w:rsidP="007B0C02">
      <w:pPr>
        <w:pStyle w:val="Answer"/>
        <w:spacing w:line="480" w:lineRule="auto"/>
      </w:pPr>
      <w:sdt>
        <w:sdtPr>
          <w:alias w:val="Witness"/>
          <w:id w:val="-972902246"/>
          <w:placeholder>
            <w:docPart w:val="156C8AC69DE245A9B81502F443943F17"/>
          </w:placeholder>
          <w:richText/>
        </w:sdtPr>
        <w:sdtContent>
          <w:r w:rsidRPr="007B201C" w:rsidR="00C53653">
            <w:rPr>
              <w:b/>
              <w:i/>
              <w:iCs/>
            </w:rPr>
            <w:t xml:space="preserve">Aodhán Connolly: </w:t>
          </w:r>
        </w:sdtContent>
      </w:sdt>
      <w:r w:rsidRPr="007B201C" w:rsidR="00C53653">
        <w:t>The south does have a big pharmaceutical industry but the prices in the south are a lot more expensive</w:t>
      </w:r>
      <w:r w:rsidRPr="007B201C">
        <w:t>,</w:t>
      </w:r>
      <w:r w:rsidRPr="007B201C" w:rsidR="00C53653">
        <w:t xml:space="preserve"> quite simply because they do not have the buying power that 70 million people in the UK have. </w:t>
      </w:r>
    </w:p>
    <w:p w:rsidR="00C53653" w:rsidRPr="007B201C" w:rsidP="007B0C02">
      <w:pPr>
        <w:pStyle w:val="Answer"/>
        <w:spacing w:line="480" w:lineRule="auto"/>
      </w:pPr>
      <w:r w:rsidRPr="007B201C">
        <w:t>On pharma, the good news is that there is a grace period of a year that has been agreed between the EU and the UK. We are waiting to see what the details of that are but it should tide us over.</w:t>
      </w:r>
      <w:r w:rsidRPr="007B201C" w:rsidR="001F04EE">
        <w:t xml:space="preserve"> </w:t>
      </w:r>
      <w:r w:rsidRPr="007B201C">
        <w:t xml:space="preserve">One of the things we are very clear upon is that, if we do get any of these grace periods or implementation periods, there is a lot of work to be undertaken and a lot of agreement to be </w:t>
      </w:r>
      <w:r w:rsidRPr="007B201C" w:rsidR="001F04EE">
        <w:t xml:space="preserve">got </w:t>
      </w:r>
      <w:r w:rsidRPr="007B201C">
        <w:t>during that period. We cannot just face another cliff-edge.</w:t>
      </w:r>
    </w:p>
    <w:p w:rsidR="00C53653" w:rsidRPr="007B201C" w:rsidP="007B0C02">
      <w:pPr>
        <w:pStyle w:val="Answer"/>
        <w:spacing w:line="480" w:lineRule="auto"/>
      </w:pPr>
      <w:r w:rsidRPr="007B201C">
        <w:t>In terms of Northern Ireland to Great Britain, one of the things that came in the UK Internal Market Bill was that Northern Ireland produce would still be able to be part of the Red Tractor scheme and that quality assurance scheme, which is hugely important to give GB consumers that reassurance as far as the quality of our great Northern Irish produce.</w:t>
      </w:r>
    </w:p>
    <w:p w:rsidR="00C53653" w:rsidRPr="007B201C" w:rsidP="007B0C02">
      <w:pPr>
        <w:pStyle w:val="Answer"/>
        <w:spacing w:line="480" w:lineRule="auto"/>
      </w:pPr>
      <w:r w:rsidRPr="007B201C">
        <w:t>On Great Britain to Northern Ireland, this is a real worry for us. As I said, we will effectively be administering the single market standards. There are a lot of questions. What address will need to be on the labels? As you know, the EU rules say that the importer needs to have their address and a phone number on it</w:t>
      </w:r>
      <w:r w:rsidRPr="007B201C" w:rsidR="001F04EE">
        <w:t xml:space="preserve"> in case anything</w:t>
      </w:r>
      <w:r w:rsidRPr="007B201C">
        <w:t xml:space="preserve"> goes wrong. There are things like nutritional information, timeframe for implementation, health marks, protected food names and country of origin. There are implications for a product that is produced between now and 1 January bearing the old </w:t>
      </w:r>
      <w:r w:rsidRPr="007B201C">
        <w:t xml:space="preserve">health mark and trading in the different markets and the next loads and batches of products bearing different health marks, for example UKCA and UKNI. There is a lot that needs to be done. </w:t>
      </w:r>
    </w:p>
    <w:p w:rsidR="00C53653" w:rsidRPr="007B201C" w:rsidP="007B0C02">
      <w:pPr>
        <w:pStyle w:val="Answer"/>
        <w:spacing w:line="480" w:lineRule="auto"/>
      </w:pPr>
      <w:r w:rsidRPr="007B201C">
        <w:t xml:space="preserve">Quite simply, if there is no agreement of that flexibility, the labelling deadlines have already passed. You have to remember that we do not have huge warehouses. A lot of our suppliers will already be building up stock, and have built up stock, for the Christmas period. Quite simply, between Covid and Christmas, you cannot get warehousing or distribution centre space for love nor money. In fact, some of it is going up two or three times its usual price. A simple thing like labelling and </w:t>
      </w:r>
      <w:r w:rsidRPr="007B201C" w:rsidR="00DB6737">
        <w:t>being able to get</w:t>
      </w:r>
      <w:r w:rsidRPr="007B201C">
        <w:t xml:space="preserve"> goods that are already produced on the market is hugely important.</w:t>
      </w:r>
      <w:r w:rsidRPr="007B201C" w:rsidR="00DB6737">
        <w:t xml:space="preserve"> </w:t>
      </w:r>
      <w:r w:rsidRPr="007B201C">
        <w:t>To the people who say that you can simply stick a sticker on it, that is fine if you are selling 10 goods. If you are selling hundreds of thousands of product lines and millions of items, it is not as easy.</w:t>
      </w:r>
    </w:p>
    <w:p w:rsidR="00C53653" w:rsidRPr="007B201C" w:rsidP="007B0C02">
      <w:pPr>
        <w:pStyle w:val="Question"/>
        <w:numPr>
          <w:ilvl w:val="0"/>
          <w:numId w:val="9"/>
        </w:numPr>
        <w:spacing w:line="480" w:lineRule="auto"/>
      </w:pPr>
      <w:sdt>
        <w:sdtPr>
          <w:alias w:val="Member"/>
          <w:tag w:val="&lt;Member mnisId='4385' dodsId='137582'&gt;"/>
          <w:id w:val="-94014954"/>
          <w:placeholder>
            <w:docPart w:val="156C8AC69DE245A9B81502F443943F17"/>
          </w:placeholder>
          <w:richText/>
        </w:sdtPr>
        <w:sdtContent>
          <w:r w:rsidRPr="007B201C" w:rsidR="001F04EE">
            <w:rPr>
              <w:b/>
            </w:rPr>
            <w:t>Dr Whitford:</w:t>
          </w:r>
        </w:sdtContent>
      </w:sdt>
      <w:r w:rsidRPr="007B201C">
        <w:t xml:space="preserve"> Victor, is there anything you want to add to the issue of labelling in both directions, coming </w:t>
      </w:r>
      <w:r w:rsidRPr="007B201C" w:rsidR="00DB6737">
        <w:t xml:space="preserve">in </w:t>
      </w:r>
      <w:r w:rsidRPr="007B201C">
        <w:t>to NI and going out of NI, by either transport route?</w:t>
      </w:r>
    </w:p>
    <w:p w:rsidR="00C53653" w:rsidRPr="007B201C" w:rsidP="007B0C02">
      <w:pPr>
        <w:pStyle w:val="Answer"/>
        <w:spacing w:line="480" w:lineRule="auto"/>
      </w:pPr>
      <w:sdt>
        <w:sdtPr>
          <w:alias w:val="Witness"/>
          <w:id w:val="-529953835"/>
          <w:placeholder>
            <w:docPart w:val="156C8AC69DE245A9B81502F443943F17"/>
          </w:placeholder>
          <w:richText/>
        </w:sdtPr>
        <w:sdtContent>
          <w:r w:rsidRPr="007B201C">
            <w:rPr>
              <w:b/>
              <w:i/>
              <w:iCs/>
            </w:rPr>
            <w:t>Victor Chestnutt:</w:t>
          </w:r>
          <w:r w:rsidRPr="007B201C">
            <w:rPr>
              <w:b/>
            </w:rPr>
            <w:t xml:space="preserve"> </w:t>
          </w:r>
        </w:sdtContent>
      </w:sdt>
      <w:r w:rsidRPr="007B201C">
        <w:t>As Aodhán says, our food companies are concerned that they do not know what label to prepare or to put on. I am hearing from our food companies that they need flexibility in the period where the present labelling is able to be used. They do not want to all of a sudden have a lot of product that they cannot use</w:t>
      </w:r>
      <w:r w:rsidRPr="007B201C" w:rsidR="000C0C3F">
        <w:t>,</w:t>
      </w:r>
      <w:r w:rsidRPr="007B201C">
        <w:t xml:space="preserve"> or indeed a lot of labels that they cannot use. They are looking for a number of months for that </w:t>
      </w:r>
      <w:r w:rsidRPr="007B201C">
        <w:t>changeover to take place. That should be achievable if there is good will on both sides.</w:t>
      </w:r>
    </w:p>
    <w:p w:rsidR="00C53653" w:rsidRPr="007B201C" w:rsidP="007B0C02">
      <w:pPr>
        <w:pStyle w:val="Question"/>
        <w:numPr>
          <w:ilvl w:val="0"/>
          <w:numId w:val="9"/>
        </w:numPr>
        <w:spacing w:line="480" w:lineRule="auto"/>
      </w:pPr>
      <w:sdt>
        <w:sdtPr>
          <w:alias w:val="Member"/>
          <w:tag w:val="&lt;Member mnisId='4385' dodsId='137582'&gt;"/>
          <w:id w:val="-1395967369"/>
          <w:placeholder>
            <w:docPart w:val="156C8AC69DE245A9B81502F443943F17"/>
          </w:placeholder>
          <w:richText/>
        </w:sdtPr>
        <w:sdtContent>
          <w:r w:rsidRPr="007B201C" w:rsidR="001F04EE">
            <w:rPr>
              <w:b/>
            </w:rPr>
            <w:t>Dr Whitford:</w:t>
          </w:r>
        </w:sdtContent>
      </w:sdt>
      <w:r w:rsidRPr="007B201C">
        <w:t xml:space="preserve"> Stephen, thinking more about the all</w:t>
      </w:r>
      <w:r w:rsidRPr="007B201C">
        <w:noBreakHyphen/>
      </w:r>
      <w:r w:rsidRPr="007B201C" w:rsidR="000C0C3F">
        <w:t>island</w:t>
      </w:r>
      <w:r w:rsidRPr="007B201C">
        <w:t xml:space="preserve"> economy, which was part of the reason for the protocol in the first place, are you happy that the flexibilities or the understanding is going to be there about wider things like labour access? We have the </w:t>
      </w:r>
      <w:r w:rsidRPr="007B201C" w:rsidR="000C0C3F">
        <w:t>common travel area</w:t>
      </w:r>
      <w:r w:rsidRPr="007B201C">
        <w:t xml:space="preserve"> that includes Irish citizens but there are many EU citizens who live in Ireland but might be computer technicians or whatever, which </w:t>
      </w:r>
      <w:r w:rsidRPr="007B201C" w:rsidR="000C0C3F">
        <w:t xml:space="preserve">might </w:t>
      </w:r>
      <w:r w:rsidRPr="007B201C">
        <w:t>mean that they come regularly to the north. There is haulage going in either direction. Are you concerned about aspects like that</w:t>
      </w:r>
      <w:r w:rsidRPr="007B201C" w:rsidR="000C0C3F">
        <w:t>,</w:t>
      </w:r>
      <w:r w:rsidRPr="007B201C">
        <w:t xml:space="preserve"> or do you think they are being taken into account, thinking about the physical functioning of the all-</w:t>
      </w:r>
      <w:r w:rsidRPr="007B201C" w:rsidR="000C0C3F">
        <w:t>island</w:t>
      </w:r>
      <w:r w:rsidRPr="007B201C">
        <w:t xml:space="preserve"> economy?</w:t>
      </w:r>
    </w:p>
    <w:p w:rsidR="00C53653" w:rsidRPr="007B201C" w:rsidP="007B0C02">
      <w:pPr>
        <w:pStyle w:val="Answer"/>
        <w:spacing w:line="480" w:lineRule="auto"/>
      </w:pPr>
      <w:sdt>
        <w:sdtPr>
          <w:alias w:val="Witness"/>
          <w:id w:val="-1102728717"/>
          <w:placeholder>
            <w:docPart w:val="156C8AC69DE245A9B81502F443943F17"/>
          </w:placeholder>
          <w:richText/>
        </w:sdtPr>
        <w:sdtContent>
          <w:r w:rsidRPr="007B201C">
            <w:rPr>
              <w:b/>
              <w:i/>
              <w:iCs/>
            </w:rPr>
            <w:t>Stephen Kelly:</w:t>
          </w:r>
          <w:r w:rsidRPr="007B201C">
            <w:rPr>
              <w:b/>
            </w:rPr>
            <w:t xml:space="preserve"> </w:t>
          </w:r>
        </w:sdtContent>
      </w:sdt>
      <w:r w:rsidRPr="007B201C">
        <w:t xml:space="preserve">We know that approximately 30,000 people cross the border every day just to work. We know that companies in Northern Ireland service companies in the Republic of Ireland. We know that flows in both directions. We still have uncertainties around the status of some of those people within the </w:t>
      </w:r>
      <w:r w:rsidRPr="007B201C" w:rsidR="000C0C3F">
        <w:t>common travel area</w:t>
      </w:r>
      <w:r w:rsidRPr="007B201C">
        <w:t xml:space="preserve">. Yes, UK and Irish citizens have the right to work, travel, live and set up a business, et cetera, in each other’s territory. </w:t>
      </w:r>
      <w:r w:rsidRPr="007B201C" w:rsidR="000C0C3F">
        <w:t>T</w:t>
      </w:r>
      <w:r w:rsidRPr="007B201C">
        <w:t xml:space="preserve">he ability of those people who may have come from other parts of the EU </w:t>
      </w:r>
      <w:r w:rsidRPr="007B201C" w:rsidR="000C0C3F">
        <w:t xml:space="preserve">to do this </w:t>
      </w:r>
      <w:r w:rsidRPr="007B201C">
        <w:t xml:space="preserve">is not clear. </w:t>
      </w:r>
    </w:p>
    <w:p w:rsidR="00C53653" w:rsidRPr="007B201C" w:rsidP="007B0C02">
      <w:pPr>
        <w:pStyle w:val="Answer"/>
        <w:spacing w:line="480" w:lineRule="auto"/>
      </w:pPr>
      <w:r w:rsidRPr="007B201C">
        <w:t xml:space="preserve">We have some concerns around the migration system. There was a shortage occupation list that was being created for Northern Ireland. The Home Secretary has decided not to implement that. That creates problems at the beginning of next year as well. We have an issue in </w:t>
      </w:r>
      <w:r w:rsidRPr="007B201C">
        <w:t>terms of the recognition of qualifications, which still has not been fully seen through. There has been some effort on that</w:t>
      </w:r>
      <w:r w:rsidRPr="007B201C" w:rsidR="000C0C3F">
        <w:t>; t</w:t>
      </w:r>
      <w:r w:rsidRPr="007B201C">
        <w:t xml:space="preserve">here is a veterinary agreement and I believe there is an agreement with the accountants, for instance. </w:t>
      </w:r>
      <w:r w:rsidRPr="007B201C" w:rsidR="000C0C3F">
        <w:t>T</w:t>
      </w:r>
      <w:r w:rsidRPr="007B201C">
        <w:t>he wholesale recognition of qualifications is still causing an issue for us.</w:t>
      </w:r>
    </w:p>
    <w:p w:rsidR="00C53653" w:rsidRPr="007B201C" w:rsidP="007B0C02">
      <w:pPr>
        <w:pStyle w:val="Question"/>
        <w:numPr>
          <w:ilvl w:val="0"/>
          <w:numId w:val="9"/>
        </w:numPr>
        <w:spacing w:line="480" w:lineRule="auto"/>
      </w:pPr>
      <w:sdt>
        <w:sdtPr>
          <w:alias w:val="Member"/>
          <w:tag w:val="&lt;Member mnisId='4385' dodsId='137582'&gt;"/>
          <w:id w:val="-77369907"/>
          <w:placeholder>
            <w:docPart w:val="156C8AC69DE245A9B81502F443943F17"/>
          </w:placeholder>
          <w:richText/>
        </w:sdtPr>
        <w:sdtContent>
          <w:r w:rsidRPr="007B201C" w:rsidR="001F04EE">
            <w:rPr>
              <w:b/>
            </w:rPr>
            <w:t>Dr Whitford:</w:t>
          </w:r>
        </w:sdtContent>
      </w:sdt>
      <w:r w:rsidRPr="007B201C">
        <w:t xml:space="preserve"> Within the medical sphere</w:t>
      </w:r>
      <w:r w:rsidRPr="007B201C" w:rsidR="000C0C3F">
        <w:t>, I know</w:t>
      </w:r>
      <w:r w:rsidRPr="007B201C">
        <w:t xml:space="preserve"> there are a lot of patients and healthcare services that go back and forth across the border. A lot of the highly specialised stuff is now on an all-</w:t>
      </w:r>
      <w:r w:rsidR="001D34D3">
        <w:t xml:space="preserve">Ireland </w:t>
      </w:r>
      <w:r w:rsidRPr="007B201C">
        <w:t>basis</w:t>
      </w:r>
      <w:r w:rsidRPr="007B201C" w:rsidR="000C0C3F">
        <w:t>,</w:t>
      </w:r>
      <w:r w:rsidRPr="007B201C">
        <w:t xml:space="preserve"> so I was aware of these issues from that route. Aodhán, do you have anything that you want to add about concerns regarding the all-</w:t>
      </w:r>
      <w:r w:rsidR="001D34D3">
        <w:t xml:space="preserve">Ireland </w:t>
      </w:r>
      <w:r w:rsidRPr="007B201C">
        <w:t>economy? With regards retail, there will of course be a degree of transaction across the border, both importing and exporting.</w:t>
      </w:r>
    </w:p>
    <w:p w:rsidR="00C53653" w:rsidRPr="007B201C" w:rsidP="007B0C02">
      <w:pPr>
        <w:pStyle w:val="Answer"/>
        <w:spacing w:line="480" w:lineRule="auto"/>
      </w:pPr>
      <w:sdt>
        <w:sdtPr>
          <w:alias w:val="Witness"/>
          <w:id w:val="-1162775476"/>
          <w:placeholder>
            <w:docPart w:val="156C8AC69DE245A9B81502F443943F17"/>
          </w:placeholder>
          <w:richText/>
        </w:sdtPr>
        <w:sdtContent>
          <w:r w:rsidRPr="007B201C">
            <w:rPr>
              <w:b/>
              <w:i/>
              <w:iCs/>
            </w:rPr>
            <w:t xml:space="preserve">Aodhán Connolly: </w:t>
          </w:r>
        </w:sdtContent>
      </w:sdt>
      <w:r w:rsidRPr="007B201C">
        <w:t xml:space="preserve">It goes back to that point of the cyclical circle of supply chains that we have across the islands. Any friction is no good for anyone on these islands, quite simply, because friction means cost. We have to look at the benefits of the protocol. Again, the </w:t>
      </w:r>
      <w:r w:rsidRPr="007B201C" w:rsidR="00E918C3">
        <w:t>protocol</w:t>
      </w:r>
      <w:r w:rsidRPr="007B201C">
        <w:t xml:space="preserve"> is not perfect in any way, shape or form and it needs mitigation, derogation and compensation</w:t>
      </w:r>
      <w:r w:rsidRPr="007B201C" w:rsidR="000C0C3F">
        <w:t>,</w:t>
      </w:r>
      <w:r w:rsidRPr="007B201C">
        <w:t xml:space="preserve"> but it give</w:t>
      </w:r>
      <w:r w:rsidRPr="007B201C" w:rsidR="000C0C3F">
        <w:t>s</w:t>
      </w:r>
      <w:r w:rsidRPr="007B201C">
        <w:t xml:space="preserve"> us that access into the EU market.</w:t>
      </w:r>
    </w:p>
    <w:p w:rsidR="00C53653" w:rsidRPr="007B201C" w:rsidP="007B0C02">
      <w:pPr>
        <w:pStyle w:val="Answer"/>
        <w:spacing w:line="480" w:lineRule="auto"/>
      </w:pPr>
      <w:r w:rsidRPr="007B201C">
        <w:t xml:space="preserve">Those people who are saying that we will just get everything from the south do not understand the supply chains and do not understand that there will be a currency differential, which makes a real difference. They do not understand that the buying power of the 70 million people in the UK allows us to get better rates on certain things. Again, I go back to the </w:t>
      </w:r>
      <w:r w:rsidRPr="007B201C">
        <w:t>point that</w:t>
      </w:r>
      <w:r w:rsidRPr="007B201C" w:rsidR="000C0C3F">
        <w:t xml:space="preserve"> </w:t>
      </w:r>
      <w:r w:rsidRPr="007B201C">
        <w:t>this is not about north, south, east or west. This is about all of it</w:t>
      </w:r>
      <w:r w:rsidRPr="007B201C" w:rsidR="000C0C3F">
        <w:t>:</w:t>
      </w:r>
      <w:r w:rsidRPr="007B201C">
        <w:t xml:space="preserve"> integrated supply chains across these islands.</w:t>
      </w:r>
    </w:p>
    <w:p w:rsidR="00C53653" w:rsidRPr="007B201C" w:rsidP="007B0C02">
      <w:pPr>
        <w:pStyle w:val="Question"/>
        <w:numPr>
          <w:ilvl w:val="0"/>
          <w:numId w:val="9"/>
        </w:numPr>
        <w:spacing w:line="480" w:lineRule="auto"/>
      </w:pPr>
      <w:sdt>
        <w:sdtPr>
          <w:alias w:val="Member"/>
          <w:tag w:val="&lt;Member mnisId='4385' dodsId='137582'&gt;"/>
          <w:id w:val="-1907834949"/>
          <w:placeholder>
            <w:docPart w:val="156C8AC69DE245A9B81502F443943F17"/>
          </w:placeholder>
          <w:richText/>
        </w:sdtPr>
        <w:sdtContent>
          <w:r w:rsidRPr="007B201C" w:rsidR="001F04EE">
            <w:rPr>
              <w:b/>
            </w:rPr>
            <w:t>Dr Whitford:</w:t>
          </w:r>
        </w:sdtContent>
      </w:sdt>
      <w:r w:rsidRPr="007B201C">
        <w:t xml:space="preserve"> Victor, you talked earlier about the concern of Northern Ireland being used as a back door for lower</w:t>
      </w:r>
      <w:r w:rsidR="001D34D3">
        <w:t>-</w:t>
      </w:r>
      <w:r w:rsidRPr="007B201C">
        <w:t xml:space="preserve">quality agri-foods into the UK. </w:t>
      </w:r>
      <w:r w:rsidRPr="007B201C" w:rsidR="000C0C3F">
        <w:t>T</w:t>
      </w:r>
      <w:r w:rsidRPr="007B201C">
        <w:t>he EU would express it the other way</w:t>
      </w:r>
      <w:r w:rsidRPr="007B201C" w:rsidR="000C0C3F">
        <w:t>; i</w:t>
      </w:r>
      <w:r w:rsidRPr="007B201C">
        <w:t xml:space="preserve">f we were bringing in hormone-injected beef or chlorinated chicken or whatever else, </w:t>
      </w:r>
      <w:r w:rsidRPr="007B201C" w:rsidR="000C0C3F">
        <w:t>it is</w:t>
      </w:r>
      <w:r w:rsidRPr="007B201C">
        <w:t xml:space="preserve"> anxious about that going into the single market. Do you not recognise those concerns</w:t>
      </w:r>
      <w:r w:rsidRPr="007B201C" w:rsidR="000C0C3F">
        <w:t xml:space="preserve"> that</w:t>
      </w:r>
      <w:r w:rsidRPr="007B201C">
        <w:t xml:space="preserve"> that would be more of a danger if we are thinking about the </w:t>
      </w:r>
      <w:r w:rsidRPr="007B201C" w:rsidR="000C0C3F">
        <w:t>all-island</w:t>
      </w:r>
      <w:r w:rsidRPr="007B201C">
        <w:t xml:space="preserve"> economy?</w:t>
      </w:r>
    </w:p>
    <w:p w:rsidR="000C0C3F" w:rsidRPr="007B201C" w:rsidP="007B0C02">
      <w:pPr>
        <w:pStyle w:val="Answer"/>
        <w:spacing w:line="480" w:lineRule="auto"/>
      </w:pPr>
      <w:sdt>
        <w:sdtPr>
          <w:alias w:val="Witness"/>
          <w:id w:val="608709326"/>
          <w:placeholder>
            <w:docPart w:val="156C8AC69DE245A9B81502F443943F17"/>
          </w:placeholder>
          <w:richText/>
        </w:sdtPr>
        <w:sdtContent>
          <w:r w:rsidRPr="007B201C" w:rsidR="00C53653">
            <w:rPr>
              <w:b/>
              <w:i/>
              <w:iCs/>
            </w:rPr>
            <w:t>Victor Chestnutt:</w:t>
          </w:r>
          <w:r w:rsidRPr="007B201C" w:rsidR="00C53653">
            <w:rPr>
              <w:b/>
            </w:rPr>
            <w:t xml:space="preserve"> </w:t>
          </w:r>
        </w:sdtContent>
      </w:sdt>
      <w:r w:rsidRPr="007B201C" w:rsidR="00C53653">
        <w:t>Yes, there is that point to it</w:t>
      </w:r>
      <w:r w:rsidRPr="007B201C">
        <w:t>,</w:t>
      </w:r>
      <w:r w:rsidRPr="007B201C" w:rsidR="00C53653">
        <w:t xml:space="preserve"> but everything has to come through the pinch-points of those ports in that direction</w:t>
      </w:r>
      <w:r w:rsidRPr="007B201C">
        <w:t>,</w:t>
      </w:r>
      <w:r w:rsidRPr="007B201C" w:rsidR="00C53653">
        <w:t xml:space="preserve"> whereas the other way there is a completely porous border from ROI to N</w:t>
      </w:r>
      <w:r w:rsidRPr="007B201C">
        <w:t>orthern Ireland</w:t>
      </w:r>
      <w:r w:rsidRPr="007B201C" w:rsidR="00C53653">
        <w:t>. Once it is in free circulation in Northern Ireland, it can pass on t</w:t>
      </w:r>
      <w:r w:rsidRPr="007B201C">
        <w:t>hrough</w:t>
      </w:r>
      <w:r w:rsidRPr="007B201C" w:rsidR="00C53653">
        <w:t xml:space="preserve"> the same ports. </w:t>
      </w:r>
    </w:p>
    <w:p w:rsidR="00C53653" w:rsidRPr="007B201C" w:rsidP="007B0C02">
      <w:pPr>
        <w:pStyle w:val="Answer"/>
        <w:spacing w:line="480" w:lineRule="auto"/>
      </w:pPr>
      <w:r w:rsidRPr="007B201C">
        <w:t>We are concerned on the labelling of veterinary meds. Exactly as you say, we are a small area. Is it going to be worthwhile for a pharmaceutical company registering their product for use in Northern Ireland if it is a specific label? That is one of the concerns we have.</w:t>
      </w:r>
    </w:p>
    <w:p w:rsidR="00C53653" w:rsidRPr="007B201C" w:rsidP="007B0C02">
      <w:pPr>
        <w:pStyle w:val="Answer"/>
        <w:spacing w:line="480" w:lineRule="auto"/>
      </w:pPr>
      <w:r w:rsidRPr="007B201C">
        <w:t>On the labour issue, our food processing plants have issues but so do the ones south of the border</w:t>
      </w:r>
      <w:r w:rsidRPr="007B201C" w:rsidR="000C0C3F">
        <w:t xml:space="preserve">, to be honest, </w:t>
      </w:r>
      <w:r w:rsidRPr="007B201C">
        <w:t>at the minute. Any friction is bad for our labour force. The labour force, as with everything else, is totally integrated on the island of Ireland</w:t>
      </w:r>
      <w:r w:rsidRPr="007B201C" w:rsidR="000C0C3F">
        <w:t>,</w:t>
      </w:r>
      <w:r w:rsidRPr="007B201C">
        <w:t xml:space="preserve"> so any friction is bad on that side. </w:t>
      </w:r>
    </w:p>
    <w:p w:rsidR="00C53653" w:rsidRPr="007B201C" w:rsidP="007B0C02">
      <w:pPr>
        <w:pStyle w:val="Answer"/>
        <w:spacing w:line="480" w:lineRule="auto"/>
      </w:pPr>
      <w:r w:rsidRPr="007B201C">
        <w:t xml:space="preserve">I do not have anything else to </w:t>
      </w:r>
      <w:r w:rsidRPr="007B201C" w:rsidR="000C0C3F">
        <w:t>say</w:t>
      </w:r>
      <w:r w:rsidRPr="007B201C">
        <w:t xml:space="preserve">. I am going to leave at this point. Thank you all for your questions. It was a very informative point but I should really have been in another meeting in </w:t>
      </w:r>
      <w:r w:rsidRPr="007B201C" w:rsidR="00282AC8">
        <w:t>the</w:t>
      </w:r>
      <w:r w:rsidRPr="007B201C">
        <w:t xml:space="preserve"> House</w:t>
      </w:r>
      <w:r w:rsidRPr="007B201C" w:rsidR="00282AC8">
        <w:t xml:space="preserve"> of Lords</w:t>
      </w:r>
      <w:r w:rsidRPr="007B201C">
        <w:t>. I have given MPs most of the time. Thank you for the opportunity.</w:t>
      </w:r>
    </w:p>
    <w:p w:rsidR="00C53653" w:rsidRPr="007B201C" w:rsidP="007B0C02">
      <w:pPr>
        <w:pStyle w:val="Question"/>
        <w:numPr>
          <w:ilvl w:val="0"/>
          <w:numId w:val="0"/>
        </w:numPr>
        <w:spacing w:line="480" w:lineRule="auto"/>
        <w:ind w:left="794"/>
      </w:pPr>
      <w:sdt>
        <w:sdtPr>
          <w:alias w:val="Member"/>
          <w:tag w:val="&lt;Member mnisId='413' dodsId='25735'&gt;"/>
          <w:id w:val="-1320886477"/>
          <w:placeholder>
            <w:docPart w:val="156C8AC69DE245A9B81502F443943F17"/>
          </w:placeholder>
          <w:richText/>
        </w:sdtPr>
        <w:sdtContent>
          <w:r w:rsidRPr="007B201C">
            <w:rPr>
              <w:b/>
            </w:rPr>
            <w:t>Chair:</w:t>
          </w:r>
        </w:sdtContent>
      </w:sdt>
      <w:r w:rsidRPr="007B201C">
        <w:t xml:space="preserve"> Victor, we are very grateful to you for giving up your time. You are clearly a man in demand.</w:t>
      </w:r>
    </w:p>
    <w:p w:rsidR="00C53653" w:rsidRPr="007B201C" w:rsidP="007B0C02">
      <w:pPr>
        <w:pStyle w:val="Question"/>
        <w:numPr>
          <w:ilvl w:val="0"/>
          <w:numId w:val="9"/>
        </w:numPr>
        <w:spacing w:line="480" w:lineRule="auto"/>
      </w:pPr>
      <w:sdt>
        <w:sdtPr>
          <w:alias w:val="Member"/>
          <w:tag w:val="&lt;Member mnisId='1581' dodsId='31691'&gt;"/>
          <w:id w:val="-395043620"/>
          <w:placeholder>
            <w:docPart w:val="156C8AC69DE245A9B81502F443943F17"/>
          </w:placeholder>
          <w:richText/>
        </w:sdtPr>
        <w:sdtContent>
          <w:r w:rsidRPr="007B201C" w:rsidR="00282AC8">
            <w:rPr>
              <w:b/>
            </w:rPr>
            <w:t>Mr Bone:</w:t>
          </w:r>
        </w:sdtContent>
      </w:sdt>
      <w:r w:rsidRPr="007B201C">
        <w:t xml:space="preserve"> </w:t>
      </w:r>
      <w:r w:rsidRPr="007B201C" w:rsidR="00282AC8">
        <w:t>Thank you to</w:t>
      </w:r>
      <w:r w:rsidRPr="007B201C">
        <w:t xml:space="preserve"> all three witnesses for the testimony that I have listened to with great interest this morning. A lot of it has been based on the fact that there would not be a free trade agreement but my view is that it is pretty certain that we are going to get a comprehensive free trade agreement. If we get a comprehensive free trade agreement, are there any real problems that we need to worry about here</w:t>
      </w:r>
      <w:r w:rsidRPr="007B201C" w:rsidR="00282AC8">
        <w:t>,</w:t>
      </w:r>
      <w:r w:rsidRPr="007B201C">
        <w:t xml:space="preserve"> or will they disappear with that agreement?</w:t>
      </w:r>
    </w:p>
    <w:p w:rsidR="00C53653" w:rsidRPr="007B201C" w:rsidP="007B0C02">
      <w:pPr>
        <w:pStyle w:val="Answer"/>
        <w:spacing w:line="480" w:lineRule="auto"/>
      </w:pPr>
      <w:sdt>
        <w:sdtPr>
          <w:alias w:val="Witness"/>
          <w:id w:val="-1063723800"/>
          <w:placeholder>
            <w:docPart w:val="156C8AC69DE245A9B81502F443943F17"/>
          </w:placeholder>
          <w:richText/>
        </w:sdtPr>
        <w:sdtContent>
          <w:r w:rsidRPr="007B201C">
            <w:rPr>
              <w:b/>
              <w:i/>
              <w:iCs/>
            </w:rPr>
            <w:t xml:space="preserve">Aodhán Connolly: </w:t>
          </w:r>
        </w:sdtContent>
      </w:sdt>
      <w:r w:rsidRPr="007B201C">
        <w:t xml:space="preserve">There is not going to be a comprehensive free trade agreement in the way that we would usually see a comprehensive free trade agreement. As far as I know, there is no veterinary agreement on the table. There are no wider agreements on the recognition of standards and those sorts of things when we talk about a comprehensive free trade agreement. </w:t>
      </w:r>
    </w:p>
    <w:p w:rsidR="00C53653" w:rsidRPr="007B201C" w:rsidP="007B0C02">
      <w:pPr>
        <w:pStyle w:val="Answer"/>
        <w:spacing w:line="480" w:lineRule="auto"/>
      </w:pPr>
      <w:r w:rsidRPr="007B201C">
        <w:t>A good</w:t>
      </w:r>
      <w:r w:rsidRPr="007B201C" w:rsidR="00282AC8">
        <w:t>-</w:t>
      </w:r>
      <w:r w:rsidRPr="007B201C">
        <w:t>case scenario is that we are looking at a zero</w:t>
      </w:r>
      <w:r w:rsidRPr="007B201C" w:rsidR="00282AC8">
        <w:t>-</w:t>
      </w:r>
      <w:r w:rsidRPr="007B201C">
        <w:t>tariff and zero</w:t>
      </w:r>
      <w:r w:rsidRPr="007B201C" w:rsidR="00282AC8">
        <w:t>-</w:t>
      </w:r>
      <w:r w:rsidRPr="007B201C">
        <w:t xml:space="preserve">customs trade agreement. Praise where praise is due; if the UK Government and the EU deliver that, it will remove some of the customs friction. </w:t>
      </w:r>
      <w:r w:rsidRPr="007B201C" w:rsidR="00282AC8">
        <w:t>P</w:t>
      </w:r>
      <w:r w:rsidRPr="007B201C">
        <w:t xml:space="preserve">eople look at this as if we solve this and it is all okay. It is not. This is not a linear equation; this is a 3D jigsaw and you need to have </w:t>
      </w:r>
      <w:r w:rsidRPr="007B201C">
        <w:t xml:space="preserve">every part in place to see where the problems are and how to fix them. SPS is a problem. The new VAT regulations are going to be a problem. The checks, the paperwork, the new systems and the delays are all things that will impact not just choice and affordability but profitability for our retailers and other businesses. We cannot underestimate how important it is to get a free trade agreement. Like I said, for Northern Ireland, a free trade agreement and the deliberation of the </w:t>
      </w:r>
      <w:r w:rsidRPr="007B201C" w:rsidR="00FA0202">
        <w:t>joint committee</w:t>
      </w:r>
      <w:r w:rsidRPr="007B201C">
        <w:t xml:space="preserve"> are the only show</w:t>
      </w:r>
      <w:r w:rsidRPr="007B201C" w:rsidR="00282AC8">
        <w:t>s</w:t>
      </w:r>
      <w:r w:rsidRPr="007B201C">
        <w:t xml:space="preserve"> in town. However, no matter what sort of agreement there is, there are going to be cost rises</w:t>
      </w:r>
      <w:r w:rsidRPr="007B201C" w:rsidR="00282AC8">
        <w:t>,</w:t>
      </w:r>
      <w:r w:rsidRPr="007B201C">
        <w:t xml:space="preserve"> because we are talking about a fundamental change in how we do business. Again, it is not one thing</w:t>
      </w:r>
      <w:r w:rsidRPr="007B201C" w:rsidR="00282AC8">
        <w:t>—</w:t>
      </w:r>
      <w:r w:rsidRPr="007B201C">
        <w:t>customs</w:t>
      </w:r>
      <w:r w:rsidRPr="007B201C" w:rsidR="00282AC8">
        <w:t>—</w:t>
      </w:r>
      <w:r w:rsidRPr="007B201C">
        <w:t>to be solved; it is about 30 different areas that need to be solved.</w:t>
      </w:r>
    </w:p>
    <w:p w:rsidR="00C53653" w:rsidRPr="007B201C" w:rsidP="007B0C02">
      <w:pPr>
        <w:pStyle w:val="Question"/>
        <w:numPr>
          <w:ilvl w:val="0"/>
          <w:numId w:val="9"/>
        </w:numPr>
        <w:spacing w:line="480" w:lineRule="auto"/>
      </w:pPr>
      <w:sdt>
        <w:sdtPr>
          <w:alias w:val="Member"/>
          <w:tag w:val="&lt;Member mnisId='1581' dodsId='31691'&gt;"/>
          <w:id w:val="1180230048"/>
          <w:placeholder>
            <w:docPart w:val="156C8AC69DE245A9B81502F443943F17"/>
          </w:placeholder>
          <w:richText/>
        </w:sdtPr>
        <w:sdtContent>
          <w:r w:rsidRPr="007B201C" w:rsidR="00282AC8">
            <w:rPr>
              <w:b/>
            </w:rPr>
            <w:t>Mr Bone:</w:t>
          </w:r>
        </w:sdtContent>
      </w:sdt>
      <w:r w:rsidRPr="007B201C">
        <w:t xml:space="preserve"> You seem to be better informed o</w:t>
      </w:r>
      <w:r w:rsidR="00916CF6">
        <w:t xml:space="preserve">n </w:t>
      </w:r>
      <w:r w:rsidRPr="007B201C">
        <w:t xml:space="preserve">what this comprehensive or non-comprehensive free trade agreement is than myself. I actually do not know how far that agreement is going to go. </w:t>
      </w:r>
      <w:r w:rsidRPr="007B201C" w:rsidR="00282AC8">
        <w:t>W</w:t>
      </w:r>
      <w:r w:rsidRPr="007B201C">
        <w:t>ould you accept that, if there is even a limited free trade agreement, things do not stop on that day? Afterwards, you can negotiate further on other things. Assuming that there is a free trade agreement, how damaging</w:t>
      </w:r>
      <w:r w:rsidRPr="007B201C" w:rsidR="00282AC8">
        <w:t xml:space="preserve"> </w:t>
      </w:r>
      <w:r w:rsidRPr="007B201C">
        <w:t>are the other requirements? I am trying to get a feel for it. If there is no free trade agreement and no deal, there are going to be issues. With a free trade agreement</w:t>
      </w:r>
      <w:r w:rsidRPr="007B201C" w:rsidR="00282AC8">
        <w:t>,</w:t>
      </w:r>
      <w:r w:rsidRPr="007B201C">
        <w:t xml:space="preserve"> you still say there are going to be issues but how difficult are those issues going to be?</w:t>
      </w:r>
    </w:p>
    <w:p w:rsidR="00C53653" w:rsidRPr="007B201C" w:rsidP="007B0C02">
      <w:pPr>
        <w:pStyle w:val="Answer"/>
        <w:spacing w:line="480" w:lineRule="auto"/>
      </w:pPr>
      <w:sdt>
        <w:sdtPr>
          <w:alias w:val="Witness"/>
          <w:id w:val="-1591074920"/>
          <w:placeholder>
            <w:docPart w:val="156C8AC69DE245A9B81502F443943F17"/>
          </w:placeholder>
          <w:richText/>
        </w:sdtPr>
        <w:sdtContent>
          <w:r w:rsidRPr="007B201C">
            <w:rPr>
              <w:b/>
              <w:i/>
              <w:iCs/>
            </w:rPr>
            <w:t xml:space="preserve">Aodhán Connolly: </w:t>
          </w:r>
        </w:sdtContent>
      </w:sdt>
      <w:r w:rsidRPr="007B201C">
        <w:t>I said before to Jo</w:t>
      </w:r>
      <w:r w:rsidRPr="007B201C" w:rsidR="00282AC8">
        <w:t>anna</w:t>
      </w:r>
      <w:r w:rsidRPr="007B201C">
        <w:t xml:space="preserve"> or Philippa that a free trade agreement is a good baseline. With the Swiss model, you have a baseline </w:t>
      </w:r>
      <w:r w:rsidRPr="007B201C">
        <w:t>and you add to it over many years and it gets better. That takes time. I have no doubt that, eventually, we will get to a position where we have a good and open trading relationship with the EU. The problem is neither business nor households in Northern Ireland have the time to absorb those financial costs that come with friction. For example, the EHC—the export health certificate—that we have been talking about can cost from £56 to £200. That can add tens of thousands of pounds on to a load. That is very big in terms of eating into profit margins, and the Northern Ireland consumer cannot afford it either.</w:t>
      </w:r>
      <w:r w:rsidR="00916CF6">
        <w:t xml:space="preserve"> </w:t>
      </w:r>
      <w:r w:rsidRPr="007B201C">
        <w:t>We are hoping and praying for an FTA because it removes a certain amount of friction but it is only one piece of that jigsaw of those things that I spoke about at the very start of the evidence.</w:t>
      </w:r>
    </w:p>
    <w:p w:rsidR="00282AC8" w:rsidRPr="007B201C" w:rsidP="007B0C02">
      <w:pPr>
        <w:pStyle w:val="Question"/>
        <w:numPr>
          <w:ilvl w:val="0"/>
          <w:numId w:val="9"/>
        </w:numPr>
        <w:spacing w:line="480" w:lineRule="auto"/>
      </w:pPr>
      <w:sdt>
        <w:sdtPr>
          <w:alias w:val="Member"/>
          <w:tag w:val="&lt;Member mnisId='1581' dodsId='31691'&gt;"/>
          <w:id w:val="-213584386"/>
          <w:placeholder>
            <w:docPart w:val="156C8AC69DE245A9B81502F443943F17"/>
          </w:placeholder>
          <w:richText/>
        </w:sdtPr>
        <w:sdtContent>
          <w:r w:rsidRPr="007B201C">
            <w:rPr>
              <w:b/>
            </w:rPr>
            <w:t>Mr Bone:</w:t>
          </w:r>
        </w:sdtContent>
      </w:sdt>
      <w:r w:rsidRPr="007B201C" w:rsidR="00C53653">
        <w:t xml:space="preserve"> I absolutely accept what all three of you said earlier on</w:t>
      </w:r>
      <w:r w:rsidRPr="007B201C">
        <w:t>. Y</w:t>
      </w:r>
      <w:r w:rsidRPr="007B201C" w:rsidR="00C53653">
        <w:t>ou need certainty. I was in business for many years before becoming an MP and I exported to the EU and around the world. Tell me what the regulations are</w:t>
      </w:r>
      <w:r w:rsidRPr="007B201C">
        <w:t xml:space="preserve"> </w:t>
      </w:r>
      <w:r w:rsidRPr="007B201C" w:rsidR="00C53653">
        <w:t>and I will abide by them</w:t>
      </w:r>
      <w:r w:rsidRPr="007B201C">
        <w:t>,</w:t>
      </w:r>
      <w:r w:rsidRPr="007B201C" w:rsidR="00C53653">
        <w:t xml:space="preserve"> and my goods will get there because my customers want to buy them. I am very frustrated that the politicians seem unable to accept that there needs to be time. </w:t>
      </w:r>
    </w:p>
    <w:p w:rsidR="00C53653" w:rsidRPr="007B201C" w:rsidP="007B0C02">
      <w:pPr>
        <w:pStyle w:val="Question"/>
        <w:numPr>
          <w:ilvl w:val="0"/>
          <w:numId w:val="0"/>
        </w:numPr>
        <w:spacing w:line="480" w:lineRule="auto"/>
        <w:ind w:left="794"/>
      </w:pPr>
      <w:r w:rsidRPr="007B201C">
        <w:t>Having said that, we have known that we are going to come out of the EU since 2016. Every business that I have talked to of any size has already made provisional arrangements for whatever happens. Smaller enterprises will accept, “Our freight agents will do whatever is necessary and we will pay for that cost”. I am not sure where this idea of additional time comes from. Surely four years is enough for people to get prepared.</w:t>
      </w:r>
    </w:p>
    <w:p w:rsidR="00C53653" w:rsidRPr="007B201C" w:rsidP="007B0C02">
      <w:pPr>
        <w:pStyle w:val="Answer"/>
        <w:spacing w:line="480" w:lineRule="auto"/>
      </w:pPr>
      <w:sdt>
        <w:sdtPr>
          <w:alias w:val="Witness"/>
          <w:id w:val="-426658547"/>
          <w:placeholder>
            <w:docPart w:val="156C8AC69DE245A9B81502F443943F17"/>
          </w:placeholder>
          <w:richText/>
        </w:sdtPr>
        <w:sdtContent>
          <w:r w:rsidRPr="007B201C">
            <w:rPr>
              <w:b/>
              <w:i/>
              <w:iCs/>
            </w:rPr>
            <w:t xml:space="preserve">Aodhán Connolly: </w:t>
          </w:r>
        </w:sdtContent>
      </w:sdt>
      <w:r w:rsidRPr="007B201C">
        <w:t xml:space="preserve">If we were told four years ago exactly what we had to prepare for, we would be more than ready now. The fact is that we are sitting six weeks out and we do not know exactly what is coming from the </w:t>
      </w:r>
      <w:r w:rsidRPr="007B201C" w:rsidR="00FA0202">
        <w:t>joint committee</w:t>
      </w:r>
      <w:r w:rsidRPr="007B201C">
        <w:t>. We do not know what will be there as far as flexibility and labelling is concerned. Lord Agnew said in the Treasury Committee that busines</w:t>
      </w:r>
      <w:r w:rsidR="00916CF6">
        <w:t>s</w:t>
      </w:r>
      <w:r w:rsidRPr="007B201C">
        <w:t xml:space="preserve"> ha</w:t>
      </w:r>
      <w:r w:rsidRPr="007B201C" w:rsidR="00282AC8">
        <w:t xml:space="preserve">s </w:t>
      </w:r>
      <w:r w:rsidRPr="007B201C">
        <w:t xml:space="preserve">had </w:t>
      </w:r>
      <w:r w:rsidRPr="007B201C" w:rsidR="00282AC8">
        <w:t>its</w:t>
      </w:r>
      <w:r w:rsidRPr="007B201C">
        <w:t xml:space="preserve"> head in the sand on this. I do not accept that at all and I do not accept that we have not been doing our best. There is a lack of freight forwarders to</w:t>
      </w:r>
      <w:r w:rsidRPr="007B201C" w:rsidR="00282AC8">
        <w:t xml:space="preserve"> deal</w:t>
      </w:r>
      <w:r w:rsidRPr="007B201C">
        <w:t xml:space="preserve"> with the amount of customs traffic that there is going to be. Even the largest businesses in Northern Ireland are saying that they do not have the information that they need. In fact, we are doing a Northern Ireland Business Brexit Working Group survey at the moment. Over 70% of people who have responded so far say that they are not prepared</w:t>
      </w:r>
      <w:r w:rsidRPr="007B201C" w:rsidR="00282AC8">
        <w:t>,</w:t>
      </w:r>
      <w:r w:rsidRPr="007B201C">
        <w:t xml:space="preserve"> quite simply because they do not have the information.</w:t>
      </w:r>
    </w:p>
    <w:p w:rsidR="00C53653" w:rsidRPr="007B201C" w:rsidP="007B0C02">
      <w:pPr>
        <w:pStyle w:val="Answer"/>
        <w:spacing w:line="480" w:lineRule="auto"/>
      </w:pPr>
      <w:r w:rsidRPr="007B201C">
        <w:t>It is not the case that we have had four years to prepare. In fact, we do not know now what we have to do by 1 January</w:t>
      </w:r>
      <w:r w:rsidRPr="007B201C" w:rsidR="00282AC8">
        <w:t xml:space="preserve">, so </w:t>
      </w:r>
      <w:r w:rsidRPr="007B201C">
        <w:t xml:space="preserve">we have less than six weeks to prepare. We have tried to prepare as best as possible. We have put mitigations in place ourselves. We have spent a lot of money. Bear in mind that we have had the Covid pandemic. There is no Brexit war chest here. Neither is there a good customs or good SPS fairy that is going to wave </w:t>
      </w:r>
      <w:r w:rsidRPr="007B201C" w:rsidR="00282AC8">
        <w:t>a</w:t>
      </w:r>
      <w:r w:rsidRPr="007B201C">
        <w:t xml:space="preserve"> wand on 1 January and make this okay. Busines</w:t>
      </w:r>
      <w:r w:rsidR="00916CF6">
        <w:t>s</w:t>
      </w:r>
      <w:r w:rsidRPr="007B201C">
        <w:t xml:space="preserve"> ha</w:t>
      </w:r>
      <w:r w:rsidRPr="007B201C" w:rsidR="00282AC8">
        <w:t>s</w:t>
      </w:r>
      <w:r w:rsidRPr="007B201C">
        <w:t xml:space="preserve"> been pragmatic and ha</w:t>
      </w:r>
      <w:r w:rsidRPr="007B201C" w:rsidR="00282AC8">
        <w:t>s</w:t>
      </w:r>
      <w:r w:rsidRPr="007B201C">
        <w:t xml:space="preserve"> been working very hard with the EU, the UK Government and with the Northern Ireland powers that be to make sure that concerns are listened to. In fact, the TSS—Trader Support Service—</w:t>
      </w:r>
      <w:r w:rsidRPr="007B201C">
        <w:t>was an answer to the 67</w:t>
      </w:r>
      <w:r w:rsidRPr="007B201C" w:rsidR="00282AC8">
        <w:t>-</w:t>
      </w:r>
      <w:r w:rsidRPr="007B201C">
        <w:t xml:space="preserve">question paper that we brought out in May. </w:t>
      </w:r>
      <w:r w:rsidRPr="007B201C" w:rsidR="00282AC8">
        <w:t>W</w:t>
      </w:r>
      <w:r w:rsidRPr="007B201C">
        <w:t>e have been working with Government. The fact is that there are still a lot of things that need to be decided and business cannot prepare until</w:t>
      </w:r>
      <w:r w:rsidRPr="007B201C" w:rsidR="00282AC8">
        <w:t xml:space="preserve"> it has</w:t>
      </w:r>
      <w:r w:rsidRPr="007B201C">
        <w:t xml:space="preserve"> that information. It is like being asked to do an exam and you only have the front and back pages of the textbook.</w:t>
      </w:r>
    </w:p>
    <w:p w:rsidR="00C53653" w:rsidRPr="007B201C" w:rsidP="003B126E">
      <w:pPr>
        <w:pStyle w:val="Question"/>
        <w:numPr>
          <w:ilvl w:val="0"/>
          <w:numId w:val="0"/>
        </w:numPr>
        <w:spacing w:line="480" w:lineRule="auto"/>
        <w:ind w:left="794"/>
      </w:pPr>
      <w:sdt>
        <w:sdtPr>
          <w:alias w:val="Member"/>
          <w:tag w:val="&lt;Member mnisId='1581' dodsId='31691'&gt;"/>
          <w:id w:val="-1647198827"/>
          <w:placeholder>
            <w:docPart w:val="156C8AC69DE245A9B81502F443943F17"/>
          </w:placeholder>
          <w:richText/>
        </w:sdtPr>
        <w:sdtContent>
          <w:r w:rsidRPr="005740A6" w:rsidR="00282AC8">
            <w:rPr>
              <w:b/>
            </w:rPr>
            <w:t>Mr Bone:</w:t>
          </w:r>
        </w:sdtContent>
      </w:sdt>
      <w:r w:rsidRPr="007B201C">
        <w:t xml:space="preserve"> I absolutely agree that time would have been much better and I am afraid the negotiators did not listen to the pleas to set a date for a deadline by which we had to decide. The only deadline we had was 31 October, which we have now gone and broken, so that does not help you. I also think that businesses will adapt very quickly. I do not remember any time when I was in business wh</w:t>
      </w:r>
      <w:r w:rsidRPr="007B201C" w:rsidR="00282AC8">
        <w:t>en</w:t>
      </w:r>
      <w:r w:rsidRPr="007B201C">
        <w:t xml:space="preserve"> the Government were helpful to me. They always landed me with problems at the last minute that I had to solve, and businesses in Northern Ireland</w:t>
      </w:r>
      <w:r w:rsidRPr="007B201C" w:rsidR="00282AC8">
        <w:t xml:space="preserve"> will</w:t>
      </w:r>
      <w:r w:rsidRPr="007B201C">
        <w:t xml:space="preserve"> do the same. Stephen, do you think Northern Ireland businesses are prepared for whatever happens</w:t>
      </w:r>
      <w:r w:rsidRPr="007B201C" w:rsidR="00282AC8">
        <w:t>,</w:t>
      </w:r>
      <w:r w:rsidRPr="007B201C">
        <w:t xml:space="preserve"> or will the whole thing crash down if we do not get a deal</w:t>
      </w:r>
      <w:r w:rsidRPr="007B201C" w:rsidR="00282AC8">
        <w:t>,</w:t>
      </w:r>
      <w:r w:rsidRPr="007B201C">
        <w:t xml:space="preserve"> or even if we get a deal?</w:t>
      </w:r>
    </w:p>
    <w:p w:rsidR="00C53653" w:rsidRPr="007B201C" w:rsidP="007B0C02">
      <w:pPr>
        <w:pStyle w:val="Answer"/>
        <w:spacing w:line="480" w:lineRule="auto"/>
      </w:pPr>
      <w:sdt>
        <w:sdtPr>
          <w:alias w:val="Witness"/>
          <w:id w:val="775060558"/>
          <w:placeholder>
            <w:docPart w:val="156C8AC69DE245A9B81502F443943F17"/>
          </w:placeholder>
          <w:richText/>
        </w:sdtPr>
        <w:sdtContent>
          <w:r w:rsidRPr="007B201C">
            <w:rPr>
              <w:b/>
              <w:i/>
              <w:iCs/>
            </w:rPr>
            <w:t>Stephen Kelly:</w:t>
          </w:r>
          <w:r w:rsidRPr="007B201C">
            <w:rPr>
              <w:b/>
            </w:rPr>
            <w:t xml:space="preserve"> </w:t>
          </w:r>
        </w:sdtContent>
      </w:sdt>
      <w:r w:rsidRPr="007B201C">
        <w:t xml:space="preserve">You are absolutely correct that a deal makes a lot of these problems fall away. It does not make all of the problems fall away but it is undoubtedly a much better position to be in. There is a thing in manufacturing about getting to 80% as quickly as you can and then working on the other 20%. That is the position that many of our businesses will be in. There is a world of difference between clarity and detail. That is what businesses are asking for. As I sit today, we still get notifications in from the UK Government that say, “We signed a deal a </w:t>
      </w:r>
      <w:r w:rsidRPr="007B201C">
        <w:t xml:space="preserve">year ago. It has implications because there is this thing called the Northern Ireland </w:t>
      </w:r>
      <w:r w:rsidRPr="007B201C" w:rsidR="00E918C3">
        <w:t>protocol</w:t>
      </w:r>
      <w:r w:rsidRPr="007B201C">
        <w:t>. Here is how you do things around that protocol. Here is the detail that we can provide you at this point in time”. Those things are happening on a</w:t>
      </w:r>
      <w:r w:rsidRPr="007B201C" w:rsidR="007B201C">
        <w:t>lmost a</w:t>
      </w:r>
      <w:r w:rsidRPr="007B201C">
        <w:t xml:space="preserve"> daily basis. </w:t>
      </w:r>
    </w:p>
    <w:p w:rsidR="00C53653" w:rsidRPr="007B201C" w:rsidP="007B0C02">
      <w:pPr>
        <w:pStyle w:val="Answer"/>
        <w:spacing w:line="480" w:lineRule="auto"/>
      </w:pPr>
      <w:r w:rsidRPr="007B201C">
        <w:t xml:space="preserve">It </w:t>
      </w:r>
      <w:r w:rsidRPr="007B201C">
        <w:t xml:space="preserve">is </w:t>
      </w:r>
      <w:r w:rsidRPr="007B201C">
        <w:t xml:space="preserve">a bit </w:t>
      </w:r>
      <w:r w:rsidRPr="007B201C">
        <w:t>like an onion</w:t>
      </w:r>
      <w:r w:rsidRPr="007B201C">
        <w:t>: e</w:t>
      </w:r>
      <w:r w:rsidRPr="007B201C">
        <w:t>very time you pull off another part of the onion, you see another layer of the onion</w:t>
      </w:r>
      <w:r w:rsidRPr="007B201C">
        <w:t>;</w:t>
      </w:r>
      <w:r w:rsidRPr="007B201C">
        <w:t xml:space="preserve"> </w:t>
      </w:r>
      <w:r w:rsidRPr="007B201C">
        <w:t>e</w:t>
      </w:r>
      <w:r w:rsidRPr="007B201C">
        <w:t>very time you pull off another layer, your eyes begin to water a little more. In many respects, that is where we find ourselves. We do not have the entire picture. We do not have the entire detail. We cannot prepare people fully. That is why you have heard from the three of us today that we will ensure that our businesses that we are engaging with in the wider Northern Ireland economy will get their best efforts made but, come 1</w:t>
      </w:r>
      <w:r w:rsidRPr="007B201C">
        <w:t xml:space="preserve"> </w:t>
      </w:r>
      <w:r w:rsidRPr="007B201C">
        <w:t xml:space="preserve">January </w:t>
      </w:r>
      <w:r w:rsidRPr="007B201C">
        <w:t>or</w:t>
      </w:r>
      <w:r w:rsidRPr="007B201C">
        <w:t xml:space="preserve"> 2 January when those boats begin to sail, they will not be ready. That requires a process of accommodation from both the UK and the EU to ensure that nothing falls over at that point in time.</w:t>
      </w:r>
    </w:p>
    <w:p w:rsidR="00C53653" w:rsidRPr="007B201C" w:rsidP="007B0C02">
      <w:pPr>
        <w:pStyle w:val="Question"/>
        <w:numPr>
          <w:ilvl w:val="0"/>
          <w:numId w:val="9"/>
        </w:numPr>
        <w:spacing w:line="480" w:lineRule="auto"/>
      </w:pPr>
      <w:sdt>
        <w:sdtPr>
          <w:alias w:val="Member"/>
          <w:tag w:val="&lt;Member mnisId='1581' dodsId='31691'&gt;"/>
          <w:id w:val="889850896"/>
          <w:placeholder>
            <w:docPart w:val="156C8AC69DE245A9B81502F443943F17"/>
          </w:placeholder>
          <w:richText/>
        </w:sdtPr>
        <w:sdtContent>
          <w:r w:rsidRPr="007B201C" w:rsidR="00282AC8">
            <w:rPr>
              <w:b/>
            </w:rPr>
            <w:t>Mr Bone:</w:t>
          </w:r>
        </w:sdtContent>
      </w:sdt>
      <w:r w:rsidRPr="007B201C">
        <w:t xml:space="preserve"> That seems to me quite possibly what will happen. Assuming within the next seven days a free trade agreement is agreed, would the goodwill that that will generate not allow any problems that will arise on 1 January to be solved fairly quickly?</w:t>
      </w:r>
    </w:p>
    <w:p w:rsidR="00C53653" w:rsidRPr="007B201C" w:rsidP="007B0C02">
      <w:pPr>
        <w:pStyle w:val="Answer"/>
        <w:spacing w:line="480" w:lineRule="auto"/>
      </w:pPr>
      <w:sdt>
        <w:sdtPr>
          <w:alias w:val="Witness"/>
          <w:id w:val="-1143354612"/>
          <w:placeholder>
            <w:docPart w:val="156C8AC69DE245A9B81502F443943F17"/>
          </w:placeholder>
          <w:richText/>
        </w:sdtPr>
        <w:sdtContent>
          <w:r w:rsidRPr="007B201C">
            <w:rPr>
              <w:b/>
              <w:i/>
              <w:iCs/>
            </w:rPr>
            <w:t>Stephen Kelly:</w:t>
          </w:r>
          <w:r w:rsidRPr="007B201C">
            <w:rPr>
              <w:b/>
            </w:rPr>
            <w:t xml:space="preserve"> </w:t>
          </w:r>
        </w:sdtContent>
      </w:sdt>
      <w:r w:rsidRPr="007B201C" w:rsidR="007B201C">
        <w:t>Yes, a</w:t>
      </w:r>
      <w:r w:rsidRPr="007B201C">
        <w:t xml:space="preserve">bsolutely. The day the Prime Minister signed the </w:t>
      </w:r>
      <w:r w:rsidRPr="007B201C" w:rsidR="007B201C">
        <w:t>w</w:t>
      </w:r>
      <w:r w:rsidRPr="007B201C">
        <w:t xml:space="preserve">ithdrawal </w:t>
      </w:r>
      <w:r w:rsidRPr="007B201C" w:rsidR="007B201C">
        <w:t>a</w:t>
      </w:r>
      <w:r w:rsidRPr="007B201C">
        <w:t xml:space="preserve">greement just over a year ago, the business community collectively in Northern Ireland said, “This is the deal that has been done and, in order for this to work, we require mitigations, derogations and, where appropriate, compensation”. The Government are beginning to </w:t>
      </w:r>
      <w:r w:rsidRPr="007B201C">
        <w:t>bring some of those things in. They cannot unilaterally decide some of those things</w:t>
      </w:r>
      <w:r w:rsidRPr="007B201C" w:rsidR="007B201C">
        <w:t xml:space="preserve">; </w:t>
      </w:r>
      <w:r w:rsidRPr="007B201C">
        <w:t xml:space="preserve">they need the support of the EU through the </w:t>
      </w:r>
      <w:r w:rsidRPr="007B201C" w:rsidR="00FA0202">
        <w:t>joint committee</w:t>
      </w:r>
      <w:r w:rsidRPr="007B201C">
        <w:t>.</w:t>
      </w:r>
    </w:p>
    <w:p w:rsidR="00C53653" w:rsidRPr="007B201C" w:rsidP="007B0C02">
      <w:pPr>
        <w:pStyle w:val="Answer"/>
        <w:spacing w:line="480" w:lineRule="auto"/>
      </w:pPr>
      <w:r w:rsidRPr="007B201C">
        <w:t>Equally, we have also said</w:t>
      </w:r>
      <w:r w:rsidRPr="007B201C" w:rsidR="007B201C">
        <w:t xml:space="preserve"> that the EU, with which </w:t>
      </w:r>
      <w:r w:rsidRPr="007B201C">
        <w:t>we have continued to have this conversation</w:t>
      </w:r>
      <w:r w:rsidRPr="007B201C" w:rsidR="007B201C">
        <w:t>,</w:t>
      </w:r>
      <w:r w:rsidRPr="007B201C">
        <w:t xml:space="preserve"> need</w:t>
      </w:r>
      <w:r w:rsidRPr="007B201C" w:rsidR="007B201C">
        <w:t>s</w:t>
      </w:r>
      <w:r w:rsidRPr="007B201C">
        <w:t xml:space="preserve"> to demonstrate greater levels of generosity of spirit. They need this to work and they need it to stick. The people who will make it work and make it stick are the people in Northern Ireland, in particular the business community. They need us to make sure that this happens. For us to make sure that it happens, we need greater generosity of spirit from them.</w:t>
      </w:r>
    </w:p>
    <w:p w:rsidR="00C53653" w:rsidRPr="007B201C" w:rsidP="007B0C02">
      <w:pPr>
        <w:pStyle w:val="Question"/>
        <w:numPr>
          <w:ilvl w:val="0"/>
          <w:numId w:val="9"/>
        </w:numPr>
        <w:spacing w:line="480" w:lineRule="auto"/>
      </w:pPr>
      <w:sdt>
        <w:sdtPr>
          <w:alias w:val="Member"/>
          <w:tag w:val="&lt;Member mnisId='1581' dodsId='31691'&gt;"/>
          <w:id w:val="1776980641"/>
          <w:placeholder>
            <w:docPart w:val="156C8AC69DE245A9B81502F443943F17"/>
          </w:placeholder>
          <w:richText/>
        </w:sdtPr>
        <w:sdtContent>
          <w:r w:rsidRPr="007B201C" w:rsidR="00282AC8">
            <w:rPr>
              <w:b/>
            </w:rPr>
            <w:t>Mr Bone:</w:t>
          </w:r>
        </w:sdtContent>
      </w:sdt>
      <w:r w:rsidRPr="007B201C">
        <w:t xml:space="preserve"> Would I be right in assuming—I think this was said earlier in the evidence session—that one of the reasons we are not seeing more of this at the moment is that Northern Ireland is being used as a pawn in the negotiations overall? Once that deal is done, we should see goodwill from everyone. It is not only in our interest to do it but it is in the EU’s interest as well, is</w:t>
      </w:r>
      <w:r w:rsidRPr="007B201C" w:rsidR="007B201C">
        <w:t xml:space="preserve"> it not</w:t>
      </w:r>
      <w:r w:rsidRPr="007B201C">
        <w:t>?</w:t>
      </w:r>
    </w:p>
    <w:p w:rsidR="00C53653" w:rsidRPr="007B201C" w:rsidP="007B0C02">
      <w:pPr>
        <w:pStyle w:val="Answer"/>
        <w:spacing w:line="480" w:lineRule="auto"/>
      </w:pPr>
      <w:sdt>
        <w:sdtPr>
          <w:alias w:val="Witness"/>
          <w:id w:val="631680753"/>
          <w:placeholder>
            <w:docPart w:val="156C8AC69DE245A9B81502F443943F17"/>
          </w:placeholder>
          <w:richText/>
        </w:sdtPr>
        <w:sdtContent>
          <w:r w:rsidRPr="007B201C">
            <w:rPr>
              <w:b/>
              <w:i/>
              <w:iCs/>
            </w:rPr>
            <w:t>Stephen Kelly:</w:t>
          </w:r>
          <w:r w:rsidRPr="007B201C">
            <w:rPr>
              <w:b/>
            </w:rPr>
            <w:t xml:space="preserve"> </w:t>
          </w:r>
        </w:sdtContent>
      </w:sdt>
      <w:r w:rsidRPr="007B201C" w:rsidR="007B201C">
        <w:t>Yes, a</w:t>
      </w:r>
      <w:r w:rsidRPr="007B201C">
        <w:t xml:space="preserve">bsolutely. It is more than a pawn in a game; it is a tug of war and we are the rope. Sadly, we are being stretched at this point in time. We are approaching the end of this tug of war and we are incredibly stretched. That is a massive challenge for us. As I said earlier on, things like a single lasagne being sold at a border Asda store will not pollute the entire EU single market. There has to be accommodation for things that just make sense. This is where we need to get to. Once we, hopefully, conclude a deal between the UK and the EU and we get to that </w:t>
      </w:r>
      <w:r w:rsidRPr="007B201C">
        <w:t>80% as quickly as we possibly can and we work on that other 20%, as I described earlier on, the UK can choose which bits of the EU it engages more greatly with.</w:t>
      </w:r>
    </w:p>
    <w:p w:rsidR="00C53653" w:rsidRPr="007B201C" w:rsidP="007B0C02">
      <w:pPr>
        <w:pStyle w:val="Answer"/>
        <w:spacing w:line="480" w:lineRule="auto"/>
      </w:pPr>
      <w:r w:rsidRPr="007B201C">
        <w:t xml:space="preserve">At this point in time, there appears to be a battle of negotiations but, actually, the UK can decide, come a free trade agreement being signed, that there are things that </w:t>
      </w:r>
      <w:r w:rsidRPr="007B201C" w:rsidR="007B201C">
        <w:t xml:space="preserve">are </w:t>
      </w:r>
      <w:r w:rsidRPr="007B201C">
        <w:t>just common sense. There are things and elements that the EU does really well. We know that not everyone believes the EU does everything well but there are bits that it does absolutely well and there are bits that we need it to do well for us. If the UK decides, once it has established the relationship and a platform to build upon, to choose those common</w:t>
      </w:r>
      <w:r w:rsidRPr="007B201C" w:rsidR="007B201C">
        <w:t>-</w:t>
      </w:r>
      <w:r w:rsidRPr="007B201C">
        <w:t>sense things, we would hope that they would do that.</w:t>
      </w:r>
    </w:p>
    <w:p w:rsidR="00C53653" w:rsidRPr="007B201C" w:rsidP="007B0C02">
      <w:pPr>
        <w:pStyle w:val="Question"/>
        <w:numPr>
          <w:ilvl w:val="0"/>
          <w:numId w:val="9"/>
        </w:numPr>
        <w:spacing w:line="480" w:lineRule="auto"/>
      </w:pPr>
      <w:sdt>
        <w:sdtPr>
          <w:alias w:val="Member"/>
          <w:tag w:val="&lt;Member mnisId='413' dodsId='25735'&gt;"/>
          <w:id w:val="-703781200"/>
          <w:placeholder>
            <w:docPart w:val="156C8AC69DE245A9B81502F443943F17"/>
          </w:placeholder>
          <w:richText/>
        </w:sdtPr>
        <w:sdtContent>
          <w:r w:rsidRPr="007B201C">
            <w:rPr>
              <w:b/>
            </w:rPr>
            <w:t>Chair:</w:t>
          </w:r>
        </w:sdtContent>
      </w:sdt>
      <w:r w:rsidRPr="007B201C">
        <w:t xml:space="preserve"> I have one final quick question, and a very succinct answer would assist. Do you understand how the VAT provisions in the protocol are going to be implemented?</w:t>
      </w:r>
    </w:p>
    <w:p w:rsidR="00C53653" w:rsidRPr="007B201C" w:rsidP="007B0C02">
      <w:pPr>
        <w:pStyle w:val="Answer"/>
        <w:spacing w:line="480" w:lineRule="auto"/>
      </w:pPr>
      <w:sdt>
        <w:sdtPr>
          <w:alias w:val="Witness"/>
          <w:id w:val="-794208047"/>
          <w:placeholder>
            <w:docPart w:val="156C8AC69DE245A9B81502F443943F17"/>
          </w:placeholder>
          <w:richText/>
        </w:sdtPr>
        <w:sdtContent>
          <w:r w:rsidRPr="007B201C">
            <w:rPr>
              <w:b/>
              <w:i/>
              <w:iCs/>
            </w:rPr>
            <w:t>Stephen Kelly:</w:t>
          </w:r>
          <w:r w:rsidRPr="007B201C">
            <w:rPr>
              <w:b/>
            </w:rPr>
            <w:t xml:space="preserve"> </w:t>
          </w:r>
        </w:sdtContent>
      </w:sdt>
      <w:r w:rsidRPr="007B201C" w:rsidR="007B201C">
        <w:t>Yes, t</w:t>
      </w:r>
      <w:r w:rsidRPr="007B201C">
        <w:t xml:space="preserve">o a degree. There are real benefits for Northern Ireland business within some elements of this but there are also challenges, as with everything related to this subject matter. We will have access to some of the EU systems in terms of recovery of VAT, particularly in and around goods, but there are complexities around where goods and services are mixed or where services only are applied. HMRC </w:t>
      </w:r>
      <w:r w:rsidRPr="007B201C" w:rsidR="007B201C">
        <w:t xml:space="preserve">is </w:t>
      </w:r>
      <w:r w:rsidRPr="007B201C">
        <w:t xml:space="preserve">trying to find </w:t>
      </w:r>
      <w:r w:rsidRPr="007B201C" w:rsidR="007B201C">
        <w:t>a</w:t>
      </w:r>
      <w:r w:rsidRPr="007B201C">
        <w:t xml:space="preserve"> workaround on that at the moment. </w:t>
      </w:r>
    </w:p>
    <w:p w:rsidR="00C53653" w:rsidRPr="007B201C" w:rsidP="007B0C02">
      <w:pPr>
        <w:pStyle w:val="Answer"/>
        <w:spacing w:line="480" w:lineRule="auto"/>
      </w:pPr>
      <w:r w:rsidRPr="007B201C">
        <w:t xml:space="preserve">An issue has evolved in the last number of days. A small piece on the guidance was published around the margins VAT scheme, which will mean that potentially things like second-hand equipment, machinery and motorcars that are brought from GB into NI may have VAT applied and it cannot be recovered. We would hope that, because this is an internal sovereign UK issue, the UK can resolve this and the EU will say, “Fine, you have resolved it”. There are problems and complexities. </w:t>
      </w:r>
    </w:p>
    <w:p w:rsidR="00C53653" w:rsidRPr="007B201C" w:rsidP="007B0C02">
      <w:pPr>
        <w:pStyle w:val="Answer"/>
        <w:spacing w:line="480" w:lineRule="auto"/>
      </w:pPr>
      <w:r w:rsidRPr="007B201C">
        <w:t>I would recommend, if the Committee has 10 hours to spare, talking to VAT experts in and around this area because we have people involved with our group who specialise in this and they find it difficult at times to communicate this in a digestible form.</w:t>
      </w:r>
    </w:p>
    <w:p w:rsidR="00C53653" w:rsidRPr="00E7788B" w:rsidP="007B0C02">
      <w:pPr>
        <w:pStyle w:val="Question"/>
        <w:numPr>
          <w:ilvl w:val="0"/>
          <w:numId w:val="0"/>
        </w:numPr>
        <w:spacing w:line="480" w:lineRule="auto"/>
        <w:ind w:left="794"/>
      </w:pPr>
      <w:sdt>
        <w:sdtPr>
          <w:alias w:val="Member"/>
          <w:tag w:val="&lt;Member mnisId='413' dodsId='25735'&gt;"/>
          <w:id w:val="-1187826807"/>
          <w:placeholder>
            <w:docPart w:val="156C8AC69DE245A9B81502F443943F17"/>
          </w:placeholder>
          <w:richText/>
        </w:sdtPr>
        <w:sdtContent>
          <w:r w:rsidRPr="007B201C">
            <w:rPr>
              <w:b/>
            </w:rPr>
            <w:t>Chair:</w:t>
          </w:r>
        </w:sdtContent>
      </w:sdt>
      <w:r w:rsidRPr="007B201C">
        <w:t xml:space="preserve"> We are very grateful to you, Stephen, for summarising that, not in 10 hours but in about a minute</w:t>
      </w:r>
      <w:r w:rsidRPr="007B201C" w:rsidR="007B201C">
        <w:t xml:space="preserve"> </w:t>
      </w:r>
      <w:r w:rsidRPr="007B201C">
        <w:t>and</w:t>
      </w:r>
      <w:r w:rsidRPr="007B201C" w:rsidR="007B201C">
        <w:t xml:space="preserve"> </w:t>
      </w:r>
      <w:r w:rsidRPr="007B201C">
        <w:t>a</w:t>
      </w:r>
      <w:r w:rsidRPr="007B201C" w:rsidR="007B201C">
        <w:t xml:space="preserve"> </w:t>
      </w:r>
      <w:r w:rsidRPr="007B201C">
        <w:t>half.</w:t>
      </w:r>
      <w:r w:rsidRPr="007B201C" w:rsidR="007B201C">
        <w:t xml:space="preserve"> </w:t>
      </w:r>
      <w:r w:rsidRPr="007B201C">
        <w:t>That brings our proceedings to a conclusion today. On behalf of the whole Committee, can I say a very big thank you to Victor, who has had to leave us, Stephen and Aodhán for your evidence today? It really has been helpful and extremely informative. Once again, we are very grateful to you.</w:t>
      </w:r>
      <w:r>
        <w:t xml:space="preserv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9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9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98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9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8BEB3514D0945DCA1A492FB0849199E"/>
      </w:placeholder>
      <w:richText/>
    </w:sdtPr>
    <w:sdtContent>
      <w:p w:rsidR="000C0C3F" w:rsidP="009277D8">
        <w:pPr>
          <w:pStyle w:val="Para"/>
          <w:rPr>
            <w:color w:val="808080"/>
          </w:rPr>
        </w:pPr>
        <w:r w:rsidRPr="005F7E14">
          <w:rPr>
            <w:noProof/>
            <w:color w:val="808080"/>
            <w:lang w:val="fr-FR" w:eastAsia="fr-FR"/>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D3BBB784CA14FCF94D65331948DB29C"/>
      </w:placeholder>
      <w:richText/>
    </w:sdtPr>
    <w:sdtContent>
      <w:p w:rsidR="000C0C3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9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4160392"/>
    <w:lvl w:ilvl="0">
      <w:start w:val="100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E332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hris%20Walsh\Documents\Hansard\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8BEB3514D0945DCA1A492FB0849199E"/>
        <w:category>
          <w:name w:val="General"/>
          <w:gallery w:val="placeholder"/>
        </w:category>
        <w:types>
          <w:type w:val="bbPlcHdr"/>
        </w:types>
        <w:behaviors>
          <w:behavior w:val="content"/>
        </w:behaviors>
        <w:guid w:val="{EF51DD94-AA8D-45DB-869B-F61962EA45E0}"/>
      </w:docPartPr>
      <w:docPartBody>
        <w:p w:rsidR="0076131B" w:rsidP="0076131B">
          <w:pPr>
            <w:pStyle w:val="38BEB3514D0945DCA1A492FB0849199E"/>
          </w:pPr>
          <w:r w:rsidRPr="000753FC">
            <w:rPr>
              <w:rStyle w:val="PlaceholderText"/>
            </w:rPr>
            <w:t>Click here to enter text.</w:t>
          </w:r>
        </w:p>
      </w:docPartBody>
    </w:docPart>
    <w:docPart>
      <w:docPartPr>
        <w:name w:val="31B8A1072BFD4C72974BBC098F1FEB76"/>
        <w:category>
          <w:name w:val="General"/>
          <w:gallery w:val="placeholder"/>
        </w:category>
        <w:types>
          <w:type w:val="bbPlcHdr"/>
        </w:types>
        <w:behaviors>
          <w:behavior w:val="content"/>
        </w:behaviors>
        <w:guid w:val="{D1822AE8-4BEF-4CB1-B558-9660A878C7AC}"/>
      </w:docPartPr>
      <w:docPartBody>
        <w:p w:rsidR="0076131B" w:rsidP="0076131B">
          <w:pPr>
            <w:pStyle w:val="31B8A1072BFD4C72974BBC098F1FEB76"/>
          </w:pPr>
          <w:r w:rsidRPr="002B3926">
            <w:rPr>
              <w:rStyle w:val="PlaceholderText"/>
            </w:rPr>
            <w:t>Click here to enter text.</w:t>
          </w:r>
        </w:p>
      </w:docPartBody>
    </w:docPart>
    <w:docPart>
      <w:docPartPr>
        <w:name w:val="9D3BBB784CA14FCF94D65331948DB29C"/>
        <w:category>
          <w:name w:val="General"/>
          <w:gallery w:val="placeholder"/>
        </w:category>
        <w:types>
          <w:type w:val="bbPlcHdr"/>
        </w:types>
        <w:behaviors>
          <w:behavior w:val="content"/>
        </w:behaviors>
        <w:guid w:val="{8EF7988B-D6CD-4A74-BB6E-103A21884263}"/>
      </w:docPartPr>
      <w:docPartBody>
        <w:p w:rsidR="0076131B" w:rsidP="0076131B">
          <w:pPr>
            <w:pStyle w:val="9D3BBB784CA14FCF94D65331948DB29C"/>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F736FA15-24CE-42DB-902A-1A61C5210DEE}"/>
      </w:docPartPr>
      <w:docPartBody>
        <w:p w:rsidR="0076131B">
          <w:r w:rsidRPr="00101596">
            <w:rPr>
              <w:rStyle w:val="PlaceholderText"/>
            </w:rPr>
            <w:t>Click here to enter text.</w:t>
          </w:r>
        </w:p>
      </w:docPartBody>
    </w:docPart>
    <w:docPart>
      <w:docPartPr>
        <w:name w:val="156C8AC69DE245A9B81502F443943F17"/>
        <w:category>
          <w:name w:val="General"/>
          <w:gallery w:val="placeholder"/>
        </w:category>
        <w:types>
          <w:type w:val="bbPlcHdr"/>
        </w:types>
        <w:behaviors>
          <w:behavior w:val="content"/>
        </w:behaviors>
        <w:guid w:val="{032ED335-2945-4DA1-B417-8542E57010FC}"/>
      </w:docPartPr>
      <w:docPartBody>
        <w:p w:rsidR="00C615CA" w:rsidP="00C615CA">
          <w:pPr>
            <w:pStyle w:val="156C8AC69DE245A9B81502F443943F17"/>
          </w:pPr>
          <w:r w:rsidRPr="00101596">
            <w:rPr>
              <w:rStyle w:val="PlaceholderText"/>
            </w:rPr>
            <w:t>Click here to enter text.</w:t>
          </w:r>
        </w:p>
      </w:docPartBody>
    </w:docPart>
    <w:docPart>
      <w:docPartPr>
        <w:name w:val="4373957BF0A44F518EE56A123E9952F0"/>
        <w:category>
          <w:name w:val="General"/>
          <w:gallery w:val="placeholder"/>
        </w:category>
        <w:types>
          <w:type w:val="bbPlcHdr"/>
        </w:types>
        <w:behaviors>
          <w:behavior w:val="content"/>
        </w:behaviors>
        <w:guid w:val="{414E38AD-987C-4530-ABC9-44819C8BAFA4}"/>
      </w:docPartPr>
      <w:docPartBody>
        <w:p w:rsidR="00C615CA" w:rsidP="00C615CA">
          <w:pPr>
            <w:pStyle w:val="4373957BF0A44F518EE56A123E9952F0"/>
          </w:pPr>
          <w:r w:rsidRPr="001015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15CA"/>
    <w:rPr>
      <w:color w:val="808080"/>
    </w:rPr>
  </w:style>
  <w:style w:type="paragraph" w:customStyle="1" w:styleId="38BEB3514D0945DCA1A492FB0849199E">
    <w:name w:val="38BEB3514D0945DCA1A492FB0849199E"/>
    <w:rsid w:val="0076131B"/>
  </w:style>
  <w:style w:type="paragraph" w:customStyle="1" w:styleId="31B8A1072BFD4C72974BBC098F1FEB76">
    <w:name w:val="31B8A1072BFD4C72974BBC098F1FEB76"/>
    <w:rsid w:val="0076131B"/>
  </w:style>
  <w:style w:type="paragraph" w:customStyle="1" w:styleId="9D3BBB784CA14FCF94D65331948DB29C">
    <w:name w:val="9D3BBB784CA14FCF94D65331948DB29C"/>
    <w:rsid w:val="0076131B"/>
  </w:style>
  <w:style w:type="paragraph" w:customStyle="1" w:styleId="156C8AC69DE245A9B81502F443943F17">
    <w:name w:val="156C8AC69DE245A9B81502F443943F17"/>
    <w:rsid w:val="00C615CA"/>
    <w:pPr>
      <w:spacing w:after="160" w:line="259" w:lineRule="auto"/>
    </w:pPr>
  </w:style>
  <w:style w:type="paragraph" w:customStyle="1" w:styleId="4373957BF0A44F518EE56A123E9952F0">
    <w:name w:val="4373957BF0A44F518EE56A123E9952F0"/>
    <w:rsid w:val="00C615CA"/>
    <w:pPr>
      <w:spacing w:after="160" w:line="259" w:lineRule="auto"/>
    </w:pPr>
  </w:style>
  <w:style w:type="paragraph" w:customStyle="1" w:styleId="16D8B94CD5F943D3B17D4D7DCCE8CFC7">
    <w:name w:val="16D8B94CD5F943D3B17D4D7DCCE8CFC7"/>
    <w:rsid w:val="00C615CA"/>
    <w:pPr>
      <w:spacing w:after="160" w:line="259" w:lineRule="auto"/>
    </w:pPr>
  </w:style>
  <w:style w:type="paragraph" w:customStyle="1" w:styleId="4E114060B0E44B06A150479A4A5EA622">
    <w:name w:val="4E114060B0E44B06A150479A4A5EA622"/>
    <w:rsid w:val="00C615C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B898A-9136-4643-8CA1-80603DAF8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