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47F93" w:rsidP="00C47F93">
      <w:pPr>
        <w:pStyle w:val="TitleCommittee0"/>
      </w:pPr>
      <w:r>
        <w:t>Select Committee on International Relations and Defence</w:t>
      </w:r>
    </w:p>
    <w:p w:rsidR="00C47F93" w:rsidP="00C47F93">
      <w:pPr>
        <w:pStyle w:val="TitleInquiry0"/>
      </w:pPr>
      <w:r>
        <w:t>C</w:t>
      </w:r>
      <w:r>
        <w:t>orrected oral evidence: The UK and Afghanistan</w:t>
      </w:r>
    </w:p>
    <w:p w:rsidR="00C47F93" w:rsidP="00C47F93">
      <w:pPr>
        <w:pStyle w:val="Para"/>
      </w:pPr>
      <w:r>
        <w:t>Tuesday 17 November 2020</w:t>
      </w:r>
    </w:p>
    <w:p w:rsidR="00C47F93" w:rsidP="00C47F93">
      <w:pPr>
        <w:pStyle w:val="Para"/>
      </w:pPr>
      <w:r>
        <w:t>10</w:t>
      </w:r>
      <w:r>
        <w:t>.</w:t>
      </w:r>
      <w:r>
        <w:t>20</w:t>
      </w:r>
      <w:r>
        <w:t xml:space="preserve"> am</w:t>
      </w:r>
    </w:p>
    <w:p w:rsidR="00C47F93" w:rsidP="00C47F93">
      <w:pPr>
        <w:pStyle w:val="Para"/>
      </w:pPr>
    </w:p>
    <w:p w:rsidR="00C47F93" w:rsidP="00C47F93">
      <w:r>
        <w:t>Watch the meeting</w:t>
      </w:r>
    </w:p>
    <w:p w:rsidR="00C47F93" w:rsidP="00C47F93">
      <w:r>
        <w:t xml:space="preserve">Members present: </w:t>
      </w:r>
      <w:r w:rsidRPr="00C57492">
        <w:t xml:space="preserve">Baroness Anelay of St Johns (The Chair); Lord Alton of Liverpool; </w:t>
      </w:r>
      <w:r w:rsidRPr="00C57492">
        <w:t>Baroness Blackstone; Baroness Fall; Lord Grocott; Lord Hannay of Chiswick; Baroness Helic; Lord Mendelsohn; Lord Purvis of Tweed; Baroness Rawlings; Lord Reid of Cardowan; Baroness Smith of Newnham</w:t>
      </w:r>
      <w:r>
        <w:t xml:space="preserve">. </w:t>
      </w:r>
    </w:p>
    <w:p w:rsidR="00C47F93" w:rsidP="00C47F93">
      <w:pPr>
        <w:pStyle w:val="Para"/>
        <w:tabs>
          <w:tab w:val="center" w:pos="4536"/>
          <w:tab w:val="right" w:pos="8931"/>
        </w:tabs>
      </w:pPr>
      <w:r>
        <w:t>Evidence Session No. 1</w:t>
      </w:r>
      <w:r>
        <w:t>4</w:t>
      </w:r>
      <w:r>
        <w:tab/>
        <w:t>Virtual Proceeding</w:t>
      </w:r>
      <w:r>
        <w:tab/>
      </w:r>
      <w:r w:rsidRPr="00156A60">
        <w:t xml:space="preserve">Questions </w:t>
      </w:r>
      <w:r>
        <w:t>1</w:t>
      </w:r>
      <w:r>
        <w:t>15</w:t>
      </w:r>
      <w:r>
        <w:t xml:space="preserve"> </w:t>
      </w:r>
      <w:r>
        <w:t xml:space="preserve">- </w:t>
      </w:r>
      <w:r>
        <w:t>1</w:t>
      </w:r>
      <w:r>
        <w:t>35</w:t>
      </w:r>
    </w:p>
    <w:p w:rsidR="00C47F93" w:rsidP="00C47F93">
      <w:pPr>
        <w:pStyle w:val="TitleWitnesses0"/>
      </w:pPr>
    </w:p>
    <w:p w:rsidR="00C47F93" w:rsidP="00C47F93">
      <w:pPr>
        <w:pStyle w:val="TitleWitnesses0"/>
      </w:pPr>
      <w:r>
        <w:t>Witnesses</w:t>
      </w:r>
    </w:p>
    <w:p w:rsidR="00C47F93" w:rsidP="008A06BC">
      <w:pPr>
        <w:pStyle w:val="Para"/>
      </w:pPr>
      <w:r>
        <w:fldChar w:fldCharType="begin"/>
      </w:r>
      <w:r>
        <w:instrText xml:space="preserve"> HYPERLINK \l "Panel1" </w:instrText>
      </w:r>
      <w:r>
        <w:fldChar w:fldCharType="separate"/>
      </w:r>
      <w:r w:rsidRPr="0078549B">
        <w:rPr>
          <w:rStyle w:val="Hyperlink"/>
        </w:rPr>
        <w:t>I</w:t>
      </w:r>
      <w:r>
        <w:fldChar w:fldCharType="end"/>
      </w:r>
      <w:r>
        <w:t xml:space="preserve">: </w:t>
      </w:r>
      <w:r>
        <w:t xml:space="preserve">Lord Ahmad of Wimbledon, Minister for South Asia and the Commonwealth, Foreign, Commonwealth </w:t>
      </w:r>
      <w:r>
        <w:t>and</w:t>
      </w:r>
      <w:r>
        <w:t xml:space="preserve"> Development Office</w:t>
      </w:r>
      <w:r>
        <w:t xml:space="preserve"> (FCDO)</w:t>
      </w:r>
      <w:r>
        <w:t>; Baroness Goldie DL, Minister of State, Ministry of Defence</w:t>
      </w:r>
      <w:r>
        <w:t xml:space="preserve">; </w:t>
      </w:r>
      <w:r w:rsidRPr="00F705DE">
        <w:t xml:space="preserve">Gareth Bayley, </w:t>
      </w:r>
      <w:r w:rsidRPr="00F705DE">
        <w:t>Director</w:t>
      </w:r>
      <w:r>
        <w:t xml:space="preserve">, </w:t>
      </w:r>
      <w:r w:rsidRPr="00F705DE">
        <w:t xml:space="preserve">South Asia and Afghanistan, </w:t>
      </w:r>
      <w:r>
        <w:t>FCDO</w:t>
      </w:r>
      <w:r>
        <w:t>;</w:t>
      </w:r>
      <w:r w:rsidRPr="00F705DE">
        <w:t xml:space="preserve"> Pete</w:t>
      </w:r>
      <w:r>
        <w:t>r</w:t>
      </w:r>
      <w:r w:rsidRPr="00F705DE">
        <w:t xml:space="preserve"> Vowles, </w:t>
      </w:r>
      <w:r w:rsidRPr="00F705DE">
        <w:t>Director</w:t>
      </w:r>
      <w:r>
        <w:t xml:space="preserve">, </w:t>
      </w:r>
      <w:r w:rsidRPr="00F705DE">
        <w:t xml:space="preserve">Asia Caribbean and Overseas Territories, </w:t>
      </w:r>
      <w:r>
        <w:t>FCDO</w:t>
      </w:r>
      <w:r>
        <w:t xml:space="preserve">. </w:t>
      </w:r>
    </w:p>
    <w:p w:rsidR="00C47F93" w:rsidRPr="00EF6FA3" w:rsidP="00C47F93">
      <w:pPr>
        <w:pStyle w:val="Para"/>
        <w:rPr>
          <w:b/>
          <w:bCs/>
        </w:rPr>
      </w:pPr>
    </w:p>
    <w:p w:rsidR="00C47F93" w:rsidRPr="00B00119" w:rsidP="00C47F93">
      <w:pPr>
        <w:pStyle w:val="Para"/>
      </w:pPr>
      <w:r w:rsidRPr="00B00119">
        <w:t>USE OF THE TRANSCRIPT</w:t>
      </w:r>
    </w:p>
    <w:p w:rsidR="00C47F93" w:rsidRPr="00B00119" w:rsidP="00C47F93">
      <w:pPr>
        <w:pStyle w:val="Para"/>
        <w:numPr>
          <w:ilvl w:val="0"/>
          <w:numId w:val="11"/>
        </w:numPr>
      </w:pPr>
      <w:r w:rsidRPr="00B00119">
        <w:t>This is a</w:t>
      </w:r>
      <w:r>
        <w:t xml:space="preserve"> </w:t>
      </w:r>
      <w:bookmarkStart w:id="0" w:name="_GoBack"/>
      <w:bookmarkEnd w:id="0"/>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w:t>
      </w:r>
      <w:r w:rsidRPr="000E462C">
        <w:rPr>
          <w:rStyle w:val="Hyperlink"/>
        </w:rPr>
        <w:t>iamentlive.tv</w:t>
      </w:r>
      <w:r>
        <w:fldChar w:fldCharType="end"/>
      </w:r>
      <w:r w:rsidRPr="00B00119">
        <w:t>.</w:t>
      </w:r>
    </w:p>
    <w:p w:rsidR="00C47F93" w:rsidP="00C47F93">
      <w:pPr>
        <w:rPr>
          <w:rFonts w:eastAsia="Times New Roman"/>
          <w:szCs w:val="20"/>
        </w:rPr>
        <w:sectPr w:rsidSect="008351F9">
          <w:headerReference w:type="even" r:id="rId9"/>
          <w:headerReference w:type="default" r:id="rId10"/>
          <w:footerReference w:type="even" r:id="rId11"/>
          <w:footerReference w:type="default" r:id="rId12"/>
          <w:headerReference w:type="first" r:id="rId13"/>
          <w:footerReference w:type="first" r:id="rId14"/>
          <w:pgSz w:w="11906" w:h="16838"/>
          <w:pgMar w:top="1805" w:right="1440" w:bottom="1440" w:left="1440" w:header="709" w:footer="708" w:gutter="0"/>
          <w:cols w:space="708"/>
          <w:docGrid w:linePitch="360"/>
        </w:sectPr>
      </w:pPr>
    </w:p>
    <w:p w:rsidR="00C47F93" w:rsidP="00C47F93">
      <w:pPr>
        <w:pStyle w:val="TitlePanel0"/>
      </w:pPr>
      <w:bookmarkStart w:id="1" w:name="Panel1"/>
      <w:r>
        <w:t>Examination of witnesses</w:t>
      </w:r>
    </w:p>
    <w:p w:rsidR="00C47F93" w:rsidP="00C47F93">
      <w:pPr>
        <w:pStyle w:val="Para"/>
      </w:pPr>
      <w:bookmarkEnd w:id="1"/>
      <w:r w:rsidRPr="008A06BC">
        <w:t>Lord Ahmad of Wimbledon</w:t>
      </w:r>
      <w:r>
        <w:t xml:space="preserve">, </w:t>
      </w:r>
      <w:r w:rsidRPr="008A06BC">
        <w:t>Baroness Goldie</w:t>
      </w:r>
      <w:r>
        <w:t>,</w:t>
      </w:r>
      <w:r w:rsidRPr="00F705DE">
        <w:t xml:space="preserve"> Gareth Bayley</w:t>
      </w:r>
      <w:r>
        <w:t xml:space="preserve"> and</w:t>
      </w:r>
      <w:r w:rsidRPr="00F705DE">
        <w:t xml:space="preserve"> Pete</w:t>
      </w:r>
      <w:r>
        <w:t>r</w:t>
      </w:r>
      <w:r w:rsidRPr="00F705DE">
        <w:t xml:space="preserve"> Vowles</w:t>
      </w:r>
      <w:r>
        <w:t>.</w:t>
      </w:r>
    </w:p>
    <w:p w:rsidR="000F19E3" w:rsidP="004B103A">
      <w:pPr>
        <w:pStyle w:val="Question"/>
      </w:pPr>
      <w:r w:rsidRPr="00070960">
        <w:rPr>
          <w:b/>
          <w:bCs/>
        </w:rPr>
        <w:t>The Chair</w:t>
      </w:r>
      <w:r w:rsidRPr="00070960">
        <w:rPr>
          <w:b/>
        </w:rPr>
        <w:t>:</w:t>
      </w:r>
      <w:r>
        <w:t xml:space="preserve"> </w:t>
      </w:r>
      <w:r>
        <w:t>Good morning. I welcome to this meeting of the International Relations and Defence Select Committee</w:t>
      </w:r>
      <w:r>
        <w:t>:</w:t>
      </w:r>
      <w:r>
        <w:t xml:space="preserve"> Lord Ahmad, </w:t>
      </w:r>
      <w:r w:rsidRPr="00BC5EF2">
        <w:t>Minister of State at the Foreign</w:t>
      </w:r>
      <w:r>
        <w:t xml:space="preserve">, </w:t>
      </w:r>
      <w:r w:rsidRPr="00BC5EF2">
        <w:t>Commonwealth and Development Office</w:t>
      </w:r>
      <w:r>
        <w:t>,</w:t>
      </w:r>
      <w:r>
        <w:t xml:space="preserve"> and the </w:t>
      </w:r>
      <w:r w:rsidRPr="00BC5EF2">
        <w:t xml:space="preserve">Prime </w:t>
      </w:r>
      <w:r w:rsidRPr="00BC5EF2">
        <w:t>Minister</w:t>
      </w:r>
      <w:r>
        <w:t>’</w:t>
      </w:r>
      <w:r w:rsidRPr="00BC5EF2">
        <w:t xml:space="preserve">s </w:t>
      </w:r>
      <w:r w:rsidRPr="00BC5EF2">
        <w:t xml:space="preserve">Special Representative </w:t>
      </w:r>
      <w:r w:rsidRPr="00BC5EF2">
        <w:t xml:space="preserve">for the </w:t>
      </w:r>
      <w:r w:rsidRPr="003765E4">
        <w:t xml:space="preserve">Preventing Sexual Violence </w:t>
      </w:r>
      <w:r>
        <w:t>i</w:t>
      </w:r>
      <w:r w:rsidRPr="003765E4">
        <w:t xml:space="preserve">n Conflict </w:t>
      </w:r>
      <w:r>
        <w:t>I</w:t>
      </w:r>
      <w:r w:rsidRPr="003765E4">
        <w:t>nitiative</w:t>
      </w:r>
      <w:r>
        <w:t>;</w:t>
      </w:r>
      <w:r>
        <w:t xml:space="preserve"> </w:t>
      </w:r>
      <w:r w:rsidRPr="00BC5EF2">
        <w:t xml:space="preserve">and Minister of State at the Ministry of Defence, Baroness Goldie. Welcome. </w:t>
      </w:r>
      <w:r w:rsidRPr="003765E4">
        <w:t>I also welcome the officials Gareth Ba</w:t>
      </w:r>
      <w:r>
        <w:t>y</w:t>
      </w:r>
      <w:r w:rsidRPr="003765E4">
        <w:t xml:space="preserve">ley, who is the </w:t>
      </w:r>
      <w:r>
        <w:t>FCDO</w:t>
      </w:r>
      <w:r w:rsidRPr="003765E4">
        <w:t xml:space="preserve"> director for </w:t>
      </w:r>
      <w:r>
        <w:t>S</w:t>
      </w:r>
      <w:r w:rsidRPr="003765E4">
        <w:t xml:space="preserve">outh </w:t>
      </w:r>
      <w:r w:rsidRPr="003765E4">
        <w:t>Asia and</w:t>
      </w:r>
      <w:r w:rsidRPr="003765E4">
        <w:t xml:space="preserve"> Afghanistan, and Peter </w:t>
      </w:r>
      <w:r>
        <w:t>V</w:t>
      </w:r>
      <w:r w:rsidRPr="003765E4">
        <w:t xml:space="preserve">owles, who is the </w:t>
      </w:r>
      <w:r>
        <w:t>FCDO</w:t>
      </w:r>
      <w:r w:rsidRPr="003765E4">
        <w:t xml:space="preserve"> </w:t>
      </w:r>
      <w:r w:rsidRPr="003765E4">
        <w:t xml:space="preserve">Director </w:t>
      </w:r>
      <w:r w:rsidRPr="003765E4">
        <w:t xml:space="preserve">for Asia, the Caribbean and </w:t>
      </w:r>
      <w:r>
        <w:t xml:space="preserve">the </w:t>
      </w:r>
      <w:r>
        <w:t>O</w:t>
      </w:r>
      <w:r w:rsidRPr="003765E4">
        <w:t xml:space="preserve">verseas </w:t>
      </w:r>
      <w:r>
        <w:t>T</w:t>
      </w:r>
      <w:r w:rsidRPr="003765E4">
        <w:t>erritories</w:t>
      </w:r>
      <w:r w:rsidRPr="003765E4">
        <w:t xml:space="preserve">. </w:t>
      </w:r>
    </w:p>
    <w:p w:rsidR="00070960" w:rsidP="000F19E3">
      <w:pPr>
        <w:pStyle w:val="Question"/>
        <w:numPr>
          <w:ilvl w:val="0"/>
          <w:numId w:val="0"/>
        </w:numPr>
        <w:ind w:left="794"/>
      </w:pPr>
      <w:r w:rsidRPr="003765E4">
        <w:t>Thank you for joining us today to give evidence to our inquiry on the UK and Afghanistan. This is our final evidence</w:t>
      </w:r>
      <w:r>
        <w:t>-</w:t>
      </w:r>
      <w:r w:rsidRPr="003765E4">
        <w:t>taking session before we em</w:t>
      </w:r>
      <w:r w:rsidRPr="003765E4">
        <w:t>bark upon agreeing and then publishing our report. At this stage</w:t>
      </w:r>
      <w:r>
        <w:t>,</w:t>
      </w:r>
      <w:r w:rsidRPr="003765E4">
        <w:t xml:space="preserve"> I remind both Members and witnesses that this session is broadcast</w:t>
      </w:r>
      <w:r>
        <w:t xml:space="preserve"> and </w:t>
      </w:r>
      <w:r w:rsidRPr="003765E4">
        <w:t>transcribed</w:t>
      </w:r>
      <w:r>
        <w:t xml:space="preserve">, </w:t>
      </w:r>
      <w:r w:rsidRPr="003765E4">
        <w:t>and therefore on the record. I also remind Members to declare any relevant interests they may have when as</w:t>
      </w:r>
      <w:r w:rsidRPr="003765E4">
        <w:t xml:space="preserve">king their question. </w:t>
      </w:r>
    </w:p>
    <w:p w:rsidR="003D248C" w:rsidP="00070960">
      <w:pPr>
        <w:pStyle w:val="Question"/>
        <w:numPr>
          <w:ilvl w:val="0"/>
          <w:numId w:val="0"/>
        </w:numPr>
        <w:ind w:left="794"/>
      </w:pPr>
      <w:r w:rsidRPr="003765E4">
        <w:t>As ever, I will begin by asking the general scene</w:t>
      </w:r>
      <w:r>
        <w:t>-</w:t>
      </w:r>
      <w:r w:rsidRPr="003765E4">
        <w:t xml:space="preserve">setting question before I turn to my colleagues to ask more focused questions thereafter. We hope we will have time for each and every Member to ask a supplementary. I will skip that privilege on the basis that I </w:t>
      </w:r>
      <w:r>
        <w:t xml:space="preserve">have used </w:t>
      </w:r>
      <w:r w:rsidRPr="003765E4">
        <w:t xml:space="preserve">my time for this introduction. </w:t>
      </w:r>
    </w:p>
    <w:p w:rsidR="00070960" w:rsidP="00070960">
      <w:pPr>
        <w:pStyle w:val="Question"/>
        <w:numPr>
          <w:ilvl w:val="0"/>
          <w:numId w:val="0"/>
        </w:numPr>
        <w:ind w:left="794"/>
      </w:pPr>
      <w:r>
        <w:t>T</w:t>
      </w:r>
      <w:r>
        <w:t>o</w:t>
      </w:r>
      <w:r w:rsidRPr="003765E4">
        <w:t xml:space="preserve"> the first question. Where does Afghanistan rank within the UK</w:t>
      </w:r>
      <w:r>
        <w:t>’</w:t>
      </w:r>
      <w:r w:rsidRPr="003765E4">
        <w:t xml:space="preserve">s foreign and security policy priorities, particularly in </w:t>
      </w:r>
      <w:r>
        <w:t xml:space="preserve">the </w:t>
      </w:r>
      <w:r w:rsidRPr="003765E4">
        <w:t xml:space="preserve">light of the forthcoming publication of the </w:t>
      </w:r>
      <w:r w:rsidRPr="003765E4">
        <w:t>Integrated Review</w:t>
      </w:r>
      <w:r w:rsidRPr="003765E4">
        <w:t>? To what extent is protecting the UK</w:t>
      </w:r>
      <w:r>
        <w:t>’</w:t>
      </w:r>
      <w:r w:rsidRPr="003765E4">
        <w:t xml:space="preserve">s legacy since 2001 </w:t>
      </w:r>
      <w:r>
        <w:t xml:space="preserve">a </w:t>
      </w:r>
      <w:r w:rsidRPr="003765E4">
        <w:t>factor in</w:t>
      </w:r>
      <w:r w:rsidRPr="003765E4">
        <w:t xml:space="preserve"> </w:t>
      </w:r>
      <w:r>
        <w:t>all</w:t>
      </w:r>
      <w:r w:rsidRPr="003765E4">
        <w:t xml:space="preserve"> that? Lord Ahm</w:t>
      </w:r>
      <w:r>
        <w:t>a</w:t>
      </w:r>
      <w:r w:rsidRPr="003765E4">
        <w:t>d, I turn</w:t>
      </w:r>
      <w:r>
        <w:t xml:space="preserve"> </w:t>
      </w:r>
      <w:r w:rsidRPr="003765E4">
        <w:t>to you first</w:t>
      </w:r>
      <w:r>
        <w:t xml:space="preserve">. </w:t>
      </w:r>
      <w:r w:rsidRPr="003765E4">
        <w:t xml:space="preserve"> </w:t>
      </w:r>
    </w:p>
    <w:p w:rsidR="00070960" w:rsidP="00070960">
      <w:pPr>
        <w:pStyle w:val="Answer"/>
      </w:pPr>
      <w:r>
        <w:rPr>
          <w:b/>
          <w:i/>
        </w:rPr>
        <w:t xml:space="preserve">Lord Ahmad of Wimbledon: </w:t>
      </w:r>
      <w:r w:rsidRPr="00BC5EF2">
        <w:rPr>
          <w:bCs/>
          <w:iCs/>
        </w:rPr>
        <w:t>Good morning to everyone on the Committee. Thank</w:t>
      </w:r>
      <w:r>
        <w:rPr>
          <w:bCs/>
          <w:iCs/>
        </w:rPr>
        <w:t xml:space="preserve"> </w:t>
      </w:r>
      <w:r w:rsidRPr="00BC5EF2">
        <w:rPr>
          <w:bCs/>
          <w:iCs/>
        </w:rPr>
        <w:t>you for inviting</w:t>
      </w:r>
      <w:r>
        <w:rPr>
          <w:b/>
          <w:i/>
        </w:rPr>
        <w:t xml:space="preserve"> </w:t>
      </w:r>
      <w:r>
        <w:rPr>
          <w:bCs/>
          <w:iCs/>
        </w:rPr>
        <w:t xml:space="preserve">Baroness Goldie and me </w:t>
      </w:r>
      <w:r w:rsidRPr="003765E4">
        <w:t>to this session. I am sure I reflect everyone</w:t>
      </w:r>
      <w:r>
        <w:t>’</w:t>
      </w:r>
      <w:r w:rsidRPr="003765E4">
        <w:t>s sentiments</w:t>
      </w:r>
      <w:r>
        <w:t xml:space="preserve"> </w:t>
      </w:r>
      <w:r>
        <w:t>when I say</w:t>
      </w:r>
      <w:r w:rsidRPr="003765E4">
        <w:t xml:space="preserve"> that our commitment is underlined by the fact that</w:t>
      </w:r>
      <w:r>
        <w:t xml:space="preserve">, as we </w:t>
      </w:r>
      <w:r w:rsidRPr="003765E4">
        <w:t>all remember</w:t>
      </w:r>
      <w:r>
        <w:t xml:space="preserve">, </w:t>
      </w:r>
      <w:r w:rsidRPr="003765E4">
        <w:t>the UK has suffered 457 British military casualties in Afghanistan</w:t>
      </w:r>
      <w:r>
        <w:t xml:space="preserve">. </w:t>
      </w:r>
      <w:r w:rsidRPr="003765E4">
        <w:t>Our prayers remain with the families of those personnel</w:t>
      </w:r>
      <w:r>
        <w:t xml:space="preserve">. </w:t>
      </w:r>
    </w:p>
    <w:p w:rsidR="003D248C" w:rsidP="00070960">
      <w:pPr>
        <w:pStyle w:val="Answer"/>
      </w:pPr>
      <w:r w:rsidRPr="003765E4">
        <w:t xml:space="preserve">Afghanistan is a priority for the </w:t>
      </w:r>
      <w:r>
        <w:t>UK,</w:t>
      </w:r>
      <w:r w:rsidRPr="003765E4">
        <w:t xml:space="preserve"> and we play a centr</w:t>
      </w:r>
      <w:r w:rsidRPr="003765E4">
        <w:t xml:space="preserve">al defence, diplomatic and development role in supporting </w:t>
      </w:r>
      <w:r>
        <w:t>it</w:t>
      </w:r>
      <w:r w:rsidRPr="003765E4">
        <w:t>. We have done so over 19 years</w:t>
      </w:r>
      <w:r>
        <w:t xml:space="preserve"> </w:t>
      </w:r>
      <w:r w:rsidRPr="003765E4">
        <w:t xml:space="preserve">and are committed to supporting a more stable and prosperous Afghan state </w:t>
      </w:r>
      <w:r>
        <w:t xml:space="preserve">that is </w:t>
      </w:r>
      <w:r w:rsidRPr="003765E4">
        <w:t xml:space="preserve">able to tackle terrorism and other threats to the UK. We have spent over </w:t>
      </w:r>
      <w:r>
        <w:t>£</w:t>
      </w:r>
      <w:r w:rsidRPr="003765E4">
        <w:t>25.5 bil</w:t>
      </w:r>
      <w:r w:rsidRPr="003765E4">
        <w:t>lion on military operations</w:t>
      </w:r>
      <w:r>
        <w:t xml:space="preserve">; </w:t>
      </w:r>
      <w:r w:rsidRPr="003765E4">
        <w:t>up to 10,000 troops have contributed to the NATO mission</w:t>
      </w:r>
      <w:r>
        <w:t xml:space="preserve">—about </w:t>
      </w:r>
      <w:r w:rsidRPr="003765E4">
        <w:t xml:space="preserve">850 UK troops </w:t>
      </w:r>
      <w:r>
        <w:t xml:space="preserve">are currently deployed; and there has been over £3 billion in development assistance. The </w:t>
      </w:r>
      <w:r w:rsidRPr="003765E4">
        <w:t>UK remains one of the top five donors in Afghanistan.</w:t>
      </w:r>
    </w:p>
    <w:p w:rsidR="00070960" w:rsidP="00070960">
      <w:pPr>
        <w:pStyle w:val="Answer"/>
      </w:pPr>
      <w:r>
        <w:t>You</w:t>
      </w:r>
      <w:r w:rsidRPr="003765E4">
        <w:t xml:space="preserve"> me</w:t>
      </w:r>
      <w:r w:rsidRPr="003765E4">
        <w:t xml:space="preserve">ntioned the </w:t>
      </w:r>
      <w:r w:rsidRPr="003765E4">
        <w:t>Integrated Rev</w:t>
      </w:r>
      <w:r w:rsidRPr="003765E4">
        <w:t>iew</w:t>
      </w:r>
      <w:r>
        <w:t>. A</w:t>
      </w:r>
      <w:r w:rsidRPr="003765E4">
        <w:t xml:space="preserve">s you and other colleagues will be aware, </w:t>
      </w:r>
      <w:r>
        <w:t xml:space="preserve">it </w:t>
      </w:r>
      <w:r w:rsidRPr="003765E4">
        <w:t xml:space="preserve">will cover defence, diplomacy and development </w:t>
      </w:r>
      <w:r>
        <w:t>activity to build back</w:t>
      </w:r>
      <w:r w:rsidRPr="003765E4">
        <w:t xml:space="preserve"> better in Afghanistan. </w:t>
      </w:r>
      <w:r>
        <w:t xml:space="preserve">It crosses all aspects of that agenda. </w:t>
      </w:r>
    </w:p>
    <w:p w:rsidR="00070960" w:rsidP="00070960">
      <w:pPr>
        <w:pStyle w:val="Answer"/>
      </w:pPr>
      <w:r w:rsidRPr="003765E4">
        <w:t xml:space="preserve">I further assure you that we </w:t>
      </w:r>
      <w:r>
        <w:t xml:space="preserve">have worked </w:t>
      </w:r>
      <w:r w:rsidRPr="003765E4">
        <w:t>very c</w:t>
      </w:r>
      <w:r w:rsidRPr="003765E4">
        <w:t>losely with our allies on the ground and NGOs</w:t>
      </w:r>
      <w:r>
        <w:t xml:space="preserve"> ever since 2001 in the fulfilment of specific aims</w:t>
      </w:r>
      <w:r>
        <w:t>,</w:t>
      </w:r>
      <w:r>
        <w:t xml:space="preserve"> </w:t>
      </w:r>
      <w:r>
        <w:t xml:space="preserve">including an issue that is very close to my heart, the rights and freedoms of the people of Afghanistan, with a particular </w:t>
      </w:r>
      <w:r w:rsidRPr="003765E4">
        <w:t>focus on women and minorities. It i</w:t>
      </w:r>
      <w:r w:rsidRPr="003765E4">
        <w:t xml:space="preserve">s very important, as we see the Afghan talks taking place, that the gains </w:t>
      </w:r>
      <w:r>
        <w:t xml:space="preserve">that have been made continue and are stabilised and strengthened. That remains a priority for the UK. </w:t>
      </w:r>
    </w:p>
    <w:p w:rsidR="00070960" w:rsidP="00070960">
      <w:pPr>
        <w:pStyle w:val="Answer"/>
        <w:rPr>
          <w:bCs/>
          <w:iCs/>
        </w:rPr>
      </w:pPr>
      <w:r>
        <w:rPr>
          <w:b/>
          <w:i/>
        </w:rPr>
        <w:t xml:space="preserve">Baroness Goldie: </w:t>
      </w:r>
      <w:r>
        <w:rPr>
          <w:bCs/>
          <w:iCs/>
        </w:rPr>
        <w:t>Thank you for the invitation to address the Committee. It is a</w:t>
      </w:r>
      <w:r>
        <w:rPr>
          <w:bCs/>
          <w:iCs/>
        </w:rPr>
        <w:t xml:space="preserve"> great pleasure to seek to assist with your inquiry. From an MoD perspective, </w:t>
      </w:r>
      <w:r w:rsidRPr="003765E4">
        <w:rPr>
          <w:bCs/>
          <w:iCs/>
        </w:rPr>
        <w:t xml:space="preserve">the </w:t>
      </w:r>
      <w:r w:rsidRPr="003765E4">
        <w:rPr>
          <w:bCs/>
          <w:iCs/>
        </w:rPr>
        <w:t>Integrated Review</w:t>
      </w:r>
      <w:r>
        <w:rPr>
          <w:bCs/>
          <w:iCs/>
        </w:rPr>
        <w:t xml:space="preserve"> </w:t>
      </w:r>
      <w:r w:rsidRPr="003765E4">
        <w:rPr>
          <w:bCs/>
          <w:iCs/>
        </w:rPr>
        <w:t>is a comprehensive piece of work, certainly from the Mo</w:t>
      </w:r>
      <w:r>
        <w:rPr>
          <w:bCs/>
          <w:iCs/>
        </w:rPr>
        <w:t xml:space="preserve">D </w:t>
      </w:r>
      <w:r w:rsidRPr="003765E4">
        <w:rPr>
          <w:bCs/>
          <w:iCs/>
        </w:rPr>
        <w:t>end, with exhaustive analysis</w:t>
      </w:r>
      <w:r>
        <w:rPr>
          <w:bCs/>
          <w:iCs/>
        </w:rPr>
        <w:t>.</w:t>
      </w:r>
      <w:r w:rsidRPr="003765E4">
        <w:rPr>
          <w:bCs/>
          <w:iCs/>
        </w:rPr>
        <w:t xml:space="preserve"> Anticipated need has been identified</w:t>
      </w:r>
      <w:r>
        <w:rPr>
          <w:bCs/>
          <w:iCs/>
        </w:rPr>
        <w:t xml:space="preserve"> and fed into the review, so </w:t>
      </w:r>
      <w:r w:rsidRPr="003765E4">
        <w:rPr>
          <w:bCs/>
          <w:iCs/>
        </w:rPr>
        <w:t xml:space="preserve">it </w:t>
      </w:r>
      <w:r w:rsidRPr="003765E4">
        <w:rPr>
          <w:bCs/>
          <w:iCs/>
        </w:rPr>
        <w:t>is an opportunity to extend and develop the already close co</w:t>
      </w:r>
      <w:r>
        <w:rPr>
          <w:bCs/>
          <w:iCs/>
        </w:rPr>
        <w:t>-</w:t>
      </w:r>
      <w:r w:rsidRPr="003765E4">
        <w:rPr>
          <w:bCs/>
          <w:iCs/>
        </w:rPr>
        <w:t>ordination across HMG work in Afghanistan. From an MoD perspective</w:t>
      </w:r>
      <w:r>
        <w:rPr>
          <w:bCs/>
          <w:iCs/>
        </w:rPr>
        <w:t xml:space="preserve">, </w:t>
      </w:r>
      <w:r w:rsidRPr="003765E4">
        <w:rPr>
          <w:bCs/>
          <w:iCs/>
        </w:rPr>
        <w:t>the review is really about us being able to pose the question, “What is the threat</w:t>
      </w:r>
      <w:r>
        <w:rPr>
          <w:bCs/>
          <w:iCs/>
        </w:rPr>
        <w:t>,</w:t>
      </w:r>
      <w:r w:rsidRPr="003765E4">
        <w:rPr>
          <w:bCs/>
          <w:iCs/>
        </w:rPr>
        <w:t xml:space="preserve"> and do we have the capability to respond to it?” </w:t>
      </w:r>
    </w:p>
    <w:p w:rsidR="00853B1B" w:rsidP="00070960">
      <w:pPr>
        <w:pStyle w:val="Answer"/>
        <w:rPr>
          <w:bCs/>
          <w:iCs/>
        </w:rPr>
      </w:pPr>
      <w:r>
        <w:rPr>
          <w:bCs/>
          <w:iCs/>
        </w:rPr>
        <w:t xml:space="preserve">That </w:t>
      </w:r>
      <w:r w:rsidRPr="003765E4">
        <w:rPr>
          <w:bCs/>
          <w:iCs/>
        </w:rPr>
        <w:t>brings me to Afghanistan</w:t>
      </w:r>
      <w:r>
        <w:rPr>
          <w:bCs/>
          <w:iCs/>
        </w:rPr>
        <w:t xml:space="preserve">. In </w:t>
      </w:r>
      <w:r w:rsidRPr="003765E4">
        <w:rPr>
          <w:bCs/>
          <w:iCs/>
        </w:rPr>
        <w:t>2001</w:t>
      </w:r>
      <w:r>
        <w:rPr>
          <w:bCs/>
          <w:iCs/>
        </w:rPr>
        <w:t>,</w:t>
      </w:r>
      <w:r w:rsidRPr="003765E4">
        <w:rPr>
          <w:bCs/>
          <w:iCs/>
        </w:rPr>
        <w:t xml:space="preserve"> </w:t>
      </w:r>
      <w:r>
        <w:rPr>
          <w:bCs/>
          <w:iCs/>
        </w:rPr>
        <w:t xml:space="preserve">the recognised threat was that the country </w:t>
      </w:r>
      <w:r w:rsidRPr="003765E4">
        <w:rPr>
          <w:bCs/>
          <w:iCs/>
        </w:rPr>
        <w:t xml:space="preserve">was a terrorist base </w:t>
      </w:r>
      <w:r>
        <w:rPr>
          <w:bCs/>
          <w:iCs/>
        </w:rPr>
        <w:t>in which</w:t>
      </w:r>
      <w:r w:rsidRPr="003765E4">
        <w:rPr>
          <w:bCs/>
          <w:iCs/>
        </w:rPr>
        <w:t xml:space="preserve"> activity was growing</w:t>
      </w:r>
      <w:r>
        <w:rPr>
          <w:bCs/>
          <w:iCs/>
        </w:rPr>
        <w:t xml:space="preserve">, which could have </w:t>
      </w:r>
      <w:r w:rsidRPr="003765E4">
        <w:rPr>
          <w:bCs/>
          <w:iCs/>
        </w:rPr>
        <w:t xml:space="preserve">a hostile and very adverse effect on the rest of the </w:t>
      </w:r>
      <w:r w:rsidRPr="003765E4">
        <w:rPr>
          <w:bCs/>
          <w:iCs/>
        </w:rPr>
        <w:t xml:space="preserve">world. The whole point of subsequent NATO missions, whether the first mission </w:t>
      </w:r>
      <w:r>
        <w:rPr>
          <w:bCs/>
          <w:iCs/>
        </w:rPr>
        <w:t xml:space="preserve">until </w:t>
      </w:r>
      <w:r w:rsidRPr="003765E4">
        <w:rPr>
          <w:bCs/>
          <w:iCs/>
        </w:rPr>
        <w:t xml:space="preserve">2014 or the current </w:t>
      </w:r>
      <w:r>
        <w:rPr>
          <w:bCs/>
          <w:iCs/>
        </w:rPr>
        <w:t>Resolute Support mission</w:t>
      </w:r>
      <w:r w:rsidRPr="003765E4">
        <w:rPr>
          <w:bCs/>
          <w:iCs/>
        </w:rPr>
        <w:t>, has been enabl</w:t>
      </w:r>
      <w:r>
        <w:rPr>
          <w:bCs/>
          <w:iCs/>
        </w:rPr>
        <w:t>ing</w:t>
      </w:r>
      <w:r w:rsidRPr="003765E4">
        <w:rPr>
          <w:bCs/>
          <w:iCs/>
        </w:rPr>
        <w:t xml:space="preserve"> NATO </w:t>
      </w:r>
      <w:r w:rsidRPr="003765E4">
        <w:rPr>
          <w:bCs/>
          <w:iCs/>
        </w:rPr>
        <w:t>Allies</w:t>
      </w:r>
      <w:r w:rsidRPr="003765E4">
        <w:rPr>
          <w:bCs/>
          <w:iCs/>
        </w:rPr>
        <w:t>, including the UK, to address that threat</w:t>
      </w:r>
      <w:r>
        <w:rPr>
          <w:bCs/>
          <w:iCs/>
        </w:rPr>
        <w:t>.</w:t>
      </w:r>
      <w:r w:rsidRPr="003765E4">
        <w:rPr>
          <w:bCs/>
          <w:iCs/>
        </w:rPr>
        <w:t xml:space="preserve"> It has enabled us to do a number of things very effec</w:t>
      </w:r>
      <w:r w:rsidRPr="003765E4">
        <w:rPr>
          <w:bCs/>
          <w:iCs/>
        </w:rPr>
        <w:t>tively. We have been engaging particularly in education and training with the Afghan national forces</w:t>
      </w:r>
      <w:bookmarkStart w:id="2" w:name="_Hlk56501925"/>
      <w:r>
        <w:rPr>
          <w:bCs/>
          <w:iCs/>
        </w:rPr>
        <w:t xml:space="preserve"> and the </w:t>
      </w:r>
      <w:r w:rsidRPr="003765E4">
        <w:rPr>
          <w:bCs/>
          <w:iCs/>
        </w:rPr>
        <w:t>Afghan national academy</w:t>
      </w:r>
      <w:bookmarkEnd w:id="2"/>
      <w:r>
        <w:rPr>
          <w:bCs/>
          <w:iCs/>
        </w:rPr>
        <w:t>. I</w:t>
      </w:r>
      <w:r w:rsidRPr="003765E4">
        <w:rPr>
          <w:bCs/>
          <w:iCs/>
        </w:rPr>
        <w:t>n fact</w:t>
      </w:r>
      <w:r>
        <w:rPr>
          <w:bCs/>
          <w:iCs/>
        </w:rPr>
        <w:t>,</w:t>
      </w:r>
      <w:r w:rsidRPr="003765E4">
        <w:rPr>
          <w:bCs/>
          <w:iCs/>
        </w:rPr>
        <w:t xml:space="preserve"> we have made a singularly important contribution. </w:t>
      </w:r>
    </w:p>
    <w:p w:rsidR="00070960" w:rsidP="00070960">
      <w:pPr>
        <w:pStyle w:val="Answer"/>
        <w:rPr>
          <w:bCs/>
          <w:iCs/>
        </w:rPr>
      </w:pPr>
      <w:r w:rsidRPr="003765E4">
        <w:rPr>
          <w:bCs/>
          <w:iCs/>
        </w:rPr>
        <w:t xml:space="preserve">The review will enhance the role that we have discharged. </w:t>
      </w:r>
      <w:r>
        <w:rPr>
          <w:bCs/>
          <w:iCs/>
        </w:rPr>
        <w:t xml:space="preserve">It </w:t>
      </w:r>
      <w:r w:rsidRPr="003765E4">
        <w:rPr>
          <w:bCs/>
          <w:iCs/>
        </w:rPr>
        <w:t>w</w:t>
      </w:r>
      <w:r w:rsidRPr="003765E4">
        <w:rPr>
          <w:bCs/>
          <w:iCs/>
        </w:rPr>
        <w:t>ill bring into sharp relief exactly what we</w:t>
      </w:r>
      <w:r>
        <w:rPr>
          <w:bCs/>
          <w:iCs/>
        </w:rPr>
        <w:t xml:space="preserve">, as </w:t>
      </w:r>
      <w:r w:rsidRPr="003765E4">
        <w:rPr>
          <w:bCs/>
          <w:iCs/>
        </w:rPr>
        <w:t>a UK presence on the global stage</w:t>
      </w:r>
      <w:r>
        <w:rPr>
          <w:bCs/>
          <w:iCs/>
        </w:rPr>
        <w:t xml:space="preserve">, </w:t>
      </w:r>
      <w:r w:rsidRPr="003765E4">
        <w:rPr>
          <w:bCs/>
          <w:iCs/>
        </w:rPr>
        <w:t xml:space="preserve">think </w:t>
      </w:r>
      <w:r w:rsidRPr="003765E4">
        <w:rPr>
          <w:bCs/>
          <w:iCs/>
        </w:rPr>
        <w:t xml:space="preserve">we need to be doing. Afghanistan is at the heart of that and we shall approach that challenge, as we have done, in conjunction and in concert with our NATO allies. </w:t>
      </w:r>
    </w:p>
    <w:p w:rsidR="00070960" w:rsidRPr="00840750" w:rsidP="00070960">
      <w:pPr>
        <w:pStyle w:val="Remark"/>
      </w:pPr>
      <w:r w:rsidRPr="00840750">
        <w:rPr>
          <w:b/>
        </w:rPr>
        <w:t>Th</w:t>
      </w:r>
      <w:r w:rsidRPr="00840750">
        <w:rPr>
          <w:b/>
        </w:rPr>
        <w:t>e Chair:</w:t>
      </w:r>
      <w:r>
        <w:t xml:space="preserve"> </w:t>
      </w:r>
      <w:r w:rsidRPr="00840750">
        <w:t xml:space="preserve">As we move forward to my colleagues asking questions, </w:t>
      </w:r>
      <w:r>
        <w:t>if</w:t>
      </w:r>
      <w:r w:rsidRPr="00840750">
        <w:t xml:space="preserve"> our colleagues the </w:t>
      </w:r>
      <w:r>
        <w:t>Minister</w:t>
      </w:r>
      <w:r w:rsidRPr="00840750">
        <w:t xml:space="preserve">s wish to invite their officials to respond or add to any response, I will leave </w:t>
      </w:r>
      <w:r>
        <w:t xml:space="preserve">it </w:t>
      </w:r>
      <w:r w:rsidRPr="00840750">
        <w:t xml:space="preserve">to </w:t>
      </w:r>
      <w:r>
        <w:t>them</w:t>
      </w:r>
      <w:r w:rsidRPr="00840750">
        <w:t xml:space="preserve"> to invite them</w:t>
      </w:r>
      <w:r>
        <w:t xml:space="preserve"> to do so</w:t>
      </w:r>
      <w:r w:rsidRPr="00840750">
        <w:t>. Otherwise</w:t>
      </w:r>
      <w:r>
        <w:t>,</w:t>
      </w:r>
      <w:r w:rsidRPr="00840750">
        <w:t xml:space="preserve"> I will simply call upon the </w:t>
      </w:r>
      <w:r>
        <w:t>Ministe</w:t>
      </w:r>
      <w:r>
        <w:t>r</w:t>
      </w:r>
      <w:r w:rsidRPr="00840750">
        <w:t xml:space="preserve">s on each occasion. </w:t>
      </w:r>
    </w:p>
    <w:p w:rsidR="00070960" w:rsidP="00070960">
      <w:pPr>
        <w:pStyle w:val="Question"/>
      </w:pPr>
      <w:r w:rsidRPr="00840750">
        <w:rPr>
          <w:b/>
        </w:rPr>
        <w:t>Baroness Blackstone:</w:t>
      </w:r>
      <w:r>
        <w:rPr>
          <w:b/>
        </w:rPr>
        <w:t xml:space="preserve"> </w:t>
      </w:r>
      <w:r w:rsidRPr="00011908">
        <w:rPr>
          <w:bCs/>
        </w:rPr>
        <w:t xml:space="preserve">Following on </w:t>
      </w:r>
      <w:r>
        <w:rPr>
          <w:bCs/>
        </w:rPr>
        <w:t xml:space="preserve">from </w:t>
      </w:r>
      <w:r w:rsidRPr="00011908">
        <w:rPr>
          <w:bCs/>
        </w:rPr>
        <w:t xml:space="preserve">your answers to Baroness Anelay’s question, </w:t>
      </w:r>
      <w:r>
        <w:rPr>
          <w:bCs/>
        </w:rPr>
        <w:t xml:space="preserve">what will the UK’s </w:t>
      </w:r>
      <w:r w:rsidRPr="003765E4">
        <w:t>strategy for Afghanistan be for the next three years</w:t>
      </w:r>
      <w:r>
        <w:t xml:space="preserve">? Could </w:t>
      </w:r>
      <w:r w:rsidRPr="003765E4">
        <w:t>you say something about the scale of the UK</w:t>
      </w:r>
      <w:r>
        <w:t>’</w:t>
      </w:r>
      <w:r w:rsidRPr="003765E4">
        <w:t>s contribution</w:t>
      </w:r>
      <w:r>
        <w:t xml:space="preserve">, </w:t>
      </w:r>
      <w:r w:rsidRPr="00011908">
        <w:t>including on development aid, diplomacy and military support for this</w:t>
      </w:r>
      <w:r>
        <w:t xml:space="preserve"> period</w:t>
      </w:r>
      <w:r w:rsidRPr="00011908">
        <w:t xml:space="preserve">, and why you have </w:t>
      </w:r>
      <w:r>
        <w:t>decided</w:t>
      </w:r>
      <w:r w:rsidRPr="00011908">
        <w:t xml:space="preserve"> to operate on these scales? </w:t>
      </w:r>
    </w:p>
    <w:p w:rsidR="00070960" w:rsidP="00070960">
      <w:pPr>
        <w:pStyle w:val="Remark"/>
      </w:pPr>
      <w:r w:rsidRPr="00840750">
        <w:rPr>
          <w:b/>
          <w:bCs/>
        </w:rPr>
        <w:t>The Chair:</w:t>
      </w:r>
      <w:r>
        <w:t xml:space="preserve"> Lord Ahmad</w:t>
      </w:r>
      <w:r w:rsidRPr="003765E4">
        <w:t>, I will go to you first this time</w:t>
      </w:r>
      <w:r>
        <w:t>,</w:t>
      </w:r>
      <w:r w:rsidRPr="003765E4">
        <w:t xml:space="preserve"> but </w:t>
      </w:r>
      <w:r w:rsidRPr="00011908">
        <w:t xml:space="preserve">I may try to mix things up a bit and invite Baroness Goldie to </w:t>
      </w:r>
      <w:r w:rsidRPr="00011908">
        <w:t>go first on other occasions</w:t>
      </w:r>
      <w:r>
        <w:t xml:space="preserve">, since no one </w:t>
      </w:r>
      <w:r w:rsidRPr="00011908">
        <w:t xml:space="preserve">is first </w:t>
      </w:r>
      <w:r>
        <w:t xml:space="preserve">or </w:t>
      </w:r>
      <w:r w:rsidRPr="00011908">
        <w:t xml:space="preserve">second class </w:t>
      </w:r>
      <w:r>
        <w:t>here</w:t>
      </w:r>
      <w:r w:rsidRPr="00011908">
        <w:t xml:space="preserve">. </w:t>
      </w:r>
    </w:p>
    <w:p w:rsidR="00070960" w:rsidP="00070960">
      <w:pPr>
        <w:pStyle w:val="Answer"/>
      </w:pPr>
      <w:r>
        <w:rPr>
          <w:b/>
          <w:i/>
        </w:rPr>
        <w:t xml:space="preserve">Lord Ahmad of Wimbledon: </w:t>
      </w:r>
      <w:r w:rsidRPr="003765E4">
        <w:t xml:space="preserve">I am always delighted </w:t>
      </w:r>
      <w:r>
        <w:t xml:space="preserve">to follow Baroness Goldie. </w:t>
      </w:r>
      <w:r w:rsidRPr="00011908">
        <w:t xml:space="preserve">On </w:t>
      </w:r>
      <w:r>
        <w:t>the</w:t>
      </w:r>
      <w:r w:rsidRPr="00011908">
        <w:t xml:space="preserve"> specific question, I assure you that we are absolutely committed to supporting the people of Afghanis</w:t>
      </w:r>
      <w:r w:rsidRPr="00011908">
        <w:t xml:space="preserve">tan. We are involved in helping Afghans to find a peaceful solution to the conflict. The only way to lasting stability in Afghanistan </w:t>
      </w:r>
      <w:r>
        <w:t xml:space="preserve">and indeed the wider region </w:t>
      </w:r>
      <w:r w:rsidRPr="00011908">
        <w:t xml:space="preserve">is through </w:t>
      </w:r>
      <w:r w:rsidRPr="00011908">
        <w:t>peaceful resolution</w:t>
      </w:r>
      <w:r>
        <w:t xml:space="preserve">. </w:t>
      </w:r>
      <w:r w:rsidRPr="003765E4">
        <w:t xml:space="preserve">Peace is not only </w:t>
      </w:r>
      <w:r>
        <w:t xml:space="preserve">the </w:t>
      </w:r>
      <w:r w:rsidRPr="003765E4">
        <w:t xml:space="preserve">possible outcome; </w:t>
      </w:r>
      <w:r>
        <w:t>w</w:t>
      </w:r>
      <w:r w:rsidRPr="003765E4">
        <w:t>e have to make sure t</w:t>
      </w:r>
      <w:r w:rsidRPr="003765E4">
        <w:t xml:space="preserve">hat </w:t>
      </w:r>
      <w:r w:rsidRPr="0090354B">
        <w:t xml:space="preserve">partners </w:t>
      </w:r>
      <w:r>
        <w:t xml:space="preserve">within and </w:t>
      </w:r>
      <w:r w:rsidRPr="0090354B">
        <w:t>around Afghanistan</w:t>
      </w:r>
      <w:r>
        <w:t xml:space="preserve">, </w:t>
      </w:r>
      <w:r w:rsidRPr="0090354B">
        <w:t>and their enablers</w:t>
      </w:r>
      <w:r>
        <w:t xml:space="preserve">, </w:t>
      </w:r>
      <w:r w:rsidRPr="0090354B">
        <w:t xml:space="preserve">are committed to that principle. </w:t>
      </w:r>
      <w:r w:rsidRPr="003765E4">
        <w:t>I am sure Baroness Goldie will cover military deployments</w:t>
      </w:r>
      <w:r>
        <w:t xml:space="preserve">, </w:t>
      </w:r>
      <w:r w:rsidRPr="0090354B">
        <w:t xml:space="preserve">but we remain the third largest contributor to NATO's </w:t>
      </w:r>
      <w:r>
        <w:t>Resolute Support mission</w:t>
      </w:r>
      <w:r w:rsidRPr="0090354B">
        <w:t xml:space="preserve"> in Afghanistan</w:t>
      </w:r>
      <w:r>
        <w:t xml:space="preserve">. </w:t>
      </w:r>
    </w:p>
    <w:p w:rsidR="00070960" w:rsidP="00070960">
      <w:pPr>
        <w:pStyle w:val="Answer"/>
      </w:pPr>
      <w:r>
        <w:t>I wi</w:t>
      </w:r>
      <w:r>
        <w:t xml:space="preserve">ll </w:t>
      </w:r>
      <w:r w:rsidRPr="0090354B">
        <w:t>cover a couple of points on development and support</w:t>
      </w:r>
      <w:r>
        <w:t>. I</w:t>
      </w:r>
      <w:r w:rsidRPr="0090354B">
        <w:t xml:space="preserve">n 2020, as in the last five years, </w:t>
      </w:r>
      <w:r w:rsidRPr="003765E4">
        <w:t>we expect to spend £70</w:t>
      </w:r>
      <w:r>
        <w:t xml:space="preserve"> million</w:t>
      </w:r>
      <w:r w:rsidRPr="003765E4">
        <w:t xml:space="preserve"> to sustain Afghan defence and security forces. I recently signed off </w:t>
      </w:r>
      <w:r>
        <w:t xml:space="preserve">on </w:t>
      </w:r>
      <w:r w:rsidRPr="003765E4">
        <w:t>another £70</w:t>
      </w:r>
      <w:r>
        <w:t xml:space="preserve"> million</w:t>
      </w:r>
      <w:r w:rsidRPr="003765E4">
        <w:t xml:space="preserve"> </w:t>
      </w:r>
      <w:r>
        <w:t xml:space="preserve">pledge </w:t>
      </w:r>
      <w:r w:rsidRPr="003765E4">
        <w:t xml:space="preserve">for </w:t>
      </w:r>
      <w:r>
        <w:t xml:space="preserve">Afghan </w:t>
      </w:r>
      <w:r w:rsidRPr="003765E4">
        <w:t>forces for 2021. Collea</w:t>
      </w:r>
      <w:r w:rsidRPr="003765E4">
        <w:t>gues may know</w:t>
      </w:r>
      <w:r>
        <w:t xml:space="preserve"> that </w:t>
      </w:r>
      <w:r w:rsidRPr="003765E4">
        <w:t xml:space="preserve">there is a pledging conference next week on Afghanistan in Geneva, and in 2016 we pledged over </w:t>
      </w:r>
      <w:r>
        <w:t>£</w:t>
      </w:r>
      <w:r w:rsidRPr="003765E4">
        <w:t>750 million over a four</w:t>
      </w:r>
      <w:r>
        <w:t>-</w:t>
      </w:r>
      <w:r w:rsidRPr="003765E4">
        <w:t>year</w:t>
      </w:r>
      <w:r>
        <w:t xml:space="preserve"> period</w:t>
      </w:r>
      <w:r>
        <w:rPr>
          <w:rStyle w:val="FootnoteReference"/>
        </w:rPr>
        <w:footnoteReference w:id="2"/>
      </w:r>
      <w:r>
        <w:t xml:space="preserve">. </w:t>
      </w:r>
    </w:p>
    <w:p w:rsidR="00351811" w:rsidP="00070960">
      <w:pPr>
        <w:pStyle w:val="Answer"/>
      </w:pPr>
      <w:r w:rsidRPr="003765E4">
        <w:t xml:space="preserve">Turning to diplomacy, we have one of the largest and most active diplomatic efforts on </w:t>
      </w:r>
      <w:r w:rsidRPr="003765E4">
        <w:t>Afghanistan</w:t>
      </w:r>
      <w:r>
        <w:t>,</w:t>
      </w:r>
      <w:r w:rsidRPr="003765E4">
        <w:t xml:space="preserve"> which has supported many key initiatives</w:t>
      </w:r>
      <w:r>
        <w:t xml:space="preserve">, </w:t>
      </w:r>
      <w:r w:rsidRPr="003765E4">
        <w:t xml:space="preserve">including </w:t>
      </w:r>
      <w:r>
        <w:t xml:space="preserve">on the </w:t>
      </w:r>
      <w:r w:rsidRPr="003765E4">
        <w:t xml:space="preserve">priorities </w:t>
      </w:r>
      <w:r>
        <w:t xml:space="preserve">of </w:t>
      </w:r>
      <w:r w:rsidRPr="003765E4">
        <w:t>women, peace and security</w:t>
      </w:r>
      <w:r>
        <w:t>,</w:t>
      </w:r>
      <w:r w:rsidRPr="003765E4">
        <w:t xml:space="preserve"> media freedom and other rights. Indeed, only yesterday</w:t>
      </w:r>
      <w:r>
        <w:t>,</w:t>
      </w:r>
      <w:r w:rsidRPr="003765E4">
        <w:t xml:space="preserve"> I attended a virtual event hosted</w:t>
      </w:r>
      <w:r>
        <w:t xml:space="preserve"> by</w:t>
      </w:r>
      <w:r w:rsidRPr="003765E4">
        <w:t xml:space="preserve"> Canada, and it was good to see the Afghan </w:t>
      </w:r>
      <w:r>
        <w:t>Minister</w:t>
      </w:r>
      <w:r w:rsidRPr="003765E4">
        <w:t xml:space="preserve"> responsible for media freedom also joining that event. We have also increased our financial support for humanitarian assistance, including </w:t>
      </w:r>
      <w:r>
        <w:t>£</w:t>
      </w:r>
      <w:r w:rsidRPr="003765E4">
        <w:t>57</w:t>
      </w:r>
      <w:r>
        <w:t xml:space="preserve"> million</w:t>
      </w:r>
      <w:r w:rsidRPr="003765E4">
        <w:t xml:space="preserve"> for 20</w:t>
      </w:r>
      <w:r>
        <w:t>20-</w:t>
      </w:r>
      <w:r w:rsidRPr="003765E4">
        <w:t xml:space="preserve">21. </w:t>
      </w:r>
    </w:p>
    <w:p w:rsidR="00070960" w:rsidP="00070960">
      <w:pPr>
        <w:pStyle w:val="Answer"/>
      </w:pPr>
      <w:r w:rsidRPr="003765E4">
        <w:t>I hope that gives a summary showing that we are very much committed on the humanitarian si</w:t>
      </w:r>
      <w:r w:rsidRPr="003765E4">
        <w:t>de and the development side</w:t>
      </w:r>
      <w:r>
        <w:t xml:space="preserve">. </w:t>
      </w:r>
    </w:p>
    <w:p w:rsidR="00070960" w:rsidP="00070960">
      <w:pPr>
        <w:pStyle w:val="Answer"/>
      </w:pPr>
      <w:r>
        <w:t xml:space="preserve">We are </w:t>
      </w:r>
      <w:r w:rsidRPr="003765E4">
        <w:t xml:space="preserve">also building </w:t>
      </w:r>
      <w:r>
        <w:t>diplomacy. I am in regular touch with Foreign Minister Atmar in our discussions, and our special representative, Gareth Bayley, is in regular contact with senior officials in Afghanistan and other near nei</w:t>
      </w:r>
      <w:r>
        <w:t>ghbours on this important priority for Her Majesty's Government.</w:t>
      </w:r>
    </w:p>
    <w:p w:rsidR="00070960" w:rsidP="00070960">
      <w:pPr>
        <w:pStyle w:val="Answer"/>
      </w:pPr>
      <w:r>
        <w:rPr>
          <w:b/>
          <w:i/>
        </w:rPr>
        <w:t xml:space="preserve">Baroness Goldie: </w:t>
      </w:r>
      <w:r w:rsidRPr="00657EBA">
        <w:t xml:space="preserve">I would add that from a military perspective it may be helpful </w:t>
      </w:r>
      <w:r>
        <w:t>for</w:t>
      </w:r>
      <w:r w:rsidRPr="00657EBA">
        <w:t xml:space="preserve"> the </w:t>
      </w:r>
      <w:r>
        <w:t>C</w:t>
      </w:r>
      <w:r w:rsidRPr="00657EBA">
        <w:t xml:space="preserve">ommittee to understand just what the shape </w:t>
      </w:r>
      <w:r>
        <w:t xml:space="preserve">of the </w:t>
      </w:r>
      <w:r>
        <w:t>Resolute Support mission</w:t>
      </w:r>
      <w:r w:rsidRPr="00657EBA">
        <w:t xml:space="preserve"> is. Basically</w:t>
      </w:r>
      <w:r>
        <w:t>,</w:t>
      </w:r>
      <w:r w:rsidRPr="00657EBA">
        <w:t xml:space="preserve"> we have a hu</w:t>
      </w:r>
      <w:r w:rsidRPr="00657EBA">
        <w:t>b, which is in Kabul</w:t>
      </w:r>
      <w:r>
        <w:t>,</w:t>
      </w:r>
      <w:r w:rsidRPr="00657EBA">
        <w:t xml:space="preserve"> and then </w:t>
      </w:r>
      <w:r>
        <w:t xml:space="preserve">four </w:t>
      </w:r>
      <w:r w:rsidRPr="00657EBA">
        <w:t>spokes reaching out to Maza</w:t>
      </w:r>
      <w:r>
        <w:t xml:space="preserve">r e-Sharif in the north, Herat in the west, </w:t>
      </w:r>
      <w:r w:rsidRPr="00657EBA">
        <w:t xml:space="preserve">Kandahar in the </w:t>
      </w:r>
      <w:r>
        <w:t>s</w:t>
      </w:r>
      <w:r w:rsidRPr="00657EBA">
        <w:t xml:space="preserve">outh and </w:t>
      </w:r>
      <w:r>
        <w:t xml:space="preserve">Laghman </w:t>
      </w:r>
      <w:r w:rsidRPr="00657EBA">
        <w:t xml:space="preserve">in the </w:t>
      </w:r>
      <w:r>
        <w:t>e</w:t>
      </w:r>
      <w:r w:rsidRPr="00657EBA">
        <w:t xml:space="preserve">ast. That is </w:t>
      </w:r>
      <w:r>
        <w:t xml:space="preserve">the </w:t>
      </w:r>
      <w:r w:rsidRPr="00657EBA">
        <w:t xml:space="preserve">framework within which the </w:t>
      </w:r>
      <w:r>
        <w:t>Resolute Support mission</w:t>
      </w:r>
      <w:r w:rsidRPr="00657EBA">
        <w:t xml:space="preserve"> operates. </w:t>
      </w:r>
    </w:p>
    <w:p w:rsidR="00070960" w:rsidP="00070960">
      <w:pPr>
        <w:pStyle w:val="Answer"/>
      </w:pPr>
      <w:r w:rsidRPr="00657EBA">
        <w:t>I certainly endorse what my</w:t>
      </w:r>
      <w:r w:rsidRPr="00657EBA">
        <w:t xml:space="preserve"> noble friend Lord </w:t>
      </w:r>
      <w:r>
        <w:t xml:space="preserve">Ahmad </w:t>
      </w:r>
      <w:r w:rsidRPr="00657EBA">
        <w:t>was saying: we need to find a peaceful solution to the challenges and problems confronting Afghanistan</w:t>
      </w:r>
      <w:r>
        <w:t>.</w:t>
      </w:r>
      <w:r w:rsidRPr="00657EBA">
        <w:t xml:space="preserve"> Without the </w:t>
      </w:r>
      <w:r>
        <w:t>Resolute Support mission</w:t>
      </w:r>
      <w:r>
        <w:t xml:space="preserve">, </w:t>
      </w:r>
      <w:r w:rsidRPr="00657EBA">
        <w:t>the conditions for peace negotiations would not have been met. Looking</w:t>
      </w:r>
      <w:r>
        <w:t xml:space="preserve"> ahead, </w:t>
      </w:r>
      <w:r w:rsidRPr="00657EBA">
        <w:t>which is th</w:t>
      </w:r>
      <w:r w:rsidRPr="00657EBA">
        <w:t xml:space="preserve">e thrust of Baroness </w:t>
      </w:r>
      <w:r>
        <w:t>Blackstone’</w:t>
      </w:r>
      <w:r w:rsidRPr="00657EBA">
        <w:t xml:space="preserve">s question, we are regularly engaged in dialogue with our NATO </w:t>
      </w:r>
      <w:r w:rsidRPr="00657EBA">
        <w:t xml:space="preserve">Allies </w:t>
      </w:r>
      <w:r w:rsidRPr="00657EBA">
        <w:t xml:space="preserve">and partners </w:t>
      </w:r>
      <w:r>
        <w:t xml:space="preserve">about </w:t>
      </w:r>
      <w:r w:rsidRPr="00657EBA">
        <w:t>the next stages of the mission. We are very clear that any adjustments should be two things: conditions</w:t>
      </w:r>
      <w:r>
        <w:t>-</w:t>
      </w:r>
      <w:r w:rsidRPr="00657EBA">
        <w:t>based</w:t>
      </w:r>
      <w:r>
        <w:t>—</w:t>
      </w:r>
      <w:r w:rsidRPr="00657EBA">
        <w:t>that is, what is actually</w:t>
      </w:r>
      <w:r w:rsidRPr="00657EBA">
        <w:t xml:space="preserve"> happening in the country</w:t>
      </w:r>
      <w:r>
        <w:t>—</w:t>
      </w:r>
      <w:r w:rsidRPr="00657EBA">
        <w:t xml:space="preserve">and made in consultation with our allies. </w:t>
      </w:r>
    </w:p>
    <w:p w:rsidR="00070960" w:rsidP="00070960">
      <w:pPr>
        <w:pStyle w:val="Answer"/>
      </w:pPr>
      <w:r>
        <w:t>Our</w:t>
      </w:r>
      <w:r w:rsidRPr="00657EBA">
        <w:t xml:space="preserve"> primary interest as </w:t>
      </w:r>
      <w:r>
        <w:t>t</w:t>
      </w:r>
      <w:r w:rsidRPr="00657EBA">
        <w:t>he UK in Afghanistan is homeland security and counterterrorism. The one thing that we cannot allow to happen is Afghanistan once again becom</w:t>
      </w:r>
      <w:r>
        <w:t xml:space="preserve">ing </w:t>
      </w:r>
      <w:r w:rsidRPr="00657EBA">
        <w:t xml:space="preserve">a safe haven </w:t>
      </w:r>
      <w:r w:rsidRPr="00657EBA">
        <w:t>for terrorists. We have to protect the UK against such threats. We will certainly continue our commitment to the sustainment of the Afghan national defen</w:t>
      </w:r>
      <w:r>
        <w:t>c</w:t>
      </w:r>
      <w:r w:rsidRPr="00657EBA">
        <w:t>e and security forces</w:t>
      </w:r>
      <w:r>
        <w:t xml:space="preserve"> through to 2024. As my noble friend Lord Ahmad said, </w:t>
      </w:r>
      <w:r w:rsidRPr="00657EBA">
        <w:t>that includes the commitmen</w:t>
      </w:r>
      <w:r w:rsidRPr="00657EBA">
        <w:t xml:space="preserve">t of up to </w:t>
      </w:r>
      <w:r>
        <w:t xml:space="preserve">£70 million </w:t>
      </w:r>
      <w:r>
        <w:t>which</w:t>
      </w:r>
      <w:r>
        <w:t xml:space="preserve"> he has just confirmed is now pledged for 2021. </w:t>
      </w:r>
    </w:p>
    <w:p w:rsidR="00070960" w:rsidP="00BB09E4">
      <w:pPr>
        <w:pStyle w:val="Question"/>
      </w:pPr>
      <w:r w:rsidRPr="00657EBA">
        <w:rPr>
          <w:b/>
        </w:rPr>
        <w:t>Baroness Blackstone:</w:t>
      </w:r>
      <w:r>
        <w:t xml:space="preserve"> </w:t>
      </w:r>
      <w:r w:rsidRPr="00657EBA">
        <w:t xml:space="preserve">You both mentioned </w:t>
      </w:r>
      <w:r>
        <w:t>contact—i</w:t>
      </w:r>
      <w:r w:rsidRPr="004B512C">
        <w:t xml:space="preserve">n the case of Baroness Goldie, </w:t>
      </w:r>
      <w:r>
        <w:t xml:space="preserve">with </w:t>
      </w:r>
      <w:r w:rsidRPr="004B512C">
        <w:t xml:space="preserve">our </w:t>
      </w:r>
      <w:r w:rsidRPr="004B512C">
        <w:t xml:space="preserve">Allies </w:t>
      </w:r>
      <w:r w:rsidRPr="004B512C">
        <w:t xml:space="preserve">and partners, and in the case of Lord </w:t>
      </w:r>
      <w:r>
        <w:t>Ahmad</w:t>
      </w:r>
      <w:r w:rsidRPr="004B512C">
        <w:t xml:space="preserve">, </w:t>
      </w:r>
      <w:r>
        <w:t xml:space="preserve">with </w:t>
      </w:r>
      <w:r w:rsidRPr="004B512C">
        <w:t>Afghanistan</w:t>
      </w:r>
      <w:r>
        <w:t>’</w:t>
      </w:r>
      <w:r w:rsidRPr="004B512C">
        <w:t>s neighbours. Could y</w:t>
      </w:r>
      <w:r w:rsidRPr="004B512C">
        <w:t xml:space="preserve">ou put a bit more flesh on </w:t>
      </w:r>
      <w:r>
        <w:t xml:space="preserve">that? What form is this </w:t>
      </w:r>
      <w:r w:rsidRPr="004B512C">
        <w:t>collaboration</w:t>
      </w:r>
      <w:r>
        <w:t xml:space="preserve"> taking </w:t>
      </w:r>
      <w:r w:rsidRPr="004B512C">
        <w:t xml:space="preserve">with </w:t>
      </w:r>
      <w:r>
        <w:t xml:space="preserve">the </w:t>
      </w:r>
      <w:r w:rsidRPr="004B512C">
        <w:t xml:space="preserve">neighbours in particular? </w:t>
      </w:r>
      <w:r w:rsidRPr="00771446">
        <w:t>What contributions</w:t>
      </w:r>
      <w:r>
        <w:t xml:space="preserve"> of theirs do you expect to get out of it</w:t>
      </w:r>
      <w:r w:rsidRPr="00771446">
        <w:t xml:space="preserve">? </w:t>
      </w:r>
    </w:p>
    <w:p w:rsidR="00070960" w:rsidP="00070960">
      <w:pPr>
        <w:pStyle w:val="Answer"/>
      </w:pPr>
      <w:r>
        <w:rPr>
          <w:b/>
          <w:i/>
        </w:rPr>
        <w:t xml:space="preserve">Lord Ahmad of Wimbledon: </w:t>
      </w:r>
      <w:r w:rsidRPr="00771446">
        <w:t xml:space="preserve">I joined the formal start of </w:t>
      </w:r>
      <w:r>
        <w:t xml:space="preserve">the </w:t>
      </w:r>
      <w:r w:rsidRPr="00771446">
        <w:t>peace negotiations between th</w:t>
      </w:r>
      <w:r w:rsidRPr="00771446">
        <w:t xml:space="preserve">e </w:t>
      </w:r>
      <w:r>
        <w:t xml:space="preserve">Afghan </w:t>
      </w:r>
      <w:r>
        <w:t>g</w:t>
      </w:r>
      <w:r w:rsidRPr="00771446">
        <w:t xml:space="preserve">overnment and the Taliban. It was heartening to see the number of countries across the region, as well as the globe, </w:t>
      </w:r>
      <w:r>
        <w:t xml:space="preserve">that </w:t>
      </w:r>
      <w:r w:rsidRPr="00771446">
        <w:t>participated, which gives a</w:t>
      </w:r>
      <w:r>
        <w:t xml:space="preserve"> </w:t>
      </w:r>
      <w:r w:rsidRPr="00771446">
        <w:t xml:space="preserve">sense of the </w:t>
      </w:r>
      <w:r>
        <w:t xml:space="preserve">international </w:t>
      </w:r>
      <w:r w:rsidRPr="00771446">
        <w:t xml:space="preserve">commitment to a peaceful resolution. </w:t>
      </w:r>
    </w:p>
    <w:p w:rsidR="00070960" w:rsidP="00070960">
      <w:pPr>
        <w:pStyle w:val="Answer"/>
      </w:pPr>
      <w:r w:rsidRPr="00771446">
        <w:t>Pakistan</w:t>
      </w:r>
      <w:r>
        <w:t>,</w:t>
      </w:r>
      <w:r w:rsidRPr="00771446">
        <w:t xml:space="preserve"> of course</w:t>
      </w:r>
      <w:r>
        <w:t>,</w:t>
      </w:r>
      <w:r w:rsidRPr="00771446">
        <w:t xml:space="preserve"> has an inf</w:t>
      </w:r>
      <w:r w:rsidRPr="00771446">
        <w:t>luence in Afghanistan</w:t>
      </w:r>
      <w:r>
        <w:t xml:space="preserve">. </w:t>
      </w:r>
      <w:r w:rsidRPr="00771446">
        <w:t>We continue to work very closely with Pakistan in that respect</w:t>
      </w:r>
      <w:r>
        <w:t xml:space="preserve"> and </w:t>
      </w:r>
      <w:r>
        <w:t xml:space="preserve">we </w:t>
      </w:r>
      <w:r>
        <w:t xml:space="preserve">recognise its role in ensuring that the </w:t>
      </w:r>
      <w:r w:rsidRPr="00771446">
        <w:t>Taliban fully participated in the start of the Afghan peace negotiations. It remain</w:t>
      </w:r>
      <w:r>
        <w:t xml:space="preserve">s </w:t>
      </w:r>
      <w:r w:rsidRPr="00771446">
        <w:t>an important partner</w:t>
      </w:r>
      <w:r>
        <w:t>.</w:t>
      </w:r>
    </w:p>
    <w:p w:rsidR="00070960" w:rsidP="00070960">
      <w:pPr>
        <w:pStyle w:val="Answer"/>
      </w:pPr>
      <w:r w:rsidRPr="004B512C">
        <w:t>Beyond that, mor</w:t>
      </w:r>
      <w:r w:rsidRPr="004B512C">
        <w:t xml:space="preserve">e widely in the region, there are </w:t>
      </w:r>
      <w:r>
        <w:t xml:space="preserve">other interested </w:t>
      </w:r>
      <w:r w:rsidRPr="004B512C">
        <w:t>countrie</w:t>
      </w:r>
      <w:r>
        <w:t>s,</w:t>
      </w:r>
      <w:r w:rsidRPr="004B512C">
        <w:t xml:space="preserve"> </w:t>
      </w:r>
      <w:r w:rsidRPr="00771446">
        <w:t xml:space="preserve">including the likes of Russia and China. We must ensure that </w:t>
      </w:r>
      <w:r>
        <w:t>we all</w:t>
      </w:r>
      <w:r w:rsidRPr="00771446">
        <w:t xml:space="preserve"> work together on the key objective, which is peaceful progress on the current talks and an inclusive Afghanistan </w:t>
      </w:r>
      <w:r>
        <w:t xml:space="preserve">run </w:t>
      </w:r>
      <w:r w:rsidRPr="00771446">
        <w:t>in the in</w:t>
      </w:r>
      <w:r w:rsidRPr="00771446">
        <w:t xml:space="preserve">terests of all its citizens. </w:t>
      </w:r>
    </w:p>
    <w:p w:rsidR="00070960" w:rsidP="00070960">
      <w:pPr>
        <w:pStyle w:val="Answer"/>
      </w:pPr>
      <w:r>
        <w:rPr>
          <w:b/>
          <w:i/>
        </w:rPr>
        <w:t xml:space="preserve">Baroness Goldie: </w:t>
      </w:r>
      <w:r>
        <w:t>My n</w:t>
      </w:r>
      <w:r w:rsidRPr="00771446">
        <w:t xml:space="preserve">oble friend has covered the position pretty comprehensively. It is more in the </w:t>
      </w:r>
      <w:r>
        <w:t xml:space="preserve">milieu </w:t>
      </w:r>
      <w:r w:rsidRPr="00771446">
        <w:t xml:space="preserve">of the Foreign Office than perhaps within the environment of the MoD. As I have already explained, we are very much focused on the </w:t>
      </w:r>
      <w:r>
        <w:t>Resolute Support mission</w:t>
      </w:r>
      <w:r>
        <w:t xml:space="preserve">, which </w:t>
      </w:r>
      <w:r w:rsidRPr="00771446">
        <w:t xml:space="preserve">is the nucleus of </w:t>
      </w:r>
      <w:r>
        <w:t xml:space="preserve">our MoD </w:t>
      </w:r>
      <w:r w:rsidRPr="00771446">
        <w:t xml:space="preserve">activity in relation to Afghanistan. </w:t>
      </w:r>
    </w:p>
    <w:p w:rsidR="00070960" w:rsidP="00070960">
      <w:pPr>
        <w:pStyle w:val="Question"/>
      </w:pPr>
      <w:r w:rsidRPr="00771446">
        <w:rPr>
          <w:b/>
        </w:rPr>
        <w:t>Baroness Fall:</w:t>
      </w:r>
      <w:r>
        <w:t xml:space="preserve"> </w:t>
      </w:r>
      <w:r w:rsidRPr="004B512C">
        <w:t>Afghanistan's part in the illicit drugs trade is well</w:t>
      </w:r>
      <w:r>
        <w:t xml:space="preserve"> </w:t>
      </w:r>
      <w:r w:rsidRPr="004B512C">
        <w:t>known and is identified in the FC</w:t>
      </w:r>
      <w:r>
        <w:t>DO’s</w:t>
      </w:r>
      <w:r w:rsidRPr="004B512C">
        <w:t xml:space="preserve"> written submission as being a national security threat. To what extent is our UK engagement addressing that iss</w:t>
      </w:r>
      <w:r w:rsidRPr="004B512C">
        <w:t xml:space="preserve">ue at the moment? </w:t>
      </w:r>
    </w:p>
    <w:p w:rsidR="00070960" w:rsidP="00070960">
      <w:pPr>
        <w:pStyle w:val="Answer"/>
      </w:pPr>
      <w:r>
        <w:rPr>
          <w:b/>
          <w:i/>
        </w:rPr>
        <w:t xml:space="preserve">Baroness Goldie: </w:t>
      </w:r>
      <w:r>
        <w:t xml:space="preserve">I thank my noble friend </w:t>
      </w:r>
      <w:r w:rsidRPr="004B512C">
        <w:t>for a pertinent and important question. It is perfectly clear that narcotics, alongside counterterrorism, remain a key threat to our national security interests.</w:t>
      </w:r>
      <w:r>
        <w:t xml:space="preserve"> </w:t>
      </w:r>
      <w:r w:rsidRPr="00181DAB">
        <w:t>We assess</w:t>
      </w:r>
      <w:r>
        <w:t xml:space="preserve"> </w:t>
      </w:r>
      <w:r w:rsidRPr="00181DAB">
        <w:t xml:space="preserve">that something like 95% </w:t>
      </w:r>
      <w:r w:rsidRPr="00181DAB">
        <w:t xml:space="preserve">of the heroin on our streets originates </w:t>
      </w:r>
      <w:r>
        <w:t xml:space="preserve">in </w:t>
      </w:r>
      <w:r w:rsidRPr="00181DAB">
        <w:t>Afghanistan</w:t>
      </w:r>
      <w:r>
        <w:t xml:space="preserve">, so </w:t>
      </w:r>
      <w:r w:rsidRPr="00181DAB">
        <w:t xml:space="preserve">it is a very significant issue for the UK. </w:t>
      </w:r>
      <w:r>
        <w:t>The</w:t>
      </w:r>
      <w:r w:rsidRPr="00181DAB">
        <w:t xml:space="preserve"> National Crime Agency works closely with the Afghan authorities to counter the flow of drugs to the UK and Europe from Afghanistan. </w:t>
      </w:r>
    </w:p>
    <w:p w:rsidR="00070960" w:rsidP="00070960">
      <w:pPr>
        <w:pStyle w:val="Answer"/>
      </w:pPr>
      <w:r w:rsidRPr="00181DAB">
        <w:t>It is important t</w:t>
      </w:r>
      <w:r w:rsidRPr="00181DAB">
        <w:t xml:space="preserve">o underline that the violence and instability caused by </w:t>
      </w:r>
      <w:r>
        <w:t>the</w:t>
      </w:r>
      <w:r w:rsidRPr="00181DAB">
        <w:t xml:space="preserve"> ongoing insurgency exacerbate that drugs problem</w:t>
      </w:r>
      <w:r>
        <w:t xml:space="preserve"> </w:t>
      </w:r>
      <w:r w:rsidRPr="00181DAB">
        <w:t xml:space="preserve">and hinder </w:t>
      </w:r>
      <w:r>
        <w:t xml:space="preserve">efforts by </w:t>
      </w:r>
      <w:r w:rsidRPr="00181DAB">
        <w:t xml:space="preserve">the Afghan </w:t>
      </w:r>
      <w:r>
        <w:t>g</w:t>
      </w:r>
      <w:r w:rsidRPr="00181DAB">
        <w:t>overnment</w:t>
      </w:r>
      <w:r>
        <w:t xml:space="preserve"> </w:t>
      </w:r>
      <w:r w:rsidRPr="00181DAB">
        <w:t>and</w:t>
      </w:r>
      <w:r>
        <w:t xml:space="preserve"> </w:t>
      </w:r>
      <w:r w:rsidRPr="00181DAB">
        <w:t>international</w:t>
      </w:r>
      <w:r>
        <w:t xml:space="preserve">ly </w:t>
      </w:r>
      <w:r w:rsidRPr="00181DAB">
        <w:t>to eradicate and provide alternatives to poppy production. That is because organise</w:t>
      </w:r>
      <w:r w:rsidRPr="00181DAB">
        <w:t xml:space="preserve">d crime groups in Afghanistan involved in drug trafficking use the profits from illegal drugs to fund other forms of criminal operations, including buying illegal firearms and financing terrorism. </w:t>
      </w:r>
      <w:r>
        <w:t>It is therefore</w:t>
      </w:r>
      <w:r w:rsidRPr="00181DAB">
        <w:t xml:space="preserve"> imperative to engage meaningfully with the </w:t>
      </w:r>
      <w:r w:rsidRPr="00181DAB">
        <w:t>counter</w:t>
      </w:r>
      <w:r>
        <w:t>-</w:t>
      </w:r>
      <w:r w:rsidRPr="00181DAB">
        <w:t xml:space="preserve">narcotics efforts, which Baroness </w:t>
      </w:r>
      <w:r>
        <w:t>F</w:t>
      </w:r>
      <w:r w:rsidRPr="00181DAB">
        <w:t>all is focused on. We have to continue to ensure</w:t>
      </w:r>
      <w:r>
        <w:t xml:space="preserve"> </w:t>
      </w:r>
      <w:r w:rsidRPr="00181DAB">
        <w:t>that Afghanistan can become a stable state</w:t>
      </w:r>
      <w:r>
        <w:t xml:space="preserve"> first</w:t>
      </w:r>
      <w:r w:rsidRPr="00181DAB">
        <w:t xml:space="preserve">, but I think </w:t>
      </w:r>
      <w:r>
        <w:t>Lord Ahmad</w:t>
      </w:r>
      <w:r w:rsidRPr="00181DAB">
        <w:t xml:space="preserve"> will be able to expand more extensively on the wider diplomatic issues. </w:t>
      </w:r>
    </w:p>
    <w:p w:rsidR="00070960" w:rsidP="00070960">
      <w:pPr>
        <w:pStyle w:val="Answer"/>
      </w:pPr>
      <w:r>
        <w:rPr>
          <w:b/>
          <w:i/>
        </w:rPr>
        <w:t>Lord Ahmad of Wimb</w:t>
      </w:r>
      <w:r>
        <w:rPr>
          <w:b/>
          <w:i/>
        </w:rPr>
        <w:t xml:space="preserve">ledon: </w:t>
      </w:r>
      <w:r>
        <w:rPr>
          <w:bCs/>
          <w:iCs/>
        </w:rPr>
        <w:t>I</w:t>
      </w:r>
      <w:r>
        <w:rPr>
          <w:bCs/>
          <w:iCs/>
        </w:rPr>
        <w:t xml:space="preserve">nsecurity and corruption in Afghanistan </w:t>
      </w:r>
      <w:r>
        <w:rPr>
          <w:bCs/>
          <w:iCs/>
        </w:rPr>
        <w:t>are</w:t>
      </w:r>
      <w:r>
        <w:rPr>
          <w:bCs/>
          <w:iCs/>
        </w:rPr>
        <w:t xml:space="preserve"> the premise that </w:t>
      </w:r>
      <w:r w:rsidRPr="00181DAB">
        <w:t xml:space="preserve">enables this trade. The most effective way to combat </w:t>
      </w:r>
      <w:r>
        <w:t>it</w:t>
      </w:r>
      <w:r w:rsidRPr="00181DAB">
        <w:t xml:space="preserve"> is </w:t>
      </w:r>
      <w:r>
        <w:t>to tackle</w:t>
      </w:r>
      <w:r w:rsidRPr="00181DAB">
        <w:t xml:space="preserve"> the underlying security challenges and problems that we face. That is why, to go back to an earlier point, we continue</w:t>
      </w:r>
      <w:r w:rsidRPr="00181DAB">
        <w:t xml:space="preserve"> funding to the </w:t>
      </w:r>
      <w:r>
        <w:t xml:space="preserve">ANDSF </w:t>
      </w:r>
      <w:r w:rsidRPr="00181DAB">
        <w:t xml:space="preserve">and support peace negotiations with the Taliban. </w:t>
      </w:r>
    </w:p>
    <w:p w:rsidR="000E57EC" w:rsidP="00070960">
      <w:pPr>
        <w:pStyle w:val="Answer"/>
      </w:pPr>
      <w:r w:rsidRPr="00181DAB">
        <w:t xml:space="preserve">Baroness Goldie </w:t>
      </w:r>
      <w:r>
        <w:t xml:space="preserve">gave the specific example of the </w:t>
      </w:r>
      <w:r w:rsidRPr="00181DAB">
        <w:t>role of the NCA</w:t>
      </w:r>
      <w:r>
        <w:t xml:space="preserve">. That </w:t>
      </w:r>
      <w:r w:rsidRPr="00181DAB">
        <w:t xml:space="preserve">underlines </w:t>
      </w:r>
      <w:r>
        <w:t xml:space="preserve">that we take a whole-HMG approach to Afghanistan. It is not just about the FCDO and the MoD; </w:t>
      </w:r>
      <w:r w:rsidRPr="00181DAB">
        <w:t xml:space="preserve">we </w:t>
      </w:r>
      <w:r>
        <w:t xml:space="preserve">also </w:t>
      </w:r>
      <w:r w:rsidRPr="00181DAB">
        <w:t>w</w:t>
      </w:r>
      <w:r w:rsidRPr="00181DAB">
        <w:t xml:space="preserve">ork very closely with other colleagues, including the NCA. NCA activity in </w:t>
      </w:r>
      <w:r>
        <w:t>Kabul</w:t>
      </w:r>
      <w:r w:rsidRPr="00181DAB">
        <w:t xml:space="preserve">, for example, is focused on developing the intelligence and investigative </w:t>
      </w:r>
      <w:r>
        <w:t>cap</w:t>
      </w:r>
      <w:r w:rsidRPr="00181DAB">
        <w:t>ability of the Afghan authorities themselves</w:t>
      </w:r>
      <w:r>
        <w:t xml:space="preserve">. As well as benefiting Afghanistan, intelligence gathered also helps to </w:t>
      </w:r>
      <w:r w:rsidRPr="004B512C">
        <w:t xml:space="preserve">disrupt the supply of drugs to the UK, which Baroness Goldie mentioned in her opening answer. </w:t>
      </w:r>
      <w:r>
        <w:t xml:space="preserve">That </w:t>
      </w:r>
      <w:r w:rsidRPr="00181DAB">
        <w:t>has led to a successful range of operations, including one</w:t>
      </w:r>
      <w:r>
        <w:t xml:space="preserve"> operation</w:t>
      </w:r>
      <w:r w:rsidRPr="00181DAB">
        <w:t xml:space="preserve"> in which over 8</w:t>
      </w:r>
      <w:r w:rsidRPr="00181DAB">
        <w:t>00 arrests</w:t>
      </w:r>
      <w:r>
        <w:t xml:space="preserve"> </w:t>
      </w:r>
      <w:r>
        <w:t>as well as</w:t>
      </w:r>
      <w:r>
        <w:t xml:space="preserve"> </w:t>
      </w:r>
      <w:r w:rsidRPr="00181DAB">
        <w:t xml:space="preserve">seizures of money and drugs, including </w:t>
      </w:r>
      <w:r>
        <w:t>1.</w:t>
      </w:r>
      <w:r w:rsidRPr="00181DAB">
        <w:t>3  tonnes of heroin in Felixstowe</w:t>
      </w:r>
      <w:r>
        <w:t>, were made,</w:t>
      </w:r>
      <w:r w:rsidRPr="00181DAB">
        <w:t xml:space="preserve"> in </w:t>
      </w:r>
      <w:r>
        <w:t xml:space="preserve">September </w:t>
      </w:r>
      <w:r w:rsidRPr="00181DAB">
        <w:t>2019</w:t>
      </w:r>
      <w:r>
        <w:rPr>
          <w:rStyle w:val="FootnoteReference"/>
        </w:rPr>
        <w:footnoteReference w:id="3"/>
      </w:r>
      <w:r w:rsidRPr="00181DAB">
        <w:t xml:space="preserve">. </w:t>
      </w:r>
    </w:p>
    <w:p w:rsidR="00070960" w:rsidP="00070960">
      <w:pPr>
        <w:pStyle w:val="Answer"/>
      </w:pPr>
      <w:r w:rsidRPr="00181DAB">
        <w:t>I hope that gives a very specific example of how our investment in tackling this particular issue</w:t>
      </w:r>
      <w:r>
        <w:t xml:space="preserve">, which </w:t>
      </w:r>
      <w:r w:rsidRPr="00181DAB">
        <w:t xml:space="preserve">has a direct impact </w:t>
      </w:r>
      <w:r w:rsidRPr="00181DAB">
        <w:t>on UK streets</w:t>
      </w:r>
      <w:r>
        <w:t xml:space="preserve">, </w:t>
      </w:r>
      <w:r w:rsidRPr="00181DAB">
        <w:t xml:space="preserve">is also delivering results. </w:t>
      </w:r>
    </w:p>
    <w:p w:rsidR="00070960" w:rsidP="00BA73CD">
      <w:pPr>
        <w:pStyle w:val="Question"/>
      </w:pPr>
      <w:r w:rsidRPr="00181DAB">
        <w:rPr>
          <w:b/>
        </w:rPr>
        <w:t>Baroness Fall:</w:t>
      </w:r>
      <w:r>
        <w:t xml:space="preserve"> </w:t>
      </w:r>
      <w:r w:rsidRPr="004B512C">
        <w:t>I want to push a little further. Over the summer</w:t>
      </w:r>
      <w:r>
        <w:t xml:space="preserve">, </w:t>
      </w:r>
      <w:r w:rsidRPr="004B512C">
        <w:t>President Ghani made remarks</w:t>
      </w:r>
      <w:r>
        <w:t xml:space="preserve">, which </w:t>
      </w:r>
      <w:r w:rsidRPr="004B512C">
        <w:t>were picked up in the press here</w:t>
      </w:r>
      <w:r>
        <w:t xml:space="preserve">, </w:t>
      </w:r>
      <w:r>
        <w:t>that</w:t>
      </w:r>
      <w:r w:rsidRPr="004B512C">
        <w:t xml:space="preserve"> he was concerned that Taliban fighters released from prison would create</w:t>
      </w:r>
      <w:r w:rsidRPr="004B512C">
        <w:t xml:space="preserve"> a worse situation, especially for drugs on our streets as well </w:t>
      </w:r>
      <w:r>
        <w:t xml:space="preserve">as </w:t>
      </w:r>
      <w:r w:rsidRPr="004B512C">
        <w:t>for the US. Did he have a point</w:t>
      </w:r>
      <w:r w:rsidRPr="00ED2530">
        <w:t xml:space="preserve">? Should we be worrying about that at this critical </w:t>
      </w:r>
      <w:r w:rsidRPr="004B512C">
        <w:t xml:space="preserve">moment in the talks and talking to the Americans about it? </w:t>
      </w:r>
    </w:p>
    <w:p w:rsidR="00070960" w:rsidP="00070960">
      <w:pPr>
        <w:pStyle w:val="Answer"/>
      </w:pPr>
      <w:r>
        <w:rPr>
          <w:b/>
          <w:i/>
        </w:rPr>
        <w:t xml:space="preserve">Lord Ahmad of Wimbledon: </w:t>
      </w:r>
      <w:r>
        <w:t xml:space="preserve">Of </w:t>
      </w:r>
      <w:r w:rsidRPr="00ED2530">
        <w:t>course</w:t>
      </w:r>
      <w:r>
        <w:t>,</w:t>
      </w:r>
      <w:r w:rsidRPr="00ED2530">
        <w:t xml:space="preserve"> we are dee</w:t>
      </w:r>
      <w:r w:rsidRPr="00ED2530">
        <w:t xml:space="preserve">ply concerned. I come back to the point that that is why we are investing specifically in training, </w:t>
      </w:r>
      <w:r>
        <w:t xml:space="preserve">investigative capacity </w:t>
      </w:r>
      <w:r w:rsidRPr="00ED2530">
        <w:t>an</w:t>
      </w:r>
      <w:r>
        <w:t>d</w:t>
      </w:r>
      <w:r w:rsidRPr="00ED2530">
        <w:t xml:space="preserve"> security stabilisation</w:t>
      </w:r>
      <w:r>
        <w:t xml:space="preserve">; it is not just about </w:t>
      </w:r>
      <w:r w:rsidRPr="00ED2530">
        <w:t xml:space="preserve">what we can do but </w:t>
      </w:r>
      <w:r>
        <w:t xml:space="preserve">about </w:t>
      </w:r>
      <w:r w:rsidRPr="00ED2530">
        <w:t xml:space="preserve">what Afghanistan itself can do. </w:t>
      </w:r>
    </w:p>
    <w:p w:rsidR="00F407FD" w:rsidP="00070960">
      <w:pPr>
        <w:pStyle w:val="Answer"/>
      </w:pPr>
      <w:r w:rsidRPr="00ED2530">
        <w:t>As these talks have got un</w:t>
      </w:r>
      <w:r w:rsidRPr="00ED2530">
        <w:t>der</w:t>
      </w:r>
      <w:r>
        <w:t xml:space="preserve"> </w:t>
      </w:r>
      <w:r w:rsidRPr="00ED2530">
        <w:t>way</w:t>
      </w:r>
      <w:r>
        <w:t>—</w:t>
      </w:r>
      <w:r w:rsidRPr="00ED2530">
        <w:t>I fully accept that they have stalled at times</w:t>
      </w:r>
      <w:r>
        <w:t>—</w:t>
      </w:r>
      <w:r w:rsidRPr="00ED2530">
        <w:t xml:space="preserve">in our engagement with all parties in Afghanistan, the importance of tackling this issue at its core </w:t>
      </w:r>
      <w:r>
        <w:t xml:space="preserve">has been </w:t>
      </w:r>
      <w:r w:rsidRPr="00ED2530">
        <w:t xml:space="preserve">very much part of our discussions. </w:t>
      </w:r>
    </w:p>
    <w:p w:rsidR="00070960" w:rsidP="00070960">
      <w:pPr>
        <w:pStyle w:val="Answer"/>
      </w:pPr>
      <w:r>
        <w:t>T</w:t>
      </w:r>
      <w:r w:rsidRPr="00ED2530">
        <w:t xml:space="preserve">alking to other </w:t>
      </w:r>
      <w:r w:rsidRPr="00ED2530">
        <w:t xml:space="preserve">Allies </w:t>
      </w:r>
      <w:r w:rsidRPr="00ED2530">
        <w:t>and colleagues, whether the Ame</w:t>
      </w:r>
      <w:r w:rsidRPr="00ED2530">
        <w:t>ricans or others</w:t>
      </w:r>
      <w:r>
        <w:t>,</w:t>
      </w:r>
      <w:r>
        <w:t xml:space="preserve"> </w:t>
      </w:r>
      <w:r w:rsidRPr="00ED2530">
        <w:t xml:space="preserve">is an important part of how we build this new future for Afghanistan as a key partner and friend to </w:t>
      </w:r>
      <w:r>
        <w:t xml:space="preserve">its </w:t>
      </w:r>
      <w:r w:rsidRPr="00ED2530">
        <w:t xml:space="preserve">people. </w:t>
      </w:r>
    </w:p>
    <w:p w:rsidR="00070960" w:rsidP="00070960">
      <w:pPr>
        <w:pStyle w:val="Remark"/>
      </w:pPr>
      <w:r w:rsidRPr="00ED2530">
        <w:rPr>
          <w:b/>
        </w:rPr>
        <w:t>The Chair:</w:t>
      </w:r>
      <w:r>
        <w:t xml:space="preserve"> </w:t>
      </w:r>
      <w:r w:rsidRPr="00ED2530">
        <w:t xml:space="preserve">Baroness Goldie, is there anything you would like to add? </w:t>
      </w:r>
    </w:p>
    <w:p w:rsidR="00070960" w:rsidP="00070960">
      <w:pPr>
        <w:pStyle w:val="Remark"/>
      </w:pPr>
      <w:r>
        <w:rPr>
          <w:b/>
          <w:i/>
        </w:rPr>
        <w:t xml:space="preserve">Baroness Goldie: </w:t>
      </w:r>
      <w:r w:rsidRPr="00ED2530">
        <w:t>I do not think so</w:t>
      </w:r>
      <w:r>
        <w:t>.</w:t>
      </w:r>
    </w:p>
    <w:p w:rsidR="00070960" w:rsidP="00070960">
      <w:pPr>
        <w:pStyle w:val="Remark"/>
      </w:pPr>
      <w:r w:rsidRPr="00ED2530">
        <w:rPr>
          <w:b/>
        </w:rPr>
        <w:t>The Chair:</w:t>
      </w:r>
      <w:r>
        <w:t xml:space="preserve"> Thank you. Lord Grocott has the next question.</w:t>
      </w:r>
    </w:p>
    <w:p w:rsidR="00070960" w:rsidP="00070960">
      <w:pPr>
        <w:pStyle w:val="Question"/>
      </w:pPr>
      <w:r w:rsidRPr="00ED2530">
        <w:rPr>
          <w:b/>
        </w:rPr>
        <w:t>Lord Grocott:</w:t>
      </w:r>
      <w:r>
        <w:t xml:space="preserve"> My question is about the Taliban. Do the Government consider the Taliban to be an organisation that we could work with if it were brought into the Afghan </w:t>
      </w:r>
      <w:r>
        <w:t>g</w:t>
      </w:r>
      <w:r>
        <w:t>overnment as a result of these talks? W</w:t>
      </w:r>
      <w:r>
        <w:t>ould the UK continue to provide financial and other support to Afghanistan?</w:t>
      </w:r>
    </w:p>
    <w:p w:rsidR="00070960" w:rsidP="00070960">
      <w:pPr>
        <w:pStyle w:val="Answer"/>
      </w:pPr>
      <w:r>
        <w:rPr>
          <w:b/>
          <w:i/>
        </w:rPr>
        <w:t xml:space="preserve">Lord Ahmad of Wimbledon: </w:t>
      </w:r>
      <w:r>
        <w:t>On</w:t>
      </w:r>
      <w:r w:rsidRPr="00ED2530">
        <w:t xml:space="preserve"> </w:t>
      </w:r>
      <w:r>
        <w:t xml:space="preserve">the question of </w:t>
      </w:r>
      <w:r w:rsidRPr="00ED2530">
        <w:t xml:space="preserve">participation </w:t>
      </w:r>
      <w:r>
        <w:t xml:space="preserve">by </w:t>
      </w:r>
      <w:r w:rsidRPr="00ED2530">
        <w:t xml:space="preserve">Her Majesty's Government, we deal with a wide range of </w:t>
      </w:r>
      <w:r>
        <w:t>c</w:t>
      </w:r>
      <w:r w:rsidRPr="00ED2530">
        <w:t>ontacts in support of Afghan peace efforts. I might bring in Ga</w:t>
      </w:r>
      <w:r w:rsidRPr="00ED2530">
        <w:t xml:space="preserve">reth </w:t>
      </w:r>
      <w:r>
        <w:t>Bayley</w:t>
      </w:r>
      <w:r w:rsidRPr="00ED2530">
        <w:t xml:space="preserve"> at this point</w:t>
      </w:r>
      <w:r>
        <w:t>,</w:t>
      </w:r>
      <w:r w:rsidRPr="00ED2530">
        <w:t xml:space="preserve"> because he has had various dealings in this respect, but </w:t>
      </w:r>
      <w:r>
        <w:t xml:space="preserve">that participation </w:t>
      </w:r>
      <w:r w:rsidRPr="00ED2530">
        <w:t>involves UK officials meeting Taliban representatives</w:t>
      </w:r>
      <w:r>
        <w:t>, for example in Doha—as others, such as NATO</w:t>
      </w:r>
      <w:r>
        <w:t>,</w:t>
      </w:r>
      <w:r>
        <w:t xml:space="preserve"> </w:t>
      </w:r>
      <w:r>
        <w:t xml:space="preserve">as the </w:t>
      </w:r>
      <w:r>
        <w:t>the EU,</w:t>
      </w:r>
      <w:r>
        <w:t xml:space="preserve"> as others do, that I would add.</w:t>
      </w:r>
      <w:r>
        <w:t xml:space="preserve"> As</w:t>
      </w:r>
      <w:r w:rsidRPr="00ED2530">
        <w:t xml:space="preserve"> I s</w:t>
      </w:r>
      <w:r w:rsidRPr="00ED2530">
        <w:t xml:space="preserve">aid earlier, </w:t>
      </w:r>
      <w:r>
        <w:t xml:space="preserve">I </w:t>
      </w:r>
      <w:r w:rsidRPr="00ED2530">
        <w:t xml:space="preserve">took part in the start of the </w:t>
      </w:r>
      <w:r>
        <w:t>i</w:t>
      </w:r>
      <w:r w:rsidRPr="00ED2530">
        <w:t>nter</w:t>
      </w:r>
      <w:r>
        <w:t>-</w:t>
      </w:r>
      <w:r w:rsidRPr="00ED2530">
        <w:t xml:space="preserve">Afghan peace talks, and in that regard, again, the Taliban </w:t>
      </w:r>
      <w:r>
        <w:t>was</w:t>
      </w:r>
      <w:r w:rsidRPr="00ED2530">
        <w:t xml:space="preserve"> present. We must recognise the reality on the ground</w:t>
      </w:r>
      <w:r>
        <w:t>:</w:t>
      </w:r>
      <w:r w:rsidRPr="00ED2530">
        <w:t xml:space="preserve"> </w:t>
      </w:r>
      <w:r>
        <w:t>t</w:t>
      </w:r>
      <w:r w:rsidRPr="00ED2530">
        <w:t>he Taliban hold</w:t>
      </w:r>
      <w:r>
        <w:t>s</w:t>
      </w:r>
      <w:r w:rsidRPr="00ED2530">
        <w:t xml:space="preserve"> both territory and influence, and that is </w:t>
      </w:r>
      <w:r>
        <w:t>a</w:t>
      </w:r>
      <w:r w:rsidRPr="00ED2530">
        <w:t xml:space="preserve"> reality that we need to wo</w:t>
      </w:r>
      <w:r w:rsidRPr="00ED2530">
        <w:t xml:space="preserve">rk with. </w:t>
      </w:r>
    </w:p>
    <w:p w:rsidR="00070960" w:rsidP="00070960">
      <w:pPr>
        <w:pStyle w:val="Answer"/>
      </w:pPr>
      <w:r w:rsidRPr="00ED2530">
        <w:t xml:space="preserve">When we discuss peace negotiations, </w:t>
      </w:r>
      <w:r>
        <w:t xml:space="preserve">let me </w:t>
      </w:r>
      <w:r w:rsidRPr="00ED2530">
        <w:t xml:space="preserve">assure the </w:t>
      </w:r>
      <w:r>
        <w:t>n</w:t>
      </w:r>
      <w:r w:rsidRPr="00ED2530">
        <w:t xml:space="preserve">oble Lord that we focus on </w:t>
      </w:r>
      <w:r>
        <w:t xml:space="preserve">the </w:t>
      </w:r>
      <w:r w:rsidRPr="00ED2530">
        <w:t xml:space="preserve">particular issues of human rights, women's rights and the need for a reduction in violence. The Taliban </w:t>
      </w:r>
      <w:r>
        <w:t>does not just need</w:t>
      </w:r>
      <w:r w:rsidRPr="00ED2530">
        <w:t xml:space="preserve"> to make clear statements; </w:t>
      </w:r>
      <w:r>
        <w:t>its</w:t>
      </w:r>
      <w:r w:rsidRPr="00ED2530">
        <w:t xml:space="preserve"> actions</w:t>
      </w:r>
      <w:r w:rsidRPr="00ED2530">
        <w:t xml:space="preserve"> should reflect total dissociation from acts of violence and terror that have caused destruction in Afghanistan</w:t>
      </w:r>
      <w:r>
        <w:t xml:space="preserve">, and we </w:t>
      </w:r>
      <w:r w:rsidRPr="00ED2530">
        <w:t xml:space="preserve">continue to </w:t>
      </w:r>
      <w:r>
        <w:t>im</w:t>
      </w:r>
      <w:r w:rsidRPr="00ED2530">
        <w:t xml:space="preserve">press </w:t>
      </w:r>
      <w:r>
        <w:t xml:space="preserve">that upon </w:t>
      </w:r>
      <w:r w:rsidRPr="00ED2530">
        <w:t>all parties in pursuit of that objective. I</w:t>
      </w:r>
      <w:r>
        <w:t xml:space="preserve">f I may, I will </w:t>
      </w:r>
      <w:r w:rsidRPr="00ED2530">
        <w:t xml:space="preserve">bring in Mr </w:t>
      </w:r>
      <w:r>
        <w:t>Bayley,</w:t>
      </w:r>
      <w:r w:rsidRPr="00ED2530">
        <w:t xml:space="preserve"> if he wishes to add to thos</w:t>
      </w:r>
      <w:r w:rsidRPr="00ED2530">
        <w:t xml:space="preserve">e points. </w:t>
      </w:r>
    </w:p>
    <w:p w:rsidR="00070960" w:rsidRPr="00644B67" w:rsidP="00070960">
      <w:pPr>
        <w:pStyle w:val="Answer"/>
      </w:pPr>
      <w:r>
        <w:rPr>
          <w:b/>
          <w:i/>
        </w:rPr>
        <w:t xml:space="preserve">Gareth Bayley: </w:t>
      </w:r>
      <w:r w:rsidRPr="00ED2530">
        <w:t>I have very little to add</w:t>
      </w:r>
      <w:r>
        <w:t>, only</w:t>
      </w:r>
      <w:r w:rsidRPr="00ED2530">
        <w:t xml:space="preserve"> that we have yet to discern in face</w:t>
      </w:r>
      <w:r>
        <w:t>-</w:t>
      </w:r>
      <w:r w:rsidRPr="00ED2530">
        <w:t>to</w:t>
      </w:r>
      <w:r>
        <w:t>-</w:t>
      </w:r>
      <w:r w:rsidRPr="00ED2530">
        <w:t xml:space="preserve">face contact with the Taliban </w:t>
      </w:r>
      <w:r>
        <w:t>its</w:t>
      </w:r>
      <w:r w:rsidRPr="00ED2530">
        <w:t xml:space="preserve"> views </w:t>
      </w:r>
      <w:r>
        <w:t>on an end</w:t>
      </w:r>
      <w:r w:rsidRPr="00ED2530">
        <w:t xml:space="preserve"> state in Afghanistan</w:t>
      </w:r>
      <w:r>
        <w:t>.</w:t>
      </w:r>
      <w:r w:rsidRPr="00ED2530">
        <w:t xml:space="preserve"> When we have contact, we emphasise </w:t>
      </w:r>
      <w:r>
        <w:t xml:space="preserve">very </w:t>
      </w:r>
      <w:r w:rsidRPr="00ED2530">
        <w:t>strongly</w:t>
      </w:r>
      <w:r>
        <w:t>— [</w:t>
      </w:r>
      <w:r>
        <w:rPr>
          <w:i/>
          <w:iCs/>
        </w:rPr>
        <w:t>Connection lost</w:t>
      </w:r>
      <w:r>
        <w:t>.]</w:t>
      </w:r>
    </w:p>
    <w:p w:rsidR="00070960" w:rsidRPr="00BF1F6B" w:rsidP="00070960">
      <w:pPr>
        <w:pStyle w:val="Answer"/>
      </w:pPr>
      <w:r w:rsidRPr="00BF1F6B">
        <w:rPr>
          <w:b/>
          <w:bCs/>
        </w:rPr>
        <w:t>The Chair:</w:t>
      </w:r>
      <w:r>
        <w:t xml:space="preserve"> In that case, I turn to Baroness Goldie to contribute here, if she would like to. I am sorry for messing you around, but IT is defeating a little of the process.</w:t>
      </w:r>
    </w:p>
    <w:p w:rsidR="00070960" w:rsidP="00070960">
      <w:pPr>
        <w:pStyle w:val="Answer"/>
      </w:pPr>
      <w:r w:rsidRPr="00BF1F6B">
        <w:rPr>
          <w:b/>
          <w:i/>
        </w:rPr>
        <w:t>Baroness Goldie:</w:t>
      </w:r>
      <w:r>
        <w:rPr>
          <w:b/>
          <w:i/>
        </w:rPr>
        <w:t xml:space="preserve"> </w:t>
      </w:r>
      <w:r>
        <w:t>Your respite is brief, because I do not think there is anything that I can u</w:t>
      </w:r>
      <w:r>
        <w:t xml:space="preserve">sefully add to what has already been said. If Gareth Bayley has been able to find some medium </w:t>
      </w:r>
      <w:r>
        <w:t>that</w:t>
      </w:r>
      <w:r>
        <w:t xml:space="preserve"> he can access, he may be able to expand a little on what Lord Ahmad said.</w:t>
      </w:r>
    </w:p>
    <w:p w:rsidR="00070960" w:rsidP="00070960">
      <w:pPr>
        <w:pStyle w:val="Remark"/>
      </w:pPr>
      <w:r w:rsidRPr="00ED2530">
        <w:rPr>
          <w:b/>
        </w:rPr>
        <w:t>The Chair:</w:t>
      </w:r>
      <w:r>
        <w:t xml:space="preserve"> Back to Gareth, who will be on and loud now, we hope.</w:t>
      </w:r>
    </w:p>
    <w:p w:rsidR="00070960" w:rsidP="00070960">
      <w:pPr>
        <w:pStyle w:val="Answer"/>
        <w:rPr>
          <w:bCs/>
          <w:iCs/>
        </w:rPr>
      </w:pPr>
      <w:r>
        <w:rPr>
          <w:b/>
          <w:i/>
        </w:rPr>
        <w:t>Gareth Bayley:</w:t>
      </w:r>
      <w:r>
        <w:rPr>
          <w:bCs/>
          <w:iCs/>
        </w:rPr>
        <w:t xml:space="preserve"> I m</w:t>
      </w:r>
      <w:r>
        <w:rPr>
          <w:bCs/>
          <w:iCs/>
        </w:rPr>
        <w:t>ade contact with the Taliban representatives through Doha—</w:t>
      </w:r>
      <w:r>
        <w:t>[</w:t>
      </w:r>
      <w:r>
        <w:rPr>
          <w:i/>
          <w:iCs/>
        </w:rPr>
        <w:t>Inaudible</w:t>
      </w:r>
      <w:r>
        <w:t>.] The conversations are always</w:t>
      </w:r>
      <w:r>
        <w:rPr>
          <w:bCs/>
          <w:iCs/>
        </w:rPr>
        <w:t>—</w:t>
      </w:r>
      <w:r>
        <w:t>[</w:t>
      </w:r>
      <w:r>
        <w:rPr>
          <w:i/>
          <w:iCs/>
        </w:rPr>
        <w:t>Inaudible</w:t>
      </w:r>
      <w:r>
        <w:t xml:space="preserve">.] The main message to get across is that Taliban views on an end state in Afghanistan </w:t>
      </w:r>
      <w:r>
        <w:t>are yet to be made entirely clear.</w:t>
      </w:r>
      <w:r w:rsidRPr="00ED2530">
        <w:rPr>
          <w:bCs/>
          <w:iCs/>
        </w:rPr>
        <w:t xml:space="preserve"> While we have this inter</w:t>
      </w:r>
      <w:r w:rsidRPr="00ED2530">
        <w:rPr>
          <w:bCs/>
          <w:iCs/>
        </w:rPr>
        <w:t xml:space="preserve">rogative discussion with Taliban representatives, we place great emphasis on what we want to see in a future Afghanistan, including the protection of rights and minority rights especially. </w:t>
      </w:r>
    </w:p>
    <w:p w:rsidR="00070960" w:rsidP="00070960">
      <w:pPr>
        <w:pStyle w:val="Question"/>
      </w:pPr>
      <w:r w:rsidRPr="00ED2530">
        <w:rPr>
          <w:b/>
        </w:rPr>
        <w:t>Lord Grocott:</w:t>
      </w:r>
      <w:r>
        <w:t xml:space="preserve"> </w:t>
      </w:r>
      <w:r w:rsidRPr="00ED2530">
        <w:t xml:space="preserve">A lot of the evidence that we have had has been </w:t>
      </w:r>
      <w:r>
        <w:t>quit</w:t>
      </w:r>
      <w:r>
        <w:t>e</w:t>
      </w:r>
      <w:r>
        <w:t xml:space="preserve"> </w:t>
      </w:r>
      <w:r w:rsidRPr="00ED2530">
        <w:t>graphic about the extent to which the Taliban, in the areas where it dominates, has been providing many of the functions of government, working with NGOs and other organisations that help with the basic provision of services in those areas. It is very di</w:t>
      </w:r>
      <w:r w:rsidRPr="00ED2530">
        <w:t>fficult to imagine a post</w:t>
      </w:r>
      <w:r>
        <w:t>-</w:t>
      </w:r>
      <w:r w:rsidRPr="00ED2530">
        <w:t xml:space="preserve">talks situation in which </w:t>
      </w:r>
      <w:r>
        <w:t>it</w:t>
      </w:r>
      <w:r w:rsidRPr="00ED2530">
        <w:t xml:space="preserve"> stop</w:t>
      </w:r>
      <w:r>
        <w:t>s</w:t>
      </w:r>
      <w:r w:rsidRPr="00ED2530">
        <w:t xml:space="preserve"> doing that, if you see what I mean. </w:t>
      </w:r>
    </w:p>
    <w:p w:rsidR="00070960" w:rsidP="00070960">
      <w:pPr>
        <w:pStyle w:val="Question"/>
        <w:numPr>
          <w:ilvl w:val="0"/>
          <w:numId w:val="0"/>
        </w:numPr>
        <w:ind w:left="794"/>
      </w:pPr>
      <w:r w:rsidRPr="00ED2530">
        <w:t>We also</w:t>
      </w:r>
      <w:r>
        <w:t xml:space="preserve"> don’t</w:t>
      </w:r>
      <w:r w:rsidRPr="00ED2530">
        <w:t xml:space="preserve"> know</w:t>
      </w:r>
      <w:r>
        <w:t>—</w:t>
      </w:r>
      <w:r w:rsidRPr="00ED2530">
        <w:t>this is the second part of my first question</w:t>
      </w:r>
      <w:r>
        <w:t>—</w:t>
      </w:r>
      <w:r w:rsidRPr="00ED2530">
        <w:t xml:space="preserve">whether Britain </w:t>
      </w:r>
      <w:r>
        <w:t>would</w:t>
      </w:r>
      <w:r w:rsidRPr="00ED2530">
        <w:t xml:space="preserve"> continue to provide financial support to a post</w:t>
      </w:r>
      <w:r>
        <w:t>-</w:t>
      </w:r>
      <w:r w:rsidRPr="00ED2530">
        <w:t xml:space="preserve">talks Afghanistan if the </w:t>
      </w:r>
      <w:r w:rsidRPr="00ED2530">
        <w:t xml:space="preserve">Taliban were heavily involved in the </w:t>
      </w:r>
      <w:r>
        <w:t>g</w:t>
      </w:r>
      <w:r w:rsidRPr="00ED2530">
        <w:t>overnment of the country</w:t>
      </w:r>
      <w:r>
        <w:t xml:space="preserve">. That </w:t>
      </w:r>
      <w:r w:rsidRPr="00ED2530">
        <w:t>is a pretty crucial question</w:t>
      </w:r>
      <w:r>
        <w:t>,</w:t>
      </w:r>
      <w:r w:rsidRPr="00ED2530">
        <w:t xml:space="preserve"> because well above </w:t>
      </w:r>
      <w:r>
        <w:t xml:space="preserve">three-quarters—I </w:t>
      </w:r>
      <w:r w:rsidRPr="00ED2530">
        <w:t>forget the exact figure</w:t>
      </w:r>
      <w:r>
        <w:t>—</w:t>
      </w:r>
      <w:r w:rsidRPr="00ED2530">
        <w:t xml:space="preserve">of the Afghan </w:t>
      </w:r>
      <w:r>
        <w:t>g</w:t>
      </w:r>
      <w:r w:rsidRPr="00ED2530">
        <w:t>overnment</w:t>
      </w:r>
      <w:r>
        <w:t xml:space="preserve">’s </w:t>
      </w:r>
      <w:r w:rsidRPr="00ED2530">
        <w:t>budget comes from abroad</w:t>
      </w:r>
      <w:r>
        <w:t>, a</w:t>
      </w:r>
      <w:r w:rsidRPr="00ED2530">
        <w:t xml:space="preserve"> good deal of it of course</w:t>
      </w:r>
      <w:r>
        <w:t xml:space="preserve"> </w:t>
      </w:r>
      <w:r w:rsidRPr="00ED2530">
        <w:t>via aid from this country</w:t>
      </w:r>
      <w:r>
        <w:t>. S</w:t>
      </w:r>
      <w:r w:rsidRPr="00ED2530">
        <w:t xml:space="preserve">o perhaps you can address those two questions. </w:t>
      </w:r>
    </w:p>
    <w:p w:rsidR="00070960" w:rsidP="00070960">
      <w:pPr>
        <w:pStyle w:val="Answer"/>
      </w:pPr>
      <w:r>
        <w:rPr>
          <w:b/>
          <w:i/>
        </w:rPr>
        <w:t xml:space="preserve">Lord Ahmad of Wimbledon: </w:t>
      </w:r>
      <w:r w:rsidRPr="00ED2530">
        <w:t xml:space="preserve">I agree with </w:t>
      </w:r>
      <w:r>
        <w:t>you</w:t>
      </w:r>
      <w:r w:rsidRPr="00ED2530">
        <w:t>. As I said, with the Taliban</w:t>
      </w:r>
      <w:r>
        <w:t xml:space="preserve">, </w:t>
      </w:r>
      <w:r w:rsidRPr="00ED2530">
        <w:t>there is a reality on the ground that needs to be recognised</w:t>
      </w:r>
      <w:r>
        <w:t>: its</w:t>
      </w:r>
      <w:r w:rsidRPr="00ED2530">
        <w:t xml:space="preserve"> control, and the governance of various parts of Afghanistan that are in the hands of Taliban forces</w:t>
      </w:r>
      <w:r>
        <w:t>—[</w:t>
      </w:r>
      <w:r w:rsidRPr="003F0C11">
        <w:rPr>
          <w:i/>
          <w:iCs/>
        </w:rPr>
        <w:t>Inaudible</w:t>
      </w:r>
      <w:r>
        <w:t>.]</w:t>
      </w:r>
    </w:p>
    <w:p w:rsidR="00070960" w:rsidP="00070960">
      <w:pPr>
        <w:pStyle w:val="Remark"/>
      </w:pPr>
      <w:r w:rsidRPr="00ED2530">
        <w:rPr>
          <w:b/>
        </w:rPr>
        <w:t>The Chair:</w:t>
      </w:r>
      <w:r>
        <w:t xml:space="preserve"> We have lost you. You have frozen and gone silent, which we never want to do to you, I have to say. Baroness Goldie, I am not sure </w:t>
      </w:r>
      <w:r>
        <w:t>it is really fair to ask you this question, but there we are. I will go ahead anyway.</w:t>
      </w:r>
    </w:p>
    <w:p w:rsidR="00070960" w:rsidP="00070960">
      <w:pPr>
        <w:pStyle w:val="Answer"/>
      </w:pPr>
      <w:r>
        <w:rPr>
          <w:b/>
          <w:i/>
        </w:rPr>
        <w:t>Baroness Goldie:</w:t>
      </w:r>
      <w:r>
        <w:rPr>
          <w:bCs/>
          <w:iCs/>
        </w:rPr>
        <w:t xml:space="preserve"> </w:t>
      </w:r>
      <w:r w:rsidRPr="00272203">
        <w:t>I</w:t>
      </w:r>
      <w:r>
        <w:t xml:space="preserve"> would just reiterate the strands of what I think Lord Ahmad was saying. We have to deal with the reality on the ground, which is that the Taliban’s imp</w:t>
      </w:r>
      <w:r>
        <w:t>ortance to the current talks is significant. Looking ahead, that was the thrust of Lord Grocott’s question about what the future looks like. I</w:t>
      </w:r>
      <w:r w:rsidRPr="00272203">
        <w:t>n all honesty, none of us is quite sure about the answer to that question. However, we are clear, certainly from t</w:t>
      </w:r>
      <w:r w:rsidRPr="00272203">
        <w:t>he UK's perspective, that however we achieve it we want peace and stability to become the hallmarks of Afghanistan. That requires us to work at all levels</w:t>
      </w:r>
      <w:r>
        <w:t>. It requires us to work a</w:t>
      </w:r>
      <w:r w:rsidRPr="00272203">
        <w:t>t diplomatic levels</w:t>
      </w:r>
      <w:r>
        <w:t xml:space="preserve"> and </w:t>
      </w:r>
      <w:r w:rsidRPr="00272203">
        <w:t xml:space="preserve">within </w:t>
      </w:r>
      <w:r>
        <w:t xml:space="preserve">our </w:t>
      </w:r>
      <w:r w:rsidRPr="00272203">
        <w:t xml:space="preserve">defence responsibilities through the </w:t>
      </w:r>
      <w:r>
        <w:t>Reso</w:t>
      </w:r>
      <w:r>
        <w:t>lute Support</w:t>
      </w:r>
      <w:r w:rsidRPr="00272203">
        <w:t xml:space="preserve"> mission</w:t>
      </w:r>
      <w:r>
        <w:t>,</w:t>
      </w:r>
      <w:r w:rsidRPr="00272203">
        <w:t xml:space="preserve"> and, as I said earlier, the critical criteria for us at the MoD</w:t>
      </w:r>
      <w:r>
        <w:t xml:space="preserve"> </w:t>
      </w:r>
      <w:r w:rsidRPr="00272203">
        <w:t xml:space="preserve">are that we look at conditions on the ground and consult with our allies. That will inform how we proceed. </w:t>
      </w:r>
    </w:p>
    <w:p w:rsidR="00070960" w:rsidP="00070960">
      <w:pPr>
        <w:pStyle w:val="Remark"/>
      </w:pPr>
      <w:r w:rsidRPr="004711B9">
        <w:rPr>
          <w:b/>
        </w:rPr>
        <w:t>The Chair:</w:t>
      </w:r>
      <w:r>
        <w:t xml:space="preserve"> </w:t>
      </w:r>
      <w:r w:rsidRPr="00272203">
        <w:t xml:space="preserve">I can see that Lord </w:t>
      </w:r>
      <w:r>
        <w:t>Ahmad</w:t>
      </w:r>
      <w:r w:rsidRPr="00272203">
        <w:t xml:space="preserve"> is trying resolutely to s</w:t>
      </w:r>
      <w:r w:rsidRPr="00272203">
        <w:t>ort out</w:t>
      </w:r>
      <w:r>
        <w:t xml:space="preserve"> his IT</w:t>
      </w:r>
      <w:r w:rsidRPr="00272203">
        <w:t>. At this stage</w:t>
      </w:r>
      <w:r>
        <w:t>,</w:t>
      </w:r>
      <w:r w:rsidRPr="00272203">
        <w:t xml:space="preserve"> I go back to Baroness </w:t>
      </w:r>
      <w:r>
        <w:t>Helic</w:t>
      </w:r>
      <w:r w:rsidRPr="00272203">
        <w:t xml:space="preserve">, because these questions </w:t>
      </w:r>
      <w:r>
        <w:t>are symbiotic with hers, in a sense.</w:t>
      </w:r>
    </w:p>
    <w:p w:rsidR="00070960" w:rsidP="00070960">
      <w:pPr>
        <w:pStyle w:val="Question"/>
      </w:pPr>
      <w:r w:rsidRPr="00272203">
        <w:rPr>
          <w:b/>
        </w:rPr>
        <w:t>Baroness Helic:</w:t>
      </w:r>
      <w:r>
        <w:t xml:space="preserve"> </w:t>
      </w:r>
      <w:r w:rsidRPr="00272203">
        <w:t xml:space="preserve">I want to ask about the role that the UK has been playing in </w:t>
      </w:r>
      <w:r>
        <w:t xml:space="preserve">support of </w:t>
      </w:r>
      <w:r w:rsidRPr="00272203">
        <w:t xml:space="preserve">the talks </w:t>
      </w:r>
      <w:r>
        <w:t>in Doha between the Taliban and the A</w:t>
      </w:r>
      <w:r>
        <w:t xml:space="preserve">fghan </w:t>
      </w:r>
      <w:r>
        <w:t>g</w:t>
      </w:r>
      <w:r>
        <w:t>overnment.</w:t>
      </w:r>
    </w:p>
    <w:p w:rsidR="00070960" w:rsidP="00070960">
      <w:pPr>
        <w:pStyle w:val="Remark"/>
      </w:pPr>
      <w:r w:rsidRPr="004711B9">
        <w:rPr>
          <w:b/>
        </w:rPr>
        <w:t>The Chair:</w:t>
      </w:r>
      <w:r>
        <w:t xml:space="preserve"> I now go to you, Lord Ahmad, to see whether we can get a clear voice from you. </w:t>
      </w:r>
      <w:r w:rsidRPr="00272203">
        <w:t xml:space="preserve">I know you have a very clear voice on every other </w:t>
      </w:r>
      <w:r w:rsidRPr="00272203">
        <w:t>occasion</w:t>
      </w:r>
      <w:r>
        <w:t>.</w:t>
      </w:r>
      <w:r w:rsidRPr="00272203">
        <w:t xml:space="preserve"> This may well be a continuation of </w:t>
      </w:r>
      <w:r>
        <w:t>the words that we heard from Gareth Bayley.</w:t>
      </w:r>
    </w:p>
    <w:p w:rsidR="00070960" w:rsidP="00070960">
      <w:pPr>
        <w:pStyle w:val="Answer"/>
      </w:pPr>
      <w:r>
        <w:rPr>
          <w:b/>
          <w:i/>
        </w:rPr>
        <w:t>Lord Ahma</w:t>
      </w:r>
      <w:r>
        <w:rPr>
          <w:b/>
          <w:i/>
        </w:rPr>
        <w:t xml:space="preserve">d of Wimbledon: </w:t>
      </w:r>
      <w:r>
        <w:t xml:space="preserve">First, I hope you can hear me clearly. Sorry, I am now getting an echo at my end. I will soldier on </w:t>
      </w:r>
      <w:r w:rsidRPr="00D34120">
        <w:t xml:space="preserve">in the hope that everyone can hear me loud and clear. To complete what I was saying </w:t>
      </w:r>
      <w:r>
        <w:t xml:space="preserve">in answer to </w:t>
      </w:r>
      <w:r w:rsidRPr="00D34120">
        <w:t>Lord Grocott</w:t>
      </w:r>
      <w:r>
        <w:t>’</w:t>
      </w:r>
      <w:r w:rsidRPr="00D34120">
        <w:t xml:space="preserve">s question, this is something that I have spoken to the Afghan Foreign Minister about </w:t>
      </w:r>
      <w:r>
        <w:t xml:space="preserve">and in </w:t>
      </w:r>
      <w:r w:rsidRPr="00D34120">
        <w:t>other engagement with partners</w:t>
      </w:r>
      <w:r>
        <w:t xml:space="preserve">, and </w:t>
      </w:r>
      <w:r w:rsidRPr="00D34120">
        <w:t xml:space="preserve">I cannot reiterate </w:t>
      </w:r>
      <w:r>
        <w:t xml:space="preserve">it </w:t>
      </w:r>
      <w:r w:rsidRPr="00D34120">
        <w:t xml:space="preserve">enough: </w:t>
      </w:r>
      <w:r>
        <w:t xml:space="preserve">the </w:t>
      </w:r>
      <w:r w:rsidRPr="00D34120">
        <w:t>issues that we have prioritised</w:t>
      </w:r>
      <w:r>
        <w:t xml:space="preserve">, </w:t>
      </w:r>
      <w:r w:rsidRPr="00D34120">
        <w:t>including the rule of law, the protection of the rights of w</w:t>
      </w:r>
      <w:r w:rsidRPr="00D34120">
        <w:t>omen</w:t>
      </w:r>
      <w:r>
        <w:t xml:space="preserve"> and </w:t>
      </w:r>
      <w:r w:rsidRPr="00D34120">
        <w:t>minorities</w:t>
      </w:r>
      <w:r>
        <w:t>’</w:t>
      </w:r>
      <w:r w:rsidRPr="00D34120">
        <w:t xml:space="preserve"> rights</w:t>
      </w:r>
      <w:r>
        <w:t>,</w:t>
      </w:r>
      <w:r w:rsidRPr="00D34120">
        <w:t xml:space="preserve"> and democratic governance</w:t>
      </w:r>
      <w:r>
        <w:t>,</w:t>
      </w:r>
      <w:r w:rsidRPr="00D34120">
        <w:t xml:space="preserve"> are priorities </w:t>
      </w:r>
      <w:r w:rsidRPr="00272203">
        <w:t xml:space="preserve">for me and for </w:t>
      </w:r>
      <w:r>
        <w:t xml:space="preserve">Her Majesty’s Government, and, to come back to Lord Grocott’s point, it is important that the </w:t>
      </w:r>
      <w:r w:rsidRPr="00272203">
        <w:t>Taliban</w:t>
      </w:r>
      <w:r>
        <w:t xml:space="preserve"> </w:t>
      </w:r>
      <w:r w:rsidRPr="00272203">
        <w:t>subscribe</w:t>
      </w:r>
      <w:r>
        <w:t>s</w:t>
      </w:r>
      <w:r w:rsidRPr="00272203">
        <w:t xml:space="preserve"> to </w:t>
      </w:r>
      <w:r>
        <w:t>them</w:t>
      </w:r>
      <w:r w:rsidRPr="00272203">
        <w:t>. There are conditions that need to be met to secu</w:t>
      </w:r>
      <w:r w:rsidRPr="00272203">
        <w:t>re future funding</w:t>
      </w:r>
      <w:r>
        <w:t xml:space="preserve">, </w:t>
      </w:r>
      <w:r>
        <w:t>which</w:t>
      </w:r>
      <w:r w:rsidRPr="00272203">
        <w:t xml:space="preserve"> is important. I look forward to the pledging conference next week to determine exactly how we can move forward with key partners. </w:t>
      </w:r>
    </w:p>
    <w:p w:rsidR="00070960" w:rsidP="00070960">
      <w:pPr>
        <w:pStyle w:val="Answer"/>
      </w:pPr>
      <w:r w:rsidRPr="00272203">
        <w:t xml:space="preserve">Baroness </w:t>
      </w:r>
      <w:r>
        <w:t>Helic asked about the peace talks. We welcome the start of the talks,</w:t>
      </w:r>
      <w:r w:rsidRPr="00272203">
        <w:t xml:space="preserve"> as I have said. I rep</w:t>
      </w:r>
      <w:r w:rsidRPr="00272203">
        <w:t xml:space="preserve">resented the Government at the start of </w:t>
      </w:r>
      <w:r>
        <w:t xml:space="preserve">them </w:t>
      </w:r>
      <w:r w:rsidRPr="00272203">
        <w:t xml:space="preserve">and subsequently in various discussions that I have had, including with the </w:t>
      </w:r>
      <w:r>
        <w:t>Foreign Minister</w:t>
      </w:r>
      <w:r w:rsidRPr="00272203">
        <w:t xml:space="preserve"> of Afghanistan</w:t>
      </w:r>
      <w:r>
        <w:t xml:space="preserve"> and </w:t>
      </w:r>
      <w:r w:rsidRPr="00272203">
        <w:t xml:space="preserve">the Afghan </w:t>
      </w:r>
      <w:r>
        <w:t>a</w:t>
      </w:r>
      <w:r w:rsidRPr="00272203">
        <w:t>mbassador to the UK. Since then I have emphasised the importance, which I have just rei</w:t>
      </w:r>
      <w:r w:rsidRPr="00272203">
        <w:t xml:space="preserve">terated again, of </w:t>
      </w:r>
      <w:r>
        <w:t xml:space="preserve">ensuring </w:t>
      </w:r>
      <w:r w:rsidRPr="00272203">
        <w:t xml:space="preserve">that the gains of the last </w:t>
      </w:r>
      <w:r>
        <w:t xml:space="preserve">19 to </w:t>
      </w:r>
      <w:r w:rsidRPr="00272203">
        <w:t>20 years are sustained. I know</w:t>
      </w:r>
      <w:r>
        <w:t xml:space="preserve">, as does Baroness Helic, </w:t>
      </w:r>
      <w:r w:rsidRPr="00272203">
        <w:t xml:space="preserve">the importance of protecting women and girls. The UK has a very proud record in the support that we have extended in </w:t>
      </w:r>
      <w:r>
        <w:t xml:space="preserve">that </w:t>
      </w:r>
      <w:r w:rsidRPr="00272203">
        <w:t>area</w:t>
      </w:r>
      <w:r>
        <w:t>,</w:t>
      </w:r>
      <w:r>
        <w:t xml:space="preserve"> </w:t>
      </w:r>
      <w:r w:rsidRPr="00272203">
        <w:t>and it is im</w:t>
      </w:r>
      <w:r w:rsidRPr="00272203">
        <w:t xml:space="preserve">portant that we continue to do so. </w:t>
      </w:r>
    </w:p>
    <w:p w:rsidR="00070960" w:rsidP="00070960">
      <w:pPr>
        <w:pStyle w:val="Answer"/>
      </w:pPr>
      <w:r w:rsidRPr="00272203">
        <w:t>The UK is also providing</w:t>
      </w:r>
      <w:r>
        <w:t xml:space="preserve"> </w:t>
      </w:r>
      <w:r w:rsidRPr="00272203">
        <w:t>capacity</w:t>
      </w:r>
      <w:r>
        <w:t>-</w:t>
      </w:r>
      <w:r w:rsidRPr="00272203">
        <w:t>building</w:t>
      </w:r>
      <w:r>
        <w:t xml:space="preserve"> </w:t>
      </w:r>
      <w:r w:rsidRPr="00272203">
        <w:t xml:space="preserve">technical advice </w:t>
      </w:r>
      <w:r>
        <w:t xml:space="preserve">and training </w:t>
      </w:r>
      <w:r w:rsidRPr="00272203">
        <w:t xml:space="preserve">to </w:t>
      </w:r>
      <w:r>
        <w:t xml:space="preserve">the </w:t>
      </w:r>
      <w:r w:rsidRPr="00F15188">
        <w:t xml:space="preserve">Afghan </w:t>
      </w:r>
      <w:r>
        <w:t xml:space="preserve">Ministry for Peace and </w:t>
      </w:r>
      <w:r>
        <w:t xml:space="preserve">is </w:t>
      </w:r>
      <w:r>
        <w:t xml:space="preserve">supporting </w:t>
      </w:r>
      <w:r w:rsidRPr="00F15188">
        <w:t xml:space="preserve">the Afghan negotiation team directly </w:t>
      </w:r>
      <w:r>
        <w:t xml:space="preserve">in </w:t>
      </w:r>
      <w:r w:rsidRPr="00F15188">
        <w:t>the negotiations. We are working</w:t>
      </w:r>
      <w:r>
        <w:t>,</w:t>
      </w:r>
      <w:r w:rsidRPr="00F15188">
        <w:t xml:space="preserve"> through the inclusivit</w:t>
      </w:r>
      <w:r w:rsidRPr="00F15188">
        <w:t>y of the Afghan peace negotiations</w:t>
      </w:r>
      <w:r>
        <w:t xml:space="preserve">, </w:t>
      </w:r>
      <w:r>
        <w:t xml:space="preserve">to </w:t>
      </w:r>
      <w:r w:rsidRPr="00F15188">
        <w:t>build support to the negotiating teams through women</w:t>
      </w:r>
      <w:r>
        <w:t>’</w:t>
      </w:r>
      <w:r w:rsidRPr="00F15188">
        <w:t>s networks</w:t>
      </w:r>
      <w:r>
        <w:t xml:space="preserve"> and </w:t>
      </w:r>
      <w:r w:rsidRPr="00F15188">
        <w:t>civil society representation</w:t>
      </w:r>
      <w:r>
        <w:t xml:space="preserve"> </w:t>
      </w:r>
      <w:r w:rsidRPr="00F15188">
        <w:t xml:space="preserve">to help build </w:t>
      </w:r>
      <w:r>
        <w:t xml:space="preserve">women’s </w:t>
      </w:r>
      <w:r w:rsidRPr="00F15188">
        <w:t xml:space="preserve">direct participation and representation. </w:t>
      </w:r>
    </w:p>
    <w:p w:rsidR="00070960" w:rsidP="00070960">
      <w:pPr>
        <w:pStyle w:val="Answer"/>
      </w:pPr>
      <w:r>
        <w:t>T</w:t>
      </w:r>
      <w:r w:rsidRPr="00F15188">
        <w:t xml:space="preserve">his point straddles </w:t>
      </w:r>
      <w:r>
        <w:t xml:space="preserve">questions from both Lord Grocott </w:t>
      </w:r>
      <w:r w:rsidRPr="00F15188">
        <w:t xml:space="preserve">and Baroness </w:t>
      </w:r>
      <w:r>
        <w:t xml:space="preserve">Helic: we </w:t>
      </w:r>
      <w:r w:rsidRPr="009C5F07">
        <w:t>continue to make clear to all sides that any Afghan</w:t>
      </w:r>
      <w:r>
        <w:t>-</w:t>
      </w:r>
      <w:r w:rsidRPr="009C5F07">
        <w:t xml:space="preserve">led political settlement should protect the progress that has been made in the country, including </w:t>
      </w:r>
      <w:r>
        <w:t xml:space="preserve">on </w:t>
      </w:r>
      <w:r w:rsidRPr="009C5F07">
        <w:t xml:space="preserve">the protection </w:t>
      </w:r>
      <w:r>
        <w:t>of</w:t>
      </w:r>
      <w:r w:rsidRPr="009C5F07">
        <w:t xml:space="preserve"> </w:t>
      </w:r>
      <w:r w:rsidRPr="009C5F07">
        <w:t xml:space="preserve">women and minorities. The current constitution of Afghanistan </w:t>
      </w:r>
      <w:r w:rsidRPr="009C5F07">
        <w:t xml:space="preserve">ensures equal rights for all citizens. That is an important priority for </w:t>
      </w:r>
      <w:r>
        <w:t xml:space="preserve">Her Majesty’s Government and it will continue to be so, as we will </w:t>
      </w:r>
      <w:r w:rsidRPr="009C5F07">
        <w:t xml:space="preserve">stress to all parties involved </w:t>
      </w:r>
      <w:r>
        <w:t xml:space="preserve">in </w:t>
      </w:r>
      <w:r w:rsidRPr="009C5F07">
        <w:t xml:space="preserve">the peace talks. </w:t>
      </w:r>
    </w:p>
    <w:p w:rsidR="00070960" w:rsidP="00070960">
      <w:pPr>
        <w:pStyle w:val="Answer"/>
      </w:pPr>
      <w:r w:rsidRPr="00F15188">
        <w:rPr>
          <w:b/>
          <w:bCs/>
        </w:rPr>
        <w:t>The Chair:</w:t>
      </w:r>
      <w:r>
        <w:t xml:space="preserve"> Baroness Goldie, is there anything that you would lik</w:t>
      </w:r>
      <w:r>
        <w:t xml:space="preserve">e to add to that? </w:t>
      </w:r>
    </w:p>
    <w:p w:rsidR="00070960" w:rsidP="00070960">
      <w:pPr>
        <w:pStyle w:val="Answer"/>
      </w:pPr>
      <w:r>
        <w:rPr>
          <w:b/>
          <w:i/>
        </w:rPr>
        <w:t xml:space="preserve">Baroness Goldie: </w:t>
      </w:r>
      <w:r w:rsidRPr="009C5F07">
        <w:t>There is not</w:t>
      </w:r>
      <w:r>
        <w:t>.</w:t>
      </w:r>
      <w:r w:rsidRPr="009C5F07">
        <w:t xml:space="preserve"> I think that </w:t>
      </w:r>
      <w:r>
        <w:t xml:space="preserve">subject </w:t>
      </w:r>
      <w:r w:rsidRPr="009C5F07">
        <w:t xml:space="preserve">has been fully covered. </w:t>
      </w:r>
    </w:p>
    <w:p w:rsidR="00070960" w:rsidP="00307D89">
      <w:pPr>
        <w:pStyle w:val="Question"/>
      </w:pPr>
      <w:r w:rsidRPr="00F15188">
        <w:rPr>
          <w:b/>
        </w:rPr>
        <w:t>Baroness Helic:</w:t>
      </w:r>
      <w:r>
        <w:t xml:space="preserve"> </w:t>
      </w:r>
      <w:r w:rsidRPr="00F15188">
        <w:t xml:space="preserve">If I understood correctly, we heard what support has been given to the Afghan </w:t>
      </w:r>
      <w:r>
        <w:t>go</w:t>
      </w:r>
      <w:r w:rsidRPr="00F15188">
        <w:t>vernment</w:t>
      </w:r>
      <w:r>
        <w:t>, but ha</w:t>
      </w:r>
      <w:r w:rsidRPr="005C4F87">
        <w:t>s any support be</w:t>
      </w:r>
      <w:r>
        <w:t>en</w:t>
      </w:r>
      <w:r w:rsidRPr="005C4F87">
        <w:t xml:space="preserve"> given to the Taliban negotiat</w:t>
      </w:r>
      <w:r w:rsidRPr="005C4F87">
        <w:t xml:space="preserve">ing team? </w:t>
      </w:r>
      <w:r w:rsidRPr="00F15188">
        <w:t xml:space="preserve">I think Gareth said </w:t>
      </w:r>
      <w:r>
        <w:t xml:space="preserve">that </w:t>
      </w:r>
      <w:r w:rsidRPr="00F15188">
        <w:t xml:space="preserve">he </w:t>
      </w:r>
      <w:r>
        <w:t xml:space="preserve">had </w:t>
      </w:r>
      <w:r w:rsidRPr="00F15188">
        <w:t>had communication with the Taliban. Has the desire</w:t>
      </w:r>
      <w:r>
        <w:t xml:space="preserve"> and the fully justified ambition </w:t>
      </w:r>
      <w:r w:rsidRPr="00F15188">
        <w:t>to support women</w:t>
      </w:r>
      <w:r>
        <w:t>’</w:t>
      </w:r>
      <w:r w:rsidRPr="00F15188">
        <w:t>s participation</w:t>
      </w:r>
      <w:r>
        <w:t xml:space="preserve"> been im</w:t>
      </w:r>
      <w:r w:rsidRPr="00F15188">
        <w:t xml:space="preserve">pressed upon the </w:t>
      </w:r>
      <w:r w:rsidRPr="00F15188">
        <w:t xml:space="preserve">Taliban </w:t>
      </w:r>
      <w:r>
        <w:t xml:space="preserve">negotiating </w:t>
      </w:r>
      <w:r w:rsidRPr="00F15188">
        <w:t xml:space="preserve">team? I would be interested to know what </w:t>
      </w:r>
      <w:r>
        <w:t xml:space="preserve">kind of </w:t>
      </w:r>
      <w:r w:rsidRPr="00F15188">
        <w:t>reac</w:t>
      </w:r>
      <w:r w:rsidRPr="00F15188">
        <w:t>tions you received</w:t>
      </w:r>
      <w:r>
        <w:t xml:space="preserve">. </w:t>
      </w:r>
    </w:p>
    <w:p w:rsidR="00070960" w:rsidP="00070960">
      <w:pPr>
        <w:pStyle w:val="Answer"/>
      </w:pPr>
      <w:r>
        <w:rPr>
          <w:b/>
          <w:i/>
        </w:rPr>
        <w:t xml:space="preserve">Lord Ahmad of Wimbledon: </w:t>
      </w:r>
      <w:r>
        <w:t xml:space="preserve">The </w:t>
      </w:r>
      <w:r w:rsidRPr="005C4F87">
        <w:t>inclusivity of women</w:t>
      </w:r>
      <w:r>
        <w:t>’</w:t>
      </w:r>
      <w:r w:rsidRPr="005C4F87">
        <w:t xml:space="preserve">s rights and the need for women to be involved in the peace negotiations is key. We have seen </w:t>
      </w:r>
      <w:r>
        <w:t xml:space="preserve">four </w:t>
      </w:r>
      <w:r w:rsidRPr="005C4F87">
        <w:t xml:space="preserve">women </w:t>
      </w:r>
      <w:r>
        <w:t xml:space="preserve">being </w:t>
      </w:r>
      <w:r w:rsidRPr="005C4F87">
        <w:t xml:space="preserve">directly involved </w:t>
      </w:r>
      <w:r>
        <w:t xml:space="preserve">in </w:t>
      </w:r>
      <w:r w:rsidRPr="005C4F87">
        <w:t xml:space="preserve">the peace talks from the </w:t>
      </w:r>
      <w:r>
        <w:t>g</w:t>
      </w:r>
      <w:r w:rsidRPr="005C4F87">
        <w:t>overnment of Afghanistan</w:t>
      </w:r>
      <w:r>
        <w:t xml:space="preserve">’s </w:t>
      </w:r>
      <w:r>
        <w:t xml:space="preserve">side. </w:t>
      </w:r>
      <w:r w:rsidRPr="005C4F87">
        <w:t xml:space="preserve">I assure you that we continue to stress in all our conversations with the Taliban the importance of inclusivity, stressing the points of all parties, all communities and, of course, women. </w:t>
      </w:r>
    </w:p>
    <w:p w:rsidR="00B944DF" w:rsidP="00070960">
      <w:pPr>
        <w:pStyle w:val="Answer"/>
      </w:pPr>
      <w:r w:rsidRPr="005C4F87">
        <w:t xml:space="preserve">On </w:t>
      </w:r>
      <w:r>
        <w:t xml:space="preserve">whether we give </w:t>
      </w:r>
      <w:r w:rsidRPr="005C4F87">
        <w:t>specific support to the Taliban,</w:t>
      </w:r>
      <w:r w:rsidRPr="00402940">
        <w:t xml:space="preserve"> </w:t>
      </w:r>
      <w:r w:rsidRPr="005C4F87">
        <w:t>or indee</w:t>
      </w:r>
      <w:r w:rsidRPr="005C4F87">
        <w:t xml:space="preserve">d </w:t>
      </w:r>
      <w:r>
        <w:t xml:space="preserve">to any of its </w:t>
      </w:r>
      <w:r w:rsidRPr="005C4F87">
        <w:t>programmes</w:t>
      </w:r>
      <w:r>
        <w:t>,</w:t>
      </w:r>
      <w:r w:rsidRPr="005C4F87">
        <w:t xml:space="preserve"> the short answer is no. We have invested very heavily in ensuring that the training </w:t>
      </w:r>
      <w:r>
        <w:t xml:space="preserve">done </w:t>
      </w:r>
      <w:r w:rsidRPr="005C4F87">
        <w:t xml:space="preserve">in support of </w:t>
      </w:r>
      <w:r>
        <w:t xml:space="preserve">the </w:t>
      </w:r>
      <w:r w:rsidRPr="005C4F87">
        <w:t>peace negotiations</w:t>
      </w:r>
      <w:r w:rsidRPr="005C4F87">
        <w:t xml:space="preserve"> go</w:t>
      </w:r>
      <w:r>
        <w:t>es</w:t>
      </w:r>
      <w:r w:rsidRPr="005C4F87">
        <w:t xml:space="preserve"> to the Afghanistan </w:t>
      </w:r>
      <w:r w:rsidRPr="005C4F87">
        <w:t xml:space="preserve">government </w:t>
      </w:r>
      <w:r w:rsidRPr="005C4F87">
        <w:t xml:space="preserve">in support of what they are seeking to achieve. </w:t>
      </w:r>
    </w:p>
    <w:p w:rsidR="00070960" w:rsidP="00070960">
      <w:pPr>
        <w:pStyle w:val="Answer"/>
      </w:pPr>
      <w:r w:rsidRPr="005C4F87">
        <w:t>We recognise</w:t>
      </w:r>
      <w:r>
        <w:t>—</w:t>
      </w:r>
      <w:r w:rsidRPr="005C4F87">
        <w:t>again</w:t>
      </w:r>
      <w:r>
        <w:t xml:space="preserve">, </w:t>
      </w:r>
      <w:r w:rsidRPr="005C4F87">
        <w:t xml:space="preserve">I am sure that everyone shares </w:t>
      </w:r>
      <w:r w:rsidRPr="005C4F87">
        <w:t xml:space="preserve">this sentiment </w:t>
      </w:r>
      <w:r w:rsidRPr="005C4F87">
        <w:t>with me</w:t>
      </w:r>
      <w:r>
        <w:t xml:space="preserve">—that </w:t>
      </w:r>
      <w:r w:rsidRPr="005C4F87">
        <w:t>the philosophy of the Taliban</w:t>
      </w:r>
      <w:r>
        <w:t>,</w:t>
      </w:r>
      <w:r w:rsidRPr="005C4F87">
        <w:t xml:space="preserve"> and I am being very open and candid with you here, has to be addressed. If </w:t>
      </w:r>
      <w:r>
        <w:t xml:space="preserve">it is </w:t>
      </w:r>
      <w:r w:rsidRPr="005C4F87">
        <w:t xml:space="preserve">to be a partner </w:t>
      </w:r>
      <w:r w:rsidRPr="005C4F87">
        <w:t xml:space="preserve">for peace, </w:t>
      </w:r>
      <w:r>
        <w:t>its</w:t>
      </w:r>
      <w:r w:rsidRPr="005C4F87">
        <w:t xml:space="preserve"> ideological philosophy has to be addressed. In our discussions</w:t>
      </w:r>
      <w:r>
        <w:t xml:space="preserve">, </w:t>
      </w:r>
      <w:r w:rsidRPr="005C4F87">
        <w:t xml:space="preserve">we have to be candid and direct that any support by the </w:t>
      </w:r>
      <w:r>
        <w:t xml:space="preserve">UK </w:t>
      </w:r>
      <w:r w:rsidRPr="005C4F87">
        <w:t xml:space="preserve">Government </w:t>
      </w:r>
      <w:r>
        <w:t xml:space="preserve">and our key </w:t>
      </w:r>
      <w:r w:rsidRPr="005C4F87">
        <w:t>allies is depend</w:t>
      </w:r>
      <w:r>
        <w:t>e</w:t>
      </w:r>
      <w:r w:rsidRPr="005C4F87">
        <w:t xml:space="preserve">nt on </w:t>
      </w:r>
      <w:r>
        <w:t xml:space="preserve">the Taliban’s </w:t>
      </w:r>
      <w:r w:rsidRPr="005C4F87">
        <w:t>commitment. This is not being imposed from the outside in;</w:t>
      </w:r>
      <w:r w:rsidRPr="005C4F87">
        <w:t xml:space="preserve"> the constitution of Afghanistan guarantees that </w:t>
      </w:r>
      <w:r>
        <w:t xml:space="preserve">it </w:t>
      </w:r>
      <w:r w:rsidRPr="005C4F87">
        <w:t>uphold</w:t>
      </w:r>
      <w:r>
        <w:t>s</w:t>
      </w:r>
      <w:r w:rsidRPr="005C4F87">
        <w:t xml:space="preserve"> the principles of the constitution to ensure an inclusive Afghanistan. </w:t>
      </w:r>
    </w:p>
    <w:p w:rsidR="00070960" w:rsidP="00070960">
      <w:pPr>
        <w:pStyle w:val="Remark"/>
      </w:pPr>
      <w:r w:rsidRPr="005C4F87">
        <w:rPr>
          <w:b/>
        </w:rPr>
        <w:t>The Chair:</w:t>
      </w:r>
      <w:r>
        <w:t xml:space="preserve"> Would Baroness Goldie like to add to that? </w:t>
      </w:r>
    </w:p>
    <w:p w:rsidR="00070960" w:rsidP="00070960">
      <w:pPr>
        <w:pStyle w:val="Remark"/>
      </w:pPr>
      <w:r>
        <w:rPr>
          <w:b/>
          <w:i/>
        </w:rPr>
        <w:t xml:space="preserve">Baroness Goldie: </w:t>
      </w:r>
      <w:r w:rsidRPr="0021362C">
        <w:rPr>
          <w:bCs/>
          <w:iCs/>
        </w:rPr>
        <w:t>Thank you.</w:t>
      </w:r>
      <w:r>
        <w:rPr>
          <w:bCs/>
          <w:iCs/>
        </w:rPr>
        <w:t xml:space="preserve"> I have n</w:t>
      </w:r>
      <w:r w:rsidRPr="005C4F87">
        <w:t>othing further to add</w:t>
      </w:r>
      <w:r>
        <w:t xml:space="preserve">. </w:t>
      </w:r>
    </w:p>
    <w:p w:rsidR="009E06E6" w:rsidP="00070960">
      <w:pPr>
        <w:pStyle w:val="Question"/>
      </w:pPr>
      <w:r w:rsidRPr="00A44681">
        <w:rPr>
          <w:b/>
        </w:rPr>
        <w:t>Lord Reid</w:t>
      </w:r>
      <w:r w:rsidRPr="00A44681">
        <w:rPr>
          <w:b/>
        </w:rPr>
        <w:t xml:space="preserve"> of Cardowan:</w:t>
      </w:r>
      <w:r>
        <w:t xml:space="preserve"> I thank both Ministers, and in doing so </w:t>
      </w:r>
      <w:r w:rsidRPr="002A6D5F">
        <w:t xml:space="preserve">I declare an interest as a former Defence Secretary. Many other witnesses, and not a few </w:t>
      </w:r>
      <w:r w:rsidRPr="00A44681">
        <w:t xml:space="preserve">commentators, have described the </w:t>
      </w:r>
      <w:r>
        <w:t xml:space="preserve">timescale for the </w:t>
      </w:r>
      <w:r w:rsidRPr="00A44681">
        <w:t>plan</w:t>
      </w:r>
      <w:r>
        <w:t>ned</w:t>
      </w:r>
      <w:r w:rsidRPr="00A44681">
        <w:t xml:space="preserve"> US withdrawal from Afghanistan as precipit</w:t>
      </w:r>
      <w:r>
        <w:t>ate</w:t>
      </w:r>
      <w:r w:rsidRPr="00A44681">
        <w:t>. That wa</w:t>
      </w:r>
      <w:r w:rsidRPr="00A44681">
        <w:t xml:space="preserve">s when the plan </w:t>
      </w:r>
      <w:r w:rsidRPr="002A6D5F">
        <w:t>was for the US forces to withdraw next May</w:t>
      </w:r>
      <w:r>
        <w:t>,</w:t>
      </w:r>
      <w:r w:rsidRPr="002A6D5F">
        <w:t xml:space="preserve"> and there was very little hope of the talks being finished by that time. </w:t>
      </w:r>
    </w:p>
    <w:p w:rsidR="00070960" w:rsidP="009E06E6">
      <w:pPr>
        <w:pStyle w:val="Question"/>
        <w:numPr>
          <w:ilvl w:val="0"/>
          <w:numId w:val="0"/>
        </w:numPr>
        <w:ind w:left="794"/>
      </w:pPr>
      <w:r w:rsidRPr="002A6D5F">
        <w:t>Since then we have read reports that President Trump, presumably for domestic consumption in order to</w:t>
      </w:r>
      <w:r>
        <w:t xml:space="preserve"> </w:t>
      </w:r>
      <w:r w:rsidRPr="00A44681">
        <w:t>pre</w:t>
      </w:r>
      <w:r>
        <w:t>-</w:t>
      </w:r>
      <w:r w:rsidRPr="00A44681">
        <w:t xml:space="preserve">empt </w:t>
      </w:r>
      <w:r w:rsidRPr="00A44681">
        <w:t>President</w:t>
      </w:r>
      <w:r>
        <w:t>-</w:t>
      </w:r>
      <w:r w:rsidRPr="00A44681">
        <w:t>elect Biden, is thinking of withdrawing them by Christmas,</w:t>
      </w:r>
      <w:r>
        <w:t xml:space="preserve"> </w:t>
      </w:r>
      <w:r w:rsidRPr="002A6D5F">
        <w:t>before the inauguration. Whether or not that is true, even with the next-May timescale, what is the Government</w:t>
      </w:r>
      <w:r>
        <w:t xml:space="preserve">’s </w:t>
      </w:r>
      <w:r w:rsidRPr="002A6D5F">
        <w:t xml:space="preserve">view </w:t>
      </w:r>
      <w:r>
        <w:t>about that being too precipitate</w:t>
      </w:r>
      <w:r w:rsidRPr="002A6D5F">
        <w:t>? What discussions have you had</w:t>
      </w:r>
      <w:r>
        <w:t>,</w:t>
      </w:r>
      <w:r w:rsidRPr="002A6D5F">
        <w:t xml:space="preserve"> or p</w:t>
      </w:r>
      <w:r w:rsidRPr="002A6D5F">
        <w:t>lan to have</w:t>
      </w:r>
      <w:r>
        <w:t>,</w:t>
      </w:r>
      <w:r w:rsidRPr="002A6D5F">
        <w:t xml:space="preserve"> with your US counterparts about the possibility of a delay in withdrawal or additional conditions to be met by the Taliban before </w:t>
      </w:r>
      <w:r>
        <w:t xml:space="preserve">the </w:t>
      </w:r>
      <w:r w:rsidRPr="002A6D5F">
        <w:t xml:space="preserve">withdrawal? </w:t>
      </w:r>
    </w:p>
    <w:p w:rsidR="00821BD2" w:rsidP="00070960">
      <w:pPr>
        <w:pStyle w:val="Answer"/>
      </w:pPr>
      <w:r>
        <w:rPr>
          <w:b/>
          <w:i/>
        </w:rPr>
        <w:t xml:space="preserve">Baroness Goldie: </w:t>
      </w:r>
      <w:r w:rsidRPr="002A6D5F">
        <w:t>I</w:t>
      </w:r>
      <w:r>
        <w:t xml:space="preserve"> thank Lord Reid for a salient and penetrating question. </w:t>
      </w:r>
      <w:r w:rsidRPr="00A44681">
        <w:t xml:space="preserve">By way of preface to </w:t>
      </w:r>
      <w:r w:rsidRPr="00A44681">
        <w:t>my answer, I would say that in relation to matters within the US we are inevitably dealing to some extent with speculation and ambivalence</w:t>
      </w:r>
      <w:r>
        <w:t xml:space="preserve">, which </w:t>
      </w:r>
      <w:r w:rsidRPr="00A44681">
        <w:t xml:space="preserve">is never a very robust construct. </w:t>
      </w:r>
    </w:p>
    <w:p w:rsidR="00070960" w:rsidP="00070960">
      <w:pPr>
        <w:pStyle w:val="Answer"/>
      </w:pPr>
      <w:r>
        <w:t>I</w:t>
      </w:r>
      <w:r w:rsidRPr="002A6D5F">
        <w:t xml:space="preserve"> </w:t>
      </w:r>
      <w:r>
        <w:t xml:space="preserve">therefore </w:t>
      </w:r>
      <w:r w:rsidRPr="002A6D5F">
        <w:t>want to talk about what I know</w:t>
      </w:r>
      <w:r>
        <w:t xml:space="preserve">, which is </w:t>
      </w:r>
      <w:r w:rsidRPr="002A6D5F">
        <w:t xml:space="preserve">the facts </w:t>
      </w:r>
      <w:r w:rsidRPr="00A44681">
        <w:t>as we unders</w:t>
      </w:r>
      <w:r w:rsidRPr="00A44681">
        <w:t xml:space="preserve">tand them. The facts are important but pretty simple: the US has been </w:t>
      </w:r>
      <w:r>
        <w:t xml:space="preserve">a </w:t>
      </w:r>
      <w:r w:rsidRPr="00A44681">
        <w:t>leading force in creating the conditions for an Afghan peace process to start</w:t>
      </w:r>
      <w:r>
        <w:t>,</w:t>
      </w:r>
      <w:r>
        <w:t xml:space="preserve"> </w:t>
      </w:r>
      <w:r w:rsidRPr="00A44681">
        <w:t>and we welcome the US</w:t>
      </w:r>
      <w:r>
        <w:t>-</w:t>
      </w:r>
      <w:r w:rsidRPr="00A44681">
        <w:t>Taliban deal as a historic milestone towards ending the conflict</w:t>
      </w:r>
      <w:r>
        <w:t xml:space="preserve">. </w:t>
      </w:r>
      <w:r w:rsidRPr="002A6D5F">
        <w:t>The US shares NAT</w:t>
      </w:r>
      <w:r w:rsidRPr="002A6D5F">
        <w:t xml:space="preserve">O </w:t>
      </w:r>
      <w:r w:rsidRPr="002A6D5F">
        <w:t>Allies</w:t>
      </w:r>
      <w:r>
        <w:t>’</w:t>
      </w:r>
      <w:r w:rsidRPr="002A6D5F">
        <w:t xml:space="preserve"> </w:t>
      </w:r>
      <w:r w:rsidRPr="002A6D5F">
        <w:t>objectives of ensuring the sustainability of Afghan institutions, as well as making sure</w:t>
      </w:r>
      <w:r>
        <w:t>—</w:t>
      </w:r>
      <w:r w:rsidRPr="002A6D5F">
        <w:t>I made this point earlier</w:t>
      </w:r>
      <w:r>
        <w:t>,</w:t>
      </w:r>
      <w:r w:rsidRPr="002A6D5F">
        <w:t xml:space="preserve"> but I think it bears repetition</w:t>
      </w:r>
      <w:r>
        <w:t>—</w:t>
      </w:r>
      <w:r w:rsidRPr="002A6D5F">
        <w:t>that Afghanistan does not become a safe haven for terroris</w:t>
      </w:r>
      <w:r>
        <w:t xml:space="preserve">ts </w:t>
      </w:r>
      <w:r w:rsidRPr="002A6D5F">
        <w:t>once again. We all need to remember t</w:t>
      </w:r>
      <w:r w:rsidRPr="002A6D5F">
        <w:t xml:space="preserve">he </w:t>
      </w:r>
      <w:r>
        <w:t>g</w:t>
      </w:r>
      <w:r w:rsidRPr="002A6D5F">
        <w:t xml:space="preserve">enesis of </w:t>
      </w:r>
      <w:r>
        <w:t xml:space="preserve">NATO </w:t>
      </w:r>
      <w:r w:rsidRPr="002A6D5F">
        <w:t>involvement in Afghanistan, the horrific events of 9</w:t>
      </w:r>
      <w:r>
        <w:t>/</w:t>
      </w:r>
      <w:r w:rsidRPr="002A6D5F">
        <w:t xml:space="preserve">11, which America and </w:t>
      </w:r>
      <w:r>
        <w:t xml:space="preserve">indeed </w:t>
      </w:r>
      <w:r w:rsidRPr="002A6D5F">
        <w:t>the rest of us remain</w:t>
      </w:r>
      <w:r>
        <w:t xml:space="preserve"> </w:t>
      </w:r>
      <w:r w:rsidRPr="002A6D5F">
        <w:t xml:space="preserve">very mindful of. </w:t>
      </w:r>
    </w:p>
    <w:p w:rsidR="00070960" w:rsidP="00070960">
      <w:pPr>
        <w:pStyle w:val="Answer"/>
      </w:pPr>
      <w:r>
        <w:t xml:space="preserve">I </w:t>
      </w:r>
      <w:r w:rsidRPr="002A6D5F">
        <w:t xml:space="preserve">reassure Lord </w:t>
      </w:r>
      <w:r>
        <w:t xml:space="preserve">Reid that </w:t>
      </w:r>
      <w:r w:rsidRPr="002A6D5F">
        <w:t xml:space="preserve">we will continue to work closely with the US to ensure </w:t>
      </w:r>
      <w:r>
        <w:t xml:space="preserve">that </w:t>
      </w:r>
      <w:r w:rsidRPr="002A6D5F">
        <w:t xml:space="preserve">our mutual national security </w:t>
      </w:r>
      <w:r w:rsidRPr="002A6D5F">
        <w:t>objectives are met in the long term, and to protect</w:t>
      </w:r>
      <w:r>
        <w:t xml:space="preserve"> the</w:t>
      </w:r>
      <w:r w:rsidRPr="00857012">
        <w:t xml:space="preserve"> </w:t>
      </w:r>
      <w:r w:rsidRPr="002A6D5F">
        <w:t>momentous</w:t>
      </w:r>
      <w:r>
        <w:t>—</w:t>
      </w:r>
      <w:r w:rsidRPr="002A6D5F">
        <w:t xml:space="preserve">I do not think </w:t>
      </w:r>
      <w:r>
        <w:t>that</w:t>
      </w:r>
      <w:r>
        <w:t xml:space="preserve"> </w:t>
      </w:r>
      <w:r w:rsidRPr="002A6D5F">
        <w:t>is too exaggerated a word to use</w:t>
      </w:r>
      <w:r>
        <w:t>—</w:t>
      </w:r>
      <w:r w:rsidRPr="002A6D5F">
        <w:t xml:space="preserve">gains that we have made over the last 19 years. </w:t>
      </w:r>
      <w:r>
        <w:t xml:space="preserve">RSM </w:t>
      </w:r>
      <w:r w:rsidRPr="002A6D5F">
        <w:t xml:space="preserve">support has been crucial in developing the Afghan national defence and </w:t>
      </w:r>
      <w:r w:rsidRPr="002A6D5F">
        <w:t>security forces to the point at which they are now increasingly capable and self</w:t>
      </w:r>
      <w:r>
        <w:t>-</w:t>
      </w:r>
      <w:r w:rsidRPr="002A6D5F">
        <w:t>sufficient. By way of illustration, their numbers now stand at approximately 280,000 and they are fully responsible for the security of Afghanistan. They have shown frankly re</w:t>
      </w:r>
      <w:r w:rsidRPr="002A6D5F">
        <w:t xml:space="preserve">markable </w:t>
      </w:r>
      <w:r>
        <w:t>resilience and courage in meeting the challenges that they face.</w:t>
      </w:r>
    </w:p>
    <w:p w:rsidR="00070960" w:rsidP="00070960">
      <w:pPr>
        <w:pStyle w:val="Answer"/>
      </w:pPr>
      <w:r>
        <w:t>I</w:t>
      </w:r>
      <w:r w:rsidRPr="002A6D5F">
        <w:t xml:space="preserve">t is also important to observe </w:t>
      </w:r>
      <w:r>
        <w:t xml:space="preserve">in relation to </w:t>
      </w:r>
      <w:r w:rsidRPr="002A6D5F">
        <w:t xml:space="preserve">the US that nothing in the recent news reports has suggested a termination of mission. </w:t>
      </w:r>
      <w:r>
        <w:t xml:space="preserve">What those </w:t>
      </w:r>
      <w:r w:rsidRPr="002A6D5F">
        <w:t xml:space="preserve">reports have suggested </w:t>
      </w:r>
      <w:r>
        <w:t xml:space="preserve">is </w:t>
      </w:r>
      <w:r w:rsidRPr="002A6D5F">
        <w:t>a reduction</w:t>
      </w:r>
      <w:r w:rsidRPr="002A6D5F">
        <w:t xml:space="preserve"> in personnel within Afghanistan</w:t>
      </w:r>
      <w:r>
        <w:t>.</w:t>
      </w:r>
      <w:r w:rsidRPr="002A6D5F">
        <w:t xml:space="preserve"> The understanding of all NATO </w:t>
      </w:r>
      <w:r w:rsidRPr="002A6D5F">
        <w:t xml:space="preserve">Allies </w:t>
      </w:r>
      <w:r w:rsidRPr="002A6D5F">
        <w:t xml:space="preserve">is clear: we have signed up to the </w:t>
      </w:r>
      <w:r>
        <w:t>Resolute Support mission</w:t>
      </w:r>
      <w:r w:rsidRPr="002A6D5F">
        <w:t xml:space="preserve"> for a reason and a purpose, and we have been successful in discharging a great deal of </w:t>
      </w:r>
      <w:r>
        <w:t xml:space="preserve">that </w:t>
      </w:r>
      <w:r w:rsidRPr="002A6D5F">
        <w:t xml:space="preserve">purpose. I think the </w:t>
      </w:r>
      <w:r w:rsidRPr="002A6D5F">
        <w:t xml:space="preserve">Allies </w:t>
      </w:r>
      <w:r w:rsidRPr="002A6D5F">
        <w:t>are u</w:t>
      </w:r>
      <w:r w:rsidRPr="002A6D5F">
        <w:t>nited in their view</w:t>
      </w:r>
      <w:r>
        <w:t>,</w:t>
      </w:r>
      <w:r w:rsidRPr="002A6D5F">
        <w:t xml:space="preserve"> but</w:t>
      </w:r>
      <w:r>
        <w:t xml:space="preserve"> </w:t>
      </w:r>
      <w:r w:rsidRPr="002A6D5F">
        <w:t xml:space="preserve">if we are to continue to protect that important legacy, we must be very mindful of ensuring that we have </w:t>
      </w:r>
      <w:r>
        <w:t xml:space="preserve">due </w:t>
      </w:r>
      <w:r w:rsidRPr="002A6D5F">
        <w:t>regard</w:t>
      </w:r>
      <w:r>
        <w:t xml:space="preserve"> </w:t>
      </w:r>
      <w:r w:rsidRPr="002A6D5F">
        <w:t>to conditions on the ground</w:t>
      </w:r>
      <w:r>
        <w:t>,</w:t>
      </w:r>
      <w:r w:rsidRPr="002A6D5F">
        <w:t xml:space="preserve"> and </w:t>
      </w:r>
      <w:r>
        <w:t xml:space="preserve">that whatever decisions are made about how </w:t>
      </w:r>
      <w:r w:rsidRPr="002A6D5F">
        <w:t xml:space="preserve">the </w:t>
      </w:r>
      <w:r>
        <w:t>Resolute Support mission</w:t>
      </w:r>
      <w:r w:rsidRPr="002A6D5F">
        <w:t xml:space="preserve"> develops</w:t>
      </w:r>
      <w:r>
        <w:t xml:space="preserve"> a</w:t>
      </w:r>
      <w:r>
        <w:t xml:space="preserve">nd </w:t>
      </w:r>
      <w:r w:rsidRPr="002A6D5F">
        <w:t>proceeds</w:t>
      </w:r>
      <w:r>
        <w:t xml:space="preserve"> </w:t>
      </w:r>
      <w:r w:rsidRPr="002A6D5F">
        <w:t xml:space="preserve">will be made collectively by the </w:t>
      </w:r>
      <w:r w:rsidRPr="002A6D5F">
        <w:t>Allies</w:t>
      </w:r>
      <w:r w:rsidRPr="002A6D5F">
        <w:t xml:space="preserve">. </w:t>
      </w:r>
    </w:p>
    <w:p w:rsidR="00070960" w:rsidP="00070960">
      <w:pPr>
        <w:pStyle w:val="Answer"/>
      </w:pPr>
      <w:r>
        <w:rPr>
          <w:b/>
          <w:i/>
        </w:rPr>
        <w:t xml:space="preserve">Lord Ahmad of Wimbledon: </w:t>
      </w:r>
      <w:r w:rsidRPr="002A6D5F">
        <w:t>To build on that answer, while obviously I concur with what Baroness Goldie has mentioned, I think our presence on the ground is very clear. We will continue to work in partners</w:t>
      </w:r>
      <w:r w:rsidRPr="002A6D5F">
        <w:t xml:space="preserve">hip with our </w:t>
      </w:r>
      <w:r w:rsidRPr="002A6D5F">
        <w:t>Allies</w:t>
      </w:r>
      <w:r w:rsidRPr="002A6D5F">
        <w:t>, particularly NATO</w:t>
      </w:r>
      <w:r>
        <w:t xml:space="preserve">. </w:t>
      </w:r>
      <w:r w:rsidRPr="002A6D5F">
        <w:t xml:space="preserve">As of 16 November, as I said in my opening remarks, we remain in Afghanistan in terms of troop deployment. We have 850 troops in Afghanistan. </w:t>
      </w:r>
    </w:p>
    <w:p w:rsidR="00070960" w:rsidP="00070960">
      <w:pPr>
        <w:pStyle w:val="Answer"/>
      </w:pPr>
      <w:r w:rsidRPr="002A6D5F">
        <w:t>I have mentioned the Taliban</w:t>
      </w:r>
      <w:r>
        <w:t>,</w:t>
      </w:r>
      <w:r w:rsidRPr="002A6D5F">
        <w:t xml:space="preserve"> but I emphasise that point again </w:t>
      </w:r>
      <w:r>
        <w:t>in relatio</w:t>
      </w:r>
      <w:r>
        <w:t xml:space="preserve">n to </w:t>
      </w:r>
      <w:r w:rsidRPr="002A6D5F">
        <w:t>future progress</w:t>
      </w:r>
      <w:r>
        <w:t>.</w:t>
      </w:r>
      <w:r w:rsidRPr="002A6D5F">
        <w:t xml:space="preserve"> It is about ensuring stability and security for all the country</w:t>
      </w:r>
      <w:r>
        <w:t>’</w:t>
      </w:r>
      <w:r w:rsidRPr="002A6D5F">
        <w:t xml:space="preserve">s population. </w:t>
      </w:r>
      <w:r>
        <w:t>O</w:t>
      </w:r>
      <w:r w:rsidRPr="002A6D5F">
        <w:t xml:space="preserve">ur primary focus is </w:t>
      </w:r>
      <w:r>
        <w:t>therefore obviously t</w:t>
      </w:r>
      <w:r w:rsidRPr="002A6D5F">
        <w:t xml:space="preserve">he political process, but the presence of our troops and those of our </w:t>
      </w:r>
      <w:r>
        <w:t xml:space="preserve">NATO </w:t>
      </w:r>
      <w:r w:rsidRPr="002A6D5F">
        <w:t xml:space="preserve">Allies </w:t>
      </w:r>
      <w:r w:rsidRPr="002A6D5F">
        <w:t>ensures that the element</w:t>
      </w:r>
      <w:r>
        <w:t>s</w:t>
      </w:r>
      <w:r w:rsidRPr="002A6D5F">
        <w:t xml:space="preserve"> of sec</w:t>
      </w:r>
      <w:r w:rsidRPr="002A6D5F">
        <w:t xml:space="preserve">urity that are so essential for that political process are also sustained. </w:t>
      </w:r>
    </w:p>
    <w:p w:rsidR="00070960" w:rsidP="00070960">
      <w:pPr>
        <w:pStyle w:val="Answer"/>
      </w:pPr>
      <w:r w:rsidRPr="002A6D5F">
        <w:t>With the</w:t>
      </w:r>
      <w:r>
        <w:t xml:space="preserve"> </w:t>
      </w:r>
      <w:r w:rsidRPr="002A6D5F">
        <w:t>new Administration taking the reins in the US, we look forward to co</w:t>
      </w:r>
      <w:r>
        <w:t>-</w:t>
      </w:r>
      <w:r w:rsidRPr="002A6D5F">
        <w:t>operating with it. The Prime Minister has already had a very productive call with President</w:t>
      </w:r>
      <w:r>
        <w:t>-</w:t>
      </w:r>
      <w:r w:rsidRPr="002A6D5F">
        <w:t xml:space="preserve">elect </w:t>
      </w:r>
      <w:r w:rsidRPr="002A6D5F">
        <w:t>Biden, and we will continue to work very closely with the US</w:t>
      </w:r>
      <w:r>
        <w:t xml:space="preserve"> on </w:t>
      </w:r>
      <w:r w:rsidRPr="002A6D5F">
        <w:t>security</w:t>
      </w:r>
      <w:r>
        <w:t xml:space="preserve"> in </w:t>
      </w:r>
      <w:r w:rsidRPr="002A6D5F">
        <w:t>Afghanistan</w:t>
      </w:r>
      <w:r>
        <w:t xml:space="preserve">, the </w:t>
      </w:r>
      <w:r>
        <w:t xml:space="preserve">decrease in the numbers of </w:t>
      </w:r>
      <w:r w:rsidRPr="002A6D5F">
        <w:t>troop</w:t>
      </w:r>
      <w:r>
        <w:t xml:space="preserve">s </w:t>
      </w:r>
      <w:r>
        <w:t xml:space="preserve">in Afghanistan </w:t>
      </w:r>
      <w:r w:rsidRPr="002A6D5F">
        <w:t xml:space="preserve">already announced by the US, </w:t>
      </w:r>
      <w:r>
        <w:t>and</w:t>
      </w:r>
      <w:r>
        <w:t xml:space="preserve">, importantly, </w:t>
      </w:r>
      <w:r w:rsidRPr="002A6D5F">
        <w:t xml:space="preserve">support </w:t>
      </w:r>
      <w:r>
        <w:t xml:space="preserve">for </w:t>
      </w:r>
      <w:r w:rsidRPr="002A6D5F">
        <w:t xml:space="preserve">the talks and the political settlement. </w:t>
      </w:r>
    </w:p>
    <w:p w:rsidR="00070960" w:rsidP="00D94C94">
      <w:pPr>
        <w:pStyle w:val="Question"/>
      </w:pPr>
      <w:r w:rsidRPr="00402F5B">
        <w:rPr>
          <w:b/>
        </w:rPr>
        <w:t>Lord Reid of Cardowan:</w:t>
      </w:r>
      <w:r w:rsidRPr="00402F5B">
        <w:t xml:space="preserve"> </w:t>
      </w:r>
      <w:r>
        <w:t xml:space="preserve">I entirely agree with </w:t>
      </w:r>
      <w:r w:rsidRPr="00205960">
        <w:t xml:space="preserve">Baroness Goldie about the primary reason for going in and </w:t>
      </w:r>
      <w:r>
        <w:t>with</w:t>
      </w:r>
      <w:r>
        <w:t xml:space="preserve"> her </w:t>
      </w:r>
      <w:r w:rsidRPr="00205960">
        <w:t xml:space="preserve">statement, </w:t>
      </w:r>
      <w:r>
        <w:t xml:space="preserve">which I think has been </w:t>
      </w:r>
      <w:r w:rsidRPr="00205960">
        <w:t xml:space="preserve">repeated four times now, that </w:t>
      </w:r>
      <w:r>
        <w:t xml:space="preserve">the future should be </w:t>
      </w:r>
      <w:r w:rsidRPr="00205960">
        <w:t>conditions</w:t>
      </w:r>
      <w:r>
        <w:t>-</w:t>
      </w:r>
      <w:r w:rsidRPr="00205960">
        <w:t xml:space="preserve">based. </w:t>
      </w:r>
      <w:r w:rsidRPr="00205960">
        <w:t xml:space="preserve">When she said </w:t>
      </w:r>
      <w:r>
        <w:t>that</w:t>
      </w:r>
      <w:r w:rsidRPr="00205960">
        <w:t xml:space="preserve">, I think she was referring to </w:t>
      </w:r>
      <w:r>
        <w:t xml:space="preserve">the </w:t>
      </w:r>
      <w:r w:rsidRPr="00205960">
        <w:t xml:space="preserve">future UK strategy. However, it </w:t>
      </w:r>
      <w:r>
        <w:t xml:space="preserve">has to be </w:t>
      </w:r>
      <w:r w:rsidRPr="00205960">
        <w:t>conditions</w:t>
      </w:r>
      <w:r>
        <w:t>-</w:t>
      </w:r>
      <w:r w:rsidRPr="00205960">
        <w:t xml:space="preserve">based for the Taliban as well. The point that many of the witnesses are making is that if we precipitately withdraw from Afghanistan before the peace </w:t>
      </w:r>
      <w:r w:rsidRPr="00205960">
        <w:t>talks have got under way, we will lose all leverage on an incremental conditions</w:t>
      </w:r>
      <w:r>
        <w:t>-</w:t>
      </w:r>
      <w:r w:rsidRPr="00205960">
        <w:t xml:space="preserve">based peace process. </w:t>
      </w:r>
    </w:p>
    <w:p w:rsidR="00070960" w:rsidRPr="00402F5B" w:rsidP="00A349C4">
      <w:pPr>
        <w:pStyle w:val="Remark"/>
      </w:pPr>
      <w:r w:rsidRPr="00205960">
        <w:t xml:space="preserve">It is probably a bit unfair to press this </w:t>
      </w:r>
      <w:r>
        <w:t xml:space="preserve">with </w:t>
      </w:r>
      <w:r w:rsidRPr="00205960">
        <w:t>Baroness Goldie, who I know would probably agree</w:t>
      </w:r>
      <w:r>
        <w:t xml:space="preserve">, because </w:t>
      </w:r>
      <w:r w:rsidRPr="00205960">
        <w:t>we all know that this is almost entirely depende</w:t>
      </w:r>
      <w:r w:rsidRPr="00205960">
        <w:t xml:space="preserve">nt upon the US. The point that I am making is that we have to recognise that if </w:t>
      </w:r>
      <w:r>
        <w:t xml:space="preserve">it </w:t>
      </w:r>
      <w:r w:rsidRPr="00205960">
        <w:t xml:space="preserve">continues with </w:t>
      </w:r>
      <w:r>
        <w:t xml:space="preserve">its current </w:t>
      </w:r>
      <w:r w:rsidRPr="00205960">
        <w:t xml:space="preserve">withdrawal timetable, it is probable that the old phrase that has been repeated by the Taliban, </w:t>
      </w:r>
      <w:r>
        <w:t xml:space="preserve">that </w:t>
      </w:r>
      <w:r w:rsidRPr="00205960">
        <w:t>we may have the technology and the watches bu</w:t>
      </w:r>
      <w:r w:rsidRPr="00205960">
        <w:t xml:space="preserve">t </w:t>
      </w:r>
      <w:r>
        <w:t>it has</w:t>
      </w:r>
      <w:r w:rsidRPr="00205960">
        <w:t xml:space="preserve"> the time, will play entirely into </w:t>
      </w:r>
      <w:r>
        <w:t>its</w:t>
      </w:r>
      <w:r w:rsidRPr="00205960">
        <w:t xml:space="preserve"> hands. As much as I would like to believe that our negotiators are extremely persuasive and rational, relying on that alone </w:t>
      </w:r>
      <w:r>
        <w:t xml:space="preserve">will </w:t>
      </w:r>
      <w:r w:rsidRPr="00205960">
        <w:t>probably not persuade the Taliban to change fundamentally</w:t>
      </w:r>
      <w:r>
        <w:t xml:space="preserve">. </w:t>
      </w:r>
    </w:p>
    <w:p w:rsidR="00070960" w:rsidP="00070960">
      <w:pPr>
        <w:pStyle w:val="Remark"/>
      </w:pPr>
      <w:r w:rsidRPr="00661C03">
        <w:rPr>
          <w:b/>
        </w:rPr>
        <w:t>The Chair:</w:t>
      </w:r>
      <w:r>
        <w:t xml:space="preserve"> </w:t>
      </w:r>
      <w:r w:rsidRPr="00661C03">
        <w:t>As they s</w:t>
      </w:r>
      <w:r w:rsidRPr="00661C03">
        <w:t xml:space="preserve">ay in the </w:t>
      </w:r>
      <w:r>
        <w:t>C</w:t>
      </w:r>
      <w:r w:rsidRPr="00661C03">
        <w:t xml:space="preserve">hamber, </w:t>
      </w:r>
      <w:r>
        <w:t xml:space="preserve">John, </w:t>
      </w:r>
      <w:r w:rsidRPr="00661C03">
        <w:t>I do not actually hear a question in the</w:t>
      </w:r>
      <w:r>
        <w:t xml:space="preserve">re. </w:t>
      </w:r>
    </w:p>
    <w:p w:rsidR="00070960" w:rsidP="00070960">
      <w:pPr>
        <w:pStyle w:val="Remark"/>
      </w:pPr>
      <w:r w:rsidRPr="00661C03">
        <w:rPr>
          <w:b/>
        </w:rPr>
        <w:t>Lord Reid of Cardowan:</w:t>
      </w:r>
      <w:r>
        <w:t xml:space="preserve"> I was going to add, “Would you agree?”</w:t>
      </w:r>
    </w:p>
    <w:p w:rsidR="00070960" w:rsidP="00070960">
      <w:pPr>
        <w:pStyle w:val="Remark"/>
      </w:pPr>
      <w:r>
        <w:rPr>
          <w:b/>
          <w:i/>
        </w:rPr>
        <w:t xml:space="preserve">Baroness Goldie: </w:t>
      </w:r>
      <w:r w:rsidRPr="00661C03">
        <w:t xml:space="preserve">When it comes to Lord </w:t>
      </w:r>
      <w:r>
        <w:t>Reid</w:t>
      </w:r>
      <w:r w:rsidRPr="00661C03">
        <w:t xml:space="preserve">, for whom I have the highest respect and the greatest affection, </w:t>
      </w:r>
      <w:r>
        <w:t xml:space="preserve">uttering </w:t>
      </w:r>
      <w:r w:rsidRPr="00661C03">
        <w:t>the wo</w:t>
      </w:r>
      <w:r w:rsidRPr="00661C03">
        <w:t>rds “I agree”</w:t>
      </w:r>
      <w:r>
        <w:t xml:space="preserve"> to him</w:t>
      </w:r>
      <w:r w:rsidRPr="00661C03">
        <w:t xml:space="preserve"> would be tantamount to wanting to </w:t>
      </w:r>
      <w:r>
        <w:t xml:space="preserve">check </w:t>
      </w:r>
      <w:r w:rsidRPr="00661C03">
        <w:t xml:space="preserve">my fingers afterwards. </w:t>
      </w:r>
      <w:r>
        <w:t xml:space="preserve">He </w:t>
      </w:r>
      <w:r w:rsidRPr="00661C03">
        <w:t xml:space="preserve">makes a very useful analysis of the situation and the potential challenges. I reassure him that all the NATO </w:t>
      </w:r>
      <w:r w:rsidRPr="00661C03">
        <w:t xml:space="preserve">Allies </w:t>
      </w:r>
      <w:r w:rsidRPr="00661C03">
        <w:t xml:space="preserve">are seized of the difficulties that he has identified and which he anticipates. </w:t>
      </w:r>
    </w:p>
    <w:p w:rsidR="00D27A3B" w:rsidP="00070960">
      <w:pPr>
        <w:pStyle w:val="Remark"/>
      </w:pPr>
      <w:r w:rsidRPr="00661C03">
        <w:t xml:space="preserve">That is why, at the risk of being tedious, I go back to my </w:t>
      </w:r>
      <w:r w:rsidRPr="00661C03">
        <w:t xml:space="preserve">fundamental premise, which is that the NATO </w:t>
      </w:r>
      <w:r w:rsidRPr="00661C03">
        <w:t xml:space="preserve">Allies </w:t>
      </w:r>
      <w:r w:rsidRPr="00661C03">
        <w:t>are very clear about the responsible and onerous nature of their mission and their undertaking</w:t>
      </w:r>
      <w:r>
        <w:t>.</w:t>
      </w:r>
      <w:r w:rsidRPr="00661C03">
        <w:t xml:space="preserve"> Many people have sacrificed their lives in pursuit of that undertaking to make Afghanistan </w:t>
      </w:r>
      <w:r>
        <w:t xml:space="preserve">a </w:t>
      </w:r>
      <w:r w:rsidRPr="00661C03">
        <w:t xml:space="preserve">more stable and </w:t>
      </w:r>
      <w:r w:rsidRPr="00661C03">
        <w:t xml:space="preserve">safer country. We just have to continue to work as </w:t>
      </w:r>
      <w:r w:rsidRPr="00661C03">
        <w:t xml:space="preserve">Allies </w:t>
      </w:r>
      <w:r w:rsidRPr="00661C03">
        <w:t xml:space="preserve">within the mission. We have to continue to assess what is happening on the ground. </w:t>
      </w:r>
    </w:p>
    <w:p w:rsidR="00070960" w:rsidP="00070960">
      <w:pPr>
        <w:pStyle w:val="Remark"/>
      </w:pPr>
      <w:r w:rsidRPr="00661C03">
        <w:t>I cannot pre</w:t>
      </w:r>
      <w:r>
        <w:t>-</w:t>
      </w:r>
      <w:r w:rsidRPr="00661C03">
        <w:t>empt or anticipate what decisions will then be made</w:t>
      </w:r>
      <w:r>
        <w:t>.</w:t>
      </w:r>
      <w:r w:rsidRPr="00661C03">
        <w:t xml:space="preserve"> The only reassurance I can give is that all the </w:t>
      </w:r>
      <w:r w:rsidRPr="00661C03">
        <w:t xml:space="preserve">Allies </w:t>
      </w:r>
      <w:r w:rsidRPr="00661C03">
        <w:t xml:space="preserve">are seized of the situations and circumstances to which Lord </w:t>
      </w:r>
      <w:r>
        <w:t>Reid</w:t>
      </w:r>
      <w:r w:rsidRPr="00661C03">
        <w:t xml:space="preserve"> has referred. That is why </w:t>
      </w:r>
      <w:r w:rsidRPr="00661C03">
        <w:t>our future action</w:t>
      </w:r>
      <w:r>
        <w:t xml:space="preserve"> </w:t>
      </w:r>
      <w:r w:rsidRPr="00661C03">
        <w:t xml:space="preserve">as a mission </w:t>
      </w:r>
      <w:r w:rsidRPr="00661C03">
        <w:t xml:space="preserve">cannot be detached from conditions on the ground, and it will have to be done by speaking to </w:t>
      </w:r>
      <w:r>
        <w:t xml:space="preserve">one </w:t>
      </w:r>
      <w:r w:rsidRPr="00661C03">
        <w:t>another and agreeing in conce</w:t>
      </w:r>
      <w:r w:rsidRPr="00661C03">
        <w:t>rt</w:t>
      </w:r>
      <w:r>
        <w:t xml:space="preserve">, </w:t>
      </w:r>
      <w:r w:rsidRPr="00661C03">
        <w:t>as NATO allies</w:t>
      </w:r>
      <w:r>
        <w:t xml:space="preserve">, </w:t>
      </w:r>
      <w:r w:rsidRPr="00661C03">
        <w:t xml:space="preserve">what we do. </w:t>
      </w:r>
    </w:p>
    <w:p w:rsidR="00070960" w:rsidP="00070960">
      <w:pPr>
        <w:pStyle w:val="Remark"/>
      </w:pPr>
      <w:r w:rsidRPr="00661C03">
        <w:rPr>
          <w:b/>
        </w:rPr>
        <w:t>The Chair:</w:t>
      </w:r>
      <w:r>
        <w:t xml:space="preserve"> </w:t>
      </w:r>
      <w:r w:rsidRPr="00661C03">
        <w:t xml:space="preserve">In the interests of time, </w:t>
      </w:r>
      <w:r>
        <w:t xml:space="preserve">we move </w:t>
      </w:r>
      <w:r w:rsidRPr="00661C03">
        <w:t xml:space="preserve">on to the next question. </w:t>
      </w:r>
    </w:p>
    <w:p w:rsidR="00070960" w:rsidP="00070960">
      <w:pPr>
        <w:pStyle w:val="Question"/>
      </w:pPr>
      <w:r w:rsidRPr="00661C03">
        <w:rPr>
          <w:b/>
        </w:rPr>
        <w:t>Lord Hannay of Chiswick:</w:t>
      </w:r>
      <w:r>
        <w:t xml:space="preserve"> </w:t>
      </w:r>
      <w:r w:rsidRPr="00661C03">
        <w:t xml:space="preserve">I would like to ask you questions about </w:t>
      </w:r>
      <w:r>
        <w:t>counter</w:t>
      </w:r>
      <w:r>
        <w:t>-</w:t>
      </w:r>
      <w:r>
        <w:t>terrorism</w:t>
      </w:r>
      <w:r w:rsidRPr="00661C03">
        <w:t>. First, what is the Government</w:t>
      </w:r>
      <w:r>
        <w:t>’s a</w:t>
      </w:r>
      <w:r w:rsidRPr="00661C03">
        <w:t xml:space="preserve">ssessment of the robustness of the </w:t>
      </w:r>
      <w:r w:rsidRPr="00661C03">
        <w:t xml:space="preserve">provisions on </w:t>
      </w:r>
      <w:r>
        <w:t>counterterrorism</w:t>
      </w:r>
      <w:r w:rsidRPr="00661C03">
        <w:t xml:space="preserve"> in the 29 February US</w:t>
      </w:r>
      <w:r>
        <w:t>-</w:t>
      </w:r>
      <w:r w:rsidRPr="00661C03">
        <w:t xml:space="preserve">Taliban agreement? Secondly, what is their assessment of the possible impact on security and </w:t>
      </w:r>
      <w:r>
        <w:t>counterterrorism</w:t>
      </w:r>
      <w:r w:rsidRPr="00661C03">
        <w:t xml:space="preserve"> of </w:t>
      </w:r>
      <w:r>
        <w:t>a US</w:t>
      </w:r>
      <w:r w:rsidRPr="00661C03">
        <w:t xml:space="preserve"> withdrawal before a peace deal is reached, or even perhaps before Christmas? What is </w:t>
      </w:r>
      <w:r w:rsidRPr="00661C03">
        <w:t>the risk, therefore</w:t>
      </w:r>
      <w:r>
        <w:t xml:space="preserve">, of Afghanistan, as </w:t>
      </w:r>
      <w:r w:rsidRPr="00661C03">
        <w:t xml:space="preserve">I think both </w:t>
      </w:r>
      <w:r>
        <w:t>Minister</w:t>
      </w:r>
      <w:r w:rsidRPr="00661C03">
        <w:t>s set out very clearly in their opening remarks</w:t>
      </w:r>
      <w:r>
        <w:t xml:space="preserve">, </w:t>
      </w:r>
      <w:r w:rsidRPr="00661C03">
        <w:t xml:space="preserve">again becoming a haven or a base for international terrorist outrages? </w:t>
      </w:r>
    </w:p>
    <w:p w:rsidR="00093C22" w:rsidP="00070960">
      <w:pPr>
        <w:pStyle w:val="Answer"/>
      </w:pPr>
      <w:r>
        <w:rPr>
          <w:b/>
          <w:i/>
        </w:rPr>
        <w:t xml:space="preserve">Baroness Goldie: </w:t>
      </w:r>
      <w:r w:rsidRPr="00661C03">
        <w:t>We welcome the US agreement</w:t>
      </w:r>
      <w:r>
        <w:t xml:space="preserve"> with the Taliban as well as t</w:t>
      </w:r>
      <w:r>
        <w:t xml:space="preserve">he </w:t>
      </w:r>
      <w:r w:rsidRPr="00661C03">
        <w:t xml:space="preserve">joint declaration between the US and the Afghan </w:t>
      </w:r>
      <w:r>
        <w:t>g</w:t>
      </w:r>
      <w:r w:rsidRPr="00661C03">
        <w:t xml:space="preserve">overnment. We think these agreements are significant and </w:t>
      </w:r>
      <w:r>
        <w:t xml:space="preserve">a </w:t>
      </w:r>
      <w:r w:rsidRPr="00661C03">
        <w:t xml:space="preserve">necessary step that paves the way </w:t>
      </w:r>
      <w:r>
        <w:t>to</w:t>
      </w:r>
      <w:r w:rsidRPr="00661C03">
        <w:t xml:space="preserve"> a lasting peace in Afghanistan. There is acceptance that there is no military solution to the conflict in Afghanistan for any party</w:t>
      </w:r>
      <w:r>
        <w:t xml:space="preserve">; </w:t>
      </w:r>
      <w:r w:rsidRPr="00661C03">
        <w:t>the agreement demonstrates that even the Taliban now understand</w:t>
      </w:r>
      <w:r>
        <w:t>s</w:t>
      </w:r>
      <w:r w:rsidRPr="00661C03">
        <w:t xml:space="preserve"> that. </w:t>
      </w:r>
    </w:p>
    <w:p w:rsidR="00070960" w:rsidP="00070960">
      <w:pPr>
        <w:pStyle w:val="Answer"/>
      </w:pPr>
      <w:r w:rsidRPr="00661C03">
        <w:t>In the North Atlantic Council statement of 29 Febr</w:t>
      </w:r>
      <w:r w:rsidRPr="00661C03">
        <w:t>uary this year, NATO also welcomed the announcement of the US</w:t>
      </w:r>
      <w:r>
        <w:t>-</w:t>
      </w:r>
      <w:r w:rsidRPr="00661C03">
        <w:t>Taliban agreement and saw it as a significant first step towards peace</w:t>
      </w:r>
      <w:r>
        <w:t xml:space="preserve">. </w:t>
      </w:r>
      <w:r w:rsidRPr="00661C03">
        <w:t xml:space="preserve">The </w:t>
      </w:r>
      <w:r w:rsidRPr="00661C03">
        <w:t xml:space="preserve">Alliance </w:t>
      </w:r>
      <w:r w:rsidRPr="00661C03">
        <w:t>and our partners subsequently agreed to implement a conditions</w:t>
      </w:r>
      <w:r>
        <w:t>-</w:t>
      </w:r>
      <w:r w:rsidRPr="00661C03">
        <w:t>based drawdown in line with the US</w:t>
      </w:r>
      <w:r>
        <w:t>-</w:t>
      </w:r>
      <w:r w:rsidRPr="00661C03">
        <w:t>Taliban dea</w:t>
      </w:r>
      <w:r w:rsidRPr="00661C03">
        <w:t xml:space="preserve">l, but I make </w:t>
      </w:r>
      <w:r>
        <w:t xml:space="preserve">it </w:t>
      </w:r>
      <w:r w:rsidRPr="00661C03">
        <w:t xml:space="preserve">clear </w:t>
      </w:r>
      <w:r>
        <w:t xml:space="preserve">that that </w:t>
      </w:r>
      <w:r w:rsidRPr="00661C03">
        <w:t xml:space="preserve">is not a unilateral commitment. </w:t>
      </w:r>
      <w:r>
        <w:t>All decisions</w:t>
      </w:r>
      <w:r w:rsidRPr="004E47CB">
        <w:t xml:space="preserve">, collective adjustments and future planning continue to be made in consultation with </w:t>
      </w:r>
      <w:r w:rsidRPr="004E47CB">
        <w:t xml:space="preserve">Allies </w:t>
      </w:r>
      <w:r w:rsidRPr="004E47CB">
        <w:t xml:space="preserve">and partners. </w:t>
      </w:r>
      <w:r w:rsidRPr="00661C03">
        <w:t>We remain committed to the principle</w:t>
      </w:r>
      <w:r>
        <w:t>—</w:t>
      </w:r>
      <w:r w:rsidRPr="00661C03">
        <w:t>I suppose it is almost a mantra</w:t>
      </w:r>
      <w:r>
        <w:t>—</w:t>
      </w:r>
      <w:r w:rsidRPr="00661C03">
        <w:t>of</w:t>
      </w:r>
      <w:r w:rsidRPr="00661C03">
        <w:t xml:space="preserve"> </w:t>
      </w:r>
      <w:r>
        <w:t xml:space="preserve">“In together, adjust together, out together”, which </w:t>
      </w:r>
      <w:r w:rsidRPr="00661C03">
        <w:t xml:space="preserve">describes the cohesive and </w:t>
      </w:r>
      <w:r>
        <w:t xml:space="preserve">collective </w:t>
      </w:r>
      <w:r w:rsidRPr="00661C03">
        <w:t>nature of the commitment. That is why any decision on NATO</w:t>
      </w:r>
      <w:r>
        <w:t>’</w:t>
      </w:r>
      <w:r w:rsidRPr="00661C03">
        <w:t xml:space="preserve">s role in Afghanistan, including any potential withdrawal or reduction of forces, will be taken by NATO </w:t>
      </w:r>
      <w:r w:rsidRPr="00661C03">
        <w:t>Al</w:t>
      </w:r>
      <w:r w:rsidRPr="00661C03">
        <w:t xml:space="preserve">lies </w:t>
      </w:r>
      <w:r w:rsidRPr="00661C03">
        <w:t>and partners</w:t>
      </w:r>
      <w:r>
        <w:t>—</w:t>
      </w:r>
      <w:r w:rsidRPr="00661C03">
        <w:t>again</w:t>
      </w:r>
      <w:r>
        <w:t xml:space="preserve">, </w:t>
      </w:r>
      <w:r w:rsidRPr="00661C03">
        <w:t xml:space="preserve">with consideration being </w:t>
      </w:r>
      <w:r>
        <w:t>given</w:t>
      </w:r>
      <w:r>
        <w:t xml:space="preserve"> </w:t>
      </w:r>
      <w:r w:rsidRPr="00661C03">
        <w:t xml:space="preserve">to conditions in the country and progress towards a political settlement. </w:t>
      </w:r>
    </w:p>
    <w:p w:rsidR="00070960" w:rsidP="00070960">
      <w:pPr>
        <w:pStyle w:val="Answer"/>
      </w:pPr>
      <w:r w:rsidRPr="00661C03">
        <w:t xml:space="preserve">Lord </w:t>
      </w:r>
      <w:r>
        <w:t>Reid</w:t>
      </w:r>
      <w:r w:rsidRPr="00661C03">
        <w:t xml:space="preserve"> speculates on what happens if the </w:t>
      </w:r>
      <w:r>
        <w:t xml:space="preserve">peace </w:t>
      </w:r>
      <w:r w:rsidRPr="00661C03">
        <w:t xml:space="preserve">talks fail. I do not want to speculate on </w:t>
      </w:r>
      <w:r>
        <w:t xml:space="preserve">such </w:t>
      </w:r>
      <w:r w:rsidRPr="00661C03">
        <w:t>a situation. We understand t</w:t>
      </w:r>
      <w:r w:rsidRPr="00661C03">
        <w:t>hat progress may stall on occasion, but we are hopeful that a peaceful solution can be reached</w:t>
      </w:r>
      <w:r>
        <w:t>. A</w:t>
      </w:r>
      <w:r w:rsidRPr="00661C03">
        <w:t xml:space="preserve">s Lord Ahmad will make clear, we are encouraging both sides </w:t>
      </w:r>
      <w:r>
        <w:t>to engage meaningfully with peace negotiations in order to end the conflict.</w:t>
      </w:r>
    </w:p>
    <w:p w:rsidR="00070960" w:rsidP="00070960">
      <w:pPr>
        <w:pStyle w:val="Remark"/>
      </w:pPr>
      <w:r w:rsidRPr="005F52F3">
        <w:rPr>
          <w:b/>
        </w:rPr>
        <w:t>The Chair:</w:t>
      </w:r>
      <w:r>
        <w:t xml:space="preserve"> Thank you. </w:t>
      </w:r>
      <w:r>
        <w:t>P</w:t>
      </w:r>
      <w:r w:rsidRPr="00661C03">
        <w:t>erhaps</w:t>
      </w:r>
      <w:r>
        <w:t>,</w:t>
      </w:r>
      <w:r w:rsidRPr="00661C03">
        <w:t xml:space="preserve"> </w:t>
      </w:r>
      <w:r>
        <w:t xml:space="preserve">Lord Ahmad, you </w:t>
      </w:r>
      <w:r w:rsidRPr="00661C03">
        <w:t xml:space="preserve">might wish to comment on </w:t>
      </w:r>
      <w:r>
        <w:t>ISKP.</w:t>
      </w:r>
    </w:p>
    <w:p w:rsidR="00070960" w:rsidP="00070960">
      <w:pPr>
        <w:pStyle w:val="Answer"/>
      </w:pPr>
      <w:r>
        <w:rPr>
          <w:b/>
          <w:i/>
        </w:rPr>
        <w:t>Lord Ahmad of Wimbledon:</w:t>
      </w:r>
      <w:r>
        <w:rPr>
          <w:bCs/>
          <w:iCs/>
        </w:rPr>
        <w:t xml:space="preserve"> I totally accept the premise. The basis of the talks when they began was an agreement by all sides that the premise of any future negotiation must be deceasing any acts of ter</w:t>
      </w:r>
      <w:r>
        <w:rPr>
          <w:bCs/>
          <w:iCs/>
        </w:rPr>
        <w:t xml:space="preserve">ror and any acts that divide the country. I will be very up front with you, Baroness Anelay. You rightly mentioned a particular group operating in Afghanistan. </w:t>
      </w:r>
      <w:r w:rsidRPr="00661C03">
        <w:t>Sadly and tragically</w:t>
      </w:r>
      <w:r>
        <w:t xml:space="preserve">, </w:t>
      </w:r>
      <w:r w:rsidRPr="00661C03">
        <w:t xml:space="preserve">on the last two occasions </w:t>
      </w:r>
      <w:r>
        <w:t xml:space="preserve">when </w:t>
      </w:r>
      <w:r w:rsidRPr="00661C03">
        <w:t xml:space="preserve">I have had to pick up the phone to talk to </w:t>
      </w:r>
      <w:r w:rsidRPr="00661C03">
        <w:t xml:space="preserve">the Afghan </w:t>
      </w:r>
      <w:r>
        <w:t xml:space="preserve">Foreign Minister I have </w:t>
      </w:r>
      <w:r w:rsidRPr="00661C03">
        <w:t xml:space="preserve">started </w:t>
      </w:r>
      <w:r>
        <w:t>by</w:t>
      </w:r>
      <w:r w:rsidRPr="00661C03">
        <w:t xml:space="preserve"> extending </w:t>
      </w:r>
      <w:r>
        <w:t>our</w:t>
      </w:r>
      <w:r w:rsidRPr="00661C03">
        <w:t xml:space="preserve"> condolences on behalf of our </w:t>
      </w:r>
      <w:r>
        <w:t>G</w:t>
      </w:r>
      <w:r w:rsidRPr="00661C03">
        <w:t>overnment and our people because of a terror attack that has taken place. That shows the vulnerabilit</w:t>
      </w:r>
      <w:r>
        <w:t>ies</w:t>
      </w:r>
      <w:r w:rsidRPr="00661C03">
        <w:t xml:space="preserve"> of the current process and</w:t>
      </w:r>
      <w:r>
        <w:t>,</w:t>
      </w:r>
      <w:r w:rsidRPr="00661C03">
        <w:t xml:space="preserve"> indeed</w:t>
      </w:r>
      <w:r>
        <w:t>,</w:t>
      </w:r>
      <w:r w:rsidRPr="00661C03">
        <w:t xml:space="preserve"> the country itself. That is why, right from the outset, the basis of the agreement stipulated the importance of a peaceful settlement</w:t>
      </w:r>
      <w:r>
        <w:t>.</w:t>
      </w:r>
      <w:r w:rsidRPr="00661C03">
        <w:t xml:space="preserve"> That was the only outcome that would guarantee a stable future for Afghanistan. </w:t>
      </w:r>
    </w:p>
    <w:p w:rsidR="00070960" w:rsidP="00070960">
      <w:pPr>
        <w:pStyle w:val="Answer"/>
      </w:pPr>
      <w:r>
        <w:t>Picking</w:t>
      </w:r>
      <w:r w:rsidRPr="00661C03">
        <w:t xml:space="preserve"> up on the issues of security an</w:t>
      </w:r>
      <w:r w:rsidRPr="00661C03">
        <w:t xml:space="preserve">d </w:t>
      </w:r>
      <w:r>
        <w:t>counter</w:t>
      </w:r>
      <w:r>
        <w:t>-</w:t>
      </w:r>
      <w:r>
        <w:t>terrorism</w:t>
      </w:r>
      <w:r w:rsidRPr="00661C03">
        <w:t xml:space="preserve"> specific to Lord </w:t>
      </w:r>
      <w:r>
        <w:t>Hannay’s</w:t>
      </w:r>
      <w:r w:rsidRPr="00661C03">
        <w:t xml:space="preserve"> question, I have already mentioned our support for the Afghan </w:t>
      </w:r>
      <w:r w:rsidRPr="00661C03">
        <w:t xml:space="preserve">National Defence </w:t>
      </w:r>
      <w:r>
        <w:t>a</w:t>
      </w:r>
      <w:r w:rsidRPr="00661C03">
        <w:t xml:space="preserve">nd </w:t>
      </w:r>
      <w:r w:rsidRPr="00661C03">
        <w:t>Security Force</w:t>
      </w:r>
      <w:r>
        <w:t>s</w:t>
      </w:r>
      <w:r w:rsidRPr="00661C03">
        <w:t>. I think that underlines our commitment that it is not just about our forces on the ground but about how we bui</w:t>
      </w:r>
      <w:r w:rsidRPr="00661C03">
        <w:t>ld up the capacity of Afghanistan itself to deal with its security challenges. We remain very committed, as are they</w:t>
      </w:r>
      <w:r>
        <w:t>,</w:t>
      </w:r>
      <w:r w:rsidRPr="00661C03">
        <w:t xml:space="preserve"> to protecting the people of Afghanistan while also, importantly, tackling the threat from other actors who continue to operate in Afghanis</w:t>
      </w:r>
      <w:r w:rsidRPr="00661C03">
        <w:t xml:space="preserve">tan. That </w:t>
      </w:r>
      <w:r>
        <w:t>i</w:t>
      </w:r>
      <w:r w:rsidRPr="00661C03">
        <w:t xml:space="preserve">ncludes the likes of </w:t>
      </w:r>
      <w:r>
        <w:t>D</w:t>
      </w:r>
      <w:r w:rsidRPr="00661C03">
        <w:t xml:space="preserve">aesh in </w:t>
      </w:r>
      <w:r>
        <w:t>Khorasan Province</w:t>
      </w:r>
      <w:r w:rsidRPr="00661C03">
        <w:t xml:space="preserve"> and ensuring that Afghanistan does not once again become a safe haven for terrorists</w:t>
      </w:r>
      <w:r>
        <w:t>.</w:t>
      </w:r>
    </w:p>
    <w:p w:rsidR="0011225F" w:rsidP="00070960">
      <w:pPr>
        <w:pStyle w:val="Answer"/>
      </w:pPr>
      <w:r>
        <w:t xml:space="preserve">We </w:t>
      </w:r>
      <w:r w:rsidRPr="00661C03">
        <w:t xml:space="preserve">support the Afghan </w:t>
      </w:r>
      <w:r w:rsidRPr="00661C03">
        <w:t>National Police</w:t>
      </w:r>
      <w:r w:rsidRPr="00661C03">
        <w:t xml:space="preserve">, supported by the </w:t>
      </w:r>
      <w:r>
        <w:t>M</w:t>
      </w:r>
      <w:r w:rsidRPr="00661C03">
        <w:t xml:space="preserve">inistry of the </w:t>
      </w:r>
      <w:r>
        <w:t>I</w:t>
      </w:r>
      <w:r w:rsidRPr="00661C03">
        <w:t xml:space="preserve">nterior, which plays an integral role </w:t>
      </w:r>
      <w:r w:rsidRPr="00661C03">
        <w:t xml:space="preserve">in enabling the </w:t>
      </w:r>
      <w:r>
        <w:t>ANDSF</w:t>
      </w:r>
      <w:r w:rsidRPr="00661C03">
        <w:t xml:space="preserve"> to maintain security and the rule of law. These are important investments that we are making to ensure medium and long</w:t>
      </w:r>
      <w:r>
        <w:t>-</w:t>
      </w:r>
      <w:r w:rsidRPr="00661C03">
        <w:t>term stability in Afghanistan. However, the challenge is real</w:t>
      </w:r>
      <w:r>
        <w:t>, and w</w:t>
      </w:r>
      <w:r w:rsidRPr="00661C03">
        <w:t xml:space="preserve">e recognise </w:t>
      </w:r>
      <w:r>
        <w:t>that. D</w:t>
      </w:r>
      <w:r w:rsidRPr="00661C03">
        <w:t>ifferent non</w:t>
      </w:r>
      <w:r>
        <w:t>-</w:t>
      </w:r>
      <w:r w:rsidRPr="00661C03">
        <w:t>state actors co</w:t>
      </w:r>
      <w:r w:rsidRPr="00661C03">
        <w:t>ntinue to look to destabilise not just the peace talks but the country</w:t>
      </w:r>
      <w:r>
        <w:t xml:space="preserve">. </w:t>
      </w:r>
      <w:r>
        <w:t>T</w:t>
      </w:r>
      <w:r>
        <w:t>hat</w:t>
      </w:r>
      <w:r w:rsidRPr="00661C03">
        <w:t xml:space="preserve"> remains a reality, </w:t>
      </w:r>
      <w:r>
        <w:t xml:space="preserve">which </w:t>
      </w:r>
      <w:r w:rsidRPr="00661C03">
        <w:t xml:space="preserve">is why it is important </w:t>
      </w:r>
      <w:r>
        <w:t xml:space="preserve">that we </w:t>
      </w:r>
      <w:r w:rsidRPr="00661C03">
        <w:t>continue to invest in the security apparatus and the elements</w:t>
      </w:r>
      <w:r>
        <w:t xml:space="preserve">, </w:t>
      </w:r>
      <w:r w:rsidRPr="00661C03">
        <w:t xml:space="preserve">particularly the </w:t>
      </w:r>
      <w:r>
        <w:t>ANDSF</w:t>
      </w:r>
      <w:r w:rsidRPr="00661C03">
        <w:t xml:space="preserve">, to ensure that the framework of the </w:t>
      </w:r>
      <w:r w:rsidRPr="00661C03">
        <w:t xml:space="preserve">peace negotiations can continue in a secure environment. </w:t>
      </w:r>
    </w:p>
    <w:p w:rsidR="00070960" w:rsidP="00070960">
      <w:pPr>
        <w:pStyle w:val="Answer"/>
      </w:pPr>
      <w:r>
        <w:t>However, t</w:t>
      </w:r>
      <w:r w:rsidRPr="00661C03">
        <w:t>o be very candid with you</w:t>
      </w:r>
      <w:r>
        <w:t xml:space="preserve"> again</w:t>
      </w:r>
      <w:r w:rsidRPr="00661C03">
        <w:t xml:space="preserve">, the challenge is real, and we </w:t>
      </w:r>
      <w:r>
        <w:t xml:space="preserve">have </w:t>
      </w:r>
      <w:r w:rsidRPr="00661C03">
        <w:t>continue</w:t>
      </w:r>
      <w:r>
        <w:t>d</w:t>
      </w:r>
      <w:r w:rsidRPr="00661C03">
        <w:t xml:space="preserve">, sadly and tragically, to see attacks in Afghanistan by some of these organisations. </w:t>
      </w:r>
    </w:p>
    <w:p w:rsidR="00070960" w:rsidP="00070960">
      <w:pPr>
        <w:pStyle w:val="Question"/>
      </w:pPr>
      <w:r w:rsidRPr="00D57BFC">
        <w:rPr>
          <w:b/>
        </w:rPr>
        <w:t>Lord Hannay of Chiswick:</w:t>
      </w:r>
      <w:r>
        <w:t xml:space="preserve"> </w:t>
      </w:r>
      <w:r w:rsidRPr="00661C03">
        <w:t xml:space="preserve">I have to say that I did not ask </w:t>
      </w:r>
      <w:r>
        <w:t xml:space="preserve">Baroness Goldie </w:t>
      </w:r>
      <w:r w:rsidRPr="00661C03">
        <w:t xml:space="preserve">a question </w:t>
      </w:r>
      <w:r>
        <w:t>related</w:t>
      </w:r>
      <w:r w:rsidRPr="00661C03">
        <w:t xml:space="preserve"> to the failure of the talks in Doha. I asked a question relat</w:t>
      </w:r>
      <w:r>
        <w:t xml:space="preserve">ed </w:t>
      </w:r>
      <w:r w:rsidRPr="00661C03">
        <w:t xml:space="preserve">to the </w:t>
      </w:r>
      <w:r>
        <w:t xml:space="preserve">US withdrawing its troops from Afghanistan before there was an agreement in Doha. </w:t>
      </w:r>
      <w:r w:rsidRPr="00661C03">
        <w:t>I would quite like to have an answ</w:t>
      </w:r>
      <w:r w:rsidRPr="00661C03">
        <w:t>er to that question</w:t>
      </w:r>
      <w:r>
        <w:t>, a</w:t>
      </w:r>
      <w:r w:rsidRPr="00661C03">
        <w:t xml:space="preserve">s well as to the one about the robustness of the actual provisions in the 29 February agreement on terrorism, which are much weaker, I am sure you would agree, than the ones about US troop withdrawal. </w:t>
      </w:r>
    </w:p>
    <w:p w:rsidR="00070960" w:rsidP="00070960">
      <w:pPr>
        <w:pStyle w:val="Question"/>
        <w:numPr>
          <w:ilvl w:val="0"/>
          <w:numId w:val="0"/>
        </w:numPr>
        <w:ind w:left="794"/>
      </w:pPr>
      <w:r w:rsidRPr="00661C03">
        <w:t xml:space="preserve">My </w:t>
      </w:r>
      <w:r>
        <w:t>additional</w:t>
      </w:r>
      <w:r w:rsidRPr="00661C03">
        <w:t xml:space="preserve"> question is the one </w:t>
      </w:r>
      <w:r>
        <w:t xml:space="preserve">the Chair </w:t>
      </w:r>
      <w:r w:rsidRPr="00661C03">
        <w:t xml:space="preserve">mentioned, about </w:t>
      </w:r>
      <w:r>
        <w:t>ISKP</w:t>
      </w:r>
      <w:r w:rsidRPr="00661C03">
        <w:t xml:space="preserve">. Could you tell us why </w:t>
      </w:r>
      <w:r>
        <w:t xml:space="preserve">ISKP </w:t>
      </w:r>
      <w:r w:rsidRPr="00661C03">
        <w:t xml:space="preserve">is not considered by </w:t>
      </w:r>
      <w:r>
        <w:t>the Home Office to be a terrorist organisation, even though it is so considered by Canada and the United States? You yourself mentioned that that organisa</w:t>
      </w:r>
      <w:r>
        <w:t xml:space="preserve">tion is responsible for most of the outrages going on at the moment. Could you give us your assessment of the comments of the UN’s </w:t>
      </w:r>
      <w:r>
        <w:t xml:space="preserve">Adviser </w:t>
      </w:r>
      <w:r>
        <w:t>on counterterrorism, who told us that al-Qaeda remained deeply embedded in the Taliban?</w:t>
      </w:r>
    </w:p>
    <w:p w:rsidR="00070960" w:rsidP="00070960">
      <w:pPr>
        <w:pStyle w:val="Answer"/>
      </w:pPr>
      <w:r>
        <w:rPr>
          <w:b/>
          <w:i/>
        </w:rPr>
        <w:t xml:space="preserve">Baroness Goldie: </w:t>
      </w:r>
      <w:r w:rsidRPr="007F7DE2">
        <w:t xml:space="preserve">I apologise </w:t>
      </w:r>
      <w:r w:rsidRPr="007F7DE2">
        <w:t xml:space="preserve">if I misinterpreted </w:t>
      </w:r>
      <w:r>
        <w:t>the noble Lord’s</w:t>
      </w:r>
      <w:r>
        <w:t xml:space="preserve"> question</w:t>
      </w:r>
      <w:r w:rsidRPr="007F7DE2">
        <w:t xml:space="preserve">. I do not wish to disappoint </w:t>
      </w:r>
      <w:r>
        <w:t>him</w:t>
      </w:r>
      <w:r w:rsidRPr="007F7DE2">
        <w:t xml:space="preserve"> or seek to be evasive, but I really do not think there is anything I can add to what I have said, which is that our role in Afghanistan is that of partnership with NATO and NATO</w:t>
      </w:r>
      <w:r w:rsidRPr="007F7DE2">
        <w:t xml:space="preserve"> </w:t>
      </w:r>
      <w:r w:rsidRPr="007F7DE2">
        <w:t>Allies</w:t>
      </w:r>
      <w:r w:rsidRPr="007F7DE2">
        <w:t>. We are very clear about the consultative and conjoined nature of that relationship. We continue to review what is happening. We continue to make an assessment of circumstances in the country and conditions on the ground. That is what will inform h</w:t>
      </w:r>
      <w:r w:rsidRPr="007F7DE2">
        <w:t xml:space="preserve">ow we respond to any changing situation. </w:t>
      </w:r>
    </w:p>
    <w:p w:rsidR="00070960" w:rsidP="00070960">
      <w:pPr>
        <w:pStyle w:val="Answer"/>
      </w:pPr>
      <w:r w:rsidRPr="007F7DE2">
        <w:t xml:space="preserve">If Lord </w:t>
      </w:r>
      <w:r>
        <w:t>Hannay</w:t>
      </w:r>
      <w:r w:rsidRPr="007F7DE2">
        <w:t xml:space="preserve"> is speculating, for example, on what the UK and other NATO </w:t>
      </w:r>
      <w:r w:rsidRPr="007F7DE2">
        <w:t xml:space="preserve">Allies </w:t>
      </w:r>
      <w:r w:rsidRPr="007F7DE2">
        <w:t xml:space="preserve">would do if the US decided to depart in total, as I indicated earlier I </w:t>
      </w:r>
      <w:r>
        <w:t>do not think there is any suggestion that the United States i</w:t>
      </w:r>
      <w:r>
        <w:t xml:space="preserve">s </w:t>
      </w:r>
      <w:r w:rsidRPr="007F7DE2">
        <w:t xml:space="preserve">proposing </w:t>
      </w:r>
      <w:r>
        <w:t xml:space="preserve">at the moment </w:t>
      </w:r>
      <w:r w:rsidRPr="007F7DE2">
        <w:t>to do that, although it may be proposing a reduction in troop numbers</w:t>
      </w:r>
      <w:r>
        <w:t>. A</w:t>
      </w:r>
      <w:r w:rsidRPr="007F7DE2">
        <w:t xml:space="preserve">gain, I cannot be drawn into speculating on what </w:t>
      </w:r>
      <w:r>
        <w:t xml:space="preserve">response </w:t>
      </w:r>
      <w:r w:rsidRPr="007F7DE2">
        <w:t xml:space="preserve">future events might require from NATO </w:t>
      </w:r>
      <w:r w:rsidRPr="007F7DE2">
        <w:t>Allies</w:t>
      </w:r>
      <w:r w:rsidRPr="007F7DE2">
        <w:t xml:space="preserve">. I can </w:t>
      </w:r>
      <w:r>
        <w:t xml:space="preserve">only </w:t>
      </w:r>
      <w:r w:rsidRPr="007F7DE2">
        <w:t>confirm that</w:t>
      </w:r>
      <w:r>
        <w:t xml:space="preserve"> </w:t>
      </w:r>
      <w:r w:rsidRPr="007F7DE2">
        <w:t xml:space="preserve">we </w:t>
      </w:r>
      <w:r>
        <w:t xml:space="preserve">regularly </w:t>
      </w:r>
      <w:r w:rsidRPr="007F7DE2">
        <w:t>review circumstan</w:t>
      </w:r>
      <w:r w:rsidRPr="007F7DE2">
        <w:t xml:space="preserve">ces as extensively </w:t>
      </w:r>
      <w:r>
        <w:t xml:space="preserve">and </w:t>
      </w:r>
      <w:r w:rsidRPr="007F7DE2">
        <w:t>as comprehensively as we can</w:t>
      </w:r>
      <w:r>
        <w:t xml:space="preserve">, </w:t>
      </w:r>
      <w:r w:rsidRPr="007F7DE2">
        <w:t>and</w:t>
      </w:r>
      <w:r>
        <w:t>,</w:t>
      </w:r>
      <w:r w:rsidRPr="007F7DE2">
        <w:t xml:space="preserve"> in concert as a collective grouping, determine how we should react to that. </w:t>
      </w:r>
    </w:p>
    <w:p w:rsidR="00070960" w:rsidP="00070960">
      <w:pPr>
        <w:pStyle w:val="Answer"/>
      </w:pPr>
      <w:r>
        <w:rPr>
          <w:b/>
          <w:i/>
        </w:rPr>
        <w:t xml:space="preserve">Lord Ahmad of Wimbledon: </w:t>
      </w:r>
      <w:r w:rsidRPr="007F7DE2">
        <w:t xml:space="preserve">On the issue of </w:t>
      </w:r>
      <w:r>
        <w:t>I</w:t>
      </w:r>
      <w:r w:rsidRPr="007F7DE2">
        <w:t xml:space="preserve">SKP, I agree with Lord </w:t>
      </w:r>
      <w:r>
        <w:t>Hannay</w:t>
      </w:r>
      <w:r w:rsidRPr="007F7DE2">
        <w:t xml:space="preserve"> </w:t>
      </w:r>
      <w:r>
        <w:t>about</w:t>
      </w:r>
      <w:r w:rsidRPr="007F7DE2">
        <w:t xml:space="preserve"> the terror attacks that we have seen across</w:t>
      </w:r>
      <w:r w:rsidRPr="007F7DE2">
        <w:t xml:space="preserve"> the country</w:t>
      </w:r>
      <w:r>
        <w:t>,</w:t>
      </w:r>
      <w:r w:rsidRPr="007F7DE2">
        <w:t xml:space="preserve"> and of course we condemn them wholesale</w:t>
      </w:r>
      <w:r>
        <w:t xml:space="preserve">. </w:t>
      </w:r>
    </w:p>
    <w:p w:rsidR="00070960" w:rsidP="00070960">
      <w:pPr>
        <w:pStyle w:val="Answer"/>
      </w:pPr>
      <w:r>
        <w:t xml:space="preserve">On the issue of proscriptions of organisations, we </w:t>
      </w:r>
      <w:r w:rsidRPr="007F7DE2">
        <w:t xml:space="preserve">do not mention </w:t>
      </w:r>
      <w:r>
        <w:t xml:space="preserve">them </w:t>
      </w:r>
      <w:r w:rsidRPr="007F7DE2">
        <w:t>until they have happened</w:t>
      </w:r>
      <w:r>
        <w:t>,</w:t>
      </w:r>
      <w:r w:rsidRPr="007F7DE2">
        <w:t xml:space="preserve"> so i</w:t>
      </w:r>
      <w:r>
        <w:t xml:space="preserve">t would be wrong for me </w:t>
      </w:r>
      <w:r w:rsidRPr="007F7DE2">
        <w:t>to give a specific answer on ISKP. Rest assured that we monitor these terro</w:t>
      </w:r>
      <w:r w:rsidRPr="007F7DE2">
        <w:t xml:space="preserve">r groups. The point </w:t>
      </w:r>
      <w:r>
        <w:t>the noble</w:t>
      </w:r>
      <w:r w:rsidRPr="007F7DE2">
        <w:t xml:space="preserve"> Lord makes </w:t>
      </w:r>
      <w:r>
        <w:t xml:space="preserve">about </w:t>
      </w:r>
      <w:r w:rsidRPr="007F7DE2">
        <w:t>its continued acts of terror across the country</w:t>
      </w:r>
      <w:r w:rsidRPr="00EE6D83">
        <w:t xml:space="preserve"> </w:t>
      </w:r>
      <w:r w:rsidRPr="007F7DE2">
        <w:t xml:space="preserve">is very valid. </w:t>
      </w:r>
    </w:p>
    <w:p w:rsidR="00070960" w:rsidP="00070960">
      <w:pPr>
        <w:pStyle w:val="Answer"/>
      </w:pPr>
      <w:r>
        <w:t xml:space="preserve">On the </w:t>
      </w:r>
      <w:r w:rsidRPr="007F7DE2">
        <w:t>important issue of the Taliban itself and the agreement that was signed</w:t>
      </w:r>
      <w:r>
        <w:t xml:space="preserve"> right at the start, which Lord Hannay referred to, the agreements between the US </w:t>
      </w:r>
      <w:r>
        <w:t>g</w:t>
      </w:r>
      <w:r>
        <w:t xml:space="preserve">overnment, the Taliban, and indeed the Afghan </w:t>
      </w:r>
      <w:r>
        <w:t>g</w:t>
      </w:r>
      <w:r>
        <w:t xml:space="preserve">overnment are clear that the commitments made by the parties are all interrelated, and if one party does not deliver </w:t>
      </w:r>
      <w:r w:rsidRPr="007F7DE2">
        <w:t>on its si</w:t>
      </w:r>
      <w:r w:rsidRPr="007F7DE2">
        <w:t xml:space="preserve">de of the engagement, that calls into question whether others will need to do so as well. </w:t>
      </w:r>
    </w:p>
    <w:p w:rsidR="00070960" w:rsidP="00070960">
      <w:pPr>
        <w:pStyle w:val="Answer"/>
      </w:pPr>
      <w:r w:rsidRPr="007F7DE2">
        <w:t xml:space="preserve">The Taliban </w:t>
      </w:r>
      <w:r>
        <w:t>itself has</w:t>
      </w:r>
      <w:r w:rsidRPr="007F7DE2">
        <w:t xml:space="preserve"> committed to preventing terrorist groups using Afghanistan as a terror base but, as I said already in a previous answer, it is all very well stating these things</w:t>
      </w:r>
      <w:r>
        <w:t>;</w:t>
      </w:r>
      <w:r w:rsidRPr="007F7DE2">
        <w:t xml:space="preserve"> </w:t>
      </w:r>
      <w:r>
        <w:t>w</w:t>
      </w:r>
      <w:r w:rsidRPr="007F7DE2">
        <w:t xml:space="preserve">e also want to seek clarity in terms of actions. Terrorism </w:t>
      </w:r>
      <w:r>
        <w:t>will</w:t>
      </w:r>
      <w:r w:rsidRPr="007F7DE2">
        <w:t xml:space="preserve"> </w:t>
      </w:r>
      <w:r>
        <w:t xml:space="preserve">not </w:t>
      </w:r>
      <w:r w:rsidRPr="007F7DE2">
        <w:t>get international partn</w:t>
      </w:r>
      <w:r w:rsidRPr="007F7DE2">
        <w:t xml:space="preserve">ers somehow to accept the Taliban as a legitimate part of any future </w:t>
      </w:r>
      <w:r>
        <w:t>A</w:t>
      </w:r>
      <w:r w:rsidRPr="007F7DE2">
        <w:t xml:space="preserve">dministration. </w:t>
      </w:r>
      <w:r>
        <w:t>It has</w:t>
      </w:r>
      <w:r w:rsidRPr="007F7DE2">
        <w:t xml:space="preserve"> made commitments to ensure that terrorism is eradicated, and we will certainly seek to hold </w:t>
      </w:r>
      <w:r>
        <w:t>it</w:t>
      </w:r>
      <w:r w:rsidRPr="007F7DE2">
        <w:t xml:space="preserve"> to that. </w:t>
      </w:r>
      <w:r>
        <w:t>The proscription of a</w:t>
      </w:r>
      <w:r w:rsidRPr="007F7DE2">
        <w:t>ny other group, as I have already said,</w:t>
      </w:r>
      <w:r w:rsidRPr="007F7DE2">
        <w:t xml:space="preserve"> is a matter for the Home Office, but I assure the </w:t>
      </w:r>
      <w:r>
        <w:t>n</w:t>
      </w:r>
      <w:r w:rsidRPr="007F7DE2">
        <w:t xml:space="preserve">oble Lord that it is kept under very close watch. </w:t>
      </w:r>
    </w:p>
    <w:p w:rsidR="00070960" w:rsidP="00070960">
      <w:pPr>
        <w:pStyle w:val="Remark"/>
      </w:pPr>
      <w:r w:rsidRPr="00967B0A">
        <w:rPr>
          <w:b/>
        </w:rPr>
        <w:t>The Chair:</w:t>
      </w:r>
      <w:r>
        <w:t xml:space="preserve"> We now move on to the next question, which is from Baroness Smith. </w:t>
      </w:r>
      <w:r w:rsidRPr="007F7DE2">
        <w:t xml:space="preserve">I think Baroness Smith </w:t>
      </w:r>
      <w:r>
        <w:t xml:space="preserve">will have the opportunity </w:t>
      </w:r>
      <w:r w:rsidRPr="007F7DE2">
        <w:t xml:space="preserve">to explore </w:t>
      </w:r>
      <w:r>
        <w:t>Lord Hannay’s</w:t>
      </w:r>
      <w:r w:rsidRPr="007F7DE2">
        <w:t xml:space="preserve"> s</w:t>
      </w:r>
      <w:r w:rsidRPr="007F7DE2">
        <w:t xml:space="preserve">upplementary question </w:t>
      </w:r>
      <w:r>
        <w:t>a little more</w:t>
      </w:r>
      <w:r w:rsidRPr="007F7DE2">
        <w:t xml:space="preserve">. </w:t>
      </w:r>
    </w:p>
    <w:p w:rsidR="00070960" w:rsidP="00070960">
      <w:pPr>
        <w:pStyle w:val="Question"/>
      </w:pPr>
      <w:r w:rsidRPr="007F7DE2">
        <w:rPr>
          <w:b/>
        </w:rPr>
        <w:t>Baroness Smith of Newnham:</w:t>
      </w:r>
      <w:r>
        <w:t xml:space="preserve"> </w:t>
      </w:r>
      <w:r w:rsidRPr="007F7DE2">
        <w:t>First, I have to declare a</w:t>
      </w:r>
      <w:r>
        <w:t xml:space="preserve"> formal</w:t>
      </w:r>
      <w:r w:rsidRPr="007F7DE2">
        <w:t xml:space="preserve"> interest as the Liberal Democrat defence spokesperson in the House of Lords</w:t>
      </w:r>
      <w:r>
        <w:t>.</w:t>
      </w:r>
      <w:r w:rsidRPr="007F7DE2">
        <w:t xml:space="preserve"> That is not a personal interest</w:t>
      </w:r>
      <w:r>
        <w:t>,</w:t>
      </w:r>
      <w:r w:rsidRPr="007F7DE2">
        <w:t xml:space="preserve"> but it is what the </w:t>
      </w:r>
      <w:r>
        <w:t>C</w:t>
      </w:r>
      <w:r w:rsidRPr="007F7DE2">
        <w:t xml:space="preserve">ode of </w:t>
      </w:r>
      <w:r>
        <w:t>C</w:t>
      </w:r>
      <w:r w:rsidRPr="007F7DE2">
        <w:t>onduct now requires</w:t>
      </w:r>
      <w:r w:rsidRPr="007F7DE2">
        <w:t xml:space="preserve"> me to do. </w:t>
      </w:r>
    </w:p>
    <w:p w:rsidR="00070960" w:rsidP="00070960">
      <w:pPr>
        <w:pStyle w:val="Question"/>
        <w:numPr>
          <w:ilvl w:val="0"/>
          <w:numId w:val="0"/>
        </w:numPr>
        <w:ind w:left="794"/>
      </w:pPr>
      <w:r w:rsidRPr="007F7DE2">
        <w:t xml:space="preserve">I want to explore a little more how far the UK might explore ways of staying in Afghanistan if the </w:t>
      </w:r>
      <w:r>
        <w:t>United States</w:t>
      </w:r>
      <w:r w:rsidRPr="007F7DE2">
        <w:t xml:space="preserve"> withdraws. Obviously</w:t>
      </w:r>
      <w:r>
        <w:t>,</w:t>
      </w:r>
      <w:r w:rsidRPr="007F7DE2">
        <w:t xml:space="preserve"> we are in a peculiar situation at the moment where there should be a transition towards the new presidency on</w:t>
      </w:r>
      <w:r w:rsidRPr="007F7DE2">
        <w:t xml:space="preserve"> 20 January</w:t>
      </w:r>
      <w:r>
        <w:t>,</w:t>
      </w:r>
      <w:r w:rsidRPr="007F7DE2">
        <w:t xml:space="preserve"> yet the incumbent </w:t>
      </w:r>
      <w:r>
        <w:t>P</w:t>
      </w:r>
      <w:r w:rsidRPr="007F7DE2">
        <w:t xml:space="preserve">resident is not formally allowing that transition to happen. Have the </w:t>
      </w:r>
      <w:r>
        <w:t>G</w:t>
      </w:r>
      <w:r w:rsidRPr="007F7DE2">
        <w:t>overnment thought about the possibility of working with other non</w:t>
      </w:r>
      <w:r>
        <w:t>-</w:t>
      </w:r>
      <w:r w:rsidRPr="007F7DE2">
        <w:t xml:space="preserve">US NATO </w:t>
      </w:r>
      <w:r w:rsidRPr="007F7DE2">
        <w:t xml:space="preserve">Allies </w:t>
      </w:r>
      <w:r w:rsidRPr="007F7DE2">
        <w:t xml:space="preserve">to continue the Resolute Support </w:t>
      </w:r>
      <w:r w:rsidRPr="007F7DE2">
        <w:t xml:space="preserve">Mission </w:t>
      </w:r>
      <w:r w:rsidRPr="007F7DE2">
        <w:t>should the US withdraw? What di</w:t>
      </w:r>
      <w:r w:rsidRPr="007F7DE2">
        <w:t xml:space="preserve">scussions </w:t>
      </w:r>
      <w:r>
        <w:t>are</w:t>
      </w:r>
      <w:r w:rsidRPr="007F7DE2">
        <w:t xml:space="preserve"> the </w:t>
      </w:r>
      <w:r>
        <w:t>G</w:t>
      </w:r>
      <w:r w:rsidRPr="007F7DE2">
        <w:t xml:space="preserve">overnment having, either </w:t>
      </w:r>
      <w:r>
        <w:t xml:space="preserve">through </w:t>
      </w:r>
      <w:r w:rsidRPr="007F7DE2">
        <w:t xml:space="preserve">the MoD or </w:t>
      </w:r>
      <w:r>
        <w:t xml:space="preserve">through </w:t>
      </w:r>
      <w:r w:rsidRPr="007F7DE2">
        <w:t xml:space="preserve">the </w:t>
      </w:r>
      <w:r>
        <w:t>F</w:t>
      </w:r>
      <w:r w:rsidRPr="007F7DE2">
        <w:t xml:space="preserve">oreign, Commonwealth and </w:t>
      </w:r>
      <w:r>
        <w:t xml:space="preserve">Development </w:t>
      </w:r>
      <w:r w:rsidRPr="007F7DE2">
        <w:t xml:space="preserve">Office? </w:t>
      </w:r>
    </w:p>
    <w:p w:rsidR="00070960" w:rsidRPr="001D760D" w:rsidP="00070960">
      <w:pPr>
        <w:pStyle w:val="Remark"/>
      </w:pPr>
      <w:r>
        <w:rPr>
          <w:b/>
          <w:bCs/>
        </w:rPr>
        <w:t>The Chair:</w:t>
      </w:r>
      <w:r>
        <w:t xml:space="preserve"> Baroness Goldie, over to you.</w:t>
      </w:r>
    </w:p>
    <w:p w:rsidR="006D13C3" w:rsidP="00070960">
      <w:pPr>
        <w:pStyle w:val="Answer"/>
      </w:pPr>
      <w:r>
        <w:rPr>
          <w:b/>
          <w:i/>
        </w:rPr>
        <w:t>Baroness Goldie:</w:t>
      </w:r>
      <w:r>
        <w:rPr>
          <w:bCs/>
          <w:iCs/>
        </w:rPr>
        <w:t xml:space="preserve"> </w:t>
      </w:r>
      <w:r w:rsidRPr="007F7DE2">
        <w:t>I</w:t>
      </w:r>
      <w:r>
        <w:t xml:space="preserve"> will try to flesh out a little of what I was saying to Lord Hannay. I</w:t>
      </w:r>
      <w:r w:rsidRPr="007F7DE2">
        <w:t xml:space="preserve">t is important to make clear again that we are firmly committed to our </w:t>
      </w:r>
      <w:r>
        <w:t xml:space="preserve">collective NATO </w:t>
      </w:r>
      <w:r w:rsidRPr="007F7DE2">
        <w:t xml:space="preserve">mission. I stated earlier on the fundamental principles of </w:t>
      </w:r>
      <w:r>
        <w:t xml:space="preserve">“In </w:t>
      </w:r>
      <w:r w:rsidRPr="007F7DE2">
        <w:t>together, adjust together and out to</w:t>
      </w:r>
      <w:r w:rsidRPr="007F7DE2">
        <w:t>gether</w:t>
      </w:r>
      <w:r>
        <w:t>”</w:t>
      </w:r>
      <w:r w:rsidRPr="007F7DE2">
        <w:t>. That means that any decision on NATO</w:t>
      </w:r>
      <w:r>
        <w:t>’</w:t>
      </w:r>
      <w:r w:rsidRPr="007F7DE2">
        <w:t xml:space="preserve">s role in Afghanistan, including any potential withdrawal or reduction </w:t>
      </w:r>
      <w:r>
        <w:t xml:space="preserve">of </w:t>
      </w:r>
      <w:r w:rsidRPr="007F7DE2">
        <w:t xml:space="preserve">forces, will be taken collectively by NATO </w:t>
      </w:r>
      <w:r w:rsidRPr="007F7DE2">
        <w:t>Allies</w:t>
      </w:r>
      <w:r w:rsidRPr="007F7DE2">
        <w:t xml:space="preserve">. </w:t>
      </w:r>
    </w:p>
    <w:p w:rsidR="00070960" w:rsidP="00070960">
      <w:pPr>
        <w:pStyle w:val="Answer"/>
      </w:pPr>
      <w:r w:rsidRPr="007F7DE2">
        <w:t>As I have said</w:t>
      </w:r>
      <w:r>
        <w:t xml:space="preserve">, </w:t>
      </w:r>
      <w:r w:rsidRPr="007F7DE2">
        <w:t>that will be taken having regard for considerations of conditions wi</w:t>
      </w:r>
      <w:r w:rsidRPr="007F7DE2">
        <w:t>thin the country and progress towards a political settlement</w:t>
      </w:r>
      <w:r>
        <w:t>.</w:t>
      </w:r>
      <w:r w:rsidRPr="007F7DE2">
        <w:t xml:space="preserve"> Of course</w:t>
      </w:r>
      <w:r>
        <w:t>, t</w:t>
      </w:r>
      <w:r w:rsidRPr="007F7DE2">
        <w:t xml:space="preserve">he UK will also continue to consult with </w:t>
      </w:r>
      <w:r w:rsidRPr="007F7DE2">
        <w:t xml:space="preserve">Allies </w:t>
      </w:r>
      <w:r w:rsidRPr="007F7DE2">
        <w:t>and partners on ensuring that our collective national security interests are met and that Afghanistan does not once again become a saf</w:t>
      </w:r>
      <w:r w:rsidRPr="007F7DE2">
        <w:t>e haven for terrorists. That prospect is what, to be honest, focuses everyone</w:t>
      </w:r>
      <w:r>
        <w:t>’</w:t>
      </w:r>
      <w:r w:rsidRPr="007F7DE2">
        <w:t xml:space="preserve">s attention. That is really all that I am able to say at the moment. </w:t>
      </w:r>
    </w:p>
    <w:p w:rsidR="00070960" w:rsidP="00070960">
      <w:pPr>
        <w:pStyle w:val="Answer"/>
      </w:pPr>
      <w:r w:rsidRPr="007F7DE2">
        <w:t xml:space="preserve">The </w:t>
      </w:r>
      <w:r>
        <w:t>n</w:t>
      </w:r>
      <w:r w:rsidRPr="007F7DE2">
        <w:t xml:space="preserve">oble Baroness is correct about the degree of ambivalence surrounding the </w:t>
      </w:r>
      <w:r>
        <w:t xml:space="preserve">US </w:t>
      </w:r>
      <w:r w:rsidRPr="007F7DE2">
        <w:t>at the moment because of th</w:t>
      </w:r>
      <w:r w:rsidRPr="007F7DE2">
        <w:t>e particular constitutional position that the country finds itself in. Earlier I describe</w:t>
      </w:r>
      <w:r>
        <w:t>d</w:t>
      </w:r>
      <w:r w:rsidRPr="007F7DE2">
        <w:t xml:space="preserve"> that as a combination of ambivalence and speculation, </w:t>
      </w:r>
      <w:r>
        <w:t xml:space="preserve">which </w:t>
      </w:r>
      <w:r w:rsidRPr="007F7DE2">
        <w:t xml:space="preserve">is difficult. I know it is tempting for </w:t>
      </w:r>
      <w:r>
        <w:t xml:space="preserve">inquirers </w:t>
      </w:r>
      <w:r w:rsidRPr="007F7DE2">
        <w:t>and commentators to ferret in among that and tease thin</w:t>
      </w:r>
      <w:r w:rsidRPr="007F7DE2">
        <w:t xml:space="preserve">gs out of it, but I personally </w:t>
      </w:r>
      <w:r>
        <w:t>will not</w:t>
      </w:r>
      <w:r w:rsidRPr="007F7DE2">
        <w:t xml:space="preserve"> be drawn on it because I am confining myself to making remarks on situations and circumstances as they currently are.</w:t>
      </w:r>
    </w:p>
    <w:p w:rsidR="00070960" w:rsidP="00070960">
      <w:pPr>
        <w:pStyle w:val="Answer"/>
      </w:pPr>
      <w:r>
        <w:rPr>
          <w:b/>
          <w:i/>
        </w:rPr>
        <w:t xml:space="preserve">Lord Ahmad of Wimbledon: </w:t>
      </w:r>
      <w:r>
        <w:t xml:space="preserve">I </w:t>
      </w:r>
      <w:r w:rsidRPr="007F7DE2">
        <w:t>totally agree with Baroness Goldie</w:t>
      </w:r>
      <w:r>
        <w:t xml:space="preserve">. I would just add </w:t>
      </w:r>
      <w:r w:rsidRPr="007F7DE2">
        <w:t>that the circumsta</w:t>
      </w:r>
      <w:r w:rsidRPr="007F7DE2">
        <w:t>nces</w:t>
      </w:r>
      <w:r>
        <w:t xml:space="preserve"> </w:t>
      </w:r>
      <w:r w:rsidRPr="007F7DE2">
        <w:t>as they currently ar</w:t>
      </w:r>
      <w:r>
        <w:t>e</w:t>
      </w:r>
      <w:r>
        <w:t>,</w:t>
      </w:r>
      <w:r>
        <w:t xml:space="preserve"> are why we continue to make the </w:t>
      </w:r>
      <w:r w:rsidRPr="007F7DE2">
        <w:t>investments</w:t>
      </w:r>
      <w:r>
        <w:t xml:space="preserve">, </w:t>
      </w:r>
      <w:r w:rsidRPr="007F7DE2">
        <w:t>particularly in the agreement that we recently signed off on</w:t>
      </w:r>
      <w:r>
        <w:t xml:space="preserve"> </w:t>
      </w:r>
      <w:r w:rsidRPr="007F7DE2">
        <w:t xml:space="preserve">continuing support </w:t>
      </w:r>
      <w:r>
        <w:t xml:space="preserve">for </w:t>
      </w:r>
      <w:r w:rsidRPr="007F7DE2">
        <w:t xml:space="preserve">the security agencies of the </w:t>
      </w:r>
      <w:r>
        <w:t>g</w:t>
      </w:r>
      <w:r w:rsidRPr="007F7DE2">
        <w:t>overnment of Afghanistan</w:t>
      </w:r>
      <w:r>
        <w:t xml:space="preserve">, </w:t>
      </w:r>
      <w:r w:rsidRPr="007F7DE2">
        <w:t xml:space="preserve">and </w:t>
      </w:r>
      <w:r>
        <w:t xml:space="preserve">why </w:t>
      </w:r>
      <w:r w:rsidRPr="007F7DE2">
        <w:t xml:space="preserve">we continue </w:t>
      </w:r>
      <w:r>
        <w:t xml:space="preserve">to support </w:t>
      </w:r>
      <w:r w:rsidRPr="007F7DE2">
        <w:t>efforts on t</w:t>
      </w:r>
      <w:r w:rsidRPr="007F7DE2">
        <w:t xml:space="preserve">he ground. The other wider issues about NATO and its future plans have been covered by Baroness Goldie already. </w:t>
      </w:r>
    </w:p>
    <w:p w:rsidR="00070960" w:rsidP="00070960">
      <w:pPr>
        <w:pStyle w:val="Remark"/>
      </w:pPr>
      <w:r w:rsidRPr="008232DC">
        <w:rPr>
          <w:b/>
        </w:rPr>
        <w:t>Baroness Smith of Newnham:</w:t>
      </w:r>
      <w:r>
        <w:t xml:space="preserve"> I suppose </w:t>
      </w:r>
      <w:r w:rsidRPr="00A7396E">
        <w:t>my real question is that while I understand Baroness Goldie</w:t>
      </w:r>
      <w:r>
        <w:t>’</w:t>
      </w:r>
      <w:r w:rsidRPr="00A7396E">
        <w:t xml:space="preserve">s view that the position of NATO should be </w:t>
      </w:r>
      <w:r>
        <w:t>“</w:t>
      </w:r>
      <w:r w:rsidRPr="00A7396E">
        <w:t>In</w:t>
      </w:r>
      <w:r w:rsidRPr="00A7396E">
        <w:t xml:space="preserve"> together, adjust together</w:t>
      </w:r>
      <w:r>
        <w:t xml:space="preserve">, </w:t>
      </w:r>
      <w:r w:rsidRPr="00A7396E">
        <w:t>out together”, if one party in NATO</w:t>
      </w:r>
      <w:r>
        <w:t>—</w:t>
      </w:r>
      <w:r w:rsidRPr="00A7396E">
        <w:t>namely</w:t>
      </w:r>
      <w:r>
        <w:t>,</w:t>
      </w:r>
      <w:r w:rsidRPr="00A7396E">
        <w:t xml:space="preserve"> the largest party, the US</w:t>
      </w:r>
      <w:r>
        <w:t>—</w:t>
      </w:r>
      <w:r w:rsidRPr="00A7396E">
        <w:t>is talking about withdrawal, and we as the UK feel that the capacity</w:t>
      </w:r>
      <w:r>
        <w:t xml:space="preserve"> </w:t>
      </w:r>
      <w:r w:rsidRPr="00A7396E">
        <w:t xml:space="preserve">building that </w:t>
      </w:r>
      <w:r>
        <w:t xml:space="preserve">Lord Ahmad </w:t>
      </w:r>
      <w:r w:rsidRPr="00A7396E">
        <w:t xml:space="preserve">has talked about </w:t>
      </w:r>
      <w:r>
        <w:t xml:space="preserve">will not be </w:t>
      </w:r>
      <w:r w:rsidRPr="00A7396E">
        <w:t>met</w:t>
      </w:r>
      <w:r>
        <w:t xml:space="preserve"> </w:t>
      </w:r>
      <w:r w:rsidRPr="00A7396E">
        <w:t xml:space="preserve">if we end the </w:t>
      </w:r>
      <w:r>
        <w:t xml:space="preserve">Resolute Support </w:t>
      </w:r>
      <w:r>
        <w:t>Mission</w:t>
      </w:r>
      <w:r w:rsidRPr="00A7396E">
        <w:t xml:space="preserve">, might there not be scope </w:t>
      </w:r>
      <w:r w:rsidRPr="007F7DE2">
        <w:t xml:space="preserve">for us to </w:t>
      </w:r>
      <w:r>
        <w:t>talk</w:t>
      </w:r>
      <w:r w:rsidRPr="007F7DE2">
        <w:t xml:space="preserve"> to other NATO </w:t>
      </w:r>
      <w:r w:rsidRPr="007F7DE2">
        <w:t>Allies</w:t>
      </w:r>
      <w:r w:rsidRPr="007F7DE2">
        <w:t>, particularly in the short term? If there is a precipit</w:t>
      </w:r>
      <w:r>
        <w:t xml:space="preserve">ate </w:t>
      </w:r>
      <w:r w:rsidRPr="007F7DE2">
        <w:t>decision by President Trump</w:t>
      </w:r>
      <w:r>
        <w:t>,</w:t>
      </w:r>
      <w:r w:rsidRPr="007F7DE2">
        <w:t xml:space="preserve"> Afghanistan could be left in exactly the sort of position that Baroness Goldie </w:t>
      </w:r>
      <w:r>
        <w:t>ha</w:t>
      </w:r>
      <w:r>
        <w:t xml:space="preserve">s </w:t>
      </w:r>
      <w:r w:rsidRPr="007F7DE2">
        <w:t>been saying we do not want to see.</w:t>
      </w:r>
    </w:p>
    <w:p w:rsidR="00070960" w:rsidP="00070960">
      <w:pPr>
        <w:pStyle w:val="Answer"/>
      </w:pPr>
      <w:r>
        <w:rPr>
          <w:b/>
          <w:i/>
        </w:rPr>
        <w:t xml:space="preserve">Baroness Goldie: </w:t>
      </w:r>
      <w:r w:rsidRPr="007F7DE2">
        <w:t xml:space="preserve">Baroness Smith, in framing her question, concedes that it is speculative, </w:t>
      </w:r>
      <w:r>
        <w:t>which</w:t>
      </w:r>
      <w:r w:rsidRPr="007F7DE2">
        <w:t xml:space="preserve"> is what makes it exceedingly difficult to respond to. I could engage in hypothesis</w:t>
      </w:r>
      <w:r>
        <w:t xml:space="preserve">, </w:t>
      </w:r>
      <w:r w:rsidRPr="007F7DE2">
        <w:t>speculation and surmise</w:t>
      </w:r>
      <w:r>
        <w:t>,</w:t>
      </w:r>
      <w:r>
        <w:t xml:space="preserve"> </w:t>
      </w:r>
      <w:r w:rsidRPr="007F7DE2">
        <w:t xml:space="preserve">but I do not </w:t>
      </w:r>
      <w:r w:rsidRPr="007F7DE2">
        <w:t xml:space="preserve">think that </w:t>
      </w:r>
      <w:r>
        <w:t xml:space="preserve">would </w:t>
      </w:r>
      <w:r w:rsidRPr="007F7DE2">
        <w:t xml:space="preserve">be helpful to anyone. I </w:t>
      </w:r>
      <w:r>
        <w:t xml:space="preserve">can </w:t>
      </w:r>
      <w:r w:rsidRPr="007F7DE2">
        <w:t xml:space="preserve">simply respond by repeating what I have already said: there is constant consultation among </w:t>
      </w:r>
      <w:r w:rsidRPr="007F7DE2">
        <w:t>Allies</w:t>
      </w:r>
      <w:r w:rsidRPr="007F7DE2">
        <w:t xml:space="preserve">, and I would go so far as to say that there is universal recognition </w:t>
      </w:r>
      <w:r>
        <w:t xml:space="preserve">of </w:t>
      </w:r>
      <w:r w:rsidRPr="007F7DE2">
        <w:t>the hazards, challenges and potential dif</w:t>
      </w:r>
      <w:r w:rsidRPr="007F7DE2">
        <w:t>ficulties</w:t>
      </w:r>
      <w:r>
        <w:t>—</w:t>
      </w:r>
      <w:r w:rsidRPr="007F7DE2">
        <w:t>Lord Re</w:t>
      </w:r>
      <w:r>
        <w:t>i</w:t>
      </w:r>
      <w:r w:rsidRPr="007F7DE2">
        <w:t>d</w:t>
      </w:r>
      <w:r>
        <w:t xml:space="preserve"> </w:t>
      </w:r>
      <w:r w:rsidRPr="007F7DE2">
        <w:t>interestingly</w:t>
      </w:r>
      <w:r>
        <w:t xml:space="preserve"> </w:t>
      </w:r>
      <w:r w:rsidRPr="007F7DE2">
        <w:t xml:space="preserve">defined many of these. All I can say to Baroness Smith is that all the allies are vigilant about and conscious of </w:t>
      </w:r>
      <w:r>
        <w:t>these</w:t>
      </w:r>
      <w:r w:rsidRPr="007F7DE2">
        <w:t xml:space="preserve">, and they </w:t>
      </w:r>
      <w:r>
        <w:t>in</w:t>
      </w:r>
      <w:r w:rsidRPr="007F7DE2">
        <w:t xml:space="preserve">form our continuing collective discussions. </w:t>
      </w:r>
    </w:p>
    <w:p w:rsidR="00070960" w:rsidP="00070960">
      <w:pPr>
        <w:pStyle w:val="Remark"/>
      </w:pPr>
      <w:r>
        <w:rPr>
          <w:b/>
          <w:i/>
        </w:rPr>
        <w:t>Lord Ahmad of Wimbledon:</w:t>
      </w:r>
      <w:r>
        <w:rPr>
          <w:bCs/>
          <w:iCs/>
        </w:rPr>
        <w:t xml:space="preserve"> </w:t>
      </w:r>
      <w:r>
        <w:rPr>
          <w:bCs/>
          <w:iCs/>
        </w:rPr>
        <w:t>T</w:t>
      </w:r>
      <w:r>
        <w:rPr>
          <w:bCs/>
          <w:iCs/>
        </w:rPr>
        <w:t>he question is focu</w:t>
      </w:r>
      <w:r>
        <w:rPr>
          <w:bCs/>
          <w:iCs/>
        </w:rPr>
        <w:t xml:space="preserve">sed on defence or at least military capabilities on the ground, </w:t>
      </w:r>
      <w:r>
        <w:rPr>
          <w:bCs/>
          <w:iCs/>
        </w:rPr>
        <w:t xml:space="preserve">but </w:t>
      </w:r>
      <w:r w:rsidRPr="007F7DE2">
        <w:t xml:space="preserve">we have a very strong diplomatic presence in Afghanistan </w:t>
      </w:r>
      <w:r>
        <w:t xml:space="preserve">covering </w:t>
      </w:r>
      <w:r w:rsidRPr="007F7DE2">
        <w:t>many different areas</w:t>
      </w:r>
      <w:r>
        <w:t xml:space="preserve">, including </w:t>
      </w:r>
      <w:r w:rsidRPr="007F7DE2">
        <w:t>our funding support for state institutions</w:t>
      </w:r>
      <w:r>
        <w:t>. T</w:t>
      </w:r>
      <w:r w:rsidRPr="007F7DE2">
        <w:t>he eventual goal must be, whether through the</w:t>
      </w:r>
      <w:r w:rsidRPr="007F7DE2">
        <w:t xml:space="preserve"> deployment or </w:t>
      </w:r>
      <w:r>
        <w:t xml:space="preserve">our </w:t>
      </w:r>
      <w:r w:rsidRPr="007F7DE2">
        <w:t xml:space="preserve">support for other projects, </w:t>
      </w:r>
      <w:r>
        <w:t xml:space="preserve">that </w:t>
      </w:r>
      <w:r w:rsidRPr="007F7DE2">
        <w:t xml:space="preserve">Afghanistan is able to move forward and stand on its own feet. </w:t>
      </w:r>
      <w:r>
        <w:t xml:space="preserve">That </w:t>
      </w:r>
      <w:r w:rsidRPr="007F7DE2">
        <w:t>is why it is important to continue with investment</w:t>
      </w:r>
      <w:r>
        <w:t xml:space="preserve"> </w:t>
      </w:r>
      <w:r w:rsidRPr="007F7DE2">
        <w:t>in the security institutions</w:t>
      </w:r>
      <w:r>
        <w:t>. T</w:t>
      </w:r>
      <w:r w:rsidRPr="007F7DE2">
        <w:t>hen, as we all hope and desire</w:t>
      </w:r>
      <w:r>
        <w:t xml:space="preserve">, </w:t>
      </w:r>
      <w:r w:rsidRPr="007F7DE2">
        <w:t xml:space="preserve">as </w:t>
      </w:r>
      <w:r w:rsidRPr="007F7DE2">
        <w:t>agreements are reached during the peace negotiations</w:t>
      </w:r>
      <w:r>
        <w:t xml:space="preserve"> </w:t>
      </w:r>
      <w:r w:rsidRPr="007F7DE2">
        <w:t xml:space="preserve">we can look to invest </w:t>
      </w:r>
      <w:r>
        <w:t xml:space="preserve">further in other important projects. </w:t>
      </w:r>
    </w:p>
    <w:p w:rsidR="004B0980" w:rsidP="00070960">
      <w:pPr>
        <w:pStyle w:val="Question"/>
      </w:pPr>
      <w:r w:rsidRPr="006E6712">
        <w:rPr>
          <w:b/>
        </w:rPr>
        <w:t>Lord Purvis of Tweed:</w:t>
      </w:r>
      <w:r>
        <w:t xml:space="preserve"> </w:t>
      </w:r>
      <w:r w:rsidRPr="00A7396E">
        <w:t xml:space="preserve">Moving on to development assistance, </w:t>
      </w:r>
      <w:r>
        <w:t xml:space="preserve">Lord Ahmad said that in </w:t>
      </w:r>
      <w:r w:rsidRPr="00A7396E">
        <w:t xml:space="preserve">the previous funding round the UK had committed </w:t>
      </w:r>
      <w:r>
        <w:t>£</w:t>
      </w:r>
      <w:r w:rsidRPr="00A7396E">
        <w:t>750 million</w:t>
      </w:r>
      <w:r w:rsidRPr="00A7396E">
        <w:t xml:space="preserve">. Have we met that? If so, could you explain the profile of the expenditure over the last two or three years? </w:t>
      </w:r>
      <w:r w:rsidRPr="007F7DE2">
        <w:t>The FC</w:t>
      </w:r>
      <w:r>
        <w:t>D</w:t>
      </w:r>
      <w:r w:rsidRPr="007F7DE2">
        <w:t xml:space="preserve">O </w:t>
      </w:r>
      <w:r>
        <w:t>DevTr</w:t>
      </w:r>
      <w:r w:rsidRPr="007F7DE2">
        <w:t xml:space="preserve">acker </w:t>
      </w:r>
      <w:r>
        <w:t xml:space="preserve">now </w:t>
      </w:r>
      <w:r w:rsidRPr="007F7DE2">
        <w:t xml:space="preserve">suggests that there has been a fall </w:t>
      </w:r>
      <w:r>
        <w:t xml:space="preserve">in the last year of £267 million compared to previous years. </w:t>
      </w:r>
    </w:p>
    <w:p w:rsidR="00070960" w:rsidP="004B0980">
      <w:pPr>
        <w:pStyle w:val="Question"/>
        <w:numPr>
          <w:ilvl w:val="0"/>
          <w:numId w:val="0"/>
        </w:numPr>
        <w:ind w:left="794"/>
      </w:pPr>
      <w:r>
        <w:t>S</w:t>
      </w:r>
      <w:r w:rsidRPr="007F7DE2">
        <w:t xml:space="preserve">econdly, you mentioned </w:t>
      </w:r>
      <w:r w:rsidRPr="007F7DE2">
        <w:t>elements of the support that the UK is providing for this coming year</w:t>
      </w:r>
      <w:r>
        <w:t xml:space="preserve">. </w:t>
      </w:r>
      <w:r w:rsidRPr="007F7DE2">
        <w:t>Has that been ring</w:t>
      </w:r>
      <w:r>
        <w:t>-</w:t>
      </w:r>
      <w:r w:rsidRPr="007F7DE2">
        <w:t xml:space="preserve">fenced from the overall cuts </w:t>
      </w:r>
      <w:r>
        <w:t xml:space="preserve">to </w:t>
      </w:r>
      <w:r w:rsidRPr="007F7DE2">
        <w:t xml:space="preserve">development </w:t>
      </w:r>
      <w:r>
        <w:t xml:space="preserve">assistance that the Foreign Secretary </w:t>
      </w:r>
      <w:r w:rsidRPr="007F7DE2">
        <w:t>announced in July</w:t>
      </w:r>
      <w:r>
        <w:t xml:space="preserve">, or will </w:t>
      </w:r>
      <w:r w:rsidRPr="007F7DE2">
        <w:t>there be in effect a pro rata reduction in support for Af</w:t>
      </w:r>
      <w:r w:rsidRPr="007F7DE2">
        <w:t xml:space="preserve">ghanistan compared to other projects, mindful </w:t>
      </w:r>
      <w:r>
        <w:t xml:space="preserve">that it is our </w:t>
      </w:r>
      <w:r w:rsidRPr="007F7DE2">
        <w:t xml:space="preserve">fourth biggest level of contributions anywhere in the world? </w:t>
      </w:r>
    </w:p>
    <w:p w:rsidR="00070960" w:rsidP="00070960">
      <w:pPr>
        <w:pStyle w:val="Answer"/>
      </w:pPr>
      <w:r>
        <w:rPr>
          <w:b/>
          <w:i/>
        </w:rPr>
        <w:t>Lord Ahmad of Wimbledon:</w:t>
      </w:r>
      <w:r>
        <w:rPr>
          <w:bCs/>
          <w:iCs/>
        </w:rPr>
        <w:t xml:space="preserve"> </w:t>
      </w:r>
      <w:r w:rsidRPr="006E6712">
        <w:rPr>
          <w:bCs/>
          <w:iCs/>
        </w:rPr>
        <w:t>The answer to the noble Lord</w:t>
      </w:r>
      <w:r>
        <w:rPr>
          <w:bCs/>
          <w:iCs/>
        </w:rPr>
        <w:t>’</w:t>
      </w:r>
      <w:r w:rsidRPr="006E6712">
        <w:rPr>
          <w:bCs/>
          <w:iCs/>
        </w:rPr>
        <w:t>s last question is no</w:t>
      </w:r>
      <w:r>
        <w:rPr>
          <w:bCs/>
          <w:iCs/>
        </w:rPr>
        <w:t xml:space="preserve">; </w:t>
      </w:r>
      <w:r w:rsidRPr="006E6712">
        <w:rPr>
          <w:bCs/>
          <w:iCs/>
        </w:rPr>
        <w:t xml:space="preserve">we have made the commitment of </w:t>
      </w:r>
      <w:r>
        <w:rPr>
          <w:bCs/>
          <w:iCs/>
        </w:rPr>
        <w:t>£70 million</w:t>
      </w:r>
      <w:r w:rsidRPr="006E6712">
        <w:rPr>
          <w:bCs/>
          <w:iCs/>
        </w:rPr>
        <w:t xml:space="preserve">. As I have </w:t>
      </w:r>
      <w:r>
        <w:rPr>
          <w:bCs/>
          <w:iCs/>
        </w:rPr>
        <w:t>st</w:t>
      </w:r>
      <w:r>
        <w:rPr>
          <w:bCs/>
          <w:iCs/>
        </w:rPr>
        <w:t xml:space="preserve">ated </w:t>
      </w:r>
      <w:r w:rsidRPr="006E6712">
        <w:rPr>
          <w:bCs/>
          <w:iCs/>
        </w:rPr>
        <w:t xml:space="preserve">on a number of occasions already, it is important </w:t>
      </w:r>
      <w:r w:rsidRPr="007F7DE2">
        <w:t xml:space="preserve">that we invest in the continued stability and security of Afghanistan. </w:t>
      </w:r>
    </w:p>
    <w:p w:rsidR="00070960" w:rsidP="00070960">
      <w:pPr>
        <w:pStyle w:val="Answer"/>
      </w:pPr>
      <w:r w:rsidRPr="007F7DE2">
        <w:t xml:space="preserve">Turning to your other questions, I assure you that the UK remains very committed to supporting </w:t>
      </w:r>
      <w:r>
        <w:t>A</w:t>
      </w:r>
      <w:r w:rsidRPr="007F7DE2">
        <w:t>fghanistan</w:t>
      </w:r>
      <w:r>
        <w:t>’</w:t>
      </w:r>
      <w:r w:rsidRPr="007F7DE2">
        <w:t>s development. In 2016</w:t>
      </w:r>
      <w:r>
        <w:t>,</w:t>
      </w:r>
      <w:r>
        <w:t xml:space="preserve"> </w:t>
      </w:r>
      <w:r w:rsidRPr="007F7DE2">
        <w:t xml:space="preserve">we pledged the </w:t>
      </w:r>
      <w:r>
        <w:t>£</w:t>
      </w:r>
      <w:r w:rsidRPr="007F7DE2">
        <w:t>750 million</w:t>
      </w:r>
      <w:r>
        <w:t xml:space="preserve"> for the period </w:t>
      </w:r>
      <w:r w:rsidRPr="007F7DE2">
        <w:t>2017-20</w:t>
      </w:r>
      <w:r>
        <w:t xml:space="preserve"> to be spent on projects. </w:t>
      </w:r>
      <w:r w:rsidRPr="006E6712">
        <w:t xml:space="preserve">To give you a flavour </w:t>
      </w:r>
      <w:r>
        <w:t xml:space="preserve">of </w:t>
      </w:r>
      <w:r w:rsidRPr="006E6712">
        <w:t>some of our development spending</w:t>
      </w:r>
      <w:r>
        <w:t xml:space="preserve">, </w:t>
      </w:r>
      <w:r w:rsidRPr="007F7DE2">
        <w:t>I mentioned investing particularly in girls and women</w:t>
      </w:r>
      <w:r>
        <w:t>—there may be a further question on this</w:t>
      </w:r>
      <w:r>
        <w:t xml:space="preserve">. That </w:t>
      </w:r>
      <w:r>
        <w:t>has risen from £</w:t>
      </w:r>
      <w:r w:rsidRPr="007F7DE2">
        <w:t>13</w:t>
      </w:r>
      <w:r>
        <w:t xml:space="preserve"> </w:t>
      </w:r>
      <w:r>
        <w:t xml:space="preserve">million in 2016 </w:t>
      </w:r>
      <w:r w:rsidRPr="007F7DE2">
        <w:t xml:space="preserve">to programmes now in 2019 of </w:t>
      </w:r>
      <w:r>
        <w:t>£</w:t>
      </w:r>
      <w:r w:rsidRPr="007F7DE2">
        <w:t>22</w:t>
      </w:r>
      <w:r>
        <w:t xml:space="preserve"> million</w:t>
      </w:r>
      <w:r>
        <w:rPr>
          <w:rStyle w:val="FootnoteReference"/>
        </w:rPr>
        <w:footnoteReference w:id="4"/>
      </w:r>
      <w:r w:rsidRPr="007F7DE2">
        <w:t xml:space="preserve">. Humanitarian support has also risen from </w:t>
      </w:r>
      <w:r>
        <w:t>£</w:t>
      </w:r>
      <w:r w:rsidRPr="007F7DE2">
        <w:t>41</w:t>
      </w:r>
      <w:r>
        <w:t xml:space="preserve"> million </w:t>
      </w:r>
      <w:r w:rsidRPr="007F7DE2">
        <w:t xml:space="preserve">in 2016 to </w:t>
      </w:r>
      <w:r>
        <w:t>£</w:t>
      </w:r>
      <w:r w:rsidRPr="007F7DE2">
        <w:t>67</w:t>
      </w:r>
      <w:r>
        <w:t xml:space="preserve"> million</w:t>
      </w:r>
      <w:r>
        <w:rPr>
          <w:rStyle w:val="FootnoteReference"/>
        </w:rPr>
        <w:footnoteReference w:id="5"/>
      </w:r>
      <w:r w:rsidRPr="007F7DE2">
        <w:t>. Of course</w:t>
      </w:r>
      <w:r>
        <w:t>,</w:t>
      </w:r>
      <w:r>
        <w:t xml:space="preserve"> </w:t>
      </w:r>
      <w:r w:rsidRPr="007F7DE2">
        <w:t>circumstances on the ground dictate the ability to deliver support and development, and the security situation is kept under very close monitor. In doing so</w:t>
      </w:r>
      <w:r>
        <w:t xml:space="preserve">, </w:t>
      </w:r>
      <w:r w:rsidRPr="007F7DE2">
        <w:t xml:space="preserve">we have shown that we remain very committed. </w:t>
      </w:r>
    </w:p>
    <w:p w:rsidR="00070960" w:rsidP="00070960">
      <w:pPr>
        <w:pStyle w:val="Answer"/>
      </w:pPr>
      <w:r>
        <w:t xml:space="preserve">The noble Lord talked about </w:t>
      </w:r>
      <w:r w:rsidRPr="007F7DE2">
        <w:t>future pledges</w:t>
      </w:r>
      <w:r>
        <w:t xml:space="preserve">. </w:t>
      </w:r>
      <w:r w:rsidRPr="007F7DE2">
        <w:t>I am cer</w:t>
      </w:r>
      <w:r w:rsidRPr="007F7DE2">
        <w:t xml:space="preserve">tainly not going to </w:t>
      </w:r>
      <w:r>
        <w:t>pre-empt</w:t>
      </w:r>
      <w:r w:rsidRPr="007F7DE2">
        <w:t xml:space="preserve"> any announcements that I </w:t>
      </w:r>
      <w:r>
        <w:t xml:space="preserve">will </w:t>
      </w:r>
      <w:r w:rsidRPr="007F7DE2">
        <w:t xml:space="preserve">make </w:t>
      </w:r>
      <w:r>
        <w:t xml:space="preserve">at the </w:t>
      </w:r>
      <w:r w:rsidRPr="007F7DE2">
        <w:t xml:space="preserve">pledging conference next week in Geneva, but I go back to </w:t>
      </w:r>
      <w:r>
        <w:t xml:space="preserve">the </w:t>
      </w:r>
      <w:r w:rsidRPr="007F7DE2">
        <w:t xml:space="preserve">point </w:t>
      </w:r>
      <w:r>
        <w:t xml:space="preserve">about conditionality, which Lord Grocott and others talked about: as the peace talks continue, </w:t>
      </w:r>
      <w:r w:rsidRPr="007F7DE2">
        <w:t xml:space="preserve">we must have </w:t>
      </w:r>
      <w:r>
        <w:t>support f</w:t>
      </w:r>
      <w:r>
        <w:t xml:space="preserve">or the idea that in </w:t>
      </w:r>
      <w:r>
        <w:t xml:space="preserve">the </w:t>
      </w:r>
      <w:r>
        <w:t xml:space="preserve">future Afghanistan must not only reflect the gains that have been made and the principles of its constitution but be inclusive when it comes to development, and it must deliver upon our objective of an inclusive Afghanistan for all </w:t>
      </w:r>
      <w:r>
        <w:t xml:space="preserve">communities irrespective of which community, faith or gender they may be. I think that is the right approach. There will be a donor review of pledges and progress in line with those objectives in 2021. </w:t>
      </w:r>
    </w:p>
    <w:p w:rsidR="00070960" w:rsidP="00070960">
      <w:pPr>
        <w:pStyle w:val="Answer"/>
      </w:pPr>
      <w:r w:rsidRPr="007F7DE2">
        <w:t xml:space="preserve">On other specifics, in 2019 we allocated another </w:t>
      </w:r>
      <w:r>
        <w:t>£</w:t>
      </w:r>
      <w:r w:rsidRPr="007F7DE2">
        <w:t>40</w:t>
      </w:r>
      <w:r>
        <w:t xml:space="preserve"> </w:t>
      </w:r>
      <w:r>
        <w:t xml:space="preserve">million </w:t>
      </w:r>
      <w:r w:rsidRPr="007F7DE2">
        <w:t>on the humanitarian side. The issues of both humanitarian support and development support are significant. I am proud of what we have achieved in enabling the people of Afghanistan to progress</w:t>
      </w:r>
      <w:r>
        <w:t>,</w:t>
      </w:r>
      <w:r w:rsidRPr="007F7DE2">
        <w:t xml:space="preserve"> and </w:t>
      </w:r>
      <w:r>
        <w:t xml:space="preserve">we </w:t>
      </w:r>
      <w:r w:rsidRPr="007F7DE2">
        <w:t xml:space="preserve">will continue to remain committed to that, but </w:t>
      </w:r>
      <w:r w:rsidRPr="007F7DE2">
        <w:t xml:space="preserve">there has to be a recognition of the </w:t>
      </w:r>
      <w:r>
        <w:t>prevailing</w:t>
      </w:r>
      <w:r w:rsidRPr="007F7DE2">
        <w:t xml:space="preserve"> situation. Baroness Goldie talked about our forces on the ground, but equally</w:t>
      </w:r>
      <w:r>
        <w:t xml:space="preserve"> </w:t>
      </w:r>
      <w:r w:rsidRPr="007F7DE2">
        <w:t>it is right and appropriate</w:t>
      </w:r>
      <w:r>
        <w:t>,</w:t>
      </w:r>
      <w:r w:rsidRPr="007F7DE2">
        <w:t xml:space="preserve"> </w:t>
      </w:r>
      <w:r>
        <w:t xml:space="preserve">to </w:t>
      </w:r>
      <w:r w:rsidRPr="007F7DE2">
        <w:t>my mind</w:t>
      </w:r>
      <w:r>
        <w:t>,</w:t>
      </w:r>
      <w:r w:rsidRPr="007F7DE2">
        <w:t xml:space="preserve"> to recognise the conditions that will prevail that will determine </w:t>
      </w:r>
      <w:r>
        <w:t xml:space="preserve">our </w:t>
      </w:r>
      <w:r w:rsidRPr="007F7DE2">
        <w:t xml:space="preserve">future support and </w:t>
      </w:r>
      <w:r>
        <w:t xml:space="preserve">the </w:t>
      </w:r>
      <w:r w:rsidRPr="007F7DE2">
        <w:t xml:space="preserve">decisions that we make. </w:t>
      </w:r>
      <w:r>
        <w:t xml:space="preserve">However, </w:t>
      </w:r>
      <w:r w:rsidRPr="007F7DE2">
        <w:t>we remain committed to Afghanistan</w:t>
      </w:r>
      <w:r>
        <w:t>,</w:t>
      </w:r>
      <w:r w:rsidRPr="007F7DE2">
        <w:t xml:space="preserve"> and that </w:t>
      </w:r>
      <w:r>
        <w:t xml:space="preserve">is </w:t>
      </w:r>
      <w:r w:rsidRPr="007F7DE2">
        <w:t xml:space="preserve">why we announced the </w:t>
      </w:r>
      <w:r>
        <w:t xml:space="preserve">12-month </w:t>
      </w:r>
      <w:r w:rsidRPr="007F7DE2">
        <w:t xml:space="preserve">funding that </w:t>
      </w:r>
      <w:r>
        <w:t>we did</w:t>
      </w:r>
      <w:r w:rsidRPr="007F7DE2">
        <w:t xml:space="preserve">, which also reflects the current spending round. </w:t>
      </w:r>
    </w:p>
    <w:p w:rsidR="00070960" w:rsidRPr="008232DC" w:rsidP="00070960">
      <w:pPr>
        <w:pStyle w:val="Remark"/>
        <w:rPr>
          <w:rFonts w:eastAsiaTheme="minorHAnsi" w:cstheme="minorBidi"/>
          <w:b/>
          <w:i/>
          <w:szCs w:val="22"/>
        </w:rPr>
      </w:pPr>
      <w:r w:rsidRPr="008232DC">
        <w:rPr>
          <w:b/>
          <w:bCs/>
        </w:rPr>
        <w:t>The Chair:</w:t>
      </w:r>
      <w:r>
        <w:rPr>
          <w:rFonts w:eastAsiaTheme="minorHAnsi" w:cstheme="minorBidi"/>
          <w:bCs/>
          <w:iCs/>
          <w:szCs w:val="22"/>
        </w:rPr>
        <w:t xml:space="preserve"> Baroness Goldie, is there anything you would like to add? </w:t>
      </w:r>
    </w:p>
    <w:p w:rsidR="00070960" w:rsidP="00070960">
      <w:pPr>
        <w:pStyle w:val="Answer"/>
      </w:pPr>
      <w:r>
        <w:rPr>
          <w:b/>
          <w:i/>
        </w:rPr>
        <w:t xml:space="preserve">Baroness Goldie: </w:t>
      </w:r>
      <w:r w:rsidRPr="007F7DE2">
        <w:t xml:space="preserve">Thank you, </w:t>
      </w:r>
      <w:r>
        <w:t>Chair</w:t>
      </w:r>
      <w:r w:rsidRPr="007F7DE2">
        <w:t xml:space="preserve">, there is not. </w:t>
      </w:r>
    </w:p>
    <w:p w:rsidR="00070960" w:rsidP="007C3657">
      <w:pPr>
        <w:pStyle w:val="Remark"/>
      </w:pPr>
      <w:r w:rsidRPr="007F7DE2">
        <w:rPr>
          <w:b/>
        </w:rPr>
        <w:t>Lord Purvis of Tweed:</w:t>
      </w:r>
      <w:r>
        <w:t xml:space="preserve"> </w:t>
      </w:r>
      <w:r w:rsidRPr="007F7DE2">
        <w:t xml:space="preserve">I do not think you quite explained why there had been a reduction </w:t>
      </w:r>
      <w:r w:rsidRPr="00611E2B">
        <w:t>from that year. If you have any comments on that, that would be helpful</w:t>
      </w:r>
      <w:r>
        <w:t xml:space="preserve">. </w:t>
      </w:r>
    </w:p>
    <w:p w:rsidR="005E0A70" w:rsidP="007C3657">
      <w:pPr>
        <w:pStyle w:val="Remark"/>
      </w:pPr>
      <w:r w:rsidRPr="007F7DE2">
        <w:t xml:space="preserve">I was interested </w:t>
      </w:r>
      <w:r>
        <w:t xml:space="preserve">that </w:t>
      </w:r>
      <w:r w:rsidRPr="007F7DE2">
        <w:t>you referr</w:t>
      </w:r>
      <w:r>
        <w:t xml:space="preserve">ed </w:t>
      </w:r>
      <w:r w:rsidRPr="007F7DE2">
        <w:t>back to L</w:t>
      </w:r>
      <w:r w:rsidRPr="007F7DE2">
        <w:t xml:space="preserve">ord </w:t>
      </w:r>
      <w:r>
        <w:t xml:space="preserve">Grocott, </w:t>
      </w:r>
      <w:r w:rsidRPr="007F7DE2">
        <w:t xml:space="preserve">because that is what I want to ask my supplementary question about: what is conditionality? </w:t>
      </w:r>
      <w:r>
        <w:t xml:space="preserve">Will </w:t>
      </w:r>
      <w:r w:rsidRPr="007F7DE2">
        <w:t>conditionality be over the totality of development assistance from the UK? As your own briefing indicated, over 50% of the UK development budget f</w:t>
      </w:r>
      <w:r w:rsidRPr="007F7DE2">
        <w:t xml:space="preserve">or Afghanistan goes to the Afghan </w:t>
      </w:r>
      <w:r w:rsidRPr="007F7DE2">
        <w:t>Reconstruction Trust Fund</w:t>
      </w:r>
      <w:r w:rsidRPr="007F7DE2">
        <w:t>, administered by the World Bank</w:t>
      </w:r>
      <w:r>
        <w:t xml:space="preserve">, </w:t>
      </w:r>
      <w:r w:rsidRPr="007F7DE2">
        <w:t>a multilateral fund</w:t>
      </w:r>
      <w:r>
        <w:t>,</w:t>
      </w:r>
      <w:r w:rsidRPr="007F7DE2">
        <w:t xml:space="preserve"> and </w:t>
      </w:r>
      <w:r>
        <w:t xml:space="preserve">in fact we </w:t>
      </w:r>
      <w:r w:rsidRPr="007F7DE2">
        <w:t xml:space="preserve">are the second biggest donors to </w:t>
      </w:r>
      <w:r>
        <w:t xml:space="preserve">it </w:t>
      </w:r>
      <w:r w:rsidRPr="007F7DE2">
        <w:t>after Germany</w:t>
      </w:r>
      <w:r>
        <w:t>.</w:t>
      </w:r>
    </w:p>
    <w:p w:rsidR="00070960" w:rsidP="007C3657">
      <w:pPr>
        <w:pStyle w:val="Remark"/>
      </w:pPr>
      <w:r>
        <w:t xml:space="preserve">If there is Taliban in the </w:t>
      </w:r>
      <w:r>
        <w:t>g</w:t>
      </w:r>
      <w:r>
        <w:t xml:space="preserve">overnment as a result of the peace talks, </w:t>
      </w:r>
      <w:r>
        <w:t>will the totality of British assistance be conditioned on the criteria that you indicated? At the moment, over half of all UK development assistance</w:t>
      </w:r>
      <w:r w:rsidRPr="007F7DE2">
        <w:t xml:space="preserve"> </w:t>
      </w:r>
      <w:r>
        <w:t>is going through Afghan ministries</w:t>
      </w:r>
      <w:r>
        <w:t>,</w:t>
      </w:r>
      <w:r>
        <w:t xml:space="preserve"> so we could be in a situation where there are Taliban Ministers who hav</w:t>
      </w:r>
      <w:r>
        <w:t>e links with existing and ongoing terrorist groups, as Lord Hannay indicated, and who will be administering British funds. Clearly that cannot be the objective, so what is the totality of conditionality?</w:t>
      </w:r>
    </w:p>
    <w:p w:rsidR="00070960" w:rsidP="00070960">
      <w:pPr>
        <w:pStyle w:val="Answer"/>
      </w:pPr>
      <w:r>
        <w:rPr>
          <w:b/>
          <w:i/>
        </w:rPr>
        <w:t>Lord Ahmad of Wimbledon:</w:t>
      </w:r>
      <w:r>
        <w:rPr>
          <w:bCs/>
          <w:iCs/>
        </w:rPr>
        <w:t xml:space="preserve"> I think I have already allu</w:t>
      </w:r>
      <w:r>
        <w:rPr>
          <w:bCs/>
          <w:iCs/>
        </w:rPr>
        <w:t xml:space="preserve">ded to that, in the sense that the priorities that I have set out are the actual filter that will be applied to future support to Afghanistan. </w:t>
      </w:r>
      <w:r w:rsidRPr="00BE1923">
        <w:t>An inclusive Afghanistan means that, as the current peace negotiations recognise, the Taliban have control of ter</w:t>
      </w:r>
      <w:r w:rsidRPr="00BE1923">
        <w:t>ritory</w:t>
      </w:r>
      <w:r>
        <w:t xml:space="preserve">. Equally, I can give you a practical example of instances of Taliban interference in aid delivery, for example. We take this issue very seriously and are very clear that there is </w:t>
      </w:r>
      <w:r w:rsidRPr="00BE1923">
        <w:t xml:space="preserve">zero tolerance </w:t>
      </w:r>
      <w:r>
        <w:t>of</w:t>
      </w:r>
      <w:r w:rsidRPr="00BE1923">
        <w:t xml:space="preserve"> any diversion or interference. </w:t>
      </w:r>
    </w:p>
    <w:p w:rsidR="00070960" w:rsidP="00070960">
      <w:pPr>
        <w:pStyle w:val="Answer"/>
      </w:pPr>
      <w:r w:rsidRPr="00BE1923">
        <w:t>As to the premise of</w:t>
      </w:r>
      <w:r w:rsidRPr="00BE1923">
        <w:t xml:space="preserve"> future </w:t>
      </w:r>
      <w:r>
        <w:t>spend</w:t>
      </w:r>
      <w:r w:rsidRPr="00BE1923">
        <w:t>ing and future support</w:t>
      </w:r>
      <w:r>
        <w:t>, t</w:t>
      </w:r>
      <w:r w:rsidRPr="00BE1923">
        <w:t xml:space="preserve">he conditionality is very clear that </w:t>
      </w:r>
      <w:r>
        <w:t xml:space="preserve">the Taliban </w:t>
      </w:r>
      <w:r w:rsidRPr="00BE1923">
        <w:t>needs to be inclusive</w:t>
      </w:r>
      <w:r>
        <w:t>. I</w:t>
      </w:r>
      <w:r w:rsidRPr="00BE1923">
        <w:t xml:space="preserve">t needs to ensure that women's rights and </w:t>
      </w:r>
      <w:r>
        <w:t>the rights</w:t>
      </w:r>
      <w:r w:rsidRPr="00BE1923">
        <w:t xml:space="preserve"> of minorities are protected, and </w:t>
      </w:r>
      <w:bookmarkStart w:id="3" w:name="_Hlk56519912"/>
      <w:r w:rsidRPr="00BE1923">
        <w:t xml:space="preserve">the basis on which we provide support through the current </w:t>
      </w:r>
      <w:r>
        <w:t>i</w:t>
      </w:r>
      <w:r>
        <w:t xml:space="preserve">nstitutions of the Afghan </w:t>
      </w:r>
      <w:r>
        <w:t>g</w:t>
      </w:r>
      <w:r>
        <w:t>overnment will continue to ensure that they</w:t>
      </w:r>
      <w:bookmarkEnd w:id="3"/>
      <w:r>
        <w:t xml:space="preserve">, too, recognise and prioritise the </w:t>
      </w:r>
      <w:r w:rsidRPr="00BE1923">
        <w:t xml:space="preserve">areas that we have highlighted as conditions </w:t>
      </w:r>
      <w:r>
        <w:t>to</w:t>
      </w:r>
      <w:r w:rsidRPr="00BE1923">
        <w:t xml:space="preserve"> the support that we provide. </w:t>
      </w:r>
    </w:p>
    <w:p w:rsidR="00070960" w:rsidP="00070960">
      <w:pPr>
        <w:pStyle w:val="Answer"/>
      </w:pPr>
      <w:r w:rsidRPr="00BE1923">
        <w:t>I share Lord Purvis</w:t>
      </w:r>
      <w:r>
        <w:t>’s view that i</w:t>
      </w:r>
      <w:r w:rsidRPr="00BE1923">
        <w:t>t is very difficult at this time to see</w:t>
      </w:r>
      <w:r w:rsidRPr="00BE1923">
        <w:t xml:space="preserve"> what entity this new </w:t>
      </w:r>
      <w:r>
        <w:t>A</w:t>
      </w:r>
      <w:r w:rsidRPr="00BE1923">
        <w:t>dministration may take</w:t>
      </w:r>
      <w:r>
        <w:t>,</w:t>
      </w:r>
      <w:r w:rsidRPr="00BE1923">
        <w:t xml:space="preserve"> the influences </w:t>
      </w:r>
      <w:r>
        <w:t>they</w:t>
      </w:r>
      <w:r w:rsidRPr="00BE1923">
        <w:t xml:space="preserve"> may have and the priorities </w:t>
      </w:r>
      <w:r>
        <w:t>they</w:t>
      </w:r>
      <w:r w:rsidRPr="00BE1923">
        <w:t xml:space="preserve"> will set, but the starting premise must be what was agreed at the start of the talks, which was agreement </w:t>
      </w:r>
      <w:r>
        <w:t>to</w:t>
      </w:r>
      <w:r w:rsidRPr="00BE1923">
        <w:t xml:space="preserve"> peace and security but also </w:t>
      </w:r>
      <w:r>
        <w:t xml:space="preserve">agreement </w:t>
      </w:r>
      <w:r w:rsidRPr="00BE1923">
        <w:t xml:space="preserve">to uphold the principles of inclusivity. That is why we will continue to press that through the peace process. </w:t>
      </w:r>
    </w:p>
    <w:p w:rsidR="00070960" w:rsidP="00070960">
      <w:pPr>
        <w:pStyle w:val="Answer"/>
      </w:pPr>
      <w:r>
        <w:t xml:space="preserve">As </w:t>
      </w:r>
      <w:r w:rsidRPr="00BE1923">
        <w:t>I have already stated a number of times</w:t>
      </w:r>
      <w:r>
        <w:t>, f</w:t>
      </w:r>
      <w:r w:rsidRPr="00BE1923">
        <w:t xml:space="preserve">uture funding will reflect what </w:t>
      </w:r>
      <w:r>
        <w:t xml:space="preserve">we are seeking </w:t>
      </w:r>
      <w:r w:rsidRPr="00BE1923">
        <w:t>to achieve through our development programmes</w:t>
      </w:r>
      <w:r>
        <w:t>—</w:t>
      </w:r>
      <w:r w:rsidRPr="00BE1923">
        <w:t>not ju</w:t>
      </w:r>
      <w:r w:rsidRPr="00BE1923">
        <w:t xml:space="preserve">st in Afghanistan, I would add, but elsewhere. I am very clear as the </w:t>
      </w:r>
      <w:r>
        <w:t>M</w:t>
      </w:r>
      <w:r w:rsidRPr="00BE1923">
        <w:t xml:space="preserve">inister responsible, tallying up my role as </w:t>
      </w:r>
      <w:r>
        <w:t>M</w:t>
      </w:r>
      <w:r w:rsidRPr="00BE1923">
        <w:t xml:space="preserve">inister for </w:t>
      </w:r>
      <w:r>
        <w:t>S</w:t>
      </w:r>
      <w:r w:rsidRPr="00BE1923">
        <w:t xml:space="preserve">outh </w:t>
      </w:r>
      <w:r w:rsidRPr="00BE1923">
        <w:t xml:space="preserve">Asia and </w:t>
      </w:r>
      <w:r>
        <w:t>M</w:t>
      </w:r>
      <w:r w:rsidRPr="00BE1923">
        <w:t xml:space="preserve">inister for </w:t>
      </w:r>
      <w:r w:rsidRPr="00BE1923">
        <w:t>Human Rights</w:t>
      </w:r>
      <w:r w:rsidRPr="00BE1923">
        <w:t xml:space="preserve">, that the essential feature of what we have gained </w:t>
      </w:r>
      <w:r>
        <w:t xml:space="preserve">and </w:t>
      </w:r>
      <w:r w:rsidRPr="00BE1923">
        <w:t>established</w:t>
      </w:r>
      <w:r>
        <w:t xml:space="preserve"> in</w:t>
      </w:r>
      <w:r w:rsidRPr="00BE1923">
        <w:t xml:space="preserve"> education for you</w:t>
      </w:r>
      <w:r w:rsidRPr="00BE1923">
        <w:t xml:space="preserve">ng girls in Afghanistan is not lost. </w:t>
      </w:r>
    </w:p>
    <w:p w:rsidR="00070960" w:rsidP="00070960">
      <w:pPr>
        <w:pStyle w:val="Answer"/>
      </w:pPr>
      <w:r w:rsidRPr="00BE1923">
        <w:t xml:space="preserve">That is why I come back to an earlier point: </w:t>
      </w:r>
      <w:r>
        <w:t xml:space="preserve">that, </w:t>
      </w:r>
      <w:r w:rsidRPr="00BE1923">
        <w:t>for me</w:t>
      </w:r>
      <w:r>
        <w:t>,</w:t>
      </w:r>
      <w:r w:rsidRPr="00BE1923">
        <w:t xml:space="preserve"> one of the priorities is tackling the ideology of the organisation that is the Taliban to ensure not only that we influence it but </w:t>
      </w:r>
      <w:r>
        <w:t xml:space="preserve">that </w:t>
      </w:r>
      <w:r w:rsidRPr="00BE1923">
        <w:t xml:space="preserve">any future </w:t>
      </w:r>
      <w:r>
        <w:t>A</w:t>
      </w:r>
      <w:r w:rsidRPr="00BE1923">
        <w:t>dministrati</w:t>
      </w:r>
      <w:r w:rsidRPr="00BE1923">
        <w:t>on</w:t>
      </w:r>
      <w:r>
        <w:t xml:space="preserve"> </w:t>
      </w:r>
      <w:r w:rsidRPr="00BE1923">
        <w:t xml:space="preserve">reflects </w:t>
      </w:r>
      <w:r>
        <w:t xml:space="preserve">the </w:t>
      </w:r>
      <w:r w:rsidRPr="00BE1923">
        <w:t>priorities</w:t>
      </w:r>
      <w:r>
        <w:t>, and</w:t>
      </w:r>
      <w:r w:rsidRPr="00BE1923">
        <w:t xml:space="preserve"> not just as we see them</w:t>
      </w:r>
      <w:r>
        <w:t xml:space="preserve">. </w:t>
      </w:r>
      <w:r w:rsidRPr="00BE1923">
        <w:t>The lens must be very clear</w:t>
      </w:r>
      <w:r>
        <w:t>: i</w:t>
      </w:r>
      <w:r w:rsidRPr="00BE1923">
        <w:t xml:space="preserve">f the Taliban can claim to follow a particular philosophy of a religion, let us use that lens of religion. It is not just us articulating </w:t>
      </w:r>
      <w:r>
        <w:t xml:space="preserve">it </w:t>
      </w:r>
      <w:r w:rsidRPr="00BE1923">
        <w:t>but our other partners worki</w:t>
      </w:r>
      <w:r w:rsidRPr="00BE1923">
        <w:t xml:space="preserve">ng within </w:t>
      </w:r>
      <w:r>
        <w:t>that to ensure that it stands up the principles and agreements it has signed up to, and we will hold it to that.</w:t>
      </w:r>
    </w:p>
    <w:p w:rsidR="00070960" w:rsidP="00070960">
      <w:pPr>
        <w:pStyle w:val="Remark"/>
      </w:pPr>
      <w:r w:rsidRPr="008232DC">
        <w:rPr>
          <w:b/>
        </w:rPr>
        <w:t>The Chair:</w:t>
      </w:r>
      <w:r>
        <w:t xml:space="preserve"> Thank you. We now move to Lord Alton’s question. </w:t>
      </w:r>
      <w:r w:rsidRPr="00BE1923">
        <w:t xml:space="preserve">I appreciate that the run of questions at the moment is aimed at the </w:t>
      </w:r>
      <w:r>
        <w:t>FCDO</w:t>
      </w:r>
      <w:r>
        <w:t xml:space="preserve">, </w:t>
      </w:r>
      <w:r w:rsidRPr="00BE1923">
        <w:t xml:space="preserve">but I </w:t>
      </w:r>
      <w:r>
        <w:t xml:space="preserve">always </w:t>
      </w:r>
      <w:r w:rsidRPr="00BE1923">
        <w:t>invite Baroness Goldie</w:t>
      </w:r>
      <w:r>
        <w:t>, when the question is first asked, whether she has anything to add. I am not ignoring her, of course.</w:t>
      </w:r>
      <w:r w:rsidRPr="00BE1923">
        <w:t xml:space="preserve"> </w:t>
      </w:r>
    </w:p>
    <w:p w:rsidR="00C10BD2" w:rsidP="00070960">
      <w:pPr>
        <w:pStyle w:val="Question"/>
      </w:pPr>
      <w:r w:rsidRPr="008232DC">
        <w:rPr>
          <w:b/>
        </w:rPr>
        <w:t>Lord Alton of Liverpool:</w:t>
      </w:r>
      <w:r>
        <w:t xml:space="preserve"> </w:t>
      </w:r>
      <w:r w:rsidRPr="00BE1923">
        <w:t xml:space="preserve">I am sure that none of us would ever ignore Baroness Goldie or indeed Lord </w:t>
      </w:r>
      <w:r>
        <w:t>Ahmad</w:t>
      </w:r>
      <w:r w:rsidRPr="00BE1923">
        <w:t xml:space="preserve">. </w:t>
      </w:r>
    </w:p>
    <w:p w:rsidR="00070960" w:rsidP="00C10BD2">
      <w:pPr>
        <w:pStyle w:val="Question"/>
        <w:numPr>
          <w:ilvl w:val="0"/>
          <w:numId w:val="0"/>
        </w:numPr>
        <w:ind w:left="794"/>
      </w:pPr>
      <w:r w:rsidRPr="00BE1923">
        <w:t>I would</w:t>
      </w:r>
      <w:r w:rsidRPr="00BE1923">
        <w:t xml:space="preserve"> like to dig deeper</w:t>
      </w:r>
      <w:r>
        <w:t xml:space="preserve">, if I may, into the levels of funding we have been giving in specific areas. During our </w:t>
      </w:r>
      <w:r>
        <w:t xml:space="preserve">select committee </w:t>
      </w:r>
      <w:r>
        <w:t>hearing</w:t>
      </w:r>
      <w:r>
        <w:t>s</w:t>
      </w:r>
      <w:r>
        <w:t xml:space="preserve">, witnesses have told us that in recent </w:t>
      </w:r>
      <w:r>
        <w:t xml:space="preserve">times </w:t>
      </w:r>
      <w:r>
        <w:t>there has been a decrease in UK and international funding for human rights pr</w:t>
      </w:r>
      <w:r>
        <w:t>ogrammes and women’s rights programmes in Afghanistan. These, of course, are programmes that have challenged Taliban support for issues such as child marriage and the denial of women’s education. Has there been a decrease in support, and, if so, why is tha</w:t>
      </w:r>
      <w:r>
        <w:t>t?</w:t>
      </w:r>
    </w:p>
    <w:p w:rsidR="00070960" w:rsidP="00070960">
      <w:pPr>
        <w:pStyle w:val="Answer"/>
      </w:pPr>
      <w:r>
        <w:rPr>
          <w:b/>
          <w:i/>
        </w:rPr>
        <w:t xml:space="preserve">Lord Ahmad of Wimbledon: </w:t>
      </w:r>
      <w:r>
        <w:rPr>
          <w:bCs/>
          <w:iCs/>
        </w:rPr>
        <w:t xml:space="preserve">Let me </w:t>
      </w:r>
      <w:r w:rsidRPr="00990240">
        <w:t>assure Lord Alton that the UK remains absolutely committed to supporting projects on human rights, and particularly women's rights, in 2020. For example, we approved $8</w:t>
      </w:r>
      <w:r>
        <w:t xml:space="preserve"> million</w:t>
      </w:r>
      <w:r w:rsidRPr="00990240">
        <w:t xml:space="preserve"> of support dedicated to women's projects und</w:t>
      </w:r>
      <w:r w:rsidRPr="00990240">
        <w:t xml:space="preserve">er the </w:t>
      </w:r>
      <w:r>
        <w:t>A</w:t>
      </w:r>
      <w:r>
        <w:t>RTF</w:t>
      </w:r>
      <w:r w:rsidRPr="00990240">
        <w:t>. There are different funding streams</w:t>
      </w:r>
      <w:r>
        <w:t>,</w:t>
      </w:r>
      <w:r w:rsidRPr="00990240">
        <w:t xml:space="preserve"> and a lot of the projects and support </w:t>
      </w:r>
      <w:r>
        <w:t>for</w:t>
      </w:r>
      <w:r w:rsidRPr="00990240">
        <w:t xml:space="preserve"> women are contained in them. </w:t>
      </w:r>
    </w:p>
    <w:p w:rsidR="00070960" w:rsidP="00070960">
      <w:pPr>
        <w:pStyle w:val="Answer"/>
      </w:pPr>
      <w:r w:rsidRPr="00990240">
        <w:t xml:space="preserve">Afghanistan remains an </w:t>
      </w:r>
      <w:r>
        <w:t>FCDO</w:t>
      </w:r>
      <w:r w:rsidRPr="00990240">
        <w:t xml:space="preserve"> human rights priority country</w:t>
      </w:r>
      <w:r>
        <w:t xml:space="preserve">—it appears in </w:t>
      </w:r>
      <w:r w:rsidRPr="00990240">
        <w:t>our annual human rights report</w:t>
      </w:r>
      <w:r>
        <w:t>—</w:t>
      </w:r>
      <w:r w:rsidRPr="00990240">
        <w:t xml:space="preserve">and we continue to support initiatives with the communities, particularly </w:t>
      </w:r>
      <w:r>
        <w:t xml:space="preserve">those </w:t>
      </w:r>
      <w:r w:rsidRPr="00990240">
        <w:t xml:space="preserve">focused on </w:t>
      </w:r>
      <w:r>
        <w:t>girls’</w:t>
      </w:r>
      <w:r w:rsidRPr="00990240">
        <w:t xml:space="preserve"> education. I have already given figures for the increment </w:t>
      </w:r>
      <w:r>
        <w:t xml:space="preserve">in support </w:t>
      </w:r>
      <w:r w:rsidRPr="00990240">
        <w:t>that we have seen specifically for girls</w:t>
      </w:r>
      <w:r>
        <w:t>’</w:t>
      </w:r>
      <w:r w:rsidRPr="00990240">
        <w:t xml:space="preserve"> education in Afghanistan. As you will </w:t>
      </w:r>
      <w:r>
        <w:t>very much</w:t>
      </w:r>
      <w:r>
        <w:t xml:space="preserve"> </w:t>
      </w:r>
      <w:r w:rsidRPr="00990240">
        <w:t xml:space="preserve">recognise, it is </w:t>
      </w:r>
      <w:r>
        <w:t xml:space="preserve">also </w:t>
      </w:r>
      <w:r w:rsidRPr="00990240">
        <w:t xml:space="preserve">a personal priority for our Prime Minister. </w:t>
      </w:r>
      <w:r>
        <w:t>The issue of 12</w:t>
      </w:r>
      <w:r w:rsidRPr="00990240">
        <w:t xml:space="preserve"> years of quality education is very much part and parcel of our thinking </w:t>
      </w:r>
      <w:r>
        <w:t>when it comes to</w:t>
      </w:r>
      <w:r w:rsidRPr="00990240">
        <w:t xml:space="preserve"> support programmes, not just today but going forward</w:t>
      </w:r>
      <w:r>
        <w:t>, and t</w:t>
      </w:r>
      <w:r w:rsidRPr="00990240">
        <w:t>he issue of inclusivity o</w:t>
      </w:r>
      <w:r w:rsidRPr="00990240">
        <w:t xml:space="preserve">f women and girls is very much part of that. </w:t>
      </w:r>
    </w:p>
    <w:p w:rsidR="00070960" w:rsidP="00070960">
      <w:pPr>
        <w:pStyle w:val="Answer"/>
      </w:pPr>
      <w:r>
        <w:t>Multilaterally</w:t>
      </w:r>
      <w:r w:rsidRPr="00990240">
        <w:t xml:space="preserve">, our mission at the UN </w:t>
      </w:r>
      <w:r>
        <w:t>c</w:t>
      </w:r>
      <w:r w:rsidRPr="00990240">
        <w:t>o</w:t>
      </w:r>
      <w:r>
        <w:t>-</w:t>
      </w:r>
      <w:r w:rsidRPr="00990240">
        <w:t xml:space="preserve">chairs with the Afghan </w:t>
      </w:r>
      <w:r>
        <w:t>permanent representative, Afghanistan has a very dynamic woman ambassador, and the Group of F</w:t>
      </w:r>
      <w:r w:rsidRPr="00990240">
        <w:t xml:space="preserve">riends of </w:t>
      </w:r>
      <w:r>
        <w:t>W</w:t>
      </w:r>
      <w:r w:rsidRPr="00990240">
        <w:t>omen in Afghanistan advocates for a larger</w:t>
      </w:r>
      <w:r w:rsidRPr="00990240">
        <w:t xml:space="preserve"> role for women</w:t>
      </w:r>
      <w:r>
        <w:t>,</w:t>
      </w:r>
      <w:r w:rsidRPr="00990240">
        <w:t xml:space="preserve"> including in the peace process. We have been a key driver of that. </w:t>
      </w:r>
    </w:p>
    <w:p w:rsidR="00070960" w:rsidP="00070960">
      <w:pPr>
        <w:pStyle w:val="Answer"/>
      </w:pPr>
      <w:r w:rsidRPr="00990240">
        <w:t xml:space="preserve">The </w:t>
      </w:r>
      <w:r>
        <w:t xml:space="preserve">UK has also, </w:t>
      </w:r>
      <w:r w:rsidRPr="00990240">
        <w:t xml:space="preserve">in partnership with Germany, Indonesia and Afghanistan, used </w:t>
      </w:r>
      <w:r>
        <w:t>its</w:t>
      </w:r>
      <w:r w:rsidRPr="00990240">
        <w:t xml:space="preserve"> seat at the UN Security Council </w:t>
      </w:r>
      <w:r>
        <w:t>to promote a greater role for women in the peace process,</w:t>
      </w:r>
      <w:r>
        <w:t xml:space="preserve"> which is </w:t>
      </w:r>
      <w:r w:rsidRPr="00990240">
        <w:t xml:space="preserve">fundamental to </w:t>
      </w:r>
      <w:r>
        <w:t xml:space="preserve">the success of </w:t>
      </w:r>
      <w:r w:rsidRPr="00990240">
        <w:t xml:space="preserve">the peace process. </w:t>
      </w:r>
      <w:r>
        <w:t>As</w:t>
      </w:r>
      <w:r w:rsidRPr="00990240">
        <w:t xml:space="preserve"> </w:t>
      </w:r>
      <w:r>
        <w:t>M</w:t>
      </w:r>
      <w:r w:rsidRPr="00990240">
        <w:t>inister for the UN</w:t>
      </w:r>
      <w:r>
        <w:t>,</w:t>
      </w:r>
      <w:r w:rsidRPr="00990240">
        <w:t xml:space="preserve"> I </w:t>
      </w:r>
      <w:r>
        <w:t>avail myself of</w:t>
      </w:r>
      <w:r w:rsidRPr="00990240">
        <w:t xml:space="preserve"> every opportunity to stress that point</w:t>
      </w:r>
      <w:r>
        <w:t xml:space="preserve">, and </w:t>
      </w:r>
      <w:r w:rsidRPr="00990240">
        <w:t xml:space="preserve">I pay particular tribute to the </w:t>
      </w:r>
      <w:r>
        <w:t>C</w:t>
      </w:r>
      <w:r w:rsidRPr="00990240">
        <w:t xml:space="preserve">hair of the </w:t>
      </w:r>
      <w:r>
        <w:t>C</w:t>
      </w:r>
      <w:r w:rsidRPr="00990240">
        <w:t xml:space="preserve">ommittee for her efforts in that regard. I assure her </w:t>
      </w:r>
      <w:r>
        <w:t>and Lord Al</w:t>
      </w:r>
      <w:r>
        <w:t>ton</w:t>
      </w:r>
      <w:r w:rsidRPr="00990240">
        <w:t xml:space="preserve"> that we aim not</w:t>
      </w:r>
      <w:r>
        <w:t xml:space="preserve"> just</w:t>
      </w:r>
      <w:r w:rsidRPr="00990240">
        <w:t xml:space="preserve"> to sustain this but </w:t>
      </w:r>
      <w:r>
        <w:t xml:space="preserve">to strengthen </w:t>
      </w:r>
      <w:r>
        <w:t>it</w:t>
      </w:r>
      <w:r>
        <w:t>.</w:t>
      </w:r>
    </w:p>
    <w:p w:rsidR="00070960" w:rsidP="00070960">
      <w:pPr>
        <w:pStyle w:val="Answer"/>
      </w:pPr>
      <w:r>
        <w:t xml:space="preserve">In 2019, </w:t>
      </w:r>
      <w:r w:rsidRPr="00990240">
        <w:t>we also provided support in the area of media freedom</w:t>
      </w:r>
      <w:r>
        <w:t xml:space="preserve"> that focused</w:t>
      </w:r>
      <w:r w:rsidRPr="00990240">
        <w:t xml:space="preserve"> specifically on female journalists. We will continue to take these different initiatives. </w:t>
      </w:r>
      <w:r>
        <w:t>There is</w:t>
      </w:r>
      <w:r w:rsidRPr="00990240">
        <w:t xml:space="preserve"> specific funding f</w:t>
      </w:r>
      <w:r w:rsidRPr="00990240">
        <w:t xml:space="preserve">or projects that are focused specifically on women, </w:t>
      </w:r>
      <w:r>
        <w:t xml:space="preserve">but </w:t>
      </w:r>
      <w:r w:rsidRPr="00990240">
        <w:t xml:space="preserve">some of our larger pots of money are also focused on delivering our key priorities, particularly for girls and women in Afghanistan. </w:t>
      </w:r>
    </w:p>
    <w:p w:rsidR="00070960" w:rsidP="00070960">
      <w:pPr>
        <w:pStyle w:val="Remark"/>
      </w:pPr>
      <w:r w:rsidRPr="00990240">
        <w:rPr>
          <w:b/>
        </w:rPr>
        <w:t>The Chair:</w:t>
      </w:r>
      <w:r>
        <w:t xml:space="preserve"> As promised, I turn to Baroness Goldie. Is there anythi</w:t>
      </w:r>
      <w:r>
        <w:t>ng you wish to add?</w:t>
      </w:r>
    </w:p>
    <w:p w:rsidR="00070960" w:rsidP="00070960">
      <w:pPr>
        <w:pStyle w:val="Answer"/>
      </w:pPr>
      <w:r>
        <w:rPr>
          <w:b/>
          <w:i/>
        </w:rPr>
        <w:t xml:space="preserve">Baroness Goldie: </w:t>
      </w:r>
      <w:r>
        <w:t xml:space="preserve">Silence is something I always revel in, particularly when faced with such a fearsome set of interrogators as your Committee. </w:t>
      </w:r>
    </w:p>
    <w:p w:rsidR="00070960" w:rsidP="00070960">
      <w:pPr>
        <w:pStyle w:val="Answer"/>
      </w:pPr>
      <w:r>
        <w:t xml:space="preserve">There is a little information that I might be able to give the Committee from an MoD perspective that might be helpful with regard to the way we try to promote and assist the role of women in Afghanistan. </w:t>
      </w:r>
      <w:r w:rsidRPr="00990240">
        <w:t>I would like to</w:t>
      </w:r>
      <w:r>
        <w:t xml:space="preserve"> make a brief contribution</w:t>
      </w:r>
      <w:r w:rsidRPr="00990240">
        <w:t xml:space="preserve"> about the</w:t>
      </w:r>
      <w:r w:rsidRPr="00990240">
        <w:t xml:space="preserve"> Afghan </w:t>
      </w:r>
      <w:r>
        <w:t xml:space="preserve">National Army Officer </w:t>
      </w:r>
      <w:r w:rsidRPr="00990240">
        <w:t xml:space="preserve">Academy, which we will call </w:t>
      </w:r>
      <w:r>
        <w:t>A</w:t>
      </w:r>
      <w:r w:rsidRPr="00990240">
        <w:t>N</w:t>
      </w:r>
      <w:r>
        <w:t>A</w:t>
      </w:r>
      <w:r w:rsidRPr="00990240">
        <w:t>OA. The UK helped to f</w:t>
      </w:r>
      <w:r>
        <w:t>o</w:t>
      </w:r>
      <w:r w:rsidRPr="00990240">
        <w:t>und that in 2013, and I have to say that it has been hugely successful in facilitating female inclusion. It has now reached</w:t>
      </w:r>
      <w:r>
        <w:t xml:space="preserve"> planned full</w:t>
      </w:r>
      <w:r>
        <w:t xml:space="preserve"> </w:t>
      </w:r>
      <w:r>
        <w:t>operating capability. It has the ca</w:t>
      </w:r>
      <w:r>
        <w:t>pacity to train up to 1,050 male students and around 100 female students every year.</w:t>
      </w:r>
    </w:p>
    <w:p w:rsidR="00070960" w:rsidP="00070960">
      <w:pPr>
        <w:pStyle w:val="Answer"/>
      </w:pPr>
      <w:r>
        <w:t>On 9 September, the a</w:t>
      </w:r>
      <w:r w:rsidRPr="00990240">
        <w:t>cademy celebrated the graduation of its</w:t>
      </w:r>
      <w:r>
        <w:t xml:space="preserve"> five thousandth cadet, 316 graduates being women. I</w:t>
      </w:r>
      <w:r w:rsidRPr="00990240">
        <w:t xml:space="preserve">t is with great pleasure that I </w:t>
      </w:r>
      <w:r>
        <w:t>tell</w:t>
      </w:r>
      <w:r w:rsidRPr="00990240">
        <w:t xml:space="preserve"> the </w:t>
      </w:r>
      <w:r>
        <w:t>C</w:t>
      </w:r>
      <w:r w:rsidRPr="00990240">
        <w:t>ommittee that the</w:t>
      </w:r>
      <w:r w:rsidRPr="00990240">
        <w:t>se female graduates are now operating in intelligence, logistics, human resources</w:t>
      </w:r>
      <w:r>
        <w:t>,</w:t>
      </w:r>
      <w:r w:rsidRPr="00990240">
        <w:t xml:space="preserve"> and combat support. The retention rates for officers are high. </w:t>
      </w:r>
      <w:r>
        <w:t>In addition, the UK offers professional military educational opportunities to Afghan students, and we are very</w:t>
      </w:r>
      <w:r>
        <w:t xml:space="preserve"> </w:t>
      </w:r>
      <w:r w:rsidRPr="00990240">
        <w:t xml:space="preserve">glad to </w:t>
      </w:r>
      <w:r>
        <w:t xml:space="preserve">have </w:t>
      </w:r>
      <w:r w:rsidRPr="00990240">
        <w:t>welcome</w:t>
      </w:r>
      <w:r>
        <w:t>d</w:t>
      </w:r>
      <w:r w:rsidRPr="00990240">
        <w:t xml:space="preserve"> a number of female students to the UK in recent years. </w:t>
      </w:r>
    </w:p>
    <w:p w:rsidR="00070960" w:rsidP="00070960">
      <w:pPr>
        <w:pStyle w:val="Answer"/>
      </w:pPr>
      <w:r w:rsidRPr="00990240">
        <w:t xml:space="preserve">I thought it might be helpful for the </w:t>
      </w:r>
      <w:r>
        <w:t>C</w:t>
      </w:r>
      <w:r w:rsidRPr="00990240">
        <w:t>ommittee to understand th</w:t>
      </w:r>
      <w:r>
        <w:t>e UK’s perhaps</w:t>
      </w:r>
      <w:r w:rsidRPr="00990240">
        <w:t xml:space="preserve"> not widely known but</w:t>
      </w:r>
      <w:r>
        <w:t>,</w:t>
      </w:r>
      <w:r w:rsidRPr="00990240">
        <w:t xml:space="preserve"> to me</w:t>
      </w:r>
      <w:r>
        <w:t>,</w:t>
      </w:r>
      <w:r w:rsidRPr="00990240">
        <w:t xml:space="preserve"> extremely important contribution </w:t>
      </w:r>
      <w:r>
        <w:t>to</w:t>
      </w:r>
      <w:r w:rsidRPr="00990240">
        <w:t xml:space="preserve"> supporting the role of women in A</w:t>
      </w:r>
      <w:r w:rsidRPr="00990240">
        <w:t xml:space="preserve">fghanistan. </w:t>
      </w:r>
    </w:p>
    <w:p w:rsidR="000C3C38" w:rsidP="00070960">
      <w:pPr>
        <w:pStyle w:val="Question"/>
      </w:pPr>
      <w:r w:rsidRPr="00990240">
        <w:rPr>
          <w:b/>
        </w:rPr>
        <w:t>Lord Alton of Liverpool:</w:t>
      </w:r>
      <w:r>
        <w:t xml:space="preserve"> </w:t>
      </w:r>
      <w:r w:rsidRPr="00990240">
        <w:t>I th</w:t>
      </w:r>
      <w:r>
        <w:t>a</w:t>
      </w:r>
      <w:r w:rsidRPr="00990240">
        <w:t xml:space="preserve">nk both </w:t>
      </w:r>
      <w:r>
        <w:t>M</w:t>
      </w:r>
      <w:r w:rsidRPr="00990240">
        <w:t xml:space="preserve">inisters for their replies. Lord Ahmad said earlier that we have to address the philosophy of the Taliban. The Taliban </w:t>
      </w:r>
      <w:r>
        <w:t>is</w:t>
      </w:r>
      <w:r w:rsidRPr="00990240">
        <w:t xml:space="preserve"> imp</w:t>
      </w:r>
      <w:r>
        <w:t>la</w:t>
      </w:r>
      <w:r w:rsidRPr="00990240">
        <w:t xml:space="preserve">cably opposed </w:t>
      </w:r>
      <w:r>
        <w:t>to</w:t>
      </w:r>
      <w:r w:rsidRPr="00990240">
        <w:t xml:space="preserve"> women's education, perhaps best demonstrated by the attempt </w:t>
      </w:r>
      <w:r w:rsidRPr="00990240">
        <w:t xml:space="preserve">to murder Malala Yousafzai in Pakistan. </w:t>
      </w:r>
      <w:r>
        <w:t xml:space="preserve">It also believes </w:t>
      </w:r>
      <w:r w:rsidRPr="00990240">
        <w:t>it to be a capital offence to change your religion</w:t>
      </w:r>
      <w:r>
        <w:t xml:space="preserve">. </w:t>
      </w:r>
      <w:r w:rsidRPr="00990240">
        <w:t xml:space="preserve">We have seen </w:t>
      </w:r>
      <w:r>
        <w:t xml:space="preserve">the </w:t>
      </w:r>
      <w:r w:rsidRPr="00990240">
        <w:t xml:space="preserve">persecution of minorities, such as </w:t>
      </w:r>
      <w:r>
        <w:t xml:space="preserve">Hazaras, </w:t>
      </w:r>
      <w:r w:rsidRPr="00990240">
        <w:t xml:space="preserve">Sikhs </w:t>
      </w:r>
      <w:r>
        <w:t xml:space="preserve">and </w:t>
      </w:r>
      <w:r w:rsidRPr="00990240">
        <w:t>Hindus, and of course</w:t>
      </w:r>
      <w:r>
        <w:t xml:space="preserve"> the persecution of people with same-sex attractions, a</w:t>
      </w:r>
      <w:r>
        <w:t xml:space="preserve">ll of which contributes to the exodus of refugees. </w:t>
      </w:r>
    </w:p>
    <w:p w:rsidR="00070960" w:rsidP="000C3C38">
      <w:pPr>
        <w:pStyle w:val="Question"/>
        <w:numPr>
          <w:ilvl w:val="0"/>
          <w:numId w:val="0"/>
        </w:numPr>
        <w:ind w:left="794"/>
      </w:pPr>
      <w:r>
        <w:t>How are we engaging with religious leaders and scholars to challenge an ideology that would turn the clock back to the eighth century, and,</w:t>
      </w:r>
      <w:r w:rsidRPr="00990240">
        <w:t xml:space="preserve"> </w:t>
      </w:r>
      <w:r>
        <w:t>without such a change, how will a new emirate co-exist with plur</w:t>
      </w:r>
      <w:r>
        <w:t xml:space="preserve">alism, democracy and human rights?  </w:t>
      </w:r>
    </w:p>
    <w:p w:rsidR="00070960" w:rsidP="00070960">
      <w:pPr>
        <w:pStyle w:val="Answer"/>
      </w:pPr>
      <w:r>
        <w:rPr>
          <w:b/>
          <w:i/>
        </w:rPr>
        <w:t xml:space="preserve">Lord Ahmad of Wimbledon: </w:t>
      </w:r>
      <w:r w:rsidRPr="00990AD3">
        <w:rPr>
          <w:bCs/>
          <w:iCs/>
        </w:rPr>
        <w:t>In</w:t>
      </w:r>
      <w:r w:rsidRPr="00990240">
        <w:t xml:space="preserve"> answering the </w:t>
      </w:r>
      <w:r>
        <w:t>n</w:t>
      </w:r>
      <w:r w:rsidRPr="00990240">
        <w:t xml:space="preserve">oble Lord, I </w:t>
      </w:r>
      <w:r>
        <w:t xml:space="preserve">am pre-empting an </w:t>
      </w:r>
      <w:r w:rsidRPr="00990240">
        <w:t xml:space="preserve">announcement that I make will </w:t>
      </w:r>
      <w:r>
        <w:t xml:space="preserve">be making </w:t>
      </w:r>
      <w:r w:rsidRPr="00990240">
        <w:t>later today on the declaration of humanity, which has been very much led by exactly the points that the n</w:t>
      </w:r>
      <w:r w:rsidRPr="00990240">
        <w:t>oble Lord has set out</w:t>
      </w:r>
      <w:r>
        <w:t xml:space="preserve">, at a side event at the </w:t>
      </w:r>
      <w:r>
        <w:t xml:space="preserve">Freedom </w:t>
      </w:r>
      <w:r>
        <w:t xml:space="preserve">of </w:t>
      </w:r>
      <w:r>
        <w:t xml:space="preserve">Religion </w:t>
      </w:r>
      <w:r>
        <w:t xml:space="preserve">or </w:t>
      </w:r>
      <w:r>
        <w:t>Belief Ministerial</w:t>
      </w:r>
      <w:r>
        <w:t xml:space="preserve">. </w:t>
      </w:r>
    </w:p>
    <w:p w:rsidR="00070960" w:rsidP="00070960">
      <w:pPr>
        <w:pStyle w:val="Answer"/>
      </w:pPr>
      <w:r w:rsidRPr="00990240">
        <w:t>I draw a comparison with Ira</w:t>
      </w:r>
      <w:r>
        <w:t xml:space="preserve">q, and I am </w:t>
      </w:r>
      <w:r w:rsidRPr="00990240">
        <w:t xml:space="preserve">sure Baroness </w:t>
      </w:r>
      <w:r>
        <w:t>Anelay</w:t>
      </w:r>
      <w:r w:rsidRPr="00990240">
        <w:t xml:space="preserve"> will recognise this</w:t>
      </w:r>
      <w:r>
        <w:t>. W</w:t>
      </w:r>
      <w:r w:rsidRPr="00990240">
        <w:t xml:space="preserve">hen I went to </w:t>
      </w:r>
      <w:r>
        <w:t>Mosul</w:t>
      </w:r>
      <w:r w:rsidRPr="00990240">
        <w:t xml:space="preserve">, I saw there the philosophy of the organisation that is </w:t>
      </w:r>
      <w:r>
        <w:t>D</w:t>
      </w:r>
      <w:r w:rsidRPr="00990240">
        <w:t>aesh, which has been mentioned on occasion</w:t>
      </w:r>
      <w:r>
        <w:t xml:space="preserve"> </w:t>
      </w:r>
      <w:r w:rsidRPr="00990240">
        <w:t>during this conversation</w:t>
      </w:r>
      <w:r>
        <w:t xml:space="preserve">. It </w:t>
      </w:r>
      <w:r w:rsidRPr="00990240">
        <w:t xml:space="preserve">totally dehumanised a whole population, particularly women and girls, to the extent that </w:t>
      </w:r>
      <w:r>
        <w:t xml:space="preserve">it </w:t>
      </w:r>
      <w:r w:rsidRPr="00B8586C">
        <w:t>then sanctioned offences to be com</w:t>
      </w:r>
      <w:r w:rsidRPr="00B8586C">
        <w:t xml:space="preserve">mitted against </w:t>
      </w:r>
      <w:r>
        <w:t>those people</w:t>
      </w:r>
      <w:r w:rsidRPr="00B8586C">
        <w:t xml:space="preserve">, including rape and torture. Tackling that is not just about governance or about others making statements; it is important that we address the fundamental philosophy of any religion, </w:t>
      </w:r>
      <w:r w:rsidRPr="00990240">
        <w:t>including the religion of Islam, which the Ta</w:t>
      </w:r>
      <w:r w:rsidRPr="00990240">
        <w:t>liban claim</w:t>
      </w:r>
      <w:r>
        <w:t xml:space="preserve">s </w:t>
      </w:r>
      <w:r w:rsidRPr="00990240">
        <w:t>to follow</w:t>
      </w:r>
      <w:r>
        <w:t>.</w:t>
      </w:r>
      <w:r w:rsidRPr="00990240">
        <w:t xml:space="preserve"> If you look at the history of Islam, </w:t>
      </w:r>
      <w:r>
        <w:t xml:space="preserve">you see that </w:t>
      </w:r>
      <w:r w:rsidRPr="00990240">
        <w:t>it actually gave rights to women</w:t>
      </w:r>
      <w:r>
        <w:t xml:space="preserve"> </w:t>
      </w:r>
      <w:r w:rsidRPr="00990240">
        <w:t>on inheritance</w:t>
      </w:r>
      <w:r>
        <w:t xml:space="preserve"> </w:t>
      </w:r>
      <w:r w:rsidRPr="00990240">
        <w:t xml:space="preserve">and what they should seek to achieve. When declarations have been made on education, </w:t>
      </w:r>
      <w:r>
        <w:t xml:space="preserve">they have </w:t>
      </w:r>
      <w:r w:rsidRPr="00990240">
        <w:t>not been gender</w:t>
      </w:r>
      <w:r>
        <w:t>-</w:t>
      </w:r>
      <w:r w:rsidRPr="00990240">
        <w:t>specific in the religio</w:t>
      </w:r>
      <w:r w:rsidRPr="00990240">
        <w:t>us scriptures</w:t>
      </w:r>
      <w:r>
        <w:t xml:space="preserve"> but are </w:t>
      </w:r>
      <w:r w:rsidRPr="00990240">
        <w:t xml:space="preserve">about ensuring that there is inclusivity. </w:t>
      </w:r>
    </w:p>
    <w:p w:rsidR="00070960" w:rsidP="00070960">
      <w:pPr>
        <w:pStyle w:val="Answer"/>
      </w:pPr>
      <w:r w:rsidRPr="00990240">
        <w:t>That comes back to a point that I made earlier</w:t>
      </w:r>
      <w:r>
        <w:t xml:space="preserve">: </w:t>
      </w:r>
      <w:r w:rsidRPr="00990240">
        <w:t>we must address some of these philosophical challenges by, as you rightly say, engaging faith leaders directly. This faith leaders</w:t>
      </w:r>
      <w:r>
        <w:t>’</w:t>
      </w:r>
      <w:r w:rsidRPr="00990240">
        <w:t xml:space="preserve"> declaration</w:t>
      </w:r>
      <w:r w:rsidRPr="00990240">
        <w:t xml:space="preserve"> on humanity addresses specific point</w:t>
      </w:r>
      <w:r>
        <w:t xml:space="preserve">s when it comes to the rights of </w:t>
      </w:r>
      <w:r w:rsidRPr="00990240">
        <w:t>women</w:t>
      </w:r>
      <w:r>
        <w:t xml:space="preserve">, </w:t>
      </w:r>
      <w:r w:rsidRPr="00990240">
        <w:t>particularly those who have been raped</w:t>
      </w:r>
      <w:r>
        <w:t xml:space="preserve">, </w:t>
      </w:r>
      <w:r w:rsidRPr="00990240">
        <w:t xml:space="preserve">and </w:t>
      </w:r>
      <w:r>
        <w:t xml:space="preserve">of </w:t>
      </w:r>
      <w:r w:rsidRPr="00990240">
        <w:t>children born of such crimes</w:t>
      </w:r>
      <w:r>
        <w:t xml:space="preserve">, </w:t>
      </w:r>
      <w:r w:rsidRPr="00990240">
        <w:t xml:space="preserve">to ensure that the initial stigma is </w:t>
      </w:r>
      <w:r>
        <w:t xml:space="preserve">directly </w:t>
      </w:r>
      <w:r w:rsidRPr="00990240">
        <w:t xml:space="preserve">addressed and that the communities show compassion, not </w:t>
      </w:r>
      <w:r w:rsidRPr="00990240">
        <w:t xml:space="preserve">rejection. This has been led by the faith leaders themselves and includes Christian, </w:t>
      </w:r>
      <w:r>
        <w:t>Y</w:t>
      </w:r>
      <w:r w:rsidRPr="00990240">
        <w:t xml:space="preserve">azidi and Muslim leaders. </w:t>
      </w:r>
    </w:p>
    <w:p w:rsidR="00070960" w:rsidP="00070960">
      <w:pPr>
        <w:pStyle w:val="Answer"/>
      </w:pPr>
      <w:r w:rsidRPr="00990240">
        <w:t xml:space="preserve">The whole intention is that </w:t>
      </w:r>
      <w:r>
        <w:t xml:space="preserve">this will evolve. There is </w:t>
      </w:r>
      <w:r w:rsidRPr="00990240">
        <w:t xml:space="preserve">a strong narrative </w:t>
      </w:r>
      <w:r>
        <w:t xml:space="preserve">attacking </w:t>
      </w:r>
      <w:r w:rsidRPr="00990240">
        <w:t xml:space="preserve">the very ideological base that allows groups to discriminate, persecute and legitimise criminalised activities against women and girls. I assure you that </w:t>
      </w:r>
      <w:r>
        <w:t xml:space="preserve">it </w:t>
      </w:r>
      <w:r w:rsidRPr="00990240">
        <w:t xml:space="preserve">remains a personal priority for me to address </w:t>
      </w:r>
      <w:r>
        <w:t xml:space="preserve">that </w:t>
      </w:r>
      <w:r w:rsidRPr="00990240">
        <w:t xml:space="preserve">ideological base. In the exchanges we will have </w:t>
      </w:r>
      <w:r w:rsidRPr="00990240">
        <w:t xml:space="preserve">with the </w:t>
      </w:r>
      <w:r>
        <w:t>g</w:t>
      </w:r>
      <w:r w:rsidRPr="00990240">
        <w:t>overnment of Afghanistan</w:t>
      </w:r>
      <w:r>
        <w:t xml:space="preserve">, </w:t>
      </w:r>
      <w:r w:rsidRPr="00990240">
        <w:t xml:space="preserve">and </w:t>
      </w:r>
      <w:r>
        <w:t xml:space="preserve">the </w:t>
      </w:r>
      <w:r w:rsidRPr="00990240">
        <w:t>engagement</w:t>
      </w:r>
      <w:r>
        <w:t xml:space="preserve"> </w:t>
      </w:r>
      <w:r w:rsidRPr="00990240">
        <w:t>we will have</w:t>
      </w:r>
      <w:r>
        <w:t xml:space="preserve"> </w:t>
      </w:r>
      <w:r w:rsidRPr="00990240">
        <w:t>with wh</w:t>
      </w:r>
      <w:r>
        <w:t>ich</w:t>
      </w:r>
      <w:r w:rsidRPr="00990240">
        <w:t xml:space="preserve">ever Administration emerges from these peace talks, </w:t>
      </w:r>
      <w:r>
        <w:t xml:space="preserve">we will stress </w:t>
      </w:r>
      <w:r w:rsidRPr="00990240">
        <w:t>the issue of women</w:t>
      </w:r>
      <w:r>
        <w:t>’</w:t>
      </w:r>
      <w:r w:rsidRPr="00990240">
        <w:t xml:space="preserve">s rights, </w:t>
      </w:r>
      <w:r>
        <w:t>girls’</w:t>
      </w:r>
      <w:r w:rsidRPr="00990240">
        <w:t xml:space="preserve"> rights and investing in education</w:t>
      </w:r>
      <w:r>
        <w:t xml:space="preserve">. </w:t>
      </w:r>
    </w:p>
    <w:p w:rsidR="00070960" w:rsidP="00070960">
      <w:pPr>
        <w:pStyle w:val="Answer"/>
      </w:pPr>
      <w:r w:rsidRPr="00990240">
        <w:t xml:space="preserve">We have seen some really </w:t>
      </w:r>
      <w:r w:rsidRPr="00990240">
        <w:t>positive achievements in Afghanistan since our investment</w:t>
      </w:r>
      <w:r>
        <w:t xml:space="preserve">, and I will reiterate some of the figures. </w:t>
      </w:r>
      <w:r w:rsidRPr="00990240">
        <w:t>The right</w:t>
      </w:r>
      <w:r>
        <w:t>s of women</w:t>
      </w:r>
      <w:r w:rsidRPr="00990240">
        <w:t xml:space="preserve"> to education</w:t>
      </w:r>
      <w:r>
        <w:t xml:space="preserve"> and </w:t>
      </w:r>
      <w:r w:rsidRPr="00990240">
        <w:t>to work</w:t>
      </w:r>
      <w:r>
        <w:t xml:space="preserve"> are </w:t>
      </w:r>
      <w:r w:rsidRPr="00990240">
        <w:t xml:space="preserve">now enshrined in the </w:t>
      </w:r>
      <w:r>
        <w:t xml:space="preserve">2004 constitution. Some </w:t>
      </w:r>
      <w:r w:rsidRPr="00B8586C">
        <w:t>28% of parliamentary seats are held by women. Girls who did n</w:t>
      </w:r>
      <w:r w:rsidRPr="00B8586C">
        <w:t xml:space="preserve">ot attend school previously now make up 39% of the children enrolled. These are real achievements, but to sustain them we must challenge the ideological base that </w:t>
      </w:r>
      <w:r>
        <w:t xml:space="preserve">claims—wrongfully, I would argue—that any religion </w:t>
      </w:r>
      <w:r w:rsidRPr="00B8586C">
        <w:t>sanction</w:t>
      </w:r>
      <w:r>
        <w:t xml:space="preserve">s discrimination, </w:t>
      </w:r>
      <w:r w:rsidRPr="00B8586C">
        <w:t xml:space="preserve">persecution or </w:t>
      </w:r>
      <w:r>
        <w:t>t</w:t>
      </w:r>
      <w:r>
        <w:t xml:space="preserve">he </w:t>
      </w:r>
      <w:r w:rsidRPr="00B8586C">
        <w:t xml:space="preserve">targeting </w:t>
      </w:r>
      <w:r>
        <w:t xml:space="preserve">of </w:t>
      </w:r>
      <w:r w:rsidRPr="00B8586C">
        <w:t xml:space="preserve">women and girls. </w:t>
      </w:r>
      <w:r>
        <w:t xml:space="preserve">They do </w:t>
      </w:r>
      <w:r w:rsidRPr="00B8586C">
        <w:t>not</w:t>
      </w:r>
      <w:r>
        <w:t xml:space="preserve">, </w:t>
      </w:r>
      <w:r w:rsidRPr="00B8586C">
        <w:t>and we will make that clear in our discussions</w:t>
      </w:r>
      <w:r>
        <w:t xml:space="preserve">. </w:t>
      </w:r>
    </w:p>
    <w:p w:rsidR="00070960" w:rsidP="00070960">
      <w:pPr>
        <w:pStyle w:val="Remark"/>
      </w:pPr>
      <w:r w:rsidRPr="001E67C7">
        <w:rPr>
          <w:b/>
        </w:rPr>
        <w:t>The Chair:</w:t>
      </w:r>
      <w:r>
        <w:t xml:space="preserve"> I look forward to attending the event that you have referred to, which I think is at 1 pm today, and to </w:t>
      </w:r>
      <w:r w:rsidRPr="00990240">
        <w:t xml:space="preserve">hearing the declaration. </w:t>
      </w:r>
    </w:p>
    <w:p w:rsidR="00070960" w:rsidP="00070960">
      <w:pPr>
        <w:pStyle w:val="Question"/>
      </w:pPr>
      <w:r w:rsidRPr="001E67C7">
        <w:rPr>
          <w:b/>
        </w:rPr>
        <w:t>Baroness Rawlings:</w:t>
      </w:r>
      <w:r>
        <w:t xml:space="preserve"> </w:t>
      </w:r>
      <w:r w:rsidRPr="00990240">
        <w:t>O</w:t>
      </w:r>
      <w:r w:rsidRPr="00990240">
        <w:t xml:space="preserve">ne of our witnesses said </w:t>
      </w:r>
      <w:r>
        <w:t xml:space="preserve">that </w:t>
      </w:r>
      <w:r w:rsidRPr="00990240">
        <w:t xml:space="preserve">the UK should focus </w:t>
      </w:r>
      <w:r>
        <w:t>ODA</w:t>
      </w:r>
      <w:r w:rsidRPr="00990240">
        <w:t xml:space="preserve"> funding on </w:t>
      </w:r>
      <w:r>
        <w:t>girls’</w:t>
      </w:r>
      <w:r w:rsidRPr="00990240">
        <w:t xml:space="preserve"> education and on the provision of community midwives in Taliban</w:t>
      </w:r>
      <w:r>
        <w:t>-</w:t>
      </w:r>
      <w:r w:rsidRPr="00990240">
        <w:t>controlled areas. I wondered what the Government</w:t>
      </w:r>
      <w:r>
        <w:t xml:space="preserve">’s view </w:t>
      </w:r>
      <w:r w:rsidRPr="00990240">
        <w:t xml:space="preserve">was on that. </w:t>
      </w:r>
    </w:p>
    <w:p w:rsidR="00070960" w:rsidP="00070960">
      <w:pPr>
        <w:pStyle w:val="Answer"/>
      </w:pPr>
      <w:r>
        <w:rPr>
          <w:b/>
          <w:i/>
        </w:rPr>
        <w:t xml:space="preserve">Lord Ahmad of Wimbledon: </w:t>
      </w:r>
      <w:r w:rsidRPr="00B8586C">
        <w:rPr>
          <w:bCs/>
          <w:iCs/>
        </w:rPr>
        <w:t xml:space="preserve">I assure Baroness </w:t>
      </w:r>
      <w:r>
        <w:rPr>
          <w:bCs/>
          <w:iCs/>
        </w:rPr>
        <w:t>Rawling</w:t>
      </w:r>
      <w:r>
        <w:rPr>
          <w:bCs/>
          <w:iCs/>
        </w:rPr>
        <w:t xml:space="preserve">s </w:t>
      </w:r>
      <w:r w:rsidRPr="00B8586C">
        <w:rPr>
          <w:bCs/>
          <w:iCs/>
        </w:rPr>
        <w:t>that we will focus on girls</w:t>
      </w:r>
      <w:r>
        <w:rPr>
          <w:bCs/>
          <w:iCs/>
        </w:rPr>
        <w:t>’</w:t>
      </w:r>
      <w:r w:rsidRPr="00B8586C">
        <w:rPr>
          <w:bCs/>
          <w:iCs/>
        </w:rPr>
        <w:t xml:space="preserve"> education. To give some facts, </w:t>
      </w:r>
      <w:r w:rsidRPr="00301160">
        <w:t xml:space="preserve">our </w:t>
      </w:r>
      <w:r>
        <w:t>Girls’</w:t>
      </w:r>
      <w:r w:rsidRPr="00301160">
        <w:t xml:space="preserve"> Education Challenge fund, </w:t>
      </w:r>
      <w:r>
        <w:t>the</w:t>
      </w:r>
      <w:r w:rsidRPr="00301160">
        <w:t xml:space="preserve"> monetary value</w:t>
      </w:r>
      <w:r>
        <w:t xml:space="preserve"> of which </w:t>
      </w:r>
      <w:r w:rsidRPr="00301160">
        <w:t>I have alluded to</w:t>
      </w:r>
      <w:r w:rsidRPr="00301160">
        <w:t>, has helped over 300,000 girls to attend primary school since 2013, and in 2019 we supported over 70,000 margin</w:t>
      </w:r>
      <w:r w:rsidRPr="00301160">
        <w:t xml:space="preserve">alised girls </w:t>
      </w:r>
      <w:r>
        <w:t xml:space="preserve">in </w:t>
      </w:r>
      <w:r w:rsidRPr="00301160">
        <w:t>access</w:t>
      </w:r>
      <w:r>
        <w:t xml:space="preserve">ing </w:t>
      </w:r>
      <w:r w:rsidRPr="00301160">
        <w:t>primary and secondary education, skills and training. In this regard, we will also be publishing a girls</w:t>
      </w:r>
      <w:r>
        <w:t>’</w:t>
      </w:r>
      <w:r w:rsidRPr="00301160">
        <w:t xml:space="preserve"> education plan, expanding our activity in this area and focusing specifically on the 12 years of quality education. </w:t>
      </w:r>
    </w:p>
    <w:p w:rsidR="00070960" w:rsidP="00070960">
      <w:pPr>
        <w:pStyle w:val="Answer"/>
      </w:pPr>
      <w:r w:rsidRPr="00301160">
        <w:t>Reflect</w:t>
      </w:r>
      <w:r w:rsidRPr="00301160">
        <w:t>ing on Afghanistan specifically, on the issue covering some of the health aspects</w:t>
      </w:r>
      <w:r>
        <w:t xml:space="preserve">, </w:t>
      </w:r>
      <w:r w:rsidRPr="00301160">
        <w:t xml:space="preserve">including community midwives, which </w:t>
      </w:r>
      <w:r>
        <w:t xml:space="preserve">Baroness Rawlings </w:t>
      </w:r>
      <w:r w:rsidRPr="00301160">
        <w:t>raised</w:t>
      </w:r>
      <w:r>
        <w:t xml:space="preserve">, </w:t>
      </w:r>
      <w:r w:rsidRPr="00301160">
        <w:t xml:space="preserve">over the last five years we have seen a shift in Taliban support for education and health </w:t>
      </w:r>
      <w:r>
        <w:t xml:space="preserve">support </w:t>
      </w:r>
      <w:r w:rsidRPr="00301160">
        <w:t>and provision</w:t>
      </w:r>
      <w:r w:rsidRPr="00301160">
        <w:t>s for citizens in Taliban</w:t>
      </w:r>
      <w:r>
        <w:t>-</w:t>
      </w:r>
      <w:r w:rsidRPr="00301160">
        <w:t xml:space="preserve">controlled areas. We will seek to continue to ensure that those are </w:t>
      </w:r>
      <w:r>
        <w:t xml:space="preserve">strengthened. </w:t>
      </w:r>
    </w:p>
    <w:p w:rsidR="00070960" w:rsidP="00070960">
      <w:pPr>
        <w:pStyle w:val="Answer"/>
      </w:pPr>
      <w:r>
        <w:t>W</w:t>
      </w:r>
      <w:r w:rsidRPr="00301160">
        <w:t>e have to face</w:t>
      </w:r>
      <w:r>
        <w:t xml:space="preserve"> the reality that </w:t>
      </w:r>
      <w:r>
        <w:t>COVID</w:t>
      </w:r>
      <w:r w:rsidRPr="00301160">
        <w:t xml:space="preserve"> </w:t>
      </w:r>
      <w:r w:rsidRPr="00301160">
        <w:t>has also been a challenge. I have three children myself</w:t>
      </w:r>
      <w:r>
        <w:t xml:space="preserve">, </w:t>
      </w:r>
      <w:r w:rsidRPr="00301160">
        <w:t xml:space="preserve">and educating them from home has been </w:t>
      </w:r>
      <w:r w:rsidRPr="00B8586C">
        <w:t>challenge enough</w:t>
      </w:r>
      <w:r>
        <w:t xml:space="preserve"> </w:t>
      </w:r>
      <w:r w:rsidRPr="00B8586C">
        <w:t xml:space="preserve">before you </w:t>
      </w:r>
      <w:r>
        <w:t xml:space="preserve">even consider </w:t>
      </w:r>
      <w:r w:rsidRPr="00B8586C">
        <w:t xml:space="preserve">the challenges of </w:t>
      </w:r>
      <w:r>
        <w:t xml:space="preserve">COVID </w:t>
      </w:r>
      <w:r>
        <w:t xml:space="preserve">in a country </w:t>
      </w:r>
      <w:r w:rsidRPr="00B8586C">
        <w:t>such as Afghanistan</w:t>
      </w:r>
      <w:r>
        <w:t xml:space="preserve">. </w:t>
      </w:r>
      <w:r w:rsidRPr="00B8586C">
        <w:t xml:space="preserve">There have been </w:t>
      </w:r>
      <w:r>
        <w:t xml:space="preserve">issues </w:t>
      </w:r>
      <w:r w:rsidRPr="00B8586C">
        <w:t>that have impacted children</w:t>
      </w:r>
      <w:r>
        <w:t>’</w:t>
      </w:r>
      <w:r w:rsidRPr="00B8586C">
        <w:t xml:space="preserve">s learning, </w:t>
      </w:r>
      <w:r>
        <w:t xml:space="preserve">such as the </w:t>
      </w:r>
      <w:r w:rsidRPr="00B8586C">
        <w:t>school closures during March and September</w:t>
      </w:r>
      <w:r>
        <w:t>.</w:t>
      </w:r>
      <w:r>
        <w:t xml:space="preserve"> </w:t>
      </w:r>
      <w:r w:rsidRPr="00B8586C">
        <w:t>There was a choice to be made</w:t>
      </w:r>
      <w:r>
        <w:t>—</w:t>
      </w:r>
      <w:r w:rsidRPr="00B8586C">
        <w:t>whether we continue</w:t>
      </w:r>
      <w:r>
        <w:t>d</w:t>
      </w:r>
      <w:r w:rsidRPr="00B8586C">
        <w:t xml:space="preserve"> to support or not</w:t>
      </w:r>
      <w:r>
        <w:t>—</w:t>
      </w:r>
      <w:r w:rsidRPr="00B8586C">
        <w:t>but our girls</w:t>
      </w:r>
      <w:r>
        <w:t>’</w:t>
      </w:r>
      <w:r w:rsidRPr="00B8586C">
        <w:t xml:space="preserve"> education projects shifted their support</w:t>
      </w:r>
      <w:r>
        <w:t xml:space="preserve"> </w:t>
      </w:r>
      <w:r w:rsidRPr="00B8586C">
        <w:t xml:space="preserve">to help </w:t>
      </w:r>
      <w:r>
        <w:t xml:space="preserve">remote </w:t>
      </w:r>
      <w:r w:rsidRPr="00301160">
        <w:t>learning through remote</w:t>
      </w:r>
      <w:r>
        <w:t>-</w:t>
      </w:r>
      <w:r w:rsidRPr="00301160">
        <w:t>learning packages</w:t>
      </w:r>
      <w:r>
        <w:t xml:space="preserve"> </w:t>
      </w:r>
      <w:r w:rsidRPr="00301160">
        <w:t>with a particular focus on the rights</w:t>
      </w:r>
      <w:r>
        <w:t xml:space="preserve">, </w:t>
      </w:r>
      <w:r w:rsidRPr="00301160">
        <w:t>freedoms and continued education o</w:t>
      </w:r>
      <w:r>
        <w:t>f</w:t>
      </w:r>
      <w:r w:rsidRPr="00301160">
        <w:t xml:space="preserve"> girls. That was an innovative way of demonstrating how we would </w:t>
      </w:r>
      <w:r>
        <w:t xml:space="preserve">deliver </w:t>
      </w:r>
      <w:r w:rsidRPr="00301160">
        <w:t xml:space="preserve">support </w:t>
      </w:r>
      <w:r>
        <w:t xml:space="preserve">in </w:t>
      </w:r>
      <w:r w:rsidRPr="00301160">
        <w:t xml:space="preserve">the current </w:t>
      </w:r>
      <w:r w:rsidRPr="00301160">
        <w:t>C</w:t>
      </w:r>
      <w:r>
        <w:t>OVID</w:t>
      </w:r>
      <w:r w:rsidRPr="00301160">
        <w:t>-19 pandemic</w:t>
      </w:r>
      <w:r>
        <w:t xml:space="preserve">. However, if you </w:t>
      </w:r>
      <w:r w:rsidRPr="00301160">
        <w:t>look at the l</w:t>
      </w:r>
      <w:r>
        <w:t>ie</w:t>
      </w:r>
      <w:r w:rsidRPr="00301160">
        <w:t xml:space="preserve"> of land </w:t>
      </w:r>
      <w:r>
        <w:t xml:space="preserve">in </w:t>
      </w:r>
      <w:r w:rsidRPr="00301160">
        <w:t xml:space="preserve">Afghanistan </w:t>
      </w:r>
      <w:r>
        <w:t xml:space="preserve">you will see that there are many </w:t>
      </w:r>
      <w:r w:rsidRPr="00301160">
        <w:t>remote areas of Afghanistan</w:t>
      </w:r>
      <w:r>
        <w:t>. W</w:t>
      </w:r>
      <w:r w:rsidRPr="00301160">
        <w:t>e need to embrace tech</w:t>
      </w:r>
      <w:r w:rsidRPr="00301160">
        <w:t xml:space="preserve">nology </w:t>
      </w:r>
      <w:r>
        <w:t xml:space="preserve">to ensure that we can deliver education that is inclusive. </w:t>
      </w:r>
    </w:p>
    <w:p w:rsidR="00070960" w:rsidP="00070960">
      <w:pPr>
        <w:pStyle w:val="Answer"/>
      </w:pPr>
      <w:r>
        <w:t xml:space="preserve">On the question of community midwives in Taliban-controlled areas, there is a need for greater health provision and for </w:t>
      </w:r>
      <w:r w:rsidRPr="00301160">
        <w:t xml:space="preserve">greater understanding and education </w:t>
      </w:r>
      <w:r>
        <w:t>about it</w:t>
      </w:r>
      <w:r w:rsidRPr="00301160">
        <w:t>, and we will continue to</w:t>
      </w:r>
      <w:r w:rsidRPr="00301160">
        <w:t xml:space="preserve"> </w:t>
      </w:r>
      <w:r>
        <w:t xml:space="preserve">press for </w:t>
      </w:r>
      <w:r w:rsidRPr="00301160">
        <w:t xml:space="preserve">that during our discussions with various institutions and government parties. </w:t>
      </w:r>
    </w:p>
    <w:p w:rsidR="00D21F57" w:rsidP="00070960">
      <w:pPr>
        <w:pStyle w:val="Answer"/>
      </w:pPr>
      <w:r>
        <w:rPr>
          <w:b/>
          <w:i/>
        </w:rPr>
        <w:t xml:space="preserve">Baroness Goldie: </w:t>
      </w:r>
      <w:r w:rsidRPr="00301160">
        <w:t>This is an interesting question. Perhaps I can give a bit of context in relation to the challenges of providing services in these areas. There are se</w:t>
      </w:r>
      <w:r w:rsidRPr="00301160">
        <w:t xml:space="preserve">curity challenges in providing </w:t>
      </w:r>
      <w:r>
        <w:t xml:space="preserve">such </w:t>
      </w:r>
      <w:r w:rsidRPr="00301160">
        <w:t>support in Taliban</w:t>
      </w:r>
      <w:r>
        <w:t>-</w:t>
      </w:r>
      <w:r w:rsidRPr="00301160">
        <w:t xml:space="preserve">controlled areas, given concerns </w:t>
      </w:r>
      <w:r>
        <w:t xml:space="preserve">about </w:t>
      </w:r>
      <w:r w:rsidRPr="00301160">
        <w:t>violence levels. Interestingly, in Taliban</w:t>
      </w:r>
      <w:r>
        <w:t>-</w:t>
      </w:r>
      <w:r w:rsidRPr="00301160">
        <w:t>dominated areas</w:t>
      </w:r>
      <w:r>
        <w:t xml:space="preserve"> the </w:t>
      </w:r>
      <w:r w:rsidRPr="00301160">
        <w:t xml:space="preserve">threat is slightly reduced because of the </w:t>
      </w:r>
      <w:r>
        <w:t>T</w:t>
      </w:r>
      <w:r w:rsidRPr="00301160">
        <w:t>aliban</w:t>
      </w:r>
      <w:r>
        <w:t>’</w:t>
      </w:r>
      <w:r w:rsidRPr="00301160">
        <w:t xml:space="preserve">s desire to prove that </w:t>
      </w:r>
      <w:r>
        <w:t xml:space="preserve">it is </w:t>
      </w:r>
      <w:r w:rsidRPr="00301160">
        <w:t>a just and effective</w:t>
      </w:r>
      <w:r w:rsidRPr="00301160">
        <w:t xml:space="preserve"> </w:t>
      </w:r>
      <w:r>
        <w:t>g</w:t>
      </w:r>
      <w:r w:rsidRPr="00301160">
        <w:t xml:space="preserve">overnment in waiting. </w:t>
      </w:r>
    </w:p>
    <w:p w:rsidR="00070960" w:rsidP="00070960">
      <w:pPr>
        <w:pStyle w:val="Answer"/>
      </w:pPr>
      <w:r w:rsidRPr="00301160">
        <w:t xml:space="preserve">However, areas </w:t>
      </w:r>
      <w:r>
        <w:t xml:space="preserve">are </w:t>
      </w:r>
      <w:r w:rsidRPr="00301160">
        <w:t>still vulnerable to Taliban violence and pressure</w:t>
      </w:r>
      <w:r>
        <w:t>.</w:t>
      </w:r>
      <w:r w:rsidRPr="00301160">
        <w:t xml:space="preserve"> In areas contested by the Afghan </w:t>
      </w:r>
      <w:r>
        <w:t>g</w:t>
      </w:r>
      <w:r w:rsidRPr="00301160">
        <w:t xml:space="preserve">overnment and </w:t>
      </w:r>
      <w:r>
        <w:t xml:space="preserve">the </w:t>
      </w:r>
      <w:r w:rsidRPr="00301160">
        <w:t xml:space="preserve">Taliban, violence levels are particularly high, so I </w:t>
      </w:r>
      <w:r>
        <w:t xml:space="preserve">would </w:t>
      </w:r>
      <w:r w:rsidRPr="00301160">
        <w:t>observe</w:t>
      </w:r>
      <w:r>
        <w:t xml:space="preserve"> </w:t>
      </w:r>
      <w:r w:rsidRPr="00301160">
        <w:t>that to allow for work</w:t>
      </w:r>
      <w:r>
        <w:t xml:space="preserve">, </w:t>
      </w:r>
      <w:r w:rsidRPr="00301160">
        <w:t>girls</w:t>
      </w:r>
      <w:r>
        <w:t>’</w:t>
      </w:r>
      <w:r w:rsidRPr="00301160">
        <w:t xml:space="preserve"> education and community midwives in these areas,</w:t>
      </w:r>
      <w:r>
        <w:t xml:space="preserve"> a permissible security environment must be ensured. </w:t>
      </w:r>
      <w:r w:rsidRPr="00301160">
        <w:t xml:space="preserve">Ensuring that the Afghan </w:t>
      </w:r>
      <w:r w:rsidRPr="00301160">
        <w:t xml:space="preserve">National Defence and Security Forces </w:t>
      </w:r>
      <w:r w:rsidRPr="00301160">
        <w:t xml:space="preserve">remain resilient and sustained is, frankly, key to achieving that safer environment for the </w:t>
      </w:r>
      <w:r w:rsidRPr="00301160">
        <w:t xml:space="preserve">commendable work that the question references. </w:t>
      </w:r>
    </w:p>
    <w:p w:rsidR="00070960" w:rsidP="00070960">
      <w:pPr>
        <w:pStyle w:val="Remark"/>
      </w:pPr>
      <w:r w:rsidRPr="00301160">
        <w:rPr>
          <w:b/>
        </w:rPr>
        <w:t>Baroness Rawlings:</w:t>
      </w:r>
      <w:r>
        <w:t xml:space="preserve"> </w:t>
      </w:r>
      <w:r w:rsidRPr="00301160">
        <w:t xml:space="preserve">Those were very comprehensive answers. My supplementaries can wait for another time. </w:t>
      </w:r>
    </w:p>
    <w:p w:rsidR="00070960" w:rsidP="00070960">
      <w:pPr>
        <w:pStyle w:val="Question"/>
      </w:pPr>
      <w:r w:rsidRPr="00927792">
        <w:rPr>
          <w:b/>
        </w:rPr>
        <w:t>Lord Mendelsohn:</w:t>
      </w:r>
      <w:r>
        <w:t xml:space="preserve"> </w:t>
      </w:r>
      <w:r w:rsidRPr="00301160">
        <w:t xml:space="preserve">At the time of the last international pledging conference, </w:t>
      </w:r>
      <w:r w:rsidRPr="00B8586C">
        <w:t>the donor community fused f</w:t>
      </w:r>
      <w:r w:rsidRPr="00B8586C">
        <w:t xml:space="preserve">inancial assistance to government reforms in the midst of an ongoing war with the Taliban. As we look at the Geneva summit next week, there is a different context: peace talks, </w:t>
      </w:r>
      <w:r>
        <w:t xml:space="preserve">a </w:t>
      </w:r>
      <w:r w:rsidRPr="00B8586C">
        <w:t>new political settlement to resolve the crisis of the 2019 presidential elect</w:t>
      </w:r>
      <w:r w:rsidRPr="00B8586C">
        <w:t xml:space="preserve">ion, </w:t>
      </w:r>
      <w:r w:rsidRPr="00B8586C">
        <w:t>COVID</w:t>
      </w:r>
      <w:r w:rsidRPr="00B8586C">
        <w:t xml:space="preserve">-19 and the like. </w:t>
      </w:r>
      <w:r>
        <w:t>Could you give us some sense of the UK objectives for the summit, the main challenges to a successful outcome and preparations that you have made with other countries and other partners in order to achieve that?</w:t>
      </w:r>
    </w:p>
    <w:p w:rsidR="00070960" w:rsidP="00070960">
      <w:pPr>
        <w:pStyle w:val="Answer"/>
      </w:pPr>
      <w:r>
        <w:rPr>
          <w:b/>
          <w:i/>
        </w:rPr>
        <w:t>Lord Ahmad of Wi</w:t>
      </w:r>
      <w:r>
        <w:rPr>
          <w:b/>
          <w:i/>
        </w:rPr>
        <w:t xml:space="preserve">mbledon: </w:t>
      </w:r>
      <w:r w:rsidRPr="00DB717F">
        <w:rPr>
          <w:bCs/>
          <w:iCs/>
        </w:rPr>
        <w:t xml:space="preserve">Thank you, </w:t>
      </w:r>
      <w:r>
        <w:rPr>
          <w:bCs/>
          <w:iCs/>
        </w:rPr>
        <w:t xml:space="preserve">Chair and </w:t>
      </w:r>
      <w:r w:rsidRPr="00DB717F">
        <w:rPr>
          <w:bCs/>
          <w:iCs/>
        </w:rPr>
        <w:t xml:space="preserve">Lord Mendelsohn. First, </w:t>
      </w:r>
      <w:r>
        <w:rPr>
          <w:bCs/>
          <w:iCs/>
        </w:rPr>
        <w:t>you are</w:t>
      </w:r>
      <w:r w:rsidRPr="00DB717F">
        <w:rPr>
          <w:bCs/>
          <w:iCs/>
        </w:rPr>
        <w:t xml:space="preserve"> quite correct</w:t>
      </w:r>
      <w:r>
        <w:rPr>
          <w:bCs/>
          <w:iCs/>
        </w:rPr>
        <w:t>.</w:t>
      </w:r>
      <w:r w:rsidRPr="00DB717F">
        <w:rPr>
          <w:bCs/>
          <w:iCs/>
        </w:rPr>
        <w:t xml:space="preserve"> </w:t>
      </w:r>
      <w:r w:rsidRPr="00DB717F">
        <w:rPr>
          <w:bCs/>
        </w:rPr>
        <w:t>I have alrea</w:t>
      </w:r>
      <w:r w:rsidRPr="00BE437D">
        <w:t>dy alluded to the fact that we have the Afghanistan pledging conference next week</w:t>
      </w:r>
      <w:r>
        <w:t xml:space="preserve"> </w:t>
      </w:r>
      <w:r w:rsidRPr="00BE437D">
        <w:t>in Geneva</w:t>
      </w:r>
      <w:r>
        <w:t xml:space="preserve"> on</w:t>
      </w:r>
      <w:r w:rsidRPr="00BE437D">
        <w:t xml:space="preserve"> 23 and 24 November. </w:t>
      </w:r>
      <w:r>
        <w:t>I was hoping to attend in person. However, the curre</w:t>
      </w:r>
      <w:r>
        <w:t xml:space="preserve">nt challenges mean that I am not. On a lighter note, I have found this year particularly strange as </w:t>
      </w:r>
      <w:r w:rsidRPr="00BE437D">
        <w:t xml:space="preserve">a </w:t>
      </w:r>
      <w:r>
        <w:t>Foreign Minister</w:t>
      </w:r>
      <w:r w:rsidRPr="00BE437D">
        <w:t xml:space="preserve"> who has not gone foreign in his travel since February. </w:t>
      </w:r>
      <w:r>
        <w:t>However, t</w:t>
      </w:r>
      <w:r w:rsidRPr="00BE437D">
        <w:t xml:space="preserve">he virtual world we live in </w:t>
      </w:r>
      <w:r>
        <w:t xml:space="preserve">allows me to </w:t>
      </w:r>
      <w:r w:rsidRPr="00BE437D">
        <w:t>participate</w:t>
      </w:r>
      <w:r>
        <w:t>. We are working ver</w:t>
      </w:r>
      <w:r>
        <w:t xml:space="preserve">y closely in the lead-up to it with the Government of Finland and with the UN, and </w:t>
      </w:r>
      <w:r w:rsidRPr="00BE437D">
        <w:t>I have had various meetings in that respect</w:t>
      </w:r>
      <w:r>
        <w:t>.</w:t>
      </w:r>
    </w:p>
    <w:p w:rsidR="00070960" w:rsidP="00070960">
      <w:pPr>
        <w:pStyle w:val="Answer"/>
      </w:pPr>
      <w:r>
        <w:t xml:space="preserve">The </w:t>
      </w:r>
      <w:r w:rsidRPr="00BE437D">
        <w:t>specific aims of the conference are</w:t>
      </w:r>
      <w:r>
        <w:t>:</w:t>
      </w:r>
      <w:r w:rsidRPr="00BE437D">
        <w:t xml:space="preserve"> first, to renew international and Afghan commitments to</w:t>
      </w:r>
      <w:r>
        <w:t xml:space="preserve"> the development and stability o</w:t>
      </w:r>
      <w:r>
        <w:t>f Afghanistan; secondly, to agree to joint development goals for 2021-24; and, importantly, to co-ordinate development co-operation regarding financial support to Afghanistan. These are important objectives, but clear and strong political commitment will b</w:t>
      </w:r>
      <w:r>
        <w:t xml:space="preserve">e crucial to improving Afghan confidence and investment </w:t>
      </w:r>
      <w:r w:rsidRPr="00BE437D">
        <w:t xml:space="preserve">in </w:t>
      </w:r>
      <w:r>
        <w:t>its country’s future</w:t>
      </w:r>
      <w:r w:rsidRPr="00BE437D">
        <w:t xml:space="preserve">. </w:t>
      </w:r>
      <w:r>
        <w:t>So w</w:t>
      </w:r>
      <w:r w:rsidRPr="00BE437D">
        <w:t xml:space="preserve">e will be participating in that donor conference. I hope to have direct bilateral engagements during </w:t>
      </w:r>
      <w:r>
        <w:t>it</w:t>
      </w:r>
      <w:r w:rsidRPr="00BE437D">
        <w:t xml:space="preserve"> with </w:t>
      </w:r>
      <w:r>
        <w:t xml:space="preserve">the Foreign Minister, Dr Abdullah Abdullah, among others, and </w:t>
      </w:r>
      <w:r w:rsidRPr="00BE437D">
        <w:t xml:space="preserve">senior </w:t>
      </w:r>
      <w:r>
        <w:t xml:space="preserve">FCDO </w:t>
      </w:r>
      <w:r w:rsidRPr="00BE437D">
        <w:t>officials will also meet various counterparts during those two days.</w:t>
      </w:r>
    </w:p>
    <w:p w:rsidR="00070960" w:rsidP="00070960">
      <w:pPr>
        <w:pStyle w:val="Answer"/>
      </w:pPr>
      <w:r>
        <w:t xml:space="preserve">The </w:t>
      </w:r>
      <w:r>
        <w:t xml:space="preserve">COVID </w:t>
      </w:r>
      <w:r>
        <w:t>crisis</w:t>
      </w:r>
      <w:r w:rsidRPr="00BE437D">
        <w:t xml:space="preserve"> </w:t>
      </w:r>
      <w:r>
        <w:t>is another important focus of the current negotiations. I have already alluded to girls’ educati</w:t>
      </w:r>
      <w:r>
        <w:t>on. Afghanistan remains</w:t>
      </w:r>
      <w:r w:rsidRPr="00BE437D">
        <w:t xml:space="preserve"> heavily </w:t>
      </w:r>
      <w:r>
        <w:t>aid-</w:t>
      </w:r>
      <w:r w:rsidRPr="00BE437D">
        <w:t>depend</w:t>
      </w:r>
      <w:r>
        <w:t>e</w:t>
      </w:r>
      <w:r w:rsidRPr="00BE437D">
        <w:t xml:space="preserve">nt, and the </w:t>
      </w:r>
      <w:r>
        <w:t>COVID</w:t>
      </w:r>
      <w:r w:rsidRPr="00BE437D">
        <w:t xml:space="preserve"> </w:t>
      </w:r>
      <w:r w:rsidRPr="00BE437D">
        <w:t xml:space="preserve">pandemic has exacerbated </w:t>
      </w:r>
      <w:r>
        <w:t>the</w:t>
      </w:r>
      <w:r w:rsidRPr="00BE437D">
        <w:t xml:space="preserve"> challenges that we currently face.</w:t>
      </w:r>
    </w:p>
    <w:p w:rsidR="00070960" w:rsidP="00070960">
      <w:pPr>
        <w:pStyle w:val="Answer"/>
      </w:pPr>
      <w:r w:rsidRPr="00BE437D">
        <w:t>I hope that outlines the key goals of the conference</w:t>
      </w:r>
      <w:r>
        <w:t>,</w:t>
      </w:r>
      <w:r w:rsidRPr="00BE437D">
        <w:t xml:space="preserve"> but </w:t>
      </w:r>
      <w:r>
        <w:t xml:space="preserve">I come </w:t>
      </w:r>
      <w:r w:rsidRPr="00BE437D">
        <w:t xml:space="preserve">back to </w:t>
      </w:r>
      <w:r>
        <w:t>the</w:t>
      </w:r>
      <w:r w:rsidRPr="00BE437D">
        <w:t xml:space="preserve"> central point: </w:t>
      </w:r>
      <w:r>
        <w:t xml:space="preserve">that </w:t>
      </w:r>
      <w:r w:rsidRPr="00BE437D">
        <w:t xml:space="preserve">whatever emerges in </w:t>
      </w:r>
      <w:r>
        <w:t>a</w:t>
      </w:r>
      <w:r w:rsidRPr="00BE437D">
        <w:t xml:space="preserve"> future Afgha</w:t>
      </w:r>
      <w:r w:rsidRPr="00BE437D">
        <w:t>nistan, security and stability will be crucial determinants of our medium and long</w:t>
      </w:r>
      <w:r>
        <w:t>-</w:t>
      </w:r>
      <w:r w:rsidRPr="00BE437D">
        <w:t xml:space="preserve">term support to ensure the inclusivity for </w:t>
      </w:r>
      <w:r>
        <w:t xml:space="preserve">all </w:t>
      </w:r>
      <w:r w:rsidRPr="00BE437D">
        <w:t>communities within Afghanistan</w:t>
      </w:r>
      <w:r>
        <w:t>.</w:t>
      </w:r>
      <w:r w:rsidRPr="00BE437D">
        <w:t xml:space="preserve"> </w:t>
      </w:r>
    </w:p>
    <w:p w:rsidR="00070960" w:rsidP="00070960">
      <w:pPr>
        <w:pStyle w:val="Answer"/>
      </w:pPr>
      <w:r>
        <w:rPr>
          <w:b/>
          <w:i/>
        </w:rPr>
        <w:t xml:space="preserve">Baroness Goldie: </w:t>
      </w:r>
      <w:r w:rsidRPr="00BE437D">
        <w:t xml:space="preserve">I underline </w:t>
      </w:r>
      <w:r>
        <w:t xml:space="preserve">Lord Ahmad’s </w:t>
      </w:r>
      <w:r w:rsidRPr="00BE437D">
        <w:t>final point that the sustainment of Afghan security</w:t>
      </w:r>
      <w:r w:rsidRPr="00BE437D">
        <w:t xml:space="preserve"> institutions is critical to the future direction of travel. </w:t>
      </w:r>
    </w:p>
    <w:p w:rsidR="00070960" w:rsidP="00070960">
      <w:pPr>
        <w:pStyle w:val="Question"/>
      </w:pPr>
      <w:r w:rsidRPr="00335E3E">
        <w:rPr>
          <w:b/>
        </w:rPr>
        <w:t>Lord Mendelsohn:</w:t>
      </w:r>
      <w:r>
        <w:t xml:space="preserve"> </w:t>
      </w:r>
      <w:r w:rsidRPr="00BE437D">
        <w:t>I would like to probe a little further, although I appreciate that this is very difficult territory</w:t>
      </w:r>
      <w:r>
        <w:t xml:space="preserve">. </w:t>
      </w:r>
    </w:p>
    <w:p w:rsidR="00070960" w:rsidP="00070960">
      <w:pPr>
        <w:pStyle w:val="Question"/>
        <w:numPr>
          <w:ilvl w:val="0"/>
          <w:numId w:val="0"/>
        </w:numPr>
        <w:ind w:left="794"/>
      </w:pPr>
      <w:r>
        <w:t>As we look at the upcoming summit, it is not straightforward, because in ma</w:t>
      </w:r>
      <w:r>
        <w:t xml:space="preserve">ny ways we are looking at </w:t>
      </w:r>
      <w:r w:rsidRPr="00BE437D">
        <w:t>threading the needle</w:t>
      </w:r>
      <w:r>
        <w:t>. T</w:t>
      </w:r>
      <w:r w:rsidRPr="00BE437D">
        <w:t xml:space="preserve">here is a </w:t>
      </w:r>
      <w:r>
        <w:t xml:space="preserve">delicate </w:t>
      </w:r>
      <w:r w:rsidRPr="00BE437D">
        <w:t>balance to be struck</w:t>
      </w:r>
      <w:r>
        <w:t>, so that the summit can focus on helping to support Afghanistan while not taking sides on the presidential question</w:t>
      </w:r>
      <w:r>
        <w:t>,</w:t>
      </w:r>
      <w:r>
        <w:t xml:space="preserve"> or not influencing the peace process one way or t</w:t>
      </w:r>
      <w:r>
        <w:t>h</w:t>
      </w:r>
      <w:r>
        <w:t xml:space="preserve">e </w:t>
      </w:r>
      <w:r>
        <w:t>other</w:t>
      </w:r>
      <w:r>
        <w:t>,</w:t>
      </w:r>
      <w:r>
        <w:t xml:space="preserve"> but providing Afghanistan with a long-term capacity-building programme.</w:t>
      </w:r>
    </w:p>
    <w:p w:rsidR="00070960" w:rsidP="00070960">
      <w:pPr>
        <w:pStyle w:val="QuestionCont"/>
      </w:pPr>
      <w:r>
        <w:t xml:space="preserve">Those sorts of complexities perhaps lend themselves to a slightly different approach to Afghanistan from the traditional government approach of slightly overpromising on what </w:t>
      </w:r>
      <w:r>
        <w:t xml:space="preserve">it can do in the face of tremendous challenges. </w:t>
      </w:r>
      <w:r w:rsidRPr="00B56497">
        <w:t xml:space="preserve">Is there some understanding that Afghanistan faces a particularly complex series of issues </w:t>
      </w:r>
      <w:r>
        <w:t>and that</w:t>
      </w:r>
      <w:r w:rsidRPr="00B56497">
        <w:t xml:space="preserve"> there may be a slightly different</w:t>
      </w:r>
      <w:r>
        <w:t>, more</w:t>
      </w:r>
      <w:r w:rsidRPr="00B56497">
        <w:t xml:space="preserve"> creative approach from the donor community? </w:t>
      </w:r>
    </w:p>
    <w:p w:rsidR="00070960" w:rsidP="00070960">
      <w:pPr>
        <w:pStyle w:val="Answer"/>
      </w:pPr>
      <w:r>
        <w:rPr>
          <w:b/>
          <w:i/>
        </w:rPr>
        <w:t>Lord Ahmad of Wimbledon</w:t>
      </w:r>
      <w:r>
        <w:rPr>
          <w:b/>
          <w:i/>
        </w:rPr>
        <w:t xml:space="preserve">: </w:t>
      </w:r>
      <w:r w:rsidRPr="00B56497">
        <w:t xml:space="preserve">I agree with you. The complexity of Afghanistan has been very real </w:t>
      </w:r>
      <w:r>
        <w:t>to</w:t>
      </w:r>
      <w:r w:rsidRPr="00B56497">
        <w:t xml:space="preserve"> successive </w:t>
      </w:r>
      <w:r>
        <w:t>G</w:t>
      </w:r>
      <w:r w:rsidRPr="00B56497">
        <w:t xml:space="preserve">overnments of the </w:t>
      </w:r>
      <w:r>
        <w:t>United Kingdom</w:t>
      </w:r>
      <w:r w:rsidRPr="00B56497">
        <w:t xml:space="preserve">, but over the years we have shown the important role of support and development as well as humanitarian </w:t>
      </w:r>
      <w:r>
        <w:t xml:space="preserve">aid </w:t>
      </w:r>
      <w:r w:rsidRPr="00B56497">
        <w:t xml:space="preserve">and development support. </w:t>
      </w:r>
    </w:p>
    <w:p w:rsidR="00070960" w:rsidP="00070960">
      <w:pPr>
        <w:pStyle w:val="Answer"/>
      </w:pPr>
      <w:r w:rsidRPr="00B56497">
        <w:t>You r</w:t>
      </w:r>
      <w:r w:rsidRPr="00B56497">
        <w:t xml:space="preserve">ightly raise the point </w:t>
      </w:r>
      <w:r>
        <w:t>about being innovative in what can realistically be delivered. I will give a practical example. In</w:t>
      </w:r>
      <w:r w:rsidRPr="00B56497">
        <w:t xml:space="preserve"> 2019</w:t>
      </w:r>
      <w:r>
        <w:t>,</w:t>
      </w:r>
      <w:r w:rsidRPr="00B56497">
        <w:t xml:space="preserve"> the UK put the majority of its aid and support through the Afghanistan </w:t>
      </w:r>
      <w:r w:rsidRPr="00B56497">
        <w:t>Reconstruction Trust Fund</w:t>
      </w:r>
      <w:r w:rsidRPr="00B56497">
        <w:t xml:space="preserve">. What does that do? It ensures structure </w:t>
      </w:r>
      <w:r>
        <w:t>for</w:t>
      </w:r>
      <w:r w:rsidRPr="00B56497">
        <w:t xml:space="preserve"> donors themselves</w:t>
      </w:r>
      <w:r>
        <w:t xml:space="preserve"> so that the support is well co-ordinated and aligned with the Afghan </w:t>
      </w:r>
      <w:r>
        <w:t>g</w:t>
      </w:r>
      <w:r>
        <w:t>overnment’s priorities, a</w:t>
      </w:r>
      <w:r>
        <w:t xml:space="preserve">nd </w:t>
      </w:r>
      <w:r w:rsidRPr="00B56497">
        <w:t xml:space="preserve">it has delivered specific outcomes. For example, through this trust fund the UK contributed to 6.2 million people gaining access to electricity in Afghanistan. That has been verified by the World Bank. </w:t>
      </w:r>
    </w:p>
    <w:p w:rsidR="00070960" w:rsidP="00070960">
      <w:pPr>
        <w:pStyle w:val="Answer"/>
      </w:pPr>
      <w:r w:rsidRPr="00B56497">
        <w:t>I agree that it is important to be innovative in t</w:t>
      </w:r>
      <w:r w:rsidRPr="00B56497">
        <w:t xml:space="preserve">he support that we give, </w:t>
      </w:r>
      <w:r>
        <w:t xml:space="preserve">and </w:t>
      </w:r>
      <w:r w:rsidRPr="00B56497">
        <w:t>structured in the governance of that support</w:t>
      </w:r>
      <w:r>
        <w:t xml:space="preserve">, </w:t>
      </w:r>
      <w:r w:rsidRPr="00B56497">
        <w:t>but</w:t>
      </w:r>
      <w:r>
        <w:t xml:space="preserve"> </w:t>
      </w:r>
      <w:r w:rsidRPr="00B56497">
        <w:t>equally</w:t>
      </w:r>
      <w:r>
        <w:t xml:space="preserve"> it is important to ensure </w:t>
      </w:r>
      <w:r w:rsidRPr="00B56497">
        <w:t>that the structures allow us to assess the effectiveness of what has been delivered, either through our own means or by working with internatio</w:t>
      </w:r>
      <w:r w:rsidRPr="00B56497">
        <w:t>nal agencies and partners such as the World Bank. I hope that gives you a practical example of what can be done with that kind of approach</w:t>
      </w:r>
      <w:r>
        <w:t xml:space="preserve">. </w:t>
      </w:r>
    </w:p>
    <w:p w:rsidR="00070960" w:rsidP="00070960">
      <w:pPr>
        <w:pStyle w:val="Answer"/>
      </w:pPr>
      <w:r>
        <w:t>Of course</w:t>
      </w:r>
      <w:r>
        <w:t>,</w:t>
      </w:r>
      <w:r>
        <w:t xml:space="preserve"> if something has been working well</w:t>
      </w:r>
      <w:r>
        <w:t>,</w:t>
      </w:r>
      <w:r>
        <w:t xml:space="preserve"> you continue to sustain it, </w:t>
      </w:r>
      <w:r w:rsidRPr="00B56497">
        <w:t xml:space="preserve">but that does not mean </w:t>
      </w:r>
      <w:r>
        <w:t xml:space="preserve">that </w:t>
      </w:r>
      <w:r w:rsidRPr="00B56497">
        <w:t>you cannot i</w:t>
      </w:r>
      <w:r w:rsidRPr="00B56497">
        <w:t xml:space="preserve">mprove it further. We have talked through </w:t>
      </w:r>
      <w:r>
        <w:t xml:space="preserve">Her Majesty's Government’s </w:t>
      </w:r>
      <w:r w:rsidRPr="00B56497">
        <w:t>various priorities. For me</w:t>
      </w:r>
      <w:r>
        <w:t>,</w:t>
      </w:r>
      <w:r w:rsidRPr="00B56497">
        <w:t xml:space="preserve"> as the </w:t>
      </w:r>
      <w:r>
        <w:t>M</w:t>
      </w:r>
      <w:r w:rsidRPr="00B56497">
        <w:t xml:space="preserve">inister responsible for our relationship with Afghanistan, we have to bring hope to </w:t>
      </w:r>
      <w:r>
        <w:t>the</w:t>
      </w:r>
      <w:r w:rsidRPr="00B56497">
        <w:t xml:space="preserve"> citizens</w:t>
      </w:r>
      <w:r>
        <w:t xml:space="preserve"> of Afghanistan</w:t>
      </w:r>
      <w:r w:rsidRPr="00B56497">
        <w:t xml:space="preserve">. When we are demonstrably showing that </w:t>
      </w:r>
      <w:r w:rsidRPr="00B56497">
        <w:t xml:space="preserve">we are helping </w:t>
      </w:r>
      <w:r>
        <w:t>with</w:t>
      </w:r>
      <w:r w:rsidRPr="00B56497">
        <w:t xml:space="preserve"> the education of a population</w:t>
      </w:r>
      <w:r>
        <w:t>,</w:t>
      </w:r>
      <w:r w:rsidRPr="00B56497">
        <w:t xml:space="preserve"> the infrastructure and electricity provision, </w:t>
      </w:r>
      <w:r>
        <w:t>we are</w:t>
      </w:r>
      <w:r w:rsidRPr="00B56497">
        <w:t xml:space="preserve"> also influencing the population. </w:t>
      </w:r>
    </w:p>
    <w:p w:rsidR="00070960" w:rsidP="00070960">
      <w:pPr>
        <w:pStyle w:val="Answer"/>
      </w:pPr>
      <w:r>
        <w:t>W</w:t>
      </w:r>
      <w:r w:rsidRPr="00B56497">
        <w:t xml:space="preserve">hatever new election may take place in Afghanistan </w:t>
      </w:r>
      <w:r>
        <w:t xml:space="preserve">and </w:t>
      </w:r>
      <w:r w:rsidRPr="00B56497">
        <w:t>whatever future framework a</w:t>
      </w:r>
      <w:r>
        <w:t xml:space="preserve"> new Afghanistan</w:t>
      </w:r>
      <w:r w:rsidRPr="00B56497">
        <w:t xml:space="preserve"> takes, we hope it </w:t>
      </w:r>
      <w:r w:rsidRPr="00B56497">
        <w:t>is recognised that there have been gains in what has been a difficult terrain, but the challenges remain very clear and we continue to work with our partners, international agencies and donors on the ground to ensure that we deliver on our commitments as w</w:t>
      </w:r>
      <w:r w:rsidRPr="00B56497">
        <w:t>ell.</w:t>
      </w:r>
    </w:p>
    <w:p w:rsidR="00070960" w:rsidP="00070960">
      <w:pPr>
        <w:pStyle w:val="Remark"/>
      </w:pPr>
      <w:r w:rsidRPr="00B56497">
        <w:rPr>
          <w:b/>
        </w:rPr>
        <w:t>The Chair:</w:t>
      </w:r>
      <w:r>
        <w:t xml:space="preserve"> Baroness Goldie, would you like to add to that?</w:t>
      </w:r>
    </w:p>
    <w:p w:rsidR="00070960" w:rsidRPr="00E40655" w:rsidP="00070960">
      <w:pPr>
        <w:pStyle w:val="Remark"/>
        <w:rPr>
          <w:bCs/>
          <w:iCs/>
        </w:rPr>
      </w:pPr>
      <w:r>
        <w:rPr>
          <w:b/>
          <w:i/>
        </w:rPr>
        <w:t>Baroness Goldie:</w:t>
      </w:r>
      <w:r>
        <w:rPr>
          <w:bCs/>
          <w:iCs/>
        </w:rPr>
        <w:t xml:space="preserve"> I have nothing further to say, only to thank you, Chair, and your Committee members, for the opportunity to participate in the proceedings.</w:t>
      </w:r>
    </w:p>
    <w:p w:rsidR="00070960" w:rsidP="00070960">
      <w:pPr>
        <w:pStyle w:val="Question"/>
      </w:pPr>
      <w:r w:rsidRPr="00B56497">
        <w:rPr>
          <w:b/>
        </w:rPr>
        <w:t>The Chair:</w:t>
      </w:r>
      <w:r>
        <w:t xml:space="preserve"> Thank you. </w:t>
      </w:r>
      <w:r w:rsidRPr="00B56497">
        <w:t xml:space="preserve">In the remaining couple of minutes, there is one question that I would like to put. The </w:t>
      </w:r>
      <w:r>
        <w:t>G</w:t>
      </w:r>
      <w:r w:rsidRPr="00B56497">
        <w:t>over</w:t>
      </w:r>
      <w:r w:rsidRPr="00B56497">
        <w:t xml:space="preserve">nment talk a </w:t>
      </w:r>
      <w:r>
        <w:t>lot</w:t>
      </w:r>
      <w:r w:rsidRPr="00B56497">
        <w:t xml:space="preserve">  about protecting our legacy in Afghanistan. If you were approached by a member of the public and </w:t>
      </w:r>
      <w:r>
        <w:t>asked</w:t>
      </w:r>
      <w:r w:rsidRPr="00B56497">
        <w:t>, “</w:t>
      </w:r>
      <w:r>
        <w:t>O</w:t>
      </w:r>
      <w:r w:rsidRPr="00B56497">
        <w:t xml:space="preserve">kay, how do you define that legacy?”, what would you say? </w:t>
      </w:r>
    </w:p>
    <w:p w:rsidR="00070960" w:rsidP="00070960">
      <w:pPr>
        <w:pStyle w:val="Answer"/>
      </w:pPr>
      <w:r>
        <w:rPr>
          <w:b/>
          <w:i/>
        </w:rPr>
        <w:t xml:space="preserve">Lord Ahmad of Wimbledon: </w:t>
      </w:r>
      <w:r w:rsidRPr="00B56497">
        <w:t xml:space="preserve">My first </w:t>
      </w:r>
      <w:r>
        <w:t xml:space="preserve">focus would be very personal. </w:t>
      </w:r>
      <w:r w:rsidRPr="00B56497">
        <w:t>I have ch</w:t>
      </w:r>
      <w:r w:rsidRPr="00B56497">
        <w:t>ildren. I have a daughter. If we have made an important contribution</w:t>
      </w:r>
      <w:r>
        <w:t xml:space="preserve"> through</w:t>
      </w:r>
      <w:r w:rsidRPr="00B56497">
        <w:t xml:space="preserve"> the support we had given</w:t>
      </w:r>
      <w:r>
        <w:t>, as I have indicated,</w:t>
      </w:r>
      <w:r w:rsidRPr="00B56497">
        <w:t xml:space="preserve"> </w:t>
      </w:r>
      <w:r>
        <w:t xml:space="preserve">to enable girls to realise their full potential through education, that will be </w:t>
      </w:r>
      <w:r w:rsidRPr="00B56497">
        <w:t xml:space="preserve">a significant part of the legacy. </w:t>
      </w:r>
      <w:r>
        <w:t xml:space="preserve">However, </w:t>
      </w:r>
      <w:r w:rsidRPr="00B56497">
        <w:t xml:space="preserve">a legacy is achievable or sustainable only as long as </w:t>
      </w:r>
      <w:r>
        <w:t>you</w:t>
      </w:r>
      <w:r w:rsidRPr="00B56497">
        <w:t xml:space="preserve"> continue to protect it, and that is where the difficulty or the challenge lies. </w:t>
      </w:r>
    </w:p>
    <w:p w:rsidR="00070960" w:rsidP="00070960">
      <w:pPr>
        <w:pStyle w:val="Answer"/>
      </w:pPr>
      <w:r w:rsidRPr="00B56497">
        <w:t xml:space="preserve">I assure you that from </w:t>
      </w:r>
      <w:r>
        <w:t>H</w:t>
      </w:r>
      <w:r w:rsidRPr="00B56497">
        <w:t xml:space="preserve">er </w:t>
      </w:r>
      <w:r>
        <w:t>M</w:t>
      </w:r>
      <w:r w:rsidRPr="00B56497">
        <w:t xml:space="preserve">ajesty's </w:t>
      </w:r>
      <w:r>
        <w:t>G</w:t>
      </w:r>
      <w:r w:rsidRPr="00B56497">
        <w:t>overnment's perspective, the continued investment in ensuring equality, justice</w:t>
      </w:r>
      <w:r w:rsidRPr="00B56497">
        <w:t xml:space="preserve"> and </w:t>
      </w:r>
      <w:r>
        <w:t xml:space="preserve">inclusivity in a progressive, inclusive Afghanistan will </w:t>
      </w:r>
      <w:r w:rsidRPr="00B56497">
        <w:t xml:space="preserve">remain a key priority. The legacy is one of delivering </w:t>
      </w:r>
      <w:r>
        <w:t>on the</w:t>
      </w:r>
      <w:r w:rsidRPr="00B56497">
        <w:t xml:space="preserve"> infrastructure thus far, particularly </w:t>
      </w:r>
      <w:r>
        <w:t>in the gains we have made in a</w:t>
      </w:r>
      <w:r w:rsidRPr="00B56497">
        <w:t xml:space="preserve">iding and supporting girls to realise their full potential, but </w:t>
      </w:r>
      <w:r w:rsidRPr="00B56497">
        <w:t xml:space="preserve">there is a lot of work still to be done. </w:t>
      </w:r>
    </w:p>
    <w:p w:rsidR="00070960" w:rsidP="00070960">
      <w:pPr>
        <w:pStyle w:val="Answer"/>
      </w:pPr>
      <w:r>
        <w:rPr>
          <w:b/>
          <w:i/>
        </w:rPr>
        <w:t xml:space="preserve">Baroness Goldie: </w:t>
      </w:r>
      <w:r w:rsidRPr="00B56497">
        <w:t xml:space="preserve">With the collective good will </w:t>
      </w:r>
      <w:r>
        <w:t xml:space="preserve">that </w:t>
      </w:r>
      <w:r w:rsidRPr="00B56497">
        <w:t>come</w:t>
      </w:r>
      <w:r>
        <w:t xml:space="preserve">s with the </w:t>
      </w:r>
      <w:r w:rsidRPr="00B56497">
        <w:t xml:space="preserve">professionalism and skill of </w:t>
      </w:r>
      <w:r w:rsidRPr="00B56497">
        <w:t xml:space="preserve">Allies </w:t>
      </w:r>
      <w:r w:rsidRPr="00B56497">
        <w:t>and partners, we have been able to give Afghanistan some spine and muscle in helping it to start determining it</w:t>
      </w:r>
      <w:r w:rsidRPr="00B56497">
        <w:t xml:space="preserve">s own affairs in terms of democracy, elections and government. </w:t>
      </w:r>
    </w:p>
    <w:p w:rsidR="00070960" w:rsidP="00070960">
      <w:pPr>
        <w:pStyle w:val="Answer"/>
      </w:pPr>
      <w:r w:rsidRPr="00B56497">
        <w:t xml:space="preserve">In relation to the latter point raised by Lord </w:t>
      </w:r>
      <w:r>
        <w:t>Ahmad</w:t>
      </w:r>
      <w:r w:rsidRPr="00B56497">
        <w:t>, I am very encouraged by the evidence that we can point to now that girls are being given the opportunity not only to have an education but</w:t>
      </w:r>
      <w:r w:rsidRPr="00B56497">
        <w:t xml:space="preserve"> to come forward and contribute to the fabric of their country</w:t>
      </w:r>
      <w:r>
        <w:t>,</w:t>
      </w:r>
      <w:r w:rsidRPr="00B56497">
        <w:t xml:space="preserve"> and, hopefully, be part of planning the future of their country. I always think</w:t>
      </w:r>
      <w:r>
        <w:t>, Chair,</w:t>
      </w:r>
      <w:r w:rsidRPr="00B56497">
        <w:t xml:space="preserve"> that women have such an important role to play, and I know that I need not tr</w:t>
      </w:r>
      <w:r>
        <w:t>y</w:t>
      </w:r>
      <w:r w:rsidRPr="00B56497">
        <w:t xml:space="preserve"> to persuade </w:t>
      </w:r>
      <w:r>
        <w:t>you</w:t>
      </w:r>
      <w:r w:rsidRPr="00B56497">
        <w:t xml:space="preserve"> of that</w:t>
      </w:r>
      <w:r>
        <w:t xml:space="preserve">. </w:t>
      </w:r>
      <w:r>
        <w:t>You are</w:t>
      </w:r>
      <w:r w:rsidRPr="00B56497">
        <w:t xml:space="preserve"> one of the most tireless advocates of the importance of women being involved in administration and government</w:t>
      </w:r>
      <w:r>
        <w:t xml:space="preserve">, and </w:t>
      </w:r>
      <w:r w:rsidRPr="00B56497">
        <w:t xml:space="preserve">I would like to think that that good example could manifest itself positively in Afghanistan. </w:t>
      </w:r>
    </w:p>
    <w:p w:rsidR="00C57492" w:rsidP="000B6ED6">
      <w:pPr>
        <w:pStyle w:val="Remark"/>
      </w:pPr>
      <w:r w:rsidRPr="00B56497">
        <w:rPr>
          <w:b/>
        </w:rPr>
        <w:t>The Chair:</w:t>
      </w:r>
      <w:r>
        <w:t xml:space="preserve"> </w:t>
      </w:r>
      <w:r w:rsidRPr="00B56497">
        <w:t xml:space="preserve">I </w:t>
      </w:r>
      <w:r>
        <w:t>thank all our</w:t>
      </w:r>
      <w:r w:rsidRPr="00B56497">
        <w:t xml:space="preserve"> witnesses t</w:t>
      </w:r>
      <w:r w:rsidRPr="00B56497">
        <w:t xml:space="preserve">oday </w:t>
      </w:r>
      <w:r>
        <w:t xml:space="preserve">for helping </w:t>
      </w:r>
      <w:r w:rsidRPr="00B56497">
        <w:t>us to conclude our evidence</w:t>
      </w:r>
      <w:r>
        <w:t xml:space="preserve"> </w:t>
      </w:r>
      <w:r w:rsidRPr="00B56497">
        <w:t>taking. As always, we look not to the past but to the future, and you have helped us to p</w:t>
      </w:r>
      <w:r>
        <w:t xml:space="preserve">lot our path </w:t>
      </w:r>
      <w:r w:rsidRPr="00B56497">
        <w:t xml:space="preserve">in planning how </w:t>
      </w:r>
      <w:r>
        <w:t>to</w:t>
      </w:r>
      <w:r w:rsidRPr="00B56497">
        <w:t xml:space="preserve"> </w:t>
      </w:r>
      <w:r>
        <w:t>ad</w:t>
      </w:r>
      <w:r w:rsidRPr="00B56497">
        <w:t>dress the challenges that we will face in drafting and agreeing the report on the UK and</w:t>
      </w:r>
      <w:r w:rsidRPr="00B56497">
        <w:t xml:space="preserve"> Afghanistan</w:t>
      </w:r>
      <w:r>
        <w:t>.</w:t>
      </w:r>
    </w:p>
    <w:sectPr w:rsidSect="00086950">
      <w:headerReference w:type="even" r:id="rId15"/>
      <w:headerReference w:type="default" r:id="rId16"/>
      <w:footerReference w:type="even" r:id="rId17"/>
      <w:footerReference w:type="default" r:id="rId18"/>
      <w:headerReference w:type="first" r:id="rId19"/>
      <w:footerReference w:type="first" r:id="rId2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0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0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05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0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09">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64E34" w:rsidP="008143FA">
      <w:pPr>
        <w:spacing w:after="0"/>
      </w:pPr>
      <w:r>
        <w:separator/>
      </w:r>
    </w:p>
  </w:footnote>
  <w:footnote w:type="continuationSeparator" w:id="1">
    <w:p w:rsidR="00264E34" w:rsidP="008143FA">
      <w:pPr>
        <w:spacing w:after="0"/>
      </w:pPr>
      <w:r>
        <w:continuationSeparator/>
      </w:r>
    </w:p>
  </w:footnote>
  <w:footnote w:id="2">
    <w:p w:rsidR="00590B08" w:rsidRPr="00590B08" w:rsidP="00590B08">
      <w:pPr>
        <w:rPr>
          <w:rFonts w:ascii="Arial" w:hAnsi="Arial" w:cs="Arial"/>
          <w:sz w:val="24"/>
          <w:szCs w:val="24"/>
        </w:rPr>
      </w:pPr>
      <w:r>
        <w:rPr>
          <w:rStyle w:val="FootnoteReference"/>
        </w:rPr>
        <w:footnoteRef/>
      </w:r>
      <w:r>
        <w:t xml:space="preserve"> </w:t>
      </w:r>
      <w:r>
        <w:rPr>
          <w:rFonts w:ascii="Arial" w:hAnsi="Arial" w:cs="Arial"/>
          <w:sz w:val="24"/>
          <w:szCs w:val="24"/>
        </w:rPr>
        <w:t>The FCDO clarified that the original pledge in 2016 was £750 million over a four-year period but had since delivered over that amount.</w:t>
      </w:r>
    </w:p>
  </w:footnote>
  <w:footnote w:id="3">
    <w:p w:rsidR="00590B08" w:rsidRPr="00590B08" w:rsidP="00590B08">
      <w:pPr>
        <w:rPr>
          <w:rFonts w:ascii="Arial" w:hAnsi="Arial" w:cs="Arial"/>
          <w:sz w:val="24"/>
          <w:szCs w:val="24"/>
        </w:rPr>
      </w:pPr>
      <w:r>
        <w:rPr>
          <w:rStyle w:val="FootnoteReference"/>
        </w:rPr>
        <w:footnoteRef/>
      </w:r>
      <w:r>
        <w:t xml:space="preserve"> </w:t>
      </w:r>
      <w:r>
        <w:rPr>
          <w:rFonts w:ascii="Arial" w:hAnsi="Arial" w:cs="Arial"/>
          <w:sz w:val="24"/>
          <w:szCs w:val="24"/>
        </w:rPr>
        <w:t>The FCDO has clarified that there w</w:t>
      </w:r>
      <w:r>
        <w:rPr>
          <w:rFonts w:ascii="Arial" w:hAnsi="Arial" w:cs="Arial"/>
          <w:sz w:val="24"/>
          <w:szCs w:val="24"/>
        </w:rPr>
        <w:t>ere</w:t>
      </w:r>
      <w:r>
        <w:rPr>
          <w:rFonts w:ascii="Arial" w:hAnsi="Arial" w:cs="Arial"/>
          <w:sz w:val="24"/>
          <w:szCs w:val="24"/>
        </w:rPr>
        <w:t xml:space="preserve"> over 800 arrests and seizures linked to two operations, though that number is almost entirely comprised of seizures, including 1.3 tonnes seized at Felixstowe. The number of arrests was much smaller.</w:t>
      </w:r>
    </w:p>
  </w:footnote>
  <w:footnote w:id="4">
    <w:p w:rsidR="00E70638">
      <w:pPr>
        <w:pStyle w:val="FootnoteText"/>
      </w:pPr>
      <w:r>
        <w:rPr>
          <w:rStyle w:val="FootnoteReference"/>
        </w:rPr>
        <w:footnoteRef/>
      </w:r>
      <w:r>
        <w:t xml:space="preserve"> </w:t>
      </w:r>
      <w:r>
        <w:t xml:space="preserve">The FCDO </w:t>
      </w:r>
      <w:r>
        <w:t xml:space="preserve">clarified </w:t>
      </w:r>
      <w:r>
        <w:t>that t</w:t>
      </w:r>
      <w:r>
        <w:t xml:space="preserve">his relates specifically to </w:t>
      </w:r>
      <w:r>
        <w:t xml:space="preserve">Girls’ Education Challenge </w:t>
      </w:r>
      <w:r>
        <w:t>funding.</w:t>
      </w:r>
    </w:p>
  </w:footnote>
  <w:footnote w:id="5">
    <w:p w:rsidR="003A5D10">
      <w:pPr>
        <w:pStyle w:val="FootnoteText"/>
      </w:pPr>
      <w:r>
        <w:rPr>
          <w:rStyle w:val="FootnoteReference"/>
        </w:rPr>
        <w:footnoteRef/>
      </w:r>
      <w:r>
        <w:t xml:space="preserve"> </w:t>
      </w:r>
      <w:r>
        <w:rPr>
          <w:rFonts w:ascii="Arial" w:hAnsi="Arial" w:cs="Arial"/>
          <w:sz w:val="24"/>
          <w:szCs w:val="24"/>
        </w:rPr>
        <w:t>The FCDO notified the Committee that the Minister had accidentally misspoken and used an incorrect figure; the correct figure, as the Minister stated in his response to Baroness Blackstone’s</w:t>
      </w:r>
      <w:r>
        <w:rPr>
          <w:rFonts w:ascii="Arial" w:hAnsi="Arial" w:cs="Arial"/>
          <w:sz w:val="24"/>
          <w:szCs w:val="24"/>
        </w:rPr>
        <w:t xml:space="preserve"> follow up to question 109 earlier in this session, should be £57 million.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0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C47F93" w:rsidP="009277D8">
        <w:pPr>
          <w:pStyle w:val="Para"/>
          <w:rPr>
            <w:color w:val="808080"/>
          </w:rPr>
        </w:pPr>
        <w:r w:rsidRPr="0078549B">
          <w:rPr>
            <w:noProof/>
            <w:color w:val="808080"/>
            <w:lang w:eastAsia="en-GB"/>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C47F93"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E505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09">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0D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66AADF76"/>
    <w:lvl w:ilvl="0">
      <w:start w:val="11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0"/>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47F9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7B037C"/>
    <w:rPr>
      <w:b/>
      <w:bCs/>
    </w:rPr>
  </w:style>
  <w:style w:type="character" w:customStyle="1" w:styleId="CommentSubjectChar">
    <w:name w:val="Comment Subject Char"/>
    <w:basedOn w:val="CommentTextChar"/>
    <w:link w:val="CommentSubject"/>
    <w:uiPriority w:val="99"/>
    <w:semiHidden/>
    <w:rsid w:val="007B037C"/>
    <w:rPr>
      <w:rFonts w:ascii="Verdana" w:hAnsi="Verdana"/>
      <w:b/>
      <w:bCs/>
      <w:sz w:val="20"/>
      <w:szCs w:val="20"/>
    </w:rPr>
  </w:style>
  <w:style w:type="paragraph" w:styleId="FootnoteText">
    <w:name w:val="footnote text"/>
    <w:basedOn w:val="Normal"/>
    <w:link w:val="FootnoteTextChar"/>
    <w:uiPriority w:val="99"/>
    <w:semiHidden/>
    <w:unhideWhenUsed/>
    <w:rsid w:val="003A5D10"/>
    <w:pPr>
      <w:spacing w:after="0"/>
    </w:pPr>
    <w:rPr>
      <w:sz w:val="20"/>
      <w:szCs w:val="20"/>
    </w:rPr>
  </w:style>
  <w:style w:type="character" w:customStyle="1" w:styleId="FootnoteTextChar">
    <w:name w:val="Footnote Text Char"/>
    <w:basedOn w:val="DefaultParagraphFont"/>
    <w:link w:val="FootnoteText"/>
    <w:uiPriority w:val="99"/>
    <w:semiHidden/>
    <w:rsid w:val="003A5D10"/>
    <w:rPr>
      <w:rFonts w:ascii="Verdana" w:hAnsi="Verdana"/>
      <w:sz w:val="20"/>
      <w:szCs w:val="20"/>
    </w:rPr>
  </w:style>
  <w:style w:type="character" w:styleId="FootnoteReference">
    <w:name w:val="footnote reference"/>
    <w:basedOn w:val="DefaultParagraphFont"/>
    <w:uiPriority w:val="99"/>
    <w:semiHidden/>
    <w:unhideWhenUsed/>
    <w:rsid w:val="003A5D10"/>
    <w:rPr>
      <w:vertAlign w:val="superscript"/>
    </w:rPr>
  </w:style>
  <w:style w:type="paragraph" w:styleId="Revision">
    <w:name w:val="Revision"/>
    <w:hidden/>
    <w:uiPriority w:val="99"/>
    <w:semiHidden/>
    <w:rsid w:val="00D76E5B"/>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footer" Target="footer4.xml" /><Relationship Id="rId18" Type="http://schemas.openxmlformats.org/officeDocument/2006/relationships/footer" Target="footer5.xml" /><Relationship Id="rId19" Type="http://schemas.openxmlformats.org/officeDocument/2006/relationships/header" Target="header6.xml" /><Relationship Id="rId2" Type="http://schemas.openxmlformats.org/officeDocument/2006/relationships/settings" Target="settings.xml" /><Relationship Id="rId20" Type="http://schemas.openxmlformats.org/officeDocument/2006/relationships/footer" Target="footer6.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7CD6E3B157434EB423FA835E93A24D" ma:contentTypeVersion="12" ma:contentTypeDescription="Create a new document." ma:contentTypeScope="" ma:versionID="3716c98deb64b176244e1d26e7cbcbc6">
  <xsd:schema xmlns:xsd="http://www.w3.org/2001/XMLSchema" xmlns:xs="http://www.w3.org/2001/XMLSchema" xmlns:p="http://schemas.microsoft.com/office/2006/metadata/properties" xmlns:ns3="b75bebba-e117-4c06-bdb2-b1c52fc7f70a" xmlns:ns4="b7671beb-e178-427e-ba2b-f72bec03d61d" targetNamespace="http://schemas.microsoft.com/office/2006/metadata/properties" ma:root="true" ma:fieldsID="48bf831a7a2f9abcabf223c9f2638276" ns3:_="" ns4:_="">
    <xsd:import namespace="b75bebba-e117-4c06-bdb2-b1c52fc7f70a"/>
    <xsd:import namespace="b7671beb-e178-427e-ba2b-f72bec03d61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5bebba-e117-4c06-bdb2-b1c52fc7f7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671beb-e178-427e-ba2b-f72bec03d6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7DC507-3978-441B-BC76-7525EFB95F16}">
  <ds:schemaRefs>
    <ds:schemaRef ds:uri="http://schemas.microsoft.com/sharepoint/v3/contenttype/forms"/>
  </ds:schemaRefs>
</ds:datastoreItem>
</file>

<file path=customXml/itemProps2.xml><?xml version="1.0" encoding="utf-8"?>
<ds:datastoreItem xmlns:ds="http://schemas.openxmlformats.org/officeDocument/2006/customXml" ds:itemID="{9D63977F-75C0-478B-815D-031F59FD1E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82C1ABD-FB58-4978-BBC9-D404741C61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5bebba-e117-4c06-bdb2-b1c52fc7f70a"/>
    <ds:schemaRef ds:uri="b7671beb-e178-427e-ba2b-f72bec03d6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3C990EB-34A2-42B3-923B-A9C33D4BE9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