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A0030" w:rsidP="00D7703D">
      <w:pPr>
        <w:pStyle w:val="TitleCommittee0"/>
      </w:pPr>
      <w:sdt>
        <w:sdtPr>
          <w:alias w:val="CommitteeName"/>
          <w:tag w:val="CommitteeName"/>
          <w:id w:val="1869951332"/>
          <w:placeholder>
            <w:docPart w:val="756F9F67492148E78A228C5591CAE1E8"/>
          </w:placeholder>
          <w:richText/>
        </w:sdtPr>
        <w:sdtContent>
          <w:sdt>
            <w:sdtPr>
              <w:alias w:val="CommitteeName"/>
              <w:tag w:val="CommitteeName"/>
              <w:id w:val="-1946762253"/>
              <w:placeholder>
                <w:docPart w:val="1FF083531F0F4CEBA4DA5B498083766E"/>
              </w:placeholder>
              <w:richText/>
            </w:sdtPr>
            <w:sdtContent>
              <w:r>
                <w:t>Environment, Food and Rural Affairs Committee</w:t>
              </w:r>
            </w:sdtContent>
          </w:sdt>
        </w:sdtContent>
      </w:sdt>
    </w:p>
    <w:p w:rsidR="004A0030" w:rsidP="00D7703D">
      <w:pPr>
        <w:pStyle w:val="TitleInquiry0"/>
      </w:pPr>
      <w:r>
        <w:t xml:space="preserve">Oral evidence: </w:t>
      </w:r>
      <w:sdt>
        <w:sdtPr>
          <w:alias w:val="InquiryName"/>
          <w:tag w:val="InquiryName"/>
          <w:id w:val="377371847"/>
          <w:placeholder>
            <w:docPart w:val="756F9F67492148E78A228C5591CAE1E8"/>
          </w:placeholder>
          <w:richText/>
        </w:sdtPr>
        <w:sdtContent>
          <w:r>
            <w:t xml:space="preserve">Air </w:t>
          </w:r>
          <w:r>
            <w:t>Quality</w:t>
          </w:r>
        </w:sdtContent>
      </w:sdt>
      <w:r>
        <w:t xml:space="preserve">, HC </w:t>
      </w:r>
      <w:sdt>
        <w:sdtPr>
          <w:alias w:val="InquiryRefNo"/>
          <w:tag w:val="InquiryRefNo"/>
          <w:id w:val="-281725174"/>
          <w:placeholder>
            <w:docPart w:val="756F9F67492148E78A228C5591CAE1E8"/>
          </w:placeholder>
          <w:richText/>
        </w:sdtPr>
        <w:sdtContent>
          <w:r>
            <w:t>468</w:t>
          </w:r>
        </w:sdtContent>
      </w:sdt>
    </w:p>
    <w:sdt>
      <w:sdtPr>
        <w:alias w:val="SittingDate"/>
        <w:tag w:val="SittingDate"/>
        <w:id w:val="-1160222926"/>
        <w:placeholder>
          <w:docPart w:val="756F9F67492148E78A228C5591CAE1E8"/>
        </w:placeholder>
        <w:richText/>
      </w:sdtPr>
      <w:sdtContent>
        <w:p w:rsidR="004A0030" w:rsidP="00D7703D">
          <w:pPr>
            <w:pStyle w:val="Para"/>
          </w:pPr>
          <w:r>
            <w:t>Monday 16 November 2020</w:t>
          </w:r>
        </w:p>
      </w:sdtContent>
    </w:sdt>
    <w:p w:rsidR="004A0030" w:rsidP="00D7703D">
      <w:pPr>
        <w:pStyle w:val="Para"/>
      </w:pPr>
      <w:r>
        <w:t xml:space="preserve">Ordered by the House of </w:t>
      </w:r>
      <w:sdt>
        <w:sdtPr>
          <w:alias w:val="House"/>
          <w:tag w:val="House"/>
          <w:id w:val="809213435"/>
          <w:placeholder>
            <w:docPart w:val="756F9F67492148E78A228C5591CAE1E8"/>
          </w:placeholder>
          <w:richText/>
        </w:sdtPr>
        <w:sdtContent>
          <w:r w:rsidRPr="00615759">
            <w:t>Commons</w:t>
          </w:r>
        </w:sdtContent>
      </w:sdt>
      <w:r w:rsidRPr="00615759">
        <w:t xml:space="preserve"> to be published on </w:t>
      </w:r>
      <w:sdt>
        <w:sdtPr>
          <w:alias w:val="PublishDate"/>
          <w:tag w:val="PublishDate"/>
          <w:id w:val="217021599"/>
          <w:placeholder>
            <w:docPart w:val="756F9F67492148E78A228C5591CAE1E8"/>
          </w:placeholder>
          <w:richText/>
        </w:sdtPr>
        <w:sdtContent>
          <w:r>
            <w:t>16 November 2020</w:t>
          </w:r>
        </w:sdtContent>
      </w:sdt>
      <w:r w:rsidRPr="00615759">
        <w:t>.</w:t>
      </w:r>
    </w:p>
    <w:p w:rsidR="004A0030" w:rsidP="00D7703D">
      <w:sdt>
        <w:sdtPr>
          <w:alias w:val="VideoHyperlink"/>
          <w:tag w:val="VideoHyperlink"/>
          <w:id w:val="703995351"/>
          <w:placeholder>
            <w:docPart w:val="756F9F67492148E78A228C5591CAE1E8"/>
          </w:placeholder>
          <w:richText/>
        </w:sdtPr>
        <w:sdtContent>
          <w:r>
            <w:fldChar w:fldCharType="begin"/>
          </w:r>
          <w:r>
            <w:instrText xml:space="preserve"> HYPERLINK "https://www.parliamentlive.tv/Event/Index/96fa97ed-f281-4a7f-8007-1ab672b9ba55" </w:instrText>
          </w:r>
          <w:r>
            <w:fldChar w:fldCharType="separate"/>
          </w:r>
          <w:r w:rsidRPr="006E4021">
            <w:rPr>
              <w:rStyle w:val="Hyperlink"/>
            </w:rPr>
            <w:t>Watch the meeting</w:t>
          </w:r>
          <w:r>
            <w:fldChar w:fldCharType="end"/>
          </w:r>
        </w:sdtContent>
      </w:sdt>
    </w:p>
    <w:p w:rsidR="004A0030" w:rsidRPr="001A4E17" w:rsidP="00D7703D">
      <w:r>
        <w:t xml:space="preserve">Members present: </w:t>
      </w:r>
      <w:sdt>
        <w:sdtPr>
          <w:alias w:val="MembersPresent"/>
          <w:tag w:val="MembersPresent"/>
          <w:id w:val="366340316"/>
          <w:placeholder>
            <w:docPart w:val="756F9F67492148E78A228C5591CAE1E8"/>
          </w:placeholder>
          <w:richText/>
        </w:sdtPr>
        <w:sdtContent>
          <w:sdt>
            <w:sdtPr>
              <w:alias w:val="MembersPresent"/>
              <w:tag w:val="MembersPresent"/>
              <w:id w:val="2073849083"/>
              <w:placeholder>
                <w:docPart w:val="4CFB91FE55A14211B11E58232BCFC44B"/>
              </w:placeholder>
              <w:richText/>
            </w:sdtPr>
            <w:sdtContent>
              <w:r w:rsidRPr="001A4E17">
                <w:t>Neil Parish (Chair); Ian Byrne; Geraint Davies; Rosie Duffield; Barry Gardiner; Dr Neil Hudson; Mrs Sheryll Murray.</w:t>
              </w:r>
            </w:sdtContent>
          </w:sdt>
        </w:sdtContent>
      </w:sdt>
    </w:p>
    <w:p w:rsidR="004A0030" w:rsidRPr="001A4E17" w:rsidP="00D7703D">
      <w:pPr>
        <w:pStyle w:val="ParaCentre"/>
      </w:pPr>
      <w:r w:rsidRPr="001A4E17">
        <w:t>Ques</w:t>
      </w:r>
      <w:r w:rsidRPr="001A4E17">
        <w:t xml:space="preserve">tions </w:t>
      </w:r>
      <w:sdt>
        <w:sdtPr>
          <w:alias w:val="QuestionNumbers"/>
          <w:tag w:val="QuestionNumbers"/>
          <w:id w:val="-1223666168"/>
          <w:placeholder>
            <w:docPart w:val="756F9F67492148E78A228C5591CAE1E8"/>
          </w:placeholder>
          <w:richText/>
        </w:sdtPr>
        <w:sdtContent>
          <w:r w:rsidRPr="001A4E17">
            <w:t xml:space="preserve">220 - </w:t>
          </w:r>
          <w:r w:rsidRPr="001A4E17">
            <w:t>29</w:t>
          </w:r>
          <w:r>
            <w:t>6</w:t>
          </w:r>
        </w:sdtContent>
      </w:sdt>
    </w:p>
    <w:p w:rsidR="004A0030" w:rsidRPr="001A4E17" w:rsidP="00D7703D">
      <w:pPr>
        <w:pStyle w:val="TitleWitnesses0"/>
      </w:pPr>
      <w:r w:rsidRPr="001A4E17">
        <w:t>Witnesses</w:t>
      </w:r>
    </w:p>
    <w:sdt>
      <w:sdtPr>
        <w:alias w:val="WitnessSet"/>
        <w:tag w:val="WitnessSet"/>
        <w:id w:val="-368373484"/>
        <w:placeholder>
          <w:docPart w:val="1F61FB813B0346FDB6FAC4B7A83B511B"/>
        </w:placeholder>
        <w:richText/>
      </w:sdtPr>
      <w:sdtContent>
        <w:p w:rsidR="004A0030" w:rsidP="004A0030">
          <w:pPr>
            <w:pStyle w:val="Para"/>
          </w:pPr>
          <w:r>
            <w:fldChar w:fldCharType="begin"/>
          </w:r>
          <w:r>
            <w:instrText xml:space="preserve"> HYPERLINK \l "Panel1" </w:instrText>
          </w:r>
          <w:r>
            <w:fldChar w:fldCharType="separate"/>
          </w:r>
          <w:r w:rsidRPr="006B4EF2">
            <w:rPr>
              <w:rStyle w:val="Hyperlink"/>
            </w:rPr>
            <w:t>I</w:t>
          </w:r>
          <w:r>
            <w:fldChar w:fldCharType="end"/>
          </w:r>
          <w:r w:rsidRPr="001A4E17">
            <w:t>:</w:t>
          </w:r>
          <w:r w:rsidRPr="001A4E17">
            <w:t xml:space="preserve"> </w:t>
          </w:r>
          <w:r w:rsidRPr="001A4E17">
            <w:t xml:space="preserve">Rebecca Pow MP, Parliamentary Under Secretary of State, Defra; Rachel Maclean MP, Parliamentary Under Secretary of State, </w:t>
          </w:r>
          <w:r w:rsidRPr="001A4E17">
            <w:t>Department</w:t>
          </w:r>
          <w:r w:rsidRPr="001A4E17">
            <w:t xml:space="preserve"> for Transport; </w:t>
          </w:r>
          <w:r w:rsidRPr="001A4E17">
            <w:t>Dr Bill Parish, Deputy Director for Air Quality and</w:t>
          </w:r>
          <w:r w:rsidRPr="001A4E17">
            <w:t xml:space="preserve"> Industrial Emissions, Defra; </w:t>
          </w:r>
          <w:r>
            <w:t xml:space="preserve">and </w:t>
          </w:r>
          <w:r w:rsidRPr="001A4E17">
            <w:t>Andrew Jackson, Deputy Director</w:t>
          </w:r>
          <w:r>
            <w:t xml:space="preserve">, </w:t>
          </w:r>
          <w:r w:rsidRPr="001A4E17">
            <w:t>Joint Defra/DfT Air Quality Unit.</w:t>
          </w:r>
        </w:p>
      </w:sdtContent>
    </w:sdt>
    <w:p w:rsidR="004A0030" w:rsidP="00D7703D">
      <w:pPr>
        <w:pStyle w:val="Para"/>
      </w:pPr>
    </w:p>
    <w:p w:rsidR="004A0030" w:rsidP="00D7703D">
      <w:pPr>
        <w:pStyle w:val="Para"/>
      </w:pPr>
      <w:r>
        <w:t>Written evidence from witnesses:</w:t>
      </w:r>
    </w:p>
    <w:p w:rsidR="004A0030" w:rsidP="00D7703D">
      <w:pPr>
        <w:pStyle w:val="Witnesssubmission"/>
      </w:pPr>
      <w:r>
        <w:t xml:space="preserve">– </w:t>
      </w:r>
      <w:r>
        <w:fldChar w:fldCharType="begin"/>
      </w:r>
      <w:r>
        <w:instrText xml:space="preserve"> HYPERLINK "https://committees.parliament.uk/writtenevidence/10097/pdf/" </w:instrText>
      </w:r>
      <w:r>
        <w:fldChar w:fldCharType="separate"/>
      </w:r>
      <w:r w:rsidRPr="006E4021">
        <w:rPr>
          <w:rStyle w:val="Hyperlink"/>
        </w:rPr>
        <w:t>Department for Environment, Food and Rural A</w:t>
      </w:r>
      <w:r w:rsidRPr="006E4021">
        <w:rPr>
          <w:rStyle w:val="Hyperlink"/>
        </w:rPr>
        <w:t>ffairs</w:t>
      </w:r>
      <w:r>
        <w:fldChar w:fldCharType="end"/>
      </w:r>
    </w:p>
    <w:p w:rsidR="006E4021" w:rsidP="00D7703D">
      <w:pPr>
        <w:pStyle w:val="Witnesssubmission"/>
      </w:pPr>
    </w:p>
    <w:p w:rsidR="004A0030" w:rsidP="00D7703D">
      <w:pPr>
        <w:rPr>
          <w:rFonts w:eastAsia="Times New Roman"/>
          <w:szCs w:val="20"/>
        </w:rPr>
      </w:pPr>
      <w:r>
        <w:br w:type="page"/>
      </w:r>
    </w:p>
    <w:sdt>
      <w:sdtPr>
        <w:rPr>
          <w:sz w:val="22"/>
        </w:rPr>
        <w:alias w:val="WitnessExamination"/>
        <w:tag w:val="WitnessExamination"/>
        <w:id w:val="2003463402"/>
        <w:placeholder>
          <w:docPart w:val="1F61FB813B0346FDB6FAC4B7A83B511B"/>
        </w:placeholder>
        <w:richText/>
      </w:sdtPr>
      <w:sdtEndPr>
        <w:rPr>
          <w:sz w:val="28"/>
        </w:rPr>
      </w:sdtEndPr>
      <w:sdtContent>
        <w:p w:rsidR="00684C94" w:rsidP="00684C94">
          <w:pPr>
            <w:pStyle w:val="TitlePanel0"/>
            <w:rPr>
              <w:sz w:val="22"/>
            </w:rPr>
          </w:pPr>
          <w:bookmarkStart w:id="0" w:name="Panel1"/>
          <w:r>
            <w:rPr>
              <w:sz w:val="22"/>
            </w:rPr>
            <w:t xml:space="preserve">Examination of </w:t>
          </w:r>
          <w:r>
            <w:rPr>
              <w:sz w:val="22"/>
            </w:rPr>
            <w:t>W</w:t>
          </w:r>
          <w:r>
            <w:rPr>
              <w:sz w:val="22"/>
            </w:rPr>
            <w:t>itnesses</w:t>
          </w:r>
        </w:p>
        <w:p w:rsidR="004A0030" w:rsidP="00684C94">
          <w:pPr>
            <w:pStyle w:val="TitlePanel0"/>
            <w:jc w:val="both"/>
          </w:pPr>
          <w:r>
            <w:rPr>
              <w:sz w:val="22"/>
            </w:rPr>
            <w:t>Witnesses: Rebecca Pow</w:t>
          </w:r>
          <w:r>
            <w:rPr>
              <w:sz w:val="22"/>
            </w:rPr>
            <w:t xml:space="preserve">, Rachel Maclean, Dr </w:t>
          </w:r>
          <w:r>
            <w:rPr>
              <w:sz w:val="22"/>
            </w:rPr>
            <w:t xml:space="preserve">Bill </w:t>
          </w:r>
          <w:r>
            <w:rPr>
              <w:sz w:val="22"/>
            </w:rPr>
            <w:t>Parish and Andrew Jackson.</w:t>
          </w:r>
        </w:p>
      </w:sdtContent>
    </w:sdt>
    <w:p w:rsidR="00F41681" w:rsidP="003E7FB2">
      <w:pPr>
        <w:pStyle w:val="Question"/>
      </w:pPr>
      <w:bookmarkEnd w:id="0"/>
      <w:sdt>
        <w:sdtPr>
          <w:alias w:val="Member"/>
          <w:tag w:val="&lt;Member mnisId='4072' dodsId='28723'&gt;"/>
          <w:id w:val="-1303685455"/>
          <w:placeholder>
            <w:docPart w:val="DefaultPlaceholder_1082065158"/>
          </w:placeholder>
          <w:richText/>
        </w:sdtPr>
        <w:sdtContent>
          <w:r w:rsidRPr="002170D9">
            <w:rPr>
              <w:b/>
            </w:rPr>
            <w:t>Chair:</w:t>
          </w:r>
        </w:sdtContent>
      </w:sdt>
      <w:r>
        <w:t xml:space="preserve"> Welcome </w:t>
      </w:r>
      <w:r>
        <w:t xml:space="preserve">to the </w:t>
      </w:r>
      <w:r>
        <w:t>EFRA Select Committee.</w:t>
      </w:r>
      <w:r>
        <w:t xml:space="preserve"> </w:t>
      </w:r>
      <w:r>
        <w:t xml:space="preserve">We are carrying on our inquiry into </w:t>
      </w:r>
      <w:r w:rsidRPr="003E7FB2">
        <w:t>air</w:t>
      </w:r>
      <w:r>
        <w:t xml:space="preserve"> quality.</w:t>
      </w:r>
      <w:r>
        <w:t xml:space="preserve"> </w:t>
      </w:r>
      <w:r>
        <w:t xml:space="preserve">We are </w:t>
      </w:r>
      <w:r>
        <w:t xml:space="preserve">fortunate this afternoon to have both </w:t>
      </w:r>
      <w:r>
        <w:t>Rebecca Pow</w:t>
      </w:r>
      <w:r>
        <w:t xml:space="preserve"> MP</w:t>
      </w:r>
      <w:r>
        <w:t>, Parliamentary U</w:t>
      </w:r>
      <w:r>
        <w:t>nder</w:t>
      </w:r>
      <w:r>
        <w:t xml:space="preserve"> S</w:t>
      </w:r>
      <w:r>
        <w:t xml:space="preserve">ecretary of </w:t>
      </w:r>
      <w:r>
        <w:t>S</w:t>
      </w:r>
      <w:r>
        <w:t xml:space="preserve">tate </w:t>
      </w:r>
      <w:r>
        <w:t>at</w:t>
      </w:r>
      <w:r>
        <w:t xml:space="preserve"> Defra</w:t>
      </w:r>
      <w:r>
        <w:t xml:space="preserve">, and Rachel Maclean MP, Parliamentary Under Secretary of State </w:t>
      </w:r>
      <w:r>
        <w:t>at</w:t>
      </w:r>
      <w:r>
        <w:t xml:space="preserve"> the </w:t>
      </w:r>
      <w:r>
        <w:t>Department</w:t>
      </w:r>
      <w:r>
        <w:t xml:space="preserve"> </w:t>
      </w:r>
      <w:r>
        <w:t xml:space="preserve">for </w:t>
      </w:r>
      <w:r>
        <w:t>Transport</w:t>
      </w:r>
      <w:r>
        <w:t>.</w:t>
      </w:r>
      <w:r>
        <w:t xml:space="preserve"> </w:t>
      </w:r>
      <w:r>
        <w:t>W</w:t>
      </w:r>
      <w:r>
        <w:t>elcome</w:t>
      </w:r>
      <w:r>
        <w:t>, M</w:t>
      </w:r>
      <w:r>
        <w:t>inisters.</w:t>
      </w:r>
      <w:r>
        <w:t xml:space="preserve"> </w:t>
      </w:r>
      <w:r>
        <w:t>We</w:t>
      </w:r>
      <w:r>
        <w:t xml:space="preserve"> also have your two advis</w:t>
      </w:r>
      <w:r>
        <w:t>e</w:t>
      </w:r>
      <w:r>
        <w:t>rs</w:t>
      </w:r>
      <w:r>
        <w:t xml:space="preserve">, </w:t>
      </w:r>
      <w:r>
        <w:t>Bill P</w:t>
      </w:r>
      <w:r>
        <w:t>arish and Andrew Jackson.</w:t>
      </w:r>
      <w:r>
        <w:t xml:space="preserve"> </w:t>
      </w:r>
      <w:r>
        <w:t>They will be able to come in by Zoom.</w:t>
      </w:r>
      <w:r>
        <w:t xml:space="preserve"> </w:t>
      </w:r>
      <w:r>
        <w:t xml:space="preserve">The </w:t>
      </w:r>
      <w:r>
        <w:t xml:space="preserve">idea will be </w:t>
      </w:r>
      <w:r>
        <w:t xml:space="preserve">that, if you require them, you can </w:t>
      </w:r>
      <w:r>
        <w:t xml:space="preserve">either send them a </w:t>
      </w:r>
      <w:r>
        <w:t>message</w:t>
      </w:r>
      <w:r>
        <w:t xml:space="preserve"> or ask me and </w:t>
      </w:r>
      <w:r>
        <w:t xml:space="preserve">then </w:t>
      </w:r>
      <w:r>
        <w:t>I will ask them</w:t>
      </w:r>
      <w:r>
        <w:t>.</w:t>
      </w:r>
      <w:r>
        <w:t xml:space="preserve"> </w:t>
      </w:r>
      <w:r>
        <w:t xml:space="preserve">As I said as you were coming into the room, we largely want </w:t>
      </w:r>
      <w:r>
        <w:t>you both to answer the questions</w:t>
      </w:r>
      <w:r>
        <w:t>,</w:t>
      </w:r>
      <w:r>
        <w:t xml:space="preserve"> but if you need their assistance </w:t>
      </w:r>
      <w:r>
        <w:t xml:space="preserve">by all means have it, because they are there </w:t>
      </w:r>
      <w:r>
        <w:t>for that purpose</w:t>
      </w:r>
      <w:r>
        <w:t>.</w:t>
      </w:r>
      <w:r>
        <w:t xml:space="preserve"> </w:t>
      </w:r>
    </w:p>
    <w:p w:rsidR="004A7EAF" w:rsidP="002170D9">
      <w:pPr>
        <w:pStyle w:val="Question"/>
        <w:numPr>
          <w:ilvl w:val="0"/>
          <w:numId w:val="0"/>
        </w:numPr>
        <w:ind w:left="794"/>
      </w:pPr>
      <w:r>
        <w:t>T</w:t>
      </w:r>
      <w:r>
        <w:t>hank you very much for coming in today.</w:t>
      </w:r>
      <w:r>
        <w:t xml:space="preserve"> </w:t>
      </w:r>
      <w:r>
        <w:t>It is good to get you he</w:t>
      </w:r>
      <w:r>
        <w:t>re.</w:t>
      </w:r>
      <w:r>
        <w:t xml:space="preserve"> </w:t>
      </w:r>
      <w:r>
        <w:t>I</w:t>
      </w:r>
      <w:r>
        <w:t>t has taken a little while</w:t>
      </w:r>
      <w:r>
        <w:t xml:space="preserve">, but, considering all that has been going on, it </w:t>
      </w:r>
      <w:r>
        <w:t>is a privilege to have you both here.</w:t>
      </w:r>
      <w:r>
        <w:t xml:space="preserve"> Why was </w:t>
      </w:r>
      <w:r>
        <w:t xml:space="preserve">so little progress made on </w:t>
      </w:r>
      <w:r>
        <w:t>reducing</w:t>
      </w:r>
      <w:r>
        <w:t xml:space="preserve"> traffic pollution before the pandemic</w:t>
      </w:r>
      <w:r>
        <w:t xml:space="preserve">, given </w:t>
      </w:r>
      <w:r>
        <w:t xml:space="preserve">that </w:t>
      </w:r>
      <w:r>
        <w:t xml:space="preserve">only 10 of 43 areas across the UK </w:t>
      </w:r>
      <w:r>
        <w:t>met the a</w:t>
      </w:r>
      <w:r>
        <w:t>nnual limit for nitrogen dioxide in 2019?</w:t>
      </w:r>
      <w:r>
        <w:t xml:space="preserve"> </w:t>
      </w:r>
    </w:p>
    <w:p w:rsidR="00F12596" w:rsidP="0056738D">
      <w:pPr>
        <w:pStyle w:val="Answer"/>
      </w:pPr>
      <w:sdt>
        <w:sdtPr>
          <w:alias w:val="Witness"/>
          <w:id w:val="-1813474758"/>
          <w:placeholder>
            <w:docPart w:val="DefaultPlaceholder_1082065158"/>
          </w:placeholder>
          <w:richText/>
        </w:sdtPr>
        <w:sdtContent>
          <w:r w:rsidRPr="003E7FB2">
            <w:rPr>
              <w:b/>
              <w:i/>
            </w:rPr>
            <w:t>Rebecca Pow:</w:t>
          </w:r>
          <w:r w:rsidRPr="0056738D">
            <w:rPr>
              <w:b/>
            </w:rPr>
            <w:t xml:space="preserve"> </w:t>
          </w:r>
        </w:sdtContent>
      </w:sdt>
      <w:r>
        <w:t>I am delighted to be here, in front of this Select Committee, which I was on for a number of years, with you as the Chair</w:t>
      </w:r>
      <w:r>
        <w:t>.</w:t>
      </w:r>
      <w:r>
        <w:t xml:space="preserve"> </w:t>
      </w:r>
      <w:r>
        <w:t xml:space="preserve">It </w:t>
      </w:r>
      <w:r>
        <w:t xml:space="preserve">is always a </w:t>
      </w:r>
      <w:r>
        <w:t xml:space="preserve">pleasure to come back and engage with the </w:t>
      </w:r>
      <w:r>
        <w:t>EFRA</w:t>
      </w:r>
      <w:r>
        <w:t xml:space="preserve"> Select Commit</w:t>
      </w:r>
      <w:r>
        <w:t>tee.</w:t>
      </w:r>
    </w:p>
    <w:p w:rsidR="00F12596" w:rsidP="0056738D">
      <w:pPr>
        <w:pStyle w:val="Answer"/>
      </w:pPr>
      <w:sdt>
        <w:sdtPr>
          <w:alias w:val="Member"/>
          <w:tag w:val="&lt;Member mnisId='4072' dodsId='28723'&gt;"/>
          <w:id w:val="992059699"/>
          <w:placeholder>
            <w:docPart w:val="FE71A51184EE4536B71CC459DAB7B580"/>
          </w:placeholder>
          <w:richText/>
        </w:sdtPr>
        <w:sdtContent>
          <w:r w:rsidRPr="002170D9">
            <w:rPr>
              <w:b/>
            </w:rPr>
            <w:t>Chair:</w:t>
          </w:r>
        </w:sdtContent>
      </w:sdt>
      <w:r>
        <w:t xml:space="preserve"> </w:t>
      </w:r>
      <w:r w:rsidRPr="00F12596">
        <w:t>It is lovely to see you here.</w:t>
      </w:r>
    </w:p>
    <w:p w:rsidR="00F41681" w:rsidP="0056738D">
      <w:pPr>
        <w:pStyle w:val="Answer"/>
      </w:pPr>
      <w:sdt>
        <w:sdtPr>
          <w:alias w:val="Witness"/>
          <w:id w:val="-163168092"/>
          <w:placeholder>
            <w:docPart w:val="D0616C3847454FF291411CA0B442A4B7"/>
          </w:placeholder>
          <w:richText/>
        </w:sdtPr>
        <w:sdtContent>
          <w:r w:rsidRPr="003E7FB2">
            <w:rPr>
              <w:b/>
              <w:i/>
            </w:rPr>
            <w:t>Rebecca Pow:</w:t>
          </w:r>
          <w:r w:rsidRPr="0056738D">
            <w:rPr>
              <w:b/>
            </w:rPr>
            <w:t xml:space="preserve"> </w:t>
          </w:r>
        </w:sdtContent>
      </w:sdt>
      <w:r>
        <w:t>This is a really important inquiry and it is right to be looking into everything that is going on.</w:t>
      </w:r>
      <w:r>
        <w:t xml:space="preserve"> </w:t>
      </w:r>
      <w:r>
        <w:t xml:space="preserve">In a minute we will go over to Minister Maclean for more detail about the roads and </w:t>
      </w:r>
      <w:r>
        <w:t>transport side.</w:t>
      </w:r>
      <w:r>
        <w:t xml:space="preserve"> </w:t>
      </w:r>
      <w:r>
        <w:t>To set it all in context,</w:t>
      </w:r>
      <w:r>
        <w:t xml:space="preserve"> your question </w:t>
      </w:r>
      <w:r>
        <w:t>is</w:t>
      </w:r>
      <w:r>
        <w:t xml:space="preserve"> why you felt so little was done</w:t>
      </w:r>
      <w:r>
        <w:t>.</w:t>
      </w:r>
      <w:r>
        <w:t xml:space="preserve"> </w:t>
      </w:r>
      <w:r>
        <w:t>I would say that we have set out a</w:t>
      </w:r>
      <w:r>
        <w:t xml:space="preserve"> very good framework for air quality in this country</w:t>
      </w:r>
      <w:r>
        <w:t>.</w:t>
      </w:r>
      <w:r>
        <w:t xml:space="preserve"> </w:t>
      </w:r>
      <w:r>
        <w:t>I</w:t>
      </w:r>
      <w:r>
        <w:t>t is extremely important to the Government</w:t>
      </w:r>
      <w:r>
        <w:t>.</w:t>
      </w:r>
      <w:r>
        <w:t xml:space="preserve"> </w:t>
      </w:r>
      <w:r>
        <w:t>T</w:t>
      </w:r>
      <w:r>
        <w:t xml:space="preserve">ackling </w:t>
      </w:r>
      <w:r>
        <w:t xml:space="preserve">air quality and </w:t>
      </w:r>
      <w:r>
        <w:t xml:space="preserve">the </w:t>
      </w:r>
      <w:r>
        <w:t xml:space="preserve">pollution associated with it is </w:t>
      </w:r>
      <w:r>
        <w:t>a huge priority for Government</w:t>
      </w:r>
      <w:r>
        <w:t>.</w:t>
      </w:r>
      <w:r>
        <w:t xml:space="preserve"> </w:t>
      </w:r>
    </w:p>
    <w:p w:rsidR="0056738D" w:rsidP="0056738D">
      <w:pPr>
        <w:pStyle w:val="Answer"/>
      </w:pPr>
      <w:r>
        <w:t>We know that air pollution is the greatest environmental risk to human health, which is why we have this framework for tackling it.</w:t>
      </w:r>
      <w:r>
        <w:t xml:space="preserve"> </w:t>
      </w:r>
      <w:r>
        <w:t xml:space="preserve">We have rolled over the EU directives, </w:t>
      </w:r>
      <w:r>
        <w:t>the national emission ceilings and the EU ambient air quality directive, but we also have our clean air strategy, which takes this whole issue extremely seriously.</w:t>
      </w:r>
      <w:r>
        <w:t xml:space="preserve"> </w:t>
      </w:r>
      <w:r>
        <w:t>That is an overarching, comprehensive and ground-breaking document that tackles all aspect</w:t>
      </w:r>
      <w:r>
        <w:t>s</w:t>
      </w:r>
      <w:r>
        <w:t xml:space="preserve"> </w:t>
      </w:r>
      <w:r>
        <w:t>of air pollution, not just NO</w:t>
      </w:r>
      <w:r w:rsidRPr="00595CE1">
        <w:rPr>
          <w:vertAlign w:val="subscript"/>
        </w:rPr>
        <w:t>X</w:t>
      </w:r>
      <w:r>
        <w:t>, which is related to transport, as you say.</w:t>
      </w:r>
      <w:r>
        <w:t xml:space="preserve"> </w:t>
      </w:r>
    </w:p>
    <w:p w:rsidR="0007370C" w:rsidP="0056738D">
      <w:pPr>
        <w:pStyle w:val="Question"/>
      </w:pPr>
      <w:sdt>
        <w:sdtPr>
          <w:alias w:val="Member"/>
          <w:tag w:val="&lt;Member mnisId='4072' dodsId='28723'&gt;"/>
          <w:id w:val="-1357198372"/>
          <w:placeholder>
            <w:docPart w:val="DefaultPlaceholder_1082065158"/>
          </w:placeholder>
          <w:richText/>
        </w:sdtPr>
        <w:sdtContent>
          <w:r w:rsidRPr="0056738D">
            <w:rPr>
              <w:b/>
            </w:rPr>
            <w:t>Chair:</w:t>
          </w:r>
        </w:sdtContent>
      </w:sdt>
      <w:r>
        <w:t xml:space="preserve"> </w:t>
      </w:r>
      <w:r>
        <w:t>Thank you for that answer, but</w:t>
      </w:r>
      <w:r>
        <w:t xml:space="preserve"> I am interested in the metho</w:t>
      </w:r>
      <w:r>
        <w:t>do</w:t>
      </w:r>
      <w:r>
        <w:t>logy.</w:t>
      </w:r>
      <w:r>
        <w:t xml:space="preserve"> </w:t>
      </w:r>
      <w:r>
        <w:t xml:space="preserve">I am going to bring </w:t>
      </w:r>
      <w:r>
        <w:t xml:space="preserve">in </w:t>
      </w:r>
      <w:r>
        <w:t>the Transport Minister in a</w:t>
      </w:r>
      <w:r>
        <w:t xml:space="preserve"> minute</w:t>
      </w:r>
      <w:r>
        <w:t>.</w:t>
      </w:r>
      <w:r>
        <w:t xml:space="preserve"> </w:t>
      </w:r>
      <w:r>
        <w:t>The issue that</w:t>
      </w:r>
      <w:r>
        <w:t xml:space="preserve"> we found</w:t>
      </w:r>
      <w:r>
        <w:t xml:space="preserve"> before, a</w:t>
      </w:r>
      <w:r>
        <w:t>s you well k</w:t>
      </w:r>
      <w:r>
        <w:t>now</w:t>
      </w:r>
      <w:r>
        <w:t xml:space="preserve">, </w:t>
      </w:r>
      <w:r>
        <w:t>Minister</w:t>
      </w:r>
      <w:r>
        <w:t>, when you were on the Select Committee, is that</w:t>
      </w:r>
      <w:r>
        <w:t xml:space="preserve"> Defra has responsibility for air quality but much of </w:t>
      </w:r>
      <w:r>
        <w:t>the reduction—</w:t>
      </w:r>
      <w:r>
        <w:t xml:space="preserve">increasing the </w:t>
      </w:r>
      <w:r>
        <w:t>quality of air and reducing pollution</w:t>
      </w:r>
      <w:r>
        <w:t>—</w:t>
      </w:r>
      <w:r>
        <w:t>come</w:t>
      </w:r>
      <w:r>
        <w:t>s</w:t>
      </w:r>
      <w:r>
        <w:t xml:space="preserve"> from many other </w:t>
      </w:r>
      <w:r>
        <w:t>Department</w:t>
      </w:r>
      <w:r>
        <w:t>s</w:t>
      </w:r>
      <w:r>
        <w:t>.</w:t>
      </w:r>
      <w:r>
        <w:t xml:space="preserve"> </w:t>
      </w:r>
      <w:r>
        <w:t>H</w:t>
      </w:r>
      <w:r>
        <w:t>ow do you directly</w:t>
      </w:r>
      <w:r>
        <w:t xml:space="preserve">, </w:t>
      </w:r>
      <w:r>
        <w:t>at Defr</w:t>
      </w:r>
      <w:r>
        <w:t xml:space="preserve">a, </w:t>
      </w:r>
      <w:r>
        <w:t>influenc</w:t>
      </w:r>
      <w:r>
        <w:t>e exactly w</w:t>
      </w:r>
      <w:r>
        <w:t xml:space="preserve">hat </w:t>
      </w:r>
      <w:r>
        <w:t xml:space="preserve">is going on in </w:t>
      </w:r>
      <w:r>
        <w:t>T</w:t>
      </w:r>
      <w:r>
        <w:t>ransport</w:t>
      </w:r>
      <w:r>
        <w:t>?</w:t>
      </w:r>
      <w:r>
        <w:t xml:space="preserve"> </w:t>
      </w:r>
      <w:r>
        <w:t xml:space="preserve">Then </w:t>
      </w:r>
      <w:r>
        <w:t>I will definitely let the Transport Minister in.</w:t>
      </w:r>
    </w:p>
    <w:p w:rsidR="0056738D" w:rsidP="0056738D">
      <w:pPr>
        <w:pStyle w:val="Answer"/>
      </w:pPr>
      <w:sdt>
        <w:sdtPr>
          <w:alias w:val="Witness"/>
          <w:id w:val="-2000412520"/>
          <w:placeholder>
            <w:docPart w:val="DefaultPlaceholder_1082065158"/>
          </w:placeholder>
          <w:richText/>
        </w:sdtPr>
        <w:sdtContent>
          <w:r w:rsidRPr="003E7FB2">
            <w:rPr>
              <w:b/>
              <w:i/>
            </w:rPr>
            <w:t>Rebecca Pow:</w:t>
          </w:r>
          <w:r w:rsidRPr="0056738D">
            <w:rPr>
              <w:b/>
            </w:rPr>
            <w:t xml:space="preserve"> </w:t>
          </w:r>
        </w:sdtContent>
      </w:sdt>
      <w:r>
        <w:t>It is a good point, and that is the whole purpose of the clean air strategy.</w:t>
      </w:r>
      <w:r>
        <w:t xml:space="preserve"> </w:t>
      </w:r>
      <w:r>
        <w:t>It sets out how we are going to tackle the five key pollutants, w</w:t>
      </w:r>
      <w:r>
        <w:t>hich</w:t>
      </w:r>
      <w:r>
        <w:t xml:space="preserve"> are SO</w:t>
      </w:r>
      <w:r w:rsidRPr="00E51017">
        <w:rPr>
          <w:vertAlign w:val="subscript"/>
        </w:rPr>
        <w:t>2</w:t>
      </w:r>
      <w:r>
        <w:t>, NO</w:t>
      </w:r>
      <w:r w:rsidRPr="00E51017">
        <w:rPr>
          <w:vertAlign w:val="subscript"/>
        </w:rPr>
        <w:t>X</w:t>
      </w:r>
      <w:r>
        <w:t xml:space="preserve">, </w:t>
      </w:r>
      <w:r>
        <w:t>the non</w:t>
      </w:r>
      <w:r>
        <w:t>-</w:t>
      </w:r>
      <w:r>
        <w:t xml:space="preserve">methane </w:t>
      </w:r>
      <w:r>
        <w:t xml:space="preserve">volatile organic compounds, ammonia </w:t>
      </w:r>
      <w:r>
        <w:t>and PM</w:t>
      </w:r>
      <w:r w:rsidRPr="00E51017">
        <w:rPr>
          <w:vertAlign w:val="subscript"/>
        </w:rPr>
        <w:t>2.5</w:t>
      </w:r>
      <w:r>
        <w:t>, which I am sure we will be talking about</w:t>
      </w:r>
      <w:r>
        <w:t xml:space="preserve"> in a minute.</w:t>
      </w:r>
      <w:r>
        <w:t xml:space="preserve"> </w:t>
      </w:r>
      <w:r>
        <w:t>W</w:t>
      </w:r>
      <w:r>
        <w:t>e are doing well with three of those</w:t>
      </w:r>
      <w:r>
        <w:t xml:space="preserve">, </w:t>
      </w:r>
      <w:r>
        <w:t>but</w:t>
      </w:r>
      <w:r>
        <w:t xml:space="preserve">, </w:t>
      </w:r>
      <w:r>
        <w:t>in terms of the ceilings directive</w:t>
      </w:r>
      <w:r>
        <w:t xml:space="preserve">, </w:t>
      </w:r>
      <w:r>
        <w:t xml:space="preserve">it is going to be a challenge to meet the </w:t>
      </w:r>
      <w:r>
        <w:t>PM</w:t>
      </w:r>
      <w:r w:rsidRPr="006132AD">
        <w:rPr>
          <w:vertAlign w:val="subscript"/>
        </w:rPr>
        <w:t>2.5</w:t>
      </w:r>
      <w:r>
        <w:t xml:space="preserve"> and the ammonia emissions.</w:t>
      </w:r>
      <w:r>
        <w:t xml:space="preserve"> </w:t>
      </w:r>
      <w:r>
        <w:t xml:space="preserve">When it came to looking at the concentrations of how much </w:t>
      </w:r>
      <w:r>
        <w:t xml:space="preserve">pollutant </w:t>
      </w:r>
      <w:r>
        <w:t xml:space="preserve">you get in </w:t>
      </w:r>
      <w:r>
        <w:t>a certain area, it is the NO</w:t>
      </w:r>
      <w:r w:rsidRPr="006132AD">
        <w:rPr>
          <w:vertAlign w:val="subscript"/>
        </w:rPr>
        <w:t>X</w:t>
      </w:r>
      <w:r>
        <w:t xml:space="preserve"> that needs all the work doing </w:t>
      </w:r>
      <w:r>
        <w:t xml:space="preserve">to </w:t>
      </w:r>
      <w:r>
        <w:t>it</w:t>
      </w:r>
      <w:r>
        <w:t>.</w:t>
      </w:r>
      <w:r>
        <w:t xml:space="preserve"> </w:t>
      </w:r>
      <w:r>
        <w:t>I</w:t>
      </w:r>
      <w:r>
        <w:t xml:space="preserve">t </w:t>
      </w:r>
      <w:r>
        <w:t xml:space="preserve">has </w:t>
      </w:r>
      <w:r>
        <w:t>improv</w:t>
      </w:r>
      <w:r>
        <w:t xml:space="preserve">ed </w:t>
      </w:r>
      <w:r>
        <w:t>a great</w:t>
      </w:r>
      <w:r>
        <w:t xml:space="preserve"> deal.</w:t>
      </w:r>
      <w:r>
        <w:t xml:space="preserve"> </w:t>
      </w:r>
      <w:r>
        <w:t>We ha</w:t>
      </w:r>
      <w:r>
        <w:t xml:space="preserve">ve set up the </w:t>
      </w:r>
      <w:r>
        <w:t xml:space="preserve">UK </w:t>
      </w:r>
      <w:r>
        <w:t>p</w:t>
      </w:r>
      <w:r>
        <w:t xml:space="preserve">lan for tackling roadside </w:t>
      </w:r>
      <w:r>
        <w:t>nitrogen dioxide concentrations.</w:t>
      </w:r>
      <w:r>
        <w:t xml:space="preserve"> </w:t>
      </w:r>
      <w:r>
        <w:t xml:space="preserve">That </w:t>
      </w:r>
      <w:r>
        <w:t xml:space="preserve">sets out </w:t>
      </w:r>
      <w:r>
        <w:t>how local authorities must produce their own plans.</w:t>
      </w:r>
      <w:r>
        <w:t xml:space="preserve"> </w:t>
      </w:r>
    </w:p>
    <w:p w:rsidR="0056738D" w:rsidP="0056738D">
      <w:pPr>
        <w:pStyle w:val="Question"/>
      </w:pPr>
      <w:sdt>
        <w:sdtPr>
          <w:alias w:val="Member"/>
          <w:tag w:val="&lt;Member mnisId='4072' dodsId='28723'&gt;"/>
          <w:id w:val="-576130329"/>
          <w:placeholder>
            <w:docPart w:val="DefaultPlaceholder_1082065158"/>
          </w:placeholder>
          <w:richText/>
        </w:sdtPr>
        <w:sdtContent>
          <w:r w:rsidRPr="0056738D">
            <w:rPr>
              <w:b/>
            </w:rPr>
            <w:t>Chair:</w:t>
          </w:r>
        </w:sdtContent>
      </w:sdt>
      <w:r>
        <w:t xml:space="preserve"> How do you</w:t>
      </w:r>
      <w:r>
        <w:t>,</w:t>
      </w:r>
      <w:r>
        <w:t xml:space="preserve"> as Defra</w:t>
      </w:r>
      <w:r>
        <w:t>,</w:t>
      </w:r>
      <w:r>
        <w:t xml:space="preserve"> influence what is happening in </w:t>
      </w:r>
      <w:r>
        <w:t>T</w:t>
      </w:r>
      <w:r>
        <w:t>ransport</w:t>
      </w:r>
      <w:r>
        <w:t>,</w:t>
      </w:r>
      <w:r>
        <w:t xml:space="preserve"> and how does </w:t>
      </w:r>
      <w:r>
        <w:t>T</w:t>
      </w:r>
      <w:r>
        <w:t>ransport then feed that b</w:t>
      </w:r>
      <w:r>
        <w:t>ack to Defra</w:t>
      </w:r>
      <w:r>
        <w:t>?</w:t>
      </w:r>
    </w:p>
    <w:p w:rsidR="0056738D" w:rsidP="0056738D">
      <w:pPr>
        <w:pStyle w:val="Answer"/>
      </w:pPr>
      <w:sdt>
        <w:sdtPr>
          <w:alias w:val="Witness"/>
          <w:id w:val="-199398176"/>
          <w:placeholder>
            <w:docPart w:val="DefaultPlaceholder_1082065158"/>
          </w:placeholder>
          <w:richText/>
        </w:sdtPr>
        <w:sdtContent>
          <w:r w:rsidRPr="003E7FB2">
            <w:rPr>
              <w:b/>
              <w:i/>
            </w:rPr>
            <w:t>Rebecca Pow:</w:t>
          </w:r>
          <w:r w:rsidRPr="0056738D">
            <w:rPr>
              <w:b/>
            </w:rPr>
            <w:t xml:space="preserve"> </w:t>
          </w:r>
        </w:sdtContent>
      </w:sdt>
      <w:r>
        <w:t>We</w:t>
      </w:r>
      <w:r>
        <w:t xml:space="preserve"> work incredibly closely.</w:t>
      </w:r>
      <w:r>
        <w:t xml:space="preserve"> </w:t>
      </w:r>
    </w:p>
    <w:p w:rsidR="0056738D" w:rsidP="0056738D">
      <w:pPr>
        <w:pStyle w:val="Question"/>
      </w:pPr>
      <w:sdt>
        <w:sdtPr>
          <w:alias w:val="Member"/>
          <w:tag w:val="&lt;Member mnisId='4072' dodsId='28723'&gt;"/>
          <w:id w:val="-2085673311"/>
          <w:placeholder>
            <w:docPart w:val="DefaultPlaceholder_1082065158"/>
          </w:placeholder>
          <w:richText/>
        </w:sdtPr>
        <w:sdtContent>
          <w:r w:rsidRPr="0056738D">
            <w:rPr>
              <w:b/>
            </w:rPr>
            <w:t>Chair:</w:t>
          </w:r>
        </w:sdtContent>
      </w:sdt>
      <w:r>
        <w:t xml:space="preserve"> Is there a</w:t>
      </w:r>
      <w:r>
        <w:t xml:space="preserve"> formal process?</w:t>
      </w:r>
    </w:p>
    <w:p w:rsidR="0056738D" w:rsidP="0056738D">
      <w:pPr>
        <w:pStyle w:val="Answer"/>
      </w:pPr>
      <w:sdt>
        <w:sdtPr>
          <w:alias w:val="Witness"/>
          <w:id w:val="-676184423"/>
          <w:placeholder>
            <w:docPart w:val="DefaultPlaceholder_1082065158"/>
          </w:placeholder>
          <w:richText/>
        </w:sdtPr>
        <w:sdtContent>
          <w:r w:rsidRPr="003E7FB2">
            <w:rPr>
              <w:b/>
              <w:i/>
            </w:rPr>
            <w:t>Rebecca Pow:</w:t>
          </w:r>
          <w:r w:rsidRPr="0056738D">
            <w:rPr>
              <w:b/>
            </w:rPr>
            <w:t xml:space="preserve"> </w:t>
          </w:r>
        </w:sdtContent>
      </w:sdt>
      <w:r>
        <w:t>Yes.</w:t>
      </w:r>
    </w:p>
    <w:p w:rsidR="00B3370B" w:rsidP="003E7FB2">
      <w:pPr>
        <w:pStyle w:val="Question"/>
      </w:pPr>
      <w:sdt>
        <w:sdtPr>
          <w:alias w:val="Member"/>
          <w:tag w:val="&lt;Member mnisId='4072' dodsId='28723'&gt;"/>
          <w:id w:val="2024043616"/>
          <w:placeholder>
            <w:docPart w:val="B8C99EA9EF53497DBCD55CC6ADB938DF"/>
          </w:placeholder>
          <w:richText/>
        </w:sdtPr>
        <w:sdtContent>
          <w:r w:rsidRPr="0056738D">
            <w:rPr>
              <w:b/>
            </w:rPr>
            <w:t>Chair:</w:t>
          </w:r>
        </w:sdtContent>
      </w:sdt>
      <w:r w:rsidRPr="00B3370B">
        <w:t xml:space="preserve"> What sort of process is it?</w:t>
      </w:r>
    </w:p>
    <w:p w:rsidR="00B3370B" w:rsidP="0056738D">
      <w:pPr>
        <w:pStyle w:val="Answer"/>
      </w:pPr>
      <w:sdt>
        <w:sdtPr>
          <w:alias w:val="Witness"/>
          <w:id w:val="1603539932"/>
          <w:placeholder>
            <w:docPart w:val="76EF9B619FDC47A6B12612F0824B59A0"/>
          </w:placeholder>
          <w:richText/>
        </w:sdtPr>
        <w:sdtContent>
          <w:r w:rsidRPr="003E7FB2">
            <w:rPr>
              <w:b/>
              <w:i/>
            </w:rPr>
            <w:t>Rebecca Pow:</w:t>
          </w:r>
          <w:r w:rsidRPr="0056738D">
            <w:rPr>
              <w:b/>
            </w:rPr>
            <w:t xml:space="preserve"> </w:t>
          </w:r>
        </w:sdtContent>
      </w:sdt>
      <w:r>
        <w:t xml:space="preserve">We have our </w:t>
      </w:r>
      <w:r>
        <w:t>joint air quality unit</w:t>
      </w:r>
      <w:r>
        <w:t xml:space="preserve">, which we share between Defra and the </w:t>
      </w:r>
      <w:r>
        <w:t>Department</w:t>
      </w:r>
      <w:r>
        <w:t xml:space="preserve"> for Transport.</w:t>
      </w:r>
      <w:r>
        <w:t xml:space="preserve"> </w:t>
      </w:r>
      <w:r>
        <w:t>That is the big link, from that unit.</w:t>
      </w:r>
      <w:r>
        <w:t xml:space="preserve"> </w:t>
      </w:r>
      <w:r>
        <w:t xml:space="preserve">We have Andrew on that. </w:t>
      </w:r>
    </w:p>
    <w:p w:rsidR="0056738D" w:rsidP="0056738D">
      <w:pPr>
        <w:pStyle w:val="Question"/>
      </w:pPr>
      <w:sdt>
        <w:sdtPr>
          <w:alias w:val="Member"/>
          <w:tag w:val="&lt;Member mnisId='4072' dodsId='28723'&gt;"/>
          <w:id w:val="-2115441661"/>
          <w:placeholder>
            <w:docPart w:val="DefaultPlaceholder_1082065158"/>
          </w:placeholder>
          <w:richText/>
        </w:sdtPr>
        <w:sdtContent>
          <w:r w:rsidRPr="0056738D">
            <w:rPr>
              <w:b/>
            </w:rPr>
            <w:t>Chair:</w:t>
          </w:r>
        </w:sdtContent>
      </w:sdt>
      <w:r>
        <w:t xml:space="preserve"> You both sit on that</w:t>
      </w:r>
      <w:r>
        <w:t>?</w:t>
      </w:r>
    </w:p>
    <w:p w:rsidR="0056738D" w:rsidP="0056738D">
      <w:pPr>
        <w:pStyle w:val="Answer"/>
      </w:pPr>
      <w:sdt>
        <w:sdtPr>
          <w:alias w:val="Witness"/>
          <w:id w:val="2064512086"/>
          <w:placeholder>
            <w:docPart w:val="DefaultPlaceholder_1082065158"/>
          </w:placeholder>
          <w:richText/>
        </w:sdtPr>
        <w:sdtContent>
          <w:r w:rsidRPr="003E7FB2">
            <w:rPr>
              <w:b/>
              <w:i/>
            </w:rPr>
            <w:t>Rebecca Pow:</w:t>
          </w:r>
          <w:r w:rsidRPr="0056738D">
            <w:rPr>
              <w:b/>
            </w:rPr>
            <w:t xml:space="preserve"> </w:t>
          </w:r>
        </w:sdtContent>
      </w:sdt>
      <w:r>
        <w:t>Yes</w:t>
      </w:r>
      <w:r>
        <w:t>,</w:t>
      </w:r>
      <w:r>
        <w:t xml:space="preserve"> and all our </w:t>
      </w:r>
      <w:r>
        <w:t>officials</w:t>
      </w:r>
      <w:r>
        <w:t xml:space="preserve"> </w:t>
      </w:r>
      <w:r>
        <w:t>work together</w:t>
      </w:r>
      <w:r>
        <w:t xml:space="preserve"> on that</w:t>
      </w:r>
      <w:r>
        <w:t>.</w:t>
      </w:r>
      <w:r>
        <w:t xml:space="preserve"> </w:t>
      </w:r>
      <w:r>
        <w:t>We liaise over all the detail, i</w:t>
      </w:r>
      <w:r>
        <w:t>n terms of input with the local authorities</w:t>
      </w:r>
      <w:r>
        <w:t>.</w:t>
      </w:r>
      <w:r>
        <w:t xml:space="preserve"> </w:t>
      </w:r>
      <w:r>
        <w:t>T</w:t>
      </w:r>
      <w:r>
        <w:t>he clean air zones come under that</w:t>
      </w:r>
      <w:r>
        <w:t>.</w:t>
      </w:r>
      <w:r>
        <w:t xml:space="preserve"> </w:t>
      </w:r>
      <w:r>
        <w:t xml:space="preserve">That </w:t>
      </w:r>
      <w:r>
        <w:t xml:space="preserve">is where we have a </w:t>
      </w:r>
      <w:r>
        <w:t xml:space="preserve">lot of </w:t>
      </w:r>
      <w:r>
        <w:t>joint meeting</w:t>
      </w:r>
      <w:r>
        <w:t>s</w:t>
      </w:r>
      <w:r>
        <w:t xml:space="preserve"> and</w:t>
      </w:r>
      <w:r>
        <w:t xml:space="preserve"> joint input</w:t>
      </w:r>
      <w:r>
        <w:t>.</w:t>
      </w:r>
      <w:r>
        <w:t xml:space="preserve"> </w:t>
      </w:r>
      <w:r>
        <w:t>We look at all the application</w:t>
      </w:r>
      <w:r>
        <w:t>s</w:t>
      </w:r>
      <w:r>
        <w:t xml:space="preserve"> together.</w:t>
      </w:r>
      <w:r>
        <w:t xml:space="preserve"> </w:t>
      </w:r>
      <w:r>
        <w:t>W</w:t>
      </w:r>
      <w:r>
        <w:t>e have done a lot of work this summer</w:t>
      </w:r>
      <w:r>
        <w:t>, during Covid, on some of thos</w:t>
      </w:r>
      <w:r>
        <w:t>e plans and proposals.</w:t>
      </w:r>
      <w:r>
        <w:t xml:space="preserve"> </w:t>
      </w:r>
      <w:r>
        <w:t xml:space="preserve">It is a </w:t>
      </w:r>
      <w:r>
        <w:t xml:space="preserve">very </w:t>
      </w:r>
      <w:r>
        <w:t xml:space="preserve">strong </w:t>
      </w:r>
      <w:r>
        <w:t>relationship</w:t>
      </w:r>
      <w:r>
        <w:t xml:space="preserve">, as </w:t>
      </w:r>
      <w:r>
        <w:t xml:space="preserve">indeed it is with the </w:t>
      </w:r>
      <w:r>
        <w:t>Department</w:t>
      </w:r>
      <w:r>
        <w:t xml:space="preserve"> of Health</w:t>
      </w:r>
      <w:r>
        <w:t xml:space="preserve">, </w:t>
      </w:r>
      <w:r>
        <w:t xml:space="preserve">because air quality goes across all </w:t>
      </w:r>
      <w:r>
        <w:t>Departments</w:t>
      </w:r>
      <w:r>
        <w:t>.</w:t>
      </w:r>
      <w:r>
        <w:t xml:space="preserve"> </w:t>
      </w:r>
      <w:r>
        <w:t xml:space="preserve">It is not just one </w:t>
      </w:r>
      <w:r>
        <w:t>Department</w:t>
      </w:r>
      <w:r>
        <w:t>.</w:t>
      </w:r>
    </w:p>
    <w:p w:rsidR="0056738D" w:rsidP="0056738D">
      <w:pPr>
        <w:pStyle w:val="Question"/>
      </w:pPr>
      <w:sdt>
        <w:sdtPr>
          <w:alias w:val="Member"/>
          <w:tag w:val="&lt;Member mnisId='4072' dodsId='28723'&gt;"/>
          <w:id w:val="805978964"/>
          <w:placeholder>
            <w:docPart w:val="DefaultPlaceholder_1082065158"/>
          </w:placeholder>
          <w:richText/>
        </w:sdtPr>
        <w:sdtContent>
          <w:r w:rsidRPr="0099375D">
            <w:rPr>
              <w:b/>
            </w:rPr>
            <w:t>Chair:</w:t>
          </w:r>
        </w:sdtContent>
      </w:sdt>
      <w:r>
        <w:t xml:space="preserve"> </w:t>
      </w:r>
      <w:r>
        <w:t>It certainly does.</w:t>
      </w:r>
      <w:r>
        <w:t xml:space="preserve"> </w:t>
      </w:r>
      <w:r>
        <w:t>Can we park it there, Rebecca?</w:t>
      </w:r>
      <w:r>
        <w:t xml:space="preserve"> </w:t>
      </w:r>
      <w:r>
        <w:t xml:space="preserve">Rachel, as far as </w:t>
      </w:r>
      <w:r>
        <w:t>T</w:t>
      </w:r>
      <w:r>
        <w:t xml:space="preserve">ransport is concerned, working </w:t>
      </w:r>
      <w:r>
        <w:t>with Defra, how does it interlock</w:t>
      </w:r>
      <w:r>
        <w:t>?</w:t>
      </w:r>
      <w:r>
        <w:t xml:space="preserve"> </w:t>
      </w:r>
      <w:r>
        <w:t xml:space="preserve">Only </w:t>
      </w:r>
      <w:r>
        <w:t xml:space="preserve">10 of the 43 areas across the UK met the annual limit on </w:t>
      </w:r>
      <w:r>
        <w:t>nitrogen dioxide in 2019.</w:t>
      </w:r>
      <w:r>
        <w:t xml:space="preserve"> </w:t>
      </w:r>
      <w:r>
        <w:t>Are we speeding it up?</w:t>
      </w:r>
      <w:r>
        <w:t xml:space="preserve"> </w:t>
      </w:r>
      <w:r>
        <w:t>What are you doing about it?</w:t>
      </w:r>
    </w:p>
    <w:p w:rsidR="00D43A31" w:rsidP="0056738D">
      <w:pPr>
        <w:pStyle w:val="Answer"/>
      </w:pPr>
      <w:sdt>
        <w:sdtPr>
          <w:alias w:val="Witness"/>
          <w:id w:val="1783145336"/>
          <w:placeholder>
            <w:docPart w:val="DefaultPlaceholder_1082065158"/>
          </w:placeholder>
          <w:richText/>
        </w:sdtPr>
        <w:sdtContent>
          <w:r w:rsidRPr="003E7FB2">
            <w:rPr>
              <w:b/>
              <w:i/>
            </w:rPr>
            <w:t>Rachel Maclean:</w:t>
          </w:r>
          <w:r w:rsidRPr="0056738D">
            <w:rPr>
              <w:b/>
            </w:rPr>
            <w:t xml:space="preserve"> </w:t>
          </w:r>
        </w:sdtContent>
      </w:sdt>
      <w:r>
        <w:t xml:space="preserve">We </w:t>
      </w:r>
      <w:r>
        <w:t xml:space="preserve">have this </w:t>
      </w:r>
      <w:r>
        <w:t>joint air quality unit</w:t>
      </w:r>
      <w:r>
        <w:t xml:space="preserve">, which is responsible for sitting across Defra and the </w:t>
      </w:r>
      <w:r>
        <w:t>Department</w:t>
      </w:r>
      <w:r>
        <w:t xml:space="preserve"> for Transport.</w:t>
      </w:r>
      <w:r>
        <w:t xml:space="preserve"> </w:t>
      </w:r>
      <w:r>
        <w:t>Andrew Jackson</w:t>
      </w:r>
      <w:r>
        <w:t>,</w:t>
      </w:r>
      <w:r>
        <w:t xml:space="preserve"> who is here</w:t>
      </w:r>
      <w:r>
        <w:t xml:space="preserve">, </w:t>
      </w:r>
      <w:r>
        <w:t xml:space="preserve">is one of the lead </w:t>
      </w:r>
      <w:r>
        <w:t>deputy directors from JAQU if we need to bring him in, just so you are aware.</w:t>
      </w:r>
      <w:r>
        <w:t xml:space="preserve"> </w:t>
      </w:r>
      <w:r>
        <w:t>T</w:t>
      </w:r>
      <w:r>
        <w:t xml:space="preserve">hose structures are well </w:t>
      </w:r>
      <w:r>
        <w:t xml:space="preserve">embedded inside Government and </w:t>
      </w:r>
      <w:r>
        <w:t xml:space="preserve">there is </w:t>
      </w:r>
      <w:r>
        <w:t xml:space="preserve">a lot of </w:t>
      </w:r>
      <w:r>
        <w:t>cross-</w:t>
      </w:r>
      <w:r>
        <w:t>departmental</w:t>
      </w:r>
      <w:r>
        <w:t xml:space="preserve"> co-operation.</w:t>
      </w:r>
    </w:p>
    <w:p w:rsidR="00E22FA9" w:rsidP="0056738D">
      <w:pPr>
        <w:pStyle w:val="Answer"/>
      </w:pPr>
      <w:r>
        <w:t>B</w:t>
      </w:r>
      <w:r>
        <w:t>ack to your specific question about coronavirus</w:t>
      </w:r>
      <w:r>
        <w:t xml:space="preserve">, the impact and why we have not got where we need to get to with </w:t>
      </w:r>
      <w:r>
        <w:t>every single authority</w:t>
      </w:r>
      <w:r>
        <w:t>, t</w:t>
      </w:r>
      <w:r>
        <w:t>his work has been ongoing for a num</w:t>
      </w:r>
      <w:r>
        <w:t>ber of years</w:t>
      </w:r>
      <w:r>
        <w:t>.</w:t>
      </w:r>
      <w:r>
        <w:t xml:space="preserve"> </w:t>
      </w:r>
      <w:r>
        <w:t xml:space="preserve">When the coronavirus outbreak took place, local authorities </w:t>
      </w:r>
      <w:r>
        <w:t>had a number of pressures on their budgets</w:t>
      </w:r>
      <w:r>
        <w:t>,</w:t>
      </w:r>
      <w:r>
        <w:t xml:space="preserve"> </w:t>
      </w:r>
      <w:r>
        <w:t xml:space="preserve">so there was a lot of working at that time </w:t>
      </w:r>
      <w:r>
        <w:t xml:space="preserve">to go through </w:t>
      </w:r>
      <w:r>
        <w:t xml:space="preserve">where they were up to with their </w:t>
      </w:r>
      <w:r>
        <w:t>work.</w:t>
      </w:r>
      <w:r>
        <w:t xml:space="preserve"> </w:t>
      </w:r>
      <w:r>
        <w:t>I</w:t>
      </w:r>
      <w:r>
        <w:t>n some cases</w:t>
      </w:r>
      <w:r>
        <w:t xml:space="preserve">, we had </w:t>
      </w:r>
      <w:r>
        <w:t>to take decisions</w:t>
      </w:r>
      <w:r>
        <w:t>, w</w:t>
      </w:r>
      <w:r>
        <w:t xml:space="preserve">ith the agreement of the local authority, to allow them to delay or slightly </w:t>
      </w:r>
      <w:r>
        <w:t xml:space="preserve">adjust their plans to take account of </w:t>
      </w:r>
      <w:r>
        <w:t xml:space="preserve">those </w:t>
      </w:r>
      <w:r>
        <w:t>local pressures</w:t>
      </w:r>
      <w:r>
        <w:t>.</w:t>
      </w:r>
    </w:p>
    <w:p w:rsidR="0056738D" w:rsidP="0056738D">
      <w:pPr>
        <w:pStyle w:val="Answer"/>
      </w:pPr>
      <w:r>
        <w:t>Nevertheless</w:t>
      </w:r>
      <w:r>
        <w:t>, we were keeping up the momentum, as Rebecca said, all through the summer, working through those plans in detail.</w:t>
      </w:r>
      <w:r>
        <w:t xml:space="preserve"> </w:t>
      </w:r>
      <w:r>
        <w:t>We will be introducing a CAZ, a clean air zone, in Bath on 15 March 2021 and in Birmingham on 1 June 2021.</w:t>
      </w:r>
      <w:r>
        <w:t xml:space="preserve"> </w:t>
      </w:r>
      <w:r>
        <w:t>Despite all the pressures, it is p</w:t>
      </w:r>
      <w:r>
        <w:t>ositive that local authorities recognise that they need to meet their targets and put the work in place on the ground.</w:t>
      </w:r>
    </w:p>
    <w:p w:rsidR="0056738D" w:rsidP="0056738D">
      <w:pPr>
        <w:pStyle w:val="Question"/>
      </w:pPr>
      <w:sdt>
        <w:sdtPr>
          <w:alias w:val="Member"/>
          <w:tag w:val="&lt;Member mnisId='4072' dodsId='28723'&gt;"/>
          <w:id w:val="-315414149"/>
          <w:placeholder>
            <w:docPart w:val="DefaultPlaceholder_1082065158"/>
          </w:placeholder>
          <w:richText/>
        </w:sdtPr>
        <w:sdtContent>
          <w:r w:rsidRPr="0056738D">
            <w:rPr>
              <w:b/>
            </w:rPr>
            <w:t>Chair:</w:t>
          </w:r>
        </w:sdtContent>
      </w:sdt>
      <w:r>
        <w:t xml:space="preserve"> We had the </w:t>
      </w:r>
      <w:r>
        <w:t xml:space="preserve">Mayor </w:t>
      </w:r>
      <w:r>
        <w:t xml:space="preserve">of Bristol </w:t>
      </w:r>
      <w:r>
        <w:t xml:space="preserve">in </w:t>
      </w:r>
      <w:r>
        <w:t>last week</w:t>
      </w:r>
      <w:r>
        <w:t>.</w:t>
      </w:r>
      <w:r>
        <w:t xml:space="preserve"> </w:t>
      </w:r>
      <w:r>
        <w:t>He was talking about the fact that</w:t>
      </w:r>
      <w:r>
        <w:t xml:space="preserve"> </w:t>
      </w:r>
      <w:r>
        <w:t xml:space="preserve">the M32 </w:t>
      </w:r>
      <w:r>
        <w:t>comes right into the centre of Bristol</w:t>
      </w:r>
      <w:r>
        <w:t>.</w:t>
      </w:r>
      <w:r>
        <w:t xml:space="preserve"> </w:t>
      </w:r>
      <w:r>
        <w:t xml:space="preserve">He </w:t>
      </w:r>
      <w:r>
        <w:t>was concerned that</w:t>
      </w:r>
      <w:r>
        <w:t xml:space="preserve">, </w:t>
      </w:r>
      <w:r>
        <w:t xml:space="preserve">as </w:t>
      </w:r>
      <w:r>
        <w:t>Bristol was trying to reduce i</w:t>
      </w:r>
      <w:r>
        <w:t xml:space="preserve">ts emissions, it </w:t>
      </w:r>
      <w:r>
        <w:t xml:space="preserve">had </w:t>
      </w:r>
      <w:r>
        <w:t>no real way of</w:t>
      </w:r>
      <w:r>
        <w:t xml:space="preserve"> not exactly controlling, but feeding into the effect the M32 had on that air quality.</w:t>
      </w:r>
      <w:r>
        <w:t xml:space="preserve"> </w:t>
      </w:r>
      <w:r>
        <w:t>In</w:t>
      </w:r>
      <w:r>
        <w:t xml:space="preserve"> this specific case</w:t>
      </w:r>
      <w:r>
        <w:t>, how would you work with Bristol, or any city that has a mo</w:t>
      </w:r>
      <w:r>
        <w:t xml:space="preserve">torway or </w:t>
      </w:r>
      <w:r>
        <w:t xml:space="preserve">many large </w:t>
      </w:r>
      <w:r>
        <w:t>roads</w:t>
      </w:r>
      <w:r>
        <w:t xml:space="preserve"> </w:t>
      </w:r>
      <w:r>
        <w:t>coming in</w:t>
      </w:r>
      <w:r>
        <w:t xml:space="preserve">, </w:t>
      </w:r>
      <w:r>
        <w:t xml:space="preserve">which naturally are </w:t>
      </w:r>
      <w:r>
        <w:t xml:space="preserve">with </w:t>
      </w:r>
      <w:r>
        <w:t>H</w:t>
      </w:r>
      <w:r>
        <w:t>ighways England</w:t>
      </w:r>
      <w:r>
        <w:t xml:space="preserve"> and </w:t>
      </w:r>
      <w:r>
        <w:t xml:space="preserve">the </w:t>
      </w:r>
      <w:r>
        <w:t>Department</w:t>
      </w:r>
      <w:r>
        <w:t xml:space="preserve"> for Transport?</w:t>
      </w:r>
      <w:r>
        <w:t xml:space="preserve"> </w:t>
      </w:r>
      <w:r>
        <w:t xml:space="preserve">It is going right into the centre of </w:t>
      </w:r>
      <w:r>
        <w:t>the</w:t>
      </w:r>
      <w:r>
        <w:t xml:space="preserve"> city.</w:t>
      </w:r>
      <w:r>
        <w:t xml:space="preserve"> </w:t>
      </w:r>
      <w:r>
        <w:t>If you look at Birmingham, you have motorways running right</w:t>
      </w:r>
      <w:r>
        <w:t xml:space="preserve"> </w:t>
      </w:r>
      <w:r>
        <w:t>through the middle of the city.</w:t>
      </w:r>
      <w:r>
        <w:t xml:space="preserve"> </w:t>
      </w:r>
      <w:r>
        <w:t>H</w:t>
      </w:r>
      <w:r>
        <w:t>ow</w:t>
      </w:r>
      <w:r>
        <w:t xml:space="preserve"> do you link in to make sure that the city councils are aware of how much pollution is coming from those particular motorways</w:t>
      </w:r>
      <w:r>
        <w:t>?</w:t>
      </w:r>
      <w:r>
        <w:t xml:space="preserve"> </w:t>
      </w:r>
      <w:r>
        <w:t>H</w:t>
      </w:r>
      <w:r>
        <w:t>ow can you work together</w:t>
      </w:r>
      <w:r>
        <w:t>, both in developing a policy and in having some funding to help that?</w:t>
      </w:r>
      <w:r>
        <w:t xml:space="preserve"> </w:t>
      </w:r>
    </w:p>
    <w:p w:rsidR="0056738D" w:rsidP="0056738D">
      <w:pPr>
        <w:pStyle w:val="Answer"/>
      </w:pPr>
      <w:sdt>
        <w:sdtPr>
          <w:alias w:val="Witness"/>
          <w:id w:val="207536247"/>
          <w:placeholder>
            <w:docPart w:val="DefaultPlaceholder_1082065158"/>
          </w:placeholder>
          <w:richText/>
        </w:sdtPr>
        <w:sdtContent>
          <w:r w:rsidRPr="003E7FB2">
            <w:rPr>
              <w:b/>
              <w:i/>
            </w:rPr>
            <w:t>Rachel Maclean:</w:t>
          </w:r>
          <w:r w:rsidRPr="0056738D">
            <w:rPr>
              <w:b/>
            </w:rPr>
            <w:t xml:space="preserve"> </w:t>
          </w:r>
        </w:sdtContent>
      </w:sdt>
      <w:r>
        <w:t>Y</w:t>
      </w:r>
      <w:r>
        <w:t>ou have highl</w:t>
      </w:r>
      <w:r>
        <w:t>ighted a really important point</w:t>
      </w:r>
      <w:r>
        <w:t>.</w:t>
      </w:r>
      <w:r>
        <w:t xml:space="preserve"> </w:t>
      </w:r>
      <w:r>
        <w:t>There has to be a lot of joint working, because you have a number of different interested parties.</w:t>
      </w:r>
      <w:r>
        <w:t xml:space="preserve"> </w:t>
      </w:r>
      <w:r>
        <w:t xml:space="preserve">You have Government </w:t>
      </w:r>
      <w:r>
        <w:t xml:space="preserve">in Whitehall, local </w:t>
      </w:r>
      <w:r>
        <w:t>authorities plus Highways England and the roads authorities.</w:t>
      </w:r>
      <w:r>
        <w:t xml:space="preserve"> </w:t>
      </w:r>
      <w:r>
        <w:t>W</w:t>
      </w:r>
      <w:r>
        <w:t xml:space="preserve">hen it is identified that there is an </w:t>
      </w:r>
      <w:r>
        <w:t>exceedance and action needs to be taken, they have to come forward with a plan of how they will tackle these exceedances, and then a huge amount of analysis is done on that.</w:t>
      </w:r>
      <w:r>
        <w:t xml:space="preserve"> </w:t>
      </w:r>
      <w:r>
        <w:t>T</w:t>
      </w:r>
      <w:r>
        <w:t>he plans</w:t>
      </w:r>
      <w:r>
        <w:t xml:space="preserve"> do not </w:t>
      </w:r>
      <w:r>
        <w:t xml:space="preserve">necessarily need to be </w:t>
      </w:r>
      <w:r>
        <w:t>char</w:t>
      </w:r>
      <w:r>
        <w:t>ging</w:t>
      </w:r>
      <w:r>
        <w:t xml:space="preserve"> </w:t>
      </w:r>
      <w:r>
        <w:t>clean air zones.</w:t>
      </w:r>
      <w:r>
        <w:t xml:space="preserve"> </w:t>
      </w:r>
      <w:r>
        <w:t>They can include a number of other</w:t>
      </w:r>
      <w:r>
        <w:t xml:space="preserve"> </w:t>
      </w:r>
      <w:r>
        <w:t>measures</w:t>
      </w:r>
      <w:r>
        <w:t xml:space="preserve"> if </w:t>
      </w:r>
      <w:r>
        <w:t>that is</w:t>
      </w:r>
      <w:r>
        <w:t xml:space="preserve"> appropriate and is going to tackle the pollution.</w:t>
      </w:r>
    </w:p>
    <w:p w:rsidR="0056738D" w:rsidP="0056738D">
      <w:pPr>
        <w:pStyle w:val="Question"/>
      </w:pPr>
      <w:sdt>
        <w:sdtPr>
          <w:alias w:val="Member"/>
          <w:tag w:val="&lt;Member mnisId='4072' dodsId='28723'&gt;"/>
          <w:id w:val="512963952"/>
          <w:placeholder>
            <w:docPart w:val="DefaultPlaceholder_1082065158"/>
          </w:placeholder>
          <w:richText/>
        </w:sdtPr>
        <w:sdtContent>
          <w:r w:rsidRPr="0056738D">
            <w:rPr>
              <w:b/>
            </w:rPr>
            <w:t>Chair:</w:t>
          </w:r>
        </w:sdtContent>
      </w:sdt>
      <w:r>
        <w:t xml:space="preserve"> </w:t>
      </w:r>
      <w:r>
        <w:t>We have wider questions on this, so I do not want a complete answer.</w:t>
      </w:r>
      <w:r>
        <w:t xml:space="preserve"> </w:t>
      </w:r>
      <w:r>
        <w:t>O</w:t>
      </w:r>
      <w:r>
        <w:t>n this situation of the M32 creating a lot of poll</w:t>
      </w:r>
      <w:r>
        <w:t>ution from the traffic, h</w:t>
      </w:r>
      <w:r>
        <w:t>ow do</w:t>
      </w:r>
      <w:r>
        <w:t xml:space="preserve"> the Government, Highways </w:t>
      </w:r>
      <w:r>
        <w:t>England</w:t>
      </w:r>
      <w:r>
        <w:t xml:space="preserve"> and </w:t>
      </w:r>
      <w:r>
        <w:t xml:space="preserve">the </w:t>
      </w:r>
      <w:r>
        <w:t>Department</w:t>
      </w:r>
      <w:r>
        <w:t xml:space="preserve"> for </w:t>
      </w:r>
      <w:r>
        <w:t xml:space="preserve">Transport </w:t>
      </w:r>
      <w:r>
        <w:t xml:space="preserve">directly </w:t>
      </w:r>
      <w:r>
        <w:t>negotiate</w:t>
      </w:r>
      <w:r>
        <w:t xml:space="preserve"> </w:t>
      </w:r>
      <w:r>
        <w:t xml:space="preserve">with the </w:t>
      </w:r>
      <w:r>
        <w:t>city council</w:t>
      </w:r>
      <w:r>
        <w:t xml:space="preserve"> of Bristol?</w:t>
      </w:r>
    </w:p>
    <w:p w:rsidR="00985CBF" w:rsidP="0056738D">
      <w:pPr>
        <w:pStyle w:val="Answer"/>
      </w:pPr>
      <w:sdt>
        <w:sdtPr>
          <w:alias w:val="Witness"/>
          <w:id w:val="-270395548"/>
          <w:placeholder>
            <w:docPart w:val="DefaultPlaceholder_1082065158"/>
          </w:placeholder>
          <w:richText/>
        </w:sdtPr>
        <w:sdtContent>
          <w:r w:rsidRPr="003E7FB2">
            <w:rPr>
              <w:b/>
              <w:i/>
            </w:rPr>
            <w:t>Rachel Maclean:</w:t>
          </w:r>
          <w:r w:rsidRPr="0056738D">
            <w:rPr>
              <w:b/>
            </w:rPr>
            <w:t xml:space="preserve"> </w:t>
          </w:r>
        </w:sdtContent>
      </w:sdt>
      <w:r>
        <w:t xml:space="preserve">They </w:t>
      </w:r>
      <w:r>
        <w:t xml:space="preserve">would produce </w:t>
      </w:r>
      <w:r>
        <w:t>a very detailed business case, which</w:t>
      </w:r>
      <w:r>
        <w:t xml:space="preserve"> would set out exactly what the p</w:t>
      </w:r>
      <w:r>
        <w:t>roblem is with the M32.</w:t>
      </w:r>
      <w:r>
        <w:t xml:space="preserve"> </w:t>
      </w:r>
      <w:r>
        <w:t xml:space="preserve">That </w:t>
      </w:r>
      <w:r>
        <w:t>would have to be exposed in their business case</w:t>
      </w:r>
      <w:r>
        <w:t>,</w:t>
      </w:r>
      <w:r>
        <w:t xml:space="preserve"> and they would have to come to </w:t>
      </w:r>
      <w:r>
        <w:t xml:space="preserve">the </w:t>
      </w:r>
      <w:r>
        <w:t>officials in J</w:t>
      </w:r>
      <w:r>
        <w:t>A</w:t>
      </w:r>
      <w:r>
        <w:t>Q</w:t>
      </w:r>
      <w:r>
        <w:t>U,</w:t>
      </w:r>
      <w:r>
        <w:t xml:space="preserve"> Andrew and the team, and set out where the issues are, what they propose to do and where they think a clean air zone is rele</w:t>
      </w:r>
      <w:r>
        <w:t>vant.</w:t>
      </w:r>
      <w:r>
        <w:t xml:space="preserve"> </w:t>
      </w:r>
      <w:r>
        <w:t>There are a number of different ways that you can implement a clean air zone.</w:t>
      </w:r>
      <w:r>
        <w:t xml:space="preserve"> </w:t>
      </w:r>
      <w:r>
        <w:t xml:space="preserve">You have </w:t>
      </w:r>
      <w:r>
        <w:t>the option of charging.</w:t>
      </w:r>
      <w:r>
        <w:t xml:space="preserve"> </w:t>
      </w:r>
      <w:r>
        <w:t xml:space="preserve">You </w:t>
      </w:r>
      <w:r>
        <w:t xml:space="preserve">also </w:t>
      </w:r>
      <w:r>
        <w:t xml:space="preserve">have </w:t>
      </w:r>
      <w:r>
        <w:t xml:space="preserve">the </w:t>
      </w:r>
      <w:r>
        <w:t>option</w:t>
      </w:r>
      <w:r>
        <w:t xml:space="preserve"> of</w:t>
      </w:r>
      <w:r>
        <w:t xml:space="preserve"> simply excluding certain vehicles </w:t>
      </w:r>
      <w:r>
        <w:t xml:space="preserve">from </w:t>
      </w:r>
      <w:r>
        <w:t>certain roads</w:t>
      </w:r>
      <w:r>
        <w:t>.</w:t>
      </w:r>
      <w:r>
        <w:t xml:space="preserve"> </w:t>
      </w:r>
      <w:r>
        <w:t>There are a number of different ways of doing it.</w:t>
      </w:r>
      <w:r>
        <w:t xml:space="preserve"> </w:t>
      </w:r>
      <w:r>
        <w:t xml:space="preserve">We in the </w:t>
      </w:r>
      <w:r>
        <w:t>Department</w:t>
      </w:r>
      <w:r>
        <w:t xml:space="preserve"> very much want to make sure that the </w:t>
      </w:r>
      <w:r>
        <w:t>local authorities consider the impacts on their businesses</w:t>
      </w:r>
      <w:r>
        <w:t xml:space="preserve">, the people </w:t>
      </w:r>
      <w:r>
        <w:t>who</w:t>
      </w:r>
      <w:r>
        <w:t xml:space="preserve"> live there and the local traffic patterns.</w:t>
      </w:r>
      <w:r>
        <w:t xml:space="preserve"> </w:t>
      </w:r>
    </w:p>
    <w:p w:rsidR="0056738D" w:rsidP="0056738D">
      <w:pPr>
        <w:pStyle w:val="Answer"/>
      </w:pPr>
      <w:r>
        <w:t>That is how the process works and that is why it is quite a lengthy process, to</w:t>
      </w:r>
      <w:r>
        <w:t xml:space="preserve"> be honest with you.</w:t>
      </w:r>
      <w:r>
        <w:t xml:space="preserve"> </w:t>
      </w:r>
      <w:r>
        <w:t xml:space="preserve">That </w:t>
      </w:r>
      <w:r>
        <w:t>is</w:t>
      </w:r>
      <w:r>
        <w:t xml:space="preserve"> why it needs funding.</w:t>
      </w:r>
      <w:r>
        <w:t xml:space="preserve"> </w:t>
      </w:r>
      <w:r>
        <w:t>We provide funding in these initial phases for Bristol and others, to enable them to do that work and do it well.</w:t>
      </w:r>
    </w:p>
    <w:p w:rsidR="0056738D" w:rsidP="0056738D">
      <w:pPr>
        <w:pStyle w:val="Question"/>
      </w:pPr>
      <w:sdt>
        <w:sdtPr>
          <w:alias w:val="Member"/>
          <w:tag w:val="&lt;Member mnisId='4072' dodsId='28723'&gt;"/>
          <w:id w:val="1831099499"/>
          <w:placeholder>
            <w:docPart w:val="DefaultPlaceholder_1082065158"/>
          </w:placeholder>
          <w:richText/>
        </w:sdtPr>
        <w:sdtContent>
          <w:r w:rsidRPr="0056738D">
            <w:rPr>
              <w:b/>
            </w:rPr>
            <w:t>Chair:</w:t>
          </w:r>
        </w:sdtContent>
      </w:sdt>
      <w:r>
        <w:t xml:space="preserve"> </w:t>
      </w:r>
      <w:r>
        <w:t>I will bring Rebecca back in, but certain local authorities will always say that i</w:t>
      </w:r>
      <w:r>
        <w:t>t is not enough funding, and you will say that it is more than enough.</w:t>
      </w:r>
      <w:r>
        <w:t xml:space="preserve"> </w:t>
      </w:r>
      <w:r>
        <w:t>H</w:t>
      </w:r>
      <w:r>
        <w:t>ow do you come to some s</w:t>
      </w:r>
      <w:r>
        <w:t xml:space="preserve">ort </w:t>
      </w:r>
      <w:r>
        <w:t>of agreement on where the figure is?</w:t>
      </w:r>
    </w:p>
    <w:p w:rsidR="0056738D" w:rsidP="004C459C">
      <w:pPr>
        <w:pStyle w:val="Answer"/>
      </w:pPr>
      <w:sdt>
        <w:sdtPr>
          <w:alias w:val="Witness"/>
          <w:id w:val="1159272913"/>
          <w:placeholder>
            <w:docPart w:val="DefaultPlaceholder_1082065158"/>
          </w:placeholder>
          <w:richText/>
        </w:sdtPr>
        <w:sdtContent>
          <w:r w:rsidRPr="003E7FB2">
            <w:rPr>
              <w:b/>
              <w:i/>
            </w:rPr>
            <w:t>Rachel Maclean:</w:t>
          </w:r>
          <w:r w:rsidRPr="0056738D">
            <w:rPr>
              <w:b/>
            </w:rPr>
            <w:t xml:space="preserve"> </w:t>
          </w:r>
        </w:sdtContent>
      </w:sdt>
      <w:r>
        <w:t xml:space="preserve">We </w:t>
      </w:r>
      <w:r>
        <w:t xml:space="preserve">already </w:t>
      </w:r>
      <w:r>
        <w:t>pay</w:t>
      </w:r>
      <w:r>
        <w:t xml:space="preserve"> Bristol</w:t>
      </w:r>
      <w:r>
        <w:t>, for example,</w:t>
      </w:r>
      <w:r>
        <w:t xml:space="preserve"> </w:t>
      </w:r>
      <w:r>
        <w:t>£51 million.</w:t>
      </w:r>
      <w:r>
        <w:t xml:space="preserve"> </w:t>
      </w:r>
      <w:r>
        <w:t xml:space="preserve">That is before </w:t>
      </w:r>
      <w:r>
        <w:t>it</w:t>
      </w:r>
      <w:r>
        <w:t xml:space="preserve"> even </w:t>
      </w:r>
      <w:r>
        <w:t>has</w:t>
      </w:r>
      <w:r>
        <w:t xml:space="preserve"> the clean air zone start</w:t>
      </w:r>
      <w:r>
        <w:t>ed.</w:t>
      </w:r>
      <w:r>
        <w:t xml:space="preserve"> </w:t>
      </w:r>
      <w:r>
        <w:t>I</w:t>
      </w:r>
      <w:r>
        <w:t>t is based on business case</w:t>
      </w:r>
      <w:r>
        <w:t>.</w:t>
      </w:r>
      <w:r>
        <w:t xml:space="preserve"> </w:t>
      </w:r>
      <w:r>
        <w:t>The</w:t>
      </w:r>
      <w:r>
        <w:t xml:space="preserve"> local authority will have to come up with a business case, our officials will </w:t>
      </w:r>
      <w:r>
        <w:t>scrutinise it and there will be some discussions</w:t>
      </w:r>
      <w:r>
        <w:t>, of course.</w:t>
      </w:r>
      <w:r>
        <w:t xml:space="preserve"> </w:t>
      </w:r>
      <w:r>
        <w:t>Some of the things they have asked</w:t>
      </w:r>
      <w:r>
        <w:t xml:space="preserve"> for are things that </w:t>
      </w:r>
      <w:r>
        <w:t xml:space="preserve">we might think </w:t>
      </w:r>
      <w:r>
        <w:t xml:space="preserve">are </w:t>
      </w:r>
      <w:r>
        <w:t>not n</w:t>
      </w:r>
      <w:r>
        <w:t>ecessary</w:t>
      </w:r>
      <w:r>
        <w:t>.</w:t>
      </w:r>
      <w:r>
        <w:t xml:space="preserve"> </w:t>
      </w:r>
      <w:r>
        <w:t>W</w:t>
      </w:r>
      <w:r>
        <w:t>e will have those discussions</w:t>
      </w:r>
      <w:r>
        <w:t>.</w:t>
      </w:r>
      <w:r>
        <w:t xml:space="preserve"> </w:t>
      </w:r>
      <w:r>
        <w:t>A</w:t>
      </w:r>
      <w:r>
        <w:t>ctually</w:t>
      </w:r>
      <w:r>
        <w:t xml:space="preserve">, </w:t>
      </w:r>
      <w:r>
        <w:t xml:space="preserve">it has </w:t>
      </w:r>
      <w:r>
        <w:t xml:space="preserve">all </w:t>
      </w:r>
      <w:r>
        <w:t xml:space="preserve">been very collaborative </w:t>
      </w:r>
      <w:r>
        <w:t>and constructive with all the local authorities so far.</w:t>
      </w:r>
      <w:r>
        <w:t xml:space="preserve"> </w:t>
      </w:r>
      <w:r>
        <w:t xml:space="preserve">While there have been some </w:t>
      </w:r>
      <w:r>
        <w:t>small disagreements about funding,</w:t>
      </w:r>
      <w:r>
        <w:t xml:space="preserve"> </w:t>
      </w:r>
      <w:r>
        <w:t>on the whole</w:t>
      </w:r>
      <w:r>
        <w:t xml:space="preserve"> they have agreed with the funding, they have the business cases and </w:t>
      </w:r>
      <w:r>
        <w:t>they are going ahead with it.</w:t>
      </w:r>
    </w:p>
    <w:p w:rsidR="00DE65F8" w:rsidP="0056738D">
      <w:pPr>
        <w:pStyle w:val="Answer"/>
      </w:pPr>
      <w:sdt>
        <w:sdtPr>
          <w:alias w:val="Witness"/>
          <w:id w:val="14508108"/>
          <w:placeholder>
            <w:docPart w:val="DefaultPlaceholder_1082065158"/>
          </w:placeholder>
          <w:richText/>
        </w:sdtPr>
        <w:sdtContent>
          <w:r w:rsidRPr="003E7FB2">
            <w:rPr>
              <w:b/>
              <w:i/>
            </w:rPr>
            <w:t>Rebecca Pow:</w:t>
          </w:r>
          <w:r w:rsidRPr="0056738D">
            <w:rPr>
              <w:b/>
            </w:rPr>
            <w:t xml:space="preserve"> </w:t>
          </w:r>
        </w:sdtContent>
      </w:sdt>
      <w:r>
        <w:t xml:space="preserve">We had </w:t>
      </w:r>
      <w:r>
        <w:t>a Zoom with Bristol over the summer, to talk through its issues, because it is very much give and take.</w:t>
      </w:r>
      <w:r>
        <w:t xml:space="preserve"> </w:t>
      </w:r>
      <w:r>
        <w:t>W</w:t>
      </w:r>
      <w:r>
        <w:t xml:space="preserve">e need </w:t>
      </w:r>
      <w:r>
        <w:t>it</w:t>
      </w:r>
      <w:r>
        <w:t xml:space="preserve"> to be able to do the</w:t>
      </w:r>
      <w:r>
        <w:t xml:space="preserve"> right thing in order to tackle the pollution.</w:t>
      </w:r>
      <w:r>
        <w:t xml:space="preserve"> </w:t>
      </w:r>
      <w:r>
        <w:t>Of course, t</w:t>
      </w:r>
      <w:r>
        <w:t xml:space="preserve">he local authorities have a duty to tackle </w:t>
      </w:r>
      <w:r>
        <w:t>air pollution in their areas.</w:t>
      </w:r>
      <w:r>
        <w:t xml:space="preserve"> </w:t>
      </w:r>
      <w:r>
        <w:t xml:space="preserve">As Minister Maclean said, they </w:t>
      </w:r>
      <w:r>
        <w:t>have to come up with their plan</w:t>
      </w:r>
      <w:r>
        <w:t>.</w:t>
      </w:r>
      <w:r>
        <w:t xml:space="preserve"> </w:t>
      </w:r>
      <w:r>
        <w:t>S</w:t>
      </w:r>
      <w:r>
        <w:t xml:space="preserve">omething that </w:t>
      </w:r>
      <w:r>
        <w:t>was highlighted, and it is going to come forw</w:t>
      </w:r>
      <w:r>
        <w:t xml:space="preserve">ard in the Environment Bill, </w:t>
      </w:r>
      <w:r>
        <w:t>is that</w:t>
      </w:r>
      <w:r>
        <w:t>, th</w:t>
      </w:r>
      <w:r w:rsidRPr="003E7FB2">
        <w:t>rough</w:t>
      </w:r>
      <w:r w:rsidRPr="003E7FB2">
        <w:t xml:space="preserve"> the local air quality management </w:t>
      </w:r>
      <w:r w:rsidRPr="003E7FB2">
        <w:t>framework,</w:t>
      </w:r>
      <w:r>
        <w:t xml:space="preserve"> we</w:t>
      </w:r>
      <w:r>
        <w:t xml:space="preserve"> are trying to make it easier for</w:t>
      </w:r>
      <w:r>
        <w:t xml:space="preserve"> local authorities to liaise with other partners and bodies,</w:t>
      </w:r>
      <w:r>
        <w:t xml:space="preserve"> for example Highways England</w:t>
      </w:r>
      <w:r>
        <w:t>.</w:t>
      </w:r>
      <w:r>
        <w:t xml:space="preserve"> </w:t>
      </w:r>
      <w:r>
        <w:t xml:space="preserve">This would </w:t>
      </w:r>
      <w:r>
        <w:t>probably be quite relevant to</w:t>
      </w:r>
      <w:r>
        <w:t xml:space="preserve"> the example in Bristol</w:t>
      </w:r>
      <w:r>
        <w:t>.</w:t>
      </w:r>
    </w:p>
    <w:p w:rsidR="00DE65F8" w:rsidP="0056738D">
      <w:pPr>
        <w:pStyle w:val="Answer"/>
      </w:pPr>
      <w:sdt>
        <w:sdtPr>
          <w:alias w:val="Member"/>
          <w:tag w:val="&lt;Member mnisId='4072' dodsId='28723'&gt;"/>
          <w:id w:val="-270246424"/>
          <w:placeholder>
            <w:docPart w:val="FC350D5635C44974891F35AECC8C3650"/>
          </w:placeholder>
          <w:richText/>
        </w:sdtPr>
        <w:sdtContent>
          <w:r w:rsidRPr="0056738D">
            <w:rPr>
              <w:b/>
            </w:rPr>
            <w:t>Chair:</w:t>
          </w:r>
        </w:sdtContent>
      </w:sdt>
      <w:r w:rsidRPr="00DE65F8">
        <w:t xml:space="preserve"> I think we are going to deal with this in another question.</w:t>
      </w:r>
    </w:p>
    <w:p w:rsidR="0056738D" w:rsidP="0056738D">
      <w:pPr>
        <w:pStyle w:val="Answer"/>
      </w:pPr>
      <w:sdt>
        <w:sdtPr>
          <w:alias w:val="Witness"/>
          <w:id w:val="-750200680"/>
          <w:placeholder>
            <w:docPart w:val="1D22E72F1825452EBA3234BC1C37C8A4"/>
          </w:placeholder>
          <w:richText/>
        </w:sdtPr>
        <w:sdtContent>
          <w:r w:rsidRPr="003E7FB2">
            <w:rPr>
              <w:b/>
              <w:i/>
            </w:rPr>
            <w:t>Rebecca Pow:</w:t>
          </w:r>
          <w:r w:rsidRPr="0056738D">
            <w:rPr>
              <w:b/>
            </w:rPr>
            <w:t xml:space="preserve"> </w:t>
          </w:r>
        </w:sdtContent>
      </w:sdt>
      <w:r>
        <w:t>I</w:t>
      </w:r>
      <w:r>
        <w:t>t is quite relevant.</w:t>
      </w:r>
      <w:r>
        <w:t xml:space="preserve"> </w:t>
      </w:r>
      <w:r>
        <w:t>A call for evidence is already out, in</w:t>
      </w:r>
      <w:r>
        <w:t xml:space="preserve"> terms of who would be considered suitable partners to input or to work with</w:t>
      </w:r>
      <w:r>
        <w:t>.</w:t>
      </w:r>
      <w:r>
        <w:t xml:space="preserve"> </w:t>
      </w:r>
      <w:r>
        <w:t>Authoriti</w:t>
      </w:r>
      <w:r>
        <w:t xml:space="preserve">es could work more closely with </w:t>
      </w:r>
      <w:r>
        <w:t>other partners and</w:t>
      </w:r>
      <w:r>
        <w:t>,</w:t>
      </w:r>
      <w:r>
        <w:t xml:space="preserve"> indeed</w:t>
      </w:r>
      <w:r>
        <w:t>,</w:t>
      </w:r>
      <w:r>
        <w:t xml:space="preserve"> with othe</w:t>
      </w:r>
      <w:r>
        <w:t>r</w:t>
      </w:r>
      <w:r>
        <w:t xml:space="preserve"> </w:t>
      </w:r>
      <w:r>
        <w:t>neighbouring</w:t>
      </w:r>
      <w:r>
        <w:t xml:space="preserve"> authorities</w:t>
      </w:r>
      <w:r>
        <w:t>, because the air does not stay in one place.</w:t>
      </w:r>
      <w:r>
        <w:t xml:space="preserve"> </w:t>
      </w:r>
      <w:r>
        <w:t>I</w:t>
      </w:r>
      <w:r>
        <w:t>t travels.</w:t>
      </w:r>
      <w:r>
        <w:t xml:space="preserve"> </w:t>
      </w:r>
      <w:r>
        <w:t xml:space="preserve">That is a measure </w:t>
      </w:r>
      <w:r>
        <w:t>that we believe will be helpful</w:t>
      </w:r>
      <w:r>
        <w:t>,</w:t>
      </w:r>
      <w:r>
        <w:t xml:space="preserve"> and </w:t>
      </w:r>
      <w:r>
        <w:t xml:space="preserve">lots of local authorities </w:t>
      </w:r>
      <w:r>
        <w:t>have expressed interest.</w:t>
      </w:r>
      <w:r>
        <w:t xml:space="preserve"> </w:t>
      </w:r>
      <w:r>
        <w:t xml:space="preserve">That will help exactly </w:t>
      </w:r>
      <w:r>
        <w:t>what you are talking about.</w:t>
      </w:r>
    </w:p>
    <w:p w:rsidR="0056738D" w:rsidP="00D240D3">
      <w:pPr>
        <w:pStyle w:val="Question"/>
      </w:pPr>
      <w:sdt>
        <w:sdtPr>
          <w:alias w:val="Member"/>
          <w:tag w:val="&lt;Member mnisId='4100' dodsId='62747'&gt;"/>
          <w:id w:val="-558549410"/>
          <w:placeholder>
            <w:docPart w:val="DefaultPlaceholder_1082065158"/>
          </w:placeholder>
          <w:richText/>
        </w:sdtPr>
        <w:sdtContent>
          <w:r>
            <w:rPr>
              <w:b/>
            </w:rPr>
            <w:t>Mrs Murray:</w:t>
          </w:r>
        </w:sdtContent>
      </w:sdt>
      <w:r>
        <w:t xml:space="preserve"> Had the </w:t>
      </w:r>
      <w:r>
        <w:t xml:space="preserve">Minister stopped </w:t>
      </w:r>
      <w:r>
        <w:t xml:space="preserve">when you guided her to, </w:t>
      </w:r>
      <w:r>
        <w:t xml:space="preserve">Chair, </w:t>
      </w:r>
      <w:r>
        <w:t xml:space="preserve">she would </w:t>
      </w:r>
      <w:r>
        <w:t xml:space="preserve">not have strayed into </w:t>
      </w:r>
      <w:r>
        <w:t xml:space="preserve">this </w:t>
      </w:r>
      <w:r>
        <w:t>question.</w:t>
      </w:r>
      <w:r>
        <w:t xml:space="preserve"> </w:t>
      </w:r>
      <w:r>
        <w:t>Could I ask both of you, but p</w:t>
      </w:r>
      <w:r>
        <w:t>articularly you</w:t>
      </w:r>
      <w:r>
        <w:t xml:space="preserve">, </w:t>
      </w:r>
      <w:r>
        <w:t xml:space="preserve">Rebecca, how you respond </w:t>
      </w:r>
      <w:r>
        <w:t xml:space="preserve">to evidence that the Government’s clean air strategy and </w:t>
      </w:r>
      <w:r>
        <w:t>the</w:t>
      </w:r>
      <w:r>
        <w:t xml:space="preserve"> Environment Bill</w:t>
      </w:r>
      <w:r>
        <w:t xml:space="preserve"> put too much responsibility on local authorities</w:t>
      </w:r>
      <w:r>
        <w:t xml:space="preserve">, </w:t>
      </w:r>
      <w:r>
        <w:t xml:space="preserve">but without the funding and resources </w:t>
      </w:r>
      <w:r>
        <w:t xml:space="preserve">necessary </w:t>
      </w:r>
      <w:r>
        <w:t>for them</w:t>
      </w:r>
      <w:r>
        <w:t xml:space="preserve"> to comply</w:t>
      </w:r>
      <w:r>
        <w:t>?</w:t>
      </w:r>
    </w:p>
    <w:p w:rsidR="00AE750F" w:rsidP="00D240D3">
      <w:pPr>
        <w:pStyle w:val="Answer"/>
      </w:pPr>
      <w:sdt>
        <w:sdtPr>
          <w:alias w:val="Witness"/>
          <w:id w:val="1680239736"/>
          <w:placeholder>
            <w:docPart w:val="DefaultPlaceholder_1082065158"/>
          </w:placeholder>
          <w:richText/>
        </w:sdtPr>
        <w:sdtContent>
          <w:r w:rsidRPr="003E7FB2">
            <w:rPr>
              <w:b/>
              <w:i/>
            </w:rPr>
            <w:t>Rebecca Pow:</w:t>
          </w:r>
          <w:r w:rsidRPr="00D240D3">
            <w:rPr>
              <w:b/>
            </w:rPr>
            <w:t xml:space="preserve"> </w:t>
          </w:r>
        </w:sdtContent>
      </w:sdt>
      <w:r>
        <w:t xml:space="preserve">We have said that all burdens that are brought forward </w:t>
      </w:r>
      <w:r>
        <w:t>through the Environment Bill will be fully funded.</w:t>
      </w:r>
      <w:r>
        <w:t xml:space="preserve"> </w:t>
      </w:r>
      <w:r>
        <w:t xml:space="preserve">We have </w:t>
      </w:r>
      <w:r>
        <w:t xml:space="preserve">made that quite </w:t>
      </w:r>
      <w:r>
        <w:t>clear.</w:t>
      </w:r>
      <w:r>
        <w:t xml:space="preserve"> </w:t>
      </w:r>
      <w:r>
        <w:t>Local</w:t>
      </w:r>
      <w:r>
        <w:t xml:space="preserve"> authorities </w:t>
      </w:r>
      <w:r>
        <w:t xml:space="preserve">are a very important part of </w:t>
      </w:r>
      <w:r>
        <w:t>tackling air quality</w:t>
      </w:r>
      <w:r>
        <w:t xml:space="preserve">, </w:t>
      </w:r>
      <w:r>
        <w:t>but</w:t>
      </w:r>
      <w:r>
        <w:t xml:space="preserve">, </w:t>
      </w:r>
      <w:r>
        <w:t>equally</w:t>
      </w:r>
      <w:r>
        <w:t xml:space="preserve">, </w:t>
      </w:r>
      <w:r>
        <w:t>there are</w:t>
      </w:r>
      <w:r>
        <w:t xml:space="preserve"> many other </w:t>
      </w:r>
      <w:r>
        <w:t>levers in place.</w:t>
      </w:r>
      <w:r>
        <w:t xml:space="preserve"> </w:t>
      </w:r>
      <w:r>
        <w:t xml:space="preserve">As </w:t>
      </w:r>
      <w:r>
        <w:t>I am</w:t>
      </w:r>
      <w:r>
        <w:t xml:space="preserve"> sure you know</w:t>
      </w:r>
      <w:r>
        <w:t xml:space="preserve">, Sheryll, the Environment Bill </w:t>
      </w:r>
      <w:r>
        <w:t xml:space="preserve">is going to help us move on and sort </w:t>
      </w:r>
      <w:r>
        <w:t xml:space="preserve">out </w:t>
      </w:r>
      <w:r>
        <w:t>air quality.</w:t>
      </w:r>
      <w:r>
        <w:t xml:space="preserve"> </w:t>
      </w:r>
      <w:r>
        <w:t xml:space="preserve">We will be able to set this </w:t>
      </w:r>
      <w:r>
        <w:t>long</w:t>
      </w:r>
      <w:r>
        <w:t>-</w:t>
      </w:r>
      <w:r>
        <w:t>term target on PM</w:t>
      </w:r>
      <w:r w:rsidRPr="007F63CE">
        <w:rPr>
          <w:vertAlign w:val="subscript"/>
        </w:rPr>
        <w:t>2.5</w:t>
      </w:r>
      <w:r>
        <w:t xml:space="preserve">, </w:t>
      </w:r>
      <w:r>
        <w:t>which wi</w:t>
      </w:r>
      <w:r>
        <w:t xml:space="preserve">ll </w:t>
      </w:r>
      <w:r>
        <w:t>be a legal requirement</w:t>
      </w:r>
      <w:r>
        <w:t>.</w:t>
      </w:r>
      <w:r>
        <w:t xml:space="preserve"> </w:t>
      </w:r>
      <w:r>
        <w:t xml:space="preserve">There </w:t>
      </w:r>
      <w:r>
        <w:t xml:space="preserve">will be all the steps </w:t>
      </w:r>
      <w:r>
        <w:t xml:space="preserve">and levers that the Environment Bill brings in </w:t>
      </w:r>
      <w:r>
        <w:t xml:space="preserve">to keep us </w:t>
      </w:r>
      <w:r>
        <w:t xml:space="preserve">up </w:t>
      </w:r>
      <w:r>
        <w:t>to the mark</w:t>
      </w:r>
      <w:r>
        <w:t>, to make sure we keep to those targets.</w:t>
      </w:r>
    </w:p>
    <w:p w:rsidR="00235AE0" w:rsidP="00D240D3">
      <w:pPr>
        <w:pStyle w:val="Answer"/>
      </w:pPr>
      <w:r>
        <w:t>I</w:t>
      </w:r>
      <w:r>
        <w:t>n addition to that</w:t>
      </w:r>
      <w:r>
        <w:t xml:space="preserve">, we are going to set another air quality target, which is going to be more about </w:t>
      </w:r>
      <w:r>
        <w:t>exposure and air con</w:t>
      </w:r>
      <w:r>
        <w:t>centrations.</w:t>
      </w:r>
      <w:r>
        <w:t xml:space="preserve"> </w:t>
      </w:r>
      <w:r>
        <w:t xml:space="preserve">What is really telling </w:t>
      </w:r>
      <w:r>
        <w:t xml:space="preserve">is how many people in one area are </w:t>
      </w:r>
      <w:r>
        <w:t>exposed to the air pollution</w:t>
      </w:r>
      <w:r>
        <w:t>.</w:t>
      </w:r>
      <w:r>
        <w:t xml:space="preserve"> </w:t>
      </w:r>
      <w:r>
        <w:t>T</w:t>
      </w:r>
      <w:r>
        <w:t>here will be two targets</w:t>
      </w:r>
      <w:r>
        <w:t>,</w:t>
      </w:r>
      <w:r>
        <w:t xml:space="preserve"> and we are going to work with academics and all those with the knowledge </w:t>
      </w:r>
      <w:r>
        <w:t>to input into informing us about what those targets sho</w:t>
      </w:r>
      <w:r>
        <w:t xml:space="preserve">uld be, so we set them at the right level </w:t>
      </w:r>
      <w:r>
        <w:t>through the Bill</w:t>
      </w:r>
      <w:r>
        <w:t xml:space="preserve">, </w:t>
      </w:r>
      <w:r>
        <w:t>with</w:t>
      </w:r>
      <w:r>
        <w:t xml:space="preserve"> a date to announce those, which will be </w:t>
      </w:r>
      <w:r>
        <w:t>October 2022.</w:t>
      </w:r>
      <w:r>
        <w:t xml:space="preserve"> </w:t>
      </w:r>
      <w:r>
        <w:t xml:space="preserve">There is a lot of work </w:t>
      </w:r>
      <w:r>
        <w:t>on</w:t>
      </w:r>
      <w:r>
        <w:t>going on that.</w:t>
      </w:r>
      <w:r>
        <w:t xml:space="preserve"> </w:t>
      </w:r>
    </w:p>
    <w:p w:rsidR="00D240D3" w:rsidP="00D240D3">
      <w:pPr>
        <w:pStyle w:val="Answer"/>
      </w:pPr>
      <w:r>
        <w:t>Equally, we have touched already on</w:t>
      </w:r>
      <w:r>
        <w:t xml:space="preserve"> local air quality management</w:t>
      </w:r>
      <w:r>
        <w:t xml:space="preserve"> and</w:t>
      </w:r>
      <w:r>
        <w:t xml:space="preserve"> the framework that local au</w:t>
      </w:r>
      <w:r>
        <w:t>thorities have to work t</w:t>
      </w:r>
      <w:r>
        <w:t>o.</w:t>
      </w:r>
      <w:r>
        <w:t xml:space="preserve"> </w:t>
      </w:r>
      <w:r>
        <w:t xml:space="preserve">As I touched on just now, again </w:t>
      </w:r>
      <w:r>
        <w:t xml:space="preserve">through the </w:t>
      </w:r>
      <w:r>
        <w:t>Environment B</w:t>
      </w:r>
      <w:r>
        <w:t xml:space="preserve">ill, it is something </w:t>
      </w:r>
      <w:r>
        <w:t>we believe local authorities would be keen on.</w:t>
      </w:r>
      <w:r>
        <w:t xml:space="preserve"> </w:t>
      </w:r>
      <w:r>
        <w:t>T</w:t>
      </w:r>
      <w:r>
        <w:t>here will be more effective and co</w:t>
      </w:r>
      <w:r>
        <w:t>-</w:t>
      </w:r>
      <w:r>
        <w:t>operative co</w:t>
      </w:r>
      <w:r>
        <w:t>-</w:t>
      </w:r>
      <w:r>
        <w:t xml:space="preserve">ordination with other </w:t>
      </w:r>
      <w:r>
        <w:t>partners</w:t>
      </w:r>
      <w:r>
        <w:t xml:space="preserve"> </w:t>
      </w:r>
      <w:r>
        <w:t>to work towards air qual</w:t>
      </w:r>
      <w:r>
        <w:t xml:space="preserve">ity objectives and health objectives, </w:t>
      </w:r>
      <w:r>
        <w:t>such as working</w:t>
      </w:r>
      <w:r>
        <w:t xml:space="preserve"> better with </w:t>
      </w:r>
      <w:r>
        <w:t>neighbouring authorities.</w:t>
      </w:r>
    </w:p>
    <w:p w:rsidR="00D240D3" w:rsidP="00D240D3">
      <w:pPr>
        <w:pStyle w:val="Question"/>
      </w:pPr>
      <w:sdt>
        <w:sdtPr>
          <w:alias w:val="Member"/>
          <w:tag w:val="&lt;Member mnisId='4100' dodsId='62747'&gt;"/>
          <w:id w:val="1406271954"/>
          <w:placeholder>
            <w:docPart w:val="DefaultPlaceholder_1082065158"/>
          </w:placeholder>
          <w:richText/>
        </w:sdtPr>
        <w:sdtContent>
          <w:r>
            <w:rPr>
              <w:b/>
            </w:rPr>
            <w:t>Mrs Murray:</w:t>
          </w:r>
        </w:sdtContent>
      </w:sdt>
      <w:r>
        <w:t xml:space="preserve"> </w:t>
      </w:r>
      <w:r>
        <w:t xml:space="preserve">Will </w:t>
      </w:r>
      <w:r>
        <w:t>you be placing a duty on other public bodies to contribute to delivering the outcomes in the clean air strateg</w:t>
      </w:r>
      <w:r>
        <w:t>y</w:t>
      </w:r>
      <w:r>
        <w:t>?</w:t>
      </w:r>
    </w:p>
    <w:p w:rsidR="00235AE0" w:rsidP="00D240D3">
      <w:pPr>
        <w:pStyle w:val="Answer"/>
      </w:pPr>
      <w:sdt>
        <w:sdtPr>
          <w:alias w:val="Witness"/>
          <w:id w:val="-627696402"/>
          <w:placeholder>
            <w:docPart w:val="DefaultPlaceholder_1082065158"/>
          </w:placeholder>
          <w:richText/>
        </w:sdtPr>
        <w:sdtContent>
          <w:r w:rsidRPr="003E7FB2">
            <w:rPr>
              <w:b/>
              <w:i/>
            </w:rPr>
            <w:t>Rebecca Pow:</w:t>
          </w:r>
          <w:r w:rsidRPr="00D240D3">
            <w:rPr>
              <w:b/>
            </w:rPr>
            <w:t xml:space="preserve"> </w:t>
          </w:r>
        </w:sdtContent>
      </w:sdt>
      <w:r>
        <w:t>We have already b</w:t>
      </w:r>
      <w:r>
        <w:t xml:space="preserve">een doing some work </w:t>
      </w:r>
      <w:r>
        <w:t xml:space="preserve">with a call </w:t>
      </w:r>
      <w:r>
        <w:t>for</w:t>
      </w:r>
      <w:r>
        <w:t xml:space="preserve"> evidence on which authorities should be designated.</w:t>
      </w:r>
      <w:r>
        <w:t xml:space="preserve"> </w:t>
      </w:r>
      <w:r>
        <w:t>T</w:t>
      </w:r>
      <w:r>
        <w:t>hat is underway.</w:t>
      </w:r>
      <w:r>
        <w:t xml:space="preserve"> </w:t>
      </w:r>
      <w:r>
        <w:t>I</w:t>
      </w:r>
      <w:r>
        <w:t>t</w:t>
      </w:r>
      <w:r>
        <w:t xml:space="preserve"> will all make it so much more transparent and eas</w:t>
      </w:r>
      <w:r>
        <w:t>y</w:t>
      </w:r>
      <w:r>
        <w:t xml:space="preserve"> for each local authority to co</w:t>
      </w:r>
      <w:r>
        <w:t>-</w:t>
      </w:r>
      <w:r>
        <w:t>operate.</w:t>
      </w:r>
    </w:p>
    <w:p w:rsidR="00D240D3" w:rsidP="00D240D3">
      <w:pPr>
        <w:pStyle w:val="Answer"/>
      </w:pPr>
      <w:r>
        <w:t xml:space="preserve">There is something I wanted to mention as well that I </w:t>
      </w:r>
      <w:r>
        <w:t>think will really help local authorities.</w:t>
      </w:r>
      <w:r>
        <w:t xml:space="preserve"> </w:t>
      </w:r>
      <w:r>
        <w:t xml:space="preserve">We are also going to make it easier for those with smoke control areas to enforce </w:t>
      </w:r>
      <w:r>
        <w:t xml:space="preserve">those </w:t>
      </w:r>
      <w:r>
        <w:t xml:space="preserve">smoke control areas, </w:t>
      </w:r>
      <w:r>
        <w:t xml:space="preserve">which is </w:t>
      </w:r>
      <w:r>
        <w:t>something they have asked us for.</w:t>
      </w:r>
      <w:r>
        <w:t xml:space="preserve"> </w:t>
      </w:r>
      <w:r>
        <w:t xml:space="preserve">They </w:t>
      </w:r>
      <w:r>
        <w:t xml:space="preserve">are able to </w:t>
      </w:r>
      <w:r>
        <w:t>take people to court, for example, for emitti</w:t>
      </w:r>
      <w:r>
        <w:t>ng too much smoke from their chimney, but it is quite hard to do</w:t>
      </w:r>
      <w:r>
        <w:t>. I</w:t>
      </w:r>
      <w:r>
        <w:t>t is lengthy to go to court</w:t>
      </w:r>
      <w:r>
        <w:t>,</w:t>
      </w:r>
      <w:r>
        <w:t xml:space="preserve"> and it is costly.</w:t>
      </w:r>
      <w:r>
        <w:t xml:space="preserve"> </w:t>
      </w:r>
      <w:r>
        <w:t>We are making that a civil enforcement, so it will be much easier for them to tackle it themselves.</w:t>
      </w:r>
      <w:r>
        <w:t xml:space="preserve"> </w:t>
      </w:r>
      <w:r>
        <w:t>It is something they have particularly ask</w:t>
      </w:r>
      <w:r>
        <w:t>ed for</w:t>
      </w:r>
      <w:r>
        <w:t>,</w:t>
      </w:r>
      <w:r>
        <w:t xml:space="preserve"> and I think </w:t>
      </w:r>
      <w:r>
        <w:t xml:space="preserve">it </w:t>
      </w:r>
      <w:r>
        <w:t>will really help on this agenda.</w:t>
      </w:r>
    </w:p>
    <w:p w:rsidR="00623A2A" w:rsidP="00D240D3">
      <w:pPr>
        <w:pStyle w:val="Answer"/>
      </w:pPr>
      <w:sdt>
        <w:sdtPr>
          <w:alias w:val="Witness"/>
          <w:id w:val="-1075113199"/>
          <w:placeholder>
            <w:docPart w:val="DefaultPlaceholder_1082065158"/>
          </w:placeholder>
          <w:richText/>
        </w:sdtPr>
        <w:sdtContent>
          <w:r w:rsidRPr="003E7FB2">
            <w:rPr>
              <w:b/>
              <w:i/>
            </w:rPr>
            <w:t>Rachel Maclean:</w:t>
          </w:r>
          <w:r w:rsidRPr="00D240D3">
            <w:rPr>
              <w:b/>
            </w:rPr>
            <w:t xml:space="preserve"> </w:t>
          </w:r>
        </w:sdtContent>
      </w:sdt>
      <w:r>
        <w:t xml:space="preserve">I thought it might be helpful if I </w:t>
      </w:r>
      <w:r>
        <w:t xml:space="preserve">briefly </w:t>
      </w:r>
      <w:r>
        <w:t>set out how the funding works, because t</w:t>
      </w:r>
      <w:r>
        <w:t xml:space="preserve">here are two pots of funding for local </w:t>
      </w:r>
      <w:r>
        <w:t>authorities</w:t>
      </w:r>
      <w:r>
        <w:t>.</w:t>
      </w:r>
      <w:r>
        <w:t xml:space="preserve"> </w:t>
      </w:r>
      <w:r>
        <w:t xml:space="preserve">One </w:t>
      </w:r>
      <w:r>
        <w:t>is</w:t>
      </w:r>
      <w:r>
        <w:t xml:space="preserve"> the implementation fund</w:t>
      </w:r>
      <w:r>
        <w:t>, which is provid</w:t>
      </w:r>
      <w:r>
        <w:t>ed to support them.</w:t>
      </w:r>
      <w:r>
        <w:t xml:space="preserve"> </w:t>
      </w:r>
      <w:r>
        <w:t>It is expert advice.</w:t>
      </w:r>
      <w:r>
        <w:t xml:space="preserve"> </w:t>
      </w:r>
      <w:r>
        <w:t xml:space="preserve">It is help </w:t>
      </w:r>
      <w:r>
        <w:t xml:space="preserve">with </w:t>
      </w:r>
      <w:r>
        <w:t>resources</w:t>
      </w:r>
      <w:r>
        <w:t xml:space="preserve"> as they are working up their plans to help them set up those </w:t>
      </w:r>
      <w:r>
        <w:t>clean air zones and traffic management improvements.</w:t>
      </w:r>
    </w:p>
    <w:p w:rsidR="00623A2A" w:rsidP="00D240D3">
      <w:pPr>
        <w:pStyle w:val="Answer"/>
      </w:pPr>
      <w:r>
        <w:t xml:space="preserve">Secondly, there </w:t>
      </w:r>
      <w:r>
        <w:t xml:space="preserve">is the </w:t>
      </w:r>
      <w:r>
        <w:t>clean air fund</w:t>
      </w:r>
      <w:r>
        <w:t>.</w:t>
      </w:r>
      <w:r>
        <w:t xml:space="preserve"> </w:t>
      </w:r>
      <w:r>
        <w:t xml:space="preserve">That is for them to </w:t>
      </w:r>
      <w:r>
        <w:t>implement measur</w:t>
      </w:r>
      <w:r>
        <w:t xml:space="preserve">es </w:t>
      </w:r>
      <w:r>
        <w:t>that</w:t>
      </w:r>
      <w:r>
        <w:t xml:space="preserve"> will </w:t>
      </w:r>
      <w:r>
        <w:t>help mitigate any impact on local businesses.</w:t>
      </w:r>
      <w:r>
        <w:t xml:space="preserve"> </w:t>
      </w:r>
      <w:r>
        <w:t>F</w:t>
      </w:r>
      <w:r>
        <w:t>or example, that is investment in things like retrofitting buses, providing support for clean bus technology</w:t>
      </w:r>
      <w:r>
        <w:t xml:space="preserve">, other retrofit schemes and that sort of thing, </w:t>
      </w:r>
      <w:r>
        <w:t>to help local authorities and residents</w:t>
      </w:r>
      <w:r>
        <w:t xml:space="preserve"> adapt </w:t>
      </w:r>
      <w:r>
        <w:t xml:space="preserve">to bringing in something that is quite a big change for how they </w:t>
      </w:r>
      <w:r>
        <w:t>travel around</w:t>
      </w:r>
      <w:r>
        <w:t>.</w:t>
      </w:r>
    </w:p>
    <w:p w:rsidR="00D240D3" w:rsidP="00D240D3">
      <w:pPr>
        <w:pStyle w:val="Answer"/>
      </w:pPr>
      <w:r w:rsidRPr="00623A2A">
        <w:t>We have seen some really good examples of that in Leeds.</w:t>
      </w:r>
      <w:r>
        <w:t xml:space="preserve"> </w:t>
      </w:r>
      <w:r>
        <w:t>In Leeds there was a legal obligation for them to deliver compliance with the levels.</w:t>
      </w:r>
      <w:r>
        <w:t xml:space="preserve"> </w:t>
      </w:r>
      <w:r>
        <w:t xml:space="preserve">We supported them with </w:t>
      </w:r>
      <w:r>
        <w:t>£6.2 million</w:t>
      </w:r>
      <w:r>
        <w:t>-</w:t>
      </w:r>
      <w:r>
        <w:t>worth of funding to upgrade taxis and heavy vehicles and for behaviour</w:t>
      </w:r>
      <w:r>
        <w:t>-</w:t>
      </w:r>
      <w:r>
        <w:t>change programmes.</w:t>
      </w:r>
      <w:r>
        <w:t xml:space="preserve"> </w:t>
      </w:r>
      <w:r>
        <w:t>That brought forward the compliance with the legal limit.</w:t>
      </w:r>
      <w:r>
        <w:t xml:space="preserve"> </w:t>
      </w:r>
      <w:r>
        <w:t>That means they do not have to bring in a specific charging zone.</w:t>
      </w:r>
      <w:r>
        <w:t xml:space="preserve"> </w:t>
      </w:r>
      <w:r>
        <w:t>That is a good example of whe</w:t>
      </w:r>
      <w:r>
        <w:t>re we provide funding early.</w:t>
      </w:r>
      <w:r>
        <w:t xml:space="preserve"> </w:t>
      </w:r>
      <w:r>
        <w:t>That can actually solve the problem.</w:t>
      </w:r>
    </w:p>
    <w:p w:rsidR="00D240D3" w:rsidP="00125001">
      <w:pPr>
        <w:pStyle w:val="Question"/>
      </w:pPr>
      <w:sdt>
        <w:sdtPr>
          <w:alias w:val="Member"/>
          <w:tag w:val="&lt;Member mnisId='4616' dodsId='147928'&gt;"/>
          <w:id w:val="278924658"/>
          <w:placeholder>
            <w:docPart w:val="DefaultPlaceholder_1082065158"/>
          </w:placeholder>
          <w:richText/>
        </w:sdtPr>
        <w:sdtContent>
          <w:r w:rsidRPr="00125001">
            <w:rPr>
              <w:b/>
            </w:rPr>
            <w:t>Rosie Duffield:</w:t>
          </w:r>
        </w:sdtContent>
      </w:sdt>
      <w:r>
        <w:t xml:space="preserve"> You talk about the </w:t>
      </w:r>
      <w:r>
        <w:t>clean air fund</w:t>
      </w:r>
      <w:r>
        <w:t xml:space="preserve"> </w:t>
      </w:r>
      <w:r>
        <w:t xml:space="preserve">and the ways in which </w:t>
      </w:r>
      <w:r>
        <w:t>l</w:t>
      </w:r>
      <w:r>
        <w:t xml:space="preserve">ocal authorities are </w:t>
      </w:r>
      <w:r>
        <w:t>responsible.</w:t>
      </w:r>
      <w:r>
        <w:t xml:space="preserve"> </w:t>
      </w:r>
      <w:r>
        <w:t xml:space="preserve">My Conservative-run local authority, Canterbury City Council, has </w:t>
      </w:r>
      <w:r>
        <w:t>had broken</w:t>
      </w:r>
      <w:r>
        <w:t xml:space="preserve">, </w:t>
      </w:r>
      <w:r>
        <w:t>ill</w:t>
      </w:r>
      <w:r>
        <w:t>-equipped</w:t>
      </w:r>
      <w:r>
        <w:t xml:space="preserve"> and completely inadequate </w:t>
      </w:r>
      <w:r>
        <w:t>roadside monitoring equipment for several years now.</w:t>
      </w:r>
      <w:r>
        <w:t xml:space="preserve"> </w:t>
      </w:r>
      <w:r>
        <w:t xml:space="preserve">You have mentioned </w:t>
      </w:r>
      <w:r>
        <w:t>academics getting involved</w:t>
      </w:r>
      <w:r>
        <w:t>.</w:t>
      </w:r>
      <w:r>
        <w:t xml:space="preserve"> </w:t>
      </w:r>
      <w:r>
        <w:t>Along with Professor Ste</w:t>
      </w:r>
      <w:r>
        <w:t>ph</w:t>
      </w:r>
      <w:r>
        <w:t xml:space="preserve">en Peckham </w:t>
      </w:r>
      <w:r>
        <w:t>from the University of Kent</w:t>
      </w:r>
      <w:r>
        <w:t>, who is a public health professional</w:t>
      </w:r>
      <w:r>
        <w:t>,</w:t>
      </w:r>
      <w:r>
        <w:t xml:space="preserve"> academic</w:t>
      </w:r>
      <w:r>
        <w:t xml:space="preserve"> and</w:t>
      </w:r>
      <w:r>
        <w:t xml:space="preserve"> </w:t>
      </w:r>
      <w:r>
        <w:t>expe</w:t>
      </w:r>
      <w:r>
        <w:t>rt in air quality</w:t>
      </w:r>
      <w:r>
        <w:t xml:space="preserve">, </w:t>
      </w:r>
      <w:r>
        <w:t>I helped to f</w:t>
      </w:r>
      <w:r>
        <w:t xml:space="preserve">ound the Canterbury </w:t>
      </w:r>
      <w:r>
        <w:t>c</w:t>
      </w:r>
      <w:r>
        <w:t xml:space="preserve">lean </w:t>
      </w:r>
      <w:r>
        <w:t>a</w:t>
      </w:r>
      <w:r>
        <w:t xml:space="preserve">ir </w:t>
      </w:r>
      <w:r>
        <w:t>g</w:t>
      </w:r>
      <w:r>
        <w:t>roup in 2015.</w:t>
      </w:r>
      <w:r>
        <w:t xml:space="preserve"> </w:t>
      </w:r>
      <w:r>
        <w:t>W</w:t>
      </w:r>
      <w:r>
        <w:t xml:space="preserve">e have had to provide that equipment </w:t>
      </w:r>
      <w:r>
        <w:t>ourselves</w:t>
      </w:r>
      <w:r>
        <w:t>.</w:t>
      </w:r>
      <w:r>
        <w:t xml:space="preserve"> </w:t>
      </w:r>
      <w:r>
        <w:t>C</w:t>
      </w:r>
      <w:r>
        <w:t xml:space="preserve">an you make it really clear </w:t>
      </w:r>
      <w:r>
        <w:t xml:space="preserve">to me and my Conservative-run local authority </w:t>
      </w:r>
      <w:r>
        <w:t xml:space="preserve">what </w:t>
      </w:r>
      <w:r>
        <w:t>it</w:t>
      </w:r>
      <w:r>
        <w:t xml:space="preserve"> can do to update </w:t>
      </w:r>
      <w:r>
        <w:t>its</w:t>
      </w:r>
      <w:r>
        <w:t xml:space="preserve"> equipment </w:t>
      </w:r>
      <w:r>
        <w:t>so that we can a</w:t>
      </w:r>
      <w:r>
        <w:t xml:space="preserve">t least </w:t>
      </w:r>
      <w:r>
        <w:t>monitor</w:t>
      </w:r>
      <w:r>
        <w:t xml:space="preserve"> the particula</w:t>
      </w:r>
      <w:r>
        <w:t>tes</w:t>
      </w:r>
      <w:r>
        <w:t xml:space="preserve"> </w:t>
      </w:r>
      <w:r>
        <w:t>we</w:t>
      </w:r>
      <w:r>
        <w:t xml:space="preserve"> need to monitor?</w:t>
      </w:r>
    </w:p>
    <w:p w:rsidR="00125001" w:rsidP="00162A1E">
      <w:pPr>
        <w:pStyle w:val="Remark"/>
      </w:pPr>
      <w:sdt>
        <w:sdtPr>
          <w:alias w:val="Member"/>
          <w:tag w:val="&lt;Member mnisId='4072' dodsId='28723'&gt;"/>
          <w:id w:val="535777657"/>
          <w:placeholder>
            <w:docPart w:val="DefaultPlaceholder_1082065158"/>
          </w:placeholder>
          <w:richText/>
        </w:sdtPr>
        <w:sdtContent>
          <w:r w:rsidRPr="00125001">
            <w:rPr>
              <w:b/>
            </w:rPr>
            <w:t>Chair:</w:t>
          </w:r>
        </w:sdtContent>
      </w:sdt>
      <w:r>
        <w:t xml:space="preserve"> </w:t>
      </w:r>
      <w:r>
        <w:t xml:space="preserve">It </w:t>
      </w:r>
      <w:r>
        <w:t>is not only in Canterbury</w:t>
      </w:r>
      <w:r>
        <w:t>.</w:t>
      </w:r>
      <w:r>
        <w:t xml:space="preserve"> </w:t>
      </w:r>
      <w:r>
        <w:t xml:space="preserve">Across </w:t>
      </w:r>
      <w:r>
        <w:t>the country</w:t>
      </w:r>
      <w:r>
        <w:t>,</w:t>
      </w:r>
      <w:r>
        <w:t xml:space="preserve"> </w:t>
      </w:r>
      <w:r>
        <w:t>the different systems of monitoring air quality do not always fit</w:t>
      </w:r>
      <w:r>
        <w:t>.</w:t>
      </w:r>
      <w:r>
        <w:t xml:space="preserve"> </w:t>
      </w:r>
      <w:r>
        <w:t xml:space="preserve">They do not always </w:t>
      </w:r>
      <w:r>
        <w:t xml:space="preserve">come together to get the correct figures. What are we </w:t>
      </w:r>
      <w:r>
        <w:t>doing as a Government</w:t>
      </w:r>
      <w:r>
        <w:t xml:space="preserve"> to try to make sure </w:t>
      </w:r>
      <w:r>
        <w:t xml:space="preserve">that </w:t>
      </w:r>
      <w:r>
        <w:t>we are giving local authorities</w:t>
      </w:r>
      <w:r>
        <w:t xml:space="preserve"> help</w:t>
      </w:r>
      <w:r>
        <w:t xml:space="preserve">, </w:t>
      </w:r>
      <w:r>
        <w:t>but also</w:t>
      </w:r>
      <w:r>
        <w:t xml:space="preserve"> to make sure</w:t>
      </w:r>
      <w:r>
        <w:t xml:space="preserve"> </w:t>
      </w:r>
      <w:r>
        <w:t xml:space="preserve">that we can monitor air quality and have the same process </w:t>
      </w:r>
      <w:r>
        <w:t>across the country</w:t>
      </w:r>
      <w:r>
        <w:t>,</w:t>
      </w:r>
      <w:r>
        <w:t xml:space="preserve"> so we </w:t>
      </w:r>
      <w:r>
        <w:t xml:space="preserve">know we </w:t>
      </w:r>
      <w:r>
        <w:t>are dealing with apples and not pears</w:t>
      </w:r>
      <w:r>
        <w:t>?</w:t>
      </w:r>
    </w:p>
    <w:p w:rsidR="00125001" w:rsidP="00125001">
      <w:pPr>
        <w:pStyle w:val="Answer"/>
      </w:pPr>
      <w:sdt>
        <w:sdtPr>
          <w:alias w:val="Witness"/>
          <w:id w:val="-610508204"/>
          <w:placeholder>
            <w:docPart w:val="DefaultPlaceholder_1082065158"/>
          </w:placeholder>
          <w:richText/>
        </w:sdtPr>
        <w:sdtContent>
          <w:sdt>
            <w:sdtPr>
              <w:alias w:val="Witness"/>
              <w:id w:val="1504395550"/>
              <w:placeholder>
                <w:docPart w:val="15E767AEEDAA4697922BAD0406A20F6D"/>
              </w:placeholder>
              <w:richText/>
            </w:sdtPr>
            <w:sdtContent>
              <w:r w:rsidRPr="003E7FB2">
                <w:rPr>
                  <w:b/>
                  <w:i/>
                </w:rPr>
                <w:t>Rachel Maclean:</w:t>
              </w:r>
              <w:r w:rsidRPr="00D240D3">
                <w:rPr>
                  <w:b/>
                </w:rPr>
                <w:t xml:space="preserve"> </w:t>
              </w:r>
            </w:sdtContent>
          </w:sdt>
        </w:sdtContent>
      </w:sdt>
      <w:r>
        <w:t xml:space="preserve">I am more than happy to </w:t>
      </w:r>
      <w:r>
        <w:t>look at Canterbury</w:t>
      </w:r>
      <w:r>
        <w:t>.</w:t>
      </w:r>
      <w:r>
        <w:t xml:space="preserve"> </w:t>
      </w:r>
      <w:r>
        <w:t>It is not a case that has been brought to my attention so far, but it is important that we get the monitoring right.</w:t>
      </w:r>
      <w:r>
        <w:t xml:space="preserve"> </w:t>
      </w:r>
      <w:r>
        <w:t xml:space="preserve">I absolutely agree </w:t>
      </w:r>
      <w:r>
        <w:t>with you</w:t>
      </w:r>
      <w:r>
        <w:t xml:space="preserve">, </w:t>
      </w:r>
      <w:r>
        <w:t>Rosie.</w:t>
      </w:r>
      <w:r>
        <w:t xml:space="preserve"> </w:t>
      </w:r>
      <w:r>
        <w:t>It is quite a complex area and there are a lot of technic</w:t>
      </w:r>
      <w:r>
        <w:t>alities involved in it.</w:t>
      </w:r>
      <w:r>
        <w:t xml:space="preserve"> </w:t>
      </w:r>
      <w:r>
        <w:t>I wonder if Andrew Jackson can comment any further on the Canterbury issue that has been raised.</w:t>
      </w:r>
      <w:r>
        <w:t xml:space="preserve"> </w:t>
      </w:r>
    </w:p>
    <w:p w:rsidR="00125001" w:rsidP="00125001">
      <w:pPr>
        <w:pStyle w:val="Answer"/>
      </w:pPr>
      <w:sdt>
        <w:sdtPr>
          <w:alias w:val="Witness"/>
          <w:id w:val="-672568173"/>
          <w:placeholder>
            <w:docPart w:val="DefaultPlaceholder_1082065158"/>
          </w:placeholder>
          <w:richText/>
        </w:sdtPr>
        <w:sdtContent>
          <w:r w:rsidRPr="003E7FB2">
            <w:rPr>
              <w:b/>
              <w:i/>
            </w:rPr>
            <w:t>Andrew Jackson:</w:t>
          </w:r>
          <w:r w:rsidRPr="00125001">
            <w:rPr>
              <w:b/>
            </w:rPr>
            <w:t xml:space="preserve"> </w:t>
          </w:r>
        </w:sdtContent>
      </w:sdt>
      <w:r>
        <w:t xml:space="preserve">Unfortunately, </w:t>
      </w:r>
      <w:r>
        <w:t xml:space="preserve">I am </w:t>
      </w:r>
      <w:r>
        <w:t xml:space="preserve">likewise </w:t>
      </w:r>
      <w:r>
        <w:t xml:space="preserve">not aware of the </w:t>
      </w:r>
      <w:r>
        <w:t xml:space="preserve">specifics </w:t>
      </w:r>
      <w:r>
        <w:t>of Canterbury</w:t>
      </w:r>
      <w:r>
        <w:t>.</w:t>
      </w:r>
      <w:r>
        <w:t xml:space="preserve"> </w:t>
      </w:r>
      <w:r>
        <w:t>H</w:t>
      </w:r>
      <w:r>
        <w:t>owever</w:t>
      </w:r>
      <w:r>
        <w:t xml:space="preserve">, we have </w:t>
      </w:r>
      <w:r>
        <w:t>a process within the NO</w:t>
      </w:r>
      <w:r w:rsidRPr="0025332A">
        <w:rPr>
          <w:vertAlign w:val="subscript"/>
        </w:rPr>
        <w:t>2</w:t>
      </w:r>
      <w:r>
        <w:t xml:space="preserve"> pro</w:t>
      </w:r>
      <w:r>
        <w:t>gramme</w:t>
      </w:r>
      <w:r>
        <w:t xml:space="preserve"> that enables us to work with any local authorities </w:t>
      </w:r>
      <w:r>
        <w:t>that</w:t>
      </w:r>
      <w:r>
        <w:t xml:space="preserve"> believe they have </w:t>
      </w:r>
      <w:r>
        <w:t>evidence</w:t>
      </w:r>
      <w:r>
        <w:t xml:space="preserve"> of a problem </w:t>
      </w:r>
      <w:r>
        <w:t>and to look at that data.</w:t>
      </w:r>
      <w:r>
        <w:t xml:space="preserve"> </w:t>
      </w:r>
      <w:r>
        <w:t xml:space="preserve">There is an element </w:t>
      </w:r>
      <w:r>
        <w:t>around specific requirements as to the monitoring of NO</w:t>
      </w:r>
      <w:r w:rsidRPr="00D558F7">
        <w:rPr>
          <w:vertAlign w:val="subscript"/>
        </w:rPr>
        <w:t>2</w:t>
      </w:r>
      <w:r>
        <w:t>.</w:t>
      </w:r>
      <w:r>
        <w:t xml:space="preserve"> </w:t>
      </w:r>
      <w:r>
        <w:t xml:space="preserve">We are doing </w:t>
      </w:r>
      <w:r>
        <w:t xml:space="preserve">quite a bit of </w:t>
      </w:r>
      <w:r>
        <w:t xml:space="preserve">work at the </w:t>
      </w:r>
      <w:r>
        <w:t>moment</w:t>
      </w:r>
      <w:r>
        <w:t>,</w:t>
      </w:r>
      <w:r>
        <w:t xml:space="preserve"> with the local authorities we </w:t>
      </w:r>
      <w:r>
        <w:t>are working with</w:t>
      </w:r>
      <w:r>
        <w:t>,</w:t>
      </w:r>
      <w:r>
        <w:t xml:space="preserve"> to see what we can do </w:t>
      </w:r>
      <w:r>
        <w:t>to bring their monitored data into our programme.</w:t>
      </w:r>
      <w:r>
        <w:t xml:space="preserve"> </w:t>
      </w:r>
      <w:r>
        <w:t>Bill may want to co</w:t>
      </w:r>
      <w:r>
        <w:t>m</w:t>
      </w:r>
      <w:r>
        <w:t xml:space="preserve">ment on the </w:t>
      </w:r>
      <w:r>
        <w:t>wider issues of particulates</w:t>
      </w:r>
      <w:r>
        <w:t>,</w:t>
      </w:r>
      <w:r>
        <w:t xml:space="preserve"> et cetera</w:t>
      </w:r>
      <w:r>
        <w:t xml:space="preserve">, but </w:t>
      </w:r>
      <w:r>
        <w:t xml:space="preserve">there </w:t>
      </w:r>
      <w:r>
        <w:t xml:space="preserve">is a process </w:t>
      </w:r>
      <w:r>
        <w:t>on which</w:t>
      </w:r>
      <w:r>
        <w:t xml:space="preserve"> we can engage with the </w:t>
      </w:r>
      <w:r>
        <w:t>local authority</w:t>
      </w:r>
      <w:r>
        <w:t xml:space="preserve">, </w:t>
      </w:r>
      <w:r>
        <w:t>if it is raised with us.</w:t>
      </w:r>
    </w:p>
    <w:p w:rsidR="00125001" w:rsidP="00125001">
      <w:pPr>
        <w:pStyle w:val="Question"/>
      </w:pPr>
      <w:sdt>
        <w:sdtPr>
          <w:alias w:val="Member"/>
          <w:tag w:val="&lt;Member mnisId='4072' dodsId='28723'&gt;"/>
          <w:id w:val="-983697606"/>
          <w:placeholder>
            <w:docPart w:val="DefaultPlaceholder_1082065158"/>
          </w:placeholder>
          <w:richText/>
        </w:sdtPr>
        <w:sdtContent>
          <w:r w:rsidRPr="00125001">
            <w:rPr>
              <w:b/>
            </w:rPr>
            <w:t>Chair:</w:t>
          </w:r>
        </w:sdtContent>
      </w:sdt>
      <w:r>
        <w:t xml:space="preserve"> Why is it that you do not know what the situation is in Canterbury?</w:t>
      </w:r>
      <w:r>
        <w:t xml:space="preserve"> </w:t>
      </w:r>
      <w:r>
        <w:t>We</w:t>
      </w:r>
      <w:r>
        <w:t xml:space="preserve"> are </w:t>
      </w:r>
      <w:r>
        <w:t>trying</w:t>
      </w:r>
      <w:r>
        <w:t xml:space="preserve"> to </w:t>
      </w:r>
      <w:r>
        <w:t xml:space="preserve">have joined-up Government here, especially </w:t>
      </w:r>
      <w:r>
        <w:t>with</w:t>
      </w:r>
      <w:r>
        <w:t xml:space="preserve"> local government.</w:t>
      </w:r>
      <w:r>
        <w:t xml:space="preserve"> </w:t>
      </w:r>
      <w:r>
        <w:t>Rosie asked what you are doing about it.</w:t>
      </w:r>
      <w:r>
        <w:t xml:space="preserve"> </w:t>
      </w:r>
      <w:r>
        <w:t>W</w:t>
      </w:r>
      <w:r>
        <w:t>hose problem</w:t>
      </w:r>
      <w:r>
        <w:t xml:space="preserve"> is it?</w:t>
      </w:r>
      <w:r>
        <w:t xml:space="preserve"> </w:t>
      </w:r>
      <w:r>
        <w:t>It is somebody’s problem</w:t>
      </w:r>
      <w:r>
        <w:t>, because obviously you do not know the situation in Canterbury.</w:t>
      </w:r>
      <w:r>
        <w:t xml:space="preserve"> </w:t>
      </w:r>
      <w:r>
        <w:t>I</w:t>
      </w:r>
      <w:r>
        <w:t>f you do not know the situation in Canterbury</w:t>
      </w:r>
      <w:r>
        <w:t>, I imagine there are lots of parts of the country you do not know</w:t>
      </w:r>
      <w:r>
        <w:t xml:space="preserve"> either.</w:t>
      </w:r>
      <w:r>
        <w:t xml:space="preserve"> </w:t>
      </w:r>
    </w:p>
    <w:p w:rsidR="00125001" w:rsidP="00125001">
      <w:pPr>
        <w:pStyle w:val="Answer"/>
      </w:pPr>
      <w:sdt>
        <w:sdtPr>
          <w:alias w:val="Witness"/>
          <w:id w:val="-8519409"/>
          <w:placeholder>
            <w:docPart w:val="DefaultPlaceholder_1082065158"/>
          </w:placeholder>
          <w:richText/>
        </w:sdtPr>
        <w:sdtContent>
          <w:r w:rsidRPr="003E7FB2">
            <w:rPr>
              <w:b/>
              <w:i/>
            </w:rPr>
            <w:t>Andrew Jackson:</w:t>
          </w:r>
          <w:r w:rsidRPr="00125001">
            <w:rPr>
              <w:b/>
            </w:rPr>
            <w:t xml:space="preserve"> </w:t>
          </w:r>
        </w:sdtContent>
      </w:sdt>
      <w:r>
        <w:t>The point I was mak</w:t>
      </w:r>
      <w:r>
        <w:t>ing is that we were not aware of the particular problem in Canterbury</w:t>
      </w:r>
      <w:r>
        <w:t>.</w:t>
      </w:r>
      <w:r>
        <w:t xml:space="preserve"> </w:t>
      </w:r>
      <w:r>
        <w:t>For the NO</w:t>
      </w:r>
      <w:r w:rsidRPr="00BA76EF">
        <w:rPr>
          <w:vertAlign w:val="subscript"/>
        </w:rPr>
        <w:t>2</w:t>
      </w:r>
      <w:r>
        <w:t xml:space="preserve"> plan and for the purposes of the NO</w:t>
      </w:r>
      <w:r w:rsidRPr="00B25C5E">
        <w:rPr>
          <w:vertAlign w:val="subscript"/>
        </w:rPr>
        <w:t>2</w:t>
      </w:r>
      <w:r>
        <w:t xml:space="preserve"> work we are doing,</w:t>
      </w:r>
      <w:r>
        <w:t xml:space="preserve"> we model and monitor NO</w:t>
      </w:r>
      <w:r w:rsidRPr="00B25C5E">
        <w:rPr>
          <w:vertAlign w:val="subscript"/>
        </w:rPr>
        <w:t>2</w:t>
      </w:r>
      <w:r>
        <w:t xml:space="preserve"> levels across the country</w:t>
      </w:r>
      <w:r>
        <w:t>.</w:t>
      </w:r>
      <w:r>
        <w:t xml:space="preserve"> </w:t>
      </w:r>
      <w:r>
        <w:t xml:space="preserve">This </w:t>
      </w:r>
      <w:r>
        <w:t>is not an area that has been flagged as a concern</w:t>
      </w:r>
      <w:r>
        <w:t>.</w:t>
      </w:r>
      <w:r>
        <w:t xml:space="preserve"> </w:t>
      </w:r>
      <w:r>
        <w:t xml:space="preserve">If there are specific concerns we are not aware of, we want to </w:t>
      </w:r>
      <w:r>
        <w:t>work with individual local authorities</w:t>
      </w:r>
      <w:r>
        <w:t>.</w:t>
      </w:r>
      <w:r>
        <w:t xml:space="preserve"> </w:t>
      </w:r>
    </w:p>
    <w:p w:rsidR="00125001" w:rsidP="00D7703D">
      <w:pPr>
        <w:pStyle w:val="Answer"/>
      </w:pPr>
      <w:sdt>
        <w:sdtPr>
          <w:alias w:val="Witness"/>
          <w:id w:val="412589274"/>
          <w:placeholder>
            <w:docPart w:val="DefaultPlaceholder_1082065158"/>
          </w:placeholder>
          <w:richText/>
        </w:sdtPr>
        <w:sdtContent>
          <w:r w:rsidRPr="003E7FB2">
            <w:rPr>
              <w:b/>
              <w:i/>
            </w:rPr>
            <w:t>Rebecca Pow:</w:t>
          </w:r>
          <w:r w:rsidRPr="00D7703D">
            <w:rPr>
              <w:b/>
            </w:rPr>
            <w:t xml:space="preserve"> </w:t>
          </w:r>
        </w:sdtContent>
      </w:sdt>
      <w:r>
        <w:t>I am sorry to hear about Canterbury</w:t>
      </w:r>
      <w:r>
        <w:t>,</w:t>
      </w:r>
      <w:r>
        <w:t xml:space="preserve"> and we will pick that up</w:t>
      </w:r>
      <w:r>
        <w:t>.</w:t>
      </w:r>
      <w:r>
        <w:t xml:space="preserve"> </w:t>
      </w:r>
      <w:r>
        <w:t>L</w:t>
      </w:r>
      <w:r>
        <w:t>ocal authorities are required to come up with their plan.</w:t>
      </w:r>
      <w:r>
        <w:t xml:space="preserve"> </w:t>
      </w:r>
      <w:r>
        <w:t>W</w:t>
      </w:r>
      <w:r>
        <w:t xml:space="preserve">here they </w:t>
      </w:r>
      <w:r>
        <w:t>have</w:t>
      </w:r>
      <w:r>
        <w:t xml:space="preserve"> </w:t>
      </w:r>
      <w:r>
        <w:t xml:space="preserve">instances </w:t>
      </w:r>
      <w:r>
        <w:t xml:space="preserve">that </w:t>
      </w:r>
      <w:r>
        <w:t xml:space="preserve">they </w:t>
      </w:r>
      <w:r>
        <w:t xml:space="preserve">feel need tackling, they have to come up with </w:t>
      </w:r>
      <w:r>
        <w:t>them</w:t>
      </w:r>
      <w:r>
        <w:t>.</w:t>
      </w:r>
      <w:r>
        <w:t xml:space="preserve"> </w:t>
      </w:r>
      <w:r>
        <w:t xml:space="preserve">We </w:t>
      </w:r>
      <w:r>
        <w:t>need to hear about it</w:t>
      </w:r>
      <w:r>
        <w:t xml:space="preserve">, </w:t>
      </w:r>
      <w:r>
        <w:t>so please come and liaise with us</w:t>
      </w:r>
      <w:r>
        <w:t>,</w:t>
      </w:r>
      <w:r>
        <w:t xml:space="preserve"> Rosie</w:t>
      </w:r>
      <w:r>
        <w:t>.</w:t>
      </w:r>
      <w:r>
        <w:t xml:space="preserve"> </w:t>
      </w:r>
      <w:r>
        <w:t>That</w:t>
      </w:r>
      <w:r>
        <w:t xml:space="preserve"> is where the air quality grant programme come</w:t>
      </w:r>
      <w:r>
        <w:t>s</w:t>
      </w:r>
      <w:r>
        <w:t xml:space="preserve"> into play</w:t>
      </w:r>
      <w:r>
        <w:t>.</w:t>
      </w:r>
      <w:r>
        <w:t xml:space="preserve"> </w:t>
      </w:r>
      <w:r>
        <w:t>If there is a project and a proposal, clearly that i</w:t>
      </w:r>
      <w:r>
        <w:t xml:space="preserve">s the kind of thing a </w:t>
      </w:r>
      <w:r>
        <w:t>local authority could apply for.</w:t>
      </w:r>
      <w:r>
        <w:t xml:space="preserve"> </w:t>
      </w:r>
      <w:r>
        <w:t xml:space="preserve">There is something like </w:t>
      </w:r>
      <w:r>
        <w:t xml:space="preserve">just over £7 million given to </w:t>
      </w:r>
      <w:r>
        <w:t>monitoring</w:t>
      </w:r>
      <w:r>
        <w:t>, I think, 271 sites across the country.</w:t>
      </w:r>
      <w:r>
        <w:t xml:space="preserve"> </w:t>
      </w:r>
      <w:r>
        <w:t xml:space="preserve">Monitoring </w:t>
      </w:r>
      <w:r>
        <w:t>is crucial for tackling this</w:t>
      </w:r>
      <w:r>
        <w:t>,</w:t>
      </w:r>
      <w:r>
        <w:t xml:space="preserve"> and every single area is different in </w:t>
      </w:r>
      <w:r>
        <w:t>the</w:t>
      </w:r>
      <w:r>
        <w:t xml:space="preserve"> results it gi</w:t>
      </w:r>
      <w:r>
        <w:t>ves</w:t>
      </w:r>
      <w:r>
        <w:t>, what the impacts are and all that.</w:t>
      </w:r>
      <w:r>
        <w:t xml:space="preserve"> </w:t>
      </w:r>
    </w:p>
    <w:p w:rsidR="00D7703D" w:rsidP="00D7703D">
      <w:pPr>
        <w:pStyle w:val="Question"/>
      </w:pPr>
      <w:sdt>
        <w:sdtPr>
          <w:alias w:val="Member"/>
          <w:tag w:val="&lt;Member mnisId='4072' dodsId='28723'&gt;"/>
          <w:id w:val="-342161634"/>
          <w:placeholder>
            <w:docPart w:val="DefaultPlaceholder_1082065158"/>
          </w:placeholder>
          <w:richText/>
        </w:sdtPr>
        <w:sdtContent>
          <w:r w:rsidRPr="00D7703D">
            <w:rPr>
              <w:b/>
            </w:rPr>
            <w:t>Chair:</w:t>
          </w:r>
        </w:sdtContent>
      </w:sdt>
      <w:r>
        <w:t xml:space="preserve"> </w:t>
      </w:r>
      <w:r>
        <w:t>W</w:t>
      </w:r>
      <w:r>
        <w:t xml:space="preserve">hen we </w:t>
      </w:r>
      <w:r>
        <w:t>i</w:t>
      </w:r>
      <w:r>
        <w:t>nquired into it before</w:t>
      </w:r>
      <w:r>
        <w:t xml:space="preserve">, we found that </w:t>
      </w:r>
      <w:r>
        <w:t xml:space="preserve">the different types of equipment across the country </w:t>
      </w:r>
      <w:r>
        <w:t xml:space="preserve">do not monitor </w:t>
      </w:r>
      <w:r>
        <w:t>in exactly the same way</w:t>
      </w:r>
      <w:r>
        <w:t>, so sometimes it is very difficult to collate the figures.</w:t>
      </w:r>
      <w:r>
        <w:t xml:space="preserve"> </w:t>
      </w:r>
      <w:r>
        <w:t xml:space="preserve">To </w:t>
      </w:r>
      <w:r>
        <w:t xml:space="preserve">what degree are you </w:t>
      </w:r>
      <w:r>
        <w:t>bearing</w:t>
      </w:r>
      <w:r>
        <w:t xml:space="preserve"> down on this</w:t>
      </w:r>
      <w:r>
        <w:t>?</w:t>
      </w:r>
      <w:r>
        <w:t xml:space="preserve"> </w:t>
      </w:r>
      <w:r>
        <w:t xml:space="preserve">I am delighted about how many millions of pounds you </w:t>
      </w:r>
      <w:r>
        <w:t>might or might not have spent</w:t>
      </w:r>
      <w:r>
        <w:t xml:space="preserve">, </w:t>
      </w:r>
      <w:r>
        <w:t>but we still need to get both sides together</w:t>
      </w:r>
      <w:r>
        <w:t>,</w:t>
      </w:r>
      <w:r>
        <w:t xml:space="preserve"> and I am not sure</w:t>
      </w:r>
      <w:r>
        <w:t xml:space="preserve"> yet</w:t>
      </w:r>
      <w:r>
        <w:t xml:space="preserve"> that </w:t>
      </w:r>
      <w:r>
        <w:t xml:space="preserve">that </w:t>
      </w:r>
      <w:r>
        <w:t>is happening.</w:t>
      </w:r>
    </w:p>
    <w:p w:rsidR="00D7703D" w:rsidP="00D7703D">
      <w:pPr>
        <w:pStyle w:val="Answer"/>
      </w:pPr>
      <w:sdt>
        <w:sdtPr>
          <w:alias w:val="Witness"/>
          <w:id w:val="1644311392"/>
          <w:placeholder>
            <w:docPart w:val="DefaultPlaceholder_1082065158"/>
          </w:placeholder>
          <w:richText/>
        </w:sdtPr>
        <w:sdtContent>
          <w:r w:rsidRPr="003E7FB2">
            <w:rPr>
              <w:b/>
              <w:i/>
            </w:rPr>
            <w:t>Rebecca Pow:</w:t>
          </w:r>
          <w:r w:rsidRPr="00D7703D">
            <w:rPr>
              <w:b/>
            </w:rPr>
            <w:t xml:space="preserve"> </w:t>
          </w:r>
        </w:sdtContent>
      </w:sdt>
      <w:r>
        <w:t xml:space="preserve">We </w:t>
      </w:r>
      <w:r>
        <w:t>have a lot of databa</w:t>
      </w:r>
      <w:r>
        <w:t>ses that people can access, p</w:t>
      </w:r>
      <w:r>
        <w:t>articularly people who have underlying health issues</w:t>
      </w:r>
      <w:r>
        <w:t xml:space="preserve">, so they know </w:t>
      </w:r>
      <w:r>
        <w:t xml:space="preserve">when the </w:t>
      </w:r>
      <w:r>
        <w:t>pollution is bad or when the incidents</w:t>
      </w:r>
      <w:r>
        <w:t xml:space="preserve"> are likely to increase</w:t>
      </w:r>
      <w:r>
        <w:t>.</w:t>
      </w:r>
      <w:r>
        <w:t xml:space="preserve"> </w:t>
      </w:r>
      <w:r>
        <w:t>We are well aware that that is so important.</w:t>
      </w:r>
      <w:r>
        <w:t xml:space="preserve"> </w:t>
      </w:r>
      <w:r>
        <w:t xml:space="preserve">That is </w:t>
      </w:r>
      <w:r>
        <w:t>why the monitoring is important and</w:t>
      </w:r>
      <w:r>
        <w:t xml:space="preserve"> why it should work.</w:t>
      </w:r>
    </w:p>
    <w:p w:rsidR="00405E21" w:rsidP="00D7703D">
      <w:pPr>
        <w:pStyle w:val="Answer"/>
      </w:pPr>
      <w:sdt>
        <w:sdtPr>
          <w:alias w:val="Witness"/>
          <w:id w:val="1861317723"/>
          <w:placeholder>
            <w:docPart w:val="DefaultPlaceholder_1082065158"/>
          </w:placeholder>
          <w:richText/>
        </w:sdtPr>
        <w:sdtContent>
          <w:r w:rsidRPr="006D0672">
            <w:rPr>
              <w:b/>
              <w:i/>
            </w:rPr>
            <w:t>Dr Parish:</w:t>
          </w:r>
          <w:r w:rsidRPr="00D7703D">
            <w:rPr>
              <w:b/>
            </w:rPr>
            <w:t xml:space="preserve"> </w:t>
          </w:r>
        </w:sdtContent>
      </w:sdt>
      <w:r>
        <w:t>The big picture is that we have 271</w:t>
      </w:r>
      <w:r>
        <w:t xml:space="preserve"> </w:t>
      </w:r>
      <w:r>
        <w:t>monitoring sites dotted around the country</w:t>
      </w:r>
      <w:r>
        <w:t>,</w:t>
      </w:r>
      <w:r>
        <w:t xml:space="preserve"> forming </w:t>
      </w:r>
      <w:r>
        <w:t>nine</w:t>
      </w:r>
      <w:r>
        <w:t xml:space="preserve"> </w:t>
      </w:r>
      <w:r>
        <w:t>separate</w:t>
      </w:r>
      <w:r>
        <w:t xml:space="preserve"> </w:t>
      </w:r>
      <w:r>
        <w:t xml:space="preserve">sorts of </w:t>
      </w:r>
      <w:r>
        <w:t>monitoring networks</w:t>
      </w:r>
      <w:r>
        <w:t>.</w:t>
      </w:r>
      <w:r>
        <w:t xml:space="preserve"> </w:t>
      </w:r>
      <w:r>
        <w:t>T</w:t>
      </w:r>
      <w:r>
        <w:t xml:space="preserve">hat costs </w:t>
      </w:r>
      <w:r>
        <w:t>about £</w:t>
      </w:r>
      <w:r>
        <w:t>7.5 million a year to maintain.</w:t>
      </w:r>
      <w:r>
        <w:t xml:space="preserve"> </w:t>
      </w:r>
      <w:r>
        <w:t xml:space="preserve">That </w:t>
      </w:r>
      <w:r>
        <w:t>network consists of state-of-the-ar</w:t>
      </w:r>
      <w:r>
        <w:t xml:space="preserve">t equipment that has to meet stringent tests and </w:t>
      </w:r>
      <w:r>
        <w:t>levels of accuracy</w:t>
      </w:r>
      <w:r>
        <w:t>.</w:t>
      </w:r>
      <w:r>
        <w:t xml:space="preserve"> </w:t>
      </w:r>
      <w:r>
        <w:t>T</w:t>
      </w:r>
      <w:r>
        <w:t>hat feeds into a live feed</w:t>
      </w:r>
      <w:r>
        <w:t xml:space="preserve">, </w:t>
      </w:r>
      <w:r>
        <w:t xml:space="preserve">where the data is collected on an hourly basis and presented on the </w:t>
      </w:r>
      <w:r>
        <w:t>UK-AIR</w:t>
      </w:r>
      <w:r>
        <w:t xml:space="preserve"> website.</w:t>
      </w:r>
      <w:r>
        <w:t xml:space="preserve"> </w:t>
      </w:r>
      <w:r>
        <w:t xml:space="preserve">That forms the basis </w:t>
      </w:r>
      <w:r>
        <w:t>for</w:t>
      </w:r>
      <w:r>
        <w:t xml:space="preserve"> our understanding </w:t>
      </w:r>
      <w:r>
        <w:t xml:space="preserve">about what is happening around </w:t>
      </w:r>
      <w:r>
        <w:t>the country.</w:t>
      </w:r>
    </w:p>
    <w:p w:rsidR="00405E21" w:rsidP="00D7703D">
      <w:pPr>
        <w:pStyle w:val="Answer"/>
      </w:pPr>
      <w:r>
        <w:t xml:space="preserve">In addition to that, we use </w:t>
      </w:r>
      <w:r>
        <w:t>modelling to fill in all the gaps</w:t>
      </w:r>
      <w:r>
        <w:t>.</w:t>
      </w:r>
      <w:r>
        <w:t xml:space="preserve"> </w:t>
      </w:r>
      <w:r>
        <w:t xml:space="preserve">The </w:t>
      </w:r>
      <w:r>
        <w:t>UK and one or two other member</w:t>
      </w:r>
      <w:r>
        <w:t xml:space="preserve"> states have taken a slightly different approach to </w:t>
      </w:r>
      <w:r>
        <w:t>other countries.</w:t>
      </w:r>
      <w:r>
        <w:t xml:space="preserve"> </w:t>
      </w:r>
      <w:r>
        <w:t xml:space="preserve">The </w:t>
      </w:r>
      <w:r>
        <w:t>modelling to fill the gaps is really important</w:t>
      </w:r>
      <w:r>
        <w:t>,</w:t>
      </w:r>
      <w:r>
        <w:t xml:space="preserve"> because a monitoring </w:t>
      </w:r>
      <w:r>
        <w:t xml:space="preserve">site only measures what is happening at that particular point in time and in that </w:t>
      </w:r>
      <w:r>
        <w:t xml:space="preserve">geographical </w:t>
      </w:r>
      <w:r>
        <w:t>location.</w:t>
      </w:r>
      <w:r>
        <w:t xml:space="preserve"> </w:t>
      </w:r>
      <w:r>
        <w:t>S</w:t>
      </w:r>
      <w:r>
        <w:t>ince pollutants disperse and spread, the modelling enables us, with quite a high degree of accuracy</w:t>
      </w:r>
      <w:r>
        <w:t>, to understand what is happe</w:t>
      </w:r>
      <w:r>
        <w:t>ning in all the bits in between</w:t>
      </w:r>
      <w:r>
        <w:t>.</w:t>
      </w:r>
    </w:p>
    <w:p w:rsidR="00405E21" w:rsidP="00D7703D">
      <w:pPr>
        <w:pStyle w:val="Answer"/>
      </w:pPr>
      <w:r>
        <w:t>The local monitoring networks were always intended to be funded by the local authorities.</w:t>
      </w:r>
      <w:r>
        <w:t xml:space="preserve"> </w:t>
      </w:r>
      <w:r>
        <w:t>That is to meet their duty to understand what is happening in their areas and to implement their local air quality plans.</w:t>
      </w:r>
      <w:r>
        <w:t xml:space="preserve"> </w:t>
      </w:r>
      <w:r>
        <w:t xml:space="preserve">Some local </w:t>
      </w:r>
      <w:r>
        <w:t>authorities are understandably under financial pressure and have made their own decisions where kit is no longer maintained.</w:t>
      </w:r>
      <w:r>
        <w:t xml:space="preserve"> </w:t>
      </w:r>
      <w:r>
        <w:t>To be quite honest, we do not have a clear understanding about which local authorities are really struggling to maintain an underst</w:t>
      </w:r>
      <w:r>
        <w:t xml:space="preserve">anding </w:t>
      </w:r>
      <w:r>
        <w:t>of</w:t>
      </w:r>
      <w:r>
        <w:t xml:space="preserve"> what is happening in their particular area.</w:t>
      </w:r>
    </w:p>
    <w:p w:rsidR="00D7703D" w:rsidP="00D7703D">
      <w:pPr>
        <w:pStyle w:val="Answer"/>
      </w:pPr>
      <w:r>
        <w:t>You mentioned the bit about data</w:t>
      </w:r>
      <w:r>
        <w:t>, databases and joining things up.</w:t>
      </w:r>
      <w:r>
        <w:t xml:space="preserve"> </w:t>
      </w:r>
      <w:r>
        <w:t>W</w:t>
      </w:r>
      <w:r>
        <w:t>e have been</w:t>
      </w:r>
      <w:r>
        <w:t xml:space="preserve"> </w:t>
      </w:r>
      <w:r>
        <w:t>trying to do that through funding</w:t>
      </w:r>
      <w:r>
        <w:t>,</w:t>
      </w:r>
      <w:r>
        <w:t xml:space="preserve"> exploring how we can mark or understand what l</w:t>
      </w:r>
      <w:r>
        <w:t>e</w:t>
      </w:r>
      <w:r>
        <w:t>vels of accuracy different equipment can</w:t>
      </w:r>
      <w:r>
        <w:t xml:space="preserve"> give.</w:t>
      </w:r>
      <w:r>
        <w:t xml:space="preserve"> </w:t>
      </w:r>
      <w:r>
        <w:t>To fund state</w:t>
      </w:r>
      <w:r>
        <w:t>-</w:t>
      </w:r>
      <w:r>
        <w:t>of</w:t>
      </w:r>
      <w:r>
        <w:t>-</w:t>
      </w:r>
      <w:r>
        <w:t>the</w:t>
      </w:r>
      <w:r>
        <w:t>-</w:t>
      </w:r>
      <w:r>
        <w:t>art equipment everywher</w:t>
      </w:r>
      <w:r>
        <w:t>e is extremely costly</w:t>
      </w:r>
      <w:r>
        <w:t>,</w:t>
      </w:r>
      <w:r>
        <w:t xml:space="preserve"> and lower-</w:t>
      </w:r>
      <w:r>
        <w:t xml:space="preserve">resolution equipment can still give </w:t>
      </w:r>
      <w:r>
        <w:t xml:space="preserve">local authorities a reasonable understanding </w:t>
      </w:r>
      <w:r>
        <w:t>of</w:t>
      </w:r>
      <w:r>
        <w:t xml:space="preserve"> what is going on.</w:t>
      </w:r>
      <w:r>
        <w:t xml:space="preserve"> </w:t>
      </w:r>
      <w:r>
        <w:t xml:space="preserve">We have been funding work on </w:t>
      </w:r>
      <w:r>
        <w:t>low</w:t>
      </w:r>
      <w:r>
        <w:t>-</w:t>
      </w:r>
      <w:r>
        <w:t>cost sensor networks</w:t>
      </w:r>
      <w:r>
        <w:t>.</w:t>
      </w:r>
      <w:r>
        <w:t xml:space="preserve"> </w:t>
      </w:r>
      <w:r>
        <w:t>Using our local</w:t>
      </w:r>
      <w:r>
        <w:t xml:space="preserve"> air quality grant, local authorities have been </w:t>
      </w:r>
      <w:r>
        <w:t xml:space="preserve">trialling those and working with academics to </w:t>
      </w:r>
      <w:r>
        <w:t xml:space="preserve">road </w:t>
      </w:r>
      <w:r>
        <w:t xml:space="preserve">test their usability. </w:t>
      </w:r>
    </w:p>
    <w:p w:rsidR="00D7703D" w:rsidP="006D0672">
      <w:pPr>
        <w:pStyle w:val="Remark"/>
      </w:pPr>
      <w:sdt>
        <w:sdtPr>
          <w:alias w:val="Member"/>
          <w:tag w:val="&lt;Member mnisId='4072' dodsId='28723'&gt;"/>
          <w:id w:val="-1982689411"/>
          <w:placeholder>
            <w:docPart w:val="DefaultPlaceholder_1082065158"/>
          </w:placeholder>
          <w:richText/>
        </w:sdtPr>
        <w:sdtContent>
          <w:r w:rsidRPr="00D7703D">
            <w:rPr>
              <w:b/>
            </w:rPr>
            <w:t>Chair:</w:t>
          </w:r>
        </w:sdtContent>
      </w:sdt>
      <w:r>
        <w:t xml:space="preserve"> To answer Rosie’s question, how does Canterbury get in contact with you</w:t>
      </w:r>
      <w:r>
        <w:t xml:space="preserve">, </w:t>
      </w:r>
      <w:r>
        <w:t xml:space="preserve">at the </w:t>
      </w:r>
      <w:r>
        <w:t>Department</w:t>
      </w:r>
      <w:r>
        <w:t xml:space="preserve"> for </w:t>
      </w:r>
      <w:r>
        <w:t>T</w:t>
      </w:r>
      <w:r>
        <w:t xml:space="preserve">ransport, </w:t>
      </w:r>
      <w:r>
        <w:t>Defra</w:t>
      </w:r>
      <w:r>
        <w:t xml:space="preserve"> </w:t>
      </w:r>
      <w:r>
        <w:t>or whoever</w:t>
      </w:r>
      <w:r>
        <w:t xml:space="preserve">, </w:t>
      </w:r>
      <w:r>
        <w:t>t</w:t>
      </w:r>
      <w:r>
        <w:t>o get some help from Government</w:t>
      </w:r>
      <w:r>
        <w:t>?</w:t>
      </w:r>
      <w:r>
        <w:t xml:space="preserve"> </w:t>
      </w:r>
      <w:r>
        <w:t xml:space="preserve">I ought to let Rosie back in, because I have </w:t>
      </w:r>
      <w:r>
        <w:t xml:space="preserve">rather </w:t>
      </w:r>
      <w:r>
        <w:t xml:space="preserve">taken over </w:t>
      </w:r>
      <w:r>
        <w:t>her</w:t>
      </w:r>
      <w:r>
        <w:t xml:space="preserve"> question.</w:t>
      </w:r>
      <w:r>
        <w:t xml:space="preserve"> </w:t>
      </w:r>
    </w:p>
    <w:p w:rsidR="00D7703D" w:rsidP="006D0672">
      <w:pPr>
        <w:pStyle w:val="Remark"/>
      </w:pPr>
      <w:sdt>
        <w:sdtPr>
          <w:alias w:val="Member"/>
          <w:tag w:val="&lt;Member mnisId='4616' dodsId='147928'&gt;"/>
          <w:id w:val="1485887922"/>
          <w:placeholder>
            <w:docPart w:val="DefaultPlaceholder_1082065158"/>
          </w:placeholder>
          <w:richText/>
        </w:sdtPr>
        <w:sdtContent>
          <w:r w:rsidRPr="00D7703D">
            <w:rPr>
              <w:b/>
            </w:rPr>
            <w:t>Rosie Duffield:</w:t>
          </w:r>
        </w:sdtContent>
      </w:sdt>
      <w:r>
        <w:t xml:space="preserve"> I am </w:t>
      </w:r>
      <w:r>
        <w:t>extremely grateful for your intervention, Chair.</w:t>
      </w:r>
      <w:r>
        <w:t xml:space="preserve"> </w:t>
      </w:r>
      <w:r>
        <w:t>Thanks so much.</w:t>
      </w:r>
      <w:r>
        <w:t xml:space="preserve"> </w:t>
      </w:r>
      <w:r>
        <w:t xml:space="preserve">You have pushed for brilliant answers from everyone, so </w:t>
      </w:r>
      <w:r>
        <w:t xml:space="preserve">I am very grateful for the depth </w:t>
      </w:r>
      <w:r>
        <w:t>in which we have been able to explore this.</w:t>
      </w:r>
      <w:r>
        <w:t xml:space="preserve"> </w:t>
      </w:r>
      <w:r>
        <w:t xml:space="preserve">I think it is a </w:t>
      </w:r>
      <w:r>
        <w:t xml:space="preserve">question of me going back to my local authority </w:t>
      </w:r>
      <w:r>
        <w:t xml:space="preserve">and asking what </w:t>
      </w:r>
      <w:r>
        <w:t>it</w:t>
      </w:r>
      <w:r>
        <w:t xml:space="preserve"> want</w:t>
      </w:r>
      <w:r>
        <w:t>s</w:t>
      </w:r>
      <w:r>
        <w:t xml:space="preserve"> to do, what </w:t>
      </w:r>
      <w:r>
        <w:t>it</w:t>
      </w:r>
      <w:r>
        <w:t xml:space="preserve"> can do and </w:t>
      </w:r>
      <w:r>
        <w:t>whether</w:t>
      </w:r>
      <w:r>
        <w:t xml:space="preserve"> </w:t>
      </w:r>
      <w:r>
        <w:t>it</w:t>
      </w:r>
      <w:r>
        <w:t xml:space="preserve"> </w:t>
      </w:r>
      <w:r>
        <w:t>is</w:t>
      </w:r>
      <w:r>
        <w:t xml:space="preserve"> aware of </w:t>
      </w:r>
      <w:r>
        <w:t>how to contact you all</w:t>
      </w:r>
      <w:r>
        <w:t xml:space="preserve"> to </w:t>
      </w:r>
      <w:r>
        <w:t xml:space="preserve">take advantage of these schemes </w:t>
      </w:r>
      <w:r>
        <w:t>and feed into the data if possible.</w:t>
      </w:r>
      <w:r>
        <w:t xml:space="preserve"> </w:t>
      </w:r>
      <w:r>
        <w:t>I am really grateful for that.</w:t>
      </w:r>
      <w:r>
        <w:t xml:space="preserve"> </w:t>
      </w:r>
      <w:r>
        <w:t>T</w:t>
      </w:r>
      <w:r>
        <w:t>hank you.</w:t>
      </w:r>
    </w:p>
    <w:p w:rsidR="00D7703D" w:rsidP="006D0672">
      <w:pPr>
        <w:pStyle w:val="Remark"/>
      </w:pPr>
      <w:sdt>
        <w:sdtPr>
          <w:alias w:val="Member"/>
          <w:tag w:val="&lt;Member mnisId='4072' dodsId='28723'&gt;"/>
          <w:id w:val="599912510"/>
          <w:placeholder>
            <w:docPart w:val="DefaultPlaceholder_1082065158"/>
          </w:placeholder>
          <w:richText/>
        </w:sdtPr>
        <w:sdtContent>
          <w:r w:rsidRPr="00A50F5B">
            <w:rPr>
              <w:b/>
            </w:rPr>
            <w:t>Chair:</w:t>
          </w:r>
        </w:sdtContent>
      </w:sdt>
      <w:r>
        <w:t xml:space="preserve"> </w:t>
      </w:r>
      <w:r>
        <w:t>We are a Select Committee of Parliament, but w</w:t>
      </w:r>
      <w:r>
        <w:t xml:space="preserve">e also take evidence from local </w:t>
      </w:r>
      <w:r>
        <w:t>authorities</w:t>
      </w:r>
      <w:r>
        <w:t>,</w:t>
      </w:r>
      <w:r>
        <w:t xml:space="preserve"> so we are quite interested</w:t>
      </w:r>
      <w:r>
        <w:t>,</w:t>
      </w:r>
      <w:r>
        <w:t xml:space="preserve"> if at all possible</w:t>
      </w:r>
      <w:r>
        <w:t>,</w:t>
      </w:r>
      <w:r>
        <w:t xml:space="preserve"> to </w:t>
      </w:r>
      <w:r>
        <w:t>be able to feed this information back to local authorities.</w:t>
      </w:r>
      <w:r>
        <w:t xml:space="preserve"> </w:t>
      </w:r>
      <w:r>
        <w:t>A</w:t>
      </w:r>
      <w:r>
        <w:t>nything you can do directly</w:t>
      </w:r>
      <w:r>
        <w:t>,</w:t>
      </w:r>
      <w:r>
        <w:t xml:space="preserve"> </w:t>
      </w:r>
      <w:r>
        <w:t>Bill</w:t>
      </w:r>
      <w:r>
        <w:t xml:space="preserve">, </w:t>
      </w:r>
      <w:r>
        <w:t>would be very useful.</w:t>
      </w:r>
    </w:p>
    <w:p w:rsidR="00A25A6D" w:rsidP="00A50F5B">
      <w:pPr>
        <w:pStyle w:val="Question"/>
      </w:pPr>
      <w:sdt>
        <w:sdtPr>
          <w:alias w:val="Member"/>
          <w:tag w:val="&lt;Member mnisId='155' dodsId='25772'&gt;"/>
          <w:id w:val="1735280865"/>
          <w:placeholder>
            <w:docPart w:val="DefaultPlaceholder_1082065158"/>
          </w:placeholder>
          <w:richText/>
        </w:sdtPr>
        <w:sdtContent>
          <w:r w:rsidRPr="00A50F5B">
            <w:rPr>
              <w:b/>
            </w:rPr>
            <w:t>Geraint Davies:</w:t>
          </w:r>
        </w:sdtContent>
      </w:sdt>
      <w:r>
        <w:t xml:space="preserve"> </w:t>
      </w:r>
      <w:r>
        <w:t xml:space="preserve">Can I thank </w:t>
      </w:r>
      <w:r>
        <w:t xml:space="preserve">both </w:t>
      </w:r>
      <w:r>
        <w:t>M</w:t>
      </w:r>
      <w:r>
        <w:t xml:space="preserve">inisters for attending </w:t>
      </w:r>
      <w:r>
        <w:t>the All-Party P</w:t>
      </w:r>
      <w:r>
        <w:t>arliamentary Group on Air Pollution to be quizzed by experts?</w:t>
      </w:r>
      <w:r>
        <w:t xml:space="preserve"> </w:t>
      </w:r>
      <w:r>
        <w:t>It was very</w:t>
      </w:r>
      <w:r>
        <w:t xml:space="preserve"> helpful</w:t>
      </w:r>
      <w:r>
        <w:t>.</w:t>
      </w:r>
    </w:p>
    <w:p w:rsidR="0011482F" w:rsidP="00A25A6D">
      <w:pPr>
        <w:pStyle w:val="Question"/>
        <w:numPr>
          <w:ilvl w:val="0"/>
          <w:numId w:val="0"/>
        </w:numPr>
        <w:ind w:left="794"/>
      </w:pPr>
      <w:r>
        <w:t>Cutting to the chase, we all know that air pollution</w:t>
      </w:r>
      <w:r w:rsidRPr="00A25A6D">
        <w:t xml:space="preserve"> </w:t>
      </w:r>
      <w:r>
        <w:t>prematurely</w:t>
      </w:r>
      <w:r>
        <w:t xml:space="preserve"> kills something like 40,000 people a year, some say 64,000 people, at a cost of £20 billion a year.</w:t>
      </w:r>
      <w:r>
        <w:t xml:space="preserve"> </w:t>
      </w:r>
      <w:r>
        <w:t xml:space="preserve">Something like 10% of Covid deaths, maybe 6,000, are </w:t>
      </w:r>
      <w:r>
        <w:t xml:space="preserve">of </w:t>
      </w:r>
      <w:r>
        <w:t>people who have a predisposition due to air pollution and</w:t>
      </w:r>
      <w:r>
        <w:t>,</w:t>
      </w:r>
      <w:r>
        <w:t xml:space="preserve"> therefore</w:t>
      </w:r>
      <w:r>
        <w:t>,</w:t>
      </w:r>
      <w:r>
        <w:t xml:space="preserve"> die unnecessarily.</w:t>
      </w:r>
      <w:r>
        <w:t xml:space="preserve"> </w:t>
      </w:r>
      <w:r>
        <w:t xml:space="preserve">Moving out of the transition period, we will no longer have </w:t>
      </w:r>
      <w:r>
        <w:t>legally enforceable air quality limits.</w:t>
      </w:r>
    </w:p>
    <w:p w:rsidR="00A50F5B" w:rsidP="0011482F">
      <w:pPr>
        <w:pStyle w:val="Question"/>
        <w:numPr>
          <w:ilvl w:val="0"/>
          <w:numId w:val="0"/>
        </w:numPr>
        <w:ind w:left="794"/>
      </w:pPr>
      <w:r>
        <w:t>I would lik</w:t>
      </w:r>
      <w:r>
        <w:t>e to ask Minister Pow whether she would consider continuing legally</w:t>
      </w:r>
      <w:r>
        <w:t xml:space="preserve"> </w:t>
      </w:r>
      <w:r>
        <w:t xml:space="preserve">enforceable limits into 2021 and setting longer-term </w:t>
      </w:r>
      <w:r>
        <w:t xml:space="preserve">legally </w:t>
      </w:r>
      <w:r>
        <w:t xml:space="preserve">enforceable World Health </w:t>
      </w:r>
      <w:r>
        <w:t>Organisation</w:t>
      </w:r>
      <w:r>
        <w:t xml:space="preserve"> limits of 10 micrograms per cubic metre per year by 2030, with an interim target of 12.5</w:t>
      </w:r>
      <w:r>
        <w:t>.</w:t>
      </w:r>
      <w:r>
        <w:t xml:space="preserve"> </w:t>
      </w:r>
      <w:r>
        <w:t>Each microgram, as I mentioned, accounts for something like 10% of Covid deaths.</w:t>
      </w:r>
      <w:r>
        <w:t xml:space="preserve"> </w:t>
      </w:r>
      <w:r>
        <w:t>The problem is</w:t>
      </w:r>
      <w:r>
        <w:t xml:space="preserve"> that</w:t>
      </w:r>
      <w:r>
        <w:t>, as she said already, the Government currently only aim to set these targets, which can be changed and are not enforceable</w:t>
      </w:r>
      <w:r>
        <w:t>,</w:t>
      </w:r>
      <w:r w:rsidRPr="00086758">
        <w:t xml:space="preserve"> </w:t>
      </w:r>
      <w:r>
        <w:t>in 2022</w:t>
      </w:r>
      <w:r>
        <w:t>.</w:t>
      </w:r>
      <w:r>
        <w:t xml:space="preserve"> </w:t>
      </w:r>
      <w:r>
        <w:t>Will you look again a</w:t>
      </w:r>
      <w:r>
        <w:t>t stringent targets that are immediately enforceable to save lives?</w:t>
      </w:r>
      <w:r>
        <w:t xml:space="preserve"> </w:t>
      </w:r>
    </w:p>
    <w:p w:rsidR="00A50F5B" w:rsidP="00A50F5B">
      <w:pPr>
        <w:pStyle w:val="Answer"/>
      </w:pPr>
      <w:sdt>
        <w:sdtPr>
          <w:alias w:val="Witness"/>
          <w:id w:val="-1572041321"/>
          <w:placeholder>
            <w:docPart w:val="DefaultPlaceholder_1082065158"/>
          </w:placeholder>
          <w:richText/>
        </w:sdtPr>
        <w:sdtContent>
          <w:r w:rsidRPr="003E7FB2">
            <w:rPr>
              <w:b/>
              <w:i/>
            </w:rPr>
            <w:t>Rebecca Pow:</w:t>
          </w:r>
          <w:r w:rsidRPr="00A50F5B">
            <w:rPr>
              <w:b/>
            </w:rPr>
            <w:t xml:space="preserve"> </w:t>
          </w:r>
        </w:sdtContent>
      </w:sdt>
      <w:r>
        <w:t>I want to be clear</w:t>
      </w:r>
      <w:r>
        <w:t>.</w:t>
      </w:r>
      <w:r>
        <w:t xml:space="preserve"> </w:t>
      </w:r>
      <w:r>
        <w:t xml:space="preserve">Are you talking </w:t>
      </w:r>
      <w:r>
        <w:t xml:space="preserve">specifically </w:t>
      </w:r>
      <w:r>
        <w:t>about PM</w:t>
      </w:r>
      <w:r w:rsidRPr="00644625">
        <w:rPr>
          <w:vertAlign w:val="subscript"/>
        </w:rPr>
        <w:t>2.5</w:t>
      </w:r>
      <w:r>
        <w:t>?</w:t>
      </w:r>
      <w:r>
        <w:t xml:space="preserve"> </w:t>
      </w:r>
      <w:r>
        <w:t>You did not mention it, but that is what you mean</w:t>
      </w:r>
      <w:r>
        <w:t>.</w:t>
      </w:r>
    </w:p>
    <w:p w:rsidR="002202F2" w:rsidRPr="002202F2" w:rsidP="00086758">
      <w:pPr>
        <w:pStyle w:val="Question"/>
        <w:numPr>
          <w:ilvl w:val="0"/>
          <w:numId w:val="0"/>
        </w:numPr>
        <w:ind w:left="794"/>
      </w:pPr>
      <w:sdt>
        <w:sdtPr>
          <w:alias w:val="Member"/>
          <w:tag w:val="&lt;Member mnisId='155' dodsId='25772'&gt;"/>
          <w:id w:val="412437029"/>
          <w:placeholder>
            <w:docPart w:val="DefaultPlaceholder_1082065158"/>
          </w:placeholder>
          <w:richText/>
        </w:sdtPr>
        <w:sdtContent>
          <w:r w:rsidRPr="00A50F5B">
            <w:rPr>
              <w:b/>
            </w:rPr>
            <w:t>Geraint Davies:</w:t>
          </w:r>
        </w:sdtContent>
      </w:sdt>
      <w:r>
        <w:t xml:space="preserve"> </w:t>
      </w:r>
      <w:r>
        <w:t>That is correct.</w:t>
      </w:r>
      <w:r>
        <w:t xml:space="preserve"> </w:t>
      </w:r>
      <w:r>
        <w:t>I</w:t>
      </w:r>
      <w:r>
        <w:t xml:space="preserve">f it </w:t>
      </w:r>
      <w:r>
        <w:t xml:space="preserve">was </w:t>
      </w:r>
      <w:r>
        <w:t>on</w:t>
      </w:r>
      <w:r>
        <w:t xml:space="preserve"> </w:t>
      </w:r>
      <w:r>
        <w:t>the</w:t>
      </w:r>
      <w:r>
        <w:t xml:space="preserve"> face of the Bill</w:t>
      </w:r>
      <w:r>
        <w:t xml:space="preserve"> </w:t>
      </w:r>
      <w:r>
        <w:t>and</w:t>
      </w:r>
      <w:r>
        <w:t xml:space="preserve"> if</w:t>
      </w:r>
      <w:r>
        <w:t xml:space="preserve"> the</w:t>
      </w:r>
      <w:r>
        <w:t xml:space="preserve"> </w:t>
      </w:r>
      <w:r>
        <w:t xml:space="preserve">other </w:t>
      </w:r>
      <w:r>
        <w:t xml:space="preserve">WHO guidelines </w:t>
      </w:r>
      <w:r>
        <w:t>were</w:t>
      </w:r>
      <w:r>
        <w:t xml:space="preserve"> </w:t>
      </w:r>
      <w:r>
        <w:t xml:space="preserve">carried </w:t>
      </w:r>
      <w:r w:rsidRPr="006D0672">
        <w:t>forward</w:t>
      </w:r>
      <w:r>
        <w:t xml:space="preserve">, that </w:t>
      </w:r>
      <w:r>
        <w:t xml:space="preserve">would </w:t>
      </w:r>
      <w:r>
        <w:t>be a guiding light.</w:t>
      </w:r>
      <w:r>
        <w:t xml:space="preserve"> </w:t>
      </w:r>
      <w:r>
        <w:t>I do not expect to have all the targets.</w:t>
      </w:r>
      <w:r>
        <w:t xml:space="preserve"> </w:t>
      </w:r>
    </w:p>
    <w:p w:rsidR="002202F2" w:rsidP="00A50F5B">
      <w:pPr>
        <w:pStyle w:val="Answer"/>
      </w:pPr>
      <w:sdt>
        <w:sdtPr>
          <w:alias w:val="Witness"/>
          <w:id w:val="-2141261401"/>
          <w:placeholder>
            <w:docPart w:val="DefaultPlaceholder_1082065158"/>
          </w:placeholder>
          <w:richText/>
        </w:sdtPr>
        <w:sdtContent>
          <w:r w:rsidRPr="003E7FB2">
            <w:rPr>
              <w:b/>
              <w:i/>
            </w:rPr>
            <w:t>Rebecca Pow:</w:t>
          </w:r>
          <w:r w:rsidRPr="00A50F5B">
            <w:rPr>
              <w:b/>
            </w:rPr>
            <w:t xml:space="preserve"> </w:t>
          </w:r>
        </w:sdtContent>
      </w:sdt>
      <w:r>
        <w:t xml:space="preserve">We have </w:t>
      </w:r>
      <w:r>
        <w:t>rolled over all the ceilings and the targets that we had previously.</w:t>
      </w:r>
      <w:r>
        <w:t xml:space="preserve"> </w:t>
      </w:r>
      <w:r>
        <w:t>They still exist.</w:t>
      </w:r>
      <w:r>
        <w:t xml:space="preserve"> </w:t>
      </w:r>
      <w:r>
        <w:t>T</w:t>
      </w:r>
      <w:r>
        <w:t>hey are not going away.</w:t>
      </w:r>
      <w:r>
        <w:t xml:space="preserve"> </w:t>
      </w:r>
      <w:r>
        <w:t xml:space="preserve">I am going to address </w:t>
      </w:r>
      <w:r>
        <w:t>PM</w:t>
      </w:r>
      <w:r w:rsidRPr="00644625">
        <w:rPr>
          <w:vertAlign w:val="subscript"/>
        </w:rPr>
        <w:t>2.5</w:t>
      </w:r>
      <w:r>
        <w:t>.</w:t>
      </w:r>
      <w:r>
        <w:t xml:space="preserve"> </w:t>
      </w:r>
      <w:r>
        <w:t>I know it is something you have pressed on, Geraint.</w:t>
      </w:r>
      <w:r>
        <w:t xml:space="preserve"> </w:t>
      </w:r>
      <w:r>
        <w:t xml:space="preserve">I wanted </w:t>
      </w:r>
      <w:r>
        <w:t xml:space="preserve">to thank you for all your work with the </w:t>
      </w:r>
      <w:r>
        <w:t>all-party group.</w:t>
      </w:r>
      <w:r>
        <w:t xml:space="preserve"> </w:t>
      </w:r>
      <w:r>
        <w:t>I have been very pleased to engage with that a</w:t>
      </w:r>
      <w:r>
        <w:t xml:space="preserve"> few times now.</w:t>
      </w:r>
    </w:p>
    <w:p w:rsidR="008E6D8B" w:rsidP="00A50F5B">
      <w:pPr>
        <w:pStyle w:val="Answer"/>
      </w:pPr>
      <w:r w:rsidRPr="002202F2">
        <w:t>W</w:t>
      </w:r>
      <w:r>
        <w:t>e have made good prog</w:t>
      </w:r>
      <w:r>
        <w:t xml:space="preserve">ress on </w:t>
      </w:r>
      <w:r>
        <w:t>PM</w:t>
      </w:r>
      <w:r w:rsidRPr="00644625">
        <w:rPr>
          <w:vertAlign w:val="subscript"/>
        </w:rPr>
        <w:t>2.5</w:t>
      </w:r>
      <w:r>
        <w:t>.</w:t>
      </w:r>
      <w:r>
        <w:t xml:space="preserve"> </w:t>
      </w:r>
      <w:r>
        <w:t>PM</w:t>
      </w:r>
      <w:r w:rsidRPr="00644625">
        <w:rPr>
          <w:vertAlign w:val="subscript"/>
        </w:rPr>
        <w:t>2.5</w:t>
      </w:r>
      <w:r>
        <w:t xml:space="preserve"> is fine particulate matter, Chair.</w:t>
      </w:r>
      <w:r>
        <w:t xml:space="preserve"> </w:t>
      </w:r>
      <w:r>
        <w:t>You know all this.</w:t>
      </w:r>
      <w:r>
        <w:t xml:space="preserve"> </w:t>
      </w:r>
      <w:r>
        <w:t>I</w:t>
      </w:r>
      <w:r>
        <w:t>t is the most polluting and dangerous aspect of air pollution to human health</w:t>
      </w:r>
      <w:r>
        <w:t>,</w:t>
      </w:r>
      <w:r>
        <w:t xml:space="preserve"> which is why it is so serious </w:t>
      </w:r>
      <w:r>
        <w:t>and so important to tackle it.</w:t>
      </w:r>
      <w:r>
        <w:t xml:space="preserve"> </w:t>
      </w:r>
      <w:r>
        <w:t xml:space="preserve">For the record, </w:t>
      </w:r>
      <w:r>
        <w:t>we have that down from 2</w:t>
      </w:r>
      <w:r>
        <w:t xml:space="preserve">5 to 20 </w:t>
      </w:r>
      <w:r>
        <w:t>micrograms per cub</w:t>
      </w:r>
      <w:r>
        <w:t>ic metre</w:t>
      </w:r>
      <w:r>
        <w:t>, so we have made good progress.</w:t>
      </w:r>
      <w:r>
        <w:t xml:space="preserve"> </w:t>
      </w:r>
      <w:r>
        <w:t xml:space="preserve">Through </w:t>
      </w:r>
      <w:r>
        <w:t>the Environment Bill</w:t>
      </w:r>
      <w:r>
        <w:t xml:space="preserve">, we are aiming </w:t>
      </w:r>
      <w:r>
        <w:t>to be even more ambitious</w:t>
      </w:r>
      <w:r>
        <w:t>.</w:t>
      </w:r>
      <w:r>
        <w:t xml:space="preserve"> </w:t>
      </w:r>
      <w:r>
        <w:t>Let us not beat about the bush.</w:t>
      </w:r>
      <w:r>
        <w:t xml:space="preserve"> </w:t>
      </w:r>
      <w:r>
        <w:t>W</w:t>
      </w:r>
      <w:r>
        <w:t xml:space="preserve">e are setting our heads </w:t>
      </w:r>
      <w:r>
        <w:t xml:space="preserve">above </w:t>
      </w:r>
      <w:r>
        <w:t>the parapet</w:t>
      </w:r>
      <w:r>
        <w:t>.</w:t>
      </w:r>
      <w:r>
        <w:t xml:space="preserve"> </w:t>
      </w:r>
      <w:r>
        <w:t>We mean business on this.</w:t>
      </w:r>
      <w:r>
        <w:t xml:space="preserve"> </w:t>
      </w:r>
      <w:r>
        <w:t>W</w:t>
      </w:r>
      <w:r>
        <w:t xml:space="preserve">e have been </w:t>
      </w:r>
      <w:r>
        <w:t>commended</w:t>
      </w:r>
      <w:r>
        <w:t xml:space="preserve">, as Geraint knows, by the World Health </w:t>
      </w:r>
      <w:r>
        <w:t>Organisation</w:t>
      </w:r>
      <w:r>
        <w:t xml:space="preserve"> for our ambition and for our </w:t>
      </w:r>
      <w:r>
        <w:t>clean air strategy</w:t>
      </w:r>
      <w:r>
        <w:t>.</w:t>
      </w:r>
      <w:r>
        <w:t xml:space="preserve"> </w:t>
      </w:r>
    </w:p>
    <w:p w:rsidR="00A50F5B" w:rsidP="00A50F5B">
      <w:pPr>
        <w:pStyle w:val="Answer"/>
      </w:pPr>
      <w:r>
        <w:t>The study about the feasibility of getting down further, to the amounts Geraint was referring to, was done, and it reported back this July.</w:t>
      </w:r>
      <w:r>
        <w:t xml:space="preserve"> </w:t>
      </w:r>
      <w:r>
        <w:t>Whil</w:t>
      </w:r>
      <w:r>
        <w:t>e it might be feasible, it is incredibly difficult, complicated, diverse and involves so many different sections.</w:t>
      </w:r>
      <w:r>
        <w:t xml:space="preserve"> </w:t>
      </w:r>
      <w:r>
        <w:t xml:space="preserve">It is not just one area, </w:t>
      </w:r>
      <w:r>
        <w:t>Department</w:t>
      </w:r>
      <w:r>
        <w:t xml:space="preserve"> or section of society that has to tackle it.</w:t>
      </w:r>
      <w:r>
        <w:t xml:space="preserve"> </w:t>
      </w:r>
      <w:r>
        <w:t xml:space="preserve">We have to do it through a raft of measures, </w:t>
      </w:r>
      <w:r>
        <w:t xml:space="preserve">alongside </w:t>
      </w:r>
      <w:r>
        <w:t>settin</w:t>
      </w:r>
      <w:r>
        <w:t xml:space="preserve">g our </w:t>
      </w:r>
      <w:r>
        <w:t xml:space="preserve">long-term </w:t>
      </w:r>
      <w:r>
        <w:t xml:space="preserve">target for </w:t>
      </w:r>
      <w:r>
        <w:t>PM</w:t>
      </w:r>
      <w:r w:rsidRPr="00E51017">
        <w:rPr>
          <w:vertAlign w:val="subscript"/>
        </w:rPr>
        <w:t>2.5</w:t>
      </w:r>
      <w:r>
        <w:rPr>
          <w:vertAlign w:val="subscript"/>
        </w:rPr>
        <w:t xml:space="preserve"> </w:t>
      </w:r>
      <w:r>
        <w:t>through the Bill</w:t>
      </w:r>
      <w:r>
        <w:t>.</w:t>
      </w:r>
      <w:r>
        <w:t xml:space="preserve"> </w:t>
      </w:r>
      <w:r>
        <w:t>Having</w:t>
      </w:r>
      <w:r>
        <w:t xml:space="preserve"> been to many of these meetings with the health experts</w:t>
      </w:r>
      <w:r>
        <w:t>,</w:t>
      </w:r>
      <w:r>
        <w:t xml:space="preserve"> </w:t>
      </w:r>
      <w:r>
        <w:t>you might have heard Dr Al</w:t>
      </w:r>
      <w:r>
        <w:t>ly</w:t>
      </w:r>
      <w:r>
        <w:t xml:space="preserve"> Lewis speaking.</w:t>
      </w:r>
      <w:r>
        <w:t xml:space="preserve"> </w:t>
      </w:r>
      <w:r>
        <w:t>I know the Chair did.</w:t>
      </w:r>
      <w:r>
        <w:t xml:space="preserve"> </w:t>
      </w:r>
      <w:r>
        <w:t>He is an leading expert on this.</w:t>
      </w:r>
      <w:r>
        <w:t xml:space="preserve"> </w:t>
      </w:r>
      <w:r>
        <w:t>He says th</w:t>
      </w:r>
      <w:r>
        <w:t xml:space="preserve">at, while it might be feasible </w:t>
      </w:r>
      <w:r>
        <w:t>t</w:t>
      </w:r>
      <w:r>
        <w:t xml:space="preserve">o </w:t>
      </w:r>
      <w:r>
        <w:t>get there</w:t>
      </w:r>
      <w:r>
        <w:t>,</w:t>
      </w:r>
      <w:r>
        <w:t xml:space="preserve"> we have to </w:t>
      </w:r>
      <w:r>
        <w:t xml:space="preserve">have the right tools for doing it and </w:t>
      </w:r>
      <w:r>
        <w:t>take the right data, evidence and advice, which is what we intend to do.</w:t>
      </w:r>
      <w:r>
        <w:t xml:space="preserve"> </w:t>
      </w:r>
      <w:r>
        <w:t xml:space="preserve">A lot of work is already </w:t>
      </w:r>
      <w:r>
        <w:t>on</w:t>
      </w:r>
      <w:r>
        <w:t>going on this, so that we get it right when we finally set our target.</w:t>
      </w:r>
    </w:p>
    <w:p w:rsidR="00B34A8A" w:rsidP="00B34A8A">
      <w:pPr>
        <w:pStyle w:val="Question"/>
        <w:numPr>
          <w:ilvl w:val="0"/>
          <w:numId w:val="9"/>
        </w:numPr>
      </w:pPr>
      <w:sdt>
        <w:sdtPr>
          <w:alias w:val="Member"/>
          <w:tag w:val="&lt;Member mnisId='155' dodsId='25772'&gt;"/>
          <w:id w:val="1374042719"/>
          <w:placeholder>
            <w:docPart w:val="E327A7AA06934062BB704D005636B7EA"/>
          </w:placeholder>
          <w:richText/>
        </w:sdtPr>
        <w:sdtContent>
          <w:r w:rsidRPr="00A50F5B">
            <w:rPr>
              <w:b/>
            </w:rPr>
            <w:t>Geraint Davies:</w:t>
          </w:r>
        </w:sdtContent>
      </w:sdt>
      <w:r>
        <w:t xml:space="preserve"> </w:t>
      </w:r>
      <w:r w:rsidRPr="005438F2">
        <w:t xml:space="preserve">That </w:t>
      </w:r>
      <w:r w:rsidRPr="005438F2">
        <w:t>is very helpful. Thank you. You mentioned that we have made progress from 25 to 20 micrograms</w:t>
      </w:r>
      <w:r>
        <w:t xml:space="preserve"> </w:t>
      </w:r>
      <w:r>
        <w:t>of PM</w:t>
      </w:r>
      <w:r w:rsidRPr="00E51017">
        <w:rPr>
          <w:vertAlign w:val="subscript"/>
        </w:rPr>
        <w:t>2.5</w:t>
      </w:r>
      <w:r>
        <w:t xml:space="preserve"> </w:t>
      </w:r>
      <w:r>
        <w:t>per cubic met</w:t>
      </w:r>
      <w:r>
        <w:t>re</w:t>
      </w:r>
      <w:r>
        <w:t xml:space="preserve">, </w:t>
      </w:r>
      <w:r>
        <w:t xml:space="preserve">but the World Health </w:t>
      </w:r>
      <w:r>
        <w:t>Organisation</w:t>
      </w:r>
      <w:r>
        <w:t xml:space="preserve"> target by 2030 is 10. The idea would be to get from 20 to 12.5 by 2025, which, as you </w:t>
      </w:r>
      <w:r w:rsidRPr="005438F2">
        <w:t>point</w:t>
      </w:r>
      <w:r>
        <w:t xml:space="preserve"> out, is very ambitious. </w:t>
      </w:r>
      <w:r>
        <w:t>If each microgram is accountable for up to 10% of Covid deaths, it is worth having these targets to focus minds across all Departments, not</w:t>
      </w:r>
      <w:r>
        <w:t xml:space="preserve"> just your own but the Department for Transport, councils, Treasury and everyone else. Will you look again at putting a target that focuses on a holistic approach from Government but also gives industry a framework in which to innovate?</w:t>
      </w:r>
    </w:p>
    <w:p w:rsidR="00B34A8A" w:rsidP="00B34A8A">
      <w:pPr>
        <w:pStyle w:val="Answer"/>
      </w:pPr>
      <w:sdt>
        <w:sdtPr>
          <w:alias w:val="Witness"/>
          <w:id w:val="1557667268"/>
          <w:placeholder>
            <w:docPart w:val="E327A7AA06934062BB704D005636B7EA"/>
          </w:placeholder>
          <w:richText/>
        </w:sdtPr>
        <w:sdtContent>
          <w:r w:rsidRPr="003E7FB2">
            <w:rPr>
              <w:b/>
              <w:i/>
            </w:rPr>
            <w:t>Rebecca Pow:</w:t>
          </w:r>
          <w:r w:rsidRPr="00A50F5B">
            <w:rPr>
              <w:b/>
            </w:rPr>
            <w:t xml:space="preserve"> </w:t>
          </w:r>
        </w:sdtContent>
      </w:sdt>
      <w:r>
        <w:t xml:space="preserve">You </w:t>
      </w:r>
      <w:r>
        <w:t>touch on all good points, but I am still going to hold my line that we cannot set that target until we have all the evidence and advice for doing so. We are being incredibly ambitious. Even now, we have just introduced secondary legislation to tackle smoke</w:t>
      </w:r>
      <w:r>
        <w:t xml:space="preserve"> from domestic burning of wet wood and to move people on to manufactured solid fuels. That will make a significant difference to the amount of fine particulate matter going into the air. We are already demonstrating that we are moving in the right directio</w:t>
      </w:r>
      <w:r>
        <w:t>n, but we have lots of other sectors to tackle. A lot of strides have been made in industry.</w:t>
      </w:r>
    </w:p>
    <w:p w:rsidR="00B34A8A" w:rsidP="00B34A8A">
      <w:pPr>
        <w:pStyle w:val="Question"/>
        <w:numPr>
          <w:ilvl w:val="0"/>
          <w:numId w:val="9"/>
        </w:numPr>
      </w:pPr>
      <w:sdt>
        <w:sdtPr>
          <w:alias w:val="Member"/>
          <w:tag w:val="&lt;Member mnisId='4072' dodsId='28723'&gt;"/>
          <w:id w:val="1198205007"/>
          <w:placeholder>
            <w:docPart w:val="E327A7AA06934062BB704D005636B7EA"/>
          </w:placeholder>
          <w:richText/>
        </w:sdtPr>
        <w:sdtContent>
          <w:r w:rsidRPr="00A50F5B">
            <w:rPr>
              <w:b/>
            </w:rPr>
            <w:t>Chair:</w:t>
          </w:r>
        </w:sdtContent>
      </w:sdt>
      <w:r>
        <w:t xml:space="preserve"> You cannot set the target now, but when can you set the target?</w:t>
      </w:r>
    </w:p>
    <w:p w:rsidR="00B34A8A" w:rsidP="00B34A8A">
      <w:pPr>
        <w:pStyle w:val="Answer"/>
      </w:pPr>
      <w:sdt>
        <w:sdtPr>
          <w:alias w:val="Witness"/>
          <w:id w:val="-2141174404"/>
          <w:placeholder>
            <w:docPart w:val="E327A7AA06934062BB704D005636B7EA"/>
          </w:placeholder>
          <w:richText/>
        </w:sdtPr>
        <w:sdtContent>
          <w:r w:rsidRPr="003E7FB2">
            <w:rPr>
              <w:b/>
              <w:i/>
            </w:rPr>
            <w:t>Rebecca Pow:</w:t>
          </w:r>
          <w:r w:rsidRPr="00A50F5B">
            <w:rPr>
              <w:b/>
            </w:rPr>
            <w:t xml:space="preserve"> </w:t>
          </w:r>
        </w:sdtContent>
      </w:sdt>
      <w:r>
        <w:t>We have said October 2022. All the work is ongoing and will be ramped up ev</w:t>
      </w:r>
      <w:r>
        <w:t>en further once the Bill is through. As you know, the Bill is back in Committee now.</w:t>
      </w:r>
    </w:p>
    <w:p w:rsidR="00B34A8A" w:rsidP="00B34A8A">
      <w:pPr>
        <w:pStyle w:val="Question"/>
        <w:numPr>
          <w:ilvl w:val="0"/>
          <w:numId w:val="9"/>
        </w:numPr>
      </w:pPr>
      <w:sdt>
        <w:sdtPr>
          <w:alias w:val="Member"/>
          <w:tag w:val="&lt;Member mnisId='155' dodsId='25772'&gt;"/>
          <w:id w:val="-2106721191"/>
          <w:placeholder>
            <w:docPart w:val="E327A7AA06934062BB704D005636B7EA"/>
          </w:placeholder>
          <w:richText/>
        </w:sdtPr>
        <w:sdtContent>
          <w:r w:rsidRPr="00A50F5B">
            <w:rPr>
              <w:b/>
            </w:rPr>
            <w:t>Geraint Davies:</w:t>
          </w:r>
        </w:sdtContent>
      </w:sdt>
      <w:r>
        <w:t xml:space="preserve"> I know there are a lot of scientists, a lot of data and a lot to think about. All the same, leading professionals and scientists like Professor Sir Steph</w:t>
      </w:r>
      <w:r>
        <w:t xml:space="preserve">en Holgate, have suggested that we can at this point set a target for 2030, not for next year, of 10 micrograms as a guiding light. We can do that and set other targets round it, so we know where we are going and the shape of our trajectory. We are trying </w:t>
      </w:r>
      <w:r>
        <w:t>to be ambitious, as you have said. That will focus th</w:t>
      </w:r>
      <w:r>
        <w:t>e</w:t>
      </w:r>
      <w:r>
        <w:t xml:space="preserve"> ambition </w:t>
      </w:r>
      <w:r>
        <w:t>and</w:t>
      </w:r>
      <w:r>
        <w:t xml:space="preserve"> get everyone on board to deliver a cleaner, healthier world. Can you look at that again? </w:t>
      </w:r>
    </w:p>
    <w:p w:rsidR="00B34A8A" w:rsidP="00B34A8A">
      <w:pPr>
        <w:pStyle w:val="Answer"/>
      </w:pPr>
      <w:sdt>
        <w:sdtPr>
          <w:alias w:val="Witness"/>
          <w:id w:val="1063997768"/>
          <w:placeholder>
            <w:docPart w:val="E327A7AA06934062BB704D005636B7EA"/>
          </w:placeholder>
          <w:richText/>
        </w:sdtPr>
        <w:sdtContent>
          <w:r w:rsidRPr="003E7FB2">
            <w:rPr>
              <w:b/>
              <w:i/>
            </w:rPr>
            <w:t>Rebecca Pow:</w:t>
          </w:r>
          <w:r w:rsidRPr="00A50F5B">
            <w:rPr>
              <w:b/>
            </w:rPr>
            <w:t xml:space="preserve"> </w:t>
          </w:r>
        </w:sdtContent>
      </w:sdt>
      <w:r>
        <w:t>We are all singing from th</w:t>
      </w:r>
      <w:r>
        <w:t>e</w:t>
      </w:r>
      <w:r>
        <w:t xml:space="preserve"> same </w:t>
      </w:r>
      <w:r>
        <w:t>hymn sheet</w:t>
      </w:r>
      <w:r>
        <w:t xml:space="preserve"> about wanting a cleaner, </w:t>
      </w:r>
      <w:r w:rsidRPr="00B34A8A">
        <w:t xml:space="preserve">healthier </w:t>
      </w:r>
      <w:r>
        <w:t>worl</w:t>
      </w:r>
      <w:r>
        <w:t xml:space="preserve">d. I reiterate what I have said. We are taking all the advice and speaking to all the health experts. We have really close links with </w:t>
      </w:r>
      <w:r w:rsidRPr="005438F2">
        <w:t>COMEAP</w:t>
      </w:r>
      <w:r>
        <w:t>, the expert air quality group in the Department of Health. We work with Public Health England. I have done roundtab</w:t>
      </w:r>
      <w:r>
        <w:t>les this summer with many health specialists on this subject. We have to get it right.</w:t>
      </w:r>
    </w:p>
    <w:p w:rsidR="00B34A8A" w:rsidP="00B34A8A">
      <w:pPr>
        <w:pStyle w:val="Answer"/>
      </w:pPr>
      <w:r w:rsidRPr="007A33F8">
        <w:t>You touched on another interesting point.</w:t>
      </w:r>
      <w:r>
        <w:t xml:space="preserve"> I mentioned that we are taking steps </w:t>
      </w:r>
      <w:r>
        <w:t xml:space="preserve">on </w:t>
      </w:r>
      <w:r>
        <w:t>domestic burning. Also, industry has made major steps through the medium combustion pla</w:t>
      </w:r>
      <w:r>
        <w:t>nt directive, because we have to tackle emissions from all these areas. We have done what one might call a lot of the easier areas</w:t>
      </w:r>
      <w:r>
        <w:t>,</w:t>
      </w:r>
      <w:r>
        <w:t xml:space="preserve"> and now it is going to be complicated. It will even be things like street markets, where they have lots of cookers and heati</w:t>
      </w:r>
      <w:r>
        <w:t>ng of things. All these things will have to be looked at. I might very quickly let Bill touch on anything I have left out. We have talked about this</w:t>
      </w:r>
      <w:r w:rsidRPr="00DE5BD3">
        <w:t xml:space="preserve"> </w:t>
      </w:r>
      <w:r>
        <w:t>target</w:t>
      </w:r>
      <w:r>
        <w:t xml:space="preserve"> so much</w:t>
      </w:r>
      <w:r>
        <w:t>.</w:t>
      </w:r>
      <w:r>
        <w:t xml:space="preserve"> </w:t>
      </w:r>
    </w:p>
    <w:p w:rsidR="00B34A8A" w:rsidP="00B34A8A">
      <w:pPr>
        <w:pStyle w:val="Question"/>
        <w:numPr>
          <w:ilvl w:val="0"/>
          <w:numId w:val="9"/>
        </w:numPr>
      </w:pPr>
      <w:sdt>
        <w:sdtPr>
          <w:alias w:val="Member"/>
          <w:tag w:val="&lt;Member mnisId='155' dodsId='25772'&gt;"/>
          <w:id w:val="1170139691"/>
          <w:placeholder>
            <w:docPart w:val="E327A7AA06934062BB704D005636B7EA"/>
          </w:placeholder>
          <w:richText/>
        </w:sdtPr>
        <w:sdtContent>
          <w:r w:rsidRPr="00A50F5B">
            <w:rPr>
              <w:b/>
            </w:rPr>
            <w:t>Geraint Davies:</w:t>
          </w:r>
        </w:sdtContent>
      </w:sdt>
      <w:r>
        <w:t xml:space="preserve"> Can I take you to my next question? That is to build on your point about</w:t>
      </w:r>
      <w:r>
        <w:t xml:space="preserve"> joined-up Government. </w:t>
      </w:r>
      <w:r>
        <w:t>Y</w:t>
      </w:r>
      <w:r>
        <w:t xml:space="preserve">ou are doing your bit in Defra, </w:t>
      </w:r>
      <w:r>
        <w:t xml:space="preserve">and I will come on to Rachel to talk about the </w:t>
      </w:r>
      <w:r>
        <w:t>T</w:t>
      </w:r>
      <w:r>
        <w:t>ransport contribution, which is very significant</w:t>
      </w:r>
      <w:r>
        <w:t xml:space="preserve">. Obviously, </w:t>
      </w:r>
      <w:r>
        <w:t>the NHS is of central importance to this, because we are talking about tens of thousands of</w:t>
      </w:r>
      <w:r>
        <w:t xml:space="preserve"> deaths. Councils are important in terms of planning</w:t>
      </w:r>
      <w:r>
        <w:t>,</w:t>
      </w:r>
      <w:r>
        <w:t xml:space="preserve"> and we have interviewed those. Treasury is important in terms of fuel duty scrappage systems, motorway building and financing, and the whole shooting match. </w:t>
      </w:r>
    </w:p>
    <w:p w:rsidR="00B34A8A" w:rsidP="00B34A8A">
      <w:pPr>
        <w:pStyle w:val="Question"/>
        <w:numPr>
          <w:ilvl w:val="0"/>
          <w:numId w:val="0"/>
        </w:numPr>
        <w:ind w:left="794"/>
      </w:pPr>
      <w:r>
        <w:t xml:space="preserve">Do you think the Environment Bill should put a duty on Government overall to </w:t>
      </w:r>
      <w:r>
        <w:t xml:space="preserve">make </w:t>
      </w:r>
      <w:r>
        <w:t>an annual repor</w:t>
      </w:r>
      <w:r>
        <w:t xml:space="preserve">t on air pollution delivery and action, both outdoors and indoors? As you know, there is </w:t>
      </w:r>
      <w:r>
        <w:t xml:space="preserve">now </w:t>
      </w:r>
      <w:r>
        <w:t>a raft of evidence that we are exposed to unhealthy chemicals</w:t>
      </w:r>
      <w:r>
        <w:t xml:space="preserve">, material </w:t>
      </w:r>
      <w:r>
        <w:t>and other problems</w:t>
      </w:r>
      <w:r>
        <w:t xml:space="preserve"> indoors</w:t>
      </w:r>
      <w:r>
        <w:t xml:space="preserve">. Do you </w:t>
      </w:r>
      <w:r>
        <w:t xml:space="preserve">not </w:t>
      </w:r>
      <w:r>
        <w:t>think it would be a good idea for Government themsel</w:t>
      </w:r>
      <w:r>
        <w:t xml:space="preserve">ves, as opposed to just Defra, to give an annual report </w:t>
      </w:r>
      <w:r>
        <w:t>on</w:t>
      </w:r>
      <w:r>
        <w:t xml:space="preserve"> what they are doing and what the progress is to get to these public health targets?</w:t>
      </w:r>
    </w:p>
    <w:p w:rsidR="00B34A8A" w:rsidP="00B34A8A">
      <w:pPr>
        <w:pStyle w:val="Remark"/>
      </w:pPr>
      <w:sdt>
        <w:sdtPr>
          <w:alias w:val="Member"/>
          <w:tag w:val="&lt;Member mnisId='4072' dodsId='28723'&gt;"/>
          <w:id w:val="1393312863"/>
          <w:placeholder>
            <w:docPart w:val="E327A7AA06934062BB704D005636B7EA"/>
          </w:placeholder>
          <w:richText/>
        </w:sdtPr>
        <w:sdtContent>
          <w:r w:rsidRPr="00A50F5B">
            <w:rPr>
              <w:b/>
            </w:rPr>
            <w:t>Chair:</w:t>
          </w:r>
        </w:sdtContent>
      </w:sdt>
      <w:r>
        <w:t xml:space="preserve"> We also want to know what you are doing about national leadership and building consensus on the need for</w:t>
      </w:r>
      <w:r>
        <w:t xml:space="preserve"> action on air quality. </w:t>
      </w:r>
    </w:p>
    <w:p w:rsidR="00B34A8A" w:rsidP="00B34A8A">
      <w:pPr>
        <w:pStyle w:val="Remark"/>
      </w:pPr>
      <w:sdt>
        <w:sdtPr>
          <w:alias w:val="Member"/>
          <w:tag w:val="&lt;Member mnisId='155' dodsId='25772'&gt;"/>
          <w:id w:val="-1704935970"/>
          <w:placeholder>
            <w:docPart w:val="BE4617C712974EDFA163EA3C16DC9F37"/>
          </w:placeholder>
          <w:richText/>
        </w:sdtPr>
        <w:sdtContent>
          <w:r w:rsidRPr="00A50F5B">
            <w:rPr>
              <w:b/>
            </w:rPr>
            <w:t>Geraint Davies:</w:t>
          </w:r>
        </w:sdtContent>
      </w:sdt>
      <w:r>
        <w:t xml:space="preserve"> </w:t>
      </w:r>
      <w:r w:rsidRPr="007A33F8">
        <w:t>That is what I was asking, with respect.</w:t>
      </w:r>
    </w:p>
    <w:p w:rsidR="00B34A8A" w:rsidRPr="007A33F8" w:rsidP="00B34A8A">
      <w:pPr>
        <w:pStyle w:val="QuestionCont"/>
      </w:pPr>
      <w:sdt>
        <w:sdtPr>
          <w:alias w:val="Member"/>
          <w:tag w:val="&lt;Member mnisId='4072' dodsId='28723'&gt;"/>
          <w:id w:val="-954859310"/>
          <w:placeholder>
            <w:docPart w:val="CFBD03BCF0CF4D9E845490FB5C23B882"/>
          </w:placeholder>
          <w:richText/>
        </w:sdtPr>
        <w:sdtContent>
          <w:r w:rsidRPr="00A50F5B">
            <w:rPr>
              <w:b/>
            </w:rPr>
            <w:t>Chair:</w:t>
          </w:r>
        </w:sdtContent>
      </w:sdt>
      <w:r>
        <w:t xml:space="preserve"> I was trying to get it more succinct, if I could be so bold. </w:t>
      </w:r>
    </w:p>
    <w:p w:rsidR="00B34A8A" w:rsidP="00B34A8A">
      <w:pPr>
        <w:pStyle w:val="Remark"/>
      </w:pPr>
      <w:sdt>
        <w:sdtPr>
          <w:alias w:val="Member"/>
          <w:tag w:val="&lt;Member mnisId='155' dodsId='25772'&gt;"/>
          <w:id w:val="-584836605"/>
          <w:placeholder>
            <w:docPart w:val="E327A7AA06934062BB704D005636B7EA"/>
          </w:placeholder>
          <w:richText/>
        </w:sdtPr>
        <w:sdtContent>
          <w:r w:rsidRPr="00A50F5B">
            <w:rPr>
              <w:b/>
            </w:rPr>
            <w:t>Geraint Davies:</w:t>
          </w:r>
        </w:sdtContent>
      </w:sdt>
      <w:r>
        <w:t xml:space="preserve"> How do you build consensus around all these Departments and get them involved in doing something?</w:t>
      </w:r>
    </w:p>
    <w:p w:rsidR="00B34A8A" w:rsidP="00B34A8A">
      <w:pPr>
        <w:pStyle w:val="Answer"/>
      </w:pPr>
      <w:sdt>
        <w:sdtPr>
          <w:alias w:val="Witness"/>
          <w:id w:val="-943150093"/>
          <w:placeholder>
            <w:docPart w:val="E327A7AA06934062BB704D005636B7EA"/>
          </w:placeholder>
          <w:richText/>
        </w:sdtPr>
        <w:sdtContent>
          <w:r w:rsidRPr="003E7FB2">
            <w:rPr>
              <w:b/>
              <w:i/>
            </w:rPr>
            <w:t>Rebecca Pow:</w:t>
          </w:r>
          <w:r w:rsidRPr="00AE0B0C">
            <w:rPr>
              <w:b/>
            </w:rPr>
            <w:t xml:space="preserve"> </w:t>
          </w:r>
        </w:sdtContent>
      </w:sdt>
      <w:r>
        <w:t>I must stress that the whole point of the Environment Bill in setting these long-term targets is that we—</w:t>
      </w:r>
    </w:p>
    <w:p w:rsidR="00B34A8A" w:rsidP="00B34A8A">
      <w:pPr>
        <w:pStyle w:val="Question"/>
        <w:numPr>
          <w:ilvl w:val="0"/>
          <w:numId w:val="9"/>
        </w:numPr>
      </w:pPr>
      <w:sdt>
        <w:sdtPr>
          <w:alias w:val="Member"/>
          <w:tag w:val="&lt;Member mnisId='4072' dodsId='28723'&gt;"/>
          <w:id w:val="-1815564741"/>
          <w:placeholder>
            <w:docPart w:val="E327A7AA06934062BB704D005636B7EA"/>
          </w:placeholder>
          <w:richText/>
        </w:sdtPr>
        <w:sdtContent>
          <w:r w:rsidRPr="00AE0B0C">
            <w:rPr>
              <w:b/>
            </w:rPr>
            <w:t>Chair:</w:t>
          </w:r>
        </w:sdtContent>
      </w:sdt>
      <w:r>
        <w:t xml:space="preserve"> It is not just about target</w:t>
      </w:r>
      <w:r>
        <w:t>s. It is about actually doing something about it. I get fed up with targets and ticking boxes. We want to know exactly how you are working with local government to deliver it. Targets are all very wonderful, but we want to know, when you go outside your sc</w:t>
      </w:r>
      <w:r>
        <w:t>hool, when you go down the road, that the air you breathe is cleaner. It is lovely to have targets and it is wonderful, but all we have done is talk about target, target, target. How are you working together to make it work?</w:t>
      </w:r>
    </w:p>
    <w:p w:rsidR="00B34A8A" w:rsidRPr="004A1534" w:rsidP="00B34A8A">
      <w:pPr>
        <w:pStyle w:val="QuestionCont"/>
      </w:pPr>
      <w:sdt>
        <w:sdtPr>
          <w:alias w:val="Member"/>
          <w:tag w:val="&lt;Member mnisId='155' dodsId='25772'&gt;"/>
          <w:id w:val="1571384961"/>
          <w:placeholder>
            <w:docPart w:val="1DFA7838044E4617842AA4604DA45B6B"/>
          </w:placeholder>
          <w:richText/>
        </w:sdtPr>
        <w:sdtContent>
          <w:r w:rsidRPr="00A50F5B">
            <w:rPr>
              <w:b/>
            </w:rPr>
            <w:t>Geraint Davies:</w:t>
          </w:r>
        </w:sdtContent>
      </w:sdt>
      <w:r>
        <w:t xml:space="preserve"> </w:t>
      </w:r>
      <w:r w:rsidRPr="00730ECC">
        <w:t xml:space="preserve">That is what </w:t>
      </w:r>
      <w:r w:rsidRPr="00730ECC">
        <w:t>I was asking.</w:t>
      </w:r>
      <w:r>
        <w:t xml:space="preserve"> </w:t>
      </w:r>
    </w:p>
    <w:p w:rsidR="00B34A8A" w:rsidP="00B34A8A">
      <w:pPr>
        <w:pStyle w:val="Answer"/>
      </w:pPr>
      <w:sdt>
        <w:sdtPr>
          <w:alias w:val="Witness"/>
          <w:id w:val="-177508550"/>
          <w:placeholder>
            <w:docPart w:val="E327A7AA06934062BB704D005636B7EA"/>
          </w:placeholder>
          <w:richText/>
        </w:sdtPr>
        <w:sdtContent>
          <w:r w:rsidRPr="003E7FB2">
            <w:rPr>
              <w:b/>
              <w:i/>
            </w:rPr>
            <w:t>Rebecca Pow:</w:t>
          </w:r>
          <w:r w:rsidRPr="00AE0B0C">
            <w:rPr>
              <w:b/>
            </w:rPr>
            <w:t xml:space="preserve"> </w:t>
          </w:r>
        </w:sdtContent>
      </w:sdt>
      <w:r>
        <w:t>I said he got fiery, Minister Maclean. I hear what you say, Chair and Geraint. We are constantly under pressure, as Government, to set ambitious targets. Another report came out this week saying Government needed to be very am</w:t>
      </w:r>
      <w:r>
        <w:t>bitious in their targets, and they are. The whole purpose of the framework of the Environment Bill is that it not only sets legally</w:t>
      </w:r>
      <w:r>
        <w:t xml:space="preserve"> </w:t>
      </w:r>
      <w:r>
        <w:t>binding targets</w:t>
      </w:r>
      <w:r>
        <w:t>; it sets</w:t>
      </w:r>
      <w:r>
        <w:t xml:space="preserve"> out an entire framework for how we report on those targets and are held to account. This is very im</w:t>
      </w:r>
      <w:r>
        <w:t>portant. Not only are there 15-year targets</w:t>
      </w:r>
      <w:r>
        <w:t xml:space="preserve"> but t</w:t>
      </w:r>
      <w:r>
        <w:t xml:space="preserve">here are five-year interim targets. </w:t>
      </w:r>
    </w:p>
    <w:p w:rsidR="00B34A8A" w:rsidP="00B34A8A">
      <w:pPr>
        <w:pStyle w:val="Question"/>
        <w:numPr>
          <w:ilvl w:val="0"/>
          <w:numId w:val="9"/>
        </w:numPr>
      </w:pPr>
      <w:sdt>
        <w:sdtPr>
          <w:alias w:val="Member"/>
          <w:tag w:val="&lt;Member mnisId='4072' dodsId='28723'&gt;"/>
          <w:id w:val="1480420261"/>
          <w:placeholder>
            <w:docPart w:val="E327A7AA06934062BB704D005636B7EA"/>
          </w:placeholder>
          <w:richText/>
        </w:sdtPr>
        <w:sdtContent>
          <w:r w:rsidRPr="00AE0B0C">
            <w:rPr>
              <w:b/>
            </w:rPr>
            <w:t>Chair:</w:t>
          </w:r>
        </w:sdtContent>
      </w:sdt>
      <w:r>
        <w:t xml:space="preserve"> You set your target</w:t>
      </w:r>
      <w:r>
        <w:t>,</w:t>
      </w:r>
      <w:r>
        <w:t xml:space="preserve"> and then how are you working with local government, schools and everybody else to make sure that, outside individual schools, the air qualit</w:t>
      </w:r>
      <w:r>
        <w:t>y is better? That is what we want to know.</w:t>
      </w:r>
    </w:p>
    <w:p w:rsidR="00A01786" w:rsidP="00B34A8A">
      <w:pPr>
        <w:pStyle w:val="Answer"/>
      </w:pPr>
      <w:sdt>
        <w:sdtPr>
          <w:alias w:val="Witness"/>
          <w:id w:val="1021669724"/>
          <w:placeholder>
            <w:docPart w:val="E327A7AA06934062BB704D005636B7EA"/>
          </w:placeholder>
          <w:richText/>
        </w:sdtPr>
        <w:sdtContent>
          <w:r w:rsidRPr="003E7FB2">
            <w:rPr>
              <w:b/>
              <w:i/>
            </w:rPr>
            <w:t>Rebecca Pow:</w:t>
          </w:r>
          <w:r w:rsidRPr="00AE0B0C">
            <w:rPr>
              <w:b/>
            </w:rPr>
            <w:t xml:space="preserve"> </w:t>
          </w:r>
        </w:sdtContent>
      </w:sdt>
      <w:r>
        <w:t xml:space="preserve">That is why, as you are suggesting, it all has to join up. It has to come from the top, through this process of constant reporting. Every </w:t>
      </w:r>
      <w:r>
        <w:t xml:space="preserve">year, we have to report how we are doing </w:t>
      </w:r>
      <w:r>
        <w:t>on</w:t>
      </w:r>
      <w:r>
        <w:t xml:space="preserve"> the targets and every five years it has to be assessed. If it does not loo</w:t>
      </w:r>
      <w:r>
        <w:t>k like we are making enough progress, having been scrutinised, the Office for Environmental Protection can say, “You need to do mor</w:t>
      </w:r>
      <w:r>
        <w:t>e.</w:t>
      </w:r>
      <w:r>
        <w:t>”</w:t>
      </w:r>
    </w:p>
    <w:p w:rsidR="00B34A8A" w:rsidP="00B34A8A">
      <w:pPr>
        <w:pStyle w:val="Answer"/>
      </w:pPr>
      <w:r>
        <w:t>No other country is going to have such an ambitious framework of targets, monitoring and reporting. That is where we come</w:t>
      </w:r>
      <w:r>
        <w:t xml:space="preserve"> right back to Canterbury and all those other places. Their monitoring and their local air quality plans are really important, because they will all feed into that overall data of how we are doing on the five individual pollutants that contribute to air po</w:t>
      </w:r>
      <w:r>
        <w:t xml:space="preserve">llution and are so seriously affecting people’s health. </w:t>
      </w:r>
    </w:p>
    <w:p w:rsidR="00B34A8A" w:rsidP="00B34A8A">
      <w:pPr>
        <w:pStyle w:val="Question"/>
        <w:numPr>
          <w:ilvl w:val="0"/>
          <w:numId w:val="9"/>
        </w:numPr>
      </w:pPr>
      <w:sdt>
        <w:sdtPr>
          <w:alias w:val="Member"/>
          <w:tag w:val="&lt;Member mnisId='155' dodsId='25772'&gt;"/>
          <w:id w:val="-643971654"/>
          <w:placeholder>
            <w:docPart w:val="E327A7AA06934062BB704D005636B7EA"/>
          </w:placeholder>
          <w:richText/>
        </w:sdtPr>
        <w:sdtContent>
          <w:r w:rsidRPr="001A6D98">
            <w:rPr>
              <w:b/>
            </w:rPr>
            <w:t>Geraint Davies:</w:t>
          </w:r>
        </w:sdtContent>
      </w:sdt>
      <w:r>
        <w:t xml:space="preserve"> Should all Departments have a duty, certainly the relevant ones I have mentioned</w:t>
      </w:r>
      <w:r>
        <w:t>—</w:t>
      </w:r>
      <w:r>
        <w:t>the Department for Transport, NHS, Treasury, Defra and all the rest of it</w:t>
      </w:r>
      <w:r>
        <w:t>—</w:t>
      </w:r>
      <w:r>
        <w:t>to feed in on an annual ba</w:t>
      </w:r>
      <w:r>
        <w:t xml:space="preserve">sis to the holistic approach of how Government are going to achieve these targets, rather than just leaving it with Defra? With respect, it is a bigger issue than Defra, because there are so many people being affected. </w:t>
      </w:r>
    </w:p>
    <w:p w:rsidR="00B34A8A" w:rsidP="00B34A8A">
      <w:pPr>
        <w:pStyle w:val="Remark"/>
      </w:pPr>
      <w:sdt>
        <w:sdtPr>
          <w:alias w:val="Member"/>
          <w:tag w:val="&lt;Member mnisId='4072' dodsId='28723'&gt;"/>
          <w:id w:val="768044926"/>
          <w:placeholder>
            <w:docPart w:val="E327A7AA06934062BB704D005636B7EA"/>
          </w:placeholder>
          <w:richText/>
        </w:sdtPr>
        <w:sdtContent>
          <w:r w:rsidRPr="00BD759E">
            <w:rPr>
              <w:b/>
            </w:rPr>
            <w:t>Chair:</w:t>
          </w:r>
        </w:sdtContent>
      </w:sdt>
      <w:r>
        <w:t xml:space="preserve"> From a Department for Trans</w:t>
      </w:r>
      <w:r>
        <w:t>port position, it is again about working with everybody, local government</w:t>
      </w:r>
      <w:r>
        <w:t xml:space="preserve"> and </w:t>
      </w:r>
      <w:r>
        <w:t>all Departments of Government. How is the Department for Transport working with other Departments of Government? How are you working with local authorities to deliver the improve</w:t>
      </w:r>
      <w:r>
        <w:t>ment?</w:t>
      </w:r>
    </w:p>
    <w:p w:rsidR="00B34A8A" w:rsidP="00B34A8A">
      <w:pPr>
        <w:pStyle w:val="Answer"/>
      </w:pPr>
      <w:sdt>
        <w:sdtPr>
          <w:alias w:val="Witness"/>
          <w:id w:val="-1888642311"/>
          <w:placeholder>
            <w:docPart w:val="E327A7AA06934062BB704D005636B7EA"/>
          </w:placeholder>
          <w:richText/>
        </w:sdtPr>
        <w:sdtContent>
          <w:r w:rsidRPr="003E7FB2">
            <w:rPr>
              <w:b/>
              <w:i/>
            </w:rPr>
            <w:t>Rachel Maclean:</w:t>
          </w:r>
          <w:r w:rsidRPr="00BD759E">
            <w:rPr>
              <w:b/>
            </w:rPr>
            <w:t xml:space="preserve"> </w:t>
          </w:r>
        </w:sdtContent>
      </w:sdt>
      <w:r>
        <w:t>Specifically, in the Department for Transport, we monitor. When the exceedances are identified, that is when we start the process of having that business plan</w:t>
      </w:r>
      <w:r>
        <w:t>.</w:t>
      </w:r>
      <w:r>
        <w:t xml:space="preserve"> </w:t>
      </w:r>
      <w:r>
        <w:t xml:space="preserve">As I touched on earlier, the </w:t>
      </w:r>
      <w:r>
        <w:t xml:space="preserve">discussions will </w:t>
      </w:r>
      <w:r>
        <w:t xml:space="preserve">then </w:t>
      </w:r>
      <w:r>
        <w:t>take place in JAQU ab</w:t>
      </w:r>
      <w:r>
        <w:t>out how we help them to tackle the air quality issues they have in their particular local area</w:t>
      </w:r>
      <w:r>
        <w:t>s</w:t>
      </w:r>
      <w:r>
        <w:t xml:space="preserve">. I mentioned Bath, Bristol and Birmingham. We have already mentioned those, but there </w:t>
      </w:r>
      <w:r>
        <w:t>is</w:t>
      </w:r>
      <w:r>
        <w:t xml:space="preserve"> a long list of other areas </w:t>
      </w:r>
      <w:r>
        <w:t xml:space="preserve">that </w:t>
      </w:r>
      <w:r>
        <w:t xml:space="preserve">we are working with </w:t>
      </w:r>
      <w:r>
        <w:t>and</w:t>
      </w:r>
      <w:r>
        <w:t xml:space="preserve"> </w:t>
      </w:r>
      <w:r>
        <w:t>that, in discus</w:t>
      </w:r>
      <w:r>
        <w:t xml:space="preserve">sion with Andrew and the team, </w:t>
      </w:r>
      <w:r>
        <w:t>are at various stages of implementing this</w:t>
      </w:r>
      <w:r>
        <w:t xml:space="preserve">, </w:t>
      </w:r>
      <w:r>
        <w:t>producing data, looking at the data and going round that cycle. When the clean air zone itself is introduced, we will have all the data and will be able to see exactly how much prog</w:t>
      </w:r>
      <w:r>
        <w:t xml:space="preserve">ress they have made in tackling those exceedances and meeting their legal limits. </w:t>
      </w:r>
    </w:p>
    <w:p w:rsidR="00B34A8A" w:rsidP="00B34A8A">
      <w:pPr>
        <w:pStyle w:val="Question"/>
        <w:numPr>
          <w:ilvl w:val="0"/>
          <w:numId w:val="9"/>
        </w:numPr>
      </w:pPr>
      <w:sdt>
        <w:sdtPr>
          <w:alias w:val="Member"/>
          <w:tag w:val="&lt;Member mnisId='4072' dodsId='28723'&gt;"/>
          <w:id w:val="-228544365"/>
          <w:placeholder>
            <w:docPart w:val="E327A7AA06934062BB704D005636B7EA"/>
          </w:placeholder>
          <w:richText/>
        </w:sdtPr>
        <w:sdtContent>
          <w:r w:rsidRPr="00BD759E">
            <w:rPr>
              <w:b/>
            </w:rPr>
            <w:t>Chair:</w:t>
          </w:r>
        </w:sdtContent>
      </w:sdt>
      <w:r>
        <w:t xml:space="preserve"> What is the timescale of all this? Do you have any idea of when you are going to bring all this information together?</w:t>
      </w:r>
    </w:p>
    <w:p w:rsidR="00B34A8A" w:rsidP="00B34A8A">
      <w:pPr>
        <w:pStyle w:val="Answer"/>
      </w:pPr>
      <w:sdt>
        <w:sdtPr>
          <w:alias w:val="Witness"/>
          <w:id w:val="-1502730594"/>
          <w:placeholder>
            <w:docPart w:val="E327A7AA06934062BB704D005636B7EA"/>
          </w:placeholder>
          <w:richText/>
        </w:sdtPr>
        <w:sdtContent>
          <w:r w:rsidRPr="003E7FB2">
            <w:rPr>
              <w:b/>
              <w:i/>
            </w:rPr>
            <w:t>Rachel Maclean:</w:t>
          </w:r>
          <w:r w:rsidRPr="00BD759E">
            <w:rPr>
              <w:b/>
            </w:rPr>
            <w:t xml:space="preserve"> </w:t>
          </w:r>
        </w:sdtContent>
      </w:sdt>
      <w:r>
        <w:t>It is happening now. That is</w:t>
      </w:r>
      <w:r>
        <w:t xml:space="preserve"> a process that already exists. That is why we </w:t>
      </w:r>
      <w:r>
        <w:t xml:space="preserve">already </w:t>
      </w:r>
      <w:r>
        <w:t>have clean air zones ready to go in Bath and Birmingham. They will be coming on</w:t>
      </w:r>
      <w:r>
        <w:t xml:space="preserve"> </w:t>
      </w:r>
      <w:r>
        <w:t xml:space="preserve">stream in </w:t>
      </w:r>
      <w:r>
        <w:t>May</w:t>
      </w:r>
      <w:r>
        <w:t xml:space="preserve"> and June next year. Then there are a number of other ones also coming through the pipeline. I am more than </w:t>
      </w:r>
      <w:r>
        <w:t>happy to provide a list to the Committee.</w:t>
      </w:r>
    </w:p>
    <w:p w:rsidR="00B34A8A" w:rsidP="00B34A8A">
      <w:pPr>
        <w:pStyle w:val="Answer"/>
      </w:pPr>
      <w:sdt>
        <w:sdtPr>
          <w:alias w:val="Member"/>
          <w:tag w:val="&lt;Member mnisId='4072' dodsId='28723'&gt;"/>
          <w:id w:val="-1160852392"/>
          <w:placeholder>
            <w:docPart w:val="DDE3DA0F2D984DEDBBC6D727B86C0B01"/>
          </w:placeholder>
          <w:richText/>
        </w:sdtPr>
        <w:sdtContent>
          <w:r w:rsidRPr="00BD759E">
            <w:rPr>
              <w:b/>
            </w:rPr>
            <w:t>Chair:</w:t>
          </w:r>
        </w:sdtContent>
      </w:sdt>
      <w:r>
        <w:t xml:space="preserve"> </w:t>
      </w:r>
      <w:r w:rsidRPr="000A1CAD">
        <w:t>That would be really useful.</w:t>
      </w:r>
    </w:p>
    <w:p w:rsidR="00B34A8A" w:rsidP="00B34A8A">
      <w:pPr>
        <w:pStyle w:val="Question"/>
        <w:numPr>
          <w:ilvl w:val="0"/>
          <w:numId w:val="9"/>
        </w:numPr>
      </w:pPr>
      <w:sdt>
        <w:sdtPr>
          <w:alias w:val="Member"/>
          <w:tag w:val="&lt;Member mnisId='155' dodsId='25772'&gt;"/>
          <w:id w:val="1720773548"/>
          <w:placeholder>
            <w:docPart w:val="E327A7AA06934062BB704D005636B7EA"/>
          </w:placeholder>
          <w:richText/>
        </w:sdtPr>
        <w:sdtContent>
          <w:r w:rsidRPr="00BD759E">
            <w:rPr>
              <w:b/>
            </w:rPr>
            <w:t>Geraint Davies:</w:t>
          </w:r>
        </w:sdtContent>
      </w:sdt>
      <w:r>
        <w:t xml:space="preserve"> To the Transport Minister specifically, in terms of joined-up </w:t>
      </w:r>
      <w:r>
        <w:t>Government</w:t>
      </w:r>
      <w:r>
        <w:t xml:space="preserve">, I led a campaign to get the electrification of </w:t>
      </w:r>
      <w:r>
        <w:t xml:space="preserve">the </w:t>
      </w:r>
      <w:r>
        <w:t>railway to Swansea and then it wa</w:t>
      </w:r>
      <w:r>
        <w:t xml:space="preserve">s stopped at Cardiff. Now it looks like, at a time </w:t>
      </w:r>
      <w:r>
        <w:t>when</w:t>
      </w:r>
      <w:r>
        <w:t xml:space="preserve"> more people are wanting to work from home, so there may be a reduction in overall congestion from people in cars, there might be an opportunity to have electrification to Swansea, but instead the talk</w:t>
      </w:r>
      <w:r>
        <w:t xml:space="preserve"> is of having a new M4 relief road in Newport. </w:t>
      </w:r>
      <w:r>
        <w:t>H</w:t>
      </w:r>
      <w:r>
        <w:t>ow much</w:t>
      </w:r>
      <w:r>
        <w:t xml:space="preserve"> does </w:t>
      </w:r>
      <w:r>
        <w:t>the environment factor in your thinking</w:t>
      </w:r>
      <w:r>
        <w:t xml:space="preserve"> on</w:t>
      </w:r>
      <w:r>
        <w:t xml:space="preserve"> electrified rail versus more and more roads</w:t>
      </w:r>
      <w:r>
        <w:t>?</w:t>
      </w:r>
    </w:p>
    <w:p w:rsidR="00B34A8A" w:rsidP="00B34A8A">
      <w:pPr>
        <w:pStyle w:val="Answer"/>
      </w:pPr>
      <w:sdt>
        <w:sdtPr>
          <w:alias w:val="Witness"/>
          <w:id w:val="116342828"/>
          <w:placeholder>
            <w:docPart w:val="E327A7AA06934062BB704D005636B7EA"/>
          </w:placeholder>
          <w:richText/>
        </w:sdtPr>
        <w:sdtContent>
          <w:r w:rsidRPr="0026581D">
            <w:rPr>
              <w:b/>
              <w:i/>
            </w:rPr>
            <w:t>Rachel Maclean:</w:t>
          </w:r>
          <w:r w:rsidRPr="00BD759E">
            <w:rPr>
              <w:b/>
            </w:rPr>
            <w:t xml:space="preserve"> </w:t>
          </w:r>
        </w:sdtContent>
      </w:sdt>
      <w:r>
        <w:t xml:space="preserve">Very much so, Geraint. Can I thank you for the All-Party Parliamentary Group on Air Pollution plan? It is a brilliant document and definitely stimulates a lot of thinking in the Department for Transport. You and I have had conversations about this before. </w:t>
      </w:r>
      <w:r>
        <w:t xml:space="preserve">I am the Minister for </w:t>
      </w:r>
      <w:r>
        <w:t>transport decarbonisation</w:t>
      </w:r>
      <w:r>
        <w:t>, as well as clean air. We are producing the transport decarbonisation plan, which is the most ambitious document the Department for Transport has ever produced, because it looks across every single mode of tr</w:t>
      </w:r>
      <w:r>
        <w:t>ansport. In the past, they used to look at roads and see how much pollution and how many greenhouse gases were coming from there. Then they would look at maritime, then at rail. They would look at it all separately.</w:t>
      </w:r>
    </w:p>
    <w:p w:rsidR="00B34A8A" w:rsidP="00B34A8A">
      <w:pPr>
        <w:pStyle w:val="Answer"/>
      </w:pPr>
      <w:r>
        <w:t>We have now legislated for net zero by 2</w:t>
      </w:r>
      <w:r>
        <w:t>050. We are the only major country to have done that. We are now looking at how we get the policies in place</w:t>
      </w:r>
      <w:r w:rsidRPr="00EA5875">
        <w:t xml:space="preserve"> </w:t>
      </w:r>
      <w:r>
        <w:t>on a very grand scale</w:t>
      </w:r>
      <w:r w:rsidRPr="00EA5875">
        <w:t xml:space="preserve"> </w:t>
      </w:r>
      <w:r>
        <w:t>across every bit of the transport sector</w:t>
      </w:r>
      <w:r>
        <w:t xml:space="preserve">, whether it is electrification of the railway, hydrogen, the transition to electric </w:t>
      </w:r>
      <w:r>
        <w:t>vehicles</w:t>
      </w:r>
      <w:r>
        <w:t xml:space="preserve"> or </w:t>
      </w:r>
      <w:r>
        <w:t xml:space="preserve">shipping. We will be publishing that plan very soon, which will go into a lot of detail </w:t>
      </w:r>
      <w:r>
        <w:t>on</w:t>
      </w:r>
      <w:r>
        <w:t xml:space="preserve"> all the policies. The work we have been doing so far is about looking at what funding is needed for all this, what investment is needed to make it happen</w:t>
      </w:r>
      <w:r>
        <w:t xml:space="preserve"> and where we need to stimulate R&amp;D in these different technologies. That is a really exciting piece of work and will answer a lot of the questions you have come up with. </w:t>
      </w:r>
    </w:p>
    <w:p w:rsidR="00B34A8A" w:rsidP="00B34A8A">
      <w:pPr>
        <w:pStyle w:val="Answer"/>
      </w:pPr>
      <w:sdt>
        <w:sdtPr>
          <w:alias w:val="Member"/>
          <w:tag w:val="&lt;Member mnisId='155' dodsId='25772'&gt;"/>
          <w:id w:val="-560480403"/>
          <w:placeholder>
            <w:docPart w:val="BDBC75E9030F4907AEE7C3AA83DCF355"/>
          </w:placeholder>
          <w:richText/>
        </w:sdtPr>
        <w:sdtContent>
          <w:r w:rsidRPr="00BD759E">
            <w:rPr>
              <w:b/>
            </w:rPr>
            <w:t>Geraint Davies:</w:t>
          </w:r>
        </w:sdtContent>
      </w:sdt>
      <w:r>
        <w:t xml:space="preserve"> That is very helpful. Thank you very much for that.</w:t>
      </w:r>
    </w:p>
    <w:p w:rsidR="00B34A8A" w:rsidP="00B34A8A">
      <w:pPr>
        <w:pStyle w:val="Answer"/>
      </w:pPr>
      <w:sdt>
        <w:sdtPr>
          <w:alias w:val="Witness"/>
          <w:id w:val="-1502814211"/>
          <w:placeholder>
            <w:docPart w:val="E327A7AA06934062BB704D005636B7EA"/>
          </w:placeholder>
          <w:richText/>
        </w:sdtPr>
        <w:sdtContent>
          <w:r w:rsidRPr="003E7FB2">
            <w:rPr>
              <w:b/>
              <w:i/>
            </w:rPr>
            <w:t>Rebecca Pow:</w:t>
          </w:r>
          <w:r w:rsidRPr="00BD759E">
            <w:rPr>
              <w:b/>
            </w:rPr>
            <w:t xml:space="preserve"> </w:t>
          </w:r>
        </w:sdtContent>
      </w:sdt>
      <w:r>
        <w:t xml:space="preserve">You are touching on such a good point, as has the Chair. It has to be cross-Government. We are aware of that. You keep saying it comes under Defra’s hat. It does, but the clean air strategy, which I am sure we have all read and digested, is a really good </w:t>
      </w:r>
      <w:r>
        <w:t>document. That sits under Defra’s 25-year environment plan. The 25-year environment plan is cross-Government</w:t>
      </w:r>
      <w:r>
        <w:t>,</w:t>
      </w:r>
      <w:r>
        <w:t xml:space="preserve"> and that is why the Environment Bill is so important. The first environmental improvement plan, which will have all these targets, is the 25-year </w:t>
      </w:r>
      <w:r>
        <w:t>environment plan. Air quality and the clean air strategy is absolutely part and parcel of it.</w:t>
      </w:r>
    </w:p>
    <w:p w:rsidR="00B34A8A" w:rsidP="00B34A8A">
      <w:pPr>
        <w:pStyle w:val="Answer"/>
      </w:pPr>
      <w:r>
        <w:t>We have to work with other Departments, just as Rachel Maclean is saying. We work very closely with the Department for Transport. We work just as closely with BEI</w:t>
      </w:r>
      <w:r>
        <w:t xml:space="preserve">S, because that has to deal with all the industry and business. They are all decarbonising. They are all having to look at reducing their emissions and pollutants. Then we work at the other end with the Department of Health. </w:t>
      </w:r>
      <w:r>
        <w:t>This is cross-Government</w:t>
      </w:r>
      <w:r>
        <w:t>. Perha</w:t>
      </w:r>
      <w:r>
        <w:t>ps we need to highlight that a bit more. Perhaps people are not aware enough of quite how closely we are working</w:t>
      </w:r>
      <w:r>
        <w:t>.</w:t>
      </w:r>
      <w:r>
        <w:t xml:space="preserve"> </w:t>
      </w:r>
      <w:r>
        <w:t xml:space="preserve">Indeed, </w:t>
      </w:r>
      <w:r>
        <w:t xml:space="preserve">we </w:t>
      </w:r>
      <w:r>
        <w:t xml:space="preserve">probably </w:t>
      </w:r>
      <w:r>
        <w:t xml:space="preserve">need to work even </w:t>
      </w:r>
      <w:r>
        <w:t xml:space="preserve">more </w:t>
      </w:r>
      <w:r>
        <w:t>clos</w:t>
      </w:r>
      <w:r>
        <w:t>ely</w:t>
      </w:r>
      <w:r>
        <w:t xml:space="preserve">. </w:t>
      </w:r>
    </w:p>
    <w:p w:rsidR="00B34A8A" w:rsidP="00B34A8A">
      <w:pPr>
        <w:pStyle w:val="Remark"/>
      </w:pPr>
      <w:sdt>
        <w:sdtPr>
          <w:alias w:val="Member"/>
          <w:tag w:val="&lt;Member mnisId='155' dodsId='25772'&gt;"/>
          <w:id w:val="-701865855"/>
          <w:placeholder>
            <w:docPart w:val="E327A7AA06934062BB704D005636B7EA"/>
          </w:placeholder>
          <w:richText/>
        </w:sdtPr>
        <w:sdtContent>
          <w:r w:rsidRPr="00BD759E">
            <w:rPr>
              <w:b/>
            </w:rPr>
            <w:t>Geraint Davies:</w:t>
          </w:r>
        </w:sdtContent>
      </w:sdt>
      <w:r>
        <w:t xml:space="preserve"> We could </w:t>
      </w:r>
      <w:r>
        <w:t xml:space="preserve">perhaps </w:t>
      </w:r>
      <w:r>
        <w:t>have an annual report from each Department on what the</w:t>
      </w:r>
      <w:r>
        <w:t>y are doing for air quality. I am sure the Chair would agree with that. I am sure he likes reports.</w:t>
      </w:r>
    </w:p>
    <w:p w:rsidR="00B34A8A" w:rsidP="00B34A8A">
      <w:pPr>
        <w:pStyle w:val="Remark"/>
      </w:pPr>
      <w:sdt>
        <w:sdtPr>
          <w:alias w:val="Member"/>
          <w:tag w:val="&lt;Member mnisId='4072' dodsId='28723'&gt;"/>
          <w:id w:val="2050332428"/>
          <w:placeholder>
            <w:docPart w:val="E327A7AA06934062BB704D005636B7EA"/>
          </w:placeholder>
          <w:richText/>
        </w:sdtPr>
        <w:sdtContent>
          <w:r w:rsidRPr="00BD759E">
            <w:rPr>
              <w:b/>
            </w:rPr>
            <w:t>Chair:</w:t>
          </w:r>
        </w:sdtContent>
      </w:sdt>
      <w:r>
        <w:t xml:space="preserve"> I am sure the Minister would be delighted to do that. I am putting words into her mouth probably. Geraint, thank you for those questions. I know yo</w:t>
      </w:r>
      <w:r>
        <w:t xml:space="preserve">u do a lot of work on air quality, so thank you. </w:t>
      </w:r>
    </w:p>
    <w:p w:rsidR="00B34A8A" w:rsidP="00B34A8A">
      <w:pPr>
        <w:pStyle w:val="Remark"/>
      </w:pPr>
      <w:sdt>
        <w:sdtPr>
          <w:alias w:val="Member"/>
          <w:tag w:val="&lt;Member mnisId='155' dodsId='25772'&gt;"/>
          <w:id w:val="-707724996"/>
          <w:placeholder>
            <w:docPart w:val="E327A7AA06934062BB704D005636B7EA"/>
          </w:placeholder>
          <w:richText/>
        </w:sdtPr>
        <w:sdtContent>
          <w:r w:rsidRPr="00BD759E">
            <w:rPr>
              <w:b/>
            </w:rPr>
            <w:t>Geraint Davies:</w:t>
          </w:r>
        </w:sdtContent>
      </w:sdt>
      <w:r>
        <w:t xml:space="preserve"> I realise the Department for Transport is doing a great deal</w:t>
      </w:r>
      <w:r>
        <w:t>,</w:t>
      </w:r>
      <w:r>
        <w:t xml:space="preserve"> and it was very helpful to hear from Rachel. Does Rebecca agree that it would be helpful to have an annual report on what ever</w:t>
      </w:r>
      <w:r>
        <w:t>ybody is doing across Government towards improving air quality? Is that something Defra could press?</w:t>
      </w:r>
    </w:p>
    <w:p w:rsidR="00351F28" w:rsidP="00B34A8A">
      <w:pPr>
        <w:pStyle w:val="Remark"/>
      </w:pPr>
      <w:sdt>
        <w:sdtPr>
          <w:alias w:val="Member"/>
          <w:tag w:val="&lt;Member mnisId='4072' dodsId='28723'&gt;"/>
          <w:id w:val="125744096"/>
          <w:placeholder>
            <w:docPart w:val="E327A7AA06934062BB704D005636B7EA"/>
          </w:placeholder>
          <w:richText/>
        </w:sdtPr>
        <w:sdtContent>
          <w:r w:rsidRPr="003E26BD">
            <w:rPr>
              <w:b/>
            </w:rPr>
            <w:t>Chair:</w:t>
          </w:r>
        </w:sdtContent>
      </w:sdt>
      <w:r>
        <w:t xml:space="preserve"> Why do we not look to see what we might or might not be able to put in our report? </w:t>
      </w:r>
    </w:p>
    <w:p w:rsidR="00B34A8A" w:rsidP="00B34A8A">
      <w:pPr>
        <w:pStyle w:val="Remark"/>
      </w:pPr>
      <w:r>
        <w:t xml:space="preserve"> </w:t>
      </w:r>
      <w:sdt>
        <w:sdtPr>
          <w:alias w:val="Member"/>
          <w:tag w:val="&lt;Member mnisId='155' dodsId='25772'&gt;"/>
          <w:id w:val="1046955274"/>
          <w:placeholder>
            <w:docPart w:val="C3878233F1F14DFD84A2C1D9B2EC020E"/>
          </w:placeholder>
          <w:richText/>
        </w:sdtPr>
        <w:sdtContent>
          <w:r w:rsidRPr="00351F28">
            <w:rPr>
              <w:b/>
            </w:rPr>
            <w:t>Geraint Davies:</w:t>
          </w:r>
        </w:sdtContent>
      </w:sdt>
      <w:r>
        <w:t xml:space="preserve"> I hope that comes true.</w:t>
      </w:r>
    </w:p>
    <w:p w:rsidR="00B34A8A" w:rsidP="00B34A8A">
      <w:pPr>
        <w:pStyle w:val="Question"/>
        <w:numPr>
          <w:ilvl w:val="0"/>
          <w:numId w:val="9"/>
        </w:numPr>
      </w:pPr>
      <w:sdt>
        <w:sdtPr>
          <w:alias w:val="Member"/>
          <w:tag w:val="&lt;Member mnisId='4853' dodsId=''&gt;"/>
          <w:id w:val="-445771711"/>
          <w:placeholder>
            <w:docPart w:val="E327A7AA06934062BB704D005636B7EA"/>
          </w:placeholder>
          <w:richText/>
        </w:sdtPr>
        <w:sdtContent>
          <w:r>
            <w:rPr>
              <w:b/>
            </w:rPr>
            <w:t>Dr Hudson:</w:t>
          </w:r>
        </w:sdtContent>
      </w:sdt>
      <w:r>
        <w:t xml:space="preserve"> Thank </w:t>
      </w:r>
      <w:r>
        <w:t>you, Ministers, for being before us</w:t>
      </w:r>
      <w:r>
        <w:t>.</w:t>
      </w:r>
      <w:r>
        <w:t xml:space="preserve"> Andrew and Bill</w:t>
      </w:r>
      <w:r>
        <w:t>,</w:t>
      </w:r>
      <w:r>
        <w:t xml:space="preserve"> </w:t>
      </w:r>
      <w:r>
        <w:t xml:space="preserve">thank </w:t>
      </w:r>
      <w:r>
        <w:t xml:space="preserve">you very much. I want to get on to clean air zones. You have covered some of this in your previous answers, but it would be good to get this formally on the record. Rachel, you mentioned Bath </w:t>
      </w:r>
      <w:r>
        <w:t>and Birmingham</w:t>
      </w:r>
      <w:r>
        <w:t>,</w:t>
      </w:r>
      <w:r>
        <w:t xml:space="preserve"> et cetera, but the Government agreed that some of the clean air zones can be deferred because of the pandemic. </w:t>
      </w:r>
      <w:r>
        <w:t>Will</w:t>
      </w:r>
      <w:r>
        <w:t xml:space="preserve"> you reiterate the Government’s commitment to implementing these clean air zones</w:t>
      </w:r>
      <w:r>
        <w:t>?</w:t>
      </w:r>
      <w:r>
        <w:t xml:space="preserve"> When will a formal timetable </w:t>
      </w:r>
      <w:r>
        <w:t xml:space="preserve">be </w:t>
      </w:r>
      <w:r>
        <w:t>set out for</w:t>
      </w:r>
      <w:r>
        <w:t xml:space="preserve"> these individual zones and the overarching strategy?</w:t>
      </w:r>
    </w:p>
    <w:p w:rsidR="00B34A8A" w:rsidP="00B34A8A">
      <w:pPr>
        <w:pStyle w:val="Answer"/>
      </w:pPr>
      <w:sdt>
        <w:sdtPr>
          <w:alias w:val="Witness"/>
          <w:id w:val="-1538503274"/>
          <w:placeholder>
            <w:docPart w:val="E327A7AA06934062BB704D005636B7EA"/>
          </w:placeholder>
          <w:richText/>
        </w:sdtPr>
        <w:sdtContent>
          <w:r w:rsidRPr="003E7FB2">
            <w:rPr>
              <w:b/>
              <w:i/>
            </w:rPr>
            <w:t>Rachel Maclean:</w:t>
          </w:r>
          <w:r w:rsidRPr="003E26BD">
            <w:rPr>
              <w:b/>
            </w:rPr>
            <w:t xml:space="preserve"> </w:t>
          </w:r>
        </w:sdtContent>
      </w:sdt>
      <w:r>
        <w:t>I have in front of me a list of local authorities that are developing plans. As I said at the beginning, all this work kicked off before the pandemic. When the pandemic started to emerge, that was when the discussions with local authorities and the Departm</w:t>
      </w:r>
      <w:r>
        <w:t>ent for Transport started to take place. The local authorities have responded in different ways</w:t>
      </w:r>
      <w:r>
        <w:t>: s</w:t>
      </w:r>
      <w:r>
        <w:t>ome have carried on with not much deviation from the original plan</w:t>
      </w:r>
      <w:r>
        <w:t>; and s</w:t>
      </w:r>
      <w:r>
        <w:t>ome have had to make longer decisions. It is very much driven by the local authorit</w:t>
      </w:r>
      <w:r>
        <w:t>ie</w:t>
      </w:r>
      <w:r>
        <w:t>s</w:t>
      </w:r>
      <w:r>
        <w:t xml:space="preserve"> and their individual needs. While we have an overarching national strategy, these are legal limits that they have to meet and we provide the funding, it is very much down to them. </w:t>
      </w:r>
    </w:p>
    <w:p w:rsidR="00B34A8A" w:rsidP="00B34A8A">
      <w:pPr>
        <w:pStyle w:val="Answer"/>
      </w:pPr>
      <w:r>
        <w:t>Having said that, we have a duty and a natural responsibility to make sur</w:t>
      </w:r>
      <w:r>
        <w:t xml:space="preserve">e they are hitting their targets. As Rebecca said earlier, we have been keeping them on track. We have regular meetings. We expect regular progress updates. Andrew keeps us up to date with what they are doing. If there is anything where they are slipping, </w:t>
      </w:r>
      <w:r>
        <w:t>we want to know. They have to satisfy us that they have taken responsible steps and all the action they need to</w:t>
      </w:r>
      <w:r>
        <w:t xml:space="preserve"> take</w:t>
      </w:r>
      <w:r>
        <w:t xml:space="preserve">. There is no sense that we are letting any of it slip. </w:t>
      </w:r>
    </w:p>
    <w:p w:rsidR="00B34A8A" w:rsidP="00B34A8A">
      <w:pPr>
        <w:pStyle w:val="Answer"/>
      </w:pPr>
      <w:r>
        <w:t>The broader point is that, even though in the lockdown period we saw some reduction</w:t>
      </w:r>
      <w:r>
        <w:t xml:space="preserve"> in road usage, we know that road usage has ticked up again. It is not really the case that, because we have had a lockdown</w:t>
      </w:r>
      <w:r>
        <w:t xml:space="preserve"> and</w:t>
      </w:r>
      <w:r>
        <w:t xml:space="preserve"> people </w:t>
      </w:r>
      <w:r>
        <w:t xml:space="preserve">are </w:t>
      </w:r>
      <w:r>
        <w:t xml:space="preserve">now </w:t>
      </w:r>
      <w:r>
        <w:t xml:space="preserve">working from home, we do not need to implement them any more. We do still need to implement them. There might be </w:t>
      </w:r>
      <w:r>
        <w:t>some local changes for some of them but, broadly speaking, we know that we need to see those behaviour changes coming on</w:t>
      </w:r>
      <w:r>
        <w:t xml:space="preserve"> </w:t>
      </w:r>
      <w:r>
        <w:t>stream.</w:t>
      </w:r>
    </w:p>
    <w:p w:rsidR="00B34A8A" w:rsidP="00B34A8A">
      <w:pPr>
        <w:pStyle w:val="Question"/>
        <w:numPr>
          <w:ilvl w:val="0"/>
          <w:numId w:val="9"/>
        </w:numPr>
      </w:pPr>
      <w:sdt>
        <w:sdtPr>
          <w:alias w:val="Member"/>
          <w:tag w:val="&lt;Member mnisId='4853' dodsId=''&gt;"/>
          <w:id w:val="1032689432"/>
          <w:placeholder>
            <w:docPart w:val="E327A7AA06934062BB704D005636B7EA"/>
          </w:placeholder>
          <w:richText/>
        </w:sdtPr>
        <w:sdtContent>
          <w:r>
            <w:rPr>
              <w:b/>
            </w:rPr>
            <w:t>Dr Hudson:</w:t>
          </w:r>
        </w:sdtContent>
      </w:sdt>
      <w:r>
        <w:t xml:space="preserve"> Will there be a new timetable for the rolling out of individual zones? When will that come out, if that is on your</w:t>
      </w:r>
      <w:r>
        <w:t xml:space="preserve"> radar?</w:t>
      </w:r>
    </w:p>
    <w:p w:rsidR="00B34A8A" w:rsidP="00B34A8A">
      <w:pPr>
        <w:pStyle w:val="Answer"/>
      </w:pPr>
      <w:sdt>
        <w:sdtPr>
          <w:alias w:val="Witness"/>
          <w:id w:val="1200123585"/>
          <w:placeholder>
            <w:docPart w:val="E327A7AA06934062BB704D005636B7EA"/>
          </w:placeholder>
          <w:richText/>
        </w:sdtPr>
        <w:sdtContent>
          <w:r w:rsidRPr="003E7FB2">
            <w:rPr>
              <w:b/>
              <w:i/>
            </w:rPr>
            <w:t>Rachel Maclean:</w:t>
          </w:r>
          <w:r w:rsidRPr="003E26BD">
            <w:rPr>
              <w:b/>
            </w:rPr>
            <w:t xml:space="preserve"> </w:t>
          </w:r>
        </w:sdtContent>
      </w:sdt>
      <w:r>
        <w:t xml:space="preserve">Some of them have new timetables. For example, Birmingham was </w:t>
      </w:r>
      <w:r>
        <w:t xml:space="preserve">originally </w:t>
      </w:r>
      <w:r>
        <w:t>supposed to be introducing the clean air zone</w:t>
      </w:r>
      <w:r>
        <w:t xml:space="preserve"> </w:t>
      </w:r>
      <w:r>
        <w:t>this year</w:t>
      </w:r>
      <w:r>
        <w:t xml:space="preserve">, I think, </w:t>
      </w:r>
      <w:r>
        <w:t>and now it is going live next year. Yes, there is a timetable for all of them, but they are</w:t>
      </w:r>
      <w:r>
        <w:t xml:space="preserve"> all different, so it is not a national timetable where they will all go live on the same day. There are different timetables, driven by those different local needs.</w:t>
      </w:r>
    </w:p>
    <w:p w:rsidR="00B34A8A" w:rsidP="00B34A8A">
      <w:pPr>
        <w:pStyle w:val="Question"/>
        <w:numPr>
          <w:ilvl w:val="0"/>
          <w:numId w:val="9"/>
        </w:numPr>
      </w:pPr>
      <w:sdt>
        <w:sdtPr>
          <w:alias w:val="Member"/>
          <w:tag w:val="&lt;Member mnisId='4853' dodsId=''&gt;"/>
          <w:id w:val="-1522010442"/>
          <w:placeholder>
            <w:docPart w:val="E327A7AA06934062BB704D005636B7EA"/>
          </w:placeholder>
          <w:richText/>
        </w:sdtPr>
        <w:sdtContent>
          <w:r>
            <w:rPr>
              <w:b/>
            </w:rPr>
            <w:t>Dr Hudson:</w:t>
          </w:r>
        </w:sdtContent>
      </w:sdt>
      <w:r>
        <w:t xml:space="preserve"> If I could take you back, before the onset of the pandemic the</w:t>
      </w:r>
      <w:r>
        <w:t>re were some de</w:t>
      </w:r>
      <w:r>
        <w:t>lays in the roll</w:t>
      </w:r>
      <w:r>
        <w:t>-</w:t>
      </w:r>
      <w:r>
        <w:t xml:space="preserve">out of these zones. </w:t>
      </w:r>
      <w:r>
        <w:t xml:space="preserve">Thinking </w:t>
      </w:r>
      <w:r>
        <w:t xml:space="preserve">pre-Covid for a minute, if that is possible, what lessons do you think Government can learn from those delays prior to the pandemic, in terms of the implementation of these clean air zones? What lessons can be </w:t>
      </w:r>
      <w:r>
        <w:t>learned?</w:t>
      </w:r>
    </w:p>
    <w:p w:rsidR="00B34A8A" w:rsidP="00B34A8A">
      <w:pPr>
        <w:pStyle w:val="Answer"/>
      </w:pPr>
      <w:sdt>
        <w:sdtPr>
          <w:alias w:val="Witness"/>
          <w:id w:val="2098124583"/>
          <w:placeholder>
            <w:docPart w:val="E327A7AA06934062BB704D005636B7EA"/>
          </w:placeholder>
          <w:richText/>
        </w:sdtPr>
        <w:sdtContent>
          <w:r w:rsidRPr="003E7FB2">
            <w:rPr>
              <w:b/>
              <w:i/>
            </w:rPr>
            <w:t>Rachel Maclean:</w:t>
          </w:r>
          <w:r w:rsidRPr="003E26BD">
            <w:rPr>
              <w:b/>
            </w:rPr>
            <w:t xml:space="preserve"> </w:t>
          </w:r>
        </w:sdtContent>
      </w:sdt>
      <w:r>
        <w:t>That is a really fair question. It is the sort of discussion I have all the time with Andrew and the team. When there is a delay I do not like to get into the blame</w:t>
      </w:r>
      <w:r>
        <w:t xml:space="preserve"> </w:t>
      </w:r>
      <w:r>
        <w:t>but</w:t>
      </w:r>
      <w:r>
        <w:t>,</w:t>
      </w:r>
      <w:r>
        <w:t xml:space="preserve"> if it is an issue at our end or an issue at their end</w:t>
      </w:r>
      <w:r>
        <w:t>,</w:t>
      </w:r>
      <w:r>
        <w:t xml:space="preserve"> I al</w:t>
      </w:r>
      <w:r>
        <w:t>ways want to know why that is. You might be referring to the vehicle checker system, which is the data part of the whole system that has been made available to local authorities. There were some delays with that</w:t>
      </w:r>
      <w:r>
        <w:t>,</w:t>
      </w:r>
      <w:r>
        <w:t xml:space="preserve"> and we had to do a lot of work to try to un</w:t>
      </w:r>
      <w:r>
        <w:t>derstand what happened there. We are now on track with that</w:t>
      </w:r>
      <w:r>
        <w:t>,</w:t>
      </w:r>
      <w:r>
        <w:t xml:space="preserve"> and we provided that vehicle checker for the local authorities. Like any system and any project, inevitably there will be hiccups. As a responsible Government, spending taxpayers’ money, we want </w:t>
      </w:r>
      <w:r>
        <w:t>to make sure we are doing a better job of that.</w:t>
      </w:r>
    </w:p>
    <w:p w:rsidR="00B34A8A" w:rsidP="00B34A8A">
      <w:pPr>
        <w:pStyle w:val="Question"/>
        <w:numPr>
          <w:ilvl w:val="0"/>
          <w:numId w:val="9"/>
        </w:numPr>
      </w:pPr>
      <w:sdt>
        <w:sdtPr>
          <w:alias w:val="Member"/>
          <w:tag w:val="&lt;Member mnisId='4853' dodsId=''&gt;"/>
          <w:id w:val="79341430"/>
          <w:placeholder>
            <w:docPart w:val="E327A7AA06934062BB704D005636B7EA"/>
          </w:placeholder>
          <w:richText/>
        </w:sdtPr>
        <w:sdtContent>
          <w:r>
            <w:rPr>
              <w:b/>
            </w:rPr>
            <w:t>Dr Hudson:</w:t>
          </w:r>
        </w:sdtContent>
      </w:sdt>
      <w:r>
        <w:t xml:space="preserve"> In terms of preventing future delays, that is really helpful. On central Government working with local government, what specific funding are you giving to local authorities to ensure they have th</w:t>
      </w:r>
      <w:r>
        <w:t>e right skills and knowledge in place to develop these zones?</w:t>
      </w:r>
    </w:p>
    <w:p w:rsidR="00B34A8A" w:rsidP="00B34A8A">
      <w:pPr>
        <w:pStyle w:val="Answer"/>
      </w:pPr>
      <w:sdt>
        <w:sdtPr>
          <w:alias w:val="Witness"/>
          <w:id w:val="-1758123281"/>
          <w:placeholder>
            <w:docPart w:val="E327A7AA06934062BB704D005636B7EA"/>
          </w:placeholder>
          <w:richText/>
        </w:sdtPr>
        <w:sdtContent>
          <w:r w:rsidRPr="003E7FB2">
            <w:rPr>
              <w:b/>
              <w:i/>
            </w:rPr>
            <w:t>Rebecca Pow:</w:t>
          </w:r>
          <w:r w:rsidRPr="003E26BD">
            <w:rPr>
              <w:b/>
            </w:rPr>
            <w:t xml:space="preserve"> </w:t>
          </w:r>
        </w:sdtContent>
      </w:sdt>
      <w:r>
        <w:t xml:space="preserve">There </w:t>
      </w:r>
      <w:r>
        <w:t>is upfront funding for local authorities, but it is really up to them when they want to put that funding into operation. Some hang on to it and wait until the CAZ is fully a</w:t>
      </w:r>
      <w:r>
        <w:t>rranged</w:t>
      </w:r>
      <w:r>
        <w:t>,</w:t>
      </w:r>
      <w:r>
        <w:t xml:space="preserve"> and some have spent money upfront. I was going to give the example of Leeds City Council. It spent quite a lot of its upfront funding on its taxis and heavy vehicles to swap them over to be less emitting and cleaner services. It sparked a whole change in </w:t>
      </w:r>
      <w:r>
        <w:t xml:space="preserve">behaviour and communication. </w:t>
      </w:r>
      <w:r>
        <w:t>That</w:t>
      </w:r>
      <w:r>
        <w:t xml:space="preserve"> has br</w:t>
      </w:r>
      <w:r>
        <w:t>ought forward what we call the</w:t>
      </w:r>
      <w:r>
        <w:t xml:space="preserve"> compliance time to get within the legal limits sooner than was expected, so now </w:t>
      </w:r>
      <w:r>
        <w:t>it</w:t>
      </w:r>
      <w:r>
        <w:t xml:space="preserve"> </w:t>
      </w:r>
      <w:r>
        <w:t>is</w:t>
      </w:r>
      <w:r>
        <w:t xml:space="preserve"> not going to go full steam ahead with the CAZ. </w:t>
      </w:r>
      <w:r>
        <w:t>It</w:t>
      </w:r>
      <w:r>
        <w:t xml:space="preserve"> </w:t>
      </w:r>
      <w:r>
        <w:t>is</w:t>
      </w:r>
      <w:r>
        <w:t xml:space="preserve"> using all these other measures.</w:t>
      </w:r>
    </w:p>
    <w:p w:rsidR="00B34A8A" w:rsidP="00B34A8A">
      <w:pPr>
        <w:pStyle w:val="Answer"/>
      </w:pPr>
      <w:r>
        <w:t xml:space="preserve">That is quite </w:t>
      </w:r>
      <w:r>
        <w:t xml:space="preserve">a good example of flexibility and of how each local authority is interpreting, monitoring, assessing and reporting what they need, what the needs of the local area are, individually, to try to make the scheme </w:t>
      </w:r>
      <w:r>
        <w:t>work. It is influencing the dates and times whe</w:t>
      </w:r>
      <w:r>
        <w:t>n these schemes come forward and in what form.</w:t>
      </w:r>
    </w:p>
    <w:p w:rsidR="00B34A8A" w:rsidP="00B34A8A">
      <w:pPr>
        <w:pStyle w:val="Question"/>
        <w:numPr>
          <w:ilvl w:val="0"/>
          <w:numId w:val="9"/>
        </w:numPr>
      </w:pPr>
      <w:sdt>
        <w:sdtPr>
          <w:alias w:val="Member"/>
          <w:tag w:val="&lt;Member mnisId='4853' dodsId=''&gt;"/>
          <w:id w:val="1344896259"/>
          <w:placeholder>
            <w:docPart w:val="E327A7AA06934062BB704D005636B7EA"/>
          </w:placeholder>
          <w:richText/>
        </w:sdtPr>
        <w:sdtContent>
          <w:r>
            <w:rPr>
              <w:b/>
            </w:rPr>
            <w:t>Dr Hudson:</w:t>
          </w:r>
        </w:sdtContent>
      </w:sdt>
      <w:r>
        <w:t xml:space="preserve"> That is really helpful. That leads me on to my final question. It is really helpful to hear that local authorities and central Government are m</w:t>
      </w:r>
      <w:r>
        <w:t>aking evidence-</w:t>
      </w:r>
      <w:r>
        <w:t>based decisions as to how these progra</w:t>
      </w:r>
      <w:r>
        <w:t>mmes are being implemented and then evaluat</w:t>
      </w:r>
      <w:r>
        <w:t xml:space="preserve">ed </w:t>
      </w:r>
      <w:r>
        <w:t xml:space="preserve">as they go forward, so they can decide how they progress them. What specific support </w:t>
      </w:r>
      <w:r>
        <w:t xml:space="preserve">is </w:t>
      </w:r>
      <w:r>
        <w:t xml:space="preserve">central Government giving from either of your Departments, or both, to local areas to </w:t>
      </w:r>
      <w:r>
        <w:t>evaluate whether the</w:t>
      </w:r>
      <w:r>
        <w:t xml:space="preserve"> schemes they ar</w:t>
      </w:r>
      <w:r>
        <w:t xml:space="preserve">e bringing in are actually working, so that we can amend </w:t>
      </w:r>
      <w:r>
        <w:t xml:space="preserve">them </w:t>
      </w:r>
      <w:r>
        <w:t>and have</w:t>
      </w:r>
      <w:r>
        <w:t xml:space="preserve"> evidence</w:t>
      </w:r>
      <w:r>
        <w:t xml:space="preserve"> </w:t>
      </w:r>
      <w:r>
        <w:t>based decision-</w:t>
      </w:r>
      <w:r>
        <w:t>making?</w:t>
      </w:r>
    </w:p>
    <w:p w:rsidR="00B34A8A" w:rsidP="00B34A8A">
      <w:pPr>
        <w:pStyle w:val="Answer"/>
      </w:pPr>
      <w:sdt>
        <w:sdtPr>
          <w:alias w:val="Witness"/>
          <w:id w:val="-1519540917"/>
          <w:placeholder>
            <w:docPart w:val="E327A7AA06934062BB704D005636B7EA"/>
          </w:placeholder>
          <w:richText/>
        </w:sdtPr>
        <w:sdtContent>
          <w:r w:rsidRPr="003E7FB2">
            <w:rPr>
              <w:b/>
              <w:i/>
            </w:rPr>
            <w:t>Rachel Maclean:</w:t>
          </w:r>
          <w:r w:rsidRPr="00395C8B">
            <w:rPr>
              <w:b/>
            </w:rPr>
            <w:t xml:space="preserve"> </w:t>
          </w:r>
        </w:sdtContent>
      </w:sdt>
      <w:r>
        <w:t>It is helpful to know that we have made £880 million available to date for our NO</w:t>
      </w:r>
      <w:r w:rsidRPr="00CB67BD">
        <w:rPr>
          <w:rFonts w:cs="Times New Roman (Body CS)"/>
          <w:vertAlign w:val="subscript"/>
        </w:rPr>
        <w:t>2</w:t>
      </w:r>
      <w:r>
        <w:t xml:space="preserve"> plan, which is the large-scale funding pot that is a</w:t>
      </w:r>
      <w:r>
        <w:t>vailable to local authorities. I will give you one example. You have asked me specifically what we do. When the business case is presented, we return our decision to them within eight weeks. In that time, we go to the lengths of having them all reviewed by</w:t>
      </w:r>
      <w:r>
        <w:t xml:space="preserve"> an independent panel of experts to make sure they are robust and we are making the right decisions based, as you said, on evidence. </w:t>
      </w:r>
    </w:p>
    <w:p w:rsidR="00B34A8A" w:rsidP="00B34A8A">
      <w:pPr>
        <w:pStyle w:val="Answer"/>
      </w:pPr>
      <w:sdt>
        <w:sdtPr>
          <w:alias w:val="Witness"/>
          <w:id w:val="115883183"/>
          <w:placeholder>
            <w:docPart w:val="E327A7AA06934062BB704D005636B7EA"/>
          </w:placeholder>
          <w:richText/>
        </w:sdtPr>
        <w:sdtContent>
          <w:r w:rsidRPr="003E7FB2">
            <w:rPr>
              <w:b/>
              <w:i/>
            </w:rPr>
            <w:t>Andrew Jackson:</w:t>
          </w:r>
          <w:r w:rsidRPr="00395C8B">
            <w:rPr>
              <w:b/>
            </w:rPr>
            <w:t xml:space="preserve"> </w:t>
          </w:r>
        </w:sdtContent>
      </w:sdt>
      <w:r>
        <w:t>We have a full evaluation plan for all the measures implemented by local authorities. That will take the</w:t>
      </w:r>
      <w:r>
        <w:t xml:space="preserve"> form of a local evaluation, using traffic analysis, in terms of ANPR camera monitoring data, but also central evaluation. It is work that we in JAQU are going to do to co-ordinate across local authorities with deep dives, long-term studies</w:t>
      </w:r>
      <w:r>
        <w:t xml:space="preserve">, </w:t>
      </w:r>
      <w:r>
        <w:t>into the impac</w:t>
      </w:r>
      <w:r>
        <w:t>t of the air quality measures we have implemented, and some more rapid case assessments, so shorter case studies lasting a few months, to get a quick feel for how the interventions are landing and what impact they are having. The plans are backed up with t</w:t>
      </w:r>
      <w:r>
        <w:t>hat plan for evaluation.</w:t>
      </w:r>
    </w:p>
    <w:p w:rsidR="00B34A8A" w:rsidP="00B34A8A">
      <w:pPr>
        <w:pStyle w:val="Question"/>
        <w:numPr>
          <w:ilvl w:val="0"/>
          <w:numId w:val="9"/>
        </w:numPr>
      </w:pPr>
      <w:sdt>
        <w:sdtPr>
          <w:alias w:val="Member"/>
          <w:tag w:val="&lt;Member mnisId='4072' dodsId='28723'&gt;"/>
          <w:id w:val="1292167070"/>
          <w:placeholder>
            <w:docPart w:val="E327A7AA06934062BB704D005636B7EA"/>
          </w:placeholder>
          <w:richText/>
        </w:sdtPr>
        <w:sdtContent>
          <w:r w:rsidRPr="004E237F">
            <w:rPr>
              <w:b/>
            </w:rPr>
            <w:t>Chair:</w:t>
          </w:r>
        </w:sdtContent>
      </w:sdt>
      <w:r>
        <w:t xml:space="preserve"> There were reports in the press this weekend that the Government are going to </w:t>
      </w:r>
      <w:r>
        <w:t>have</w:t>
      </w:r>
      <w:r>
        <w:t xml:space="preserve"> no more diesel or petrol cars after 2030. Is that correct? Are we going to be in a position to say that?</w:t>
      </w:r>
    </w:p>
    <w:p w:rsidR="00B34A8A" w:rsidP="00B34A8A">
      <w:pPr>
        <w:pStyle w:val="Answer"/>
      </w:pPr>
      <w:sdt>
        <w:sdtPr>
          <w:alias w:val="Witness"/>
          <w:id w:val="-635650067"/>
          <w:placeholder>
            <w:docPart w:val="E327A7AA06934062BB704D005636B7EA"/>
          </w:placeholder>
          <w:richText/>
        </w:sdtPr>
        <w:sdtContent>
          <w:sdt>
            <w:sdtPr>
              <w:alias w:val="Witness"/>
              <w:id w:val="-1109430910"/>
              <w:placeholder>
                <w:docPart w:val="884552FA9C5B4700BD9C7A0D548815AE"/>
              </w:placeholder>
              <w:richText/>
            </w:sdtPr>
            <w:sdtContent>
              <w:r w:rsidRPr="003E7FB2">
                <w:rPr>
                  <w:b/>
                  <w:i/>
                </w:rPr>
                <w:t>Rachel Maclean:</w:t>
              </w:r>
              <w:r w:rsidRPr="004E237F">
                <w:rPr>
                  <w:b/>
                </w:rPr>
                <w:t xml:space="preserve"> </w:t>
              </w:r>
            </w:sdtContent>
          </w:sdt>
        </w:sdtContent>
      </w:sdt>
      <w:r>
        <w:t>We have all se</w:t>
      </w:r>
      <w:r>
        <w:t>en the reports in the press. It is not a secret that we have looked at how we can bring forward the phase-out date where we end the sale of new petrol and diesel cars. That is something that was in our manifesto at the election. We launched the consultatio</w:t>
      </w:r>
      <w:r>
        <w:t>n: should we bring this date forward to 2035 or even earlier? That has been the bulk of my work as a Minister, even throughout the pandemic, with everyone.</w:t>
      </w:r>
    </w:p>
    <w:p w:rsidR="00B34A8A" w:rsidP="00B34A8A">
      <w:pPr>
        <w:pStyle w:val="Question"/>
        <w:numPr>
          <w:ilvl w:val="0"/>
          <w:numId w:val="9"/>
        </w:numPr>
      </w:pPr>
      <w:sdt>
        <w:sdtPr>
          <w:alias w:val="Member"/>
          <w:tag w:val="&lt;Member mnisId='4072' dodsId='28723'&gt;"/>
          <w:id w:val="602540622"/>
          <w:placeholder>
            <w:docPart w:val="E327A7AA06934062BB704D005636B7EA"/>
          </w:placeholder>
          <w:richText/>
        </w:sdtPr>
        <w:sdtContent>
          <w:r w:rsidRPr="004E237F">
            <w:rPr>
              <w:b/>
            </w:rPr>
            <w:t>Chair:</w:t>
          </w:r>
        </w:sdtContent>
      </w:sdt>
      <w:r>
        <w:t xml:space="preserve"> </w:t>
      </w:r>
      <w:r>
        <w:t xml:space="preserve">Is the new figure 2030? Is </w:t>
      </w:r>
      <w:r>
        <w:t>it 2035? Is it 2040? Are we going to have enough electric and hy</w:t>
      </w:r>
      <w:r>
        <w:t>brid cars by 2030? Where are we, Minister? Perhaps I am being a little unkind to you. Are these just press reports, or are they Government policy? What are they?</w:t>
      </w:r>
    </w:p>
    <w:p w:rsidR="00B34A8A" w:rsidP="00B34A8A">
      <w:pPr>
        <w:pStyle w:val="Answer"/>
      </w:pPr>
      <w:sdt>
        <w:sdtPr>
          <w:alias w:val="Witness"/>
          <w:id w:val="-424264819"/>
          <w:placeholder>
            <w:docPart w:val="E327A7AA06934062BB704D005636B7EA"/>
          </w:placeholder>
          <w:richText/>
        </w:sdtPr>
        <w:sdtContent>
          <w:r w:rsidRPr="003E7FB2">
            <w:rPr>
              <w:b/>
              <w:i/>
            </w:rPr>
            <w:t>Rachel Maclean:</w:t>
          </w:r>
          <w:r w:rsidRPr="004E237F">
            <w:rPr>
              <w:b/>
            </w:rPr>
            <w:t xml:space="preserve"> </w:t>
          </w:r>
        </w:sdtContent>
      </w:sdt>
      <w:r>
        <w:t>They are definitely not just press reports. We will be bringing the date for</w:t>
      </w:r>
      <w:r>
        <w:t xml:space="preserve">ward, but I would not like to steal the Prime Minister’s </w:t>
      </w:r>
      <w:r>
        <w:t xml:space="preserve">thunder. He is due to make a speech this week on exactly this point, even though he is </w:t>
      </w:r>
      <w:r>
        <w:t>self-isolating</w:t>
      </w:r>
      <w:r>
        <w:t xml:space="preserve">. I had better leave him to do that. </w:t>
      </w:r>
    </w:p>
    <w:p w:rsidR="00CF0D26" w:rsidP="00B34A8A">
      <w:pPr>
        <w:pStyle w:val="Remark"/>
      </w:pPr>
      <w:sdt>
        <w:sdtPr>
          <w:alias w:val="Member"/>
          <w:tag w:val="&lt;Member mnisId='4072' dodsId='28723'&gt;"/>
          <w:id w:val="513112598"/>
          <w:placeholder>
            <w:docPart w:val="E327A7AA06934062BB704D005636B7EA"/>
          </w:placeholder>
          <w:richText/>
        </w:sdtPr>
        <w:sdtContent>
          <w:r w:rsidRPr="004E237F">
            <w:rPr>
              <w:b/>
            </w:rPr>
            <w:t>Chair:</w:t>
          </w:r>
        </w:sdtContent>
      </w:sdt>
      <w:r>
        <w:t xml:space="preserve"> Perhaps I had better not press you further on that. The point I would make is </w:t>
      </w:r>
      <w:r>
        <w:t xml:space="preserve">that </w:t>
      </w:r>
      <w:r>
        <w:t xml:space="preserve">you </w:t>
      </w:r>
      <w:r>
        <w:t xml:space="preserve">have to have the availability of alternative vehicles. </w:t>
      </w:r>
    </w:p>
    <w:p w:rsidR="00CF0D26" w:rsidP="00B34A8A">
      <w:pPr>
        <w:pStyle w:val="Remark"/>
      </w:pPr>
      <w:sdt>
        <w:sdtPr>
          <w:alias w:val="Witness"/>
          <w:id w:val="1121416112"/>
          <w:placeholder>
            <w:docPart w:val="56BA3F0B0F0040878D57C523728D766B"/>
          </w:placeholder>
          <w:richText/>
        </w:sdtPr>
        <w:sdtContent>
          <w:r w:rsidRPr="00CF0D26">
            <w:rPr>
              <w:b/>
              <w:i/>
            </w:rPr>
            <w:t>Rachel Maclean:</w:t>
          </w:r>
          <w:r w:rsidRPr="00CF0D26">
            <w:rPr>
              <w:b/>
            </w:rPr>
            <w:t xml:space="preserve"> </w:t>
          </w:r>
        </w:sdtContent>
      </w:sdt>
      <w:r>
        <w:t>Of course.</w:t>
      </w:r>
    </w:p>
    <w:p w:rsidR="00B34A8A" w:rsidP="00B34A8A">
      <w:pPr>
        <w:pStyle w:val="Remark"/>
      </w:pPr>
      <w:sdt>
        <w:sdtPr>
          <w:alias w:val="Member"/>
          <w:tag w:val="&lt;Member mnisId='4072' dodsId='28723'&gt;"/>
          <w:id w:val="-1954623850"/>
          <w:placeholder>
            <w:docPart w:val="4F188CD85CCB4AD5B984B582DB0734AC"/>
          </w:placeholder>
          <w:richText/>
        </w:sdtPr>
        <w:sdtContent>
          <w:r w:rsidRPr="00CF0D26">
            <w:rPr>
              <w:b/>
            </w:rPr>
            <w:t>Chair:</w:t>
          </w:r>
        </w:sdtContent>
      </w:sdt>
      <w:r w:rsidRPr="00CF0D26">
        <w:t xml:space="preserve"> </w:t>
      </w:r>
      <w:r>
        <w:t xml:space="preserve">It puts a pressure on delivering more electric and hybrid vehicles in the </w:t>
      </w:r>
      <w:r>
        <w:t>meantime. I can see both sides of the argument. We will park that one there</w:t>
      </w:r>
      <w:r>
        <w:t>,</w:t>
      </w:r>
      <w:r>
        <w:t xml:space="preserve"> because I do not want to make life even more uncomfortable for your good selves.</w:t>
      </w:r>
    </w:p>
    <w:p w:rsidR="00B34A8A" w:rsidP="00B34A8A">
      <w:pPr>
        <w:pStyle w:val="Question"/>
        <w:numPr>
          <w:ilvl w:val="0"/>
          <w:numId w:val="9"/>
        </w:numPr>
      </w:pPr>
      <w:sdt>
        <w:sdtPr>
          <w:alias w:val="Member"/>
          <w:tag w:val="&lt;Member mnisId='4853' dodsId=''&gt;"/>
          <w:id w:val="-241104924"/>
          <w:placeholder>
            <w:docPart w:val="E327A7AA06934062BB704D005636B7EA"/>
          </w:placeholder>
          <w:richText/>
        </w:sdtPr>
        <w:sdtContent>
          <w:r>
            <w:rPr>
              <w:b/>
            </w:rPr>
            <w:t>Dr Hudson:</w:t>
          </w:r>
        </w:sdtContent>
      </w:sdt>
      <w:r>
        <w:t xml:space="preserve"> C</w:t>
      </w:r>
      <w:r>
        <w:t>an</w:t>
      </w:r>
      <w:r>
        <w:t xml:space="preserve"> I ask for a departmental overview</w:t>
      </w:r>
      <w:r>
        <w:t>?</w:t>
      </w:r>
      <w:r>
        <w:t xml:space="preserve"> Some of our witnesses in previous sessions fro</w:t>
      </w:r>
      <w:r>
        <w:t>m local areas have said that one of the effects of the pandemic is that road usage has gone down</w:t>
      </w:r>
      <w:r>
        <w:t>,</w:t>
      </w:r>
      <w:r>
        <w:t xml:space="preserve"> and </w:t>
      </w:r>
      <w:r>
        <w:t xml:space="preserve">sometimes </w:t>
      </w:r>
      <w:r>
        <w:t>it is now recovering to pre-pandemic levels. Some witnesses have said it has got up to 85% to 90% of pre-pandemic levels. Interesting</w:t>
      </w:r>
      <w:r>
        <w:t>ly, the air</w:t>
      </w:r>
      <w:r>
        <w:t xml:space="preserve"> quality measurement</w:t>
      </w:r>
      <w:r>
        <w:t xml:space="preserve"> in some of those areas </w:t>
      </w:r>
      <w:r>
        <w:t>has</w:t>
      </w:r>
      <w:r>
        <w:t xml:space="preserve"> not come back up to that </w:t>
      </w:r>
      <w:r>
        <w:t>pre-pandemic level</w:t>
      </w:r>
      <w:r>
        <w:t xml:space="preserve">. We talk about evidence base and monitoring. </w:t>
      </w:r>
      <w:r>
        <w:t xml:space="preserve">In both of your Departments, are </w:t>
      </w:r>
      <w:r>
        <w:t>you are picking up across the country that, although road usage is back up, air qualit</w:t>
      </w:r>
      <w:r>
        <w:t xml:space="preserve">y </w:t>
      </w:r>
      <w:r>
        <w:t xml:space="preserve">is </w:t>
      </w:r>
      <w:r>
        <w:t xml:space="preserve">perhaps still better than it was, despite the fact </w:t>
      </w:r>
      <w:r>
        <w:t xml:space="preserve">that </w:t>
      </w:r>
      <w:r>
        <w:t>the roads are busy again?</w:t>
      </w:r>
    </w:p>
    <w:p w:rsidR="00B34A8A" w:rsidP="00B34A8A">
      <w:pPr>
        <w:pStyle w:val="Remark"/>
      </w:pPr>
      <w:sdt>
        <w:sdtPr>
          <w:alias w:val="Member"/>
          <w:tag w:val="&lt;Member mnisId='4072' dodsId='28723'&gt;"/>
          <w:id w:val="-1795753179"/>
          <w:placeholder>
            <w:docPart w:val="E327A7AA06934062BB704D005636B7EA"/>
          </w:placeholder>
          <w:richText/>
        </w:sdtPr>
        <w:sdtContent>
          <w:r w:rsidRPr="004E237F">
            <w:rPr>
              <w:b/>
            </w:rPr>
            <w:t>Chair:</w:t>
          </w:r>
        </w:sdtContent>
      </w:sdt>
      <w:r>
        <w:t xml:space="preserve"> </w:t>
      </w:r>
      <w:r>
        <w:t>And h</w:t>
      </w:r>
      <w:r>
        <w:t xml:space="preserve">ow does that fit into the clean air strategy? </w:t>
      </w:r>
    </w:p>
    <w:p w:rsidR="009F6B84" w:rsidP="00B34A8A">
      <w:pPr>
        <w:pStyle w:val="Answer"/>
      </w:pPr>
      <w:sdt>
        <w:sdtPr>
          <w:alias w:val="Witness"/>
          <w:id w:val="-630939015"/>
          <w:placeholder>
            <w:docPart w:val="E327A7AA06934062BB704D005636B7EA"/>
          </w:placeholder>
          <w:richText/>
        </w:sdtPr>
        <w:sdtContent>
          <w:r w:rsidRPr="003E7FB2">
            <w:rPr>
              <w:b/>
              <w:i/>
            </w:rPr>
            <w:t>Rachel Maclean:</w:t>
          </w:r>
          <w:r w:rsidRPr="004E237F">
            <w:rPr>
              <w:b/>
            </w:rPr>
            <w:t xml:space="preserve"> </w:t>
          </w:r>
        </w:sdtContent>
      </w:sdt>
      <w:r>
        <w:t>Throughout the whole pandemic period, we were asking exactly those questions of Andrew and</w:t>
      </w:r>
      <w:r>
        <w:t xml:space="preserve"> the team</w:t>
      </w:r>
      <w:r>
        <w:t>.</w:t>
      </w:r>
      <w:r>
        <w:t xml:space="preserve"> “Are you sure we still need to implement these clean air zones, charging or not?” There is no road traffic, people are working from home and there are long-term behaviour shifts. The evidence has shown us—and I will ask Andrew, who has the techn</w:t>
      </w:r>
      <w:r>
        <w:t>ical details—that, despite the pandemic, road traffic is still a bit lower, but it is ticking up again. Even though you might not see the peaks and troughs, you see more spread</w:t>
      </w:r>
      <w:r>
        <w:t>-</w:t>
      </w:r>
      <w:r>
        <w:t>out patterns of road traffic.</w:t>
      </w:r>
    </w:p>
    <w:p w:rsidR="00B34A8A" w:rsidP="00B34A8A">
      <w:pPr>
        <w:pStyle w:val="Answer"/>
      </w:pPr>
      <w:r>
        <w:t xml:space="preserve">The general consensus and conclusion </w:t>
      </w:r>
      <w:r>
        <w:t>is</w:t>
      </w:r>
      <w:r>
        <w:t xml:space="preserve"> that, des</w:t>
      </w:r>
      <w:r>
        <w:t>pite all that</w:t>
      </w:r>
      <w:r>
        <w:t>—</w:t>
      </w:r>
      <w:r>
        <w:t>the fact there has been this reduction, especially at the beginning of the pandemic</w:t>
      </w:r>
      <w:r>
        <w:t>—</w:t>
      </w:r>
      <w:r>
        <w:t xml:space="preserve">we are still seeing air quality problems and exceedances. It is not a solution for us </w:t>
      </w:r>
      <w:r>
        <w:t xml:space="preserve">not </w:t>
      </w:r>
      <w:r>
        <w:t>to roll out clean air zones in those areas. The monitoring has conti</w:t>
      </w:r>
      <w:r>
        <w:t xml:space="preserve">nued. Does Bill want to add something on the technical details of that? </w:t>
      </w:r>
    </w:p>
    <w:p w:rsidR="00B34A8A" w:rsidP="00B34A8A">
      <w:pPr>
        <w:pStyle w:val="Answer"/>
      </w:pPr>
      <w:sdt>
        <w:sdtPr>
          <w:alias w:val="Witness"/>
          <w:id w:val="86665994"/>
          <w:placeholder>
            <w:docPart w:val="E327A7AA06934062BB704D005636B7EA"/>
          </w:placeholder>
          <w:richText/>
        </w:sdtPr>
        <w:sdtContent>
          <w:r w:rsidRPr="003E7FB2">
            <w:rPr>
              <w:b/>
              <w:i/>
            </w:rPr>
            <w:t>Rebecca Pow:</w:t>
          </w:r>
          <w:r w:rsidRPr="003A3FAF">
            <w:rPr>
              <w:b/>
            </w:rPr>
            <w:t xml:space="preserve"> </w:t>
          </w:r>
        </w:sdtContent>
      </w:sdt>
      <w:r>
        <w:t>I will do an overv</w:t>
      </w:r>
      <w:r>
        <w:t>iew</w:t>
      </w:r>
      <w:r>
        <w:t>,</w:t>
      </w:r>
      <w:r>
        <w:t xml:space="preserve"> and then Bill has the nitty-</w:t>
      </w:r>
      <w:r>
        <w:t>gritty detail. It is really important, and lots of MPs pushed us on this, Chair, including you, I think. We did a call for evidence very early in the lockdown, between March and June, with the air quality expert group. Their findings were very much as Mini</w:t>
      </w:r>
      <w:r>
        <w:t xml:space="preserve">ster Maclean has said. </w:t>
      </w:r>
      <w:r>
        <w:t>NO</w:t>
      </w:r>
      <w:r w:rsidRPr="00595CE1">
        <w:rPr>
          <w:vertAlign w:val="subscript"/>
        </w:rPr>
        <w:t>X</w:t>
      </w:r>
      <w:r>
        <w:t xml:space="preserve"> </w:t>
      </w:r>
      <w:r>
        <w:t>went down initially</w:t>
      </w:r>
      <w:r>
        <w:t>,</w:t>
      </w:r>
      <w:r>
        <w:t xml:space="preserve"> because there were not so many cars, but it is creeping back up. Interestingly, the </w:t>
      </w:r>
      <w:r>
        <w:t>PM</w:t>
      </w:r>
      <w:r w:rsidRPr="00E51017">
        <w:rPr>
          <w:vertAlign w:val="subscript"/>
        </w:rPr>
        <w:t>2.5</w:t>
      </w:r>
      <w:r>
        <w:t xml:space="preserve"> did not change very much. Part of that </w:t>
      </w:r>
      <w:r>
        <w:t>is</w:t>
      </w:r>
      <w:r>
        <w:t xml:space="preserve"> because we get the knock-on effect from other countries. There was a strange</w:t>
      </w:r>
      <w:r>
        <w:t xml:space="preserve"> wind from Europe and a lot of pollutants came across, so that affected us here. </w:t>
      </w:r>
      <w:r>
        <w:t>It tells us that it is a very complicated picture, so we have been gathering more evidence and working in conjunction with COMEAP, the medical group.</w:t>
      </w:r>
    </w:p>
    <w:p w:rsidR="00B34A8A" w:rsidP="00B34A8A">
      <w:pPr>
        <w:pStyle w:val="Question"/>
        <w:numPr>
          <w:ilvl w:val="0"/>
          <w:numId w:val="9"/>
        </w:numPr>
      </w:pPr>
      <w:sdt>
        <w:sdtPr>
          <w:alias w:val="Member"/>
          <w:tag w:val="&lt;Member mnisId='4072' dodsId='28723'&gt;"/>
          <w:id w:val="486444875"/>
          <w:placeholder>
            <w:docPart w:val="E327A7AA06934062BB704D005636B7EA"/>
          </w:placeholder>
          <w:richText/>
        </w:sdtPr>
        <w:sdtContent>
          <w:r w:rsidRPr="003A3FAF">
            <w:rPr>
              <w:b/>
            </w:rPr>
            <w:t>Chair:</w:t>
          </w:r>
        </w:sdtContent>
      </w:sdt>
      <w:r>
        <w:t xml:space="preserve"> Can these partic</w:t>
      </w:r>
      <w:r>
        <w:t>ulates travel a great distance?</w:t>
      </w:r>
    </w:p>
    <w:p w:rsidR="00B34A8A" w:rsidP="00B34A8A">
      <w:pPr>
        <w:pStyle w:val="Answer"/>
      </w:pPr>
      <w:sdt>
        <w:sdtPr>
          <w:alias w:val="Witness"/>
          <w:id w:val="-139042957"/>
          <w:placeholder>
            <w:docPart w:val="E327A7AA06934062BB704D005636B7EA"/>
          </w:placeholder>
          <w:richText/>
        </w:sdtPr>
        <w:sdtContent>
          <w:r w:rsidRPr="003E7FB2">
            <w:rPr>
              <w:b/>
              <w:i/>
            </w:rPr>
            <w:t>Rebecca Pow:</w:t>
          </w:r>
          <w:r w:rsidRPr="003A3FAF">
            <w:rPr>
              <w:b/>
            </w:rPr>
            <w:t xml:space="preserve"> </w:t>
          </w:r>
        </w:sdtContent>
      </w:sdt>
      <w:r>
        <w:t xml:space="preserve">They can travel a great distance. I am not sure I should say this, </w:t>
      </w:r>
      <w:r>
        <w:t>as</w:t>
      </w:r>
      <w:r>
        <w:t xml:space="preserve"> we are all pushing for electric cars</w:t>
      </w:r>
      <w:r>
        <w:t>, but t</w:t>
      </w:r>
      <w:r>
        <w:t>hey still have tyres and brakes, which give off fine particulate matter. This is a large picture</w:t>
      </w:r>
      <w:r>
        <w:t>,</w:t>
      </w:r>
      <w:r>
        <w:t xml:space="preserve"> and it is not just one source. There is some finer detail on that. We did the call for evidence and </w:t>
      </w:r>
      <w:r>
        <w:t xml:space="preserve">there </w:t>
      </w:r>
      <w:r>
        <w:t>was another ONS study done in August</w:t>
      </w:r>
      <w:r>
        <w:t xml:space="preserve">. </w:t>
      </w:r>
      <w:r>
        <w:t>T</w:t>
      </w:r>
      <w:r>
        <w:t xml:space="preserve">he details were then presented to all Departments, </w:t>
      </w:r>
      <w:r>
        <w:t>H</w:t>
      </w:r>
      <w:r>
        <w:t xml:space="preserve">ealth, </w:t>
      </w:r>
      <w:r>
        <w:t>T</w:t>
      </w:r>
      <w:r>
        <w:t>ransport and Defra, to have a look at what the si</w:t>
      </w:r>
      <w:r>
        <w:t>tuation was. Nothing is clear</w:t>
      </w:r>
      <w:r>
        <w:t>-</w:t>
      </w:r>
      <w:r>
        <w:t>cut. There is no</w:t>
      </w:r>
      <w:r>
        <w:t xml:space="preserve"> clear-</w:t>
      </w:r>
      <w:r>
        <w:t>cut “lockdown caused air pollution to go away</w:t>
      </w:r>
      <w:r>
        <w:t>.</w:t>
      </w:r>
      <w:r>
        <w:t xml:space="preserve">” That is not the case. Bill has a little more fine, granular detail on what we have found so far, but it is all ongoing. </w:t>
      </w:r>
    </w:p>
    <w:p w:rsidR="00B34A8A" w:rsidP="00B34A8A">
      <w:pPr>
        <w:pStyle w:val="Answer"/>
      </w:pPr>
      <w:sdt>
        <w:sdtPr>
          <w:alias w:val="Witness"/>
          <w:id w:val="447290190"/>
          <w:placeholder>
            <w:docPart w:val="E327A7AA06934062BB704D005636B7EA"/>
          </w:placeholder>
          <w:richText/>
        </w:sdtPr>
        <w:sdtContent>
          <w:r w:rsidRPr="006D0672">
            <w:rPr>
              <w:b/>
              <w:i/>
            </w:rPr>
            <w:t>Dr Parish:</w:t>
          </w:r>
          <w:r w:rsidRPr="003A3FAF">
            <w:rPr>
              <w:b/>
            </w:rPr>
            <w:t xml:space="preserve"> </w:t>
          </w:r>
        </w:sdtContent>
      </w:sdt>
      <w:r>
        <w:t xml:space="preserve">We keep the levels of pollution under constant review with our live monitoring network. The air quality expert group </w:t>
      </w:r>
      <w:r>
        <w:t>has</w:t>
      </w:r>
      <w:r>
        <w:t xml:space="preserve"> been helping us interpret that information as we measure the changes once lockdown started in March and then through later in the year.</w:t>
      </w:r>
      <w:r>
        <w:t xml:space="preserve"> We will keep that under review and watch how the pollution profile is changing as traffic levels are building up. </w:t>
      </w:r>
      <w:r>
        <w:t>W</w:t>
      </w:r>
      <w:r>
        <w:t>hile traffic levels build up, it is congestion, stopping and starting, that generates most of the NO</w:t>
      </w:r>
      <w:r w:rsidRPr="001669C2">
        <w:rPr>
          <w:rFonts w:cs="Times New Roman (Body CS)"/>
          <w:vertAlign w:val="subscript"/>
        </w:rPr>
        <w:t>2</w:t>
      </w:r>
      <w:r>
        <w:t xml:space="preserve"> exceedances. Even if you have traffic,</w:t>
      </w:r>
      <w:r>
        <w:t xml:space="preserve"> you will get less build up</w:t>
      </w:r>
      <w:r w:rsidRPr="001669C2">
        <w:t xml:space="preserve"> </w:t>
      </w:r>
      <w:r>
        <w:t>if it is flowing</w:t>
      </w:r>
      <w:r>
        <w:t>. The minute you start to get serious tailbacks</w:t>
      </w:r>
      <w:r>
        <w:t>,</w:t>
      </w:r>
      <w:r>
        <w:t xml:space="preserve"> et cetera, that is when your hotspots start to become significant.</w:t>
      </w:r>
    </w:p>
    <w:p w:rsidR="00B34A8A" w:rsidP="00B34A8A">
      <w:pPr>
        <w:pStyle w:val="Answer"/>
      </w:pPr>
      <w:r>
        <w:t>We are learning in real time how the traffic responds and how more people are probably using pri</w:t>
      </w:r>
      <w:r>
        <w:t>vate transport, because they are understandably worried about public transport. We will keep that under review and the expert group will help us interpret that</w:t>
      </w:r>
      <w:r>
        <w:t>,</w:t>
      </w:r>
      <w:r>
        <w:t xml:space="preserve"> in the same way as we tried to work out what was happening with the particulate matter. Over Ap</w:t>
      </w:r>
      <w:r>
        <w:t>ril, we had a huge quantity of easterly winds, and that was directly correlated with the spikes of particulate matter we were getting. Once the wind swung back to the south</w:t>
      </w:r>
      <w:r>
        <w:t>-</w:t>
      </w:r>
      <w:r>
        <w:t>west, the particulate matter levels in June dropped quite significantly.</w:t>
      </w:r>
    </w:p>
    <w:p w:rsidR="00B34A8A" w:rsidP="00B34A8A">
      <w:pPr>
        <w:pStyle w:val="Remark"/>
      </w:pPr>
      <w:sdt>
        <w:sdtPr>
          <w:alias w:val="Member"/>
          <w:tag w:val="&lt;Member mnisId='4072' dodsId='28723'&gt;"/>
          <w:id w:val="1811588779"/>
          <w:placeholder>
            <w:docPart w:val="E327A7AA06934062BB704D005636B7EA"/>
          </w:placeholder>
          <w:richText/>
        </w:sdtPr>
        <w:sdtContent>
          <w:r w:rsidRPr="003A3FAF">
            <w:rPr>
              <w:b/>
            </w:rPr>
            <w:t>Chair:</w:t>
          </w:r>
        </w:sdtContent>
      </w:sdt>
      <w:r>
        <w:t xml:space="preserve"> It is always good to get a wind from the south</w:t>
      </w:r>
      <w:r>
        <w:t>-</w:t>
      </w:r>
      <w:r>
        <w:t>west. You can be absolutely certain that will bring much good to the country. That is an aside. I do not think I have a lot of scientific knowledge on whether that is effective. Thank you, Bill. I am only jok</w:t>
      </w:r>
      <w:r>
        <w:t xml:space="preserve">ing. </w:t>
      </w:r>
    </w:p>
    <w:p w:rsidR="00B34A8A" w:rsidP="00B34A8A">
      <w:pPr>
        <w:pStyle w:val="Remark"/>
      </w:pPr>
      <w:sdt>
        <w:sdtPr>
          <w:alias w:val="Member"/>
          <w:tag w:val="&lt;Member mnisId='4853' dodsId=''&gt;"/>
          <w:id w:val="-321664386"/>
          <w:placeholder>
            <w:docPart w:val="E327A7AA06934062BB704D005636B7EA"/>
          </w:placeholder>
          <w:richText/>
        </w:sdtPr>
        <w:sdtContent>
          <w:r>
            <w:rPr>
              <w:b/>
            </w:rPr>
            <w:t>Dr Hudson:</w:t>
          </w:r>
        </w:sdtContent>
      </w:sdt>
      <w:r>
        <w:t xml:space="preserve"> Those answers are really helpful. As the traffic levels have come back up, there still is </w:t>
      </w:r>
      <w:r>
        <w:t>a</w:t>
      </w:r>
      <w:r>
        <w:t xml:space="preserve"> need for these clean air zones. It is interesting</w:t>
      </w:r>
      <w:r>
        <w:t>,</w:t>
      </w:r>
      <w:r>
        <w:t xml:space="preserve"> and it is great that it is still being monitored. If the traffic levels are still there but th</w:t>
      </w:r>
      <w:r>
        <w:t xml:space="preserve">ey are perhaps moving in different ways and people’s behaviour has changed, </w:t>
      </w:r>
      <w:r>
        <w:t>th</w:t>
      </w:r>
      <w:r>
        <w:t>e lessons learned as to how these plans are put in place can be taken forward. Despite heavy usage, we can get some good lessons that can be developed into these new plans. We st</w:t>
      </w:r>
      <w:r>
        <w:t>ill need to address the air quality issue. That is really helpful</w:t>
      </w:r>
      <w:r>
        <w:t>,</w:t>
      </w:r>
      <w:r>
        <w:t xml:space="preserve"> and</w:t>
      </w:r>
      <w:r>
        <w:t xml:space="preserve"> this evidence base </w:t>
      </w:r>
      <w:r>
        <w:t>is taking it forward.</w:t>
      </w:r>
    </w:p>
    <w:p w:rsidR="00B34A8A" w:rsidP="00B34A8A">
      <w:pPr>
        <w:pStyle w:val="Remark"/>
      </w:pPr>
      <w:sdt>
        <w:sdtPr>
          <w:alias w:val="Member"/>
          <w:tag w:val="&lt;Member mnisId='4072' dodsId='28723'&gt;"/>
          <w:id w:val="1660339209"/>
          <w:placeholder>
            <w:docPart w:val="E327A7AA06934062BB704D005636B7EA"/>
          </w:placeholder>
          <w:richText/>
        </w:sdtPr>
        <w:sdtContent>
          <w:r w:rsidRPr="003A3FAF">
            <w:rPr>
              <w:b/>
            </w:rPr>
            <w:t>Chair:</w:t>
          </w:r>
        </w:sdtContent>
      </w:sdt>
      <w:r>
        <w:t xml:space="preserve"> It also shows that action needs to be taken internationally to improve quality across Europe and the world. That one is interesting. </w:t>
      </w:r>
    </w:p>
    <w:p w:rsidR="00B34A8A" w:rsidP="00B34A8A">
      <w:pPr>
        <w:pStyle w:val="Question"/>
        <w:numPr>
          <w:ilvl w:val="0"/>
          <w:numId w:val="9"/>
        </w:numPr>
      </w:pPr>
      <w:sdt>
        <w:sdtPr>
          <w:alias w:val="Member"/>
          <w:tag w:val="&lt;Member mnisId='146' dodsId='25651'&gt;"/>
          <w:id w:val="667369738"/>
          <w:placeholder>
            <w:docPart w:val="E327A7AA06934062BB704D005636B7EA"/>
          </w:placeholder>
          <w:richText/>
        </w:sdtPr>
        <w:sdtContent>
          <w:r w:rsidRPr="003A3FAF">
            <w:rPr>
              <w:b/>
            </w:rPr>
            <w:t>B</w:t>
          </w:r>
          <w:r w:rsidRPr="003A3FAF">
            <w:rPr>
              <w:b/>
            </w:rPr>
            <w:t>arry Gardiner:</w:t>
          </w:r>
        </w:sdtContent>
      </w:sdt>
      <w:r>
        <w:t xml:space="preserve"> Dr Parish, Defra commissioned technical analysis by King’s College London and Imperial College last year. Can you remind the Committee what they concluded about the possibility of achieving the WHO guidelines for </w:t>
      </w:r>
      <w:r>
        <w:t>PM</w:t>
      </w:r>
      <w:r w:rsidRPr="00E51017">
        <w:rPr>
          <w:vertAlign w:val="subscript"/>
        </w:rPr>
        <w:t>2.5</w:t>
      </w:r>
      <w:r>
        <w:t>?</w:t>
      </w:r>
    </w:p>
    <w:p w:rsidR="00B34A8A" w:rsidP="00B34A8A">
      <w:pPr>
        <w:pStyle w:val="Answer"/>
      </w:pPr>
      <w:sdt>
        <w:sdtPr>
          <w:alias w:val="Witness"/>
          <w:id w:val="1626505857"/>
          <w:placeholder>
            <w:docPart w:val="E327A7AA06934062BB704D005636B7EA"/>
          </w:placeholder>
          <w:richText/>
        </w:sdtPr>
        <w:sdtContent>
          <w:r w:rsidRPr="006D0672">
            <w:rPr>
              <w:b/>
              <w:i/>
            </w:rPr>
            <w:t>Dr Parish:</w:t>
          </w:r>
          <w:r w:rsidRPr="00E452ED">
            <w:rPr>
              <w:b/>
            </w:rPr>
            <w:t xml:space="preserve"> </w:t>
          </w:r>
        </w:sdtContent>
      </w:sdt>
      <w:r>
        <w:t>We com</w:t>
      </w:r>
      <w:r>
        <w:t>missioned this work in response to a commitment we made in the clean air strategy to assess the potential achievability of WHO air quality guidelines. The key conclusion was that, while it is technically feasible to achieve the World Health Organi</w:t>
      </w:r>
      <w:r>
        <w:t>s</w:t>
      </w:r>
      <w:r>
        <w:t>ation gu</w:t>
      </w:r>
      <w:r>
        <w:t xml:space="preserve">idelines of 10 micrograms, we do not know how we are going to do it, in terms of the myriad interventions we would need to make, to make incremental reductions across all sectors of the economy. </w:t>
      </w:r>
    </w:p>
    <w:p w:rsidR="000A216C" w:rsidRPr="000A216C" w:rsidP="00B34A8A">
      <w:pPr>
        <w:pStyle w:val="Answer"/>
      </w:pPr>
      <w:r>
        <w:t>A</w:t>
      </w:r>
      <w:r>
        <w:t>s</w:t>
      </w:r>
      <w:r>
        <w:t xml:space="preserve"> </w:t>
      </w:r>
      <w:r>
        <w:t xml:space="preserve">a </w:t>
      </w:r>
      <w:r>
        <w:t xml:space="preserve">reminder </w:t>
      </w:r>
      <w:r>
        <w:t xml:space="preserve">about </w:t>
      </w:r>
      <w:r>
        <w:t>London, being such a huge city, where yo</w:t>
      </w:r>
      <w:r>
        <w:t xml:space="preserve">u have a lot of people living in the south east, all going about their everyday lives, </w:t>
      </w:r>
      <w:r>
        <w:t xml:space="preserve">it </w:t>
      </w:r>
      <w:r>
        <w:t xml:space="preserve">generates an awful lot of particulate matter from everything we do. Where you have friction, you have </w:t>
      </w:r>
      <w:r w:rsidRPr="000A216C">
        <w:t xml:space="preserve">particulate matter. The background level </w:t>
      </w:r>
      <w:r w:rsidRPr="000A216C">
        <w:t xml:space="preserve">of particulate </w:t>
      </w:r>
      <w:r w:rsidRPr="000A216C">
        <w:t>in Londo</w:t>
      </w:r>
      <w:r w:rsidRPr="000A216C">
        <w:t>n, before you even add the key anthropogenic sources, such as domestic combustion, transport</w:t>
      </w:r>
      <w:r>
        <w:t>,</w:t>
      </w:r>
      <w:r w:rsidRPr="000A216C">
        <w:t xml:space="preserve"> et cetera, is modelled to be about 6 micrograms. That baseline is quite high. </w:t>
      </w:r>
    </w:p>
    <w:p w:rsidR="00957B37" w:rsidP="00957B37">
      <w:pPr>
        <w:pStyle w:val="Answer"/>
      </w:pPr>
      <w:r w:rsidRPr="000A216C">
        <w:t>Our conclusions were that, across much of the country, we could probably achieve WH</w:t>
      </w:r>
      <w:r w:rsidRPr="000A216C">
        <w:t>O guideline levels.</w:t>
      </w:r>
      <w:r w:rsidRPr="000A216C">
        <w:t xml:space="preserve"> </w:t>
      </w:r>
      <w:r w:rsidRPr="000A216C">
        <w:t>In London, being</w:t>
      </w:r>
      <w:r w:rsidRPr="000A216C">
        <w:t xml:space="preserve"> such a big city, it would be challenging</w:t>
      </w:r>
      <w:r w:rsidRPr="000A216C">
        <w:t>.</w:t>
      </w:r>
      <w:r w:rsidRPr="000A216C">
        <w:t xml:space="preserve"> </w:t>
      </w:r>
      <w:r w:rsidRPr="000A216C">
        <w:t xml:space="preserve">We </w:t>
      </w:r>
      <w:r w:rsidRPr="000A216C">
        <w:t>need to do the groundwork to look at what interventions we need to make in order to make</w:t>
      </w:r>
      <w:r>
        <w:t xml:space="preserve"> it possible to reach 10 micrograms.</w:t>
      </w:r>
    </w:p>
    <w:p w:rsidR="00957B37" w:rsidP="00957B37">
      <w:pPr>
        <w:pStyle w:val="Question"/>
        <w:numPr>
          <w:ilvl w:val="0"/>
          <w:numId w:val="9"/>
        </w:numPr>
      </w:pPr>
      <w:sdt>
        <w:sdtPr>
          <w:alias w:val="Member"/>
          <w:tag w:val="&lt;Member mnisId='146' dodsId='25651'&gt;"/>
          <w:id w:val="-1159078536"/>
          <w:placeholder>
            <w:docPart w:val="84F45F09CC9445E6996648BB33895166"/>
          </w:placeholder>
          <w:richText/>
        </w:sdtPr>
        <w:sdtContent>
          <w:r w:rsidRPr="00E452ED">
            <w:rPr>
              <w:b/>
            </w:rPr>
            <w:t>Barry Gardiner:</w:t>
          </w:r>
        </w:sdtContent>
      </w:sdt>
      <w:r>
        <w:t xml:space="preserve"> That is extremely helpful. It s</w:t>
      </w:r>
      <w:r>
        <w:t>ets out very clearly that, while it is technical</w:t>
      </w:r>
      <w:r>
        <w:t>ly possible, the Government do</w:t>
      </w:r>
      <w:r>
        <w:t xml:space="preserve"> not yet </w:t>
      </w:r>
      <w:r>
        <w:t xml:space="preserve">know </w:t>
      </w:r>
      <w:r>
        <w:t xml:space="preserve">how </w:t>
      </w:r>
      <w:r>
        <w:t>they</w:t>
      </w:r>
      <w:r>
        <w:t xml:space="preserve"> would go about implementing it. Were you in your current post when Michael Gove was the Environment Secretary?</w:t>
      </w:r>
    </w:p>
    <w:p w:rsidR="00957B37" w:rsidP="00957B37">
      <w:pPr>
        <w:pStyle w:val="Answer"/>
      </w:pPr>
      <w:sdt>
        <w:sdtPr>
          <w:alias w:val="Witness"/>
          <w:id w:val="251165327"/>
          <w:placeholder>
            <w:docPart w:val="84F45F09CC9445E6996648BB33895166"/>
          </w:placeholder>
          <w:richText/>
        </w:sdtPr>
        <w:sdtContent>
          <w:r w:rsidRPr="00AC4C86">
            <w:rPr>
              <w:b/>
              <w:i/>
            </w:rPr>
            <w:t xml:space="preserve">Dr </w:t>
          </w:r>
          <w:r>
            <w:rPr>
              <w:b/>
              <w:i/>
            </w:rPr>
            <w:t>Parish:</w:t>
          </w:r>
          <w:r w:rsidRPr="00E452ED">
            <w:rPr>
              <w:b/>
            </w:rPr>
            <w:t xml:space="preserve"> </w:t>
          </w:r>
        </w:sdtContent>
      </w:sdt>
      <w:r>
        <w:t>I was.</w:t>
      </w:r>
    </w:p>
    <w:p w:rsidR="00957B37" w:rsidP="00957B37">
      <w:pPr>
        <w:pStyle w:val="Question"/>
        <w:numPr>
          <w:ilvl w:val="0"/>
          <w:numId w:val="9"/>
        </w:numPr>
      </w:pPr>
      <w:sdt>
        <w:sdtPr>
          <w:alias w:val="Member"/>
          <w:tag w:val="&lt;Member mnisId='146' dodsId='25651'&gt;"/>
          <w:id w:val="-2144641005"/>
          <w:placeholder>
            <w:docPart w:val="84F45F09CC9445E6996648BB33895166"/>
          </w:placeholder>
          <w:richText/>
        </w:sdtPr>
        <w:sdtContent>
          <w:r w:rsidRPr="00E452ED">
            <w:rPr>
              <w:b/>
            </w:rPr>
            <w:t>Barry Gardiner:</w:t>
          </w:r>
        </w:sdtContent>
      </w:sdt>
      <w:r>
        <w:t xml:space="preserve"> That is also helpful. Do you recall that he said that the new Environment Bill should introduce “a legally</w:t>
      </w:r>
      <w:r>
        <w:t xml:space="preserve"> binding commitment on particulate matter so that no part of the country exceeds the levels recommended by the WHO</w:t>
      </w:r>
      <w:r>
        <w:t>”?</w:t>
      </w:r>
      <w:r>
        <w:t xml:space="preserve"> When he said that, what advice did you give him about the level that should be set?</w:t>
      </w:r>
    </w:p>
    <w:p w:rsidR="00957B37" w:rsidP="00957B37">
      <w:pPr>
        <w:pStyle w:val="Question"/>
        <w:numPr>
          <w:ilvl w:val="0"/>
          <w:numId w:val="0"/>
        </w:numPr>
        <w:ind w:left="794"/>
      </w:pPr>
      <w:sdt>
        <w:sdtPr>
          <w:alias w:val="Member"/>
          <w:tag w:val="&lt;Member mnisId='4072' dodsId='28723'&gt;"/>
          <w:id w:val="278463600"/>
          <w:placeholder>
            <w:docPart w:val="84F45F09CC9445E6996648BB33895166"/>
          </w:placeholder>
          <w:richText/>
        </w:sdtPr>
        <w:sdtContent>
          <w:r w:rsidRPr="00F814FA">
            <w:rPr>
              <w:b/>
            </w:rPr>
            <w:t>Chair:</w:t>
          </w:r>
        </w:sdtContent>
      </w:sdt>
      <w:r>
        <w:t xml:space="preserve"> Dr Parish, I will let you answer that one, but</w:t>
      </w:r>
      <w:r>
        <w:t xml:space="preserve"> then I am going to bring in the Minister because I am a little concerned about the questioning here. Would you give an answer to Mr Gardiner, please?</w:t>
      </w:r>
    </w:p>
    <w:p w:rsidR="00957B37" w:rsidP="00957B37">
      <w:pPr>
        <w:pStyle w:val="Question"/>
        <w:numPr>
          <w:ilvl w:val="0"/>
          <w:numId w:val="0"/>
        </w:numPr>
        <w:ind w:left="794"/>
      </w:pPr>
      <w:sdt>
        <w:sdtPr>
          <w:alias w:val="Member"/>
          <w:tag w:val="&lt;Member mnisId='146' dodsId='25651'&gt;"/>
          <w:id w:val="776377409"/>
          <w:placeholder>
            <w:docPart w:val="84F45F09CC9445E6996648BB33895166"/>
          </w:placeholder>
          <w:richText/>
        </w:sdtPr>
        <w:sdtContent>
          <w:r w:rsidRPr="00F814FA">
            <w:rPr>
              <w:b/>
            </w:rPr>
            <w:t>Barry Gardiner:</w:t>
          </w:r>
        </w:sdtContent>
      </w:sdt>
      <w:r>
        <w:t xml:space="preserve"> We are getting answers.</w:t>
      </w:r>
    </w:p>
    <w:p w:rsidR="00957B37" w:rsidP="00957B37">
      <w:pPr>
        <w:pStyle w:val="Question"/>
        <w:numPr>
          <w:ilvl w:val="0"/>
          <w:numId w:val="0"/>
        </w:numPr>
        <w:ind w:left="794"/>
      </w:pPr>
      <w:sdt>
        <w:sdtPr>
          <w:alias w:val="Member"/>
          <w:tag w:val="&lt;Member mnisId='4072' dodsId='28723'&gt;"/>
          <w:id w:val="-675886753"/>
          <w:placeholder>
            <w:docPart w:val="84F45F09CC9445E6996648BB33895166"/>
          </w:placeholder>
          <w:richText/>
        </w:sdtPr>
        <w:sdtContent>
          <w:r w:rsidRPr="00F814FA">
            <w:rPr>
              <w:b/>
            </w:rPr>
            <w:t>Chair:</w:t>
          </w:r>
        </w:sdtContent>
      </w:sdt>
      <w:r>
        <w:t xml:space="preserve"> You have to be careful </w:t>
      </w:r>
      <w:r>
        <w:t xml:space="preserve">about </w:t>
      </w:r>
      <w:r>
        <w:t>how much you politicise t</w:t>
      </w:r>
      <w:r>
        <w:t>hose giving advice</w:t>
      </w:r>
      <w:r>
        <w:t>, dare I say it</w:t>
      </w:r>
      <w:r>
        <w:t>.</w:t>
      </w:r>
    </w:p>
    <w:p w:rsidR="00957B37" w:rsidP="00957B37">
      <w:pPr>
        <w:pStyle w:val="Question"/>
        <w:numPr>
          <w:ilvl w:val="0"/>
          <w:numId w:val="0"/>
        </w:numPr>
        <w:ind w:left="794"/>
      </w:pPr>
      <w:sdt>
        <w:sdtPr>
          <w:alias w:val="Member"/>
          <w:tag w:val="&lt;Member mnisId='146' dodsId='25651'&gt;"/>
          <w:id w:val="2091113674"/>
          <w:placeholder>
            <w:docPart w:val="84F45F09CC9445E6996648BB33895166"/>
          </w:placeholder>
          <w:richText/>
        </w:sdtPr>
        <w:sdtContent>
          <w:r w:rsidRPr="00000376">
            <w:rPr>
              <w:b/>
            </w:rPr>
            <w:t>Barry Gardiner:</w:t>
          </w:r>
        </w:sdtContent>
      </w:sdt>
      <w:r>
        <w:t xml:space="preserve"> I </w:t>
      </w:r>
      <w:r>
        <w:t>do not intend to do that at all</w:t>
      </w:r>
      <w:r>
        <w:t xml:space="preserve">. The clarity came from </w:t>
      </w:r>
      <w:r>
        <w:t>the Secretary of State at that time.</w:t>
      </w:r>
    </w:p>
    <w:p w:rsidR="00957B37" w:rsidRPr="00000376" w:rsidP="00957B37">
      <w:pPr>
        <w:pStyle w:val="Question"/>
        <w:numPr>
          <w:ilvl w:val="0"/>
          <w:numId w:val="0"/>
        </w:numPr>
        <w:ind w:left="794"/>
      </w:pPr>
      <w:sdt>
        <w:sdtPr>
          <w:alias w:val="Member"/>
          <w:tag w:val="&lt;Member mnisId='4072' dodsId='28723'&gt;"/>
          <w:id w:val="1422759522"/>
          <w:placeholder>
            <w:docPart w:val="84F45F09CC9445E6996648BB33895166"/>
          </w:placeholder>
          <w:richText/>
        </w:sdtPr>
        <w:sdtContent>
          <w:r w:rsidRPr="00000376">
            <w:rPr>
              <w:b/>
            </w:rPr>
            <w:t>Chair:</w:t>
          </w:r>
        </w:sdtContent>
      </w:sdt>
      <w:r>
        <w:t xml:space="preserve"> These questions are better answered by Ministers rather than by Dr Parish, if you see what I mean</w:t>
      </w:r>
      <w:r>
        <w:t>.</w:t>
      </w:r>
      <w:r>
        <w:t xml:space="preserve"> </w:t>
      </w:r>
      <w:r>
        <w:t>I</w:t>
      </w:r>
      <w:r>
        <w:t xml:space="preserve">f </w:t>
      </w:r>
      <w:r>
        <w:t>Dr Parish is happy to answer the question, it is up to him.</w:t>
      </w:r>
    </w:p>
    <w:p w:rsidR="00957B37" w:rsidP="00957B37">
      <w:pPr>
        <w:pStyle w:val="Answer"/>
      </w:pPr>
      <w:sdt>
        <w:sdtPr>
          <w:alias w:val="Witness"/>
          <w:id w:val="1350142357"/>
          <w:placeholder>
            <w:docPart w:val="84F45F09CC9445E6996648BB33895166"/>
          </w:placeholder>
          <w:richText/>
        </w:sdtPr>
        <w:sdtContent>
          <w:r w:rsidRPr="00AC4C86">
            <w:rPr>
              <w:b/>
              <w:i/>
            </w:rPr>
            <w:t xml:space="preserve">Dr </w:t>
          </w:r>
          <w:r>
            <w:rPr>
              <w:b/>
              <w:i/>
            </w:rPr>
            <w:t>Parish:</w:t>
          </w:r>
          <w:r w:rsidRPr="00F814FA">
            <w:rPr>
              <w:b/>
            </w:rPr>
            <w:t xml:space="preserve"> </w:t>
          </w:r>
        </w:sdtContent>
      </w:sdt>
      <w:r>
        <w:t xml:space="preserve">My advice was based on the evidence we built up at the time we were drafting the </w:t>
      </w:r>
      <w:r>
        <w:t>clean air strategy</w:t>
      </w:r>
      <w:r>
        <w:t>, recalling that the strategy is a Government strategy that Defra took the lead on</w:t>
      </w:r>
      <w:r>
        <w:t xml:space="preserve"> drafting, but we needed collective agreement across Whitehall as to the level of challenge and commitment. At the time, I was the </w:t>
      </w:r>
      <w:r>
        <w:t xml:space="preserve">head of the evidence team </w:t>
      </w:r>
      <w:r>
        <w:t>and my advice would have been that I did not know how I would be able to achieve</w:t>
      </w:r>
      <w:r>
        <w:t>,</w:t>
      </w:r>
      <w:r>
        <w:t xml:space="preserve"> or find a pathway</w:t>
      </w:r>
      <w:r>
        <w:t xml:space="preserve"> to achieving</w:t>
      </w:r>
      <w:r>
        <w:t>,</w:t>
      </w:r>
      <w:r>
        <w:t xml:space="preserve"> a level as low as 10 micrograms in a city like London at this time.</w:t>
      </w:r>
    </w:p>
    <w:p w:rsidR="00957B37" w:rsidP="00957B37">
      <w:pPr>
        <w:pStyle w:val="Question"/>
        <w:numPr>
          <w:ilvl w:val="0"/>
          <w:numId w:val="9"/>
        </w:numPr>
      </w:pPr>
      <w:sdt>
        <w:sdtPr>
          <w:alias w:val="Member"/>
          <w:tag w:val="&lt;Member mnisId='146' dodsId='25651'&gt;"/>
          <w:id w:val="1905327549"/>
          <w:placeholder>
            <w:docPart w:val="84F45F09CC9445E6996648BB33895166"/>
          </w:placeholder>
          <w:richText/>
        </w:sdtPr>
        <w:sdtContent>
          <w:r w:rsidRPr="00F814FA">
            <w:rPr>
              <w:b/>
            </w:rPr>
            <w:t>Barry Gardiner:</w:t>
          </w:r>
        </w:sdtContent>
      </w:sdt>
      <w:r>
        <w:t xml:space="preserve"> In other words, your advice at that time was very similar to the report from King’s College and Imperial. When you were talking about a whole</w:t>
      </w:r>
      <w:r>
        <w:t>-</w:t>
      </w:r>
      <w:r>
        <w:t>of-</w:t>
      </w:r>
      <w:r>
        <w:t>Government</w:t>
      </w:r>
      <w:r>
        <w:t xml:space="preserve"> approach, did you also give advice? We have heard from some of our witnesses in other sessions, particularly from local authorities, about the importance of having a national framework of low</w:t>
      </w:r>
      <w:r>
        <w:t>-</w:t>
      </w:r>
      <w:r>
        <w:t>emission zones to encourage all the cities and areas to partici</w:t>
      </w:r>
      <w:r>
        <w:t xml:space="preserve">pate. Was that also </w:t>
      </w:r>
      <w:r>
        <w:t xml:space="preserve">something </w:t>
      </w:r>
      <w:r>
        <w:t>you mentioned to the Secretary of State at that stage about a national framework and the importance of it</w:t>
      </w:r>
      <w:r>
        <w:t>?</w:t>
      </w:r>
    </w:p>
    <w:p w:rsidR="00957B37" w:rsidP="00957B37">
      <w:pPr>
        <w:pStyle w:val="Answer"/>
      </w:pPr>
      <w:sdt>
        <w:sdtPr>
          <w:alias w:val="Witness"/>
          <w:id w:val="-1229072893"/>
          <w:placeholder>
            <w:docPart w:val="84F45F09CC9445E6996648BB33895166"/>
          </w:placeholder>
          <w:richText/>
        </w:sdtPr>
        <w:sdtContent>
          <w:r w:rsidRPr="00AC4C86">
            <w:rPr>
              <w:b/>
              <w:i/>
            </w:rPr>
            <w:t xml:space="preserve">Dr </w:t>
          </w:r>
          <w:r>
            <w:rPr>
              <w:b/>
              <w:i/>
            </w:rPr>
            <w:t>Parish:</w:t>
          </w:r>
          <w:r w:rsidRPr="00F814FA">
            <w:rPr>
              <w:b/>
            </w:rPr>
            <w:t xml:space="preserve"> </w:t>
          </w:r>
        </w:sdtContent>
      </w:sdt>
      <w:r>
        <w:t xml:space="preserve">In the </w:t>
      </w:r>
      <w:r>
        <w:t>clean air strategy</w:t>
      </w:r>
      <w:r>
        <w:t>, we had a specific chapter about leadership</w:t>
      </w:r>
      <w:r>
        <w:t>. T</w:t>
      </w:r>
      <w:r>
        <w:t xml:space="preserve">he framework we set out in the strategy is now being put in place through the Environment Bill in terms of a duty to redo the UK </w:t>
      </w:r>
      <w:r>
        <w:t>national strategy for air quality</w:t>
      </w:r>
      <w:r>
        <w:t>. That framework for air quality has been renewed several times since the first one in 2007. T</w:t>
      </w:r>
      <w:r>
        <w:t>hat is our opportunity now, working with local authorities, about how we reframe the working relationship with local authorities but also ensure that the focus is clear on how we equip local authorities with the tools to drive down emissions where they are</w:t>
      </w:r>
      <w:r>
        <w:t xml:space="preserve"> really needed, for example focusing on areas where there are disproportionate levels of pollution affecting m</w:t>
      </w:r>
      <w:r>
        <w:t>ore people. It is a more health</w:t>
      </w:r>
      <w:r>
        <w:t>-</w:t>
      </w:r>
      <w:r>
        <w:t xml:space="preserve">based outcome as opposed to just focusing on limit values. </w:t>
      </w:r>
    </w:p>
    <w:p w:rsidR="00957B37" w:rsidP="00957B37">
      <w:pPr>
        <w:pStyle w:val="Question"/>
        <w:numPr>
          <w:ilvl w:val="0"/>
          <w:numId w:val="9"/>
        </w:numPr>
      </w:pPr>
      <w:sdt>
        <w:sdtPr>
          <w:alias w:val="Member"/>
          <w:tag w:val="&lt;Member mnisId='146' dodsId='25651'&gt;"/>
          <w:id w:val="379455569"/>
          <w:placeholder>
            <w:docPart w:val="84F45F09CC9445E6996648BB33895166"/>
          </w:placeholder>
          <w:richText/>
        </w:sdtPr>
        <w:sdtContent>
          <w:r w:rsidRPr="00F814FA">
            <w:rPr>
              <w:b/>
            </w:rPr>
            <w:t>Barry Gardiner:</w:t>
          </w:r>
        </w:sdtContent>
      </w:sdt>
      <w:r>
        <w:t xml:space="preserve"> That is extremely helpful. Turning t</w:t>
      </w:r>
      <w:r>
        <w:t xml:space="preserve">o Minister Pow, you </w:t>
      </w:r>
      <w:r>
        <w:t>spoke</w:t>
      </w:r>
      <w:r>
        <w:t xml:space="preserve"> earlier in the session, and on previous occasions, about how the WHO </w:t>
      </w:r>
      <w:r>
        <w:t>was</w:t>
      </w:r>
      <w:r>
        <w:t xml:space="preserve"> happy with the Government’s clean air strategy</w:t>
      </w:r>
      <w:r>
        <w:t>,</w:t>
      </w:r>
      <w:r>
        <w:t xml:space="preserve"> and</w:t>
      </w:r>
      <w:r>
        <w:t xml:space="preserve"> that is absolutely true. That</w:t>
      </w:r>
      <w:r>
        <w:t xml:space="preserve"> was published two years ago. Subsequent to that, Dr Neira, the </w:t>
      </w:r>
      <w:r>
        <w:t xml:space="preserve">director </w:t>
      </w:r>
      <w:r>
        <w:t xml:space="preserve">of </w:t>
      </w:r>
      <w:r>
        <w:t>public health and the</w:t>
      </w:r>
      <w:r>
        <w:t xml:space="preserve"> </w:t>
      </w:r>
      <w:r>
        <w:t xml:space="preserve">environment </w:t>
      </w:r>
      <w:r>
        <w:t>at the WHO, has said that, with the Environment Bill, they need to “</w:t>
      </w:r>
      <w:r>
        <w:t xml:space="preserve">raise </w:t>
      </w:r>
      <w:r>
        <w:t>the level of ambition</w:t>
      </w:r>
      <w:r>
        <w:t>”.</w:t>
      </w:r>
      <w:r>
        <w:t xml:space="preserve"> </w:t>
      </w:r>
      <w:r>
        <w:t>C</w:t>
      </w:r>
      <w:r>
        <w:t xml:space="preserve">an you tell us how you propose to raise the level of ambition in the Environment Bill </w:t>
      </w:r>
      <w:r>
        <w:t xml:space="preserve">and the clean air strategy </w:t>
      </w:r>
      <w:r>
        <w:t>from two y</w:t>
      </w:r>
      <w:r>
        <w:t>ears ago?</w:t>
      </w:r>
    </w:p>
    <w:p w:rsidR="00957B37" w:rsidP="00957B37">
      <w:pPr>
        <w:pStyle w:val="Answer"/>
      </w:pPr>
      <w:sdt>
        <w:sdtPr>
          <w:alias w:val="Witness"/>
          <w:id w:val="563140747"/>
          <w:placeholder>
            <w:docPart w:val="84F45F09CC9445E6996648BB33895166"/>
          </w:placeholder>
          <w:richText/>
        </w:sdtPr>
        <w:sdtContent>
          <w:r w:rsidRPr="00AC4C86">
            <w:rPr>
              <w:b/>
              <w:i/>
            </w:rPr>
            <w:t>Rebecca Pow:</w:t>
          </w:r>
          <w:r w:rsidRPr="00F814FA">
            <w:rPr>
              <w:b/>
            </w:rPr>
            <w:t xml:space="preserve"> </w:t>
          </w:r>
        </w:sdtContent>
      </w:sdt>
      <w:r>
        <w:t xml:space="preserve">There are a few points I would like to make. It was Michael Gove in particular who drove the </w:t>
      </w:r>
      <w:r>
        <w:t>clean air strategy</w:t>
      </w:r>
      <w:r>
        <w:t>,</w:t>
      </w:r>
      <w:r>
        <w:t xml:space="preserve"> and it was published last year</w:t>
      </w:r>
      <w:r>
        <w:t>,</w:t>
      </w:r>
      <w:r>
        <w:t xml:space="preserve"> in 2019, so it was not two years ago. I would also like to put on record that</w:t>
      </w:r>
      <w:r>
        <w:t>,</w:t>
      </w:r>
      <w:r>
        <w:t xml:space="preserve"> whateve</w:t>
      </w:r>
      <w:r>
        <w:t xml:space="preserve">r rate of </w:t>
      </w:r>
      <w:r>
        <w:t>PM</w:t>
      </w:r>
      <w:r w:rsidRPr="00E51017">
        <w:rPr>
          <w:vertAlign w:val="subscript"/>
        </w:rPr>
        <w:t>2.5</w:t>
      </w:r>
      <w:r>
        <w:t xml:space="preserve"> we are talking about, there is no recognised safe limit, so it is going to be a constant piece of work to get this right and to get all the evidence feeding into it, to work </w:t>
      </w:r>
      <w:r>
        <w:t>with everybody across Government</w:t>
      </w:r>
      <w:r>
        <w:t xml:space="preserve"> and with all health officials. I </w:t>
      </w:r>
      <w:r>
        <w:t>have met Dr Neira</w:t>
      </w:r>
      <w:r>
        <w:t xml:space="preserve">, </w:t>
      </w:r>
      <w:r>
        <w:t xml:space="preserve">and </w:t>
      </w:r>
      <w:r>
        <w:t>she praise</w:t>
      </w:r>
      <w:r>
        <w:t>d</w:t>
      </w:r>
      <w:r>
        <w:t xml:space="preserve"> our ambition</w:t>
      </w:r>
      <w:r>
        <w:t>,</w:t>
      </w:r>
      <w:r>
        <w:t xml:space="preserve"> our </w:t>
      </w:r>
      <w:r>
        <w:t>clean air strategy</w:t>
      </w:r>
      <w:r>
        <w:t xml:space="preserve"> and our ambitions through the Environment Bill to say that we are setting a legally binding target for </w:t>
      </w:r>
      <w:r>
        <w:t>PM</w:t>
      </w:r>
      <w:r w:rsidRPr="00E51017">
        <w:rPr>
          <w:vertAlign w:val="subscript"/>
        </w:rPr>
        <w:t>2.5</w:t>
      </w:r>
      <w:r>
        <w:t>,</w:t>
      </w:r>
      <w:r>
        <w:t xml:space="preserve"> that we are endeavouring to go further than has been suggested, I believe,</w:t>
      </w:r>
      <w:r>
        <w:t xml:space="preserve"> by any other nation and that we are looking at wh</w:t>
      </w:r>
      <w:r>
        <w:t>ere</w:t>
      </w:r>
      <w:r>
        <w:t xml:space="preserve"> we are going to set the target.</w:t>
      </w:r>
    </w:p>
    <w:p w:rsidR="00957B37" w:rsidP="00957B37">
      <w:pPr>
        <w:pStyle w:val="Answer"/>
      </w:pPr>
      <w:r>
        <w:t>I still completely stick to what Dr Bill Parish has said</w:t>
      </w:r>
      <w:r>
        <w:t>.</w:t>
      </w:r>
      <w:r>
        <w:t xml:space="preserve"> </w:t>
      </w:r>
      <w:r>
        <w:t xml:space="preserve">We </w:t>
      </w:r>
      <w:r>
        <w:t>have to do this on an evidence basis. We have to talk to all the experts. I will refer you back to Dr Al</w:t>
      </w:r>
      <w:r>
        <w:t>ly</w:t>
      </w:r>
      <w:r>
        <w:t xml:space="preserve"> Le</w:t>
      </w:r>
      <w:r>
        <w:t xml:space="preserve">wis. I do not know if you have had him before the Committee, but I think he would agree with what we are saying. We want, obviously, to make this safe for human health. We want to have </w:t>
      </w:r>
      <w:r>
        <w:t>a</w:t>
      </w:r>
      <w:r>
        <w:t xml:space="preserve"> really positive impact on health</w:t>
      </w:r>
      <w:r>
        <w:t>,</w:t>
      </w:r>
      <w:r>
        <w:t xml:space="preserve"> and we engage hugely with the health organisations and charities and work with them towards this endeavour.</w:t>
      </w:r>
    </w:p>
    <w:p w:rsidR="00957B37" w:rsidP="00957B37">
      <w:pPr>
        <w:pStyle w:val="Question"/>
        <w:numPr>
          <w:ilvl w:val="0"/>
          <w:numId w:val="0"/>
        </w:numPr>
        <w:ind w:left="794"/>
      </w:pPr>
      <w:sdt>
        <w:sdtPr>
          <w:alias w:val="Member"/>
          <w:tag w:val="&lt;Member mnisId='146' dodsId='25651'&gt;"/>
          <w:id w:val="458685979"/>
          <w:placeholder>
            <w:docPart w:val="84F45F09CC9445E6996648BB33895166"/>
          </w:placeholder>
          <w:richText/>
        </w:sdtPr>
        <w:sdtContent>
          <w:r w:rsidRPr="00CD6D4C">
            <w:rPr>
              <w:b/>
            </w:rPr>
            <w:t>Barry Gardiner:</w:t>
          </w:r>
        </w:sdtContent>
      </w:sdt>
      <w:r>
        <w:t xml:space="preserve"> Could we just cut to the chase?</w:t>
      </w:r>
    </w:p>
    <w:p w:rsidR="00957B37" w:rsidP="00957B37">
      <w:pPr>
        <w:pStyle w:val="Answer"/>
      </w:pPr>
      <w:sdt>
        <w:sdtPr>
          <w:alias w:val="Witness"/>
          <w:id w:val="-451397128"/>
          <w:placeholder>
            <w:docPart w:val="84F45F09CC9445E6996648BB33895166"/>
          </w:placeholder>
          <w:richText/>
        </w:sdtPr>
        <w:sdtContent>
          <w:r w:rsidRPr="00AC4C86">
            <w:rPr>
              <w:b/>
              <w:i/>
            </w:rPr>
            <w:t>Rebecca Pow:</w:t>
          </w:r>
          <w:r w:rsidRPr="00CD6D4C">
            <w:rPr>
              <w:b/>
            </w:rPr>
            <w:t xml:space="preserve"> </w:t>
          </w:r>
        </w:sdtContent>
      </w:sdt>
      <w:r>
        <w:t xml:space="preserve">You asked me about Dr Neira and the level of ambition. </w:t>
      </w:r>
      <w:r>
        <w:t xml:space="preserve">From my </w:t>
      </w:r>
      <w:r>
        <w:t>meeting with her</w:t>
      </w:r>
      <w:r>
        <w:t>,</w:t>
      </w:r>
      <w:r>
        <w:t xml:space="preserve"> she thought we were being very ambitious. She agreed that it was very tricky to get the rate lower</w:t>
      </w:r>
      <w:r>
        <w:t>,</w:t>
      </w:r>
      <w:r>
        <w:t xml:space="preserve"> but she applauded the fact that we have this ambition to set </w:t>
      </w:r>
      <w:r>
        <w:t>a</w:t>
      </w:r>
      <w:r>
        <w:t xml:space="preserve"> target and t</w:t>
      </w:r>
      <w:r>
        <w:t xml:space="preserve">hat we are setting </w:t>
      </w:r>
      <w:r>
        <w:t>this</w:t>
      </w:r>
      <w:r>
        <w:t xml:space="preserve"> </w:t>
      </w:r>
      <w:r>
        <w:t xml:space="preserve">concentration </w:t>
      </w:r>
      <w:r>
        <w:t>target</w:t>
      </w:r>
      <w:r>
        <w:t xml:space="preserve"> on </w:t>
      </w:r>
      <w:r>
        <w:t>average population</w:t>
      </w:r>
      <w:r w:rsidRPr="004F5424">
        <w:t xml:space="preserve"> </w:t>
      </w:r>
      <w:r>
        <w:t>exposure</w:t>
      </w:r>
      <w:r>
        <w:t>, which is really important.</w:t>
      </w:r>
    </w:p>
    <w:p w:rsidR="00957B37" w:rsidP="00957B37">
      <w:pPr>
        <w:pStyle w:val="Question"/>
        <w:numPr>
          <w:ilvl w:val="0"/>
          <w:numId w:val="9"/>
        </w:numPr>
      </w:pPr>
      <w:sdt>
        <w:sdtPr>
          <w:alias w:val="Member"/>
          <w:tag w:val="&lt;Member mnisId='146' dodsId='25651'&gt;"/>
          <w:id w:val="165601712"/>
          <w:placeholder>
            <w:docPart w:val="84F45F09CC9445E6996648BB33895166"/>
          </w:placeholder>
          <w:richText/>
        </w:sdtPr>
        <w:sdtContent>
          <w:r w:rsidRPr="00CD6D4C">
            <w:rPr>
              <w:b/>
            </w:rPr>
            <w:t>Barry Gardiner:</w:t>
          </w:r>
        </w:sdtContent>
      </w:sdt>
      <w:r>
        <w:t xml:space="preserve"> I absolutely agree with you about there being no safe limit</w:t>
      </w:r>
      <w:r>
        <w:t>.</w:t>
      </w:r>
      <w:r>
        <w:t xml:space="preserve"> </w:t>
      </w:r>
      <w:r>
        <w:t>Therefore</w:t>
      </w:r>
      <w:r>
        <w:t xml:space="preserve">, in setting the target and trying to achieve the </w:t>
      </w:r>
      <w:r>
        <w:t>technically fe</w:t>
      </w:r>
      <w:r>
        <w:t xml:space="preserve">asible </w:t>
      </w:r>
      <w:r>
        <w:t>target that the WHO has set,</w:t>
      </w:r>
      <w:r>
        <w:t xml:space="preserve"> it</w:t>
      </w:r>
      <w:r>
        <w:t xml:space="preserve"> would be to set a minimum standard across the board that people could feel was giving them </w:t>
      </w:r>
      <w:r>
        <w:t>a</w:t>
      </w:r>
      <w:r>
        <w:t xml:space="preserve"> minimum level of equity and fairness across the country where they </w:t>
      </w:r>
      <w:r>
        <w:t>are</w:t>
      </w:r>
      <w:r>
        <w:t xml:space="preserve"> relatively secure. You are right</w:t>
      </w:r>
      <w:r>
        <w:t xml:space="preserve"> that t</w:t>
      </w:r>
      <w:r>
        <w:t>here is no min</w:t>
      </w:r>
      <w:r>
        <w:t xml:space="preserve">imum level. No level of </w:t>
      </w:r>
      <w:r>
        <w:t>PM</w:t>
      </w:r>
      <w:r w:rsidRPr="00E51017">
        <w:rPr>
          <w:vertAlign w:val="subscript"/>
        </w:rPr>
        <w:t>2.5</w:t>
      </w:r>
      <w:r>
        <w:t xml:space="preserve"> is going to be safe, so we want to drive it down as much as possible but</w:t>
      </w:r>
      <w:r>
        <w:t xml:space="preserve">, </w:t>
      </w:r>
      <w:r>
        <w:t>obviously</w:t>
      </w:r>
      <w:r>
        <w:t>,</w:t>
      </w:r>
      <w:r>
        <w:t xml:space="preserve"> </w:t>
      </w:r>
      <w:r>
        <w:t>we must</w:t>
      </w:r>
      <w:r>
        <w:t xml:space="preserve"> try to get the target at the WHO level.</w:t>
      </w:r>
    </w:p>
    <w:p w:rsidR="00957B37" w:rsidP="00957B37">
      <w:pPr>
        <w:pStyle w:val="Question"/>
        <w:numPr>
          <w:ilvl w:val="0"/>
          <w:numId w:val="0"/>
        </w:numPr>
        <w:ind w:left="794"/>
      </w:pPr>
      <w:r>
        <w:t xml:space="preserve">You talked about </w:t>
      </w:r>
      <w:r>
        <w:t>how</w:t>
      </w:r>
      <w:r>
        <w:t xml:space="preserve"> you are looking to talk ab</w:t>
      </w:r>
      <w:r>
        <w:t xml:space="preserve">out exposure as well as targets. </w:t>
      </w:r>
      <w:r>
        <w:t>I welcome tha</w:t>
      </w:r>
      <w:r>
        <w:t xml:space="preserve">t. Can you tell us, in looking at the exposure rates, what you are doing to ensure that the exposure rates, as they are lowered, are not simply allowing high levels </w:t>
      </w:r>
      <w:r>
        <w:t>i</w:t>
      </w:r>
      <w:r>
        <w:t>n the sorts of areas that you were discussing earlier with the Chair and</w:t>
      </w:r>
      <w:r>
        <w:t xml:space="preserve"> that</w:t>
      </w:r>
      <w:r>
        <w:t xml:space="preserve"> </w:t>
      </w:r>
      <w:r>
        <w:t xml:space="preserve">Marvin Rees </w:t>
      </w:r>
      <w:r>
        <w:t>spoke to the Committee about, such as</w:t>
      </w:r>
      <w:r>
        <w:t xml:space="preserve"> </w:t>
      </w:r>
      <w:r>
        <w:t xml:space="preserve">those </w:t>
      </w:r>
      <w:r>
        <w:t>close to motorways</w:t>
      </w:r>
      <w:r>
        <w:t xml:space="preserve">? </w:t>
      </w:r>
      <w:r>
        <w:t xml:space="preserve">In my </w:t>
      </w:r>
      <w:r>
        <w:t>constituency</w:t>
      </w:r>
      <w:r>
        <w:t>, it would be</w:t>
      </w:r>
      <w:r>
        <w:t xml:space="preserve"> near the North Circular. How are you making sure that there is equality at that level</w:t>
      </w:r>
      <w:r>
        <w:t>,</w:t>
      </w:r>
      <w:r>
        <w:t xml:space="preserve"> with the exposure rates as well as with the target levels?</w:t>
      </w:r>
    </w:p>
    <w:p w:rsidR="002F72FB" w:rsidP="00957B37">
      <w:pPr>
        <w:pStyle w:val="Answer"/>
      </w:pPr>
      <w:sdt>
        <w:sdtPr>
          <w:alias w:val="Witness"/>
          <w:id w:val="-749280755"/>
          <w:placeholder>
            <w:docPart w:val="84F45F09CC9445E6996648BB33895166"/>
          </w:placeholder>
          <w:richText/>
        </w:sdtPr>
        <w:sdtContent>
          <w:r w:rsidRPr="00AC4C86">
            <w:rPr>
              <w:b/>
              <w:i/>
            </w:rPr>
            <w:t>Rebecca Pow:</w:t>
          </w:r>
          <w:r w:rsidRPr="00CD6D4C">
            <w:rPr>
              <w:b/>
            </w:rPr>
            <w:t xml:space="preserve"> </w:t>
          </w:r>
        </w:sdtContent>
      </w:sdt>
      <w:r>
        <w:t>You touch on some good points, but that reiterates the point. You are highlighting how complicated this</w:t>
      </w:r>
      <w:r>
        <w:t xml:space="preserve"> is.</w:t>
      </w:r>
      <w:r>
        <w:t xml:space="preserve"> If we are going to get the two targets to work together, it is imperative that we have this evidence</w:t>
      </w:r>
      <w:r>
        <w:t>-</w:t>
      </w:r>
      <w:r>
        <w:t>based approach. We believe this new concentra</w:t>
      </w:r>
      <w:r>
        <w:t>tion target will act as a minimum standard across the country. What we are going to do is ground</w:t>
      </w:r>
      <w:r>
        <w:t xml:space="preserve"> </w:t>
      </w:r>
      <w:r>
        <w:t>breaking. It is aimed at reducing average populati</w:t>
      </w:r>
      <w:r>
        <w:t>on exposure across England. The</w:t>
      </w:r>
      <w:r>
        <w:t xml:space="preserve"> aim of it is to drive continuous improvement across the country. </w:t>
      </w:r>
    </w:p>
    <w:p w:rsidR="00957B37" w:rsidP="00957B37">
      <w:pPr>
        <w:pStyle w:val="Answer"/>
      </w:pPr>
      <w:r>
        <w:t>If we get t</w:t>
      </w:r>
      <w:r>
        <w:t xml:space="preserve">his dual approach to tackling </w:t>
      </w:r>
      <w:r>
        <w:t>PM</w:t>
      </w:r>
      <w:r w:rsidRPr="00E51017">
        <w:rPr>
          <w:vertAlign w:val="subscript"/>
        </w:rPr>
        <w:t>2.5</w:t>
      </w:r>
      <w:r>
        <w:t xml:space="preserve">, it will be the most effective way that we can go about tackling this really harmful pollutant. We just announced that we are going </w:t>
      </w:r>
      <w:r>
        <w:t xml:space="preserve">to </w:t>
      </w:r>
      <w:r>
        <w:t>do this extra target. You make a good point that, in some areas, it is very concentra</w:t>
      </w:r>
      <w:r>
        <w:t>ted and in other areas it is not so serious. We have to get that right. That is why an average overall statistic is not necessarily as helpful.</w:t>
      </w:r>
    </w:p>
    <w:p w:rsidR="00957B37" w:rsidP="00126427">
      <w:pPr>
        <w:pStyle w:val="Question"/>
        <w:numPr>
          <w:ilvl w:val="0"/>
          <w:numId w:val="9"/>
        </w:numPr>
      </w:pPr>
      <w:sdt>
        <w:sdtPr>
          <w:alias w:val="Member"/>
          <w:tag w:val="&lt;Member mnisId='146' dodsId='25651'&gt;"/>
          <w:id w:val="295043541"/>
          <w:placeholder>
            <w:docPart w:val="84F45F09CC9445E6996648BB33895166"/>
          </w:placeholder>
          <w:richText/>
        </w:sdtPr>
        <w:sdtContent>
          <w:r w:rsidRPr="00B4084A">
            <w:rPr>
              <w:b/>
            </w:rPr>
            <w:t>Barry Gardiner:</w:t>
          </w:r>
        </w:sdtContent>
      </w:sdt>
      <w:r>
        <w:t xml:space="preserve"> It is not the right approach</w:t>
      </w:r>
      <w:r>
        <w:t>, is it</w:t>
      </w:r>
      <w:r>
        <w:t>? That is precisely my point.</w:t>
      </w:r>
    </w:p>
    <w:p w:rsidR="00957B37" w:rsidP="00957B37">
      <w:pPr>
        <w:pStyle w:val="Answer"/>
      </w:pPr>
      <w:sdt>
        <w:sdtPr>
          <w:alias w:val="Witness"/>
          <w:id w:val="2120332333"/>
          <w:placeholder>
            <w:docPart w:val="84F45F09CC9445E6996648BB33895166"/>
          </w:placeholder>
          <w:richText/>
        </w:sdtPr>
        <w:sdtContent>
          <w:r w:rsidRPr="00AC4C86">
            <w:rPr>
              <w:b/>
              <w:i/>
            </w:rPr>
            <w:t>Rebecca Pow:</w:t>
          </w:r>
          <w:r w:rsidRPr="00B4084A">
            <w:rPr>
              <w:b/>
            </w:rPr>
            <w:t xml:space="preserve"> </w:t>
          </w:r>
        </w:sdtContent>
      </w:sdt>
      <w:r>
        <w:t>That is why we</w:t>
      </w:r>
      <w:r>
        <w:t xml:space="preserve"> </w:t>
      </w:r>
      <w:r>
        <w:t xml:space="preserve">are </w:t>
      </w:r>
      <w:r>
        <w:t>having two</w:t>
      </w:r>
      <w:r>
        <w:t>. I thought you might</w:t>
      </w:r>
      <w:r>
        <w:t xml:space="preserve"> welcome that</w:t>
      </w:r>
      <w:r>
        <w:t>, Barry</w:t>
      </w:r>
      <w:r>
        <w:t>.</w:t>
      </w:r>
    </w:p>
    <w:p w:rsidR="004F5424" w:rsidP="00957B37">
      <w:pPr>
        <w:pStyle w:val="Question"/>
        <w:numPr>
          <w:ilvl w:val="0"/>
          <w:numId w:val="9"/>
        </w:numPr>
      </w:pPr>
      <w:sdt>
        <w:sdtPr>
          <w:alias w:val="Member"/>
          <w:tag w:val="&lt;Member mnisId='146' dodsId='25651'&gt;"/>
          <w:id w:val="1443578819"/>
          <w:placeholder>
            <w:docPart w:val="84F45F09CC9445E6996648BB33895166"/>
          </w:placeholder>
          <w:richText/>
        </w:sdtPr>
        <w:sdtContent>
          <w:r w:rsidRPr="00B4084A">
            <w:rPr>
              <w:b/>
            </w:rPr>
            <w:t>Barry Gardiner:</w:t>
          </w:r>
        </w:sdtContent>
      </w:sdt>
      <w:r>
        <w:t xml:space="preserve"> </w:t>
      </w:r>
      <w:r>
        <w:t xml:space="preserve">Minister, we </w:t>
      </w:r>
      <w:r>
        <w:t>agree on a great deal here. This Committee is only about trying to make sure that we get the very best possible result. It is not trying to stop you doing the right th</w:t>
      </w:r>
      <w:r>
        <w:t>ings. It is trying to help you.</w:t>
      </w:r>
    </w:p>
    <w:p w:rsidR="00957B37" w:rsidP="004F5424">
      <w:pPr>
        <w:pStyle w:val="Question"/>
        <w:numPr>
          <w:ilvl w:val="0"/>
          <w:numId w:val="0"/>
        </w:numPr>
        <w:ind w:left="794"/>
      </w:pPr>
      <w:r>
        <w:t>I am asking about not just reducing the average exposure across the country. I am pointing out that</w:t>
      </w:r>
      <w:r>
        <w:t>,</w:t>
      </w:r>
      <w:r>
        <w:t xml:space="preserve"> in hotspots like the M32 in Bristol or the North Circular in London, people’s exposure is infinitely higher than in other a</w:t>
      </w:r>
      <w:r>
        <w:t xml:space="preserve">reas and the concentration levels are infinitely higher. I am asking how we can tackle that health inequality and how your approach, the strategy and the Environment Bill </w:t>
      </w:r>
      <w:r>
        <w:t>are</w:t>
      </w:r>
      <w:r>
        <w:t xml:space="preserve"> going to do that</w:t>
      </w:r>
      <w:r>
        <w:t xml:space="preserve">. </w:t>
      </w:r>
      <w:r>
        <w:t>I know that is what you want</w:t>
      </w:r>
      <w:r>
        <w:t>,</w:t>
      </w:r>
      <w:r>
        <w:t xml:space="preserve"> and </w:t>
      </w:r>
      <w:r>
        <w:t xml:space="preserve">it is </w:t>
      </w:r>
      <w:r>
        <w:t>what this Committee wan</w:t>
      </w:r>
      <w:r>
        <w:t>ts</w:t>
      </w:r>
      <w:r>
        <w:t>,</w:t>
      </w:r>
      <w:r>
        <w:t xml:space="preserve"> too.</w:t>
      </w:r>
    </w:p>
    <w:p w:rsidR="00E10A1C" w:rsidP="00957B37">
      <w:pPr>
        <w:pStyle w:val="Answer"/>
      </w:pPr>
      <w:sdt>
        <w:sdtPr>
          <w:alias w:val="Witness"/>
          <w:id w:val="-1382857147"/>
          <w:placeholder>
            <w:docPart w:val="84F45F09CC9445E6996648BB33895166"/>
          </w:placeholder>
          <w:richText/>
        </w:sdtPr>
        <w:sdtContent>
          <w:r w:rsidRPr="00AC4C86">
            <w:rPr>
              <w:b/>
              <w:i/>
            </w:rPr>
            <w:t>Rebecca Pow:</w:t>
          </w:r>
          <w:r w:rsidRPr="00B4084A">
            <w:rPr>
              <w:b/>
            </w:rPr>
            <w:t xml:space="preserve"> </w:t>
          </w:r>
        </w:sdtContent>
      </w:sdt>
      <w:r>
        <w:t>We agree, Barry</w:t>
      </w:r>
      <w:r>
        <w:t>, in that</w:t>
      </w:r>
      <w:r>
        <w:t xml:space="preserve"> </w:t>
      </w:r>
      <w:r>
        <w:t xml:space="preserve">we </w:t>
      </w:r>
      <w:r>
        <w:t>are setting a target for it</w:t>
      </w:r>
      <w:r>
        <w:t>.</w:t>
      </w:r>
      <w:r>
        <w:t xml:space="preserve"> I explained earlier how we are going to hold people’s feet to the fire</w:t>
      </w:r>
      <w:r>
        <w:t>, to use a term the Chair</w:t>
      </w:r>
      <w:r>
        <w:t xml:space="preserve"> loves</w:t>
      </w:r>
      <w:r>
        <w:t>,</w:t>
      </w:r>
      <w:r>
        <w:t xml:space="preserve"> or did when I was on the Committee. How are we going to be held to account for that? That is why all the monitoring, reporting and data is so important. You are right</w:t>
      </w:r>
      <w:r>
        <w:t xml:space="preserve"> that</w:t>
      </w:r>
      <w:r>
        <w:t xml:space="preserve"> </w:t>
      </w:r>
      <w:r>
        <w:t xml:space="preserve">it </w:t>
      </w:r>
      <w:r>
        <w:t>is important to tackle these hotspots</w:t>
      </w:r>
      <w:r>
        <w:t>.</w:t>
      </w:r>
      <w:r>
        <w:t xml:space="preserve"> </w:t>
      </w:r>
      <w:r>
        <w:t xml:space="preserve">That </w:t>
      </w:r>
      <w:r>
        <w:t>is why the concentration target will</w:t>
      </w:r>
      <w:r>
        <w:t xml:space="preserve"> really help. </w:t>
      </w:r>
    </w:p>
    <w:p w:rsidR="00957B37" w:rsidP="00957B37">
      <w:pPr>
        <w:pStyle w:val="Answer"/>
      </w:pPr>
      <w:r>
        <w:t>Bill might give us a little more detail. I think Barry wants to know exactly how we are going to determine that. I would still say it is early days</w:t>
      </w:r>
      <w:r>
        <w:t>,</w:t>
      </w:r>
      <w:r>
        <w:t xml:space="preserve"> because we have to take evidence, ask experts and involve all those who are pleased that we </w:t>
      </w:r>
      <w:r>
        <w:t>are doing this but realise that it is very challenging. Bill, is there any more detail we could share with Barry here?</w:t>
      </w:r>
    </w:p>
    <w:p w:rsidR="00957B37" w:rsidP="00957B37">
      <w:pPr>
        <w:pStyle w:val="Answer"/>
      </w:pPr>
      <w:sdt>
        <w:sdtPr>
          <w:alias w:val="Witness"/>
          <w:id w:val="1841123984"/>
          <w:placeholder>
            <w:docPart w:val="84F45F09CC9445E6996648BB33895166"/>
          </w:placeholder>
          <w:richText/>
        </w:sdtPr>
        <w:sdtContent>
          <w:r w:rsidRPr="00AC4C86">
            <w:rPr>
              <w:b/>
              <w:i/>
            </w:rPr>
            <w:t xml:space="preserve">Dr </w:t>
          </w:r>
          <w:r>
            <w:rPr>
              <w:b/>
              <w:i/>
            </w:rPr>
            <w:t>Parish:</w:t>
          </w:r>
        </w:sdtContent>
      </w:sdt>
      <w:r>
        <w:t xml:space="preserve"> At this stage, because we are working closely with experts to do all the groundwork, all will be revealed</w:t>
      </w:r>
      <w:r>
        <w:t>,</w:t>
      </w:r>
      <w:r>
        <w:t xml:space="preserve"> in terms of our o</w:t>
      </w:r>
      <w:r>
        <w:t xml:space="preserve">ptions for </w:t>
      </w:r>
      <w:r>
        <w:t xml:space="preserve">doing </w:t>
      </w:r>
      <w:r>
        <w:t>exposure</w:t>
      </w:r>
      <w:r>
        <w:t>-</w:t>
      </w:r>
      <w:r>
        <w:t>based target setting. How do you apply that in a way that focuses action on where people are most vulnerable</w:t>
      </w:r>
      <w:r>
        <w:t>?</w:t>
      </w:r>
      <w:r>
        <w:t xml:space="preserve"> </w:t>
      </w:r>
      <w:r>
        <w:t xml:space="preserve">Within </w:t>
      </w:r>
      <w:r>
        <w:t>a population,</w:t>
      </w:r>
      <w:r>
        <w:t xml:space="preserve"> there are areas where</w:t>
      </w:r>
      <w:r>
        <w:t xml:space="preserve"> you have more vulnerable people in the community</w:t>
      </w:r>
      <w:r>
        <w:t>:</w:t>
      </w:r>
      <w:r>
        <w:t xml:space="preserve"> hospitals, schools, care</w:t>
      </w:r>
      <w:r>
        <w:t xml:space="preserve"> </w:t>
      </w:r>
      <w:r>
        <w:t>ho</w:t>
      </w:r>
      <w:r>
        <w:t>mes</w:t>
      </w:r>
      <w:r>
        <w:t>,</w:t>
      </w:r>
      <w:r>
        <w:t xml:space="preserve"> et cetera. We need to do something that is meaningful and sets a process of ongoing </w:t>
      </w:r>
      <w:r>
        <w:t xml:space="preserve">improvement of </w:t>
      </w:r>
      <w:r>
        <w:t>air quality</w:t>
      </w:r>
      <w:r>
        <w:t>.</w:t>
      </w:r>
      <w:r>
        <w:t xml:space="preserve"> </w:t>
      </w:r>
      <w:r>
        <w:t xml:space="preserve">Whether </w:t>
      </w:r>
      <w:r>
        <w:t xml:space="preserve">or not </w:t>
      </w:r>
      <w:r>
        <w:t xml:space="preserve">you </w:t>
      </w:r>
      <w:r>
        <w:t>have already achieved the WHO guideline</w:t>
      </w:r>
      <w:r>
        <w:t xml:space="preserve">, you </w:t>
      </w:r>
      <w:r>
        <w:t xml:space="preserve">continue to drive it down where you can, but you are driving it down where </w:t>
      </w:r>
      <w:r>
        <w:t>you are going to get the most health benefit</w:t>
      </w:r>
      <w:r>
        <w:t>,</w:t>
      </w:r>
      <w:r>
        <w:t xml:space="preserve"> focusing interventions on where people are more vulnerable as well as where more people are likely to be affected by elevated levels.</w:t>
      </w:r>
    </w:p>
    <w:p w:rsidR="00957B37" w:rsidP="00957B37">
      <w:pPr>
        <w:pStyle w:val="Question"/>
        <w:numPr>
          <w:ilvl w:val="0"/>
          <w:numId w:val="9"/>
        </w:numPr>
      </w:pPr>
      <w:sdt>
        <w:sdtPr>
          <w:alias w:val="Member"/>
          <w:tag w:val="&lt;Member mnisId='146' dodsId='25651'&gt;"/>
          <w:id w:val="1884446440"/>
          <w:placeholder>
            <w:docPart w:val="84F45F09CC9445E6996648BB33895166"/>
          </w:placeholder>
          <w:richText/>
        </w:sdtPr>
        <w:sdtContent>
          <w:r w:rsidRPr="00B4084A">
            <w:rPr>
              <w:b/>
            </w:rPr>
            <w:t>Barry Gardiner:</w:t>
          </w:r>
        </w:sdtContent>
      </w:sdt>
      <w:r>
        <w:t xml:space="preserve"> Will the Government consider including any additional </w:t>
      </w:r>
      <w:r>
        <w:t>outc</w:t>
      </w:r>
      <w:r>
        <w:t>ome measure</w:t>
      </w:r>
      <w:r>
        <w:t>s</w:t>
      </w:r>
      <w:r>
        <w:t xml:space="preserve"> in the Environment Bill to reduce those health inequalities that are associated with air pollution?</w:t>
      </w:r>
    </w:p>
    <w:p w:rsidR="00957B37" w:rsidP="00957B37">
      <w:pPr>
        <w:pStyle w:val="Question"/>
        <w:numPr>
          <w:ilvl w:val="0"/>
          <w:numId w:val="0"/>
        </w:numPr>
        <w:ind w:left="794"/>
      </w:pPr>
      <w:sdt>
        <w:sdtPr>
          <w:alias w:val="Witness"/>
          <w:id w:val="1225264352"/>
          <w:placeholder>
            <w:docPart w:val="84F45F09CC9445E6996648BB33895166"/>
          </w:placeholder>
          <w:richText/>
        </w:sdtPr>
        <w:sdtContent>
          <w:r w:rsidRPr="00AC4C86">
            <w:rPr>
              <w:b/>
              <w:i/>
            </w:rPr>
            <w:t>Rebecca Pow:</w:t>
          </w:r>
          <w:r w:rsidRPr="005A7846">
            <w:rPr>
              <w:b/>
            </w:rPr>
            <w:t xml:space="preserve"> </w:t>
          </w:r>
        </w:sdtContent>
      </w:sdt>
      <w:r>
        <w:t>Dealing with what we term the more vulnerable, or those sections where we have higher pollution, more people and, potentially, m</w:t>
      </w:r>
      <w:r>
        <w:t xml:space="preserve">ore deprived areas in </w:t>
      </w:r>
      <w:r>
        <w:t xml:space="preserve">some </w:t>
      </w:r>
      <w:r>
        <w:t>city centres, all of those things will have to be taken into account. One of the clear messages in this air quality landscape is that it is all about health and how we can improve people’s health. You touch on important areas and</w:t>
      </w:r>
      <w:r>
        <w:t>,</w:t>
      </w:r>
      <w:r>
        <w:t xml:space="preserve"> indeed</w:t>
      </w:r>
      <w:r>
        <w:t>,</w:t>
      </w:r>
      <w:r>
        <w:t xml:space="preserve"> we have done studies during coronavirus to see whether, for example, there were more coronavirus deaths where there was higher air pollution. All the data and evidence, at the moment, says to us</w:t>
      </w:r>
      <w:r>
        <w:t xml:space="preserve"> that</w:t>
      </w:r>
      <w:r>
        <w:t>, yes, there might have been, but the reasons f</w:t>
      </w:r>
      <w:r>
        <w:t xml:space="preserve">or that are very complicated. </w:t>
      </w:r>
    </w:p>
    <w:p w:rsidR="00957B37" w:rsidP="00957B37">
      <w:pPr>
        <w:pStyle w:val="Question"/>
        <w:numPr>
          <w:ilvl w:val="0"/>
          <w:numId w:val="9"/>
        </w:numPr>
      </w:pPr>
      <w:sdt>
        <w:sdtPr>
          <w:alias w:val="Member"/>
          <w:tag w:val="&lt;Member mnisId='146' dodsId='25651'&gt;"/>
          <w:id w:val="-1923098992"/>
          <w:placeholder>
            <w:docPart w:val="84F45F09CC9445E6996648BB33895166"/>
          </w:placeholder>
          <w:richText/>
        </w:sdtPr>
        <w:sdtContent>
          <w:r w:rsidRPr="005A7846">
            <w:rPr>
              <w:b/>
            </w:rPr>
            <w:t>Barry Gardiner:</w:t>
          </w:r>
        </w:sdtContent>
      </w:sdt>
      <w:r>
        <w:t xml:space="preserve"> That is not the question I asked, with respect. It is a good question. I am very happy to go on and ask it. The question I asked was about whether you will include additional outcome measures in the Environm</w:t>
      </w:r>
      <w:r>
        <w:t>ent Bill to reduce those health inequalities that we have talked about.</w:t>
      </w:r>
    </w:p>
    <w:p w:rsidR="00957B37" w:rsidP="00957B37">
      <w:pPr>
        <w:pStyle w:val="Answer"/>
      </w:pPr>
      <w:sdt>
        <w:sdtPr>
          <w:alias w:val="Witness"/>
          <w:id w:val="673076868"/>
          <w:placeholder>
            <w:docPart w:val="84F45F09CC9445E6996648BB33895166"/>
          </w:placeholder>
          <w:richText/>
        </w:sdtPr>
        <w:sdtContent>
          <w:r w:rsidRPr="00AC4C86">
            <w:rPr>
              <w:b/>
              <w:i/>
            </w:rPr>
            <w:t>Rebecca Pow:</w:t>
          </w:r>
          <w:r w:rsidRPr="005A7846">
            <w:rPr>
              <w:b/>
            </w:rPr>
            <w:t xml:space="preserve"> </w:t>
          </w:r>
        </w:sdtContent>
      </w:sdt>
      <w:r>
        <w:t>I think t</w:t>
      </w:r>
      <w:r>
        <w:t xml:space="preserve">he targets we are setting, and particularly this concentration target, </w:t>
      </w:r>
      <w:r>
        <w:t>will address many of th</w:t>
      </w:r>
      <w:r>
        <w:t xml:space="preserve">e areas </w:t>
      </w:r>
      <w:r>
        <w:t>you are getting at</w:t>
      </w:r>
      <w:r>
        <w:t>.</w:t>
      </w:r>
    </w:p>
    <w:p w:rsidR="00957B37" w:rsidP="00957B37">
      <w:pPr>
        <w:pStyle w:val="Question"/>
        <w:numPr>
          <w:ilvl w:val="0"/>
          <w:numId w:val="9"/>
        </w:numPr>
      </w:pPr>
      <w:sdt>
        <w:sdtPr>
          <w:alias w:val="Member"/>
          <w:tag w:val="&lt;Member mnisId='146' dodsId='25651'&gt;"/>
          <w:id w:val="133612143"/>
          <w:placeholder>
            <w:docPart w:val="84F45F09CC9445E6996648BB33895166"/>
          </w:placeholder>
          <w:richText/>
        </w:sdtPr>
        <w:sdtContent>
          <w:r w:rsidRPr="005A7846">
            <w:rPr>
              <w:b/>
            </w:rPr>
            <w:t>Barry Gardiner:</w:t>
          </w:r>
        </w:sdtContent>
      </w:sdt>
      <w:r>
        <w:t xml:space="preserve"> How are the Government taking into account the link between air pollution and Covid</w:t>
      </w:r>
      <w:r>
        <w:t>-</w:t>
      </w:r>
      <w:r>
        <w:t xml:space="preserve">19 in the strategy and </w:t>
      </w:r>
      <w:r>
        <w:t>in t</w:t>
      </w:r>
      <w:r>
        <w:t>he policies that you are putting in place?</w:t>
      </w:r>
    </w:p>
    <w:p w:rsidR="00957B37" w:rsidP="00957B37">
      <w:pPr>
        <w:pStyle w:val="Answer"/>
      </w:pPr>
      <w:sdt>
        <w:sdtPr>
          <w:alias w:val="Witness"/>
          <w:id w:val="-1836064660"/>
          <w:placeholder>
            <w:docPart w:val="84F45F09CC9445E6996648BB33895166"/>
          </w:placeholder>
          <w:richText/>
        </w:sdtPr>
        <w:sdtContent>
          <w:r w:rsidRPr="00AC4C86">
            <w:rPr>
              <w:b/>
              <w:i/>
            </w:rPr>
            <w:t>Rebecca Pow:</w:t>
          </w:r>
          <w:r w:rsidRPr="005A7846">
            <w:rPr>
              <w:b/>
            </w:rPr>
            <w:t xml:space="preserve"> </w:t>
          </w:r>
        </w:sdtContent>
      </w:sdt>
      <w:r>
        <w:t>I touched on it earlier. We have been monitoring the situation incredibly closely. Our</w:t>
      </w:r>
      <w:r>
        <w:t xml:space="preserve"> joint </w:t>
      </w:r>
      <w:r>
        <w:t xml:space="preserve">air quality expert group </w:t>
      </w:r>
      <w:r>
        <w:t>has already done a review and reported back about what any potential links and impact</w:t>
      </w:r>
      <w:r>
        <w:t xml:space="preserve"> might be. Similarly, </w:t>
      </w:r>
      <w:r>
        <w:t>COMEAP</w:t>
      </w:r>
      <w:r>
        <w:t xml:space="preserve"> has</w:t>
      </w:r>
      <w:r>
        <w:t xml:space="preserve">. To reiterate what I have just said, there is no decisive link, but we are still monitoring it because it </w:t>
      </w:r>
      <w:r>
        <w:t xml:space="preserve">is a very complicated </w:t>
      </w:r>
      <w:r>
        <w:t>picture</w:t>
      </w:r>
      <w:r>
        <w:t xml:space="preserve">. </w:t>
      </w:r>
      <w:r>
        <w:t xml:space="preserve">Those </w:t>
      </w:r>
      <w:r>
        <w:t xml:space="preserve">people </w:t>
      </w:r>
      <w:r>
        <w:t xml:space="preserve">whose </w:t>
      </w:r>
      <w:r>
        <w:t xml:space="preserve">deaths </w:t>
      </w:r>
      <w:r>
        <w:t xml:space="preserve">are </w:t>
      </w:r>
      <w:r>
        <w:t>associated with coronavirus, potentially in air pollution areas, have, in many cases, had lots of underlying health issues as well</w:t>
      </w:r>
      <w:r>
        <w:t>. W</w:t>
      </w:r>
      <w:r>
        <w:t>e are still monitoring it really closely so that we have answe</w:t>
      </w:r>
      <w:r>
        <w:t>rs and evidence to inform us as we go along.</w:t>
      </w:r>
    </w:p>
    <w:p w:rsidR="00957B37" w:rsidP="00957B37">
      <w:pPr>
        <w:pStyle w:val="Question"/>
        <w:numPr>
          <w:ilvl w:val="0"/>
          <w:numId w:val="9"/>
        </w:numPr>
      </w:pPr>
      <w:sdt>
        <w:sdtPr>
          <w:alias w:val="Member"/>
          <w:tag w:val="&lt;Member mnisId='146' dodsId='25651'&gt;"/>
          <w:id w:val="561834332"/>
          <w:placeholder>
            <w:docPart w:val="84F45F09CC9445E6996648BB33895166"/>
          </w:placeholder>
          <w:richText/>
        </w:sdtPr>
        <w:sdtContent>
          <w:r w:rsidRPr="005A7846">
            <w:rPr>
              <w:b/>
            </w:rPr>
            <w:t>Barry Gardiner:</w:t>
          </w:r>
        </w:sdtContent>
      </w:sdt>
      <w:r>
        <w:t xml:space="preserve"> Evidence</w:t>
      </w:r>
      <w:r>
        <w:t>-</w:t>
      </w:r>
      <w:r>
        <w:t>based data is exactly what we want. When will you be able to share that evidence? When will there be a report outlining the findings and data that you have gathered?</w:t>
      </w:r>
    </w:p>
    <w:p w:rsidR="00957B37" w:rsidP="00957B37">
      <w:pPr>
        <w:pStyle w:val="Answer"/>
      </w:pPr>
      <w:sdt>
        <w:sdtPr>
          <w:alias w:val="Witness"/>
          <w:id w:val="1635212093"/>
          <w:placeholder>
            <w:docPart w:val="84F45F09CC9445E6996648BB33895166"/>
          </w:placeholder>
          <w:richText/>
        </w:sdtPr>
        <w:sdtContent>
          <w:r w:rsidRPr="00AC4C86">
            <w:rPr>
              <w:b/>
              <w:i/>
            </w:rPr>
            <w:t>Rebecca Pow:</w:t>
          </w:r>
          <w:r w:rsidRPr="005A7846">
            <w:rPr>
              <w:b/>
            </w:rPr>
            <w:t xml:space="preserve"> </w:t>
          </w:r>
        </w:sdtContent>
      </w:sdt>
      <w:r>
        <w:t>The</w:t>
      </w:r>
      <w:r>
        <w:t xml:space="preserve"> </w:t>
      </w:r>
      <w:r>
        <w:t xml:space="preserve">air quality expert group’s </w:t>
      </w:r>
      <w:r>
        <w:t xml:space="preserve">information is already available. The ONS reported back in August so that is available. There is </w:t>
      </w:r>
      <w:r>
        <w:t xml:space="preserve">now </w:t>
      </w:r>
      <w:r>
        <w:t>more work going on</w:t>
      </w:r>
      <w:r>
        <w:t>,</w:t>
      </w:r>
      <w:r>
        <w:t xml:space="preserve"> and Public Health England </w:t>
      </w:r>
      <w:r>
        <w:t>is</w:t>
      </w:r>
      <w:r>
        <w:t xml:space="preserve"> involved with it. We are also doing an indoor air quality report with the expe</w:t>
      </w:r>
      <w:r>
        <w:t xml:space="preserve">rt group and </w:t>
      </w:r>
      <w:r>
        <w:t>COMEAP</w:t>
      </w:r>
      <w:r>
        <w:t>,</w:t>
      </w:r>
      <w:r>
        <w:t xml:space="preserve"> which will be underway shortly. I am not sure exactly when we can give you the next lot of data. Bill, do we have a date for the conclusion of the next r</w:t>
      </w:r>
      <w:r>
        <w:t>eview? We can let you know that</w:t>
      </w:r>
      <w:r>
        <w:t xml:space="preserve">. </w:t>
      </w:r>
      <w:r>
        <w:t xml:space="preserve">It </w:t>
      </w:r>
      <w:r>
        <w:t>is constantly ongoing</w:t>
      </w:r>
      <w:r>
        <w:t>,</w:t>
      </w:r>
      <w:r>
        <w:t xml:space="preserve"> that is what I am sayin</w:t>
      </w:r>
      <w:r>
        <w:t>g</w:t>
      </w:r>
      <w:r>
        <w:t xml:space="preserve">. </w:t>
      </w:r>
    </w:p>
    <w:p w:rsidR="00957B37" w:rsidP="00957B37">
      <w:pPr>
        <w:pStyle w:val="Question"/>
        <w:numPr>
          <w:ilvl w:val="0"/>
          <w:numId w:val="9"/>
        </w:numPr>
      </w:pPr>
      <w:sdt>
        <w:sdtPr>
          <w:alias w:val="Member"/>
          <w:tag w:val="&lt;Member mnisId='4072' dodsId='28723'&gt;"/>
          <w:id w:val="-550004165"/>
          <w:placeholder>
            <w:docPart w:val="84F45F09CC9445E6996648BB33895166"/>
          </w:placeholder>
          <w:richText/>
        </w:sdtPr>
        <w:sdtContent>
          <w:r w:rsidRPr="005A7846">
            <w:rPr>
              <w:b/>
            </w:rPr>
            <w:t>Chair:</w:t>
          </w:r>
        </w:sdtContent>
      </w:sdt>
      <w:r>
        <w:t xml:space="preserve"> </w:t>
      </w:r>
      <w:r>
        <w:t xml:space="preserve">You </w:t>
      </w:r>
      <w:r>
        <w:t xml:space="preserve">are now talking about indoor air quality, which I know </w:t>
      </w:r>
      <w:r>
        <w:t xml:space="preserve">is of interest to </w:t>
      </w:r>
      <w:r>
        <w:t>Geraint in particular</w:t>
      </w:r>
      <w:r>
        <w:t>, as well as</w:t>
      </w:r>
      <w:r>
        <w:t xml:space="preserve"> </w:t>
      </w:r>
      <w:r>
        <w:t xml:space="preserve">to </w:t>
      </w:r>
      <w:r>
        <w:t>Barry and all of us</w:t>
      </w:r>
      <w:r>
        <w:t>.</w:t>
      </w:r>
      <w:r>
        <w:t xml:space="preserve"> </w:t>
      </w:r>
      <w:r>
        <w:t xml:space="preserve">We </w:t>
      </w:r>
      <w:r>
        <w:t xml:space="preserve">would be very interested in that data and information when you have it and </w:t>
      </w:r>
      <w:r>
        <w:t>can</w:t>
      </w:r>
      <w:r>
        <w:t xml:space="preserve"> </w:t>
      </w:r>
      <w:r>
        <w:t>release it to us</w:t>
      </w:r>
      <w:r>
        <w:t>.</w:t>
      </w:r>
      <w:r>
        <w:t xml:space="preserve"> I do not</w:t>
      </w:r>
      <w:r>
        <w:t xml:space="preserve"> expect you are necessarily going to have it in time for our report</w:t>
      </w:r>
      <w:r>
        <w:t xml:space="preserve"> but, if</w:t>
      </w:r>
      <w:r>
        <w:t xml:space="preserve"> you were </w:t>
      </w:r>
      <w:r>
        <w:t>able</w:t>
      </w:r>
      <w:r>
        <w:t xml:space="preserve"> to let us have </w:t>
      </w:r>
      <w:r>
        <w:t xml:space="preserve">any information </w:t>
      </w:r>
      <w:r>
        <w:t>in that time, it would be very useful.</w:t>
      </w:r>
    </w:p>
    <w:p w:rsidR="00957B37" w:rsidRPr="00612D5D" w:rsidP="00957B37">
      <w:pPr>
        <w:pStyle w:val="Answer"/>
      </w:pPr>
      <w:sdt>
        <w:sdtPr>
          <w:alias w:val="Witness"/>
          <w:id w:val="560294972"/>
          <w:placeholder>
            <w:docPart w:val="84F45F09CC9445E6996648BB33895166"/>
          </w:placeholder>
          <w:richText/>
        </w:sdtPr>
        <w:sdtContent>
          <w:r w:rsidRPr="00AC4C86">
            <w:rPr>
              <w:b/>
              <w:i/>
            </w:rPr>
            <w:t>Rebecca Pow:</w:t>
          </w:r>
          <w:r w:rsidRPr="00612D5D">
            <w:rPr>
              <w:b/>
            </w:rPr>
            <w:t xml:space="preserve"> </w:t>
          </w:r>
        </w:sdtContent>
      </w:sdt>
      <w:r>
        <w:t>Of course.</w:t>
      </w:r>
    </w:p>
    <w:p w:rsidR="00957B37" w:rsidP="00EF550D">
      <w:pPr>
        <w:pStyle w:val="Question"/>
        <w:numPr>
          <w:ilvl w:val="0"/>
          <w:numId w:val="9"/>
        </w:numPr>
      </w:pPr>
      <w:sdt>
        <w:sdtPr>
          <w:alias w:val="Member"/>
          <w:tag w:val="&lt;Member mnisId='4831' dodsId=''&gt;"/>
          <w:id w:val="-1773922537"/>
          <w:placeholder>
            <w:docPart w:val="84F45F09CC9445E6996648BB33895166"/>
          </w:placeholder>
          <w:richText/>
        </w:sdtPr>
        <w:sdtContent>
          <w:r w:rsidRPr="00F0596A">
            <w:rPr>
              <w:b/>
            </w:rPr>
            <w:t>Ian Byrne:</w:t>
          </w:r>
        </w:sdtContent>
      </w:sdt>
      <w:r>
        <w:t xml:space="preserve"> I will d</w:t>
      </w:r>
      <w:r>
        <w:t>irect this to Minister Maclean</w:t>
      </w:r>
      <w:r>
        <w:t xml:space="preserve"> and give Minister Pow a rest. Dr Susan Kenyon’s evidence noted that,</w:t>
      </w:r>
      <w:r>
        <w:t xml:space="preserve"> “</w:t>
      </w:r>
      <w:r w:rsidRPr="00EF550D">
        <w:t>throughout the crisis, coverage of public transport has been negative, with a focus on the potential of travel by public transport to spread the virus. The government stated that we hav</w:t>
      </w:r>
      <w:r w:rsidRPr="00EF550D">
        <w:t>e a ‘civic duty’ not to use public transport. The damage that this has caused must not be underestimated.</w:t>
      </w:r>
      <w:r>
        <w:t xml:space="preserve">” </w:t>
      </w:r>
      <w:r>
        <w:t>What work is the Government doing to ensure that public transport is seen as safe to use and to encourage people back from using cars once we are thr</w:t>
      </w:r>
      <w:r>
        <w:t>ough the worst of the pandemic?</w:t>
      </w:r>
    </w:p>
    <w:p w:rsidR="00957B37" w:rsidP="00957B37">
      <w:pPr>
        <w:pStyle w:val="Answer"/>
      </w:pPr>
      <w:sdt>
        <w:sdtPr>
          <w:alias w:val="Witness"/>
          <w:id w:val="-1557230639"/>
          <w:placeholder>
            <w:docPart w:val="84F45F09CC9445E6996648BB33895166"/>
          </w:placeholder>
          <w:richText/>
        </w:sdtPr>
        <w:sdtContent>
          <w:r w:rsidRPr="00AC4C86">
            <w:rPr>
              <w:b/>
              <w:i/>
            </w:rPr>
            <w:t>Rachel Maclean:</w:t>
          </w:r>
          <w:r w:rsidRPr="00F0596A">
            <w:rPr>
              <w:b/>
            </w:rPr>
            <w:t xml:space="preserve"> </w:t>
          </w:r>
        </w:sdtContent>
      </w:sdt>
      <w:r>
        <w:t xml:space="preserve">I am more than happy to talk about transport and give Minister Pow a break. On your first point, yes, I would agree that, at the beginning of the pandemic, we definitely did have that focus on not </w:t>
      </w:r>
      <w:r>
        <w:t>using public transport</w:t>
      </w:r>
      <w:r>
        <w:t>.</w:t>
      </w:r>
      <w:r>
        <w:t xml:space="preserve"> </w:t>
      </w:r>
      <w:r>
        <w:t xml:space="preserve">That </w:t>
      </w:r>
      <w:r>
        <w:t>did not sit well with me at all</w:t>
      </w:r>
      <w:r>
        <w:t>,</w:t>
      </w:r>
      <w:r>
        <w:t xml:space="preserve"> being the Minister for </w:t>
      </w:r>
      <w:r>
        <w:t>transport decarbonisation</w:t>
      </w:r>
      <w:r>
        <w:t xml:space="preserve"> but, on balance, it was felt it was necessary to protect public health, which was the Government’s first priority. </w:t>
      </w:r>
      <w:r>
        <w:t>You will know of the record am</w:t>
      </w:r>
      <w:r>
        <w:t>ount</w:t>
      </w:r>
      <w:r>
        <w:t xml:space="preserve"> of funding that has been put in by central Government to enable public transport to continue to run with social distancing in place. Services have been maintained. The frequency has been maintained so that people have confidence that, if they are trav</w:t>
      </w:r>
      <w:r>
        <w:t>elling, they will be able to maintain social distancing. That is significant amounts of funding for all forms of public transport.</w:t>
      </w:r>
    </w:p>
    <w:p w:rsidR="00957B37" w:rsidP="00957B37">
      <w:pPr>
        <w:pStyle w:val="Answer"/>
      </w:pPr>
      <w:r>
        <w:t xml:space="preserve">In this latest smaller lockdown period, we have changed our guidance and we have not had that same message </w:t>
      </w:r>
      <w:r>
        <w:t>about</w:t>
      </w:r>
      <w:r>
        <w:t xml:space="preserve"> public trans</w:t>
      </w:r>
      <w:r>
        <w:t>po</w:t>
      </w:r>
      <w:r>
        <w:t>rt. We have made it clear that</w:t>
      </w:r>
      <w:r>
        <w:t xml:space="preserve"> </w:t>
      </w:r>
      <w:r>
        <w:t xml:space="preserve">only </w:t>
      </w:r>
      <w:r>
        <w:t>essential journeys are permitted. That is the Government guidance, but we have not encouraged people to stay off public transport in quite the same way</w:t>
      </w:r>
      <w:r>
        <w:t>.</w:t>
      </w:r>
      <w:r>
        <w:t xml:space="preserve"> </w:t>
      </w:r>
      <w:r>
        <w:t xml:space="preserve">That </w:t>
      </w:r>
      <w:r>
        <w:t>is</w:t>
      </w:r>
      <w:r>
        <w:t xml:space="preserve"> a deliberate policy that we brought on because we definit</w:t>
      </w:r>
      <w:r>
        <w:t>ely do not want to encourage long</w:t>
      </w:r>
      <w:r>
        <w:t>-</w:t>
      </w:r>
      <w:r>
        <w:t xml:space="preserve">term shifts to car use. Earlier, I touched on the work that we are doing in the </w:t>
      </w:r>
      <w:r>
        <w:t>transport decarbonisation plan</w:t>
      </w:r>
      <w:r>
        <w:t>. With this, we want to see a natural shift to more active travel over the longer term and all the different pol</w:t>
      </w:r>
      <w:r>
        <w:t>icy levers that will go into making that happen.</w:t>
      </w:r>
    </w:p>
    <w:p w:rsidR="00957B37" w:rsidP="00957B37">
      <w:pPr>
        <w:pStyle w:val="Answer"/>
      </w:pPr>
      <w:r>
        <w:t xml:space="preserve">I will point out one example of the fantastic work we are doing </w:t>
      </w:r>
      <w:r>
        <w:t>on</w:t>
      </w:r>
      <w:r>
        <w:t xml:space="preserve"> cycling infrastructure. Funding was announced at the weekend on the back of an initial award of £225 million</w:t>
      </w:r>
      <w:r>
        <w:t xml:space="preserve"> of funding</w:t>
      </w:r>
      <w:r>
        <w:t>. We have awarded ano</w:t>
      </w:r>
      <w:r>
        <w:t>ther £175 million to local authorities to enable them to implement cycling infrastructure and more active travel schemes including, in some cases, e</w:t>
      </w:r>
      <w:r>
        <w:t>-</w:t>
      </w:r>
      <w:r>
        <w:t>scooter rental schemes. This is because we definitely want to ensure that people have other ways of travell</w:t>
      </w:r>
      <w:r>
        <w:t>ing in this pandemic period that are not polluting.</w:t>
      </w:r>
    </w:p>
    <w:p w:rsidR="00957B37" w:rsidP="00957B37">
      <w:pPr>
        <w:pStyle w:val="Question"/>
        <w:numPr>
          <w:ilvl w:val="0"/>
          <w:numId w:val="9"/>
        </w:numPr>
      </w:pPr>
      <w:sdt>
        <w:sdtPr>
          <w:alias w:val="Member"/>
          <w:tag w:val="&lt;Member mnisId='4831' dodsId=''&gt;"/>
          <w:id w:val="-1515756258"/>
          <w:placeholder>
            <w:docPart w:val="84F45F09CC9445E6996648BB33895166"/>
          </w:placeholder>
          <w:richText/>
        </w:sdtPr>
        <w:sdtContent>
          <w:r w:rsidRPr="00F0596A">
            <w:rPr>
              <w:b/>
            </w:rPr>
            <w:t>Ian Byrne:</w:t>
          </w:r>
        </w:sdtContent>
      </w:sdt>
      <w:r>
        <w:t xml:space="preserve"> That is a fair answer. </w:t>
      </w:r>
      <w:r>
        <w:t xml:space="preserve">In </w:t>
      </w:r>
      <w:r>
        <w:t>Liverpool West Derby</w:t>
      </w:r>
      <w:r>
        <w:t>,</w:t>
      </w:r>
      <w:r>
        <w:t xml:space="preserve"> there has been a bit of disquiet about the cycle lanes and the impact they have had on </w:t>
      </w:r>
      <w:r>
        <w:t>traffic. Dr Bill Parish was talking about how static car</w:t>
      </w:r>
      <w:r>
        <w:t>s emit more pollution</w:t>
      </w:r>
      <w:r>
        <w:t>,</w:t>
      </w:r>
      <w:r>
        <w:t xml:space="preserve"> and we have had difficulties with the cycle lanes being temporary. Hopefully, the Government can work with the local authorities and see how the plan and the remit around the plan can </w:t>
      </w:r>
      <w:r>
        <w:t xml:space="preserve">perhaps </w:t>
      </w:r>
      <w:r>
        <w:t xml:space="preserve">be altered </w:t>
      </w:r>
      <w:r>
        <w:t>to</w:t>
      </w:r>
      <w:r>
        <w:t xml:space="preserve"> incorporate more local voic</w:t>
      </w:r>
      <w:r>
        <w:t>es. That was certainly lacking.</w:t>
      </w:r>
    </w:p>
    <w:p w:rsidR="00957B37" w:rsidP="00957B37">
      <w:pPr>
        <w:pStyle w:val="Question"/>
        <w:numPr>
          <w:ilvl w:val="0"/>
          <w:numId w:val="0"/>
        </w:numPr>
        <w:ind w:left="794"/>
      </w:pPr>
      <w:r>
        <w:t>Moving on</w:t>
      </w:r>
      <w:r>
        <w:t xml:space="preserve"> </w:t>
      </w:r>
      <w:r>
        <w:t xml:space="preserve">to another point, you talked about public subsidy and funding to get us through the pandemic. In a previous session, Bristol’s </w:t>
      </w:r>
      <w:r>
        <w:t>Mayor</w:t>
      </w:r>
      <w:r>
        <w:t xml:space="preserve">, Marvin Rees, raised the possibility of private bus company subsidies being used </w:t>
      </w:r>
      <w:r>
        <w:t>in the transition to local authority ownership of bus companies and also for the Government to come alongside Bristol and other cities to help them collectively buy large numbers of electric or biogas vehicles. In his words</w:t>
      </w:r>
      <w:r>
        <w:t>, this “</w:t>
      </w:r>
      <w:r w:rsidRPr="00D75D47">
        <w:t>could transform the publi</w:t>
      </w:r>
      <w:r w:rsidRPr="00D75D47">
        <w:t>c transport offering almost overnight”, giving people “a clean alternative and...public transport</w:t>
      </w:r>
      <w:r>
        <w:t>”.</w:t>
      </w:r>
      <w:r w:rsidRPr="00D75D47">
        <w:t xml:space="preserve"> </w:t>
      </w:r>
      <w:r>
        <w:t xml:space="preserve">You talked about the Government being hugely ambitious. I think that is a hugely ambitious ask, but </w:t>
      </w:r>
      <w:r>
        <w:t xml:space="preserve">it is </w:t>
      </w:r>
      <w:r>
        <w:t xml:space="preserve">also achievable and one </w:t>
      </w:r>
      <w:r>
        <w:t>that</w:t>
      </w:r>
      <w:r>
        <w:t xml:space="preserve"> would transform communities with th</w:t>
      </w:r>
      <w:r>
        <w:t>e</w:t>
      </w:r>
      <w:r>
        <w:t xml:space="preserve"> sort of offering that Marvin has outline</w:t>
      </w:r>
      <w:r>
        <w:t>d</w:t>
      </w:r>
      <w:r>
        <w:t xml:space="preserve">. </w:t>
      </w:r>
      <w:r>
        <w:t xml:space="preserve">Is </w:t>
      </w:r>
      <w:r>
        <w:t>this something the Government would co</w:t>
      </w:r>
      <w:r>
        <w:t>nsider?</w:t>
      </w:r>
    </w:p>
    <w:p w:rsidR="00957B37" w:rsidP="00957B37">
      <w:pPr>
        <w:pStyle w:val="Answer"/>
      </w:pPr>
      <w:sdt>
        <w:sdtPr>
          <w:alias w:val="Witness"/>
          <w:id w:val="391624430"/>
          <w:placeholder>
            <w:docPart w:val="84F45F09CC9445E6996648BB33895166"/>
          </w:placeholder>
          <w:richText/>
        </w:sdtPr>
        <w:sdtContent>
          <w:r w:rsidRPr="00AC4C86">
            <w:rPr>
              <w:b/>
              <w:i/>
            </w:rPr>
            <w:t>Rachel Maclean:</w:t>
          </w:r>
          <w:r w:rsidRPr="00F0596A">
            <w:rPr>
              <w:b/>
            </w:rPr>
            <w:t xml:space="preserve"> </w:t>
          </w:r>
        </w:sdtContent>
      </w:sdt>
      <w:r>
        <w:t xml:space="preserve">The Government </w:t>
      </w:r>
      <w:r>
        <w:t>are</w:t>
      </w:r>
      <w:r>
        <w:t xml:space="preserve"> already introducing zero</w:t>
      </w:r>
      <w:r>
        <w:t>-</w:t>
      </w:r>
      <w:r>
        <w:t xml:space="preserve">emission, hydrogen and electric buses. </w:t>
      </w:r>
    </w:p>
    <w:p w:rsidR="00957B37" w:rsidP="00957B37">
      <w:pPr>
        <w:pStyle w:val="Question"/>
        <w:numPr>
          <w:ilvl w:val="0"/>
          <w:numId w:val="9"/>
        </w:numPr>
      </w:pPr>
      <w:sdt>
        <w:sdtPr>
          <w:alias w:val="Member"/>
          <w:tag w:val="&lt;Member mnisId='4831' dodsId=''&gt;"/>
          <w:id w:val="1935096839"/>
          <w:placeholder>
            <w:docPart w:val="84F45F09CC9445E6996648BB33895166"/>
          </w:placeholder>
          <w:richText/>
        </w:sdtPr>
        <w:sdtContent>
          <w:r w:rsidRPr="00F0596A">
            <w:rPr>
              <w:b/>
            </w:rPr>
            <w:t>Ian Byrne:</w:t>
          </w:r>
        </w:sdtContent>
      </w:sdt>
      <w:r>
        <w:t xml:space="preserve"> </w:t>
      </w:r>
      <w:r>
        <w:t xml:space="preserve">What about </w:t>
      </w:r>
      <w:r w:rsidRPr="009904AD">
        <w:t>public ownership</w:t>
      </w:r>
      <w:r>
        <w:t>?</w:t>
      </w:r>
      <w:r>
        <w:t xml:space="preserve"> </w:t>
      </w:r>
    </w:p>
    <w:p w:rsidR="00957B37" w:rsidP="00957B37">
      <w:pPr>
        <w:pStyle w:val="Answer"/>
      </w:pPr>
      <w:sdt>
        <w:sdtPr>
          <w:alias w:val="Witness"/>
          <w:id w:val="-1277473232"/>
          <w:placeholder>
            <w:docPart w:val="84F45F09CC9445E6996648BB33895166"/>
          </w:placeholder>
          <w:richText/>
        </w:sdtPr>
        <w:sdtContent>
          <w:r w:rsidRPr="00AC4C86">
            <w:rPr>
              <w:b/>
              <w:i/>
            </w:rPr>
            <w:t>Rachel Maclean:</w:t>
          </w:r>
          <w:r w:rsidRPr="00F0596A">
            <w:rPr>
              <w:b/>
            </w:rPr>
            <w:t xml:space="preserve"> </w:t>
          </w:r>
        </w:sdtContent>
      </w:sdt>
      <w:r>
        <w:t>Many of them are already in public ownership. Many of the bus companies that are oper</w:t>
      </w:r>
      <w:r>
        <w:t>ating buses on our network are in public ownership. We have committed to introducing an all</w:t>
      </w:r>
      <w:r>
        <w:t>-</w:t>
      </w:r>
      <w:r>
        <w:t>electric and zero</w:t>
      </w:r>
      <w:r>
        <w:t>-</w:t>
      </w:r>
      <w:r>
        <w:t>emissio</w:t>
      </w:r>
      <w:r>
        <w:t>n bus town. The Prime Minister</w:t>
      </w:r>
      <w:r>
        <w:t xml:space="preserve"> is going to be announcing that very soon. We have a lot of support in place for buses because we recognise t</w:t>
      </w:r>
      <w:r>
        <w:t>hat these are services that people rely on. Not only have we kept them going throughout the pandemic and supported them</w:t>
      </w:r>
      <w:r>
        <w:t>,</w:t>
      </w:r>
      <w:r>
        <w:t xml:space="preserve"> but we are looking at how we decarbonise the bus sector more generally. We are doing that in a number of ways through support for R&amp;D, </w:t>
      </w:r>
      <w:r>
        <w:t>new technology and hydrogen buses. This is absolutely where we want to go with Government policy on buses.</w:t>
      </w:r>
    </w:p>
    <w:p w:rsidR="00957B37" w:rsidP="00957B37">
      <w:pPr>
        <w:pStyle w:val="Question"/>
        <w:numPr>
          <w:ilvl w:val="0"/>
          <w:numId w:val="9"/>
        </w:numPr>
      </w:pPr>
      <w:sdt>
        <w:sdtPr>
          <w:alias w:val="Member"/>
          <w:tag w:val="&lt;Member mnisId='4831' dodsId=''&gt;"/>
          <w:id w:val="2129263242"/>
          <w:placeholder>
            <w:docPart w:val="84F45F09CC9445E6996648BB33895166"/>
          </w:placeholder>
          <w:richText/>
        </w:sdtPr>
        <w:sdtContent>
          <w:r w:rsidRPr="00F0596A">
            <w:rPr>
              <w:b/>
            </w:rPr>
            <w:t>Ian Byrne:</w:t>
          </w:r>
        </w:sdtContent>
      </w:sdt>
      <w:r>
        <w:t xml:space="preserve"> I just wanted to make that point because, in Liverpool </w:t>
      </w:r>
      <w:r>
        <w:t>c</w:t>
      </w:r>
      <w:r>
        <w:t>ity</w:t>
      </w:r>
      <w:r>
        <w:t xml:space="preserve"> </w:t>
      </w:r>
      <w:r>
        <w:t>r</w:t>
      </w:r>
      <w:r>
        <w:t>egion</w:t>
      </w:r>
      <w:r>
        <w:t xml:space="preserve">, </w:t>
      </w:r>
      <w:r>
        <w:t xml:space="preserve">I know this is somewhere </w:t>
      </w:r>
      <w:r>
        <w:t>Steve Rotheram and the team want to go with</w:t>
      </w:r>
      <w:r>
        <w:t xml:space="preserve"> regards to local</w:t>
      </w:r>
      <w:r>
        <w:t xml:space="preserve"> </w:t>
      </w:r>
      <w:r>
        <w:t>authority</w:t>
      </w:r>
      <w:r>
        <w:t>-</w:t>
      </w:r>
      <w:r>
        <w:t>owned bus transport</w:t>
      </w:r>
      <w:r>
        <w:t xml:space="preserve">, </w:t>
      </w:r>
      <w:r>
        <w:t>mov</w:t>
      </w:r>
      <w:r>
        <w:t>ing</w:t>
      </w:r>
      <w:r>
        <w:t xml:space="preserve"> away from the private model. At the moment, they sa</w:t>
      </w:r>
      <w:r>
        <w:t>y</w:t>
      </w:r>
      <w:r>
        <w:t xml:space="preserve"> they are constrained by that</w:t>
      </w:r>
      <w:r>
        <w:t>.</w:t>
      </w:r>
      <w:r>
        <w:t xml:space="preserve"> </w:t>
      </w:r>
      <w:r>
        <w:t xml:space="preserve">Their </w:t>
      </w:r>
      <w:r>
        <w:t xml:space="preserve">idea was to use the subsidies that </w:t>
      </w:r>
      <w:r>
        <w:t>are</w:t>
      </w:r>
      <w:r>
        <w:t xml:space="preserve"> used to prop up the privatised models on many occasions and maybe take s</w:t>
      </w:r>
      <w:r>
        <w:t xml:space="preserve">ome equity in those companies. </w:t>
      </w:r>
      <w:r>
        <w:t xml:space="preserve">Has that </w:t>
      </w:r>
      <w:r>
        <w:t xml:space="preserve">been spoken about or considered </w:t>
      </w:r>
      <w:r>
        <w:t>as we move</w:t>
      </w:r>
      <w:r>
        <w:t xml:space="preserve"> forward post</w:t>
      </w:r>
      <w:r>
        <w:t>-</w:t>
      </w:r>
      <w:r>
        <w:t>Covid?</w:t>
      </w:r>
    </w:p>
    <w:p w:rsidR="00957B37" w:rsidP="00957B37">
      <w:pPr>
        <w:pStyle w:val="Question"/>
        <w:numPr>
          <w:ilvl w:val="0"/>
          <w:numId w:val="0"/>
        </w:numPr>
        <w:ind w:left="794"/>
      </w:pPr>
      <w:sdt>
        <w:sdtPr>
          <w:alias w:val="Member"/>
          <w:tag w:val="&lt;Member mnisId='4072' dodsId='28723'&gt;"/>
          <w:id w:val="-184668480"/>
          <w:placeholder>
            <w:docPart w:val="84F45F09CC9445E6996648BB33895166"/>
          </w:placeholder>
          <w:richText/>
        </w:sdtPr>
        <w:sdtContent>
          <w:r w:rsidRPr="00F0596A">
            <w:rPr>
              <w:b/>
            </w:rPr>
            <w:t>Chair:</w:t>
          </w:r>
        </w:sdtContent>
      </w:sdt>
      <w:r>
        <w:t xml:space="preserve"> Minister, Ian is talking about nationalising the buses, I think you will find. You need to be quite clear where he is leading you.</w:t>
      </w:r>
    </w:p>
    <w:p w:rsidR="00957B37" w:rsidP="00957B37">
      <w:pPr>
        <w:pStyle w:val="Answer"/>
      </w:pPr>
      <w:sdt>
        <w:sdtPr>
          <w:alias w:val="Witness"/>
          <w:id w:val="-1101802431"/>
          <w:placeholder>
            <w:docPart w:val="84F45F09CC9445E6996648BB33895166"/>
          </w:placeholder>
          <w:richText/>
        </w:sdtPr>
        <w:sdtContent>
          <w:r w:rsidRPr="00AC4C86">
            <w:rPr>
              <w:b/>
              <w:i/>
            </w:rPr>
            <w:t>Rachel Maclea</w:t>
          </w:r>
          <w:r w:rsidRPr="00AC4C86">
            <w:rPr>
              <w:b/>
              <w:i/>
            </w:rPr>
            <w:t>n:</w:t>
          </w:r>
          <w:r w:rsidRPr="00F0596A">
            <w:rPr>
              <w:b/>
            </w:rPr>
            <w:t xml:space="preserve"> </w:t>
          </w:r>
        </w:sdtContent>
      </w:sdt>
      <w:r>
        <w:t>Quite right, Chair</w:t>
      </w:r>
      <w:r>
        <w:t xml:space="preserve">—I </w:t>
      </w:r>
      <w:r>
        <w:t xml:space="preserve">will not get on that bus. </w:t>
      </w:r>
      <w:r>
        <w:t xml:space="preserve">Bus </w:t>
      </w:r>
      <w:r>
        <w:t xml:space="preserve">strategy more broadly sits with my colleague, Baroness Vere, the Roads Minister. That is her detailed brief, so you are possibly asking me to stray a little bit into that. In terms of </w:t>
      </w:r>
      <w:r>
        <w:t xml:space="preserve">decarbonisation of those buses, that is </w:t>
      </w:r>
      <w:r>
        <w:t>something we absolutely want to support. You have already highlighted that local authorities have a lot of power over what models they want to bring in on their networks and what is right for them. If local authoriti</w:t>
      </w:r>
      <w:r>
        <w:t>es believe it is right for them to subsidise buses, they already have considerable freedom to do so.</w:t>
      </w:r>
    </w:p>
    <w:p w:rsidR="00957B37" w:rsidP="00957B37">
      <w:pPr>
        <w:pStyle w:val="Question"/>
        <w:numPr>
          <w:ilvl w:val="0"/>
          <w:numId w:val="9"/>
        </w:numPr>
      </w:pPr>
      <w:sdt>
        <w:sdtPr>
          <w:alias w:val="Member"/>
          <w:tag w:val="&lt;Member mnisId='4072' dodsId='28723'&gt;"/>
          <w:id w:val="-973592955"/>
          <w:placeholder>
            <w:docPart w:val="84F45F09CC9445E6996648BB33895166"/>
          </w:placeholder>
          <w:richText/>
        </w:sdtPr>
        <w:sdtContent>
          <w:r w:rsidRPr="00F0596A">
            <w:rPr>
              <w:b/>
            </w:rPr>
            <w:t>Chair:</w:t>
          </w:r>
        </w:sdtContent>
      </w:sdt>
      <w:r>
        <w:t xml:space="preserve"> Where Ian has a real point is that the cost of delivering these types of buses is enormous</w:t>
      </w:r>
      <w:r>
        <w:t>.</w:t>
      </w:r>
      <w:r>
        <w:t xml:space="preserve"> </w:t>
      </w:r>
      <w:r>
        <w:t>Therefore</w:t>
      </w:r>
      <w:r>
        <w:t xml:space="preserve">, is it going to be delivered by the private </w:t>
      </w:r>
      <w:r>
        <w:t xml:space="preserve">sector or </w:t>
      </w:r>
      <w:r>
        <w:t xml:space="preserve">by </w:t>
      </w:r>
      <w:r>
        <w:t>the public sector? I am trying to get you off the hook here</w:t>
      </w:r>
      <w:r>
        <w:t>, Ian</w:t>
      </w:r>
      <w:r>
        <w:t>. Who is going to deliver this? We have quite a number of gas and electric buses here in London, but a lot of public money goes into Transport for London. Where does the future of</w:t>
      </w:r>
      <w:r>
        <w:t xml:space="preserve"> transport lie? It is a fair question from Ian. Will the private bus sector survive coming out of this pandemic? I know it is </w:t>
      </w:r>
      <w:r>
        <w:t>s</w:t>
      </w:r>
      <w:r>
        <w:t>lightly wider than our inquiry, Minister, but I do not know whether you would like to attempt to answer that.</w:t>
      </w:r>
    </w:p>
    <w:p w:rsidR="00957B37" w:rsidP="00957B37">
      <w:pPr>
        <w:pStyle w:val="Answer"/>
      </w:pPr>
      <w:sdt>
        <w:sdtPr>
          <w:alias w:val="Witness"/>
          <w:id w:val="-1550373807"/>
          <w:placeholder>
            <w:docPart w:val="84F45F09CC9445E6996648BB33895166"/>
          </w:placeholder>
          <w:richText/>
        </w:sdtPr>
        <w:sdtContent>
          <w:r w:rsidRPr="00AC4C86">
            <w:rPr>
              <w:b/>
              <w:i/>
            </w:rPr>
            <w:t>Rachel Maclean:</w:t>
          </w:r>
          <w:r w:rsidRPr="00C3490C">
            <w:rPr>
              <w:b/>
            </w:rPr>
            <w:t xml:space="preserve"> </w:t>
          </w:r>
        </w:sdtContent>
      </w:sdt>
      <w:r>
        <w:t>I</w:t>
      </w:r>
      <w:r>
        <w:t xml:space="preserve"> can make some very general comments. I know Baroness Vere is working very closely </w:t>
      </w:r>
      <w:r>
        <w:t>on</w:t>
      </w:r>
      <w:r>
        <w:t xml:space="preserve"> the reform of the bus strategy. She is committed to bringing that in. I am sure she would be happy to talk to your Committee about it. We do not have </w:t>
      </w:r>
      <w:r>
        <w:t xml:space="preserve">a </w:t>
      </w:r>
      <w:r>
        <w:t>prescriptive view.</w:t>
      </w:r>
      <w:r>
        <w:t xml:space="preserve"> Government ha</w:t>
      </w:r>
      <w:r>
        <w:t>ve</w:t>
      </w:r>
      <w:r>
        <w:t xml:space="preserve"> to support new technologies</w:t>
      </w:r>
      <w:r>
        <w:t>,</w:t>
      </w:r>
      <w:r>
        <w:t xml:space="preserve"> and we already are</w:t>
      </w:r>
      <w:r>
        <w:t>,</w:t>
      </w:r>
      <w:r>
        <w:t xml:space="preserve"> to the tune of billions of pounds</w:t>
      </w:r>
      <w:r>
        <w:t>,</w:t>
      </w:r>
      <w:r>
        <w:t xml:space="preserve"> in terms of </w:t>
      </w:r>
      <w:r>
        <w:t>the</w:t>
      </w:r>
      <w:r>
        <w:t xml:space="preserve"> R&amp;D and science that we are putting into new and innovative forms of technology that are being developed. The Government definitely </w:t>
      </w:r>
      <w:r>
        <w:t>have</w:t>
      </w:r>
      <w:r>
        <w:t xml:space="preserve"> a </w:t>
      </w:r>
      <w:r>
        <w:t xml:space="preserve">role to play. When it comes to the future of the bus industry, whether it be private or public, I expect the private sector to have a massive role to play because </w:t>
      </w:r>
      <w:r>
        <w:t>it</w:t>
      </w:r>
      <w:r>
        <w:t xml:space="preserve"> will be able to stimulate more investment into this.</w:t>
      </w:r>
    </w:p>
    <w:p w:rsidR="00957B37" w:rsidP="00957B37">
      <w:pPr>
        <w:pStyle w:val="Question"/>
        <w:numPr>
          <w:ilvl w:val="0"/>
          <w:numId w:val="9"/>
        </w:numPr>
      </w:pPr>
      <w:sdt>
        <w:sdtPr>
          <w:alias w:val="Member"/>
          <w:tag w:val="&lt;Member mnisId='4072' dodsId='28723'&gt;"/>
          <w:id w:val="-923563858"/>
          <w:placeholder>
            <w:docPart w:val="84F45F09CC9445E6996648BB33895166"/>
          </w:placeholder>
          <w:richText/>
        </w:sdtPr>
        <w:sdtContent>
          <w:r w:rsidRPr="00C3490C">
            <w:rPr>
              <w:b/>
            </w:rPr>
            <w:t>Chair:</w:t>
          </w:r>
        </w:sdtContent>
      </w:sdt>
      <w:r>
        <w:t xml:space="preserve"> Do</w:t>
      </w:r>
      <w:r>
        <w:t xml:space="preserve"> Government have to help t</w:t>
      </w:r>
      <w:r>
        <w:t xml:space="preserve">hose companies </w:t>
      </w:r>
      <w:r>
        <w:t>with</w:t>
      </w:r>
      <w:r>
        <w:t xml:space="preserve"> some of the costs of these buses? Otherwise, we are not going to </w:t>
      </w:r>
      <w:r>
        <w:t>end</w:t>
      </w:r>
      <w:r>
        <w:t xml:space="preserve"> up with cleaner buses. I am probably not quite so tied up as Ian over who owns the buses, but I am quite interested in cleaner buses.</w:t>
      </w:r>
    </w:p>
    <w:p w:rsidR="00957B37" w:rsidP="00957B37">
      <w:pPr>
        <w:pStyle w:val="Answer"/>
      </w:pPr>
      <w:sdt>
        <w:sdtPr>
          <w:alias w:val="Witness"/>
          <w:id w:val="2067141155"/>
          <w:placeholder>
            <w:docPart w:val="84F45F09CC9445E6996648BB33895166"/>
          </w:placeholder>
          <w:richText/>
        </w:sdtPr>
        <w:sdtContent>
          <w:r w:rsidRPr="00AC4C86">
            <w:rPr>
              <w:b/>
              <w:i/>
            </w:rPr>
            <w:t>Rachel Maclean:</w:t>
          </w:r>
          <w:r w:rsidRPr="00C3490C">
            <w:rPr>
              <w:b/>
            </w:rPr>
            <w:t xml:space="preserve"> </w:t>
          </w:r>
        </w:sdtContent>
      </w:sdt>
      <w:r>
        <w:t>Yes, absolutely</w:t>
      </w:r>
      <w:r>
        <w:t>. I have already said that we have a manifesto commitment to 4,000 zero</w:t>
      </w:r>
      <w:r>
        <w:t>-</w:t>
      </w:r>
      <w:r>
        <w:t xml:space="preserve">emission buses and </w:t>
      </w:r>
      <w:r>
        <w:t xml:space="preserve">an </w:t>
      </w:r>
      <w:r>
        <w:t>all</w:t>
      </w:r>
      <w:r>
        <w:t>-</w:t>
      </w:r>
      <w:r>
        <w:t>electric</w:t>
      </w:r>
      <w:r>
        <w:t xml:space="preserve">, </w:t>
      </w:r>
      <w:r>
        <w:t>zero</w:t>
      </w:r>
      <w:r>
        <w:t>-</w:t>
      </w:r>
      <w:r>
        <w:t xml:space="preserve">emission bus town. That will have to attract Government support to get </w:t>
      </w:r>
      <w:r>
        <w:t>it</w:t>
      </w:r>
      <w:r>
        <w:t xml:space="preserve"> off the ground. When it comes to decarbonisation and low</w:t>
      </w:r>
      <w:r>
        <w:t>-</w:t>
      </w:r>
      <w:r>
        <w:t>emission bus</w:t>
      </w:r>
      <w:r>
        <w:t xml:space="preserve">es, it is about not only the buses themselves but the infrastructure that goes along with </w:t>
      </w:r>
      <w:r>
        <w:t>them,</w:t>
      </w:r>
      <w:r>
        <w:t xml:space="preserve"> </w:t>
      </w:r>
      <w:r>
        <w:t>such as</w:t>
      </w:r>
      <w:r>
        <w:t xml:space="preserve"> the refuelling stations</w:t>
      </w:r>
      <w:r>
        <w:t>.</w:t>
      </w:r>
      <w:r>
        <w:t xml:space="preserve"> </w:t>
      </w:r>
      <w:r>
        <w:t xml:space="preserve">How do </w:t>
      </w:r>
      <w:r>
        <w:t>we get the hydrogen or the power to the bus to enable it to run for the distance it needs to run</w:t>
      </w:r>
      <w:r>
        <w:t>?</w:t>
      </w:r>
      <w:r>
        <w:t xml:space="preserve"> Again</w:t>
      </w:r>
      <w:r>
        <w:t>, that is where G</w:t>
      </w:r>
      <w:r>
        <w:t>overnment need</w:t>
      </w:r>
      <w:r>
        <w:t xml:space="preserve"> to step in and support</w:t>
      </w:r>
      <w:r>
        <w:t>.</w:t>
      </w:r>
      <w:r>
        <w:t xml:space="preserve"> </w:t>
      </w:r>
      <w:r>
        <w:t xml:space="preserve">They </w:t>
      </w:r>
      <w:r>
        <w:t xml:space="preserve">already </w:t>
      </w:r>
      <w:r>
        <w:t>have</w:t>
      </w:r>
      <w:r>
        <w:t xml:space="preserve"> done in a number of cases</w:t>
      </w:r>
      <w:r>
        <w:t>,</w:t>
      </w:r>
      <w:r>
        <w:t xml:space="preserve"> and </w:t>
      </w:r>
      <w:r>
        <w:t xml:space="preserve">they </w:t>
      </w:r>
      <w:r>
        <w:t xml:space="preserve">will </w:t>
      </w:r>
      <w:r>
        <w:t xml:space="preserve">probably </w:t>
      </w:r>
      <w:r>
        <w:t>need to do more in the future.</w:t>
      </w:r>
    </w:p>
    <w:p w:rsidR="00957B37" w:rsidP="00957B37">
      <w:pPr>
        <w:pStyle w:val="Question"/>
        <w:numPr>
          <w:ilvl w:val="0"/>
          <w:numId w:val="9"/>
        </w:numPr>
      </w:pPr>
      <w:sdt>
        <w:sdtPr>
          <w:alias w:val="Member"/>
          <w:tag w:val="&lt;Member mnisId='4831' dodsId=''&gt;"/>
          <w:id w:val="1120645081"/>
          <w:placeholder>
            <w:docPart w:val="84F45F09CC9445E6996648BB33895166"/>
          </w:placeholder>
          <w:richText/>
        </w:sdtPr>
        <w:sdtContent>
          <w:r w:rsidRPr="00C3490C">
            <w:rPr>
              <w:b/>
            </w:rPr>
            <w:t>Ian Byrne:</w:t>
          </w:r>
        </w:sdtContent>
      </w:sdt>
      <w:r>
        <w:t xml:space="preserve"> If we are going to be pumping large amounts of taxpayers’ money into the research and infrastructure, surely it follows that taxpayers can own the companies. I am always going to push for that</w:t>
      </w:r>
      <w:r>
        <w:t xml:space="preserve">, </w:t>
      </w:r>
      <w:r>
        <w:t xml:space="preserve">and you know that, Chair. </w:t>
      </w:r>
      <w:r>
        <w:t xml:space="preserve">We </w:t>
      </w:r>
      <w:r>
        <w:t>are pushing for</w:t>
      </w:r>
      <w:r>
        <w:t xml:space="preserve"> it at a local </w:t>
      </w:r>
      <w:r>
        <w:t>au</w:t>
      </w:r>
      <w:r>
        <w:t>thority level. It will be an interesting debate, I am sure, in the coming months. Minister, thank you very much for your</w:t>
      </w:r>
      <w:r>
        <w:t xml:space="preserve"> excellent</w:t>
      </w:r>
      <w:r>
        <w:t xml:space="preserve"> answers</w:t>
      </w:r>
      <w:r>
        <w:t>.</w:t>
      </w:r>
    </w:p>
    <w:p w:rsidR="00957B37" w:rsidP="00957B37">
      <w:pPr>
        <w:pStyle w:val="Answer"/>
      </w:pPr>
      <w:sdt>
        <w:sdtPr>
          <w:alias w:val="Witness"/>
          <w:id w:val="-983701774"/>
          <w:placeholder>
            <w:docPart w:val="84F45F09CC9445E6996648BB33895166"/>
          </w:placeholder>
          <w:richText/>
        </w:sdtPr>
        <w:sdtContent>
          <w:r w:rsidRPr="00AC4C86">
            <w:rPr>
              <w:b/>
              <w:i/>
            </w:rPr>
            <w:t>Rebecca Pow:</w:t>
          </w:r>
          <w:r w:rsidRPr="00C3490C">
            <w:rPr>
              <w:b/>
            </w:rPr>
            <w:t xml:space="preserve"> </w:t>
          </w:r>
        </w:sdtContent>
      </w:sdt>
      <w:r>
        <w:t xml:space="preserve">Can I just add a stat? </w:t>
      </w:r>
      <w:r>
        <w:t xml:space="preserve">Ian, thank </w:t>
      </w:r>
      <w:r>
        <w:t xml:space="preserve">you for your cheeky question. Minister Maclean touched on </w:t>
      </w:r>
      <w:r>
        <w:t>the</w:t>
      </w:r>
      <w:r>
        <w:t xml:space="preserve"> impor</w:t>
      </w:r>
      <w:r>
        <w:t>tan</w:t>
      </w:r>
      <w:r>
        <w:t xml:space="preserve">ce of </w:t>
      </w:r>
      <w:r>
        <w:t xml:space="preserve">R&amp;D and innovation. Our </w:t>
      </w:r>
      <w:r>
        <w:t>clean air strategy</w:t>
      </w:r>
      <w:r>
        <w:t xml:space="preserve"> has highlighted the £10 million of investment into transforming the evidence underpinning the development of the </w:t>
      </w:r>
      <w:r>
        <w:t>clean air strategy</w:t>
      </w:r>
      <w:r>
        <w:t xml:space="preserve"> and all of that. The funding has </w:t>
      </w:r>
      <w:r>
        <w:t>stimulated £42.5 million of UK</w:t>
      </w:r>
      <w:r>
        <w:t>RI strate</w:t>
      </w:r>
      <w:r>
        <w:t xml:space="preserve">gic priorities investment on clean </w:t>
      </w:r>
      <w:r>
        <w:t>air</w:t>
      </w:r>
      <w:r>
        <w:t>. That covers a whole raft of things that involve research in order to deliver the things in this strategy</w:t>
      </w:r>
      <w:r>
        <w:t>.</w:t>
      </w:r>
      <w:r>
        <w:t xml:space="preserve"> </w:t>
      </w:r>
      <w:r>
        <w:t xml:space="preserve">It </w:t>
      </w:r>
      <w:r>
        <w:t>involve</w:t>
      </w:r>
      <w:r>
        <w:t>s</w:t>
      </w:r>
      <w:r>
        <w:t xml:space="preserve"> practical industrial innovation and all of the things I think you are getting </w:t>
      </w:r>
      <w:r>
        <w:t>at</w:t>
      </w:r>
      <w:r>
        <w:t>. If Government re</w:t>
      </w:r>
      <w:r>
        <w:t xml:space="preserve">duce the date for electric cars, that is a massive signal for industry. </w:t>
      </w:r>
      <w:r>
        <w:t>It</w:t>
      </w:r>
      <w:r>
        <w:t xml:space="preserve"> want</w:t>
      </w:r>
      <w:r>
        <w:t>s</w:t>
      </w:r>
      <w:r>
        <w:t xml:space="preserve"> certainty, but also </w:t>
      </w:r>
      <w:r>
        <w:t>stimulation of</w:t>
      </w:r>
      <w:r>
        <w:t xml:space="preserve"> innovation into exactly the things that Rachel Maclean is talking about. You will find that a lot of it is already underway, but it is not t</w:t>
      </w:r>
      <w:r>
        <w:t>o say that we do not need more.</w:t>
      </w:r>
    </w:p>
    <w:p w:rsidR="00957B37" w:rsidP="00957B37">
      <w:pPr>
        <w:pStyle w:val="Question"/>
        <w:numPr>
          <w:ilvl w:val="0"/>
          <w:numId w:val="9"/>
        </w:numPr>
      </w:pPr>
      <w:sdt>
        <w:sdtPr>
          <w:alias w:val="Member"/>
          <w:tag w:val="&lt;Member mnisId='4072' dodsId='28723'&gt;"/>
          <w:id w:val="-1821637856"/>
          <w:placeholder>
            <w:docPart w:val="84F45F09CC9445E6996648BB33895166"/>
          </w:placeholder>
          <w:richText/>
        </w:sdtPr>
        <w:sdtContent>
          <w:r w:rsidRPr="00202553">
            <w:rPr>
              <w:b/>
            </w:rPr>
            <w:t>Chair:</w:t>
          </w:r>
        </w:sdtContent>
      </w:sdt>
      <w:r>
        <w:t xml:space="preserve"> The BMA told us that the UK Government need to spend £1.2 billion a year to deliver </w:t>
      </w:r>
      <w:r>
        <w:t>their</w:t>
      </w:r>
      <w:r>
        <w:t xml:space="preserve"> active travel plans. </w:t>
      </w:r>
      <w:r>
        <w:t xml:space="preserve">How do you respond? What </w:t>
      </w:r>
      <w:r>
        <w:t xml:space="preserve">progress have you made on implementing active travel plans across the country? </w:t>
      </w:r>
      <w:r>
        <w:t>You have given us some figures, but we also had evidence</w:t>
      </w:r>
      <w:r>
        <w:t xml:space="preserve"> from </w:t>
      </w:r>
      <w:r>
        <w:t xml:space="preserve">the </w:t>
      </w:r>
      <w:r>
        <w:t xml:space="preserve">deputy leader </w:t>
      </w:r>
      <w:r>
        <w:t>of Derby last w</w:t>
      </w:r>
      <w:r>
        <w:t>ee</w:t>
      </w:r>
      <w:r>
        <w:t>k</w:t>
      </w:r>
      <w:r>
        <w:t>.</w:t>
      </w:r>
      <w:r>
        <w:t xml:space="preserve"> </w:t>
      </w:r>
      <w:r>
        <w:t xml:space="preserve">He </w:t>
      </w:r>
      <w:r>
        <w:t xml:space="preserve">was saying that the trouble is </w:t>
      </w:r>
      <w:r>
        <w:t xml:space="preserve">not only in providing these cycle </w:t>
      </w:r>
      <w:r>
        <w:t>ways</w:t>
      </w:r>
      <w:r>
        <w:t>. W</w:t>
      </w:r>
      <w:r>
        <w:t>here they are in competition with traffic</w:t>
      </w:r>
      <w:r>
        <w:t>, t</w:t>
      </w:r>
      <w:r>
        <w:t>hey are not always universally popula</w:t>
      </w:r>
      <w:r>
        <w:t>r. How could we get more people t</w:t>
      </w:r>
      <w:r>
        <w:t>o actively travel to work, but</w:t>
      </w:r>
      <w:r>
        <w:t xml:space="preserve"> placate those </w:t>
      </w:r>
      <w:r>
        <w:t>who</w:t>
      </w:r>
      <w:r>
        <w:t xml:space="preserve"> do not want to go into that method of transport? </w:t>
      </w:r>
      <w:r>
        <w:t xml:space="preserve">How </w:t>
      </w:r>
      <w:r>
        <w:t>much money do we need to spend on it? Do we need the £1.2 billion</w:t>
      </w:r>
      <w:r>
        <w:t>,</w:t>
      </w:r>
      <w:r>
        <w:t xml:space="preserve"> and how far are we up that road?</w:t>
      </w:r>
    </w:p>
    <w:p w:rsidR="00957B37" w:rsidP="00957B37">
      <w:pPr>
        <w:pStyle w:val="Answer"/>
      </w:pPr>
      <w:sdt>
        <w:sdtPr>
          <w:alias w:val="Witness"/>
          <w:id w:val="-1637938449"/>
          <w:placeholder>
            <w:docPart w:val="84F45F09CC9445E6996648BB33895166"/>
          </w:placeholder>
          <w:richText/>
        </w:sdtPr>
        <w:sdtContent>
          <w:r w:rsidRPr="00AC4C86">
            <w:rPr>
              <w:b/>
              <w:i/>
            </w:rPr>
            <w:t>Rachel Maclean:</w:t>
          </w:r>
          <w:r w:rsidRPr="00202553">
            <w:rPr>
              <w:b/>
            </w:rPr>
            <w:t xml:space="preserve"> </w:t>
          </w:r>
        </w:sdtContent>
      </w:sdt>
      <w:r>
        <w:t>It might surprise the BMA to hear that we have committed to spend £2 billion on active travel, cycling and walking, which is the largest funding commitment to this area that any UK Government ha</w:t>
      </w:r>
      <w:r>
        <w:t>ve</w:t>
      </w:r>
      <w:r>
        <w:t xml:space="preserve"> ever ma</w:t>
      </w:r>
      <w:r>
        <w:t xml:space="preserve">de. It is very much on the back of the Prime Minister’s cycling plan. </w:t>
      </w:r>
      <w:r>
        <w:t xml:space="preserve">We </w:t>
      </w:r>
      <w:r>
        <w:t>have an ambition to make active travel the natural first choice of transport</w:t>
      </w:r>
      <w:r>
        <w:t>,</w:t>
      </w:r>
      <w:r>
        <w:t xml:space="preserve"> because we all know that most journeys undertaken are less than five miles. There is no reason why a vast</w:t>
      </w:r>
      <w:r>
        <w:t xml:space="preserve"> number </w:t>
      </w:r>
      <w:r>
        <w:t xml:space="preserve">of </w:t>
      </w:r>
      <w:r>
        <w:t>those journeys</w:t>
      </w:r>
      <w:r>
        <w:t xml:space="preserve">, not all but a lot, </w:t>
      </w:r>
      <w:r>
        <w:t xml:space="preserve">could </w:t>
      </w:r>
      <w:r>
        <w:t xml:space="preserve">not </w:t>
      </w:r>
      <w:r>
        <w:t>be done on foot, on a cycle, on an e</w:t>
      </w:r>
      <w:r>
        <w:t>-</w:t>
      </w:r>
      <w:r>
        <w:t xml:space="preserve">scooter or on some other form of </w:t>
      </w:r>
      <w:r>
        <w:t>transport</w:t>
      </w:r>
      <w:r>
        <w:t xml:space="preserve"> that we do not even have on our roads yet.</w:t>
      </w:r>
    </w:p>
    <w:p w:rsidR="00957B37" w:rsidP="00957B37">
      <w:pPr>
        <w:pStyle w:val="Answer"/>
      </w:pPr>
      <w:r>
        <w:t>On the point about cycle lanes and your witness from Derby, we have seen what</w:t>
      </w:r>
      <w:r>
        <w:t xml:space="preserve"> we call emergency active travel funding made available to local authorities</w:t>
      </w:r>
      <w:r>
        <w:t>,</w:t>
      </w:r>
      <w:r>
        <w:t xml:space="preserve"> because we wanted to lock in those good habits. People were already saying, “The air is cleaner</w:t>
      </w:r>
      <w:r>
        <w:t xml:space="preserve">. </w:t>
      </w:r>
      <w:r>
        <w:t>The streets are quieter</w:t>
      </w:r>
      <w:r>
        <w:t xml:space="preserve">. </w:t>
      </w:r>
      <w:r>
        <w:t>It is brilliant</w:t>
      </w:r>
      <w:r>
        <w:t xml:space="preserve">. </w:t>
      </w:r>
      <w:r>
        <w:t>I like walking</w:t>
      </w:r>
      <w:r>
        <w:t>.</w:t>
      </w:r>
      <w:r>
        <w:t xml:space="preserve"> I like cycling</w:t>
      </w:r>
      <w:r>
        <w:t>.</w:t>
      </w:r>
      <w:r>
        <w:t xml:space="preserve"> Please </w:t>
      </w:r>
      <w:r>
        <w:t>can you help me to do that so I feel safe with my family</w:t>
      </w:r>
      <w:r>
        <w:t>?”</w:t>
      </w:r>
      <w:r>
        <w:t xml:space="preserve"> That is why the </w:t>
      </w:r>
      <w:r>
        <w:t>Department</w:t>
      </w:r>
      <w:r>
        <w:t xml:space="preserve"> brought forward this funding and said to local authorities, “It is up to you now. You can decide where you want to make this funding available,” and lots of them did. Lot</w:t>
      </w:r>
      <w:r>
        <w:t xml:space="preserve">s of them have been incredibly successful and very popular. Surprise, surprise, they do not run to the media and say how fantastic they are, but there are one or two </w:t>
      </w:r>
      <w:r>
        <w:t>schemes where there</w:t>
      </w:r>
      <w:r>
        <w:t xml:space="preserve"> have been very vocal criticisms and we have heard about those.</w:t>
      </w:r>
    </w:p>
    <w:p w:rsidR="00BA2625" w:rsidP="00957B37">
      <w:pPr>
        <w:pStyle w:val="Answer"/>
      </w:pPr>
      <w:r>
        <w:t>The res</w:t>
      </w:r>
      <w:r>
        <w:t>ponse to that is that, on the next tranche of funding that we have made available, the Secretary of State has been very clear that you have to consult all road users. You cannot let one group of road users dominate this. You have to have that consultation.</w:t>
      </w:r>
      <w:r>
        <w:t xml:space="preserve"> The local authorities are responsible for doing that, so, if they have closed off roads and made mistakes in how they have been implemented, it is up to them to consult their local communities. They know the local roads. In the Department, we do not. We m</w:t>
      </w:r>
      <w:r>
        <w:t>ake the money available</w:t>
      </w:r>
      <w:r>
        <w:t>, and it</w:t>
      </w:r>
      <w:r>
        <w:t xml:space="preserve"> is then up to them to make the best decisions for their local areas. </w:t>
      </w:r>
    </w:p>
    <w:p w:rsidR="00957B37" w:rsidP="00957B37">
      <w:pPr>
        <w:pStyle w:val="Answer"/>
      </w:pPr>
      <w:r>
        <w:t>We are determined to crack on with this because we think it is better for public health. Rebecca was talking earlier about public health. Of course, we ha</w:t>
      </w:r>
      <w:r>
        <w:t>ve to keep pollutants down. The other part of that equation is helping people be more active</w:t>
      </w:r>
      <w:r>
        <w:t>,</w:t>
      </w:r>
      <w:r>
        <w:t xml:space="preserve"> because we know that is better for them in the long term, for physical and mental health.</w:t>
      </w:r>
    </w:p>
    <w:p w:rsidR="00957B37" w:rsidP="00957B37">
      <w:pPr>
        <w:pStyle w:val="Question"/>
        <w:numPr>
          <w:ilvl w:val="0"/>
          <w:numId w:val="9"/>
        </w:numPr>
      </w:pPr>
      <w:sdt>
        <w:sdtPr>
          <w:alias w:val="Member"/>
          <w:tag w:val="&lt;Member mnisId='4072' dodsId='28723'&gt;"/>
          <w:id w:val="763806038"/>
          <w:placeholder>
            <w:docPart w:val="84F45F09CC9445E6996648BB33895166"/>
          </w:placeholder>
          <w:richText/>
        </w:sdtPr>
        <w:sdtContent>
          <w:r w:rsidRPr="00B34F52">
            <w:rPr>
              <w:b/>
            </w:rPr>
            <w:t>Chair:</w:t>
          </w:r>
        </w:sdtContent>
      </w:sdt>
      <w:r>
        <w:t xml:space="preserve"> Just for the accuracy of the record, Minister, you talked about</w:t>
      </w:r>
      <w:r>
        <w:t xml:space="preserve"> £2 billion, but I think that is across five years. The BMA </w:t>
      </w:r>
      <w:r>
        <w:t>is</w:t>
      </w:r>
      <w:r>
        <w:t xml:space="preserve"> talking about £1.2 billion a year, so there is a slight discrepancy in figures there</w:t>
      </w:r>
      <w:r>
        <w:t>.</w:t>
      </w:r>
      <w:r>
        <w:t xml:space="preserve"> I think you were probably talking about over a five</w:t>
      </w:r>
      <w:r>
        <w:t>-</w:t>
      </w:r>
      <w:r>
        <w:t>year period.</w:t>
      </w:r>
    </w:p>
    <w:p w:rsidR="00957B37" w:rsidP="00957B37">
      <w:pPr>
        <w:pStyle w:val="Answer"/>
      </w:pPr>
      <w:sdt>
        <w:sdtPr>
          <w:alias w:val="Witness"/>
          <w:id w:val="-1264908988"/>
          <w:placeholder>
            <w:docPart w:val="84F45F09CC9445E6996648BB33895166"/>
          </w:placeholder>
          <w:richText/>
        </w:sdtPr>
        <w:sdtContent>
          <w:r w:rsidRPr="00AC4C86">
            <w:rPr>
              <w:b/>
              <w:i/>
            </w:rPr>
            <w:t>Rachel Maclean:</w:t>
          </w:r>
          <w:r w:rsidRPr="00B34F52">
            <w:rPr>
              <w:b/>
            </w:rPr>
            <w:t xml:space="preserve"> </w:t>
          </w:r>
        </w:sdtContent>
      </w:sdt>
      <w:r>
        <w:t>Yes, I was talking about</w:t>
      </w:r>
      <w:r>
        <w:t xml:space="preserve"> the £2 billion that we have committed to.</w:t>
      </w:r>
    </w:p>
    <w:p w:rsidR="00957B37" w:rsidP="00957B37">
      <w:pPr>
        <w:pStyle w:val="Question"/>
        <w:numPr>
          <w:ilvl w:val="0"/>
          <w:numId w:val="9"/>
        </w:numPr>
      </w:pPr>
      <w:sdt>
        <w:sdtPr>
          <w:alias w:val="Member"/>
          <w:tag w:val="&lt;Member mnisId='4072' dodsId='28723'&gt;"/>
          <w:id w:val="-1989239319"/>
          <w:placeholder>
            <w:docPart w:val="84F45F09CC9445E6996648BB33895166"/>
          </w:placeholder>
          <w:richText/>
        </w:sdtPr>
        <w:sdtContent>
          <w:r w:rsidRPr="00B34F52">
            <w:rPr>
              <w:b/>
            </w:rPr>
            <w:t>Chair:</w:t>
          </w:r>
        </w:sdtContent>
      </w:sdt>
      <w:r>
        <w:t xml:space="preserve"> </w:t>
      </w:r>
      <w:r>
        <w:t>I</w:t>
      </w:r>
      <w:r>
        <w:t xml:space="preserve">t is a good step in the </w:t>
      </w:r>
      <w:r>
        <w:t xml:space="preserve">right </w:t>
      </w:r>
      <w:r>
        <w:t>direction. Do not get me wrong, but the ask of the BMA is greater. If you are a cyclist, you need to feel that you are safe. I cycle in from Battersea</w:t>
      </w:r>
      <w:r>
        <w:t xml:space="preserve">, </w:t>
      </w:r>
      <w:r>
        <w:t>and my wife does as w</w:t>
      </w:r>
      <w:r>
        <w:t xml:space="preserve">ell. Those cycle ways are really important, but they </w:t>
      </w:r>
      <w:r>
        <w:t>can</w:t>
      </w:r>
      <w:r>
        <w:t>, as you rightly say, block off traffic. It is how we balance in society. I do not have an electric bike, but they are very good. My neighbour has one</w:t>
      </w:r>
      <w:r>
        <w:t>,</w:t>
      </w:r>
      <w:r>
        <w:t xml:space="preserve"> and I went shooting up our not</w:t>
      </w:r>
      <w:r>
        <w:t>-</w:t>
      </w:r>
      <w:r>
        <w:t>very</w:t>
      </w:r>
      <w:r>
        <w:t>-</w:t>
      </w:r>
      <w:r>
        <w:t xml:space="preserve">large </w:t>
      </w:r>
      <w:r>
        <w:t>hill on this bike</w:t>
      </w:r>
      <w:r>
        <w:t>.</w:t>
      </w:r>
      <w:r>
        <w:t xml:space="preserve"> </w:t>
      </w:r>
      <w:r>
        <w:t xml:space="preserve">It </w:t>
      </w:r>
      <w:r>
        <w:t xml:space="preserve">shows how easy it is to operate electric bikes. </w:t>
      </w:r>
      <w:r>
        <w:t xml:space="preserve">You </w:t>
      </w:r>
      <w:r>
        <w:t xml:space="preserve">have to feel safe if you are going to </w:t>
      </w:r>
      <w:r>
        <w:t xml:space="preserve">go to </w:t>
      </w:r>
      <w:r>
        <w:t>work in a city on a bike.</w:t>
      </w:r>
    </w:p>
    <w:p w:rsidR="00957B37" w:rsidP="00957B37">
      <w:pPr>
        <w:pStyle w:val="Question"/>
        <w:numPr>
          <w:ilvl w:val="0"/>
          <w:numId w:val="0"/>
        </w:numPr>
        <w:ind w:left="794"/>
      </w:pPr>
      <w:r>
        <w:t xml:space="preserve">You are not necessarily going to get the elderly going around on a two-two-wheel scooter, nor is it necessarily </w:t>
      </w:r>
      <w:r>
        <w:t xml:space="preserve">safe. Here in London, it can be a menace </w:t>
      </w:r>
      <w:r>
        <w:t xml:space="preserve">for those </w:t>
      </w:r>
      <w:r>
        <w:t xml:space="preserve">on </w:t>
      </w:r>
      <w:r>
        <w:t xml:space="preserve">a </w:t>
      </w:r>
      <w:r>
        <w:t xml:space="preserve">bicycle </w:t>
      </w:r>
      <w:r>
        <w:t>or</w:t>
      </w:r>
      <w:r>
        <w:t xml:space="preserve"> on foot</w:t>
      </w:r>
      <w:r>
        <w:t>,</w:t>
      </w:r>
      <w:r>
        <w:t xml:space="preserve"> as well as cars</w:t>
      </w:r>
      <w:r>
        <w:t>,</w:t>
      </w:r>
      <w:r>
        <w:t xml:space="preserve"> when these scooters are weaving in and out. All of this is good stuff, but it is how we manage it. As a Department, are you looking at how you manage all these dif</w:t>
      </w:r>
      <w:r>
        <w:t>ferent types of transport</w:t>
      </w:r>
      <w:r>
        <w:t>,</w:t>
      </w:r>
      <w:r>
        <w:t xml:space="preserve"> because there are many out there? </w:t>
      </w:r>
    </w:p>
    <w:p w:rsidR="00957B37" w:rsidP="00957B37">
      <w:pPr>
        <w:pStyle w:val="Answer"/>
      </w:pPr>
      <w:sdt>
        <w:sdtPr>
          <w:alias w:val="Witness"/>
          <w:id w:val="-6987485"/>
          <w:placeholder>
            <w:docPart w:val="84F45F09CC9445E6996648BB33895166"/>
          </w:placeholder>
          <w:richText/>
        </w:sdtPr>
        <w:sdtContent>
          <w:r w:rsidRPr="00AC4C86">
            <w:rPr>
              <w:b/>
              <w:i/>
            </w:rPr>
            <w:t>Rachel Maclean:</w:t>
          </w:r>
          <w:r w:rsidRPr="00B34F52">
            <w:rPr>
              <w:b/>
            </w:rPr>
            <w:t xml:space="preserve"> </w:t>
          </w:r>
        </w:sdtContent>
      </w:sdt>
      <w:r>
        <w:t xml:space="preserve">You </w:t>
      </w:r>
      <w:r>
        <w:t>are absolutely right. There is no point implementing something if all that happens is a backlas</w:t>
      </w:r>
      <w:r>
        <w:t xml:space="preserve">h and it becomes very unpopular. Local </w:t>
      </w:r>
      <w:r>
        <w:t xml:space="preserve">councillors </w:t>
      </w:r>
      <w:r>
        <w:t xml:space="preserve">then have to consider, “I </w:t>
      </w:r>
      <w:r>
        <w:t>can</w:t>
      </w:r>
      <w:r>
        <w:t>not</w:t>
      </w:r>
      <w:r>
        <w:t xml:space="preserve"> carry on with </w:t>
      </w:r>
      <w:r>
        <w:t>this</w:t>
      </w:r>
      <w:r>
        <w:t xml:space="preserve"> scheme</w:t>
      </w:r>
      <w:r>
        <w:t xml:space="preserve">. Everyone </w:t>
      </w:r>
      <w:r>
        <w:t>is complaining about it</w:t>
      </w:r>
      <w:r>
        <w:t>,</w:t>
      </w:r>
      <w:r>
        <w:t xml:space="preserve"> </w:t>
      </w:r>
      <w:r>
        <w:t xml:space="preserve">so I will </w:t>
      </w:r>
      <w:r>
        <w:t>have to scrap it</w:t>
      </w:r>
      <w:r>
        <w:t>.</w:t>
      </w:r>
      <w:r>
        <w:t>”</w:t>
      </w:r>
      <w:r>
        <w:t xml:space="preserve"> That is not what we want. That is why, as a national Government, first of all, we </w:t>
      </w:r>
      <w:r>
        <w:t>m</w:t>
      </w:r>
      <w:r>
        <w:t>ake the funding available. Then</w:t>
      </w:r>
      <w:r>
        <w:t xml:space="preserve"> we make it very clear that, yes, they have to consult their local communities. They have to consider things like deliveries to local shops. They have to consider emergency vehicles. They have to consider all those really im</w:t>
      </w:r>
      <w:r>
        <w:t>portant issues. There were one or two examples where that did not happen. There were some fantastic schemes that had really great feedback and people have been very happy with them.</w:t>
      </w:r>
    </w:p>
    <w:p w:rsidR="00957B37" w:rsidP="00957B37">
      <w:pPr>
        <w:pStyle w:val="Answer"/>
      </w:pPr>
      <w:r>
        <w:t>I cycle across London and around my constituency, so I understand all thos</w:t>
      </w:r>
      <w:r>
        <w:t xml:space="preserve">e points about feeling safe. </w:t>
      </w:r>
      <w:r>
        <w:t>Often</w:t>
      </w:r>
      <w:r>
        <w:t>, when we have</w:t>
      </w:r>
      <w:r>
        <w:t xml:space="preserve"> introduced these schemes</w:t>
      </w:r>
      <w:r>
        <w:t xml:space="preserve">, there are criticisms and complaints at the outset, but then, if you go back </w:t>
      </w:r>
      <w:r>
        <w:t>a year later</w:t>
      </w:r>
      <w:r>
        <w:t xml:space="preserve"> and </w:t>
      </w:r>
      <w:r>
        <w:t>ask</w:t>
      </w:r>
      <w:r>
        <w:t xml:space="preserve"> people, “Are you happy with that</w:t>
      </w:r>
      <w:r>
        <w:t>?</w:t>
      </w:r>
      <w:r>
        <w:t>”</w:t>
      </w:r>
      <w:r>
        <w:t>,</w:t>
      </w:r>
      <w:r>
        <w:t xml:space="preserve"> they say </w:t>
      </w:r>
      <w:r>
        <w:t>yes</w:t>
      </w:r>
      <w:r>
        <w:t>. They are happy because they have c</w:t>
      </w:r>
      <w:r>
        <w:t>hanged how they behave and how they travel</w:t>
      </w:r>
      <w:r>
        <w:t>,</w:t>
      </w:r>
      <w:r>
        <w:t xml:space="preserve"> and the benefit is felt locally. That is when the air starts to become cleaner and quieter.</w:t>
      </w:r>
    </w:p>
    <w:p w:rsidR="00957B37" w:rsidP="00957B37">
      <w:pPr>
        <w:pStyle w:val="Question"/>
        <w:numPr>
          <w:ilvl w:val="0"/>
          <w:numId w:val="9"/>
        </w:numPr>
      </w:pPr>
      <w:sdt>
        <w:sdtPr>
          <w:alias w:val="Member"/>
          <w:tag w:val="&lt;Member mnisId='4072' dodsId='28723'&gt;"/>
          <w:id w:val="1364779153"/>
          <w:placeholder>
            <w:docPart w:val="84F45F09CC9445E6996648BB33895166"/>
          </w:placeholder>
          <w:richText/>
        </w:sdtPr>
        <w:sdtContent>
          <w:r w:rsidRPr="00B34F52">
            <w:rPr>
              <w:b/>
            </w:rPr>
            <w:t>Chair:</w:t>
          </w:r>
        </w:sdtContent>
      </w:sdt>
      <w:r>
        <w:t xml:space="preserve"> In a way, </w:t>
      </w:r>
      <w:r>
        <w:t>this</w:t>
      </w:r>
      <w:r>
        <w:t xml:space="preserve"> is slightly linked</w:t>
      </w:r>
      <w:r>
        <w:t xml:space="preserve">, although </w:t>
      </w:r>
      <w:r>
        <w:t xml:space="preserve">not so much </w:t>
      </w:r>
      <w:r>
        <w:t xml:space="preserve">to </w:t>
      </w:r>
      <w:r>
        <w:t xml:space="preserve">the spending on plans. How </w:t>
      </w:r>
      <w:r>
        <w:t>are</w:t>
      </w:r>
      <w:r>
        <w:t xml:space="preserve"> the Government going </w:t>
      </w:r>
      <w:r>
        <w:t xml:space="preserve">to use </w:t>
      </w:r>
      <w:r>
        <w:t>their</w:t>
      </w:r>
      <w:r>
        <w:t xml:space="preserve"> reforms to planning policy to help local areas redesign communities to improve air quality? I know neither of you </w:t>
      </w:r>
      <w:r>
        <w:t>is a</w:t>
      </w:r>
      <w:r>
        <w:t xml:space="preserve"> </w:t>
      </w:r>
      <w:r>
        <w:t>Planning Minister</w:t>
      </w:r>
      <w:r>
        <w:t xml:space="preserve">, but it is </w:t>
      </w:r>
      <w:r>
        <w:t xml:space="preserve">about </w:t>
      </w:r>
      <w:r>
        <w:t xml:space="preserve">how we deal with it across the piece. It could be redesigning roads, </w:t>
      </w:r>
      <w:r>
        <w:t>pedestriani</w:t>
      </w:r>
      <w:r>
        <w:t>s</w:t>
      </w:r>
      <w:r>
        <w:t xml:space="preserve">ing some roads or totally altering our town centres in the future as we </w:t>
      </w:r>
      <w:r>
        <w:t xml:space="preserve">perhaps </w:t>
      </w:r>
      <w:r>
        <w:t>see some shops going and more residential coming into our centres.</w:t>
      </w:r>
    </w:p>
    <w:p w:rsidR="00957B37" w:rsidP="00957B37">
      <w:pPr>
        <w:pStyle w:val="Question"/>
        <w:numPr>
          <w:ilvl w:val="0"/>
          <w:numId w:val="0"/>
        </w:numPr>
        <w:ind w:left="794"/>
      </w:pPr>
      <w:r>
        <w:t>Talking about joined</w:t>
      </w:r>
      <w:r>
        <w:t>-</w:t>
      </w:r>
      <w:r>
        <w:t xml:space="preserve">up Government, how are we, as a Government, linking into a planning policy? </w:t>
      </w:r>
      <w:r>
        <w:t>I know a lot of this is local government, but it is also a national review of planning policy. For instance, would the Department for Transport feed into this at all? Would Defra feed into it because of air quality and so on? Really, this gets to the nitty</w:t>
      </w:r>
      <w:r>
        <w:t>-</w:t>
      </w:r>
      <w:r>
        <w:t xml:space="preserve">gritty of how </w:t>
      </w:r>
      <w:r>
        <w:t>the Government work</w:t>
      </w:r>
      <w:r>
        <w:t xml:space="preserve"> together on this. That is a really nice</w:t>
      </w:r>
      <w:r>
        <w:t>,</w:t>
      </w:r>
      <w:r>
        <w:t xml:space="preserve"> simple question for you. Who would like that one first?</w:t>
      </w:r>
    </w:p>
    <w:p w:rsidR="00957B37" w:rsidP="00957B37">
      <w:pPr>
        <w:pStyle w:val="Answer"/>
      </w:pPr>
      <w:sdt>
        <w:sdtPr>
          <w:alias w:val="Witness"/>
          <w:id w:val="-1449229134"/>
          <w:placeholder>
            <w:docPart w:val="84F45F09CC9445E6996648BB33895166"/>
          </w:placeholder>
          <w:richText/>
        </w:sdtPr>
        <w:sdtContent>
          <w:r w:rsidRPr="00AC4C86">
            <w:rPr>
              <w:b/>
              <w:i/>
            </w:rPr>
            <w:t>Rachel Maclean:</w:t>
          </w:r>
          <w:r w:rsidRPr="00C733AC">
            <w:rPr>
              <w:b/>
            </w:rPr>
            <w:t xml:space="preserve"> </w:t>
          </w:r>
        </w:sdtContent>
      </w:sdt>
      <w:r>
        <w:t>I do not mind going first</w:t>
      </w:r>
      <w:r>
        <w:t>,</w:t>
      </w:r>
      <w:r>
        <w:t xml:space="preserve"> because I have something </w:t>
      </w:r>
      <w:r>
        <w:t xml:space="preserve">relevant </w:t>
      </w:r>
      <w:r>
        <w:t xml:space="preserve">to say. We are not </w:t>
      </w:r>
      <w:r>
        <w:t xml:space="preserve">Planning </w:t>
      </w:r>
      <w:r>
        <w:t>Ministers. I am c</w:t>
      </w:r>
      <w:r>
        <w:t xml:space="preserve">ertainly not, but it </w:t>
      </w:r>
      <w:r>
        <w:t xml:space="preserve">is </w:t>
      </w:r>
      <w:r>
        <w:t>really important</w:t>
      </w:r>
      <w:r>
        <w:t>. What we are doing here</w:t>
      </w:r>
      <w:r>
        <w:t xml:space="preserve"> is very ambitious and everything has to work, as you have rightly said. One specific example is where we are looking at the electric vehicle infrastructure and the charging points. One </w:t>
      </w:r>
      <w:r>
        <w:t>thing</w:t>
      </w:r>
      <w:r>
        <w:t xml:space="preserve"> </w:t>
      </w:r>
      <w:r>
        <w:t>that people are concerned about is</w:t>
      </w:r>
      <w:r>
        <w:t>, when we have</w:t>
      </w:r>
      <w:r>
        <w:t xml:space="preserve"> </w:t>
      </w:r>
      <w:r>
        <w:t xml:space="preserve">these electric cars, </w:t>
      </w:r>
      <w:r>
        <w:t>how we will charge</w:t>
      </w:r>
      <w:r>
        <w:t xml:space="preserve"> them</w:t>
      </w:r>
      <w:r>
        <w:t>. “We live in a house that has no parking</w:t>
      </w:r>
      <w:r>
        <w:t>.</w:t>
      </w:r>
      <w:r>
        <w:t>”</w:t>
      </w:r>
      <w:r>
        <w:t xml:space="preserve"> “We live in a block of flats</w:t>
      </w:r>
      <w:r>
        <w:t>.”</w:t>
      </w:r>
      <w:r>
        <w:t xml:space="preserve"> “We go to a place of work where there is no charging point</w:t>
      </w:r>
      <w:r>
        <w:t>.</w:t>
      </w:r>
      <w:r>
        <w:t>”</w:t>
      </w:r>
      <w:r>
        <w:t xml:space="preserve"> </w:t>
      </w:r>
      <w:r>
        <w:t xml:space="preserve">Our </w:t>
      </w:r>
      <w:r>
        <w:t>Department is working r</w:t>
      </w:r>
      <w:r>
        <w:t>eally closely with MHCLG to address all these issues through legislation in some cases, changes in regulation and a number of other pieces of work to tackle all that</w:t>
      </w:r>
      <w:r>
        <w:t>,</w:t>
      </w:r>
      <w:r>
        <w:t xml:space="preserve"> because it has to be joined up.</w:t>
      </w:r>
    </w:p>
    <w:p w:rsidR="00957B37" w:rsidP="00957B37">
      <w:pPr>
        <w:pStyle w:val="Answer"/>
      </w:pPr>
      <w:r>
        <w:t>The other bit about legislation and planning is around th</w:t>
      </w:r>
      <w:r>
        <w:t>ings like cycle lanes</w:t>
      </w:r>
      <w:r>
        <w:t>.</w:t>
      </w:r>
      <w:r>
        <w:t xml:space="preserve"> </w:t>
      </w:r>
      <w:r>
        <w:t xml:space="preserve">We </w:t>
      </w:r>
      <w:r>
        <w:t>have a lot of jurisdiction over the different sorts of vehicles that are allowed on roads. For example, we have made it possible for e</w:t>
      </w:r>
      <w:r>
        <w:t>-</w:t>
      </w:r>
      <w:r>
        <w:t>scooters to be used in cycle lanes in the trial areas</w:t>
      </w:r>
      <w:r>
        <w:t>,</w:t>
      </w:r>
      <w:r>
        <w:t xml:space="preserve"> because we want to get the data about ho</w:t>
      </w:r>
      <w:r>
        <w:t>w they are working and whether they are suitable for some elderly people. I might class myself as an elderly person. We want people to be using these new forms of transport, so, yes, we do work across Government.</w:t>
      </w:r>
    </w:p>
    <w:p w:rsidR="00A648C9" w:rsidP="00957B37">
      <w:pPr>
        <w:pStyle w:val="Question"/>
        <w:numPr>
          <w:ilvl w:val="0"/>
          <w:numId w:val="9"/>
        </w:numPr>
      </w:pPr>
      <w:sdt>
        <w:sdtPr>
          <w:alias w:val="Member"/>
          <w:tag w:val="&lt;Member mnisId='4072' dodsId='28723'&gt;"/>
          <w:id w:val="-271935599"/>
          <w:placeholder>
            <w:docPart w:val="84F45F09CC9445E6996648BB33895166"/>
          </w:placeholder>
          <w:richText/>
        </w:sdtPr>
        <w:sdtContent>
          <w:r w:rsidRPr="00C733AC">
            <w:rPr>
              <w:b/>
            </w:rPr>
            <w:t>Chair:</w:t>
          </w:r>
        </w:sdtContent>
      </w:sdt>
      <w:r>
        <w:t xml:space="preserve"> On that point, it is how they mix </w:t>
      </w:r>
      <w:r>
        <w:t xml:space="preserve">together. </w:t>
      </w:r>
      <w:r>
        <w:t xml:space="preserve">Cycling </w:t>
      </w:r>
      <w:r>
        <w:t xml:space="preserve">from Parliament back to Battersea, it is quite interesting with the scooters whipping in and out of the bicycles and everything else. I am probably not as young as I used to be, but there is an issue. It is good to </w:t>
      </w:r>
      <w:r>
        <w:t>trial</w:t>
      </w:r>
      <w:r>
        <w:t xml:space="preserve"> these things to s</w:t>
      </w:r>
      <w:r>
        <w:t xml:space="preserve">ee how </w:t>
      </w:r>
      <w:r>
        <w:t>they will work. Thank you for that.</w:t>
      </w:r>
    </w:p>
    <w:p w:rsidR="00957B37" w:rsidP="00A648C9">
      <w:pPr>
        <w:pStyle w:val="Question"/>
        <w:numPr>
          <w:ilvl w:val="0"/>
          <w:numId w:val="0"/>
        </w:numPr>
        <w:ind w:left="794"/>
      </w:pPr>
      <w:r>
        <w:t xml:space="preserve">Minister Pow, what would you like to add </w:t>
      </w:r>
      <w:r>
        <w:t>on</w:t>
      </w:r>
      <w:r>
        <w:t xml:space="preserve"> joined</w:t>
      </w:r>
      <w:r>
        <w:t>-</w:t>
      </w:r>
      <w:r>
        <w:t>up Government and how Defra links into planning and air quality?</w:t>
      </w:r>
    </w:p>
    <w:p w:rsidR="00957B37" w:rsidP="00957B37">
      <w:pPr>
        <w:pStyle w:val="Answer"/>
      </w:pPr>
      <w:sdt>
        <w:sdtPr>
          <w:alias w:val="Witness"/>
          <w:id w:val="-104573829"/>
          <w:placeholder>
            <w:docPart w:val="84F45F09CC9445E6996648BB33895166"/>
          </w:placeholder>
          <w:richText/>
        </w:sdtPr>
        <w:sdtContent>
          <w:r w:rsidRPr="00AC4C86">
            <w:rPr>
              <w:b/>
              <w:i/>
            </w:rPr>
            <w:t>Rebecca Pow:</w:t>
          </w:r>
          <w:r w:rsidRPr="00C733AC">
            <w:rPr>
              <w:b/>
            </w:rPr>
            <w:t xml:space="preserve"> </w:t>
          </w:r>
        </w:sdtContent>
      </w:sdt>
      <w:r>
        <w:t>It is essential. I am at pains every week with my officials</w:t>
      </w:r>
      <w:r>
        <w:t>,</w:t>
      </w:r>
      <w:r>
        <w:t xml:space="preserve"> saying we need to be </w:t>
      </w:r>
      <w:r>
        <w:t>talking to all the other Departments because the environment does not stop at our gate. It is everywhere. I would reiterate everything that Minister Maclean has said. In national planning policy, it is already clear that new development has to be appropria</w:t>
      </w:r>
      <w:r>
        <w:t xml:space="preserve">te for its location. It is also </w:t>
      </w:r>
      <w:r>
        <w:t xml:space="preserve">increasingly </w:t>
      </w:r>
      <w:r>
        <w:t>going to be about community engagement and local people feeding in what they want</w:t>
      </w:r>
      <w:r>
        <w:t>,</w:t>
      </w:r>
      <w:r>
        <w:t xml:space="preserve"> but also taking account of all effects of all developments, whether it is transport, housing or what you put where, on people’s health. A holistic approach is really important.</w:t>
      </w:r>
    </w:p>
    <w:p w:rsidR="00957B37" w:rsidP="00957B37">
      <w:pPr>
        <w:pStyle w:val="Answer"/>
      </w:pPr>
      <w:r>
        <w:t xml:space="preserve">One of the aims of </w:t>
      </w:r>
      <w:r>
        <w:t>the</w:t>
      </w:r>
      <w:r>
        <w:t xml:space="preserve"> new planning </w:t>
      </w:r>
      <w:r>
        <w:t xml:space="preserve">White Paper </w:t>
      </w:r>
      <w:r>
        <w:t>is to speed up development, bu</w:t>
      </w:r>
      <w:r>
        <w:t xml:space="preserve">t that still means, and increasingly so, getting it right for the environment. We have said, and the Prime Minister is at pains to say, </w:t>
      </w:r>
      <w:r>
        <w:t xml:space="preserve">that </w:t>
      </w:r>
      <w:r>
        <w:t xml:space="preserve">we will have a green recovery. We have all </w:t>
      </w:r>
      <w:r>
        <w:t>learned</w:t>
      </w:r>
      <w:r>
        <w:t xml:space="preserve"> so many lessons from this lockdown. People want to engage with n</w:t>
      </w:r>
      <w:r>
        <w:t>ature. That is another thing that Minister Maclean was talking about. If it is safe to do so, people want to cycle, walk and keep healthy. There is a big drive in that direction.</w:t>
      </w:r>
    </w:p>
    <w:p w:rsidR="00957B37" w:rsidP="00957B37">
      <w:pPr>
        <w:pStyle w:val="Answer"/>
      </w:pPr>
      <w:r>
        <w:t>In Defra, protecting the environment is of utmost importance to us, but it is</w:t>
      </w:r>
      <w:r>
        <w:t xml:space="preserve"> not at the expense of any development happening. It has to be part and parcel. As a Government, that is a very clear message </w:t>
      </w:r>
      <w:r>
        <w:t xml:space="preserve">that </w:t>
      </w:r>
      <w:r>
        <w:t xml:space="preserve">we are giving and need to give. The measures in </w:t>
      </w:r>
      <w:r>
        <w:t xml:space="preserve">the Environment Bill </w:t>
      </w:r>
      <w:r>
        <w:t>and the measures related to air quality, as we are talki</w:t>
      </w:r>
      <w:r>
        <w:t xml:space="preserve">ng about today, will all impact </w:t>
      </w:r>
      <w:r>
        <w:t>o</w:t>
      </w:r>
      <w:r>
        <w:t xml:space="preserve">n that. If we want to get our </w:t>
      </w:r>
      <w:r>
        <w:t>PM</w:t>
      </w:r>
      <w:r w:rsidRPr="00E51017">
        <w:rPr>
          <w:vertAlign w:val="subscript"/>
        </w:rPr>
        <w:t>2.5</w:t>
      </w:r>
      <w:r>
        <w:t xml:space="preserve"> down and we do not want big concentrations in certain places where people are living, around schools and hospitals, we have to design the places so that does not happen.</w:t>
      </w:r>
    </w:p>
    <w:p w:rsidR="00957B37" w:rsidP="00957B37">
      <w:pPr>
        <w:pStyle w:val="Question"/>
        <w:numPr>
          <w:ilvl w:val="0"/>
          <w:numId w:val="9"/>
        </w:numPr>
      </w:pPr>
      <w:sdt>
        <w:sdtPr>
          <w:alias w:val="Member"/>
          <w:tag w:val="&lt;Member mnisId='4072' dodsId='28723'&gt;"/>
          <w:id w:val="1499160299"/>
          <w:placeholder>
            <w:docPart w:val="84F45F09CC9445E6996648BB33895166"/>
          </w:placeholder>
          <w:richText/>
        </w:sdtPr>
        <w:sdtContent>
          <w:r w:rsidRPr="00D82770">
            <w:rPr>
              <w:b/>
            </w:rPr>
            <w:t>Chair:</w:t>
          </w:r>
        </w:sdtContent>
      </w:sdt>
      <w:r>
        <w:t xml:space="preserve"> Rachel, </w:t>
      </w:r>
      <w:r>
        <w:t xml:space="preserve">if you </w:t>
      </w:r>
      <w:r>
        <w:t>we</w:t>
      </w:r>
      <w:r>
        <w:t>re designing a garden village or big housing developments, to what level would the Department for Transport be involved in making sure there is rail and other infrastructure? If you want a greener development, you need greener transport. To what d</w:t>
      </w:r>
      <w:r>
        <w:t>egree would you link into that? Is there a method of linking into it in Government? How does it work?</w:t>
      </w:r>
    </w:p>
    <w:p w:rsidR="00957B37" w:rsidP="00957B37">
      <w:pPr>
        <w:pStyle w:val="Answer"/>
      </w:pPr>
      <w:sdt>
        <w:sdtPr>
          <w:alias w:val="Witness"/>
          <w:id w:val="1107929034"/>
          <w:placeholder>
            <w:docPart w:val="84F45F09CC9445E6996648BB33895166"/>
          </w:placeholder>
          <w:richText/>
        </w:sdtPr>
        <w:sdtContent>
          <w:r w:rsidRPr="00AC4C86">
            <w:rPr>
              <w:b/>
              <w:i/>
            </w:rPr>
            <w:t>Rachel Maclean:</w:t>
          </w:r>
          <w:r w:rsidRPr="00D82770">
            <w:rPr>
              <w:b/>
            </w:rPr>
            <w:t xml:space="preserve"> </w:t>
          </w:r>
        </w:sdtContent>
      </w:sdt>
      <w:r>
        <w:t>Yes, there is. The specific way that is done is through the value for money and the planning analysis. There is a document called TAG. I</w:t>
      </w:r>
      <w:r>
        <w:t xml:space="preserve">t is the guidance whereby schemes are analysed about what that particular road link or rail link will deliver. All </w:t>
      </w:r>
      <w:r>
        <w:t>th</w:t>
      </w:r>
      <w:r>
        <w:t>e factors that you just mentioned are part of whether that piece of infrastructure will get funding from the Department for Transport. It c</w:t>
      </w:r>
      <w:r>
        <w:t>onsider</w:t>
      </w:r>
      <w:r>
        <w:t>s</w:t>
      </w:r>
      <w:r>
        <w:t xml:space="preserve"> things such as employment opportunities, access to leisure, </w:t>
      </w:r>
      <w:r>
        <w:t xml:space="preserve">to </w:t>
      </w:r>
      <w:r>
        <w:t>work</w:t>
      </w:r>
      <w:r>
        <w:t xml:space="preserve"> and to</w:t>
      </w:r>
      <w:r>
        <w:t xml:space="preserve"> training and skills, and those environmental impacts</w:t>
      </w:r>
      <w:r>
        <w:t>. D</w:t>
      </w:r>
      <w:r>
        <w:t>oes it cut</w:t>
      </w:r>
      <w:r>
        <w:t xml:space="preserve"> down on private car use</w:t>
      </w:r>
      <w:r>
        <w:t>?</w:t>
      </w:r>
      <w:r>
        <w:t xml:space="preserve"> All of that is part of this very broad guidance that the Department for Transport</w:t>
      </w:r>
      <w:r>
        <w:t xml:space="preserve"> has for national infrastructure.</w:t>
      </w:r>
    </w:p>
    <w:p w:rsidR="00957B37" w:rsidP="00957B37">
      <w:pPr>
        <w:pStyle w:val="Answer"/>
      </w:pPr>
      <w:sdt>
        <w:sdtPr>
          <w:alias w:val="Witness"/>
          <w:id w:val="1984654455"/>
          <w:placeholder>
            <w:docPart w:val="84F45F09CC9445E6996648BB33895166"/>
          </w:placeholder>
          <w:richText/>
        </w:sdtPr>
        <w:sdtContent>
          <w:r w:rsidRPr="00AC4C86">
            <w:rPr>
              <w:b/>
              <w:i/>
            </w:rPr>
            <w:t>Rebecca Pow:</w:t>
          </w:r>
          <w:r w:rsidRPr="00D82770">
            <w:rPr>
              <w:b/>
            </w:rPr>
            <w:t xml:space="preserve"> </w:t>
          </w:r>
        </w:sdtContent>
      </w:sdt>
      <w:r>
        <w:t>We also have guidance on air quality so that, if a local authority is planning its new development, it can look at that guidance as well.</w:t>
      </w:r>
    </w:p>
    <w:p w:rsidR="00957B37" w:rsidP="00B86159">
      <w:pPr>
        <w:pStyle w:val="Question"/>
        <w:numPr>
          <w:ilvl w:val="0"/>
          <w:numId w:val="0"/>
        </w:numPr>
        <w:ind w:left="794"/>
      </w:pPr>
      <w:sdt>
        <w:sdtPr>
          <w:alias w:val="Member"/>
          <w:tag w:val="&lt;Member mnisId='4072' dodsId='28723'&gt;"/>
          <w:id w:val="1141618422"/>
          <w:placeholder>
            <w:docPart w:val="84F45F09CC9445E6996648BB33895166"/>
          </w:placeholder>
          <w:richText/>
        </w:sdtPr>
        <w:sdtContent>
          <w:r w:rsidRPr="00D82770">
            <w:rPr>
              <w:b/>
            </w:rPr>
            <w:t>Chair:</w:t>
          </w:r>
        </w:sdtContent>
      </w:sdt>
      <w:r>
        <w:t xml:space="preserve"> I am conscious of time, so perhaps some of that could be giv</w:t>
      </w:r>
      <w:r>
        <w:t xml:space="preserve">en in written evidence. </w:t>
      </w:r>
    </w:p>
    <w:p w:rsidR="00957B37" w:rsidP="00957B37">
      <w:pPr>
        <w:pStyle w:val="Question"/>
        <w:numPr>
          <w:ilvl w:val="0"/>
          <w:numId w:val="9"/>
        </w:numPr>
      </w:pPr>
      <w:sdt>
        <w:sdtPr>
          <w:alias w:val="Member"/>
          <w:tag w:val="&lt;Member mnisId='155' dodsId='25772'&gt;"/>
          <w:id w:val="-10377954"/>
          <w:placeholder>
            <w:docPart w:val="84F45F09CC9445E6996648BB33895166"/>
          </w:placeholder>
          <w:richText/>
        </w:sdtPr>
        <w:sdtContent>
          <w:r w:rsidRPr="00DF7DF8">
            <w:rPr>
              <w:b/>
            </w:rPr>
            <w:t>Geraint Davies:</w:t>
          </w:r>
        </w:sdtContent>
      </w:sdt>
      <w:r>
        <w:t xml:space="preserve"> </w:t>
      </w:r>
      <w:r>
        <w:t>W</w:t>
      </w:r>
      <w:r>
        <w:t xml:space="preserve">hat contribution or support have </w:t>
      </w:r>
      <w:r>
        <w:t xml:space="preserve">you </w:t>
      </w:r>
      <w:r>
        <w:t>given to business</w:t>
      </w:r>
      <w:r>
        <w:t>es</w:t>
      </w:r>
      <w:r>
        <w:t xml:space="preserve"> to enable them to reduce their emissions</w:t>
      </w:r>
      <w:r>
        <w:t>?</w:t>
      </w:r>
      <w:r>
        <w:t xml:space="preserve"> At the same time, it seem</w:t>
      </w:r>
      <w:r>
        <w:t>s</w:t>
      </w:r>
      <w:r>
        <w:t xml:space="preserve"> to me that, if more people work from home, there will be </w:t>
      </w:r>
      <w:r>
        <w:t>fewer</w:t>
      </w:r>
      <w:r>
        <w:t xml:space="preserve"> emissions. </w:t>
      </w:r>
      <w:r>
        <w:t xml:space="preserve">If </w:t>
      </w:r>
      <w:r>
        <w:t xml:space="preserve">there </w:t>
      </w:r>
      <w:r>
        <w:t xml:space="preserve">is </w:t>
      </w:r>
      <w:r>
        <w:t xml:space="preserve">as </w:t>
      </w:r>
      <w:r>
        <w:t>opportunity to improve indoor air quality in manufacturing</w:t>
      </w:r>
      <w:r>
        <w:t>,</w:t>
      </w:r>
      <w:r>
        <w:t xml:space="preserve"> where we lose </w:t>
      </w:r>
      <w:r>
        <w:t>6</w:t>
      </w:r>
      <w:r>
        <w:t xml:space="preserve"> million working days from poor air quality, there is an opportunity for higher productivity and profitability </w:t>
      </w:r>
      <w:r>
        <w:t>for</w:t>
      </w:r>
      <w:r>
        <w:t xml:space="preserve"> the businesses concerned. To what extent are you engaged with business</w:t>
      </w:r>
      <w:r>
        <w:t>es</w:t>
      </w:r>
      <w:r>
        <w:t xml:space="preserve"> to enlighten them that clean air means higher profit and</w:t>
      </w:r>
      <w:r>
        <w:t xml:space="preserve"> that</w:t>
      </w:r>
      <w:r>
        <w:t xml:space="preserve"> they s</w:t>
      </w:r>
      <w:r>
        <w:t>hould invest or</w:t>
      </w:r>
      <w:r>
        <w:t>,</w:t>
      </w:r>
      <w:r>
        <w:t xml:space="preserve"> indeed</w:t>
      </w:r>
      <w:r>
        <w:t>,</w:t>
      </w:r>
      <w:r>
        <w:t xml:space="preserve"> support that investment?</w:t>
      </w:r>
    </w:p>
    <w:p w:rsidR="00957B37" w:rsidP="00957B37">
      <w:pPr>
        <w:pStyle w:val="Answer"/>
      </w:pPr>
      <w:sdt>
        <w:sdtPr>
          <w:alias w:val="Witness"/>
          <w:id w:val="906799259"/>
          <w:placeholder>
            <w:docPart w:val="84F45F09CC9445E6996648BB33895166"/>
          </w:placeholder>
          <w:richText/>
        </w:sdtPr>
        <w:sdtContent>
          <w:r w:rsidRPr="00AC4C86">
            <w:rPr>
              <w:b/>
              <w:i/>
            </w:rPr>
            <w:t>Rebecca Pow:</w:t>
          </w:r>
          <w:r w:rsidRPr="00DF7DF8">
            <w:rPr>
              <w:b/>
            </w:rPr>
            <w:t xml:space="preserve"> </w:t>
          </w:r>
        </w:sdtContent>
      </w:sdt>
      <w:r>
        <w:t xml:space="preserve">We </w:t>
      </w:r>
      <w:r>
        <w:t xml:space="preserve">constantly </w:t>
      </w:r>
      <w:r>
        <w:t>work with BEIS and with big industry</w:t>
      </w:r>
      <w:r>
        <w:t>,</w:t>
      </w:r>
      <w:r>
        <w:t xml:space="preserve"> because we have our </w:t>
      </w:r>
      <w:r>
        <w:t xml:space="preserve">industrial emissions directive </w:t>
      </w:r>
      <w:r>
        <w:t>that I am sure you know about. Indeed, industry has made a lot of strides. It is divided</w:t>
      </w:r>
      <w:r>
        <w:t xml:space="preserve"> into 60 sectors for the EA's permitting purposes</w:t>
      </w:r>
      <w:r>
        <w:t>.</w:t>
      </w:r>
      <w:r>
        <w:t xml:space="preserve"> </w:t>
      </w:r>
      <w:r>
        <w:t xml:space="preserve">There </w:t>
      </w:r>
      <w:r>
        <w:t xml:space="preserve">is constant work going on with industry over </w:t>
      </w:r>
      <w:r>
        <w:t>its</w:t>
      </w:r>
      <w:r>
        <w:t xml:space="preserve"> emissions</w:t>
      </w:r>
      <w:r>
        <w:t>.</w:t>
      </w:r>
      <w:r>
        <w:t xml:space="preserve"> </w:t>
      </w:r>
      <w:r>
        <w:t xml:space="preserve">There </w:t>
      </w:r>
      <w:r>
        <w:t xml:space="preserve">is a piece of work on what </w:t>
      </w:r>
      <w:r>
        <w:t>are</w:t>
      </w:r>
      <w:r>
        <w:t xml:space="preserve"> called best available techniques</w:t>
      </w:r>
      <w:r>
        <w:t>,</w:t>
      </w:r>
      <w:r>
        <w:t xml:space="preserve"> so that they are always bringing in and introducing the </w:t>
      </w:r>
      <w:r>
        <w:t>least</w:t>
      </w:r>
      <w:r>
        <w:t>-</w:t>
      </w:r>
      <w:r>
        <w:t>pollut</w:t>
      </w:r>
      <w:r>
        <w:t>ing, least</w:t>
      </w:r>
      <w:r>
        <w:t>-</w:t>
      </w:r>
      <w:r>
        <w:t>emitting technologies. It is something that industr</w:t>
      </w:r>
      <w:r>
        <w:t>y</w:t>
      </w:r>
      <w:r>
        <w:t xml:space="preserve"> welcomes because it means that </w:t>
      </w:r>
      <w:r>
        <w:t>it</w:t>
      </w:r>
      <w:r>
        <w:t xml:space="preserve"> can, as you say, balance out </w:t>
      </w:r>
      <w:r>
        <w:t>its</w:t>
      </w:r>
      <w:r>
        <w:t xml:space="preserve"> environmental improvements</w:t>
      </w:r>
      <w:r>
        <w:t xml:space="preserve"> and</w:t>
      </w:r>
      <w:r>
        <w:t xml:space="preserve"> be flexible</w:t>
      </w:r>
      <w:r>
        <w:t>.</w:t>
      </w:r>
      <w:r>
        <w:t xml:space="preserve"> </w:t>
      </w:r>
      <w:r>
        <w:t xml:space="preserve">At </w:t>
      </w:r>
      <w:r>
        <w:t xml:space="preserve">the end of the day, if </w:t>
      </w:r>
      <w:r>
        <w:t>it</w:t>
      </w:r>
      <w:r>
        <w:t xml:space="preserve"> </w:t>
      </w:r>
      <w:r>
        <w:t>is</w:t>
      </w:r>
      <w:r>
        <w:t xml:space="preserve"> working more efficiently, </w:t>
      </w:r>
      <w:r>
        <w:t>it</w:t>
      </w:r>
      <w:r>
        <w:t xml:space="preserve"> </w:t>
      </w:r>
      <w:r>
        <w:t>is</w:t>
      </w:r>
      <w:r>
        <w:t xml:space="preserve"> going to be more </w:t>
      </w:r>
      <w:r>
        <w:t>effective. Industry supports that. What was the beginning of your question, Geraint? Was it about home working?</w:t>
      </w:r>
    </w:p>
    <w:p w:rsidR="00957B37" w:rsidP="00957B37">
      <w:pPr>
        <w:pStyle w:val="Question"/>
        <w:numPr>
          <w:ilvl w:val="0"/>
          <w:numId w:val="9"/>
        </w:numPr>
      </w:pPr>
      <w:sdt>
        <w:sdtPr>
          <w:alias w:val="Member"/>
          <w:tag w:val="&lt;Member mnisId='155' dodsId='25772'&gt;"/>
          <w:id w:val="-1131560982"/>
          <w:placeholder>
            <w:docPart w:val="84F45F09CC9445E6996648BB33895166"/>
          </w:placeholder>
          <w:richText/>
        </w:sdtPr>
        <w:sdtContent>
          <w:r w:rsidRPr="00DF7DF8">
            <w:rPr>
              <w:b/>
            </w:rPr>
            <w:t>Geraint Davies:</w:t>
          </w:r>
        </w:sdtContent>
      </w:sdt>
      <w:r>
        <w:t xml:space="preserve"> Are you going to give any extra gra</w:t>
      </w:r>
      <w:r>
        <w:t>nts or incentives for business</w:t>
      </w:r>
      <w:r>
        <w:t xml:space="preserve"> to become less polluting? At the same time, I have to say th</w:t>
      </w:r>
      <w:r>
        <w:t xml:space="preserve">at Government should say to business, </w:t>
      </w:r>
      <w:r>
        <w:t xml:space="preserve">“If </w:t>
      </w:r>
      <w:r>
        <w:t>you have more people working from home, you will be less polluting and, if you invest in cleaner air, you will be more productive</w:t>
      </w:r>
      <w:r>
        <w:t>.</w:t>
      </w:r>
      <w:r>
        <w:t>”</w:t>
      </w:r>
      <w:r>
        <w:t xml:space="preserve"> I am not completely convinced we should give lots of money to business</w:t>
      </w:r>
      <w:r>
        <w:t>es</w:t>
      </w:r>
      <w:r>
        <w:t>, but we s</w:t>
      </w:r>
      <w:r>
        <w:t>hould require them to raise their game and they will recover it from profit.</w:t>
      </w:r>
    </w:p>
    <w:p w:rsidR="00957B37" w:rsidP="00957B37">
      <w:pPr>
        <w:pStyle w:val="Answer"/>
      </w:pPr>
      <w:sdt>
        <w:sdtPr>
          <w:alias w:val="Witness"/>
          <w:id w:val="-426114874"/>
          <w:placeholder>
            <w:docPart w:val="84F45F09CC9445E6996648BB33895166"/>
          </w:placeholder>
          <w:richText/>
        </w:sdtPr>
        <w:sdtContent>
          <w:r w:rsidRPr="00AC4C86">
            <w:rPr>
              <w:b/>
              <w:i/>
            </w:rPr>
            <w:t>Rebecca Pow:</w:t>
          </w:r>
          <w:r w:rsidRPr="00DF7DF8">
            <w:rPr>
              <w:b/>
            </w:rPr>
            <w:t xml:space="preserve"> </w:t>
          </w:r>
        </w:sdtContent>
      </w:sdt>
      <w:r>
        <w:t>It is interesting. I know that you are very interested in indoor air quality and, of course, more people working at home. We do not know that much yet about the imp</w:t>
      </w:r>
      <w:r>
        <w:t xml:space="preserve">acts on indoor air quality of all those people working at home. We cannot just assume it is all good. </w:t>
      </w:r>
      <w:r>
        <w:t>Y</w:t>
      </w:r>
      <w:r>
        <w:t>ou could say everybody is</w:t>
      </w:r>
      <w:r>
        <w:t xml:space="preserve"> now</w:t>
      </w:r>
      <w:r>
        <w:t xml:space="preserve"> going to be whacking on their central heating more</w:t>
      </w:r>
      <w:r>
        <w:t xml:space="preserve">, </w:t>
      </w:r>
      <w:r>
        <w:t>or maybe lighting up their wood</w:t>
      </w:r>
      <w:r>
        <w:t>-</w:t>
      </w:r>
      <w:r>
        <w:t xml:space="preserve">burning stoves and their fires. </w:t>
      </w:r>
    </w:p>
    <w:p w:rsidR="00957B37" w:rsidP="00957B37">
      <w:pPr>
        <w:pStyle w:val="Question"/>
        <w:numPr>
          <w:ilvl w:val="0"/>
          <w:numId w:val="0"/>
        </w:numPr>
        <w:ind w:left="794"/>
      </w:pPr>
      <w:sdt>
        <w:sdtPr>
          <w:alias w:val="Member"/>
          <w:tag w:val="&lt;Member mnisId='4072' dodsId='28723'&gt;"/>
          <w:id w:val="1445646897"/>
          <w:placeholder>
            <w:docPart w:val="84F45F09CC9445E6996648BB33895166"/>
          </w:placeholder>
          <w:richText/>
        </w:sdtPr>
        <w:sdtContent>
          <w:r w:rsidRPr="00DF7DF8">
            <w:rPr>
              <w:b/>
            </w:rPr>
            <w:t>Chair:</w:t>
          </w:r>
        </w:sdtContent>
      </w:sdt>
      <w:r>
        <w:t xml:space="preserve"> As long as it is dry wood, that is fine.</w:t>
      </w:r>
    </w:p>
    <w:p w:rsidR="00F454ED" w:rsidP="00957B37">
      <w:pPr>
        <w:pStyle w:val="Answer"/>
      </w:pPr>
      <w:sdt>
        <w:sdtPr>
          <w:alias w:val="Witness"/>
          <w:id w:val="490376298"/>
          <w:placeholder>
            <w:docPart w:val="84F45F09CC9445E6996648BB33895166"/>
          </w:placeholder>
          <w:richText/>
        </w:sdtPr>
        <w:sdtContent>
          <w:r w:rsidRPr="00AC4C86">
            <w:rPr>
              <w:b/>
              <w:i/>
            </w:rPr>
            <w:t>Rebecca Pow:</w:t>
          </w:r>
          <w:r w:rsidRPr="00DF7DF8">
            <w:rPr>
              <w:b/>
            </w:rPr>
            <w:t xml:space="preserve"> </w:t>
          </w:r>
        </w:sdtContent>
      </w:sdt>
      <w:r>
        <w:t>We hop</w:t>
      </w:r>
      <w:r>
        <w:t>e</w:t>
      </w:r>
      <w:r>
        <w:t xml:space="preserve"> they are using dry wood</w:t>
      </w:r>
      <w:r>
        <w:t>,</w:t>
      </w:r>
      <w:r>
        <w:t xml:space="preserve"> because we have just b</w:t>
      </w:r>
      <w:r>
        <w:t>r</w:t>
      </w:r>
      <w:r>
        <w:t>ought in that regulation</w:t>
      </w:r>
      <w:r>
        <w:t>. That</w:t>
      </w:r>
      <w:r>
        <w:t xml:space="preserve"> impact</w:t>
      </w:r>
      <w:r>
        <w:t>s</w:t>
      </w:r>
      <w:r>
        <w:t xml:space="preserve"> on people’s health within their own homes and not just what is </w:t>
      </w:r>
      <w:r>
        <w:t xml:space="preserve">going out of the chimney. </w:t>
      </w:r>
    </w:p>
    <w:p w:rsidR="00957B37" w:rsidP="00957B37">
      <w:pPr>
        <w:pStyle w:val="Answer"/>
      </w:pPr>
      <w:r>
        <w:t xml:space="preserve">Chair, when we are talking about business, </w:t>
      </w:r>
      <w:r>
        <w:t xml:space="preserve">can I include </w:t>
      </w:r>
      <w:r>
        <w:t>farming, which I know you are really interested in</w:t>
      </w:r>
      <w:r>
        <w:t>?</w:t>
      </w:r>
      <w:r>
        <w:t xml:space="preserve"> </w:t>
      </w:r>
      <w:r>
        <w:t>I</w:t>
      </w:r>
      <w:r>
        <w:t>t does not seem to get mentioned enough</w:t>
      </w:r>
      <w:r>
        <w:t>.</w:t>
      </w:r>
      <w:r>
        <w:t xml:space="preserve"> </w:t>
      </w:r>
      <w:r>
        <w:t xml:space="preserve">That </w:t>
      </w:r>
      <w:r>
        <w:t>is a big business</w:t>
      </w:r>
      <w:r>
        <w:t>,</w:t>
      </w:r>
      <w:r>
        <w:t xml:space="preserve"> and we have to tackle the emissions </w:t>
      </w:r>
      <w:r>
        <w:t>from</w:t>
      </w:r>
      <w:r>
        <w:t xml:space="preserve"> agriculture. </w:t>
      </w:r>
      <w:r>
        <w:t xml:space="preserve">It is one of the areas we still have to address to do with ammonia, </w:t>
      </w:r>
      <w:r>
        <w:t>which</w:t>
      </w:r>
      <w:r>
        <w:t xml:space="preserve"> breaks down into a number of things that we have to tackle. It can give off fine particulates</w:t>
      </w:r>
      <w:r>
        <w:t xml:space="preserve"> that</w:t>
      </w:r>
      <w:r>
        <w:t xml:space="preserve"> can then land on our precious protected habitats</w:t>
      </w:r>
      <w:r>
        <w:t>, so that is important</w:t>
      </w:r>
      <w:r>
        <w:t>.</w:t>
      </w:r>
      <w:r>
        <w:t xml:space="preserve"> </w:t>
      </w:r>
      <w:r>
        <w:t>It</w:t>
      </w:r>
      <w:r>
        <w:t xml:space="preserve"> </w:t>
      </w:r>
      <w:r>
        <w:t>can affe</w:t>
      </w:r>
      <w:r>
        <w:t>ct them so we have to tackle that.</w:t>
      </w:r>
    </w:p>
    <w:p w:rsidR="00957B37" w:rsidP="00957B37">
      <w:pPr>
        <w:pStyle w:val="Answer"/>
      </w:pPr>
      <w:r>
        <w:t>We are, through the Environment Bill</w:t>
      </w:r>
      <w:r>
        <w:t xml:space="preserve"> </w:t>
      </w:r>
      <w:r>
        <w:t xml:space="preserve">and other measures, working on advice for famers. There will be an arm of </w:t>
      </w:r>
      <w:r>
        <w:t xml:space="preserve">the new ELM scheme </w:t>
      </w:r>
      <w:r>
        <w:t>where farmers could be paid to deliver climate change adaptation and mitigation schemes</w:t>
      </w:r>
      <w:r>
        <w:t>,</w:t>
      </w:r>
      <w:r>
        <w:t xml:space="preserve"> wh</w:t>
      </w:r>
      <w:r>
        <w:t xml:space="preserve">ich could be related to tackling these emissions. That is an area that we are working on. Also, Geraint, through the Environment Bill pipeline of actions, we are </w:t>
      </w:r>
      <w:r>
        <w:t>tackling</w:t>
      </w:r>
      <w:r>
        <w:t xml:space="preserve"> non</w:t>
      </w:r>
      <w:r>
        <w:t>-</w:t>
      </w:r>
      <w:r>
        <w:t>mobile machinery and industrial machinery on industrial sites that give off emiss</w:t>
      </w:r>
      <w:r>
        <w:t>ions.</w:t>
      </w:r>
    </w:p>
    <w:p w:rsidR="00F2022C" w:rsidP="00957B37">
      <w:pPr>
        <w:pStyle w:val="Question"/>
        <w:numPr>
          <w:ilvl w:val="0"/>
          <w:numId w:val="9"/>
        </w:numPr>
      </w:pPr>
      <w:sdt>
        <w:sdtPr>
          <w:alias w:val="Member"/>
          <w:tag w:val="&lt;Member mnisId='155' dodsId='25772'&gt;"/>
          <w:id w:val="1040313697"/>
          <w:placeholder>
            <w:docPart w:val="84F45F09CC9445E6996648BB33895166"/>
          </w:placeholder>
          <w:richText/>
        </w:sdtPr>
        <w:sdtContent>
          <w:r w:rsidRPr="00197C24">
            <w:rPr>
              <w:b/>
            </w:rPr>
            <w:t>Geraint Davies:</w:t>
          </w:r>
        </w:sdtContent>
      </w:sdt>
      <w:r>
        <w:t xml:space="preserve"> </w:t>
      </w:r>
      <w:r>
        <w:t xml:space="preserve">You </w:t>
      </w:r>
      <w:r>
        <w:t>rightly raise</w:t>
      </w:r>
      <w:r>
        <w:t>d</w:t>
      </w:r>
      <w:r>
        <w:t xml:space="preserve"> the issue of indoor air pollution. You will know there was a major bit of work done by the Royal College of Paediatrics and Child Health in January. </w:t>
      </w:r>
      <w:r>
        <w:t>Therefore</w:t>
      </w:r>
      <w:r>
        <w:t xml:space="preserve">, given the importance of </w:t>
      </w:r>
      <w:r>
        <w:t>this, as</w:t>
      </w:r>
      <w:r>
        <w:t xml:space="preserve"> you acknowledge, </w:t>
      </w:r>
      <w:r>
        <w:t>wil</w:t>
      </w:r>
      <w:r>
        <w:t xml:space="preserve">l you at least </w:t>
      </w:r>
      <w:r>
        <w:t>reference in the Environment Bill that the Government should have a duty to report on an annual basis what they are doing about indoor pollution</w:t>
      </w:r>
      <w:r>
        <w:t>?</w:t>
      </w:r>
      <w:r>
        <w:t xml:space="preserve"> </w:t>
      </w:r>
    </w:p>
    <w:p w:rsidR="00957B37" w:rsidP="00F2022C">
      <w:pPr>
        <w:pStyle w:val="Question"/>
        <w:numPr>
          <w:ilvl w:val="0"/>
          <w:numId w:val="0"/>
        </w:numPr>
        <w:ind w:left="794"/>
      </w:pPr>
      <w:r>
        <w:t>I am not asking for specific targets or actions, but just bring it within the orbit of the Environment Bill. At the moment, the Environment Bill is simply about the outdoor environment. We spend 90% of our time indoors and, as you have just pointed out, we</w:t>
      </w:r>
      <w:r>
        <w:t xml:space="preserve"> are subjected to all sorts of chemicals and other things that we need to do more work about. Will you get that in </w:t>
      </w:r>
      <w:r>
        <w:t>and</w:t>
      </w:r>
      <w:r>
        <w:t xml:space="preserve"> have a little hook in the Environment Bill</w:t>
      </w:r>
      <w:r>
        <w:t>,</w:t>
      </w:r>
      <w:r>
        <w:t xml:space="preserve"> so there is some responsibility to report back on an annual basis?</w:t>
      </w:r>
    </w:p>
    <w:p w:rsidR="00957B37" w:rsidP="00957B37">
      <w:pPr>
        <w:pStyle w:val="Question"/>
        <w:numPr>
          <w:ilvl w:val="0"/>
          <w:numId w:val="0"/>
        </w:numPr>
        <w:ind w:left="794"/>
      </w:pPr>
      <w:sdt>
        <w:sdtPr>
          <w:alias w:val="Witness"/>
          <w:id w:val="167915718"/>
          <w:placeholder>
            <w:docPart w:val="84F45F09CC9445E6996648BB33895166"/>
          </w:placeholder>
          <w:richText/>
        </w:sdtPr>
        <w:sdtContent>
          <w:r w:rsidRPr="00AC4C86">
            <w:rPr>
              <w:b/>
              <w:i/>
            </w:rPr>
            <w:t>Rebecca Pow:</w:t>
          </w:r>
          <w:r w:rsidRPr="00197C24">
            <w:rPr>
              <w:b/>
            </w:rPr>
            <w:t xml:space="preserve"> </w:t>
          </w:r>
        </w:sdtContent>
      </w:sdt>
      <w:r>
        <w:t>It will not surprise you to hear me say that air quality is included in the Environment Bill</w:t>
      </w:r>
      <w:r>
        <w:t>.</w:t>
      </w:r>
      <w:r>
        <w:t xml:space="preserve"> </w:t>
      </w:r>
      <w:r>
        <w:t xml:space="preserve">The </w:t>
      </w:r>
      <w:r>
        <w:t>framework of the Environment Bill means we can bring forward any targets we</w:t>
      </w:r>
      <w:r>
        <w:t xml:space="preserve"> like in future.</w:t>
      </w:r>
    </w:p>
    <w:p w:rsidR="00957B37" w:rsidP="00957B37">
      <w:pPr>
        <w:pStyle w:val="Question"/>
        <w:numPr>
          <w:ilvl w:val="0"/>
          <w:numId w:val="9"/>
        </w:numPr>
      </w:pPr>
      <w:sdt>
        <w:sdtPr>
          <w:alias w:val="Member"/>
          <w:tag w:val="&lt;Member mnisId='155' dodsId='25772'&gt;"/>
          <w:id w:val="876052435"/>
          <w:placeholder>
            <w:docPart w:val="84F45F09CC9445E6996648BB33895166"/>
          </w:placeholder>
          <w:richText/>
        </w:sdtPr>
        <w:sdtContent>
          <w:r w:rsidRPr="00DF7DF8">
            <w:rPr>
              <w:b/>
            </w:rPr>
            <w:t>Geraint Davies:</w:t>
          </w:r>
        </w:sdtContent>
      </w:sdt>
      <w:r>
        <w:t xml:space="preserve"> </w:t>
      </w:r>
      <w:r>
        <w:t xml:space="preserve">The </w:t>
      </w:r>
      <w:r>
        <w:t xml:space="preserve">Bill </w:t>
      </w:r>
      <w:r>
        <w:t>says “</w:t>
      </w:r>
      <w:r>
        <w:t>the natural environment</w:t>
      </w:r>
      <w:r>
        <w:t>,</w:t>
      </w:r>
      <w:r>
        <w:t>”</w:t>
      </w:r>
      <w:r>
        <w:t xml:space="preserve"> which means outdoor</w:t>
      </w:r>
      <w:r>
        <w:t>s</w:t>
      </w:r>
      <w:r>
        <w:t xml:space="preserve">. Are you acknowledging </w:t>
      </w:r>
      <w:r>
        <w:t xml:space="preserve">that </w:t>
      </w:r>
      <w:r>
        <w:t xml:space="preserve">you can bring </w:t>
      </w:r>
      <w:r>
        <w:t xml:space="preserve">“indoors” </w:t>
      </w:r>
      <w:r>
        <w:t>into the wording of the Bill? I will be very pleased if you can.</w:t>
      </w:r>
    </w:p>
    <w:p w:rsidR="00957B37" w:rsidRPr="0062283E" w:rsidP="00957B37">
      <w:pPr>
        <w:pStyle w:val="Answer"/>
      </w:pPr>
      <w:sdt>
        <w:sdtPr>
          <w:alias w:val="Witness"/>
          <w:id w:val="-1682200833"/>
          <w:placeholder>
            <w:docPart w:val="84F45F09CC9445E6996648BB33895166"/>
          </w:placeholder>
          <w:richText/>
        </w:sdtPr>
        <w:sdtContent>
          <w:r w:rsidRPr="00AC4C86">
            <w:rPr>
              <w:b/>
              <w:i/>
            </w:rPr>
            <w:t>Rebecca Pow:</w:t>
          </w:r>
          <w:r w:rsidRPr="00DF7DF8">
            <w:rPr>
              <w:b/>
            </w:rPr>
            <w:t xml:space="preserve"> </w:t>
          </w:r>
        </w:sdtContent>
      </w:sdt>
      <w:r>
        <w:t>I am sticking to my point h</w:t>
      </w:r>
      <w:r>
        <w:t xml:space="preserve">ere in that, just as you have alluded to, there is a lot of work going on in this space. Rightly so, there is a lot of evidence gathering and it </w:t>
      </w:r>
      <w:r w:rsidRPr="0062283E">
        <w:t>is an area of great interest, but we need to wait for more of the advice.</w:t>
      </w:r>
    </w:p>
    <w:p w:rsidR="00957B37" w:rsidP="00957B37">
      <w:pPr>
        <w:pStyle w:val="Question"/>
        <w:numPr>
          <w:ilvl w:val="0"/>
          <w:numId w:val="9"/>
        </w:numPr>
      </w:pPr>
      <w:sdt>
        <w:sdtPr>
          <w:alias w:val="Member"/>
          <w:tag w:val="&lt;Member mnisId='155' dodsId='25772'&gt;"/>
          <w:id w:val="1501924784"/>
          <w:placeholder>
            <w:docPart w:val="84F45F09CC9445E6996648BB33895166"/>
          </w:placeholder>
          <w:richText/>
        </w:sdtPr>
        <w:sdtContent>
          <w:r w:rsidRPr="0062283E">
            <w:rPr>
              <w:b/>
            </w:rPr>
            <w:t>Geraint Davies:</w:t>
          </w:r>
        </w:sdtContent>
      </w:sdt>
      <w:r w:rsidRPr="0062283E">
        <w:t xml:space="preserve"> It would be g</w:t>
      </w:r>
      <w:r w:rsidRPr="0062283E">
        <w:t>ood if</w:t>
      </w:r>
      <w:r w:rsidRPr="0062283E">
        <w:t xml:space="preserve"> we could have a change. </w:t>
      </w:r>
      <w:r w:rsidRPr="0062283E">
        <w:t>The Chair may be interested in an amendment. Can</w:t>
      </w:r>
      <w:r>
        <w:t xml:space="preserve"> I ask the Transport Minister about the relationship between the economy and air pollution? We know from the Royal College that the cost of air pollution is a</w:t>
      </w:r>
      <w:r w:rsidRPr="0062283E">
        <w:t xml:space="preserve">bout £20 billion a year. </w:t>
      </w:r>
      <w:r w:rsidRPr="0062283E">
        <w:t xml:space="preserve">If we had a </w:t>
      </w:r>
      <w:r>
        <w:t>C</w:t>
      </w:r>
      <w:r w:rsidRPr="0062283E">
        <w:t xml:space="preserve">lean </w:t>
      </w:r>
      <w:r>
        <w:t>A</w:t>
      </w:r>
      <w:r w:rsidRPr="0062283E">
        <w:t xml:space="preserve">ir </w:t>
      </w:r>
      <w:r w:rsidRPr="0062283E">
        <w:t xml:space="preserve">Act </w:t>
      </w:r>
      <w:r w:rsidRPr="0062283E">
        <w:t>or a strength</w:t>
      </w:r>
      <w:r w:rsidRPr="0062283E">
        <w:t>ened</w:t>
      </w:r>
      <w:r w:rsidRPr="0062283E">
        <w:t xml:space="preserve"> </w:t>
      </w:r>
      <w:r>
        <w:t>Environment Bill</w:t>
      </w:r>
      <w:r>
        <w:t xml:space="preserve"> </w:t>
      </w:r>
      <w:r>
        <w:t>and could reduce</w:t>
      </w:r>
      <w:r>
        <w:t xml:space="preserve"> that cost to £17 billion a year only, saving £3 billion, and borrowed money at less than 1%, we could afford an asset of something </w:t>
      </w:r>
      <w:r>
        <w:t>like £300 billion.</w:t>
      </w:r>
    </w:p>
    <w:p w:rsidR="00957B37" w:rsidP="00957B37">
      <w:pPr>
        <w:pStyle w:val="Question"/>
        <w:numPr>
          <w:ilvl w:val="0"/>
          <w:numId w:val="0"/>
        </w:numPr>
        <w:ind w:left="794"/>
      </w:pPr>
      <w:r>
        <w:t>Are you keenly looking at th</w:t>
      </w:r>
      <w:r>
        <w:t>e numbers, Transport Minister, on how, by reducing air pollution, we could borrow more money to invest in sustainable transport infrastructure? It seems to me that Germany and France</w:t>
      </w:r>
      <w:r>
        <w:t>,</w:t>
      </w:r>
      <w:r>
        <w:t xml:space="preserve"> et cetera</w:t>
      </w:r>
      <w:r>
        <w:t>,</w:t>
      </w:r>
      <w:r>
        <w:t xml:space="preserve"> are spending much more on green stimulus and we could justify</w:t>
      </w:r>
      <w:r>
        <w:t xml:space="preserve"> this money to the Treasury by saying that we have a savings flow that could pay back massive loans to invest in green infrastructure</w:t>
      </w:r>
      <w:r>
        <w:t>,</w:t>
      </w:r>
      <w:r>
        <w:t xml:space="preserve"> like electrified trains to Swansea or whatever it might be.</w:t>
      </w:r>
    </w:p>
    <w:p w:rsidR="00957B37" w:rsidP="00957B37">
      <w:pPr>
        <w:pStyle w:val="Answer"/>
      </w:pPr>
      <w:sdt>
        <w:sdtPr>
          <w:alias w:val="Witness"/>
          <w:id w:val="-1468651075"/>
          <w:placeholder>
            <w:docPart w:val="84F45F09CC9445E6996648BB33895166"/>
          </w:placeholder>
          <w:richText/>
        </w:sdtPr>
        <w:sdtContent>
          <w:r w:rsidRPr="00AC4C86">
            <w:rPr>
              <w:b/>
              <w:i/>
            </w:rPr>
            <w:t>Rachel Maclean:</w:t>
          </w:r>
          <w:r w:rsidRPr="00917C76">
            <w:rPr>
              <w:b/>
            </w:rPr>
            <w:t xml:space="preserve"> </w:t>
          </w:r>
        </w:sdtContent>
      </w:sdt>
      <w:r>
        <w:t>Absolutely</w:t>
      </w:r>
      <w:r>
        <w:t xml:space="preserve">. </w:t>
      </w:r>
      <w:r>
        <w:t xml:space="preserve">Transport </w:t>
      </w:r>
      <w:r>
        <w:t>is a key driver of pr</w:t>
      </w:r>
      <w:r>
        <w:t>oductivity across the economy</w:t>
      </w:r>
      <w:r>
        <w:t>.</w:t>
      </w:r>
      <w:r>
        <w:t xml:space="preserve"> </w:t>
      </w:r>
      <w:r>
        <w:t xml:space="preserve">We </w:t>
      </w:r>
      <w:r>
        <w:t xml:space="preserve">are committed in the Department for Transport to building back better and putting a green recovery at the heart of everything we do. I already touched on the </w:t>
      </w:r>
      <w:r>
        <w:t>transport decarbonisation plan</w:t>
      </w:r>
      <w:r>
        <w:t xml:space="preserve">. We </w:t>
      </w:r>
      <w:r>
        <w:t xml:space="preserve">will </w:t>
      </w:r>
      <w:r>
        <w:t xml:space="preserve">be hearing some </w:t>
      </w:r>
      <w:r>
        <w:t>elements of that in what the Prime Minister is going to say. I am sure I am not breaking any confidences there. We have committed to investing £2.5 billion altogether just in the transition to electrical vehicle infrastructure</w:t>
      </w:r>
      <w:r>
        <w:t>.</w:t>
      </w:r>
      <w:r>
        <w:t xml:space="preserve"> </w:t>
      </w:r>
      <w:r>
        <w:t xml:space="preserve">That </w:t>
      </w:r>
      <w:r>
        <w:t>is only the start of wh</w:t>
      </w:r>
      <w:r>
        <w:t>at we need to invest. We are putting the full weight of Government behind this agenda.</w:t>
      </w:r>
    </w:p>
    <w:p w:rsidR="00957B37" w:rsidP="00957B37">
      <w:pPr>
        <w:pStyle w:val="Answer"/>
      </w:pPr>
      <w:r>
        <w:t>We are committed, as we said earlier, to bringing forward the phase</w:t>
      </w:r>
      <w:r>
        <w:t>-</w:t>
      </w:r>
      <w:r>
        <w:t>out of petrol and diesel cars and vans. That is something we will be saying a lot more about very soo</w:t>
      </w:r>
      <w:r>
        <w:t>n. We are looking across all modes of transport including maritime. We are looking at how we include hydrogen in this and how we stimulate new industries and, for example, sustainable and recycled fuels. These are all areas where we know that, if we invest</w:t>
      </w:r>
      <w:r>
        <w:t xml:space="preserve"> as a Government, we will see those returns coming in, jobs created and new industries springing up, which will help us level up the economy. That is at the heart of what we are doing.</w:t>
      </w:r>
    </w:p>
    <w:p w:rsidR="00957B37" w:rsidP="00957B37">
      <w:pPr>
        <w:pStyle w:val="Question"/>
        <w:numPr>
          <w:ilvl w:val="0"/>
          <w:numId w:val="9"/>
        </w:numPr>
      </w:pPr>
      <w:sdt>
        <w:sdtPr>
          <w:alias w:val="Member"/>
          <w:tag w:val="&lt;Member mnisId='155' dodsId='25772'&gt;"/>
          <w:id w:val="287254641"/>
          <w:placeholder>
            <w:docPart w:val="84F45F09CC9445E6996648BB33895166"/>
          </w:placeholder>
          <w:richText/>
        </w:sdtPr>
        <w:sdtContent>
          <w:r w:rsidRPr="00917C76">
            <w:rPr>
              <w:b/>
            </w:rPr>
            <w:t>Geraint Davies:</w:t>
          </w:r>
        </w:sdtContent>
      </w:sdt>
      <w:r>
        <w:t xml:space="preserve"> </w:t>
      </w:r>
      <w:r>
        <w:t>Will you</w:t>
      </w:r>
      <w:r>
        <w:t xml:space="preserve"> be looking at cleaner ports in Southampton a</w:t>
      </w:r>
      <w:r>
        <w:t>nd elsewhere where people are burning a lot of diesel</w:t>
      </w:r>
      <w:r>
        <w:t>?</w:t>
      </w:r>
      <w:r>
        <w:t xml:space="preserve"> It is not very clean in the sea either, so are</w:t>
      </w:r>
      <w:r>
        <w:t xml:space="preserve"> you</w:t>
      </w:r>
      <w:r>
        <w:t xml:space="preserve"> looking at that</w:t>
      </w:r>
      <w:r>
        <w:t>?</w:t>
      </w:r>
    </w:p>
    <w:p w:rsidR="00957B37" w:rsidP="00957B37">
      <w:pPr>
        <w:pStyle w:val="Answer"/>
      </w:pPr>
      <w:sdt>
        <w:sdtPr>
          <w:alias w:val="Witness"/>
          <w:id w:val="-772089138"/>
          <w:placeholder>
            <w:docPart w:val="84F45F09CC9445E6996648BB33895166"/>
          </w:placeholder>
          <w:richText/>
        </w:sdtPr>
        <w:sdtContent>
          <w:r w:rsidRPr="00AC4C86">
            <w:rPr>
              <w:b/>
              <w:i/>
            </w:rPr>
            <w:t>Rachel Maclean:</w:t>
          </w:r>
          <w:r w:rsidRPr="00167A78">
            <w:rPr>
              <w:b/>
            </w:rPr>
            <w:t xml:space="preserve"> </w:t>
          </w:r>
        </w:sdtContent>
      </w:sdt>
      <w:r>
        <w:t>Yes.</w:t>
      </w:r>
    </w:p>
    <w:p w:rsidR="00957B37" w:rsidP="00957B37">
      <w:pPr>
        <w:pStyle w:val="Question"/>
        <w:numPr>
          <w:ilvl w:val="0"/>
          <w:numId w:val="9"/>
        </w:numPr>
      </w:pPr>
      <w:sdt>
        <w:sdtPr>
          <w:alias w:val="Member"/>
          <w:tag w:val="&lt;Member mnisId='155' dodsId='25772'&gt;"/>
          <w:id w:val="1277757914"/>
          <w:placeholder>
            <w:docPart w:val="84F45F09CC9445E6996648BB33895166"/>
          </w:placeholder>
          <w:richText/>
        </w:sdtPr>
        <w:sdtContent>
          <w:r w:rsidRPr="00167A78">
            <w:rPr>
              <w:b/>
            </w:rPr>
            <w:t>Geraint Davies:</w:t>
          </w:r>
        </w:sdtContent>
      </w:sdt>
      <w:r>
        <w:t xml:space="preserve"> What about aircraft? Are you working with Airbus to get carbon wings and all the rest of it?</w:t>
      </w:r>
    </w:p>
    <w:p w:rsidR="00957B37" w:rsidP="00957B37">
      <w:pPr>
        <w:pStyle w:val="Answer"/>
      </w:pPr>
      <w:sdt>
        <w:sdtPr>
          <w:alias w:val="Witness"/>
          <w:id w:val="-2012516176"/>
          <w:placeholder>
            <w:docPart w:val="84F45F09CC9445E6996648BB33895166"/>
          </w:placeholder>
          <w:richText/>
        </w:sdtPr>
        <w:sdtContent>
          <w:r w:rsidRPr="00AC4C86">
            <w:rPr>
              <w:b/>
              <w:i/>
            </w:rPr>
            <w:t>Rachel Maclean:</w:t>
          </w:r>
          <w:r w:rsidRPr="00387018">
            <w:rPr>
              <w:b/>
            </w:rPr>
            <w:t xml:space="preserve"> </w:t>
          </w:r>
        </w:sdtContent>
      </w:sdt>
      <w:r>
        <w:t xml:space="preserve">Yes, absolutely. The </w:t>
      </w:r>
      <w:r>
        <w:t xml:space="preserve">decarbonisation plan </w:t>
      </w:r>
      <w:r>
        <w:t>will look at maritime and air. We have already set up something we call the Jet Zero Council</w:t>
      </w:r>
      <w:r>
        <w:t>,</w:t>
      </w:r>
      <w:r>
        <w:t xml:space="preserve"> which is led by the Prime Minister</w:t>
      </w:r>
      <w:r>
        <w:t>.</w:t>
      </w:r>
      <w:r>
        <w:t xml:space="preserve"> </w:t>
      </w:r>
      <w:r>
        <w:t xml:space="preserve">The </w:t>
      </w:r>
      <w:r>
        <w:t>commitment there is to have net zero</w:t>
      </w:r>
      <w:r>
        <w:noBreakHyphen/>
        <w:t>emission commercial avia</w:t>
      </w:r>
      <w:r>
        <w:t>tion. We are working not only with Airbus but with a whole range of manufacturers. We want a situation where we have zero</w:t>
      </w:r>
      <w:r>
        <w:t>-</w:t>
      </w:r>
      <w:r>
        <w:t>emission aviation</w:t>
      </w:r>
      <w:r>
        <w:t xml:space="preserve">, </w:t>
      </w:r>
      <w:r>
        <w:t xml:space="preserve">and we want to see manufacturing in this country. This is hugely ambitious, but we believe we have the best minds. </w:t>
      </w:r>
      <w:r>
        <w:t>We have the best engineers, entrepreneurs and manufacturers in this country. There is no reason why we cannot do it.</w:t>
      </w:r>
    </w:p>
    <w:p w:rsidR="00957B37" w:rsidP="00957B37">
      <w:pPr>
        <w:pStyle w:val="Question"/>
        <w:numPr>
          <w:ilvl w:val="0"/>
          <w:numId w:val="9"/>
        </w:numPr>
      </w:pPr>
      <w:sdt>
        <w:sdtPr>
          <w:alias w:val="Member"/>
          <w:tag w:val="&lt;Member mnisId='155' dodsId='25772'&gt;"/>
          <w:id w:val="1258092940"/>
          <w:placeholder>
            <w:docPart w:val="84F45F09CC9445E6996648BB33895166"/>
          </w:placeholder>
          <w:richText/>
        </w:sdtPr>
        <w:sdtContent>
          <w:r w:rsidRPr="00917C76">
            <w:rPr>
              <w:b/>
            </w:rPr>
            <w:t>Geraint Davies:</w:t>
          </w:r>
        </w:sdtContent>
      </w:sdt>
      <w:r>
        <w:t xml:space="preserve"> </w:t>
      </w:r>
      <w:r>
        <w:t xml:space="preserve">In </w:t>
      </w:r>
      <w:r>
        <w:t>terms of the vision, if more people work at home and, as Rebecca said, we might get cleaner internal air</w:t>
      </w:r>
      <w:r>
        <w:t>,</w:t>
      </w:r>
      <w:r>
        <w:t xml:space="preserve"> et cetera, s</w:t>
      </w:r>
      <w:r>
        <w:t>hould we have more investment in digital technology</w:t>
      </w:r>
      <w:r>
        <w:t>,</w:t>
      </w:r>
      <w:r>
        <w:t xml:space="preserve"> in a way that assume</w:t>
      </w:r>
      <w:r>
        <w:t>s</w:t>
      </w:r>
      <w:r>
        <w:t xml:space="preserve"> we </w:t>
      </w:r>
      <w:r>
        <w:t>might not always have to travel</w:t>
      </w:r>
      <w:r w:rsidRPr="0055056B">
        <w:t xml:space="preserve"> </w:t>
      </w:r>
      <w:r>
        <w:t>further</w:t>
      </w:r>
      <w:r>
        <w:t xml:space="preserve">, </w:t>
      </w:r>
      <w:r>
        <w:t>faster</w:t>
      </w:r>
      <w:r>
        <w:t xml:space="preserve"> and more often in the future? Surely the future of sustainability is about </w:t>
      </w:r>
      <w:r>
        <w:t xml:space="preserve">more sustainable </w:t>
      </w:r>
      <w:r>
        <w:t>transport</w:t>
      </w:r>
      <w:r>
        <w:t>,</w:t>
      </w:r>
      <w:r>
        <w:t xml:space="preserve"> but less transport in the f</w:t>
      </w:r>
      <w:r>
        <w:t>uture</w:t>
      </w:r>
      <w:r>
        <w:t>,</w:t>
      </w:r>
      <w:r>
        <w:t xml:space="preserve"> and planning around that. Would you agree with that?</w:t>
      </w:r>
    </w:p>
    <w:p w:rsidR="00957B37" w:rsidP="00957B37">
      <w:pPr>
        <w:pStyle w:val="Answer"/>
      </w:pPr>
      <w:sdt>
        <w:sdtPr>
          <w:alias w:val="Witness"/>
          <w:id w:val="-421562696"/>
          <w:placeholder>
            <w:docPart w:val="84F45F09CC9445E6996648BB33895166"/>
          </w:placeholder>
          <w:richText/>
        </w:sdtPr>
        <w:sdtContent>
          <w:r w:rsidRPr="00AC4C86">
            <w:rPr>
              <w:b/>
              <w:i/>
            </w:rPr>
            <w:t>Rachel Maclean:</w:t>
          </w:r>
          <w:r w:rsidRPr="00917C76">
            <w:rPr>
              <w:b/>
            </w:rPr>
            <w:t xml:space="preserve"> </w:t>
          </w:r>
        </w:sdtContent>
      </w:sdt>
      <w:r>
        <w:t xml:space="preserve">Yes. I have already said that we want to make the natural first mode of transport active travel. We want to see people travelling in an active fashion and, where they are </w:t>
      </w:r>
      <w:r>
        <w:t>travelling by road, we want to see that being electric</w:t>
      </w:r>
      <w:r>
        <w:t xml:space="preserve"> or zero </w:t>
      </w:r>
      <w:r>
        <w:t>emission. Where they are travelling by air</w:t>
      </w:r>
      <w:r w:rsidRPr="009B0BA5">
        <w:t xml:space="preserve"> </w:t>
      </w:r>
      <w:r>
        <w:t xml:space="preserve">and by sea, we want to see that being low </w:t>
      </w:r>
      <w:r>
        <w:t>emission as well. We believe in choice. We accept that people will want to travel for all sorts of reaso</w:t>
      </w:r>
      <w:r>
        <w:t>ns a</w:t>
      </w:r>
      <w:r>
        <w:t>nd not just work. Sometimes</w:t>
      </w:r>
      <w:r>
        <w:t xml:space="preserve"> it is life</w:t>
      </w:r>
      <w:r>
        <w:t>-</w:t>
      </w:r>
      <w:r>
        <w:t>enhancing to travel to different countries. We have all had the privilege of doing that</w:t>
      </w:r>
      <w:r>
        <w:t>,</w:t>
      </w:r>
      <w:r>
        <w:t xml:space="preserve"> and we do not want to stop people doing </w:t>
      </w:r>
      <w:r>
        <w:t>it</w:t>
      </w:r>
      <w:r>
        <w:t xml:space="preserve">, but we do not want to do </w:t>
      </w:r>
      <w:r>
        <w:t>i</w:t>
      </w:r>
      <w:r>
        <w:t>t at the cost of our planet. That is at the heart of our a</w:t>
      </w:r>
      <w:r>
        <w:t>pproach in the Department for Transport.</w:t>
      </w:r>
    </w:p>
    <w:p w:rsidR="00957B37" w:rsidP="00957B37">
      <w:pPr>
        <w:pStyle w:val="Question"/>
        <w:numPr>
          <w:ilvl w:val="0"/>
          <w:numId w:val="9"/>
        </w:numPr>
      </w:pPr>
      <w:sdt>
        <w:sdtPr>
          <w:alias w:val="Member"/>
          <w:tag w:val="&lt;Member mnisId='155' dodsId='25772'&gt;"/>
          <w:id w:val="-573356301"/>
          <w:placeholder>
            <w:docPart w:val="84F45F09CC9445E6996648BB33895166"/>
          </w:placeholder>
          <w:richText/>
        </w:sdtPr>
        <w:sdtContent>
          <w:r w:rsidRPr="00917C76">
            <w:rPr>
              <w:b/>
            </w:rPr>
            <w:t>Geraint Davies:</w:t>
          </w:r>
        </w:sdtContent>
      </w:sdt>
      <w:r>
        <w:t xml:space="preserve"> Spending three hours a day commuting is not enjoyable travel</w:t>
      </w:r>
      <w:r>
        <w:t>,</w:t>
      </w:r>
      <w:r>
        <w:t xml:space="preserve"> is it</w:t>
      </w:r>
      <w:r>
        <w:t>?</w:t>
      </w:r>
      <w:r>
        <w:t xml:space="preserve"> I respect what you are saying. Would you agree that less travel overall and better travel is good? That is what I am trying to s</w:t>
      </w:r>
      <w:r>
        <w:t>ay.</w:t>
      </w:r>
    </w:p>
    <w:p w:rsidR="00957B37" w:rsidP="00957B37">
      <w:pPr>
        <w:pStyle w:val="Answer"/>
      </w:pPr>
      <w:sdt>
        <w:sdtPr>
          <w:alias w:val="Witness"/>
          <w:id w:val="117104722"/>
          <w:placeholder>
            <w:docPart w:val="84F45F09CC9445E6996648BB33895166"/>
          </w:placeholder>
          <w:richText/>
        </w:sdtPr>
        <w:sdtContent>
          <w:r w:rsidRPr="00AC4C86">
            <w:rPr>
              <w:b/>
              <w:i/>
            </w:rPr>
            <w:t>Rachel Maclean:</w:t>
          </w:r>
          <w:r w:rsidRPr="00917C76">
            <w:rPr>
              <w:b/>
            </w:rPr>
            <w:t xml:space="preserve"> </w:t>
          </w:r>
        </w:sdtContent>
      </w:sdt>
      <w:r>
        <w:t>I would need an awfully long time to do that question justice. It is quite a philosophical question with a lot of nuances in it, with the greatest of respect.</w:t>
      </w:r>
    </w:p>
    <w:p w:rsidR="009B0BA5" w:rsidP="00957B37">
      <w:pPr>
        <w:pStyle w:val="Answer"/>
      </w:pPr>
      <w:sdt>
        <w:sdtPr>
          <w:alias w:val="Member"/>
          <w:tag w:val="&lt;Member mnisId='4072' dodsId='28723'&gt;"/>
          <w:id w:val="-1823340134"/>
          <w:placeholder>
            <w:docPart w:val="C0EC7FA1ADB1419F9C3F2E1AB09399E9"/>
          </w:placeholder>
          <w:richText/>
        </w:sdtPr>
        <w:sdtContent>
          <w:r w:rsidRPr="009B0BA5">
            <w:rPr>
              <w:b/>
            </w:rPr>
            <w:t>Chair:</w:t>
          </w:r>
        </w:sdtContent>
      </w:sdt>
      <w:r>
        <w:t xml:space="preserve"> Geraint likes to lead you into questions like that. If you want to</w:t>
      </w:r>
      <w:r>
        <w:t xml:space="preserve"> give us any more details in writing, that would be fine.</w:t>
      </w:r>
    </w:p>
    <w:p w:rsidR="00957B37" w:rsidP="00957B37">
      <w:pPr>
        <w:pStyle w:val="Question"/>
        <w:numPr>
          <w:ilvl w:val="0"/>
          <w:numId w:val="9"/>
        </w:numPr>
      </w:pPr>
      <w:sdt>
        <w:sdtPr>
          <w:alias w:val="Member"/>
          <w:tag w:val="&lt;Member mnisId='155' dodsId='25772'&gt;"/>
          <w:id w:val="-821122040"/>
          <w:placeholder>
            <w:docPart w:val="84F45F09CC9445E6996648BB33895166"/>
          </w:placeholder>
          <w:richText/>
        </w:sdtPr>
        <w:sdtContent>
          <w:r w:rsidRPr="00917C76">
            <w:rPr>
              <w:b/>
            </w:rPr>
            <w:t>Geraint Davies:</w:t>
          </w:r>
        </w:sdtContent>
      </w:sdt>
      <w:r>
        <w:t xml:space="preserve"> I want to check </w:t>
      </w:r>
      <w:r>
        <w:t xml:space="preserve">that </w:t>
      </w:r>
      <w:r>
        <w:t>there is not this compulsion in Government to assume that we need more and more roads</w:t>
      </w:r>
      <w:r>
        <w:t>,</w:t>
      </w:r>
      <w:r>
        <w:t xml:space="preserve"> railways</w:t>
      </w:r>
      <w:r>
        <w:t>,</w:t>
      </w:r>
      <w:r>
        <w:t xml:space="preserve"> flights and everything</w:t>
      </w:r>
      <w:r>
        <w:t>, and that we</w:t>
      </w:r>
      <w:r>
        <w:t xml:space="preserve"> can</w:t>
      </w:r>
      <w:r>
        <w:t>not</w:t>
      </w:r>
      <w:r>
        <w:t xml:space="preserve"> make what we have b</w:t>
      </w:r>
      <w:r>
        <w:t>etter. I was wondering whether there is an assumption in Government that we have to keep building more and more</w:t>
      </w:r>
      <w:r>
        <w:t>,</w:t>
      </w:r>
      <w:r>
        <w:t xml:space="preserve"> and</w:t>
      </w:r>
      <w:r>
        <w:t xml:space="preserve"> that</w:t>
      </w:r>
      <w:r>
        <w:t xml:space="preserve"> people </w:t>
      </w:r>
      <w:r>
        <w:t>have</w:t>
      </w:r>
      <w:r>
        <w:t xml:space="preserve"> to travel more. Is there an answer to that?</w:t>
      </w:r>
    </w:p>
    <w:p w:rsidR="00957B37" w:rsidP="00957B37">
      <w:pPr>
        <w:pStyle w:val="Answer"/>
      </w:pPr>
      <w:sdt>
        <w:sdtPr>
          <w:alias w:val="Witness"/>
          <w:id w:val="2039160882"/>
          <w:placeholder>
            <w:docPart w:val="84F45F09CC9445E6996648BB33895166"/>
          </w:placeholder>
          <w:richText/>
        </w:sdtPr>
        <w:sdtContent>
          <w:r w:rsidRPr="00AC4C86">
            <w:rPr>
              <w:b/>
              <w:i/>
            </w:rPr>
            <w:t>Rachel Maclean:</w:t>
          </w:r>
          <w:r w:rsidRPr="00917C76">
            <w:rPr>
              <w:b/>
            </w:rPr>
            <w:t xml:space="preserve"> </w:t>
          </w:r>
        </w:sdtContent>
      </w:sdt>
      <w:r>
        <w:t xml:space="preserve">I think your assumption is wrong, but we believe in choice. </w:t>
      </w:r>
      <w:r>
        <w:t>As I said, we are focused on a green recover</w:t>
      </w:r>
      <w:r>
        <w:t>y</w:t>
      </w:r>
      <w:r>
        <w:t xml:space="preserve"> and building back better, but we believe in infrastructure at the same time</w:t>
      </w:r>
      <w:r>
        <w:t>,</w:t>
      </w:r>
      <w:r>
        <w:t xml:space="preserve"> so all these things can exist at once.</w:t>
      </w:r>
    </w:p>
    <w:p w:rsidR="00957B37" w:rsidP="00957B37">
      <w:pPr>
        <w:pStyle w:val="Answer"/>
      </w:pPr>
      <w:sdt>
        <w:sdtPr>
          <w:alias w:val="Witness"/>
          <w:id w:val="1260712552"/>
          <w:placeholder>
            <w:docPart w:val="84F45F09CC9445E6996648BB33895166"/>
          </w:placeholder>
          <w:richText/>
        </w:sdtPr>
        <w:sdtContent>
          <w:r w:rsidRPr="00AC4C86">
            <w:rPr>
              <w:b/>
              <w:i/>
            </w:rPr>
            <w:t>Rebecca Pow:</w:t>
          </w:r>
          <w:r w:rsidRPr="00917C76">
            <w:rPr>
              <w:b/>
            </w:rPr>
            <w:t xml:space="preserve"> </w:t>
          </w:r>
        </w:sdtContent>
      </w:sdt>
      <w:r>
        <w:t xml:space="preserve">Chair, coming from the </w:t>
      </w:r>
      <w:r>
        <w:t>west cou</w:t>
      </w:r>
      <w:r>
        <w:t>ntry</w:t>
      </w:r>
      <w:r>
        <w:t xml:space="preserve">, you know how important this is. </w:t>
      </w:r>
      <w:r>
        <w:t>D</w:t>
      </w:r>
      <w:r>
        <w:t>igital co</w:t>
      </w:r>
      <w:r>
        <w:t>nnectivity is part of this debate. I reiterate what Rachel Maclean says.</w:t>
      </w:r>
    </w:p>
    <w:p w:rsidR="00957B37" w:rsidP="00957B37">
      <w:pPr>
        <w:pStyle w:val="Question"/>
        <w:numPr>
          <w:ilvl w:val="0"/>
          <w:numId w:val="0"/>
        </w:numPr>
        <w:ind w:left="794"/>
      </w:pPr>
      <w:sdt>
        <w:sdtPr>
          <w:alias w:val="Member"/>
          <w:tag w:val="&lt;Member mnisId='4072' dodsId='28723'&gt;"/>
          <w:id w:val="-1209564330"/>
          <w:placeholder>
            <w:docPart w:val="84F45F09CC9445E6996648BB33895166"/>
          </w:placeholder>
          <w:richText/>
        </w:sdtPr>
        <w:sdtContent>
          <w:r w:rsidRPr="00B65193">
            <w:rPr>
              <w:b/>
            </w:rPr>
            <w:t>Chair:</w:t>
          </w:r>
        </w:sdtContent>
      </w:sdt>
      <w:r>
        <w:t xml:space="preserve"> Every member of our Committee will be nodding their head at this stage</w:t>
      </w:r>
      <w:r>
        <w:t>,</w:t>
      </w:r>
      <w:r>
        <w:t xml:space="preserve"> wherever you are </w:t>
      </w:r>
      <w:r>
        <w:t>with</w:t>
      </w:r>
      <w:r>
        <w:t xml:space="preserve"> digital connectivity.</w:t>
      </w:r>
    </w:p>
    <w:p w:rsidR="00957B37" w:rsidP="00957B37">
      <w:pPr>
        <w:pStyle w:val="Answer"/>
      </w:pPr>
      <w:sdt>
        <w:sdtPr>
          <w:alias w:val="Witness"/>
          <w:id w:val="697898756"/>
          <w:placeholder>
            <w:docPart w:val="84F45F09CC9445E6996648BB33895166"/>
          </w:placeholder>
          <w:richText/>
        </w:sdtPr>
        <w:sdtContent>
          <w:r w:rsidRPr="00AC4C86">
            <w:rPr>
              <w:b/>
              <w:i/>
            </w:rPr>
            <w:t>Rebecca Pow:</w:t>
          </w:r>
          <w:r w:rsidRPr="00B65193">
            <w:rPr>
              <w:b/>
            </w:rPr>
            <w:t xml:space="preserve"> </w:t>
          </w:r>
        </w:sdtContent>
      </w:sdt>
      <w:r>
        <w:t xml:space="preserve">We </w:t>
      </w:r>
      <w:r>
        <w:t xml:space="preserve">want everyone to work at home when </w:t>
      </w:r>
      <w:r>
        <w:t>they can</w:t>
      </w:r>
      <w:r>
        <w:t>,</w:t>
      </w:r>
      <w:r>
        <w:t xml:space="preserve"> where it fits in with their business and all the rest of </w:t>
      </w:r>
      <w:r>
        <w:t>i</w:t>
      </w:r>
      <w:r>
        <w:t xml:space="preserve">t. The Government </w:t>
      </w:r>
      <w:r>
        <w:t>are</w:t>
      </w:r>
      <w:r>
        <w:t xml:space="preserve"> absolutely committed to providing this world</w:t>
      </w:r>
      <w:r>
        <w:t>-</w:t>
      </w:r>
      <w:r>
        <w:t>class digital infrastructure</w:t>
      </w:r>
      <w:r>
        <w:t>,</w:t>
      </w:r>
      <w:r>
        <w:t xml:space="preserve"> including 5G</w:t>
      </w:r>
      <w:r>
        <w:t>,</w:t>
      </w:r>
      <w:r>
        <w:t xml:space="preserve"> acros</w:t>
      </w:r>
      <w:r>
        <w:t>s the UK. We have this huge roll</w:t>
      </w:r>
      <w:r>
        <w:t>-</w:t>
      </w:r>
      <w:r>
        <w:t>out programme</w:t>
      </w:r>
      <w:r>
        <w:t xml:space="preserve"> </w:t>
      </w:r>
      <w:r>
        <w:t>to do that. It is a £5 bi</w:t>
      </w:r>
      <w:r>
        <w:t>llion UK programme.</w:t>
      </w:r>
    </w:p>
    <w:p w:rsidR="00957B37" w:rsidP="00957B37">
      <w:pPr>
        <w:pStyle w:val="Question"/>
        <w:numPr>
          <w:ilvl w:val="0"/>
          <w:numId w:val="9"/>
        </w:numPr>
      </w:pPr>
      <w:sdt>
        <w:sdtPr>
          <w:alias w:val="Member"/>
          <w:tag w:val="&lt;Member mnisId='4072' dodsId='28723'&gt;"/>
          <w:id w:val="1772053093"/>
          <w:placeholder>
            <w:docPart w:val="84F45F09CC9445E6996648BB33895166"/>
          </w:placeholder>
          <w:richText/>
        </w:sdtPr>
        <w:sdtContent>
          <w:r w:rsidRPr="00B65193">
            <w:rPr>
              <w:b/>
            </w:rPr>
            <w:t>Chair:</w:t>
          </w:r>
        </w:sdtContent>
      </w:sdt>
      <w:r>
        <w:t xml:space="preserve"> It could have a really great effect on improving air quality because we are working with good broadband.</w:t>
      </w:r>
    </w:p>
    <w:p w:rsidR="00957B37" w:rsidP="00957B37">
      <w:pPr>
        <w:pStyle w:val="Answer"/>
      </w:pPr>
      <w:sdt>
        <w:sdtPr>
          <w:alias w:val="Witness"/>
          <w:id w:val="-182441610"/>
          <w:placeholder>
            <w:docPart w:val="84F45F09CC9445E6996648BB33895166"/>
          </w:placeholder>
          <w:richText/>
        </w:sdtPr>
        <w:sdtContent>
          <w:r w:rsidRPr="00AC4C86">
            <w:rPr>
              <w:b/>
              <w:i/>
            </w:rPr>
            <w:t>Rebecca Pow:</w:t>
          </w:r>
          <w:r w:rsidRPr="00B65193">
            <w:rPr>
              <w:b/>
            </w:rPr>
            <w:t xml:space="preserve"> </w:t>
          </w:r>
        </w:sdtContent>
      </w:sdt>
      <w:r>
        <w:t xml:space="preserve">That is part and parcel. </w:t>
      </w:r>
      <w:r>
        <w:t>We</w:t>
      </w:r>
      <w:r>
        <w:t xml:space="preserve"> want </w:t>
      </w:r>
      <w:r>
        <w:t xml:space="preserve">the </w:t>
      </w:r>
      <w:r>
        <w:t xml:space="preserve">right transport. You and I are </w:t>
      </w:r>
      <w:r>
        <w:t xml:space="preserve">jointly </w:t>
      </w:r>
      <w:r>
        <w:t xml:space="preserve">trying to get two </w:t>
      </w:r>
      <w:r>
        <w:t xml:space="preserve">new </w:t>
      </w:r>
      <w:r>
        <w:t>rail stat</w:t>
      </w:r>
      <w:r>
        <w:t>ions, in Wellington and Cullompton. That would help people get out of their cars and on</w:t>
      </w:r>
      <w:r>
        <w:t xml:space="preserve"> </w:t>
      </w:r>
      <w:r>
        <w:t>to public transport. There are lots of ways of going at this argument.</w:t>
      </w:r>
    </w:p>
    <w:p w:rsidR="00957B37" w:rsidP="00957B37">
      <w:pPr>
        <w:pStyle w:val="Question"/>
        <w:numPr>
          <w:ilvl w:val="0"/>
          <w:numId w:val="9"/>
        </w:numPr>
      </w:pPr>
      <w:sdt>
        <w:sdtPr>
          <w:alias w:val="Member"/>
          <w:tag w:val="&lt;Member mnisId='4072' dodsId='28723'&gt;"/>
          <w:id w:val="576638384"/>
          <w:placeholder>
            <w:docPart w:val="84F45F09CC9445E6996648BB33895166"/>
          </w:placeholder>
          <w:richText/>
        </w:sdtPr>
        <w:sdtContent>
          <w:r w:rsidRPr="00B65193">
            <w:rPr>
              <w:b/>
            </w:rPr>
            <w:t>Chair:</w:t>
          </w:r>
        </w:sdtContent>
      </w:sdt>
      <w:r>
        <w:t xml:space="preserve"> </w:t>
      </w:r>
      <w:r>
        <w:t>A</w:t>
      </w:r>
      <w:r>
        <w:t xml:space="preserve"> previous member of this Committee, Jim Fitzpatrick, </w:t>
      </w:r>
      <w:r>
        <w:t xml:space="preserve">the </w:t>
      </w:r>
      <w:r>
        <w:t xml:space="preserve">then </w:t>
      </w:r>
      <w:r>
        <w:t>Member for Poplar, was</w:t>
      </w:r>
      <w:r>
        <w:t xml:space="preserve"> ve</w:t>
      </w:r>
      <w:r>
        <w:t xml:space="preserve">ry keen on making </w:t>
      </w:r>
      <w:r>
        <w:t xml:space="preserve">sure </w:t>
      </w:r>
      <w:r>
        <w:t xml:space="preserve">that cruise ships have </w:t>
      </w:r>
      <w:r>
        <w:t xml:space="preserve">a </w:t>
      </w:r>
      <w:r>
        <w:t>proper electric supply when they come</w:t>
      </w:r>
      <w:r>
        <w:t>,</w:t>
      </w:r>
      <w:r>
        <w:t xml:space="preserve"> rather than running their diesel engines. There is still a problem </w:t>
      </w:r>
      <w:r>
        <w:t xml:space="preserve">with that </w:t>
      </w:r>
      <w:r>
        <w:t>here in London</w:t>
      </w:r>
      <w:r>
        <w:t>,</w:t>
      </w:r>
      <w:r>
        <w:t xml:space="preserve"> I think you will find</w:t>
      </w:r>
      <w:r>
        <w:t>.</w:t>
      </w:r>
      <w:r>
        <w:t xml:space="preserve"> </w:t>
      </w:r>
      <w:r>
        <w:t xml:space="preserve">Naturally, </w:t>
      </w:r>
      <w:r>
        <w:t>there are still problems in Southampton an</w:t>
      </w:r>
      <w:r>
        <w:t xml:space="preserve">d </w:t>
      </w:r>
      <w:r>
        <w:t>elsewhere</w:t>
      </w:r>
      <w:r>
        <w:t xml:space="preserve"> with industrial shipping as well. It is a major issue</w:t>
      </w:r>
      <w:r>
        <w:t>,</w:t>
      </w:r>
      <w:r>
        <w:t xml:space="preserve"> so I would like to ask you to take that away and keep looking at it</w:t>
      </w:r>
      <w:r>
        <w:t>.</w:t>
      </w:r>
      <w:r>
        <w:t xml:space="preserve"> </w:t>
      </w:r>
      <w:r>
        <w:t xml:space="preserve">It </w:t>
      </w:r>
      <w:r>
        <w:t>is</w:t>
      </w:r>
      <w:r>
        <w:t xml:space="preserve"> a very genuine point that Jim was making when he was here. I expect Rebecca can remember him making that, so pleas</w:t>
      </w:r>
      <w:r>
        <w:t xml:space="preserve">e take </w:t>
      </w:r>
      <w:r>
        <w:t>it</w:t>
      </w:r>
      <w:r>
        <w:t xml:space="preserve"> away.</w:t>
      </w:r>
    </w:p>
    <w:p w:rsidR="00957B37" w:rsidP="00957B37">
      <w:pPr>
        <w:pStyle w:val="Answer"/>
      </w:pPr>
      <w:sdt>
        <w:sdtPr>
          <w:alias w:val="Witness"/>
          <w:id w:val="260418759"/>
          <w:placeholder>
            <w:docPart w:val="84F45F09CC9445E6996648BB33895166"/>
          </w:placeholder>
          <w:richText/>
        </w:sdtPr>
        <w:sdtContent>
          <w:r w:rsidRPr="00AC4C86">
            <w:rPr>
              <w:b/>
              <w:i/>
            </w:rPr>
            <w:t>Rachel Maclean:</w:t>
          </w:r>
        </w:sdtContent>
      </w:sdt>
      <w:r>
        <w:t xml:space="preserve"> Of course.</w:t>
      </w:r>
    </w:p>
    <w:p w:rsidR="00957B37" w:rsidP="00957B37">
      <w:pPr>
        <w:pStyle w:val="Question"/>
        <w:numPr>
          <w:ilvl w:val="0"/>
          <w:numId w:val="9"/>
        </w:numPr>
      </w:pPr>
      <w:sdt>
        <w:sdtPr>
          <w:alias w:val="Member"/>
          <w:tag w:val="&lt;Member mnisId='4072' dodsId='28723'&gt;"/>
          <w:id w:val="1242373527"/>
          <w:placeholder>
            <w:docPart w:val="84F45F09CC9445E6996648BB33895166"/>
          </w:placeholder>
          <w:richText/>
        </w:sdtPr>
        <w:sdtContent>
          <w:r w:rsidRPr="00D0225B">
            <w:rPr>
              <w:b/>
            </w:rPr>
            <w:t>Chair:</w:t>
          </w:r>
        </w:sdtContent>
      </w:sdt>
      <w:r>
        <w:t xml:space="preserve"> Rebecca, </w:t>
      </w:r>
      <w:r>
        <w:t>I as the Chair of</w:t>
      </w:r>
      <w:r>
        <w:t xml:space="preserve"> this Select Committee Chair</w:t>
      </w:r>
      <w:r>
        <w:t>,</w:t>
      </w:r>
      <w:r>
        <w:t xml:space="preserve"> and Philip Dunne</w:t>
      </w:r>
      <w:r>
        <w:t xml:space="preserve"> as </w:t>
      </w:r>
      <w:r>
        <w:t>Chair of the Environment</w:t>
      </w:r>
      <w:r>
        <w:t>al</w:t>
      </w:r>
      <w:r>
        <w:t xml:space="preserve"> Audit</w:t>
      </w:r>
      <w:r>
        <w:t xml:space="preserve"> Committee,</w:t>
      </w:r>
      <w:r>
        <w:t xml:space="preserve"> </w:t>
      </w:r>
      <w:r>
        <w:t xml:space="preserve">wrote to you </w:t>
      </w:r>
      <w:r>
        <w:t xml:space="preserve">on 23 October about how the </w:t>
      </w:r>
      <w:r>
        <w:t xml:space="preserve">interim </w:t>
      </w:r>
      <w:r>
        <w:t xml:space="preserve">Office </w:t>
      </w:r>
      <w:r>
        <w:t>for</w:t>
      </w:r>
      <w:r>
        <w:t xml:space="preserve"> Environmental Protection will work in practice from January. When will we have </w:t>
      </w:r>
      <w:r>
        <w:t>answers to those questions</w:t>
      </w:r>
      <w:r>
        <w:t>,</w:t>
      </w:r>
      <w:r>
        <w:t xml:space="preserve"> and</w:t>
      </w:r>
      <w:r>
        <w:t xml:space="preserve"> how is it going to work? Is it going to be able to hold the Government to account on air quality, like it or not, as the European Court and the </w:t>
      </w:r>
      <w:r>
        <w:t>European system did? I do not want to raise th</w:t>
      </w:r>
      <w:r>
        <w:t>os</w:t>
      </w:r>
      <w:r>
        <w:t xml:space="preserve">e huge issues again, but we need to be sure that the Government </w:t>
      </w:r>
      <w:r>
        <w:t>are</w:t>
      </w:r>
      <w:r>
        <w:t xml:space="preserve"> held to account by the Office </w:t>
      </w:r>
      <w:r>
        <w:t xml:space="preserve">for </w:t>
      </w:r>
      <w:r>
        <w:t xml:space="preserve">Environmental Protection. How is the </w:t>
      </w:r>
      <w:r>
        <w:t xml:space="preserve">interim office </w:t>
      </w:r>
      <w:r>
        <w:t>going to work</w:t>
      </w:r>
      <w:r>
        <w:t xml:space="preserve"> in practice</w:t>
      </w:r>
      <w:r>
        <w:t>?</w:t>
      </w:r>
      <w:r>
        <w:t xml:space="preserve"> It is a very simple questio</w:t>
      </w:r>
      <w:r>
        <w:t>n.</w:t>
      </w:r>
    </w:p>
    <w:p w:rsidR="00536181" w:rsidP="00536181">
      <w:pPr>
        <w:pStyle w:val="QuestionCont"/>
      </w:pPr>
      <w:r w:rsidRPr="00536181">
        <w:rPr>
          <w:b/>
          <w:i/>
        </w:rPr>
        <w:t>Rebecca Pow:</w:t>
      </w:r>
      <w:r>
        <w:rPr>
          <w:b/>
          <w:i/>
        </w:rPr>
        <w:t xml:space="preserve"> </w:t>
      </w:r>
      <w:r>
        <w:t>I can give you a very long answer.</w:t>
      </w:r>
    </w:p>
    <w:p w:rsidR="00536181" w:rsidRPr="00536181" w:rsidP="00536181">
      <w:pPr>
        <w:pStyle w:val="QuestionCont"/>
      </w:pPr>
      <w:sdt>
        <w:sdtPr>
          <w:alias w:val="Member"/>
          <w:tag w:val="&lt;Member mnisId='4072' dodsId='28723'&gt;"/>
          <w:id w:val="437639817"/>
          <w:placeholder>
            <w:docPart w:val="2009F31DABCD4EB1B00AEFFF9A0C079D"/>
          </w:placeholder>
          <w:richText/>
        </w:sdtPr>
        <w:sdtContent>
          <w:r w:rsidRPr="00536181">
            <w:rPr>
              <w:b/>
            </w:rPr>
            <w:t>Chair:</w:t>
          </w:r>
        </w:sdtContent>
      </w:sdt>
      <w:r w:rsidRPr="00536181">
        <w:t xml:space="preserve"> </w:t>
      </w:r>
      <w:r>
        <w:t>Not too long, I hope.</w:t>
      </w:r>
    </w:p>
    <w:p w:rsidR="00957B37" w:rsidP="00957B37">
      <w:pPr>
        <w:pStyle w:val="Answer"/>
      </w:pPr>
      <w:sdt>
        <w:sdtPr>
          <w:alias w:val="Witness"/>
          <w:id w:val="910278617"/>
          <w:placeholder>
            <w:docPart w:val="84F45F09CC9445E6996648BB33895166"/>
          </w:placeholder>
          <w:richText/>
        </w:sdtPr>
        <w:sdtContent>
          <w:r w:rsidRPr="00AC4C86">
            <w:rPr>
              <w:b/>
              <w:i/>
            </w:rPr>
            <w:t>Rebecca Pow:</w:t>
          </w:r>
          <w:r w:rsidRPr="00B65193">
            <w:rPr>
              <w:b/>
            </w:rPr>
            <w:t xml:space="preserve"> </w:t>
          </w:r>
        </w:sdtContent>
      </w:sdt>
      <w:r>
        <w:t>Thank you for your letter.</w:t>
      </w:r>
    </w:p>
    <w:p w:rsidR="00957B37" w:rsidP="0083034F">
      <w:pPr>
        <w:pStyle w:val="Question"/>
        <w:numPr>
          <w:ilvl w:val="0"/>
          <w:numId w:val="0"/>
        </w:numPr>
        <w:ind w:left="794"/>
      </w:pPr>
      <w:sdt>
        <w:sdtPr>
          <w:alias w:val="Member"/>
          <w:tag w:val="&lt;Member mnisId='4072' dodsId='28723'&gt;"/>
          <w:id w:val="1762335835"/>
          <w:placeholder>
            <w:docPart w:val="84F45F09CC9445E6996648BB33895166"/>
          </w:placeholder>
          <w:richText/>
        </w:sdtPr>
        <w:sdtContent>
          <w:r w:rsidRPr="00B65193">
            <w:rPr>
              <w:b/>
            </w:rPr>
            <w:t>Chair:</w:t>
          </w:r>
        </w:sdtContent>
      </w:sdt>
      <w:r>
        <w:t xml:space="preserve"> When are we going to get a reply, Minister?</w:t>
      </w:r>
    </w:p>
    <w:p w:rsidR="00957B37" w:rsidP="00957B37">
      <w:pPr>
        <w:pStyle w:val="Answer"/>
      </w:pPr>
      <w:sdt>
        <w:sdtPr>
          <w:alias w:val="Witness"/>
          <w:id w:val="-446775117"/>
          <w:placeholder>
            <w:docPart w:val="84F45F09CC9445E6996648BB33895166"/>
          </w:placeholder>
          <w:richText/>
        </w:sdtPr>
        <w:sdtContent>
          <w:r w:rsidRPr="00AC4C86">
            <w:rPr>
              <w:b/>
              <w:i/>
            </w:rPr>
            <w:t>Rebecca Pow:</w:t>
          </w:r>
          <w:r w:rsidRPr="00B65193">
            <w:rPr>
              <w:b/>
            </w:rPr>
            <w:t xml:space="preserve"> </w:t>
          </w:r>
        </w:sdtContent>
      </w:sdt>
      <w:r>
        <w:t>Have I not replied? You will get a reply.</w:t>
      </w:r>
    </w:p>
    <w:p w:rsidR="00957B37" w:rsidP="00536181">
      <w:pPr>
        <w:pStyle w:val="Question"/>
        <w:numPr>
          <w:ilvl w:val="0"/>
          <w:numId w:val="0"/>
        </w:numPr>
        <w:ind w:left="794"/>
      </w:pPr>
      <w:sdt>
        <w:sdtPr>
          <w:alias w:val="Member"/>
          <w:tag w:val="&lt;Member mnisId='4072' dodsId='28723'&gt;"/>
          <w:id w:val="-660384942"/>
          <w:placeholder>
            <w:docPart w:val="84F45F09CC9445E6996648BB33895166"/>
          </w:placeholder>
          <w:richText/>
        </w:sdtPr>
        <w:sdtContent>
          <w:r w:rsidRPr="00B65193">
            <w:rPr>
              <w:b/>
            </w:rPr>
            <w:t>Chair:</w:t>
          </w:r>
        </w:sdtContent>
      </w:sdt>
      <w:r>
        <w:t xml:space="preserve"> When?</w:t>
      </w:r>
    </w:p>
    <w:p w:rsidR="00957B37" w:rsidP="00957B37">
      <w:pPr>
        <w:pStyle w:val="Answer"/>
      </w:pPr>
      <w:sdt>
        <w:sdtPr>
          <w:alias w:val="Witness"/>
          <w:id w:val="1495146190"/>
          <w:placeholder>
            <w:docPart w:val="84F45F09CC9445E6996648BB33895166"/>
          </w:placeholder>
          <w:richText/>
        </w:sdtPr>
        <w:sdtContent>
          <w:r w:rsidRPr="00AC4C86">
            <w:rPr>
              <w:b/>
              <w:i/>
            </w:rPr>
            <w:t>Rebecca</w:t>
          </w:r>
          <w:r w:rsidRPr="00AC4C86">
            <w:rPr>
              <w:b/>
              <w:i/>
            </w:rPr>
            <w:t xml:space="preserve"> Pow:</w:t>
          </w:r>
        </w:sdtContent>
      </w:sdt>
      <w:r>
        <w:t xml:space="preserve"> As you know, the search has been on for the </w:t>
      </w:r>
      <w:r>
        <w:t>chair</w:t>
      </w:r>
      <w:r>
        <w:t>.</w:t>
      </w:r>
    </w:p>
    <w:p w:rsidR="00957B37" w:rsidP="00957B37">
      <w:pPr>
        <w:pStyle w:val="Question"/>
        <w:numPr>
          <w:ilvl w:val="0"/>
          <w:numId w:val="0"/>
        </w:numPr>
        <w:ind w:left="794"/>
      </w:pPr>
      <w:sdt>
        <w:sdtPr>
          <w:alias w:val="Member"/>
          <w:tag w:val="&lt;Member mnisId='4072' dodsId='28723'&gt;"/>
          <w:id w:val="277309920"/>
          <w:placeholder>
            <w:docPart w:val="84F45F09CC9445E6996648BB33895166"/>
          </w:placeholder>
          <w:richText/>
        </w:sdtPr>
        <w:sdtContent>
          <w:r w:rsidRPr="00B65193">
            <w:rPr>
              <w:b/>
            </w:rPr>
            <w:t>Chair:</w:t>
          </w:r>
        </w:sdtContent>
      </w:sdt>
      <w:r>
        <w:t xml:space="preserve"> I do not know</w:t>
      </w:r>
      <w:r>
        <w:t>,</w:t>
      </w:r>
      <w:r>
        <w:t xml:space="preserve"> because you have not yet replied to the letter.</w:t>
      </w:r>
    </w:p>
    <w:p w:rsidR="00957B37" w:rsidP="00957B37">
      <w:pPr>
        <w:pStyle w:val="Answer"/>
      </w:pPr>
      <w:sdt>
        <w:sdtPr>
          <w:alias w:val="Witness"/>
          <w:id w:val="-879782345"/>
          <w:placeholder>
            <w:docPart w:val="84F45F09CC9445E6996648BB33895166"/>
          </w:placeholder>
          <w:richText/>
        </w:sdtPr>
        <w:sdtContent>
          <w:r w:rsidRPr="00AC4C86">
            <w:rPr>
              <w:b/>
              <w:i/>
            </w:rPr>
            <w:t>Rebecca Pow:</w:t>
          </w:r>
          <w:r w:rsidRPr="00B65193">
            <w:rPr>
              <w:b/>
            </w:rPr>
            <w:t xml:space="preserve"> </w:t>
          </w:r>
        </w:sdtContent>
      </w:sdt>
      <w:r>
        <w:t xml:space="preserve">I have said this in a number of places. We will </w:t>
      </w:r>
      <w:r>
        <w:t>be replying to you very shortly</w:t>
      </w:r>
      <w:r>
        <w:t xml:space="preserve">. </w:t>
      </w:r>
      <w:r>
        <w:t xml:space="preserve">We </w:t>
      </w:r>
      <w:r>
        <w:t xml:space="preserve">are setting up an interim </w:t>
      </w:r>
      <w:r>
        <w:t>arrangement that will run immediately from 1 January</w:t>
      </w:r>
      <w:r>
        <w:t>.</w:t>
      </w:r>
      <w:r>
        <w:t xml:space="preserve"> </w:t>
      </w:r>
      <w:r>
        <w:t xml:space="preserve">We </w:t>
      </w:r>
      <w:r>
        <w:t>will set up the structures in place for the OEP</w:t>
      </w:r>
      <w:r>
        <w:t>,</w:t>
      </w:r>
      <w:r>
        <w:t xml:space="preserve"> which we anticipate will be fully up and functioning with its </w:t>
      </w:r>
      <w:r>
        <w:t xml:space="preserve">chair </w:t>
      </w:r>
      <w:r>
        <w:t xml:space="preserve">in July. We have the whole process, which we went through in fine detail in </w:t>
      </w:r>
      <w:r>
        <w:t>Committee the other day, which is why I thought you might have heard about it, with the set</w:t>
      </w:r>
      <w:r>
        <w:t>-</w:t>
      </w:r>
      <w:r>
        <w:t xml:space="preserve">up </w:t>
      </w:r>
      <w:r>
        <w:t>that</w:t>
      </w:r>
      <w:r>
        <w:t xml:space="preserve"> will run in the interim. If people want to make complaints or go to the body, </w:t>
      </w:r>
      <w:r>
        <w:t>it</w:t>
      </w:r>
      <w:r>
        <w:t xml:space="preserve"> will stack up those complaints. As soon as </w:t>
      </w:r>
      <w:r>
        <w:t>the body is fully functioning in</w:t>
      </w:r>
      <w:r>
        <w:t xml:space="preserve"> July, it will swing into operation. All of the framework will be put in place for this fully independent Office for Environmental Protection. Again, there is nothing else like it. It is ground</w:t>
      </w:r>
      <w:r>
        <w:t>-</w:t>
      </w:r>
      <w:r>
        <w:t>breaking.</w:t>
      </w:r>
    </w:p>
    <w:p w:rsidR="00957B37" w:rsidP="00957B37">
      <w:pPr>
        <w:pStyle w:val="Question"/>
        <w:numPr>
          <w:ilvl w:val="0"/>
          <w:numId w:val="9"/>
        </w:numPr>
      </w:pPr>
      <w:sdt>
        <w:sdtPr>
          <w:alias w:val="Member"/>
          <w:tag w:val="&lt;Member mnisId='4072' dodsId='28723'&gt;"/>
          <w:id w:val="-1182199488"/>
          <w:placeholder>
            <w:docPart w:val="84F45F09CC9445E6996648BB33895166"/>
          </w:placeholder>
          <w:richText/>
        </w:sdtPr>
        <w:sdtContent>
          <w:r w:rsidRPr="00B65193">
            <w:rPr>
              <w:b/>
            </w:rPr>
            <w:t>Chair:</w:t>
          </w:r>
        </w:sdtContent>
      </w:sdt>
      <w:r>
        <w:t xml:space="preserve"> What happens between January and July?</w:t>
      </w:r>
    </w:p>
    <w:p w:rsidR="00957B37" w:rsidP="00957B37">
      <w:pPr>
        <w:pStyle w:val="Answer"/>
      </w:pPr>
      <w:sdt>
        <w:sdtPr>
          <w:alias w:val="Witness"/>
          <w:id w:val="993838141"/>
          <w:placeholder>
            <w:docPart w:val="84F45F09CC9445E6996648BB33895166"/>
          </w:placeholder>
          <w:richText/>
        </w:sdtPr>
        <w:sdtContent>
          <w:r w:rsidRPr="00AC4C86">
            <w:rPr>
              <w:b/>
              <w:i/>
            </w:rPr>
            <w:t>Rebe</w:t>
          </w:r>
          <w:r w:rsidRPr="00AC4C86">
            <w:rPr>
              <w:b/>
              <w:i/>
            </w:rPr>
            <w:t>cca Pow:</w:t>
          </w:r>
          <w:r w:rsidRPr="00B65193">
            <w:rPr>
              <w:b/>
            </w:rPr>
            <w:t xml:space="preserve"> </w:t>
          </w:r>
        </w:sdtContent>
      </w:sdt>
      <w:r>
        <w:t>The body will be being set up. Effectively, a shadow body will be running. There will be a chief executive in place to start running it</w:t>
      </w:r>
      <w:r>
        <w:t>,</w:t>
      </w:r>
      <w:r>
        <w:t xml:space="preserve"> and they will all start to come on </w:t>
      </w:r>
      <w:r>
        <w:t xml:space="preserve">board </w:t>
      </w:r>
      <w:r>
        <w:t>from January.</w:t>
      </w:r>
    </w:p>
    <w:p w:rsidR="00F8780B" w:rsidP="00F8780B">
      <w:pPr>
        <w:pStyle w:val="Question"/>
        <w:numPr>
          <w:ilvl w:val="0"/>
          <w:numId w:val="9"/>
        </w:numPr>
      </w:pPr>
      <w:sdt>
        <w:sdtPr>
          <w:alias w:val="Member"/>
          <w:tag w:val="&lt;Member mnisId='4072' dodsId='28723'&gt;"/>
          <w:id w:val="228659927"/>
          <w:placeholder>
            <w:docPart w:val="84F45F09CC9445E6996648BB33895166"/>
          </w:placeholder>
          <w:richText/>
        </w:sdtPr>
        <w:sdtContent>
          <w:r w:rsidRPr="00B65193">
            <w:rPr>
              <w:b/>
            </w:rPr>
            <w:t>Chair:</w:t>
          </w:r>
        </w:sdtContent>
      </w:sdt>
      <w:r>
        <w:t xml:space="preserve"> There are problems with air quality across t</w:t>
      </w:r>
      <w:r>
        <w:t xml:space="preserve">his country, which we have had now for a long time, not just under this Government but under the previous one as well. I accept all that, but ClientEarth and others have been able to take cases against the Government in order to bring about real change to </w:t>
      </w:r>
      <w:r>
        <w:t>air quality.</w:t>
      </w:r>
      <w:r>
        <w:t xml:space="preserve"> Are you</w:t>
      </w:r>
      <w:r>
        <w:t xml:space="preserve"> confident that the Government can be and will be held to account after 1 January by some sort of interim arrangement</w:t>
      </w:r>
      <w:r>
        <w:t>?</w:t>
      </w:r>
    </w:p>
    <w:p w:rsidR="00957B37" w:rsidP="00F8780B">
      <w:pPr>
        <w:pStyle w:val="Question"/>
        <w:numPr>
          <w:ilvl w:val="0"/>
          <w:numId w:val="0"/>
        </w:numPr>
        <w:ind w:left="794"/>
      </w:pPr>
      <w:r>
        <w:t>I am sorry to be unkind to you, but the purpose of writing to you is to get us the detail of what you are putting in.</w:t>
      </w:r>
      <w:r>
        <w:t xml:space="preserve"> I do not necessarily have to look at what might or might not be going on in any other Committee across this </w:t>
      </w:r>
      <w:r>
        <w:t>House</w:t>
      </w:r>
      <w:r>
        <w:t>. Therefore, it need</w:t>
      </w:r>
      <w:r>
        <w:t>s</w:t>
      </w:r>
      <w:r>
        <w:t xml:space="preserve"> to be provided to both Philip and </w:t>
      </w:r>
      <w:r>
        <w:t>me</w:t>
      </w:r>
      <w:r>
        <w:t xml:space="preserve"> in writing, please.</w:t>
      </w:r>
    </w:p>
    <w:p w:rsidR="00957B37" w:rsidP="00957B37">
      <w:pPr>
        <w:pStyle w:val="Answer"/>
      </w:pPr>
      <w:sdt>
        <w:sdtPr>
          <w:alias w:val="Witness"/>
          <w:id w:val="-666714734"/>
          <w:placeholder>
            <w:docPart w:val="84F45F09CC9445E6996648BB33895166"/>
          </w:placeholder>
          <w:richText/>
        </w:sdtPr>
        <w:sdtContent>
          <w:r w:rsidRPr="00AC4C86">
            <w:rPr>
              <w:b/>
              <w:i/>
            </w:rPr>
            <w:t>Rebecca Pow:</w:t>
          </w:r>
          <w:r w:rsidRPr="00B65193">
            <w:rPr>
              <w:b/>
            </w:rPr>
            <w:t xml:space="preserve"> </w:t>
          </w:r>
        </w:sdtContent>
      </w:sdt>
      <w:r>
        <w:t>We will respond. Indeed, this Committee has been</w:t>
      </w:r>
      <w:r>
        <w:t xml:space="preserve"> referenced a number of times in </w:t>
      </w:r>
      <w:r>
        <w:t>the Bill</w:t>
      </w:r>
      <w:r>
        <w:t xml:space="preserve"> Committee</w:t>
      </w:r>
      <w:r>
        <w:t>,</w:t>
      </w:r>
      <w:r>
        <w:t xml:space="preserve"> in a good way</w:t>
      </w:r>
      <w:r>
        <w:t>,</w:t>
      </w:r>
      <w:r>
        <w:t xml:space="preserve"> in terms of your demanding scrutiny and all sorts, so we will address that. I want to give absolute assurances because an awful lot of work has gone in</w:t>
      </w:r>
      <w:r>
        <w:t>to</w:t>
      </w:r>
      <w:r>
        <w:t xml:space="preserve"> this. I am as determined as you </w:t>
      </w:r>
      <w:r>
        <w:t>ar</w:t>
      </w:r>
      <w:r>
        <w:t xml:space="preserve">e </w:t>
      </w:r>
      <w:r>
        <w:t xml:space="preserve">to make sure that we have this body up and running. It is not an excuse, but the lockdown and, of course, the pandemic </w:t>
      </w:r>
      <w:r>
        <w:t>have</w:t>
      </w:r>
      <w:r>
        <w:t xml:space="preserve"> had a knock</w:t>
      </w:r>
      <w:r>
        <w:t>-</w:t>
      </w:r>
      <w:r>
        <w:t xml:space="preserve">on effect on everything. That is why the Committee is late, had to be adjourned and has just come back. It has </w:t>
      </w:r>
      <w:r>
        <w:t xml:space="preserve">had </w:t>
      </w:r>
      <w:r>
        <w:t xml:space="preserve">an </w:t>
      </w:r>
      <w:r>
        <w:t>impact on the speed at which all these things have happened.</w:t>
      </w:r>
    </w:p>
    <w:p w:rsidR="00F8780B" w:rsidP="00957B37">
      <w:pPr>
        <w:pStyle w:val="Answer"/>
      </w:pPr>
      <w:r>
        <w:t xml:space="preserve">This shadow secretariat will be up and running. We will take them, initially, from a Defra team, but they will all be highly specialist. The Secretary of State will appoint the </w:t>
      </w:r>
      <w:r>
        <w:t>chair</w:t>
      </w:r>
      <w:r>
        <w:t>,</w:t>
      </w:r>
      <w:r>
        <w:t xml:space="preserve"> and the cha</w:t>
      </w:r>
      <w:r>
        <w:t xml:space="preserve">ir </w:t>
      </w:r>
      <w:r>
        <w:t xml:space="preserve">will appoint the interim chief executive, so he or she will be there at </w:t>
      </w:r>
      <w:r>
        <w:t>Royal Assent</w:t>
      </w:r>
      <w:r>
        <w:t>. That will be happening as soon</w:t>
      </w:r>
      <w:r>
        <w:t xml:space="preserve"> as</w:t>
      </w:r>
      <w:r>
        <w:t xml:space="preserve"> possible, and it will go on from there.</w:t>
      </w:r>
    </w:p>
    <w:p w:rsidR="00957B37" w:rsidP="00957B37">
      <w:pPr>
        <w:pStyle w:val="Answer"/>
      </w:pPr>
      <w:r>
        <w:t>You will also be able to do your pre</w:t>
      </w:r>
      <w:r>
        <w:t>-</w:t>
      </w:r>
      <w:r>
        <w:t>appointment scrutiny as requested. I am confident. The b</w:t>
      </w:r>
      <w:r>
        <w:t xml:space="preserve">ody is there to oversee environmental law to make sure that public authorities and Government </w:t>
      </w:r>
      <w:r>
        <w:t xml:space="preserve">are </w:t>
      </w:r>
      <w:r>
        <w:t>held to account for upholding our environmental laws and for reaching all these targets that we keep talking about. There is an entire long system of all that</w:t>
      </w:r>
      <w:r>
        <w:t xml:space="preserve"> monitoring, reporting, reporting to Parliament, scrutiny from EFRA and the EAC.</w:t>
      </w:r>
    </w:p>
    <w:p w:rsidR="00957B37" w:rsidP="00957B37">
      <w:pPr>
        <w:pStyle w:val="Answer"/>
      </w:pPr>
      <w:r>
        <w:t>I am convinced that we have the right structure in place and that it will happen</w:t>
      </w:r>
      <w:r>
        <w:t>.</w:t>
      </w:r>
      <w:r>
        <w:t xml:space="preserve"> </w:t>
      </w:r>
      <w:r>
        <w:t xml:space="preserve">We </w:t>
      </w:r>
      <w:r>
        <w:t xml:space="preserve">must make it happen. If we want to set ourselves up as global leaders on the environment, </w:t>
      </w:r>
      <w:r>
        <w:t>we have to demonstrate that this will work</w:t>
      </w:r>
      <w:r>
        <w:t xml:space="preserve">, </w:t>
      </w:r>
      <w:r>
        <w:t>and I am determined that it will. There is a whole raft of measures that will mean the OEP is independent</w:t>
      </w:r>
      <w:r>
        <w:t xml:space="preserve">, </w:t>
      </w:r>
      <w:r>
        <w:t>and it will remain like that.</w:t>
      </w:r>
    </w:p>
    <w:p w:rsidR="00957B37" w:rsidP="00957B37">
      <w:pPr>
        <w:pStyle w:val="Question"/>
        <w:numPr>
          <w:ilvl w:val="0"/>
          <w:numId w:val="9"/>
        </w:numPr>
      </w:pPr>
      <w:sdt>
        <w:sdtPr>
          <w:alias w:val="Member"/>
          <w:tag w:val="&lt;Member mnisId='4072' dodsId='28723'&gt;"/>
          <w:id w:val="191194654"/>
          <w:placeholder>
            <w:docPart w:val="84F45F09CC9445E6996648BB33895166"/>
          </w:placeholder>
          <w:richText/>
        </w:sdtPr>
        <w:sdtContent>
          <w:r w:rsidRPr="00B65193">
            <w:rPr>
              <w:b/>
            </w:rPr>
            <w:t>Chair:</w:t>
          </w:r>
        </w:sdtContent>
      </w:sdt>
      <w:r>
        <w:t xml:space="preserve"> It will not be an independent chair necessarily</w:t>
      </w:r>
      <w:r>
        <w:t>, would it?</w:t>
      </w:r>
    </w:p>
    <w:p w:rsidR="00957B37" w:rsidP="00957B37">
      <w:pPr>
        <w:pStyle w:val="Answer"/>
      </w:pPr>
      <w:sdt>
        <w:sdtPr>
          <w:alias w:val="Witness"/>
          <w:id w:val="-1545896951"/>
          <w:placeholder>
            <w:docPart w:val="84F45F09CC9445E6996648BB33895166"/>
          </w:placeholder>
          <w:richText/>
        </w:sdtPr>
        <w:sdtContent>
          <w:r w:rsidRPr="00AC4C86">
            <w:rPr>
              <w:b/>
              <w:i/>
            </w:rPr>
            <w:t>Rebecca Pow:</w:t>
          </w:r>
          <w:r w:rsidRPr="00B65193">
            <w:rPr>
              <w:b/>
            </w:rPr>
            <w:t xml:space="preserve"> </w:t>
          </w:r>
        </w:sdtContent>
      </w:sdt>
      <w:r>
        <w:t>The point is tha</w:t>
      </w:r>
      <w:r>
        <w:t>t you can have your say on that</w:t>
      </w:r>
      <w:r>
        <w:t>.</w:t>
      </w:r>
    </w:p>
    <w:p w:rsidR="00957B37" w:rsidP="00957B37">
      <w:pPr>
        <w:pStyle w:val="Question"/>
        <w:numPr>
          <w:ilvl w:val="0"/>
          <w:numId w:val="9"/>
        </w:numPr>
      </w:pPr>
      <w:sdt>
        <w:sdtPr>
          <w:alias w:val="Member"/>
          <w:tag w:val="&lt;Member mnisId='4072' dodsId='28723'&gt;"/>
          <w:id w:val="-1257446543"/>
          <w:placeholder>
            <w:docPart w:val="84F45F09CC9445E6996648BB33895166"/>
          </w:placeholder>
          <w:richText/>
        </w:sdtPr>
        <w:sdtContent>
          <w:r w:rsidRPr="00B65193">
            <w:rPr>
              <w:b/>
            </w:rPr>
            <w:t>Chair:</w:t>
          </w:r>
        </w:sdtContent>
      </w:sdt>
      <w:r>
        <w:t xml:space="preserve"> After you have appointed them, we can have our say. I think that is how it works.</w:t>
      </w:r>
    </w:p>
    <w:p w:rsidR="00957B37" w:rsidP="00957B37">
      <w:pPr>
        <w:pStyle w:val="Answer"/>
      </w:pPr>
      <w:sdt>
        <w:sdtPr>
          <w:alias w:val="Witness"/>
          <w:id w:val="-686206515"/>
          <w:placeholder>
            <w:docPart w:val="84F45F09CC9445E6996648BB33895166"/>
          </w:placeholder>
          <w:richText/>
        </w:sdtPr>
        <w:sdtContent>
          <w:r w:rsidRPr="00AC4C86">
            <w:rPr>
              <w:b/>
              <w:i/>
            </w:rPr>
            <w:t>Rebecca Pow:</w:t>
          </w:r>
          <w:r w:rsidRPr="00B65193">
            <w:rPr>
              <w:b/>
            </w:rPr>
            <w:t xml:space="preserve"> </w:t>
          </w:r>
        </w:sdtContent>
      </w:sdt>
      <w:r>
        <w:t xml:space="preserve">The </w:t>
      </w:r>
      <w:r>
        <w:t xml:space="preserve">chair </w:t>
      </w:r>
      <w:r>
        <w:t>will have a whole board of non</w:t>
      </w:r>
      <w:r>
        <w:t>-</w:t>
      </w:r>
      <w:r>
        <w:t>exec</w:t>
      </w:r>
      <w:r>
        <w:t xml:space="preserve"> directors</w:t>
      </w:r>
      <w:r>
        <w:t xml:space="preserve"> and directors all working to the one aim, but the point is</w:t>
      </w:r>
      <w:r>
        <w:t xml:space="preserve"> that</w:t>
      </w:r>
      <w:r>
        <w:t xml:space="preserve"> it </w:t>
      </w:r>
      <w:r>
        <w:t xml:space="preserve">has </w:t>
      </w:r>
      <w:r>
        <w:t>to be independent</w:t>
      </w:r>
      <w:r>
        <w:t>;</w:t>
      </w:r>
      <w:r>
        <w:t xml:space="preserve"> otherwise it</w:t>
      </w:r>
      <w:r>
        <w:t xml:space="preserve"> will not be functioning correctly. That is its purpose</w:t>
      </w:r>
      <w:r>
        <w:t>,</w:t>
      </w:r>
      <w:r>
        <w:t xml:space="preserve"> and it has already undergone a great amount of assessment and scrutiny to get to this point.</w:t>
      </w:r>
    </w:p>
    <w:p w:rsidR="00536181" w:rsidP="00957B37">
      <w:pPr>
        <w:pStyle w:val="Question"/>
        <w:numPr>
          <w:ilvl w:val="0"/>
          <w:numId w:val="0"/>
        </w:numPr>
        <w:ind w:left="794"/>
      </w:pPr>
      <w:sdt>
        <w:sdtPr>
          <w:alias w:val="Member"/>
          <w:tag w:val="&lt;Member mnisId='4072' dodsId='28723'&gt;"/>
          <w:id w:val="-2040193602"/>
          <w:placeholder>
            <w:docPart w:val="84F45F09CC9445E6996648BB33895166"/>
          </w:placeholder>
          <w:richText/>
        </w:sdtPr>
        <w:sdtContent>
          <w:r w:rsidRPr="00B65193">
            <w:rPr>
              <w:b/>
            </w:rPr>
            <w:t>Chair:</w:t>
          </w:r>
        </w:sdtContent>
      </w:sdt>
      <w:r>
        <w:t xml:space="preserve"> Minister, I do not doubt your commitment to the environment and to getting this right. </w:t>
      </w:r>
      <w:r>
        <w:t xml:space="preserve">It is not </w:t>
      </w:r>
      <w:r>
        <w:t xml:space="preserve">you personally </w:t>
      </w:r>
      <w:r>
        <w:t xml:space="preserve">I am questioning </w:t>
      </w:r>
      <w:r>
        <w:t>so strongly. Like I said, Philip and I would like that in writing</w:t>
      </w:r>
      <w:r>
        <w:t>,</w:t>
      </w:r>
      <w:r>
        <w:t xml:space="preserve"> and we would like it as soon as possible, please. We understand there have been commitments on time. </w:t>
      </w:r>
      <w:r>
        <w:t xml:space="preserve">Thank </w:t>
      </w:r>
      <w:r>
        <w:t xml:space="preserve">you very much for that. </w:t>
      </w:r>
    </w:p>
    <w:p w:rsidR="00536181" w:rsidP="00957B37">
      <w:pPr>
        <w:pStyle w:val="Question"/>
        <w:numPr>
          <w:ilvl w:val="0"/>
          <w:numId w:val="0"/>
        </w:numPr>
        <w:ind w:left="794"/>
      </w:pPr>
      <w:r>
        <w:t xml:space="preserve">Can I thank you both for </w:t>
      </w:r>
      <w:r>
        <w:t>being very generous with your time this afternoon? We have been quite robust with you at times, but I think you probably expected that before you came before the Select Committee. Rebecca has known my style for a while and, Rachel, I am sure you have becom</w:t>
      </w:r>
      <w:r>
        <w:t xml:space="preserve">e accustomed to it since you have been here. The members are also well equipped to ask very searching questions, so thank you for that. There were one or two things, as we went through, that we would like to follow up in writing, if we can have that. </w:t>
      </w:r>
    </w:p>
    <w:p w:rsidR="00B65193" w:rsidP="00957B37">
      <w:pPr>
        <w:pStyle w:val="Question"/>
        <w:numPr>
          <w:ilvl w:val="0"/>
          <w:numId w:val="0"/>
        </w:numPr>
        <w:ind w:left="794"/>
      </w:pPr>
      <w:r>
        <w:t xml:space="preserve">Can </w:t>
      </w:r>
      <w:r>
        <w:t xml:space="preserve">I also thank Bill and Andrew very much for being with us today and giving the benefit of their official advice and what is going on in the </w:t>
      </w:r>
      <w:r>
        <w:t>Department</w:t>
      </w:r>
      <w:r>
        <w:t>? We appreciate that. I thank all members very much and, at 18.48, we will allow you to retire from this me</w:t>
      </w:r>
      <w:r>
        <w:t>eting</w:t>
      </w:r>
      <w:r>
        <w:t>.</w:t>
      </w:r>
      <w:r>
        <w:t xml:space="preserve"> </w:t>
      </w:r>
      <w:r>
        <w:t xml:space="preserve">You </w:t>
      </w:r>
      <w:r>
        <w:t>must feel like it went on a very long time, but there were some very good questions and</w:t>
      </w:r>
      <w:r>
        <w:t>,</w:t>
      </w:r>
      <w:r>
        <w:t xml:space="preserve"> hopefully</w:t>
      </w:r>
      <w:r>
        <w:t>,</w:t>
      </w:r>
      <w:r>
        <w:t xml:space="preserve"> some good answers</w:t>
      </w:r>
      <w:r>
        <w:t>,</w:t>
      </w:r>
      <w:r>
        <w:t xml:space="preserve"> and there is more information to come. Thank you both very much.</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3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274713806"/>
      <w:placeholder>
        <w:docPart w:val="756F9F67492148E78A228C5591CAE1E8"/>
      </w:placeholder>
      <w:richText/>
    </w:sdtPr>
    <w:sdtContent>
      <w:p w:rsidR="006E4021" w:rsidP="009277D8">
        <w:pPr>
          <w:pStyle w:val="Para"/>
          <w:rPr>
            <w:color w:val="808080"/>
          </w:rPr>
        </w:pPr>
        <w:r w:rsidRPr="004A0030">
          <w:rPr>
            <w:noProof/>
            <w:color w:val="808080"/>
            <w:lang w:val="fr-FR" w:eastAsia="fr-FR"/>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30243364"/>
      <w:placeholder>
        <w:docPart w:val="B3EE238E4FCB4DDD8866E81AA92DC0B6"/>
      </w:placeholder>
      <w:richText/>
    </w:sdtPr>
    <w:sdtContent>
      <w:p w:rsidR="006E402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4923B9E"/>
    <w:lvl w:ilvl="0">
      <w:start w:val="220"/>
      <w:numFmt w:val="decimal"/>
      <w:pStyle w:val="Question"/>
      <w:lvlText w:val="Q%1"/>
      <w:lvlJc w:val="left"/>
      <w:pPr>
        <w:ind w:left="794" w:hanging="794"/>
      </w:pPr>
      <w:rPr>
        <w:rFonts w:hint="default"/>
      </w:rPr>
    </w:lvl>
    <w:lvl w:ilvl="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6B4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29450\Documents\Hansard\1279258\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56F9F67492148E78A228C5591CAE1E8"/>
        <w:category>
          <w:name w:val="General"/>
          <w:gallery w:val="placeholder"/>
        </w:category>
        <w:types>
          <w:type w:val="bbPlcHdr"/>
        </w:types>
        <w:behaviors>
          <w:behavior w:val="content"/>
        </w:behaviors>
        <w:guid w:val="{94FCB10D-A61E-4FB0-B0C2-FB4639AFBE09}"/>
      </w:docPartPr>
      <w:docPartBody>
        <w:p w:rsidR="00496847" w:rsidP="00496847">
          <w:pPr>
            <w:pStyle w:val="756F9F67492148E78A228C5591CAE1E8"/>
          </w:pPr>
          <w:r w:rsidRPr="000753FC">
            <w:rPr>
              <w:rStyle w:val="PlaceholderText"/>
            </w:rPr>
            <w:t>Click here to enter text.</w:t>
          </w:r>
        </w:p>
      </w:docPartBody>
    </w:docPart>
    <w:docPart>
      <w:docPartPr>
        <w:name w:val="1F61FB813B0346FDB6FAC4B7A83B511B"/>
        <w:category>
          <w:name w:val="General"/>
          <w:gallery w:val="placeholder"/>
        </w:category>
        <w:types>
          <w:type w:val="bbPlcHdr"/>
        </w:types>
        <w:behaviors>
          <w:behavior w:val="content"/>
        </w:behaviors>
        <w:guid w:val="{D812BFED-D6B8-4297-A395-E5D0767B9258}"/>
      </w:docPartPr>
      <w:docPartBody>
        <w:p w:rsidR="00496847" w:rsidP="00496847">
          <w:pPr>
            <w:pStyle w:val="1F61FB813B0346FDB6FAC4B7A83B511B"/>
          </w:pPr>
          <w:r w:rsidRPr="002B3926">
            <w:rPr>
              <w:rStyle w:val="PlaceholderText"/>
            </w:rPr>
            <w:t>Click here to enter text.</w:t>
          </w:r>
        </w:p>
      </w:docPartBody>
    </w:docPart>
    <w:docPart>
      <w:docPartPr>
        <w:name w:val="B3EE238E4FCB4DDD8866E81AA92DC0B6"/>
        <w:category>
          <w:name w:val="General"/>
          <w:gallery w:val="placeholder"/>
        </w:category>
        <w:types>
          <w:type w:val="bbPlcHdr"/>
        </w:types>
        <w:behaviors>
          <w:behavior w:val="content"/>
        </w:behaviors>
        <w:guid w:val="{916863CB-B6C3-4B85-99B9-CD20105EC57A}"/>
      </w:docPartPr>
      <w:docPartBody>
        <w:p w:rsidR="00496847" w:rsidP="00496847">
          <w:pPr>
            <w:pStyle w:val="B3EE238E4FCB4DDD8866E81AA92DC0B6"/>
          </w:pPr>
          <w:r w:rsidRPr="00D20745">
            <w:rPr>
              <w:rStyle w:val="PlaceholderText"/>
            </w:rPr>
            <w:t>Click here to enter text.</w:t>
          </w:r>
        </w:p>
      </w:docPartBody>
    </w:docPart>
    <w:docPart>
      <w:docPartPr>
        <w:name w:val="1FF083531F0F4CEBA4DA5B498083766E"/>
        <w:category>
          <w:name w:val="General"/>
          <w:gallery w:val="placeholder"/>
        </w:category>
        <w:types>
          <w:type w:val="bbPlcHdr"/>
        </w:types>
        <w:behaviors>
          <w:behavior w:val="content"/>
        </w:behaviors>
        <w:guid w:val="{8171B6AF-B411-457B-85A6-38BD6721B848}"/>
      </w:docPartPr>
      <w:docPartBody>
        <w:p w:rsidR="00496847" w:rsidP="00496847">
          <w:pPr>
            <w:pStyle w:val="1FF083531F0F4CEBA4DA5B498083766E"/>
          </w:pPr>
          <w:r w:rsidRPr="000753FC">
            <w:rPr>
              <w:rStyle w:val="PlaceholderText"/>
            </w:rPr>
            <w:t>Click here to enter text.</w:t>
          </w:r>
        </w:p>
      </w:docPartBody>
    </w:docPart>
    <w:docPart>
      <w:docPartPr>
        <w:name w:val="4CFB91FE55A14211B11E58232BCFC44B"/>
        <w:category>
          <w:name w:val="General"/>
          <w:gallery w:val="placeholder"/>
        </w:category>
        <w:types>
          <w:type w:val="bbPlcHdr"/>
        </w:types>
        <w:behaviors>
          <w:behavior w:val="content"/>
        </w:behaviors>
        <w:guid w:val="{258B4491-9BC4-4C02-984B-C339AA04BC92}"/>
      </w:docPartPr>
      <w:docPartBody>
        <w:p w:rsidR="00496847" w:rsidP="00496847">
          <w:pPr>
            <w:pStyle w:val="4CFB91FE55A14211B11E58232BCFC44B"/>
          </w:pPr>
          <w:r w:rsidRPr="000753FC">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6E09201C-8B9E-4ED1-A042-C4E463E68164}"/>
      </w:docPartPr>
      <w:docPartBody>
        <w:p w:rsidR="00496847">
          <w:r w:rsidRPr="0027251E">
            <w:rPr>
              <w:rStyle w:val="PlaceholderText"/>
            </w:rPr>
            <w:t>Click here to enter text.</w:t>
          </w:r>
        </w:p>
      </w:docPartBody>
    </w:docPart>
    <w:docPart>
      <w:docPartPr>
        <w:name w:val="D0616C3847454FF291411CA0B442A4B7"/>
        <w:category>
          <w:name w:val="General"/>
          <w:gallery w:val="placeholder"/>
        </w:category>
        <w:types>
          <w:type w:val="bbPlcHdr"/>
        </w:types>
        <w:behaviors>
          <w:behavior w:val="content"/>
        </w:behaviors>
        <w:guid w:val="{F63F415F-8F8A-4610-B898-4F3E90ECB896}"/>
      </w:docPartPr>
      <w:docPartBody>
        <w:p w:rsidR="00491FC1" w:rsidP="00491FC1">
          <w:pPr>
            <w:pStyle w:val="D0616C3847454FF291411CA0B442A4B7"/>
          </w:pPr>
          <w:r w:rsidRPr="0027251E">
            <w:rPr>
              <w:rStyle w:val="PlaceholderText"/>
            </w:rPr>
            <w:t>Click here to enter text.</w:t>
          </w:r>
        </w:p>
      </w:docPartBody>
    </w:docPart>
    <w:docPart>
      <w:docPartPr>
        <w:name w:val="FE71A51184EE4536B71CC459DAB7B580"/>
        <w:category>
          <w:name w:val="General"/>
          <w:gallery w:val="placeholder"/>
        </w:category>
        <w:types>
          <w:type w:val="bbPlcHdr"/>
        </w:types>
        <w:behaviors>
          <w:behavior w:val="content"/>
        </w:behaviors>
        <w:guid w:val="{71ACA893-6677-4E5B-A67F-05CBFB637797}"/>
      </w:docPartPr>
      <w:docPartBody>
        <w:p w:rsidR="00491FC1" w:rsidP="00491FC1">
          <w:pPr>
            <w:pStyle w:val="FE71A51184EE4536B71CC459DAB7B580"/>
          </w:pPr>
          <w:r w:rsidRPr="0027251E">
            <w:rPr>
              <w:rStyle w:val="PlaceholderText"/>
            </w:rPr>
            <w:t>Click here to enter text.</w:t>
          </w:r>
        </w:p>
      </w:docPartBody>
    </w:docPart>
    <w:docPart>
      <w:docPartPr>
        <w:name w:val="76EF9B619FDC47A6B12612F0824B59A0"/>
        <w:category>
          <w:name w:val="General"/>
          <w:gallery w:val="placeholder"/>
        </w:category>
        <w:types>
          <w:type w:val="bbPlcHdr"/>
        </w:types>
        <w:behaviors>
          <w:behavior w:val="content"/>
        </w:behaviors>
        <w:guid w:val="{8C9FC7B3-A22D-424C-BB88-1E3E8A1418A6}"/>
      </w:docPartPr>
      <w:docPartBody>
        <w:p w:rsidR="00491FC1" w:rsidP="00491FC1">
          <w:pPr>
            <w:pStyle w:val="76EF9B619FDC47A6B12612F0824B59A0"/>
          </w:pPr>
          <w:r w:rsidRPr="0027251E">
            <w:rPr>
              <w:rStyle w:val="PlaceholderText"/>
            </w:rPr>
            <w:t>Click here to enter text.</w:t>
          </w:r>
        </w:p>
      </w:docPartBody>
    </w:docPart>
    <w:docPart>
      <w:docPartPr>
        <w:name w:val="B8C99EA9EF53497DBCD55CC6ADB938DF"/>
        <w:category>
          <w:name w:val="General"/>
          <w:gallery w:val="placeholder"/>
        </w:category>
        <w:types>
          <w:type w:val="bbPlcHdr"/>
        </w:types>
        <w:behaviors>
          <w:behavior w:val="content"/>
        </w:behaviors>
        <w:guid w:val="{F8D2AB22-1669-4A7A-A591-EF7901927751}"/>
      </w:docPartPr>
      <w:docPartBody>
        <w:p w:rsidR="00491FC1" w:rsidP="00491FC1">
          <w:pPr>
            <w:pStyle w:val="B8C99EA9EF53497DBCD55CC6ADB938DF"/>
          </w:pPr>
          <w:r w:rsidRPr="0027251E">
            <w:rPr>
              <w:rStyle w:val="PlaceholderText"/>
            </w:rPr>
            <w:t>Click here to enter text.</w:t>
          </w:r>
        </w:p>
      </w:docPartBody>
    </w:docPart>
    <w:docPart>
      <w:docPartPr>
        <w:name w:val="FC350D5635C44974891F35AECC8C3650"/>
        <w:category>
          <w:name w:val="General"/>
          <w:gallery w:val="placeholder"/>
        </w:category>
        <w:types>
          <w:type w:val="bbPlcHdr"/>
        </w:types>
        <w:behaviors>
          <w:behavior w:val="content"/>
        </w:behaviors>
        <w:guid w:val="{03B79E8A-5E99-4480-9560-68FA58AD3EFE}"/>
      </w:docPartPr>
      <w:docPartBody>
        <w:p w:rsidR="00491FC1" w:rsidP="00491FC1">
          <w:pPr>
            <w:pStyle w:val="FC350D5635C44974891F35AECC8C3650"/>
          </w:pPr>
          <w:r w:rsidRPr="0027251E">
            <w:rPr>
              <w:rStyle w:val="PlaceholderText"/>
            </w:rPr>
            <w:t>Click here to enter text.</w:t>
          </w:r>
        </w:p>
      </w:docPartBody>
    </w:docPart>
    <w:docPart>
      <w:docPartPr>
        <w:name w:val="1D22E72F1825452EBA3234BC1C37C8A4"/>
        <w:category>
          <w:name w:val="General"/>
          <w:gallery w:val="placeholder"/>
        </w:category>
        <w:types>
          <w:type w:val="bbPlcHdr"/>
        </w:types>
        <w:behaviors>
          <w:behavior w:val="content"/>
        </w:behaviors>
        <w:guid w:val="{30016630-92BB-423A-B03C-080E3C0B341D}"/>
      </w:docPartPr>
      <w:docPartBody>
        <w:p w:rsidR="00491FC1" w:rsidP="00491FC1">
          <w:pPr>
            <w:pStyle w:val="1D22E72F1825452EBA3234BC1C37C8A4"/>
          </w:pPr>
          <w:r w:rsidRPr="0027251E">
            <w:rPr>
              <w:rStyle w:val="PlaceholderText"/>
            </w:rPr>
            <w:t>Click here to enter text.</w:t>
          </w:r>
        </w:p>
      </w:docPartBody>
    </w:docPart>
    <w:docPart>
      <w:docPartPr>
        <w:name w:val="15E767AEEDAA4697922BAD0406A20F6D"/>
        <w:category>
          <w:name w:val="General"/>
          <w:gallery w:val="placeholder"/>
        </w:category>
        <w:types>
          <w:type w:val="bbPlcHdr"/>
        </w:types>
        <w:behaviors>
          <w:behavior w:val="content"/>
        </w:behaviors>
        <w:guid w:val="{63935DAE-4C85-45FE-8E80-BE78A6432934}"/>
      </w:docPartPr>
      <w:docPartBody>
        <w:p w:rsidR="00491FC1" w:rsidP="00491FC1">
          <w:pPr>
            <w:pStyle w:val="15E767AEEDAA4697922BAD0406A20F6D"/>
          </w:pPr>
          <w:r w:rsidRPr="0027251E">
            <w:rPr>
              <w:rStyle w:val="PlaceholderText"/>
            </w:rPr>
            <w:t>Click here to enter text.</w:t>
          </w:r>
        </w:p>
      </w:docPartBody>
    </w:docPart>
    <w:docPart>
      <w:docPartPr>
        <w:name w:val="84F45F09CC9445E6996648BB33895166"/>
        <w:category>
          <w:name w:val="General"/>
          <w:gallery w:val="placeholder"/>
        </w:category>
        <w:types>
          <w:type w:val="bbPlcHdr"/>
        </w:types>
        <w:behaviors>
          <w:behavior w:val="content"/>
        </w:behaviors>
        <w:guid w:val="{16134428-4123-4B2F-97D1-1B7ECDAA94F6}"/>
      </w:docPartPr>
      <w:docPartBody>
        <w:p w:rsidR="0093170F" w:rsidP="0093170F">
          <w:pPr>
            <w:pStyle w:val="84F45F09CC9445E6996648BB33895166"/>
          </w:pPr>
          <w:r w:rsidRPr="0027251E">
            <w:rPr>
              <w:rStyle w:val="PlaceholderText"/>
            </w:rPr>
            <w:t>Click here to enter text.</w:t>
          </w:r>
        </w:p>
      </w:docPartBody>
    </w:docPart>
    <w:docPart>
      <w:docPartPr>
        <w:name w:val="C0EC7FA1ADB1419F9C3F2E1AB09399E9"/>
        <w:category>
          <w:name w:val="General"/>
          <w:gallery w:val="placeholder"/>
        </w:category>
        <w:types>
          <w:type w:val="bbPlcHdr"/>
        </w:types>
        <w:behaviors>
          <w:behavior w:val="content"/>
        </w:behaviors>
        <w:guid w:val="{9C496C53-A97E-4742-933E-2210D414AA39}"/>
      </w:docPartPr>
      <w:docPartBody>
        <w:p w:rsidR="005246F7" w:rsidP="0093170F">
          <w:pPr>
            <w:pStyle w:val="C0EC7FA1ADB1419F9C3F2E1AB09399E9"/>
          </w:pPr>
          <w:r w:rsidRPr="0027251E">
            <w:rPr>
              <w:rStyle w:val="PlaceholderText"/>
            </w:rPr>
            <w:t>Click here to enter text.</w:t>
          </w:r>
        </w:p>
      </w:docPartBody>
    </w:docPart>
    <w:docPart>
      <w:docPartPr>
        <w:name w:val="2009F31DABCD4EB1B00AEFFF9A0C079D"/>
        <w:category>
          <w:name w:val="General"/>
          <w:gallery w:val="placeholder"/>
        </w:category>
        <w:types>
          <w:type w:val="bbPlcHdr"/>
        </w:types>
        <w:behaviors>
          <w:behavior w:val="content"/>
        </w:behaviors>
        <w:guid w:val="{74E63B98-2A57-4F7E-AA03-E16BFACA5FAE}"/>
      </w:docPartPr>
      <w:docPartBody>
        <w:p w:rsidR="005246F7" w:rsidP="0093170F">
          <w:pPr>
            <w:pStyle w:val="2009F31DABCD4EB1B00AEFFF9A0C079D"/>
          </w:pPr>
          <w:r w:rsidRPr="0027251E">
            <w:rPr>
              <w:rStyle w:val="PlaceholderText"/>
            </w:rPr>
            <w:t>Click here to enter text.</w:t>
          </w:r>
        </w:p>
      </w:docPartBody>
    </w:docPart>
    <w:docPart>
      <w:docPartPr>
        <w:name w:val="E327A7AA06934062BB704D005636B7EA"/>
        <w:category>
          <w:name w:val="General"/>
          <w:gallery w:val="placeholder"/>
        </w:category>
        <w:types>
          <w:type w:val="bbPlcHdr"/>
        </w:types>
        <w:behaviors>
          <w:behavior w:val="content"/>
        </w:behaviors>
        <w:guid w:val="{E1808948-6B1A-4657-A3E2-2F67F78F39DD}"/>
      </w:docPartPr>
      <w:docPartBody>
        <w:p w:rsidR="005246F7" w:rsidP="0093170F">
          <w:pPr>
            <w:pStyle w:val="E327A7AA06934062BB704D005636B7EA"/>
          </w:pPr>
          <w:r w:rsidRPr="0027251E">
            <w:rPr>
              <w:rStyle w:val="PlaceholderText"/>
            </w:rPr>
            <w:t>Click here to enter text.</w:t>
          </w:r>
        </w:p>
      </w:docPartBody>
    </w:docPart>
    <w:docPart>
      <w:docPartPr>
        <w:name w:val="BE4617C712974EDFA163EA3C16DC9F37"/>
        <w:category>
          <w:name w:val="General"/>
          <w:gallery w:val="placeholder"/>
        </w:category>
        <w:types>
          <w:type w:val="bbPlcHdr"/>
        </w:types>
        <w:behaviors>
          <w:behavior w:val="content"/>
        </w:behaviors>
        <w:guid w:val="{BA4E1AE1-B3C8-4E93-8969-DBCB3FF17B83}"/>
      </w:docPartPr>
      <w:docPartBody>
        <w:p w:rsidR="005246F7" w:rsidP="0093170F">
          <w:pPr>
            <w:pStyle w:val="BE4617C712974EDFA163EA3C16DC9F37"/>
          </w:pPr>
          <w:r w:rsidRPr="0027251E">
            <w:rPr>
              <w:rStyle w:val="PlaceholderText"/>
            </w:rPr>
            <w:t>Click here to enter text.</w:t>
          </w:r>
        </w:p>
      </w:docPartBody>
    </w:docPart>
    <w:docPart>
      <w:docPartPr>
        <w:name w:val="CFBD03BCF0CF4D9E845490FB5C23B882"/>
        <w:category>
          <w:name w:val="General"/>
          <w:gallery w:val="placeholder"/>
        </w:category>
        <w:types>
          <w:type w:val="bbPlcHdr"/>
        </w:types>
        <w:behaviors>
          <w:behavior w:val="content"/>
        </w:behaviors>
        <w:guid w:val="{2E29064C-4947-42CD-B621-6AAF9241B790}"/>
      </w:docPartPr>
      <w:docPartBody>
        <w:p w:rsidR="005246F7" w:rsidP="0093170F">
          <w:pPr>
            <w:pStyle w:val="CFBD03BCF0CF4D9E845490FB5C23B882"/>
          </w:pPr>
          <w:r w:rsidRPr="0027251E">
            <w:rPr>
              <w:rStyle w:val="PlaceholderText"/>
            </w:rPr>
            <w:t>Click here to enter text.</w:t>
          </w:r>
        </w:p>
      </w:docPartBody>
    </w:docPart>
    <w:docPart>
      <w:docPartPr>
        <w:name w:val="1DFA7838044E4617842AA4604DA45B6B"/>
        <w:category>
          <w:name w:val="General"/>
          <w:gallery w:val="placeholder"/>
        </w:category>
        <w:types>
          <w:type w:val="bbPlcHdr"/>
        </w:types>
        <w:behaviors>
          <w:behavior w:val="content"/>
        </w:behaviors>
        <w:guid w:val="{7CAA11E6-59C1-42CB-91E7-D12D8D72AAA5}"/>
      </w:docPartPr>
      <w:docPartBody>
        <w:p w:rsidR="005246F7" w:rsidP="0093170F">
          <w:pPr>
            <w:pStyle w:val="1DFA7838044E4617842AA4604DA45B6B"/>
          </w:pPr>
          <w:r w:rsidRPr="0027251E">
            <w:rPr>
              <w:rStyle w:val="PlaceholderText"/>
            </w:rPr>
            <w:t>Click here to enter text.</w:t>
          </w:r>
        </w:p>
      </w:docPartBody>
    </w:docPart>
    <w:docPart>
      <w:docPartPr>
        <w:name w:val="DDE3DA0F2D984DEDBBC6D727B86C0B01"/>
        <w:category>
          <w:name w:val="General"/>
          <w:gallery w:val="placeholder"/>
        </w:category>
        <w:types>
          <w:type w:val="bbPlcHdr"/>
        </w:types>
        <w:behaviors>
          <w:behavior w:val="content"/>
        </w:behaviors>
        <w:guid w:val="{0C16A263-0451-4F46-890E-FADB8F93A403}"/>
      </w:docPartPr>
      <w:docPartBody>
        <w:p w:rsidR="005246F7" w:rsidP="0093170F">
          <w:pPr>
            <w:pStyle w:val="DDE3DA0F2D984DEDBBC6D727B86C0B01"/>
          </w:pPr>
          <w:r w:rsidRPr="0027251E">
            <w:rPr>
              <w:rStyle w:val="PlaceholderText"/>
            </w:rPr>
            <w:t>Click here to enter text.</w:t>
          </w:r>
        </w:p>
      </w:docPartBody>
    </w:docPart>
    <w:docPart>
      <w:docPartPr>
        <w:name w:val="BDBC75E9030F4907AEE7C3AA83DCF355"/>
        <w:category>
          <w:name w:val="General"/>
          <w:gallery w:val="placeholder"/>
        </w:category>
        <w:types>
          <w:type w:val="bbPlcHdr"/>
        </w:types>
        <w:behaviors>
          <w:behavior w:val="content"/>
        </w:behaviors>
        <w:guid w:val="{DE047540-9396-45D2-83E2-3DBA4FD1D4B4}"/>
      </w:docPartPr>
      <w:docPartBody>
        <w:p w:rsidR="005246F7" w:rsidP="0093170F">
          <w:pPr>
            <w:pStyle w:val="BDBC75E9030F4907AEE7C3AA83DCF355"/>
          </w:pPr>
          <w:r w:rsidRPr="0027251E">
            <w:rPr>
              <w:rStyle w:val="PlaceholderText"/>
            </w:rPr>
            <w:t>Click here to enter text.</w:t>
          </w:r>
        </w:p>
      </w:docPartBody>
    </w:docPart>
    <w:docPart>
      <w:docPartPr>
        <w:name w:val="884552FA9C5B4700BD9C7A0D548815AE"/>
        <w:category>
          <w:name w:val="General"/>
          <w:gallery w:val="placeholder"/>
        </w:category>
        <w:types>
          <w:type w:val="bbPlcHdr"/>
        </w:types>
        <w:behaviors>
          <w:behavior w:val="content"/>
        </w:behaviors>
        <w:guid w:val="{79C7531C-BB54-4117-8CC6-98D77A35A5BD}"/>
      </w:docPartPr>
      <w:docPartBody>
        <w:p w:rsidR="005246F7" w:rsidP="0093170F">
          <w:pPr>
            <w:pStyle w:val="884552FA9C5B4700BD9C7A0D548815AE"/>
          </w:pPr>
          <w:r w:rsidRPr="0027251E">
            <w:rPr>
              <w:rStyle w:val="PlaceholderText"/>
            </w:rPr>
            <w:t>Click here to enter text.</w:t>
          </w:r>
        </w:p>
      </w:docPartBody>
    </w:docPart>
    <w:docPart>
      <w:docPartPr>
        <w:name w:val="C3878233F1F14DFD84A2C1D9B2EC020E"/>
        <w:category>
          <w:name w:val="General"/>
          <w:gallery w:val="placeholder"/>
        </w:category>
        <w:types>
          <w:type w:val="bbPlcHdr"/>
        </w:types>
        <w:behaviors>
          <w:behavior w:val="content"/>
        </w:behaviors>
        <w:guid w:val="{ACBA7D61-C840-4139-ABDE-D74E47471DC2}"/>
      </w:docPartPr>
      <w:docPartBody>
        <w:p w:rsidR="005246F7" w:rsidP="0093170F">
          <w:pPr>
            <w:pStyle w:val="C3878233F1F14DFD84A2C1D9B2EC020E"/>
          </w:pPr>
          <w:r w:rsidRPr="0027251E">
            <w:rPr>
              <w:rStyle w:val="PlaceholderText"/>
            </w:rPr>
            <w:t>Click here to enter text.</w:t>
          </w:r>
        </w:p>
      </w:docPartBody>
    </w:docPart>
    <w:docPart>
      <w:docPartPr>
        <w:name w:val="56BA3F0B0F0040878D57C523728D766B"/>
        <w:category>
          <w:name w:val="General"/>
          <w:gallery w:val="placeholder"/>
        </w:category>
        <w:types>
          <w:type w:val="bbPlcHdr"/>
        </w:types>
        <w:behaviors>
          <w:behavior w:val="content"/>
        </w:behaviors>
        <w:guid w:val="{8BB7FBBB-51F3-45AF-868B-92CEA7364CF7}"/>
      </w:docPartPr>
      <w:docPartBody>
        <w:p w:rsidR="005246F7" w:rsidP="0093170F">
          <w:pPr>
            <w:pStyle w:val="56BA3F0B0F0040878D57C523728D766B"/>
          </w:pPr>
          <w:r w:rsidRPr="0027251E">
            <w:rPr>
              <w:rStyle w:val="PlaceholderText"/>
            </w:rPr>
            <w:t>Click here to enter text.</w:t>
          </w:r>
        </w:p>
      </w:docPartBody>
    </w:docPart>
    <w:docPart>
      <w:docPartPr>
        <w:name w:val="4F188CD85CCB4AD5B984B582DB0734AC"/>
        <w:category>
          <w:name w:val="General"/>
          <w:gallery w:val="placeholder"/>
        </w:category>
        <w:types>
          <w:type w:val="bbPlcHdr"/>
        </w:types>
        <w:behaviors>
          <w:behavior w:val="content"/>
        </w:behaviors>
        <w:guid w:val="{117B646C-DAA3-4661-8D64-B92A34AA6C9E}"/>
      </w:docPartPr>
      <w:docPartBody>
        <w:p w:rsidR="005246F7" w:rsidP="0093170F">
          <w:pPr>
            <w:pStyle w:val="4F188CD85CCB4AD5B984B582DB0734AC"/>
          </w:pPr>
          <w:r w:rsidRPr="0027251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dy C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170F"/>
    <w:rPr>
      <w:color w:val="808080"/>
    </w:rPr>
  </w:style>
  <w:style w:type="paragraph" w:customStyle="1" w:styleId="756F9F67492148E78A228C5591CAE1E8">
    <w:name w:val="756F9F67492148E78A228C5591CAE1E8"/>
    <w:rsid w:val="00496847"/>
  </w:style>
  <w:style w:type="paragraph" w:customStyle="1" w:styleId="1F61FB813B0346FDB6FAC4B7A83B511B">
    <w:name w:val="1F61FB813B0346FDB6FAC4B7A83B511B"/>
    <w:rsid w:val="00496847"/>
  </w:style>
  <w:style w:type="paragraph" w:customStyle="1" w:styleId="B3EE238E4FCB4DDD8866E81AA92DC0B6">
    <w:name w:val="B3EE238E4FCB4DDD8866E81AA92DC0B6"/>
    <w:rsid w:val="00496847"/>
  </w:style>
  <w:style w:type="paragraph" w:customStyle="1" w:styleId="D0616C3847454FF291411CA0B442A4B7">
    <w:name w:val="D0616C3847454FF291411CA0B442A4B7"/>
    <w:rsid w:val="00491FC1"/>
    <w:pPr>
      <w:spacing w:after="160" w:line="259" w:lineRule="auto"/>
    </w:pPr>
  </w:style>
  <w:style w:type="paragraph" w:customStyle="1" w:styleId="FE71A51184EE4536B71CC459DAB7B580">
    <w:name w:val="FE71A51184EE4536B71CC459DAB7B580"/>
    <w:rsid w:val="00491FC1"/>
    <w:pPr>
      <w:spacing w:after="160" w:line="259" w:lineRule="auto"/>
    </w:pPr>
  </w:style>
  <w:style w:type="paragraph" w:customStyle="1" w:styleId="76EF9B619FDC47A6B12612F0824B59A0">
    <w:name w:val="76EF9B619FDC47A6B12612F0824B59A0"/>
    <w:rsid w:val="00491FC1"/>
    <w:pPr>
      <w:spacing w:after="160" w:line="259" w:lineRule="auto"/>
    </w:pPr>
  </w:style>
  <w:style w:type="paragraph" w:customStyle="1" w:styleId="1FF083531F0F4CEBA4DA5B498083766E">
    <w:name w:val="1FF083531F0F4CEBA4DA5B498083766E"/>
    <w:rsid w:val="00496847"/>
  </w:style>
  <w:style w:type="paragraph" w:customStyle="1" w:styleId="4CFB91FE55A14211B11E58232BCFC44B">
    <w:name w:val="4CFB91FE55A14211B11E58232BCFC44B"/>
    <w:rsid w:val="00496847"/>
  </w:style>
  <w:style w:type="paragraph" w:customStyle="1" w:styleId="B8C99EA9EF53497DBCD55CC6ADB938DF">
    <w:name w:val="B8C99EA9EF53497DBCD55CC6ADB938DF"/>
    <w:rsid w:val="00491FC1"/>
    <w:pPr>
      <w:spacing w:after="160" w:line="259" w:lineRule="auto"/>
    </w:pPr>
  </w:style>
  <w:style w:type="paragraph" w:customStyle="1" w:styleId="FC350D5635C44974891F35AECC8C3650">
    <w:name w:val="FC350D5635C44974891F35AECC8C3650"/>
    <w:rsid w:val="00491FC1"/>
    <w:pPr>
      <w:spacing w:after="160" w:line="259" w:lineRule="auto"/>
    </w:pPr>
  </w:style>
  <w:style w:type="paragraph" w:customStyle="1" w:styleId="1D22E72F1825452EBA3234BC1C37C8A4">
    <w:name w:val="1D22E72F1825452EBA3234BC1C37C8A4"/>
    <w:rsid w:val="00491FC1"/>
    <w:pPr>
      <w:spacing w:after="160" w:line="259" w:lineRule="auto"/>
    </w:pPr>
  </w:style>
  <w:style w:type="paragraph" w:customStyle="1" w:styleId="15E767AEEDAA4697922BAD0406A20F6D">
    <w:name w:val="15E767AEEDAA4697922BAD0406A20F6D"/>
    <w:rsid w:val="00491FC1"/>
    <w:pPr>
      <w:spacing w:after="160" w:line="259" w:lineRule="auto"/>
    </w:pPr>
  </w:style>
  <w:style w:type="paragraph" w:customStyle="1" w:styleId="84F45F09CC9445E6996648BB33895166">
    <w:name w:val="84F45F09CC9445E6996648BB33895166"/>
    <w:rsid w:val="0093170F"/>
  </w:style>
  <w:style w:type="paragraph" w:customStyle="1" w:styleId="C0EC7FA1ADB1419F9C3F2E1AB09399E9">
    <w:name w:val="C0EC7FA1ADB1419F9C3F2E1AB09399E9"/>
    <w:rsid w:val="0093170F"/>
  </w:style>
  <w:style w:type="paragraph" w:customStyle="1" w:styleId="2009F31DABCD4EB1B00AEFFF9A0C079D">
    <w:name w:val="2009F31DABCD4EB1B00AEFFF9A0C079D"/>
    <w:rsid w:val="0093170F"/>
  </w:style>
  <w:style w:type="paragraph" w:customStyle="1" w:styleId="E327A7AA06934062BB704D005636B7EA">
    <w:name w:val="E327A7AA06934062BB704D005636B7EA"/>
    <w:rsid w:val="0093170F"/>
  </w:style>
  <w:style w:type="paragraph" w:customStyle="1" w:styleId="BE4617C712974EDFA163EA3C16DC9F37">
    <w:name w:val="BE4617C712974EDFA163EA3C16DC9F37"/>
    <w:rsid w:val="0093170F"/>
  </w:style>
  <w:style w:type="paragraph" w:customStyle="1" w:styleId="CFBD03BCF0CF4D9E845490FB5C23B882">
    <w:name w:val="CFBD03BCF0CF4D9E845490FB5C23B882"/>
    <w:rsid w:val="0093170F"/>
  </w:style>
  <w:style w:type="paragraph" w:customStyle="1" w:styleId="1DFA7838044E4617842AA4604DA45B6B">
    <w:name w:val="1DFA7838044E4617842AA4604DA45B6B"/>
    <w:rsid w:val="0093170F"/>
  </w:style>
  <w:style w:type="paragraph" w:customStyle="1" w:styleId="DDE3DA0F2D984DEDBBC6D727B86C0B01">
    <w:name w:val="DDE3DA0F2D984DEDBBC6D727B86C0B01"/>
    <w:rsid w:val="0093170F"/>
  </w:style>
  <w:style w:type="paragraph" w:customStyle="1" w:styleId="BDBC75E9030F4907AEE7C3AA83DCF355">
    <w:name w:val="BDBC75E9030F4907AEE7C3AA83DCF355"/>
    <w:rsid w:val="0093170F"/>
  </w:style>
  <w:style w:type="paragraph" w:customStyle="1" w:styleId="884552FA9C5B4700BD9C7A0D548815AE">
    <w:name w:val="884552FA9C5B4700BD9C7A0D548815AE"/>
    <w:rsid w:val="0093170F"/>
  </w:style>
  <w:style w:type="paragraph" w:customStyle="1" w:styleId="C3878233F1F14DFD84A2C1D9B2EC020E">
    <w:name w:val="C3878233F1F14DFD84A2C1D9B2EC020E"/>
    <w:rsid w:val="0093170F"/>
  </w:style>
  <w:style w:type="paragraph" w:customStyle="1" w:styleId="56BA3F0B0F0040878D57C523728D766B">
    <w:name w:val="56BA3F0B0F0040878D57C523728D766B"/>
    <w:rsid w:val="0093170F"/>
  </w:style>
  <w:style w:type="paragraph" w:customStyle="1" w:styleId="4F188CD85CCB4AD5B984B582DB0734AC">
    <w:name w:val="4F188CD85CCB4AD5B984B582DB0734AC"/>
    <w:rsid w:val="009317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5EF63-31E3-44A7-97FA-2255426F4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