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A472B" w:rsidRPr="00D22814" w:rsidP="009058E6">
      <w:pPr>
        <w:pStyle w:val="TitleCommittee0"/>
      </w:pPr>
      <w:sdt>
        <w:sdtPr>
          <w:alias w:val="CommitteeName"/>
          <w:tag w:val="CommitteeName"/>
          <w:id w:val="1869951332"/>
          <w:placeholder>
            <w:docPart w:val="543D17BA27114BA6A2DF395868C130BE"/>
          </w:placeholder>
          <w:richText/>
        </w:sdtPr>
        <w:sdtContent>
          <w:r w:rsidRPr="00D22814">
            <w:t>International Development Committee</w:t>
          </w:r>
        </w:sdtContent>
      </w:sdt>
    </w:p>
    <w:p w:rsidR="003A472B" w:rsidRPr="00D22814" w:rsidP="009058E6">
      <w:pPr>
        <w:pStyle w:val="TitleInquiry0"/>
      </w:pPr>
      <w:r w:rsidRPr="00D22814">
        <w:t xml:space="preserve">Oral evidence: </w:t>
      </w:r>
      <w:sdt>
        <w:sdtPr>
          <w:alias w:val="InquiryName"/>
          <w:tag w:val="InquiryName"/>
          <w:id w:val="377371847"/>
          <w:placeholder>
            <w:docPart w:val="543D17BA27114BA6A2DF395868C130BE"/>
          </w:placeholder>
          <w:richText/>
        </w:sdtPr>
        <w:sdtContent>
          <w:r w:rsidRPr="00D22814">
            <w:t>Sexual exploitation and abuse in the aid sector: next steps</w:t>
          </w:r>
        </w:sdtContent>
      </w:sdt>
      <w:r w:rsidRPr="00D22814">
        <w:t xml:space="preserve">, HC </w:t>
      </w:r>
      <w:sdt>
        <w:sdtPr>
          <w:alias w:val="InquiryRefNo"/>
          <w:tag w:val="InquiryRefNo"/>
          <w:id w:val="-281725174"/>
          <w:placeholder>
            <w:docPart w:val="543D17BA27114BA6A2DF395868C130BE"/>
          </w:placeholder>
          <w:richText/>
        </w:sdtPr>
        <w:sdtContent>
          <w:r w:rsidRPr="00D22814">
            <w:t>605</w:t>
          </w:r>
        </w:sdtContent>
      </w:sdt>
    </w:p>
    <w:sdt>
      <w:sdtPr>
        <w:alias w:val="SittingDate"/>
        <w:tag w:val="SittingDate"/>
        <w:id w:val="-1160222926"/>
        <w:placeholder>
          <w:docPart w:val="543D17BA27114BA6A2DF395868C130BE"/>
        </w:placeholder>
        <w:richText/>
      </w:sdtPr>
      <w:sdtContent>
        <w:p w:rsidR="003A472B" w:rsidRPr="00D22814" w:rsidP="009058E6">
          <w:pPr>
            <w:pStyle w:val="Para"/>
          </w:pPr>
          <w:r w:rsidRPr="00D22814">
            <w:t>Thursday 19 November 2020</w:t>
          </w:r>
        </w:p>
      </w:sdtContent>
    </w:sdt>
    <w:p w:rsidR="003A472B" w:rsidRPr="00D22814" w:rsidP="009058E6">
      <w:pPr>
        <w:pStyle w:val="Para"/>
      </w:pPr>
      <w:r w:rsidRPr="00D22814">
        <w:t xml:space="preserve">Ordered by the House of </w:t>
      </w:r>
      <w:sdt>
        <w:sdtPr>
          <w:alias w:val="House"/>
          <w:tag w:val="House"/>
          <w:id w:val="809213435"/>
          <w:placeholder>
            <w:docPart w:val="543D17BA27114BA6A2DF395868C130BE"/>
          </w:placeholder>
          <w:richText/>
        </w:sdtPr>
        <w:sdtContent>
          <w:r w:rsidRPr="00D22814">
            <w:t>Commons</w:t>
          </w:r>
        </w:sdtContent>
      </w:sdt>
      <w:r w:rsidRPr="00D22814">
        <w:t xml:space="preserve"> to be published on </w:t>
      </w:r>
      <w:sdt>
        <w:sdtPr>
          <w:alias w:val="PublishDate"/>
          <w:tag w:val="PublishDate"/>
          <w:id w:val="217021599"/>
          <w:placeholder>
            <w:docPart w:val="543D17BA27114BA6A2DF395868C130BE"/>
          </w:placeholder>
          <w:richText/>
        </w:sdtPr>
        <w:sdtContent>
          <w:r w:rsidRPr="00D22814">
            <w:t>19 November 2020</w:t>
          </w:r>
        </w:sdtContent>
      </w:sdt>
      <w:r w:rsidRPr="00D22814">
        <w:t>.</w:t>
      </w:r>
    </w:p>
    <w:p w:rsidR="003A472B" w:rsidRPr="00D22814" w:rsidP="009058E6">
      <w:sdt>
        <w:sdtPr>
          <w:alias w:val="VideoHyperlink"/>
          <w:tag w:val="VideoHyperlink"/>
          <w:id w:val="703995351"/>
          <w:placeholder>
            <w:docPart w:val="543D17BA27114BA6A2DF395868C130BE"/>
          </w:placeholder>
          <w:richText/>
        </w:sdtPr>
        <w:sdtContent>
          <w:r>
            <w:fldChar w:fldCharType="begin"/>
          </w:r>
          <w:r>
            <w:instrText xml:space="preserve"> HYPERLINK "https://parliamentlive.tv/event/index/856fef86-58de-4ae0-b4e9-5c9916d1e10a" </w:instrText>
          </w:r>
          <w:r>
            <w:fldChar w:fldCharType="separate"/>
          </w:r>
          <w:r w:rsidRPr="00FD7899">
            <w:rPr>
              <w:rStyle w:val="Hyperlink"/>
            </w:rPr>
            <w:t>Watch the meeting</w:t>
          </w:r>
          <w:r>
            <w:fldChar w:fldCharType="end"/>
          </w:r>
        </w:sdtContent>
      </w:sdt>
    </w:p>
    <w:p w:rsidR="003A472B" w:rsidRPr="00D22814" w:rsidP="009058E6">
      <w:r w:rsidRPr="00D22814">
        <w:t xml:space="preserve">Members present: </w:t>
      </w:r>
      <w:sdt>
        <w:sdtPr>
          <w:alias w:val="MembersPresent"/>
          <w:tag w:val="MembersPresent"/>
          <w:id w:val="366340316"/>
          <w:placeholder>
            <w:docPart w:val="543D17BA27114BA6A2DF395868C130BE"/>
          </w:placeholder>
          <w:richText/>
        </w:sdtPr>
        <w:sdtContent>
          <w:r w:rsidRPr="00D22814">
            <w:t>Sarah Champion</w:t>
          </w:r>
          <w:r w:rsidRPr="00D22814">
            <w:t xml:space="preserve"> (Chair); </w:t>
          </w:r>
          <w:r w:rsidRPr="00D22814">
            <w:t>Theo Clarke</w:t>
          </w:r>
          <w:r w:rsidRPr="00D22814">
            <w:t xml:space="preserve">; </w:t>
          </w:r>
          <w:r w:rsidRPr="00D22814">
            <w:t>Brendan Clarke-Smith; Mrs Pauline Latham; Mr Ian Liddell-Grainger; Navendu Mishra; Kate Osa</w:t>
          </w:r>
          <w:r w:rsidRPr="00D22814">
            <w:t>mor; Mr Virendra Sharma.</w:t>
          </w:r>
        </w:sdtContent>
      </w:sdt>
    </w:p>
    <w:p w:rsidR="003A472B" w:rsidRPr="00D22814" w:rsidP="009058E6">
      <w:pPr>
        <w:pStyle w:val="ParaCentre"/>
      </w:pPr>
      <w:r w:rsidRPr="00D22814">
        <w:t xml:space="preserve">Questions </w:t>
      </w:r>
      <w:sdt>
        <w:sdtPr>
          <w:alias w:val="QuestionNumbers"/>
          <w:tag w:val="QuestionNumbers"/>
          <w:id w:val="-1223666168"/>
          <w:placeholder>
            <w:docPart w:val="543D17BA27114BA6A2DF395868C130BE"/>
          </w:placeholder>
          <w:richText/>
        </w:sdtPr>
        <w:sdtContent>
          <w:r w:rsidRPr="00D22814">
            <w:t xml:space="preserve">290 - </w:t>
          </w:r>
          <w:r w:rsidRPr="00D22814">
            <w:t>309</w:t>
          </w:r>
        </w:sdtContent>
      </w:sdt>
    </w:p>
    <w:p w:rsidR="00210915" w:rsidRPr="00D22814" w:rsidP="00210915">
      <w:pPr>
        <w:pStyle w:val="TitleWitnesses0"/>
      </w:pPr>
      <w:r w:rsidRPr="00D22814">
        <w:t>Witnesses</w:t>
      </w:r>
    </w:p>
    <w:sdt>
      <w:sdtPr>
        <w:alias w:val="WitnessSet"/>
        <w:tag w:val="WitnessSet"/>
        <w:id w:val="-368373484"/>
        <w:placeholder>
          <w:docPart w:val="910F76E919B64F3DB84CE19B04D1BCE8"/>
        </w:placeholder>
        <w:richText/>
      </w:sdtPr>
      <w:sdtContent>
        <w:p w:rsidR="003A472B" w:rsidRPr="00D22814" w:rsidP="00210915">
          <w:pPr>
            <w:pStyle w:val="Para"/>
          </w:pPr>
          <w:r w:rsidRPr="00D22814">
            <w:t>I: Lord Ahmad of Wimbledon, Prime Minister’s Special Representative on Preventing Sexual Violence in Conflict</w:t>
          </w:r>
          <w:r w:rsidRPr="00D22814">
            <w:t>,</w:t>
          </w:r>
          <w:r w:rsidRPr="00D22814">
            <w:t xml:space="preserve"> and Minister of State for South Asia and the Commo</w:t>
          </w:r>
          <w:r w:rsidRPr="00D22814">
            <w:t>nwealth, Foreign, Commonwealth and</w:t>
          </w:r>
          <w:r w:rsidRPr="00D22814">
            <w:t xml:space="preserve"> D</w:t>
          </w:r>
          <w:r w:rsidRPr="00D22814">
            <w:t xml:space="preserve">evelopment Office; Katy Ransome, Head of the Gender Equality Unit, Foreign, Commonwealth </w:t>
          </w:r>
          <w:r w:rsidRPr="00D22814">
            <w:t>and</w:t>
          </w:r>
          <w:r w:rsidRPr="00D22814">
            <w:t xml:space="preserve"> Development Office; James Kariuki, Multilateral Policy Director, Foreign, Commonwealth </w:t>
          </w:r>
          <w:r w:rsidRPr="00D22814">
            <w:t>and</w:t>
          </w:r>
          <w:r w:rsidRPr="00D22814">
            <w:t xml:space="preserve"> Development Office.</w:t>
          </w:r>
        </w:p>
      </w:sdtContent>
    </w:sdt>
    <w:p w:rsidR="003A472B" w:rsidRPr="00D22814" w:rsidP="009058E6">
      <w:pPr>
        <w:pStyle w:val="Para"/>
      </w:pPr>
    </w:p>
    <w:p w:rsidR="003A472B" w:rsidRPr="00D22814" w:rsidP="009058E6">
      <w:pPr>
        <w:rPr>
          <w:rFonts w:eastAsia="Times New Roman"/>
          <w:szCs w:val="20"/>
        </w:rPr>
      </w:pPr>
      <w:r w:rsidRPr="00D22814">
        <w:br w:type="page"/>
      </w:r>
    </w:p>
    <w:sdt>
      <w:sdtPr>
        <w:rPr>
          <w:sz w:val="22"/>
        </w:rPr>
        <w:alias w:val="WitnessExamination"/>
        <w:tag w:val="WitnessExamination"/>
        <w:id w:val="2003463402"/>
        <w:placeholder>
          <w:docPart w:val="4E85AF4CE60F4D65AE0BABC3F03A8D58"/>
        </w:placeholder>
        <w:richText/>
      </w:sdtPr>
      <w:sdtEndPr>
        <w:rPr>
          <w:sz w:val="28"/>
        </w:rPr>
      </w:sdtEndPr>
      <w:sdtContent>
        <w:sdt>
          <w:sdtPr>
            <w:rPr>
              <w:sz w:val="22"/>
            </w:rPr>
            <w:alias w:val="WitnessExamination"/>
            <w:tag w:val="WitnessExamination"/>
            <w:id w:val="-1568489478"/>
            <w:placeholder>
              <w:docPart w:val="BE07FF40EBEA41E4AD271BE736E3CBC0"/>
            </w:placeholder>
            <w:richText/>
          </w:sdtPr>
          <w:sdtEndPr>
            <w:rPr>
              <w:sz w:val="28"/>
            </w:rPr>
          </w:sdtEndPr>
          <w:sdtContent>
            <w:sdt>
              <w:sdtPr>
                <w:rPr>
                  <w:sz w:val="22"/>
                </w:rPr>
                <w:alias w:val="WitnessExamination"/>
                <w:tag w:val="WitnessExamination"/>
                <w:id w:val="1583722558"/>
                <w:placeholder>
                  <w:docPart w:val="BB43ACECD37643F287A7BB2C88BC4136"/>
                </w:placeholder>
                <w:richText/>
              </w:sdtPr>
              <w:sdtContent>
                <w:p w:rsidR="00210915" w:rsidRPr="00D22814" w:rsidP="00210915">
                  <w:pPr>
                    <w:pStyle w:val="TitlePanel0"/>
                  </w:pPr>
                  <w:bookmarkStart w:id="0" w:name="Panel1"/>
                  <w:r w:rsidRPr="00D22814">
                    <w:t>Examination of witnesses</w:t>
                  </w:r>
                </w:p>
                <w:p w:rsidR="003A472B" w:rsidRPr="00D22814" w:rsidP="00210915">
                  <w:pPr>
                    <w:pStyle w:val="TitlePanel0"/>
                    <w:jc w:val="both"/>
                  </w:pPr>
                  <w:r w:rsidRPr="00D22814">
                    <w:rPr>
                      <w:sz w:val="22"/>
                    </w:rPr>
                    <w:t xml:space="preserve">Witnesses: Lord Ahmad </w:t>
                  </w:r>
                  <w:r w:rsidRPr="00D22814">
                    <w:rPr>
                      <w:sz w:val="22"/>
                    </w:rPr>
                    <w:t>of Wimbledon, Katy Ransome and James Kariuki.</w:t>
                  </w:r>
                </w:p>
              </w:sdtContent>
            </w:sdt>
          </w:sdtContent>
        </w:sdt>
      </w:sdtContent>
    </w:sdt>
    <w:p w:rsidR="00466DA6" w:rsidRPr="00D22814" w:rsidP="00C9510E">
      <w:pPr>
        <w:pStyle w:val="Question"/>
      </w:pPr>
      <w:bookmarkEnd w:id="0"/>
      <w:sdt>
        <w:sdtPr>
          <w:alias w:val="Member"/>
          <w:tag w:val="&lt;Member mnisId='4267' dodsId='101347'&gt;"/>
          <w:id w:val="-1081129587"/>
          <w:placeholder>
            <w:docPart w:val="DefaultPlaceholder_1082065158"/>
          </w:placeholder>
          <w:richText/>
        </w:sdtPr>
        <w:sdtContent>
          <w:r w:rsidRPr="00D22814">
            <w:rPr>
              <w:b/>
            </w:rPr>
            <w:t>Chair:</w:t>
          </w:r>
        </w:sdtContent>
      </w:sdt>
      <w:r w:rsidRPr="00D22814">
        <w:t xml:space="preserve"> </w:t>
      </w:r>
      <w:r w:rsidRPr="00D22814">
        <w:t xml:space="preserve">I would like to start this session of the </w:t>
      </w:r>
      <w:r w:rsidRPr="00D22814">
        <w:t xml:space="preserve">International Development Select Committee’s </w:t>
      </w:r>
      <w:r w:rsidRPr="00D22814">
        <w:t xml:space="preserve">inquiry into ICAI’s review </w:t>
      </w:r>
      <w:r w:rsidRPr="00D22814">
        <w:t xml:space="preserve">of the </w:t>
      </w:r>
      <w:r w:rsidRPr="00D22814">
        <w:t>preventing sexual violence in conflict initiative</w:t>
      </w:r>
      <w:r w:rsidRPr="00D22814">
        <w:t xml:space="preserve"> </w:t>
      </w:r>
      <w:r w:rsidRPr="00D22814">
        <w:t xml:space="preserve">and sexual </w:t>
      </w:r>
      <w:r w:rsidRPr="00D22814">
        <w:t>exploitation and abuse by international peacekeepers. This will feed into our overarching report</w:t>
      </w:r>
      <w:r w:rsidRPr="00D22814">
        <w:t xml:space="preserve"> looking at sexual abuse and exploitation within the aid sector</w:t>
      </w:r>
      <w:r w:rsidRPr="00D22814">
        <w:t>.</w:t>
      </w:r>
    </w:p>
    <w:p w:rsidR="003A472B" w:rsidRPr="00D22814" w:rsidP="00466DA6">
      <w:pPr>
        <w:pStyle w:val="Question"/>
        <w:numPr>
          <w:ilvl w:val="0"/>
          <w:numId w:val="0"/>
        </w:numPr>
        <w:ind w:left="794"/>
      </w:pPr>
      <w:r w:rsidRPr="00D22814">
        <w:t xml:space="preserve">Welcome, Lord Ahmad. We are very grateful to </w:t>
      </w:r>
      <w:r w:rsidRPr="00D22814">
        <w:t>have</w:t>
      </w:r>
      <w:r w:rsidRPr="00D22814">
        <w:t xml:space="preserve"> you here as the Minister for South Asia and t</w:t>
      </w:r>
      <w:r w:rsidRPr="00D22814">
        <w:t>he Commonwealth</w:t>
      </w:r>
      <w:r w:rsidRPr="00D22814">
        <w:t xml:space="preserve"> and the Prime Minister’s </w:t>
      </w:r>
      <w:r w:rsidRPr="00D22814">
        <w:t>special representative on preventing sexual violence in conflict</w:t>
      </w:r>
      <w:r w:rsidRPr="00D22814">
        <w:t>.</w:t>
      </w:r>
      <w:r w:rsidRPr="00D22814">
        <w:t xml:space="preserve"> I wonder if you could tell us a little bit about what that role encompasses</w:t>
      </w:r>
      <w:r w:rsidRPr="00D22814">
        <w:t xml:space="preserve"> and introduce your colleagues who</w:t>
      </w:r>
      <w:r w:rsidRPr="00D22814">
        <w:t>m</w:t>
      </w:r>
      <w:r w:rsidRPr="00D22814">
        <w:t xml:space="preserve"> you have brought with you today</w:t>
      </w:r>
      <w:r w:rsidRPr="00D22814">
        <w:t>.</w:t>
      </w:r>
    </w:p>
    <w:p w:rsidR="0012755B" w:rsidRPr="00D22814" w:rsidP="00B40F95">
      <w:pPr>
        <w:pStyle w:val="Answer"/>
      </w:pPr>
      <w:sdt>
        <w:sdtPr>
          <w:alias w:val="Witness"/>
          <w:id w:val="197978271"/>
          <w:placeholder>
            <w:docPart w:val="DefaultPlaceholder_1082065158"/>
          </w:placeholder>
          <w:richText/>
        </w:sdtPr>
        <w:sdtContent>
          <w:r w:rsidRPr="00D22814">
            <w:rPr>
              <w:b/>
              <w:i/>
            </w:rPr>
            <w:t xml:space="preserve">Lord </w:t>
          </w:r>
          <w:r w:rsidRPr="00D22814">
            <w:rPr>
              <w:b/>
              <w:i/>
            </w:rPr>
            <w:t>Ahmad of Wimbledon:</w:t>
          </w:r>
          <w:r w:rsidRPr="00D22814">
            <w:rPr>
              <w:b/>
            </w:rPr>
            <w:t xml:space="preserve"> </w:t>
          </w:r>
        </w:sdtContent>
      </w:sdt>
      <w:r w:rsidRPr="00D22814">
        <w:t>Good morning</w:t>
      </w:r>
      <w:r w:rsidRPr="00D22814">
        <w:t>, Chair,</w:t>
      </w:r>
      <w:r w:rsidRPr="00D22814">
        <w:t xml:space="preserve"> and thank you </w:t>
      </w:r>
      <w:r w:rsidRPr="00D22814">
        <w:t xml:space="preserve">to your </w:t>
      </w:r>
      <w:r w:rsidRPr="00D22814">
        <w:t xml:space="preserve">colleagues </w:t>
      </w:r>
      <w:r w:rsidRPr="00D22814">
        <w:t xml:space="preserve">for joining. I know this is an important issue for many of us. If I may start with </w:t>
      </w:r>
      <w:r w:rsidRPr="00D22814">
        <w:t xml:space="preserve">the </w:t>
      </w:r>
      <w:r w:rsidRPr="00D22814">
        <w:t xml:space="preserve">introductions, I am </w:t>
      </w:r>
      <w:r w:rsidRPr="00D22814">
        <w:t xml:space="preserve">delighted that I am </w:t>
      </w:r>
      <w:r w:rsidRPr="00D22814">
        <w:t>joined by James Kariuki</w:t>
      </w:r>
      <w:r w:rsidRPr="00D22814">
        <w:t xml:space="preserve">, </w:t>
      </w:r>
      <w:r w:rsidRPr="00D22814">
        <w:t xml:space="preserve">director </w:t>
      </w:r>
      <w:r w:rsidRPr="00D22814">
        <w:t xml:space="preserve">of the </w:t>
      </w:r>
      <w:r w:rsidRPr="00D22814">
        <w:t>multilateral</w:t>
      </w:r>
      <w:r w:rsidRPr="00D22814">
        <w:t xml:space="preserve"> policy directorate,</w:t>
      </w:r>
      <w:r w:rsidRPr="00D22814">
        <w:t xml:space="preserve"> </w:t>
      </w:r>
      <w:r w:rsidRPr="00D22814">
        <w:t>who</w:t>
      </w:r>
      <w:r w:rsidRPr="00D22814">
        <w:t xml:space="preserve"> </w:t>
      </w:r>
      <w:r w:rsidRPr="00D22814">
        <w:t xml:space="preserve">also </w:t>
      </w:r>
      <w:r w:rsidRPr="00D22814">
        <w:t>deals with many areas concerning the UN,</w:t>
      </w:r>
      <w:r w:rsidRPr="00D22814">
        <w:t xml:space="preserve"> and Katy Ra</w:t>
      </w:r>
      <w:r w:rsidRPr="00D22814">
        <w:t xml:space="preserve">nsome, </w:t>
      </w:r>
      <w:r w:rsidRPr="00D22814">
        <w:t xml:space="preserve">head of the gender equality unit </w:t>
      </w:r>
      <w:r w:rsidRPr="00D22814">
        <w:t xml:space="preserve">within the new FCDO, where PSVI currently sits and is </w:t>
      </w:r>
      <w:r w:rsidRPr="00D22814">
        <w:t>part</w:t>
      </w:r>
      <w:r w:rsidRPr="00D22814">
        <w:t xml:space="preserve"> and parcel of our programming.</w:t>
      </w:r>
    </w:p>
    <w:p w:rsidR="00684DD0" w:rsidRPr="00D22814" w:rsidP="00B40F95">
      <w:pPr>
        <w:pStyle w:val="Answer"/>
      </w:pPr>
      <w:r w:rsidRPr="00D22814">
        <w:t xml:space="preserve">Thank </w:t>
      </w:r>
      <w:r w:rsidRPr="00D22814">
        <w:t>you for the opportunity</w:t>
      </w:r>
      <w:r w:rsidRPr="00D22814">
        <w:t xml:space="preserve"> to introduce today’s discussion</w:t>
      </w:r>
      <w:r w:rsidRPr="00D22814">
        <w:t xml:space="preserve"> and </w:t>
      </w:r>
      <w:r w:rsidRPr="00D22814">
        <w:t>to set the scene</w:t>
      </w:r>
      <w:r w:rsidRPr="00D22814">
        <w:t>.</w:t>
      </w:r>
      <w:r w:rsidRPr="00D22814">
        <w:t xml:space="preserve"> </w:t>
      </w:r>
      <w:r w:rsidRPr="00D22814">
        <w:t xml:space="preserve">As </w:t>
      </w:r>
      <w:r w:rsidRPr="00D22814">
        <w:t xml:space="preserve">many of you will know, this is an area that the United Kingdom has consistently </w:t>
      </w:r>
      <w:r w:rsidRPr="00D22814">
        <w:t xml:space="preserve">retained a </w:t>
      </w:r>
      <w:r w:rsidRPr="00D22814">
        <w:t xml:space="preserve">priority on. I pay tribute to </w:t>
      </w:r>
      <w:r w:rsidRPr="00D22814">
        <w:t xml:space="preserve">former </w:t>
      </w:r>
      <w:r w:rsidRPr="00D22814">
        <w:t>Foreign Secretary</w:t>
      </w:r>
      <w:r w:rsidRPr="00D22814">
        <w:t xml:space="preserve"> </w:t>
      </w:r>
      <w:r w:rsidRPr="00D22814">
        <w:t>William Hague</w:t>
      </w:r>
      <w:r w:rsidRPr="00D22814">
        <w:t>, now Lord Hague, who set this initiati</w:t>
      </w:r>
      <w:r w:rsidRPr="00D22814">
        <w:t xml:space="preserve">ve up with </w:t>
      </w:r>
      <w:r w:rsidRPr="00D22814">
        <w:t xml:space="preserve">the </w:t>
      </w:r>
      <w:r w:rsidRPr="00D22814">
        <w:t xml:space="preserve">UN </w:t>
      </w:r>
      <w:r w:rsidRPr="00D22814">
        <w:t>special representative Angelina Jolie.</w:t>
      </w:r>
      <w:r w:rsidRPr="00D22814">
        <w:t xml:space="preserve"> </w:t>
      </w:r>
      <w:r w:rsidRPr="00D22814">
        <w:t xml:space="preserve">Back </w:t>
      </w:r>
      <w:r w:rsidRPr="00D22814">
        <w:t xml:space="preserve">in 2014, as many people will recall, and I certainly do, </w:t>
      </w:r>
      <w:r w:rsidRPr="00D22814">
        <w:t xml:space="preserve">they </w:t>
      </w:r>
      <w:r w:rsidRPr="00D22814">
        <w:t>held an international conference</w:t>
      </w:r>
      <w:r w:rsidRPr="00D22814">
        <w:t>,</w:t>
      </w:r>
      <w:r w:rsidRPr="00D22814">
        <w:t xml:space="preserve"> which really put this issue on the world stage. Much has been achieved over a number of years and </w:t>
      </w:r>
      <w:r w:rsidRPr="00D22814">
        <w:t>I am sure</w:t>
      </w:r>
      <w:r w:rsidRPr="00D22814">
        <w:t xml:space="preserve"> that, through the questions we have today,</w:t>
      </w:r>
      <w:r w:rsidRPr="00D22814">
        <w:t xml:space="preserve"> I will be able to highlight</w:t>
      </w:r>
      <w:r w:rsidRPr="00D22814">
        <w:t xml:space="preserve"> that.</w:t>
      </w:r>
    </w:p>
    <w:p w:rsidR="00B2603E" w:rsidRPr="00D22814" w:rsidP="00B40F95">
      <w:pPr>
        <w:pStyle w:val="Answer"/>
      </w:pPr>
      <w:r w:rsidRPr="00D22814">
        <w:t xml:space="preserve">In </w:t>
      </w:r>
      <w:r w:rsidRPr="00D22814">
        <w:t>summary form, t</w:t>
      </w:r>
      <w:r w:rsidRPr="00D22814">
        <w:t>he fact that I continue to be known</w:t>
      </w:r>
      <w:r w:rsidRPr="00D22814">
        <w:t xml:space="preserve"> </w:t>
      </w:r>
      <w:r w:rsidRPr="00D22814">
        <w:t>by</w:t>
      </w:r>
      <w:r w:rsidRPr="00D22814">
        <w:t xml:space="preserve"> one of my titles</w:t>
      </w:r>
      <w:r w:rsidRPr="00D22814">
        <w:t xml:space="preserve"> as the Prime Minister’s </w:t>
      </w:r>
      <w:r w:rsidRPr="00D22814">
        <w:t xml:space="preserve">special representative </w:t>
      </w:r>
      <w:r w:rsidRPr="00D22814">
        <w:t xml:space="preserve">on PSVI </w:t>
      </w:r>
      <w:r w:rsidRPr="00D22814">
        <w:t>demonstrates the commitment at the heart</w:t>
      </w:r>
      <w:r w:rsidRPr="00D22814">
        <w:t xml:space="preserve"> of Government</w:t>
      </w:r>
      <w:r w:rsidRPr="00D22814">
        <w:t xml:space="preserve"> </w:t>
      </w:r>
      <w:r w:rsidRPr="00D22814">
        <w:t>and, indeed, the top of Government</w:t>
      </w:r>
      <w:r w:rsidRPr="00D22814">
        <w:t xml:space="preserve"> </w:t>
      </w:r>
      <w:r w:rsidRPr="00D22814">
        <w:t>on this issue. When you look at initiatives that have happened over a number of years,</w:t>
      </w:r>
      <w:r w:rsidRPr="00D22814">
        <w:t xml:space="preserve"> not just under the current Administration or previous ones,</w:t>
      </w:r>
      <w:r w:rsidRPr="00D22814">
        <w:t xml:space="preserve"> it is a real reflection of HMG’s commitment that this remai</w:t>
      </w:r>
      <w:r w:rsidRPr="00D22814">
        <w:t>ns a high priority. I am now the third PM</w:t>
      </w:r>
      <w:r w:rsidRPr="00D22814">
        <w:t>’s</w:t>
      </w:r>
      <w:r w:rsidRPr="00D22814">
        <w:t xml:space="preserve"> </w:t>
      </w:r>
      <w:r w:rsidRPr="00D22814">
        <w:t>special representative after Lord Hague and Baroness Anelay took on this role. I took on this role</w:t>
      </w:r>
      <w:r w:rsidRPr="00D22814">
        <w:t xml:space="preserve"> </w:t>
      </w:r>
      <w:r w:rsidRPr="00D22814">
        <w:t xml:space="preserve">when I joined as a Minister of State at the FCO. </w:t>
      </w:r>
      <w:r w:rsidRPr="00D22814">
        <w:t>We have</w:t>
      </w:r>
      <w:r w:rsidRPr="00D22814">
        <w:t xml:space="preserve"> had</w:t>
      </w:r>
      <w:r w:rsidRPr="00D22814">
        <w:t xml:space="preserve"> engagement at the highest level</w:t>
      </w:r>
      <w:r w:rsidRPr="00D22814">
        <w:t>,</w:t>
      </w:r>
      <w:r w:rsidRPr="00D22814">
        <w:t xml:space="preserve"> and</w:t>
      </w:r>
      <w:r w:rsidRPr="00D22814">
        <w:t xml:space="preserve"> ministerial eng</w:t>
      </w:r>
      <w:r w:rsidRPr="00D22814">
        <w:t>agement and leadership on this continues.</w:t>
      </w:r>
    </w:p>
    <w:p w:rsidR="0051516D" w:rsidRPr="00D22814" w:rsidP="00B40F95">
      <w:pPr>
        <w:pStyle w:val="Answer"/>
      </w:pPr>
      <w:r w:rsidRPr="00D22814">
        <w:t>Over this time, the UK has committed</w:t>
      </w:r>
      <w:r w:rsidRPr="00D22814">
        <w:t xml:space="preserve"> over £46 million since 2012</w:t>
      </w:r>
      <w:r w:rsidRPr="00D22814">
        <w:t xml:space="preserve">, supporting </w:t>
      </w:r>
      <w:r w:rsidRPr="00D22814">
        <w:t xml:space="preserve">over 85 PSVI </w:t>
      </w:r>
      <w:r w:rsidRPr="00D22814">
        <w:t>projects</w:t>
      </w:r>
      <w:r w:rsidRPr="00D22814">
        <w:t xml:space="preserve"> across 29 countries</w:t>
      </w:r>
      <w:r w:rsidRPr="00D22814">
        <w:t xml:space="preserve">. The issue of survivors </w:t>
      </w:r>
      <w:r w:rsidRPr="00D22814">
        <w:t xml:space="preserve">that I know was central to ICAI’s reporting </w:t>
      </w:r>
      <w:r w:rsidRPr="00D22814">
        <w:t>is very central to our thin</w:t>
      </w:r>
      <w:r w:rsidRPr="00D22814">
        <w:t>king, planning and</w:t>
      </w:r>
      <w:r w:rsidRPr="00D22814">
        <w:t>, indeed,</w:t>
      </w:r>
      <w:r w:rsidRPr="00D22814">
        <w:t xml:space="preserve"> programmes. The UK supports all survivors</w:t>
      </w:r>
      <w:r w:rsidRPr="00D22814">
        <w:t>.</w:t>
      </w:r>
      <w:r w:rsidRPr="00D22814">
        <w:t xml:space="preserve"> </w:t>
      </w:r>
      <w:r w:rsidRPr="00D22814">
        <w:t xml:space="preserve">Some examples of that include </w:t>
      </w:r>
      <w:r w:rsidRPr="00D22814">
        <w:t xml:space="preserve">the </w:t>
      </w:r>
      <w:r w:rsidRPr="00D22814">
        <w:t>launching of</w:t>
      </w:r>
      <w:r w:rsidRPr="00D22814">
        <w:t xml:space="preserve"> the </w:t>
      </w:r>
      <w:r w:rsidRPr="00D22814">
        <w:t xml:space="preserve">principles for global action </w:t>
      </w:r>
      <w:r w:rsidRPr="00D22814">
        <w:t>on tackling stigma</w:t>
      </w:r>
      <w:r w:rsidRPr="00D22814">
        <w:t xml:space="preserve"> </w:t>
      </w:r>
      <w:r w:rsidRPr="00D22814">
        <w:t xml:space="preserve">at </w:t>
      </w:r>
      <w:r w:rsidRPr="00D22814">
        <w:t>the UN</w:t>
      </w:r>
      <w:r w:rsidRPr="00D22814">
        <w:t xml:space="preserve"> General </w:t>
      </w:r>
      <w:r w:rsidRPr="00D22814">
        <w:t>A</w:t>
      </w:r>
      <w:r w:rsidRPr="00D22814">
        <w:t>ssembly</w:t>
      </w:r>
      <w:r w:rsidRPr="00D22814">
        <w:t xml:space="preserve"> in 2017</w:t>
      </w:r>
      <w:r w:rsidRPr="00D22814">
        <w:t>;</w:t>
      </w:r>
      <w:r w:rsidRPr="00D22814">
        <w:t xml:space="preserve"> </w:t>
      </w:r>
      <w:r w:rsidRPr="00D22814">
        <w:t xml:space="preserve">the </w:t>
      </w:r>
      <w:r w:rsidRPr="00D22814">
        <w:t xml:space="preserve">funding of the </w:t>
      </w:r>
      <w:r w:rsidRPr="00D22814">
        <w:t>Mukwege F</w:t>
      </w:r>
      <w:r w:rsidRPr="00D22814">
        <w:t>oundation</w:t>
      </w:r>
      <w:r w:rsidRPr="00D22814">
        <w:t>,</w:t>
      </w:r>
      <w:r w:rsidRPr="00D22814">
        <w:t xml:space="preserve"> </w:t>
      </w:r>
      <w:r w:rsidRPr="00D22814">
        <w:t>Nadia</w:t>
      </w:r>
      <w:r w:rsidRPr="00D22814">
        <w:t>’s</w:t>
      </w:r>
      <w:r w:rsidRPr="00D22814">
        <w:t xml:space="preserve"> </w:t>
      </w:r>
      <w:r w:rsidRPr="00D22814">
        <w:t xml:space="preserve">Initiative and </w:t>
      </w:r>
      <w:r w:rsidRPr="00D22814">
        <w:t>the Global Survivors Fund</w:t>
      </w:r>
      <w:r w:rsidRPr="00D22814">
        <w:t>;</w:t>
      </w:r>
      <w:r w:rsidRPr="00D22814">
        <w:t xml:space="preserve"> and the appointment, which I </w:t>
      </w:r>
      <w:r w:rsidRPr="00D22814">
        <w:t>made</w:t>
      </w:r>
      <w:r w:rsidRPr="00D22814">
        <w:t xml:space="preserve"> in 2019, of the UK’s first PSVI survivor champions to ensure that our policy and programmes are directly reflective of the priorities of survivors.</w:t>
      </w:r>
    </w:p>
    <w:p w:rsidR="007729B1" w:rsidRPr="00D22814" w:rsidP="00B40F95">
      <w:pPr>
        <w:pStyle w:val="Answer"/>
      </w:pPr>
      <w:r w:rsidRPr="00D22814">
        <w:t>The UK has also focused on justi</w:t>
      </w:r>
      <w:r w:rsidRPr="00D22814">
        <w:t>ce and accountability</w:t>
      </w:r>
      <w:r w:rsidRPr="00D22814">
        <w:t>,</w:t>
      </w:r>
      <w:r w:rsidRPr="00D22814">
        <w:t xml:space="preserve"> with the </w:t>
      </w:r>
      <w:r w:rsidRPr="00D22814">
        <w:t>I</w:t>
      </w:r>
      <w:r w:rsidRPr="00D22814">
        <w:t xml:space="preserve">nternational </w:t>
      </w:r>
      <w:r w:rsidRPr="00D22814">
        <w:t>P</w:t>
      </w:r>
      <w:r w:rsidRPr="00D22814">
        <w:t xml:space="preserve">rotocol on </w:t>
      </w:r>
      <w:r w:rsidRPr="00D22814">
        <w:t>the D</w:t>
      </w:r>
      <w:r w:rsidRPr="00D22814">
        <w:t xml:space="preserve">ocumentation and </w:t>
      </w:r>
      <w:r w:rsidRPr="00D22814">
        <w:t>I</w:t>
      </w:r>
      <w:r w:rsidRPr="00D22814">
        <w:t xml:space="preserve">nvestigation of </w:t>
      </w:r>
      <w:r w:rsidRPr="00D22814">
        <w:t>S</w:t>
      </w:r>
      <w:r w:rsidRPr="00D22814">
        <w:t xml:space="preserve">exual </w:t>
      </w:r>
      <w:r w:rsidRPr="00D22814">
        <w:t>V</w:t>
      </w:r>
      <w:r w:rsidRPr="00D22814">
        <w:t>iolence</w:t>
      </w:r>
      <w:r w:rsidRPr="00D22814">
        <w:t xml:space="preserve"> in Conflict</w:t>
      </w:r>
      <w:r w:rsidRPr="00D22814">
        <w:t xml:space="preserve">. </w:t>
      </w:r>
      <w:r w:rsidRPr="00D22814">
        <w:t xml:space="preserve">The first edition was </w:t>
      </w:r>
      <w:r w:rsidRPr="00D22814">
        <w:t>in 2014</w:t>
      </w:r>
      <w:r w:rsidRPr="00D22814">
        <w:t>,</w:t>
      </w:r>
      <w:r w:rsidRPr="00D22814">
        <w:t xml:space="preserve"> with a revised edition in 2017, which looks into </w:t>
      </w:r>
      <w:r w:rsidRPr="00D22814">
        <w:t xml:space="preserve">specific </w:t>
      </w:r>
      <w:r w:rsidRPr="00D22814">
        <w:t>issues of sexual violence</w:t>
      </w:r>
      <w:r w:rsidRPr="00D22814">
        <w:t>, particularly a</w:t>
      </w:r>
      <w:r w:rsidRPr="00D22814">
        <w:t>gainst children, and male victims</w:t>
      </w:r>
      <w:r w:rsidRPr="00D22814">
        <w:t>.</w:t>
      </w:r>
    </w:p>
    <w:p w:rsidR="007729B1" w:rsidRPr="00D22814" w:rsidP="00B40F95">
      <w:pPr>
        <w:pStyle w:val="Answer"/>
      </w:pPr>
      <w:r w:rsidRPr="00D22814">
        <w:t>A</w:t>
      </w:r>
      <w:r w:rsidRPr="00D22814">
        <w:t>s some colleagues may know,</w:t>
      </w:r>
      <w:r w:rsidRPr="00D22814">
        <w:t xml:space="preserve"> one of the current live initiatives is the </w:t>
      </w:r>
      <w:r w:rsidRPr="00D22814">
        <w:t>D</w:t>
      </w:r>
      <w:r w:rsidRPr="00D22814">
        <w:t xml:space="preserve">eclaration of </w:t>
      </w:r>
      <w:r w:rsidRPr="00D22814">
        <w:t>H</w:t>
      </w:r>
      <w:r w:rsidRPr="00D22814">
        <w:t>umanity, which I launched earlier this week</w:t>
      </w:r>
      <w:r w:rsidRPr="00D22814">
        <w:t>.</w:t>
      </w:r>
      <w:r w:rsidRPr="00D22814">
        <w:t xml:space="preserve"> </w:t>
      </w:r>
      <w:r w:rsidRPr="00D22814">
        <w:t xml:space="preserve">It </w:t>
      </w:r>
      <w:r w:rsidRPr="00D22814">
        <w:t xml:space="preserve">brings together </w:t>
      </w:r>
      <w:r w:rsidRPr="00D22814">
        <w:t xml:space="preserve">world faith </w:t>
      </w:r>
      <w:r w:rsidRPr="00D22814">
        <w:t>leaders</w:t>
      </w:r>
      <w:r w:rsidRPr="00D22814">
        <w:t xml:space="preserve"> in condemning, putting aside and tackling the sti</w:t>
      </w:r>
      <w:r w:rsidRPr="00D22814">
        <w:t xml:space="preserve">gma </w:t>
      </w:r>
      <w:r w:rsidRPr="00D22814">
        <w:t>that</w:t>
      </w:r>
      <w:r w:rsidRPr="00D22814">
        <w:t xml:space="preserve"> is often attached to victims of sexual violence in conf</w:t>
      </w:r>
      <w:r w:rsidRPr="00D22814">
        <w:t>lict and, indeed, children born</w:t>
      </w:r>
      <w:r w:rsidRPr="00D22814">
        <w:t xml:space="preserve"> of such acts, including rape</w:t>
      </w:r>
      <w:r w:rsidRPr="00D22814">
        <w:t>. It is utterly wrong that women</w:t>
      </w:r>
      <w:r w:rsidRPr="00D22814">
        <w:t>,</w:t>
      </w:r>
      <w:r w:rsidRPr="00D22814">
        <w:t xml:space="preserve"> girls and</w:t>
      </w:r>
      <w:r w:rsidRPr="00D22814">
        <w:t xml:space="preserve"> men</w:t>
      </w:r>
      <w:r w:rsidRPr="00D22814">
        <w:t xml:space="preserve"> who have gone through this</w:t>
      </w:r>
      <w:r w:rsidRPr="00D22814">
        <w:t>,</w:t>
      </w:r>
      <w:r w:rsidRPr="00D22814">
        <w:t xml:space="preserve"> and</w:t>
      </w:r>
      <w:r w:rsidRPr="00D22814">
        <w:t>, indeed,</w:t>
      </w:r>
      <w:r w:rsidRPr="00D22814">
        <w:t xml:space="preserve"> children born </w:t>
      </w:r>
      <w:r w:rsidRPr="00D22814">
        <w:t xml:space="preserve">of </w:t>
      </w:r>
      <w:r w:rsidRPr="00D22814">
        <w:t xml:space="preserve">such </w:t>
      </w:r>
      <w:r w:rsidRPr="00D22814">
        <w:t>circumstances</w:t>
      </w:r>
      <w:r w:rsidRPr="00D22814">
        <w:t>,</w:t>
      </w:r>
      <w:r w:rsidRPr="00D22814">
        <w:t xml:space="preserve"> </w:t>
      </w:r>
      <w:r w:rsidRPr="00D22814">
        <w:t xml:space="preserve">not only </w:t>
      </w:r>
      <w:r w:rsidRPr="00D22814">
        <w:t>have t</w:t>
      </w:r>
      <w:r w:rsidRPr="00D22814">
        <w:t xml:space="preserve">o </w:t>
      </w:r>
      <w:r w:rsidRPr="00D22814">
        <w:t xml:space="preserve">go through the initial ordeal but then have to </w:t>
      </w:r>
      <w:r w:rsidRPr="00D22814">
        <w:t xml:space="preserve">suffer </w:t>
      </w:r>
      <w:r w:rsidRPr="00D22814">
        <w:t xml:space="preserve">the </w:t>
      </w:r>
      <w:r w:rsidRPr="00D22814">
        <w:t>stigma through rejection</w:t>
      </w:r>
      <w:r w:rsidRPr="00D22814">
        <w:t xml:space="preserve"> of communities</w:t>
      </w:r>
      <w:r w:rsidRPr="00D22814">
        <w:t>.</w:t>
      </w:r>
      <w:r w:rsidRPr="00D22814">
        <w:t xml:space="preserve"> </w:t>
      </w:r>
      <w:r w:rsidRPr="00D22814">
        <w:t>The</w:t>
      </w:r>
      <w:r w:rsidRPr="00D22814">
        <w:t xml:space="preserve"> declaration </w:t>
      </w:r>
      <w:r w:rsidRPr="00D22814">
        <w:t>makes very clear that</w:t>
      </w:r>
      <w:r w:rsidRPr="00D22814">
        <w:t xml:space="preserve"> it</w:t>
      </w:r>
      <w:r w:rsidRPr="00D22814">
        <w:t xml:space="preserve"> </w:t>
      </w:r>
      <w:r w:rsidRPr="00D22814">
        <w:t>is not a narrative</w:t>
      </w:r>
      <w:r w:rsidRPr="00D22814">
        <w:t xml:space="preserve"> of </w:t>
      </w:r>
      <w:r w:rsidRPr="00D22814">
        <w:t>Government</w:t>
      </w:r>
      <w:r w:rsidRPr="00D22814">
        <w:t>. It is faith and belief leaders coming forward in c</w:t>
      </w:r>
      <w:r w:rsidRPr="00D22814">
        <w:t>ondemning that and saying that w</w:t>
      </w:r>
      <w:r w:rsidRPr="00D22814">
        <w:t xml:space="preserve">hat is required </w:t>
      </w:r>
      <w:r w:rsidRPr="00D22814">
        <w:t xml:space="preserve">are </w:t>
      </w:r>
      <w:r w:rsidRPr="00D22814">
        <w:t>compassion and support</w:t>
      </w:r>
      <w:r w:rsidRPr="00D22814">
        <w:t>, not stigma</w:t>
      </w:r>
      <w:r w:rsidRPr="00D22814">
        <w:t>.</w:t>
      </w:r>
      <w:r w:rsidRPr="00D22814">
        <w:t xml:space="preserve"> I hope we will focus on that a bit later on.</w:t>
      </w:r>
    </w:p>
    <w:p w:rsidR="007729B1" w:rsidRPr="00D22814" w:rsidP="00B40F95">
      <w:pPr>
        <w:pStyle w:val="Answer"/>
      </w:pPr>
      <w:r w:rsidRPr="00D22814">
        <w:t xml:space="preserve">We also work through the UN. We have been key in the current investigative reporting and the group set up by the UN in Iraq, for example. The UK was instrumental in the resolution that was passed, which set up that particular commission. Indeed, we have a </w:t>
      </w:r>
      <w:r w:rsidRPr="00D22814">
        <w:t xml:space="preserve">UK QC who leads the investigative </w:t>
      </w:r>
      <w:r w:rsidRPr="00D22814">
        <w:t>team</w:t>
      </w:r>
      <w:r w:rsidRPr="00D22814">
        <w:t xml:space="preserve"> on the ground in Iraq and we have been very strong on the lobbying of that.</w:t>
      </w:r>
    </w:p>
    <w:p w:rsidR="00B40F95" w:rsidRPr="00D22814" w:rsidP="00B40F95">
      <w:pPr>
        <w:pStyle w:val="Answer"/>
      </w:pPr>
      <w:r w:rsidRPr="00D22814">
        <w:t xml:space="preserve">Finally, we look to other opportunities, </w:t>
      </w:r>
      <w:r w:rsidRPr="00D22814">
        <w:t xml:space="preserve">whether through our </w:t>
      </w:r>
      <w:r w:rsidRPr="00D22814">
        <w:t xml:space="preserve">working </w:t>
      </w:r>
      <w:r w:rsidRPr="00D22814">
        <w:t xml:space="preserve">with </w:t>
      </w:r>
      <w:r w:rsidRPr="00D22814">
        <w:t>G8</w:t>
      </w:r>
      <w:r w:rsidRPr="00D22814">
        <w:t xml:space="preserve"> and</w:t>
      </w:r>
      <w:r w:rsidRPr="00D22814">
        <w:t xml:space="preserve"> G7</w:t>
      </w:r>
      <w:r w:rsidRPr="00D22814">
        <w:t xml:space="preserve"> </w:t>
      </w:r>
      <w:r w:rsidRPr="00D22814">
        <w:t xml:space="preserve">Foreign Ministers </w:t>
      </w:r>
      <w:r w:rsidRPr="00D22814">
        <w:t>or through the</w:t>
      </w:r>
      <w:r w:rsidRPr="00D22814">
        <w:t xml:space="preserve"> Commonwealth</w:t>
      </w:r>
      <w:r w:rsidRPr="00D22814">
        <w:t xml:space="preserve">, to ensure </w:t>
      </w:r>
      <w:r w:rsidRPr="00D22814">
        <w:t>that this agenda remains at the forefront of other countries.</w:t>
      </w:r>
      <w:r w:rsidRPr="00D22814">
        <w:t xml:space="preserve"> </w:t>
      </w:r>
      <w:r w:rsidRPr="00D22814">
        <w:t xml:space="preserve">Reflecting </w:t>
      </w:r>
      <w:r w:rsidRPr="00D22814">
        <w:t>that,</w:t>
      </w:r>
      <w:r w:rsidRPr="00D22814">
        <w:t xml:space="preserve"> </w:t>
      </w:r>
      <w:r w:rsidRPr="00D22814">
        <w:t>i</w:t>
      </w:r>
      <w:r w:rsidRPr="00D22814">
        <w:t xml:space="preserve">n the UN, </w:t>
      </w:r>
      <w:r w:rsidRPr="00D22814">
        <w:t xml:space="preserve">we had </w:t>
      </w:r>
      <w:r w:rsidRPr="00D22814">
        <w:t>156 member states</w:t>
      </w:r>
      <w:r w:rsidRPr="00D22814">
        <w:t xml:space="preserve"> endorse</w:t>
      </w:r>
      <w:r w:rsidRPr="00D22814">
        <w:t xml:space="preserve"> the</w:t>
      </w:r>
      <w:r w:rsidRPr="00D22814">
        <w:t xml:space="preserve"> UK-launched commitment to end sexual violence back in 2013</w:t>
      </w:r>
      <w:r w:rsidRPr="00D22814">
        <w:t>, which pr</w:t>
      </w:r>
      <w:r w:rsidRPr="00D22814">
        <w:t>e</w:t>
      </w:r>
      <w:r w:rsidRPr="00D22814">
        <w:t>ceded the global summit</w:t>
      </w:r>
      <w:r w:rsidRPr="00D22814">
        <w:t>.</w:t>
      </w:r>
      <w:r w:rsidRPr="00D22814">
        <w:t xml:space="preserve"> </w:t>
      </w:r>
      <w:r w:rsidRPr="00D22814">
        <w:t xml:space="preserve">The </w:t>
      </w:r>
      <w:r w:rsidRPr="00D22814">
        <w:t xml:space="preserve">film festival, which </w:t>
      </w:r>
      <w:r w:rsidRPr="00D22814">
        <w:t xml:space="preserve">was held a couple of years ago in 2018, </w:t>
      </w:r>
      <w:r w:rsidRPr="00D22814">
        <w:t>keeps the issue at the forefront of people’s minds.</w:t>
      </w:r>
    </w:p>
    <w:p w:rsidR="009058E6" w:rsidRPr="00D22814" w:rsidP="00591BCA">
      <w:pPr>
        <w:pStyle w:val="Question"/>
        <w:numPr>
          <w:ilvl w:val="0"/>
          <w:numId w:val="0"/>
        </w:numPr>
        <w:ind w:left="794"/>
      </w:pPr>
      <w:sdt>
        <w:sdtPr>
          <w:alias w:val="Member"/>
          <w:tag w:val="&lt;Member mnisId='4267' dodsId='101347'&gt;"/>
          <w:id w:val="2061514308"/>
          <w:placeholder>
            <w:docPart w:val="DefaultPlaceholder_1082065158"/>
          </w:placeholder>
          <w:richText/>
        </w:sdtPr>
        <w:sdtContent>
          <w:r w:rsidRPr="00D22814">
            <w:rPr>
              <w:b/>
            </w:rPr>
            <w:t>Chair:</w:t>
          </w:r>
        </w:sdtContent>
      </w:sdt>
      <w:r w:rsidRPr="00D22814">
        <w:t xml:space="preserve"> Thank you for that summary. </w:t>
      </w:r>
      <w:r w:rsidRPr="00D22814">
        <w:t xml:space="preserve">We really appreciate the commitment that you are personally taking in this role. </w:t>
      </w:r>
      <w:r w:rsidRPr="00D22814">
        <w:t xml:space="preserve">We </w:t>
      </w:r>
      <w:r w:rsidRPr="00D22814">
        <w:t xml:space="preserve">can now dig down into </w:t>
      </w:r>
      <w:r w:rsidRPr="00D22814">
        <w:t xml:space="preserve">the detail and look at what the </w:t>
      </w:r>
      <w:r w:rsidRPr="00D22814">
        <w:t>commitments are going forward.</w:t>
      </w:r>
    </w:p>
    <w:p w:rsidR="009058E6" w:rsidRPr="00D22814" w:rsidP="009058E6">
      <w:pPr>
        <w:pStyle w:val="Question"/>
      </w:pPr>
      <w:sdt>
        <w:sdtPr>
          <w:alias w:val="Member"/>
          <w:tag w:val="&lt;Member mnisId='4515' dodsId='134269'&gt;"/>
          <w:id w:val="666287782"/>
          <w:placeholder>
            <w:docPart w:val="DefaultPlaceholder_1082065158"/>
          </w:placeholder>
          <w:richText/>
        </w:sdtPr>
        <w:sdtContent>
          <w:r w:rsidRPr="00D22814">
            <w:rPr>
              <w:b/>
            </w:rPr>
            <w:t>Kate Osamor:</w:t>
          </w:r>
        </w:sdtContent>
      </w:sdt>
      <w:r w:rsidRPr="00D22814">
        <w:t xml:space="preserve"> Welcome, Lord Ahmad. I hope you are well. I just want to kick off and ask this question</w:t>
      </w:r>
      <w:r w:rsidRPr="00D22814">
        <w:t>.</w:t>
      </w:r>
      <w:r w:rsidRPr="00D22814">
        <w:t xml:space="preserve"> </w:t>
      </w:r>
      <w:r w:rsidRPr="00D22814">
        <w:t xml:space="preserve">The </w:t>
      </w:r>
      <w:r w:rsidRPr="00D22814">
        <w:t xml:space="preserve">Government said </w:t>
      </w:r>
      <w:r w:rsidRPr="00D22814">
        <w:t xml:space="preserve">in response to ICAI’s review </w:t>
      </w:r>
      <w:r w:rsidRPr="00D22814">
        <w:t>that PSVI remains a top priority. Why th</w:t>
      </w:r>
      <w:r w:rsidRPr="00D22814">
        <w:t>en has funding and staffing for the initiative dramatically decreased since 2014?</w:t>
      </w:r>
    </w:p>
    <w:p w:rsidR="007932E8" w:rsidRPr="00D22814" w:rsidP="009058E6">
      <w:pPr>
        <w:pStyle w:val="Answer"/>
      </w:pPr>
      <w:sdt>
        <w:sdtPr>
          <w:alias w:val="Witness"/>
          <w:id w:val="1108477670"/>
          <w:placeholder>
            <w:docPart w:val="DefaultPlaceholder_1082065158"/>
          </w:placeholder>
          <w:richText/>
        </w:sdtPr>
        <w:sdtContent>
          <w:r w:rsidRPr="00D22814">
            <w:rPr>
              <w:b/>
              <w:i/>
            </w:rPr>
            <w:t>Lord Ahmad of Wimbledon:</w:t>
          </w:r>
        </w:sdtContent>
      </w:sdt>
      <w:r w:rsidRPr="00D22814">
        <w:t xml:space="preserve"> </w:t>
      </w:r>
      <w:r w:rsidRPr="00D22814">
        <w:t xml:space="preserve">On </w:t>
      </w:r>
      <w:r w:rsidRPr="00D22814">
        <w:t>the issue of 2014, as many will recognise, when you organise international events, you resource upwards. I am Minister for the Commonwealth, and</w:t>
      </w:r>
      <w:r w:rsidRPr="00D22814">
        <w:t xml:space="preserve"> the same happened with the </w:t>
      </w:r>
      <w:r w:rsidRPr="00D22814">
        <w:t>Commonwealth team. We did the media</w:t>
      </w:r>
      <w:r w:rsidRPr="00D22814">
        <w:t xml:space="preserve"> </w:t>
      </w:r>
      <w:r w:rsidRPr="00D22814">
        <w:t xml:space="preserve">freedom conference last year. </w:t>
      </w:r>
      <w:r w:rsidRPr="00D22814">
        <w:t>Again, t</w:t>
      </w:r>
      <w:r w:rsidRPr="00D22814">
        <w:t>he team</w:t>
      </w:r>
      <w:r w:rsidRPr="00D22814">
        <w:t xml:space="preserve">, </w:t>
      </w:r>
      <w:r w:rsidRPr="00D22814">
        <w:t xml:space="preserve">in </w:t>
      </w:r>
      <w:r w:rsidRPr="00D22814">
        <w:t>its core,</w:t>
      </w:r>
      <w:r w:rsidRPr="00D22814">
        <w:t xml:space="preserve"> is smaller than it was</w:t>
      </w:r>
      <w:r w:rsidRPr="00D22814">
        <w:t xml:space="preserve"> when we did the conference</w:t>
      </w:r>
      <w:r w:rsidRPr="00D22814">
        <w:t>. When you look at staffing levels since the conference, there were five core staff</w:t>
      </w:r>
      <w:r w:rsidRPr="00D22814">
        <w:t xml:space="preserve"> at the conference and we then surged the staff</w:t>
      </w:r>
      <w:r w:rsidRPr="00D22814">
        <w:t xml:space="preserve"> to deliver the conference</w:t>
      </w:r>
      <w:r w:rsidRPr="00D22814">
        <w:t>, so it went up</w:t>
      </w:r>
      <w:r w:rsidRPr="00D22814">
        <w:t xml:space="preserve"> by another 29</w:t>
      </w:r>
      <w:r w:rsidRPr="00D22814">
        <w:t>. After the conference, we c</w:t>
      </w:r>
      <w:r w:rsidRPr="00D22814">
        <w:t>ame back to a core team of five, and that has continued consistently.</w:t>
      </w:r>
      <w:r w:rsidRPr="00D22814">
        <w:t xml:space="preserve"> </w:t>
      </w:r>
      <w:r w:rsidRPr="00D22814">
        <w:t>W</w:t>
      </w:r>
      <w:r w:rsidRPr="00D22814">
        <w:t xml:space="preserve">e have a resourcing level of four </w:t>
      </w:r>
      <w:r w:rsidRPr="00D22814">
        <w:t xml:space="preserve">people in the </w:t>
      </w:r>
      <w:r w:rsidRPr="00D22814">
        <w:t>team</w:t>
      </w:r>
      <w:r w:rsidRPr="00D22814">
        <w:t xml:space="preserve"> in</w:t>
      </w:r>
      <w:r w:rsidRPr="00D22814">
        <w:t xml:space="preserve"> the current year.</w:t>
      </w:r>
    </w:p>
    <w:p w:rsidR="00506564" w:rsidRPr="00D22814" w:rsidP="009058E6">
      <w:pPr>
        <w:pStyle w:val="Answer"/>
      </w:pPr>
      <w:r w:rsidRPr="00D22814">
        <w:t xml:space="preserve">To </w:t>
      </w:r>
      <w:r w:rsidRPr="00D22814">
        <w:t>give you a reflection</w:t>
      </w:r>
      <w:r w:rsidRPr="00D22814">
        <w:t xml:space="preserve"> in terms of people,</w:t>
      </w:r>
      <w:r w:rsidRPr="00D22814">
        <w:t xml:space="preserve"> last year I spent 18 months in the planning of the next conference</w:t>
      </w:r>
      <w:r w:rsidRPr="00D22814">
        <w:t>, which was due</w:t>
      </w:r>
      <w:r w:rsidRPr="00D22814">
        <w:t xml:space="preserve"> in 2019. We </w:t>
      </w:r>
      <w:r w:rsidRPr="00D22814">
        <w:t xml:space="preserve">again </w:t>
      </w:r>
      <w:r w:rsidRPr="00D22814">
        <w:t>surged the numbers, so we brought in another six to eight people and there would have been m</w:t>
      </w:r>
      <w:r w:rsidRPr="00D22814">
        <w:t xml:space="preserve">ore, </w:t>
      </w:r>
      <w:r w:rsidRPr="00D22814">
        <w:t xml:space="preserve">had we had to deliver the conference, but that </w:t>
      </w:r>
      <w:r w:rsidRPr="00D22814">
        <w:t xml:space="preserve">had to be postponed. </w:t>
      </w:r>
      <w:r w:rsidRPr="00D22814">
        <w:t>It was a hard decision for me</w:t>
      </w:r>
      <w:r w:rsidRPr="00D22814">
        <w:t xml:space="preserve"> because </w:t>
      </w:r>
      <w:r w:rsidRPr="00D22814">
        <w:t xml:space="preserve">the general election </w:t>
      </w:r>
      <w:r w:rsidRPr="00D22814">
        <w:t xml:space="preserve">was called </w:t>
      </w:r>
      <w:r w:rsidRPr="00D22814">
        <w:t xml:space="preserve">and I did not think it was right to hold it during the middle of an election campaign. </w:t>
      </w:r>
      <w:r w:rsidRPr="00D22814">
        <w:t xml:space="preserve">Our </w:t>
      </w:r>
      <w:r w:rsidRPr="00D22814">
        <w:t>plans to hold the conf</w:t>
      </w:r>
      <w:r w:rsidRPr="00D22814">
        <w:t xml:space="preserve">erence earlier this year, </w:t>
      </w:r>
      <w:r w:rsidRPr="00D22814">
        <w:t xml:space="preserve">of course, </w:t>
      </w:r>
      <w:r w:rsidRPr="00D22814">
        <w:t>like many things, were impacted by the Covid pandemic</w:t>
      </w:r>
      <w:r w:rsidRPr="00D22814">
        <w:t xml:space="preserve"> and we had to postpone. </w:t>
      </w:r>
      <w:r w:rsidRPr="00D22814">
        <w:t xml:space="preserve">I am hoping that we will be able to deliver </w:t>
      </w:r>
      <w:r w:rsidRPr="00D22814">
        <w:t>on the</w:t>
      </w:r>
      <w:r w:rsidRPr="00D22814">
        <w:t xml:space="preserve"> ambition </w:t>
      </w:r>
      <w:r w:rsidRPr="00D22814">
        <w:t xml:space="preserve">for </w:t>
      </w:r>
      <w:r w:rsidRPr="00D22814">
        <w:t>that international conference in 2022</w:t>
      </w:r>
      <w:r w:rsidRPr="00D22814">
        <w:t>.</w:t>
      </w:r>
      <w:r w:rsidRPr="00D22814">
        <w:t xml:space="preserve"> </w:t>
      </w:r>
      <w:r w:rsidRPr="00D22814">
        <w:t xml:space="preserve">2021 is getting highly </w:t>
      </w:r>
      <w:r w:rsidRPr="00D22814">
        <w:t>congested because of COP and other conferences.</w:t>
      </w:r>
    </w:p>
    <w:p w:rsidR="009058E6" w:rsidRPr="00D22814" w:rsidP="009058E6">
      <w:pPr>
        <w:pStyle w:val="Answer"/>
      </w:pPr>
      <w:r w:rsidRPr="00D22814">
        <w:t>In terms of funding, you are quite right that there was a higher level of funding</w:t>
      </w:r>
      <w:r w:rsidRPr="00D22814">
        <w:t xml:space="preserve">, </w:t>
      </w:r>
      <w:r w:rsidRPr="00D22814">
        <w:t>circa £20 million</w:t>
      </w:r>
      <w:r w:rsidRPr="00D22814">
        <w:t xml:space="preserve">, </w:t>
      </w:r>
      <w:r w:rsidRPr="00D22814">
        <w:t>in</w:t>
      </w:r>
      <w:r w:rsidRPr="00D22814">
        <w:t xml:space="preserve"> 2014</w:t>
      </w:r>
      <w:r w:rsidRPr="00D22814">
        <w:t>.</w:t>
      </w:r>
      <w:r w:rsidRPr="00D22814">
        <w:t xml:space="preserve"> </w:t>
      </w:r>
      <w:r w:rsidRPr="00D22814">
        <w:t>Again</w:t>
      </w:r>
      <w:r w:rsidRPr="00D22814">
        <w:t>,</w:t>
      </w:r>
      <w:r w:rsidRPr="00D22814">
        <w:t xml:space="preserve"> </w:t>
      </w:r>
      <w:r w:rsidRPr="00D22814">
        <w:t xml:space="preserve">we have seen </w:t>
      </w:r>
      <w:r w:rsidRPr="00D22814">
        <w:t xml:space="preserve">a consistent level of funding over </w:t>
      </w:r>
      <w:r w:rsidRPr="00D22814">
        <w:t>the period</w:t>
      </w:r>
      <w:r w:rsidRPr="00D22814">
        <w:t xml:space="preserve">. </w:t>
      </w:r>
      <w:r w:rsidRPr="00D22814">
        <w:t>For example, to compare certai</w:t>
      </w:r>
      <w:r w:rsidRPr="00D22814">
        <w:t>n years, i</w:t>
      </w:r>
      <w:r w:rsidRPr="00D22814">
        <w:t xml:space="preserve">n </w:t>
      </w:r>
      <w:r w:rsidRPr="00D22814">
        <w:t>20</w:t>
      </w:r>
      <w:r w:rsidRPr="00D22814">
        <w:t>17-18</w:t>
      </w:r>
      <w:r w:rsidRPr="00D22814">
        <w:t>, it was about £2.7 million</w:t>
      </w:r>
      <w:r w:rsidRPr="00D22814">
        <w:t>;</w:t>
      </w:r>
      <w:r w:rsidRPr="00D22814">
        <w:t xml:space="preserve"> </w:t>
      </w:r>
      <w:r w:rsidRPr="00D22814">
        <w:t>i</w:t>
      </w:r>
      <w:r w:rsidRPr="00D22814">
        <w:t>n the current year</w:t>
      </w:r>
      <w:r w:rsidRPr="00D22814">
        <w:t>,</w:t>
      </w:r>
      <w:r w:rsidRPr="00D22814">
        <w:t xml:space="preserve"> it is £2.8 million.</w:t>
      </w:r>
      <w:r w:rsidRPr="00D22814">
        <w:t xml:space="preserve"> That has been consistent with the programmes we have been running.</w:t>
      </w:r>
      <w:r w:rsidRPr="00D22814">
        <w:t xml:space="preserve"> Where we have seen a surge in spending</w:t>
      </w:r>
      <w:r w:rsidRPr="00D22814">
        <w:t>, it</w:t>
      </w:r>
      <w:r w:rsidRPr="00D22814">
        <w:t xml:space="preserve"> has been where we have led on </w:t>
      </w:r>
      <w:r w:rsidRPr="00D22814">
        <w:t xml:space="preserve">international </w:t>
      </w:r>
      <w:r w:rsidRPr="00D22814">
        <w:t>conference</w:t>
      </w:r>
      <w:r w:rsidRPr="00D22814">
        <w:t xml:space="preserve">s, </w:t>
      </w:r>
      <w:r w:rsidRPr="00D22814">
        <w:t>in terms of personnel and money spent in</w:t>
      </w:r>
      <w:r w:rsidRPr="00D22814">
        <w:t xml:space="preserve"> the</w:t>
      </w:r>
      <w:r w:rsidRPr="00D22814">
        <w:t xml:space="preserve"> </w:t>
      </w:r>
      <w:r w:rsidRPr="00D22814">
        <w:t>budget, which is reflective of the fact that,</w:t>
      </w:r>
      <w:r w:rsidRPr="00D22814">
        <w:t xml:space="preserve"> </w:t>
      </w:r>
      <w:r w:rsidRPr="00D22814">
        <w:t>a</w:t>
      </w:r>
      <w:r w:rsidRPr="00D22814">
        <w:t xml:space="preserve">t the moment, there is no conference planned but we </w:t>
      </w:r>
      <w:r w:rsidRPr="00D22814">
        <w:t xml:space="preserve">retain and </w:t>
      </w:r>
      <w:r w:rsidRPr="00D22814">
        <w:t xml:space="preserve">sustain </w:t>
      </w:r>
      <w:r w:rsidRPr="00D22814">
        <w:t xml:space="preserve">more or less </w:t>
      </w:r>
      <w:r w:rsidRPr="00D22814">
        <w:t>the core team</w:t>
      </w:r>
      <w:r w:rsidRPr="00D22814">
        <w:t xml:space="preserve"> that was there when this initiative was first launched</w:t>
      </w:r>
      <w:r w:rsidRPr="00D22814">
        <w:t>.</w:t>
      </w:r>
    </w:p>
    <w:p w:rsidR="009058E6" w:rsidRPr="00D22814" w:rsidP="009058E6">
      <w:pPr>
        <w:pStyle w:val="Question"/>
      </w:pPr>
      <w:sdt>
        <w:sdtPr>
          <w:alias w:val="Member"/>
          <w:tag w:val="&lt;Member mnisId='4515' dodsId='134269'&gt;"/>
          <w:id w:val="-1822261869"/>
          <w:placeholder>
            <w:docPart w:val="DefaultPlaceholder_1082065158"/>
          </w:placeholder>
          <w:richText/>
        </w:sdtPr>
        <w:sdtContent>
          <w:r w:rsidRPr="00D22814">
            <w:rPr>
              <w:b/>
            </w:rPr>
            <w:t>Kate Osamo</w:t>
          </w:r>
          <w:r w:rsidRPr="00D22814">
            <w:rPr>
              <w:b/>
            </w:rPr>
            <w:t>r:</w:t>
          </w:r>
        </w:sdtContent>
      </w:sdt>
      <w:r w:rsidRPr="00D22814">
        <w:t xml:space="preserve"> Thank you for your answer</w:t>
      </w:r>
      <w:r w:rsidRPr="00D22814">
        <w:t>,</w:t>
      </w:r>
      <w:r w:rsidRPr="00D22814">
        <w:t xml:space="preserve"> but </w:t>
      </w:r>
      <w:r w:rsidRPr="00D22814">
        <w:t xml:space="preserve">our evidence suggests that, since Lord Hague left the role as </w:t>
      </w:r>
      <w:r w:rsidRPr="00D22814">
        <w:t>Foreign Secretary</w:t>
      </w:r>
      <w:r w:rsidRPr="00D22814">
        <w:t xml:space="preserve">, </w:t>
      </w:r>
      <w:r w:rsidRPr="00D22814">
        <w:t xml:space="preserve">PSVI has lost its way, being regarded as his priority </w:t>
      </w:r>
      <w:r w:rsidRPr="00D22814">
        <w:t xml:space="preserve">rather </w:t>
      </w:r>
      <w:r w:rsidRPr="00D22814">
        <w:t xml:space="preserve">than a UK priority. Plainly, </w:t>
      </w:r>
      <w:r w:rsidRPr="00D22814">
        <w:t>C</w:t>
      </w:r>
      <w:r w:rsidRPr="00D22814">
        <w:t>abinet</w:t>
      </w:r>
      <w:r w:rsidRPr="00D22814">
        <w:t>-</w:t>
      </w:r>
      <w:r w:rsidRPr="00D22814">
        <w:t>level backing for any initiative has huge</w:t>
      </w:r>
      <w:r w:rsidRPr="00D22814">
        <w:t xml:space="preserve"> advantages. Do you agree that PSVI is now one of many rather than first </w:t>
      </w:r>
      <w:r w:rsidRPr="00D22814">
        <w:t>among</w:t>
      </w:r>
      <w:r w:rsidRPr="00D22814">
        <w:t xml:space="preserve"> equals?</w:t>
      </w:r>
    </w:p>
    <w:p w:rsidR="00BA42AE" w:rsidRPr="00D22814" w:rsidP="009058E6">
      <w:pPr>
        <w:pStyle w:val="Answer"/>
      </w:pPr>
      <w:sdt>
        <w:sdtPr>
          <w:alias w:val="Witness"/>
          <w:id w:val="357470938"/>
          <w:placeholder>
            <w:docPart w:val="DefaultPlaceholder_1082065158"/>
          </w:placeholder>
          <w:richText/>
        </w:sdtPr>
        <w:sdtContent>
          <w:r w:rsidRPr="00D22814">
            <w:rPr>
              <w:b/>
              <w:i/>
            </w:rPr>
            <w:t>Lord Ahmad of Wimbledon:</w:t>
          </w:r>
        </w:sdtContent>
      </w:sdt>
      <w:r w:rsidRPr="00D22814">
        <w:t xml:space="preserve"> </w:t>
      </w:r>
      <w:r w:rsidRPr="00D22814">
        <w:t xml:space="preserve">It is an interesting description. I am </w:t>
      </w:r>
      <w:r w:rsidRPr="00D22814">
        <w:t>inclined</w:t>
      </w:r>
      <w:r w:rsidRPr="00D22814">
        <w:t xml:space="preserve"> to think of books and films now when you</w:t>
      </w:r>
      <w:r w:rsidRPr="00D22814">
        <w:t xml:space="preserve"> use th</w:t>
      </w:r>
      <w:r w:rsidRPr="00D22814">
        <w:t>at</w:t>
      </w:r>
      <w:r w:rsidRPr="00D22814">
        <w:t xml:space="preserve"> second term. </w:t>
      </w:r>
      <w:r w:rsidRPr="00D22814">
        <w:t xml:space="preserve">Within </w:t>
      </w:r>
      <w:r w:rsidRPr="00D22814">
        <w:t xml:space="preserve">my role, I am not </w:t>
      </w:r>
      <w:r w:rsidRPr="00D22814">
        <w:t>just Minister of State with responsibility for</w:t>
      </w:r>
      <w:r w:rsidRPr="00D22814">
        <w:t xml:space="preserve"> it;</w:t>
      </w:r>
      <w:r w:rsidRPr="00D22814">
        <w:t xml:space="preserve"> I am </w:t>
      </w:r>
      <w:r w:rsidRPr="00D22814">
        <w:t xml:space="preserve">the Prime Minister’s </w:t>
      </w:r>
      <w:r w:rsidRPr="00D22814">
        <w:t>special representative</w:t>
      </w:r>
      <w:r w:rsidRPr="00D22814">
        <w:t xml:space="preserve">. </w:t>
      </w:r>
      <w:r w:rsidRPr="00D22814">
        <w:t xml:space="preserve">That was the role that William had. </w:t>
      </w:r>
      <w:r w:rsidRPr="00D22814">
        <w:t xml:space="preserve">You are quite right </w:t>
      </w:r>
      <w:r w:rsidRPr="00D22814">
        <w:t xml:space="preserve">that </w:t>
      </w:r>
      <w:r w:rsidRPr="00D22814">
        <w:t xml:space="preserve">he was </w:t>
      </w:r>
      <w:r w:rsidRPr="00D22814">
        <w:t>Foreign Secretary</w:t>
      </w:r>
      <w:r w:rsidRPr="00D22814">
        <w:t xml:space="preserve">. I am not the </w:t>
      </w:r>
      <w:r w:rsidRPr="00D22814">
        <w:t>Foreign Secretary</w:t>
      </w:r>
      <w:r w:rsidRPr="00D22814">
        <w:t>; I am Minister of State.</w:t>
      </w:r>
      <w:r w:rsidRPr="00D22814">
        <w:t xml:space="preserve"> At the same </w:t>
      </w:r>
      <w:r w:rsidRPr="00D22814">
        <w:t xml:space="preserve">time, I would not be doing this role without the Prime Minister’s endorsement because I am his </w:t>
      </w:r>
      <w:r w:rsidRPr="00D22814">
        <w:t>special representative</w:t>
      </w:r>
      <w:r w:rsidRPr="00D22814">
        <w:t xml:space="preserve">. </w:t>
      </w:r>
      <w:r w:rsidRPr="00D22814">
        <w:t>All tribute to Lord Hague on the launch of the initiative,</w:t>
      </w:r>
      <w:r w:rsidRPr="00D22814">
        <w:t xml:space="preserve"> and</w:t>
      </w:r>
      <w:r w:rsidRPr="00D22814">
        <w:t xml:space="preserve"> t</w:t>
      </w:r>
      <w:r w:rsidRPr="00D22814">
        <w:t>here are now senior Cabinet members who are advocates for this</w:t>
      </w:r>
      <w:r w:rsidRPr="00D22814">
        <w:t>,</w:t>
      </w:r>
      <w:r w:rsidRPr="00D22814">
        <w:t xml:space="preserve"> not least</w:t>
      </w:r>
      <w:r w:rsidRPr="00D22814">
        <w:t xml:space="preserve"> </w:t>
      </w:r>
      <w:r w:rsidRPr="00D22814">
        <w:t>the current Foreign, Commonwealth</w:t>
      </w:r>
      <w:r w:rsidRPr="00D22814">
        <w:t xml:space="preserve"> and</w:t>
      </w:r>
      <w:r w:rsidRPr="00D22814">
        <w:t xml:space="preserve"> Development Secretary and First Secretary of State, Dominic Raab.</w:t>
      </w:r>
    </w:p>
    <w:p w:rsidR="004F0CD3" w:rsidRPr="00D22814" w:rsidP="009058E6">
      <w:pPr>
        <w:pStyle w:val="Answer"/>
      </w:pPr>
      <w:r w:rsidRPr="00D22814">
        <w:t>I remember, when I was first appointed</w:t>
      </w:r>
      <w:r w:rsidRPr="00D22814">
        <w:t xml:space="preserve"> Minister of State at the Foreign Office</w:t>
      </w:r>
      <w:r w:rsidRPr="00D22814">
        <w:t xml:space="preserve">, the current </w:t>
      </w:r>
      <w:r w:rsidRPr="00D22814">
        <w:t>P</w:t>
      </w:r>
      <w:r w:rsidRPr="00D22814">
        <w:t xml:space="preserve">rime </w:t>
      </w:r>
      <w:r w:rsidRPr="00D22814">
        <w:t>M</w:t>
      </w:r>
      <w:r w:rsidRPr="00D22814">
        <w:t xml:space="preserve">inister was the </w:t>
      </w:r>
      <w:r w:rsidRPr="00D22814">
        <w:t>Foreign Secretary</w:t>
      </w:r>
      <w:r w:rsidRPr="00D22814">
        <w:t>.</w:t>
      </w:r>
      <w:r w:rsidRPr="00D22814">
        <w:t xml:space="preserve"> </w:t>
      </w:r>
      <w:r w:rsidRPr="00D22814">
        <w:t xml:space="preserve">He </w:t>
      </w:r>
      <w:r w:rsidRPr="00D22814">
        <w:t xml:space="preserve">continued </w:t>
      </w:r>
      <w:r w:rsidRPr="00D22814">
        <w:t>to n</w:t>
      </w:r>
      <w:r w:rsidRPr="00D22814">
        <w:t>ot only sustain the initiative but also green-light</w:t>
      </w:r>
      <w:r w:rsidRPr="00D22814">
        <w:t>ed</w:t>
      </w:r>
      <w:r w:rsidRPr="00D22814">
        <w:t xml:space="preserve"> the </w:t>
      </w:r>
      <w:r w:rsidRPr="00D22814">
        <w:t xml:space="preserve">planning for the </w:t>
      </w:r>
      <w:r w:rsidRPr="00D22814">
        <w:t xml:space="preserve">next conference. </w:t>
      </w:r>
      <w:r w:rsidRPr="00D22814">
        <w:t xml:space="preserve">He is now Prime Minister and, in him, we have someone who knows the initiative well, as well as his core team at </w:t>
      </w:r>
      <w:r w:rsidRPr="00D22814">
        <w:t>No. 10</w:t>
      </w:r>
      <w:r w:rsidRPr="00D22814">
        <w:t xml:space="preserve">. </w:t>
      </w:r>
      <w:r w:rsidRPr="00D22814">
        <w:t xml:space="preserve">The current </w:t>
      </w:r>
      <w:r w:rsidRPr="00D22814">
        <w:t>Foreign Secretary</w:t>
      </w:r>
      <w:r w:rsidRPr="00D22814">
        <w:t>,</w:t>
      </w:r>
      <w:r w:rsidRPr="00D22814">
        <w:t xml:space="preserve"> and Jeremy H</w:t>
      </w:r>
      <w:r w:rsidRPr="00D22814">
        <w:t xml:space="preserve">unt, the previous </w:t>
      </w:r>
      <w:r w:rsidRPr="00D22814">
        <w:t>Foreign Secretary</w:t>
      </w:r>
      <w:r w:rsidRPr="00D22814">
        <w:t xml:space="preserve">, </w:t>
      </w:r>
      <w:r w:rsidRPr="00D22814">
        <w:t xml:space="preserve">to </w:t>
      </w:r>
      <w:r w:rsidRPr="00D22814">
        <w:t>who</w:t>
      </w:r>
      <w:r w:rsidRPr="00D22814">
        <w:t>m</w:t>
      </w:r>
      <w:r w:rsidRPr="00D22814">
        <w:t xml:space="preserve"> I pay tribute, sustained Cabinet-level engagement on this important issue. Had the conference gone ahead in 2019, it would have been delivered under the current </w:t>
      </w:r>
      <w:r w:rsidRPr="00D22814">
        <w:t>Foreign Secretary</w:t>
      </w:r>
      <w:r w:rsidRPr="00D22814">
        <w:t>.</w:t>
      </w:r>
    </w:p>
    <w:p w:rsidR="0015685E" w:rsidRPr="00D22814" w:rsidP="009058E6">
      <w:pPr>
        <w:pStyle w:val="Answer"/>
      </w:pPr>
      <w:r w:rsidRPr="00D22814">
        <w:t xml:space="preserve">In addition, before the merger </w:t>
      </w:r>
      <w:r w:rsidRPr="00D22814">
        <w:t xml:space="preserve">of the </w:t>
      </w:r>
      <w:r w:rsidRPr="00D22814">
        <w:t xml:space="preserve">Foreign, Commonwealth </w:t>
      </w:r>
      <w:r w:rsidRPr="00D22814">
        <w:t>and</w:t>
      </w:r>
      <w:r w:rsidRPr="00D22814">
        <w:t xml:space="preserve"> Development Office,</w:t>
      </w:r>
      <w:r w:rsidRPr="00D22814">
        <w:t xml:space="preserve"> </w:t>
      </w:r>
      <w:r w:rsidRPr="00D22814">
        <w:t xml:space="preserve">the </w:t>
      </w:r>
      <w:r w:rsidRPr="00D22814">
        <w:t xml:space="preserve">DFID </w:t>
      </w:r>
      <w:r w:rsidRPr="00D22814">
        <w:t>S</w:t>
      </w:r>
      <w:r w:rsidRPr="00D22814">
        <w:t>ecretary</w:t>
      </w:r>
      <w:r w:rsidRPr="00D22814">
        <w:t>,</w:t>
      </w:r>
      <w:r w:rsidRPr="00D22814">
        <w:t xml:space="preserve"> </w:t>
      </w:r>
      <w:r w:rsidRPr="00D22814">
        <w:t xml:space="preserve">and successive DFID </w:t>
      </w:r>
      <w:r w:rsidRPr="00D22814">
        <w:t xml:space="preserve">Secretaries, </w:t>
      </w:r>
      <w:r w:rsidRPr="00D22814">
        <w:t xml:space="preserve">prioritised this in our cross-working. </w:t>
      </w:r>
      <w:r w:rsidRPr="00D22814">
        <w:t xml:space="preserve">The Defence Secretary </w:t>
      </w:r>
      <w:r w:rsidRPr="00D22814">
        <w:t xml:space="preserve">had </w:t>
      </w:r>
      <w:r w:rsidRPr="00D22814">
        <w:t xml:space="preserve">also </w:t>
      </w:r>
      <w:r w:rsidRPr="00D22814">
        <w:t>lent strong support</w:t>
      </w:r>
      <w:r w:rsidRPr="00D22814">
        <w:t>.</w:t>
      </w:r>
      <w:r w:rsidRPr="00D22814">
        <w:t xml:space="preserve"> </w:t>
      </w:r>
      <w:r w:rsidRPr="00D22814">
        <w:t>W</w:t>
      </w:r>
      <w:r w:rsidRPr="00D22814">
        <w:t xml:space="preserve">hen Mr </w:t>
      </w:r>
      <w:r w:rsidRPr="00D22814">
        <w:t>Williamson</w:t>
      </w:r>
      <w:r w:rsidRPr="00D22814">
        <w:t xml:space="preserve"> was leading the charge at the Ministry of Defence</w:t>
      </w:r>
      <w:r w:rsidRPr="00D22814">
        <w:t>,</w:t>
      </w:r>
      <w:r w:rsidRPr="00D22814">
        <w:t xml:space="preserve"> </w:t>
      </w:r>
      <w:r w:rsidRPr="00D22814">
        <w:t>i</w:t>
      </w:r>
      <w:r w:rsidRPr="00D22814">
        <w:t xml:space="preserve">t was very much a key priority for him. </w:t>
      </w:r>
      <w:r w:rsidRPr="00D22814">
        <w:t>While</w:t>
      </w:r>
      <w:r w:rsidRPr="00D22814">
        <w:t xml:space="preserve"> </w:t>
      </w:r>
      <w:r w:rsidRPr="00D22814">
        <w:t>I accept that the Prime Minister</w:t>
      </w:r>
      <w:r w:rsidRPr="00D22814">
        <w:t xml:space="preserve">’s </w:t>
      </w:r>
      <w:r w:rsidRPr="00D22814">
        <w:t xml:space="preserve">representative </w:t>
      </w:r>
      <w:r w:rsidRPr="00D22814">
        <w:t>is not a Cabinet Minister, the fact is that this role would not be possible or, indeed,</w:t>
      </w:r>
      <w:r w:rsidRPr="00D22814">
        <w:t xml:space="preserve"> </w:t>
      </w:r>
      <w:r w:rsidRPr="00D22814">
        <w:t>t</w:t>
      </w:r>
      <w:r w:rsidRPr="00D22814">
        <w:t>he title would not</w:t>
      </w:r>
      <w:r w:rsidRPr="00D22814">
        <w:t xml:space="preserve"> be reflective unless it was a priority at the highest levels of Government.</w:t>
      </w:r>
    </w:p>
    <w:p w:rsidR="009A191A" w:rsidRPr="00D22814" w:rsidP="009058E6">
      <w:pPr>
        <w:pStyle w:val="Answer"/>
      </w:pPr>
      <w:r w:rsidRPr="00D22814">
        <w:t xml:space="preserve">While the personnel have changed, I assure you of my commitment to this. </w:t>
      </w:r>
      <w:r w:rsidRPr="00D22814">
        <w:t xml:space="preserve">The fact that </w:t>
      </w:r>
      <w:r w:rsidRPr="00D22814">
        <w:t xml:space="preserve">this </w:t>
      </w:r>
      <w:r w:rsidRPr="00D22814">
        <w:t xml:space="preserve">is still sustained as a </w:t>
      </w:r>
      <w:r w:rsidRPr="00D22814">
        <w:t xml:space="preserve">Government </w:t>
      </w:r>
      <w:r w:rsidRPr="00D22814">
        <w:t>priority is a tribute to the officials who work on t</w:t>
      </w:r>
      <w:r w:rsidRPr="00D22814">
        <w:t>his initiative, as well as the importance that we attach to this</w:t>
      </w:r>
      <w:r w:rsidRPr="00D22814">
        <w:t>, both politically within the country and internationally.</w:t>
      </w:r>
      <w:r w:rsidRPr="00D22814">
        <w:t xml:space="preserve"> </w:t>
      </w:r>
      <w:r w:rsidRPr="00D22814">
        <w:t>O</w:t>
      </w:r>
      <w:r w:rsidRPr="00D22814">
        <w:t>ur advocacy</w:t>
      </w:r>
      <w:r w:rsidRPr="00D22814">
        <w:t xml:space="preserve"> in that respect has been clear in our leadership on this role.</w:t>
      </w:r>
    </w:p>
    <w:p w:rsidR="009058E6" w:rsidRPr="00D22814" w:rsidP="009058E6">
      <w:pPr>
        <w:pStyle w:val="Answer"/>
      </w:pPr>
      <w:r w:rsidRPr="00D22814">
        <w:t xml:space="preserve">ICAI has put forward </w:t>
      </w:r>
      <w:r w:rsidRPr="00D22814">
        <w:t xml:space="preserve">certain </w:t>
      </w:r>
      <w:r w:rsidRPr="00D22814">
        <w:t>practical suggestions</w:t>
      </w:r>
      <w:r w:rsidRPr="00D22814">
        <w:t>.</w:t>
      </w:r>
      <w:r w:rsidRPr="00D22814">
        <w:t xml:space="preserve"> </w:t>
      </w:r>
      <w:r w:rsidRPr="00D22814">
        <w:t>As so</w:t>
      </w:r>
      <w:r w:rsidRPr="00D22814">
        <w:t xml:space="preserve">meone who spent 20 years in business, </w:t>
      </w:r>
      <w:r w:rsidRPr="00D22814">
        <w:t>I assure you that,</w:t>
      </w:r>
      <w:r w:rsidRPr="00D22814">
        <w:t xml:space="preserve"> </w:t>
      </w:r>
      <w:r w:rsidRPr="00D22814">
        <w:t>i</w:t>
      </w:r>
      <w:r w:rsidRPr="00D22814">
        <w:t>f an independent assessor asks you to look at something, you should</w:t>
      </w:r>
      <w:r w:rsidRPr="00D22814">
        <w:t xml:space="preserve"> never rest on your laurels</w:t>
      </w:r>
      <w:r w:rsidRPr="00D22814">
        <w:t>.</w:t>
      </w:r>
      <w:r w:rsidRPr="00D22814">
        <w:t xml:space="preserve"> </w:t>
      </w:r>
      <w:r w:rsidRPr="00D22814">
        <w:t xml:space="preserve">Our </w:t>
      </w:r>
      <w:r w:rsidRPr="00D22814">
        <w:t>ambition remains to do much more in this area.</w:t>
      </w:r>
    </w:p>
    <w:p w:rsidR="009058E6" w:rsidRPr="00D22814" w:rsidP="009058E6">
      <w:pPr>
        <w:pStyle w:val="Question"/>
      </w:pPr>
      <w:sdt>
        <w:sdtPr>
          <w:alias w:val="Member"/>
          <w:tag w:val="&lt;Member mnisId='4756' dodsId=''&gt;"/>
          <w:id w:val="1954902256"/>
          <w:placeholder>
            <w:docPart w:val="DefaultPlaceholder_1082065158"/>
          </w:placeholder>
          <w:richText/>
        </w:sdtPr>
        <w:sdtContent>
          <w:r w:rsidRPr="00D22814">
            <w:rPr>
              <w:b/>
            </w:rPr>
            <w:t>Brendan Clarke-Smith:</w:t>
          </w:r>
        </w:sdtContent>
      </w:sdt>
      <w:r w:rsidRPr="00D22814">
        <w:t xml:space="preserve"> Good morning, Minister. Wha</w:t>
      </w:r>
      <w:r w:rsidRPr="00D22814">
        <w:t>t has been done since 2014 to translate the PSV</w:t>
      </w:r>
      <w:r w:rsidRPr="00D22814">
        <w:t>I</w:t>
      </w:r>
      <w:r w:rsidRPr="00D22814">
        <w:t xml:space="preserve"> global summit pledges into practical </w:t>
      </w:r>
      <w:r w:rsidRPr="00D22814">
        <w:t xml:space="preserve">and </w:t>
      </w:r>
      <w:r w:rsidRPr="00D22814">
        <w:t>measurable steps</w:t>
      </w:r>
      <w:r w:rsidRPr="00D22814">
        <w:t xml:space="preserve"> or an action plan</w:t>
      </w:r>
      <w:r w:rsidRPr="00D22814">
        <w:t>?</w:t>
      </w:r>
    </w:p>
    <w:p w:rsidR="00601124" w:rsidRPr="00D22814" w:rsidP="009058E6">
      <w:pPr>
        <w:pStyle w:val="Answer"/>
      </w:pPr>
      <w:sdt>
        <w:sdtPr>
          <w:alias w:val="Witness"/>
          <w:id w:val="1135757992"/>
          <w:placeholder>
            <w:docPart w:val="DefaultPlaceholder_1082065158"/>
          </w:placeholder>
          <w:richText/>
        </w:sdtPr>
        <w:sdtContent>
          <w:r w:rsidRPr="00D22814">
            <w:rPr>
              <w:b/>
              <w:i/>
            </w:rPr>
            <w:t>Lord Ahmad of Wimbledon:</w:t>
          </w:r>
        </w:sdtContent>
      </w:sdt>
      <w:r w:rsidRPr="00D22814">
        <w:t xml:space="preserve"> </w:t>
      </w:r>
      <w:r w:rsidRPr="00D22814">
        <w:t>Various</w:t>
      </w:r>
      <w:r w:rsidRPr="00D22814">
        <w:t xml:space="preserve"> things were </w:t>
      </w:r>
      <w:r w:rsidRPr="00D22814">
        <w:t xml:space="preserve">stated </w:t>
      </w:r>
      <w:r w:rsidRPr="00D22814">
        <w:t xml:space="preserve">at the summit. </w:t>
      </w:r>
      <w:r w:rsidRPr="00D22814">
        <w:t xml:space="preserve">To give you a summary, I alluded in my opening remarks to </w:t>
      </w:r>
      <w:r w:rsidRPr="00D22814">
        <w:t>strengthening justice for survivors of sexual violence</w:t>
      </w:r>
      <w:r w:rsidRPr="00D22814">
        <w:t xml:space="preserve">. I will not repeat </w:t>
      </w:r>
      <w:r w:rsidRPr="00D22814">
        <w:t>the steps we have taken</w:t>
      </w:r>
      <w:r w:rsidRPr="00D22814">
        <w:t xml:space="preserve">, </w:t>
      </w:r>
      <w:r w:rsidRPr="00D22814">
        <w:t>focus</w:t>
      </w:r>
      <w:r w:rsidRPr="00D22814">
        <w:t>ed</w:t>
      </w:r>
      <w:r w:rsidRPr="00D22814">
        <w:t xml:space="preserve"> on</w:t>
      </w:r>
      <w:r w:rsidRPr="00D22814">
        <w:t xml:space="preserve"> raising the bar around how evidence is collected and</w:t>
      </w:r>
      <w:r w:rsidRPr="00D22814">
        <w:t xml:space="preserve"> making sure survivors are central</w:t>
      </w:r>
      <w:r w:rsidRPr="00D22814">
        <w:t xml:space="preserve"> to our thinking and policy planning.</w:t>
      </w:r>
    </w:p>
    <w:p w:rsidR="00601124" w:rsidRPr="00D22814" w:rsidP="009058E6">
      <w:pPr>
        <w:pStyle w:val="Answer"/>
      </w:pPr>
      <w:r w:rsidRPr="00D22814">
        <w:t>We have also been inve</w:t>
      </w:r>
      <w:r w:rsidRPr="00D22814">
        <w:t xml:space="preserve">sting quite </w:t>
      </w:r>
      <w:r w:rsidRPr="00D22814">
        <w:t>heavily</w:t>
      </w:r>
      <w:r w:rsidRPr="00D22814">
        <w:t xml:space="preserve"> in training. We have had field missions that we have sent into countries. We still have a core team of 34 to 35 people who</w:t>
      </w:r>
      <w:r w:rsidRPr="00D22814">
        <w:t>m</w:t>
      </w:r>
      <w:r w:rsidRPr="00D22814">
        <w:t xml:space="preserve"> we draw on in certain countries. Again, I summarised those in my opening statement.</w:t>
      </w:r>
      <w:r w:rsidRPr="00D22814">
        <w:t xml:space="preserve"> </w:t>
      </w:r>
      <w:r w:rsidRPr="00D22814">
        <w:t>We also have a very structur</w:t>
      </w:r>
      <w:r w:rsidRPr="00D22814">
        <w:t>ed approach at the moment. I am in the process of putting in what I hope will be—and it is work</w:t>
      </w:r>
      <w:r w:rsidRPr="00D22814">
        <w:t xml:space="preserve"> </w:t>
      </w:r>
      <w:r w:rsidRPr="00D22814">
        <w:t>in</w:t>
      </w:r>
      <w:r w:rsidRPr="00D22814">
        <w:t xml:space="preserve"> </w:t>
      </w:r>
      <w:r w:rsidRPr="00D22814">
        <w:t>progress—a three-year strategy, where we will really make this part and parcel of our policy programme.</w:t>
      </w:r>
    </w:p>
    <w:p w:rsidR="00E83E95" w:rsidRPr="00D22814" w:rsidP="009058E6">
      <w:pPr>
        <w:pStyle w:val="Answer"/>
      </w:pPr>
      <w:r w:rsidRPr="00D22814">
        <w:t xml:space="preserve">There are certain live initiatives. </w:t>
      </w:r>
      <w:r w:rsidRPr="00D22814">
        <w:t>I</w:t>
      </w:r>
      <w:r w:rsidRPr="00D22814">
        <w:t xml:space="preserve"> alluded to the </w:t>
      </w:r>
      <w:r w:rsidRPr="00D22814">
        <w:t>faith declaration</w:t>
      </w:r>
      <w:r w:rsidRPr="00D22814">
        <w:t xml:space="preserve"> recently</w:t>
      </w:r>
      <w:r w:rsidRPr="00D22814">
        <w:t xml:space="preserve">. We worked </w:t>
      </w:r>
      <w:r w:rsidRPr="00D22814">
        <w:t xml:space="preserve">very closely with Nadia Murad, who is </w:t>
      </w:r>
      <w:r w:rsidRPr="00D22814">
        <w:t xml:space="preserve">a survivor of sexual violence </w:t>
      </w:r>
      <w:r w:rsidRPr="00D22814">
        <w:t xml:space="preserve">from Iraq, in the development of the draft </w:t>
      </w:r>
      <w:r w:rsidRPr="00D22814">
        <w:t xml:space="preserve">Murad </w:t>
      </w:r>
      <w:r w:rsidRPr="00D22814">
        <w:t>code</w:t>
      </w:r>
      <w:r w:rsidRPr="00D22814">
        <w:t>.</w:t>
      </w:r>
      <w:r w:rsidRPr="00D22814">
        <w:t xml:space="preserve"> </w:t>
      </w:r>
      <w:r w:rsidRPr="00D22814">
        <w:t xml:space="preserve">This </w:t>
      </w:r>
      <w:r w:rsidRPr="00D22814">
        <w:t>really raise</w:t>
      </w:r>
      <w:r w:rsidRPr="00D22814">
        <w:t>s</w:t>
      </w:r>
      <w:r w:rsidRPr="00D22814">
        <w:t xml:space="preserve"> the bar. </w:t>
      </w:r>
      <w:r w:rsidRPr="00D22814">
        <w:t xml:space="preserve">There </w:t>
      </w:r>
      <w:r w:rsidRPr="00D22814">
        <w:t>were two things that struck me</w:t>
      </w:r>
      <w:r w:rsidRPr="00D22814">
        <w:t>, on</w:t>
      </w:r>
      <w:r w:rsidRPr="00D22814">
        <w:t xml:space="preserve"> one of my </w:t>
      </w:r>
      <w:r w:rsidRPr="00D22814">
        <w:t>visit</w:t>
      </w:r>
      <w:r w:rsidRPr="00D22814">
        <w:t>s</w:t>
      </w:r>
      <w:r w:rsidRPr="00D22814">
        <w:t xml:space="preserve"> to Iraq a</w:t>
      </w:r>
      <w:r w:rsidRPr="00D22814">
        <w:t xml:space="preserve">nd </w:t>
      </w:r>
      <w:r w:rsidRPr="00D22814">
        <w:t xml:space="preserve">a visit that I made </w:t>
      </w:r>
      <w:r w:rsidRPr="00D22814">
        <w:t>to Bangladesh</w:t>
      </w:r>
      <w:r w:rsidRPr="00D22814">
        <w:t xml:space="preserve">, where I met with Rohingya </w:t>
      </w:r>
      <w:r w:rsidRPr="00D22814">
        <w:t>refugees</w:t>
      </w:r>
      <w:r w:rsidRPr="00D22814">
        <w:t xml:space="preserve">. The threshold </w:t>
      </w:r>
      <w:r w:rsidRPr="00D22814">
        <w:t xml:space="preserve">for evidence-gathering to allow for a successful prosecution </w:t>
      </w:r>
      <w:r w:rsidRPr="00D22814">
        <w:t>is very low and</w:t>
      </w:r>
      <w:r w:rsidRPr="00D22814">
        <w:t xml:space="preserve"> it</w:t>
      </w:r>
      <w:r w:rsidRPr="00D22814">
        <w:t xml:space="preserve"> </w:t>
      </w:r>
      <w:r w:rsidRPr="00D22814">
        <w:t xml:space="preserve">is </w:t>
      </w:r>
      <w:r w:rsidRPr="00D22814">
        <w:t xml:space="preserve">not consistent. </w:t>
      </w:r>
      <w:r w:rsidRPr="00D22814">
        <w:t xml:space="preserve">The </w:t>
      </w:r>
      <w:r w:rsidRPr="00D22814">
        <w:t xml:space="preserve">Murad </w:t>
      </w:r>
      <w:r w:rsidRPr="00D22814">
        <w:t xml:space="preserve">code, </w:t>
      </w:r>
      <w:r w:rsidRPr="00D22814">
        <w:t>a current live initiative</w:t>
      </w:r>
      <w:r w:rsidRPr="00D22814">
        <w:t xml:space="preserve">, </w:t>
      </w:r>
      <w:r w:rsidRPr="00D22814">
        <w:t xml:space="preserve">is intending to ensure </w:t>
      </w:r>
      <w:r w:rsidRPr="00D22814">
        <w:t xml:space="preserve">that </w:t>
      </w:r>
      <w:r w:rsidRPr="00D22814">
        <w:t xml:space="preserve">all well-meaning NGOs </w:t>
      </w:r>
      <w:r w:rsidRPr="00D22814">
        <w:t>that</w:t>
      </w:r>
      <w:r w:rsidRPr="00D22814">
        <w:t xml:space="preserve"> go in </w:t>
      </w:r>
      <w:r w:rsidRPr="00D22814">
        <w:t>to help survivors o</w:t>
      </w:r>
      <w:r w:rsidRPr="00D22814">
        <w:t>f</w:t>
      </w:r>
      <w:r w:rsidRPr="00D22814">
        <w:t xml:space="preserve"> sexual violence </w:t>
      </w:r>
      <w:r w:rsidRPr="00D22814">
        <w:t>adhere to a strict code of training and ask the pertinent questions</w:t>
      </w:r>
      <w:r w:rsidRPr="00D22814">
        <w:t xml:space="preserve"> that will eventually allow for </w:t>
      </w:r>
      <w:r w:rsidRPr="00D22814">
        <w:t>a successful prosecution.</w:t>
      </w:r>
    </w:p>
    <w:p w:rsidR="00402E47" w:rsidRPr="00D22814" w:rsidP="009058E6">
      <w:pPr>
        <w:pStyle w:val="Answer"/>
      </w:pPr>
      <w:r w:rsidRPr="00D22814">
        <w:t>We work very closely</w:t>
      </w:r>
      <w:r w:rsidRPr="00D22814">
        <w:t>, again in support of survivors,</w:t>
      </w:r>
      <w:r w:rsidRPr="00D22814">
        <w:t xml:space="preserve"> wit</w:t>
      </w:r>
      <w:r w:rsidRPr="00D22814">
        <w:t>h the likes of Denis</w:t>
      </w:r>
      <w:r w:rsidRPr="00D22814">
        <w:t xml:space="preserve"> Mukwege and,</w:t>
      </w:r>
      <w:r w:rsidRPr="00D22814">
        <w:t xml:space="preserve"> last year</w:t>
      </w:r>
      <w:r w:rsidRPr="00D22814">
        <w:t>, we</w:t>
      </w:r>
      <w:r w:rsidRPr="00D22814">
        <w:t xml:space="preserve"> gave another £1</w:t>
      </w:r>
      <w:r w:rsidRPr="00D22814">
        <w:t xml:space="preserve"> million</w:t>
      </w:r>
      <w:r w:rsidRPr="00D22814">
        <w:t xml:space="preserve"> to his </w:t>
      </w:r>
      <w:r w:rsidRPr="00D22814">
        <w:t>survivors’ fund</w:t>
      </w:r>
      <w:r w:rsidRPr="00D22814">
        <w:t>.</w:t>
      </w:r>
      <w:r>
        <w:rPr>
          <w:rStyle w:val="FootnoteReference"/>
        </w:rPr>
        <w:footnoteReference w:id="2"/>
      </w:r>
      <w:r w:rsidRPr="00D22814">
        <w:t xml:space="preserve"> Many </w:t>
      </w:r>
      <w:r w:rsidRPr="00D22814">
        <w:t xml:space="preserve">who are involved with this </w:t>
      </w:r>
      <w:r w:rsidRPr="00D22814">
        <w:t>will know that the wheel</w:t>
      </w:r>
      <w:r w:rsidRPr="00D22814">
        <w:t>s</w:t>
      </w:r>
      <w:r w:rsidRPr="00D22814">
        <w:t xml:space="preserve"> of justice are often slow, but survivors need help there and then, so we have continued to both lobby </w:t>
      </w:r>
      <w:r w:rsidRPr="00D22814">
        <w:t>and contribute to funds that help survivors slowly start rebuilding their immediate lives.</w:t>
      </w:r>
    </w:p>
    <w:p w:rsidR="00020226" w:rsidRPr="00D22814" w:rsidP="009058E6">
      <w:pPr>
        <w:pStyle w:val="Answer"/>
      </w:pPr>
      <w:r w:rsidRPr="00D22814">
        <w:t xml:space="preserve">A </w:t>
      </w:r>
      <w:r w:rsidRPr="00D22814">
        <w:t>whole range of things</w:t>
      </w:r>
      <w:r w:rsidRPr="00D22814">
        <w:t xml:space="preserve"> have been done over a number of years, as I alluded to in my summary at the start, </w:t>
      </w:r>
      <w:r w:rsidRPr="00D22814">
        <w:t>alongside</w:t>
      </w:r>
      <w:r w:rsidRPr="00D22814">
        <w:t xml:space="preserve"> </w:t>
      </w:r>
      <w:r w:rsidRPr="00D22814">
        <w:t>the practical live initiatives</w:t>
      </w:r>
      <w:r w:rsidRPr="00D22814">
        <w:t xml:space="preserve"> that we are curre</w:t>
      </w:r>
      <w:r w:rsidRPr="00D22814">
        <w:t>ntly undertaking.</w:t>
      </w:r>
      <w:r w:rsidRPr="00D22814">
        <w:t xml:space="preserve"> My own view on this is very clear</w:t>
      </w:r>
      <w:r w:rsidRPr="00D22814">
        <w:t>:</w:t>
      </w:r>
      <w:r w:rsidRPr="00D22814">
        <w:t xml:space="preserve"> we need an integrated strategy, which </w:t>
      </w:r>
      <w:r w:rsidRPr="00D22814">
        <w:t xml:space="preserve">is at the core of our work within the FCDO, </w:t>
      </w:r>
      <w:r w:rsidRPr="00D22814">
        <w:t>that</w:t>
      </w:r>
      <w:r w:rsidRPr="00D22814">
        <w:t xml:space="preserve"> </w:t>
      </w:r>
      <w:r w:rsidRPr="00D22814">
        <w:t>can deliver</w:t>
      </w:r>
      <w:r w:rsidRPr="00D22814">
        <w:t>,</w:t>
      </w:r>
      <w:r w:rsidRPr="00D22814">
        <w:t xml:space="preserve"> irrespective of </w:t>
      </w:r>
      <w:r w:rsidRPr="00D22814">
        <w:t xml:space="preserve">personnel or </w:t>
      </w:r>
      <w:r w:rsidRPr="00D22814">
        <w:t>change of personnel</w:t>
      </w:r>
      <w:r w:rsidRPr="00D22814">
        <w:t>, upon what we have set down.</w:t>
      </w:r>
      <w:r w:rsidRPr="00D22814">
        <w:t xml:space="preserve"> That</w:t>
      </w:r>
      <w:r w:rsidRPr="00D22814">
        <w:t>, to my mind,</w:t>
      </w:r>
      <w:r w:rsidRPr="00D22814">
        <w:t xml:space="preserve"> through</w:t>
      </w:r>
      <w:r w:rsidRPr="00D22814">
        <w:t xml:space="preserve"> established KPIs</w:t>
      </w:r>
      <w:r w:rsidRPr="00D22814">
        <w:t>,</w:t>
      </w:r>
      <w:r w:rsidRPr="00D22814">
        <w:t xml:space="preserve"> will allow us to assess progress</w:t>
      </w:r>
      <w:r w:rsidRPr="00D22814">
        <w:t>,</w:t>
      </w:r>
      <w:r w:rsidRPr="00D22814">
        <w:t xml:space="preserve"> </w:t>
      </w:r>
      <w:r w:rsidRPr="00D22814">
        <w:t>next time I am in front of you, on delivering specific things against targets. E</w:t>
      </w:r>
      <w:r w:rsidRPr="00D22814">
        <w:t>qually</w:t>
      </w:r>
      <w:r w:rsidRPr="00D22814">
        <w:t>,</w:t>
      </w:r>
      <w:r w:rsidRPr="00D22814">
        <w:t xml:space="preserve"> it sets in stone what we are planning to do as policy rather than having a change of personnel, which then means</w:t>
      </w:r>
      <w:r w:rsidRPr="00D22814">
        <w:t xml:space="preserve"> th</w:t>
      </w:r>
      <w:r w:rsidRPr="00D22814">
        <w:t>at we have to relook at this</w:t>
      </w:r>
      <w:r w:rsidRPr="00D22814">
        <w:t>.</w:t>
      </w:r>
    </w:p>
    <w:p w:rsidR="00563950" w:rsidRPr="00D22814" w:rsidP="009058E6">
      <w:pPr>
        <w:pStyle w:val="Answer"/>
      </w:pPr>
      <w:r w:rsidRPr="00D22814">
        <w:t>It has been a campaign for a long time</w:t>
      </w:r>
      <w:r w:rsidRPr="00D22814">
        <w:t>,</w:t>
      </w:r>
      <w:r w:rsidRPr="00D22814">
        <w:t xml:space="preserve"> in terms of raising the bar and the work we have done. We have been very successful</w:t>
      </w:r>
      <w:r w:rsidRPr="00D22814">
        <w:t>, for example,</w:t>
      </w:r>
      <w:r w:rsidRPr="00D22814">
        <w:t xml:space="preserve"> under the German presidency. </w:t>
      </w:r>
      <w:r w:rsidRPr="00D22814">
        <w:t xml:space="preserve">Last year </w:t>
      </w:r>
      <w:r w:rsidRPr="00D22814">
        <w:t>was the first time we had a UN Security Council</w:t>
      </w:r>
      <w:r w:rsidRPr="00D22814">
        <w:t>—a</w:t>
      </w:r>
      <w:r w:rsidRPr="00D22814">
        <w:t xml:space="preserve">nd I know ICAI </w:t>
      </w:r>
      <w:r w:rsidRPr="00D22814">
        <w:t>reported on</w:t>
      </w:r>
      <w:r w:rsidRPr="00D22814">
        <w:t xml:space="preserve"> this</w:t>
      </w:r>
      <w:r w:rsidRPr="00D22814">
        <w:t>—</w:t>
      </w:r>
      <w:r w:rsidRPr="00D22814">
        <w:t>where survivors were central</w:t>
      </w:r>
      <w:r w:rsidRPr="00D22814">
        <w:t xml:space="preserve"> to a UN resolution</w:t>
      </w:r>
      <w:r w:rsidRPr="00D22814">
        <w:t>.</w:t>
      </w:r>
      <w:r w:rsidRPr="00D22814">
        <w:t xml:space="preserve"> </w:t>
      </w:r>
      <w:r w:rsidRPr="00D22814">
        <w:t xml:space="preserve">That </w:t>
      </w:r>
      <w:r w:rsidRPr="00D22814">
        <w:t>was down to our lobbying.</w:t>
      </w:r>
    </w:p>
    <w:p w:rsidR="009058E6" w:rsidRPr="00D22814" w:rsidP="009058E6">
      <w:pPr>
        <w:pStyle w:val="Answer"/>
      </w:pPr>
      <w:r w:rsidRPr="00D22814">
        <w:t xml:space="preserve">I mentioned </w:t>
      </w:r>
      <w:r w:rsidRPr="00D22814">
        <w:t xml:space="preserve">earlier </w:t>
      </w:r>
      <w:r w:rsidRPr="00D22814">
        <w:t>the situation in Iraq</w:t>
      </w:r>
      <w:r w:rsidRPr="00D22814">
        <w:t xml:space="preserve"> and the current team there. I pay tribute to the Prime Minister when he was </w:t>
      </w:r>
      <w:r w:rsidRPr="00D22814">
        <w:t>Foreign Secretary</w:t>
      </w:r>
      <w:r w:rsidRPr="00D22814">
        <w:t>. He was at the forefront of establishing the resolution and seeing it through, which led to the creation</w:t>
      </w:r>
      <w:r w:rsidRPr="00D22814">
        <w:t>, in practical terms,</w:t>
      </w:r>
      <w:r w:rsidRPr="00D22814">
        <w:t xml:space="preserve"> of the te</w:t>
      </w:r>
      <w:r w:rsidRPr="00D22814">
        <w:t>a</w:t>
      </w:r>
      <w:r w:rsidRPr="00D22814">
        <w:t>m on the ground currently</w:t>
      </w:r>
      <w:r w:rsidRPr="00D22814">
        <w:t xml:space="preserve"> operating </w:t>
      </w:r>
      <w:r w:rsidRPr="00D22814">
        <w:t xml:space="preserve">under the UN mandate in </w:t>
      </w:r>
      <w:r w:rsidRPr="00D22814">
        <w:t xml:space="preserve">gathering evidence. </w:t>
      </w:r>
      <w:r w:rsidRPr="00D22814">
        <w:t xml:space="preserve">You need the evidence to allow for a successful prosecution. </w:t>
      </w:r>
      <w:r w:rsidRPr="00D22814">
        <w:t>I fully accept the premise that this has been a campaign</w:t>
      </w:r>
      <w:r w:rsidRPr="00D22814">
        <w:t>,</w:t>
      </w:r>
      <w:r w:rsidRPr="00D22814">
        <w:t xml:space="preserve"> but I am very clear that </w:t>
      </w:r>
      <w:r w:rsidRPr="00D22814">
        <w:t>it</w:t>
      </w:r>
      <w:r w:rsidRPr="00D22814">
        <w:t xml:space="preserve"> needs to be integrated into a </w:t>
      </w:r>
      <w:r w:rsidRPr="00D22814">
        <w:t xml:space="preserve">specific </w:t>
      </w:r>
      <w:r w:rsidRPr="00D22814">
        <w:t>strategy</w:t>
      </w:r>
      <w:r w:rsidRPr="00D22814">
        <w:t>, which</w:t>
      </w:r>
      <w:r w:rsidRPr="00D22814">
        <w:t xml:space="preserve"> I hope I will be able to share with you in the not-too-distant future</w:t>
      </w:r>
      <w:r w:rsidRPr="00D22814">
        <w:t>.</w:t>
      </w:r>
    </w:p>
    <w:p w:rsidR="009058E6" w:rsidRPr="00D22814" w:rsidP="009058E6">
      <w:pPr>
        <w:pStyle w:val="Question"/>
      </w:pPr>
      <w:sdt>
        <w:sdtPr>
          <w:alias w:val="Member"/>
          <w:tag w:val="&lt;Member mnisId='4756' dodsId=''&gt;"/>
          <w:id w:val="499316504"/>
          <w:placeholder>
            <w:docPart w:val="DefaultPlaceholder_1082065158"/>
          </w:placeholder>
          <w:richText/>
        </w:sdtPr>
        <w:sdtContent>
          <w:r w:rsidRPr="00D22814">
            <w:rPr>
              <w:b/>
            </w:rPr>
            <w:t>Brendan Clarke-Smith:</w:t>
          </w:r>
        </w:sdtContent>
      </w:sdt>
      <w:r w:rsidRPr="00D22814">
        <w:t xml:space="preserve"> You mentioned </w:t>
      </w:r>
      <w:r w:rsidRPr="00D22814">
        <w:t>re</w:t>
      </w:r>
      <w:r w:rsidRPr="00D22814">
        <w:t>scheduling</w:t>
      </w:r>
      <w:r w:rsidRPr="00D22814">
        <w:t xml:space="preserve"> the follow-up summit because it was cancelled during the </w:t>
      </w:r>
      <w:r w:rsidRPr="00D22814">
        <w:t>general election</w:t>
      </w:r>
      <w:r w:rsidRPr="00D22814">
        <w:t xml:space="preserve">. </w:t>
      </w:r>
      <w:r w:rsidRPr="00D22814">
        <w:t>In terms of the strategy and the initiative that you menti</w:t>
      </w:r>
      <w:r w:rsidRPr="00D22814">
        <w:t xml:space="preserve">oned, when will the Government produce this and is </w:t>
      </w:r>
      <w:r w:rsidRPr="00D22814">
        <w:t xml:space="preserve">there a timetable in place for </w:t>
      </w:r>
      <w:r w:rsidRPr="00D22814">
        <w:t>it</w:t>
      </w:r>
      <w:r w:rsidRPr="00D22814">
        <w:t>?</w:t>
      </w:r>
    </w:p>
    <w:p w:rsidR="007D6891" w:rsidRPr="00D22814" w:rsidP="009058E6">
      <w:pPr>
        <w:pStyle w:val="Answer"/>
      </w:pPr>
      <w:sdt>
        <w:sdtPr>
          <w:alias w:val="Witness"/>
          <w:id w:val="-1389184324"/>
          <w:placeholder>
            <w:docPart w:val="DefaultPlaceholder_1082065158"/>
          </w:placeholder>
          <w:richText/>
        </w:sdtPr>
        <w:sdtContent>
          <w:r w:rsidRPr="00D22814">
            <w:rPr>
              <w:b/>
              <w:i/>
            </w:rPr>
            <w:t>Lord Ahmad of Wimbledon:</w:t>
          </w:r>
        </w:sdtContent>
      </w:sdt>
      <w:r w:rsidRPr="00D22814">
        <w:t xml:space="preserve"> I am </w:t>
      </w:r>
      <w:r w:rsidRPr="00D22814">
        <w:t xml:space="preserve">certainly committed. I am </w:t>
      </w:r>
      <w:r w:rsidRPr="00D22814">
        <w:t>in the process of looking at this</w:t>
      </w:r>
      <w:r w:rsidRPr="00D22814">
        <w:t xml:space="preserve"> very closely</w:t>
      </w:r>
      <w:r w:rsidRPr="00D22814">
        <w:t xml:space="preserve">. </w:t>
      </w:r>
      <w:r w:rsidRPr="00D22814">
        <w:t xml:space="preserve">I have spent a fair bit of time over </w:t>
      </w:r>
      <w:r w:rsidRPr="00D22814">
        <w:t>the last few weeks and mont</w:t>
      </w:r>
      <w:r w:rsidRPr="00D22814">
        <w:t xml:space="preserve">hs. </w:t>
      </w:r>
      <w:r w:rsidRPr="00D22814">
        <w:t xml:space="preserve">You should never quite give the commitment because you do not know </w:t>
      </w:r>
      <w:r w:rsidRPr="00D22814">
        <w:t xml:space="preserve">when the final approvals will come through, </w:t>
      </w:r>
      <w:r w:rsidRPr="00D22814">
        <w:t xml:space="preserve">but I am confident that the core piece of work </w:t>
      </w:r>
      <w:r w:rsidRPr="00D22814">
        <w:t xml:space="preserve">around the strategy </w:t>
      </w:r>
      <w:r w:rsidRPr="00D22814">
        <w:t>has been done</w:t>
      </w:r>
      <w:r w:rsidRPr="00D22814">
        <w:t xml:space="preserve">. If I may take the privilege of saying </w:t>
      </w:r>
      <w:r w:rsidRPr="00D22814">
        <w:t>this</w:t>
      </w:r>
      <w:r w:rsidRPr="00D22814">
        <w:t>, a</w:t>
      </w:r>
      <w:r w:rsidRPr="00D22814">
        <w:t>s soon as it i</w:t>
      </w:r>
      <w:r w:rsidRPr="00D22814">
        <w:t>s, I assure you, through Sarah’s good offices, I</w:t>
      </w:r>
      <w:r w:rsidRPr="00D22814">
        <w:t xml:space="preserve"> will be writing to you.</w:t>
      </w:r>
    </w:p>
    <w:p w:rsidR="000B4B45" w:rsidRPr="00D22814" w:rsidP="009058E6">
      <w:pPr>
        <w:pStyle w:val="Answer"/>
      </w:pPr>
      <w:r w:rsidRPr="00D22814">
        <w:t>I also put on the table that, o</w:t>
      </w:r>
      <w:r w:rsidRPr="00D22814">
        <w:t>nce it is there,</w:t>
      </w:r>
      <w:r w:rsidRPr="00D22814">
        <w:t xml:space="preserve"> as I have said to the Chair,</w:t>
      </w:r>
      <w:r w:rsidRPr="00D22814">
        <w:t xml:space="preserve"> I do not see this as </w:t>
      </w:r>
      <w:r w:rsidRPr="00D22814">
        <w:t xml:space="preserve">a </w:t>
      </w:r>
      <w:r w:rsidRPr="00D22814">
        <w:t xml:space="preserve">politically divisive </w:t>
      </w:r>
      <w:r w:rsidRPr="00D22814">
        <w:t xml:space="preserve">issue </w:t>
      </w:r>
      <w:r w:rsidRPr="00D22814">
        <w:t>in any way</w:t>
      </w:r>
      <w:r w:rsidRPr="00D22814">
        <w:t>.</w:t>
      </w:r>
      <w:r w:rsidRPr="00D22814">
        <w:t xml:space="preserve"> </w:t>
      </w:r>
      <w:r w:rsidRPr="00D22814">
        <w:t xml:space="preserve">The </w:t>
      </w:r>
      <w:r w:rsidRPr="00D22814">
        <w:t>Committee’s commitment is clear.</w:t>
      </w:r>
      <w:r w:rsidRPr="00D22814">
        <w:t xml:space="preserve"> I really want to work closely with those who want to champion PSVI. I have </w:t>
      </w:r>
      <w:r w:rsidRPr="00D22814">
        <w:t xml:space="preserve">already </w:t>
      </w:r>
      <w:r w:rsidRPr="00D22814">
        <w:t>spoken to</w:t>
      </w:r>
      <w:r w:rsidRPr="00D22814">
        <w:t>, for example,</w:t>
      </w:r>
      <w:r w:rsidRPr="00D22814">
        <w:t xml:space="preserve"> the chair of the APPG</w:t>
      </w:r>
      <w:r w:rsidRPr="00D22814">
        <w:t xml:space="preserve">, </w:t>
      </w:r>
      <w:r w:rsidRPr="00D22814">
        <w:t>Anthony Mangnall, who</w:t>
      </w:r>
      <w:r w:rsidRPr="00D22814">
        <w:t xml:space="preserve"> is very passionate about this. I </w:t>
      </w:r>
      <w:r w:rsidRPr="00D22814">
        <w:t>said exactly the same to him as I have said to Sarah: that</w:t>
      </w:r>
      <w:r w:rsidRPr="00D22814">
        <w:t xml:space="preserve"> I want to s</w:t>
      </w:r>
      <w:r w:rsidRPr="00D22814">
        <w:t>ee</w:t>
      </w:r>
      <w:r w:rsidRPr="00D22814">
        <w:t>k</w:t>
      </w:r>
      <w:r w:rsidRPr="00D22814">
        <w:t xml:space="preserve"> and get views. If it can be approved and evolved, </w:t>
      </w:r>
      <w:r w:rsidRPr="00D22814">
        <w:t xml:space="preserve">then </w:t>
      </w:r>
      <w:r w:rsidRPr="00D22814">
        <w:t>so be it</w:t>
      </w:r>
      <w:r w:rsidRPr="00D22814">
        <w:t xml:space="preserve">, because we want to do deliver </w:t>
      </w:r>
      <w:r w:rsidRPr="00D22814">
        <w:t>the best product</w:t>
      </w:r>
      <w:r w:rsidRPr="00D22814">
        <w:t xml:space="preserve"> and, most importantly, the best thing we can do in terms of strategy for survivors</w:t>
      </w:r>
      <w:r w:rsidRPr="00D22814">
        <w:t>.</w:t>
      </w:r>
    </w:p>
    <w:p w:rsidR="009058E6" w:rsidRPr="00D22814" w:rsidP="009058E6">
      <w:pPr>
        <w:pStyle w:val="Answer"/>
      </w:pPr>
      <w:r w:rsidRPr="00D22814">
        <w:t>Within that strategy, we appointed two survivor champion</w:t>
      </w:r>
      <w:r w:rsidRPr="00D22814">
        <w:t>s last year</w:t>
      </w:r>
      <w:r w:rsidRPr="00D22814">
        <w:t xml:space="preserve">, who are also directing policy in this regard. I have a regular </w:t>
      </w:r>
      <w:r w:rsidRPr="00D22814">
        <w:t>group</w:t>
      </w:r>
      <w:r w:rsidRPr="00D22814">
        <w:t xml:space="preserve"> </w:t>
      </w:r>
      <w:r w:rsidRPr="00D22814">
        <w:t>that</w:t>
      </w:r>
      <w:r w:rsidRPr="00D22814">
        <w:t xml:space="preserve"> meet</w:t>
      </w:r>
      <w:r w:rsidRPr="00D22814">
        <w:t>s</w:t>
      </w:r>
      <w:r w:rsidRPr="00D22814">
        <w:t xml:space="preserve"> with me, where survivors and other advocates meet, including NGOs, who advise directly </w:t>
      </w:r>
      <w:r w:rsidRPr="00D22814">
        <w:t>on</w:t>
      </w:r>
      <w:r w:rsidRPr="00D22814">
        <w:t xml:space="preserve"> policy and programmes.</w:t>
      </w:r>
    </w:p>
    <w:p w:rsidR="009058E6" w:rsidRPr="00D22814" w:rsidP="000F38CF">
      <w:pPr>
        <w:pStyle w:val="Question"/>
      </w:pPr>
      <w:sdt>
        <w:sdtPr>
          <w:alias w:val="Member"/>
          <w:tag w:val="&lt;Member mnisId='4819' dodsId=''&gt;"/>
          <w:id w:val="789482542"/>
          <w:placeholder>
            <w:docPart w:val="DefaultPlaceholder_1082065158"/>
          </w:placeholder>
          <w:richText/>
        </w:sdtPr>
        <w:sdtContent>
          <w:r w:rsidRPr="00D22814">
            <w:rPr>
              <w:b/>
            </w:rPr>
            <w:t>Theo Clarke:</w:t>
          </w:r>
        </w:sdtContent>
      </w:sdt>
      <w:r w:rsidRPr="00D22814">
        <w:t xml:space="preserve"> </w:t>
      </w:r>
      <w:r w:rsidRPr="00D22814">
        <w:t>Previously, h</w:t>
      </w:r>
      <w:r w:rsidRPr="00D22814">
        <w:t>ow was the partnership</w:t>
      </w:r>
      <w:r w:rsidRPr="00D22814">
        <w:t xml:space="preserve"> </w:t>
      </w:r>
      <w:r w:rsidRPr="00D22814">
        <w:t xml:space="preserve">between DFID, the MOD and the FCO </w:t>
      </w:r>
      <w:r w:rsidRPr="00D22814">
        <w:t xml:space="preserve">working in practice? Is there a shared understanding of the problem and how to tackle it across Government </w:t>
      </w:r>
      <w:r w:rsidRPr="00D22814">
        <w:t>Departments</w:t>
      </w:r>
      <w:r w:rsidRPr="00D22814">
        <w:t>?</w:t>
      </w:r>
    </w:p>
    <w:p w:rsidR="00122F22" w:rsidRPr="00D22814" w:rsidP="000F38CF">
      <w:pPr>
        <w:pStyle w:val="Answer"/>
      </w:pPr>
      <w:sdt>
        <w:sdtPr>
          <w:alias w:val="Witness"/>
          <w:id w:val="1868251463"/>
          <w:placeholder>
            <w:docPart w:val="DefaultPlaceholder_1082065158"/>
          </w:placeholder>
          <w:richText/>
        </w:sdtPr>
        <w:sdtContent>
          <w:r w:rsidRPr="00D22814">
            <w:rPr>
              <w:b/>
              <w:i/>
            </w:rPr>
            <w:t>Lord Ahmad of Wimbledon:</w:t>
          </w:r>
        </w:sdtContent>
      </w:sdt>
      <w:r w:rsidRPr="00D22814">
        <w:t xml:space="preserve"> </w:t>
      </w:r>
      <w:r w:rsidRPr="00D22814">
        <w:t>I</w:t>
      </w:r>
      <w:r w:rsidRPr="00D22814">
        <w:t xml:space="preserve"> call</w:t>
      </w:r>
      <w:r w:rsidRPr="00D22814">
        <w:t xml:space="preserve"> this my third reincarnation as a Minister. I joined as a Minister of State at the FCO, then I became a double-hatted Minister across DFID and the FCO, and now I am a merged Minister for the FCDO.</w:t>
      </w:r>
    </w:p>
    <w:p w:rsidR="00122F22" w:rsidRPr="00D22814" w:rsidP="000F38CF">
      <w:pPr>
        <w:pStyle w:val="Answer"/>
      </w:pPr>
      <w:r w:rsidRPr="00D22814">
        <w:t xml:space="preserve">On a lighter note, when it comes to what was DFID and FCO, </w:t>
      </w:r>
      <w:r w:rsidRPr="00D22814">
        <w:t xml:space="preserve">does it make it easier? Yes, because I am not writing notes to other people. I can look at myself in the mirror and frankly </w:t>
      </w:r>
      <w:r w:rsidRPr="00D22814">
        <w:t>ask</w:t>
      </w:r>
      <w:r w:rsidRPr="00D22814">
        <w:t xml:space="preserve">, “Tariq, do you agree with this?” because I control both the development side </w:t>
      </w:r>
      <w:r w:rsidRPr="00D22814">
        <w:t xml:space="preserve">and </w:t>
      </w:r>
      <w:r w:rsidRPr="00D22814">
        <w:t>the diplomacy side on this important agenda.</w:t>
      </w:r>
    </w:p>
    <w:p w:rsidR="00C57F53" w:rsidRPr="00D22814" w:rsidP="000F38CF">
      <w:pPr>
        <w:pStyle w:val="Answer"/>
      </w:pPr>
      <w:r w:rsidRPr="00D22814">
        <w:t>I</w:t>
      </w:r>
      <w:r w:rsidRPr="00D22814">
        <w:t>n a more serious sense, the merger of the FCDO lends itself to strengthening</w:t>
      </w:r>
      <w:r w:rsidRPr="00D22814">
        <w:t xml:space="preserve"> both our advocacy and support for programming,</w:t>
      </w:r>
      <w:r w:rsidRPr="00D22814">
        <w:t xml:space="preserve"> including funding for this important initiative. </w:t>
      </w:r>
      <w:r w:rsidRPr="00D22814">
        <w:t>As I said earlier, w</w:t>
      </w:r>
      <w:r w:rsidRPr="00D22814">
        <w:t>e work very closely with the Ministry of Defence on the importa</w:t>
      </w:r>
      <w:r w:rsidRPr="00D22814">
        <w:t xml:space="preserve">nce of </w:t>
      </w:r>
      <w:r w:rsidRPr="00D22814">
        <w:t xml:space="preserve">this </w:t>
      </w:r>
      <w:r w:rsidRPr="00D22814">
        <w:t>agenda.</w:t>
      </w:r>
    </w:p>
    <w:p w:rsidR="000F38CF" w:rsidRPr="00D22814" w:rsidP="000F38CF">
      <w:pPr>
        <w:pStyle w:val="Answer"/>
      </w:pPr>
      <w:r w:rsidRPr="00D22814">
        <w:t xml:space="preserve">Broadening this into </w:t>
      </w:r>
      <w:r w:rsidRPr="00D22814">
        <w:t>the important area of women, peace and security</w:t>
      </w:r>
      <w:r w:rsidRPr="00D22814">
        <w:t xml:space="preserve">, speaking </w:t>
      </w:r>
      <w:r w:rsidRPr="00D22814">
        <w:t xml:space="preserve">very practically, one of the most powerful programmes I have seen delivered across Government </w:t>
      </w:r>
      <w:r w:rsidRPr="00D22814">
        <w:t xml:space="preserve">in the context of our international policy </w:t>
      </w:r>
      <w:r w:rsidRPr="00D22814">
        <w:t>is not just our ambition but our action plans</w:t>
      </w:r>
      <w:r w:rsidRPr="00D22814">
        <w:t xml:space="preserve"> on the WPS agenda</w:t>
      </w:r>
      <w:r w:rsidRPr="00D22814">
        <w:t xml:space="preserve">. I believe that has been successful </w:t>
      </w:r>
      <w:r w:rsidRPr="00D22814">
        <w:t>for various reasons</w:t>
      </w:r>
      <w:r w:rsidRPr="00D22814">
        <w:t>, but it</w:t>
      </w:r>
      <w:r w:rsidRPr="00D22814">
        <w:t xml:space="preserve"> </w:t>
      </w:r>
      <w:r w:rsidRPr="00D22814">
        <w:t xml:space="preserve">is also down to the fact that you have what </w:t>
      </w:r>
      <w:r w:rsidRPr="00D22814">
        <w:t>were the FCO and DFID</w:t>
      </w:r>
      <w:r w:rsidRPr="00D22814">
        <w:t>,</w:t>
      </w:r>
      <w:r w:rsidRPr="00D22814">
        <w:t xml:space="preserve"> and now the FCDO</w:t>
      </w:r>
      <w:r w:rsidRPr="00D22814">
        <w:t>,</w:t>
      </w:r>
      <w:r w:rsidRPr="00D22814">
        <w:t xml:space="preserve"> work</w:t>
      </w:r>
      <w:r w:rsidRPr="00D22814">
        <w:t>ing</w:t>
      </w:r>
      <w:r w:rsidRPr="00D22814">
        <w:t xml:space="preserve"> hand in </w:t>
      </w:r>
      <w:r w:rsidRPr="00D22814">
        <w:t>glove with the MOD.</w:t>
      </w:r>
      <w:r w:rsidRPr="00D22814">
        <w:t xml:space="preserve"> That is a practical example of how </w:t>
      </w:r>
      <w:r w:rsidRPr="00D22814">
        <w:t xml:space="preserve">programmes and </w:t>
      </w:r>
      <w:r w:rsidRPr="00D22814">
        <w:t xml:space="preserve">co-ordination work. </w:t>
      </w:r>
      <w:r w:rsidRPr="00D22814">
        <w:t>I honestly believe that, w</w:t>
      </w:r>
      <w:r w:rsidRPr="00D22814">
        <w:t>ith the advocacy we have a</w:t>
      </w:r>
      <w:r w:rsidRPr="00D22814">
        <w:t>t th</w:t>
      </w:r>
      <w:r w:rsidRPr="00D22814">
        <w:t>e</w:t>
      </w:r>
      <w:r w:rsidRPr="00D22814">
        <w:t xml:space="preserve"> Cabinet level, </w:t>
      </w:r>
      <w:r w:rsidRPr="00D22814">
        <w:t xml:space="preserve">as well as from the Prime Minister and, indeed, with me as the Minister responsible, now with development </w:t>
      </w:r>
      <w:r w:rsidRPr="00D22814">
        <w:t xml:space="preserve">responsibilities, </w:t>
      </w:r>
      <w:r w:rsidRPr="00D22814">
        <w:t>we can further strengthen our programme when it comes to PSVI.</w:t>
      </w:r>
    </w:p>
    <w:p w:rsidR="000F38CF" w:rsidRPr="00D22814" w:rsidP="000F38CF">
      <w:pPr>
        <w:pStyle w:val="Question"/>
      </w:pPr>
      <w:sdt>
        <w:sdtPr>
          <w:alias w:val="Member"/>
          <w:tag w:val="&lt;Member mnisId='4819' dodsId=''&gt;"/>
          <w:id w:val="-1346091741"/>
          <w:placeholder>
            <w:docPart w:val="DefaultPlaceholder_1082065158"/>
          </w:placeholder>
          <w:richText/>
        </w:sdtPr>
        <w:sdtContent>
          <w:r w:rsidRPr="00D22814">
            <w:rPr>
              <w:b/>
            </w:rPr>
            <w:t>Theo Clarke:</w:t>
          </w:r>
        </w:sdtContent>
      </w:sdt>
      <w:r w:rsidRPr="00D22814">
        <w:t xml:space="preserve"> I am pleased to hear</w:t>
      </w:r>
      <w:r w:rsidRPr="00D22814">
        <w:t xml:space="preserve"> that there will </w:t>
      </w:r>
      <w:r w:rsidRPr="00D22814">
        <w:t>be improved co-ordination across Departments on this initiative</w:t>
      </w:r>
      <w:r w:rsidRPr="00D22814">
        <w:t xml:space="preserve">. </w:t>
      </w:r>
      <w:r w:rsidRPr="00D22814">
        <w:t>I also have a question about the Gender Equality Unit and its role in co-ordinating all PSV</w:t>
      </w:r>
      <w:r w:rsidRPr="00D22814">
        <w:t xml:space="preserve">I work across Government and in </w:t>
      </w:r>
      <w:r w:rsidRPr="00D22814">
        <w:t>country offices. Could you comment on that?</w:t>
      </w:r>
    </w:p>
    <w:p w:rsidR="008362B9" w:rsidRPr="00D22814" w:rsidP="000F38CF">
      <w:pPr>
        <w:pStyle w:val="Answer"/>
      </w:pPr>
      <w:sdt>
        <w:sdtPr>
          <w:alias w:val="Witness"/>
          <w:id w:val="-1595076972"/>
          <w:placeholder>
            <w:docPart w:val="DefaultPlaceholder_1082065158"/>
          </w:placeholder>
          <w:richText/>
        </w:sdtPr>
        <w:sdtContent>
          <w:r w:rsidRPr="00D22814">
            <w:rPr>
              <w:b/>
              <w:i/>
            </w:rPr>
            <w:t>Lord Ahmad of Wimbledon:</w:t>
          </w:r>
        </w:sdtContent>
      </w:sdt>
      <w:r w:rsidRPr="00D22814">
        <w:t xml:space="preserve"> That remains </w:t>
      </w:r>
      <w:r w:rsidRPr="00D22814">
        <w:t xml:space="preserve">very </w:t>
      </w:r>
      <w:r w:rsidRPr="00D22814">
        <w:t xml:space="preserve">important. </w:t>
      </w:r>
      <w:r w:rsidRPr="00D22814">
        <w:t xml:space="preserve">One thing you will have followed through recently, with the creation of FCDO, which </w:t>
      </w:r>
      <w:r w:rsidRPr="00D22814">
        <w:t xml:space="preserve">I think </w:t>
      </w:r>
      <w:r w:rsidRPr="00D22814">
        <w:t>is the right thing, is that w</w:t>
      </w:r>
      <w:r w:rsidRPr="00D22814">
        <w:t xml:space="preserve">e have also empowered our </w:t>
      </w:r>
      <w:r w:rsidRPr="00D22814">
        <w:t>h</w:t>
      </w:r>
      <w:r w:rsidRPr="00D22814">
        <w:t xml:space="preserve">igh </w:t>
      </w:r>
      <w:r w:rsidRPr="00D22814">
        <w:t>c</w:t>
      </w:r>
      <w:r w:rsidRPr="00D22814">
        <w:t xml:space="preserve">ommissioners and ambassadors. Programmes </w:t>
      </w:r>
      <w:r w:rsidRPr="00D22814">
        <w:t xml:space="preserve">in-country </w:t>
      </w:r>
      <w:r w:rsidRPr="00D22814">
        <w:t xml:space="preserve">are co-ordinated </w:t>
      </w:r>
      <w:r w:rsidRPr="00D22814">
        <w:t>no</w:t>
      </w:r>
      <w:r w:rsidRPr="00D22814">
        <w:t xml:space="preserve">t through, say, a head of DFID and the ambassador or high commissioner </w:t>
      </w:r>
      <w:r w:rsidRPr="00D22814">
        <w:t>separately</w:t>
      </w:r>
      <w:r w:rsidRPr="00D22814">
        <w:t>;</w:t>
      </w:r>
      <w:r w:rsidRPr="00D22814">
        <w:t xml:space="preserve"> </w:t>
      </w:r>
      <w:r w:rsidRPr="00D22814">
        <w:t>they are no</w:t>
      </w:r>
      <w:r w:rsidRPr="00D22814">
        <w:t>w</w:t>
      </w:r>
      <w:r w:rsidRPr="00D22814">
        <w:t xml:space="preserve"> co-ordinated </w:t>
      </w:r>
      <w:r w:rsidRPr="00D22814">
        <w:t xml:space="preserve">through a single individual. That lends to the strength of co-ordination within the network. </w:t>
      </w:r>
    </w:p>
    <w:p w:rsidR="000F38CF" w:rsidRPr="00D22814" w:rsidP="000F38CF">
      <w:pPr>
        <w:pStyle w:val="Answer"/>
      </w:pPr>
      <w:r w:rsidRPr="00D22814">
        <w:t xml:space="preserve">At the centre, </w:t>
      </w:r>
      <w:r w:rsidRPr="00D22814">
        <w:t>in one of the people I introduced at t</w:t>
      </w:r>
      <w:r w:rsidRPr="00D22814">
        <w:t xml:space="preserve">he start, Katy, </w:t>
      </w:r>
      <w:r w:rsidRPr="00D22814">
        <w:t xml:space="preserve">we have an individual who has </w:t>
      </w:r>
      <w:r w:rsidRPr="00D22814">
        <w:t xml:space="preserve">both </w:t>
      </w:r>
      <w:r w:rsidRPr="00D22814">
        <w:t xml:space="preserve">insight and experience. </w:t>
      </w:r>
      <w:r w:rsidRPr="00D22814">
        <w:t xml:space="preserve">She co-ordinates not only the initiative within PSVI, but I have mentioned WPS. </w:t>
      </w:r>
      <w:r w:rsidRPr="00D22814">
        <w:t>Sarah</w:t>
      </w:r>
      <w:r w:rsidRPr="00D22814">
        <w:t>, in her opening comments,</w:t>
      </w:r>
      <w:r w:rsidRPr="00D22814">
        <w:t xml:space="preserve"> also mentioned SEA. All these issues around the gender agenda are </w:t>
      </w:r>
      <w:r w:rsidRPr="00D22814">
        <w:t>ext</w:t>
      </w:r>
      <w:r w:rsidRPr="00D22814">
        <w:t xml:space="preserve">remely </w:t>
      </w:r>
      <w:r w:rsidRPr="00D22814">
        <w:t>important</w:t>
      </w:r>
      <w:r w:rsidRPr="00D22814">
        <w:t>.</w:t>
      </w:r>
      <w:r w:rsidRPr="00D22814">
        <w:t xml:space="preserve"> </w:t>
      </w:r>
      <w:r w:rsidRPr="00D22814">
        <w:t xml:space="preserve">That </w:t>
      </w:r>
      <w:r w:rsidRPr="00D22814">
        <w:t>is why a role like Katy’s is essential, in my view</w:t>
      </w:r>
      <w:r w:rsidRPr="00D22814">
        <w:t>, to make sure that those different strands are interconnected.</w:t>
      </w:r>
    </w:p>
    <w:p w:rsidR="000F38CF" w:rsidRPr="00D22814" w:rsidP="00D3101C">
      <w:pPr>
        <w:pStyle w:val="Question"/>
        <w:numPr>
          <w:ilvl w:val="0"/>
          <w:numId w:val="0"/>
        </w:numPr>
        <w:ind w:left="794"/>
      </w:pPr>
      <w:sdt>
        <w:sdtPr>
          <w:alias w:val="Member"/>
          <w:tag w:val="&lt;Member mnisId='4025' dodsId='41721'&gt;"/>
          <w:id w:val="573018185"/>
          <w:placeholder>
            <w:docPart w:val="DefaultPlaceholder_1082065158"/>
          </w:placeholder>
          <w:richText/>
        </w:sdtPr>
        <w:sdtContent>
          <w:r w:rsidRPr="00D22814">
            <w:rPr>
              <w:b/>
            </w:rPr>
            <w:t xml:space="preserve">Mrs </w:t>
          </w:r>
          <w:r w:rsidRPr="00D22814">
            <w:rPr>
              <w:b/>
            </w:rPr>
            <w:t>Latham:</w:t>
          </w:r>
        </w:sdtContent>
      </w:sdt>
      <w:r w:rsidRPr="00D22814">
        <w:t xml:space="preserve"> Thank you, Minister, for coming in front of us. We have a plethora of Ministers at the moment, having had a dearth</w:t>
      </w:r>
      <w:r w:rsidRPr="00D22814">
        <w:t xml:space="preserve"> of Ministers, so thank you very much</w:t>
      </w:r>
      <w:r w:rsidRPr="00D22814">
        <w:t>.</w:t>
      </w:r>
    </w:p>
    <w:p w:rsidR="00B64D92" w:rsidRPr="00D22814" w:rsidP="00B64D92">
      <w:pPr>
        <w:pStyle w:val="Answer"/>
      </w:pPr>
      <w:sdt>
        <w:sdtPr>
          <w:alias w:val="Witness"/>
          <w:id w:val="995920429"/>
          <w:placeholder>
            <w:docPart w:val="DefaultPlaceholder_1082065158"/>
          </w:placeholder>
          <w:richText/>
        </w:sdtPr>
        <w:sdtContent>
          <w:r w:rsidRPr="00D22814">
            <w:rPr>
              <w:b/>
              <w:i/>
            </w:rPr>
            <w:t>Lord Ahmad of Wimbledon:</w:t>
          </w:r>
        </w:sdtContent>
      </w:sdt>
      <w:r w:rsidRPr="00D22814">
        <w:t xml:space="preserve"> I put it down to your advocacy, Pauline. Once I got that email, I had to ac</w:t>
      </w:r>
      <w:r w:rsidRPr="00D22814">
        <w:t>t.</w:t>
      </w:r>
    </w:p>
    <w:p w:rsidR="00AB29E1" w:rsidRPr="00D22814" w:rsidP="00B64D92">
      <w:pPr>
        <w:pStyle w:val="Question"/>
      </w:pPr>
      <w:sdt>
        <w:sdtPr>
          <w:alias w:val="Member"/>
          <w:tag w:val="&lt;Member mnisId='4025' dodsId='41721'&gt;"/>
          <w:id w:val="-62419153"/>
          <w:placeholder>
            <w:docPart w:val="DefaultPlaceholder_1082065158"/>
          </w:placeholder>
          <w:richText/>
        </w:sdtPr>
        <w:sdtContent>
          <w:r w:rsidRPr="00D22814">
            <w:rPr>
              <w:b/>
            </w:rPr>
            <w:t xml:space="preserve">Mrs </w:t>
          </w:r>
          <w:r w:rsidRPr="00D22814">
            <w:rPr>
              <w:b/>
            </w:rPr>
            <w:t>Latham:</w:t>
          </w:r>
        </w:sdtContent>
      </w:sdt>
      <w:r w:rsidRPr="00D22814">
        <w:t xml:space="preserve"> </w:t>
      </w:r>
      <w:r w:rsidRPr="00D22814">
        <w:t xml:space="preserve">Thank you very much. I am slightly confused, before I go into my main questions. </w:t>
      </w:r>
      <w:r w:rsidRPr="00D22814">
        <w:t>You talked at the beginning about the PSVI champions. Then you talked about survivor champions. You talked about th</w:t>
      </w:r>
      <w:r w:rsidRPr="00D22814">
        <w:t>is</w:t>
      </w:r>
      <w:r w:rsidRPr="00D22814">
        <w:t xml:space="preserve"> </w:t>
      </w:r>
      <w:r w:rsidRPr="00D22814">
        <w:t>D</w:t>
      </w:r>
      <w:r w:rsidRPr="00D22814">
        <w:t xml:space="preserve">eclaration of </w:t>
      </w:r>
      <w:r w:rsidRPr="00D22814">
        <w:t>H</w:t>
      </w:r>
      <w:r w:rsidRPr="00D22814">
        <w:t>umanity</w:t>
      </w:r>
      <w:r w:rsidRPr="00D22814">
        <w:t xml:space="preserve"> that you have ju</w:t>
      </w:r>
      <w:r w:rsidRPr="00D22814">
        <w:t>st launched</w:t>
      </w:r>
      <w:r w:rsidRPr="00D22814">
        <w:t>. You have talked about 156 countries signing a declaration</w:t>
      </w:r>
      <w:r w:rsidRPr="00D22814">
        <w:t xml:space="preserve"> to end sexual violence</w:t>
      </w:r>
      <w:r w:rsidRPr="00D22814">
        <w:t xml:space="preserve">. Are the PSVI champions and the survivors one and the same? How many are there? Who are they and when were they appointed? </w:t>
      </w:r>
      <w:r w:rsidRPr="00D22814">
        <w:t>If 156 countries have signed a declarat</w:t>
      </w:r>
      <w:r w:rsidRPr="00D22814">
        <w:t>ion, w</w:t>
      </w:r>
      <w:r w:rsidRPr="00D22814">
        <w:t>hy on earth is it still happening in such a terrible way?</w:t>
      </w:r>
    </w:p>
    <w:p w:rsidR="007A2129" w:rsidRPr="00D22814" w:rsidP="00B64D92">
      <w:pPr>
        <w:pStyle w:val="Answer"/>
      </w:pPr>
      <w:sdt>
        <w:sdtPr>
          <w:alias w:val="Witness"/>
          <w:id w:val="-1154838815"/>
          <w:placeholder>
            <w:docPart w:val="DefaultPlaceholder_1082065158"/>
          </w:placeholder>
          <w:richText/>
        </w:sdtPr>
        <w:sdtContent>
          <w:r w:rsidRPr="00D22814">
            <w:rPr>
              <w:b/>
              <w:i/>
            </w:rPr>
            <w:t>Lord Ahmad of Wimbledon:</w:t>
          </w:r>
        </w:sdtContent>
      </w:sdt>
      <w:r w:rsidRPr="00D22814">
        <w:t xml:space="preserve"> </w:t>
      </w:r>
      <w:r w:rsidRPr="00D22814">
        <w:t>To</w:t>
      </w:r>
      <w:r w:rsidRPr="00D22814">
        <w:t xml:space="preserve"> start with your last question, </w:t>
      </w:r>
      <w:r w:rsidRPr="00D22814">
        <w:t xml:space="preserve">when </w:t>
      </w:r>
      <w:r w:rsidRPr="00D22814">
        <w:t>countries sign declarations i</w:t>
      </w:r>
      <w:r w:rsidRPr="00D22814">
        <w:t>t is a statement of intent</w:t>
      </w:r>
      <w:r w:rsidRPr="00D22814">
        <w:t>, which is a good first step. Having been</w:t>
      </w:r>
      <w:r w:rsidRPr="00D22814">
        <w:t xml:space="preserve"> </w:t>
      </w:r>
      <w:r w:rsidRPr="00D22814">
        <w:t xml:space="preserve">involved as the UN </w:t>
      </w:r>
      <w:r w:rsidRPr="00D22814">
        <w:t>Minister</w:t>
      </w:r>
      <w:r w:rsidRPr="00D22814">
        <w:t xml:space="preserve">, </w:t>
      </w:r>
      <w:r w:rsidRPr="00D22814">
        <w:t>t</w:t>
      </w:r>
      <w:r w:rsidRPr="00D22814">
        <w:t xml:space="preserve">here is equally a dearth of resolutions </w:t>
      </w:r>
      <w:r w:rsidRPr="00D22814">
        <w:t>that</w:t>
      </w:r>
      <w:r w:rsidRPr="00D22814">
        <w:t xml:space="preserve"> gain the support of </w:t>
      </w:r>
      <w:r w:rsidRPr="00D22814">
        <w:t xml:space="preserve">different </w:t>
      </w:r>
      <w:r w:rsidRPr="00D22814">
        <w:t>countries. It is important</w:t>
      </w:r>
      <w:r w:rsidRPr="00D22814">
        <w:t>, as a first step, to</w:t>
      </w:r>
      <w:r w:rsidRPr="00D22814">
        <w:t xml:space="preserve"> </w:t>
      </w:r>
      <w:r w:rsidRPr="00D22814">
        <w:t>recognise</w:t>
      </w:r>
      <w:r w:rsidRPr="00D22814">
        <w:t xml:space="preserve"> that the issue exists and</w:t>
      </w:r>
      <w:r w:rsidRPr="00D22814">
        <w:t>,</w:t>
      </w:r>
      <w:r w:rsidRPr="00D22814">
        <w:t xml:space="preserve"> secondly</w:t>
      </w:r>
      <w:r w:rsidRPr="00D22814">
        <w:t xml:space="preserve">, </w:t>
      </w:r>
      <w:r w:rsidRPr="00D22814">
        <w:t xml:space="preserve">to have </w:t>
      </w:r>
      <w:r w:rsidRPr="00D22814">
        <w:t xml:space="preserve">a commitment at the highest level from </w:t>
      </w:r>
      <w:r w:rsidRPr="00D22814">
        <w:t xml:space="preserve">Heads </w:t>
      </w:r>
      <w:r w:rsidRPr="00D22814">
        <w:t xml:space="preserve">of </w:t>
      </w:r>
      <w:r w:rsidRPr="00D22814">
        <w:t xml:space="preserve">Government </w:t>
      </w:r>
      <w:r w:rsidRPr="00D22814">
        <w:t>that they wish not</w:t>
      </w:r>
      <w:r w:rsidRPr="00D22814">
        <w:t xml:space="preserve"> only to recognise it but </w:t>
      </w:r>
      <w:r w:rsidRPr="00D22814">
        <w:t xml:space="preserve">to </w:t>
      </w:r>
      <w:r w:rsidRPr="00D22814">
        <w:t>act on</w:t>
      </w:r>
      <w:r w:rsidRPr="00D22814">
        <w:t xml:space="preserve"> it</w:t>
      </w:r>
      <w:r w:rsidRPr="00D22814">
        <w:t>, so</w:t>
      </w:r>
      <w:r w:rsidRPr="00D22814">
        <w:t xml:space="preserve"> </w:t>
      </w:r>
      <w:r w:rsidRPr="00D22814">
        <w:t>t</w:t>
      </w:r>
      <w:r w:rsidRPr="00D22814">
        <w:t>hat is a good step.</w:t>
      </w:r>
    </w:p>
    <w:p w:rsidR="009B4E00" w:rsidRPr="00D22814" w:rsidP="00B64D92">
      <w:pPr>
        <w:pStyle w:val="Answer"/>
      </w:pPr>
      <w:r w:rsidRPr="00D22814">
        <w:t xml:space="preserve">Specific to your question, when I talked about PSVI champions, those were in the context of partner countries. </w:t>
      </w:r>
      <w:r w:rsidRPr="00D22814">
        <w:t xml:space="preserve">I alluded to Germany as one, but others have identified and </w:t>
      </w:r>
      <w:r w:rsidRPr="00D22814">
        <w:t xml:space="preserve">regard this as a key priority. For example, in practical terms, we will be working very closely with countries such as Australia as </w:t>
      </w:r>
      <w:r w:rsidRPr="00D22814">
        <w:t>well. We have partner countries where there has been a challenge</w:t>
      </w:r>
      <w:r w:rsidRPr="00D22814">
        <w:t xml:space="preserve"> and a focus, specifically on the issues arising domestically, such as Iraq and the DRC. They will also be part of the countries that we will work with. The PSVI champions per se allude to the countries.</w:t>
      </w:r>
    </w:p>
    <w:p w:rsidR="00B64D92" w:rsidRPr="00D22814" w:rsidP="00B64D92">
      <w:pPr>
        <w:pStyle w:val="Answer"/>
      </w:pPr>
      <w:r w:rsidRPr="00D22814">
        <w:t xml:space="preserve">The survivor champions are </w:t>
      </w:r>
      <w:r w:rsidRPr="00D22814">
        <w:t>exactly what it says</w:t>
      </w:r>
      <w:r w:rsidRPr="00D22814">
        <w:t>:</w:t>
      </w:r>
      <w:r w:rsidRPr="00D22814">
        <w:t xml:space="preserve"> the</w:t>
      </w:r>
      <w:r w:rsidRPr="00D22814">
        <w:t xml:space="preserve">se are </w:t>
      </w:r>
      <w:r w:rsidRPr="00D22814">
        <w:t xml:space="preserve">people who have been through the worst ordeal imaginable against their person. They have not only survived that particular ordeal but have come through and become advocates for it. </w:t>
      </w:r>
      <w:r w:rsidRPr="00D22814">
        <w:t>In 2019</w:t>
      </w:r>
      <w:r w:rsidRPr="00D22814">
        <w:t xml:space="preserve">, </w:t>
      </w:r>
      <w:r w:rsidRPr="00D22814">
        <w:t xml:space="preserve">I </w:t>
      </w:r>
      <w:r w:rsidRPr="00D22814">
        <w:t xml:space="preserve">centrally appointed </w:t>
      </w:r>
      <w:r w:rsidRPr="00D22814">
        <w:t xml:space="preserve">two people </w:t>
      </w:r>
      <w:r w:rsidRPr="00D22814">
        <w:t>to advise directly on this</w:t>
      </w:r>
      <w:r w:rsidRPr="00D22814">
        <w:t xml:space="preserve"> particular issue</w:t>
      </w:r>
      <w:r w:rsidRPr="00D22814">
        <w:t>,</w:t>
      </w:r>
      <w:r w:rsidRPr="00D22814">
        <w:t xml:space="preserve"> and they work with me very closely in terms of policy and programming. You may have dealt with </w:t>
      </w:r>
      <w:r w:rsidRPr="00D22814">
        <w:t xml:space="preserve">or come across Nadine and Kolbassia, </w:t>
      </w:r>
      <w:r w:rsidRPr="00D22814">
        <w:t xml:space="preserve">but both are </w:t>
      </w:r>
      <w:r w:rsidRPr="00D22814">
        <w:t xml:space="preserve">very </w:t>
      </w:r>
      <w:r w:rsidRPr="00D22814">
        <w:t>central</w:t>
      </w:r>
      <w:r w:rsidRPr="00D22814">
        <w:t xml:space="preserve"> to our planning and programme</w:t>
      </w:r>
      <w:r w:rsidRPr="00D22814">
        <w:t xml:space="preserve">. </w:t>
      </w:r>
      <w:r w:rsidRPr="00D22814">
        <w:t>Indeed, to</w:t>
      </w:r>
      <w:r w:rsidRPr="00D22814">
        <w:t xml:space="preserve"> Brendan’s </w:t>
      </w:r>
      <w:r w:rsidRPr="00D22814">
        <w:t xml:space="preserve">earlier </w:t>
      </w:r>
      <w:r w:rsidRPr="00D22814">
        <w:t>question</w:t>
      </w:r>
      <w:r w:rsidRPr="00D22814">
        <w:t xml:space="preserve"> about the </w:t>
      </w:r>
      <w:r w:rsidRPr="00D22814">
        <w:t>strategy that we are hoping to bring about</w:t>
      </w:r>
      <w:r w:rsidRPr="00D22814">
        <w:t>, they are central to our thinking. I hope that clarifies the difference</w:t>
      </w:r>
      <w:r w:rsidRPr="00D22814">
        <w:t xml:space="preserve"> </w:t>
      </w:r>
      <w:r w:rsidRPr="00D22814">
        <w:t>between a PSVI champion, which is a reference country, and a survivor champion, which is exactly what they are: survivors.</w:t>
      </w:r>
    </w:p>
    <w:p w:rsidR="00B64D92" w:rsidRPr="00D22814" w:rsidP="00B64D92">
      <w:pPr>
        <w:pStyle w:val="Question"/>
      </w:pPr>
      <w:sdt>
        <w:sdtPr>
          <w:alias w:val="Member"/>
          <w:tag w:val="&lt;Member mnisId='4025' dodsId='41721'&gt;"/>
          <w:id w:val="-650985562"/>
          <w:placeholder>
            <w:docPart w:val="DefaultPlaceholder_1082065158"/>
          </w:placeholder>
          <w:richText/>
        </w:sdtPr>
        <w:sdtContent>
          <w:r w:rsidRPr="00D22814">
            <w:rPr>
              <w:b/>
            </w:rPr>
            <w:t xml:space="preserve">Mrs </w:t>
          </w:r>
          <w:r w:rsidRPr="00D22814">
            <w:rPr>
              <w:b/>
            </w:rPr>
            <w:t>Latham:</w:t>
          </w:r>
        </w:sdtContent>
      </w:sdt>
      <w:r w:rsidRPr="00D22814">
        <w:t xml:space="preserve"> If w</w:t>
      </w:r>
      <w:r w:rsidRPr="00D22814">
        <w:t>e could go back to ICAI’s recommendations</w:t>
      </w:r>
      <w:r w:rsidRPr="00D22814">
        <w:t xml:space="preserve"> that the initiative is not sufficiently gathering and learning from the evidence on what works to prevent sexual violence in conflict</w:t>
      </w:r>
      <w:r w:rsidRPr="00D22814">
        <w:t xml:space="preserve">, </w:t>
      </w:r>
      <w:r w:rsidRPr="00D22814">
        <w:t>how</w:t>
      </w:r>
      <w:r w:rsidRPr="00D22814">
        <w:t xml:space="preserve"> are you going to implement their recommendations?</w:t>
      </w:r>
    </w:p>
    <w:p w:rsidR="00D83F4A" w:rsidRPr="00D22814" w:rsidP="00B64D92">
      <w:pPr>
        <w:pStyle w:val="Answer"/>
      </w:pPr>
      <w:sdt>
        <w:sdtPr>
          <w:alias w:val="Witness"/>
          <w:id w:val="-1011374892"/>
          <w:placeholder>
            <w:docPart w:val="DefaultPlaceholder_1082065158"/>
          </w:placeholder>
          <w:richText/>
        </w:sdtPr>
        <w:sdtContent>
          <w:r w:rsidRPr="00D22814">
            <w:rPr>
              <w:b/>
              <w:i/>
            </w:rPr>
            <w:t>Lord Ahmad of Wimbledon:</w:t>
          </w:r>
        </w:sdtContent>
      </w:sdt>
      <w:r w:rsidRPr="00D22814">
        <w:t xml:space="preserve"> </w:t>
      </w:r>
      <w:r w:rsidRPr="00D22814">
        <w:t xml:space="preserve">First and foremost, </w:t>
      </w:r>
      <w:r w:rsidRPr="00D22814">
        <w:t>I was slightly disappointed</w:t>
      </w:r>
      <w:r w:rsidRPr="00D22814">
        <w:t>, if I can be very open with you,</w:t>
      </w:r>
      <w:r w:rsidRPr="00D22814">
        <w:t xml:space="preserve"> </w:t>
      </w:r>
      <w:r w:rsidRPr="00D22814">
        <w:t xml:space="preserve">with </w:t>
      </w:r>
      <w:r w:rsidRPr="00D22814">
        <w:t xml:space="preserve">the fact that the one person that ICAI did not talk to </w:t>
      </w:r>
      <w:r w:rsidRPr="00D22814">
        <w:t xml:space="preserve">when pulling this together was me, </w:t>
      </w:r>
      <w:r w:rsidRPr="00D22814">
        <w:t xml:space="preserve">so there is a learning in there, whatever the reasoning. </w:t>
      </w:r>
      <w:r w:rsidRPr="00D22814">
        <w:t xml:space="preserve">When </w:t>
      </w:r>
      <w:r w:rsidRPr="00D22814">
        <w:t>the report came out and, in advance of the report,</w:t>
      </w:r>
      <w:r w:rsidRPr="00D22814">
        <w:t xml:space="preserve"> </w:t>
      </w:r>
      <w:r w:rsidRPr="00D22814">
        <w:t xml:space="preserve">I </w:t>
      </w:r>
      <w:r w:rsidRPr="00D22814">
        <w:t xml:space="preserve">had made it clear that I </w:t>
      </w:r>
      <w:r w:rsidRPr="00D22814">
        <w:t>thought</w:t>
      </w:r>
      <w:r w:rsidRPr="00D22814">
        <w:t xml:space="preserve"> I </w:t>
      </w:r>
      <w:r w:rsidRPr="00D22814">
        <w:t xml:space="preserve">was an obvious person to </w:t>
      </w:r>
      <w:r w:rsidRPr="00D22814">
        <w:t>talk to</w:t>
      </w:r>
      <w:r w:rsidRPr="00D22814">
        <w:t xml:space="preserve">, irrespective of who is doing the job. </w:t>
      </w:r>
      <w:r w:rsidRPr="00D22814">
        <w:t>I hope that will be looked into fo</w:t>
      </w:r>
      <w:r w:rsidRPr="00D22814">
        <w:t>r future reports.</w:t>
      </w:r>
    </w:p>
    <w:p w:rsidR="00930A1F" w:rsidRPr="00D22814" w:rsidP="00B64D92">
      <w:pPr>
        <w:pStyle w:val="Answer"/>
      </w:pPr>
      <w:r w:rsidRPr="00D22814">
        <w:t xml:space="preserve">Secondly, there is a whole raft of recommendations </w:t>
      </w:r>
      <w:r w:rsidRPr="00D22814">
        <w:t>that</w:t>
      </w:r>
      <w:r w:rsidRPr="00D22814">
        <w:t xml:space="preserve"> ICAI ha</w:t>
      </w:r>
      <w:r w:rsidRPr="00D22814">
        <w:t>s</w:t>
      </w:r>
      <w:r w:rsidRPr="00D22814">
        <w:t xml:space="preserve"> put forward</w:t>
      </w:r>
      <w:r w:rsidRPr="00D22814">
        <w:t>.</w:t>
      </w:r>
      <w:r w:rsidRPr="00D22814">
        <w:t xml:space="preserve"> I assure you that we have looked at them </w:t>
      </w:r>
      <w:r w:rsidRPr="00D22814">
        <w:t xml:space="preserve">to see how we can strengthen the </w:t>
      </w:r>
      <w:r w:rsidRPr="00D22814">
        <w:t xml:space="preserve">strategy that I have alluded to. I have </w:t>
      </w:r>
      <w:r w:rsidRPr="00D22814">
        <w:t xml:space="preserve">already </w:t>
      </w:r>
      <w:r w:rsidRPr="00D22814">
        <w:t xml:space="preserve">talked to one </w:t>
      </w:r>
      <w:r w:rsidRPr="00D22814">
        <w:t xml:space="preserve">major </w:t>
      </w:r>
      <w:r w:rsidRPr="00D22814">
        <w:t>challenge</w:t>
      </w:r>
      <w:r w:rsidRPr="00D22814">
        <w:t xml:space="preserve"> that we </w:t>
      </w:r>
      <w:r w:rsidRPr="00D22814">
        <w:t xml:space="preserve">have </w:t>
      </w:r>
      <w:r w:rsidRPr="00D22814">
        <w:t xml:space="preserve">repeatedly </w:t>
      </w:r>
      <w:r w:rsidRPr="00D22814">
        <w:t>face</w:t>
      </w:r>
      <w:r w:rsidRPr="00D22814">
        <w:t>d over a number of years since the launch of this initiative. It has been run more as a campaign rather than as a structured programme or integrated strategy. I hope that, with the establishment of this strategy, we will be able to addr</w:t>
      </w:r>
      <w:r w:rsidRPr="00D22814">
        <w:t>ess many, if not all, of the issues of concern.</w:t>
      </w:r>
    </w:p>
    <w:p w:rsidR="00115499" w:rsidRPr="00D22814" w:rsidP="00B64D92">
      <w:pPr>
        <w:pStyle w:val="Answer"/>
      </w:pPr>
      <w:r w:rsidRPr="00D22814">
        <w:t xml:space="preserve">There </w:t>
      </w:r>
      <w:r w:rsidRPr="00D22814">
        <w:t>were issues of resourc</w:t>
      </w:r>
      <w:r w:rsidRPr="00D22814">
        <w:t xml:space="preserve">ing </w:t>
      </w:r>
      <w:r w:rsidRPr="00D22814">
        <w:t xml:space="preserve">in terms of </w:t>
      </w:r>
      <w:r w:rsidRPr="00D22814">
        <w:t>finance</w:t>
      </w:r>
      <w:r w:rsidRPr="00D22814">
        <w:t xml:space="preserve"> and people. I talked earlier</w:t>
      </w:r>
      <w:r w:rsidRPr="00D22814">
        <w:t>, when Kate asked</w:t>
      </w:r>
      <w:r w:rsidRPr="00D22814">
        <w:t xml:space="preserve"> me questions,</w:t>
      </w:r>
      <w:r w:rsidRPr="00D22814">
        <w:t xml:space="preserve"> about </w:t>
      </w:r>
      <w:r w:rsidRPr="00D22814">
        <w:t xml:space="preserve">the </w:t>
      </w:r>
      <w:r w:rsidRPr="00D22814">
        <w:t xml:space="preserve">consistency and </w:t>
      </w:r>
      <w:r w:rsidRPr="00D22814">
        <w:t xml:space="preserve">the </w:t>
      </w:r>
      <w:r w:rsidRPr="00D22814">
        <w:t xml:space="preserve">support we get for this, but we have retained that core team. The </w:t>
      </w:r>
      <w:r w:rsidRPr="00D22814">
        <w:t xml:space="preserve">merger of the two Departments </w:t>
      </w:r>
      <w:r w:rsidRPr="00D22814">
        <w:t xml:space="preserve">that have now created FCDO </w:t>
      </w:r>
      <w:r w:rsidRPr="00D22814">
        <w:t>will also lend us to address some of the issues</w:t>
      </w:r>
      <w:r w:rsidRPr="00D22814">
        <w:t xml:space="preserve">. I fully acknowledge that, when you have two separate Departments, it is </w:t>
      </w:r>
      <w:r w:rsidRPr="00D22814">
        <w:t>that much more difficult to bring different strands together</w:t>
      </w:r>
      <w:r w:rsidRPr="00D22814">
        <w:t>, but</w:t>
      </w:r>
      <w:r w:rsidRPr="00D22814">
        <w:t xml:space="preserve"> </w:t>
      </w:r>
      <w:r w:rsidRPr="00D22814">
        <w:t>t</w:t>
      </w:r>
      <w:r w:rsidRPr="00D22814">
        <w:t>his will al</w:t>
      </w:r>
      <w:r w:rsidRPr="00D22814">
        <w:t xml:space="preserve">low us to </w:t>
      </w:r>
      <w:r w:rsidRPr="00D22814">
        <w:t>ensure</w:t>
      </w:r>
      <w:r w:rsidRPr="00D22814">
        <w:t xml:space="preserve"> </w:t>
      </w:r>
      <w:r w:rsidRPr="00D22814">
        <w:t xml:space="preserve">that </w:t>
      </w:r>
      <w:r w:rsidRPr="00D22814">
        <w:t xml:space="preserve">silos </w:t>
      </w:r>
      <w:r w:rsidRPr="00D22814">
        <w:t xml:space="preserve">do not </w:t>
      </w:r>
      <w:r w:rsidRPr="00D22814">
        <w:t>operate.</w:t>
      </w:r>
      <w:r w:rsidRPr="00D22814">
        <w:t xml:space="preserve"> Where there is an overlap on </w:t>
      </w:r>
      <w:r w:rsidRPr="00D22814">
        <w:t xml:space="preserve">specific </w:t>
      </w:r>
      <w:r w:rsidRPr="00D22814">
        <w:t>key issues</w:t>
      </w:r>
      <w:r w:rsidRPr="00D22814">
        <w:t xml:space="preserve">, which may </w:t>
      </w:r>
      <w:r w:rsidRPr="00D22814">
        <w:t>not be sexual violence in conflict but may</w:t>
      </w:r>
      <w:r w:rsidRPr="00D22814">
        <w:t xml:space="preserve"> </w:t>
      </w:r>
      <w:r w:rsidRPr="00D22814">
        <w:t xml:space="preserve">be gender-based violence, we can start bringing support and funding consistent with </w:t>
      </w:r>
      <w:r w:rsidRPr="00D22814">
        <w:t>each programme rather tha</w:t>
      </w:r>
      <w:r w:rsidRPr="00D22814">
        <w:t>n running as totally independent streams</w:t>
      </w:r>
      <w:r w:rsidRPr="00D22814">
        <w:t>.</w:t>
      </w:r>
      <w:r w:rsidRPr="00D22814">
        <w:t xml:space="preserve"> </w:t>
      </w:r>
    </w:p>
    <w:p w:rsidR="00B64D92" w:rsidRPr="00D22814" w:rsidP="00B64D92">
      <w:pPr>
        <w:pStyle w:val="Answer"/>
      </w:pPr>
      <w:r w:rsidRPr="00D22814">
        <w:t xml:space="preserve">I hope that, in </w:t>
      </w:r>
      <w:r w:rsidRPr="00D22814">
        <w:t>the coming months and in the years ahead</w:t>
      </w:r>
      <w:r w:rsidRPr="00D22814">
        <w:t xml:space="preserve">, you will see that </w:t>
      </w:r>
      <w:r w:rsidRPr="00D22814">
        <w:t xml:space="preserve">the specifics of much of </w:t>
      </w:r>
      <w:r w:rsidRPr="00D22814">
        <w:t>what ICAI raised, in terms of resourcing, money, people and programming, will be addressed.</w:t>
      </w:r>
      <w:r w:rsidRPr="00D22814">
        <w:t xml:space="preserve"> The merger of the FCDO strongly lends itself to achieving that.</w:t>
      </w:r>
      <w:r w:rsidRPr="00D22814">
        <w:t xml:space="preserve"> </w:t>
      </w:r>
    </w:p>
    <w:p w:rsidR="00B64D92" w:rsidRPr="00D22814" w:rsidP="00B64D92">
      <w:pPr>
        <w:pStyle w:val="Question"/>
      </w:pPr>
      <w:sdt>
        <w:sdtPr>
          <w:alias w:val="Member"/>
          <w:tag w:val="&lt;Member mnisId='4025' dodsId='41721'&gt;"/>
          <w:id w:val="1989744812"/>
          <w:placeholder>
            <w:docPart w:val="DefaultPlaceholder_1082065158"/>
          </w:placeholder>
          <w:richText/>
        </w:sdtPr>
        <w:sdtContent>
          <w:r w:rsidRPr="00D22814">
            <w:rPr>
              <w:b/>
            </w:rPr>
            <w:t xml:space="preserve">Mrs </w:t>
          </w:r>
          <w:r w:rsidRPr="00D22814">
            <w:rPr>
              <w:b/>
            </w:rPr>
            <w:t>Latham:</w:t>
          </w:r>
        </w:sdtContent>
      </w:sdt>
      <w:r w:rsidRPr="00D22814">
        <w:t xml:space="preserve"> Earlier this year, you introduced the </w:t>
      </w:r>
      <w:r w:rsidRPr="00D22814">
        <w:t>Murad code</w:t>
      </w:r>
      <w:r w:rsidRPr="00D22814">
        <w:t xml:space="preserve">. How are you planning to promote </w:t>
      </w:r>
      <w:r w:rsidRPr="00D22814">
        <w:t xml:space="preserve">its </w:t>
      </w:r>
      <w:r w:rsidRPr="00D22814">
        <w:t xml:space="preserve">adoption </w:t>
      </w:r>
      <w:r w:rsidRPr="00D22814">
        <w:t xml:space="preserve">and implementation </w:t>
      </w:r>
      <w:r w:rsidRPr="00D22814">
        <w:t>by other countries?</w:t>
      </w:r>
    </w:p>
    <w:p w:rsidR="00B00F71" w:rsidRPr="00D22814" w:rsidP="00B64D92">
      <w:pPr>
        <w:pStyle w:val="Answer"/>
      </w:pPr>
      <w:sdt>
        <w:sdtPr>
          <w:alias w:val="Witness"/>
          <w:id w:val="326641586"/>
          <w:placeholder>
            <w:docPart w:val="DefaultPlaceholder_1082065158"/>
          </w:placeholder>
          <w:richText/>
        </w:sdtPr>
        <w:sdtContent>
          <w:r w:rsidRPr="00D22814">
            <w:rPr>
              <w:b/>
              <w:i/>
            </w:rPr>
            <w:t>Lord Ahmad of Wimbledon:</w:t>
          </w:r>
        </w:sdtContent>
      </w:sdt>
      <w:r w:rsidRPr="00D22814">
        <w:t xml:space="preserve"> </w:t>
      </w:r>
      <w:r w:rsidRPr="00D22814">
        <w:t xml:space="preserve">I am sure that </w:t>
      </w:r>
      <w:r w:rsidRPr="00D22814">
        <w:t xml:space="preserve">Nadia Murad is known to everyone. </w:t>
      </w:r>
      <w:r w:rsidRPr="00D22814">
        <w:t xml:space="preserve">She is </w:t>
      </w:r>
      <w:r w:rsidRPr="00D22814">
        <w:t xml:space="preserve">a </w:t>
      </w:r>
      <w:r w:rsidRPr="00D22814">
        <w:t xml:space="preserve">Nobel </w:t>
      </w:r>
      <w:r w:rsidRPr="00D22814">
        <w:t>Peace Prize laureate</w:t>
      </w:r>
      <w:r w:rsidRPr="00D22814">
        <w:t>. Any</w:t>
      </w:r>
      <w:r w:rsidRPr="00D22814">
        <w:t>one</w:t>
      </w:r>
      <w:r w:rsidRPr="00D22814">
        <w:t xml:space="preserve"> who has met </w:t>
      </w:r>
      <w:r w:rsidRPr="00D22814">
        <w:t xml:space="preserve">Nadia </w:t>
      </w:r>
      <w:r w:rsidRPr="00D22814">
        <w:t xml:space="preserve">will be inspired by her. </w:t>
      </w:r>
      <w:r w:rsidRPr="00D22814">
        <w:t>She has one of the most tragic tales. Often, m</w:t>
      </w:r>
      <w:r w:rsidRPr="00D22814">
        <w:t>aybe there is not enough focus</w:t>
      </w:r>
      <w:r w:rsidRPr="00D22814">
        <w:t xml:space="preserve"> on that</w:t>
      </w:r>
      <w:r w:rsidRPr="00D22814">
        <w:t xml:space="preserve">. I am proud of the fact that the UN initiative </w:t>
      </w:r>
      <w:r w:rsidRPr="00D22814">
        <w:t>I t</w:t>
      </w:r>
      <w:r w:rsidRPr="00D22814">
        <w:t xml:space="preserve">alked about </w:t>
      </w:r>
      <w:r w:rsidRPr="00D22814">
        <w:t>in Iraq</w:t>
      </w:r>
      <w:r w:rsidRPr="00D22814">
        <w:t>, which set up the evidence-</w:t>
      </w:r>
      <w:r w:rsidRPr="00D22814">
        <w:t>gathering team,</w:t>
      </w:r>
      <w:r w:rsidRPr="00D22814">
        <w:t xml:space="preserve"> is</w:t>
      </w:r>
      <w:r w:rsidRPr="00D22814">
        <w:t xml:space="preserve"> led by</w:t>
      </w:r>
      <w:r w:rsidRPr="00D22814">
        <w:t xml:space="preserve"> Karim Khan QC—a Brit as well. T</w:t>
      </w:r>
      <w:r w:rsidRPr="00D22814">
        <w:t xml:space="preserve">here was a very poignant moment </w:t>
      </w:r>
      <w:r w:rsidRPr="00D22814">
        <w:t>recently, where they went back to Nadia’s town, and Nadia was present</w:t>
      </w:r>
      <w:r w:rsidRPr="00D22814">
        <w:t>,</w:t>
      </w:r>
      <w:r w:rsidRPr="00D22814">
        <w:t xml:space="preserve"> </w:t>
      </w:r>
      <w:r w:rsidRPr="00D22814">
        <w:t>as they started exhuming the mass graves of victi</w:t>
      </w:r>
      <w:r w:rsidRPr="00D22814">
        <w:t>ms of sexual violence</w:t>
      </w:r>
      <w:r w:rsidRPr="00D22814">
        <w:t>.</w:t>
      </w:r>
    </w:p>
    <w:p w:rsidR="008F6B5D" w:rsidRPr="00D22814" w:rsidP="00B64D92">
      <w:pPr>
        <w:pStyle w:val="Answer"/>
      </w:pPr>
      <w:r w:rsidRPr="00D22814">
        <w:t xml:space="preserve">When people </w:t>
      </w:r>
      <w:r w:rsidRPr="00D22814">
        <w:t>ask</w:t>
      </w:r>
      <w:r w:rsidRPr="00D22814">
        <w:t xml:space="preserve"> me, “Tariq, have you put survivors at the heart of it</w:t>
      </w:r>
      <w:r w:rsidRPr="00D22814">
        <w:t>?</w:t>
      </w:r>
      <w:r w:rsidRPr="00D22814">
        <w:t>”</w:t>
      </w:r>
      <w:r w:rsidRPr="00D22814">
        <w:t xml:space="preserve"> I </w:t>
      </w:r>
      <w:r w:rsidRPr="00D22814">
        <w:t>tell them</w:t>
      </w:r>
      <w:r w:rsidRPr="00D22814">
        <w:t xml:space="preserve"> about this and say</w:t>
      </w:r>
      <w:r w:rsidRPr="00D22814">
        <w:t>,</w:t>
      </w:r>
      <w:r w:rsidRPr="00D22814">
        <w:t xml:space="preserve"> </w:t>
      </w:r>
      <w:r w:rsidRPr="00D22814">
        <w:t>“I</w:t>
      </w:r>
      <w:r w:rsidRPr="00D22814">
        <w:t xml:space="preserve">t is </w:t>
      </w:r>
      <w:r w:rsidRPr="00D22814">
        <w:t xml:space="preserve">not our </w:t>
      </w:r>
      <w:r w:rsidRPr="00D22814">
        <w:t xml:space="preserve">achievement. </w:t>
      </w:r>
      <w:r w:rsidRPr="00D22814">
        <w:t xml:space="preserve">It is theirs”, but </w:t>
      </w:r>
      <w:r w:rsidRPr="00D22814">
        <w:t>we have been able to lend support to their cause. Nadia is one example of many. Wh</w:t>
      </w:r>
      <w:r w:rsidRPr="00D22814">
        <w:t xml:space="preserve">en we thought about this code, it was inspired by the fact that the different levels in the way evidence is gathered are not structured. </w:t>
      </w:r>
      <w:r w:rsidRPr="00D22814">
        <w:t>They</w:t>
      </w:r>
      <w:r w:rsidRPr="00D22814">
        <w:t xml:space="preserve"> </w:t>
      </w:r>
      <w:r w:rsidRPr="00D22814">
        <w:t>do</w:t>
      </w:r>
      <w:r w:rsidRPr="00D22814">
        <w:t xml:space="preserve"> not </w:t>
      </w:r>
      <w:r w:rsidRPr="00D22814">
        <w:t>allow</w:t>
      </w:r>
      <w:r w:rsidRPr="00D22814">
        <w:t xml:space="preserve"> for evidence-gathering to be done in a way </w:t>
      </w:r>
      <w:r w:rsidRPr="00D22814">
        <w:t>that</w:t>
      </w:r>
      <w:r w:rsidRPr="00D22814">
        <w:t xml:space="preserve"> then sustains that evidence, gathers the evidence and allows that evidence to be used going forward</w:t>
      </w:r>
      <w:r w:rsidRPr="00D22814">
        <w:t>. Having Nadia’s endorsement and working</w:t>
      </w:r>
      <w:r w:rsidRPr="00D22814">
        <w:t xml:space="preserve"> with </w:t>
      </w:r>
      <w:r w:rsidRPr="00D22814">
        <w:t>her</w:t>
      </w:r>
      <w:r w:rsidRPr="00D22814">
        <w:t xml:space="preserve"> </w:t>
      </w:r>
      <w:r w:rsidRPr="00D22814">
        <w:t>initiative directly makes sure that there is a survivor focus on it.</w:t>
      </w:r>
    </w:p>
    <w:p w:rsidR="008F6B5D" w:rsidRPr="00D22814" w:rsidP="00B64D92">
      <w:pPr>
        <w:pStyle w:val="Answer"/>
      </w:pPr>
      <w:r w:rsidRPr="00D22814">
        <w:t>Fast-forwarding to the second part of</w:t>
      </w:r>
      <w:r w:rsidRPr="00D22814">
        <w:t xml:space="preserve"> your question </w:t>
      </w:r>
      <w:r w:rsidRPr="00D22814">
        <w:t xml:space="preserve">on </w:t>
      </w:r>
      <w:r w:rsidRPr="00D22814">
        <w:t xml:space="preserve">how </w:t>
      </w:r>
      <w:r w:rsidRPr="00D22814">
        <w:t>we promote it</w:t>
      </w:r>
      <w:r w:rsidRPr="00D22814">
        <w:t>,</w:t>
      </w:r>
      <w:r w:rsidRPr="00D22814">
        <w:t xml:space="preserve"> </w:t>
      </w:r>
      <w:r w:rsidRPr="00D22814">
        <w:t>s</w:t>
      </w:r>
      <w:r w:rsidRPr="00D22814">
        <w:t xml:space="preserve">he is working with us very centrally. We </w:t>
      </w:r>
      <w:r w:rsidRPr="00D22814">
        <w:t xml:space="preserve">have a whole range of countries. We </w:t>
      </w:r>
      <w:r w:rsidRPr="00D22814">
        <w:t>put out a draft code first</w:t>
      </w:r>
      <w:r w:rsidRPr="00D22814">
        <w:t xml:space="preserve">, which we have consulted on with a range of stakeholders, including survivors, most importantly, as well as other </w:t>
      </w:r>
      <w:r w:rsidRPr="00D22814">
        <w:t>countries.</w:t>
      </w:r>
      <w:r w:rsidRPr="00D22814">
        <w:t xml:space="preserve"> We will be producing the final code over the next couple of months, which will reflect the input we have received.</w:t>
      </w:r>
    </w:p>
    <w:p w:rsidR="00963854" w:rsidRPr="00D22814" w:rsidP="00B64D92">
      <w:pPr>
        <w:pStyle w:val="Answer"/>
      </w:pPr>
      <w:r w:rsidRPr="00D22814">
        <w:t>Coming back to your first question</w:t>
      </w:r>
      <w:r w:rsidRPr="00D22814">
        <w:t xml:space="preserve"> about survivor champions and PSVI champions</w:t>
      </w:r>
      <w:r w:rsidRPr="00D22814">
        <w:t xml:space="preserve">, there is a raft of PSVI </w:t>
      </w:r>
      <w:r w:rsidRPr="00D22814">
        <w:t xml:space="preserve">champion </w:t>
      </w:r>
      <w:r w:rsidRPr="00D22814">
        <w:t>countries</w:t>
      </w:r>
      <w:r w:rsidRPr="00D22814">
        <w:t xml:space="preserve"> that we</w:t>
      </w:r>
      <w:r w:rsidRPr="00D22814">
        <w:t xml:space="preserve"> are working very closely with</w:t>
      </w:r>
      <w:r w:rsidRPr="00D22814">
        <w:t>. My own view on this is very clear</w:t>
      </w:r>
      <w:r w:rsidRPr="00D22814">
        <w:t xml:space="preserve"> and the strategy will integrate it:</w:t>
      </w:r>
      <w:r w:rsidRPr="00D22814">
        <w:t xml:space="preserve"> I want to make things such as the </w:t>
      </w:r>
      <w:r w:rsidRPr="00D22814">
        <w:t>Murad code</w:t>
      </w:r>
      <w:r w:rsidRPr="00D22814">
        <w:t xml:space="preserve"> instrumental and part and parcel of how NGOs and countries operate. Tragically, we have seen sexual violence </w:t>
      </w:r>
      <w:r w:rsidRPr="00D22814">
        <w:t xml:space="preserve">as a tool that is weaponised by some. How do we address the core issue? </w:t>
      </w:r>
      <w:r w:rsidRPr="00D22814">
        <w:t xml:space="preserve">By doing so, it will also mean that, when we have tragedies—and we could talk of the Rohingya in Myanmar as a practical, live example—and </w:t>
      </w:r>
      <w:r w:rsidRPr="00D22814">
        <w:t xml:space="preserve">when people go in, they adhere, sign up </w:t>
      </w:r>
      <w:r w:rsidRPr="00D22814">
        <w:t xml:space="preserve">to </w:t>
      </w:r>
      <w:r w:rsidRPr="00D22814">
        <w:t>and</w:t>
      </w:r>
      <w:r w:rsidRPr="00D22814">
        <w:t xml:space="preserve"> are trained </w:t>
      </w:r>
      <w:r w:rsidRPr="00D22814">
        <w:t xml:space="preserve">in </w:t>
      </w:r>
      <w:r w:rsidRPr="00D22814">
        <w:t>the code.</w:t>
      </w:r>
    </w:p>
    <w:p w:rsidR="00B64D92" w:rsidRPr="00D22814" w:rsidP="00B64D92">
      <w:pPr>
        <w:pStyle w:val="Answer"/>
      </w:pPr>
      <w:r w:rsidRPr="00D22814">
        <w:t>We will ensure—</w:t>
      </w:r>
      <w:r w:rsidRPr="00D22814">
        <w:t xml:space="preserve">and it is my ambition to get as many NGOs that we work with as well as international partners to </w:t>
      </w:r>
      <w:r w:rsidRPr="00D22814">
        <w:t xml:space="preserve">also engage and advocate on this—that everyone </w:t>
      </w:r>
      <w:r w:rsidRPr="00D22814">
        <w:t>sign</w:t>
      </w:r>
      <w:r w:rsidRPr="00D22814">
        <w:t>s</w:t>
      </w:r>
      <w:r w:rsidRPr="00D22814">
        <w:t xml:space="preserve"> up to it. We are working very close</w:t>
      </w:r>
      <w:r w:rsidRPr="00D22814">
        <w:t>ly</w:t>
      </w:r>
      <w:r w:rsidRPr="00D22814">
        <w:t xml:space="preserve"> with SRSG </w:t>
      </w:r>
      <w:r w:rsidRPr="00D22814">
        <w:t xml:space="preserve">Pramila </w:t>
      </w:r>
      <w:r w:rsidRPr="00D22814">
        <w:t xml:space="preserve">Patten, </w:t>
      </w:r>
      <w:r w:rsidRPr="00D22814">
        <w:t>t</w:t>
      </w:r>
      <w:r w:rsidRPr="00D22814">
        <w:t xml:space="preserve">he </w:t>
      </w:r>
      <w:r w:rsidRPr="00D22814">
        <w:t>UN</w:t>
      </w:r>
      <w:r w:rsidRPr="00D22814">
        <w:t xml:space="preserve"> </w:t>
      </w:r>
      <w:r w:rsidRPr="00D22814">
        <w:t>S</w:t>
      </w:r>
      <w:r w:rsidRPr="00D22814">
        <w:t>ecretary-General’s</w:t>
      </w:r>
      <w:r w:rsidRPr="00D22814">
        <w:t xml:space="preserve"> </w:t>
      </w:r>
      <w:r w:rsidRPr="00D22814">
        <w:t>special representative</w:t>
      </w:r>
      <w:r w:rsidRPr="00D22814">
        <w:t xml:space="preserve"> on conflict-related sexual violence. She and I meet quite regularly</w:t>
      </w:r>
      <w:r w:rsidRPr="00D22814">
        <w:t xml:space="preserve"> and w</w:t>
      </w:r>
      <w:r w:rsidRPr="00D22814">
        <w:t xml:space="preserve">e </w:t>
      </w:r>
      <w:r w:rsidRPr="00D22814">
        <w:t xml:space="preserve">work very closely to </w:t>
      </w:r>
      <w:r w:rsidRPr="00D22814">
        <w:t>ensure</w:t>
      </w:r>
      <w:r w:rsidRPr="00D22814">
        <w:t xml:space="preserve"> that any initiative we are announcing or working on is intertwined with the efforts of the UN as well</w:t>
      </w:r>
      <w:r w:rsidRPr="00D22814">
        <w:t>.</w:t>
      </w:r>
    </w:p>
    <w:p w:rsidR="00746A2E" w:rsidRPr="00D22814" w:rsidP="00746A2E">
      <w:pPr>
        <w:pStyle w:val="Question"/>
      </w:pPr>
      <w:sdt>
        <w:sdtPr>
          <w:alias w:val="Member"/>
          <w:tag w:val="&lt;Member mnisId='4025' dodsId='41721'&gt;"/>
          <w:id w:val="-226696764"/>
          <w:placeholder>
            <w:docPart w:val="DefaultPlaceholder_1082065158"/>
          </w:placeholder>
          <w:richText/>
        </w:sdtPr>
        <w:sdtContent>
          <w:r w:rsidRPr="00D22814">
            <w:rPr>
              <w:b/>
            </w:rPr>
            <w:t>M</w:t>
          </w:r>
          <w:r w:rsidRPr="00D22814">
            <w:rPr>
              <w:b/>
            </w:rPr>
            <w:t xml:space="preserve">rs </w:t>
          </w:r>
          <w:r w:rsidRPr="00D22814">
            <w:rPr>
              <w:b/>
            </w:rPr>
            <w:t>Latham:</w:t>
          </w:r>
        </w:sdtContent>
      </w:sdt>
      <w:r w:rsidRPr="00D22814">
        <w:t xml:space="preserve"> You have talked about survivors</w:t>
      </w:r>
      <w:r w:rsidRPr="00D22814">
        <w:t xml:space="preserve"> and the fact that they are very important and at the centre of things</w:t>
      </w:r>
      <w:r w:rsidRPr="00D22814">
        <w:t>.</w:t>
      </w:r>
      <w:r w:rsidRPr="00D22814">
        <w:t xml:space="preserve"> </w:t>
      </w:r>
      <w:r w:rsidRPr="00D22814">
        <w:t xml:space="preserve">Why </w:t>
      </w:r>
      <w:r w:rsidRPr="00D22814">
        <w:t>does ICAI feel that they are not at the centre of it and that they were not informed</w:t>
      </w:r>
      <w:r w:rsidRPr="00D22814">
        <w:t>,</w:t>
      </w:r>
      <w:r w:rsidRPr="00D22814">
        <w:t xml:space="preserve"> after the summit </w:t>
      </w:r>
      <w:r w:rsidRPr="00D22814">
        <w:t xml:space="preserve">that we had in London, </w:t>
      </w:r>
      <w:r w:rsidRPr="00D22814">
        <w:t>of the way their evidence was going to be used? Can you explain</w:t>
      </w:r>
      <w:r w:rsidRPr="00D22814">
        <w:t xml:space="preserve"> why this was the case and whether you have any plans not only to tackle the perception but to make sure that they really are embedded in the centre and the core of any i</w:t>
      </w:r>
      <w:r w:rsidRPr="00D22814">
        <w:t>nitiatives that you launch</w:t>
      </w:r>
      <w:r w:rsidRPr="00D22814">
        <w:t>?</w:t>
      </w:r>
    </w:p>
    <w:p w:rsidR="00963854" w:rsidRPr="00D22814" w:rsidP="00746A2E">
      <w:pPr>
        <w:pStyle w:val="Answer"/>
      </w:pPr>
      <w:sdt>
        <w:sdtPr>
          <w:alias w:val="Witness"/>
          <w:id w:val="-1159005792"/>
          <w:placeholder>
            <w:docPart w:val="DefaultPlaceholder_1082065158"/>
          </w:placeholder>
          <w:richText/>
        </w:sdtPr>
        <w:sdtContent>
          <w:r w:rsidRPr="00D22814">
            <w:rPr>
              <w:b/>
              <w:i/>
            </w:rPr>
            <w:t>Lord Ahmad of Wimbledon:</w:t>
          </w:r>
        </w:sdtContent>
      </w:sdt>
      <w:r w:rsidRPr="00D22814">
        <w:t xml:space="preserve"> </w:t>
      </w:r>
      <w:r w:rsidRPr="00D22814">
        <w:t xml:space="preserve">As </w:t>
      </w:r>
      <w:r w:rsidRPr="00D22814">
        <w:t>I said earlier, I fully respect ICAI’s principal assessment</w:t>
      </w:r>
      <w:r w:rsidRPr="00D22814">
        <w:t xml:space="preserve"> that we should learn</w:t>
      </w:r>
      <w:r w:rsidRPr="00D22814">
        <w:t xml:space="preserve">. If I was to sit back and say everything is perfect and there is nothing </w:t>
      </w:r>
      <w:r w:rsidRPr="00D22814">
        <w:t xml:space="preserve">more </w:t>
      </w:r>
      <w:r w:rsidRPr="00D22814">
        <w:t xml:space="preserve">to do, that would be </w:t>
      </w:r>
      <w:r w:rsidRPr="00D22814">
        <w:t xml:space="preserve">not naïve but </w:t>
      </w:r>
      <w:r w:rsidRPr="00D22814">
        <w:t xml:space="preserve">plainly and simply wrong. </w:t>
      </w:r>
      <w:r w:rsidRPr="00D22814">
        <w:t>There are improvements to be made in this respect.</w:t>
      </w:r>
    </w:p>
    <w:p w:rsidR="00D44017" w:rsidRPr="00D22814" w:rsidP="00746A2E">
      <w:pPr>
        <w:pStyle w:val="Answer"/>
      </w:pPr>
      <w:r w:rsidRPr="00D22814">
        <w:t xml:space="preserve">Reflecting </w:t>
      </w:r>
      <w:r w:rsidRPr="00D22814">
        <w:t xml:space="preserve">on the points you have raised, </w:t>
      </w:r>
      <w:r w:rsidRPr="00D22814">
        <w:t xml:space="preserve">had </w:t>
      </w:r>
      <w:r w:rsidRPr="00D22814">
        <w:t>we had that discuss</w:t>
      </w:r>
      <w:r w:rsidRPr="00D22814">
        <w:t xml:space="preserve">ion between </w:t>
      </w:r>
      <w:r w:rsidRPr="00D22814">
        <w:t xml:space="preserve">me </w:t>
      </w:r>
      <w:r w:rsidRPr="00D22814">
        <w:t>and ICAI, I would have been able</w:t>
      </w:r>
      <w:r w:rsidRPr="00D22814">
        <w:t xml:space="preserve"> to illustrate, perhaps, how survivors are very central</w:t>
      </w:r>
      <w:r w:rsidRPr="00D22814">
        <w:t xml:space="preserve"> in everything I have talked about. For example, Nadia Murad, who we are working with, is a survivor.</w:t>
      </w:r>
      <w:r w:rsidRPr="00D22814">
        <w:t xml:space="preserve"> It is that code that we are promoting, supporting an</w:t>
      </w:r>
      <w:r w:rsidRPr="00D22814">
        <w:t xml:space="preserve">d advocating for. I mentioned </w:t>
      </w:r>
      <w:r w:rsidRPr="00D22814">
        <w:t>Denis Mukwege, another Nobel laureate, who does some incredible work in the DRC with survivors of sexual violence. It is his survivors’ fund that we are also lending funding to.</w:t>
      </w:r>
    </w:p>
    <w:p w:rsidR="0097677E" w:rsidRPr="00D22814" w:rsidP="00746A2E">
      <w:pPr>
        <w:pStyle w:val="Answer"/>
      </w:pPr>
      <w:r w:rsidRPr="00D22814">
        <w:t xml:space="preserve">You </w:t>
      </w:r>
      <w:r w:rsidRPr="00D22814">
        <w:t xml:space="preserve">talked about how we </w:t>
      </w:r>
      <w:r w:rsidRPr="00D22814">
        <w:t xml:space="preserve">have </w:t>
      </w:r>
      <w:r w:rsidRPr="00D22814">
        <w:t>addressed the issue</w:t>
      </w:r>
      <w:r w:rsidRPr="00D22814">
        <w:t xml:space="preserve"> that survivors </w:t>
      </w:r>
      <w:r w:rsidRPr="00D22814">
        <w:t xml:space="preserve">perhaps </w:t>
      </w:r>
      <w:r w:rsidRPr="00D22814">
        <w:t xml:space="preserve">were not </w:t>
      </w:r>
      <w:r w:rsidRPr="00D22814">
        <w:t xml:space="preserve">as </w:t>
      </w:r>
      <w:r w:rsidRPr="00D22814">
        <w:t>we</w:t>
      </w:r>
      <w:r w:rsidRPr="00D22814">
        <w:t xml:space="preserve">ll </w:t>
      </w:r>
      <w:r w:rsidRPr="00D22814">
        <w:t>informed</w:t>
      </w:r>
      <w:r w:rsidRPr="00D22814">
        <w:t xml:space="preserve"> as they could be</w:t>
      </w:r>
      <w:r w:rsidRPr="00D22814">
        <w:t>. There is always room</w:t>
      </w:r>
      <w:r w:rsidRPr="00D22814">
        <w:t xml:space="preserve"> for us</w:t>
      </w:r>
      <w:r w:rsidRPr="00D22814">
        <w:t xml:space="preserve"> to strengthen our communications</w:t>
      </w:r>
      <w:r w:rsidRPr="00D22814">
        <w:t>,</w:t>
      </w:r>
      <w:r w:rsidRPr="00D22814">
        <w:t xml:space="preserve"> </w:t>
      </w:r>
      <w:r w:rsidRPr="00D22814">
        <w:t>w</w:t>
      </w:r>
      <w:r w:rsidRPr="00D22814">
        <w:t xml:space="preserve">hether it is </w:t>
      </w:r>
      <w:r w:rsidRPr="00D22814">
        <w:t>between me and ICAI, or</w:t>
      </w:r>
      <w:r w:rsidRPr="00D22814">
        <w:t xml:space="preserve"> the </w:t>
      </w:r>
      <w:r w:rsidRPr="00D22814">
        <w:t xml:space="preserve">workings of </w:t>
      </w:r>
      <w:r w:rsidRPr="00D22814">
        <w:t>FCDO</w:t>
      </w:r>
      <w:r w:rsidRPr="00D22814">
        <w:t xml:space="preserve"> in terms of how we communicate the strength of what we are doing, w</w:t>
      </w:r>
      <w:r w:rsidRPr="00D22814">
        <w:t>hich I feel we have made good progress on but there</w:t>
      </w:r>
      <w:r w:rsidRPr="00D22814">
        <w:t xml:space="preserve"> is more to be achieved</w:t>
      </w:r>
      <w:r w:rsidRPr="00D22814">
        <w:t>.</w:t>
      </w:r>
    </w:p>
    <w:p w:rsidR="005510ED" w:rsidRPr="00D22814" w:rsidP="00746A2E">
      <w:pPr>
        <w:pStyle w:val="Answer"/>
      </w:pPr>
      <w:r w:rsidRPr="00D22814">
        <w:t>The third element of what you said, Pauline, is s</w:t>
      </w:r>
      <w:r w:rsidRPr="00D22814">
        <w:t>urvivors</w:t>
      </w:r>
      <w:r w:rsidRPr="00D22814">
        <w:t>. S</w:t>
      </w:r>
      <w:r w:rsidRPr="00D22814">
        <w:t xml:space="preserve">ince the initiative was launched </w:t>
      </w:r>
      <w:r w:rsidRPr="00D22814">
        <w:t xml:space="preserve">by William Hague, </w:t>
      </w:r>
      <w:r w:rsidRPr="00D22814">
        <w:t xml:space="preserve">and </w:t>
      </w:r>
      <w:r w:rsidRPr="00D22814">
        <w:t xml:space="preserve">certainly </w:t>
      </w:r>
      <w:r w:rsidRPr="00D22814">
        <w:t xml:space="preserve">post the conference, there was a PSVI steering </w:t>
      </w:r>
      <w:r w:rsidRPr="00D22814">
        <w:t>board</w:t>
      </w:r>
      <w:r w:rsidRPr="00D22814">
        <w:t>, which has NGOs and other partners but also survivors</w:t>
      </w:r>
      <w:r w:rsidRPr="00D22814">
        <w:t>.</w:t>
      </w:r>
      <w:r w:rsidRPr="00D22814">
        <w:t xml:space="preserve"> </w:t>
      </w:r>
      <w:r w:rsidRPr="00D22814">
        <w:t xml:space="preserve">They </w:t>
      </w:r>
      <w:r w:rsidRPr="00D22814">
        <w:t>have been present on that</w:t>
      </w:r>
      <w:r w:rsidRPr="00D22814">
        <w:t>. I still felt there was more to be done, which is why</w:t>
      </w:r>
      <w:r w:rsidRPr="00D22814">
        <w:t>, as I said earlier,</w:t>
      </w:r>
      <w:r w:rsidRPr="00D22814">
        <w:t xml:space="preserve"> we have Nadine</w:t>
      </w:r>
      <w:r w:rsidRPr="00D22814">
        <w:t xml:space="preserve"> Tunasi and Kolbassia Haoussou</w:t>
      </w:r>
      <w:r w:rsidRPr="00D22814">
        <w:t>, who are direct survivors</w:t>
      </w:r>
      <w:r w:rsidRPr="00D22814">
        <w:t xml:space="preserve">, </w:t>
      </w:r>
      <w:r w:rsidRPr="00D22814">
        <w:t>one a woman and on</w:t>
      </w:r>
      <w:r w:rsidRPr="00D22814">
        <w:t>e a man</w:t>
      </w:r>
      <w:r w:rsidRPr="00D22814">
        <w:t xml:space="preserve">. What </w:t>
      </w:r>
      <w:r w:rsidRPr="00D22814">
        <w:t>is perhaps not talked about as much is that, tragically,</w:t>
      </w:r>
      <w:r w:rsidRPr="00D22814">
        <w:t xml:space="preserve"> there are also male victims of sexual violence. After careful consideration, we decided </w:t>
      </w:r>
      <w:r w:rsidRPr="00D22814">
        <w:t xml:space="preserve">that </w:t>
      </w:r>
      <w:r w:rsidRPr="00D22814">
        <w:t xml:space="preserve">we would appoint two champions and </w:t>
      </w:r>
      <w:r w:rsidRPr="00D22814">
        <w:t xml:space="preserve">they </w:t>
      </w:r>
      <w:r w:rsidRPr="00D22814">
        <w:t>both work very closely with me</w:t>
      </w:r>
      <w:r w:rsidRPr="00D22814">
        <w:t xml:space="preserve"> in that</w:t>
      </w:r>
      <w:r w:rsidRPr="00D22814">
        <w:t>.</w:t>
      </w:r>
    </w:p>
    <w:p w:rsidR="00746A2E" w:rsidRPr="00D22814" w:rsidP="00746A2E">
      <w:pPr>
        <w:pStyle w:val="Answer"/>
      </w:pPr>
      <w:r w:rsidRPr="00D22814">
        <w:t xml:space="preserve">In terms of </w:t>
      </w:r>
      <w:r w:rsidRPr="00D22814">
        <w:t>communication</w:t>
      </w:r>
      <w:r w:rsidRPr="00D22814">
        <w:t xml:space="preserve"> and how we work with them</w:t>
      </w:r>
      <w:r w:rsidRPr="00D22814">
        <w:t xml:space="preserve">, we can do better. </w:t>
      </w:r>
      <w:r w:rsidRPr="00D22814">
        <w:t xml:space="preserve">In </w:t>
      </w:r>
      <w:r w:rsidRPr="00D22814">
        <w:t>the work, policy and programmes we take forward</w:t>
      </w:r>
      <w:r w:rsidRPr="00D22814">
        <w:t>,</w:t>
      </w:r>
      <w:r w:rsidRPr="00D22814">
        <w:t xml:space="preserve"> having two survivor champions</w:t>
      </w:r>
      <w:r w:rsidRPr="00D22814">
        <w:t xml:space="preserve"> at the heart of policy</w:t>
      </w:r>
      <w:r w:rsidRPr="00D22814">
        <w:noBreakHyphen/>
      </w:r>
      <w:r w:rsidRPr="00D22814">
        <w:t>making</w:t>
      </w:r>
      <w:r w:rsidRPr="00D22814">
        <w:t xml:space="preserve"> will lend itself to </w:t>
      </w:r>
      <w:r w:rsidRPr="00D22814">
        <w:t xml:space="preserve">strengthening and </w:t>
      </w:r>
      <w:r w:rsidRPr="00D22814">
        <w:t xml:space="preserve">addressing </w:t>
      </w:r>
      <w:r w:rsidRPr="00D22814">
        <w:t>th</w:t>
      </w:r>
      <w:r w:rsidRPr="00D22814">
        <w:t xml:space="preserve">e </w:t>
      </w:r>
      <w:r w:rsidRPr="00D22814">
        <w:t xml:space="preserve">criticisms </w:t>
      </w:r>
      <w:r w:rsidRPr="00D22814">
        <w:t xml:space="preserve">that were </w:t>
      </w:r>
      <w:r w:rsidRPr="00D22814">
        <w:t>made in the</w:t>
      </w:r>
      <w:r w:rsidRPr="00D22814">
        <w:t xml:space="preserve"> </w:t>
      </w:r>
      <w:r w:rsidRPr="00D22814">
        <w:t xml:space="preserve">ICAI </w:t>
      </w:r>
      <w:r w:rsidRPr="00D22814">
        <w:t>report.</w:t>
      </w:r>
    </w:p>
    <w:p w:rsidR="00FF5226" w:rsidRPr="00D22814" w:rsidP="00FF5226">
      <w:pPr>
        <w:pStyle w:val="Question"/>
      </w:pPr>
      <w:sdt>
        <w:sdtPr>
          <w:alias w:val="Member"/>
          <w:tag w:val="&lt;Member mnisId='4811' dodsId=''&gt;"/>
          <w:id w:val="-1195150820"/>
          <w:placeholder>
            <w:docPart w:val="DefaultPlaceholder_1082065158"/>
          </w:placeholder>
          <w:richText/>
        </w:sdtPr>
        <w:sdtContent>
          <w:r w:rsidRPr="00D22814">
            <w:rPr>
              <w:b/>
            </w:rPr>
            <w:t>Navendu Mishra:</w:t>
          </w:r>
        </w:sdtContent>
      </w:sdt>
      <w:r w:rsidRPr="00D22814">
        <w:t xml:space="preserve"> </w:t>
      </w:r>
      <w:r w:rsidRPr="00D22814">
        <w:t>Lord Ahmad, m</w:t>
      </w:r>
      <w:r w:rsidRPr="00D22814">
        <w:t xml:space="preserve">y question is about the PSVI </w:t>
      </w:r>
      <w:r w:rsidRPr="00D22814">
        <w:t>team of experts</w:t>
      </w:r>
      <w:r w:rsidRPr="00D22814">
        <w:t>. Could you tell us a bit more about the current structure</w:t>
      </w:r>
      <w:r w:rsidRPr="00D22814">
        <w:t xml:space="preserve"> when it </w:t>
      </w:r>
      <w:r w:rsidRPr="00D22814">
        <w:t>comes to the size, funding and numbers</w:t>
      </w:r>
      <w:r w:rsidRPr="00D22814">
        <w:t>?</w:t>
      </w:r>
      <w:r w:rsidRPr="00D22814">
        <w:t xml:space="preserve"> </w:t>
      </w:r>
      <w:r w:rsidRPr="00D22814">
        <w:t xml:space="preserve">What </w:t>
      </w:r>
      <w:r w:rsidRPr="00D22814">
        <w:t>are the strategic objectives that determine where and w</w:t>
      </w:r>
      <w:r w:rsidRPr="00D22814">
        <w:t xml:space="preserve">hen they </w:t>
      </w:r>
      <w:r w:rsidRPr="00D22814">
        <w:t xml:space="preserve">get </w:t>
      </w:r>
      <w:r w:rsidRPr="00D22814">
        <w:t>deployed?</w:t>
      </w:r>
    </w:p>
    <w:p w:rsidR="009046A2" w:rsidRPr="00D22814" w:rsidP="00FF5226">
      <w:pPr>
        <w:pStyle w:val="Answer"/>
      </w:pPr>
      <w:sdt>
        <w:sdtPr>
          <w:alias w:val="Witness"/>
          <w:id w:val="-524634875"/>
          <w:placeholder>
            <w:docPart w:val="DefaultPlaceholder_1082065158"/>
          </w:placeholder>
          <w:richText/>
        </w:sdtPr>
        <w:sdtContent>
          <w:r w:rsidRPr="00D22814">
            <w:rPr>
              <w:b/>
              <w:i/>
            </w:rPr>
            <w:t>Lord Ahmad of Wimbledon:</w:t>
          </w:r>
        </w:sdtContent>
      </w:sdt>
      <w:r w:rsidRPr="00D22814">
        <w:t xml:space="preserve"> </w:t>
      </w:r>
      <w:r w:rsidRPr="00D22814">
        <w:t xml:space="preserve">This </w:t>
      </w:r>
      <w:r w:rsidRPr="00D22814">
        <w:t xml:space="preserve">started off, as has been acknowledged by many, in 2012. </w:t>
      </w:r>
      <w:r w:rsidRPr="00D22814">
        <w:t xml:space="preserve">It is a group of independent experts who are deployed as per need to </w:t>
      </w:r>
      <w:r w:rsidRPr="00D22814">
        <w:t xml:space="preserve">help </w:t>
      </w:r>
      <w:r w:rsidRPr="00D22814">
        <w:t xml:space="preserve">support work </w:t>
      </w:r>
      <w:r w:rsidRPr="00D22814">
        <w:t xml:space="preserve">both </w:t>
      </w:r>
      <w:r w:rsidRPr="00D22814">
        <w:t xml:space="preserve">nationally and internationally. </w:t>
      </w:r>
      <w:r w:rsidRPr="00D22814">
        <w:t>Since this launched, w</w:t>
      </w:r>
      <w:r w:rsidRPr="00D22814">
        <w:t xml:space="preserve">e have deployed experts over 90 times to different parts to provide specialist expertise on PSVI priorities. This </w:t>
      </w:r>
      <w:r w:rsidRPr="00D22814">
        <w:t xml:space="preserve">is </w:t>
      </w:r>
      <w:r w:rsidRPr="00D22814">
        <w:t xml:space="preserve">a group of experts hosted within the </w:t>
      </w:r>
      <w:r w:rsidRPr="00D22814">
        <w:t>civilian stabilisation group</w:t>
      </w:r>
      <w:r w:rsidRPr="00D22814">
        <w:t>, a cross-Government</w:t>
      </w:r>
      <w:r w:rsidRPr="00D22814">
        <w:t xml:space="preserve"> </w:t>
      </w:r>
      <w:r w:rsidRPr="00D22814">
        <w:t xml:space="preserve">stabilisation unit </w:t>
      </w:r>
      <w:r w:rsidRPr="00D22814">
        <w:t>with over 500 people.</w:t>
      </w:r>
    </w:p>
    <w:p w:rsidR="004C599E" w:rsidRPr="00D22814" w:rsidP="00FF5226">
      <w:pPr>
        <w:pStyle w:val="Answer"/>
      </w:pPr>
      <w:r w:rsidRPr="00D22814">
        <w:t>Specific</w:t>
      </w:r>
      <w:r w:rsidRPr="00D22814">
        <w:t>ally</w:t>
      </w:r>
      <w:r w:rsidRPr="00D22814">
        <w:t xml:space="preserve"> on your question, the current numbers deployed </w:t>
      </w:r>
      <w:r w:rsidRPr="00D22814">
        <w:t xml:space="preserve">this year </w:t>
      </w:r>
      <w:r w:rsidRPr="00D22814">
        <w:t>are 33 working specifically with specialist skills.</w:t>
      </w:r>
      <w:r>
        <w:rPr>
          <w:rStyle w:val="FootnoteReference"/>
        </w:rPr>
        <w:footnoteReference w:id="3"/>
      </w:r>
      <w:r w:rsidRPr="00D22814">
        <w:t xml:space="preserve"> They will cover</w:t>
      </w:r>
      <w:r w:rsidRPr="00D22814">
        <w:t>, in terms of areas that you have asked me about,</w:t>
      </w:r>
      <w:r w:rsidRPr="00D22814">
        <w:t xml:space="preserve"> issues of gender-based viol</w:t>
      </w:r>
      <w:r w:rsidRPr="00D22814">
        <w:t>ence</w:t>
      </w:r>
      <w:r w:rsidRPr="00D22814">
        <w:t>. They have</w:t>
      </w:r>
      <w:r w:rsidRPr="00D22814">
        <w:t xml:space="preserve"> expertise</w:t>
      </w:r>
      <w:r w:rsidRPr="00D22814">
        <w:t xml:space="preserve"> there</w:t>
      </w:r>
      <w:r w:rsidRPr="00D22814">
        <w:t>. They are</w:t>
      </w:r>
      <w:r w:rsidRPr="00D22814">
        <w:t xml:space="preserve"> criminal lawyers. As many recognise, some of our survivors </w:t>
      </w:r>
      <w:r w:rsidRPr="00D22814">
        <w:t>who</w:t>
      </w:r>
      <w:r w:rsidRPr="00D22814">
        <w:t>m</w:t>
      </w:r>
      <w:r w:rsidRPr="00D22814">
        <w:t xml:space="preserve"> I have already mentioned by name </w:t>
      </w:r>
      <w:r w:rsidRPr="00D22814">
        <w:t xml:space="preserve">work very closely with </w:t>
      </w:r>
      <w:r w:rsidRPr="00D22814">
        <w:t>human</w:t>
      </w:r>
      <w:r w:rsidRPr="00D22814">
        <w:t xml:space="preserve"> </w:t>
      </w:r>
      <w:r w:rsidRPr="00D22814">
        <w:t xml:space="preserve">rights lawyers in this respect. </w:t>
      </w:r>
      <w:r w:rsidRPr="00D22814">
        <w:t>Amal Clooney is a good example and she works very closel</w:t>
      </w:r>
      <w:r w:rsidRPr="00D22814">
        <w:t>y with Nadia Murad. They also include p</w:t>
      </w:r>
      <w:r w:rsidRPr="00D22814">
        <w:t>sychosocial experts and social workers.</w:t>
      </w:r>
    </w:p>
    <w:p w:rsidR="00C658B1" w:rsidRPr="00D22814" w:rsidP="00FF5226">
      <w:pPr>
        <w:pStyle w:val="Answer"/>
      </w:pPr>
      <w:r w:rsidRPr="00D22814">
        <w:t>I must admit t</w:t>
      </w:r>
      <w:r w:rsidRPr="00D22814">
        <w:t xml:space="preserve">hat, as a Minister, </w:t>
      </w:r>
      <w:r w:rsidRPr="00D22814">
        <w:t>i</w:t>
      </w:r>
      <w:r w:rsidRPr="00D22814">
        <w:t>f I can put it this bluntly, t</w:t>
      </w:r>
      <w:r w:rsidRPr="00D22814">
        <w:t xml:space="preserve">here were two shocking moments in my life. One was </w:t>
      </w:r>
      <w:r w:rsidRPr="00D22814">
        <w:t xml:space="preserve">during </w:t>
      </w:r>
      <w:r w:rsidRPr="00D22814">
        <w:t xml:space="preserve">a visit to the </w:t>
      </w:r>
      <w:r w:rsidRPr="00D22814">
        <w:t>Rohingya</w:t>
      </w:r>
      <w:r w:rsidRPr="00D22814">
        <w:t>.</w:t>
      </w:r>
      <w:r w:rsidRPr="00D22814">
        <w:t xml:space="preserve"> The sheer scale of the suffer</w:t>
      </w:r>
      <w:r w:rsidRPr="00D22814">
        <w:t>ing of humanity hits you.</w:t>
      </w:r>
      <w:r w:rsidRPr="00D22814">
        <w:t xml:space="preserve"> </w:t>
      </w:r>
      <w:r w:rsidRPr="00D22814">
        <w:t xml:space="preserve">When you </w:t>
      </w:r>
      <w:r w:rsidRPr="00D22814">
        <w:t>see that particularly young women and girls have had to go through the worst</w:t>
      </w:r>
      <w:r w:rsidRPr="00D22814">
        <w:t xml:space="preserve"> horrific kind of violation,</w:t>
      </w:r>
      <w:r w:rsidRPr="00D22814">
        <w:t xml:space="preserve"> we need psychosocial experts and support. We have</w:t>
      </w:r>
      <w:r w:rsidRPr="00D22814">
        <w:t>, for example,</w:t>
      </w:r>
      <w:r w:rsidRPr="00D22814">
        <w:t xml:space="preserve"> deployed</w:t>
      </w:r>
      <w:r w:rsidRPr="00D22814">
        <w:t xml:space="preserve"> to the Rohin</w:t>
      </w:r>
      <w:r w:rsidRPr="00D22814">
        <w:t>gya community within Cox’s Baza</w:t>
      </w:r>
      <w:r w:rsidRPr="00D22814">
        <w:t>r</w:t>
      </w:r>
      <w:r w:rsidRPr="00D22814">
        <w:t>.</w:t>
      </w:r>
    </w:p>
    <w:p w:rsidR="00C658B1" w:rsidRPr="00D22814" w:rsidP="00FF5226">
      <w:pPr>
        <w:pStyle w:val="Answer"/>
      </w:pPr>
      <w:r w:rsidRPr="00D22814">
        <w:t xml:space="preserve">Also, I visited Iraq. Perhaps we will come on to the faith declaration, but the reason that happened, simply put, was what I heard and experienced when I met Yazidi survivors. I heard harrowing stories about the dehumanisation of women and girls to the </w:t>
      </w:r>
      <w:r w:rsidRPr="00D22814">
        <w:t>extent that, as one of them said to me, they were then regarded as less than an ant. At some point, perhaps not for here, the explicit and candid nature in which they recounted some of their testimonies was horrifying. I would never think that, in the curr</w:t>
      </w:r>
      <w:r w:rsidRPr="00D22814">
        <w:t xml:space="preserve">ent world we live in, that happens, but it did through Daesh atrocities. </w:t>
      </w:r>
      <w:r w:rsidRPr="00D22814">
        <w:t xml:space="preserve">The </w:t>
      </w:r>
      <w:r w:rsidRPr="00D22814">
        <w:t>support of psychosocial experts and social workers is important.</w:t>
      </w:r>
    </w:p>
    <w:p w:rsidR="00FF5226" w:rsidRPr="00D22814" w:rsidP="00FF5226">
      <w:pPr>
        <w:pStyle w:val="Answer"/>
      </w:pPr>
      <w:r w:rsidRPr="00D22814">
        <w:t>We have sexual offences examiners who are trained</w:t>
      </w:r>
      <w:r w:rsidRPr="00D22814">
        <w:t xml:space="preserve"> and specific to that</w:t>
      </w:r>
      <w:r w:rsidRPr="00D22814">
        <w:t>. We have international investigating office</w:t>
      </w:r>
      <w:r w:rsidRPr="00D22814">
        <w:t xml:space="preserve">rs. As </w:t>
      </w:r>
      <w:r w:rsidRPr="00D22814">
        <w:t xml:space="preserve">I alluded to, part of the </w:t>
      </w:r>
      <w:r w:rsidRPr="00D22814">
        <w:t>Murad code</w:t>
      </w:r>
      <w:r w:rsidRPr="00D22814">
        <w:t xml:space="preserve"> </w:t>
      </w:r>
      <w:r w:rsidRPr="00D22814">
        <w:t xml:space="preserve">is the training. We have </w:t>
      </w:r>
      <w:r w:rsidRPr="00D22814">
        <w:t xml:space="preserve">training experts as well. We have continued to deploy this but current deployments include </w:t>
      </w:r>
      <w:r w:rsidRPr="00D22814">
        <w:t xml:space="preserve">Bangladesh, Zimbabwe, Uganda </w:t>
      </w:r>
      <w:r w:rsidRPr="00D22814">
        <w:t>and Malawi.</w:t>
      </w:r>
    </w:p>
    <w:p w:rsidR="00FF5226" w:rsidRPr="00D22814" w:rsidP="00FF5226">
      <w:pPr>
        <w:pStyle w:val="Question"/>
      </w:pPr>
      <w:sdt>
        <w:sdtPr>
          <w:alias w:val="Member"/>
          <w:tag w:val="&lt;Member mnisId='4811' dodsId=''&gt;"/>
          <w:id w:val="-1195762375"/>
          <w:placeholder>
            <w:docPart w:val="DefaultPlaceholder_1082065158"/>
          </w:placeholder>
          <w:richText/>
        </w:sdtPr>
        <w:sdtContent>
          <w:r w:rsidRPr="00D22814">
            <w:rPr>
              <w:b/>
            </w:rPr>
            <w:t>Navendu Mishra:</w:t>
          </w:r>
        </w:sdtContent>
      </w:sdt>
      <w:r w:rsidRPr="00D22814">
        <w:t xml:space="preserve"> </w:t>
      </w:r>
      <w:r w:rsidRPr="00D22814">
        <w:t xml:space="preserve">You made very important points but you did not address the issue around funding. </w:t>
      </w:r>
      <w:r w:rsidRPr="00D22814">
        <w:t xml:space="preserve">Could you tell us a bit more about funding? </w:t>
      </w:r>
      <w:r w:rsidRPr="00D22814">
        <w:t xml:space="preserve">Looking </w:t>
      </w:r>
      <w:r w:rsidRPr="00D22814">
        <w:t>at the future</w:t>
      </w:r>
      <w:r w:rsidRPr="00D22814">
        <w:t>,</w:t>
      </w:r>
      <w:r w:rsidRPr="00D22814">
        <w:t xml:space="preserve"> will you </w:t>
      </w:r>
      <w:r w:rsidRPr="00D22814">
        <w:t xml:space="preserve">continue </w:t>
      </w:r>
      <w:r w:rsidRPr="00D22814">
        <w:t xml:space="preserve">to deploy these experts? </w:t>
      </w:r>
      <w:r w:rsidRPr="00D22814">
        <w:t>Are the Government committed to investing more resources into thi</w:t>
      </w:r>
      <w:r w:rsidRPr="00D22814">
        <w:t xml:space="preserve">s project and </w:t>
      </w:r>
      <w:r w:rsidRPr="00D22814">
        <w:t xml:space="preserve">measuring the impact? </w:t>
      </w:r>
      <w:r w:rsidRPr="00D22814">
        <w:t>The Committee would appreciate learning a bit more about the funding that is going in now but also in the future.</w:t>
      </w:r>
    </w:p>
    <w:p w:rsidR="001A502D" w:rsidRPr="00D22814" w:rsidP="00FF5226">
      <w:pPr>
        <w:pStyle w:val="Answer"/>
      </w:pPr>
      <w:sdt>
        <w:sdtPr>
          <w:alias w:val="Witness"/>
          <w:id w:val="-1632855143"/>
          <w:placeholder>
            <w:docPart w:val="DefaultPlaceholder_1082065158"/>
          </w:placeholder>
          <w:richText/>
        </w:sdtPr>
        <w:sdtContent>
          <w:r w:rsidRPr="00D22814">
            <w:rPr>
              <w:b/>
              <w:i/>
            </w:rPr>
            <w:t>Lord Ahmad of Wimbledon:</w:t>
          </w:r>
        </w:sdtContent>
      </w:sdt>
      <w:r w:rsidRPr="00D22814">
        <w:t xml:space="preserve"> </w:t>
      </w:r>
      <w:r w:rsidRPr="00D22814">
        <w:t xml:space="preserve">On </w:t>
      </w:r>
      <w:r w:rsidRPr="00D22814">
        <w:t xml:space="preserve">the </w:t>
      </w:r>
      <w:r w:rsidRPr="00D22814">
        <w:t xml:space="preserve">funding </w:t>
      </w:r>
      <w:r w:rsidRPr="00D22814">
        <w:t xml:space="preserve">specific </w:t>
      </w:r>
      <w:r w:rsidRPr="00D22814">
        <w:t xml:space="preserve">to PSVI, </w:t>
      </w:r>
      <w:r w:rsidRPr="00D22814">
        <w:t>I have talked about how we have sustained</w:t>
      </w:r>
      <w:r w:rsidRPr="00D22814">
        <w:t xml:space="preserve"> it</w:t>
      </w:r>
      <w:r w:rsidRPr="00D22814">
        <w:t xml:space="preserve">. </w:t>
      </w:r>
      <w:r w:rsidRPr="00D22814">
        <w:t>Of course, d</w:t>
      </w:r>
      <w:r w:rsidRPr="00D22814">
        <w:t xml:space="preserve">uring the conference, </w:t>
      </w:r>
      <w:r w:rsidRPr="00D22814">
        <w:t>funding did go up. I have accepted that as a premise</w:t>
      </w:r>
      <w:r w:rsidRPr="00D22814">
        <w:t>;</w:t>
      </w:r>
      <w:r w:rsidRPr="00D22814">
        <w:t xml:space="preserve"> I think it was Kate who asked the original question. That did go up </w:t>
      </w:r>
      <w:r w:rsidRPr="00D22814">
        <w:t xml:space="preserve">during the initial stages of the launch. </w:t>
      </w:r>
      <w:r w:rsidRPr="00D22814">
        <w:t xml:space="preserve">To </w:t>
      </w:r>
      <w:r w:rsidRPr="00D22814">
        <w:t xml:space="preserve">give you an example, </w:t>
      </w:r>
      <w:r w:rsidRPr="00D22814">
        <w:t xml:space="preserve">about </w:t>
      </w:r>
      <w:r w:rsidRPr="00D22814">
        <w:t>£20 million comes through dif</w:t>
      </w:r>
      <w:r w:rsidRPr="00D22814">
        <w:t xml:space="preserve">ferent funds that we operate </w:t>
      </w:r>
      <w:r w:rsidRPr="00D22814">
        <w:t>with</w:t>
      </w:r>
      <w:r w:rsidRPr="00D22814">
        <w:t xml:space="preserve">in the Foreign Office. </w:t>
      </w:r>
      <w:r w:rsidRPr="00D22814">
        <w:t xml:space="preserve">Perhaps in the interests of time, I can tell you about the different funds in writing. </w:t>
      </w:r>
      <w:r w:rsidRPr="00D22814">
        <w:t>We have about six or seven different types of funds that have PSVI initiatives to them</w:t>
      </w:r>
      <w:r w:rsidRPr="00D22814">
        <w:t>,</w:t>
      </w:r>
      <w:r w:rsidRPr="00D22814">
        <w:t xml:space="preserve"> which then collectively p</w:t>
      </w:r>
      <w:r w:rsidRPr="00D22814">
        <w:t>rovide the base</w:t>
      </w:r>
      <w:r w:rsidRPr="00D22814">
        <w:t xml:space="preserve"> level of our funding.</w:t>
      </w:r>
    </w:p>
    <w:p w:rsidR="00CB46A4" w:rsidRPr="00D22814" w:rsidP="00FF5226">
      <w:pPr>
        <w:pStyle w:val="Answer"/>
      </w:pPr>
      <w:r w:rsidRPr="00D22814">
        <w:t xml:space="preserve">This has changed </w:t>
      </w:r>
      <w:r w:rsidRPr="00D22814">
        <w:t xml:space="preserve">as the funds have either been amalgamated or changed between </w:t>
      </w:r>
      <w:r w:rsidRPr="00D22814">
        <w:t xml:space="preserve">2014 </w:t>
      </w:r>
      <w:r w:rsidRPr="00D22814">
        <w:t xml:space="preserve">and </w:t>
      </w:r>
      <w:r w:rsidRPr="00D22814">
        <w:t>2020. In the current year, as I said, our spending is in the region of just under £3 million</w:t>
      </w:r>
      <w:r w:rsidRPr="00D22814">
        <w:t xml:space="preserve">, </w:t>
      </w:r>
      <w:r w:rsidRPr="00D22814">
        <w:t xml:space="preserve">but that </w:t>
      </w:r>
      <w:r w:rsidRPr="00D22814">
        <w:t>reflect</w:t>
      </w:r>
      <w:r w:rsidRPr="00D22814">
        <w:t>s</w:t>
      </w:r>
      <w:r w:rsidRPr="00D22814">
        <w:t xml:space="preserve"> </w:t>
      </w:r>
      <w:r w:rsidRPr="00D22814">
        <w:t xml:space="preserve">how </w:t>
      </w:r>
      <w:r w:rsidRPr="00D22814">
        <w:t>w</w:t>
      </w:r>
      <w:r w:rsidRPr="00D22814">
        <w:t>e have been so</w:t>
      </w:r>
      <w:r w:rsidRPr="00D22814">
        <w:t xml:space="preserve">mewhat limited because of Covid </w:t>
      </w:r>
      <w:r w:rsidRPr="00D22814">
        <w:t xml:space="preserve">and </w:t>
      </w:r>
      <w:r w:rsidRPr="00D22814">
        <w:t>we did not hold an international conference.</w:t>
      </w:r>
      <w:r w:rsidRPr="00D22814">
        <w:t xml:space="preserve"> To </w:t>
      </w:r>
      <w:r w:rsidRPr="00D22814">
        <w:t>give you an idea, l</w:t>
      </w:r>
      <w:r w:rsidRPr="00D22814">
        <w:t>ast year</w:t>
      </w:r>
      <w:r w:rsidRPr="00D22814">
        <w:t xml:space="preserve"> we were in the planning phase</w:t>
      </w:r>
      <w:r w:rsidRPr="00D22814">
        <w:t>.</w:t>
      </w:r>
      <w:r w:rsidRPr="00D22814">
        <w:t xml:space="preserve"> I alluded earlier to resourcing</w:t>
      </w:r>
      <w:r w:rsidRPr="00D22814">
        <w:t>, but</w:t>
      </w:r>
      <w:r w:rsidRPr="00D22814">
        <w:t xml:space="preserve"> </w:t>
      </w:r>
      <w:r w:rsidRPr="00D22814">
        <w:t xml:space="preserve">specifically </w:t>
      </w:r>
      <w:r w:rsidRPr="00D22814">
        <w:t>on your question on funding, l</w:t>
      </w:r>
      <w:r w:rsidRPr="00D22814">
        <w:t>ast year’s funding was £4.14 mill</w:t>
      </w:r>
      <w:r w:rsidRPr="00D22814">
        <w:t>ion, which reflect</w:t>
      </w:r>
      <w:r w:rsidRPr="00D22814">
        <w:t>s</w:t>
      </w:r>
      <w:r w:rsidRPr="00D22814">
        <w:t xml:space="preserve"> </w:t>
      </w:r>
      <w:r w:rsidRPr="00D22814">
        <w:t>how</w:t>
      </w:r>
      <w:r w:rsidRPr="00D22814">
        <w:t xml:space="preserve"> we were building up ambition, both in delivering the conference and </w:t>
      </w:r>
      <w:r w:rsidRPr="00D22814">
        <w:t xml:space="preserve">in </w:t>
      </w:r>
      <w:r w:rsidRPr="00D22814">
        <w:t>focusing on some of the initiatives I have talked to.</w:t>
      </w:r>
    </w:p>
    <w:p w:rsidR="009F67AA" w:rsidRPr="00D22814" w:rsidP="00FF5226">
      <w:pPr>
        <w:pStyle w:val="Answer"/>
      </w:pPr>
      <w:r w:rsidRPr="00D22814">
        <w:t xml:space="preserve">I have mentioned the </w:t>
      </w:r>
      <w:r w:rsidRPr="00D22814">
        <w:t>Murad code</w:t>
      </w:r>
      <w:r w:rsidRPr="00D22814">
        <w:t xml:space="preserve">, the faith declaration and the Mukwege fund. </w:t>
      </w:r>
      <w:r w:rsidRPr="00D22814">
        <w:t xml:space="preserve">I was absolutely gutted that we could not hold the conference, because it would have had profile. </w:t>
      </w:r>
      <w:r w:rsidRPr="00D22814">
        <w:t xml:space="preserve">It comes back to a point Pauline made: how are you advocating and raising the profile? </w:t>
      </w:r>
      <w:r w:rsidRPr="00D22814">
        <w:t>To my mind, that would ha</w:t>
      </w:r>
      <w:r w:rsidRPr="00D22814">
        <w:t>ve been an ideal platform</w:t>
      </w:r>
      <w:r w:rsidRPr="00D22814">
        <w:t>,</w:t>
      </w:r>
      <w:r w:rsidRPr="00D22814">
        <w:t xml:space="preserve"> but I had two choices</w:t>
      </w:r>
      <w:r w:rsidRPr="00D22814">
        <w:t xml:space="preserve">: do </w:t>
      </w:r>
      <w:r w:rsidRPr="00D22814">
        <w:t>we</w:t>
      </w:r>
      <w:r w:rsidRPr="00D22814">
        <w:t xml:space="preserve"> just hold </w:t>
      </w:r>
      <w:r w:rsidRPr="00D22814">
        <w:t>and</w:t>
      </w:r>
      <w:r w:rsidRPr="00D22814">
        <w:t xml:space="preserve"> hope</w:t>
      </w:r>
      <w:r w:rsidRPr="00D22814">
        <w:t>,</w:t>
      </w:r>
      <w:r w:rsidRPr="00D22814">
        <w:t xml:space="preserve"> </w:t>
      </w:r>
      <w:r w:rsidRPr="00D22814">
        <w:t xml:space="preserve">and wait for </w:t>
      </w:r>
      <w:r w:rsidRPr="00D22814">
        <w:t xml:space="preserve">the Covid crisis </w:t>
      </w:r>
      <w:r w:rsidRPr="00D22814">
        <w:t xml:space="preserve">to </w:t>
      </w:r>
      <w:r w:rsidRPr="00D22814">
        <w:t>end</w:t>
      </w:r>
      <w:r w:rsidRPr="00D22814">
        <w:t>,</w:t>
      </w:r>
      <w:r w:rsidRPr="00D22814">
        <w:t xml:space="preserve"> to hold the conference, or do we get on with it?</w:t>
      </w:r>
      <w:r w:rsidRPr="00D22814">
        <w:t xml:space="preserve"> I took the view that we get on with </w:t>
      </w:r>
      <w:r w:rsidRPr="00D22814">
        <w:t>it</w:t>
      </w:r>
      <w:r w:rsidRPr="00D22814">
        <w:t xml:space="preserve">, </w:t>
      </w:r>
      <w:r w:rsidRPr="00D22814">
        <w:t xml:space="preserve">and that </w:t>
      </w:r>
      <w:r w:rsidRPr="00D22814">
        <w:t>is why we made the</w:t>
      </w:r>
      <w:r w:rsidRPr="00D22814">
        <w:t>se</w:t>
      </w:r>
      <w:r w:rsidRPr="00D22814">
        <w:t xml:space="preserve"> announcement</w:t>
      </w:r>
      <w:r w:rsidRPr="00D22814">
        <w:t xml:space="preserve">s in terms </w:t>
      </w:r>
      <w:r w:rsidRPr="00D22814">
        <w:t>of funding.</w:t>
      </w:r>
    </w:p>
    <w:p w:rsidR="009F67AA" w:rsidRPr="00D22814" w:rsidP="00FF5226">
      <w:pPr>
        <w:pStyle w:val="Answer"/>
      </w:pPr>
      <w:r w:rsidRPr="00D22814">
        <w:t>I alluded earlier to the £1.1 million that we have provided to the Mukwege fund.</w:t>
      </w:r>
      <w:r>
        <w:rPr>
          <w:rStyle w:val="FootnoteReference"/>
        </w:rPr>
        <w:footnoteReference w:id="4"/>
      </w:r>
      <w:r w:rsidRPr="00D22814">
        <w:t xml:space="preserve"> We have lent support and some of the current financing goes into supporting the </w:t>
      </w:r>
      <w:r w:rsidRPr="00D22814">
        <w:t>Murad code</w:t>
      </w:r>
      <w:r w:rsidRPr="00D22814">
        <w:t xml:space="preserve"> and the faith declaration. Sometimes initiatives are nothing more than p</w:t>
      </w:r>
      <w:r w:rsidRPr="00D22814">
        <w:t>ersistence and bringing people together. The faith initiative did not really cost us anything, apart from the costs of launching the meeting and bringing people together</w:t>
      </w:r>
      <w:r w:rsidRPr="00D22814">
        <w:t>, and</w:t>
      </w:r>
      <w:r w:rsidRPr="00D22814">
        <w:t xml:space="preserve"> </w:t>
      </w:r>
      <w:r w:rsidRPr="00D22814">
        <w:t>the</w:t>
      </w:r>
      <w:r w:rsidRPr="00D22814">
        <w:t xml:space="preserve"> resource of people’s time. In terms of actual costs, it was just drawing toge</w:t>
      </w:r>
      <w:r w:rsidRPr="00D22814">
        <w:t xml:space="preserve">ther different things that we can deliver. It is not just </w:t>
      </w:r>
      <w:r w:rsidRPr="00D22814">
        <w:t>about</w:t>
      </w:r>
      <w:r w:rsidRPr="00D22814">
        <w:t xml:space="preserve"> pounds and pence; sometimes it is also about persistence and perseverance, and we are delivering on that.</w:t>
      </w:r>
    </w:p>
    <w:p w:rsidR="00FF5226" w:rsidRPr="00D22814" w:rsidP="00FF5226">
      <w:pPr>
        <w:pStyle w:val="Answer"/>
      </w:pPr>
      <w:r w:rsidRPr="00D22814">
        <w:t xml:space="preserve">Coming back to </w:t>
      </w:r>
      <w:r w:rsidRPr="00D22814">
        <w:t>your</w:t>
      </w:r>
      <w:r w:rsidRPr="00D22814">
        <w:t xml:space="preserve"> point about what lies ahead, that is why I am keen on </w:t>
      </w:r>
      <w:r w:rsidRPr="00D22814">
        <w:t xml:space="preserve">having </w:t>
      </w:r>
      <w:r w:rsidRPr="00D22814">
        <w:t xml:space="preserve">a </w:t>
      </w:r>
      <w:r w:rsidRPr="00D22814">
        <w:t>spe</w:t>
      </w:r>
      <w:r w:rsidRPr="00D22814">
        <w:t xml:space="preserve">cific </w:t>
      </w:r>
      <w:r w:rsidRPr="00D22814">
        <w:t>strategy</w:t>
      </w:r>
      <w:r w:rsidRPr="00D22814">
        <w:t>, because it will allow us, notwithstanding the challenges we have in each spending round,</w:t>
      </w:r>
      <w:r w:rsidRPr="00D22814">
        <w:t xml:space="preserve"> to reflect </w:t>
      </w:r>
      <w:r w:rsidRPr="00D22814">
        <w:t xml:space="preserve">on </w:t>
      </w:r>
      <w:r w:rsidRPr="00D22814">
        <w:t xml:space="preserve">our </w:t>
      </w:r>
      <w:r w:rsidRPr="00D22814">
        <w:t>ambition</w:t>
      </w:r>
      <w:r w:rsidRPr="00D22814">
        <w:t>s</w:t>
      </w:r>
      <w:r w:rsidRPr="00D22814">
        <w:t xml:space="preserve">. In terms of the conference, I have already said </w:t>
      </w:r>
      <w:r w:rsidRPr="00D22814">
        <w:t xml:space="preserve">that it is my view that </w:t>
      </w:r>
      <w:r w:rsidRPr="00D22814">
        <w:t xml:space="preserve">it should be held </w:t>
      </w:r>
      <w:r w:rsidRPr="00D22814">
        <w:t xml:space="preserve">in the </w:t>
      </w:r>
      <w:r w:rsidRPr="00D22814">
        <w:t xml:space="preserve">early part of 2022. </w:t>
      </w:r>
      <w:r w:rsidRPr="00D22814">
        <w:t>I hop</w:t>
      </w:r>
      <w:r w:rsidRPr="00D22814">
        <w:t xml:space="preserve">e that that is the case. </w:t>
      </w:r>
      <w:r w:rsidRPr="00D22814">
        <w:t>You will see</w:t>
      </w:r>
      <w:r w:rsidRPr="00D22814">
        <w:t>,</w:t>
      </w:r>
      <w:r w:rsidRPr="00D22814">
        <w:t xml:space="preserve"> </w:t>
      </w:r>
      <w:r w:rsidRPr="00D22814">
        <w:t>with the conference planning</w:t>
      </w:r>
      <w:r w:rsidRPr="00D22814">
        <w:t>,</w:t>
      </w:r>
      <w:r w:rsidRPr="00D22814">
        <w:t xml:space="preserve"> a ramping up of funding</w:t>
      </w:r>
      <w:r w:rsidRPr="00D22814">
        <w:t xml:space="preserve"> and resourcing in that respect</w:t>
      </w:r>
      <w:r w:rsidRPr="00D22814">
        <w:t>.</w:t>
      </w:r>
    </w:p>
    <w:p w:rsidR="00FF5226" w:rsidRPr="00D22814" w:rsidP="00973A9D">
      <w:pPr>
        <w:pStyle w:val="Question"/>
        <w:numPr>
          <w:ilvl w:val="0"/>
          <w:numId w:val="0"/>
        </w:numPr>
        <w:ind w:left="794"/>
      </w:pPr>
      <w:sdt>
        <w:sdtPr>
          <w:alias w:val="Member"/>
          <w:tag w:val="&lt;Member mnisId='4811' dodsId=''&gt;"/>
          <w:id w:val="473488129"/>
          <w:placeholder>
            <w:docPart w:val="DefaultPlaceholder_1082065158"/>
          </w:placeholder>
          <w:richText/>
        </w:sdtPr>
        <w:sdtContent>
          <w:r w:rsidRPr="00D22814">
            <w:rPr>
              <w:b/>
            </w:rPr>
            <w:t>Navendu Mishra:</w:t>
          </w:r>
        </w:sdtContent>
      </w:sdt>
      <w:r w:rsidRPr="00D22814">
        <w:t xml:space="preserve"> </w:t>
      </w:r>
      <w:r w:rsidRPr="00D22814">
        <w:t xml:space="preserve">Thank you, Lord Ahmad. </w:t>
      </w:r>
      <w:r w:rsidRPr="00D22814">
        <w:t>All MPs</w:t>
      </w:r>
      <w:r w:rsidRPr="00D22814">
        <w:t xml:space="preserve"> will be watching quite closely what happens with the </w:t>
      </w:r>
      <w:r w:rsidRPr="00D22814">
        <w:t>spending review</w:t>
      </w:r>
      <w:r w:rsidRPr="00D22814">
        <w:t xml:space="preserve">, but </w:t>
      </w:r>
      <w:r w:rsidRPr="00D22814">
        <w:t>particularly</w:t>
      </w:r>
      <w:r w:rsidRPr="00D22814">
        <w:t xml:space="preserve"> </w:t>
      </w:r>
      <w:r w:rsidRPr="00D22814">
        <w:t xml:space="preserve">members </w:t>
      </w:r>
      <w:r w:rsidRPr="00D22814">
        <w:t>of this Committee</w:t>
      </w:r>
      <w:r w:rsidRPr="00D22814">
        <w:t>.</w:t>
      </w:r>
      <w:r w:rsidRPr="00D22814">
        <w:t xml:space="preserve"> </w:t>
      </w:r>
      <w:r w:rsidRPr="00D22814">
        <w:t>T</w:t>
      </w:r>
      <w:r w:rsidRPr="00D22814">
        <w:t xml:space="preserve">here are reports </w:t>
      </w:r>
      <w:r w:rsidRPr="00D22814">
        <w:t xml:space="preserve">in the media </w:t>
      </w:r>
      <w:r w:rsidRPr="00D22814">
        <w:t xml:space="preserve">of cuts </w:t>
      </w:r>
      <w:r w:rsidRPr="00D22814">
        <w:t xml:space="preserve">to the 0.7% commitment to </w:t>
      </w:r>
      <w:r w:rsidRPr="00D22814">
        <w:t>foreign aid, so we appreciate your answer</w:t>
      </w:r>
      <w:r w:rsidRPr="00D22814">
        <w:t xml:space="preserve"> and I am sure we will be in touch with you again very soon</w:t>
      </w:r>
      <w:r w:rsidRPr="00D22814">
        <w:t>.</w:t>
      </w:r>
    </w:p>
    <w:p w:rsidR="00FF5226" w:rsidRPr="00D22814" w:rsidP="00FF5226">
      <w:pPr>
        <w:pStyle w:val="Question"/>
      </w:pPr>
      <w:sdt>
        <w:sdtPr>
          <w:alias w:val="Member"/>
          <w:tag w:val="&lt;Member mnisId='4267' dodsId='101347'&gt;"/>
          <w:id w:val="-2142338277"/>
          <w:placeholder>
            <w:docPart w:val="DefaultPlaceholder_1082065158"/>
          </w:placeholder>
          <w:richText/>
        </w:sdtPr>
        <w:sdtContent>
          <w:r w:rsidRPr="00D22814">
            <w:rPr>
              <w:b/>
            </w:rPr>
            <w:t>Chair:</w:t>
          </w:r>
        </w:sdtContent>
      </w:sdt>
      <w:r w:rsidRPr="00D22814">
        <w:t xml:space="preserve"> </w:t>
      </w:r>
      <w:r w:rsidRPr="00D22814">
        <w:t xml:space="preserve">We </w:t>
      </w:r>
      <w:r w:rsidRPr="00D22814">
        <w:t>spoke to Minister Cleverly at the beg</w:t>
      </w:r>
      <w:r w:rsidRPr="00D22814">
        <w:t>inning of the week</w:t>
      </w:r>
      <w:r w:rsidRPr="00D22814">
        <w:t>.</w:t>
      </w:r>
      <w:r w:rsidRPr="00D22814">
        <w:t xml:space="preserve"> I am interested </w:t>
      </w:r>
      <w:r w:rsidRPr="00D22814">
        <w:t>in VAWG</w:t>
      </w:r>
      <w:r w:rsidRPr="00D22814">
        <w:t xml:space="preserve">, </w:t>
      </w:r>
      <w:r w:rsidRPr="00D22814">
        <w:t>violence against women and girls</w:t>
      </w:r>
      <w:r w:rsidRPr="00D22814">
        <w:t xml:space="preserve">, </w:t>
      </w:r>
      <w:r w:rsidRPr="00D22814">
        <w:t xml:space="preserve">which all of this encapsulates, </w:t>
      </w:r>
      <w:r w:rsidRPr="00D22814">
        <w:t xml:space="preserve">the split between your two roles and </w:t>
      </w:r>
      <w:r w:rsidRPr="00D22814">
        <w:t xml:space="preserve">whether </w:t>
      </w:r>
      <w:r w:rsidRPr="00D22814">
        <w:t xml:space="preserve">it would be more helpful for it </w:t>
      </w:r>
      <w:r w:rsidRPr="00D22814">
        <w:t xml:space="preserve">all </w:t>
      </w:r>
      <w:r w:rsidRPr="00D22814">
        <w:t>to be in one portfolio.</w:t>
      </w:r>
    </w:p>
    <w:p w:rsidR="009A2EFA" w:rsidRPr="00D22814" w:rsidP="00FF5226">
      <w:pPr>
        <w:pStyle w:val="Answer"/>
      </w:pPr>
      <w:sdt>
        <w:sdtPr>
          <w:alias w:val="Witness"/>
          <w:id w:val="890779362"/>
          <w:placeholder>
            <w:docPart w:val="DefaultPlaceholder_1082065158"/>
          </w:placeholder>
          <w:richText/>
        </w:sdtPr>
        <w:sdtContent>
          <w:r w:rsidRPr="00D22814">
            <w:rPr>
              <w:b/>
              <w:i/>
            </w:rPr>
            <w:t>Lord Ahmad of Wimbledon:</w:t>
          </w:r>
        </w:sdtContent>
      </w:sdt>
      <w:r w:rsidRPr="00D22814">
        <w:t xml:space="preserve"> That is an in</w:t>
      </w:r>
      <w:r w:rsidRPr="00D22814">
        <w:t xml:space="preserve">teresting question. </w:t>
      </w:r>
      <w:r w:rsidRPr="00D22814">
        <w:t xml:space="preserve">They </w:t>
      </w:r>
      <w:r w:rsidRPr="00D22814">
        <w:t>say that institutional knowledge is a good thing. T</w:t>
      </w:r>
      <w:r w:rsidRPr="00D22814">
        <w:t>here was a time</w:t>
      </w:r>
      <w:r w:rsidRPr="00D22814">
        <w:t>, he says perhaps with rose-tinted glasses,</w:t>
      </w:r>
      <w:r w:rsidRPr="00D22814">
        <w:t xml:space="preserve"> where I did all three, but that was the nature of what was the FCO specifically. With the merger</w:t>
      </w:r>
      <w:r w:rsidRPr="00D22814">
        <w:t xml:space="preserve"> that we have seen with F</w:t>
      </w:r>
      <w:r w:rsidRPr="00D22814">
        <w:t>CDO</w:t>
      </w:r>
      <w:r w:rsidRPr="00D22814">
        <w:t xml:space="preserve">, it is right to allow for specific focus of ministerial time on each of these important initiatives. I would not say it is a splitting of portfolios. </w:t>
      </w:r>
      <w:r w:rsidRPr="00D22814">
        <w:t xml:space="preserve">First and foremost, </w:t>
      </w:r>
      <w:r w:rsidRPr="00D22814">
        <w:t xml:space="preserve">James and I are </w:t>
      </w:r>
      <w:r w:rsidRPr="00D22814">
        <w:t>friends</w:t>
      </w:r>
      <w:r w:rsidRPr="00D22814">
        <w:t xml:space="preserve"> and we like each other. </w:t>
      </w:r>
      <w:r w:rsidRPr="00D22814">
        <w:t>That is an important starting poin</w:t>
      </w:r>
      <w:r w:rsidRPr="00D22814">
        <w:t xml:space="preserve">t. Baroness Sugg leads on important issues of girls’ education. </w:t>
      </w:r>
      <w:r w:rsidRPr="00D22814">
        <w:t xml:space="preserve">In all of this, it is a team approach. </w:t>
      </w:r>
    </w:p>
    <w:p w:rsidR="00DF3875" w:rsidRPr="00D22814" w:rsidP="00FF5226">
      <w:pPr>
        <w:pStyle w:val="Answer"/>
      </w:pPr>
      <w:r w:rsidRPr="00D22814">
        <w:t xml:space="preserve">When a </w:t>
      </w:r>
      <w:r w:rsidRPr="00D22814">
        <w:t xml:space="preserve">particular </w:t>
      </w:r>
      <w:r w:rsidRPr="00D22814">
        <w:t>Minister is given specific responsibility</w:t>
      </w:r>
      <w:r w:rsidRPr="00D22814">
        <w:t xml:space="preserve">, it allows for more detailed analysis and </w:t>
      </w:r>
      <w:r w:rsidRPr="00D22814">
        <w:t xml:space="preserve">a </w:t>
      </w:r>
      <w:r w:rsidRPr="00D22814">
        <w:t>deep-dive into particular initiatives.</w:t>
      </w:r>
      <w:r w:rsidRPr="00D22814">
        <w:t xml:space="preserve"> The fact </w:t>
      </w:r>
      <w:r w:rsidRPr="00D22814">
        <w:t>that we have three Ministers across this agenda</w:t>
      </w:r>
      <w:r w:rsidRPr="00D22814">
        <w:t>—me, Minister Cleverly and Baroness Sugg—</w:t>
      </w:r>
      <w:r w:rsidRPr="00D22814">
        <w:t>allows us to bring our own perspectives and insights. Equally, I assure you that we work very much as a team.</w:t>
      </w:r>
      <w:r w:rsidRPr="00D22814">
        <w:t xml:space="preserve"> You can never work in silos on these things. Inevitably, t</w:t>
      </w:r>
      <w:r w:rsidRPr="00D22814">
        <w:t>here will be an overlap somewhere and</w:t>
      </w:r>
      <w:r w:rsidRPr="00D22814">
        <w:t xml:space="preserve"> </w:t>
      </w:r>
      <w:r w:rsidRPr="00D22814">
        <w:t>i</w:t>
      </w:r>
      <w:r w:rsidRPr="00D22814">
        <w:t xml:space="preserve">t is about working together. </w:t>
      </w:r>
    </w:p>
    <w:p w:rsidR="00DF3875" w:rsidRPr="00D22814" w:rsidP="00FF5226">
      <w:pPr>
        <w:pStyle w:val="Answer"/>
      </w:pPr>
      <w:r w:rsidRPr="00D22814">
        <w:t xml:space="preserve">Coming </w:t>
      </w:r>
      <w:r w:rsidRPr="00D22814">
        <w:t>back to issues on strategy</w:t>
      </w:r>
      <w:r w:rsidRPr="00D22814">
        <w:t xml:space="preserve">, for example on </w:t>
      </w:r>
      <w:r w:rsidRPr="00D22814">
        <w:t>PSVI</w:t>
      </w:r>
      <w:r w:rsidRPr="00D22814">
        <w:t xml:space="preserve"> </w:t>
      </w:r>
      <w:r w:rsidRPr="00D22814">
        <w:t>and</w:t>
      </w:r>
      <w:r w:rsidRPr="00D22814">
        <w:t xml:space="preserve"> the next steps in terms of survivors, had </w:t>
      </w:r>
      <w:r w:rsidRPr="00D22814">
        <w:t>the</w:t>
      </w:r>
      <w:r w:rsidRPr="00D22814">
        <w:t xml:space="preserve"> conference that I was organising gone ahead</w:t>
      </w:r>
      <w:r w:rsidRPr="00D22814">
        <w:t>—</w:t>
      </w:r>
      <w:r w:rsidRPr="00D22814">
        <w:t>William</w:t>
      </w:r>
      <w:r w:rsidRPr="00D22814">
        <w:t>’</w:t>
      </w:r>
      <w:r w:rsidRPr="00D22814">
        <w:t xml:space="preserve">s </w:t>
      </w:r>
      <w:r w:rsidRPr="00D22814">
        <w:t xml:space="preserve">label was </w:t>
      </w:r>
      <w:r w:rsidRPr="00D22814">
        <w:t>“</w:t>
      </w:r>
      <w:r w:rsidRPr="00D22814">
        <w:t>time to act</w:t>
      </w:r>
      <w:r w:rsidRPr="00D22814">
        <w:t>”</w:t>
      </w:r>
      <w:r w:rsidRPr="00D22814">
        <w:t xml:space="preserve">—its </w:t>
      </w:r>
      <w:r w:rsidRPr="00D22814">
        <w:t>theme</w:t>
      </w:r>
      <w:r w:rsidRPr="00D22814">
        <w:t>, which I wear on my lanyard, which I will show you when we meet in person,</w:t>
      </w:r>
      <w:r w:rsidRPr="00D22814">
        <w:t xml:space="preserve"> was</w:t>
      </w:r>
      <w:r w:rsidRPr="00D22814">
        <w:t xml:space="preserve"> to be</w:t>
      </w:r>
      <w:r w:rsidRPr="00D22814">
        <w:t xml:space="preserve"> </w:t>
      </w:r>
      <w:r w:rsidRPr="00D22814">
        <w:t>“</w:t>
      </w:r>
      <w:r w:rsidRPr="00D22814">
        <w:t>time for j</w:t>
      </w:r>
      <w:r w:rsidRPr="00D22814">
        <w:t>ustice, putting survivors first</w:t>
      </w:r>
      <w:r w:rsidRPr="00D22814">
        <w:t>”</w:t>
      </w:r>
      <w:r w:rsidRPr="00D22814">
        <w:t>.</w:t>
      </w:r>
      <w:r w:rsidRPr="00D22814">
        <w:t xml:space="preserve"> </w:t>
      </w:r>
      <w:r w:rsidRPr="00D22814">
        <w:t xml:space="preserve">That </w:t>
      </w:r>
      <w:r w:rsidRPr="00D22814">
        <w:t>is</w:t>
      </w:r>
      <w:r w:rsidRPr="00D22814">
        <w:t xml:space="preserve"> a reflection.</w:t>
      </w:r>
      <w:r w:rsidRPr="00D22814">
        <w:t xml:space="preserve"> </w:t>
      </w:r>
      <w:r w:rsidRPr="00D22814">
        <w:t xml:space="preserve">However, </w:t>
      </w:r>
      <w:r w:rsidRPr="00D22814">
        <w:t>look</w:t>
      </w:r>
      <w:r w:rsidRPr="00D22814">
        <w:t>in</w:t>
      </w:r>
      <w:r w:rsidRPr="00D22814">
        <w:t>g</w:t>
      </w:r>
      <w:r w:rsidRPr="00D22814">
        <w:t xml:space="preserve"> ahead,</w:t>
      </w:r>
      <w:r w:rsidRPr="00D22814">
        <w:t xml:space="preserve"> if the conference goes ahead in 2022,</w:t>
      </w:r>
      <w:r w:rsidRPr="00D22814">
        <w:t xml:space="preserve"> it is very important </w:t>
      </w:r>
      <w:r w:rsidRPr="00D22814">
        <w:t xml:space="preserve">that </w:t>
      </w:r>
      <w:r w:rsidRPr="00D22814">
        <w:t>I work with the likes of Baroness</w:t>
      </w:r>
      <w:r w:rsidRPr="00D22814">
        <w:t xml:space="preserve"> Sugg, who looks at girls’ education</w:t>
      </w:r>
      <w:r w:rsidRPr="00D22814">
        <w:t xml:space="preserve">. </w:t>
      </w:r>
    </w:p>
    <w:p w:rsidR="009A2EFA" w:rsidRPr="00D22814" w:rsidP="00FF5226">
      <w:pPr>
        <w:pStyle w:val="Answer"/>
      </w:pPr>
      <w:r w:rsidRPr="00D22814">
        <w:t>For me, it is about rebuilding lives</w:t>
      </w:r>
      <w:r w:rsidRPr="00D22814">
        <w:t xml:space="preserve"> as well</w:t>
      </w:r>
      <w:r w:rsidRPr="00D22814">
        <w:t xml:space="preserve">. </w:t>
      </w:r>
      <w:r w:rsidRPr="00D22814">
        <w:t xml:space="preserve">You and I know, as do other colleagues, </w:t>
      </w:r>
      <w:r w:rsidRPr="00D22814">
        <w:t>how</w:t>
      </w:r>
      <w:r w:rsidRPr="00D22814">
        <w:t xml:space="preserve"> horrific </w:t>
      </w:r>
      <w:r w:rsidRPr="00D22814">
        <w:t xml:space="preserve">it is </w:t>
      </w:r>
      <w:r w:rsidRPr="00D22814">
        <w:t>that g</w:t>
      </w:r>
      <w:r w:rsidRPr="00D22814">
        <w:t xml:space="preserve">irls as young as six or seven, </w:t>
      </w:r>
      <w:r w:rsidRPr="00D22814">
        <w:t xml:space="preserve">or </w:t>
      </w:r>
      <w:r w:rsidRPr="00D22814">
        <w:t xml:space="preserve">younger, </w:t>
      </w:r>
      <w:r w:rsidRPr="00D22814">
        <w:t xml:space="preserve">I would </w:t>
      </w:r>
      <w:r w:rsidRPr="00D22814">
        <w:t xml:space="preserve">hasten to add—and </w:t>
      </w:r>
      <w:r w:rsidRPr="00D22814">
        <w:t xml:space="preserve">I </w:t>
      </w:r>
      <w:r w:rsidRPr="00D22814">
        <w:t xml:space="preserve">have </w:t>
      </w:r>
      <w:r w:rsidRPr="00D22814">
        <w:t xml:space="preserve">certainly met those </w:t>
      </w:r>
      <w:r w:rsidRPr="00D22814">
        <w:t>six and seven</w:t>
      </w:r>
      <w:r w:rsidRPr="00D22814">
        <w:t xml:space="preserve"> </w:t>
      </w:r>
      <w:r w:rsidRPr="00D22814">
        <w:t xml:space="preserve">year-olds </w:t>
      </w:r>
      <w:r w:rsidRPr="00D22814">
        <w:t>in places like Iraq</w:t>
      </w:r>
      <w:r w:rsidRPr="00D22814">
        <w:t xml:space="preserve">, </w:t>
      </w:r>
      <w:r w:rsidRPr="00D22814">
        <w:t xml:space="preserve">who </w:t>
      </w:r>
      <w:r w:rsidRPr="00D22814">
        <w:t>were raped</w:t>
      </w:r>
      <w:r w:rsidRPr="00D22814">
        <w:t xml:space="preserve"> in places like Mosul</w:t>
      </w:r>
      <w:r w:rsidRPr="00D22814">
        <w:t>—</w:t>
      </w:r>
      <w:r w:rsidRPr="00D22814">
        <w:t xml:space="preserve">had to go through these horrendous consequences. </w:t>
      </w:r>
      <w:r w:rsidRPr="00D22814">
        <w:t xml:space="preserve">I talked about the </w:t>
      </w:r>
      <w:r w:rsidRPr="00D22814">
        <w:t>team of exp</w:t>
      </w:r>
      <w:r w:rsidRPr="00D22814">
        <w:t>erts</w:t>
      </w:r>
      <w:r w:rsidRPr="00D22814">
        <w:t xml:space="preserve"> and, a</w:t>
      </w:r>
      <w:r w:rsidRPr="00D22814">
        <w:t xml:space="preserve">s </w:t>
      </w:r>
      <w:r w:rsidRPr="00D22814">
        <w:t xml:space="preserve">we </w:t>
      </w:r>
      <w:r w:rsidRPr="00D22814">
        <w:t xml:space="preserve">are </w:t>
      </w:r>
      <w:r w:rsidRPr="00D22814">
        <w:t>rebuild</w:t>
      </w:r>
      <w:r w:rsidRPr="00D22814">
        <w:t>ing</w:t>
      </w:r>
      <w:r w:rsidRPr="00D22814">
        <w:t xml:space="preserve"> their lives, the crossover to Baroness</w:t>
      </w:r>
      <w:r w:rsidRPr="00D22814">
        <w:t xml:space="preserve"> Sugg’s area is important</w:t>
      </w:r>
      <w:r w:rsidRPr="00D22814">
        <w:t>.</w:t>
      </w:r>
    </w:p>
    <w:p w:rsidR="00FF5226" w:rsidRPr="00D22814" w:rsidP="00FF5226">
      <w:pPr>
        <w:pStyle w:val="Answer"/>
      </w:pPr>
      <w:r w:rsidRPr="00D22814">
        <w:t>Th</w:t>
      </w:r>
      <w:r w:rsidRPr="00D22814">
        <w:t>at</w:t>
      </w:r>
      <w:r w:rsidRPr="00D22814">
        <w:t xml:space="preserve"> investment</w:t>
      </w:r>
      <w:r w:rsidRPr="00D22814">
        <w:t xml:space="preserve">, which is the Prime Minister’s priority of 12 years of quality education for every </w:t>
      </w:r>
      <w:r w:rsidRPr="00D22814">
        <w:t>girl</w:t>
      </w:r>
      <w:r w:rsidRPr="00D22814">
        <w:t>,</w:t>
      </w:r>
      <w:r w:rsidRPr="00D22814">
        <w:t xml:space="preserve"> is an important way </w:t>
      </w:r>
      <w:r w:rsidRPr="00D22814">
        <w:t>in which</w:t>
      </w:r>
      <w:r w:rsidRPr="00D22814">
        <w:t>,</w:t>
      </w:r>
      <w:r w:rsidRPr="00D22814">
        <w:t xml:space="preserve"> as we look to the 2022</w:t>
      </w:r>
      <w:r w:rsidRPr="00D22814">
        <w:t xml:space="preserve"> </w:t>
      </w:r>
      <w:r w:rsidRPr="00D22814">
        <w:t xml:space="preserve">conference, </w:t>
      </w:r>
      <w:r w:rsidRPr="00D22814">
        <w:t xml:space="preserve">we can bring the two initiatives together. </w:t>
      </w:r>
      <w:r w:rsidRPr="00D22814">
        <w:t xml:space="preserve">I hope that that </w:t>
      </w:r>
      <w:r w:rsidRPr="00D22814">
        <w:t>answer</w:t>
      </w:r>
      <w:r w:rsidRPr="00D22814">
        <w:t>s</w:t>
      </w:r>
      <w:r w:rsidRPr="00D22814">
        <w:t xml:space="preserve"> your question. I am open to ideas</w:t>
      </w:r>
      <w:r w:rsidRPr="00D22814">
        <w:t>,</w:t>
      </w:r>
      <w:r w:rsidRPr="00D22814">
        <w:t xml:space="preserve"> but I assure you that, a</w:t>
      </w:r>
      <w:r w:rsidRPr="00D22814">
        <w:t xml:space="preserve">t ministerial level and </w:t>
      </w:r>
      <w:r w:rsidRPr="00D22814">
        <w:t xml:space="preserve">at </w:t>
      </w:r>
      <w:r w:rsidRPr="00D22814">
        <w:t>official leve</w:t>
      </w:r>
      <w:r w:rsidRPr="00D22814">
        <w:t>l</w:t>
      </w:r>
      <w:r w:rsidRPr="00D22814">
        <w:t>—this</w:t>
      </w:r>
      <w:r w:rsidRPr="00D22814">
        <w:t xml:space="preserve"> </w:t>
      </w:r>
      <w:r w:rsidRPr="00D22814">
        <w:t xml:space="preserve">is why </w:t>
      </w:r>
      <w:r w:rsidRPr="00D22814">
        <w:t xml:space="preserve">the role of </w:t>
      </w:r>
      <w:r w:rsidRPr="00D22814">
        <w:t>people like Katy Ransome is important</w:t>
      </w:r>
      <w:r w:rsidRPr="00D22814">
        <w:t>, in that</w:t>
      </w:r>
      <w:r w:rsidRPr="00D22814">
        <w:t xml:space="preserve"> she </w:t>
      </w:r>
      <w:r w:rsidRPr="00D22814">
        <w:t>can</w:t>
      </w:r>
      <w:r w:rsidRPr="00D22814">
        <w:t xml:space="preserve"> dovetail these different initiatives together</w:t>
      </w:r>
      <w:r w:rsidRPr="00D22814">
        <w:t>—</w:t>
      </w:r>
      <w:r w:rsidRPr="00D22814">
        <w:t>w</w:t>
      </w:r>
      <w:r w:rsidRPr="00D22814">
        <w:t xml:space="preserve">e work </w:t>
      </w:r>
      <w:r w:rsidRPr="00D22814">
        <w:t>on a joint agenda when it comes to this.</w:t>
      </w:r>
    </w:p>
    <w:p w:rsidR="00FF5226" w:rsidRPr="00D22814" w:rsidP="00FF5226">
      <w:pPr>
        <w:pStyle w:val="Question"/>
      </w:pPr>
      <w:sdt>
        <w:sdtPr>
          <w:alias w:val="Member"/>
          <w:tag w:val="&lt;Member mnisId='1604' dodsId='61606'&gt;"/>
          <w:id w:val="-2116439597"/>
          <w:placeholder>
            <w:docPart w:val="DefaultPlaceholder_1082065158"/>
          </w:placeholder>
          <w:richText/>
        </w:sdtPr>
        <w:sdtContent>
          <w:r w:rsidRPr="00D22814">
            <w:rPr>
              <w:b/>
            </w:rPr>
            <w:t xml:space="preserve">Mr </w:t>
          </w:r>
          <w:r w:rsidRPr="00D22814">
            <w:rPr>
              <w:b/>
            </w:rPr>
            <w:t>Sharma:</w:t>
          </w:r>
        </w:sdtContent>
      </w:sdt>
      <w:r w:rsidRPr="00D22814">
        <w:t xml:space="preserve"> </w:t>
      </w:r>
      <w:r w:rsidRPr="00D22814">
        <w:t>G</w:t>
      </w:r>
      <w:r w:rsidRPr="00D22814">
        <w:t xml:space="preserve">ood morning, Minister. </w:t>
      </w:r>
      <w:r w:rsidRPr="00D22814">
        <w:t xml:space="preserve">In your experience as Minister for the UN, why is progress so slow to translate UN policies into </w:t>
      </w:r>
      <w:r w:rsidRPr="00D22814">
        <w:t xml:space="preserve">actual </w:t>
      </w:r>
      <w:r w:rsidRPr="00D22814">
        <w:t xml:space="preserve">change in </w:t>
      </w:r>
      <w:r w:rsidRPr="00D22814">
        <w:t xml:space="preserve">the prevention of SEA in </w:t>
      </w:r>
      <w:r w:rsidRPr="00D22814">
        <w:t>peacekeeping missions?</w:t>
      </w:r>
    </w:p>
    <w:p w:rsidR="00707BB6" w:rsidRPr="00D22814" w:rsidP="00FF5226">
      <w:pPr>
        <w:pStyle w:val="Answer"/>
      </w:pPr>
      <w:sdt>
        <w:sdtPr>
          <w:alias w:val="Witness"/>
          <w:id w:val="-315028451"/>
          <w:placeholder>
            <w:docPart w:val="DefaultPlaceholder_1082065158"/>
          </w:placeholder>
          <w:richText/>
        </w:sdtPr>
        <w:sdtContent>
          <w:r w:rsidRPr="00D22814">
            <w:rPr>
              <w:b/>
              <w:i/>
            </w:rPr>
            <w:t>Lord Ahmad of Wimbledon:</w:t>
          </w:r>
        </w:sdtContent>
      </w:sdt>
      <w:r w:rsidRPr="00D22814">
        <w:t xml:space="preserve"> Part of the </w:t>
      </w:r>
      <w:r w:rsidRPr="00D22814">
        <w:t xml:space="preserve">challenge </w:t>
      </w:r>
      <w:r w:rsidRPr="00D22814">
        <w:t xml:space="preserve">is about </w:t>
      </w:r>
      <w:r w:rsidRPr="00D22814">
        <w:t xml:space="preserve">the </w:t>
      </w:r>
      <w:r w:rsidRPr="00D22814">
        <w:t>practical</w:t>
      </w:r>
      <w:r w:rsidRPr="00D22814">
        <w:t>ities</w:t>
      </w:r>
      <w:r w:rsidRPr="00D22814">
        <w:t xml:space="preserve"> </w:t>
      </w:r>
      <w:r w:rsidRPr="00D22814">
        <w:t>and how</w:t>
      </w:r>
      <w:r w:rsidRPr="00D22814">
        <w:t xml:space="preserve"> </w:t>
      </w:r>
      <w:r w:rsidRPr="00D22814">
        <w:t xml:space="preserve">countries </w:t>
      </w:r>
      <w:r w:rsidRPr="00D22814">
        <w:t>then act</w:t>
      </w:r>
      <w:r w:rsidRPr="00D22814">
        <w:t>. As I said in response to an earlier question</w:t>
      </w:r>
      <w:r w:rsidRPr="00D22814">
        <w:t xml:space="preserve"> from Pauline</w:t>
      </w:r>
      <w:r w:rsidRPr="00D22814">
        <w:t xml:space="preserve">, you have to first get countries into the right mindset and </w:t>
      </w:r>
      <w:r w:rsidRPr="00D22814">
        <w:t xml:space="preserve">a </w:t>
      </w:r>
      <w:r w:rsidRPr="00D22814">
        <w:t xml:space="preserve">recognition that the problem exists. </w:t>
      </w:r>
      <w:r w:rsidRPr="00D22814">
        <w:t xml:space="preserve">At </w:t>
      </w:r>
      <w:r w:rsidRPr="00D22814">
        <w:t>the UN</w:t>
      </w:r>
      <w:r w:rsidRPr="00D22814">
        <w:t>,</w:t>
      </w:r>
      <w:r w:rsidRPr="00D22814">
        <w:t xml:space="preserve"> </w:t>
      </w:r>
      <w:r w:rsidRPr="00D22814">
        <w:t>SEA</w:t>
      </w:r>
      <w:r w:rsidRPr="00D22814">
        <w:t xml:space="preserve"> is now recognised at the highest level. UN Secretary-General António Guterres leads on this</w:t>
      </w:r>
      <w:r w:rsidRPr="00D22814">
        <w:t xml:space="preserve">. I have worked very closely with him on the agenda of PSVI. </w:t>
      </w:r>
      <w:r w:rsidRPr="00D22814">
        <w:t>He respects and acknowledges UK leadership on this. R</w:t>
      </w:r>
      <w:r w:rsidRPr="00D22814">
        <w:t>ecognising that it is happening in our backyard</w:t>
      </w:r>
      <w:r w:rsidRPr="00D22814">
        <w:t xml:space="preserve"> is</w:t>
      </w:r>
      <w:r w:rsidRPr="00D22814">
        <w:t xml:space="preserve"> an important first step forward</w:t>
      </w:r>
      <w:r w:rsidRPr="00D22814">
        <w:t>.</w:t>
      </w:r>
    </w:p>
    <w:p w:rsidR="0063294A" w:rsidRPr="00D22814" w:rsidP="00FF5226">
      <w:pPr>
        <w:pStyle w:val="Answer"/>
      </w:pPr>
      <w:r w:rsidRPr="00D22814">
        <w:t xml:space="preserve">In that regard, </w:t>
      </w:r>
      <w:r w:rsidRPr="00D22814">
        <w:t xml:space="preserve">over the last two or three years, </w:t>
      </w:r>
      <w:r w:rsidRPr="00D22814">
        <w:t xml:space="preserve">we have seen </w:t>
      </w:r>
      <w:r w:rsidRPr="00D22814">
        <w:t>a recognition</w:t>
      </w:r>
      <w:r w:rsidRPr="00D22814">
        <w:t xml:space="preserve"> from</w:t>
      </w:r>
      <w:r w:rsidRPr="00D22814">
        <w:t xml:space="preserve"> the Secretary</w:t>
      </w:r>
      <w:r w:rsidRPr="00D22814">
        <w:t>-</w:t>
      </w:r>
      <w:r w:rsidRPr="00D22814">
        <w:t>General</w:t>
      </w:r>
      <w:r w:rsidRPr="00D22814">
        <w:t xml:space="preserve">, which is the UK is fully supportive of, that this happens </w:t>
      </w:r>
      <w:r w:rsidRPr="00D22814">
        <w:t>among</w:t>
      </w:r>
      <w:r w:rsidRPr="00D22814">
        <w:t xml:space="preserve"> peacekeepers within the UN teams. A lot of countries within the developing world also lend high levels of troops to peacekeeping operations, so they are troop-contributing countries. The Uni</w:t>
      </w:r>
      <w:r w:rsidRPr="00D22814">
        <w:t>ted Kingdom has a sizable number that we provide as well. What is missing and where work needs to be done in getting countries to act is to ensure that every troop person and every deployment is aware of the fact that they will be held to account, not as a</w:t>
      </w:r>
      <w:r w:rsidRPr="00D22814">
        <w:t xml:space="preserve"> collective but as an individual. There has been a lot more practical work done in this regard and we have been doing our work in supporting it.</w:t>
      </w:r>
    </w:p>
    <w:p w:rsidR="00300501" w:rsidRPr="00D22814" w:rsidP="00FF5226">
      <w:pPr>
        <w:pStyle w:val="Answer"/>
      </w:pPr>
      <w:r w:rsidRPr="00D22814">
        <w:t>I am a great believer in practical things that have happened</w:t>
      </w:r>
      <w:r w:rsidRPr="00D22814">
        <w:t>, and I know you are as well.</w:t>
      </w:r>
      <w:r w:rsidRPr="00D22814">
        <w:t xml:space="preserve"> </w:t>
      </w:r>
      <w:r w:rsidRPr="00D22814">
        <w:t>Yes, w</w:t>
      </w:r>
      <w:r w:rsidRPr="00D22814">
        <w:t xml:space="preserve">e </w:t>
      </w:r>
      <w:r w:rsidRPr="00D22814">
        <w:t xml:space="preserve">have </w:t>
      </w:r>
      <w:r w:rsidRPr="00D22814">
        <w:t>hosted s</w:t>
      </w:r>
      <w:r w:rsidRPr="00D22814">
        <w:t>ummits and</w:t>
      </w:r>
      <w:r w:rsidRPr="00D22814">
        <w:t>, yes, we have</w:t>
      </w:r>
      <w:r w:rsidRPr="00D22814">
        <w:t xml:space="preserve"> invested in training</w:t>
      </w:r>
      <w:r w:rsidRPr="00D22814">
        <w:t>,</w:t>
      </w:r>
      <w:r w:rsidRPr="00D22814">
        <w:t xml:space="preserve"> and these things are very important. </w:t>
      </w:r>
      <w:r w:rsidRPr="00D22814">
        <w:t>For example, w</w:t>
      </w:r>
      <w:r w:rsidRPr="00D22814">
        <w:t xml:space="preserve">e </w:t>
      </w:r>
      <w:r w:rsidRPr="00D22814">
        <w:t xml:space="preserve">directly </w:t>
      </w:r>
      <w:r w:rsidRPr="00D22814">
        <w:t>deployed child</w:t>
      </w:r>
      <w:r w:rsidRPr="00D22814">
        <w:t xml:space="preserve"> </w:t>
      </w:r>
      <w:r w:rsidRPr="00D22814">
        <w:t>protection advis</w:t>
      </w:r>
      <w:r w:rsidRPr="00D22814">
        <w:t>e</w:t>
      </w:r>
      <w:r w:rsidRPr="00D22814">
        <w:t xml:space="preserve">rs </w:t>
      </w:r>
      <w:r w:rsidRPr="00D22814">
        <w:t xml:space="preserve">through the UNO Stabilization Mission </w:t>
      </w:r>
      <w:r w:rsidRPr="00D22814">
        <w:t xml:space="preserve">in the DRC in 2018 and 2019. </w:t>
      </w:r>
      <w:r w:rsidRPr="00D22814">
        <w:t>What was the purpose of that deployment</w:t>
      </w:r>
      <w:r w:rsidRPr="00D22814">
        <w:t>?</w:t>
      </w:r>
      <w:r w:rsidRPr="00D22814">
        <w:t xml:space="preserve"> </w:t>
      </w:r>
      <w:r w:rsidRPr="00D22814">
        <w:t>With</w:t>
      </w:r>
      <w:r w:rsidRPr="00D22814">
        <w:t xml:space="preserve">in </w:t>
      </w:r>
      <w:r w:rsidRPr="00D22814">
        <w:t>the DRC, which is a specific country of concern</w:t>
      </w:r>
      <w:r w:rsidRPr="00D22814">
        <w:t xml:space="preserve">, the </w:t>
      </w:r>
      <w:r w:rsidRPr="00D22814">
        <w:t>o</w:t>
      </w:r>
      <w:r w:rsidRPr="00D22814">
        <w:t>fficers worked to develop clear priorities</w:t>
      </w:r>
      <w:r w:rsidRPr="00D22814">
        <w:t xml:space="preserve">, training and measures </w:t>
      </w:r>
      <w:r w:rsidRPr="00D22814">
        <w:t xml:space="preserve">on </w:t>
      </w:r>
      <w:r w:rsidRPr="00D22814">
        <w:t>sexual</w:t>
      </w:r>
      <w:r w:rsidRPr="00D22814">
        <w:t xml:space="preserve"> </w:t>
      </w:r>
      <w:r w:rsidRPr="00D22814">
        <w:t>exploitation and abuse strategies</w:t>
      </w:r>
      <w:r w:rsidRPr="00D22814">
        <w:t xml:space="preserve"> for the mission.</w:t>
      </w:r>
      <w:r w:rsidRPr="00D22814">
        <w:t xml:space="preserve"> This issue has plagued</w:t>
      </w:r>
      <w:r w:rsidRPr="00D22814">
        <w:t>, tragically,</w:t>
      </w:r>
      <w:r w:rsidRPr="00D22814">
        <w:t xml:space="preserve"> not just some of the troop </w:t>
      </w:r>
      <w:r w:rsidRPr="00D22814">
        <w:t>deploymen</w:t>
      </w:r>
      <w:r w:rsidRPr="00D22814">
        <w:t>ts</w:t>
      </w:r>
      <w:r w:rsidRPr="00D22814">
        <w:t xml:space="preserve"> but</w:t>
      </w:r>
      <w:r w:rsidRPr="00D22814">
        <w:t>, as we have s</w:t>
      </w:r>
      <w:r w:rsidRPr="00D22814">
        <w:t xml:space="preserve">een in recent years, also </w:t>
      </w:r>
      <w:r w:rsidRPr="00D22814">
        <w:t xml:space="preserve">the </w:t>
      </w:r>
      <w:r w:rsidRPr="00D22814">
        <w:t>third</w:t>
      </w:r>
      <w:r w:rsidRPr="00D22814">
        <w:t xml:space="preserve"> sector working within the NGOs. The UK specifically works with troop-contributing countries</w:t>
      </w:r>
      <w:r w:rsidRPr="00D22814">
        <w:t>, providing training</w:t>
      </w:r>
      <w:r w:rsidRPr="00D22814">
        <w:t>.</w:t>
      </w:r>
    </w:p>
    <w:p w:rsidR="00577252" w:rsidRPr="00D22814" w:rsidP="00FF5226">
      <w:pPr>
        <w:pStyle w:val="Answer"/>
      </w:pPr>
      <w:r w:rsidRPr="00D22814">
        <w:t>On the WPS and SEA agenda,</w:t>
      </w:r>
      <w:r w:rsidRPr="00D22814">
        <w:t xml:space="preserve"> </w:t>
      </w:r>
      <w:r w:rsidRPr="00D22814">
        <w:t>w</w:t>
      </w:r>
      <w:r w:rsidRPr="00D22814">
        <w:t>e formed a core part of training</w:t>
      </w:r>
      <w:r w:rsidRPr="00D22814">
        <w:t>,</w:t>
      </w:r>
      <w:r w:rsidRPr="00D22814">
        <w:t xml:space="preserve"> which is delivered by a specific group known as the British </w:t>
      </w:r>
      <w:r w:rsidRPr="00D22814">
        <w:t xml:space="preserve">peace support team </w:t>
      </w:r>
      <w:r w:rsidRPr="00D22814">
        <w:t xml:space="preserve">in Africa. </w:t>
      </w:r>
      <w:r w:rsidRPr="00D22814">
        <w:t xml:space="preserve">Again, </w:t>
      </w:r>
      <w:r w:rsidRPr="00D22814">
        <w:t>to give you</w:t>
      </w:r>
      <w:r w:rsidRPr="00D22814">
        <w:t xml:space="preserve"> practical information</w:t>
      </w:r>
      <w:r w:rsidRPr="00D22814">
        <w:t>, Vir</w:t>
      </w:r>
      <w:r w:rsidRPr="00D22814">
        <w:t>endra-ji</w:t>
      </w:r>
      <w:r w:rsidRPr="00D22814">
        <w:t>,</w:t>
      </w:r>
      <w:r w:rsidRPr="00D22814">
        <w:t xml:space="preserve"> i</w:t>
      </w:r>
      <w:r w:rsidRPr="00D22814">
        <w:t xml:space="preserve">n </w:t>
      </w:r>
      <w:r w:rsidRPr="00D22814">
        <w:t>2019-</w:t>
      </w:r>
      <w:r w:rsidRPr="00D22814">
        <w:t xml:space="preserve">20, </w:t>
      </w:r>
      <w:r w:rsidRPr="00D22814">
        <w:t xml:space="preserve">the team delivered </w:t>
      </w:r>
      <w:r w:rsidRPr="00D22814">
        <w:t>sexual</w:t>
      </w:r>
      <w:r w:rsidRPr="00D22814">
        <w:t xml:space="preserve"> </w:t>
      </w:r>
      <w:r w:rsidRPr="00D22814">
        <w:t xml:space="preserve">exploitation and abuse modules to over 2,700 people across 34 different </w:t>
      </w:r>
      <w:r w:rsidRPr="00D22814">
        <w:t xml:space="preserve">training events held by that specific deployment on the ground. </w:t>
      </w:r>
    </w:p>
    <w:p w:rsidR="00FF5226" w:rsidRPr="00D22814" w:rsidP="00FF5226">
      <w:pPr>
        <w:pStyle w:val="Answer"/>
      </w:pPr>
      <w:r w:rsidRPr="00D22814">
        <w:t xml:space="preserve">There is a lot of work still to be done but, coming back to </w:t>
      </w:r>
      <w:r w:rsidRPr="00D22814">
        <w:t xml:space="preserve">your </w:t>
      </w:r>
      <w:r w:rsidRPr="00D22814">
        <w:t xml:space="preserve">question, the starting point has to be a recognition that this </w:t>
      </w:r>
      <w:r w:rsidRPr="00D22814">
        <w:t>issue</w:t>
      </w:r>
      <w:r w:rsidRPr="00D22814">
        <w:t xml:space="preserve"> exists. Whether it </w:t>
      </w:r>
      <w:r w:rsidRPr="00D22814">
        <w:t xml:space="preserve">is within the context of the UN </w:t>
      </w:r>
      <w:r w:rsidRPr="00D22814">
        <w:t xml:space="preserve">or </w:t>
      </w:r>
      <w:r w:rsidRPr="00D22814">
        <w:t>the</w:t>
      </w:r>
      <w:r w:rsidRPr="00D22814">
        <w:t xml:space="preserve"> NGO community, we have moved on because the first thing was recognising and not turning a blind eye to it. I praise the </w:t>
      </w:r>
      <w:r w:rsidRPr="00D22814">
        <w:t>efforts</w:t>
      </w:r>
      <w:r w:rsidRPr="00D22814">
        <w:t xml:space="preserve"> that Secretary-General António Guterres has made specifically in bringing countries together to create that dialogue.</w:t>
      </w:r>
    </w:p>
    <w:p w:rsidR="00FF5226" w:rsidRPr="00D22814" w:rsidP="00FF5226">
      <w:pPr>
        <w:pStyle w:val="Question"/>
      </w:pPr>
      <w:sdt>
        <w:sdtPr>
          <w:alias w:val="Member"/>
          <w:tag w:val="&lt;Member mnisId='1604' dodsId='61606'&gt;"/>
          <w:id w:val="511730294"/>
          <w:placeholder>
            <w:docPart w:val="DefaultPlaceholder_1082065158"/>
          </w:placeholder>
          <w:richText/>
        </w:sdtPr>
        <w:sdtContent>
          <w:r w:rsidRPr="00D22814">
            <w:rPr>
              <w:b/>
            </w:rPr>
            <w:t xml:space="preserve">Mr </w:t>
          </w:r>
          <w:r w:rsidRPr="00D22814">
            <w:rPr>
              <w:b/>
            </w:rPr>
            <w:t>Sharma</w:t>
          </w:r>
          <w:r w:rsidRPr="00D22814">
            <w:rPr>
              <w:b/>
            </w:rPr>
            <w:t>:</w:t>
          </w:r>
        </w:sdtContent>
      </w:sdt>
      <w:r w:rsidRPr="00D22814">
        <w:t xml:space="preserve"> </w:t>
      </w:r>
      <w:r w:rsidRPr="00D22814">
        <w:t xml:space="preserve">Thank you very much, Minister. </w:t>
      </w:r>
      <w:r w:rsidRPr="00D22814">
        <w:t>I note t</w:t>
      </w:r>
      <w:r w:rsidRPr="00D22814">
        <w:t xml:space="preserve">hat you have partly touched </w:t>
      </w:r>
      <w:r w:rsidRPr="00D22814">
        <w:t xml:space="preserve">on this. You might have addressed part of </w:t>
      </w:r>
      <w:r w:rsidRPr="00D22814">
        <w:t xml:space="preserve">my </w:t>
      </w:r>
      <w:r w:rsidRPr="00D22814">
        <w:t>further</w:t>
      </w:r>
      <w:r w:rsidRPr="00D22814">
        <w:t xml:space="preserve"> questions, but I </w:t>
      </w:r>
      <w:r w:rsidRPr="00D22814">
        <w:t xml:space="preserve">will </w:t>
      </w:r>
      <w:r w:rsidRPr="00D22814">
        <w:t xml:space="preserve">still put </w:t>
      </w:r>
      <w:r w:rsidRPr="00D22814">
        <w:t>them</w:t>
      </w:r>
      <w:r w:rsidRPr="00D22814">
        <w:t xml:space="preserve">. </w:t>
      </w:r>
      <w:r w:rsidRPr="00D22814">
        <w:t>The UK has been a leading voice in pushing for tougher policies at the UN level, but what more</w:t>
      </w:r>
      <w:r w:rsidRPr="00D22814">
        <w:t xml:space="preserve"> can the British Government do bilaterally to hold member states to account for the behaviour of their own troops and to promote effective investigations and sanctions </w:t>
      </w:r>
      <w:r w:rsidRPr="00D22814">
        <w:t xml:space="preserve">where </w:t>
      </w:r>
      <w:r w:rsidRPr="00D22814">
        <w:t>required?</w:t>
      </w:r>
    </w:p>
    <w:p w:rsidR="005C19D3" w:rsidRPr="00D22814" w:rsidP="00FF5226">
      <w:pPr>
        <w:pStyle w:val="Answer"/>
      </w:pPr>
      <w:sdt>
        <w:sdtPr>
          <w:alias w:val="Witness"/>
          <w:id w:val="-93480352"/>
          <w:placeholder>
            <w:docPart w:val="DefaultPlaceholder_1082065158"/>
          </w:placeholder>
          <w:richText/>
        </w:sdtPr>
        <w:sdtContent>
          <w:r w:rsidRPr="00D22814">
            <w:rPr>
              <w:b/>
              <w:i/>
            </w:rPr>
            <w:t>Lord Ahmad of Wimbledon:</w:t>
          </w:r>
        </w:sdtContent>
      </w:sdt>
      <w:r w:rsidRPr="00D22814">
        <w:t xml:space="preserve"> </w:t>
      </w:r>
      <w:r w:rsidRPr="00D22814">
        <w:t>There are two or three things that should hap</w:t>
      </w:r>
      <w:r w:rsidRPr="00D22814">
        <w:t xml:space="preserve">pen. I have </w:t>
      </w:r>
      <w:r w:rsidRPr="00D22814">
        <w:t>already addressed the training</w:t>
      </w:r>
      <w:r w:rsidRPr="00D22814">
        <w:t xml:space="preserve"> element, and it is not just about people.</w:t>
      </w:r>
      <w:r w:rsidRPr="00D22814">
        <w:t xml:space="preserve"> </w:t>
      </w:r>
      <w:r w:rsidRPr="00D22814">
        <w:t>For example, w</w:t>
      </w:r>
      <w:r w:rsidRPr="00D22814">
        <w:t xml:space="preserve">ithin the UN </w:t>
      </w:r>
      <w:r w:rsidRPr="00D22814">
        <w:t>operational</w:t>
      </w:r>
      <w:r w:rsidRPr="00D22814">
        <w:t xml:space="preserve"> </w:t>
      </w:r>
      <w:r w:rsidRPr="00D22814">
        <w:t>support department that looks at this</w:t>
      </w:r>
      <w:r w:rsidRPr="00D22814">
        <w:t xml:space="preserve">, we have </w:t>
      </w:r>
      <w:r w:rsidRPr="00D22814">
        <w:t>given</w:t>
      </w:r>
      <w:r w:rsidRPr="00D22814">
        <w:t xml:space="preserve"> </w:t>
      </w:r>
      <w:r w:rsidRPr="00D22814">
        <w:t>around</w:t>
      </w:r>
      <w:r w:rsidRPr="00D22814">
        <w:t xml:space="preserve"> £4 million</w:t>
      </w:r>
      <w:r w:rsidRPr="00D22814">
        <w:t xml:space="preserve"> for the specific issue of training</w:t>
      </w:r>
      <w:r w:rsidRPr="00D22814">
        <w:t xml:space="preserve">. </w:t>
      </w:r>
      <w:r w:rsidRPr="00D22814">
        <w:t xml:space="preserve">On </w:t>
      </w:r>
      <w:r w:rsidRPr="00D22814">
        <w:t xml:space="preserve">a practical point, </w:t>
      </w:r>
      <w:r w:rsidRPr="00D22814">
        <w:t>we need more women on the front line, which have been sadly missing in many UN deployments. The</w:t>
      </w:r>
      <w:r w:rsidRPr="00D22814">
        <w:t xml:space="preserve"> Elsie</w:t>
      </w:r>
      <w:r w:rsidRPr="00D22814">
        <w:t xml:space="preserve"> initiative </w:t>
      </w:r>
      <w:r w:rsidRPr="00D22814">
        <w:t>is a great initiative</w:t>
      </w:r>
      <w:r w:rsidRPr="00D22814">
        <w:t>,</w:t>
      </w:r>
      <w:r w:rsidRPr="00D22814">
        <w:t xml:space="preserve"> </w:t>
      </w:r>
      <w:r w:rsidRPr="00D22814">
        <w:t>which Canada leads on</w:t>
      </w:r>
      <w:r w:rsidRPr="00D22814">
        <w:t>,</w:t>
      </w:r>
      <w:r w:rsidRPr="00D22814">
        <w:t xml:space="preserve"> through former British Army</w:t>
      </w:r>
      <w:r w:rsidRPr="00D22814">
        <w:t xml:space="preserve"> General </w:t>
      </w:r>
      <w:r w:rsidRPr="00D22814">
        <w:t>Me</w:t>
      </w:r>
      <w:r w:rsidRPr="00D22814">
        <w:t>ssenger</w:t>
      </w:r>
      <w:r w:rsidRPr="00D22814">
        <w:t>.</w:t>
      </w:r>
      <w:r w:rsidRPr="00D22814">
        <w:t xml:space="preserve"> I pay tribute to the work he did </w:t>
      </w:r>
      <w:r w:rsidRPr="00D22814">
        <w:t xml:space="preserve">on WPS </w:t>
      </w:r>
      <w:r w:rsidRPr="00D22814">
        <w:t>to engag</w:t>
      </w:r>
      <w:r w:rsidRPr="00D22814">
        <w:t xml:space="preserve">e more women on the front line. We have seen some good examples in Africa. </w:t>
      </w:r>
      <w:r w:rsidRPr="00D22814">
        <w:t>I remember visiting Ghana</w:t>
      </w:r>
      <w:r w:rsidRPr="00D22814">
        <w:t xml:space="preserve"> and the Kofi Annan peace centre there,</w:t>
      </w:r>
      <w:r w:rsidRPr="00D22814">
        <w:t xml:space="preserve"> and seeing </w:t>
      </w:r>
      <w:r w:rsidRPr="00D22814">
        <w:t xml:space="preserve">specifically </w:t>
      </w:r>
      <w:r w:rsidRPr="00D22814">
        <w:t>women on the front line</w:t>
      </w:r>
      <w:r w:rsidRPr="00D22814">
        <w:t>,</w:t>
      </w:r>
      <w:r w:rsidRPr="00D22814">
        <w:t xml:space="preserve"> training </w:t>
      </w:r>
      <w:r w:rsidRPr="00D22814">
        <w:t>v</w:t>
      </w:r>
      <w:r w:rsidRPr="00D22814">
        <w:t xml:space="preserve">arious </w:t>
      </w:r>
      <w:r w:rsidRPr="00D22814">
        <w:t xml:space="preserve">missions. </w:t>
      </w:r>
      <w:r w:rsidRPr="00D22814">
        <w:t>That is important.</w:t>
      </w:r>
    </w:p>
    <w:p w:rsidR="009A78C3" w:rsidRPr="00D22814" w:rsidP="00FF5226">
      <w:pPr>
        <w:pStyle w:val="Answer"/>
      </w:pPr>
      <w:r w:rsidRPr="00D22814">
        <w:t xml:space="preserve">Specific to your point, yes, we are in that place now where </w:t>
      </w:r>
      <w:r w:rsidRPr="00D22814">
        <w:t xml:space="preserve">there are </w:t>
      </w:r>
      <w:r w:rsidRPr="00D22814">
        <w:t xml:space="preserve">investigations </w:t>
      </w:r>
      <w:r w:rsidRPr="00D22814">
        <w:t>within the UN</w:t>
      </w:r>
      <w:r w:rsidRPr="00D22814">
        <w:t xml:space="preserve"> and bilaterally. W</w:t>
      </w:r>
      <w:r w:rsidRPr="00D22814">
        <w:t xml:space="preserve">e deliver </w:t>
      </w:r>
      <w:r w:rsidRPr="00D22814">
        <w:t xml:space="preserve">very </w:t>
      </w:r>
      <w:r w:rsidRPr="00D22814">
        <w:t>candid and clear messages that</w:t>
      </w:r>
      <w:r w:rsidRPr="00D22814">
        <w:t xml:space="preserve">, </w:t>
      </w:r>
      <w:r w:rsidRPr="00D22814">
        <w:t xml:space="preserve">where troop-contributing countries are accused </w:t>
      </w:r>
      <w:r w:rsidRPr="00D22814">
        <w:t>by indivi</w:t>
      </w:r>
      <w:r w:rsidRPr="00D22814">
        <w:t xml:space="preserve">duals </w:t>
      </w:r>
      <w:r w:rsidRPr="00D22814">
        <w:t xml:space="preserve">and then do not act on </w:t>
      </w:r>
      <w:r w:rsidRPr="00D22814">
        <w:t>reports of sexual exploitation and abuse</w:t>
      </w:r>
      <w:r w:rsidRPr="00D22814">
        <w:t>, the ultimate sanction is that they can no longer contribute</w:t>
      </w:r>
      <w:r w:rsidRPr="00D22814">
        <w:t xml:space="preserve"> as a troop-contributing country</w:t>
      </w:r>
      <w:r w:rsidRPr="00D22814">
        <w:t xml:space="preserve">. </w:t>
      </w:r>
    </w:p>
    <w:p w:rsidR="00FF5226" w:rsidRPr="00D22814" w:rsidP="00FF5226">
      <w:pPr>
        <w:pStyle w:val="Answer"/>
      </w:pPr>
      <w:r w:rsidRPr="00D22814">
        <w:t>I assure you that</w:t>
      </w:r>
      <w:r w:rsidRPr="00D22814">
        <w:t xml:space="preserve">, </w:t>
      </w:r>
      <w:r w:rsidRPr="00D22814">
        <w:t>given</w:t>
      </w:r>
      <w:r w:rsidRPr="00D22814">
        <w:t xml:space="preserve"> the money that certain countries get in that respect,</w:t>
      </w:r>
      <w:r w:rsidRPr="00D22814">
        <w:t xml:space="preserve"> they are loo</w:t>
      </w:r>
      <w:r w:rsidRPr="00D22814">
        <w:t xml:space="preserve">king at this very seriously because many of those countries rely very heavily on the support and </w:t>
      </w:r>
      <w:r w:rsidRPr="00D22814">
        <w:t xml:space="preserve">finances </w:t>
      </w:r>
      <w:r w:rsidRPr="00D22814">
        <w:t xml:space="preserve">they </w:t>
      </w:r>
      <w:r w:rsidRPr="00D22814">
        <w:t xml:space="preserve">get for their troops, as well as the enhanced training that they receive </w:t>
      </w:r>
      <w:r w:rsidRPr="00D22814">
        <w:t xml:space="preserve">when they deploy troops through UN </w:t>
      </w:r>
      <w:r w:rsidRPr="00D22814">
        <w:t>p</w:t>
      </w:r>
      <w:r w:rsidRPr="00D22814">
        <w:t xml:space="preserve">eacekeeping missions. </w:t>
      </w:r>
      <w:r w:rsidRPr="00D22814">
        <w:t xml:space="preserve">With </w:t>
      </w:r>
      <w:r w:rsidRPr="00D22814">
        <w:t>lead agen</w:t>
      </w:r>
      <w:r w:rsidRPr="00D22814">
        <w:t>cies as well as the leads of the Secretary-General, w</w:t>
      </w:r>
      <w:r w:rsidRPr="00D22814">
        <w:t>e work very closely on peacekeeping missions and deployments</w:t>
      </w:r>
      <w:r w:rsidRPr="00D22814">
        <w:t>, with a focus on the strategy, the money and the practical things that we can deliver through the UN and bilaterally.</w:t>
      </w:r>
    </w:p>
    <w:p w:rsidR="006E2BBE" w:rsidRPr="00D22814" w:rsidP="006E2BBE">
      <w:pPr>
        <w:pStyle w:val="Question"/>
      </w:pPr>
      <w:sdt>
        <w:sdtPr>
          <w:alias w:val="Member"/>
          <w:tag w:val="&lt;Member mnisId='1604' dodsId='61606'&gt;"/>
          <w:id w:val="-913315242"/>
          <w:placeholder>
            <w:docPart w:val="DefaultPlaceholder_1082065158"/>
          </w:placeholder>
          <w:richText/>
        </w:sdtPr>
        <w:sdtContent>
          <w:r w:rsidRPr="00D22814">
            <w:rPr>
              <w:b/>
            </w:rPr>
            <w:t xml:space="preserve">Mr </w:t>
          </w:r>
          <w:r w:rsidRPr="00D22814">
            <w:rPr>
              <w:b/>
            </w:rPr>
            <w:t>Sharma:</w:t>
          </w:r>
        </w:sdtContent>
      </w:sdt>
      <w:r w:rsidRPr="00D22814">
        <w:t xml:space="preserve"> Has the introduction of the </w:t>
      </w:r>
      <w:r w:rsidRPr="00D22814">
        <w:t xml:space="preserve">Overseas Operations </w:t>
      </w:r>
      <w:r w:rsidRPr="00D22814">
        <w:t>Bill been raised</w:t>
      </w:r>
      <w:r w:rsidRPr="00D22814">
        <w:t xml:space="preserve"> by your counterparts when seeking to promote the investigation and punishment of military perpetrators of sexual violence and other forms of SEA </w:t>
      </w:r>
      <w:r w:rsidRPr="00D22814">
        <w:t>on peacekeeping missions or anywhere else</w:t>
      </w:r>
      <w:r w:rsidRPr="00D22814">
        <w:t>?</w:t>
      </w:r>
    </w:p>
    <w:p w:rsidR="004A3531" w:rsidRPr="00D22814" w:rsidP="004A3531">
      <w:pPr>
        <w:pStyle w:val="Answer"/>
      </w:pPr>
      <w:sdt>
        <w:sdtPr>
          <w:alias w:val="Witness"/>
          <w:id w:val="-1261765731"/>
          <w:placeholder>
            <w:docPart w:val="DefaultPlaceholder_1082065158"/>
          </w:placeholder>
          <w:richText/>
        </w:sdtPr>
        <w:sdtContent>
          <w:r w:rsidRPr="00D22814">
            <w:rPr>
              <w:b/>
              <w:i/>
            </w:rPr>
            <w:t>Lo</w:t>
          </w:r>
          <w:r w:rsidRPr="00D22814">
            <w:rPr>
              <w:b/>
              <w:i/>
            </w:rPr>
            <w:t>rd Ahmad of Wimbledon:</w:t>
          </w:r>
        </w:sdtContent>
      </w:sdt>
      <w:r w:rsidRPr="00D22814">
        <w:t xml:space="preserve"> Not specifically with me, no.</w:t>
      </w:r>
      <w:r w:rsidRPr="00D22814">
        <w:t xml:space="preserve"> That </w:t>
      </w:r>
      <w:r w:rsidRPr="00D22814">
        <w:t>is</w:t>
      </w:r>
      <w:r w:rsidRPr="00D22814">
        <w:t xml:space="preserve"> not an issue that has been raised.</w:t>
      </w:r>
    </w:p>
    <w:p w:rsidR="004A3531" w:rsidRPr="00D22814" w:rsidP="004A3531">
      <w:pPr>
        <w:pStyle w:val="Question"/>
      </w:pPr>
      <w:sdt>
        <w:sdtPr>
          <w:alias w:val="Member"/>
          <w:tag w:val="&lt;Member mnisId='1604' dodsId='61606'&gt;"/>
          <w:id w:val="-1184431483"/>
          <w:placeholder>
            <w:docPart w:val="DefaultPlaceholder_1082065158"/>
          </w:placeholder>
          <w:richText/>
        </w:sdtPr>
        <w:sdtContent>
          <w:r w:rsidRPr="00D22814">
            <w:rPr>
              <w:b/>
            </w:rPr>
            <w:t xml:space="preserve">Mr </w:t>
          </w:r>
          <w:r w:rsidRPr="00D22814">
            <w:rPr>
              <w:b/>
            </w:rPr>
            <w:t>Sharma:</w:t>
          </w:r>
        </w:sdtContent>
      </w:sdt>
      <w:r w:rsidRPr="00D22814">
        <w:t xml:space="preserve"> As a member of the UN</w:t>
      </w:r>
      <w:r w:rsidRPr="00D22814">
        <w:t xml:space="preserve"> Security </w:t>
      </w:r>
      <w:r w:rsidRPr="00D22814">
        <w:t>C</w:t>
      </w:r>
      <w:r w:rsidRPr="00D22814">
        <w:t>ouncil</w:t>
      </w:r>
      <w:r w:rsidRPr="00D22814">
        <w:t xml:space="preserve">, what more can the </w:t>
      </w:r>
      <w:r w:rsidRPr="00D22814">
        <w:t xml:space="preserve">UK </w:t>
      </w:r>
      <w:r w:rsidRPr="00D22814">
        <w:t xml:space="preserve">do </w:t>
      </w:r>
      <w:r w:rsidRPr="00D22814">
        <w:t>to</w:t>
      </w:r>
      <w:r w:rsidRPr="00D22814">
        <w:t xml:space="preserve"> advocate for transparent and effective investigations</w:t>
      </w:r>
      <w:r w:rsidRPr="00D22814">
        <w:t xml:space="preserve"> when UN agencies receive</w:t>
      </w:r>
      <w:r w:rsidRPr="00D22814">
        <w:t xml:space="preserve"> a complaint relating to SEA, as well as better protections for whistleblowers?</w:t>
      </w:r>
    </w:p>
    <w:p w:rsidR="00B51D11" w:rsidRPr="00D22814" w:rsidP="004A3531">
      <w:pPr>
        <w:pStyle w:val="Answer"/>
      </w:pPr>
      <w:sdt>
        <w:sdtPr>
          <w:alias w:val="Witness"/>
          <w:id w:val="542338776"/>
          <w:placeholder>
            <w:docPart w:val="DefaultPlaceholder_1082065158"/>
          </w:placeholder>
          <w:richText/>
        </w:sdtPr>
        <w:sdtContent>
          <w:r w:rsidRPr="00D22814">
            <w:rPr>
              <w:b/>
              <w:i/>
            </w:rPr>
            <w:t>Lord Ahmad of Wimbledon:</w:t>
          </w:r>
        </w:sdtContent>
      </w:sdt>
      <w:r w:rsidRPr="00D22814">
        <w:t xml:space="preserve"> </w:t>
      </w:r>
      <w:r w:rsidRPr="00D22814">
        <w:t>On your last point there on whistleblowers, they need to be afforded anonymity. If whistleblowers come forward at some time and ask for it, t</w:t>
      </w:r>
      <w:r w:rsidRPr="00D22814">
        <w:t>here sho</w:t>
      </w:r>
      <w:r w:rsidRPr="00D22814">
        <w:t xml:space="preserve">uld be mechanisms to provide that. </w:t>
      </w:r>
      <w:r w:rsidRPr="00D22814">
        <w:t>For a</w:t>
      </w:r>
      <w:r w:rsidRPr="00D22814">
        <w:t xml:space="preserve">nyone </w:t>
      </w:r>
      <w:r w:rsidRPr="00D22814">
        <w:t xml:space="preserve">who has been </w:t>
      </w:r>
      <w:r w:rsidRPr="00D22814">
        <w:t>accused of such actions, there needs to be a strong evidence base</w:t>
      </w:r>
      <w:r w:rsidRPr="00D22814">
        <w:t>, so that is</w:t>
      </w:r>
      <w:r w:rsidRPr="00D22814">
        <w:t xml:space="preserve"> </w:t>
      </w:r>
      <w:r w:rsidRPr="00D22814">
        <w:t xml:space="preserve">why it is </w:t>
      </w:r>
      <w:r w:rsidRPr="00D22814">
        <w:t>important</w:t>
      </w:r>
      <w:r w:rsidRPr="00D22814">
        <w:t xml:space="preserve"> within UN agencies</w:t>
      </w:r>
      <w:r w:rsidRPr="00D22814">
        <w:t xml:space="preserve"> that there is a strengthening </w:t>
      </w:r>
      <w:r w:rsidRPr="00D22814">
        <w:t xml:space="preserve">also </w:t>
      </w:r>
      <w:r w:rsidRPr="00D22814">
        <w:t>of people</w:t>
      </w:r>
      <w:r w:rsidRPr="00D22814">
        <w:t xml:space="preserve"> who have the expertise to assess th</w:t>
      </w:r>
      <w:r w:rsidRPr="00D22814">
        <w:t>at the evidence is strong enough to then take forward to the next step</w:t>
      </w:r>
      <w:r w:rsidRPr="00D22814">
        <w:t>.</w:t>
      </w:r>
    </w:p>
    <w:p w:rsidR="00865A9A" w:rsidRPr="00D22814" w:rsidP="004A3531">
      <w:pPr>
        <w:pStyle w:val="Answer"/>
      </w:pPr>
      <w:r w:rsidRPr="00D22814">
        <w:t xml:space="preserve">As </w:t>
      </w:r>
      <w:r w:rsidRPr="00D22814">
        <w:t xml:space="preserve">a UN </w:t>
      </w:r>
      <w:r w:rsidRPr="00D22814">
        <w:t xml:space="preserve">P5 </w:t>
      </w:r>
      <w:r w:rsidRPr="00D22814">
        <w:t>member</w:t>
      </w:r>
      <w:r w:rsidRPr="00D22814">
        <w:t>,</w:t>
      </w:r>
      <w:r w:rsidRPr="00D22814">
        <w:t xml:space="preserve"> </w:t>
      </w:r>
      <w:r w:rsidRPr="00D22814">
        <w:t xml:space="preserve">we can do </w:t>
      </w:r>
      <w:r w:rsidRPr="00D22814">
        <w:t xml:space="preserve">various </w:t>
      </w:r>
      <w:r w:rsidRPr="00D22814">
        <w:t>things.</w:t>
      </w:r>
      <w:r w:rsidRPr="00D22814">
        <w:t xml:space="preserve"> In several areas where, as y</w:t>
      </w:r>
      <w:r w:rsidRPr="00D22814">
        <w:t>ou will be familiar</w:t>
      </w:r>
      <w:r w:rsidRPr="00D22814">
        <w:t>,</w:t>
      </w:r>
      <w:r w:rsidRPr="00D22814">
        <w:t xml:space="preserve"> we are penholders</w:t>
      </w:r>
      <w:r w:rsidRPr="00D22814">
        <w:t>, we can push those agendas</w:t>
      </w:r>
      <w:r w:rsidRPr="00D22814">
        <w:t xml:space="preserve"> </w:t>
      </w:r>
      <w:r w:rsidRPr="00D22814">
        <w:t>w</w:t>
      </w:r>
      <w:r w:rsidRPr="00D22814">
        <w:t xml:space="preserve">hen we have specific </w:t>
      </w:r>
      <w:r w:rsidRPr="00D22814">
        <w:t>resolution</w:t>
      </w:r>
      <w:r w:rsidRPr="00D22814">
        <w:t xml:space="preserve">s </w:t>
      </w:r>
      <w:r w:rsidRPr="00D22814">
        <w:t>that</w:t>
      </w:r>
      <w:r w:rsidRPr="00D22814">
        <w:t xml:space="preserve"> cover these issues of conflict resolution, looking at the conduct of UN agencies and peacekeepers. The specifics can be in the detail</w:t>
      </w:r>
      <w:r w:rsidRPr="00D22814">
        <w:t xml:space="preserve"> of those resolutions to ensure greater levels of accountability. </w:t>
      </w:r>
      <w:r w:rsidRPr="00D22814">
        <w:t>We are working with the UN on this as well.</w:t>
      </w:r>
    </w:p>
    <w:p w:rsidR="00BF6B27" w:rsidRPr="00D22814" w:rsidP="004A3531">
      <w:pPr>
        <w:pStyle w:val="Answer"/>
      </w:pPr>
      <w:r w:rsidRPr="00D22814">
        <w:t>As I said, o</w:t>
      </w:r>
      <w:r w:rsidRPr="00D22814">
        <w:t>ver the last few years, we have seen a rise in</w:t>
      </w:r>
      <w:r w:rsidRPr="00D22814">
        <w:t xml:space="preserve"> the ambition and the practicalities of how we raise the bar </w:t>
      </w:r>
      <w:r w:rsidRPr="00D22814">
        <w:t>for the</w:t>
      </w:r>
      <w:r w:rsidRPr="00D22814">
        <w:t xml:space="preserve"> standards of those countries that provide troops, so that they recognise it</w:t>
      </w:r>
      <w:r w:rsidRPr="00D22814">
        <w:t>, but there</w:t>
      </w:r>
      <w:r w:rsidRPr="00D22814">
        <w:t xml:space="preserve"> is more work to be done on individual accountability. </w:t>
      </w:r>
      <w:r w:rsidRPr="00D22814">
        <w:t xml:space="preserve">I put it in very simple terms. </w:t>
      </w:r>
      <w:r w:rsidRPr="00D22814">
        <w:t xml:space="preserve">You and I talk </w:t>
      </w:r>
      <w:r w:rsidRPr="00D22814">
        <w:t xml:space="preserve">about </w:t>
      </w:r>
      <w:r w:rsidRPr="00D22814">
        <w:t xml:space="preserve">practical things a lot. If </w:t>
      </w:r>
      <w:r w:rsidRPr="00D22814">
        <w:t>we are</w:t>
      </w:r>
      <w:r w:rsidRPr="00D22814">
        <w:t xml:space="preserve"> sending someone into the field</w:t>
      </w:r>
      <w:r w:rsidRPr="00D22814">
        <w:t xml:space="preserve"> and saying</w:t>
      </w:r>
      <w:r w:rsidRPr="00D22814">
        <w:t>,</w:t>
      </w:r>
      <w:r w:rsidRPr="00D22814">
        <w:t xml:space="preserve"> “You have to do these things”,</w:t>
      </w:r>
      <w:r w:rsidRPr="00D22814">
        <w:t xml:space="preserve"> let us remind them and make </w:t>
      </w:r>
      <w:r w:rsidRPr="00D22814">
        <w:t>it</w:t>
      </w:r>
      <w:r w:rsidRPr="00D22814">
        <w:t xml:space="preserve"> not just a collective ambition but </w:t>
      </w:r>
      <w:r w:rsidRPr="00D22814">
        <w:t xml:space="preserve">a </w:t>
      </w:r>
      <w:r w:rsidRPr="00D22814">
        <w:t>recognition of their respons</w:t>
      </w:r>
      <w:r w:rsidRPr="00D22814">
        <w:t xml:space="preserve">ibility </w:t>
      </w:r>
      <w:r w:rsidRPr="00D22814">
        <w:t xml:space="preserve">and obligation </w:t>
      </w:r>
      <w:r w:rsidRPr="00D22814">
        <w:t>as an individual</w:t>
      </w:r>
      <w:r w:rsidRPr="00D22814">
        <w:t>,</w:t>
      </w:r>
      <w:r w:rsidRPr="00D22814">
        <w:t xml:space="preserve"> when the</w:t>
      </w:r>
      <w:r w:rsidRPr="00D22814">
        <w:t>y</w:t>
      </w:r>
      <w:r w:rsidRPr="00D22814">
        <w:t xml:space="preserve"> exercise</w:t>
      </w:r>
      <w:r w:rsidRPr="00D22814">
        <w:t xml:space="preserve"> what they are going in for</w:t>
      </w:r>
      <w:r w:rsidRPr="00D22814">
        <w:t>, which</w:t>
      </w:r>
      <w:r w:rsidRPr="00D22814">
        <w:t xml:space="preserve"> is </w:t>
      </w:r>
      <w:r w:rsidRPr="00D22814">
        <w:t>to keep the peace</w:t>
      </w:r>
      <w:r w:rsidRPr="00D22814">
        <w:t>,</w:t>
      </w:r>
      <w:r w:rsidRPr="00D22814">
        <w:t xml:space="preserve"> build peace and provide security</w:t>
      </w:r>
      <w:r w:rsidRPr="00D22814">
        <w:t>.</w:t>
      </w:r>
    </w:p>
    <w:p w:rsidR="004A3531" w:rsidRPr="00D22814" w:rsidP="004A3531">
      <w:pPr>
        <w:pStyle w:val="Answer"/>
      </w:pPr>
      <w:r w:rsidRPr="00D22814">
        <w:t>Yes, it may well be within the mandate of what has been suggested</w:t>
      </w:r>
      <w:r w:rsidRPr="00D22814">
        <w:t>, which is</w:t>
      </w:r>
      <w:r w:rsidRPr="00D22814">
        <w:t xml:space="preserve"> why</w:t>
      </w:r>
      <w:r w:rsidRPr="00D22814">
        <w:t xml:space="preserve"> </w:t>
      </w:r>
      <w:r w:rsidRPr="00D22814">
        <w:t>that training element, rec</w:t>
      </w:r>
      <w:r w:rsidRPr="00D22814">
        <w:t xml:space="preserve">ognising </w:t>
      </w:r>
      <w:r w:rsidRPr="00D22814">
        <w:t>that you need to be aware of it, you need</w:t>
      </w:r>
      <w:r w:rsidRPr="00D22814">
        <w:t xml:space="preserve"> to understand it</w:t>
      </w:r>
      <w:r w:rsidRPr="00D22814">
        <w:t xml:space="preserve"> and you will be held accountable to it</w:t>
      </w:r>
      <w:r w:rsidRPr="00D22814">
        <w:t xml:space="preserve">, </w:t>
      </w:r>
      <w:r w:rsidRPr="00D22814">
        <w:t xml:space="preserve">needs to be </w:t>
      </w:r>
      <w:r w:rsidRPr="00D22814">
        <w:t>fully understood</w:t>
      </w:r>
      <w:r w:rsidRPr="00D22814">
        <w:t>, not by every troop-contributing country alone but</w:t>
      </w:r>
      <w:r w:rsidRPr="00D22814">
        <w:t xml:space="preserve"> by every troop</w:t>
      </w:r>
      <w:r w:rsidRPr="00D22814">
        <w:t xml:space="preserve"> who forms of that.</w:t>
      </w:r>
      <w:r w:rsidRPr="00D22814">
        <w:t xml:space="preserve"> </w:t>
      </w:r>
      <w:r w:rsidRPr="00D22814">
        <w:t>T</w:t>
      </w:r>
      <w:r w:rsidRPr="00D22814">
        <w:t>here is work to be done</w:t>
      </w:r>
      <w:r w:rsidRPr="00D22814">
        <w:t xml:space="preserve"> on that i</w:t>
      </w:r>
      <w:r w:rsidRPr="00D22814">
        <w:t>n terms of training.</w:t>
      </w:r>
    </w:p>
    <w:p w:rsidR="004A3531" w:rsidRPr="00D22814" w:rsidP="004A3531">
      <w:pPr>
        <w:pStyle w:val="Question"/>
      </w:pPr>
      <w:sdt>
        <w:sdtPr>
          <w:alias w:val="Member"/>
          <w:tag w:val="&lt;Member mnisId='1604' dodsId='61606'&gt;"/>
          <w:id w:val="794557606"/>
          <w:placeholder>
            <w:docPart w:val="DefaultPlaceholder_1082065158"/>
          </w:placeholder>
          <w:richText/>
        </w:sdtPr>
        <w:sdtContent>
          <w:r w:rsidRPr="00D22814">
            <w:rPr>
              <w:b/>
            </w:rPr>
            <w:t xml:space="preserve">Mr </w:t>
          </w:r>
          <w:r w:rsidRPr="00D22814">
            <w:rPr>
              <w:b/>
            </w:rPr>
            <w:t>Sharma:</w:t>
          </w:r>
        </w:sdtContent>
      </w:sdt>
      <w:r w:rsidRPr="00D22814">
        <w:t xml:space="preserve"> In your bilateral engagement with other member states, do you get the sense that it would be possible for the UK and like</w:t>
      </w:r>
      <w:r w:rsidRPr="00D22814">
        <w:noBreakHyphen/>
      </w:r>
      <w:r w:rsidRPr="00D22814">
        <w:t>minded countries to get together to promote better arrangements</w:t>
      </w:r>
      <w:r w:rsidRPr="00D22814">
        <w:t>,</w:t>
      </w:r>
      <w:r w:rsidRPr="00D22814">
        <w:t xml:space="preserve"> for example the establishment of a </w:t>
      </w:r>
      <w:r w:rsidRPr="00D22814">
        <w:t>regulatory body external to the UN</w:t>
      </w:r>
      <w:r w:rsidRPr="00D22814">
        <w:t>,</w:t>
      </w:r>
      <w:r w:rsidRPr="00D22814">
        <w:t xml:space="preserve"> providing independent oversight of all peacekeeping missions?</w:t>
      </w:r>
    </w:p>
    <w:p w:rsidR="0007345B" w:rsidRPr="00D22814" w:rsidP="004A3531">
      <w:pPr>
        <w:pStyle w:val="Answer"/>
      </w:pPr>
      <w:sdt>
        <w:sdtPr>
          <w:alias w:val="Witness"/>
          <w:id w:val="1206446036"/>
          <w:placeholder>
            <w:docPart w:val="DefaultPlaceholder_1082065158"/>
          </w:placeholder>
          <w:richText/>
        </w:sdtPr>
        <w:sdtContent>
          <w:r w:rsidRPr="00D22814">
            <w:rPr>
              <w:b/>
              <w:i/>
            </w:rPr>
            <w:t>Lord Ahmad of Wimbledon:</w:t>
          </w:r>
        </w:sdtContent>
      </w:sdt>
      <w:r w:rsidRPr="00D22814">
        <w:t xml:space="preserve"> That is a challenging question</w:t>
      </w:r>
      <w:r w:rsidRPr="00D22814">
        <w:t xml:space="preserve"> because anything </w:t>
      </w:r>
      <w:r w:rsidRPr="00D22814">
        <w:t>that</w:t>
      </w:r>
      <w:r w:rsidRPr="00D22814">
        <w:t xml:space="preserve"> is independent of the UN needs the agreement of the UN.</w:t>
      </w:r>
      <w:r w:rsidRPr="00D22814">
        <w:t xml:space="preserve"> </w:t>
      </w:r>
      <w:r w:rsidRPr="00D22814">
        <w:t xml:space="preserve">Do </w:t>
      </w:r>
      <w:r w:rsidRPr="00D22814">
        <w:t>changes need to happen at the UN? Yes. Is the UN in need of reform</w:t>
      </w:r>
      <w:r w:rsidRPr="00D22814">
        <w:t xml:space="preserve"> in many parts of its work</w:t>
      </w:r>
      <w:r w:rsidRPr="00D22814">
        <w:t>? Yes. However, there is no other organisation</w:t>
      </w:r>
      <w:r w:rsidRPr="00D22814">
        <w:t>, and we celebrate the 75th anniversary of the United Nati</w:t>
      </w:r>
      <w:r w:rsidRPr="00D22814">
        <w:t>ons.</w:t>
      </w:r>
      <w:r w:rsidRPr="00D22814">
        <w:t xml:space="preserve"> Its ultimate objective was to keep peace in the world</w:t>
      </w:r>
      <w:r w:rsidRPr="00D22814">
        <w:t xml:space="preserve"> and, notwithstanding conflicts we have seen, w</w:t>
      </w:r>
      <w:r w:rsidRPr="00D22814">
        <w:t xml:space="preserve">e all need to acknowledge that that has happened. </w:t>
      </w:r>
      <w:r w:rsidRPr="00D22814">
        <w:t>I have been proud of the fact that, d</w:t>
      </w:r>
      <w:r w:rsidRPr="00D22814">
        <w:t xml:space="preserve">uring my short time in the overall context of </w:t>
      </w:r>
      <w:r w:rsidRPr="00D22814">
        <w:t>75 years</w:t>
      </w:r>
      <w:r w:rsidRPr="00D22814">
        <w:t>—I have no</w:t>
      </w:r>
      <w:r w:rsidRPr="00D22814">
        <w:t>t been on this earth for 75 years—</w:t>
      </w:r>
      <w:r w:rsidRPr="00D22814">
        <w:t xml:space="preserve">the UK’s leadership, participation </w:t>
      </w:r>
      <w:r w:rsidRPr="00D22814">
        <w:t>and continued role as a P5 member has been key.</w:t>
      </w:r>
    </w:p>
    <w:p w:rsidR="004A3531" w:rsidRPr="00D22814" w:rsidP="004A3531">
      <w:pPr>
        <w:pStyle w:val="Answer"/>
      </w:pPr>
      <w:r w:rsidRPr="00D22814">
        <w:t xml:space="preserve">On your point specifically—and I illustrate </w:t>
      </w:r>
      <w:r w:rsidRPr="00D22814">
        <w:t xml:space="preserve">this </w:t>
      </w:r>
      <w:r w:rsidRPr="00D22814">
        <w:t xml:space="preserve">through our support for initiatives such as the Elsie initiative led by Canada—we should </w:t>
      </w:r>
      <w:r w:rsidRPr="00D22814">
        <w:t>w</w:t>
      </w:r>
      <w:r w:rsidRPr="00D22814">
        <w:t xml:space="preserve">ork within the context and </w:t>
      </w:r>
      <w:r w:rsidRPr="00D22814">
        <w:t xml:space="preserve">the </w:t>
      </w:r>
      <w:r w:rsidRPr="00D22814">
        <w:t>parameters of the UN and create those groups that can look at a greater level of women participation</w:t>
      </w:r>
      <w:r w:rsidRPr="00D22814">
        <w:t xml:space="preserve"> and a greater level of training and insights.</w:t>
      </w:r>
      <w:r w:rsidRPr="00D22814">
        <w:t xml:space="preserve"> The UK has that capacity but others do as well. </w:t>
      </w:r>
      <w:r w:rsidRPr="00D22814">
        <w:t>We need to ensure that countri</w:t>
      </w:r>
      <w:r w:rsidRPr="00D22814">
        <w:t>es recognise that, w</w:t>
      </w:r>
      <w:r w:rsidRPr="00D22814">
        <w:t xml:space="preserve">orking within the UN family, there is a role for everyone. </w:t>
      </w:r>
      <w:r w:rsidRPr="00D22814">
        <w:t>You may be at the receiving end of the training</w:t>
      </w:r>
      <w:r w:rsidRPr="00D22814">
        <w:t>,</w:t>
      </w:r>
      <w:r w:rsidRPr="00D22814">
        <w:t xml:space="preserve"> but </w:t>
      </w:r>
      <w:r w:rsidRPr="00D22814">
        <w:t>you need</w:t>
      </w:r>
      <w:r w:rsidRPr="00D22814">
        <w:t xml:space="preserve"> to invest in your troops to ensure that their abilities are raised as well. I would </w:t>
      </w:r>
      <w:r w:rsidRPr="00D22814">
        <w:t>temper your comments</w:t>
      </w:r>
      <w:r w:rsidRPr="00D22814">
        <w:t>,</w:t>
      </w:r>
      <w:r w:rsidRPr="00D22814">
        <w:t xml:space="preserve"> and say n</w:t>
      </w:r>
      <w:r w:rsidRPr="00D22814">
        <w:t xml:space="preserve">ot so much an independent authority or a regulatory authority, but </w:t>
      </w:r>
      <w:r w:rsidRPr="00D22814">
        <w:t xml:space="preserve">we </w:t>
      </w:r>
      <w:r w:rsidRPr="00D22814">
        <w:t>can work within the parameters of the UN and create very effective mechanisms.</w:t>
      </w:r>
      <w:r w:rsidRPr="00D22814">
        <w:t xml:space="preserve"> There are some very good examples, and one that I have mentioned specifically that we are already involved </w:t>
      </w:r>
      <w:r w:rsidRPr="00D22814">
        <w:t xml:space="preserve">in, </w:t>
      </w:r>
      <w:r w:rsidRPr="00D22814">
        <w:t>that</w:t>
      </w:r>
      <w:r w:rsidRPr="00D22814">
        <w:t xml:space="preserve"> are reflective of that.</w:t>
      </w:r>
    </w:p>
    <w:p w:rsidR="007C7571" w:rsidRPr="00D22814" w:rsidP="00245623">
      <w:pPr>
        <w:pStyle w:val="Question"/>
        <w:numPr>
          <w:ilvl w:val="0"/>
          <w:numId w:val="0"/>
        </w:numPr>
        <w:ind w:left="794"/>
      </w:pPr>
      <w:sdt>
        <w:sdtPr>
          <w:alias w:val="Member"/>
          <w:tag w:val="&lt;Member mnisId='1604' dodsId='61606'&gt;"/>
          <w:id w:val="-29028218"/>
          <w:placeholder>
            <w:docPart w:val="DefaultPlaceholder_1082065158"/>
          </w:placeholder>
          <w:richText/>
        </w:sdtPr>
        <w:sdtContent>
          <w:r w:rsidRPr="00D22814">
            <w:rPr>
              <w:b/>
            </w:rPr>
            <w:t xml:space="preserve">Mr </w:t>
          </w:r>
          <w:r w:rsidRPr="00D22814">
            <w:rPr>
              <w:b/>
            </w:rPr>
            <w:t>Sharma:</w:t>
          </w:r>
        </w:sdtContent>
      </w:sdt>
      <w:r w:rsidRPr="00D22814">
        <w:t xml:space="preserve"> Thank you</w:t>
      </w:r>
      <w:r w:rsidRPr="00D22814">
        <w:t xml:space="preserve">, Minister, for your very properly said message </w:t>
      </w:r>
      <w:r w:rsidRPr="00D22814">
        <w:t>to us, and thank you, Chair, for giving me the opportunity to ask questions.</w:t>
      </w:r>
    </w:p>
    <w:p w:rsidR="007C7571" w:rsidRPr="00D22814" w:rsidP="007C7571">
      <w:pPr>
        <w:pStyle w:val="Question"/>
      </w:pPr>
      <w:sdt>
        <w:sdtPr>
          <w:alias w:val="Member"/>
          <w:tag w:val="&lt;Member mnisId='4267' dodsId='101347'&gt;"/>
          <w:id w:val="1029998494"/>
          <w:placeholder>
            <w:docPart w:val="DefaultPlaceholder_1082065158"/>
          </w:placeholder>
          <w:richText/>
        </w:sdtPr>
        <w:sdtContent>
          <w:r w:rsidRPr="00D22814">
            <w:rPr>
              <w:b/>
            </w:rPr>
            <w:t>Chair:</w:t>
          </w:r>
        </w:sdtContent>
      </w:sdt>
      <w:r w:rsidRPr="00D22814">
        <w:t xml:space="preserve"> </w:t>
      </w:r>
      <w:r w:rsidRPr="00D22814">
        <w:t xml:space="preserve">Thank you, Virendra, and </w:t>
      </w:r>
      <w:r w:rsidRPr="00D22814">
        <w:t>I echo your words. Lord Ahmad, you have be</w:t>
      </w:r>
      <w:r w:rsidRPr="00D22814">
        <w:t xml:space="preserve">en incredibly passionate and open in your answers. </w:t>
      </w:r>
      <w:r w:rsidRPr="00D22814">
        <w:t xml:space="preserve">I wonder if I could just ask you one curveball question. </w:t>
      </w:r>
      <w:r w:rsidRPr="00D22814">
        <w:t xml:space="preserve">Why does sexual </w:t>
      </w:r>
      <w:r w:rsidRPr="00D22814">
        <w:t xml:space="preserve">violence </w:t>
      </w:r>
      <w:r w:rsidRPr="00D22814">
        <w:t>occur so repeatedly in conflict situations? What are your thoughts behind that?</w:t>
      </w:r>
    </w:p>
    <w:p w:rsidR="000976B0" w:rsidRPr="00D22814" w:rsidP="007C7571">
      <w:pPr>
        <w:pStyle w:val="Answer"/>
      </w:pPr>
      <w:sdt>
        <w:sdtPr>
          <w:alias w:val="Witness"/>
          <w:id w:val="1794943979"/>
          <w:placeholder>
            <w:docPart w:val="DefaultPlaceholder_1082065158"/>
          </w:placeholder>
          <w:richText/>
        </w:sdtPr>
        <w:sdtContent>
          <w:r w:rsidRPr="00D22814">
            <w:rPr>
              <w:b/>
              <w:i/>
            </w:rPr>
            <w:t>Lord Ahmad of Wimbledon:</w:t>
          </w:r>
        </w:sdtContent>
      </w:sdt>
      <w:r w:rsidRPr="00D22814">
        <w:t xml:space="preserve"> There are variou</w:t>
      </w:r>
      <w:r w:rsidRPr="00D22814">
        <w:t xml:space="preserve">s motivations. </w:t>
      </w:r>
      <w:r w:rsidRPr="00D22814">
        <w:t>The first is vulnerability. Predominantly, we have seen through evidence that w</w:t>
      </w:r>
      <w:r w:rsidRPr="00D22814">
        <w:t xml:space="preserve">omen </w:t>
      </w:r>
      <w:r w:rsidRPr="00D22814">
        <w:t>are the targets of it</w:t>
      </w:r>
      <w:r w:rsidRPr="00D22814">
        <w:t xml:space="preserve">. Reversing it totally, women </w:t>
      </w:r>
      <w:r w:rsidRPr="00D22814">
        <w:t xml:space="preserve">must be involved in peacekeeping and peacebuilding. </w:t>
      </w:r>
      <w:r w:rsidRPr="00D22814">
        <w:t>The e</w:t>
      </w:r>
      <w:r w:rsidRPr="00D22814">
        <w:t xml:space="preserve">vidence has been very clear. </w:t>
      </w:r>
      <w:r w:rsidRPr="00D22814">
        <w:t xml:space="preserve">Any peace agreement </w:t>
      </w:r>
      <w:r w:rsidRPr="00D22814">
        <w:t xml:space="preserve">that is </w:t>
      </w:r>
      <w:r w:rsidRPr="00D22814">
        <w:t>reached lasts 15 years or more, and the evidence</w:t>
      </w:r>
      <w:r w:rsidRPr="00D22814">
        <w:t xml:space="preserve"> is there. There is a 35% higher evidence base</w:t>
      </w:r>
      <w:r w:rsidRPr="00D22814">
        <w:t xml:space="preserve"> if women are involved. </w:t>
      </w:r>
      <w:r w:rsidRPr="00D22814">
        <w:t xml:space="preserve">It is shocking even in the context of the UN. </w:t>
      </w:r>
      <w:r w:rsidRPr="00D22814">
        <w:t xml:space="preserve">I have been </w:t>
      </w:r>
      <w:r w:rsidRPr="00D22814">
        <w:t>asked the question</w:t>
      </w:r>
      <w:r w:rsidRPr="00D22814">
        <w:t xml:space="preserve">, </w:t>
      </w:r>
      <w:r w:rsidRPr="00D22814">
        <w:t>“</w:t>
      </w:r>
      <w:r w:rsidRPr="00D22814">
        <w:t>Wh</w:t>
      </w:r>
      <w:r w:rsidRPr="00D22814">
        <w:t xml:space="preserve">y do women need to be involved? Do we have </w:t>
      </w:r>
      <w:r w:rsidRPr="00D22814">
        <w:t xml:space="preserve">enough </w:t>
      </w:r>
      <w:r w:rsidRPr="00D22814">
        <w:t>women?</w:t>
      </w:r>
      <w:r w:rsidRPr="00D22814">
        <w:t>”</w:t>
      </w:r>
    </w:p>
    <w:p w:rsidR="00363942" w:rsidRPr="00D22814" w:rsidP="007C7571">
      <w:pPr>
        <w:pStyle w:val="Answer"/>
      </w:pPr>
      <w:r w:rsidRPr="00D22814">
        <w:t xml:space="preserve">Yesterday, I hosted an event on advocacy on this important agenda. </w:t>
      </w:r>
      <w:r w:rsidRPr="00D22814">
        <w:t>I have been delighted</w:t>
      </w:r>
      <w:r w:rsidRPr="00D22814">
        <w:t xml:space="preserve"> to get the support of Her Royal Highness </w:t>
      </w:r>
      <w:r w:rsidRPr="00D22814">
        <w:t xml:space="preserve">the </w:t>
      </w:r>
      <w:r w:rsidRPr="00D22814">
        <w:t>Countess of Wessex</w:t>
      </w:r>
      <w:r w:rsidRPr="00D22814">
        <w:t>, who has specifically become an advocate and</w:t>
      </w:r>
      <w:r w:rsidRPr="00D22814">
        <w:t xml:space="preserve"> </w:t>
      </w:r>
      <w:r w:rsidRPr="00D22814">
        <w:t xml:space="preserve">is working with us on WPS as well as PSVI. </w:t>
      </w:r>
      <w:r w:rsidRPr="00D22814">
        <w:t>We need people such as that to ensure that women are not just thought about in the next room but are central to peacekeeping.</w:t>
      </w:r>
    </w:p>
    <w:p w:rsidR="006175B9" w:rsidRPr="00D22814" w:rsidP="007C7571">
      <w:pPr>
        <w:pStyle w:val="Answer"/>
      </w:pPr>
      <w:r w:rsidRPr="00D22814">
        <w:t xml:space="preserve">Coming back to </w:t>
      </w:r>
      <w:r w:rsidRPr="00D22814">
        <w:t>the earlier part of your question</w:t>
      </w:r>
      <w:r w:rsidRPr="00D22814">
        <w:t>,</w:t>
      </w:r>
      <w:r w:rsidRPr="00D22814">
        <w:t xml:space="preserve"> why </w:t>
      </w:r>
      <w:r w:rsidRPr="00D22814">
        <w:t>does it happen?</w:t>
      </w:r>
      <w:r w:rsidRPr="00D22814">
        <w:t xml:space="preserve"> </w:t>
      </w:r>
      <w:r w:rsidRPr="00D22814">
        <w:t xml:space="preserve">It </w:t>
      </w:r>
      <w:r w:rsidRPr="00D22814">
        <w:t>is weaponised.</w:t>
      </w:r>
      <w:r w:rsidRPr="00D22814">
        <w:t xml:space="preserve"> These are</w:t>
      </w:r>
      <w:r w:rsidRPr="00D22814">
        <w:t xml:space="preserve"> vulnerable targets</w:t>
      </w:r>
      <w:r w:rsidRPr="00D22814">
        <w:t xml:space="preserve">: </w:t>
      </w:r>
      <w:r w:rsidRPr="00D22814">
        <w:t>young girls and children, and young women, often unable to protect themselves.</w:t>
      </w:r>
      <w:r w:rsidRPr="00D22814">
        <w:t xml:space="preserve"> The gender issue is an obvious one. The other thing</w:t>
      </w:r>
      <w:r w:rsidRPr="00D22814">
        <w:t>—and you talked about passion—</w:t>
      </w:r>
      <w:r w:rsidRPr="00D22814">
        <w:t xml:space="preserve">is the faith initiative. When I </w:t>
      </w:r>
      <w:r w:rsidRPr="00D22814">
        <w:t xml:space="preserve">went and </w:t>
      </w:r>
      <w:r w:rsidRPr="00D22814">
        <w:t xml:space="preserve">met </w:t>
      </w:r>
      <w:r w:rsidRPr="00D22814">
        <w:t xml:space="preserve">with </w:t>
      </w:r>
      <w:r w:rsidRPr="00D22814">
        <w:t>those Yazidi wo</w:t>
      </w:r>
      <w:r w:rsidRPr="00D22814">
        <w:t>men</w:t>
      </w:r>
      <w:r w:rsidRPr="00D22814">
        <w:t xml:space="preserve"> and</w:t>
      </w:r>
      <w:r w:rsidRPr="00D22814">
        <w:t xml:space="preserve"> heard their testimony, </w:t>
      </w:r>
      <w:r w:rsidRPr="00D22814">
        <w:t>one of the cause</w:t>
      </w:r>
      <w:r w:rsidRPr="00D22814">
        <w:t>s</w:t>
      </w:r>
      <w:r w:rsidRPr="00D22814">
        <w:t xml:space="preserve"> was that you had </w:t>
      </w:r>
      <w:r w:rsidRPr="00D22814">
        <w:t>this despicable organisation</w:t>
      </w:r>
      <w:r w:rsidRPr="00D22814">
        <w:t>, Daesh,</w:t>
      </w:r>
      <w:r w:rsidRPr="00D22814">
        <w:t xml:space="preserve"> </w:t>
      </w:r>
      <w:r w:rsidRPr="00D22814">
        <w:t xml:space="preserve">which </w:t>
      </w:r>
      <w:r w:rsidRPr="00D22814">
        <w:t>took these vulnerable individuals</w:t>
      </w:r>
      <w:r w:rsidRPr="00D22814">
        <w:t>—call them what you may—</w:t>
      </w:r>
      <w:r w:rsidRPr="00D22814">
        <w:t>and trained them</w:t>
      </w:r>
      <w:r w:rsidRPr="00D22814">
        <w:t>.</w:t>
      </w:r>
    </w:p>
    <w:p w:rsidR="00D560EF" w:rsidRPr="00D22814" w:rsidP="007C7571">
      <w:pPr>
        <w:pStyle w:val="Answer"/>
      </w:pPr>
      <w:r w:rsidRPr="00D22814">
        <w:t xml:space="preserve">Also, in their minds, they </w:t>
      </w:r>
      <w:r w:rsidRPr="00D22814">
        <w:t xml:space="preserve">instilled that these women </w:t>
      </w:r>
      <w:r w:rsidRPr="00D22814">
        <w:t xml:space="preserve">are not women, </w:t>
      </w:r>
      <w:r w:rsidRPr="00D22814">
        <w:t>gir</w:t>
      </w:r>
      <w:r w:rsidRPr="00D22814">
        <w:t xml:space="preserve">ls </w:t>
      </w:r>
      <w:r w:rsidRPr="00D22814">
        <w:t>or human beings, but worse than an ant. Somehow, perversely, they</w:t>
      </w:r>
      <w:r w:rsidRPr="00D22814">
        <w:t xml:space="preserve"> then hijacked a religious narrative</w:t>
      </w:r>
      <w:r w:rsidRPr="00D22814">
        <w:t xml:space="preserve"> and said, “This allows you to do it</w:t>
      </w:r>
      <w:r w:rsidRPr="00D22814">
        <w:t>”.</w:t>
      </w:r>
      <w:r w:rsidRPr="00D22814">
        <w:t xml:space="preserve"> </w:t>
      </w:r>
      <w:r w:rsidRPr="00D22814">
        <w:t>Th</w:t>
      </w:r>
      <w:r w:rsidRPr="00D22814">
        <w:t>is is</w:t>
      </w:r>
      <w:r w:rsidRPr="00D22814">
        <w:t xml:space="preserve"> hijacking of a faith </w:t>
      </w:r>
      <w:r w:rsidRPr="00D22814">
        <w:t xml:space="preserve">and </w:t>
      </w:r>
      <w:r w:rsidRPr="00D22814">
        <w:t>against</w:t>
      </w:r>
      <w:r w:rsidRPr="00D22814">
        <w:t xml:space="preserve"> any kind of religious narrative</w:t>
      </w:r>
      <w:r w:rsidRPr="00D22814">
        <w:t>. We must address it at the core</w:t>
      </w:r>
      <w:r w:rsidRPr="00D22814">
        <w:t>.</w:t>
      </w:r>
      <w:r w:rsidRPr="00D22814">
        <w:t xml:space="preserve"> </w:t>
      </w:r>
      <w:r w:rsidRPr="00D22814">
        <w:t xml:space="preserve">That </w:t>
      </w:r>
      <w:r w:rsidRPr="00D22814">
        <w:t xml:space="preserve">is what inspired me. </w:t>
      </w:r>
      <w:r w:rsidRPr="00D22814">
        <w:t>After</w:t>
      </w:r>
      <w:r w:rsidRPr="00D22814">
        <w:t xml:space="preserve"> sitting in that room</w:t>
      </w:r>
      <w:r w:rsidRPr="00D22814">
        <w:t>,</w:t>
      </w:r>
      <w:r w:rsidRPr="00D22814">
        <w:t xml:space="preserve"> </w:t>
      </w:r>
      <w:r w:rsidRPr="00D22814">
        <w:t xml:space="preserve">I got back on the plane and said </w:t>
      </w:r>
      <w:r w:rsidRPr="00D22814">
        <w:t>to my PS at the time, “</w:t>
      </w:r>
      <w:r w:rsidRPr="00D22814">
        <w:t>I have to do something</w:t>
      </w:r>
      <w:r w:rsidRPr="00D22814">
        <w:t>”.</w:t>
      </w:r>
    </w:p>
    <w:p w:rsidR="00917D1A" w:rsidRPr="00D22814" w:rsidP="007C7571">
      <w:pPr>
        <w:pStyle w:val="Answer"/>
      </w:pPr>
      <w:r w:rsidRPr="00D22814">
        <w:t xml:space="preserve">I sounded out </w:t>
      </w:r>
      <w:r w:rsidRPr="00D22814">
        <w:t xml:space="preserve">various </w:t>
      </w:r>
      <w:r w:rsidRPr="00D22814">
        <w:t>faith leaders.</w:t>
      </w:r>
      <w:r w:rsidRPr="00D22814">
        <w:t xml:space="preserve"> One of your Committee</w:t>
      </w:r>
      <w:r w:rsidRPr="00D22814">
        <w:t xml:space="preserve"> members—</w:t>
      </w:r>
      <w:r w:rsidRPr="00D22814">
        <w:t>Mr Sharma, who</w:t>
      </w:r>
      <w:r w:rsidRPr="00D22814">
        <w:t>m</w:t>
      </w:r>
      <w:r w:rsidRPr="00D22814">
        <w:t xml:space="preserve"> I know very well</w:t>
      </w:r>
      <w:r w:rsidRPr="00D22814">
        <w:t>—</w:t>
      </w:r>
      <w:r w:rsidRPr="00D22814">
        <w:t xml:space="preserve">knows about the </w:t>
      </w:r>
      <w:r w:rsidRPr="00D22814">
        <w:t>motivations that lie behind it.</w:t>
      </w:r>
      <w:r w:rsidRPr="00D22814">
        <w:t xml:space="preserve"> We approached faith leaders.</w:t>
      </w:r>
      <w:r w:rsidRPr="00D22814">
        <w:t xml:space="preserve"> I pay tribute to the likes of</w:t>
      </w:r>
      <w:r w:rsidRPr="00D22814">
        <w:t xml:space="preserve"> Archbishop </w:t>
      </w:r>
      <w:r w:rsidRPr="00D22814">
        <w:t xml:space="preserve">Angaelos, the Archbishop of Canterbury, Muslim leaders and the </w:t>
      </w:r>
      <w:r w:rsidRPr="00D22814">
        <w:t>Hindu</w:t>
      </w:r>
      <w:r w:rsidRPr="00D22814">
        <w:t xml:space="preserve"> Council</w:t>
      </w:r>
      <w:r w:rsidRPr="00D22814">
        <w:t>. We brought them all together and I remember sitting in a room down the corri</w:t>
      </w:r>
      <w:r w:rsidRPr="00D22814">
        <w:t>dor from here</w:t>
      </w:r>
      <w:r w:rsidRPr="00D22814">
        <w:t>. I said</w:t>
      </w:r>
      <w:r w:rsidRPr="00D22814">
        <w:t xml:space="preserve">, “How can it be that we allow the narrative of whatever faith, religion or belief”—because it is not just about </w:t>
      </w:r>
      <w:r w:rsidRPr="00D22814">
        <w:t xml:space="preserve">the </w:t>
      </w:r>
      <w:r w:rsidRPr="00D22814">
        <w:t>religion</w:t>
      </w:r>
      <w:r w:rsidRPr="00D22814">
        <w:t xml:space="preserve"> you follow</w:t>
      </w:r>
      <w:r w:rsidRPr="00D22814">
        <w:t xml:space="preserve">—“to be hijacked by despicable organisations like Daesh and </w:t>
      </w:r>
      <w:r w:rsidRPr="00D22814">
        <w:t xml:space="preserve">we have </w:t>
      </w:r>
      <w:r w:rsidRPr="00D22814">
        <w:t>no counter?” It is no good you,</w:t>
      </w:r>
      <w:r w:rsidRPr="00D22814">
        <w:t xml:space="preserve"> as Chair, our parliamentary colleagues or me as a Minister saying, “This is wrong and this is what should happen</w:t>
      </w:r>
      <w:r w:rsidRPr="00D22814">
        <w:t>”.</w:t>
      </w:r>
      <w:r w:rsidRPr="00D22814">
        <w:t xml:space="preserve"> Of course, we expect that, but we need those communities not just to co</w:t>
      </w:r>
      <w:r w:rsidRPr="00D22814">
        <w:t>ndemn</w:t>
      </w:r>
      <w:r w:rsidRPr="00D22814">
        <w:t xml:space="preserve"> it but to act on it.</w:t>
      </w:r>
    </w:p>
    <w:p w:rsidR="005B2364" w:rsidRPr="00D22814" w:rsidP="007C7571">
      <w:pPr>
        <w:pStyle w:val="Answer"/>
      </w:pPr>
      <w:r w:rsidRPr="00D22814">
        <w:t>This faith initiative and the D</w:t>
      </w:r>
      <w:r w:rsidRPr="00D22814">
        <w:t xml:space="preserve">eclaration </w:t>
      </w:r>
      <w:r w:rsidRPr="00D22814">
        <w:t xml:space="preserve">of Humanity is, I believe, </w:t>
      </w:r>
      <w:r w:rsidRPr="00D22814">
        <w:t>the next step forward</w:t>
      </w:r>
      <w:r w:rsidRPr="00D22814">
        <w:t>,</w:t>
      </w:r>
      <w:r w:rsidRPr="00D22814">
        <w:t xml:space="preserve"> because </w:t>
      </w:r>
      <w:r w:rsidRPr="00D22814">
        <w:t>faith leaders</w:t>
      </w:r>
      <w:r w:rsidRPr="00D22814">
        <w:t xml:space="preserve"> themselves have said, “S</w:t>
      </w:r>
      <w:r w:rsidRPr="00D22814">
        <w:t>exual violence is not a weapon of war. It should be totally and utterly demonised</w:t>
      </w:r>
      <w:r w:rsidRPr="00D22814">
        <w:t xml:space="preserve"> in any shape or form</w:t>
      </w:r>
      <w:r w:rsidRPr="00D22814">
        <w:t xml:space="preserve">. No religion </w:t>
      </w:r>
      <w:r w:rsidRPr="00D22814">
        <w:t xml:space="preserve">or belief </w:t>
      </w:r>
      <w:r w:rsidRPr="00D22814">
        <w:t xml:space="preserve">sanctions it. Victims </w:t>
      </w:r>
      <w:r w:rsidRPr="00D22814">
        <w:t>and survivor</w:t>
      </w:r>
      <w:r w:rsidRPr="00D22814">
        <w:t xml:space="preserve">s of sexual violence </w:t>
      </w:r>
      <w:r w:rsidRPr="00D22814">
        <w:t>should be fully supported. We</w:t>
      </w:r>
      <w:r w:rsidRPr="00D22814">
        <w:t>, as faith or belie</w:t>
      </w:r>
      <w:r w:rsidRPr="00D22814">
        <w:t>f</w:t>
      </w:r>
      <w:r w:rsidRPr="00D22814">
        <w:t xml:space="preserve"> leaders,</w:t>
      </w:r>
      <w:r w:rsidRPr="00D22814">
        <w:t xml:space="preserve"> will play our part on the ground</w:t>
      </w:r>
      <w:r w:rsidRPr="00D22814">
        <w:t xml:space="preserve"> in countries</w:t>
      </w:r>
      <w:r w:rsidRPr="00D22814">
        <w:t xml:space="preserve">, as well as working with </w:t>
      </w:r>
      <w:r w:rsidRPr="00D22814">
        <w:t xml:space="preserve">Governments </w:t>
      </w:r>
      <w:r w:rsidRPr="00D22814">
        <w:t>and NGOs, to ensure th</w:t>
      </w:r>
      <w:r w:rsidRPr="00D22814">
        <w:t>at</w:t>
      </w:r>
      <w:r w:rsidRPr="00D22814">
        <w:t xml:space="preserve"> message is deliver</w:t>
      </w:r>
      <w:r w:rsidRPr="00D22814">
        <w:t>ed</w:t>
      </w:r>
      <w:r w:rsidRPr="00D22814">
        <w:t>”.</w:t>
      </w:r>
    </w:p>
    <w:p w:rsidR="00407CB7" w:rsidRPr="00D22814" w:rsidP="007C7571">
      <w:pPr>
        <w:pStyle w:val="Answer"/>
      </w:pPr>
      <w:r w:rsidRPr="00D22814">
        <w:t>It is a first step.</w:t>
      </w:r>
      <w:r w:rsidRPr="00D22814">
        <w:t xml:space="preserve"> I do not know where this will go.</w:t>
      </w:r>
      <w:r w:rsidRPr="00D22814">
        <w:t xml:space="preserve"> </w:t>
      </w:r>
      <w:r w:rsidRPr="00D22814">
        <w:t xml:space="preserve">We launched it only a week ago. </w:t>
      </w:r>
      <w:r w:rsidRPr="00D22814">
        <w:t>It was about 16 months in the making</w:t>
      </w:r>
      <w:r w:rsidRPr="00D22814">
        <w:t>,</w:t>
      </w:r>
      <w:r w:rsidRPr="00D22814">
        <w:t xml:space="preserve"> some incredible work went into it</w:t>
      </w:r>
      <w:r w:rsidRPr="00D22814">
        <w:t xml:space="preserve"> and</w:t>
      </w:r>
      <w:r w:rsidRPr="00D22814">
        <w:t xml:space="preserve"> </w:t>
      </w:r>
      <w:r w:rsidRPr="00D22814">
        <w:t>it is available on the website. I hope that that addresses the fact that w</w:t>
      </w:r>
      <w:r w:rsidRPr="00D22814">
        <w:t xml:space="preserve">e have to look at the motivations </w:t>
      </w:r>
      <w:r w:rsidRPr="00D22814">
        <w:t>that</w:t>
      </w:r>
      <w:r w:rsidRPr="00D22814">
        <w:t xml:space="preserve"> </w:t>
      </w:r>
      <w:r w:rsidRPr="00D22814">
        <w:t>lead people</w:t>
      </w:r>
      <w:r w:rsidRPr="00D22814">
        <w:t xml:space="preserve">. The </w:t>
      </w:r>
      <w:r w:rsidRPr="00D22814">
        <w:t>practical example that I saw in Iraq through Daesh really was the inspiration behind why we launched that.</w:t>
      </w:r>
    </w:p>
    <w:p w:rsidR="00407CB7" w:rsidRPr="00D22814" w:rsidP="007C7571">
      <w:pPr>
        <w:pStyle w:val="Answer"/>
      </w:pPr>
      <w:r w:rsidRPr="00D22814">
        <w:t>To those who say perhaps we do not listen to survivors, certainly i</w:t>
      </w:r>
      <w:r w:rsidRPr="00D22814">
        <w:t xml:space="preserve">n my </w:t>
      </w:r>
      <w:r w:rsidRPr="00D22814">
        <w:t>experience of doing this role</w:t>
      </w:r>
      <w:r w:rsidRPr="00D22814">
        <w:t>, we have been led by survivors</w:t>
      </w:r>
      <w:r w:rsidRPr="00D22814">
        <w:t xml:space="preserve">. Had I not had that meeting, I do not know </w:t>
      </w:r>
      <w:r w:rsidRPr="00D22814">
        <w:t xml:space="preserve">if </w:t>
      </w:r>
      <w:r w:rsidRPr="00D22814">
        <w:t xml:space="preserve">I would have had the </w:t>
      </w:r>
      <w:r w:rsidRPr="00D22814">
        <w:t xml:space="preserve">real </w:t>
      </w:r>
      <w:r w:rsidRPr="00D22814">
        <w:t>passion and inspiration to lend support. I pay tribute to our officials</w:t>
      </w:r>
      <w:r w:rsidRPr="00D22814">
        <w:t xml:space="preserve"> and others in this.</w:t>
      </w:r>
    </w:p>
    <w:p w:rsidR="0049640E" w:rsidRPr="00D22814" w:rsidP="007C7571">
      <w:pPr>
        <w:pStyle w:val="Answer"/>
      </w:pPr>
      <w:r w:rsidRPr="00D22814">
        <w:t>As I said to you before, Chair, a</w:t>
      </w:r>
      <w:r w:rsidRPr="00D22814">
        <w:t>s these initiatives are taken, I know you have specific id</w:t>
      </w:r>
      <w:r w:rsidRPr="00D22814">
        <w:t xml:space="preserve">eas on how we can work </w:t>
      </w:r>
      <w:r w:rsidRPr="00D22814">
        <w:t xml:space="preserve">with other organisations within Government and with parliamentary colleagues </w:t>
      </w:r>
      <w:r w:rsidRPr="00D22814">
        <w:t>to see how we do not lose sight of domestic issues</w:t>
      </w:r>
      <w:r w:rsidRPr="00D22814">
        <w:t xml:space="preserve"> as well on these important agendas. That is a valuable discussion going forward but</w:t>
      </w:r>
      <w:r w:rsidRPr="00D22814">
        <w:t xml:space="preserve"> I am really grateful </w:t>
      </w:r>
      <w:r w:rsidRPr="00D22814">
        <w:t xml:space="preserve">both </w:t>
      </w:r>
      <w:r w:rsidRPr="00D22814">
        <w:t xml:space="preserve">for the questions and </w:t>
      </w:r>
      <w:r w:rsidRPr="00D22814">
        <w:t xml:space="preserve">for </w:t>
      </w:r>
      <w:r w:rsidRPr="00D22814">
        <w:t xml:space="preserve">the </w:t>
      </w:r>
      <w:r w:rsidRPr="00D22814">
        <w:t>interest</w:t>
      </w:r>
      <w:r w:rsidRPr="00D22814">
        <w:t xml:space="preserve"> of the IDC </w:t>
      </w:r>
      <w:r w:rsidRPr="00D22814">
        <w:t xml:space="preserve">in </w:t>
      </w:r>
      <w:r w:rsidRPr="00D22814">
        <w:t>this important issue.</w:t>
      </w:r>
    </w:p>
    <w:p w:rsidR="007C7571" w:rsidRPr="00D22814" w:rsidP="007C7571">
      <w:pPr>
        <w:pStyle w:val="Answer"/>
      </w:pPr>
      <w:r w:rsidRPr="00D22814">
        <w:t xml:space="preserve">I hope that, over the last hour or so, I have been able to illustrate that I, for one, and my team, who I know reflect this within the FCDO, are very passionate </w:t>
      </w:r>
      <w:r w:rsidRPr="00D22814">
        <w:t xml:space="preserve">about </w:t>
      </w:r>
      <w:r w:rsidRPr="00D22814">
        <w:t xml:space="preserve">not just </w:t>
      </w:r>
      <w:r w:rsidRPr="00D22814">
        <w:t xml:space="preserve">the principle of this but doing our little bit to </w:t>
      </w:r>
      <w:r w:rsidRPr="00D22814">
        <w:t>change the lives of survivors, who are at the centre and who are the most important people when it comes to our approach to PSVI.</w:t>
      </w:r>
    </w:p>
    <w:p w:rsidR="004A7EAF" w:rsidRPr="002A477C" w:rsidP="00111470">
      <w:pPr>
        <w:pStyle w:val="Question"/>
        <w:numPr>
          <w:ilvl w:val="0"/>
          <w:numId w:val="0"/>
        </w:numPr>
        <w:ind w:left="794"/>
      </w:pPr>
      <w:sdt>
        <w:sdtPr>
          <w:alias w:val="Member"/>
          <w:tag w:val="&lt;Member mnisId='4267' dodsId='101347'&gt;"/>
          <w:id w:val="1378752144"/>
          <w:placeholder>
            <w:docPart w:val="DefaultPlaceholder_1082065158"/>
          </w:placeholder>
          <w:richText/>
        </w:sdtPr>
        <w:sdtContent>
          <w:r w:rsidRPr="00D22814">
            <w:rPr>
              <w:b/>
            </w:rPr>
            <w:t>Chair:</w:t>
          </w:r>
        </w:sdtContent>
      </w:sdt>
      <w:r w:rsidRPr="00D22814">
        <w:t xml:space="preserve"> Minister, I have to say that it is </w:t>
      </w:r>
      <w:r w:rsidRPr="00D22814">
        <w:t xml:space="preserve">a </w:t>
      </w:r>
      <w:r w:rsidRPr="00D22814">
        <w:t>real pleasure to meet someone</w:t>
      </w:r>
      <w:r w:rsidRPr="00D22814">
        <w:t xml:space="preserve"> </w:t>
      </w:r>
      <w:r w:rsidRPr="00D22814">
        <w:t>who gets this, and</w:t>
      </w:r>
      <w:r w:rsidRPr="00D22814">
        <w:t xml:space="preserve"> </w:t>
      </w:r>
      <w:r w:rsidRPr="00D22814">
        <w:t>a</w:t>
      </w:r>
      <w:r w:rsidRPr="00D22814">
        <w:t xml:space="preserve">ll power to your elbow. </w:t>
      </w:r>
      <w:r w:rsidRPr="00D22814">
        <w:t>I am sure that the Committee want</w:t>
      </w:r>
      <w:r w:rsidRPr="00D22814">
        <w:t>s</w:t>
      </w:r>
      <w:r w:rsidRPr="00D22814">
        <w:t xml:space="preserve"> to help and support you as much as possible</w:t>
      </w:r>
      <w:r w:rsidRPr="00D22814">
        <w:t>.</w:t>
      </w:r>
      <w:r w:rsidRPr="00D22814">
        <w:t xml:space="preserve"> </w:t>
      </w:r>
      <w:r w:rsidRPr="00D22814">
        <w:t xml:space="preserve">We </w:t>
      </w:r>
      <w:r w:rsidRPr="00D22814">
        <w:t>completely share your view that survivors always know the answers. They are the experts</w:t>
      </w:r>
      <w:r w:rsidRPr="00D22814">
        <w:t xml:space="preserve"> in this but, sadly, we so very rarely ask</w:t>
      </w:r>
      <w:r w:rsidRPr="00D22814">
        <w:t xml:space="preserve"> them and very rarely listen to them, so</w:t>
      </w:r>
      <w:r w:rsidRPr="00D22814">
        <w:t xml:space="preserve"> </w:t>
      </w:r>
      <w:r w:rsidRPr="00D22814">
        <w:t>w</w:t>
      </w:r>
      <w:r w:rsidRPr="00D22814">
        <w:t xml:space="preserve">e appreciate the position </w:t>
      </w:r>
      <w:r w:rsidRPr="00D22814">
        <w:t xml:space="preserve">that </w:t>
      </w:r>
      <w:r w:rsidRPr="00D22814">
        <w:t xml:space="preserve">you are </w:t>
      </w:r>
      <w:r w:rsidRPr="00D22814">
        <w:t>taking</w:t>
      </w:r>
      <w:r w:rsidRPr="00D22814">
        <w:t xml:space="preserve">. I </w:t>
      </w:r>
      <w:r w:rsidRPr="00D22814">
        <w:t>w</w:t>
      </w:r>
      <w:r w:rsidRPr="00D22814">
        <w:t>ould urge you</w:t>
      </w:r>
      <w:r w:rsidRPr="00D22814">
        <w:t xml:space="preserve"> to embed your KPIs across FCDO as soon as possible, because w</w:t>
      </w:r>
      <w:r w:rsidRPr="00D22814">
        <w:t>e have seen lots of warm words and slogans over the years</w:t>
      </w:r>
      <w:r w:rsidRPr="00D22814">
        <w:t>,</w:t>
      </w:r>
      <w:r w:rsidRPr="00D22814">
        <w:t xml:space="preserve"> but we need to see</w:t>
      </w:r>
      <w:r w:rsidRPr="00D22814">
        <w:t xml:space="preserve"> </w:t>
      </w:r>
      <w:r w:rsidRPr="00D22814">
        <w:t>it embedded</w:t>
      </w:r>
      <w:r w:rsidRPr="00D22814">
        <w:t xml:space="preserve"> into practice</w:t>
      </w:r>
      <w:r w:rsidRPr="00D22814">
        <w:t xml:space="preserve"> going forward</w:t>
      </w:r>
      <w:r w:rsidRPr="00D22814">
        <w:t>. Thank you for all you are doing</w:t>
      </w:r>
      <w:r w:rsidRPr="00D22814">
        <w:t xml:space="preserve"> on that and thank you for being so open with us in this session</w:t>
      </w:r>
      <w:r w:rsidRPr="00D22814">
        <w:t>.</w:t>
      </w:r>
    </w:p>
    <w:sectPr w:rsidSect="008351F9">
      <w:headerReference w:type="even" r:id="rId6"/>
      <w:headerReference w:type="default" r:id="rId7"/>
      <w:footerReference w:type="even" r:id="rId8"/>
      <w:footerReference w:type="default" r:id="rId9"/>
      <w:headerReference w:type="first" r:id="rId10"/>
      <w:footerReference w:type="first" r:id="rId11"/>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0"/>
      </w:pPr>
      <w:r>
        <w:separator/>
      </w:r>
    </w:p>
  </w:footnote>
  <w:footnote w:type="continuationSeparator" w:id="1">
    <w:p w:rsidR="00000000">
      <w:pPr>
        <w:spacing w:after="0"/>
      </w:pPr>
      <w:r>
        <w:continuationSeparator/>
      </w:r>
    </w:p>
  </w:footnote>
  <w:footnote w:id="2">
    <w:p w:rsidR="00477832">
      <w:pPr>
        <w:pStyle w:val="FootnoteText"/>
      </w:pPr>
      <w:r>
        <w:rPr>
          <w:rStyle w:val="FootnoteReference"/>
        </w:rPr>
        <w:footnoteRef/>
      </w:r>
      <w:r>
        <w:t xml:space="preserve"> Witness correction: </w:t>
      </w:r>
      <w:r w:rsidRPr="00477832">
        <w:t>“HMG made a £1.3m contribution to the Global Survivors Fund in 2019, rather than £1m.”</w:t>
      </w:r>
      <w:r>
        <w:t xml:space="preserve"> </w:t>
      </w:r>
    </w:p>
  </w:footnote>
  <w:footnote w:id="3">
    <w:p w:rsidR="00477832">
      <w:pPr>
        <w:pStyle w:val="FootnoteText"/>
      </w:pPr>
      <w:r>
        <w:rPr>
          <w:rStyle w:val="FootnoteReference"/>
        </w:rPr>
        <w:footnoteRef/>
      </w:r>
      <w:r>
        <w:t xml:space="preserve"> Witness correction: </w:t>
      </w:r>
      <w:r w:rsidRPr="00477832">
        <w:t xml:space="preserve">“There are 33 people currently on the Team of Experts roster, HMG has not deployed 33 people.”  </w:t>
      </w:r>
    </w:p>
  </w:footnote>
  <w:footnote w:id="4">
    <w:p w:rsidR="00477832">
      <w:pPr>
        <w:pStyle w:val="FootnoteText"/>
      </w:pPr>
      <w:r>
        <w:rPr>
          <w:rStyle w:val="FootnoteReference"/>
        </w:rPr>
        <w:footnoteRef/>
      </w:r>
      <w:r>
        <w:t xml:space="preserve"> Witness correction: </w:t>
      </w:r>
      <w:r w:rsidRPr="00C5402D" w:rsidR="00C5402D">
        <w:t>“HMG made a £1.3m contribution to the Global Survivors Fund in 2019, rather than £1.1m.”</w:t>
      </w:r>
      <w:bookmarkStart w:id="1" w:name="_GoBack"/>
      <w:bookmarkEnd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43D17BA27114BA6A2DF395868C130BE"/>
      </w:placeholder>
      <w:richText/>
    </w:sdtPr>
    <w:sdtContent>
      <w:p w:rsidR="00A312DC" w:rsidP="009277D8">
        <w:pPr>
          <w:pStyle w:val="Para"/>
          <w:rPr>
            <w:color w:val="808080"/>
          </w:rPr>
        </w:pPr>
        <w:r w:rsidRPr="003A472B">
          <w:rPr>
            <w:noProof/>
            <w:color w:val="808080"/>
            <w:lang w:val="fr-FR" w:eastAsia="fr-FR"/>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9479599C7904350AAAB5E6AFAB901E6"/>
      </w:placeholder>
      <w:richText/>
    </w:sdtPr>
    <w:sdtContent>
      <w:p w:rsidR="00A312D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1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430DC58"/>
    <w:lvl w:ilvl="0">
      <w:start w:val="29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FD7899"/>
    <w:rPr>
      <w:color w:val="605E5C"/>
      <w:shd w:val="clear" w:color="auto" w:fill="E1DFDD"/>
    </w:rPr>
  </w:style>
  <w:style w:type="paragraph" w:styleId="FootnoteText">
    <w:name w:val="footnote text"/>
    <w:basedOn w:val="Normal"/>
    <w:link w:val="FootnoteTextChar"/>
    <w:uiPriority w:val="99"/>
    <w:semiHidden/>
    <w:unhideWhenUsed/>
    <w:rsid w:val="00477832"/>
    <w:pPr>
      <w:spacing w:after="0"/>
    </w:pPr>
    <w:rPr>
      <w:sz w:val="20"/>
      <w:szCs w:val="20"/>
    </w:rPr>
  </w:style>
  <w:style w:type="character" w:customStyle="1" w:styleId="FootnoteTextChar">
    <w:name w:val="Footnote Text Char"/>
    <w:basedOn w:val="DefaultParagraphFont"/>
    <w:link w:val="FootnoteText"/>
    <w:uiPriority w:val="99"/>
    <w:semiHidden/>
    <w:rsid w:val="00477832"/>
    <w:rPr>
      <w:rFonts w:ascii="Verdana" w:hAnsi="Verdana"/>
      <w:sz w:val="20"/>
      <w:szCs w:val="20"/>
    </w:rPr>
  </w:style>
  <w:style w:type="character" w:styleId="FootnoteReference">
    <w:name w:val="footnote reference"/>
    <w:basedOn w:val="DefaultParagraphFont"/>
    <w:uiPriority w:val="99"/>
    <w:semiHidden/>
    <w:unhideWhenUsed/>
    <w:rsid w:val="004778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43D17BA27114BA6A2DF395868C130BE"/>
        <w:category>
          <w:name w:val="General"/>
          <w:gallery w:val="placeholder"/>
        </w:category>
        <w:types>
          <w:type w:val="bbPlcHdr"/>
        </w:types>
        <w:behaviors>
          <w:behavior w:val="content"/>
        </w:behaviors>
        <w:guid w:val="{7A5B7324-76B0-429E-9B7C-68C1F1D52E40}"/>
      </w:docPartPr>
      <w:docPartBody>
        <w:p w:rsidR="003D37CB" w:rsidP="003D37CB">
          <w:pPr>
            <w:pStyle w:val="543D17BA27114BA6A2DF395868C130BE"/>
          </w:pPr>
          <w:r w:rsidRPr="000753FC">
            <w:rPr>
              <w:rStyle w:val="PlaceholderText"/>
            </w:rPr>
            <w:t>Click here to enter text.</w:t>
          </w:r>
        </w:p>
      </w:docPartBody>
    </w:docPart>
    <w:docPart>
      <w:docPartPr>
        <w:name w:val="4E85AF4CE60F4D65AE0BABC3F03A8D58"/>
        <w:category>
          <w:name w:val="General"/>
          <w:gallery w:val="placeholder"/>
        </w:category>
        <w:types>
          <w:type w:val="bbPlcHdr"/>
        </w:types>
        <w:behaviors>
          <w:behavior w:val="content"/>
        </w:behaviors>
        <w:guid w:val="{C2E70F38-6B87-4DEC-90B4-766F4DD1597D}"/>
      </w:docPartPr>
      <w:docPartBody>
        <w:p w:rsidR="003D37CB" w:rsidP="003D37CB">
          <w:pPr>
            <w:pStyle w:val="4E85AF4CE60F4D65AE0BABC3F03A8D58"/>
          </w:pPr>
          <w:r w:rsidRPr="002B3926">
            <w:rPr>
              <w:rStyle w:val="PlaceholderText"/>
            </w:rPr>
            <w:t>Click here to enter text.</w:t>
          </w:r>
        </w:p>
      </w:docPartBody>
    </w:docPart>
    <w:docPart>
      <w:docPartPr>
        <w:name w:val="B9479599C7904350AAAB5E6AFAB901E6"/>
        <w:category>
          <w:name w:val="General"/>
          <w:gallery w:val="placeholder"/>
        </w:category>
        <w:types>
          <w:type w:val="bbPlcHdr"/>
        </w:types>
        <w:behaviors>
          <w:behavior w:val="content"/>
        </w:behaviors>
        <w:guid w:val="{682A8611-8558-4AC6-99A9-BD3DDB4BEF06}"/>
      </w:docPartPr>
      <w:docPartBody>
        <w:p w:rsidR="003D37CB" w:rsidP="003D37CB">
          <w:pPr>
            <w:pStyle w:val="B9479599C7904350AAAB5E6AFAB901E6"/>
          </w:pPr>
          <w:r w:rsidRPr="00D20745">
            <w:rPr>
              <w:rStyle w:val="PlaceholderText"/>
            </w:rPr>
            <w:t>Click here to enter text.</w:t>
          </w:r>
        </w:p>
      </w:docPartBody>
    </w:docPart>
    <w:docPart>
      <w:docPartPr>
        <w:name w:val="910F76E919B64F3DB84CE19B04D1BCE8"/>
        <w:category>
          <w:name w:val="General"/>
          <w:gallery w:val="placeholder"/>
        </w:category>
        <w:types>
          <w:type w:val="bbPlcHdr"/>
        </w:types>
        <w:behaviors>
          <w:behavior w:val="content"/>
        </w:behaviors>
        <w:guid w:val="{F1340455-420C-4FFC-BB99-CA937B2A3DA9}"/>
      </w:docPartPr>
      <w:docPartBody>
        <w:p w:rsidR="003D37CB" w:rsidP="003D37CB">
          <w:pPr>
            <w:pStyle w:val="910F76E919B64F3DB84CE19B04D1BCE8"/>
          </w:pPr>
          <w:r w:rsidRPr="002B3926">
            <w:rPr>
              <w:rStyle w:val="PlaceholderText"/>
            </w:rPr>
            <w:t>Click here to enter text.</w:t>
          </w:r>
        </w:p>
      </w:docPartBody>
    </w:docPart>
    <w:docPart>
      <w:docPartPr>
        <w:name w:val="BE07FF40EBEA41E4AD271BE736E3CBC0"/>
        <w:category>
          <w:name w:val="General"/>
          <w:gallery w:val="placeholder"/>
        </w:category>
        <w:types>
          <w:type w:val="bbPlcHdr"/>
        </w:types>
        <w:behaviors>
          <w:behavior w:val="content"/>
        </w:behaviors>
        <w:guid w:val="{45B94CAC-3AD4-4032-9595-E8574DE35516}"/>
      </w:docPartPr>
      <w:docPartBody>
        <w:p w:rsidR="003D37CB" w:rsidP="003D37CB">
          <w:pPr>
            <w:pStyle w:val="BE07FF40EBEA41E4AD271BE736E3CBC0"/>
          </w:pPr>
          <w:r w:rsidRPr="002B3926">
            <w:rPr>
              <w:rStyle w:val="PlaceholderText"/>
            </w:rPr>
            <w:t>Click here to enter text.</w:t>
          </w:r>
        </w:p>
      </w:docPartBody>
    </w:docPart>
    <w:docPart>
      <w:docPartPr>
        <w:name w:val="BB43ACECD37643F287A7BB2C88BC4136"/>
        <w:category>
          <w:name w:val="General"/>
          <w:gallery w:val="placeholder"/>
        </w:category>
        <w:types>
          <w:type w:val="bbPlcHdr"/>
        </w:types>
        <w:behaviors>
          <w:behavior w:val="content"/>
        </w:behaviors>
        <w:guid w:val="{E90B78EA-AFC2-41C5-8D6B-44274A5007EC}"/>
      </w:docPartPr>
      <w:docPartBody>
        <w:p w:rsidR="003D37CB" w:rsidP="003D37CB">
          <w:pPr>
            <w:pStyle w:val="BB43ACECD37643F287A7BB2C88BC4136"/>
          </w:pPr>
          <w:r w:rsidRPr="002B3926">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A000D53A-51F0-44A8-BF0D-DC3BB34E9899}"/>
      </w:docPartPr>
      <w:docPartBody>
        <w:p w:rsidR="003D37CB">
          <w:r w:rsidRPr="006D168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hyphenationZone w:val="425"/>
  <w:characterSpacingControl w:val="doNotCompress"/>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37CB"/>
    <w:rPr>
      <w:color w:val="808080"/>
    </w:rPr>
  </w:style>
  <w:style w:type="paragraph" w:customStyle="1" w:styleId="543D17BA27114BA6A2DF395868C130BE">
    <w:name w:val="543D17BA27114BA6A2DF395868C130BE"/>
    <w:rsid w:val="003D37CB"/>
  </w:style>
  <w:style w:type="paragraph" w:customStyle="1" w:styleId="4E85AF4CE60F4D65AE0BABC3F03A8D58">
    <w:name w:val="4E85AF4CE60F4D65AE0BABC3F03A8D58"/>
    <w:rsid w:val="003D37CB"/>
  </w:style>
  <w:style w:type="paragraph" w:customStyle="1" w:styleId="B9479599C7904350AAAB5E6AFAB901E6">
    <w:name w:val="B9479599C7904350AAAB5E6AFAB901E6"/>
    <w:rsid w:val="003D37CB"/>
  </w:style>
  <w:style w:type="paragraph" w:customStyle="1" w:styleId="85C4D8A0097140AABAA7EAA7D51A91D8">
    <w:name w:val="85C4D8A0097140AABAA7EAA7D51A91D8"/>
    <w:rsid w:val="003D37CB"/>
  </w:style>
  <w:style w:type="paragraph" w:customStyle="1" w:styleId="DF5F984972AD42639EF250D6018386EB">
    <w:name w:val="DF5F984972AD42639EF250D6018386EB"/>
    <w:rsid w:val="003D37CB"/>
  </w:style>
  <w:style w:type="paragraph" w:customStyle="1" w:styleId="25F1C96599FA4E68B6121F5B422E26BA">
    <w:name w:val="25F1C96599FA4E68B6121F5B422E26BA"/>
    <w:rsid w:val="003D37CB"/>
  </w:style>
  <w:style w:type="paragraph" w:customStyle="1" w:styleId="910F76E919B64F3DB84CE19B04D1BCE8">
    <w:name w:val="910F76E919B64F3DB84CE19B04D1BCE8"/>
    <w:rsid w:val="003D37CB"/>
  </w:style>
  <w:style w:type="paragraph" w:customStyle="1" w:styleId="BE07FF40EBEA41E4AD271BE736E3CBC0">
    <w:name w:val="BE07FF40EBEA41E4AD271BE736E3CBC0"/>
    <w:rsid w:val="003D37CB"/>
  </w:style>
  <w:style w:type="paragraph" w:customStyle="1" w:styleId="BB43ACECD37643F287A7BB2C88BC4136">
    <w:name w:val="BB43ACECD37643F287A7BB2C88BC4136"/>
    <w:rsid w:val="003D37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5C8AF-2BE3-4827-93CB-7A6FAE9EA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