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7937" w:rsidRPr="00BC1A1B" w:rsidP="009D64E9">
      <w:pPr>
        <w:pStyle w:val="TitleCommittee0"/>
      </w:pPr>
      <w:sdt>
        <w:sdtPr>
          <w:alias w:val="CommitteeName"/>
          <w:tag w:val="CommitteeName"/>
          <w:id w:val="1869951332"/>
          <w:placeholder>
            <w:docPart w:val="9339C7564AB34EDBA6622922E5FDB3FC"/>
          </w:placeholder>
          <w:richText/>
        </w:sdtPr>
        <w:sdtContent>
          <w:sdt>
            <w:sdtPr>
              <w:alias w:val="CommitteeName"/>
              <w:tag w:val="CommitteeName"/>
              <w:id w:val="956765805"/>
              <w:placeholder>
                <w:docPart w:val="8504DDDAB75E4B90818A07EFD22AC5F6"/>
              </w:placeholder>
              <w:richText/>
            </w:sdtPr>
            <w:sdtContent>
              <w:r w:rsidRPr="00BC1A1B">
                <w:t>Housing, Communities and Local Government Committee</w:t>
              </w:r>
            </w:sdtContent>
          </w:sdt>
        </w:sdtContent>
      </w:sdt>
    </w:p>
    <w:p w:rsidR="001A7937" w:rsidRPr="00BC1A1B" w:rsidP="009D64E9">
      <w:pPr>
        <w:pStyle w:val="TitleInquiry0"/>
      </w:pPr>
      <w:r w:rsidRPr="00BC1A1B">
        <w:t xml:space="preserve">Oral evidence: </w:t>
      </w:r>
      <w:sdt>
        <w:sdtPr>
          <w:alias w:val="InquiryName"/>
          <w:tag w:val="InquiryName"/>
          <w:id w:val="377371847"/>
          <w:placeholder>
            <w:docPart w:val="9339C7564AB34EDBA6622922E5FDB3FC"/>
          </w:placeholder>
          <w:richText/>
        </w:sdtPr>
        <w:sdtContent>
          <w:r w:rsidRPr="00BC1A1B" w:rsidR="00CB177F">
            <w:t>The s</w:t>
          </w:r>
          <w:r w:rsidRPr="00BC1A1B">
            <w:t xml:space="preserve">pending </w:t>
          </w:r>
          <w:r w:rsidRPr="00BC1A1B" w:rsidR="00CB177F">
            <w:t>r</w:t>
          </w:r>
          <w:r w:rsidRPr="00BC1A1B">
            <w:t>eview and local government finance</w:t>
          </w:r>
        </w:sdtContent>
      </w:sdt>
      <w:r w:rsidRPr="00BC1A1B">
        <w:t xml:space="preserve">, HC </w:t>
      </w:r>
      <w:sdt>
        <w:sdtPr>
          <w:alias w:val="InquiryRefNo"/>
          <w:tag w:val="InquiryRefNo"/>
          <w:id w:val="-281725174"/>
          <w:placeholder>
            <w:docPart w:val="9339C7564AB34EDBA6622922E5FDB3FC"/>
          </w:placeholder>
          <w:richText/>
        </w:sdtPr>
        <w:sdtContent>
          <w:r w:rsidRPr="00BC1A1B" w:rsidR="00D60757">
            <w:t>924</w:t>
          </w:r>
        </w:sdtContent>
      </w:sdt>
    </w:p>
    <w:sdt>
      <w:sdtPr>
        <w:alias w:val="SittingDate"/>
        <w:tag w:val="SittingDate"/>
        <w:id w:val="-1160222926"/>
        <w:placeholder>
          <w:docPart w:val="9339C7564AB34EDBA6622922E5FDB3FC"/>
        </w:placeholder>
        <w:richText/>
      </w:sdtPr>
      <w:sdtContent>
        <w:p w:rsidR="001A7937" w:rsidRPr="00BC1A1B" w:rsidP="009D64E9">
          <w:pPr>
            <w:pStyle w:val="Para"/>
          </w:pPr>
          <w:r w:rsidRPr="00BC1A1B">
            <w:t>Thursday 12 November 2020</w:t>
          </w:r>
        </w:p>
      </w:sdtContent>
    </w:sdt>
    <w:p w:rsidR="001A7937" w:rsidRPr="00BC1A1B" w:rsidP="009D64E9">
      <w:pPr>
        <w:pStyle w:val="Para"/>
      </w:pPr>
      <w:r w:rsidRPr="00BC1A1B">
        <w:t xml:space="preserve">Ordered by the House of </w:t>
      </w:r>
      <w:sdt>
        <w:sdtPr>
          <w:alias w:val="House"/>
          <w:tag w:val="House"/>
          <w:id w:val="809213435"/>
          <w:placeholder>
            <w:docPart w:val="9339C7564AB34EDBA6622922E5FDB3FC"/>
          </w:placeholder>
          <w:richText/>
        </w:sdtPr>
        <w:sdtContent>
          <w:r w:rsidRPr="00BC1A1B">
            <w:t>Commons</w:t>
          </w:r>
        </w:sdtContent>
      </w:sdt>
      <w:r w:rsidRPr="00BC1A1B">
        <w:t xml:space="preserve"> to be published on </w:t>
      </w:r>
      <w:sdt>
        <w:sdtPr>
          <w:alias w:val="PublishDate"/>
          <w:tag w:val="PublishDate"/>
          <w:id w:val="217021599"/>
          <w:placeholder>
            <w:docPart w:val="9339C7564AB34EDBA6622922E5FDB3FC"/>
          </w:placeholder>
          <w:richText/>
        </w:sdtPr>
        <w:sdtContent>
          <w:r w:rsidRPr="00BC1A1B">
            <w:t>12 November 2020</w:t>
          </w:r>
        </w:sdtContent>
      </w:sdt>
      <w:r w:rsidRPr="00BC1A1B">
        <w:t>.</w:t>
      </w:r>
    </w:p>
    <w:p w:rsidR="001A7937" w:rsidRPr="008E071C" w:rsidP="009D64E9">
      <w:pPr>
        <w:rPr>
          <w:b/>
          <w:bCs/>
        </w:rPr>
      </w:pPr>
      <w:sdt>
        <w:sdtPr>
          <w:alias w:val="VideoHyperlink"/>
          <w:tag w:val="VideoHyperlink"/>
          <w:id w:val="703995351"/>
          <w:placeholder>
            <w:docPart w:val="9339C7564AB34EDBA6622922E5FDB3FC"/>
          </w:placeholder>
          <w:richText/>
        </w:sdtPr>
        <w:sdtEndPr>
          <w:rPr>
            <w:b/>
            <w:bCs/>
          </w:rPr>
        </w:sdtEndPr>
        <w:sdtContent>
          <w:r>
            <w:fldChar w:fldCharType="begin"/>
          </w:r>
          <w:r>
            <w:instrText xml:space="preserve"> HYPERLINK "https://parliamentlive.tv/Event/Index/294bbd54-eb61-468c-8f0b-8bb8c2a092a7" </w:instrText>
          </w:r>
          <w:r>
            <w:fldChar w:fldCharType="separate"/>
          </w:r>
          <w:r w:rsidRPr="008E071C">
            <w:rPr>
              <w:rStyle w:val="Hyperlink"/>
              <w:b/>
              <w:bCs/>
            </w:rPr>
            <w:t>Watch the meeting</w:t>
          </w:r>
          <w:r>
            <w:fldChar w:fldCharType="end"/>
          </w:r>
        </w:sdtContent>
      </w:sdt>
    </w:p>
    <w:p w:rsidR="001A7937" w:rsidRPr="00BC1A1B" w:rsidP="009D64E9">
      <w:r w:rsidRPr="00BC1A1B">
        <w:t xml:space="preserve">Members present: </w:t>
      </w:r>
      <w:sdt>
        <w:sdtPr>
          <w:alias w:val="MembersPresent"/>
          <w:tag w:val="MembersPresent"/>
          <w:id w:val="366340316"/>
          <w:placeholder>
            <w:docPart w:val="9339C7564AB34EDBA6622922E5FDB3FC"/>
          </w:placeholder>
          <w:richText/>
        </w:sdtPr>
        <w:sdtContent>
          <w:sdt>
            <w:sdtPr>
              <w:alias w:val="MembersPresent"/>
              <w:tag w:val="MembersPresent"/>
              <w:id w:val="364565618"/>
              <w:placeholder>
                <w:docPart w:val="4A944BB2ABDD49F2ADB415041AB5CBD4"/>
              </w:placeholder>
              <w:richText/>
            </w:sdtPr>
            <w:sdtContent>
              <w:sdt>
                <w:sdtPr>
                  <w:alias w:val="MembersPresent"/>
                  <w:tag w:val="MembersPresent"/>
                  <w:id w:val="1396090477"/>
                  <w:placeholder>
                    <w:docPart w:val="014C7C6991A14A5E9A7F80B8CBC274B5"/>
                  </w:placeholder>
                  <w:richText/>
                </w:sdtPr>
                <w:sdtContent>
                  <w:r w:rsidRPr="00BC1A1B">
                    <w:t>Mr Clive Betts (Chair); Bob Blackman; Ian Byrne; Ben Everitt; Rachel Hopkins; Ian Levy; Mary Robinson; Mohammad Yasin.</w:t>
                  </w:r>
                </w:sdtContent>
              </w:sdt>
            </w:sdtContent>
          </w:sdt>
        </w:sdtContent>
      </w:sdt>
    </w:p>
    <w:p w:rsidR="001A7937" w:rsidRPr="00BC1A1B" w:rsidP="009D64E9">
      <w:pPr>
        <w:pStyle w:val="ParaCentre"/>
      </w:pPr>
      <w:r w:rsidRPr="00BC1A1B">
        <w:t xml:space="preserve">Questions </w:t>
      </w:r>
      <w:sdt>
        <w:sdtPr>
          <w:alias w:val="QuestionNumbers"/>
          <w:tag w:val="QuestionNumbers"/>
          <w:id w:val="-1223666168"/>
          <w:placeholder>
            <w:docPart w:val="9339C7564AB34EDBA6622922E5FDB3FC"/>
          </w:placeholder>
          <w:richText/>
        </w:sdtPr>
        <w:sdtContent>
          <w:r w:rsidRPr="00BC1A1B" w:rsidR="003B2368">
            <w:t xml:space="preserve">1 </w:t>
          </w:r>
          <w:r w:rsidRPr="00BC1A1B">
            <w:t>-</w:t>
          </w:r>
          <w:r w:rsidRPr="00BC1A1B" w:rsidR="003B2368">
            <w:t xml:space="preserve"> </w:t>
          </w:r>
          <w:r w:rsidRPr="00BC1A1B" w:rsidR="00BC1A1B">
            <w:t>44</w:t>
          </w:r>
        </w:sdtContent>
      </w:sdt>
    </w:p>
    <w:p w:rsidR="001A7937" w:rsidRPr="00BC1A1B" w:rsidP="009D64E9">
      <w:pPr>
        <w:pStyle w:val="TitleWitnesses0"/>
      </w:pPr>
      <w:r w:rsidRPr="00BC1A1B">
        <w:t>Witnesses</w:t>
      </w:r>
    </w:p>
    <w:sdt>
      <w:sdtPr>
        <w:alias w:val="WitnessSet"/>
        <w:tag w:val="WitnessSet"/>
        <w:id w:val="-368373484"/>
        <w:placeholder>
          <w:docPart w:val="097E9B16C589456D87F4E37A65E9AF6A"/>
        </w:placeholder>
        <w:richText/>
      </w:sdtPr>
      <w:sdtContent>
        <w:p w:rsidR="001A7937" w:rsidRPr="00BC1A1B" w:rsidP="009D64E9">
          <w:pPr>
            <w:pStyle w:val="Para"/>
          </w:pPr>
          <w:r>
            <w:fldChar w:fldCharType="begin"/>
          </w:r>
          <w:r>
            <w:instrText xml:space="preserve"> HYPERLINK \l "Panel1" </w:instrText>
          </w:r>
          <w:r>
            <w:fldChar w:fldCharType="separate"/>
          </w:r>
          <w:r w:rsidRPr="003051CB">
            <w:rPr>
              <w:rStyle w:val="Hyperlink"/>
            </w:rPr>
            <w:t>I</w:t>
          </w:r>
          <w:r>
            <w:fldChar w:fldCharType="end"/>
          </w:r>
          <w:r w:rsidRPr="00BC1A1B">
            <w:t>:</w:t>
          </w:r>
          <w:r w:rsidRPr="00BC1A1B" w:rsidR="00EE1FCA">
            <w:t xml:space="preserve"> </w:t>
          </w:r>
          <w:r w:rsidRPr="00BC1A1B" w:rsidR="00F023B5">
            <w:t xml:space="preserve">Councillor </w:t>
          </w:r>
          <w:r w:rsidRPr="00BC1A1B">
            <w:t>James Jamieson, Chair, Local Government Association; Rob Whiteman, CEO, Chartered Institute of Public Finance and Accountancy;</w:t>
          </w:r>
          <w:r w:rsidR="003051CB">
            <w:t xml:space="preserve"> and</w:t>
          </w:r>
          <w:r w:rsidRPr="00BC1A1B">
            <w:t xml:space="preserve"> David Phillips, Associate Director, Institute for Fiscal Studies.</w:t>
          </w:r>
        </w:p>
        <w:p w:rsidR="001A7937" w:rsidRPr="00BC1A1B" w:rsidP="003051CB">
          <w:pPr>
            <w:pStyle w:val="Para"/>
          </w:pPr>
          <w:r>
            <w:fldChar w:fldCharType="begin"/>
          </w:r>
          <w:r>
            <w:instrText xml:space="preserve"> HYPERLINK \l "Panel2" </w:instrText>
          </w:r>
          <w:r>
            <w:fldChar w:fldCharType="separate"/>
          </w:r>
          <w:r w:rsidRPr="003051CB">
            <w:rPr>
              <w:rStyle w:val="Hyperlink"/>
            </w:rPr>
            <w:t>II</w:t>
          </w:r>
          <w:r>
            <w:fldChar w:fldCharType="end"/>
          </w:r>
          <w:r w:rsidRPr="00BC1A1B">
            <w:t>:</w:t>
          </w:r>
          <w:r w:rsidRPr="00BC1A1B" w:rsidR="00EE1FCA">
            <w:t xml:space="preserve"> </w:t>
          </w:r>
          <w:r w:rsidRPr="00BC1A1B" w:rsidR="00D60757">
            <w:t xml:space="preserve">Councillor </w:t>
          </w:r>
          <w:r w:rsidRPr="00BC1A1B">
            <w:t xml:space="preserve">David Williams, Chair, County Councils Network; </w:t>
          </w:r>
          <w:r w:rsidRPr="00BC1A1B" w:rsidR="00D60757">
            <w:t xml:space="preserve">Councillor </w:t>
          </w:r>
          <w:r w:rsidRPr="00BC1A1B">
            <w:t xml:space="preserve">Sharon Taylor, </w:t>
          </w:r>
          <w:r w:rsidR="003051CB">
            <w:t>Leader of Stevenage Borough Council and Lead Member for Sustainable Finance and Workforce, District Councils Network</w:t>
          </w:r>
          <w:r w:rsidRPr="00BC1A1B">
            <w:t xml:space="preserve">; </w:t>
          </w:r>
          <w:r w:rsidR="003051CB">
            <w:t xml:space="preserve">and </w:t>
          </w:r>
          <w:r w:rsidRPr="00BC1A1B" w:rsidR="00D60757">
            <w:t xml:space="preserve">Councillor </w:t>
          </w:r>
          <w:r w:rsidRPr="00BC1A1B">
            <w:t>Sir Stephen Houghton, Special Interest Group of Municipal Authorities.</w:t>
          </w:r>
        </w:p>
      </w:sdtContent>
    </w:sdt>
    <w:sdt>
      <w:sdtPr>
        <w:rPr>
          <w:sz w:val="22"/>
        </w:rPr>
        <w:alias w:val="WitnessExamination"/>
        <w:tag w:val="WitnessExamination"/>
        <w:id w:val="2003463402"/>
        <w:placeholder>
          <w:docPart w:val="097E9B16C589456D87F4E37A65E9AF6A"/>
        </w:placeholder>
        <w:richText/>
      </w:sdtPr>
      <w:sdtContent>
        <w:p w:rsidR="008E071C" w:rsidP="001A7937">
          <w:pPr>
            <w:pStyle w:val="TitlePanel0"/>
            <w:rPr>
              <w:sz w:val="22"/>
            </w:rPr>
          </w:pPr>
          <w:bookmarkStart w:id="0" w:name="Panel1"/>
        </w:p>
        <w:p w:rsidR="001A7937" w:rsidRPr="00BC1A1B" w:rsidP="001A7937">
          <w:pPr>
            <w:pStyle w:val="TitlePanel0"/>
            <w:rPr>
              <w:szCs w:val="28"/>
            </w:rPr>
          </w:pPr>
          <w:r w:rsidRPr="00BC1A1B">
            <w:rPr>
              <w:szCs w:val="28"/>
            </w:rPr>
            <w:t xml:space="preserve">Examination of </w:t>
          </w:r>
          <w:r w:rsidR="003051CB">
            <w:rPr>
              <w:szCs w:val="28"/>
            </w:rPr>
            <w:t>W</w:t>
          </w:r>
          <w:r w:rsidRPr="00BC1A1B">
            <w:rPr>
              <w:szCs w:val="28"/>
            </w:rPr>
            <w:t>itnesses</w:t>
          </w:r>
        </w:p>
        <w:p w:rsidR="001A7937" w:rsidRPr="00BC1A1B" w:rsidP="001A7937">
          <w:r w:rsidRPr="00BC1A1B">
            <w:t>Witnesses: James Jamieson, Rob Whiteman and David Phillips.</w:t>
          </w:r>
        </w:p>
      </w:sdtContent>
    </w:sdt>
    <w:p w:rsidR="00463837" w:rsidRPr="00BC1A1B" w:rsidP="003B2368">
      <w:pPr>
        <w:pStyle w:val="Question"/>
        <w:numPr>
          <w:ilvl w:val="0"/>
          <w:numId w:val="0"/>
        </w:numPr>
        <w:ind w:left="794"/>
      </w:pPr>
      <w:bookmarkEnd w:id="0"/>
      <w:sdt>
        <w:sdtPr>
          <w:alias w:val="Member"/>
          <w:tag w:val="&lt;Member mnisId='394' dodsId='25722'&gt;"/>
          <w:id w:val="-1652667815"/>
          <w:placeholder>
            <w:docPart w:val="DefaultPlaceholder_1082065158"/>
          </w:placeholder>
          <w:richText/>
        </w:sdtPr>
        <w:sdtContent>
          <w:r w:rsidRPr="00BC1A1B" w:rsidR="00F01025">
            <w:rPr>
              <w:b/>
            </w:rPr>
            <w:t>Chair:</w:t>
          </w:r>
        </w:sdtContent>
      </w:sdt>
      <w:r w:rsidRPr="00BC1A1B" w:rsidR="00F01025">
        <w:t xml:space="preserve"> Welcome</w:t>
      </w:r>
      <w:r w:rsidRPr="00BC1A1B">
        <w:t>,</w:t>
      </w:r>
      <w:r w:rsidRPr="00BC1A1B" w:rsidR="00F01025">
        <w:t xml:space="preserve"> everyone</w:t>
      </w:r>
      <w:r w:rsidRPr="00BC1A1B">
        <w:t xml:space="preserve">, to this afternoon’s session of the Housing, Communities and Local Government </w:t>
      </w:r>
      <w:r w:rsidRPr="00BC1A1B" w:rsidR="00CB177F">
        <w:t xml:space="preserve">Select </w:t>
      </w:r>
      <w:r w:rsidRPr="00BC1A1B">
        <w:t xml:space="preserve">Committee. We have a one-off evidence session </w:t>
      </w:r>
      <w:r w:rsidR="00974464">
        <w:t>on</w:t>
      </w:r>
      <w:r w:rsidRPr="00BC1A1B" w:rsidR="00F01025">
        <w:t xml:space="preserve"> </w:t>
      </w:r>
      <w:r w:rsidRPr="00BC1A1B">
        <w:t>the</w:t>
      </w:r>
      <w:r w:rsidRPr="00BC1A1B" w:rsidR="00F01025">
        <w:t xml:space="preserve"> </w:t>
      </w:r>
      <w:r w:rsidRPr="00BC1A1B" w:rsidR="00CB177F">
        <w:t>s</w:t>
      </w:r>
      <w:r w:rsidRPr="00BC1A1B" w:rsidR="00F01025">
        <w:t xml:space="preserve">pending </w:t>
      </w:r>
      <w:r w:rsidRPr="00BC1A1B" w:rsidR="00CB177F">
        <w:t>r</w:t>
      </w:r>
      <w:r w:rsidRPr="00BC1A1B" w:rsidR="00F01025">
        <w:t xml:space="preserve">eview and local </w:t>
      </w:r>
      <w:r w:rsidRPr="00BC1A1B">
        <w:t>g</w:t>
      </w:r>
      <w:r w:rsidRPr="00BC1A1B" w:rsidR="00F01025">
        <w:t>overnment finance</w:t>
      </w:r>
      <w:r w:rsidRPr="00BC1A1B" w:rsidR="00CB177F">
        <w:t>. This is</w:t>
      </w:r>
      <w:r w:rsidRPr="00BC1A1B">
        <w:t xml:space="preserve"> </w:t>
      </w:r>
      <w:r w:rsidRPr="00BC1A1B" w:rsidR="00F01025">
        <w:t>a pretty important issue not merely for local councils</w:t>
      </w:r>
      <w:r w:rsidRPr="00BC1A1B">
        <w:t xml:space="preserve"> but for all the people in the country and all the residents who rely on their local authorities</w:t>
      </w:r>
      <w:r w:rsidRPr="00BC1A1B" w:rsidR="00F01025">
        <w:t xml:space="preserve"> to deliver services </w:t>
      </w:r>
      <w:r w:rsidRPr="00BC1A1B">
        <w:t xml:space="preserve">that </w:t>
      </w:r>
      <w:r w:rsidRPr="00BC1A1B" w:rsidR="00F01025">
        <w:t>they would normally provide</w:t>
      </w:r>
      <w:r w:rsidRPr="00BC1A1B" w:rsidR="00CB177F">
        <w:t>,</w:t>
      </w:r>
      <w:r w:rsidRPr="00BC1A1B" w:rsidR="00F01025">
        <w:t xml:space="preserve"> </w:t>
      </w:r>
      <w:r w:rsidRPr="00BC1A1B">
        <w:t>with</w:t>
      </w:r>
      <w:r w:rsidRPr="00BC1A1B" w:rsidR="00F01025">
        <w:t xml:space="preserve"> an extra reliance </w:t>
      </w:r>
      <w:r w:rsidRPr="00BC1A1B">
        <w:t>on services related to Covid as well, all of which are demanding</w:t>
      </w:r>
      <w:r w:rsidRPr="00BC1A1B" w:rsidR="00F01025">
        <w:t xml:space="preserve"> extra spending</w:t>
      </w:r>
      <w:r w:rsidRPr="00BC1A1B">
        <w:t>.</w:t>
      </w:r>
      <w:r w:rsidRPr="00BC1A1B" w:rsidR="00F01025">
        <w:t xml:space="preserve"> </w:t>
      </w:r>
      <w:r w:rsidRPr="00BC1A1B" w:rsidR="00CB177F">
        <w:t xml:space="preserve">Are councils going to be able to afford that? Those are some of the </w:t>
      </w:r>
      <w:r w:rsidRPr="00BC1A1B">
        <w:t xml:space="preserve">issues </w:t>
      </w:r>
      <w:r w:rsidRPr="00BC1A1B" w:rsidR="00CB177F">
        <w:t>we want to pursue this afternoon</w:t>
      </w:r>
      <w:r w:rsidRPr="00BC1A1B" w:rsidR="00BC1A1B">
        <w:t>.</w:t>
      </w:r>
    </w:p>
    <w:p w:rsidR="004A7EAF" w:rsidRPr="00BC1A1B" w:rsidP="00463837">
      <w:pPr>
        <w:pStyle w:val="Question"/>
        <w:numPr>
          <w:ilvl w:val="0"/>
          <w:numId w:val="0"/>
        </w:numPr>
        <w:ind w:left="794"/>
      </w:pPr>
      <w:r w:rsidRPr="00BC1A1B">
        <w:t>To do that, w</w:t>
      </w:r>
      <w:r w:rsidRPr="00BC1A1B" w:rsidR="00F01025">
        <w:t xml:space="preserve">e have two panels of witnesses to give evidence to </w:t>
      </w:r>
      <w:r w:rsidRPr="00BC1A1B">
        <w:t>u</w:t>
      </w:r>
      <w:r w:rsidRPr="00BC1A1B" w:rsidR="00F01025">
        <w:t>s. I will introduce</w:t>
      </w:r>
      <w:r w:rsidRPr="00BC1A1B">
        <w:t xml:space="preserve"> the first of those panels in a minute but, before I do, could I ask Committee members t</w:t>
      </w:r>
      <w:r w:rsidRPr="00BC1A1B" w:rsidR="00F01025">
        <w:t xml:space="preserve">o put on record any interests they may have that may be particularly relevant to this </w:t>
      </w:r>
      <w:r w:rsidRPr="00BC1A1B">
        <w:t>i</w:t>
      </w:r>
      <w:r w:rsidRPr="00BC1A1B" w:rsidR="00F01025">
        <w:t>nquiry</w:t>
      </w:r>
      <w:r w:rsidRPr="00BC1A1B">
        <w:t xml:space="preserve">? I am a vice-president of </w:t>
      </w:r>
      <w:r w:rsidRPr="00BC1A1B">
        <w:t>the Local Government Association.</w:t>
      </w:r>
    </w:p>
    <w:p w:rsidR="00F01025" w:rsidRPr="00BC1A1B" w:rsidP="003B2368">
      <w:pPr>
        <w:pStyle w:val="Question"/>
        <w:numPr>
          <w:ilvl w:val="0"/>
          <w:numId w:val="0"/>
        </w:numPr>
        <w:ind w:left="794"/>
      </w:pPr>
      <w:sdt>
        <w:sdtPr>
          <w:alias w:val="Member"/>
          <w:tag w:val="&lt;Member mnisId='4406' dodsId='106168'&gt;"/>
          <w:id w:val="1769117015"/>
          <w:placeholder>
            <w:docPart w:val="DefaultPlaceholder_1082065158"/>
          </w:placeholder>
          <w:richText/>
        </w:sdtPr>
        <w:sdtContent>
          <w:r w:rsidRPr="00BC1A1B">
            <w:rPr>
              <w:b/>
            </w:rPr>
            <w:t>Mary Robinson:</w:t>
          </w:r>
        </w:sdtContent>
      </w:sdt>
      <w:r w:rsidRPr="00BC1A1B">
        <w:t xml:space="preserve"> </w:t>
      </w:r>
      <w:r w:rsidRPr="00BC1A1B" w:rsidR="00463837">
        <w:t>I employ a councillor in my staff team.</w:t>
      </w:r>
    </w:p>
    <w:p w:rsidR="00F01025" w:rsidRPr="00BC1A1B" w:rsidP="003B2368">
      <w:pPr>
        <w:pStyle w:val="Question"/>
        <w:numPr>
          <w:ilvl w:val="0"/>
          <w:numId w:val="0"/>
        </w:numPr>
        <w:ind w:left="794"/>
      </w:pPr>
      <w:sdt>
        <w:sdtPr>
          <w:alias w:val="Member"/>
          <w:tag w:val="&lt;Member mnisId='4873' dodsId=''&gt;"/>
          <w:id w:val="-577835665"/>
          <w:placeholder>
            <w:docPart w:val="DefaultPlaceholder_1082065158"/>
          </w:placeholder>
          <w:richText/>
        </w:sdtPr>
        <w:sdtContent>
          <w:r w:rsidRPr="00BC1A1B">
            <w:rPr>
              <w:b/>
            </w:rPr>
            <w:t>Rachel Hopkins:</w:t>
          </w:r>
        </w:sdtContent>
      </w:sdt>
      <w:r w:rsidRPr="00BC1A1B">
        <w:t xml:space="preserve"> I am a councillor </w:t>
      </w:r>
      <w:r w:rsidRPr="00BC1A1B" w:rsidR="00463837">
        <w:t>in Luton and a</w:t>
      </w:r>
      <w:r w:rsidRPr="00BC1A1B">
        <w:t xml:space="preserve"> new vice</w:t>
      </w:r>
      <w:r w:rsidRPr="00BC1A1B" w:rsidR="00463837">
        <w:t>-</w:t>
      </w:r>
      <w:r w:rsidRPr="00BC1A1B">
        <w:t>president</w:t>
      </w:r>
      <w:r w:rsidRPr="00BC1A1B" w:rsidR="00463837">
        <w:t xml:space="preserve"> of the LGA.</w:t>
      </w:r>
    </w:p>
    <w:p w:rsidR="00F01025" w:rsidRPr="00BC1A1B" w:rsidP="003B2368">
      <w:pPr>
        <w:pStyle w:val="Question"/>
        <w:numPr>
          <w:ilvl w:val="0"/>
          <w:numId w:val="0"/>
        </w:numPr>
        <w:ind w:left="794"/>
      </w:pPr>
      <w:sdt>
        <w:sdtPr>
          <w:alias w:val="Member"/>
          <w:tag w:val="&lt;Member mnisId='4005' dodsId='37675'&gt;"/>
          <w:id w:val="-558787195"/>
          <w:placeholder>
            <w:docPart w:val="DefaultPlaceholder_1082065158"/>
          </w:placeholder>
          <w:richText/>
        </w:sdtPr>
        <w:sdtContent>
          <w:r w:rsidRPr="00BC1A1B">
            <w:rPr>
              <w:b/>
            </w:rPr>
            <w:t>Bob Blackman:</w:t>
          </w:r>
        </w:sdtContent>
      </w:sdt>
      <w:r w:rsidRPr="00BC1A1B">
        <w:t xml:space="preserve"> I am</w:t>
      </w:r>
      <w:r w:rsidRPr="00BC1A1B" w:rsidR="00463837">
        <w:t xml:space="preserve"> a vice-president of the LGA and I employ a councillor in my office.</w:t>
      </w:r>
      <w:r w:rsidRPr="00BC1A1B">
        <w:t xml:space="preserve"> </w:t>
      </w:r>
    </w:p>
    <w:p w:rsidR="00F01025" w:rsidRPr="00BC1A1B" w:rsidP="003B2368">
      <w:pPr>
        <w:pStyle w:val="Question"/>
        <w:numPr>
          <w:ilvl w:val="0"/>
          <w:numId w:val="0"/>
        </w:numPr>
        <w:ind w:left="794"/>
      </w:pPr>
      <w:sdt>
        <w:sdtPr>
          <w:alias w:val="Member"/>
          <w:tag w:val="&lt;Member mnisId='4831' dodsId=''&gt;"/>
          <w:id w:val="-2085522670"/>
          <w:placeholder>
            <w:docPart w:val="DefaultPlaceholder_1082065158"/>
          </w:placeholder>
          <w:richText/>
        </w:sdtPr>
        <w:sdtContent>
          <w:r w:rsidRPr="00BC1A1B">
            <w:rPr>
              <w:b/>
            </w:rPr>
            <w:t>Ian Byrne:</w:t>
          </w:r>
        </w:sdtContent>
      </w:sdt>
      <w:r w:rsidRPr="00BC1A1B">
        <w:t xml:space="preserve"> I</w:t>
      </w:r>
      <w:r w:rsidRPr="00BC1A1B" w:rsidR="00463837">
        <w:t xml:space="preserve"> a</w:t>
      </w:r>
      <w:r w:rsidRPr="00BC1A1B">
        <w:t>m still a sitting councillor in Liverpool</w:t>
      </w:r>
      <w:r w:rsidRPr="00BC1A1B" w:rsidR="00463837">
        <w:t>.</w:t>
      </w:r>
    </w:p>
    <w:p w:rsidR="00F01025" w:rsidRPr="00BC1A1B" w:rsidP="00F01025">
      <w:pPr>
        <w:pStyle w:val="Question"/>
      </w:pPr>
      <w:sdt>
        <w:sdtPr>
          <w:alias w:val="Member"/>
          <w:tag w:val="&lt;Member mnisId='394' dodsId='25722'&gt;"/>
          <w:id w:val="-1355186174"/>
          <w:placeholder>
            <w:docPart w:val="DefaultPlaceholder_1082065158"/>
          </w:placeholder>
          <w:richText/>
        </w:sdtPr>
        <w:sdtContent>
          <w:r w:rsidRPr="00BC1A1B">
            <w:rPr>
              <w:b/>
            </w:rPr>
            <w:t>Chair:</w:t>
          </w:r>
        </w:sdtContent>
      </w:sdt>
      <w:r w:rsidRPr="00BC1A1B">
        <w:t xml:space="preserve"> </w:t>
      </w:r>
      <w:r w:rsidRPr="00BC1A1B" w:rsidR="00463837">
        <w:t>Thank you very much to our three panel members. Could I ask our first panel to introduce themselves?</w:t>
      </w:r>
    </w:p>
    <w:p w:rsidR="00F01025" w:rsidRPr="00BC1A1B" w:rsidP="00F01025">
      <w:pPr>
        <w:pStyle w:val="Answer"/>
      </w:pPr>
      <w:sdt>
        <w:sdtPr>
          <w:alias w:val="Witness"/>
          <w:id w:val="-1925261770"/>
          <w:placeholder>
            <w:docPart w:val="DefaultPlaceholder_1082065158"/>
          </w:placeholder>
          <w:richText/>
        </w:sdtPr>
        <w:sdtContent>
          <w:r w:rsidR="003051CB">
            <w:rPr>
              <w:b/>
              <w:i/>
            </w:rPr>
            <w:t>Councillor</w:t>
          </w:r>
          <w:r w:rsidRPr="00BC1A1B" w:rsidR="00F023B5">
            <w:rPr>
              <w:b/>
              <w:i/>
            </w:rPr>
            <w:t xml:space="preserve"> Jamieson:</w:t>
          </w:r>
          <w:r w:rsidRPr="00BC1A1B">
            <w:rPr>
              <w:b/>
            </w:rPr>
            <w:t xml:space="preserve"> </w:t>
          </w:r>
        </w:sdtContent>
      </w:sdt>
      <w:r w:rsidRPr="00BC1A1B" w:rsidR="00463837">
        <w:t xml:space="preserve">I am James Jamieson. I am </w:t>
      </w:r>
      <w:r w:rsidRPr="00BC1A1B" w:rsidR="00F023B5">
        <w:t>c</w:t>
      </w:r>
      <w:r w:rsidRPr="00BC1A1B">
        <w:t xml:space="preserve">hairman </w:t>
      </w:r>
      <w:r w:rsidRPr="00BC1A1B" w:rsidR="00463837">
        <w:t>of the Local Government Association and also leader of C</w:t>
      </w:r>
      <w:r w:rsidRPr="00BC1A1B">
        <w:t xml:space="preserve">entral </w:t>
      </w:r>
      <w:r w:rsidRPr="00BC1A1B" w:rsidR="00463837">
        <w:t>B</w:t>
      </w:r>
      <w:r w:rsidRPr="00BC1A1B">
        <w:t>edfor</w:t>
      </w:r>
      <w:r w:rsidRPr="00BC1A1B" w:rsidR="00463837">
        <w:t>d</w:t>
      </w:r>
      <w:r w:rsidRPr="00BC1A1B">
        <w:t>shi</w:t>
      </w:r>
      <w:r w:rsidRPr="00BC1A1B" w:rsidR="00463837">
        <w:t>r</w:t>
      </w:r>
      <w:r w:rsidRPr="00BC1A1B">
        <w:t xml:space="preserve">e </w:t>
      </w:r>
      <w:r w:rsidRPr="00BC1A1B" w:rsidR="00463837">
        <w:t>C</w:t>
      </w:r>
      <w:r w:rsidRPr="00BC1A1B">
        <w:t>ouncil.</w:t>
      </w:r>
    </w:p>
    <w:p w:rsidR="00F01025" w:rsidRPr="00BC1A1B" w:rsidP="00F01025">
      <w:pPr>
        <w:pStyle w:val="Answer"/>
      </w:pPr>
      <w:sdt>
        <w:sdtPr>
          <w:alias w:val="Witness"/>
          <w:id w:val="887998012"/>
          <w:placeholder>
            <w:docPart w:val="DefaultPlaceholder_1082065158"/>
          </w:placeholder>
          <w:richText/>
        </w:sdtPr>
        <w:sdtContent>
          <w:r w:rsidRPr="00BC1A1B" w:rsidR="00B06CE2">
            <w:rPr>
              <w:b/>
              <w:i/>
            </w:rPr>
            <w:t>Rob Whiteman:</w:t>
          </w:r>
          <w:r w:rsidRPr="00BC1A1B" w:rsidR="00EE1FCA">
            <w:rPr>
              <w:b/>
              <w:i/>
            </w:rPr>
            <w:t xml:space="preserve"> </w:t>
          </w:r>
        </w:sdtContent>
      </w:sdt>
      <w:r w:rsidRPr="00BC1A1B" w:rsidR="00463837">
        <w:t xml:space="preserve">I am Rob Whiteman. I am </w:t>
      </w:r>
      <w:r w:rsidRPr="00BC1A1B" w:rsidR="00F023B5">
        <w:t>c</w:t>
      </w:r>
      <w:r w:rsidRPr="00BC1A1B" w:rsidR="00463837">
        <w:t xml:space="preserve">hief </w:t>
      </w:r>
      <w:r w:rsidRPr="00BC1A1B" w:rsidR="00F023B5">
        <w:t>e</w:t>
      </w:r>
      <w:r w:rsidRPr="00BC1A1B" w:rsidR="00463837">
        <w:t xml:space="preserve">xecutive of CIPFA, the Chartered Institute of Public Finance and Accountancy. </w:t>
      </w:r>
    </w:p>
    <w:p w:rsidR="00F01025" w:rsidRPr="00BC1A1B" w:rsidP="00F01025">
      <w:pPr>
        <w:pStyle w:val="Answer"/>
      </w:pPr>
      <w:sdt>
        <w:sdtPr>
          <w:alias w:val="Witness"/>
          <w:id w:val="-2056617509"/>
          <w:placeholder>
            <w:docPart w:val="DefaultPlaceholder_1082065158"/>
          </w:placeholder>
          <w:richText/>
        </w:sdtPr>
        <w:sdtContent>
          <w:r w:rsidRPr="00BC1A1B" w:rsidR="00B06CE2">
            <w:rPr>
              <w:b/>
              <w:i/>
            </w:rPr>
            <w:t xml:space="preserve">David Phillips: </w:t>
          </w:r>
        </w:sdtContent>
      </w:sdt>
      <w:r w:rsidRPr="00BC1A1B">
        <w:t>I</w:t>
      </w:r>
      <w:r w:rsidRPr="00BC1A1B" w:rsidR="00463837">
        <w:t xml:space="preserve"> a</w:t>
      </w:r>
      <w:r w:rsidRPr="00BC1A1B">
        <w:t>m David Phillips</w:t>
      </w:r>
      <w:r w:rsidRPr="00BC1A1B" w:rsidR="00463837">
        <w:t xml:space="preserve">. I am an </w:t>
      </w:r>
      <w:r w:rsidRPr="00BC1A1B" w:rsidR="00F023B5">
        <w:t>a</w:t>
      </w:r>
      <w:r w:rsidRPr="00BC1A1B" w:rsidR="00463837">
        <w:t xml:space="preserve">ssociate </w:t>
      </w:r>
      <w:r w:rsidRPr="00BC1A1B" w:rsidR="00F023B5">
        <w:t>d</w:t>
      </w:r>
      <w:r w:rsidRPr="00BC1A1B" w:rsidR="00463837">
        <w:t>irector of the IFS and I lead our work on</w:t>
      </w:r>
      <w:r w:rsidRPr="00BC1A1B">
        <w:t xml:space="preserve"> local and devolved </w:t>
      </w:r>
      <w:r w:rsidRPr="00BC1A1B" w:rsidR="00F023B5">
        <w:t>G</w:t>
      </w:r>
      <w:r w:rsidRPr="00BC1A1B">
        <w:t>overnment finance.</w:t>
      </w:r>
    </w:p>
    <w:p w:rsidR="00463837" w:rsidRPr="00BC1A1B" w:rsidP="00F01025">
      <w:pPr>
        <w:pStyle w:val="Question"/>
      </w:pPr>
      <w:sdt>
        <w:sdtPr>
          <w:alias w:val="Member"/>
          <w:tag w:val="&lt;Member mnisId='394' dodsId='25722'&gt;"/>
          <w:id w:val="1837335122"/>
          <w:placeholder>
            <w:docPart w:val="DefaultPlaceholder_1082065158"/>
          </w:placeholder>
          <w:richText/>
        </w:sdtPr>
        <w:sdtContent>
          <w:r w:rsidRPr="00BC1A1B" w:rsidR="00F01025">
            <w:rPr>
              <w:b/>
            </w:rPr>
            <w:t>Chair:</w:t>
          </w:r>
        </w:sdtContent>
      </w:sdt>
      <w:r w:rsidRPr="00BC1A1B" w:rsidR="00F01025">
        <w:t xml:space="preserve"> </w:t>
      </w:r>
      <w:r w:rsidRPr="00BC1A1B" w:rsidR="00F023B5">
        <w:t>If m</w:t>
      </w:r>
      <w:r w:rsidRPr="00BC1A1B" w:rsidR="00F01025">
        <w:t xml:space="preserve">embers asking questions </w:t>
      </w:r>
      <w:r w:rsidRPr="00BC1A1B">
        <w:t xml:space="preserve">can </w:t>
      </w:r>
      <w:r w:rsidRPr="00BC1A1B" w:rsidR="00F01025">
        <w:t>indicate which of our panel members they would like to</w:t>
      </w:r>
      <w:r w:rsidRPr="00BC1A1B">
        <w:t xml:space="preserve"> answer the question</w:t>
      </w:r>
      <w:r w:rsidRPr="00BC1A1B" w:rsidR="00F023B5">
        <w:t>, that is fine,</w:t>
      </w:r>
      <w:r w:rsidRPr="00BC1A1B">
        <w:t xml:space="preserve"> but then all of you can come in in due course. I</w:t>
      </w:r>
      <w:r w:rsidRPr="00BC1A1B" w:rsidR="00F01025">
        <w:t>f you agree with what someone else has said</w:t>
      </w:r>
      <w:r w:rsidRPr="00BC1A1B">
        <w:t>, please just say so; it</w:t>
      </w:r>
      <w:r w:rsidRPr="00BC1A1B" w:rsidR="00F01025">
        <w:t xml:space="preserve"> does</w:t>
      </w:r>
      <w:r w:rsidRPr="00BC1A1B">
        <w:t xml:space="preserve"> </w:t>
      </w:r>
      <w:r w:rsidRPr="00BC1A1B" w:rsidR="00F01025">
        <w:t>n</w:t>
      </w:r>
      <w:r w:rsidRPr="00BC1A1B">
        <w:t>o</w:t>
      </w:r>
      <w:r w:rsidRPr="00BC1A1B" w:rsidR="00F01025">
        <w:t>t need a two or three</w:t>
      </w:r>
      <w:r w:rsidRPr="00BC1A1B" w:rsidR="003B2368">
        <w:t>-</w:t>
      </w:r>
      <w:r w:rsidRPr="00BC1A1B" w:rsidR="00F01025">
        <w:t>minute repetition.</w:t>
      </w:r>
      <w:r w:rsidRPr="00BC1A1B" w:rsidR="00F023B5">
        <w:t xml:space="preserve"> W</w:t>
      </w:r>
      <w:r w:rsidRPr="00BC1A1B">
        <w:t xml:space="preserve">e can </w:t>
      </w:r>
      <w:r w:rsidRPr="00BC1A1B" w:rsidR="00F023B5">
        <w:t xml:space="preserve">then </w:t>
      </w:r>
      <w:r w:rsidRPr="00BC1A1B">
        <w:t>get through all the questions we need to</w:t>
      </w:r>
      <w:r w:rsidRPr="00BC1A1B" w:rsidR="00F023B5">
        <w:t xml:space="preserve"> pursue</w:t>
      </w:r>
      <w:r w:rsidRPr="00BC1A1B">
        <w:t>. Thank you very much.</w:t>
      </w:r>
    </w:p>
    <w:p w:rsidR="00F01025" w:rsidRPr="00BC1A1B" w:rsidP="003B2368">
      <w:pPr>
        <w:pStyle w:val="Question"/>
        <w:numPr>
          <w:ilvl w:val="0"/>
          <w:numId w:val="0"/>
        </w:numPr>
        <w:ind w:left="794"/>
      </w:pPr>
      <w:r w:rsidRPr="00BC1A1B">
        <w:t xml:space="preserve">I will come to </w:t>
      </w:r>
      <w:r w:rsidRPr="00BC1A1B" w:rsidR="00463837">
        <w:t>C</w:t>
      </w:r>
      <w:r w:rsidRPr="00BC1A1B">
        <w:t xml:space="preserve">ouncillor </w:t>
      </w:r>
      <w:r w:rsidRPr="00BC1A1B" w:rsidR="00463837">
        <w:t>J</w:t>
      </w:r>
      <w:r w:rsidRPr="00BC1A1B">
        <w:t xml:space="preserve">amieson </w:t>
      </w:r>
      <w:r w:rsidRPr="00BC1A1B" w:rsidR="00463837">
        <w:t xml:space="preserve">first, representing all local authorities in the country </w:t>
      </w:r>
      <w:r w:rsidRPr="00BC1A1B" w:rsidR="00F023B5">
        <w:t>through</w:t>
      </w:r>
      <w:r w:rsidRPr="00BC1A1B" w:rsidR="00463837">
        <w:t xml:space="preserve"> the L</w:t>
      </w:r>
      <w:r w:rsidRPr="00BC1A1B">
        <w:t xml:space="preserve">ocal Government </w:t>
      </w:r>
      <w:r w:rsidRPr="00BC1A1B" w:rsidR="00463837">
        <w:t>A</w:t>
      </w:r>
      <w:r w:rsidRPr="00BC1A1B">
        <w:t xml:space="preserve">ssociation. What is the </w:t>
      </w:r>
      <w:r w:rsidRPr="00BC1A1B" w:rsidR="00463837">
        <w:t xml:space="preserve">LGA’s view currently </w:t>
      </w:r>
      <w:r w:rsidRPr="00BC1A1B">
        <w:t>of the financial position facing councils?</w:t>
      </w:r>
      <w:r w:rsidRPr="00BC1A1B" w:rsidR="00EE1FCA">
        <w:t xml:space="preserve"> </w:t>
      </w:r>
      <w:r w:rsidRPr="00BC1A1B" w:rsidR="00F023B5">
        <w:t>T</w:t>
      </w:r>
      <w:r w:rsidRPr="00BC1A1B">
        <w:t xml:space="preserve">here were difficult </w:t>
      </w:r>
      <w:r w:rsidRPr="00BC1A1B" w:rsidR="00463837">
        <w:t xml:space="preserve">financial </w:t>
      </w:r>
      <w:r w:rsidRPr="00BC1A1B">
        <w:t>sit</w:t>
      </w:r>
      <w:r w:rsidRPr="00BC1A1B" w:rsidR="00463837">
        <w:t>u</w:t>
      </w:r>
      <w:r w:rsidRPr="00BC1A1B">
        <w:t>ations</w:t>
      </w:r>
      <w:r w:rsidRPr="00BC1A1B" w:rsidR="00463837">
        <w:t xml:space="preserve"> before Covid came along</w:t>
      </w:r>
      <w:r w:rsidRPr="00BC1A1B" w:rsidR="00F023B5">
        <w:t>.</w:t>
      </w:r>
      <w:r w:rsidRPr="00BC1A1B" w:rsidR="003B2368">
        <w:t xml:space="preserve"> I expect that</w:t>
      </w:r>
      <w:r w:rsidRPr="00BC1A1B" w:rsidR="00463837">
        <w:t xml:space="preserve"> they have become</w:t>
      </w:r>
      <w:r w:rsidRPr="00BC1A1B">
        <w:t xml:space="preserve"> even more challenging</w:t>
      </w:r>
      <w:r w:rsidRPr="00BC1A1B" w:rsidR="00F023B5">
        <w:t xml:space="preserve"> now</w:t>
      </w:r>
      <w:r w:rsidRPr="00BC1A1B">
        <w:t>.</w:t>
      </w:r>
    </w:p>
    <w:p w:rsidR="0024377B" w:rsidRPr="00BC1A1B" w:rsidP="00F01025">
      <w:pPr>
        <w:pStyle w:val="Answer"/>
      </w:pPr>
      <w:sdt>
        <w:sdtPr>
          <w:alias w:val="Witness"/>
          <w:id w:val="-1771301733"/>
          <w:placeholder>
            <w:docPart w:val="DefaultPlaceholder_1082065158"/>
          </w:placeholder>
          <w:richText/>
        </w:sdtPr>
        <w:sdtContent>
          <w:r w:rsidR="003051CB">
            <w:rPr>
              <w:b/>
              <w:i/>
            </w:rPr>
            <w:t>Councillor</w:t>
          </w:r>
          <w:r w:rsidRPr="00BC1A1B" w:rsidR="00F023B5">
            <w:rPr>
              <w:b/>
              <w:i/>
            </w:rPr>
            <w:t xml:space="preserve"> Jamieson:</w:t>
          </w:r>
          <w:r w:rsidRPr="00BC1A1B" w:rsidR="00F01025">
            <w:rPr>
              <w:b/>
            </w:rPr>
            <w:t xml:space="preserve"> </w:t>
          </w:r>
        </w:sdtContent>
      </w:sdt>
      <w:r w:rsidRPr="00BC1A1B" w:rsidR="00463837">
        <w:t>If</w:t>
      </w:r>
      <w:r w:rsidRPr="00BC1A1B" w:rsidR="00F023B5">
        <w:t xml:space="preserve"> I</w:t>
      </w:r>
      <w:r w:rsidRPr="00BC1A1B" w:rsidR="00463837">
        <w:t xml:space="preserve"> am being polite about it, I would say that t</w:t>
      </w:r>
      <w:r w:rsidRPr="00BC1A1B" w:rsidR="00F01025">
        <w:t>he situation is tough or challenging</w:t>
      </w:r>
      <w:r w:rsidRPr="00BC1A1B" w:rsidR="00463837">
        <w:t>,</w:t>
      </w:r>
      <w:r w:rsidRPr="00BC1A1B" w:rsidR="00F01025">
        <w:t xml:space="preserve"> as you alluded to. </w:t>
      </w:r>
      <w:r w:rsidRPr="00BC1A1B" w:rsidR="00463837">
        <w:t>Clearly, councils have suffered a reduction in income over several years. There ha</w:t>
      </w:r>
      <w:r w:rsidRPr="00BC1A1B" w:rsidR="00F023B5">
        <w:t>d</w:t>
      </w:r>
      <w:r w:rsidRPr="00BC1A1B" w:rsidR="00463837">
        <w:t xml:space="preserve"> been a reduction of </w:t>
      </w:r>
      <w:r w:rsidRPr="00BC1A1B" w:rsidR="00F023B5">
        <w:t xml:space="preserve">about </w:t>
      </w:r>
      <w:r w:rsidRPr="00BC1A1B" w:rsidR="00463837">
        <w:t>£15 billion in core funding before we hit this crisis, so w</w:t>
      </w:r>
      <w:r w:rsidRPr="00BC1A1B" w:rsidR="00F01025">
        <w:t>e were all already in a tough spot. We delivered a lot of efficiencies. The well</w:t>
      </w:r>
      <w:r w:rsidRPr="00BC1A1B" w:rsidR="00F01025">
        <w:noBreakHyphen/>
        <w:t xml:space="preserve">renowned </w:t>
      </w:r>
      <w:r w:rsidRPr="00BC1A1B" w:rsidR="00463837">
        <w:t>low-hanging fruit had long gone</w:t>
      </w:r>
      <w:r w:rsidRPr="00BC1A1B" w:rsidR="00F023B5">
        <w:t>,</w:t>
      </w:r>
      <w:r w:rsidRPr="00BC1A1B" w:rsidR="00463837">
        <w:t xml:space="preserve"> and then we were hit with this major crisis, which resulted in some very significant additional costs to local government, for instance in social care. C</w:t>
      </w:r>
      <w:r w:rsidRPr="00BC1A1B" w:rsidR="00F01025">
        <w:t>learly</w:t>
      </w:r>
      <w:r w:rsidRPr="00BC1A1B" w:rsidR="00463837">
        <w:t>,</w:t>
      </w:r>
      <w:r w:rsidRPr="00BC1A1B" w:rsidR="00F01025">
        <w:t xml:space="preserve"> our care providers’ costs went up and</w:t>
      </w:r>
      <w:r w:rsidRPr="00BC1A1B" w:rsidR="00463837">
        <w:t>,</w:t>
      </w:r>
      <w:r w:rsidRPr="00BC1A1B" w:rsidR="00F01025">
        <w:t xml:space="preserve"> along with Government guidance</w:t>
      </w:r>
      <w:r w:rsidRPr="00BC1A1B" w:rsidR="00463837">
        <w:t>, we have been paying higher levels of fees</w:t>
      </w:r>
      <w:r w:rsidRPr="00BC1A1B" w:rsidR="00F023B5">
        <w:t>; w</w:t>
      </w:r>
      <w:r w:rsidRPr="00BC1A1B" w:rsidR="00463837">
        <w:t>e have</w:t>
      </w:r>
      <w:r w:rsidRPr="00BC1A1B" w:rsidR="00F01025">
        <w:t xml:space="preserve"> had to pay for more services. Similarly, </w:t>
      </w:r>
      <w:r w:rsidRPr="00BC1A1B" w:rsidR="00314838">
        <w:t xml:space="preserve">costs have gone up </w:t>
      </w:r>
      <w:r w:rsidRPr="00BC1A1B" w:rsidR="00F01025">
        <w:t>in chi</w:t>
      </w:r>
      <w:r w:rsidRPr="00BC1A1B" w:rsidR="00463837">
        <w:t>l</w:t>
      </w:r>
      <w:r w:rsidRPr="00BC1A1B" w:rsidR="00F01025">
        <w:t>dren’s social care</w:t>
      </w:r>
      <w:r w:rsidRPr="00BC1A1B" w:rsidR="00463837">
        <w:t>. We have more care being needed.</w:t>
      </w:r>
      <w:r w:rsidRPr="00BC1A1B">
        <w:t xml:space="preserve"> </w:t>
      </w:r>
      <w:r w:rsidRPr="00BC1A1B" w:rsidR="00EE1FCA">
        <w:t>Y</w:t>
      </w:r>
      <w:r w:rsidRPr="00BC1A1B" w:rsidR="00463837">
        <w:t xml:space="preserve">ou </w:t>
      </w:r>
      <w:r w:rsidRPr="00BC1A1B" w:rsidR="00EE1FCA">
        <w:t xml:space="preserve">can also </w:t>
      </w:r>
      <w:r w:rsidRPr="00BC1A1B" w:rsidR="00463837">
        <w:t>look at more universal services</w:t>
      </w:r>
      <w:r w:rsidRPr="00BC1A1B" w:rsidR="00F023B5">
        <w:t xml:space="preserve"> such as </w:t>
      </w:r>
      <w:r w:rsidRPr="00BC1A1B" w:rsidR="00F01025">
        <w:t>leisure centres</w:t>
      </w:r>
      <w:r w:rsidRPr="00BC1A1B" w:rsidR="00F023B5">
        <w:t>,</w:t>
      </w:r>
      <w:r w:rsidRPr="00BC1A1B" w:rsidR="00F01025">
        <w:t xml:space="preserve"> where there has been a significant loss of income</w:t>
      </w:r>
      <w:r w:rsidRPr="00BC1A1B" w:rsidR="00F023B5">
        <w:t>,</w:t>
      </w:r>
      <w:r w:rsidRPr="00BC1A1B" w:rsidR="00F01025">
        <w:t xml:space="preserve"> </w:t>
      </w:r>
      <w:r w:rsidRPr="00BC1A1B" w:rsidR="00EE1FCA">
        <w:t>purely because</w:t>
      </w:r>
      <w:r w:rsidRPr="00BC1A1B">
        <w:t xml:space="preserve">, if they are shut, they </w:t>
      </w:r>
      <w:r w:rsidRPr="00BC1A1B" w:rsidR="00314838">
        <w:t>are not generating income</w:t>
      </w:r>
      <w:r w:rsidRPr="00BC1A1B" w:rsidR="00EE1FCA">
        <w:t>. There are also</w:t>
      </w:r>
      <w:r w:rsidRPr="00BC1A1B" w:rsidR="00F01025">
        <w:t xml:space="preserve"> </w:t>
      </w:r>
      <w:r w:rsidRPr="00BC1A1B" w:rsidR="00EE1FCA">
        <w:t xml:space="preserve">things like </w:t>
      </w:r>
      <w:r w:rsidRPr="00BC1A1B" w:rsidR="00F01025">
        <w:t>homelessness demand</w:t>
      </w:r>
      <w:r w:rsidRPr="00BC1A1B" w:rsidR="00EE1FCA">
        <w:t>. We have seen a really big pressure on that.</w:t>
      </w:r>
      <w:r w:rsidRPr="00BC1A1B" w:rsidR="00F01025">
        <w:t xml:space="preserve"> </w:t>
      </w:r>
    </w:p>
    <w:p w:rsidR="00EE1FCA" w:rsidRPr="00BC1A1B" w:rsidP="00F01025">
      <w:pPr>
        <w:pStyle w:val="Answer"/>
      </w:pPr>
      <w:r w:rsidRPr="00BC1A1B">
        <w:t>If you look at the figures, in</w:t>
      </w:r>
      <w:r w:rsidRPr="00BC1A1B">
        <w:t xml:space="preserve"> the first six months of the year, there was</w:t>
      </w:r>
      <w:r w:rsidRPr="00BC1A1B" w:rsidR="00F01025">
        <w:t xml:space="preserve"> something like a </w:t>
      </w:r>
      <w:r w:rsidRPr="00BC1A1B">
        <w:t>£</w:t>
      </w:r>
      <w:r w:rsidRPr="00BC1A1B" w:rsidR="00F01025">
        <w:t xml:space="preserve">3.6 billion increase in costs and something like a </w:t>
      </w:r>
      <w:r w:rsidRPr="00BC1A1B">
        <w:t>£</w:t>
      </w:r>
      <w:r w:rsidRPr="00BC1A1B" w:rsidR="00F01025">
        <w:t>2.2 billio</w:t>
      </w:r>
      <w:r w:rsidRPr="00BC1A1B">
        <w:t>n</w:t>
      </w:r>
      <w:r w:rsidRPr="00BC1A1B" w:rsidR="00F01025">
        <w:t xml:space="preserve"> loss of income</w:t>
      </w:r>
      <w:r w:rsidRPr="00BC1A1B">
        <w:t xml:space="preserve"> from, as I say, leisure centres,</w:t>
      </w:r>
      <w:r w:rsidRPr="00BC1A1B" w:rsidR="00F01025">
        <w:t xml:space="preserve"> fees, charges and also things like car parking</w:t>
      </w:r>
      <w:r w:rsidRPr="00BC1A1B">
        <w:t>.</w:t>
      </w:r>
      <w:r w:rsidRPr="00BC1A1B" w:rsidR="00F01025">
        <w:t xml:space="preserve"> </w:t>
      </w:r>
      <w:r w:rsidRPr="00BC1A1B">
        <w:t>T</w:t>
      </w:r>
      <w:r w:rsidRPr="00BC1A1B" w:rsidR="00F01025">
        <w:t>hat excludes council tax. For the full year</w:t>
      </w:r>
      <w:r w:rsidRPr="00BC1A1B">
        <w:t>, we believe that will be around £4.4</w:t>
      </w:r>
      <w:r w:rsidRPr="00BC1A1B">
        <w:t xml:space="preserve"> </w:t>
      </w:r>
      <w:r w:rsidRPr="00BC1A1B">
        <w:t>billion of</w:t>
      </w:r>
      <w:r w:rsidRPr="00BC1A1B" w:rsidR="00F01025">
        <w:t xml:space="preserve"> additional costs and </w:t>
      </w:r>
      <w:r w:rsidRPr="00BC1A1B">
        <w:t>£</w:t>
      </w:r>
      <w:r w:rsidRPr="00BC1A1B" w:rsidR="00F01025">
        <w:t>2.8 billio</w:t>
      </w:r>
      <w:r w:rsidRPr="00BC1A1B">
        <w:t>n</w:t>
      </w:r>
      <w:r w:rsidRPr="00BC1A1B" w:rsidR="00F01025">
        <w:t xml:space="preserve"> of los</w:t>
      </w:r>
      <w:r w:rsidRPr="00BC1A1B">
        <w:t>s of</w:t>
      </w:r>
      <w:r w:rsidRPr="00BC1A1B" w:rsidR="00F01025">
        <w:t xml:space="preserve"> income</w:t>
      </w:r>
      <w:r w:rsidRPr="00BC1A1B">
        <w:t>,</w:t>
      </w:r>
      <w:r w:rsidRPr="00BC1A1B" w:rsidR="00F01025">
        <w:t xml:space="preserve"> so something around </w:t>
      </w:r>
      <w:r w:rsidRPr="00BC1A1B">
        <w:t>£</w:t>
      </w:r>
      <w:r w:rsidRPr="00BC1A1B" w:rsidR="00F01025">
        <w:t>8 bi</w:t>
      </w:r>
      <w:r w:rsidRPr="00BC1A1B">
        <w:t>l</w:t>
      </w:r>
      <w:r w:rsidRPr="00BC1A1B" w:rsidR="00F01025">
        <w:t>lion.</w:t>
      </w:r>
      <w:r w:rsidRPr="00BC1A1B">
        <w:t xml:space="preserve"> </w:t>
      </w:r>
    </w:p>
    <w:p w:rsidR="00EE1FCA" w:rsidRPr="00BC1A1B" w:rsidP="00F01025">
      <w:pPr>
        <w:pStyle w:val="Answer"/>
      </w:pPr>
      <w:r w:rsidRPr="00BC1A1B">
        <w:t>Government ha</w:t>
      </w:r>
      <w:r w:rsidRPr="00BC1A1B">
        <w:t>ve</w:t>
      </w:r>
      <w:r w:rsidRPr="00BC1A1B">
        <w:t xml:space="preserve"> stepped up to the plate quite significant</w:t>
      </w:r>
      <w:r w:rsidRPr="00BC1A1B">
        <w:t>ly</w:t>
      </w:r>
      <w:r w:rsidRPr="00BC1A1B">
        <w:t>.</w:t>
      </w:r>
      <w:r w:rsidRPr="00BC1A1B">
        <w:t xml:space="preserve"> </w:t>
      </w:r>
      <w:r w:rsidRPr="00BC1A1B">
        <w:t>They have given us</w:t>
      </w:r>
      <w:r w:rsidRPr="00BC1A1B" w:rsidR="0024377B">
        <w:t>,</w:t>
      </w:r>
      <w:r w:rsidRPr="00BC1A1B">
        <w:t xml:space="preserve"> in total</w:t>
      </w:r>
      <w:r w:rsidRPr="00BC1A1B" w:rsidR="0024377B">
        <w:t>,</w:t>
      </w:r>
      <w:r w:rsidRPr="00BC1A1B">
        <w:t xml:space="preserve"> about </w:t>
      </w:r>
      <w:r w:rsidRPr="00BC1A1B">
        <w:t>£</w:t>
      </w:r>
      <w:r w:rsidRPr="00BC1A1B">
        <w:t>6 billion</w:t>
      </w:r>
      <w:r w:rsidRPr="00BC1A1B">
        <w:t xml:space="preserve"> through a </w:t>
      </w:r>
      <w:r w:rsidRPr="00BC1A1B">
        <w:t>variety of schem</w:t>
      </w:r>
      <w:r w:rsidRPr="00BC1A1B">
        <w:t>e</w:t>
      </w:r>
      <w:r w:rsidRPr="00BC1A1B">
        <w:t>s</w:t>
      </w:r>
      <w:r w:rsidRPr="00BC1A1B">
        <w:t xml:space="preserve"> to cover this year. There is also a promise to match some of th</w:t>
      </w:r>
      <w:r w:rsidRPr="00BC1A1B">
        <w:t xml:space="preserve">at lost income. We estimate that would be around </w:t>
      </w:r>
      <w:r w:rsidRPr="00BC1A1B">
        <w:t>£</w:t>
      </w:r>
      <w:r w:rsidRPr="00BC1A1B">
        <w:t>1 billion</w:t>
      </w:r>
      <w:r w:rsidRPr="00BC1A1B" w:rsidR="0024377B">
        <w:t>,</w:t>
      </w:r>
      <w:r w:rsidRPr="00BC1A1B">
        <w:t xml:space="preserve"> but that </w:t>
      </w:r>
      <w:r w:rsidRPr="00BC1A1B" w:rsidR="0024377B">
        <w:t xml:space="preserve">will </w:t>
      </w:r>
      <w:r w:rsidRPr="00BC1A1B">
        <w:t>still give a shortfall this year of £1 billion</w:t>
      </w:r>
      <w:r w:rsidRPr="00BC1A1B">
        <w:t xml:space="preserve"> on what was already a </w:t>
      </w:r>
      <w:r w:rsidRPr="00BC1A1B">
        <w:t xml:space="preserve">very </w:t>
      </w:r>
      <w:r w:rsidRPr="00BC1A1B">
        <w:t>tight situation.</w:t>
      </w:r>
      <w:r w:rsidRPr="00BC1A1B">
        <w:t xml:space="preserve"> To be fair to Government, one has to recognise that, i</w:t>
      </w:r>
      <w:r w:rsidRPr="00BC1A1B">
        <w:t>f somebody had told me in April</w:t>
      </w:r>
      <w:r w:rsidRPr="00BC1A1B">
        <w:t xml:space="preserve"> that we were going to get £6 billion extra out of Government,</w:t>
      </w:r>
      <w:r w:rsidRPr="00BC1A1B">
        <w:t xml:space="preserve"> I would not have believed them</w:t>
      </w:r>
      <w:r w:rsidRPr="00BC1A1B" w:rsidR="0024377B">
        <w:t>, b</w:t>
      </w:r>
      <w:r w:rsidRPr="00BC1A1B">
        <w:t xml:space="preserve">ut the reality is that that </w:t>
      </w:r>
      <w:r w:rsidRPr="00BC1A1B">
        <w:t xml:space="preserve">£6 billion has not fully covered our costs. </w:t>
      </w:r>
    </w:p>
    <w:p w:rsidR="00F01025" w:rsidRPr="00BC1A1B" w:rsidP="00F01025">
      <w:pPr>
        <w:pStyle w:val="Answer"/>
      </w:pPr>
      <w:r w:rsidRPr="00BC1A1B">
        <w:t>The thing</w:t>
      </w:r>
      <w:r w:rsidRPr="00BC1A1B">
        <w:t xml:space="preserve"> </w:t>
      </w:r>
      <w:r w:rsidRPr="00BC1A1B">
        <w:t xml:space="preserve">that is </w:t>
      </w:r>
      <w:r w:rsidRPr="00BC1A1B">
        <w:t>really worrying us is next year</w:t>
      </w:r>
      <w:r w:rsidRPr="00BC1A1B">
        <w:t>.</w:t>
      </w:r>
      <w:r w:rsidRPr="00BC1A1B">
        <w:t xml:space="preserve"> </w:t>
      </w:r>
      <w:r w:rsidRPr="00BC1A1B">
        <w:t>W</w:t>
      </w:r>
      <w:r w:rsidRPr="00BC1A1B">
        <w:t>e have no sight on next year</w:t>
      </w:r>
      <w:r w:rsidRPr="00BC1A1B">
        <w:t>.</w:t>
      </w:r>
      <w:r w:rsidRPr="00BC1A1B">
        <w:t xml:space="preserve"> </w:t>
      </w:r>
      <w:r w:rsidRPr="00BC1A1B" w:rsidR="0024377B">
        <w:t>Looking forward to next year, e</w:t>
      </w:r>
      <w:r w:rsidRPr="00BC1A1B">
        <w:t xml:space="preserve">ven if the vaccine is successful, </w:t>
      </w:r>
      <w:r w:rsidRPr="00BC1A1B">
        <w:t>we are not going to see an overnight turning around of our cost base.</w:t>
      </w:r>
      <w:r w:rsidRPr="00BC1A1B">
        <w:t xml:space="preserve"> </w:t>
      </w:r>
      <w:r w:rsidRPr="00BC1A1B">
        <w:t>It will largely be what it has been</w:t>
      </w:r>
      <w:r w:rsidRPr="00BC1A1B">
        <w:t xml:space="preserve"> </w:t>
      </w:r>
      <w:r w:rsidRPr="00BC1A1B">
        <w:t>this year</w:t>
      </w:r>
      <w:r w:rsidRPr="00BC1A1B">
        <w:t>. In the same way, we are not going to see a recovery of car parking income fees and charges. O</w:t>
      </w:r>
      <w:r w:rsidRPr="00BC1A1B">
        <w:t xml:space="preserve">n the cost and loss of income side, it is not going to be that </w:t>
      </w:r>
      <w:r w:rsidRPr="00BC1A1B" w:rsidR="00314838">
        <w:t>dissimilar</w:t>
      </w:r>
      <w:r w:rsidRPr="00BC1A1B">
        <w:t xml:space="preserve"> to this year</w:t>
      </w:r>
      <w:r w:rsidRPr="00BC1A1B" w:rsidR="0024377B">
        <w:t xml:space="preserve">. </w:t>
      </w:r>
      <w:r w:rsidRPr="00BC1A1B">
        <w:t>O</w:t>
      </w:r>
      <w:r w:rsidRPr="00BC1A1B">
        <w:t xml:space="preserve">n top </w:t>
      </w:r>
      <w:r w:rsidRPr="00BC1A1B">
        <w:t xml:space="preserve">of </w:t>
      </w:r>
      <w:r w:rsidRPr="00BC1A1B" w:rsidR="0024377B">
        <w:t>that</w:t>
      </w:r>
      <w:r w:rsidRPr="00BC1A1B">
        <w:t xml:space="preserve">, because of the peculiarities of local </w:t>
      </w:r>
      <w:r w:rsidRPr="00BC1A1B">
        <w:t>g</w:t>
      </w:r>
      <w:r w:rsidRPr="00BC1A1B">
        <w:t>overnment finance</w:t>
      </w:r>
      <w:r w:rsidRPr="00BC1A1B">
        <w:t>, we will also have to absorb</w:t>
      </w:r>
      <w:r w:rsidRPr="00BC1A1B">
        <w:t xml:space="preserve"> lower </w:t>
      </w:r>
      <w:r w:rsidRPr="00BC1A1B">
        <w:t xml:space="preserve">council tax income and lower </w:t>
      </w:r>
      <w:r w:rsidRPr="00BC1A1B">
        <w:t>business rates income</w:t>
      </w:r>
      <w:r w:rsidRPr="00BC1A1B">
        <w:t>. We are really worried about next year</w:t>
      </w:r>
      <w:r w:rsidRPr="00BC1A1B" w:rsidR="0024377B">
        <w:t>, about</w:t>
      </w:r>
      <w:r w:rsidRPr="00BC1A1B">
        <w:t xml:space="preserve"> which we have no certainty at all.</w:t>
      </w:r>
    </w:p>
    <w:p w:rsidR="00F01025" w:rsidRPr="00BC1A1B" w:rsidP="00F01025">
      <w:pPr>
        <w:pStyle w:val="Question"/>
      </w:pPr>
      <w:sdt>
        <w:sdtPr>
          <w:alias w:val="Member"/>
          <w:tag w:val="&lt;Member mnisId='394' dodsId='25722'&gt;"/>
          <w:id w:val="-1739623234"/>
          <w:placeholder>
            <w:docPart w:val="DefaultPlaceholder_1082065158"/>
          </w:placeholder>
          <w:richText/>
        </w:sdtPr>
        <w:sdtContent>
          <w:r w:rsidRPr="00BC1A1B">
            <w:rPr>
              <w:b/>
            </w:rPr>
            <w:t>Chair:</w:t>
          </w:r>
        </w:sdtContent>
      </w:sdt>
      <w:r w:rsidRPr="00BC1A1B" w:rsidR="00EE1FCA">
        <w:t xml:space="preserve"> </w:t>
      </w:r>
      <w:r w:rsidRPr="00BC1A1B">
        <w:t>We are going to explore</w:t>
      </w:r>
      <w:r w:rsidRPr="00BC1A1B" w:rsidR="00EE1FCA">
        <w:t>, as you might expect, the issues of how Government support has been effective or not and the issues about extra spending and loss of income that you have to deal with. W</w:t>
      </w:r>
      <w:r w:rsidRPr="00BC1A1B">
        <w:t>e</w:t>
      </w:r>
      <w:r w:rsidRPr="00BC1A1B" w:rsidR="00EE1FCA">
        <w:t xml:space="preserve"> wi</w:t>
      </w:r>
      <w:r w:rsidRPr="00BC1A1B">
        <w:t>ll pick all those issues up.</w:t>
      </w:r>
      <w:r w:rsidRPr="00BC1A1B" w:rsidR="00EE1FCA">
        <w:t xml:space="preserve"> </w:t>
      </w:r>
      <w:r w:rsidRPr="00BC1A1B">
        <w:t>In a nutshell</w:t>
      </w:r>
      <w:r w:rsidRPr="00BC1A1B" w:rsidR="00EE1FCA">
        <w:t>, all of this is going to mean a significant</w:t>
      </w:r>
      <w:r w:rsidRPr="00BC1A1B" w:rsidR="0024377B">
        <w:t>ly different</w:t>
      </w:r>
      <w:r w:rsidRPr="00BC1A1B" w:rsidR="00EE1FCA">
        <w:t xml:space="preserve"> ask when you put in your</w:t>
      </w:r>
      <w:r w:rsidRPr="00BC1A1B">
        <w:t xml:space="preserve"> bid for the </w:t>
      </w:r>
      <w:r w:rsidRPr="00BC1A1B" w:rsidR="0024377B">
        <w:t>spending review, o</w:t>
      </w:r>
      <w:r w:rsidRPr="00BC1A1B" w:rsidR="00EE1FCA">
        <w:t>r</w:t>
      </w:r>
      <w:r w:rsidRPr="00BC1A1B" w:rsidR="0024377B">
        <w:t xml:space="preserve"> have</w:t>
      </w:r>
      <w:r w:rsidRPr="00BC1A1B" w:rsidR="00EE1FCA">
        <w:t xml:space="preserve"> you already put in your bid to</w:t>
      </w:r>
      <w:r w:rsidRPr="00BC1A1B">
        <w:t xml:space="preserve"> the </w:t>
      </w:r>
      <w:r w:rsidRPr="00BC1A1B" w:rsidR="0024377B">
        <w:t>spending review?</w:t>
      </w:r>
    </w:p>
    <w:p w:rsidR="00F01025" w:rsidRPr="00BC1A1B" w:rsidP="00F01025">
      <w:pPr>
        <w:pStyle w:val="Answer"/>
      </w:pPr>
      <w:sdt>
        <w:sdtPr>
          <w:alias w:val="Witness"/>
          <w:id w:val="-880394368"/>
          <w:placeholder>
            <w:docPart w:val="DefaultPlaceholder_1082065158"/>
          </w:placeholder>
          <w:richText/>
        </w:sdtPr>
        <w:sdtContent>
          <w:r w:rsidR="003051CB">
            <w:rPr>
              <w:b/>
              <w:i/>
            </w:rPr>
            <w:t>Councillor</w:t>
          </w:r>
          <w:r w:rsidRPr="00BC1A1B" w:rsidR="00F023B5">
            <w:rPr>
              <w:b/>
              <w:i/>
            </w:rPr>
            <w:t xml:space="preserve"> Jamieson:</w:t>
          </w:r>
          <w:r w:rsidRPr="00BC1A1B">
            <w:rPr>
              <w:b/>
            </w:rPr>
            <w:t xml:space="preserve"> </w:t>
          </w:r>
        </w:sdtContent>
      </w:sdt>
      <w:r w:rsidRPr="00BC1A1B">
        <w:t xml:space="preserve">We have put a bid </w:t>
      </w:r>
      <w:r w:rsidRPr="00BC1A1B" w:rsidR="00EE1FCA">
        <w:t>in t</w:t>
      </w:r>
      <w:r w:rsidRPr="00BC1A1B">
        <w:t xml:space="preserve">o the </w:t>
      </w:r>
      <w:r w:rsidRPr="00BC1A1B" w:rsidR="0024377B">
        <w:t>spending review</w:t>
      </w:r>
      <w:r w:rsidRPr="00BC1A1B">
        <w:t xml:space="preserve"> </w:t>
      </w:r>
      <w:r w:rsidRPr="00BC1A1B" w:rsidR="00EE1FCA">
        <w:t xml:space="preserve">and, yes, we have a </w:t>
      </w:r>
      <w:r w:rsidRPr="00BC1A1B" w:rsidR="0024377B">
        <w:t xml:space="preserve">quite </w:t>
      </w:r>
      <w:r w:rsidRPr="00BC1A1B" w:rsidR="00EE1FCA">
        <w:t>significant but very necessary ask for next year. I</w:t>
      </w:r>
      <w:r w:rsidRPr="00BC1A1B" w:rsidR="00314838">
        <w:t xml:space="preserve">t </w:t>
      </w:r>
      <w:r w:rsidRPr="00BC1A1B">
        <w:t>is made up of various things</w:t>
      </w:r>
      <w:r w:rsidRPr="00BC1A1B" w:rsidR="00314838">
        <w:t>, including</w:t>
      </w:r>
      <w:r w:rsidRPr="00BC1A1B">
        <w:t xml:space="preserve"> about </w:t>
      </w:r>
      <w:r w:rsidRPr="00BC1A1B" w:rsidR="00EE1FCA">
        <w:t>£</w:t>
      </w:r>
      <w:r w:rsidRPr="00BC1A1B">
        <w:t>3.1 billion</w:t>
      </w:r>
      <w:r w:rsidRPr="00BC1A1B" w:rsidR="00EE1FCA">
        <w:t xml:space="preserve"> in loss of council tax and business rates</w:t>
      </w:r>
      <w:r w:rsidRPr="00BC1A1B" w:rsidR="00314838">
        <w:t>,</w:t>
      </w:r>
      <w:r w:rsidRPr="00BC1A1B">
        <w:t xml:space="preserve"> </w:t>
      </w:r>
      <w:r w:rsidRPr="00BC1A1B" w:rsidR="00EE1FCA">
        <w:t>and about £</w:t>
      </w:r>
      <w:r w:rsidRPr="00BC1A1B">
        <w:t>5 billion of cost pressures compared to 2019</w:t>
      </w:r>
      <w:r w:rsidRPr="00BC1A1B" w:rsidR="00314838">
        <w:noBreakHyphen/>
      </w:r>
      <w:r w:rsidRPr="00BC1A1B">
        <w:t>20</w:t>
      </w:r>
      <w:r w:rsidRPr="00BC1A1B" w:rsidR="00EE1FCA">
        <w:t xml:space="preserve"> based on IFS figures</w:t>
      </w:r>
      <w:r w:rsidRPr="00BC1A1B" w:rsidR="0024377B">
        <w:t>,</w:t>
      </w:r>
      <w:r w:rsidRPr="00BC1A1B" w:rsidR="00EE1FCA">
        <w:t xml:space="preserve"> of which £</w:t>
      </w:r>
      <w:r w:rsidRPr="00BC1A1B">
        <w:t xml:space="preserve">1.3 billion will be ongoing </w:t>
      </w:r>
      <w:r w:rsidRPr="00BC1A1B" w:rsidR="00EE1FCA">
        <w:t>C</w:t>
      </w:r>
      <w:r w:rsidRPr="00BC1A1B">
        <w:t>ovid pressure. That gives us a</w:t>
      </w:r>
      <w:r w:rsidRPr="00BC1A1B" w:rsidR="00EE1FCA">
        <w:t xml:space="preserve"> £4 </w:t>
      </w:r>
      <w:r w:rsidRPr="00BC1A1B">
        <w:t>billion</w:t>
      </w:r>
      <w:r w:rsidRPr="00BC1A1B" w:rsidR="00EE1FCA">
        <w:t xml:space="preserve"> funding gap</w:t>
      </w:r>
      <w:r w:rsidRPr="00BC1A1B" w:rsidR="00314838">
        <w:t>,</w:t>
      </w:r>
      <w:r w:rsidRPr="00BC1A1B" w:rsidR="00EE1FCA">
        <w:t xml:space="preserve"> assuming that grants increase in line with inflation and that council tax goes up at</w:t>
      </w:r>
      <w:r w:rsidRPr="00BC1A1B">
        <w:t xml:space="preserve"> 2%.</w:t>
      </w:r>
      <w:r w:rsidRPr="00BC1A1B" w:rsidR="00EE1FCA">
        <w:t xml:space="preserve"> </w:t>
      </w:r>
      <w:r w:rsidRPr="00BC1A1B" w:rsidR="0024377B">
        <w:t>W</w:t>
      </w:r>
      <w:r w:rsidRPr="00BC1A1B">
        <w:t xml:space="preserve">e </w:t>
      </w:r>
      <w:r w:rsidRPr="00BC1A1B" w:rsidR="0024377B">
        <w:t xml:space="preserve">then </w:t>
      </w:r>
      <w:r w:rsidRPr="00BC1A1B">
        <w:t xml:space="preserve">have </w:t>
      </w:r>
      <w:r w:rsidRPr="00BC1A1B" w:rsidR="00EE1FCA">
        <w:t>£</w:t>
      </w:r>
      <w:r w:rsidRPr="00BC1A1B">
        <w:t>1.8 billion of additional quantifiable</w:t>
      </w:r>
      <w:r w:rsidRPr="00BC1A1B" w:rsidR="00EE1FCA">
        <w:t xml:space="preserve"> pressures</w:t>
      </w:r>
      <w:r w:rsidRPr="00BC1A1B">
        <w:t xml:space="preserve"> to stab</w:t>
      </w:r>
      <w:r w:rsidRPr="00BC1A1B" w:rsidR="00EE1FCA">
        <w:t>i</w:t>
      </w:r>
      <w:r w:rsidRPr="00BC1A1B">
        <w:t>lise the sector</w:t>
      </w:r>
      <w:r w:rsidRPr="00BC1A1B" w:rsidR="00EE1FCA">
        <w:t>. W</w:t>
      </w:r>
      <w:r w:rsidRPr="00BC1A1B">
        <w:t>e also want to do things like</w:t>
      </w:r>
      <w:r w:rsidRPr="00BC1A1B" w:rsidR="00EE1FCA">
        <w:t xml:space="preserve"> early inter</w:t>
      </w:r>
      <w:r w:rsidRPr="00BC1A1B" w:rsidR="00594739">
        <w:t>vention. I can go through those figures in more detail but there is a substantial ask that we have</w:t>
      </w:r>
      <w:r w:rsidRPr="00BC1A1B">
        <w:t xml:space="preserve"> provided </w:t>
      </w:r>
      <w:r w:rsidRPr="00BC1A1B" w:rsidR="0024377B">
        <w:t xml:space="preserve">and </w:t>
      </w:r>
      <w:r w:rsidRPr="00BC1A1B" w:rsidR="00594739">
        <w:t>that</w:t>
      </w:r>
      <w:r w:rsidRPr="00BC1A1B">
        <w:t xml:space="preserve"> I believe is also in our written submission to you.</w:t>
      </w:r>
    </w:p>
    <w:p w:rsidR="00F01025" w:rsidRPr="00BC1A1B" w:rsidP="00F01025">
      <w:pPr>
        <w:pStyle w:val="Question"/>
      </w:pPr>
      <w:sdt>
        <w:sdtPr>
          <w:alias w:val="Member"/>
          <w:tag w:val="&lt;Member mnisId='394' dodsId='25722'&gt;"/>
          <w:id w:val="-723917557"/>
          <w:placeholder>
            <w:docPart w:val="DefaultPlaceholder_1082065158"/>
          </w:placeholder>
          <w:richText/>
        </w:sdtPr>
        <w:sdtContent>
          <w:r w:rsidRPr="00BC1A1B">
            <w:rPr>
              <w:b/>
            </w:rPr>
            <w:t>Chair:</w:t>
          </w:r>
        </w:sdtContent>
      </w:sdt>
      <w:r w:rsidRPr="00BC1A1B">
        <w:t xml:space="preserve"> You have all of these</w:t>
      </w:r>
      <w:r w:rsidRPr="00BC1A1B" w:rsidR="00594739">
        <w:t xml:space="preserve"> pressures on top of the expected shortfall of around £</w:t>
      </w:r>
      <w:r w:rsidRPr="00BC1A1B">
        <w:t>5 billion that you were talking to us about last year</w:t>
      </w:r>
      <w:r w:rsidRPr="00BC1A1B" w:rsidR="0024377B">
        <w:t>,</w:t>
      </w:r>
      <w:r w:rsidRPr="00BC1A1B">
        <w:t xml:space="preserve"> pre</w:t>
      </w:r>
      <w:r w:rsidRPr="00BC1A1B" w:rsidR="00594739">
        <w:t>-C</w:t>
      </w:r>
      <w:r w:rsidRPr="00BC1A1B">
        <w:t>ovid.</w:t>
      </w:r>
    </w:p>
    <w:p w:rsidR="00F01025" w:rsidRPr="00BC1A1B" w:rsidP="00F01025">
      <w:pPr>
        <w:pStyle w:val="Answer"/>
      </w:pPr>
      <w:sdt>
        <w:sdtPr>
          <w:alias w:val="Witness"/>
          <w:id w:val="551818501"/>
          <w:placeholder>
            <w:docPart w:val="DefaultPlaceholder_1082065158"/>
          </w:placeholder>
          <w:richText/>
        </w:sdtPr>
        <w:sdtContent>
          <w:r w:rsidR="003051CB">
            <w:rPr>
              <w:b/>
              <w:i/>
            </w:rPr>
            <w:t>Councillor</w:t>
          </w:r>
          <w:r w:rsidRPr="00BC1A1B" w:rsidR="00F023B5">
            <w:rPr>
              <w:b/>
              <w:i/>
            </w:rPr>
            <w:t xml:space="preserve"> Jamieson:</w:t>
          </w:r>
          <w:r w:rsidRPr="00BC1A1B">
            <w:rPr>
              <w:b/>
            </w:rPr>
            <w:t xml:space="preserve"> </w:t>
          </w:r>
        </w:sdtContent>
      </w:sdt>
      <w:r w:rsidRPr="00BC1A1B">
        <w:t>Yes.</w:t>
      </w:r>
    </w:p>
    <w:p w:rsidR="00F01025" w:rsidRPr="00BC1A1B" w:rsidP="00F01025">
      <w:pPr>
        <w:pStyle w:val="Question"/>
      </w:pPr>
      <w:sdt>
        <w:sdtPr>
          <w:alias w:val="Member"/>
          <w:tag w:val="&lt;Member mnisId='394' dodsId='25722'&gt;"/>
          <w:id w:val="-1342304597"/>
          <w:placeholder>
            <w:docPart w:val="DefaultPlaceholder_1082065158"/>
          </w:placeholder>
          <w:richText/>
        </w:sdtPr>
        <w:sdtContent>
          <w:r w:rsidRPr="00BC1A1B">
            <w:rPr>
              <w:b/>
            </w:rPr>
            <w:t>Chair:</w:t>
          </w:r>
        </w:sdtContent>
      </w:sdt>
      <w:r w:rsidRPr="00BC1A1B">
        <w:t xml:space="preserve"> </w:t>
      </w:r>
      <w:r w:rsidRPr="00BC1A1B" w:rsidR="00594739">
        <w:t xml:space="preserve">Can I go on to the other witnesses to comment on those general issues? We will begin with Rob Whiteman. Would you also like to comment on the position of individual authorities? You have made changes to the section 114 guidance, which is where local authorities get to when they really cannot meet their bills, in layperson’s language. </w:t>
      </w:r>
      <w:r w:rsidRPr="00BC1A1B" w:rsidR="0024377B">
        <w:t>There is</w:t>
      </w:r>
      <w:r w:rsidRPr="00BC1A1B" w:rsidR="00594739">
        <w:t xml:space="preserve"> </w:t>
      </w:r>
      <w:r w:rsidRPr="00BC1A1B" w:rsidR="00117E70">
        <w:t>some feeling that you</w:t>
      </w:r>
      <w:r w:rsidRPr="00BC1A1B" w:rsidR="00594739">
        <w:t xml:space="preserve"> ha</w:t>
      </w:r>
      <w:r w:rsidRPr="00BC1A1B" w:rsidR="00117E70">
        <w:t xml:space="preserve">ve relaxed the rules a bit </w:t>
      </w:r>
      <w:r w:rsidRPr="00BC1A1B" w:rsidR="00594739">
        <w:t>and let local authorities off the hook a bit?</w:t>
      </w:r>
    </w:p>
    <w:p w:rsidR="00594739" w:rsidRPr="00BC1A1B" w:rsidP="00117E70">
      <w:pPr>
        <w:pStyle w:val="Answer"/>
      </w:pPr>
      <w:sdt>
        <w:sdtPr>
          <w:alias w:val="Witness"/>
          <w:id w:val="864101766"/>
          <w:placeholder>
            <w:docPart w:val="DefaultPlaceholder_1082065158"/>
          </w:placeholder>
          <w:richText/>
        </w:sdtPr>
        <w:sdtContent>
          <w:r w:rsidRPr="00BC1A1B" w:rsidR="00B06CE2">
            <w:rPr>
              <w:b/>
              <w:i/>
            </w:rPr>
            <w:t>Rob Whiteman:</w:t>
          </w:r>
          <w:r w:rsidRPr="00BC1A1B" w:rsidR="00EE1FCA">
            <w:rPr>
              <w:b/>
              <w:i/>
            </w:rPr>
            <w:t xml:space="preserve"> </w:t>
          </w:r>
        </w:sdtContent>
      </w:sdt>
      <w:r w:rsidRPr="00BC1A1B">
        <w:t>In terms of the g</w:t>
      </w:r>
      <w:r w:rsidRPr="00BC1A1B" w:rsidR="00117E70">
        <w:t xml:space="preserve">eneral outlook, I concur with what </w:t>
      </w:r>
      <w:r w:rsidRPr="00BC1A1B">
        <w:t>C</w:t>
      </w:r>
      <w:r w:rsidRPr="00BC1A1B" w:rsidR="00117E70">
        <w:t>ouncillor Jamieson has just said.</w:t>
      </w:r>
      <w:r w:rsidRPr="00BC1A1B" w:rsidR="00EE1FCA">
        <w:t xml:space="preserve"> </w:t>
      </w:r>
      <w:r w:rsidRPr="00BC1A1B" w:rsidR="00117E70">
        <w:t xml:space="preserve">There </w:t>
      </w:r>
      <w:r w:rsidRPr="00BC1A1B">
        <w:t>is</w:t>
      </w:r>
      <w:r w:rsidRPr="00BC1A1B" w:rsidR="00117E70">
        <w:t xml:space="preserve"> </w:t>
      </w:r>
      <w:r w:rsidRPr="00BC1A1B">
        <w:t>a</w:t>
      </w:r>
      <w:r w:rsidRPr="00BC1A1B" w:rsidR="00117E70">
        <w:t xml:space="preserve"> short</w:t>
      </w:r>
      <w:r w:rsidRPr="00BC1A1B" w:rsidR="00117E70">
        <w:noBreakHyphen/>
        <w:t>term issue</w:t>
      </w:r>
      <w:r w:rsidRPr="00BC1A1B">
        <w:t xml:space="preserve"> in that all the costs and loss of income associated with Covid have not been covered by the Government, which will create some short-term pressures. I</w:t>
      </w:r>
      <w:r w:rsidRPr="00BC1A1B" w:rsidR="00117E70">
        <w:t>t is</w:t>
      </w:r>
      <w:r w:rsidRPr="00BC1A1B">
        <w:t xml:space="preserve"> really</w:t>
      </w:r>
      <w:r w:rsidRPr="00BC1A1B" w:rsidR="00117E70">
        <w:t xml:space="preserve"> the medium</w:t>
      </w:r>
      <w:r w:rsidRPr="00BC1A1B" w:rsidR="00117E70">
        <w:noBreakHyphen/>
        <w:t xml:space="preserve">term pressures </w:t>
      </w:r>
      <w:r w:rsidRPr="00BC1A1B">
        <w:t>t</w:t>
      </w:r>
      <w:r w:rsidRPr="00BC1A1B" w:rsidR="00117E70">
        <w:t>h</w:t>
      </w:r>
      <w:r w:rsidRPr="00BC1A1B">
        <w:t>at</w:t>
      </w:r>
      <w:r w:rsidRPr="00BC1A1B" w:rsidR="00117E70">
        <w:t xml:space="preserve"> are the more significant.</w:t>
      </w:r>
      <w:r w:rsidRPr="00BC1A1B" w:rsidR="00EE1FCA">
        <w:t xml:space="preserve"> </w:t>
      </w:r>
      <w:r w:rsidRPr="00BC1A1B" w:rsidR="00117E70">
        <w:t>Covid is not only a short</w:t>
      </w:r>
      <w:r w:rsidRPr="00BC1A1B" w:rsidR="00117E70">
        <w:noBreakHyphen/>
        <w:t>term issue.</w:t>
      </w:r>
      <w:r w:rsidRPr="00BC1A1B" w:rsidR="00EE1FCA">
        <w:t xml:space="preserve"> </w:t>
      </w:r>
      <w:r w:rsidRPr="00BC1A1B" w:rsidR="00117E70">
        <w:t>In financial</w:t>
      </w:r>
      <w:r w:rsidRPr="00BC1A1B">
        <w:t xml:space="preserve"> terms, it has very considerable medium-term implications. T</w:t>
      </w:r>
      <w:r w:rsidRPr="00BC1A1B" w:rsidR="00117E70">
        <w:t xml:space="preserve">he world is going to look </w:t>
      </w:r>
      <w:r w:rsidRPr="00BC1A1B">
        <w:t xml:space="preserve">like </w:t>
      </w:r>
      <w:r w:rsidRPr="00BC1A1B" w:rsidR="00117E70">
        <w:t>a different place post</w:t>
      </w:r>
      <w:r w:rsidRPr="00BC1A1B" w:rsidR="0024377B">
        <w:t xml:space="preserve"> </w:t>
      </w:r>
      <w:r w:rsidRPr="00BC1A1B" w:rsidR="00117E70">
        <w:t>Covid</w:t>
      </w:r>
      <w:r w:rsidRPr="00BC1A1B" w:rsidR="009B1D51">
        <w:t>:</w:t>
      </w:r>
      <w:r w:rsidRPr="00BC1A1B" w:rsidR="00EE1FCA">
        <w:t xml:space="preserve"> </w:t>
      </w:r>
      <w:r w:rsidRPr="00BC1A1B" w:rsidR="009B1D51">
        <w:t>c</w:t>
      </w:r>
      <w:r w:rsidRPr="00BC1A1B" w:rsidR="00117E70">
        <w:t>ouncils will be bearing more costs</w:t>
      </w:r>
      <w:r w:rsidRPr="00BC1A1B" w:rsidR="009B1D51">
        <w:t>;</w:t>
      </w:r>
      <w:r w:rsidRPr="00BC1A1B">
        <w:t xml:space="preserve"> </w:t>
      </w:r>
      <w:r w:rsidRPr="00BC1A1B" w:rsidR="009B1D51">
        <w:t>t</w:t>
      </w:r>
      <w:r w:rsidRPr="00BC1A1B">
        <w:t>here will be more use of PPE</w:t>
      </w:r>
      <w:r w:rsidRPr="00BC1A1B" w:rsidR="009B1D51">
        <w:t>; and</w:t>
      </w:r>
      <w:r w:rsidRPr="00BC1A1B">
        <w:t xml:space="preserve"> </w:t>
      </w:r>
      <w:r w:rsidRPr="00BC1A1B" w:rsidR="009B1D51">
        <w:t>t</w:t>
      </w:r>
      <w:r w:rsidRPr="00BC1A1B">
        <w:t>he market for social care</w:t>
      </w:r>
      <w:r w:rsidRPr="00BC1A1B" w:rsidR="00117E70">
        <w:t xml:space="preserve"> will look different</w:t>
      </w:r>
      <w:r w:rsidRPr="00BC1A1B" w:rsidR="0024377B">
        <w:t>,</w:t>
      </w:r>
      <w:r w:rsidRPr="00BC1A1B" w:rsidR="00117E70">
        <w:t xml:space="preserve"> including with pay rates</w:t>
      </w:r>
      <w:r w:rsidRPr="00BC1A1B">
        <w:t>.</w:t>
      </w:r>
      <w:r w:rsidRPr="00BC1A1B" w:rsidR="00117E70">
        <w:t xml:space="preserve"> </w:t>
      </w:r>
    </w:p>
    <w:p w:rsidR="00594739" w:rsidRPr="00BC1A1B" w:rsidP="00117E70">
      <w:pPr>
        <w:pStyle w:val="Answer"/>
      </w:pPr>
      <w:r w:rsidRPr="00BC1A1B">
        <w:t>A</w:t>
      </w:r>
      <w:r w:rsidRPr="00BC1A1B" w:rsidR="00117E70">
        <w:t xml:space="preserve">t the same time, the loss of income for councils on fees and charges does not look </w:t>
      </w:r>
      <w:r w:rsidRPr="00BC1A1B" w:rsidR="009B1D51">
        <w:t xml:space="preserve">like </w:t>
      </w:r>
      <w:r w:rsidRPr="00BC1A1B" w:rsidR="00117E70">
        <w:t>a temporary measure</w:t>
      </w:r>
      <w:r w:rsidRPr="00BC1A1B">
        <w:t>.</w:t>
      </w:r>
      <w:r w:rsidRPr="00BC1A1B" w:rsidR="00117E70">
        <w:t xml:space="preserve"> </w:t>
      </w:r>
      <w:r w:rsidRPr="00BC1A1B">
        <w:t>B</w:t>
      </w:r>
      <w:r w:rsidRPr="00BC1A1B" w:rsidR="00117E70">
        <w:t xml:space="preserve">efore we came into Covid, it looked like the local </w:t>
      </w:r>
      <w:r w:rsidRPr="00BC1A1B">
        <w:t>g</w:t>
      </w:r>
      <w:r w:rsidRPr="00BC1A1B" w:rsidR="00117E70">
        <w:t xml:space="preserve">overnment </w:t>
      </w:r>
      <w:r w:rsidRPr="00BC1A1B">
        <w:t xml:space="preserve">finance </w:t>
      </w:r>
      <w:r w:rsidRPr="00BC1A1B" w:rsidR="00117E70">
        <w:t xml:space="preserve">system was going to be anchored </w:t>
      </w:r>
      <w:r w:rsidRPr="00BC1A1B">
        <w:t xml:space="preserve">around retaining more business rates and then having a fair funding formula </w:t>
      </w:r>
      <w:r w:rsidRPr="00BC1A1B" w:rsidR="00117E70">
        <w:t>based around that.</w:t>
      </w:r>
      <w:r w:rsidRPr="00BC1A1B" w:rsidR="00EE1FCA">
        <w:t xml:space="preserve"> </w:t>
      </w:r>
      <w:r w:rsidRPr="00BC1A1B" w:rsidR="00117E70">
        <w:t>That does</w:t>
      </w:r>
      <w:r w:rsidRPr="00BC1A1B">
        <w:t xml:space="preserve"> </w:t>
      </w:r>
      <w:r w:rsidRPr="00BC1A1B" w:rsidR="00117E70">
        <w:t>n</w:t>
      </w:r>
      <w:r w:rsidRPr="00BC1A1B">
        <w:t>o</w:t>
      </w:r>
      <w:r w:rsidRPr="00BC1A1B" w:rsidR="00117E70">
        <w:t xml:space="preserve">t really look like an anchor moving forward. There will be less business rates collected </w:t>
      </w:r>
      <w:r w:rsidRPr="00BC1A1B">
        <w:t>when Covid is over on an ongoing basis</w:t>
      </w:r>
      <w:r w:rsidRPr="00BC1A1B" w:rsidR="00117E70">
        <w:t xml:space="preserve"> than before it</w:t>
      </w:r>
      <w:r w:rsidRPr="00BC1A1B">
        <w:t>.</w:t>
      </w:r>
      <w:r w:rsidRPr="00BC1A1B" w:rsidR="00117E70">
        <w:t xml:space="preserve"> </w:t>
      </w:r>
      <w:r w:rsidRPr="00BC1A1B">
        <w:t>C</w:t>
      </w:r>
      <w:r w:rsidRPr="00BC1A1B" w:rsidR="00117E70">
        <w:t>learly</w:t>
      </w:r>
      <w:r w:rsidRPr="00BC1A1B">
        <w:t>,</w:t>
      </w:r>
      <w:r w:rsidRPr="00BC1A1B" w:rsidR="00117E70">
        <w:t xml:space="preserve"> the council tax base is also affected.</w:t>
      </w:r>
      <w:r w:rsidRPr="00BC1A1B" w:rsidR="00EE1FCA">
        <w:t xml:space="preserve"> </w:t>
      </w:r>
      <w:r w:rsidRPr="00BC1A1B" w:rsidR="00117E70">
        <w:t>It is very easy to focus on short</w:t>
      </w:r>
      <w:r w:rsidRPr="00BC1A1B" w:rsidR="00117E70">
        <w:noBreakHyphen/>
        <w:t>term issues.</w:t>
      </w:r>
      <w:r w:rsidRPr="00BC1A1B" w:rsidR="00EE1FCA">
        <w:t xml:space="preserve"> </w:t>
      </w:r>
      <w:r w:rsidRPr="00BC1A1B" w:rsidR="00117E70">
        <w:t>A</w:t>
      </w:r>
      <w:r w:rsidRPr="00BC1A1B">
        <w:t>s</w:t>
      </w:r>
      <w:r w:rsidRPr="00BC1A1B" w:rsidR="00117E70">
        <w:t xml:space="preserve"> Councillor Jamieson said</w:t>
      </w:r>
      <w:r w:rsidRPr="00BC1A1B">
        <w:t xml:space="preserve">, </w:t>
      </w:r>
      <w:r w:rsidRPr="00BC1A1B" w:rsidR="00D65B1B">
        <w:t xml:space="preserve">for example, </w:t>
      </w:r>
      <w:r w:rsidRPr="00BC1A1B">
        <w:t>the 75% income guarantee</w:t>
      </w:r>
      <w:r w:rsidRPr="00BC1A1B" w:rsidR="00117E70">
        <w:t xml:space="preserve"> on fees and charges</w:t>
      </w:r>
      <w:r w:rsidRPr="00BC1A1B">
        <w:t xml:space="preserve"> on its own</w:t>
      </w:r>
      <w:r w:rsidRPr="00BC1A1B" w:rsidR="00D65B1B">
        <w:t xml:space="preserve"> </w:t>
      </w:r>
      <w:r w:rsidRPr="00BC1A1B" w:rsidR="00117E70">
        <w:t xml:space="preserve">still leaves an </w:t>
      </w:r>
      <w:r w:rsidRPr="00BC1A1B">
        <w:t>£</w:t>
      </w:r>
      <w:r w:rsidRPr="00BC1A1B" w:rsidR="00117E70">
        <w:t>800</w:t>
      </w:r>
      <w:r w:rsidRPr="00BC1A1B" w:rsidR="00D65B1B">
        <w:t xml:space="preserve"> </w:t>
      </w:r>
      <w:r w:rsidRPr="00BC1A1B" w:rsidR="00117E70">
        <w:t>million</w:t>
      </w:r>
      <w:r w:rsidRPr="00BC1A1B" w:rsidR="00D65B1B">
        <w:t xml:space="preserve"> </w:t>
      </w:r>
      <w:r w:rsidRPr="00BC1A1B" w:rsidR="00117E70">
        <w:t>gap</w:t>
      </w:r>
      <w:r w:rsidRPr="00BC1A1B" w:rsidR="00D65B1B">
        <w:t xml:space="preserve"> </w:t>
      </w:r>
      <w:r w:rsidRPr="00BC1A1B" w:rsidR="00117E70">
        <w:t>for</w:t>
      </w:r>
      <w:r w:rsidRPr="00BC1A1B" w:rsidR="00D65B1B">
        <w:t xml:space="preserve"> </w:t>
      </w:r>
      <w:r w:rsidRPr="00BC1A1B" w:rsidR="00117E70">
        <w:t>councils.</w:t>
      </w:r>
      <w:r w:rsidRPr="00BC1A1B" w:rsidR="00D65B1B">
        <w:t xml:space="preserve"> </w:t>
      </w:r>
    </w:p>
    <w:p w:rsidR="00594739" w:rsidRPr="00BC1A1B" w:rsidP="00117E70">
      <w:pPr>
        <w:pStyle w:val="Answer"/>
      </w:pPr>
      <w:r w:rsidRPr="00BC1A1B">
        <w:t>I</w:t>
      </w:r>
      <w:r w:rsidRPr="00BC1A1B" w:rsidR="00D65B1B">
        <w:t xml:space="preserve"> </w:t>
      </w:r>
      <w:r w:rsidRPr="00BC1A1B">
        <w:t>am</w:t>
      </w:r>
      <w:r w:rsidRPr="00BC1A1B" w:rsidR="00D65B1B">
        <w:t xml:space="preserve"> </w:t>
      </w:r>
      <w:r w:rsidRPr="00BC1A1B">
        <w:t>briefed</w:t>
      </w:r>
      <w:r w:rsidRPr="00BC1A1B" w:rsidR="00D65B1B">
        <w:t xml:space="preserve"> </w:t>
      </w:r>
      <w:r w:rsidRPr="00BC1A1B">
        <w:t>by</w:t>
      </w:r>
      <w:r w:rsidRPr="00BC1A1B" w:rsidR="00D65B1B">
        <w:t xml:space="preserve"> </w:t>
      </w:r>
      <w:r w:rsidRPr="00BC1A1B">
        <w:t>councils</w:t>
      </w:r>
      <w:r w:rsidRPr="00BC1A1B" w:rsidR="00D65B1B">
        <w:t xml:space="preserve"> </w:t>
      </w:r>
      <w:r w:rsidRPr="00BC1A1B">
        <w:t>that</w:t>
      </w:r>
      <w:r w:rsidRPr="00BC1A1B" w:rsidR="00D65B1B">
        <w:t xml:space="preserve"> </w:t>
      </w:r>
      <w:r w:rsidRPr="00BC1A1B">
        <w:t>most</w:t>
      </w:r>
      <w:r w:rsidRPr="00BC1A1B" w:rsidR="00D65B1B">
        <w:t xml:space="preserve"> </w:t>
      </w:r>
      <w:r w:rsidRPr="00BC1A1B">
        <w:t>will</w:t>
      </w:r>
      <w:r w:rsidRPr="00BC1A1B" w:rsidR="00D65B1B">
        <w:t xml:space="preserve"> </w:t>
      </w:r>
      <w:r w:rsidRPr="00BC1A1B">
        <w:t>get</w:t>
      </w:r>
      <w:r w:rsidRPr="00BC1A1B" w:rsidR="00D65B1B">
        <w:t xml:space="preserve"> </w:t>
      </w:r>
      <w:r w:rsidRPr="00BC1A1B">
        <w:t>through</w:t>
      </w:r>
      <w:r w:rsidRPr="00BC1A1B" w:rsidR="00D65B1B">
        <w:t xml:space="preserve"> </w:t>
      </w:r>
      <w:r w:rsidRPr="00BC1A1B">
        <w:t>this</w:t>
      </w:r>
      <w:r w:rsidRPr="00BC1A1B" w:rsidR="00D65B1B">
        <w:t xml:space="preserve"> </w:t>
      </w:r>
      <w:r w:rsidRPr="00BC1A1B">
        <w:t>year</w:t>
      </w:r>
      <w:r w:rsidRPr="00BC1A1B">
        <w:t>—t</w:t>
      </w:r>
      <w:r w:rsidRPr="00BC1A1B">
        <w:t>hey</w:t>
      </w:r>
      <w:r w:rsidRPr="00BC1A1B" w:rsidR="00D65B1B">
        <w:t xml:space="preserve"> </w:t>
      </w:r>
      <w:r w:rsidRPr="00BC1A1B">
        <w:t>are</w:t>
      </w:r>
      <w:r w:rsidRPr="00BC1A1B" w:rsidR="00D65B1B">
        <w:t xml:space="preserve"> </w:t>
      </w:r>
      <w:r w:rsidRPr="00BC1A1B">
        <w:t>waiting</w:t>
      </w:r>
      <w:r w:rsidRPr="00BC1A1B" w:rsidR="00D65B1B">
        <w:t xml:space="preserve"> </w:t>
      </w:r>
      <w:r w:rsidRPr="00BC1A1B">
        <w:t>to</w:t>
      </w:r>
      <w:r w:rsidRPr="00BC1A1B" w:rsidR="00D65B1B">
        <w:t xml:space="preserve"> </w:t>
      </w:r>
      <w:r w:rsidRPr="00BC1A1B">
        <w:t>see</w:t>
      </w:r>
      <w:r w:rsidRPr="00BC1A1B" w:rsidR="00D65B1B">
        <w:t xml:space="preserve"> </w:t>
      </w:r>
      <w:r w:rsidRPr="00BC1A1B">
        <w:t>what</w:t>
      </w:r>
      <w:r w:rsidRPr="00BC1A1B" w:rsidR="00D65B1B">
        <w:t xml:space="preserve"> </w:t>
      </w:r>
      <w:r w:rsidRPr="00BC1A1B">
        <w:t>happens</w:t>
      </w:r>
      <w:r w:rsidRPr="00BC1A1B" w:rsidR="00D65B1B">
        <w:t xml:space="preserve"> </w:t>
      </w:r>
      <w:r w:rsidRPr="00BC1A1B">
        <w:t>in</w:t>
      </w:r>
      <w:r w:rsidRPr="00BC1A1B" w:rsidR="00D65B1B">
        <w:t xml:space="preserve"> </w:t>
      </w:r>
      <w:r w:rsidRPr="00BC1A1B">
        <w:t>the</w:t>
      </w:r>
      <w:r w:rsidRPr="00BC1A1B" w:rsidR="00D65B1B">
        <w:t xml:space="preserve"> c</w:t>
      </w:r>
      <w:r w:rsidRPr="00BC1A1B">
        <w:t>omprehensive</w:t>
      </w:r>
      <w:r w:rsidRPr="00BC1A1B" w:rsidR="00D65B1B">
        <w:t xml:space="preserve"> </w:t>
      </w:r>
      <w:r w:rsidRPr="00BC1A1B" w:rsidR="0024377B">
        <w:t>spending</w:t>
      </w:r>
      <w:r w:rsidRPr="00BC1A1B" w:rsidR="00D65B1B">
        <w:t xml:space="preserve"> </w:t>
      </w:r>
      <w:r w:rsidRPr="00BC1A1B" w:rsidR="0024377B">
        <w:t>review</w:t>
      </w:r>
      <w:r w:rsidRPr="00BC1A1B">
        <w:t>—but</w:t>
      </w:r>
      <w:r w:rsidRPr="00BC1A1B" w:rsidR="00D65B1B">
        <w:t xml:space="preserve"> </w:t>
      </w:r>
      <w:r w:rsidRPr="00BC1A1B">
        <w:t>it</w:t>
      </w:r>
      <w:r w:rsidRPr="00BC1A1B" w:rsidR="00D65B1B">
        <w:t xml:space="preserve"> </w:t>
      </w:r>
      <w:r w:rsidRPr="00BC1A1B">
        <w:t>is</w:t>
      </w:r>
      <w:r w:rsidRPr="00BC1A1B" w:rsidR="00D65B1B">
        <w:t xml:space="preserve"> </w:t>
      </w:r>
      <w:r w:rsidRPr="00BC1A1B">
        <w:t>next</w:t>
      </w:r>
      <w:r w:rsidRPr="00BC1A1B" w:rsidR="00D65B1B">
        <w:t xml:space="preserve"> </w:t>
      </w:r>
      <w:r w:rsidRPr="00BC1A1B">
        <w:t>year</w:t>
      </w:r>
      <w:r w:rsidRPr="00BC1A1B" w:rsidR="00D65B1B">
        <w:t xml:space="preserve"> </w:t>
      </w:r>
      <w:r w:rsidRPr="00BC1A1B">
        <w:t>that</w:t>
      </w:r>
      <w:r w:rsidRPr="00BC1A1B" w:rsidR="00D65B1B">
        <w:t xml:space="preserve"> </w:t>
      </w:r>
      <w:r w:rsidRPr="00BC1A1B">
        <w:t>really</w:t>
      </w:r>
      <w:r w:rsidRPr="00BC1A1B" w:rsidR="00D65B1B">
        <w:t xml:space="preserve"> </w:t>
      </w:r>
      <w:r w:rsidRPr="00BC1A1B">
        <w:t>create</w:t>
      </w:r>
      <w:r w:rsidRPr="00BC1A1B" w:rsidR="00D65B1B">
        <w:t xml:space="preserve">s </w:t>
      </w:r>
      <w:r w:rsidRPr="00BC1A1B">
        <w:t>some</w:t>
      </w:r>
      <w:r w:rsidRPr="00BC1A1B" w:rsidR="00D65B1B">
        <w:t xml:space="preserve"> </w:t>
      </w:r>
      <w:r w:rsidRPr="00BC1A1B">
        <w:t>difficulty.</w:t>
      </w:r>
      <w:r w:rsidRPr="00BC1A1B" w:rsidR="00D65B1B">
        <w:t xml:space="preserve"> </w:t>
      </w:r>
      <w:r w:rsidRPr="00BC1A1B">
        <w:t>I</w:t>
      </w:r>
      <w:r w:rsidRPr="00BC1A1B" w:rsidR="00D65B1B">
        <w:t xml:space="preserve"> </w:t>
      </w:r>
      <w:r w:rsidRPr="00BC1A1B">
        <w:t>will</w:t>
      </w:r>
      <w:r w:rsidRPr="00BC1A1B" w:rsidR="00D65B1B">
        <w:t xml:space="preserve"> </w:t>
      </w:r>
      <w:r w:rsidRPr="00BC1A1B">
        <w:t>use</w:t>
      </w:r>
      <w:r w:rsidRPr="00BC1A1B" w:rsidR="00D65B1B">
        <w:t xml:space="preserve"> </w:t>
      </w:r>
      <w:r w:rsidRPr="00BC1A1B">
        <w:t>that</w:t>
      </w:r>
      <w:r w:rsidRPr="00BC1A1B" w:rsidR="00D65B1B">
        <w:t xml:space="preserve"> </w:t>
      </w:r>
      <w:r w:rsidRPr="00BC1A1B">
        <w:t>as</w:t>
      </w:r>
      <w:r w:rsidRPr="00BC1A1B" w:rsidR="00D65B1B">
        <w:t xml:space="preserve"> </w:t>
      </w:r>
      <w:r w:rsidRPr="00BC1A1B">
        <w:t>a</w:t>
      </w:r>
      <w:r w:rsidRPr="00BC1A1B" w:rsidR="00D65B1B">
        <w:t xml:space="preserve"> </w:t>
      </w:r>
      <w:r w:rsidRPr="00BC1A1B">
        <w:t>segue</w:t>
      </w:r>
      <w:r w:rsidRPr="00BC1A1B" w:rsidR="00D65B1B">
        <w:t xml:space="preserve"> </w:t>
      </w:r>
      <w:r w:rsidRPr="00BC1A1B">
        <w:t>to</w:t>
      </w:r>
      <w:r w:rsidRPr="00BC1A1B" w:rsidR="00D65B1B">
        <w:t xml:space="preserve"> </w:t>
      </w:r>
      <w:r w:rsidRPr="00BC1A1B">
        <w:t>you</w:t>
      </w:r>
      <w:r w:rsidRPr="00BC1A1B">
        <w:t>r</w:t>
      </w:r>
      <w:r w:rsidRPr="00BC1A1B" w:rsidR="00D65B1B">
        <w:t xml:space="preserve"> </w:t>
      </w:r>
      <w:r w:rsidRPr="00BC1A1B">
        <w:t>question</w:t>
      </w:r>
      <w:r w:rsidRPr="00BC1A1B">
        <w:t>s</w:t>
      </w:r>
      <w:r w:rsidRPr="00BC1A1B" w:rsidR="00D65B1B">
        <w:t xml:space="preserve"> </w:t>
      </w:r>
      <w:r w:rsidRPr="00BC1A1B">
        <w:t>about</w:t>
      </w:r>
      <w:r w:rsidRPr="00BC1A1B" w:rsidR="00D65B1B">
        <w:t xml:space="preserve"> </w:t>
      </w:r>
      <w:r w:rsidRPr="00BC1A1B">
        <w:t>section</w:t>
      </w:r>
      <w:r w:rsidRPr="00BC1A1B" w:rsidR="00D65B1B">
        <w:t xml:space="preserve"> </w:t>
      </w:r>
      <w:r w:rsidRPr="00BC1A1B">
        <w:t>114.</w:t>
      </w:r>
      <w:r w:rsidRPr="00BC1A1B" w:rsidR="00D65B1B">
        <w:t xml:space="preserve"> </w:t>
      </w:r>
      <w:r w:rsidRPr="00BC1A1B">
        <w:t>For</w:t>
      </w:r>
      <w:r w:rsidRPr="00BC1A1B" w:rsidR="00D65B1B">
        <w:t xml:space="preserve"> </w:t>
      </w:r>
      <w:r w:rsidRPr="00BC1A1B">
        <w:t>the</w:t>
      </w:r>
      <w:r w:rsidRPr="00BC1A1B" w:rsidR="00D65B1B">
        <w:t xml:space="preserve"> </w:t>
      </w:r>
      <w:r w:rsidRPr="00BC1A1B">
        <w:t>Committee’s</w:t>
      </w:r>
      <w:r w:rsidRPr="00BC1A1B" w:rsidR="00D65B1B">
        <w:t xml:space="preserve"> </w:t>
      </w:r>
      <w:r w:rsidRPr="00BC1A1B">
        <w:t>benefit,</w:t>
      </w:r>
      <w:r w:rsidRPr="00BC1A1B" w:rsidR="00D65B1B">
        <w:t xml:space="preserve"> </w:t>
      </w:r>
      <w:r w:rsidRPr="00BC1A1B">
        <w:t>a</w:t>
      </w:r>
      <w:r w:rsidRPr="00BC1A1B" w:rsidR="00D65B1B">
        <w:t xml:space="preserve"> </w:t>
      </w:r>
      <w:r w:rsidRPr="00BC1A1B">
        <w:t>council</w:t>
      </w:r>
      <w:r w:rsidRPr="00BC1A1B" w:rsidR="00D65B1B">
        <w:t xml:space="preserve"> </w:t>
      </w:r>
      <w:r w:rsidRPr="00BC1A1B">
        <w:t>has</w:t>
      </w:r>
      <w:r w:rsidRPr="00BC1A1B" w:rsidR="00D65B1B">
        <w:t xml:space="preserve"> </w:t>
      </w:r>
      <w:r w:rsidRPr="00BC1A1B">
        <w:t>a</w:t>
      </w:r>
      <w:r w:rsidRPr="00BC1A1B" w:rsidR="00D65B1B">
        <w:t xml:space="preserve"> </w:t>
      </w:r>
      <w:r w:rsidRPr="00BC1A1B">
        <w:t>legal</w:t>
      </w:r>
      <w:r w:rsidRPr="00BC1A1B" w:rsidR="00D65B1B">
        <w:t xml:space="preserve"> </w:t>
      </w:r>
      <w:r w:rsidRPr="00BC1A1B">
        <w:t>duty</w:t>
      </w:r>
      <w:r w:rsidRPr="00BC1A1B" w:rsidR="00D65B1B">
        <w:t xml:space="preserve"> </w:t>
      </w:r>
      <w:r w:rsidRPr="00BC1A1B">
        <w:t>to</w:t>
      </w:r>
      <w:r w:rsidRPr="00BC1A1B" w:rsidR="00D65B1B">
        <w:t xml:space="preserve"> </w:t>
      </w:r>
      <w:r w:rsidRPr="00BC1A1B">
        <w:t>balance</w:t>
      </w:r>
      <w:r w:rsidRPr="00BC1A1B" w:rsidR="00D65B1B">
        <w:t xml:space="preserve"> </w:t>
      </w:r>
      <w:r w:rsidRPr="00BC1A1B">
        <w:t>its</w:t>
      </w:r>
      <w:r w:rsidRPr="00BC1A1B" w:rsidR="00D65B1B">
        <w:t xml:space="preserve"> </w:t>
      </w:r>
      <w:r w:rsidRPr="00BC1A1B">
        <w:t>budget.</w:t>
      </w:r>
      <w:r w:rsidRPr="00BC1A1B" w:rsidR="00D65B1B">
        <w:t xml:space="preserve"> </w:t>
      </w:r>
      <w:r w:rsidRPr="00BC1A1B">
        <w:t>That</w:t>
      </w:r>
      <w:r w:rsidRPr="00BC1A1B" w:rsidR="00D65B1B">
        <w:t xml:space="preserve"> </w:t>
      </w:r>
      <w:r w:rsidRPr="00BC1A1B">
        <w:t>is</w:t>
      </w:r>
      <w:r w:rsidRPr="00BC1A1B" w:rsidR="00D65B1B">
        <w:t xml:space="preserve"> </w:t>
      </w:r>
      <w:r w:rsidRPr="00BC1A1B">
        <w:t>not</w:t>
      </w:r>
      <w:r w:rsidRPr="00BC1A1B" w:rsidR="00D65B1B">
        <w:t xml:space="preserve"> </w:t>
      </w:r>
      <w:r w:rsidRPr="00BC1A1B">
        <w:t>only</w:t>
      </w:r>
      <w:r w:rsidRPr="00BC1A1B" w:rsidR="00D65B1B">
        <w:t xml:space="preserve"> </w:t>
      </w:r>
      <w:r w:rsidRPr="00BC1A1B">
        <w:t>for</w:t>
      </w:r>
      <w:r w:rsidRPr="00BC1A1B" w:rsidR="00D65B1B">
        <w:t xml:space="preserve"> </w:t>
      </w:r>
      <w:r w:rsidRPr="00BC1A1B">
        <w:t>the</w:t>
      </w:r>
      <w:r w:rsidRPr="00BC1A1B" w:rsidR="00D65B1B">
        <w:t xml:space="preserve"> </w:t>
      </w:r>
      <w:r w:rsidRPr="00BC1A1B">
        <w:t>current</w:t>
      </w:r>
      <w:r w:rsidRPr="00BC1A1B" w:rsidR="00D65B1B">
        <w:t xml:space="preserve"> </w:t>
      </w:r>
      <w:r w:rsidRPr="00BC1A1B">
        <w:t>year</w:t>
      </w:r>
      <w:r w:rsidRPr="00BC1A1B" w:rsidR="00D65B1B">
        <w:t xml:space="preserve"> </w:t>
      </w:r>
      <w:r w:rsidRPr="00BC1A1B">
        <w:t>but</w:t>
      </w:r>
      <w:r w:rsidRPr="00BC1A1B" w:rsidR="00D65B1B">
        <w:t xml:space="preserve"> </w:t>
      </w:r>
      <w:r w:rsidRPr="00BC1A1B">
        <w:t>it</w:t>
      </w:r>
      <w:r w:rsidRPr="00BC1A1B" w:rsidR="00D65B1B">
        <w:t xml:space="preserve"> </w:t>
      </w:r>
      <w:r w:rsidRPr="00BC1A1B">
        <w:t>has</w:t>
      </w:r>
      <w:r w:rsidRPr="00BC1A1B" w:rsidR="00D65B1B">
        <w:t xml:space="preserve"> </w:t>
      </w:r>
      <w:r w:rsidRPr="00BC1A1B">
        <w:t>a</w:t>
      </w:r>
      <w:r w:rsidRPr="00BC1A1B" w:rsidR="00D65B1B">
        <w:t xml:space="preserve"> </w:t>
      </w:r>
      <w:r w:rsidRPr="00BC1A1B">
        <w:t>legal</w:t>
      </w:r>
      <w:r w:rsidRPr="00BC1A1B" w:rsidR="00D65B1B">
        <w:t xml:space="preserve"> </w:t>
      </w:r>
      <w:r w:rsidRPr="00BC1A1B">
        <w:t>duty</w:t>
      </w:r>
      <w:r w:rsidRPr="00BC1A1B" w:rsidR="00D65B1B">
        <w:t xml:space="preserve"> </w:t>
      </w:r>
      <w:r w:rsidRPr="00BC1A1B">
        <w:t>to</w:t>
      </w:r>
      <w:r w:rsidRPr="00BC1A1B" w:rsidR="00D65B1B">
        <w:t xml:space="preserve"> </w:t>
      </w:r>
      <w:r w:rsidRPr="00BC1A1B">
        <w:t>balance</w:t>
      </w:r>
      <w:r w:rsidRPr="00BC1A1B" w:rsidR="00D65B1B">
        <w:t xml:space="preserve"> </w:t>
      </w:r>
      <w:r w:rsidRPr="00BC1A1B">
        <w:t>future</w:t>
      </w:r>
      <w:r w:rsidRPr="00BC1A1B" w:rsidR="00D65B1B">
        <w:t>-</w:t>
      </w:r>
      <w:r w:rsidRPr="00BC1A1B">
        <w:t>year</w:t>
      </w:r>
      <w:r w:rsidRPr="00BC1A1B" w:rsidR="00D65B1B">
        <w:t xml:space="preserve"> </w:t>
      </w:r>
      <w:r w:rsidRPr="00BC1A1B">
        <w:t>budgets.</w:t>
      </w:r>
      <w:r w:rsidRPr="00BC1A1B" w:rsidR="00D65B1B">
        <w:t xml:space="preserve"> </w:t>
      </w:r>
      <w:r w:rsidRPr="00BC1A1B">
        <w:t>To</w:t>
      </w:r>
      <w:r w:rsidRPr="00BC1A1B" w:rsidR="00D65B1B">
        <w:t xml:space="preserve"> </w:t>
      </w:r>
      <w:r w:rsidRPr="00BC1A1B">
        <w:t>put</w:t>
      </w:r>
      <w:r w:rsidRPr="00BC1A1B" w:rsidR="00D65B1B">
        <w:t xml:space="preserve"> </w:t>
      </w:r>
      <w:r w:rsidRPr="00BC1A1B">
        <w:t>that</w:t>
      </w:r>
      <w:r w:rsidRPr="00BC1A1B" w:rsidR="00D65B1B">
        <w:t xml:space="preserve"> </w:t>
      </w:r>
      <w:r w:rsidRPr="00BC1A1B">
        <w:t>in</w:t>
      </w:r>
      <w:r w:rsidRPr="00BC1A1B" w:rsidR="00D65B1B">
        <w:t xml:space="preserve"> </w:t>
      </w:r>
      <w:r w:rsidRPr="00BC1A1B">
        <w:t>another</w:t>
      </w:r>
      <w:r w:rsidRPr="00BC1A1B" w:rsidR="00D65B1B">
        <w:t xml:space="preserve"> </w:t>
      </w:r>
      <w:r w:rsidRPr="00BC1A1B">
        <w:t>cut,</w:t>
      </w:r>
      <w:r w:rsidRPr="00BC1A1B" w:rsidR="00D65B1B">
        <w:t xml:space="preserve"> </w:t>
      </w:r>
      <w:r w:rsidRPr="00BC1A1B">
        <w:t>you</w:t>
      </w:r>
      <w:r w:rsidRPr="00BC1A1B" w:rsidR="00D65B1B">
        <w:t xml:space="preserve"> </w:t>
      </w:r>
      <w:r w:rsidRPr="00BC1A1B">
        <w:t>can</w:t>
      </w:r>
      <w:r w:rsidRPr="00BC1A1B" w:rsidR="00D65B1B">
        <w:t xml:space="preserve"> </w:t>
      </w:r>
      <w:r w:rsidRPr="00BC1A1B">
        <w:t>overspend</w:t>
      </w:r>
      <w:r w:rsidRPr="00BC1A1B" w:rsidR="00D65B1B">
        <w:t xml:space="preserve"> </w:t>
      </w:r>
      <w:r w:rsidRPr="00BC1A1B">
        <w:t>your</w:t>
      </w:r>
      <w:r w:rsidRPr="00BC1A1B" w:rsidR="00D65B1B">
        <w:t xml:space="preserve"> </w:t>
      </w:r>
      <w:r w:rsidRPr="00BC1A1B">
        <w:t>budget</w:t>
      </w:r>
      <w:r w:rsidRPr="00BC1A1B" w:rsidR="00D65B1B">
        <w:t xml:space="preserve"> </w:t>
      </w:r>
      <w:r w:rsidRPr="00BC1A1B">
        <w:t>this</w:t>
      </w:r>
      <w:r w:rsidRPr="00BC1A1B" w:rsidR="00D65B1B">
        <w:t xml:space="preserve"> </w:t>
      </w:r>
      <w:r w:rsidRPr="00BC1A1B">
        <w:t>year</w:t>
      </w:r>
      <w:r w:rsidRPr="00BC1A1B" w:rsidR="00D65B1B">
        <w:t xml:space="preserve"> </w:t>
      </w:r>
      <w:r w:rsidRPr="00BC1A1B">
        <w:t>as</w:t>
      </w:r>
      <w:r w:rsidRPr="00BC1A1B" w:rsidR="00D65B1B">
        <w:t xml:space="preserve"> </w:t>
      </w:r>
      <w:r w:rsidRPr="00BC1A1B">
        <w:t>long</w:t>
      </w:r>
      <w:r w:rsidRPr="00BC1A1B" w:rsidR="00D65B1B">
        <w:t xml:space="preserve"> </w:t>
      </w:r>
      <w:r w:rsidRPr="00BC1A1B">
        <w:t>as</w:t>
      </w:r>
      <w:r w:rsidRPr="00BC1A1B" w:rsidR="00D65B1B">
        <w:t xml:space="preserve"> </w:t>
      </w:r>
      <w:r w:rsidRPr="00BC1A1B">
        <w:t>you</w:t>
      </w:r>
      <w:r w:rsidRPr="00BC1A1B" w:rsidR="00D65B1B">
        <w:t xml:space="preserve"> </w:t>
      </w:r>
      <w:r w:rsidRPr="00BC1A1B">
        <w:t>have</w:t>
      </w:r>
      <w:r w:rsidRPr="00BC1A1B" w:rsidR="00D65B1B">
        <w:t xml:space="preserve"> </w:t>
      </w:r>
      <w:r w:rsidRPr="00BC1A1B">
        <w:t>revenue</w:t>
      </w:r>
      <w:r w:rsidRPr="00BC1A1B" w:rsidR="00D65B1B">
        <w:t xml:space="preserve"> </w:t>
      </w:r>
      <w:r w:rsidRPr="00BC1A1B">
        <w:t>reserves</w:t>
      </w:r>
      <w:r w:rsidRPr="00BC1A1B" w:rsidR="00D65B1B">
        <w:t xml:space="preserve"> </w:t>
      </w:r>
      <w:r w:rsidRPr="00BC1A1B">
        <w:t>to</w:t>
      </w:r>
      <w:r w:rsidRPr="00BC1A1B" w:rsidR="00D65B1B">
        <w:t xml:space="preserve"> </w:t>
      </w:r>
      <w:r w:rsidRPr="00BC1A1B">
        <w:t>pay</w:t>
      </w:r>
      <w:r w:rsidRPr="00BC1A1B" w:rsidR="00D65B1B">
        <w:t xml:space="preserve"> </w:t>
      </w:r>
      <w:r w:rsidRPr="00BC1A1B">
        <w:t>for</w:t>
      </w:r>
      <w:r w:rsidRPr="00BC1A1B" w:rsidR="00D65B1B">
        <w:t xml:space="preserve"> </w:t>
      </w:r>
      <w:r w:rsidRPr="00BC1A1B">
        <w:t>it.</w:t>
      </w:r>
      <w:r w:rsidRPr="00BC1A1B" w:rsidR="00D65B1B">
        <w:t xml:space="preserve"> </w:t>
      </w:r>
      <w:r w:rsidRPr="00BC1A1B">
        <w:t>You</w:t>
      </w:r>
      <w:r w:rsidRPr="00BC1A1B" w:rsidR="00D65B1B">
        <w:t xml:space="preserve"> </w:t>
      </w:r>
      <w:r w:rsidRPr="00BC1A1B">
        <w:t>can</w:t>
      </w:r>
      <w:r w:rsidRPr="00BC1A1B" w:rsidR="00D65B1B">
        <w:t xml:space="preserve"> </w:t>
      </w:r>
      <w:r w:rsidRPr="00BC1A1B">
        <w:t>spend</w:t>
      </w:r>
      <w:r w:rsidRPr="00BC1A1B" w:rsidR="00D65B1B">
        <w:t xml:space="preserve"> </w:t>
      </w:r>
      <w:r w:rsidRPr="00BC1A1B">
        <w:t>more</w:t>
      </w:r>
      <w:r w:rsidRPr="00BC1A1B" w:rsidR="00D65B1B">
        <w:t xml:space="preserve"> </w:t>
      </w:r>
      <w:r w:rsidRPr="00BC1A1B">
        <w:t>or</w:t>
      </w:r>
      <w:r w:rsidRPr="00BC1A1B" w:rsidR="00D65B1B">
        <w:t xml:space="preserve"> </w:t>
      </w:r>
      <w:r w:rsidRPr="00BC1A1B">
        <w:t>less</w:t>
      </w:r>
      <w:r w:rsidRPr="00BC1A1B" w:rsidR="00D65B1B">
        <w:t xml:space="preserve"> </w:t>
      </w:r>
      <w:r w:rsidRPr="00BC1A1B">
        <w:t>across</w:t>
      </w:r>
      <w:r w:rsidRPr="00BC1A1B" w:rsidR="00D65B1B">
        <w:t xml:space="preserve"> </w:t>
      </w:r>
      <w:r w:rsidRPr="00BC1A1B">
        <w:t>a</w:t>
      </w:r>
      <w:r w:rsidRPr="00BC1A1B" w:rsidR="00D65B1B">
        <w:t xml:space="preserve"> </w:t>
      </w:r>
      <w:r w:rsidRPr="00BC1A1B">
        <w:t>three</w:t>
      </w:r>
      <w:r w:rsidRPr="00BC1A1B" w:rsidR="00D65B1B">
        <w:t xml:space="preserve"> </w:t>
      </w:r>
      <w:r w:rsidRPr="00BC1A1B">
        <w:t>or</w:t>
      </w:r>
      <w:r w:rsidRPr="00BC1A1B" w:rsidR="00D65B1B">
        <w:t xml:space="preserve"> </w:t>
      </w:r>
      <w:r w:rsidRPr="00BC1A1B">
        <w:t>four</w:t>
      </w:r>
      <w:r w:rsidRPr="00BC1A1B">
        <w:t>-</w:t>
      </w:r>
      <w:r w:rsidRPr="00BC1A1B">
        <w:t>year</w:t>
      </w:r>
      <w:r w:rsidRPr="00BC1A1B" w:rsidR="00D65B1B">
        <w:t xml:space="preserve"> </w:t>
      </w:r>
      <w:r w:rsidRPr="00BC1A1B">
        <w:t>period</w:t>
      </w:r>
      <w:r w:rsidRPr="00BC1A1B" w:rsidR="00D65B1B">
        <w:t xml:space="preserve"> </w:t>
      </w:r>
      <w:r w:rsidRPr="00BC1A1B">
        <w:t>but</w:t>
      </w:r>
      <w:r w:rsidRPr="00BC1A1B">
        <w:t>,</w:t>
      </w:r>
      <w:r w:rsidRPr="00BC1A1B" w:rsidR="00D65B1B">
        <w:t xml:space="preserve"> </w:t>
      </w:r>
      <w:r w:rsidRPr="00BC1A1B">
        <w:t>if</w:t>
      </w:r>
      <w:r w:rsidRPr="00BC1A1B" w:rsidR="00D65B1B">
        <w:t xml:space="preserve"> </w:t>
      </w:r>
      <w:r w:rsidRPr="00BC1A1B">
        <w:t>you</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overspend</w:t>
      </w:r>
      <w:r w:rsidRPr="00BC1A1B" w:rsidR="00D65B1B">
        <w:t xml:space="preserve"> </w:t>
      </w:r>
      <w:r w:rsidRPr="00BC1A1B">
        <w:t>any</w:t>
      </w:r>
      <w:r w:rsidRPr="00BC1A1B" w:rsidR="00D65B1B">
        <w:t xml:space="preserve"> </w:t>
      </w:r>
      <w:r w:rsidRPr="00BC1A1B">
        <w:t>individual</w:t>
      </w:r>
      <w:r w:rsidRPr="00BC1A1B" w:rsidR="00D65B1B">
        <w:t xml:space="preserve"> </w:t>
      </w:r>
      <w:r w:rsidRPr="00BC1A1B">
        <w:t>year’s</w:t>
      </w:r>
      <w:r w:rsidRPr="00BC1A1B" w:rsidR="00D65B1B">
        <w:t xml:space="preserve"> </w:t>
      </w:r>
      <w:r w:rsidRPr="00BC1A1B">
        <w:t>budget,</w:t>
      </w:r>
      <w:r w:rsidRPr="00BC1A1B" w:rsidR="00D65B1B">
        <w:t xml:space="preserve"> </w:t>
      </w:r>
      <w:r w:rsidRPr="00BC1A1B">
        <w:t>you</w:t>
      </w:r>
      <w:r w:rsidRPr="00BC1A1B" w:rsidR="00D65B1B">
        <w:t xml:space="preserve"> </w:t>
      </w:r>
      <w:r w:rsidRPr="00BC1A1B">
        <w:t>need</w:t>
      </w:r>
      <w:r w:rsidRPr="00BC1A1B" w:rsidR="00D65B1B">
        <w:t xml:space="preserve"> </w:t>
      </w:r>
      <w:r w:rsidRPr="00BC1A1B">
        <w:t>to</w:t>
      </w:r>
      <w:r w:rsidRPr="00BC1A1B" w:rsidR="00D65B1B">
        <w:t xml:space="preserve"> </w:t>
      </w:r>
      <w:r w:rsidRPr="00BC1A1B">
        <w:t>have</w:t>
      </w:r>
      <w:r w:rsidRPr="00BC1A1B" w:rsidR="00D65B1B">
        <w:t xml:space="preserve"> </w:t>
      </w:r>
      <w:r w:rsidRPr="00BC1A1B">
        <w:t>revenue</w:t>
      </w:r>
      <w:r w:rsidRPr="00BC1A1B" w:rsidR="00D65B1B">
        <w:t xml:space="preserve"> </w:t>
      </w:r>
      <w:r w:rsidRPr="00BC1A1B">
        <w:t>reserves</w:t>
      </w:r>
      <w:r w:rsidRPr="00BC1A1B" w:rsidR="00D65B1B">
        <w:t xml:space="preserve"> </w:t>
      </w:r>
      <w:r w:rsidRPr="00BC1A1B">
        <w:t>t</w:t>
      </w:r>
      <w:r w:rsidRPr="00BC1A1B">
        <w:t>o</w:t>
      </w:r>
      <w:r w:rsidRPr="00BC1A1B" w:rsidR="00D65B1B">
        <w:t xml:space="preserve"> </w:t>
      </w:r>
      <w:r w:rsidRPr="00BC1A1B">
        <w:t>cover</w:t>
      </w:r>
      <w:r w:rsidRPr="00BC1A1B" w:rsidR="00D65B1B">
        <w:t xml:space="preserve"> </w:t>
      </w:r>
      <w:r w:rsidRPr="00BC1A1B">
        <w:t>it</w:t>
      </w:r>
      <w:r w:rsidRPr="00BC1A1B">
        <w:t>.</w:t>
      </w:r>
      <w:r w:rsidRPr="00BC1A1B" w:rsidR="00D65B1B">
        <w:t xml:space="preserve"> T</w:t>
      </w:r>
      <w:r w:rsidRPr="00BC1A1B">
        <w:t>o</w:t>
      </w:r>
      <w:r w:rsidRPr="00BC1A1B" w:rsidR="00D65B1B">
        <w:t xml:space="preserve"> </w:t>
      </w:r>
      <w:r w:rsidRPr="00BC1A1B">
        <w:t>put</w:t>
      </w:r>
      <w:r w:rsidRPr="00BC1A1B" w:rsidR="00D65B1B">
        <w:t xml:space="preserve"> </w:t>
      </w:r>
      <w:r w:rsidRPr="00BC1A1B">
        <w:t>it</w:t>
      </w:r>
      <w:r w:rsidRPr="00BC1A1B" w:rsidR="00D65B1B">
        <w:t xml:space="preserve"> </w:t>
      </w:r>
      <w:r w:rsidRPr="00BC1A1B">
        <w:t>another</w:t>
      </w:r>
      <w:r w:rsidRPr="00BC1A1B" w:rsidR="00D65B1B">
        <w:t xml:space="preserve"> </w:t>
      </w:r>
      <w:r w:rsidRPr="00BC1A1B">
        <w:t>way</w:t>
      </w:r>
      <w:r w:rsidRPr="00BC1A1B">
        <w:t>,</w:t>
      </w:r>
      <w:r w:rsidRPr="00BC1A1B" w:rsidR="00D65B1B">
        <w:t xml:space="preserve"> </w:t>
      </w:r>
      <w:r w:rsidRPr="00BC1A1B">
        <w:t>you</w:t>
      </w:r>
      <w:r w:rsidRPr="00BC1A1B" w:rsidR="00D65B1B">
        <w:t xml:space="preserve"> </w:t>
      </w:r>
      <w:r w:rsidRPr="00BC1A1B">
        <w:t>can</w:t>
      </w:r>
      <w:r w:rsidRPr="00BC1A1B" w:rsidR="00D65B1B">
        <w:t xml:space="preserve"> </w:t>
      </w:r>
      <w:r w:rsidRPr="00BC1A1B">
        <w:t>only</w:t>
      </w:r>
      <w:r w:rsidRPr="00BC1A1B" w:rsidR="00D65B1B">
        <w:t xml:space="preserve"> </w:t>
      </w:r>
      <w:r w:rsidRPr="00BC1A1B">
        <w:t>borrow</w:t>
      </w:r>
      <w:r w:rsidRPr="00BC1A1B" w:rsidR="00D65B1B">
        <w:t xml:space="preserve"> </w:t>
      </w:r>
      <w:r w:rsidRPr="00BC1A1B">
        <w:t>money</w:t>
      </w:r>
      <w:r w:rsidRPr="00BC1A1B" w:rsidR="00D65B1B">
        <w:t xml:space="preserve"> </w:t>
      </w:r>
      <w:r w:rsidRPr="00BC1A1B">
        <w:t>to</w:t>
      </w:r>
      <w:r w:rsidRPr="00BC1A1B" w:rsidR="00D65B1B">
        <w:t xml:space="preserve"> </w:t>
      </w:r>
      <w:r w:rsidRPr="00BC1A1B">
        <w:t>fund</w:t>
      </w:r>
      <w:r w:rsidRPr="00BC1A1B" w:rsidR="00D65B1B">
        <w:t xml:space="preserve"> </w:t>
      </w:r>
      <w:r w:rsidRPr="00BC1A1B">
        <w:t>capital.</w:t>
      </w:r>
      <w:r w:rsidRPr="00BC1A1B" w:rsidR="00D65B1B">
        <w:t xml:space="preserve"> </w:t>
      </w:r>
      <w:r w:rsidRPr="00BC1A1B">
        <w:t>You</w:t>
      </w:r>
      <w:r w:rsidRPr="00BC1A1B" w:rsidR="00D65B1B">
        <w:t xml:space="preserve"> </w:t>
      </w:r>
      <w:r w:rsidRPr="00BC1A1B">
        <w:t>cannot</w:t>
      </w:r>
      <w:r w:rsidRPr="00BC1A1B" w:rsidR="00D65B1B">
        <w:t xml:space="preserve"> </w:t>
      </w:r>
      <w:r w:rsidRPr="00BC1A1B">
        <w:t>borrow</w:t>
      </w:r>
      <w:r w:rsidRPr="00BC1A1B" w:rsidR="00D65B1B">
        <w:t xml:space="preserve"> </w:t>
      </w:r>
      <w:r w:rsidRPr="00BC1A1B">
        <w:t>money</w:t>
      </w:r>
      <w:r w:rsidRPr="00BC1A1B" w:rsidR="00D65B1B">
        <w:t xml:space="preserve"> </w:t>
      </w:r>
      <w:r w:rsidRPr="00BC1A1B">
        <w:t>to</w:t>
      </w:r>
      <w:r w:rsidRPr="00BC1A1B" w:rsidR="00D65B1B">
        <w:t xml:space="preserve"> </w:t>
      </w:r>
      <w:r w:rsidRPr="00BC1A1B">
        <w:t>fund</w:t>
      </w:r>
      <w:r w:rsidRPr="00BC1A1B" w:rsidR="00D65B1B">
        <w:t xml:space="preserve"> </w:t>
      </w:r>
      <w:r w:rsidRPr="00BC1A1B">
        <w:t>revenue</w:t>
      </w:r>
      <w:r w:rsidRPr="00BC1A1B" w:rsidR="00D65B1B">
        <w:t xml:space="preserve"> </w:t>
      </w:r>
      <w:r w:rsidRPr="00BC1A1B">
        <w:t>unless</w:t>
      </w:r>
      <w:r w:rsidRPr="00BC1A1B" w:rsidR="00D65B1B">
        <w:t xml:space="preserve"> </w:t>
      </w:r>
      <w:r w:rsidRPr="00BC1A1B">
        <w:t>you</w:t>
      </w:r>
      <w:r w:rsidRPr="00BC1A1B" w:rsidR="00D65B1B">
        <w:t xml:space="preserve"> </w:t>
      </w:r>
      <w:r w:rsidRPr="00BC1A1B">
        <w:t>get</w:t>
      </w:r>
      <w:r w:rsidRPr="00BC1A1B" w:rsidR="00D65B1B">
        <w:t xml:space="preserve"> </w:t>
      </w:r>
      <w:r w:rsidRPr="00BC1A1B">
        <w:t>a</w:t>
      </w:r>
      <w:r w:rsidRPr="00BC1A1B" w:rsidR="00D65B1B">
        <w:t xml:space="preserve"> </w:t>
      </w:r>
      <w:r w:rsidRPr="00BC1A1B">
        <w:t>special</w:t>
      </w:r>
      <w:r w:rsidRPr="00BC1A1B" w:rsidR="00D65B1B">
        <w:t xml:space="preserve"> </w:t>
      </w:r>
      <w:r w:rsidRPr="00BC1A1B">
        <w:t>dispensation</w:t>
      </w:r>
      <w:r w:rsidRPr="00BC1A1B" w:rsidR="00D65B1B">
        <w:t xml:space="preserve"> </w:t>
      </w:r>
      <w:r w:rsidRPr="00BC1A1B">
        <w:t>from</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to</w:t>
      </w:r>
      <w:r w:rsidRPr="00BC1A1B" w:rsidR="00D65B1B">
        <w:t xml:space="preserve"> </w:t>
      </w:r>
      <w:r w:rsidRPr="00BC1A1B">
        <w:t>do</w:t>
      </w:r>
      <w:r w:rsidRPr="00BC1A1B" w:rsidR="00D65B1B">
        <w:t xml:space="preserve"> </w:t>
      </w:r>
      <w:r w:rsidRPr="00BC1A1B">
        <w:t>so.</w:t>
      </w:r>
      <w:r w:rsidRPr="00BC1A1B" w:rsidR="00D65B1B">
        <w:t xml:space="preserve"> </w:t>
      </w:r>
    </w:p>
    <w:p w:rsidR="00594739" w:rsidRPr="00BC1A1B" w:rsidP="00117E70">
      <w:pPr>
        <w:pStyle w:val="Answer"/>
      </w:pPr>
      <w:r w:rsidRPr="00BC1A1B">
        <w:t>There</w:t>
      </w:r>
      <w:r w:rsidRPr="00BC1A1B" w:rsidR="00D65B1B">
        <w:t xml:space="preserve"> </w:t>
      </w:r>
      <w:r w:rsidRPr="00BC1A1B">
        <w:t>are</w:t>
      </w:r>
      <w:r w:rsidRPr="00BC1A1B" w:rsidR="00D65B1B">
        <w:t xml:space="preserve"> </w:t>
      </w:r>
      <w:r w:rsidRPr="00BC1A1B">
        <w:t>s</w:t>
      </w:r>
      <w:r w:rsidRPr="00BC1A1B" w:rsidR="00117E70">
        <w:t>ome</w:t>
      </w:r>
      <w:r w:rsidRPr="00BC1A1B" w:rsidR="00D65B1B">
        <w:t xml:space="preserve"> </w:t>
      </w:r>
      <w:r w:rsidRPr="00BC1A1B" w:rsidR="00117E70">
        <w:t>councils</w:t>
      </w:r>
      <w:r w:rsidRPr="00BC1A1B" w:rsidR="00D65B1B">
        <w:t xml:space="preserve"> </w:t>
      </w:r>
      <w:r w:rsidRPr="00BC1A1B">
        <w:t>that</w:t>
      </w:r>
      <w:r w:rsidRPr="00BC1A1B" w:rsidR="00D65B1B">
        <w:t xml:space="preserve"> </w:t>
      </w:r>
      <w:r w:rsidRPr="00BC1A1B" w:rsidR="00117E70">
        <w:t>are</w:t>
      </w:r>
      <w:r w:rsidRPr="00BC1A1B" w:rsidR="00D65B1B">
        <w:t xml:space="preserve"> </w:t>
      </w:r>
      <w:r w:rsidRPr="00BC1A1B" w:rsidR="00117E70">
        <w:t>in</w:t>
      </w:r>
      <w:r w:rsidRPr="00BC1A1B" w:rsidR="00D65B1B">
        <w:t xml:space="preserve"> </w:t>
      </w:r>
      <w:r w:rsidRPr="00BC1A1B" w:rsidR="00117E70">
        <w:t>difficulty</w:t>
      </w:r>
      <w:r w:rsidRPr="00BC1A1B" w:rsidR="00D65B1B">
        <w:t xml:space="preserve"> </w:t>
      </w:r>
      <w:r w:rsidRPr="00BC1A1B" w:rsidR="00117E70">
        <w:t>this</w:t>
      </w:r>
      <w:r w:rsidRPr="00BC1A1B" w:rsidR="00D65B1B">
        <w:t xml:space="preserve"> </w:t>
      </w:r>
      <w:r w:rsidRPr="00BC1A1B" w:rsidR="00117E70">
        <w:t>year</w:t>
      </w:r>
      <w:r w:rsidRPr="00BC1A1B">
        <w:t>.</w:t>
      </w:r>
      <w:r w:rsidRPr="00BC1A1B" w:rsidR="00D65B1B">
        <w:t xml:space="preserve"> Pending the comprehensive spending review, </w:t>
      </w:r>
      <w:r w:rsidRPr="00BC1A1B">
        <w:t>I</w:t>
      </w:r>
      <w:r w:rsidRPr="00BC1A1B" w:rsidR="00D65B1B">
        <w:t xml:space="preserve"> </w:t>
      </w:r>
      <w:r w:rsidRPr="00BC1A1B">
        <w:t>know</w:t>
      </w:r>
      <w:r w:rsidRPr="00BC1A1B" w:rsidR="00D65B1B">
        <w:t xml:space="preserve"> </w:t>
      </w:r>
      <w:r w:rsidRPr="00BC1A1B">
        <w:t>that</w:t>
      </w:r>
      <w:r w:rsidRPr="00BC1A1B" w:rsidR="00D65B1B">
        <w:t xml:space="preserve"> </w:t>
      </w:r>
      <w:r w:rsidRPr="00BC1A1B">
        <w:t>a</w:t>
      </w:r>
      <w:r w:rsidRPr="00BC1A1B" w:rsidR="00D65B1B">
        <w:t xml:space="preserve"> </w:t>
      </w:r>
      <w:r w:rsidRPr="00BC1A1B">
        <w:t>number</w:t>
      </w:r>
      <w:r w:rsidRPr="00BC1A1B" w:rsidR="00D65B1B">
        <w:t xml:space="preserve"> </w:t>
      </w:r>
      <w:r w:rsidRPr="00BC1A1B">
        <w:t>are</w:t>
      </w:r>
      <w:r w:rsidRPr="00BC1A1B" w:rsidR="00D65B1B">
        <w:t xml:space="preserve"> </w:t>
      </w:r>
      <w:r w:rsidRPr="00BC1A1B">
        <w:t>in</w:t>
      </w:r>
      <w:r w:rsidRPr="00BC1A1B" w:rsidR="00D65B1B">
        <w:t xml:space="preserve"> </w:t>
      </w:r>
      <w:r w:rsidRPr="00BC1A1B">
        <w:t>conversations</w:t>
      </w:r>
      <w:r w:rsidRPr="00BC1A1B" w:rsidR="00D65B1B">
        <w:t xml:space="preserve"> </w:t>
      </w:r>
      <w:r w:rsidRPr="00BC1A1B">
        <w:t>with</w:t>
      </w:r>
      <w:r w:rsidRPr="00BC1A1B" w:rsidR="00D65B1B">
        <w:t xml:space="preserve"> </w:t>
      </w:r>
      <w:r w:rsidRPr="00BC1A1B" w:rsidR="00117E70">
        <w:t>MHCLG</w:t>
      </w:r>
      <w:r w:rsidRPr="00BC1A1B" w:rsidR="00D65B1B">
        <w:t xml:space="preserve"> </w:t>
      </w:r>
      <w:r w:rsidRPr="00BC1A1B" w:rsidR="00117E70">
        <w:t>about</w:t>
      </w:r>
      <w:r w:rsidRPr="00BC1A1B" w:rsidR="00D65B1B">
        <w:t xml:space="preserve"> </w:t>
      </w:r>
      <w:r w:rsidRPr="00BC1A1B" w:rsidR="00117E70">
        <w:t>whether</w:t>
      </w:r>
      <w:r w:rsidRPr="00BC1A1B" w:rsidR="00D65B1B">
        <w:t xml:space="preserve"> </w:t>
      </w:r>
      <w:r w:rsidRPr="00BC1A1B" w:rsidR="00117E70">
        <w:t>a</w:t>
      </w:r>
      <w:r w:rsidRPr="00BC1A1B" w:rsidR="00D65B1B">
        <w:t xml:space="preserve"> </w:t>
      </w:r>
      <w:r w:rsidRPr="00BC1A1B" w:rsidR="00117E70">
        <w:t>capitalisation</w:t>
      </w:r>
      <w:r w:rsidRPr="00BC1A1B" w:rsidR="00D65B1B">
        <w:t xml:space="preserve"> </w:t>
      </w:r>
      <w:r w:rsidRPr="00BC1A1B" w:rsidR="00117E70">
        <w:t>order</w:t>
      </w:r>
      <w:r w:rsidRPr="00BC1A1B" w:rsidR="00D65B1B">
        <w:t xml:space="preserve"> </w:t>
      </w:r>
      <w:r w:rsidRPr="00BC1A1B" w:rsidR="00117E70">
        <w:t>could</w:t>
      </w:r>
      <w:r w:rsidRPr="00BC1A1B" w:rsidR="00D65B1B">
        <w:t xml:space="preserve"> </w:t>
      </w:r>
      <w:r w:rsidRPr="00BC1A1B" w:rsidR="00117E70">
        <w:t>allow</w:t>
      </w:r>
      <w:r w:rsidRPr="00BC1A1B" w:rsidR="00D65B1B">
        <w:t xml:space="preserve"> </w:t>
      </w:r>
      <w:r w:rsidRPr="00BC1A1B" w:rsidR="00117E70">
        <w:t>for</w:t>
      </w:r>
      <w:r w:rsidRPr="00BC1A1B" w:rsidR="00D65B1B">
        <w:t xml:space="preserve"> </w:t>
      </w:r>
      <w:r w:rsidRPr="00BC1A1B" w:rsidR="00117E70">
        <w:t>what</w:t>
      </w:r>
      <w:r w:rsidRPr="00BC1A1B" w:rsidR="00D65B1B">
        <w:t xml:space="preserve"> </w:t>
      </w:r>
      <w:r w:rsidRPr="00BC1A1B" w:rsidR="00117E70">
        <w:t>would</w:t>
      </w:r>
      <w:r w:rsidRPr="00BC1A1B" w:rsidR="00D65B1B">
        <w:t xml:space="preserve"> </w:t>
      </w:r>
      <w:r w:rsidRPr="00BC1A1B" w:rsidR="00117E70">
        <w:t>normally</w:t>
      </w:r>
      <w:r w:rsidRPr="00BC1A1B" w:rsidR="00D65B1B">
        <w:t xml:space="preserve"> </w:t>
      </w:r>
      <w:r w:rsidRPr="00BC1A1B" w:rsidR="00117E70">
        <w:t>be</w:t>
      </w:r>
      <w:r w:rsidRPr="00BC1A1B" w:rsidR="00D65B1B">
        <w:t xml:space="preserve"> </w:t>
      </w:r>
      <w:r w:rsidRPr="00BC1A1B" w:rsidR="00117E70">
        <w:t>re</w:t>
      </w:r>
      <w:r w:rsidRPr="00BC1A1B">
        <w:t>v</w:t>
      </w:r>
      <w:r w:rsidRPr="00BC1A1B" w:rsidR="00117E70">
        <w:t>enue</w:t>
      </w:r>
      <w:r w:rsidRPr="00BC1A1B" w:rsidR="00D65B1B">
        <w:t xml:space="preserve"> </w:t>
      </w:r>
      <w:r w:rsidRPr="00BC1A1B" w:rsidR="00117E70">
        <w:t>expenditure</w:t>
      </w:r>
      <w:r w:rsidRPr="00BC1A1B" w:rsidR="00D65B1B">
        <w:t xml:space="preserve"> </w:t>
      </w:r>
      <w:r w:rsidRPr="00BC1A1B" w:rsidR="00117E70">
        <w:t>to</w:t>
      </w:r>
      <w:r w:rsidRPr="00BC1A1B" w:rsidR="00D65B1B">
        <w:t xml:space="preserve"> </w:t>
      </w:r>
      <w:r w:rsidRPr="00BC1A1B" w:rsidR="00117E70">
        <w:t>be</w:t>
      </w:r>
      <w:r w:rsidRPr="00BC1A1B" w:rsidR="00D65B1B">
        <w:t xml:space="preserve"> </w:t>
      </w:r>
      <w:r w:rsidRPr="00BC1A1B" w:rsidR="00117E70">
        <w:t>capitalised</w:t>
      </w:r>
      <w:r w:rsidRPr="00BC1A1B" w:rsidR="00D65B1B">
        <w:t xml:space="preserve"> </w:t>
      </w:r>
      <w:r w:rsidRPr="00BC1A1B">
        <w:t>as</w:t>
      </w:r>
      <w:r w:rsidRPr="00BC1A1B" w:rsidR="00D65B1B">
        <w:t xml:space="preserve"> </w:t>
      </w:r>
      <w:r w:rsidRPr="00BC1A1B">
        <w:t>a</w:t>
      </w:r>
      <w:r w:rsidRPr="00BC1A1B" w:rsidR="00D65B1B">
        <w:t xml:space="preserve"> </w:t>
      </w:r>
      <w:r w:rsidRPr="00BC1A1B">
        <w:t>one-off</w:t>
      </w:r>
      <w:r w:rsidRPr="00BC1A1B" w:rsidR="00D65B1B">
        <w:t xml:space="preserve"> </w:t>
      </w:r>
      <w:r w:rsidRPr="00BC1A1B">
        <w:t>measure</w:t>
      </w:r>
      <w:r w:rsidRPr="00BC1A1B" w:rsidR="00D65B1B">
        <w:t xml:space="preserve"> </w:t>
      </w:r>
      <w:r w:rsidRPr="00BC1A1B" w:rsidR="00117E70">
        <w:t>in</w:t>
      </w:r>
      <w:r w:rsidRPr="00BC1A1B" w:rsidR="00D65B1B">
        <w:t xml:space="preserve"> </w:t>
      </w:r>
      <w:r w:rsidRPr="00BC1A1B" w:rsidR="00117E70">
        <w:t>order</w:t>
      </w:r>
      <w:r w:rsidRPr="00BC1A1B" w:rsidR="00D65B1B">
        <w:t xml:space="preserve"> </w:t>
      </w:r>
      <w:r w:rsidRPr="00BC1A1B" w:rsidR="00117E70">
        <w:t>to</w:t>
      </w:r>
      <w:r w:rsidRPr="00BC1A1B" w:rsidR="00D65B1B">
        <w:t xml:space="preserve"> </w:t>
      </w:r>
      <w:r w:rsidRPr="00BC1A1B" w:rsidR="00117E70">
        <w:t>balance</w:t>
      </w:r>
      <w:r w:rsidRPr="00BC1A1B" w:rsidR="00D65B1B">
        <w:t xml:space="preserve"> </w:t>
      </w:r>
      <w:r w:rsidRPr="00BC1A1B" w:rsidR="00117E70">
        <w:t>the</w:t>
      </w:r>
      <w:r w:rsidRPr="00BC1A1B" w:rsidR="00D65B1B">
        <w:t xml:space="preserve"> </w:t>
      </w:r>
      <w:r w:rsidRPr="00BC1A1B" w:rsidR="00117E70">
        <w:t>books</w:t>
      </w:r>
      <w:r w:rsidRPr="00BC1A1B" w:rsidR="00D65B1B">
        <w:t xml:space="preserve"> </w:t>
      </w:r>
      <w:r w:rsidRPr="00BC1A1B">
        <w:t>for</w:t>
      </w:r>
      <w:r w:rsidRPr="00BC1A1B" w:rsidR="00D65B1B">
        <w:t xml:space="preserve"> </w:t>
      </w:r>
      <w:r w:rsidRPr="00BC1A1B">
        <w:t>this</w:t>
      </w:r>
      <w:r w:rsidRPr="00BC1A1B" w:rsidR="00D65B1B">
        <w:t xml:space="preserve"> </w:t>
      </w:r>
      <w:r w:rsidRPr="00BC1A1B">
        <w:t>year,</w:t>
      </w:r>
      <w:r w:rsidRPr="00BC1A1B" w:rsidR="00D65B1B">
        <w:t xml:space="preserve"> </w:t>
      </w:r>
      <w:r w:rsidRPr="00BC1A1B">
        <w:t>and</w:t>
      </w:r>
      <w:r w:rsidRPr="00BC1A1B" w:rsidR="00D65B1B">
        <w:t xml:space="preserve"> </w:t>
      </w:r>
      <w:r w:rsidRPr="00BC1A1B">
        <w:t>I</w:t>
      </w:r>
      <w:r w:rsidRPr="00BC1A1B" w:rsidR="00D65B1B">
        <w:t xml:space="preserve"> </w:t>
      </w:r>
      <w:r w:rsidRPr="00BC1A1B">
        <w:t>think</w:t>
      </w:r>
      <w:r w:rsidRPr="00BC1A1B" w:rsidR="00D65B1B">
        <w:t xml:space="preserve"> </w:t>
      </w:r>
      <w:r w:rsidRPr="00BC1A1B">
        <w:t>there</w:t>
      </w:r>
      <w:r w:rsidRPr="00BC1A1B" w:rsidR="00D65B1B">
        <w:t xml:space="preserve"> </w:t>
      </w:r>
      <w:r w:rsidRPr="00BC1A1B">
        <w:t>will</w:t>
      </w:r>
      <w:r w:rsidRPr="00BC1A1B" w:rsidR="00D65B1B">
        <w:t xml:space="preserve"> </w:t>
      </w:r>
      <w:r w:rsidRPr="00BC1A1B">
        <w:t>be</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T</w:t>
      </w:r>
      <w:r w:rsidRPr="00BC1A1B" w:rsidR="00117E70">
        <w:t>he</w:t>
      </w:r>
      <w:r w:rsidRPr="00BC1A1B" w:rsidR="00D65B1B">
        <w:t xml:space="preserve"> </w:t>
      </w:r>
      <w:r w:rsidRPr="00BC1A1B" w:rsidR="00117E70">
        <w:t>bigger</w:t>
      </w:r>
      <w:r w:rsidRPr="00BC1A1B" w:rsidR="00D65B1B">
        <w:t xml:space="preserve"> </w:t>
      </w:r>
      <w:r w:rsidRPr="00BC1A1B" w:rsidR="00117E70">
        <w:t>problem</w:t>
      </w:r>
      <w:r w:rsidRPr="00BC1A1B" w:rsidR="00D65B1B">
        <w:t xml:space="preserve"> </w:t>
      </w:r>
      <w:r w:rsidRPr="00BC1A1B" w:rsidR="00117E70">
        <w:t>facing</w:t>
      </w:r>
      <w:r w:rsidRPr="00BC1A1B" w:rsidR="00D65B1B">
        <w:t xml:space="preserve"> </w:t>
      </w:r>
      <w:r w:rsidRPr="00BC1A1B" w:rsidR="00117E70">
        <w:t>the</w:t>
      </w:r>
      <w:r w:rsidRPr="00BC1A1B" w:rsidR="00D65B1B">
        <w:t xml:space="preserve"> </w:t>
      </w:r>
      <w:r w:rsidRPr="00BC1A1B" w:rsidR="00117E70">
        <w:t>sector</w:t>
      </w:r>
      <w:r w:rsidRPr="00BC1A1B">
        <w:t>,</w:t>
      </w:r>
      <w:r w:rsidRPr="00BC1A1B" w:rsidR="00D65B1B">
        <w:t xml:space="preserve"> </w:t>
      </w:r>
      <w:r w:rsidRPr="00BC1A1B" w:rsidR="00117E70">
        <w:t>and</w:t>
      </w:r>
      <w:r w:rsidRPr="00BC1A1B" w:rsidR="00D65B1B">
        <w:t xml:space="preserve"> </w:t>
      </w:r>
      <w:r w:rsidRPr="00BC1A1B" w:rsidR="00117E70">
        <w:t>where</w:t>
      </w:r>
      <w:r w:rsidRPr="00BC1A1B" w:rsidR="00D65B1B">
        <w:t xml:space="preserve"> </w:t>
      </w:r>
      <w:r w:rsidRPr="00BC1A1B" w:rsidR="00117E70">
        <w:t>it</w:t>
      </w:r>
      <w:r w:rsidRPr="00BC1A1B" w:rsidR="00D65B1B">
        <w:t xml:space="preserve"> </w:t>
      </w:r>
      <w:r w:rsidRPr="00BC1A1B" w:rsidR="00117E70">
        <w:t>feels</w:t>
      </w:r>
      <w:r w:rsidRPr="00BC1A1B" w:rsidR="00D65B1B">
        <w:t xml:space="preserve"> </w:t>
      </w:r>
      <w:r w:rsidRPr="00BC1A1B" w:rsidR="00117E70">
        <w:t>at</w:t>
      </w:r>
      <w:r w:rsidRPr="00BC1A1B" w:rsidR="00D65B1B">
        <w:t xml:space="preserve"> </w:t>
      </w:r>
      <w:r w:rsidRPr="00BC1A1B" w:rsidR="00117E70">
        <w:t>a</w:t>
      </w:r>
      <w:r w:rsidRPr="00BC1A1B" w:rsidR="00D65B1B">
        <w:t xml:space="preserve"> </w:t>
      </w:r>
      <w:r w:rsidRPr="00BC1A1B" w:rsidR="00117E70">
        <w:t>tipping</w:t>
      </w:r>
      <w:r w:rsidRPr="00BC1A1B" w:rsidR="00D65B1B">
        <w:t xml:space="preserve"> </w:t>
      </w:r>
      <w:r w:rsidRPr="00BC1A1B" w:rsidR="00117E70">
        <w:t>point</w:t>
      </w:r>
      <w:r w:rsidRPr="00BC1A1B">
        <w:t>,</w:t>
      </w:r>
      <w:r w:rsidRPr="00BC1A1B" w:rsidR="00D65B1B">
        <w:t xml:space="preserve"> </w:t>
      </w:r>
      <w:r w:rsidRPr="00BC1A1B" w:rsidR="00117E70">
        <w:t>is</w:t>
      </w:r>
      <w:r w:rsidRPr="00BC1A1B" w:rsidR="00D65B1B">
        <w:t xml:space="preserve"> </w:t>
      </w:r>
      <w:r w:rsidRPr="00BC1A1B">
        <w:t>in</w:t>
      </w:r>
      <w:r w:rsidRPr="00BC1A1B" w:rsidR="00D65B1B">
        <w:t xml:space="preserve"> </w:t>
      </w:r>
      <w:r w:rsidRPr="00BC1A1B">
        <w:t>relation</w:t>
      </w:r>
      <w:r w:rsidRPr="00BC1A1B" w:rsidR="00D65B1B">
        <w:t xml:space="preserve"> </w:t>
      </w:r>
      <w:r w:rsidRPr="00BC1A1B">
        <w:t>to</w:t>
      </w:r>
      <w:r w:rsidRPr="00BC1A1B" w:rsidR="00D65B1B">
        <w:t xml:space="preserve"> </w:t>
      </w:r>
      <w:r w:rsidRPr="00BC1A1B">
        <w:t>next</w:t>
      </w:r>
      <w:r w:rsidRPr="00BC1A1B" w:rsidR="00D65B1B">
        <w:t xml:space="preserve"> </w:t>
      </w:r>
      <w:r w:rsidRPr="00BC1A1B">
        <w:t>year’s</w:t>
      </w:r>
      <w:r w:rsidRPr="00BC1A1B" w:rsidR="00D65B1B">
        <w:t xml:space="preserve"> </w:t>
      </w:r>
      <w:r w:rsidRPr="00BC1A1B">
        <w:t>budget.</w:t>
      </w:r>
    </w:p>
    <w:p w:rsidR="00D65B1B" w:rsidRPr="00BC1A1B" w:rsidP="00117E70">
      <w:pPr>
        <w:pStyle w:val="Answer"/>
      </w:pPr>
      <w:r w:rsidRPr="00BC1A1B">
        <w:t>If</w:t>
      </w:r>
      <w:r w:rsidRPr="00BC1A1B">
        <w:t xml:space="preserve"> </w:t>
      </w:r>
      <w:r w:rsidRPr="00BC1A1B">
        <w:t>a</w:t>
      </w:r>
      <w:r w:rsidRPr="00BC1A1B">
        <w:t xml:space="preserve"> </w:t>
      </w:r>
      <w:r w:rsidRPr="00BC1A1B">
        <w:t>council</w:t>
      </w:r>
      <w:r w:rsidRPr="00BC1A1B">
        <w:t xml:space="preserve"> </w:t>
      </w:r>
      <w:r w:rsidRPr="00BC1A1B" w:rsidR="00117E70">
        <w:t>can</w:t>
      </w:r>
      <w:r w:rsidRPr="00BC1A1B">
        <w:t>no</w:t>
      </w:r>
      <w:r w:rsidRPr="00BC1A1B" w:rsidR="00117E70">
        <w:t>t</w:t>
      </w:r>
      <w:r w:rsidRPr="00BC1A1B">
        <w:t xml:space="preserve"> </w:t>
      </w:r>
      <w:r w:rsidRPr="00BC1A1B" w:rsidR="00117E70">
        <w:t>balance</w:t>
      </w:r>
      <w:r w:rsidRPr="00BC1A1B">
        <w:t xml:space="preserve"> </w:t>
      </w:r>
      <w:r w:rsidRPr="00BC1A1B" w:rsidR="00117E70">
        <w:t>any</w:t>
      </w:r>
      <w:r w:rsidRPr="00BC1A1B">
        <w:t xml:space="preserve"> </w:t>
      </w:r>
      <w:r w:rsidRPr="00BC1A1B" w:rsidR="00117E70">
        <w:t>individual</w:t>
      </w:r>
      <w:r w:rsidRPr="00BC1A1B">
        <w:t xml:space="preserve"> </w:t>
      </w:r>
      <w:r w:rsidRPr="00BC1A1B" w:rsidR="00117E70">
        <w:t>year,</w:t>
      </w:r>
      <w:r w:rsidRPr="00BC1A1B">
        <w:t xml:space="preserve"> </w:t>
      </w:r>
      <w:r w:rsidRPr="00BC1A1B" w:rsidR="00117E70">
        <w:t>the</w:t>
      </w:r>
      <w:r w:rsidRPr="00BC1A1B">
        <w:t xml:space="preserve"> </w:t>
      </w:r>
      <w:r w:rsidRPr="00BC1A1B" w:rsidR="001B6108">
        <w:t>c</w:t>
      </w:r>
      <w:r w:rsidRPr="00BC1A1B" w:rsidR="00117E70">
        <w:t>hief</w:t>
      </w:r>
      <w:r w:rsidRPr="00BC1A1B">
        <w:t xml:space="preserve"> </w:t>
      </w:r>
      <w:r w:rsidRPr="00BC1A1B" w:rsidR="001B6108">
        <w:t>f</w:t>
      </w:r>
      <w:r w:rsidRPr="00BC1A1B" w:rsidR="00117E70">
        <w:t>inancial</w:t>
      </w:r>
      <w:r w:rsidRPr="00BC1A1B">
        <w:t xml:space="preserve"> </w:t>
      </w:r>
      <w:r w:rsidRPr="00BC1A1B" w:rsidR="001B6108">
        <w:t>o</w:t>
      </w:r>
      <w:r w:rsidRPr="00BC1A1B" w:rsidR="00117E70">
        <w:t>fficer</w:t>
      </w:r>
      <w:r w:rsidRPr="00BC1A1B">
        <w:t>—</w:t>
      </w:r>
      <w:r w:rsidRPr="00BC1A1B" w:rsidR="00117E70">
        <w:t>the</w:t>
      </w:r>
      <w:r w:rsidRPr="00BC1A1B">
        <w:t xml:space="preserve"> </w:t>
      </w:r>
      <w:r w:rsidRPr="00BC1A1B" w:rsidR="00117E70">
        <w:t>section</w:t>
      </w:r>
      <w:r w:rsidRPr="00BC1A1B">
        <w:t xml:space="preserve"> </w:t>
      </w:r>
      <w:r w:rsidRPr="00BC1A1B" w:rsidR="00117E70">
        <w:t>15</w:t>
      </w:r>
      <w:r w:rsidRPr="00BC1A1B">
        <w:t>1</w:t>
      </w:r>
      <w:r w:rsidRPr="00BC1A1B">
        <w:t xml:space="preserve"> </w:t>
      </w:r>
      <w:r w:rsidRPr="00BC1A1B" w:rsidR="00117E70">
        <w:t>officer</w:t>
      </w:r>
      <w:r w:rsidRPr="00BC1A1B">
        <w:t>—</w:t>
      </w:r>
      <w:r w:rsidRPr="00BC1A1B" w:rsidR="00117E70">
        <w:t>must</w:t>
      </w:r>
      <w:r w:rsidRPr="00BC1A1B">
        <w:t xml:space="preserve"> </w:t>
      </w:r>
      <w:r w:rsidRPr="00BC1A1B" w:rsidR="00117E70">
        <w:t>serve</w:t>
      </w:r>
      <w:r w:rsidRPr="00BC1A1B">
        <w:t xml:space="preserve"> </w:t>
      </w:r>
      <w:r w:rsidRPr="00BC1A1B" w:rsidR="00117E70">
        <w:t>a</w:t>
      </w:r>
      <w:r w:rsidRPr="00BC1A1B">
        <w:t xml:space="preserve"> </w:t>
      </w:r>
      <w:r w:rsidRPr="00BC1A1B" w:rsidR="00117E70">
        <w:t>notice</w:t>
      </w:r>
      <w:r w:rsidRPr="00BC1A1B">
        <w:t xml:space="preserve"> </w:t>
      </w:r>
      <w:r w:rsidRPr="00BC1A1B">
        <w:t>informing</w:t>
      </w:r>
      <w:r w:rsidRPr="00BC1A1B">
        <w:t xml:space="preserve"> </w:t>
      </w:r>
      <w:r w:rsidRPr="00BC1A1B">
        <w:t>the</w:t>
      </w:r>
      <w:r w:rsidRPr="00BC1A1B">
        <w:t xml:space="preserve"> </w:t>
      </w:r>
      <w:r w:rsidRPr="00BC1A1B">
        <w:t>council</w:t>
      </w:r>
      <w:r w:rsidRPr="00BC1A1B">
        <w:t xml:space="preserve"> </w:t>
      </w:r>
      <w:r w:rsidRPr="00BC1A1B">
        <w:t>that</w:t>
      </w:r>
      <w:r w:rsidRPr="00BC1A1B">
        <w:t xml:space="preserve"> </w:t>
      </w:r>
      <w:r w:rsidRPr="00BC1A1B">
        <w:t>it</w:t>
      </w:r>
      <w:r w:rsidRPr="00BC1A1B">
        <w:t xml:space="preserve"> </w:t>
      </w:r>
      <w:r w:rsidRPr="00BC1A1B">
        <w:t>is</w:t>
      </w:r>
      <w:r w:rsidRPr="00BC1A1B">
        <w:t xml:space="preserve"> </w:t>
      </w:r>
      <w:r w:rsidRPr="00BC1A1B">
        <w:t>not</w:t>
      </w:r>
      <w:r w:rsidRPr="00BC1A1B">
        <w:t xml:space="preserve"> </w:t>
      </w:r>
      <w:r w:rsidRPr="00BC1A1B">
        <w:t>meeting</w:t>
      </w:r>
      <w:r w:rsidRPr="00BC1A1B">
        <w:t xml:space="preserve"> </w:t>
      </w:r>
      <w:r w:rsidRPr="00BC1A1B">
        <w:t>its</w:t>
      </w:r>
      <w:r w:rsidRPr="00BC1A1B">
        <w:t xml:space="preserve"> </w:t>
      </w:r>
      <w:r w:rsidRPr="00BC1A1B">
        <w:t>legal</w:t>
      </w:r>
      <w:r w:rsidRPr="00BC1A1B">
        <w:t xml:space="preserve"> </w:t>
      </w:r>
      <w:r w:rsidRPr="00BC1A1B">
        <w:t>duty</w:t>
      </w:r>
      <w:r w:rsidRPr="00BC1A1B">
        <w:t xml:space="preserve"> </w:t>
      </w:r>
      <w:r w:rsidRPr="00BC1A1B" w:rsidR="00117E70">
        <w:t>to</w:t>
      </w:r>
      <w:r w:rsidRPr="00BC1A1B">
        <w:t xml:space="preserve"> </w:t>
      </w:r>
      <w:r w:rsidRPr="00BC1A1B" w:rsidR="00117E70">
        <w:t>balance</w:t>
      </w:r>
      <w:r w:rsidRPr="00BC1A1B">
        <w:t xml:space="preserve"> </w:t>
      </w:r>
      <w:r w:rsidRPr="00BC1A1B" w:rsidR="00117E70">
        <w:t>the</w:t>
      </w:r>
      <w:r w:rsidRPr="00BC1A1B">
        <w:t xml:space="preserve"> </w:t>
      </w:r>
      <w:r w:rsidRPr="00BC1A1B" w:rsidR="00117E70">
        <w:t>books.</w:t>
      </w:r>
      <w:r w:rsidRPr="00BC1A1B">
        <w:t xml:space="preserve"> </w:t>
      </w:r>
      <w:r w:rsidRPr="00BC1A1B" w:rsidR="00117E70">
        <w:t>This</w:t>
      </w:r>
      <w:r w:rsidRPr="00BC1A1B">
        <w:t xml:space="preserve"> </w:t>
      </w:r>
      <w:r w:rsidRPr="00BC1A1B" w:rsidR="00117E70">
        <w:t>is</w:t>
      </w:r>
      <w:r w:rsidRPr="00BC1A1B">
        <w:t xml:space="preserve"> </w:t>
      </w:r>
      <w:r w:rsidRPr="00BC1A1B" w:rsidR="00117E70">
        <w:t>quite</w:t>
      </w:r>
      <w:r w:rsidRPr="00BC1A1B">
        <w:t xml:space="preserve"> </w:t>
      </w:r>
      <w:r w:rsidRPr="00BC1A1B" w:rsidR="00117E70">
        <w:t>a</w:t>
      </w:r>
      <w:r w:rsidRPr="00BC1A1B">
        <w:t xml:space="preserve"> </w:t>
      </w:r>
      <w:r w:rsidRPr="00BC1A1B" w:rsidR="00117E70">
        <w:t>strict</w:t>
      </w:r>
      <w:r w:rsidRPr="00BC1A1B">
        <w:t xml:space="preserve"> </w:t>
      </w:r>
      <w:r w:rsidRPr="00BC1A1B" w:rsidR="00117E70">
        <w:t>regime</w:t>
      </w:r>
      <w:r w:rsidRPr="00BC1A1B">
        <w:t xml:space="preserve"> </w:t>
      </w:r>
      <w:r w:rsidRPr="00BC1A1B" w:rsidR="00117E70">
        <w:t>compared</w:t>
      </w:r>
      <w:r w:rsidRPr="00BC1A1B">
        <w:t xml:space="preserve"> </w:t>
      </w:r>
      <w:r w:rsidRPr="00BC1A1B" w:rsidR="00117E70">
        <w:t>to</w:t>
      </w:r>
      <w:r w:rsidRPr="00BC1A1B">
        <w:t xml:space="preserve"> </w:t>
      </w:r>
      <w:r w:rsidRPr="00BC1A1B" w:rsidR="00117E70">
        <w:t>other</w:t>
      </w:r>
      <w:r w:rsidRPr="00BC1A1B">
        <w:t xml:space="preserve"> </w:t>
      </w:r>
      <w:r w:rsidRPr="00BC1A1B" w:rsidR="00117E70">
        <w:t>parts</w:t>
      </w:r>
      <w:r w:rsidRPr="00BC1A1B">
        <w:t xml:space="preserve"> </w:t>
      </w:r>
      <w:r w:rsidRPr="00BC1A1B" w:rsidR="00117E70">
        <w:t>of</w:t>
      </w:r>
      <w:r w:rsidRPr="00BC1A1B">
        <w:t xml:space="preserve"> </w:t>
      </w:r>
      <w:r w:rsidRPr="00BC1A1B" w:rsidR="00117E70">
        <w:t>the</w:t>
      </w:r>
      <w:r w:rsidRPr="00BC1A1B">
        <w:t xml:space="preserve"> </w:t>
      </w:r>
      <w:r w:rsidRPr="00BC1A1B" w:rsidR="00117E70">
        <w:t>public</w:t>
      </w:r>
      <w:r w:rsidRPr="00BC1A1B">
        <w:t xml:space="preserve"> </w:t>
      </w:r>
      <w:r w:rsidRPr="00BC1A1B" w:rsidR="00117E70">
        <w:t>sector</w:t>
      </w:r>
      <w:r w:rsidRPr="00BC1A1B">
        <w:t xml:space="preserve"> </w:t>
      </w:r>
      <w:r w:rsidRPr="00BC1A1B" w:rsidR="00117E70">
        <w:t>and,</w:t>
      </w:r>
      <w:r w:rsidRPr="00BC1A1B">
        <w:t xml:space="preserve"> </w:t>
      </w:r>
      <w:r w:rsidRPr="00BC1A1B" w:rsidR="00117E70">
        <w:t>in</w:t>
      </w:r>
      <w:r w:rsidRPr="00BC1A1B">
        <w:t xml:space="preserve"> </w:t>
      </w:r>
      <w:r w:rsidRPr="00BC1A1B" w:rsidR="00117E70">
        <w:t>a</w:t>
      </w:r>
      <w:r w:rsidRPr="00BC1A1B">
        <w:t xml:space="preserve"> </w:t>
      </w:r>
      <w:r w:rsidRPr="00BC1A1B" w:rsidR="00117E70">
        <w:t>way,</w:t>
      </w:r>
      <w:r w:rsidRPr="00BC1A1B">
        <w:t xml:space="preserve"> </w:t>
      </w:r>
      <w:r w:rsidRPr="00BC1A1B" w:rsidR="00117E70">
        <w:t>it</w:t>
      </w:r>
      <w:r w:rsidRPr="00BC1A1B">
        <w:t xml:space="preserve"> </w:t>
      </w:r>
      <w:r w:rsidRPr="00BC1A1B" w:rsidR="00117E70">
        <w:t>is</w:t>
      </w:r>
      <w:r w:rsidRPr="00BC1A1B">
        <w:t xml:space="preserve"> </w:t>
      </w:r>
      <w:r w:rsidRPr="00BC1A1B" w:rsidR="00117E70">
        <w:t>quite</w:t>
      </w:r>
      <w:r w:rsidRPr="00BC1A1B">
        <w:t xml:space="preserve"> </w:t>
      </w:r>
      <w:r w:rsidRPr="00BC1A1B" w:rsidR="00117E70">
        <w:t>a</w:t>
      </w:r>
      <w:r w:rsidRPr="00BC1A1B">
        <w:t xml:space="preserve"> </w:t>
      </w:r>
      <w:r w:rsidRPr="00BC1A1B" w:rsidR="00117E70">
        <w:t>tough</w:t>
      </w:r>
      <w:r w:rsidRPr="00BC1A1B">
        <w:t xml:space="preserve"> </w:t>
      </w:r>
      <w:r w:rsidRPr="00BC1A1B" w:rsidR="00117E70">
        <w:t>regime</w:t>
      </w:r>
      <w:r w:rsidRPr="00BC1A1B">
        <w:t xml:space="preserve"> </w:t>
      </w:r>
      <w:r w:rsidRPr="00BC1A1B" w:rsidR="001B6108">
        <w:t>for</w:t>
      </w:r>
      <w:r w:rsidRPr="00BC1A1B">
        <w:t xml:space="preserve"> </w:t>
      </w:r>
      <w:r w:rsidRPr="00BC1A1B" w:rsidR="001B6108">
        <w:t>local</w:t>
      </w:r>
      <w:r w:rsidRPr="00BC1A1B">
        <w:t xml:space="preserve"> </w:t>
      </w:r>
      <w:r w:rsidRPr="00BC1A1B" w:rsidR="001B6108">
        <w:t>government</w:t>
      </w:r>
      <w:r w:rsidRPr="00BC1A1B">
        <w:t xml:space="preserve">, </w:t>
      </w:r>
      <w:r w:rsidRPr="00BC1A1B" w:rsidR="001B6108">
        <w:t>but</w:t>
      </w:r>
      <w:r w:rsidRPr="00BC1A1B">
        <w:t xml:space="preserve"> </w:t>
      </w:r>
      <w:r w:rsidRPr="00BC1A1B" w:rsidR="001B6108">
        <w:t>it</w:t>
      </w:r>
      <w:r w:rsidRPr="00BC1A1B">
        <w:t xml:space="preserve"> </w:t>
      </w:r>
      <w:r w:rsidRPr="00BC1A1B" w:rsidR="001B6108">
        <w:t>is</w:t>
      </w:r>
      <w:r w:rsidRPr="00BC1A1B">
        <w:t xml:space="preserve"> </w:t>
      </w:r>
      <w:r w:rsidRPr="00BC1A1B" w:rsidR="001B6108">
        <w:t>probably</w:t>
      </w:r>
      <w:r w:rsidRPr="00BC1A1B">
        <w:t xml:space="preserve"> </w:t>
      </w:r>
      <w:r w:rsidRPr="00BC1A1B" w:rsidR="001B6108">
        <w:t>one</w:t>
      </w:r>
      <w:r w:rsidRPr="00BC1A1B">
        <w:t xml:space="preserve"> </w:t>
      </w:r>
      <w:r w:rsidRPr="00BC1A1B" w:rsidR="001B6108">
        <w:t>of</w:t>
      </w:r>
      <w:r w:rsidRPr="00BC1A1B">
        <w:t xml:space="preserve"> </w:t>
      </w:r>
      <w:r w:rsidRPr="00BC1A1B" w:rsidR="001B6108">
        <w:t>the</w:t>
      </w:r>
      <w:r w:rsidRPr="00BC1A1B">
        <w:t xml:space="preserve"> </w:t>
      </w:r>
      <w:r w:rsidRPr="00BC1A1B" w:rsidR="001B6108">
        <w:t>reasons</w:t>
      </w:r>
      <w:r w:rsidRPr="00BC1A1B">
        <w:t xml:space="preserve"> </w:t>
      </w:r>
      <w:r w:rsidRPr="00BC1A1B" w:rsidR="001B6108">
        <w:t>that</w:t>
      </w:r>
      <w:r w:rsidRPr="00BC1A1B">
        <w:t xml:space="preserve"> </w:t>
      </w:r>
      <w:r w:rsidRPr="00BC1A1B" w:rsidR="00117E70">
        <w:t>the</w:t>
      </w:r>
      <w:r w:rsidRPr="00BC1A1B">
        <w:t xml:space="preserve"> </w:t>
      </w:r>
      <w:r w:rsidRPr="00BC1A1B" w:rsidR="00117E70">
        <w:t>sector</w:t>
      </w:r>
      <w:r w:rsidRPr="00BC1A1B">
        <w:t xml:space="preserve"> </w:t>
      </w:r>
      <w:r w:rsidRPr="00BC1A1B" w:rsidR="00117E70">
        <w:t>has</w:t>
      </w:r>
      <w:r w:rsidRPr="00BC1A1B">
        <w:t xml:space="preserve"> </w:t>
      </w:r>
      <w:r w:rsidRPr="00BC1A1B" w:rsidR="00117E70">
        <w:t>such</w:t>
      </w:r>
      <w:r w:rsidRPr="00BC1A1B">
        <w:t xml:space="preserve"> </w:t>
      </w:r>
      <w:r w:rsidRPr="00BC1A1B" w:rsidR="00117E70">
        <w:t>a</w:t>
      </w:r>
      <w:r w:rsidRPr="00BC1A1B">
        <w:t xml:space="preserve"> </w:t>
      </w:r>
      <w:r w:rsidRPr="00BC1A1B" w:rsidR="00117E70">
        <w:t>strong</w:t>
      </w:r>
      <w:r w:rsidRPr="00BC1A1B">
        <w:t xml:space="preserve"> </w:t>
      </w:r>
      <w:r w:rsidRPr="00BC1A1B" w:rsidR="00117E70">
        <w:t>track</w:t>
      </w:r>
      <w:r w:rsidRPr="00BC1A1B">
        <w:t xml:space="preserve"> </w:t>
      </w:r>
      <w:r w:rsidRPr="00BC1A1B" w:rsidR="00117E70">
        <w:t>record</w:t>
      </w:r>
      <w:r w:rsidRPr="00BC1A1B">
        <w:t xml:space="preserve"> </w:t>
      </w:r>
      <w:r w:rsidRPr="00BC1A1B" w:rsidR="00117E70">
        <w:t>of</w:t>
      </w:r>
      <w:r w:rsidRPr="00BC1A1B">
        <w:t xml:space="preserve"> </w:t>
      </w:r>
      <w:r w:rsidRPr="00BC1A1B" w:rsidR="00117E70">
        <w:t>really</w:t>
      </w:r>
      <w:r w:rsidRPr="00BC1A1B">
        <w:t xml:space="preserve"> </w:t>
      </w:r>
      <w:r w:rsidRPr="00BC1A1B" w:rsidR="00117E70">
        <w:t>good</w:t>
      </w:r>
      <w:r w:rsidRPr="00BC1A1B">
        <w:t xml:space="preserve"> </w:t>
      </w:r>
      <w:r w:rsidRPr="00BC1A1B" w:rsidR="00117E70">
        <w:t>financial</w:t>
      </w:r>
      <w:r w:rsidRPr="00BC1A1B">
        <w:t xml:space="preserve"> </w:t>
      </w:r>
      <w:r w:rsidRPr="00BC1A1B" w:rsidR="00117E70">
        <w:t>management</w:t>
      </w:r>
      <w:r w:rsidRPr="00BC1A1B">
        <w:t xml:space="preserve"> </w:t>
      </w:r>
      <w:r w:rsidRPr="00BC1A1B" w:rsidR="00117E70">
        <w:t>compared</w:t>
      </w:r>
      <w:r w:rsidRPr="00BC1A1B">
        <w:t xml:space="preserve"> </w:t>
      </w:r>
      <w:r w:rsidRPr="00BC1A1B" w:rsidR="00117E70">
        <w:t>to</w:t>
      </w:r>
      <w:r w:rsidRPr="00BC1A1B">
        <w:t xml:space="preserve"> </w:t>
      </w:r>
      <w:r w:rsidRPr="00BC1A1B" w:rsidR="00117E70">
        <w:t>the</w:t>
      </w:r>
      <w:r w:rsidRPr="00BC1A1B">
        <w:t xml:space="preserve"> </w:t>
      </w:r>
      <w:r w:rsidRPr="00BC1A1B" w:rsidR="00117E70">
        <w:t>rest</w:t>
      </w:r>
      <w:r w:rsidRPr="00BC1A1B">
        <w:t xml:space="preserve"> </w:t>
      </w:r>
      <w:r w:rsidRPr="00BC1A1B" w:rsidR="00117E70">
        <w:t>of</w:t>
      </w:r>
      <w:r w:rsidRPr="00BC1A1B">
        <w:t xml:space="preserve"> </w:t>
      </w:r>
      <w:r w:rsidRPr="00BC1A1B" w:rsidR="00117E70">
        <w:t>the</w:t>
      </w:r>
      <w:r w:rsidRPr="00BC1A1B">
        <w:t xml:space="preserve"> </w:t>
      </w:r>
      <w:r w:rsidRPr="00BC1A1B" w:rsidR="00117E70">
        <w:t>public</w:t>
      </w:r>
      <w:r w:rsidRPr="00BC1A1B">
        <w:t xml:space="preserve"> </w:t>
      </w:r>
      <w:r w:rsidRPr="00BC1A1B" w:rsidR="00117E70">
        <w:t>sector.</w:t>
      </w:r>
      <w:r w:rsidRPr="00BC1A1B">
        <w:t xml:space="preserve"> </w:t>
      </w:r>
    </w:p>
    <w:p w:rsidR="001B6108" w:rsidRPr="00BC1A1B" w:rsidP="00117E70">
      <w:pPr>
        <w:pStyle w:val="Answer"/>
      </w:pPr>
      <w:r w:rsidRPr="00BC1A1B">
        <w:t>I</w:t>
      </w:r>
      <w:r w:rsidRPr="00BC1A1B" w:rsidR="00D65B1B">
        <w:t xml:space="preserve"> </w:t>
      </w:r>
      <w:r w:rsidRPr="00BC1A1B">
        <w:t>woul</w:t>
      </w:r>
      <w:r w:rsidRPr="00BC1A1B">
        <w:t>d</w:t>
      </w:r>
      <w:r w:rsidRPr="00BC1A1B" w:rsidR="00D65B1B">
        <w:t xml:space="preserve"> </w:t>
      </w:r>
      <w:r w:rsidRPr="00BC1A1B">
        <w:t>s</w:t>
      </w:r>
      <w:r w:rsidRPr="00BC1A1B">
        <w:t>tress</w:t>
      </w:r>
      <w:r w:rsidRPr="00BC1A1B" w:rsidR="00D65B1B">
        <w:t xml:space="preserve"> </w:t>
      </w:r>
      <w:r w:rsidRPr="00BC1A1B">
        <w:t>that</w:t>
      </w:r>
      <w:r w:rsidRPr="00BC1A1B" w:rsidR="00D65B1B">
        <w:t xml:space="preserve"> </w:t>
      </w:r>
      <w:r w:rsidRPr="00BC1A1B">
        <w:t>the</w:t>
      </w:r>
      <w:r w:rsidRPr="00BC1A1B" w:rsidR="00D65B1B">
        <w:t xml:space="preserve"> </w:t>
      </w:r>
      <w:r w:rsidRPr="00BC1A1B">
        <w:t>CFO</w:t>
      </w:r>
      <w:r w:rsidRPr="00BC1A1B" w:rsidR="00D65B1B">
        <w:t xml:space="preserve"> </w:t>
      </w:r>
      <w:r w:rsidRPr="00BC1A1B">
        <w:t>is</w:t>
      </w:r>
      <w:r w:rsidRPr="00BC1A1B" w:rsidR="00D65B1B">
        <w:t xml:space="preserve"> </w:t>
      </w:r>
      <w:r w:rsidRPr="00BC1A1B">
        <w:t>under</w:t>
      </w:r>
      <w:r w:rsidRPr="00BC1A1B" w:rsidR="00D65B1B">
        <w:t xml:space="preserve"> </w:t>
      </w:r>
      <w:r w:rsidRPr="00BC1A1B">
        <w:t>a</w:t>
      </w:r>
      <w:r w:rsidRPr="00BC1A1B" w:rsidR="00D65B1B">
        <w:t xml:space="preserve"> </w:t>
      </w:r>
      <w:r w:rsidRPr="00BC1A1B">
        <w:t>personal</w:t>
      </w:r>
      <w:r w:rsidRPr="00BC1A1B" w:rsidR="00D65B1B">
        <w:t xml:space="preserve"> </w:t>
      </w:r>
      <w:r w:rsidRPr="00BC1A1B">
        <w:t>legal</w:t>
      </w:r>
      <w:r w:rsidRPr="00BC1A1B" w:rsidR="00D65B1B">
        <w:t xml:space="preserve"> </w:t>
      </w:r>
      <w:r w:rsidRPr="00BC1A1B">
        <w:t>duty</w:t>
      </w:r>
      <w:r w:rsidRPr="00BC1A1B" w:rsidR="00D65B1B">
        <w:t xml:space="preserve"> </w:t>
      </w:r>
      <w:r w:rsidRPr="00BC1A1B">
        <w:t>to</w:t>
      </w:r>
      <w:r w:rsidRPr="00BC1A1B" w:rsidR="00D65B1B">
        <w:t xml:space="preserve"> </w:t>
      </w:r>
      <w:r w:rsidRPr="00BC1A1B">
        <w:t>serve</w:t>
      </w:r>
      <w:r w:rsidRPr="00BC1A1B" w:rsidR="00D65B1B">
        <w:t xml:space="preserve"> </w:t>
      </w:r>
      <w:r w:rsidRPr="00BC1A1B">
        <w:t>this</w:t>
      </w:r>
      <w:r w:rsidRPr="00BC1A1B" w:rsidR="00D65B1B">
        <w:t xml:space="preserve"> </w:t>
      </w:r>
      <w:r w:rsidRPr="00BC1A1B">
        <w:t>notice.</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easy</w:t>
      </w:r>
      <w:r w:rsidRPr="00BC1A1B" w:rsidR="00D65B1B">
        <w:t xml:space="preserve"> </w:t>
      </w:r>
      <w:r w:rsidRPr="00BC1A1B">
        <w:t>to</w:t>
      </w:r>
      <w:r w:rsidRPr="00BC1A1B" w:rsidR="00D65B1B">
        <w:t xml:space="preserve"> </w:t>
      </w:r>
      <w:r w:rsidRPr="00BC1A1B">
        <w:t>serve</w:t>
      </w:r>
      <w:r w:rsidRPr="00BC1A1B" w:rsidR="00D65B1B">
        <w:t xml:space="preserve"> </w:t>
      </w:r>
      <w:r w:rsidRPr="00BC1A1B">
        <w:t>a</w:t>
      </w:r>
      <w:r w:rsidRPr="00BC1A1B" w:rsidR="00D65B1B">
        <w:t xml:space="preserve"> </w:t>
      </w:r>
      <w:r w:rsidRPr="00BC1A1B">
        <w:t>notice</w:t>
      </w:r>
      <w:r w:rsidRPr="00BC1A1B" w:rsidR="00D65B1B">
        <w:t xml:space="preserve"> </w:t>
      </w:r>
      <w:r w:rsidRPr="00BC1A1B">
        <w:t>against</w:t>
      </w:r>
      <w:r w:rsidRPr="00BC1A1B" w:rsidR="00D65B1B">
        <w:t xml:space="preserve"> </w:t>
      </w:r>
      <w:r w:rsidRPr="00BC1A1B">
        <w:t>one’s</w:t>
      </w:r>
      <w:r w:rsidRPr="00BC1A1B" w:rsidR="00D65B1B">
        <w:t xml:space="preserve"> </w:t>
      </w:r>
      <w:r w:rsidRPr="00BC1A1B">
        <w:t>own</w:t>
      </w:r>
      <w:r w:rsidRPr="00BC1A1B" w:rsidR="00D65B1B">
        <w:t xml:space="preserve"> </w:t>
      </w:r>
      <w:r w:rsidRPr="00BC1A1B">
        <w:t>employer</w:t>
      </w:r>
      <w:r w:rsidRPr="00BC1A1B" w:rsidR="00D65B1B">
        <w:t xml:space="preserve"> </w:t>
      </w:r>
      <w:r w:rsidRPr="00BC1A1B">
        <w:t>but,</w:t>
      </w:r>
      <w:r w:rsidRPr="00BC1A1B" w:rsidR="00D65B1B">
        <w:t xml:space="preserve"> </w:t>
      </w:r>
      <w:r w:rsidRPr="00BC1A1B">
        <w:t>by</w:t>
      </w:r>
      <w:r w:rsidRPr="00BC1A1B" w:rsidR="00D65B1B">
        <w:t xml:space="preserve"> </w:t>
      </w:r>
      <w:r w:rsidRPr="00BC1A1B">
        <w:t>law,</w:t>
      </w:r>
      <w:r w:rsidRPr="00BC1A1B" w:rsidR="00D65B1B">
        <w:t xml:space="preserve"> </w:t>
      </w:r>
      <w:r w:rsidRPr="00BC1A1B">
        <w:t>the</w:t>
      </w:r>
      <w:r w:rsidRPr="00BC1A1B" w:rsidR="00D65B1B">
        <w:t xml:space="preserve"> </w:t>
      </w:r>
      <w:r w:rsidRPr="00BC1A1B">
        <w:t>CFO</w:t>
      </w:r>
      <w:r w:rsidRPr="00BC1A1B" w:rsidR="00D65B1B">
        <w:t xml:space="preserve"> </w:t>
      </w:r>
      <w:r w:rsidRPr="00BC1A1B">
        <w:t>must</w:t>
      </w:r>
      <w:r w:rsidRPr="00BC1A1B" w:rsidR="00D65B1B">
        <w:t xml:space="preserve"> </w:t>
      </w:r>
      <w:r w:rsidRPr="00BC1A1B">
        <w:t>be</w:t>
      </w:r>
      <w:r w:rsidRPr="00BC1A1B" w:rsidR="00D65B1B">
        <w:t xml:space="preserve"> </w:t>
      </w:r>
      <w:r w:rsidRPr="00BC1A1B">
        <w:t>an</w:t>
      </w:r>
      <w:r w:rsidRPr="00BC1A1B" w:rsidR="00D65B1B">
        <w:t xml:space="preserve"> </w:t>
      </w:r>
      <w:r w:rsidRPr="00BC1A1B">
        <w:t>accountant</w:t>
      </w:r>
      <w:r w:rsidRPr="00BC1A1B" w:rsidR="00D65B1B">
        <w:t xml:space="preserve"> </w:t>
      </w:r>
      <w:r w:rsidRPr="00BC1A1B">
        <w:t>with</w:t>
      </w:r>
      <w:r w:rsidRPr="00BC1A1B" w:rsidR="00D65B1B">
        <w:t xml:space="preserve"> </w:t>
      </w:r>
      <w:r w:rsidRPr="00BC1A1B">
        <w:t>one</w:t>
      </w:r>
      <w:r w:rsidRPr="00BC1A1B" w:rsidR="00D65B1B">
        <w:t xml:space="preserve"> </w:t>
      </w:r>
      <w:r w:rsidRPr="00BC1A1B">
        <w:t>of</w:t>
      </w:r>
      <w:r w:rsidRPr="00BC1A1B" w:rsidR="00D65B1B">
        <w:t xml:space="preserve"> </w:t>
      </w:r>
      <w:r w:rsidRPr="00BC1A1B">
        <w:t>the</w:t>
      </w:r>
      <w:r w:rsidRPr="00BC1A1B" w:rsidR="00D65B1B">
        <w:t xml:space="preserve"> </w:t>
      </w:r>
      <w:r w:rsidRPr="00BC1A1B">
        <w:t>chartered</w:t>
      </w:r>
      <w:r w:rsidRPr="00BC1A1B" w:rsidR="00D65B1B">
        <w:t xml:space="preserve"> </w:t>
      </w:r>
      <w:r w:rsidRPr="00BC1A1B">
        <w:t>bodies</w:t>
      </w:r>
      <w:r w:rsidRPr="00BC1A1B" w:rsidR="00D65B1B">
        <w:t xml:space="preserve"> </w:t>
      </w:r>
      <w:r w:rsidRPr="00BC1A1B">
        <w:t>and,</w:t>
      </w:r>
      <w:r w:rsidRPr="00BC1A1B" w:rsidR="00D65B1B">
        <w:t xml:space="preserve"> </w:t>
      </w:r>
      <w:r w:rsidRPr="00BC1A1B">
        <w:t>should</w:t>
      </w:r>
      <w:r w:rsidRPr="00BC1A1B" w:rsidR="00D65B1B">
        <w:t xml:space="preserve"> </w:t>
      </w:r>
      <w:r w:rsidRPr="00BC1A1B">
        <w:t>they</w:t>
      </w:r>
      <w:r w:rsidRPr="00BC1A1B" w:rsidR="00D65B1B">
        <w:t xml:space="preserve"> </w:t>
      </w:r>
      <w:r w:rsidRPr="00BC1A1B">
        <w:t>fail</w:t>
      </w:r>
      <w:r w:rsidRPr="00BC1A1B" w:rsidR="00D65B1B">
        <w:t xml:space="preserve"> </w:t>
      </w:r>
      <w:r w:rsidRPr="00BC1A1B">
        <w:t>in</w:t>
      </w:r>
      <w:r w:rsidRPr="00BC1A1B" w:rsidR="00D65B1B">
        <w:t xml:space="preserve"> </w:t>
      </w:r>
      <w:r w:rsidRPr="00BC1A1B">
        <w:t>their</w:t>
      </w:r>
      <w:r w:rsidRPr="00BC1A1B" w:rsidR="00D65B1B">
        <w:t xml:space="preserve"> </w:t>
      </w:r>
      <w:r w:rsidRPr="00BC1A1B">
        <w:t>professional</w:t>
      </w:r>
      <w:r w:rsidRPr="00BC1A1B" w:rsidR="00D65B1B">
        <w:t xml:space="preserve"> </w:t>
      </w:r>
      <w:r w:rsidRPr="00BC1A1B">
        <w:t>duty</w:t>
      </w:r>
      <w:r w:rsidRPr="00BC1A1B" w:rsidR="00D65B1B">
        <w:t xml:space="preserve"> </w:t>
      </w:r>
      <w:r w:rsidRPr="00BC1A1B">
        <w:t>to</w:t>
      </w:r>
      <w:r w:rsidRPr="00BC1A1B" w:rsidR="00D65B1B">
        <w:t xml:space="preserve"> </w:t>
      </w:r>
      <w:r w:rsidRPr="00BC1A1B">
        <w:t>serve</w:t>
      </w:r>
      <w:r w:rsidRPr="00BC1A1B" w:rsidR="00D65B1B">
        <w:t xml:space="preserve"> </w:t>
      </w:r>
      <w:r w:rsidRPr="00BC1A1B">
        <w:t>a</w:t>
      </w:r>
      <w:r w:rsidRPr="00BC1A1B" w:rsidR="00D65B1B">
        <w:t xml:space="preserve"> </w:t>
      </w:r>
      <w:r w:rsidRPr="00BC1A1B">
        <w:t>section</w:t>
      </w:r>
      <w:r w:rsidRPr="00BC1A1B" w:rsidR="00D65B1B">
        <w:t xml:space="preserve"> </w:t>
      </w:r>
      <w:r w:rsidRPr="00BC1A1B">
        <w:t>114</w:t>
      </w:r>
      <w:r w:rsidRPr="00BC1A1B" w:rsidR="00D65B1B">
        <w:t xml:space="preserve"> </w:t>
      </w:r>
      <w:r w:rsidRPr="00BC1A1B">
        <w:t>notice,</w:t>
      </w:r>
      <w:r w:rsidRPr="00BC1A1B" w:rsidR="00D65B1B">
        <w:t xml:space="preserve"> </w:t>
      </w:r>
      <w:r w:rsidRPr="00BC1A1B">
        <w:t>they</w:t>
      </w:r>
      <w:r w:rsidRPr="00BC1A1B" w:rsidR="00D65B1B">
        <w:t xml:space="preserve"> </w:t>
      </w:r>
      <w:r w:rsidRPr="00BC1A1B">
        <w:t>will</w:t>
      </w:r>
      <w:r w:rsidRPr="00BC1A1B" w:rsidR="00D65B1B">
        <w:t xml:space="preserve"> </w:t>
      </w:r>
      <w:r w:rsidRPr="00BC1A1B">
        <w:t>face</w:t>
      </w:r>
      <w:r w:rsidRPr="00BC1A1B" w:rsidR="00D65B1B">
        <w:t xml:space="preserve"> </w:t>
      </w:r>
      <w:r w:rsidRPr="00BC1A1B">
        <w:t>regulatory</w:t>
      </w:r>
      <w:r w:rsidRPr="00BC1A1B" w:rsidR="00D65B1B">
        <w:t xml:space="preserve"> </w:t>
      </w:r>
      <w:r w:rsidRPr="00BC1A1B">
        <w:t>or</w:t>
      </w:r>
      <w:r w:rsidRPr="00BC1A1B" w:rsidR="00D65B1B">
        <w:t xml:space="preserve"> </w:t>
      </w:r>
      <w:r w:rsidRPr="00BC1A1B">
        <w:t>disciplinary</w:t>
      </w:r>
      <w:r w:rsidRPr="00BC1A1B" w:rsidR="00D65B1B">
        <w:t xml:space="preserve"> </w:t>
      </w:r>
      <w:r w:rsidRPr="00BC1A1B">
        <w:t>action</w:t>
      </w:r>
      <w:r w:rsidRPr="00BC1A1B" w:rsidR="00D65B1B">
        <w:t xml:space="preserve"> </w:t>
      </w:r>
      <w:r w:rsidRPr="00BC1A1B">
        <w:t>by</w:t>
      </w:r>
      <w:r w:rsidRPr="00BC1A1B" w:rsidR="00D65B1B">
        <w:t xml:space="preserve"> </w:t>
      </w:r>
      <w:r w:rsidRPr="00BC1A1B">
        <w:t>the</w:t>
      </w:r>
      <w:r w:rsidRPr="00BC1A1B" w:rsidR="009B1D51">
        <w:t>ir</w:t>
      </w:r>
      <w:r w:rsidRPr="00BC1A1B" w:rsidR="00D65B1B">
        <w:t xml:space="preserve"> </w:t>
      </w:r>
      <w:r w:rsidRPr="00BC1A1B">
        <w:t>institute.</w:t>
      </w:r>
      <w:r w:rsidRPr="00BC1A1B" w:rsidR="00D65B1B">
        <w:t xml:space="preserve"> </w:t>
      </w:r>
      <w:r w:rsidRPr="00BC1A1B">
        <w:t>They</w:t>
      </w:r>
      <w:r w:rsidRPr="00BC1A1B" w:rsidR="00D65B1B">
        <w:t xml:space="preserve"> </w:t>
      </w:r>
      <w:r w:rsidRPr="00BC1A1B">
        <w:t>could</w:t>
      </w:r>
      <w:r w:rsidRPr="00BC1A1B" w:rsidR="00D65B1B">
        <w:t xml:space="preserve"> </w:t>
      </w:r>
      <w:r w:rsidRPr="00BC1A1B">
        <w:t>then</w:t>
      </w:r>
      <w:r w:rsidRPr="00BC1A1B" w:rsidR="00D65B1B">
        <w:t xml:space="preserve"> </w:t>
      </w:r>
      <w:r w:rsidRPr="00BC1A1B">
        <w:t>lose</w:t>
      </w:r>
      <w:r w:rsidRPr="00BC1A1B" w:rsidR="00D65B1B">
        <w:t xml:space="preserve"> </w:t>
      </w:r>
      <w:r w:rsidRPr="00BC1A1B">
        <w:t>their</w:t>
      </w:r>
      <w:r w:rsidRPr="00BC1A1B" w:rsidR="00D65B1B">
        <w:t xml:space="preserve"> </w:t>
      </w:r>
      <w:r w:rsidRPr="00BC1A1B">
        <w:t>licence</w:t>
      </w:r>
      <w:r w:rsidRPr="00BC1A1B" w:rsidR="00D65B1B">
        <w:t xml:space="preserve"> </w:t>
      </w:r>
      <w:r w:rsidRPr="00BC1A1B">
        <w:t>and</w:t>
      </w:r>
      <w:r w:rsidRPr="00BC1A1B" w:rsidR="00D65B1B">
        <w:t xml:space="preserve"> </w:t>
      </w:r>
      <w:r w:rsidRPr="00BC1A1B">
        <w:t>not</w:t>
      </w:r>
      <w:r w:rsidRPr="00BC1A1B" w:rsidR="00D65B1B">
        <w:t xml:space="preserve"> </w:t>
      </w:r>
      <w:r w:rsidRPr="00BC1A1B">
        <w:t>be</w:t>
      </w:r>
      <w:r w:rsidRPr="00BC1A1B" w:rsidR="00D65B1B">
        <w:t xml:space="preserve"> </w:t>
      </w:r>
      <w:r w:rsidRPr="00BC1A1B">
        <w:t>able</w:t>
      </w:r>
      <w:r w:rsidRPr="00BC1A1B" w:rsidR="00D65B1B">
        <w:t xml:space="preserve"> </w:t>
      </w:r>
      <w:r w:rsidRPr="00BC1A1B">
        <w:t>to</w:t>
      </w:r>
      <w:r w:rsidRPr="00BC1A1B" w:rsidR="00D65B1B">
        <w:t xml:space="preserve"> </w:t>
      </w:r>
      <w:r w:rsidRPr="00BC1A1B">
        <w:t>practi</w:t>
      </w:r>
      <w:r w:rsidRPr="00BC1A1B">
        <w:t>s</w:t>
      </w:r>
      <w:r w:rsidRPr="00BC1A1B">
        <w:t>e</w:t>
      </w:r>
      <w:r w:rsidRPr="00BC1A1B" w:rsidR="00D65B1B">
        <w:t xml:space="preserve"> </w:t>
      </w:r>
      <w:r w:rsidRPr="00BC1A1B">
        <w:t>anymore</w:t>
      </w:r>
      <w:r w:rsidRPr="00BC1A1B">
        <w:t>,</w:t>
      </w:r>
      <w:r w:rsidRPr="00BC1A1B" w:rsidR="00D65B1B">
        <w:t xml:space="preserve"> </w:t>
      </w:r>
      <w:r w:rsidRPr="00BC1A1B">
        <w:t>so</w:t>
      </w:r>
      <w:r w:rsidRPr="00BC1A1B" w:rsidR="00D65B1B">
        <w:t xml:space="preserve"> </w:t>
      </w:r>
      <w:r w:rsidRPr="00BC1A1B">
        <w:t>this</w:t>
      </w:r>
      <w:r w:rsidRPr="00BC1A1B" w:rsidR="00D65B1B">
        <w:t xml:space="preserve"> </w:t>
      </w:r>
      <w:r w:rsidRPr="00BC1A1B">
        <w:t>is</w:t>
      </w:r>
      <w:r w:rsidRPr="00BC1A1B" w:rsidR="00D65B1B">
        <w:t xml:space="preserve"> </w:t>
      </w:r>
      <w:r w:rsidRPr="00BC1A1B">
        <w:t>a</w:t>
      </w:r>
      <w:r w:rsidRPr="00BC1A1B" w:rsidR="00D65B1B">
        <w:t xml:space="preserve"> </w:t>
      </w:r>
      <w:r w:rsidRPr="00BC1A1B">
        <w:t>big</w:t>
      </w:r>
      <w:r w:rsidRPr="00BC1A1B" w:rsidR="00D65B1B">
        <w:t xml:space="preserve"> </w:t>
      </w:r>
      <w:r w:rsidRPr="00BC1A1B">
        <w:t>deal</w:t>
      </w:r>
      <w:r w:rsidRPr="00BC1A1B" w:rsidR="00D65B1B">
        <w:t xml:space="preserve"> </w:t>
      </w:r>
      <w:r w:rsidRPr="00BC1A1B">
        <w:t>for</w:t>
      </w:r>
      <w:r w:rsidRPr="00BC1A1B" w:rsidR="00D65B1B">
        <w:t xml:space="preserve"> </w:t>
      </w:r>
      <w:r w:rsidRPr="00BC1A1B">
        <w:t>CFOs.</w:t>
      </w:r>
      <w:r w:rsidRPr="00BC1A1B" w:rsidR="00D65B1B">
        <w:t xml:space="preserve"> </w:t>
      </w:r>
      <w:r w:rsidRPr="00BC1A1B">
        <w:t>If</w:t>
      </w:r>
      <w:r w:rsidRPr="00BC1A1B" w:rsidR="00D65B1B">
        <w:t xml:space="preserve"> </w:t>
      </w:r>
      <w:r w:rsidRPr="00BC1A1B">
        <w:t>they</w:t>
      </w:r>
      <w:r w:rsidRPr="00BC1A1B" w:rsidR="00D65B1B">
        <w:t xml:space="preserve"> </w:t>
      </w:r>
      <w:r w:rsidRPr="00BC1A1B">
        <w:t>feel</w:t>
      </w:r>
      <w:r w:rsidRPr="00BC1A1B" w:rsidR="00D65B1B">
        <w:t xml:space="preserve"> </w:t>
      </w:r>
      <w:r w:rsidRPr="00BC1A1B">
        <w:t>that</w:t>
      </w:r>
      <w:r w:rsidRPr="00BC1A1B" w:rsidR="00D65B1B">
        <w:t xml:space="preserve"> </w:t>
      </w:r>
      <w:r w:rsidRPr="00BC1A1B">
        <w:t>a</w:t>
      </w:r>
      <w:r w:rsidRPr="00BC1A1B" w:rsidR="00D65B1B">
        <w:t xml:space="preserve"> </w:t>
      </w:r>
      <w:r w:rsidRPr="00BC1A1B">
        <w:t>section</w:t>
      </w:r>
      <w:r w:rsidRPr="00BC1A1B" w:rsidR="00D65B1B">
        <w:t xml:space="preserve"> </w:t>
      </w:r>
      <w:r w:rsidRPr="00BC1A1B">
        <w:t>114</w:t>
      </w:r>
      <w:r w:rsidRPr="00BC1A1B" w:rsidR="00D65B1B">
        <w:t xml:space="preserve"> </w:t>
      </w:r>
      <w:r w:rsidRPr="00BC1A1B">
        <w:t>notice</w:t>
      </w:r>
      <w:r w:rsidRPr="00BC1A1B" w:rsidR="00D65B1B">
        <w:t xml:space="preserve"> </w:t>
      </w:r>
      <w:r w:rsidRPr="00BC1A1B">
        <w:t>is</w:t>
      </w:r>
      <w:r w:rsidRPr="00BC1A1B" w:rsidR="00D65B1B">
        <w:t xml:space="preserve"> </w:t>
      </w:r>
      <w:r w:rsidRPr="00BC1A1B">
        <w:t>needed</w:t>
      </w:r>
      <w:r w:rsidRPr="00BC1A1B">
        <w:t>,</w:t>
      </w:r>
      <w:r w:rsidRPr="00BC1A1B" w:rsidR="00D65B1B">
        <w:t xml:space="preserve"> </w:t>
      </w:r>
      <w:r w:rsidRPr="00BC1A1B">
        <w:t>they</w:t>
      </w:r>
      <w:r w:rsidRPr="00BC1A1B" w:rsidR="00D65B1B">
        <w:t xml:space="preserve"> </w:t>
      </w:r>
      <w:r w:rsidRPr="00BC1A1B">
        <w:t>must</w:t>
      </w:r>
      <w:r w:rsidRPr="00BC1A1B" w:rsidR="00D65B1B">
        <w:t xml:space="preserve"> </w:t>
      </w:r>
      <w:r w:rsidRPr="00BC1A1B">
        <w:t>serve</w:t>
      </w:r>
      <w:r w:rsidRPr="00BC1A1B" w:rsidR="00D65B1B">
        <w:t xml:space="preserve"> </w:t>
      </w:r>
      <w:r w:rsidRPr="00BC1A1B">
        <w:t>it.</w:t>
      </w:r>
    </w:p>
    <w:p w:rsidR="001B6108" w:rsidRPr="00BC1A1B" w:rsidP="00117E70">
      <w:pPr>
        <w:pStyle w:val="Answer"/>
      </w:pPr>
      <w:r w:rsidRPr="00BC1A1B">
        <w:t>CIPFA</w:t>
      </w:r>
      <w:r w:rsidRPr="00BC1A1B" w:rsidR="00D65B1B">
        <w:t xml:space="preserve"> </w:t>
      </w:r>
      <w:r w:rsidRPr="00BC1A1B" w:rsidR="00D42F0E">
        <w:t>has</w:t>
      </w:r>
      <w:r w:rsidRPr="00BC1A1B" w:rsidR="00D65B1B">
        <w:t xml:space="preserve"> </w:t>
      </w:r>
      <w:r w:rsidRPr="00BC1A1B" w:rsidR="00D42F0E">
        <w:t>amended</w:t>
      </w:r>
      <w:r w:rsidRPr="00BC1A1B" w:rsidR="00D65B1B">
        <w:t xml:space="preserve"> its </w:t>
      </w:r>
      <w:r w:rsidRPr="00BC1A1B" w:rsidR="00D42F0E">
        <w:t>guidance</w:t>
      </w:r>
      <w:r w:rsidRPr="00BC1A1B" w:rsidR="00D65B1B">
        <w:t xml:space="preserve"> </w:t>
      </w:r>
      <w:r w:rsidRPr="00BC1A1B" w:rsidR="00D42F0E">
        <w:t>this</w:t>
      </w:r>
      <w:r w:rsidRPr="00BC1A1B" w:rsidR="00D65B1B">
        <w:t xml:space="preserve"> </w:t>
      </w:r>
      <w:r w:rsidRPr="00BC1A1B" w:rsidR="00D42F0E">
        <w:t>year.</w:t>
      </w:r>
      <w:r w:rsidRPr="00BC1A1B" w:rsidR="00D65B1B">
        <w:t xml:space="preserve"> T</w:t>
      </w:r>
      <w:r w:rsidRPr="00BC1A1B" w:rsidR="00D42F0E">
        <w:t>hat</w:t>
      </w:r>
      <w:r w:rsidRPr="00BC1A1B" w:rsidR="00D65B1B">
        <w:t xml:space="preserve"> </w:t>
      </w:r>
      <w:r w:rsidRPr="00BC1A1B" w:rsidR="00D42F0E">
        <w:t>is</w:t>
      </w:r>
      <w:r w:rsidRPr="00BC1A1B" w:rsidR="00D65B1B">
        <w:t xml:space="preserve"> not </w:t>
      </w:r>
      <w:r w:rsidRPr="00BC1A1B" w:rsidR="00D42F0E">
        <w:t>letting</w:t>
      </w:r>
      <w:r w:rsidRPr="00BC1A1B" w:rsidR="00D65B1B">
        <w:t xml:space="preserve"> </w:t>
      </w:r>
      <w:r w:rsidRPr="00BC1A1B" w:rsidR="00D42F0E">
        <w:t>people</w:t>
      </w:r>
      <w:r w:rsidRPr="00BC1A1B" w:rsidR="00D65B1B">
        <w:t xml:space="preserve"> </w:t>
      </w:r>
      <w:r w:rsidRPr="00BC1A1B" w:rsidR="00D42F0E">
        <w:t>of</w:t>
      </w:r>
      <w:r w:rsidRPr="00BC1A1B">
        <w:t>f</w:t>
      </w:r>
      <w:r w:rsidRPr="00BC1A1B" w:rsidR="00D65B1B">
        <w:t xml:space="preserve"> </w:t>
      </w:r>
      <w:r w:rsidRPr="00BC1A1B" w:rsidR="00D42F0E">
        <w:t>the</w:t>
      </w:r>
      <w:r w:rsidRPr="00BC1A1B" w:rsidR="00D65B1B">
        <w:t xml:space="preserve"> </w:t>
      </w:r>
      <w:r w:rsidRPr="00BC1A1B" w:rsidR="00D42F0E">
        <w:t>hook</w:t>
      </w:r>
      <w:r w:rsidRPr="00BC1A1B" w:rsidR="00D65B1B">
        <w:t xml:space="preserve">; </w:t>
      </w:r>
      <w:r w:rsidRPr="00BC1A1B">
        <w:t>it</w:t>
      </w:r>
      <w:r w:rsidRPr="00BC1A1B" w:rsidR="00D65B1B">
        <w:t xml:space="preserve"> </w:t>
      </w:r>
      <w:r w:rsidRPr="00BC1A1B">
        <w:t>is</w:t>
      </w:r>
      <w:r w:rsidRPr="00BC1A1B" w:rsidR="00D65B1B">
        <w:t xml:space="preserve"> </w:t>
      </w:r>
      <w:r w:rsidRPr="00BC1A1B">
        <w:t>trying</w:t>
      </w:r>
      <w:r w:rsidRPr="00BC1A1B" w:rsidR="00D65B1B">
        <w:t xml:space="preserve"> </w:t>
      </w:r>
      <w:r w:rsidRPr="00BC1A1B">
        <w:t>to</w:t>
      </w:r>
      <w:r w:rsidRPr="00BC1A1B" w:rsidR="00D65B1B">
        <w:t xml:space="preserve"> </w:t>
      </w:r>
      <w:r w:rsidRPr="00BC1A1B">
        <w:t>be</w:t>
      </w:r>
      <w:r w:rsidRPr="00BC1A1B" w:rsidR="00D65B1B">
        <w:t xml:space="preserve"> </w:t>
      </w:r>
      <w:r w:rsidRPr="00BC1A1B">
        <w:t>realistic</w:t>
      </w:r>
      <w:r w:rsidRPr="00BC1A1B" w:rsidR="00D65B1B">
        <w:t xml:space="preserve"> </w:t>
      </w:r>
      <w:r w:rsidRPr="00BC1A1B">
        <w:t>that</w:t>
      </w:r>
      <w:r w:rsidRPr="00BC1A1B" w:rsidR="00D65B1B">
        <w:t xml:space="preserve"> </w:t>
      </w:r>
      <w:r w:rsidRPr="00BC1A1B">
        <w:t>there</w:t>
      </w:r>
      <w:r w:rsidRPr="00BC1A1B" w:rsidR="00D65B1B">
        <w:t xml:space="preserve"> </w:t>
      </w:r>
      <w:r w:rsidRPr="00BC1A1B">
        <w:t>will</w:t>
      </w:r>
      <w:r w:rsidRPr="00BC1A1B" w:rsidR="00D65B1B">
        <w:t xml:space="preserve"> </w:t>
      </w:r>
      <w:r w:rsidRPr="00BC1A1B">
        <w:t>be</w:t>
      </w:r>
      <w:r w:rsidRPr="00BC1A1B" w:rsidR="00D65B1B">
        <w:t xml:space="preserve"> </w:t>
      </w:r>
      <w:r w:rsidRPr="00BC1A1B">
        <w:t>many</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who</w:t>
      </w:r>
      <w:r w:rsidRPr="00BC1A1B" w:rsidR="00D65B1B">
        <w:t xml:space="preserve"> </w:t>
      </w:r>
      <w:r w:rsidRPr="00BC1A1B">
        <w:t>had</w:t>
      </w:r>
      <w:r w:rsidRPr="00BC1A1B" w:rsidR="00D65B1B">
        <w:t xml:space="preserve"> </w:t>
      </w:r>
      <w:r w:rsidRPr="00BC1A1B">
        <w:t>resilient</w:t>
      </w:r>
      <w:r w:rsidRPr="00BC1A1B" w:rsidR="00D65B1B">
        <w:t xml:space="preserve"> </w:t>
      </w:r>
      <w:r w:rsidRPr="00BC1A1B">
        <w:t>budgets</w:t>
      </w:r>
      <w:r w:rsidRPr="00BC1A1B" w:rsidR="00D65B1B">
        <w:t xml:space="preserve"> </w:t>
      </w:r>
      <w:r w:rsidRPr="00BC1A1B">
        <w:t>and</w:t>
      </w:r>
      <w:r w:rsidRPr="00BC1A1B" w:rsidR="00D65B1B">
        <w:t xml:space="preserve"> </w:t>
      </w:r>
      <w:r w:rsidRPr="00BC1A1B">
        <w:t>could</w:t>
      </w:r>
      <w:r w:rsidRPr="00BC1A1B" w:rsidR="00D65B1B">
        <w:t xml:space="preserve"> </w:t>
      </w:r>
      <w:r w:rsidRPr="00BC1A1B">
        <w:t>balance</w:t>
      </w:r>
      <w:r w:rsidRPr="00BC1A1B" w:rsidR="00D65B1B">
        <w:t xml:space="preserve"> </w:t>
      </w:r>
      <w:r w:rsidRPr="00BC1A1B">
        <w:t>the</w:t>
      </w:r>
      <w:r w:rsidRPr="00BC1A1B" w:rsidR="00D65B1B">
        <w:t xml:space="preserve"> </w:t>
      </w:r>
      <w:r w:rsidRPr="00BC1A1B">
        <w:t>books</w:t>
      </w:r>
      <w:r w:rsidRPr="00BC1A1B" w:rsidR="00D65B1B">
        <w:t xml:space="preserve"> </w:t>
      </w:r>
      <w:r w:rsidRPr="00BC1A1B" w:rsidR="00D42F0E">
        <w:t>save</w:t>
      </w:r>
      <w:r w:rsidRPr="00BC1A1B" w:rsidR="00D65B1B">
        <w:t xml:space="preserve"> </w:t>
      </w:r>
      <w:r w:rsidRPr="00BC1A1B" w:rsidR="00D42F0E">
        <w:t>for</w:t>
      </w:r>
      <w:r w:rsidRPr="00BC1A1B" w:rsidR="00D65B1B">
        <w:t xml:space="preserve"> </w:t>
      </w:r>
      <w:r w:rsidRPr="00BC1A1B" w:rsidR="00D42F0E">
        <w:t>Covid</w:t>
      </w:r>
      <w:r w:rsidRPr="00BC1A1B" w:rsidR="00D42F0E">
        <w:noBreakHyphen/>
        <w:t>19</w:t>
      </w:r>
      <w:r w:rsidRPr="00BC1A1B">
        <w:t>.</w:t>
      </w:r>
      <w:r w:rsidRPr="00BC1A1B" w:rsidR="00D65B1B">
        <w:t xml:space="preserve"> </w:t>
      </w:r>
      <w:r w:rsidRPr="00BC1A1B">
        <w:t>A</w:t>
      </w:r>
      <w:r w:rsidRPr="00BC1A1B" w:rsidR="00D42F0E">
        <w:t>t</w:t>
      </w:r>
      <w:r w:rsidRPr="00BC1A1B" w:rsidR="00D65B1B">
        <w:t xml:space="preserve"> </w:t>
      </w:r>
      <w:r w:rsidRPr="00BC1A1B" w:rsidR="00D42F0E">
        <w:t>the</w:t>
      </w:r>
      <w:r w:rsidRPr="00BC1A1B" w:rsidR="00D65B1B">
        <w:t xml:space="preserve"> </w:t>
      </w:r>
      <w:r w:rsidRPr="00BC1A1B" w:rsidR="00D42F0E">
        <w:t>moment,</w:t>
      </w:r>
      <w:r w:rsidRPr="00BC1A1B" w:rsidR="00D65B1B">
        <w:t xml:space="preserve"> </w:t>
      </w:r>
      <w:r w:rsidRPr="00BC1A1B" w:rsidR="00D42F0E">
        <w:t>we</w:t>
      </w:r>
      <w:r w:rsidRPr="00BC1A1B" w:rsidR="00D65B1B">
        <w:t xml:space="preserve"> </w:t>
      </w:r>
      <w:r w:rsidRPr="00BC1A1B" w:rsidR="00D42F0E">
        <w:t>are</w:t>
      </w:r>
      <w:r w:rsidRPr="00BC1A1B" w:rsidR="00D65B1B">
        <w:t xml:space="preserve"> </w:t>
      </w:r>
      <w:r w:rsidRPr="00BC1A1B" w:rsidR="00D42F0E">
        <w:t>waiting</w:t>
      </w:r>
      <w:r w:rsidRPr="00BC1A1B" w:rsidR="00D65B1B">
        <w:t xml:space="preserve"> </w:t>
      </w:r>
      <w:r w:rsidRPr="00BC1A1B" w:rsidR="00D42F0E">
        <w:t>to</w:t>
      </w:r>
      <w:r w:rsidRPr="00BC1A1B" w:rsidR="00D65B1B">
        <w:t xml:space="preserve"> </w:t>
      </w:r>
      <w:r w:rsidRPr="00BC1A1B" w:rsidR="00D42F0E">
        <w:t>see</w:t>
      </w:r>
      <w:r w:rsidRPr="00BC1A1B" w:rsidR="00D65B1B">
        <w:t xml:space="preserve"> </w:t>
      </w:r>
      <w:r w:rsidRPr="00BC1A1B" w:rsidR="00D42F0E">
        <w:t>the</w:t>
      </w:r>
      <w:r w:rsidRPr="00BC1A1B" w:rsidR="00D65B1B">
        <w:t xml:space="preserve"> </w:t>
      </w:r>
      <w:r w:rsidRPr="00BC1A1B" w:rsidR="00D42F0E">
        <w:t>extent</w:t>
      </w:r>
      <w:r w:rsidRPr="00BC1A1B" w:rsidR="00D65B1B">
        <w:t xml:space="preserve"> </w:t>
      </w:r>
      <w:r w:rsidRPr="00BC1A1B" w:rsidR="00D42F0E">
        <w:t>to</w:t>
      </w:r>
      <w:r w:rsidRPr="00BC1A1B" w:rsidR="00D65B1B">
        <w:t xml:space="preserve"> </w:t>
      </w:r>
      <w:r w:rsidRPr="00BC1A1B" w:rsidR="00D42F0E">
        <w:t>which</w:t>
      </w:r>
      <w:r w:rsidRPr="00BC1A1B" w:rsidR="00D65B1B">
        <w:t xml:space="preserve"> </w:t>
      </w:r>
      <w:r w:rsidRPr="00BC1A1B" w:rsidR="00D42F0E">
        <w:t>all</w:t>
      </w:r>
      <w:r w:rsidRPr="00BC1A1B" w:rsidR="00D65B1B">
        <w:t xml:space="preserve"> </w:t>
      </w:r>
      <w:r w:rsidRPr="00BC1A1B" w:rsidR="00D42F0E">
        <w:t>Covid</w:t>
      </w:r>
      <w:r w:rsidRPr="00BC1A1B" w:rsidR="00D42F0E">
        <w:noBreakHyphen/>
        <w:t>19</w:t>
      </w:r>
      <w:r w:rsidRPr="00BC1A1B" w:rsidR="00D65B1B">
        <w:t xml:space="preserve"> </w:t>
      </w:r>
      <w:r w:rsidRPr="00BC1A1B" w:rsidR="00D42F0E">
        <w:t>pressures</w:t>
      </w:r>
      <w:r w:rsidRPr="00BC1A1B" w:rsidR="00D65B1B">
        <w:t xml:space="preserve"> </w:t>
      </w:r>
      <w:r w:rsidRPr="00BC1A1B" w:rsidR="00D42F0E">
        <w:t>are</w:t>
      </w:r>
      <w:r w:rsidRPr="00BC1A1B" w:rsidR="00D65B1B">
        <w:t xml:space="preserve"> </w:t>
      </w:r>
      <w:r w:rsidRPr="00BC1A1B" w:rsidR="00D42F0E">
        <w:t>covered</w:t>
      </w:r>
      <w:r w:rsidRPr="00BC1A1B" w:rsidR="00D65B1B">
        <w:t xml:space="preserve"> </w:t>
      </w:r>
      <w:r w:rsidRPr="00BC1A1B" w:rsidR="00D42F0E">
        <w:t>by</w:t>
      </w:r>
      <w:r w:rsidRPr="00BC1A1B" w:rsidR="00D65B1B">
        <w:t xml:space="preserve"> </w:t>
      </w:r>
      <w:r w:rsidRPr="00BC1A1B" w:rsidR="00D42F0E">
        <w:t>Government</w:t>
      </w:r>
      <w:r w:rsidRPr="00BC1A1B">
        <w:t>.</w:t>
      </w:r>
      <w:r w:rsidRPr="00BC1A1B" w:rsidR="00D65B1B">
        <w:t xml:space="preserve"> </w:t>
      </w:r>
      <w:r w:rsidRPr="00BC1A1B">
        <w:t>W</w:t>
      </w:r>
      <w:r w:rsidRPr="00BC1A1B" w:rsidR="00D42F0E">
        <w:t>e</w:t>
      </w:r>
      <w:r w:rsidRPr="00BC1A1B" w:rsidR="00D65B1B">
        <w:t xml:space="preserve"> </w:t>
      </w:r>
      <w:r w:rsidRPr="00BC1A1B" w:rsidR="00D42F0E">
        <w:t>have</w:t>
      </w:r>
      <w:r w:rsidRPr="00BC1A1B" w:rsidR="00D65B1B">
        <w:t xml:space="preserve"> </w:t>
      </w:r>
      <w:r w:rsidRPr="00BC1A1B" w:rsidR="00D42F0E">
        <w:t>said</w:t>
      </w:r>
      <w:r w:rsidRPr="00BC1A1B">
        <w:t>,</w:t>
      </w:r>
      <w:r w:rsidRPr="00BC1A1B" w:rsidR="00D65B1B">
        <w:t xml:space="preserve"> </w:t>
      </w:r>
      <w:r w:rsidRPr="00BC1A1B">
        <w:t>“I</w:t>
      </w:r>
      <w:r w:rsidRPr="00BC1A1B" w:rsidR="00D42F0E">
        <w:t>f</w:t>
      </w:r>
      <w:r w:rsidRPr="00BC1A1B" w:rsidR="00D65B1B">
        <w:t xml:space="preserve"> </w:t>
      </w:r>
      <w:r w:rsidRPr="00BC1A1B" w:rsidR="00D42F0E">
        <w:t>you</w:t>
      </w:r>
      <w:r w:rsidRPr="00BC1A1B" w:rsidR="00D65B1B">
        <w:t xml:space="preserve"> </w:t>
      </w:r>
      <w:r w:rsidRPr="00BC1A1B" w:rsidR="00D42F0E">
        <w:t>are</w:t>
      </w:r>
      <w:r w:rsidRPr="00BC1A1B" w:rsidR="00D65B1B">
        <w:t xml:space="preserve"> </w:t>
      </w:r>
      <w:r w:rsidRPr="00BC1A1B" w:rsidR="00D42F0E">
        <w:t>in</w:t>
      </w:r>
      <w:r w:rsidRPr="00BC1A1B" w:rsidR="00D65B1B">
        <w:t xml:space="preserve"> </w:t>
      </w:r>
      <w:r w:rsidRPr="00BC1A1B" w:rsidR="00D42F0E">
        <w:t>a</w:t>
      </w:r>
      <w:r w:rsidRPr="00BC1A1B" w:rsidR="00D65B1B">
        <w:t xml:space="preserve"> </w:t>
      </w:r>
      <w:r w:rsidRPr="00BC1A1B" w:rsidR="00D42F0E">
        <w:t>114</w:t>
      </w:r>
      <w:r w:rsidRPr="00BC1A1B" w:rsidR="00D65B1B">
        <w:t xml:space="preserve"> </w:t>
      </w:r>
      <w:r w:rsidRPr="00BC1A1B" w:rsidR="00D42F0E">
        <w:t>position</w:t>
      </w:r>
      <w:r w:rsidRPr="00BC1A1B" w:rsidR="00D65B1B">
        <w:t xml:space="preserve"> </w:t>
      </w:r>
      <w:r w:rsidRPr="00BC1A1B" w:rsidR="00D42F0E">
        <w:t>because</w:t>
      </w:r>
      <w:r w:rsidRPr="00BC1A1B" w:rsidR="00D65B1B">
        <w:t xml:space="preserve"> </w:t>
      </w:r>
      <w:r w:rsidRPr="00BC1A1B" w:rsidR="00D42F0E">
        <w:t>of</w:t>
      </w:r>
      <w:r w:rsidRPr="00BC1A1B" w:rsidR="00D65B1B">
        <w:t xml:space="preserve"> </w:t>
      </w:r>
      <w:r w:rsidRPr="00BC1A1B" w:rsidR="00D42F0E">
        <w:t>Covid</w:t>
      </w:r>
      <w:r w:rsidRPr="00BC1A1B" w:rsidR="00D42F0E">
        <w:noBreakHyphen/>
        <w:t>19,</w:t>
      </w:r>
      <w:r w:rsidRPr="00BC1A1B" w:rsidR="00D65B1B">
        <w:t xml:space="preserve"> </w:t>
      </w:r>
      <w:r w:rsidRPr="00BC1A1B" w:rsidR="00D42F0E">
        <w:t>we</w:t>
      </w:r>
      <w:r w:rsidRPr="00BC1A1B" w:rsidR="00D65B1B">
        <w:t xml:space="preserve"> </w:t>
      </w:r>
      <w:r w:rsidRPr="00BC1A1B" w:rsidR="00D42F0E">
        <w:t>recognise</w:t>
      </w:r>
      <w:r w:rsidRPr="00BC1A1B" w:rsidR="00D65B1B">
        <w:t xml:space="preserve"> </w:t>
      </w:r>
      <w:r w:rsidRPr="00BC1A1B" w:rsidR="00D42F0E">
        <w:t>that</w:t>
      </w:r>
      <w:r w:rsidRPr="00BC1A1B" w:rsidR="00D65B1B">
        <w:t xml:space="preserve"> </w:t>
      </w:r>
      <w:r w:rsidRPr="00BC1A1B" w:rsidR="00D42F0E">
        <w:t>serving</w:t>
      </w:r>
      <w:r w:rsidRPr="00BC1A1B" w:rsidR="00D65B1B">
        <w:t xml:space="preserve"> </w:t>
      </w:r>
      <w:r w:rsidRPr="00BC1A1B" w:rsidR="00D42F0E">
        <w:t>the</w:t>
      </w:r>
      <w:r w:rsidRPr="00BC1A1B" w:rsidR="00D65B1B">
        <w:t xml:space="preserve"> </w:t>
      </w:r>
      <w:r w:rsidRPr="00BC1A1B" w:rsidR="00D42F0E">
        <w:t>notice</w:t>
      </w:r>
      <w:r w:rsidRPr="00BC1A1B" w:rsidR="00D65B1B">
        <w:t xml:space="preserve"> </w:t>
      </w:r>
      <w:r w:rsidRPr="00BC1A1B" w:rsidR="00D42F0E">
        <w:t>during</w:t>
      </w:r>
      <w:r w:rsidRPr="00BC1A1B" w:rsidR="00D65B1B">
        <w:t xml:space="preserve"> </w:t>
      </w:r>
      <w:r w:rsidRPr="00BC1A1B">
        <w:t>a</w:t>
      </w:r>
      <w:r w:rsidRPr="00BC1A1B" w:rsidR="00D65B1B">
        <w:t xml:space="preserve"> </w:t>
      </w:r>
      <w:r w:rsidRPr="00BC1A1B" w:rsidR="00D42F0E">
        <w:t>pandemic</w:t>
      </w:r>
      <w:r w:rsidRPr="00BC1A1B" w:rsidR="00D65B1B">
        <w:t xml:space="preserve"> </w:t>
      </w:r>
      <w:r w:rsidRPr="00BC1A1B" w:rsidR="00D42F0E">
        <w:t>could</w:t>
      </w:r>
      <w:r w:rsidRPr="00BC1A1B" w:rsidR="00D65B1B">
        <w:t xml:space="preserve"> </w:t>
      </w:r>
      <w:r w:rsidRPr="00BC1A1B" w:rsidR="00D42F0E">
        <w:t>be</w:t>
      </w:r>
      <w:r w:rsidRPr="00BC1A1B" w:rsidR="00D65B1B">
        <w:t xml:space="preserve"> </w:t>
      </w:r>
      <w:r w:rsidRPr="00BC1A1B" w:rsidR="00D42F0E">
        <w:t>difficult</w:t>
      </w:r>
      <w:r w:rsidR="00FF111C">
        <w:t>,</w:t>
      </w:r>
      <w:r w:rsidRPr="00BC1A1B">
        <w:t>”</w:t>
      </w:r>
      <w:r w:rsidRPr="00BC1A1B" w:rsidR="00D65B1B">
        <w:t xml:space="preserve"> </w:t>
      </w:r>
      <w:r w:rsidRPr="00BC1A1B" w:rsidR="00D42F0E">
        <w:t>because</w:t>
      </w:r>
      <w:r w:rsidRPr="00BC1A1B" w:rsidR="00D65B1B">
        <w:t xml:space="preserve"> </w:t>
      </w:r>
      <w:r w:rsidRPr="00BC1A1B" w:rsidR="00D42F0E">
        <w:t>it</w:t>
      </w:r>
      <w:r w:rsidRPr="00BC1A1B" w:rsidR="00D65B1B">
        <w:t xml:space="preserve"> </w:t>
      </w:r>
      <w:r w:rsidRPr="00BC1A1B" w:rsidR="00D42F0E">
        <w:t>then</w:t>
      </w:r>
      <w:r w:rsidRPr="00BC1A1B" w:rsidR="00D65B1B">
        <w:t xml:space="preserve"> </w:t>
      </w:r>
      <w:r w:rsidRPr="00BC1A1B" w:rsidR="00D42F0E">
        <w:t>places</w:t>
      </w:r>
      <w:r w:rsidRPr="00BC1A1B" w:rsidR="00D65B1B">
        <w:t xml:space="preserve"> </w:t>
      </w:r>
      <w:r w:rsidRPr="00BC1A1B">
        <w:t>a</w:t>
      </w:r>
      <w:r w:rsidRPr="00BC1A1B" w:rsidR="00D65B1B">
        <w:t xml:space="preserve"> </w:t>
      </w:r>
      <w:r w:rsidRPr="00BC1A1B">
        <w:t>statutory</w:t>
      </w:r>
      <w:r w:rsidRPr="00BC1A1B" w:rsidR="00D65B1B">
        <w:t xml:space="preserve"> </w:t>
      </w:r>
      <w:r w:rsidRPr="00BC1A1B">
        <w:t>freeze</w:t>
      </w:r>
      <w:r w:rsidRPr="00BC1A1B" w:rsidR="00D65B1B">
        <w:t xml:space="preserve"> </w:t>
      </w:r>
      <w:r w:rsidRPr="00BC1A1B">
        <w:t>on</w:t>
      </w:r>
      <w:r w:rsidRPr="00BC1A1B" w:rsidR="00D65B1B">
        <w:t xml:space="preserve"> </w:t>
      </w:r>
      <w:r w:rsidRPr="00BC1A1B">
        <w:t>all</w:t>
      </w:r>
      <w:r w:rsidRPr="00BC1A1B" w:rsidR="00D65B1B">
        <w:t xml:space="preserve"> </w:t>
      </w:r>
      <w:r w:rsidRPr="00BC1A1B">
        <w:t>expenditure</w:t>
      </w:r>
      <w:r w:rsidRPr="00BC1A1B" w:rsidR="00D65B1B">
        <w:t xml:space="preserve"> </w:t>
      </w:r>
      <w:r w:rsidRPr="00BC1A1B">
        <w:t>for</w:t>
      </w:r>
      <w:r w:rsidRPr="00BC1A1B" w:rsidR="00D65B1B">
        <w:t xml:space="preserve"> </w:t>
      </w:r>
      <w:r w:rsidRPr="00BC1A1B">
        <w:t>21</w:t>
      </w:r>
      <w:r w:rsidRPr="00BC1A1B" w:rsidR="00D65B1B">
        <w:t xml:space="preserve"> </w:t>
      </w:r>
      <w:r w:rsidRPr="00BC1A1B">
        <w:t>days</w:t>
      </w:r>
      <w:r w:rsidRPr="00BC1A1B" w:rsidR="00D65B1B">
        <w:t xml:space="preserve"> </w:t>
      </w:r>
      <w:r w:rsidRPr="00BC1A1B">
        <w:t>until</w:t>
      </w:r>
      <w:r w:rsidRPr="00BC1A1B" w:rsidR="00D65B1B">
        <w:t xml:space="preserve"> </w:t>
      </w:r>
      <w:r w:rsidRPr="00BC1A1B">
        <w:t>the</w:t>
      </w:r>
      <w:r w:rsidRPr="00BC1A1B" w:rsidR="00D65B1B">
        <w:t xml:space="preserve"> </w:t>
      </w:r>
      <w:r w:rsidRPr="00BC1A1B">
        <w:t>full</w:t>
      </w:r>
      <w:r w:rsidRPr="00BC1A1B" w:rsidR="00D65B1B">
        <w:t xml:space="preserve"> </w:t>
      </w:r>
      <w:r w:rsidRPr="00BC1A1B" w:rsidR="00D42F0E">
        <w:t>council</w:t>
      </w:r>
      <w:r w:rsidRPr="00BC1A1B" w:rsidR="00D65B1B">
        <w:t xml:space="preserve"> </w:t>
      </w:r>
      <w:r w:rsidRPr="00BC1A1B" w:rsidR="00D42F0E">
        <w:t>responds</w:t>
      </w:r>
      <w:r w:rsidRPr="00BC1A1B" w:rsidR="00D65B1B">
        <w:t xml:space="preserve"> </w:t>
      </w:r>
      <w:r w:rsidRPr="00BC1A1B" w:rsidR="00D42F0E">
        <w:t>to</w:t>
      </w:r>
      <w:r w:rsidRPr="00BC1A1B" w:rsidR="00D65B1B">
        <w:t xml:space="preserve"> </w:t>
      </w:r>
      <w:r w:rsidRPr="00BC1A1B" w:rsidR="00D42F0E">
        <w:t>the</w:t>
      </w:r>
      <w:r w:rsidRPr="00BC1A1B" w:rsidR="00D65B1B">
        <w:t xml:space="preserve"> </w:t>
      </w:r>
      <w:r w:rsidRPr="00BC1A1B" w:rsidR="00D42F0E">
        <w:t>notice</w:t>
      </w:r>
      <w:r w:rsidRPr="00BC1A1B">
        <w:t>.</w:t>
      </w:r>
      <w:r w:rsidRPr="00BC1A1B" w:rsidR="00D65B1B">
        <w:t xml:space="preserve"> </w:t>
      </w:r>
      <w:r w:rsidRPr="00BC1A1B">
        <w:t>F</w:t>
      </w:r>
      <w:r w:rsidRPr="00BC1A1B" w:rsidR="00D42F0E">
        <w:t>ree</w:t>
      </w:r>
      <w:r w:rsidRPr="00BC1A1B">
        <w:t>z</w:t>
      </w:r>
      <w:r w:rsidRPr="00BC1A1B" w:rsidR="00D42F0E">
        <w:t>ing</w:t>
      </w:r>
      <w:r w:rsidRPr="00BC1A1B" w:rsidR="00D65B1B">
        <w:t xml:space="preserve"> </w:t>
      </w:r>
      <w:r w:rsidRPr="00BC1A1B" w:rsidR="00D42F0E">
        <w:t>expend</w:t>
      </w:r>
      <w:r w:rsidRPr="00BC1A1B">
        <w:t>i</w:t>
      </w:r>
      <w:r w:rsidRPr="00BC1A1B" w:rsidR="00D42F0E">
        <w:t>ture</w:t>
      </w:r>
      <w:r w:rsidRPr="00BC1A1B" w:rsidR="00D65B1B">
        <w:t xml:space="preserve"> </w:t>
      </w:r>
      <w:r w:rsidRPr="00BC1A1B" w:rsidR="00D42F0E">
        <w:t>in</w:t>
      </w:r>
      <w:r w:rsidRPr="00BC1A1B" w:rsidR="00D65B1B">
        <w:t xml:space="preserve"> </w:t>
      </w:r>
      <w:r w:rsidRPr="00BC1A1B" w:rsidR="00D42F0E">
        <w:t>the</w:t>
      </w:r>
      <w:r w:rsidRPr="00BC1A1B" w:rsidR="00D65B1B">
        <w:t xml:space="preserve"> </w:t>
      </w:r>
      <w:r w:rsidRPr="00BC1A1B" w:rsidR="00D42F0E">
        <w:t>middle</w:t>
      </w:r>
      <w:r w:rsidRPr="00BC1A1B" w:rsidR="00D65B1B">
        <w:t xml:space="preserve"> </w:t>
      </w:r>
      <w:r w:rsidRPr="00BC1A1B" w:rsidR="00D42F0E">
        <w:t>of</w:t>
      </w:r>
      <w:r w:rsidRPr="00BC1A1B" w:rsidR="00D65B1B">
        <w:t xml:space="preserve"> </w:t>
      </w:r>
      <w:r w:rsidRPr="00BC1A1B" w:rsidR="00D42F0E">
        <w:t>a</w:t>
      </w:r>
      <w:r w:rsidRPr="00BC1A1B" w:rsidR="00D65B1B">
        <w:t xml:space="preserve"> </w:t>
      </w:r>
      <w:r w:rsidRPr="00BC1A1B" w:rsidR="00D42F0E">
        <w:t>pandemic</w:t>
      </w:r>
      <w:r w:rsidRPr="00BC1A1B" w:rsidR="00D65B1B">
        <w:t xml:space="preserve">, </w:t>
      </w:r>
      <w:r w:rsidRPr="00BC1A1B" w:rsidR="00D42F0E">
        <w:t>when</w:t>
      </w:r>
      <w:r w:rsidRPr="00BC1A1B" w:rsidR="00D65B1B">
        <w:t xml:space="preserve"> </w:t>
      </w:r>
      <w:r w:rsidRPr="00BC1A1B" w:rsidR="00D42F0E">
        <w:t>emergency</w:t>
      </w:r>
      <w:r w:rsidRPr="00BC1A1B" w:rsidR="00D65B1B">
        <w:t xml:space="preserve"> </w:t>
      </w:r>
      <w:r w:rsidRPr="00BC1A1B" w:rsidR="00D42F0E">
        <w:t>action</w:t>
      </w:r>
      <w:r w:rsidRPr="00BC1A1B" w:rsidR="00D65B1B">
        <w:t xml:space="preserve"> is having </w:t>
      </w:r>
      <w:r w:rsidRPr="00BC1A1B">
        <w:t>to</w:t>
      </w:r>
      <w:r w:rsidRPr="00BC1A1B" w:rsidR="00D65B1B">
        <w:t xml:space="preserve"> </w:t>
      </w:r>
      <w:r w:rsidRPr="00BC1A1B" w:rsidR="00D42F0E">
        <w:t>be</w:t>
      </w:r>
      <w:r w:rsidRPr="00BC1A1B" w:rsidR="00D65B1B">
        <w:t xml:space="preserve"> </w:t>
      </w:r>
      <w:r w:rsidRPr="00BC1A1B" w:rsidR="00D42F0E">
        <w:t>taken</w:t>
      </w:r>
      <w:r w:rsidRPr="00BC1A1B" w:rsidR="00D65B1B">
        <w:t xml:space="preserve">, </w:t>
      </w:r>
      <w:r w:rsidRPr="00BC1A1B" w:rsidR="00D42F0E">
        <w:t>is</w:t>
      </w:r>
      <w:r w:rsidRPr="00BC1A1B" w:rsidR="00D65B1B">
        <w:t xml:space="preserve"> </w:t>
      </w:r>
      <w:r w:rsidRPr="00BC1A1B" w:rsidR="00D42F0E">
        <w:t>not</w:t>
      </w:r>
      <w:r w:rsidRPr="00BC1A1B" w:rsidR="00D65B1B">
        <w:t xml:space="preserve"> </w:t>
      </w:r>
      <w:r w:rsidRPr="00BC1A1B" w:rsidR="00D42F0E">
        <w:t>attractive</w:t>
      </w:r>
      <w:r w:rsidRPr="00BC1A1B">
        <w:t>.</w:t>
      </w:r>
      <w:r w:rsidRPr="00BC1A1B" w:rsidR="00D65B1B">
        <w:t xml:space="preserve"> </w:t>
      </w:r>
      <w:r w:rsidRPr="00BC1A1B">
        <w:t>I</w:t>
      </w:r>
      <w:r w:rsidRPr="00BC1A1B" w:rsidR="00D42F0E">
        <w:t>n</w:t>
      </w:r>
      <w:r w:rsidRPr="00BC1A1B" w:rsidR="00D65B1B">
        <w:t xml:space="preserve"> </w:t>
      </w:r>
      <w:r w:rsidRPr="00BC1A1B" w:rsidR="00D42F0E">
        <w:t>those</w:t>
      </w:r>
      <w:r w:rsidRPr="00BC1A1B" w:rsidR="00D65B1B">
        <w:t xml:space="preserve"> </w:t>
      </w:r>
      <w:r w:rsidRPr="00BC1A1B" w:rsidR="00D42F0E">
        <w:t>circumstances,</w:t>
      </w:r>
      <w:r w:rsidRPr="00BC1A1B" w:rsidR="00D65B1B">
        <w:t xml:space="preserve"> </w:t>
      </w:r>
      <w:r w:rsidRPr="00BC1A1B" w:rsidR="00D42F0E">
        <w:t>we</w:t>
      </w:r>
      <w:r w:rsidRPr="00BC1A1B" w:rsidR="00D65B1B">
        <w:t xml:space="preserve"> </w:t>
      </w:r>
      <w:r w:rsidRPr="00BC1A1B" w:rsidR="00D42F0E">
        <w:t>have</w:t>
      </w:r>
      <w:r w:rsidRPr="00BC1A1B" w:rsidR="00D65B1B">
        <w:t xml:space="preserve"> </w:t>
      </w:r>
      <w:r w:rsidRPr="00BC1A1B" w:rsidR="00D42F0E">
        <w:t>advised</w:t>
      </w:r>
      <w:r w:rsidRPr="00BC1A1B" w:rsidR="00D65B1B">
        <w:t xml:space="preserve"> </w:t>
      </w:r>
      <w:r w:rsidRPr="00BC1A1B" w:rsidR="00D42F0E">
        <w:t>CFOs</w:t>
      </w:r>
      <w:r w:rsidRPr="00BC1A1B" w:rsidR="00D65B1B">
        <w:t xml:space="preserve"> </w:t>
      </w:r>
      <w:r w:rsidRPr="00BC1A1B" w:rsidR="00D42F0E">
        <w:t>to</w:t>
      </w:r>
      <w:r w:rsidRPr="00BC1A1B" w:rsidR="00D65B1B">
        <w:t xml:space="preserve"> </w:t>
      </w:r>
      <w:r w:rsidRPr="00BC1A1B" w:rsidR="00D42F0E">
        <w:t>inform</w:t>
      </w:r>
      <w:r w:rsidRPr="00BC1A1B" w:rsidR="00D65B1B">
        <w:t xml:space="preserve"> </w:t>
      </w:r>
      <w:r w:rsidRPr="00BC1A1B">
        <w:t>the</w:t>
      </w:r>
      <w:r w:rsidRPr="00BC1A1B" w:rsidR="00D65B1B">
        <w:t xml:space="preserve"> </w:t>
      </w:r>
      <w:r w:rsidRPr="00BC1A1B">
        <w:t>cabinet</w:t>
      </w:r>
      <w:r w:rsidRPr="00BC1A1B" w:rsidR="00D65B1B">
        <w:t xml:space="preserve"> </w:t>
      </w:r>
      <w:r w:rsidRPr="00BC1A1B">
        <w:t>and</w:t>
      </w:r>
      <w:r w:rsidRPr="00BC1A1B" w:rsidR="00D65B1B">
        <w:t xml:space="preserve"> </w:t>
      </w:r>
      <w:r w:rsidRPr="00BC1A1B">
        <w:t>the</w:t>
      </w:r>
      <w:r w:rsidRPr="00BC1A1B" w:rsidR="00D65B1B">
        <w:t xml:space="preserve"> </w:t>
      </w:r>
      <w:r w:rsidRPr="00BC1A1B">
        <w:t>chief</w:t>
      </w:r>
      <w:r w:rsidRPr="00BC1A1B" w:rsidR="00D65B1B">
        <w:t xml:space="preserve"> </w:t>
      </w:r>
      <w:r w:rsidRPr="00BC1A1B">
        <w:t>executive</w:t>
      </w:r>
      <w:r w:rsidRPr="00BC1A1B" w:rsidR="00D65B1B">
        <w:t xml:space="preserve"> </w:t>
      </w:r>
      <w:r w:rsidRPr="00BC1A1B">
        <w:t>that</w:t>
      </w:r>
      <w:r w:rsidRPr="00BC1A1B" w:rsidR="00D65B1B">
        <w:t xml:space="preserve"> </w:t>
      </w:r>
      <w:r w:rsidRPr="00BC1A1B">
        <w:t>the</w:t>
      </w:r>
      <w:r w:rsidRPr="00BC1A1B" w:rsidR="00D65B1B">
        <w:t xml:space="preserve"> </w:t>
      </w:r>
      <w:r w:rsidRPr="00BC1A1B">
        <w:t>council</w:t>
      </w:r>
      <w:r w:rsidRPr="00BC1A1B" w:rsidR="00D65B1B">
        <w:t xml:space="preserve"> </w:t>
      </w:r>
      <w:r w:rsidRPr="00BC1A1B">
        <w:t>is</w:t>
      </w:r>
      <w:r w:rsidRPr="00BC1A1B" w:rsidR="00D65B1B">
        <w:t xml:space="preserve"> </w:t>
      </w:r>
      <w:r w:rsidRPr="00BC1A1B">
        <w:t>in</w:t>
      </w:r>
      <w:r w:rsidRPr="00BC1A1B" w:rsidR="00D65B1B">
        <w:t xml:space="preserve"> </w:t>
      </w:r>
      <w:r w:rsidRPr="00BC1A1B">
        <w:t>a</w:t>
      </w:r>
      <w:r w:rsidRPr="00BC1A1B" w:rsidR="00D65B1B">
        <w:t xml:space="preserve"> </w:t>
      </w:r>
      <w:r w:rsidRPr="00BC1A1B">
        <w:t>114</w:t>
      </w:r>
      <w:r w:rsidRPr="00BC1A1B" w:rsidR="00D65B1B">
        <w:t xml:space="preserve"> </w:t>
      </w:r>
      <w:r w:rsidRPr="00BC1A1B">
        <w:t>position</w:t>
      </w:r>
      <w:r w:rsidRPr="00BC1A1B" w:rsidR="00D65B1B">
        <w:t xml:space="preserve"> </w:t>
      </w:r>
      <w:r w:rsidRPr="00BC1A1B">
        <w:t>but</w:t>
      </w:r>
      <w:r w:rsidRPr="00BC1A1B" w:rsidR="00D65B1B">
        <w:t xml:space="preserve"> </w:t>
      </w:r>
      <w:r w:rsidRPr="00BC1A1B" w:rsidR="00D42F0E">
        <w:t>not</w:t>
      </w:r>
      <w:r w:rsidRPr="00BC1A1B" w:rsidR="00D65B1B">
        <w:t xml:space="preserve"> </w:t>
      </w:r>
      <w:r w:rsidRPr="00BC1A1B" w:rsidR="00D42F0E">
        <w:t>to</w:t>
      </w:r>
      <w:r w:rsidRPr="00BC1A1B" w:rsidR="00D65B1B">
        <w:t xml:space="preserve"> </w:t>
      </w:r>
      <w:r w:rsidRPr="00BC1A1B" w:rsidR="00D42F0E">
        <w:t>formally</w:t>
      </w:r>
      <w:r w:rsidRPr="00BC1A1B" w:rsidR="00D65B1B">
        <w:t xml:space="preserve"> </w:t>
      </w:r>
      <w:r w:rsidRPr="00BC1A1B" w:rsidR="00D42F0E">
        <w:t>serve</w:t>
      </w:r>
      <w:r w:rsidRPr="00BC1A1B" w:rsidR="00D65B1B">
        <w:t xml:space="preserve"> </w:t>
      </w:r>
      <w:r w:rsidRPr="00BC1A1B" w:rsidR="00D42F0E">
        <w:t>the</w:t>
      </w:r>
      <w:r w:rsidRPr="00BC1A1B" w:rsidR="00D65B1B">
        <w:t xml:space="preserve"> </w:t>
      </w:r>
      <w:r w:rsidRPr="00BC1A1B" w:rsidR="00D42F0E">
        <w:t>notice</w:t>
      </w:r>
      <w:r w:rsidRPr="00BC1A1B" w:rsidR="00D65B1B">
        <w:t xml:space="preserve"> </w:t>
      </w:r>
      <w:r w:rsidRPr="00BC1A1B" w:rsidR="00D42F0E">
        <w:t>publicly</w:t>
      </w:r>
      <w:r w:rsidRPr="00BC1A1B" w:rsidR="00D65B1B">
        <w:t xml:space="preserve"> </w:t>
      </w:r>
      <w:r w:rsidRPr="00BC1A1B">
        <w:t>requiring</w:t>
      </w:r>
      <w:r w:rsidRPr="00BC1A1B" w:rsidR="00D65B1B">
        <w:t xml:space="preserve"> </w:t>
      </w:r>
      <w:r w:rsidRPr="00BC1A1B">
        <w:t>a</w:t>
      </w:r>
      <w:r w:rsidRPr="00BC1A1B" w:rsidR="00D65B1B">
        <w:t xml:space="preserve"> </w:t>
      </w:r>
      <w:r w:rsidRPr="00BC1A1B">
        <w:t>freeze</w:t>
      </w:r>
      <w:r w:rsidRPr="00BC1A1B" w:rsidR="00D65B1B">
        <w:t xml:space="preserve"> </w:t>
      </w:r>
      <w:r w:rsidRPr="00BC1A1B">
        <w:t>on</w:t>
      </w:r>
      <w:r w:rsidRPr="00BC1A1B" w:rsidR="00D65B1B">
        <w:t xml:space="preserve"> </w:t>
      </w:r>
      <w:r w:rsidRPr="00BC1A1B">
        <w:t>expenditure</w:t>
      </w:r>
      <w:r w:rsidRPr="00BC1A1B" w:rsidR="00D65B1B">
        <w:t xml:space="preserve"> </w:t>
      </w:r>
      <w:r w:rsidRPr="00BC1A1B">
        <w:t>and</w:t>
      </w:r>
      <w:r w:rsidRPr="00BC1A1B" w:rsidR="00D65B1B">
        <w:t xml:space="preserve"> </w:t>
      </w:r>
      <w:r w:rsidRPr="00BC1A1B">
        <w:t>a</w:t>
      </w:r>
      <w:r w:rsidRPr="00BC1A1B" w:rsidR="00D65B1B">
        <w:t xml:space="preserve"> </w:t>
      </w:r>
      <w:r w:rsidRPr="00BC1A1B">
        <w:t>council</w:t>
      </w:r>
      <w:r w:rsidRPr="00BC1A1B" w:rsidR="00D65B1B">
        <w:t xml:space="preserve"> </w:t>
      </w:r>
      <w:r w:rsidRPr="00BC1A1B">
        <w:t>meeting</w:t>
      </w:r>
      <w:r w:rsidRPr="00BC1A1B" w:rsidR="00D65B1B">
        <w:t xml:space="preserve"> </w:t>
      </w:r>
      <w:r w:rsidRPr="00BC1A1B">
        <w:t>within</w:t>
      </w:r>
      <w:r w:rsidRPr="00BC1A1B" w:rsidR="00D65B1B">
        <w:t xml:space="preserve"> </w:t>
      </w:r>
      <w:r w:rsidRPr="00BC1A1B">
        <w:t>21</w:t>
      </w:r>
      <w:r w:rsidRPr="00BC1A1B" w:rsidR="00D65B1B">
        <w:t xml:space="preserve"> </w:t>
      </w:r>
      <w:r w:rsidRPr="00BC1A1B">
        <w:t>days.</w:t>
      </w:r>
      <w:r w:rsidRPr="00BC1A1B" w:rsidR="00D65B1B">
        <w:t xml:space="preserve"> </w:t>
      </w:r>
      <w:r w:rsidRPr="00BC1A1B">
        <w:t>Instead,</w:t>
      </w:r>
      <w:r w:rsidRPr="00BC1A1B" w:rsidR="00D65B1B">
        <w:t xml:space="preserve"> </w:t>
      </w:r>
      <w:r w:rsidRPr="00BC1A1B">
        <w:t>they</w:t>
      </w:r>
      <w:r w:rsidRPr="00BC1A1B" w:rsidR="00D65B1B">
        <w:t xml:space="preserve"> </w:t>
      </w:r>
      <w:r w:rsidRPr="00BC1A1B">
        <w:t>should</w:t>
      </w:r>
      <w:r w:rsidRPr="00BC1A1B" w:rsidR="00D65B1B">
        <w:t xml:space="preserve"> </w:t>
      </w:r>
      <w:r w:rsidRPr="00BC1A1B" w:rsidR="00D42F0E">
        <w:t>speak</w:t>
      </w:r>
      <w:r w:rsidRPr="00BC1A1B" w:rsidR="00D65B1B">
        <w:t xml:space="preserve"> </w:t>
      </w:r>
      <w:r w:rsidRPr="00BC1A1B" w:rsidR="00D42F0E">
        <w:t>to</w:t>
      </w:r>
      <w:r w:rsidRPr="00BC1A1B" w:rsidR="00D65B1B">
        <w:t xml:space="preserve"> </w:t>
      </w:r>
      <w:r w:rsidRPr="00BC1A1B" w:rsidR="00D42F0E">
        <w:t>MHCLG</w:t>
      </w:r>
      <w:r w:rsidRPr="00BC1A1B" w:rsidR="00D65B1B">
        <w:t xml:space="preserve"> </w:t>
      </w:r>
      <w:r w:rsidRPr="00BC1A1B" w:rsidR="00D42F0E">
        <w:t>to</w:t>
      </w:r>
      <w:r w:rsidRPr="00BC1A1B" w:rsidR="00D65B1B">
        <w:t xml:space="preserve"> </w:t>
      </w:r>
      <w:r w:rsidRPr="00BC1A1B" w:rsidR="00D42F0E">
        <w:t>see</w:t>
      </w:r>
      <w:r w:rsidRPr="00BC1A1B" w:rsidR="00D65B1B">
        <w:t xml:space="preserve"> </w:t>
      </w:r>
      <w:r w:rsidRPr="00BC1A1B" w:rsidR="00D42F0E">
        <w:t>if</w:t>
      </w:r>
      <w:r w:rsidRPr="00BC1A1B" w:rsidR="00D65B1B">
        <w:t xml:space="preserve"> </w:t>
      </w:r>
      <w:r w:rsidRPr="00BC1A1B" w:rsidR="00D42F0E">
        <w:t>temporary</w:t>
      </w:r>
      <w:r w:rsidRPr="00BC1A1B" w:rsidR="00D65B1B">
        <w:t xml:space="preserve"> </w:t>
      </w:r>
      <w:r w:rsidRPr="00BC1A1B" w:rsidR="00D42F0E">
        <w:t>funding</w:t>
      </w:r>
      <w:r w:rsidRPr="00BC1A1B" w:rsidR="00D65B1B">
        <w:t xml:space="preserve"> </w:t>
      </w:r>
      <w:r w:rsidRPr="00BC1A1B" w:rsidR="00D42F0E">
        <w:t>is</w:t>
      </w:r>
      <w:r w:rsidRPr="00BC1A1B" w:rsidR="00D65B1B">
        <w:t xml:space="preserve"> </w:t>
      </w:r>
      <w:r w:rsidRPr="00BC1A1B" w:rsidR="00D42F0E">
        <w:t>available</w:t>
      </w:r>
      <w:r w:rsidRPr="00BC1A1B" w:rsidR="00D65B1B">
        <w:t xml:space="preserve"> </w:t>
      </w:r>
      <w:r w:rsidRPr="00BC1A1B" w:rsidR="00D42F0E">
        <w:t>to</w:t>
      </w:r>
      <w:r w:rsidRPr="00BC1A1B" w:rsidR="00D65B1B">
        <w:t xml:space="preserve"> </w:t>
      </w:r>
      <w:r w:rsidRPr="00BC1A1B" w:rsidR="00D42F0E">
        <w:t>help</w:t>
      </w:r>
      <w:r w:rsidRPr="00BC1A1B" w:rsidR="00D65B1B">
        <w:t xml:space="preserve"> </w:t>
      </w:r>
      <w:r w:rsidRPr="00BC1A1B" w:rsidR="00D42F0E">
        <w:t>the</w:t>
      </w:r>
      <w:r w:rsidRPr="00BC1A1B" w:rsidR="00D65B1B">
        <w:t xml:space="preserve"> </w:t>
      </w:r>
      <w:r w:rsidRPr="00BC1A1B" w:rsidR="00D42F0E">
        <w:t>council</w:t>
      </w:r>
      <w:r w:rsidRPr="00BC1A1B" w:rsidR="00D65B1B">
        <w:t xml:space="preserve"> </w:t>
      </w:r>
      <w:r w:rsidRPr="00BC1A1B" w:rsidR="00D42F0E">
        <w:t>meet</w:t>
      </w:r>
      <w:r w:rsidRPr="00BC1A1B" w:rsidR="00D65B1B">
        <w:t xml:space="preserve"> </w:t>
      </w:r>
      <w:r w:rsidRPr="00BC1A1B" w:rsidR="00D42F0E">
        <w:t>those</w:t>
      </w:r>
      <w:r w:rsidRPr="00BC1A1B" w:rsidR="00D65B1B">
        <w:t xml:space="preserve"> </w:t>
      </w:r>
      <w:r w:rsidRPr="00BC1A1B" w:rsidR="00D42F0E">
        <w:t>pressures.</w:t>
      </w:r>
      <w:r w:rsidRPr="00BC1A1B" w:rsidR="00D65B1B">
        <w:t xml:space="preserve"> </w:t>
      </w:r>
    </w:p>
    <w:p w:rsidR="00117E70" w:rsidRPr="00BC1A1B" w:rsidP="00117E70">
      <w:pPr>
        <w:pStyle w:val="Answer"/>
      </w:pPr>
      <w:r w:rsidRPr="00BC1A1B">
        <w:t>W</w:t>
      </w:r>
      <w:r w:rsidRPr="00BC1A1B" w:rsidR="001B6108">
        <w:t>e</w:t>
      </w:r>
      <w:r w:rsidRPr="00BC1A1B" w:rsidR="00D65B1B">
        <w:t xml:space="preserve"> </w:t>
      </w:r>
      <w:r w:rsidRPr="00BC1A1B">
        <w:t>have</w:t>
      </w:r>
      <w:r w:rsidRPr="00BC1A1B" w:rsidR="00D65B1B">
        <w:t xml:space="preserve"> </w:t>
      </w:r>
      <w:r w:rsidRPr="00BC1A1B">
        <w:t>given</w:t>
      </w:r>
      <w:r w:rsidRPr="00BC1A1B" w:rsidR="00D65B1B">
        <w:t xml:space="preserve"> </w:t>
      </w:r>
      <w:r w:rsidRPr="00BC1A1B">
        <w:t>quite</w:t>
      </w:r>
      <w:r w:rsidRPr="00BC1A1B" w:rsidR="00D65B1B">
        <w:t xml:space="preserve"> </w:t>
      </w:r>
      <w:r w:rsidRPr="00BC1A1B">
        <w:t>clear</w:t>
      </w:r>
      <w:r w:rsidRPr="00BC1A1B" w:rsidR="00D65B1B">
        <w:t xml:space="preserve"> </w:t>
      </w:r>
      <w:r w:rsidRPr="00BC1A1B">
        <w:t>guidance</w:t>
      </w:r>
      <w:r w:rsidRPr="00BC1A1B" w:rsidR="00D65B1B">
        <w:t xml:space="preserve"> </w:t>
      </w:r>
      <w:r w:rsidRPr="00BC1A1B">
        <w:t>that</w:t>
      </w:r>
      <w:r w:rsidRPr="00BC1A1B" w:rsidR="00D65B1B">
        <w:t xml:space="preserve"> </w:t>
      </w:r>
      <w:r w:rsidRPr="00BC1A1B">
        <w:t>this</w:t>
      </w:r>
      <w:r w:rsidRPr="00BC1A1B" w:rsidR="00D65B1B">
        <w:t xml:space="preserve"> </w:t>
      </w:r>
      <w:r w:rsidRPr="00BC1A1B">
        <w:t>only</w:t>
      </w:r>
      <w:r w:rsidRPr="00BC1A1B" w:rsidR="00D65B1B">
        <w:t xml:space="preserve"> </w:t>
      </w:r>
      <w:r w:rsidRPr="00BC1A1B">
        <w:t>applies</w:t>
      </w:r>
      <w:r w:rsidRPr="00BC1A1B" w:rsidR="00D65B1B">
        <w:t xml:space="preserve"> </w:t>
      </w:r>
      <w:r w:rsidRPr="00BC1A1B">
        <w:t>to</w:t>
      </w:r>
      <w:r w:rsidRPr="00BC1A1B" w:rsidR="00D65B1B">
        <w:t xml:space="preserve"> </w:t>
      </w:r>
      <w:r w:rsidRPr="00BC1A1B">
        <w:t>Covid</w:t>
      </w:r>
      <w:r w:rsidRPr="00BC1A1B" w:rsidR="00D65B1B">
        <w:t xml:space="preserve"> </w:t>
      </w:r>
      <w:r w:rsidRPr="00BC1A1B">
        <w:t>pressures.</w:t>
      </w:r>
      <w:r w:rsidRPr="00BC1A1B" w:rsidR="00D65B1B">
        <w:t xml:space="preserve"> </w:t>
      </w:r>
      <w:r w:rsidRPr="00BC1A1B">
        <w:t>In</w:t>
      </w:r>
      <w:r w:rsidRPr="00BC1A1B" w:rsidR="00D65B1B">
        <w:t xml:space="preserve"> </w:t>
      </w:r>
      <w:r w:rsidRPr="00BC1A1B">
        <w:t>other</w:t>
      </w:r>
      <w:r w:rsidRPr="00BC1A1B" w:rsidR="00D65B1B">
        <w:t xml:space="preserve"> </w:t>
      </w:r>
      <w:r w:rsidRPr="00BC1A1B">
        <w:t>w</w:t>
      </w:r>
      <w:r w:rsidRPr="00BC1A1B" w:rsidR="001B6108">
        <w:t>ords</w:t>
      </w:r>
      <w:r w:rsidRPr="00BC1A1B">
        <w:t>,</w:t>
      </w:r>
      <w:r w:rsidRPr="00BC1A1B" w:rsidR="00D65B1B">
        <w:t xml:space="preserve"> </w:t>
      </w:r>
      <w:r w:rsidRPr="00BC1A1B">
        <w:t>if</w:t>
      </w:r>
      <w:r w:rsidRPr="00BC1A1B" w:rsidR="00D65B1B">
        <w:t xml:space="preserve"> </w:t>
      </w:r>
      <w:r w:rsidRPr="00BC1A1B">
        <w:t>you</w:t>
      </w:r>
      <w:r w:rsidRPr="00BC1A1B" w:rsidR="00D65B1B">
        <w:t xml:space="preserve"> </w:t>
      </w:r>
      <w:r w:rsidRPr="00BC1A1B">
        <w:t>look</w:t>
      </w:r>
      <w:r w:rsidRPr="00BC1A1B" w:rsidR="00D65B1B">
        <w:t xml:space="preserve"> </w:t>
      </w:r>
      <w:r w:rsidRPr="00BC1A1B">
        <w:t>at</w:t>
      </w:r>
      <w:r w:rsidRPr="00BC1A1B" w:rsidR="00D65B1B">
        <w:t xml:space="preserve"> </w:t>
      </w:r>
      <w:r w:rsidRPr="00BC1A1B" w:rsidR="001B6108">
        <w:t>the</w:t>
      </w:r>
      <w:r w:rsidRPr="00BC1A1B" w:rsidR="00D65B1B">
        <w:t xml:space="preserve"> </w:t>
      </w:r>
      <w:r w:rsidRPr="00BC1A1B" w:rsidR="001B6108">
        <w:t>section</w:t>
      </w:r>
      <w:r w:rsidRPr="00BC1A1B" w:rsidR="00D65B1B">
        <w:t xml:space="preserve"> </w:t>
      </w:r>
      <w:r w:rsidRPr="00BC1A1B" w:rsidR="001B6108">
        <w:t>114</w:t>
      </w:r>
      <w:r w:rsidRPr="00BC1A1B" w:rsidR="00D65B1B">
        <w:t xml:space="preserve"> </w:t>
      </w:r>
      <w:r w:rsidRPr="00BC1A1B" w:rsidR="001B6108">
        <w:t>notice</w:t>
      </w:r>
      <w:r w:rsidRPr="00BC1A1B" w:rsidR="00D65B1B">
        <w:t xml:space="preserve"> </w:t>
      </w:r>
      <w:r w:rsidRPr="00BC1A1B" w:rsidR="001B6108">
        <w:t>that</w:t>
      </w:r>
      <w:r w:rsidRPr="00BC1A1B" w:rsidR="00D65B1B">
        <w:t xml:space="preserve"> </w:t>
      </w:r>
      <w:r w:rsidRPr="00BC1A1B" w:rsidR="001B6108">
        <w:t>was</w:t>
      </w:r>
      <w:r w:rsidRPr="00BC1A1B" w:rsidR="00D65B1B">
        <w:t xml:space="preserve"> </w:t>
      </w:r>
      <w:r w:rsidRPr="00BC1A1B" w:rsidR="001B6108">
        <w:t>issued</w:t>
      </w:r>
      <w:r w:rsidRPr="00BC1A1B" w:rsidR="00D65B1B">
        <w:t xml:space="preserve"> </w:t>
      </w:r>
      <w:r w:rsidRPr="00BC1A1B" w:rsidR="001B6108">
        <w:t>at</w:t>
      </w:r>
      <w:r w:rsidRPr="00BC1A1B" w:rsidR="00D65B1B">
        <w:t xml:space="preserve"> </w:t>
      </w:r>
      <w:r w:rsidRPr="00BC1A1B" w:rsidR="001B6108">
        <w:t>the</w:t>
      </w:r>
      <w:r w:rsidRPr="00BC1A1B" w:rsidR="00D65B1B">
        <w:t xml:space="preserve"> </w:t>
      </w:r>
      <w:r w:rsidRPr="00BC1A1B">
        <w:t>London</w:t>
      </w:r>
      <w:r w:rsidRPr="00BC1A1B" w:rsidR="00D65B1B">
        <w:t xml:space="preserve"> </w:t>
      </w:r>
      <w:r w:rsidRPr="00BC1A1B">
        <w:t>Borough</w:t>
      </w:r>
      <w:r w:rsidRPr="00BC1A1B" w:rsidR="00D65B1B">
        <w:t xml:space="preserve"> </w:t>
      </w:r>
      <w:r w:rsidRPr="00BC1A1B">
        <w:t>of</w:t>
      </w:r>
      <w:r w:rsidRPr="00BC1A1B" w:rsidR="00D65B1B">
        <w:t xml:space="preserve"> </w:t>
      </w:r>
      <w:r w:rsidRPr="00BC1A1B">
        <w:t>Croydon</w:t>
      </w:r>
      <w:r w:rsidRPr="00BC1A1B" w:rsidR="00D65B1B">
        <w:t xml:space="preserve"> </w:t>
      </w:r>
      <w:r w:rsidRPr="00BC1A1B">
        <w:t>yesterday,</w:t>
      </w:r>
      <w:r w:rsidRPr="00BC1A1B" w:rsidR="00D65B1B">
        <w:t xml:space="preserve"> they make </w:t>
      </w:r>
      <w:r w:rsidRPr="00BC1A1B" w:rsidR="001B6108">
        <w:t>clear</w:t>
      </w:r>
      <w:r w:rsidRPr="00BC1A1B" w:rsidR="00D65B1B">
        <w:t xml:space="preserve"> </w:t>
      </w:r>
      <w:r w:rsidRPr="00BC1A1B" w:rsidR="001B6108">
        <w:t>that</w:t>
      </w:r>
      <w:r w:rsidRPr="00BC1A1B" w:rsidR="00D65B1B">
        <w:t xml:space="preserve"> they have </w:t>
      </w:r>
      <w:r w:rsidRPr="00BC1A1B">
        <w:t>received</w:t>
      </w:r>
      <w:r w:rsidRPr="00BC1A1B" w:rsidR="00D65B1B">
        <w:t xml:space="preserve"> </w:t>
      </w:r>
      <w:r w:rsidRPr="00BC1A1B">
        <w:t>advice</w:t>
      </w:r>
      <w:r w:rsidRPr="00BC1A1B" w:rsidR="00D65B1B">
        <w:t xml:space="preserve"> </w:t>
      </w:r>
      <w:r w:rsidRPr="00BC1A1B">
        <w:t>from</w:t>
      </w:r>
      <w:r w:rsidRPr="00BC1A1B" w:rsidR="00D65B1B">
        <w:t xml:space="preserve"> </w:t>
      </w:r>
      <w:r w:rsidRPr="00BC1A1B" w:rsidR="001B6108">
        <w:t>CIPFA</w:t>
      </w:r>
      <w:r w:rsidRPr="00BC1A1B" w:rsidR="00D65B1B">
        <w:t xml:space="preserve"> </w:t>
      </w:r>
      <w:r w:rsidRPr="00BC1A1B" w:rsidR="001B6108">
        <w:t>saying</w:t>
      </w:r>
      <w:r w:rsidRPr="00BC1A1B" w:rsidR="00D65B1B">
        <w:t xml:space="preserve">, </w:t>
      </w:r>
      <w:r w:rsidRPr="00BC1A1B" w:rsidR="001B6108">
        <w:t>“If</w:t>
      </w:r>
      <w:r w:rsidRPr="00BC1A1B" w:rsidR="00D65B1B">
        <w:t xml:space="preserve"> </w:t>
      </w:r>
      <w:r w:rsidRPr="00BC1A1B" w:rsidR="001B6108">
        <w:t>your</w:t>
      </w:r>
      <w:r w:rsidRPr="00BC1A1B" w:rsidR="00D65B1B">
        <w:t xml:space="preserve"> </w:t>
      </w:r>
      <w:r w:rsidRPr="00BC1A1B" w:rsidR="001B6108">
        <w:t>issues</w:t>
      </w:r>
      <w:r w:rsidRPr="00BC1A1B" w:rsidR="00D65B1B">
        <w:t xml:space="preserve"> </w:t>
      </w:r>
      <w:r w:rsidRPr="00BC1A1B" w:rsidR="001B6108">
        <w:t>are</w:t>
      </w:r>
      <w:r w:rsidRPr="00BC1A1B" w:rsidR="00D65B1B">
        <w:t xml:space="preserve"> </w:t>
      </w:r>
      <w:r w:rsidRPr="00BC1A1B" w:rsidR="001B6108">
        <w:t>more</w:t>
      </w:r>
      <w:r w:rsidRPr="00BC1A1B" w:rsidR="00D65B1B">
        <w:t xml:space="preserve"> </w:t>
      </w:r>
      <w:r w:rsidRPr="00BC1A1B" w:rsidR="001B6108">
        <w:t>fundamental</w:t>
      </w:r>
      <w:r w:rsidRPr="00BC1A1B" w:rsidR="00D65B1B">
        <w:t xml:space="preserve"> </w:t>
      </w:r>
      <w:r w:rsidRPr="00BC1A1B" w:rsidR="001B6108">
        <w:t>and</w:t>
      </w:r>
      <w:r w:rsidRPr="00BC1A1B" w:rsidR="00D65B1B">
        <w:t xml:space="preserve"> </w:t>
      </w:r>
      <w:r w:rsidRPr="00BC1A1B" w:rsidR="001B6108">
        <w:t>more</w:t>
      </w:r>
      <w:r w:rsidRPr="00BC1A1B" w:rsidR="00D65B1B">
        <w:t xml:space="preserve"> </w:t>
      </w:r>
      <w:r w:rsidRPr="00BC1A1B" w:rsidR="001B6108">
        <w:t>deep-rooted</w:t>
      </w:r>
      <w:r w:rsidRPr="00BC1A1B" w:rsidR="00D65B1B">
        <w:t xml:space="preserve"> </w:t>
      </w:r>
      <w:r w:rsidRPr="00BC1A1B" w:rsidR="001B6108">
        <w:t>than</w:t>
      </w:r>
      <w:r w:rsidRPr="00BC1A1B" w:rsidR="00D65B1B">
        <w:t xml:space="preserve"> </w:t>
      </w:r>
      <w:r w:rsidRPr="00BC1A1B" w:rsidR="001B6108">
        <w:t>Covid</w:t>
      </w:r>
      <w:r w:rsidRPr="00BC1A1B" w:rsidR="00D65B1B">
        <w:t xml:space="preserve">, </w:t>
      </w:r>
      <w:r w:rsidRPr="00BC1A1B" w:rsidR="001B6108">
        <w:t>and</w:t>
      </w:r>
      <w:r w:rsidRPr="00BC1A1B" w:rsidR="00D65B1B">
        <w:t xml:space="preserve"> </w:t>
      </w:r>
      <w:r w:rsidRPr="00BC1A1B" w:rsidR="001B6108">
        <w:t>that</w:t>
      </w:r>
      <w:r w:rsidRPr="00BC1A1B" w:rsidR="00D65B1B">
        <w:t xml:space="preserve"> </w:t>
      </w:r>
      <w:r w:rsidRPr="00BC1A1B" w:rsidR="001B6108">
        <w:t>you</w:t>
      </w:r>
      <w:r w:rsidRPr="00BC1A1B" w:rsidR="00D65B1B">
        <w:t xml:space="preserve"> </w:t>
      </w:r>
      <w:r w:rsidRPr="00BC1A1B" w:rsidR="001B6108">
        <w:t>cannot</w:t>
      </w:r>
      <w:r w:rsidRPr="00BC1A1B" w:rsidR="00D65B1B">
        <w:t xml:space="preserve"> </w:t>
      </w:r>
      <w:r w:rsidRPr="00BC1A1B" w:rsidR="001B6108">
        <w:t>balance</w:t>
      </w:r>
      <w:r w:rsidRPr="00BC1A1B" w:rsidR="00D65B1B">
        <w:t xml:space="preserve"> </w:t>
      </w:r>
      <w:r w:rsidRPr="00BC1A1B" w:rsidR="001B6108">
        <w:t>the</w:t>
      </w:r>
      <w:r w:rsidRPr="00BC1A1B" w:rsidR="00D65B1B">
        <w:t xml:space="preserve"> </w:t>
      </w:r>
      <w:r w:rsidRPr="00BC1A1B" w:rsidR="001B6108">
        <w:t>books</w:t>
      </w:r>
      <w:r w:rsidRPr="00BC1A1B" w:rsidR="00D65B1B">
        <w:t xml:space="preserve"> </w:t>
      </w:r>
      <w:r w:rsidRPr="00BC1A1B" w:rsidR="001B6108">
        <w:t>anyway</w:t>
      </w:r>
      <w:r w:rsidRPr="00BC1A1B" w:rsidR="00D65B1B">
        <w:t xml:space="preserve">, </w:t>
      </w:r>
      <w:r w:rsidRPr="00BC1A1B" w:rsidR="001B6108">
        <w:t>even</w:t>
      </w:r>
      <w:r w:rsidRPr="00BC1A1B" w:rsidR="00D65B1B">
        <w:t xml:space="preserve"> </w:t>
      </w:r>
      <w:r w:rsidRPr="00BC1A1B" w:rsidR="001B6108">
        <w:t>if</w:t>
      </w:r>
      <w:r w:rsidRPr="00BC1A1B" w:rsidR="00D65B1B">
        <w:t xml:space="preserve"> </w:t>
      </w:r>
      <w:r w:rsidRPr="00BC1A1B" w:rsidR="001B6108">
        <w:t>you</w:t>
      </w:r>
      <w:r w:rsidRPr="00BC1A1B" w:rsidR="00D65B1B">
        <w:t xml:space="preserve"> </w:t>
      </w:r>
      <w:r w:rsidRPr="00BC1A1B">
        <w:t>put</w:t>
      </w:r>
      <w:r w:rsidRPr="00BC1A1B" w:rsidR="00D65B1B">
        <w:t xml:space="preserve"> </w:t>
      </w:r>
      <w:r w:rsidRPr="00BC1A1B">
        <w:t>Covid</w:t>
      </w:r>
      <w:r w:rsidRPr="00BC1A1B" w:rsidR="00D65B1B">
        <w:t xml:space="preserve"> </w:t>
      </w:r>
      <w:r w:rsidRPr="00BC1A1B">
        <w:t>to</w:t>
      </w:r>
      <w:r w:rsidRPr="00BC1A1B" w:rsidR="00D65B1B">
        <w:t xml:space="preserve"> </w:t>
      </w:r>
      <w:r w:rsidRPr="00BC1A1B">
        <w:t>one</w:t>
      </w:r>
      <w:r w:rsidRPr="00BC1A1B" w:rsidR="00D65B1B">
        <w:t xml:space="preserve"> </w:t>
      </w:r>
      <w:r w:rsidRPr="00BC1A1B">
        <w:t>side,</w:t>
      </w:r>
      <w:r w:rsidRPr="00BC1A1B" w:rsidR="00D65B1B">
        <w:t xml:space="preserve"> </w:t>
      </w:r>
      <w:r w:rsidRPr="00BC1A1B">
        <w:t>you</w:t>
      </w:r>
      <w:r w:rsidRPr="00BC1A1B" w:rsidR="00D65B1B">
        <w:t xml:space="preserve"> </w:t>
      </w:r>
      <w:r w:rsidRPr="00BC1A1B">
        <w:t>must</w:t>
      </w:r>
      <w:r w:rsidRPr="00BC1A1B" w:rsidR="00D65B1B">
        <w:t xml:space="preserve"> </w:t>
      </w:r>
      <w:r w:rsidRPr="00BC1A1B">
        <w:t>issue</w:t>
      </w:r>
      <w:r w:rsidRPr="00BC1A1B" w:rsidR="00D65B1B">
        <w:t xml:space="preserve"> </w:t>
      </w:r>
      <w:r w:rsidRPr="00BC1A1B">
        <w:t>a</w:t>
      </w:r>
      <w:r w:rsidRPr="00BC1A1B" w:rsidR="00D65B1B">
        <w:t xml:space="preserve"> </w:t>
      </w:r>
      <w:r w:rsidRPr="00BC1A1B">
        <w:t>114</w:t>
      </w:r>
      <w:r w:rsidRPr="00BC1A1B" w:rsidR="00D65B1B">
        <w:t xml:space="preserve"> </w:t>
      </w:r>
      <w:r w:rsidRPr="00BC1A1B">
        <w:t>notice</w:t>
      </w:r>
      <w:r w:rsidR="00FF111C">
        <w:t>.</w:t>
      </w:r>
      <w:r w:rsidRPr="00BC1A1B" w:rsidR="001B6108">
        <w:t>”</w:t>
      </w:r>
      <w:r w:rsidR="00FF111C">
        <w:t xml:space="preserve"> </w:t>
      </w:r>
      <w:r w:rsidRPr="00BC1A1B" w:rsidR="001B6108">
        <w:t>W</w:t>
      </w:r>
      <w:r w:rsidRPr="00BC1A1B">
        <w:t>e</w:t>
      </w:r>
      <w:r w:rsidRPr="00BC1A1B" w:rsidR="00D65B1B">
        <w:t xml:space="preserve"> </w:t>
      </w:r>
      <w:r w:rsidRPr="00BC1A1B">
        <w:t>are</w:t>
      </w:r>
      <w:r w:rsidRPr="00BC1A1B" w:rsidR="00D65B1B">
        <w:t xml:space="preserve"> </w:t>
      </w:r>
      <w:r w:rsidRPr="00BC1A1B">
        <w:t>getting</w:t>
      </w:r>
      <w:r w:rsidRPr="00BC1A1B" w:rsidR="00D65B1B">
        <w:t xml:space="preserve"> </w:t>
      </w:r>
      <w:r w:rsidRPr="00BC1A1B">
        <w:t>to</w:t>
      </w:r>
      <w:r w:rsidRPr="00BC1A1B" w:rsidR="00D65B1B">
        <w:t xml:space="preserve"> </w:t>
      </w:r>
      <w:r w:rsidRPr="00BC1A1B">
        <w:t>a</w:t>
      </w:r>
      <w:r w:rsidRPr="00BC1A1B" w:rsidR="00D65B1B">
        <w:t xml:space="preserve"> </w:t>
      </w:r>
      <w:r w:rsidRPr="00BC1A1B">
        <w:t>tipping</w:t>
      </w:r>
      <w:r w:rsidRPr="00BC1A1B" w:rsidR="00D65B1B">
        <w:t xml:space="preserve"> </w:t>
      </w:r>
      <w:r w:rsidRPr="00BC1A1B">
        <w:t>point</w:t>
      </w:r>
      <w:r w:rsidRPr="00BC1A1B" w:rsidR="00D65B1B">
        <w:t xml:space="preserve"> </w:t>
      </w:r>
      <w:r w:rsidRPr="00BC1A1B">
        <w:t>where</w:t>
      </w:r>
      <w:r w:rsidRPr="00BC1A1B" w:rsidR="00D65B1B">
        <w:t xml:space="preserve"> </w:t>
      </w:r>
      <w:r w:rsidRPr="00BC1A1B">
        <w:t>a</w:t>
      </w:r>
      <w:r w:rsidRPr="00BC1A1B" w:rsidR="00D65B1B">
        <w:t xml:space="preserve"> </w:t>
      </w:r>
      <w:r w:rsidRPr="00BC1A1B">
        <w:t>number</w:t>
      </w:r>
      <w:r w:rsidRPr="00BC1A1B" w:rsidR="00D65B1B">
        <w:t xml:space="preserve"> </w:t>
      </w:r>
      <w:r w:rsidRPr="00BC1A1B">
        <w:t>of</w:t>
      </w:r>
      <w:r w:rsidRPr="00BC1A1B" w:rsidR="00D65B1B">
        <w:t xml:space="preserve"> </w:t>
      </w:r>
      <w:r w:rsidRPr="00BC1A1B" w:rsidR="001B6108">
        <w:t>councils</w:t>
      </w:r>
      <w:r w:rsidRPr="00BC1A1B" w:rsidR="00D65B1B">
        <w:t xml:space="preserve"> </w:t>
      </w:r>
      <w:r w:rsidRPr="00BC1A1B" w:rsidR="001B6108">
        <w:t>are</w:t>
      </w:r>
      <w:r w:rsidRPr="00BC1A1B" w:rsidR="00D65B1B">
        <w:t xml:space="preserve"> </w:t>
      </w:r>
      <w:r w:rsidRPr="00BC1A1B" w:rsidR="001B6108">
        <w:t>facing</w:t>
      </w:r>
      <w:r w:rsidRPr="00BC1A1B" w:rsidR="00D65B1B">
        <w:t xml:space="preserve"> </w:t>
      </w:r>
      <w:r w:rsidRPr="00BC1A1B" w:rsidR="001B6108">
        <w:t>that</w:t>
      </w:r>
      <w:r w:rsidRPr="00BC1A1B" w:rsidR="00D65B1B">
        <w:t xml:space="preserve"> </w:t>
      </w:r>
      <w:r w:rsidRPr="00BC1A1B" w:rsidR="001B6108">
        <w:t>position</w:t>
      </w:r>
      <w:r w:rsidRPr="00BC1A1B" w:rsidR="00D65B1B">
        <w:t xml:space="preserve"> </w:t>
      </w:r>
      <w:r w:rsidRPr="00BC1A1B" w:rsidR="001B6108">
        <w:t>in</w:t>
      </w:r>
      <w:r w:rsidRPr="00BC1A1B" w:rsidR="00D65B1B">
        <w:t xml:space="preserve"> </w:t>
      </w:r>
      <w:r w:rsidRPr="00BC1A1B" w:rsidR="001B6108">
        <w:t>respect</w:t>
      </w:r>
      <w:r w:rsidRPr="00BC1A1B" w:rsidR="00D65B1B">
        <w:t xml:space="preserve"> </w:t>
      </w:r>
      <w:r w:rsidRPr="00BC1A1B" w:rsidR="001B6108">
        <w:t>of</w:t>
      </w:r>
      <w:r w:rsidRPr="00BC1A1B" w:rsidR="00D65B1B">
        <w:t xml:space="preserve"> </w:t>
      </w:r>
      <w:r w:rsidRPr="00BC1A1B" w:rsidR="001B6108">
        <w:t>next</w:t>
      </w:r>
      <w:r w:rsidRPr="00BC1A1B" w:rsidR="00D65B1B">
        <w:t xml:space="preserve"> </w:t>
      </w:r>
      <w:r w:rsidRPr="00BC1A1B" w:rsidR="001B6108">
        <w:t>year</w:t>
      </w:r>
      <w:r w:rsidRPr="00BC1A1B" w:rsidR="00D65B1B">
        <w:t xml:space="preserve"> </w:t>
      </w:r>
      <w:r w:rsidRPr="00BC1A1B">
        <w:t>as</w:t>
      </w:r>
      <w:r w:rsidRPr="00BC1A1B" w:rsidR="00D65B1B">
        <w:t xml:space="preserve"> </w:t>
      </w:r>
      <w:r w:rsidRPr="00BC1A1B">
        <w:t>they</w:t>
      </w:r>
      <w:r w:rsidRPr="00BC1A1B" w:rsidR="00D65B1B">
        <w:t xml:space="preserve"> </w:t>
      </w:r>
      <w:r w:rsidRPr="00BC1A1B">
        <w:t>try</w:t>
      </w:r>
      <w:r w:rsidRPr="00BC1A1B" w:rsidR="00D65B1B">
        <w:t xml:space="preserve"> </w:t>
      </w:r>
      <w:r w:rsidRPr="00BC1A1B">
        <w:t>to</w:t>
      </w:r>
      <w:r w:rsidRPr="00BC1A1B" w:rsidR="00D65B1B">
        <w:t xml:space="preserve"> </w:t>
      </w:r>
      <w:r w:rsidRPr="00BC1A1B">
        <w:t>put</w:t>
      </w:r>
      <w:r w:rsidRPr="00BC1A1B" w:rsidR="00D65B1B">
        <w:t xml:space="preserve"> </w:t>
      </w:r>
      <w:r w:rsidRPr="00BC1A1B">
        <w:t>their</w:t>
      </w:r>
      <w:r w:rsidRPr="00BC1A1B" w:rsidR="00D65B1B">
        <w:t xml:space="preserve"> </w:t>
      </w:r>
      <w:r w:rsidRPr="00BC1A1B">
        <w:t>budgets</w:t>
      </w:r>
      <w:r w:rsidRPr="00BC1A1B" w:rsidR="00D65B1B">
        <w:t xml:space="preserve"> </w:t>
      </w:r>
      <w:r w:rsidRPr="00BC1A1B">
        <w:t>together</w:t>
      </w:r>
      <w:r w:rsidRPr="00BC1A1B" w:rsidR="00D65B1B">
        <w:t xml:space="preserve"> </w:t>
      </w:r>
      <w:r w:rsidRPr="00BC1A1B">
        <w:t>in</w:t>
      </w:r>
      <w:r w:rsidRPr="00BC1A1B" w:rsidR="00D65B1B">
        <w:t xml:space="preserve"> </w:t>
      </w:r>
      <w:r w:rsidRPr="00BC1A1B">
        <w:t>the</w:t>
      </w:r>
      <w:r w:rsidRPr="00BC1A1B" w:rsidR="00D65B1B">
        <w:t xml:space="preserve"> </w:t>
      </w:r>
      <w:r w:rsidRPr="00BC1A1B">
        <w:t>autumn.</w:t>
      </w:r>
      <w:r w:rsidRPr="00BC1A1B" w:rsidR="00D65B1B">
        <w:t xml:space="preserve"> </w:t>
      </w:r>
      <w:r w:rsidRPr="00BC1A1B">
        <w:t>I</w:t>
      </w:r>
      <w:r w:rsidRPr="00BC1A1B" w:rsidR="00D65B1B">
        <w:t xml:space="preserve"> </w:t>
      </w:r>
      <w:r w:rsidRPr="00BC1A1B">
        <w:t>hope</w:t>
      </w:r>
      <w:r w:rsidRPr="00BC1A1B" w:rsidR="00D65B1B">
        <w:t xml:space="preserve"> </w:t>
      </w:r>
      <w:r w:rsidRPr="00BC1A1B">
        <w:t>that</w:t>
      </w:r>
      <w:r w:rsidRPr="00BC1A1B" w:rsidR="00D65B1B">
        <w:t xml:space="preserve"> </w:t>
      </w:r>
      <w:r w:rsidRPr="00BC1A1B">
        <w:t>answers</w:t>
      </w:r>
      <w:r w:rsidRPr="00BC1A1B" w:rsidR="00D65B1B">
        <w:t xml:space="preserve"> </w:t>
      </w:r>
      <w:r w:rsidRPr="00BC1A1B">
        <w:t>your</w:t>
      </w:r>
      <w:r w:rsidRPr="00BC1A1B" w:rsidR="00D65B1B">
        <w:t xml:space="preserve"> </w:t>
      </w:r>
      <w:r w:rsidRPr="00BC1A1B">
        <w:t>question.</w:t>
      </w:r>
    </w:p>
    <w:p w:rsidR="00D42F0E" w:rsidRPr="00BC1A1B" w:rsidP="00D42F0E">
      <w:pPr>
        <w:pStyle w:val="Question"/>
      </w:pPr>
      <w:sdt>
        <w:sdtPr>
          <w:alias w:val="Member"/>
          <w:tag w:val="&lt;Member mnisId='394' dodsId='25722'&gt;"/>
          <w:id w:val="-1935427308"/>
          <w:placeholder>
            <w:docPart w:val="DefaultPlaceholder_1082065158"/>
          </w:placeholder>
          <w:richText/>
        </w:sdtPr>
        <w:sdtContent>
          <w:r w:rsidRPr="00BC1A1B">
            <w:rPr>
              <w:b/>
            </w:rPr>
            <w:t>Chair:</w:t>
          </w:r>
        </w:sdtContent>
      </w:sdt>
      <w:r w:rsidRPr="00BC1A1B" w:rsidR="00D65B1B">
        <w:t xml:space="preserve"> It does </w:t>
      </w:r>
      <w:r w:rsidRPr="00BC1A1B" w:rsidR="001B6108">
        <w:t>partly</w:t>
      </w:r>
      <w:r w:rsidRPr="00BC1A1B" w:rsidR="00D65B1B">
        <w:t xml:space="preserve">. It </w:t>
      </w:r>
      <w:r w:rsidRPr="00BC1A1B" w:rsidR="001B6108">
        <w:t>depends</w:t>
      </w:r>
      <w:r w:rsidRPr="00BC1A1B" w:rsidR="00D65B1B">
        <w:t xml:space="preserve"> </w:t>
      </w:r>
      <w:r w:rsidRPr="00BC1A1B" w:rsidR="001B6108">
        <w:t>on</w:t>
      </w:r>
      <w:r w:rsidRPr="00BC1A1B" w:rsidR="00D65B1B">
        <w:t xml:space="preserve"> </w:t>
      </w:r>
      <w:r w:rsidRPr="00BC1A1B" w:rsidR="001B6108">
        <w:t>the</w:t>
      </w:r>
      <w:r w:rsidRPr="00BC1A1B" w:rsidR="00D65B1B">
        <w:t xml:space="preserve"> </w:t>
      </w:r>
      <w:r w:rsidRPr="00BC1A1B" w:rsidR="001B6108">
        <w:t>next</w:t>
      </w:r>
      <w:r w:rsidRPr="00BC1A1B" w:rsidR="00D65B1B">
        <w:t xml:space="preserve"> </w:t>
      </w:r>
      <w:r w:rsidRPr="00BC1A1B" w:rsidR="001B6108">
        <w:t>questio</w:t>
      </w:r>
      <w:r w:rsidRPr="00BC1A1B" w:rsidR="00D65B1B">
        <w:t>n</w:t>
      </w:r>
      <w:r w:rsidRPr="00BC1A1B" w:rsidR="001B6108">
        <w:t>:</w:t>
      </w:r>
      <w:r w:rsidRPr="00BC1A1B" w:rsidR="00D65B1B">
        <w:t xml:space="preserve"> </w:t>
      </w:r>
      <w:r w:rsidRPr="00BC1A1B" w:rsidR="001B6108">
        <w:t>w</w:t>
      </w:r>
      <w:r w:rsidRPr="00BC1A1B">
        <w:t>hat</w:t>
      </w:r>
      <w:r w:rsidRPr="00BC1A1B" w:rsidR="00D65B1B">
        <w:t xml:space="preserve"> </w:t>
      </w:r>
      <w:r w:rsidRPr="00BC1A1B">
        <w:t>are</w:t>
      </w:r>
      <w:r w:rsidRPr="00BC1A1B" w:rsidR="00D65B1B">
        <w:t xml:space="preserve"> </w:t>
      </w:r>
      <w:r w:rsidRPr="00BC1A1B">
        <w:t>Covid</w:t>
      </w:r>
      <w:r w:rsidRPr="00BC1A1B" w:rsidR="00D65B1B">
        <w:t xml:space="preserve"> </w:t>
      </w:r>
      <w:r w:rsidRPr="00BC1A1B">
        <w:t>issues?</w:t>
      </w:r>
      <w:r w:rsidRPr="00BC1A1B" w:rsidR="00D65B1B">
        <w:t xml:space="preserve"> </w:t>
      </w:r>
      <w:r w:rsidRPr="00BC1A1B" w:rsidR="001B6108">
        <w:t>What</w:t>
      </w:r>
      <w:r w:rsidRPr="00BC1A1B" w:rsidR="00D65B1B">
        <w:t xml:space="preserve"> </w:t>
      </w:r>
      <w:r w:rsidRPr="00BC1A1B" w:rsidR="001B6108">
        <w:t>if</w:t>
      </w:r>
      <w:r w:rsidRPr="00BC1A1B" w:rsidR="00D65B1B">
        <w:t xml:space="preserve"> </w:t>
      </w:r>
      <w:r w:rsidRPr="00BC1A1B" w:rsidR="001B6108">
        <w:t>you</w:t>
      </w:r>
      <w:r w:rsidRPr="00BC1A1B" w:rsidR="00D65B1B">
        <w:t xml:space="preserve"> </w:t>
      </w:r>
      <w:r w:rsidRPr="00BC1A1B" w:rsidR="001B6108">
        <w:t>have</w:t>
      </w:r>
      <w:r w:rsidRPr="00BC1A1B" w:rsidR="00D65B1B">
        <w:t xml:space="preserve"> </w:t>
      </w:r>
      <w:r w:rsidRPr="00BC1A1B" w:rsidR="001B6108">
        <w:t>an</w:t>
      </w:r>
      <w:r w:rsidRPr="00BC1A1B" w:rsidR="00D65B1B">
        <w:t xml:space="preserve"> </w:t>
      </w:r>
      <w:r w:rsidRPr="00BC1A1B" w:rsidR="001B6108">
        <w:t>investment</w:t>
      </w:r>
      <w:r w:rsidRPr="00BC1A1B" w:rsidR="00D65B1B">
        <w:t xml:space="preserve"> </w:t>
      </w:r>
      <w:r w:rsidRPr="00BC1A1B" w:rsidR="001B6108">
        <w:t>in</w:t>
      </w:r>
      <w:r w:rsidRPr="00BC1A1B" w:rsidR="00D65B1B">
        <w:t xml:space="preserve"> </w:t>
      </w:r>
      <w:r w:rsidRPr="00BC1A1B" w:rsidR="001B6108">
        <w:t>property</w:t>
      </w:r>
      <w:r w:rsidRPr="00BC1A1B" w:rsidR="00D65B1B">
        <w:t xml:space="preserve"> </w:t>
      </w:r>
      <w:r w:rsidRPr="00BC1A1B" w:rsidR="001B6108">
        <w:t>that</w:t>
      </w:r>
      <w:r w:rsidRPr="00BC1A1B" w:rsidR="00D65B1B">
        <w:t xml:space="preserve"> </w:t>
      </w:r>
      <w:r w:rsidRPr="00BC1A1B" w:rsidR="001B6108">
        <w:t>is</w:t>
      </w:r>
      <w:r w:rsidRPr="00BC1A1B" w:rsidR="00D65B1B">
        <w:t xml:space="preserve"> </w:t>
      </w:r>
      <w:r w:rsidRPr="00BC1A1B" w:rsidR="001B6108">
        <w:t>suddenly</w:t>
      </w:r>
      <w:r w:rsidRPr="00BC1A1B" w:rsidR="00D65B1B">
        <w:t xml:space="preserve"> </w:t>
      </w:r>
      <w:r w:rsidRPr="00BC1A1B" w:rsidR="001B6108">
        <w:t>worth</w:t>
      </w:r>
      <w:r w:rsidRPr="00BC1A1B" w:rsidR="00D65B1B">
        <w:t xml:space="preserve"> </w:t>
      </w:r>
      <w:r w:rsidRPr="00BC1A1B" w:rsidR="001B6108">
        <w:t>a</w:t>
      </w:r>
      <w:r w:rsidRPr="00BC1A1B" w:rsidR="00D65B1B">
        <w:t xml:space="preserve"> </w:t>
      </w:r>
      <w:r w:rsidRPr="00BC1A1B" w:rsidR="001B6108">
        <w:t>lot</w:t>
      </w:r>
      <w:r w:rsidRPr="00BC1A1B" w:rsidR="00D65B1B">
        <w:t xml:space="preserve"> </w:t>
      </w:r>
      <w:r w:rsidRPr="00BC1A1B" w:rsidR="001B6108">
        <w:t>less</w:t>
      </w:r>
      <w:r w:rsidRPr="00BC1A1B" w:rsidR="00D65B1B">
        <w:t xml:space="preserve"> </w:t>
      </w:r>
      <w:r w:rsidRPr="00BC1A1B" w:rsidR="001B6108">
        <w:t>and</w:t>
      </w:r>
      <w:r w:rsidRPr="00BC1A1B" w:rsidR="00D65B1B">
        <w:t xml:space="preserve"> </w:t>
      </w:r>
      <w:r w:rsidRPr="00BC1A1B" w:rsidR="001B6108">
        <w:t>the</w:t>
      </w:r>
      <w:r w:rsidRPr="00BC1A1B" w:rsidR="00D65B1B">
        <w:t xml:space="preserve"> </w:t>
      </w:r>
      <w:r w:rsidRPr="00BC1A1B" w:rsidR="001B6108">
        <w:t>income</w:t>
      </w:r>
      <w:r w:rsidRPr="00BC1A1B" w:rsidR="00D65B1B">
        <w:t xml:space="preserve"> </w:t>
      </w:r>
      <w:r w:rsidRPr="00BC1A1B" w:rsidR="001B6108">
        <w:t>stream</w:t>
      </w:r>
      <w:r w:rsidRPr="00BC1A1B" w:rsidR="00D65B1B">
        <w:t xml:space="preserve"> </w:t>
      </w:r>
      <w:r w:rsidRPr="00BC1A1B" w:rsidR="001B6108">
        <w:t>from</w:t>
      </w:r>
      <w:r w:rsidRPr="00BC1A1B" w:rsidR="00D65B1B">
        <w:t xml:space="preserve"> </w:t>
      </w:r>
      <w:r w:rsidRPr="00BC1A1B" w:rsidR="001B6108">
        <w:t>it</w:t>
      </w:r>
      <w:r w:rsidRPr="00BC1A1B" w:rsidR="00D65B1B">
        <w:t xml:space="preserve"> </w:t>
      </w:r>
      <w:r w:rsidRPr="00BC1A1B" w:rsidR="001B6108">
        <w:t>has</w:t>
      </w:r>
      <w:r w:rsidRPr="00BC1A1B" w:rsidR="00D65B1B">
        <w:t xml:space="preserve"> </w:t>
      </w:r>
      <w:r w:rsidRPr="00BC1A1B" w:rsidR="001B6108">
        <w:t>dried</w:t>
      </w:r>
      <w:r w:rsidRPr="00BC1A1B" w:rsidR="00D65B1B">
        <w:t xml:space="preserve"> </w:t>
      </w:r>
      <w:r w:rsidRPr="00BC1A1B" w:rsidR="001B6108">
        <w:t>up?</w:t>
      </w:r>
    </w:p>
    <w:p w:rsidR="00D42F0E" w:rsidRPr="00BC1A1B" w:rsidP="00D42F0E">
      <w:pPr>
        <w:pStyle w:val="Answer"/>
      </w:pPr>
      <w:sdt>
        <w:sdtPr>
          <w:alias w:val="Witness"/>
          <w:id w:val="-1499953781"/>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I</w:t>
      </w:r>
      <w:r w:rsidRPr="00BC1A1B" w:rsidR="00D65B1B">
        <w:t xml:space="preserve"> </w:t>
      </w:r>
      <w:r w:rsidRPr="00BC1A1B">
        <w:t>would</w:t>
      </w:r>
      <w:r w:rsidRPr="00BC1A1B" w:rsidR="00D65B1B">
        <w:t xml:space="preserve"> </w:t>
      </w:r>
      <w:r w:rsidRPr="00BC1A1B">
        <w:t>say</w:t>
      </w:r>
      <w:r w:rsidRPr="00BC1A1B" w:rsidR="00D65B1B">
        <w:t xml:space="preserve"> </w:t>
      </w:r>
      <w:r w:rsidRPr="00BC1A1B">
        <w:t>that</w:t>
      </w:r>
      <w:r w:rsidRPr="00BC1A1B" w:rsidR="00D65B1B">
        <w:t xml:space="preserve"> </w:t>
      </w:r>
      <w:r w:rsidRPr="00BC1A1B" w:rsidR="001B6108">
        <w:t>i</w:t>
      </w:r>
      <w:r w:rsidRPr="00BC1A1B">
        <w:t>s</w:t>
      </w:r>
      <w:r w:rsidRPr="00BC1A1B" w:rsidR="00D65B1B">
        <w:t xml:space="preserve"> </w:t>
      </w:r>
      <w:r w:rsidRPr="00BC1A1B">
        <w:t>not</w:t>
      </w:r>
      <w:r w:rsidRPr="00BC1A1B" w:rsidR="00D65B1B">
        <w:t xml:space="preserve"> </w:t>
      </w:r>
      <w:r w:rsidRPr="00BC1A1B">
        <w:t>a</w:t>
      </w:r>
      <w:r w:rsidRPr="00BC1A1B" w:rsidR="00D65B1B">
        <w:t xml:space="preserve"> </w:t>
      </w:r>
      <w:r w:rsidRPr="00BC1A1B" w:rsidR="001B6108">
        <w:t>C</w:t>
      </w:r>
      <w:r w:rsidRPr="00BC1A1B">
        <w:t>ovid</w:t>
      </w:r>
      <w:r w:rsidRPr="00BC1A1B" w:rsidR="00D65B1B">
        <w:t xml:space="preserve"> </w:t>
      </w:r>
      <w:r w:rsidRPr="00BC1A1B">
        <w:t>issue.</w:t>
      </w:r>
    </w:p>
    <w:p w:rsidR="00D42F0E" w:rsidRPr="00BC1A1B" w:rsidP="00000676">
      <w:pPr>
        <w:pStyle w:val="Question"/>
        <w:numPr>
          <w:ilvl w:val="0"/>
          <w:numId w:val="0"/>
        </w:numPr>
        <w:ind w:left="794"/>
      </w:pPr>
      <w:sdt>
        <w:sdtPr>
          <w:alias w:val="Member"/>
          <w:tag w:val="&lt;Member mnisId='394' dodsId='25722'&gt;"/>
          <w:id w:val="-1314723709"/>
          <w:placeholder>
            <w:docPart w:val="DefaultPlaceholder_1082065158"/>
          </w:placeholder>
          <w:richText/>
        </w:sdtPr>
        <w:sdtContent>
          <w:r w:rsidRPr="00BC1A1B">
            <w:rPr>
              <w:b/>
            </w:rPr>
            <w:t>Chair:</w:t>
          </w:r>
        </w:sdtContent>
      </w:sdt>
      <w:r w:rsidRPr="00BC1A1B" w:rsidR="00D65B1B">
        <w:t xml:space="preserve"> </w:t>
      </w:r>
      <w:r w:rsidRPr="00BC1A1B">
        <w:t>Even</w:t>
      </w:r>
      <w:r w:rsidRPr="00BC1A1B" w:rsidR="00D65B1B">
        <w:t xml:space="preserve"> </w:t>
      </w:r>
      <w:r w:rsidRPr="00BC1A1B">
        <w:t>though</w:t>
      </w:r>
      <w:r w:rsidRPr="00BC1A1B" w:rsidR="00D65B1B">
        <w:t xml:space="preserve"> </w:t>
      </w:r>
      <w:r w:rsidRPr="00BC1A1B" w:rsidR="001B6108">
        <w:t>Covid</w:t>
      </w:r>
      <w:r w:rsidRPr="00BC1A1B" w:rsidR="00D65B1B">
        <w:t xml:space="preserve"> </w:t>
      </w:r>
      <w:r w:rsidRPr="00BC1A1B" w:rsidR="001B6108">
        <w:t>might</w:t>
      </w:r>
      <w:r w:rsidRPr="00BC1A1B" w:rsidR="00D65B1B">
        <w:t xml:space="preserve"> </w:t>
      </w:r>
      <w:r w:rsidRPr="00BC1A1B" w:rsidR="001B6108">
        <w:t>have</w:t>
      </w:r>
      <w:r w:rsidRPr="00BC1A1B" w:rsidR="00D65B1B">
        <w:t xml:space="preserve"> </w:t>
      </w:r>
      <w:r w:rsidRPr="00BC1A1B" w:rsidR="001B6108">
        <w:t>caused</w:t>
      </w:r>
      <w:r w:rsidRPr="00BC1A1B" w:rsidR="00D65B1B">
        <w:t xml:space="preserve"> </w:t>
      </w:r>
      <w:r w:rsidRPr="00BC1A1B" w:rsidR="001B6108">
        <w:t>the</w:t>
      </w:r>
      <w:r w:rsidRPr="00BC1A1B" w:rsidR="00D65B1B">
        <w:t xml:space="preserve"> </w:t>
      </w:r>
      <w:r w:rsidRPr="00BC1A1B" w:rsidR="001B6108">
        <w:t>problems</w:t>
      </w:r>
      <w:r w:rsidRPr="00BC1A1B" w:rsidR="00D65B1B">
        <w:t xml:space="preserve"> </w:t>
      </w:r>
      <w:r w:rsidRPr="00BC1A1B" w:rsidR="001B6108">
        <w:t>with</w:t>
      </w:r>
      <w:r w:rsidRPr="00BC1A1B" w:rsidR="00D65B1B">
        <w:t xml:space="preserve"> </w:t>
      </w:r>
      <w:r w:rsidRPr="00BC1A1B" w:rsidR="001B6108">
        <w:t>the</w:t>
      </w:r>
      <w:r w:rsidRPr="00BC1A1B" w:rsidR="00D65B1B">
        <w:t xml:space="preserve"> </w:t>
      </w:r>
      <w:r w:rsidRPr="00BC1A1B" w:rsidR="001B6108">
        <w:t>building.</w:t>
      </w:r>
      <w:r w:rsidRPr="00BC1A1B" w:rsidR="00D65B1B">
        <w:t xml:space="preserve"> </w:t>
      </w:r>
      <w:r w:rsidRPr="00BC1A1B" w:rsidR="001B6108">
        <w:t>I</w:t>
      </w:r>
      <w:r w:rsidRPr="00BC1A1B" w:rsidR="00D65B1B">
        <w:t xml:space="preserve"> </w:t>
      </w:r>
      <w:r w:rsidRPr="00BC1A1B" w:rsidR="001B6108">
        <w:t>do</w:t>
      </w:r>
      <w:r w:rsidRPr="00BC1A1B" w:rsidR="00D65B1B">
        <w:t xml:space="preserve"> </w:t>
      </w:r>
      <w:r w:rsidRPr="00BC1A1B" w:rsidR="001B6108">
        <w:t>not</w:t>
      </w:r>
      <w:r w:rsidRPr="00BC1A1B" w:rsidR="00D65B1B">
        <w:t xml:space="preserve"> </w:t>
      </w:r>
      <w:r w:rsidRPr="00BC1A1B" w:rsidR="001B6108">
        <w:t>know.</w:t>
      </w:r>
      <w:r w:rsidRPr="00BC1A1B" w:rsidR="00D65B1B">
        <w:t xml:space="preserve"> </w:t>
      </w:r>
      <w:r w:rsidRPr="00BC1A1B" w:rsidR="001B6108">
        <w:t>That</w:t>
      </w:r>
      <w:r w:rsidRPr="00BC1A1B" w:rsidR="00D65B1B">
        <w:t xml:space="preserve"> </w:t>
      </w:r>
      <w:r w:rsidRPr="00BC1A1B" w:rsidR="001B6108">
        <w:t>is</w:t>
      </w:r>
      <w:r w:rsidRPr="00BC1A1B" w:rsidR="00D65B1B">
        <w:t xml:space="preserve"> </w:t>
      </w:r>
      <w:r w:rsidRPr="00BC1A1B" w:rsidR="001B6108">
        <w:t>what</w:t>
      </w:r>
      <w:r w:rsidRPr="00BC1A1B" w:rsidR="00D65B1B">
        <w:t xml:space="preserve"> </w:t>
      </w:r>
      <w:r w:rsidRPr="00BC1A1B" w:rsidR="001B6108">
        <w:t>I</w:t>
      </w:r>
      <w:r w:rsidRPr="00BC1A1B" w:rsidR="00D65B1B">
        <w:t xml:space="preserve"> </w:t>
      </w:r>
      <w:r w:rsidRPr="00BC1A1B" w:rsidR="001B6108">
        <w:t>am</w:t>
      </w:r>
      <w:r w:rsidRPr="00BC1A1B" w:rsidR="00D65B1B">
        <w:t xml:space="preserve"> </w:t>
      </w:r>
      <w:r w:rsidRPr="00BC1A1B" w:rsidR="001B6108">
        <w:t>trying</w:t>
      </w:r>
      <w:r w:rsidRPr="00BC1A1B" w:rsidR="00D65B1B">
        <w:t xml:space="preserve"> </w:t>
      </w:r>
      <w:r w:rsidRPr="00BC1A1B" w:rsidR="001B6108">
        <w:t>to</w:t>
      </w:r>
      <w:r w:rsidRPr="00BC1A1B" w:rsidR="00D65B1B">
        <w:t xml:space="preserve"> </w:t>
      </w:r>
      <w:r w:rsidRPr="00BC1A1B" w:rsidR="001B6108">
        <w:t>get</w:t>
      </w:r>
      <w:r w:rsidRPr="00BC1A1B" w:rsidR="00D65B1B">
        <w:t xml:space="preserve"> </w:t>
      </w:r>
      <w:r w:rsidRPr="00BC1A1B" w:rsidR="001B6108">
        <w:t>at.</w:t>
      </w:r>
    </w:p>
    <w:p w:rsidR="00D42F0E" w:rsidRPr="00BC1A1B" w:rsidP="00D42F0E">
      <w:pPr>
        <w:pStyle w:val="Answer"/>
      </w:pPr>
      <w:sdt>
        <w:sdtPr>
          <w:alias w:val="Witness"/>
          <w:id w:val="289179181"/>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I</w:t>
      </w:r>
      <w:r w:rsidRPr="00BC1A1B" w:rsidR="00D65B1B">
        <w:t xml:space="preserve"> </w:t>
      </w:r>
      <w:r w:rsidRPr="00BC1A1B">
        <w:t>would</w:t>
      </w:r>
      <w:r w:rsidRPr="00BC1A1B" w:rsidR="00D65B1B">
        <w:t xml:space="preserve"> </w:t>
      </w:r>
      <w:r w:rsidRPr="00BC1A1B">
        <w:t>say</w:t>
      </w:r>
      <w:r w:rsidRPr="00BC1A1B" w:rsidR="00D65B1B">
        <w:t xml:space="preserve"> </w:t>
      </w:r>
      <w:r w:rsidRPr="00BC1A1B">
        <w:t>that</w:t>
      </w:r>
      <w:r w:rsidRPr="00BC1A1B" w:rsidR="00D65B1B">
        <w:t xml:space="preserve"> </w:t>
      </w:r>
      <w:r w:rsidRPr="00BC1A1B">
        <w:t>is</w:t>
      </w:r>
      <w:r w:rsidRPr="00BC1A1B" w:rsidR="00D65B1B">
        <w:t xml:space="preserve"> </w:t>
      </w:r>
      <w:r w:rsidRPr="00BC1A1B">
        <w:t>not</w:t>
      </w:r>
      <w:r w:rsidRPr="00BC1A1B" w:rsidR="00D65B1B">
        <w:t xml:space="preserve"> </w:t>
      </w:r>
      <w:r w:rsidRPr="00BC1A1B">
        <w:t>a</w:t>
      </w:r>
      <w:r w:rsidRPr="00BC1A1B" w:rsidR="00D65B1B">
        <w:t xml:space="preserve"> </w:t>
      </w:r>
      <w:r w:rsidRPr="00BC1A1B">
        <w:t>Covid</w:t>
      </w:r>
      <w:r w:rsidRPr="00BC1A1B" w:rsidR="00D65B1B">
        <w:t xml:space="preserve"> </w:t>
      </w:r>
      <w:r w:rsidRPr="00BC1A1B">
        <w:t>issue.</w:t>
      </w:r>
      <w:r w:rsidRPr="00BC1A1B" w:rsidR="00D65B1B">
        <w:t xml:space="preserve"> </w:t>
      </w:r>
      <w:r w:rsidRPr="00BC1A1B">
        <w:t>That</w:t>
      </w:r>
      <w:r w:rsidRPr="00BC1A1B" w:rsidR="00D65B1B">
        <w:t xml:space="preserve"> </w:t>
      </w:r>
      <w:r w:rsidRPr="00BC1A1B">
        <w:t>is</w:t>
      </w:r>
      <w:r w:rsidRPr="00BC1A1B" w:rsidR="00D65B1B">
        <w:t xml:space="preserve"> </w:t>
      </w:r>
      <w:r w:rsidRPr="00BC1A1B">
        <w:t>more</w:t>
      </w:r>
      <w:r w:rsidRPr="00BC1A1B" w:rsidR="00D65B1B">
        <w:t xml:space="preserve"> </w:t>
      </w:r>
      <w:r w:rsidRPr="00BC1A1B">
        <w:t>deep</w:t>
      </w:r>
      <w:r w:rsidRPr="00BC1A1B" w:rsidR="001B6108">
        <w:t>-</w:t>
      </w:r>
      <w:r w:rsidRPr="00BC1A1B">
        <w:t>rooted.</w:t>
      </w:r>
      <w:r w:rsidRPr="00BC1A1B" w:rsidR="00D65B1B">
        <w:t xml:space="preserve"> </w:t>
      </w:r>
      <w:r w:rsidRPr="00BC1A1B" w:rsidR="001B6108">
        <w:t>Where</w:t>
      </w:r>
      <w:r w:rsidRPr="00BC1A1B" w:rsidR="00D65B1B">
        <w:t xml:space="preserve"> </w:t>
      </w:r>
      <w:r w:rsidRPr="00BC1A1B" w:rsidR="001B6108">
        <w:t>we</w:t>
      </w:r>
      <w:r w:rsidRPr="00BC1A1B" w:rsidR="00D65B1B">
        <w:t xml:space="preserve"> </w:t>
      </w:r>
      <w:r w:rsidRPr="00BC1A1B" w:rsidR="001B6108">
        <w:t>would</w:t>
      </w:r>
      <w:r w:rsidRPr="00BC1A1B" w:rsidR="00D65B1B">
        <w:t xml:space="preserve"> </w:t>
      </w:r>
      <w:r w:rsidRPr="00BC1A1B" w:rsidR="001B6108">
        <w:t>say</w:t>
      </w:r>
      <w:r w:rsidRPr="00BC1A1B" w:rsidR="00D65B1B">
        <w:t xml:space="preserve"> </w:t>
      </w:r>
      <w:r w:rsidRPr="00BC1A1B" w:rsidR="001B6108">
        <w:t>it</w:t>
      </w:r>
      <w:r w:rsidRPr="00BC1A1B" w:rsidR="00D65B1B">
        <w:t xml:space="preserve"> </w:t>
      </w:r>
      <w:r w:rsidRPr="00BC1A1B" w:rsidR="001B6108">
        <w:t>is</w:t>
      </w:r>
      <w:r w:rsidRPr="00BC1A1B" w:rsidR="00D65B1B">
        <w:t xml:space="preserve"> </w:t>
      </w:r>
      <w:r w:rsidRPr="00BC1A1B" w:rsidR="001B6108">
        <w:t>a</w:t>
      </w:r>
      <w:r w:rsidRPr="00BC1A1B" w:rsidR="00D65B1B">
        <w:t xml:space="preserve"> </w:t>
      </w:r>
      <w:r w:rsidRPr="00BC1A1B" w:rsidR="001B6108">
        <w:t>Covid</w:t>
      </w:r>
      <w:r w:rsidRPr="00BC1A1B" w:rsidR="00D65B1B">
        <w:t xml:space="preserve"> </w:t>
      </w:r>
      <w:r w:rsidRPr="00BC1A1B" w:rsidR="001B6108">
        <w:t>issue</w:t>
      </w:r>
      <w:r w:rsidRPr="00BC1A1B" w:rsidR="00D65B1B">
        <w:t xml:space="preserve"> </w:t>
      </w:r>
      <w:r w:rsidRPr="00BC1A1B" w:rsidR="001B6108">
        <w:t>is</w:t>
      </w:r>
      <w:r w:rsidRPr="00BC1A1B" w:rsidR="00D65B1B">
        <w:t xml:space="preserve"> </w:t>
      </w:r>
      <w:r w:rsidRPr="00BC1A1B" w:rsidR="001B6108">
        <w:t>i</w:t>
      </w:r>
      <w:r w:rsidRPr="00BC1A1B">
        <w:t>f</w:t>
      </w:r>
      <w:r w:rsidRPr="00BC1A1B" w:rsidR="00D65B1B">
        <w:t xml:space="preserve"> </w:t>
      </w:r>
      <w:r w:rsidRPr="00BC1A1B">
        <w:t>you</w:t>
      </w:r>
      <w:r w:rsidRPr="00BC1A1B" w:rsidR="00D65B1B">
        <w:t xml:space="preserve"> </w:t>
      </w:r>
      <w:r w:rsidRPr="00BC1A1B">
        <w:t>are</w:t>
      </w:r>
      <w:r w:rsidRPr="00BC1A1B" w:rsidR="00D65B1B">
        <w:t xml:space="preserve"> </w:t>
      </w:r>
      <w:r w:rsidRPr="00BC1A1B">
        <w:t>spending</w:t>
      </w:r>
      <w:r w:rsidRPr="00BC1A1B" w:rsidR="00D65B1B">
        <w:t xml:space="preserve"> </w:t>
      </w:r>
      <w:r w:rsidRPr="00BC1A1B" w:rsidR="001B6108">
        <w:t>more</w:t>
      </w:r>
      <w:r w:rsidRPr="00BC1A1B" w:rsidR="00D65B1B">
        <w:t xml:space="preserve"> </w:t>
      </w:r>
      <w:r w:rsidRPr="00BC1A1B" w:rsidR="001B6108">
        <w:t>on</w:t>
      </w:r>
      <w:r w:rsidRPr="00BC1A1B" w:rsidR="00D65B1B">
        <w:t xml:space="preserve"> </w:t>
      </w:r>
      <w:r w:rsidRPr="00BC1A1B" w:rsidR="001B6108">
        <w:t>PPE</w:t>
      </w:r>
      <w:r w:rsidRPr="00BC1A1B" w:rsidR="00D65B1B">
        <w:t xml:space="preserve"> </w:t>
      </w:r>
      <w:r w:rsidRPr="00BC1A1B" w:rsidR="001B6108">
        <w:t>and</w:t>
      </w:r>
      <w:r w:rsidRPr="00BC1A1B" w:rsidR="00D65B1B">
        <w:t xml:space="preserve"> </w:t>
      </w:r>
      <w:r w:rsidRPr="00BC1A1B" w:rsidR="001B6108">
        <w:t>shielding</w:t>
      </w:r>
      <w:r w:rsidRPr="00BC1A1B" w:rsidR="00D65B1B">
        <w:t xml:space="preserve"> </w:t>
      </w:r>
      <w:r w:rsidRPr="00BC1A1B" w:rsidR="001B6108">
        <w:t>and</w:t>
      </w:r>
      <w:r w:rsidRPr="00BC1A1B" w:rsidR="00D65B1B">
        <w:t xml:space="preserve"> </w:t>
      </w:r>
      <w:r w:rsidRPr="00BC1A1B" w:rsidR="001B6108">
        <w:t>other</w:t>
      </w:r>
      <w:r w:rsidRPr="00BC1A1B" w:rsidR="00D65B1B">
        <w:t xml:space="preserve"> </w:t>
      </w:r>
      <w:r w:rsidRPr="00BC1A1B" w:rsidR="001B6108">
        <w:t>services</w:t>
      </w:r>
      <w:r w:rsidRPr="00BC1A1B" w:rsidR="00D65B1B">
        <w:t xml:space="preserve"> </w:t>
      </w:r>
      <w:r w:rsidRPr="00BC1A1B" w:rsidR="001B6108">
        <w:t>than</w:t>
      </w:r>
      <w:r w:rsidRPr="00BC1A1B" w:rsidR="00D65B1B">
        <w:t xml:space="preserve"> </w:t>
      </w:r>
      <w:r w:rsidRPr="00BC1A1B" w:rsidR="001B6108">
        <w:t>you</w:t>
      </w:r>
      <w:r w:rsidRPr="00BC1A1B" w:rsidR="00D65B1B">
        <w:t xml:space="preserve"> </w:t>
      </w:r>
      <w:r w:rsidRPr="00BC1A1B" w:rsidR="001B6108">
        <w:t>presently</w:t>
      </w:r>
      <w:r w:rsidRPr="00BC1A1B" w:rsidR="00D65B1B">
        <w:t xml:space="preserve"> </w:t>
      </w:r>
      <w:r w:rsidRPr="00BC1A1B" w:rsidR="001B6108">
        <w:t>receive</w:t>
      </w:r>
      <w:r w:rsidRPr="00BC1A1B" w:rsidR="00D65B1B">
        <w:t xml:space="preserve"> </w:t>
      </w:r>
      <w:r w:rsidRPr="00BC1A1B">
        <w:t>back</w:t>
      </w:r>
      <w:r w:rsidRPr="00BC1A1B" w:rsidR="00D65B1B">
        <w:t xml:space="preserve"> </w:t>
      </w:r>
      <w:r w:rsidRPr="00BC1A1B">
        <w:t>from</w:t>
      </w:r>
      <w:r w:rsidRPr="00BC1A1B" w:rsidR="00D65B1B">
        <w:t xml:space="preserve"> </w:t>
      </w:r>
      <w:r w:rsidRPr="00BC1A1B">
        <w:t>Government.</w:t>
      </w:r>
      <w:r w:rsidRPr="00BC1A1B" w:rsidR="00D65B1B">
        <w:t xml:space="preserve"> </w:t>
      </w:r>
      <w:r w:rsidRPr="00BC1A1B">
        <w:t>I</w:t>
      </w:r>
      <w:r w:rsidRPr="00BC1A1B" w:rsidR="001B6108">
        <w:t>f</w:t>
      </w:r>
      <w:r w:rsidRPr="00BC1A1B" w:rsidR="00D65B1B">
        <w:t xml:space="preserve"> </w:t>
      </w:r>
      <w:r w:rsidRPr="00BC1A1B">
        <w:t>the</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on</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means</w:t>
      </w:r>
      <w:r w:rsidRPr="00BC1A1B" w:rsidR="00D65B1B">
        <w:t xml:space="preserve"> </w:t>
      </w:r>
      <w:r w:rsidRPr="00BC1A1B">
        <w:t>that</w:t>
      </w:r>
      <w:r w:rsidRPr="00BC1A1B" w:rsidR="00D65B1B">
        <w:t xml:space="preserve"> </w:t>
      </w:r>
      <w:r w:rsidRPr="00BC1A1B">
        <w:t>you</w:t>
      </w:r>
      <w:r w:rsidRPr="00BC1A1B" w:rsidR="00D65B1B">
        <w:t xml:space="preserve"> </w:t>
      </w:r>
      <w:r w:rsidRPr="00BC1A1B">
        <w:t>are</w:t>
      </w:r>
      <w:r w:rsidRPr="00BC1A1B" w:rsidR="00D65B1B">
        <w:t xml:space="preserve"> </w:t>
      </w:r>
      <w:r w:rsidRPr="00BC1A1B">
        <w:t>waiting</w:t>
      </w:r>
      <w:r w:rsidRPr="00BC1A1B" w:rsidR="00D65B1B">
        <w:t xml:space="preserve"> </w:t>
      </w:r>
      <w:r w:rsidRPr="00BC1A1B">
        <w:t>for</w:t>
      </w:r>
      <w:r w:rsidRPr="00BC1A1B" w:rsidR="00D65B1B">
        <w:t xml:space="preserve"> </w:t>
      </w:r>
      <w:r w:rsidRPr="00BC1A1B" w:rsidR="009B1D51">
        <w:t>the</w:t>
      </w:r>
      <w:r w:rsidRPr="00BC1A1B" w:rsidR="00D65B1B">
        <w:t xml:space="preserve"> </w:t>
      </w:r>
      <w:r w:rsidRPr="00BC1A1B">
        <w:t>CSR</w:t>
      </w:r>
      <w:r w:rsidRPr="00BC1A1B" w:rsidR="00D65B1B">
        <w:t xml:space="preserve"> </w:t>
      </w:r>
      <w:r w:rsidRPr="00BC1A1B">
        <w:t>to</w:t>
      </w:r>
      <w:r w:rsidRPr="00BC1A1B" w:rsidR="00D65B1B">
        <w:t xml:space="preserve"> </w:t>
      </w:r>
      <w:r w:rsidRPr="00BC1A1B">
        <w:t>see</w:t>
      </w:r>
      <w:r w:rsidRPr="00BC1A1B" w:rsidR="00D65B1B">
        <w:t xml:space="preserve"> </w:t>
      </w:r>
      <w:r w:rsidRPr="00BC1A1B">
        <w:t>what</w:t>
      </w:r>
      <w:r w:rsidRPr="00BC1A1B" w:rsidR="00D65B1B">
        <w:t xml:space="preserve"> </w:t>
      </w:r>
      <w:r w:rsidRPr="00BC1A1B">
        <w:t>you</w:t>
      </w:r>
      <w:r w:rsidRPr="00BC1A1B" w:rsidR="00D65B1B">
        <w:t xml:space="preserve"> </w:t>
      </w:r>
      <w:r w:rsidRPr="00BC1A1B" w:rsidR="001B6108">
        <w:t>are</w:t>
      </w:r>
      <w:r w:rsidRPr="00BC1A1B" w:rsidR="00D65B1B">
        <w:t xml:space="preserve"> </w:t>
      </w:r>
      <w:r w:rsidRPr="00BC1A1B" w:rsidR="001B6108">
        <w:t>going</w:t>
      </w:r>
      <w:r w:rsidRPr="00BC1A1B" w:rsidR="00D65B1B">
        <w:t xml:space="preserve"> </w:t>
      </w:r>
      <w:r w:rsidRPr="00BC1A1B" w:rsidR="001B6108">
        <w:t>to</w:t>
      </w:r>
      <w:r w:rsidRPr="00BC1A1B" w:rsidR="00D65B1B">
        <w:t xml:space="preserve"> </w:t>
      </w:r>
      <w:r w:rsidRPr="00BC1A1B">
        <w:t>get</w:t>
      </w:r>
      <w:r w:rsidRPr="00BC1A1B" w:rsidR="00D65B1B">
        <w:t xml:space="preserve"> </w:t>
      </w:r>
      <w:r w:rsidRPr="00BC1A1B">
        <w:t>back</w:t>
      </w:r>
      <w:r w:rsidRPr="00BC1A1B" w:rsidR="001B6108">
        <w:t>,</w:t>
      </w:r>
      <w:r w:rsidRPr="00BC1A1B" w:rsidR="00D65B1B">
        <w:t xml:space="preserve"> </w:t>
      </w:r>
      <w:r w:rsidRPr="00BC1A1B" w:rsidR="001B6108">
        <w:t>it</w:t>
      </w:r>
      <w:r w:rsidRPr="00BC1A1B" w:rsidR="00D65B1B">
        <w:t xml:space="preserve"> </w:t>
      </w:r>
      <w:r w:rsidRPr="00BC1A1B" w:rsidR="001B6108">
        <w:t>is</w:t>
      </w:r>
      <w:r w:rsidRPr="00BC1A1B" w:rsidR="00D65B1B">
        <w:t xml:space="preserve"> </w:t>
      </w:r>
      <w:r w:rsidRPr="00BC1A1B" w:rsidR="001B6108">
        <w:t>reasonable</w:t>
      </w:r>
      <w:r w:rsidRPr="00BC1A1B" w:rsidR="00D65B1B">
        <w:t xml:space="preserve"> </w:t>
      </w:r>
      <w:r w:rsidRPr="00BC1A1B" w:rsidR="001B6108">
        <w:t>to</w:t>
      </w:r>
      <w:r w:rsidRPr="00BC1A1B" w:rsidR="00D65B1B">
        <w:t xml:space="preserve"> </w:t>
      </w:r>
      <w:r w:rsidRPr="00BC1A1B" w:rsidR="001B6108">
        <w:t>defer</w:t>
      </w:r>
      <w:r w:rsidRPr="00BC1A1B" w:rsidR="00D65B1B">
        <w:t xml:space="preserve"> </w:t>
      </w:r>
      <w:r w:rsidRPr="00BC1A1B" w:rsidR="001B6108">
        <w:t>the</w:t>
      </w:r>
      <w:r w:rsidRPr="00BC1A1B" w:rsidR="00D65B1B">
        <w:t xml:space="preserve"> </w:t>
      </w:r>
      <w:r w:rsidRPr="00BC1A1B" w:rsidR="001B6108">
        <w:t>notice.</w:t>
      </w:r>
      <w:r w:rsidRPr="00BC1A1B" w:rsidR="00D65B1B">
        <w:t xml:space="preserve"> </w:t>
      </w:r>
    </w:p>
    <w:p w:rsidR="00D42F0E" w:rsidRPr="00BC1A1B" w:rsidP="00D42F0E">
      <w:pPr>
        <w:pStyle w:val="Question"/>
      </w:pPr>
      <w:sdt>
        <w:sdtPr>
          <w:alias w:val="Member"/>
          <w:tag w:val="&lt;Member mnisId='394' dodsId='25722'&gt;"/>
          <w:id w:val="2033534157"/>
          <w:placeholder>
            <w:docPart w:val="DefaultPlaceholder_1082065158"/>
          </w:placeholder>
          <w:richText/>
        </w:sdtPr>
        <w:sdtContent>
          <w:r w:rsidRPr="00BC1A1B">
            <w:rPr>
              <w:b/>
            </w:rPr>
            <w:t>Chair:</w:t>
          </w:r>
        </w:sdtContent>
      </w:sdt>
      <w:r w:rsidRPr="00BC1A1B" w:rsidR="00D65B1B">
        <w:t xml:space="preserve"> </w:t>
      </w:r>
      <w:r w:rsidRPr="00BC1A1B">
        <w:t>That</w:t>
      </w:r>
      <w:r w:rsidRPr="00BC1A1B" w:rsidR="00D65B1B">
        <w:t xml:space="preserve"> </w:t>
      </w:r>
      <w:r w:rsidRPr="00BC1A1B" w:rsidR="001B6108">
        <w:t>i</w:t>
      </w:r>
      <w:r w:rsidRPr="00BC1A1B">
        <w:t>s</w:t>
      </w:r>
      <w:r w:rsidRPr="00BC1A1B" w:rsidR="00D65B1B">
        <w:t xml:space="preserve"> </w:t>
      </w:r>
      <w:r w:rsidRPr="00BC1A1B">
        <w:t>a</w:t>
      </w:r>
      <w:r w:rsidRPr="00BC1A1B" w:rsidR="00D65B1B">
        <w:t xml:space="preserve"> </w:t>
      </w:r>
      <w:r w:rsidRPr="00BC1A1B">
        <w:t>helpful</w:t>
      </w:r>
      <w:r w:rsidRPr="00BC1A1B" w:rsidR="00D65B1B">
        <w:t xml:space="preserve"> </w:t>
      </w:r>
      <w:r w:rsidRPr="00BC1A1B">
        <w:t>explanation</w:t>
      </w:r>
      <w:r w:rsidRPr="00BC1A1B" w:rsidR="001B6108">
        <w:t>,</w:t>
      </w:r>
      <w:r w:rsidRPr="00BC1A1B" w:rsidR="00D65B1B">
        <w:t xml:space="preserve"> </w:t>
      </w:r>
      <w:r w:rsidRPr="00BC1A1B" w:rsidR="001B6108">
        <w:t>thank</w:t>
      </w:r>
      <w:r w:rsidRPr="00BC1A1B" w:rsidR="00D65B1B">
        <w:t xml:space="preserve"> </w:t>
      </w:r>
      <w:r w:rsidRPr="00BC1A1B" w:rsidR="001B6108">
        <w:t>you.</w:t>
      </w:r>
      <w:r w:rsidRPr="00BC1A1B" w:rsidR="00D65B1B">
        <w:t xml:space="preserve"> </w:t>
      </w:r>
      <w:r w:rsidRPr="00BC1A1B" w:rsidR="001B6108">
        <w:t>David</w:t>
      </w:r>
      <w:r w:rsidRPr="00BC1A1B" w:rsidR="00D65B1B">
        <w:t xml:space="preserve"> </w:t>
      </w:r>
      <w:r w:rsidRPr="00BC1A1B" w:rsidR="001B6108">
        <w:t>Phillips,</w:t>
      </w:r>
      <w:r w:rsidRPr="00BC1A1B" w:rsidR="00D65B1B">
        <w:t xml:space="preserve"> </w:t>
      </w:r>
      <w:r w:rsidRPr="00BC1A1B" w:rsidR="001B6108">
        <w:t>do</w:t>
      </w:r>
      <w:r w:rsidRPr="00BC1A1B" w:rsidR="00D65B1B">
        <w:t xml:space="preserve"> </w:t>
      </w:r>
      <w:r w:rsidRPr="00BC1A1B" w:rsidR="001B6108">
        <w:t>you</w:t>
      </w:r>
      <w:r w:rsidRPr="00BC1A1B" w:rsidR="00D65B1B">
        <w:t xml:space="preserve"> </w:t>
      </w:r>
      <w:r w:rsidRPr="00BC1A1B" w:rsidR="001B6108">
        <w:t>want</w:t>
      </w:r>
      <w:r w:rsidRPr="00BC1A1B" w:rsidR="00D65B1B">
        <w:t xml:space="preserve"> </w:t>
      </w:r>
      <w:r w:rsidRPr="00BC1A1B" w:rsidR="001B6108">
        <w:t>to</w:t>
      </w:r>
      <w:r w:rsidRPr="00BC1A1B" w:rsidR="00D65B1B">
        <w:t xml:space="preserve"> </w:t>
      </w:r>
      <w:r w:rsidRPr="00BC1A1B" w:rsidR="001B6108">
        <w:t>come</w:t>
      </w:r>
      <w:r w:rsidRPr="00BC1A1B" w:rsidR="00D65B1B">
        <w:t xml:space="preserve"> </w:t>
      </w:r>
      <w:r w:rsidRPr="00BC1A1B" w:rsidR="001B6108">
        <w:t>in</w:t>
      </w:r>
      <w:r w:rsidRPr="00BC1A1B" w:rsidR="00D65B1B">
        <w:t xml:space="preserve"> </w:t>
      </w:r>
      <w:r w:rsidRPr="00BC1A1B" w:rsidR="001B6108">
        <w:t>and</w:t>
      </w:r>
      <w:r w:rsidRPr="00BC1A1B" w:rsidR="00D65B1B">
        <w:t xml:space="preserve"> </w:t>
      </w:r>
      <w:r w:rsidRPr="00BC1A1B" w:rsidR="001B6108">
        <w:t>talk</w:t>
      </w:r>
      <w:r w:rsidRPr="00BC1A1B" w:rsidR="00D65B1B">
        <w:t xml:space="preserve"> </w:t>
      </w:r>
      <w:r w:rsidRPr="00BC1A1B" w:rsidR="001B6108">
        <w:t>about</w:t>
      </w:r>
      <w:r w:rsidRPr="00BC1A1B" w:rsidR="00D65B1B">
        <w:t xml:space="preserve"> </w:t>
      </w:r>
      <w:r w:rsidRPr="00BC1A1B" w:rsidR="001B6108">
        <w:t>the</w:t>
      </w:r>
      <w:r w:rsidRPr="00BC1A1B" w:rsidR="00D65B1B">
        <w:t xml:space="preserve"> </w:t>
      </w:r>
      <w:r w:rsidRPr="00BC1A1B" w:rsidR="001B6108">
        <w:t>overall</w:t>
      </w:r>
      <w:r w:rsidRPr="00BC1A1B" w:rsidR="00D65B1B">
        <w:t xml:space="preserve"> </w:t>
      </w:r>
      <w:r w:rsidRPr="00BC1A1B" w:rsidR="001B6108">
        <w:t>situation?</w:t>
      </w:r>
    </w:p>
    <w:p w:rsidR="006664D5" w:rsidRPr="00BC1A1B" w:rsidP="00D42F0E">
      <w:pPr>
        <w:pStyle w:val="Answer"/>
      </w:pPr>
      <w:sdt>
        <w:sdtPr>
          <w:alias w:val="Witness"/>
          <w:id w:val="189352796"/>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rsidR="00D42F0E">
        <w:t>Following</w:t>
      </w:r>
      <w:r w:rsidRPr="00BC1A1B" w:rsidR="00D65B1B">
        <w:t xml:space="preserve"> </w:t>
      </w:r>
      <w:r w:rsidRPr="00BC1A1B" w:rsidR="00D42F0E">
        <w:t>on</w:t>
      </w:r>
      <w:r w:rsidRPr="00BC1A1B" w:rsidR="00D65B1B">
        <w:t xml:space="preserve"> </w:t>
      </w:r>
      <w:r w:rsidRPr="00BC1A1B" w:rsidR="00D42F0E">
        <w:t>from</w:t>
      </w:r>
      <w:r w:rsidRPr="00BC1A1B" w:rsidR="00D65B1B">
        <w:t xml:space="preserve"> </w:t>
      </w:r>
      <w:r w:rsidRPr="00BC1A1B" w:rsidR="00D42F0E">
        <w:t>what</w:t>
      </w:r>
      <w:r w:rsidRPr="00BC1A1B" w:rsidR="00D65B1B">
        <w:t xml:space="preserve"> </w:t>
      </w:r>
      <w:r w:rsidRPr="00BC1A1B">
        <w:t>C</w:t>
      </w:r>
      <w:r w:rsidRPr="00BC1A1B" w:rsidR="00D42F0E">
        <w:t>ouncillor</w:t>
      </w:r>
      <w:r w:rsidRPr="00BC1A1B" w:rsidR="00D65B1B">
        <w:t xml:space="preserve"> </w:t>
      </w:r>
      <w:r w:rsidRPr="00BC1A1B" w:rsidR="00D42F0E">
        <w:t>Jamieson</w:t>
      </w:r>
      <w:r w:rsidRPr="00BC1A1B" w:rsidR="00D65B1B">
        <w:t xml:space="preserve"> </w:t>
      </w:r>
      <w:r w:rsidRPr="00BC1A1B" w:rsidR="00D42F0E">
        <w:t>was</w:t>
      </w:r>
      <w:r w:rsidRPr="00BC1A1B" w:rsidR="00D65B1B">
        <w:t xml:space="preserve"> </w:t>
      </w:r>
      <w:r w:rsidRPr="00BC1A1B" w:rsidR="00D42F0E">
        <w:t>saying,</w:t>
      </w:r>
      <w:r w:rsidRPr="00BC1A1B" w:rsidR="00D65B1B">
        <w:t xml:space="preserve"> </w:t>
      </w:r>
      <w:r w:rsidRPr="00BC1A1B" w:rsidR="00D42F0E">
        <w:t>our</w:t>
      </w:r>
      <w:r w:rsidRPr="00BC1A1B" w:rsidR="00D65B1B">
        <w:t xml:space="preserve"> </w:t>
      </w:r>
      <w:r w:rsidRPr="00BC1A1B" w:rsidR="00D42F0E">
        <w:t>figures</w:t>
      </w:r>
      <w:r w:rsidRPr="00BC1A1B" w:rsidR="00D65B1B">
        <w:t xml:space="preserve"> </w:t>
      </w:r>
      <w:r w:rsidRPr="00BC1A1B">
        <w:t>are</w:t>
      </w:r>
      <w:r w:rsidRPr="00BC1A1B" w:rsidR="00D65B1B">
        <w:t xml:space="preserve"> </w:t>
      </w:r>
      <w:r w:rsidRPr="00BC1A1B">
        <w:t>the</w:t>
      </w:r>
      <w:r w:rsidRPr="00BC1A1B" w:rsidR="00D65B1B">
        <w:t xml:space="preserve"> </w:t>
      </w:r>
      <w:r w:rsidRPr="00BC1A1B">
        <w:t>baseline</w:t>
      </w:r>
      <w:r w:rsidRPr="00BC1A1B" w:rsidR="00D65B1B">
        <w:t xml:space="preserve"> </w:t>
      </w:r>
      <w:r w:rsidRPr="00BC1A1B">
        <w:t>figures</w:t>
      </w:r>
      <w:r w:rsidRPr="00BC1A1B" w:rsidR="00D65B1B">
        <w:t xml:space="preserve"> </w:t>
      </w:r>
      <w:r w:rsidRPr="00BC1A1B">
        <w:t>that</w:t>
      </w:r>
      <w:r w:rsidRPr="00BC1A1B" w:rsidR="00D65B1B">
        <w:t xml:space="preserve"> </w:t>
      </w:r>
      <w:r w:rsidRPr="00BC1A1B">
        <w:t>the</w:t>
      </w:r>
      <w:r w:rsidRPr="00BC1A1B" w:rsidR="00D65B1B">
        <w:t xml:space="preserve"> </w:t>
      </w:r>
      <w:r w:rsidRPr="00BC1A1B">
        <w:t>LGA</w:t>
      </w:r>
      <w:r w:rsidRPr="00BC1A1B" w:rsidR="00D65B1B">
        <w:t xml:space="preserve"> </w:t>
      </w:r>
      <w:r w:rsidRPr="00BC1A1B">
        <w:t>uses.</w:t>
      </w:r>
      <w:r w:rsidRPr="00BC1A1B" w:rsidR="00D65B1B">
        <w:t xml:space="preserve"> </w:t>
      </w:r>
      <w:r w:rsidRPr="00BC1A1B">
        <w:t>It</w:t>
      </w:r>
      <w:r w:rsidRPr="00BC1A1B" w:rsidR="00D65B1B">
        <w:t xml:space="preserve"> </w:t>
      </w:r>
      <w:r w:rsidRPr="00BC1A1B" w:rsidR="00D42F0E">
        <w:t>then</w:t>
      </w:r>
      <w:r w:rsidRPr="00BC1A1B" w:rsidR="00D65B1B">
        <w:t xml:space="preserve"> </w:t>
      </w:r>
      <w:r w:rsidRPr="00BC1A1B" w:rsidR="00D42F0E">
        <w:t>looks</w:t>
      </w:r>
      <w:r w:rsidRPr="00BC1A1B" w:rsidR="00D65B1B">
        <w:t xml:space="preserve"> </w:t>
      </w:r>
      <w:r w:rsidRPr="00BC1A1B" w:rsidR="00D42F0E">
        <w:t>at</w:t>
      </w:r>
      <w:r w:rsidRPr="00BC1A1B" w:rsidR="00D65B1B">
        <w:t xml:space="preserve"> </w:t>
      </w:r>
      <w:r w:rsidRPr="00BC1A1B" w:rsidR="00D42F0E">
        <w:t>additional</w:t>
      </w:r>
      <w:r w:rsidRPr="00BC1A1B" w:rsidR="00D65B1B">
        <w:t xml:space="preserve"> </w:t>
      </w:r>
      <w:r w:rsidRPr="00BC1A1B" w:rsidR="00D42F0E">
        <w:t>pressures</w:t>
      </w:r>
      <w:r w:rsidRPr="00BC1A1B" w:rsidR="00D65B1B">
        <w:t xml:space="preserve"> </w:t>
      </w:r>
      <w:r w:rsidRPr="00BC1A1B" w:rsidR="00D42F0E">
        <w:t>or</w:t>
      </w:r>
      <w:r w:rsidRPr="00BC1A1B" w:rsidR="00D65B1B">
        <w:t xml:space="preserve"> </w:t>
      </w:r>
      <w:r w:rsidRPr="00BC1A1B">
        <w:t>additional</w:t>
      </w:r>
      <w:r w:rsidRPr="00BC1A1B" w:rsidR="00D65B1B">
        <w:t xml:space="preserve"> </w:t>
      </w:r>
      <w:r w:rsidRPr="00BC1A1B" w:rsidR="00D42F0E">
        <w:t>areas</w:t>
      </w:r>
      <w:r w:rsidRPr="00BC1A1B" w:rsidR="00D65B1B">
        <w:t xml:space="preserve"> </w:t>
      </w:r>
      <w:r w:rsidRPr="00BC1A1B" w:rsidR="00D42F0E">
        <w:t>where</w:t>
      </w:r>
      <w:r w:rsidRPr="00BC1A1B" w:rsidR="00D65B1B">
        <w:t xml:space="preserve"> </w:t>
      </w:r>
      <w:r w:rsidRPr="00BC1A1B" w:rsidR="00D42F0E">
        <w:t>it</w:t>
      </w:r>
      <w:r w:rsidRPr="00BC1A1B" w:rsidR="00D65B1B">
        <w:t xml:space="preserve"> </w:t>
      </w:r>
      <w:r w:rsidRPr="00BC1A1B" w:rsidR="00D42F0E">
        <w:t>t</w:t>
      </w:r>
      <w:r w:rsidRPr="00BC1A1B">
        <w:t>h</w:t>
      </w:r>
      <w:r w:rsidRPr="00BC1A1B" w:rsidR="00D42F0E">
        <w:t>inks</w:t>
      </w:r>
      <w:r w:rsidRPr="00BC1A1B" w:rsidR="00D65B1B">
        <w:t xml:space="preserve"> </w:t>
      </w:r>
      <w:r w:rsidRPr="00BC1A1B" w:rsidR="00D42F0E">
        <w:t>local</w:t>
      </w:r>
      <w:r w:rsidRPr="00BC1A1B" w:rsidR="00D65B1B">
        <w:t xml:space="preserve"> </w:t>
      </w:r>
      <w:r w:rsidRPr="00BC1A1B">
        <w:t>g</w:t>
      </w:r>
      <w:r w:rsidRPr="00BC1A1B" w:rsidR="00D42F0E">
        <w:t>overnment</w:t>
      </w:r>
      <w:r w:rsidRPr="00BC1A1B" w:rsidR="00D65B1B">
        <w:t xml:space="preserve"> </w:t>
      </w:r>
      <w:r w:rsidRPr="00BC1A1B" w:rsidR="00D42F0E">
        <w:t>can</w:t>
      </w:r>
      <w:r w:rsidRPr="00BC1A1B" w:rsidR="00D65B1B">
        <w:t xml:space="preserve"> </w:t>
      </w:r>
      <w:r w:rsidRPr="00BC1A1B" w:rsidR="00D42F0E">
        <w:t>do</w:t>
      </w:r>
      <w:r w:rsidRPr="00BC1A1B" w:rsidR="00D65B1B">
        <w:t xml:space="preserve"> </w:t>
      </w:r>
      <w:r w:rsidRPr="00BC1A1B" w:rsidR="00D42F0E">
        <w:t>more</w:t>
      </w:r>
      <w:r w:rsidRPr="00BC1A1B" w:rsidR="00D65B1B">
        <w:t xml:space="preserve"> </w:t>
      </w:r>
      <w:r w:rsidRPr="00BC1A1B" w:rsidR="00D42F0E">
        <w:t>and</w:t>
      </w:r>
      <w:r w:rsidRPr="00BC1A1B" w:rsidR="00D65B1B">
        <w:t xml:space="preserve"> </w:t>
      </w:r>
      <w:r w:rsidRPr="00BC1A1B" w:rsidR="00D42F0E">
        <w:t>needs</w:t>
      </w:r>
      <w:r w:rsidRPr="00BC1A1B" w:rsidR="00D65B1B">
        <w:t xml:space="preserve"> </w:t>
      </w:r>
      <w:r w:rsidRPr="00BC1A1B" w:rsidR="00D42F0E">
        <w:t>to</w:t>
      </w:r>
      <w:r w:rsidRPr="00BC1A1B" w:rsidR="00D65B1B">
        <w:t xml:space="preserve"> </w:t>
      </w:r>
      <w:r w:rsidRPr="00BC1A1B" w:rsidR="00D42F0E">
        <w:t>do</w:t>
      </w:r>
      <w:r w:rsidRPr="00BC1A1B" w:rsidR="00D65B1B">
        <w:t xml:space="preserve"> </w:t>
      </w:r>
      <w:r w:rsidRPr="00BC1A1B" w:rsidR="00D42F0E">
        <w:t>more.</w:t>
      </w:r>
      <w:r w:rsidRPr="00BC1A1B" w:rsidR="00D65B1B">
        <w:t xml:space="preserve"> </w:t>
      </w:r>
      <w:r w:rsidRPr="00BC1A1B" w:rsidR="00D42F0E">
        <w:t>Our</w:t>
      </w:r>
      <w:r w:rsidRPr="00BC1A1B" w:rsidR="00D65B1B">
        <w:t xml:space="preserve"> </w:t>
      </w:r>
      <w:r w:rsidRPr="00BC1A1B" w:rsidR="00D42F0E">
        <w:t>figures</w:t>
      </w:r>
      <w:r w:rsidRPr="00BC1A1B" w:rsidR="00D65B1B">
        <w:t xml:space="preserve"> </w:t>
      </w:r>
      <w:r w:rsidRPr="00BC1A1B" w:rsidR="00D42F0E">
        <w:t>are</w:t>
      </w:r>
      <w:r w:rsidRPr="00BC1A1B" w:rsidR="00D65B1B">
        <w:t xml:space="preserve"> </w:t>
      </w:r>
      <w:r w:rsidRPr="00BC1A1B" w:rsidR="00D42F0E">
        <w:t>the</w:t>
      </w:r>
      <w:r w:rsidRPr="00BC1A1B" w:rsidR="00D65B1B">
        <w:t xml:space="preserve"> </w:t>
      </w:r>
      <w:r w:rsidRPr="00BC1A1B" w:rsidR="00D42F0E">
        <w:t>basis</w:t>
      </w:r>
      <w:r w:rsidRPr="00BC1A1B" w:rsidR="00D65B1B">
        <w:t xml:space="preserve"> </w:t>
      </w:r>
      <w:r w:rsidRPr="00BC1A1B" w:rsidR="00D42F0E">
        <w:t>for</w:t>
      </w:r>
      <w:r w:rsidRPr="00BC1A1B" w:rsidR="00D65B1B">
        <w:t xml:space="preserve"> </w:t>
      </w:r>
      <w:r w:rsidRPr="00BC1A1B" w:rsidR="00D42F0E">
        <w:t>the</w:t>
      </w:r>
      <w:r w:rsidRPr="00BC1A1B" w:rsidR="00D65B1B">
        <w:t xml:space="preserve"> </w:t>
      </w:r>
      <w:r w:rsidRPr="00BC1A1B" w:rsidR="00D42F0E">
        <w:t>LGA</w:t>
      </w:r>
      <w:r w:rsidRPr="00BC1A1B">
        <w:t>.</w:t>
      </w:r>
      <w:r w:rsidRPr="00BC1A1B" w:rsidR="00D65B1B">
        <w:t xml:space="preserve"> </w:t>
      </w:r>
      <w:r w:rsidRPr="00BC1A1B">
        <w:t>A</w:t>
      </w:r>
      <w:r w:rsidRPr="00BC1A1B" w:rsidR="00D42F0E">
        <w:t>s</w:t>
      </w:r>
      <w:r w:rsidRPr="00BC1A1B" w:rsidR="00D65B1B">
        <w:t xml:space="preserve"> </w:t>
      </w:r>
      <w:r w:rsidRPr="00BC1A1B">
        <w:t>with</w:t>
      </w:r>
      <w:r w:rsidRPr="00BC1A1B" w:rsidR="00D65B1B">
        <w:t xml:space="preserve"> </w:t>
      </w:r>
      <w:r w:rsidRPr="00BC1A1B" w:rsidR="00D42F0E">
        <w:t>them,</w:t>
      </w:r>
      <w:r w:rsidRPr="00BC1A1B" w:rsidR="00D65B1B">
        <w:t xml:space="preserve"> </w:t>
      </w:r>
      <w:r w:rsidRPr="00BC1A1B" w:rsidR="00D42F0E">
        <w:t>we</w:t>
      </w:r>
      <w:r w:rsidRPr="00BC1A1B" w:rsidR="00D65B1B">
        <w:t xml:space="preserve"> </w:t>
      </w:r>
      <w:r w:rsidRPr="00BC1A1B" w:rsidR="00D42F0E">
        <w:t>use</w:t>
      </w:r>
      <w:r w:rsidRPr="00BC1A1B" w:rsidR="00D65B1B">
        <w:t xml:space="preserve"> </w:t>
      </w:r>
      <w:r w:rsidRPr="00BC1A1B" w:rsidR="00D42F0E">
        <w:t>the</w:t>
      </w:r>
      <w:r w:rsidRPr="00BC1A1B" w:rsidR="00D65B1B">
        <w:t xml:space="preserve"> </w:t>
      </w:r>
      <w:r w:rsidRPr="00BC1A1B" w:rsidR="00D42F0E">
        <w:t>returns</w:t>
      </w:r>
      <w:r w:rsidRPr="00BC1A1B" w:rsidR="00D65B1B">
        <w:t xml:space="preserve"> </w:t>
      </w:r>
      <w:r w:rsidRPr="00BC1A1B" w:rsidR="00D42F0E">
        <w:t>that</w:t>
      </w:r>
      <w:r w:rsidRPr="00BC1A1B" w:rsidR="00D65B1B">
        <w:t xml:space="preserve"> </w:t>
      </w:r>
      <w:r w:rsidRPr="00BC1A1B" w:rsidR="00D42F0E">
        <w:t>councils</w:t>
      </w:r>
      <w:r w:rsidRPr="00BC1A1B" w:rsidR="00D65B1B">
        <w:t xml:space="preserve"> </w:t>
      </w:r>
      <w:r w:rsidRPr="00BC1A1B" w:rsidR="00D42F0E">
        <w:t>have</w:t>
      </w:r>
      <w:r w:rsidRPr="00BC1A1B" w:rsidR="00D65B1B">
        <w:t xml:space="preserve"> </w:t>
      </w:r>
      <w:r w:rsidRPr="00BC1A1B" w:rsidR="00D42F0E">
        <w:t>sent</w:t>
      </w:r>
      <w:r w:rsidRPr="00BC1A1B" w:rsidR="00D65B1B">
        <w:t xml:space="preserve"> </w:t>
      </w:r>
      <w:r w:rsidRPr="00BC1A1B" w:rsidR="00D42F0E">
        <w:t>to</w:t>
      </w:r>
      <w:r w:rsidRPr="00BC1A1B" w:rsidR="00D65B1B">
        <w:t xml:space="preserve"> </w:t>
      </w:r>
      <w:r w:rsidRPr="00BC1A1B" w:rsidR="00D42F0E">
        <w:t>MHCLG</w:t>
      </w:r>
      <w:r w:rsidRPr="00BC1A1B" w:rsidR="00D65B1B">
        <w:t xml:space="preserve"> </w:t>
      </w:r>
      <w:r w:rsidRPr="00BC1A1B" w:rsidR="00D42F0E">
        <w:t>and</w:t>
      </w:r>
      <w:r w:rsidRPr="00BC1A1B" w:rsidR="00D65B1B">
        <w:t xml:space="preserve"> </w:t>
      </w:r>
      <w:r w:rsidRPr="00BC1A1B" w:rsidR="00D42F0E">
        <w:t>that</w:t>
      </w:r>
      <w:r w:rsidRPr="00BC1A1B" w:rsidR="00D65B1B">
        <w:t xml:space="preserve"> </w:t>
      </w:r>
      <w:r w:rsidRPr="00BC1A1B" w:rsidR="00D42F0E">
        <w:t>gives</w:t>
      </w:r>
      <w:r w:rsidRPr="00BC1A1B" w:rsidR="00D65B1B">
        <w:t xml:space="preserve"> </w:t>
      </w:r>
      <w:r w:rsidRPr="00BC1A1B" w:rsidR="00D42F0E">
        <w:t>us</w:t>
      </w:r>
      <w:r w:rsidRPr="00BC1A1B" w:rsidR="00D65B1B">
        <w:t xml:space="preserve"> </w:t>
      </w:r>
      <w:r w:rsidRPr="00BC1A1B" w:rsidR="00D42F0E">
        <w:t>a</w:t>
      </w:r>
      <w:r w:rsidRPr="00BC1A1B" w:rsidR="00D65B1B">
        <w:t xml:space="preserve"> </w:t>
      </w:r>
      <w:r w:rsidRPr="00BC1A1B" w:rsidR="00D42F0E">
        <w:t>forecast</w:t>
      </w:r>
      <w:r w:rsidRPr="00BC1A1B" w:rsidR="00D65B1B">
        <w:t xml:space="preserve"> </w:t>
      </w:r>
      <w:r w:rsidRPr="00BC1A1B" w:rsidR="00D42F0E">
        <w:t>spending</w:t>
      </w:r>
      <w:r w:rsidRPr="00BC1A1B" w:rsidR="00D65B1B">
        <w:t xml:space="preserve"> </w:t>
      </w:r>
      <w:r w:rsidRPr="00BC1A1B" w:rsidR="00D42F0E">
        <w:t>increase</w:t>
      </w:r>
      <w:r w:rsidRPr="00BC1A1B" w:rsidR="00D65B1B">
        <w:t xml:space="preserve"> </w:t>
      </w:r>
      <w:r w:rsidRPr="00BC1A1B" w:rsidR="00D42F0E">
        <w:t>of</w:t>
      </w:r>
      <w:r w:rsidRPr="00BC1A1B" w:rsidR="00D65B1B">
        <w:t xml:space="preserve"> </w:t>
      </w:r>
      <w:r w:rsidRPr="00BC1A1B">
        <w:t>£</w:t>
      </w:r>
      <w:r w:rsidRPr="00BC1A1B" w:rsidR="00D42F0E">
        <w:t>5.4</w:t>
      </w:r>
      <w:r w:rsidRPr="00BC1A1B" w:rsidR="00D65B1B">
        <w:t xml:space="preserve"> </w:t>
      </w:r>
      <w:r w:rsidRPr="00BC1A1B" w:rsidR="00D42F0E">
        <w:t>billion</w:t>
      </w:r>
      <w:r w:rsidRPr="00BC1A1B">
        <w:t>,</w:t>
      </w:r>
      <w:r w:rsidRPr="00BC1A1B" w:rsidR="00D65B1B">
        <w:t xml:space="preserve"> </w:t>
      </w:r>
      <w:r w:rsidRPr="00BC1A1B">
        <w:t>a</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from</w:t>
      </w:r>
      <w:r w:rsidRPr="00BC1A1B" w:rsidR="00D65B1B">
        <w:t xml:space="preserve"> </w:t>
      </w:r>
      <w:r w:rsidRPr="00BC1A1B">
        <w:t>sales,</w:t>
      </w:r>
      <w:r w:rsidRPr="00BC1A1B" w:rsidR="00D65B1B">
        <w:t xml:space="preserve"> </w:t>
      </w:r>
      <w:r w:rsidRPr="00BC1A1B">
        <w:t>fees,</w:t>
      </w:r>
      <w:r w:rsidRPr="00BC1A1B" w:rsidR="00D65B1B">
        <w:t xml:space="preserve"> </w:t>
      </w:r>
      <w:r w:rsidRPr="00BC1A1B">
        <w:t>charges</w:t>
      </w:r>
      <w:r w:rsidRPr="00BC1A1B" w:rsidR="00D65B1B">
        <w:t xml:space="preserve"> </w:t>
      </w:r>
      <w:r w:rsidRPr="00BC1A1B">
        <w:t>and</w:t>
      </w:r>
      <w:r w:rsidRPr="00BC1A1B" w:rsidR="00D65B1B">
        <w:t xml:space="preserve"> </w:t>
      </w:r>
      <w:r w:rsidRPr="00BC1A1B">
        <w:t>commercial</w:t>
      </w:r>
      <w:r w:rsidRPr="00BC1A1B" w:rsidR="00D65B1B">
        <w:t xml:space="preserve"> </w:t>
      </w:r>
      <w:r w:rsidRPr="00BC1A1B">
        <w:t>income</w:t>
      </w:r>
      <w:r w:rsidRPr="00BC1A1B" w:rsidR="00D65B1B">
        <w:t xml:space="preserve"> </w:t>
      </w:r>
      <w:r w:rsidRPr="00BC1A1B">
        <w:t>of</w:t>
      </w:r>
      <w:r w:rsidRPr="00BC1A1B" w:rsidR="00D65B1B">
        <w:t xml:space="preserve"> </w:t>
      </w:r>
      <w:r w:rsidRPr="00BC1A1B">
        <w:t>about</w:t>
      </w:r>
      <w:r w:rsidRPr="00BC1A1B" w:rsidR="00D65B1B">
        <w:t xml:space="preserve"> </w:t>
      </w:r>
      <w:r w:rsidRPr="00BC1A1B">
        <w:t>£2.8</w:t>
      </w:r>
      <w:r w:rsidRPr="00BC1A1B" w:rsidR="00D65B1B">
        <w:t xml:space="preserve"> </w:t>
      </w:r>
      <w:r w:rsidRPr="00BC1A1B">
        <w:t>billion</w:t>
      </w:r>
      <w:r w:rsidRPr="00BC1A1B" w:rsidR="009B1D51">
        <w:t>—</w:t>
      </w:r>
      <w:r w:rsidRPr="00BC1A1B">
        <w:t>so</w:t>
      </w:r>
      <w:r w:rsidRPr="00BC1A1B" w:rsidR="00D65B1B">
        <w:t xml:space="preserve"> </w:t>
      </w:r>
      <w:r w:rsidRPr="00BC1A1B">
        <w:t>an</w:t>
      </w:r>
      <w:r w:rsidRPr="00BC1A1B" w:rsidR="00D65B1B">
        <w:t xml:space="preserve"> </w:t>
      </w:r>
      <w:r w:rsidRPr="00BC1A1B">
        <w:t>£</w:t>
      </w:r>
      <w:r w:rsidRPr="00BC1A1B" w:rsidR="00D42F0E">
        <w:t>8</w:t>
      </w:r>
      <w:r w:rsidRPr="00BC1A1B" w:rsidR="00D65B1B">
        <w:t xml:space="preserve"> </w:t>
      </w:r>
      <w:r w:rsidRPr="00BC1A1B" w:rsidR="00D42F0E">
        <w:t>billion</w:t>
      </w:r>
      <w:r w:rsidRPr="00BC1A1B" w:rsidR="00D65B1B">
        <w:t xml:space="preserve"> </w:t>
      </w:r>
      <w:r w:rsidRPr="00BC1A1B" w:rsidR="00D42F0E">
        <w:t>pressure</w:t>
      </w:r>
      <w:r w:rsidRPr="00BC1A1B" w:rsidR="009B1D51">
        <w:t>—</w:t>
      </w:r>
      <w:r w:rsidRPr="00BC1A1B" w:rsidR="00D42F0E">
        <w:t>and</w:t>
      </w:r>
      <w:r w:rsidRPr="00BC1A1B" w:rsidR="00D65B1B">
        <w:t xml:space="preserve"> </w:t>
      </w:r>
      <w:r w:rsidRPr="00BC1A1B" w:rsidR="00D42F0E">
        <w:t>then</w:t>
      </w:r>
      <w:r w:rsidRPr="00BC1A1B" w:rsidR="00D65B1B">
        <w:t xml:space="preserve"> </w:t>
      </w:r>
      <w:r w:rsidRPr="00BC1A1B" w:rsidR="00D42F0E">
        <w:t>about</w:t>
      </w:r>
      <w:r w:rsidRPr="00BC1A1B" w:rsidR="00D65B1B">
        <w:t xml:space="preserve"> </w:t>
      </w:r>
      <w:r w:rsidRPr="00BC1A1B">
        <w:t>£</w:t>
      </w:r>
      <w:r w:rsidRPr="00BC1A1B" w:rsidR="00D42F0E">
        <w:t>7</w:t>
      </w:r>
      <w:r w:rsidRPr="00BC1A1B" w:rsidR="00D65B1B">
        <w:t xml:space="preserve"> </w:t>
      </w:r>
      <w:r w:rsidRPr="00BC1A1B" w:rsidR="00D42F0E">
        <w:t>billion</w:t>
      </w:r>
      <w:r w:rsidR="00197617">
        <w:t>-</w:t>
      </w:r>
      <w:r w:rsidRPr="00BC1A1B" w:rsidR="00D42F0E">
        <w:t>worth</w:t>
      </w:r>
      <w:r w:rsidRPr="00BC1A1B" w:rsidR="00D65B1B">
        <w:t xml:space="preserve"> </w:t>
      </w:r>
      <w:r w:rsidRPr="00BC1A1B" w:rsidR="00D42F0E">
        <w:t>of</w:t>
      </w:r>
      <w:r w:rsidRPr="00BC1A1B" w:rsidR="00D65B1B">
        <w:t xml:space="preserve"> </w:t>
      </w:r>
      <w:r w:rsidRPr="00BC1A1B" w:rsidR="00D42F0E">
        <w:t>funding</w:t>
      </w:r>
      <w:r w:rsidRPr="00BC1A1B" w:rsidR="00D65B1B">
        <w:t xml:space="preserve"> </w:t>
      </w:r>
      <w:r w:rsidRPr="00BC1A1B">
        <w:t>via</w:t>
      </w:r>
      <w:r w:rsidRPr="00BC1A1B" w:rsidR="00D65B1B">
        <w:t xml:space="preserve"> </w:t>
      </w:r>
      <w:r w:rsidRPr="00BC1A1B">
        <w:t>various</w:t>
      </w:r>
      <w:r w:rsidRPr="00BC1A1B" w:rsidR="00D65B1B">
        <w:t xml:space="preserve"> </w:t>
      </w:r>
      <w:r w:rsidRPr="00BC1A1B">
        <w:t>grants</w:t>
      </w:r>
      <w:r w:rsidRPr="00BC1A1B" w:rsidR="00D65B1B">
        <w:t xml:space="preserve"> </w:t>
      </w:r>
      <w:r w:rsidRPr="00BC1A1B">
        <w:t>and</w:t>
      </w:r>
      <w:r w:rsidRPr="00BC1A1B" w:rsidR="00D65B1B">
        <w:t xml:space="preserve"> </w:t>
      </w:r>
      <w:r w:rsidRPr="00BC1A1B">
        <w:t>the</w:t>
      </w:r>
      <w:r w:rsidRPr="00BC1A1B" w:rsidR="00D65B1B">
        <w:t xml:space="preserve"> </w:t>
      </w:r>
      <w:r w:rsidRPr="00BC1A1B">
        <w:t>sales,</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compensation</w:t>
      </w:r>
      <w:r w:rsidRPr="00BC1A1B" w:rsidR="00D65B1B">
        <w:t xml:space="preserve"> </w:t>
      </w:r>
      <w:r w:rsidRPr="00BC1A1B">
        <w:t>scheme.</w:t>
      </w:r>
      <w:r w:rsidRPr="00BC1A1B" w:rsidR="00D65B1B">
        <w:t xml:space="preserve"> </w:t>
      </w:r>
    </w:p>
    <w:p w:rsidR="006664D5" w:rsidRPr="00BC1A1B" w:rsidP="00D42F0E">
      <w:pPr>
        <w:pStyle w:val="Answer"/>
      </w:pPr>
      <w:r w:rsidRPr="00BC1A1B">
        <w:t>W</w:t>
      </w:r>
      <w:r w:rsidRPr="00BC1A1B" w:rsidR="00D42F0E">
        <w:t>e</w:t>
      </w:r>
      <w:r w:rsidRPr="00BC1A1B" w:rsidR="00D65B1B">
        <w:t xml:space="preserve"> </w:t>
      </w:r>
      <w:r w:rsidRPr="00BC1A1B" w:rsidR="00D42F0E">
        <w:t>think</w:t>
      </w:r>
      <w:r w:rsidRPr="00BC1A1B" w:rsidR="00D65B1B">
        <w:t xml:space="preserve"> </w:t>
      </w:r>
      <w:r w:rsidRPr="00BC1A1B">
        <w:t>that</w:t>
      </w:r>
      <w:r w:rsidRPr="00BC1A1B" w:rsidR="00BC1A1B">
        <w:t xml:space="preserve"> </w:t>
      </w:r>
      <w:r w:rsidRPr="00BC1A1B">
        <w:t>t</w:t>
      </w:r>
      <w:r w:rsidRPr="00BC1A1B" w:rsidR="00D42F0E">
        <w:t>his</w:t>
      </w:r>
      <w:r w:rsidRPr="00BC1A1B" w:rsidR="00D65B1B">
        <w:t xml:space="preserve"> </w:t>
      </w:r>
      <w:r w:rsidRPr="00BC1A1B" w:rsidR="00D42F0E">
        <w:t>year</w:t>
      </w:r>
      <w:r w:rsidRPr="00BC1A1B" w:rsidR="00D65B1B">
        <w:t xml:space="preserve"> </w:t>
      </w:r>
      <w:r w:rsidRPr="00BC1A1B" w:rsidR="00D42F0E">
        <w:t>there</w:t>
      </w:r>
      <w:r w:rsidRPr="00BC1A1B" w:rsidR="00D65B1B">
        <w:t xml:space="preserve"> </w:t>
      </w:r>
      <w:r w:rsidRPr="00BC1A1B" w:rsidR="00D42F0E">
        <w:t>is</w:t>
      </w:r>
      <w:r w:rsidRPr="00BC1A1B" w:rsidR="00D65B1B">
        <w:t xml:space="preserve"> </w:t>
      </w:r>
      <w:r w:rsidRPr="00BC1A1B">
        <w:t>a</w:t>
      </w:r>
      <w:r w:rsidRPr="00BC1A1B" w:rsidR="00D65B1B">
        <w:t xml:space="preserve"> </w:t>
      </w:r>
      <w:r w:rsidRPr="00BC1A1B">
        <w:t>gap</w:t>
      </w:r>
      <w:r w:rsidRPr="00BC1A1B" w:rsidR="00D65B1B">
        <w:t xml:space="preserve"> </w:t>
      </w:r>
      <w:r w:rsidRPr="00BC1A1B">
        <w:t>of</w:t>
      </w:r>
      <w:r w:rsidRPr="00BC1A1B" w:rsidR="00D65B1B">
        <w:t xml:space="preserve"> </w:t>
      </w:r>
      <w:r w:rsidRPr="00BC1A1B" w:rsidR="00D42F0E">
        <w:t>about</w:t>
      </w:r>
      <w:r w:rsidRPr="00BC1A1B" w:rsidR="00D65B1B">
        <w:t xml:space="preserve"> </w:t>
      </w:r>
      <w:r w:rsidRPr="00BC1A1B">
        <w:t>£</w:t>
      </w:r>
      <w:r w:rsidRPr="00BC1A1B" w:rsidR="00D42F0E">
        <w:t>1</w:t>
      </w:r>
      <w:r w:rsidRPr="00BC1A1B" w:rsidR="00D65B1B">
        <w:t xml:space="preserve"> </w:t>
      </w:r>
      <w:r w:rsidRPr="00BC1A1B" w:rsidR="00D42F0E">
        <w:t>billion</w:t>
      </w:r>
      <w:r w:rsidRPr="00BC1A1B" w:rsidR="00D65B1B">
        <w:t xml:space="preserve"> </w:t>
      </w:r>
      <w:r w:rsidRPr="00BC1A1B" w:rsidR="00D42F0E">
        <w:t>based</w:t>
      </w:r>
      <w:r w:rsidRPr="00BC1A1B" w:rsidR="00D65B1B">
        <w:t xml:space="preserve"> </w:t>
      </w:r>
      <w:r w:rsidRPr="00BC1A1B" w:rsidR="00D42F0E">
        <w:t>on</w:t>
      </w:r>
      <w:r w:rsidRPr="00BC1A1B" w:rsidR="00D65B1B">
        <w:t xml:space="preserve"> </w:t>
      </w:r>
      <w:r w:rsidRPr="00BC1A1B" w:rsidR="00D42F0E">
        <w:t>the</w:t>
      </w:r>
      <w:r w:rsidRPr="00BC1A1B" w:rsidR="00D65B1B">
        <w:t xml:space="preserve"> </w:t>
      </w:r>
      <w:r w:rsidRPr="00BC1A1B" w:rsidR="00D42F0E">
        <w:t>current</w:t>
      </w:r>
      <w:r w:rsidRPr="00BC1A1B" w:rsidR="00D65B1B">
        <w:t xml:space="preserve"> </w:t>
      </w:r>
      <w:r w:rsidRPr="00BC1A1B" w:rsidR="00D42F0E">
        <w:t>forecasts.</w:t>
      </w:r>
      <w:r w:rsidRPr="00BC1A1B" w:rsidR="00D65B1B">
        <w:t xml:space="preserve"> </w:t>
      </w:r>
      <w:r w:rsidRPr="00BC1A1B" w:rsidR="00D42F0E">
        <w:t>It</w:t>
      </w:r>
      <w:r w:rsidRPr="00BC1A1B" w:rsidR="00D65B1B">
        <w:t xml:space="preserve"> </w:t>
      </w:r>
      <w:r w:rsidRPr="00BC1A1B" w:rsidR="00D42F0E">
        <w:t>is</w:t>
      </w:r>
      <w:r w:rsidRPr="00BC1A1B" w:rsidR="00D65B1B">
        <w:t xml:space="preserve"> </w:t>
      </w:r>
      <w:r w:rsidRPr="00BC1A1B">
        <w:t>very</w:t>
      </w:r>
      <w:r w:rsidRPr="00BC1A1B" w:rsidR="00D65B1B">
        <w:t xml:space="preserve"> </w:t>
      </w:r>
      <w:r w:rsidRPr="00BC1A1B" w:rsidR="00D42F0E">
        <w:t>important</w:t>
      </w:r>
      <w:r w:rsidRPr="00BC1A1B" w:rsidR="00D65B1B">
        <w:t xml:space="preserve"> </w:t>
      </w:r>
      <w:r w:rsidRPr="00BC1A1B" w:rsidR="00D42F0E">
        <w:t>to</w:t>
      </w:r>
      <w:r w:rsidRPr="00BC1A1B" w:rsidR="00D65B1B">
        <w:t xml:space="preserve"> </w:t>
      </w:r>
      <w:r w:rsidRPr="00BC1A1B" w:rsidR="00D42F0E">
        <w:t>emphasise</w:t>
      </w:r>
      <w:r w:rsidRPr="00BC1A1B" w:rsidR="00D65B1B">
        <w:t xml:space="preserve"> </w:t>
      </w:r>
      <w:r w:rsidRPr="00BC1A1B" w:rsidR="00D42F0E">
        <w:t>that</w:t>
      </w:r>
      <w:r w:rsidRPr="00BC1A1B" w:rsidR="00D65B1B">
        <w:t xml:space="preserve"> </w:t>
      </w:r>
      <w:r w:rsidRPr="00BC1A1B" w:rsidR="00D42F0E">
        <w:t>these</w:t>
      </w:r>
      <w:r w:rsidRPr="00BC1A1B" w:rsidR="00D65B1B">
        <w:t xml:space="preserve"> </w:t>
      </w:r>
      <w:r w:rsidRPr="00BC1A1B" w:rsidR="00D42F0E">
        <w:t>are</w:t>
      </w:r>
      <w:r w:rsidRPr="00BC1A1B" w:rsidR="00D65B1B">
        <w:t xml:space="preserve"> </w:t>
      </w:r>
      <w:r w:rsidRPr="00BC1A1B" w:rsidR="00D42F0E">
        <w:t>forecasts</w:t>
      </w:r>
      <w:r w:rsidRPr="00BC1A1B" w:rsidR="00D65B1B">
        <w:t xml:space="preserve"> </w:t>
      </w:r>
      <w:r w:rsidRPr="00BC1A1B" w:rsidR="00D42F0E">
        <w:t>and</w:t>
      </w:r>
      <w:r w:rsidRPr="00BC1A1B" w:rsidR="00D65B1B">
        <w:t xml:space="preserve"> </w:t>
      </w:r>
      <w:r w:rsidRPr="00BC1A1B">
        <w:t>that</w:t>
      </w:r>
      <w:r w:rsidRPr="00BC1A1B" w:rsidR="00D65B1B">
        <w:t xml:space="preserve"> </w:t>
      </w:r>
      <w:r w:rsidRPr="00BC1A1B" w:rsidR="00D42F0E">
        <w:t>they</w:t>
      </w:r>
      <w:r w:rsidRPr="00BC1A1B" w:rsidR="00D65B1B">
        <w:t xml:space="preserve"> </w:t>
      </w:r>
      <w:r w:rsidRPr="00BC1A1B" w:rsidR="00D42F0E">
        <w:t>are</w:t>
      </w:r>
      <w:r w:rsidRPr="00BC1A1B" w:rsidR="00D65B1B">
        <w:t xml:space="preserve"> </w:t>
      </w:r>
      <w:r w:rsidRPr="00BC1A1B" w:rsidR="00D42F0E">
        <w:t>uncertain.</w:t>
      </w:r>
      <w:r w:rsidRPr="00BC1A1B" w:rsidR="00D65B1B">
        <w:t xml:space="preserve"> </w:t>
      </w:r>
      <w:r w:rsidRPr="00BC1A1B">
        <w:t>That</w:t>
      </w:r>
      <w:r w:rsidRPr="00BC1A1B" w:rsidR="00D65B1B">
        <w:t xml:space="preserve"> </w:t>
      </w:r>
      <w:r w:rsidRPr="00BC1A1B">
        <w:t>is</w:t>
      </w:r>
      <w:r w:rsidRPr="00BC1A1B" w:rsidR="00D65B1B">
        <w:t xml:space="preserve"> </w:t>
      </w:r>
      <w:r w:rsidRPr="00BC1A1B">
        <w:t>for</w:t>
      </w:r>
      <w:r w:rsidRPr="00BC1A1B" w:rsidR="00D65B1B">
        <w:t xml:space="preserve"> </w:t>
      </w:r>
      <w:r w:rsidRPr="00BC1A1B">
        <w:t>two</w:t>
      </w:r>
      <w:r w:rsidRPr="00BC1A1B" w:rsidR="00D65B1B">
        <w:t xml:space="preserve"> </w:t>
      </w:r>
      <w:r w:rsidRPr="00BC1A1B">
        <w:t>reasons.</w:t>
      </w:r>
      <w:r w:rsidRPr="00BC1A1B" w:rsidR="00D65B1B">
        <w:t xml:space="preserve"> </w:t>
      </w:r>
      <w:r w:rsidRPr="00BC1A1B">
        <w:t>One</w:t>
      </w:r>
      <w:r w:rsidRPr="00BC1A1B" w:rsidR="00D65B1B">
        <w:t xml:space="preserve"> </w:t>
      </w:r>
      <w:r w:rsidRPr="00BC1A1B">
        <w:t>is</w:t>
      </w:r>
      <w:r w:rsidRPr="00BC1A1B" w:rsidR="00D65B1B">
        <w:t xml:space="preserve"> </w:t>
      </w:r>
      <w:r w:rsidRPr="00BC1A1B">
        <w:t>that,</w:t>
      </w:r>
      <w:r w:rsidRPr="00BC1A1B" w:rsidR="00D65B1B">
        <w:t xml:space="preserve"> </w:t>
      </w:r>
      <w:r w:rsidRPr="00BC1A1B">
        <w:t>as</w:t>
      </w:r>
      <w:r w:rsidRPr="00BC1A1B" w:rsidR="00D65B1B">
        <w:t xml:space="preserve"> </w:t>
      </w:r>
      <w:r w:rsidRPr="00BC1A1B">
        <w:t>the</w:t>
      </w:r>
      <w:r w:rsidRPr="00BC1A1B" w:rsidR="00D65B1B">
        <w:t xml:space="preserve"> </w:t>
      </w:r>
      <w:r w:rsidRPr="00BC1A1B">
        <w:t>different</w:t>
      </w:r>
      <w:r w:rsidRPr="00BC1A1B" w:rsidR="00D65B1B">
        <w:t xml:space="preserve"> </w:t>
      </w:r>
      <w:r w:rsidRPr="00BC1A1B">
        <w:t>councils</w:t>
      </w:r>
      <w:r w:rsidRPr="00BC1A1B" w:rsidR="00D65B1B">
        <w:t xml:space="preserve"> </w:t>
      </w:r>
      <w:r w:rsidRPr="00BC1A1B">
        <w:t>filled</w:t>
      </w:r>
      <w:r w:rsidRPr="00BC1A1B" w:rsidR="00D65B1B">
        <w:t xml:space="preserve"> </w:t>
      </w:r>
      <w:r w:rsidRPr="00BC1A1B">
        <w:t>in</w:t>
      </w:r>
      <w:r w:rsidRPr="00BC1A1B" w:rsidR="00D65B1B">
        <w:t xml:space="preserve"> </w:t>
      </w:r>
      <w:r w:rsidRPr="00BC1A1B">
        <w:t>the</w:t>
      </w:r>
      <w:r w:rsidRPr="00BC1A1B" w:rsidR="00D65B1B">
        <w:t xml:space="preserve"> </w:t>
      </w:r>
      <w:r w:rsidRPr="00BC1A1B">
        <w:t>returns,</w:t>
      </w:r>
      <w:r w:rsidRPr="00BC1A1B" w:rsidR="00D65B1B">
        <w:t xml:space="preserve"> </w:t>
      </w:r>
      <w:r w:rsidRPr="00BC1A1B">
        <w:t>it</w:t>
      </w:r>
      <w:r w:rsidRPr="00BC1A1B" w:rsidR="00D65B1B">
        <w:t xml:space="preserve"> </w:t>
      </w:r>
      <w:r w:rsidRPr="00BC1A1B">
        <w:t>is</w:t>
      </w:r>
      <w:r w:rsidRPr="00BC1A1B" w:rsidR="00D65B1B">
        <w:t xml:space="preserve"> </w:t>
      </w:r>
      <w:r w:rsidRPr="00BC1A1B">
        <w:t>quite</w:t>
      </w:r>
      <w:r w:rsidRPr="00BC1A1B" w:rsidR="00D65B1B">
        <w:t xml:space="preserve"> </w:t>
      </w:r>
      <w:r w:rsidRPr="00BC1A1B">
        <w:t>clear</w:t>
      </w:r>
      <w:r w:rsidRPr="00BC1A1B" w:rsidR="00D65B1B">
        <w:t xml:space="preserve"> </w:t>
      </w:r>
      <w:r w:rsidRPr="00BC1A1B">
        <w:t>that</w:t>
      </w:r>
      <w:r w:rsidRPr="00BC1A1B" w:rsidR="00D65B1B">
        <w:t xml:space="preserve"> </w:t>
      </w:r>
      <w:r w:rsidRPr="00BC1A1B">
        <w:t>they</w:t>
      </w:r>
      <w:r w:rsidRPr="00BC1A1B" w:rsidR="00D65B1B">
        <w:t xml:space="preserve"> </w:t>
      </w:r>
      <w:r w:rsidRPr="00BC1A1B">
        <w:t>made</w:t>
      </w:r>
      <w:r w:rsidRPr="00BC1A1B" w:rsidR="00D65B1B">
        <w:t xml:space="preserve"> </w:t>
      </w:r>
      <w:r w:rsidRPr="00BC1A1B" w:rsidR="00D42F0E">
        <w:t>different</w:t>
      </w:r>
      <w:r w:rsidRPr="00BC1A1B" w:rsidR="00D65B1B">
        <w:t xml:space="preserve"> </w:t>
      </w:r>
      <w:r w:rsidRPr="00BC1A1B" w:rsidR="00D42F0E">
        <w:t>decisions</w:t>
      </w:r>
      <w:r w:rsidRPr="00BC1A1B" w:rsidR="00D65B1B">
        <w:t xml:space="preserve"> </w:t>
      </w:r>
      <w:r w:rsidRPr="00BC1A1B" w:rsidR="00D42F0E">
        <w:t>and</w:t>
      </w:r>
      <w:r w:rsidRPr="00BC1A1B" w:rsidR="00D65B1B">
        <w:t xml:space="preserve"> </w:t>
      </w:r>
      <w:r w:rsidRPr="00BC1A1B">
        <w:t>had</w:t>
      </w:r>
      <w:r w:rsidRPr="00BC1A1B" w:rsidR="00D65B1B">
        <w:t xml:space="preserve"> </w:t>
      </w:r>
      <w:r w:rsidRPr="00BC1A1B">
        <w:t>different</w:t>
      </w:r>
      <w:r w:rsidRPr="00BC1A1B" w:rsidR="00D65B1B">
        <w:t xml:space="preserve"> </w:t>
      </w:r>
      <w:r w:rsidRPr="00BC1A1B" w:rsidR="00D42F0E">
        <w:t>interpr</w:t>
      </w:r>
      <w:r w:rsidRPr="00BC1A1B">
        <w:t>eta</w:t>
      </w:r>
      <w:r w:rsidRPr="00BC1A1B" w:rsidR="00D42F0E">
        <w:t>tions</w:t>
      </w:r>
      <w:r w:rsidRPr="00BC1A1B" w:rsidR="00D65B1B">
        <w:t xml:space="preserve"> </w:t>
      </w:r>
      <w:r w:rsidRPr="00BC1A1B" w:rsidR="00D42F0E">
        <w:t>of</w:t>
      </w:r>
      <w:r w:rsidRPr="00BC1A1B" w:rsidR="00D65B1B">
        <w:t xml:space="preserve"> </w:t>
      </w:r>
      <w:r w:rsidRPr="00BC1A1B" w:rsidR="00D42F0E">
        <w:t>what</w:t>
      </w:r>
      <w:r w:rsidRPr="00BC1A1B" w:rsidR="00D65B1B">
        <w:t xml:space="preserve"> </w:t>
      </w:r>
      <w:r w:rsidRPr="00BC1A1B" w:rsidR="00D42F0E">
        <w:t>might</w:t>
      </w:r>
      <w:r w:rsidRPr="00BC1A1B" w:rsidR="00D65B1B">
        <w:t xml:space="preserve"> </w:t>
      </w:r>
      <w:r w:rsidRPr="00BC1A1B" w:rsidR="00D42F0E">
        <w:t>happen</w:t>
      </w:r>
      <w:r w:rsidRPr="00BC1A1B" w:rsidR="00D65B1B">
        <w:t xml:space="preserve"> </w:t>
      </w:r>
      <w:r w:rsidRPr="00BC1A1B" w:rsidR="00D42F0E">
        <w:t>to</w:t>
      </w:r>
      <w:r w:rsidRPr="00BC1A1B" w:rsidR="00D65B1B">
        <w:t xml:space="preserve"> </w:t>
      </w:r>
      <w:r w:rsidRPr="00BC1A1B" w:rsidR="00D42F0E">
        <w:t>spending</w:t>
      </w:r>
      <w:r w:rsidRPr="00BC1A1B" w:rsidR="00D65B1B">
        <w:t xml:space="preserve"> </w:t>
      </w:r>
      <w:r w:rsidRPr="00BC1A1B" w:rsidR="00D42F0E">
        <w:t>need</w:t>
      </w:r>
      <w:r w:rsidRPr="00BC1A1B">
        <w:t>s</w:t>
      </w:r>
      <w:r w:rsidRPr="00BC1A1B" w:rsidR="00000676">
        <w:t>,</w:t>
      </w:r>
      <w:r w:rsidRPr="00BC1A1B" w:rsidR="00D65B1B">
        <w:t xml:space="preserve"> </w:t>
      </w:r>
      <w:r w:rsidRPr="00BC1A1B">
        <w:t>as</w:t>
      </w:r>
      <w:r w:rsidRPr="00BC1A1B" w:rsidR="00D65B1B">
        <w:t xml:space="preserve"> </w:t>
      </w:r>
      <w:r w:rsidRPr="00BC1A1B">
        <w:t>well</w:t>
      </w:r>
      <w:r w:rsidRPr="00BC1A1B" w:rsidR="00D65B1B">
        <w:t xml:space="preserve"> </w:t>
      </w:r>
      <w:r w:rsidRPr="00BC1A1B">
        <w:t>as</w:t>
      </w:r>
      <w:r w:rsidRPr="00BC1A1B" w:rsidR="00D65B1B">
        <w:t xml:space="preserve"> </w:t>
      </w:r>
      <w:r w:rsidRPr="00BC1A1B" w:rsidR="009B1D51">
        <w:t>different</w:t>
      </w:r>
      <w:r w:rsidRPr="00BC1A1B" w:rsidR="00D65B1B">
        <w:t xml:space="preserve"> </w:t>
      </w:r>
      <w:r w:rsidRPr="00BC1A1B" w:rsidR="009B1D51">
        <w:t>interpretations</w:t>
      </w:r>
      <w:r w:rsidRPr="00BC1A1B" w:rsidR="00D65B1B">
        <w:t xml:space="preserve"> </w:t>
      </w:r>
      <w:r w:rsidRPr="00BC1A1B">
        <w:t>of</w:t>
      </w:r>
      <w:r w:rsidRPr="00BC1A1B" w:rsidR="00D65B1B">
        <w:t xml:space="preserve"> </w:t>
      </w:r>
      <w:r w:rsidRPr="00BC1A1B">
        <w:t>the</w:t>
      </w:r>
      <w:r w:rsidRPr="00BC1A1B" w:rsidR="00D65B1B">
        <w:t xml:space="preserve"> </w:t>
      </w:r>
      <w:r w:rsidRPr="00BC1A1B">
        <w:t>instructions</w:t>
      </w:r>
      <w:r w:rsidRPr="00BC1A1B" w:rsidR="00D65B1B">
        <w:t xml:space="preserve"> </w:t>
      </w:r>
      <w:r w:rsidRPr="00BC1A1B">
        <w:t>from</w:t>
      </w:r>
      <w:r w:rsidRPr="00BC1A1B" w:rsidR="00D65B1B">
        <w:t xml:space="preserve"> </w:t>
      </w:r>
      <w:r w:rsidRPr="00BC1A1B">
        <w:t>MHCLG.</w:t>
      </w:r>
      <w:r w:rsidRPr="00BC1A1B" w:rsidR="00D65B1B">
        <w:t xml:space="preserve"> </w:t>
      </w:r>
      <w:r w:rsidRPr="00BC1A1B">
        <w:t>That</w:t>
      </w:r>
      <w:r w:rsidRPr="00BC1A1B" w:rsidR="00D65B1B">
        <w:t xml:space="preserve"> </w:t>
      </w:r>
      <w:r w:rsidRPr="00BC1A1B">
        <w:t>means</w:t>
      </w:r>
      <w:r w:rsidRPr="00BC1A1B" w:rsidR="00D65B1B">
        <w:t xml:space="preserve"> </w:t>
      </w:r>
      <w:r w:rsidRPr="00BC1A1B">
        <w:t>that</w:t>
      </w:r>
      <w:r w:rsidRPr="00BC1A1B" w:rsidR="00D65B1B">
        <w:t xml:space="preserve"> </w:t>
      </w:r>
      <w:r w:rsidRPr="00BC1A1B">
        <w:t>it</w:t>
      </w:r>
      <w:r w:rsidRPr="00BC1A1B" w:rsidR="00D65B1B">
        <w:t xml:space="preserve"> </w:t>
      </w:r>
      <w:r w:rsidRPr="00BC1A1B">
        <w:t>is</w:t>
      </w:r>
      <w:r w:rsidRPr="00BC1A1B" w:rsidR="00D65B1B">
        <w:t xml:space="preserve"> </w:t>
      </w:r>
      <w:r w:rsidRPr="00BC1A1B">
        <w:t>quite</w:t>
      </w:r>
      <w:r w:rsidRPr="00BC1A1B" w:rsidR="00D65B1B">
        <w:t xml:space="preserve"> </w:t>
      </w:r>
      <w:r w:rsidRPr="00BC1A1B" w:rsidR="00D42F0E">
        <w:t>difficult</w:t>
      </w:r>
      <w:r w:rsidRPr="00BC1A1B" w:rsidR="00D65B1B">
        <w:t xml:space="preserve"> </w:t>
      </w:r>
      <w:r w:rsidRPr="00BC1A1B" w:rsidR="00D42F0E">
        <w:t>to</w:t>
      </w:r>
      <w:r w:rsidRPr="00BC1A1B" w:rsidR="00D65B1B">
        <w:t xml:space="preserve"> </w:t>
      </w:r>
      <w:r w:rsidRPr="00BC1A1B" w:rsidR="00D42F0E">
        <w:t>get</w:t>
      </w:r>
      <w:r w:rsidRPr="00BC1A1B" w:rsidR="00D65B1B">
        <w:t xml:space="preserve"> </w:t>
      </w:r>
      <w:r w:rsidRPr="00BC1A1B" w:rsidR="00D42F0E">
        <w:t>overall</w:t>
      </w:r>
      <w:r w:rsidRPr="00BC1A1B" w:rsidR="00D65B1B">
        <w:t xml:space="preserve"> </w:t>
      </w:r>
      <w:r w:rsidRPr="00BC1A1B" w:rsidR="00D42F0E">
        <w:t>figures</w:t>
      </w:r>
      <w:r w:rsidRPr="00BC1A1B" w:rsidR="00D65B1B">
        <w:t xml:space="preserve"> </w:t>
      </w:r>
      <w:r w:rsidRPr="00BC1A1B" w:rsidR="00D42F0E">
        <w:t>from</w:t>
      </w:r>
      <w:r w:rsidRPr="00BC1A1B" w:rsidR="00D65B1B">
        <w:t xml:space="preserve"> </w:t>
      </w:r>
      <w:r w:rsidRPr="00BC1A1B" w:rsidR="00D42F0E">
        <w:t>the</w:t>
      </w:r>
      <w:r w:rsidRPr="00BC1A1B" w:rsidR="00D65B1B">
        <w:t xml:space="preserve"> </w:t>
      </w:r>
      <w:r w:rsidRPr="00BC1A1B" w:rsidR="00D42F0E">
        <w:t>returns</w:t>
      </w:r>
      <w:r w:rsidRPr="00BC1A1B" w:rsidR="00D65B1B">
        <w:t xml:space="preserve"> </w:t>
      </w:r>
      <w:r w:rsidRPr="00BC1A1B" w:rsidR="00D42F0E">
        <w:t>themselves.</w:t>
      </w:r>
      <w:r w:rsidRPr="00BC1A1B" w:rsidR="00D65B1B">
        <w:t xml:space="preserve"> </w:t>
      </w:r>
      <w:r w:rsidRPr="00BC1A1B" w:rsidR="00000676">
        <w:t>Also,</w:t>
      </w:r>
      <w:r w:rsidRPr="00BC1A1B" w:rsidR="00D65B1B">
        <w:t xml:space="preserve"> </w:t>
      </w:r>
      <w:r w:rsidRPr="00BC1A1B" w:rsidR="00D42F0E">
        <w:t>the</w:t>
      </w:r>
      <w:r w:rsidRPr="00BC1A1B" w:rsidR="00D65B1B">
        <w:t xml:space="preserve"> </w:t>
      </w:r>
      <w:r w:rsidRPr="00BC1A1B">
        <w:t>current</w:t>
      </w:r>
      <w:r w:rsidRPr="00BC1A1B" w:rsidR="00D65B1B">
        <w:t xml:space="preserve"> </w:t>
      </w:r>
      <w:r w:rsidRPr="00BC1A1B" w:rsidR="00D42F0E">
        <w:t>returns</w:t>
      </w:r>
      <w:r w:rsidRPr="00BC1A1B" w:rsidR="00D65B1B">
        <w:t xml:space="preserve"> </w:t>
      </w:r>
      <w:r w:rsidRPr="00BC1A1B">
        <w:t>we</w:t>
      </w:r>
      <w:r w:rsidRPr="00BC1A1B" w:rsidR="00D65B1B">
        <w:t xml:space="preserve"> </w:t>
      </w:r>
      <w:r w:rsidRPr="00BC1A1B">
        <w:t>have</w:t>
      </w:r>
      <w:r w:rsidRPr="00BC1A1B" w:rsidR="00D65B1B">
        <w:t xml:space="preserve"> </w:t>
      </w:r>
      <w:r w:rsidRPr="00BC1A1B" w:rsidR="00D42F0E">
        <w:t>were</w:t>
      </w:r>
      <w:r w:rsidRPr="00BC1A1B" w:rsidR="00D65B1B">
        <w:t xml:space="preserve"> </w:t>
      </w:r>
      <w:r w:rsidRPr="00BC1A1B" w:rsidR="00D42F0E">
        <w:t>filled</w:t>
      </w:r>
      <w:r w:rsidRPr="00BC1A1B" w:rsidR="00D65B1B">
        <w:t xml:space="preserve"> </w:t>
      </w:r>
      <w:r w:rsidRPr="00BC1A1B" w:rsidR="00D42F0E">
        <w:t>in</w:t>
      </w:r>
      <w:r w:rsidRPr="00BC1A1B" w:rsidR="00D65B1B">
        <w:t xml:space="preserve"> </w:t>
      </w:r>
      <w:r w:rsidRPr="00BC1A1B" w:rsidR="00D42F0E">
        <w:t>back</w:t>
      </w:r>
      <w:r w:rsidRPr="00BC1A1B" w:rsidR="00D65B1B">
        <w:t xml:space="preserve"> </w:t>
      </w:r>
      <w:r w:rsidRPr="00BC1A1B" w:rsidR="00D42F0E">
        <w:t>in</w:t>
      </w:r>
      <w:r w:rsidRPr="00BC1A1B" w:rsidR="00D65B1B">
        <w:t xml:space="preserve"> </w:t>
      </w:r>
      <w:r w:rsidRPr="00BC1A1B" w:rsidR="00D42F0E">
        <w:t>September</w:t>
      </w:r>
      <w:r w:rsidRPr="00BC1A1B" w:rsidR="00000676">
        <w:t>,</w:t>
      </w:r>
      <w:r w:rsidRPr="00BC1A1B" w:rsidR="00D65B1B">
        <w:t xml:space="preserve"> </w:t>
      </w:r>
      <w:r w:rsidRPr="00BC1A1B">
        <w:t>and</w:t>
      </w:r>
      <w:r w:rsidRPr="00BC1A1B" w:rsidR="00D65B1B">
        <w:t xml:space="preserve"> </w:t>
      </w:r>
      <w:r w:rsidRPr="00BC1A1B">
        <w:t>since</w:t>
      </w:r>
      <w:r w:rsidRPr="00BC1A1B" w:rsidR="00D65B1B">
        <w:t xml:space="preserve"> </w:t>
      </w:r>
      <w:r w:rsidRPr="00BC1A1B">
        <w:t>then</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big</w:t>
      </w:r>
      <w:r w:rsidRPr="00BC1A1B" w:rsidR="00D65B1B">
        <w:t xml:space="preserve"> </w:t>
      </w:r>
      <w:r w:rsidRPr="00BC1A1B">
        <w:t>surge</w:t>
      </w:r>
      <w:r w:rsidRPr="00BC1A1B" w:rsidR="00D65B1B">
        <w:t xml:space="preserve"> </w:t>
      </w:r>
      <w:r w:rsidRPr="00BC1A1B">
        <w:t>in</w:t>
      </w:r>
      <w:r w:rsidRPr="00BC1A1B" w:rsidR="00D65B1B">
        <w:t xml:space="preserve"> </w:t>
      </w:r>
      <w:r w:rsidRPr="00BC1A1B">
        <w:t>Covid</w:t>
      </w:r>
      <w:r w:rsidRPr="00BC1A1B" w:rsidR="00D65B1B">
        <w:t xml:space="preserve"> </w:t>
      </w:r>
      <w:r w:rsidRPr="00BC1A1B">
        <w:t>cases</w:t>
      </w:r>
      <w:r w:rsidRPr="00BC1A1B" w:rsidR="00D65B1B">
        <w:t xml:space="preserve"> </w:t>
      </w:r>
      <w:r w:rsidRPr="00BC1A1B">
        <w:t>and</w:t>
      </w:r>
      <w:r w:rsidRPr="00BC1A1B" w:rsidR="00D65B1B">
        <w:t xml:space="preserve"> </w:t>
      </w:r>
      <w:r w:rsidRPr="00BC1A1B">
        <w:t>a</w:t>
      </w:r>
      <w:r w:rsidRPr="00BC1A1B" w:rsidR="00D65B1B">
        <w:t xml:space="preserve"> </w:t>
      </w:r>
      <w:r w:rsidRPr="00BC1A1B">
        <w:t>second</w:t>
      </w:r>
      <w:r w:rsidRPr="00BC1A1B" w:rsidR="00D65B1B">
        <w:t xml:space="preserve"> </w:t>
      </w:r>
      <w:r w:rsidRPr="00BC1A1B">
        <w:t>national</w:t>
      </w:r>
      <w:r w:rsidRPr="00BC1A1B" w:rsidR="00D65B1B">
        <w:t xml:space="preserve"> </w:t>
      </w:r>
      <w:r w:rsidRPr="00BC1A1B">
        <w:t>lockdown</w:t>
      </w:r>
      <w:r w:rsidRPr="00BC1A1B" w:rsidR="00000676">
        <w:t>,</w:t>
      </w:r>
      <w:r w:rsidRPr="00BC1A1B" w:rsidR="00D65B1B">
        <w:t xml:space="preserve"> </w:t>
      </w:r>
      <w:r w:rsidRPr="00BC1A1B">
        <w:t>so</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pressures</w:t>
      </w:r>
      <w:r w:rsidRPr="00BC1A1B" w:rsidR="00D65B1B">
        <w:t xml:space="preserve"> </w:t>
      </w:r>
      <w:r w:rsidRPr="00BC1A1B">
        <w:t>might</w:t>
      </w:r>
      <w:r w:rsidRPr="00BC1A1B" w:rsidR="00D65B1B">
        <w:t xml:space="preserve"> </w:t>
      </w:r>
      <w:r w:rsidRPr="00BC1A1B" w:rsidR="00D42F0E">
        <w:t>be</w:t>
      </w:r>
      <w:r w:rsidRPr="00BC1A1B" w:rsidR="00D65B1B">
        <w:t xml:space="preserve"> </w:t>
      </w:r>
      <w:r w:rsidRPr="00BC1A1B" w:rsidR="00D42F0E">
        <w:t>higher</w:t>
      </w:r>
      <w:r w:rsidRPr="00BC1A1B" w:rsidR="00D65B1B">
        <w:t xml:space="preserve"> </w:t>
      </w:r>
      <w:r w:rsidRPr="00BC1A1B" w:rsidR="00D42F0E">
        <w:t>than</w:t>
      </w:r>
      <w:r w:rsidRPr="00BC1A1B" w:rsidR="00D65B1B">
        <w:t xml:space="preserve"> </w:t>
      </w:r>
      <w:r w:rsidRPr="00BC1A1B" w:rsidR="00D42F0E">
        <w:t>expected.</w:t>
      </w:r>
      <w:r w:rsidRPr="00BC1A1B" w:rsidR="00D65B1B">
        <w:t xml:space="preserve"> </w:t>
      </w:r>
      <w:r w:rsidRPr="00BC1A1B" w:rsidR="00D42F0E">
        <w:t>The</w:t>
      </w:r>
      <w:r w:rsidRPr="00BC1A1B" w:rsidR="00D65B1B">
        <w:t xml:space="preserve"> </w:t>
      </w:r>
      <w:r w:rsidRPr="00BC1A1B" w:rsidR="00D42F0E">
        <w:t>figures</w:t>
      </w:r>
      <w:r w:rsidRPr="00BC1A1B" w:rsidR="00D65B1B">
        <w:t xml:space="preserve"> </w:t>
      </w:r>
      <w:r w:rsidRPr="00BC1A1B" w:rsidR="00D42F0E">
        <w:t>that</w:t>
      </w:r>
      <w:r w:rsidRPr="00BC1A1B" w:rsidR="00D65B1B">
        <w:t xml:space="preserve"> </w:t>
      </w:r>
      <w:r w:rsidRPr="00BC1A1B" w:rsidR="00D42F0E">
        <w:t>council</w:t>
      </w:r>
      <w:r w:rsidRPr="00BC1A1B">
        <w:t>s</w:t>
      </w:r>
      <w:r w:rsidRPr="00BC1A1B" w:rsidR="00D65B1B">
        <w:t xml:space="preserve"> </w:t>
      </w:r>
      <w:r w:rsidRPr="00BC1A1B" w:rsidR="00D42F0E">
        <w:t>have</w:t>
      </w:r>
      <w:r w:rsidRPr="00BC1A1B" w:rsidR="00D65B1B">
        <w:t xml:space="preserve"> </w:t>
      </w:r>
      <w:r w:rsidRPr="00BC1A1B" w:rsidR="00D42F0E">
        <w:t>put</w:t>
      </w:r>
      <w:r w:rsidRPr="00BC1A1B" w:rsidR="00D65B1B">
        <w:t xml:space="preserve"> </w:t>
      </w:r>
      <w:r w:rsidRPr="00BC1A1B" w:rsidR="00D42F0E">
        <w:t>in</w:t>
      </w:r>
      <w:r w:rsidRPr="00BC1A1B" w:rsidR="00D65B1B">
        <w:t xml:space="preserve"> </w:t>
      </w:r>
      <w:r w:rsidRPr="00BC1A1B">
        <w:t>imply</w:t>
      </w:r>
      <w:r w:rsidRPr="00BC1A1B" w:rsidR="00D65B1B">
        <w:t xml:space="preserve"> </w:t>
      </w:r>
      <w:r w:rsidRPr="00BC1A1B">
        <w:t>that</w:t>
      </w:r>
      <w:r w:rsidRPr="00BC1A1B" w:rsidR="00D65B1B">
        <w:t xml:space="preserve"> </w:t>
      </w:r>
      <w:r w:rsidRPr="00BC1A1B">
        <w:t>the</w:t>
      </w:r>
      <w:r w:rsidRPr="00BC1A1B" w:rsidR="00D65B1B">
        <w:t xml:space="preserve"> </w:t>
      </w:r>
      <w:r w:rsidRPr="00BC1A1B">
        <w:t>pressures</w:t>
      </w:r>
      <w:r w:rsidRPr="00BC1A1B" w:rsidR="00D65B1B">
        <w:t xml:space="preserve"> </w:t>
      </w:r>
      <w:r w:rsidRPr="00BC1A1B">
        <w:t>in</w:t>
      </w:r>
      <w:r w:rsidRPr="00BC1A1B" w:rsidR="00D65B1B">
        <w:t xml:space="preserve"> </w:t>
      </w:r>
      <w:r w:rsidRPr="00BC1A1B">
        <w:t>the</w:t>
      </w:r>
      <w:r w:rsidRPr="00BC1A1B" w:rsidR="00D65B1B">
        <w:t xml:space="preserve"> </w:t>
      </w:r>
      <w:r w:rsidRPr="00BC1A1B">
        <w:t>second</w:t>
      </w:r>
      <w:r w:rsidRPr="00BC1A1B" w:rsidR="00D65B1B">
        <w:t xml:space="preserve"> </w:t>
      </w:r>
      <w:r w:rsidRPr="00BC1A1B">
        <w:t>half</w:t>
      </w:r>
      <w:r w:rsidRPr="00BC1A1B" w:rsidR="00D65B1B">
        <w:t xml:space="preserve"> </w:t>
      </w:r>
      <w:r w:rsidRPr="00BC1A1B">
        <w:t>of</w:t>
      </w:r>
      <w:r w:rsidRPr="00BC1A1B" w:rsidR="00D65B1B">
        <w:t xml:space="preserve"> </w:t>
      </w:r>
      <w:r w:rsidRPr="00BC1A1B">
        <w:t>the</w:t>
      </w:r>
      <w:r w:rsidRPr="00BC1A1B" w:rsidR="00D65B1B">
        <w:t xml:space="preserve"> </w:t>
      </w:r>
      <w:r w:rsidRPr="00BC1A1B">
        <w:t>year</w:t>
      </w:r>
      <w:r w:rsidRPr="00BC1A1B" w:rsidR="00D65B1B">
        <w:t xml:space="preserve"> </w:t>
      </w:r>
      <w:r w:rsidRPr="00BC1A1B" w:rsidR="00D42F0E">
        <w:t>will</w:t>
      </w:r>
      <w:r w:rsidRPr="00BC1A1B" w:rsidR="00D65B1B">
        <w:t xml:space="preserve"> </w:t>
      </w:r>
      <w:r w:rsidRPr="00BC1A1B" w:rsidR="00D42F0E">
        <w:t>be</w:t>
      </w:r>
      <w:r w:rsidRPr="00BC1A1B" w:rsidR="00D65B1B">
        <w:t xml:space="preserve"> </w:t>
      </w:r>
      <w:r w:rsidRPr="00BC1A1B" w:rsidR="00D42F0E">
        <w:t>less</w:t>
      </w:r>
      <w:r w:rsidRPr="00BC1A1B" w:rsidR="00D65B1B">
        <w:t xml:space="preserve"> </w:t>
      </w:r>
      <w:r w:rsidRPr="00BC1A1B" w:rsidR="00D42F0E">
        <w:t>than</w:t>
      </w:r>
      <w:r w:rsidRPr="00BC1A1B" w:rsidR="00D65B1B">
        <w:t xml:space="preserve"> </w:t>
      </w:r>
      <w:r w:rsidRPr="00BC1A1B" w:rsidR="00D42F0E">
        <w:t>half</w:t>
      </w:r>
      <w:r w:rsidRPr="00BC1A1B" w:rsidR="00D65B1B">
        <w:t xml:space="preserve"> </w:t>
      </w:r>
      <w:r w:rsidRPr="00BC1A1B" w:rsidR="00D42F0E">
        <w:t>as</w:t>
      </w:r>
      <w:r w:rsidRPr="00BC1A1B" w:rsidR="00D65B1B">
        <w:t xml:space="preserve"> </w:t>
      </w:r>
      <w:r w:rsidRPr="00BC1A1B" w:rsidR="00D42F0E">
        <w:t>high</w:t>
      </w:r>
      <w:r w:rsidRPr="00BC1A1B" w:rsidR="00D65B1B">
        <w:t xml:space="preserve"> </w:t>
      </w:r>
      <w:r w:rsidRPr="00BC1A1B">
        <w:t>as</w:t>
      </w:r>
      <w:r w:rsidRPr="00BC1A1B" w:rsidR="00D65B1B">
        <w:t xml:space="preserve"> </w:t>
      </w:r>
      <w:r w:rsidRPr="00BC1A1B" w:rsidR="00D42F0E">
        <w:t>in</w:t>
      </w:r>
      <w:r w:rsidRPr="00BC1A1B" w:rsidR="00D65B1B">
        <w:t xml:space="preserve"> </w:t>
      </w:r>
      <w:r w:rsidRPr="00BC1A1B" w:rsidR="00D42F0E">
        <w:t>the</w:t>
      </w:r>
      <w:r w:rsidRPr="00BC1A1B" w:rsidR="00D65B1B">
        <w:t xml:space="preserve"> </w:t>
      </w:r>
      <w:r w:rsidRPr="00BC1A1B" w:rsidR="00D42F0E">
        <w:t>first</w:t>
      </w:r>
      <w:r w:rsidRPr="00BC1A1B" w:rsidR="00D65B1B">
        <w:t xml:space="preserve"> </w:t>
      </w:r>
      <w:r w:rsidRPr="00BC1A1B" w:rsidR="00D42F0E">
        <w:t>hal</w:t>
      </w:r>
      <w:r w:rsidRPr="00BC1A1B">
        <w:t>f</w:t>
      </w:r>
      <w:r w:rsidRPr="00BC1A1B" w:rsidR="00D65B1B">
        <w:t xml:space="preserve"> </w:t>
      </w:r>
      <w:r w:rsidRPr="00BC1A1B" w:rsidR="00D42F0E">
        <w:t>of</w:t>
      </w:r>
      <w:r w:rsidRPr="00BC1A1B" w:rsidR="00D65B1B">
        <w:t xml:space="preserve"> </w:t>
      </w:r>
      <w:r w:rsidRPr="00BC1A1B" w:rsidR="00D42F0E">
        <w:t>the</w:t>
      </w:r>
      <w:r w:rsidRPr="00BC1A1B" w:rsidR="00D65B1B">
        <w:t xml:space="preserve"> </w:t>
      </w:r>
      <w:r w:rsidRPr="00BC1A1B" w:rsidR="00D42F0E">
        <w:t>year.</w:t>
      </w:r>
      <w:r w:rsidRPr="00BC1A1B" w:rsidR="00D65B1B">
        <w:t xml:space="preserve"> </w:t>
      </w:r>
      <w:r w:rsidRPr="00BC1A1B">
        <w:t>That</w:t>
      </w:r>
      <w:r w:rsidRPr="00BC1A1B" w:rsidR="00D65B1B">
        <w:t xml:space="preserve"> </w:t>
      </w:r>
      <w:r w:rsidRPr="00BC1A1B">
        <w:t>might</w:t>
      </w:r>
      <w:r w:rsidRPr="00BC1A1B" w:rsidR="00D65B1B">
        <w:t xml:space="preserve"> </w:t>
      </w:r>
      <w:r w:rsidRPr="00BC1A1B">
        <w:t>not</w:t>
      </w:r>
      <w:r w:rsidRPr="00BC1A1B" w:rsidR="00D65B1B">
        <w:t xml:space="preserve"> </w:t>
      </w:r>
      <w:r w:rsidRPr="00BC1A1B">
        <w:t>be</w:t>
      </w:r>
      <w:r w:rsidRPr="00BC1A1B" w:rsidR="00D65B1B">
        <w:t xml:space="preserve"> </w:t>
      </w:r>
      <w:r w:rsidRPr="00BC1A1B">
        <w:t>the</w:t>
      </w:r>
      <w:r w:rsidRPr="00BC1A1B" w:rsidR="00D65B1B">
        <w:t xml:space="preserve"> </w:t>
      </w:r>
      <w:r w:rsidRPr="00BC1A1B">
        <w:t>case</w:t>
      </w:r>
      <w:r w:rsidRPr="00BC1A1B" w:rsidR="00D65B1B">
        <w:t xml:space="preserve"> </w:t>
      </w:r>
      <w:r w:rsidRPr="00BC1A1B">
        <w:t>now</w:t>
      </w:r>
      <w:r w:rsidRPr="00BC1A1B" w:rsidR="00D65B1B">
        <w:t xml:space="preserve"> </w:t>
      </w:r>
      <w:r w:rsidRPr="00BC1A1B">
        <w:t>with</w:t>
      </w:r>
      <w:r w:rsidRPr="00BC1A1B" w:rsidR="00D65B1B">
        <w:t xml:space="preserve"> </w:t>
      </w:r>
      <w:r w:rsidRPr="00BC1A1B">
        <w:t>the</w:t>
      </w:r>
      <w:r w:rsidRPr="00BC1A1B" w:rsidR="00D65B1B">
        <w:t xml:space="preserve"> </w:t>
      </w:r>
      <w:r w:rsidRPr="00BC1A1B">
        <w:t>second</w:t>
      </w:r>
      <w:r w:rsidRPr="00BC1A1B" w:rsidR="00D65B1B">
        <w:t xml:space="preserve"> </w:t>
      </w:r>
      <w:r w:rsidRPr="00BC1A1B">
        <w:t>lockdown</w:t>
      </w:r>
      <w:r w:rsidRPr="00BC1A1B" w:rsidR="00000676">
        <w:t>, s</w:t>
      </w:r>
      <w:r w:rsidRPr="00BC1A1B">
        <w:t>o</w:t>
      </w:r>
      <w:r w:rsidRPr="00BC1A1B" w:rsidR="00D65B1B">
        <w:t xml:space="preserve"> </w:t>
      </w:r>
      <w:r w:rsidRPr="00BC1A1B">
        <w:t>t</w:t>
      </w:r>
      <w:r w:rsidRPr="00BC1A1B" w:rsidR="00D42F0E">
        <w:t>here</w:t>
      </w:r>
      <w:r w:rsidRPr="00BC1A1B" w:rsidR="00D65B1B">
        <w:t xml:space="preserve"> </w:t>
      </w:r>
      <w:r w:rsidRPr="00BC1A1B" w:rsidR="00D42F0E">
        <w:t>is</w:t>
      </w:r>
      <w:r w:rsidRPr="00BC1A1B" w:rsidR="00D65B1B">
        <w:t xml:space="preserve"> </w:t>
      </w:r>
      <w:r w:rsidRPr="00BC1A1B" w:rsidR="00D42F0E">
        <w:t>uncertainty</w:t>
      </w:r>
      <w:r w:rsidRPr="00BC1A1B" w:rsidR="00D65B1B">
        <w:t xml:space="preserve"> </w:t>
      </w:r>
      <w:r w:rsidRPr="00BC1A1B" w:rsidR="00D42F0E">
        <w:t>and</w:t>
      </w:r>
      <w:r w:rsidRPr="00BC1A1B" w:rsidR="00D65B1B">
        <w:t xml:space="preserve"> </w:t>
      </w:r>
      <w:r w:rsidRPr="00BC1A1B" w:rsidR="00D42F0E">
        <w:t>an</w:t>
      </w:r>
      <w:r w:rsidRPr="00BC1A1B" w:rsidR="00D65B1B">
        <w:t xml:space="preserve"> </w:t>
      </w:r>
      <w:r w:rsidRPr="00BC1A1B" w:rsidR="00D42F0E">
        <w:t>upside</w:t>
      </w:r>
      <w:r w:rsidRPr="00BC1A1B" w:rsidR="00D65B1B">
        <w:t xml:space="preserve"> </w:t>
      </w:r>
      <w:r w:rsidRPr="00BC1A1B" w:rsidR="00D42F0E">
        <w:t>risk</w:t>
      </w:r>
      <w:r w:rsidRPr="00BC1A1B" w:rsidR="00D65B1B">
        <w:t xml:space="preserve"> </w:t>
      </w:r>
      <w:r w:rsidRPr="00BC1A1B" w:rsidR="00D42F0E">
        <w:t>that</w:t>
      </w:r>
      <w:r w:rsidRPr="00BC1A1B" w:rsidR="00D65B1B">
        <w:t xml:space="preserve"> </w:t>
      </w:r>
      <w:r w:rsidRPr="00BC1A1B" w:rsidR="00D42F0E">
        <w:t>pressures</w:t>
      </w:r>
      <w:r w:rsidRPr="00BC1A1B" w:rsidR="00D65B1B">
        <w:t xml:space="preserve"> </w:t>
      </w:r>
      <w:r w:rsidRPr="00BC1A1B" w:rsidR="00D42F0E">
        <w:t>could</w:t>
      </w:r>
      <w:r w:rsidRPr="00BC1A1B" w:rsidR="00D65B1B">
        <w:t xml:space="preserve"> </w:t>
      </w:r>
      <w:r w:rsidRPr="00BC1A1B" w:rsidR="00D42F0E">
        <w:t>be</w:t>
      </w:r>
      <w:r w:rsidRPr="00BC1A1B" w:rsidR="00D65B1B">
        <w:t xml:space="preserve"> </w:t>
      </w:r>
      <w:r w:rsidRPr="00BC1A1B" w:rsidR="00D42F0E">
        <w:t>higher</w:t>
      </w:r>
      <w:r w:rsidRPr="00BC1A1B" w:rsidR="00D65B1B">
        <w:t xml:space="preserve"> </w:t>
      </w:r>
      <w:r w:rsidRPr="00BC1A1B" w:rsidR="00D42F0E">
        <w:t>than</w:t>
      </w:r>
      <w:r w:rsidRPr="00BC1A1B" w:rsidR="00D65B1B">
        <w:t xml:space="preserve"> </w:t>
      </w:r>
      <w:r w:rsidRPr="00BC1A1B" w:rsidR="00D42F0E">
        <w:t>expected.</w:t>
      </w:r>
      <w:r w:rsidRPr="00BC1A1B" w:rsidR="00D65B1B">
        <w:t xml:space="preserve"> </w:t>
      </w:r>
    </w:p>
    <w:p w:rsidR="006664D5" w:rsidRPr="00BC1A1B" w:rsidP="00D42F0E">
      <w:pPr>
        <w:pStyle w:val="Answer"/>
      </w:pPr>
      <w:r w:rsidRPr="00BC1A1B">
        <w:t>Looking</w:t>
      </w:r>
      <w:r w:rsidRPr="00BC1A1B" w:rsidR="00D65B1B">
        <w:t xml:space="preserve"> </w:t>
      </w:r>
      <w:r w:rsidRPr="00BC1A1B">
        <w:t>ahead</w:t>
      </w:r>
      <w:r w:rsidRPr="00BC1A1B" w:rsidR="00D65B1B">
        <w:t xml:space="preserve"> </w:t>
      </w:r>
      <w:r w:rsidRPr="00BC1A1B">
        <w:t>to</w:t>
      </w:r>
      <w:r w:rsidRPr="00BC1A1B" w:rsidR="00D65B1B">
        <w:t xml:space="preserve"> </w:t>
      </w:r>
      <w:r w:rsidRPr="00BC1A1B">
        <w:t>future</w:t>
      </w:r>
      <w:r w:rsidRPr="00BC1A1B" w:rsidR="00D65B1B">
        <w:t xml:space="preserve"> </w:t>
      </w:r>
      <w:r w:rsidRPr="00BC1A1B">
        <w:t>years,</w:t>
      </w:r>
      <w:r w:rsidRPr="00BC1A1B" w:rsidR="00D65B1B">
        <w:t xml:space="preserve"> </w:t>
      </w:r>
      <w:r w:rsidRPr="00BC1A1B">
        <w:t>there</w:t>
      </w:r>
      <w:r w:rsidRPr="00BC1A1B" w:rsidR="00D65B1B">
        <w:t xml:space="preserve"> </w:t>
      </w:r>
      <w:r w:rsidRPr="00BC1A1B">
        <w:t>was</w:t>
      </w:r>
      <w:r w:rsidRPr="00BC1A1B" w:rsidR="00D65B1B">
        <w:t xml:space="preserve"> </w:t>
      </w:r>
      <w:r w:rsidRPr="00BC1A1B">
        <w:t>already</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a</w:t>
      </w:r>
      <w:r w:rsidRPr="00BC1A1B" w:rsidR="00D65B1B">
        <w:t xml:space="preserve"> </w:t>
      </w:r>
      <w:r w:rsidRPr="00BC1A1B">
        <w:t>likely</w:t>
      </w:r>
      <w:r w:rsidRPr="00BC1A1B" w:rsidR="00D65B1B">
        <w:t xml:space="preserve"> </w:t>
      </w:r>
      <w:r w:rsidRPr="00BC1A1B">
        <w:t>shortfall</w:t>
      </w:r>
      <w:r w:rsidRPr="00BC1A1B" w:rsidR="00000676">
        <w:t>,</w:t>
      </w:r>
      <w:r w:rsidRPr="00BC1A1B" w:rsidR="00D65B1B">
        <w:t xml:space="preserve"> </w:t>
      </w:r>
      <w:r w:rsidRPr="00BC1A1B">
        <w:t>even</w:t>
      </w:r>
      <w:r w:rsidRPr="00BC1A1B" w:rsidR="00D65B1B">
        <w:t xml:space="preserve"> </w:t>
      </w:r>
      <w:r w:rsidRPr="00BC1A1B">
        <w:t>in</w:t>
      </w:r>
      <w:r w:rsidRPr="00BC1A1B" w:rsidR="00D65B1B">
        <w:t xml:space="preserve"> </w:t>
      </w:r>
      <w:r w:rsidRPr="00BC1A1B">
        <w:t>the</w:t>
      </w:r>
      <w:r w:rsidRPr="00BC1A1B" w:rsidR="00D65B1B">
        <w:t xml:space="preserve"> </w:t>
      </w:r>
      <w:r w:rsidRPr="00BC1A1B">
        <w:t>absence</w:t>
      </w:r>
      <w:r w:rsidRPr="00BC1A1B" w:rsidR="00D65B1B">
        <w:t xml:space="preserve"> </w:t>
      </w:r>
      <w:r w:rsidRPr="00BC1A1B">
        <w:t>of</w:t>
      </w:r>
      <w:r w:rsidRPr="00BC1A1B" w:rsidR="00D65B1B">
        <w:t xml:space="preserve"> </w:t>
      </w:r>
      <w:r w:rsidRPr="00BC1A1B">
        <w:t>Covid</w:t>
      </w:r>
      <w:r w:rsidRPr="00BC1A1B" w:rsidR="00000676">
        <w:t xml:space="preserve">, </w:t>
      </w:r>
      <w:r w:rsidRPr="00BC1A1B">
        <w:t>given</w:t>
      </w:r>
      <w:r w:rsidRPr="00BC1A1B" w:rsidR="00D65B1B">
        <w:t xml:space="preserve"> </w:t>
      </w:r>
      <w:r w:rsidRPr="00BC1A1B">
        <w:t>the</w:t>
      </w:r>
      <w:r w:rsidRPr="00BC1A1B" w:rsidR="00D65B1B">
        <w:t xml:space="preserve"> </w:t>
      </w:r>
      <w:r w:rsidRPr="00BC1A1B">
        <w:t>underlying</w:t>
      </w:r>
      <w:r w:rsidRPr="00BC1A1B" w:rsidR="00D65B1B">
        <w:t xml:space="preserve"> </w:t>
      </w:r>
      <w:r w:rsidRPr="00BC1A1B">
        <w:t>demand</w:t>
      </w:r>
      <w:r w:rsidRPr="00BC1A1B" w:rsidR="00D65B1B">
        <w:t xml:space="preserve"> </w:t>
      </w:r>
      <w:r w:rsidRPr="00BC1A1B">
        <w:t>and</w:t>
      </w:r>
      <w:r w:rsidRPr="00BC1A1B" w:rsidR="00D65B1B">
        <w:t xml:space="preserve"> </w:t>
      </w:r>
      <w:r w:rsidRPr="00BC1A1B">
        <w:t>cost</w:t>
      </w:r>
      <w:r w:rsidRPr="00BC1A1B" w:rsidR="00D65B1B">
        <w:t xml:space="preserve"> </w:t>
      </w:r>
      <w:r w:rsidRPr="00BC1A1B">
        <w:t>pressures</w:t>
      </w:r>
      <w:r w:rsidRPr="00BC1A1B" w:rsidR="00D65B1B">
        <w:t xml:space="preserve"> </w:t>
      </w:r>
      <w:r w:rsidRPr="00BC1A1B">
        <w:t>outpacing</w:t>
      </w:r>
      <w:r w:rsidRPr="00BC1A1B" w:rsidR="00D65B1B">
        <w:t xml:space="preserve"> </w:t>
      </w:r>
      <w:r w:rsidRPr="00BC1A1B">
        <w:t>the</w:t>
      </w:r>
      <w:r w:rsidRPr="00BC1A1B" w:rsidR="00D65B1B">
        <w:t xml:space="preserve"> </w:t>
      </w:r>
      <w:r w:rsidRPr="00BC1A1B">
        <w:t>revenue</w:t>
      </w:r>
      <w:r w:rsidRPr="00BC1A1B" w:rsidR="00D65B1B">
        <w:t xml:space="preserve"> </w:t>
      </w:r>
      <w:r w:rsidRPr="00BC1A1B">
        <w:t>that</w:t>
      </w:r>
      <w:r w:rsidRPr="00BC1A1B" w:rsidR="00D65B1B">
        <w:t xml:space="preserve"> </w:t>
      </w:r>
      <w:r w:rsidRPr="00BC1A1B">
        <w:t>you</w:t>
      </w:r>
      <w:r w:rsidRPr="00BC1A1B" w:rsidR="00D65B1B">
        <w:t xml:space="preserve"> </w:t>
      </w:r>
      <w:r w:rsidRPr="00BC1A1B">
        <w:t>can</w:t>
      </w:r>
      <w:r w:rsidRPr="00BC1A1B" w:rsidR="00D65B1B">
        <w:t xml:space="preserve"> </w:t>
      </w:r>
      <w:r w:rsidRPr="00BC1A1B">
        <w:t>reasonably</w:t>
      </w:r>
      <w:r w:rsidRPr="00BC1A1B" w:rsidR="00D65B1B">
        <w:t xml:space="preserve"> </w:t>
      </w:r>
      <w:r w:rsidRPr="00BC1A1B">
        <w:t>get</w:t>
      </w:r>
      <w:r w:rsidRPr="00BC1A1B" w:rsidR="00D65B1B">
        <w:t xml:space="preserve"> </w:t>
      </w:r>
      <w:r w:rsidRPr="00BC1A1B">
        <w:t>from</w:t>
      </w:r>
      <w:r w:rsidRPr="00BC1A1B" w:rsidR="00D65B1B">
        <w:t xml:space="preserve"> </w:t>
      </w:r>
      <w:r w:rsidRPr="00BC1A1B">
        <w:t>council</w:t>
      </w:r>
      <w:r w:rsidRPr="00BC1A1B" w:rsidR="00D65B1B">
        <w:t xml:space="preserve"> </w:t>
      </w:r>
      <w:r w:rsidRPr="00BC1A1B">
        <w:t>tax.</w:t>
      </w:r>
      <w:r w:rsidRPr="00BC1A1B" w:rsidR="00D65B1B">
        <w:t xml:space="preserve"> </w:t>
      </w:r>
      <w:r w:rsidRPr="00BC1A1B">
        <w:t>As</w:t>
      </w:r>
      <w:r w:rsidRPr="00BC1A1B" w:rsidR="00D65B1B">
        <w:t xml:space="preserve"> </w:t>
      </w:r>
      <w:r w:rsidRPr="00BC1A1B">
        <w:t>C</w:t>
      </w:r>
      <w:r w:rsidRPr="00BC1A1B">
        <w:t>ouncillor</w:t>
      </w:r>
      <w:r w:rsidRPr="00BC1A1B" w:rsidR="00D65B1B">
        <w:t xml:space="preserve"> </w:t>
      </w:r>
      <w:r w:rsidRPr="00BC1A1B">
        <w:t>Jamieson</w:t>
      </w:r>
      <w:r w:rsidRPr="00BC1A1B" w:rsidR="00D65B1B">
        <w:t xml:space="preserve"> </w:t>
      </w:r>
      <w:r w:rsidRPr="00BC1A1B">
        <w:t>and</w:t>
      </w:r>
      <w:r w:rsidRPr="00BC1A1B" w:rsidR="00D65B1B">
        <w:t xml:space="preserve"> </w:t>
      </w:r>
      <w:r w:rsidRPr="00BC1A1B">
        <w:t>Rob</w:t>
      </w:r>
      <w:r w:rsidRPr="00BC1A1B" w:rsidR="00D65B1B">
        <w:t xml:space="preserve"> </w:t>
      </w:r>
      <w:r w:rsidRPr="00BC1A1B">
        <w:t>Whiteman</w:t>
      </w:r>
      <w:r w:rsidRPr="00BC1A1B" w:rsidR="00D65B1B">
        <w:t xml:space="preserve"> </w:t>
      </w:r>
      <w:r w:rsidRPr="00BC1A1B">
        <w:t>were</w:t>
      </w:r>
      <w:r w:rsidRPr="00BC1A1B" w:rsidR="00D65B1B">
        <w:t xml:space="preserve"> </w:t>
      </w:r>
      <w:r w:rsidRPr="00BC1A1B">
        <w:t>saying</w:t>
      </w:r>
      <w:r w:rsidRPr="00BC1A1B">
        <w:t>,</w:t>
      </w:r>
      <w:r w:rsidRPr="00BC1A1B" w:rsidR="00D65B1B">
        <w:t xml:space="preserve"> </w:t>
      </w:r>
      <w:r w:rsidRPr="00BC1A1B">
        <w:t>there</w:t>
      </w:r>
      <w:r w:rsidRPr="00BC1A1B" w:rsidR="00D65B1B">
        <w:t xml:space="preserve"> </w:t>
      </w:r>
      <w:r w:rsidRPr="00BC1A1B">
        <w:t>are</w:t>
      </w:r>
      <w:r w:rsidRPr="00BC1A1B" w:rsidR="00D65B1B">
        <w:t xml:space="preserve"> </w:t>
      </w:r>
      <w:r w:rsidRPr="00BC1A1B">
        <w:t>reasons</w:t>
      </w:r>
      <w:r w:rsidRPr="00BC1A1B" w:rsidR="00D65B1B">
        <w:t xml:space="preserve"> </w:t>
      </w:r>
      <w:r w:rsidRPr="00BC1A1B">
        <w:t>to</w:t>
      </w:r>
      <w:r w:rsidRPr="00BC1A1B" w:rsidR="00D65B1B">
        <w:t xml:space="preserve"> </w:t>
      </w:r>
      <w:r w:rsidRPr="00BC1A1B">
        <w:t>expect</w:t>
      </w:r>
      <w:r w:rsidRPr="00BC1A1B" w:rsidR="00D65B1B">
        <w:t xml:space="preserve"> </w:t>
      </w:r>
      <w:r w:rsidRPr="00BC1A1B">
        <w:t>that</w:t>
      </w:r>
      <w:r w:rsidRPr="00BC1A1B" w:rsidR="00D65B1B">
        <w:t xml:space="preserve"> </w:t>
      </w:r>
      <w:r w:rsidRPr="00BC1A1B">
        <w:t>those</w:t>
      </w:r>
      <w:r w:rsidRPr="00BC1A1B" w:rsidR="00D65B1B">
        <w:t xml:space="preserve"> </w:t>
      </w:r>
      <w:r w:rsidRPr="00BC1A1B">
        <w:t>pressures</w:t>
      </w:r>
      <w:r w:rsidRPr="00BC1A1B" w:rsidR="00D65B1B">
        <w:t xml:space="preserve"> </w:t>
      </w:r>
      <w:r w:rsidRPr="00BC1A1B">
        <w:t>would</w:t>
      </w:r>
      <w:r w:rsidRPr="00BC1A1B" w:rsidR="00D65B1B">
        <w:t xml:space="preserve"> </w:t>
      </w:r>
      <w:r w:rsidRPr="00BC1A1B">
        <w:t>have</w:t>
      </w:r>
      <w:r w:rsidRPr="00BC1A1B" w:rsidR="00D65B1B">
        <w:t xml:space="preserve"> </w:t>
      </w:r>
      <w:r w:rsidRPr="00BC1A1B">
        <w:t>increased</w:t>
      </w:r>
      <w:r w:rsidRPr="00BC1A1B" w:rsidR="00D65B1B">
        <w:t xml:space="preserve"> </w:t>
      </w:r>
      <w:r w:rsidRPr="00BC1A1B">
        <w:t>as</w:t>
      </w:r>
      <w:r w:rsidRPr="00BC1A1B" w:rsidR="00D65B1B">
        <w:t xml:space="preserve"> </w:t>
      </w:r>
      <w:r w:rsidRPr="00BC1A1B">
        <w:t>a</w:t>
      </w:r>
      <w:r w:rsidRPr="00BC1A1B" w:rsidR="00D65B1B">
        <w:t xml:space="preserve"> </w:t>
      </w:r>
      <w:r w:rsidRPr="00BC1A1B">
        <w:t>result</w:t>
      </w:r>
      <w:r w:rsidRPr="00BC1A1B" w:rsidR="00D65B1B">
        <w:t xml:space="preserve"> </w:t>
      </w:r>
      <w:r w:rsidRPr="00BC1A1B">
        <w:t>of</w:t>
      </w:r>
      <w:r w:rsidRPr="00BC1A1B" w:rsidR="00D65B1B">
        <w:t xml:space="preserve"> </w:t>
      </w:r>
      <w:r w:rsidRPr="00BC1A1B">
        <w:t>Covid.</w:t>
      </w:r>
      <w:r w:rsidRPr="00BC1A1B" w:rsidR="00D65B1B">
        <w:t xml:space="preserve"> </w:t>
      </w:r>
    </w:p>
    <w:p w:rsidR="006664D5" w:rsidRPr="00BC1A1B" w:rsidP="00D42F0E">
      <w:pPr>
        <w:pStyle w:val="Answer"/>
      </w:pP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income</w:t>
      </w:r>
      <w:r w:rsidRPr="00BC1A1B" w:rsidR="00D65B1B">
        <w:t xml:space="preserve"> </w:t>
      </w:r>
      <w:r w:rsidRPr="00BC1A1B">
        <w:t>losses</w:t>
      </w:r>
      <w:r w:rsidRPr="00BC1A1B" w:rsidR="00D65B1B">
        <w:t xml:space="preserve"> </w:t>
      </w:r>
      <w:r w:rsidRPr="00BC1A1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persist</w:t>
      </w:r>
      <w:r w:rsidRPr="00BC1A1B">
        <w:t>,</w:t>
      </w:r>
      <w:r w:rsidRPr="00BC1A1B" w:rsidR="00D65B1B">
        <w:t xml:space="preserve"> </w:t>
      </w:r>
      <w:r w:rsidRPr="00BC1A1B">
        <w:t>particularly</w:t>
      </w:r>
      <w:r w:rsidRPr="00BC1A1B" w:rsidR="00D65B1B">
        <w:t xml:space="preserve"> </w:t>
      </w:r>
      <w:r w:rsidRPr="00BC1A1B">
        <w:t>with</w:t>
      </w:r>
      <w:r w:rsidRPr="00BC1A1B" w:rsidR="00D65B1B">
        <w:t xml:space="preserve"> </w:t>
      </w:r>
      <w:r w:rsidRPr="00BC1A1B">
        <w:t>parking</w:t>
      </w:r>
      <w:r w:rsidRPr="00BC1A1B" w:rsidR="00D65B1B">
        <w:t xml:space="preserve"> </w:t>
      </w:r>
      <w:r w:rsidRPr="00BC1A1B">
        <w:t>income</w:t>
      </w:r>
      <w:r w:rsidRPr="00BC1A1B" w:rsidR="00D65B1B">
        <w:t xml:space="preserve"> </w:t>
      </w:r>
      <w:r w:rsidRPr="00BC1A1B">
        <w:t>if</w:t>
      </w:r>
      <w:r w:rsidRPr="00BC1A1B" w:rsidR="00D65B1B">
        <w:t xml:space="preserve"> </w:t>
      </w:r>
      <w:r w:rsidRPr="00BC1A1B">
        <w:t>we</w:t>
      </w:r>
      <w:r w:rsidRPr="00BC1A1B" w:rsidR="00D65B1B">
        <w:t xml:space="preserve"> </w:t>
      </w:r>
      <w:r w:rsidRPr="00BC1A1B">
        <w:t>see</w:t>
      </w:r>
      <w:r w:rsidRPr="00BC1A1B" w:rsidR="00D65B1B">
        <w:t xml:space="preserve"> </w:t>
      </w:r>
      <w:r w:rsidRPr="00BC1A1B">
        <w:t>changes</w:t>
      </w:r>
      <w:r w:rsidRPr="00BC1A1B" w:rsidR="00D65B1B">
        <w:t xml:space="preserve"> </w:t>
      </w:r>
      <w:r w:rsidRPr="00BC1A1B">
        <w:t>in</w:t>
      </w:r>
      <w:r w:rsidRPr="00BC1A1B" w:rsidR="00D65B1B">
        <w:t xml:space="preserve"> </w:t>
      </w:r>
      <w:r w:rsidRPr="00BC1A1B">
        <w:t>shopping</w:t>
      </w:r>
      <w:r w:rsidRPr="00BC1A1B" w:rsidR="00D65B1B">
        <w:t xml:space="preserve"> </w:t>
      </w:r>
      <w:r w:rsidRPr="00BC1A1B">
        <w:t>habits</w:t>
      </w:r>
      <w:r w:rsidRPr="00BC1A1B" w:rsidR="00D65B1B">
        <w:t xml:space="preserve"> </w:t>
      </w:r>
      <w:r w:rsidRPr="00BC1A1B">
        <w:t>and</w:t>
      </w:r>
      <w:r w:rsidRPr="00BC1A1B" w:rsidR="00D65B1B">
        <w:t xml:space="preserve"> </w:t>
      </w:r>
      <w:r w:rsidRPr="00BC1A1B">
        <w:t>working</w:t>
      </w:r>
      <w:r w:rsidRPr="00BC1A1B" w:rsidR="00D65B1B">
        <w:t xml:space="preserve"> </w:t>
      </w:r>
      <w:r w:rsidRPr="00BC1A1B">
        <w:t>habits.</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spending</w:t>
      </w:r>
      <w:r w:rsidRPr="00BC1A1B" w:rsidR="00D65B1B">
        <w:t xml:space="preserve"> </w:t>
      </w:r>
      <w:r w:rsidRPr="00BC1A1B">
        <w:t>pressures</w:t>
      </w:r>
      <w:r w:rsidRPr="00BC1A1B" w:rsidR="00D65B1B">
        <w:t xml:space="preserve"> </w:t>
      </w:r>
      <w:r w:rsidRPr="00BC1A1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persist</w:t>
      </w:r>
      <w:r w:rsidRPr="00BC1A1B" w:rsidR="00D65B1B">
        <w:t xml:space="preserve"> </w:t>
      </w:r>
      <w:r w:rsidRPr="00BC1A1B">
        <w:t>and</w:t>
      </w:r>
      <w:r w:rsidRPr="00BC1A1B" w:rsidR="00D65B1B">
        <w:t xml:space="preserve"> </w:t>
      </w:r>
      <w:r w:rsidRPr="00BC1A1B">
        <w:t>new</w:t>
      </w:r>
      <w:r w:rsidRPr="00BC1A1B" w:rsidR="00D65B1B">
        <w:t xml:space="preserve"> </w:t>
      </w:r>
      <w:r w:rsidRPr="00BC1A1B">
        <w:t>spending</w:t>
      </w:r>
      <w:r w:rsidRPr="00BC1A1B" w:rsidR="00D65B1B">
        <w:t xml:space="preserve"> </w:t>
      </w:r>
      <w:r w:rsidRPr="00BC1A1B">
        <w:t>pressures</w:t>
      </w:r>
      <w:r w:rsidRPr="00BC1A1B" w:rsidR="00D65B1B">
        <w:t xml:space="preserve"> </w:t>
      </w:r>
      <w:r w:rsidRPr="00BC1A1B">
        <w:t>could</w:t>
      </w:r>
      <w:r w:rsidRPr="00BC1A1B" w:rsidR="00D65B1B">
        <w:t xml:space="preserve"> </w:t>
      </w:r>
      <w:r w:rsidRPr="00BC1A1B">
        <w:t>arise.</w:t>
      </w:r>
      <w:r w:rsidRPr="00BC1A1B" w:rsidR="00D65B1B">
        <w:t xml:space="preserve"> </w:t>
      </w:r>
      <w:r w:rsidRPr="00BC1A1B">
        <w:t>There</w:t>
      </w:r>
      <w:r w:rsidRPr="00BC1A1B" w:rsidR="00D65B1B">
        <w:t xml:space="preserve"> </w:t>
      </w:r>
      <w:r w:rsidRPr="00BC1A1B">
        <w:t>is</w:t>
      </w:r>
      <w:r w:rsidRPr="00BC1A1B" w:rsidR="00D65B1B">
        <w:t xml:space="preserve"> </w:t>
      </w:r>
      <w:r w:rsidRPr="00BC1A1B">
        <w:t>pretty</w:t>
      </w:r>
      <w:r w:rsidRPr="00BC1A1B" w:rsidR="00D65B1B">
        <w:t xml:space="preserve"> </w:t>
      </w:r>
      <w:r w:rsidRPr="00BC1A1B">
        <w:t>good</w:t>
      </w:r>
      <w:r w:rsidRPr="00BC1A1B" w:rsidR="00D65B1B">
        <w:t xml:space="preserve"> </w:t>
      </w:r>
      <w:r w:rsidRPr="00BC1A1B">
        <w:t>evidence</w:t>
      </w:r>
      <w:r w:rsidRPr="00BC1A1B" w:rsidR="00D65B1B">
        <w:t xml:space="preserve"> </w:t>
      </w:r>
      <w:r w:rsidRPr="00BC1A1B">
        <w:t>that</w:t>
      </w:r>
      <w:r w:rsidRPr="00BC1A1B" w:rsidR="00D65B1B">
        <w:t xml:space="preserve"> </w:t>
      </w:r>
      <w:r w:rsidRPr="00BC1A1B">
        <w:t>economic</w:t>
      </w:r>
      <w:r w:rsidRPr="00BC1A1B" w:rsidR="00D65B1B">
        <w:t xml:space="preserve"> </w:t>
      </w:r>
      <w:r w:rsidRPr="00BC1A1B">
        <w:t>downturns</w:t>
      </w:r>
      <w:r w:rsidRPr="00BC1A1B" w:rsidR="00D65B1B">
        <w:t xml:space="preserve"> </w:t>
      </w:r>
      <w:r w:rsidRPr="00BC1A1B">
        <w:t>and</w:t>
      </w:r>
      <w:r w:rsidRPr="00BC1A1B" w:rsidR="00D65B1B">
        <w:t xml:space="preserve"> </w:t>
      </w:r>
      <w:r w:rsidRPr="00BC1A1B">
        <w:t>recessions</w:t>
      </w:r>
      <w:r w:rsidRPr="00BC1A1B" w:rsidR="00D65B1B">
        <w:t xml:space="preserve"> </w:t>
      </w:r>
      <w:r w:rsidRPr="00BC1A1B">
        <w:t>are</w:t>
      </w:r>
      <w:r w:rsidRPr="00BC1A1B" w:rsidR="00D65B1B">
        <w:t xml:space="preserve"> </w:t>
      </w:r>
      <w:r w:rsidRPr="00BC1A1B">
        <w:t>associated</w:t>
      </w:r>
      <w:r w:rsidRPr="00BC1A1B">
        <w:t>,</w:t>
      </w:r>
      <w:r w:rsidRPr="00BC1A1B" w:rsidR="00D65B1B">
        <w:t xml:space="preserve"> </w:t>
      </w:r>
      <w:r w:rsidRPr="00BC1A1B">
        <w:t>a</w:t>
      </w:r>
      <w:r w:rsidRPr="00BC1A1B" w:rsidR="00D65B1B">
        <w:t xml:space="preserve"> </w:t>
      </w:r>
      <w:r w:rsidRPr="00BC1A1B">
        <w:t>couple</w:t>
      </w:r>
      <w:r w:rsidRPr="00BC1A1B" w:rsidR="00D65B1B">
        <w:t xml:space="preserve"> </w:t>
      </w:r>
      <w:r w:rsidRPr="00BC1A1B">
        <w:t>of</w:t>
      </w:r>
      <w:r w:rsidRPr="00BC1A1B" w:rsidR="00D65B1B">
        <w:t xml:space="preserve"> </w:t>
      </w:r>
      <w:r w:rsidRPr="00BC1A1B">
        <w:t>years</w:t>
      </w:r>
      <w:r w:rsidRPr="00BC1A1B" w:rsidR="00D65B1B">
        <w:t xml:space="preserve"> </w:t>
      </w:r>
      <w:r w:rsidRPr="00BC1A1B">
        <w:t>later</w:t>
      </w:r>
      <w:r w:rsidRPr="00BC1A1B">
        <w:t>,</w:t>
      </w:r>
      <w:r w:rsidRPr="00BC1A1B" w:rsidR="00D65B1B">
        <w:t xml:space="preserve"> </w:t>
      </w:r>
      <w:r w:rsidRPr="00BC1A1B">
        <w:t>with</w:t>
      </w:r>
      <w:r w:rsidRPr="00BC1A1B" w:rsidR="00D65B1B">
        <w:t xml:space="preserve"> </w:t>
      </w:r>
      <w:r w:rsidRPr="00BC1A1B">
        <w:t>more</w:t>
      </w:r>
      <w:r w:rsidRPr="00BC1A1B" w:rsidR="00D65B1B">
        <w:t xml:space="preserve"> </w:t>
      </w:r>
      <w:r w:rsidRPr="00BC1A1B">
        <w:t>ill</w:t>
      </w:r>
      <w:r w:rsidRPr="00BC1A1B" w:rsidR="00D65B1B">
        <w:t xml:space="preserve"> </w:t>
      </w:r>
      <w:r w:rsidRPr="00BC1A1B">
        <w:t>health,</w:t>
      </w:r>
      <w:r w:rsidRPr="00BC1A1B" w:rsidR="00D65B1B">
        <w:t xml:space="preserve"> </w:t>
      </w:r>
      <w:r w:rsidRPr="00BC1A1B">
        <w:t>family</w:t>
      </w:r>
      <w:r w:rsidRPr="00BC1A1B" w:rsidR="00D65B1B">
        <w:t xml:space="preserve"> </w:t>
      </w:r>
      <w:r w:rsidRPr="00BC1A1B">
        <w:t>problems</w:t>
      </w:r>
      <w:r w:rsidRPr="00BC1A1B" w:rsidR="00D65B1B">
        <w:t xml:space="preserve"> </w:t>
      </w:r>
      <w:r w:rsidRPr="00BC1A1B">
        <w:t>and</w:t>
      </w:r>
      <w:r w:rsidRPr="00BC1A1B" w:rsidR="00D65B1B">
        <w:t xml:space="preserve"> </w:t>
      </w:r>
      <w:r w:rsidRPr="00BC1A1B">
        <w:t>things</w:t>
      </w:r>
      <w:r w:rsidRPr="00BC1A1B" w:rsidR="00D65B1B">
        <w:t xml:space="preserve"> </w:t>
      </w:r>
      <w:r w:rsidRPr="00BC1A1B">
        <w:t>like</w:t>
      </w:r>
      <w:r w:rsidRPr="00BC1A1B" w:rsidR="00D65B1B">
        <w:t xml:space="preserve"> </w:t>
      </w:r>
      <w:r w:rsidRPr="00BC1A1B">
        <w:t>that.</w:t>
      </w:r>
      <w:r w:rsidRPr="00BC1A1B" w:rsidR="00D65B1B">
        <w:t xml:space="preserve"> </w:t>
      </w:r>
      <w:r w:rsidRPr="00BC1A1B">
        <w:t>Those</w:t>
      </w:r>
      <w:r w:rsidRPr="00BC1A1B" w:rsidR="00D65B1B">
        <w:t xml:space="preserve"> </w:t>
      </w:r>
      <w:r w:rsidRPr="00BC1A1B">
        <w:t>pressures</w:t>
      </w:r>
      <w:r w:rsidRPr="00BC1A1B" w:rsidR="00D65B1B">
        <w:t xml:space="preserve"> </w:t>
      </w:r>
      <w:r w:rsidRPr="00BC1A1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increase.</w:t>
      </w:r>
    </w:p>
    <w:p w:rsidR="006664D5" w:rsidRPr="00BC1A1B" w:rsidP="00D42F0E">
      <w:pPr>
        <w:pStyle w:val="Answer"/>
      </w:pPr>
      <w:r w:rsidRPr="00BC1A1B">
        <w:t>The</w:t>
      </w:r>
      <w:r w:rsidRPr="00BC1A1B" w:rsidR="00D65B1B">
        <w:t xml:space="preserve"> </w:t>
      </w:r>
      <w:r w:rsidRPr="00BC1A1B">
        <w:t>las</w:t>
      </w:r>
      <w:r w:rsidRPr="00BC1A1B">
        <w:t>t</w:t>
      </w:r>
      <w:r w:rsidRPr="00BC1A1B" w:rsidR="00D65B1B">
        <w:t xml:space="preserve"> </w:t>
      </w:r>
      <w:r w:rsidRPr="00BC1A1B">
        <w:t>thing</w:t>
      </w:r>
      <w:r w:rsidRPr="00BC1A1B" w:rsidR="00D65B1B">
        <w:t xml:space="preserve"> </w:t>
      </w:r>
      <w:r w:rsidRPr="00BC1A1B">
        <w:t>I</w:t>
      </w:r>
      <w:r w:rsidRPr="00BC1A1B" w:rsidR="00D65B1B">
        <w:t xml:space="preserve"> </w:t>
      </w:r>
      <w:r w:rsidRPr="00BC1A1B">
        <w:t>w</w:t>
      </w:r>
      <w:r w:rsidRPr="00BC1A1B">
        <w:t>ould</w:t>
      </w:r>
      <w:r w:rsidRPr="00BC1A1B" w:rsidR="00D65B1B">
        <w:t xml:space="preserve"> </w:t>
      </w:r>
      <w:r w:rsidRPr="00BC1A1B">
        <w:t>say,</w:t>
      </w:r>
      <w:r w:rsidRPr="00BC1A1B" w:rsidR="00D65B1B">
        <w:t xml:space="preserve"> </w:t>
      </w:r>
      <w:r w:rsidRPr="00BC1A1B">
        <w:t>which</w:t>
      </w:r>
      <w:r w:rsidRPr="00BC1A1B" w:rsidR="00D65B1B">
        <w:t xml:space="preserve"> </w:t>
      </w:r>
      <w:r w:rsidRPr="00BC1A1B">
        <w:t>might</w:t>
      </w:r>
      <w:r w:rsidRPr="00BC1A1B" w:rsidR="00D65B1B">
        <w:t xml:space="preserve"> </w:t>
      </w:r>
      <w:r w:rsidRPr="00BC1A1B">
        <w:t>be</w:t>
      </w:r>
      <w:r w:rsidRPr="00BC1A1B" w:rsidR="00D65B1B">
        <w:t xml:space="preserve"> </w:t>
      </w:r>
      <w:r w:rsidRPr="00BC1A1B">
        <w:t>a</w:t>
      </w:r>
      <w:r w:rsidRPr="00BC1A1B" w:rsidR="00D65B1B">
        <w:t xml:space="preserve"> </w:t>
      </w:r>
      <w:r w:rsidRPr="00BC1A1B">
        <w:t>nice</w:t>
      </w:r>
      <w:r w:rsidRPr="00BC1A1B" w:rsidR="00D65B1B">
        <w:t xml:space="preserve"> </w:t>
      </w:r>
      <w:r w:rsidRPr="00BC1A1B">
        <w:t>segue</w:t>
      </w:r>
      <w:r w:rsidRPr="00BC1A1B" w:rsidR="00D65B1B">
        <w:t xml:space="preserve"> </w:t>
      </w:r>
      <w:r w:rsidRPr="00BC1A1B">
        <w:t>into</w:t>
      </w:r>
      <w:r w:rsidRPr="00BC1A1B" w:rsidR="00D65B1B">
        <w:t xml:space="preserve"> </w:t>
      </w:r>
      <w:r w:rsidRPr="00BC1A1B">
        <w:t>the</w:t>
      </w:r>
      <w:r w:rsidRPr="00BC1A1B" w:rsidR="00D65B1B">
        <w:t xml:space="preserve"> </w:t>
      </w:r>
      <w:r w:rsidRPr="00BC1A1B">
        <w:t>next</w:t>
      </w:r>
      <w:r w:rsidRPr="00BC1A1B" w:rsidR="00D65B1B">
        <w:t xml:space="preserve"> </w:t>
      </w:r>
      <w:r w:rsidRPr="00BC1A1B">
        <w:t>questions,</w:t>
      </w:r>
      <w:r w:rsidRPr="00BC1A1B" w:rsidR="00D65B1B">
        <w:t xml:space="preserve"> </w:t>
      </w:r>
      <w:r w:rsidRPr="00BC1A1B">
        <w:t>is</w:t>
      </w:r>
      <w:r w:rsidRPr="00BC1A1B" w:rsidR="00D65B1B">
        <w:t xml:space="preserve"> </w:t>
      </w:r>
      <w:r w:rsidRPr="00BC1A1B">
        <w:t>that</w:t>
      </w:r>
      <w:r w:rsidRPr="00BC1A1B" w:rsidR="00D65B1B">
        <w:t xml:space="preserve"> </w:t>
      </w:r>
      <w:r w:rsidRPr="00BC1A1B">
        <w:t>our</w:t>
      </w:r>
      <w:r w:rsidRPr="00BC1A1B" w:rsidR="00D65B1B">
        <w:t xml:space="preserve"> </w:t>
      </w:r>
      <w:r w:rsidRPr="00BC1A1B">
        <w:t>analysis</w:t>
      </w:r>
      <w:r w:rsidRPr="00BC1A1B" w:rsidR="00D65B1B">
        <w:t xml:space="preserve"> </w:t>
      </w:r>
      <w:r w:rsidRPr="00BC1A1B">
        <w:t>suggest</w:t>
      </w:r>
      <w:r w:rsidRPr="00BC1A1B">
        <w:t>s</w:t>
      </w:r>
      <w:r w:rsidRPr="00BC1A1B" w:rsidR="00D65B1B">
        <w:t xml:space="preserve"> </w:t>
      </w:r>
      <w:r w:rsidRPr="00BC1A1B">
        <w:t>that</w:t>
      </w:r>
      <w:r w:rsidRPr="00BC1A1B" w:rsidR="00D65B1B">
        <w:t xml:space="preserve"> </w:t>
      </w:r>
      <w:r w:rsidRPr="00BC1A1B">
        <w:t>the</w:t>
      </w:r>
      <w:r w:rsidRPr="00BC1A1B" w:rsidR="00D65B1B">
        <w:t xml:space="preserve"> </w:t>
      </w:r>
      <w:r w:rsidRPr="00BC1A1B">
        <w:t>degree</w:t>
      </w:r>
      <w:r w:rsidRPr="00BC1A1B" w:rsidR="00D65B1B">
        <w:t xml:space="preserve"> </w:t>
      </w:r>
      <w:r w:rsidRPr="00BC1A1B">
        <w:t>of</w:t>
      </w:r>
      <w:r w:rsidRPr="00BC1A1B" w:rsidR="00D65B1B">
        <w:t xml:space="preserve"> </w:t>
      </w:r>
      <w:r w:rsidRPr="00BC1A1B">
        <w:t>pressures</w:t>
      </w:r>
      <w:r w:rsidRPr="00BC1A1B" w:rsidR="00D65B1B">
        <w:t xml:space="preserve"> </w:t>
      </w:r>
      <w:r w:rsidRPr="00BC1A1B">
        <w:t>and</w:t>
      </w:r>
      <w:r w:rsidRPr="00BC1A1B" w:rsidR="00D65B1B">
        <w:t xml:space="preserve"> </w:t>
      </w:r>
      <w:r w:rsidRPr="00BC1A1B">
        <w:t>the</w:t>
      </w:r>
      <w:r w:rsidRPr="00BC1A1B" w:rsidR="00D65B1B">
        <w:t xml:space="preserve"> </w:t>
      </w:r>
      <w:r w:rsidRPr="00BC1A1B">
        <w:t>degree</w:t>
      </w:r>
      <w:r w:rsidRPr="00BC1A1B" w:rsidR="00D65B1B">
        <w:t xml:space="preserve"> </w:t>
      </w:r>
      <w:r w:rsidRPr="00BC1A1B">
        <w:t>of</w:t>
      </w:r>
      <w:r w:rsidRPr="00BC1A1B" w:rsidR="00D65B1B">
        <w:t xml:space="preserve"> </w:t>
      </w:r>
      <w:r w:rsidRPr="00BC1A1B">
        <w:t>unmet</w:t>
      </w:r>
      <w:r w:rsidRPr="00BC1A1B" w:rsidR="00D65B1B">
        <w:t xml:space="preserve"> </w:t>
      </w:r>
      <w:r w:rsidRPr="00BC1A1B">
        <w:t>needs</w:t>
      </w:r>
      <w:r w:rsidRPr="00BC1A1B" w:rsidR="00D65B1B">
        <w:t xml:space="preserve"> </w:t>
      </w:r>
      <w:r w:rsidRPr="00BC1A1B">
        <w:t>vary</w:t>
      </w:r>
      <w:r w:rsidRPr="00BC1A1B" w:rsidR="00D65B1B">
        <w:t xml:space="preserve"> </w:t>
      </w:r>
      <w:r w:rsidRPr="00BC1A1B">
        <w:t>quite</w:t>
      </w:r>
      <w:r w:rsidRPr="00BC1A1B" w:rsidR="00D65B1B">
        <w:t xml:space="preserve"> </w:t>
      </w:r>
      <w:r w:rsidRPr="00BC1A1B">
        <w:t>substantially</w:t>
      </w:r>
      <w:r w:rsidRPr="00BC1A1B" w:rsidR="00D65B1B">
        <w:t xml:space="preserve"> </w:t>
      </w:r>
      <w:r w:rsidRPr="00BC1A1B">
        <w:t>across</w:t>
      </w:r>
      <w:r w:rsidRPr="00BC1A1B" w:rsidR="00D65B1B">
        <w:t xml:space="preserve"> </w:t>
      </w:r>
      <w:r w:rsidRPr="00BC1A1B">
        <w:t>councils</w:t>
      </w:r>
      <w:r w:rsidRPr="00BC1A1B">
        <w:t>.</w:t>
      </w:r>
      <w:r w:rsidRPr="00BC1A1B" w:rsidR="00D65B1B">
        <w:t xml:space="preserve"> </w:t>
      </w:r>
      <w:r w:rsidRPr="00BC1A1B">
        <w:t>T</w:t>
      </w:r>
      <w:r w:rsidRPr="00BC1A1B">
        <w:t>hat</w:t>
      </w:r>
      <w:r w:rsidRPr="00BC1A1B" w:rsidR="00D65B1B">
        <w:t xml:space="preserve"> </w:t>
      </w:r>
      <w:r w:rsidRPr="00BC1A1B">
        <w:t>is</w:t>
      </w:r>
      <w:r w:rsidRPr="00BC1A1B" w:rsidR="00D65B1B">
        <w:t xml:space="preserve"> </w:t>
      </w:r>
      <w:r w:rsidRPr="00BC1A1B">
        <w:t>because</w:t>
      </w:r>
      <w:r w:rsidRPr="00BC1A1B" w:rsidR="00D65B1B">
        <w:t xml:space="preserve"> </w:t>
      </w:r>
      <w:r w:rsidRPr="00BC1A1B">
        <w:t>different</w:t>
      </w:r>
      <w:r w:rsidRPr="00BC1A1B" w:rsidR="00D65B1B">
        <w:t xml:space="preserve"> </w:t>
      </w:r>
      <w:r w:rsidRPr="00BC1A1B">
        <w:t>councils</w:t>
      </w:r>
      <w:r w:rsidRPr="00BC1A1B" w:rsidR="00D65B1B">
        <w:t xml:space="preserve"> </w:t>
      </w:r>
      <w:r w:rsidRPr="00BC1A1B">
        <w:t>rely</w:t>
      </w:r>
      <w:r w:rsidRPr="00BC1A1B" w:rsidR="00000676">
        <w:t xml:space="preserve"> </w:t>
      </w:r>
      <w:r w:rsidRPr="00BC1A1B">
        <w:t>to</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extents</w:t>
      </w:r>
      <w:r w:rsidRPr="00BC1A1B" w:rsidR="00D65B1B">
        <w:t xml:space="preserve"> </w:t>
      </w:r>
      <w:r w:rsidRPr="00BC1A1B">
        <w:t>on</w:t>
      </w:r>
      <w:r w:rsidRPr="00BC1A1B" w:rsidR="00D65B1B">
        <w:t xml:space="preserve"> </w:t>
      </w:r>
      <w:r w:rsidRPr="00BC1A1B">
        <w:t>the</w:t>
      </w:r>
      <w:r w:rsidRPr="00BC1A1B" w:rsidR="00D65B1B">
        <w:t xml:space="preserve"> </w:t>
      </w:r>
      <w:r w:rsidRPr="00BC1A1B">
        <w:t>sorts</w:t>
      </w:r>
      <w:r w:rsidRPr="00BC1A1B" w:rsidR="00D65B1B">
        <w:t xml:space="preserve"> </w:t>
      </w:r>
      <w:r w:rsidRPr="00BC1A1B">
        <w:t>of</w:t>
      </w:r>
      <w:r w:rsidRPr="00BC1A1B" w:rsidR="00D65B1B">
        <w:t xml:space="preserve"> </w:t>
      </w:r>
      <w:r w:rsidRPr="00BC1A1B">
        <w:t>revenue</w:t>
      </w:r>
      <w:r w:rsidRPr="00BC1A1B" w:rsidR="00D65B1B">
        <w:t xml:space="preserve"> </w:t>
      </w:r>
      <w:r w:rsidRPr="00BC1A1B">
        <w:t>streams</w:t>
      </w:r>
      <w:r w:rsidRPr="00BC1A1B" w:rsidR="00D65B1B">
        <w:t xml:space="preserve"> </w:t>
      </w:r>
      <w:r w:rsidRPr="00BC1A1B">
        <w:t>that</w:t>
      </w:r>
      <w:r w:rsidRPr="00BC1A1B" w:rsidR="00D65B1B">
        <w:t xml:space="preserve"> </w:t>
      </w:r>
      <w:r w:rsidRPr="00BC1A1B">
        <w:t>have</w:t>
      </w:r>
      <w:r w:rsidRPr="00BC1A1B" w:rsidR="00D65B1B">
        <w:t xml:space="preserve"> </w:t>
      </w:r>
      <w:r w:rsidRPr="00BC1A1B">
        <w:t>been</w:t>
      </w:r>
      <w:r w:rsidRPr="00BC1A1B" w:rsidR="00D65B1B">
        <w:t xml:space="preserve"> </w:t>
      </w:r>
      <w:r w:rsidRPr="00BC1A1B">
        <w:t>particularly</w:t>
      </w:r>
      <w:r w:rsidRPr="00BC1A1B" w:rsidR="00D65B1B">
        <w:t xml:space="preserve"> </w:t>
      </w:r>
      <w:r w:rsidRPr="00BC1A1B">
        <w:t>hard</w:t>
      </w:r>
      <w:r w:rsidRPr="00BC1A1B" w:rsidR="00D65B1B">
        <w:t xml:space="preserve"> </w:t>
      </w:r>
      <w:r w:rsidRPr="00BC1A1B">
        <w:t>hit</w:t>
      </w:r>
      <w:r w:rsidRPr="00BC1A1B" w:rsidR="00000676">
        <w:t>, such as</w:t>
      </w:r>
      <w:r w:rsidRPr="00BC1A1B" w:rsidR="00D65B1B">
        <w:t xml:space="preserve"> </w:t>
      </w:r>
      <w:r w:rsidRPr="00BC1A1B">
        <w:t>sales</w:t>
      </w:r>
      <w:r w:rsidRPr="00BC1A1B" w:rsidR="009B1D51">
        <w:t>,</w:t>
      </w:r>
      <w:r w:rsidRPr="00BC1A1B" w:rsidR="00D65B1B">
        <w:t xml:space="preserve"> </w:t>
      </w:r>
      <w:r w:rsidRPr="00BC1A1B">
        <w:t>fees</w:t>
      </w:r>
      <w:r w:rsidRPr="00BC1A1B" w:rsidR="009B1D51">
        <w:t>,</w:t>
      </w:r>
      <w:r w:rsidRPr="00BC1A1B" w:rsidR="00D65B1B">
        <w:t xml:space="preserve"> </w:t>
      </w:r>
      <w:r w:rsidRPr="00BC1A1B">
        <w:t>charges</w:t>
      </w:r>
      <w:r w:rsidRPr="00BC1A1B" w:rsidR="00D65B1B">
        <w:t xml:space="preserve"> </w:t>
      </w:r>
      <w:r w:rsidRPr="00BC1A1B">
        <w:t>and</w:t>
      </w:r>
      <w:r w:rsidRPr="00BC1A1B" w:rsidR="00D65B1B">
        <w:t xml:space="preserve"> </w:t>
      </w:r>
      <w:r w:rsidRPr="00BC1A1B">
        <w:t>commercial</w:t>
      </w:r>
      <w:r w:rsidRPr="00BC1A1B" w:rsidR="00D65B1B">
        <w:t xml:space="preserve"> </w:t>
      </w:r>
      <w:r w:rsidRPr="00BC1A1B">
        <w:t>income</w:t>
      </w:r>
      <w:r w:rsidRPr="00BC1A1B">
        <w:t>.</w:t>
      </w:r>
      <w:r w:rsidRPr="00BC1A1B" w:rsidR="00D65B1B">
        <w:t xml:space="preserve"> </w:t>
      </w:r>
      <w:r w:rsidRPr="00BC1A1B">
        <w:t>T</w:t>
      </w:r>
      <w:r w:rsidRPr="00BC1A1B">
        <w:t>hey</w:t>
      </w:r>
      <w:r w:rsidRPr="00BC1A1B" w:rsidR="00D65B1B">
        <w:t xml:space="preserve"> </w:t>
      </w:r>
      <w:r w:rsidRPr="00BC1A1B">
        <w:t>also</w:t>
      </w:r>
      <w:r w:rsidRPr="00BC1A1B" w:rsidR="00D65B1B">
        <w:t xml:space="preserve"> </w:t>
      </w:r>
      <w:r w:rsidRPr="00BC1A1B">
        <w:t>have</w:t>
      </w:r>
      <w:r w:rsidRPr="00BC1A1B" w:rsidR="00D65B1B">
        <w:t xml:space="preserve"> </w:t>
      </w:r>
      <w:r w:rsidRPr="00BC1A1B">
        <w:t>different</w:t>
      </w:r>
      <w:r w:rsidRPr="00BC1A1B" w:rsidR="00D65B1B">
        <w:t xml:space="preserve"> </w:t>
      </w:r>
      <w:r w:rsidRPr="00BC1A1B">
        <w:t>demo</w:t>
      </w:r>
      <w:r w:rsidRPr="00BC1A1B">
        <w:t>g</w:t>
      </w:r>
      <w:r w:rsidRPr="00BC1A1B">
        <w:t>ra</w:t>
      </w:r>
      <w:r w:rsidRPr="00BC1A1B">
        <w:t>ph</w:t>
      </w:r>
      <w:r w:rsidRPr="00BC1A1B">
        <w:t>ic</w:t>
      </w:r>
      <w:r w:rsidRPr="00BC1A1B" w:rsidR="00D65B1B">
        <w:t xml:space="preserve"> </w:t>
      </w:r>
      <w:r w:rsidRPr="00BC1A1B">
        <w:t>profiles</w:t>
      </w:r>
      <w:r w:rsidRPr="00BC1A1B" w:rsidR="00000676">
        <w:t>,</w:t>
      </w:r>
      <w:r w:rsidRPr="00BC1A1B" w:rsidR="00D65B1B">
        <w:t xml:space="preserve"> </w:t>
      </w:r>
      <w:r w:rsidRPr="00BC1A1B">
        <w:t>so</w:t>
      </w:r>
      <w:r w:rsidRPr="00BC1A1B" w:rsidR="00D65B1B">
        <w:t xml:space="preserve"> </w:t>
      </w:r>
      <w:r w:rsidRPr="00BC1A1B">
        <w:t>they</w:t>
      </w:r>
      <w:r w:rsidRPr="00BC1A1B" w:rsidR="00D65B1B">
        <w:t xml:space="preserve"> </w:t>
      </w:r>
      <w:r w:rsidRPr="00BC1A1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be</w:t>
      </w:r>
      <w:r w:rsidRPr="00BC1A1B" w:rsidR="00D65B1B">
        <w:t xml:space="preserve"> </w:t>
      </w:r>
      <w:r w:rsidRPr="00BC1A1B">
        <w:t>differently</w:t>
      </w:r>
      <w:r w:rsidRPr="00BC1A1B" w:rsidR="00D65B1B">
        <w:t xml:space="preserve"> </w:t>
      </w:r>
      <w:r w:rsidRPr="00BC1A1B">
        <w:t>affected</w:t>
      </w:r>
      <w:r w:rsidRPr="00BC1A1B" w:rsidR="00D65B1B">
        <w:t xml:space="preserve"> </w:t>
      </w:r>
      <w:r w:rsidRPr="00BC1A1B">
        <w:t>by</w:t>
      </w:r>
      <w:r w:rsidRPr="00BC1A1B" w:rsidR="00D65B1B">
        <w:t xml:space="preserve"> </w:t>
      </w:r>
      <w:r w:rsidRPr="00BC1A1B">
        <w:t>the</w:t>
      </w:r>
      <w:r w:rsidRPr="00BC1A1B" w:rsidR="00D65B1B">
        <w:t xml:space="preserve"> </w:t>
      </w:r>
      <w:r w:rsidRPr="00BC1A1B">
        <w:t>increases</w:t>
      </w:r>
      <w:r w:rsidRPr="00BC1A1B" w:rsidR="00D65B1B">
        <w:t xml:space="preserve"> </w:t>
      </w:r>
      <w:r w:rsidRPr="00BC1A1B">
        <w:t>in</w:t>
      </w:r>
      <w:r w:rsidRPr="00BC1A1B" w:rsidR="00D65B1B">
        <w:t xml:space="preserve"> </w:t>
      </w:r>
      <w:r w:rsidRPr="00BC1A1B">
        <w:t>costs</w:t>
      </w:r>
      <w:r w:rsidRPr="00BC1A1B" w:rsidR="00D65B1B">
        <w:t xml:space="preserve"> </w:t>
      </w:r>
      <w:r w:rsidRPr="00BC1A1B">
        <w:t>and</w:t>
      </w:r>
      <w:r w:rsidRPr="00BC1A1B" w:rsidR="00D65B1B">
        <w:t xml:space="preserve"> </w:t>
      </w:r>
      <w:r w:rsidRPr="00BC1A1B">
        <w:t>demands</w:t>
      </w:r>
      <w:r w:rsidRPr="00BC1A1B" w:rsidR="00000676">
        <w:t xml:space="preserve"> as well</w:t>
      </w:r>
      <w:r w:rsidRPr="00BC1A1B">
        <w:t>.</w:t>
      </w:r>
      <w:r w:rsidRPr="00BC1A1B" w:rsidR="00D65B1B">
        <w:t xml:space="preserve"> </w:t>
      </w:r>
    </w:p>
    <w:p w:rsidR="00D42F0E" w:rsidRPr="00BC1A1B" w:rsidP="00D42F0E">
      <w:pPr>
        <w:pStyle w:val="Answer"/>
      </w:pPr>
      <w:r w:rsidRPr="00BC1A1B">
        <w:t>These</w:t>
      </w:r>
      <w:r w:rsidRPr="00BC1A1B" w:rsidR="00D65B1B">
        <w:t xml:space="preserve"> </w:t>
      </w:r>
      <w:r w:rsidRPr="00BC1A1B">
        <w:t>different</w:t>
      </w:r>
      <w:r w:rsidRPr="00BC1A1B" w:rsidR="00D65B1B">
        <w:t xml:space="preserve"> </w:t>
      </w:r>
      <w:r w:rsidRPr="00BC1A1B">
        <w:t>effects</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D65B1B">
        <w:t xml:space="preserve"> </w:t>
      </w:r>
      <w:r w:rsidRPr="00BC1A1B">
        <w:t>make</w:t>
      </w:r>
      <w:r w:rsidRPr="00BC1A1B" w:rsidR="00D65B1B">
        <w:t xml:space="preserve"> </w:t>
      </w:r>
      <w:r w:rsidRPr="00BC1A1B">
        <w:t>it</w:t>
      </w:r>
      <w:r w:rsidRPr="00BC1A1B" w:rsidR="00D65B1B">
        <w:t xml:space="preserve"> </w:t>
      </w:r>
      <w:r w:rsidRPr="00BC1A1B">
        <w:t>quite</w:t>
      </w:r>
      <w:r w:rsidRPr="00BC1A1B" w:rsidR="00D65B1B">
        <w:t xml:space="preserve"> </w:t>
      </w:r>
      <w:r w:rsidRPr="00BC1A1B">
        <w:t>a</w:t>
      </w:r>
      <w:r w:rsidRPr="00BC1A1B" w:rsidR="00D65B1B">
        <w:t xml:space="preserve"> </w:t>
      </w:r>
      <w:r w:rsidRPr="00BC1A1B">
        <w:t>challenge</w:t>
      </w:r>
      <w:r w:rsidRPr="00BC1A1B" w:rsidR="00D65B1B">
        <w:t xml:space="preserve"> </w:t>
      </w:r>
      <w:r w:rsidRPr="00BC1A1B">
        <w:t>for</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to</w:t>
      </w:r>
      <w:r w:rsidRPr="00BC1A1B" w:rsidR="00D65B1B">
        <w:t xml:space="preserve"> </w:t>
      </w:r>
      <w:r w:rsidRPr="00BC1A1B">
        <w:t>target</w:t>
      </w:r>
      <w:r w:rsidRPr="00BC1A1B" w:rsidR="00D65B1B">
        <w:t xml:space="preserve"> </w:t>
      </w:r>
      <w:r w:rsidRPr="00BC1A1B">
        <w:t>all</w:t>
      </w:r>
      <w:r w:rsidRPr="00BC1A1B" w:rsidR="00D65B1B">
        <w:t xml:space="preserve"> </w:t>
      </w:r>
      <w:r w:rsidRPr="00BC1A1B">
        <w:t>the</w:t>
      </w:r>
      <w:r w:rsidRPr="00BC1A1B" w:rsidR="00D65B1B">
        <w:t xml:space="preserve"> </w:t>
      </w:r>
      <w:r w:rsidRPr="00BC1A1B">
        <w:t>funding</w:t>
      </w:r>
      <w:r w:rsidRPr="00BC1A1B" w:rsidR="00D65B1B">
        <w:t xml:space="preserve"> </w:t>
      </w:r>
      <w:r w:rsidRPr="00BC1A1B">
        <w:t>up</w:t>
      </w:r>
      <w:r w:rsidRPr="00BC1A1B" w:rsidR="00D65B1B">
        <w:t xml:space="preserve"> </w:t>
      </w:r>
      <w:r w:rsidRPr="00BC1A1B">
        <w:t>front.</w:t>
      </w:r>
      <w:r w:rsidRPr="00BC1A1B" w:rsidR="00D65B1B">
        <w:t xml:space="preserve"> </w:t>
      </w:r>
      <w:r w:rsidRPr="00BC1A1B">
        <w:t>I</w:t>
      </w:r>
      <w:r w:rsidRPr="00BC1A1B" w:rsidR="006664D5">
        <w:t>n</w:t>
      </w:r>
      <w:r w:rsidRPr="00BC1A1B" w:rsidR="00D65B1B">
        <w:t xml:space="preserve"> </w:t>
      </w:r>
      <w:r w:rsidRPr="00BC1A1B" w:rsidR="006664D5">
        <w:t>effect,</w:t>
      </w:r>
      <w:r w:rsidRPr="00BC1A1B" w:rsidR="00D65B1B">
        <w:t xml:space="preserve"> </w:t>
      </w:r>
      <w:r w:rsidRPr="00BC1A1B" w:rsidR="006664D5">
        <w:t>i</w:t>
      </w:r>
      <w:r w:rsidRPr="00BC1A1B">
        <w:t>f</w:t>
      </w:r>
      <w:r w:rsidRPr="00BC1A1B" w:rsidR="00D65B1B">
        <w:t xml:space="preserve"> </w:t>
      </w:r>
      <w:r w:rsidRPr="00BC1A1B">
        <w:t>you</w:t>
      </w:r>
      <w:r w:rsidRPr="00BC1A1B" w:rsidR="00D65B1B">
        <w:t xml:space="preserve"> </w:t>
      </w:r>
      <w:r w:rsidRPr="00BC1A1B" w:rsidR="00000676">
        <w:t xml:space="preserve">try to </w:t>
      </w:r>
      <w:r w:rsidRPr="00BC1A1B" w:rsidR="006664D5">
        <w:t>use</w:t>
      </w:r>
      <w:r w:rsidRPr="00BC1A1B" w:rsidR="00D65B1B">
        <w:t xml:space="preserve"> </w:t>
      </w:r>
      <w:r w:rsidRPr="00BC1A1B" w:rsidR="006664D5">
        <w:t>a</w:t>
      </w:r>
      <w:r w:rsidRPr="00BC1A1B" w:rsidR="00D65B1B">
        <w:t xml:space="preserve"> </w:t>
      </w:r>
      <w:r w:rsidRPr="00BC1A1B" w:rsidR="006664D5">
        <w:t>general</w:t>
      </w:r>
      <w:r w:rsidRPr="00BC1A1B" w:rsidR="00D65B1B">
        <w:t xml:space="preserve"> </w:t>
      </w:r>
      <w:r w:rsidRPr="00BC1A1B" w:rsidR="006664D5">
        <w:t>formula</w:t>
      </w:r>
      <w:r w:rsidRPr="00BC1A1B" w:rsidR="00D65B1B">
        <w:t xml:space="preserve"> </w:t>
      </w:r>
      <w:r w:rsidRPr="00BC1A1B" w:rsidR="006664D5">
        <w:t>to</w:t>
      </w:r>
      <w:r w:rsidRPr="00BC1A1B" w:rsidR="00D65B1B">
        <w:t xml:space="preserve"> </w:t>
      </w:r>
      <w:r w:rsidRPr="00BC1A1B" w:rsidR="006664D5">
        <w:t>target</w:t>
      </w:r>
      <w:r w:rsidRPr="00BC1A1B" w:rsidR="00D65B1B">
        <w:t xml:space="preserve"> </w:t>
      </w:r>
      <w:r w:rsidRPr="00BC1A1B" w:rsidR="006664D5">
        <w:t>funding</w:t>
      </w:r>
      <w:r w:rsidRPr="00BC1A1B" w:rsidR="00D65B1B">
        <w:t xml:space="preserve"> </w:t>
      </w:r>
      <w:r w:rsidRPr="00BC1A1B" w:rsidR="006664D5">
        <w:t>when</w:t>
      </w:r>
      <w:r w:rsidRPr="00BC1A1B" w:rsidR="00D65B1B">
        <w:t xml:space="preserve"> </w:t>
      </w:r>
      <w:r w:rsidRPr="00BC1A1B" w:rsidR="006664D5">
        <w:t>people</w:t>
      </w:r>
      <w:r w:rsidRPr="00BC1A1B" w:rsidR="00D65B1B">
        <w:t xml:space="preserve"> </w:t>
      </w:r>
      <w:r w:rsidRPr="00BC1A1B" w:rsidR="006664D5">
        <w:t>are</w:t>
      </w:r>
      <w:r w:rsidRPr="00BC1A1B" w:rsidR="00D65B1B">
        <w:t xml:space="preserve"> </w:t>
      </w:r>
      <w:r w:rsidRPr="00BC1A1B" w:rsidR="006664D5">
        <w:t>being</w:t>
      </w:r>
      <w:r w:rsidRPr="00BC1A1B" w:rsidR="00D65B1B">
        <w:t xml:space="preserve"> </w:t>
      </w:r>
      <w:r w:rsidRPr="00BC1A1B">
        <w:t>affected</w:t>
      </w:r>
      <w:r w:rsidRPr="00BC1A1B" w:rsidR="00D65B1B">
        <w:t xml:space="preserve"> </w:t>
      </w:r>
      <w:r w:rsidRPr="00BC1A1B">
        <w:t>very</w:t>
      </w:r>
      <w:r w:rsidRPr="00BC1A1B" w:rsidR="00D65B1B">
        <w:t xml:space="preserve"> </w:t>
      </w:r>
      <w:r w:rsidRPr="00BC1A1B">
        <w:t>differently,</w:t>
      </w:r>
      <w:r w:rsidRPr="00BC1A1B" w:rsidR="00D65B1B">
        <w:t xml:space="preserve"> </w:t>
      </w:r>
      <w:r w:rsidRPr="00BC1A1B">
        <w:t>you</w:t>
      </w:r>
      <w:r w:rsidRPr="00BC1A1B" w:rsidR="00D65B1B">
        <w:t xml:space="preserve"> </w:t>
      </w:r>
      <w:r w:rsidRPr="00BC1A1B">
        <w:t>can</w:t>
      </w:r>
      <w:r w:rsidRPr="00BC1A1B" w:rsidR="00D65B1B">
        <w:t xml:space="preserve"> </w:t>
      </w:r>
      <w:r w:rsidRPr="00BC1A1B">
        <w:t>end</w:t>
      </w:r>
      <w:r w:rsidRPr="00BC1A1B" w:rsidR="00D65B1B">
        <w:t xml:space="preserve"> </w:t>
      </w:r>
      <w:r w:rsidRPr="00BC1A1B">
        <w:t>up</w:t>
      </w:r>
      <w:r w:rsidRPr="00BC1A1B" w:rsidR="00D65B1B">
        <w:t xml:space="preserve"> </w:t>
      </w:r>
      <w:r w:rsidRPr="00BC1A1B">
        <w:t>giving</w:t>
      </w:r>
      <w:r w:rsidRPr="00BC1A1B" w:rsidR="00D65B1B">
        <w:t xml:space="preserve"> </w:t>
      </w:r>
      <w:r w:rsidRPr="00BC1A1B">
        <w:t>not</w:t>
      </w:r>
      <w:r w:rsidRPr="00BC1A1B" w:rsidR="00D65B1B">
        <w:t xml:space="preserve"> </w:t>
      </w:r>
      <w:r w:rsidRPr="00BC1A1B">
        <w:t>enough</w:t>
      </w:r>
      <w:r w:rsidRPr="00BC1A1B" w:rsidR="00D65B1B">
        <w:t xml:space="preserve"> </w:t>
      </w:r>
      <w:r w:rsidRPr="00BC1A1B">
        <w:t>to</w:t>
      </w:r>
      <w:r w:rsidRPr="00BC1A1B" w:rsidR="00D65B1B">
        <w:t xml:space="preserve"> </w:t>
      </w:r>
      <w:r w:rsidRPr="00BC1A1B">
        <w:t>some</w:t>
      </w:r>
      <w:r w:rsidRPr="00BC1A1B" w:rsidR="00D65B1B">
        <w:t xml:space="preserve"> </w:t>
      </w:r>
      <w:r w:rsidRPr="00BC1A1B">
        <w:t>councils</w:t>
      </w:r>
      <w:r w:rsidRPr="00BC1A1B" w:rsidR="00D65B1B">
        <w:t xml:space="preserve"> </w:t>
      </w:r>
      <w:r w:rsidRPr="00BC1A1B">
        <w:t>and</w:t>
      </w:r>
      <w:r w:rsidRPr="00BC1A1B" w:rsidR="00D65B1B">
        <w:t xml:space="preserve"> </w:t>
      </w:r>
      <w:r w:rsidRPr="00BC1A1B" w:rsidR="006664D5">
        <w:t>relatively</w:t>
      </w:r>
      <w:r w:rsidRPr="00BC1A1B" w:rsidR="00D65B1B">
        <w:t xml:space="preserve"> </w:t>
      </w:r>
      <w:r w:rsidRPr="00BC1A1B" w:rsidR="006664D5">
        <w:t>too</w:t>
      </w:r>
      <w:r w:rsidRPr="00BC1A1B" w:rsidR="00D65B1B">
        <w:t xml:space="preserve"> </w:t>
      </w:r>
      <w:r w:rsidRPr="00BC1A1B" w:rsidR="006664D5">
        <w:t>much</w:t>
      </w:r>
      <w:r w:rsidRPr="00BC1A1B" w:rsidR="00D65B1B">
        <w:t xml:space="preserve"> </w:t>
      </w:r>
      <w:r w:rsidRPr="00BC1A1B" w:rsidR="006664D5">
        <w:t>to</w:t>
      </w:r>
      <w:r w:rsidRPr="00BC1A1B" w:rsidR="00D65B1B">
        <w:t xml:space="preserve"> </w:t>
      </w:r>
      <w:r w:rsidRPr="00BC1A1B" w:rsidR="006664D5">
        <w:t>others.</w:t>
      </w:r>
      <w:r w:rsidRPr="00BC1A1B" w:rsidR="00D65B1B">
        <w:t xml:space="preserve"> </w:t>
      </w:r>
      <w:r w:rsidRPr="00BC1A1B" w:rsidR="006664D5">
        <w:t>That</w:t>
      </w:r>
      <w:r w:rsidRPr="00BC1A1B" w:rsidR="00D65B1B">
        <w:t xml:space="preserve"> </w:t>
      </w:r>
      <w:r w:rsidRPr="00BC1A1B" w:rsidR="006664D5">
        <w:t>is</w:t>
      </w:r>
      <w:r w:rsidRPr="00BC1A1B" w:rsidR="00D65B1B">
        <w:t xml:space="preserve"> </w:t>
      </w:r>
      <w:r w:rsidRPr="00BC1A1B" w:rsidR="006664D5">
        <w:t>why</w:t>
      </w:r>
      <w:r w:rsidRPr="00BC1A1B" w:rsidR="00D65B1B">
        <w:t xml:space="preserve"> </w:t>
      </w:r>
      <w:r w:rsidRPr="00BC1A1B" w:rsidR="006664D5">
        <w:t>measures</w:t>
      </w:r>
      <w:r w:rsidRPr="00BC1A1B" w:rsidR="00D65B1B">
        <w:t xml:space="preserve"> </w:t>
      </w:r>
      <w:r w:rsidRPr="00BC1A1B" w:rsidR="006664D5">
        <w:t>like</w:t>
      </w:r>
      <w:r w:rsidRPr="00BC1A1B" w:rsidR="00D65B1B">
        <w:t xml:space="preserve"> </w:t>
      </w:r>
      <w:r w:rsidRPr="00BC1A1B" w:rsidR="006664D5">
        <w:t>the</w:t>
      </w:r>
      <w:r w:rsidRPr="00BC1A1B" w:rsidR="00D65B1B">
        <w:t xml:space="preserve"> </w:t>
      </w:r>
      <w:r w:rsidRPr="00BC1A1B" w:rsidR="006664D5">
        <w:t>compensation</w:t>
      </w:r>
      <w:r w:rsidRPr="00BC1A1B" w:rsidR="00D65B1B">
        <w:t xml:space="preserve"> </w:t>
      </w:r>
      <w:r w:rsidRPr="00BC1A1B" w:rsidR="006664D5">
        <w:t>scheme</w:t>
      </w:r>
      <w:r w:rsidRPr="00BC1A1B" w:rsidR="00D65B1B">
        <w:t xml:space="preserve"> </w:t>
      </w:r>
      <w:r w:rsidRPr="00BC1A1B" w:rsidR="006664D5">
        <w:t>and</w:t>
      </w:r>
      <w:r w:rsidRPr="00BC1A1B" w:rsidR="00D65B1B">
        <w:t xml:space="preserve"> </w:t>
      </w:r>
      <w:r w:rsidRPr="00BC1A1B">
        <w:t>giving</w:t>
      </w:r>
      <w:r w:rsidRPr="00BC1A1B" w:rsidR="00D65B1B">
        <w:t xml:space="preserve"> </w:t>
      </w:r>
      <w:r w:rsidRPr="00BC1A1B">
        <w:t>councils</w:t>
      </w:r>
      <w:r w:rsidRPr="00BC1A1B" w:rsidR="00D65B1B">
        <w:t xml:space="preserve"> </w:t>
      </w:r>
      <w:r w:rsidRPr="00BC1A1B" w:rsidR="006664D5">
        <w:t>more</w:t>
      </w:r>
      <w:r w:rsidRPr="00BC1A1B" w:rsidR="00D65B1B">
        <w:t xml:space="preserve"> </w:t>
      </w:r>
      <w:r w:rsidRPr="00BC1A1B">
        <w:t>flexibility</w:t>
      </w:r>
      <w:r w:rsidRPr="00BC1A1B" w:rsidR="00D65B1B">
        <w:t xml:space="preserve"> </w:t>
      </w:r>
      <w:r w:rsidRPr="00BC1A1B" w:rsidR="00E63636">
        <w:t>are</w:t>
      </w:r>
      <w:r w:rsidRPr="00BC1A1B" w:rsidR="00D65B1B">
        <w:t xml:space="preserve"> </w:t>
      </w:r>
      <w:r w:rsidRPr="00BC1A1B" w:rsidR="00E63636">
        <w:t>an</w:t>
      </w:r>
      <w:r w:rsidRPr="00BC1A1B" w:rsidR="00D65B1B">
        <w:t xml:space="preserve"> </w:t>
      </w:r>
      <w:r w:rsidRPr="00BC1A1B" w:rsidR="00E63636">
        <w:t>important</w:t>
      </w:r>
      <w:r w:rsidRPr="00BC1A1B" w:rsidR="00D65B1B">
        <w:t xml:space="preserve"> </w:t>
      </w:r>
      <w:r w:rsidRPr="00BC1A1B" w:rsidR="00E63636">
        <w:t>part</w:t>
      </w:r>
      <w:r w:rsidRPr="00BC1A1B" w:rsidR="00D65B1B">
        <w:t xml:space="preserve"> </w:t>
      </w:r>
      <w:r w:rsidRPr="00BC1A1B" w:rsidR="00E63636">
        <w:t>of</w:t>
      </w:r>
      <w:r w:rsidRPr="00BC1A1B" w:rsidR="00D65B1B">
        <w:t xml:space="preserve"> </w:t>
      </w:r>
      <w:r w:rsidRPr="00BC1A1B">
        <w:t>addressing</w:t>
      </w:r>
      <w:r w:rsidRPr="00BC1A1B" w:rsidR="00D65B1B">
        <w:t xml:space="preserve"> </w:t>
      </w:r>
      <w:r w:rsidRPr="00BC1A1B">
        <w:t>this</w:t>
      </w:r>
      <w:r w:rsidRPr="00BC1A1B" w:rsidR="00D65B1B">
        <w:t xml:space="preserve"> </w:t>
      </w:r>
      <w:r w:rsidRPr="00BC1A1B">
        <w:t>crisis</w:t>
      </w:r>
      <w:r w:rsidRPr="00BC1A1B" w:rsidR="00D65B1B">
        <w:t xml:space="preserve"> </w:t>
      </w:r>
      <w:r w:rsidRPr="00BC1A1B">
        <w:t>as</w:t>
      </w:r>
      <w:r w:rsidRPr="00BC1A1B" w:rsidR="00D65B1B">
        <w:t xml:space="preserve"> </w:t>
      </w:r>
      <w:r w:rsidRPr="00BC1A1B">
        <w:t>well.</w:t>
      </w:r>
    </w:p>
    <w:p w:rsidR="00D42F0E" w:rsidRPr="00BC1A1B" w:rsidP="00E63636">
      <w:pPr>
        <w:pStyle w:val="Question"/>
        <w:numPr>
          <w:ilvl w:val="0"/>
          <w:numId w:val="0"/>
        </w:numPr>
        <w:ind w:left="794"/>
      </w:pPr>
      <w:sdt>
        <w:sdtPr>
          <w:alias w:val="Member"/>
          <w:tag w:val="&lt;Member mnisId='394' dodsId='25722'&gt;"/>
          <w:id w:val="-2140106040"/>
          <w:placeholder>
            <w:docPart w:val="DefaultPlaceholder_1082065158"/>
          </w:placeholder>
          <w:richText/>
        </w:sdtPr>
        <w:sdtContent>
          <w:r w:rsidRPr="00BC1A1B">
            <w:rPr>
              <w:b/>
            </w:rPr>
            <w:t>Chair:</w:t>
          </w:r>
        </w:sdtContent>
      </w:sdt>
      <w:r w:rsidRPr="00BC1A1B" w:rsidR="00D65B1B">
        <w:t xml:space="preserve"> </w:t>
      </w:r>
      <w:r w:rsidRPr="00BC1A1B">
        <w:t>Thank</w:t>
      </w:r>
      <w:r w:rsidRPr="00BC1A1B" w:rsidR="00D65B1B">
        <w:t xml:space="preserve"> </w:t>
      </w:r>
      <w:r w:rsidRPr="00BC1A1B">
        <w:t>you</w:t>
      </w:r>
      <w:r w:rsidRPr="00BC1A1B" w:rsidR="00D65B1B">
        <w:t xml:space="preserve"> </w:t>
      </w:r>
      <w:r w:rsidRPr="00BC1A1B">
        <w:t>very</w:t>
      </w:r>
      <w:r w:rsidRPr="00BC1A1B" w:rsidR="00D65B1B">
        <w:t xml:space="preserve"> </w:t>
      </w:r>
      <w:r w:rsidRPr="00BC1A1B">
        <w:t>much</w:t>
      </w:r>
      <w:r w:rsidRPr="00BC1A1B" w:rsidR="00E63636">
        <w:t>.</w:t>
      </w:r>
      <w:r w:rsidRPr="00BC1A1B" w:rsidR="00D65B1B">
        <w:t xml:space="preserve"> </w:t>
      </w:r>
      <w:r w:rsidRPr="00BC1A1B" w:rsidR="00E63636">
        <w:t>We</w:t>
      </w:r>
      <w:r w:rsidRPr="00BC1A1B" w:rsidR="00D65B1B">
        <w:t xml:space="preserve"> </w:t>
      </w:r>
      <w:r w:rsidRPr="00BC1A1B" w:rsidR="00E63636">
        <w:t>will</w:t>
      </w:r>
      <w:r w:rsidRPr="00BC1A1B" w:rsidR="00D65B1B">
        <w:t xml:space="preserve"> </w:t>
      </w:r>
      <w:r w:rsidRPr="00BC1A1B" w:rsidR="00E63636">
        <w:t>move</w:t>
      </w:r>
      <w:r w:rsidRPr="00BC1A1B" w:rsidR="00D65B1B">
        <w:t xml:space="preserve"> </w:t>
      </w:r>
      <w:r w:rsidRPr="00BC1A1B" w:rsidR="00E63636">
        <w:t>on.</w:t>
      </w:r>
      <w:r w:rsidRPr="00BC1A1B" w:rsidR="00D65B1B">
        <w:t xml:space="preserve"> </w:t>
      </w:r>
      <w:r w:rsidRPr="00BC1A1B" w:rsidR="00E63636">
        <w:t>As</w:t>
      </w:r>
      <w:r w:rsidRPr="00BC1A1B" w:rsidR="00D65B1B">
        <w:t xml:space="preserve"> </w:t>
      </w:r>
      <w:r w:rsidRPr="00BC1A1B" w:rsidR="00E63636">
        <w:t>I</w:t>
      </w:r>
      <w:r w:rsidRPr="00BC1A1B" w:rsidR="00D65B1B">
        <w:t xml:space="preserve"> </w:t>
      </w:r>
      <w:r w:rsidRPr="00BC1A1B" w:rsidR="00E63636">
        <w:t>say,</w:t>
      </w:r>
      <w:r w:rsidRPr="00BC1A1B" w:rsidR="00D65B1B">
        <w:t xml:space="preserve"> </w:t>
      </w:r>
      <w:r w:rsidRPr="00BC1A1B" w:rsidR="009B1D51">
        <w:t>we</w:t>
      </w:r>
      <w:r w:rsidRPr="00BC1A1B" w:rsidR="00D65B1B">
        <w:t xml:space="preserve"> </w:t>
      </w:r>
      <w:r w:rsidRPr="00BC1A1B" w:rsidR="00E63636">
        <w:t>have</w:t>
      </w:r>
      <w:r w:rsidRPr="00BC1A1B" w:rsidR="00D65B1B">
        <w:t xml:space="preserve"> </w:t>
      </w:r>
      <w:r w:rsidRPr="00BC1A1B" w:rsidR="00E63636">
        <w:t>three</w:t>
      </w:r>
      <w:r w:rsidRPr="00BC1A1B" w:rsidR="00D65B1B">
        <w:t xml:space="preserve"> </w:t>
      </w:r>
      <w:r w:rsidRPr="00BC1A1B" w:rsidR="00E63636">
        <w:t>elements</w:t>
      </w:r>
      <w:r w:rsidRPr="00BC1A1B" w:rsidR="00D65B1B">
        <w:t xml:space="preserve"> </w:t>
      </w:r>
      <w:r w:rsidRPr="00BC1A1B" w:rsidR="00E63636">
        <w:t>to</w:t>
      </w:r>
      <w:r w:rsidRPr="00BC1A1B" w:rsidR="00D65B1B">
        <w:t xml:space="preserve"> </w:t>
      </w:r>
      <w:r w:rsidRPr="00BC1A1B" w:rsidR="00E63636">
        <w:t>the</w:t>
      </w:r>
      <w:r w:rsidRPr="00BC1A1B" w:rsidR="00D65B1B">
        <w:t xml:space="preserve"> </w:t>
      </w:r>
      <w:r w:rsidRPr="00BC1A1B" w:rsidR="00E63636">
        <w:t>questions</w:t>
      </w:r>
      <w:r w:rsidRPr="00BC1A1B" w:rsidR="00D65B1B">
        <w:t xml:space="preserve"> </w:t>
      </w:r>
      <w:r w:rsidRPr="00BC1A1B" w:rsidR="00E63636">
        <w:t>now,</w:t>
      </w:r>
      <w:r w:rsidRPr="00BC1A1B" w:rsidR="00D65B1B">
        <w:t xml:space="preserve"> </w:t>
      </w:r>
      <w:r w:rsidRPr="00BC1A1B">
        <w:t>look</w:t>
      </w:r>
      <w:r w:rsidRPr="00BC1A1B" w:rsidR="00E63636">
        <w:t>ing</w:t>
      </w:r>
      <w:r w:rsidRPr="00BC1A1B" w:rsidR="00D65B1B">
        <w:t xml:space="preserve"> </w:t>
      </w:r>
      <w:r w:rsidRPr="00BC1A1B">
        <w:t>at</w:t>
      </w:r>
      <w:r w:rsidRPr="00BC1A1B" w:rsidR="00D65B1B">
        <w:t xml:space="preserve"> </w:t>
      </w:r>
      <w:r w:rsidRPr="00BC1A1B">
        <w:t>what</w:t>
      </w:r>
      <w:r w:rsidRPr="00BC1A1B" w:rsidR="00D65B1B">
        <w:t xml:space="preserve"> </w:t>
      </w:r>
      <w:r w:rsidRPr="00BC1A1B">
        <w:t>help</w:t>
      </w:r>
      <w:r w:rsidRPr="00BC1A1B" w:rsidR="00D65B1B">
        <w:t xml:space="preserve"> </w:t>
      </w:r>
      <w:r w:rsidRPr="00BC1A1B">
        <w:t>Government</w:t>
      </w:r>
      <w:r w:rsidRPr="00BC1A1B" w:rsidR="00D65B1B">
        <w:t xml:space="preserve"> </w:t>
      </w:r>
      <w:r w:rsidRPr="00BC1A1B" w:rsidR="00E63636">
        <w:t>have</w:t>
      </w:r>
      <w:r w:rsidRPr="00BC1A1B" w:rsidR="00D65B1B">
        <w:t xml:space="preserve"> </w:t>
      </w:r>
      <w:r w:rsidRPr="00BC1A1B" w:rsidR="00E63636">
        <w:t>been</w:t>
      </w:r>
      <w:r w:rsidRPr="00BC1A1B" w:rsidR="00D65B1B">
        <w:t xml:space="preserve"> </w:t>
      </w:r>
      <w:r w:rsidRPr="00BC1A1B" w:rsidR="00E63636">
        <w:t>able</w:t>
      </w:r>
      <w:r w:rsidRPr="00BC1A1B" w:rsidR="00D65B1B">
        <w:t xml:space="preserve"> </w:t>
      </w:r>
      <w:r w:rsidRPr="00BC1A1B">
        <w:t>to</w:t>
      </w:r>
      <w:r w:rsidRPr="00BC1A1B" w:rsidR="00D65B1B">
        <w:t xml:space="preserve"> </w:t>
      </w:r>
      <w:r w:rsidRPr="00BC1A1B">
        <w:t>give</w:t>
      </w:r>
      <w:r w:rsidRPr="00BC1A1B" w:rsidR="00D65B1B">
        <w:t xml:space="preserve"> </w:t>
      </w:r>
      <w:r w:rsidRPr="00BC1A1B" w:rsidR="00E63636">
        <w:t>and</w:t>
      </w:r>
      <w:r w:rsidRPr="00BC1A1B" w:rsidR="00D65B1B">
        <w:t xml:space="preserve"> </w:t>
      </w:r>
      <w:r w:rsidRPr="00BC1A1B" w:rsidR="00E63636">
        <w:t>whether</w:t>
      </w:r>
      <w:r w:rsidRPr="00BC1A1B" w:rsidR="00D65B1B">
        <w:t xml:space="preserve"> </w:t>
      </w:r>
      <w:r w:rsidRPr="00BC1A1B" w:rsidR="00E63636">
        <w:t>it</w:t>
      </w:r>
      <w:r w:rsidRPr="00BC1A1B" w:rsidR="00D65B1B">
        <w:t xml:space="preserve"> </w:t>
      </w:r>
      <w:r w:rsidRPr="00BC1A1B" w:rsidR="00E63636">
        <w:t>is</w:t>
      </w:r>
      <w:r w:rsidRPr="00BC1A1B" w:rsidR="00D65B1B">
        <w:t xml:space="preserve"> </w:t>
      </w:r>
      <w:r w:rsidRPr="00BC1A1B" w:rsidR="00E63636">
        <w:t>the</w:t>
      </w:r>
      <w:r w:rsidRPr="00BC1A1B" w:rsidR="00D65B1B">
        <w:t xml:space="preserve"> </w:t>
      </w:r>
      <w:r w:rsidRPr="00BC1A1B" w:rsidR="00E63636">
        <w:t>right</w:t>
      </w:r>
      <w:r w:rsidRPr="00BC1A1B" w:rsidR="00D65B1B">
        <w:t xml:space="preserve"> </w:t>
      </w:r>
      <w:r w:rsidRPr="00BC1A1B" w:rsidR="00E63636">
        <w:t>sort;</w:t>
      </w:r>
      <w:r w:rsidRPr="00BC1A1B" w:rsidR="00D65B1B">
        <w:t xml:space="preserve"> </w:t>
      </w:r>
      <w:r w:rsidRPr="00BC1A1B">
        <w:t>the</w:t>
      </w:r>
      <w:r w:rsidRPr="00BC1A1B" w:rsidR="00D65B1B">
        <w:t xml:space="preserve"> </w:t>
      </w:r>
      <w:r w:rsidRPr="00BC1A1B">
        <w:t>issue</w:t>
      </w:r>
      <w:r w:rsidRPr="00BC1A1B" w:rsidR="00D65B1B">
        <w:t xml:space="preserve"> </w:t>
      </w:r>
      <w:r w:rsidRPr="00BC1A1B">
        <w:t>of</w:t>
      </w:r>
      <w:r w:rsidRPr="00BC1A1B" w:rsidR="00D65B1B">
        <w:t xml:space="preserve"> </w:t>
      </w:r>
      <w:r w:rsidRPr="00BC1A1B">
        <w:t>spending</w:t>
      </w:r>
      <w:r w:rsidRPr="00BC1A1B" w:rsidR="00D65B1B">
        <w:t xml:space="preserve"> </w:t>
      </w:r>
      <w:r w:rsidRPr="00BC1A1B">
        <w:t>pressures</w:t>
      </w:r>
      <w:r w:rsidRPr="00BC1A1B" w:rsidR="00D65B1B">
        <w:t xml:space="preserve"> </w:t>
      </w:r>
      <w:r w:rsidRPr="00BC1A1B">
        <w:t>that</w:t>
      </w:r>
      <w:r w:rsidRPr="00BC1A1B" w:rsidR="00D65B1B">
        <w:t xml:space="preserve"> </w:t>
      </w:r>
      <w:r w:rsidRPr="00BC1A1B">
        <w:t>have</w:t>
      </w:r>
      <w:r w:rsidRPr="00BC1A1B" w:rsidR="00D65B1B">
        <w:t xml:space="preserve"> </w:t>
      </w:r>
      <w:r w:rsidRPr="00BC1A1B">
        <w:t>come</w:t>
      </w:r>
      <w:r w:rsidRPr="00BC1A1B" w:rsidR="00D65B1B">
        <w:t xml:space="preserve"> </w:t>
      </w:r>
      <w:r w:rsidRPr="00BC1A1B">
        <w:t>out</w:t>
      </w:r>
      <w:r w:rsidRPr="00BC1A1B" w:rsidR="00D65B1B">
        <w:t xml:space="preserve"> </w:t>
      </w:r>
      <w:r w:rsidRPr="00BC1A1B">
        <w:t>of</w:t>
      </w:r>
      <w:r w:rsidRPr="00BC1A1B" w:rsidR="00D65B1B">
        <w:t xml:space="preserve"> </w:t>
      </w:r>
      <w:r w:rsidRPr="00BC1A1B">
        <w:t>Covid</w:t>
      </w:r>
      <w:r w:rsidRPr="00BC1A1B" w:rsidR="00E63636">
        <w:t>;</w:t>
      </w:r>
      <w:r w:rsidRPr="00BC1A1B" w:rsidR="00D65B1B">
        <w:t xml:space="preserve"> </w:t>
      </w:r>
      <w:r w:rsidRPr="00BC1A1B" w:rsidR="00E63636">
        <w:t>and</w:t>
      </w:r>
      <w:r w:rsidRPr="00BC1A1B" w:rsidR="00D65B1B">
        <w:t xml:space="preserve"> </w:t>
      </w:r>
      <w:r w:rsidRPr="00BC1A1B" w:rsidR="00E63636">
        <w:t>the</w:t>
      </w:r>
      <w:r w:rsidRPr="00BC1A1B" w:rsidR="00D65B1B">
        <w:t xml:space="preserve"> </w:t>
      </w:r>
      <w:r w:rsidRPr="00BC1A1B" w:rsidR="00E63636">
        <w:t>issue</w:t>
      </w:r>
      <w:r w:rsidRPr="00BC1A1B" w:rsidR="00D65B1B">
        <w:t xml:space="preserve"> </w:t>
      </w:r>
      <w:r w:rsidRPr="00BC1A1B" w:rsidR="00E63636">
        <w:t>of</w:t>
      </w:r>
      <w:r w:rsidRPr="00BC1A1B" w:rsidR="00D65B1B">
        <w:t xml:space="preserve"> </w:t>
      </w:r>
      <w:r w:rsidRPr="00BC1A1B" w:rsidR="00E63636">
        <w:t>loss</w:t>
      </w:r>
      <w:r w:rsidRPr="00BC1A1B" w:rsidR="00D65B1B">
        <w:t xml:space="preserve"> </w:t>
      </w:r>
      <w:r w:rsidRPr="00BC1A1B" w:rsidR="00E63636">
        <w:t>of</w:t>
      </w:r>
      <w:r w:rsidRPr="00BC1A1B" w:rsidR="00D65B1B">
        <w:t xml:space="preserve"> </w:t>
      </w:r>
      <w:r w:rsidRPr="00BC1A1B" w:rsidR="00E63636">
        <w:t>income.</w:t>
      </w:r>
      <w:r w:rsidRPr="00BC1A1B" w:rsidR="00D65B1B">
        <w:t xml:space="preserve"> </w:t>
      </w:r>
    </w:p>
    <w:p w:rsidR="00D42F0E" w:rsidRPr="00BC1A1B" w:rsidP="009D64E9">
      <w:pPr>
        <w:pStyle w:val="Question"/>
      </w:pPr>
      <w:sdt>
        <w:sdtPr>
          <w:alias w:val="Member"/>
          <w:tag w:val="&lt;Member mnisId='4831' dodsId=''&gt;"/>
          <w:id w:val="-2022929394"/>
          <w:placeholder>
            <w:docPart w:val="DefaultPlaceholder_1082065158"/>
          </w:placeholder>
          <w:richText/>
        </w:sdtPr>
        <w:sdtContent>
          <w:r w:rsidRPr="00BC1A1B" w:rsidR="009D64E9">
            <w:rPr>
              <w:b/>
            </w:rPr>
            <w:t>Ian</w:t>
          </w:r>
          <w:r w:rsidRPr="00BC1A1B" w:rsidR="00D65B1B">
            <w:rPr>
              <w:b/>
            </w:rPr>
            <w:t xml:space="preserve"> </w:t>
          </w:r>
          <w:r w:rsidRPr="00BC1A1B" w:rsidR="009D64E9">
            <w:rPr>
              <w:b/>
            </w:rPr>
            <w:t>Byrne:</w:t>
          </w:r>
        </w:sdtContent>
      </w:sdt>
      <w:r w:rsidRPr="00BC1A1B" w:rsidR="00D65B1B">
        <w:t xml:space="preserve"> </w:t>
      </w:r>
      <w:r w:rsidRPr="00BC1A1B" w:rsidR="00E63636">
        <w:t>James,</w:t>
      </w:r>
      <w:r w:rsidRPr="00BC1A1B" w:rsidR="00D65B1B">
        <w:t xml:space="preserve"> </w:t>
      </w:r>
      <w:r w:rsidRPr="00BC1A1B" w:rsidR="00E63636">
        <w:t>w</w:t>
      </w:r>
      <w:r w:rsidRPr="00BC1A1B" w:rsidR="009D64E9">
        <w:t>hat</w:t>
      </w:r>
      <w:r w:rsidRPr="00BC1A1B" w:rsidR="00D65B1B">
        <w:t xml:space="preserve"> </w:t>
      </w:r>
      <w:r w:rsidRPr="00BC1A1B" w:rsidR="009D64E9">
        <w:t>is</w:t>
      </w:r>
      <w:r w:rsidRPr="00BC1A1B" w:rsidR="00D65B1B">
        <w:t xml:space="preserve"> </w:t>
      </w:r>
      <w:r w:rsidRPr="00BC1A1B" w:rsidR="009D64E9">
        <w:t>your</w:t>
      </w:r>
      <w:r w:rsidRPr="00BC1A1B" w:rsidR="00D65B1B">
        <w:t xml:space="preserve"> </w:t>
      </w:r>
      <w:r w:rsidRPr="00BC1A1B" w:rsidR="009D64E9">
        <w:t>assessment</w:t>
      </w:r>
      <w:r w:rsidRPr="00BC1A1B" w:rsidR="00D65B1B">
        <w:t xml:space="preserve"> </w:t>
      </w:r>
      <w:r w:rsidRPr="00BC1A1B" w:rsidR="009D64E9">
        <w:t>of</w:t>
      </w:r>
      <w:r w:rsidRPr="00BC1A1B" w:rsidR="00D65B1B">
        <w:t xml:space="preserve"> </w:t>
      </w:r>
      <w:r w:rsidRPr="00BC1A1B" w:rsidR="00E63636">
        <w:t>the</w:t>
      </w:r>
      <w:r w:rsidRPr="00BC1A1B" w:rsidR="00D65B1B">
        <w:t xml:space="preserve"> </w:t>
      </w:r>
      <w:r w:rsidRPr="00BC1A1B" w:rsidR="009D64E9">
        <w:t>Government</w:t>
      </w:r>
      <w:r w:rsidRPr="00BC1A1B" w:rsidR="00E63636">
        <w:t>’s</w:t>
      </w:r>
      <w:r w:rsidRPr="00BC1A1B" w:rsidR="00D65B1B">
        <w:t xml:space="preserve"> </w:t>
      </w:r>
      <w:r w:rsidRPr="00BC1A1B" w:rsidR="009D64E9">
        <w:t>financial</w:t>
      </w:r>
      <w:r w:rsidRPr="00BC1A1B" w:rsidR="00D65B1B">
        <w:t xml:space="preserve"> </w:t>
      </w:r>
      <w:r w:rsidRPr="00BC1A1B" w:rsidR="009D64E9">
        <w:t>support</w:t>
      </w:r>
      <w:r w:rsidRPr="00BC1A1B" w:rsidR="00D65B1B">
        <w:t xml:space="preserve"> </w:t>
      </w:r>
      <w:r w:rsidRPr="00BC1A1B" w:rsidR="009D64E9">
        <w:t>to</w:t>
      </w:r>
      <w:r w:rsidRPr="00BC1A1B" w:rsidR="00D65B1B">
        <w:t xml:space="preserve"> </w:t>
      </w:r>
      <w:r w:rsidRPr="00BC1A1B" w:rsidR="009D64E9">
        <w:t>date</w:t>
      </w:r>
      <w:r w:rsidRPr="00BC1A1B" w:rsidR="00D65B1B">
        <w:t xml:space="preserve"> </w:t>
      </w:r>
      <w:r w:rsidRPr="00BC1A1B" w:rsidR="009D64E9">
        <w:t>during</w:t>
      </w:r>
      <w:r w:rsidRPr="00BC1A1B" w:rsidR="00D65B1B">
        <w:t xml:space="preserve"> </w:t>
      </w:r>
      <w:r w:rsidRPr="00BC1A1B" w:rsidR="009D64E9">
        <w:t>the</w:t>
      </w:r>
      <w:r w:rsidRPr="00BC1A1B" w:rsidR="00D65B1B">
        <w:t xml:space="preserve"> </w:t>
      </w:r>
      <w:r w:rsidRPr="00BC1A1B" w:rsidR="009D64E9">
        <w:t>crisis?</w:t>
      </w:r>
    </w:p>
    <w:p w:rsidR="006A527E" w:rsidRPr="00BC1A1B" w:rsidP="009D64E9">
      <w:pPr>
        <w:pStyle w:val="Answer"/>
      </w:pPr>
      <w:sdt>
        <w:sdtPr>
          <w:alias w:val="Witness"/>
          <w:id w:val="962158083"/>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9D64E9">
        <w:t>I</w:t>
      </w:r>
      <w:r w:rsidRPr="00BC1A1B" w:rsidR="00D65B1B">
        <w:t xml:space="preserve"> </w:t>
      </w:r>
      <w:r w:rsidRPr="00BC1A1B" w:rsidR="009D64E9">
        <w:t>will</w:t>
      </w:r>
      <w:r w:rsidRPr="00BC1A1B" w:rsidR="00D65B1B">
        <w:t xml:space="preserve"> </w:t>
      </w:r>
      <w:r w:rsidRPr="00BC1A1B" w:rsidR="009D64E9">
        <w:t>go</w:t>
      </w:r>
      <w:r w:rsidRPr="00BC1A1B" w:rsidR="00D65B1B">
        <w:t xml:space="preserve"> </w:t>
      </w:r>
      <w:r w:rsidRPr="00BC1A1B" w:rsidR="009D64E9">
        <w:t>back</w:t>
      </w:r>
      <w:r w:rsidRPr="00BC1A1B" w:rsidR="00D65B1B">
        <w:t xml:space="preserve"> </w:t>
      </w:r>
      <w:r w:rsidRPr="00BC1A1B" w:rsidR="009D64E9">
        <w:t>to</w:t>
      </w:r>
      <w:r w:rsidRPr="00BC1A1B" w:rsidR="00D65B1B">
        <w:t xml:space="preserve"> </w:t>
      </w:r>
      <w:r w:rsidRPr="00BC1A1B" w:rsidR="009D64E9">
        <w:t>my</w:t>
      </w:r>
      <w:r w:rsidRPr="00BC1A1B" w:rsidR="00D65B1B">
        <w:t xml:space="preserve"> </w:t>
      </w:r>
      <w:r w:rsidRPr="00BC1A1B" w:rsidR="009D64E9">
        <w:t>first</w:t>
      </w:r>
      <w:r w:rsidRPr="00BC1A1B" w:rsidR="00D65B1B">
        <w:t xml:space="preserve"> </w:t>
      </w:r>
      <w:r w:rsidRPr="00BC1A1B" w:rsidR="009D64E9">
        <w:t>answer.</w:t>
      </w:r>
      <w:r w:rsidRPr="00BC1A1B" w:rsidR="00D65B1B">
        <w:t xml:space="preserve"> </w:t>
      </w:r>
      <w:r w:rsidRPr="00BC1A1B" w:rsidR="009D64E9">
        <w:t>We</w:t>
      </w:r>
      <w:r w:rsidRPr="00BC1A1B" w:rsidR="00D65B1B">
        <w:t xml:space="preserve"> </w:t>
      </w:r>
      <w:r w:rsidRPr="00BC1A1B" w:rsidR="009D64E9">
        <w:t>clearly</w:t>
      </w:r>
      <w:r w:rsidRPr="00BC1A1B" w:rsidR="00D65B1B">
        <w:t xml:space="preserve"> </w:t>
      </w:r>
      <w:r w:rsidRPr="00BC1A1B" w:rsidR="009D64E9">
        <w:t>have</w:t>
      </w:r>
      <w:r w:rsidRPr="00BC1A1B" w:rsidR="00D65B1B">
        <w:t xml:space="preserve"> </w:t>
      </w:r>
      <w:r w:rsidRPr="00BC1A1B" w:rsidR="009D64E9">
        <w:t>a</w:t>
      </w:r>
      <w:r w:rsidRPr="00BC1A1B" w:rsidR="00D65B1B">
        <w:t xml:space="preserve"> </w:t>
      </w:r>
      <w:r w:rsidRPr="00BC1A1B" w:rsidR="009D64E9">
        <w:t>shortfall</w:t>
      </w:r>
      <w:r w:rsidRPr="00BC1A1B" w:rsidR="00D65B1B">
        <w:t xml:space="preserve"> </w:t>
      </w:r>
      <w:r w:rsidRPr="00BC1A1B" w:rsidR="009D64E9">
        <w:t>in</w:t>
      </w:r>
      <w:r w:rsidRPr="00BC1A1B" w:rsidR="00D65B1B">
        <w:t xml:space="preserve"> </w:t>
      </w:r>
      <w:r w:rsidRPr="00BC1A1B" w:rsidR="009D64E9">
        <w:t>support</w:t>
      </w:r>
      <w:r w:rsidRPr="00BC1A1B" w:rsidR="00D65B1B">
        <w:t xml:space="preserve"> </w:t>
      </w:r>
      <w:r w:rsidRPr="00BC1A1B" w:rsidR="009D64E9">
        <w:t>for</w:t>
      </w:r>
      <w:r w:rsidRPr="00BC1A1B" w:rsidR="00D65B1B">
        <w:t xml:space="preserve"> </w:t>
      </w:r>
      <w:r w:rsidRPr="00BC1A1B" w:rsidR="009D64E9">
        <w:t>this</w:t>
      </w:r>
      <w:r w:rsidRPr="00BC1A1B" w:rsidR="00D65B1B">
        <w:t xml:space="preserve"> </w:t>
      </w:r>
      <w:r w:rsidRPr="00BC1A1B" w:rsidR="009D64E9">
        <w:t>year</w:t>
      </w:r>
      <w:r w:rsidRPr="00BC1A1B" w:rsidR="00D65B1B">
        <w:t xml:space="preserve"> </w:t>
      </w:r>
      <w:r w:rsidRPr="00BC1A1B" w:rsidR="009D64E9">
        <w:t>and,</w:t>
      </w:r>
      <w:r w:rsidRPr="00BC1A1B" w:rsidR="00D65B1B">
        <w:t xml:space="preserve"> </w:t>
      </w:r>
      <w:r w:rsidRPr="00BC1A1B" w:rsidR="009D64E9">
        <w:t>as</w:t>
      </w:r>
      <w:r w:rsidRPr="00BC1A1B" w:rsidR="00D65B1B">
        <w:t xml:space="preserve"> </w:t>
      </w:r>
      <w:r w:rsidRPr="00BC1A1B" w:rsidR="009D64E9">
        <w:t>both</w:t>
      </w:r>
      <w:r w:rsidRPr="00BC1A1B" w:rsidR="00D65B1B">
        <w:t xml:space="preserve"> </w:t>
      </w:r>
      <w:r w:rsidRPr="00BC1A1B" w:rsidR="009D64E9">
        <w:t>David</w:t>
      </w:r>
      <w:r w:rsidRPr="00BC1A1B" w:rsidR="00D65B1B">
        <w:t xml:space="preserve"> </w:t>
      </w:r>
      <w:r w:rsidRPr="00BC1A1B" w:rsidR="009D64E9">
        <w:t>and</w:t>
      </w:r>
      <w:r w:rsidRPr="00BC1A1B" w:rsidR="00D65B1B">
        <w:t xml:space="preserve"> </w:t>
      </w:r>
      <w:r w:rsidRPr="00BC1A1B" w:rsidR="009D64E9">
        <w:t>Rob</w:t>
      </w:r>
      <w:r w:rsidRPr="00BC1A1B" w:rsidR="00D65B1B">
        <w:t xml:space="preserve"> </w:t>
      </w:r>
      <w:r w:rsidRPr="00BC1A1B" w:rsidR="009D64E9">
        <w:t>outlined</w:t>
      </w:r>
      <w:r w:rsidRPr="00BC1A1B">
        <w:t>,</w:t>
      </w:r>
      <w:r w:rsidRPr="00BC1A1B" w:rsidR="00D65B1B">
        <w:t xml:space="preserve"> </w:t>
      </w:r>
      <w:r w:rsidRPr="00BC1A1B">
        <w:t>that</w:t>
      </w:r>
      <w:r w:rsidRPr="00BC1A1B" w:rsidR="00D65B1B">
        <w:t xml:space="preserve"> </w:t>
      </w:r>
      <w:r w:rsidRPr="00BC1A1B">
        <w:t>shortfall</w:t>
      </w:r>
      <w:r w:rsidRPr="00BC1A1B" w:rsidR="00D65B1B">
        <w:t xml:space="preserve"> </w:t>
      </w:r>
      <w:r w:rsidRPr="00BC1A1B">
        <w:t>for</w:t>
      </w:r>
      <w:r w:rsidRPr="00BC1A1B" w:rsidR="00D65B1B">
        <w:t xml:space="preserve"> </w:t>
      </w:r>
      <w:r w:rsidRPr="00BC1A1B">
        <w:t>this</w:t>
      </w:r>
      <w:r w:rsidRPr="00BC1A1B" w:rsidR="00D65B1B">
        <w:t xml:space="preserve"> </w:t>
      </w:r>
      <w:r w:rsidRPr="00BC1A1B">
        <w:t>year</w:t>
      </w:r>
      <w:r w:rsidRPr="00BC1A1B" w:rsidR="00D65B1B">
        <w:t xml:space="preserve"> </w:t>
      </w:r>
      <w:r w:rsidRPr="00BC1A1B">
        <w:t>is</w:t>
      </w:r>
      <w:r w:rsidRPr="00BC1A1B" w:rsidR="00D65B1B">
        <w:t xml:space="preserve"> </w:t>
      </w:r>
      <w:r w:rsidRPr="00BC1A1B">
        <w:t>around</w:t>
      </w:r>
      <w:r w:rsidRPr="00BC1A1B" w:rsidR="00D65B1B">
        <w:t xml:space="preserve"> </w:t>
      </w:r>
      <w:r w:rsidRPr="00BC1A1B">
        <w:t>£1</w:t>
      </w:r>
      <w:r w:rsidRPr="00BC1A1B" w:rsidR="00D65B1B">
        <w:t xml:space="preserve"> </w:t>
      </w:r>
      <w:r w:rsidRPr="00BC1A1B">
        <w:t>billion.</w:t>
      </w:r>
      <w:r w:rsidRPr="00BC1A1B" w:rsidR="00D65B1B">
        <w:t xml:space="preserve"> </w:t>
      </w:r>
      <w:r w:rsidRPr="00BC1A1B">
        <w:t>As</w:t>
      </w:r>
      <w:r w:rsidRPr="00BC1A1B" w:rsidR="00D65B1B">
        <w:t xml:space="preserve"> </w:t>
      </w:r>
      <w:r w:rsidRPr="00BC1A1B">
        <w:t>David</w:t>
      </w:r>
      <w:r w:rsidRPr="00BC1A1B" w:rsidR="00D65B1B">
        <w:t xml:space="preserve"> </w:t>
      </w:r>
      <w:r w:rsidRPr="00BC1A1B">
        <w:t>was</w:t>
      </w:r>
      <w:r w:rsidRPr="00BC1A1B" w:rsidR="00D65B1B">
        <w:t xml:space="preserve"> </w:t>
      </w:r>
      <w:r w:rsidRPr="00BC1A1B">
        <w:t>outlining,</w:t>
      </w:r>
      <w:r w:rsidRPr="00BC1A1B" w:rsidR="00D65B1B">
        <w:t xml:space="preserve"> </w:t>
      </w:r>
      <w:r w:rsidRPr="00BC1A1B" w:rsidR="009D64E9">
        <w:t>ther</w:t>
      </w:r>
      <w:r w:rsidRPr="00BC1A1B">
        <w:t>e</w:t>
      </w:r>
      <w:r w:rsidRPr="00BC1A1B" w:rsidR="00D65B1B">
        <w:t xml:space="preserve"> </w:t>
      </w:r>
      <w:r w:rsidRPr="00BC1A1B" w:rsidR="009D64E9">
        <w:t>is</w:t>
      </w:r>
      <w:r w:rsidRPr="00BC1A1B" w:rsidR="00D65B1B">
        <w:t xml:space="preserve"> </w:t>
      </w:r>
      <w:r w:rsidRPr="00BC1A1B" w:rsidR="009D64E9">
        <w:t>a</w:t>
      </w:r>
      <w:r w:rsidRPr="00BC1A1B" w:rsidR="00D65B1B">
        <w:t xml:space="preserve"> </w:t>
      </w:r>
      <w:r w:rsidRPr="00BC1A1B" w:rsidR="009D64E9">
        <w:t>bit</w:t>
      </w:r>
      <w:r w:rsidRPr="00BC1A1B" w:rsidR="00D65B1B">
        <w:t xml:space="preserve"> </w:t>
      </w:r>
      <w:r w:rsidRPr="00BC1A1B" w:rsidR="009D64E9">
        <w:t>of</w:t>
      </w:r>
      <w:r w:rsidRPr="00BC1A1B" w:rsidR="00D65B1B">
        <w:t xml:space="preserve"> </w:t>
      </w:r>
      <w:r w:rsidRPr="00BC1A1B" w:rsidR="009D64E9">
        <w:t>variance</w:t>
      </w:r>
      <w:r w:rsidRPr="00BC1A1B" w:rsidR="00D65B1B">
        <w:t xml:space="preserve"> </w:t>
      </w:r>
      <w:r w:rsidRPr="00BC1A1B" w:rsidR="009D64E9">
        <w:t>across</w:t>
      </w:r>
      <w:r w:rsidRPr="00BC1A1B" w:rsidR="00D65B1B">
        <w:t xml:space="preserve"> </w:t>
      </w:r>
      <w:r w:rsidRPr="00BC1A1B" w:rsidR="009D64E9">
        <w:t>the</w:t>
      </w:r>
      <w:r w:rsidRPr="00BC1A1B" w:rsidR="00D65B1B">
        <w:t xml:space="preserve"> </w:t>
      </w:r>
      <w:r w:rsidRPr="00BC1A1B" w:rsidR="009D64E9">
        <w:t>country</w:t>
      </w:r>
      <w:r w:rsidRPr="00BC1A1B" w:rsidR="00D65B1B">
        <w:t xml:space="preserve"> </w:t>
      </w:r>
      <w:r w:rsidRPr="00BC1A1B" w:rsidR="009D64E9">
        <w:t>depending</w:t>
      </w:r>
      <w:r w:rsidRPr="00BC1A1B" w:rsidR="00D65B1B">
        <w:t xml:space="preserve"> </w:t>
      </w:r>
      <w:r w:rsidRPr="00BC1A1B" w:rsidR="009D64E9">
        <w:t>on</w:t>
      </w:r>
      <w:r w:rsidRPr="00BC1A1B" w:rsidR="00D65B1B">
        <w:t xml:space="preserve"> </w:t>
      </w:r>
      <w:r w:rsidRPr="00BC1A1B" w:rsidR="009D64E9">
        <w:t>the</w:t>
      </w:r>
      <w:r w:rsidRPr="00BC1A1B" w:rsidR="00D65B1B">
        <w:t xml:space="preserve"> </w:t>
      </w:r>
      <w:r w:rsidRPr="00BC1A1B" w:rsidR="009D64E9">
        <w:t>mix</w:t>
      </w:r>
      <w:r w:rsidRPr="00BC1A1B" w:rsidR="00D65B1B">
        <w:t xml:space="preserve"> </w:t>
      </w:r>
      <w:r w:rsidRPr="00BC1A1B" w:rsidR="009D64E9">
        <w:t>of</w:t>
      </w:r>
      <w:r w:rsidRPr="00BC1A1B" w:rsidR="00D65B1B">
        <w:t xml:space="preserve"> </w:t>
      </w:r>
      <w:r w:rsidRPr="00BC1A1B" w:rsidR="009D64E9">
        <w:t>a</w:t>
      </w:r>
      <w:r w:rsidRPr="00BC1A1B" w:rsidR="00D65B1B">
        <w:t xml:space="preserve"> </w:t>
      </w:r>
      <w:r w:rsidRPr="00BC1A1B" w:rsidR="009D64E9">
        <w:t>particular</w:t>
      </w:r>
      <w:r w:rsidRPr="00BC1A1B" w:rsidR="00D65B1B">
        <w:t xml:space="preserve"> </w:t>
      </w:r>
      <w:r w:rsidRPr="00BC1A1B" w:rsidR="009D64E9">
        <w:t>council.</w:t>
      </w:r>
      <w:r w:rsidRPr="00BC1A1B" w:rsidR="00D65B1B">
        <w:t xml:space="preserve"> </w:t>
      </w:r>
    </w:p>
    <w:p w:rsidR="00217D77" w:rsidRPr="00BC1A1B" w:rsidP="009D64E9">
      <w:pPr>
        <w:pStyle w:val="Answer"/>
      </w:pPr>
      <w:r w:rsidRPr="00BC1A1B">
        <w:t>I</w:t>
      </w:r>
      <w:r w:rsidRPr="00BC1A1B" w:rsidR="00D65B1B">
        <w:t xml:space="preserve"> </w:t>
      </w:r>
      <w:r w:rsidRPr="00BC1A1B">
        <w:t>cannot</w:t>
      </w:r>
      <w:r w:rsidRPr="00BC1A1B" w:rsidR="00D65B1B">
        <w:t xml:space="preserve"> </w:t>
      </w:r>
      <w:r w:rsidRPr="00BC1A1B">
        <w:t>be</w:t>
      </w:r>
      <w:r w:rsidRPr="00BC1A1B" w:rsidR="00D65B1B">
        <w:t xml:space="preserve"> </w:t>
      </w:r>
      <w:r w:rsidRPr="00BC1A1B">
        <w:t>anything</w:t>
      </w:r>
      <w:r w:rsidRPr="00BC1A1B" w:rsidR="00D65B1B">
        <w:t xml:space="preserve"> </w:t>
      </w:r>
      <w:r w:rsidRPr="00BC1A1B">
        <w:t>other</w:t>
      </w:r>
      <w:r w:rsidRPr="00BC1A1B" w:rsidR="00D65B1B">
        <w:t xml:space="preserve"> </w:t>
      </w:r>
      <w:r w:rsidRPr="00BC1A1B">
        <w:t>than</w:t>
      </w:r>
      <w:r w:rsidRPr="00BC1A1B" w:rsidR="00D65B1B">
        <w:t xml:space="preserve"> </w:t>
      </w:r>
      <w:r w:rsidRPr="00BC1A1B">
        <w:t>thankful</w:t>
      </w:r>
      <w:r w:rsidRPr="00BC1A1B" w:rsidR="00D65B1B">
        <w:t xml:space="preserve"> </w:t>
      </w:r>
      <w:r w:rsidRPr="00BC1A1B">
        <w:t>that</w:t>
      </w:r>
      <w:r w:rsidRPr="00BC1A1B" w:rsidR="00D65B1B">
        <w:t xml:space="preserve"> </w:t>
      </w:r>
      <w:r w:rsidRPr="00BC1A1B" w:rsidR="006A527E">
        <w:t>the</w:t>
      </w:r>
      <w:r w:rsidRPr="00BC1A1B" w:rsidR="00D65B1B">
        <w:t xml:space="preserve"> </w:t>
      </w:r>
      <w:r w:rsidRPr="00BC1A1B">
        <w:t>Government</w:t>
      </w:r>
      <w:r w:rsidRPr="00BC1A1B" w:rsidR="00D65B1B">
        <w:t xml:space="preserve"> </w:t>
      </w:r>
      <w:r w:rsidRPr="00BC1A1B">
        <w:t>ha</w:t>
      </w:r>
      <w:r w:rsidRPr="00BC1A1B" w:rsidR="006A527E">
        <w:t>ve</w:t>
      </w:r>
      <w:r w:rsidRPr="00BC1A1B" w:rsidR="00D65B1B">
        <w:t xml:space="preserve"> </w:t>
      </w:r>
      <w:r w:rsidRPr="00BC1A1B">
        <w:t>given</w:t>
      </w:r>
      <w:r w:rsidRPr="00BC1A1B" w:rsidR="00D65B1B">
        <w:t xml:space="preserve"> </w:t>
      </w:r>
      <w:r w:rsidRPr="00BC1A1B">
        <w:t>us</w:t>
      </w:r>
      <w:r w:rsidRPr="00BC1A1B" w:rsidR="00D65B1B">
        <w:t xml:space="preserve"> </w:t>
      </w:r>
      <w:r w:rsidRPr="00BC1A1B">
        <w:t>an</w:t>
      </w:r>
      <w:r w:rsidRPr="00BC1A1B" w:rsidR="00D65B1B">
        <w:t xml:space="preserve"> </w:t>
      </w:r>
      <w:r w:rsidRPr="00BC1A1B">
        <w:t>extra</w:t>
      </w:r>
      <w:r w:rsidRPr="00BC1A1B" w:rsidR="00D65B1B">
        <w:t xml:space="preserve"> </w:t>
      </w:r>
      <w:r w:rsidRPr="00BC1A1B" w:rsidR="006A527E">
        <w:t>£6</w:t>
      </w:r>
      <w:r w:rsidRPr="00BC1A1B" w:rsidR="00D65B1B">
        <w:t xml:space="preserve"> </w:t>
      </w:r>
      <w:r w:rsidRPr="00BC1A1B" w:rsidR="006A527E">
        <w:t>billion</w:t>
      </w:r>
      <w:r w:rsidRPr="00BC1A1B" w:rsidR="00D65B1B">
        <w:t xml:space="preserve"> </w:t>
      </w:r>
      <w:r w:rsidRPr="00BC1A1B" w:rsidR="006A527E">
        <w:t>plus</w:t>
      </w:r>
      <w:r w:rsidRPr="00BC1A1B" w:rsidR="00D65B1B">
        <w:t xml:space="preserve"> </w:t>
      </w:r>
      <w:r w:rsidRPr="00BC1A1B" w:rsidR="006A527E">
        <w:t>£1</w:t>
      </w:r>
      <w:r w:rsidRPr="00BC1A1B" w:rsidR="00D65B1B">
        <w:t xml:space="preserve"> </w:t>
      </w:r>
      <w:r w:rsidRPr="00BC1A1B">
        <w:t>billion</w:t>
      </w:r>
      <w:r w:rsidRPr="00BC1A1B" w:rsidR="00D65B1B">
        <w:t xml:space="preserve"> </w:t>
      </w:r>
      <w:r w:rsidRPr="00BC1A1B" w:rsidR="006A527E">
        <w:t>for</w:t>
      </w:r>
      <w:r w:rsidRPr="00BC1A1B" w:rsidR="00D65B1B">
        <w:t xml:space="preserve"> </w:t>
      </w:r>
      <w:r w:rsidRPr="00BC1A1B" w:rsidR="006A527E">
        <w:t>potential</w:t>
      </w:r>
      <w:r w:rsidRPr="00BC1A1B" w:rsidR="00D65B1B">
        <w:t xml:space="preserve"> </w:t>
      </w:r>
      <w:r w:rsidRPr="00BC1A1B" w:rsidR="006A527E">
        <w:t>income</w:t>
      </w:r>
      <w:r w:rsidRPr="00BC1A1B" w:rsidR="00D65B1B">
        <w:t xml:space="preserve"> </w:t>
      </w:r>
      <w:r w:rsidRPr="00BC1A1B" w:rsidR="006A527E">
        <w:t>losses</w:t>
      </w:r>
      <w:r w:rsidR="00197617">
        <w:t>,</w:t>
      </w:r>
      <w:r w:rsidRPr="00BC1A1B" w:rsidR="00D65B1B">
        <w:t xml:space="preserve"> </w:t>
      </w:r>
      <w:r w:rsidRPr="00BC1A1B" w:rsidR="006A527E">
        <w:t>but</w:t>
      </w:r>
      <w:r w:rsidRPr="00BC1A1B" w:rsidR="00D65B1B">
        <w:t xml:space="preserve"> </w:t>
      </w:r>
      <w:r w:rsidRPr="00BC1A1B" w:rsidR="006A527E">
        <w:t>that</w:t>
      </w:r>
      <w:r w:rsidRPr="00BC1A1B" w:rsidR="00D65B1B">
        <w:t xml:space="preserve"> </w:t>
      </w:r>
      <w:r w:rsidRPr="00BC1A1B" w:rsidR="006A527E">
        <w:t>is</w:t>
      </w:r>
      <w:r w:rsidRPr="00BC1A1B" w:rsidR="00D65B1B">
        <w:t xml:space="preserve"> </w:t>
      </w:r>
      <w:r w:rsidRPr="00BC1A1B" w:rsidR="006A527E">
        <w:t>still</w:t>
      </w:r>
      <w:r w:rsidRPr="00BC1A1B" w:rsidR="00D65B1B">
        <w:t xml:space="preserve"> </w:t>
      </w:r>
      <w:r w:rsidRPr="00BC1A1B" w:rsidR="006A527E">
        <w:t>£1</w:t>
      </w:r>
      <w:r w:rsidRPr="00BC1A1B" w:rsidR="00D65B1B">
        <w:t xml:space="preserve"> </w:t>
      </w:r>
      <w:r w:rsidRPr="00BC1A1B" w:rsidR="006A527E">
        <w:t>billion</w:t>
      </w:r>
      <w:r w:rsidRPr="00BC1A1B" w:rsidR="00D65B1B">
        <w:t xml:space="preserve"> </w:t>
      </w:r>
      <w:r w:rsidRPr="00BC1A1B">
        <w:t>short</w:t>
      </w:r>
      <w:r w:rsidRPr="00BC1A1B" w:rsidR="006A527E">
        <w:t>.</w:t>
      </w:r>
      <w:r w:rsidRPr="00BC1A1B" w:rsidR="00D65B1B">
        <w:t xml:space="preserve"> </w:t>
      </w:r>
      <w:r w:rsidRPr="00BC1A1B" w:rsidR="006A527E">
        <w:t>Y</w:t>
      </w:r>
      <w:r w:rsidRPr="00BC1A1B">
        <w:t>es</w:t>
      </w:r>
      <w:r w:rsidRPr="00BC1A1B" w:rsidR="006A527E">
        <w:t>,</w:t>
      </w:r>
      <w:r w:rsidRPr="00BC1A1B" w:rsidR="00D65B1B">
        <w:t xml:space="preserve"> </w:t>
      </w:r>
      <w:r w:rsidRPr="00BC1A1B" w:rsidR="006A527E">
        <w:t>a</w:t>
      </w:r>
      <w:r w:rsidRPr="00BC1A1B" w:rsidR="00D65B1B">
        <w:t xml:space="preserve"> </w:t>
      </w:r>
      <w:r w:rsidRPr="00BC1A1B">
        <w:t>great</w:t>
      </w:r>
      <w:r w:rsidRPr="00BC1A1B" w:rsidR="00D65B1B">
        <w:t xml:space="preserve"> </w:t>
      </w:r>
      <w:r w:rsidRPr="00BC1A1B">
        <w:t>job</w:t>
      </w:r>
      <w:r w:rsidRPr="00BC1A1B" w:rsidR="00D65B1B">
        <w:t xml:space="preserve"> </w:t>
      </w:r>
      <w:r w:rsidRPr="00BC1A1B" w:rsidR="006A527E">
        <w:t>has</w:t>
      </w:r>
      <w:r w:rsidRPr="00BC1A1B" w:rsidR="00D65B1B">
        <w:t xml:space="preserve"> </w:t>
      </w:r>
      <w:r w:rsidRPr="00BC1A1B" w:rsidR="006A527E">
        <w:t>been</w:t>
      </w:r>
      <w:r w:rsidRPr="00BC1A1B" w:rsidR="00D65B1B">
        <w:t xml:space="preserve"> </w:t>
      </w:r>
      <w:r w:rsidRPr="00BC1A1B">
        <w:t>done</w:t>
      </w:r>
      <w:r w:rsidRPr="00BC1A1B" w:rsidR="00D65B1B">
        <w:t xml:space="preserve"> </w:t>
      </w:r>
      <w:r w:rsidRPr="00BC1A1B">
        <w:t>bu</w:t>
      </w:r>
      <w:r w:rsidRPr="00BC1A1B" w:rsidR="006A527E">
        <w:t>t</w:t>
      </w:r>
      <w:r w:rsidRPr="00BC1A1B" w:rsidR="00D65B1B">
        <w:t xml:space="preserve"> </w:t>
      </w:r>
      <w:r w:rsidRPr="00BC1A1B" w:rsidR="006A527E">
        <w:t>it</w:t>
      </w:r>
      <w:r w:rsidRPr="00BC1A1B" w:rsidR="00D65B1B">
        <w:t xml:space="preserve"> </w:t>
      </w:r>
      <w:r w:rsidRPr="00BC1A1B" w:rsidR="006A527E">
        <w:t>is</w:t>
      </w:r>
      <w:r w:rsidRPr="00BC1A1B" w:rsidR="00D65B1B">
        <w:t xml:space="preserve"> </w:t>
      </w:r>
      <w:r w:rsidRPr="00BC1A1B">
        <w:t>actually</w:t>
      </w:r>
      <w:r w:rsidRPr="00BC1A1B" w:rsidR="00D65B1B">
        <w:t xml:space="preserve"> </w:t>
      </w:r>
      <w:r w:rsidRPr="00BC1A1B">
        <w:t>not</w:t>
      </w:r>
      <w:r w:rsidRPr="00BC1A1B" w:rsidR="00D65B1B">
        <w:t xml:space="preserve"> </w:t>
      </w:r>
      <w:r w:rsidRPr="00BC1A1B">
        <w:t>quite</w:t>
      </w:r>
      <w:r w:rsidRPr="00BC1A1B" w:rsidR="00D65B1B">
        <w:t xml:space="preserve"> </w:t>
      </w:r>
      <w:r w:rsidRPr="00BC1A1B">
        <w:t>enough.</w:t>
      </w:r>
      <w:r w:rsidRPr="00BC1A1B" w:rsidR="00D65B1B">
        <w:t xml:space="preserve"> </w:t>
      </w:r>
      <w:r w:rsidRPr="00BC1A1B">
        <w:t>As</w:t>
      </w:r>
      <w:r w:rsidRPr="00BC1A1B" w:rsidR="00D65B1B">
        <w:t xml:space="preserve"> </w:t>
      </w:r>
      <w:r w:rsidRPr="00BC1A1B">
        <w:t>I</w:t>
      </w:r>
      <w:r w:rsidRPr="00BC1A1B" w:rsidR="00D65B1B">
        <w:t xml:space="preserve"> </w:t>
      </w:r>
      <w:r w:rsidRPr="00BC1A1B">
        <w:t>said,</w:t>
      </w:r>
      <w:r w:rsidRPr="00BC1A1B" w:rsidR="00D65B1B">
        <w:t xml:space="preserve"> </w:t>
      </w:r>
      <w:r w:rsidRPr="00BC1A1B">
        <w:t>my</w:t>
      </w:r>
      <w:r w:rsidRPr="00BC1A1B" w:rsidR="00D65B1B">
        <w:t xml:space="preserve"> </w:t>
      </w:r>
      <w:r w:rsidRPr="00BC1A1B">
        <w:t>really</w:t>
      </w:r>
      <w:r w:rsidRPr="00BC1A1B" w:rsidR="00D65B1B">
        <w:t xml:space="preserve"> </w:t>
      </w:r>
      <w:r w:rsidRPr="00BC1A1B">
        <w:t>big</w:t>
      </w:r>
      <w:r w:rsidRPr="00BC1A1B" w:rsidR="00D65B1B">
        <w:t xml:space="preserve"> </w:t>
      </w:r>
      <w:r w:rsidRPr="00BC1A1B">
        <w:t>deep</w:t>
      </w:r>
      <w:r w:rsidRPr="00BC1A1B" w:rsidR="00D65B1B">
        <w:t xml:space="preserve"> </w:t>
      </w:r>
      <w:r w:rsidRPr="00BC1A1B">
        <w:t>concern</w:t>
      </w:r>
      <w:r w:rsidRPr="00BC1A1B" w:rsidR="00000676">
        <w:t xml:space="preserve"> is next year, as </w:t>
      </w:r>
      <w:r w:rsidRPr="00BC1A1B" w:rsidR="006A527E">
        <w:t>the</w:t>
      </w:r>
      <w:r w:rsidRPr="00BC1A1B" w:rsidR="00D65B1B">
        <w:t xml:space="preserve"> </w:t>
      </w:r>
      <w:r w:rsidRPr="00BC1A1B" w:rsidR="006A527E">
        <w:t>other</w:t>
      </w:r>
      <w:r w:rsidRPr="00BC1A1B" w:rsidR="00D65B1B">
        <w:t xml:space="preserve"> </w:t>
      </w:r>
      <w:r w:rsidRPr="00BC1A1B" w:rsidR="006A527E">
        <w:t>witnesses</w:t>
      </w:r>
      <w:r w:rsidRPr="00BC1A1B" w:rsidR="00D65B1B">
        <w:t xml:space="preserve"> </w:t>
      </w:r>
      <w:r w:rsidRPr="00BC1A1B" w:rsidR="006A527E">
        <w:t>were</w:t>
      </w:r>
      <w:r w:rsidRPr="00BC1A1B" w:rsidR="00D65B1B">
        <w:t xml:space="preserve"> </w:t>
      </w:r>
      <w:r w:rsidRPr="00BC1A1B" w:rsidR="006A527E">
        <w:t>saying</w:t>
      </w:r>
      <w:r w:rsidRPr="00BC1A1B">
        <w:t>.</w:t>
      </w:r>
      <w:r w:rsidRPr="00BC1A1B" w:rsidR="00D65B1B">
        <w:t xml:space="preserve"> </w:t>
      </w:r>
      <w:r w:rsidRPr="00BC1A1B">
        <w:t>We</w:t>
      </w:r>
      <w:r w:rsidRPr="00BC1A1B" w:rsidR="00D65B1B">
        <w:t xml:space="preserve"> </w:t>
      </w:r>
      <w:r w:rsidRPr="00BC1A1B">
        <w:t>are</w:t>
      </w:r>
      <w:r w:rsidRPr="00BC1A1B" w:rsidR="00D65B1B">
        <w:t xml:space="preserve"> </w:t>
      </w:r>
      <w:r w:rsidRPr="00BC1A1B">
        <w:t>currently</w:t>
      </w:r>
      <w:r w:rsidRPr="00BC1A1B" w:rsidR="00D65B1B">
        <w:t xml:space="preserve"> </w:t>
      </w:r>
      <w:r w:rsidRPr="00BC1A1B">
        <w:t>planning</w:t>
      </w:r>
      <w:r w:rsidRPr="00BC1A1B" w:rsidR="00D65B1B">
        <w:t xml:space="preserve"> </w:t>
      </w:r>
      <w:r w:rsidRPr="00BC1A1B">
        <w:t>our</w:t>
      </w:r>
      <w:r w:rsidRPr="00BC1A1B" w:rsidR="00D65B1B">
        <w:t xml:space="preserve"> </w:t>
      </w:r>
      <w:r w:rsidRPr="00BC1A1B">
        <w:t>budgets</w:t>
      </w:r>
      <w:r w:rsidRPr="00BC1A1B" w:rsidR="00D65B1B">
        <w:t xml:space="preserve"> </w:t>
      </w:r>
      <w:r w:rsidRPr="00BC1A1B">
        <w:t>for</w:t>
      </w:r>
      <w:r w:rsidRPr="00BC1A1B" w:rsidR="00D65B1B">
        <w:t xml:space="preserve"> </w:t>
      </w:r>
      <w:r w:rsidRPr="00BC1A1B">
        <w:t>next</w:t>
      </w:r>
      <w:r w:rsidRPr="00BC1A1B" w:rsidR="00D65B1B">
        <w:t xml:space="preserve"> </w:t>
      </w:r>
      <w:r w:rsidRPr="00BC1A1B">
        <w:t>year.</w:t>
      </w:r>
      <w:r w:rsidRPr="00BC1A1B" w:rsidR="00D65B1B">
        <w:t xml:space="preserve"> </w:t>
      </w:r>
      <w:r w:rsidRPr="00BC1A1B">
        <w:t>As</w:t>
      </w:r>
      <w:r w:rsidRPr="00BC1A1B" w:rsidR="00D65B1B">
        <w:t xml:space="preserve"> </w:t>
      </w:r>
      <w:r w:rsidRPr="00BC1A1B">
        <w:t>Rob</w:t>
      </w:r>
      <w:r w:rsidRPr="00BC1A1B" w:rsidR="00D65B1B">
        <w:t xml:space="preserve"> </w:t>
      </w:r>
      <w:r w:rsidRPr="00BC1A1B">
        <w:t>was</w:t>
      </w:r>
      <w:r w:rsidRPr="00BC1A1B" w:rsidR="00D65B1B">
        <w:t xml:space="preserve"> </w:t>
      </w:r>
      <w:r w:rsidRPr="00BC1A1B">
        <w:t>saying,</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balance</w:t>
      </w:r>
      <w:r w:rsidRPr="00BC1A1B" w:rsidR="00D65B1B">
        <w:t xml:space="preserve"> </w:t>
      </w:r>
      <w:r w:rsidRPr="00BC1A1B">
        <w:t>our</w:t>
      </w:r>
      <w:r w:rsidRPr="00BC1A1B" w:rsidR="00D65B1B">
        <w:t xml:space="preserve"> </w:t>
      </w:r>
      <w:r w:rsidRPr="00BC1A1B">
        <w:t>budget</w:t>
      </w:r>
      <w:r w:rsidRPr="00BC1A1B" w:rsidR="00000676">
        <w:t>s</w:t>
      </w:r>
      <w:r w:rsidRPr="00BC1A1B" w:rsidR="006A527E">
        <w:t>.</w:t>
      </w:r>
      <w:r w:rsidRPr="00BC1A1B" w:rsidR="00D65B1B">
        <w:t xml:space="preserve"> </w:t>
      </w:r>
      <w:r w:rsidRPr="00BC1A1B" w:rsidR="006A527E">
        <w:t>That</w:t>
      </w:r>
      <w:r w:rsidRPr="00BC1A1B" w:rsidR="00D65B1B">
        <w:t xml:space="preserve"> </w:t>
      </w:r>
      <w:r w:rsidRPr="00BC1A1B" w:rsidR="006A527E">
        <w:t>means</w:t>
      </w:r>
      <w:r w:rsidRPr="00BC1A1B" w:rsidR="00D65B1B">
        <w:t xml:space="preserve"> </w:t>
      </w:r>
      <w:r w:rsidRPr="00BC1A1B" w:rsidR="006A527E">
        <w:t>that</w:t>
      </w:r>
      <w:r w:rsidRPr="00BC1A1B" w:rsidR="00D65B1B">
        <w:t xml:space="preserve"> </w:t>
      </w:r>
      <w:r w:rsidRPr="00BC1A1B" w:rsidR="006A527E">
        <w:t>we</w:t>
      </w:r>
      <w:r w:rsidRPr="00BC1A1B" w:rsidR="00D65B1B">
        <w:t xml:space="preserve"> </w:t>
      </w:r>
      <w:r w:rsidRPr="00BC1A1B" w:rsidR="006A527E">
        <w:t>are</w:t>
      </w:r>
      <w:r w:rsidRPr="00BC1A1B" w:rsidR="00D65B1B">
        <w:t xml:space="preserve"> </w:t>
      </w:r>
      <w:r w:rsidRPr="00BC1A1B" w:rsidR="006A527E">
        <w:t>making</w:t>
      </w:r>
      <w:r w:rsidRPr="00BC1A1B" w:rsidR="00D65B1B">
        <w:t xml:space="preserve"> </w:t>
      </w:r>
      <w:r w:rsidRPr="00BC1A1B" w:rsidR="006A527E">
        <w:t>decisions</w:t>
      </w:r>
      <w:r w:rsidRPr="00BC1A1B" w:rsidR="00D65B1B">
        <w:t xml:space="preserve"> </w:t>
      </w:r>
      <w:r w:rsidRPr="00BC1A1B" w:rsidR="006A527E">
        <w:t>now</w:t>
      </w:r>
      <w:r w:rsidRPr="00BC1A1B" w:rsidR="00D65B1B">
        <w:t xml:space="preserve"> </w:t>
      </w:r>
      <w:r w:rsidRPr="00BC1A1B" w:rsidR="006A527E">
        <w:t>without</w:t>
      </w:r>
      <w:r w:rsidRPr="00BC1A1B" w:rsidR="00D65B1B">
        <w:t xml:space="preserve"> </w:t>
      </w:r>
      <w:r w:rsidRPr="00BC1A1B" w:rsidR="006A527E">
        <w:t>any</w:t>
      </w:r>
      <w:r w:rsidRPr="00BC1A1B" w:rsidR="00D65B1B">
        <w:t xml:space="preserve"> </w:t>
      </w:r>
      <w:r w:rsidRPr="00BC1A1B" w:rsidR="006A527E">
        <w:t>certainty</w:t>
      </w:r>
      <w:r w:rsidRPr="00BC1A1B" w:rsidR="00D65B1B">
        <w:t xml:space="preserve"> </w:t>
      </w:r>
      <w:r w:rsidRPr="00BC1A1B" w:rsidR="006A527E">
        <w:t>of</w:t>
      </w:r>
      <w:r w:rsidRPr="00BC1A1B" w:rsidR="00D65B1B">
        <w:t xml:space="preserve"> </w:t>
      </w:r>
      <w:r w:rsidRPr="00BC1A1B" w:rsidR="006A527E">
        <w:t>funding.</w:t>
      </w:r>
      <w:r w:rsidRPr="00BC1A1B" w:rsidR="00D65B1B">
        <w:t xml:space="preserve"> </w:t>
      </w:r>
      <w:r w:rsidRPr="00BC1A1B" w:rsidR="006A527E">
        <w:t>T</w:t>
      </w:r>
      <w:r w:rsidRPr="00BC1A1B">
        <w:t>hat</w:t>
      </w:r>
      <w:r w:rsidRPr="00BC1A1B" w:rsidR="00D65B1B">
        <w:t xml:space="preserve"> </w:t>
      </w:r>
      <w:r w:rsidRPr="00BC1A1B">
        <w:t>is</w:t>
      </w:r>
      <w:r w:rsidRPr="00BC1A1B" w:rsidR="00D65B1B">
        <w:t xml:space="preserve"> </w:t>
      </w:r>
      <w:r w:rsidRPr="00BC1A1B">
        <w:t>really</w:t>
      </w:r>
      <w:r w:rsidRPr="00BC1A1B" w:rsidR="00D65B1B">
        <w:t xml:space="preserve"> </w:t>
      </w:r>
      <w:r w:rsidRPr="00BC1A1B">
        <w:t>quite</w:t>
      </w:r>
      <w:r w:rsidRPr="00BC1A1B" w:rsidR="00D65B1B">
        <w:t xml:space="preserve"> </w:t>
      </w:r>
      <w:r w:rsidRPr="00BC1A1B">
        <w:t>worrying</w:t>
      </w:r>
      <w:r w:rsidRPr="00BC1A1B" w:rsidR="00D65B1B">
        <w:t xml:space="preserve"> </w:t>
      </w:r>
      <w:r w:rsidRPr="00BC1A1B">
        <w:t>because</w:t>
      </w:r>
      <w:r w:rsidRPr="00BC1A1B" w:rsidR="00D65B1B">
        <w:t xml:space="preserve"> </w:t>
      </w:r>
      <w:r w:rsidRPr="00BC1A1B">
        <w:t>decisions</w:t>
      </w:r>
      <w:r w:rsidRPr="00BC1A1B" w:rsidR="00D65B1B">
        <w:t xml:space="preserve"> </w:t>
      </w:r>
      <w:r w:rsidRPr="00BC1A1B">
        <w:t>will</w:t>
      </w:r>
      <w:r w:rsidRPr="00BC1A1B" w:rsidR="00D65B1B">
        <w:t xml:space="preserve"> </w:t>
      </w:r>
      <w:r w:rsidRPr="00BC1A1B">
        <w:t>be</w:t>
      </w:r>
      <w:r w:rsidRPr="00BC1A1B" w:rsidR="00D65B1B">
        <w:t xml:space="preserve"> </w:t>
      </w:r>
      <w:r w:rsidRPr="00BC1A1B">
        <w:t>made.</w:t>
      </w:r>
      <w:r w:rsidRPr="00BC1A1B" w:rsidR="00D65B1B">
        <w:t xml:space="preserve"> </w:t>
      </w:r>
    </w:p>
    <w:p w:rsidR="009D64E9" w:rsidRPr="00BC1A1B" w:rsidP="009D64E9">
      <w:pPr>
        <w:pStyle w:val="Answer"/>
      </w:pPr>
      <w:r w:rsidRPr="00BC1A1B">
        <w:t>I</w:t>
      </w:r>
      <w:r w:rsidRPr="00BC1A1B" w:rsidR="00D65B1B">
        <w:t xml:space="preserve"> </w:t>
      </w:r>
      <w:r w:rsidRPr="00BC1A1B">
        <w:t>am</w:t>
      </w:r>
      <w:r w:rsidRPr="00BC1A1B" w:rsidR="00D65B1B">
        <w:t xml:space="preserve"> </w:t>
      </w:r>
      <w:r w:rsidRPr="00BC1A1B">
        <w:t>slightly</w:t>
      </w:r>
      <w:r w:rsidRPr="00BC1A1B" w:rsidR="00D65B1B">
        <w:t xml:space="preserve"> </w:t>
      </w:r>
      <w:r w:rsidRPr="00BC1A1B">
        <w:t>less</w:t>
      </w:r>
      <w:r w:rsidRPr="00BC1A1B" w:rsidR="00D65B1B">
        <w:t xml:space="preserve"> </w:t>
      </w:r>
      <w:r w:rsidRPr="00BC1A1B">
        <w:t>concerned</w:t>
      </w:r>
      <w:r w:rsidRPr="00BC1A1B" w:rsidR="00D65B1B">
        <w:t xml:space="preserve"> </w:t>
      </w:r>
      <w:r w:rsidRPr="00BC1A1B">
        <w:t>about</w:t>
      </w:r>
      <w:r w:rsidRPr="00BC1A1B" w:rsidR="00D65B1B">
        <w:t xml:space="preserve"> </w:t>
      </w:r>
      <w:r w:rsidRPr="00BC1A1B">
        <w:t>section</w:t>
      </w:r>
      <w:r w:rsidRPr="00BC1A1B" w:rsidR="00D65B1B">
        <w:t xml:space="preserve"> </w:t>
      </w:r>
      <w:r w:rsidRPr="00BC1A1B">
        <w:t>114</w:t>
      </w:r>
      <w:r w:rsidRPr="00BC1A1B" w:rsidR="00D65B1B">
        <w:t xml:space="preserve"> </w:t>
      </w:r>
      <w:r w:rsidRPr="00BC1A1B">
        <w:t>noti</w:t>
      </w:r>
      <w:r w:rsidRPr="00BC1A1B" w:rsidR="006A527E">
        <w:t>c</w:t>
      </w:r>
      <w:r w:rsidRPr="00BC1A1B">
        <w:t>es.</w:t>
      </w:r>
      <w:r w:rsidRPr="00BC1A1B" w:rsidR="00D65B1B">
        <w:t xml:space="preserve"> </w:t>
      </w:r>
      <w:r w:rsidRPr="00BC1A1B">
        <w:t>I</w:t>
      </w:r>
      <w:r w:rsidRPr="00BC1A1B" w:rsidR="00D65B1B">
        <w:t xml:space="preserve"> </w:t>
      </w:r>
      <w:r w:rsidRPr="00BC1A1B">
        <w:t>am</w:t>
      </w:r>
      <w:r w:rsidRPr="00BC1A1B" w:rsidR="00D65B1B">
        <w:t xml:space="preserve"> </w:t>
      </w:r>
      <w:r w:rsidRPr="00BC1A1B">
        <w:t>worried</w:t>
      </w:r>
      <w:r w:rsidRPr="00BC1A1B" w:rsidR="00D65B1B">
        <w:t xml:space="preserve"> </w:t>
      </w:r>
      <w:r w:rsidRPr="00BC1A1B">
        <w:t>about</w:t>
      </w:r>
      <w:r w:rsidRPr="00BC1A1B" w:rsidR="00D65B1B">
        <w:t xml:space="preserve"> </w:t>
      </w:r>
      <w:r w:rsidRPr="00BC1A1B">
        <w:t>some</w:t>
      </w:r>
      <w:r w:rsidRPr="00BC1A1B" w:rsidR="00D65B1B">
        <w:t xml:space="preserve"> </w:t>
      </w:r>
      <w:r w:rsidRPr="00BC1A1B">
        <w:t>very</w:t>
      </w:r>
      <w:r w:rsidRPr="00BC1A1B" w:rsidR="00D65B1B">
        <w:t xml:space="preserve"> </w:t>
      </w:r>
      <w:r w:rsidRPr="00BC1A1B">
        <w:t>severe</w:t>
      </w:r>
      <w:r w:rsidRPr="00BC1A1B" w:rsidR="00D65B1B">
        <w:t xml:space="preserve"> </w:t>
      </w:r>
      <w:r w:rsidRPr="00BC1A1B">
        <w:t>cuts</w:t>
      </w:r>
      <w:r w:rsidRPr="00BC1A1B" w:rsidR="00D65B1B">
        <w:t xml:space="preserve"> </w:t>
      </w:r>
      <w:r w:rsidRPr="00BC1A1B">
        <w:t>to</w:t>
      </w:r>
      <w:r w:rsidRPr="00BC1A1B" w:rsidR="00D65B1B">
        <w:t xml:space="preserve"> </w:t>
      </w:r>
      <w:r w:rsidRPr="00BC1A1B">
        <w:t>services</w:t>
      </w:r>
      <w:r w:rsidRPr="00BC1A1B" w:rsidR="00D65B1B">
        <w:t xml:space="preserve"> </w:t>
      </w:r>
      <w:r w:rsidRPr="00BC1A1B" w:rsidR="006A527E">
        <w:t>because</w:t>
      </w:r>
      <w:r w:rsidRPr="00BC1A1B" w:rsidR="00D65B1B">
        <w:t xml:space="preserve"> </w:t>
      </w:r>
      <w:r w:rsidRPr="00BC1A1B" w:rsidR="006A527E">
        <w:t>all</w:t>
      </w:r>
      <w:r w:rsidRPr="00BC1A1B" w:rsidR="00D65B1B">
        <w:t xml:space="preserve"> </w:t>
      </w:r>
      <w:r w:rsidRPr="00BC1A1B" w:rsidR="006A527E">
        <w:t>councils</w:t>
      </w:r>
      <w:r w:rsidRPr="00BC1A1B" w:rsidR="00D65B1B">
        <w:t xml:space="preserve"> </w:t>
      </w:r>
      <w:r w:rsidRPr="00BC1A1B" w:rsidR="006A527E">
        <w:t>are</w:t>
      </w:r>
      <w:r w:rsidRPr="00BC1A1B" w:rsidR="00D65B1B">
        <w:t xml:space="preserve"> </w:t>
      </w:r>
      <w:r w:rsidRPr="00BC1A1B" w:rsidR="006A527E">
        <w:t>responsible</w:t>
      </w:r>
      <w:r w:rsidRPr="00BC1A1B" w:rsidR="00D65B1B">
        <w:t xml:space="preserve"> </w:t>
      </w:r>
      <w:r w:rsidRPr="00BC1A1B" w:rsidR="006A527E">
        <w:t>and,</w:t>
      </w:r>
      <w:r w:rsidRPr="00BC1A1B" w:rsidR="00D65B1B">
        <w:t xml:space="preserve"> </w:t>
      </w:r>
      <w:r w:rsidRPr="00BC1A1B" w:rsidR="006A527E">
        <w:t>if</w:t>
      </w:r>
      <w:r w:rsidRPr="00BC1A1B" w:rsidR="00D65B1B">
        <w:t xml:space="preserve"> </w:t>
      </w:r>
      <w:r w:rsidRPr="00BC1A1B" w:rsidR="006A527E">
        <w:t>they</w:t>
      </w:r>
      <w:r w:rsidRPr="00BC1A1B" w:rsidR="00D65B1B">
        <w:t xml:space="preserve"> </w:t>
      </w:r>
      <w:r w:rsidRPr="00BC1A1B" w:rsidR="006A527E">
        <w:t>have</w:t>
      </w:r>
      <w:r w:rsidRPr="00BC1A1B" w:rsidR="00D65B1B">
        <w:t xml:space="preserve"> </w:t>
      </w:r>
      <w:r w:rsidRPr="00BC1A1B" w:rsidR="006A527E">
        <w:t>to</w:t>
      </w:r>
      <w:r w:rsidRPr="00BC1A1B" w:rsidR="00D65B1B">
        <w:t xml:space="preserve"> </w:t>
      </w:r>
      <w:r w:rsidRPr="00BC1A1B" w:rsidR="006A527E">
        <w:t>balance</w:t>
      </w:r>
      <w:r w:rsidRPr="00BC1A1B" w:rsidR="00D65B1B">
        <w:t xml:space="preserve"> </w:t>
      </w:r>
      <w:r w:rsidRPr="00BC1A1B" w:rsidR="006A527E">
        <w:t>their</w:t>
      </w:r>
      <w:r w:rsidRPr="00BC1A1B" w:rsidR="00D65B1B">
        <w:t xml:space="preserve"> </w:t>
      </w:r>
      <w:r w:rsidRPr="00BC1A1B" w:rsidR="006A527E">
        <w:t>budgets,</w:t>
      </w:r>
      <w:r w:rsidRPr="00BC1A1B" w:rsidR="00D65B1B">
        <w:t xml:space="preserve"> </w:t>
      </w:r>
      <w:r w:rsidRPr="00BC1A1B">
        <w:t>they</w:t>
      </w:r>
      <w:r w:rsidRPr="00BC1A1B" w:rsidR="00D65B1B">
        <w:t xml:space="preserve"> </w:t>
      </w:r>
      <w:r w:rsidRPr="00BC1A1B">
        <w:t>will</w:t>
      </w:r>
      <w:r w:rsidRPr="00BC1A1B" w:rsidR="00D65B1B">
        <w:t xml:space="preserve"> </w:t>
      </w:r>
      <w:r w:rsidRPr="00BC1A1B">
        <w:t>make</w:t>
      </w:r>
      <w:r w:rsidRPr="00BC1A1B" w:rsidR="00D65B1B">
        <w:t xml:space="preserve"> </w:t>
      </w:r>
      <w:r w:rsidRPr="00BC1A1B">
        <w:t>those</w:t>
      </w:r>
      <w:r w:rsidRPr="00BC1A1B" w:rsidR="00D65B1B">
        <w:t xml:space="preserve"> </w:t>
      </w:r>
      <w:r w:rsidRPr="00BC1A1B">
        <w:t>difficult</w:t>
      </w:r>
      <w:r w:rsidRPr="00BC1A1B" w:rsidR="00D65B1B">
        <w:t xml:space="preserve"> </w:t>
      </w:r>
      <w:r w:rsidRPr="00BC1A1B">
        <w:t>decisions</w:t>
      </w:r>
      <w:r w:rsidRPr="00BC1A1B" w:rsidR="00FF3679">
        <w:t>,</w:t>
      </w:r>
      <w:r w:rsidRPr="00BC1A1B" w:rsidR="00D65B1B">
        <w:t xml:space="preserve"> </w:t>
      </w:r>
      <w:r w:rsidRPr="00BC1A1B">
        <w:t>because</w:t>
      </w:r>
      <w:r w:rsidRPr="00BC1A1B" w:rsidR="00D65B1B">
        <w:t xml:space="preserve"> </w:t>
      </w:r>
      <w:r w:rsidRPr="00BC1A1B">
        <w:t>it</w:t>
      </w:r>
      <w:r w:rsidRPr="00BC1A1B" w:rsidR="00D65B1B">
        <w:t xml:space="preserve"> </w:t>
      </w:r>
      <w:r w:rsidRPr="00BC1A1B">
        <w:t>is</w:t>
      </w:r>
      <w:r w:rsidRPr="00BC1A1B" w:rsidR="00D65B1B">
        <w:t xml:space="preserve"> </w:t>
      </w:r>
      <w:r w:rsidRPr="00BC1A1B">
        <w:t>far</w:t>
      </w:r>
      <w:r w:rsidRPr="00BC1A1B" w:rsidR="00D65B1B">
        <w:t xml:space="preserve"> </w:t>
      </w:r>
      <w:r w:rsidRPr="00BC1A1B">
        <w:t>better</w:t>
      </w:r>
      <w:r w:rsidRPr="00BC1A1B" w:rsidR="00D65B1B">
        <w:t xml:space="preserve"> </w:t>
      </w:r>
      <w:r w:rsidRPr="00BC1A1B">
        <w:t>to</w:t>
      </w:r>
      <w:r w:rsidRPr="00BC1A1B" w:rsidR="00D65B1B">
        <w:t xml:space="preserve"> </w:t>
      </w:r>
      <w:r w:rsidRPr="00BC1A1B">
        <w:t>make</w:t>
      </w:r>
      <w:r w:rsidRPr="00BC1A1B" w:rsidR="00D65B1B">
        <w:t xml:space="preserve"> </w:t>
      </w:r>
      <w:r w:rsidRPr="00BC1A1B">
        <w:t>them</w:t>
      </w:r>
      <w:r w:rsidRPr="00BC1A1B" w:rsidR="00D65B1B">
        <w:t xml:space="preserve"> </w:t>
      </w:r>
      <w:r w:rsidRPr="00BC1A1B">
        <w:t>in</w:t>
      </w:r>
      <w:r w:rsidRPr="00BC1A1B" w:rsidR="00D65B1B">
        <w:t xml:space="preserve"> </w:t>
      </w:r>
      <w:r w:rsidRPr="00BC1A1B">
        <w:t>a</w:t>
      </w:r>
      <w:r w:rsidRPr="00BC1A1B" w:rsidR="00D65B1B">
        <w:t xml:space="preserve"> </w:t>
      </w:r>
      <w:r w:rsidRPr="00BC1A1B">
        <w:t>structured</w:t>
      </w:r>
      <w:r w:rsidRPr="00BC1A1B" w:rsidR="00D65B1B">
        <w:t xml:space="preserve"> </w:t>
      </w:r>
      <w:r w:rsidRPr="00BC1A1B">
        <w:t>way</w:t>
      </w:r>
      <w:r w:rsidRPr="00BC1A1B" w:rsidR="00D65B1B">
        <w:t xml:space="preserve"> </w:t>
      </w:r>
      <w:r w:rsidRPr="00BC1A1B">
        <w:t>in</w:t>
      </w:r>
      <w:r w:rsidRPr="00BC1A1B" w:rsidR="00D65B1B">
        <w:t xml:space="preserve"> </w:t>
      </w:r>
      <w:r w:rsidRPr="00BC1A1B">
        <w:t>advance</w:t>
      </w:r>
      <w:r w:rsidRPr="00BC1A1B" w:rsidR="00D65B1B">
        <w:t xml:space="preserve"> </w:t>
      </w:r>
      <w:r w:rsidRPr="00BC1A1B">
        <w:t>than</w:t>
      </w:r>
      <w:r w:rsidRPr="00BC1A1B" w:rsidR="00D65B1B">
        <w:t xml:space="preserve"> </w:t>
      </w:r>
      <w:r w:rsidRPr="00BC1A1B" w:rsidR="00217D77">
        <w:t>to</w:t>
      </w:r>
      <w:r w:rsidRPr="00BC1A1B" w:rsidR="00D65B1B">
        <w:t xml:space="preserve"> </w:t>
      </w:r>
      <w:r w:rsidRPr="00BC1A1B">
        <w:t>wait</w:t>
      </w:r>
      <w:r w:rsidRPr="00BC1A1B" w:rsidR="00D65B1B">
        <w:t xml:space="preserve"> </w:t>
      </w:r>
      <w:r w:rsidRPr="00BC1A1B" w:rsidR="006A527E">
        <w:t>until</w:t>
      </w:r>
      <w:r w:rsidRPr="00BC1A1B" w:rsidR="00D65B1B">
        <w:t xml:space="preserve"> </w:t>
      </w:r>
      <w:r w:rsidRPr="00BC1A1B" w:rsidR="006A527E">
        <w:t>you</w:t>
      </w:r>
      <w:r w:rsidRPr="00BC1A1B" w:rsidR="00D65B1B">
        <w:t xml:space="preserve"> </w:t>
      </w:r>
      <w:r w:rsidRPr="00BC1A1B" w:rsidR="006A527E">
        <w:t>have</w:t>
      </w:r>
      <w:r w:rsidRPr="00BC1A1B" w:rsidR="00D65B1B">
        <w:t xml:space="preserve"> </w:t>
      </w:r>
      <w:r w:rsidRPr="00BC1A1B" w:rsidR="006A527E">
        <w:t>to</w:t>
      </w:r>
      <w:r w:rsidRPr="00BC1A1B" w:rsidR="00D65B1B">
        <w:t xml:space="preserve"> </w:t>
      </w:r>
      <w:r w:rsidRPr="00BC1A1B" w:rsidR="006A527E">
        <w:t>do</w:t>
      </w:r>
      <w:r w:rsidRPr="00BC1A1B" w:rsidR="00D65B1B">
        <w:t xml:space="preserve"> </w:t>
      </w:r>
      <w:r w:rsidRPr="00BC1A1B" w:rsidR="006A527E">
        <w:t>a</w:t>
      </w:r>
      <w:r w:rsidRPr="00BC1A1B" w:rsidR="00D65B1B">
        <w:t xml:space="preserve"> </w:t>
      </w:r>
      <w:r w:rsidRPr="00BC1A1B" w:rsidR="006A527E">
        <w:t>114</w:t>
      </w:r>
      <w:r w:rsidRPr="00BC1A1B" w:rsidR="00D65B1B">
        <w:t xml:space="preserve"> </w:t>
      </w:r>
      <w:r w:rsidRPr="00BC1A1B" w:rsidR="006A527E">
        <w:t>notice,</w:t>
      </w:r>
      <w:r w:rsidRPr="00BC1A1B" w:rsidR="00D65B1B">
        <w:t xml:space="preserve"> </w:t>
      </w:r>
      <w:r w:rsidRPr="00BC1A1B" w:rsidR="006A527E">
        <w:t>which</w:t>
      </w:r>
      <w:r w:rsidRPr="00BC1A1B" w:rsidR="00D65B1B">
        <w:t xml:space="preserve"> </w:t>
      </w:r>
      <w:r w:rsidRPr="00BC1A1B" w:rsidR="006A527E">
        <w:t>has</w:t>
      </w:r>
      <w:r w:rsidRPr="00BC1A1B" w:rsidR="00D65B1B">
        <w:t xml:space="preserve"> </w:t>
      </w:r>
      <w:r w:rsidRPr="00BC1A1B" w:rsidR="006A527E">
        <w:t>all</w:t>
      </w:r>
      <w:r w:rsidRPr="00BC1A1B" w:rsidR="00D65B1B">
        <w:t xml:space="preserve"> </w:t>
      </w:r>
      <w:r w:rsidRPr="00BC1A1B" w:rsidR="006A527E">
        <w:t>sorts</w:t>
      </w:r>
      <w:r w:rsidRPr="00BC1A1B" w:rsidR="00D65B1B">
        <w:t xml:space="preserve"> </w:t>
      </w:r>
      <w:r w:rsidRPr="00BC1A1B" w:rsidR="006A527E">
        <w:t>of</w:t>
      </w:r>
      <w:r w:rsidRPr="00BC1A1B" w:rsidR="00D65B1B">
        <w:t xml:space="preserve"> </w:t>
      </w:r>
      <w:r w:rsidRPr="00BC1A1B" w:rsidR="006A527E">
        <w:t>complications</w:t>
      </w:r>
      <w:r w:rsidRPr="00BC1A1B" w:rsidR="00D65B1B">
        <w:t xml:space="preserve"> </w:t>
      </w:r>
      <w:r w:rsidRPr="00BC1A1B" w:rsidR="006A527E">
        <w:t>that</w:t>
      </w:r>
      <w:r w:rsidRPr="00BC1A1B" w:rsidR="00D65B1B">
        <w:t xml:space="preserve"> </w:t>
      </w:r>
      <w:r w:rsidRPr="00BC1A1B" w:rsidR="006A527E">
        <w:t>we</w:t>
      </w:r>
      <w:r w:rsidRPr="00BC1A1B" w:rsidR="00D65B1B">
        <w:t xml:space="preserve"> </w:t>
      </w:r>
      <w:r w:rsidRPr="00BC1A1B" w:rsidR="006A527E">
        <w:t>really</w:t>
      </w:r>
      <w:r w:rsidRPr="00BC1A1B" w:rsidR="00D65B1B">
        <w:t xml:space="preserve"> </w:t>
      </w:r>
      <w:r w:rsidRPr="00BC1A1B">
        <w:t>do</w:t>
      </w:r>
      <w:r w:rsidRPr="00BC1A1B" w:rsidR="00D65B1B">
        <w:t xml:space="preserve"> </w:t>
      </w:r>
      <w:r w:rsidRPr="00BC1A1B">
        <w:t>n</w:t>
      </w:r>
      <w:r w:rsidRPr="00BC1A1B" w:rsidR="006A527E">
        <w:t>o</w:t>
      </w:r>
      <w:r w:rsidRPr="00BC1A1B">
        <w:t>t</w:t>
      </w:r>
      <w:r w:rsidRPr="00BC1A1B" w:rsidR="00D65B1B">
        <w:t xml:space="preserve"> </w:t>
      </w:r>
      <w:r w:rsidRPr="00BC1A1B">
        <w:t>want</w:t>
      </w:r>
      <w:r w:rsidRPr="00BC1A1B" w:rsidR="00D65B1B">
        <w:t xml:space="preserve"> </w:t>
      </w:r>
      <w:r w:rsidRPr="00BC1A1B">
        <w:t>to</w:t>
      </w:r>
      <w:r w:rsidRPr="00BC1A1B" w:rsidR="00D65B1B">
        <w:t xml:space="preserve"> </w:t>
      </w:r>
      <w:r w:rsidRPr="00BC1A1B">
        <w:t>get</w:t>
      </w:r>
      <w:r w:rsidRPr="00BC1A1B" w:rsidR="00D65B1B">
        <w:t xml:space="preserve"> </w:t>
      </w:r>
      <w:r w:rsidRPr="00BC1A1B">
        <w:t>to</w:t>
      </w:r>
      <w:r w:rsidRPr="00BC1A1B" w:rsidR="006A527E">
        <w:t>.</w:t>
      </w:r>
      <w:r w:rsidRPr="00BC1A1B" w:rsidR="00D65B1B">
        <w:t xml:space="preserve"> </w:t>
      </w:r>
      <w:r w:rsidRPr="00BC1A1B" w:rsidR="006A527E">
        <w:t>T</w:t>
      </w:r>
      <w:r w:rsidRPr="00BC1A1B">
        <w:t>her</w:t>
      </w:r>
      <w:r w:rsidRPr="00BC1A1B" w:rsidR="006A527E">
        <w:t>e</w:t>
      </w:r>
      <w:r w:rsidRPr="00BC1A1B" w:rsidR="00D65B1B">
        <w:t xml:space="preserve"> </w:t>
      </w:r>
      <w:r w:rsidRPr="00BC1A1B">
        <w:t>is</w:t>
      </w:r>
      <w:r w:rsidRPr="00BC1A1B" w:rsidR="00D65B1B">
        <w:t xml:space="preserve"> </w:t>
      </w:r>
      <w:r w:rsidRPr="00BC1A1B">
        <w:t>a</w:t>
      </w:r>
      <w:r w:rsidRPr="00BC1A1B" w:rsidR="00D65B1B">
        <w:t xml:space="preserve"> </w:t>
      </w:r>
      <w:r w:rsidRPr="00BC1A1B">
        <w:t>real</w:t>
      </w:r>
      <w:r w:rsidRPr="00BC1A1B" w:rsidR="00D65B1B">
        <w:t xml:space="preserve"> </w:t>
      </w:r>
      <w:r w:rsidRPr="00BC1A1B">
        <w:t>risk</w:t>
      </w:r>
      <w:r w:rsidRPr="00BC1A1B" w:rsidR="00D65B1B">
        <w:t xml:space="preserve"> </w:t>
      </w:r>
      <w:r w:rsidRPr="00BC1A1B">
        <w:t>that</w:t>
      </w:r>
      <w:r w:rsidRPr="00BC1A1B" w:rsidR="006A527E">
        <w:t>,</w:t>
      </w:r>
      <w:r w:rsidRPr="00BC1A1B" w:rsidR="00D65B1B">
        <w:t xml:space="preserve"> </w:t>
      </w:r>
      <w:r w:rsidRPr="00BC1A1B">
        <w:t>later</w:t>
      </w:r>
      <w:r w:rsidRPr="00BC1A1B" w:rsidR="00D65B1B">
        <w:t xml:space="preserve"> </w:t>
      </w:r>
      <w:r w:rsidRPr="00BC1A1B">
        <w:t>this</w:t>
      </w:r>
      <w:r w:rsidRPr="00BC1A1B" w:rsidR="00D65B1B">
        <w:t xml:space="preserve"> </w:t>
      </w:r>
      <w:r w:rsidRPr="00BC1A1B">
        <w:t>autumn,</w:t>
      </w:r>
      <w:r w:rsidRPr="00BC1A1B" w:rsidR="00D65B1B">
        <w:t xml:space="preserve"> </w:t>
      </w:r>
      <w:r w:rsidRPr="00BC1A1B">
        <w:t>councils</w:t>
      </w:r>
      <w:r w:rsidRPr="00BC1A1B" w:rsidR="00D65B1B">
        <w:t xml:space="preserve"> </w:t>
      </w:r>
      <w:r w:rsidRPr="00BC1A1B">
        <w:t>will</w:t>
      </w:r>
      <w:r w:rsidRPr="00BC1A1B" w:rsidR="00D65B1B">
        <w:t xml:space="preserve"> </w:t>
      </w:r>
      <w:r w:rsidRPr="00BC1A1B">
        <w:t>be</w:t>
      </w:r>
      <w:r w:rsidRPr="00BC1A1B" w:rsidR="00D65B1B">
        <w:t xml:space="preserve"> </w:t>
      </w:r>
      <w:r w:rsidRPr="00BC1A1B">
        <w:t>making</w:t>
      </w:r>
      <w:r w:rsidRPr="00BC1A1B" w:rsidR="00D65B1B">
        <w:t xml:space="preserve"> </w:t>
      </w:r>
      <w:r w:rsidRPr="00BC1A1B">
        <w:t>de</w:t>
      </w:r>
      <w:r w:rsidRPr="00BC1A1B" w:rsidR="006A527E">
        <w:t>c</w:t>
      </w:r>
      <w:r w:rsidRPr="00BC1A1B">
        <w:t>i</w:t>
      </w:r>
      <w:r w:rsidRPr="00BC1A1B" w:rsidR="006A527E">
        <w:t>si</w:t>
      </w:r>
      <w:r w:rsidRPr="00BC1A1B">
        <w:t>ons</w:t>
      </w:r>
      <w:r w:rsidRPr="00BC1A1B" w:rsidR="00FF3679">
        <w:t>, which</w:t>
      </w:r>
      <w:r w:rsidRPr="00BC1A1B" w:rsidR="006A527E">
        <w:t>,</w:t>
      </w:r>
      <w:r w:rsidRPr="00BC1A1B" w:rsidR="00D65B1B">
        <w:t xml:space="preserve"> </w:t>
      </w:r>
      <w:r w:rsidRPr="00BC1A1B" w:rsidR="006A527E">
        <w:t>quite</w:t>
      </w:r>
      <w:r w:rsidRPr="00BC1A1B" w:rsidR="00D65B1B">
        <w:t xml:space="preserve"> </w:t>
      </w:r>
      <w:r w:rsidRPr="00BC1A1B" w:rsidR="006A527E">
        <w:t>frankly,</w:t>
      </w:r>
      <w:r w:rsidRPr="00BC1A1B" w:rsidR="00D65B1B">
        <w:t xml:space="preserve"> </w:t>
      </w:r>
      <w:r w:rsidRPr="00BC1A1B" w:rsidR="006A527E">
        <w:t>they</w:t>
      </w:r>
      <w:r w:rsidRPr="00BC1A1B" w:rsidR="00D65B1B">
        <w:t xml:space="preserve"> </w:t>
      </w:r>
      <w:r w:rsidRPr="00BC1A1B" w:rsidR="006A527E">
        <w:t>do</w:t>
      </w:r>
      <w:r w:rsidRPr="00BC1A1B" w:rsidR="00D65B1B">
        <w:t xml:space="preserve"> </w:t>
      </w:r>
      <w:r w:rsidRPr="00BC1A1B" w:rsidR="006A527E">
        <w:t>not</w:t>
      </w:r>
      <w:r w:rsidRPr="00BC1A1B" w:rsidR="00D65B1B">
        <w:t xml:space="preserve"> </w:t>
      </w:r>
      <w:r w:rsidRPr="00BC1A1B" w:rsidR="006A527E">
        <w:t>want</w:t>
      </w:r>
      <w:r w:rsidRPr="00BC1A1B" w:rsidR="00D65B1B">
        <w:t xml:space="preserve"> </w:t>
      </w:r>
      <w:r w:rsidRPr="00BC1A1B" w:rsidR="006A527E">
        <w:t>to</w:t>
      </w:r>
      <w:r w:rsidRPr="00BC1A1B" w:rsidR="00D65B1B">
        <w:t xml:space="preserve"> </w:t>
      </w:r>
      <w:r w:rsidRPr="00BC1A1B" w:rsidR="006A527E">
        <w:t>make</w:t>
      </w:r>
      <w:r w:rsidRPr="00BC1A1B" w:rsidR="00D65B1B">
        <w:t xml:space="preserve"> </w:t>
      </w:r>
      <w:r w:rsidRPr="00BC1A1B" w:rsidR="006A527E">
        <w:t>and</w:t>
      </w:r>
      <w:r w:rsidRPr="00BC1A1B" w:rsidR="00D65B1B">
        <w:t xml:space="preserve"> </w:t>
      </w:r>
      <w:r w:rsidRPr="00BC1A1B" w:rsidR="00FF3679">
        <w:t xml:space="preserve">which </w:t>
      </w:r>
      <w:r w:rsidRPr="00BC1A1B" w:rsidR="006A527E">
        <w:t>are</w:t>
      </w:r>
      <w:r w:rsidRPr="00BC1A1B" w:rsidR="00D65B1B">
        <w:t xml:space="preserve"> </w:t>
      </w:r>
      <w:r w:rsidRPr="00BC1A1B" w:rsidR="006A527E">
        <w:t>quite</w:t>
      </w:r>
      <w:r w:rsidRPr="00BC1A1B" w:rsidR="00D65B1B">
        <w:t xml:space="preserve"> </w:t>
      </w:r>
      <w:r w:rsidRPr="00BC1A1B" w:rsidR="006A527E">
        <w:t>unpalatable</w:t>
      </w:r>
      <w:r w:rsidRPr="00BC1A1B" w:rsidR="00FF3679">
        <w:t>,</w:t>
      </w:r>
      <w:r w:rsidRPr="00BC1A1B" w:rsidR="00D65B1B">
        <w:t xml:space="preserve"> </w:t>
      </w:r>
      <w:r w:rsidRPr="00BC1A1B">
        <w:t>in</w:t>
      </w:r>
      <w:r w:rsidRPr="00BC1A1B" w:rsidR="00D65B1B">
        <w:t xml:space="preserve"> </w:t>
      </w:r>
      <w:r w:rsidRPr="00BC1A1B">
        <w:t>order</w:t>
      </w:r>
      <w:r w:rsidRPr="00BC1A1B" w:rsidR="00D65B1B">
        <w:t xml:space="preserve"> </w:t>
      </w:r>
      <w:r w:rsidRPr="00BC1A1B">
        <w:t>t</w:t>
      </w:r>
      <w:r w:rsidRPr="00BC1A1B" w:rsidR="006A527E">
        <w:t>o</w:t>
      </w:r>
      <w:r w:rsidRPr="00BC1A1B" w:rsidR="00D65B1B">
        <w:t xml:space="preserve"> </w:t>
      </w:r>
      <w:r w:rsidRPr="00BC1A1B">
        <w:t>balance</w:t>
      </w:r>
      <w:r w:rsidRPr="00BC1A1B" w:rsidR="00D65B1B">
        <w:t xml:space="preserve"> </w:t>
      </w:r>
      <w:r w:rsidRPr="00BC1A1B">
        <w:t>the</w:t>
      </w:r>
      <w:r w:rsidRPr="00BC1A1B" w:rsidR="00D65B1B">
        <w:t xml:space="preserve"> </w:t>
      </w:r>
      <w:r w:rsidRPr="00BC1A1B">
        <w:t>b</w:t>
      </w:r>
      <w:r w:rsidRPr="00BC1A1B" w:rsidR="006A527E">
        <w:t>o</w:t>
      </w:r>
      <w:r w:rsidRPr="00BC1A1B">
        <w:t>oks</w:t>
      </w:r>
      <w:r w:rsidRPr="00BC1A1B" w:rsidR="00FF3679">
        <w:t>,</w:t>
      </w:r>
      <w:r w:rsidRPr="00BC1A1B" w:rsidR="00D65B1B">
        <w:t xml:space="preserve"> </w:t>
      </w:r>
      <w:r w:rsidRPr="00BC1A1B">
        <w:t>unless</w:t>
      </w:r>
      <w:r w:rsidRPr="00BC1A1B" w:rsidR="00D65B1B">
        <w:t xml:space="preserve"> </w:t>
      </w:r>
      <w:r w:rsidRPr="00BC1A1B">
        <w:t>we</w:t>
      </w:r>
      <w:r w:rsidRPr="00BC1A1B" w:rsidR="00D65B1B">
        <w:t xml:space="preserve"> </w:t>
      </w:r>
      <w:r w:rsidRPr="00BC1A1B">
        <w:t>get</w:t>
      </w:r>
      <w:r w:rsidRPr="00BC1A1B" w:rsidR="00D65B1B">
        <w:t xml:space="preserve"> </w:t>
      </w:r>
      <w:r w:rsidRPr="00BC1A1B">
        <w:t>certainty</w:t>
      </w:r>
      <w:r w:rsidRPr="00BC1A1B" w:rsidR="00D65B1B">
        <w:t xml:space="preserve"> </w:t>
      </w:r>
      <w:r w:rsidRPr="00BC1A1B">
        <w:t>over</w:t>
      </w:r>
      <w:r w:rsidRPr="00BC1A1B" w:rsidR="00D65B1B">
        <w:t xml:space="preserve"> </w:t>
      </w:r>
      <w:r w:rsidRPr="00BC1A1B">
        <w:t>adequate</w:t>
      </w:r>
      <w:r w:rsidRPr="00BC1A1B" w:rsidR="00D65B1B">
        <w:t xml:space="preserve"> </w:t>
      </w:r>
      <w:r w:rsidRPr="00BC1A1B">
        <w:t>funding</w:t>
      </w:r>
      <w:r w:rsidRPr="00BC1A1B" w:rsidR="00D65B1B">
        <w:t xml:space="preserve"> </w:t>
      </w:r>
      <w:r w:rsidRPr="00BC1A1B">
        <w:t>fo</w:t>
      </w:r>
      <w:r w:rsidRPr="00BC1A1B" w:rsidR="006A527E">
        <w:t>r</w:t>
      </w:r>
      <w:r w:rsidRPr="00BC1A1B" w:rsidR="00D65B1B">
        <w:t xml:space="preserve"> </w:t>
      </w:r>
      <w:r w:rsidRPr="00BC1A1B">
        <w:t>next</w:t>
      </w:r>
      <w:r w:rsidRPr="00BC1A1B" w:rsidR="00D65B1B">
        <w:t xml:space="preserve"> </w:t>
      </w:r>
      <w:r w:rsidRPr="00BC1A1B">
        <w:t>year.</w:t>
      </w:r>
    </w:p>
    <w:p w:rsidR="009D64E9" w:rsidRPr="00BC1A1B" w:rsidP="00FF3679">
      <w:pPr>
        <w:pStyle w:val="Question"/>
        <w:numPr>
          <w:ilvl w:val="0"/>
          <w:numId w:val="0"/>
        </w:numPr>
        <w:ind w:left="794"/>
      </w:pPr>
      <w:sdt>
        <w:sdtPr>
          <w:alias w:val="Member"/>
          <w:tag w:val="&lt;Member mnisId='4831' dodsId=''&gt;"/>
          <w:id w:val="2001690036"/>
          <w:placeholder>
            <w:docPart w:val="DefaultPlaceholder_1082065158"/>
          </w:placeholder>
          <w:richText/>
        </w:sdtPr>
        <w:sdtContent>
          <w:r w:rsidRPr="00BC1A1B">
            <w:rPr>
              <w:b/>
            </w:rPr>
            <w:t>Ian</w:t>
          </w:r>
          <w:r w:rsidRPr="00BC1A1B" w:rsidR="00D65B1B">
            <w:rPr>
              <w:b/>
            </w:rPr>
            <w:t xml:space="preserve"> </w:t>
          </w:r>
          <w:r w:rsidRPr="00BC1A1B">
            <w:rPr>
              <w:b/>
            </w:rPr>
            <w:t>Byrne:</w:t>
          </w:r>
        </w:sdtContent>
      </w:sdt>
      <w:r w:rsidRPr="00BC1A1B" w:rsidR="00D65B1B">
        <w:t xml:space="preserve"> </w:t>
      </w:r>
      <w:r w:rsidRPr="00BC1A1B" w:rsidR="00FF3679">
        <w:t xml:space="preserve">That is a good answer. </w:t>
      </w:r>
      <w:r w:rsidRPr="00BC1A1B">
        <w:t>From</w:t>
      </w:r>
      <w:r w:rsidRPr="00BC1A1B" w:rsidR="00D65B1B">
        <w:t xml:space="preserve"> </w:t>
      </w:r>
      <w:r w:rsidRPr="00BC1A1B">
        <w:t>a</w:t>
      </w:r>
      <w:r w:rsidRPr="00BC1A1B" w:rsidR="00D65B1B">
        <w:t xml:space="preserve"> </w:t>
      </w:r>
      <w:r w:rsidRPr="00BC1A1B">
        <w:t>Liverpool</w:t>
      </w:r>
      <w:r w:rsidRPr="00BC1A1B" w:rsidR="00D65B1B">
        <w:t xml:space="preserve"> </w:t>
      </w:r>
      <w:r w:rsidRPr="00BC1A1B">
        <w:t>perspective,</w:t>
      </w:r>
      <w:r w:rsidRPr="00BC1A1B" w:rsidR="00D65B1B">
        <w:t xml:space="preserve"> </w:t>
      </w:r>
      <w:r w:rsidRPr="00BC1A1B">
        <w:t>there</w:t>
      </w:r>
      <w:r w:rsidRPr="00BC1A1B" w:rsidR="00D65B1B">
        <w:t xml:space="preserve"> </w:t>
      </w:r>
      <w:r w:rsidRPr="00BC1A1B" w:rsidR="006A527E">
        <w:t>i</w:t>
      </w:r>
      <w:r w:rsidRPr="00BC1A1B">
        <w:t>s</w:t>
      </w:r>
      <w:r w:rsidRPr="00BC1A1B" w:rsidR="00D65B1B">
        <w:t xml:space="preserve"> </w:t>
      </w:r>
      <w:r w:rsidRPr="00BC1A1B" w:rsidR="006A527E">
        <w:t>nothing</w:t>
      </w:r>
      <w:r w:rsidRPr="00BC1A1B" w:rsidR="00D65B1B">
        <w:t xml:space="preserve"> </w:t>
      </w:r>
      <w:r w:rsidRPr="00BC1A1B" w:rsidR="006A527E">
        <w:t>more</w:t>
      </w:r>
      <w:r w:rsidRPr="00BC1A1B" w:rsidR="00D65B1B">
        <w:t xml:space="preserve"> </w:t>
      </w:r>
      <w:r w:rsidRPr="00BC1A1B" w:rsidR="006A527E">
        <w:t>to</w:t>
      </w:r>
      <w:r w:rsidRPr="00BC1A1B" w:rsidR="00D65B1B">
        <w:t xml:space="preserve"> </w:t>
      </w:r>
      <w:r w:rsidRPr="00BC1A1B" w:rsidR="006A527E">
        <w:t>cut</w:t>
      </w:r>
      <w:r w:rsidR="00197617">
        <w:t xml:space="preserve">, </w:t>
      </w:r>
      <w:r w:rsidRPr="00BC1A1B" w:rsidR="006A527E">
        <w:t>and</w:t>
      </w:r>
      <w:r w:rsidRPr="00BC1A1B" w:rsidR="00D65B1B">
        <w:t xml:space="preserve"> </w:t>
      </w:r>
      <w:r w:rsidRPr="00BC1A1B" w:rsidR="006A527E">
        <w:t>the</w:t>
      </w:r>
      <w:r w:rsidRPr="00BC1A1B" w:rsidR="00D65B1B">
        <w:t xml:space="preserve"> </w:t>
      </w:r>
      <w:r w:rsidR="00197617">
        <w:t>M</w:t>
      </w:r>
      <w:r w:rsidRPr="00BC1A1B" w:rsidR="006A527E">
        <w:t>ayor</w:t>
      </w:r>
      <w:r w:rsidRPr="00BC1A1B" w:rsidR="00D65B1B">
        <w:t xml:space="preserve"> </w:t>
      </w:r>
      <w:r w:rsidRPr="00BC1A1B" w:rsidR="006A527E">
        <w:t>has</w:t>
      </w:r>
      <w:r w:rsidRPr="00BC1A1B" w:rsidR="00D65B1B">
        <w:t xml:space="preserve"> </w:t>
      </w:r>
      <w:r w:rsidRPr="00BC1A1B" w:rsidR="006A527E">
        <w:t>come</w:t>
      </w:r>
      <w:r w:rsidRPr="00BC1A1B" w:rsidR="00D65B1B">
        <w:t xml:space="preserve"> </w:t>
      </w:r>
      <w:r w:rsidRPr="00BC1A1B" w:rsidR="006A527E">
        <w:t>out</w:t>
      </w:r>
      <w:r w:rsidRPr="00BC1A1B" w:rsidR="00D65B1B">
        <w:t xml:space="preserve"> </w:t>
      </w:r>
      <w:r w:rsidRPr="00BC1A1B" w:rsidR="006A527E">
        <w:t>and</w:t>
      </w:r>
      <w:r w:rsidRPr="00BC1A1B" w:rsidR="00D65B1B">
        <w:t xml:space="preserve"> </w:t>
      </w:r>
      <w:r w:rsidRPr="00BC1A1B" w:rsidR="006A527E">
        <w:t>said</w:t>
      </w:r>
      <w:r w:rsidRPr="00BC1A1B" w:rsidR="00D65B1B">
        <w:t xml:space="preserve"> </w:t>
      </w:r>
      <w:r w:rsidRPr="00BC1A1B" w:rsidR="006A527E">
        <w:t>that</w:t>
      </w:r>
      <w:r w:rsidRPr="00BC1A1B" w:rsidR="00217D77">
        <w:t>,</w:t>
      </w:r>
      <w:r w:rsidRPr="00BC1A1B" w:rsidR="00D65B1B">
        <w:t xml:space="preserve"> </w:t>
      </w:r>
      <w:r w:rsidRPr="00BC1A1B" w:rsidR="006A527E">
        <w:t>so</w:t>
      </w:r>
      <w:r w:rsidRPr="00BC1A1B" w:rsidR="00D65B1B">
        <w:t xml:space="preserve"> </w:t>
      </w:r>
      <w:r w:rsidRPr="00BC1A1B" w:rsidR="006A527E">
        <w:t>it</w:t>
      </w:r>
      <w:r w:rsidRPr="00BC1A1B" w:rsidR="00D65B1B">
        <w:t xml:space="preserve"> </w:t>
      </w:r>
      <w:r w:rsidRPr="00BC1A1B" w:rsidR="006A527E">
        <w:t>will</w:t>
      </w:r>
      <w:r w:rsidRPr="00BC1A1B" w:rsidR="00D65B1B">
        <w:t xml:space="preserve"> </w:t>
      </w:r>
      <w:r w:rsidRPr="00BC1A1B" w:rsidR="006A527E">
        <w:t>be</w:t>
      </w:r>
      <w:r w:rsidRPr="00BC1A1B" w:rsidR="00D65B1B">
        <w:t xml:space="preserve"> </w:t>
      </w:r>
      <w:r w:rsidRPr="00BC1A1B" w:rsidR="006A527E">
        <w:t>a</w:t>
      </w:r>
      <w:r w:rsidRPr="00BC1A1B" w:rsidR="00D65B1B">
        <w:t xml:space="preserve"> </w:t>
      </w:r>
      <w:r w:rsidRPr="00BC1A1B" w:rsidR="006A527E">
        <w:t>very</w:t>
      </w:r>
      <w:r w:rsidRPr="00BC1A1B" w:rsidR="00D65B1B">
        <w:t xml:space="preserve"> </w:t>
      </w:r>
      <w:r w:rsidRPr="00BC1A1B" w:rsidR="006A527E">
        <w:t>interesting</w:t>
      </w:r>
      <w:r w:rsidRPr="00BC1A1B" w:rsidR="00D65B1B">
        <w:t xml:space="preserve"> </w:t>
      </w:r>
      <w:r w:rsidRPr="00BC1A1B" w:rsidR="006A527E">
        <w:t>conversation</w:t>
      </w:r>
      <w:r w:rsidRPr="00BC1A1B" w:rsidR="00D65B1B">
        <w:t xml:space="preserve"> </w:t>
      </w:r>
      <w:r w:rsidRPr="00BC1A1B" w:rsidR="006A527E">
        <w:t>with</w:t>
      </w:r>
      <w:r w:rsidRPr="00BC1A1B" w:rsidR="00D65B1B">
        <w:t xml:space="preserve"> </w:t>
      </w:r>
      <w:r w:rsidRPr="00BC1A1B" w:rsidR="006A527E">
        <w:t>the</w:t>
      </w:r>
      <w:r w:rsidRPr="00BC1A1B" w:rsidR="00D65B1B">
        <w:t xml:space="preserve"> </w:t>
      </w:r>
      <w:r w:rsidRPr="00BC1A1B" w:rsidR="006A527E">
        <w:t>Treasury</w:t>
      </w:r>
      <w:r w:rsidRPr="00BC1A1B" w:rsidR="00D65B1B">
        <w:t xml:space="preserve"> </w:t>
      </w:r>
      <w:r w:rsidRPr="00BC1A1B" w:rsidR="006A527E">
        <w:t>and</w:t>
      </w:r>
      <w:r w:rsidRPr="00BC1A1B" w:rsidR="00D65B1B">
        <w:t xml:space="preserve"> </w:t>
      </w:r>
      <w:r w:rsidRPr="00BC1A1B" w:rsidR="00217D77">
        <w:t>M</w:t>
      </w:r>
      <w:r w:rsidRPr="00BC1A1B">
        <w:t>HCLG.</w:t>
      </w:r>
    </w:p>
    <w:p w:rsidR="00FF3679" w:rsidRPr="00BC1A1B" w:rsidP="00F31E25">
      <w:pPr>
        <w:pStyle w:val="Answer"/>
      </w:pPr>
      <w:sdt>
        <w:sdtPr>
          <w:alias w:val="Witness"/>
          <w:id w:val="-980146283"/>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9D64E9">
        <w:t>Let</w:t>
      </w:r>
      <w:r w:rsidRPr="00BC1A1B" w:rsidR="00D65B1B">
        <w:t xml:space="preserve"> </w:t>
      </w:r>
      <w:r w:rsidRPr="00BC1A1B" w:rsidR="009D64E9">
        <w:t>us</w:t>
      </w:r>
      <w:r w:rsidRPr="00BC1A1B" w:rsidR="00D65B1B">
        <w:t xml:space="preserve"> </w:t>
      </w:r>
      <w:r w:rsidRPr="00BC1A1B" w:rsidR="009D64E9">
        <w:t>juxtapose</w:t>
      </w:r>
      <w:r w:rsidRPr="00BC1A1B" w:rsidR="00D65B1B">
        <w:t xml:space="preserve"> </w:t>
      </w:r>
      <w:r w:rsidRPr="00BC1A1B" w:rsidR="009D64E9">
        <w:t>it</w:t>
      </w:r>
      <w:r w:rsidRPr="00BC1A1B" w:rsidR="00D65B1B">
        <w:t xml:space="preserve"> </w:t>
      </w:r>
      <w:r w:rsidRPr="00BC1A1B" w:rsidR="009D64E9">
        <w:t>with</w:t>
      </w:r>
      <w:r w:rsidRPr="00BC1A1B">
        <w:t xml:space="preserve">, say, </w:t>
      </w:r>
      <w:r w:rsidRPr="00BC1A1B" w:rsidR="009D64E9">
        <w:t>health</w:t>
      </w:r>
      <w:r w:rsidRPr="00BC1A1B" w:rsidR="006A527E">
        <w:t>.</w:t>
      </w:r>
      <w:r w:rsidRPr="00BC1A1B" w:rsidR="00D65B1B">
        <w:t xml:space="preserve"> </w:t>
      </w:r>
      <w:r w:rsidRPr="00BC1A1B" w:rsidR="006A527E">
        <w:t>Good</w:t>
      </w:r>
      <w:r w:rsidRPr="00BC1A1B" w:rsidR="00D65B1B">
        <w:t xml:space="preserve"> </w:t>
      </w:r>
      <w:r w:rsidRPr="00BC1A1B" w:rsidR="006A527E">
        <w:t>luck</w:t>
      </w:r>
      <w:r w:rsidRPr="00BC1A1B" w:rsidR="00D65B1B">
        <w:t xml:space="preserve"> </w:t>
      </w:r>
      <w:r w:rsidRPr="00BC1A1B" w:rsidR="006A527E">
        <w:t>to</w:t>
      </w:r>
      <w:r w:rsidRPr="00BC1A1B" w:rsidR="00D65B1B">
        <w:t xml:space="preserve"> </w:t>
      </w:r>
      <w:r w:rsidRPr="00BC1A1B" w:rsidR="006A527E">
        <w:t>the</w:t>
      </w:r>
      <w:r w:rsidRPr="00BC1A1B" w:rsidR="00D65B1B">
        <w:t xml:space="preserve"> </w:t>
      </w:r>
      <w:r w:rsidRPr="00BC1A1B" w:rsidR="006A527E">
        <w:t>NHS</w:t>
      </w:r>
      <w:r w:rsidRPr="00BC1A1B" w:rsidR="00D65B1B">
        <w:t xml:space="preserve"> </w:t>
      </w:r>
      <w:r w:rsidRPr="00BC1A1B" w:rsidR="006A527E">
        <w:t>and</w:t>
      </w:r>
      <w:r w:rsidRPr="00BC1A1B" w:rsidR="00D65B1B">
        <w:t xml:space="preserve"> </w:t>
      </w:r>
      <w:r w:rsidRPr="00BC1A1B" w:rsidR="006A527E">
        <w:t>I</w:t>
      </w:r>
      <w:r w:rsidRPr="00BC1A1B" w:rsidR="00D65B1B">
        <w:t xml:space="preserve"> </w:t>
      </w:r>
      <w:r w:rsidRPr="00BC1A1B" w:rsidR="006A527E">
        <w:t>am</w:t>
      </w:r>
      <w:r w:rsidRPr="00BC1A1B" w:rsidR="00D65B1B">
        <w:t xml:space="preserve"> </w:t>
      </w:r>
      <w:r w:rsidRPr="00BC1A1B" w:rsidR="006A527E">
        <w:t>not</w:t>
      </w:r>
      <w:r w:rsidRPr="00BC1A1B" w:rsidR="00D65B1B">
        <w:t xml:space="preserve"> </w:t>
      </w:r>
      <w:r w:rsidRPr="00BC1A1B" w:rsidR="006A527E">
        <w:t>being</w:t>
      </w:r>
      <w:r w:rsidRPr="00BC1A1B" w:rsidR="00D65B1B">
        <w:t xml:space="preserve"> </w:t>
      </w:r>
      <w:r w:rsidRPr="00BC1A1B" w:rsidR="006A527E">
        <w:t>critical</w:t>
      </w:r>
      <w:r w:rsidRPr="00BC1A1B" w:rsidR="00D65B1B">
        <w:t xml:space="preserve"> </w:t>
      </w:r>
      <w:r w:rsidRPr="00BC1A1B" w:rsidR="006A527E">
        <w:t>here</w:t>
      </w:r>
      <w:r w:rsidRPr="00BC1A1B" w:rsidR="00D65B1B">
        <w:t xml:space="preserve"> </w:t>
      </w:r>
      <w:r w:rsidRPr="00BC1A1B" w:rsidR="006A527E">
        <w:t>but,</w:t>
      </w:r>
      <w:r w:rsidRPr="00BC1A1B" w:rsidR="00D65B1B">
        <w:t xml:space="preserve"> </w:t>
      </w:r>
      <w:r w:rsidRPr="00BC1A1B" w:rsidR="006A527E">
        <w:t>on</w:t>
      </w:r>
      <w:r w:rsidRPr="00BC1A1B" w:rsidR="00D65B1B">
        <w:t xml:space="preserve"> </w:t>
      </w:r>
      <w:r w:rsidRPr="00BC1A1B" w:rsidR="006A527E">
        <w:t>the</w:t>
      </w:r>
      <w:r w:rsidRPr="00BC1A1B" w:rsidR="00D65B1B">
        <w:t xml:space="preserve"> </w:t>
      </w:r>
      <w:r w:rsidRPr="00BC1A1B" w:rsidR="006A527E">
        <w:t>whole,</w:t>
      </w:r>
      <w:r w:rsidRPr="00BC1A1B" w:rsidR="00D65B1B">
        <w:t xml:space="preserve"> </w:t>
      </w:r>
      <w:r w:rsidRPr="00BC1A1B" w:rsidR="009D64E9">
        <w:t>trusts</w:t>
      </w:r>
      <w:r w:rsidRPr="00BC1A1B" w:rsidR="00D65B1B">
        <w:t xml:space="preserve"> </w:t>
      </w:r>
      <w:r w:rsidRPr="00BC1A1B" w:rsidR="009D64E9">
        <w:t>have</w:t>
      </w:r>
      <w:r w:rsidRPr="00BC1A1B" w:rsidR="00D65B1B">
        <w:t xml:space="preserve"> </w:t>
      </w:r>
      <w:r w:rsidRPr="00BC1A1B" w:rsidR="009D64E9">
        <w:t>been</w:t>
      </w:r>
      <w:r w:rsidRPr="00BC1A1B" w:rsidR="00D65B1B">
        <w:t xml:space="preserve"> </w:t>
      </w:r>
      <w:r w:rsidRPr="00BC1A1B" w:rsidR="009D64E9">
        <w:t>told</w:t>
      </w:r>
      <w:r w:rsidRPr="00BC1A1B" w:rsidR="006A527E">
        <w:t>,</w:t>
      </w:r>
      <w:r w:rsidRPr="00BC1A1B" w:rsidR="00D65B1B">
        <w:t xml:space="preserve"> </w:t>
      </w:r>
      <w:r w:rsidRPr="00BC1A1B" w:rsidR="006A527E">
        <w:t>“T</w:t>
      </w:r>
      <w:r w:rsidRPr="00BC1A1B" w:rsidR="009D64E9">
        <w:t>ell</w:t>
      </w:r>
      <w:r w:rsidRPr="00BC1A1B" w:rsidR="00D65B1B">
        <w:t xml:space="preserve"> </w:t>
      </w:r>
      <w:r w:rsidRPr="00BC1A1B" w:rsidR="009D64E9">
        <w:t>us</w:t>
      </w:r>
      <w:r w:rsidRPr="00BC1A1B" w:rsidR="00D65B1B">
        <w:t xml:space="preserve"> </w:t>
      </w:r>
      <w:r w:rsidRPr="00BC1A1B" w:rsidR="009D64E9">
        <w:t>what</w:t>
      </w:r>
      <w:r w:rsidRPr="00BC1A1B" w:rsidR="00D65B1B">
        <w:t xml:space="preserve"> </w:t>
      </w:r>
      <w:r w:rsidRPr="00BC1A1B" w:rsidR="009D64E9">
        <w:t>you</w:t>
      </w:r>
      <w:r w:rsidRPr="00BC1A1B" w:rsidR="006A527E">
        <w:t>r</w:t>
      </w:r>
      <w:r w:rsidRPr="00BC1A1B" w:rsidR="00D65B1B">
        <w:t xml:space="preserve"> </w:t>
      </w:r>
      <w:r w:rsidRPr="00BC1A1B" w:rsidR="009D64E9">
        <w:t>sp</w:t>
      </w:r>
      <w:r w:rsidRPr="00BC1A1B" w:rsidR="006A527E">
        <w:t>e</w:t>
      </w:r>
      <w:r w:rsidRPr="00BC1A1B" w:rsidR="009D64E9">
        <w:t>nding</w:t>
      </w:r>
      <w:r w:rsidRPr="00BC1A1B" w:rsidR="00D65B1B">
        <w:t xml:space="preserve"> </w:t>
      </w:r>
      <w:r w:rsidRPr="00BC1A1B" w:rsidR="009D64E9">
        <w:t>pressures</w:t>
      </w:r>
      <w:r w:rsidRPr="00BC1A1B" w:rsidR="00D65B1B">
        <w:t xml:space="preserve"> </w:t>
      </w:r>
      <w:r w:rsidRPr="00BC1A1B" w:rsidR="009D64E9">
        <w:t>are</w:t>
      </w:r>
      <w:r w:rsidRPr="00BC1A1B" w:rsidR="00D65B1B">
        <w:t xml:space="preserve"> </w:t>
      </w:r>
      <w:r w:rsidRPr="00BC1A1B" w:rsidR="006A527E">
        <w:t>that</w:t>
      </w:r>
      <w:r w:rsidRPr="00BC1A1B" w:rsidR="00D65B1B">
        <w:t xml:space="preserve"> </w:t>
      </w:r>
      <w:r w:rsidRPr="00BC1A1B" w:rsidR="006A527E">
        <w:t>have</w:t>
      </w:r>
      <w:r w:rsidRPr="00BC1A1B" w:rsidR="00D65B1B">
        <w:t xml:space="preserve"> </w:t>
      </w:r>
      <w:r w:rsidRPr="00BC1A1B" w:rsidR="006A527E">
        <w:t>been</w:t>
      </w:r>
      <w:r w:rsidRPr="00BC1A1B" w:rsidR="00D65B1B">
        <w:t xml:space="preserve"> </w:t>
      </w:r>
      <w:r w:rsidRPr="00BC1A1B" w:rsidR="009D64E9">
        <w:t>created</w:t>
      </w:r>
      <w:r w:rsidRPr="00BC1A1B" w:rsidR="00D65B1B">
        <w:t xml:space="preserve"> </w:t>
      </w:r>
      <w:r w:rsidRPr="00BC1A1B" w:rsidR="009D64E9">
        <w:t>by</w:t>
      </w:r>
      <w:r w:rsidRPr="00BC1A1B" w:rsidR="00D65B1B">
        <w:t xml:space="preserve"> </w:t>
      </w:r>
      <w:r w:rsidRPr="00BC1A1B" w:rsidR="009D64E9">
        <w:t>Covid</w:t>
      </w:r>
      <w:r w:rsidRPr="00BC1A1B" w:rsidR="00D65B1B">
        <w:t xml:space="preserve"> </w:t>
      </w:r>
      <w:r w:rsidRPr="00BC1A1B" w:rsidR="006A527E">
        <w:t>and</w:t>
      </w:r>
      <w:r w:rsidRPr="00BC1A1B" w:rsidR="00D65B1B">
        <w:t xml:space="preserve"> </w:t>
      </w:r>
      <w:r w:rsidRPr="00BC1A1B" w:rsidR="009D64E9">
        <w:t>here</w:t>
      </w:r>
      <w:r w:rsidRPr="00BC1A1B" w:rsidR="00D65B1B">
        <w:t xml:space="preserve"> </w:t>
      </w:r>
      <w:r w:rsidRPr="00BC1A1B" w:rsidR="006A527E">
        <w:t>i</w:t>
      </w:r>
      <w:r w:rsidRPr="00BC1A1B" w:rsidR="009D64E9">
        <w:t>s</w:t>
      </w:r>
      <w:r w:rsidRPr="00BC1A1B" w:rsidR="00D65B1B">
        <w:t xml:space="preserve"> </w:t>
      </w:r>
      <w:r w:rsidRPr="00BC1A1B" w:rsidR="009D64E9">
        <w:t>the</w:t>
      </w:r>
      <w:r w:rsidRPr="00BC1A1B" w:rsidR="00D65B1B">
        <w:t xml:space="preserve"> </w:t>
      </w:r>
      <w:r w:rsidRPr="00BC1A1B" w:rsidR="009D64E9">
        <w:t>money</w:t>
      </w:r>
      <w:r w:rsidR="00197617">
        <w:t>,</w:t>
      </w:r>
      <w:r w:rsidRPr="00BC1A1B" w:rsidR="006A527E">
        <w:t>”</w:t>
      </w:r>
      <w:r w:rsidRPr="00BC1A1B" w:rsidR="00D65B1B">
        <w:t xml:space="preserve"> </w:t>
      </w:r>
      <w:r w:rsidRPr="00BC1A1B" w:rsidR="006A527E">
        <w:t>and</w:t>
      </w:r>
      <w:r w:rsidRPr="00BC1A1B" w:rsidR="00D65B1B">
        <w:t xml:space="preserve"> </w:t>
      </w:r>
      <w:r w:rsidRPr="00BC1A1B" w:rsidR="006A527E">
        <w:t>they</w:t>
      </w:r>
      <w:r w:rsidRPr="00BC1A1B" w:rsidR="00D65B1B">
        <w:t xml:space="preserve"> </w:t>
      </w:r>
      <w:r w:rsidRPr="00BC1A1B" w:rsidR="006A527E">
        <w:t>get</w:t>
      </w:r>
      <w:r w:rsidRPr="00BC1A1B" w:rsidR="00D65B1B">
        <w:t xml:space="preserve"> </w:t>
      </w:r>
      <w:r w:rsidRPr="00BC1A1B" w:rsidR="006A527E">
        <w:t>it</w:t>
      </w:r>
      <w:r w:rsidRPr="00BC1A1B" w:rsidR="00D65B1B">
        <w:t xml:space="preserve"> </w:t>
      </w:r>
      <w:r w:rsidRPr="00BC1A1B" w:rsidR="006A527E">
        <w:t>immediately</w:t>
      </w:r>
      <w:r w:rsidRPr="00BC1A1B" w:rsidR="00D65B1B">
        <w:t xml:space="preserve"> </w:t>
      </w:r>
      <w:r w:rsidRPr="00BC1A1B" w:rsidR="006A527E">
        <w:t>back.</w:t>
      </w:r>
      <w:r w:rsidRPr="00BC1A1B" w:rsidR="00D65B1B">
        <w:t xml:space="preserve"> </w:t>
      </w:r>
      <w:r w:rsidRPr="00BC1A1B" w:rsidR="006A527E">
        <w:t>Councils</w:t>
      </w:r>
      <w:r w:rsidRPr="00BC1A1B" w:rsidR="00D65B1B">
        <w:t xml:space="preserve"> </w:t>
      </w:r>
      <w:r w:rsidRPr="00BC1A1B" w:rsidR="006A527E">
        <w:t>have</w:t>
      </w:r>
      <w:r w:rsidRPr="00BC1A1B" w:rsidR="00D65B1B">
        <w:t xml:space="preserve"> </w:t>
      </w:r>
      <w:r w:rsidRPr="00BC1A1B" w:rsidR="006A527E">
        <w:t>been</w:t>
      </w:r>
      <w:r w:rsidRPr="00BC1A1B" w:rsidR="00D65B1B">
        <w:t xml:space="preserve"> </w:t>
      </w:r>
      <w:r w:rsidRPr="00BC1A1B" w:rsidR="009D64E9">
        <w:t>given</w:t>
      </w:r>
      <w:r w:rsidRPr="00BC1A1B" w:rsidR="00D65B1B">
        <w:t xml:space="preserve"> </w:t>
      </w:r>
      <w:r w:rsidRPr="00BC1A1B" w:rsidR="009D64E9">
        <w:t>a</w:t>
      </w:r>
      <w:r w:rsidRPr="00BC1A1B" w:rsidR="00D65B1B">
        <w:t xml:space="preserve"> </w:t>
      </w:r>
      <w:r w:rsidRPr="00BC1A1B" w:rsidR="009D64E9">
        <w:t>mixed</w:t>
      </w:r>
      <w:r w:rsidRPr="00BC1A1B" w:rsidR="00D65B1B">
        <w:t xml:space="preserve"> </w:t>
      </w:r>
      <w:r w:rsidRPr="00BC1A1B" w:rsidR="009D64E9">
        <w:t>message</w:t>
      </w:r>
      <w:r w:rsidRPr="00BC1A1B" w:rsidR="00D65B1B">
        <w:t xml:space="preserve"> </w:t>
      </w:r>
      <w:r w:rsidRPr="00BC1A1B" w:rsidR="009D64E9">
        <w:t>of</w:t>
      </w:r>
      <w:r w:rsidRPr="00BC1A1B" w:rsidR="006A527E">
        <w:t>,</w:t>
      </w:r>
      <w:r w:rsidRPr="00BC1A1B" w:rsidR="00D65B1B">
        <w:t xml:space="preserve"> </w:t>
      </w:r>
      <w:r w:rsidRPr="00BC1A1B" w:rsidR="006A527E">
        <w:t>“W</w:t>
      </w:r>
      <w:r w:rsidRPr="00BC1A1B" w:rsidR="009D64E9">
        <w:t>e</w:t>
      </w:r>
      <w:r w:rsidRPr="00BC1A1B" w:rsidR="00D65B1B">
        <w:t xml:space="preserve"> </w:t>
      </w:r>
      <w:r w:rsidRPr="00BC1A1B" w:rsidR="006A527E">
        <w:t>ha</w:t>
      </w:r>
      <w:r w:rsidRPr="00BC1A1B" w:rsidR="009D64E9">
        <w:t>ve</w:t>
      </w:r>
      <w:r w:rsidRPr="00BC1A1B" w:rsidR="00D65B1B">
        <w:t xml:space="preserve"> </w:t>
      </w:r>
      <w:r w:rsidRPr="00BC1A1B" w:rsidR="009D64E9">
        <w:t>to</w:t>
      </w:r>
      <w:r w:rsidRPr="00BC1A1B" w:rsidR="00D65B1B">
        <w:t xml:space="preserve"> </w:t>
      </w:r>
      <w:r w:rsidRPr="00BC1A1B" w:rsidR="009D64E9">
        <w:t>do</w:t>
      </w:r>
      <w:r w:rsidRPr="00BC1A1B" w:rsidR="00D65B1B">
        <w:t xml:space="preserve"> </w:t>
      </w:r>
      <w:r w:rsidRPr="00BC1A1B" w:rsidR="009D64E9">
        <w:t>a</w:t>
      </w:r>
      <w:r w:rsidRPr="00BC1A1B" w:rsidR="00D65B1B">
        <w:t xml:space="preserve"> </w:t>
      </w:r>
      <w:r w:rsidRPr="00BC1A1B" w:rsidR="009D64E9">
        <w:t>bit</w:t>
      </w:r>
      <w:r w:rsidRPr="00BC1A1B" w:rsidR="00D65B1B">
        <w:t xml:space="preserve"> </w:t>
      </w:r>
      <w:r w:rsidRPr="00BC1A1B" w:rsidR="009D64E9">
        <w:t>of</w:t>
      </w:r>
      <w:r w:rsidRPr="00BC1A1B" w:rsidR="00D65B1B">
        <w:t xml:space="preserve"> </w:t>
      </w:r>
      <w:r w:rsidRPr="00BC1A1B" w:rsidR="009D64E9">
        <w:t>burden</w:t>
      </w:r>
      <w:r w:rsidRPr="00BC1A1B">
        <w:t>-</w:t>
      </w:r>
      <w:r w:rsidRPr="00BC1A1B" w:rsidR="009D64E9">
        <w:t>sharing</w:t>
      </w:r>
      <w:r w:rsidRPr="00BC1A1B" w:rsidR="00D65B1B">
        <w:t xml:space="preserve"> </w:t>
      </w:r>
      <w:r w:rsidRPr="00BC1A1B" w:rsidR="009D64E9">
        <w:t>but</w:t>
      </w:r>
      <w:r w:rsidRPr="00BC1A1B" w:rsidR="00D65B1B">
        <w:t xml:space="preserve"> </w:t>
      </w:r>
      <w:r w:rsidRPr="00BC1A1B" w:rsidR="009D64E9">
        <w:t>then</w:t>
      </w:r>
      <w:r w:rsidRPr="00BC1A1B" w:rsidR="00D65B1B">
        <w:t xml:space="preserve"> </w:t>
      </w:r>
      <w:r w:rsidRPr="00BC1A1B" w:rsidR="009D64E9">
        <w:t>we</w:t>
      </w:r>
      <w:r w:rsidRPr="00BC1A1B" w:rsidR="00D65B1B">
        <w:t xml:space="preserve"> </w:t>
      </w:r>
      <w:r w:rsidRPr="00BC1A1B" w:rsidR="009D64E9">
        <w:t>will</w:t>
      </w:r>
      <w:r w:rsidRPr="00BC1A1B" w:rsidR="00D65B1B">
        <w:t xml:space="preserve"> </w:t>
      </w:r>
      <w:r w:rsidRPr="00BC1A1B" w:rsidR="009D64E9">
        <w:t>cover</w:t>
      </w:r>
      <w:r w:rsidRPr="00BC1A1B" w:rsidR="00D65B1B">
        <w:t xml:space="preserve"> </w:t>
      </w:r>
      <w:r w:rsidRPr="00BC1A1B" w:rsidR="009D64E9">
        <w:t>your</w:t>
      </w:r>
      <w:r w:rsidRPr="00BC1A1B" w:rsidR="00D65B1B">
        <w:t xml:space="preserve"> </w:t>
      </w:r>
      <w:r w:rsidRPr="00BC1A1B" w:rsidR="009D64E9">
        <w:t>Covid</w:t>
      </w:r>
      <w:r w:rsidRPr="00BC1A1B" w:rsidR="00D65B1B">
        <w:t xml:space="preserve"> </w:t>
      </w:r>
      <w:r w:rsidRPr="00BC1A1B" w:rsidR="009D64E9">
        <w:t>cost</w:t>
      </w:r>
      <w:r w:rsidR="00197617">
        <w:t>.</w:t>
      </w:r>
      <w:r w:rsidRPr="00BC1A1B" w:rsidR="006A527E">
        <w:t>”</w:t>
      </w:r>
    </w:p>
    <w:p w:rsidR="009D64E9" w:rsidRPr="00BC1A1B" w:rsidP="00F31E25">
      <w:pPr>
        <w:pStyle w:val="Answer"/>
      </w:pPr>
      <w:r w:rsidRPr="00BC1A1B">
        <w:t>The</w:t>
      </w:r>
      <w:r w:rsidRPr="00BC1A1B" w:rsidR="00D65B1B">
        <w:t xml:space="preserve"> </w:t>
      </w:r>
      <w:r w:rsidRPr="00BC1A1B">
        <w:t>support</w:t>
      </w:r>
      <w:r w:rsidRPr="00BC1A1B" w:rsidR="00D65B1B">
        <w:t xml:space="preserve"> </w:t>
      </w:r>
      <w:r w:rsidRPr="00BC1A1B">
        <w:t>from</w:t>
      </w:r>
      <w:r w:rsidRPr="00BC1A1B" w:rsidR="00D65B1B">
        <w:t xml:space="preserve"> </w:t>
      </w:r>
      <w:r w:rsidRPr="00BC1A1B">
        <w:t>Government</w:t>
      </w:r>
      <w:r w:rsidRPr="00BC1A1B" w:rsidR="00D65B1B">
        <w:t xml:space="preserve"> </w:t>
      </w:r>
      <w:r w:rsidRPr="00BC1A1B">
        <w:t>is</w:t>
      </w:r>
      <w:r w:rsidRPr="00BC1A1B" w:rsidR="00D65B1B">
        <w:t xml:space="preserve"> </w:t>
      </w:r>
      <w:r w:rsidRPr="00BC1A1B">
        <w:t>very</w:t>
      </w:r>
      <w:r w:rsidRPr="00BC1A1B" w:rsidR="00D65B1B">
        <w:t xml:space="preserve"> </w:t>
      </w:r>
      <w:r w:rsidRPr="00BC1A1B">
        <w:t>welcome</w:t>
      </w:r>
      <w:r w:rsidRPr="00BC1A1B" w:rsidR="00D65B1B">
        <w:t xml:space="preserve"> </w:t>
      </w:r>
      <w:r w:rsidRPr="00BC1A1B">
        <w:t>and</w:t>
      </w:r>
      <w:r w:rsidRPr="00BC1A1B" w:rsidR="00D65B1B">
        <w:t xml:space="preserve"> </w:t>
      </w:r>
      <w:r w:rsidRPr="00BC1A1B">
        <w:t>has</w:t>
      </w:r>
      <w:r w:rsidRPr="00BC1A1B" w:rsidR="00D65B1B">
        <w:t xml:space="preserve"> </w:t>
      </w:r>
      <w:r w:rsidRPr="00BC1A1B">
        <w:t>been</w:t>
      </w:r>
      <w:r w:rsidRPr="00BC1A1B" w:rsidR="00D65B1B">
        <w:t xml:space="preserve"> </w:t>
      </w:r>
      <w:r w:rsidRPr="00BC1A1B">
        <w:t>very</w:t>
      </w:r>
      <w:r w:rsidRPr="00BC1A1B" w:rsidR="00D65B1B">
        <w:t xml:space="preserve"> </w:t>
      </w:r>
      <w:r w:rsidRPr="00BC1A1B">
        <w:t>significant.</w:t>
      </w:r>
      <w:r w:rsidRPr="00BC1A1B" w:rsidR="00D65B1B">
        <w:t xml:space="preserve"> </w:t>
      </w:r>
      <w:r w:rsidRPr="00BC1A1B">
        <w:t>MHCLG</w:t>
      </w:r>
      <w:r w:rsidRPr="00BC1A1B" w:rsidR="00D65B1B">
        <w:t xml:space="preserve"> </w:t>
      </w:r>
      <w:r w:rsidRPr="00BC1A1B">
        <w:t>has</w:t>
      </w:r>
      <w:r w:rsidRPr="00BC1A1B" w:rsidR="00D65B1B">
        <w:t xml:space="preserve"> </w:t>
      </w:r>
      <w:r w:rsidRPr="00BC1A1B">
        <w:t>tried</w:t>
      </w:r>
      <w:r w:rsidRPr="00BC1A1B" w:rsidR="00D65B1B">
        <w:t xml:space="preserve"> </w:t>
      </w:r>
      <w:r w:rsidRPr="00BC1A1B">
        <w:t>its</w:t>
      </w:r>
      <w:r w:rsidRPr="00BC1A1B" w:rsidR="00D65B1B">
        <w:t xml:space="preserve"> </w:t>
      </w:r>
      <w:r w:rsidRPr="00BC1A1B">
        <w:t>best</w:t>
      </w:r>
      <w:r w:rsidRPr="00BC1A1B" w:rsidR="00D65B1B">
        <w:t xml:space="preserve"> </w:t>
      </w:r>
      <w:r w:rsidRPr="00BC1A1B">
        <w:t>but</w:t>
      </w:r>
      <w:r w:rsidRPr="00BC1A1B" w:rsidR="00D65B1B">
        <w:t xml:space="preserve"> </w:t>
      </w:r>
      <w:r w:rsidRPr="00BC1A1B">
        <w:t>it</w:t>
      </w:r>
      <w:r w:rsidRPr="00BC1A1B" w:rsidR="00D65B1B">
        <w:t xml:space="preserve"> </w:t>
      </w:r>
      <w:r w:rsidRPr="00BC1A1B">
        <w:t>has</w:t>
      </w:r>
      <w:r w:rsidRPr="00BC1A1B" w:rsidR="00D65B1B">
        <w:t xml:space="preserve"> </w:t>
      </w:r>
      <w:r w:rsidRPr="00BC1A1B">
        <w:t>been</w:t>
      </w:r>
      <w:r w:rsidRPr="00BC1A1B" w:rsidR="00D65B1B">
        <w:t xml:space="preserve"> </w:t>
      </w:r>
      <w:r w:rsidRPr="00BC1A1B">
        <w:t>drip</w:t>
      </w:r>
      <w:r w:rsidRPr="00BC1A1B" w:rsidR="00D65B1B">
        <w:t xml:space="preserve"> </w:t>
      </w:r>
      <w:r w:rsidRPr="00BC1A1B">
        <w:t>by</w:t>
      </w:r>
      <w:r w:rsidRPr="00BC1A1B" w:rsidR="00D65B1B">
        <w:t xml:space="preserve"> </w:t>
      </w:r>
      <w:r w:rsidRPr="00BC1A1B">
        <w:t>drip</w:t>
      </w:r>
      <w:r w:rsidRPr="00BC1A1B">
        <w:t>.</w:t>
      </w:r>
      <w:r w:rsidRPr="00BC1A1B" w:rsidR="00D65B1B">
        <w:t xml:space="preserve"> </w:t>
      </w:r>
      <w:r w:rsidRPr="00BC1A1B">
        <w:t>C</w:t>
      </w:r>
      <w:r w:rsidRPr="00BC1A1B">
        <w:t>learly</w:t>
      </w:r>
      <w:r w:rsidRPr="00BC1A1B">
        <w:t>,</w:t>
      </w:r>
      <w:r w:rsidRPr="00BC1A1B" w:rsidR="00D65B1B">
        <w:t xml:space="preserve"> </w:t>
      </w:r>
      <w:r w:rsidRPr="00BC1A1B">
        <w:t>we</w:t>
      </w:r>
      <w:r w:rsidRPr="00BC1A1B" w:rsidR="00D65B1B">
        <w:t xml:space="preserve"> </w:t>
      </w:r>
      <w:r w:rsidRPr="00BC1A1B">
        <w:t>worry</w:t>
      </w:r>
      <w:r w:rsidRPr="00BC1A1B" w:rsidR="00D65B1B">
        <w:t xml:space="preserve"> </w:t>
      </w:r>
      <w:r w:rsidRPr="00BC1A1B">
        <w:t>that</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ha</w:t>
      </w:r>
      <w:r w:rsidRPr="00BC1A1B">
        <w:t>ve</w:t>
      </w:r>
      <w:r w:rsidRPr="00BC1A1B" w:rsidR="00D65B1B">
        <w:t xml:space="preserve"> </w:t>
      </w:r>
      <w:r w:rsidRPr="00BC1A1B">
        <w:t>bigger</w:t>
      </w:r>
      <w:r w:rsidRPr="00BC1A1B" w:rsidR="00D65B1B">
        <w:t xml:space="preserve"> </w:t>
      </w:r>
      <w:r w:rsidRPr="00BC1A1B">
        <w:t>spending</w:t>
      </w:r>
      <w:r w:rsidRPr="00BC1A1B" w:rsidR="00D65B1B">
        <w:t xml:space="preserve"> </w:t>
      </w:r>
      <w:r w:rsidRPr="00BC1A1B">
        <w:t>priorities</w:t>
      </w:r>
      <w:r w:rsidRPr="00BC1A1B" w:rsidR="00D65B1B">
        <w:t xml:space="preserve"> </w:t>
      </w:r>
      <w:r w:rsidRPr="00BC1A1B">
        <w:t>in</w:t>
      </w:r>
      <w:r w:rsidRPr="00BC1A1B" w:rsidR="00D65B1B">
        <w:t xml:space="preserve"> </w:t>
      </w:r>
      <w:r w:rsidRPr="00BC1A1B">
        <w:t>their</w:t>
      </w:r>
      <w:r w:rsidRPr="00BC1A1B" w:rsidR="00D65B1B">
        <w:t xml:space="preserve"> </w:t>
      </w:r>
      <w:r w:rsidRPr="00BC1A1B">
        <w:t>own</w:t>
      </w:r>
      <w:r w:rsidRPr="00BC1A1B" w:rsidR="00D65B1B">
        <w:t xml:space="preserve"> </w:t>
      </w:r>
      <w:r w:rsidRPr="00BC1A1B">
        <w:t>terms.</w:t>
      </w:r>
      <w:r w:rsidRPr="00BC1A1B" w:rsidR="00D65B1B">
        <w:t xml:space="preserve"> </w:t>
      </w:r>
      <w:r w:rsidRPr="00BC1A1B">
        <w:t>L</w:t>
      </w:r>
      <w:r w:rsidRPr="00BC1A1B">
        <w:t>ooking</w:t>
      </w:r>
      <w:r w:rsidRPr="00BC1A1B" w:rsidR="00D65B1B">
        <w:t xml:space="preserve"> </w:t>
      </w:r>
      <w:r w:rsidRPr="00BC1A1B">
        <w:t>at</w:t>
      </w:r>
      <w:r w:rsidRPr="00BC1A1B" w:rsidR="00D65B1B">
        <w:t xml:space="preserve"> </w:t>
      </w:r>
      <w:r w:rsidRPr="00BC1A1B">
        <w:t>the</w:t>
      </w:r>
      <w:r w:rsidRPr="00BC1A1B" w:rsidR="00D65B1B">
        <w:t xml:space="preserve"> </w:t>
      </w:r>
      <w:r w:rsidRPr="00BC1A1B" w:rsidR="00FF3679">
        <w:t>c</w:t>
      </w:r>
      <w:r w:rsidRPr="00BC1A1B">
        <w:t>omprehensive</w:t>
      </w:r>
      <w:r w:rsidRPr="00BC1A1B" w:rsidR="00D65B1B">
        <w:t xml:space="preserve"> </w:t>
      </w:r>
      <w:r w:rsidRPr="00BC1A1B" w:rsidR="0024377B">
        <w:t>spending</w:t>
      </w:r>
      <w:r w:rsidRPr="00BC1A1B" w:rsidR="00D65B1B">
        <w:t xml:space="preserve"> </w:t>
      </w:r>
      <w:r w:rsidRPr="00BC1A1B" w:rsidR="0024377B">
        <w:t>review</w:t>
      </w:r>
      <w:r w:rsidRPr="00BC1A1B">
        <w:t>,</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national</w:t>
      </w:r>
      <w:r w:rsidRPr="00BC1A1B" w:rsidR="00D65B1B">
        <w:t xml:space="preserve"> </w:t>
      </w:r>
      <w:r w:rsidRPr="00BC1A1B">
        <w:t>debate</w:t>
      </w:r>
      <w:r w:rsidRPr="00BC1A1B" w:rsidR="00D65B1B">
        <w:t xml:space="preserve"> </w:t>
      </w:r>
      <w:r w:rsidRPr="00BC1A1B">
        <w:t>about</w:t>
      </w:r>
      <w:r w:rsidRPr="00BC1A1B" w:rsidR="00D65B1B">
        <w:t xml:space="preserve"> </w:t>
      </w:r>
      <w:r w:rsidRPr="00BC1A1B">
        <w:t>h</w:t>
      </w:r>
      <w:r w:rsidRPr="00BC1A1B">
        <w:t>ealth</w:t>
      </w:r>
      <w:r w:rsidRPr="00BC1A1B" w:rsidR="00D65B1B">
        <w:t xml:space="preserve"> </w:t>
      </w:r>
      <w:r w:rsidRPr="00BC1A1B">
        <w:t>spending,</w:t>
      </w:r>
      <w:r w:rsidRPr="00BC1A1B" w:rsidR="00D65B1B">
        <w:t xml:space="preserve"> </w:t>
      </w:r>
      <w:r w:rsidRPr="00BC1A1B">
        <w:t>defence</w:t>
      </w:r>
      <w:r w:rsidRPr="00BC1A1B" w:rsidR="00D65B1B">
        <w:t xml:space="preserve"> </w:t>
      </w:r>
      <w:r w:rsidRPr="00BC1A1B">
        <w:t>spending</w:t>
      </w:r>
      <w:r w:rsidRPr="00BC1A1B" w:rsidR="00D65B1B">
        <w:t xml:space="preserve"> </w:t>
      </w:r>
      <w:r w:rsidRPr="00BC1A1B">
        <w:t>and</w:t>
      </w:r>
      <w:r w:rsidRPr="00BC1A1B" w:rsidR="00D65B1B">
        <w:t xml:space="preserve"> </w:t>
      </w:r>
      <w:r w:rsidRPr="00BC1A1B">
        <w:t>education</w:t>
      </w:r>
      <w:r w:rsidRPr="00BC1A1B" w:rsidR="00D65B1B">
        <w:t xml:space="preserve"> </w:t>
      </w:r>
      <w:r w:rsidRPr="00BC1A1B">
        <w:t>spending</w:t>
      </w:r>
      <w:r w:rsidRPr="00BC1A1B">
        <w:t>.</w:t>
      </w:r>
      <w:r w:rsidRPr="00BC1A1B" w:rsidR="00D65B1B">
        <w:t xml:space="preserve"> </w:t>
      </w:r>
      <w:r w:rsidRPr="00BC1A1B">
        <w:t>W</w:t>
      </w:r>
      <w:r w:rsidRPr="00BC1A1B">
        <w:t>e</w:t>
      </w:r>
      <w:r w:rsidRPr="00BC1A1B" w:rsidR="00D65B1B">
        <w:t xml:space="preserve"> </w:t>
      </w:r>
      <w:r w:rsidRPr="00BC1A1B">
        <w:t>worry</w:t>
      </w:r>
      <w:r w:rsidRPr="00BC1A1B" w:rsidR="00D65B1B">
        <w:t xml:space="preserve"> </w:t>
      </w:r>
      <w:r w:rsidRPr="00BC1A1B">
        <w:t>that</w:t>
      </w:r>
      <w:r w:rsidRPr="00BC1A1B" w:rsidR="00D65B1B">
        <w:t xml:space="preserve"> </w:t>
      </w:r>
      <w:r w:rsidRPr="00BC1A1B">
        <w:t>local</w:t>
      </w:r>
      <w:r w:rsidRPr="00BC1A1B" w:rsidR="00D65B1B">
        <w:t xml:space="preserve"> </w:t>
      </w:r>
      <w:r w:rsidRPr="00BC1A1B">
        <w:t>g</w:t>
      </w:r>
      <w:r w:rsidRPr="00BC1A1B">
        <w:t>overnment</w:t>
      </w:r>
      <w:r w:rsidRPr="00BC1A1B" w:rsidR="00D65B1B">
        <w:t xml:space="preserve"> </w:t>
      </w:r>
      <w:r w:rsidRPr="00BC1A1B">
        <w:t>gets</w:t>
      </w:r>
      <w:r w:rsidRPr="00BC1A1B" w:rsidR="00D65B1B">
        <w:t xml:space="preserve"> </w:t>
      </w:r>
      <w:r w:rsidRPr="00BC1A1B">
        <w:t>forgotten</w:t>
      </w:r>
      <w:r w:rsidRPr="00BC1A1B" w:rsidR="00D65B1B">
        <w:t xml:space="preserve"> </w:t>
      </w:r>
      <w:r w:rsidRPr="00BC1A1B" w:rsidR="00F31E25">
        <w:t>with</w:t>
      </w:r>
      <w:r w:rsidRPr="00BC1A1B" w:rsidR="00D65B1B">
        <w:t xml:space="preserve"> </w:t>
      </w:r>
      <w:r w:rsidRPr="00BC1A1B">
        <w:t>this</w:t>
      </w:r>
      <w:r w:rsidRPr="00BC1A1B" w:rsidR="00D65B1B">
        <w:t xml:space="preserve"> </w:t>
      </w:r>
      <w:r w:rsidRPr="00BC1A1B">
        <w:t>drip</w:t>
      </w:r>
      <w:r w:rsidRPr="00BC1A1B" w:rsidR="00FF3679">
        <w:t>-</w:t>
      </w:r>
      <w:r w:rsidRPr="00BC1A1B">
        <w:t>by</w:t>
      </w:r>
      <w:r w:rsidRPr="00BC1A1B" w:rsidR="00FF3679">
        <w:t>-</w:t>
      </w:r>
      <w:r w:rsidRPr="00BC1A1B">
        <w:t>drip</w:t>
      </w:r>
      <w:r w:rsidRPr="00BC1A1B" w:rsidR="00D65B1B">
        <w:t xml:space="preserve"> </w:t>
      </w:r>
      <w:r w:rsidRPr="00BC1A1B">
        <w:t>approach</w:t>
      </w:r>
      <w:r w:rsidRPr="00BC1A1B" w:rsidR="00FF3679">
        <w:t>;</w:t>
      </w:r>
      <w:r w:rsidRPr="00BC1A1B" w:rsidR="00D65B1B">
        <w:t xml:space="preserve"> </w:t>
      </w:r>
      <w:r w:rsidRPr="00BC1A1B">
        <w:t>we</w:t>
      </w:r>
      <w:r w:rsidRPr="00BC1A1B" w:rsidR="00D65B1B">
        <w:t xml:space="preserve"> </w:t>
      </w:r>
      <w:r w:rsidRPr="00BC1A1B">
        <w:t>get</w:t>
      </w:r>
      <w:r w:rsidRPr="00BC1A1B" w:rsidR="00D65B1B">
        <w:t xml:space="preserve"> </w:t>
      </w:r>
      <w:r w:rsidRPr="00BC1A1B">
        <w:t>money</w:t>
      </w:r>
      <w:r w:rsidRPr="00BC1A1B" w:rsidR="00D65B1B">
        <w:t xml:space="preserve"> </w:t>
      </w:r>
      <w:r w:rsidRPr="00BC1A1B">
        <w:t>after</w:t>
      </w:r>
      <w:r w:rsidRPr="00BC1A1B" w:rsidR="00D65B1B">
        <w:t xml:space="preserve"> </w:t>
      </w:r>
      <w:r w:rsidRPr="00BC1A1B">
        <w:t>the</w:t>
      </w:r>
      <w:r w:rsidRPr="00BC1A1B" w:rsidR="00D65B1B">
        <w:t xml:space="preserve"> </w:t>
      </w:r>
      <w:r w:rsidRPr="00BC1A1B">
        <w:t>others</w:t>
      </w:r>
      <w:r w:rsidRPr="00BC1A1B" w:rsidR="00D65B1B">
        <w:t xml:space="preserve"> </w:t>
      </w:r>
      <w:r w:rsidRPr="00BC1A1B">
        <w:t>have</w:t>
      </w:r>
      <w:r w:rsidRPr="00BC1A1B" w:rsidR="00D65B1B">
        <w:t xml:space="preserve"> </w:t>
      </w:r>
      <w:r w:rsidRPr="00BC1A1B">
        <w:t>been</w:t>
      </w:r>
      <w:r w:rsidRPr="00BC1A1B" w:rsidR="00D65B1B">
        <w:t xml:space="preserve"> </w:t>
      </w:r>
      <w:r w:rsidRPr="00BC1A1B">
        <w:t>settled</w:t>
      </w:r>
      <w:r w:rsidRPr="00BC1A1B" w:rsidR="00FF3679">
        <w:t>. W</w:t>
      </w:r>
      <w:r w:rsidRPr="00BC1A1B">
        <w:t>e</w:t>
      </w:r>
      <w:r w:rsidRPr="00BC1A1B" w:rsidR="00D65B1B">
        <w:t xml:space="preserve"> </w:t>
      </w:r>
      <w:r w:rsidRPr="00BC1A1B">
        <w:t>lay</w:t>
      </w:r>
      <w:r w:rsidRPr="00BC1A1B" w:rsidR="00D65B1B">
        <w:t xml:space="preserve"> </w:t>
      </w:r>
      <w:r w:rsidRPr="00BC1A1B">
        <w:t>out</w:t>
      </w:r>
      <w:r w:rsidRPr="00BC1A1B" w:rsidR="00D65B1B">
        <w:t xml:space="preserve"> </w:t>
      </w:r>
      <w:r w:rsidRPr="00BC1A1B">
        <w:t>the</w:t>
      </w:r>
      <w:r w:rsidRPr="00BC1A1B" w:rsidR="00D65B1B">
        <w:t xml:space="preserve"> </w:t>
      </w:r>
      <w:r w:rsidRPr="00BC1A1B">
        <w:t>considerable</w:t>
      </w:r>
      <w:r w:rsidRPr="00BC1A1B" w:rsidR="00D65B1B">
        <w:t xml:space="preserve"> </w:t>
      </w:r>
      <w:r w:rsidRPr="00BC1A1B">
        <w:t>problems</w:t>
      </w:r>
      <w:r w:rsidRPr="00BC1A1B" w:rsidR="00D65B1B">
        <w:t xml:space="preserve"> </w:t>
      </w:r>
      <w:r w:rsidRPr="00BC1A1B">
        <w:t>it</w:t>
      </w:r>
      <w:r w:rsidRPr="00BC1A1B" w:rsidR="00D65B1B">
        <w:t xml:space="preserve"> </w:t>
      </w:r>
      <w:r w:rsidRPr="00BC1A1B">
        <w:t>is</w:t>
      </w:r>
      <w:r w:rsidRPr="00BC1A1B" w:rsidR="00D65B1B">
        <w:t xml:space="preserve"> </w:t>
      </w:r>
      <w:r w:rsidRPr="00BC1A1B">
        <w:t>causing</w:t>
      </w:r>
      <w:r w:rsidRPr="00BC1A1B" w:rsidR="00F31E25">
        <w:t>.</w:t>
      </w:r>
      <w:r w:rsidRPr="00BC1A1B" w:rsidR="00D65B1B">
        <w:t xml:space="preserve"> </w:t>
      </w:r>
      <w:r w:rsidRPr="00BC1A1B" w:rsidR="00F31E25">
        <w:t>A</w:t>
      </w:r>
      <w:r w:rsidRPr="00BC1A1B">
        <w:t>s</w:t>
      </w:r>
      <w:r w:rsidRPr="00BC1A1B" w:rsidR="00D65B1B">
        <w:t xml:space="preserve"> </w:t>
      </w:r>
      <w:r w:rsidRPr="00BC1A1B">
        <w:t>Councillor</w:t>
      </w:r>
      <w:r w:rsidRPr="00BC1A1B" w:rsidR="00D65B1B">
        <w:t xml:space="preserve"> </w:t>
      </w:r>
      <w:r w:rsidRPr="00BC1A1B">
        <w:t>Jamieson</w:t>
      </w:r>
      <w:r w:rsidRPr="00BC1A1B" w:rsidR="00D65B1B">
        <w:t xml:space="preserve"> </w:t>
      </w:r>
      <w:r w:rsidRPr="00BC1A1B">
        <w:t>said,</w:t>
      </w:r>
      <w:r w:rsidRPr="00BC1A1B" w:rsidR="00D65B1B">
        <w:t xml:space="preserve"> </w:t>
      </w:r>
      <w:r w:rsidRPr="00BC1A1B">
        <w:t>councils</w:t>
      </w:r>
      <w:r w:rsidRPr="00BC1A1B" w:rsidR="00D65B1B">
        <w:t xml:space="preserve"> </w:t>
      </w:r>
      <w:r w:rsidRPr="00BC1A1B">
        <w:t>are</w:t>
      </w:r>
      <w:r w:rsidRPr="00BC1A1B" w:rsidR="00D65B1B">
        <w:t xml:space="preserve"> </w:t>
      </w:r>
      <w:r w:rsidRPr="00BC1A1B">
        <w:t>having</w:t>
      </w:r>
      <w:r w:rsidRPr="00BC1A1B" w:rsidR="00D65B1B">
        <w:t xml:space="preserve"> </w:t>
      </w:r>
      <w:r w:rsidRPr="00BC1A1B">
        <w:t>to</w:t>
      </w:r>
      <w:r w:rsidRPr="00BC1A1B" w:rsidR="00D65B1B">
        <w:t xml:space="preserve"> </w:t>
      </w:r>
      <w:r w:rsidRPr="00BC1A1B">
        <w:t>make</w:t>
      </w:r>
      <w:r w:rsidRPr="00BC1A1B" w:rsidR="00D65B1B">
        <w:t xml:space="preserve"> </w:t>
      </w:r>
      <w:r w:rsidRPr="00BC1A1B">
        <w:t>some</w:t>
      </w:r>
      <w:r w:rsidRPr="00BC1A1B" w:rsidR="00D65B1B">
        <w:t xml:space="preserve"> </w:t>
      </w:r>
      <w:r w:rsidRPr="00BC1A1B">
        <w:t>pretty</w:t>
      </w:r>
      <w:r w:rsidRPr="00BC1A1B" w:rsidR="00D65B1B">
        <w:t xml:space="preserve"> </w:t>
      </w:r>
      <w:r w:rsidRPr="00BC1A1B">
        <w:t>unattractive</w:t>
      </w:r>
      <w:r w:rsidRPr="00BC1A1B" w:rsidR="00D65B1B">
        <w:t xml:space="preserve"> </w:t>
      </w:r>
      <w:r w:rsidRPr="00BC1A1B">
        <w:t>cuts</w:t>
      </w:r>
      <w:r w:rsidRPr="00BC1A1B" w:rsidR="00D65B1B">
        <w:t xml:space="preserve"> </w:t>
      </w:r>
      <w:r w:rsidRPr="00BC1A1B">
        <w:t>because</w:t>
      </w:r>
      <w:r w:rsidRPr="00BC1A1B" w:rsidR="00D65B1B">
        <w:t xml:space="preserve"> </w:t>
      </w:r>
      <w:r w:rsidRPr="00BC1A1B">
        <w:t>they</w:t>
      </w:r>
      <w:r w:rsidRPr="00BC1A1B" w:rsidR="00D65B1B">
        <w:t xml:space="preserve"> </w:t>
      </w:r>
      <w:r w:rsidRPr="00BC1A1B">
        <w:t>will</w:t>
      </w:r>
      <w:r w:rsidRPr="00BC1A1B" w:rsidR="00D65B1B">
        <w:t xml:space="preserve"> </w:t>
      </w:r>
      <w:r w:rsidRPr="00BC1A1B">
        <w:t>balance</w:t>
      </w:r>
      <w:r w:rsidRPr="00BC1A1B" w:rsidR="00D65B1B">
        <w:t xml:space="preserve"> </w:t>
      </w:r>
      <w:r w:rsidRPr="00BC1A1B">
        <w:t>the</w:t>
      </w:r>
      <w:r w:rsidRPr="00BC1A1B" w:rsidR="00D65B1B">
        <w:t xml:space="preserve"> </w:t>
      </w:r>
      <w:r w:rsidRPr="00BC1A1B">
        <w:t>books</w:t>
      </w:r>
      <w:r w:rsidRPr="00BC1A1B" w:rsidR="00F31E25">
        <w:t>,</w:t>
      </w:r>
      <w:r w:rsidRPr="00BC1A1B" w:rsidR="00D65B1B">
        <w:t xml:space="preserve"> </w:t>
      </w:r>
      <w:r w:rsidRPr="00BC1A1B">
        <w:t>but</w:t>
      </w:r>
      <w:r w:rsidRPr="00BC1A1B" w:rsidR="00D65B1B">
        <w:t xml:space="preserve"> </w:t>
      </w:r>
      <w:r w:rsidRPr="00BC1A1B">
        <w:t>it</w:t>
      </w:r>
      <w:r w:rsidRPr="00BC1A1B" w:rsidR="00D65B1B">
        <w:t xml:space="preserve"> </w:t>
      </w:r>
      <w:r w:rsidRPr="00BC1A1B">
        <w:t>will</w:t>
      </w:r>
      <w:r w:rsidRPr="00BC1A1B" w:rsidR="00D65B1B">
        <w:t xml:space="preserve"> </w:t>
      </w:r>
      <w:r w:rsidRPr="00BC1A1B">
        <w:t>genuinely</w:t>
      </w:r>
      <w:r w:rsidRPr="00BC1A1B" w:rsidR="00D65B1B">
        <w:t xml:space="preserve"> </w:t>
      </w:r>
      <w:r w:rsidRPr="00BC1A1B">
        <w:t>lead</w:t>
      </w:r>
      <w:r w:rsidRPr="00BC1A1B" w:rsidR="00D65B1B">
        <w:t xml:space="preserve"> </w:t>
      </w:r>
      <w:r w:rsidRPr="00BC1A1B">
        <w:t>to</w:t>
      </w:r>
      <w:r w:rsidRPr="00BC1A1B" w:rsidR="00D65B1B">
        <w:t xml:space="preserve"> </w:t>
      </w:r>
      <w:r w:rsidRPr="00BC1A1B">
        <w:t>a</w:t>
      </w:r>
      <w:r w:rsidRPr="00BC1A1B" w:rsidR="00D65B1B">
        <w:t xml:space="preserve"> </w:t>
      </w:r>
      <w:r w:rsidRPr="00BC1A1B">
        <w:t>loss</w:t>
      </w:r>
      <w:r w:rsidRPr="00BC1A1B" w:rsidR="00D65B1B">
        <w:t xml:space="preserve"> </w:t>
      </w:r>
      <w:r w:rsidRPr="00BC1A1B">
        <w:t>of</w:t>
      </w:r>
      <w:r w:rsidRPr="00BC1A1B" w:rsidR="00D65B1B">
        <w:t xml:space="preserve"> </w:t>
      </w:r>
      <w:r w:rsidRPr="00BC1A1B">
        <w:t>service.</w:t>
      </w:r>
      <w:r w:rsidRPr="00BC1A1B" w:rsidR="00D65B1B">
        <w:t xml:space="preserve"> </w:t>
      </w:r>
      <w:r w:rsidRPr="00BC1A1B">
        <w:t>We</w:t>
      </w:r>
      <w:r w:rsidRPr="00BC1A1B" w:rsidR="00D65B1B">
        <w:t xml:space="preserve"> </w:t>
      </w:r>
      <w:r w:rsidRPr="00BC1A1B">
        <w:t>are</w:t>
      </w:r>
      <w:r w:rsidRPr="00BC1A1B" w:rsidR="00D65B1B">
        <w:t xml:space="preserve"> </w:t>
      </w:r>
      <w:r w:rsidRPr="00BC1A1B">
        <w:t>grateful</w:t>
      </w:r>
      <w:r w:rsidRPr="00BC1A1B" w:rsidR="00D65B1B">
        <w:t xml:space="preserve"> </w:t>
      </w:r>
      <w:r w:rsidRPr="00BC1A1B">
        <w:t>for</w:t>
      </w:r>
      <w:r w:rsidRPr="00BC1A1B" w:rsidR="00D65B1B">
        <w:t xml:space="preserve"> </w:t>
      </w:r>
      <w:r w:rsidRPr="00BC1A1B">
        <w:t>the</w:t>
      </w:r>
      <w:r w:rsidRPr="00BC1A1B" w:rsidR="00D65B1B">
        <w:t xml:space="preserve"> </w:t>
      </w:r>
      <w:r w:rsidRPr="00BC1A1B" w:rsidR="00F31E25">
        <w:t>help</w:t>
      </w:r>
      <w:r w:rsidRPr="00BC1A1B" w:rsidR="00D65B1B">
        <w:t xml:space="preserve"> </w:t>
      </w:r>
      <w:r w:rsidRPr="00BC1A1B" w:rsidR="00F31E25">
        <w:t>we</w:t>
      </w:r>
      <w:r w:rsidRPr="00BC1A1B" w:rsidR="00D65B1B">
        <w:t xml:space="preserve"> </w:t>
      </w:r>
      <w:r w:rsidRPr="00BC1A1B" w:rsidR="00F31E25">
        <w:t>have</w:t>
      </w:r>
      <w:r w:rsidRPr="00BC1A1B" w:rsidR="00D65B1B">
        <w:t xml:space="preserve"> </w:t>
      </w:r>
      <w:r w:rsidRPr="00BC1A1B" w:rsidR="00F31E25">
        <w:t>received</w:t>
      </w:r>
      <w:r w:rsidRPr="00BC1A1B" w:rsidR="00D65B1B">
        <w:t xml:space="preserve"> </w:t>
      </w:r>
      <w:r w:rsidRPr="00BC1A1B" w:rsidR="00F31E25">
        <w:t>from</w:t>
      </w:r>
      <w:r w:rsidRPr="00BC1A1B" w:rsidR="00D65B1B">
        <w:t xml:space="preserve"> </w:t>
      </w:r>
      <w:r w:rsidRPr="00BC1A1B" w:rsidR="00F31E25">
        <w:t>Government</w:t>
      </w:r>
      <w:r w:rsidRPr="00BC1A1B" w:rsidR="00D65B1B">
        <w:t xml:space="preserve"> </w:t>
      </w:r>
      <w:r w:rsidRPr="00BC1A1B" w:rsidR="00F31E25">
        <w:t>but,</w:t>
      </w:r>
      <w:r w:rsidRPr="00BC1A1B" w:rsidR="00D65B1B">
        <w:t xml:space="preserve"> </w:t>
      </w:r>
      <w:r w:rsidRPr="00BC1A1B" w:rsidR="00F31E25">
        <w:t>when</w:t>
      </w:r>
      <w:r w:rsidRPr="00BC1A1B" w:rsidR="00D65B1B">
        <w:t xml:space="preserve"> </w:t>
      </w:r>
      <w:r w:rsidRPr="00BC1A1B" w:rsidR="00F31E25">
        <w:t>you</w:t>
      </w:r>
      <w:r w:rsidRPr="00BC1A1B" w:rsidR="00D65B1B">
        <w:t xml:space="preserve"> </w:t>
      </w:r>
      <w:r w:rsidRPr="00BC1A1B" w:rsidR="00F31E25">
        <w:t>compare</w:t>
      </w:r>
      <w:r w:rsidRPr="00BC1A1B" w:rsidR="00D65B1B">
        <w:t xml:space="preserve"> </w:t>
      </w:r>
      <w:r w:rsidRPr="00BC1A1B" w:rsidR="00F31E25">
        <w:t>it</w:t>
      </w:r>
      <w:r w:rsidRPr="00BC1A1B" w:rsidR="00D65B1B">
        <w:t xml:space="preserve"> </w:t>
      </w:r>
      <w:r w:rsidRPr="00BC1A1B" w:rsidR="00F31E25">
        <w:t>to</w:t>
      </w:r>
      <w:r w:rsidRPr="00BC1A1B" w:rsidR="00D65B1B">
        <w:t xml:space="preserve"> </w:t>
      </w:r>
      <w:r w:rsidRPr="00BC1A1B" w:rsidR="00F31E25">
        <w:t>some</w:t>
      </w:r>
      <w:r w:rsidRPr="00BC1A1B" w:rsidR="00D65B1B">
        <w:t xml:space="preserve"> </w:t>
      </w:r>
      <w:r w:rsidRPr="00BC1A1B">
        <w:t>other</w:t>
      </w:r>
      <w:r w:rsidRPr="00BC1A1B" w:rsidR="00D65B1B">
        <w:t xml:space="preserve"> </w:t>
      </w:r>
      <w:r w:rsidRPr="00BC1A1B">
        <w:t>bits</w:t>
      </w:r>
      <w:r w:rsidRPr="00BC1A1B" w:rsidR="00D65B1B">
        <w:t xml:space="preserve"> </w:t>
      </w:r>
      <w:r w:rsidRPr="00BC1A1B">
        <w:t>of</w:t>
      </w:r>
      <w:r w:rsidRPr="00BC1A1B" w:rsidR="00D65B1B">
        <w:t xml:space="preserve"> </w:t>
      </w:r>
      <w:r w:rsidRPr="00BC1A1B">
        <w:t>the</w:t>
      </w:r>
      <w:r w:rsidRPr="00BC1A1B" w:rsidR="00D65B1B">
        <w:t xml:space="preserve"> </w:t>
      </w:r>
      <w:r w:rsidRPr="00BC1A1B">
        <w:t>state,</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quite</w:t>
      </w:r>
      <w:r w:rsidRPr="00BC1A1B" w:rsidR="00D65B1B">
        <w:t xml:space="preserve"> </w:t>
      </w:r>
      <w:r w:rsidRPr="00BC1A1B">
        <w:t>harshly</w:t>
      </w:r>
      <w:r w:rsidRPr="00BC1A1B" w:rsidR="00D65B1B">
        <w:t xml:space="preserve"> </w:t>
      </w:r>
      <w:r w:rsidRPr="00BC1A1B">
        <w:t>tr</w:t>
      </w:r>
      <w:r w:rsidRPr="00BC1A1B" w:rsidR="00F31E25">
        <w:t>e</w:t>
      </w:r>
      <w:r w:rsidRPr="00BC1A1B">
        <w:t>ated</w:t>
      </w:r>
      <w:r w:rsidRPr="00BC1A1B" w:rsidR="00D65B1B">
        <w:t xml:space="preserve"> </w:t>
      </w:r>
      <w:r w:rsidRPr="00BC1A1B" w:rsidR="00217D77">
        <w:t>and</w:t>
      </w:r>
      <w:r w:rsidRPr="00BC1A1B" w:rsidR="00D65B1B">
        <w:t xml:space="preserve"> </w:t>
      </w:r>
      <w:r w:rsidRPr="00BC1A1B" w:rsidR="00217D77">
        <w:t>been</w:t>
      </w:r>
      <w:r w:rsidRPr="00BC1A1B" w:rsidR="00D65B1B">
        <w:t xml:space="preserve"> </w:t>
      </w:r>
      <w:r w:rsidRPr="00BC1A1B">
        <w:t>given</w:t>
      </w:r>
      <w:r w:rsidRPr="00BC1A1B" w:rsidR="00D65B1B">
        <w:t xml:space="preserve"> </w:t>
      </w:r>
      <w:r w:rsidRPr="00BC1A1B">
        <w:t>some</w:t>
      </w:r>
      <w:r w:rsidRPr="00BC1A1B" w:rsidR="00D65B1B">
        <w:t xml:space="preserve"> </w:t>
      </w:r>
      <w:r w:rsidRPr="00BC1A1B">
        <w:t>mixed</w:t>
      </w:r>
      <w:r w:rsidRPr="00BC1A1B" w:rsidR="00D65B1B">
        <w:t xml:space="preserve"> </w:t>
      </w:r>
      <w:r w:rsidRPr="00BC1A1B">
        <w:t>messages.</w:t>
      </w:r>
    </w:p>
    <w:p w:rsidR="009D64E9" w:rsidRPr="00BC1A1B" w:rsidP="009D64E9">
      <w:pPr>
        <w:pStyle w:val="Question"/>
      </w:pPr>
      <w:sdt>
        <w:sdtPr>
          <w:alias w:val="Member"/>
          <w:tag w:val="&lt;Member mnisId='4831' dodsId=''&gt;"/>
          <w:id w:val="236054681"/>
          <w:placeholder>
            <w:docPart w:val="DefaultPlaceholder_1082065158"/>
          </w:placeholder>
          <w:richText/>
        </w:sdtPr>
        <w:sdtContent>
          <w:r w:rsidRPr="00BC1A1B">
            <w:rPr>
              <w:b/>
            </w:rPr>
            <w:t>Ian</w:t>
          </w:r>
          <w:r w:rsidRPr="00BC1A1B" w:rsidR="00D65B1B">
            <w:rPr>
              <w:b/>
            </w:rPr>
            <w:t xml:space="preserve"> </w:t>
          </w:r>
          <w:r w:rsidRPr="00BC1A1B">
            <w:rPr>
              <w:b/>
            </w:rPr>
            <w:t>Byrne:</w:t>
          </w:r>
        </w:sdtContent>
      </w:sdt>
      <w:r w:rsidRPr="00BC1A1B" w:rsidR="00D65B1B">
        <w:t xml:space="preserve"> </w:t>
      </w:r>
      <w:r w:rsidRPr="00BC1A1B">
        <w:t>T</w:t>
      </w:r>
      <w:r w:rsidRPr="00BC1A1B" w:rsidR="00F31E25">
        <w:t>hat</w:t>
      </w:r>
      <w:r w:rsidRPr="00BC1A1B" w:rsidR="00D65B1B">
        <w:t xml:space="preserve"> </w:t>
      </w:r>
      <w:r w:rsidRPr="00BC1A1B" w:rsidR="00F31E25">
        <w:t>is</w:t>
      </w:r>
      <w:r w:rsidRPr="00BC1A1B" w:rsidR="00D65B1B">
        <w:t xml:space="preserve"> </w:t>
      </w:r>
      <w:r w:rsidRPr="00BC1A1B" w:rsidR="00F31E25">
        <w:t>a</w:t>
      </w:r>
      <w:r w:rsidRPr="00BC1A1B" w:rsidR="00D65B1B">
        <w:t xml:space="preserve"> </w:t>
      </w:r>
      <w:r w:rsidRPr="00BC1A1B" w:rsidR="00F31E25">
        <w:t>fair</w:t>
      </w:r>
      <w:r w:rsidRPr="00BC1A1B" w:rsidR="00D65B1B">
        <w:t xml:space="preserve"> </w:t>
      </w:r>
      <w:r w:rsidRPr="00BC1A1B" w:rsidR="00F31E25">
        <w:t>assessment.</w:t>
      </w:r>
      <w:r w:rsidRPr="00BC1A1B" w:rsidR="00D65B1B">
        <w:t xml:space="preserve"> </w:t>
      </w:r>
      <w:r w:rsidRPr="00BC1A1B" w:rsidR="00F31E25">
        <w:t>T</w:t>
      </w:r>
      <w:r w:rsidRPr="00BC1A1B">
        <w:t>o</w:t>
      </w:r>
      <w:r w:rsidRPr="00BC1A1B" w:rsidR="00D65B1B">
        <w:t xml:space="preserve"> </w:t>
      </w:r>
      <w:r w:rsidRPr="00BC1A1B">
        <w:t>come</w:t>
      </w:r>
      <w:r w:rsidRPr="00BC1A1B" w:rsidR="00D65B1B">
        <w:t xml:space="preserve"> </w:t>
      </w:r>
      <w:r w:rsidRPr="00BC1A1B">
        <w:t>back</w:t>
      </w:r>
      <w:r w:rsidRPr="00BC1A1B" w:rsidR="00D65B1B">
        <w:t xml:space="preserve"> </w:t>
      </w:r>
      <w:r w:rsidRPr="00BC1A1B">
        <w:t>on</w:t>
      </w:r>
      <w:r w:rsidRPr="00BC1A1B" w:rsidR="00D65B1B">
        <w:t xml:space="preserve"> </w:t>
      </w:r>
      <w:r w:rsidRPr="00BC1A1B">
        <w:t>that</w:t>
      </w:r>
      <w:r w:rsidRPr="00BC1A1B" w:rsidR="00D65B1B">
        <w:t xml:space="preserve"> </w:t>
      </w:r>
      <w:r w:rsidRPr="00BC1A1B">
        <w:t>point</w:t>
      </w:r>
      <w:r w:rsidRPr="00BC1A1B" w:rsidR="00F31E25">
        <w:t>,</w:t>
      </w:r>
      <w:r w:rsidRPr="00BC1A1B" w:rsidR="00D65B1B">
        <w:t xml:space="preserve"> </w:t>
      </w:r>
      <w:r w:rsidRPr="00BC1A1B" w:rsidR="00F31E25">
        <w:t>would</w:t>
      </w:r>
      <w:r w:rsidRPr="00BC1A1B" w:rsidR="00D65B1B">
        <w:t xml:space="preserve"> </w:t>
      </w:r>
      <w:r w:rsidRPr="00BC1A1B" w:rsidR="00F31E25">
        <w:t>you</w:t>
      </w:r>
      <w:r w:rsidRPr="00BC1A1B" w:rsidR="00D65B1B">
        <w:t xml:space="preserve"> </w:t>
      </w:r>
      <w:r w:rsidRPr="00BC1A1B" w:rsidR="00F31E25">
        <w:t>think</w:t>
      </w:r>
      <w:r w:rsidRPr="00BC1A1B" w:rsidR="00D65B1B">
        <w:t xml:space="preserve"> </w:t>
      </w:r>
      <w:r w:rsidRPr="00BC1A1B" w:rsidR="00F31E25">
        <w:t>that</w:t>
      </w:r>
      <w:r w:rsidRPr="00BC1A1B" w:rsidR="00D65B1B">
        <w:t xml:space="preserve"> </w:t>
      </w:r>
      <w:r w:rsidRPr="00BC1A1B" w:rsidR="00F31E25">
        <w:t>the</w:t>
      </w:r>
      <w:r w:rsidRPr="00BC1A1B" w:rsidR="00D65B1B">
        <w:t xml:space="preserve"> </w:t>
      </w:r>
      <w:r w:rsidRPr="00BC1A1B" w:rsidR="00F31E25">
        <w:t>value</w:t>
      </w:r>
      <w:r w:rsidRPr="00BC1A1B" w:rsidR="00D65B1B">
        <w:t xml:space="preserve"> </w:t>
      </w:r>
      <w:r w:rsidRPr="00BC1A1B" w:rsidR="00F31E25">
        <w:t>of</w:t>
      </w:r>
      <w:r w:rsidRPr="00BC1A1B" w:rsidR="00D65B1B">
        <w:t xml:space="preserve"> </w:t>
      </w:r>
      <w:r w:rsidRPr="00BC1A1B" w:rsidR="00F31E25">
        <w:t>local</w:t>
      </w:r>
      <w:r w:rsidRPr="00BC1A1B" w:rsidR="00D65B1B">
        <w:t xml:space="preserve"> </w:t>
      </w:r>
      <w:r w:rsidRPr="00BC1A1B" w:rsidR="00F31E25">
        <w:t>government</w:t>
      </w:r>
      <w:r w:rsidRPr="00BC1A1B" w:rsidR="00D65B1B">
        <w:t xml:space="preserve"> </w:t>
      </w:r>
      <w:r w:rsidRPr="00BC1A1B">
        <w:t>has</w:t>
      </w:r>
      <w:r w:rsidRPr="00BC1A1B" w:rsidR="00D65B1B">
        <w:t xml:space="preserve"> </w:t>
      </w:r>
      <w:r w:rsidRPr="00BC1A1B">
        <w:t>been</w:t>
      </w:r>
      <w:r w:rsidRPr="00BC1A1B" w:rsidR="00D65B1B">
        <w:t xml:space="preserve"> </w:t>
      </w:r>
      <w:r w:rsidRPr="00BC1A1B">
        <w:t>seen</w:t>
      </w:r>
      <w:r w:rsidRPr="00BC1A1B" w:rsidR="00D65B1B">
        <w:t xml:space="preserve"> </w:t>
      </w:r>
      <w:r w:rsidRPr="00BC1A1B">
        <w:t>during</w:t>
      </w:r>
      <w:r w:rsidRPr="00BC1A1B" w:rsidR="00D65B1B">
        <w:t xml:space="preserve"> </w:t>
      </w:r>
      <w:r w:rsidRPr="00BC1A1B">
        <w:t>the</w:t>
      </w:r>
      <w:r w:rsidRPr="00BC1A1B" w:rsidR="00D65B1B">
        <w:t xml:space="preserve"> </w:t>
      </w:r>
      <w:r w:rsidRPr="00BC1A1B">
        <w:t>pandemic</w:t>
      </w:r>
      <w:r w:rsidRPr="00BC1A1B" w:rsidR="00F31E25">
        <w:t>?</w:t>
      </w:r>
      <w:r w:rsidRPr="00BC1A1B" w:rsidR="00D65B1B">
        <w:t xml:space="preserve"> </w:t>
      </w:r>
      <w:r w:rsidRPr="00BC1A1B">
        <w:t>Do</w:t>
      </w:r>
      <w:r w:rsidRPr="00BC1A1B" w:rsidR="00D65B1B">
        <w:t xml:space="preserve"> </w:t>
      </w:r>
      <w:r w:rsidRPr="00BC1A1B">
        <w:t>you</w:t>
      </w:r>
      <w:r w:rsidRPr="00BC1A1B" w:rsidR="00D65B1B">
        <w:t xml:space="preserve"> </w:t>
      </w:r>
      <w:r w:rsidRPr="00BC1A1B">
        <w:t>think</w:t>
      </w:r>
      <w:r w:rsidRPr="00BC1A1B" w:rsidR="00D65B1B">
        <w:t xml:space="preserve"> </w:t>
      </w:r>
      <w:r w:rsidRPr="00BC1A1B">
        <w:t>there</w:t>
      </w:r>
      <w:r w:rsidRPr="00BC1A1B" w:rsidR="00D65B1B">
        <w:t xml:space="preserve"> </w:t>
      </w:r>
      <w:r w:rsidRPr="00BC1A1B">
        <w:t>may</w:t>
      </w:r>
      <w:r w:rsidRPr="00BC1A1B" w:rsidR="00D65B1B">
        <w:t xml:space="preserve"> </w:t>
      </w:r>
      <w:r w:rsidRPr="00BC1A1B">
        <w:t>be</w:t>
      </w:r>
      <w:r w:rsidRPr="00BC1A1B" w:rsidR="00D65B1B">
        <w:t xml:space="preserve"> </w:t>
      </w:r>
      <w:r w:rsidRPr="00BC1A1B" w:rsidR="00F31E25">
        <w:t>a</w:t>
      </w:r>
      <w:r w:rsidRPr="00BC1A1B" w:rsidR="00D65B1B">
        <w:t xml:space="preserve"> </w:t>
      </w:r>
      <w:r w:rsidRPr="00BC1A1B" w:rsidR="00F31E25">
        <w:t>greater</w:t>
      </w:r>
      <w:r w:rsidRPr="00BC1A1B" w:rsidR="00D65B1B">
        <w:t xml:space="preserve"> </w:t>
      </w:r>
      <w:r w:rsidRPr="00BC1A1B" w:rsidR="00F31E25">
        <w:t>appreciation</w:t>
      </w:r>
      <w:r w:rsidRPr="00BC1A1B" w:rsidR="00D65B1B">
        <w:t xml:space="preserve"> </w:t>
      </w:r>
      <w:r w:rsidRPr="00BC1A1B" w:rsidR="00F31E25">
        <w:t>from</w:t>
      </w:r>
      <w:r w:rsidRPr="00BC1A1B" w:rsidR="00D65B1B">
        <w:t xml:space="preserve"> </w:t>
      </w:r>
      <w:r w:rsidRPr="00BC1A1B" w:rsidR="00F31E25">
        <w:t>central</w:t>
      </w:r>
      <w:r w:rsidRPr="00BC1A1B" w:rsidR="00D65B1B">
        <w:t xml:space="preserve"> </w:t>
      </w:r>
      <w:r w:rsidRPr="00BC1A1B" w:rsidR="00F31E25">
        <w:t>Government</w:t>
      </w:r>
      <w:r w:rsidRPr="00BC1A1B" w:rsidR="00D65B1B">
        <w:t xml:space="preserve"> </w:t>
      </w:r>
      <w:r w:rsidRPr="00BC1A1B" w:rsidR="00F31E25">
        <w:t>about</w:t>
      </w:r>
      <w:r w:rsidRPr="00BC1A1B" w:rsidR="00D65B1B">
        <w:t xml:space="preserve"> </w:t>
      </w:r>
      <w:r w:rsidRPr="00BC1A1B" w:rsidR="00F31E25">
        <w:t>how</w:t>
      </w:r>
      <w:r w:rsidRPr="00BC1A1B" w:rsidR="00D65B1B">
        <w:t xml:space="preserve"> </w:t>
      </w:r>
      <w:r w:rsidRPr="00BC1A1B" w:rsidR="00F31E25">
        <w:t>important</w:t>
      </w:r>
      <w:r w:rsidRPr="00BC1A1B" w:rsidR="00D65B1B">
        <w:t xml:space="preserve"> </w:t>
      </w:r>
      <w:r w:rsidRPr="00BC1A1B" w:rsidR="00F31E25">
        <w:t>local</w:t>
      </w:r>
      <w:r w:rsidRPr="00BC1A1B" w:rsidR="00D65B1B">
        <w:t xml:space="preserve"> </w:t>
      </w:r>
      <w:r w:rsidRPr="00BC1A1B" w:rsidR="00F31E25">
        <w:t>government</w:t>
      </w:r>
      <w:r w:rsidRPr="00BC1A1B" w:rsidR="00D65B1B">
        <w:t xml:space="preserve"> </w:t>
      </w:r>
      <w:r w:rsidRPr="00BC1A1B">
        <w:t>is</w:t>
      </w:r>
      <w:r w:rsidRPr="00BC1A1B" w:rsidR="00D65B1B">
        <w:t xml:space="preserve"> </w:t>
      </w:r>
      <w:r w:rsidRPr="00BC1A1B">
        <w:t>and</w:t>
      </w:r>
      <w:r w:rsidRPr="00BC1A1B" w:rsidR="00D65B1B">
        <w:t xml:space="preserve"> </w:t>
      </w:r>
      <w:r w:rsidRPr="00BC1A1B">
        <w:t>can</w:t>
      </w:r>
      <w:r w:rsidRPr="00BC1A1B" w:rsidR="00D65B1B">
        <w:t xml:space="preserve"> </w:t>
      </w:r>
      <w:r w:rsidRPr="00BC1A1B">
        <w:t>be</w:t>
      </w:r>
      <w:r w:rsidRPr="00BC1A1B" w:rsidR="00F31E25">
        <w:t>?</w:t>
      </w:r>
      <w:r w:rsidRPr="00BC1A1B" w:rsidR="00D65B1B">
        <w:t xml:space="preserve"> </w:t>
      </w:r>
      <w:r w:rsidRPr="00BC1A1B" w:rsidR="00F31E25">
        <w:t>A</w:t>
      </w:r>
      <w:r w:rsidRPr="00BC1A1B" w:rsidR="00D65B1B">
        <w:t xml:space="preserve"> </w:t>
      </w:r>
      <w:r w:rsidRPr="00BC1A1B" w:rsidR="00F31E25">
        <w:t>great</w:t>
      </w:r>
      <w:r w:rsidRPr="00BC1A1B" w:rsidR="00D65B1B">
        <w:t xml:space="preserve"> </w:t>
      </w:r>
      <w:r w:rsidRPr="00BC1A1B" w:rsidR="00F31E25">
        <w:t>example</w:t>
      </w:r>
      <w:r w:rsidRPr="00BC1A1B" w:rsidR="00D65B1B">
        <w:t xml:space="preserve"> </w:t>
      </w:r>
      <w:r w:rsidRPr="00BC1A1B" w:rsidR="00F31E25">
        <w:t>is</w:t>
      </w:r>
      <w:r w:rsidRPr="00BC1A1B" w:rsidR="00D65B1B">
        <w:t xml:space="preserve"> </w:t>
      </w:r>
      <w:r w:rsidRPr="00BC1A1B" w:rsidR="00F31E25">
        <w:t>what</w:t>
      </w:r>
      <w:r w:rsidRPr="00BC1A1B" w:rsidR="00D65B1B">
        <w:t xml:space="preserve"> </w:t>
      </w:r>
      <w:r w:rsidRPr="00BC1A1B" w:rsidR="00F31E25">
        <w:t>we</w:t>
      </w:r>
      <w:r w:rsidRPr="00BC1A1B" w:rsidR="00D65B1B">
        <w:t xml:space="preserve"> </w:t>
      </w:r>
      <w:r w:rsidRPr="00BC1A1B" w:rsidR="00F31E25">
        <w:t>are</w:t>
      </w:r>
      <w:r w:rsidRPr="00BC1A1B" w:rsidR="00D65B1B">
        <w:t xml:space="preserve"> </w:t>
      </w:r>
      <w:r w:rsidRPr="00BC1A1B" w:rsidR="00F31E25">
        <w:t>seeing</w:t>
      </w:r>
      <w:r w:rsidRPr="00BC1A1B" w:rsidR="00D65B1B">
        <w:t xml:space="preserve"> </w:t>
      </w:r>
      <w:r w:rsidRPr="00BC1A1B" w:rsidR="00F31E25">
        <w:t>roll</w:t>
      </w:r>
      <w:r w:rsidRPr="00BC1A1B" w:rsidR="00D65B1B">
        <w:t xml:space="preserve"> </w:t>
      </w:r>
      <w:r w:rsidRPr="00BC1A1B" w:rsidR="00F31E25">
        <w:t>out</w:t>
      </w:r>
      <w:r w:rsidRPr="00BC1A1B" w:rsidR="00D65B1B">
        <w:t xml:space="preserve"> </w:t>
      </w:r>
      <w:r w:rsidRPr="00BC1A1B" w:rsidR="00F31E25">
        <w:t>in</w:t>
      </w:r>
      <w:r w:rsidRPr="00BC1A1B" w:rsidR="00D65B1B">
        <w:t xml:space="preserve"> </w:t>
      </w:r>
      <w:r w:rsidRPr="00BC1A1B" w:rsidR="00F31E25">
        <w:t>Liverpool</w:t>
      </w:r>
      <w:r w:rsidRPr="00BC1A1B" w:rsidR="00D65B1B">
        <w:t xml:space="preserve"> </w:t>
      </w:r>
      <w:r w:rsidRPr="00BC1A1B" w:rsidR="00F31E25">
        <w:t>at</w:t>
      </w:r>
      <w:r w:rsidRPr="00BC1A1B" w:rsidR="00D65B1B">
        <w:t xml:space="preserve"> </w:t>
      </w:r>
      <w:r w:rsidRPr="00BC1A1B" w:rsidR="00F31E25">
        <w:t>the</w:t>
      </w:r>
      <w:r w:rsidRPr="00BC1A1B" w:rsidR="00D65B1B">
        <w:t xml:space="preserve"> </w:t>
      </w:r>
      <w:r w:rsidRPr="00BC1A1B" w:rsidR="00F31E25">
        <w:t>moment</w:t>
      </w:r>
      <w:r w:rsidRPr="00BC1A1B" w:rsidR="00FF3679">
        <w:t>. T</w:t>
      </w:r>
      <w:r w:rsidRPr="00BC1A1B">
        <w:t>he</w:t>
      </w:r>
      <w:r w:rsidRPr="00BC1A1B" w:rsidR="00D65B1B">
        <w:t xml:space="preserve"> </w:t>
      </w:r>
      <w:r w:rsidRPr="00BC1A1B">
        <w:t>testing</w:t>
      </w:r>
      <w:r w:rsidRPr="00BC1A1B" w:rsidR="00D65B1B">
        <w:t xml:space="preserve"> </w:t>
      </w:r>
      <w:r w:rsidRPr="00BC1A1B" w:rsidR="00F31E25">
        <w:t>ha</w:t>
      </w:r>
      <w:r w:rsidRPr="00BC1A1B">
        <w:t>s</w:t>
      </w:r>
      <w:r w:rsidRPr="00BC1A1B" w:rsidR="00D65B1B">
        <w:t xml:space="preserve"> </w:t>
      </w:r>
      <w:r w:rsidRPr="00BC1A1B">
        <w:t>been</w:t>
      </w:r>
      <w:r w:rsidRPr="00BC1A1B" w:rsidR="00D65B1B">
        <w:t xml:space="preserve"> </w:t>
      </w:r>
      <w:r w:rsidRPr="00BC1A1B">
        <w:t>devolved</w:t>
      </w:r>
      <w:r w:rsidRPr="00BC1A1B" w:rsidR="00D65B1B">
        <w:t xml:space="preserve"> </w:t>
      </w:r>
      <w:r w:rsidRPr="00BC1A1B" w:rsidR="00F31E25">
        <w:t>down</w:t>
      </w:r>
      <w:r w:rsidRPr="00BC1A1B" w:rsidR="00D65B1B">
        <w:t xml:space="preserve"> </w:t>
      </w:r>
      <w:r w:rsidRPr="00BC1A1B">
        <w:t>to</w:t>
      </w:r>
      <w:r w:rsidRPr="00BC1A1B" w:rsidR="00D65B1B">
        <w:t xml:space="preserve"> </w:t>
      </w:r>
      <w:r w:rsidRPr="00BC1A1B">
        <w:t>the</w:t>
      </w:r>
      <w:r w:rsidRPr="00BC1A1B" w:rsidR="00D65B1B">
        <w:t xml:space="preserve"> </w:t>
      </w:r>
      <w:r w:rsidRPr="00BC1A1B">
        <w:t>council</w:t>
      </w:r>
      <w:r w:rsidRPr="00BC1A1B" w:rsidR="00D65B1B">
        <w:t xml:space="preserve"> </w:t>
      </w:r>
      <w:r w:rsidRPr="00BC1A1B">
        <w:t>and</w:t>
      </w:r>
      <w:r w:rsidRPr="00BC1A1B" w:rsidR="00D65B1B">
        <w:t xml:space="preserve"> </w:t>
      </w:r>
      <w:r w:rsidRPr="00BC1A1B" w:rsidR="00F31E25">
        <w:t>to</w:t>
      </w:r>
      <w:r w:rsidRPr="00BC1A1B" w:rsidR="00D65B1B">
        <w:t xml:space="preserve"> </w:t>
      </w:r>
      <w:r w:rsidRPr="00BC1A1B">
        <w:t>local</w:t>
      </w:r>
      <w:r w:rsidRPr="00BC1A1B" w:rsidR="00D65B1B">
        <w:t xml:space="preserve"> </w:t>
      </w:r>
      <w:r w:rsidRPr="00BC1A1B">
        <w:t>health</w:t>
      </w:r>
      <w:r w:rsidRPr="00BC1A1B" w:rsidR="00D65B1B">
        <w:t xml:space="preserve"> </w:t>
      </w:r>
      <w:r w:rsidRPr="00BC1A1B">
        <w:t>authorities</w:t>
      </w:r>
      <w:r w:rsidRPr="00BC1A1B" w:rsidR="00F31E25">
        <w:t>.</w:t>
      </w:r>
      <w:r w:rsidRPr="00BC1A1B" w:rsidR="00D65B1B">
        <w:t xml:space="preserve"> </w:t>
      </w:r>
      <w:r w:rsidRPr="00BC1A1B" w:rsidR="00F31E25">
        <w:t>I</w:t>
      </w:r>
      <w:r w:rsidRPr="00BC1A1B">
        <w:t>t</w:t>
      </w:r>
      <w:r w:rsidRPr="00BC1A1B" w:rsidR="00D65B1B">
        <w:t xml:space="preserve"> </w:t>
      </w:r>
      <w:r w:rsidRPr="00BC1A1B" w:rsidR="00F31E25">
        <w:t>looks</w:t>
      </w:r>
      <w:r w:rsidRPr="00BC1A1B" w:rsidR="00D65B1B">
        <w:t xml:space="preserve"> </w:t>
      </w:r>
      <w:r w:rsidRPr="00BC1A1B" w:rsidR="00F31E25">
        <w:t>like</w:t>
      </w:r>
      <w:r w:rsidRPr="00BC1A1B" w:rsidR="00D65B1B">
        <w:t xml:space="preserve"> </w:t>
      </w:r>
      <w:r w:rsidRPr="00BC1A1B" w:rsidR="00F31E25">
        <w:t>it</w:t>
      </w:r>
      <w:r w:rsidRPr="00BC1A1B" w:rsidR="00D65B1B">
        <w:t xml:space="preserve"> </w:t>
      </w:r>
      <w:r w:rsidRPr="00BC1A1B" w:rsidR="00F31E25">
        <w:t>ha</w:t>
      </w:r>
      <w:r w:rsidRPr="00BC1A1B">
        <w:t>s</w:t>
      </w:r>
      <w:r w:rsidRPr="00BC1A1B" w:rsidR="00D65B1B">
        <w:t xml:space="preserve"> </w:t>
      </w:r>
      <w:r w:rsidRPr="00BC1A1B">
        <w:t>been</w:t>
      </w:r>
      <w:r w:rsidRPr="00BC1A1B" w:rsidR="00D65B1B">
        <w:t xml:space="preserve"> </w:t>
      </w:r>
      <w:r w:rsidRPr="00BC1A1B">
        <w:t>a</w:t>
      </w:r>
      <w:r w:rsidRPr="00BC1A1B" w:rsidR="00D65B1B">
        <w:t xml:space="preserve"> </w:t>
      </w:r>
      <w:r w:rsidRPr="00BC1A1B">
        <w:t>resounding</w:t>
      </w:r>
      <w:r w:rsidRPr="00BC1A1B" w:rsidR="00D65B1B">
        <w:t xml:space="preserve"> </w:t>
      </w:r>
      <w:r w:rsidRPr="00BC1A1B">
        <w:t>success</w:t>
      </w:r>
      <w:r w:rsidRPr="00BC1A1B" w:rsidR="00F31E25">
        <w:t>,</w:t>
      </w:r>
      <w:r w:rsidRPr="00BC1A1B" w:rsidR="00D65B1B">
        <w:t xml:space="preserve"> </w:t>
      </w:r>
      <w:r w:rsidRPr="00BC1A1B" w:rsidR="00F31E25">
        <w:t>certainly</w:t>
      </w:r>
      <w:r w:rsidRPr="00BC1A1B" w:rsidR="00D65B1B">
        <w:t xml:space="preserve"> </w:t>
      </w:r>
      <w:r w:rsidRPr="00BC1A1B" w:rsidR="00F31E25">
        <w:t>o</w:t>
      </w:r>
      <w:r w:rsidRPr="00BC1A1B">
        <w:t>n</w:t>
      </w:r>
      <w:r w:rsidRPr="00BC1A1B" w:rsidR="00D65B1B">
        <w:t xml:space="preserve"> </w:t>
      </w:r>
      <w:r w:rsidRPr="00BC1A1B">
        <w:t>the</w:t>
      </w:r>
      <w:r w:rsidRPr="00BC1A1B" w:rsidR="00D65B1B">
        <w:t xml:space="preserve"> </w:t>
      </w:r>
      <w:r w:rsidRPr="00BC1A1B">
        <w:t>ground</w:t>
      </w:r>
      <w:r w:rsidRPr="00BC1A1B" w:rsidR="00F31E25">
        <w:t>.</w:t>
      </w:r>
      <w:r w:rsidRPr="00BC1A1B" w:rsidR="00D65B1B">
        <w:t xml:space="preserve"> </w:t>
      </w:r>
      <w:r w:rsidRPr="00BC1A1B" w:rsidR="00F31E25">
        <w:t>I</w:t>
      </w:r>
      <w:r w:rsidRPr="00BC1A1B">
        <w:t>t</w:t>
      </w:r>
      <w:r w:rsidRPr="00BC1A1B" w:rsidR="00D65B1B">
        <w:t xml:space="preserve"> </w:t>
      </w:r>
      <w:r w:rsidRPr="00BC1A1B">
        <w:t>has</w:t>
      </w:r>
      <w:r w:rsidRPr="00BC1A1B" w:rsidR="00D65B1B">
        <w:t xml:space="preserve"> </w:t>
      </w:r>
      <w:r w:rsidRPr="00BC1A1B">
        <w:t>been</w:t>
      </w:r>
      <w:r w:rsidRPr="00BC1A1B" w:rsidR="00D65B1B">
        <w:t xml:space="preserve"> </w:t>
      </w:r>
      <w:r w:rsidRPr="00BC1A1B">
        <w:t>quite</w:t>
      </w:r>
      <w:r w:rsidRPr="00BC1A1B" w:rsidR="00D65B1B">
        <w:t xml:space="preserve"> </w:t>
      </w:r>
      <w:r w:rsidRPr="00BC1A1B">
        <w:t>seamless</w:t>
      </w:r>
      <w:r w:rsidRPr="00BC1A1B" w:rsidR="00F31E25">
        <w:t>.</w:t>
      </w:r>
      <w:r w:rsidRPr="00BC1A1B" w:rsidR="00D65B1B">
        <w:t xml:space="preserve"> </w:t>
      </w:r>
      <w:r w:rsidRPr="00BC1A1B" w:rsidR="00F31E25">
        <w:t>C</w:t>
      </w:r>
      <w:r w:rsidRPr="00BC1A1B">
        <w:t>ongratulations</w:t>
      </w:r>
      <w:r w:rsidRPr="00BC1A1B" w:rsidR="00D65B1B">
        <w:t xml:space="preserve"> </w:t>
      </w:r>
      <w:r w:rsidRPr="00BC1A1B">
        <w:t>to</w:t>
      </w:r>
      <w:r w:rsidRPr="00BC1A1B" w:rsidR="00D65B1B">
        <w:t xml:space="preserve"> </w:t>
      </w:r>
      <w:r w:rsidRPr="00BC1A1B">
        <w:t>everybody</w:t>
      </w:r>
      <w:r w:rsidRPr="00BC1A1B" w:rsidR="00D65B1B">
        <w:t xml:space="preserve"> </w:t>
      </w:r>
      <w:r w:rsidRPr="00BC1A1B">
        <w:t>involved</w:t>
      </w:r>
      <w:r w:rsidRPr="00BC1A1B" w:rsidR="00D65B1B">
        <w:t xml:space="preserve"> </w:t>
      </w:r>
      <w:r w:rsidRPr="00BC1A1B">
        <w:t>in</w:t>
      </w:r>
      <w:r w:rsidRPr="00BC1A1B" w:rsidR="00D65B1B">
        <w:t xml:space="preserve"> </w:t>
      </w:r>
      <w:r w:rsidRPr="00BC1A1B">
        <w:t>Liverpool.</w:t>
      </w:r>
      <w:r w:rsidRPr="00BC1A1B" w:rsidR="00D65B1B">
        <w:t xml:space="preserve"> </w:t>
      </w:r>
      <w:r w:rsidRPr="00BC1A1B">
        <w:t>Is</w:t>
      </w:r>
      <w:r w:rsidRPr="00BC1A1B" w:rsidR="00D65B1B">
        <w:t xml:space="preserve"> </w:t>
      </w:r>
      <w:r w:rsidRPr="00BC1A1B">
        <w:t>there</w:t>
      </w:r>
      <w:r w:rsidRPr="00BC1A1B" w:rsidR="00D65B1B">
        <w:t xml:space="preserve"> </w:t>
      </w:r>
      <w:r w:rsidRPr="00BC1A1B">
        <w:t>a</w:t>
      </w:r>
      <w:r w:rsidRPr="00BC1A1B" w:rsidR="00D65B1B">
        <w:t xml:space="preserve"> </w:t>
      </w:r>
      <w:r w:rsidRPr="00BC1A1B">
        <w:t>lesson</w:t>
      </w:r>
      <w:r w:rsidRPr="00BC1A1B" w:rsidR="00D65B1B">
        <w:t xml:space="preserve"> </w:t>
      </w:r>
      <w:r w:rsidRPr="00BC1A1B">
        <w:t>to</w:t>
      </w:r>
      <w:r w:rsidRPr="00BC1A1B" w:rsidR="00D65B1B">
        <w:t xml:space="preserve"> </w:t>
      </w:r>
      <w:r w:rsidRPr="00BC1A1B">
        <w:t>be</w:t>
      </w:r>
      <w:r w:rsidRPr="00BC1A1B" w:rsidR="00D65B1B">
        <w:t xml:space="preserve"> </w:t>
      </w:r>
      <w:r w:rsidRPr="00BC1A1B">
        <w:t>learn</w:t>
      </w:r>
      <w:r w:rsidR="00197617">
        <w:t>ed</w:t>
      </w:r>
      <w:r w:rsidRPr="00BC1A1B" w:rsidR="00D65B1B">
        <w:t xml:space="preserve"> </w:t>
      </w:r>
      <w:r w:rsidRPr="00BC1A1B">
        <w:t>there</w:t>
      </w:r>
      <w:r w:rsidR="00197617">
        <w:t xml:space="preserve">, </w:t>
      </w:r>
      <w:r w:rsidRPr="00BC1A1B">
        <w:t>and</w:t>
      </w:r>
      <w:r w:rsidRPr="00BC1A1B" w:rsidR="00D65B1B">
        <w:t xml:space="preserve"> </w:t>
      </w:r>
      <w:r w:rsidRPr="00BC1A1B">
        <w:t>will</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learn</w:t>
      </w:r>
      <w:r w:rsidRPr="00BC1A1B" w:rsidR="00D65B1B">
        <w:t xml:space="preserve"> </w:t>
      </w:r>
      <w:r w:rsidRPr="00BC1A1B">
        <w:t>that</w:t>
      </w:r>
      <w:r w:rsidRPr="00BC1A1B" w:rsidR="00D65B1B">
        <w:t xml:space="preserve"> </w:t>
      </w:r>
      <w:r w:rsidRPr="00BC1A1B">
        <w:t>lesson?</w:t>
      </w:r>
    </w:p>
    <w:p w:rsidR="00F31E25" w:rsidRPr="00BC1A1B" w:rsidP="009D64E9">
      <w:pPr>
        <w:pStyle w:val="Answer"/>
      </w:pPr>
      <w:sdt>
        <w:sdtPr>
          <w:alias w:val="Witness"/>
          <w:id w:val="-559479211"/>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FF3679">
        <w:t xml:space="preserve">Yes, absolutely. </w:t>
      </w:r>
      <w:r w:rsidRPr="00BC1A1B">
        <w:t>T</w:t>
      </w:r>
      <w:r w:rsidRPr="00BC1A1B" w:rsidR="009D64E9">
        <w:t>his</w:t>
      </w:r>
      <w:r w:rsidRPr="00BC1A1B" w:rsidR="00D65B1B">
        <w:t xml:space="preserve"> </w:t>
      </w:r>
      <w:r w:rsidRPr="00BC1A1B" w:rsidR="009D64E9">
        <w:t>crisis</w:t>
      </w:r>
      <w:r w:rsidRPr="00BC1A1B" w:rsidR="00D65B1B">
        <w:t xml:space="preserve"> </w:t>
      </w:r>
      <w:r w:rsidRPr="00BC1A1B" w:rsidR="009D64E9">
        <w:t>has</w:t>
      </w:r>
      <w:r w:rsidRPr="00BC1A1B" w:rsidR="00D65B1B">
        <w:t xml:space="preserve"> </w:t>
      </w:r>
      <w:r w:rsidRPr="00BC1A1B" w:rsidR="009D64E9">
        <w:t>demonstrated</w:t>
      </w:r>
      <w:r w:rsidRPr="00BC1A1B" w:rsidR="00D65B1B">
        <w:t xml:space="preserve"> </w:t>
      </w:r>
      <w:r w:rsidRPr="00BC1A1B" w:rsidR="009D64E9">
        <w:t>time</w:t>
      </w:r>
      <w:r w:rsidRPr="00BC1A1B" w:rsidR="00D65B1B">
        <w:t xml:space="preserve"> </w:t>
      </w:r>
      <w:r w:rsidRPr="00BC1A1B" w:rsidR="009D64E9">
        <w:t>and</w:t>
      </w:r>
      <w:r w:rsidRPr="00BC1A1B" w:rsidR="00D65B1B">
        <w:t xml:space="preserve"> </w:t>
      </w:r>
      <w:r w:rsidRPr="00BC1A1B" w:rsidR="009D64E9">
        <w:t>time</w:t>
      </w:r>
      <w:r w:rsidRPr="00BC1A1B" w:rsidR="00D65B1B">
        <w:t xml:space="preserve"> </w:t>
      </w:r>
      <w:r w:rsidRPr="00BC1A1B" w:rsidR="009D64E9">
        <w:t>again</w:t>
      </w:r>
      <w:r w:rsidRPr="00BC1A1B" w:rsidR="00D65B1B">
        <w:t xml:space="preserve"> </w:t>
      </w:r>
      <w:r w:rsidRPr="00BC1A1B" w:rsidR="009D64E9">
        <w:t>that</w:t>
      </w:r>
      <w:r w:rsidRPr="00BC1A1B" w:rsidR="00D65B1B">
        <w:t xml:space="preserve"> </w:t>
      </w:r>
      <w:r w:rsidRPr="00BC1A1B" w:rsidR="009D64E9">
        <w:t>local</w:t>
      </w:r>
      <w:r w:rsidRPr="00BC1A1B" w:rsidR="00D65B1B">
        <w:t xml:space="preserve"> </w:t>
      </w:r>
      <w:r w:rsidRPr="00BC1A1B">
        <w:t>g</w:t>
      </w:r>
      <w:r w:rsidRPr="00BC1A1B" w:rsidR="009D64E9">
        <w:t>overnment</w:t>
      </w:r>
      <w:r w:rsidRPr="00BC1A1B" w:rsidR="00D65B1B">
        <w:t xml:space="preserve"> </w:t>
      </w:r>
      <w:r w:rsidRPr="00BC1A1B" w:rsidR="009D64E9">
        <w:t>can</w:t>
      </w:r>
      <w:r w:rsidRPr="00BC1A1B" w:rsidR="00D65B1B">
        <w:t xml:space="preserve"> </w:t>
      </w:r>
      <w:r w:rsidRPr="00BC1A1B" w:rsidR="009D64E9">
        <w:t>get</w:t>
      </w:r>
      <w:r w:rsidRPr="00BC1A1B" w:rsidR="00D65B1B">
        <w:t xml:space="preserve"> </w:t>
      </w:r>
      <w:r w:rsidRPr="00BC1A1B" w:rsidR="009D64E9">
        <w:t>things</w:t>
      </w:r>
      <w:r w:rsidRPr="00BC1A1B" w:rsidR="00D65B1B">
        <w:t xml:space="preserve"> </w:t>
      </w:r>
      <w:r w:rsidRPr="00BC1A1B" w:rsidR="009D64E9">
        <w:t>done</w:t>
      </w:r>
      <w:r w:rsidRPr="00BC1A1B" w:rsidR="00D65B1B">
        <w:t xml:space="preserve"> </w:t>
      </w:r>
      <w:r w:rsidRPr="00BC1A1B" w:rsidR="009D64E9">
        <w:t>and</w:t>
      </w:r>
      <w:r w:rsidRPr="00BC1A1B" w:rsidR="00D65B1B">
        <w:t xml:space="preserve"> </w:t>
      </w:r>
      <w:r w:rsidRPr="00BC1A1B" w:rsidR="009D64E9">
        <w:t>get</w:t>
      </w:r>
      <w:r w:rsidRPr="00BC1A1B" w:rsidR="00D65B1B">
        <w:t xml:space="preserve"> </w:t>
      </w:r>
      <w:r w:rsidRPr="00BC1A1B" w:rsidR="009D64E9">
        <w:t>them</w:t>
      </w:r>
      <w:r w:rsidRPr="00BC1A1B" w:rsidR="00D65B1B">
        <w:t xml:space="preserve"> </w:t>
      </w:r>
      <w:r w:rsidRPr="00BC1A1B" w:rsidR="009D64E9">
        <w:t>done</w:t>
      </w:r>
      <w:r w:rsidRPr="00BC1A1B" w:rsidR="00D65B1B">
        <w:t xml:space="preserve"> </w:t>
      </w:r>
      <w:r w:rsidRPr="00BC1A1B" w:rsidR="009D64E9">
        <w:t>faster</w:t>
      </w:r>
      <w:r w:rsidRPr="00BC1A1B" w:rsidR="00D65B1B">
        <w:t xml:space="preserve"> </w:t>
      </w:r>
      <w:r w:rsidRPr="00BC1A1B" w:rsidR="009D64E9">
        <w:t>than</w:t>
      </w:r>
      <w:r w:rsidRPr="00BC1A1B" w:rsidR="00D65B1B">
        <w:t xml:space="preserve"> </w:t>
      </w:r>
      <w:r w:rsidRPr="00BC1A1B">
        <w:t>something</w:t>
      </w:r>
      <w:r w:rsidRPr="00BC1A1B" w:rsidR="00D65B1B">
        <w:t xml:space="preserve"> </w:t>
      </w:r>
      <w:r w:rsidRPr="00BC1A1B">
        <w:t>from</w:t>
      </w:r>
      <w:r w:rsidRPr="00BC1A1B" w:rsidR="00D65B1B">
        <w:t xml:space="preserve"> </w:t>
      </w:r>
      <w:r w:rsidRPr="00BC1A1B">
        <w:t>the</w:t>
      </w:r>
      <w:r w:rsidRPr="00BC1A1B" w:rsidR="00D65B1B">
        <w:t xml:space="preserve"> </w:t>
      </w:r>
      <w:r w:rsidRPr="00BC1A1B">
        <w:t>national</w:t>
      </w:r>
      <w:r w:rsidRPr="00BC1A1B" w:rsidR="00D65B1B">
        <w:t xml:space="preserve"> </w:t>
      </w:r>
      <w:r w:rsidRPr="00BC1A1B">
        <w:t>level.</w:t>
      </w:r>
      <w:r w:rsidRPr="00BC1A1B" w:rsidR="00D65B1B">
        <w:t xml:space="preserve"> </w:t>
      </w:r>
      <w:r w:rsidRPr="00BC1A1B">
        <w:t>It</w:t>
      </w:r>
      <w:r w:rsidRPr="00BC1A1B" w:rsidR="00D65B1B">
        <w:t xml:space="preserve"> </w:t>
      </w:r>
      <w:r w:rsidRPr="00BC1A1B">
        <w:t>is</w:t>
      </w:r>
      <w:r w:rsidRPr="00BC1A1B" w:rsidR="00D65B1B">
        <w:t xml:space="preserve"> </w:t>
      </w:r>
      <w:r w:rsidRPr="00BC1A1B">
        <w:t>incredibly</w:t>
      </w:r>
      <w:r w:rsidRPr="00BC1A1B" w:rsidR="00D65B1B">
        <w:t xml:space="preserve"> </w:t>
      </w:r>
      <w:r w:rsidRPr="00BC1A1B">
        <w:t>difficult</w:t>
      </w:r>
      <w:r w:rsidRPr="00BC1A1B" w:rsidR="00D65B1B">
        <w:t xml:space="preserve"> </w:t>
      </w:r>
      <w:r w:rsidRPr="00BC1A1B">
        <w:t>to</w:t>
      </w:r>
      <w:r w:rsidRPr="00BC1A1B" w:rsidR="00D65B1B">
        <w:t xml:space="preserve"> </w:t>
      </w:r>
      <w:r w:rsidRPr="00BC1A1B">
        <w:t>pull</w:t>
      </w:r>
      <w:r w:rsidRPr="00BC1A1B" w:rsidR="00D65B1B">
        <w:t xml:space="preserve"> </w:t>
      </w:r>
      <w:r w:rsidRPr="00BC1A1B">
        <w:t>levers</w:t>
      </w:r>
      <w:r w:rsidRPr="00BC1A1B" w:rsidR="00D65B1B">
        <w:t xml:space="preserve"> </w:t>
      </w:r>
      <w:r w:rsidRPr="00BC1A1B">
        <w:t>in</w:t>
      </w:r>
      <w:r w:rsidRPr="00BC1A1B" w:rsidR="00D65B1B">
        <w:t xml:space="preserve"> </w:t>
      </w:r>
      <w:r w:rsidRPr="00BC1A1B">
        <w:t>Whitehall</w:t>
      </w:r>
      <w:r w:rsidRPr="00BC1A1B" w:rsidR="00D65B1B">
        <w:t xml:space="preserve"> </w:t>
      </w:r>
      <w:r w:rsidRPr="00BC1A1B">
        <w:t>and</w:t>
      </w:r>
      <w:r w:rsidRPr="00BC1A1B" w:rsidR="00D65B1B">
        <w:t xml:space="preserve"> </w:t>
      </w:r>
      <w:r w:rsidRPr="00BC1A1B" w:rsidR="009D64E9">
        <w:t>impact</w:t>
      </w:r>
      <w:r w:rsidRPr="00BC1A1B" w:rsidR="00D65B1B">
        <w:t xml:space="preserve"> </w:t>
      </w:r>
      <w:r w:rsidRPr="00BC1A1B" w:rsidR="009D64E9">
        <w:t>something</w:t>
      </w:r>
      <w:r w:rsidRPr="00BC1A1B" w:rsidR="00D65B1B">
        <w:t xml:space="preserve"> </w:t>
      </w:r>
      <w:r w:rsidRPr="00BC1A1B" w:rsidR="009D64E9">
        <w:t>in</w:t>
      </w:r>
      <w:r w:rsidRPr="00BC1A1B" w:rsidR="00D65B1B">
        <w:t xml:space="preserve"> </w:t>
      </w:r>
      <w:r w:rsidRPr="00BC1A1B" w:rsidR="009D64E9">
        <w:t>Know</w:t>
      </w:r>
      <w:r w:rsidRPr="00BC1A1B">
        <w:t>sle</w:t>
      </w:r>
      <w:r w:rsidRPr="00BC1A1B" w:rsidR="009D64E9">
        <w:t>y</w:t>
      </w:r>
      <w:r w:rsidRPr="00BC1A1B" w:rsidR="00D65B1B">
        <w:t xml:space="preserve"> </w:t>
      </w:r>
      <w:r w:rsidRPr="00BC1A1B">
        <w:t>or</w:t>
      </w:r>
      <w:r w:rsidRPr="00BC1A1B" w:rsidR="00D65B1B">
        <w:t xml:space="preserve"> </w:t>
      </w:r>
      <w:r w:rsidRPr="00BC1A1B">
        <w:t>somewhere</w:t>
      </w:r>
      <w:r w:rsidRPr="00BC1A1B" w:rsidR="00D65B1B">
        <w:t xml:space="preserve"> </w:t>
      </w:r>
      <w:r w:rsidRPr="00BC1A1B">
        <w:t>else</w:t>
      </w:r>
      <w:r w:rsidRPr="00BC1A1B" w:rsidR="00D65B1B">
        <w:t xml:space="preserve"> </w:t>
      </w:r>
      <w:r w:rsidRPr="00BC1A1B">
        <w:t>in</w:t>
      </w:r>
      <w:r w:rsidRPr="00BC1A1B" w:rsidR="00D65B1B">
        <w:t xml:space="preserve"> </w:t>
      </w:r>
      <w:r w:rsidRPr="00BC1A1B">
        <w:t>Liverpool</w:t>
      </w:r>
      <w:r w:rsidRPr="00BC1A1B" w:rsidR="00FF3679">
        <w:t>, w</w:t>
      </w:r>
      <w:r w:rsidRPr="00BC1A1B">
        <w:t>hereas</w:t>
      </w:r>
      <w:r w:rsidRPr="00BC1A1B" w:rsidR="00D65B1B">
        <w:t xml:space="preserve"> </w:t>
      </w:r>
      <w:r w:rsidRPr="00BC1A1B">
        <w:t>the</w:t>
      </w:r>
      <w:r w:rsidRPr="00BC1A1B" w:rsidR="00D65B1B">
        <w:t xml:space="preserve"> </w:t>
      </w:r>
      <w:r w:rsidRPr="00BC1A1B">
        <w:t>people</w:t>
      </w:r>
      <w:r w:rsidRPr="00BC1A1B" w:rsidR="00D65B1B">
        <w:t xml:space="preserve"> </w:t>
      </w:r>
      <w:r w:rsidRPr="00BC1A1B">
        <w:t>on</w:t>
      </w:r>
      <w:r w:rsidRPr="00BC1A1B" w:rsidR="00D65B1B">
        <w:t xml:space="preserve"> </w:t>
      </w:r>
      <w:r w:rsidRPr="00BC1A1B">
        <w:t>the</w:t>
      </w:r>
      <w:r w:rsidRPr="00BC1A1B" w:rsidR="00D65B1B">
        <w:t xml:space="preserve"> </w:t>
      </w:r>
      <w:r w:rsidRPr="00BC1A1B">
        <w:t>ground,</w:t>
      </w:r>
      <w:r w:rsidRPr="00BC1A1B" w:rsidR="00D65B1B">
        <w:t xml:space="preserve"> </w:t>
      </w:r>
      <w:r w:rsidRPr="00BC1A1B">
        <w:t>who</w:t>
      </w:r>
      <w:r w:rsidRPr="00BC1A1B" w:rsidR="00D65B1B">
        <w:t xml:space="preserve"> </w:t>
      </w:r>
      <w:r w:rsidRPr="00BC1A1B">
        <w:t>are</w:t>
      </w:r>
      <w:r w:rsidRPr="00BC1A1B" w:rsidR="00D65B1B">
        <w:t xml:space="preserve"> </w:t>
      </w:r>
      <w:r w:rsidRPr="00BC1A1B">
        <w:t>your</w:t>
      </w:r>
      <w:r w:rsidRPr="00BC1A1B" w:rsidR="00D65B1B">
        <w:t xml:space="preserve"> </w:t>
      </w:r>
      <w:r w:rsidRPr="00BC1A1B">
        <w:t>local</w:t>
      </w:r>
      <w:r w:rsidRPr="00BC1A1B" w:rsidR="00D65B1B">
        <w:t xml:space="preserve"> </w:t>
      </w:r>
      <w:r w:rsidRPr="00BC1A1B">
        <w:t>council,</w:t>
      </w:r>
      <w:r w:rsidRPr="00BC1A1B" w:rsidR="00D65B1B">
        <w:t xml:space="preserve"> </w:t>
      </w:r>
      <w:r w:rsidRPr="00BC1A1B">
        <w:t>can</w:t>
      </w:r>
      <w:r w:rsidRPr="00BC1A1B" w:rsidR="00D65B1B">
        <w:t xml:space="preserve"> </w:t>
      </w:r>
      <w:r w:rsidRPr="00BC1A1B">
        <w:t>get</w:t>
      </w:r>
      <w:r w:rsidRPr="00BC1A1B" w:rsidR="00D65B1B">
        <w:t xml:space="preserve"> </w:t>
      </w:r>
      <w:r w:rsidRPr="00BC1A1B">
        <w:t>those</w:t>
      </w:r>
      <w:r w:rsidRPr="00BC1A1B" w:rsidR="00D65B1B">
        <w:t xml:space="preserve"> </w:t>
      </w:r>
      <w:r w:rsidRPr="00BC1A1B">
        <w:t>things</w:t>
      </w:r>
      <w:r w:rsidRPr="00BC1A1B" w:rsidR="00D65B1B">
        <w:t xml:space="preserve"> </w:t>
      </w:r>
      <w:r w:rsidRPr="00BC1A1B">
        <w:t>done.</w:t>
      </w:r>
      <w:r w:rsidRPr="00BC1A1B" w:rsidR="00D65B1B">
        <w:t xml:space="preserve"> </w:t>
      </w:r>
      <w:r w:rsidRPr="00BC1A1B">
        <w:t>They</w:t>
      </w:r>
      <w:r w:rsidRPr="00BC1A1B" w:rsidR="00D65B1B">
        <w:t xml:space="preserve"> </w:t>
      </w:r>
      <w:r w:rsidRPr="00BC1A1B">
        <w:t>can</w:t>
      </w:r>
      <w:r w:rsidRPr="00BC1A1B" w:rsidR="00D65B1B">
        <w:t xml:space="preserve"> </w:t>
      </w:r>
      <w:r w:rsidRPr="00BC1A1B">
        <w:t>develop</w:t>
      </w:r>
      <w:r w:rsidRPr="00BC1A1B" w:rsidR="00D65B1B">
        <w:t xml:space="preserve"> </w:t>
      </w:r>
      <w:r w:rsidRPr="00BC1A1B">
        <w:t>a</w:t>
      </w:r>
      <w:r w:rsidRPr="00BC1A1B" w:rsidR="00D65B1B">
        <w:t xml:space="preserve"> </w:t>
      </w:r>
      <w:r w:rsidRPr="00BC1A1B">
        <w:t>local</w:t>
      </w:r>
      <w:r w:rsidRPr="00BC1A1B" w:rsidR="00D65B1B">
        <w:t xml:space="preserve"> </w:t>
      </w:r>
      <w:r w:rsidRPr="00BC1A1B">
        <w:t>solution</w:t>
      </w:r>
      <w:r w:rsidRPr="00BC1A1B" w:rsidR="00D65B1B">
        <w:t xml:space="preserve"> </w:t>
      </w:r>
      <w:r w:rsidRPr="00BC1A1B">
        <w:t>quickly</w:t>
      </w:r>
      <w:r w:rsidRPr="00BC1A1B" w:rsidR="00D65B1B">
        <w:t xml:space="preserve"> </w:t>
      </w:r>
      <w:r w:rsidRPr="00BC1A1B">
        <w:t>and</w:t>
      </w:r>
      <w:r w:rsidRPr="00BC1A1B" w:rsidR="00D65B1B">
        <w:t xml:space="preserve"> </w:t>
      </w:r>
      <w:r w:rsidRPr="00BC1A1B">
        <w:t>they</w:t>
      </w:r>
      <w:r w:rsidRPr="00BC1A1B" w:rsidR="00D65B1B">
        <w:t xml:space="preserve"> </w:t>
      </w:r>
      <w:r w:rsidRPr="00BC1A1B">
        <w:t>can</w:t>
      </w:r>
      <w:r w:rsidRPr="00BC1A1B" w:rsidR="00D65B1B">
        <w:t xml:space="preserve"> </w:t>
      </w:r>
      <w:r w:rsidRPr="00BC1A1B">
        <w:t>find</w:t>
      </w:r>
      <w:r w:rsidRPr="00BC1A1B" w:rsidR="00D65B1B">
        <w:t xml:space="preserve"> </w:t>
      </w:r>
      <w:r w:rsidRPr="00BC1A1B">
        <w:t>resources.</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that</w:t>
      </w:r>
      <w:r w:rsidRPr="00BC1A1B" w:rsidR="00D65B1B">
        <w:t xml:space="preserve"> </w:t>
      </w:r>
      <w:r w:rsidRPr="00BC1A1B">
        <w:t>time</w:t>
      </w:r>
      <w:r w:rsidRPr="00BC1A1B" w:rsidR="00D65B1B">
        <w:t xml:space="preserve"> </w:t>
      </w:r>
      <w:r w:rsidRPr="00BC1A1B">
        <w:t>and</w:t>
      </w:r>
      <w:r w:rsidRPr="00BC1A1B" w:rsidR="00D65B1B">
        <w:t xml:space="preserve"> </w:t>
      </w:r>
      <w:r w:rsidRPr="00BC1A1B">
        <w:t>time</w:t>
      </w:r>
      <w:r w:rsidRPr="00BC1A1B" w:rsidR="00D65B1B">
        <w:t xml:space="preserve"> </w:t>
      </w:r>
      <w:r w:rsidRPr="00BC1A1B">
        <w:t>again,</w:t>
      </w:r>
      <w:r w:rsidRPr="00BC1A1B" w:rsidR="00D65B1B">
        <w:t xml:space="preserve"> </w:t>
      </w:r>
      <w:r w:rsidRPr="00BC1A1B">
        <w:t>whether</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around</w:t>
      </w:r>
      <w:r w:rsidRPr="00BC1A1B" w:rsidR="00D65B1B">
        <w:t xml:space="preserve"> </w:t>
      </w:r>
      <w:r w:rsidRPr="00BC1A1B">
        <w:t>shielding,</w:t>
      </w:r>
      <w:r w:rsidRPr="00BC1A1B" w:rsidR="00D65B1B">
        <w:t xml:space="preserve"> </w:t>
      </w:r>
      <w:r w:rsidRPr="00BC1A1B">
        <w:t>delivering</w:t>
      </w:r>
      <w:r w:rsidRPr="00BC1A1B" w:rsidR="00D65B1B">
        <w:t xml:space="preserve"> </w:t>
      </w:r>
      <w:r w:rsidRPr="00BC1A1B">
        <w:t>local</w:t>
      </w:r>
      <w:r w:rsidRPr="00BC1A1B" w:rsidR="00D65B1B">
        <w:t xml:space="preserve"> </w:t>
      </w:r>
      <w:r w:rsidRPr="00BC1A1B">
        <w:t>PPE,</w:t>
      </w:r>
      <w:r w:rsidRPr="00BC1A1B" w:rsidR="00D65B1B">
        <w:t xml:space="preserve"> </w:t>
      </w:r>
      <w:r w:rsidRPr="00BC1A1B" w:rsidR="009D64E9">
        <w:t>getting</w:t>
      </w:r>
      <w:r w:rsidRPr="00BC1A1B" w:rsidR="00D65B1B">
        <w:t xml:space="preserve"> </w:t>
      </w:r>
      <w:r w:rsidRPr="00BC1A1B">
        <w:t>the</w:t>
      </w:r>
      <w:r w:rsidRPr="00BC1A1B" w:rsidR="00D65B1B">
        <w:t xml:space="preserve"> </w:t>
      </w:r>
      <w:r w:rsidRPr="00BC1A1B" w:rsidR="009D64E9">
        <w:t>homeless</w:t>
      </w:r>
      <w:r w:rsidRPr="00BC1A1B" w:rsidR="00D65B1B">
        <w:t xml:space="preserve"> </w:t>
      </w:r>
      <w:r w:rsidRPr="00BC1A1B" w:rsidR="009D64E9">
        <w:t>of</w:t>
      </w:r>
      <w:r w:rsidRPr="00BC1A1B">
        <w:t>f</w:t>
      </w:r>
      <w:r w:rsidRPr="00BC1A1B" w:rsidR="00D65B1B">
        <w:t xml:space="preserve"> </w:t>
      </w:r>
      <w:r w:rsidRPr="00BC1A1B" w:rsidR="009D64E9">
        <w:t>the</w:t>
      </w:r>
      <w:r w:rsidRPr="00BC1A1B" w:rsidR="00D65B1B">
        <w:t xml:space="preserve"> </w:t>
      </w:r>
      <w:r w:rsidRPr="00BC1A1B" w:rsidR="009D64E9">
        <w:t>street</w:t>
      </w:r>
      <w:r w:rsidRPr="00BC1A1B">
        <w:t>,</w:t>
      </w:r>
      <w:r w:rsidRPr="00BC1A1B" w:rsidR="00D65B1B">
        <w:t xml:space="preserve"> </w:t>
      </w:r>
      <w:r w:rsidRPr="00BC1A1B">
        <w:t>helping</w:t>
      </w:r>
      <w:r w:rsidRPr="00BC1A1B" w:rsidR="00D65B1B">
        <w:t xml:space="preserve"> </w:t>
      </w:r>
      <w:r w:rsidRPr="00BC1A1B" w:rsidR="00217D77">
        <w:t>to</w:t>
      </w:r>
      <w:r w:rsidRPr="00BC1A1B" w:rsidR="00D65B1B">
        <w:t xml:space="preserve"> </w:t>
      </w:r>
      <w:r w:rsidRPr="00BC1A1B">
        <w:t>get</w:t>
      </w:r>
      <w:r w:rsidRPr="00BC1A1B" w:rsidR="00D65B1B">
        <w:t xml:space="preserve"> </w:t>
      </w:r>
      <w:r w:rsidRPr="00BC1A1B">
        <w:t>our</w:t>
      </w:r>
      <w:r w:rsidRPr="00BC1A1B" w:rsidR="00D65B1B">
        <w:t xml:space="preserve"> </w:t>
      </w:r>
      <w:r w:rsidRPr="00BC1A1B" w:rsidR="009D64E9">
        <w:t>frail</w:t>
      </w:r>
      <w:r w:rsidRPr="00BC1A1B" w:rsidR="00D65B1B">
        <w:t xml:space="preserve"> </w:t>
      </w:r>
      <w:r w:rsidRPr="00BC1A1B" w:rsidR="009D64E9">
        <w:t>and</w:t>
      </w:r>
      <w:r w:rsidRPr="00BC1A1B" w:rsidR="00D65B1B">
        <w:t xml:space="preserve"> </w:t>
      </w:r>
      <w:r w:rsidRPr="00BC1A1B" w:rsidR="009D64E9">
        <w:t>elderly</w:t>
      </w:r>
      <w:r w:rsidRPr="00BC1A1B" w:rsidR="00D65B1B">
        <w:t xml:space="preserve"> </w:t>
      </w:r>
      <w:r w:rsidRPr="00BC1A1B" w:rsidR="009D64E9">
        <w:t>residents</w:t>
      </w:r>
      <w:r w:rsidRPr="00BC1A1B" w:rsidR="00D65B1B">
        <w:t xml:space="preserve"> </w:t>
      </w:r>
      <w:r w:rsidRPr="00BC1A1B" w:rsidR="009D64E9">
        <w:t>quickly</w:t>
      </w:r>
      <w:r w:rsidRPr="00BC1A1B" w:rsidR="00D65B1B">
        <w:t xml:space="preserve"> </w:t>
      </w:r>
      <w:r w:rsidRPr="00BC1A1B" w:rsidR="009D64E9">
        <w:t>out</w:t>
      </w:r>
      <w:r w:rsidRPr="00BC1A1B" w:rsidR="00D65B1B">
        <w:t xml:space="preserve"> </w:t>
      </w:r>
      <w:r w:rsidRPr="00BC1A1B" w:rsidR="009D64E9">
        <w:t>of</w:t>
      </w:r>
      <w:r w:rsidRPr="00BC1A1B" w:rsidR="00D65B1B">
        <w:t xml:space="preserve"> </w:t>
      </w:r>
      <w:r w:rsidRPr="00BC1A1B" w:rsidR="009D64E9">
        <w:t>hospitals,</w:t>
      </w:r>
      <w:r w:rsidRPr="00BC1A1B" w:rsidR="00D65B1B">
        <w:t xml:space="preserve"> </w:t>
      </w:r>
      <w:r w:rsidRPr="00BC1A1B" w:rsidR="009D64E9">
        <w:t>supporting</w:t>
      </w:r>
      <w:r w:rsidRPr="00BC1A1B" w:rsidR="00D65B1B">
        <w:t xml:space="preserve"> </w:t>
      </w:r>
      <w:r w:rsidRPr="00BC1A1B">
        <w:t>the</w:t>
      </w:r>
      <w:r w:rsidRPr="00BC1A1B" w:rsidR="00D65B1B">
        <w:t xml:space="preserve"> </w:t>
      </w:r>
      <w:r w:rsidRPr="00BC1A1B" w:rsidR="009D64E9">
        <w:t>economy</w:t>
      </w:r>
      <w:r w:rsidRPr="00BC1A1B" w:rsidR="00FF3679">
        <w:t xml:space="preserve"> or</w:t>
      </w:r>
      <w:r w:rsidRPr="00BC1A1B" w:rsidR="00D65B1B">
        <w:t xml:space="preserve"> </w:t>
      </w:r>
      <w:r w:rsidRPr="00BC1A1B" w:rsidR="009D64E9">
        <w:t>getting</w:t>
      </w:r>
      <w:r w:rsidRPr="00BC1A1B" w:rsidR="00D65B1B">
        <w:t xml:space="preserve"> </w:t>
      </w:r>
      <w:r w:rsidRPr="00BC1A1B" w:rsidR="009D64E9">
        <w:t>grants</w:t>
      </w:r>
      <w:r w:rsidRPr="00BC1A1B" w:rsidR="00D65B1B">
        <w:t xml:space="preserve"> </w:t>
      </w:r>
      <w:r w:rsidRPr="00BC1A1B" w:rsidR="009D64E9">
        <w:t>out.</w:t>
      </w:r>
      <w:r w:rsidRPr="00BC1A1B" w:rsidR="00D65B1B">
        <w:t xml:space="preserve"> </w:t>
      </w:r>
      <w:r w:rsidRPr="00BC1A1B">
        <w:t>Time</w:t>
      </w:r>
      <w:r w:rsidRPr="00BC1A1B" w:rsidR="00D65B1B">
        <w:t xml:space="preserve"> </w:t>
      </w:r>
      <w:r w:rsidRPr="00BC1A1B">
        <w:t>and</w:t>
      </w:r>
      <w:r w:rsidRPr="00BC1A1B" w:rsidR="00D65B1B">
        <w:t xml:space="preserve"> </w:t>
      </w:r>
      <w:r w:rsidRPr="00BC1A1B">
        <w:t>time</w:t>
      </w:r>
      <w:r w:rsidRPr="00BC1A1B" w:rsidR="00D65B1B">
        <w:t xml:space="preserve"> </w:t>
      </w:r>
      <w:r w:rsidRPr="00BC1A1B">
        <w:t>again,</w:t>
      </w:r>
      <w:r w:rsidRPr="00BC1A1B" w:rsidR="00D65B1B">
        <w:t xml:space="preserve"> </w:t>
      </w:r>
      <w:r w:rsidRPr="00BC1A1B">
        <w:t>w</w:t>
      </w:r>
      <w:r w:rsidRPr="00BC1A1B" w:rsidR="009D64E9">
        <w:t>e</w:t>
      </w:r>
      <w:r w:rsidRPr="00BC1A1B" w:rsidR="00D65B1B">
        <w:t xml:space="preserve"> </w:t>
      </w:r>
      <w:r w:rsidRPr="00BC1A1B" w:rsidR="009D64E9">
        <w:t>have</w:t>
      </w:r>
      <w:r w:rsidRPr="00BC1A1B" w:rsidR="00D65B1B">
        <w:t xml:space="preserve"> </w:t>
      </w:r>
      <w:r w:rsidRPr="00BC1A1B" w:rsidR="009D64E9">
        <w:t>delivered</w:t>
      </w:r>
      <w:r w:rsidRPr="00BC1A1B" w:rsidR="00D65B1B">
        <w:t xml:space="preserve"> </w:t>
      </w:r>
      <w:r w:rsidRPr="00BC1A1B" w:rsidR="009D64E9">
        <w:t>and</w:t>
      </w:r>
      <w:r w:rsidRPr="00BC1A1B" w:rsidR="00D65B1B">
        <w:t xml:space="preserve"> </w:t>
      </w:r>
      <w:r w:rsidRPr="00BC1A1B">
        <w:t>we</w:t>
      </w:r>
      <w:r w:rsidRPr="00BC1A1B" w:rsidR="00D65B1B">
        <w:t xml:space="preserve"> </w:t>
      </w:r>
      <w:r w:rsidRPr="00BC1A1B">
        <w:t>have</w:t>
      </w:r>
      <w:r w:rsidRPr="00BC1A1B" w:rsidR="00D65B1B">
        <w:t xml:space="preserve"> </w:t>
      </w:r>
      <w:r w:rsidRPr="00BC1A1B">
        <w:t>delivered</w:t>
      </w:r>
      <w:r w:rsidRPr="00BC1A1B" w:rsidR="00D65B1B">
        <w:t xml:space="preserve"> </w:t>
      </w:r>
      <w:r w:rsidRPr="00BC1A1B" w:rsidR="009D64E9">
        <w:t>more</w:t>
      </w:r>
      <w:r w:rsidRPr="00BC1A1B" w:rsidR="00D65B1B">
        <w:t xml:space="preserve"> </w:t>
      </w:r>
      <w:r w:rsidRPr="00BC1A1B" w:rsidR="009D64E9">
        <w:t>effectively</w:t>
      </w:r>
      <w:r w:rsidRPr="00BC1A1B" w:rsidR="00D65B1B">
        <w:t xml:space="preserve"> </w:t>
      </w:r>
      <w:r w:rsidRPr="00BC1A1B" w:rsidR="009D64E9">
        <w:t>than</w:t>
      </w:r>
      <w:r w:rsidRPr="00BC1A1B" w:rsidR="00D65B1B">
        <w:t xml:space="preserve"> </w:t>
      </w:r>
      <w:r w:rsidRPr="00BC1A1B" w:rsidR="009D64E9">
        <w:t>other</w:t>
      </w:r>
      <w:r w:rsidRPr="00BC1A1B" w:rsidR="00D65B1B">
        <w:t xml:space="preserve"> </w:t>
      </w:r>
      <w:r w:rsidRPr="00BC1A1B" w:rsidR="009D64E9">
        <w:t>parts</w:t>
      </w:r>
      <w:r w:rsidRPr="00BC1A1B" w:rsidR="00D65B1B">
        <w:t xml:space="preserve"> </w:t>
      </w:r>
      <w:r w:rsidRPr="00BC1A1B" w:rsidR="009D64E9">
        <w:t>of</w:t>
      </w:r>
      <w:r w:rsidRPr="00BC1A1B" w:rsidR="00D65B1B">
        <w:t xml:space="preserve"> </w:t>
      </w:r>
      <w:r w:rsidRPr="00BC1A1B" w:rsidR="009D64E9">
        <w:t>the</w:t>
      </w:r>
      <w:r w:rsidRPr="00BC1A1B" w:rsidR="00D65B1B">
        <w:t xml:space="preserve"> </w:t>
      </w:r>
      <w:r w:rsidRPr="00BC1A1B" w:rsidR="009D64E9">
        <w:t>public</w:t>
      </w:r>
      <w:r w:rsidRPr="00BC1A1B" w:rsidR="00D65B1B">
        <w:t xml:space="preserve"> </w:t>
      </w:r>
      <w:r w:rsidRPr="00BC1A1B" w:rsidR="009D64E9">
        <w:t>sector.</w:t>
      </w:r>
      <w:r w:rsidRPr="00BC1A1B" w:rsidR="00D65B1B">
        <w:t xml:space="preserve"> </w:t>
      </w:r>
    </w:p>
    <w:p w:rsidR="00F31E25" w:rsidRPr="00BC1A1B" w:rsidP="009D64E9">
      <w:pPr>
        <w:pStyle w:val="Answer"/>
      </w:pPr>
      <w:r w:rsidRPr="00BC1A1B">
        <w:t>One</w:t>
      </w:r>
      <w:r w:rsidRPr="00BC1A1B" w:rsidR="00D65B1B">
        <w:t xml:space="preserve"> </w:t>
      </w:r>
      <w:r w:rsidRPr="00BC1A1B">
        <w:t>of</w:t>
      </w:r>
      <w:r w:rsidRPr="00BC1A1B" w:rsidR="00D65B1B">
        <w:t xml:space="preserve"> </w:t>
      </w:r>
      <w:r w:rsidRPr="00BC1A1B">
        <w:t>the</w:t>
      </w:r>
      <w:r w:rsidRPr="00BC1A1B" w:rsidR="00D65B1B">
        <w:t xml:space="preserve"> </w:t>
      </w:r>
      <w:r w:rsidRPr="00BC1A1B">
        <w:t>things</w:t>
      </w:r>
      <w:r w:rsidRPr="00BC1A1B" w:rsidR="00D65B1B">
        <w:t xml:space="preserve"> </w:t>
      </w:r>
      <w:r w:rsidRPr="00BC1A1B">
        <w:t>that</w:t>
      </w:r>
      <w:r w:rsidRPr="00BC1A1B" w:rsidR="00D65B1B">
        <w:t xml:space="preserve"> </w:t>
      </w:r>
      <w:r w:rsidRPr="00BC1A1B">
        <w:t>I</w:t>
      </w:r>
      <w:r w:rsidRPr="00BC1A1B" w:rsidR="00D65B1B">
        <w:t xml:space="preserve"> </w:t>
      </w:r>
      <w:r w:rsidRPr="00BC1A1B">
        <w:t>keep</w:t>
      </w:r>
      <w:r w:rsidRPr="00BC1A1B" w:rsidR="00D65B1B">
        <w:t xml:space="preserve"> </w:t>
      </w:r>
      <w:r w:rsidRPr="00BC1A1B">
        <w:t>telling</w:t>
      </w:r>
      <w:r w:rsidRPr="00BC1A1B" w:rsidR="00D65B1B">
        <w:t xml:space="preserve"> </w:t>
      </w:r>
      <w:r w:rsidRPr="00BC1A1B">
        <w:t>the</w:t>
      </w:r>
      <w:r w:rsidRPr="00BC1A1B" w:rsidR="00D65B1B">
        <w:t xml:space="preserve"> </w:t>
      </w:r>
      <w:r w:rsidRPr="00BC1A1B">
        <w:t>Chancellor,</w:t>
      </w:r>
      <w:r w:rsidRPr="00BC1A1B" w:rsidR="00D65B1B">
        <w:t xml:space="preserve"> </w:t>
      </w:r>
      <w:r w:rsidRPr="00BC1A1B">
        <w:t>and,</w:t>
      </w:r>
      <w:r w:rsidRPr="00BC1A1B" w:rsidR="00D65B1B">
        <w:t xml:space="preserve"> </w:t>
      </w:r>
      <w:r w:rsidRPr="00BC1A1B">
        <w:t>frankly,</w:t>
      </w:r>
      <w:r w:rsidRPr="00BC1A1B" w:rsidR="00D65B1B">
        <w:t xml:space="preserve"> </w:t>
      </w:r>
      <w:r w:rsidRPr="00BC1A1B">
        <w:t>anyone</w:t>
      </w:r>
      <w:r w:rsidRPr="00BC1A1B" w:rsidR="00D65B1B">
        <w:t xml:space="preserve"> </w:t>
      </w:r>
      <w:r w:rsidRPr="00BC1A1B">
        <w:t>else</w:t>
      </w:r>
      <w:r w:rsidRPr="00BC1A1B" w:rsidR="00D65B1B">
        <w:t xml:space="preserve"> </w:t>
      </w:r>
      <w:r w:rsidRPr="00BC1A1B">
        <w:t>who</w:t>
      </w:r>
      <w:r w:rsidRPr="00BC1A1B" w:rsidR="00D65B1B">
        <w:t xml:space="preserve"> </w:t>
      </w:r>
      <w:r w:rsidRPr="00BC1A1B">
        <w:t>will</w:t>
      </w:r>
      <w:r w:rsidRPr="00BC1A1B" w:rsidR="00D65B1B">
        <w:t xml:space="preserve"> </w:t>
      </w:r>
      <w:r w:rsidRPr="00BC1A1B">
        <w:t>listen,</w:t>
      </w:r>
      <w:r w:rsidRPr="00BC1A1B" w:rsidR="00D65B1B">
        <w:t xml:space="preserve"> </w:t>
      </w:r>
      <w:r w:rsidRPr="00BC1A1B">
        <w:t>is</w:t>
      </w:r>
      <w:r w:rsidRPr="00BC1A1B" w:rsidR="00FF3679">
        <w:t>,</w:t>
      </w:r>
      <w:r w:rsidRPr="00BC1A1B" w:rsidR="00D65B1B">
        <w:t xml:space="preserve"> </w:t>
      </w:r>
      <w:r w:rsidRPr="00BC1A1B">
        <w:t>“I</w:t>
      </w:r>
      <w:r w:rsidRPr="00BC1A1B" w:rsidR="009D64E9">
        <w:t>f</w:t>
      </w:r>
      <w:r w:rsidRPr="00BC1A1B" w:rsidR="00D65B1B">
        <w:t xml:space="preserve"> </w:t>
      </w:r>
      <w:r w:rsidRPr="00BC1A1B" w:rsidR="009D64E9">
        <w:t>we</w:t>
      </w:r>
      <w:r w:rsidRPr="00BC1A1B" w:rsidR="00D65B1B">
        <w:t xml:space="preserve"> </w:t>
      </w:r>
      <w:r w:rsidRPr="00BC1A1B" w:rsidR="009D64E9">
        <w:t>are</w:t>
      </w:r>
      <w:r w:rsidRPr="00BC1A1B" w:rsidR="00D65B1B">
        <w:t xml:space="preserve"> </w:t>
      </w:r>
      <w:r w:rsidRPr="00BC1A1B" w:rsidR="009D64E9">
        <w:t>in</w:t>
      </w:r>
      <w:r w:rsidRPr="00BC1A1B" w:rsidR="00D65B1B">
        <w:t xml:space="preserve"> </w:t>
      </w:r>
      <w:r w:rsidRPr="00BC1A1B" w:rsidR="009D64E9">
        <w:t>a</w:t>
      </w:r>
      <w:r w:rsidRPr="00BC1A1B" w:rsidR="00D65B1B">
        <w:t xml:space="preserve"> </w:t>
      </w:r>
      <w:r w:rsidRPr="00BC1A1B" w:rsidR="009D64E9">
        <w:t>bit</w:t>
      </w:r>
      <w:r w:rsidRPr="00BC1A1B" w:rsidR="00D65B1B">
        <w:t xml:space="preserve"> </w:t>
      </w:r>
      <w:r w:rsidRPr="00BC1A1B" w:rsidR="009D64E9">
        <w:t>of</w:t>
      </w:r>
      <w:r w:rsidRPr="00BC1A1B" w:rsidR="00D65B1B">
        <w:t xml:space="preserve"> </w:t>
      </w:r>
      <w:r w:rsidRPr="00BC1A1B" w:rsidR="009D64E9">
        <w:t>a</w:t>
      </w:r>
      <w:r w:rsidRPr="00BC1A1B" w:rsidR="00D65B1B">
        <w:t xml:space="preserve"> </w:t>
      </w:r>
      <w:r w:rsidRPr="00BC1A1B" w:rsidR="009D64E9">
        <w:t>fin</w:t>
      </w:r>
      <w:r w:rsidRPr="00BC1A1B">
        <w:t>an</w:t>
      </w:r>
      <w:r w:rsidRPr="00BC1A1B" w:rsidR="009D64E9">
        <w:t>cial</w:t>
      </w:r>
      <w:r w:rsidRPr="00BC1A1B" w:rsidR="00D65B1B">
        <w:t xml:space="preserve"> </w:t>
      </w:r>
      <w:r w:rsidRPr="00BC1A1B" w:rsidR="009D64E9">
        <w:t>crisis</w:t>
      </w:r>
      <w:r w:rsidRPr="00BC1A1B" w:rsidR="00D65B1B">
        <w:t xml:space="preserve"> </w:t>
      </w:r>
      <w:r w:rsidRPr="00BC1A1B" w:rsidR="009D64E9">
        <w:t>centrally</w:t>
      </w:r>
      <w:r w:rsidRPr="00BC1A1B" w:rsidR="00D65B1B">
        <w:t xml:space="preserve"> </w:t>
      </w:r>
      <w:r w:rsidRPr="00BC1A1B" w:rsidR="009D64E9">
        <w:t>with</w:t>
      </w:r>
      <w:r w:rsidRPr="00BC1A1B" w:rsidR="00D65B1B">
        <w:t xml:space="preserve"> </w:t>
      </w:r>
      <w:r w:rsidRPr="00BC1A1B" w:rsidR="009D64E9">
        <w:t>Government,</w:t>
      </w:r>
      <w:r w:rsidRPr="00BC1A1B" w:rsidR="00D65B1B">
        <w:t xml:space="preserve"> </w:t>
      </w:r>
      <w:r w:rsidRPr="00BC1A1B" w:rsidR="009D64E9">
        <w:t>why</w:t>
      </w:r>
      <w:r w:rsidRPr="00BC1A1B" w:rsidR="00D65B1B">
        <w:t xml:space="preserve"> </w:t>
      </w:r>
      <w:r w:rsidRPr="00BC1A1B">
        <w:t>do</w:t>
      </w:r>
      <w:r w:rsidRPr="00BC1A1B" w:rsidR="00D65B1B">
        <w:t xml:space="preserve"> </w:t>
      </w:r>
      <w:r w:rsidRPr="00BC1A1B">
        <w:t>you</w:t>
      </w:r>
      <w:r w:rsidRPr="00BC1A1B" w:rsidR="00D65B1B">
        <w:t xml:space="preserve"> </w:t>
      </w:r>
      <w:r w:rsidRPr="00BC1A1B" w:rsidR="00FF3679">
        <w:t xml:space="preserve">not </w:t>
      </w:r>
      <w:r w:rsidRPr="00BC1A1B" w:rsidR="009D64E9">
        <w:t>pass</w:t>
      </w:r>
      <w:r w:rsidRPr="00BC1A1B" w:rsidR="00D65B1B">
        <w:t xml:space="preserve"> </w:t>
      </w:r>
      <w:r w:rsidRPr="00BC1A1B">
        <w:t>the</w:t>
      </w:r>
      <w:r w:rsidRPr="00BC1A1B" w:rsidR="00D65B1B">
        <w:t xml:space="preserve"> </w:t>
      </w:r>
      <w:r w:rsidRPr="00BC1A1B">
        <w:t>funding</w:t>
      </w:r>
      <w:r w:rsidRPr="00BC1A1B" w:rsidR="00D65B1B">
        <w:t xml:space="preserve"> </w:t>
      </w:r>
      <w:r w:rsidRPr="00BC1A1B">
        <w:t>and</w:t>
      </w:r>
      <w:r w:rsidRPr="00BC1A1B" w:rsidR="00D65B1B">
        <w:t xml:space="preserve"> </w:t>
      </w:r>
      <w:r w:rsidRPr="00BC1A1B">
        <w:t>the</w:t>
      </w:r>
      <w:r w:rsidRPr="00BC1A1B" w:rsidR="00D65B1B">
        <w:t xml:space="preserve"> </w:t>
      </w:r>
      <w:r w:rsidRPr="00BC1A1B">
        <w:t>responsibilities</w:t>
      </w:r>
      <w:r w:rsidRPr="00BC1A1B" w:rsidR="00D65B1B">
        <w:t xml:space="preserve"> </w:t>
      </w:r>
      <w:r w:rsidRPr="00BC1A1B">
        <w:t>to</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We</w:t>
      </w:r>
      <w:r w:rsidRPr="00BC1A1B" w:rsidR="00D65B1B">
        <w:t xml:space="preserve"> </w:t>
      </w:r>
      <w:r w:rsidRPr="00BC1A1B">
        <w:t>will</w:t>
      </w:r>
      <w:r w:rsidRPr="00BC1A1B" w:rsidR="00D65B1B">
        <w:t xml:space="preserve"> </w:t>
      </w:r>
      <w:r w:rsidRPr="00BC1A1B">
        <w:t>spend</w:t>
      </w:r>
      <w:r w:rsidRPr="00BC1A1B" w:rsidR="00D65B1B">
        <w:t xml:space="preserve"> </w:t>
      </w:r>
      <w:r w:rsidRPr="00BC1A1B">
        <w:t>that</w:t>
      </w:r>
      <w:r w:rsidRPr="00BC1A1B" w:rsidR="00D65B1B">
        <w:t xml:space="preserve"> </w:t>
      </w:r>
      <w:r w:rsidRPr="00BC1A1B">
        <w:t>money</w:t>
      </w:r>
      <w:r w:rsidRPr="00BC1A1B" w:rsidR="00D65B1B">
        <w:t xml:space="preserve"> </w:t>
      </w:r>
      <w:r w:rsidRPr="00BC1A1B" w:rsidR="009D64E9">
        <w:t>much</w:t>
      </w:r>
      <w:r w:rsidRPr="00BC1A1B" w:rsidR="00D65B1B">
        <w:t xml:space="preserve"> </w:t>
      </w:r>
      <w:r w:rsidRPr="00BC1A1B" w:rsidR="009D64E9">
        <w:t>more</w:t>
      </w:r>
      <w:r w:rsidRPr="00BC1A1B" w:rsidR="00D65B1B">
        <w:t xml:space="preserve"> </w:t>
      </w:r>
      <w:r w:rsidRPr="00BC1A1B">
        <w:t>effectively</w:t>
      </w:r>
      <w:r w:rsidRPr="00BC1A1B" w:rsidR="00D65B1B">
        <w:t xml:space="preserve"> </w:t>
      </w:r>
      <w:r w:rsidRPr="00BC1A1B">
        <w:t>and</w:t>
      </w:r>
      <w:r w:rsidRPr="00BC1A1B" w:rsidR="00D65B1B">
        <w:t xml:space="preserve"> </w:t>
      </w:r>
      <w:r w:rsidRPr="00BC1A1B" w:rsidR="009D64E9">
        <w:t>effici</w:t>
      </w:r>
      <w:r w:rsidRPr="00BC1A1B">
        <w:t>en</w:t>
      </w:r>
      <w:r w:rsidRPr="00BC1A1B" w:rsidR="009D64E9">
        <w:t>tly</w:t>
      </w:r>
      <w:r w:rsidRPr="00BC1A1B" w:rsidR="00D65B1B">
        <w:t xml:space="preserve"> </w:t>
      </w:r>
      <w:r w:rsidRPr="00BC1A1B">
        <w:t>and</w:t>
      </w:r>
      <w:r w:rsidRPr="00BC1A1B" w:rsidR="00D65B1B">
        <w:t xml:space="preserve"> </w:t>
      </w:r>
      <w:r w:rsidRPr="00BC1A1B" w:rsidR="009D64E9">
        <w:t>deliver</w:t>
      </w:r>
      <w:r w:rsidRPr="00BC1A1B" w:rsidR="00D65B1B">
        <w:t xml:space="preserve"> </w:t>
      </w:r>
      <w:r w:rsidRPr="00BC1A1B" w:rsidR="009D64E9">
        <w:t>better</w:t>
      </w:r>
      <w:r w:rsidRPr="00BC1A1B" w:rsidR="00D65B1B">
        <w:t xml:space="preserve"> </w:t>
      </w:r>
      <w:r w:rsidRPr="00BC1A1B" w:rsidR="009D64E9">
        <w:t>results.</w:t>
      </w:r>
      <w:r w:rsidRPr="00BC1A1B" w:rsidR="00D65B1B">
        <w:t xml:space="preserve"> </w:t>
      </w:r>
      <w:r w:rsidRPr="00BC1A1B" w:rsidR="009D64E9">
        <w:t>The</w:t>
      </w:r>
      <w:r w:rsidRPr="00BC1A1B" w:rsidR="00D65B1B">
        <w:t xml:space="preserve"> </w:t>
      </w:r>
      <w:r w:rsidRPr="00BC1A1B" w:rsidR="009D64E9">
        <w:t>more</w:t>
      </w:r>
      <w:r w:rsidRPr="00BC1A1B" w:rsidR="00D65B1B">
        <w:t xml:space="preserve"> </w:t>
      </w:r>
      <w:r w:rsidRPr="00BC1A1B">
        <w:t>that</w:t>
      </w:r>
      <w:r w:rsidRPr="00BC1A1B" w:rsidR="00D65B1B">
        <w:t xml:space="preserve"> </w:t>
      </w:r>
      <w:r w:rsidRPr="00BC1A1B" w:rsidR="009D64E9">
        <w:t>we</w:t>
      </w:r>
      <w:r w:rsidRPr="00BC1A1B" w:rsidR="00D65B1B">
        <w:t xml:space="preserve"> </w:t>
      </w:r>
      <w:r w:rsidRPr="00BC1A1B" w:rsidR="009D64E9">
        <w:t>become</w:t>
      </w:r>
      <w:r w:rsidRPr="00BC1A1B" w:rsidR="00D65B1B">
        <w:t xml:space="preserve"> </w:t>
      </w:r>
      <w:r w:rsidRPr="00BC1A1B" w:rsidR="009D64E9">
        <w:t>a</w:t>
      </w:r>
      <w:r w:rsidRPr="00BC1A1B" w:rsidR="00D65B1B">
        <w:t xml:space="preserve"> </w:t>
      </w:r>
      <w:r w:rsidRPr="00BC1A1B" w:rsidR="009D64E9">
        <w:t>decentralised</w:t>
      </w:r>
      <w:r w:rsidRPr="00BC1A1B" w:rsidR="00D65B1B">
        <w:t xml:space="preserve"> </w:t>
      </w:r>
      <w:r w:rsidRPr="00BC1A1B" w:rsidR="009D64E9">
        <w:t>economy</w:t>
      </w:r>
      <w:r w:rsidRPr="00BC1A1B">
        <w:t>,</w:t>
      </w:r>
      <w:r w:rsidRPr="00BC1A1B" w:rsidR="00D65B1B">
        <w:t xml:space="preserve"> </w:t>
      </w:r>
      <w:r w:rsidRPr="00BC1A1B">
        <w:t>the</w:t>
      </w:r>
      <w:r w:rsidRPr="00BC1A1B" w:rsidR="00D65B1B">
        <w:t xml:space="preserve"> </w:t>
      </w:r>
      <w:r w:rsidRPr="00BC1A1B">
        <w:t>better</w:t>
      </w:r>
      <w:r w:rsidRPr="00BC1A1B" w:rsidR="00D65B1B">
        <w:t xml:space="preserve"> </w:t>
      </w:r>
      <w:r w:rsidRPr="00BC1A1B">
        <w:t>we</w:t>
      </w:r>
      <w:r w:rsidRPr="00BC1A1B" w:rsidR="00D65B1B">
        <w:t xml:space="preserve"> </w:t>
      </w:r>
      <w:r w:rsidRPr="00BC1A1B">
        <w:t>will</w:t>
      </w:r>
      <w:r w:rsidRPr="00BC1A1B" w:rsidR="00D65B1B">
        <w:t xml:space="preserve"> </w:t>
      </w:r>
      <w:r w:rsidRPr="00BC1A1B">
        <w:t>be</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delivering</w:t>
      </w:r>
      <w:r w:rsidRPr="00BC1A1B" w:rsidR="00D65B1B">
        <w:t xml:space="preserve"> </w:t>
      </w:r>
      <w:r w:rsidRPr="00BC1A1B">
        <w:t>for</w:t>
      </w:r>
      <w:r w:rsidRPr="00BC1A1B" w:rsidR="00D65B1B">
        <w:t xml:space="preserve"> </w:t>
      </w:r>
      <w:r w:rsidRPr="00BC1A1B">
        <w:t>our</w:t>
      </w:r>
      <w:r w:rsidRPr="00BC1A1B" w:rsidR="00D65B1B">
        <w:t xml:space="preserve"> </w:t>
      </w:r>
      <w:r w:rsidRPr="00BC1A1B">
        <w:t>residents.</w:t>
      </w:r>
      <w:r w:rsidRPr="00BC1A1B" w:rsidR="00D65B1B">
        <w:t xml:space="preserve"> </w:t>
      </w:r>
      <w:r w:rsidRPr="00BC1A1B">
        <w:t>It</w:t>
      </w:r>
      <w:r w:rsidRPr="00BC1A1B" w:rsidR="00D65B1B">
        <w:t xml:space="preserve"> </w:t>
      </w:r>
      <w:r w:rsidRPr="00BC1A1B">
        <w:t>definitely</w:t>
      </w:r>
      <w:r w:rsidRPr="00BC1A1B" w:rsidR="00D65B1B">
        <w:t xml:space="preserve"> </w:t>
      </w:r>
      <w:r w:rsidRPr="00BC1A1B">
        <w:t>has</w:t>
      </w:r>
      <w:r w:rsidRPr="00BC1A1B" w:rsidR="00D65B1B">
        <w:t xml:space="preserve"> </w:t>
      </w:r>
      <w:r w:rsidRPr="00BC1A1B" w:rsidR="009D64E9">
        <w:t>demonstrated</w:t>
      </w:r>
      <w:r w:rsidRPr="00BC1A1B" w:rsidR="00D65B1B">
        <w:t xml:space="preserve"> </w:t>
      </w:r>
      <w:r w:rsidRPr="00BC1A1B" w:rsidR="009D64E9">
        <w:t>that.</w:t>
      </w:r>
      <w:r w:rsidRPr="00BC1A1B" w:rsidR="00D65B1B">
        <w:t xml:space="preserve"> </w:t>
      </w:r>
    </w:p>
    <w:p w:rsidR="00F31E25" w:rsidRPr="00BC1A1B" w:rsidP="009D64E9">
      <w:pPr>
        <w:pStyle w:val="Answer"/>
      </w:pPr>
      <w:r w:rsidRPr="00BC1A1B">
        <w:t>It</w:t>
      </w:r>
      <w:r w:rsidRPr="00BC1A1B" w:rsidR="00D65B1B">
        <w:t xml:space="preserve"> </w:t>
      </w:r>
      <w:r w:rsidRPr="00BC1A1B">
        <w:t>has</w:t>
      </w:r>
      <w:r w:rsidRPr="00BC1A1B" w:rsidR="00D65B1B">
        <w:t xml:space="preserve"> </w:t>
      </w:r>
      <w:r w:rsidRPr="00BC1A1B">
        <w:t>also</w:t>
      </w:r>
      <w:r w:rsidRPr="00BC1A1B" w:rsidR="00D65B1B">
        <w:t xml:space="preserve"> </w:t>
      </w:r>
      <w:r w:rsidRPr="00BC1A1B">
        <w:t>caused</w:t>
      </w:r>
      <w:r w:rsidRPr="00BC1A1B" w:rsidR="00D65B1B">
        <w:t xml:space="preserve"> </w:t>
      </w:r>
      <w:r w:rsidRPr="00BC1A1B">
        <w:t>the</w:t>
      </w:r>
      <w:r w:rsidRPr="00BC1A1B" w:rsidR="00D65B1B">
        <w:t xml:space="preserve"> </w:t>
      </w:r>
      <w:r w:rsidRPr="00BC1A1B">
        <w:t>public</w:t>
      </w:r>
      <w:r w:rsidRPr="00BC1A1B" w:rsidR="00D65B1B">
        <w:t xml:space="preserve"> </w:t>
      </w:r>
      <w:r w:rsidRPr="00BC1A1B">
        <w:t>sector</w:t>
      </w:r>
      <w:r w:rsidRPr="00BC1A1B" w:rsidR="00D65B1B">
        <w:t xml:space="preserve"> </w:t>
      </w:r>
      <w:r w:rsidRPr="00BC1A1B">
        <w:t>to</w:t>
      </w:r>
      <w:r w:rsidRPr="00BC1A1B" w:rsidR="00D65B1B">
        <w:t xml:space="preserve"> </w:t>
      </w:r>
      <w:r w:rsidRPr="00BC1A1B">
        <w:t>work</w:t>
      </w:r>
      <w:r w:rsidRPr="00BC1A1B" w:rsidR="00D65B1B">
        <w:t xml:space="preserve"> </w:t>
      </w:r>
      <w:r w:rsidRPr="00BC1A1B">
        <w:t>better</w:t>
      </w:r>
      <w:r w:rsidRPr="00BC1A1B" w:rsidR="00D65B1B">
        <w:t xml:space="preserve"> </w:t>
      </w:r>
      <w:r w:rsidRPr="00BC1A1B">
        <w:t>in</w:t>
      </w:r>
      <w:r w:rsidRPr="00BC1A1B" w:rsidR="00D65B1B">
        <w:t xml:space="preserve"> </w:t>
      </w:r>
      <w:r w:rsidRPr="00BC1A1B">
        <w:t>the</w:t>
      </w:r>
      <w:r w:rsidRPr="00BC1A1B" w:rsidR="00D65B1B">
        <w:t xml:space="preserve"> </w:t>
      </w:r>
      <w:r w:rsidRPr="00BC1A1B">
        <w:t>local</w:t>
      </w:r>
      <w:r w:rsidRPr="00BC1A1B" w:rsidR="00D65B1B">
        <w:t xml:space="preserve"> </w:t>
      </w:r>
      <w:r w:rsidRPr="00BC1A1B">
        <w:t>area.</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working</w:t>
      </w:r>
      <w:r w:rsidRPr="00BC1A1B" w:rsidR="00D65B1B">
        <w:t xml:space="preserve"> </w:t>
      </w:r>
      <w:r w:rsidRPr="00BC1A1B">
        <w:t>with</w:t>
      </w:r>
      <w:r w:rsidRPr="00BC1A1B" w:rsidR="00D65B1B">
        <w:t xml:space="preserve"> </w:t>
      </w:r>
      <w:r w:rsidRPr="00BC1A1B">
        <w:t>our</w:t>
      </w:r>
      <w:r w:rsidRPr="00BC1A1B" w:rsidR="00D65B1B">
        <w:t xml:space="preserve"> </w:t>
      </w:r>
      <w:r w:rsidRPr="00BC1A1B">
        <w:t>schools,</w:t>
      </w:r>
      <w:r w:rsidRPr="00BC1A1B" w:rsidR="00D65B1B">
        <w:t xml:space="preserve"> </w:t>
      </w:r>
      <w:r w:rsidRPr="00BC1A1B">
        <w:t>keeping</w:t>
      </w:r>
      <w:r w:rsidRPr="00BC1A1B" w:rsidR="00D65B1B">
        <w:t xml:space="preserve"> </w:t>
      </w:r>
      <w:r w:rsidRPr="00BC1A1B">
        <w:t>those</w:t>
      </w:r>
      <w:r w:rsidRPr="00BC1A1B" w:rsidR="00D65B1B">
        <w:t xml:space="preserve"> </w:t>
      </w:r>
      <w:r w:rsidRPr="00BC1A1B">
        <w:t>schools</w:t>
      </w:r>
      <w:r w:rsidRPr="00BC1A1B" w:rsidR="00D65B1B">
        <w:t xml:space="preserve"> </w:t>
      </w:r>
      <w:r w:rsidRPr="00BC1A1B">
        <w:t>open</w:t>
      </w:r>
      <w:r w:rsidRPr="00BC1A1B" w:rsidR="00D65B1B">
        <w:t xml:space="preserve"> </w:t>
      </w:r>
      <w:r w:rsidRPr="00BC1A1B">
        <w:t>during</w:t>
      </w:r>
      <w:r w:rsidRPr="00BC1A1B" w:rsidR="00D65B1B">
        <w:t xml:space="preserve"> </w:t>
      </w:r>
      <w:r w:rsidRPr="00BC1A1B">
        <w:t>lockdown</w:t>
      </w:r>
      <w:r w:rsidRPr="00BC1A1B" w:rsidR="00D65B1B">
        <w:t xml:space="preserve"> </w:t>
      </w:r>
      <w:r w:rsidRPr="00BC1A1B">
        <w:t>and</w:t>
      </w:r>
      <w:r w:rsidRPr="00BC1A1B" w:rsidR="00D65B1B">
        <w:t xml:space="preserve"> </w:t>
      </w:r>
      <w:r w:rsidRPr="00BC1A1B">
        <w:t>switching</w:t>
      </w:r>
      <w:r w:rsidRPr="00BC1A1B" w:rsidR="00D65B1B">
        <w:t xml:space="preserve"> </w:t>
      </w:r>
      <w:r w:rsidRPr="00BC1A1B">
        <w:t>children</w:t>
      </w:r>
      <w:r w:rsidRPr="00BC1A1B" w:rsidR="00D65B1B">
        <w:t xml:space="preserve"> </w:t>
      </w:r>
      <w:r w:rsidRPr="00BC1A1B">
        <w:t>between</w:t>
      </w:r>
      <w:r w:rsidRPr="00BC1A1B" w:rsidR="00D65B1B">
        <w:t xml:space="preserve"> </w:t>
      </w:r>
      <w:r w:rsidRPr="00BC1A1B">
        <w:t>schools</w:t>
      </w:r>
      <w:r w:rsidRPr="00BC1A1B" w:rsidR="00D65B1B">
        <w:t xml:space="preserve"> </w:t>
      </w:r>
      <w:r w:rsidRPr="00BC1A1B">
        <w:t>so</w:t>
      </w:r>
      <w:r w:rsidRPr="00BC1A1B" w:rsidR="00D65B1B">
        <w:t xml:space="preserve"> </w:t>
      </w:r>
      <w:r w:rsidRPr="00BC1A1B">
        <w:t>that</w:t>
      </w:r>
      <w:r w:rsidRPr="00BC1A1B" w:rsidR="00D65B1B">
        <w:t xml:space="preserve"> </w:t>
      </w:r>
      <w:r w:rsidRPr="00BC1A1B">
        <w:t>they</w:t>
      </w:r>
      <w:r w:rsidRPr="00BC1A1B" w:rsidR="00D65B1B">
        <w:t xml:space="preserve"> </w:t>
      </w:r>
      <w:r w:rsidRPr="00BC1A1B">
        <w:t>could</w:t>
      </w:r>
      <w:r w:rsidRPr="00BC1A1B" w:rsidR="00D65B1B">
        <w:t xml:space="preserve"> </w:t>
      </w:r>
      <w:r w:rsidRPr="00BC1A1B">
        <w:t>stay</w:t>
      </w:r>
      <w:r w:rsidRPr="00BC1A1B" w:rsidR="00D65B1B">
        <w:t xml:space="preserve"> </w:t>
      </w:r>
      <w:r w:rsidRPr="00BC1A1B">
        <w:t>in</w:t>
      </w:r>
      <w:r w:rsidRPr="00BC1A1B" w:rsidR="00D65B1B">
        <w:t xml:space="preserve"> </w:t>
      </w:r>
      <w:r w:rsidRPr="00BC1A1B">
        <w:t>education</w:t>
      </w:r>
      <w:r w:rsidRPr="00BC1A1B" w:rsidR="00FF3679">
        <w:t xml:space="preserve">; these are </w:t>
      </w:r>
      <w:r w:rsidRPr="00BC1A1B">
        <w:t>things</w:t>
      </w:r>
      <w:r w:rsidRPr="00BC1A1B" w:rsidR="00D65B1B">
        <w:t xml:space="preserve"> </w:t>
      </w:r>
      <w:r w:rsidRPr="00BC1A1B">
        <w:t>that</w:t>
      </w:r>
      <w:r w:rsidRPr="00BC1A1B" w:rsidR="00D65B1B">
        <w:t xml:space="preserve"> </w:t>
      </w:r>
      <w:r w:rsidRPr="00BC1A1B">
        <w:t>just</w:t>
      </w:r>
      <w:r w:rsidRPr="00BC1A1B" w:rsidR="00D65B1B">
        <w:t xml:space="preserve"> </w:t>
      </w:r>
      <w:r w:rsidRPr="00BC1A1B">
        <w:t>would</w:t>
      </w:r>
      <w:r w:rsidRPr="00BC1A1B" w:rsidR="00D65B1B">
        <w:t xml:space="preserve"> </w:t>
      </w:r>
      <w:r w:rsidRPr="00BC1A1B">
        <w:t>not</w:t>
      </w:r>
      <w:r w:rsidRPr="00BC1A1B" w:rsidR="00D65B1B">
        <w:t xml:space="preserve"> </w:t>
      </w:r>
      <w:r w:rsidRPr="00BC1A1B">
        <w:t>have</w:t>
      </w:r>
      <w:r w:rsidRPr="00BC1A1B" w:rsidR="00D65B1B">
        <w:t xml:space="preserve"> </w:t>
      </w:r>
      <w:r w:rsidRPr="00BC1A1B">
        <w:t>happened.</w:t>
      </w:r>
      <w:r w:rsidRPr="00BC1A1B" w:rsidR="00D65B1B">
        <w:t xml:space="preserve"> </w:t>
      </w:r>
      <w:r w:rsidRPr="00BC1A1B">
        <w:t>I</w:t>
      </w:r>
      <w:r w:rsidRPr="00BC1A1B" w:rsidR="00D65B1B">
        <w:t xml:space="preserve"> </w:t>
      </w:r>
      <w:r w:rsidRPr="00BC1A1B">
        <w:t>remember</w:t>
      </w:r>
      <w:r w:rsidRPr="00BC1A1B" w:rsidR="00D65B1B">
        <w:t xml:space="preserve"> </w:t>
      </w:r>
      <w:r w:rsidRPr="00BC1A1B">
        <w:t>talking</w:t>
      </w:r>
      <w:r w:rsidRPr="00BC1A1B" w:rsidR="00D65B1B">
        <w:t xml:space="preserve"> </w:t>
      </w:r>
      <w:r w:rsidRPr="00BC1A1B">
        <w:t>to</w:t>
      </w:r>
      <w:r w:rsidRPr="00BC1A1B" w:rsidR="00D65B1B">
        <w:t xml:space="preserve"> </w:t>
      </w:r>
      <w:r w:rsidRPr="00BC1A1B">
        <w:t>Richard</w:t>
      </w:r>
      <w:r w:rsidRPr="00BC1A1B" w:rsidR="00D65B1B">
        <w:t xml:space="preserve"> </w:t>
      </w:r>
      <w:r w:rsidRPr="00BC1A1B">
        <w:t>Lees</w:t>
      </w:r>
      <w:r w:rsidRPr="00BC1A1B">
        <w:t>e</w:t>
      </w:r>
      <w:r w:rsidRPr="00BC1A1B" w:rsidR="00D65B1B">
        <w:t xml:space="preserve"> </w:t>
      </w:r>
      <w:r w:rsidRPr="00BC1A1B">
        <w:t>about</w:t>
      </w:r>
      <w:r w:rsidRPr="00BC1A1B" w:rsidR="00D65B1B">
        <w:t xml:space="preserve"> </w:t>
      </w:r>
      <w:r w:rsidRPr="00BC1A1B">
        <w:t>the</w:t>
      </w:r>
      <w:r w:rsidRPr="00BC1A1B" w:rsidR="00D65B1B">
        <w:t xml:space="preserve"> </w:t>
      </w:r>
      <w:r w:rsidRPr="00BC1A1B">
        <w:t>health</w:t>
      </w:r>
      <w:r w:rsidRPr="00BC1A1B" w:rsidR="00D65B1B">
        <w:t xml:space="preserve"> </w:t>
      </w:r>
      <w:r w:rsidRPr="00BC1A1B">
        <w:t>service</w:t>
      </w:r>
      <w:r w:rsidRPr="00BC1A1B" w:rsidR="00D65B1B">
        <w:t xml:space="preserve"> </w:t>
      </w:r>
      <w:r w:rsidRPr="00BC1A1B">
        <w:t>in</w:t>
      </w:r>
      <w:r w:rsidRPr="00BC1A1B" w:rsidR="00D65B1B">
        <w:t xml:space="preserve"> </w:t>
      </w:r>
      <w:r w:rsidRPr="00BC1A1B">
        <w:t>Manchester.</w:t>
      </w:r>
      <w:r w:rsidRPr="00BC1A1B" w:rsidR="00D65B1B">
        <w:t xml:space="preserve"> </w:t>
      </w:r>
      <w:r w:rsidRPr="00BC1A1B">
        <w:t>He</w:t>
      </w:r>
      <w:r w:rsidRPr="00BC1A1B" w:rsidR="00D65B1B">
        <w:t xml:space="preserve"> </w:t>
      </w:r>
      <w:r w:rsidRPr="00BC1A1B">
        <w:t>said,</w:t>
      </w:r>
      <w:r w:rsidRPr="00BC1A1B" w:rsidR="00D65B1B">
        <w:t xml:space="preserve"> </w:t>
      </w:r>
      <w:r w:rsidRPr="00BC1A1B">
        <w:t>“I</w:t>
      </w:r>
      <w:r w:rsidRPr="00BC1A1B" w:rsidR="00D65B1B">
        <w:t xml:space="preserve"> </w:t>
      </w:r>
      <w:r w:rsidRPr="00BC1A1B">
        <w:t>have</w:t>
      </w:r>
      <w:r w:rsidRPr="00BC1A1B" w:rsidR="00D65B1B">
        <w:t xml:space="preserve"> </w:t>
      </w:r>
      <w:r w:rsidRPr="00BC1A1B">
        <w:t>been</w:t>
      </w:r>
      <w:r w:rsidRPr="00BC1A1B" w:rsidR="00D65B1B">
        <w:t xml:space="preserve"> </w:t>
      </w:r>
      <w:r w:rsidRPr="00BC1A1B">
        <w:t>trying</w:t>
      </w:r>
      <w:r w:rsidRPr="00BC1A1B" w:rsidR="00D65B1B">
        <w:t xml:space="preserve"> </w:t>
      </w:r>
      <w:r w:rsidRPr="00BC1A1B">
        <w:t>for</w:t>
      </w:r>
      <w:r w:rsidRPr="00BC1A1B" w:rsidR="00D65B1B">
        <w:t xml:space="preserve"> </w:t>
      </w:r>
      <w:r w:rsidRPr="00BC1A1B">
        <w:t>two</w:t>
      </w:r>
      <w:r w:rsidRPr="00BC1A1B" w:rsidR="00D65B1B">
        <w:t xml:space="preserve"> </w:t>
      </w:r>
      <w:r w:rsidRPr="00BC1A1B">
        <w:t>years</w:t>
      </w:r>
      <w:r w:rsidRPr="00BC1A1B" w:rsidR="00D65B1B">
        <w:t xml:space="preserve"> </w:t>
      </w:r>
      <w:r w:rsidRPr="00BC1A1B">
        <w:t>for</w:t>
      </w:r>
      <w:r w:rsidRPr="00BC1A1B" w:rsidR="00D65B1B">
        <w:t xml:space="preserve"> </w:t>
      </w:r>
      <w:r w:rsidRPr="00BC1A1B">
        <w:t>them</w:t>
      </w:r>
      <w:r w:rsidRPr="00BC1A1B" w:rsidR="00D65B1B">
        <w:t xml:space="preserve"> </w:t>
      </w:r>
      <w:r w:rsidRPr="00BC1A1B">
        <w:t>to</w:t>
      </w:r>
      <w:r w:rsidRPr="00BC1A1B" w:rsidR="00D65B1B">
        <w:t xml:space="preserve"> </w:t>
      </w:r>
      <w:r w:rsidRPr="00BC1A1B">
        <w:t>devolve</w:t>
      </w:r>
      <w:r w:rsidRPr="00BC1A1B" w:rsidR="00D65B1B">
        <w:t xml:space="preserve"> </w:t>
      </w:r>
      <w:r w:rsidRPr="00BC1A1B">
        <w:t>some</w:t>
      </w:r>
      <w:r w:rsidRPr="00BC1A1B" w:rsidR="00D65B1B">
        <w:t xml:space="preserve"> </w:t>
      </w:r>
      <w:r w:rsidRPr="00BC1A1B">
        <w:t>stuff</w:t>
      </w:r>
      <w:r w:rsidRPr="00BC1A1B" w:rsidR="00D65B1B">
        <w:t xml:space="preserve"> </w:t>
      </w:r>
      <w:r w:rsidRPr="00BC1A1B">
        <w:t>and</w:t>
      </w:r>
      <w:r w:rsidRPr="00BC1A1B" w:rsidR="00D65B1B">
        <w:t xml:space="preserve"> </w:t>
      </w:r>
      <w:r w:rsidRPr="00BC1A1B">
        <w:t>to</w:t>
      </w:r>
      <w:r w:rsidRPr="00BC1A1B" w:rsidR="00D65B1B">
        <w:t xml:space="preserve"> </w:t>
      </w:r>
      <w:r w:rsidRPr="00BC1A1B">
        <w:t>talk</w:t>
      </w:r>
      <w:r w:rsidRPr="00BC1A1B" w:rsidR="00D65B1B">
        <w:t xml:space="preserve"> </w:t>
      </w:r>
      <w:r w:rsidRPr="00BC1A1B">
        <w:t>to</w:t>
      </w:r>
      <w:r w:rsidRPr="00BC1A1B" w:rsidR="00D65B1B">
        <w:t xml:space="preserve"> </w:t>
      </w:r>
      <w:r w:rsidRPr="00BC1A1B">
        <w:t>each</w:t>
      </w:r>
      <w:r w:rsidRPr="00BC1A1B" w:rsidR="00D65B1B">
        <w:t xml:space="preserve"> </w:t>
      </w:r>
      <w:r w:rsidRPr="00BC1A1B">
        <w:t>other</w:t>
      </w:r>
      <w:r w:rsidR="00197617">
        <w:t>,</w:t>
      </w:r>
      <w:r w:rsidRPr="00BC1A1B" w:rsidR="00D65B1B">
        <w:t xml:space="preserve"> </w:t>
      </w:r>
      <w:r w:rsidRPr="00BC1A1B">
        <w:t>and</w:t>
      </w:r>
      <w:r w:rsidRPr="00BC1A1B" w:rsidR="00D65B1B">
        <w:t xml:space="preserve"> </w:t>
      </w:r>
      <w:r w:rsidRPr="00BC1A1B">
        <w:t>they</w:t>
      </w:r>
      <w:r w:rsidRPr="00BC1A1B" w:rsidR="00D65B1B">
        <w:t xml:space="preserve"> </w:t>
      </w:r>
      <w:r w:rsidRPr="00BC1A1B">
        <w:t>said</w:t>
      </w:r>
      <w:r w:rsidRPr="00BC1A1B" w:rsidR="00D65B1B">
        <w:t xml:space="preserve"> </w:t>
      </w:r>
      <w:r w:rsidRPr="00BC1A1B">
        <w:t>it</w:t>
      </w:r>
      <w:r w:rsidRPr="00BC1A1B" w:rsidR="00D65B1B">
        <w:t xml:space="preserve"> </w:t>
      </w:r>
      <w:r w:rsidRPr="00BC1A1B">
        <w:t>was</w:t>
      </w:r>
      <w:r w:rsidRPr="00BC1A1B" w:rsidR="00D65B1B">
        <w:t xml:space="preserve"> </w:t>
      </w:r>
      <w:r w:rsidRPr="00BC1A1B">
        <w:t>impossible</w:t>
      </w:r>
      <w:r w:rsidR="00197617">
        <w:t>,</w:t>
      </w:r>
      <w:r w:rsidRPr="00BC1A1B" w:rsidR="00D65B1B">
        <w:t xml:space="preserve"> </w:t>
      </w:r>
      <w:r w:rsidRPr="00BC1A1B">
        <w:t>and</w:t>
      </w:r>
      <w:r w:rsidRPr="00BC1A1B" w:rsidR="00D65B1B">
        <w:t xml:space="preserve"> </w:t>
      </w:r>
      <w:r w:rsidRPr="00BC1A1B">
        <w:t>then</w:t>
      </w:r>
      <w:r w:rsidRPr="00BC1A1B" w:rsidR="00D65B1B">
        <w:t xml:space="preserve"> </w:t>
      </w:r>
      <w:r w:rsidRPr="00BC1A1B">
        <w:t>all</w:t>
      </w:r>
      <w:r w:rsidRPr="00BC1A1B" w:rsidR="00D65B1B">
        <w:t xml:space="preserve"> </w:t>
      </w:r>
      <w:r w:rsidRPr="00BC1A1B">
        <w:t>of</w:t>
      </w:r>
      <w:r w:rsidRPr="00BC1A1B" w:rsidR="00D65B1B">
        <w:t xml:space="preserve"> </w:t>
      </w:r>
      <w:r w:rsidRPr="00BC1A1B">
        <w:t>a</w:t>
      </w:r>
      <w:r w:rsidRPr="00BC1A1B" w:rsidR="00D65B1B">
        <w:t xml:space="preserve"> </w:t>
      </w:r>
      <w:r w:rsidRPr="00BC1A1B">
        <w:t>sudden</w:t>
      </w:r>
      <w:r w:rsidRPr="00BC1A1B" w:rsidR="00D65B1B">
        <w:t xml:space="preserve"> </w:t>
      </w:r>
      <w:r w:rsidRPr="00BC1A1B">
        <w:t>they</w:t>
      </w:r>
      <w:r w:rsidRPr="00BC1A1B" w:rsidR="00D65B1B">
        <w:t xml:space="preserve"> </w:t>
      </w:r>
      <w:r w:rsidRPr="00BC1A1B">
        <w:t>did</w:t>
      </w:r>
      <w:r w:rsidRPr="00BC1A1B" w:rsidR="00D65B1B">
        <w:t xml:space="preserve"> </w:t>
      </w:r>
      <w:r w:rsidRPr="00BC1A1B">
        <w:t>it</w:t>
      </w:r>
      <w:r w:rsidRPr="00BC1A1B" w:rsidR="00D65B1B">
        <w:t xml:space="preserve"> </w:t>
      </w:r>
      <w:r w:rsidRPr="00BC1A1B">
        <w:t>overnight</w:t>
      </w:r>
      <w:r w:rsidRPr="00BC1A1B" w:rsidR="00D65B1B">
        <w:t xml:space="preserve"> </w:t>
      </w:r>
      <w:r w:rsidRPr="00BC1A1B">
        <w:t>because</w:t>
      </w:r>
      <w:r w:rsidRPr="00BC1A1B" w:rsidR="00D65B1B">
        <w:t xml:space="preserve"> </w:t>
      </w:r>
      <w:r w:rsidRPr="00BC1A1B">
        <w:t>of</w:t>
      </w:r>
      <w:r w:rsidRPr="00BC1A1B" w:rsidR="00D65B1B">
        <w:t xml:space="preserve"> </w:t>
      </w:r>
      <w:r w:rsidRPr="00BC1A1B">
        <w:t>this</w:t>
      </w:r>
      <w:r w:rsidRPr="00BC1A1B" w:rsidR="00D65B1B">
        <w:t xml:space="preserve"> </w:t>
      </w:r>
      <w:r w:rsidRPr="00BC1A1B">
        <w:t>crisis</w:t>
      </w:r>
      <w:r w:rsidR="00197617">
        <w:t>.</w:t>
      </w:r>
      <w:r w:rsidRPr="00BC1A1B">
        <w:t>”</w:t>
      </w:r>
      <w:r w:rsidRPr="00BC1A1B" w:rsidR="00D65B1B">
        <w:t xml:space="preserve"> </w:t>
      </w:r>
      <w:r w:rsidRPr="00BC1A1B">
        <w:t>T</w:t>
      </w:r>
      <w:r w:rsidRPr="00BC1A1B">
        <w:t>his</w:t>
      </w:r>
      <w:r w:rsidRPr="00BC1A1B" w:rsidR="00D65B1B">
        <w:t xml:space="preserve"> </w:t>
      </w:r>
      <w:r w:rsidRPr="00BC1A1B">
        <w:t>crisis</w:t>
      </w:r>
      <w:r w:rsidRPr="00BC1A1B" w:rsidR="00D65B1B">
        <w:t xml:space="preserve"> </w:t>
      </w:r>
      <w:r w:rsidRPr="00BC1A1B">
        <w:t>has</w:t>
      </w:r>
      <w:r w:rsidRPr="00BC1A1B" w:rsidR="00D65B1B">
        <w:t xml:space="preserve"> </w:t>
      </w:r>
      <w:r w:rsidRPr="00BC1A1B">
        <w:t>demonstrated</w:t>
      </w:r>
      <w:r w:rsidRPr="00BC1A1B" w:rsidR="00D65B1B">
        <w:t xml:space="preserve"> </w:t>
      </w:r>
      <w:r w:rsidRPr="00BC1A1B">
        <w:t>the</w:t>
      </w:r>
      <w:r w:rsidRPr="00BC1A1B" w:rsidR="00D65B1B">
        <w:t xml:space="preserve"> </w:t>
      </w:r>
      <w:r w:rsidRPr="00BC1A1B">
        <w:t>value</w:t>
      </w:r>
      <w:r w:rsidRPr="00BC1A1B" w:rsidR="00D65B1B">
        <w:t xml:space="preserve"> </w:t>
      </w:r>
      <w:r w:rsidRPr="00BC1A1B">
        <w:t>of</w:t>
      </w:r>
      <w:r w:rsidRPr="00BC1A1B" w:rsidR="00D65B1B">
        <w:t xml:space="preserve"> </w:t>
      </w:r>
      <w:r w:rsidRPr="00BC1A1B">
        <w:t>local</w:t>
      </w:r>
      <w:r w:rsidRPr="00BC1A1B" w:rsidR="00D65B1B">
        <w:t xml:space="preserve"> </w:t>
      </w:r>
      <w:r w:rsidRPr="00BC1A1B">
        <w:t>g</w:t>
      </w:r>
      <w:r w:rsidRPr="00BC1A1B">
        <w:t>overnment.</w:t>
      </w:r>
      <w:r w:rsidRPr="00BC1A1B" w:rsidR="00D65B1B">
        <w:t xml:space="preserve"> </w:t>
      </w:r>
    </w:p>
    <w:p w:rsidR="00F31E25" w:rsidRPr="00BC1A1B" w:rsidP="009D64E9">
      <w:pPr>
        <w:pStyle w:val="Answer"/>
      </w:pPr>
      <w:r w:rsidRPr="00BC1A1B">
        <w:t>I</w:t>
      </w:r>
      <w:r w:rsidRPr="00BC1A1B" w:rsidR="00D65B1B">
        <w:t xml:space="preserve"> </w:t>
      </w:r>
      <w:r w:rsidRPr="00BC1A1B">
        <w:t>also</w:t>
      </w:r>
      <w:r w:rsidRPr="00BC1A1B" w:rsidR="00D65B1B">
        <w:t xml:space="preserve"> </w:t>
      </w:r>
      <w:r w:rsidRPr="00BC1A1B">
        <w:t>want</w:t>
      </w:r>
      <w:r w:rsidRPr="00BC1A1B" w:rsidR="00D65B1B">
        <w:t xml:space="preserve"> </w:t>
      </w:r>
      <w:r w:rsidRPr="00BC1A1B">
        <w:t>to</w:t>
      </w:r>
      <w:r w:rsidRPr="00BC1A1B" w:rsidR="00D65B1B">
        <w:t xml:space="preserve"> </w:t>
      </w:r>
      <w:r w:rsidRPr="00BC1A1B">
        <w:t>come</w:t>
      </w:r>
      <w:r w:rsidRPr="00BC1A1B" w:rsidR="00D65B1B">
        <w:t xml:space="preserve"> </w:t>
      </w:r>
      <w:r w:rsidRPr="00BC1A1B">
        <w:t>back</w:t>
      </w:r>
      <w:r w:rsidRPr="00BC1A1B" w:rsidR="00D65B1B">
        <w:t xml:space="preserve"> </w:t>
      </w:r>
      <w:r w:rsidRPr="00BC1A1B">
        <w:t>on</w:t>
      </w:r>
      <w:r w:rsidRPr="00BC1A1B" w:rsidR="00D65B1B">
        <w:t xml:space="preserve"> </w:t>
      </w:r>
      <w:r w:rsidRPr="00BC1A1B">
        <w:t>a</w:t>
      </w:r>
      <w:r w:rsidRPr="00BC1A1B" w:rsidR="00217D77">
        <w:t>n</w:t>
      </w:r>
      <w:r w:rsidRPr="00BC1A1B">
        <w:t>other</w:t>
      </w:r>
      <w:r w:rsidRPr="00BC1A1B" w:rsidR="00D65B1B">
        <w:t xml:space="preserve"> </w:t>
      </w:r>
      <w:r w:rsidRPr="00BC1A1B">
        <w:t>point</w:t>
      </w:r>
      <w:r w:rsidRPr="00BC1A1B">
        <w:t>,</w:t>
      </w:r>
      <w:r w:rsidRPr="00BC1A1B" w:rsidR="00D65B1B">
        <w:t xml:space="preserve"> </w:t>
      </w:r>
      <w:r w:rsidRPr="00BC1A1B">
        <w:t>which</w:t>
      </w:r>
      <w:r w:rsidRPr="00BC1A1B" w:rsidR="00D65B1B">
        <w:t xml:space="preserve"> </w:t>
      </w:r>
      <w:r w:rsidRPr="00BC1A1B">
        <w:t>I</w:t>
      </w:r>
      <w:r w:rsidRPr="00BC1A1B" w:rsidR="00D65B1B">
        <w:t xml:space="preserve"> </w:t>
      </w:r>
      <w:r w:rsidRPr="00BC1A1B">
        <w:t>think</w:t>
      </w:r>
      <w:r w:rsidRPr="00BC1A1B" w:rsidR="00D65B1B">
        <w:t xml:space="preserve"> </w:t>
      </w:r>
      <w:r w:rsidRPr="00BC1A1B">
        <w:t>is</w:t>
      </w:r>
      <w:r w:rsidRPr="00BC1A1B" w:rsidR="00D65B1B">
        <w:t xml:space="preserve"> </w:t>
      </w:r>
      <w:r w:rsidRPr="00BC1A1B">
        <w:t>really</w:t>
      </w:r>
      <w:r w:rsidRPr="00BC1A1B" w:rsidR="00D65B1B">
        <w:t xml:space="preserve"> </w:t>
      </w:r>
      <w:r w:rsidRPr="00BC1A1B">
        <w:t>important</w:t>
      </w:r>
      <w:r w:rsidRPr="00BC1A1B" w:rsidR="00D65B1B">
        <w:t xml:space="preserve"> </w:t>
      </w:r>
      <w:r w:rsidRPr="00BC1A1B">
        <w:t>when</w:t>
      </w:r>
      <w:r w:rsidRPr="00BC1A1B" w:rsidR="00D65B1B">
        <w:t xml:space="preserve"> </w:t>
      </w:r>
      <w:r w:rsidRPr="00BC1A1B">
        <w:t>we</w:t>
      </w:r>
      <w:r w:rsidRPr="00BC1A1B" w:rsidR="00D65B1B">
        <w:t xml:space="preserve"> </w:t>
      </w:r>
      <w:r w:rsidRPr="00BC1A1B">
        <w:t>talk</w:t>
      </w:r>
      <w:r w:rsidRPr="00BC1A1B" w:rsidR="00D65B1B">
        <w:t xml:space="preserve"> </w:t>
      </w:r>
      <w:r w:rsidRPr="00BC1A1B">
        <w:t>about</w:t>
      </w:r>
      <w:r w:rsidRPr="00BC1A1B" w:rsidR="00D65B1B">
        <w:t xml:space="preserve"> </w:t>
      </w:r>
      <w:r w:rsidRPr="00BC1A1B">
        <w:t>looking</w:t>
      </w:r>
      <w:r w:rsidRPr="00BC1A1B" w:rsidR="00D65B1B">
        <w:t xml:space="preserve"> </w:t>
      </w:r>
      <w:r w:rsidRPr="00BC1A1B">
        <w:t>at</w:t>
      </w:r>
      <w:r w:rsidRPr="00BC1A1B" w:rsidR="00D65B1B">
        <w:t xml:space="preserve"> </w:t>
      </w:r>
      <w:r w:rsidRPr="00BC1A1B">
        <w:t>the</w:t>
      </w:r>
      <w:r w:rsidRPr="00BC1A1B" w:rsidR="00D65B1B">
        <w:t xml:space="preserve"> </w:t>
      </w:r>
      <w:r w:rsidRPr="00BC1A1B">
        <w:t>future.</w:t>
      </w:r>
      <w:r w:rsidRPr="00BC1A1B" w:rsidR="00D65B1B">
        <w:t xml:space="preserve"> </w:t>
      </w:r>
      <w:r w:rsidRPr="00BC1A1B">
        <w:t>S</w:t>
      </w:r>
      <w:r w:rsidRPr="00BC1A1B">
        <w:t>ome</w:t>
      </w:r>
      <w:r w:rsidRPr="00BC1A1B" w:rsidR="00D65B1B">
        <w:t xml:space="preserve"> </w:t>
      </w:r>
      <w:r w:rsidRPr="00BC1A1B">
        <w:t>of</w:t>
      </w:r>
      <w:r w:rsidRPr="00BC1A1B" w:rsidR="00D65B1B">
        <w:t xml:space="preserve"> </w:t>
      </w:r>
      <w:r w:rsidRPr="00BC1A1B">
        <w:t>the</w:t>
      </w:r>
      <w:r w:rsidRPr="00BC1A1B" w:rsidR="00D65B1B">
        <w:t xml:space="preserve"> </w:t>
      </w:r>
      <w:r w:rsidRPr="00BC1A1B">
        <w:t>most</w:t>
      </w:r>
      <w:r w:rsidRPr="00BC1A1B" w:rsidR="00D65B1B">
        <w:t xml:space="preserve"> </w:t>
      </w:r>
      <w:r w:rsidRPr="00BC1A1B">
        <w:t>valuable</w:t>
      </w:r>
      <w:r w:rsidRPr="00BC1A1B" w:rsidR="00D65B1B">
        <w:t xml:space="preserve"> </w:t>
      </w:r>
      <w:r w:rsidRPr="00BC1A1B">
        <w:t>stuff</w:t>
      </w:r>
      <w:r w:rsidRPr="00BC1A1B" w:rsidR="00D65B1B">
        <w:t xml:space="preserve"> </w:t>
      </w:r>
      <w:r w:rsidRPr="00BC1A1B">
        <w:t>we</w:t>
      </w:r>
      <w:r w:rsidRPr="00BC1A1B" w:rsidR="00D65B1B">
        <w:t xml:space="preserve"> </w:t>
      </w:r>
      <w:r w:rsidRPr="00BC1A1B">
        <w:t>do</w:t>
      </w:r>
      <w:r w:rsidRPr="00BC1A1B" w:rsidR="00D65B1B">
        <w:t xml:space="preserve"> </w:t>
      </w:r>
      <w:r w:rsidRPr="00BC1A1B">
        <w:t>is</w:t>
      </w:r>
      <w:r w:rsidRPr="00BC1A1B" w:rsidR="00D65B1B">
        <w:t xml:space="preserve"> </w:t>
      </w:r>
      <w:r w:rsidRPr="00BC1A1B">
        <w:t>preventative</w:t>
      </w:r>
      <w:r w:rsidRPr="00BC1A1B" w:rsidR="00D65B1B">
        <w:t xml:space="preserve"> </w:t>
      </w:r>
      <w:r w:rsidRPr="00BC1A1B">
        <w:t>work</w:t>
      </w:r>
      <w:r w:rsidRPr="00BC1A1B" w:rsidR="00FF4A8B">
        <w:t>,</w:t>
      </w:r>
      <w:r w:rsidRPr="00BC1A1B" w:rsidR="00D65B1B">
        <w:t xml:space="preserve"> </w:t>
      </w:r>
      <w:r w:rsidRPr="00BC1A1B">
        <w:t>such</w:t>
      </w:r>
      <w:r w:rsidRPr="00BC1A1B" w:rsidR="00D65B1B">
        <w:t xml:space="preserve"> </w:t>
      </w:r>
      <w:r w:rsidRPr="00BC1A1B">
        <w:t>as</w:t>
      </w:r>
      <w:r w:rsidRPr="00BC1A1B" w:rsidR="00D65B1B">
        <w:t xml:space="preserve"> </w:t>
      </w:r>
      <w:r w:rsidRPr="00BC1A1B">
        <w:t>early</w:t>
      </w:r>
      <w:r w:rsidRPr="00BC1A1B" w:rsidR="00D65B1B">
        <w:t xml:space="preserve"> </w:t>
      </w:r>
      <w:r w:rsidRPr="00BC1A1B">
        <w:t>intervention</w:t>
      </w:r>
      <w:r w:rsidRPr="00BC1A1B" w:rsidR="00D65B1B">
        <w:t xml:space="preserve"> </w:t>
      </w:r>
      <w:r w:rsidRPr="00BC1A1B">
        <w:t>with</w:t>
      </w:r>
      <w:r w:rsidRPr="00BC1A1B" w:rsidR="00D65B1B">
        <w:t xml:space="preserve"> </w:t>
      </w:r>
      <w:r w:rsidRPr="00BC1A1B">
        <w:t>children</w:t>
      </w:r>
      <w:r w:rsidRPr="00BC1A1B" w:rsidR="00D65B1B">
        <w:t xml:space="preserve"> </w:t>
      </w:r>
      <w:r w:rsidRPr="00BC1A1B">
        <w:t>and</w:t>
      </w:r>
      <w:r w:rsidRPr="00BC1A1B" w:rsidR="00D65B1B">
        <w:t xml:space="preserve"> </w:t>
      </w:r>
      <w:r w:rsidRPr="00BC1A1B">
        <w:t>families</w:t>
      </w:r>
      <w:r w:rsidRPr="00BC1A1B" w:rsidR="00D65B1B">
        <w:t xml:space="preserve"> </w:t>
      </w:r>
      <w:r w:rsidRPr="00BC1A1B">
        <w:t>and</w:t>
      </w:r>
      <w:r w:rsidRPr="00BC1A1B" w:rsidR="00D65B1B">
        <w:t xml:space="preserve"> </w:t>
      </w:r>
      <w:r w:rsidRPr="00BC1A1B">
        <w:t>supporting</w:t>
      </w:r>
      <w:r w:rsidRPr="00BC1A1B" w:rsidR="00D65B1B">
        <w:t xml:space="preserve"> </w:t>
      </w:r>
      <w:r w:rsidRPr="00BC1A1B">
        <w:t>the</w:t>
      </w:r>
      <w:r w:rsidRPr="00BC1A1B" w:rsidR="00D65B1B">
        <w:t xml:space="preserve"> </w:t>
      </w:r>
      <w:r w:rsidRPr="00BC1A1B">
        <w:t>elderly</w:t>
      </w:r>
      <w:r w:rsidRPr="00BC1A1B" w:rsidR="00D65B1B">
        <w:t xml:space="preserve"> </w:t>
      </w:r>
      <w:r w:rsidRPr="00BC1A1B">
        <w:t>so</w:t>
      </w:r>
      <w:r w:rsidRPr="00BC1A1B" w:rsidR="00D65B1B">
        <w:t xml:space="preserve"> </w:t>
      </w:r>
      <w:r w:rsidRPr="00BC1A1B">
        <w:t>that</w:t>
      </w:r>
      <w:r w:rsidRPr="00BC1A1B" w:rsidR="00D65B1B">
        <w:t xml:space="preserve"> </w:t>
      </w:r>
      <w:r w:rsidRPr="00BC1A1B">
        <w:t>they</w:t>
      </w:r>
      <w:r w:rsidRPr="00BC1A1B" w:rsidR="00D65B1B">
        <w:t xml:space="preserve"> </w:t>
      </w:r>
      <w:r w:rsidRPr="00BC1A1B">
        <w:t>do</w:t>
      </w:r>
      <w:r w:rsidRPr="00BC1A1B" w:rsidR="00D65B1B">
        <w:t xml:space="preserve"> </w:t>
      </w:r>
      <w:r w:rsidRPr="00BC1A1B">
        <w:t>n</w:t>
      </w:r>
      <w:r w:rsidRPr="00BC1A1B">
        <w:t>o</w:t>
      </w:r>
      <w:r w:rsidRPr="00BC1A1B">
        <w:t>t</w:t>
      </w:r>
      <w:r w:rsidRPr="00BC1A1B" w:rsidR="00D65B1B">
        <w:t xml:space="preserve"> </w:t>
      </w:r>
      <w:r w:rsidRPr="00BC1A1B">
        <w:t>have</w:t>
      </w:r>
      <w:r w:rsidRPr="00BC1A1B" w:rsidR="00D65B1B">
        <w:t xml:space="preserve"> </w:t>
      </w:r>
      <w:r w:rsidRPr="00BC1A1B">
        <w:t>to</w:t>
      </w:r>
      <w:r w:rsidRPr="00BC1A1B" w:rsidR="00D65B1B">
        <w:t xml:space="preserve"> </w:t>
      </w:r>
      <w:r w:rsidRPr="00BC1A1B">
        <w:t>go</w:t>
      </w:r>
      <w:r w:rsidRPr="00BC1A1B" w:rsidR="00D65B1B">
        <w:t xml:space="preserve"> </w:t>
      </w:r>
      <w:r w:rsidRPr="00BC1A1B">
        <w:t>into</w:t>
      </w:r>
      <w:r w:rsidRPr="00BC1A1B" w:rsidR="00D65B1B">
        <w:t xml:space="preserve"> </w:t>
      </w:r>
      <w:r w:rsidRPr="00BC1A1B">
        <w:t>hospital.</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that</w:t>
      </w:r>
      <w:r w:rsidRPr="00BC1A1B" w:rsidR="00D65B1B">
        <w:t xml:space="preserve"> </w:t>
      </w:r>
      <w:r w:rsidRPr="00BC1A1B">
        <w:t>be</w:t>
      </w:r>
      <w:r w:rsidRPr="00BC1A1B" w:rsidR="00D65B1B">
        <w:t xml:space="preserve"> </w:t>
      </w:r>
      <w:r w:rsidRPr="00BC1A1B">
        <w:t>gradually</w:t>
      </w:r>
      <w:r w:rsidRPr="00BC1A1B" w:rsidR="00D65B1B">
        <w:t xml:space="preserve"> </w:t>
      </w:r>
      <w:r w:rsidRPr="00BC1A1B">
        <w:t>eroded</w:t>
      </w:r>
      <w:r w:rsidRPr="00BC1A1B">
        <w:t>,</w:t>
      </w:r>
      <w:r w:rsidRPr="00BC1A1B" w:rsidR="00D65B1B">
        <w:t xml:space="preserve"> </w:t>
      </w:r>
      <w:r w:rsidRPr="00BC1A1B">
        <w:t>which</w:t>
      </w:r>
      <w:r w:rsidRPr="00BC1A1B" w:rsidR="00D65B1B">
        <w:t xml:space="preserve"> </w:t>
      </w:r>
      <w:r w:rsidRPr="00BC1A1B">
        <w:t>is</w:t>
      </w:r>
      <w:r w:rsidRPr="00BC1A1B" w:rsidR="00D65B1B">
        <w:t xml:space="preserve"> </w:t>
      </w:r>
      <w:r w:rsidRPr="00BC1A1B">
        <w:t>building</w:t>
      </w:r>
      <w:r w:rsidRPr="00BC1A1B" w:rsidR="00D65B1B">
        <w:t xml:space="preserve"> </w:t>
      </w:r>
      <w:r w:rsidRPr="00BC1A1B">
        <w:t>up</w:t>
      </w:r>
      <w:r w:rsidRPr="00BC1A1B" w:rsidR="00D65B1B">
        <w:t xml:space="preserve"> </w:t>
      </w:r>
      <w:r w:rsidRPr="00BC1A1B">
        <w:t>problems</w:t>
      </w:r>
      <w:r w:rsidRPr="00BC1A1B" w:rsidR="00D65B1B">
        <w:t xml:space="preserve"> </w:t>
      </w:r>
      <w:r w:rsidRPr="00BC1A1B">
        <w:t>for</w:t>
      </w:r>
      <w:r w:rsidRPr="00BC1A1B" w:rsidR="00D65B1B">
        <w:t xml:space="preserve"> </w:t>
      </w:r>
      <w:r w:rsidRPr="00BC1A1B">
        <w:t>the</w:t>
      </w:r>
      <w:r w:rsidRPr="00BC1A1B" w:rsidR="00D65B1B">
        <w:t xml:space="preserve"> </w:t>
      </w:r>
      <w:r w:rsidRPr="00BC1A1B">
        <w:t>future,</w:t>
      </w:r>
      <w:r w:rsidRPr="00BC1A1B" w:rsidR="00D65B1B">
        <w:t xml:space="preserve"> </w:t>
      </w:r>
      <w:r w:rsidRPr="00BC1A1B">
        <w:t>not</w:t>
      </w:r>
      <w:r w:rsidRPr="00BC1A1B" w:rsidR="00D65B1B">
        <w:t xml:space="preserve"> </w:t>
      </w:r>
      <w:r w:rsidRPr="00BC1A1B">
        <w:t>just</w:t>
      </w:r>
      <w:r w:rsidRPr="00BC1A1B" w:rsidR="00D65B1B">
        <w:t xml:space="preserve"> </w:t>
      </w:r>
      <w:r w:rsidRPr="00BC1A1B">
        <w:t>for</w:t>
      </w:r>
      <w:r w:rsidRPr="00BC1A1B" w:rsidR="00D65B1B">
        <w:t xml:space="preserve"> </w:t>
      </w:r>
      <w:r w:rsidRPr="00BC1A1B">
        <w:t>local</w:t>
      </w:r>
      <w:r w:rsidRPr="00BC1A1B" w:rsidR="00D65B1B">
        <w:t xml:space="preserve"> </w:t>
      </w:r>
      <w:r w:rsidRPr="00BC1A1B">
        <w:t>g</w:t>
      </w:r>
      <w:r w:rsidRPr="00BC1A1B">
        <w:t>overnment</w:t>
      </w:r>
      <w:r w:rsidRPr="00BC1A1B" w:rsidR="00D65B1B">
        <w:t xml:space="preserve"> </w:t>
      </w:r>
      <w:r w:rsidRPr="00BC1A1B">
        <w:t>but</w:t>
      </w:r>
      <w:r w:rsidRPr="00BC1A1B" w:rsidR="00D65B1B">
        <w:t xml:space="preserve"> </w:t>
      </w:r>
      <w:r w:rsidRPr="00BC1A1B">
        <w:t>for</w:t>
      </w:r>
      <w:r w:rsidRPr="00BC1A1B" w:rsidR="00D65B1B">
        <w:t xml:space="preserve"> </w:t>
      </w:r>
      <w:r w:rsidRPr="00BC1A1B">
        <w:t>the</w:t>
      </w:r>
      <w:r w:rsidRPr="00BC1A1B" w:rsidR="00D65B1B">
        <w:t xml:space="preserve"> </w:t>
      </w:r>
      <w:r w:rsidRPr="00BC1A1B">
        <w:t>NHS,</w:t>
      </w:r>
      <w:r w:rsidRPr="00BC1A1B" w:rsidR="00D65B1B">
        <w:t xml:space="preserve"> </w:t>
      </w:r>
      <w:r w:rsidRPr="00BC1A1B">
        <w:t>the</w:t>
      </w:r>
      <w:r w:rsidRPr="00BC1A1B" w:rsidR="00D65B1B">
        <w:t xml:space="preserve"> </w:t>
      </w:r>
      <w:r w:rsidRPr="00BC1A1B">
        <w:t>police</w:t>
      </w:r>
      <w:r w:rsidRPr="00BC1A1B" w:rsidR="00D65B1B">
        <w:t xml:space="preserve"> </w:t>
      </w:r>
      <w:r w:rsidRPr="00BC1A1B">
        <w:t>and</w:t>
      </w:r>
      <w:r w:rsidRPr="00BC1A1B" w:rsidR="00D65B1B">
        <w:t xml:space="preserve"> </w:t>
      </w:r>
      <w:r w:rsidRPr="00BC1A1B">
        <w:t>the</w:t>
      </w:r>
      <w:r w:rsidRPr="00BC1A1B" w:rsidR="00D65B1B">
        <w:t xml:space="preserve"> </w:t>
      </w:r>
      <w:r w:rsidRPr="00BC1A1B">
        <w:t>Home</w:t>
      </w:r>
      <w:r w:rsidRPr="00BC1A1B" w:rsidR="00D65B1B">
        <w:t xml:space="preserve"> </w:t>
      </w:r>
      <w:r w:rsidRPr="00BC1A1B">
        <w:t>Office.</w:t>
      </w:r>
      <w:r w:rsidRPr="00BC1A1B" w:rsidR="00D65B1B">
        <w:t xml:space="preserve"> </w:t>
      </w:r>
      <w:r w:rsidRPr="00BC1A1B">
        <w:t>Investing</w:t>
      </w:r>
      <w:r w:rsidRPr="00BC1A1B" w:rsidR="00D65B1B">
        <w:t xml:space="preserve"> </w:t>
      </w:r>
      <w:r w:rsidRPr="00BC1A1B">
        <w:t>in</w:t>
      </w:r>
      <w:r w:rsidRPr="00BC1A1B" w:rsidR="00D65B1B">
        <w:t xml:space="preserve"> </w:t>
      </w:r>
      <w:r w:rsidRPr="00BC1A1B">
        <w:t>those</w:t>
      </w:r>
      <w:r w:rsidRPr="00BC1A1B" w:rsidR="00D65B1B">
        <w:t xml:space="preserve"> </w:t>
      </w:r>
      <w:r w:rsidRPr="00BC1A1B">
        <w:t>sorts</w:t>
      </w:r>
      <w:r w:rsidRPr="00BC1A1B" w:rsidR="00D65B1B">
        <w:t xml:space="preserve"> </w:t>
      </w:r>
      <w:r w:rsidRPr="00BC1A1B">
        <w:t>of</w:t>
      </w:r>
      <w:r w:rsidRPr="00BC1A1B" w:rsidR="00D65B1B">
        <w:t xml:space="preserve"> </w:t>
      </w:r>
      <w:r w:rsidRPr="00BC1A1B">
        <w:t>areas</w:t>
      </w:r>
      <w:r w:rsidRPr="00BC1A1B" w:rsidR="00D65B1B">
        <w:t xml:space="preserve"> </w:t>
      </w:r>
      <w:r w:rsidRPr="00BC1A1B">
        <w:t>in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will</w:t>
      </w:r>
      <w:r w:rsidRPr="00BC1A1B" w:rsidR="00D65B1B">
        <w:t xml:space="preserve"> </w:t>
      </w:r>
      <w:r w:rsidRPr="00BC1A1B">
        <w:t>save</w:t>
      </w:r>
      <w:r w:rsidRPr="00BC1A1B" w:rsidR="00D65B1B">
        <w:t xml:space="preserve"> </w:t>
      </w:r>
      <w:r w:rsidRPr="00BC1A1B">
        <w:t>money</w:t>
      </w:r>
      <w:r w:rsidRPr="00BC1A1B" w:rsidR="00D65B1B">
        <w:t xml:space="preserve"> </w:t>
      </w:r>
      <w:r w:rsidRPr="00BC1A1B">
        <w:t>in</w:t>
      </w:r>
      <w:r w:rsidRPr="00BC1A1B" w:rsidR="00D65B1B">
        <w:t xml:space="preserve"> </w:t>
      </w:r>
      <w:r w:rsidRPr="00BC1A1B">
        <w:t>other</w:t>
      </w:r>
      <w:r w:rsidRPr="00BC1A1B" w:rsidR="00D65B1B">
        <w:t xml:space="preserve"> </w:t>
      </w:r>
      <w:r w:rsidRPr="00BC1A1B">
        <w:t>parts</w:t>
      </w:r>
      <w:r w:rsidRPr="00BC1A1B" w:rsidR="00D65B1B">
        <w:t xml:space="preserve"> </w:t>
      </w:r>
      <w:r w:rsidRPr="00BC1A1B">
        <w:t>of</w:t>
      </w:r>
      <w:r w:rsidRPr="00BC1A1B" w:rsidR="00D65B1B">
        <w:t xml:space="preserve"> </w:t>
      </w:r>
      <w:r w:rsidRPr="00BC1A1B">
        <w:t>Government</w:t>
      </w:r>
      <w:r w:rsidRPr="00BC1A1B" w:rsidR="00D65B1B">
        <w:t xml:space="preserve"> </w:t>
      </w:r>
      <w:r w:rsidRPr="00BC1A1B">
        <w:t>and</w:t>
      </w:r>
      <w:r w:rsidRPr="00BC1A1B" w:rsidR="00D65B1B">
        <w:t xml:space="preserve"> </w:t>
      </w:r>
      <w:r w:rsidRPr="00BC1A1B">
        <w:t>will</w:t>
      </w:r>
      <w:r w:rsidRPr="00BC1A1B" w:rsidR="00D65B1B">
        <w:t xml:space="preserve"> </w:t>
      </w:r>
      <w:r w:rsidRPr="00BC1A1B">
        <w:t>more</w:t>
      </w:r>
      <w:r w:rsidRPr="00BC1A1B" w:rsidR="00D65B1B">
        <w:t xml:space="preserve"> </w:t>
      </w:r>
      <w:r w:rsidRPr="00BC1A1B">
        <w:t>than</w:t>
      </w:r>
      <w:r w:rsidRPr="00BC1A1B" w:rsidR="00D65B1B">
        <w:t xml:space="preserve"> </w:t>
      </w:r>
      <w:r w:rsidRPr="00BC1A1B">
        <w:t>pay</w:t>
      </w:r>
      <w:r w:rsidRPr="00BC1A1B" w:rsidR="00D65B1B">
        <w:t xml:space="preserve"> </w:t>
      </w:r>
      <w:r w:rsidRPr="00BC1A1B">
        <w:t>for</w:t>
      </w:r>
      <w:r w:rsidRPr="00BC1A1B" w:rsidR="00D65B1B">
        <w:t xml:space="preserve"> </w:t>
      </w:r>
      <w:r w:rsidRPr="00BC1A1B">
        <w:t>itself.</w:t>
      </w:r>
      <w:r w:rsidRPr="00BC1A1B" w:rsidR="00D65B1B">
        <w:t xml:space="preserve"> </w:t>
      </w:r>
      <w:r w:rsidRPr="00BC1A1B">
        <w:t>It</w:t>
      </w:r>
      <w:r w:rsidRPr="00BC1A1B" w:rsidR="00D65B1B">
        <w:t xml:space="preserve"> </w:t>
      </w:r>
      <w:r w:rsidRPr="00BC1A1B">
        <w:t>is</w:t>
      </w:r>
      <w:r w:rsidRPr="00BC1A1B" w:rsidR="00D65B1B">
        <w:t xml:space="preserve"> </w:t>
      </w:r>
      <w:r w:rsidRPr="00BC1A1B">
        <w:t>a</w:t>
      </w:r>
      <w:r w:rsidRPr="00BC1A1B" w:rsidR="00D65B1B">
        <w:t xml:space="preserve"> </w:t>
      </w:r>
      <w:r w:rsidRPr="00BC1A1B">
        <w:t>false</w:t>
      </w:r>
      <w:r w:rsidRPr="00BC1A1B" w:rsidR="00D65B1B">
        <w:t xml:space="preserve"> </w:t>
      </w:r>
      <w:r w:rsidRPr="00BC1A1B">
        <w:t>economy</w:t>
      </w:r>
      <w:r w:rsidRPr="00BC1A1B" w:rsidR="00D65B1B">
        <w:t xml:space="preserve"> </w:t>
      </w:r>
      <w:r w:rsidRPr="00BC1A1B">
        <w:t>to</w:t>
      </w:r>
      <w:r w:rsidRPr="00BC1A1B" w:rsidR="00D65B1B">
        <w:t xml:space="preserve"> </w:t>
      </w:r>
      <w:r w:rsidRPr="00BC1A1B">
        <w:t>cut</w:t>
      </w:r>
      <w:r w:rsidRPr="00BC1A1B" w:rsidR="00D65B1B">
        <w:t xml:space="preserve"> </w:t>
      </w:r>
      <w:r w:rsidRPr="00BC1A1B">
        <w:t>those</w:t>
      </w:r>
      <w:r w:rsidRPr="00BC1A1B" w:rsidR="00D65B1B">
        <w:t xml:space="preserve"> </w:t>
      </w:r>
      <w:r w:rsidRPr="00BC1A1B">
        <w:t>services.</w:t>
      </w:r>
      <w:r w:rsidRPr="00BC1A1B" w:rsidR="00D65B1B">
        <w:t xml:space="preserve"> </w:t>
      </w:r>
    </w:p>
    <w:p w:rsidR="009D64E9" w:rsidRPr="00BC1A1B" w:rsidP="009D64E9">
      <w:pPr>
        <w:pStyle w:val="Answer"/>
      </w:pPr>
      <w:r w:rsidRPr="00BC1A1B">
        <w:t>I</w:t>
      </w:r>
      <w:r w:rsidRPr="00BC1A1B">
        <w:t>f</w:t>
      </w:r>
      <w:r w:rsidRPr="00BC1A1B" w:rsidR="00D65B1B">
        <w:t xml:space="preserve"> </w:t>
      </w:r>
      <w:r w:rsidRPr="00BC1A1B">
        <w:t>yo</w:t>
      </w:r>
      <w:r w:rsidRPr="00BC1A1B" w:rsidR="00F31E25">
        <w:t>u</w:t>
      </w:r>
      <w:r w:rsidRPr="00BC1A1B" w:rsidR="00D65B1B">
        <w:t xml:space="preserve"> </w:t>
      </w:r>
      <w:r w:rsidRPr="00BC1A1B">
        <w:t>are</w:t>
      </w:r>
      <w:r w:rsidRPr="00BC1A1B" w:rsidR="00D65B1B">
        <w:t xml:space="preserve"> </w:t>
      </w:r>
      <w:r w:rsidRPr="00BC1A1B">
        <w:t>told</w:t>
      </w:r>
      <w:r w:rsidRPr="00BC1A1B" w:rsidR="00D65B1B">
        <w:t xml:space="preserve"> </w:t>
      </w:r>
      <w:r w:rsidRPr="00BC1A1B">
        <w:t>that</w:t>
      </w:r>
      <w:r w:rsidRPr="00BC1A1B" w:rsidR="00D65B1B">
        <w:t xml:space="preserve"> </w:t>
      </w:r>
      <w:r w:rsidRPr="00BC1A1B">
        <w:t>you</w:t>
      </w:r>
      <w:r w:rsidRPr="00BC1A1B" w:rsidR="00D65B1B">
        <w:t xml:space="preserve"> </w:t>
      </w:r>
      <w:r w:rsidRPr="00BC1A1B">
        <w:t>have</w:t>
      </w:r>
      <w:r w:rsidRPr="00BC1A1B" w:rsidR="00D65B1B">
        <w:t xml:space="preserve"> </w:t>
      </w:r>
      <w:r w:rsidRPr="00BC1A1B" w:rsidR="00F31E25">
        <w:t>to</w:t>
      </w:r>
      <w:r w:rsidRPr="00BC1A1B" w:rsidR="00D65B1B">
        <w:t xml:space="preserve"> </w:t>
      </w:r>
      <w:r w:rsidRPr="00BC1A1B" w:rsidR="00F31E25">
        <w:t>balance</w:t>
      </w:r>
      <w:r w:rsidRPr="00BC1A1B" w:rsidR="00D65B1B">
        <w:t xml:space="preserve"> </w:t>
      </w:r>
      <w:r w:rsidRPr="00BC1A1B" w:rsidR="00F31E25">
        <w:t>your</w:t>
      </w:r>
      <w:r w:rsidRPr="00BC1A1B" w:rsidR="00D65B1B">
        <w:t xml:space="preserve"> </w:t>
      </w:r>
      <w:r w:rsidRPr="00BC1A1B" w:rsidR="00F31E25">
        <w:t>books</w:t>
      </w:r>
      <w:r w:rsidRPr="00BC1A1B" w:rsidR="00D65B1B">
        <w:t xml:space="preserve"> </w:t>
      </w:r>
      <w:r w:rsidRPr="00BC1A1B" w:rsidR="00F31E25">
        <w:t>for</w:t>
      </w:r>
      <w:r w:rsidRPr="00BC1A1B" w:rsidR="00D65B1B">
        <w:t xml:space="preserve"> </w:t>
      </w:r>
      <w:r w:rsidRPr="00BC1A1B" w:rsidR="00F31E25">
        <w:t>1</w:t>
      </w:r>
      <w:r w:rsidRPr="00BC1A1B" w:rsidR="00D65B1B">
        <w:t xml:space="preserve"> </w:t>
      </w:r>
      <w:r w:rsidRPr="00BC1A1B" w:rsidR="00F31E25">
        <w:t>April</w:t>
      </w:r>
      <w:r w:rsidRPr="00BC1A1B" w:rsidR="00455B39">
        <w:t>,</w:t>
      </w:r>
      <w:r w:rsidRPr="00BC1A1B" w:rsidR="00D65B1B">
        <w:t xml:space="preserve"> </w:t>
      </w:r>
      <w:r w:rsidRPr="00BC1A1B" w:rsidR="00455B39">
        <w:t>there</w:t>
      </w:r>
      <w:r w:rsidRPr="00BC1A1B" w:rsidR="00D65B1B">
        <w:t xml:space="preserve"> </w:t>
      </w:r>
      <w:r w:rsidRPr="00BC1A1B" w:rsidR="00455B39">
        <w:t>may</w:t>
      </w:r>
      <w:r w:rsidRPr="00BC1A1B" w:rsidR="00D65B1B">
        <w:t xml:space="preserve"> </w:t>
      </w:r>
      <w:r w:rsidRPr="00BC1A1B" w:rsidR="00455B39">
        <w:t>be</w:t>
      </w:r>
      <w:r w:rsidRPr="00BC1A1B" w:rsidR="00D65B1B">
        <w:t xml:space="preserve"> </w:t>
      </w:r>
      <w:r w:rsidRPr="00BC1A1B" w:rsidR="00455B39">
        <w:t>no</w:t>
      </w:r>
      <w:r w:rsidRPr="00BC1A1B" w:rsidR="00D65B1B">
        <w:t xml:space="preserve"> </w:t>
      </w:r>
      <w:r w:rsidRPr="00BC1A1B" w:rsidR="00455B39">
        <w:t>choice</w:t>
      </w:r>
      <w:r w:rsidRPr="00BC1A1B" w:rsidR="00D65B1B">
        <w:t xml:space="preserve"> </w:t>
      </w:r>
      <w:r w:rsidRPr="00BC1A1B" w:rsidR="00455B39">
        <w:t>but</w:t>
      </w:r>
      <w:r w:rsidRPr="00BC1A1B" w:rsidR="00D65B1B">
        <w:t xml:space="preserve"> </w:t>
      </w:r>
      <w:r w:rsidRPr="00BC1A1B">
        <w:t>to</w:t>
      </w:r>
      <w:r w:rsidRPr="00BC1A1B" w:rsidR="00D65B1B">
        <w:t xml:space="preserve"> </w:t>
      </w:r>
      <w:r w:rsidRPr="00BC1A1B">
        <w:t>cut</w:t>
      </w:r>
      <w:r w:rsidRPr="00BC1A1B" w:rsidR="00D65B1B">
        <w:t xml:space="preserve"> </w:t>
      </w:r>
      <w:r w:rsidRPr="00BC1A1B">
        <w:t>those</w:t>
      </w:r>
      <w:r w:rsidRPr="00BC1A1B" w:rsidR="00D65B1B">
        <w:t xml:space="preserve"> </w:t>
      </w:r>
      <w:r w:rsidRPr="00BC1A1B">
        <w:t>services</w:t>
      </w:r>
      <w:r w:rsidRPr="00BC1A1B" w:rsidR="00D65B1B">
        <w:t xml:space="preserve"> </w:t>
      </w:r>
      <w:r w:rsidRPr="00BC1A1B">
        <w:t>because,</w:t>
      </w:r>
      <w:r w:rsidRPr="00BC1A1B" w:rsidR="00D65B1B">
        <w:t xml:space="preserve"> </w:t>
      </w:r>
      <w:r w:rsidRPr="00BC1A1B">
        <w:t>unlike</w:t>
      </w:r>
      <w:r w:rsidRPr="00BC1A1B" w:rsidR="00D65B1B">
        <w:t xml:space="preserve"> </w:t>
      </w:r>
      <w:r w:rsidRPr="00BC1A1B">
        <w:t>other</w:t>
      </w:r>
      <w:r w:rsidRPr="00BC1A1B" w:rsidR="00D65B1B">
        <w:t xml:space="preserve"> </w:t>
      </w:r>
      <w:r w:rsidRPr="00BC1A1B">
        <w:t>parts</w:t>
      </w:r>
      <w:r w:rsidRPr="00BC1A1B" w:rsidR="00D65B1B">
        <w:t xml:space="preserve"> </w:t>
      </w:r>
      <w:r w:rsidRPr="00BC1A1B">
        <w:t>of</w:t>
      </w:r>
      <w:r w:rsidRPr="00BC1A1B" w:rsidR="00D65B1B">
        <w:t xml:space="preserve"> </w:t>
      </w:r>
      <w:r w:rsidRPr="00BC1A1B">
        <w:t>the</w:t>
      </w:r>
      <w:r w:rsidRPr="00BC1A1B" w:rsidR="00D65B1B">
        <w:t xml:space="preserve"> </w:t>
      </w:r>
      <w:r w:rsidRPr="00BC1A1B">
        <w:t>sector,</w:t>
      </w:r>
      <w:r w:rsidRPr="00BC1A1B" w:rsidR="00D65B1B">
        <w:t xml:space="preserve"> </w:t>
      </w:r>
      <w:r w:rsidRPr="00BC1A1B">
        <w:t>probably</w:t>
      </w:r>
      <w:r w:rsidRPr="00BC1A1B" w:rsidR="00D65B1B">
        <w:t xml:space="preserve"> </w:t>
      </w:r>
      <w:r w:rsidRPr="00BC1A1B">
        <w:t>around</w:t>
      </w:r>
      <w:r w:rsidRPr="00BC1A1B" w:rsidR="00D65B1B">
        <w:t xml:space="preserve"> </w:t>
      </w:r>
      <w:r w:rsidRPr="00BC1A1B" w:rsidR="00455B39">
        <w:t>60%</w:t>
      </w:r>
      <w:r w:rsidRPr="00BC1A1B" w:rsidR="00D65B1B">
        <w:t xml:space="preserve"> </w:t>
      </w:r>
      <w:r w:rsidRPr="00BC1A1B" w:rsidR="00455B39">
        <w:t>to</w:t>
      </w:r>
      <w:r w:rsidRPr="00BC1A1B" w:rsidR="00D65B1B">
        <w:t xml:space="preserve"> </w:t>
      </w:r>
      <w:r w:rsidRPr="00BC1A1B" w:rsidR="00455B39">
        <w:t>70%</w:t>
      </w:r>
      <w:r w:rsidRPr="00BC1A1B" w:rsidR="00D65B1B">
        <w:t xml:space="preserve"> </w:t>
      </w:r>
      <w:r w:rsidRPr="00BC1A1B" w:rsidR="00455B39">
        <w:t>of</w:t>
      </w:r>
      <w:r w:rsidRPr="00BC1A1B" w:rsidR="00D65B1B">
        <w:t xml:space="preserve"> </w:t>
      </w:r>
      <w:r w:rsidRPr="00BC1A1B" w:rsidR="00455B39">
        <w:t>local</w:t>
      </w:r>
      <w:r w:rsidRPr="00BC1A1B" w:rsidR="00D65B1B">
        <w:t xml:space="preserve"> </w:t>
      </w:r>
      <w:r w:rsidRPr="00BC1A1B" w:rsidR="00455B39">
        <w:t>government</w:t>
      </w:r>
      <w:r w:rsidRPr="00BC1A1B" w:rsidR="00D65B1B">
        <w:t xml:space="preserve"> </w:t>
      </w:r>
      <w:r w:rsidRPr="00BC1A1B" w:rsidR="00455B39">
        <w:t>spending</w:t>
      </w:r>
      <w:r w:rsidRPr="00BC1A1B" w:rsidR="00D65B1B">
        <w:t xml:space="preserve"> </w:t>
      </w:r>
      <w:r w:rsidRPr="00BC1A1B" w:rsidR="00455B39">
        <w:t>is</w:t>
      </w:r>
      <w:r w:rsidRPr="00BC1A1B" w:rsidR="00D65B1B">
        <w:t xml:space="preserve"> </w:t>
      </w:r>
      <w:r w:rsidRPr="00BC1A1B">
        <w:t>on</w:t>
      </w:r>
      <w:r w:rsidRPr="00BC1A1B" w:rsidR="00D65B1B">
        <w:t xml:space="preserve"> </w:t>
      </w:r>
      <w:r w:rsidR="00F922EF">
        <w:t>statu</w:t>
      </w:r>
      <w:r w:rsidRPr="00BC1A1B">
        <w:t>tory</w:t>
      </w:r>
      <w:r w:rsidRPr="00BC1A1B" w:rsidR="00D65B1B">
        <w:t xml:space="preserve"> </w:t>
      </w:r>
      <w:r w:rsidRPr="00BC1A1B">
        <w:t>services</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deliver</w:t>
      </w:r>
      <w:r w:rsidRPr="00BC1A1B" w:rsidR="00455B39">
        <w:t>.</w:t>
      </w:r>
      <w:r w:rsidRPr="00BC1A1B" w:rsidR="00D65B1B">
        <w:t xml:space="preserve"> </w:t>
      </w:r>
      <w:r w:rsidRPr="00BC1A1B" w:rsidR="00455B39">
        <w:t>T</w:t>
      </w:r>
      <w:r w:rsidRPr="00BC1A1B">
        <w:t>hat</w:t>
      </w:r>
      <w:r w:rsidRPr="00BC1A1B" w:rsidR="00D65B1B">
        <w:t xml:space="preserve"> </w:t>
      </w:r>
      <w:r w:rsidRPr="00BC1A1B">
        <w:t>leaves</w:t>
      </w:r>
      <w:r w:rsidRPr="00BC1A1B" w:rsidR="00D65B1B">
        <w:t xml:space="preserve"> </w:t>
      </w:r>
      <w:r w:rsidRPr="00BC1A1B">
        <w:t>a</w:t>
      </w:r>
      <w:r w:rsidRPr="00BC1A1B" w:rsidR="00D65B1B">
        <w:t xml:space="preserve"> </w:t>
      </w:r>
      <w:r w:rsidRPr="00BC1A1B">
        <w:t>relatively</w:t>
      </w:r>
      <w:r w:rsidRPr="00BC1A1B" w:rsidR="00D65B1B">
        <w:t xml:space="preserve"> </w:t>
      </w:r>
      <w:r w:rsidRPr="00BC1A1B">
        <w:t>small</w:t>
      </w:r>
      <w:r w:rsidRPr="00BC1A1B" w:rsidR="00D65B1B">
        <w:t xml:space="preserve"> </w:t>
      </w:r>
      <w:r w:rsidRPr="00BC1A1B">
        <w:t xml:space="preserve">number </w:t>
      </w:r>
      <w:r w:rsidRPr="00BC1A1B" w:rsidR="00455B39">
        <w:t>of</w:t>
      </w:r>
      <w:r w:rsidRPr="00BC1A1B" w:rsidR="00D65B1B">
        <w:t xml:space="preserve"> </w:t>
      </w:r>
      <w:r w:rsidRPr="00BC1A1B" w:rsidR="00455B39">
        <w:t>things</w:t>
      </w:r>
      <w:r w:rsidRPr="00BC1A1B" w:rsidR="00D65B1B">
        <w:t xml:space="preserve"> </w:t>
      </w:r>
      <w:r w:rsidRPr="00BC1A1B" w:rsidR="00455B39">
        <w:t>that</w:t>
      </w:r>
      <w:r w:rsidRPr="00BC1A1B" w:rsidR="00D65B1B">
        <w:t xml:space="preserve"> </w:t>
      </w:r>
      <w:r w:rsidRPr="00BC1A1B">
        <w:t>we</w:t>
      </w:r>
      <w:r w:rsidRPr="00BC1A1B" w:rsidR="00D65B1B">
        <w:t xml:space="preserve"> </w:t>
      </w:r>
      <w:r w:rsidRPr="00BC1A1B">
        <w:t>obviously</w:t>
      </w:r>
      <w:r w:rsidRPr="00BC1A1B" w:rsidR="00D65B1B">
        <w:t xml:space="preserve"> </w:t>
      </w:r>
      <w:r w:rsidRPr="00BC1A1B">
        <w:t>wa</w:t>
      </w:r>
      <w:r w:rsidRPr="00BC1A1B" w:rsidR="00455B39">
        <w:t>n</w:t>
      </w:r>
      <w:r w:rsidRPr="00BC1A1B">
        <w:t>t</w:t>
      </w:r>
      <w:r w:rsidRPr="00BC1A1B" w:rsidR="00D65B1B">
        <w:t xml:space="preserve"> </w:t>
      </w:r>
      <w:r w:rsidRPr="00BC1A1B">
        <w:t>to</w:t>
      </w:r>
      <w:r w:rsidRPr="00BC1A1B" w:rsidR="00D65B1B">
        <w:t xml:space="preserve"> </w:t>
      </w:r>
      <w:r w:rsidRPr="00BC1A1B">
        <w:t>deliver</w:t>
      </w:r>
      <w:r w:rsidRPr="00BC1A1B" w:rsidR="00D65B1B">
        <w:t xml:space="preserve"> </w:t>
      </w:r>
      <w:r w:rsidRPr="00BC1A1B">
        <w:t>but</w:t>
      </w:r>
      <w:r w:rsidRPr="00BC1A1B" w:rsidR="00D65B1B">
        <w:t xml:space="preserve"> </w:t>
      </w:r>
      <w:r w:rsidRPr="00BC1A1B" w:rsidR="00455B39">
        <w:t>where</w:t>
      </w:r>
      <w:r w:rsidRPr="00BC1A1B">
        <w:t xml:space="preserve"> we</w:t>
      </w:r>
      <w:r w:rsidRPr="00BC1A1B" w:rsidR="00D65B1B">
        <w:t xml:space="preserve"> </w:t>
      </w:r>
      <w:r w:rsidRPr="00BC1A1B">
        <w:t>have</w:t>
      </w:r>
      <w:r w:rsidRPr="00BC1A1B" w:rsidR="00D65B1B">
        <w:t xml:space="preserve"> </w:t>
      </w:r>
      <w:r w:rsidRPr="00BC1A1B">
        <w:t>the</w:t>
      </w:r>
      <w:r w:rsidRPr="00BC1A1B" w:rsidR="00D65B1B">
        <w:t xml:space="preserve"> </w:t>
      </w:r>
      <w:r w:rsidRPr="00BC1A1B">
        <w:t>option</w:t>
      </w:r>
      <w:r w:rsidRPr="00BC1A1B" w:rsidR="00D65B1B">
        <w:t xml:space="preserve"> </w:t>
      </w:r>
      <w:r w:rsidRPr="00BC1A1B">
        <w:t>of</w:t>
      </w:r>
      <w:r w:rsidRPr="00BC1A1B" w:rsidR="00D65B1B">
        <w:t xml:space="preserve"> </w:t>
      </w:r>
      <w:r w:rsidRPr="00BC1A1B">
        <w:t>making</w:t>
      </w:r>
      <w:r w:rsidRPr="00BC1A1B" w:rsidR="00D65B1B">
        <w:t xml:space="preserve"> </w:t>
      </w:r>
      <w:r w:rsidRPr="00BC1A1B">
        <w:t>cuts.</w:t>
      </w:r>
      <w:r w:rsidRPr="00BC1A1B" w:rsidR="00D65B1B">
        <w:t xml:space="preserve"> </w:t>
      </w:r>
      <w:r w:rsidRPr="00BC1A1B">
        <w:t>The</w:t>
      </w:r>
      <w:r w:rsidRPr="00BC1A1B" w:rsidR="00D65B1B">
        <w:t xml:space="preserve"> </w:t>
      </w:r>
      <w:r w:rsidRPr="00BC1A1B">
        <w:t>classic</w:t>
      </w:r>
      <w:r w:rsidRPr="00BC1A1B" w:rsidR="00D65B1B">
        <w:t xml:space="preserve"> </w:t>
      </w:r>
      <w:r w:rsidRPr="00BC1A1B" w:rsidR="00217D77">
        <w:t>one</w:t>
      </w:r>
      <w:r w:rsidRPr="00BC1A1B" w:rsidR="00D65B1B">
        <w:t xml:space="preserve"> </w:t>
      </w:r>
      <w:r w:rsidRPr="00BC1A1B">
        <w:t>is</w:t>
      </w:r>
      <w:r w:rsidRPr="00BC1A1B" w:rsidR="00D65B1B">
        <w:t xml:space="preserve"> </w:t>
      </w:r>
      <w:r w:rsidRPr="00BC1A1B">
        <w:t>fixing</w:t>
      </w:r>
      <w:r w:rsidRPr="00BC1A1B" w:rsidR="00D65B1B">
        <w:t xml:space="preserve"> </w:t>
      </w:r>
      <w:r w:rsidRPr="00BC1A1B">
        <w:t>the</w:t>
      </w:r>
      <w:r w:rsidRPr="00BC1A1B" w:rsidR="00D65B1B">
        <w:t xml:space="preserve"> </w:t>
      </w:r>
      <w:r w:rsidRPr="00BC1A1B">
        <w:t>roads.</w:t>
      </w:r>
      <w:r w:rsidRPr="00BC1A1B" w:rsidR="00D65B1B">
        <w:t xml:space="preserve"> </w:t>
      </w:r>
      <w:r w:rsidRPr="00BC1A1B">
        <w:t>We</w:t>
      </w:r>
      <w:r w:rsidRPr="00BC1A1B" w:rsidR="00D65B1B">
        <w:t xml:space="preserve"> </w:t>
      </w:r>
      <w:r w:rsidRPr="00BC1A1B">
        <w:t>are</w:t>
      </w:r>
      <w:r w:rsidRPr="00BC1A1B" w:rsidR="00D65B1B">
        <w:t xml:space="preserve"> </w:t>
      </w:r>
      <w:r w:rsidRPr="00BC1A1B">
        <w:t>not</w:t>
      </w:r>
      <w:r w:rsidRPr="00BC1A1B" w:rsidR="00D65B1B">
        <w:t xml:space="preserve"> </w:t>
      </w:r>
      <w:r w:rsidRPr="00BC1A1B">
        <w:t>obliged</w:t>
      </w:r>
      <w:r w:rsidRPr="00BC1A1B" w:rsidR="00D65B1B">
        <w:t xml:space="preserve"> </w:t>
      </w:r>
      <w:r w:rsidRPr="00BC1A1B">
        <w:t>to</w:t>
      </w:r>
      <w:r w:rsidRPr="00BC1A1B" w:rsidR="00D65B1B">
        <w:t xml:space="preserve"> </w:t>
      </w:r>
      <w:r w:rsidRPr="00BC1A1B">
        <w:t>fix</w:t>
      </w:r>
      <w:r w:rsidRPr="00BC1A1B" w:rsidR="00D65B1B">
        <w:t xml:space="preserve"> </w:t>
      </w:r>
      <w:r w:rsidRPr="00BC1A1B">
        <w:t>the</w:t>
      </w:r>
      <w:r w:rsidRPr="00BC1A1B" w:rsidR="00D65B1B">
        <w:t xml:space="preserve"> </w:t>
      </w:r>
      <w:r w:rsidRPr="00BC1A1B">
        <w:t>roads</w:t>
      </w:r>
      <w:r w:rsidRPr="00BC1A1B" w:rsidR="00D65B1B">
        <w:t xml:space="preserve"> </w:t>
      </w:r>
      <w:r w:rsidRPr="00BC1A1B" w:rsidR="00455B39">
        <w:t>but</w:t>
      </w:r>
      <w:r w:rsidRPr="00BC1A1B" w:rsidR="00D65B1B">
        <w:t xml:space="preserve"> </w:t>
      </w:r>
      <w:r w:rsidRPr="00BC1A1B" w:rsidR="00455B39">
        <w:t>it</w:t>
      </w:r>
      <w:r w:rsidRPr="00BC1A1B" w:rsidR="00D65B1B">
        <w:t xml:space="preserve"> </w:t>
      </w:r>
      <w:r w:rsidRPr="00BC1A1B" w:rsidR="00455B39">
        <w:t>is</w:t>
      </w:r>
      <w:r w:rsidRPr="00BC1A1B" w:rsidR="00D65B1B">
        <w:t xml:space="preserve"> </w:t>
      </w:r>
      <w:r w:rsidRPr="00BC1A1B" w:rsidR="00455B39">
        <w:t>absolutely</w:t>
      </w:r>
      <w:r w:rsidRPr="00BC1A1B" w:rsidR="00D65B1B">
        <w:t xml:space="preserve"> </w:t>
      </w:r>
      <w:r w:rsidRPr="00BC1A1B" w:rsidR="00455B39">
        <w:t>the</w:t>
      </w:r>
      <w:r w:rsidRPr="00BC1A1B" w:rsidR="00D65B1B">
        <w:t xml:space="preserve"> </w:t>
      </w:r>
      <w:r w:rsidRPr="00BC1A1B" w:rsidR="00455B39">
        <w:t>r</w:t>
      </w:r>
      <w:bookmarkStart w:id="1" w:name="_GoBack"/>
      <w:bookmarkEnd w:id="1"/>
      <w:r w:rsidRPr="00BC1A1B" w:rsidR="00455B39">
        <w:t>ight</w:t>
      </w:r>
      <w:r w:rsidRPr="00BC1A1B" w:rsidR="00D65B1B">
        <w:t xml:space="preserve"> </w:t>
      </w:r>
      <w:r w:rsidRPr="00BC1A1B" w:rsidR="00455B39">
        <w:t>thing</w:t>
      </w:r>
      <w:r w:rsidRPr="00BC1A1B" w:rsidR="00D65B1B">
        <w:t xml:space="preserve"> </w:t>
      </w:r>
      <w:r w:rsidRPr="00BC1A1B" w:rsidR="00455B39">
        <w:t>to</w:t>
      </w:r>
      <w:r w:rsidRPr="00BC1A1B" w:rsidR="00D65B1B">
        <w:t xml:space="preserve"> </w:t>
      </w:r>
      <w:r w:rsidRPr="00BC1A1B" w:rsidR="00455B39">
        <w:t>do.</w:t>
      </w:r>
      <w:r w:rsidRPr="00BC1A1B" w:rsidR="00D65B1B">
        <w:t xml:space="preserve"> </w:t>
      </w:r>
      <w:r w:rsidRPr="00BC1A1B" w:rsidR="00455B39">
        <w:t>In</w:t>
      </w:r>
      <w:r w:rsidRPr="00BC1A1B" w:rsidR="00D65B1B">
        <w:t xml:space="preserve"> </w:t>
      </w:r>
      <w:r w:rsidRPr="00BC1A1B" w:rsidR="00455B39">
        <w:t>the</w:t>
      </w:r>
      <w:r w:rsidRPr="00BC1A1B" w:rsidR="00D65B1B">
        <w:t xml:space="preserve"> </w:t>
      </w:r>
      <w:r w:rsidRPr="00BC1A1B" w:rsidR="00455B39">
        <w:t>same</w:t>
      </w:r>
      <w:r w:rsidRPr="00BC1A1B" w:rsidR="00D65B1B">
        <w:t xml:space="preserve"> </w:t>
      </w:r>
      <w:r w:rsidRPr="00BC1A1B" w:rsidR="00455B39">
        <w:t>way,</w:t>
      </w:r>
      <w:r w:rsidRPr="00BC1A1B" w:rsidR="00D65B1B">
        <w:t xml:space="preserve"> </w:t>
      </w:r>
      <w:r w:rsidRPr="00BC1A1B" w:rsidR="00455B39">
        <w:t>preventative</w:t>
      </w:r>
      <w:r w:rsidRPr="00BC1A1B" w:rsidR="00D65B1B">
        <w:t xml:space="preserve"> </w:t>
      </w:r>
      <w:r w:rsidRPr="00BC1A1B" w:rsidR="00455B39">
        <w:t>services</w:t>
      </w:r>
      <w:r w:rsidRPr="00BC1A1B" w:rsidR="00D65B1B">
        <w:t xml:space="preserve"> </w:t>
      </w:r>
      <w:r w:rsidRPr="00BC1A1B" w:rsidR="00455B39">
        <w:t>are</w:t>
      </w:r>
      <w:r w:rsidRPr="00BC1A1B" w:rsidR="00D65B1B">
        <w:t xml:space="preserve"> </w:t>
      </w:r>
      <w:r w:rsidRPr="00BC1A1B">
        <w:t>not</w:t>
      </w:r>
      <w:r w:rsidRPr="00BC1A1B" w:rsidR="00D65B1B">
        <w:t xml:space="preserve"> </w:t>
      </w:r>
      <w:r w:rsidRPr="00BC1A1B">
        <w:t>a</w:t>
      </w:r>
      <w:r w:rsidRPr="00BC1A1B" w:rsidR="00D65B1B">
        <w:t xml:space="preserve"> </w:t>
      </w:r>
      <w:r w:rsidRPr="00BC1A1B">
        <w:t>statutory</w:t>
      </w:r>
      <w:r w:rsidRPr="00BC1A1B" w:rsidR="00D65B1B">
        <w:t xml:space="preserve"> </w:t>
      </w:r>
      <w:r w:rsidRPr="00BC1A1B">
        <w:t>service.</w:t>
      </w:r>
      <w:r w:rsidRPr="00BC1A1B" w:rsidR="00D65B1B">
        <w:t xml:space="preserve"> </w:t>
      </w:r>
      <w:r w:rsidRPr="00BC1A1B" w:rsidR="00455B39">
        <w:t>They</w:t>
      </w:r>
      <w:r w:rsidRPr="00BC1A1B" w:rsidR="00D65B1B">
        <w:t xml:space="preserve"> </w:t>
      </w:r>
      <w:r w:rsidRPr="00BC1A1B" w:rsidR="00455B39">
        <w:t>are</w:t>
      </w:r>
      <w:r w:rsidRPr="00BC1A1B" w:rsidR="00D65B1B">
        <w:t xml:space="preserve"> </w:t>
      </w:r>
      <w:r w:rsidRPr="00BC1A1B" w:rsidR="00455B39">
        <w:t>absolutely</w:t>
      </w:r>
      <w:r w:rsidRPr="00BC1A1B" w:rsidR="00D65B1B">
        <w:t xml:space="preserve"> </w:t>
      </w:r>
      <w:r w:rsidRPr="00BC1A1B" w:rsidR="00455B39">
        <w:t>the</w:t>
      </w:r>
      <w:r w:rsidRPr="00BC1A1B" w:rsidR="00D65B1B">
        <w:t xml:space="preserve"> </w:t>
      </w:r>
      <w:r w:rsidRPr="00BC1A1B" w:rsidR="00455B39">
        <w:t>right</w:t>
      </w:r>
      <w:r w:rsidRPr="00BC1A1B" w:rsidR="00D65B1B">
        <w:t xml:space="preserve"> </w:t>
      </w:r>
      <w:r w:rsidRPr="00BC1A1B" w:rsidR="00455B39">
        <w:t>thing</w:t>
      </w:r>
      <w:r w:rsidRPr="00BC1A1B" w:rsidR="00D65B1B">
        <w:t xml:space="preserve"> </w:t>
      </w:r>
      <w:r w:rsidRPr="00BC1A1B" w:rsidR="00455B39">
        <w:t>to</w:t>
      </w:r>
      <w:r w:rsidRPr="00BC1A1B" w:rsidR="00D65B1B">
        <w:t xml:space="preserve"> </w:t>
      </w:r>
      <w:r w:rsidRPr="00BC1A1B" w:rsidR="00455B39">
        <w:t>do</w:t>
      </w:r>
      <w:r w:rsidRPr="00BC1A1B">
        <w:t>.</w:t>
      </w:r>
      <w:r w:rsidRPr="00BC1A1B" w:rsidR="00D65B1B">
        <w:t xml:space="preserve"> </w:t>
      </w:r>
      <w:r w:rsidRPr="00BC1A1B">
        <w:t>W</w:t>
      </w:r>
      <w:r w:rsidRPr="00BC1A1B" w:rsidR="00455B39">
        <w:t>e</w:t>
      </w:r>
      <w:r w:rsidRPr="00BC1A1B" w:rsidR="00D65B1B">
        <w:t xml:space="preserve"> </w:t>
      </w:r>
      <w:r w:rsidRPr="00BC1A1B">
        <w:t>should</w:t>
      </w:r>
      <w:r w:rsidRPr="00BC1A1B" w:rsidR="00D65B1B">
        <w:t xml:space="preserve"> </w:t>
      </w:r>
      <w:r w:rsidRPr="00BC1A1B">
        <w:t>not</w:t>
      </w:r>
      <w:r w:rsidRPr="00BC1A1B" w:rsidR="00D65B1B">
        <w:t xml:space="preserve"> </w:t>
      </w:r>
      <w:r w:rsidRPr="00BC1A1B">
        <w:t>be</w:t>
      </w:r>
      <w:r w:rsidRPr="00BC1A1B" w:rsidR="00D65B1B">
        <w:t xml:space="preserve"> </w:t>
      </w:r>
      <w:r w:rsidRPr="00BC1A1B">
        <w:t>cutting</w:t>
      </w:r>
      <w:r w:rsidRPr="00BC1A1B" w:rsidR="00D65B1B">
        <w:t xml:space="preserve"> </w:t>
      </w:r>
      <w:r w:rsidRPr="00BC1A1B">
        <w:t>them</w:t>
      </w:r>
      <w:r w:rsidRPr="00BC1A1B">
        <w:t>, we</w:t>
      </w:r>
      <w:r w:rsidRPr="00BC1A1B" w:rsidR="00D65B1B">
        <w:t xml:space="preserve"> </w:t>
      </w:r>
      <w:r w:rsidRPr="00BC1A1B">
        <w:t>do</w:t>
      </w:r>
      <w:r w:rsidRPr="00BC1A1B" w:rsidR="00D65B1B">
        <w:t xml:space="preserve"> </w:t>
      </w:r>
      <w:r w:rsidRPr="00BC1A1B">
        <w:t>not</w:t>
      </w:r>
      <w:r w:rsidRPr="00BC1A1B" w:rsidR="00D65B1B">
        <w:t xml:space="preserve"> </w:t>
      </w:r>
      <w:r w:rsidRPr="00BC1A1B">
        <w:t>want</w:t>
      </w:r>
      <w:r w:rsidRPr="00BC1A1B" w:rsidR="00D65B1B">
        <w:t xml:space="preserve"> </w:t>
      </w:r>
      <w:r w:rsidRPr="00BC1A1B">
        <w:t>to</w:t>
      </w:r>
      <w:r w:rsidRPr="00BC1A1B" w:rsidR="00D65B1B">
        <w:t xml:space="preserve"> </w:t>
      </w:r>
      <w:r w:rsidRPr="00BC1A1B" w:rsidR="00455B39">
        <w:t>be</w:t>
      </w:r>
      <w:r w:rsidRPr="00BC1A1B" w:rsidR="00D65B1B">
        <w:t xml:space="preserve"> </w:t>
      </w:r>
      <w:r w:rsidRPr="00BC1A1B" w:rsidR="00455B39">
        <w:t>cutting</w:t>
      </w:r>
      <w:r w:rsidRPr="00BC1A1B" w:rsidR="00D65B1B">
        <w:t xml:space="preserve"> </w:t>
      </w:r>
      <w:r w:rsidRPr="00BC1A1B" w:rsidR="00455B39">
        <w:t>them</w:t>
      </w:r>
      <w:r w:rsidRPr="00BC1A1B" w:rsidR="00D65B1B">
        <w:t xml:space="preserve"> </w:t>
      </w:r>
      <w:r w:rsidRPr="00BC1A1B" w:rsidR="00455B39">
        <w:t>and</w:t>
      </w:r>
      <w:r w:rsidRPr="00BC1A1B" w:rsidR="00D65B1B">
        <w:t xml:space="preserve"> </w:t>
      </w:r>
      <w:r w:rsidRPr="00BC1A1B" w:rsidR="00455B39">
        <w:t>we</w:t>
      </w:r>
      <w:r w:rsidRPr="00BC1A1B" w:rsidR="00D65B1B">
        <w:t xml:space="preserve"> </w:t>
      </w:r>
      <w:r w:rsidRPr="00BC1A1B" w:rsidR="00455B39">
        <w:t>do</w:t>
      </w:r>
      <w:r w:rsidRPr="00BC1A1B" w:rsidR="00D65B1B">
        <w:t xml:space="preserve"> </w:t>
      </w:r>
      <w:r w:rsidRPr="00BC1A1B" w:rsidR="00455B39">
        <w:t>not</w:t>
      </w:r>
      <w:r w:rsidRPr="00BC1A1B" w:rsidR="00D65B1B">
        <w:t xml:space="preserve"> </w:t>
      </w:r>
      <w:r w:rsidRPr="00BC1A1B" w:rsidR="00455B39">
        <w:t>want</w:t>
      </w:r>
      <w:r w:rsidRPr="00BC1A1B" w:rsidR="00D65B1B">
        <w:t xml:space="preserve"> </w:t>
      </w:r>
      <w:r w:rsidRPr="00BC1A1B" w:rsidR="00455B39">
        <w:t>to</w:t>
      </w:r>
      <w:r w:rsidRPr="00BC1A1B" w:rsidR="00D65B1B">
        <w:t xml:space="preserve"> </w:t>
      </w:r>
      <w:r w:rsidRPr="00BC1A1B" w:rsidR="00455B39">
        <w:t>be</w:t>
      </w:r>
      <w:r w:rsidRPr="00BC1A1B" w:rsidR="00D65B1B">
        <w:t xml:space="preserve"> </w:t>
      </w:r>
      <w:r w:rsidRPr="00BC1A1B" w:rsidR="00455B39">
        <w:t>put</w:t>
      </w:r>
      <w:r w:rsidRPr="00BC1A1B" w:rsidR="00D65B1B">
        <w:t xml:space="preserve"> </w:t>
      </w:r>
      <w:r w:rsidRPr="00BC1A1B" w:rsidR="00455B39">
        <w:t>in</w:t>
      </w:r>
      <w:r w:rsidRPr="00BC1A1B" w:rsidR="00D65B1B">
        <w:t xml:space="preserve"> </w:t>
      </w:r>
      <w:r w:rsidRPr="00BC1A1B" w:rsidR="00455B39">
        <w:t>a</w:t>
      </w:r>
      <w:r w:rsidRPr="00BC1A1B" w:rsidR="00D65B1B">
        <w:t xml:space="preserve"> </w:t>
      </w:r>
      <w:r w:rsidRPr="00BC1A1B" w:rsidR="00455B39">
        <w:t>position</w:t>
      </w:r>
      <w:r w:rsidRPr="00BC1A1B" w:rsidR="00D65B1B">
        <w:t xml:space="preserve"> </w:t>
      </w:r>
      <w:r w:rsidRPr="00BC1A1B" w:rsidR="00455B39">
        <w:t>where</w:t>
      </w:r>
      <w:r w:rsidRPr="00BC1A1B" w:rsidR="00D65B1B">
        <w:t xml:space="preserve"> </w:t>
      </w:r>
      <w:r w:rsidRPr="00BC1A1B" w:rsidR="00455B39">
        <w:t>we</w:t>
      </w:r>
      <w:r w:rsidRPr="00BC1A1B" w:rsidR="00D65B1B">
        <w:t xml:space="preserve"> </w:t>
      </w:r>
      <w:r w:rsidRPr="00BC1A1B" w:rsidR="00455B39">
        <w:t>are</w:t>
      </w:r>
      <w:r w:rsidRPr="00BC1A1B" w:rsidR="00D65B1B">
        <w:t xml:space="preserve"> </w:t>
      </w:r>
      <w:r w:rsidRPr="00BC1A1B">
        <w:t>forced</w:t>
      </w:r>
      <w:r w:rsidRPr="00BC1A1B" w:rsidR="00D65B1B">
        <w:t xml:space="preserve"> </w:t>
      </w:r>
      <w:r w:rsidRPr="00BC1A1B">
        <w:t>to.</w:t>
      </w:r>
    </w:p>
    <w:p w:rsidR="00455B39" w:rsidRPr="00BC1A1B" w:rsidP="009D64E9">
      <w:pPr>
        <w:pStyle w:val="Answer"/>
      </w:pPr>
      <w:sdt>
        <w:sdtPr>
          <w:alias w:val="Witness"/>
          <w:id w:val="-1991861626"/>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rsidR="009D64E9">
        <w:t>I</w:t>
      </w:r>
      <w:r w:rsidRPr="00BC1A1B" w:rsidR="00D65B1B">
        <w:t xml:space="preserve"> </w:t>
      </w:r>
      <w:r w:rsidRPr="00BC1A1B" w:rsidR="009D64E9">
        <w:t>would</w:t>
      </w:r>
      <w:r w:rsidRPr="00BC1A1B" w:rsidR="00D65B1B">
        <w:t xml:space="preserve"> </w:t>
      </w:r>
      <w:r w:rsidRPr="00BC1A1B" w:rsidR="009D64E9">
        <w:t>echo</w:t>
      </w:r>
      <w:r w:rsidRPr="00BC1A1B" w:rsidR="00D65B1B">
        <w:t xml:space="preserve"> </w:t>
      </w:r>
      <w:r w:rsidRPr="00BC1A1B" w:rsidR="009D64E9">
        <w:t>a</w:t>
      </w:r>
      <w:r w:rsidRPr="00BC1A1B" w:rsidR="00D65B1B">
        <w:t xml:space="preserve"> </w:t>
      </w:r>
      <w:r w:rsidRPr="00BC1A1B" w:rsidR="009D64E9">
        <w:t>lot</w:t>
      </w:r>
      <w:r w:rsidRPr="00BC1A1B" w:rsidR="00D65B1B">
        <w:t xml:space="preserve"> </w:t>
      </w:r>
      <w:r w:rsidRPr="00BC1A1B" w:rsidR="009D64E9">
        <w:t>of</w:t>
      </w:r>
      <w:r w:rsidRPr="00BC1A1B" w:rsidR="00D65B1B">
        <w:t xml:space="preserve"> </w:t>
      </w:r>
      <w:r w:rsidRPr="00BC1A1B" w:rsidR="009D64E9">
        <w:t>what</w:t>
      </w:r>
      <w:r w:rsidRPr="00BC1A1B" w:rsidR="00D65B1B">
        <w:t xml:space="preserve"> </w:t>
      </w:r>
      <w:r w:rsidRPr="00BC1A1B" w:rsidR="009D64E9">
        <w:t>Councillor</w:t>
      </w:r>
      <w:r w:rsidRPr="00BC1A1B" w:rsidR="00D65B1B">
        <w:t xml:space="preserve"> </w:t>
      </w:r>
      <w:r w:rsidRPr="00BC1A1B" w:rsidR="009D64E9">
        <w:t>Jamieson</w:t>
      </w:r>
      <w:r w:rsidRPr="00BC1A1B" w:rsidR="00D65B1B">
        <w:t xml:space="preserve"> </w:t>
      </w:r>
      <w:r w:rsidRPr="00BC1A1B" w:rsidR="009D64E9">
        <w:t>was</w:t>
      </w:r>
      <w:r w:rsidRPr="00BC1A1B" w:rsidR="00D65B1B">
        <w:t xml:space="preserve"> </w:t>
      </w:r>
      <w:r w:rsidRPr="00BC1A1B" w:rsidR="009D64E9">
        <w:t>saying</w:t>
      </w:r>
      <w:r w:rsidRPr="00BC1A1B" w:rsidR="00D65B1B">
        <w:t xml:space="preserve"> </w:t>
      </w:r>
      <w:r w:rsidRPr="00BC1A1B" w:rsidR="009D64E9">
        <w:t>there</w:t>
      </w:r>
      <w:r w:rsidR="00197617">
        <w:t>,</w:t>
      </w:r>
      <w:r w:rsidRPr="00BC1A1B" w:rsidR="00D65B1B">
        <w:t xml:space="preserve"> </w:t>
      </w:r>
      <w:r w:rsidRPr="00BC1A1B">
        <w:t>and</w:t>
      </w:r>
      <w:r w:rsidRPr="00BC1A1B" w:rsidR="00D65B1B">
        <w:t xml:space="preserve"> </w:t>
      </w:r>
      <w:r w:rsidRPr="00BC1A1B">
        <w:t>there</w:t>
      </w:r>
      <w:r w:rsidRPr="00BC1A1B" w:rsidR="00D65B1B">
        <w:t xml:space="preserve"> </w:t>
      </w:r>
      <w:r w:rsidRPr="00BC1A1B">
        <w:t>are</w:t>
      </w:r>
      <w:r w:rsidRPr="00BC1A1B" w:rsidR="00D65B1B">
        <w:t xml:space="preserve"> </w:t>
      </w:r>
      <w:r w:rsidRPr="00BC1A1B" w:rsidR="009D64E9">
        <w:t>some</w:t>
      </w:r>
      <w:r w:rsidRPr="00BC1A1B" w:rsidR="00D65B1B">
        <w:t xml:space="preserve"> </w:t>
      </w:r>
      <w:r w:rsidRPr="00BC1A1B" w:rsidR="009D64E9">
        <w:t>areas</w:t>
      </w:r>
      <w:r w:rsidRPr="00BC1A1B" w:rsidR="00D65B1B">
        <w:t xml:space="preserve"> </w:t>
      </w:r>
      <w:r w:rsidRPr="00BC1A1B" w:rsidR="009D64E9">
        <w:t>of</w:t>
      </w:r>
      <w:r w:rsidRPr="00BC1A1B" w:rsidR="00D65B1B">
        <w:t xml:space="preserve"> </w:t>
      </w:r>
      <w:r w:rsidRPr="00BC1A1B" w:rsidR="009D64E9">
        <w:t>preventative</w:t>
      </w:r>
      <w:r w:rsidRPr="00BC1A1B" w:rsidR="00D65B1B">
        <w:t xml:space="preserve"> </w:t>
      </w:r>
      <w:r w:rsidRPr="00BC1A1B" w:rsidR="009D64E9">
        <w:t>services</w:t>
      </w:r>
      <w:r w:rsidRPr="00BC1A1B" w:rsidR="00D65B1B">
        <w:t xml:space="preserve"> </w:t>
      </w:r>
      <w:r w:rsidRPr="00BC1A1B" w:rsidR="009D64E9">
        <w:t>that</w:t>
      </w:r>
      <w:r w:rsidRPr="00BC1A1B" w:rsidR="00D65B1B">
        <w:t xml:space="preserve"> </w:t>
      </w:r>
      <w:r w:rsidRPr="00BC1A1B" w:rsidR="009D64E9">
        <w:t>generate</w:t>
      </w:r>
      <w:r w:rsidRPr="00BC1A1B" w:rsidR="00D65B1B">
        <w:t xml:space="preserve"> </w:t>
      </w:r>
      <w:r w:rsidRPr="00BC1A1B" w:rsidR="009D64E9">
        <w:t>savings</w:t>
      </w:r>
      <w:r w:rsidRPr="00BC1A1B" w:rsidR="00D65B1B">
        <w:t xml:space="preserve"> </w:t>
      </w:r>
      <w:r w:rsidRPr="00BC1A1B" w:rsidR="009D64E9">
        <w:t>further</w:t>
      </w:r>
      <w:r w:rsidRPr="00BC1A1B" w:rsidR="00D65B1B">
        <w:t xml:space="preserve"> </w:t>
      </w:r>
      <w:r w:rsidRPr="00BC1A1B" w:rsidR="009D64E9">
        <w:t>down</w:t>
      </w:r>
      <w:r w:rsidRPr="00BC1A1B" w:rsidR="00D65B1B">
        <w:t xml:space="preserve"> </w:t>
      </w:r>
      <w:r w:rsidRPr="00BC1A1B" w:rsidR="009D64E9">
        <w:t>the</w:t>
      </w:r>
      <w:r w:rsidRPr="00BC1A1B" w:rsidR="00D65B1B">
        <w:t xml:space="preserve"> </w:t>
      </w:r>
      <w:r w:rsidRPr="00BC1A1B" w:rsidR="009D64E9">
        <w:t>line</w:t>
      </w:r>
      <w:r w:rsidRPr="00BC1A1B" w:rsidR="00210ECE">
        <w:t>, but</w:t>
      </w:r>
      <w:r w:rsidRPr="00BC1A1B" w:rsidR="00D65B1B">
        <w:t xml:space="preserve"> </w:t>
      </w:r>
      <w:r w:rsidRPr="00BC1A1B">
        <w:t>I</w:t>
      </w:r>
      <w:r w:rsidRPr="00BC1A1B" w:rsidR="00D65B1B">
        <w:t xml:space="preserve"> </w:t>
      </w:r>
      <w:r w:rsidRPr="00BC1A1B">
        <w:t>would</w:t>
      </w:r>
      <w:r w:rsidRPr="00BC1A1B" w:rsidR="00D65B1B">
        <w:t xml:space="preserve"> </w:t>
      </w:r>
      <w:r w:rsidRPr="00BC1A1B">
        <w:t>also</w:t>
      </w:r>
      <w:r w:rsidRPr="00BC1A1B" w:rsidR="00D65B1B">
        <w:t xml:space="preserve"> </w:t>
      </w:r>
      <w:r w:rsidRPr="00BC1A1B">
        <w:t>urge</w:t>
      </w:r>
      <w:r w:rsidRPr="00BC1A1B" w:rsidR="00D65B1B">
        <w:t xml:space="preserve"> </w:t>
      </w:r>
      <w:r w:rsidRPr="00BC1A1B">
        <w:t>some</w:t>
      </w:r>
      <w:r w:rsidRPr="00BC1A1B" w:rsidR="00D65B1B">
        <w:t xml:space="preserve"> </w:t>
      </w:r>
      <w:r w:rsidRPr="00BC1A1B">
        <w:t>caution</w:t>
      </w:r>
      <w:r w:rsidRPr="00BC1A1B" w:rsidR="00210ECE">
        <w:t>,</w:t>
      </w:r>
      <w:r w:rsidRPr="00BC1A1B" w:rsidR="00D65B1B">
        <w:t xml:space="preserve"> </w:t>
      </w:r>
      <w:r w:rsidRPr="00BC1A1B">
        <w:t>on</w:t>
      </w:r>
      <w:r w:rsidRPr="00BC1A1B" w:rsidR="00D65B1B">
        <w:t xml:space="preserve"> </w:t>
      </w:r>
      <w:r w:rsidRPr="00BC1A1B">
        <w:t>the</w:t>
      </w:r>
      <w:r w:rsidRPr="00BC1A1B" w:rsidR="00D65B1B">
        <w:t xml:space="preserve"> </w:t>
      </w:r>
      <w:r w:rsidRPr="00BC1A1B">
        <w:t>part</w:t>
      </w:r>
      <w:r w:rsidRPr="00BC1A1B" w:rsidR="00D65B1B">
        <w:t xml:space="preserve"> </w:t>
      </w:r>
      <w:r w:rsidRPr="00BC1A1B">
        <w:t>of</w:t>
      </w:r>
      <w:r w:rsidRPr="00BC1A1B" w:rsidR="00D65B1B">
        <w:t xml:space="preserve"> </w:t>
      </w:r>
      <w:r w:rsidRPr="00BC1A1B">
        <w:t>the</w:t>
      </w:r>
      <w:r w:rsidRPr="00BC1A1B" w:rsidR="00D65B1B">
        <w:t xml:space="preserve"> </w:t>
      </w:r>
      <w:r w:rsidRPr="00BC1A1B">
        <w:t>sector</w:t>
      </w:r>
      <w:r w:rsidRPr="00BC1A1B" w:rsidR="00210ECE">
        <w:t>,</w:t>
      </w:r>
      <w:r w:rsidRPr="00BC1A1B" w:rsidR="00D65B1B">
        <w:t xml:space="preserve"> </w:t>
      </w:r>
      <w:r w:rsidRPr="00BC1A1B" w:rsidR="00210ECE">
        <w:t>about</w:t>
      </w:r>
      <w:r w:rsidRPr="00BC1A1B" w:rsidR="00D65B1B">
        <w:t xml:space="preserve"> </w:t>
      </w:r>
      <w:r w:rsidRPr="00BC1A1B">
        <w:t>relying</w:t>
      </w:r>
      <w:r w:rsidRPr="00BC1A1B" w:rsidR="00D65B1B">
        <w:t xml:space="preserve"> </w:t>
      </w:r>
      <w:r w:rsidRPr="00BC1A1B">
        <w:t>on</w:t>
      </w:r>
      <w:r w:rsidRPr="00BC1A1B" w:rsidR="00D65B1B">
        <w:t xml:space="preserve"> </w:t>
      </w:r>
      <w:r w:rsidRPr="00BC1A1B">
        <w:t>th</w:t>
      </w:r>
      <w:r w:rsidRPr="00BC1A1B" w:rsidR="00210ECE">
        <w:t>at</w:t>
      </w:r>
      <w:r w:rsidRPr="00BC1A1B" w:rsidR="00D65B1B">
        <w:t xml:space="preserve"> </w:t>
      </w:r>
      <w:r w:rsidRPr="00BC1A1B">
        <w:t>argument</w:t>
      </w:r>
      <w:r w:rsidRPr="00BC1A1B" w:rsidR="00D65B1B">
        <w:t xml:space="preserve"> </w:t>
      </w:r>
      <w:r w:rsidRPr="00BC1A1B" w:rsidR="009D64E9">
        <w:t>all</w:t>
      </w:r>
      <w:r w:rsidRPr="00BC1A1B" w:rsidR="00D65B1B">
        <w:t xml:space="preserve"> </w:t>
      </w:r>
      <w:r w:rsidRPr="00BC1A1B" w:rsidR="009D64E9">
        <w:t>the</w:t>
      </w:r>
      <w:r w:rsidRPr="00BC1A1B" w:rsidR="00D65B1B">
        <w:t xml:space="preserve"> </w:t>
      </w:r>
      <w:r w:rsidRPr="00BC1A1B" w:rsidR="009D64E9">
        <w:t>time.</w:t>
      </w:r>
      <w:r w:rsidRPr="00BC1A1B" w:rsidR="00D65B1B">
        <w:t xml:space="preserve"> </w:t>
      </w:r>
      <w:r w:rsidRPr="00BC1A1B" w:rsidR="009D64E9">
        <w:t>When</w:t>
      </w:r>
      <w:r w:rsidRPr="00BC1A1B" w:rsidR="00D65B1B">
        <w:t xml:space="preserve"> </w:t>
      </w:r>
      <w:r w:rsidRPr="00BC1A1B" w:rsidR="009D64E9">
        <w:t>some</w:t>
      </w:r>
      <w:r w:rsidRPr="00BC1A1B" w:rsidR="00D65B1B">
        <w:t xml:space="preserve"> </w:t>
      </w:r>
      <w:r w:rsidRPr="00BC1A1B" w:rsidR="009D64E9">
        <w:t>of</w:t>
      </w:r>
      <w:r w:rsidRPr="00BC1A1B" w:rsidR="00D65B1B">
        <w:t xml:space="preserve"> </w:t>
      </w:r>
      <w:r w:rsidRPr="00BC1A1B" w:rsidR="009D64E9">
        <w:t>my</w:t>
      </w:r>
      <w:r w:rsidRPr="00BC1A1B" w:rsidR="00D65B1B">
        <w:t xml:space="preserve"> </w:t>
      </w:r>
      <w:r w:rsidRPr="00BC1A1B" w:rsidR="009D64E9">
        <w:t>col</w:t>
      </w:r>
      <w:r w:rsidRPr="00BC1A1B">
        <w:t>l</w:t>
      </w:r>
      <w:r w:rsidRPr="00BC1A1B" w:rsidR="009D64E9">
        <w:t>eagues</w:t>
      </w:r>
      <w:r w:rsidRPr="00BC1A1B" w:rsidR="00D65B1B">
        <w:t xml:space="preserve"> </w:t>
      </w:r>
      <w:r w:rsidRPr="00BC1A1B" w:rsidR="009D64E9">
        <w:t>looked</w:t>
      </w:r>
      <w:r w:rsidRPr="00BC1A1B" w:rsidR="00D65B1B">
        <w:t xml:space="preserve"> </w:t>
      </w:r>
      <w:r w:rsidRPr="00BC1A1B" w:rsidR="009D64E9">
        <w:t>at,</w:t>
      </w:r>
      <w:r w:rsidRPr="00BC1A1B" w:rsidR="00D65B1B">
        <w:t xml:space="preserve"> </w:t>
      </w:r>
      <w:r w:rsidRPr="00BC1A1B" w:rsidR="009D64E9">
        <w:t>for</w:t>
      </w:r>
      <w:r w:rsidRPr="00BC1A1B" w:rsidR="00D65B1B">
        <w:t xml:space="preserve"> </w:t>
      </w:r>
      <w:r w:rsidRPr="00BC1A1B" w:rsidR="009D64E9">
        <w:t>example,</w:t>
      </w:r>
      <w:r w:rsidRPr="00BC1A1B" w:rsidR="00D65B1B">
        <w:t xml:space="preserve"> </w:t>
      </w:r>
      <w:r w:rsidRPr="00BC1A1B" w:rsidR="009D64E9">
        <w:t>the</w:t>
      </w:r>
      <w:r w:rsidRPr="00BC1A1B" w:rsidR="00D65B1B">
        <w:t xml:space="preserve"> </w:t>
      </w:r>
      <w:r w:rsidRPr="00BC1A1B">
        <w:t>s</w:t>
      </w:r>
      <w:r w:rsidRPr="00BC1A1B" w:rsidR="009D64E9">
        <w:t>avings</w:t>
      </w:r>
      <w:r w:rsidRPr="00BC1A1B" w:rsidR="00D65B1B">
        <w:t xml:space="preserve"> </w:t>
      </w:r>
      <w:r w:rsidRPr="00BC1A1B" w:rsidR="009D64E9">
        <w:t>to</w:t>
      </w:r>
      <w:r w:rsidRPr="00BC1A1B" w:rsidR="00D65B1B">
        <w:t xml:space="preserve"> </w:t>
      </w:r>
      <w:r w:rsidRPr="00BC1A1B" w:rsidR="009D64E9">
        <w:t>the</w:t>
      </w:r>
      <w:r w:rsidRPr="00BC1A1B" w:rsidR="00D65B1B">
        <w:t xml:space="preserve"> </w:t>
      </w:r>
      <w:r w:rsidRPr="00BC1A1B" w:rsidR="009D64E9">
        <w:t>NHS</w:t>
      </w:r>
      <w:r w:rsidRPr="00BC1A1B" w:rsidR="00D65B1B">
        <w:t xml:space="preserve"> </w:t>
      </w:r>
      <w:r w:rsidRPr="00BC1A1B" w:rsidR="009D64E9">
        <w:t>associated</w:t>
      </w:r>
      <w:r w:rsidRPr="00BC1A1B" w:rsidR="00D65B1B">
        <w:t xml:space="preserve"> </w:t>
      </w:r>
      <w:r w:rsidRPr="00BC1A1B" w:rsidR="009D64E9">
        <w:t>with</w:t>
      </w:r>
      <w:r w:rsidRPr="00BC1A1B" w:rsidR="00D65B1B">
        <w:t xml:space="preserve"> </w:t>
      </w:r>
      <w:r w:rsidRPr="00BC1A1B" w:rsidR="009D64E9">
        <w:t>social</w:t>
      </w:r>
      <w:r w:rsidRPr="00BC1A1B" w:rsidR="00D65B1B">
        <w:t xml:space="preserve"> </w:t>
      </w:r>
      <w:r w:rsidRPr="00BC1A1B" w:rsidR="009D64E9">
        <w:t>care</w:t>
      </w:r>
      <w:r w:rsidRPr="00BC1A1B">
        <w:t>,</w:t>
      </w:r>
      <w:r w:rsidRPr="00BC1A1B" w:rsidR="00D65B1B">
        <w:t xml:space="preserve"> </w:t>
      </w:r>
      <w:r w:rsidRPr="00BC1A1B" w:rsidR="009D64E9">
        <w:t>look</w:t>
      </w:r>
      <w:r w:rsidRPr="00BC1A1B">
        <w:t>ing</w:t>
      </w:r>
      <w:r w:rsidRPr="00BC1A1B" w:rsidR="00D65B1B">
        <w:t xml:space="preserve"> </w:t>
      </w:r>
      <w:r w:rsidRPr="00BC1A1B" w:rsidR="009D64E9">
        <w:t>at</w:t>
      </w:r>
      <w:r w:rsidRPr="00BC1A1B" w:rsidR="00D65B1B">
        <w:t xml:space="preserve"> </w:t>
      </w:r>
      <w:r w:rsidRPr="00BC1A1B" w:rsidR="009D64E9">
        <w:t>how</w:t>
      </w:r>
      <w:r w:rsidRPr="00BC1A1B" w:rsidR="00D65B1B">
        <w:t xml:space="preserve"> </w:t>
      </w:r>
      <w:r w:rsidRPr="00BC1A1B" w:rsidR="009D64E9">
        <w:t>the</w:t>
      </w:r>
      <w:r w:rsidRPr="00BC1A1B" w:rsidR="00D65B1B">
        <w:t xml:space="preserve"> </w:t>
      </w:r>
      <w:r w:rsidRPr="00BC1A1B" w:rsidR="009D64E9">
        <w:t>cuts</w:t>
      </w:r>
      <w:r w:rsidRPr="00BC1A1B" w:rsidR="00D65B1B">
        <w:t xml:space="preserve"> </w:t>
      </w:r>
      <w:r w:rsidRPr="00BC1A1B" w:rsidR="009D64E9">
        <w:t>to</w:t>
      </w:r>
      <w:r w:rsidRPr="00BC1A1B" w:rsidR="00D65B1B">
        <w:t xml:space="preserve"> </w:t>
      </w:r>
      <w:r w:rsidRPr="00BC1A1B" w:rsidR="009D64E9">
        <w:t>social</w:t>
      </w:r>
      <w:r w:rsidRPr="00BC1A1B" w:rsidR="00D65B1B">
        <w:t xml:space="preserve"> </w:t>
      </w:r>
      <w:r w:rsidRPr="00BC1A1B" w:rsidR="009D64E9">
        <w:t>care</w:t>
      </w:r>
      <w:r w:rsidRPr="00BC1A1B" w:rsidR="00D65B1B">
        <w:t xml:space="preserve"> </w:t>
      </w:r>
      <w:r w:rsidRPr="00BC1A1B" w:rsidR="00217D77">
        <w:t>increase</w:t>
      </w:r>
      <w:r w:rsidRPr="00BC1A1B" w:rsidR="00D65B1B">
        <w:t xml:space="preserve"> </w:t>
      </w:r>
      <w:r w:rsidRPr="00BC1A1B">
        <w:t>spending</w:t>
      </w:r>
      <w:r w:rsidRPr="00BC1A1B" w:rsidR="00D65B1B">
        <w:t xml:space="preserve"> </w:t>
      </w:r>
      <w:r w:rsidRPr="00BC1A1B">
        <w:t>on</w:t>
      </w:r>
      <w:r w:rsidRPr="00BC1A1B" w:rsidR="00D65B1B">
        <w:t xml:space="preserve"> </w:t>
      </w:r>
      <w:r w:rsidRPr="00BC1A1B">
        <w:t>the</w:t>
      </w:r>
      <w:r w:rsidRPr="00BC1A1B" w:rsidR="00D65B1B">
        <w:t xml:space="preserve"> </w:t>
      </w:r>
      <w:r w:rsidRPr="00BC1A1B">
        <w:t>NHS,</w:t>
      </w:r>
      <w:r w:rsidRPr="00BC1A1B" w:rsidR="00D65B1B">
        <w:t xml:space="preserve"> </w:t>
      </w:r>
      <w:r w:rsidRPr="00BC1A1B">
        <w:t>they</w:t>
      </w:r>
      <w:r w:rsidRPr="00BC1A1B" w:rsidR="00D65B1B">
        <w:t xml:space="preserve"> </w:t>
      </w:r>
      <w:r w:rsidRPr="00BC1A1B">
        <w:t>found</w:t>
      </w:r>
      <w:r w:rsidRPr="00BC1A1B" w:rsidR="00D65B1B">
        <w:t xml:space="preserve"> </w:t>
      </w:r>
      <w:r w:rsidRPr="00BC1A1B">
        <w:t>that,</w:t>
      </w:r>
      <w:r w:rsidRPr="00BC1A1B" w:rsidR="00D65B1B">
        <w:t xml:space="preserve"> </w:t>
      </w:r>
      <w:r w:rsidRPr="00BC1A1B">
        <w:t>whil</w:t>
      </w:r>
      <w:r w:rsidRPr="00BC1A1B" w:rsidR="00217D77">
        <w:t>e</w:t>
      </w:r>
      <w:r w:rsidRPr="00BC1A1B" w:rsidR="00D65B1B">
        <w:t xml:space="preserve"> </w:t>
      </w:r>
      <w:r w:rsidRPr="00BC1A1B">
        <w:t>it</w:t>
      </w:r>
      <w:r w:rsidRPr="00BC1A1B" w:rsidR="00D65B1B">
        <w:t xml:space="preserve"> </w:t>
      </w:r>
      <w:r w:rsidRPr="00BC1A1B" w:rsidR="00217D77">
        <w:t>increased</w:t>
      </w:r>
      <w:r w:rsidRPr="00BC1A1B" w:rsidR="00D65B1B">
        <w:t xml:space="preserve"> </w:t>
      </w:r>
      <w:r w:rsidRPr="00BC1A1B">
        <w:t>spending</w:t>
      </w:r>
      <w:r w:rsidRPr="00BC1A1B" w:rsidR="00D65B1B">
        <w:t xml:space="preserve"> </w:t>
      </w:r>
      <w:r w:rsidRPr="00BC1A1B">
        <w:t>on</w:t>
      </w:r>
      <w:r w:rsidRPr="00BC1A1B" w:rsidR="00D65B1B">
        <w:t xml:space="preserve"> </w:t>
      </w:r>
      <w:r w:rsidRPr="00BC1A1B">
        <w:t>the</w:t>
      </w:r>
      <w:r w:rsidRPr="00BC1A1B" w:rsidR="00D65B1B">
        <w:t xml:space="preserve"> </w:t>
      </w:r>
      <w:r w:rsidRPr="00BC1A1B">
        <w:t>NHS</w:t>
      </w:r>
      <w:r w:rsidRPr="00BC1A1B" w:rsidR="00D65B1B">
        <w:t xml:space="preserve"> </w:t>
      </w:r>
      <w:r w:rsidRPr="00BC1A1B" w:rsidR="009D64E9">
        <w:t>a</w:t>
      </w:r>
      <w:r w:rsidRPr="00BC1A1B" w:rsidR="00D65B1B">
        <w:t xml:space="preserve"> </w:t>
      </w:r>
      <w:r w:rsidRPr="00BC1A1B" w:rsidR="009D64E9">
        <w:t>little,</w:t>
      </w:r>
      <w:r w:rsidRPr="00BC1A1B" w:rsidR="00D65B1B">
        <w:t xml:space="preserve"> </w:t>
      </w:r>
      <w:r w:rsidRPr="00BC1A1B" w:rsidR="009D64E9">
        <w:t>it</w:t>
      </w:r>
      <w:r w:rsidRPr="00BC1A1B" w:rsidR="00D65B1B">
        <w:t xml:space="preserve"> </w:t>
      </w:r>
      <w:r w:rsidRPr="00BC1A1B" w:rsidR="009D64E9">
        <w:t>was</w:t>
      </w:r>
      <w:r w:rsidRPr="00BC1A1B" w:rsidR="00D65B1B">
        <w:t xml:space="preserve"> </w:t>
      </w:r>
      <w:r w:rsidRPr="00BC1A1B" w:rsidR="009D64E9">
        <w:t>not</w:t>
      </w:r>
      <w:r w:rsidRPr="00BC1A1B" w:rsidR="00D65B1B">
        <w:t xml:space="preserve"> </w:t>
      </w:r>
      <w:r w:rsidRPr="00BC1A1B" w:rsidR="009D64E9">
        <w:t>enough</w:t>
      </w:r>
      <w:r w:rsidRPr="00BC1A1B" w:rsidR="00D65B1B">
        <w:t xml:space="preserve"> </w:t>
      </w:r>
      <w:r w:rsidRPr="00BC1A1B" w:rsidR="009D64E9">
        <w:t>to</w:t>
      </w:r>
      <w:r w:rsidRPr="00BC1A1B" w:rsidR="00D65B1B">
        <w:t xml:space="preserve"> </w:t>
      </w:r>
      <w:r w:rsidRPr="00BC1A1B" w:rsidR="009D64E9">
        <w:t>offset</w:t>
      </w:r>
      <w:r w:rsidRPr="00BC1A1B" w:rsidR="00D65B1B">
        <w:t xml:space="preserve"> </w:t>
      </w:r>
      <w:r w:rsidRPr="00BC1A1B" w:rsidR="009D64E9">
        <w:t>the</w:t>
      </w:r>
      <w:r w:rsidRPr="00BC1A1B" w:rsidR="00D65B1B">
        <w:t xml:space="preserve"> </w:t>
      </w:r>
      <w:r w:rsidRPr="00BC1A1B">
        <w:t>cut</w:t>
      </w:r>
      <w:r w:rsidRPr="00BC1A1B" w:rsidR="009D64E9">
        <w:t>s</w:t>
      </w:r>
      <w:r w:rsidRPr="00BC1A1B" w:rsidR="00D65B1B">
        <w:t xml:space="preserve"> </w:t>
      </w:r>
      <w:r w:rsidRPr="00BC1A1B">
        <w:t>to</w:t>
      </w:r>
      <w:r w:rsidRPr="00BC1A1B" w:rsidR="00D65B1B">
        <w:t xml:space="preserve"> </w:t>
      </w:r>
      <w:r w:rsidRPr="00BC1A1B">
        <w:t>social</w:t>
      </w:r>
      <w:r w:rsidRPr="00BC1A1B" w:rsidR="00D65B1B">
        <w:t xml:space="preserve"> </w:t>
      </w:r>
      <w:r w:rsidRPr="00BC1A1B">
        <w:t>care.</w:t>
      </w:r>
      <w:r w:rsidRPr="00BC1A1B" w:rsidR="00D65B1B">
        <w:t xml:space="preserve"> </w:t>
      </w:r>
    </w:p>
    <w:p w:rsidR="009D64E9" w:rsidRPr="00BC1A1B" w:rsidP="009D64E9">
      <w:pPr>
        <w:pStyle w:val="Answer"/>
      </w:pPr>
      <w:r w:rsidRPr="00BC1A1B">
        <w:t>I</w:t>
      </w:r>
      <w:r w:rsidRPr="00BC1A1B" w:rsidR="00D65B1B">
        <w:t xml:space="preserve"> </w:t>
      </w:r>
      <w:r w:rsidRPr="00BC1A1B">
        <w:t>am</w:t>
      </w:r>
      <w:r w:rsidRPr="00BC1A1B" w:rsidR="00D65B1B">
        <w:t xml:space="preserve"> </w:t>
      </w:r>
      <w:r w:rsidRPr="00BC1A1B">
        <w:t>not</w:t>
      </w:r>
      <w:r w:rsidRPr="00BC1A1B" w:rsidR="00D65B1B">
        <w:t xml:space="preserve"> </w:t>
      </w:r>
      <w:r w:rsidRPr="00BC1A1B">
        <w:t>saying</w:t>
      </w:r>
      <w:r w:rsidRPr="00BC1A1B" w:rsidR="00D65B1B">
        <w:t xml:space="preserve"> </w:t>
      </w:r>
      <w:r w:rsidRPr="00BC1A1B">
        <w:t>that</w:t>
      </w:r>
      <w:r w:rsidRPr="00BC1A1B" w:rsidR="00D65B1B">
        <w:t xml:space="preserve"> </w:t>
      </w:r>
      <w:r w:rsidRPr="00BC1A1B" w:rsidR="00210ECE">
        <w:t>means, “Great. C</w:t>
      </w:r>
      <w:r w:rsidRPr="00BC1A1B">
        <w:t>ut</w:t>
      </w:r>
      <w:r w:rsidRPr="00BC1A1B" w:rsidR="00D65B1B">
        <w:t xml:space="preserve"> </w:t>
      </w:r>
      <w:r w:rsidRPr="00BC1A1B">
        <w:t>social</w:t>
      </w:r>
      <w:r w:rsidRPr="00BC1A1B" w:rsidR="00D65B1B">
        <w:t xml:space="preserve"> </w:t>
      </w:r>
      <w:r w:rsidRPr="00BC1A1B">
        <w:t>care</w:t>
      </w:r>
      <w:r w:rsidR="00197617">
        <w:t>.</w:t>
      </w:r>
      <w:r w:rsidRPr="00BC1A1B" w:rsidR="00210ECE">
        <w:t>”</w:t>
      </w:r>
      <w:r w:rsidR="00197617">
        <w:t xml:space="preserve"> </w:t>
      </w:r>
      <w:r w:rsidRPr="00BC1A1B">
        <w:t>What</w:t>
      </w:r>
      <w:r w:rsidRPr="00BC1A1B" w:rsidR="00D65B1B">
        <w:t xml:space="preserve"> </w:t>
      </w:r>
      <w:r w:rsidRPr="00BC1A1B">
        <w:t>I</w:t>
      </w:r>
      <w:r w:rsidRPr="00BC1A1B" w:rsidR="00D65B1B">
        <w:t xml:space="preserve"> </w:t>
      </w:r>
      <w:r w:rsidRPr="00BC1A1B">
        <w:t>am</w:t>
      </w:r>
      <w:r w:rsidRPr="00BC1A1B" w:rsidR="00D65B1B">
        <w:t xml:space="preserve"> </w:t>
      </w:r>
      <w:r w:rsidRPr="00BC1A1B">
        <w:t>saying</w:t>
      </w:r>
      <w:r w:rsidRPr="00BC1A1B" w:rsidR="00D65B1B">
        <w:t xml:space="preserve"> </w:t>
      </w:r>
      <w:r w:rsidRPr="00BC1A1B">
        <w:t>is</w:t>
      </w:r>
      <w:r w:rsidRPr="00BC1A1B" w:rsidR="00D65B1B">
        <w:t xml:space="preserve"> </w:t>
      </w:r>
      <w:r w:rsidRPr="00BC1A1B">
        <w:t>that,</w:t>
      </w:r>
      <w:r w:rsidRPr="00BC1A1B" w:rsidR="00D65B1B">
        <w:t xml:space="preserve"> </w:t>
      </w:r>
      <w:r w:rsidRPr="00BC1A1B">
        <w:t>when</w:t>
      </w:r>
      <w:r w:rsidRPr="00BC1A1B" w:rsidR="00D65B1B">
        <w:t xml:space="preserve"> </w:t>
      </w:r>
      <w:r w:rsidRPr="00BC1A1B">
        <w:t>you</w:t>
      </w:r>
      <w:r w:rsidRPr="00BC1A1B" w:rsidR="00D65B1B">
        <w:t xml:space="preserve"> </w:t>
      </w:r>
      <w:r w:rsidRPr="00BC1A1B">
        <w:t>are</w:t>
      </w:r>
      <w:r w:rsidRPr="00BC1A1B" w:rsidR="00D65B1B">
        <w:t xml:space="preserve"> </w:t>
      </w:r>
      <w:r w:rsidRPr="00BC1A1B">
        <w:t>making</w:t>
      </w:r>
      <w:r w:rsidRPr="00BC1A1B" w:rsidR="00D65B1B">
        <w:t xml:space="preserve"> </w:t>
      </w:r>
      <w:r w:rsidRPr="00BC1A1B">
        <w:t>a</w:t>
      </w:r>
      <w:r w:rsidRPr="00BC1A1B" w:rsidR="00D65B1B">
        <w:t xml:space="preserve"> </w:t>
      </w:r>
      <w:r w:rsidRPr="00BC1A1B">
        <w:t>case</w:t>
      </w:r>
      <w:r w:rsidRPr="00BC1A1B" w:rsidR="00D65B1B">
        <w:t xml:space="preserve"> </w:t>
      </w:r>
      <w:r w:rsidRPr="00BC1A1B">
        <w:t>for</w:t>
      </w:r>
      <w:r w:rsidRPr="00BC1A1B" w:rsidR="00D65B1B">
        <w:t xml:space="preserve"> </w:t>
      </w:r>
      <w:r w:rsidRPr="00BC1A1B">
        <w:t>services,</w:t>
      </w:r>
      <w:r w:rsidRPr="00BC1A1B" w:rsidR="00D65B1B">
        <w:t xml:space="preserve"> </w:t>
      </w:r>
      <w:r w:rsidRPr="00BC1A1B">
        <w:t>as</w:t>
      </w:r>
      <w:r w:rsidRPr="00BC1A1B" w:rsidR="00D65B1B">
        <w:t xml:space="preserve"> </w:t>
      </w:r>
      <w:r w:rsidRPr="00BC1A1B">
        <w:t>well</w:t>
      </w:r>
      <w:r w:rsidRPr="00BC1A1B" w:rsidR="00D65B1B">
        <w:t xml:space="preserve"> </w:t>
      </w:r>
      <w:r w:rsidRPr="00BC1A1B">
        <w:t>as</w:t>
      </w:r>
      <w:r w:rsidRPr="00BC1A1B" w:rsidR="00D65B1B">
        <w:t xml:space="preserve"> </w:t>
      </w:r>
      <w:r w:rsidRPr="00BC1A1B">
        <w:t>making</w:t>
      </w:r>
      <w:r w:rsidRPr="00BC1A1B" w:rsidR="00D65B1B">
        <w:t xml:space="preserve"> </w:t>
      </w:r>
      <w:r w:rsidRPr="00BC1A1B">
        <w:t>the</w:t>
      </w:r>
      <w:r w:rsidRPr="00BC1A1B" w:rsidR="00D65B1B">
        <w:t xml:space="preserve"> </w:t>
      </w:r>
      <w:r w:rsidRPr="00BC1A1B">
        <w:t>case</w:t>
      </w:r>
      <w:r w:rsidRPr="00BC1A1B" w:rsidR="00D65B1B">
        <w:t xml:space="preserve"> </w:t>
      </w:r>
      <w:r w:rsidRPr="00BC1A1B">
        <w:t>that</w:t>
      </w:r>
      <w:r w:rsidRPr="00BC1A1B" w:rsidR="00D65B1B">
        <w:t xml:space="preserve"> </w:t>
      </w:r>
      <w:r w:rsidRPr="00BC1A1B">
        <w:t>it</w:t>
      </w:r>
      <w:r w:rsidRPr="00BC1A1B" w:rsidR="00D65B1B">
        <w:t xml:space="preserve"> </w:t>
      </w:r>
      <w:r w:rsidRPr="00BC1A1B">
        <w:t>can</w:t>
      </w:r>
      <w:r w:rsidRPr="00BC1A1B" w:rsidR="00D65B1B">
        <w:t xml:space="preserve"> </w:t>
      </w:r>
      <w:r w:rsidRPr="00BC1A1B">
        <w:t>save</w:t>
      </w:r>
      <w:r w:rsidRPr="00BC1A1B" w:rsidR="00D65B1B">
        <w:t xml:space="preserve"> </w:t>
      </w:r>
      <w:r w:rsidRPr="00BC1A1B">
        <w:t>money</w:t>
      </w:r>
      <w:r w:rsidRPr="00BC1A1B" w:rsidR="00D65B1B">
        <w:t xml:space="preserve"> </w:t>
      </w:r>
      <w:r w:rsidRPr="00BC1A1B">
        <w:t>down</w:t>
      </w:r>
      <w:r w:rsidRPr="00BC1A1B" w:rsidR="00D65B1B">
        <w:t xml:space="preserve"> </w:t>
      </w:r>
      <w:r w:rsidRPr="00BC1A1B">
        <w:t>the</w:t>
      </w:r>
      <w:r w:rsidRPr="00BC1A1B" w:rsidR="00D65B1B">
        <w:t xml:space="preserve"> </w:t>
      </w:r>
      <w:r w:rsidRPr="00BC1A1B">
        <w:t>line,</w:t>
      </w:r>
      <w:r w:rsidRPr="00BC1A1B" w:rsidR="00D65B1B">
        <w:t xml:space="preserve"> </w:t>
      </w:r>
      <w:r w:rsidRPr="00BC1A1B">
        <w:t>you</w:t>
      </w:r>
      <w:r w:rsidRPr="00BC1A1B" w:rsidR="00D65B1B">
        <w:t xml:space="preserve"> </w:t>
      </w:r>
      <w:r w:rsidRPr="00BC1A1B">
        <w:t>also</w:t>
      </w:r>
      <w:r w:rsidRPr="00BC1A1B" w:rsidR="00D65B1B">
        <w:t xml:space="preserve"> </w:t>
      </w:r>
      <w:r w:rsidRPr="00BC1A1B">
        <w:t>need</w:t>
      </w:r>
      <w:r w:rsidRPr="00BC1A1B" w:rsidR="00D65B1B">
        <w:t xml:space="preserve"> </w:t>
      </w:r>
      <w:r w:rsidRPr="00BC1A1B">
        <w:t>to</w:t>
      </w:r>
      <w:r w:rsidRPr="00BC1A1B" w:rsidR="00D65B1B">
        <w:t xml:space="preserve"> </w:t>
      </w:r>
      <w:r w:rsidRPr="00BC1A1B">
        <w:t>make</w:t>
      </w:r>
      <w:r w:rsidRPr="00BC1A1B" w:rsidR="00D65B1B">
        <w:t xml:space="preserve"> </w:t>
      </w:r>
      <w:r w:rsidRPr="00BC1A1B">
        <w:t>the</w:t>
      </w:r>
      <w:r w:rsidRPr="00BC1A1B" w:rsidR="00D65B1B">
        <w:t xml:space="preserve"> </w:t>
      </w:r>
      <w:r w:rsidRPr="00BC1A1B">
        <w:t>case</w:t>
      </w:r>
      <w:r w:rsidRPr="00BC1A1B" w:rsidR="00D65B1B">
        <w:t xml:space="preserve"> </w:t>
      </w:r>
      <w:r w:rsidRPr="00BC1A1B">
        <w:t>that</w:t>
      </w:r>
      <w:r w:rsidRPr="00BC1A1B" w:rsidR="00D65B1B">
        <w:t xml:space="preserve"> </w:t>
      </w:r>
      <w:r w:rsidRPr="00BC1A1B">
        <w:t>the</w:t>
      </w:r>
      <w:r w:rsidRPr="00BC1A1B">
        <w:t>se</w:t>
      </w:r>
      <w:r w:rsidRPr="00BC1A1B" w:rsidR="00D65B1B">
        <w:t xml:space="preserve"> </w:t>
      </w:r>
      <w:r w:rsidRPr="00BC1A1B">
        <w:t>services</w:t>
      </w:r>
      <w:r w:rsidRPr="00BC1A1B" w:rsidR="00D65B1B">
        <w:t xml:space="preserve"> </w:t>
      </w:r>
      <w:r w:rsidRPr="00BC1A1B">
        <w:t>are</w:t>
      </w:r>
      <w:r w:rsidRPr="00BC1A1B" w:rsidR="00D65B1B">
        <w:t xml:space="preserve"> </w:t>
      </w:r>
      <w:r w:rsidRPr="00BC1A1B">
        <w:t>vital</w:t>
      </w:r>
      <w:r w:rsidRPr="00BC1A1B" w:rsidR="00D65B1B">
        <w:t xml:space="preserve"> </w:t>
      </w:r>
      <w:r w:rsidRPr="00BC1A1B">
        <w:t>and</w:t>
      </w:r>
      <w:r w:rsidRPr="00BC1A1B" w:rsidR="00D65B1B">
        <w:t xml:space="preserve"> </w:t>
      </w:r>
      <w:r w:rsidRPr="00BC1A1B">
        <w:t>important</w:t>
      </w:r>
      <w:r w:rsidRPr="00BC1A1B">
        <w:t>.</w:t>
      </w:r>
      <w:r w:rsidRPr="00BC1A1B" w:rsidR="00D65B1B">
        <w:t xml:space="preserve"> </w:t>
      </w:r>
      <w:r w:rsidRPr="00BC1A1B">
        <w:t>They</w:t>
      </w:r>
      <w:r w:rsidRPr="00BC1A1B" w:rsidR="00D65B1B">
        <w:t xml:space="preserve"> </w:t>
      </w:r>
      <w:r w:rsidRPr="00BC1A1B">
        <w:t>are</w:t>
      </w:r>
      <w:r w:rsidRPr="00BC1A1B" w:rsidR="00D65B1B">
        <w:t xml:space="preserve"> </w:t>
      </w:r>
      <w:r w:rsidRPr="00BC1A1B">
        <w:t>important</w:t>
      </w:r>
      <w:r w:rsidRPr="00BC1A1B" w:rsidR="00D65B1B">
        <w:t xml:space="preserve"> </w:t>
      </w:r>
      <w:r w:rsidRPr="00BC1A1B">
        <w:t>for</w:t>
      </w:r>
      <w:r w:rsidRPr="00BC1A1B" w:rsidR="00D65B1B">
        <w:t xml:space="preserve"> </w:t>
      </w:r>
      <w:r w:rsidRPr="00BC1A1B" w:rsidR="00217D77">
        <w:t>dignity</w:t>
      </w:r>
      <w:r w:rsidRPr="00BC1A1B" w:rsidR="00D65B1B">
        <w:t xml:space="preserve"> </w:t>
      </w:r>
      <w:r w:rsidRPr="00BC1A1B">
        <w:t>and</w:t>
      </w:r>
      <w:r w:rsidRPr="00BC1A1B" w:rsidR="00D65B1B">
        <w:t xml:space="preserve"> </w:t>
      </w:r>
      <w:r w:rsidRPr="00BC1A1B">
        <w:t>for</w:t>
      </w:r>
      <w:r w:rsidRPr="00BC1A1B" w:rsidR="00D65B1B">
        <w:t xml:space="preserve"> </w:t>
      </w:r>
      <w:r w:rsidRPr="00BC1A1B">
        <w:t>the</w:t>
      </w:r>
      <w:r w:rsidRPr="00BC1A1B" w:rsidR="00D65B1B">
        <w:t xml:space="preserve"> </w:t>
      </w:r>
      <w:r w:rsidRPr="00BC1A1B">
        <w:t>kind</w:t>
      </w:r>
      <w:r w:rsidRPr="00BC1A1B" w:rsidR="00D65B1B">
        <w:t xml:space="preserve"> </w:t>
      </w:r>
      <w:r w:rsidRPr="00BC1A1B">
        <w:t>of</w:t>
      </w:r>
      <w:r w:rsidRPr="00BC1A1B" w:rsidR="00D65B1B">
        <w:t xml:space="preserve"> </w:t>
      </w:r>
      <w:r w:rsidRPr="00BC1A1B">
        <w:t>society</w:t>
      </w:r>
      <w:r w:rsidRPr="00BC1A1B" w:rsidR="00D65B1B">
        <w:t xml:space="preserve"> </w:t>
      </w:r>
      <w:r w:rsidRPr="00BC1A1B">
        <w:t>that</w:t>
      </w:r>
      <w:r w:rsidRPr="00BC1A1B" w:rsidR="00D65B1B">
        <w:t xml:space="preserve"> </w:t>
      </w:r>
      <w:r w:rsidRPr="00BC1A1B">
        <w:t>we</w:t>
      </w:r>
      <w:r w:rsidRPr="00BC1A1B" w:rsidR="00D65B1B">
        <w:t xml:space="preserve"> </w:t>
      </w:r>
      <w:r w:rsidRPr="00BC1A1B">
        <w:t>want</w:t>
      </w:r>
      <w:r w:rsidRPr="00BC1A1B" w:rsidR="00D65B1B">
        <w:t xml:space="preserve"> </w:t>
      </w:r>
      <w:r w:rsidRPr="00BC1A1B">
        <w:t>to</w:t>
      </w:r>
      <w:r w:rsidRPr="00BC1A1B" w:rsidR="00D65B1B">
        <w:t xml:space="preserve"> </w:t>
      </w:r>
      <w:r w:rsidRPr="00BC1A1B">
        <w:t>be.</w:t>
      </w:r>
      <w:r w:rsidRPr="00BC1A1B" w:rsidR="00D65B1B">
        <w:t xml:space="preserve"> </w:t>
      </w:r>
      <w:r w:rsidRPr="00BC1A1B">
        <w:t>The</w:t>
      </w:r>
      <w:r w:rsidRPr="00BC1A1B" w:rsidR="00D65B1B">
        <w:t xml:space="preserve"> </w:t>
      </w:r>
      <w:r w:rsidRPr="00BC1A1B">
        <w:t>hard</w:t>
      </w:r>
      <w:r w:rsidRPr="00BC1A1B">
        <w:t>-</w:t>
      </w:r>
      <w:r w:rsidRPr="00BC1A1B">
        <w:t>nosed</w:t>
      </w:r>
      <w:r w:rsidRPr="00BC1A1B" w:rsidR="00D65B1B">
        <w:t xml:space="preserve"> </w:t>
      </w:r>
      <w:r w:rsidRPr="00BC1A1B">
        <w:t>people</w:t>
      </w:r>
      <w:r w:rsidRPr="00BC1A1B" w:rsidR="00D65B1B">
        <w:t xml:space="preserve"> </w:t>
      </w:r>
      <w:r w:rsidRPr="00BC1A1B">
        <w:t>in</w:t>
      </w:r>
      <w:r w:rsidRPr="00BC1A1B" w:rsidR="00D65B1B">
        <w:t xml:space="preserve"> </w:t>
      </w:r>
      <w:r w:rsidRPr="00BC1A1B">
        <w:t>the</w:t>
      </w:r>
      <w:r w:rsidRPr="00BC1A1B" w:rsidR="00D65B1B">
        <w:t xml:space="preserve"> </w:t>
      </w:r>
      <w:r w:rsidRPr="00BC1A1B">
        <w:t>Treasury</w:t>
      </w:r>
      <w:r w:rsidRPr="00BC1A1B" w:rsidR="00D65B1B">
        <w:t xml:space="preserve"> </w:t>
      </w:r>
      <w:r w:rsidRPr="00BC1A1B">
        <w:t>will</w:t>
      </w:r>
      <w:r w:rsidRPr="00BC1A1B" w:rsidR="00D65B1B">
        <w:t xml:space="preserve"> </w:t>
      </w:r>
      <w:r w:rsidRPr="00BC1A1B">
        <w:t>look</w:t>
      </w:r>
      <w:r w:rsidRPr="00BC1A1B" w:rsidR="00D65B1B">
        <w:t xml:space="preserve"> </w:t>
      </w:r>
      <w:r w:rsidRPr="00BC1A1B">
        <w:t>at</w:t>
      </w:r>
      <w:r w:rsidRPr="00BC1A1B" w:rsidR="00D65B1B">
        <w:t xml:space="preserve"> </w:t>
      </w:r>
      <w:r w:rsidRPr="00BC1A1B">
        <w:t>the</w:t>
      </w:r>
      <w:r w:rsidRPr="00BC1A1B" w:rsidR="00D65B1B">
        <w:t xml:space="preserve"> </w:t>
      </w:r>
      <w:r w:rsidRPr="00BC1A1B">
        <w:t>numbers</w:t>
      </w:r>
      <w:r w:rsidRPr="00BC1A1B" w:rsidR="00D65B1B">
        <w:t xml:space="preserve"> </w:t>
      </w:r>
      <w:r w:rsidRPr="00BC1A1B">
        <w:t>and,</w:t>
      </w:r>
      <w:r w:rsidRPr="00BC1A1B" w:rsidR="00D65B1B">
        <w:t xml:space="preserve"> </w:t>
      </w:r>
      <w:r w:rsidRPr="00BC1A1B">
        <w:t>if</w:t>
      </w:r>
      <w:r w:rsidRPr="00BC1A1B" w:rsidR="00D65B1B">
        <w:t xml:space="preserve"> </w:t>
      </w:r>
      <w:r w:rsidRPr="00BC1A1B">
        <w:t>you</w:t>
      </w:r>
      <w:r w:rsidRPr="00BC1A1B" w:rsidR="00D65B1B">
        <w:t xml:space="preserve"> </w:t>
      </w:r>
      <w:r w:rsidRPr="00BC1A1B">
        <w:t>are</w:t>
      </w:r>
      <w:r w:rsidRPr="00BC1A1B" w:rsidR="00D65B1B">
        <w:t xml:space="preserve"> </w:t>
      </w:r>
      <w:r w:rsidRPr="00BC1A1B">
        <w:t>relying</w:t>
      </w:r>
      <w:r w:rsidRPr="00BC1A1B" w:rsidR="00D65B1B">
        <w:t xml:space="preserve"> </w:t>
      </w:r>
      <w:r w:rsidRPr="00BC1A1B">
        <w:t>on</w:t>
      </w:r>
      <w:r w:rsidRPr="00BC1A1B" w:rsidR="00D65B1B">
        <w:t xml:space="preserve"> </w:t>
      </w:r>
      <w:r w:rsidRPr="00BC1A1B">
        <w:t>this</w:t>
      </w:r>
      <w:r w:rsidRPr="00BC1A1B" w:rsidR="00D65B1B">
        <w:t xml:space="preserve"> </w:t>
      </w:r>
      <w:r w:rsidRPr="00BC1A1B">
        <w:t>one</w:t>
      </w:r>
      <w:r w:rsidRPr="00BC1A1B" w:rsidR="00D65B1B">
        <w:t xml:space="preserve"> </w:t>
      </w:r>
      <w:r w:rsidRPr="00BC1A1B">
        <w:t>argument</w:t>
      </w:r>
      <w:r w:rsidRPr="00BC1A1B" w:rsidR="00D65B1B">
        <w:t xml:space="preserve"> </w:t>
      </w:r>
      <w:r w:rsidRPr="00BC1A1B">
        <w:t>and</w:t>
      </w:r>
      <w:r w:rsidRPr="00BC1A1B" w:rsidR="00D65B1B">
        <w:t xml:space="preserve"> </w:t>
      </w:r>
      <w:r w:rsidRPr="00BC1A1B">
        <w:t>they</w:t>
      </w:r>
      <w:r w:rsidRPr="00BC1A1B" w:rsidR="00D65B1B">
        <w:t xml:space="preserve"> </w:t>
      </w:r>
      <w:r w:rsidRPr="00BC1A1B">
        <w:t>can</w:t>
      </w:r>
      <w:r w:rsidRPr="00BC1A1B" w:rsidR="00D65B1B">
        <w:t xml:space="preserve"> </w:t>
      </w:r>
      <w:r w:rsidRPr="00BC1A1B">
        <w:t>pick</w:t>
      </w:r>
      <w:r w:rsidRPr="00BC1A1B" w:rsidR="00D65B1B">
        <w:t xml:space="preserve"> </w:t>
      </w:r>
      <w:r w:rsidRPr="00BC1A1B">
        <w:t>it</w:t>
      </w:r>
      <w:r w:rsidRPr="00BC1A1B" w:rsidR="00D65B1B">
        <w:t xml:space="preserve"> </w:t>
      </w:r>
      <w:r w:rsidRPr="00BC1A1B">
        <w:t>apart,</w:t>
      </w:r>
      <w:r w:rsidRPr="00BC1A1B" w:rsidR="00D65B1B">
        <w:t xml:space="preserve"> </w:t>
      </w:r>
      <w:r w:rsidRPr="00BC1A1B">
        <w:t>that</w:t>
      </w:r>
      <w:r w:rsidRPr="00BC1A1B" w:rsidR="00D65B1B">
        <w:t xml:space="preserve"> </w:t>
      </w:r>
      <w:r w:rsidRPr="00BC1A1B">
        <w:t>could</w:t>
      </w:r>
      <w:r w:rsidRPr="00BC1A1B" w:rsidR="00D65B1B">
        <w:t xml:space="preserve"> </w:t>
      </w:r>
      <w:r w:rsidRPr="00BC1A1B">
        <w:t>happen.</w:t>
      </w:r>
    </w:p>
    <w:p w:rsidR="009D64E9" w:rsidRPr="00BC1A1B" w:rsidP="009D64E9">
      <w:pPr>
        <w:pStyle w:val="Question"/>
      </w:pPr>
      <w:sdt>
        <w:sdtPr>
          <w:alias w:val="Member"/>
          <w:tag w:val="&lt;Member mnisId='4831' dodsId=''&gt;"/>
          <w:id w:val="-1183279812"/>
          <w:placeholder>
            <w:docPart w:val="DefaultPlaceholder_1082065158"/>
          </w:placeholder>
          <w:richText/>
        </w:sdtPr>
        <w:sdtContent>
          <w:r w:rsidRPr="00BC1A1B">
            <w:rPr>
              <w:b/>
            </w:rPr>
            <w:t>Ian</w:t>
          </w:r>
          <w:r w:rsidRPr="00BC1A1B" w:rsidR="00D65B1B">
            <w:rPr>
              <w:b/>
            </w:rPr>
            <w:t xml:space="preserve"> </w:t>
          </w:r>
          <w:r w:rsidRPr="00BC1A1B">
            <w:rPr>
              <w:b/>
            </w:rPr>
            <w:t>Byrne:</w:t>
          </w:r>
        </w:sdtContent>
      </w:sdt>
      <w:r w:rsidRPr="00BC1A1B" w:rsidR="00D65B1B">
        <w:t xml:space="preserve"> </w:t>
      </w:r>
      <w:r w:rsidRPr="00BC1A1B" w:rsidR="00455B39">
        <w:t>Minister</w:t>
      </w:r>
      <w:r w:rsidRPr="00BC1A1B" w:rsidR="00D65B1B">
        <w:t xml:space="preserve"> </w:t>
      </w:r>
      <w:r w:rsidRPr="00BC1A1B" w:rsidR="00455B39">
        <w:t>Jenrick</w:t>
      </w:r>
      <w:r w:rsidRPr="00BC1A1B" w:rsidR="00D65B1B">
        <w:t xml:space="preserve"> </w:t>
      </w:r>
      <w:r w:rsidRPr="00BC1A1B">
        <w:t>informed</w:t>
      </w:r>
      <w:r w:rsidRPr="00BC1A1B" w:rsidR="00D65B1B">
        <w:t xml:space="preserve"> </w:t>
      </w:r>
      <w:r w:rsidRPr="00BC1A1B">
        <w:t>council</w:t>
      </w:r>
      <w:r w:rsidRPr="00BC1A1B" w:rsidR="00D65B1B">
        <w:t xml:space="preserve"> </w:t>
      </w:r>
      <w:r w:rsidRPr="00BC1A1B" w:rsidR="00455B39">
        <w:t>leaders</w:t>
      </w:r>
      <w:r w:rsidRPr="00BC1A1B" w:rsidR="00D65B1B">
        <w:t xml:space="preserve"> </w:t>
      </w:r>
      <w:r w:rsidRPr="00BC1A1B" w:rsidR="00455B39">
        <w:t>on</w:t>
      </w:r>
      <w:r w:rsidRPr="00BC1A1B" w:rsidR="00D65B1B">
        <w:t xml:space="preserve"> </w:t>
      </w:r>
      <w:r w:rsidRPr="00BC1A1B" w:rsidR="00455B39">
        <w:t>16</w:t>
      </w:r>
      <w:r w:rsidRPr="00BC1A1B" w:rsidR="00D65B1B">
        <w:t xml:space="preserve"> </w:t>
      </w:r>
      <w:r w:rsidRPr="00BC1A1B" w:rsidR="00455B39">
        <w:t>March</w:t>
      </w:r>
      <w:r w:rsidRPr="00BC1A1B" w:rsidR="00D65B1B">
        <w:t xml:space="preserve"> </w:t>
      </w:r>
      <w:r w:rsidRPr="00BC1A1B" w:rsidR="00455B39">
        <w:t>2020,</w:t>
      </w:r>
      <w:r w:rsidRPr="00BC1A1B" w:rsidR="00D65B1B">
        <w:t xml:space="preserve"> </w:t>
      </w:r>
      <w:r w:rsidRPr="00BC1A1B" w:rsidR="00455B39">
        <w:t>“The</w:t>
      </w:r>
      <w:r w:rsidRPr="00BC1A1B" w:rsidR="00D65B1B">
        <w:t xml:space="preserve"> </w:t>
      </w:r>
      <w:r w:rsidRPr="00BC1A1B" w:rsidR="00455B39">
        <w:t>Government</w:t>
      </w:r>
      <w:r w:rsidRPr="00BC1A1B" w:rsidR="00D65B1B">
        <w:t xml:space="preserve"> </w:t>
      </w:r>
      <w:r w:rsidRPr="00BC1A1B" w:rsidR="00455B39">
        <w:t>stands</w:t>
      </w:r>
      <w:r w:rsidRPr="00BC1A1B" w:rsidR="00D65B1B">
        <w:t xml:space="preserve"> </w:t>
      </w:r>
      <w:r w:rsidRPr="00BC1A1B" w:rsidR="00455B39">
        <w:t>ready</w:t>
      </w:r>
      <w:r w:rsidRPr="00BC1A1B" w:rsidR="00D65B1B">
        <w:t xml:space="preserve"> </w:t>
      </w:r>
      <w:r w:rsidRPr="00BC1A1B" w:rsidR="00455B39">
        <w:t>to</w:t>
      </w:r>
      <w:r w:rsidRPr="00BC1A1B" w:rsidR="00D65B1B">
        <w:t xml:space="preserve"> </w:t>
      </w:r>
      <w:r w:rsidRPr="00BC1A1B" w:rsidR="00455B39">
        <w:t>do</w:t>
      </w:r>
      <w:r w:rsidRPr="00BC1A1B" w:rsidR="00D65B1B">
        <w:t xml:space="preserve"> </w:t>
      </w:r>
      <w:r w:rsidRPr="00BC1A1B" w:rsidR="00455B39">
        <w:t>whatever</w:t>
      </w:r>
      <w:r w:rsidRPr="00BC1A1B" w:rsidR="00D65B1B">
        <w:t xml:space="preserve"> </w:t>
      </w:r>
      <w:r w:rsidRPr="00BC1A1B" w:rsidR="00455B39">
        <w:t>is</w:t>
      </w:r>
      <w:r w:rsidRPr="00BC1A1B" w:rsidR="00D65B1B">
        <w:t xml:space="preserve"> </w:t>
      </w:r>
      <w:r w:rsidRPr="00BC1A1B" w:rsidR="00455B39">
        <w:t>necessary</w:t>
      </w:r>
      <w:r w:rsidRPr="00BC1A1B" w:rsidR="00D65B1B">
        <w:t xml:space="preserve"> </w:t>
      </w:r>
      <w:r w:rsidRPr="00BC1A1B" w:rsidR="00455B39">
        <w:t>to</w:t>
      </w:r>
      <w:r w:rsidRPr="00BC1A1B" w:rsidR="00D65B1B">
        <w:t xml:space="preserve"> </w:t>
      </w:r>
      <w:r w:rsidRPr="00BC1A1B" w:rsidR="00455B39">
        <w:t>support</w:t>
      </w:r>
      <w:r w:rsidRPr="00BC1A1B" w:rsidR="00D65B1B">
        <w:t xml:space="preserve"> </w:t>
      </w:r>
      <w:r w:rsidRPr="00BC1A1B" w:rsidR="00455B39">
        <w:t>councils</w:t>
      </w:r>
      <w:r w:rsidRPr="00BC1A1B" w:rsidR="00D65B1B">
        <w:t xml:space="preserve"> </w:t>
      </w:r>
      <w:r w:rsidRPr="00BC1A1B" w:rsidR="00455B39">
        <w:t>in</w:t>
      </w:r>
      <w:r w:rsidRPr="00BC1A1B" w:rsidR="00D65B1B">
        <w:t xml:space="preserve"> </w:t>
      </w:r>
      <w:r w:rsidRPr="00BC1A1B" w:rsidR="00455B39">
        <w:t>their</w:t>
      </w:r>
      <w:r w:rsidRPr="00BC1A1B" w:rsidR="00D65B1B">
        <w:t xml:space="preserve"> </w:t>
      </w:r>
      <w:r w:rsidRPr="00BC1A1B" w:rsidR="00455B39">
        <w:t>response</w:t>
      </w:r>
      <w:r w:rsidRPr="00BC1A1B" w:rsidR="00D65B1B">
        <w:t xml:space="preserve"> </w:t>
      </w:r>
      <w:r w:rsidRPr="00BC1A1B" w:rsidR="00455B39">
        <w:t>to</w:t>
      </w:r>
      <w:r w:rsidRPr="00BC1A1B" w:rsidR="00D65B1B">
        <w:t xml:space="preserve"> </w:t>
      </w:r>
      <w:r w:rsidRPr="00BC1A1B" w:rsidR="00455B39">
        <w:t>coronavirus</w:t>
      </w:r>
      <w:r w:rsidR="00197617">
        <w:t>.</w:t>
      </w:r>
      <w:r w:rsidRPr="00BC1A1B" w:rsidR="00455B39">
        <w:t>”</w:t>
      </w:r>
      <w:r w:rsidRPr="00BC1A1B" w:rsidR="00D65B1B">
        <w:t xml:space="preserve"> </w:t>
      </w:r>
      <w:r w:rsidRPr="00BC1A1B" w:rsidR="00455B39">
        <w:t>I</w:t>
      </w:r>
      <w:r w:rsidRPr="00BC1A1B" w:rsidR="00D65B1B">
        <w:t xml:space="preserve"> </w:t>
      </w:r>
      <w:r w:rsidRPr="00BC1A1B" w:rsidR="00455B39">
        <w:t>know</w:t>
      </w:r>
      <w:r w:rsidRPr="00BC1A1B" w:rsidR="00D65B1B">
        <w:t xml:space="preserve"> </w:t>
      </w:r>
      <w:r w:rsidRPr="00BC1A1B" w:rsidR="00455B39">
        <w:t>the</w:t>
      </w:r>
      <w:r w:rsidRPr="00BC1A1B" w:rsidR="00D65B1B">
        <w:t xml:space="preserve"> </w:t>
      </w:r>
      <w:r w:rsidRPr="00BC1A1B" w:rsidR="00455B39">
        <w:t>LGA</w:t>
      </w:r>
      <w:r w:rsidRPr="00BC1A1B" w:rsidR="00D65B1B">
        <w:t xml:space="preserve"> </w:t>
      </w:r>
      <w:r w:rsidRPr="00BC1A1B" w:rsidR="00455B39">
        <w:t>has</w:t>
      </w:r>
      <w:r w:rsidRPr="00BC1A1B" w:rsidR="00D65B1B">
        <w:t xml:space="preserve"> </w:t>
      </w:r>
      <w:r w:rsidRPr="00BC1A1B" w:rsidR="00455B39">
        <w:t>asked</w:t>
      </w:r>
      <w:r w:rsidRPr="00BC1A1B" w:rsidR="00D65B1B">
        <w:t xml:space="preserve"> </w:t>
      </w:r>
      <w:r w:rsidRPr="00BC1A1B">
        <w:t>the</w:t>
      </w:r>
      <w:r w:rsidRPr="00BC1A1B" w:rsidR="00D65B1B">
        <w:t xml:space="preserve"> </w:t>
      </w:r>
      <w:r w:rsidRPr="00BC1A1B">
        <w:t>Government</w:t>
      </w:r>
      <w:r w:rsidRPr="00BC1A1B" w:rsidR="00D65B1B">
        <w:t xml:space="preserve"> </w:t>
      </w:r>
      <w:r w:rsidRPr="00BC1A1B" w:rsidR="00455B39">
        <w:t>to</w:t>
      </w:r>
      <w:r w:rsidRPr="00BC1A1B" w:rsidR="00D65B1B">
        <w:t xml:space="preserve"> </w:t>
      </w:r>
      <w:r w:rsidRPr="00BC1A1B" w:rsidR="00455B39">
        <w:t>provide</w:t>
      </w:r>
      <w:r w:rsidRPr="00BC1A1B" w:rsidR="00D65B1B">
        <w:t xml:space="preserve"> </w:t>
      </w:r>
      <w:r w:rsidRPr="00BC1A1B" w:rsidR="00455B39">
        <w:t>a</w:t>
      </w:r>
      <w:r w:rsidRPr="00BC1A1B" w:rsidR="00D65B1B">
        <w:t xml:space="preserve"> </w:t>
      </w:r>
      <w:r w:rsidRPr="00BC1A1B">
        <w:t>cas</w:t>
      </w:r>
      <w:r w:rsidRPr="00BC1A1B" w:rsidR="00455B39">
        <w:t>t-</w:t>
      </w:r>
      <w:r w:rsidRPr="00BC1A1B">
        <w:t>iron</w:t>
      </w:r>
      <w:r w:rsidRPr="00BC1A1B" w:rsidR="00D65B1B">
        <w:t xml:space="preserve"> </w:t>
      </w:r>
      <w:r w:rsidRPr="00BC1A1B">
        <w:t>guarantee</w:t>
      </w:r>
      <w:r w:rsidRPr="00BC1A1B" w:rsidR="00D65B1B">
        <w:t xml:space="preserve"> </w:t>
      </w:r>
      <w:r w:rsidRPr="00BC1A1B">
        <w:t>that</w:t>
      </w:r>
      <w:r w:rsidRPr="00BC1A1B" w:rsidR="00D65B1B">
        <w:t xml:space="preserve"> </w:t>
      </w:r>
      <w:r w:rsidRPr="00BC1A1B">
        <w:t>the</w:t>
      </w:r>
      <w:r w:rsidRPr="00BC1A1B" w:rsidR="00D65B1B">
        <w:t xml:space="preserve"> </w:t>
      </w:r>
      <w:r w:rsidRPr="00BC1A1B">
        <w:t>financial</w:t>
      </w:r>
      <w:r w:rsidRPr="00BC1A1B" w:rsidR="00D65B1B">
        <w:t xml:space="preserve"> </w:t>
      </w:r>
      <w:r w:rsidRPr="00BC1A1B">
        <w:t>challenges</w:t>
      </w:r>
      <w:r w:rsidRPr="00BC1A1B" w:rsidR="00D65B1B">
        <w:t xml:space="preserve"> </w:t>
      </w:r>
      <w:r w:rsidRPr="00BC1A1B" w:rsidR="00455B39">
        <w:t>facing</w:t>
      </w:r>
      <w:r w:rsidRPr="00BC1A1B" w:rsidR="00D65B1B">
        <w:t xml:space="preserve"> </w:t>
      </w:r>
      <w:r w:rsidRPr="00BC1A1B" w:rsidR="00455B39">
        <w:t>councils</w:t>
      </w:r>
      <w:r w:rsidRPr="00BC1A1B" w:rsidR="00D65B1B">
        <w:t xml:space="preserve"> </w:t>
      </w:r>
      <w:r w:rsidRPr="00BC1A1B" w:rsidR="00455B39">
        <w:t>as</w:t>
      </w:r>
      <w:r w:rsidRPr="00BC1A1B" w:rsidR="00D65B1B">
        <w:t xml:space="preserve"> </w:t>
      </w:r>
      <w:r w:rsidRPr="00BC1A1B" w:rsidR="00455B39">
        <w:t>a</w:t>
      </w:r>
      <w:r w:rsidRPr="00BC1A1B" w:rsidR="00D65B1B">
        <w:t xml:space="preserve"> </w:t>
      </w:r>
      <w:r w:rsidRPr="00BC1A1B" w:rsidR="00455B39">
        <w:t>result</w:t>
      </w:r>
      <w:r w:rsidRPr="00BC1A1B" w:rsidR="00D65B1B">
        <w:t xml:space="preserve"> </w:t>
      </w:r>
      <w:r w:rsidRPr="00BC1A1B" w:rsidR="00455B39">
        <w:t>of</w:t>
      </w:r>
      <w:r w:rsidRPr="00BC1A1B" w:rsidR="00D65B1B">
        <w:t xml:space="preserve"> </w:t>
      </w:r>
      <w:r w:rsidRPr="00BC1A1B" w:rsidR="00455B39">
        <w:t>Covid-19</w:t>
      </w:r>
      <w:r w:rsidRPr="00BC1A1B" w:rsidR="00D65B1B">
        <w:t xml:space="preserve"> </w:t>
      </w:r>
      <w:r w:rsidRPr="00BC1A1B">
        <w:t>will</w:t>
      </w:r>
      <w:r w:rsidRPr="00BC1A1B" w:rsidR="00D65B1B">
        <w:t xml:space="preserve"> </w:t>
      </w:r>
      <w:r w:rsidRPr="00BC1A1B">
        <w:t>be</w:t>
      </w:r>
      <w:r w:rsidRPr="00BC1A1B" w:rsidR="00D65B1B">
        <w:t xml:space="preserve"> </w:t>
      </w:r>
      <w:r w:rsidRPr="00BC1A1B">
        <w:t>met</w:t>
      </w:r>
      <w:r w:rsidRPr="00BC1A1B" w:rsidR="00D65B1B">
        <w:t xml:space="preserve"> </w:t>
      </w:r>
      <w:r w:rsidRPr="00BC1A1B">
        <w:t>in</w:t>
      </w:r>
      <w:r w:rsidRPr="00BC1A1B" w:rsidR="00D65B1B">
        <w:t xml:space="preserve"> </w:t>
      </w:r>
      <w:r w:rsidRPr="00BC1A1B">
        <w:t>full</w:t>
      </w:r>
      <w:r w:rsidRPr="00BC1A1B" w:rsidR="00D65B1B">
        <w:t xml:space="preserve"> </w:t>
      </w:r>
      <w:r w:rsidRPr="00BC1A1B">
        <w:t>in</w:t>
      </w:r>
      <w:r w:rsidRPr="00BC1A1B" w:rsidR="00D65B1B">
        <w:t xml:space="preserve"> </w:t>
      </w:r>
      <w:r w:rsidRPr="00BC1A1B">
        <w:t>the</w:t>
      </w:r>
      <w:r w:rsidRPr="00BC1A1B" w:rsidR="00D65B1B">
        <w:t xml:space="preserve"> </w:t>
      </w:r>
      <w:r w:rsidRPr="00BC1A1B">
        <w:t>future.</w:t>
      </w:r>
      <w:r w:rsidRPr="00BC1A1B" w:rsidR="00D65B1B">
        <w:t xml:space="preserve"> </w:t>
      </w:r>
      <w:r w:rsidRPr="00BC1A1B">
        <w:t>What</w:t>
      </w:r>
      <w:r w:rsidRPr="00BC1A1B" w:rsidR="00D65B1B">
        <w:t xml:space="preserve"> </w:t>
      </w:r>
      <w:r w:rsidRPr="00BC1A1B">
        <w:t>is</w:t>
      </w:r>
      <w:r w:rsidRPr="00BC1A1B" w:rsidR="00D65B1B">
        <w:t xml:space="preserve"> </w:t>
      </w:r>
      <w:r w:rsidRPr="00BC1A1B">
        <w:t>your</w:t>
      </w:r>
      <w:r w:rsidRPr="00BC1A1B" w:rsidR="00D65B1B">
        <w:t xml:space="preserve"> </w:t>
      </w:r>
      <w:r w:rsidRPr="00BC1A1B">
        <w:t>understanding</w:t>
      </w:r>
      <w:r w:rsidRPr="00BC1A1B" w:rsidR="00D65B1B">
        <w:t xml:space="preserve"> </w:t>
      </w:r>
      <w:r w:rsidRPr="00BC1A1B">
        <w:t>of</w:t>
      </w:r>
      <w:r w:rsidRPr="00BC1A1B" w:rsidR="00D65B1B">
        <w:t xml:space="preserve"> </w:t>
      </w:r>
      <w:r w:rsidRPr="00BC1A1B">
        <w:t>the</w:t>
      </w:r>
      <w:r w:rsidRPr="00BC1A1B" w:rsidR="00D65B1B">
        <w:t xml:space="preserve"> </w:t>
      </w:r>
      <w:r w:rsidRPr="00BC1A1B">
        <w:t>current</w:t>
      </w:r>
      <w:r w:rsidRPr="00BC1A1B" w:rsidR="00D65B1B">
        <w:t xml:space="preserve"> </w:t>
      </w:r>
      <w:r w:rsidRPr="00BC1A1B">
        <w:t>c</w:t>
      </w:r>
      <w:r w:rsidRPr="00BC1A1B" w:rsidR="00455B39">
        <w:t>o</w:t>
      </w:r>
      <w:r w:rsidRPr="00BC1A1B">
        <w:t>mmitment</w:t>
      </w:r>
      <w:r w:rsidRPr="00BC1A1B" w:rsidR="00D65B1B">
        <w:t xml:space="preserve"> </w:t>
      </w:r>
      <w:r w:rsidRPr="00BC1A1B">
        <w:t>from</w:t>
      </w:r>
      <w:r w:rsidRPr="00BC1A1B" w:rsidR="00D65B1B">
        <w:t xml:space="preserve"> </w:t>
      </w:r>
      <w:r w:rsidRPr="00BC1A1B">
        <w:t>Government?</w:t>
      </w:r>
    </w:p>
    <w:p w:rsidR="009D64E9" w:rsidRPr="00BC1A1B" w:rsidP="009D64E9">
      <w:pPr>
        <w:pStyle w:val="Answer"/>
      </w:pPr>
      <w:sdt>
        <w:sdtPr>
          <w:alias w:val="Witness"/>
          <w:id w:val="-786120849"/>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t>We</w:t>
      </w:r>
      <w:r w:rsidRPr="00BC1A1B" w:rsidR="00D65B1B">
        <w:t xml:space="preserve"> </w:t>
      </w:r>
      <w:r w:rsidRPr="00BC1A1B">
        <w:t>continue</w:t>
      </w:r>
      <w:r w:rsidRPr="00BC1A1B" w:rsidR="00D65B1B">
        <w:t xml:space="preserve"> </w:t>
      </w:r>
      <w:r w:rsidRPr="00BC1A1B" w:rsidR="00D228CB">
        <w:t>to</w:t>
      </w:r>
      <w:r w:rsidRPr="00BC1A1B" w:rsidR="00D65B1B">
        <w:t xml:space="preserve"> </w:t>
      </w:r>
      <w:r w:rsidRPr="00BC1A1B" w:rsidR="00D228CB">
        <w:t>push</w:t>
      </w:r>
      <w:r w:rsidRPr="00BC1A1B" w:rsidR="00D65B1B">
        <w:t xml:space="preserve"> </w:t>
      </w:r>
      <w:r w:rsidRPr="00BC1A1B" w:rsidR="00D228CB">
        <w:t>for</w:t>
      </w:r>
      <w:r w:rsidRPr="00BC1A1B" w:rsidR="00D65B1B">
        <w:t xml:space="preserve"> </w:t>
      </w:r>
      <w:r w:rsidRPr="00BC1A1B" w:rsidR="00D228CB">
        <w:t>a</w:t>
      </w:r>
      <w:r w:rsidRPr="00BC1A1B" w:rsidR="00D65B1B">
        <w:t xml:space="preserve"> </w:t>
      </w:r>
      <w:r w:rsidRPr="00BC1A1B" w:rsidR="00D228CB">
        <w:t>commitment</w:t>
      </w:r>
      <w:r w:rsidRPr="00BC1A1B" w:rsidR="00D65B1B">
        <w:t xml:space="preserve"> </w:t>
      </w:r>
      <w:r w:rsidRPr="00BC1A1B" w:rsidR="00D228CB">
        <w:t>for</w:t>
      </w:r>
      <w:r w:rsidRPr="00BC1A1B" w:rsidR="00D65B1B">
        <w:t xml:space="preserve"> </w:t>
      </w:r>
      <w:r w:rsidRPr="00BC1A1B" w:rsidR="00D228CB">
        <w:t>a</w:t>
      </w:r>
      <w:r w:rsidRPr="00BC1A1B" w:rsidR="00D65B1B">
        <w:t xml:space="preserve"> </w:t>
      </w:r>
      <w:r w:rsidRPr="00BC1A1B" w:rsidR="00D228CB">
        <w:t>cast-iron</w:t>
      </w:r>
      <w:r w:rsidRPr="00BC1A1B" w:rsidR="00D65B1B">
        <w:t xml:space="preserve"> </w:t>
      </w:r>
      <w:r w:rsidRPr="00BC1A1B" w:rsidR="00D228CB">
        <w:t>guarantee.</w:t>
      </w:r>
      <w:r w:rsidRPr="00BC1A1B" w:rsidR="00D65B1B">
        <w:t xml:space="preserve"> </w:t>
      </w:r>
      <w:r w:rsidRPr="00BC1A1B" w:rsidR="00D228CB">
        <w:t>As</w:t>
      </w:r>
      <w:r w:rsidRPr="00BC1A1B" w:rsidR="00D65B1B">
        <w:t xml:space="preserve"> </w:t>
      </w:r>
      <w:r w:rsidRPr="00BC1A1B" w:rsidR="00D228CB">
        <w:t>I</w:t>
      </w:r>
      <w:r w:rsidRPr="00BC1A1B" w:rsidR="00D65B1B">
        <w:t xml:space="preserve"> </w:t>
      </w:r>
      <w:r w:rsidRPr="00BC1A1B" w:rsidR="00D228CB">
        <w:t>said</w:t>
      </w:r>
      <w:r w:rsidRPr="00BC1A1B" w:rsidR="00D65B1B">
        <w:t xml:space="preserve"> </w:t>
      </w:r>
      <w:r w:rsidRPr="00BC1A1B" w:rsidR="00D228CB">
        <w:t>earlier,</w:t>
      </w:r>
      <w:r w:rsidRPr="00BC1A1B" w:rsidR="00D65B1B">
        <w:t xml:space="preserve"> </w:t>
      </w:r>
      <w:r w:rsidRPr="00BC1A1B" w:rsidR="00D228CB">
        <w:t>for</w:t>
      </w:r>
      <w:r w:rsidRPr="00BC1A1B" w:rsidR="00D65B1B">
        <w:t xml:space="preserve"> </w:t>
      </w:r>
      <w:r w:rsidRPr="00BC1A1B" w:rsidR="00D228CB">
        <w:t>this</w:t>
      </w:r>
      <w:r w:rsidRPr="00BC1A1B" w:rsidR="00D65B1B">
        <w:t xml:space="preserve"> </w:t>
      </w:r>
      <w:r w:rsidRPr="00BC1A1B" w:rsidR="00D228CB">
        <w:t>year—I</w:t>
      </w:r>
      <w:r w:rsidRPr="00BC1A1B" w:rsidR="00D65B1B">
        <w:t xml:space="preserve"> </w:t>
      </w:r>
      <w:r w:rsidRPr="00BC1A1B" w:rsidR="00D228CB">
        <w:t>cannot</w:t>
      </w:r>
      <w:r w:rsidRPr="00BC1A1B" w:rsidR="00D65B1B">
        <w:t xml:space="preserve"> </w:t>
      </w:r>
      <w:r w:rsidRPr="00BC1A1B" w:rsidR="00D228CB">
        <w:t>do</w:t>
      </w:r>
      <w:r w:rsidRPr="00BC1A1B" w:rsidR="00D65B1B">
        <w:t xml:space="preserve"> </w:t>
      </w:r>
      <w:r w:rsidRPr="00BC1A1B" w:rsidR="00D228CB">
        <w:t>my</w:t>
      </w:r>
      <w:r w:rsidRPr="00BC1A1B" w:rsidR="00D65B1B">
        <w:t xml:space="preserve"> </w:t>
      </w:r>
      <w:r w:rsidRPr="00BC1A1B" w:rsidR="00D228CB">
        <w:t>maths</w:t>
      </w:r>
      <w:r w:rsidRPr="00BC1A1B" w:rsidR="00D65B1B">
        <w:t xml:space="preserve"> </w:t>
      </w:r>
      <w:r w:rsidRPr="00BC1A1B" w:rsidR="00D228CB">
        <w:t>quick</w:t>
      </w:r>
      <w:r w:rsidRPr="00BC1A1B" w:rsidR="00D65B1B">
        <w:t xml:space="preserve"> </w:t>
      </w:r>
      <w:r w:rsidRPr="00BC1A1B" w:rsidR="00D228CB">
        <w:t>enough—something</w:t>
      </w:r>
      <w:r w:rsidRPr="00BC1A1B" w:rsidR="00D65B1B">
        <w:t xml:space="preserve"> </w:t>
      </w:r>
      <w:r w:rsidRPr="00BC1A1B" w:rsidR="00D228CB">
        <w:t>like</w:t>
      </w:r>
      <w:r w:rsidRPr="00BC1A1B" w:rsidR="00D65B1B">
        <w:t xml:space="preserve"> </w:t>
      </w:r>
      <w:r w:rsidRPr="00BC1A1B" w:rsidR="00D228CB">
        <w:t>87.5%</w:t>
      </w:r>
      <w:r w:rsidRPr="00BC1A1B" w:rsidR="00D65B1B">
        <w:t xml:space="preserve"> </w:t>
      </w:r>
      <w:r w:rsidRPr="00BC1A1B">
        <w:t>of</w:t>
      </w:r>
      <w:r w:rsidRPr="00BC1A1B" w:rsidR="00D65B1B">
        <w:t xml:space="preserve"> </w:t>
      </w:r>
      <w:r w:rsidRPr="00BC1A1B">
        <w:t>our</w:t>
      </w:r>
      <w:r w:rsidRPr="00BC1A1B" w:rsidR="00D65B1B">
        <w:t xml:space="preserve"> </w:t>
      </w:r>
      <w:r w:rsidRPr="00BC1A1B">
        <w:t>additional</w:t>
      </w:r>
      <w:r w:rsidRPr="00BC1A1B" w:rsidR="00D65B1B">
        <w:t xml:space="preserve"> </w:t>
      </w:r>
      <w:r w:rsidRPr="00BC1A1B">
        <w:t>expenditure</w:t>
      </w:r>
      <w:r w:rsidRPr="00BC1A1B" w:rsidR="00D65B1B">
        <w:t xml:space="preserve"> </w:t>
      </w:r>
      <w:r w:rsidRPr="00BC1A1B">
        <w:t>has</w:t>
      </w:r>
      <w:r w:rsidRPr="00BC1A1B" w:rsidR="00D65B1B">
        <w:t xml:space="preserve"> </w:t>
      </w:r>
      <w:r w:rsidRPr="00BC1A1B">
        <w:t>been</w:t>
      </w:r>
      <w:r w:rsidRPr="00BC1A1B" w:rsidR="00D65B1B">
        <w:t xml:space="preserve"> </w:t>
      </w:r>
      <w:r w:rsidRPr="00BC1A1B">
        <w:t>covered</w:t>
      </w:r>
      <w:r w:rsidRPr="00BC1A1B" w:rsidR="00210ECE">
        <w:t>,</w:t>
      </w:r>
      <w:r w:rsidRPr="00BC1A1B" w:rsidR="00D65B1B">
        <w:t xml:space="preserve"> </w:t>
      </w:r>
      <w:r w:rsidRPr="00BC1A1B" w:rsidR="00D228CB">
        <w:t>and</w:t>
      </w:r>
      <w:r w:rsidRPr="00BC1A1B" w:rsidR="00D65B1B">
        <w:t xml:space="preserve"> </w:t>
      </w:r>
      <w:r w:rsidRPr="00BC1A1B" w:rsidR="00D228CB">
        <w:t>we</w:t>
      </w:r>
      <w:r w:rsidRPr="00BC1A1B" w:rsidR="00D65B1B">
        <w:t xml:space="preserve"> </w:t>
      </w:r>
      <w:r w:rsidRPr="00BC1A1B" w:rsidR="00D228CB">
        <w:t>need</w:t>
      </w:r>
      <w:r w:rsidRPr="00BC1A1B" w:rsidR="00D65B1B">
        <w:t xml:space="preserve"> </w:t>
      </w:r>
      <w:r w:rsidRPr="00BC1A1B" w:rsidR="00D228CB">
        <w:t>that</w:t>
      </w:r>
      <w:r w:rsidRPr="00BC1A1B" w:rsidR="00D65B1B">
        <w:t xml:space="preserve"> </w:t>
      </w:r>
      <w:r w:rsidRPr="00BC1A1B" w:rsidR="00D228CB">
        <w:t>extra</w:t>
      </w:r>
      <w:r w:rsidRPr="00BC1A1B" w:rsidR="00D65B1B">
        <w:t xml:space="preserve"> </w:t>
      </w:r>
      <w:r w:rsidRPr="00BC1A1B" w:rsidR="00D228CB">
        <w:t>12.5%.</w:t>
      </w:r>
      <w:r w:rsidRPr="00BC1A1B" w:rsidR="00D65B1B">
        <w:t xml:space="preserve"> </w:t>
      </w:r>
      <w:r w:rsidRPr="00BC1A1B" w:rsidR="00D228CB">
        <w:t>Yes,</w:t>
      </w:r>
      <w:r w:rsidRPr="00BC1A1B" w:rsidR="00D65B1B">
        <w:t xml:space="preserve"> </w:t>
      </w:r>
      <w:r w:rsidRPr="00BC1A1B" w:rsidR="00D228CB">
        <w:t>we</w:t>
      </w:r>
      <w:r w:rsidRPr="00BC1A1B" w:rsidR="00D65B1B">
        <w:t xml:space="preserve"> </w:t>
      </w:r>
      <w:r w:rsidRPr="00BC1A1B" w:rsidR="00D228CB">
        <w:t>want</w:t>
      </w:r>
      <w:r w:rsidRPr="00BC1A1B" w:rsidR="00D65B1B">
        <w:t xml:space="preserve"> </w:t>
      </w:r>
      <w:r w:rsidRPr="00BC1A1B" w:rsidR="00D228CB">
        <w:t>that</w:t>
      </w:r>
      <w:r w:rsidRPr="00BC1A1B" w:rsidR="00D65B1B">
        <w:t xml:space="preserve"> </w:t>
      </w:r>
      <w:r w:rsidRPr="00BC1A1B" w:rsidR="00D228CB">
        <w:t>covered</w:t>
      </w:r>
      <w:r w:rsidRPr="00BC1A1B" w:rsidR="00D65B1B">
        <w:t xml:space="preserve"> </w:t>
      </w:r>
      <w:r w:rsidRPr="00BC1A1B" w:rsidR="00D228CB">
        <w:t>but,</w:t>
      </w:r>
      <w:r w:rsidRPr="00BC1A1B" w:rsidR="00D65B1B">
        <w:t xml:space="preserve"> </w:t>
      </w:r>
      <w:r w:rsidRPr="00BC1A1B" w:rsidR="00D228CB">
        <w:t>if</w:t>
      </w:r>
      <w:r w:rsidRPr="00BC1A1B" w:rsidR="00D65B1B">
        <w:t xml:space="preserve"> </w:t>
      </w:r>
      <w:r w:rsidRPr="00BC1A1B" w:rsidR="00D228CB">
        <w:t>I</w:t>
      </w:r>
      <w:r w:rsidRPr="00BC1A1B" w:rsidR="00D65B1B">
        <w:t xml:space="preserve"> </w:t>
      </w:r>
      <w:r w:rsidRPr="00BC1A1B" w:rsidR="00D228CB">
        <w:t>was</w:t>
      </w:r>
      <w:r w:rsidRPr="00BC1A1B" w:rsidR="00D65B1B">
        <w:t xml:space="preserve"> </w:t>
      </w:r>
      <w:r w:rsidRPr="00BC1A1B" w:rsidR="00D228CB">
        <w:t>going</w:t>
      </w:r>
      <w:r w:rsidRPr="00BC1A1B" w:rsidR="00D65B1B">
        <w:t xml:space="preserve"> </w:t>
      </w:r>
      <w:r w:rsidRPr="00BC1A1B" w:rsidR="00D228CB">
        <w:t>to</w:t>
      </w:r>
      <w:r w:rsidRPr="00BC1A1B" w:rsidR="00D65B1B">
        <w:t xml:space="preserve"> </w:t>
      </w:r>
      <w:r w:rsidRPr="00BC1A1B" w:rsidR="00D228CB">
        <w:t>ask</w:t>
      </w:r>
      <w:r w:rsidRPr="00BC1A1B" w:rsidR="00D65B1B">
        <w:t xml:space="preserve"> </w:t>
      </w:r>
      <w:r w:rsidRPr="00BC1A1B" w:rsidR="00D228CB">
        <w:t>your</w:t>
      </w:r>
      <w:r w:rsidRPr="00BC1A1B" w:rsidR="00D65B1B">
        <w:t xml:space="preserve"> </w:t>
      </w:r>
      <w:r w:rsidRPr="00BC1A1B" w:rsidR="00D228CB">
        <w:t>Committee</w:t>
      </w:r>
      <w:r w:rsidRPr="00BC1A1B" w:rsidR="00D65B1B">
        <w:t xml:space="preserve"> </w:t>
      </w:r>
      <w:r w:rsidRPr="00BC1A1B" w:rsidR="00D228CB">
        <w:t>to</w:t>
      </w:r>
      <w:r w:rsidRPr="00BC1A1B" w:rsidR="00D65B1B">
        <w:t xml:space="preserve"> </w:t>
      </w:r>
      <w:r w:rsidRPr="00BC1A1B" w:rsidR="00D228CB">
        <w:t>do</w:t>
      </w:r>
      <w:r w:rsidRPr="00BC1A1B" w:rsidR="00D65B1B">
        <w:t xml:space="preserve"> </w:t>
      </w:r>
      <w:r w:rsidRPr="00BC1A1B" w:rsidR="00D228CB">
        <w:t>anything</w:t>
      </w:r>
      <w:r w:rsidRPr="00BC1A1B" w:rsidR="00D65B1B">
        <w:t xml:space="preserve"> </w:t>
      </w:r>
      <w:r w:rsidRPr="00BC1A1B" w:rsidR="00D228CB">
        <w:t>at</w:t>
      </w:r>
      <w:r w:rsidRPr="00BC1A1B" w:rsidR="00D65B1B">
        <w:t xml:space="preserve"> </w:t>
      </w:r>
      <w:r w:rsidRPr="00BC1A1B" w:rsidR="00D228CB">
        <w:t>the</w:t>
      </w:r>
      <w:r w:rsidRPr="00BC1A1B" w:rsidR="00D65B1B">
        <w:t xml:space="preserve"> </w:t>
      </w:r>
      <w:r w:rsidRPr="00BC1A1B" w:rsidR="00D228CB">
        <w:t>end</w:t>
      </w:r>
      <w:r w:rsidRPr="00BC1A1B" w:rsidR="00D65B1B">
        <w:t xml:space="preserve"> </w:t>
      </w:r>
      <w:r w:rsidRPr="00BC1A1B">
        <w:t>of</w:t>
      </w:r>
      <w:r w:rsidRPr="00BC1A1B" w:rsidR="00D65B1B">
        <w:t xml:space="preserve"> </w:t>
      </w:r>
      <w:r w:rsidRPr="00BC1A1B">
        <w:t>this</w:t>
      </w:r>
      <w:r w:rsidRPr="00BC1A1B" w:rsidR="00D228CB">
        <w:t>,</w:t>
      </w:r>
      <w:r w:rsidRPr="00BC1A1B" w:rsidR="00D65B1B">
        <w:t xml:space="preserve"> </w:t>
      </w:r>
      <w:r w:rsidRPr="00BC1A1B" w:rsidR="00D228CB">
        <w:t>it</w:t>
      </w:r>
      <w:r w:rsidRPr="00BC1A1B" w:rsidR="00D65B1B">
        <w:t xml:space="preserve"> </w:t>
      </w:r>
      <w:r w:rsidRPr="00BC1A1B" w:rsidR="00D228CB">
        <w:t>is</w:t>
      </w:r>
      <w:r w:rsidRPr="00BC1A1B" w:rsidR="00D65B1B">
        <w:t xml:space="preserve"> </w:t>
      </w:r>
      <w:r w:rsidRPr="00BC1A1B" w:rsidR="00D228CB">
        <w:t>to</w:t>
      </w:r>
      <w:r w:rsidRPr="00BC1A1B" w:rsidR="00D65B1B">
        <w:t xml:space="preserve"> </w:t>
      </w:r>
      <w:r w:rsidRPr="00BC1A1B" w:rsidR="00D228CB">
        <w:t>really</w:t>
      </w:r>
      <w:r w:rsidRPr="00BC1A1B" w:rsidR="00D65B1B">
        <w:t xml:space="preserve"> </w:t>
      </w:r>
      <w:r w:rsidRPr="00BC1A1B" w:rsidR="00D228CB">
        <w:t>focus</w:t>
      </w:r>
      <w:r w:rsidRPr="00BC1A1B" w:rsidR="00D65B1B">
        <w:t xml:space="preserve"> </w:t>
      </w:r>
      <w:r w:rsidRPr="00BC1A1B" w:rsidR="00D228CB">
        <w:t>on</w:t>
      </w:r>
      <w:r w:rsidRPr="00BC1A1B" w:rsidR="00D65B1B">
        <w:t xml:space="preserve"> </w:t>
      </w:r>
      <w:r w:rsidRPr="00BC1A1B" w:rsidR="00D228CB">
        <w:t>next</w:t>
      </w:r>
      <w:r w:rsidRPr="00BC1A1B" w:rsidR="00D65B1B">
        <w:t xml:space="preserve"> </w:t>
      </w:r>
      <w:r w:rsidRPr="00BC1A1B" w:rsidR="00D228CB">
        <w:t>year.</w:t>
      </w:r>
      <w:r w:rsidRPr="00BC1A1B" w:rsidR="00D65B1B">
        <w:t xml:space="preserve"> </w:t>
      </w:r>
      <w:r w:rsidRPr="00BC1A1B" w:rsidR="00D228CB">
        <w:t>T</w:t>
      </w:r>
      <w:r w:rsidRPr="00BC1A1B">
        <w:t>hat</w:t>
      </w:r>
      <w:r w:rsidRPr="00BC1A1B" w:rsidR="00D65B1B">
        <w:t xml:space="preserve"> </w:t>
      </w:r>
      <w:r w:rsidRPr="00BC1A1B">
        <w:t>is</w:t>
      </w:r>
      <w:r w:rsidRPr="00BC1A1B" w:rsidR="00D65B1B">
        <w:t xml:space="preserve"> </w:t>
      </w:r>
      <w:r w:rsidRPr="00BC1A1B">
        <w:t>the</w:t>
      </w:r>
      <w:r w:rsidRPr="00BC1A1B" w:rsidR="00D65B1B">
        <w:t xml:space="preserve"> </w:t>
      </w:r>
      <w:r w:rsidRPr="00BC1A1B">
        <w:t>bit</w:t>
      </w:r>
      <w:r w:rsidRPr="00BC1A1B" w:rsidR="00D65B1B">
        <w:t xml:space="preserve"> </w:t>
      </w:r>
      <w:r w:rsidRPr="00BC1A1B">
        <w:t>that</w:t>
      </w:r>
      <w:r w:rsidRPr="00BC1A1B" w:rsidR="00D65B1B">
        <w:t xml:space="preserve"> </w:t>
      </w:r>
      <w:r w:rsidRPr="00BC1A1B">
        <w:t>is</w:t>
      </w:r>
      <w:r w:rsidRPr="00BC1A1B" w:rsidR="00D65B1B">
        <w:t xml:space="preserve"> </w:t>
      </w:r>
      <w:r w:rsidRPr="00BC1A1B">
        <w:t>really</w:t>
      </w:r>
      <w:r w:rsidRPr="00BC1A1B" w:rsidR="00D65B1B">
        <w:t xml:space="preserve"> </w:t>
      </w:r>
      <w:r w:rsidRPr="00BC1A1B">
        <w:t>worrying</w:t>
      </w:r>
      <w:r w:rsidRPr="00BC1A1B" w:rsidR="00D65B1B">
        <w:t xml:space="preserve"> </w:t>
      </w:r>
      <w:r w:rsidRPr="00BC1A1B">
        <w:t>us</w:t>
      </w:r>
      <w:r w:rsidRPr="00BC1A1B" w:rsidR="00D65B1B">
        <w:t xml:space="preserve"> </w:t>
      </w:r>
      <w:r w:rsidRPr="00BC1A1B">
        <w:t>and</w:t>
      </w:r>
      <w:r w:rsidRPr="00BC1A1B" w:rsidR="00D65B1B">
        <w:t xml:space="preserve"> </w:t>
      </w:r>
      <w:r w:rsidRPr="00BC1A1B">
        <w:t>that</w:t>
      </w:r>
      <w:r w:rsidRPr="00BC1A1B" w:rsidR="00D65B1B">
        <w:t xml:space="preserve"> </w:t>
      </w:r>
      <w:r w:rsidRPr="00BC1A1B">
        <w:t>is</w:t>
      </w:r>
      <w:r w:rsidRPr="00BC1A1B" w:rsidR="00D65B1B">
        <w:t xml:space="preserve"> </w:t>
      </w:r>
      <w:r w:rsidRPr="00BC1A1B">
        <w:t>where</w:t>
      </w:r>
      <w:r w:rsidRPr="00BC1A1B" w:rsidR="00D65B1B">
        <w:t xml:space="preserve"> </w:t>
      </w:r>
      <w:r w:rsidRPr="00BC1A1B">
        <w:t>we</w:t>
      </w:r>
      <w:r w:rsidRPr="00BC1A1B" w:rsidR="00D65B1B">
        <w:t xml:space="preserve"> </w:t>
      </w:r>
      <w:r w:rsidRPr="00BC1A1B">
        <w:t>want</w:t>
      </w:r>
      <w:r w:rsidRPr="00BC1A1B" w:rsidR="00D65B1B">
        <w:t xml:space="preserve"> </w:t>
      </w:r>
      <w:r w:rsidRPr="00BC1A1B">
        <w:t>the</w:t>
      </w:r>
      <w:r w:rsidRPr="00BC1A1B" w:rsidR="00D65B1B">
        <w:t xml:space="preserve"> </w:t>
      </w:r>
      <w:r w:rsidRPr="00BC1A1B">
        <w:t>cast</w:t>
      </w:r>
      <w:r w:rsidRPr="00BC1A1B" w:rsidR="00D228CB">
        <w:t>-</w:t>
      </w:r>
      <w:r w:rsidRPr="00BC1A1B">
        <w:t>iron</w:t>
      </w:r>
      <w:r w:rsidRPr="00BC1A1B" w:rsidR="00D65B1B">
        <w:t xml:space="preserve"> </w:t>
      </w:r>
      <w:r w:rsidRPr="00BC1A1B">
        <w:t>commitment</w:t>
      </w:r>
      <w:r w:rsidRPr="00BC1A1B" w:rsidR="00D228CB">
        <w:t>.</w:t>
      </w:r>
    </w:p>
    <w:p w:rsidR="00D228CB" w:rsidRPr="00BC1A1B" w:rsidP="009D64E9">
      <w:pPr>
        <w:pStyle w:val="Answer"/>
      </w:pPr>
      <w:sdt>
        <w:sdtPr>
          <w:alias w:val="Witness"/>
          <w:id w:val="65235999"/>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9D64E9">
        <w:t>I</w:t>
      </w:r>
      <w:r w:rsidRPr="00BC1A1B" w:rsidR="00D65B1B">
        <w:t xml:space="preserve"> </w:t>
      </w:r>
      <w:r w:rsidRPr="00BC1A1B" w:rsidR="009D64E9">
        <w:t>do</w:t>
      </w:r>
      <w:r w:rsidRPr="00BC1A1B" w:rsidR="00D65B1B">
        <w:t xml:space="preserve"> </w:t>
      </w:r>
      <w:r w:rsidRPr="00BC1A1B" w:rsidR="009D64E9">
        <w:t>n</w:t>
      </w:r>
      <w:r w:rsidRPr="00BC1A1B">
        <w:t>o</w:t>
      </w:r>
      <w:r w:rsidRPr="00BC1A1B" w:rsidR="009D64E9">
        <w:t>t</w:t>
      </w:r>
      <w:r w:rsidRPr="00BC1A1B" w:rsidR="00D65B1B">
        <w:t xml:space="preserve"> </w:t>
      </w:r>
      <w:r w:rsidRPr="00BC1A1B" w:rsidR="009D64E9">
        <w:t>think</w:t>
      </w:r>
      <w:r w:rsidRPr="00BC1A1B" w:rsidR="00D65B1B">
        <w:t xml:space="preserve"> </w:t>
      </w:r>
      <w:r w:rsidRPr="00BC1A1B" w:rsidR="009D64E9">
        <w:t>they</w:t>
      </w:r>
      <w:r w:rsidRPr="00BC1A1B" w:rsidR="00D65B1B">
        <w:t xml:space="preserve"> </w:t>
      </w:r>
      <w:r w:rsidRPr="00BC1A1B" w:rsidR="009D64E9">
        <w:t>will</w:t>
      </w:r>
      <w:r w:rsidRPr="00BC1A1B" w:rsidR="00D65B1B">
        <w:t xml:space="preserve"> </w:t>
      </w:r>
      <w:r w:rsidRPr="00BC1A1B">
        <w:t>give</w:t>
      </w:r>
      <w:r w:rsidRPr="00BC1A1B" w:rsidR="00D65B1B">
        <w:t xml:space="preserve"> </w:t>
      </w:r>
      <w:r w:rsidRPr="00BC1A1B" w:rsidR="009D64E9">
        <w:t>a</w:t>
      </w:r>
      <w:r w:rsidRPr="00BC1A1B" w:rsidR="00D65B1B">
        <w:t xml:space="preserve"> </w:t>
      </w:r>
      <w:r w:rsidRPr="00BC1A1B" w:rsidR="009D64E9">
        <w:t>commitment</w:t>
      </w:r>
      <w:r w:rsidRPr="00BC1A1B">
        <w:t>.</w:t>
      </w:r>
      <w:r w:rsidRPr="00BC1A1B" w:rsidR="00D65B1B">
        <w:t xml:space="preserve"> </w:t>
      </w:r>
      <w:r w:rsidRPr="00BC1A1B">
        <w:t>This</w:t>
      </w:r>
      <w:r w:rsidRPr="00BC1A1B" w:rsidR="00D65B1B">
        <w:t xml:space="preserve"> </w:t>
      </w:r>
      <w:r w:rsidRPr="00BC1A1B">
        <w:t>might</w:t>
      </w:r>
      <w:r w:rsidRPr="00BC1A1B" w:rsidR="00D65B1B">
        <w:t xml:space="preserve"> </w:t>
      </w:r>
      <w:r w:rsidRPr="00BC1A1B">
        <w:t>be</w:t>
      </w:r>
      <w:r w:rsidRPr="00BC1A1B" w:rsidR="00D65B1B">
        <w:t xml:space="preserve"> </w:t>
      </w:r>
      <w:r w:rsidRPr="00BC1A1B">
        <w:t>quite</w:t>
      </w:r>
      <w:r w:rsidRPr="00BC1A1B" w:rsidR="00D65B1B">
        <w:t xml:space="preserve"> </w:t>
      </w:r>
      <w:r w:rsidRPr="00BC1A1B">
        <w:t>a</w:t>
      </w:r>
      <w:r w:rsidRPr="00BC1A1B" w:rsidR="00D65B1B">
        <w:t xml:space="preserve"> </w:t>
      </w:r>
      <w:r w:rsidRPr="00BC1A1B">
        <w:t>tough</w:t>
      </w:r>
      <w:r w:rsidRPr="00BC1A1B" w:rsidR="00D65B1B">
        <w:t xml:space="preserve"> </w:t>
      </w:r>
      <w:r w:rsidRPr="00BC1A1B">
        <w:t>CSR</w:t>
      </w:r>
      <w:r w:rsidRPr="00BC1A1B" w:rsidR="00D65B1B">
        <w:t xml:space="preserve"> </w:t>
      </w:r>
      <w:r w:rsidRPr="00BC1A1B">
        <w:t>for</w:t>
      </w:r>
      <w:r w:rsidRPr="00BC1A1B" w:rsidR="00D65B1B">
        <w:t xml:space="preserve"> </w:t>
      </w:r>
      <w:r w:rsidRPr="00BC1A1B">
        <w:t>the</w:t>
      </w:r>
      <w:r w:rsidRPr="00BC1A1B" w:rsidR="00D65B1B">
        <w:t xml:space="preserve"> </w:t>
      </w:r>
      <w:r w:rsidRPr="00BC1A1B">
        <w:t>sector,</w:t>
      </w:r>
      <w:r w:rsidRPr="00BC1A1B" w:rsidR="00D65B1B">
        <w:t xml:space="preserve"> </w:t>
      </w:r>
      <w:r w:rsidRPr="00BC1A1B">
        <w:t>I</w:t>
      </w:r>
      <w:r w:rsidRPr="00BC1A1B" w:rsidR="00D65B1B">
        <w:t xml:space="preserve"> </w:t>
      </w:r>
      <w:r w:rsidRPr="00BC1A1B">
        <w:t>am</w:t>
      </w:r>
      <w:r w:rsidRPr="00BC1A1B" w:rsidR="00D65B1B">
        <w:t xml:space="preserve"> </w:t>
      </w:r>
      <w:r w:rsidRPr="00BC1A1B">
        <w:t>afraid.</w:t>
      </w:r>
      <w:r w:rsidRPr="00BC1A1B" w:rsidR="00D65B1B">
        <w:t xml:space="preserve"> </w:t>
      </w:r>
      <w:r w:rsidRPr="00BC1A1B">
        <w:t>I</w:t>
      </w:r>
      <w:r w:rsidRPr="00BC1A1B" w:rsidR="00D65B1B">
        <w:t xml:space="preserve"> </w:t>
      </w:r>
      <w:r w:rsidRPr="00BC1A1B">
        <w:t>would</w:t>
      </w:r>
      <w:r w:rsidRPr="00BC1A1B" w:rsidR="00D65B1B">
        <w:t xml:space="preserve"> </w:t>
      </w:r>
      <w:r w:rsidRPr="00BC1A1B">
        <w:t>like</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D65B1B">
        <w:t xml:space="preserve"> </w:t>
      </w:r>
      <w:r w:rsidRPr="00BC1A1B">
        <w:t>these</w:t>
      </w:r>
      <w:r w:rsidRPr="00BC1A1B" w:rsidR="00D65B1B">
        <w:t xml:space="preserve"> </w:t>
      </w:r>
      <w:r w:rsidRPr="00BC1A1B">
        <w:t>issues</w:t>
      </w:r>
      <w:r w:rsidRPr="00BC1A1B" w:rsidR="00D65B1B">
        <w:t xml:space="preserve"> </w:t>
      </w:r>
      <w:r w:rsidRPr="00BC1A1B">
        <w:t>will</w:t>
      </w:r>
      <w:r w:rsidRPr="00BC1A1B" w:rsidR="00D65B1B">
        <w:t xml:space="preserve"> </w:t>
      </w:r>
      <w:r w:rsidRPr="00BC1A1B">
        <w:t>be</w:t>
      </w:r>
      <w:r w:rsidRPr="00BC1A1B" w:rsidR="00D65B1B">
        <w:t xml:space="preserve"> </w:t>
      </w:r>
      <w:r w:rsidRPr="00BC1A1B">
        <w:t>covered</w:t>
      </w:r>
      <w:r w:rsidRPr="00BC1A1B" w:rsidR="00D65B1B">
        <w:t xml:space="preserve"> </w:t>
      </w:r>
      <w:r w:rsidRPr="00BC1A1B">
        <w:t>in</w:t>
      </w:r>
      <w:r w:rsidRPr="00BC1A1B" w:rsidR="00D65B1B">
        <w:t xml:space="preserve"> </w:t>
      </w:r>
      <w:r w:rsidRPr="00BC1A1B">
        <w:t>full</w:t>
      </w:r>
      <w:r w:rsidR="00D95113">
        <w:t>,</w:t>
      </w:r>
      <w:r w:rsidRPr="00BC1A1B" w:rsidR="00D65B1B">
        <w:t xml:space="preserve"> </w:t>
      </w:r>
      <w:r w:rsidRPr="00BC1A1B">
        <w:t>but</w:t>
      </w:r>
      <w:r w:rsidRPr="00BC1A1B" w:rsidR="00D65B1B">
        <w:t xml:space="preserve"> </w:t>
      </w:r>
      <w:r w:rsidRPr="00BC1A1B">
        <w:t>we</w:t>
      </w:r>
      <w:r w:rsidRPr="00BC1A1B" w:rsidR="00D65B1B">
        <w:t xml:space="preserve"> </w:t>
      </w:r>
      <w:r w:rsidRPr="00BC1A1B" w:rsidR="009D64E9">
        <w:t>might</w:t>
      </w:r>
      <w:r w:rsidRPr="00BC1A1B" w:rsidR="00D65B1B">
        <w:t xml:space="preserve"> </w:t>
      </w:r>
      <w:r w:rsidRPr="00BC1A1B" w:rsidR="009D64E9">
        <w:t>be</w:t>
      </w:r>
      <w:r w:rsidRPr="00BC1A1B" w:rsidR="00D65B1B">
        <w:t xml:space="preserve"> </w:t>
      </w:r>
      <w:r w:rsidRPr="00BC1A1B" w:rsidR="009D64E9">
        <w:t>in</w:t>
      </w:r>
      <w:r w:rsidRPr="00BC1A1B" w:rsidR="00D65B1B">
        <w:t xml:space="preserve"> </w:t>
      </w:r>
      <w:r w:rsidRPr="00BC1A1B" w:rsidR="009D64E9">
        <w:t>a</w:t>
      </w:r>
      <w:r w:rsidRPr="00BC1A1B" w:rsidR="00D65B1B">
        <w:t xml:space="preserve"> </w:t>
      </w:r>
      <w:r w:rsidRPr="00BC1A1B" w:rsidR="009D64E9">
        <w:t>place</w:t>
      </w:r>
      <w:r w:rsidRPr="00BC1A1B" w:rsidR="00D65B1B">
        <w:t xml:space="preserve"> </w:t>
      </w:r>
      <w:r w:rsidRPr="00BC1A1B" w:rsidR="009D64E9">
        <w:t>of</w:t>
      </w:r>
      <w:r w:rsidRPr="00BC1A1B" w:rsidR="00D65B1B">
        <w:t xml:space="preserve"> </w:t>
      </w:r>
      <w:r w:rsidRPr="00BC1A1B">
        <w:t>almost</w:t>
      </w:r>
      <w:r w:rsidRPr="00BC1A1B" w:rsidR="00D65B1B">
        <w:t xml:space="preserve"> </w:t>
      </w:r>
      <w:r w:rsidRPr="00BC1A1B" w:rsidR="009D64E9">
        <w:t>flat</w:t>
      </w:r>
      <w:r w:rsidRPr="00BC1A1B" w:rsidR="00D65B1B">
        <w:t xml:space="preserve"> </w:t>
      </w:r>
      <w:r w:rsidRPr="00BC1A1B" w:rsidR="009D64E9">
        <w:t>cash</w:t>
      </w:r>
      <w:r w:rsidRPr="00BC1A1B" w:rsidR="00D65B1B">
        <w:t xml:space="preserve"> </w:t>
      </w:r>
      <w:r w:rsidRPr="00BC1A1B">
        <w:t>for</w:t>
      </w:r>
      <w:r w:rsidRPr="00BC1A1B" w:rsidR="00D65B1B">
        <w:t xml:space="preserve"> </w:t>
      </w:r>
      <w:r w:rsidRPr="00BC1A1B">
        <w:t>the</w:t>
      </w:r>
      <w:r w:rsidRPr="00BC1A1B" w:rsidR="00D65B1B">
        <w:t xml:space="preserve"> </w:t>
      </w:r>
      <w:r w:rsidRPr="00BC1A1B">
        <w:t>sector</w:t>
      </w:r>
      <w:r w:rsidRPr="00BC1A1B" w:rsidR="00210ECE">
        <w:t>,</w:t>
      </w:r>
      <w:r w:rsidRPr="00BC1A1B" w:rsidR="00D65B1B">
        <w:t xml:space="preserve"> </w:t>
      </w:r>
      <w:r w:rsidRPr="00BC1A1B" w:rsidR="009D64E9">
        <w:t>on</w:t>
      </w:r>
      <w:r w:rsidRPr="00BC1A1B" w:rsidR="00D65B1B">
        <w:t xml:space="preserve"> </w:t>
      </w:r>
      <w:r w:rsidRPr="00BC1A1B" w:rsidR="009D64E9">
        <w:t>an</w:t>
      </w:r>
      <w:r w:rsidRPr="00BC1A1B" w:rsidR="00D65B1B">
        <w:t xml:space="preserve"> </w:t>
      </w:r>
      <w:r w:rsidRPr="00BC1A1B" w:rsidR="009D64E9">
        <w:t>argument</w:t>
      </w:r>
      <w:r w:rsidRPr="00BC1A1B" w:rsidR="00D65B1B">
        <w:t xml:space="preserve"> </w:t>
      </w:r>
      <w:r w:rsidRPr="00BC1A1B" w:rsidR="009D64E9">
        <w:t>that</w:t>
      </w:r>
      <w:r w:rsidRPr="00BC1A1B" w:rsidR="00D65B1B">
        <w:t xml:space="preserve"> </w:t>
      </w:r>
      <w:r w:rsidRPr="00BC1A1B" w:rsidR="009D64E9">
        <w:t>inflation</w:t>
      </w:r>
      <w:r w:rsidRPr="00BC1A1B" w:rsidR="00D65B1B">
        <w:t xml:space="preserve"> </w:t>
      </w:r>
      <w:r w:rsidRPr="00BC1A1B" w:rsidR="009D64E9">
        <w:t>is</w:t>
      </w:r>
      <w:r w:rsidRPr="00BC1A1B" w:rsidR="00D65B1B">
        <w:t xml:space="preserve"> </w:t>
      </w:r>
      <w:r w:rsidRPr="00BC1A1B" w:rsidR="009D64E9">
        <w:t>very</w:t>
      </w:r>
      <w:r w:rsidRPr="00BC1A1B" w:rsidR="00D65B1B">
        <w:t xml:space="preserve"> </w:t>
      </w:r>
      <w:r w:rsidRPr="00BC1A1B" w:rsidR="009D64E9">
        <w:t>low</w:t>
      </w:r>
      <w:r w:rsidRPr="00BC1A1B" w:rsidR="00210ECE">
        <w:t>,</w:t>
      </w:r>
      <w:r w:rsidRPr="00BC1A1B" w:rsidR="00D65B1B">
        <w:t xml:space="preserve"> </w:t>
      </w:r>
      <w:r w:rsidRPr="00BC1A1B" w:rsidR="009D64E9">
        <w:t>whe</w:t>
      </w:r>
      <w:r w:rsidRPr="00BC1A1B" w:rsidR="00210ECE">
        <w:t xml:space="preserve">n </w:t>
      </w:r>
      <w:r w:rsidRPr="00BC1A1B" w:rsidR="009D64E9">
        <w:t>the</w:t>
      </w:r>
      <w:r w:rsidRPr="00BC1A1B" w:rsidR="00D65B1B">
        <w:t xml:space="preserve"> </w:t>
      </w:r>
      <w:r w:rsidRPr="00BC1A1B" w:rsidR="009D64E9">
        <w:t>inflation</w:t>
      </w:r>
      <w:r w:rsidRPr="00BC1A1B" w:rsidR="00D65B1B">
        <w:t xml:space="preserve"> </w:t>
      </w:r>
      <w:r w:rsidRPr="00BC1A1B">
        <w:t>costs</w:t>
      </w:r>
      <w:r w:rsidRPr="00BC1A1B" w:rsidR="00D65B1B">
        <w:t xml:space="preserve"> </w:t>
      </w:r>
      <w:r w:rsidRPr="00BC1A1B">
        <w:t>borne</w:t>
      </w:r>
      <w:r w:rsidRPr="00BC1A1B" w:rsidR="00D65B1B">
        <w:t xml:space="preserve"> </w:t>
      </w:r>
      <w:r w:rsidRPr="00BC1A1B">
        <w:t>by</w:t>
      </w:r>
      <w:r w:rsidRPr="00BC1A1B" w:rsidR="00D65B1B">
        <w:t xml:space="preserve"> </w:t>
      </w:r>
      <w:r w:rsidRPr="00BC1A1B">
        <w:t>the</w:t>
      </w:r>
      <w:r w:rsidRPr="00BC1A1B" w:rsidR="00D65B1B">
        <w:t xml:space="preserve"> </w:t>
      </w:r>
      <w:r w:rsidRPr="00BC1A1B">
        <w:t>sector</w:t>
      </w:r>
      <w:r w:rsidRPr="00BC1A1B" w:rsidR="00D65B1B">
        <w:t xml:space="preserve"> </w:t>
      </w:r>
      <w:r w:rsidRPr="00BC1A1B">
        <w:t>to</w:t>
      </w:r>
      <w:r w:rsidRPr="00BC1A1B" w:rsidR="00D65B1B">
        <w:t xml:space="preserve"> </w:t>
      </w:r>
      <w:r w:rsidRPr="00BC1A1B">
        <w:t>provide</w:t>
      </w:r>
      <w:r w:rsidRPr="00BC1A1B" w:rsidR="00D65B1B">
        <w:t xml:space="preserve"> </w:t>
      </w:r>
      <w:r w:rsidRPr="00BC1A1B">
        <w:t>services</w:t>
      </w:r>
      <w:r w:rsidRPr="00BC1A1B" w:rsidR="00D65B1B">
        <w:t xml:space="preserve"> </w:t>
      </w:r>
      <w:r w:rsidRPr="00BC1A1B">
        <w:t>are</w:t>
      </w:r>
      <w:r w:rsidRPr="00BC1A1B" w:rsidR="00210ECE">
        <w:t xml:space="preserve"> actually</w:t>
      </w:r>
      <w:r w:rsidRPr="00BC1A1B" w:rsidR="00D65B1B">
        <w:t xml:space="preserve"> </w:t>
      </w:r>
      <w:r w:rsidRPr="00BC1A1B" w:rsidR="009D64E9">
        <w:t>much</w:t>
      </w:r>
      <w:r w:rsidRPr="00BC1A1B" w:rsidR="00D65B1B">
        <w:t xml:space="preserve"> </w:t>
      </w:r>
      <w:r w:rsidRPr="00BC1A1B" w:rsidR="009D64E9">
        <w:t>higher</w:t>
      </w:r>
      <w:r w:rsidRPr="00BC1A1B" w:rsidR="00D65B1B">
        <w:t xml:space="preserve"> </w:t>
      </w:r>
      <w:r w:rsidRPr="00BC1A1B" w:rsidR="009D64E9">
        <w:t>than</w:t>
      </w:r>
      <w:r w:rsidRPr="00BC1A1B" w:rsidR="00D65B1B">
        <w:t xml:space="preserve"> </w:t>
      </w:r>
      <w:r w:rsidRPr="00BC1A1B" w:rsidR="009D64E9">
        <w:t>the</w:t>
      </w:r>
      <w:r w:rsidRPr="00BC1A1B" w:rsidR="00D65B1B">
        <w:t xml:space="preserve"> </w:t>
      </w:r>
      <w:r w:rsidRPr="00BC1A1B" w:rsidR="009D64E9">
        <w:t>retail</w:t>
      </w:r>
      <w:r w:rsidRPr="00BC1A1B" w:rsidR="00D65B1B">
        <w:t xml:space="preserve"> </w:t>
      </w:r>
      <w:r w:rsidRPr="00BC1A1B" w:rsidR="009D64E9">
        <w:t>price</w:t>
      </w:r>
      <w:r w:rsidRPr="00BC1A1B" w:rsidR="00D65B1B">
        <w:t xml:space="preserve"> </w:t>
      </w:r>
      <w:r w:rsidRPr="00BC1A1B" w:rsidR="009D64E9">
        <w:t>index.</w:t>
      </w:r>
      <w:r w:rsidRPr="00BC1A1B" w:rsidR="00D65B1B">
        <w:t xml:space="preserve"> </w:t>
      </w:r>
      <w:r w:rsidRPr="00BC1A1B" w:rsidR="009D64E9">
        <w:t>If</w:t>
      </w:r>
      <w:r w:rsidRPr="00BC1A1B" w:rsidR="00D65B1B">
        <w:t xml:space="preserve"> </w:t>
      </w:r>
      <w:r w:rsidRPr="00BC1A1B" w:rsidR="009D64E9">
        <w:t>we</w:t>
      </w:r>
      <w:r w:rsidRPr="00BC1A1B" w:rsidR="00D65B1B">
        <w:t xml:space="preserve"> </w:t>
      </w:r>
      <w:r w:rsidRPr="00BC1A1B" w:rsidR="009D64E9">
        <w:t>get</w:t>
      </w:r>
      <w:r w:rsidRPr="00BC1A1B" w:rsidR="00D65B1B">
        <w:t xml:space="preserve"> </w:t>
      </w:r>
      <w:r w:rsidRPr="00BC1A1B" w:rsidR="009D64E9">
        <w:t>a</w:t>
      </w:r>
      <w:r w:rsidRPr="00BC1A1B" w:rsidR="00D65B1B">
        <w:t xml:space="preserve"> </w:t>
      </w:r>
      <w:r w:rsidRPr="00BC1A1B" w:rsidR="009D64E9">
        <w:t>flat</w:t>
      </w:r>
      <w:r w:rsidRPr="00BC1A1B" w:rsidR="00D65B1B">
        <w:t xml:space="preserve"> </w:t>
      </w:r>
      <w:r w:rsidRPr="00BC1A1B" w:rsidR="009D64E9">
        <w:t>cash</w:t>
      </w:r>
      <w:r w:rsidRPr="00BC1A1B" w:rsidR="00D65B1B">
        <w:t xml:space="preserve"> </w:t>
      </w:r>
      <w:r w:rsidRPr="00BC1A1B" w:rsidR="009D64E9">
        <w:t>settlement,</w:t>
      </w:r>
      <w:r w:rsidRPr="00BC1A1B" w:rsidR="00D65B1B">
        <w:t xml:space="preserve"> </w:t>
      </w:r>
      <w:r w:rsidRPr="00BC1A1B" w:rsidR="009D64E9">
        <w:t>it</w:t>
      </w:r>
      <w:r w:rsidRPr="00BC1A1B" w:rsidR="00D65B1B">
        <w:t xml:space="preserve"> </w:t>
      </w:r>
      <w:r w:rsidRPr="00BC1A1B" w:rsidR="009D64E9">
        <w:t>will</w:t>
      </w:r>
      <w:r w:rsidRPr="00BC1A1B" w:rsidR="00D65B1B">
        <w:t xml:space="preserve"> </w:t>
      </w:r>
      <w:r w:rsidRPr="00BC1A1B" w:rsidR="009D64E9">
        <w:t>be,</w:t>
      </w:r>
      <w:r w:rsidRPr="00BC1A1B" w:rsidR="00D65B1B">
        <w:t xml:space="preserve"> </w:t>
      </w:r>
      <w:r w:rsidRPr="00BC1A1B" w:rsidR="009D64E9">
        <w:t>in</w:t>
      </w:r>
      <w:r w:rsidRPr="00BC1A1B" w:rsidR="00D65B1B">
        <w:t xml:space="preserve"> </w:t>
      </w:r>
      <w:r w:rsidRPr="00BC1A1B" w:rsidR="009D64E9">
        <w:t>effect,</w:t>
      </w:r>
      <w:r w:rsidRPr="00BC1A1B" w:rsidR="00D65B1B">
        <w:t xml:space="preserve"> </w:t>
      </w:r>
      <w:r w:rsidRPr="00BC1A1B" w:rsidR="009D64E9">
        <w:t>more</w:t>
      </w:r>
      <w:r w:rsidRPr="00BC1A1B" w:rsidR="00D65B1B">
        <w:t xml:space="preserve"> </w:t>
      </w:r>
      <w:r w:rsidRPr="00BC1A1B" w:rsidR="009D64E9">
        <w:t>cuts</w:t>
      </w:r>
      <w:r w:rsidRPr="00BC1A1B" w:rsidR="00210ECE">
        <w:t>,</w:t>
      </w:r>
      <w:r w:rsidRPr="00BC1A1B" w:rsidR="00D65B1B">
        <w:t xml:space="preserve"> </w:t>
      </w:r>
      <w:r w:rsidRPr="00BC1A1B">
        <w:t>because</w:t>
      </w:r>
      <w:r w:rsidRPr="00BC1A1B" w:rsidR="00D65B1B">
        <w:t xml:space="preserve"> </w:t>
      </w:r>
      <w:r w:rsidRPr="00BC1A1B">
        <w:t>it</w:t>
      </w:r>
      <w:r w:rsidRPr="00BC1A1B" w:rsidR="00D65B1B">
        <w:t xml:space="preserve"> </w:t>
      </w:r>
      <w:r w:rsidRPr="00BC1A1B">
        <w:t>will</w:t>
      </w:r>
      <w:r w:rsidRPr="00BC1A1B" w:rsidR="00D65B1B">
        <w:t xml:space="preserve"> </w:t>
      </w:r>
      <w:r w:rsidRPr="00BC1A1B">
        <w:t>not</w:t>
      </w:r>
      <w:r w:rsidRPr="00BC1A1B" w:rsidR="00D65B1B">
        <w:t xml:space="preserve"> </w:t>
      </w:r>
      <w:r w:rsidRPr="00BC1A1B">
        <w:t>meet</w:t>
      </w:r>
      <w:r w:rsidRPr="00BC1A1B" w:rsidR="00D65B1B">
        <w:t xml:space="preserve"> </w:t>
      </w:r>
      <w:r w:rsidRPr="00BC1A1B">
        <w:t>the</w:t>
      </w:r>
      <w:r w:rsidRPr="00BC1A1B" w:rsidR="00D65B1B">
        <w:t xml:space="preserve"> </w:t>
      </w:r>
      <w:r w:rsidRPr="00BC1A1B">
        <w:t>rea</w:t>
      </w:r>
      <w:r w:rsidRPr="00BC1A1B" w:rsidR="00210ECE">
        <w:t>l-</w:t>
      </w:r>
      <w:r w:rsidRPr="00BC1A1B">
        <w:t>term</w:t>
      </w:r>
      <w:r w:rsidR="00D95113">
        <w:t>s</w:t>
      </w:r>
      <w:r w:rsidRPr="00BC1A1B" w:rsidR="00D65B1B">
        <w:t xml:space="preserve"> </w:t>
      </w:r>
      <w:r w:rsidRPr="00BC1A1B">
        <w:t>increases</w:t>
      </w:r>
      <w:r w:rsidRPr="00BC1A1B" w:rsidR="00D65B1B">
        <w:t xml:space="preserve"> </w:t>
      </w:r>
      <w:r w:rsidRPr="00BC1A1B">
        <w:t>that</w:t>
      </w:r>
      <w:r w:rsidRPr="00BC1A1B" w:rsidR="00D65B1B">
        <w:t xml:space="preserve"> </w:t>
      </w:r>
      <w:r w:rsidRPr="00BC1A1B">
        <w:t>councils</w:t>
      </w:r>
      <w:r w:rsidRPr="00BC1A1B" w:rsidR="00D65B1B">
        <w:t xml:space="preserve"> </w:t>
      </w:r>
      <w:r w:rsidRPr="00BC1A1B" w:rsidR="009D64E9">
        <w:t>are</w:t>
      </w:r>
      <w:r w:rsidRPr="00BC1A1B" w:rsidR="00D65B1B">
        <w:t xml:space="preserve"> </w:t>
      </w:r>
      <w:r w:rsidRPr="00BC1A1B" w:rsidR="009D64E9">
        <w:t>facing.</w:t>
      </w:r>
      <w:r w:rsidRPr="00BC1A1B" w:rsidR="00D65B1B">
        <w:t xml:space="preserve"> </w:t>
      </w:r>
    </w:p>
    <w:p w:rsidR="009D64E9" w:rsidRPr="00BC1A1B" w:rsidP="009D64E9">
      <w:pPr>
        <w:pStyle w:val="Answer"/>
      </w:pPr>
      <w:r w:rsidRPr="00BC1A1B">
        <w:t>I</w:t>
      </w:r>
      <w:r w:rsidRPr="00BC1A1B" w:rsidR="00D65B1B">
        <w:t xml:space="preserve"> </w:t>
      </w:r>
      <w:r w:rsidRPr="00BC1A1B">
        <w:t>also</w:t>
      </w:r>
      <w:r w:rsidRPr="00BC1A1B" w:rsidR="00D65B1B">
        <w:t xml:space="preserve"> </w:t>
      </w:r>
      <w:r w:rsidRPr="00BC1A1B">
        <w:t>think</w:t>
      </w:r>
      <w:r w:rsidRPr="00BC1A1B" w:rsidR="00D65B1B">
        <w:t xml:space="preserve"> </w:t>
      </w:r>
      <w:r w:rsidRPr="00BC1A1B">
        <w:t>the</w:t>
      </w:r>
      <w:r w:rsidRPr="00BC1A1B" w:rsidR="00D65B1B">
        <w:t xml:space="preserve"> </w:t>
      </w:r>
      <w:r w:rsidRPr="00BC1A1B">
        <w:t>Government</w:t>
      </w:r>
      <w:r w:rsidRPr="00BC1A1B" w:rsidR="00D65B1B">
        <w:t xml:space="preserve"> </w:t>
      </w:r>
      <w:r w:rsidRPr="00BC1A1B" w:rsidR="00D228C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be</w:t>
      </w:r>
      <w:r w:rsidRPr="00BC1A1B" w:rsidR="00D65B1B">
        <w:t xml:space="preserve"> </w:t>
      </w:r>
      <w:r w:rsidRPr="00BC1A1B">
        <w:t>in</w:t>
      </w:r>
      <w:r w:rsidRPr="00BC1A1B" w:rsidR="00D65B1B">
        <w:t xml:space="preserve"> </w:t>
      </w:r>
      <w:r w:rsidR="00D95113">
        <w:t>a</w:t>
      </w:r>
      <w:r w:rsidRPr="00BC1A1B" w:rsidR="00D65B1B">
        <w:t xml:space="preserve"> </w:t>
      </w:r>
      <w:r w:rsidRPr="00BC1A1B">
        <w:t>place</w:t>
      </w:r>
      <w:r w:rsidRPr="00BC1A1B" w:rsidR="00D65B1B">
        <w:t xml:space="preserve"> </w:t>
      </w:r>
      <w:r w:rsidRPr="00BC1A1B">
        <w:t>of</w:t>
      </w:r>
      <w:r w:rsidRPr="00BC1A1B" w:rsidR="00D65B1B">
        <w:t xml:space="preserve"> </w:t>
      </w:r>
      <w:r w:rsidRPr="00BC1A1B">
        <w:t>saying</w:t>
      </w:r>
      <w:r w:rsidRPr="00BC1A1B" w:rsidR="00D65B1B">
        <w:t xml:space="preserve"> </w:t>
      </w:r>
      <w:r w:rsidRPr="00BC1A1B">
        <w:t>that</w:t>
      </w:r>
      <w:r w:rsidRPr="00BC1A1B" w:rsidR="00D65B1B">
        <w:t xml:space="preserve"> </w:t>
      </w:r>
      <w:r w:rsidRPr="00BC1A1B" w:rsidR="00210ECE">
        <w:t xml:space="preserve">they </w:t>
      </w:r>
      <w:r w:rsidRPr="00BC1A1B">
        <w:t>w</w:t>
      </w:r>
      <w:r w:rsidRPr="00BC1A1B" w:rsidR="00D228CB">
        <w:t>ill</w:t>
      </w:r>
      <w:r w:rsidRPr="00BC1A1B" w:rsidR="00D65B1B">
        <w:t xml:space="preserve"> </w:t>
      </w:r>
      <w:r w:rsidRPr="00BC1A1B">
        <w:t>n</w:t>
      </w:r>
      <w:r w:rsidRPr="00BC1A1B" w:rsidR="00D228CB">
        <w:t>o</w:t>
      </w:r>
      <w:r w:rsidRPr="00BC1A1B">
        <w:t>t</w:t>
      </w:r>
      <w:r w:rsidRPr="00BC1A1B" w:rsidR="00D65B1B">
        <w:t xml:space="preserve"> </w:t>
      </w:r>
      <w:r w:rsidRPr="00BC1A1B">
        <w:t>baseline</w:t>
      </w:r>
      <w:r w:rsidRPr="00BC1A1B" w:rsidR="00D65B1B">
        <w:t xml:space="preserve"> </w:t>
      </w:r>
      <w:r w:rsidRPr="00BC1A1B">
        <w:t>the</w:t>
      </w:r>
      <w:r w:rsidRPr="00BC1A1B" w:rsidR="00D65B1B">
        <w:t xml:space="preserve"> </w:t>
      </w:r>
      <w:r w:rsidRPr="00BC1A1B">
        <w:t>one</w:t>
      </w:r>
      <w:r w:rsidRPr="00BC1A1B" w:rsidR="00D228CB">
        <w:t>-</w:t>
      </w:r>
      <w:r w:rsidRPr="00BC1A1B">
        <w:t>o</w:t>
      </w:r>
      <w:r w:rsidRPr="00BC1A1B" w:rsidR="00D228CB">
        <w:t>f</w:t>
      </w:r>
      <w:r w:rsidRPr="00BC1A1B">
        <w:t>f</w:t>
      </w:r>
      <w:r w:rsidRPr="00BC1A1B" w:rsidR="00D65B1B">
        <w:t xml:space="preserve"> </w:t>
      </w:r>
      <w:r w:rsidRPr="00BC1A1B">
        <w:t>re</w:t>
      </w:r>
      <w:r w:rsidRPr="00BC1A1B" w:rsidR="00D228CB">
        <w:t>s</w:t>
      </w:r>
      <w:r w:rsidRPr="00BC1A1B">
        <w:t>ources</w:t>
      </w:r>
      <w:r w:rsidRPr="00BC1A1B" w:rsidR="00D65B1B">
        <w:t xml:space="preserve"> </w:t>
      </w:r>
      <w:r w:rsidRPr="00BC1A1B">
        <w:t>given</w:t>
      </w:r>
      <w:r w:rsidRPr="00BC1A1B" w:rsidR="00D65B1B">
        <w:t xml:space="preserve"> </w:t>
      </w:r>
      <w:r w:rsidRPr="00BC1A1B">
        <w:t>for</w:t>
      </w:r>
      <w:r w:rsidRPr="00BC1A1B" w:rsidR="00D65B1B">
        <w:t xml:space="preserve"> </w:t>
      </w:r>
      <w:r w:rsidRPr="00BC1A1B">
        <w:t>Covid</w:t>
      </w:r>
      <w:r w:rsidRPr="00BC1A1B" w:rsidR="00D228CB">
        <w:t>.</w:t>
      </w:r>
      <w:r w:rsidRPr="00BC1A1B" w:rsidR="00D65B1B">
        <w:t xml:space="preserve"> </w:t>
      </w:r>
      <w:r w:rsidRPr="00BC1A1B" w:rsidR="00210ECE">
        <w:t>A</w:t>
      </w:r>
      <w:r w:rsidRPr="00BC1A1B" w:rsidR="00D228CB">
        <w:t>s</w:t>
      </w:r>
      <w:r w:rsidRPr="00BC1A1B" w:rsidR="00D65B1B">
        <w:t xml:space="preserve"> </w:t>
      </w:r>
      <w:r w:rsidRPr="00BC1A1B" w:rsidR="00D228CB">
        <w:t>I</w:t>
      </w:r>
      <w:r w:rsidRPr="00BC1A1B" w:rsidR="00D65B1B">
        <w:t xml:space="preserve"> </w:t>
      </w:r>
      <w:r w:rsidRPr="00BC1A1B" w:rsidR="00D228CB">
        <w:t>said</w:t>
      </w:r>
      <w:r w:rsidRPr="00BC1A1B" w:rsidR="00D65B1B">
        <w:t xml:space="preserve"> </w:t>
      </w:r>
      <w:r w:rsidRPr="00BC1A1B" w:rsidR="00D228CB">
        <w:t>at</w:t>
      </w:r>
      <w:r w:rsidRPr="00BC1A1B" w:rsidR="00D65B1B">
        <w:t xml:space="preserve"> </w:t>
      </w:r>
      <w:r w:rsidRPr="00BC1A1B" w:rsidR="00D228CB">
        <w:t>the</w:t>
      </w:r>
      <w:r w:rsidRPr="00BC1A1B" w:rsidR="00D65B1B">
        <w:t xml:space="preserve"> </w:t>
      </w:r>
      <w:r w:rsidRPr="00BC1A1B" w:rsidR="00D228CB">
        <w:t>beginning,</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costs</w:t>
      </w:r>
      <w:r w:rsidRPr="00BC1A1B" w:rsidR="00D65B1B">
        <w:t xml:space="preserve"> </w:t>
      </w:r>
      <w:r w:rsidRPr="00BC1A1B">
        <w:t>associated</w:t>
      </w:r>
      <w:r w:rsidRPr="00BC1A1B" w:rsidR="00D65B1B">
        <w:t xml:space="preserve"> </w:t>
      </w:r>
      <w:r w:rsidRPr="00BC1A1B">
        <w:t>with</w:t>
      </w:r>
      <w:r w:rsidRPr="00BC1A1B" w:rsidR="00D65B1B">
        <w:t xml:space="preserve"> </w:t>
      </w:r>
      <w:r w:rsidRPr="00BC1A1B">
        <w:t>Covid</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permanent</w:t>
      </w:r>
      <w:r w:rsidRPr="00BC1A1B" w:rsidR="00D65B1B">
        <w:t xml:space="preserve"> </w:t>
      </w:r>
      <w:r w:rsidRPr="00BC1A1B" w:rsidR="00D228CB">
        <w:t>and</w:t>
      </w:r>
      <w:r w:rsidRPr="00BC1A1B" w:rsidR="00D65B1B">
        <w:t xml:space="preserve"> </w:t>
      </w:r>
      <w:r w:rsidRPr="00BC1A1B" w:rsidR="00D228CB">
        <w:t>need</w:t>
      </w:r>
      <w:r w:rsidRPr="00BC1A1B" w:rsidR="00D65B1B">
        <w:t xml:space="preserve"> </w:t>
      </w:r>
      <w:r w:rsidRPr="00BC1A1B" w:rsidR="00D228CB">
        <w:t>to</w:t>
      </w:r>
      <w:r w:rsidRPr="00BC1A1B" w:rsidR="00D65B1B">
        <w:t xml:space="preserve"> </w:t>
      </w:r>
      <w:r w:rsidRPr="00BC1A1B" w:rsidR="00D228CB">
        <w:t>be</w:t>
      </w:r>
      <w:r w:rsidRPr="00BC1A1B" w:rsidR="00D65B1B">
        <w:t xml:space="preserve"> </w:t>
      </w:r>
      <w:r w:rsidRPr="00BC1A1B" w:rsidR="00D228CB">
        <w:t>baselined.</w:t>
      </w:r>
      <w:r w:rsidRPr="00BC1A1B" w:rsidR="00D65B1B">
        <w:t xml:space="preserve"> </w:t>
      </w:r>
      <w:r w:rsidRPr="00BC1A1B">
        <w:t>I</w:t>
      </w:r>
      <w:r w:rsidRPr="00BC1A1B" w:rsidR="00D65B1B">
        <w:t xml:space="preserve"> </w:t>
      </w:r>
      <w:r w:rsidRPr="00BC1A1B">
        <w:t>hope</w:t>
      </w:r>
      <w:r w:rsidRPr="00BC1A1B" w:rsidR="00D65B1B">
        <w:t xml:space="preserve"> </w:t>
      </w:r>
      <w:r w:rsidRPr="00BC1A1B">
        <w:t>I</w:t>
      </w:r>
      <w:r w:rsidRPr="00BC1A1B" w:rsidR="00D65B1B">
        <w:t xml:space="preserve"> </w:t>
      </w:r>
      <w:r w:rsidRPr="00BC1A1B">
        <w:t>am</w:t>
      </w:r>
      <w:r w:rsidRPr="00BC1A1B" w:rsidR="00D65B1B">
        <w:t xml:space="preserve"> </w:t>
      </w:r>
      <w:r w:rsidRPr="00BC1A1B">
        <w:t>wrong</w:t>
      </w:r>
      <w:r w:rsidR="00D95113">
        <w:t>,</w:t>
      </w:r>
      <w:r w:rsidRPr="00BC1A1B" w:rsidR="00D65B1B">
        <w:t xml:space="preserve"> </w:t>
      </w:r>
      <w:r w:rsidRPr="00BC1A1B">
        <w:t>but</w:t>
      </w:r>
      <w:r w:rsidRPr="00BC1A1B" w:rsidR="00D65B1B">
        <w:t xml:space="preserve"> </w:t>
      </w:r>
      <w:r w:rsidRPr="00BC1A1B">
        <w:t>I</w:t>
      </w:r>
      <w:r w:rsidRPr="00BC1A1B" w:rsidR="00D65B1B">
        <w:t xml:space="preserve"> </w:t>
      </w:r>
      <w:r w:rsidRPr="00BC1A1B">
        <w:t>think</w:t>
      </w:r>
      <w:r w:rsidRPr="00BC1A1B" w:rsidR="00D65B1B">
        <w:t xml:space="preserve"> </w:t>
      </w:r>
      <w:r w:rsidRPr="00BC1A1B">
        <w:t>this</w:t>
      </w:r>
      <w:r w:rsidRPr="00BC1A1B" w:rsidR="00D65B1B">
        <w:t xml:space="preserve"> </w:t>
      </w:r>
      <w:r w:rsidRPr="00BC1A1B">
        <w:t>might</w:t>
      </w:r>
      <w:r w:rsidRPr="00BC1A1B" w:rsidR="00D65B1B">
        <w:t xml:space="preserve"> </w:t>
      </w:r>
      <w:r w:rsidRPr="00BC1A1B">
        <w:t>be</w:t>
      </w:r>
      <w:r w:rsidRPr="00BC1A1B" w:rsidR="00D65B1B">
        <w:t xml:space="preserve"> </w:t>
      </w:r>
      <w:r w:rsidRPr="00BC1A1B">
        <w:t>quite</w:t>
      </w:r>
      <w:r w:rsidRPr="00BC1A1B" w:rsidR="00D65B1B">
        <w:t xml:space="preserve"> </w:t>
      </w:r>
      <w:r w:rsidRPr="00BC1A1B">
        <w:t>a</w:t>
      </w:r>
      <w:r w:rsidRPr="00BC1A1B" w:rsidR="00D65B1B">
        <w:t xml:space="preserve"> </w:t>
      </w:r>
      <w:r w:rsidRPr="00BC1A1B">
        <w:t>tough</w:t>
      </w:r>
      <w:r w:rsidRPr="00BC1A1B" w:rsidR="00D65B1B">
        <w:t xml:space="preserve"> </w:t>
      </w:r>
      <w:r w:rsidRPr="00BC1A1B">
        <w:t>settlement</w:t>
      </w:r>
      <w:r w:rsidRPr="00BC1A1B" w:rsidR="00D65B1B">
        <w:t xml:space="preserve"> </w:t>
      </w:r>
      <w:r w:rsidRPr="00BC1A1B">
        <w:t>for</w:t>
      </w:r>
      <w:r w:rsidRPr="00BC1A1B" w:rsidR="00D65B1B">
        <w:t xml:space="preserve"> </w:t>
      </w:r>
      <w:r w:rsidRPr="00BC1A1B">
        <w:t>the</w:t>
      </w:r>
      <w:r w:rsidRPr="00BC1A1B" w:rsidR="00D65B1B">
        <w:t xml:space="preserve"> </w:t>
      </w:r>
      <w:r w:rsidRPr="00BC1A1B">
        <w:t>sector</w:t>
      </w:r>
      <w:r w:rsidRPr="00BC1A1B" w:rsidR="00D228CB">
        <w:t>.</w:t>
      </w:r>
      <w:r w:rsidRPr="00BC1A1B" w:rsidR="00D65B1B">
        <w:t xml:space="preserve"> </w:t>
      </w:r>
      <w:r w:rsidRPr="00BC1A1B" w:rsidR="00D228CB">
        <w:t>I</w:t>
      </w:r>
      <w:r w:rsidRPr="00BC1A1B" w:rsidR="00D65B1B">
        <w:t xml:space="preserve"> </w:t>
      </w:r>
      <w:r w:rsidRPr="00BC1A1B" w:rsidR="00D228CB">
        <w:t>fear</w:t>
      </w:r>
      <w:r w:rsidRPr="00BC1A1B" w:rsidR="00D65B1B">
        <w:t xml:space="preserve"> </w:t>
      </w:r>
      <w:r w:rsidRPr="00BC1A1B" w:rsidR="00D228CB">
        <w:t>that</w:t>
      </w:r>
      <w:r w:rsidRPr="00BC1A1B" w:rsidR="00D65B1B">
        <w:t xml:space="preserve"> </w:t>
      </w:r>
      <w:r w:rsidRPr="00BC1A1B" w:rsidR="00D228CB">
        <w:t>the</w:t>
      </w:r>
      <w:r w:rsidRPr="00BC1A1B" w:rsidR="00D65B1B">
        <w:t xml:space="preserve"> </w:t>
      </w:r>
      <w:r w:rsidRPr="00BC1A1B" w:rsidR="00D228CB">
        <w:t>Government</w:t>
      </w:r>
      <w:r w:rsidRPr="00BC1A1B" w:rsidR="00D65B1B">
        <w:t xml:space="preserve"> </w:t>
      </w:r>
      <w:r w:rsidRPr="00BC1A1B">
        <w:t>will</w:t>
      </w:r>
      <w:r w:rsidRPr="00BC1A1B" w:rsidR="00D65B1B">
        <w:t xml:space="preserve"> </w:t>
      </w:r>
      <w:r w:rsidRPr="00BC1A1B">
        <w:t>not</w:t>
      </w:r>
      <w:r w:rsidRPr="00BC1A1B" w:rsidR="00D65B1B">
        <w:t xml:space="preserve"> </w:t>
      </w:r>
      <w:r w:rsidRPr="00BC1A1B">
        <w:t>agree</w:t>
      </w:r>
      <w:r w:rsidRPr="00BC1A1B" w:rsidR="00D65B1B">
        <w:t xml:space="preserve"> </w:t>
      </w:r>
      <w:r w:rsidRPr="00BC1A1B">
        <w:t>to</w:t>
      </w:r>
      <w:r w:rsidRPr="00BC1A1B" w:rsidR="00D65B1B">
        <w:t xml:space="preserve"> </w:t>
      </w:r>
      <w:r w:rsidRPr="00BC1A1B">
        <w:t>fund</w:t>
      </w:r>
      <w:r w:rsidRPr="00BC1A1B" w:rsidR="00D65B1B">
        <w:t xml:space="preserve"> </w:t>
      </w:r>
      <w:r w:rsidRPr="00BC1A1B" w:rsidR="00D228CB">
        <w:t>all</w:t>
      </w:r>
      <w:r w:rsidRPr="00BC1A1B" w:rsidR="00D65B1B">
        <w:t xml:space="preserve"> </w:t>
      </w:r>
      <w:r w:rsidRPr="00BC1A1B" w:rsidR="00D228CB">
        <w:t>costs</w:t>
      </w:r>
      <w:r w:rsidRPr="00BC1A1B" w:rsidR="00D65B1B">
        <w:t xml:space="preserve"> </w:t>
      </w:r>
      <w:r w:rsidRPr="00BC1A1B" w:rsidR="00D228CB">
        <w:t>and</w:t>
      </w:r>
      <w:r w:rsidRPr="00BC1A1B" w:rsidR="00D65B1B">
        <w:t xml:space="preserve"> </w:t>
      </w:r>
      <w:r w:rsidRPr="00BC1A1B" w:rsidR="00D228CB">
        <w:t>all</w:t>
      </w:r>
      <w:r w:rsidRPr="00BC1A1B" w:rsidR="00D65B1B">
        <w:t xml:space="preserve"> </w:t>
      </w:r>
      <w:r w:rsidRPr="00BC1A1B" w:rsidR="00D228CB">
        <w:t>income</w:t>
      </w:r>
      <w:r w:rsidRPr="00BC1A1B" w:rsidR="00D65B1B">
        <w:t xml:space="preserve"> </w:t>
      </w:r>
      <w:r w:rsidRPr="00BC1A1B" w:rsidR="00D228CB">
        <w:t>loss</w:t>
      </w:r>
      <w:r w:rsidRPr="00BC1A1B" w:rsidR="00D65B1B">
        <w:t xml:space="preserve"> </w:t>
      </w:r>
      <w:r w:rsidRPr="00BC1A1B" w:rsidR="00D228CB">
        <w:t>associated</w:t>
      </w:r>
      <w:r w:rsidRPr="00BC1A1B" w:rsidR="00D65B1B">
        <w:t xml:space="preserve"> </w:t>
      </w:r>
      <w:r w:rsidRPr="00BC1A1B">
        <w:t>with</w:t>
      </w:r>
      <w:r w:rsidRPr="00BC1A1B" w:rsidR="00D65B1B">
        <w:t xml:space="preserve"> </w:t>
      </w:r>
      <w:r w:rsidRPr="00BC1A1B">
        <w:t>it.</w:t>
      </w:r>
    </w:p>
    <w:p w:rsidR="00D228CB" w:rsidRPr="00BC1A1B" w:rsidP="009D64E9">
      <w:pPr>
        <w:pStyle w:val="Answer"/>
      </w:pPr>
      <w:sdt>
        <w:sdtPr>
          <w:alias w:val="Witness"/>
          <w:id w:val="1212460287"/>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rsidR="009D64E9">
        <w:t>I</w:t>
      </w:r>
      <w:r w:rsidRPr="00BC1A1B" w:rsidR="00D65B1B">
        <w:t xml:space="preserve"> </w:t>
      </w:r>
      <w:r w:rsidRPr="00BC1A1B">
        <w:t>woul</w:t>
      </w:r>
      <w:r w:rsidRPr="00BC1A1B" w:rsidR="009D64E9">
        <w:t>d</w:t>
      </w:r>
      <w:r w:rsidRPr="00BC1A1B" w:rsidR="00D65B1B">
        <w:t xml:space="preserve"> </w:t>
      </w:r>
      <w:r w:rsidRPr="00BC1A1B" w:rsidR="009D64E9">
        <w:t>come</w:t>
      </w:r>
      <w:r w:rsidRPr="00BC1A1B" w:rsidR="00D65B1B">
        <w:t xml:space="preserve"> </w:t>
      </w:r>
      <w:r w:rsidRPr="00BC1A1B" w:rsidR="009D64E9">
        <w:t>back</w:t>
      </w:r>
      <w:r w:rsidRPr="00BC1A1B" w:rsidR="00D65B1B">
        <w:t xml:space="preserve"> </w:t>
      </w:r>
      <w:r w:rsidRPr="00BC1A1B" w:rsidR="009D64E9">
        <w:t>to</w:t>
      </w:r>
      <w:r w:rsidRPr="00BC1A1B" w:rsidR="00D65B1B">
        <w:t xml:space="preserve"> </w:t>
      </w:r>
      <w:r w:rsidRPr="00BC1A1B" w:rsidR="009D64E9">
        <w:t>my</w:t>
      </w:r>
      <w:r w:rsidRPr="00BC1A1B" w:rsidR="00D65B1B">
        <w:t xml:space="preserve"> </w:t>
      </w:r>
      <w:r w:rsidRPr="00BC1A1B" w:rsidR="009D64E9">
        <w:t>point</w:t>
      </w:r>
      <w:r w:rsidRPr="00BC1A1B" w:rsidR="00D65B1B">
        <w:t xml:space="preserve"> </w:t>
      </w:r>
      <w:r w:rsidRPr="00BC1A1B" w:rsidR="009D64E9">
        <w:t>from</w:t>
      </w:r>
      <w:r w:rsidRPr="00BC1A1B" w:rsidR="00D65B1B">
        <w:t xml:space="preserve"> </w:t>
      </w:r>
      <w:r w:rsidRPr="00BC1A1B" w:rsidR="009D64E9">
        <w:t>a</w:t>
      </w:r>
      <w:r w:rsidRPr="00BC1A1B" w:rsidR="00D65B1B">
        <w:t xml:space="preserve"> </w:t>
      </w:r>
      <w:r w:rsidRPr="00BC1A1B" w:rsidR="009D64E9">
        <w:t>bit</w:t>
      </w:r>
      <w:r w:rsidRPr="00BC1A1B" w:rsidR="00D65B1B">
        <w:t xml:space="preserve"> </w:t>
      </w:r>
      <w:r w:rsidRPr="00BC1A1B" w:rsidR="009D64E9">
        <w:t>earlier</w:t>
      </w:r>
      <w:r w:rsidRPr="00BC1A1B" w:rsidR="00D65B1B">
        <w:t xml:space="preserve"> </w:t>
      </w:r>
      <w:r w:rsidRPr="00BC1A1B" w:rsidR="009D64E9">
        <w:t>that</w:t>
      </w:r>
      <w:r w:rsidRPr="00BC1A1B">
        <w:t>,</w:t>
      </w:r>
      <w:r w:rsidRPr="00BC1A1B" w:rsidR="00D65B1B">
        <w:t xml:space="preserve"> </w:t>
      </w:r>
      <w:r w:rsidRPr="00BC1A1B" w:rsidR="009D64E9">
        <w:t>because</w:t>
      </w:r>
      <w:r w:rsidRPr="00BC1A1B" w:rsidR="00D65B1B">
        <w:t xml:space="preserve"> </w:t>
      </w:r>
      <w:r w:rsidRPr="00BC1A1B" w:rsidR="009D64E9">
        <w:t>the</w:t>
      </w:r>
      <w:r w:rsidRPr="00BC1A1B" w:rsidR="00D65B1B">
        <w:t xml:space="preserve"> </w:t>
      </w:r>
      <w:r w:rsidRPr="00BC1A1B" w:rsidR="009D64E9">
        <w:t>costs</w:t>
      </w:r>
      <w:r w:rsidRPr="00BC1A1B" w:rsidR="00D65B1B">
        <w:t xml:space="preserve"> </w:t>
      </w:r>
      <w:r w:rsidRPr="00BC1A1B" w:rsidR="009D64E9">
        <w:t>and</w:t>
      </w:r>
      <w:r w:rsidRPr="00BC1A1B" w:rsidR="00D65B1B">
        <w:t xml:space="preserve"> </w:t>
      </w:r>
      <w:r w:rsidRPr="00BC1A1B" w:rsidR="009D64E9">
        <w:t>impacts</w:t>
      </w:r>
      <w:r w:rsidRPr="00BC1A1B" w:rsidR="00D65B1B">
        <w:t xml:space="preserve"> </w:t>
      </w:r>
      <w:r w:rsidRPr="00BC1A1B" w:rsidR="009D64E9">
        <w:t>vary</w:t>
      </w:r>
      <w:r w:rsidRPr="00BC1A1B" w:rsidR="00D65B1B">
        <w:t xml:space="preserve"> </w:t>
      </w:r>
      <w:r w:rsidRPr="00BC1A1B">
        <w:t>quite</w:t>
      </w:r>
      <w:r w:rsidRPr="00BC1A1B" w:rsidR="00D65B1B">
        <w:t xml:space="preserve"> </w:t>
      </w:r>
      <w:r w:rsidRPr="00BC1A1B" w:rsidR="009D64E9">
        <w:t>significantly</w:t>
      </w:r>
      <w:r w:rsidRPr="00BC1A1B" w:rsidR="00D65B1B">
        <w:t xml:space="preserve"> </w:t>
      </w:r>
      <w:r w:rsidRPr="00BC1A1B" w:rsidR="009D64E9">
        <w:t>across</w:t>
      </w:r>
      <w:r w:rsidRPr="00BC1A1B" w:rsidR="00D65B1B">
        <w:t xml:space="preserve"> </w:t>
      </w:r>
      <w:r w:rsidRPr="00BC1A1B" w:rsidR="009D64E9">
        <w:t>councils</w:t>
      </w:r>
      <w:r w:rsidRPr="00BC1A1B">
        <w:t>,</w:t>
      </w:r>
      <w:r w:rsidRPr="00BC1A1B" w:rsidR="00D65B1B">
        <w:t xml:space="preserve"> </w:t>
      </w:r>
      <w:r w:rsidRPr="00BC1A1B">
        <w:t>partly</w:t>
      </w:r>
      <w:r w:rsidRPr="00BC1A1B" w:rsidR="00D65B1B">
        <w:t xml:space="preserve"> </w:t>
      </w:r>
      <w:r w:rsidRPr="00BC1A1B">
        <w:t>depending</w:t>
      </w:r>
      <w:r w:rsidRPr="00BC1A1B" w:rsidR="00D65B1B">
        <w:t xml:space="preserve"> </w:t>
      </w:r>
      <w:r w:rsidRPr="00BC1A1B">
        <w:t>on</w:t>
      </w:r>
      <w:r w:rsidRPr="00BC1A1B" w:rsidR="00D65B1B">
        <w:t xml:space="preserve"> </w:t>
      </w:r>
      <w:r w:rsidRPr="00BC1A1B">
        <w:t>their</w:t>
      </w:r>
      <w:r w:rsidRPr="00BC1A1B" w:rsidR="00D65B1B">
        <w:t xml:space="preserve"> </w:t>
      </w:r>
      <w:r w:rsidRPr="00BC1A1B">
        <w:t>income</w:t>
      </w:r>
      <w:r w:rsidRPr="00BC1A1B" w:rsidR="00D65B1B">
        <w:t xml:space="preserve"> </w:t>
      </w:r>
      <w:r w:rsidRPr="00BC1A1B">
        <w:t>mix</w:t>
      </w:r>
      <w:r w:rsidRPr="00BC1A1B" w:rsidR="00D65B1B">
        <w:t xml:space="preserve"> </w:t>
      </w:r>
      <w:r w:rsidRPr="00BC1A1B">
        <w:t>and</w:t>
      </w:r>
      <w:r w:rsidRPr="00BC1A1B" w:rsidR="00210ECE">
        <w:t xml:space="preserve"> partly depending </w:t>
      </w:r>
      <w:r w:rsidRPr="00BC1A1B">
        <w:t>on</w:t>
      </w:r>
      <w:r w:rsidRPr="00BC1A1B" w:rsidR="00D65B1B">
        <w:t xml:space="preserve"> </w:t>
      </w:r>
      <w:r w:rsidRPr="00BC1A1B">
        <w:t>the</w:t>
      </w:r>
      <w:r w:rsidRPr="00BC1A1B" w:rsidR="00D65B1B">
        <w:t xml:space="preserve"> </w:t>
      </w:r>
      <w:r w:rsidRPr="00BC1A1B">
        <w:t>actual</w:t>
      </w:r>
      <w:r w:rsidRPr="00BC1A1B" w:rsidR="00D65B1B">
        <w:t xml:space="preserve"> </w:t>
      </w:r>
      <w:r w:rsidRPr="00BC1A1B" w:rsidR="009D64E9">
        <w:t>responses</w:t>
      </w:r>
      <w:r w:rsidRPr="00BC1A1B" w:rsidR="00D65B1B">
        <w:t xml:space="preserve"> </w:t>
      </w:r>
      <w:r w:rsidRPr="00BC1A1B">
        <w:t>that</w:t>
      </w:r>
      <w:r w:rsidRPr="00BC1A1B" w:rsidR="00D65B1B">
        <w:t xml:space="preserve"> </w:t>
      </w:r>
      <w:r w:rsidRPr="00BC1A1B" w:rsidR="009D64E9">
        <w:t>they</w:t>
      </w:r>
      <w:r w:rsidRPr="00BC1A1B" w:rsidR="00D65B1B">
        <w:t xml:space="preserve"> </w:t>
      </w:r>
      <w:r w:rsidRPr="00BC1A1B" w:rsidR="009D64E9">
        <w:t>have</w:t>
      </w:r>
      <w:r w:rsidRPr="00BC1A1B" w:rsidR="00D65B1B">
        <w:t xml:space="preserve"> </w:t>
      </w:r>
      <w:r w:rsidRPr="00BC1A1B" w:rsidR="009D64E9">
        <w:t>made</w:t>
      </w:r>
      <w:r w:rsidRPr="00BC1A1B" w:rsidR="00210ECE">
        <w:t xml:space="preserve">, </w:t>
      </w:r>
      <w:r w:rsidRPr="00BC1A1B" w:rsidR="009D64E9">
        <w:t>because</w:t>
      </w:r>
      <w:r w:rsidRPr="00BC1A1B" w:rsidR="00D65B1B">
        <w:t xml:space="preserve"> </w:t>
      </w:r>
      <w:r w:rsidRPr="00BC1A1B">
        <w:t>different</w:t>
      </w:r>
      <w:r w:rsidRPr="00BC1A1B" w:rsidR="00D65B1B">
        <w:t xml:space="preserve"> </w:t>
      </w:r>
      <w:r w:rsidRPr="00BC1A1B">
        <w:t>councils</w:t>
      </w:r>
      <w:r w:rsidRPr="00BC1A1B" w:rsidR="00D65B1B">
        <w:t xml:space="preserve"> </w:t>
      </w:r>
      <w:r w:rsidRPr="00BC1A1B">
        <w:t>have</w:t>
      </w:r>
      <w:r w:rsidRPr="00BC1A1B" w:rsidR="00D65B1B">
        <w:t xml:space="preserve"> </w:t>
      </w:r>
      <w:r w:rsidRPr="00BC1A1B">
        <w:t>responded</w:t>
      </w:r>
      <w:r w:rsidRPr="00BC1A1B" w:rsidR="00D65B1B">
        <w:t xml:space="preserve"> </w:t>
      </w:r>
      <w:r w:rsidRPr="00BC1A1B">
        <w:t>in</w:t>
      </w:r>
      <w:r w:rsidRPr="00BC1A1B" w:rsidR="00D65B1B">
        <w:t xml:space="preserve"> </w:t>
      </w:r>
      <w:r w:rsidRPr="00BC1A1B">
        <w:t>somewhat</w:t>
      </w:r>
      <w:r w:rsidRPr="00BC1A1B" w:rsidR="00D65B1B">
        <w:t xml:space="preserve"> </w:t>
      </w:r>
      <w:r w:rsidRPr="00BC1A1B">
        <w:t>different</w:t>
      </w:r>
      <w:r w:rsidRPr="00BC1A1B" w:rsidR="00D65B1B">
        <w:t xml:space="preserve"> </w:t>
      </w:r>
      <w:r w:rsidRPr="00BC1A1B">
        <w:t>ways</w:t>
      </w:r>
      <w:r w:rsidRPr="00BC1A1B" w:rsidR="00D65B1B">
        <w:t xml:space="preserve"> </w:t>
      </w:r>
      <w:r w:rsidRPr="00BC1A1B" w:rsidR="009D64E9">
        <w:t>to</w:t>
      </w:r>
      <w:r w:rsidRPr="00BC1A1B" w:rsidR="00D65B1B">
        <w:t xml:space="preserve"> </w:t>
      </w:r>
      <w:r w:rsidRPr="00BC1A1B" w:rsidR="009D64E9">
        <w:t>the</w:t>
      </w:r>
      <w:r w:rsidRPr="00BC1A1B" w:rsidR="00D65B1B">
        <w:t xml:space="preserve"> </w:t>
      </w:r>
      <w:r w:rsidRPr="00BC1A1B" w:rsidR="009D64E9">
        <w:t>crisis</w:t>
      </w:r>
      <w:r w:rsidRPr="00BC1A1B" w:rsidR="00210ECE">
        <w:t xml:space="preserve">, </w:t>
      </w:r>
      <w:r w:rsidRPr="00BC1A1B" w:rsidR="009D64E9">
        <w:t>it</w:t>
      </w:r>
      <w:r w:rsidRPr="00BC1A1B" w:rsidR="00D65B1B">
        <w:t xml:space="preserve"> </w:t>
      </w:r>
      <w:r w:rsidRPr="00BC1A1B" w:rsidR="009D64E9">
        <w:t>is</w:t>
      </w:r>
      <w:r w:rsidRPr="00BC1A1B" w:rsidR="00D65B1B">
        <w:t xml:space="preserve"> </w:t>
      </w:r>
      <w:r w:rsidRPr="00BC1A1B" w:rsidR="009D64E9">
        <w:t>actually</w:t>
      </w:r>
      <w:r w:rsidRPr="00BC1A1B" w:rsidR="00D65B1B">
        <w:t xml:space="preserve"> </w:t>
      </w:r>
      <w:r w:rsidRPr="00BC1A1B" w:rsidR="009D64E9">
        <w:t>quite</w:t>
      </w:r>
      <w:r w:rsidRPr="00BC1A1B" w:rsidR="00D65B1B">
        <w:t xml:space="preserve"> </w:t>
      </w:r>
      <w:r w:rsidRPr="00BC1A1B" w:rsidR="009D64E9">
        <w:t>a</w:t>
      </w:r>
      <w:r w:rsidRPr="00BC1A1B" w:rsidR="00D65B1B">
        <w:t xml:space="preserve"> </w:t>
      </w:r>
      <w:r w:rsidRPr="00BC1A1B" w:rsidR="009D64E9">
        <w:t>difficult</w:t>
      </w:r>
      <w:r w:rsidRPr="00BC1A1B" w:rsidR="00D65B1B">
        <w:t xml:space="preserve"> </w:t>
      </w:r>
      <w:r w:rsidRPr="00BC1A1B" w:rsidR="009D64E9">
        <w:t>task</w:t>
      </w:r>
      <w:r w:rsidRPr="00BC1A1B" w:rsidR="00D65B1B">
        <w:t xml:space="preserve"> </w:t>
      </w:r>
      <w:r w:rsidRPr="00BC1A1B" w:rsidR="009D64E9">
        <w:t>for</w:t>
      </w:r>
      <w:r w:rsidRPr="00BC1A1B" w:rsidR="00D65B1B">
        <w:t xml:space="preserve"> </w:t>
      </w:r>
      <w:r w:rsidRPr="00BC1A1B" w:rsidR="009D64E9">
        <w:t>the</w:t>
      </w:r>
      <w:r w:rsidRPr="00BC1A1B" w:rsidR="00D65B1B">
        <w:t xml:space="preserve"> </w:t>
      </w:r>
      <w:r w:rsidRPr="00BC1A1B" w:rsidR="009D64E9">
        <w:t>Government</w:t>
      </w:r>
      <w:r w:rsidRPr="00BC1A1B" w:rsidR="00D65B1B">
        <w:t xml:space="preserve"> </w:t>
      </w:r>
      <w:r w:rsidRPr="00BC1A1B" w:rsidR="009D64E9">
        <w:t>to</w:t>
      </w:r>
      <w:r w:rsidRPr="00BC1A1B" w:rsidR="00D65B1B">
        <w:t xml:space="preserve"> </w:t>
      </w:r>
      <w:r w:rsidRPr="00BC1A1B" w:rsidR="009D64E9">
        <w:t>allocate</w:t>
      </w:r>
      <w:r w:rsidRPr="00BC1A1B" w:rsidR="00D65B1B">
        <w:t xml:space="preserve"> </w:t>
      </w:r>
      <w:r w:rsidRPr="00BC1A1B" w:rsidR="009D64E9">
        <w:t>funding</w:t>
      </w:r>
      <w:r w:rsidRPr="00BC1A1B" w:rsidR="00D65B1B">
        <w:t xml:space="preserve"> </w:t>
      </w:r>
      <w:r w:rsidRPr="00BC1A1B" w:rsidR="009D64E9">
        <w:t>via</w:t>
      </w:r>
      <w:r w:rsidRPr="00BC1A1B" w:rsidR="00D65B1B">
        <w:t xml:space="preserve"> </w:t>
      </w:r>
      <w:r w:rsidRPr="00BC1A1B">
        <w:t>a</w:t>
      </w:r>
      <w:r w:rsidRPr="00BC1A1B" w:rsidR="00D65B1B">
        <w:t xml:space="preserve"> </w:t>
      </w:r>
      <w:r w:rsidRPr="00BC1A1B">
        <w:t>general</w:t>
      </w:r>
      <w:r w:rsidRPr="00BC1A1B" w:rsidR="00D65B1B">
        <w:t xml:space="preserve"> </w:t>
      </w:r>
      <w:r w:rsidRPr="00BC1A1B">
        <w:t>funding</w:t>
      </w:r>
      <w:r w:rsidRPr="00BC1A1B" w:rsidR="00D65B1B">
        <w:t xml:space="preserve"> </w:t>
      </w:r>
      <w:r w:rsidRPr="00BC1A1B">
        <w:t>formula</w:t>
      </w:r>
      <w:r w:rsidRPr="00BC1A1B" w:rsidR="00210ECE">
        <w:t xml:space="preserve">, even one that </w:t>
      </w:r>
      <w:r w:rsidRPr="00BC1A1B">
        <w:t>they</w:t>
      </w:r>
      <w:r w:rsidRPr="00BC1A1B" w:rsidR="00D65B1B">
        <w:t xml:space="preserve"> </w:t>
      </w:r>
      <w:r w:rsidRPr="00BC1A1B">
        <w:t>have</w:t>
      </w:r>
      <w:r w:rsidRPr="00BC1A1B" w:rsidR="00D65B1B">
        <w:t xml:space="preserve"> </w:t>
      </w:r>
      <w:r w:rsidRPr="00BC1A1B">
        <w:t>developed</w:t>
      </w:r>
      <w:r w:rsidRPr="00BC1A1B" w:rsidR="00D65B1B">
        <w:t xml:space="preserve"> </w:t>
      </w:r>
      <w:r w:rsidRPr="00BC1A1B" w:rsidR="009D64E9">
        <w:t>specifically</w:t>
      </w:r>
      <w:r w:rsidRPr="00BC1A1B" w:rsidR="00D65B1B">
        <w:t xml:space="preserve"> </w:t>
      </w:r>
      <w:r w:rsidRPr="00BC1A1B" w:rsidR="009D64E9">
        <w:t>for</w:t>
      </w:r>
      <w:r w:rsidRPr="00BC1A1B" w:rsidR="00D65B1B">
        <w:t xml:space="preserve"> </w:t>
      </w:r>
      <w:r w:rsidRPr="00BC1A1B" w:rsidR="009D64E9">
        <w:t>Covid</w:t>
      </w:r>
      <w:r w:rsidRPr="00BC1A1B">
        <w:t>,</w:t>
      </w:r>
      <w:r w:rsidRPr="00BC1A1B" w:rsidR="00D65B1B">
        <w:t xml:space="preserve"> </w:t>
      </w:r>
      <w:r w:rsidRPr="00BC1A1B" w:rsidR="009D64E9">
        <w:t>like</w:t>
      </w:r>
      <w:r w:rsidRPr="00BC1A1B" w:rsidR="00D65B1B">
        <w:t xml:space="preserve"> </w:t>
      </w:r>
      <w:r w:rsidRPr="00BC1A1B" w:rsidR="009D64E9">
        <w:t>they</w:t>
      </w:r>
      <w:r w:rsidRPr="00BC1A1B" w:rsidR="00D65B1B">
        <w:t xml:space="preserve"> </w:t>
      </w:r>
      <w:r w:rsidRPr="00BC1A1B" w:rsidR="009D64E9">
        <w:t>have</w:t>
      </w:r>
      <w:r w:rsidRPr="00BC1A1B" w:rsidR="00D65B1B">
        <w:t xml:space="preserve"> </w:t>
      </w:r>
      <w:r w:rsidRPr="00BC1A1B" w:rsidR="009D64E9">
        <w:t>done</w:t>
      </w:r>
      <w:r w:rsidRPr="00BC1A1B" w:rsidR="00D65B1B">
        <w:t xml:space="preserve"> </w:t>
      </w:r>
      <w:r w:rsidRPr="00BC1A1B" w:rsidR="009D64E9">
        <w:t>recently</w:t>
      </w:r>
      <w:r w:rsidRPr="00BC1A1B" w:rsidR="00D65B1B">
        <w:t xml:space="preserve"> </w:t>
      </w:r>
      <w:r w:rsidRPr="00BC1A1B">
        <w:t>and</w:t>
      </w:r>
      <w:r w:rsidRPr="00BC1A1B" w:rsidR="00D65B1B">
        <w:t xml:space="preserve"> </w:t>
      </w:r>
      <w:r w:rsidRPr="00BC1A1B">
        <w:t>have</w:t>
      </w:r>
      <w:r w:rsidRPr="00BC1A1B" w:rsidR="00D65B1B">
        <w:t xml:space="preserve"> </w:t>
      </w:r>
      <w:r w:rsidRPr="00BC1A1B">
        <w:t>used</w:t>
      </w:r>
      <w:r w:rsidRPr="00BC1A1B" w:rsidR="00D65B1B">
        <w:t xml:space="preserve"> </w:t>
      </w:r>
      <w:r w:rsidRPr="00BC1A1B">
        <w:t>in</w:t>
      </w:r>
      <w:r w:rsidRPr="00BC1A1B" w:rsidR="00D65B1B">
        <w:t xml:space="preserve"> </w:t>
      </w:r>
      <w:r w:rsidRPr="00BC1A1B" w:rsidR="009D64E9">
        <w:t>recent</w:t>
      </w:r>
      <w:r w:rsidRPr="00BC1A1B" w:rsidR="00D65B1B">
        <w:t xml:space="preserve"> </w:t>
      </w:r>
      <w:r w:rsidRPr="00BC1A1B" w:rsidR="009D64E9">
        <w:t>tranches</w:t>
      </w:r>
      <w:r w:rsidRPr="00BC1A1B" w:rsidR="00D65B1B">
        <w:t xml:space="preserve"> </w:t>
      </w:r>
      <w:r w:rsidRPr="00BC1A1B" w:rsidR="009D64E9">
        <w:t>of</w:t>
      </w:r>
      <w:r w:rsidRPr="00BC1A1B" w:rsidR="00D65B1B">
        <w:t xml:space="preserve"> </w:t>
      </w:r>
      <w:r w:rsidRPr="00BC1A1B" w:rsidR="009D64E9">
        <w:t>the</w:t>
      </w:r>
      <w:r w:rsidRPr="00BC1A1B" w:rsidR="00D65B1B">
        <w:t xml:space="preserve"> </w:t>
      </w:r>
      <w:r w:rsidRPr="00BC1A1B" w:rsidR="009D64E9">
        <w:t>Covid</w:t>
      </w:r>
      <w:r w:rsidRPr="00BC1A1B" w:rsidR="00D65B1B">
        <w:t xml:space="preserve"> </w:t>
      </w:r>
      <w:r w:rsidRPr="00BC1A1B" w:rsidR="009D64E9">
        <w:t>funding.</w:t>
      </w:r>
      <w:r w:rsidRPr="00BC1A1B" w:rsidR="00D65B1B">
        <w:t xml:space="preserve"> </w:t>
      </w:r>
    </w:p>
    <w:p w:rsidR="00D228CB" w:rsidRPr="00BC1A1B" w:rsidP="009D64E9">
      <w:pPr>
        <w:pStyle w:val="Answer"/>
      </w:pPr>
      <w:r w:rsidRPr="00BC1A1B">
        <w:t>That</w:t>
      </w:r>
      <w:r w:rsidRPr="00BC1A1B" w:rsidR="00D65B1B">
        <w:t xml:space="preserve"> </w:t>
      </w:r>
      <w:r w:rsidRPr="00BC1A1B">
        <w:t>suggest</w:t>
      </w:r>
      <w:r w:rsidRPr="00BC1A1B" w:rsidR="00210ECE">
        <w:t>s</w:t>
      </w:r>
      <w:r w:rsidRPr="00BC1A1B" w:rsidR="00D65B1B">
        <w:t xml:space="preserve"> </w:t>
      </w:r>
      <w:r w:rsidRPr="00BC1A1B">
        <w:t>thinking</w:t>
      </w:r>
      <w:r w:rsidRPr="00BC1A1B" w:rsidR="00D65B1B">
        <w:t xml:space="preserve"> </w:t>
      </w:r>
      <w:r w:rsidRPr="00BC1A1B">
        <w:t>about</w:t>
      </w:r>
      <w:r w:rsidRPr="00BC1A1B" w:rsidR="00D65B1B">
        <w:t xml:space="preserve"> </w:t>
      </w:r>
      <w:r w:rsidRPr="00BC1A1B">
        <w:t>other</w:t>
      </w:r>
      <w:r w:rsidRPr="00BC1A1B" w:rsidR="00D65B1B">
        <w:t xml:space="preserve"> </w:t>
      </w:r>
      <w:r w:rsidRPr="00BC1A1B">
        <w:t>options.</w:t>
      </w:r>
      <w:r w:rsidRPr="00BC1A1B" w:rsidR="00D65B1B">
        <w:t xml:space="preserve"> </w:t>
      </w:r>
      <w:r w:rsidRPr="00BC1A1B" w:rsidR="009D64E9">
        <w:t>In</w:t>
      </w:r>
      <w:r w:rsidRPr="00BC1A1B" w:rsidR="00D65B1B">
        <w:t xml:space="preserve"> </w:t>
      </w:r>
      <w:r w:rsidRPr="00BC1A1B" w:rsidR="009D64E9">
        <w:t>Wales,</w:t>
      </w:r>
      <w:r w:rsidRPr="00BC1A1B" w:rsidR="00D65B1B">
        <w:t xml:space="preserve"> </w:t>
      </w:r>
      <w:r w:rsidRPr="00BC1A1B" w:rsidR="009D64E9">
        <w:t>for</w:t>
      </w:r>
      <w:r w:rsidRPr="00BC1A1B" w:rsidR="00D65B1B">
        <w:t xml:space="preserve"> </w:t>
      </w:r>
      <w:r w:rsidRPr="00BC1A1B" w:rsidR="009D64E9">
        <w:t>example,</w:t>
      </w:r>
      <w:r w:rsidRPr="00BC1A1B" w:rsidR="00D65B1B">
        <w:t xml:space="preserve"> </w:t>
      </w:r>
      <w:r w:rsidRPr="00BC1A1B" w:rsidR="009D64E9">
        <w:t>funding</w:t>
      </w:r>
      <w:r w:rsidRPr="00BC1A1B" w:rsidR="00D65B1B">
        <w:t xml:space="preserve"> </w:t>
      </w:r>
      <w:r w:rsidRPr="00BC1A1B" w:rsidR="009D64E9">
        <w:t>has</w:t>
      </w:r>
      <w:r w:rsidRPr="00BC1A1B" w:rsidR="00D65B1B">
        <w:t xml:space="preserve"> </w:t>
      </w:r>
      <w:r w:rsidRPr="00BC1A1B" w:rsidR="009D64E9">
        <w:t>been</w:t>
      </w:r>
      <w:r w:rsidRPr="00BC1A1B" w:rsidR="00D65B1B">
        <w:t xml:space="preserve"> </w:t>
      </w:r>
      <w:r w:rsidRPr="00BC1A1B" w:rsidR="009D64E9">
        <w:t>allocated</w:t>
      </w:r>
      <w:r w:rsidRPr="00BC1A1B" w:rsidR="00D65B1B">
        <w:t xml:space="preserve"> </w:t>
      </w:r>
      <w:r w:rsidRPr="00BC1A1B" w:rsidR="009D64E9">
        <w:t>on</w:t>
      </w:r>
      <w:r w:rsidRPr="00BC1A1B" w:rsidR="00D65B1B">
        <w:t xml:space="preserve"> </w:t>
      </w:r>
      <w:r w:rsidRPr="00BC1A1B" w:rsidR="009D64E9">
        <w:t>a</w:t>
      </w:r>
      <w:r w:rsidRPr="00BC1A1B" w:rsidR="00D65B1B">
        <w:t xml:space="preserve"> </w:t>
      </w:r>
      <w:r w:rsidRPr="00BC1A1B" w:rsidR="009D64E9">
        <w:t>claims</w:t>
      </w:r>
      <w:r w:rsidRPr="00BC1A1B" w:rsidR="00D65B1B">
        <w:t xml:space="preserve"> </w:t>
      </w:r>
      <w:r w:rsidRPr="00BC1A1B" w:rsidR="009D64E9">
        <w:t>basis</w:t>
      </w:r>
      <w:r w:rsidRPr="00BC1A1B" w:rsidR="00210ECE">
        <w:t>,</w:t>
      </w:r>
      <w:r w:rsidRPr="00BC1A1B" w:rsidR="00D65B1B">
        <w:t xml:space="preserve"> </w:t>
      </w:r>
      <w:r w:rsidRPr="00BC1A1B" w:rsidR="009D64E9">
        <w:t>where</w:t>
      </w:r>
      <w:r w:rsidRPr="00BC1A1B" w:rsidR="00D65B1B">
        <w:t xml:space="preserve"> </w:t>
      </w:r>
      <w:r w:rsidRPr="00BC1A1B" w:rsidR="009D64E9">
        <w:t>Welsh</w:t>
      </w:r>
      <w:r w:rsidRPr="00BC1A1B" w:rsidR="00D65B1B">
        <w:t xml:space="preserve"> </w:t>
      </w:r>
      <w:r w:rsidRPr="00BC1A1B" w:rsidR="009D64E9">
        <w:t>local</w:t>
      </w:r>
      <w:r w:rsidRPr="00BC1A1B" w:rsidR="00D65B1B">
        <w:t xml:space="preserve"> </w:t>
      </w:r>
      <w:r w:rsidRPr="00BC1A1B">
        <w:t>g</w:t>
      </w:r>
      <w:r w:rsidRPr="00BC1A1B" w:rsidR="009D64E9">
        <w:t>overnment</w:t>
      </w:r>
      <w:r w:rsidRPr="00BC1A1B" w:rsidR="00D65B1B">
        <w:t xml:space="preserve"> </w:t>
      </w:r>
      <w:r w:rsidRPr="00BC1A1B" w:rsidR="009D64E9">
        <w:t>provides</w:t>
      </w:r>
      <w:r w:rsidRPr="00BC1A1B" w:rsidR="00D65B1B">
        <w:t xml:space="preserve"> </w:t>
      </w:r>
      <w:r w:rsidRPr="00BC1A1B" w:rsidR="009D64E9">
        <w:t>information</w:t>
      </w:r>
      <w:r w:rsidRPr="00BC1A1B" w:rsidR="00D65B1B">
        <w:t xml:space="preserve"> </w:t>
      </w:r>
      <w:r w:rsidRPr="00BC1A1B" w:rsidR="009D64E9">
        <w:t>on</w:t>
      </w:r>
      <w:r w:rsidRPr="00BC1A1B" w:rsidR="00D65B1B">
        <w:t xml:space="preserve"> </w:t>
      </w:r>
      <w:r w:rsidRPr="00BC1A1B" w:rsidR="009D64E9">
        <w:t>the</w:t>
      </w:r>
      <w:r w:rsidRPr="00BC1A1B" w:rsidR="00D65B1B">
        <w:t xml:space="preserve"> </w:t>
      </w:r>
      <w:r w:rsidRPr="00BC1A1B" w:rsidR="009D64E9">
        <w:t>co</w:t>
      </w:r>
      <w:r w:rsidRPr="00BC1A1B">
        <w:t>s</w:t>
      </w:r>
      <w:r w:rsidRPr="00BC1A1B" w:rsidR="009D64E9">
        <w:t>ts</w:t>
      </w:r>
      <w:r w:rsidRPr="00BC1A1B" w:rsidR="00D65B1B">
        <w:t xml:space="preserve"> </w:t>
      </w:r>
      <w:r w:rsidRPr="00BC1A1B" w:rsidR="009D64E9">
        <w:t>the</w:t>
      </w:r>
      <w:r w:rsidRPr="00BC1A1B">
        <w:t>y</w:t>
      </w:r>
      <w:r w:rsidRPr="00BC1A1B" w:rsidR="00D65B1B">
        <w:t xml:space="preserve"> </w:t>
      </w:r>
      <w:r w:rsidRPr="00BC1A1B" w:rsidR="009D64E9">
        <w:t>have</w:t>
      </w:r>
      <w:r w:rsidRPr="00BC1A1B" w:rsidR="00D65B1B">
        <w:t xml:space="preserve"> </w:t>
      </w:r>
      <w:r w:rsidRPr="00BC1A1B" w:rsidR="009D64E9">
        <w:t>incurred</w:t>
      </w:r>
      <w:r w:rsidRPr="00BC1A1B" w:rsidR="00210ECE">
        <w:t>. That</w:t>
      </w:r>
      <w:r w:rsidRPr="00BC1A1B" w:rsidR="00D65B1B">
        <w:t xml:space="preserve"> </w:t>
      </w:r>
      <w:r w:rsidRPr="00BC1A1B" w:rsidR="009D64E9">
        <w:t>is</w:t>
      </w:r>
      <w:r w:rsidRPr="00BC1A1B" w:rsidR="00D65B1B">
        <w:t xml:space="preserve"> </w:t>
      </w:r>
      <w:r w:rsidRPr="00BC1A1B" w:rsidR="009D64E9">
        <w:t>then</w:t>
      </w:r>
      <w:r w:rsidRPr="00BC1A1B" w:rsidR="00D65B1B">
        <w:t xml:space="preserve"> </w:t>
      </w:r>
      <w:r w:rsidRPr="00BC1A1B" w:rsidR="009D64E9">
        <w:t>assessed</w:t>
      </w:r>
      <w:r w:rsidRPr="00BC1A1B" w:rsidR="00D65B1B">
        <w:t xml:space="preserve"> </w:t>
      </w:r>
      <w:r w:rsidRPr="00BC1A1B" w:rsidR="009D64E9">
        <w:t>by</w:t>
      </w:r>
      <w:r w:rsidRPr="00BC1A1B" w:rsidR="00D65B1B">
        <w:t xml:space="preserve"> </w:t>
      </w:r>
      <w:r w:rsidRPr="00BC1A1B" w:rsidR="009D64E9">
        <w:t>the</w:t>
      </w:r>
      <w:r w:rsidRPr="00BC1A1B" w:rsidR="00D65B1B">
        <w:t xml:space="preserve"> </w:t>
      </w:r>
      <w:r w:rsidRPr="00BC1A1B" w:rsidR="009D64E9">
        <w:t>Welsh</w:t>
      </w:r>
      <w:r w:rsidRPr="00BC1A1B" w:rsidR="00D65B1B">
        <w:t xml:space="preserve"> </w:t>
      </w:r>
      <w:r w:rsidRPr="00BC1A1B" w:rsidR="009D64E9">
        <w:t>Government</w:t>
      </w:r>
      <w:r w:rsidRPr="00BC1A1B" w:rsidR="00D65B1B">
        <w:t xml:space="preserve"> </w:t>
      </w:r>
      <w:r w:rsidRPr="00BC1A1B">
        <w:t>and</w:t>
      </w:r>
      <w:r w:rsidRPr="00BC1A1B" w:rsidR="00D65B1B">
        <w:t xml:space="preserve"> </w:t>
      </w:r>
      <w:r w:rsidRPr="00BC1A1B" w:rsidR="009D64E9">
        <w:t>t</w:t>
      </w:r>
      <w:r w:rsidRPr="00BC1A1B">
        <w:t>hey</w:t>
      </w:r>
      <w:r w:rsidRPr="00BC1A1B" w:rsidR="00D65B1B">
        <w:t xml:space="preserve"> </w:t>
      </w:r>
      <w:r w:rsidRPr="00BC1A1B">
        <w:t>are</w:t>
      </w:r>
      <w:r w:rsidRPr="00BC1A1B" w:rsidR="00D65B1B">
        <w:t xml:space="preserve"> </w:t>
      </w:r>
      <w:r w:rsidRPr="00BC1A1B">
        <w:t>then</w:t>
      </w:r>
      <w:r w:rsidRPr="00BC1A1B" w:rsidR="00D65B1B">
        <w:t xml:space="preserve"> </w:t>
      </w:r>
      <w:r w:rsidRPr="00BC1A1B">
        <w:t>refunded</w:t>
      </w:r>
      <w:r w:rsidRPr="00BC1A1B" w:rsidR="00D65B1B">
        <w:t xml:space="preserve"> </w:t>
      </w:r>
      <w:r w:rsidRPr="00BC1A1B">
        <w:t>on</w:t>
      </w:r>
      <w:r w:rsidRPr="00BC1A1B" w:rsidR="00D65B1B">
        <w:t xml:space="preserve"> </w:t>
      </w:r>
      <w:r w:rsidRPr="00BC1A1B">
        <w:t>that</w:t>
      </w:r>
      <w:r w:rsidRPr="00BC1A1B" w:rsidR="00D65B1B">
        <w:t xml:space="preserve"> </w:t>
      </w:r>
      <w:r w:rsidRPr="00BC1A1B">
        <w:t>basis.</w:t>
      </w:r>
      <w:r w:rsidRPr="00BC1A1B" w:rsidR="00D65B1B">
        <w:t xml:space="preserve"> </w:t>
      </w:r>
      <w:r w:rsidRPr="00BC1A1B">
        <w:t>That</w:t>
      </w:r>
      <w:r w:rsidRPr="00BC1A1B" w:rsidR="00D65B1B">
        <w:t xml:space="preserve"> </w:t>
      </w:r>
      <w:r w:rsidRPr="00BC1A1B">
        <w:t>potentially</w:t>
      </w:r>
      <w:r w:rsidRPr="00BC1A1B" w:rsidR="00D65B1B">
        <w:t xml:space="preserve"> </w:t>
      </w:r>
      <w:r w:rsidRPr="00BC1A1B">
        <w:t>allows</w:t>
      </w:r>
      <w:r w:rsidRPr="00BC1A1B" w:rsidR="00D65B1B">
        <w:t xml:space="preserve"> </w:t>
      </w:r>
      <w:r w:rsidRPr="00BC1A1B">
        <w:t>you</w:t>
      </w:r>
      <w:r w:rsidRPr="00BC1A1B" w:rsidR="00D65B1B">
        <w:t xml:space="preserve"> </w:t>
      </w:r>
      <w:r w:rsidRPr="00BC1A1B">
        <w:t>to</w:t>
      </w:r>
      <w:r w:rsidRPr="00BC1A1B" w:rsidR="00D65B1B">
        <w:t xml:space="preserve"> </w:t>
      </w:r>
      <w:r w:rsidRPr="00BC1A1B">
        <w:t>target</w:t>
      </w:r>
      <w:r w:rsidRPr="00BC1A1B" w:rsidR="00D65B1B">
        <w:t xml:space="preserve"> </w:t>
      </w:r>
      <w:r w:rsidRPr="00BC1A1B">
        <w:t>funding</w:t>
      </w:r>
      <w:r w:rsidRPr="00BC1A1B" w:rsidR="00D65B1B">
        <w:t xml:space="preserve"> </w:t>
      </w:r>
      <w:r w:rsidRPr="00BC1A1B">
        <w:t>more</w:t>
      </w:r>
      <w:r w:rsidRPr="00BC1A1B" w:rsidR="00D65B1B">
        <w:t xml:space="preserve"> </w:t>
      </w:r>
      <w:r w:rsidRPr="00BC1A1B">
        <w:t>exactly</w:t>
      </w:r>
      <w:r w:rsidR="00D95113">
        <w:t>,</w:t>
      </w:r>
      <w:r w:rsidRPr="00BC1A1B" w:rsidR="00D65B1B">
        <w:t xml:space="preserve"> </w:t>
      </w:r>
      <w:r w:rsidRPr="00BC1A1B">
        <w:t>but</w:t>
      </w:r>
      <w:r w:rsidRPr="00BC1A1B" w:rsidR="00D65B1B">
        <w:t xml:space="preserve"> </w:t>
      </w:r>
      <w:r w:rsidRPr="00BC1A1B" w:rsidR="009D64E9">
        <w:t>you</w:t>
      </w:r>
      <w:r w:rsidRPr="00BC1A1B" w:rsidR="00D65B1B">
        <w:t xml:space="preserve"> </w:t>
      </w:r>
      <w:r w:rsidRPr="00BC1A1B" w:rsidR="009D64E9">
        <w:t>need</w:t>
      </w:r>
      <w:r w:rsidRPr="00BC1A1B" w:rsidR="00D65B1B">
        <w:t xml:space="preserve"> </w:t>
      </w:r>
      <w:r w:rsidRPr="00BC1A1B" w:rsidR="009D64E9">
        <w:t>to</w:t>
      </w:r>
      <w:r w:rsidRPr="00BC1A1B" w:rsidR="00D65B1B">
        <w:t xml:space="preserve"> </w:t>
      </w:r>
      <w:r w:rsidRPr="00BC1A1B" w:rsidR="009D64E9">
        <w:t>have</w:t>
      </w:r>
      <w:r w:rsidRPr="00BC1A1B" w:rsidR="00D65B1B">
        <w:t xml:space="preserve"> </w:t>
      </w:r>
      <w:r w:rsidRPr="00BC1A1B" w:rsidR="009D64E9">
        <w:t>a</w:t>
      </w:r>
      <w:r w:rsidRPr="00BC1A1B" w:rsidR="00D65B1B">
        <w:t xml:space="preserve"> </w:t>
      </w:r>
      <w:r w:rsidRPr="00BC1A1B" w:rsidR="009D64E9">
        <w:t>proper</w:t>
      </w:r>
      <w:r w:rsidRPr="00BC1A1B" w:rsidR="00D65B1B">
        <w:t xml:space="preserve"> </w:t>
      </w:r>
      <w:r w:rsidRPr="00BC1A1B" w:rsidR="009D64E9">
        <w:t>system</w:t>
      </w:r>
      <w:r w:rsidRPr="00BC1A1B" w:rsidR="00D65B1B">
        <w:t xml:space="preserve"> </w:t>
      </w:r>
      <w:r w:rsidRPr="00BC1A1B" w:rsidR="009D64E9">
        <w:t>in</w:t>
      </w:r>
      <w:r w:rsidRPr="00BC1A1B" w:rsidR="00D65B1B">
        <w:t xml:space="preserve"> </w:t>
      </w:r>
      <w:r w:rsidRPr="00BC1A1B" w:rsidR="009D64E9">
        <w:t>place</w:t>
      </w:r>
      <w:r w:rsidRPr="00BC1A1B" w:rsidR="00D65B1B">
        <w:t xml:space="preserve"> </w:t>
      </w:r>
      <w:r w:rsidRPr="00BC1A1B">
        <w:t>to</w:t>
      </w:r>
      <w:r w:rsidRPr="00BC1A1B" w:rsidR="00D65B1B">
        <w:t xml:space="preserve"> </w:t>
      </w:r>
      <w:r w:rsidRPr="00BC1A1B">
        <w:t>make</w:t>
      </w:r>
      <w:r w:rsidRPr="00BC1A1B" w:rsidR="00D65B1B">
        <w:t xml:space="preserve"> </w:t>
      </w:r>
      <w:r w:rsidRPr="00BC1A1B">
        <w:t>sure</w:t>
      </w:r>
      <w:r w:rsidRPr="00BC1A1B" w:rsidR="00D65B1B">
        <w:t xml:space="preserve"> </w:t>
      </w:r>
      <w:r w:rsidRPr="00BC1A1B">
        <w:t>that</w:t>
      </w:r>
      <w:r w:rsidRPr="00BC1A1B" w:rsidR="00D65B1B">
        <w:t xml:space="preserve"> </w:t>
      </w:r>
      <w:r w:rsidRPr="00BC1A1B">
        <w:t>you</w:t>
      </w:r>
      <w:r w:rsidRPr="00BC1A1B" w:rsidR="00D65B1B">
        <w:t xml:space="preserve"> </w:t>
      </w:r>
      <w:r w:rsidRPr="00BC1A1B">
        <w:t>are</w:t>
      </w:r>
      <w:r w:rsidRPr="00BC1A1B" w:rsidR="00D65B1B">
        <w:t xml:space="preserve"> </w:t>
      </w:r>
      <w:r w:rsidRPr="00BC1A1B">
        <w:t>being</w:t>
      </w:r>
      <w:r w:rsidRPr="00BC1A1B" w:rsidR="00D65B1B">
        <w:t xml:space="preserve"> </w:t>
      </w:r>
      <w:r w:rsidRPr="00BC1A1B">
        <w:t>fair</w:t>
      </w:r>
      <w:r w:rsidRPr="00BC1A1B" w:rsidR="00D65B1B">
        <w:t xml:space="preserve"> </w:t>
      </w:r>
      <w:r w:rsidRPr="00BC1A1B">
        <w:t>and</w:t>
      </w:r>
      <w:r w:rsidRPr="00BC1A1B" w:rsidR="00D65B1B">
        <w:t xml:space="preserve"> </w:t>
      </w:r>
      <w:r w:rsidRPr="00BC1A1B">
        <w:t>consistent</w:t>
      </w:r>
      <w:r w:rsidRPr="00BC1A1B" w:rsidR="00D65B1B">
        <w:t xml:space="preserve"> </w:t>
      </w:r>
      <w:r w:rsidRPr="00BC1A1B">
        <w:t>across</w:t>
      </w:r>
      <w:r w:rsidRPr="00BC1A1B" w:rsidR="00D65B1B">
        <w:t xml:space="preserve"> </w:t>
      </w:r>
      <w:r w:rsidRPr="00BC1A1B">
        <w:t>authorities</w:t>
      </w:r>
      <w:r w:rsidR="00D95113">
        <w:t>,</w:t>
      </w:r>
      <w:r w:rsidRPr="00BC1A1B" w:rsidR="00D65B1B">
        <w:t xml:space="preserve"> </w:t>
      </w:r>
      <w:r w:rsidRPr="00BC1A1B" w:rsidR="009D64E9">
        <w:t>b</w:t>
      </w:r>
      <w:r w:rsidRPr="00BC1A1B">
        <w:t>e</w:t>
      </w:r>
      <w:r w:rsidRPr="00BC1A1B" w:rsidR="009D64E9">
        <w:t>c</w:t>
      </w:r>
      <w:r w:rsidRPr="00BC1A1B">
        <w:t>ause</w:t>
      </w:r>
      <w:r w:rsidRPr="00BC1A1B" w:rsidR="00D65B1B">
        <w:t xml:space="preserve"> </w:t>
      </w:r>
      <w:r w:rsidRPr="00BC1A1B" w:rsidR="009D64E9">
        <w:t>different</w:t>
      </w:r>
      <w:r w:rsidRPr="00BC1A1B" w:rsidR="00D65B1B">
        <w:t xml:space="preserve"> </w:t>
      </w:r>
      <w:r w:rsidRPr="00BC1A1B" w:rsidR="009D64E9">
        <w:t>authorities</w:t>
      </w:r>
      <w:r w:rsidRPr="00BC1A1B" w:rsidR="00D65B1B">
        <w:t xml:space="preserve"> </w:t>
      </w:r>
      <w:r w:rsidRPr="00BC1A1B" w:rsidR="009D64E9">
        <w:t>might</w:t>
      </w:r>
      <w:r w:rsidRPr="00BC1A1B" w:rsidR="00D65B1B">
        <w:t xml:space="preserve"> </w:t>
      </w:r>
      <w:r w:rsidRPr="00BC1A1B" w:rsidR="009D64E9">
        <w:t>be</w:t>
      </w:r>
      <w:r w:rsidRPr="00BC1A1B" w:rsidR="00D65B1B">
        <w:t xml:space="preserve"> </w:t>
      </w:r>
      <w:r w:rsidRPr="00BC1A1B" w:rsidR="009D64E9">
        <w:t>claiming</w:t>
      </w:r>
      <w:r w:rsidRPr="00BC1A1B" w:rsidR="00D65B1B">
        <w:t xml:space="preserve"> </w:t>
      </w:r>
      <w:r w:rsidRPr="00BC1A1B" w:rsidR="009D64E9">
        <w:t>for</w:t>
      </w:r>
      <w:r w:rsidRPr="00BC1A1B" w:rsidR="00D65B1B">
        <w:t xml:space="preserve"> </w:t>
      </w:r>
      <w:r w:rsidRPr="00BC1A1B" w:rsidR="009D64E9">
        <w:t>different</w:t>
      </w:r>
      <w:r w:rsidRPr="00BC1A1B" w:rsidR="00D65B1B">
        <w:t xml:space="preserve"> </w:t>
      </w:r>
      <w:r w:rsidRPr="00BC1A1B" w:rsidR="009D64E9">
        <w:t>things.</w:t>
      </w:r>
      <w:r w:rsidRPr="00BC1A1B" w:rsidR="00D65B1B">
        <w:t xml:space="preserve"> </w:t>
      </w:r>
    </w:p>
    <w:p w:rsidR="00632EFE" w:rsidRPr="00BC1A1B" w:rsidP="009D64E9">
      <w:pPr>
        <w:pStyle w:val="Answer"/>
      </w:pPr>
      <w:r w:rsidRPr="00BC1A1B">
        <w:t>I</w:t>
      </w:r>
      <w:r w:rsidRPr="00BC1A1B" w:rsidR="00D65B1B">
        <w:t xml:space="preserve"> </w:t>
      </w:r>
      <w:r w:rsidRPr="00BC1A1B">
        <w:t>would</w:t>
      </w:r>
      <w:r w:rsidRPr="00BC1A1B" w:rsidR="00D65B1B">
        <w:t xml:space="preserve"> </w:t>
      </w:r>
      <w:r w:rsidRPr="00BC1A1B">
        <w:t>also</w:t>
      </w:r>
      <w:r w:rsidRPr="00BC1A1B" w:rsidR="00D65B1B">
        <w:t xml:space="preserve"> </w:t>
      </w:r>
      <w:r w:rsidRPr="00BC1A1B">
        <w:t>suggest</w:t>
      </w:r>
      <w:r w:rsidRPr="00BC1A1B" w:rsidR="00D65B1B">
        <w:t xml:space="preserve"> </w:t>
      </w:r>
      <w:r w:rsidRPr="00BC1A1B">
        <w:t>a</w:t>
      </w:r>
      <w:r w:rsidRPr="00BC1A1B" w:rsidR="00D65B1B">
        <w:t xml:space="preserve"> </w:t>
      </w:r>
      <w:r w:rsidRPr="00BC1A1B" w:rsidR="00D228CB">
        <w:t>potential</w:t>
      </w:r>
      <w:r w:rsidRPr="00BC1A1B" w:rsidR="00D65B1B">
        <w:t xml:space="preserve"> </w:t>
      </w:r>
      <w:r w:rsidRPr="00BC1A1B">
        <w:t>role</w:t>
      </w:r>
      <w:r w:rsidRPr="00BC1A1B" w:rsidR="00D65B1B">
        <w:t xml:space="preserve"> </w:t>
      </w:r>
      <w:r w:rsidRPr="00BC1A1B">
        <w:t>for</w:t>
      </w:r>
      <w:r w:rsidRPr="00BC1A1B" w:rsidR="00D65B1B">
        <w:t xml:space="preserve"> </w:t>
      </w:r>
      <w:r w:rsidRPr="00BC1A1B">
        <w:t>councils</w:t>
      </w:r>
      <w:r w:rsidRPr="00BC1A1B" w:rsidR="00D228CB">
        <w:t>,</w:t>
      </w:r>
      <w:r w:rsidRPr="00BC1A1B" w:rsidR="00D65B1B">
        <w:t xml:space="preserve"> </w:t>
      </w:r>
      <w:r w:rsidRPr="00BC1A1B" w:rsidR="00D228CB">
        <w:t>at</w:t>
      </w:r>
      <w:r w:rsidRPr="00BC1A1B" w:rsidR="00D65B1B">
        <w:t xml:space="preserve"> </w:t>
      </w:r>
      <w:r w:rsidRPr="00BC1A1B" w:rsidR="00D228CB">
        <w:t>least</w:t>
      </w:r>
      <w:r w:rsidRPr="00BC1A1B" w:rsidR="00D65B1B">
        <w:t xml:space="preserve"> </w:t>
      </w:r>
      <w:r w:rsidRPr="00BC1A1B">
        <w:t>in</w:t>
      </w:r>
      <w:r w:rsidRPr="00BC1A1B" w:rsidR="00D65B1B">
        <w:t xml:space="preserve"> </w:t>
      </w:r>
      <w:r w:rsidRPr="00BC1A1B">
        <w:t>the</w:t>
      </w:r>
      <w:r w:rsidRPr="00BC1A1B" w:rsidR="00D65B1B">
        <w:t xml:space="preserve"> </w:t>
      </w:r>
      <w:r w:rsidRPr="00BC1A1B">
        <w:t>short</w:t>
      </w:r>
      <w:r w:rsidRPr="00BC1A1B" w:rsidR="00DD1F1D">
        <w:t xml:space="preserve"> </w:t>
      </w:r>
      <w:r w:rsidRPr="00BC1A1B">
        <w:t>term</w:t>
      </w:r>
      <w:r w:rsidRPr="00BC1A1B" w:rsidR="00D228CB">
        <w:t>,</w:t>
      </w:r>
      <w:r w:rsidRPr="00BC1A1B" w:rsidR="00D65B1B">
        <w:t xml:space="preserve"> </w:t>
      </w:r>
      <w:r w:rsidRPr="00BC1A1B" w:rsidR="00D228CB">
        <w:t>using</w:t>
      </w:r>
      <w:r w:rsidRPr="00BC1A1B" w:rsidR="00D65B1B">
        <w:t xml:space="preserve"> </w:t>
      </w:r>
      <w:r w:rsidRPr="00BC1A1B" w:rsidR="00D228CB">
        <w:t>their</w:t>
      </w:r>
      <w:r w:rsidRPr="00BC1A1B" w:rsidR="00D65B1B">
        <w:t xml:space="preserve"> </w:t>
      </w:r>
      <w:r w:rsidRPr="00BC1A1B" w:rsidR="00D228CB">
        <w:t>reserves</w:t>
      </w:r>
      <w:r w:rsidRPr="00BC1A1B" w:rsidR="00DD1F1D">
        <w:t xml:space="preserve">, and </w:t>
      </w:r>
      <w:r w:rsidRPr="00BC1A1B" w:rsidR="00D228CB">
        <w:t>potentially</w:t>
      </w:r>
      <w:r w:rsidRPr="00BC1A1B" w:rsidR="00D65B1B">
        <w:t xml:space="preserve"> </w:t>
      </w:r>
      <w:r w:rsidRPr="00BC1A1B" w:rsidR="00D228CB">
        <w:t>more</w:t>
      </w:r>
      <w:r w:rsidRPr="00BC1A1B" w:rsidR="00D65B1B">
        <w:t xml:space="preserve"> </w:t>
      </w:r>
      <w:r w:rsidRPr="00BC1A1B" w:rsidR="00D228CB">
        <w:t>flexibilities</w:t>
      </w:r>
      <w:r w:rsidRPr="00BC1A1B" w:rsidR="00D65B1B">
        <w:t xml:space="preserve"> </w:t>
      </w:r>
      <w:r w:rsidRPr="00BC1A1B">
        <w:t>on</w:t>
      </w:r>
      <w:r w:rsidRPr="00BC1A1B" w:rsidR="00D65B1B">
        <w:t xml:space="preserve"> </w:t>
      </w:r>
      <w:r w:rsidRPr="00BC1A1B">
        <w:t>borrowing</w:t>
      </w:r>
      <w:r w:rsidRPr="00BC1A1B" w:rsidR="00DD1F1D">
        <w:t>,</w:t>
      </w:r>
      <w:r w:rsidRPr="00BC1A1B" w:rsidR="00D65B1B">
        <w:t xml:space="preserve"> </w:t>
      </w:r>
      <w:r w:rsidRPr="00BC1A1B">
        <w:t>to</w:t>
      </w:r>
      <w:r w:rsidRPr="00BC1A1B" w:rsidR="00D65B1B">
        <w:t xml:space="preserve"> </w:t>
      </w:r>
      <w:r w:rsidRPr="00BC1A1B">
        <w:t>fund</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measures</w:t>
      </w:r>
      <w:r w:rsidRPr="00BC1A1B" w:rsidR="00D228CB">
        <w:t>.</w:t>
      </w:r>
      <w:r w:rsidRPr="00BC1A1B" w:rsidR="00D65B1B">
        <w:t xml:space="preserve"> </w:t>
      </w:r>
      <w:r w:rsidRPr="00BC1A1B" w:rsidR="00D228CB">
        <w:t>L</w:t>
      </w:r>
      <w:r w:rsidRPr="00BC1A1B">
        <w:t>ocal</w:t>
      </w:r>
      <w:r w:rsidRPr="00BC1A1B" w:rsidR="00D65B1B">
        <w:t xml:space="preserve"> </w:t>
      </w:r>
      <w:r w:rsidRPr="00BC1A1B" w:rsidR="00D228CB">
        <w:t>g</w:t>
      </w:r>
      <w:r w:rsidRPr="00BC1A1B">
        <w:t>overnment</w:t>
      </w:r>
      <w:r w:rsidRPr="00BC1A1B" w:rsidR="00D65B1B">
        <w:t xml:space="preserve"> </w:t>
      </w:r>
      <w:r w:rsidRPr="00BC1A1B">
        <w:t>can</w:t>
      </w:r>
      <w:r w:rsidRPr="00BC1A1B" w:rsidR="00D65B1B">
        <w:t xml:space="preserve"> </w:t>
      </w:r>
      <w:r w:rsidRPr="00BC1A1B">
        <w:t>be</w:t>
      </w:r>
      <w:r w:rsidRPr="00BC1A1B" w:rsidR="00D65B1B">
        <w:t xml:space="preserve"> </w:t>
      </w:r>
      <w:r w:rsidRPr="00BC1A1B">
        <w:t>potentially</w:t>
      </w:r>
      <w:r w:rsidRPr="00BC1A1B" w:rsidR="00D65B1B">
        <w:t xml:space="preserve"> </w:t>
      </w:r>
      <w:r w:rsidRPr="00BC1A1B">
        <w:t>compensated</w:t>
      </w:r>
      <w:r w:rsidRPr="00BC1A1B" w:rsidR="00D65B1B">
        <w:t xml:space="preserve"> </w:t>
      </w:r>
      <w:r w:rsidRPr="00BC1A1B">
        <w:t>at</w:t>
      </w:r>
      <w:r w:rsidRPr="00BC1A1B" w:rsidR="00D65B1B">
        <w:t xml:space="preserve"> </w:t>
      </w:r>
      <w:r w:rsidRPr="00BC1A1B">
        <w:t>a</w:t>
      </w:r>
      <w:r w:rsidRPr="00BC1A1B" w:rsidR="00D65B1B">
        <w:t xml:space="preserve"> </w:t>
      </w:r>
      <w:r w:rsidRPr="00BC1A1B">
        <w:t>later</w:t>
      </w:r>
      <w:r w:rsidRPr="00BC1A1B" w:rsidR="00D65B1B">
        <w:t xml:space="preserve"> </w:t>
      </w:r>
      <w:r w:rsidRPr="00BC1A1B">
        <w:t>stage</w:t>
      </w:r>
      <w:r w:rsidRPr="00BC1A1B" w:rsidR="00D65B1B">
        <w:t xml:space="preserve"> </w:t>
      </w:r>
      <w:r w:rsidRPr="00BC1A1B">
        <w:t>by</w:t>
      </w:r>
      <w:r w:rsidRPr="00BC1A1B" w:rsidR="00D65B1B">
        <w:t xml:space="preserve"> </w:t>
      </w:r>
      <w:r w:rsidRPr="00BC1A1B">
        <w:t>central</w:t>
      </w:r>
      <w:r w:rsidRPr="00BC1A1B" w:rsidR="00D65B1B">
        <w:t xml:space="preserve"> </w:t>
      </w:r>
      <w:r w:rsidRPr="00BC1A1B">
        <w:t>Government</w:t>
      </w:r>
      <w:r w:rsidRPr="00BC1A1B" w:rsidR="00D65B1B">
        <w:t xml:space="preserve"> </w:t>
      </w:r>
      <w:r w:rsidRPr="00BC1A1B">
        <w:t>once</w:t>
      </w:r>
      <w:r w:rsidRPr="00BC1A1B" w:rsidR="00D65B1B">
        <w:t xml:space="preserve"> </w:t>
      </w:r>
      <w:r w:rsidRPr="00BC1A1B">
        <w:t>they</w:t>
      </w:r>
      <w:r w:rsidRPr="00BC1A1B" w:rsidR="00D65B1B">
        <w:t xml:space="preserve"> </w:t>
      </w:r>
      <w:r w:rsidRPr="00BC1A1B">
        <w:t>know</w:t>
      </w:r>
      <w:r w:rsidRPr="00BC1A1B" w:rsidR="00D65B1B">
        <w:t xml:space="preserve"> </w:t>
      </w:r>
      <w:r w:rsidRPr="00BC1A1B">
        <w:t>what</w:t>
      </w:r>
      <w:r w:rsidRPr="00BC1A1B" w:rsidR="00D65B1B">
        <w:t xml:space="preserve"> </w:t>
      </w:r>
      <w:r w:rsidRPr="00BC1A1B">
        <w:t>the</w:t>
      </w:r>
      <w:r w:rsidRPr="00BC1A1B" w:rsidR="00D65B1B">
        <w:t xml:space="preserve"> </w:t>
      </w:r>
      <w:r w:rsidRPr="00BC1A1B">
        <w:t>outturn</w:t>
      </w:r>
      <w:r w:rsidRPr="00BC1A1B" w:rsidR="00D65B1B">
        <w:t xml:space="preserve"> </w:t>
      </w:r>
      <w:r w:rsidRPr="00BC1A1B">
        <w:t>costs</w:t>
      </w:r>
      <w:r w:rsidRPr="00BC1A1B" w:rsidR="00D65B1B">
        <w:t xml:space="preserve"> </w:t>
      </w:r>
      <w:r w:rsidRPr="00BC1A1B">
        <w:t>are.</w:t>
      </w:r>
      <w:r w:rsidRPr="00BC1A1B" w:rsidR="00D65B1B">
        <w:t xml:space="preserve"> </w:t>
      </w:r>
    </w:p>
    <w:p w:rsidR="009D64E9" w:rsidRPr="00BC1A1B" w:rsidP="009D64E9">
      <w:pPr>
        <w:pStyle w:val="Answer"/>
      </w:pPr>
      <w:r w:rsidRPr="00BC1A1B">
        <w:t>Looking</w:t>
      </w:r>
      <w:r w:rsidRPr="00BC1A1B" w:rsidR="00D65B1B">
        <w:t xml:space="preserve"> </w:t>
      </w:r>
      <w:r w:rsidRPr="00BC1A1B">
        <w:t>ahead</w:t>
      </w:r>
      <w:r w:rsidRPr="00BC1A1B" w:rsidR="00D65B1B">
        <w:t xml:space="preserve"> </w:t>
      </w:r>
      <w:r w:rsidRPr="00BC1A1B">
        <w:t>to</w:t>
      </w:r>
      <w:r w:rsidRPr="00BC1A1B" w:rsidR="00D65B1B">
        <w:t xml:space="preserve"> </w:t>
      </w:r>
      <w:r w:rsidRPr="00BC1A1B">
        <w:t>next</w:t>
      </w:r>
      <w:r w:rsidRPr="00BC1A1B" w:rsidR="00D65B1B">
        <w:t xml:space="preserve"> </w:t>
      </w:r>
      <w:r w:rsidRPr="00BC1A1B">
        <w:t>year</w:t>
      </w:r>
      <w:r w:rsidRPr="00BC1A1B" w:rsidR="00D65B1B">
        <w:t xml:space="preserve"> </w:t>
      </w:r>
      <w:r w:rsidRPr="00BC1A1B">
        <w:t>and</w:t>
      </w:r>
      <w:r w:rsidRPr="00BC1A1B" w:rsidR="00D65B1B">
        <w:t xml:space="preserve"> </w:t>
      </w:r>
      <w:r w:rsidRPr="00BC1A1B">
        <w:t>beyond</w:t>
      </w:r>
      <w:r w:rsidRPr="00BC1A1B" w:rsidR="00632EFE">
        <w:t>,</w:t>
      </w:r>
      <w:r w:rsidRPr="00BC1A1B" w:rsidR="00D65B1B">
        <w:t xml:space="preserve"> </w:t>
      </w:r>
      <w:r w:rsidRPr="00BC1A1B" w:rsidR="00632EFE">
        <w:t>there</w:t>
      </w:r>
      <w:r w:rsidRPr="00BC1A1B" w:rsidR="00D65B1B">
        <w:t xml:space="preserve"> </w:t>
      </w:r>
      <w:r w:rsidRPr="00BC1A1B" w:rsidR="00632EFE">
        <w:t>is</w:t>
      </w:r>
      <w:r w:rsidRPr="00BC1A1B" w:rsidR="00D65B1B">
        <w:t xml:space="preserve"> </w:t>
      </w:r>
      <w:r w:rsidRPr="00BC1A1B" w:rsidR="00632EFE">
        <w:t>a</w:t>
      </w:r>
      <w:r w:rsidRPr="00BC1A1B" w:rsidR="00D65B1B">
        <w:t xml:space="preserve"> </w:t>
      </w:r>
      <w:r w:rsidRPr="00BC1A1B" w:rsidR="00632EFE">
        <w:t>difficult</w:t>
      </w:r>
      <w:r w:rsidRPr="00BC1A1B" w:rsidR="00D65B1B">
        <w:t xml:space="preserve"> </w:t>
      </w:r>
      <w:r w:rsidRPr="00BC1A1B" w:rsidR="00632EFE">
        <w:t>decision</w:t>
      </w:r>
      <w:r w:rsidRPr="00BC1A1B" w:rsidR="00D65B1B">
        <w:t xml:space="preserve"> </w:t>
      </w:r>
      <w:r w:rsidRPr="00BC1A1B" w:rsidR="00632EFE">
        <w:t>for</w:t>
      </w:r>
      <w:r w:rsidRPr="00BC1A1B" w:rsidR="00D65B1B">
        <w:t xml:space="preserve"> </w:t>
      </w:r>
      <w:r w:rsidRPr="00BC1A1B">
        <w:t>MHCLG</w:t>
      </w:r>
      <w:r w:rsidRPr="00BC1A1B" w:rsidR="00D65B1B">
        <w:t xml:space="preserve"> </w:t>
      </w:r>
      <w:r w:rsidRPr="00BC1A1B">
        <w:t>to</w:t>
      </w:r>
      <w:r w:rsidRPr="00BC1A1B" w:rsidR="00D65B1B">
        <w:t xml:space="preserve"> </w:t>
      </w:r>
      <w:r w:rsidRPr="00BC1A1B">
        <w:t>take</w:t>
      </w:r>
      <w:r w:rsidRPr="00BC1A1B" w:rsidR="00D65B1B">
        <w:t xml:space="preserve"> </w:t>
      </w:r>
      <w:r w:rsidRPr="00BC1A1B">
        <w:t>about</w:t>
      </w:r>
      <w:r w:rsidRPr="00BC1A1B" w:rsidR="00D65B1B">
        <w:t xml:space="preserve"> </w:t>
      </w:r>
      <w:r w:rsidRPr="00BC1A1B" w:rsidR="00632EFE">
        <w:t>whether</w:t>
      </w:r>
      <w:r w:rsidRPr="00BC1A1B" w:rsidR="00D65B1B">
        <w:t xml:space="preserve"> </w:t>
      </w:r>
      <w:r w:rsidRPr="00BC1A1B" w:rsidR="00632EFE">
        <w:t>it</w:t>
      </w:r>
      <w:r w:rsidRPr="00BC1A1B" w:rsidR="00D65B1B">
        <w:t xml:space="preserve"> </w:t>
      </w:r>
      <w:r w:rsidRPr="00BC1A1B" w:rsidR="00632EFE">
        <w:t>does</w:t>
      </w:r>
      <w:r w:rsidRPr="00BC1A1B" w:rsidR="00D65B1B">
        <w:t xml:space="preserve"> </w:t>
      </w:r>
      <w:r w:rsidRPr="00BC1A1B" w:rsidR="00632EFE">
        <w:t>a</w:t>
      </w:r>
      <w:r w:rsidRPr="00BC1A1B" w:rsidR="00D65B1B">
        <w:t xml:space="preserve"> </w:t>
      </w:r>
      <w:r w:rsidRPr="00BC1A1B" w:rsidR="0024377B">
        <w:t>spending</w:t>
      </w:r>
      <w:r w:rsidRPr="00BC1A1B" w:rsidR="00D65B1B">
        <w:t xml:space="preserve"> </w:t>
      </w:r>
      <w:r w:rsidRPr="00BC1A1B" w:rsidR="0024377B">
        <w:t>review</w:t>
      </w:r>
      <w:r w:rsidRPr="00BC1A1B" w:rsidR="00D65B1B">
        <w:t xml:space="preserve"> </w:t>
      </w:r>
      <w:r w:rsidRPr="00BC1A1B" w:rsidR="00632EFE">
        <w:t>on</w:t>
      </w:r>
      <w:r w:rsidRPr="00BC1A1B" w:rsidR="00D65B1B">
        <w:t xml:space="preserve"> </w:t>
      </w:r>
      <w:r w:rsidRPr="00BC1A1B" w:rsidR="00632EFE">
        <w:t>the</w:t>
      </w:r>
      <w:r w:rsidRPr="00BC1A1B" w:rsidR="00D65B1B">
        <w:t xml:space="preserve"> </w:t>
      </w:r>
      <w:r w:rsidRPr="00BC1A1B" w:rsidR="00632EFE">
        <w:t>basis</w:t>
      </w:r>
      <w:r w:rsidRPr="00BC1A1B" w:rsidR="00D65B1B">
        <w:t xml:space="preserve"> </w:t>
      </w:r>
      <w:r w:rsidRPr="00BC1A1B">
        <w:t>that</w:t>
      </w:r>
      <w:r w:rsidRPr="00BC1A1B" w:rsidR="00D65B1B">
        <w:t xml:space="preserve"> </w:t>
      </w:r>
      <w:r w:rsidRPr="00BC1A1B" w:rsidR="00632EFE">
        <w:t>we</w:t>
      </w:r>
      <w:r w:rsidRPr="00BC1A1B" w:rsidR="00D65B1B">
        <w:t xml:space="preserve"> </w:t>
      </w:r>
      <w:r w:rsidRPr="00BC1A1B" w:rsidR="00632EFE">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take</w:t>
      </w:r>
      <w:r w:rsidRPr="00BC1A1B" w:rsidR="00D65B1B">
        <w:t xml:space="preserve"> </w:t>
      </w:r>
      <w:r w:rsidRPr="00BC1A1B">
        <w:t>a</w:t>
      </w:r>
      <w:r w:rsidRPr="00BC1A1B" w:rsidR="00D65B1B">
        <w:t xml:space="preserve"> </w:t>
      </w:r>
      <w:r w:rsidRPr="00BC1A1B">
        <w:t>judgment</w:t>
      </w:r>
      <w:r w:rsidRPr="00BC1A1B" w:rsidR="00D65B1B">
        <w:t xml:space="preserve"> </w:t>
      </w:r>
      <w:r w:rsidRPr="00BC1A1B">
        <w:t>on</w:t>
      </w:r>
      <w:r w:rsidRPr="00BC1A1B" w:rsidR="00D65B1B">
        <w:t xml:space="preserve"> </w:t>
      </w:r>
      <w:r w:rsidRPr="00BC1A1B">
        <w:t>what</w:t>
      </w:r>
      <w:r w:rsidRPr="00BC1A1B" w:rsidR="00D65B1B">
        <w:t xml:space="preserve"> </w:t>
      </w:r>
      <w:r w:rsidRPr="00BC1A1B">
        <w:t>proportion</w:t>
      </w:r>
      <w:r w:rsidRPr="00BC1A1B" w:rsidR="00D65B1B">
        <w:t xml:space="preserve"> </w:t>
      </w:r>
      <w:r w:rsidRPr="00BC1A1B">
        <w:t>of</w:t>
      </w:r>
      <w:r w:rsidRPr="00BC1A1B" w:rsidR="00D65B1B">
        <w:t xml:space="preserve"> </w:t>
      </w:r>
      <w:r w:rsidRPr="00BC1A1B">
        <w:t>the</w:t>
      </w:r>
      <w:r w:rsidRPr="00BC1A1B" w:rsidR="00D65B1B">
        <w:t xml:space="preserve"> </w:t>
      </w:r>
      <w:r w:rsidRPr="00BC1A1B">
        <w:t>costs</w:t>
      </w:r>
      <w:r w:rsidRPr="00BC1A1B" w:rsidR="00D65B1B">
        <w:t xml:space="preserve"> </w:t>
      </w:r>
      <w:r w:rsidRPr="00BC1A1B" w:rsidR="00632EFE">
        <w:t>and</w:t>
      </w:r>
      <w:r w:rsidRPr="00BC1A1B" w:rsidR="00D65B1B">
        <w:t xml:space="preserve"> </w:t>
      </w:r>
      <w:r w:rsidRPr="00BC1A1B" w:rsidR="00632EFE">
        <w:t>impact</w:t>
      </w:r>
      <w:r w:rsidRPr="00BC1A1B" w:rsidR="00E82DC8">
        <w:t>s</w:t>
      </w:r>
      <w:r w:rsidRPr="00BC1A1B" w:rsidR="00D65B1B">
        <w:t xml:space="preserve"> </w:t>
      </w:r>
      <w:r w:rsidRPr="00BC1A1B">
        <w:t>will</w:t>
      </w:r>
      <w:r w:rsidRPr="00BC1A1B" w:rsidR="00D65B1B">
        <w:t xml:space="preserve"> </w:t>
      </w:r>
      <w:r w:rsidRPr="00BC1A1B">
        <w:t>persist</w:t>
      </w:r>
      <w:r w:rsidRPr="00BC1A1B" w:rsidR="00D65B1B">
        <w:t xml:space="preserve"> </w:t>
      </w:r>
      <w:r w:rsidRPr="00BC1A1B">
        <w:t>during</w:t>
      </w:r>
      <w:r w:rsidRPr="00BC1A1B" w:rsidR="00D65B1B">
        <w:t xml:space="preserve"> </w:t>
      </w:r>
      <w:r w:rsidRPr="00BC1A1B">
        <w:t>the</w:t>
      </w:r>
      <w:r w:rsidRPr="00BC1A1B" w:rsidR="00D65B1B">
        <w:t xml:space="preserve"> </w:t>
      </w:r>
      <w:r w:rsidRPr="00BC1A1B">
        <w:t>y</w:t>
      </w:r>
      <w:r w:rsidRPr="00BC1A1B" w:rsidR="00632EFE">
        <w:t>e</w:t>
      </w:r>
      <w:r w:rsidRPr="00BC1A1B">
        <w:t>ar</w:t>
      </w:r>
      <w:r w:rsidRPr="00BC1A1B" w:rsidR="00D65B1B">
        <w:t xml:space="preserve"> </w:t>
      </w:r>
      <w:r w:rsidRPr="00BC1A1B" w:rsidR="00632EFE">
        <w:t>or</w:t>
      </w:r>
      <w:r w:rsidRPr="00BC1A1B" w:rsidR="00D65B1B">
        <w:t xml:space="preserve"> </w:t>
      </w:r>
      <w:r w:rsidRPr="00BC1A1B" w:rsidR="00632EFE">
        <w:t>whether</w:t>
      </w:r>
      <w:r w:rsidRPr="00BC1A1B" w:rsidR="00D65B1B">
        <w:t xml:space="preserve"> </w:t>
      </w:r>
      <w:r w:rsidRPr="00BC1A1B">
        <w:t>we</w:t>
      </w:r>
      <w:r w:rsidRPr="00BC1A1B" w:rsidR="00D65B1B">
        <w:t xml:space="preserve"> </w:t>
      </w:r>
      <w:r w:rsidRPr="00BC1A1B">
        <w:t>do</w:t>
      </w:r>
      <w:r w:rsidRPr="00BC1A1B" w:rsidR="00D65B1B">
        <w:t xml:space="preserve"> </w:t>
      </w:r>
      <w:r w:rsidRPr="00BC1A1B" w:rsidR="00632EFE">
        <w:t>it</w:t>
      </w:r>
      <w:r w:rsidRPr="00BC1A1B" w:rsidR="00D65B1B">
        <w:t xml:space="preserve"> </w:t>
      </w:r>
      <w:r w:rsidRPr="00BC1A1B" w:rsidR="00632EFE">
        <w:t>on</w:t>
      </w:r>
      <w:r w:rsidRPr="00BC1A1B" w:rsidR="00D65B1B">
        <w:t xml:space="preserve"> </w:t>
      </w:r>
      <w:r w:rsidRPr="00BC1A1B" w:rsidR="00632EFE">
        <w:t>the</w:t>
      </w:r>
      <w:r w:rsidRPr="00BC1A1B" w:rsidR="00D65B1B">
        <w:t xml:space="preserve"> </w:t>
      </w:r>
      <w:r w:rsidRPr="00BC1A1B">
        <w:t>basis</w:t>
      </w:r>
      <w:r w:rsidRPr="00BC1A1B" w:rsidR="00D65B1B">
        <w:t xml:space="preserve"> </w:t>
      </w:r>
      <w:r w:rsidRPr="00BC1A1B">
        <w:t>of</w:t>
      </w:r>
      <w:r w:rsidRPr="00BC1A1B" w:rsidR="00D65B1B">
        <w:t xml:space="preserve"> </w:t>
      </w:r>
      <w:r w:rsidRPr="00BC1A1B">
        <w:t>most</w:t>
      </w:r>
      <w:r w:rsidRPr="00BC1A1B" w:rsidR="00D65B1B">
        <w:t xml:space="preserve"> </w:t>
      </w:r>
      <w:r w:rsidRPr="00BC1A1B">
        <w:t>of</w:t>
      </w:r>
      <w:r w:rsidRPr="00BC1A1B" w:rsidR="00D65B1B">
        <w:t xml:space="preserve"> </w:t>
      </w:r>
      <w:r w:rsidRPr="00BC1A1B">
        <w:t>these</w:t>
      </w:r>
      <w:r w:rsidRPr="00BC1A1B" w:rsidR="00D65B1B">
        <w:t xml:space="preserve"> </w:t>
      </w:r>
      <w:r w:rsidRPr="00BC1A1B">
        <w:t>costs</w:t>
      </w:r>
      <w:r w:rsidRPr="00BC1A1B" w:rsidR="00D65B1B">
        <w:t xml:space="preserve"> </w:t>
      </w:r>
      <w:r w:rsidRPr="00BC1A1B">
        <w:t>ab</w:t>
      </w:r>
      <w:r w:rsidRPr="00BC1A1B" w:rsidR="00632EFE">
        <w:t>a</w:t>
      </w:r>
      <w:r w:rsidRPr="00BC1A1B">
        <w:t>ting</w:t>
      </w:r>
      <w:r w:rsidRPr="00BC1A1B" w:rsidR="00DD1F1D">
        <w:t>,</w:t>
      </w:r>
      <w:r w:rsidRPr="00BC1A1B" w:rsidR="00D65B1B">
        <w:t xml:space="preserve"> </w:t>
      </w:r>
      <w:r w:rsidRPr="00BC1A1B" w:rsidR="00632EFE">
        <w:t>with</w:t>
      </w:r>
      <w:r w:rsidRPr="00BC1A1B" w:rsidR="00D65B1B">
        <w:t xml:space="preserve"> </w:t>
      </w:r>
      <w:r w:rsidRPr="00BC1A1B" w:rsidR="00632EFE">
        <w:t>top-ups</w:t>
      </w:r>
      <w:r w:rsidRPr="00BC1A1B" w:rsidR="00D65B1B">
        <w:t xml:space="preserve"> </w:t>
      </w:r>
      <w:r w:rsidRPr="00BC1A1B" w:rsidR="00632EFE">
        <w:t>during</w:t>
      </w:r>
      <w:r w:rsidRPr="00BC1A1B" w:rsidR="00D65B1B">
        <w:t xml:space="preserve"> </w:t>
      </w:r>
      <w:r w:rsidRPr="00BC1A1B" w:rsidR="00632EFE">
        <w:t>the</w:t>
      </w:r>
      <w:r w:rsidRPr="00BC1A1B" w:rsidR="00D65B1B">
        <w:t xml:space="preserve"> </w:t>
      </w:r>
      <w:r w:rsidRPr="00BC1A1B" w:rsidR="00632EFE">
        <w:t>year</w:t>
      </w:r>
      <w:r w:rsidRPr="00BC1A1B" w:rsidR="00E82DC8">
        <w:t>,</w:t>
      </w:r>
      <w:r w:rsidRPr="00BC1A1B" w:rsidR="00D65B1B">
        <w:t xml:space="preserve"> </w:t>
      </w:r>
      <w:r w:rsidRPr="00BC1A1B">
        <w:t>as</w:t>
      </w:r>
      <w:r w:rsidRPr="00BC1A1B" w:rsidR="00D65B1B">
        <w:t xml:space="preserve"> </w:t>
      </w:r>
      <w:r w:rsidRPr="00BC1A1B">
        <w:t>we</w:t>
      </w:r>
      <w:r w:rsidRPr="00BC1A1B" w:rsidR="00D65B1B">
        <w:t xml:space="preserve"> </w:t>
      </w:r>
      <w:r w:rsidRPr="00BC1A1B">
        <w:t>have</w:t>
      </w:r>
      <w:r w:rsidRPr="00BC1A1B" w:rsidR="00D65B1B">
        <w:t xml:space="preserve"> </w:t>
      </w:r>
      <w:r w:rsidRPr="00BC1A1B">
        <w:t>this</w:t>
      </w:r>
      <w:r w:rsidRPr="00BC1A1B" w:rsidR="00D65B1B">
        <w:t xml:space="preserve"> </w:t>
      </w:r>
      <w:r w:rsidRPr="00BC1A1B">
        <w:t>year</w:t>
      </w:r>
      <w:r w:rsidRPr="00BC1A1B" w:rsidR="00E82DC8">
        <w:t>,</w:t>
      </w:r>
      <w:r w:rsidRPr="00BC1A1B" w:rsidR="00D65B1B">
        <w:t xml:space="preserve"> </w:t>
      </w:r>
      <w:r w:rsidRPr="00BC1A1B">
        <w:t>to</w:t>
      </w:r>
      <w:r w:rsidRPr="00BC1A1B" w:rsidR="00D65B1B">
        <w:t xml:space="preserve"> </w:t>
      </w:r>
      <w:r w:rsidRPr="00BC1A1B">
        <w:t>address</w:t>
      </w:r>
      <w:r w:rsidRPr="00BC1A1B" w:rsidR="00D65B1B">
        <w:t xml:space="preserve"> </w:t>
      </w:r>
      <w:r w:rsidRPr="00BC1A1B">
        <w:t>things.</w:t>
      </w:r>
      <w:r w:rsidRPr="00BC1A1B" w:rsidR="00D65B1B">
        <w:t xml:space="preserve"> </w:t>
      </w:r>
      <w:r w:rsidRPr="00BC1A1B" w:rsidR="00632EFE">
        <w:t>T</w:t>
      </w:r>
      <w:r w:rsidRPr="00BC1A1B">
        <w:t>hat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rsidR="00632EFE">
        <w:t>one</w:t>
      </w:r>
      <w:r w:rsidRPr="00BC1A1B" w:rsidR="00D65B1B">
        <w:t xml:space="preserve"> </w:t>
      </w:r>
      <w:r w:rsidRPr="00BC1A1B" w:rsidR="00632EFE">
        <w:t>of</w:t>
      </w:r>
      <w:r w:rsidRPr="00BC1A1B" w:rsidR="00D65B1B">
        <w:t xml:space="preserve"> </w:t>
      </w:r>
      <w:r w:rsidRPr="00BC1A1B" w:rsidR="00632EFE">
        <w:t>the</w:t>
      </w:r>
      <w:r w:rsidRPr="00BC1A1B" w:rsidR="00D65B1B">
        <w:t xml:space="preserve"> </w:t>
      </w:r>
      <w:r w:rsidRPr="00BC1A1B" w:rsidR="00632EFE">
        <w:t>difficult</w:t>
      </w:r>
      <w:r w:rsidRPr="00BC1A1B" w:rsidR="00D65B1B">
        <w:t xml:space="preserve"> </w:t>
      </w:r>
      <w:r w:rsidRPr="00BC1A1B" w:rsidR="00632EFE">
        <w:t>choices</w:t>
      </w:r>
      <w:r w:rsidRPr="00BC1A1B" w:rsidR="00D65B1B">
        <w:t xml:space="preserve"> </w:t>
      </w:r>
      <w:r w:rsidRPr="00BC1A1B" w:rsidR="00632EFE">
        <w:t>for</w:t>
      </w:r>
      <w:r w:rsidRPr="00BC1A1B" w:rsidR="00D65B1B">
        <w:t xml:space="preserve"> </w:t>
      </w:r>
      <w:r w:rsidRPr="00BC1A1B" w:rsidR="00632EFE">
        <w:t>MHCLG.</w:t>
      </w:r>
      <w:r w:rsidRPr="00BC1A1B" w:rsidR="00D65B1B">
        <w:t xml:space="preserve"> </w:t>
      </w:r>
      <w:r w:rsidRPr="00BC1A1B" w:rsidR="00632EFE">
        <w:t>Will</w:t>
      </w:r>
      <w:r w:rsidRPr="00BC1A1B" w:rsidR="00D65B1B">
        <w:t xml:space="preserve"> </w:t>
      </w:r>
      <w:r w:rsidRPr="00BC1A1B" w:rsidR="00632EFE">
        <w:t>they</w:t>
      </w:r>
      <w:r w:rsidRPr="00BC1A1B" w:rsidR="00D65B1B">
        <w:t xml:space="preserve"> </w:t>
      </w:r>
      <w:r w:rsidRPr="00BC1A1B" w:rsidR="00632EFE">
        <w:t>try</w:t>
      </w:r>
      <w:r w:rsidRPr="00BC1A1B" w:rsidR="00D65B1B">
        <w:t xml:space="preserve"> </w:t>
      </w:r>
      <w:r w:rsidRPr="00BC1A1B" w:rsidR="00632EFE">
        <w:t>to</w:t>
      </w:r>
      <w:r w:rsidRPr="00BC1A1B" w:rsidR="00D65B1B">
        <w:t xml:space="preserve"> </w:t>
      </w:r>
      <w:r w:rsidRPr="00BC1A1B">
        <w:t>build</w:t>
      </w:r>
      <w:r w:rsidRPr="00BC1A1B" w:rsidR="00D65B1B">
        <w:t xml:space="preserve"> </w:t>
      </w:r>
      <w:r w:rsidRPr="00BC1A1B" w:rsidR="00632EFE">
        <w:t>funding</w:t>
      </w:r>
      <w:r w:rsidRPr="00BC1A1B" w:rsidR="00D65B1B">
        <w:t xml:space="preserve"> </w:t>
      </w:r>
      <w:r w:rsidRPr="00BC1A1B" w:rsidR="00632EFE">
        <w:t>in</w:t>
      </w:r>
      <w:r w:rsidRPr="00BC1A1B" w:rsidR="00D65B1B">
        <w:t xml:space="preserve"> </w:t>
      </w:r>
      <w:r w:rsidRPr="00BC1A1B">
        <w:t>advance</w:t>
      </w:r>
      <w:r w:rsidRPr="00BC1A1B" w:rsidR="00D65B1B">
        <w:t xml:space="preserve"> </w:t>
      </w:r>
      <w:r w:rsidRPr="00BC1A1B" w:rsidR="00632EFE">
        <w:t>f</w:t>
      </w:r>
      <w:r w:rsidRPr="00BC1A1B">
        <w:t>or</w:t>
      </w:r>
      <w:r w:rsidRPr="00BC1A1B" w:rsidR="00D65B1B">
        <w:t xml:space="preserve"> </w:t>
      </w:r>
      <w:r w:rsidRPr="00BC1A1B">
        <w:t>what</w:t>
      </w:r>
      <w:r w:rsidRPr="00BC1A1B" w:rsidR="00D65B1B">
        <w:t xml:space="preserve"> </w:t>
      </w:r>
      <w:r w:rsidRPr="00BC1A1B" w:rsidR="00632EFE">
        <w:t>they</w:t>
      </w:r>
      <w:r w:rsidRPr="00BC1A1B" w:rsidR="00D65B1B">
        <w:t xml:space="preserve"> </w:t>
      </w:r>
      <w:r w:rsidRPr="00BC1A1B" w:rsidR="00632EFE">
        <w:t>expect</w:t>
      </w:r>
      <w:r w:rsidRPr="00BC1A1B" w:rsidR="00D65B1B">
        <w:t xml:space="preserve"> </w:t>
      </w:r>
      <w:r w:rsidRPr="00BC1A1B" w:rsidR="00632EFE">
        <w:t>Covid</w:t>
      </w:r>
      <w:r w:rsidRPr="00BC1A1B" w:rsidR="00D65B1B">
        <w:t xml:space="preserve"> </w:t>
      </w:r>
      <w:r w:rsidRPr="00BC1A1B" w:rsidR="00632EFE">
        <w:t>costs</w:t>
      </w:r>
      <w:r w:rsidRPr="00BC1A1B" w:rsidR="00D65B1B">
        <w:t xml:space="preserve"> </w:t>
      </w:r>
      <w:r w:rsidRPr="00BC1A1B" w:rsidR="00632EFE">
        <w:t>next</w:t>
      </w:r>
      <w:r w:rsidRPr="00BC1A1B" w:rsidR="00D65B1B">
        <w:t xml:space="preserve"> </w:t>
      </w:r>
      <w:r w:rsidRPr="00BC1A1B" w:rsidR="00632EFE">
        <w:t>year</w:t>
      </w:r>
      <w:r w:rsidRPr="00BC1A1B" w:rsidR="00D65B1B">
        <w:t xml:space="preserve"> </w:t>
      </w:r>
      <w:r w:rsidRPr="00BC1A1B">
        <w:t>to</w:t>
      </w:r>
      <w:r w:rsidRPr="00BC1A1B" w:rsidR="00D65B1B">
        <w:t xml:space="preserve"> </w:t>
      </w:r>
      <w:r w:rsidRPr="00BC1A1B">
        <w:t>be</w:t>
      </w:r>
      <w:r w:rsidRPr="00BC1A1B" w:rsidR="00DD1F1D">
        <w:t>,</w:t>
      </w:r>
      <w:r w:rsidRPr="00BC1A1B" w:rsidR="00D65B1B">
        <w:t xml:space="preserve"> </w:t>
      </w:r>
      <w:r w:rsidRPr="00BC1A1B">
        <w:t>or</w:t>
      </w:r>
      <w:r w:rsidRPr="00BC1A1B" w:rsidR="00D65B1B">
        <w:t xml:space="preserve"> </w:t>
      </w:r>
      <w:r w:rsidRPr="00BC1A1B">
        <w:t>will</w:t>
      </w:r>
      <w:r w:rsidRPr="00BC1A1B" w:rsidR="00D65B1B">
        <w:t xml:space="preserve"> </w:t>
      </w:r>
      <w:r w:rsidRPr="00BC1A1B">
        <w:t>they</w:t>
      </w:r>
      <w:r w:rsidRPr="00BC1A1B" w:rsidR="00D65B1B">
        <w:t xml:space="preserve"> </w:t>
      </w:r>
      <w:r w:rsidRPr="00BC1A1B">
        <w:t>do</w:t>
      </w:r>
      <w:r w:rsidRPr="00BC1A1B" w:rsidR="00D65B1B">
        <w:t xml:space="preserve"> </w:t>
      </w:r>
      <w:r w:rsidRPr="00BC1A1B">
        <w:t>it</w:t>
      </w:r>
      <w:r w:rsidRPr="00BC1A1B" w:rsidR="00D65B1B">
        <w:t xml:space="preserve"> </w:t>
      </w:r>
      <w:r w:rsidRPr="00BC1A1B">
        <w:t>via</w:t>
      </w:r>
      <w:r w:rsidRPr="00BC1A1B" w:rsidR="00D65B1B">
        <w:t xml:space="preserve"> </w:t>
      </w:r>
      <w:r w:rsidRPr="00BC1A1B">
        <w:t>top</w:t>
      </w:r>
      <w:r w:rsidRPr="00BC1A1B" w:rsidR="00632EFE">
        <w:t>-</w:t>
      </w:r>
      <w:r w:rsidRPr="00BC1A1B">
        <w:t>ups</w:t>
      </w:r>
      <w:r w:rsidRPr="00BC1A1B" w:rsidR="00D65B1B">
        <w:t xml:space="preserve"> </w:t>
      </w:r>
      <w:r w:rsidRPr="00BC1A1B">
        <w:t>during</w:t>
      </w:r>
      <w:r w:rsidRPr="00BC1A1B" w:rsidR="00D65B1B">
        <w:t xml:space="preserve"> </w:t>
      </w:r>
      <w:r w:rsidRPr="00BC1A1B">
        <w:t>the</w:t>
      </w:r>
      <w:r w:rsidRPr="00BC1A1B" w:rsidR="00D65B1B">
        <w:t xml:space="preserve"> </w:t>
      </w:r>
      <w:r w:rsidRPr="00BC1A1B">
        <w:t>year</w:t>
      </w:r>
      <w:r w:rsidRPr="00BC1A1B" w:rsidR="00632EFE">
        <w:t>?</w:t>
      </w:r>
    </w:p>
    <w:p w:rsidR="009D64E9" w:rsidRPr="00BC1A1B" w:rsidP="00632EFE">
      <w:pPr>
        <w:pStyle w:val="Question"/>
        <w:numPr>
          <w:ilvl w:val="0"/>
          <w:numId w:val="0"/>
        </w:numPr>
        <w:ind w:left="794"/>
      </w:pPr>
      <w:sdt>
        <w:sdtPr>
          <w:alias w:val="Member"/>
          <w:tag w:val="&lt;Member mnisId='4831' dodsId=''&gt;"/>
          <w:id w:val="1145399675"/>
          <w:placeholder>
            <w:docPart w:val="DefaultPlaceholder_1082065158"/>
          </w:placeholder>
          <w:richText/>
        </w:sdtPr>
        <w:sdtContent>
          <w:r w:rsidRPr="00BC1A1B">
            <w:rPr>
              <w:b/>
            </w:rPr>
            <w:t>Ian</w:t>
          </w:r>
          <w:r w:rsidRPr="00BC1A1B" w:rsidR="00D65B1B">
            <w:rPr>
              <w:b/>
            </w:rPr>
            <w:t xml:space="preserve"> </w:t>
          </w:r>
          <w:r w:rsidRPr="00BC1A1B">
            <w:rPr>
              <w:b/>
            </w:rPr>
            <w:t>Byrne:</w:t>
          </w:r>
        </w:sdtContent>
      </w:sdt>
      <w:r w:rsidRPr="00BC1A1B" w:rsidR="00D65B1B">
        <w:t xml:space="preserve"> </w:t>
      </w:r>
      <w:r w:rsidRPr="00BC1A1B" w:rsidR="00632EFE">
        <w:t>On</w:t>
      </w:r>
      <w:r w:rsidRPr="00BC1A1B" w:rsidR="00D65B1B">
        <w:t xml:space="preserve"> </w:t>
      </w:r>
      <w:r w:rsidRPr="00BC1A1B" w:rsidR="00632EFE">
        <w:t>the</w:t>
      </w:r>
      <w:r w:rsidRPr="00BC1A1B" w:rsidR="00D65B1B">
        <w:t xml:space="preserve"> </w:t>
      </w:r>
      <w:r w:rsidRPr="00BC1A1B" w:rsidR="00632EFE">
        <w:t>question</w:t>
      </w:r>
      <w:r w:rsidRPr="00BC1A1B" w:rsidR="00D65B1B">
        <w:t xml:space="preserve"> </w:t>
      </w:r>
      <w:r w:rsidRPr="00BC1A1B" w:rsidR="00632EFE">
        <w:t>of</w:t>
      </w:r>
      <w:r w:rsidRPr="00BC1A1B" w:rsidR="00D65B1B">
        <w:t xml:space="preserve"> </w:t>
      </w:r>
      <w:r w:rsidRPr="00BC1A1B" w:rsidR="00632EFE">
        <w:t>reserves,</w:t>
      </w:r>
      <w:r w:rsidRPr="00BC1A1B" w:rsidR="00D65B1B">
        <w:t xml:space="preserve"> </w:t>
      </w:r>
      <w:r w:rsidRPr="00BC1A1B" w:rsidR="00632EFE">
        <w:t>Liverpool</w:t>
      </w:r>
      <w:r w:rsidRPr="00BC1A1B" w:rsidR="00D65B1B">
        <w:t xml:space="preserve"> </w:t>
      </w:r>
      <w:r w:rsidRPr="00BC1A1B" w:rsidR="00632EFE">
        <w:t>had</w:t>
      </w:r>
      <w:r w:rsidRPr="00BC1A1B" w:rsidR="00D65B1B">
        <w:t xml:space="preserve"> </w:t>
      </w:r>
      <w:r w:rsidRPr="00BC1A1B" w:rsidR="00632EFE">
        <w:t>£170</w:t>
      </w:r>
      <w:r w:rsidRPr="00BC1A1B" w:rsidR="00D65B1B">
        <w:t xml:space="preserve"> </w:t>
      </w:r>
      <w:r w:rsidRPr="00BC1A1B" w:rsidR="00632EFE">
        <w:t>million</w:t>
      </w:r>
      <w:r w:rsidRPr="00BC1A1B" w:rsidR="00D65B1B">
        <w:t xml:space="preserve"> </w:t>
      </w:r>
      <w:r w:rsidRPr="00BC1A1B" w:rsidR="00632EFE">
        <w:t>in</w:t>
      </w:r>
      <w:r w:rsidRPr="00BC1A1B" w:rsidR="00D65B1B">
        <w:t xml:space="preserve"> </w:t>
      </w:r>
      <w:r w:rsidRPr="00BC1A1B" w:rsidR="00632EFE">
        <w:t>2010</w:t>
      </w:r>
      <w:r w:rsidRPr="00BC1A1B" w:rsidR="00D65B1B">
        <w:t xml:space="preserve"> </w:t>
      </w:r>
      <w:r w:rsidRPr="00BC1A1B" w:rsidR="00632EFE">
        <w:t>and</w:t>
      </w:r>
      <w:r w:rsidRPr="00BC1A1B" w:rsidR="00D65B1B">
        <w:t xml:space="preserve"> </w:t>
      </w:r>
      <w:r w:rsidRPr="00BC1A1B" w:rsidR="00632EFE">
        <w:t>n</w:t>
      </w:r>
      <w:r w:rsidRPr="00BC1A1B">
        <w:t>ow</w:t>
      </w:r>
      <w:r w:rsidRPr="00BC1A1B" w:rsidR="00D65B1B">
        <w:t xml:space="preserve"> </w:t>
      </w:r>
      <w:r w:rsidRPr="00BC1A1B">
        <w:t>it</w:t>
      </w:r>
      <w:r w:rsidRPr="00BC1A1B" w:rsidR="00D65B1B">
        <w:t xml:space="preserve"> </w:t>
      </w:r>
      <w:r w:rsidRPr="00BC1A1B" w:rsidR="00632EFE">
        <w:t>ha</w:t>
      </w:r>
      <w:r w:rsidRPr="00BC1A1B">
        <w:t>s</w:t>
      </w:r>
      <w:r w:rsidRPr="00BC1A1B" w:rsidR="00D65B1B">
        <w:t xml:space="preserve"> </w:t>
      </w:r>
      <w:r w:rsidRPr="00BC1A1B" w:rsidR="00632EFE">
        <w:t>£</w:t>
      </w:r>
      <w:r w:rsidRPr="00BC1A1B">
        <w:t>16</w:t>
      </w:r>
      <w:r w:rsidRPr="00BC1A1B" w:rsidR="00D65B1B">
        <w:t xml:space="preserve"> </w:t>
      </w:r>
      <w:r w:rsidRPr="00BC1A1B">
        <w:t>million</w:t>
      </w:r>
      <w:r w:rsidRPr="00BC1A1B" w:rsidR="00632EFE">
        <w:t>.</w:t>
      </w:r>
      <w:r w:rsidRPr="00BC1A1B" w:rsidR="00D65B1B">
        <w:t xml:space="preserve"> </w:t>
      </w:r>
      <w:r w:rsidRPr="00BC1A1B" w:rsidR="00632EFE">
        <w:t>There</w:t>
      </w:r>
      <w:r w:rsidRPr="00BC1A1B" w:rsidR="00D65B1B">
        <w:t xml:space="preserve"> </w:t>
      </w:r>
      <w:r w:rsidRPr="00BC1A1B" w:rsidR="00632EFE">
        <w:t>is</w:t>
      </w:r>
      <w:r w:rsidRPr="00BC1A1B" w:rsidR="00D65B1B">
        <w:t xml:space="preserve"> </w:t>
      </w:r>
      <w:r w:rsidRPr="00BC1A1B" w:rsidR="00632EFE">
        <w:t>not</w:t>
      </w:r>
      <w:r w:rsidRPr="00BC1A1B" w:rsidR="00D65B1B">
        <w:t xml:space="preserve"> </w:t>
      </w:r>
      <w:r w:rsidRPr="00BC1A1B" w:rsidR="00632EFE">
        <w:t>much</w:t>
      </w:r>
      <w:r w:rsidRPr="00BC1A1B" w:rsidR="00D65B1B">
        <w:t xml:space="preserve"> </w:t>
      </w:r>
      <w:r w:rsidRPr="00BC1A1B" w:rsidR="00DD1F1D">
        <w:t xml:space="preserve">left </w:t>
      </w:r>
      <w:r w:rsidRPr="00BC1A1B" w:rsidR="00632EFE">
        <w:t>in</w:t>
      </w:r>
      <w:r w:rsidRPr="00BC1A1B" w:rsidR="00D65B1B">
        <w:t xml:space="preserve"> </w:t>
      </w:r>
      <w:r w:rsidRPr="00BC1A1B" w:rsidR="00632EFE">
        <w:t>reserve</w:t>
      </w:r>
      <w:r w:rsidRPr="00BC1A1B" w:rsidR="00D65B1B">
        <w:t xml:space="preserve"> </w:t>
      </w:r>
      <w:r w:rsidRPr="00BC1A1B">
        <w:t>in</w:t>
      </w:r>
      <w:r w:rsidRPr="00BC1A1B" w:rsidR="00D65B1B">
        <w:t xml:space="preserve"> </w:t>
      </w:r>
      <w:r w:rsidRPr="00BC1A1B">
        <w:t>my</w:t>
      </w:r>
      <w:r w:rsidRPr="00BC1A1B" w:rsidR="00D65B1B">
        <w:t xml:space="preserve"> </w:t>
      </w:r>
      <w:r w:rsidRPr="00BC1A1B">
        <w:t>city.</w:t>
      </w:r>
      <w:r w:rsidRPr="00BC1A1B" w:rsidR="00D65B1B">
        <w:t xml:space="preserve"> </w:t>
      </w:r>
      <w:r w:rsidRPr="00BC1A1B" w:rsidR="00632EFE">
        <w:t>I</w:t>
      </w:r>
      <w:r w:rsidRPr="00BC1A1B" w:rsidR="00D65B1B">
        <w:t xml:space="preserve"> </w:t>
      </w:r>
      <w:r w:rsidRPr="00BC1A1B" w:rsidR="00632EFE">
        <w:t>have</w:t>
      </w:r>
      <w:r w:rsidRPr="00BC1A1B" w:rsidR="00D65B1B">
        <w:t xml:space="preserve"> </w:t>
      </w:r>
      <w:r w:rsidRPr="00BC1A1B" w:rsidR="00632EFE">
        <w:t>another</w:t>
      </w:r>
      <w:r w:rsidRPr="00BC1A1B" w:rsidR="00D65B1B">
        <w:t xml:space="preserve"> </w:t>
      </w:r>
      <w:r w:rsidRPr="00BC1A1B" w:rsidR="00632EFE">
        <w:t>two</w:t>
      </w:r>
      <w:r w:rsidRPr="00BC1A1B" w:rsidR="00D65B1B">
        <w:t xml:space="preserve"> </w:t>
      </w:r>
      <w:r w:rsidRPr="00BC1A1B" w:rsidR="00632EFE">
        <w:t>questions</w:t>
      </w:r>
      <w:r w:rsidRPr="00BC1A1B" w:rsidR="00D65B1B">
        <w:t xml:space="preserve"> </w:t>
      </w:r>
      <w:r w:rsidRPr="00BC1A1B" w:rsidR="00632EFE">
        <w:t>but</w:t>
      </w:r>
      <w:r w:rsidRPr="00BC1A1B" w:rsidR="00D65B1B">
        <w:t xml:space="preserve"> </w:t>
      </w:r>
      <w:r w:rsidRPr="00BC1A1B" w:rsidR="00632EFE">
        <w:t>I</w:t>
      </w:r>
      <w:r w:rsidRPr="00BC1A1B" w:rsidR="00D65B1B">
        <w:t xml:space="preserve"> </w:t>
      </w:r>
      <w:r w:rsidRPr="00BC1A1B" w:rsidR="00632EFE">
        <w:t>am</w:t>
      </w:r>
      <w:r w:rsidRPr="00BC1A1B" w:rsidR="00D65B1B">
        <w:t xml:space="preserve"> </w:t>
      </w:r>
      <w:r w:rsidRPr="00BC1A1B" w:rsidR="00E82DC8">
        <w:t>conscious</w:t>
      </w:r>
      <w:r w:rsidRPr="00BC1A1B" w:rsidR="00D65B1B">
        <w:t xml:space="preserve"> </w:t>
      </w:r>
      <w:r w:rsidRPr="00BC1A1B" w:rsidR="00632EFE">
        <w:t>of</w:t>
      </w:r>
      <w:r w:rsidRPr="00BC1A1B" w:rsidR="00D65B1B">
        <w:t xml:space="preserve"> </w:t>
      </w:r>
      <w:r w:rsidRPr="00BC1A1B" w:rsidR="00632EFE">
        <w:t>the</w:t>
      </w:r>
      <w:r w:rsidRPr="00BC1A1B" w:rsidR="00D65B1B">
        <w:t xml:space="preserve"> </w:t>
      </w:r>
      <w:r w:rsidRPr="00BC1A1B" w:rsidR="00632EFE">
        <w:t>time.</w:t>
      </w:r>
      <w:r w:rsidRPr="00BC1A1B" w:rsidR="00D65B1B">
        <w:t xml:space="preserve"> </w:t>
      </w:r>
      <w:r w:rsidRPr="00BC1A1B" w:rsidR="00632EFE">
        <w:t>Can</w:t>
      </w:r>
      <w:r w:rsidRPr="00BC1A1B" w:rsidR="00D65B1B">
        <w:t xml:space="preserve"> </w:t>
      </w:r>
      <w:r w:rsidRPr="00BC1A1B" w:rsidR="00632EFE">
        <w:t>we</w:t>
      </w:r>
      <w:r w:rsidRPr="00BC1A1B" w:rsidR="00D65B1B">
        <w:t xml:space="preserve"> </w:t>
      </w:r>
      <w:r w:rsidRPr="00BC1A1B" w:rsidR="00632EFE">
        <w:t>ask</w:t>
      </w:r>
      <w:r w:rsidRPr="00BC1A1B" w:rsidR="00D65B1B">
        <w:t xml:space="preserve"> </w:t>
      </w:r>
      <w:r w:rsidRPr="00BC1A1B" w:rsidR="00632EFE">
        <w:t>the</w:t>
      </w:r>
      <w:r w:rsidRPr="00BC1A1B" w:rsidR="00D65B1B">
        <w:t xml:space="preserve"> </w:t>
      </w:r>
      <w:r w:rsidRPr="00BC1A1B" w:rsidR="00632EFE">
        <w:t>witnesses</w:t>
      </w:r>
      <w:r w:rsidRPr="00BC1A1B" w:rsidR="00D65B1B">
        <w:t xml:space="preserve"> </w:t>
      </w:r>
      <w:r w:rsidRPr="00BC1A1B" w:rsidR="00632EFE">
        <w:t>to</w:t>
      </w:r>
      <w:r w:rsidRPr="00BC1A1B" w:rsidR="00D65B1B">
        <w:t xml:space="preserve"> </w:t>
      </w:r>
      <w:r w:rsidRPr="00BC1A1B" w:rsidR="00632EFE">
        <w:t>answer</w:t>
      </w:r>
      <w:r w:rsidRPr="00BC1A1B" w:rsidR="00D65B1B">
        <w:t xml:space="preserve"> </w:t>
      </w:r>
      <w:r w:rsidRPr="00BC1A1B" w:rsidR="00632EFE">
        <w:t>those</w:t>
      </w:r>
      <w:r w:rsidRPr="00BC1A1B" w:rsidR="00D65B1B">
        <w:t xml:space="preserve"> </w:t>
      </w:r>
      <w:r w:rsidRPr="00BC1A1B" w:rsidR="00632EFE">
        <w:t>in</w:t>
      </w:r>
      <w:r w:rsidRPr="00BC1A1B" w:rsidR="00D65B1B">
        <w:t xml:space="preserve"> </w:t>
      </w:r>
      <w:r w:rsidRPr="00BC1A1B" w:rsidR="00632EFE">
        <w:t>writing?</w:t>
      </w:r>
      <w:r w:rsidRPr="00BC1A1B" w:rsidR="00D65B1B">
        <w:t xml:space="preserve"> </w:t>
      </w:r>
    </w:p>
    <w:p w:rsidR="006E3A50" w:rsidRPr="00BC1A1B" w:rsidP="00632EFE">
      <w:pPr>
        <w:pStyle w:val="Question"/>
        <w:numPr>
          <w:ilvl w:val="0"/>
          <w:numId w:val="0"/>
        </w:numPr>
        <w:ind w:left="794"/>
      </w:pPr>
      <w:sdt>
        <w:sdtPr>
          <w:alias w:val="Member"/>
          <w:tag w:val="&lt;Member mnisId='394' dodsId='25722'&gt;"/>
          <w:id w:val="803285902"/>
          <w:placeholder>
            <w:docPart w:val="DefaultPlaceholder_1082065158"/>
          </w:placeholder>
          <w:richText/>
        </w:sdtPr>
        <w:sdtContent>
          <w:r w:rsidRPr="00BC1A1B">
            <w:rPr>
              <w:b/>
            </w:rPr>
            <w:t>Chair:</w:t>
          </w:r>
        </w:sdtContent>
      </w:sdt>
      <w:r w:rsidRPr="00BC1A1B" w:rsidR="00D65B1B">
        <w:t xml:space="preserve"> </w:t>
      </w:r>
      <w:r w:rsidRPr="00BC1A1B" w:rsidR="00632EFE">
        <w:t>We</w:t>
      </w:r>
      <w:r w:rsidRPr="00BC1A1B" w:rsidR="00D65B1B">
        <w:t xml:space="preserve"> </w:t>
      </w:r>
      <w:r w:rsidRPr="00BC1A1B" w:rsidR="00632EFE">
        <w:t>will</w:t>
      </w:r>
      <w:r w:rsidRPr="00BC1A1B" w:rsidR="00D65B1B">
        <w:t xml:space="preserve"> </w:t>
      </w:r>
      <w:r w:rsidRPr="00BC1A1B" w:rsidR="00632EFE">
        <w:t>probably</w:t>
      </w:r>
      <w:r w:rsidRPr="00BC1A1B" w:rsidR="00D65B1B">
        <w:t xml:space="preserve"> </w:t>
      </w:r>
      <w:r w:rsidRPr="00BC1A1B" w:rsidR="00632EFE">
        <w:t>have</w:t>
      </w:r>
      <w:r w:rsidRPr="00BC1A1B" w:rsidR="00D65B1B">
        <w:t xml:space="preserve"> </w:t>
      </w:r>
      <w:r w:rsidRPr="00BC1A1B" w:rsidR="00632EFE">
        <w:t>to</w:t>
      </w:r>
      <w:r w:rsidRPr="00BC1A1B" w:rsidR="00D65B1B">
        <w:t xml:space="preserve"> </w:t>
      </w:r>
      <w:r w:rsidRPr="00BC1A1B" w:rsidR="00632EFE">
        <w:t>do</w:t>
      </w:r>
      <w:r w:rsidRPr="00BC1A1B" w:rsidR="00D65B1B">
        <w:t xml:space="preserve"> </w:t>
      </w:r>
      <w:r w:rsidRPr="00BC1A1B" w:rsidR="00632EFE">
        <w:t>that</w:t>
      </w:r>
      <w:r w:rsidRPr="00BC1A1B" w:rsidR="00D65B1B">
        <w:t xml:space="preserve"> </w:t>
      </w:r>
      <w:r w:rsidRPr="00BC1A1B" w:rsidR="00632EFE">
        <w:t>because</w:t>
      </w:r>
      <w:r w:rsidRPr="00BC1A1B" w:rsidR="00D65B1B">
        <w:t xml:space="preserve"> </w:t>
      </w:r>
      <w:r w:rsidRPr="00BC1A1B" w:rsidR="00632EFE">
        <w:t>we</w:t>
      </w:r>
      <w:r w:rsidRPr="00BC1A1B" w:rsidR="00D65B1B">
        <w:t xml:space="preserve"> </w:t>
      </w:r>
      <w:r w:rsidRPr="00BC1A1B" w:rsidR="00632EFE">
        <w:t>have</w:t>
      </w:r>
      <w:r w:rsidRPr="00BC1A1B" w:rsidR="00D65B1B">
        <w:t xml:space="preserve"> </w:t>
      </w:r>
      <w:r w:rsidRPr="00BC1A1B" w:rsidR="00632EFE">
        <w:t>another</w:t>
      </w:r>
      <w:r w:rsidRPr="00BC1A1B" w:rsidR="00D65B1B">
        <w:t xml:space="preserve"> </w:t>
      </w:r>
      <w:r w:rsidRPr="00BC1A1B" w:rsidR="00632EFE">
        <w:t>panel</w:t>
      </w:r>
      <w:r w:rsidRPr="00BC1A1B" w:rsidR="00D65B1B">
        <w:t xml:space="preserve"> </w:t>
      </w:r>
      <w:r w:rsidRPr="00BC1A1B" w:rsidR="00632EFE">
        <w:t>to</w:t>
      </w:r>
      <w:r w:rsidRPr="00BC1A1B" w:rsidR="00D65B1B">
        <w:t xml:space="preserve"> </w:t>
      </w:r>
      <w:r w:rsidRPr="00BC1A1B" w:rsidR="00632EFE">
        <w:t>go.</w:t>
      </w:r>
      <w:r w:rsidRPr="00BC1A1B" w:rsidR="00D65B1B">
        <w:t xml:space="preserve"> </w:t>
      </w:r>
      <w:r w:rsidRPr="00BC1A1B" w:rsidR="00632EFE">
        <w:t>C</w:t>
      </w:r>
      <w:r w:rsidRPr="00BC1A1B">
        <w:t>ould</w:t>
      </w:r>
      <w:r w:rsidRPr="00BC1A1B" w:rsidR="00D65B1B">
        <w:t xml:space="preserve"> </w:t>
      </w:r>
      <w:r w:rsidRPr="00BC1A1B" w:rsidR="00632EFE">
        <w:t>we</w:t>
      </w:r>
      <w:r w:rsidRPr="00BC1A1B" w:rsidR="00D65B1B">
        <w:t xml:space="preserve"> </w:t>
      </w:r>
      <w:r w:rsidRPr="00BC1A1B">
        <w:t>now</w:t>
      </w:r>
      <w:r w:rsidRPr="00BC1A1B" w:rsidR="00D65B1B">
        <w:t xml:space="preserve"> </w:t>
      </w:r>
      <w:r w:rsidRPr="00BC1A1B">
        <w:t>concentrate</w:t>
      </w:r>
      <w:r w:rsidRPr="00BC1A1B" w:rsidR="00D65B1B">
        <w:t xml:space="preserve"> </w:t>
      </w:r>
      <w:r w:rsidRPr="00BC1A1B">
        <w:t>on</w:t>
      </w:r>
      <w:r w:rsidRPr="00BC1A1B" w:rsidR="00D65B1B">
        <w:t xml:space="preserve"> </w:t>
      </w:r>
      <w:r w:rsidRPr="00BC1A1B">
        <w:t>issues</w:t>
      </w:r>
      <w:r w:rsidRPr="00BC1A1B" w:rsidR="00D65B1B">
        <w:t xml:space="preserve"> </w:t>
      </w:r>
      <w:r w:rsidRPr="00BC1A1B">
        <w:t>that</w:t>
      </w:r>
      <w:r w:rsidRPr="00BC1A1B" w:rsidR="00D65B1B">
        <w:t xml:space="preserve"> </w:t>
      </w:r>
      <w:r w:rsidRPr="00BC1A1B">
        <w:t>have</w:t>
      </w:r>
      <w:r w:rsidRPr="00BC1A1B" w:rsidR="00D65B1B">
        <w:t xml:space="preserve"> </w:t>
      </w:r>
      <w:r w:rsidRPr="00BC1A1B">
        <w:t>not</w:t>
      </w:r>
      <w:r w:rsidRPr="00BC1A1B" w:rsidR="00D65B1B">
        <w:t xml:space="preserve"> </w:t>
      </w:r>
      <w:r w:rsidRPr="00BC1A1B">
        <w:t>been</w:t>
      </w:r>
      <w:r w:rsidRPr="00BC1A1B" w:rsidR="00D65B1B">
        <w:t xml:space="preserve"> </w:t>
      </w:r>
      <w:r w:rsidRPr="00BC1A1B">
        <w:t>covered</w:t>
      </w:r>
      <w:r w:rsidRPr="00BC1A1B" w:rsidR="00D65B1B">
        <w:t xml:space="preserve"> </w:t>
      </w:r>
      <w:r w:rsidRPr="00BC1A1B">
        <w:t>before</w:t>
      </w:r>
      <w:r w:rsidRPr="00BC1A1B" w:rsidR="00DD1F1D">
        <w:t>, in</w:t>
      </w:r>
      <w:r w:rsidRPr="00BC1A1B" w:rsidR="00D65B1B">
        <w:t xml:space="preserve"> </w:t>
      </w:r>
      <w:r w:rsidRPr="00BC1A1B" w:rsidR="00632EFE">
        <w:t>questions</w:t>
      </w:r>
      <w:r w:rsidRPr="00BC1A1B" w:rsidR="00D65B1B">
        <w:t xml:space="preserve"> </w:t>
      </w:r>
      <w:r w:rsidRPr="00BC1A1B" w:rsidR="00632EFE">
        <w:t>and</w:t>
      </w:r>
      <w:r w:rsidRPr="00BC1A1B" w:rsidR="00D65B1B">
        <w:t xml:space="preserve"> </w:t>
      </w:r>
      <w:r w:rsidRPr="00BC1A1B">
        <w:t>ans</w:t>
      </w:r>
      <w:r w:rsidRPr="00BC1A1B" w:rsidR="00632EFE">
        <w:t>we</w:t>
      </w:r>
      <w:r w:rsidRPr="00BC1A1B">
        <w:t>rs</w:t>
      </w:r>
      <w:r w:rsidRPr="00BC1A1B" w:rsidR="00632EFE">
        <w:t>?</w:t>
      </w:r>
      <w:r w:rsidRPr="00BC1A1B" w:rsidR="00D65B1B">
        <w:t xml:space="preserve"> </w:t>
      </w:r>
      <w:r w:rsidRPr="00BC1A1B">
        <w:t>Thank</w:t>
      </w:r>
      <w:r w:rsidRPr="00BC1A1B" w:rsidR="00D65B1B">
        <w:t xml:space="preserve"> </w:t>
      </w:r>
      <w:r w:rsidRPr="00BC1A1B" w:rsidR="00632EFE">
        <w:t>you</w:t>
      </w:r>
      <w:r w:rsidRPr="00BC1A1B">
        <w:t>,</w:t>
      </w:r>
      <w:r w:rsidRPr="00BC1A1B" w:rsidR="00D65B1B">
        <w:t xml:space="preserve"> </w:t>
      </w:r>
      <w:r w:rsidRPr="00BC1A1B">
        <w:t>Ian.</w:t>
      </w:r>
      <w:r w:rsidRPr="00BC1A1B" w:rsidR="00D65B1B">
        <w:t xml:space="preserve"> </w:t>
      </w:r>
      <w:r w:rsidRPr="00BC1A1B">
        <w:t>We</w:t>
      </w:r>
      <w:r w:rsidRPr="00BC1A1B" w:rsidR="00D65B1B">
        <w:t xml:space="preserve"> </w:t>
      </w:r>
      <w:r w:rsidRPr="00BC1A1B">
        <w:t>will</w:t>
      </w:r>
      <w:r w:rsidRPr="00BC1A1B" w:rsidR="00D65B1B">
        <w:t xml:space="preserve"> </w:t>
      </w:r>
      <w:r w:rsidRPr="00BC1A1B">
        <w:t>follow</w:t>
      </w:r>
      <w:r w:rsidRPr="00BC1A1B" w:rsidR="00D65B1B">
        <w:t xml:space="preserve"> </w:t>
      </w:r>
      <w:r w:rsidRPr="00BC1A1B">
        <w:t>those</w:t>
      </w:r>
      <w:r w:rsidRPr="00BC1A1B" w:rsidR="00D65B1B">
        <w:t xml:space="preserve"> </w:t>
      </w:r>
      <w:r w:rsidRPr="00BC1A1B">
        <w:t>up.</w:t>
      </w:r>
    </w:p>
    <w:p w:rsidR="006E3A50" w:rsidRPr="00BC1A1B" w:rsidP="006E3A50">
      <w:pPr>
        <w:pStyle w:val="Question"/>
      </w:pPr>
      <w:sdt>
        <w:sdtPr>
          <w:alias w:val="Member"/>
          <w:tag w:val="&lt;Member mnisId='4598' dodsId='113926'&gt;"/>
          <w:id w:val="-2111271365"/>
          <w:placeholder>
            <w:docPart w:val="DefaultPlaceholder_1082065158"/>
          </w:placeholder>
          <w:richText/>
        </w:sdtPr>
        <w:sdtContent>
          <w:r w:rsidRPr="00BC1A1B">
            <w:rPr>
              <w:b/>
            </w:rPr>
            <w:t>Mohammad</w:t>
          </w:r>
          <w:r w:rsidRPr="00BC1A1B" w:rsidR="00D65B1B">
            <w:rPr>
              <w:b/>
            </w:rPr>
            <w:t xml:space="preserve"> </w:t>
          </w:r>
          <w:r w:rsidRPr="00BC1A1B">
            <w:rPr>
              <w:b/>
            </w:rPr>
            <w:t>Yasin:</w:t>
          </w:r>
        </w:sdtContent>
      </w:sdt>
      <w:r w:rsidRPr="00BC1A1B" w:rsidR="00D65B1B">
        <w:t xml:space="preserve"> </w:t>
      </w:r>
      <w:r w:rsidRPr="00BC1A1B">
        <w:t>What</w:t>
      </w:r>
      <w:r w:rsidRPr="00BC1A1B" w:rsidR="00D65B1B">
        <w:t xml:space="preserve"> </w:t>
      </w:r>
      <w:r w:rsidRPr="00BC1A1B">
        <w:t>areas</w:t>
      </w:r>
      <w:r w:rsidRPr="00BC1A1B" w:rsidR="00D65B1B">
        <w:t xml:space="preserve"> </w:t>
      </w:r>
      <w:r w:rsidRPr="00BC1A1B">
        <w:t>have</w:t>
      </w:r>
      <w:r w:rsidRPr="00BC1A1B" w:rsidR="00D65B1B">
        <w:t xml:space="preserve"> </w:t>
      </w:r>
      <w:r w:rsidRPr="00BC1A1B">
        <w:t>required</w:t>
      </w:r>
      <w:r w:rsidRPr="00BC1A1B" w:rsidR="00D65B1B">
        <w:t xml:space="preserve"> </w:t>
      </w:r>
      <w:r w:rsidRPr="00BC1A1B">
        <w:t>additional</w:t>
      </w:r>
      <w:r w:rsidRPr="00BC1A1B" w:rsidR="00D65B1B">
        <w:t xml:space="preserve"> </w:t>
      </w:r>
      <w:r w:rsidRPr="00BC1A1B">
        <w:t>spending</w:t>
      </w:r>
      <w:r w:rsidRPr="00BC1A1B" w:rsidR="00D65B1B">
        <w:t xml:space="preserve"> </w:t>
      </w:r>
      <w:r w:rsidRPr="00BC1A1B">
        <w:t>since</w:t>
      </w:r>
      <w:r w:rsidRPr="00BC1A1B" w:rsidR="00D65B1B">
        <w:t xml:space="preserve"> </w:t>
      </w:r>
      <w:r w:rsidRPr="00BC1A1B">
        <w:t>March</w:t>
      </w:r>
      <w:r w:rsidRPr="00BC1A1B" w:rsidR="00DD1F1D">
        <w:t>,</w:t>
      </w:r>
      <w:r w:rsidRPr="00BC1A1B" w:rsidR="00D65B1B">
        <w:t xml:space="preserve"> </w:t>
      </w:r>
      <w:r w:rsidRPr="00BC1A1B">
        <w:t>either</w:t>
      </w:r>
      <w:r w:rsidRPr="00BC1A1B" w:rsidR="00D65B1B">
        <w:t xml:space="preserve"> </w:t>
      </w:r>
      <w:r w:rsidRPr="00BC1A1B">
        <w:t>because</w:t>
      </w:r>
      <w:r w:rsidRPr="00BC1A1B" w:rsidR="00D65B1B">
        <w:t xml:space="preserve"> </w:t>
      </w:r>
      <w:r w:rsidRPr="00BC1A1B">
        <w:t>they</w:t>
      </w:r>
      <w:r w:rsidRPr="00BC1A1B" w:rsidR="00D65B1B">
        <w:t xml:space="preserve"> </w:t>
      </w:r>
      <w:r w:rsidRPr="00BC1A1B">
        <w:t>are</w:t>
      </w:r>
      <w:r w:rsidRPr="00BC1A1B" w:rsidR="00D65B1B">
        <w:t xml:space="preserve"> </w:t>
      </w:r>
      <w:r w:rsidRPr="00BC1A1B">
        <w:t>new</w:t>
      </w:r>
      <w:r w:rsidRPr="00BC1A1B" w:rsidR="00D65B1B">
        <w:t xml:space="preserve"> </w:t>
      </w:r>
      <w:r w:rsidRPr="00BC1A1B">
        <w:t>or</w:t>
      </w:r>
      <w:r w:rsidRPr="00BC1A1B" w:rsidR="00D65B1B">
        <w:t xml:space="preserve"> </w:t>
      </w:r>
      <w:r w:rsidR="00D95113">
        <w:t xml:space="preserve">because </w:t>
      </w:r>
      <w:r w:rsidRPr="00BC1A1B">
        <w:t>the</w:t>
      </w:r>
      <w:r w:rsidRPr="00BC1A1B" w:rsidR="00D65B1B">
        <w:t xml:space="preserve"> </w:t>
      </w:r>
      <w:r w:rsidRPr="00BC1A1B">
        <w:t>costs</w:t>
      </w:r>
      <w:r w:rsidRPr="00BC1A1B" w:rsidR="00D65B1B">
        <w:t xml:space="preserve"> </w:t>
      </w:r>
      <w:r w:rsidRPr="00BC1A1B">
        <w:t>to</w:t>
      </w:r>
      <w:r w:rsidRPr="00BC1A1B" w:rsidR="00D65B1B">
        <w:t xml:space="preserve"> </w:t>
      </w:r>
      <w:r w:rsidRPr="00BC1A1B">
        <w:t>deliver</w:t>
      </w:r>
      <w:r w:rsidRPr="00BC1A1B" w:rsidR="00D65B1B">
        <w:t xml:space="preserve"> </w:t>
      </w:r>
      <w:r w:rsidRPr="00BC1A1B">
        <w:t>them</w:t>
      </w:r>
      <w:r w:rsidRPr="00BC1A1B" w:rsidR="00D65B1B">
        <w:t xml:space="preserve"> </w:t>
      </w:r>
      <w:r w:rsidRPr="00BC1A1B">
        <w:t>have</w:t>
      </w:r>
      <w:r w:rsidRPr="00BC1A1B" w:rsidR="00D65B1B">
        <w:t xml:space="preserve"> </w:t>
      </w:r>
      <w:r w:rsidRPr="00BC1A1B">
        <w:t>increased?</w:t>
      </w:r>
    </w:p>
    <w:p w:rsidR="00632EFE" w:rsidRPr="00BC1A1B" w:rsidP="006E3A50">
      <w:pPr>
        <w:pStyle w:val="Answer"/>
      </w:pPr>
      <w:sdt>
        <w:sdtPr>
          <w:alias w:val="Witness"/>
          <w:id w:val="1988053510"/>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t>T</w:t>
      </w:r>
      <w:r w:rsidRPr="00BC1A1B" w:rsidR="006E3A50">
        <w:t>here</w:t>
      </w:r>
      <w:r w:rsidRPr="00BC1A1B" w:rsidR="00D65B1B">
        <w:t xml:space="preserve"> </w:t>
      </w:r>
      <w:r w:rsidRPr="00BC1A1B" w:rsidR="006E3A50">
        <w:t>has</w:t>
      </w:r>
      <w:r w:rsidRPr="00BC1A1B" w:rsidR="00D65B1B">
        <w:t xml:space="preserve"> </w:t>
      </w:r>
      <w:r w:rsidRPr="00BC1A1B" w:rsidR="006E3A50">
        <w:t>been</w:t>
      </w:r>
      <w:r w:rsidRPr="00BC1A1B" w:rsidR="00D65B1B">
        <w:t xml:space="preserve"> </w:t>
      </w:r>
      <w:r w:rsidRPr="00BC1A1B" w:rsidR="006E3A50">
        <w:t>a</w:t>
      </w:r>
      <w:r w:rsidRPr="00BC1A1B" w:rsidR="00D65B1B">
        <w:t xml:space="preserve"> </w:t>
      </w:r>
      <w:r w:rsidRPr="00BC1A1B" w:rsidR="006E3A50">
        <w:t>general</w:t>
      </w:r>
      <w:r w:rsidRPr="00BC1A1B" w:rsidR="00D65B1B">
        <w:t xml:space="preserve"> </w:t>
      </w:r>
      <w:r w:rsidRPr="00BC1A1B" w:rsidR="006E3A50">
        <w:t>increase</w:t>
      </w:r>
      <w:r w:rsidRPr="00BC1A1B" w:rsidR="00D65B1B">
        <w:t xml:space="preserve"> </w:t>
      </w:r>
      <w:r w:rsidRPr="00BC1A1B" w:rsidR="006E3A50">
        <w:t>in</w:t>
      </w:r>
      <w:r w:rsidRPr="00BC1A1B" w:rsidR="00D65B1B">
        <w:t xml:space="preserve"> </w:t>
      </w:r>
      <w:r w:rsidRPr="00BC1A1B" w:rsidR="006E3A50">
        <w:t>costs</w:t>
      </w:r>
      <w:r w:rsidRPr="00BC1A1B" w:rsidR="00D65B1B">
        <w:t xml:space="preserve"> </w:t>
      </w:r>
      <w:r w:rsidRPr="00BC1A1B" w:rsidR="006E3A50">
        <w:t>anyway</w:t>
      </w:r>
      <w:r w:rsidRPr="00BC1A1B" w:rsidR="00DD1F1D">
        <w:t>,</w:t>
      </w:r>
      <w:r w:rsidRPr="00BC1A1B" w:rsidR="00D65B1B">
        <w:t xml:space="preserve"> </w:t>
      </w:r>
      <w:r w:rsidRPr="00BC1A1B" w:rsidR="006E3A50">
        <w:t>because</w:t>
      </w:r>
      <w:r w:rsidRPr="00BC1A1B" w:rsidR="00D65B1B">
        <w:t xml:space="preserve"> </w:t>
      </w:r>
      <w:r w:rsidRPr="00BC1A1B">
        <w:t>obviously</w:t>
      </w:r>
      <w:r w:rsidRPr="00BC1A1B" w:rsidR="00D65B1B">
        <w:t xml:space="preserve"> </w:t>
      </w:r>
      <w:r w:rsidRPr="00BC1A1B" w:rsidR="006E3A50">
        <w:t>we</w:t>
      </w:r>
      <w:r w:rsidRPr="00BC1A1B" w:rsidR="00D65B1B">
        <w:t xml:space="preserve"> </w:t>
      </w:r>
      <w:r w:rsidRPr="00BC1A1B" w:rsidR="006E3A50">
        <w:t>have</w:t>
      </w:r>
      <w:r w:rsidRPr="00BC1A1B" w:rsidR="00D65B1B">
        <w:t xml:space="preserve"> </w:t>
      </w:r>
      <w:r w:rsidRPr="00BC1A1B" w:rsidR="006E3A50">
        <w:t>had</w:t>
      </w:r>
      <w:r w:rsidRPr="00BC1A1B" w:rsidR="00D65B1B">
        <w:t xml:space="preserve"> </w:t>
      </w:r>
      <w:r w:rsidRPr="00BC1A1B" w:rsidR="006E3A50">
        <w:t>more</w:t>
      </w:r>
      <w:r w:rsidRPr="00BC1A1B" w:rsidR="00D65B1B">
        <w:t xml:space="preserve"> </w:t>
      </w:r>
      <w:r w:rsidRPr="00BC1A1B" w:rsidR="006E3A50">
        <w:t>staff</w:t>
      </w:r>
      <w:r w:rsidRPr="00BC1A1B" w:rsidR="00D65B1B">
        <w:t xml:space="preserve"> </w:t>
      </w:r>
      <w:r w:rsidRPr="00BC1A1B" w:rsidR="006E3A50">
        <w:t>shortages</w:t>
      </w:r>
      <w:r w:rsidRPr="00BC1A1B" w:rsidR="00D65B1B">
        <w:t xml:space="preserve"> </w:t>
      </w:r>
      <w:r w:rsidRPr="00BC1A1B" w:rsidR="006E3A50">
        <w:t>and</w:t>
      </w:r>
      <w:r w:rsidRPr="00BC1A1B" w:rsidR="00D65B1B">
        <w:t xml:space="preserve"> </w:t>
      </w:r>
      <w:r w:rsidRPr="00BC1A1B">
        <w:t>we</w:t>
      </w:r>
      <w:r w:rsidRPr="00BC1A1B" w:rsidR="00D65B1B">
        <w:t xml:space="preserve"> </w:t>
      </w:r>
      <w:r w:rsidRPr="00BC1A1B" w:rsidR="006E3A50">
        <w:t>have</w:t>
      </w:r>
      <w:r w:rsidRPr="00BC1A1B" w:rsidR="00D65B1B">
        <w:t xml:space="preserve"> </w:t>
      </w:r>
      <w:r w:rsidRPr="00BC1A1B" w:rsidR="006E3A50">
        <w:t>had</w:t>
      </w:r>
      <w:r w:rsidRPr="00BC1A1B" w:rsidR="00D65B1B">
        <w:t xml:space="preserve"> </w:t>
      </w:r>
      <w:r w:rsidRPr="00BC1A1B" w:rsidR="006E3A50">
        <w:t>to</w:t>
      </w:r>
      <w:r w:rsidRPr="00BC1A1B" w:rsidR="00D65B1B">
        <w:t xml:space="preserve"> </w:t>
      </w:r>
      <w:r w:rsidRPr="00BC1A1B" w:rsidR="006E3A50">
        <w:t>work</w:t>
      </w:r>
      <w:r w:rsidRPr="00BC1A1B" w:rsidR="00D65B1B">
        <w:t xml:space="preserve"> </w:t>
      </w:r>
      <w:r w:rsidRPr="00BC1A1B" w:rsidR="006E3A50">
        <w:t>in</w:t>
      </w:r>
      <w:r w:rsidRPr="00BC1A1B" w:rsidR="00D65B1B">
        <w:t xml:space="preserve"> </w:t>
      </w:r>
      <w:r w:rsidRPr="00BC1A1B" w:rsidR="006E3A50">
        <w:t>a</w:t>
      </w:r>
      <w:r w:rsidRPr="00BC1A1B" w:rsidR="00D65B1B">
        <w:t xml:space="preserve"> </w:t>
      </w:r>
      <w:r w:rsidRPr="00BC1A1B" w:rsidR="006E3A50">
        <w:t>Covid</w:t>
      </w:r>
      <w:r w:rsidRPr="00BC1A1B">
        <w:t>-</w:t>
      </w:r>
      <w:r w:rsidRPr="00BC1A1B" w:rsidR="006E3A50">
        <w:t>compliant</w:t>
      </w:r>
      <w:r w:rsidRPr="00BC1A1B" w:rsidR="00D65B1B">
        <w:t xml:space="preserve"> </w:t>
      </w:r>
      <w:r w:rsidRPr="00BC1A1B" w:rsidR="006E3A50">
        <w:t>way.</w:t>
      </w:r>
      <w:r w:rsidRPr="00BC1A1B" w:rsidR="00D65B1B">
        <w:t xml:space="preserve"> </w:t>
      </w:r>
      <w:r w:rsidRPr="00BC1A1B">
        <w:t>You</w:t>
      </w:r>
      <w:r w:rsidRPr="00BC1A1B" w:rsidR="00D65B1B">
        <w:t xml:space="preserve"> </w:t>
      </w:r>
      <w:r w:rsidRPr="00BC1A1B">
        <w:t>can</w:t>
      </w:r>
      <w:r w:rsidRPr="00BC1A1B" w:rsidR="00D65B1B">
        <w:t xml:space="preserve"> </w:t>
      </w:r>
      <w:r w:rsidRPr="00BC1A1B">
        <w:t>take</w:t>
      </w:r>
      <w:r w:rsidRPr="00BC1A1B" w:rsidR="00D65B1B">
        <w:t xml:space="preserve"> </w:t>
      </w:r>
      <w:r w:rsidRPr="00BC1A1B">
        <w:t>that</w:t>
      </w:r>
      <w:r w:rsidRPr="00BC1A1B" w:rsidR="00D65B1B">
        <w:t xml:space="preserve"> </w:t>
      </w:r>
      <w:r w:rsidRPr="00BC1A1B">
        <w:t>as</w:t>
      </w:r>
      <w:r w:rsidRPr="00BC1A1B" w:rsidR="00D65B1B">
        <w:t xml:space="preserve"> </w:t>
      </w:r>
      <w:r w:rsidRPr="00BC1A1B">
        <w:t>a</w:t>
      </w:r>
      <w:r w:rsidRPr="00BC1A1B" w:rsidR="00D65B1B">
        <w:t xml:space="preserve"> </w:t>
      </w:r>
      <w:r w:rsidRPr="00BC1A1B">
        <w:t>general</w:t>
      </w:r>
      <w:r w:rsidRPr="00BC1A1B" w:rsidR="00D65B1B">
        <w:t xml:space="preserve"> </w:t>
      </w:r>
      <w:r w:rsidRPr="00BC1A1B" w:rsidR="006B577A">
        <w:t>point</w:t>
      </w:r>
      <w:r w:rsidRPr="00BC1A1B" w:rsidR="00D65B1B">
        <w:t xml:space="preserve"> </w:t>
      </w:r>
      <w:r w:rsidRPr="00BC1A1B">
        <w:t>across</w:t>
      </w:r>
      <w:r w:rsidRPr="00BC1A1B" w:rsidR="00D65B1B">
        <w:t xml:space="preserve"> </w:t>
      </w:r>
      <w:r w:rsidRPr="00BC1A1B">
        <w:t>everything.</w:t>
      </w:r>
      <w:r w:rsidRPr="00BC1A1B" w:rsidR="00D65B1B">
        <w:t xml:space="preserve"> </w:t>
      </w:r>
      <w:r w:rsidRPr="00BC1A1B" w:rsidR="00DD1F1D">
        <w:t>I</w:t>
      </w:r>
      <w:r w:rsidRPr="00BC1A1B">
        <w:t>n</w:t>
      </w:r>
      <w:r w:rsidRPr="00BC1A1B" w:rsidR="00D65B1B">
        <w:t xml:space="preserve"> </w:t>
      </w:r>
      <w:r w:rsidRPr="00BC1A1B">
        <w:t>particular,</w:t>
      </w:r>
      <w:r w:rsidRPr="00BC1A1B" w:rsidR="00D65B1B">
        <w:t xml:space="preserve"> </w:t>
      </w:r>
      <w:r w:rsidRPr="00BC1A1B">
        <w:t>i</w:t>
      </w:r>
      <w:r w:rsidRPr="00BC1A1B" w:rsidR="006E3A50">
        <w:t>f</w:t>
      </w:r>
      <w:r w:rsidRPr="00BC1A1B" w:rsidR="00D65B1B">
        <w:t xml:space="preserve"> </w:t>
      </w:r>
      <w:r w:rsidRPr="00BC1A1B" w:rsidR="006E3A50">
        <w:t>you</w:t>
      </w:r>
      <w:r w:rsidRPr="00BC1A1B" w:rsidR="00D65B1B">
        <w:t xml:space="preserve"> </w:t>
      </w:r>
      <w:r w:rsidRPr="00BC1A1B" w:rsidR="006E3A50">
        <w:t>look</w:t>
      </w:r>
      <w:r w:rsidRPr="00BC1A1B" w:rsidR="00D65B1B">
        <w:t xml:space="preserve"> </w:t>
      </w:r>
      <w:r w:rsidRPr="00BC1A1B" w:rsidR="006E3A50">
        <w:t>at</w:t>
      </w:r>
      <w:r w:rsidRPr="00BC1A1B" w:rsidR="00D65B1B">
        <w:t xml:space="preserve"> </w:t>
      </w:r>
      <w:r w:rsidRPr="00BC1A1B" w:rsidR="006E3A50">
        <w:t>certain</w:t>
      </w:r>
      <w:r w:rsidRPr="00BC1A1B" w:rsidR="00D65B1B">
        <w:t xml:space="preserve"> </w:t>
      </w:r>
      <w:r w:rsidRPr="00BC1A1B" w:rsidR="006E3A50">
        <w:t>parts</w:t>
      </w:r>
      <w:r w:rsidRPr="00BC1A1B" w:rsidR="00D65B1B">
        <w:t xml:space="preserve"> </w:t>
      </w:r>
      <w:r w:rsidRPr="00BC1A1B" w:rsidR="006E3A50">
        <w:t>of</w:t>
      </w:r>
      <w:r w:rsidRPr="00BC1A1B" w:rsidR="00D65B1B">
        <w:t xml:space="preserve"> </w:t>
      </w:r>
      <w:r w:rsidRPr="00BC1A1B">
        <w:t>services</w:t>
      </w:r>
      <w:r w:rsidRPr="00BC1A1B" w:rsidR="00D65B1B">
        <w:t xml:space="preserve"> </w:t>
      </w:r>
      <w:r w:rsidRPr="00BC1A1B">
        <w:t>that</w:t>
      </w:r>
      <w:r w:rsidRPr="00BC1A1B" w:rsidR="00D65B1B">
        <w:t xml:space="preserve"> </w:t>
      </w:r>
      <w:r w:rsidRPr="00BC1A1B">
        <w:t>council</w:t>
      </w:r>
      <w:r w:rsidR="00D95113">
        <w:t>s</w:t>
      </w:r>
      <w:r w:rsidRPr="00BC1A1B" w:rsidR="00D65B1B">
        <w:t xml:space="preserve"> </w:t>
      </w:r>
      <w:r w:rsidRPr="00BC1A1B">
        <w:t>deliver,</w:t>
      </w:r>
      <w:r w:rsidRPr="00BC1A1B" w:rsidR="00D65B1B">
        <w:t xml:space="preserve"> </w:t>
      </w:r>
      <w:r w:rsidRPr="00BC1A1B">
        <w:t>clearly</w:t>
      </w:r>
      <w:r w:rsidRPr="00BC1A1B" w:rsidR="00D65B1B">
        <w:t xml:space="preserve"> </w:t>
      </w:r>
      <w:r w:rsidRPr="00BC1A1B">
        <w:t>there</w:t>
      </w:r>
      <w:r w:rsidRPr="00BC1A1B" w:rsidR="00D65B1B">
        <w:t xml:space="preserve"> </w:t>
      </w:r>
      <w:r w:rsidRPr="00BC1A1B">
        <w:t>are</w:t>
      </w:r>
      <w:r w:rsidRPr="00BC1A1B" w:rsidR="00D65B1B">
        <w:t xml:space="preserve"> </w:t>
      </w:r>
      <w:r w:rsidRPr="00BC1A1B">
        <w:t>some</w:t>
      </w:r>
      <w:r w:rsidRPr="00BC1A1B" w:rsidR="00D65B1B">
        <w:t xml:space="preserve"> </w:t>
      </w:r>
      <w:r w:rsidRPr="00BC1A1B">
        <w:t>fairly</w:t>
      </w:r>
      <w:r w:rsidRPr="00BC1A1B" w:rsidR="00D65B1B">
        <w:t xml:space="preserve"> </w:t>
      </w:r>
      <w:r w:rsidRPr="00BC1A1B">
        <w:t>significant</w:t>
      </w:r>
      <w:r w:rsidRPr="00BC1A1B" w:rsidR="00D65B1B">
        <w:t xml:space="preserve"> </w:t>
      </w:r>
      <w:r w:rsidRPr="00BC1A1B">
        <w:t>additional</w:t>
      </w:r>
      <w:r w:rsidRPr="00BC1A1B" w:rsidR="00D65B1B">
        <w:t xml:space="preserve"> </w:t>
      </w:r>
      <w:r w:rsidRPr="00BC1A1B">
        <w:t>costs</w:t>
      </w:r>
      <w:r w:rsidRPr="00BC1A1B" w:rsidR="00D65B1B">
        <w:t xml:space="preserve"> </w:t>
      </w:r>
      <w:r w:rsidRPr="00BC1A1B">
        <w:t>with</w:t>
      </w:r>
      <w:r w:rsidRPr="00BC1A1B" w:rsidR="00D65B1B">
        <w:t xml:space="preserve"> </w:t>
      </w:r>
      <w:r w:rsidRPr="00BC1A1B" w:rsidR="006E3A50">
        <w:t>adult</w:t>
      </w:r>
      <w:r w:rsidRPr="00BC1A1B" w:rsidR="00D65B1B">
        <w:t xml:space="preserve"> </w:t>
      </w:r>
      <w:r w:rsidRPr="00BC1A1B" w:rsidR="006E3A50">
        <w:t>social</w:t>
      </w:r>
      <w:r w:rsidRPr="00BC1A1B" w:rsidR="00D65B1B">
        <w:t xml:space="preserve"> </w:t>
      </w:r>
      <w:r w:rsidRPr="00BC1A1B" w:rsidR="006E3A50">
        <w:t>care</w:t>
      </w:r>
      <w:r w:rsidRPr="00BC1A1B" w:rsidR="006B577A">
        <w:t>,</w:t>
      </w:r>
      <w:r w:rsidRPr="00BC1A1B" w:rsidR="00D65B1B">
        <w:t xml:space="preserve"> </w:t>
      </w:r>
      <w:r w:rsidRPr="00BC1A1B" w:rsidR="006B577A">
        <w:t>which</w:t>
      </w:r>
      <w:r w:rsidRPr="00BC1A1B" w:rsidR="00D65B1B">
        <w:t xml:space="preserve"> </w:t>
      </w:r>
      <w:r w:rsidRPr="00BC1A1B" w:rsidR="006B577A">
        <w:t>are</w:t>
      </w:r>
      <w:r w:rsidRPr="00BC1A1B" w:rsidR="00D65B1B">
        <w:t xml:space="preserve"> </w:t>
      </w:r>
      <w:r w:rsidRPr="00BC1A1B" w:rsidR="006E3A50">
        <w:t>rel</w:t>
      </w:r>
      <w:r w:rsidRPr="00BC1A1B">
        <w:t>a</w:t>
      </w:r>
      <w:r w:rsidRPr="00BC1A1B" w:rsidR="006E3A50">
        <w:t>ted</w:t>
      </w:r>
      <w:r w:rsidRPr="00BC1A1B" w:rsidR="00D65B1B">
        <w:t xml:space="preserve"> </w:t>
      </w:r>
      <w:r w:rsidRPr="00BC1A1B" w:rsidR="006E3A50">
        <w:t>to</w:t>
      </w:r>
      <w:r w:rsidRPr="00BC1A1B" w:rsidR="00D65B1B">
        <w:t xml:space="preserve"> </w:t>
      </w:r>
      <w:r w:rsidRPr="00BC1A1B" w:rsidR="006E3A50">
        <w:t>PPE</w:t>
      </w:r>
      <w:r w:rsidRPr="00BC1A1B" w:rsidR="00D65B1B">
        <w:t xml:space="preserve"> </w:t>
      </w:r>
      <w:r w:rsidRPr="00BC1A1B">
        <w:t>and</w:t>
      </w:r>
      <w:r w:rsidRPr="00BC1A1B" w:rsidR="00D65B1B">
        <w:t xml:space="preserve"> </w:t>
      </w:r>
      <w:r w:rsidRPr="00BC1A1B" w:rsidR="006E3A50">
        <w:t>operational</w:t>
      </w:r>
      <w:r w:rsidRPr="00BC1A1B" w:rsidR="00D65B1B">
        <w:t xml:space="preserve"> </w:t>
      </w:r>
      <w:r w:rsidRPr="00BC1A1B" w:rsidR="006E3A50">
        <w:t>issues</w:t>
      </w:r>
      <w:r w:rsidRPr="00BC1A1B" w:rsidR="00D65B1B">
        <w:t xml:space="preserve"> </w:t>
      </w:r>
      <w:r w:rsidRPr="00BC1A1B" w:rsidR="006E3A50">
        <w:t>in</w:t>
      </w:r>
      <w:r w:rsidRPr="00BC1A1B" w:rsidR="00D65B1B">
        <w:t xml:space="preserve"> </w:t>
      </w:r>
      <w:r w:rsidRPr="00BC1A1B" w:rsidR="006E3A50">
        <w:t>care</w:t>
      </w:r>
      <w:r w:rsidRPr="00BC1A1B" w:rsidR="00D65B1B">
        <w:t xml:space="preserve"> </w:t>
      </w:r>
      <w:r w:rsidRPr="00BC1A1B" w:rsidR="006E3A50">
        <w:t>homes</w:t>
      </w:r>
      <w:r w:rsidRPr="00BC1A1B">
        <w:t>.</w:t>
      </w:r>
      <w:r w:rsidRPr="00BC1A1B" w:rsidR="00D65B1B">
        <w:t xml:space="preserve"> </w:t>
      </w:r>
      <w:r w:rsidRPr="00BC1A1B">
        <w:t>Most</w:t>
      </w:r>
      <w:r w:rsidRPr="00BC1A1B" w:rsidR="00D65B1B">
        <w:t xml:space="preserve"> </w:t>
      </w:r>
      <w:r w:rsidRPr="00BC1A1B">
        <w:t>councils</w:t>
      </w:r>
      <w:r w:rsidRPr="00BC1A1B" w:rsidR="00D65B1B">
        <w:t xml:space="preserve"> </w:t>
      </w:r>
      <w:r w:rsidRPr="00BC1A1B">
        <w:t>have</w:t>
      </w:r>
      <w:r w:rsidRPr="00BC1A1B" w:rsidR="00D65B1B">
        <w:t xml:space="preserve"> </w:t>
      </w:r>
      <w:r w:rsidRPr="00BC1A1B">
        <w:t>certainly</w:t>
      </w:r>
      <w:r w:rsidRPr="00BC1A1B" w:rsidR="00D65B1B">
        <w:t xml:space="preserve"> </w:t>
      </w:r>
      <w:r w:rsidRPr="00BC1A1B">
        <w:t>had</w:t>
      </w:r>
      <w:r w:rsidRPr="00BC1A1B" w:rsidR="00D65B1B">
        <w:t xml:space="preserve"> </w:t>
      </w:r>
      <w:r w:rsidRPr="00BC1A1B">
        <w:t>a</w:t>
      </w:r>
      <w:r w:rsidRPr="00BC1A1B" w:rsidR="00D65B1B">
        <w:t xml:space="preserve"> </w:t>
      </w:r>
      <w:r w:rsidRPr="00BC1A1B" w:rsidR="006E3A50">
        <w:t>5%</w:t>
      </w:r>
      <w:r w:rsidRPr="00BC1A1B" w:rsidR="00D65B1B">
        <w:t xml:space="preserve"> </w:t>
      </w:r>
      <w:r w:rsidRPr="00BC1A1B" w:rsidR="006E3A50">
        <w:t>uplift</w:t>
      </w:r>
      <w:r w:rsidRPr="00BC1A1B" w:rsidR="00D65B1B">
        <w:t xml:space="preserve"> </w:t>
      </w:r>
      <w:r w:rsidRPr="00BC1A1B" w:rsidR="006E3A50">
        <w:t>in</w:t>
      </w:r>
      <w:r w:rsidRPr="00BC1A1B" w:rsidR="00D65B1B">
        <w:t xml:space="preserve"> </w:t>
      </w:r>
      <w:r w:rsidRPr="00BC1A1B" w:rsidR="006E3A50">
        <w:t>their</w:t>
      </w:r>
      <w:r w:rsidRPr="00BC1A1B" w:rsidR="00D65B1B">
        <w:t xml:space="preserve"> </w:t>
      </w:r>
      <w:r w:rsidRPr="00BC1A1B" w:rsidR="006E3A50">
        <w:t>care</w:t>
      </w:r>
      <w:r w:rsidRPr="00BC1A1B" w:rsidR="00D65B1B">
        <w:t xml:space="preserve"> </w:t>
      </w:r>
      <w:r w:rsidRPr="00BC1A1B" w:rsidR="006E3A50">
        <w:t>charges.</w:t>
      </w:r>
      <w:r w:rsidRPr="00BC1A1B" w:rsidR="00D65B1B">
        <w:t xml:space="preserve"> </w:t>
      </w:r>
      <w:r w:rsidRPr="00BC1A1B" w:rsidR="006E3A50">
        <w:t>The</w:t>
      </w:r>
      <w:r w:rsidRPr="00BC1A1B">
        <w:t>re</w:t>
      </w:r>
      <w:r w:rsidRPr="00BC1A1B" w:rsidR="00D65B1B">
        <w:t xml:space="preserve"> </w:t>
      </w:r>
      <w:r w:rsidRPr="00BC1A1B">
        <w:t>are</w:t>
      </w:r>
      <w:r w:rsidRPr="00BC1A1B" w:rsidR="00D65B1B">
        <w:t xml:space="preserve"> </w:t>
      </w:r>
      <w:r w:rsidRPr="00BC1A1B">
        <w:t>also</w:t>
      </w:r>
      <w:r w:rsidRPr="00BC1A1B" w:rsidR="00D65B1B">
        <w:t xml:space="preserve"> </w:t>
      </w:r>
      <w:r w:rsidRPr="00BC1A1B">
        <w:t>a</w:t>
      </w:r>
      <w:r w:rsidRPr="00BC1A1B" w:rsidR="00D65B1B">
        <w:t xml:space="preserve"> </w:t>
      </w:r>
      <w:r w:rsidRPr="00BC1A1B">
        <w:t>variety</w:t>
      </w:r>
      <w:r w:rsidRPr="00BC1A1B" w:rsidR="00D65B1B">
        <w:t xml:space="preserve"> </w:t>
      </w:r>
      <w:r w:rsidRPr="00BC1A1B">
        <w:t>of</w:t>
      </w:r>
      <w:r w:rsidRPr="00BC1A1B" w:rsidR="00D65B1B">
        <w:t xml:space="preserve"> </w:t>
      </w:r>
      <w:r w:rsidRPr="00BC1A1B">
        <w:t>things,</w:t>
      </w:r>
      <w:r w:rsidRPr="00BC1A1B" w:rsidR="00D65B1B">
        <w:t xml:space="preserve"> </w:t>
      </w:r>
      <w:r w:rsidRPr="00BC1A1B" w:rsidR="006E3A50">
        <w:t>whether</w:t>
      </w:r>
      <w:r w:rsidRPr="00BC1A1B" w:rsidR="00D65B1B">
        <w:t xml:space="preserve"> </w:t>
      </w:r>
      <w:r w:rsidRPr="00BC1A1B" w:rsidR="006E3A50">
        <w:t>it</w:t>
      </w:r>
      <w:r w:rsidRPr="00BC1A1B" w:rsidR="00D65B1B">
        <w:t xml:space="preserve"> </w:t>
      </w:r>
      <w:r w:rsidRPr="00BC1A1B" w:rsidR="006E3A50">
        <w:t>is</w:t>
      </w:r>
      <w:r w:rsidRPr="00BC1A1B" w:rsidR="00D65B1B">
        <w:t xml:space="preserve"> </w:t>
      </w:r>
      <w:r w:rsidRPr="00BC1A1B" w:rsidR="006E3A50">
        <w:t>open</w:t>
      </w:r>
      <w:r w:rsidRPr="00BC1A1B" w:rsidR="00D65B1B">
        <w:t xml:space="preserve"> </w:t>
      </w:r>
      <w:r w:rsidRPr="00BC1A1B" w:rsidR="006E3A50">
        <w:t>book</w:t>
      </w:r>
      <w:r w:rsidRPr="00BC1A1B" w:rsidR="00D65B1B">
        <w:t xml:space="preserve"> </w:t>
      </w:r>
      <w:r w:rsidRPr="00BC1A1B" w:rsidR="006E3A50">
        <w:t>or</w:t>
      </w:r>
      <w:r w:rsidRPr="00BC1A1B" w:rsidR="00D65B1B">
        <w:t xml:space="preserve"> </w:t>
      </w:r>
      <w:r w:rsidRPr="00BC1A1B" w:rsidR="006E3A50">
        <w:t>whatever</w:t>
      </w:r>
      <w:r w:rsidRPr="00BC1A1B">
        <w:t>,</w:t>
      </w:r>
      <w:r w:rsidRPr="00BC1A1B" w:rsidR="00D65B1B">
        <w:t xml:space="preserve"> </w:t>
      </w:r>
      <w:r w:rsidRPr="00BC1A1B" w:rsidR="006E3A50">
        <w:t>to</w:t>
      </w:r>
      <w:r w:rsidRPr="00BC1A1B" w:rsidR="00D65B1B">
        <w:t xml:space="preserve"> </w:t>
      </w:r>
      <w:r w:rsidRPr="00BC1A1B" w:rsidR="006E3A50">
        <w:t>cover</w:t>
      </w:r>
      <w:r w:rsidRPr="00BC1A1B" w:rsidR="00D65B1B">
        <w:t xml:space="preserve"> </w:t>
      </w:r>
      <w:r w:rsidRPr="00BC1A1B" w:rsidR="006E3A50">
        <w:t>additional</w:t>
      </w:r>
      <w:r w:rsidRPr="00BC1A1B" w:rsidR="00D65B1B">
        <w:t xml:space="preserve"> </w:t>
      </w:r>
      <w:r w:rsidRPr="00BC1A1B" w:rsidR="006E3A50">
        <w:t>costs</w:t>
      </w:r>
      <w:r w:rsidRPr="00BC1A1B" w:rsidR="00D65B1B">
        <w:t xml:space="preserve"> </w:t>
      </w:r>
      <w:r w:rsidRPr="00BC1A1B" w:rsidR="006E3A50">
        <w:t>that</w:t>
      </w:r>
      <w:r w:rsidRPr="00BC1A1B" w:rsidR="00D65B1B">
        <w:t xml:space="preserve"> </w:t>
      </w:r>
      <w:r w:rsidRPr="00BC1A1B" w:rsidR="006E3A50">
        <w:t>their</w:t>
      </w:r>
      <w:r w:rsidRPr="00BC1A1B" w:rsidR="00D65B1B">
        <w:t xml:space="preserve"> </w:t>
      </w:r>
      <w:r w:rsidRPr="00BC1A1B" w:rsidR="006E3A50">
        <w:t>care</w:t>
      </w:r>
      <w:r w:rsidRPr="00BC1A1B" w:rsidR="00D65B1B">
        <w:t xml:space="preserve"> </w:t>
      </w:r>
      <w:r w:rsidRPr="00BC1A1B" w:rsidR="006E3A50">
        <w:t>providers</w:t>
      </w:r>
      <w:r w:rsidRPr="00BC1A1B" w:rsidR="00D65B1B">
        <w:t xml:space="preserve"> </w:t>
      </w:r>
      <w:r w:rsidRPr="00BC1A1B" w:rsidR="006E3A50">
        <w:t>have</w:t>
      </w:r>
      <w:r w:rsidRPr="00BC1A1B" w:rsidR="00D65B1B">
        <w:t xml:space="preserve"> </w:t>
      </w:r>
      <w:r w:rsidRPr="00BC1A1B" w:rsidR="006E3A50">
        <w:t>had</w:t>
      </w:r>
      <w:r w:rsidRPr="00BC1A1B">
        <w:t>.</w:t>
      </w:r>
      <w:r w:rsidRPr="00BC1A1B" w:rsidR="00D65B1B">
        <w:t xml:space="preserve"> </w:t>
      </w:r>
      <w:r w:rsidRPr="00BC1A1B">
        <w:t>Quite</w:t>
      </w:r>
      <w:r w:rsidRPr="00BC1A1B" w:rsidR="00D65B1B">
        <w:t xml:space="preserve"> </w:t>
      </w:r>
      <w:r w:rsidRPr="00BC1A1B">
        <w:t>clearly,</w:t>
      </w:r>
      <w:r w:rsidRPr="00BC1A1B" w:rsidR="00D65B1B">
        <w:t xml:space="preserve"> </w:t>
      </w:r>
      <w:r w:rsidRPr="00BC1A1B" w:rsidR="006E3A50">
        <w:t>if</w:t>
      </w:r>
      <w:r w:rsidRPr="00BC1A1B" w:rsidR="00D65B1B">
        <w:t xml:space="preserve"> </w:t>
      </w:r>
      <w:r w:rsidRPr="00BC1A1B" w:rsidR="006E3A50">
        <w:t>you</w:t>
      </w:r>
      <w:r w:rsidRPr="00BC1A1B" w:rsidR="00D65B1B">
        <w:t xml:space="preserve"> </w:t>
      </w:r>
      <w:r w:rsidRPr="00BC1A1B" w:rsidR="006E3A50">
        <w:t>are</w:t>
      </w:r>
      <w:r w:rsidRPr="00BC1A1B" w:rsidR="00D65B1B">
        <w:t xml:space="preserve"> </w:t>
      </w:r>
      <w:r w:rsidRPr="00BC1A1B" w:rsidR="006E3A50">
        <w:t>dea</w:t>
      </w:r>
      <w:r w:rsidRPr="00BC1A1B">
        <w:t>l</w:t>
      </w:r>
      <w:r w:rsidRPr="00BC1A1B" w:rsidR="006E3A50">
        <w:t>ing</w:t>
      </w:r>
      <w:r w:rsidRPr="00BC1A1B" w:rsidR="00D65B1B">
        <w:t xml:space="preserve"> </w:t>
      </w:r>
      <w:r w:rsidRPr="00BC1A1B" w:rsidR="006E3A50">
        <w:t>with</w:t>
      </w:r>
      <w:r w:rsidRPr="00BC1A1B" w:rsidR="00D65B1B">
        <w:t xml:space="preserve"> </w:t>
      </w:r>
      <w:r w:rsidRPr="00BC1A1B" w:rsidR="006E3A50">
        <w:t>residents</w:t>
      </w:r>
      <w:r w:rsidRPr="00BC1A1B" w:rsidR="00D65B1B">
        <w:t xml:space="preserve"> </w:t>
      </w:r>
      <w:r w:rsidRPr="00BC1A1B" w:rsidR="006E3A50">
        <w:t>who</w:t>
      </w:r>
      <w:r w:rsidRPr="00BC1A1B" w:rsidR="00D65B1B">
        <w:t xml:space="preserve"> </w:t>
      </w:r>
      <w:r w:rsidRPr="00BC1A1B" w:rsidR="006E3A50">
        <w:t>have</w:t>
      </w:r>
      <w:r w:rsidRPr="00BC1A1B" w:rsidR="00D65B1B">
        <w:t xml:space="preserve"> </w:t>
      </w:r>
      <w:r w:rsidRPr="00BC1A1B" w:rsidR="006E3A50">
        <w:t>Covid</w:t>
      </w:r>
      <w:r w:rsidRPr="00BC1A1B">
        <w:t>,</w:t>
      </w:r>
      <w:r w:rsidRPr="00BC1A1B" w:rsidR="00D65B1B">
        <w:t xml:space="preserve"> </w:t>
      </w:r>
      <w:r w:rsidRPr="00BC1A1B">
        <w:t>it</w:t>
      </w:r>
      <w:r w:rsidRPr="00BC1A1B" w:rsidR="00D65B1B">
        <w:t xml:space="preserve"> </w:t>
      </w:r>
      <w:r w:rsidRPr="00BC1A1B">
        <w:t>incurs</w:t>
      </w:r>
      <w:r w:rsidRPr="00BC1A1B" w:rsidR="00D65B1B">
        <w:t xml:space="preserve"> </w:t>
      </w:r>
      <w:r w:rsidRPr="00BC1A1B">
        <w:t>a</w:t>
      </w:r>
      <w:r w:rsidRPr="00BC1A1B" w:rsidR="00D65B1B">
        <w:t xml:space="preserve"> </w:t>
      </w:r>
      <w:r w:rsidRPr="00BC1A1B">
        <w:t>whole</w:t>
      </w:r>
      <w:r w:rsidRPr="00BC1A1B" w:rsidR="00D65B1B">
        <w:t xml:space="preserve"> </w:t>
      </w:r>
      <w:r w:rsidRPr="00BC1A1B">
        <w:t>variety</w:t>
      </w:r>
      <w:r w:rsidRPr="00BC1A1B" w:rsidR="00D65B1B">
        <w:t xml:space="preserve"> </w:t>
      </w:r>
      <w:r w:rsidRPr="00BC1A1B">
        <w:t>of</w:t>
      </w:r>
      <w:r w:rsidRPr="00BC1A1B" w:rsidR="00D65B1B">
        <w:t xml:space="preserve"> </w:t>
      </w:r>
      <w:r w:rsidRPr="00BC1A1B">
        <w:t>costs</w:t>
      </w:r>
      <w:r w:rsidRPr="00BC1A1B" w:rsidR="00D65B1B">
        <w:t xml:space="preserve"> </w:t>
      </w:r>
      <w:r w:rsidRPr="00BC1A1B">
        <w:t>as</w:t>
      </w:r>
      <w:r w:rsidRPr="00BC1A1B" w:rsidR="00D65B1B">
        <w:t xml:space="preserve"> </w:t>
      </w:r>
      <w:r w:rsidRPr="00BC1A1B">
        <w:t>well</w:t>
      </w:r>
      <w:r w:rsidRPr="00BC1A1B" w:rsidR="00D65B1B">
        <w:t xml:space="preserve"> </w:t>
      </w:r>
      <w:r w:rsidRPr="00BC1A1B">
        <w:t>as</w:t>
      </w:r>
      <w:r w:rsidRPr="00BC1A1B" w:rsidR="00D65B1B">
        <w:t xml:space="preserve"> </w:t>
      </w:r>
      <w:r w:rsidRPr="00BC1A1B" w:rsidR="006E3A50">
        <w:t>the</w:t>
      </w:r>
      <w:r w:rsidRPr="00BC1A1B" w:rsidR="00D65B1B">
        <w:t xml:space="preserve"> </w:t>
      </w:r>
      <w:r w:rsidRPr="00BC1A1B" w:rsidR="006E3A50">
        <w:t>issue</w:t>
      </w:r>
      <w:r w:rsidRPr="00BC1A1B" w:rsidR="00D65B1B">
        <w:t xml:space="preserve"> </w:t>
      </w:r>
      <w:r w:rsidRPr="00BC1A1B" w:rsidR="006E3A50">
        <w:t>of</w:t>
      </w:r>
      <w:r w:rsidRPr="00BC1A1B" w:rsidR="00D65B1B">
        <w:t xml:space="preserve"> </w:t>
      </w:r>
      <w:r w:rsidRPr="00BC1A1B" w:rsidR="006E3A50">
        <w:t>trying</w:t>
      </w:r>
      <w:r w:rsidRPr="00BC1A1B" w:rsidR="00D65B1B">
        <w:t xml:space="preserve"> </w:t>
      </w:r>
      <w:r w:rsidRPr="00BC1A1B" w:rsidR="006E3A50">
        <w:t>to</w:t>
      </w:r>
      <w:r w:rsidRPr="00BC1A1B" w:rsidR="00D65B1B">
        <w:t xml:space="preserve"> </w:t>
      </w:r>
      <w:r w:rsidRPr="00BC1A1B" w:rsidR="006E3A50">
        <w:t>operate</w:t>
      </w:r>
      <w:r w:rsidRPr="00BC1A1B" w:rsidR="00D65B1B">
        <w:t xml:space="preserve"> </w:t>
      </w:r>
      <w:r w:rsidRPr="00BC1A1B" w:rsidR="006E3A50">
        <w:t>where</w:t>
      </w:r>
      <w:r w:rsidRPr="00BC1A1B" w:rsidR="00D65B1B">
        <w:t xml:space="preserve"> </w:t>
      </w:r>
      <w:r w:rsidRPr="00BC1A1B">
        <w:t>you</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more</w:t>
      </w:r>
      <w:r w:rsidRPr="00BC1A1B" w:rsidR="00D65B1B">
        <w:t xml:space="preserve"> </w:t>
      </w:r>
      <w:r w:rsidRPr="00BC1A1B">
        <w:t>people</w:t>
      </w:r>
      <w:r w:rsidRPr="00BC1A1B" w:rsidR="00D65B1B">
        <w:t xml:space="preserve"> </w:t>
      </w:r>
      <w:r w:rsidRPr="00BC1A1B">
        <w:t>off</w:t>
      </w:r>
      <w:r w:rsidRPr="00BC1A1B" w:rsidR="00D65B1B">
        <w:t xml:space="preserve"> </w:t>
      </w:r>
      <w:r w:rsidRPr="00BC1A1B" w:rsidR="006E3A50">
        <w:t>because</w:t>
      </w:r>
      <w:r w:rsidRPr="00BC1A1B" w:rsidR="00D65B1B">
        <w:t xml:space="preserve"> </w:t>
      </w:r>
      <w:r w:rsidRPr="00BC1A1B" w:rsidR="006E3A50">
        <w:t>of</w:t>
      </w:r>
      <w:r w:rsidRPr="00BC1A1B" w:rsidR="00D65B1B">
        <w:t xml:space="preserve"> </w:t>
      </w:r>
      <w:r w:rsidRPr="00BC1A1B" w:rsidR="006E3A50">
        <w:t>Covid.</w:t>
      </w:r>
      <w:r w:rsidRPr="00BC1A1B" w:rsidR="00D65B1B">
        <w:t xml:space="preserve"> </w:t>
      </w:r>
    </w:p>
    <w:p w:rsidR="00632EFE" w:rsidRPr="00BC1A1B" w:rsidP="006E3A50">
      <w:pPr>
        <w:pStyle w:val="Answer"/>
      </w:pPr>
      <w:r w:rsidRPr="00BC1A1B">
        <w:t>If</w:t>
      </w:r>
      <w:r w:rsidRPr="00BC1A1B" w:rsidR="00D65B1B">
        <w:t xml:space="preserve"> </w:t>
      </w:r>
      <w:r w:rsidRPr="00BC1A1B">
        <w:t>you</w:t>
      </w:r>
      <w:r w:rsidRPr="00BC1A1B" w:rsidR="00D65B1B">
        <w:t xml:space="preserve"> </w:t>
      </w:r>
      <w:r w:rsidRPr="00BC1A1B">
        <w:t>look</w:t>
      </w:r>
      <w:r w:rsidRPr="00BC1A1B" w:rsidR="00D65B1B">
        <w:t xml:space="preserve"> </w:t>
      </w:r>
      <w:r w:rsidRPr="00BC1A1B">
        <w:t>at</w:t>
      </w:r>
      <w:r w:rsidRPr="00BC1A1B" w:rsidR="00D65B1B">
        <w:t xml:space="preserve"> </w:t>
      </w:r>
      <w:r w:rsidRPr="00BC1A1B">
        <w:t>children’s</w:t>
      </w:r>
      <w:r w:rsidRPr="00BC1A1B" w:rsidR="00D65B1B">
        <w:t xml:space="preserve"> </w:t>
      </w:r>
      <w:r w:rsidRPr="00BC1A1B">
        <w:t>services</w:t>
      </w:r>
      <w:r w:rsidRPr="00BC1A1B">
        <w:t>,</w:t>
      </w:r>
      <w:r w:rsidRPr="00BC1A1B" w:rsidR="00D65B1B">
        <w:t xml:space="preserve"> </w:t>
      </w:r>
      <w:r w:rsidRPr="00BC1A1B">
        <w:t>we</w:t>
      </w:r>
      <w:r w:rsidRPr="00BC1A1B" w:rsidR="00D65B1B">
        <w:t xml:space="preserve"> </w:t>
      </w:r>
      <w:r w:rsidRPr="00BC1A1B">
        <w:t>have</w:t>
      </w:r>
      <w:r w:rsidRPr="00BC1A1B" w:rsidR="00D65B1B">
        <w:t xml:space="preserve"> </w:t>
      </w:r>
      <w:r w:rsidRPr="00BC1A1B">
        <w:t>again</w:t>
      </w:r>
      <w:r w:rsidRPr="00BC1A1B" w:rsidR="00D65B1B">
        <w:t xml:space="preserve"> </w:t>
      </w:r>
      <w:r w:rsidRPr="00BC1A1B">
        <w:t>seen,</w:t>
      </w:r>
      <w:r w:rsidRPr="00BC1A1B" w:rsidR="00D65B1B">
        <w:t xml:space="preserve"> </w:t>
      </w:r>
      <w:r w:rsidRPr="00BC1A1B">
        <w:t>in</w:t>
      </w:r>
      <w:r w:rsidRPr="00BC1A1B" w:rsidR="00D65B1B">
        <w:t xml:space="preserve"> </w:t>
      </w:r>
      <w:r w:rsidRPr="00BC1A1B">
        <w:t>a</w:t>
      </w:r>
      <w:r w:rsidRPr="00BC1A1B" w:rsidR="00D65B1B">
        <w:t xml:space="preserve"> </w:t>
      </w:r>
      <w:r w:rsidRPr="00BC1A1B">
        <w:t>similar</w:t>
      </w:r>
      <w:r w:rsidRPr="00BC1A1B" w:rsidR="00D65B1B">
        <w:t xml:space="preserve"> </w:t>
      </w:r>
      <w:r w:rsidRPr="00BC1A1B">
        <w:t>way,</w:t>
      </w:r>
      <w:r w:rsidRPr="00BC1A1B" w:rsidR="00D65B1B">
        <w:t xml:space="preserve"> </w:t>
      </w:r>
      <w:r w:rsidRPr="00BC1A1B">
        <w:t>extra</w:t>
      </w:r>
      <w:r w:rsidRPr="00BC1A1B" w:rsidR="00D65B1B">
        <w:t xml:space="preserve"> </w:t>
      </w:r>
      <w:r w:rsidRPr="00BC1A1B">
        <w:t>costs.</w:t>
      </w:r>
      <w:r w:rsidRPr="00BC1A1B" w:rsidR="00D65B1B">
        <w:t xml:space="preserve"> </w:t>
      </w:r>
      <w:r w:rsidRPr="00BC1A1B">
        <w:t>We</w:t>
      </w:r>
      <w:r w:rsidRPr="00BC1A1B" w:rsidR="00D65B1B">
        <w:t xml:space="preserve"> </w:t>
      </w:r>
      <w:r w:rsidRPr="00BC1A1B">
        <w:t>have</w:t>
      </w:r>
      <w:r w:rsidRPr="00BC1A1B" w:rsidR="00D65B1B">
        <w:t xml:space="preserve"> </w:t>
      </w:r>
      <w:r w:rsidRPr="00BC1A1B">
        <w:t>not</w:t>
      </w:r>
      <w:r w:rsidRPr="00BC1A1B" w:rsidR="00D65B1B">
        <w:t xml:space="preserve"> </w:t>
      </w:r>
      <w:r w:rsidRPr="00BC1A1B">
        <w:t>been</w:t>
      </w:r>
      <w:r w:rsidRPr="00BC1A1B" w:rsidR="00D65B1B">
        <w:t xml:space="preserve"> </w:t>
      </w:r>
      <w:r w:rsidRPr="00BC1A1B">
        <w:t>able</w:t>
      </w:r>
      <w:r w:rsidRPr="00BC1A1B" w:rsidR="00D65B1B">
        <w:t xml:space="preserve"> </w:t>
      </w:r>
      <w:r w:rsidRPr="00BC1A1B">
        <w:t>to</w:t>
      </w:r>
      <w:r w:rsidRPr="00BC1A1B" w:rsidR="00D65B1B">
        <w:t xml:space="preserve"> </w:t>
      </w:r>
      <w:r w:rsidRPr="00BC1A1B">
        <w:t>place</w:t>
      </w:r>
      <w:r w:rsidRPr="00BC1A1B" w:rsidR="00D65B1B">
        <w:t xml:space="preserve"> </w:t>
      </w:r>
      <w:r w:rsidRPr="00BC1A1B">
        <w:t>children</w:t>
      </w:r>
      <w:r w:rsidRPr="00BC1A1B" w:rsidR="00D65B1B">
        <w:t xml:space="preserve"> </w:t>
      </w:r>
      <w:r w:rsidRPr="00BC1A1B">
        <w:t>quite</w:t>
      </w:r>
      <w:r w:rsidRPr="00BC1A1B" w:rsidR="00D65B1B">
        <w:t xml:space="preserve"> </w:t>
      </w:r>
      <w:r w:rsidRPr="00BC1A1B">
        <w:t>as</w:t>
      </w:r>
      <w:r w:rsidRPr="00BC1A1B" w:rsidR="00D65B1B">
        <w:t xml:space="preserve"> </w:t>
      </w:r>
      <w:r w:rsidRPr="00BC1A1B">
        <w:t>easily</w:t>
      </w:r>
      <w:r w:rsidRPr="00BC1A1B" w:rsidR="00D65B1B">
        <w:t xml:space="preserve"> </w:t>
      </w:r>
      <w:r w:rsidRPr="00BC1A1B">
        <w:t>because</w:t>
      </w:r>
      <w:r w:rsidRPr="00BC1A1B" w:rsidR="00D65B1B">
        <w:t xml:space="preserve"> </w:t>
      </w:r>
      <w:r w:rsidRPr="00BC1A1B">
        <w:t>of</w:t>
      </w:r>
      <w:r w:rsidRPr="00BC1A1B" w:rsidR="00D65B1B">
        <w:t xml:space="preserve"> </w:t>
      </w:r>
      <w:r w:rsidRPr="00BC1A1B">
        <w:t>all</w:t>
      </w:r>
      <w:r w:rsidRPr="00BC1A1B" w:rsidR="00D65B1B">
        <w:t xml:space="preserve"> </w:t>
      </w:r>
      <w:r w:rsidRPr="00BC1A1B">
        <w:t>the</w:t>
      </w:r>
      <w:r w:rsidRPr="00BC1A1B" w:rsidR="00D65B1B">
        <w:t xml:space="preserve"> </w:t>
      </w:r>
      <w:r w:rsidRPr="00BC1A1B">
        <w:t>Covid</w:t>
      </w:r>
      <w:r w:rsidRPr="00BC1A1B" w:rsidR="00D65B1B">
        <w:t xml:space="preserve"> </w:t>
      </w:r>
      <w:r w:rsidRPr="00BC1A1B">
        <w:t>security</w:t>
      </w:r>
      <w:r w:rsidRPr="00BC1A1B" w:rsidR="00D65B1B">
        <w:t xml:space="preserve"> </w:t>
      </w:r>
      <w:r w:rsidRPr="00BC1A1B">
        <w:t>issues</w:t>
      </w:r>
      <w:r w:rsidRPr="00BC1A1B" w:rsidR="00DD1F1D">
        <w:t>,</w:t>
      </w:r>
      <w:r w:rsidRPr="00BC1A1B" w:rsidR="00D65B1B">
        <w:t xml:space="preserve"> </w:t>
      </w:r>
      <w:r w:rsidRPr="00BC1A1B">
        <w:t>so</w:t>
      </w:r>
      <w:r w:rsidRPr="00BC1A1B" w:rsidR="00D65B1B">
        <w:t xml:space="preserve"> </w:t>
      </w:r>
      <w:r w:rsidRPr="00BC1A1B">
        <w:t>the</w:t>
      </w:r>
      <w:r w:rsidRPr="00BC1A1B" w:rsidR="00D65B1B">
        <w:t xml:space="preserve"> </w:t>
      </w:r>
      <w:r w:rsidRPr="00BC1A1B">
        <w:t>cost</w:t>
      </w:r>
      <w:r w:rsidRPr="00BC1A1B" w:rsidR="00D65B1B">
        <w:t xml:space="preserve"> </w:t>
      </w:r>
      <w:r w:rsidRPr="00BC1A1B">
        <w:t>of</w:t>
      </w:r>
      <w:r w:rsidRPr="00BC1A1B" w:rsidR="00D65B1B">
        <w:t xml:space="preserve"> </w:t>
      </w:r>
      <w:r w:rsidRPr="00BC1A1B">
        <w:t>providing</w:t>
      </w:r>
      <w:r w:rsidRPr="00BC1A1B" w:rsidR="00D65B1B">
        <w:t xml:space="preserve"> </w:t>
      </w:r>
      <w:r w:rsidRPr="00BC1A1B">
        <w:t>care</w:t>
      </w:r>
      <w:r w:rsidRPr="00BC1A1B" w:rsidR="00D65B1B">
        <w:t xml:space="preserve"> </w:t>
      </w:r>
      <w:r w:rsidRPr="00BC1A1B">
        <w:t>for</w:t>
      </w:r>
      <w:r w:rsidRPr="00BC1A1B" w:rsidR="00D65B1B">
        <w:t xml:space="preserve"> </w:t>
      </w:r>
      <w:r w:rsidRPr="00BC1A1B">
        <w:t>looked</w:t>
      </w:r>
      <w:r w:rsidRPr="00BC1A1B" w:rsidR="00DD1F1D">
        <w:t>-</w:t>
      </w:r>
      <w:r w:rsidRPr="00BC1A1B">
        <w:t>after</w:t>
      </w:r>
      <w:r w:rsidRPr="00BC1A1B" w:rsidR="00D65B1B">
        <w:t xml:space="preserve"> </w:t>
      </w:r>
      <w:r w:rsidRPr="00BC1A1B">
        <w:t>children</w:t>
      </w:r>
      <w:r w:rsidRPr="00BC1A1B" w:rsidR="00D65B1B">
        <w:t xml:space="preserve"> </w:t>
      </w:r>
      <w:r w:rsidRPr="00BC1A1B">
        <w:t>has</w:t>
      </w:r>
      <w:r w:rsidRPr="00BC1A1B" w:rsidR="00D65B1B">
        <w:t xml:space="preserve"> </w:t>
      </w:r>
      <w:r w:rsidRPr="00BC1A1B">
        <w:t>gone</w:t>
      </w:r>
      <w:r w:rsidRPr="00BC1A1B" w:rsidR="00D65B1B">
        <w:t xml:space="preserve"> </w:t>
      </w:r>
      <w:r w:rsidRPr="00BC1A1B">
        <w:t>up.</w:t>
      </w:r>
    </w:p>
    <w:p w:rsidR="00632EFE" w:rsidRPr="00BC1A1B" w:rsidP="006E3A50">
      <w:pPr>
        <w:pStyle w:val="Answer"/>
      </w:pPr>
      <w:r w:rsidRPr="00BC1A1B">
        <w:t>You</w:t>
      </w:r>
      <w:r w:rsidRPr="00BC1A1B" w:rsidR="00D65B1B">
        <w:t xml:space="preserve"> </w:t>
      </w:r>
      <w:r w:rsidRPr="00BC1A1B">
        <w:t>then</w:t>
      </w:r>
      <w:r w:rsidRPr="00BC1A1B" w:rsidR="00D65B1B">
        <w:t xml:space="preserve"> </w:t>
      </w:r>
      <w:r w:rsidRPr="00BC1A1B">
        <w:t>look</w:t>
      </w:r>
      <w:r w:rsidRPr="00BC1A1B" w:rsidR="00D65B1B">
        <w:t xml:space="preserve"> </w:t>
      </w:r>
      <w:r w:rsidRPr="00BC1A1B">
        <w:t>at</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rsidR="006E3A50">
        <w:t>universal</w:t>
      </w:r>
      <w:r w:rsidRPr="00BC1A1B" w:rsidR="00D65B1B">
        <w:t xml:space="preserve"> </w:t>
      </w:r>
      <w:r w:rsidRPr="00BC1A1B" w:rsidR="006E3A50">
        <w:t>services.</w:t>
      </w:r>
      <w:r w:rsidRPr="00BC1A1B" w:rsidR="00D65B1B">
        <w:t xml:space="preserve"> </w:t>
      </w:r>
      <w:r w:rsidRPr="00BC1A1B" w:rsidR="006E3A50">
        <w:t>Homelessness</w:t>
      </w:r>
      <w:r w:rsidRPr="00BC1A1B" w:rsidR="00D65B1B">
        <w:t xml:space="preserve"> </w:t>
      </w:r>
      <w:r w:rsidRPr="00BC1A1B" w:rsidR="006E3A50">
        <w:t>is</w:t>
      </w:r>
      <w:r w:rsidRPr="00BC1A1B" w:rsidR="00D65B1B">
        <w:t xml:space="preserve"> </w:t>
      </w:r>
      <w:r w:rsidRPr="00BC1A1B" w:rsidR="006E3A50">
        <w:t>an</w:t>
      </w:r>
      <w:r w:rsidRPr="00BC1A1B" w:rsidR="00D65B1B">
        <w:t xml:space="preserve"> </w:t>
      </w:r>
      <w:r w:rsidRPr="00BC1A1B" w:rsidR="006E3A50">
        <w:t>obvious</w:t>
      </w:r>
      <w:r w:rsidRPr="00BC1A1B" w:rsidR="00D65B1B">
        <w:t xml:space="preserve"> </w:t>
      </w:r>
      <w:r w:rsidRPr="00BC1A1B" w:rsidR="006E3A50">
        <w:t>one.</w:t>
      </w:r>
      <w:r w:rsidRPr="00BC1A1B" w:rsidR="00D65B1B">
        <w:t xml:space="preserve"> </w:t>
      </w:r>
      <w:r w:rsidRPr="00BC1A1B" w:rsidR="006E3A50">
        <w:t>The</w:t>
      </w:r>
      <w:r w:rsidRPr="00BC1A1B" w:rsidR="00D65B1B">
        <w:t xml:space="preserve"> </w:t>
      </w:r>
      <w:r w:rsidRPr="00BC1A1B" w:rsidR="006E3A50">
        <w:t>Government</w:t>
      </w:r>
      <w:r w:rsidRPr="00BC1A1B" w:rsidR="00D65B1B">
        <w:t xml:space="preserve"> </w:t>
      </w:r>
      <w:r w:rsidRPr="00BC1A1B" w:rsidR="006E3A50">
        <w:t>ha</w:t>
      </w:r>
      <w:r w:rsidRPr="00BC1A1B">
        <w:t>ve</w:t>
      </w:r>
      <w:r w:rsidRPr="00BC1A1B" w:rsidR="00D65B1B">
        <w:t xml:space="preserve"> </w:t>
      </w:r>
      <w:r w:rsidRPr="00BC1A1B" w:rsidR="006E3A50">
        <w:t>done</w:t>
      </w:r>
      <w:r w:rsidRPr="00BC1A1B" w:rsidR="00D65B1B">
        <w:t xml:space="preserve"> </w:t>
      </w:r>
      <w:r w:rsidRPr="00BC1A1B" w:rsidR="006E3A50">
        <w:t>a</w:t>
      </w:r>
      <w:r w:rsidRPr="00BC1A1B" w:rsidR="00D65B1B">
        <w:t xml:space="preserve"> </w:t>
      </w:r>
      <w:r w:rsidRPr="00BC1A1B" w:rsidR="006E3A50">
        <w:t>great</w:t>
      </w:r>
      <w:r w:rsidRPr="00BC1A1B" w:rsidR="00D65B1B">
        <w:t xml:space="preserve"> </w:t>
      </w:r>
      <w:r w:rsidRPr="00BC1A1B" w:rsidR="006E3A50">
        <w:t>job</w:t>
      </w:r>
      <w:r w:rsidRPr="00BC1A1B" w:rsidR="00D65B1B">
        <w:t xml:space="preserve"> </w:t>
      </w:r>
      <w:r w:rsidRPr="00BC1A1B" w:rsidR="006E3A50">
        <w:t>on</w:t>
      </w:r>
      <w:r w:rsidRPr="00BC1A1B" w:rsidR="00D65B1B">
        <w:t xml:space="preserve"> </w:t>
      </w:r>
      <w:r w:rsidRPr="00BC1A1B" w:rsidR="006E3A50">
        <w:t>rough</w:t>
      </w:r>
      <w:r w:rsidRPr="00BC1A1B" w:rsidR="00D65B1B">
        <w:t xml:space="preserve"> </w:t>
      </w:r>
      <w:r w:rsidRPr="00BC1A1B" w:rsidR="006E3A50">
        <w:t>sleepers</w:t>
      </w:r>
      <w:r w:rsidRPr="00BC1A1B" w:rsidR="00D65B1B">
        <w:t xml:space="preserve"> </w:t>
      </w:r>
      <w:r w:rsidRPr="00BC1A1B" w:rsidR="006E3A50">
        <w:t>but</w:t>
      </w:r>
      <w:r w:rsidRPr="00BC1A1B" w:rsidR="00D65B1B">
        <w:t xml:space="preserve"> </w:t>
      </w:r>
      <w:r w:rsidRPr="00BC1A1B" w:rsidR="006E3A50">
        <w:t>it</w:t>
      </w:r>
      <w:r w:rsidRPr="00BC1A1B" w:rsidR="00D65B1B">
        <w:t xml:space="preserve"> </w:t>
      </w:r>
      <w:r w:rsidRPr="00BC1A1B" w:rsidR="006E3A50">
        <w:t>is</w:t>
      </w:r>
      <w:r w:rsidRPr="00BC1A1B" w:rsidR="00D65B1B">
        <w:t xml:space="preserve"> </w:t>
      </w:r>
      <w:r w:rsidRPr="00BC1A1B" w:rsidR="006E3A50">
        <w:t>much</w:t>
      </w:r>
      <w:r w:rsidRPr="00BC1A1B" w:rsidR="00D65B1B">
        <w:t xml:space="preserve"> </w:t>
      </w:r>
      <w:r w:rsidRPr="00BC1A1B" w:rsidR="006E3A50">
        <w:t>more</w:t>
      </w:r>
      <w:r w:rsidRPr="00BC1A1B" w:rsidR="00D65B1B">
        <w:t xml:space="preserve"> </w:t>
      </w:r>
      <w:r w:rsidRPr="00BC1A1B">
        <w:t>than</w:t>
      </w:r>
      <w:r w:rsidRPr="00BC1A1B" w:rsidR="00D65B1B">
        <w:t xml:space="preserve"> </w:t>
      </w:r>
      <w:r w:rsidRPr="00BC1A1B">
        <w:t>rough</w:t>
      </w:r>
      <w:r w:rsidRPr="00BC1A1B" w:rsidR="00D65B1B">
        <w:t xml:space="preserve"> </w:t>
      </w:r>
      <w:r w:rsidRPr="00BC1A1B">
        <w:t>sleepers.</w:t>
      </w:r>
      <w:r w:rsidRPr="00BC1A1B" w:rsidR="00D65B1B">
        <w:t xml:space="preserve"> </w:t>
      </w:r>
      <w:r w:rsidRPr="00BC1A1B">
        <w:t>A</w:t>
      </w:r>
      <w:r w:rsidRPr="00BC1A1B" w:rsidR="00D65B1B">
        <w:t xml:space="preserve"> </w:t>
      </w:r>
      <w:r w:rsidRPr="00BC1A1B">
        <w:t>variety</w:t>
      </w:r>
      <w:r w:rsidRPr="00BC1A1B" w:rsidR="00D65B1B">
        <w:t xml:space="preserve"> </w:t>
      </w:r>
      <w:r w:rsidRPr="00BC1A1B">
        <w:t>of</w:t>
      </w:r>
      <w:r w:rsidRPr="00BC1A1B" w:rsidR="00D65B1B">
        <w:t xml:space="preserve"> </w:t>
      </w:r>
      <w:r w:rsidRPr="00BC1A1B">
        <w:t>people</w:t>
      </w:r>
      <w:r w:rsidRPr="00BC1A1B" w:rsidR="00D65B1B">
        <w:t xml:space="preserve"> </w:t>
      </w:r>
      <w:r w:rsidRPr="00BC1A1B">
        <w:t>typically</w:t>
      </w:r>
      <w:r w:rsidRPr="00BC1A1B" w:rsidR="00D65B1B">
        <w:t xml:space="preserve"> </w:t>
      </w:r>
      <w:r w:rsidRPr="00BC1A1B">
        <w:t>sofa</w:t>
      </w:r>
      <w:r w:rsidRPr="00BC1A1B" w:rsidR="00DD1F1D">
        <w:t>-</w:t>
      </w:r>
      <w:r w:rsidRPr="00BC1A1B">
        <w:t>surf.</w:t>
      </w:r>
      <w:r w:rsidRPr="00BC1A1B" w:rsidR="00D65B1B">
        <w:t xml:space="preserve"> </w:t>
      </w:r>
      <w:r w:rsidRPr="00BC1A1B">
        <w:t>Y</w:t>
      </w:r>
      <w:r w:rsidRPr="00BC1A1B" w:rsidR="006E3A50">
        <w:t>ou</w:t>
      </w:r>
      <w:r w:rsidRPr="00BC1A1B" w:rsidR="00D65B1B">
        <w:t xml:space="preserve"> </w:t>
      </w:r>
      <w:r w:rsidRPr="00BC1A1B" w:rsidR="006E3A50">
        <w:t>cannot</w:t>
      </w:r>
      <w:r w:rsidRPr="00BC1A1B" w:rsidR="00D65B1B">
        <w:t xml:space="preserve"> </w:t>
      </w:r>
      <w:r w:rsidRPr="00BC1A1B" w:rsidR="006E3A50">
        <w:t>do</w:t>
      </w:r>
      <w:r w:rsidRPr="00BC1A1B" w:rsidR="00D65B1B">
        <w:t xml:space="preserve"> </w:t>
      </w:r>
      <w:r w:rsidRPr="00BC1A1B" w:rsidR="006E3A50">
        <w:t>that</w:t>
      </w:r>
      <w:r w:rsidRPr="00BC1A1B" w:rsidR="00D65B1B">
        <w:t xml:space="preserve"> </w:t>
      </w:r>
      <w:r w:rsidRPr="00BC1A1B" w:rsidR="006E3A50">
        <w:t>in</w:t>
      </w:r>
      <w:r w:rsidRPr="00BC1A1B" w:rsidR="00D65B1B">
        <w:t xml:space="preserve"> </w:t>
      </w:r>
      <w:r w:rsidRPr="00BC1A1B" w:rsidR="006E3A50">
        <w:t>a</w:t>
      </w:r>
      <w:r w:rsidRPr="00BC1A1B" w:rsidR="00D65B1B">
        <w:t xml:space="preserve"> </w:t>
      </w:r>
      <w:r w:rsidRPr="00BC1A1B" w:rsidR="006E3A50">
        <w:t>lockdown.</w:t>
      </w:r>
      <w:r w:rsidRPr="00BC1A1B" w:rsidR="00D65B1B">
        <w:t xml:space="preserve"> </w:t>
      </w:r>
      <w:r w:rsidRPr="00BC1A1B" w:rsidR="006E3A50">
        <w:t>I</w:t>
      </w:r>
      <w:r w:rsidRPr="00BC1A1B" w:rsidR="00D65B1B">
        <w:t xml:space="preserve"> </w:t>
      </w:r>
      <w:r w:rsidRPr="00BC1A1B" w:rsidR="006E3A50">
        <w:t>am</w:t>
      </w:r>
      <w:r w:rsidRPr="00BC1A1B" w:rsidR="00D65B1B">
        <w:t xml:space="preserve"> </w:t>
      </w:r>
      <w:r w:rsidRPr="00BC1A1B" w:rsidR="006E3A50">
        <w:t>very</w:t>
      </w:r>
      <w:r w:rsidRPr="00BC1A1B" w:rsidR="00D65B1B">
        <w:t xml:space="preserve"> </w:t>
      </w:r>
      <w:r w:rsidRPr="00BC1A1B" w:rsidR="006E3A50">
        <w:t>pleased</w:t>
      </w:r>
      <w:r w:rsidRPr="00BC1A1B" w:rsidR="00D65B1B">
        <w:t xml:space="preserve"> </w:t>
      </w:r>
      <w:r w:rsidRPr="00BC1A1B" w:rsidR="006E3A50">
        <w:t>that</w:t>
      </w:r>
      <w:r w:rsidRPr="00BC1A1B" w:rsidR="00D65B1B">
        <w:t xml:space="preserve"> </w:t>
      </w:r>
      <w:r w:rsidRPr="00BC1A1B">
        <w:t>the</w:t>
      </w:r>
      <w:r w:rsidRPr="00BC1A1B" w:rsidR="00D65B1B">
        <w:t xml:space="preserve"> </w:t>
      </w:r>
      <w:r w:rsidRPr="00BC1A1B" w:rsidR="006E3A50">
        <w:t>Government</w:t>
      </w:r>
      <w:r w:rsidRPr="00BC1A1B" w:rsidR="00D65B1B">
        <w:t xml:space="preserve"> </w:t>
      </w:r>
      <w:r w:rsidRPr="00BC1A1B" w:rsidR="006E3A50">
        <w:t>put</w:t>
      </w:r>
      <w:r w:rsidRPr="00BC1A1B" w:rsidR="00D65B1B">
        <w:t xml:space="preserve"> </w:t>
      </w:r>
      <w:r w:rsidRPr="00BC1A1B" w:rsidR="006E3A50">
        <w:t>a</w:t>
      </w:r>
      <w:r w:rsidRPr="00BC1A1B" w:rsidR="00D65B1B">
        <w:t xml:space="preserve"> </w:t>
      </w:r>
      <w:r w:rsidRPr="00BC1A1B" w:rsidR="006E3A50">
        <w:t>moratorium</w:t>
      </w:r>
      <w:r w:rsidRPr="00BC1A1B" w:rsidR="00DD1F1D">
        <w:t>,</w:t>
      </w:r>
      <w:r w:rsidRPr="00BC1A1B" w:rsidR="00D65B1B">
        <w:t xml:space="preserve"> </w:t>
      </w:r>
      <w:r w:rsidRPr="00BC1A1B">
        <w:t>effectively</w:t>
      </w:r>
      <w:r w:rsidRPr="00BC1A1B" w:rsidR="00DD1F1D">
        <w:t>,</w:t>
      </w:r>
      <w:r w:rsidRPr="00BC1A1B" w:rsidR="00D65B1B">
        <w:t xml:space="preserve"> </w:t>
      </w:r>
      <w:r w:rsidRPr="00BC1A1B" w:rsidR="006E3A50">
        <w:t>on</w:t>
      </w:r>
      <w:r w:rsidRPr="00BC1A1B" w:rsidR="00D65B1B">
        <w:t xml:space="preserve"> </w:t>
      </w:r>
      <w:r w:rsidRPr="00BC1A1B" w:rsidR="006E3A50">
        <w:t>evicting</w:t>
      </w:r>
      <w:r w:rsidRPr="00BC1A1B" w:rsidR="00D65B1B">
        <w:t xml:space="preserve"> </w:t>
      </w:r>
      <w:r w:rsidRPr="00BC1A1B" w:rsidR="006E3A50">
        <w:t>people</w:t>
      </w:r>
      <w:r w:rsidRPr="00BC1A1B" w:rsidR="00DD1F1D">
        <w:t>, but</w:t>
      </w:r>
      <w:r w:rsidRPr="00BC1A1B" w:rsidR="00D65B1B">
        <w:t xml:space="preserve"> </w:t>
      </w:r>
      <w:r w:rsidRPr="00BC1A1B">
        <w:t>w</w:t>
      </w:r>
      <w:r w:rsidRPr="00BC1A1B" w:rsidR="006E3A50">
        <w:t>e</w:t>
      </w:r>
      <w:r w:rsidRPr="00BC1A1B" w:rsidR="00D65B1B">
        <w:t xml:space="preserve"> </w:t>
      </w:r>
      <w:r w:rsidRPr="00BC1A1B">
        <w:t>have</w:t>
      </w:r>
      <w:r w:rsidRPr="00BC1A1B" w:rsidR="00D65B1B">
        <w:t xml:space="preserve"> </w:t>
      </w:r>
      <w:r w:rsidRPr="00BC1A1B">
        <w:t>also</w:t>
      </w:r>
      <w:r w:rsidRPr="00BC1A1B" w:rsidR="00D65B1B">
        <w:t xml:space="preserve"> </w:t>
      </w:r>
      <w:r w:rsidRPr="00BC1A1B">
        <w:t>seen</w:t>
      </w:r>
      <w:r w:rsidRPr="00BC1A1B" w:rsidR="00D65B1B">
        <w:t xml:space="preserve"> </w:t>
      </w:r>
      <w:r w:rsidRPr="00BC1A1B">
        <w:t>a</w:t>
      </w:r>
      <w:r w:rsidRPr="00BC1A1B" w:rsidR="00D65B1B">
        <w:t xml:space="preserve"> </w:t>
      </w:r>
      <w:r w:rsidRPr="00BC1A1B">
        <w:t>stifling</w:t>
      </w:r>
      <w:r w:rsidRPr="00BC1A1B" w:rsidR="00D65B1B">
        <w:t xml:space="preserve"> </w:t>
      </w:r>
      <w:r w:rsidRPr="00BC1A1B">
        <w:t>of</w:t>
      </w:r>
      <w:r w:rsidRPr="00BC1A1B" w:rsidR="00D65B1B">
        <w:t xml:space="preserve"> </w:t>
      </w:r>
      <w:r w:rsidRPr="00BC1A1B">
        <w:t>the</w:t>
      </w:r>
      <w:r w:rsidRPr="00BC1A1B" w:rsidR="00D65B1B">
        <w:t xml:space="preserve"> </w:t>
      </w:r>
      <w:r w:rsidRPr="00BC1A1B">
        <w:t>market</w:t>
      </w:r>
      <w:r w:rsidRPr="00BC1A1B" w:rsidR="00D65B1B">
        <w:t xml:space="preserve"> </w:t>
      </w:r>
      <w:r w:rsidRPr="00BC1A1B">
        <w:t>for</w:t>
      </w:r>
      <w:r w:rsidRPr="00BC1A1B" w:rsidR="00D65B1B">
        <w:t xml:space="preserve"> </w:t>
      </w:r>
      <w:r w:rsidRPr="00BC1A1B">
        <w:t>rented</w:t>
      </w:r>
      <w:r w:rsidRPr="00BC1A1B" w:rsidR="00D65B1B">
        <w:t xml:space="preserve"> </w:t>
      </w:r>
      <w:r w:rsidRPr="00BC1A1B" w:rsidR="006B577A">
        <w:t>accommodation</w:t>
      </w:r>
      <w:r w:rsidRPr="00BC1A1B">
        <w:t>.</w:t>
      </w:r>
      <w:r w:rsidRPr="00BC1A1B" w:rsidR="00D65B1B">
        <w:t xml:space="preserve"> </w:t>
      </w:r>
      <w:r w:rsidRPr="00BC1A1B">
        <w:t>A</w:t>
      </w:r>
      <w:r w:rsidRPr="00BC1A1B" w:rsidR="006E3A50">
        <w:t>s</w:t>
      </w:r>
      <w:r w:rsidRPr="00BC1A1B" w:rsidR="00D65B1B">
        <w:t xml:space="preserve"> </w:t>
      </w:r>
      <w:r w:rsidRPr="00BC1A1B" w:rsidR="006E3A50">
        <w:t>people</w:t>
      </w:r>
      <w:r w:rsidRPr="00BC1A1B" w:rsidR="00D65B1B">
        <w:t xml:space="preserve"> </w:t>
      </w:r>
      <w:r w:rsidRPr="00BC1A1B" w:rsidR="006E3A50">
        <w:t>have</w:t>
      </w:r>
      <w:r w:rsidRPr="00BC1A1B" w:rsidR="00D65B1B">
        <w:t xml:space="preserve"> </w:t>
      </w:r>
      <w:r w:rsidRPr="00BC1A1B" w:rsidR="006E3A50">
        <w:t>become</w:t>
      </w:r>
      <w:r w:rsidRPr="00BC1A1B" w:rsidR="00D65B1B">
        <w:t xml:space="preserve"> </w:t>
      </w:r>
      <w:r w:rsidRPr="00BC1A1B" w:rsidR="006E3A50">
        <w:t>homeless</w:t>
      </w:r>
      <w:r w:rsidRPr="00BC1A1B">
        <w:t>,</w:t>
      </w:r>
      <w:r w:rsidRPr="00BC1A1B" w:rsidR="00D65B1B">
        <w:t xml:space="preserve"> </w:t>
      </w:r>
      <w:r w:rsidRPr="00BC1A1B" w:rsidR="006E3A50">
        <w:t>there</w:t>
      </w:r>
      <w:r w:rsidRPr="00BC1A1B" w:rsidR="00D65B1B">
        <w:t xml:space="preserve"> </w:t>
      </w:r>
      <w:r w:rsidRPr="00BC1A1B" w:rsidR="006E3A50">
        <w:t>has</w:t>
      </w:r>
      <w:r w:rsidRPr="00BC1A1B" w:rsidR="00D65B1B">
        <w:t xml:space="preserve"> </w:t>
      </w:r>
      <w:r w:rsidRPr="00BC1A1B" w:rsidR="006E3A50">
        <w:t>not</w:t>
      </w:r>
      <w:r w:rsidRPr="00BC1A1B" w:rsidR="00D65B1B">
        <w:t xml:space="preserve"> </w:t>
      </w:r>
      <w:r w:rsidRPr="00BC1A1B" w:rsidR="006E3A50">
        <w:t>been</w:t>
      </w:r>
      <w:r w:rsidRPr="00BC1A1B" w:rsidR="00D65B1B">
        <w:t xml:space="preserve"> </w:t>
      </w:r>
      <w:r w:rsidR="00D95113">
        <w:t>the</w:t>
      </w:r>
      <w:r w:rsidRPr="00BC1A1B" w:rsidR="00D65B1B">
        <w:t xml:space="preserve"> </w:t>
      </w:r>
      <w:r w:rsidRPr="00BC1A1B" w:rsidR="006E3A50">
        <w:t>churn</w:t>
      </w:r>
      <w:r w:rsidRPr="00BC1A1B" w:rsidR="00D65B1B">
        <w:t xml:space="preserve"> </w:t>
      </w:r>
      <w:r w:rsidRPr="00BC1A1B" w:rsidR="006E3A50">
        <w:t>that</w:t>
      </w:r>
      <w:r w:rsidRPr="00BC1A1B" w:rsidR="00D65B1B">
        <w:t xml:space="preserve"> </w:t>
      </w:r>
      <w:r w:rsidRPr="00BC1A1B" w:rsidR="006E3A50">
        <w:t>we</w:t>
      </w:r>
      <w:r w:rsidRPr="00BC1A1B" w:rsidR="00D65B1B">
        <w:t xml:space="preserve"> </w:t>
      </w:r>
      <w:r w:rsidRPr="00BC1A1B" w:rsidR="006B577A">
        <w:t>traditionally</w:t>
      </w:r>
      <w:r w:rsidRPr="00BC1A1B" w:rsidR="00D65B1B">
        <w:t xml:space="preserve"> </w:t>
      </w:r>
      <w:r w:rsidRPr="00BC1A1B" w:rsidR="006E3A50">
        <w:t>have</w:t>
      </w:r>
      <w:r w:rsidRPr="00BC1A1B" w:rsidR="00DD1F1D">
        <w:t>,</w:t>
      </w:r>
      <w:r w:rsidRPr="00BC1A1B" w:rsidR="00D65B1B">
        <w:t xml:space="preserve"> </w:t>
      </w:r>
      <w:r w:rsidRPr="00BC1A1B">
        <w:t>so,</w:t>
      </w:r>
      <w:r w:rsidRPr="00BC1A1B" w:rsidR="00D65B1B">
        <w:t xml:space="preserve"> </w:t>
      </w:r>
      <w:r w:rsidRPr="00BC1A1B">
        <w:t>again,</w:t>
      </w:r>
      <w:r w:rsidRPr="00BC1A1B" w:rsidR="00D65B1B">
        <w:t xml:space="preserve"> </w:t>
      </w:r>
      <w:r w:rsidRPr="00BC1A1B">
        <w:t>more</w:t>
      </w:r>
      <w:r w:rsidRPr="00BC1A1B" w:rsidR="00D65B1B">
        <w:t xml:space="preserve"> </w:t>
      </w:r>
      <w:r w:rsidRPr="00BC1A1B">
        <w:t>costs</w:t>
      </w:r>
      <w:r w:rsidRPr="00BC1A1B" w:rsidR="00D65B1B">
        <w:t xml:space="preserve"> </w:t>
      </w:r>
      <w:r w:rsidRPr="00BC1A1B">
        <w:t>are</w:t>
      </w:r>
      <w:r w:rsidRPr="00BC1A1B" w:rsidR="00D65B1B">
        <w:t xml:space="preserve"> </w:t>
      </w:r>
      <w:r w:rsidRPr="00BC1A1B" w:rsidR="006E3A50">
        <w:t>coming</w:t>
      </w:r>
      <w:r w:rsidRPr="00BC1A1B" w:rsidR="00D65B1B">
        <w:t xml:space="preserve"> </w:t>
      </w:r>
      <w:r w:rsidRPr="00BC1A1B" w:rsidR="006E3A50">
        <w:t>on</w:t>
      </w:r>
      <w:r w:rsidRPr="00BC1A1B" w:rsidR="00D65B1B">
        <w:t xml:space="preserve"> </w:t>
      </w:r>
      <w:r w:rsidRPr="00BC1A1B" w:rsidR="006E3A50">
        <w:t>there.</w:t>
      </w:r>
      <w:r w:rsidRPr="00BC1A1B" w:rsidR="00D65B1B">
        <w:t xml:space="preserve"> </w:t>
      </w:r>
    </w:p>
    <w:p w:rsidR="006740C7" w:rsidRPr="00BC1A1B" w:rsidP="006E3A50">
      <w:pPr>
        <w:pStyle w:val="Answer"/>
      </w:pPr>
      <w:r w:rsidRPr="00BC1A1B">
        <w:t>In</w:t>
      </w:r>
      <w:r w:rsidRPr="00BC1A1B" w:rsidR="00D65B1B">
        <w:t xml:space="preserve"> </w:t>
      </w:r>
      <w:r w:rsidRPr="00BC1A1B">
        <w:t>the</w:t>
      </w:r>
      <w:r w:rsidRPr="00BC1A1B" w:rsidR="00D65B1B">
        <w:t xml:space="preserve"> </w:t>
      </w:r>
      <w:r w:rsidRPr="00BC1A1B">
        <w:t>same</w:t>
      </w:r>
      <w:r w:rsidRPr="00BC1A1B" w:rsidR="00D65B1B">
        <w:t xml:space="preserve"> </w:t>
      </w:r>
      <w:r w:rsidRPr="00BC1A1B">
        <w:t>way,</w:t>
      </w:r>
      <w:r w:rsidRPr="00BC1A1B" w:rsidR="00D65B1B">
        <w:t xml:space="preserve"> </w:t>
      </w:r>
      <w:r w:rsidRPr="00BC1A1B">
        <w:t>that</w:t>
      </w:r>
      <w:r w:rsidRPr="00BC1A1B" w:rsidR="00D65B1B">
        <w:t xml:space="preserve"> </w:t>
      </w:r>
      <w:r w:rsidRPr="00BC1A1B">
        <w:t>applies</w:t>
      </w:r>
      <w:r w:rsidRPr="00BC1A1B" w:rsidR="00D65B1B">
        <w:t xml:space="preserve"> </w:t>
      </w:r>
      <w:r w:rsidRPr="00BC1A1B" w:rsidR="00632EFE">
        <w:t>to</w:t>
      </w:r>
      <w:r w:rsidRPr="00BC1A1B" w:rsidR="00D65B1B">
        <w:t xml:space="preserve"> </w:t>
      </w:r>
      <w:r w:rsidRPr="00BC1A1B">
        <w:t>things</w:t>
      </w:r>
      <w:r w:rsidRPr="00BC1A1B" w:rsidR="00D65B1B">
        <w:t xml:space="preserve"> </w:t>
      </w:r>
      <w:r w:rsidRPr="00BC1A1B">
        <w:t>like</w:t>
      </w:r>
      <w:r w:rsidRPr="00BC1A1B" w:rsidR="00D65B1B">
        <w:t xml:space="preserve"> </w:t>
      </w:r>
      <w:r w:rsidRPr="00BC1A1B">
        <w:t>waste.</w:t>
      </w:r>
      <w:r w:rsidRPr="00BC1A1B" w:rsidR="00D65B1B">
        <w:t xml:space="preserve"> </w:t>
      </w:r>
      <w:r w:rsidRPr="00BC1A1B">
        <w:t>It</w:t>
      </w:r>
      <w:r w:rsidRPr="00BC1A1B" w:rsidR="00D65B1B">
        <w:t xml:space="preserve"> </w:t>
      </w:r>
      <w:r w:rsidRPr="00BC1A1B">
        <w:t>was</w:t>
      </w:r>
      <w:r w:rsidRPr="00BC1A1B" w:rsidR="00D65B1B">
        <w:t xml:space="preserve"> </w:t>
      </w:r>
      <w:r w:rsidRPr="00BC1A1B">
        <w:t>n</w:t>
      </w:r>
      <w:r w:rsidRPr="00BC1A1B" w:rsidR="00632EFE">
        <w:t>o</w:t>
      </w:r>
      <w:r w:rsidRPr="00BC1A1B">
        <w:t>t</w:t>
      </w:r>
      <w:r w:rsidRPr="00BC1A1B" w:rsidR="00D65B1B">
        <w:t xml:space="preserve"> </w:t>
      </w:r>
      <w:r w:rsidRPr="00BC1A1B">
        <w:t>the</w:t>
      </w:r>
      <w:r w:rsidRPr="00BC1A1B" w:rsidR="00D65B1B">
        <w:t xml:space="preserve"> </w:t>
      </w:r>
      <w:r w:rsidRPr="00BC1A1B">
        <w:t>first</w:t>
      </w:r>
      <w:r w:rsidRPr="00BC1A1B" w:rsidR="00D65B1B">
        <w:t xml:space="preserve"> </w:t>
      </w:r>
      <w:r w:rsidRPr="00BC1A1B" w:rsidR="00632EFE">
        <w:t>thing</w:t>
      </w:r>
      <w:r w:rsidRPr="00BC1A1B" w:rsidR="00D65B1B">
        <w:t xml:space="preserve"> </w:t>
      </w:r>
      <w:r w:rsidRPr="00BC1A1B" w:rsidR="00632EFE">
        <w:t>that</w:t>
      </w:r>
      <w:r w:rsidRPr="00BC1A1B" w:rsidR="00D65B1B">
        <w:t xml:space="preserve"> </w:t>
      </w:r>
      <w:r w:rsidRPr="00BC1A1B" w:rsidR="00632EFE">
        <w:t>struck</w:t>
      </w:r>
      <w:r w:rsidRPr="00BC1A1B" w:rsidR="00D65B1B">
        <w:t xml:space="preserve"> </w:t>
      </w:r>
      <w:r w:rsidRPr="00BC1A1B" w:rsidR="00632EFE">
        <w:t>me</w:t>
      </w:r>
      <w:r w:rsidRPr="00BC1A1B" w:rsidR="00D65B1B">
        <w:t xml:space="preserve"> </w:t>
      </w:r>
      <w:r w:rsidRPr="00BC1A1B" w:rsidR="00632EFE">
        <w:t>in</w:t>
      </w:r>
      <w:r w:rsidRPr="00BC1A1B" w:rsidR="00D65B1B">
        <w:t xml:space="preserve"> </w:t>
      </w:r>
      <w:r w:rsidRPr="00BC1A1B" w:rsidR="00632EFE">
        <w:t>terms</w:t>
      </w:r>
      <w:r w:rsidRPr="00BC1A1B" w:rsidR="00D65B1B">
        <w:t xml:space="preserve"> </w:t>
      </w:r>
      <w:r w:rsidRPr="00BC1A1B" w:rsidR="00632EFE">
        <w:t>of</w:t>
      </w:r>
      <w:r w:rsidRPr="00BC1A1B" w:rsidR="00D65B1B">
        <w:t xml:space="preserve"> </w:t>
      </w:r>
      <w:r w:rsidRPr="00BC1A1B" w:rsidR="00632EFE">
        <w:t>increasing</w:t>
      </w:r>
      <w:r w:rsidRPr="00BC1A1B" w:rsidR="00D65B1B">
        <w:t xml:space="preserve"> </w:t>
      </w:r>
      <w:r w:rsidRPr="00BC1A1B" w:rsidR="00632EFE">
        <w:t>costs</w:t>
      </w:r>
      <w:r w:rsidRPr="00BC1A1B">
        <w:t>.</w:t>
      </w:r>
      <w:r w:rsidRPr="00BC1A1B" w:rsidR="00D65B1B">
        <w:t xml:space="preserve"> </w:t>
      </w:r>
      <w:r w:rsidRPr="00BC1A1B">
        <w:t>The</w:t>
      </w:r>
      <w:r w:rsidRPr="00BC1A1B" w:rsidR="00D65B1B">
        <w:t xml:space="preserve"> </w:t>
      </w:r>
      <w:r w:rsidRPr="00BC1A1B">
        <w:t>costs</w:t>
      </w:r>
      <w:r w:rsidRPr="00BC1A1B" w:rsidR="00D65B1B">
        <w:t xml:space="preserve"> </w:t>
      </w:r>
      <w:r w:rsidRPr="00BC1A1B">
        <w:t>are</w:t>
      </w:r>
      <w:r w:rsidRPr="00BC1A1B" w:rsidR="00D65B1B">
        <w:t xml:space="preserve"> </w:t>
      </w:r>
      <w:r w:rsidRPr="00BC1A1B">
        <w:t>increasing</w:t>
      </w:r>
      <w:r w:rsidRPr="00BC1A1B" w:rsidR="00D65B1B">
        <w:t xml:space="preserve"> </w:t>
      </w:r>
      <w:r w:rsidRPr="00BC1A1B">
        <w:t>not</w:t>
      </w:r>
      <w:r w:rsidRPr="00BC1A1B" w:rsidR="00D65B1B">
        <w:t xml:space="preserve"> </w:t>
      </w:r>
      <w:r w:rsidRPr="00BC1A1B">
        <w:t>just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operational</w:t>
      </w:r>
      <w:r w:rsidRPr="00BC1A1B" w:rsidR="00D65B1B">
        <w:t xml:space="preserve"> </w:t>
      </w:r>
      <w:r w:rsidRPr="00BC1A1B">
        <w:t>thing</w:t>
      </w:r>
      <w:r w:rsidRPr="00BC1A1B" w:rsidR="00D65B1B">
        <w:t xml:space="preserve"> </w:t>
      </w:r>
      <w:r w:rsidRPr="00BC1A1B">
        <w:t>but</w:t>
      </w:r>
      <w:r w:rsidRPr="00BC1A1B" w:rsidR="00D65B1B">
        <w:t xml:space="preserve"> </w:t>
      </w:r>
      <w:r w:rsidRPr="00BC1A1B">
        <w:t>because,</w:t>
      </w:r>
      <w:r w:rsidRPr="00BC1A1B" w:rsidR="00D65B1B">
        <w:t xml:space="preserve"> </w:t>
      </w:r>
      <w:r w:rsidRPr="00BC1A1B">
        <w:t>now</w:t>
      </w:r>
      <w:r w:rsidRPr="00BC1A1B" w:rsidR="00D65B1B">
        <w:t xml:space="preserve"> </w:t>
      </w:r>
      <w:r w:rsidRPr="00BC1A1B">
        <w:t>that</w:t>
      </w:r>
      <w:r w:rsidRPr="00BC1A1B" w:rsidR="00D65B1B">
        <w:t xml:space="preserve"> </w:t>
      </w:r>
      <w:r w:rsidRPr="00BC1A1B">
        <w:t>more</w:t>
      </w:r>
      <w:r w:rsidRPr="00BC1A1B" w:rsidR="00D65B1B">
        <w:t xml:space="preserve"> </w:t>
      </w:r>
      <w:r w:rsidRPr="00BC1A1B">
        <w:t>people</w:t>
      </w:r>
      <w:r w:rsidRPr="00BC1A1B" w:rsidR="00D65B1B">
        <w:t xml:space="preserve"> </w:t>
      </w:r>
      <w:r w:rsidRPr="00BC1A1B">
        <w:t>are</w:t>
      </w:r>
      <w:r w:rsidRPr="00BC1A1B" w:rsidR="00D65B1B">
        <w:t xml:space="preserve"> </w:t>
      </w:r>
      <w:r w:rsidRPr="00BC1A1B">
        <w:t>at</w:t>
      </w:r>
      <w:r w:rsidRPr="00BC1A1B" w:rsidR="00D65B1B">
        <w:t xml:space="preserve"> </w:t>
      </w:r>
      <w:r w:rsidRPr="00BC1A1B">
        <w:t>home</w:t>
      </w:r>
      <w:r w:rsidRPr="00BC1A1B" w:rsidR="00D65B1B">
        <w:t xml:space="preserve"> </w:t>
      </w:r>
      <w:r w:rsidRPr="00BC1A1B">
        <w:t>and</w:t>
      </w:r>
      <w:r w:rsidRPr="00BC1A1B" w:rsidR="00D65B1B">
        <w:t xml:space="preserve"> </w:t>
      </w:r>
      <w:r w:rsidRPr="00BC1A1B">
        <w:t>have</w:t>
      </w:r>
      <w:r w:rsidRPr="00BC1A1B" w:rsidR="00D65B1B">
        <w:t xml:space="preserve"> </w:t>
      </w:r>
      <w:r w:rsidRPr="00BC1A1B">
        <w:t>not</w:t>
      </w:r>
      <w:r w:rsidRPr="00BC1A1B" w:rsidR="00D65B1B">
        <w:t xml:space="preserve"> </w:t>
      </w:r>
      <w:r w:rsidRPr="00BC1A1B">
        <w:t>been</w:t>
      </w:r>
      <w:r w:rsidRPr="00BC1A1B" w:rsidR="00D65B1B">
        <w:t xml:space="preserve"> </w:t>
      </w:r>
      <w:r w:rsidRPr="00BC1A1B">
        <w:t>going</w:t>
      </w:r>
      <w:r w:rsidRPr="00BC1A1B" w:rsidR="00D65B1B">
        <w:t xml:space="preserve"> </w:t>
      </w:r>
      <w:r w:rsidRPr="00BC1A1B">
        <w:t>to</w:t>
      </w:r>
      <w:r w:rsidRPr="00BC1A1B" w:rsidR="00D65B1B">
        <w:t xml:space="preserve"> </w:t>
      </w:r>
      <w:r w:rsidRPr="00BC1A1B">
        <w:t>work</w:t>
      </w:r>
      <w:r w:rsidRPr="00BC1A1B" w:rsidR="00D65B1B">
        <w:t xml:space="preserve"> </w:t>
      </w:r>
      <w:r w:rsidRPr="00BC1A1B">
        <w:t>or</w:t>
      </w:r>
      <w:r w:rsidRPr="00BC1A1B" w:rsidR="00D65B1B">
        <w:t xml:space="preserve"> </w:t>
      </w:r>
      <w:r w:rsidRPr="00BC1A1B">
        <w:t>school</w:t>
      </w:r>
      <w:r w:rsidRPr="00BC1A1B">
        <w:t>,</w:t>
      </w:r>
      <w:r w:rsidRPr="00BC1A1B" w:rsidR="00D65B1B">
        <w:t xml:space="preserve"> </w:t>
      </w:r>
      <w:r w:rsidRPr="00BC1A1B">
        <w:t>more</w:t>
      </w:r>
      <w:r w:rsidRPr="00BC1A1B" w:rsidR="00D65B1B">
        <w:t xml:space="preserve"> </w:t>
      </w:r>
      <w:r w:rsidRPr="00BC1A1B">
        <w:t>of</w:t>
      </w:r>
      <w:r w:rsidRPr="00BC1A1B" w:rsidR="00D65B1B">
        <w:t xml:space="preserve"> </w:t>
      </w:r>
      <w:r w:rsidRPr="00BC1A1B">
        <w:t>the</w:t>
      </w:r>
      <w:r w:rsidRPr="00BC1A1B" w:rsidR="00D65B1B">
        <w:t xml:space="preserve"> </w:t>
      </w:r>
      <w:r w:rsidRPr="00BC1A1B">
        <w:t>waste</w:t>
      </w:r>
      <w:r w:rsidRPr="00BC1A1B" w:rsidR="00D65B1B">
        <w:t xml:space="preserve"> </w:t>
      </w:r>
      <w:r w:rsidRPr="00BC1A1B">
        <w:t>that</w:t>
      </w:r>
      <w:r w:rsidRPr="00BC1A1B" w:rsidR="00D65B1B">
        <w:t xml:space="preserve"> </w:t>
      </w:r>
      <w:r w:rsidRPr="00BC1A1B" w:rsidR="00DD1F1D">
        <w:t>they</w:t>
      </w:r>
      <w:r w:rsidRPr="00BC1A1B" w:rsidR="00D65B1B">
        <w:t xml:space="preserve"> </w:t>
      </w:r>
      <w:r w:rsidRPr="00BC1A1B">
        <w:t>would</w:t>
      </w:r>
      <w:r w:rsidRPr="00BC1A1B" w:rsidR="00D65B1B">
        <w:t xml:space="preserve"> </w:t>
      </w:r>
      <w:r w:rsidRPr="00BC1A1B">
        <w:t>create</w:t>
      </w:r>
      <w:r w:rsidRPr="00BC1A1B" w:rsidR="00D65B1B">
        <w:t xml:space="preserve"> </w:t>
      </w:r>
      <w:r w:rsidRPr="00BC1A1B">
        <w:t>at</w:t>
      </w:r>
      <w:r w:rsidRPr="00BC1A1B" w:rsidR="00D65B1B">
        <w:t xml:space="preserve"> </w:t>
      </w:r>
      <w:r w:rsidRPr="00BC1A1B">
        <w:t>work</w:t>
      </w:r>
      <w:r w:rsidRPr="00BC1A1B" w:rsidR="00D65B1B">
        <w:t xml:space="preserve"> </w:t>
      </w:r>
      <w:r w:rsidRPr="00BC1A1B">
        <w:t>and</w:t>
      </w:r>
      <w:r w:rsidRPr="00BC1A1B" w:rsidR="00D65B1B">
        <w:t xml:space="preserve"> </w:t>
      </w:r>
      <w:r w:rsidRPr="00BC1A1B">
        <w:t>that</w:t>
      </w:r>
      <w:r w:rsidRPr="00BC1A1B" w:rsidR="00D65B1B">
        <w:t xml:space="preserve"> </w:t>
      </w:r>
      <w:r w:rsidRPr="00BC1A1B">
        <w:t>would</w:t>
      </w:r>
      <w:r w:rsidRPr="00BC1A1B" w:rsidR="00D65B1B">
        <w:t xml:space="preserve"> </w:t>
      </w:r>
      <w:r w:rsidRPr="00BC1A1B">
        <w:t>have</w:t>
      </w:r>
      <w:r w:rsidRPr="00BC1A1B" w:rsidR="00D65B1B">
        <w:t xml:space="preserve"> </w:t>
      </w:r>
      <w:r w:rsidRPr="00BC1A1B">
        <w:t>been</w:t>
      </w:r>
      <w:r w:rsidRPr="00BC1A1B" w:rsidR="00D65B1B">
        <w:t xml:space="preserve"> </w:t>
      </w:r>
      <w:r w:rsidRPr="00BC1A1B">
        <w:t>disposed</w:t>
      </w:r>
      <w:r w:rsidRPr="00BC1A1B" w:rsidR="00D65B1B">
        <w:t xml:space="preserve"> </w:t>
      </w:r>
      <w:r w:rsidRPr="00BC1A1B">
        <w:t>of</w:t>
      </w:r>
      <w:r w:rsidRPr="00BC1A1B" w:rsidR="00D65B1B">
        <w:t xml:space="preserve"> </w:t>
      </w:r>
      <w:r w:rsidRPr="00BC1A1B">
        <w:t>commercially</w:t>
      </w:r>
      <w:r w:rsidRPr="00BC1A1B" w:rsidR="00D65B1B">
        <w:t xml:space="preserve"> </w:t>
      </w:r>
      <w:r w:rsidRPr="00BC1A1B">
        <w:t>is</w:t>
      </w:r>
      <w:r w:rsidRPr="00BC1A1B" w:rsidR="00D65B1B">
        <w:t xml:space="preserve"> </w:t>
      </w:r>
      <w:r w:rsidRPr="00BC1A1B">
        <w:t>created</w:t>
      </w:r>
      <w:r w:rsidRPr="00BC1A1B" w:rsidR="00D65B1B">
        <w:t xml:space="preserve"> </w:t>
      </w:r>
      <w:r w:rsidRPr="00BC1A1B">
        <w:t>at</w:t>
      </w:r>
      <w:r w:rsidRPr="00BC1A1B" w:rsidR="00D65B1B">
        <w:t xml:space="preserve"> </w:t>
      </w:r>
      <w:r w:rsidRPr="00BC1A1B">
        <w:t>home.</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significant</w:t>
      </w:r>
      <w:r w:rsidRPr="00BC1A1B" w:rsidR="00D65B1B">
        <w:t xml:space="preserve"> </w:t>
      </w:r>
      <w:r w:rsidRPr="00BC1A1B">
        <w:t>increase</w:t>
      </w:r>
      <w:r w:rsidRPr="00BC1A1B" w:rsidR="00D65B1B">
        <w:t xml:space="preserve"> </w:t>
      </w:r>
      <w:r w:rsidRPr="00BC1A1B">
        <w:t>in</w:t>
      </w:r>
      <w:r w:rsidRPr="00BC1A1B" w:rsidR="00D65B1B">
        <w:t xml:space="preserve"> </w:t>
      </w:r>
      <w:r w:rsidRPr="00BC1A1B">
        <w:t>the</w:t>
      </w:r>
      <w:r w:rsidRPr="00BC1A1B" w:rsidR="00D65B1B">
        <w:t xml:space="preserve"> </w:t>
      </w:r>
      <w:r w:rsidRPr="00BC1A1B">
        <w:t>amount</w:t>
      </w:r>
      <w:r w:rsidRPr="00BC1A1B" w:rsidR="00D65B1B">
        <w:t xml:space="preserve"> </w:t>
      </w:r>
      <w:r w:rsidRPr="00BC1A1B">
        <w:t>of</w:t>
      </w:r>
      <w:r w:rsidRPr="00BC1A1B" w:rsidR="00D65B1B">
        <w:t xml:space="preserve"> </w:t>
      </w:r>
      <w:r w:rsidRPr="00BC1A1B">
        <w:t>waste</w:t>
      </w:r>
      <w:r w:rsidRPr="00BC1A1B">
        <w:t>.</w:t>
      </w:r>
      <w:r w:rsidRPr="00BC1A1B" w:rsidR="00D65B1B">
        <w:t xml:space="preserve"> </w:t>
      </w:r>
      <w:r w:rsidRPr="00BC1A1B">
        <w:t>Thankfully,</w:t>
      </w:r>
      <w:r w:rsidRPr="00BC1A1B" w:rsidR="00D65B1B">
        <w:t xml:space="preserve"> </w:t>
      </w:r>
      <w:r w:rsidRPr="00BC1A1B">
        <w:t>there</w:t>
      </w:r>
      <w:r w:rsidRPr="00BC1A1B" w:rsidR="00D65B1B">
        <w:t xml:space="preserve"> </w:t>
      </w:r>
      <w:r w:rsidRPr="00BC1A1B">
        <w:t>has</w:t>
      </w:r>
      <w:r w:rsidRPr="00BC1A1B" w:rsidR="00D65B1B">
        <w:t xml:space="preserve"> </w:t>
      </w:r>
      <w:r w:rsidRPr="00BC1A1B">
        <w:t>been</w:t>
      </w:r>
      <w:r w:rsidRPr="00BC1A1B" w:rsidR="00D65B1B">
        <w:t xml:space="preserve"> </w:t>
      </w:r>
      <w:r w:rsidRPr="00BC1A1B">
        <w:t>an</w:t>
      </w:r>
      <w:r w:rsidRPr="00BC1A1B" w:rsidR="00D65B1B">
        <w:t xml:space="preserve"> </w:t>
      </w:r>
      <w:r w:rsidRPr="00BC1A1B">
        <w:t>even</w:t>
      </w:r>
      <w:r w:rsidRPr="00BC1A1B" w:rsidR="00D65B1B">
        <w:t xml:space="preserve"> </w:t>
      </w:r>
      <w:r w:rsidRPr="00BC1A1B">
        <w:t>larger</w:t>
      </w:r>
      <w:r w:rsidRPr="00BC1A1B" w:rsidR="00D65B1B">
        <w:t xml:space="preserve"> </w:t>
      </w:r>
      <w:r w:rsidRPr="00BC1A1B">
        <w:t>increase</w:t>
      </w:r>
      <w:r w:rsidRPr="00BC1A1B" w:rsidR="00D65B1B">
        <w:t xml:space="preserve"> </w:t>
      </w:r>
      <w:r w:rsidRPr="00BC1A1B">
        <w:t>in</w:t>
      </w:r>
      <w:r w:rsidRPr="00BC1A1B" w:rsidR="00D65B1B">
        <w:t xml:space="preserve"> </w:t>
      </w:r>
      <w:r w:rsidRPr="00BC1A1B">
        <w:t>recycling</w:t>
      </w:r>
      <w:r w:rsidRPr="00BC1A1B" w:rsidR="00DD1F1D">
        <w:t>,</w:t>
      </w:r>
      <w:r w:rsidRPr="00BC1A1B" w:rsidR="00D65B1B">
        <w:t xml:space="preserve"> </w:t>
      </w:r>
      <w:r w:rsidRPr="00BC1A1B">
        <w:t>so</w:t>
      </w:r>
      <w:r w:rsidRPr="00BC1A1B" w:rsidR="00D65B1B">
        <w:t xml:space="preserve"> </w:t>
      </w:r>
      <w:r w:rsidRPr="00BC1A1B">
        <w:t>we</w:t>
      </w:r>
      <w:r w:rsidRPr="00BC1A1B" w:rsidR="00D65B1B">
        <w:t xml:space="preserve"> </w:t>
      </w:r>
      <w:r w:rsidRPr="00BC1A1B">
        <w:t>are</w:t>
      </w:r>
      <w:r w:rsidRPr="00BC1A1B" w:rsidR="00D65B1B">
        <w:t xml:space="preserve"> </w:t>
      </w:r>
      <w:r w:rsidRPr="00BC1A1B">
        <w:t>slightly</w:t>
      </w:r>
      <w:r w:rsidRPr="00BC1A1B" w:rsidR="00D65B1B">
        <w:t xml:space="preserve"> </w:t>
      </w:r>
      <w:r w:rsidRPr="00BC1A1B">
        <w:t>greener</w:t>
      </w:r>
      <w:r w:rsidRPr="00BC1A1B" w:rsidR="00D65B1B">
        <w:t xml:space="preserve"> </w:t>
      </w:r>
      <w:r w:rsidRPr="00BC1A1B">
        <w:t>through</w:t>
      </w:r>
      <w:r w:rsidRPr="00BC1A1B" w:rsidR="00D65B1B">
        <w:t xml:space="preserve"> </w:t>
      </w:r>
      <w:r w:rsidRPr="00BC1A1B">
        <w:t>this</w:t>
      </w:r>
      <w:r w:rsidRPr="00BC1A1B" w:rsidR="00D65B1B">
        <w:t xml:space="preserve"> </w:t>
      </w:r>
      <w:r w:rsidRPr="00BC1A1B">
        <w:t>pandemic.</w:t>
      </w:r>
    </w:p>
    <w:p w:rsidR="006E3A50" w:rsidRPr="00BC1A1B" w:rsidP="006E3A50">
      <w:pPr>
        <w:pStyle w:val="Answer"/>
      </w:pPr>
      <w:r w:rsidRPr="00BC1A1B">
        <w:t>I</w:t>
      </w:r>
      <w:r w:rsidRPr="00BC1A1B" w:rsidR="00D65B1B">
        <w:t xml:space="preserve"> </w:t>
      </w:r>
      <w:r w:rsidRPr="00BC1A1B">
        <w:t>could</w:t>
      </w:r>
      <w:r w:rsidRPr="00BC1A1B" w:rsidR="00D65B1B">
        <w:t xml:space="preserve"> </w:t>
      </w:r>
      <w:r w:rsidRPr="00BC1A1B">
        <w:t>go</w:t>
      </w:r>
      <w:r w:rsidRPr="00BC1A1B" w:rsidR="00D65B1B">
        <w:t xml:space="preserve"> </w:t>
      </w:r>
      <w:r w:rsidRPr="00BC1A1B">
        <w:t>through</w:t>
      </w:r>
      <w:r w:rsidRPr="00BC1A1B" w:rsidR="00D65B1B">
        <w:t xml:space="preserve"> </w:t>
      </w:r>
      <w:r w:rsidRPr="00BC1A1B">
        <w:t>a</w:t>
      </w:r>
      <w:r w:rsidRPr="00BC1A1B" w:rsidR="00D65B1B">
        <w:t xml:space="preserve"> </w:t>
      </w:r>
      <w:r w:rsidRPr="00BC1A1B">
        <w:t>whole</w:t>
      </w:r>
      <w:r w:rsidRPr="00BC1A1B" w:rsidR="00D65B1B">
        <w:t xml:space="preserve"> </w:t>
      </w:r>
      <w:r w:rsidRPr="00BC1A1B">
        <w:t>list</w:t>
      </w:r>
      <w:r w:rsidRPr="00BC1A1B" w:rsidR="00D65B1B">
        <w:t xml:space="preserve"> </w:t>
      </w:r>
      <w:r w:rsidRPr="00BC1A1B">
        <w:t>of</w:t>
      </w:r>
      <w:r w:rsidRPr="00BC1A1B" w:rsidR="00D65B1B">
        <w:t xml:space="preserve"> </w:t>
      </w:r>
      <w:r w:rsidRPr="00BC1A1B">
        <w:t>them</w:t>
      </w:r>
      <w:r w:rsidR="00D95113">
        <w:t>,</w:t>
      </w:r>
      <w:r w:rsidRPr="00BC1A1B" w:rsidR="00D65B1B">
        <w:t xml:space="preserve"> </w:t>
      </w:r>
      <w:r w:rsidRPr="00BC1A1B">
        <w:t>but</w:t>
      </w:r>
      <w:r w:rsidRPr="00BC1A1B" w:rsidR="00D65B1B">
        <w:t xml:space="preserve"> </w:t>
      </w:r>
      <w:r w:rsidRPr="00BC1A1B">
        <w:t>t</w:t>
      </w:r>
      <w:r w:rsidRPr="00BC1A1B">
        <w:t>here</w:t>
      </w:r>
      <w:r w:rsidRPr="00BC1A1B" w:rsidR="00D65B1B">
        <w:t xml:space="preserve"> </w:t>
      </w:r>
      <w:r w:rsidRPr="00BC1A1B">
        <w:t>is</w:t>
      </w:r>
      <w:r w:rsidRPr="00BC1A1B" w:rsidR="00D65B1B">
        <w:t xml:space="preserve"> </w:t>
      </w:r>
      <w:r w:rsidRPr="00BC1A1B">
        <w:t>a</w:t>
      </w:r>
      <w:r w:rsidRPr="00BC1A1B" w:rsidR="00D65B1B">
        <w:t xml:space="preserve"> </w:t>
      </w:r>
      <w:r w:rsidRPr="00BC1A1B">
        <w:t>huge</w:t>
      </w:r>
      <w:r w:rsidRPr="00BC1A1B" w:rsidR="00D65B1B">
        <w:t xml:space="preserve"> </w:t>
      </w:r>
      <w:r w:rsidRPr="00BC1A1B">
        <w:t>list</w:t>
      </w:r>
      <w:r w:rsidRPr="00BC1A1B">
        <w:t>.</w:t>
      </w:r>
      <w:r w:rsidRPr="00BC1A1B" w:rsidR="00D65B1B">
        <w:t xml:space="preserve"> </w:t>
      </w:r>
      <w:r w:rsidRPr="00BC1A1B">
        <w:t>I</w:t>
      </w:r>
      <w:r w:rsidRPr="00BC1A1B" w:rsidR="00D65B1B">
        <w:t xml:space="preserve"> </w:t>
      </w:r>
      <w:r w:rsidRPr="00BC1A1B">
        <w:t>have</w:t>
      </w:r>
      <w:r w:rsidRPr="00BC1A1B" w:rsidR="00D65B1B">
        <w:t xml:space="preserve"> </w:t>
      </w:r>
      <w:r w:rsidRPr="00BC1A1B">
        <w:t>not</w:t>
      </w:r>
      <w:r w:rsidRPr="00BC1A1B" w:rsidR="00D65B1B">
        <w:t xml:space="preserve"> </w:t>
      </w:r>
      <w:r w:rsidRPr="00BC1A1B">
        <w:t>talked</w:t>
      </w:r>
      <w:r w:rsidRPr="00BC1A1B" w:rsidR="00D65B1B">
        <w:t xml:space="preserve"> </w:t>
      </w:r>
      <w:r w:rsidRPr="00BC1A1B">
        <w:t>about</w:t>
      </w:r>
      <w:r w:rsidRPr="00BC1A1B" w:rsidR="00D65B1B">
        <w:t xml:space="preserve"> </w:t>
      </w:r>
      <w:r w:rsidRPr="00BC1A1B">
        <w:t>all</w:t>
      </w:r>
      <w:r w:rsidRPr="00BC1A1B" w:rsidR="00D65B1B">
        <w:t xml:space="preserve"> </w:t>
      </w:r>
      <w:r w:rsidRPr="00BC1A1B">
        <w:t>the</w:t>
      </w:r>
      <w:r w:rsidRPr="00BC1A1B" w:rsidR="00D65B1B">
        <w:t xml:space="preserve"> </w:t>
      </w:r>
      <w:r w:rsidRPr="00BC1A1B">
        <w:t>changes</w:t>
      </w:r>
      <w:r w:rsidRPr="00BC1A1B" w:rsidR="00D65B1B">
        <w:t xml:space="preserve"> </w:t>
      </w:r>
      <w:r w:rsidRPr="00BC1A1B">
        <w:t>in</w:t>
      </w:r>
      <w:r w:rsidRPr="00BC1A1B" w:rsidR="00D65B1B">
        <w:t xml:space="preserve"> </w:t>
      </w:r>
      <w:r w:rsidRPr="00BC1A1B">
        <w:t>our</w:t>
      </w:r>
      <w:r w:rsidRPr="00BC1A1B" w:rsidR="00D65B1B">
        <w:t xml:space="preserve"> </w:t>
      </w:r>
      <w:r w:rsidRPr="00BC1A1B">
        <w:t>income</w:t>
      </w:r>
      <w:r w:rsidRPr="00BC1A1B">
        <w:t>,</w:t>
      </w:r>
      <w:r w:rsidRPr="00BC1A1B" w:rsidR="00D65B1B">
        <w:t xml:space="preserve"> </w:t>
      </w:r>
      <w:r w:rsidRPr="00BC1A1B">
        <w:t>which</w:t>
      </w:r>
      <w:r w:rsidRPr="00BC1A1B" w:rsidR="00D65B1B">
        <w:t xml:space="preserve"> </w:t>
      </w:r>
      <w:r w:rsidRPr="00BC1A1B">
        <w:t>ha</w:t>
      </w:r>
      <w:r w:rsidRPr="00BC1A1B" w:rsidR="00DD1F1D">
        <w:t>ve</w:t>
      </w:r>
      <w:r w:rsidRPr="00BC1A1B" w:rsidR="00D65B1B">
        <w:t xml:space="preserve"> </w:t>
      </w:r>
      <w:r w:rsidRPr="00BC1A1B">
        <w:t>been</w:t>
      </w:r>
      <w:r w:rsidRPr="00BC1A1B" w:rsidR="00D65B1B">
        <w:t xml:space="preserve"> </w:t>
      </w:r>
      <w:r w:rsidRPr="00BC1A1B">
        <w:t>r</w:t>
      </w:r>
      <w:r w:rsidRPr="00BC1A1B">
        <w:t>eall</w:t>
      </w:r>
      <w:r w:rsidRPr="00BC1A1B">
        <w:t>y</w:t>
      </w:r>
      <w:r w:rsidRPr="00BC1A1B" w:rsidR="00D65B1B">
        <w:t xml:space="preserve"> </w:t>
      </w:r>
      <w:r w:rsidRPr="00BC1A1B">
        <w:t>significant.</w:t>
      </w:r>
    </w:p>
    <w:p w:rsidR="006E3A50" w:rsidRPr="00BC1A1B" w:rsidP="006E3A50">
      <w:pPr>
        <w:pStyle w:val="Question"/>
      </w:pPr>
      <w:sdt>
        <w:sdtPr>
          <w:alias w:val="Member"/>
          <w:tag w:val="&lt;Member mnisId='4598' dodsId='113926'&gt;"/>
          <w:id w:val="2106533400"/>
          <w:placeholder>
            <w:docPart w:val="DefaultPlaceholder_1082065158"/>
          </w:placeholder>
          <w:richText/>
        </w:sdtPr>
        <w:sdtContent>
          <w:r w:rsidRPr="00BC1A1B">
            <w:rPr>
              <w:b/>
            </w:rPr>
            <w:t>Mohammad</w:t>
          </w:r>
          <w:r w:rsidRPr="00BC1A1B" w:rsidR="00D65B1B">
            <w:rPr>
              <w:b/>
            </w:rPr>
            <w:t xml:space="preserve"> </w:t>
          </w:r>
          <w:r w:rsidRPr="00BC1A1B">
            <w:rPr>
              <w:b/>
            </w:rPr>
            <w:t>Yasin:</w:t>
          </w:r>
        </w:sdtContent>
      </w:sdt>
      <w:r w:rsidRPr="00BC1A1B" w:rsidR="00D65B1B">
        <w:t xml:space="preserve"> </w:t>
      </w:r>
      <w:r w:rsidRPr="00BC1A1B" w:rsidR="006740C7">
        <w:t>Councillor,</w:t>
      </w:r>
      <w:r w:rsidRPr="00BC1A1B" w:rsidR="00D65B1B">
        <w:t xml:space="preserve"> </w:t>
      </w:r>
      <w:r w:rsidRPr="00BC1A1B" w:rsidR="006740C7">
        <w:t>w</w:t>
      </w:r>
      <w:r w:rsidRPr="00BC1A1B">
        <w:t>hich</w:t>
      </w:r>
      <w:r w:rsidRPr="00BC1A1B" w:rsidR="00D65B1B">
        <w:t xml:space="preserve"> </w:t>
      </w:r>
      <w:r w:rsidRPr="00BC1A1B">
        <w:t>of</w:t>
      </w:r>
      <w:r w:rsidRPr="00BC1A1B" w:rsidR="00D65B1B">
        <w:t xml:space="preserve"> </w:t>
      </w:r>
      <w:r w:rsidRPr="00BC1A1B">
        <w:t>these</w:t>
      </w:r>
      <w:r w:rsidRPr="00BC1A1B" w:rsidR="00D65B1B">
        <w:t xml:space="preserve"> </w:t>
      </w:r>
      <w:r w:rsidRPr="00BC1A1B">
        <w:t>services</w:t>
      </w:r>
      <w:r w:rsidRPr="00BC1A1B" w:rsidR="00D65B1B">
        <w:t xml:space="preserve"> </w:t>
      </w:r>
      <w:r w:rsidRPr="00BC1A1B">
        <w:t>may</w:t>
      </w:r>
      <w:r w:rsidRPr="00BC1A1B" w:rsidR="00D65B1B">
        <w:t xml:space="preserve"> </w:t>
      </w:r>
      <w:r w:rsidRPr="00BC1A1B">
        <w:t>require</w:t>
      </w:r>
      <w:r w:rsidRPr="00BC1A1B" w:rsidR="00D65B1B">
        <w:t xml:space="preserve"> </w:t>
      </w:r>
      <w:r w:rsidRPr="00BC1A1B">
        <w:t>long</w:t>
      </w:r>
      <w:r w:rsidRPr="00BC1A1B">
        <w:noBreakHyphen/>
        <w:t>term</w:t>
      </w:r>
      <w:r w:rsidRPr="00BC1A1B" w:rsidR="00D65B1B">
        <w:t xml:space="preserve"> </w:t>
      </w:r>
      <w:r w:rsidRPr="00BC1A1B">
        <w:t>additional</w:t>
      </w:r>
      <w:r w:rsidRPr="00BC1A1B" w:rsidR="00D65B1B">
        <w:t xml:space="preserve"> </w:t>
      </w:r>
      <w:r w:rsidRPr="00BC1A1B">
        <w:t>spending</w:t>
      </w:r>
      <w:r w:rsidRPr="00BC1A1B" w:rsidR="00D65B1B">
        <w:t xml:space="preserve"> </w:t>
      </w:r>
      <w:r w:rsidRPr="00BC1A1B" w:rsidR="006740C7">
        <w:t>beyond</w:t>
      </w:r>
      <w:r w:rsidRPr="00BC1A1B" w:rsidR="00D65B1B">
        <w:t xml:space="preserve"> </w:t>
      </w:r>
      <w:r w:rsidRPr="00BC1A1B">
        <w:t>the</w:t>
      </w:r>
      <w:r w:rsidRPr="00BC1A1B" w:rsidR="00D65B1B">
        <w:t xml:space="preserve"> </w:t>
      </w:r>
      <w:r w:rsidRPr="00BC1A1B">
        <w:t>pandemic?</w:t>
      </w:r>
    </w:p>
    <w:p w:rsidR="006740C7" w:rsidRPr="00BC1A1B" w:rsidP="006E3A50">
      <w:pPr>
        <w:pStyle w:val="Answer"/>
      </w:pPr>
      <w:sdt>
        <w:sdtPr>
          <w:alias w:val="Witness"/>
          <w:id w:val="1107618565"/>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t>As</w:t>
      </w:r>
      <w:r w:rsidRPr="00BC1A1B" w:rsidR="00D65B1B">
        <w:t xml:space="preserve"> </w:t>
      </w:r>
      <w:r w:rsidRPr="00BC1A1B">
        <w:t>both</w:t>
      </w:r>
      <w:r w:rsidRPr="00BC1A1B" w:rsidR="00D65B1B">
        <w:t xml:space="preserve"> </w:t>
      </w:r>
      <w:r w:rsidRPr="00BC1A1B">
        <w:t>David</w:t>
      </w:r>
      <w:r w:rsidRPr="00BC1A1B" w:rsidR="00D65B1B">
        <w:t xml:space="preserve"> </w:t>
      </w:r>
      <w:r w:rsidRPr="00BC1A1B">
        <w:t>and</w:t>
      </w:r>
      <w:r w:rsidRPr="00BC1A1B" w:rsidR="00D65B1B">
        <w:t xml:space="preserve"> </w:t>
      </w:r>
      <w:r w:rsidRPr="00BC1A1B">
        <w:t>Rob</w:t>
      </w:r>
      <w:r w:rsidRPr="00BC1A1B" w:rsidR="00D65B1B">
        <w:t xml:space="preserve"> </w:t>
      </w:r>
      <w:r w:rsidRPr="00BC1A1B">
        <w:t>alluded</w:t>
      </w:r>
      <w:r w:rsidRPr="00BC1A1B" w:rsidR="00D65B1B">
        <w:t xml:space="preserve"> </w:t>
      </w:r>
      <w:r w:rsidRPr="00BC1A1B">
        <w:t>to,</w:t>
      </w:r>
      <w:r w:rsidRPr="00BC1A1B" w:rsidR="00D65B1B">
        <w:t xml:space="preserve"> </w:t>
      </w:r>
      <w:r w:rsidRPr="00BC1A1B">
        <w:t>social</w:t>
      </w:r>
      <w:r w:rsidRPr="00BC1A1B" w:rsidR="00D65B1B">
        <w:t xml:space="preserve"> </w:t>
      </w:r>
      <w:r w:rsidRPr="00BC1A1B">
        <w:t>care</w:t>
      </w:r>
      <w:r w:rsidRPr="00BC1A1B" w:rsidR="00D65B1B">
        <w:t xml:space="preserve"> </w:t>
      </w:r>
      <w:r w:rsidRPr="00BC1A1B">
        <w:t>in</w:t>
      </w:r>
      <w:r w:rsidRPr="00BC1A1B" w:rsidR="00D65B1B">
        <w:t xml:space="preserve"> </w:t>
      </w:r>
      <w:r w:rsidRPr="00BC1A1B">
        <w:t>particular</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cost</w:t>
      </w:r>
      <w:r w:rsidRPr="00BC1A1B" w:rsidR="00D65B1B">
        <w:t xml:space="preserve"> </w:t>
      </w:r>
      <w:r w:rsidRPr="00BC1A1B">
        <w:t>us</w:t>
      </w:r>
      <w:r w:rsidRPr="00BC1A1B" w:rsidR="00D65B1B">
        <w:t xml:space="preserve"> </w:t>
      </w:r>
      <w:r w:rsidRPr="00BC1A1B">
        <w:t>more</w:t>
      </w:r>
      <w:r w:rsidRPr="00BC1A1B" w:rsidR="00D65B1B">
        <w:t xml:space="preserve"> </w:t>
      </w:r>
      <w:r w:rsidRPr="00BC1A1B">
        <w:t>in</w:t>
      </w:r>
      <w:r w:rsidRPr="00BC1A1B" w:rsidR="00D65B1B">
        <w:t xml:space="preserve"> </w:t>
      </w:r>
      <w:r w:rsidRPr="00BC1A1B">
        <w:t>the</w:t>
      </w:r>
      <w:r w:rsidRPr="00BC1A1B" w:rsidR="00D65B1B">
        <w:t xml:space="preserve"> </w:t>
      </w:r>
      <w:r w:rsidRPr="00BC1A1B">
        <w:t>long</w:t>
      </w:r>
      <w:r w:rsidRPr="00BC1A1B" w:rsidR="00DD1F1D">
        <w:t xml:space="preserve"> </w:t>
      </w:r>
      <w:r w:rsidRPr="00BC1A1B">
        <w:t>term.</w:t>
      </w:r>
      <w:r w:rsidRPr="00BC1A1B" w:rsidR="00D65B1B">
        <w:t xml:space="preserve"> </w:t>
      </w:r>
      <w:r w:rsidRPr="00BC1A1B" w:rsidR="006E3A50">
        <w:t>We</w:t>
      </w:r>
      <w:r w:rsidRPr="00BC1A1B" w:rsidR="00D65B1B">
        <w:t xml:space="preserve"> </w:t>
      </w:r>
      <w:r w:rsidRPr="00BC1A1B" w:rsidR="006E3A50">
        <w:t>are</w:t>
      </w:r>
      <w:r w:rsidRPr="00BC1A1B" w:rsidR="00D65B1B">
        <w:t xml:space="preserve"> </w:t>
      </w:r>
      <w:r w:rsidRPr="00BC1A1B" w:rsidR="006E3A50">
        <w:t>not</w:t>
      </w:r>
      <w:r w:rsidRPr="00BC1A1B" w:rsidR="00D65B1B">
        <w:t xml:space="preserve"> </w:t>
      </w:r>
      <w:r w:rsidRPr="00BC1A1B" w:rsidR="006E3A50">
        <w:t>going</w:t>
      </w:r>
      <w:r w:rsidRPr="00BC1A1B" w:rsidR="00D65B1B">
        <w:t xml:space="preserve"> </w:t>
      </w:r>
      <w:r w:rsidRPr="00BC1A1B" w:rsidR="006E3A50">
        <w:t>to</w:t>
      </w:r>
      <w:r w:rsidRPr="00BC1A1B" w:rsidR="00D65B1B">
        <w:t xml:space="preserve"> </w:t>
      </w:r>
      <w:r w:rsidRPr="00BC1A1B" w:rsidR="006E3A50">
        <w:t>be</w:t>
      </w:r>
      <w:r w:rsidRPr="00BC1A1B" w:rsidR="00D65B1B">
        <w:t xml:space="preserve"> </w:t>
      </w:r>
      <w:r w:rsidRPr="00BC1A1B" w:rsidR="006E3A50">
        <w:t>able</w:t>
      </w:r>
      <w:r w:rsidRPr="00BC1A1B" w:rsidR="00D65B1B">
        <w:t xml:space="preserve"> </w:t>
      </w:r>
      <w:r w:rsidRPr="00BC1A1B" w:rsidR="006E3A50">
        <w:t>to</w:t>
      </w:r>
      <w:r w:rsidRPr="00BC1A1B" w:rsidR="00D65B1B">
        <w:t xml:space="preserve"> </w:t>
      </w:r>
      <w:r w:rsidRPr="00BC1A1B" w:rsidR="006E3A50">
        <w:t>reduce</w:t>
      </w:r>
      <w:r w:rsidRPr="00BC1A1B" w:rsidR="00D65B1B">
        <w:t xml:space="preserve"> </w:t>
      </w:r>
      <w:r w:rsidRPr="00BC1A1B" w:rsidR="006E3A50">
        <w:t>our</w:t>
      </w:r>
      <w:r w:rsidRPr="00BC1A1B" w:rsidR="00D65B1B">
        <w:t xml:space="preserve"> </w:t>
      </w:r>
      <w:r w:rsidRPr="00BC1A1B" w:rsidR="006E3A50">
        <w:t>fees</w:t>
      </w:r>
      <w:r w:rsidRPr="00BC1A1B" w:rsidR="00D65B1B">
        <w:t xml:space="preserve"> </w:t>
      </w:r>
      <w:r w:rsidRPr="00BC1A1B" w:rsidR="006E3A50">
        <w:t>next</w:t>
      </w:r>
      <w:r w:rsidRPr="00BC1A1B" w:rsidR="00D65B1B">
        <w:t xml:space="preserve"> </w:t>
      </w:r>
      <w:r w:rsidRPr="00BC1A1B" w:rsidR="006E3A50">
        <w:t>year.</w:t>
      </w:r>
      <w:r w:rsidRPr="00BC1A1B" w:rsidR="00D65B1B">
        <w:t xml:space="preserve"> </w:t>
      </w:r>
      <w:r w:rsidRPr="00BC1A1B" w:rsidR="006E3A50">
        <w:t>They</w:t>
      </w:r>
      <w:r w:rsidRPr="00BC1A1B" w:rsidR="00D65B1B">
        <w:t xml:space="preserve"> </w:t>
      </w:r>
      <w:r w:rsidRPr="00BC1A1B" w:rsidR="006E3A50">
        <w:t>have</w:t>
      </w:r>
      <w:r w:rsidRPr="00BC1A1B" w:rsidR="00D65B1B">
        <w:t xml:space="preserve"> </w:t>
      </w:r>
      <w:r w:rsidRPr="00BC1A1B" w:rsidR="006E3A50">
        <w:t>gone</w:t>
      </w:r>
      <w:r w:rsidRPr="00BC1A1B" w:rsidR="00D65B1B">
        <w:t xml:space="preserve"> </w:t>
      </w:r>
      <w:r w:rsidRPr="00BC1A1B" w:rsidR="006E3A50">
        <w:t>up.</w:t>
      </w:r>
      <w:r w:rsidRPr="00BC1A1B" w:rsidR="00D65B1B">
        <w:t xml:space="preserve"> </w:t>
      </w:r>
      <w:r w:rsidRPr="00BC1A1B" w:rsidR="006E3A50">
        <w:t>There</w:t>
      </w:r>
      <w:r w:rsidRPr="00BC1A1B" w:rsidR="00D65B1B">
        <w:t xml:space="preserve"> </w:t>
      </w:r>
      <w:r w:rsidRPr="00BC1A1B" w:rsidR="006E3A50">
        <w:t>is</w:t>
      </w:r>
      <w:r w:rsidRPr="00BC1A1B" w:rsidR="00D65B1B">
        <w:t xml:space="preserve"> </w:t>
      </w:r>
      <w:r w:rsidRPr="00BC1A1B" w:rsidR="006E3A50">
        <w:t>a</w:t>
      </w:r>
      <w:r w:rsidRPr="00BC1A1B" w:rsidR="00D65B1B">
        <w:t xml:space="preserve"> </w:t>
      </w:r>
      <w:r w:rsidRPr="00BC1A1B" w:rsidR="006E3A50">
        <w:t>change</w:t>
      </w:r>
      <w:r w:rsidRPr="00BC1A1B" w:rsidR="00D65B1B">
        <w:t xml:space="preserve"> </w:t>
      </w:r>
      <w:r w:rsidRPr="00BC1A1B" w:rsidR="006E3A50">
        <w:t>in</w:t>
      </w:r>
      <w:r w:rsidRPr="00BC1A1B" w:rsidR="00D65B1B">
        <w:t xml:space="preserve"> </w:t>
      </w:r>
      <w:r w:rsidRPr="00BC1A1B" w:rsidR="006E3A50">
        <w:t>working</w:t>
      </w:r>
      <w:r w:rsidRPr="00BC1A1B" w:rsidR="00D65B1B">
        <w:t xml:space="preserve"> </w:t>
      </w:r>
      <w:r w:rsidRPr="00BC1A1B" w:rsidR="006E3A50">
        <w:t>practices</w:t>
      </w:r>
      <w:r w:rsidR="00307774">
        <w:t>,</w:t>
      </w:r>
      <w:r w:rsidRPr="00BC1A1B" w:rsidR="00D65B1B">
        <w:t xml:space="preserve"> </w:t>
      </w:r>
      <w:r w:rsidRPr="00BC1A1B">
        <w:t>and</w:t>
      </w:r>
      <w:r w:rsidRPr="00BC1A1B" w:rsidR="00D65B1B">
        <w:t xml:space="preserve"> </w:t>
      </w:r>
      <w:r w:rsidRPr="00BC1A1B">
        <w:t>we</w:t>
      </w:r>
      <w:r w:rsidRPr="00BC1A1B" w:rsidR="00D65B1B">
        <w:t xml:space="preserve"> </w:t>
      </w:r>
      <w:r w:rsidRPr="00BC1A1B">
        <w:t>may</w:t>
      </w:r>
      <w:r w:rsidRPr="00BC1A1B" w:rsidR="00D65B1B">
        <w:t xml:space="preserve"> </w:t>
      </w:r>
      <w:r w:rsidRPr="00BC1A1B">
        <w:t>even</w:t>
      </w:r>
      <w:r w:rsidRPr="00BC1A1B" w:rsidR="00D65B1B">
        <w:t xml:space="preserve"> </w:t>
      </w:r>
      <w:r w:rsidRPr="00BC1A1B">
        <w:t>see</w:t>
      </w:r>
      <w:r w:rsidRPr="00BC1A1B" w:rsidR="00D65B1B">
        <w:t xml:space="preserve"> </w:t>
      </w:r>
      <w:r w:rsidRPr="00BC1A1B">
        <w:t>fundamental</w:t>
      </w:r>
      <w:r w:rsidRPr="00BC1A1B" w:rsidR="00D65B1B">
        <w:t xml:space="preserve"> </w:t>
      </w:r>
      <w:r w:rsidRPr="00BC1A1B">
        <w:t>change</w:t>
      </w:r>
      <w:r w:rsidRPr="00BC1A1B" w:rsidR="006E3A50">
        <w:t>.</w:t>
      </w:r>
      <w:r w:rsidRPr="00BC1A1B" w:rsidR="00D65B1B">
        <w:t xml:space="preserve"> </w:t>
      </w:r>
    </w:p>
    <w:p w:rsidR="006740C7" w:rsidRPr="00BC1A1B" w:rsidP="006E3A50">
      <w:pPr>
        <w:pStyle w:val="Answer"/>
      </w:pPr>
      <w:r w:rsidRPr="00BC1A1B">
        <w:t>I</w:t>
      </w:r>
      <w:r w:rsidRPr="00BC1A1B" w:rsidR="00D65B1B">
        <w:t xml:space="preserve"> </w:t>
      </w:r>
      <w:r w:rsidRPr="00BC1A1B">
        <w:t>do</w:t>
      </w:r>
      <w:r w:rsidRPr="00BC1A1B" w:rsidR="00D65B1B">
        <w:t xml:space="preserve"> </w:t>
      </w:r>
      <w:r w:rsidRPr="00BC1A1B">
        <w:t>not</w:t>
      </w:r>
      <w:r w:rsidRPr="00BC1A1B" w:rsidR="00D65B1B">
        <w:t xml:space="preserve"> </w:t>
      </w:r>
      <w:r w:rsidRPr="00BC1A1B">
        <w:t>think</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the</w:t>
      </w:r>
      <w:r w:rsidRPr="00BC1A1B" w:rsidR="00D65B1B">
        <w:t xml:space="preserve"> </w:t>
      </w:r>
      <w:r w:rsidRPr="00BC1A1B">
        <w:t>full</w:t>
      </w:r>
      <w:r w:rsidRPr="00BC1A1B" w:rsidR="00D65B1B">
        <w:t xml:space="preserve"> </w:t>
      </w:r>
      <w:r w:rsidRPr="00BC1A1B">
        <w:t>impact</w:t>
      </w:r>
      <w:r w:rsidRPr="00BC1A1B" w:rsidR="00D65B1B">
        <w:t xml:space="preserve"> </w:t>
      </w:r>
      <w:r w:rsidRPr="00BC1A1B">
        <w:t>of</w:t>
      </w:r>
      <w:r w:rsidRPr="00BC1A1B" w:rsidR="00D65B1B">
        <w:t xml:space="preserve"> </w:t>
      </w:r>
      <w:r w:rsidRPr="00BC1A1B">
        <w:t>this</w:t>
      </w:r>
      <w:r w:rsidRPr="00BC1A1B" w:rsidR="00D65B1B">
        <w:t xml:space="preserve"> </w:t>
      </w:r>
      <w:r w:rsidRPr="00BC1A1B">
        <w:t>pandemic</w:t>
      </w:r>
      <w:r w:rsidRPr="00BC1A1B" w:rsidR="00D65B1B">
        <w:t xml:space="preserve"> </w:t>
      </w:r>
      <w:r w:rsidRPr="00BC1A1B">
        <w:t>on</w:t>
      </w:r>
      <w:r w:rsidRPr="00BC1A1B" w:rsidR="00D65B1B">
        <w:t xml:space="preserve"> </w:t>
      </w:r>
      <w:r w:rsidRPr="00BC1A1B">
        <w:t>children’s</w:t>
      </w:r>
      <w:r w:rsidRPr="00BC1A1B" w:rsidR="00D65B1B">
        <w:t xml:space="preserve"> </w:t>
      </w:r>
      <w:r w:rsidRPr="00BC1A1B">
        <w:t>services.</w:t>
      </w:r>
      <w:r w:rsidRPr="00BC1A1B" w:rsidR="00D65B1B">
        <w:t xml:space="preserve"> </w:t>
      </w:r>
      <w:r w:rsidRPr="00BC1A1B">
        <w:t>Not</w:t>
      </w:r>
      <w:r w:rsidRPr="00BC1A1B" w:rsidR="00D65B1B">
        <w:t xml:space="preserve"> </w:t>
      </w:r>
      <w:r w:rsidRPr="00BC1A1B">
        <w:t>so</w:t>
      </w:r>
      <w:r w:rsidRPr="00BC1A1B" w:rsidR="00D65B1B">
        <w:t xml:space="preserve"> </w:t>
      </w:r>
      <w:r w:rsidRPr="00BC1A1B">
        <w:t>many</w:t>
      </w:r>
      <w:r w:rsidRPr="00BC1A1B" w:rsidR="00D65B1B">
        <w:t xml:space="preserve"> </w:t>
      </w:r>
      <w:r w:rsidRPr="00BC1A1B">
        <w:t>children</w:t>
      </w:r>
      <w:r w:rsidRPr="00BC1A1B" w:rsidR="00D65B1B">
        <w:t xml:space="preserve"> </w:t>
      </w:r>
      <w:r w:rsidRPr="00BC1A1B">
        <w:t>have</w:t>
      </w:r>
      <w:r w:rsidRPr="00BC1A1B" w:rsidR="00D65B1B">
        <w:t xml:space="preserve"> </w:t>
      </w:r>
      <w:r w:rsidRPr="00BC1A1B">
        <w:t>been</w:t>
      </w:r>
      <w:r w:rsidRPr="00BC1A1B" w:rsidR="00D65B1B">
        <w:t xml:space="preserve"> </w:t>
      </w:r>
      <w:r w:rsidRPr="00BC1A1B">
        <w:t>going</w:t>
      </w:r>
      <w:r w:rsidRPr="00BC1A1B" w:rsidR="00D65B1B">
        <w:t xml:space="preserve"> </w:t>
      </w:r>
      <w:r w:rsidRPr="00BC1A1B">
        <w:t>to</w:t>
      </w:r>
      <w:r w:rsidRPr="00BC1A1B" w:rsidR="00D65B1B">
        <w:t xml:space="preserve"> </w:t>
      </w:r>
      <w:r w:rsidRPr="00BC1A1B">
        <w:t>school.</w:t>
      </w:r>
      <w:r w:rsidRPr="00BC1A1B" w:rsidR="00D65B1B">
        <w:t xml:space="preserve"> </w:t>
      </w:r>
      <w:r w:rsidRPr="00BC1A1B">
        <w:t>There</w:t>
      </w:r>
      <w:r w:rsidRPr="00BC1A1B" w:rsidR="00D65B1B">
        <w:t xml:space="preserve"> </w:t>
      </w:r>
      <w:r w:rsidRPr="00BC1A1B">
        <w:t>have</w:t>
      </w:r>
      <w:r w:rsidRPr="00BC1A1B" w:rsidR="00D65B1B">
        <w:t xml:space="preserve"> </w:t>
      </w:r>
      <w:r w:rsidRPr="00BC1A1B">
        <w:t>been</w:t>
      </w:r>
      <w:r w:rsidRPr="00BC1A1B" w:rsidR="00D65B1B">
        <w:t xml:space="preserve"> </w:t>
      </w:r>
      <w:r w:rsidRPr="00BC1A1B">
        <w:t>mental</w:t>
      </w:r>
      <w:r w:rsidRPr="00BC1A1B" w:rsidR="00D65B1B">
        <w:t xml:space="preserve"> </w:t>
      </w:r>
      <w:r w:rsidRPr="00BC1A1B">
        <w:t>health</w:t>
      </w:r>
      <w:r w:rsidRPr="00BC1A1B" w:rsidR="00D65B1B">
        <w:t xml:space="preserve"> </w:t>
      </w:r>
      <w:r w:rsidRPr="00BC1A1B">
        <w:t>issues.</w:t>
      </w:r>
      <w:r w:rsidRPr="00BC1A1B" w:rsidR="00D65B1B">
        <w:t xml:space="preserve"> </w:t>
      </w:r>
      <w:r w:rsidRPr="00BC1A1B">
        <w:t>Families</w:t>
      </w:r>
      <w:r w:rsidRPr="00BC1A1B" w:rsidR="00D65B1B">
        <w:t xml:space="preserve"> </w:t>
      </w:r>
      <w:r w:rsidRPr="00BC1A1B">
        <w:t>have</w:t>
      </w:r>
      <w:r w:rsidRPr="00BC1A1B" w:rsidR="00D65B1B">
        <w:t xml:space="preserve"> </w:t>
      </w:r>
      <w:r w:rsidRPr="00BC1A1B">
        <w:t>come</w:t>
      </w:r>
      <w:r w:rsidRPr="00BC1A1B" w:rsidR="00D65B1B">
        <w:t xml:space="preserve"> </w:t>
      </w:r>
      <w:r w:rsidRPr="00BC1A1B">
        <w:t>under</w:t>
      </w:r>
      <w:r w:rsidRPr="00BC1A1B" w:rsidR="00D65B1B">
        <w:t xml:space="preserve"> </w:t>
      </w:r>
      <w:r w:rsidRPr="00BC1A1B">
        <w:t>more</w:t>
      </w:r>
      <w:r w:rsidRPr="00BC1A1B" w:rsidR="00D65B1B">
        <w:t xml:space="preserve"> </w:t>
      </w:r>
      <w:r w:rsidRPr="00BC1A1B">
        <w:t>stress.</w:t>
      </w:r>
      <w:r w:rsidRPr="00BC1A1B" w:rsidR="00D65B1B">
        <w:t xml:space="preserve"> </w:t>
      </w:r>
      <w:r w:rsidRPr="00BC1A1B">
        <w:t>I</w:t>
      </w:r>
      <w:r w:rsidRPr="00BC1A1B" w:rsidR="00D65B1B">
        <w:t xml:space="preserve"> </w:t>
      </w:r>
      <w:r w:rsidRPr="00BC1A1B">
        <w:t>cannot</w:t>
      </w:r>
      <w:r w:rsidRPr="00BC1A1B" w:rsidR="00D65B1B">
        <w:t xml:space="preserve"> </w:t>
      </w:r>
      <w:r w:rsidRPr="00BC1A1B">
        <w:t>remember</w:t>
      </w:r>
      <w:r w:rsidRPr="00BC1A1B" w:rsidR="00D65B1B">
        <w:t xml:space="preserve"> </w:t>
      </w:r>
      <w:r w:rsidRPr="00BC1A1B">
        <w:t>whether</w:t>
      </w:r>
      <w:r w:rsidRPr="00BC1A1B" w:rsidR="00D65B1B">
        <w:t xml:space="preserve"> </w:t>
      </w:r>
      <w:r w:rsidRPr="00BC1A1B">
        <w:t>it</w:t>
      </w:r>
      <w:r w:rsidRPr="00BC1A1B" w:rsidR="00D65B1B">
        <w:t xml:space="preserve"> </w:t>
      </w:r>
      <w:r w:rsidRPr="00BC1A1B">
        <w:t>was</w:t>
      </w:r>
      <w:r w:rsidRPr="00BC1A1B" w:rsidR="00D65B1B">
        <w:t xml:space="preserve"> </w:t>
      </w:r>
      <w:r w:rsidRPr="00BC1A1B">
        <w:t>Rob</w:t>
      </w:r>
      <w:r w:rsidRPr="00BC1A1B" w:rsidR="00D65B1B">
        <w:t xml:space="preserve"> </w:t>
      </w:r>
      <w:r w:rsidRPr="00BC1A1B">
        <w:t>or</w:t>
      </w:r>
      <w:r w:rsidRPr="00BC1A1B" w:rsidR="00D65B1B">
        <w:t xml:space="preserve"> </w:t>
      </w:r>
      <w:r w:rsidRPr="00BC1A1B">
        <w:t>David</w:t>
      </w:r>
      <w:r w:rsidRPr="00BC1A1B" w:rsidR="00D65B1B">
        <w:t xml:space="preserve"> </w:t>
      </w:r>
      <w:r w:rsidR="00307774">
        <w:t>who</w:t>
      </w:r>
      <w:r w:rsidRPr="00BC1A1B" w:rsidR="00D65B1B">
        <w:t xml:space="preserve"> </w:t>
      </w:r>
      <w:r w:rsidRPr="00BC1A1B">
        <w:t>alluded</w:t>
      </w:r>
      <w:r w:rsidRPr="00BC1A1B" w:rsidR="00D65B1B">
        <w:t xml:space="preserve"> </w:t>
      </w:r>
      <w:r w:rsidRPr="00BC1A1B">
        <w:t>to</w:t>
      </w:r>
      <w:r w:rsidRPr="00BC1A1B" w:rsidR="00D65B1B">
        <w:t xml:space="preserve"> </w:t>
      </w:r>
      <w:r w:rsidRPr="00BC1A1B">
        <w:t>the</w:t>
      </w:r>
      <w:r w:rsidRPr="00BC1A1B" w:rsidR="00D65B1B">
        <w:t xml:space="preserve"> </w:t>
      </w:r>
      <w:r w:rsidRPr="00BC1A1B">
        <w:t>fact</w:t>
      </w:r>
      <w:r w:rsidRPr="00BC1A1B" w:rsidR="00D65B1B">
        <w:t xml:space="preserve"> </w:t>
      </w:r>
      <w:r w:rsidRPr="00BC1A1B">
        <w:t>that</w:t>
      </w:r>
      <w:r w:rsidRPr="00BC1A1B" w:rsidR="00D65B1B">
        <w:t xml:space="preserve"> </w:t>
      </w:r>
      <w:r w:rsidRPr="00BC1A1B">
        <w:t>w</w:t>
      </w:r>
      <w:r w:rsidRPr="00BC1A1B">
        <w:t>e</w:t>
      </w:r>
      <w:r w:rsidRPr="00BC1A1B" w:rsidR="00D65B1B">
        <w:t xml:space="preserve"> </w:t>
      </w:r>
      <w:r w:rsidRPr="00BC1A1B">
        <w:t>typically</w:t>
      </w:r>
      <w:r w:rsidRPr="00BC1A1B" w:rsidR="00D65B1B">
        <w:t xml:space="preserve"> </w:t>
      </w:r>
      <w:r w:rsidRPr="00BC1A1B">
        <w:t>see</w:t>
      </w:r>
      <w:r w:rsidRPr="00BC1A1B" w:rsidR="00D65B1B">
        <w:t xml:space="preserve"> </w:t>
      </w:r>
      <w:r w:rsidRPr="00BC1A1B" w:rsidR="006B577A">
        <w:t>a</w:t>
      </w:r>
      <w:r w:rsidRPr="00BC1A1B" w:rsidR="00D65B1B">
        <w:t xml:space="preserve"> </w:t>
      </w:r>
      <w:r w:rsidRPr="00BC1A1B" w:rsidR="006B577A">
        <w:t>delayed</w:t>
      </w:r>
      <w:r w:rsidRPr="00BC1A1B" w:rsidR="00D65B1B">
        <w:t xml:space="preserve"> </w:t>
      </w:r>
      <w:r w:rsidRPr="00BC1A1B" w:rsidR="006B577A">
        <w:t>impact</w:t>
      </w:r>
      <w:r w:rsidRPr="00BC1A1B" w:rsidR="00D65B1B">
        <w:t xml:space="preserve"> </w:t>
      </w:r>
      <w:r w:rsidRPr="00BC1A1B" w:rsidR="006B577A">
        <w:t>on</w:t>
      </w:r>
      <w:r w:rsidRPr="00BC1A1B" w:rsidR="00D65B1B">
        <w:t xml:space="preserve"> </w:t>
      </w:r>
      <w:r w:rsidRPr="00BC1A1B" w:rsidR="006B577A">
        <w:t>families</w:t>
      </w:r>
      <w:r w:rsidRPr="00BC1A1B" w:rsidR="00D65B1B">
        <w:t xml:space="preserve"> </w:t>
      </w:r>
      <w:r w:rsidRPr="00BC1A1B" w:rsidR="006B577A">
        <w:t>after</w:t>
      </w:r>
      <w:r w:rsidRPr="00BC1A1B" w:rsidR="00D65B1B">
        <w:t xml:space="preserve"> </w:t>
      </w:r>
      <w:r w:rsidRPr="00BC1A1B">
        <w:t>an</w:t>
      </w:r>
      <w:r w:rsidRPr="00BC1A1B" w:rsidR="00D65B1B">
        <w:t xml:space="preserve"> </w:t>
      </w:r>
      <w:r w:rsidRPr="00BC1A1B">
        <w:t>economic</w:t>
      </w:r>
      <w:r w:rsidRPr="00BC1A1B" w:rsidR="00D65B1B">
        <w:t xml:space="preserve"> </w:t>
      </w:r>
      <w:r w:rsidRPr="00BC1A1B">
        <w:t>downturn.</w:t>
      </w:r>
      <w:r w:rsidRPr="00BC1A1B" w:rsidR="00D65B1B">
        <w:t xml:space="preserve"> </w:t>
      </w:r>
      <w:r w:rsidRPr="00BC1A1B">
        <w:t>I</w:t>
      </w:r>
      <w:r w:rsidRPr="00BC1A1B" w:rsidR="00D65B1B">
        <w:t xml:space="preserve"> </w:t>
      </w:r>
      <w:r w:rsidRPr="00BC1A1B">
        <w:t>am</w:t>
      </w:r>
      <w:r w:rsidRPr="00BC1A1B" w:rsidR="00D65B1B">
        <w:t xml:space="preserve"> </w:t>
      </w:r>
      <w:r w:rsidRPr="00BC1A1B">
        <w:t>expecting</w:t>
      </w:r>
      <w:r w:rsidRPr="00BC1A1B" w:rsidR="00D65B1B">
        <w:t xml:space="preserve"> </w:t>
      </w:r>
      <w:r w:rsidRPr="00BC1A1B">
        <w:t>children’s</w:t>
      </w:r>
      <w:r w:rsidRPr="00BC1A1B" w:rsidR="00D65B1B">
        <w:t xml:space="preserve"> </w:t>
      </w:r>
      <w:r w:rsidRPr="00BC1A1B">
        <w:t>services</w:t>
      </w:r>
      <w:r w:rsidRPr="00BC1A1B" w:rsidR="00D65B1B">
        <w:t xml:space="preserve"> </w:t>
      </w:r>
      <w:r w:rsidRPr="00BC1A1B">
        <w:t>to</w:t>
      </w:r>
      <w:r w:rsidRPr="00BC1A1B" w:rsidR="00D65B1B">
        <w:t xml:space="preserve"> </w:t>
      </w:r>
      <w:r w:rsidRPr="00BC1A1B">
        <w:t>have</w:t>
      </w:r>
      <w:r w:rsidRPr="00BC1A1B" w:rsidR="00D65B1B">
        <w:t xml:space="preserve"> </w:t>
      </w:r>
      <w:r w:rsidRPr="00BC1A1B">
        <w:t>more</w:t>
      </w:r>
      <w:r w:rsidRPr="00BC1A1B" w:rsidR="00D65B1B">
        <w:t xml:space="preserve"> </w:t>
      </w:r>
      <w:r w:rsidRPr="00BC1A1B">
        <w:t>costs</w:t>
      </w:r>
      <w:r w:rsidRPr="00BC1A1B" w:rsidR="00D65B1B">
        <w:t xml:space="preserve"> </w:t>
      </w:r>
      <w:r w:rsidRPr="00BC1A1B">
        <w:t>in</w:t>
      </w:r>
      <w:r w:rsidRPr="00BC1A1B" w:rsidR="00D65B1B">
        <w:t xml:space="preserve"> </w:t>
      </w:r>
      <w:r w:rsidRPr="00BC1A1B">
        <w:t>the</w:t>
      </w:r>
      <w:r w:rsidRPr="00BC1A1B" w:rsidR="00D65B1B">
        <w:t xml:space="preserve"> </w:t>
      </w:r>
      <w:r w:rsidRPr="00BC1A1B">
        <w:t>longer</w:t>
      </w:r>
      <w:r w:rsidRPr="00BC1A1B" w:rsidR="00D65B1B">
        <w:t xml:space="preserve"> </w:t>
      </w:r>
      <w:r w:rsidRPr="00BC1A1B">
        <w:t>term.</w:t>
      </w:r>
      <w:r w:rsidRPr="00BC1A1B" w:rsidR="00D65B1B">
        <w:t xml:space="preserve"> </w:t>
      </w:r>
      <w:r w:rsidRPr="00BC1A1B">
        <w:t>Those</w:t>
      </w:r>
      <w:r w:rsidRPr="00BC1A1B" w:rsidR="00D65B1B">
        <w:t xml:space="preserve"> </w:t>
      </w:r>
      <w:r w:rsidRPr="00BC1A1B">
        <w:t>are</w:t>
      </w:r>
      <w:r w:rsidRPr="00BC1A1B" w:rsidR="00D65B1B">
        <w:t xml:space="preserve"> </w:t>
      </w:r>
      <w:r w:rsidRPr="00BC1A1B">
        <w:t>two</w:t>
      </w:r>
      <w:r w:rsidRPr="00BC1A1B" w:rsidR="00D65B1B">
        <w:t xml:space="preserve"> </w:t>
      </w:r>
      <w:r w:rsidRPr="00BC1A1B">
        <w:t>very</w:t>
      </w:r>
      <w:r w:rsidRPr="00BC1A1B" w:rsidR="00D65B1B">
        <w:t xml:space="preserve"> </w:t>
      </w:r>
      <w:r w:rsidRPr="00BC1A1B">
        <w:t>big</w:t>
      </w:r>
      <w:r w:rsidRPr="00BC1A1B" w:rsidR="00D65B1B">
        <w:t xml:space="preserve"> </w:t>
      </w:r>
      <w:r w:rsidRPr="00BC1A1B">
        <w:t>areas.</w:t>
      </w:r>
      <w:r w:rsidRPr="00BC1A1B" w:rsidR="00D65B1B">
        <w:t xml:space="preserve"> </w:t>
      </w:r>
    </w:p>
    <w:p w:rsidR="00597BD2" w:rsidRPr="00BC1A1B" w:rsidP="006E3A50">
      <w:pPr>
        <w:pStyle w:val="Answer"/>
      </w:pPr>
      <w:r w:rsidRPr="00BC1A1B">
        <w:t>I</w:t>
      </w:r>
      <w:r w:rsidRPr="00BC1A1B" w:rsidR="00D65B1B">
        <w:t xml:space="preserve"> </w:t>
      </w:r>
      <w:r w:rsidRPr="00BC1A1B">
        <w:t>wou</w:t>
      </w:r>
      <w:r w:rsidRPr="00BC1A1B" w:rsidR="006740C7">
        <w:t>l</w:t>
      </w:r>
      <w:r w:rsidRPr="00BC1A1B">
        <w:t>d</w:t>
      </w:r>
      <w:r w:rsidRPr="00BC1A1B" w:rsidR="00D65B1B">
        <w:t xml:space="preserve"> </w:t>
      </w:r>
      <w:r w:rsidRPr="00BC1A1B" w:rsidR="006740C7">
        <w:t>also</w:t>
      </w:r>
      <w:r w:rsidRPr="00BC1A1B" w:rsidR="00D65B1B">
        <w:t xml:space="preserve"> </w:t>
      </w:r>
      <w:r w:rsidRPr="00BC1A1B">
        <w:t>look</w:t>
      </w:r>
      <w:r w:rsidRPr="00BC1A1B" w:rsidR="00D65B1B">
        <w:t xml:space="preserve"> </w:t>
      </w:r>
      <w:r w:rsidRPr="00BC1A1B">
        <w:t>at</w:t>
      </w:r>
      <w:r w:rsidRPr="00BC1A1B" w:rsidR="00D65B1B">
        <w:t xml:space="preserve"> </w:t>
      </w:r>
      <w:r w:rsidRPr="00BC1A1B">
        <w:t>what</w:t>
      </w:r>
      <w:r w:rsidRPr="00BC1A1B" w:rsidR="00D65B1B">
        <w:t xml:space="preserve"> </w:t>
      </w:r>
      <w:r w:rsidRPr="00BC1A1B">
        <w:t>I</w:t>
      </w:r>
      <w:r w:rsidRPr="00BC1A1B" w:rsidR="00D65B1B">
        <w:t xml:space="preserve"> </w:t>
      </w:r>
      <w:r w:rsidRPr="00BC1A1B" w:rsidR="006740C7">
        <w:t>call</w:t>
      </w:r>
      <w:r w:rsidRPr="00BC1A1B" w:rsidR="00D65B1B">
        <w:t xml:space="preserve"> </w:t>
      </w:r>
      <w:r w:rsidRPr="00BC1A1B" w:rsidR="006740C7">
        <w:t>the</w:t>
      </w:r>
      <w:r w:rsidRPr="00BC1A1B" w:rsidR="00D65B1B">
        <w:t xml:space="preserve"> </w:t>
      </w:r>
      <w:r w:rsidRPr="00BC1A1B" w:rsidR="006740C7">
        <w:t>lower</w:t>
      </w:r>
      <w:r w:rsidRPr="00BC1A1B" w:rsidR="00742FE4">
        <w:t>-</w:t>
      </w:r>
      <w:r w:rsidRPr="00BC1A1B" w:rsidR="006740C7">
        <w:t>tier</w:t>
      </w:r>
      <w:r w:rsidRPr="00BC1A1B" w:rsidR="00D65B1B">
        <w:t xml:space="preserve"> </w:t>
      </w:r>
      <w:r w:rsidRPr="00BC1A1B" w:rsidR="006740C7">
        <w:t>stuff.</w:t>
      </w:r>
      <w:r w:rsidRPr="00BC1A1B" w:rsidR="00D65B1B">
        <w:t xml:space="preserve"> </w:t>
      </w:r>
      <w:r w:rsidRPr="00BC1A1B" w:rsidR="006740C7">
        <w:t>Homelessness</w:t>
      </w:r>
      <w:r w:rsidRPr="00BC1A1B" w:rsidR="00D65B1B">
        <w:t xml:space="preserve"> </w:t>
      </w:r>
      <w:r w:rsidRPr="00BC1A1B" w:rsidR="006740C7">
        <w:t>is</w:t>
      </w:r>
      <w:r w:rsidRPr="00BC1A1B" w:rsidR="00D65B1B">
        <w:t xml:space="preserve"> </w:t>
      </w:r>
      <w:r w:rsidRPr="00BC1A1B" w:rsidR="006740C7">
        <w:t>a</w:t>
      </w:r>
      <w:r w:rsidRPr="00BC1A1B" w:rsidR="00D65B1B">
        <w:t xml:space="preserve"> </w:t>
      </w:r>
      <w:r w:rsidRPr="00BC1A1B" w:rsidR="006740C7">
        <w:t>big</w:t>
      </w:r>
      <w:r w:rsidRPr="00BC1A1B" w:rsidR="00D65B1B">
        <w:t xml:space="preserve"> </w:t>
      </w:r>
      <w:r w:rsidRPr="00BC1A1B" w:rsidR="006740C7">
        <w:t>issue</w:t>
      </w:r>
      <w:r w:rsidRPr="00BC1A1B" w:rsidR="00D65B1B">
        <w:t xml:space="preserve"> </w:t>
      </w:r>
      <w:r w:rsidRPr="00BC1A1B" w:rsidR="006740C7">
        <w:t>and</w:t>
      </w:r>
      <w:r w:rsidRPr="00BC1A1B" w:rsidR="00D65B1B">
        <w:t xml:space="preserve"> </w:t>
      </w:r>
      <w:r w:rsidRPr="00BC1A1B" w:rsidR="006740C7">
        <w:t>we</w:t>
      </w:r>
      <w:r w:rsidRPr="00BC1A1B" w:rsidR="00D65B1B">
        <w:t xml:space="preserve"> </w:t>
      </w:r>
      <w:r w:rsidRPr="00BC1A1B" w:rsidR="006740C7">
        <w:t>just</w:t>
      </w:r>
      <w:r w:rsidRPr="00BC1A1B" w:rsidR="00D65B1B">
        <w:t xml:space="preserve"> </w:t>
      </w:r>
      <w:r w:rsidRPr="00BC1A1B" w:rsidR="006740C7">
        <w:t>do</w:t>
      </w:r>
      <w:r w:rsidRPr="00BC1A1B" w:rsidR="00D65B1B">
        <w:t xml:space="preserve"> </w:t>
      </w:r>
      <w:r w:rsidRPr="00BC1A1B" w:rsidR="006740C7">
        <w:t>not</w:t>
      </w:r>
      <w:r w:rsidRPr="00BC1A1B" w:rsidR="00D65B1B">
        <w:t xml:space="preserve"> </w:t>
      </w:r>
      <w:r w:rsidRPr="00BC1A1B" w:rsidR="006740C7">
        <w:t>know</w:t>
      </w:r>
      <w:r w:rsidRPr="00BC1A1B" w:rsidR="00D65B1B">
        <w:t xml:space="preserve"> </w:t>
      </w:r>
      <w:r w:rsidRPr="00BC1A1B" w:rsidR="006740C7">
        <w:t>what</w:t>
      </w:r>
      <w:r w:rsidRPr="00BC1A1B" w:rsidR="00D65B1B">
        <w:t xml:space="preserve"> </w:t>
      </w:r>
      <w:r w:rsidRPr="00BC1A1B" w:rsidR="006740C7">
        <w:t>the</w:t>
      </w:r>
      <w:r w:rsidRPr="00BC1A1B" w:rsidR="00D65B1B">
        <w:t xml:space="preserve"> </w:t>
      </w:r>
      <w:r w:rsidRPr="00BC1A1B" w:rsidR="006740C7">
        <w:t>impact</w:t>
      </w:r>
      <w:r w:rsidRPr="00BC1A1B" w:rsidR="00D65B1B">
        <w:t xml:space="preserve"> </w:t>
      </w:r>
      <w:r w:rsidRPr="00BC1A1B" w:rsidR="006740C7">
        <w:t>will</w:t>
      </w:r>
      <w:r w:rsidRPr="00BC1A1B" w:rsidR="00D65B1B">
        <w:t xml:space="preserve"> </w:t>
      </w:r>
      <w:r w:rsidRPr="00BC1A1B" w:rsidR="006740C7">
        <w:t>be</w:t>
      </w:r>
      <w:r w:rsidRPr="00BC1A1B" w:rsidR="00D65B1B">
        <w:t xml:space="preserve"> </w:t>
      </w:r>
      <w:r w:rsidRPr="00BC1A1B" w:rsidR="006740C7">
        <w:t>there</w:t>
      </w:r>
      <w:r w:rsidRPr="00BC1A1B" w:rsidR="00D65B1B">
        <w:t xml:space="preserve"> </w:t>
      </w:r>
      <w:r w:rsidRPr="00BC1A1B" w:rsidR="006740C7">
        <w:t>on</w:t>
      </w:r>
      <w:r w:rsidRPr="00BC1A1B" w:rsidR="00D65B1B">
        <w:t xml:space="preserve"> </w:t>
      </w:r>
      <w:r w:rsidRPr="00BC1A1B" w:rsidR="006740C7">
        <w:t>the</w:t>
      </w:r>
      <w:r w:rsidRPr="00BC1A1B" w:rsidR="00D65B1B">
        <w:t xml:space="preserve"> </w:t>
      </w:r>
      <w:r w:rsidRPr="00BC1A1B" w:rsidR="006740C7">
        <w:t>economic</w:t>
      </w:r>
      <w:r w:rsidRPr="00BC1A1B" w:rsidR="00D65B1B">
        <w:t xml:space="preserve"> </w:t>
      </w:r>
      <w:r w:rsidRPr="00BC1A1B" w:rsidR="006740C7">
        <w:t>activity,</w:t>
      </w:r>
      <w:r w:rsidRPr="00BC1A1B" w:rsidR="00D65B1B">
        <w:t xml:space="preserve"> </w:t>
      </w:r>
      <w:r w:rsidRPr="00BC1A1B" w:rsidR="006740C7">
        <w:t>et</w:t>
      </w:r>
      <w:r w:rsidRPr="00BC1A1B" w:rsidR="00D65B1B">
        <w:t xml:space="preserve"> </w:t>
      </w:r>
      <w:r w:rsidRPr="00BC1A1B" w:rsidR="006740C7">
        <w:t>cetera,</w:t>
      </w:r>
      <w:r w:rsidRPr="00BC1A1B" w:rsidR="00D65B1B">
        <w:t xml:space="preserve"> </w:t>
      </w:r>
      <w:r w:rsidRPr="00BC1A1B" w:rsidR="006740C7">
        <w:t>and</w:t>
      </w:r>
      <w:r w:rsidRPr="00BC1A1B" w:rsidR="00D65B1B">
        <w:t xml:space="preserve"> </w:t>
      </w:r>
      <w:r w:rsidRPr="00BC1A1B" w:rsidR="006740C7">
        <w:t>finding</w:t>
      </w:r>
      <w:r w:rsidRPr="00BC1A1B" w:rsidR="00D65B1B">
        <w:t xml:space="preserve"> </w:t>
      </w:r>
      <w:r w:rsidRPr="00BC1A1B" w:rsidR="006740C7">
        <w:t>homes</w:t>
      </w:r>
      <w:r w:rsidRPr="00BC1A1B" w:rsidR="00D65B1B">
        <w:t xml:space="preserve"> </w:t>
      </w:r>
      <w:r w:rsidRPr="00BC1A1B" w:rsidR="006740C7">
        <w:t>for</w:t>
      </w:r>
      <w:r w:rsidRPr="00BC1A1B" w:rsidR="00D65B1B">
        <w:t xml:space="preserve"> </w:t>
      </w:r>
      <w:r w:rsidRPr="00BC1A1B" w:rsidR="006740C7">
        <w:t>people.</w:t>
      </w:r>
    </w:p>
    <w:p w:rsidR="006E3A50" w:rsidRPr="00BC1A1B" w:rsidP="00597BD2">
      <w:pPr>
        <w:pStyle w:val="Question"/>
      </w:pPr>
      <w:sdt>
        <w:sdtPr>
          <w:alias w:val="Member"/>
          <w:tag w:val="&lt;Member mnisId='4598' dodsId='113926'&gt;"/>
          <w:id w:val="-107664251"/>
          <w:placeholder>
            <w:docPart w:val="DefaultPlaceholder_1082065158"/>
          </w:placeholder>
          <w:richText/>
        </w:sdtPr>
        <w:sdtContent>
          <w:r w:rsidRPr="00BC1A1B" w:rsidR="00597BD2">
            <w:rPr>
              <w:b/>
            </w:rPr>
            <w:t>Mohammad</w:t>
          </w:r>
          <w:r w:rsidRPr="00BC1A1B" w:rsidR="00D65B1B">
            <w:rPr>
              <w:b/>
            </w:rPr>
            <w:t xml:space="preserve"> </w:t>
          </w:r>
          <w:r w:rsidRPr="00BC1A1B" w:rsidR="00597BD2">
            <w:rPr>
              <w:b/>
            </w:rPr>
            <w:t>Yasin:</w:t>
          </w:r>
        </w:sdtContent>
      </w:sdt>
      <w:r w:rsidRPr="00BC1A1B" w:rsidR="00D65B1B">
        <w:t xml:space="preserve"> </w:t>
      </w:r>
      <w:r w:rsidRPr="00BC1A1B" w:rsidR="006740C7">
        <w:t>You</w:t>
      </w:r>
      <w:r w:rsidRPr="00BC1A1B" w:rsidR="00D65B1B">
        <w:t xml:space="preserve"> </w:t>
      </w:r>
      <w:r w:rsidRPr="00BC1A1B" w:rsidR="006740C7">
        <w:t>rightly</w:t>
      </w:r>
      <w:r w:rsidRPr="00BC1A1B" w:rsidR="00D65B1B">
        <w:t xml:space="preserve"> </w:t>
      </w:r>
      <w:r w:rsidRPr="00BC1A1B" w:rsidR="006740C7">
        <w:t>mention</w:t>
      </w:r>
      <w:r w:rsidRPr="00BC1A1B" w:rsidR="00D65B1B">
        <w:t xml:space="preserve"> </w:t>
      </w:r>
      <w:r w:rsidRPr="00BC1A1B" w:rsidR="006740C7">
        <w:t>two</w:t>
      </w:r>
      <w:r w:rsidRPr="00BC1A1B" w:rsidR="00D65B1B">
        <w:t xml:space="preserve"> </w:t>
      </w:r>
      <w:r w:rsidRPr="00BC1A1B" w:rsidR="006740C7">
        <w:t>very</w:t>
      </w:r>
      <w:r w:rsidRPr="00BC1A1B" w:rsidR="00D65B1B">
        <w:t xml:space="preserve"> </w:t>
      </w:r>
      <w:r w:rsidRPr="00BC1A1B" w:rsidR="006740C7">
        <w:t>important</w:t>
      </w:r>
      <w:r w:rsidRPr="00BC1A1B" w:rsidR="00D65B1B">
        <w:t xml:space="preserve"> </w:t>
      </w:r>
      <w:r w:rsidRPr="00BC1A1B" w:rsidR="006740C7">
        <w:t>services.</w:t>
      </w:r>
      <w:r w:rsidRPr="00BC1A1B" w:rsidR="00D65B1B">
        <w:t xml:space="preserve"> </w:t>
      </w:r>
      <w:r w:rsidRPr="00BC1A1B" w:rsidR="006740C7">
        <w:t>I</w:t>
      </w:r>
      <w:r w:rsidRPr="00BC1A1B" w:rsidR="00D65B1B">
        <w:t xml:space="preserve"> </w:t>
      </w:r>
      <w:r w:rsidRPr="00BC1A1B" w:rsidR="006740C7">
        <w:t>had</w:t>
      </w:r>
      <w:r w:rsidRPr="00BC1A1B" w:rsidR="00D65B1B">
        <w:t xml:space="preserve"> </w:t>
      </w:r>
      <w:r w:rsidRPr="00BC1A1B" w:rsidR="006740C7">
        <w:t>a</w:t>
      </w:r>
      <w:r w:rsidRPr="00BC1A1B" w:rsidR="00D65B1B">
        <w:t xml:space="preserve"> </w:t>
      </w:r>
      <w:r w:rsidRPr="00BC1A1B" w:rsidR="006740C7">
        <w:t>portfolio</w:t>
      </w:r>
      <w:r w:rsidRPr="00BC1A1B" w:rsidR="00D65B1B">
        <w:t xml:space="preserve"> </w:t>
      </w:r>
      <w:r w:rsidRPr="00BC1A1B" w:rsidR="006740C7">
        <w:t>as</w:t>
      </w:r>
      <w:r w:rsidRPr="00BC1A1B" w:rsidR="00D65B1B">
        <w:t xml:space="preserve"> </w:t>
      </w:r>
      <w:r w:rsidRPr="00BC1A1B" w:rsidR="006740C7">
        <w:t>a</w:t>
      </w:r>
      <w:r w:rsidRPr="00BC1A1B" w:rsidR="00D65B1B">
        <w:t xml:space="preserve"> </w:t>
      </w:r>
      <w:r w:rsidRPr="00BC1A1B" w:rsidR="006740C7">
        <w:t>councillor</w:t>
      </w:r>
      <w:r w:rsidRPr="00BC1A1B" w:rsidR="00D65B1B">
        <w:t xml:space="preserve"> </w:t>
      </w:r>
      <w:r w:rsidRPr="00BC1A1B" w:rsidR="006740C7">
        <w:t>for</w:t>
      </w:r>
      <w:r w:rsidRPr="00BC1A1B" w:rsidR="00D65B1B">
        <w:t xml:space="preserve"> </w:t>
      </w:r>
      <w:r w:rsidRPr="00BC1A1B" w:rsidR="006740C7">
        <w:t>adult</w:t>
      </w:r>
      <w:r w:rsidRPr="00BC1A1B" w:rsidR="00D65B1B">
        <w:t xml:space="preserve"> </w:t>
      </w:r>
      <w:r w:rsidRPr="00BC1A1B" w:rsidR="006740C7">
        <w:t>social</w:t>
      </w:r>
      <w:r w:rsidRPr="00BC1A1B" w:rsidR="00D65B1B">
        <w:t xml:space="preserve"> </w:t>
      </w:r>
      <w:r w:rsidRPr="00BC1A1B" w:rsidR="006740C7">
        <w:t>care</w:t>
      </w:r>
      <w:r w:rsidRPr="00BC1A1B" w:rsidR="00D65B1B">
        <w:t xml:space="preserve"> </w:t>
      </w:r>
      <w:r w:rsidRPr="00BC1A1B" w:rsidR="006740C7">
        <w:t>and</w:t>
      </w:r>
      <w:r w:rsidRPr="00BC1A1B" w:rsidR="00D65B1B">
        <w:t xml:space="preserve"> </w:t>
      </w:r>
      <w:r w:rsidRPr="00BC1A1B" w:rsidR="006740C7">
        <w:t>homelessness,</w:t>
      </w:r>
      <w:r w:rsidRPr="00BC1A1B" w:rsidR="00D65B1B">
        <w:t xml:space="preserve"> </w:t>
      </w:r>
      <w:r w:rsidRPr="00BC1A1B" w:rsidR="006740C7">
        <w:t>and</w:t>
      </w:r>
      <w:r w:rsidRPr="00BC1A1B" w:rsidR="00D65B1B">
        <w:t xml:space="preserve"> </w:t>
      </w:r>
      <w:r w:rsidRPr="00BC1A1B" w:rsidR="006740C7">
        <w:t>I</w:t>
      </w:r>
      <w:r w:rsidRPr="00BC1A1B" w:rsidR="00D65B1B">
        <w:t xml:space="preserve"> </w:t>
      </w:r>
      <w:r w:rsidRPr="00BC1A1B" w:rsidR="006740C7">
        <w:t>am</w:t>
      </w:r>
      <w:r w:rsidRPr="00BC1A1B" w:rsidR="00D65B1B">
        <w:t xml:space="preserve"> </w:t>
      </w:r>
      <w:r w:rsidRPr="00BC1A1B" w:rsidR="006740C7">
        <w:t>well</w:t>
      </w:r>
      <w:r w:rsidRPr="00BC1A1B" w:rsidR="00D65B1B">
        <w:t xml:space="preserve"> </w:t>
      </w:r>
      <w:r w:rsidRPr="00BC1A1B" w:rsidR="006740C7">
        <w:t>aware</w:t>
      </w:r>
      <w:r w:rsidRPr="00BC1A1B" w:rsidR="00D65B1B">
        <w:t xml:space="preserve"> </w:t>
      </w:r>
      <w:r w:rsidRPr="00BC1A1B" w:rsidR="006740C7">
        <w:t>of</w:t>
      </w:r>
      <w:r w:rsidRPr="00BC1A1B" w:rsidR="00D65B1B">
        <w:t xml:space="preserve"> </w:t>
      </w:r>
      <w:r w:rsidRPr="00BC1A1B" w:rsidR="006740C7">
        <w:t>these</w:t>
      </w:r>
      <w:r w:rsidRPr="00BC1A1B" w:rsidR="00D65B1B">
        <w:t xml:space="preserve"> </w:t>
      </w:r>
      <w:r w:rsidRPr="00BC1A1B" w:rsidR="006740C7">
        <w:t>issues.</w:t>
      </w:r>
      <w:r w:rsidRPr="00BC1A1B" w:rsidR="00D65B1B">
        <w:t xml:space="preserve"> </w:t>
      </w:r>
      <w:r w:rsidRPr="00BC1A1B" w:rsidR="006740C7">
        <w:t>They</w:t>
      </w:r>
      <w:r w:rsidRPr="00BC1A1B" w:rsidR="00D65B1B">
        <w:t xml:space="preserve"> </w:t>
      </w:r>
      <w:r w:rsidRPr="00BC1A1B" w:rsidR="006740C7">
        <w:t>are</w:t>
      </w:r>
      <w:r w:rsidRPr="00BC1A1B" w:rsidR="00D65B1B">
        <w:t xml:space="preserve"> </w:t>
      </w:r>
      <w:r w:rsidRPr="00BC1A1B" w:rsidR="006740C7">
        <w:t>long-term</w:t>
      </w:r>
      <w:r w:rsidRPr="00BC1A1B" w:rsidR="00D65B1B">
        <w:t xml:space="preserve"> </w:t>
      </w:r>
      <w:r w:rsidRPr="00BC1A1B" w:rsidR="006740C7">
        <w:t>issues</w:t>
      </w:r>
      <w:r w:rsidRPr="00BC1A1B" w:rsidR="00D65B1B">
        <w:t xml:space="preserve"> </w:t>
      </w:r>
      <w:r w:rsidRPr="00BC1A1B" w:rsidR="006740C7">
        <w:t>and</w:t>
      </w:r>
      <w:r w:rsidRPr="00BC1A1B" w:rsidR="00D65B1B">
        <w:t xml:space="preserve"> </w:t>
      </w:r>
      <w:r w:rsidRPr="00BC1A1B" w:rsidR="006740C7">
        <w:t>have</w:t>
      </w:r>
      <w:r w:rsidRPr="00BC1A1B" w:rsidR="00D65B1B">
        <w:t xml:space="preserve"> </w:t>
      </w:r>
      <w:r w:rsidRPr="00BC1A1B" w:rsidR="006740C7">
        <w:t>been</w:t>
      </w:r>
      <w:r w:rsidRPr="00BC1A1B" w:rsidR="00D65B1B">
        <w:t xml:space="preserve"> </w:t>
      </w:r>
      <w:r w:rsidRPr="00BC1A1B" w:rsidR="006740C7">
        <w:t>for</w:t>
      </w:r>
      <w:r w:rsidRPr="00BC1A1B" w:rsidR="00D65B1B">
        <w:t xml:space="preserve"> </w:t>
      </w:r>
      <w:r w:rsidRPr="00BC1A1B" w:rsidR="006740C7">
        <w:t>a</w:t>
      </w:r>
      <w:r w:rsidRPr="00BC1A1B" w:rsidR="00D65B1B">
        <w:t xml:space="preserve"> </w:t>
      </w:r>
      <w:r w:rsidRPr="00BC1A1B" w:rsidR="006740C7">
        <w:t>long</w:t>
      </w:r>
      <w:r w:rsidRPr="00BC1A1B" w:rsidR="00D65B1B">
        <w:t xml:space="preserve"> </w:t>
      </w:r>
      <w:r w:rsidRPr="00BC1A1B" w:rsidR="006740C7">
        <w:t>time.</w:t>
      </w:r>
      <w:r w:rsidRPr="00BC1A1B" w:rsidR="00D65B1B">
        <w:t xml:space="preserve"> </w:t>
      </w:r>
      <w:r w:rsidRPr="00BC1A1B" w:rsidR="006740C7">
        <w:t>David,</w:t>
      </w:r>
      <w:r w:rsidRPr="00BC1A1B" w:rsidR="00D65B1B">
        <w:t xml:space="preserve"> </w:t>
      </w:r>
      <w:r w:rsidRPr="00BC1A1B" w:rsidR="006740C7">
        <w:t>what</w:t>
      </w:r>
      <w:r w:rsidRPr="00BC1A1B" w:rsidR="00D65B1B">
        <w:t xml:space="preserve"> </w:t>
      </w:r>
      <w:r w:rsidRPr="00BC1A1B" w:rsidR="006740C7">
        <w:t>is</w:t>
      </w:r>
      <w:r w:rsidRPr="00BC1A1B" w:rsidR="00D65B1B">
        <w:t xml:space="preserve"> </w:t>
      </w:r>
      <w:r w:rsidRPr="00BC1A1B" w:rsidR="006740C7">
        <w:t>your</w:t>
      </w:r>
      <w:r w:rsidRPr="00BC1A1B" w:rsidR="00D65B1B">
        <w:t xml:space="preserve"> </w:t>
      </w:r>
      <w:r w:rsidRPr="00BC1A1B" w:rsidR="006740C7">
        <w:t>view</w:t>
      </w:r>
      <w:r w:rsidRPr="00BC1A1B" w:rsidR="00D65B1B">
        <w:t xml:space="preserve"> </w:t>
      </w:r>
      <w:r w:rsidRPr="00BC1A1B" w:rsidR="00D6221B">
        <w:t>on</w:t>
      </w:r>
      <w:r w:rsidRPr="00BC1A1B" w:rsidR="00D65B1B">
        <w:t xml:space="preserve"> </w:t>
      </w:r>
      <w:r w:rsidRPr="00BC1A1B" w:rsidR="00D6221B">
        <w:t>long-term</w:t>
      </w:r>
      <w:r w:rsidRPr="00BC1A1B" w:rsidR="00D65B1B">
        <w:t xml:space="preserve"> </w:t>
      </w:r>
      <w:r w:rsidRPr="00BC1A1B" w:rsidR="00D6221B">
        <w:t>additional</w:t>
      </w:r>
      <w:r w:rsidRPr="00BC1A1B" w:rsidR="00D65B1B">
        <w:t xml:space="preserve"> </w:t>
      </w:r>
      <w:r w:rsidRPr="00BC1A1B" w:rsidR="00D6221B">
        <w:t>spending</w:t>
      </w:r>
      <w:r w:rsidRPr="00BC1A1B" w:rsidR="00D65B1B">
        <w:t xml:space="preserve"> </w:t>
      </w:r>
      <w:r w:rsidRPr="00BC1A1B" w:rsidR="00D6221B">
        <w:t>beyond</w:t>
      </w:r>
      <w:r w:rsidRPr="00BC1A1B" w:rsidR="00D65B1B">
        <w:t xml:space="preserve"> </w:t>
      </w:r>
      <w:r w:rsidRPr="00BC1A1B" w:rsidR="00D6221B">
        <w:t>the</w:t>
      </w:r>
      <w:r w:rsidRPr="00BC1A1B" w:rsidR="00D65B1B">
        <w:t xml:space="preserve"> </w:t>
      </w:r>
      <w:r w:rsidRPr="00BC1A1B" w:rsidR="00D6221B">
        <w:t>pandemic?</w:t>
      </w:r>
    </w:p>
    <w:p w:rsidR="00D6221B" w:rsidRPr="00BC1A1B" w:rsidP="00597BD2">
      <w:pPr>
        <w:pStyle w:val="Answer"/>
      </w:pPr>
      <w:sdt>
        <w:sdtPr>
          <w:alias w:val="Witness"/>
          <w:id w:val="51280128"/>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t>Looking</w:t>
      </w:r>
      <w:r w:rsidRPr="00BC1A1B" w:rsidR="00D65B1B">
        <w:t xml:space="preserve"> </w:t>
      </w:r>
      <w:r w:rsidRPr="00BC1A1B">
        <w:t>at</w:t>
      </w:r>
      <w:r w:rsidRPr="00BC1A1B" w:rsidR="00D65B1B">
        <w:t xml:space="preserve"> </w:t>
      </w:r>
      <w:r w:rsidRPr="00BC1A1B">
        <w:t>the</w:t>
      </w:r>
      <w:r w:rsidRPr="00BC1A1B" w:rsidR="00D65B1B">
        <w:t xml:space="preserve"> </w:t>
      </w:r>
      <w:r w:rsidRPr="00BC1A1B">
        <w:t>long-term</w:t>
      </w:r>
      <w:r w:rsidRPr="00BC1A1B" w:rsidR="00D65B1B">
        <w:t xml:space="preserve"> </w:t>
      </w:r>
      <w:r w:rsidRPr="00BC1A1B">
        <w:t>spending</w:t>
      </w:r>
      <w:r w:rsidRPr="00BC1A1B" w:rsidR="00D65B1B">
        <w:t xml:space="preserve"> </w:t>
      </w:r>
      <w:r w:rsidRPr="00BC1A1B">
        <w:t>projections,</w:t>
      </w:r>
      <w:r w:rsidRPr="00BC1A1B" w:rsidR="00D65B1B">
        <w:t xml:space="preserve"> </w:t>
      </w:r>
      <w:r w:rsidRPr="00BC1A1B">
        <w:t>it</w:t>
      </w:r>
      <w:r w:rsidRPr="00BC1A1B" w:rsidR="00D65B1B">
        <w:t xml:space="preserve"> </w:t>
      </w:r>
      <w:r w:rsidRPr="00BC1A1B">
        <w:t>is</w:t>
      </w:r>
      <w:r w:rsidRPr="00BC1A1B" w:rsidR="00D65B1B">
        <w:t xml:space="preserve"> </w:t>
      </w:r>
      <w:r w:rsidRPr="00BC1A1B">
        <w:t>clear</w:t>
      </w:r>
      <w:r w:rsidRPr="00BC1A1B" w:rsidR="00D65B1B">
        <w:t xml:space="preserve"> </w:t>
      </w:r>
      <w:r w:rsidRPr="00BC1A1B">
        <w:t>that</w:t>
      </w:r>
      <w:r w:rsidRPr="00BC1A1B" w:rsidR="00D65B1B">
        <w:t xml:space="preserve"> </w:t>
      </w:r>
      <w:r w:rsidRPr="00BC1A1B">
        <w:t>there</w:t>
      </w:r>
      <w:r w:rsidRPr="00BC1A1B" w:rsidR="00D65B1B">
        <w:t xml:space="preserve"> </w:t>
      </w:r>
      <w:r w:rsidRPr="00BC1A1B">
        <w:t>are</w:t>
      </w:r>
      <w:r w:rsidRPr="00BC1A1B" w:rsidR="00D65B1B">
        <w:t xml:space="preserve"> </w:t>
      </w:r>
      <w:r w:rsidRPr="00BC1A1B">
        <w:t>two</w:t>
      </w:r>
      <w:r w:rsidRPr="00BC1A1B" w:rsidR="00D65B1B">
        <w:t xml:space="preserve"> </w:t>
      </w:r>
      <w:r w:rsidRPr="00BC1A1B">
        <w:t>areas</w:t>
      </w:r>
      <w:r w:rsidRPr="00BC1A1B" w:rsidR="00D65B1B">
        <w:t xml:space="preserve"> </w:t>
      </w:r>
      <w:r w:rsidRPr="00BC1A1B">
        <w:t>that</w:t>
      </w:r>
      <w:r w:rsidRPr="00BC1A1B" w:rsidR="00D65B1B">
        <w:t xml:space="preserve"> </w:t>
      </w:r>
      <w:r w:rsidRPr="00BC1A1B">
        <w:t>are</w:t>
      </w:r>
      <w:r w:rsidRPr="00BC1A1B" w:rsidR="00D65B1B">
        <w:t xml:space="preserve"> </w:t>
      </w:r>
      <w:r w:rsidRPr="00BC1A1B">
        <w:t>expected</w:t>
      </w:r>
      <w:r w:rsidRPr="00BC1A1B" w:rsidR="00D65B1B">
        <w:t xml:space="preserve"> </w:t>
      </w:r>
      <w:r w:rsidRPr="00BC1A1B">
        <w:t>to</w:t>
      </w:r>
      <w:r w:rsidRPr="00BC1A1B" w:rsidR="00D65B1B">
        <w:t xml:space="preserve"> </w:t>
      </w:r>
      <w:r w:rsidRPr="00BC1A1B">
        <w:t>bring</w:t>
      </w:r>
      <w:r w:rsidRPr="00BC1A1B" w:rsidR="00D65B1B">
        <w:t xml:space="preserve"> </w:t>
      </w:r>
      <w:r w:rsidRPr="00BC1A1B">
        <w:t>major</w:t>
      </w:r>
      <w:r w:rsidRPr="00BC1A1B" w:rsidR="00D65B1B">
        <w:t xml:space="preserve"> </w:t>
      </w:r>
      <w:r w:rsidRPr="00BC1A1B">
        <w:t>pressures</w:t>
      </w:r>
      <w:r w:rsidRPr="00BC1A1B" w:rsidR="00D65B1B">
        <w:t xml:space="preserve"> </w:t>
      </w:r>
      <w:r w:rsidRPr="00BC1A1B">
        <w:t>on</w:t>
      </w:r>
      <w:r w:rsidRPr="00BC1A1B" w:rsidR="00D65B1B">
        <w:t xml:space="preserve"> </w:t>
      </w:r>
      <w:r w:rsidRPr="00BC1A1B">
        <w:t>councils’</w:t>
      </w:r>
      <w:r w:rsidRPr="00BC1A1B" w:rsidR="00D65B1B">
        <w:t xml:space="preserve"> </w:t>
      </w:r>
      <w:r w:rsidRPr="00BC1A1B">
        <w:t>budgets</w:t>
      </w:r>
      <w:r w:rsidRPr="00BC1A1B" w:rsidR="00D65B1B">
        <w:t xml:space="preserve"> </w:t>
      </w:r>
      <w:r w:rsidRPr="00BC1A1B">
        <w:t>going</w:t>
      </w:r>
      <w:r w:rsidRPr="00BC1A1B" w:rsidR="00D65B1B">
        <w:t xml:space="preserve"> </w:t>
      </w:r>
      <w:r w:rsidRPr="00BC1A1B">
        <w:t>forward.</w:t>
      </w:r>
      <w:r w:rsidRPr="00BC1A1B" w:rsidR="00D65B1B">
        <w:t xml:space="preserve"> </w:t>
      </w:r>
      <w:r w:rsidRPr="00BC1A1B">
        <w:t>One</w:t>
      </w:r>
      <w:r w:rsidRPr="00BC1A1B" w:rsidR="00D65B1B">
        <w:t xml:space="preserve"> </w:t>
      </w:r>
      <w:r w:rsidRPr="00BC1A1B">
        <w:t>is</w:t>
      </w:r>
      <w:r w:rsidRPr="00BC1A1B" w:rsidR="00D65B1B">
        <w:t xml:space="preserve"> </w:t>
      </w:r>
      <w:r w:rsidRPr="00BC1A1B">
        <w:t>adult</w:t>
      </w:r>
      <w:r w:rsidRPr="00BC1A1B" w:rsidR="00D65B1B">
        <w:t xml:space="preserve"> </w:t>
      </w:r>
      <w:r w:rsidRPr="00BC1A1B">
        <w:t>social</w:t>
      </w:r>
      <w:r w:rsidRPr="00BC1A1B" w:rsidR="00D65B1B">
        <w:t xml:space="preserve"> </w:t>
      </w:r>
      <w:r w:rsidRPr="00BC1A1B">
        <w:t>care.</w:t>
      </w:r>
      <w:r w:rsidRPr="00BC1A1B" w:rsidR="00D65B1B">
        <w:t xml:space="preserve"> </w:t>
      </w:r>
      <w:r w:rsidRPr="00BC1A1B">
        <w:t>Everyone</w:t>
      </w:r>
      <w:r w:rsidRPr="00BC1A1B" w:rsidR="00D65B1B">
        <w:t xml:space="preserve"> </w:t>
      </w:r>
      <w:r w:rsidRPr="00BC1A1B">
        <w:t>has</w:t>
      </w:r>
      <w:r w:rsidRPr="00BC1A1B" w:rsidR="00D65B1B">
        <w:t xml:space="preserve"> </w:t>
      </w:r>
      <w:r w:rsidRPr="00BC1A1B" w:rsidR="00307774">
        <w:t xml:space="preserve">that </w:t>
      </w:r>
      <w:r w:rsidRPr="00BC1A1B">
        <w:t>in</w:t>
      </w:r>
      <w:r w:rsidRPr="00BC1A1B" w:rsidR="00D65B1B">
        <w:t xml:space="preserve"> </w:t>
      </w:r>
      <w:r w:rsidRPr="00BC1A1B">
        <w:t>mind</w:t>
      </w:r>
      <w:r w:rsidRPr="00BC1A1B" w:rsidR="00D65B1B">
        <w:t xml:space="preserve"> </w:t>
      </w:r>
      <w:r w:rsidRPr="00BC1A1B">
        <w:t>with</w:t>
      </w:r>
      <w:r w:rsidRPr="00BC1A1B" w:rsidR="00D65B1B">
        <w:t xml:space="preserve"> </w:t>
      </w:r>
      <w:r w:rsidRPr="00BC1A1B">
        <w:t>the</w:t>
      </w:r>
      <w:r w:rsidRPr="00BC1A1B" w:rsidR="00D65B1B">
        <w:t xml:space="preserve"> </w:t>
      </w:r>
      <w:r w:rsidRPr="00BC1A1B">
        <w:t>ag</w:t>
      </w:r>
      <w:r w:rsidRPr="00BC1A1B" w:rsidR="00742FE4">
        <w:t>e</w:t>
      </w:r>
      <w:r w:rsidRPr="00BC1A1B">
        <w:t>ing</w:t>
      </w:r>
      <w:r w:rsidRPr="00BC1A1B" w:rsidR="00D65B1B">
        <w:t xml:space="preserve"> </w:t>
      </w:r>
      <w:r w:rsidRPr="00BC1A1B">
        <w:t>population.</w:t>
      </w:r>
      <w:r w:rsidRPr="00BC1A1B" w:rsidR="00D65B1B">
        <w:t xml:space="preserve"> </w:t>
      </w:r>
      <w:r w:rsidRPr="00BC1A1B" w:rsidR="00597BD2">
        <w:t>That</w:t>
      </w:r>
      <w:r w:rsidRPr="00BC1A1B" w:rsidR="00D65B1B">
        <w:t xml:space="preserve"> </w:t>
      </w:r>
      <w:r w:rsidRPr="00BC1A1B" w:rsidR="00597BD2">
        <w:t>is</w:t>
      </w:r>
      <w:r w:rsidRPr="00BC1A1B" w:rsidR="00D65B1B">
        <w:t xml:space="preserve"> </w:t>
      </w:r>
      <w:r w:rsidRPr="00BC1A1B" w:rsidR="00597BD2">
        <w:t>an</w:t>
      </w:r>
      <w:r w:rsidRPr="00BC1A1B" w:rsidR="00D65B1B">
        <w:t xml:space="preserve"> </w:t>
      </w:r>
      <w:r w:rsidRPr="00BC1A1B" w:rsidR="00597BD2">
        <w:t>important</w:t>
      </w:r>
      <w:r w:rsidRPr="00BC1A1B" w:rsidR="00D65B1B">
        <w:t xml:space="preserve"> </w:t>
      </w:r>
      <w:r w:rsidRPr="00BC1A1B" w:rsidR="00597BD2">
        <w:t>element</w:t>
      </w:r>
      <w:r w:rsidRPr="00BC1A1B" w:rsidR="00D65B1B">
        <w:t xml:space="preserve"> </w:t>
      </w:r>
      <w:r w:rsidRPr="00BC1A1B" w:rsidR="00597BD2">
        <w:t>of</w:t>
      </w:r>
      <w:r w:rsidRPr="00BC1A1B" w:rsidR="00D65B1B">
        <w:t xml:space="preserve"> </w:t>
      </w:r>
      <w:r w:rsidRPr="00BC1A1B" w:rsidR="00597BD2">
        <w:t>it</w:t>
      </w:r>
      <w:r w:rsidRPr="00BC1A1B">
        <w:t>—with</w:t>
      </w:r>
      <w:r w:rsidRPr="00BC1A1B" w:rsidR="00D65B1B">
        <w:t xml:space="preserve"> </w:t>
      </w:r>
      <w:r w:rsidRPr="00BC1A1B">
        <w:t>an</w:t>
      </w:r>
      <w:r w:rsidRPr="00BC1A1B" w:rsidR="00D65B1B">
        <w:t xml:space="preserve"> </w:t>
      </w:r>
      <w:r w:rsidRPr="00BC1A1B">
        <w:t>older</w:t>
      </w:r>
      <w:r w:rsidRPr="00BC1A1B" w:rsidR="00D65B1B">
        <w:t xml:space="preserve"> </w:t>
      </w:r>
      <w:r w:rsidRPr="00BC1A1B">
        <w:t>population</w:t>
      </w:r>
      <w:r w:rsidRPr="00BC1A1B" w:rsidR="00D65B1B">
        <w:t xml:space="preserve"> </w:t>
      </w:r>
      <w:r w:rsidRPr="00BC1A1B">
        <w:t>there</w:t>
      </w:r>
      <w:r w:rsidRPr="00BC1A1B" w:rsidR="00D65B1B">
        <w:t xml:space="preserve"> </w:t>
      </w:r>
      <w:r w:rsidRPr="00BC1A1B">
        <w:t>are</w:t>
      </w:r>
      <w:r w:rsidRPr="00BC1A1B" w:rsidR="00D65B1B">
        <w:t xml:space="preserve"> </w:t>
      </w:r>
      <w:r w:rsidRPr="00BC1A1B">
        <w:t>more</w:t>
      </w:r>
      <w:r w:rsidRPr="00BC1A1B" w:rsidR="00D65B1B">
        <w:t xml:space="preserve"> </w:t>
      </w:r>
      <w:r w:rsidRPr="00BC1A1B">
        <w:t>people</w:t>
      </w:r>
      <w:r w:rsidRPr="00BC1A1B" w:rsidR="00D65B1B">
        <w:t xml:space="preserve"> </w:t>
      </w:r>
      <w:r w:rsidRPr="00BC1A1B" w:rsidR="00597BD2">
        <w:t>requiring</w:t>
      </w:r>
      <w:r w:rsidRPr="00BC1A1B" w:rsidR="00D65B1B">
        <w:t xml:space="preserve"> </w:t>
      </w:r>
      <w:r w:rsidRPr="00BC1A1B" w:rsidR="00597BD2">
        <w:t>care</w:t>
      </w:r>
      <w:r w:rsidRPr="00BC1A1B" w:rsidR="00D65B1B">
        <w:t xml:space="preserve"> </w:t>
      </w:r>
      <w:r w:rsidRPr="00BC1A1B">
        <w:t>in</w:t>
      </w:r>
      <w:r w:rsidRPr="00BC1A1B" w:rsidR="00D65B1B">
        <w:t xml:space="preserve"> </w:t>
      </w:r>
      <w:r w:rsidRPr="00BC1A1B">
        <w:t>their</w:t>
      </w:r>
      <w:r w:rsidRPr="00BC1A1B" w:rsidR="00D65B1B">
        <w:t xml:space="preserve"> </w:t>
      </w:r>
      <w:r w:rsidRPr="00BC1A1B">
        <w:t>later</w:t>
      </w:r>
      <w:r w:rsidRPr="00BC1A1B" w:rsidR="00D65B1B">
        <w:t xml:space="preserve"> </w:t>
      </w:r>
      <w:r w:rsidRPr="00BC1A1B">
        <w:t>years—but</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the</w:t>
      </w:r>
      <w:r w:rsidRPr="00BC1A1B" w:rsidR="00D65B1B">
        <w:t xml:space="preserve"> </w:t>
      </w:r>
      <w:r w:rsidRPr="00BC1A1B">
        <w:t>pressure</w:t>
      </w:r>
      <w:r w:rsidRPr="00BC1A1B" w:rsidR="00D65B1B">
        <w:t xml:space="preserve"> </w:t>
      </w:r>
      <w:r w:rsidRPr="00BC1A1B">
        <w:t>is</w:t>
      </w:r>
      <w:r w:rsidRPr="00BC1A1B" w:rsidR="00D65B1B">
        <w:t xml:space="preserve"> </w:t>
      </w:r>
      <w:r w:rsidRPr="00BC1A1B">
        <w:t>actually</w:t>
      </w:r>
      <w:r w:rsidRPr="00BC1A1B" w:rsidR="00D65B1B">
        <w:t xml:space="preserve"> </w:t>
      </w:r>
      <w:r w:rsidRPr="00BC1A1B">
        <w:t>coming</w:t>
      </w:r>
      <w:r w:rsidRPr="00BC1A1B" w:rsidR="00D65B1B">
        <w:t xml:space="preserve"> </w:t>
      </w:r>
      <w:r w:rsidRPr="00BC1A1B">
        <w:t>from</w:t>
      </w:r>
      <w:r w:rsidRPr="00BC1A1B" w:rsidR="00D65B1B">
        <w:t xml:space="preserve"> </w:t>
      </w:r>
      <w:r w:rsidRPr="00BC1A1B">
        <w:t>younger</w:t>
      </w:r>
      <w:r w:rsidRPr="00BC1A1B" w:rsidR="00D65B1B">
        <w:t xml:space="preserve"> </w:t>
      </w:r>
      <w:r w:rsidRPr="00BC1A1B">
        <w:t>adults.</w:t>
      </w:r>
      <w:r w:rsidRPr="00BC1A1B" w:rsidR="00D65B1B">
        <w:t xml:space="preserve"> </w:t>
      </w:r>
      <w:r w:rsidRPr="00BC1A1B">
        <w:t>It</w:t>
      </w:r>
      <w:r w:rsidRPr="00BC1A1B" w:rsidR="00D65B1B">
        <w:t xml:space="preserve"> </w:t>
      </w:r>
      <w:r w:rsidRPr="00BC1A1B">
        <w:t>is</w:t>
      </w:r>
      <w:r w:rsidRPr="00BC1A1B" w:rsidR="00D65B1B">
        <w:t xml:space="preserve"> </w:t>
      </w:r>
      <w:r w:rsidRPr="00BC1A1B" w:rsidR="00742FE4">
        <w:t xml:space="preserve">great news and </w:t>
      </w:r>
      <w:r w:rsidRPr="00BC1A1B">
        <w:t>a</w:t>
      </w:r>
      <w:r w:rsidRPr="00BC1A1B" w:rsidR="00D65B1B">
        <w:t xml:space="preserve"> </w:t>
      </w:r>
      <w:r w:rsidRPr="00BC1A1B">
        <w:t>very</w:t>
      </w:r>
      <w:r w:rsidRPr="00BC1A1B" w:rsidR="00D65B1B">
        <w:t xml:space="preserve"> </w:t>
      </w:r>
      <w:r w:rsidRPr="00BC1A1B">
        <w:t>good</w:t>
      </w:r>
      <w:r w:rsidRPr="00BC1A1B" w:rsidR="00D65B1B">
        <w:t xml:space="preserve"> </w:t>
      </w:r>
      <w:r w:rsidRPr="00BC1A1B">
        <w:t>thing</w:t>
      </w:r>
      <w:r w:rsidRPr="00BC1A1B" w:rsidR="00D65B1B">
        <w:t xml:space="preserve"> </w:t>
      </w:r>
      <w:r w:rsidRPr="00BC1A1B">
        <w:t>that</w:t>
      </w:r>
      <w:r w:rsidRPr="00BC1A1B" w:rsidR="00D65B1B">
        <w:t xml:space="preserve"> </w:t>
      </w:r>
      <w:r w:rsidRPr="00BC1A1B">
        <w:t>more</w:t>
      </w:r>
      <w:r w:rsidRPr="00BC1A1B" w:rsidR="00D65B1B">
        <w:t xml:space="preserve"> </w:t>
      </w:r>
      <w:r w:rsidRPr="00BC1A1B">
        <w:t>adults</w:t>
      </w:r>
      <w:r w:rsidRPr="00BC1A1B" w:rsidR="00D65B1B">
        <w:t xml:space="preserve"> </w:t>
      </w:r>
      <w:r w:rsidRPr="00BC1A1B">
        <w:t>with</w:t>
      </w:r>
      <w:r w:rsidRPr="00BC1A1B" w:rsidR="00D65B1B">
        <w:t xml:space="preserve"> </w:t>
      </w:r>
      <w:r w:rsidRPr="00BC1A1B">
        <w:t>disabilities</w:t>
      </w:r>
      <w:r w:rsidRPr="00BC1A1B" w:rsidR="00D65B1B">
        <w:t xml:space="preserve"> </w:t>
      </w:r>
      <w:r w:rsidRPr="00BC1A1B">
        <w:t>are</w:t>
      </w:r>
      <w:r w:rsidRPr="00BC1A1B" w:rsidR="00D65B1B">
        <w:t xml:space="preserve"> </w:t>
      </w:r>
      <w:r w:rsidRPr="00BC1A1B">
        <w:t>surviving</w:t>
      </w:r>
      <w:r w:rsidRPr="00BC1A1B" w:rsidR="00D65B1B">
        <w:t xml:space="preserve"> </w:t>
      </w:r>
      <w:r w:rsidRPr="00BC1A1B">
        <w:t>longer—it</w:t>
      </w:r>
      <w:r w:rsidRPr="00BC1A1B" w:rsidR="00D65B1B">
        <w:t xml:space="preserve"> </w:t>
      </w:r>
      <w:r w:rsidRPr="00BC1A1B">
        <w:t>is</w:t>
      </w:r>
      <w:r w:rsidRPr="00BC1A1B" w:rsidR="00D65B1B">
        <w:t xml:space="preserve"> </w:t>
      </w:r>
      <w:r w:rsidRPr="00BC1A1B">
        <w:t>fantastic—but</w:t>
      </w:r>
      <w:r w:rsidRPr="00BC1A1B" w:rsidR="00D65B1B">
        <w:t xml:space="preserve"> </w:t>
      </w:r>
      <w:r w:rsidRPr="00BC1A1B">
        <w:t>it</w:t>
      </w:r>
      <w:r w:rsidRPr="00BC1A1B" w:rsidR="00D65B1B">
        <w:t xml:space="preserve"> </w:t>
      </w:r>
      <w:r w:rsidRPr="00BC1A1B" w:rsidR="00597BD2">
        <w:t>means</w:t>
      </w:r>
      <w:r w:rsidRPr="00BC1A1B" w:rsidR="00D65B1B">
        <w:t xml:space="preserve"> </w:t>
      </w:r>
      <w:r w:rsidRPr="00BC1A1B">
        <w:t>that</w:t>
      </w:r>
      <w:r w:rsidRPr="00BC1A1B" w:rsidR="00D65B1B">
        <w:t xml:space="preserve"> </w:t>
      </w:r>
      <w:r w:rsidRPr="00BC1A1B" w:rsidR="00597BD2">
        <w:t>there</w:t>
      </w:r>
      <w:r w:rsidRPr="00BC1A1B" w:rsidR="00D65B1B">
        <w:t xml:space="preserve"> </w:t>
      </w:r>
      <w:r w:rsidRPr="00BC1A1B" w:rsidR="00597BD2">
        <w:t>are</w:t>
      </w:r>
      <w:r w:rsidRPr="00BC1A1B" w:rsidR="00D65B1B">
        <w:t xml:space="preserve"> </w:t>
      </w:r>
      <w:r w:rsidRPr="00BC1A1B" w:rsidR="00597BD2">
        <w:t>growing</w:t>
      </w:r>
      <w:r w:rsidRPr="00BC1A1B" w:rsidR="00D65B1B">
        <w:t xml:space="preserve"> </w:t>
      </w:r>
      <w:r w:rsidRPr="00BC1A1B" w:rsidR="00597BD2">
        <w:t>pressures</w:t>
      </w:r>
      <w:r w:rsidRPr="00BC1A1B" w:rsidR="00D65B1B">
        <w:t xml:space="preserve"> </w:t>
      </w:r>
      <w:r w:rsidRPr="00BC1A1B">
        <w:t>on</w:t>
      </w:r>
      <w:r w:rsidRPr="00BC1A1B" w:rsidR="00D65B1B">
        <w:t xml:space="preserve"> </w:t>
      </w:r>
      <w:r w:rsidRPr="00BC1A1B">
        <w:t>the</w:t>
      </w:r>
      <w:r w:rsidRPr="00BC1A1B" w:rsidR="00D65B1B">
        <w:t xml:space="preserve"> </w:t>
      </w:r>
      <w:r w:rsidRPr="00BC1A1B">
        <w:t>provision</w:t>
      </w:r>
      <w:r w:rsidRPr="00BC1A1B" w:rsidR="00D65B1B">
        <w:t xml:space="preserve"> </w:t>
      </w:r>
      <w:r w:rsidRPr="00BC1A1B">
        <w:t>of</w:t>
      </w:r>
      <w:r w:rsidRPr="00BC1A1B" w:rsidR="00D65B1B">
        <w:t xml:space="preserve"> </w:t>
      </w:r>
      <w:r w:rsidRPr="00BC1A1B">
        <w:t>services</w:t>
      </w:r>
      <w:r w:rsidRPr="00BC1A1B" w:rsidR="00D65B1B">
        <w:t xml:space="preserve"> </w:t>
      </w:r>
      <w:r w:rsidRPr="00BC1A1B">
        <w:t>to</w:t>
      </w:r>
      <w:r w:rsidRPr="00BC1A1B" w:rsidR="00D65B1B">
        <w:t xml:space="preserve"> </w:t>
      </w:r>
      <w:r w:rsidRPr="00BC1A1B">
        <w:t>those</w:t>
      </w:r>
      <w:r w:rsidRPr="00BC1A1B" w:rsidR="00D65B1B">
        <w:t xml:space="preserve"> </w:t>
      </w:r>
      <w:r w:rsidRPr="00BC1A1B">
        <w:t>with</w:t>
      </w:r>
      <w:r w:rsidRPr="00BC1A1B" w:rsidR="00D65B1B">
        <w:t xml:space="preserve"> </w:t>
      </w:r>
      <w:r w:rsidRPr="00BC1A1B" w:rsidR="00597BD2">
        <w:t>learning</w:t>
      </w:r>
      <w:r w:rsidRPr="00BC1A1B" w:rsidR="00D65B1B">
        <w:t xml:space="preserve"> </w:t>
      </w:r>
      <w:r w:rsidRPr="00BC1A1B" w:rsidR="00597BD2">
        <w:t>disab</w:t>
      </w:r>
      <w:r w:rsidRPr="00BC1A1B">
        <w:t>i</w:t>
      </w:r>
      <w:r w:rsidRPr="00BC1A1B" w:rsidR="00597BD2">
        <w:t>lities</w:t>
      </w:r>
      <w:r w:rsidRPr="00BC1A1B" w:rsidR="00D65B1B">
        <w:t xml:space="preserve"> </w:t>
      </w:r>
      <w:r w:rsidRPr="00BC1A1B" w:rsidR="00597BD2">
        <w:t>at</w:t>
      </w:r>
      <w:r w:rsidRPr="00BC1A1B" w:rsidR="00D65B1B">
        <w:t xml:space="preserve"> </w:t>
      </w:r>
      <w:r w:rsidRPr="00BC1A1B" w:rsidR="00597BD2">
        <w:t>younger</w:t>
      </w:r>
      <w:r w:rsidRPr="00BC1A1B" w:rsidR="00D65B1B">
        <w:t xml:space="preserve"> </w:t>
      </w:r>
      <w:r w:rsidRPr="00BC1A1B" w:rsidR="00597BD2">
        <w:t>ages.</w:t>
      </w:r>
      <w:r w:rsidRPr="00BC1A1B" w:rsidR="00D65B1B">
        <w:t xml:space="preserve"> </w:t>
      </w:r>
      <w:r w:rsidRPr="00BC1A1B" w:rsidR="00742FE4">
        <w:t>I</w:t>
      </w:r>
      <w:r w:rsidRPr="00BC1A1B">
        <w:t>t</w:t>
      </w:r>
      <w:r w:rsidRPr="00BC1A1B" w:rsidR="00D65B1B">
        <w:t xml:space="preserve"> </w:t>
      </w:r>
      <w:r w:rsidRPr="00BC1A1B">
        <w:t>is</w:t>
      </w:r>
      <w:r w:rsidRPr="00BC1A1B" w:rsidR="00D65B1B">
        <w:t xml:space="preserve"> </w:t>
      </w:r>
      <w:r w:rsidRPr="00BC1A1B">
        <w:t>b</w:t>
      </w:r>
      <w:r w:rsidRPr="00BC1A1B" w:rsidR="00597BD2">
        <w:t>oth</w:t>
      </w:r>
      <w:r w:rsidRPr="00BC1A1B" w:rsidR="00D65B1B">
        <w:t xml:space="preserve"> </w:t>
      </w:r>
      <w:r w:rsidRPr="00BC1A1B" w:rsidR="00597BD2">
        <w:t>younger</w:t>
      </w:r>
      <w:r w:rsidRPr="00BC1A1B" w:rsidR="00D65B1B">
        <w:t xml:space="preserve"> </w:t>
      </w:r>
      <w:r w:rsidRPr="00BC1A1B" w:rsidR="00597BD2">
        <w:t>and</w:t>
      </w:r>
      <w:r w:rsidRPr="00BC1A1B" w:rsidR="00D65B1B">
        <w:t xml:space="preserve"> </w:t>
      </w:r>
      <w:r w:rsidRPr="00BC1A1B">
        <w:t>older</w:t>
      </w:r>
      <w:r w:rsidRPr="00BC1A1B" w:rsidR="00D65B1B">
        <w:t xml:space="preserve"> </w:t>
      </w:r>
      <w:r w:rsidRPr="00BC1A1B" w:rsidR="00597BD2">
        <w:t>adult</w:t>
      </w:r>
      <w:r w:rsidRPr="00BC1A1B" w:rsidR="00D65B1B">
        <w:t xml:space="preserve"> </w:t>
      </w:r>
      <w:r w:rsidRPr="00BC1A1B" w:rsidR="00597BD2">
        <w:t>social</w:t>
      </w:r>
      <w:r w:rsidRPr="00BC1A1B" w:rsidR="00D65B1B">
        <w:t xml:space="preserve"> </w:t>
      </w:r>
      <w:r w:rsidRPr="00BC1A1B" w:rsidR="00597BD2">
        <w:t>care</w:t>
      </w:r>
      <w:r w:rsidRPr="00BC1A1B">
        <w:t>.</w:t>
      </w:r>
      <w:r w:rsidRPr="00BC1A1B" w:rsidR="00D65B1B">
        <w:t xml:space="preserve"> </w:t>
      </w:r>
    </w:p>
    <w:p w:rsidR="00D6221B" w:rsidRPr="00BC1A1B" w:rsidP="00597BD2">
      <w:pPr>
        <w:pStyle w:val="Answer"/>
      </w:pPr>
      <w:r w:rsidRPr="00BC1A1B">
        <w:t>Over</w:t>
      </w:r>
      <w:r w:rsidRPr="00BC1A1B" w:rsidR="00D65B1B">
        <w:t xml:space="preserve"> </w:t>
      </w:r>
      <w:r w:rsidRPr="00BC1A1B">
        <w:t>the</w:t>
      </w:r>
      <w:r w:rsidRPr="00BC1A1B" w:rsidR="00D65B1B">
        <w:t xml:space="preserve"> </w:t>
      </w:r>
      <w:r w:rsidRPr="00BC1A1B">
        <w:t>last</w:t>
      </w:r>
      <w:r w:rsidRPr="00BC1A1B" w:rsidR="00D65B1B">
        <w:t xml:space="preserve"> </w:t>
      </w:r>
      <w:r w:rsidRPr="00BC1A1B">
        <w:t>10</w:t>
      </w:r>
      <w:r w:rsidRPr="00BC1A1B" w:rsidR="00D65B1B">
        <w:t xml:space="preserve"> </w:t>
      </w:r>
      <w:r w:rsidRPr="00BC1A1B">
        <w:t>years</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quite</w:t>
      </w:r>
      <w:r w:rsidRPr="00BC1A1B" w:rsidR="00D65B1B">
        <w:t xml:space="preserve"> </w:t>
      </w:r>
      <w:r w:rsidRPr="00BC1A1B">
        <w:t>substantial</w:t>
      </w:r>
      <w:r w:rsidRPr="00BC1A1B" w:rsidR="00D65B1B">
        <w:t xml:space="preserve"> </w:t>
      </w:r>
      <w:r w:rsidRPr="00BC1A1B">
        <w:t>increase</w:t>
      </w:r>
      <w:r w:rsidRPr="00BC1A1B" w:rsidR="00D65B1B">
        <w:t xml:space="preserve"> </w:t>
      </w:r>
      <w:r w:rsidRPr="00BC1A1B">
        <w:t>in</w:t>
      </w:r>
      <w:r w:rsidRPr="00BC1A1B" w:rsidR="00D65B1B">
        <w:t xml:space="preserve"> </w:t>
      </w:r>
      <w:r w:rsidRPr="00BC1A1B">
        <w:t>demand</w:t>
      </w:r>
      <w:r w:rsidRPr="00BC1A1B" w:rsidR="00D65B1B">
        <w:t xml:space="preserve"> </w:t>
      </w:r>
      <w:r w:rsidR="00307774">
        <w:t>on</w:t>
      </w:r>
      <w:r w:rsidRPr="00BC1A1B" w:rsidR="00D65B1B">
        <w:t xml:space="preserve"> </w:t>
      </w:r>
      <w:r w:rsidRPr="00BC1A1B" w:rsidR="00597BD2">
        <w:t>children’s</w:t>
      </w:r>
      <w:r w:rsidRPr="00BC1A1B" w:rsidR="00D65B1B">
        <w:t xml:space="preserve"> </w:t>
      </w:r>
      <w:r w:rsidRPr="00BC1A1B" w:rsidR="00597BD2">
        <w:t>services</w:t>
      </w:r>
      <w:r w:rsidR="00307774">
        <w:t xml:space="preserve">, which </w:t>
      </w:r>
      <w:r w:rsidRPr="00BC1A1B" w:rsidR="00597BD2">
        <w:t>council</w:t>
      </w:r>
      <w:r w:rsidRPr="00BC1A1B">
        <w:t>s</w:t>
      </w:r>
      <w:r w:rsidRPr="00BC1A1B" w:rsidR="00D65B1B">
        <w:t xml:space="preserve"> </w:t>
      </w:r>
      <w:r w:rsidRPr="00BC1A1B">
        <w:t>project</w:t>
      </w:r>
      <w:r w:rsidRPr="00BC1A1B" w:rsidR="00D65B1B">
        <w:t xml:space="preserve"> </w:t>
      </w:r>
      <w:r w:rsidRPr="00BC1A1B">
        <w:t>will</w:t>
      </w:r>
      <w:r w:rsidRPr="00BC1A1B" w:rsidR="00D65B1B">
        <w:t xml:space="preserve"> </w:t>
      </w:r>
      <w:r w:rsidRPr="00BC1A1B">
        <w:t>continue.</w:t>
      </w:r>
      <w:r w:rsidRPr="00BC1A1B" w:rsidR="00D65B1B">
        <w:t xml:space="preserve"> </w:t>
      </w:r>
      <w:r w:rsidRPr="00BC1A1B">
        <w:t>T</w:t>
      </w:r>
      <w:r w:rsidRPr="00BC1A1B" w:rsidR="00597BD2">
        <w:t>he</w:t>
      </w:r>
      <w:r w:rsidRPr="00BC1A1B" w:rsidR="00D65B1B">
        <w:t xml:space="preserve"> </w:t>
      </w:r>
      <w:r w:rsidRPr="00BC1A1B" w:rsidR="00597BD2">
        <w:t>impact</w:t>
      </w:r>
      <w:r w:rsidRPr="00BC1A1B" w:rsidR="00D65B1B">
        <w:t xml:space="preserve"> </w:t>
      </w:r>
      <w:r w:rsidRPr="00BC1A1B" w:rsidR="00597BD2">
        <w:t>of</w:t>
      </w:r>
      <w:r w:rsidRPr="00BC1A1B" w:rsidR="00D65B1B">
        <w:t xml:space="preserve"> </w:t>
      </w:r>
      <w:r w:rsidRPr="00BC1A1B" w:rsidR="00597BD2">
        <w:t>Covid</w:t>
      </w:r>
      <w:r w:rsidRPr="00BC1A1B" w:rsidR="00D65B1B">
        <w:t xml:space="preserve"> </w:t>
      </w:r>
      <w:r w:rsidRPr="00BC1A1B">
        <w:t>is</w:t>
      </w:r>
      <w:r w:rsidRPr="00BC1A1B" w:rsidR="00D65B1B">
        <w:t xml:space="preserve"> </w:t>
      </w:r>
      <w:r w:rsidRPr="00BC1A1B">
        <w:t>such</w:t>
      </w:r>
      <w:r w:rsidRPr="00BC1A1B" w:rsidR="00D65B1B">
        <w:t xml:space="preserve"> </w:t>
      </w:r>
      <w:r w:rsidRPr="00BC1A1B" w:rsidR="00597BD2">
        <w:t>that</w:t>
      </w:r>
      <w:r w:rsidRPr="00BC1A1B" w:rsidR="00D65B1B">
        <w:t xml:space="preserve"> </w:t>
      </w:r>
      <w:r w:rsidRPr="00BC1A1B" w:rsidR="00597BD2">
        <w:t>we</w:t>
      </w:r>
      <w:r w:rsidRPr="00BC1A1B" w:rsidR="00D65B1B">
        <w:t xml:space="preserve"> </w:t>
      </w:r>
      <w:r w:rsidRPr="00BC1A1B" w:rsidR="00597BD2">
        <w:t>would</w:t>
      </w:r>
      <w:r w:rsidRPr="00BC1A1B" w:rsidR="00D65B1B">
        <w:t xml:space="preserve"> </w:t>
      </w:r>
      <w:r w:rsidRPr="00BC1A1B" w:rsidR="00597BD2">
        <w:t>expect</w:t>
      </w:r>
      <w:r w:rsidRPr="00BC1A1B" w:rsidR="00D65B1B">
        <w:t xml:space="preserve"> </w:t>
      </w:r>
      <w:r w:rsidRPr="00BC1A1B" w:rsidR="00597BD2">
        <w:t>these</w:t>
      </w:r>
      <w:r w:rsidRPr="00BC1A1B" w:rsidR="00D65B1B">
        <w:t xml:space="preserve"> </w:t>
      </w:r>
      <w:r w:rsidRPr="00BC1A1B" w:rsidR="00597BD2">
        <w:t>pressures</w:t>
      </w:r>
      <w:r w:rsidRPr="00BC1A1B" w:rsidR="00D65B1B">
        <w:t xml:space="preserve"> </w:t>
      </w:r>
      <w:r w:rsidRPr="00BC1A1B" w:rsidR="00597BD2">
        <w:t>to</w:t>
      </w:r>
      <w:r w:rsidRPr="00BC1A1B" w:rsidR="00D65B1B">
        <w:t xml:space="preserve"> </w:t>
      </w:r>
      <w:r w:rsidRPr="00BC1A1B" w:rsidR="00597BD2">
        <w:t>somewhat</w:t>
      </w:r>
      <w:r w:rsidRPr="00BC1A1B" w:rsidR="00D65B1B">
        <w:t xml:space="preserve"> </w:t>
      </w:r>
      <w:r w:rsidRPr="00BC1A1B" w:rsidR="00597BD2">
        <w:t>increase.</w:t>
      </w:r>
      <w:r w:rsidRPr="00BC1A1B" w:rsidR="00D65B1B">
        <w:t xml:space="preserve"> </w:t>
      </w:r>
      <w:r w:rsidRPr="00BC1A1B" w:rsidR="00597BD2">
        <w:t>Research</w:t>
      </w:r>
      <w:r w:rsidRPr="00BC1A1B" w:rsidR="00D65B1B">
        <w:t xml:space="preserve"> </w:t>
      </w:r>
      <w:r w:rsidRPr="00BC1A1B" w:rsidR="00597BD2">
        <w:t>published</w:t>
      </w:r>
      <w:r w:rsidRPr="00BC1A1B" w:rsidR="00D65B1B">
        <w:t xml:space="preserve"> </w:t>
      </w:r>
      <w:r w:rsidRPr="00BC1A1B" w:rsidR="00597BD2">
        <w:t>earlier</w:t>
      </w:r>
      <w:r w:rsidRPr="00BC1A1B" w:rsidR="00D65B1B">
        <w:t xml:space="preserve"> </w:t>
      </w:r>
      <w:r w:rsidRPr="00BC1A1B" w:rsidR="00597BD2">
        <w:t>this</w:t>
      </w:r>
      <w:r w:rsidRPr="00BC1A1B" w:rsidR="00D65B1B">
        <w:t xml:space="preserve"> </w:t>
      </w:r>
      <w:r w:rsidRPr="00BC1A1B" w:rsidR="00597BD2">
        <w:t>year</w:t>
      </w:r>
      <w:r w:rsidRPr="00BC1A1B" w:rsidR="00D65B1B">
        <w:t xml:space="preserve"> </w:t>
      </w:r>
      <w:r w:rsidRPr="00BC1A1B">
        <w:t>suggests</w:t>
      </w:r>
      <w:r w:rsidRPr="00BC1A1B" w:rsidR="00D65B1B">
        <w:t xml:space="preserve"> </w:t>
      </w:r>
      <w:r w:rsidRPr="00BC1A1B">
        <w:t>that</w:t>
      </w:r>
      <w:r w:rsidRPr="00BC1A1B" w:rsidR="00D65B1B">
        <w:t xml:space="preserve"> </w:t>
      </w:r>
      <w:r w:rsidRPr="00BC1A1B">
        <w:t>a</w:t>
      </w:r>
      <w:r w:rsidRPr="00BC1A1B" w:rsidR="00D65B1B">
        <w:t xml:space="preserve"> </w:t>
      </w:r>
      <w:r w:rsidRPr="00BC1A1B">
        <w:t>1%</w:t>
      </w:r>
      <w:r w:rsidRPr="00BC1A1B" w:rsidR="00D65B1B">
        <w:t xml:space="preserve"> </w:t>
      </w:r>
      <w:r w:rsidRPr="00BC1A1B">
        <w:t>fall</w:t>
      </w:r>
      <w:r w:rsidRPr="00BC1A1B" w:rsidR="00D65B1B">
        <w:t xml:space="preserve"> </w:t>
      </w:r>
      <w:r w:rsidRPr="00BC1A1B">
        <w:t>in</w:t>
      </w:r>
      <w:r w:rsidRPr="00BC1A1B" w:rsidR="00D65B1B">
        <w:t xml:space="preserve"> </w:t>
      </w:r>
      <w:r w:rsidRPr="00BC1A1B">
        <w:t>employment</w:t>
      </w:r>
      <w:r w:rsidRPr="00BC1A1B" w:rsidR="00D65B1B">
        <w:t xml:space="preserve"> </w:t>
      </w:r>
      <w:r w:rsidRPr="00BC1A1B">
        <w:t>leads</w:t>
      </w:r>
      <w:r w:rsidRPr="00BC1A1B" w:rsidR="00D65B1B">
        <w:t xml:space="preserve"> </w:t>
      </w:r>
      <w:r w:rsidRPr="00BC1A1B">
        <w:t>to</w:t>
      </w:r>
      <w:r w:rsidRPr="00BC1A1B" w:rsidR="00D65B1B">
        <w:t xml:space="preserve"> </w:t>
      </w:r>
      <w:r w:rsidRPr="00BC1A1B">
        <w:t>a</w:t>
      </w:r>
      <w:r w:rsidRPr="00BC1A1B" w:rsidR="00D65B1B">
        <w:t xml:space="preserve"> </w:t>
      </w:r>
      <w:r w:rsidRPr="00BC1A1B">
        <w:t>2%</w:t>
      </w:r>
      <w:r w:rsidRPr="00BC1A1B" w:rsidR="00D65B1B">
        <w:t xml:space="preserve"> </w:t>
      </w:r>
      <w:r w:rsidRPr="00BC1A1B">
        <w:t>increase</w:t>
      </w:r>
      <w:r w:rsidRPr="00BC1A1B" w:rsidR="00D65B1B">
        <w:t xml:space="preserve"> </w:t>
      </w:r>
      <w:r w:rsidRPr="00BC1A1B">
        <w:t>in</w:t>
      </w:r>
      <w:r w:rsidRPr="00BC1A1B" w:rsidR="00D65B1B">
        <w:t xml:space="preserve"> </w:t>
      </w:r>
      <w:r w:rsidRPr="00BC1A1B">
        <w:t>the</w:t>
      </w:r>
      <w:r w:rsidRPr="00BC1A1B" w:rsidR="00D65B1B">
        <w:t xml:space="preserve"> </w:t>
      </w:r>
      <w:r w:rsidRPr="00BC1A1B">
        <w:t>number</w:t>
      </w:r>
      <w:r w:rsidRPr="00BC1A1B" w:rsidR="00D65B1B">
        <w:t xml:space="preserve"> </w:t>
      </w:r>
      <w:r w:rsidRPr="00BC1A1B">
        <w:t>of</w:t>
      </w:r>
      <w:r w:rsidRPr="00BC1A1B" w:rsidR="00D65B1B">
        <w:t xml:space="preserve"> </w:t>
      </w:r>
      <w:r w:rsidRPr="00BC1A1B">
        <w:t>people</w:t>
      </w:r>
      <w:r w:rsidRPr="00BC1A1B" w:rsidR="00D65B1B">
        <w:t xml:space="preserve"> </w:t>
      </w:r>
      <w:r w:rsidRPr="00BC1A1B">
        <w:t>with</w:t>
      </w:r>
      <w:r w:rsidRPr="00BC1A1B" w:rsidR="00D65B1B">
        <w:t xml:space="preserve"> </w:t>
      </w:r>
      <w:r w:rsidRPr="00BC1A1B" w:rsidR="00597BD2">
        <w:t>long</w:t>
      </w:r>
      <w:r w:rsidRPr="00BC1A1B" w:rsidR="00597BD2">
        <w:noBreakHyphen/>
        <w:t>term</w:t>
      </w:r>
      <w:r w:rsidRPr="00BC1A1B" w:rsidR="00D65B1B">
        <w:t xml:space="preserve"> </w:t>
      </w:r>
      <w:r w:rsidRPr="00BC1A1B" w:rsidR="00597BD2">
        <w:t>health</w:t>
      </w:r>
      <w:r w:rsidRPr="00BC1A1B" w:rsidR="00D65B1B">
        <w:t xml:space="preserve"> </w:t>
      </w:r>
      <w:r w:rsidRPr="00BC1A1B" w:rsidR="00597BD2">
        <w:t>conditions</w:t>
      </w:r>
      <w:r w:rsidRPr="00BC1A1B">
        <w:t>.</w:t>
      </w:r>
      <w:r w:rsidRPr="00BC1A1B" w:rsidR="00D65B1B">
        <w:t xml:space="preserve"> </w:t>
      </w:r>
      <w:r w:rsidRPr="00BC1A1B">
        <w:t>A</w:t>
      </w:r>
      <w:r w:rsidRPr="00BC1A1B" w:rsidR="00597BD2">
        <w:t>t</w:t>
      </w:r>
      <w:r w:rsidRPr="00BC1A1B" w:rsidR="00D65B1B">
        <w:t xml:space="preserve"> </w:t>
      </w:r>
      <w:r w:rsidRPr="00BC1A1B" w:rsidR="00597BD2">
        <w:t>least</w:t>
      </w:r>
      <w:r w:rsidRPr="00BC1A1B" w:rsidR="00D65B1B">
        <w:t xml:space="preserve"> </w:t>
      </w:r>
      <w:r w:rsidRPr="00BC1A1B" w:rsidR="00597BD2">
        <w:t>some</w:t>
      </w:r>
      <w:r w:rsidRPr="00BC1A1B" w:rsidR="00D65B1B">
        <w:t xml:space="preserve"> </w:t>
      </w:r>
      <w:r w:rsidRPr="00BC1A1B" w:rsidR="00597BD2">
        <w:t>of</w:t>
      </w:r>
      <w:r w:rsidRPr="00BC1A1B" w:rsidR="00D65B1B">
        <w:t xml:space="preserve"> </w:t>
      </w:r>
      <w:r w:rsidRPr="00BC1A1B" w:rsidR="00597BD2">
        <w:t>those</w:t>
      </w:r>
      <w:r w:rsidRPr="00BC1A1B" w:rsidR="00D65B1B">
        <w:t xml:space="preserve"> </w:t>
      </w:r>
      <w:r w:rsidRPr="00BC1A1B" w:rsidR="00597BD2">
        <w:t>will</w:t>
      </w:r>
      <w:r w:rsidRPr="00BC1A1B" w:rsidR="00D65B1B">
        <w:t xml:space="preserve"> </w:t>
      </w:r>
      <w:r w:rsidRPr="00BC1A1B" w:rsidR="00597BD2">
        <w:t>require</w:t>
      </w:r>
      <w:r w:rsidRPr="00BC1A1B" w:rsidR="00D65B1B">
        <w:t xml:space="preserve"> </w:t>
      </w:r>
      <w:r w:rsidRPr="00BC1A1B" w:rsidR="00597BD2">
        <w:t>social</w:t>
      </w:r>
      <w:r w:rsidRPr="00BC1A1B" w:rsidR="00D65B1B">
        <w:t xml:space="preserve"> </w:t>
      </w:r>
      <w:r w:rsidRPr="00BC1A1B" w:rsidR="00597BD2">
        <w:t>care.</w:t>
      </w:r>
      <w:r w:rsidRPr="00BC1A1B" w:rsidR="00D65B1B">
        <w:t xml:space="preserve"> </w:t>
      </w:r>
      <w:r w:rsidRPr="00BC1A1B" w:rsidR="00597BD2">
        <w:t>Research</w:t>
      </w:r>
      <w:r w:rsidRPr="00BC1A1B" w:rsidR="00D65B1B">
        <w:t xml:space="preserve"> </w:t>
      </w:r>
      <w:r w:rsidRPr="00BC1A1B" w:rsidR="00597BD2">
        <w:t>from</w:t>
      </w:r>
      <w:r w:rsidRPr="00BC1A1B" w:rsidR="00D65B1B">
        <w:t xml:space="preserve"> </w:t>
      </w:r>
      <w:r w:rsidRPr="00BC1A1B" w:rsidR="00597BD2">
        <w:t>the</w:t>
      </w:r>
      <w:r w:rsidRPr="00BC1A1B" w:rsidR="00D65B1B">
        <w:t xml:space="preserve"> </w:t>
      </w:r>
      <w:r w:rsidRPr="00BC1A1B" w:rsidR="00597BD2">
        <w:t>U</w:t>
      </w:r>
      <w:r w:rsidRPr="00BC1A1B">
        <w:t>nited</w:t>
      </w:r>
      <w:r w:rsidRPr="00BC1A1B" w:rsidR="00D65B1B">
        <w:t xml:space="preserve"> </w:t>
      </w:r>
      <w:r w:rsidRPr="00BC1A1B" w:rsidR="00597BD2">
        <w:t>S</w:t>
      </w:r>
      <w:r w:rsidRPr="00BC1A1B">
        <w:t>tates</w:t>
      </w:r>
      <w:r w:rsidRPr="00BC1A1B" w:rsidR="00D65B1B">
        <w:t xml:space="preserve"> </w:t>
      </w:r>
      <w:r w:rsidRPr="00BC1A1B">
        <w:t>suggests</w:t>
      </w:r>
      <w:r w:rsidRPr="00BC1A1B" w:rsidR="00D65B1B">
        <w:t xml:space="preserve"> </w:t>
      </w:r>
      <w:r w:rsidRPr="00BC1A1B">
        <w:t>that,</w:t>
      </w:r>
      <w:r w:rsidRPr="00BC1A1B" w:rsidR="00D65B1B">
        <w:t xml:space="preserve"> </w:t>
      </w:r>
      <w:r w:rsidRPr="00BC1A1B">
        <w:t>terribly,</w:t>
      </w:r>
      <w:r w:rsidRPr="00BC1A1B" w:rsidR="00D65B1B">
        <w:t xml:space="preserve"> </w:t>
      </w:r>
      <w:r w:rsidRPr="00BC1A1B">
        <w:t>economic</w:t>
      </w:r>
      <w:r w:rsidRPr="00BC1A1B" w:rsidR="00D65B1B">
        <w:t xml:space="preserve"> </w:t>
      </w:r>
      <w:r w:rsidRPr="00BC1A1B">
        <w:t>downturns</w:t>
      </w:r>
      <w:r w:rsidRPr="00BC1A1B" w:rsidR="00D65B1B">
        <w:t xml:space="preserve"> </w:t>
      </w:r>
      <w:r w:rsidRPr="00BC1A1B">
        <w:t>are</w:t>
      </w:r>
      <w:r w:rsidRPr="00BC1A1B" w:rsidR="00D65B1B">
        <w:t xml:space="preserve"> </w:t>
      </w:r>
      <w:r w:rsidRPr="00BC1A1B">
        <w:t>associated</w:t>
      </w:r>
      <w:r w:rsidRPr="00BC1A1B" w:rsidR="00D65B1B">
        <w:t xml:space="preserve"> </w:t>
      </w:r>
      <w:r w:rsidRPr="00BC1A1B">
        <w:t>with</w:t>
      </w:r>
      <w:r w:rsidRPr="00BC1A1B" w:rsidR="00D65B1B">
        <w:t xml:space="preserve"> </w:t>
      </w:r>
      <w:r w:rsidRPr="00BC1A1B">
        <w:t>an</w:t>
      </w:r>
      <w:r w:rsidRPr="00BC1A1B" w:rsidR="00D65B1B">
        <w:t xml:space="preserve"> </w:t>
      </w:r>
      <w:r w:rsidRPr="00BC1A1B" w:rsidR="00597BD2">
        <w:t>increase</w:t>
      </w:r>
      <w:r w:rsidRPr="00BC1A1B" w:rsidR="00D65B1B">
        <w:t xml:space="preserve"> </w:t>
      </w:r>
      <w:r w:rsidRPr="00BC1A1B" w:rsidR="00597BD2">
        <w:t>in</w:t>
      </w:r>
      <w:r w:rsidRPr="00BC1A1B" w:rsidR="00D65B1B">
        <w:t xml:space="preserve"> </w:t>
      </w:r>
      <w:r w:rsidRPr="00BC1A1B" w:rsidR="00597BD2">
        <w:t>child</w:t>
      </w:r>
      <w:r w:rsidRPr="00BC1A1B" w:rsidR="00D65B1B">
        <w:t xml:space="preserve"> </w:t>
      </w:r>
      <w:r w:rsidRPr="00BC1A1B" w:rsidR="00597BD2">
        <w:t>abuse</w:t>
      </w:r>
      <w:r w:rsidRPr="00BC1A1B" w:rsidR="00D65B1B">
        <w:t xml:space="preserve"> </w:t>
      </w:r>
      <w:r w:rsidRPr="00BC1A1B" w:rsidR="00597BD2">
        <w:t>due</w:t>
      </w:r>
      <w:r w:rsidRPr="00BC1A1B" w:rsidR="00D65B1B">
        <w:t xml:space="preserve"> </w:t>
      </w:r>
      <w:r w:rsidRPr="00BC1A1B" w:rsidR="00597BD2">
        <w:t>to</w:t>
      </w:r>
      <w:r w:rsidRPr="00BC1A1B" w:rsidR="00D65B1B">
        <w:t xml:space="preserve"> </w:t>
      </w:r>
      <w:r w:rsidRPr="00BC1A1B" w:rsidR="00597BD2">
        <w:t>the</w:t>
      </w:r>
      <w:r w:rsidRPr="00BC1A1B" w:rsidR="00D65B1B">
        <w:t xml:space="preserve"> </w:t>
      </w:r>
      <w:r w:rsidRPr="00BC1A1B" w:rsidR="00597BD2">
        <w:t>pressures</w:t>
      </w:r>
      <w:r w:rsidRPr="00BC1A1B" w:rsidR="00D65B1B">
        <w:t xml:space="preserve"> </w:t>
      </w:r>
      <w:r w:rsidRPr="00BC1A1B" w:rsidR="00597BD2">
        <w:t>in</w:t>
      </w:r>
      <w:r w:rsidRPr="00BC1A1B" w:rsidR="00D65B1B">
        <w:t xml:space="preserve"> </w:t>
      </w:r>
      <w:r w:rsidRPr="00BC1A1B" w:rsidR="00597BD2">
        <w:t>famil</w:t>
      </w:r>
      <w:r w:rsidRPr="00BC1A1B">
        <w:t>i</w:t>
      </w:r>
      <w:r w:rsidRPr="00BC1A1B" w:rsidR="00597BD2">
        <w:t>es</w:t>
      </w:r>
      <w:r w:rsidRPr="00BC1A1B">
        <w:t>.</w:t>
      </w:r>
      <w:r w:rsidRPr="00BC1A1B" w:rsidR="00D65B1B">
        <w:t xml:space="preserve"> </w:t>
      </w:r>
      <w:r w:rsidRPr="00BC1A1B">
        <w:t>Of</w:t>
      </w:r>
      <w:r w:rsidRPr="00BC1A1B" w:rsidR="00D65B1B">
        <w:t xml:space="preserve"> </w:t>
      </w:r>
      <w:r w:rsidRPr="00BC1A1B">
        <w:t>course,</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rsidR="00597BD2">
        <w:t>impacts</w:t>
      </w:r>
      <w:r w:rsidRPr="00BC1A1B" w:rsidR="00D65B1B">
        <w:t xml:space="preserve"> </w:t>
      </w:r>
      <w:r w:rsidRPr="00BC1A1B" w:rsidR="00597BD2">
        <w:t>on</w:t>
      </w:r>
      <w:r w:rsidRPr="00BC1A1B" w:rsidR="00D65B1B">
        <w:t xml:space="preserve"> </w:t>
      </w:r>
      <w:r w:rsidRPr="00BC1A1B" w:rsidR="00597BD2">
        <w:t>children’s</w:t>
      </w:r>
      <w:r w:rsidRPr="00BC1A1B" w:rsidR="00D65B1B">
        <w:t xml:space="preserve"> </w:t>
      </w:r>
      <w:r w:rsidRPr="00BC1A1B" w:rsidR="00597BD2">
        <w:t>mental</w:t>
      </w:r>
      <w:r w:rsidRPr="00BC1A1B" w:rsidR="00D65B1B">
        <w:t xml:space="preserve"> </w:t>
      </w:r>
      <w:r w:rsidRPr="00BC1A1B" w:rsidR="00597BD2">
        <w:t>health</w:t>
      </w:r>
      <w:r w:rsidRPr="00BC1A1B" w:rsidR="00D65B1B">
        <w:t xml:space="preserve"> </w:t>
      </w:r>
      <w:r w:rsidRPr="00BC1A1B" w:rsidR="00597BD2">
        <w:t>through</w:t>
      </w:r>
      <w:r w:rsidRPr="00BC1A1B" w:rsidR="00D65B1B">
        <w:t xml:space="preserve"> </w:t>
      </w:r>
      <w:r w:rsidRPr="00BC1A1B" w:rsidR="00597BD2">
        <w:t>lockdown</w:t>
      </w:r>
      <w:r w:rsidRPr="00BC1A1B" w:rsidR="00D65B1B">
        <w:t xml:space="preserve"> </w:t>
      </w:r>
      <w:r w:rsidRPr="00BC1A1B">
        <w:t>and</w:t>
      </w:r>
      <w:r w:rsidRPr="00BC1A1B" w:rsidR="00D65B1B">
        <w:t xml:space="preserve"> </w:t>
      </w:r>
      <w:r w:rsidRPr="00BC1A1B" w:rsidR="00597BD2">
        <w:t>on</w:t>
      </w:r>
      <w:r w:rsidRPr="00BC1A1B" w:rsidR="00D65B1B">
        <w:t xml:space="preserve"> </w:t>
      </w:r>
      <w:r w:rsidRPr="00BC1A1B" w:rsidR="00597BD2">
        <w:t>their</w:t>
      </w:r>
      <w:r w:rsidRPr="00BC1A1B" w:rsidR="00D65B1B">
        <w:t xml:space="preserve"> </w:t>
      </w:r>
      <w:r w:rsidRPr="00BC1A1B" w:rsidR="00597BD2">
        <w:t>learning.</w:t>
      </w:r>
      <w:r w:rsidRPr="00BC1A1B" w:rsidR="00D65B1B">
        <w:t xml:space="preserve"> </w:t>
      </w:r>
      <w:r w:rsidRPr="00BC1A1B">
        <w:t>I</w:t>
      </w:r>
      <w:r w:rsidRPr="00BC1A1B" w:rsidR="00D65B1B">
        <w:t xml:space="preserve"> </w:t>
      </w:r>
      <w:r w:rsidRPr="00BC1A1B">
        <w:t>would</w:t>
      </w:r>
      <w:r w:rsidRPr="00BC1A1B" w:rsidR="00D65B1B">
        <w:t xml:space="preserve"> </w:t>
      </w:r>
      <w:r w:rsidRPr="00BC1A1B">
        <w:t>expect</w:t>
      </w:r>
      <w:r w:rsidRPr="00BC1A1B" w:rsidR="00D65B1B">
        <w:t xml:space="preserve"> </w:t>
      </w:r>
      <w:r w:rsidRPr="00BC1A1B">
        <w:t>there</w:t>
      </w:r>
      <w:r w:rsidRPr="00BC1A1B" w:rsidR="00D65B1B">
        <w:t xml:space="preserve"> </w:t>
      </w:r>
      <w:r w:rsidRPr="00BC1A1B">
        <w:t>to</w:t>
      </w:r>
      <w:r w:rsidRPr="00BC1A1B" w:rsidR="00D65B1B">
        <w:t xml:space="preserve"> </w:t>
      </w:r>
      <w:r w:rsidRPr="00BC1A1B">
        <w:t>be</w:t>
      </w:r>
      <w:r w:rsidRPr="00BC1A1B" w:rsidR="00D65B1B">
        <w:t xml:space="preserve"> </w:t>
      </w:r>
      <w:r w:rsidRPr="00BC1A1B">
        <w:t>further</w:t>
      </w:r>
      <w:r w:rsidRPr="00BC1A1B" w:rsidR="00D65B1B">
        <w:t xml:space="preserve"> </w:t>
      </w:r>
      <w:r w:rsidRPr="00BC1A1B">
        <w:t>upward</w:t>
      </w:r>
      <w:r w:rsidRPr="00BC1A1B" w:rsidR="00D65B1B">
        <w:t xml:space="preserve"> </w:t>
      </w:r>
      <w:r w:rsidRPr="00BC1A1B">
        <w:t>pressures</w:t>
      </w:r>
      <w:r w:rsidRPr="00BC1A1B" w:rsidR="00D65B1B">
        <w:t xml:space="preserve"> </w:t>
      </w:r>
      <w:r w:rsidRPr="00BC1A1B">
        <w:t>there.</w:t>
      </w:r>
    </w:p>
    <w:p w:rsidR="00597BD2" w:rsidRPr="00BC1A1B" w:rsidP="00597BD2">
      <w:pPr>
        <w:pStyle w:val="Answer"/>
      </w:pPr>
      <w:r w:rsidRPr="00BC1A1B">
        <w:t>There</w:t>
      </w:r>
      <w:r w:rsidRPr="00BC1A1B" w:rsidR="00D65B1B">
        <w:t xml:space="preserve"> </w:t>
      </w:r>
      <w:r w:rsidRPr="00BC1A1B">
        <w:t>could</w:t>
      </w:r>
      <w:r w:rsidRPr="00BC1A1B" w:rsidR="00D65B1B">
        <w:t xml:space="preserve"> </w:t>
      </w:r>
      <w:r w:rsidRPr="00BC1A1B">
        <w:t>be</w:t>
      </w:r>
      <w:r w:rsidRPr="00BC1A1B" w:rsidR="00D65B1B">
        <w:t xml:space="preserve"> </w:t>
      </w:r>
      <w:r w:rsidRPr="00BC1A1B">
        <w:t>some</w:t>
      </w:r>
      <w:r w:rsidRPr="00BC1A1B" w:rsidR="00D65B1B">
        <w:t xml:space="preserve"> </w:t>
      </w:r>
      <w:r w:rsidRPr="00BC1A1B">
        <w:t>si</w:t>
      </w:r>
      <w:r w:rsidRPr="00BC1A1B" w:rsidR="00D6221B">
        <w:t>l</w:t>
      </w:r>
      <w:r w:rsidRPr="00BC1A1B">
        <w:t>ver</w:t>
      </w:r>
      <w:r w:rsidRPr="00BC1A1B" w:rsidR="00D65B1B">
        <w:t xml:space="preserve"> </w:t>
      </w:r>
      <w:r w:rsidRPr="00BC1A1B">
        <w:t>linings</w:t>
      </w:r>
      <w:r w:rsidRPr="00BC1A1B" w:rsidR="003E0E2A">
        <w:t>,</w:t>
      </w:r>
      <w:r w:rsidRPr="00BC1A1B" w:rsidR="00D65B1B">
        <w:t xml:space="preserve"> </w:t>
      </w:r>
      <w:r w:rsidRPr="00BC1A1B" w:rsidR="00D6221B">
        <w:t>although</w:t>
      </w:r>
      <w:r w:rsidRPr="00BC1A1B" w:rsidR="00D65B1B">
        <w:t xml:space="preserve"> </w:t>
      </w:r>
      <w:r w:rsidRPr="00BC1A1B" w:rsidR="00D6221B">
        <w:t>they</w:t>
      </w:r>
      <w:r w:rsidRPr="00BC1A1B" w:rsidR="00D65B1B">
        <w:t xml:space="preserve"> </w:t>
      </w:r>
      <w:r w:rsidRPr="00BC1A1B" w:rsidR="00D6221B">
        <w:t>are</w:t>
      </w:r>
      <w:r w:rsidRPr="00BC1A1B" w:rsidR="00D65B1B">
        <w:t xml:space="preserve"> </w:t>
      </w:r>
      <w:r w:rsidRPr="00BC1A1B" w:rsidR="00D6221B">
        <w:t>probably</w:t>
      </w:r>
      <w:r w:rsidRPr="00BC1A1B" w:rsidR="00D65B1B">
        <w:t xml:space="preserve"> </w:t>
      </w:r>
      <w:r w:rsidRPr="00BC1A1B" w:rsidR="00D6221B">
        <w:t>quite</w:t>
      </w:r>
      <w:r w:rsidRPr="00BC1A1B" w:rsidR="00D65B1B">
        <w:t xml:space="preserve"> </w:t>
      </w:r>
      <w:r w:rsidRPr="00BC1A1B" w:rsidR="00D6221B">
        <w:t>small.</w:t>
      </w:r>
      <w:r w:rsidRPr="00BC1A1B" w:rsidR="00D65B1B">
        <w:t xml:space="preserve"> </w:t>
      </w:r>
      <w:r w:rsidRPr="00BC1A1B" w:rsidR="00D6221B">
        <w:t>One</w:t>
      </w:r>
      <w:r w:rsidRPr="00BC1A1B" w:rsidR="00D65B1B">
        <w:t xml:space="preserve"> </w:t>
      </w:r>
      <w:r w:rsidRPr="00BC1A1B" w:rsidR="00D6221B">
        <w:t>thing</w:t>
      </w:r>
      <w:r w:rsidRPr="00BC1A1B" w:rsidR="00D65B1B">
        <w:t xml:space="preserve"> </w:t>
      </w:r>
      <w:r w:rsidRPr="00BC1A1B" w:rsidR="00D6221B">
        <w:t>that</w:t>
      </w:r>
      <w:r w:rsidRPr="00BC1A1B" w:rsidR="00D65B1B">
        <w:t xml:space="preserve"> </w:t>
      </w:r>
      <w:r w:rsidRPr="00BC1A1B" w:rsidR="00D6221B">
        <w:t>councils</w:t>
      </w:r>
      <w:r w:rsidRPr="00BC1A1B" w:rsidR="00D65B1B">
        <w:t xml:space="preserve"> </w:t>
      </w:r>
      <w:r w:rsidRPr="00BC1A1B">
        <w:t>have</w:t>
      </w:r>
      <w:r w:rsidRPr="00BC1A1B" w:rsidR="00D65B1B">
        <w:t xml:space="preserve"> </w:t>
      </w:r>
      <w:r w:rsidRPr="00BC1A1B">
        <w:t>been</w:t>
      </w:r>
      <w:r w:rsidRPr="00BC1A1B" w:rsidR="00D65B1B">
        <w:t xml:space="preserve"> </w:t>
      </w:r>
      <w:r w:rsidRPr="00BC1A1B">
        <w:t>doing</w:t>
      </w:r>
      <w:r w:rsidRPr="00BC1A1B" w:rsidR="00D65B1B">
        <w:t xml:space="preserve"> </w:t>
      </w:r>
      <w:r w:rsidRPr="00BC1A1B" w:rsidR="00D6221B">
        <w:t>during</w:t>
      </w:r>
      <w:r w:rsidRPr="00BC1A1B" w:rsidR="00D65B1B">
        <w:t xml:space="preserve"> </w:t>
      </w:r>
      <w:r w:rsidRPr="00BC1A1B" w:rsidR="00D6221B">
        <w:t>the</w:t>
      </w:r>
      <w:r w:rsidRPr="00BC1A1B" w:rsidR="00D65B1B">
        <w:t xml:space="preserve"> </w:t>
      </w:r>
      <w:r w:rsidRPr="00BC1A1B" w:rsidR="00D6221B">
        <w:t>crisis</w:t>
      </w:r>
      <w:r w:rsidRPr="00BC1A1B" w:rsidR="00D65B1B">
        <w:t xml:space="preserve"> </w:t>
      </w:r>
      <w:r w:rsidRPr="00BC1A1B" w:rsidR="00D6221B">
        <w:t>is</w:t>
      </w:r>
      <w:r w:rsidRPr="00BC1A1B" w:rsidR="00D65B1B">
        <w:t xml:space="preserve"> </w:t>
      </w:r>
      <w:r w:rsidRPr="00BC1A1B">
        <w:t>innovating</w:t>
      </w:r>
      <w:r w:rsidRPr="00BC1A1B" w:rsidR="00D65B1B">
        <w:t xml:space="preserve"> </w:t>
      </w:r>
      <w:r w:rsidRPr="00BC1A1B">
        <w:t>in</w:t>
      </w:r>
      <w:r w:rsidRPr="00BC1A1B" w:rsidR="00D65B1B">
        <w:t xml:space="preserve"> </w:t>
      </w:r>
      <w:r w:rsidRPr="00BC1A1B">
        <w:t>the</w:t>
      </w:r>
      <w:r w:rsidRPr="00BC1A1B" w:rsidR="00D65B1B">
        <w:t xml:space="preserve"> </w:t>
      </w:r>
      <w:r w:rsidRPr="00BC1A1B">
        <w:t>way</w:t>
      </w:r>
      <w:r w:rsidRPr="00BC1A1B" w:rsidR="00D65B1B">
        <w:t xml:space="preserve"> </w:t>
      </w:r>
      <w:r w:rsidRPr="00BC1A1B" w:rsidR="00D6221B">
        <w:t>that</w:t>
      </w:r>
      <w:r w:rsidRPr="00BC1A1B" w:rsidR="00D65B1B">
        <w:t xml:space="preserve"> </w:t>
      </w:r>
      <w:r w:rsidRPr="00BC1A1B">
        <w:t>they</w:t>
      </w:r>
      <w:r w:rsidRPr="00BC1A1B" w:rsidR="00D65B1B">
        <w:t xml:space="preserve"> </w:t>
      </w:r>
      <w:r w:rsidRPr="00BC1A1B">
        <w:t>are</w:t>
      </w:r>
      <w:r w:rsidRPr="00BC1A1B" w:rsidR="00D65B1B">
        <w:t xml:space="preserve"> </w:t>
      </w:r>
      <w:r w:rsidRPr="00BC1A1B">
        <w:t>providing</w:t>
      </w:r>
      <w:r w:rsidRPr="00BC1A1B" w:rsidR="00D65B1B">
        <w:t xml:space="preserve"> </w:t>
      </w:r>
      <w:r w:rsidRPr="00BC1A1B">
        <w:t>services</w:t>
      </w:r>
      <w:r w:rsidRPr="00BC1A1B" w:rsidR="00D6221B">
        <w:t>,</w:t>
      </w:r>
      <w:r w:rsidRPr="00BC1A1B" w:rsidR="00D65B1B">
        <w:t xml:space="preserve"> </w:t>
      </w:r>
      <w:r w:rsidRPr="00BC1A1B" w:rsidR="00D6221B">
        <w:t>t</w:t>
      </w:r>
      <w:r w:rsidRPr="00BC1A1B">
        <w:t>rying</w:t>
      </w:r>
      <w:r w:rsidRPr="00BC1A1B" w:rsidR="00D65B1B">
        <w:t xml:space="preserve"> </w:t>
      </w:r>
      <w:r w:rsidRPr="00BC1A1B">
        <w:t>to</w:t>
      </w:r>
      <w:r w:rsidRPr="00BC1A1B" w:rsidR="00D65B1B">
        <w:t xml:space="preserve"> </w:t>
      </w:r>
      <w:r w:rsidRPr="00BC1A1B">
        <w:t>use</w:t>
      </w:r>
      <w:r w:rsidRPr="00BC1A1B" w:rsidR="00D65B1B">
        <w:t xml:space="preserve"> </w:t>
      </w:r>
      <w:r w:rsidRPr="00BC1A1B">
        <w:t>more</w:t>
      </w:r>
      <w:r w:rsidRPr="00BC1A1B" w:rsidR="00D65B1B">
        <w:t xml:space="preserve"> </w:t>
      </w:r>
      <w:r w:rsidRPr="00BC1A1B">
        <w:t>t</w:t>
      </w:r>
      <w:r w:rsidRPr="00BC1A1B" w:rsidR="00D6221B">
        <w:t>e</w:t>
      </w:r>
      <w:r w:rsidRPr="00BC1A1B">
        <w:t>c</w:t>
      </w:r>
      <w:r w:rsidRPr="00BC1A1B" w:rsidR="00D6221B">
        <w:t>h</w:t>
      </w:r>
      <w:r w:rsidRPr="00BC1A1B">
        <w:t>nolo</w:t>
      </w:r>
      <w:r w:rsidRPr="00BC1A1B" w:rsidR="00D6221B">
        <w:t>g</w:t>
      </w:r>
      <w:r w:rsidRPr="00BC1A1B">
        <w:t>y</w:t>
      </w:r>
      <w:r w:rsidRPr="00BC1A1B" w:rsidR="00D65B1B">
        <w:t xml:space="preserve"> </w:t>
      </w:r>
      <w:r w:rsidRPr="00BC1A1B" w:rsidR="00D6221B">
        <w:t>and</w:t>
      </w:r>
      <w:r w:rsidRPr="00BC1A1B" w:rsidR="00D65B1B">
        <w:t xml:space="preserve"> </w:t>
      </w:r>
      <w:r w:rsidRPr="00BC1A1B" w:rsidR="00D6221B">
        <w:t>trying</w:t>
      </w:r>
      <w:r w:rsidRPr="00BC1A1B" w:rsidR="00D65B1B">
        <w:t xml:space="preserve"> </w:t>
      </w:r>
      <w:r w:rsidRPr="00BC1A1B" w:rsidR="00D6221B">
        <w:t>to</w:t>
      </w:r>
      <w:r w:rsidRPr="00BC1A1B" w:rsidR="00D65B1B">
        <w:t xml:space="preserve"> </w:t>
      </w:r>
      <w:r w:rsidRPr="00BC1A1B" w:rsidR="00D6221B">
        <w:t>use</w:t>
      </w:r>
      <w:r w:rsidRPr="00BC1A1B" w:rsidR="00D65B1B">
        <w:t xml:space="preserve"> </w:t>
      </w:r>
      <w:r w:rsidRPr="00BC1A1B" w:rsidR="00D6221B">
        <w:t>ways</w:t>
      </w:r>
      <w:r w:rsidRPr="00BC1A1B" w:rsidR="00D65B1B">
        <w:t xml:space="preserve"> </w:t>
      </w:r>
      <w:r w:rsidRPr="00BC1A1B" w:rsidR="00D6221B">
        <w:t>that</w:t>
      </w:r>
      <w:r w:rsidRPr="00BC1A1B" w:rsidR="00D65B1B">
        <w:t xml:space="preserve"> </w:t>
      </w:r>
      <w:r w:rsidRPr="00BC1A1B" w:rsidR="00D6221B">
        <w:t>can</w:t>
      </w:r>
      <w:r w:rsidRPr="00BC1A1B" w:rsidR="00D65B1B">
        <w:t xml:space="preserve"> </w:t>
      </w:r>
      <w:r w:rsidRPr="00BC1A1B" w:rsidR="00D6221B">
        <w:t>reduce</w:t>
      </w:r>
      <w:r w:rsidRPr="00BC1A1B" w:rsidR="00D65B1B">
        <w:t xml:space="preserve"> </w:t>
      </w:r>
      <w:r w:rsidRPr="00BC1A1B" w:rsidR="00D6221B">
        <w:t>the</w:t>
      </w:r>
      <w:r w:rsidRPr="00BC1A1B" w:rsidR="00D65B1B">
        <w:t xml:space="preserve"> </w:t>
      </w:r>
      <w:r w:rsidRPr="00BC1A1B" w:rsidR="00D6221B">
        <w:t>costs.</w:t>
      </w:r>
      <w:r w:rsidRPr="00BC1A1B" w:rsidR="00D65B1B">
        <w:t xml:space="preserve"> </w:t>
      </w:r>
      <w:r w:rsidRPr="00BC1A1B" w:rsidR="00D6221B">
        <w:t>I</w:t>
      </w:r>
      <w:r w:rsidRPr="00BC1A1B" w:rsidR="00D65B1B">
        <w:t xml:space="preserve"> </w:t>
      </w:r>
      <w:r w:rsidRPr="00BC1A1B" w:rsidR="00D6221B">
        <w:t>am</w:t>
      </w:r>
      <w:r w:rsidRPr="00BC1A1B" w:rsidR="00D65B1B">
        <w:t xml:space="preserve"> </w:t>
      </w:r>
      <w:r w:rsidRPr="00BC1A1B" w:rsidR="00D6221B">
        <w:t>not</w:t>
      </w:r>
      <w:r w:rsidRPr="00BC1A1B" w:rsidR="00D65B1B">
        <w:t xml:space="preserve"> </w:t>
      </w:r>
      <w:r w:rsidRPr="00BC1A1B" w:rsidR="00D6221B">
        <w:t>saying</w:t>
      </w:r>
      <w:r w:rsidRPr="00BC1A1B" w:rsidR="00D65B1B">
        <w:t xml:space="preserve"> </w:t>
      </w:r>
      <w:r w:rsidRPr="00BC1A1B" w:rsidR="00D6221B">
        <w:t>that</w:t>
      </w:r>
      <w:r w:rsidRPr="00BC1A1B" w:rsidR="00D65B1B">
        <w:t xml:space="preserve"> </w:t>
      </w:r>
      <w:r w:rsidRPr="00BC1A1B" w:rsidR="00D6221B">
        <w:t>that</w:t>
      </w:r>
      <w:r w:rsidRPr="00BC1A1B" w:rsidR="00D65B1B">
        <w:t xml:space="preserve"> </w:t>
      </w:r>
      <w:r w:rsidRPr="00BC1A1B" w:rsidR="00D6221B">
        <w:t>will</w:t>
      </w:r>
      <w:r w:rsidRPr="00BC1A1B" w:rsidR="00D65B1B">
        <w:t xml:space="preserve"> </w:t>
      </w:r>
      <w:r w:rsidRPr="00BC1A1B" w:rsidR="00D6221B">
        <w:t>be</w:t>
      </w:r>
      <w:r w:rsidRPr="00BC1A1B" w:rsidR="00D65B1B">
        <w:t xml:space="preserve"> </w:t>
      </w:r>
      <w:r w:rsidRPr="00BC1A1B" w:rsidR="00D6221B">
        <w:t>able</w:t>
      </w:r>
      <w:r w:rsidRPr="00BC1A1B" w:rsidR="00D65B1B">
        <w:t xml:space="preserve"> </w:t>
      </w:r>
      <w:r w:rsidRPr="00BC1A1B" w:rsidR="00D6221B">
        <w:t>to</w:t>
      </w:r>
      <w:r w:rsidRPr="00BC1A1B" w:rsidR="00D65B1B">
        <w:t xml:space="preserve"> </w:t>
      </w:r>
      <w:r w:rsidRPr="00BC1A1B" w:rsidR="00D6221B">
        <w:t>address</w:t>
      </w:r>
      <w:r w:rsidRPr="00BC1A1B" w:rsidR="00D65B1B">
        <w:t xml:space="preserve"> </w:t>
      </w:r>
      <w:r w:rsidRPr="00BC1A1B" w:rsidR="00D6221B">
        <w:t>all</w:t>
      </w:r>
      <w:r w:rsidRPr="00BC1A1B" w:rsidR="00D65B1B">
        <w:t xml:space="preserve"> </w:t>
      </w:r>
      <w:r w:rsidRPr="00BC1A1B" w:rsidR="00D6221B">
        <w:t>the</w:t>
      </w:r>
      <w:r w:rsidRPr="00BC1A1B" w:rsidR="00D65B1B">
        <w:t xml:space="preserve"> </w:t>
      </w:r>
      <w:r w:rsidRPr="00BC1A1B" w:rsidR="00D6221B">
        <w:t>pressures</w:t>
      </w:r>
      <w:r w:rsidRPr="00BC1A1B" w:rsidR="00D65B1B">
        <w:t xml:space="preserve"> </w:t>
      </w:r>
      <w:r w:rsidRPr="00BC1A1B" w:rsidR="00D6221B">
        <w:t>but,</w:t>
      </w:r>
      <w:r w:rsidRPr="00BC1A1B" w:rsidR="00D65B1B">
        <w:t xml:space="preserve"> </w:t>
      </w:r>
      <w:r w:rsidRPr="00BC1A1B" w:rsidR="00D6221B">
        <w:t>if</w:t>
      </w:r>
      <w:r w:rsidRPr="00BC1A1B" w:rsidR="00D65B1B">
        <w:t xml:space="preserve"> </w:t>
      </w:r>
      <w:r w:rsidRPr="00BC1A1B" w:rsidR="00D6221B">
        <w:t>that</w:t>
      </w:r>
      <w:r w:rsidRPr="00BC1A1B" w:rsidR="00D65B1B">
        <w:t xml:space="preserve"> </w:t>
      </w:r>
      <w:r w:rsidRPr="00BC1A1B" w:rsidR="00D6221B">
        <w:t>can</w:t>
      </w:r>
      <w:r w:rsidRPr="00BC1A1B" w:rsidR="00D65B1B">
        <w:t xml:space="preserve"> </w:t>
      </w:r>
      <w:r w:rsidRPr="00BC1A1B" w:rsidR="00D6221B">
        <w:t>continue,</w:t>
      </w:r>
      <w:r w:rsidRPr="00BC1A1B" w:rsidR="00D65B1B">
        <w:t xml:space="preserve"> </w:t>
      </w:r>
      <w:r w:rsidRPr="00BC1A1B">
        <w:t>it</w:t>
      </w:r>
      <w:r w:rsidRPr="00BC1A1B" w:rsidR="00D65B1B">
        <w:t xml:space="preserve"> </w:t>
      </w:r>
      <w:r w:rsidRPr="00BC1A1B">
        <w:t>could</w:t>
      </w:r>
      <w:r w:rsidRPr="00BC1A1B" w:rsidR="00D65B1B">
        <w:t xml:space="preserve"> </w:t>
      </w:r>
      <w:r w:rsidRPr="00BC1A1B">
        <w:t>be</w:t>
      </w:r>
      <w:r w:rsidRPr="00BC1A1B" w:rsidR="00D65B1B">
        <w:t xml:space="preserve"> </w:t>
      </w:r>
      <w:r w:rsidRPr="00BC1A1B">
        <w:t>a</w:t>
      </w:r>
      <w:r w:rsidRPr="00BC1A1B" w:rsidR="00D65B1B">
        <w:t xml:space="preserve"> </w:t>
      </w:r>
      <w:r w:rsidRPr="00BC1A1B">
        <w:t>way</w:t>
      </w:r>
      <w:r w:rsidRPr="00BC1A1B" w:rsidR="00D65B1B">
        <w:t xml:space="preserve"> </w:t>
      </w:r>
      <w:r w:rsidRPr="00BC1A1B" w:rsidR="00D6221B">
        <w:t>i</w:t>
      </w:r>
      <w:r w:rsidRPr="00BC1A1B">
        <w:t>n</w:t>
      </w:r>
      <w:r w:rsidRPr="00BC1A1B" w:rsidR="00D65B1B">
        <w:t xml:space="preserve"> </w:t>
      </w:r>
      <w:r w:rsidRPr="00BC1A1B">
        <w:t>which</w:t>
      </w:r>
      <w:r w:rsidRPr="00BC1A1B" w:rsidR="00D65B1B">
        <w:t xml:space="preserve"> </w:t>
      </w:r>
      <w:r w:rsidRPr="00BC1A1B" w:rsidR="00D6221B">
        <w:t>productivity</w:t>
      </w:r>
      <w:r w:rsidRPr="00BC1A1B" w:rsidR="00D65B1B">
        <w:t xml:space="preserve"> </w:t>
      </w:r>
      <w:r w:rsidRPr="00BC1A1B" w:rsidR="00D6221B">
        <w:t>could</w:t>
      </w:r>
      <w:r w:rsidRPr="00BC1A1B" w:rsidR="00D65B1B">
        <w:t xml:space="preserve"> </w:t>
      </w:r>
      <w:r w:rsidRPr="00BC1A1B" w:rsidR="00D6221B">
        <w:t>be</w:t>
      </w:r>
      <w:r w:rsidRPr="00BC1A1B" w:rsidR="00D65B1B">
        <w:t xml:space="preserve"> </w:t>
      </w:r>
      <w:r w:rsidRPr="00BC1A1B" w:rsidR="00D6221B">
        <w:t>increased</w:t>
      </w:r>
      <w:r w:rsidRPr="00BC1A1B" w:rsidR="00D65B1B">
        <w:t xml:space="preserve"> </w:t>
      </w:r>
      <w:r w:rsidRPr="00BC1A1B" w:rsidR="00D6221B">
        <w:t>at</w:t>
      </w:r>
      <w:r w:rsidRPr="00BC1A1B" w:rsidR="00D65B1B">
        <w:t xml:space="preserve"> </w:t>
      </w:r>
      <w:r w:rsidRPr="00BC1A1B" w:rsidR="00D6221B">
        <w:t>least</w:t>
      </w:r>
      <w:r w:rsidRPr="00BC1A1B" w:rsidR="00D65B1B">
        <w:t xml:space="preserve"> </w:t>
      </w:r>
      <w:r w:rsidRPr="00BC1A1B" w:rsidR="00D6221B">
        <w:t>somewhat,</w:t>
      </w:r>
      <w:r w:rsidRPr="00BC1A1B" w:rsidR="00D65B1B">
        <w:t xml:space="preserve"> </w:t>
      </w:r>
      <w:r w:rsidRPr="00BC1A1B" w:rsidR="00D6221B">
        <w:t>which</w:t>
      </w:r>
      <w:r w:rsidRPr="00BC1A1B" w:rsidR="00D65B1B">
        <w:t xml:space="preserve"> </w:t>
      </w:r>
      <w:r w:rsidRPr="00BC1A1B" w:rsidR="00D6221B">
        <w:t>would</w:t>
      </w:r>
      <w:r w:rsidRPr="00BC1A1B" w:rsidR="00D65B1B">
        <w:t xml:space="preserve"> </w:t>
      </w:r>
      <w:r w:rsidRPr="00BC1A1B">
        <w:t>help</w:t>
      </w:r>
      <w:r w:rsidRPr="00BC1A1B" w:rsidR="00D65B1B">
        <w:t xml:space="preserve"> </w:t>
      </w:r>
      <w:r w:rsidRPr="00BC1A1B">
        <w:t>to</w:t>
      </w:r>
      <w:r w:rsidRPr="00BC1A1B" w:rsidR="00D65B1B">
        <w:t xml:space="preserve"> </w:t>
      </w:r>
      <w:r w:rsidRPr="00BC1A1B">
        <w:t>address</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pressures.</w:t>
      </w:r>
    </w:p>
    <w:p w:rsidR="003E0E2A" w:rsidRPr="00BC1A1B" w:rsidP="00D6221B">
      <w:pPr>
        <w:pStyle w:val="Question"/>
        <w:numPr>
          <w:ilvl w:val="0"/>
          <w:numId w:val="0"/>
        </w:numPr>
        <w:ind w:left="794"/>
      </w:pPr>
      <w:sdt>
        <w:sdtPr>
          <w:alias w:val="Witness"/>
          <w:id w:val="-1530410220"/>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597BD2">
        <w:t>T</w:t>
      </w:r>
      <w:r w:rsidRPr="00BC1A1B" w:rsidR="00D6221B">
        <w:t>here</w:t>
      </w:r>
      <w:r w:rsidRPr="00BC1A1B" w:rsidR="00D65B1B">
        <w:t xml:space="preserve"> </w:t>
      </w:r>
      <w:r w:rsidRPr="00BC1A1B" w:rsidR="00D6221B">
        <w:t>are</w:t>
      </w:r>
      <w:r w:rsidRPr="00BC1A1B" w:rsidR="00D65B1B">
        <w:t xml:space="preserve"> </w:t>
      </w:r>
      <w:r w:rsidRPr="00BC1A1B" w:rsidR="00D6221B">
        <w:t>t</w:t>
      </w:r>
      <w:r w:rsidRPr="00BC1A1B" w:rsidR="00597BD2">
        <w:t>wo</w:t>
      </w:r>
      <w:r w:rsidRPr="00BC1A1B" w:rsidR="00D65B1B">
        <w:t xml:space="preserve"> </w:t>
      </w:r>
      <w:r w:rsidRPr="00BC1A1B" w:rsidR="00597BD2">
        <w:t>are</w:t>
      </w:r>
      <w:r w:rsidRPr="00BC1A1B" w:rsidR="00D6221B">
        <w:t>a</w:t>
      </w:r>
      <w:r w:rsidRPr="00BC1A1B" w:rsidR="00597BD2">
        <w:t>s</w:t>
      </w:r>
      <w:r w:rsidRPr="00BC1A1B" w:rsidR="00D65B1B">
        <w:t xml:space="preserve"> </w:t>
      </w:r>
      <w:r w:rsidRPr="00BC1A1B" w:rsidR="00D6221B">
        <w:t>that</w:t>
      </w:r>
      <w:r w:rsidRPr="00BC1A1B" w:rsidR="00D65B1B">
        <w:t xml:space="preserve"> </w:t>
      </w:r>
      <w:r w:rsidRPr="00BC1A1B" w:rsidR="00D6221B">
        <w:t>I</w:t>
      </w:r>
      <w:r w:rsidRPr="00BC1A1B" w:rsidR="00D65B1B">
        <w:t xml:space="preserve"> </w:t>
      </w:r>
      <w:r w:rsidRPr="00BC1A1B" w:rsidR="00D6221B">
        <w:t>would</w:t>
      </w:r>
      <w:r w:rsidRPr="00BC1A1B" w:rsidR="00D65B1B">
        <w:t xml:space="preserve"> </w:t>
      </w:r>
      <w:r w:rsidRPr="00BC1A1B" w:rsidR="00D6221B">
        <w:t>highlight</w:t>
      </w:r>
      <w:r w:rsidRPr="00BC1A1B" w:rsidR="00D65B1B">
        <w:t xml:space="preserve"> </w:t>
      </w:r>
      <w:r w:rsidRPr="00BC1A1B" w:rsidR="00D6221B">
        <w:t>that</w:t>
      </w:r>
      <w:r w:rsidRPr="00BC1A1B" w:rsidR="00D65B1B">
        <w:t xml:space="preserve"> </w:t>
      </w:r>
      <w:r w:rsidRPr="00BC1A1B" w:rsidR="00D6221B">
        <w:t>have</w:t>
      </w:r>
      <w:r w:rsidRPr="00BC1A1B" w:rsidR="00D65B1B">
        <w:t xml:space="preserve"> </w:t>
      </w:r>
      <w:r w:rsidRPr="00BC1A1B" w:rsidR="00D6221B">
        <w:t>not</w:t>
      </w:r>
      <w:r w:rsidRPr="00BC1A1B" w:rsidR="00D65B1B">
        <w:t xml:space="preserve"> </w:t>
      </w:r>
      <w:r w:rsidRPr="00BC1A1B" w:rsidR="00D6221B">
        <w:t>been</w:t>
      </w:r>
      <w:r w:rsidRPr="00BC1A1B" w:rsidR="00D65B1B">
        <w:t xml:space="preserve"> </w:t>
      </w:r>
      <w:r w:rsidRPr="00BC1A1B" w:rsidR="00D6221B">
        <w:t>covered.</w:t>
      </w:r>
      <w:r w:rsidRPr="00BC1A1B" w:rsidR="00D65B1B">
        <w:t xml:space="preserve"> </w:t>
      </w:r>
      <w:r w:rsidRPr="00BC1A1B" w:rsidR="00D6221B">
        <w:t>S</w:t>
      </w:r>
      <w:r w:rsidRPr="00BC1A1B" w:rsidR="00597BD2">
        <w:t>ome</w:t>
      </w:r>
      <w:r w:rsidRPr="00BC1A1B" w:rsidR="00D65B1B">
        <w:t xml:space="preserve"> </w:t>
      </w:r>
      <w:r w:rsidRPr="00BC1A1B" w:rsidR="00597BD2">
        <w:t>areas</w:t>
      </w:r>
      <w:r w:rsidRPr="00BC1A1B" w:rsidR="00D65B1B">
        <w:t xml:space="preserve"> </w:t>
      </w:r>
      <w:r w:rsidRPr="00BC1A1B" w:rsidR="00597BD2">
        <w:t>that</w:t>
      </w:r>
      <w:r w:rsidRPr="00BC1A1B" w:rsidR="00D65B1B">
        <w:t xml:space="preserve"> </w:t>
      </w:r>
      <w:r w:rsidRPr="00BC1A1B" w:rsidR="00597BD2">
        <w:t>have</w:t>
      </w:r>
      <w:r w:rsidRPr="00BC1A1B" w:rsidR="00D65B1B">
        <w:t xml:space="preserve"> </w:t>
      </w:r>
      <w:r w:rsidRPr="00BC1A1B" w:rsidR="00597BD2">
        <w:t>been</w:t>
      </w:r>
      <w:r w:rsidRPr="00BC1A1B" w:rsidR="00D65B1B">
        <w:t xml:space="preserve"> </w:t>
      </w:r>
      <w:r w:rsidRPr="00BC1A1B" w:rsidR="00597BD2">
        <w:t>cut</w:t>
      </w:r>
      <w:r w:rsidRPr="00BC1A1B" w:rsidR="00D65B1B">
        <w:t xml:space="preserve"> </w:t>
      </w:r>
      <w:r w:rsidRPr="00BC1A1B" w:rsidR="00597BD2">
        <w:t>may</w:t>
      </w:r>
      <w:r w:rsidRPr="00BC1A1B" w:rsidR="00D65B1B">
        <w:t xml:space="preserve"> </w:t>
      </w:r>
      <w:r w:rsidRPr="00BC1A1B" w:rsidR="00597BD2">
        <w:t>need</w:t>
      </w:r>
      <w:r w:rsidRPr="00BC1A1B" w:rsidR="00D65B1B">
        <w:t xml:space="preserve"> </w:t>
      </w:r>
      <w:r w:rsidRPr="00BC1A1B" w:rsidR="00597BD2">
        <w:t>to</w:t>
      </w:r>
      <w:r w:rsidRPr="00BC1A1B" w:rsidR="00D65B1B">
        <w:t xml:space="preserve"> </w:t>
      </w:r>
      <w:r w:rsidRPr="00BC1A1B" w:rsidR="00597BD2">
        <w:t>be</w:t>
      </w:r>
      <w:r w:rsidRPr="00BC1A1B" w:rsidR="00D65B1B">
        <w:t xml:space="preserve"> </w:t>
      </w:r>
      <w:r w:rsidRPr="00BC1A1B" w:rsidR="00597BD2">
        <w:t>brought</w:t>
      </w:r>
      <w:r w:rsidRPr="00BC1A1B" w:rsidR="00D65B1B">
        <w:t xml:space="preserve"> </w:t>
      </w:r>
      <w:r w:rsidRPr="00BC1A1B" w:rsidR="00597BD2">
        <w:t>back</w:t>
      </w:r>
      <w:r w:rsidRPr="00BC1A1B">
        <w:t>.</w:t>
      </w:r>
      <w:r w:rsidRPr="00BC1A1B" w:rsidR="00D65B1B">
        <w:t xml:space="preserve"> </w:t>
      </w:r>
      <w:r w:rsidRPr="00BC1A1B">
        <w:t>CIPFA</w:t>
      </w:r>
      <w:r w:rsidRPr="00BC1A1B" w:rsidR="00D65B1B">
        <w:t xml:space="preserve"> </w:t>
      </w:r>
      <w:r w:rsidRPr="00BC1A1B">
        <w:t>publishes</w:t>
      </w:r>
      <w:r w:rsidRPr="00BC1A1B" w:rsidR="00D65B1B">
        <w:t xml:space="preserve"> </w:t>
      </w:r>
      <w:r w:rsidRPr="00BC1A1B">
        <w:t>a</w:t>
      </w:r>
      <w:r w:rsidRPr="00BC1A1B" w:rsidR="00D65B1B">
        <w:t xml:space="preserve"> </w:t>
      </w:r>
      <w:r w:rsidRPr="00BC1A1B">
        <w:t>performance</w:t>
      </w:r>
      <w:r w:rsidRPr="00BC1A1B" w:rsidR="00D65B1B">
        <w:t xml:space="preserve"> </w:t>
      </w:r>
      <w:r w:rsidRPr="00BC1A1B">
        <w:t>tracker</w:t>
      </w:r>
      <w:r w:rsidRPr="00BC1A1B" w:rsidR="00D65B1B">
        <w:t xml:space="preserve"> </w:t>
      </w:r>
      <w:r w:rsidRPr="00BC1A1B">
        <w:t>with</w:t>
      </w:r>
      <w:r w:rsidRPr="00BC1A1B" w:rsidR="00D65B1B">
        <w:t xml:space="preserve"> </w:t>
      </w:r>
      <w:r w:rsidRPr="00BC1A1B">
        <w:t>the</w:t>
      </w:r>
      <w:r w:rsidRPr="00BC1A1B" w:rsidR="00D65B1B">
        <w:t xml:space="preserve"> </w:t>
      </w:r>
      <w:r w:rsidRPr="00BC1A1B">
        <w:t>Institute</w:t>
      </w:r>
      <w:r w:rsidRPr="00BC1A1B" w:rsidR="00D65B1B">
        <w:t xml:space="preserve"> </w:t>
      </w:r>
      <w:r w:rsidRPr="00BC1A1B">
        <w:t>for</w:t>
      </w:r>
      <w:r w:rsidRPr="00BC1A1B" w:rsidR="00D65B1B">
        <w:t xml:space="preserve"> </w:t>
      </w:r>
      <w:r w:rsidRPr="00BC1A1B">
        <w:t>Government</w:t>
      </w:r>
      <w:r w:rsidRPr="00BC1A1B" w:rsidR="00D65B1B">
        <w:t xml:space="preserve"> </w:t>
      </w:r>
      <w:r w:rsidRPr="00BC1A1B">
        <w:t>that</w:t>
      </w:r>
      <w:r w:rsidRPr="00BC1A1B" w:rsidR="00D65B1B">
        <w:t xml:space="preserve"> </w:t>
      </w:r>
      <w:r w:rsidRPr="00BC1A1B">
        <w:t>looks</w:t>
      </w:r>
      <w:r w:rsidRPr="00BC1A1B" w:rsidR="00D65B1B">
        <w:t xml:space="preserve"> </w:t>
      </w:r>
      <w:r w:rsidRPr="00BC1A1B">
        <w:t>at</w:t>
      </w:r>
      <w:r w:rsidRPr="00BC1A1B" w:rsidR="00D65B1B">
        <w:t xml:space="preserve"> </w:t>
      </w:r>
      <w:r w:rsidRPr="00BC1A1B">
        <w:t>all</w:t>
      </w:r>
      <w:r w:rsidRPr="00BC1A1B" w:rsidR="00D65B1B">
        <w:t xml:space="preserve"> </w:t>
      </w:r>
      <w:r w:rsidRPr="00BC1A1B">
        <w:t>Government</w:t>
      </w:r>
      <w:r w:rsidRPr="00BC1A1B" w:rsidR="00D65B1B">
        <w:t xml:space="preserve"> </w:t>
      </w:r>
      <w:r w:rsidRPr="00BC1A1B">
        <w:t>expenditure,</w:t>
      </w:r>
      <w:r w:rsidRPr="00BC1A1B" w:rsidR="00D65B1B">
        <w:t xml:space="preserve"> </w:t>
      </w:r>
      <w:r w:rsidRPr="00BC1A1B">
        <w:t>and</w:t>
      </w:r>
      <w:r w:rsidRPr="00BC1A1B" w:rsidR="00D65B1B">
        <w:t xml:space="preserve"> </w:t>
      </w:r>
      <w:r w:rsidRPr="00BC1A1B">
        <w:t>sometimes</w:t>
      </w:r>
      <w:r w:rsidRPr="00BC1A1B" w:rsidR="00D65B1B">
        <w:t xml:space="preserve"> </w:t>
      </w:r>
      <w:r w:rsidRPr="00BC1A1B">
        <w:t>things</w:t>
      </w:r>
      <w:r w:rsidRPr="00BC1A1B" w:rsidR="00D65B1B">
        <w:t xml:space="preserve"> </w:t>
      </w:r>
      <w:r w:rsidRPr="00BC1A1B">
        <w:t>that</w:t>
      </w:r>
      <w:r w:rsidRPr="00BC1A1B" w:rsidR="00D65B1B">
        <w:t xml:space="preserve"> </w:t>
      </w:r>
      <w:r w:rsidRPr="00BC1A1B">
        <w:t>are</w:t>
      </w:r>
      <w:r w:rsidRPr="00BC1A1B" w:rsidR="00D65B1B">
        <w:t xml:space="preserve"> </w:t>
      </w:r>
      <w:r w:rsidRPr="00BC1A1B">
        <w:t>cut</w:t>
      </w:r>
      <w:r w:rsidRPr="00BC1A1B" w:rsidR="00D65B1B">
        <w:t xml:space="preserve"> </w:t>
      </w:r>
      <w:r w:rsidRPr="00BC1A1B">
        <w:t>have</w:t>
      </w:r>
      <w:r w:rsidRPr="00BC1A1B" w:rsidR="00D65B1B">
        <w:t xml:space="preserve"> </w:t>
      </w:r>
      <w:r w:rsidRPr="00BC1A1B">
        <w:t>to</w:t>
      </w:r>
      <w:r w:rsidRPr="00BC1A1B" w:rsidR="00D65B1B">
        <w:t xml:space="preserve"> </w:t>
      </w:r>
      <w:r w:rsidRPr="00BC1A1B">
        <w:t>be</w:t>
      </w:r>
      <w:r w:rsidRPr="00BC1A1B" w:rsidR="00D65B1B">
        <w:t xml:space="preserve"> </w:t>
      </w:r>
      <w:r w:rsidRPr="00BC1A1B">
        <w:t>brought</w:t>
      </w:r>
      <w:r w:rsidRPr="00BC1A1B" w:rsidR="00D65B1B">
        <w:t xml:space="preserve"> </w:t>
      </w:r>
      <w:r w:rsidRPr="00BC1A1B">
        <w:t>back.</w:t>
      </w:r>
      <w:r w:rsidRPr="00BC1A1B" w:rsidR="00D65B1B">
        <w:t xml:space="preserve"> </w:t>
      </w:r>
      <w:r w:rsidRPr="00BC1A1B">
        <w:t>My</w:t>
      </w:r>
      <w:r w:rsidRPr="00BC1A1B" w:rsidR="00D65B1B">
        <w:t xml:space="preserve"> </w:t>
      </w:r>
      <w:r w:rsidRPr="00BC1A1B">
        <w:t>question</w:t>
      </w:r>
      <w:r w:rsidRPr="00BC1A1B" w:rsidR="00D65B1B">
        <w:t xml:space="preserve"> </w:t>
      </w:r>
      <w:r w:rsidRPr="00BC1A1B">
        <w:t>would</w:t>
      </w:r>
      <w:r w:rsidRPr="00BC1A1B" w:rsidR="00D65B1B">
        <w:t xml:space="preserve"> </w:t>
      </w:r>
      <w:r w:rsidRPr="00BC1A1B">
        <w:t>be</w:t>
      </w:r>
      <w:r w:rsidRPr="00BC1A1B" w:rsidR="00D65B1B">
        <w:t xml:space="preserve"> </w:t>
      </w:r>
      <w:r w:rsidRPr="00BC1A1B">
        <w:t>whether</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prevention</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cut,</w:t>
      </w:r>
      <w:r w:rsidRPr="00BC1A1B" w:rsidR="00D65B1B">
        <w:t xml:space="preserve"> </w:t>
      </w:r>
      <w:r w:rsidRPr="00BC1A1B">
        <w:t>for</w:t>
      </w:r>
      <w:r w:rsidRPr="00BC1A1B" w:rsidR="00D65B1B">
        <w:t xml:space="preserve"> </w:t>
      </w:r>
      <w:r w:rsidRPr="00BC1A1B">
        <w:t>example</w:t>
      </w:r>
      <w:r w:rsidRPr="00BC1A1B" w:rsidR="00D65B1B">
        <w:t xml:space="preserve"> </w:t>
      </w:r>
      <w:r w:rsidRPr="00BC1A1B">
        <w:t>youth</w:t>
      </w:r>
      <w:r w:rsidRPr="00BC1A1B" w:rsidR="00D65B1B">
        <w:t xml:space="preserve"> </w:t>
      </w:r>
      <w:r w:rsidRPr="00BC1A1B">
        <w:t>services,</w:t>
      </w:r>
      <w:r w:rsidRPr="00BC1A1B" w:rsidR="00D65B1B">
        <w:t xml:space="preserve"> </w:t>
      </w:r>
      <w:r w:rsidRPr="00BC1A1B">
        <w:t>will</w:t>
      </w:r>
      <w:r w:rsidRPr="00BC1A1B" w:rsidR="00D65B1B">
        <w:t xml:space="preserve"> </w:t>
      </w:r>
      <w:r w:rsidRPr="00BC1A1B">
        <w:t>have</w:t>
      </w:r>
      <w:r w:rsidRPr="00BC1A1B" w:rsidR="00D65B1B">
        <w:t xml:space="preserve"> </w:t>
      </w:r>
      <w:r w:rsidRPr="00BC1A1B">
        <w:t>to</w:t>
      </w:r>
      <w:r w:rsidRPr="00BC1A1B" w:rsidR="00D65B1B">
        <w:t xml:space="preserve"> </w:t>
      </w:r>
      <w:r w:rsidRPr="00BC1A1B">
        <w:t>be</w:t>
      </w:r>
      <w:r w:rsidRPr="00BC1A1B" w:rsidR="00D65B1B">
        <w:t xml:space="preserve"> </w:t>
      </w:r>
      <w:r w:rsidRPr="00BC1A1B">
        <w:t>brought</w:t>
      </w:r>
      <w:r w:rsidRPr="00BC1A1B" w:rsidR="00D65B1B">
        <w:t xml:space="preserve"> </w:t>
      </w:r>
      <w:r w:rsidRPr="00BC1A1B">
        <w:t>back.</w:t>
      </w:r>
      <w:r w:rsidRPr="00BC1A1B" w:rsidR="00D65B1B">
        <w:t xml:space="preserve"> </w:t>
      </w:r>
    </w:p>
    <w:p w:rsidR="003E0E2A" w:rsidRPr="00BC1A1B" w:rsidP="00D6221B">
      <w:pPr>
        <w:pStyle w:val="Question"/>
        <w:numPr>
          <w:ilvl w:val="0"/>
          <w:numId w:val="0"/>
        </w:numPr>
        <w:ind w:left="794"/>
      </w:pPr>
      <w:r w:rsidRPr="00BC1A1B">
        <w:t>I</w:t>
      </w:r>
      <w:r w:rsidRPr="00BC1A1B" w:rsidR="00D65B1B">
        <w:t xml:space="preserve"> </w:t>
      </w:r>
      <w:r w:rsidRPr="00BC1A1B">
        <w:t>also</w:t>
      </w:r>
      <w:r w:rsidRPr="00BC1A1B" w:rsidR="00D65B1B">
        <w:t xml:space="preserve"> </w:t>
      </w:r>
      <w:r w:rsidRPr="00BC1A1B">
        <w:t>echo</w:t>
      </w:r>
      <w:r w:rsidRPr="00BC1A1B" w:rsidR="00D65B1B">
        <w:t xml:space="preserve"> </w:t>
      </w:r>
      <w:r w:rsidRPr="00BC1A1B">
        <w:t>the</w:t>
      </w:r>
      <w:r w:rsidRPr="00BC1A1B" w:rsidR="00D65B1B">
        <w:t xml:space="preserve"> </w:t>
      </w:r>
      <w:r w:rsidRPr="00BC1A1B">
        <w:t>point</w:t>
      </w:r>
      <w:r w:rsidRPr="00BC1A1B" w:rsidR="00D65B1B">
        <w:t xml:space="preserve"> </w:t>
      </w:r>
      <w:r w:rsidRPr="00BC1A1B">
        <w:t>that</w:t>
      </w:r>
      <w:r w:rsidRPr="00BC1A1B" w:rsidR="00D65B1B">
        <w:t xml:space="preserve"> </w:t>
      </w:r>
      <w:r w:rsidRPr="00BC1A1B">
        <w:t>my</w:t>
      </w:r>
      <w:r w:rsidRPr="00BC1A1B" w:rsidR="00D65B1B">
        <w:t xml:space="preserve"> </w:t>
      </w:r>
      <w:r w:rsidRPr="00BC1A1B">
        <w:t>two</w:t>
      </w:r>
      <w:r w:rsidRPr="00BC1A1B" w:rsidR="00D65B1B">
        <w:t xml:space="preserve"> </w:t>
      </w:r>
      <w:r w:rsidRPr="00BC1A1B">
        <w:t>colleagues</w:t>
      </w:r>
      <w:r w:rsidRPr="00BC1A1B" w:rsidR="00D65B1B">
        <w:t xml:space="preserve"> </w:t>
      </w:r>
      <w:r w:rsidRPr="00BC1A1B">
        <w:t>have</w:t>
      </w:r>
      <w:r w:rsidRPr="00BC1A1B" w:rsidR="00D65B1B">
        <w:t xml:space="preserve"> </w:t>
      </w:r>
      <w:r w:rsidRPr="00BC1A1B">
        <w:t>made</w:t>
      </w:r>
      <w:r w:rsidRPr="00BC1A1B" w:rsidR="00D65B1B">
        <w:t xml:space="preserve"> </w:t>
      </w:r>
      <w:r w:rsidRPr="00BC1A1B">
        <w:t>about</w:t>
      </w:r>
      <w:r w:rsidRPr="00BC1A1B" w:rsidR="00D65B1B">
        <w:t xml:space="preserve"> </w:t>
      </w:r>
      <w:r w:rsidRPr="00BC1A1B">
        <w:t>adult</w:t>
      </w:r>
      <w:r w:rsidRPr="00BC1A1B" w:rsidR="00D65B1B">
        <w:t xml:space="preserve"> </w:t>
      </w:r>
      <w:r w:rsidRPr="00BC1A1B">
        <w:t>social</w:t>
      </w:r>
      <w:r w:rsidRPr="00BC1A1B" w:rsidR="00D65B1B">
        <w:t xml:space="preserve"> </w:t>
      </w:r>
      <w:r w:rsidRPr="00BC1A1B">
        <w:t>care</w:t>
      </w:r>
      <w:r w:rsidRPr="00BC1A1B" w:rsidR="00D65B1B">
        <w:t xml:space="preserve"> </w:t>
      </w:r>
      <w:r w:rsidRPr="00BC1A1B">
        <w:t>and</w:t>
      </w:r>
      <w:r w:rsidRPr="00BC1A1B" w:rsidR="00D65B1B">
        <w:t xml:space="preserve"> </w:t>
      </w:r>
      <w:r w:rsidRPr="00BC1A1B">
        <w:t>children.</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only</w:t>
      </w:r>
      <w:r w:rsidRPr="00BC1A1B" w:rsidR="00D65B1B">
        <w:t xml:space="preserve"> </w:t>
      </w:r>
      <w:r w:rsidRPr="00BC1A1B">
        <w:t>that</w:t>
      </w:r>
      <w:r w:rsidRPr="00BC1A1B" w:rsidR="00D65B1B">
        <w:t xml:space="preserve"> </w:t>
      </w:r>
      <w:r w:rsidRPr="00BC1A1B">
        <w:t>the</w:t>
      </w:r>
      <w:r w:rsidRPr="00BC1A1B" w:rsidR="00D65B1B">
        <w:t xml:space="preserve"> </w:t>
      </w:r>
      <w:r w:rsidRPr="00BC1A1B">
        <w:t>volumes</w:t>
      </w:r>
      <w:r w:rsidRPr="00BC1A1B" w:rsidR="00D65B1B">
        <w:t xml:space="preserve"> </w:t>
      </w:r>
      <w:r w:rsidRPr="00BC1A1B">
        <w:t>will</w:t>
      </w:r>
      <w:r w:rsidRPr="00BC1A1B" w:rsidR="00D65B1B">
        <w:t xml:space="preserve"> </w:t>
      </w:r>
      <w:r w:rsidRPr="00BC1A1B">
        <w:t>go</w:t>
      </w:r>
      <w:r w:rsidRPr="00BC1A1B" w:rsidR="00D65B1B">
        <w:t xml:space="preserve"> </w:t>
      </w:r>
      <w:r w:rsidRPr="00BC1A1B">
        <w:t>up</w:t>
      </w:r>
      <w:r w:rsidRPr="00BC1A1B" w:rsidR="00D65B1B">
        <w:t xml:space="preserve"> </w:t>
      </w:r>
      <w:r w:rsidRPr="00BC1A1B">
        <w:t>but</w:t>
      </w:r>
      <w:r w:rsidRPr="00BC1A1B" w:rsidR="00742FE4">
        <w:t xml:space="preserve"> it looks like</w:t>
      </w:r>
      <w:r w:rsidRPr="00BC1A1B" w:rsidR="00D65B1B">
        <w:t xml:space="preserve"> </w:t>
      </w:r>
      <w:r w:rsidRPr="00BC1A1B">
        <w:t>the</w:t>
      </w:r>
      <w:r w:rsidRPr="00BC1A1B" w:rsidR="00D65B1B">
        <w:t xml:space="preserve"> </w:t>
      </w:r>
      <w:r w:rsidRPr="00BC1A1B">
        <w:t>complexity</w:t>
      </w:r>
      <w:r w:rsidRPr="00BC1A1B" w:rsidR="00D65B1B">
        <w:t xml:space="preserve"> </w:t>
      </w:r>
      <w:r w:rsidRPr="00BC1A1B">
        <w:t>of</w:t>
      </w:r>
      <w:r w:rsidRPr="00BC1A1B" w:rsidR="00D65B1B">
        <w:t xml:space="preserve"> </w:t>
      </w:r>
      <w:r w:rsidRPr="00BC1A1B">
        <w:t>the</w:t>
      </w:r>
      <w:r w:rsidRPr="00BC1A1B" w:rsidR="00D65B1B">
        <w:t xml:space="preserve"> </w:t>
      </w:r>
      <w:r w:rsidRPr="00BC1A1B">
        <w:t>cases</w:t>
      </w:r>
      <w:r w:rsidRPr="00BC1A1B" w:rsidR="00D65B1B">
        <w:t xml:space="preserve"> </w:t>
      </w:r>
      <w:r w:rsidRPr="00BC1A1B" w:rsidR="00742FE4">
        <w:t xml:space="preserve">will be </w:t>
      </w:r>
      <w:r w:rsidRPr="00BC1A1B">
        <w:t>affected</w:t>
      </w:r>
      <w:r w:rsidRPr="00BC1A1B" w:rsidR="00D65B1B">
        <w:t xml:space="preserve"> </w:t>
      </w:r>
      <w:r w:rsidRPr="00BC1A1B">
        <w:t>by</w:t>
      </w:r>
      <w:r w:rsidRPr="00BC1A1B" w:rsidR="00D65B1B">
        <w:t xml:space="preserve"> </w:t>
      </w:r>
      <w:r w:rsidRPr="00BC1A1B">
        <w:t>Covid.</w:t>
      </w:r>
      <w:r w:rsidRPr="00BC1A1B" w:rsidR="00D65B1B">
        <w:t xml:space="preserve"> </w:t>
      </w:r>
      <w:r w:rsidRPr="00BC1A1B">
        <w:t>Therefore</w:t>
      </w:r>
      <w:r w:rsidRPr="00BC1A1B" w:rsidR="00D65B1B">
        <w:t xml:space="preserve"> </w:t>
      </w:r>
      <w:r w:rsidRPr="00BC1A1B">
        <w:t>the</w:t>
      </w:r>
      <w:r w:rsidRPr="00BC1A1B" w:rsidR="00D65B1B">
        <w:t xml:space="preserve"> </w:t>
      </w:r>
      <w:r w:rsidRPr="00BC1A1B">
        <w:t>cost</w:t>
      </w:r>
      <w:r w:rsidRPr="00BC1A1B" w:rsidR="00D65B1B">
        <w:t xml:space="preserve"> </w:t>
      </w:r>
      <w:r w:rsidRPr="00BC1A1B">
        <w:t>of</w:t>
      </w:r>
      <w:r w:rsidRPr="00BC1A1B" w:rsidR="00D65B1B">
        <w:t xml:space="preserve"> </w:t>
      </w:r>
      <w:r w:rsidRPr="00BC1A1B">
        <w:t>the</w:t>
      </w:r>
      <w:r w:rsidRPr="00BC1A1B" w:rsidR="00D65B1B">
        <w:t xml:space="preserve"> </w:t>
      </w:r>
      <w:r w:rsidRPr="00BC1A1B">
        <w:t>packages</w:t>
      </w:r>
      <w:r w:rsidRPr="00BC1A1B" w:rsidR="00D65B1B">
        <w:t xml:space="preserve"> </w:t>
      </w:r>
      <w:r w:rsidRPr="00BC1A1B">
        <w:t>themselves</w:t>
      </w:r>
      <w:r w:rsidRPr="00BC1A1B" w:rsidR="00D65B1B">
        <w:t xml:space="preserve"> </w:t>
      </w:r>
      <w:r w:rsidRPr="00BC1A1B">
        <w:t>will</w:t>
      </w:r>
      <w:r w:rsidRPr="00BC1A1B" w:rsidR="00D65B1B">
        <w:t xml:space="preserve"> </w:t>
      </w:r>
      <w:r w:rsidRPr="00BC1A1B">
        <w:t>be</w:t>
      </w:r>
      <w:r w:rsidRPr="00BC1A1B" w:rsidR="00D65B1B">
        <w:t xml:space="preserve"> </w:t>
      </w:r>
      <w:r w:rsidRPr="00BC1A1B">
        <w:t>under</w:t>
      </w:r>
      <w:r w:rsidRPr="00BC1A1B" w:rsidR="00D65B1B">
        <w:t xml:space="preserve"> </w:t>
      </w:r>
      <w:r w:rsidRPr="00BC1A1B">
        <w:t>greater</w:t>
      </w:r>
      <w:r w:rsidRPr="00BC1A1B" w:rsidR="00D65B1B">
        <w:t xml:space="preserve"> </w:t>
      </w:r>
      <w:r w:rsidRPr="00BC1A1B">
        <w:t>pressure,</w:t>
      </w:r>
      <w:r w:rsidRPr="00BC1A1B" w:rsidR="00D65B1B">
        <w:t xml:space="preserve"> </w:t>
      </w:r>
      <w:r w:rsidRPr="00BC1A1B">
        <w:t>not</w:t>
      </w:r>
      <w:r w:rsidRPr="00BC1A1B" w:rsidR="00D65B1B">
        <w:t xml:space="preserve"> </w:t>
      </w:r>
      <w:r w:rsidRPr="00BC1A1B" w:rsidR="00742FE4">
        <w:t xml:space="preserve">only </w:t>
      </w:r>
      <w:r w:rsidRPr="00BC1A1B">
        <w:t>the</w:t>
      </w:r>
      <w:r w:rsidRPr="00BC1A1B" w:rsidR="00D65B1B">
        <w:t xml:space="preserve"> </w:t>
      </w:r>
      <w:r w:rsidRPr="00BC1A1B">
        <w:t>volume</w:t>
      </w:r>
      <w:r w:rsidRPr="00BC1A1B" w:rsidR="00742FE4">
        <w:t xml:space="preserve"> of them</w:t>
      </w:r>
      <w:r w:rsidRPr="00BC1A1B">
        <w:t>.</w:t>
      </w:r>
    </w:p>
    <w:p w:rsidR="004F31E4" w:rsidRPr="00BC1A1B" w:rsidP="004F31E4">
      <w:pPr>
        <w:pStyle w:val="Question"/>
      </w:pPr>
      <w:sdt>
        <w:sdtPr>
          <w:alias w:val="Member"/>
          <w:tag w:val="&lt;Member mnisId='4406' dodsId='106168'&gt;"/>
          <w:id w:val="1587883989"/>
          <w:placeholder>
            <w:docPart w:val="DefaultPlaceholder_1082065158"/>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t>We</w:t>
      </w:r>
      <w:r w:rsidRPr="00BC1A1B" w:rsidR="00D65B1B">
        <w:t xml:space="preserve"> </w:t>
      </w:r>
      <w:r w:rsidRPr="00BC1A1B">
        <w:t>have</w:t>
      </w:r>
      <w:r w:rsidRPr="00BC1A1B" w:rsidR="00D65B1B">
        <w:t xml:space="preserve"> </w:t>
      </w:r>
      <w:r w:rsidRPr="00BC1A1B">
        <w:t>heard</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figures</w:t>
      </w:r>
      <w:r w:rsidRPr="00BC1A1B" w:rsidR="00D65B1B">
        <w:t xml:space="preserve"> </w:t>
      </w:r>
      <w:r w:rsidRPr="00BC1A1B">
        <w:t>involved</w:t>
      </w:r>
      <w:r w:rsidRPr="00BC1A1B" w:rsidR="00D65B1B">
        <w:t xml:space="preserve"> </w:t>
      </w:r>
      <w:r w:rsidRPr="00BC1A1B">
        <w:t>already</w:t>
      </w:r>
      <w:r w:rsidRPr="00BC1A1B" w:rsidR="00742FE4">
        <w:t>,</w:t>
      </w:r>
      <w:r w:rsidRPr="00BC1A1B" w:rsidR="00D65B1B">
        <w:t xml:space="preserve"> </w:t>
      </w:r>
      <w:r w:rsidRPr="00BC1A1B" w:rsidR="00D6221B">
        <w:t>with</w:t>
      </w:r>
      <w:r w:rsidRPr="00BC1A1B" w:rsidR="00D65B1B">
        <w:t xml:space="preserve"> </w:t>
      </w:r>
      <w:r w:rsidRPr="00BC1A1B">
        <w:t>a</w:t>
      </w:r>
      <w:r w:rsidRPr="00BC1A1B" w:rsidR="00D65B1B">
        <w:t xml:space="preserve"> </w:t>
      </w:r>
      <w:r w:rsidRPr="00BC1A1B" w:rsidR="00D6221B">
        <w:t>potential</w:t>
      </w:r>
      <w:r w:rsidRPr="00BC1A1B" w:rsidR="00D65B1B">
        <w:t xml:space="preserve"> </w:t>
      </w:r>
      <w:r w:rsidRPr="00BC1A1B" w:rsidR="00D6221B">
        <w:t>£</w:t>
      </w:r>
      <w:r w:rsidRPr="00BC1A1B">
        <w:t>1</w:t>
      </w:r>
      <w:r w:rsidRPr="00BC1A1B" w:rsidR="00D65B1B">
        <w:t xml:space="preserve"> </w:t>
      </w:r>
      <w:r w:rsidRPr="00BC1A1B">
        <w:t>billion</w:t>
      </w:r>
      <w:r w:rsidRPr="00BC1A1B" w:rsidR="00D65B1B">
        <w:t xml:space="preserve"> </w:t>
      </w:r>
      <w:r w:rsidRPr="00BC1A1B" w:rsidR="00D6221B">
        <w:t>deficit</w:t>
      </w:r>
      <w:r w:rsidRPr="00BC1A1B" w:rsidR="00D65B1B">
        <w:t xml:space="preserve"> </w:t>
      </w:r>
      <w:r w:rsidRPr="00BC1A1B" w:rsidR="00D6221B">
        <w:t>and</w:t>
      </w:r>
      <w:r w:rsidRPr="00BC1A1B" w:rsidR="00D65B1B">
        <w:t xml:space="preserve"> </w:t>
      </w:r>
      <w:r w:rsidRPr="00BC1A1B" w:rsidR="00D6221B">
        <w:t>£</w:t>
      </w:r>
      <w:r w:rsidRPr="00BC1A1B">
        <w:t>2.8</w:t>
      </w:r>
      <w:r w:rsidRPr="00BC1A1B" w:rsidR="00D65B1B">
        <w:t xml:space="preserve"> </w:t>
      </w:r>
      <w:r w:rsidRPr="00BC1A1B">
        <w:t>billion</w:t>
      </w:r>
      <w:r w:rsidRPr="00BC1A1B" w:rsidR="00D65B1B">
        <w:t xml:space="preserve"> </w:t>
      </w:r>
      <w:r w:rsidRPr="00BC1A1B" w:rsidR="002E73AC">
        <w:t>in</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I</w:t>
      </w:r>
      <w:r w:rsidRPr="00BC1A1B" w:rsidR="00D65B1B">
        <w:t xml:space="preserve"> </w:t>
      </w:r>
      <w:r w:rsidRPr="00BC1A1B" w:rsidR="002E73AC">
        <w:t>just</w:t>
      </w:r>
      <w:r w:rsidRPr="00BC1A1B" w:rsidR="00D65B1B">
        <w:t xml:space="preserve"> </w:t>
      </w:r>
      <w:r w:rsidRPr="00BC1A1B">
        <w:t>want</w:t>
      </w:r>
      <w:r w:rsidRPr="00BC1A1B" w:rsidR="00D65B1B">
        <w:t xml:space="preserve"> </w:t>
      </w:r>
      <w:r w:rsidRPr="00BC1A1B">
        <w:t>to</w:t>
      </w:r>
      <w:r w:rsidRPr="00BC1A1B" w:rsidR="00D65B1B">
        <w:t xml:space="preserve"> </w:t>
      </w:r>
      <w:r w:rsidRPr="00BC1A1B">
        <w:t>confirm,</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sales</w:t>
      </w:r>
      <w:r w:rsidRPr="00BC1A1B" w:rsidR="002E73AC">
        <w:t>,</w:t>
      </w:r>
      <w:r w:rsidRPr="00BC1A1B" w:rsidR="00D65B1B">
        <w:t xml:space="preserve"> </w:t>
      </w:r>
      <w:r w:rsidRPr="00BC1A1B">
        <w:t>fees</w:t>
      </w:r>
      <w:r w:rsidRPr="00BC1A1B" w:rsidR="002E73AC">
        <w:t>,</w:t>
      </w:r>
      <w:r w:rsidRPr="00BC1A1B" w:rsidR="00D65B1B">
        <w:t xml:space="preserve"> </w:t>
      </w:r>
      <w:r w:rsidRPr="00BC1A1B">
        <w:t>charges</w:t>
      </w:r>
      <w:r w:rsidRPr="00BC1A1B" w:rsidR="00D65B1B">
        <w:t xml:space="preserve"> </w:t>
      </w:r>
      <w:r w:rsidRPr="00BC1A1B" w:rsidR="002E73AC">
        <w:t>and</w:t>
      </w:r>
      <w:r w:rsidRPr="00BC1A1B" w:rsidR="00D65B1B">
        <w:t xml:space="preserve"> </w:t>
      </w:r>
      <w:r w:rsidRPr="00BC1A1B" w:rsidR="002E73AC">
        <w:t>all</w:t>
      </w:r>
      <w:r w:rsidRPr="00BC1A1B" w:rsidR="00D65B1B">
        <w:t xml:space="preserve"> </w:t>
      </w:r>
      <w:r w:rsidRPr="00BC1A1B" w:rsidR="002E73AC">
        <w:t>those</w:t>
      </w:r>
      <w:r w:rsidRPr="00BC1A1B" w:rsidR="00D65B1B">
        <w:t xml:space="preserve"> </w:t>
      </w:r>
      <w:r w:rsidRPr="00BC1A1B" w:rsidR="002E73AC">
        <w:t>areas</w:t>
      </w:r>
      <w:r w:rsidRPr="00BC1A1B" w:rsidR="00D65B1B">
        <w:t xml:space="preserve"> </w:t>
      </w:r>
      <w:r w:rsidRPr="00BC1A1B" w:rsidR="003E0E2A">
        <w:t>that</w:t>
      </w:r>
      <w:r w:rsidRPr="00BC1A1B" w:rsidR="00D65B1B">
        <w:t xml:space="preserve"> </w:t>
      </w:r>
      <w:r w:rsidRPr="00BC1A1B" w:rsidR="002E73AC">
        <w:t>councils</w:t>
      </w:r>
      <w:r w:rsidRPr="00BC1A1B" w:rsidR="00D65B1B">
        <w:t xml:space="preserve"> </w:t>
      </w:r>
      <w:r w:rsidRPr="00BC1A1B" w:rsidR="002E73AC">
        <w:t>will</w:t>
      </w:r>
      <w:r w:rsidRPr="00BC1A1B" w:rsidR="00D65B1B">
        <w:t xml:space="preserve"> </w:t>
      </w:r>
      <w:r w:rsidRPr="00BC1A1B" w:rsidR="002E73AC">
        <w:t>lose</w:t>
      </w:r>
      <w:r w:rsidRPr="00BC1A1B" w:rsidR="00742FE4">
        <w:t xml:space="preserve"> income</w:t>
      </w:r>
      <w:r w:rsidRPr="00BC1A1B" w:rsidR="002E73AC">
        <w:t>,</w:t>
      </w:r>
      <w:r w:rsidRPr="00BC1A1B" w:rsidR="00D65B1B">
        <w:t xml:space="preserve"> </w:t>
      </w:r>
      <w:r w:rsidRPr="00BC1A1B" w:rsidR="003E0E2A">
        <w:t>whether</w:t>
      </w:r>
      <w:r w:rsidRPr="00BC1A1B" w:rsidR="00D65B1B">
        <w:t xml:space="preserve"> </w:t>
      </w:r>
      <w:r w:rsidRPr="00BC1A1B" w:rsidR="002E73AC">
        <w:t>£2.8</w:t>
      </w:r>
      <w:r w:rsidRPr="00BC1A1B" w:rsidR="00D65B1B">
        <w:t xml:space="preserve"> </w:t>
      </w:r>
      <w:r w:rsidRPr="00BC1A1B" w:rsidR="002E73AC">
        <w:t>billion</w:t>
      </w:r>
      <w:r w:rsidRPr="00BC1A1B" w:rsidR="00D65B1B">
        <w:t xml:space="preserve"> </w:t>
      </w:r>
      <w:r w:rsidRPr="00BC1A1B">
        <w:t>sound</w:t>
      </w:r>
      <w:r w:rsidRPr="00BC1A1B" w:rsidR="003E0E2A">
        <w:t>s</w:t>
      </w:r>
      <w:r w:rsidRPr="00BC1A1B" w:rsidR="00D65B1B">
        <w:t xml:space="preserve"> </w:t>
      </w:r>
      <w:r w:rsidRPr="00BC1A1B">
        <w:t>like</w:t>
      </w:r>
      <w:r w:rsidRPr="00BC1A1B" w:rsidR="00D65B1B">
        <w:t xml:space="preserve"> </w:t>
      </w:r>
      <w:r w:rsidRPr="00BC1A1B">
        <w:t>the</w:t>
      </w:r>
      <w:r w:rsidRPr="00BC1A1B" w:rsidR="00D65B1B">
        <w:t xml:space="preserve"> </w:t>
      </w:r>
      <w:r w:rsidRPr="00BC1A1B">
        <w:t>right</w:t>
      </w:r>
      <w:r w:rsidRPr="00BC1A1B" w:rsidR="00D65B1B">
        <w:t xml:space="preserve"> </w:t>
      </w:r>
      <w:r w:rsidRPr="00BC1A1B">
        <w:t>figure</w:t>
      </w:r>
      <w:r w:rsidRPr="00BC1A1B" w:rsidR="003E0E2A">
        <w:t>.</w:t>
      </w:r>
      <w:r w:rsidRPr="00BC1A1B" w:rsidR="00D65B1B">
        <w:t xml:space="preserve"> </w:t>
      </w:r>
      <w:r w:rsidRPr="00BC1A1B">
        <w:t>Is</w:t>
      </w:r>
      <w:r w:rsidRPr="00BC1A1B" w:rsidR="00D65B1B">
        <w:t xml:space="preserve"> </w:t>
      </w:r>
      <w:r w:rsidRPr="00BC1A1B">
        <w:t>there</w:t>
      </w:r>
      <w:r w:rsidRPr="00BC1A1B" w:rsidR="00D65B1B">
        <w:t xml:space="preserve"> </w:t>
      </w:r>
      <w:r w:rsidRPr="00BC1A1B">
        <w:t>agreement</w:t>
      </w:r>
      <w:r w:rsidRPr="00BC1A1B" w:rsidR="00D65B1B">
        <w:t xml:space="preserve"> </w:t>
      </w:r>
      <w:r w:rsidRPr="00BC1A1B">
        <w:t>on</w:t>
      </w:r>
      <w:r w:rsidRPr="00BC1A1B" w:rsidR="00D65B1B">
        <w:t xml:space="preserve"> </w:t>
      </w:r>
      <w:r w:rsidRPr="00BC1A1B">
        <w:t>that?</w:t>
      </w:r>
      <w:r w:rsidRPr="00BC1A1B" w:rsidR="00D65B1B">
        <w:t xml:space="preserve"> </w:t>
      </w:r>
      <w:r w:rsidRPr="00BC1A1B">
        <w:t>How</w:t>
      </w:r>
      <w:r w:rsidRPr="00BC1A1B" w:rsidR="00D65B1B">
        <w:t xml:space="preserve"> </w:t>
      </w:r>
      <w:r w:rsidRPr="00BC1A1B">
        <w:t>do</w:t>
      </w:r>
      <w:r w:rsidRPr="00BC1A1B" w:rsidR="00D65B1B">
        <w:t xml:space="preserve"> </w:t>
      </w:r>
      <w:r w:rsidRPr="00BC1A1B">
        <w:t>losses</w:t>
      </w:r>
      <w:r w:rsidRPr="00BC1A1B" w:rsidR="00D65B1B">
        <w:t xml:space="preserve"> </w:t>
      </w:r>
      <w:r w:rsidRPr="00BC1A1B">
        <w:t>of</w:t>
      </w:r>
      <w:r w:rsidRPr="00BC1A1B" w:rsidR="00D65B1B">
        <w:t xml:space="preserve"> </w:t>
      </w:r>
      <w:r w:rsidRPr="00BC1A1B">
        <w:t>this</w:t>
      </w:r>
      <w:r w:rsidRPr="00BC1A1B" w:rsidR="00D65B1B">
        <w:t xml:space="preserve"> </w:t>
      </w:r>
      <w:r w:rsidRPr="00BC1A1B">
        <w:t>nature</w:t>
      </w:r>
      <w:r w:rsidRPr="00BC1A1B" w:rsidR="00D65B1B">
        <w:t xml:space="preserve"> </w:t>
      </w:r>
      <w:r w:rsidRPr="00BC1A1B" w:rsidR="002E73AC">
        <w:t>impact</w:t>
      </w:r>
      <w:r w:rsidRPr="00BC1A1B" w:rsidR="00D65B1B">
        <w:t xml:space="preserve"> </w:t>
      </w:r>
      <w:r w:rsidRPr="00BC1A1B" w:rsidR="00742FE4">
        <w:t xml:space="preserve">over </w:t>
      </w:r>
      <w:r w:rsidRPr="00BC1A1B" w:rsidR="002E73AC">
        <w:t>the</w:t>
      </w:r>
      <w:r w:rsidRPr="00BC1A1B" w:rsidR="00D65B1B">
        <w:t xml:space="preserve"> </w:t>
      </w:r>
      <w:r w:rsidRPr="00BC1A1B" w:rsidR="002E73AC">
        <w:t>medium</w:t>
      </w:r>
      <w:r w:rsidRPr="00BC1A1B" w:rsidR="00D65B1B">
        <w:t xml:space="preserve"> </w:t>
      </w:r>
      <w:r w:rsidRPr="00BC1A1B" w:rsidR="002E73AC">
        <w:t>term?</w:t>
      </w:r>
      <w:r w:rsidRPr="00BC1A1B" w:rsidR="00D65B1B">
        <w:t xml:space="preserve"> </w:t>
      </w:r>
      <w:r w:rsidRPr="00BC1A1B" w:rsidR="002E73AC">
        <w:t>We</w:t>
      </w:r>
      <w:r w:rsidRPr="00BC1A1B" w:rsidR="00D65B1B">
        <w:t xml:space="preserve"> </w:t>
      </w:r>
      <w:r w:rsidRPr="00BC1A1B" w:rsidR="00742FE4">
        <w:t xml:space="preserve">may </w:t>
      </w:r>
      <w:r w:rsidRPr="00BC1A1B" w:rsidR="002E73AC">
        <w:t>assume</w:t>
      </w:r>
      <w:r w:rsidRPr="00BC1A1B" w:rsidR="00D65B1B">
        <w:t xml:space="preserve"> </w:t>
      </w:r>
      <w:r w:rsidRPr="00BC1A1B" w:rsidR="002E73AC">
        <w:t>that</w:t>
      </w:r>
      <w:r w:rsidRPr="00BC1A1B" w:rsidR="00D65B1B">
        <w:t xml:space="preserve"> </w:t>
      </w:r>
      <w:r w:rsidRPr="00BC1A1B" w:rsidR="002E73AC">
        <w:t>there</w:t>
      </w:r>
      <w:r w:rsidRPr="00BC1A1B" w:rsidR="00D65B1B">
        <w:t xml:space="preserve"> </w:t>
      </w:r>
      <w:r w:rsidRPr="00BC1A1B" w:rsidR="002E73AC">
        <w:t>could</w:t>
      </w:r>
      <w:r w:rsidRPr="00BC1A1B" w:rsidR="00D65B1B">
        <w:t xml:space="preserve"> </w:t>
      </w:r>
      <w:r w:rsidRPr="00BC1A1B" w:rsidR="002E73AC">
        <w:t>be</w:t>
      </w:r>
      <w:r w:rsidRPr="00BC1A1B" w:rsidR="00D65B1B">
        <w:t xml:space="preserve"> </w:t>
      </w:r>
      <w:r w:rsidRPr="00BC1A1B">
        <w:t>short</w:t>
      </w:r>
      <w:r w:rsidRPr="00BC1A1B" w:rsidR="002E73AC">
        <w:t>-</w:t>
      </w:r>
      <w:r w:rsidRPr="00BC1A1B">
        <w:t>term</w:t>
      </w:r>
      <w:r w:rsidRPr="00BC1A1B" w:rsidR="00D65B1B">
        <w:t xml:space="preserve"> </w:t>
      </w:r>
      <w:r w:rsidRPr="00BC1A1B">
        <w:t>interventions</w:t>
      </w:r>
      <w:r w:rsidRPr="00BC1A1B" w:rsidR="00D65B1B">
        <w:t xml:space="preserve"> </w:t>
      </w:r>
      <w:r w:rsidRPr="00BC1A1B">
        <w:t>but</w:t>
      </w:r>
      <w:r w:rsidRPr="00BC1A1B" w:rsidR="002E73AC">
        <w:t>,</w:t>
      </w:r>
      <w:r w:rsidRPr="00BC1A1B" w:rsidR="00D65B1B">
        <w:t xml:space="preserve"> </w:t>
      </w:r>
      <w:r w:rsidRPr="00BC1A1B">
        <w:t>over</w:t>
      </w:r>
      <w:r w:rsidRPr="00BC1A1B" w:rsidR="00D65B1B">
        <w:t xml:space="preserve"> </w:t>
      </w:r>
      <w:r w:rsidRPr="00BC1A1B">
        <w:t>the</w:t>
      </w:r>
      <w:r w:rsidRPr="00BC1A1B" w:rsidR="00D65B1B">
        <w:t xml:space="preserve"> </w:t>
      </w:r>
      <w:r w:rsidRPr="00BC1A1B">
        <w:t>medium</w:t>
      </w:r>
      <w:r w:rsidRPr="00BC1A1B" w:rsidR="00D65B1B">
        <w:t xml:space="preserve"> </w:t>
      </w:r>
      <w:r w:rsidRPr="00BC1A1B">
        <w:t>term</w:t>
      </w:r>
      <w:r w:rsidRPr="00BC1A1B" w:rsidR="002E73AC">
        <w:t>,</w:t>
      </w:r>
      <w:r w:rsidRPr="00BC1A1B" w:rsidR="00D65B1B">
        <w:t xml:space="preserve"> </w:t>
      </w:r>
      <w:r w:rsidRPr="00BC1A1B">
        <w:t>what</w:t>
      </w:r>
      <w:r w:rsidRPr="00BC1A1B" w:rsidR="00D65B1B">
        <w:t xml:space="preserve"> </w:t>
      </w:r>
      <w:r w:rsidRPr="00BC1A1B">
        <w:t>do</w:t>
      </w:r>
      <w:r w:rsidRPr="00BC1A1B" w:rsidR="00D65B1B">
        <w:t xml:space="preserve"> </w:t>
      </w:r>
      <w:r w:rsidRPr="00BC1A1B">
        <w:t>these</w:t>
      </w:r>
      <w:r w:rsidRPr="00BC1A1B" w:rsidR="00D65B1B">
        <w:t xml:space="preserve"> </w:t>
      </w:r>
      <w:r w:rsidRPr="00BC1A1B" w:rsidR="002E73AC">
        <w:t>sorts</w:t>
      </w:r>
      <w:r w:rsidRPr="00BC1A1B" w:rsidR="00D65B1B">
        <w:t xml:space="preserve"> </w:t>
      </w:r>
      <w:r w:rsidRPr="00BC1A1B" w:rsidR="002E73AC">
        <w:t>of</w:t>
      </w:r>
      <w:r w:rsidRPr="00BC1A1B" w:rsidR="00D65B1B">
        <w:t xml:space="preserve"> </w:t>
      </w:r>
      <w:r w:rsidRPr="00BC1A1B">
        <w:t>losses</w:t>
      </w:r>
      <w:r w:rsidRPr="00BC1A1B" w:rsidR="00D65B1B">
        <w:t xml:space="preserve"> </w:t>
      </w:r>
      <w:r w:rsidRPr="00BC1A1B">
        <w:t>mean</w:t>
      </w:r>
      <w:r w:rsidRPr="00BC1A1B" w:rsidR="00D65B1B">
        <w:t xml:space="preserve"> </w:t>
      </w:r>
      <w:r w:rsidRPr="00BC1A1B">
        <w:t>to</w:t>
      </w:r>
      <w:r w:rsidRPr="00BC1A1B" w:rsidR="00D65B1B">
        <w:t xml:space="preserve"> </w:t>
      </w:r>
      <w:r w:rsidRPr="00BC1A1B">
        <w:t>councils?</w:t>
      </w:r>
    </w:p>
    <w:p w:rsidR="002E73AC" w:rsidRPr="00BC1A1B" w:rsidP="004F31E4">
      <w:pPr>
        <w:pStyle w:val="Answer"/>
      </w:pPr>
      <w:sdt>
        <w:sdtPr>
          <w:alias w:val="Witness"/>
          <w:id w:val="-1788349728"/>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4F31E4">
        <w:t>We</w:t>
      </w:r>
      <w:r w:rsidRPr="00BC1A1B" w:rsidR="00D65B1B">
        <w:t xml:space="preserve"> </w:t>
      </w:r>
      <w:r w:rsidRPr="00BC1A1B" w:rsidR="004F31E4">
        <w:t>think</w:t>
      </w:r>
      <w:r w:rsidRPr="00BC1A1B" w:rsidR="00D65B1B">
        <w:t xml:space="preserve"> </w:t>
      </w:r>
      <w:r w:rsidRPr="00BC1A1B" w:rsidR="004F31E4">
        <w:t>that</w:t>
      </w:r>
      <w:r w:rsidRPr="00BC1A1B" w:rsidR="00D65B1B">
        <w:t xml:space="preserve"> </w:t>
      </w:r>
      <w:r w:rsidRPr="00BC1A1B" w:rsidR="004F31E4">
        <w:t>the</w:t>
      </w:r>
      <w:r w:rsidRPr="00BC1A1B" w:rsidR="00D65B1B">
        <w:t xml:space="preserve"> </w:t>
      </w:r>
      <w:r w:rsidRPr="00BC1A1B" w:rsidR="004F31E4">
        <w:t>loss</w:t>
      </w:r>
      <w:r w:rsidRPr="00BC1A1B" w:rsidR="00D65B1B">
        <w:t xml:space="preserve"> </w:t>
      </w:r>
      <w:r w:rsidRPr="00BC1A1B" w:rsidR="004F31E4">
        <w:t>of</w:t>
      </w:r>
      <w:r w:rsidRPr="00BC1A1B" w:rsidR="00D65B1B">
        <w:t xml:space="preserve"> </w:t>
      </w:r>
      <w:r w:rsidRPr="00BC1A1B" w:rsidR="004F31E4">
        <w:t>fees</w:t>
      </w:r>
      <w:r w:rsidRPr="00BC1A1B" w:rsidR="00D65B1B">
        <w:t xml:space="preserve"> </w:t>
      </w:r>
      <w:r w:rsidRPr="00BC1A1B" w:rsidR="004F31E4">
        <w:t>and</w:t>
      </w:r>
      <w:r w:rsidRPr="00BC1A1B" w:rsidR="00D65B1B">
        <w:t xml:space="preserve"> </w:t>
      </w:r>
      <w:r w:rsidRPr="00BC1A1B" w:rsidR="004F31E4">
        <w:t>charges</w:t>
      </w:r>
      <w:r w:rsidRPr="00BC1A1B" w:rsidR="00D65B1B">
        <w:t xml:space="preserve"> </w:t>
      </w:r>
      <w:r w:rsidRPr="00BC1A1B" w:rsidR="004F31E4">
        <w:t>is</w:t>
      </w:r>
      <w:r w:rsidRPr="00BC1A1B" w:rsidR="00D65B1B">
        <w:t xml:space="preserve"> </w:t>
      </w:r>
      <w:r w:rsidRPr="00BC1A1B" w:rsidR="004F31E4">
        <w:t>still</w:t>
      </w:r>
      <w:r w:rsidRPr="00BC1A1B" w:rsidR="00D65B1B">
        <w:t xml:space="preserve"> </w:t>
      </w:r>
      <w:r w:rsidRPr="00BC1A1B" w:rsidR="004F31E4">
        <w:t>shy</w:t>
      </w:r>
      <w:r w:rsidRPr="00BC1A1B" w:rsidR="00D65B1B">
        <w:t xml:space="preserve"> </w:t>
      </w:r>
      <w:r w:rsidRPr="00BC1A1B" w:rsidR="004F31E4">
        <w:t>of</w:t>
      </w:r>
      <w:r w:rsidRPr="00BC1A1B" w:rsidR="00D65B1B">
        <w:t xml:space="preserve"> </w:t>
      </w:r>
      <w:r w:rsidRPr="00BC1A1B" w:rsidR="004F31E4">
        <w:t>about</w:t>
      </w:r>
      <w:r w:rsidRPr="00BC1A1B" w:rsidR="00D65B1B">
        <w:t xml:space="preserve"> </w:t>
      </w:r>
      <w:r w:rsidRPr="00BC1A1B">
        <w:t>£</w:t>
      </w:r>
      <w:r w:rsidRPr="00BC1A1B" w:rsidR="004F31E4">
        <w:t>800</w:t>
      </w:r>
      <w:r w:rsidRPr="00BC1A1B" w:rsidR="00D65B1B">
        <w:t xml:space="preserve"> </w:t>
      </w:r>
      <w:r w:rsidRPr="00BC1A1B" w:rsidR="004F31E4">
        <w:t>million</w:t>
      </w:r>
      <w:r w:rsidRPr="00BC1A1B" w:rsidR="00D65B1B">
        <w:t xml:space="preserve"> </w:t>
      </w:r>
      <w:r w:rsidRPr="00BC1A1B" w:rsidR="004F31E4">
        <w:t>a</w:t>
      </w:r>
      <w:r w:rsidRPr="00BC1A1B" w:rsidR="00D65B1B">
        <w:t xml:space="preserve"> </w:t>
      </w:r>
      <w:r w:rsidRPr="00BC1A1B" w:rsidR="004F31E4">
        <w:t>year</w:t>
      </w:r>
      <w:r w:rsidRPr="00BC1A1B">
        <w:t>.</w:t>
      </w:r>
      <w:r w:rsidRPr="00BC1A1B" w:rsidR="00D65B1B">
        <w:t xml:space="preserve"> </w:t>
      </w:r>
      <w:r w:rsidRPr="00BC1A1B">
        <w:t>To</w:t>
      </w:r>
      <w:r w:rsidRPr="00BC1A1B" w:rsidR="00D65B1B">
        <w:t xml:space="preserve"> </w:t>
      </w:r>
      <w:r w:rsidRPr="00BC1A1B">
        <w:t>answer</w:t>
      </w:r>
      <w:r w:rsidRPr="00BC1A1B" w:rsidR="00D65B1B">
        <w:t xml:space="preserve"> </w:t>
      </w:r>
      <w:r w:rsidRPr="00BC1A1B">
        <w:t>your</w:t>
      </w:r>
      <w:r w:rsidRPr="00BC1A1B" w:rsidR="00D65B1B">
        <w:t xml:space="preserve"> </w:t>
      </w:r>
      <w:r w:rsidRPr="00BC1A1B">
        <w:t>question</w:t>
      </w:r>
      <w:r w:rsidRPr="00BC1A1B" w:rsidR="00D65B1B">
        <w:t xml:space="preserve"> </w:t>
      </w:r>
      <w:r w:rsidRPr="00BC1A1B">
        <w:t>about</w:t>
      </w:r>
      <w:r w:rsidRPr="00BC1A1B" w:rsidR="00D65B1B">
        <w:t xml:space="preserve"> </w:t>
      </w:r>
      <w:r w:rsidRPr="00BC1A1B">
        <w:t>the</w:t>
      </w:r>
      <w:r w:rsidRPr="00BC1A1B" w:rsidR="00D65B1B">
        <w:t xml:space="preserve"> </w:t>
      </w:r>
      <w:r w:rsidRPr="00BC1A1B">
        <w:t>medium</w:t>
      </w:r>
      <w:r w:rsidRPr="00BC1A1B" w:rsidR="00D65B1B">
        <w:t xml:space="preserve"> </w:t>
      </w:r>
      <w:r w:rsidRPr="00BC1A1B">
        <w:t>term,</w:t>
      </w:r>
      <w:r w:rsidRPr="00BC1A1B" w:rsidR="00D65B1B">
        <w:t xml:space="preserve"> </w:t>
      </w:r>
      <w:r w:rsidRPr="00BC1A1B">
        <w:t>remember</w:t>
      </w:r>
      <w:r w:rsidRPr="00BC1A1B" w:rsidR="00D65B1B">
        <w:t xml:space="preserve"> </w:t>
      </w:r>
      <w:r w:rsidRPr="00BC1A1B" w:rsidR="004F31E4">
        <w:t>that</w:t>
      </w:r>
      <w:r w:rsidRPr="00BC1A1B" w:rsidR="00D65B1B">
        <w:t xml:space="preserve"> </w:t>
      </w:r>
      <w:r w:rsidRPr="00BC1A1B">
        <w:t>that</w:t>
      </w:r>
      <w:r w:rsidRPr="00BC1A1B" w:rsidR="00D65B1B">
        <w:t xml:space="preserve"> </w:t>
      </w:r>
      <w:r w:rsidRPr="00BC1A1B">
        <w:t>i</w:t>
      </w:r>
      <w:r w:rsidRPr="00BC1A1B" w:rsidR="004F31E4">
        <w:t>s</w:t>
      </w:r>
      <w:r w:rsidRPr="00BC1A1B" w:rsidR="00D65B1B">
        <w:t xml:space="preserve"> </w:t>
      </w:r>
      <w:r w:rsidRPr="00BC1A1B" w:rsidR="004F31E4">
        <w:t>every</w:t>
      </w:r>
      <w:r w:rsidRPr="00BC1A1B" w:rsidR="00D65B1B">
        <w:t xml:space="preserve"> </w:t>
      </w:r>
      <w:r w:rsidRPr="00BC1A1B" w:rsidR="004F31E4">
        <w:t>y</w:t>
      </w:r>
      <w:r w:rsidRPr="00BC1A1B">
        <w:t>e</w:t>
      </w:r>
      <w:r w:rsidRPr="00BC1A1B" w:rsidR="004F31E4">
        <w:t>ar</w:t>
      </w:r>
      <w:r w:rsidRPr="00BC1A1B" w:rsidR="00D65B1B">
        <w:t xml:space="preserve"> </w:t>
      </w:r>
      <w:r w:rsidRPr="00BC1A1B" w:rsidR="004F31E4">
        <w:t>and</w:t>
      </w:r>
      <w:r w:rsidRPr="00BC1A1B" w:rsidR="00D65B1B">
        <w:t xml:space="preserve"> </w:t>
      </w:r>
      <w:r w:rsidRPr="00BC1A1B" w:rsidR="004F31E4">
        <w:t>that</w:t>
      </w:r>
      <w:r w:rsidRPr="00BC1A1B" w:rsidR="00D65B1B">
        <w:t xml:space="preserve"> </w:t>
      </w:r>
      <w:r w:rsidRPr="00BC1A1B" w:rsidR="004F31E4">
        <w:t>gap</w:t>
      </w:r>
      <w:r w:rsidRPr="00BC1A1B" w:rsidR="00D65B1B">
        <w:t xml:space="preserve"> </w:t>
      </w:r>
      <w:r w:rsidRPr="00BC1A1B" w:rsidR="004F31E4">
        <w:t>adds</w:t>
      </w:r>
      <w:r w:rsidRPr="00BC1A1B" w:rsidR="00D65B1B">
        <w:t xml:space="preserve"> </w:t>
      </w:r>
      <w:r w:rsidRPr="00BC1A1B" w:rsidR="004F31E4">
        <w:t>up</w:t>
      </w:r>
      <w:r w:rsidRPr="00BC1A1B" w:rsidR="00D65B1B">
        <w:t xml:space="preserve"> </w:t>
      </w:r>
      <w:r w:rsidRPr="00BC1A1B" w:rsidR="004F31E4">
        <w:t>and</w:t>
      </w:r>
      <w:r w:rsidRPr="00BC1A1B" w:rsidR="00D65B1B">
        <w:t xml:space="preserve"> </w:t>
      </w:r>
      <w:r w:rsidRPr="00BC1A1B" w:rsidR="004F31E4">
        <w:t>adds</w:t>
      </w:r>
      <w:r w:rsidRPr="00BC1A1B" w:rsidR="00D65B1B">
        <w:t xml:space="preserve"> </w:t>
      </w:r>
      <w:r w:rsidRPr="00BC1A1B" w:rsidR="004F31E4">
        <w:t>up</w:t>
      </w:r>
      <w:r w:rsidRPr="00BC1A1B" w:rsidR="00D65B1B">
        <w:t xml:space="preserve"> </w:t>
      </w:r>
      <w:r w:rsidRPr="00BC1A1B" w:rsidR="004F31E4">
        <w:t>and</w:t>
      </w:r>
      <w:r w:rsidRPr="00BC1A1B" w:rsidR="00D65B1B">
        <w:t xml:space="preserve"> </w:t>
      </w:r>
      <w:r w:rsidRPr="00BC1A1B" w:rsidR="004F31E4">
        <w:t>adds</w:t>
      </w:r>
      <w:r w:rsidRPr="00BC1A1B" w:rsidR="00D65B1B">
        <w:t xml:space="preserve"> </w:t>
      </w:r>
      <w:r w:rsidRPr="00BC1A1B" w:rsidR="004F31E4">
        <w:t>up</w:t>
      </w:r>
      <w:r w:rsidRPr="00BC1A1B" w:rsidR="00D65B1B">
        <w:t xml:space="preserve"> </w:t>
      </w:r>
      <w:r w:rsidRPr="00BC1A1B">
        <w:t>as</w:t>
      </w:r>
      <w:r w:rsidRPr="00BC1A1B" w:rsidR="00D65B1B">
        <w:t xml:space="preserve"> </w:t>
      </w:r>
      <w:r w:rsidRPr="00BC1A1B">
        <w:t>pressures</w:t>
      </w:r>
      <w:r w:rsidRPr="00BC1A1B" w:rsidR="00D65B1B">
        <w:t xml:space="preserve"> </w:t>
      </w:r>
      <w:r w:rsidRPr="00BC1A1B">
        <w:t>into</w:t>
      </w:r>
      <w:r w:rsidRPr="00BC1A1B" w:rsidR="00D65B1B">
        <w:t xml:space="preserve"> </w:t>
      </w:r>
      <w:r w:rsidRPr="00BC1A1B">
        <w:t>the</w:t>
      </w:r>
      <w:r w:rsidRPr="00BC1A1B" w:rsidR="00D65B1B">
        <w:t xml:space="preserve"> </w:t>
      </w:r>
      <w:r w:rsidRPr="00BC1A1B">
        <w:t>council.</w:t>
      </w:r>
    </w:p>
    <w:p w:rsidR="002E73AC" w:rsidRPr="00BC1A1B" w:rsidP="004F31E4">
      <w:pPr>
        <w:pStyle w:val="Answer"/>
      </w:pPr>
      <w:r w:rsidRPr="00BC1A1B">
        <w:t>What</w:t>
      </w:r>
      <w:r w:rsidRPr="00BC1A1B" w:rsidR="00D65B1B">
        <w:t xml:space="preserve"> </w:t>
      </w:r>
      <w:r w:rsidRPr="00BC1A1B">
        <w:t>we</w:t>
      </w:r>
      <w:r w:rsidRPr="00BC1A1B" w:rsidR="00D65B1B">
        <w:t xml:space="preserve"> </w:t>
      </w:r>
      <w:r w:rsidRPr="00BC1A1B">
        <w:t>have</w:t>
      </w:r>
      <w:r w:rsidRPr="00BC1A1B" w:rsidR="00D65B1B">
        <w:t xml:space="preserve"> </w:t>
      </w:r>
      <w:r w:rsidRPr="00BC1A1B">
        <w:t>not</w:t>
      </w:r>
      <w:r w:rsidRPr="00BC1A1B" w:rsidR="00D65B1B">
        <w:t xml:space="preserve"> </w:t>
      </w:r>
      <w:r w:rsidRPr="00BC1A1B">
        <w:t>touched</w:t>
      </w:r>
      <w:r w:rsidRPr="00BC1A1B" w:rsidR="00D65B1B">
        <w:t xml:space="preserve"> </w:t>
      </w:r>
      <w:r w:rsidRPr="00BC1A1B">
        <w:t>upon</w:t>
      </w:r>
      <w:r w:rsidRPr="00BC1A1B" w:rsidR="00D65B1B">
        <w:t xml:space="preserve"> </w:t>
      </w:r>
      <w:r w:rsidRPr="00BC1A1B">
        <w:t>today</w:t>
      </w:r>
      <w:r w:rsidRPr="00BC1A1B" w:rsidR="00D65B1B">
        <w:t xml:space="preserve"> </w:t>
      </w:r>
      <w:r w:rsidRPr="00BC1A1B">
        <w:t>is</w:t>
      </w:r>
      <w:r w:rsidRPr="00BC1A1B" w:rsidR="00D65B1B">
        <w:t xml:space="preserve"> </w:t>
      </w:r>
      <w:r w:rsidRPr="00BC1A1B" w:rsidR="004F31E4">
        <w:t>what</w:t>
      </w:r>
      <w:r w:rsidRPr="00BC1A1B" w:rsidR="00D65B1B">
        <w:t xml:space="preserve"> </w:t>
      </w:r>
      <w:r w:rsidRPr="00BC1A1B" w:rsidR="004F31E4">
        <w:t>is</w:t>
      </w:r>
      <w:r w:rsidRPr="00BC1A1B" w:rsidR="00D65B1B">
        <w:t xml:space="preserve"> </w:t>
      </w:r>
      <w:r w:rsidRPr="00BC1A1B" w:rsidR="004F31E4">
        <w:t>called</w:t>
      </w:r>
      <w:r w:rsidRPr="00BC1A1B" w:rsidR="00D65B1B">
        <w:t xml:space="preserve"> </w:t>
      </w:r>
      <w:r w:rsidRPr="00BC1A1B" w:rsidR="004F31E4">
        <w:t>the</w:t>
      </w:r>
      <w:r w:rsidRPr="00BC1A1B" w:rsidR="00D65B1B">
        <w:t xml:space="preserve"> </w:t>
      </w:r>
      <w:r w:rsidRPr="00BC1A1B">
        <w:t>co</w:t>
      </w:r>
      <w:r w:rsidRPr="00BC1A1B" w:rsidR="004F31E4">
        <w:t>llection</w:t>
      </w:r>
      <w:r w:rsidRPr="00BC1A1B" w:rsidR="00D65B1B">
        <w:t xml:space="preserve"> </w:t>
      </w:r>
      <w:r w:rsidRPr="00BC1A1B">
        <w:t>fu</w:t>
      </w:r>
      <w:r w:rsidRPr="00BC1A1B" w:rsidR="004F31E4">
        <w:t>nd</w:t>
      </w:r>
      <w:r w:rsidRPr="00BC1A1B" w:rsidR="00742FE4">
        <w:t>,</w:t>
      </w:r>
      <w:r w:rsidRPr="00BC1A1B" w:rsidR="00D65B1B">
        <w:t xml:space="preserve"> </w:t>
      </w:r>
      <w:r w:rsidRPr="00BC1A1B" w:rsidR="004F31E4">
        <w:t>where</w:t>
      </w:r>
      <w:r w:rsidRPr="00BC1A1B" w:rsidR="00D65B1B">
        <w:t xml:space="preserve"> </w:t>
      </w:r>
      <w:r w:rsidRPr="00BC1A1B" w:rsidR="004F31E4">
        <w:t>tax</w:t>
      </w:r>
      <w:r w:rsidRPr="00BC1A1B" w:rsidR="00D65B1B">
        <w:t xml:space="preserve"> </w:t>
      </w:r>
      <w:r w:rsidRPr="00BC1A1B" w:rsidR="004F31E4">
        <w:t>revenue</w:t>
      </w:r>
      <w:r w:rsidRPr="00BC1A1B" w:rsidR="00D65B1B">
        <w:t xml:space="preserve"> </w:t>
      </w:r>
      <w:r w:rsidRPr="00BC1A1B" w:rsidR="004F31E4">
        <w:t>is</w:t>
      </w:r>
      <w:r w:rsidRPr="00BC1A1B" w:rsidR="00D65B1B">
        <w:t xml:space="preserve"> </w:t>
      </w:r>
      <w:r w:rsidRPr="00BC1A1B" w:rsidR="004F31E4">
        <w:t>taken.</w:t>
      </w:r>
      <w:r w:rsidRPr="00BC1A1B" w:rsidR="00D65B1B">
        <w:t xml:space="preserve"> </w:t>
      </w:r>
      <w:r w:rsidRPr="00BC1A1B" w:rsidR="004F31E4">
        <w:t>This</w:t>
      </w:r>
      <w:r w:rsidRPr="00BC1A1B" w:rsidR="00D65B1B">
        <w:t xml:space="preserve"> </w:t>
      </w:r>
      <w:r w:rsidRPr="00BC1A1B" w:rsidR="004F31E4">
        <w:t>is</w:t>
      </w:r>
      <w:r w:rsidRPr="00BC1A1B" w:rsidR="00D65B1B">
        <w:t xml:space="preserve"> </w:t>
      </w:r>
      <w:r w:rsidRPr="00BC1A1B" w:rsidR="004F31E4">
        <w:t>a</w:t>
      </w:r>
      <w:r w:rsidRPr="00BC1A1B" w:rsidR="00D65B1B">
        <w:t xml:space="preserve"> </w:t>
      </w:r>
      <w:r w:rsidRPr="00BC1A1B" w:rsidR="004F31E4">
        <w:t>complicated</w:t>
      </w:r>
      <w:r w:rsidRPr="00BC1A1B" w:rsidR="00D65B1B">
        <w:t xml:space="preserve"> </w:t>
      </w:r>
      <w:r w:rsidRPr="00BC1A1B" w:rsidR="004F31E4">
        <w:t>thing</w:t>
      </w:r>
      <w:r w:rsidRPr="00BC1A1B" w:rsidR="00D65B1B">
        <w:t xml:space="preserve"> </w:t>
      </w:r>
      <w:r w:rsidRPr="00BC1A1B" w:rsidR="004F31E4">
        <w:t>and</w:t>
      </w:r>
      <w:r w:rsidRPr="00BC1A1B" w:rsidR="00D65B1B">
        <w:t xml:space="preserve"> </w:t>
      </w:r>
      <w:r w:rsidRPr="00BC1A1B" w:rsidR="004F31E4">
        <w:t>I</w:t>
      </w:r>
      <w:r w:rsidRPr="00BC1A1B" w:rsidR="00D65B1B">
        <w:t xml:space="preserve"> </w:t>
      </w:r>
      <w:r w:rsidRPr="00BC1A1B" w:rsidR="004F31E4">
        <w:t>will</w:t>
      </w:r>
      <w:r w:rsidRPr="00BC1A1B" w:rsidR="00D65B1B">
        <w:t xml:space="preserve"> </w:t>
      </w:r>
      <w:r w:rsidRPr="00BC1A1B" w:rsidR="004F31E4">
        <w:t>gladly</w:t>
      </w:r>
      <w:r w:rsidRPr="00BC1A1B" w:rsidR="00D65B1B">
        <w:t xml:space="preserve"> </w:t>
      </w:r>
      <w:r w:rsidRPr="00BC1A1B" w:rsidR="004F31E4">
        <w:t>write</w:t>
      </w:r>
      <w:r w:rsidRPr="00BC1A1B" w:rsidR="00D65B1B">
        <w:t xml:space="preserve"> </w:t>
      </w:r>
      <w:r w:rsidRPr="00BC1A1B" w:rsidR="004F31E4">
        <w:t>to</w:t>
      </w:r>
      <w:r w:rsidRPr="00BC1A1B" w:rsidR="00D65B1B">
        <w:t xml:space="preserve"> </w:t>
      </w:r>
      <w:r w:rsidRPr="00BC1A1B" w:rsidR="004F31E4">
        <w:t>the</w:t>
      </w:r>
      <w:r w:rsidRPr="00BC1A1B" w:rsidR="00D65B1B">
        <w:t xml:space="preserve"> </w:t>
      </w:r>
      <w:r w:rsidRPr="00BC1A1B" w:rsidR="004F31E4">
        <w:t>Committee</w:t>
      </w:r>
      <w:r w:rsidRPr="00BC1A1B" w:rsidR="00D65B1B">
        <w:t xml:space="preserve"> </w:t>
      </w:r>
      <w:r w:rsidRPr="00BC1A1B" w:rsidR="004F31E4">
        <w:t>but,</w:t>
      </w:r>
      <w:r w:rsidRPr="00BC1A1B" w:rsidR="00D65B1B">
        <w:t xml:space="preserve"> </w:t>
      </w:r>
      <w:r w:rsidRPr="00BC1A1B" w:rsidR="004F31E4">
        <w:t>in</w:t>
      </w:r>
      <w:r w:rsidRPr="00BC1A1B" w:rsidR="00D65B1B">
        <w:t xml:space="preserve"> </w:t>
      </w:r>
      <w:r w:rsidRPr="00BC1A1B" w:rsidR="004F31E4">
        <w:t>effect,</w:t>
      </w:r>
      <w:r w:rsidRPr="00BC1A1B" w:rsidR="00D65B1B">
        <w:t xml:space="preserve"> </w:t>
      </w:r>
      <w:r w:rsidRPr="00BC1A1B" w:rsidR="004F31E4">
        <w:t>this</w:t>
      </w:r>
      <w:r w:rsidRPr="00BC1A1B" w:rsidR="00D65B1B">
        <w:t xml:space="preserve"> </w:t>
      </w:r>
      <w:r w:rsidRPr="00BC1A1B" w:rsidR="004F31E4">
        <w:t>is</w:t>
      </w:r>
      <w:r w:rsidRPr="00BC1A1B" w:rsidR="00D65B1B">
        <w:t xml:space="preserve"> </w:t>
      </w:r>
      <w:r w:rsidRPr="00BC1A1B">
        <w:t>a</w:t>
      </w:r>
      <w:r w:rsidRPr="00BC1A1B" w:rsidR="00D65B1B">
        <w:t xml:space="preserve"> </w:t>
      </w:r>
      <w:r w:rsidRPr="00BC1A1B">
        <w:t>ring-fenced</w:t>
      </w:r>
      <w:r w:rsidRPr="00BC1A1B" w:rsidR="00D65B1B">
        <w:t xml:space="preserve"> </w:t>
      </w:r>
      <w:r w:rsidRPr="00BC1A1B">
        <w:t>fund.</w:t>
      </w:r>
      <w:r w:rsidRPr="00BC1A1B" w:rsidR="00D65B1B">
        <w:t xml:space="preserve"> </w:t>
      </w:r>
      <w:r w:rsidRPr="00BC1A1B">
        <w:t>The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and</w:t>
      </w:r>
      <w:r w:rsidRPr="00BC1A1B" w:rsidR="00D65B1B">
        <w:t xml:space="preserve"> </w:t>
      </w:r>
      <w:r w:rsidRPr="00BC1A1B">
        <w:t>the</w:t>
      </w:r>
      <w:r w:rsidRPr="00BC1A1B" w:rsidR="00D65B1B">
        <w:t xml:space="preserve"> </w:t>
      </w:r>
      <w:r w:rsidRPr="00BC1A1B">
        <w:t>council</w:t>
      </w:r>
      <w:r w:rsidRPr="00BC1A1B" w:rsidR="00D65B1B">
        <w:t xml:space="preserve"> </w:t>
      </w:r>
      <w:r w:rsidRPr="00BC1A1B">
        <w:t>tax</w:t>
      </w:r>
      <w:r w:rsidRPr="00BC1A1B" w:rsidR="00D65B1B">
        <w:t xml:space="preserve"> </w:t>
      </w:r>
      <w:r w:rsidRPr="00BC1A1B">
        <w:t>go</w:t>
      </w:r>
      <w:r w:rsidRPr="00BC1A1B" w:rsidR="00D65B1B">
        <w:t xml:space="preserve"> </w:t>
      </w:r>
      <w:r w:rsidRPr="00BC1A1B">
        <w:t>into</w:t>
      </w:r>
      <w:r w:rsidRPr="00BC1A1B" w:rsidR="00D65B1B">
        <w:t xml:space="preserve"> </w:t>
      </w:r>
      <w:r w:rsidRPr="00BC1A1B">
        <w:t>it</w:t>
      </w:r>
      <w:r w:rsidRPr="00BC1A1B" w:rsidR="00D65B1B">
        <w:t xml:space="preserve"> </w:t>
      </w:r>
      <w:r w:rsidRPr="00BC1A1B">
        <w:t>and</w:t>
      </w:r>
      <w:r w:rsidRPr="00BC1A1B" w:rsidR="00D65B1B">
        <w:t xml:space="preserve"> </w:t>
      </w:r>
      <w:r w:rsidRPr="00BC1A1B">
        <w:t>then</w:t>
      </w:r>
      <w:r w:rsidRPr="00BC1A1B" w:rsidR="00D65B1B">
        <w:t xml:space="preserve"> </w:t>
      </w:r>
      <w:r w:rsidRPr="00BC1A1B">
        <w:t>pay</w:t>
      </w:r>
      <w:r w:rsidRPr="00BC1A1B" w:rsidR="00D65B1B">
        <w:t xml:space="preserve"> </w:t>
      </w:r>
      <w:r w:rsidRPr="00BC1A1B">
        <w:t>the</w:t>
      </w:r>
      <w:r w:rsidRPr="00BC1A1B" w:rsidR="00D65B1B">
        <w:t xml:space="preserve"> </w:t>
      </w:r>
      <w:r w:rsidRPr="00BC1A1B">
        <w:t>council</w:t>
      </w:r>
      <w:r w:rsidRPr="00BC1A1B" w:rsidR="00D65B1B">
        <w:t xml:space="preserve"> </w:t>
      </w:r>
      <w:r w:rsidRPr="00BC1A1B" w:rsidR="004F31E4">
        <w:t>as</w:t>
      </w:r>
      <w:r w:rsidRPr="00BC1A1B" w:rsidR="00D65B1B">
        <w:t xml:space="preserve"> </w:t>
      </w:r>
      <w:r w:rsidRPr="00BC1A1B" w:rsidR="004F31E4">
        <w:t>the</w:t>
      </w:r>
      <w:r w:rsidRPr="00BC1A1B" w:rsidR="00D65B1B">
        <w:t xml:space="preserve"> </w:t>
      </w:r>
      <w:r w:rsidRPr="00BC1A1B" w:rsidR="004F31E4">
        <w:t>billing</w:t>
      </w:r>
      <w:r w:rsidRPr="00BC1A1B" w:rsidR="00D65B1B">
        <w:t xml:space="preserve"> </w:t>
      </w:r>
      <w:r w:rsidRPr="00BC1A1B" w:rsidR="004F31E4">
        <w:t>authority</w:t>
      </w:r>
      <w:r w:rsidRPr="00BC1A1B" w:rsidR="00290B0D">
        <w:t>,</w:t>
      </w:r>
      <w:r w:rsidRPr="00BC1A1B" w:rsidR="00D65B1B">
        <w:t xml:space="preserve"> </w:t>
      </w:r>
      <w:r w:rsidRPr="00BC1A1B" w:rsidR="004F31E4">
        <w:t>the</w:t>
      </w:r>
      <w:r w:rsidRPr="00BC1A1B" w:rsidR="00D65B1B">
        <w:t xml:space="preserve"> </w:t>
      </w:r>
      <w:r w:rsidRPr="00BC1A1B" w:rsidR="004F31E4">
        <w:t>preceptors</w:t>
      </w:r>
      <w:r w:rsidRPr="00BC1A1B" w:rsidR="00D65B1B">
        <w:t xml:space="preserve"> </w:t>
      </w:r>
      <w:r w:rsidRPr="00BC1A1B" w:rsidR="004F31E4">
        <w:t>or</w:t>
      </w:r>
      <w:r w:rsidRPr="00BC1A1B" w:rsidR="00D65B1B">
        <w:t xml:space="preserve"> </w:t>
      </w:r>
      <w:r w:rsidRPr="00BC1A1B" w:rsidR="004F31E4">
        <w:t>the</w:t>
      </w:r>
      <w:r w:rsidRPr="00BC1A1B" w:rsidR="00D65B1B">
        <w:t xml:space="preserve"> </w:t>
      </w:r>
      <w:r w:rsidRPr="00BC1A1B">
        <w:t>levying</w:t>
      </w:r>
      <w:r w:rsidRPr="00BC1A1B" w:rsidR="00D65B1B">
        <w:t xml:space="preserve"> </w:t>
      </w:r>
      <w:r w:rsidRPr="00BC1A1B">
        <w:t>authorities.</w:t>
      </w:r>
      <w:r w:rsidRPr="00BC1A1B" w:rsidR="00D65B1B">
        <w:t xml:space="preserve"> </w:t>
      </w:r>
      <w:r w:rsidRPr="00BC1A1B">
        <w:t>Generally,</w:t>
      </w:r>
      <w:r w:rsidRPr="00BC1A1B" w:rsidR="00D65B1B">
        <w:t xml:space="preserve"> </w:t>
      </w:r>
      <w:r w:rsidRPr="00BC1A1B">
        <w:t>if</w:t>
      </w:r>
      <w:r w:rsidRPr="00BC1A1B" w:rsidR="00D65B1B">
        <w:t xml:space="preserve"> </w:t>
      </w:r>
      <w:r w:rsidRPr="00BC1A1B">
        <w:t>there</w:t>
      </w:r>
      <w:r w:rsidRPr="00BC1A1B" w:rsidR="00D65B1B">
        <w:t xml:space="preserve"> </w:t>
      </w:r>
      <w:r w:rsidRPr="00BC1A1B">
        <w:t>are</w:t>
      </w:r>
      <w:r w:rsidRPr="00BC1A1B" w:rsidR="00D65B1B">
        <w:t xml:space="preserve"> </w:t>
      </w:r>
      <w:r w:rsidRPr="00BC1A1B">
        <w:t>losses</w:t>
      </w:r>
      <w:r w:rsidRPr="00BC1A1B" w:rsidR="00D65B1B">
        <w:t xml:space="preserve"> </w:t>
      </w:r>
      <w:r w:rsidRPr="00BC1A1B">
        <w:t>on</w:t>
      </w:r>
      <w:r w:rsidRPr="00BC1A1B" w:rsidR="00D65B1B">
        <w:t xml:space="preserve"> </w:t>
      </w:r>
      <w:r w:rsidRPr="00BC1A1B">
        <w:t>the</w:t>
      </w:r>
      <w:r w:rsidRPr="00BC1A1B" w:rsidR="00D65B1B">
        <w:t xml:space="preserve"> </w:t>
      </w:r>
      <w:r w:rsidRPr="00BC1A1B">
        <w:t>collection</w:t>
      </w:r>
      <w:r w:rsidRPr="00BC1A1B" w:rsidR="00D65B1B">
        <w:t xml:space="preserve"> </w:t>
      </w:r>
      <w:r w:rsidRPr="00BC1A1B">
        <w:t>fund,</w:t>
      </w:r>
      <w:r w:rsidRPr="00BC1A1B" w:rsidR="00D65B1B">
        <w:t xml:space="preserve"> </w:t>
      </w:r>
      <w:r w:rsidRPr="00BC1A1B">
        <w:t>it</w:t>
      </w:r>
      <w:r w:rsidRPr="00BC1A1B" w:rsidR="00D65B1B">
        <w:t xml:space="preserve"> </w:t>
      </w:r>
      <w:r w:rsidRPr="00BC1A1B">
        <w:t>is</w:t>
      </w:r>
      <w:r w:rsidRPr="00BC1A1B" w:rsidR="00D65B1B">
        <w:t xml:space="preserve"> </w:t>
      </w:r>
      <w:r w:rsidRPr="00BC1A1B" w:rsidR="004F31E4">
        <w:t>written</w:t>
      </w:r>
      <w:r w:rsidRPr="00BC1A1B" w:rsidR="00D65B1B">
        <w:t xml:space="preserve"> </w:t>
      </w:r>
      <w:r w:rsidRPr="00BC1A1B" w:rsidR="004F31E4">
        <w:t>off</w:t>
      </w:r>
      <w:r w:rsidRPr="00BC1A1B" w:rsidR="00D65B1B">
        <w:t xml:space="preserve"> </w:t>
      </w:r>
      <w:r w:rsidRPr="00BC1A1B" w:rsidR="004F31E4">
        <w:t>against</w:t>
      </w:r>
      <w:r w:rsidRPr="00BC1A1B" w:rsidR="00D65B1B">
        <w:t xml:space="preserve"> </w:t>
      </w:r>
      <w:r w:rsidRPr="00BC1A1B" w:rsidR="004F31E4">
        <w:t>future</w:t>
      </w:r>
      <w:r w:rsidRPr="00BC1A1B" w:rsidR="00D65B1B">
        <w:t xml:space="preserve"> </w:t>
      </w:r>
      <w:r w:rsidRPr="00BC1A1B" w:rsidR="004F31E4">
        <w:t>taxpay</w:t>
      </w:r>
      <w:r w:rsidRPr="00BC1A1B">
        <w:t>ers.</w:t>
      </w:r>
      <w:r w:rsidRPr="00BC1A1B" w:rsidR="00D65B1B">
        <w:t xml:space="preserve"> </w:t>
      </w:r>
      <w:r w:rsidRPr="00BC1A1B">
        <w:t>A</w:t>
      </w:r>
      <w:r w:rsidRPr="00BC1A1B" w:rsidR="00D65B1B">
        <w:t xml:space="preserve"> </w:t>
      </w:r>
      <w:r w:rsidRPr="00BC1A1B">
        <w:t>lack</w:t>
      </w:r>
      <w:r w:rsidRPr="00BC1A1B" w:rsidR="00D65B1B">
        <w:t xml:space="preserve"> </w:t>
      </w:r>
      <w:r w:rsidRPr="00BC1A1B">
        <w:t>of</w:t>
      </w:r>
      <w:r w:rsidRPr="00BC1A1B" w:rsidR="00D65B1B">
        <w:t xml:space="preserve"> </w:t>
      </w:r>
      <w:r w:rsidRPr="00BC1A1B">
        <w:t>collecting</w:t>
      </w:r>
      <w:r w:rsidRPr="00BC1A1B" w:rsidR="00D65B1B">
        <w:t xml:space="preserve"> </w:t>
      </w:r>
      <w:r w:rsidRPr="00BC1A1B">
        <w:t>the</w:t>
      </w:r>
      <w:r w:rsidRPr="00BC1A1B" w:rsidR="00D65B1B">
        <w:t xml:space="preserve"> </w:t>
      </w:r>
      <w:r w:rsidRPr="00BC1A1B">
        <w:t>council</w:t>
      </w:r>
      <w:r w:rsidRPr="00BC1A1B" w:rsidR="00D65B1B">
        <w:t xml:space="preserve"> </w:t>
      </w:r>
      <w:r w:rsidRPr="00BC1A1B">
        <w:t>tax</w:t>
      </w:r>
      <w:r w:rsidRPr="00BC1A1B" w:rsidR="00D65B1B">
        <w:t xml:space="preserve"> </w:t>
      </w:r>
      <w:r w:rsidRPr="00BC1A1B" w:rsidR="004F31E4">
        <w:t>pushes</w:t>
      </w:r>
      <w:r w:rsidRPr="00BC1A1B" w:rsidR="00D65B1B">
        <w:t xml:space="preserve"> </w:t>
      </w:r>
      <w:r w:rsidRPr="00BC1A1B" w:rsidR="004F31E4">
        <w:t>up</w:t>
      </w:r>
      <w:r w:rsidRPr="00BC1A1B" w:rsidR="00D65B1B">
        <w:t xml:space="preserve"> </w:t>
      </w:r>
      <w:r w:rsidRPr="00BC1A1B" w:rsidR="004F31E4">
        <w:t>the</w:t>
      </w:r>
      <w:r w:rsidRPr="00BC1A1B" w:rsidR="00D65B1B">
        <w:t xml:space="preserve"> </w:t>
      </w:r>
      <w:r w:rsidRPr="00BC1A1B" w:rsidR="004F31E4">
        <w:t>future</w:t>
      </w:r>
      <w:r w:rsidRPr="00BC1A1B" w:rsidR="00D65B1B">
        <w:t xml:space="preserve"> </w:t>
      </w:r>
      <w:r w:rsidRPr="00BC1A1B" w:rsidR="004F31E4">
        <w:t>council</w:t>
      </w:r>
      <w:r w:rsidRPr="00BC1A1B" w:rsidR="00D65B1B">
        <w:t xml:space="preserve"> </w:t>
      </w:r>
      <w:r w:rsidRPr="00BC1A1B" w:rsidR="004F31E4">
        <w:t>tax</w:t>
      </w:r>
      <w:r w:rsidRPr="00BC1A1B" w:rsidR="00D65B1B">
        <w:t xml:space="preserve"> </w:t>
      </w:r>
      <w:r w:rsidRPr="00BC1A1B" w:rsidR="004F31E4">
        <w:t>level.</w:t>
      </w:r>
      <w:r w:rsidRPr="00BC1A1B" w:rsidR="00D65B1B">
        <w:t xml:space="preserve"> </w:t>
      </w:r>
    </w:p>
    <w:p w:rsidR="00597BD2" w:rsidRPr="00BC1A1B" w:rsidP="004F31E4">
      <w:pPr>
        <w:pStyle w:val="Answer"/>
      </w:pPr>
      <w:r w:rsidRPr="00BC1A1B">
        <w:t>While</w:t>
      </w:r>
      <w:r w:rsidRPr="00BC1A1B" w:rsidR="00D65B1B">
        <w:t xml:space="preserve"> </w:t>
      </w:r>
      <w:r w:rsidRPr="00BC1A1B">
        <w:t>those</w:t>
      </w:r>
      <w:r w:rsidRPr="00BC1A1B" w:rsidR="00D65B1B">
        <w:t xml:space="preserve"> </w:t>
      </w:r>
      <w:r w:rsidRPr="00BC1A1B">
        <w:t>losses</w:t>
      </w:r>
      <w:r w:rsidRPr="00BC1A1B" w:rsidR="00D65B1B">
        <w:t xml:space="preserve"> </w:t>
      </w:r>
      <w:r w:rsidRPr="00BC1A1B">
        <w:t>have</w:t>
      </w:r>
      <w:r w:rsidRPr="00BC1A1B" w:rsidR="00D65B1B">
        <w:t xml:space="preserve"> </w:t>
      </w:r>
      <w:r w:rsidRPr="00BC1A1B">
        <w:t>been</w:t>
      </w:r>
      <w:r w:rsidRPr="00BC1A1B" w:rsidR="00D65B1B">
        <w:t xml:space="preserve"> </w:t>
      </w:r>
      <w:r w:rsidRPr="00BC1A1B">
        <w:t>deferred,</w:t>
      </w:r>
      <w:r w:rsidRPr="00BC1A1B" w:rsidR="00D65B1B">
        <w:t xml:space="preserve"> </w:t>
      </w:r>
      <w:r w:rsidRPr="00BC1A1B">
        <w:t>it</w:t>
      </w:r>
      <w:r w:rsidRPr="00BC1A1B" w:rsidR="00D65B1B">
        <w:t xml:space="preserve"> </w:t>
      </w:r>
      <w:r w:rsidRPr="00BC1A1B">
        <w:t>is</w:t>
      </w:r>
      <w:r w:rsidRPr="00BC1A1B" w:rsidR="00D65B1B">
        <w:t xml:space="preserve"> </w:t>
      </w:r>
      <w:r w:rsidRPr="00BC1A1B">
        <w:t>absolutely</w:t>
      </w:r>
      <w:r w:rsidRPr="00BC1A1B" w:rsidR="00D65B1B">
        <w:t xml:space="preserve"> </w:t>
      </w:r>
      <w:r w:rsidRPr="00BC1A1B">
        <w:t>clear</w:t>
      </w:r>
      <w:r w:rsidRPr="00BC1A1B" w:rsidR="00D65B1B">
        <w:t xml:space="preserve"> </w:t>
      </w:r>
      <w:r w:rsidRPr="00BC1A1B">
        <w:t>that</w:t>
      </w:r>
      <w:r w:rsidRPr="00BC1A1B" w:rsidR="00D65B1B">
        <w:t xml:space="preserve"> </w:t>
      </w:r>
      <w:r w:rsidRPr="00BC1A1B">
        <w:t>there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long</w:t>
      </w:r>
      <w:r w:rsidRPr="00BC1A1B" w:rsidR="002E73AC">
        <w:t>-</w:t>
      </w:r>
      <w:r w:rsidRPr="00BC1A1B">
        <w:t>term</w:t>
      </w:r>
      <w:r w:rsidRPr="00BC1A1B" w:rsidR="00D65B1B">
        <w:t xml:space="preserve"> </w:t>
      </w:r>
      <w:r w:rsidRPr="00BC1A1B">
        <w:t>losses</w:t>
      </w:r>
      <w:r w:rsidRPr="00BC1A1B" w:rsidR="00D65B1B">
        <w:t xml:space="preserve"> </w:t>
      </w:r>
      <w:r w:rsidRPr="00BC1A1B">
        <w:t>in</w:t>
      </w:r>
      <w:r w:rsidRPr="00BC1A1B" w:rsidR="00D65B1B">
        <w:t xml:space="preserve"> </w:t>
      </w:r>
      <w:r w:rsidRPr="00BC1A1B">
        <w:t>the</w:t>
      </w:r>
      <w:r w:rsidRPr="00BC1A1B" w:rsidR="00D65B1B">
        <w:t xml:space="preserve"> </w:t>
      </w:r>
      <w:r w:rsidRPr="00BC1A1B">
        <w:t>collection</w:t>
      </w:r>
      <w:r w:rsidRPr="00BC1A1B" w:rsidR="00D65B1B">
        <w:t xml:space="preserve"> </w:t>
      </w:r>
      <w:r w:rsidRPr="00BC1A1B">
        <w:t>fund</w:t>
      </w:r>
      <w:r w:rsidRPr="00BC1A1B" w:rsidR="00D65B1B">
        <w:t xml:space="preserve"> </w:t>
      </w:r>
      <w:r w:rsidRPr="00BC1A1B" w:rsidR="002E73AC">
        <w:t>such</w:t>
      </w:r>
      <w:r w:rsidRPr="00BC1A1B" w:rsidR="00D65B1B">
        <w:t xml:space="preserve"> </w:t>
      </w:r>
      <w:r w:rsidRPr="00BC1A1B" w:rsidR="002E73AC">
        <w:t>that,</w:t>
      </w:r>
      <w:r w:rsidRPr="00BC1A1B" w:rsidR="00D65B1B">
        <w:t xml:space="preserve"> </w:t>
      </w:r>
      <w:r w:rsidRPr="00BC1A1B" w:rsidR="002E73AC">
        <w:t>on</w:t>
      </w:r>
      <w:r w:rsidRPr="00BC1A1B" w:rsidR="00D65B1B">
        <w:t xml:space="preserve"> </w:t>
      </w:r>
      <w:r w:rsidRPr="00BC1A1B" w:rsidR="002E73AC">
        <w:t>an</w:t>
      </w:r>
      <w:r w:rsidRPr="00BC1A1B" w:rsidR="00D65B1B">
        <w:t xml:space="preserve"> </w:t>
      </w:r>
      <w:r w:rsidRPr="00BC1A1B" w:rsidR="002E73AC">
        <w:t>accruals</w:t>
      </w:r>
      <w:r w:rsidRPr="00BC1A1B" w:rsidR="00D65B1B">
        <w:t xml:space="preserve"> </w:t>
      </w:r>
      <w:r w:rsidRPr="00BC1A1B" w:rsidR="002E73AC">
        <w:t>basis,</w:t>
      </w:r>
      <w:r w:rsidRPr="00BC1A1B" w:rsidR="00D65B1B">
        <w:t xml:space="preserve"> </w:t>
      </w:r>
      <w:r w:rsidRPr="00BC1A1B" w:rsidR="002E73AC">
        <w:t>allowing</w:t>
      </w:r>
      <w:r w:rsidRPr="00BC1A1B" w:rsidR="00D65B1B">
        <w:t xml:space="preserve"> </w:t>
      </w:r>
      <w:r w:rsidRPr="00BC1A1B" w:rsidR="002E73AC">
        <w:t>for</w:t>
      </w:r>
      <w:r w:rsidRPr="00BC1A1B" w:rsidR="00D65B1B">
        <w:t xml:space="preserve"> </w:t>
      </w:r>
      <w:r w:rsidRPr="00BC1A1B" w:rsidR="002E73AC">
        <w:t>that</w:t>
      </w:r>
      <w:r w:rsidRPr="00BC1A1B" w:rsidR="00D65B1B">
        <w:t xml:space="preserve"> </w:t>
      </w:r>
      <w:r w:rsidRPr="00BC1A1B" w:rsidR="002E73AC">
        <w:t>deferment,</w:t>
      </w:r>
      <w:r w:rsidRPr="00BC1A1B" w:rsidR="00D65B1B">
        <w:t xml:space="preserve"> </w:t>
      </w:r>
      <w:r w:rsidRPr="00BC1A1B" w:rsidR="002E73AC">
        <w:t>we</w:t>
      </w:r>
      <w:r w:rsidRPr="00BC1A1B" w:rsidR="00D65B1B">
        <w:t xml:space="preserve"> </w:t>
      </w:r>
      <w:r w:rsidRPr="00BC1A1B">
        <w:t>w</w:t>
      </w:r>
      <w:r w:rsidRPr="00BC1A1B" w:rsidR="002E73AC">
        <w:t>ill</w:t>
      </w:r>
      <w:r w:rsidRPr="00BC1A1B" w:rsidR="00D65B1B">
        <w:t xml:space="preserve"> </w:t>
      </w:r>
      <w:r w:rsidRPr="00BC1A1B">
        <w:t>n</w:t>
      </w:r>
      <w:r w:rsidRPr="00BC1A1B" w:rsidR="002E73AC">
        <w:t>o</w:t>
      </w:r>
      <w:r w:rsidRPr="00BC1A1B">
        <w:t>t</w:t>
      </w:r>
      <w:r w:rsidRPr="00BC1A1B" w:rsidR="00D65B1B">
        <w:t xml:space="preserve"> </w:t>
      </w:r>
      <w:r w:rsidRPr="00BC1A1B">
        <w:t>receive</w:t>
      </w:r>
      <w:r w:rsidRPr="00BC1A1B" w:rsidR="00D65B1B">
        <w:t xml:space="preserve"> </w:t>
      </w:r>
      <w:r w:rsidRPr="00BC1A1B">
        <w:t>as</w:t>
      </w:r>
      <w:r w:rsidRPr="00BC1A1B" w:rsidR="00D65B1B">
        <w:t xml:space="preserve"> </w:t>
      </w:r>
      <w:r w:rsidRPr="00BC1A1B">
        <w:t>much</w:t>
      </w:r>
      <w:r w:rsidRPr="00BC1A1B" w:rsidR="00D65B1B">
        <w:t xml:space="preserve"> </w:t>
      </w:r>
      <w:r w:rsidRPr="00BC1A1B">
        <w:t>tax</w:t>
      </w:r>
      <w:r w:rsidRPr="00BC1A1B" w:rsidR="00D65B1B">
        <w:t xml:space="preserve"> </w:t>
      </w:r>
      <w:r w:rsidRPr="00BC1A1B">
        <w:t>as</w:t>
      </w:r>
      <w:r w:rsidRPr="00BC1A1B" w:rsidR="00D65B1B">
        <w:t xml:space="preserve"> </w:t>
      </w:r>
      <w:r w:rsidRPr="00BC1A1B">
        <w:t>we</w:t>
      </w:r>
      <w:r w:rsidRPr="00BC1A1B" w:rsidR="00D65B1B">
        <w:t xml:space="preserve"> </w:t>
      </w:r>
      <w:r w:rsidRPr="00BC1A1B">
        <w:t>thought</w:t>
      </w:r>
      <w:r w:rsidRPr="00BC1A1B" w:rsidR="00D65B1B">
        <w:t xml:space="preserve"> </w:t>
      </w:r>
      <w:r w:rsidRPr="00BC1A1B">
        <w:t>we</w:t>
      </w:r>
      <w:r w:rsidRPr="00BC1A1B" w:rsidR="00D65B1B">
        <w:t xml:space="preserve"> </w:t>
      </w:r>
      <w:r w:rsidRPr="00BC1A1B">
        <w:t>would</w:t>
      </w:r>
      <w:r w:rsidRPr="00BC1A1B" w:rsidR="002E73AC">
        <w:t>.</w:t>
      </w:r>
      <w:r w:rsidRPr="00BC1A1B" w:rsidR="00D65B1B">
        <w:t xml:space="preserve"> </w:t>
      </w:r>
      <w:r w:rsidRPr="00BC1A1B" w:rsidR="002E73AC">
        <w:t>T</w:t>
      </w:r>
      <w:r w:rsidRPr="00BC1A1B">
        <w:t>he</w:t>
      </w:r>
      <w:r w:rsidRPr="00BC1A1B" w:rsidR="00D65B1B">
        <w:t xml:space="preserve"> </w:t>
      </w:r>
      <w:r w:rsidRPr="00BC1A1B">
        <w:t>Government</w:t>
      </w:r>
      <w:r w:rsidRPr="00BC1A1B" w:rsidR="00D65B1B">
        <w:t xml:space="preserve"> </w:t>
      </w:r>
      <w:r w:rsidRPr="00BC1A1B" w:rsidR="002E73AC">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come</w:t>
      </w:r>
      <w:r w:rsidRPr="00BC1A1B" w:rsidR="00D65B1B">
        <w:t xml:space="preserve"> </w:t>
      </w:r>
      <w:r w:rsidRPr="00BC1A1B">
        <w:t>up</w:t>
      </w:r>
      <w:r w:rsidRPr="00BC1A1B" w:rsidR="00D65B1B">
        <w:t xml:space="preserve"> </w:t>
      </w:r>
      <w:r w:rsidRPr="00BC1A1B">
        <w:t>with</w:t>
      </w:r>
      <w:r w:rsidRPr="00BC1A1B" w:rsidR="00D65B1B">
        <w:t xml:space="preserve"> </w:t>
      </w:r>
      <w:r w:rsidRPr="00BC1A1B">
        <w:t>some</w:t>
      </w:r>
      <w:r w:rsidRPr="00BC1A1B" w:rsidR="00D65B1B">
        <w:t xml:space="preserve"> </w:t>
      </w:r>
      <w:r w:rsidRPr="00BC1A1B">
        <w:t>mechanisms</w:t>
      </w:r>
      <w:r w:rsidRPr="00BC1A1B" w:rsidR="00D65B1B">
        <w:t xml:space="preserve"> </w:t>
      </w:r>
      <w:r w:rsidRPr="00BC1A1B" w:rsidR="002E73AC">
        <w:t>to</w:t>
      </w:r>
      <w:r w:rsidRPr="00BC1A1B" w:rsidR="00D65B1B">
        <w:t xml:space="preserve"> </w:t>
      </w:r>
      <w:r w:rsidRPr="00BC1A1B" w:rsidR="002E73AC">
        <w:t>deal</w:t>
      </w:r>
      <w:r w:rsidRPr="00BC1A1B" w:rsidR="00D65B1B">
        <w:t xml:space="preserve"> </w:t>
      </w:r>
      <w:r w:rsidRPr="00BC1A1B" w:rsidR="002E73AC">
        <w:t>with</w:t>
      </w:r>
      <w:r w:rsidRPr="00BC1A1B" w:rsidR="00D65B1B">
        <w:t xml:space="preserve"> </w:t>
      </w:r>
      <w:r w:rsidRPr="00BC1A1B" w:rsidR="002E73AC">
        <w:t>bigger</w:t>
      </w:r>
      <w:r w:rsidRPr="00BC1A1B" w:rsidR="00D65B1B">
        <w:t xml:space="preserve"> </w:t>
      </w:r>
      <w:r w:rsidRPr="00BC1A1B" w:rsidR="002E73AC">
        <w:t>and</w:t>
      </w:r>
      <w:r w:rsidRPr="00BC1A1B" w:rsidR="00D65B1B">
        <w:t xml:space="preserve"> </w:t>
      </w:r>
      <w:r w:rsidRPr="00BC1A1B" w:rsidR="002E73AC">
        <w:t>bigger</w:t>
      </w:r>
      <w:r w:rsidRPr="00BC1A1B" w:rsidR="00D65B1B">
        <w:t xml:space="preserve"> </w:t>
      </w:r>
      <w:r w:rsidRPr="00BC1A1B" w:rsidR="002E73AC">
        <w:t>deficits</w:t>
      </w:r>
      <w:r w:rsidRPr="00BC1A1B" w:rsidR="00D65B1B">
        <w:t xml:space="preserve"> </w:t>
      </w:r>
      <w:r w:rsidRPr="00BC1A1B" w:rsidR="002E73AC">
        <w:t>developing</w:t>
      </w:r>
      <w:r w:rsidRPr="00BC1A1B" w:rsidR="00D65B1B">
        <w:t xml:space="preserve"> </w:t>
      </w:r>
      <w:r w:rsidRPr="00BC1A1B" w:rsidR="002E73AC">
        <w:t>in</w:t>
      </w:r>
      <w:r w:rsidRPr="00BC1A1B" w:rsidR="00D65B1B">
        <w:t xml:space="preserve"> </w:t>
      </w:r>
      <w:r w:rsidRPr="00BC1A1B" w:rsidR="002E73AC">
        <w:t>the</w:t>
      </w:r>
      <w:r w:rsidRPr="00BC1A1B" w:rsidR="00D65B1B">
        <w:t xml:space="preserve"> </w:t>
      </w:r>
      <w:r w:rsidRPr="00BC1A1B" w:rsidR="002E73AC">
        <w:t>collection</w:t>
      </w:r>
      <w:r w:rsidRPr="00BC1A1B" w:rsidR="00D65B1B">
        <w:t xml:space="preserve"> </w:t>
      </w:r>
      <w:r w:rsidRPr="00BC1A1B" w:rsidR="002E73AC">
        <w:t>fund</w:t>
      </w:r>
      <w:r w:rsidRPr="00BC1A1B" w:rsidR="00D65B1B">
        <w:t xml:space="preserve"> </w:t>
      </w:r>
      <w:r w:rsidRPr="00BC1A1B" w:rsidR="002E73AC">
        <w:t>because,</w:t>
      </w:r>
      <w:r w:rsidRPr="00BC1A1B" w:rsidR="00D65B1B">
        <w:t xml:space="preserve"> </w:t>
      </w:r>
      <w:r w:rsidRPr="00BC1A1B" w:rsidR="002E73AC">
        <w:t>otherwise,</w:t>
      </w:r>
      <w:r w:rsidRPr="00BC1A1B" w:rsidR="00D65B1B">
        <w:t xml:space="preserve"> </w:t>
      </w:r>
      <w:r w:rsidRPr="00BC1A1B" w:rsidR="002E73AC">
        <w:t>it</w:t>
      </w:r>
      <w:r w:rsidRPr="00BC1A1B" w:rsidR="00D65B1B">
        <w:t xml:space="preserve"> </w:t>
      </w:r>
      <w:r w:rsidRPr="00BC1A1B" w:rsidR="002E73AC">
        <w:t>would</w:t>
      </w:r>
      <w:r w:rsidRPr="00BC1A1B" w:rsidR="00D65B1B">
        <w:t xml:space="preserve"> </w:t>
      </w:r>
      <w:r w:rsidRPr="00BC1A1B" w:rsidR="002E73AC">
        <w:t>automatically</w:t>
      </w:r>
      <w:r w:rsidRPr="00BC1A1B" w:rsidR="00D65B1B">
        <w:t xml:space="preserve"> </w:t>
      </w:r>
      <w:r w:rsidRPr="00BC1A1B" w:rsidR="002E73AC">
        <w:t>push</w:t>
      </w:r>
      <w:r w:rsidRPr="00BC1A1B" w:rsidR="00D65B1B">
        <w:t xml:space="preserve"> </w:t>
      </w:r>
      <w:r w:rsidRPr="00BC1A1B" w:rsidR="002E73AC">
        <w:t>up</w:t>
      </w:r>
      <w:r w:rsidRPr="00BC1A1B" w:rsidR="00D65B1B">
        <w:t xml:space="preserve"> </w:t>
      </w:r>
      <w:r w:rsidRPr="00BC1A1B">
        <w:t>council</w:t>
      </w:r>
      <w:r w:rsidRPr="00BC1A1B" w:rsidR="00D65B1B">
        <w:t xml:space="preserve"> </w:t>
      </w:r>
      <w:r w:rsidRPr="00BC1A1B">
        <w:t>tax</w:t>
      </w:r>
      <w:r w:rsidRPr="00BC1A1B" w:rsidR="00D65B1B">
        <w:t xml:space="preserve"> </w:t>
      </w:r>
      <w:r w:rsidRPr="00BC1A1B">
        <w:t>levels</w:t>
      </w:r>
      <w:r w:rsidRPr="00BC1A1B" w:rsidR="00D65B1B">
        <w:t xml:space="preserve"> </w:t>
      </w:r>
      <w:r w:rsidRPr="00BC1A1B">
        <w:t>in</w:t>
      </w:r>
      <w:r w:rsidRPr="00BC1A1B" w:rsidR="00D65B1B">
        <w:t xml:space="preserve"> </w:t>
      </w:r>
      <w:r w:rsidRPr="00BC1A1B">
        <w:t>itself</w:t>
      </w:r>
      <w:r w:rsidRPr="00BC1A1B" w:rsidR="00052BA7">
        <w:t>,</w:t>
      </w:r>
      <w:r w:rsidRPr="00BC1A1B" w:rsidR="00D65B1B">
        <w:t xml:space="preserve"> </w:t>
      </w:r>
      <w:r w:rsidRPr="00BC1A1B">
        <w:t>let</w:t>
      </w:r>
      <w:r w:rsidRPr="00BC1A1B" w:rsidR="00D65B1B">
        <w:t xml:space="preserve"> </w:t>
      </w:r>
      <w:r w:rsidRPr="00BC1A1B">
        <w:t>alone</w:t>
      </w:r>
      <w:r w:rsidRPr="00BC1A1B" w:rsidR="00D65B1B">
        <w:t xml:space="preserve"> </w:t>
      </w:r>
      <w:r w:rsidRPr="00BC1A1B">
        <w:t>generating</w:t>
      </w:r>
      <w:r w:rsidRPr="00BC1A1B" w:rsidR="00D65B1B">
        <w:t xml:space="preserve"> </w:t>
      </w:r>
      <w:r w:rsidRPr="00BC1A1B">
        <w:t>more</w:t>
      </w:r>
      <w:r w:rsidRPr="00BC1A1B" w:rsidR="00D65B1B">
        <w:t xml:space="preserve"> </w:t>
      </w:r>
      <w:r w:rsidRPr="00BC1A1B">
        <w:t>resources</w:t>
      </w:r>
      <w:r w:rsidRPr="00BC1A1B" w:rsidR="00D65B1B">
        <w:t xml:space="preserve"> </w:t>
      </w:r>
      <w:r w:rsidRPr="00BC1A1B">
        <w:t>for</w:t>
      </w:r>
      <w:r w:rsidRPr="00BC1A1B" w:rsidR="00D65B1B">
        <w:t xml:space="preserve"> </w:t>
      </w:r>
      <w:r w:rsidRPr="00BC1A1B">
        <w:t>services</w:t>
      </w:r>
      <w:r w:rsidRPr="00BC1A1B" w:rsidR="002E73AC">
        <w:t>.</w:t>
      </w:r>
      <w:r w:rsidRPr="00BC1A1B" w:rsidR="00D65B1B">
        <w:t xml:space="preserve"> </w:t>
      </w:r>
      <w:r w:rsidRPr="00BC1A1B" w:rsidR="002E73AC">
        <w:t>T</w:t>
      </w:r>
      <w:r w:rsidRPr="00BC1A1B">
        <w:t>his</w:t>
      </w:r>
      <w:r w:rsidRPr="00BC1A1B" w:rsidR="00D65B1B">
        <w:t xml:space="preserve"> </w:t>
      </w:r>
      <w:r w:rsidRPr="00BC1A1B" w:rsidR="002E73AC">
        <w:t>issue</w:t>
      </w:r>
      <w:r w:rsidRPr="00BC1A1B" w:rsidR="00D65B1B">
        <w:t xml:space="preserve"> </w:t>
      </w:r>
      <w:r w:rsidRPr="00BC1A1B" w:rsidR="002E73AC">
        <w:t>of</w:t>
      </w:r>
      <w:r w:rsidRPr="00BC1A1B" w:rsidR="00D65B1B">
        <w:t xml:space="preserve"> </w:t>
      </w:r>
      <w:r w:rsidRPr="00BC1A1B" w:rsidR="002E73AC">
        <w:t>loss</w:t>
      </w:r>
      <w:r w:rsidRPr="00BC1A1B" w:rsidR="00D65B1B">
        <w:t xml:space="preserve"> </w:t>
      </w:r>
      <w:r w:rsidRPr="00BC1A1B" w:rsidR="002E73AC">
        <w:t>of</w:t>
      </w:r>
      <w:r w:rsidRPr="00BC1A1B" w:rsidR="00D65B1B">
        <w:t xml:space="preserve"> </w:t>
      </w:r>
      <w:r w:rsidRPr="00BC1A1B" w:rsidR="002E73AC">
        <w:t>income</w:t>
      </w:r>
      <w:r w:rsidRPr="00BC1A1B" w:rsidR="00D65B1B">
        <w:t xml:space="preserve"> </w:t>
      </w:r>
      <w:r w:rsidRPr="00BC1A1B" w:rsidR="002E73AC">
        <w:t>is</w:t>
      </w:r>
      <w:r w:rsidRPr="00BC1A1B" w:rsidR="00D65B1B">
        <w:t xml:space="preserve"> </w:t>
      </w:r>
      <w:r w:rsidRPr="00BC1A1B" w:rsidR="002E73AC">
        <w:t>a</w:t>
      </w:r>
      <w:r w:rsidRPr="00BC1A1B" w:rsidR="00D65B1B">
        <w:t xml:space="preserve"> </w:t>
      </w:r>
      <w:r w:rsidRPr="00BC1A1B" w:rsidR="002E73AC">
        <w:t>bit</w:t>
      </w:r>
      <w:r w:rsidRPr="00BC1A1B" w:rsidR="00D65B1B">
        <w:t xml:space="preserve"> </w:t>
      </w:r>
      <w:r w:rsidRPr="00BC1A1B" w:rsidR="002E73AC">
        <w:t>of</w:t>
      </w:r>
      <w:r w:rsidRPr="00BC1A1B" w:rsidR="00D65B1B">
        <w:t xml:space="preserve"> </w:t>
      </w:r>
      <w:r w:rsidRPr="00BC1A1B" w:rsidR="002E73AC">
        <w:t>a</w:t>
      </w:r>
      <w:r w:rsidRPr="00BC1A1B" w:rsidR="00D65B1B">
        <w:t xml:space="preserve"> </w:t>
      </w:r>
      <w:r w:rsidRPr="00BC1A1B">
        <w:t>cumulative</w:t>
      </w:r>
      <w:r w:rsidRPr="00BC1A1B" w:rsidR="00D65B1B">
        <w:t xml:space="preserve"> </w:t>
      </w:r>
      <w:r w:rsidRPr="00BC1A1B">
        <w:t>ticking</w:t>
      </w:r>
      <w:r w:rsidRPr="00BC1A1B" w:rsidR="00D65B1B">
        <w:t xml:space="preserve"> </w:t>
      </w:r>
      <w:r w:rsidRPr="00BC1A1B">
        <w:t>timebomb.</w:t>
      </w:r>
    </w:p>
    <w:p w:rsidR="002E73AC" w:rsidRPr="00BC1A1B" w:rsidP="004F31E4">
      <w:pPr>
        <w:pStyle w:val="Answer"/>
      </w:pPr>
      <w:sdt>
        <w:sdtPr>
          <w:alias w:val="Witness"/>
          <w:id w:val="-978457416"/>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t>On</w:t>
      </w:r>
      <w:r w:rsidRPr="00BC1A1B" w:rsidR="00D65B1B">
        <w:t xml:space="preserve"> </w:t>
      </w:r>
      <w:r w:rsidRPr="00BC1A1B">
        <w:t>y</w:t>
      </w:r>
      <w:r w:rsidRPr="00BC1A1B" w:rsidR="004F31E4">
        <w:t>our</w:t>
      </w:r>
      <w:r w:rsidRPr="00BC1A1B" w:rsidR="00D65B1B">
        <w:t xml:space="preserve"> </w:t>
      </w:r>
      <w:r w:rsidRPr="00BC1A1B" w:rsidR="004F31E4">
        <w:t>question</w:t>
      </w:r>
      <w:r w:rsidRPr="00BC1A1B" w:rsidR="00D65B1B">
        <w:t xml:space="preserve"> </w:t>
      </w:r>
      <w:r w:rsidRPr="00BC1A1B" w:rsidR="004F31E4">
        <w:t>about</w:t>
      </w:r>
      <w:r w:rsidRPr="00BC1A1B" w:rsidR="00D65B1B">
        <w:t xml:space="preserve"> </w:t>
      </w:r>
      <w:r w:rsidRPr="00BC1A1B" w:rsidR="004F31E4">
        <w:t>whether</w:t>
      </w:r>
      <w:r w:rsidRPr="00BC1A1B" w:rsidR="00D65B1B">
        <w:t xml:space="preserve"> </w:t>
      </w:r>
      <w:r w:rsidRPr="00BC1A1B" w:rsidR="004F31E4">
        <w:t>the</w:t>
      </w:r>
      <w:r w:rsidRPr="00BC1A1B">
        <w:t>re</w:t>
      </w:r>
      <w:r w:rsidRPr="00BC1A1B" w:rsidR="00D65B1B">
        <w:t xml:space="preserve"> </w:t>
      </w:r>
      <w:r w:rsidRPr="00BC1A1B">
        <w:t>is</w:t>
      </w:r>
      <w:r w:rsidRPr="00BC1A1B" w:rsidR="00D65B1B">
        <w:t xml:space="preserve"> </w:t>
      </w:r>
      <w:r w:rsidRPr="00BC1A1B">
        <w:t>some</w:t>
      </w:r>
      <w:r w:rsidRPr="00BC1A1B" w:rsidR="00D65B1B">
        <w:t xml:space="preserve"> </w:t>
      </w:r>
      <w:r w:rsidRPr="00BC1A1B">
        <w:t>level</w:t>
      </w:r>
      <w:r w:rsidRPr="00BC1A1B" w:rsidR="00D65B1B">
        <w:t xml:space="preserve"> </w:t>
      </w:r>
      <w:r w:rsidRPr="00BC1A1B">
        <w:t>of</w:t>
      </w:r>
      <w:r w:rsidRPr="00BC1A1B" w:rsidR="00D65B1B">
        <w:t xml:space="preserve"> </w:t>
      </w:r>
      <w:r w:rsidRPr="00BC1A1B">
        <w:t>consensus</w:t>
      </w:r>
      <w:r w:rsidRPr="00BC1A1B" w:rsidR="00D65B1B">
        <w:t xml:space="preserve"> </w:t>
      </w:r>
      <w:r w:rsidRPr="00BC1A1B">
        <w:t>around</w:t>
      </w:r>
      <w:r w:rsidRPr="00BC1A1B" w:rsidR="00D65B1B">
        <w:t xml:space="preserve"> </w:t>
      </w:r>
      <w:r w:rsidRPr="00BC1A1B">
        <w:t>the</w:t>
      </w:r>
      <w:r w:rsidRPr="00BC1A1B" w:rsidR="00D65B1B">
        <w:t xml:space="preserve"> </w:t>
      </w:r>
      <w:r w:rsidRPr="00BC1A1B">
        <w:t>£</w:t>
      </w:r>
      <w:r w:rsidRPr="00BC1A1B" w:rsidR="004F31E4">
        <w:t>2.8</w:t>
      </w:r>
      <w:r w:rsidRPr="00BC1A1B" w:rsidR="00D65B1B">
        <w:t xml:space="preserve"> </w:t>
      </w:r>
      <w:r w:rsidRPr="00BC1A1B" w:rsidR="004F31E4">
        <w:t>bil</w:t>
      </w:r>
      <w:r w:rsidRPr="00BC1A1B">
        <w:t>l</w:t>
      </w:r>
      <w:r w:rsidRPr="00BC1A1B" w:rsidR="004F31E4">
        <w:t>ion</w:t>
      </w:r>
      <w:r w:rsidRPr="00BC1A1B">
        <w:t>,</w:t>
      </w:r>
      <w:r w:rsidRPr="00BC1A1B" w:rsidR="00D65B1B">
        <w:t xml:space="preserve"> </w:t>
      </w:r>
      <w:r w:rsidRPr="00BC1A1B">
        <w:t>it</w:t>
      </w:r>
      <w:r w:rsidRPr="00BC1A1B" w:rsidR="00D65B1B">
        <w:t xml:space="preserve"> </w:t>
      </w:r>
      <w:r w:rsidRPr="00BC1A1B">
        <w:t>is</w:t>
      </w:r>
      <w:r w:rsidRPr="00BC1A1B" w:rsidR="00D65B1B">
        <w:t xml:space="preserve"> </w:t>
      </w:r>
      <w:r w:rsidRPr="00BC1A1B">
        <w:t>based</w:t>
      </w:r>
      <w:r w:rsidRPr="00BC1A1B" w:rsidR="00D65B1B">
        <w:t xml:space="preserve"> </w:t>
      </w:r>
      <w:r w:rsidRPr="00BC1A1B">
        <w:t>on</w:t>
      </w:r>
      <w:r w:rsidRPr="00BC1A1B" w:rsidR="00D65B1B">
        <w:t xml:space="preserve"> </w:t>
      </w:r>
      <w:r w:rsidRPr="00BC1A1B">
        <w:t>the</w:t>
      </w:r>
      <w:r w:rsidRPr="00BC1A1B" w:rsidR="00D65B1B">
        <w:t xml:space="preserve"> </w:t>
      </w:r>
      <w:r w:rsidRPr="00BC1A1B" w:rsidR="004F31E4">
        <w:t>Se</w:t>
      </w:r>
      <w:r w:rsidRPr="00BC1A1B">
        <w:t>p</w:t>
      </w:r>
      <w:r w:rsidRPr="00BC1A1B" w:rsidR="004F31E4">
        <w:t>tember</w:t>
      </w:r>
      <w:r w:rsidRPr="00BC1A1B" w:rsidR="00D65B1B">
        <w:t xml:space="preserve"> </w:t>
      </w:r>
      <w:r w:rsidRPr="00BC1A1B">
        <w:t>returns</w:t>
      </w:r>
      <w:r w:rsidRPr="00BC1A1B" w:rsidR="00D65B1B">
        <w:t xml:space="preserve"> </w:t>
      </w:r>
      <w:r w:rsidRPr="00BC1A1B">
        <w:t>that</w:t>
      </w:r>
      <w:r w:rsidRPr="00BC1A1B" w:rsidR="00D65B1B">
        <w:t xml:space="preserve"> </w:t>
      </w:r>
      <w:r w:rsidRPr="00BC1A1B">
        <w:t>councils</w:t>
      </w:r>
      <w:r w:rsidRPr="00BC1A1B" w:rsidR="00D65B1B">
        <w:t xml:space="preserve"> </w:t>
      </w:r>
      <w:r w:rsidRPr="00BC1A1B">
        <w:t>gave</w:t>
      </w:r>
      <w:r w:rsidRPr="00BC1A1B" w:rsidR="00052BA7">
        <w:t>, s</w:t>
      </w:r>
      <w:r w:rsidRPr="00BC1A1B">
        <w:t>o,</w:t>
      </w:r>
      <w:r w:rsidRPr="00BC1A1B" w:rsidR="00D65B1B">
        <w:t xml:space="preserve"> </w:t>
      </w:r>
      <w:r w:rsidRPr="00BC1A1B">
        <w:t>yes,</w:t>
      </w:r>
      <w:r w:rsidRPr="00BC1A1B" w:rsidR="00D65B1B">
        <w:t xml:space="preserve"> </w:t>
      </w:r>
      <w:r w:rsidRPr="00BC1A1B">
        <w:t>there</w:t>
      </w:r>
      <w:r w:rsidRPr="00BC1A1B" w:rsidR="00D65B1B">
        <w:t xml:space="preserve"> </w:t>
      </w:r>
      <w:r w:rsidRPr="00BC1A1B">
        <w:t>is</w:t>
      </w:r>
      <w:r w:rsidRPr="00BC1A1B" w:rsidR="00D65B1B">
        <w:t xml:space="preserve"> </w:t>
      </w:r>
      <w:r w:rsidRPr="00BC1A1B">
        <w:t>consensus.</w:t>
      </w:r>
      <w:r w:rsidRPr="00BC1A1B" w:rsidR="00D65B1B">
        <w:t xml:space="preserve"> </w:t>
      </w:r>
      <w:r w:rsidRPr="00BC1A1B">
        <w:t>However,</w:t>
      </w:r>
      <w:r w:rsidRPr="00BC1A1B" w:rsidR="00D65B1B">
        <w:t xml:space="preserve"> </w:t>
      </w:r>
      <w:r w:rsidRPr="00BC1A1B">
        <w:t>as</w:t>
      </w:r>
      <w:r w:rsidRPr="00BC1A1B" w:rsidR="00D65B1B">
        <w:t xml:space="preserve"> </w:t>
      </w:r>
      <w:r w:rsidRPr="00BC1A1B">
        <w:t>David</w:t>
      </w:r>
      <w:r w:rsidRPr="00BC1A1B" w:rsidR="00D65B1B">
        <w:t xml:space="preserve"> </w:t>
      </w:r>
      <w:r w:rsidRPr="00BC1A1B">
        <w:t>said</w:t>
      </w:r>
      <w:r w:rsidRPr="00BC1A1B" w:rsidR="00D65B1B">
        <w:t xml:space="preserve"> </w:t>
      </w:r>
      <w:r w:rsidRPr="00BC1A1B">
        <w:t>earlier,</w:t>
      </w:r>
      <w:r w:rsidRPr="00BC1A1B" w:rsidR="00D65B1B">
        <w:t xml:space="preserve"> </w:t>
      </w:r>
      <w:r w:rsidRPr="00BC1A1B">
        <w:t>we</w:t>
      </w:r>
      <w:r w:rsidRPr="00BC1A1B" w:rsidR="00D65B1B">
        <w:t xml:space="preserve"> </w:t>
      </w:r>
      <w:r w:rsidRPr="00BC1A1B">
        <w:t>did</w:t>
      </w:r>
      <w:r w:rsidRPr="00BC1A1B" w:rsidR="00D65B1B">
        <w:t xml:space="preserve"> </w:t>
      </w:r>
      <w:r w:rsidRPr="00BC1A1B">
        <w:t>not</w:t>
      </w:r>
      <w:r w:rsidRPr="00BC1A1B" w:rsidR="00D65B1B">
        <w:t xml:space="preserve"> </w:t>
      </w:r>
      <w:r w:rsidRPr="00BC1A1B">
        <w:t>know</w:t>
      </w:r>
      <w:r w:rsidRPr="00BC1A1B" w:rsidR="00D65B1B">
        <w:t xml:space="preserve"> </w:t>
      </w:r>
      <w:r w:rsidRPr="00BC1A1B" w:rsidR="00307774">
        <w:t xml:space="preserve">in September </w:t>
      </w:r>
      <w:r w:rsidR="00C079BD">
        <w:t xml:space="preserve">that </w:t>
      </w:r>
      <w:r w:rsidRPr="00BC1A1B">
        <w:t>we</w:t>
      </w:r>
      <w:r w:rsidRPr="00BC1A1B" w:rsidR="00D65B1B">
        <w:t xml:space="preserve"> </w:t>
      </w:r>
      <w:r w:rsidRPr="00BC1A1B">
        <w:t>were</w:t>
      </w:r>
      <w:r w:rsidRPr="00BC1A1B" w:rsidR="00D65B1B">
        <w:t xml:space="preserve"> </w:t>
      </w:r>
      <w:r w:rsidRPr="00BC1A1B">
        <w:t>going</w:t>
      </w:r>
      <w:r w:rsidRPr="00BC1A1B" w:rsidR="00D65B1B">
        <w:t xml:space="preserve"> </w:t>
      </w:r>
      <w:r w:rsidRPr="00BC1A1B">
        <w:t>into</w:t>
      </w:r>
      <w:r w:rsidRPr="00BC1A1B" w:rsidR="00D65B1B">
        <w:t xml:space="preserve"> </w:t>
      </w:r>
      <w:r w:rsidRPr="00BC1A1B">
        <w:t>a</w:t>
      </w:r>
      <w:r w:rsidRPr="00BC1A1B" w:rsidR="00D65B1B">
        <w:t xml:space="preserve"> </w:t>
      </w:r>
      <w:r w:rsidRPr="00BC1A1B">
        <w:t>second</w:t>
      </w:r>
      <w:r w:rsidRPr="00BC1A1B" w:rsidR="00D65B1B">
        <w:t xml:space="preserve"> </w:t>
      </w:r>
      <w:r w:rsidRPr="00BC1A1B">
        <w:t>lockdown</w:t>
      </w:r>
      <w:r w:rsidRPr="00BC1A1B" w:rsidR="00052BA7">
        <w:t>,</w:t>
      </w:r>
      <w:r w:rsidRPr="00BC1A1B" w:rsidR="00D65B1B">
        <w:t xml:space="preserve"> </w:t>
      </w:r>
      <w:r w:rsidRPr="00BC1A1B">
        <w:t>so</w:t>
      </w:r>
      <w:r w:rsidRPr="00BC1A1B" w:rsidR="00D65B1B">
        <w:t xml:space="preserve"> </w:t>
      </w:r>
      <w:r w:rsidRPr="00BC1A1B">
        <w:t>t</w:t>
      </w:r>
      <w:r w:rsidRPr="00BC1A1B" w:rsidR="004F31E4">
        <w:t>here</w:t>
      </w:r>
      <w:r w:rsidRPr="00BC1A1B" w:rsidR="00D65B1B">
        <w:t xml:space="preserve"> </w:t>
      </w:r>
      <w:r w:rsidRPr="00BC1A1B" w:rsidR="004F31E4">
        <w:t>are</w:t>
      </w:r>
      <w:r w:rsidRPr="00BC1A1B" w:rsidR="00D65B1B">
        <w:t xml:space="preserve"> </w:t>
      </w:r>
      <w:r w:rsidRPr="00BC1A1B" w:rsidR="004F31E4">
        <w:t>good</w:t>
      </w:r>
      <w:r w:rsidRPr="00BC1A1B" w:rsidR="00D65B1B">
        <w:t xml:space="preserve"> </w:t>
      </w:r>
      <w:r w:rsidRPr="00BC1A1B" w:rsidR="004F31E4">
        <w:t>grounds</w:t>
      </w:r>
      <w:r w:rsidRPr="00BC1A1B" w:rsidR="00D65B1B">
        <w:t xml:space="preserve"> </w:t>
      </w:r>
      <w:r w:rsidRPr="00BC1A1B" w:rsidR="004F31E4">
        <w:t>to</w:t>
      </w:r>
      <w:r w:rsidRPr="00BC1A1B" w:rsidR="00D65B1B">
        <w:t xml:space="preserve"> </w:t>
      </w:r>
      <w:r w:rsidRPr="00BC1A1B" w:rsidR="004F31E4">
        <w:t>say</w:t>
      </w:r>
      <w:r w:rsidRPr="00BC1A1B" w:rsidR="00D65B1B">
        <w:t xml:space="preserve"> </w:t>
      </w:r>
      <w:r w:rsidRPr="00BC1A1B">
        <w:t>that</w:t>
      </w:r>
      <w:r w:rsidRPr="00BC1A1B" w:rsidR="00D65B1B">
        <w:t xml:space="preserve"> </w:t>
      </w:r>
      <w:r w:rsidRPr="00BC1A1B" w:rsidR="004F31E4">
        <w:t>it</w:t>
      </w:r>
      <w:r w:rsidRPr="00BC1A1B" w:rsidR="00D65B1B">
        <w:t xml:space="preserve"> </w:t>
      </w:r>
      <w:r w:rsidRPr="00BC1A1B" w:rsidR="004F31E4">
        <w:t>is</w:t>
      </w:r>
      <w:r w:rsidRPr="00BC1A1B" w:rsidR="00D65B1B">
        <w:t xml:space="preserve"> </w:t>
      </w:r>
      <w:r w:rsidRPr="00BC1A1B" w:rsidR="004F31E4">
        <w:t>probably</w:t>
      </w:r>
      <w:r w:rsidRPr="00BC1A1B" w:rsidR="00D65B1B">
        <w:t xml:space="preserve"> </w:t>
      </w:r>
      <w:r w:rsidRPr="00BC1A1B" w:rsidR="004F31E4">
        <w:t>an</w:t>
      </w:r>
      <w:r w:rsidRPr="00BC1A1B" w:rsidR="00D65B1B">
        <w:t xml:space="preserve"> </w:t>
      </w:r>
      <w:r w:rsidRPr="00BC1A1B" w:rsidR="004F31E4">
        <w:t>underestimate.</w:t>
      </w:r>
      <w:r w:rsidRPr="00BC1A1B" w:rsidR="00D65B1B">
        <w:t xml:space="preserve"> </w:t>
      </w:r>
      <w:r w:rsidRPr="00BC1A1B" w:rsidR="004F31E4">
        <w:t>Notwithstanding</w:t>
      </w:r>
      <w:r w:rsidRPr="00BC1A1B" w:rsidR="00D65B1B">
        <w:t xml:space="preserve"> </w:t>
      </w:r>
      <w:r w:rsidRPr="00BC1A1B" w:rsidR="004F31E4">
        <w:t>what</w:t>
      </w:r>
      <w:r w:rsidRPr="00BC1A1B" w:rsidR="00D65B1B">
        <w:t xml:space="preserve"> </w:t>
      </w:r>
      <w:r w:rsidRPr="00BC1A1B" w:rsidR="004F31E4">
        <w:t>Rob</w:t>
      </w:r>
      <w:r w:rsidRPr="00BC1A1B" w:rsidR="00D65B1B">
        <w:t xml:space="preserve"> </w:t>
      </w:r>
      <w:r w:rsidRPr="00BC1A1B" w:rsidR="004F31E4">
        <w:t>was</w:t>
      </w:r>
      <w:r w:rsidRPr="00BC1A1B" w:rsidR="00D65B1B">
        <w:t xml:space="preserve"> </w:t>
      </w:r>
      <w:r w:rsidRPr="00BC1A1B" w:rsidR="004F31E4">
        <w:t>saying</w:t>
      </w:r>
      <w:r w:rsidRPr="00BC1A1B" w:rsidR="00D65B1B">
        <w:t xml:space="preserve"> </w:t>
      </w:r>
      <w:r w:rsidRPr="00BC1A1B" w:rsidR="004F31E4">
        <w:t>about</w:t>
      </w:r>
      <w:r w:rsidRPr="00BC1A1B" w:rsidR="00D65B1B">
        <w:t xml:space="preserve"> </w:t>
      </w:r>
      <w:r w:rsidRPr="00BC1A1B" w:rsidR="004F31E4">
        <w:t>the</w:t>
      </w:r>
      <w:r w:rsidRPr="00BC1A1B" w:rsidR="00D65B1B">
        <w:t xml:space="preserve"> </w:t>
      </w:r>
      <w:r w:rsidRPr="00BC1A1B">
        <w:t>£</w:t>
      </w:r>
      <w:r w:rsidRPr="00BC1A1B" w:rsidR="004F31E4">
        <w:t>800</w:t>
      </w:r>
      <w:r w:rsidRPr="00BC1A1B" w:rsidR="00D65B1B">
        <w:t xml:space="preserve"> </w:t>
      </w:r>
      <w:r w:rsidRPr="00BC1A1B" w:rsidR="004F31E4">
        <w:t>million</w:t>
      </w:r>
      <w:r w:rsidRPr="00BC1A1B" w:rsidR="00D65B1B">
        <w:t xml:space="preserve"> </w:t>
      </w:r>
      <w:r w:rsidRPr="00BC1A1B" w:rsidR="004F31E4">
        <w:t>gap</w:t>
      </w:r>
      <w:r w:rsidRPr="00BC1A1B">
        <w:t>,</w:t>
      </w:r>
      <w:r w:rsidRPr="00BC1A1B" w:rsidR="00D65B1B">
        <w:t xml:space="preserve"> </w:t>
      </w:r>
      <w:r w:rsidRPr="00BC1A1B">
        <w:t>some</w:t>
      </w:r>
      <w:r w:rsidRPr="00BC1A1B" w:rsidR="00D65B1B">
        <w:t xml:space="preserve"> </w:t>
      </w:r>
      <w:r w:rsidRPr="00BC1A1B">
        <w:t>really</w:t>
      </w:r>
      <w:r w:rsidRPr="00BC1A1B" w:rsidR="00D65B1B">
        <w:t xml:space="preserve"> </w:t>
      </w:r>
      <w:r w:rsidRPr="00BC1A1B">
        <w:t>difficult</w:t>
      </w:r>
      <w:r w:rsidRPr="00BC1A1B" w:rsidR="00D65B1B">
        <w:t xml:space="preserve"> </w:t>
      </w:r>
      <w:r w:rsidRPr="00BC1A1B">
        <w:t>things</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come</w:t>
      </w:r>
      <w:r w:rsidRPr="00BC1A1B" w:rsidR="00D65B1B">
        <w:t xml:space="preserve"> </w:t>
      </w:r>
      <w:r w:rsidRPr="00BC1A1B">
        <w:t>forward.</w:t>
      </w:r>
      <w:r w:rsidRPr="00BC1A1B" w:rsidR="00D65B1B">
        <w:t xml:space="preserve"> </w:t>
      </w:r>
      <w:r w:rsidRPr="00BC1A1B">
        <w:t>L</w:t>
      </w:r>
      <w:r w:rsidRPr="00BC1A1B" w:rsidR="004F31E4">
        <w:t>eisure</w:t>
      </w:r>
      <w:r w:rsidRPr="00BC1A1B" w:rsidR="00D65B1B">
        <w:t xml:space="preserve"> </w:t>
      </w:r>
      <w:r w:rsidRPr="00BC1A1B" w:rsidR="004F31E4">
        <w:t>centres</w:t>
      </w:r>
      <w:r w:rsidRPr="00BC1A1B" w:rsidR="00D65B1B">
        <w:t xml:space="preserve"> </w:t>
      </w:r>
      <w:r w:rsidRPr="00BC1A1B" w:rsidR="004F31E4">
        <w:t>are</w:t>
      </w:r>
      <w:r w:rsidRPr="00BC1A1B" w:rsidR="00D65B1B">
        <w:t xml:space="preserve"> </w:t>
      </w:r>
      <w:r w:rsidRPr="00BC1A1B" w:rsidR="004F31E4">
        <w:t>not</w:t>
      </w:r>
      <w:r w:rsidRPr="00BC1A1B" w:rsidR="00D65B1B">
        <w:t xml:space="preserve"> </w:t>
      </w:r>
      <w:r w:rsidRPr="00BC1A1B" w:rsidR="004F31E4">
        <w:t>bringing</w:t>
      </w:r>
      <w:r w:rsidRPr="00BC1A1B" w:rsidR="00D65B1B">
        <w:t xml:space="preserve"> </w:t>
      </w:r>
      <w:r w:rsidRPr="00BC1A1B">
        <w:t>in</w:t>
      </w:r>
      <w:r w:rsidRPr="00BC1A1B" w:rsidR="00D65B1B">
        <w:t xml:space="preserve"> </w:t>
      </w:r>
      <w:r w:rsidRPr="00BC1A1B">
        <w:t>the</w:t>
      </w:r>
      <w:r w:rsidRPr="00BC1A1B" w:rsidR="00D65B1B">
        <w:t xml:space="preserve"> </w:t>
      </w:r>
      <w:r w:rsidRPr="00BC1A1B">
        <w:t>income</w:t>
      </w:r>
      <w:r w:rsidRPr="00BC1A1B" w:rsidR="00D65B1B">
        <w:t xml:space="preserve"> </w:t>
      </w:r>
      <w:r w:rsidRPr="00BC1A1B">
        <w:t>they</w:t>
      </w:r>
      <w:r w:rsidRPr="00BC1A1B" w:rsidR="00D65B1B">
        <w:t xml:space="preserve"> </w:t>
      </w:r>
      <w:r w:rsidRPr="00BC1A1B">
        <w:t>were.</w:t>
      </w:r>
      <w:r w:rsidRPr="00BC1A1B" w:rsidR="00D65B1B">
        <w:t xml:space="preserve"> </w:t>
      </w:r>
      <w:r w:rsidRPr="00BC1A1B">
        <w:t>Many</w:t>
      </w:r>
      <w:r w:rsidRPr="00BC1A1B" w:rsidR="00D65B1B">
        <w:t xml:space="preserve"> </w:t>
      </w:r>
      <w:r w:rsidRPr="00BC1A1B">
        <w:t>of</w:t>
      </w:r>
      <w:r w:rsidRPr="00BC1A1B" w:rsidR="00D65B1B">
        <w:t xml:space="preserve"> </w:t>
      </w:r>
      <w:r w:rsidRPr="00BC1A1B">
        <w:t>them</w:t>
      </w:r>
      <w:r w:rsidRPr="00BC1A1B" w:rsidR="00D65B1B">
        <w:t xml:space="preserve"> </w:t>
      </w:r>
      <w:r w:rsidRPr="00BC1A1B" w:rsidR="004F31E4">
        <w:t>are</w:t>
      </w:r>
      <w:r w:rsidRPr="00BC1A1B" w:rsidR="00D65B1B">
        <w:t xml:space="preserve"> </w:t>
      </w:r>
      <w:r w:rsidRPr="00BC1A1B">
        <w:t>outsourced</w:t>
      </w:r>
      <w:r w:rsidRPr="00BC1A1B" w:rsidR="00D65B1B">
        <w:t xml:space="preserve"> </w:t>
      </w:r>
      <w:r w:rsidRPr="00BC1A1B">
        <w:t>to</w:t>
      </w:r>
      <w:r w:rsidRPr="00BC1A1B" w:rsidR="00D65B1B">
        <w:t xml:space="preserve"> </w:t>
      </w:r>
      <w:r w:rsidRPr="00BC1A1B">
        <w:t>trusts.</w:t>
      </w:r>
      <w:r w:rsidRPr="00BC1A1B" w:rsidR="00D65B1B">
        <w:t xml:space="preserve"> </w:t>
      </w:r>
      <w:r w:rsidRPr="00BC1A1B">
        <w:t>Are</w:t>
      </w:r>
      <w:r w:rsidRPr="00BC1A1B" w:rsidR="00D65B1B">
        <w:t xml:space="preserve"> </w:t>
      </w:r>
      <w:r w:rsidRPr="00BC1A1B" w:rsidR="004F31E4">
        <w:t>those</w:t>
      </w:r>
      <w:r w:rsidRPr="00BC1A1B" w:rsidR="00D65B1B">
        <w:t xml:space="preserve"> </w:t>
      </w:r>
      <w:r w:rsidRPr="00BC1A1B" w:rsidR="004F31E4">
        <w:t>trusts</w:t>
      </w:r>
      <w:r w:rsidRPr="00BC1A1B" w:rsidR="00D65B1B">
        <w:t xml:space="preserve"> </w:t>
      </w:r>
      <w:r w:rsidRPr="00BC1A1B" w:rsidR="004F31E4">
        <w:t>viable?</w:t>
      </w:r>
      <w:r w:rsidRPr="00BC1A1B" w:rsidR="00D65B1B">
        <w:t xml:space="preserve"> </w:t>
      </w:r>
      <w:r w:rsidRPr="00BC1A1B" w:rsidR="004F31E4">
        <w:t>Will</w:t>
      </w:r>
      <w:r w:rsidRPr="00BC1A1B" w:rsidR="00D65B1B">
        <w:t xml:space="preserve"> </w:t>
      </w:r>
      <w:r w:rsidRPr="00BC1A1B" w:rsidR="004F31E4">
        <w:t>they</w:t>
      </w:r>
      <w:r w:rsidRPr="00BC1A1B" w:rsidR="00D65B1B">
        <w:t xml:space="preserve"> </w:t>
      </w:r>
      <w:r w:rsidRPr="00BC1A1B" w:rsidR="004F31E4">
        <w:t>be</w:t>
      </w:r>
      <w:r w:rsidRPr="00BC1A1B" w:rsidR="00D65B1B">
        <w:t xml:space="preserve"> </w:t>
      </w:r>
      <w:r w:rsidRPr="00BC1A1B" w:rsidR="004F31E4">
        <w:t>able</w:t>
      </w:r>
      <w:r w:rsidRPr="00BC1A1B" w:rsidR="00D65B1B">
        <w:t xml:space="preserve"> </w:t>
      </w:r>
      <w:r w:rsidRPr="00BC1A1B" w:rsidR="004F31E4">
        <w:t>to</w:t>
      </w:r>
      <w:r w:rsidRPr="00BC1A1B" w:rsidR="00D65B1B">
        <w:t xml:space="preserve"> </w:t>
      </w:r>
      <w:r w:rsidRPr="00BC1A1B" w:rsidR="004F31E4">
        <w:t>continue?</w:t>
      </w:r>
      <w:r w:rsidRPr="00BC1A1B" w:rsidR="00D65B1B">
        <w:t xml:space="preserve"> </w:t>
      </w:r>
      <w:r w:rsidRPr="00BC1A1B" w:rsidR="004F31E4">
        <w:t>Will</w:t>
      </w:r>
      <w:r w:rsidRPr="00BC1A1B" w:rsidR="00D65B1B">
        <w:t xml:space="preserve"> </w:t>
      </w:r>
      <w:r w:rsidRPr="00BC1A1B">
        <w:t>we</w:t>
      </w:r>
      <w:r w:rsidRPr="00BC1A1B" w:rsidR="00D65B1B">
        <w:t xml:space="preserve"> </w:t>
      </w:r>
      <w:r w:rsidRPr="00BC1A1B" w:rsidR="004F31E4">
        <w:t>be</w:t>
      </w:r>
      <w:r w:rsidRPr="00BC1A1B" w:rsidR="00D65B1B">
        <w:t xml:space="preserve"> </w:t>
      </w:r>
      <w:r w:rsidRPr="00BC1A1B" w:rsidR="004F31E4">
        <w:t>seeing,</w:t>
      </w:r>
      <w:r w:rsidRPr="00BC1A1B" w:rsidR="00D65B1B">
        <w:t xml:space="preserve"> </w:t>
      </w:r>
      <w:r w:rsidRPr="00BC1A1B" w:rsidR="004F31E4">
        <w:t>as</w:t>
      </w:r>
      <w:r w:rsidRPr="00BC1A1B" w:rsidR="00D65B1B">
        <w:t xml:space="preserve"> </w:t>
      </w:r>
      <w:r w:rsidRPr="00BC1A1B" w:rsidR="004F31E4">
        <w:t>a</w:t>
      </w:r>
      <w:r w:rsidRPr="00BC1A1B" w:rsidR="00D65B1B">
        <w:t xml:space="preserve"> </w:t>
      </w:r>
      <w:r w:rsidRPr="00BC1A1B" w:rsidR="004F31E4">
        <w:t>result,</w:t>
      </w:r>
      <w:r w:rsidRPr="00BC1A1B" w:rsidR="00D65B1B">
        <w:t xml:space="preserve"> </w:t>
      </w:r>
      <w:r w:rsidRPr="00BC1A1B" w:rsidR="004F31E4">
        <w:t>closure</w:t>
      </w:r>
      <w:r w:rsidRPr="00BC1A1B" w:rsidR="00D65B1B">
        <w:t xml:space="preserve"> </w:t>
      </w:r>
      <w:r w:rsidRPr="00BC1A1B" w:rsidR="004F31E4">
        <w:t>of</w:t>
      </w:r>
      <w:r w:rsidRPr="00BC1A1B" w:rsidR="00D65B1B">
        <w:t xml:space="preserve"> </w:t>
      </w:r>
      <w:r w:rsidRPr="00BC1A1B" w:rsidR="004F31E4">
        <w:t>some</w:t>
      </w:r>
      <w:r w:rsidRPr="00BC1A1B" w:rsidR="00D65B1B">
        <w:t xml:space="preserve"> </w:t>
      </w:r>
      <w:r w:rsidRPr="00BC1A1B">
        <w:t>leisure</w:t>
      </w:r>
      <w:r w:rsidRPr="00BC1A1B" w:rsidR="00D65B1B">
        <w:t xml:space="preserve"> </w:t>
      </w:r>
      <w:r w:rsidRPr="00BC1A1B">
        <w:t>facilities</w:t>
      </w:r>
      <w:r w:rsidRPr="00BC1A1B" w:rsidR="00D65B1B">
        <w:t xml:space="preserve"> </w:t>
      </w:r>
      <w:r w:rsidRPr="00BC1A1B">
        <w:t>that</w:t>
      </w:r>
      <w:r w:rsidRPr="00BC1A1B" w:rsidR="00D65B1B">
        <w:t xml:space="preserve"> </w:t>
      </w:r>
      <w:r w:rsidRPr="00BC1A1B">
        <w:t>previously</w:t>
      </w:r>
      <w:r w:rsidRPr="00BC1A1B" w:rsidR="00D65B1B">
        <w:t xml:space="preserve"> </w:t>
      </w:r>
      <w:r w:rsidRPr="00BC1A1B">
        <w:t>did</w:t>
      </w:r>
      <w:r w:rsidRPr="00BC1A1B" w:rsidR="00D65B1B">
        <w:t xml:space="preserve"> </w:t>
      </w:r>
      <w:r w:rsidRPr="00BC1A1B">
        <w:t>not</w:t>
      </w:r>
      <w:r w:rsidRPr="00BC1A1B" w:rsidR="00D65B1B">
        <w:t xml:space="preserve"> </w:t>
      </w:r>
      <w:r w:rsidRPr="00BC1A1B">
        <w:t>cost</w:t>
      </w:r>
      <w:r w:rsidRPr="00BC1A1B" w:rsidR="00D65B1B">
        <w:t xml:space="preserve"> </w:t>
      </w:r>
      <w:r w:rsidRPr="00BC1A1B">
        <w:t>the</w:t>
      </w:r>
      <w:r w:rsidRPr="00BC1A1B" w:rsidR="00D65B1B">
        <w:t xml:space="preserve"> </w:t>
      </w:r>
      <w:r w:rsidRPr="00BC1A1B">
        <w:t>council</w:t>
      </w:r>
      <w:r w:rsidRPr="00BC1A1B" w:rsidR="00D65B1B">
        <w:t xml:space="preserve"> </w:t>
      </w:r>
      <w:r w:rsidRPr="00BC1A1B">
        <w:t>money</w:t>
      </w:r>
      <w:r w:rsidRPr="00BC1A1B" w:rsidR="00D65B1B">
        <w:t xml:space="preserve"> </w:t>
      </w:r>
      <w:r w:rsidRPr="00BC1A1B">
        <w:t>because</w:t>
      </w:r>
      <w:r w:rsidRPr="00BC1A1B" w:rsidR="00D65B1B">
        <w:t xml:space="preserve"> </w:t>
      </w:r>
      <w:r w:rsidRPr="00BC1A1B" w:rsidR="004F31E4">
        <w:t>they</w:t>
      </w:r>
      <w:r w:rsidRPr="00BC1A1B" w:rsidR="00D65B1B">
        <w:t xml:space="preserve"> </w:t>
      </w:r>
      <w:r w:rsidRPr="00BC1A1B" w:rsidR="004F31E4">
        <w:t>generated</w:t>
      </w:r>
      <w:r w:rsidRPr="00BC1A1B" w:rsidR="00D65B1B">
        <w:t xml:space="preserve"> </w:t>
      </w:r>
      <w:r w:rsidRPr="00BC1A1B" w:rsidR="004F31E4">
        <w:t>enough</w:t>
      </w:r>
      <w:r w:rsidRPr="00BC1A1B" w:rsidR="00D65B1B">
        <w:t xml:space="preserve"> </w:t>
      </w:r>
      <w:r w:rsidRPr="00BC1A1B" w:rsidR="004F31E4">
        <w:t>money</w:t>
      </w:r>
      <w:r w:rsidRPr="00BC1A1B">
        <w:t>?</w:t>
      </w:r>
      <w:r w:rsidRPr="00BC1A1B" w:rsidR="00D65B1B">
        <w:t xml:space="preserve"> </w:t>
      </w:r>
    </w:p>
    <w:p w:rsidR="002E73AC" w:rsidRPr="00BC1A1B" w:rsidP="004F31E4">
      <w:pPr>
        <w:pStyle w:val="Answer"/>
      </w:pPr>
      <w:r w:rsidRPr="00BC1A1B">
        <w:t>In</w:t>
      </w:r>
      <w:r w:rsidRPr="00BC1A1B" w:rsidR="00D65B1B">
        <w:t xml:space="preserve"> </w:t>
      </w:r>
      <w:r w:rsidRPr="00BC1A1B">
        <w:t>the</w:t>
      </w:r>
      <w:r w:rsidRPr="00BC1A1B" w:rsidR="00D65B1B">
        <w:t xml:space="preserve"> </w:t>
      </w:r>
      <w:r w:rsidRPr="00BC1A1B">
        <w:t>same</w:t>
      </w:r>
      <w:r w:rsidRPr="00BC1A1B" w:rsidR="00D65B1B">
        <w:t xml:space="preserve"> </w:t>
      </w:r>
      <w:r w:rsidRPr="00BC1A1B">
        <w:t>vein,</w:t>
      </w:r>
      <w:r w:rsidRPr="00BC1A1B" w:rsidR="00D65B1B">
        <w:t xml:space="preserve"> </w:t>
      </w:r>
      <w:r w:rsidRPr="00BC1A1B">
        <w:t>we</w:t>
      </w:r>
      <w:r w:rsidRPr="00BC1A1B" w:rsidR="00D65B1B">
        <w:t xml:space="preserve"> </w:t>
      </w:r>
      <w:r w:rsidRPr="00BC1A1B">
        <w:t>are</w:t>
      </w:r>
      <w:r w:rsidRPr="00BC1A1B" w:rsidR="00D65B1B">
        <w:t xml:space="preserve"> </w:t>
      </w:r>
      <w:r w:rsidRPr="00BC1A1B">
        <w:t>talking</w:t>
      </w:r>
      <w:r w:rsidRPr="00BC1A1B" w:rsidR="00D65B1B">
        <w:t xml:space="preserve"> </w:t>
      </w:r>
      <w:r w:rsidRPr="00BC1A1B">
        <w:t>about</w:t>
      </w:r>
      <w:r w:rsidRPr="00BC1A1B" w:rsidR="00D65B1B">
        <w:t xml:space="preserve"> </w:t>
      </w:r>
      <w:r w:rsidRPr="00BC1A1B">
        <w:t>things</w:t>
      </w:r>
      <w:r w:rsidRPr="00BC1A1B" w:rsidR="00D65B1B">
        <w:t xml:space="preserve"> </w:t>
      </w:r>
      <w:r w:rsidRPr="00BC1A1B">
        <w:t>like</w:t>
      </w:r>
      <w:r w:rsidRPr="00BC1A1B" w:rsidR="00D65B1B">
        <w:t xml:space="preserve"> </w:t>
      </w:r>
      <w:r w:rsidRPr="00BC1A1B">
        <w:t>car</w:t>
      </w:r>
      <w:r w:rsidRPr="00BC1A1B" w:rsidR="00D65B1B">
        <w:t xml:space="preserve"> </w:t>
      </w:r>
      <w:r w:rsidRPr="00BC1A1B">
        <w:t>parking</w:t>
      </w:r>
      <w:r w:rsidRPr="00BC1A1B">
        <w:t>.</w:t>
      </w:r>
      <w:r w:rsidRPr="00BC1A1B" w:rsidR="00D65B1B">
        <w:t xml:space="preserve"> </w:t>
      </w:r>
      <w:r w:rsidRPr="00BC1A1B">
        <w:t>A</w:t>
      </w:r>
      <w:r w:rsidRPr="00BC1A1B" w:rsidR="00D65B1B">
        <w:t xml:space="preserve"> </w:t>
      </w:r>
      <w:r w:rsidRPr="00BC1A1B">
        <w:t>l</w:t>
      </w:r>
      <w:r w:rsidRPr="00BC1A1B">
        <w:t>ot</w:t>
      </w:r>
      <w:r w:rsidRPr="00BC1A1B" w:rsidR="00D65B1B">
        <w:t xml:space="preserve"> </w:t>
      </w:r>
      <w:r w:rsidRPr="00BC1A1B">
        <w:t>of</w:t>
      </w:r>
      <w:r w:rsidRPr="00BC1A1B" w:rsidR="00D65B1B">
        <w:t xml:space="preserve"> </w:t>
      </w:r>
      <w:r w:rsidRPr="00BC1A1B">
        <w:t>money</w:t>
      </w:r>
      <w:r w:rsidRPr="00BC1A1B" w:rsidR="00D65B1B">
        <w:t xml:space="preserve"> </w:t>
      </w:r>
      <w:r w:rsidRPr="00BC1A1B">
        <w:t>was</w:t>
      </w:r>
      <w:r w:rsidRPr="00BC1A1B" w:rsidR="00D65B1B">
        <w:t xml:space="preserve"> </w:t>
      </w:r>
      <w:r w:rsidRPr="00BC1A1B">
        <w:t>made</w:t>
      </w:r>
      <w:r w:rsidRPr="00BC1A1B" w:rsidR="00D65B1B">
        <w:t xml:space="preserve"> </w:t>
      </w:r>
      <w:r w:rsidRPr="00BC1A1B">
        <w:t>by</w:t>
      </w:r>
      <w:r w:rsidRPr="00BC1A1B" w:rsidR="00D65B1B">
        <w:t xml:space="preserve"> </w:t>
      </w:r>
      <w:r w:rsidRPr="00BC1A1B">
        <w:t>quite</w:t>
      </w:r>
      <w:r w:rsidRPr="00BC1A1B" w:rsidR="00D65B1B">
        <w:t xml:space="preserve"> </w:t>
      </w:r>
      <w:r w:rsidRPr="00BC1A1B">
        <w:t>a</w:t>
      </w:r>
      <w:r w:rsidRPr="00BC1A1B" w:rsidR="00D65B1B">
        <w:t xml:space="preserve"> </w:t>
      </w:r>
      <w:r w:rsidRPr="00BC1A1B">
        <w:t>few</w:t>
      </w:r>
      <w:r w:rsidRPr="00BC1A1B" w:rsidR="00D65B1B">
        <w:t xml:space="preserve"> </w:t>
      </w:r>
      <w:r w:rsidRPr="00BC1A1B">
        <w:t>councils</w:t>
      </w:r>
      <w:r w:rsidRPr="00BC1A1B" w:rsidR="00D65B1B">
        <w:t xml:space="preserve"> </w:t>
      </w:r>
      <w:r w:rsidRPr="00BC1A1B">
        <w:t>from</w:t>
      </w:r>
      <w:r w:rsidRPr="00BC1A1B" w:rsidR="00D65B1B">
        <w:t xml:space="preserve"> </w:t>
      </w:r>
      <w:r w:rsidRPr="00BC1A1B">
        <w:t>their</w:t>
      </w:r>
      <w:r w:rsidRPr="00BC1A1B" w:rsidR="00D65B1B">
        <w:t xml:space="preserve"> </w:t>
      </w:r>
      <w:r w:rsidRPr="00BC1A1B">
        <w:t>car</w:t>
      </w:r>
      <w:r w:rsidRPr="00BC1A1B" w:rsidR="00D65B1B">
        <w:t xml:space="preserve"> </w:t>
      </w:r>
      <w:r w:rsidRPr="00BC1A1B">
        <w:t>parks</w:t>
      </w:r>
      <w:r w:rsidRPr="00BC1A1B" w:rsidR="00290B0D">
        <w:t>,</w:t>
      </w:r>
      <w:r w:rsidRPr="00BC1A1B" w:rsidR="00D65B1B">
        <w:t xml:space="preserve"> </w:t>
      </w:r>
      <w:r w:rsidRPr="00BC1A1B">
        <w:t>with</w:t>
      </w:r>
      <w:r w:rsidRPr="00BC1A1B" w:rsidR="00D65B1B">
        <w:t xml:space="preserve"> </w:t>
      </w:r>
      <w:r w:rsidRPr="00BC1A1B">
        <w:t>people</w:t>
      </w:r>
      <w:r w:rsidRPr="00BC1A1B" w:rsidR="00D65B1B">
        <w:t xml:space="preserve"> </w:t>
      </w:r>
      <w:r w:rsidRPr="00BC1A1B">
        <w:t>commuting</w:t>
      </w:r>
      <w:r w:rsidRPr="00BC1A1B" w:rsidR="00D65B1B">
        <w:t xml:space="preserve"> </w:t>
      </w:r>
      <w:r w:rsidRPr="00BC1A1B">
        <w:t>into</w:t>
      </w:r>
      <w:r w:rsidRPr="00BC1A1B" w:rsidR="00D65B1B">
        <w:t xml:space="preserve"> </w:t>
      </w:r>
      <w:r w:rsidRPr="00BC1A1B">
        <w:t>London</w:t>
      </w:r>
      <w:r w:rsidRPr="00BC1A1B" w:rsidR="00290B0D">
        <w:t>,</w:t>
      </w:r>
      <w:r w:rsidRPr="00BC1A1B" w:rsidR="00D65B1B">
        <w:t xml:space="preserve"> </w:t>
      </w:r>
      <w:r w:rsidRPr="00BC1A1B">
        <w:t>that</w:t>
      </w:r>
      <w:r w:rsidRPr="00BC1A1B" w:rsidR="00D65B1B">
        <w:t xml:space="preserve"> </w:t>
      </w:r>
      <w:r w:rsidRPr="00BC1A1B">
        <w:t>supported</w:t>
      </w:r>
      <w:r w:rsidRPr="00BC1A1B" w:rsidR="00D65B1B">
        <w:t xml:space="preserve"> </w:t>
      </w:r>
      <w:r w:rsidRPr="00BC1A1B">
        <w:t>essential</w:t>
      </w:r>
      <w:r w:rsidRPr="00BC1A1B" w:rsidR="00D65B1B">
        <w:t xml:space="preserve"> </w:t>
      </w:r>
      <w:r w:rsidRPr="00BC1A1B">
        <w:t>services.</w:t>
      </w:r>
      <w:r w:rsidRPr="00BC1A1B" w:rsidR="00D65B1B">
        <w:t xml:space="preserve"> </w:t>
      </w:r>
      <w:r w:rsidRPr="00BC1A1B">
        <w:t>I</w:t>
      </w:r>
      <w:r w:rsidRPr="00BC1A1B" w:rsidR="00D65B1B">
        <w:t xml:space="preserve"> </w:t>
      </w:r>
      <w:r w:rsidRPr="00BC1A1B">
        <w:t>cannot</w:t>
      </w:r>
      <w:r w:rsidRPr="00BC1A1B" w:rsidR="00D65B1B">
        <w:t xml:space="preserve"> </w:t>
      </w:r>
      <w:r w:rsidRPr="00BC1A1B">
        <w:t>see</w:t>
      </w:r>
      <w:r w:rsidRPr="00BC1A1B" w:rsidR="00D65B1B">
        <w:t xml:space="preserve"> </w:t>
      </w:r>
      <w:r w:rsidRPr="00BC1A1B">
        <w:t>that</w:t>
      </w:r>
      <w:r w:rsidRPr="00BC1A1B" w:rsidR="00D65B1B">
        <w:t xml:space="preserve"> </w:t>
      </w:r>
      <w:r w:rsidRPr="00BC1A1B">
        <w:t>coming</w:t>
      </w:r>
      <w:r w:rsidRPr="00BC1A1B" w:rsidR="00D65B1B">
        <w:t xml:space="preserve"> </w:t>
      </w:r>
      <w:r w:rsidRPr="00BC1A1B">
        <w:t>back</w:t>
      </w:r>
      <w:r w:rsidRPr="00BC1A1B" w:rsidR="00D65B1B">
        <w:t xml:space="preserve"> </w:t>
      </w:r>
      <w:r w:rsidRPr="00BC1A1B">
        <w:t>quickly.</w:t>
      </w:r>
      <w:r w:rsidRPr="00BC1A1B" w:rsidR="00D65B1B">
        <w:t xml:space="preserve"> </w:t>
      </w:r>
    </w:p>
    <w:p w:rsidR="004F31E4" w:rsidRPr="00BC1A1B" w:rsidP="004F31E4">
      <w:pPr>
        <w:pStyle w:val="Answer"/>
      </w:pPr>
      <w:r w:rsidRPr="00BC1A1B">
        <w:t>I</w:t>
      </w:r>
      <w:r w:rsidRPr="00BC1A1B">
        <w:t>t</w:t>
      </w:r>
      <w:r w:rsidRPr="00BC1A1B" w:rsidR="00D65B1B">
        <w:t xml:space="preserve"> </w:t>
      </w:r>
      <w:r w:rsidRPr="00BC1A1B">
        <w:t>may</w:t>
      </w:r>
      <w:r w:rsidRPr="00BC1A1B" w:rsidR="00D65B1B">
        <w:t xml:space="preserve"> </w:t>
      </w:r>
      <w:r w:rsidRPr="00BC1A1B">
        <w:t>come</w:t>
      </w:r>
      <w:r w:rsidRPr="00BC1A1B" w:rsidR="00D65B1B">
        <w:t xml:space="preserve"> </w:t>
      </w:r>
      <w:r w:rsidRPr="00BC1A1B">
        <w:t>back</w:t>
      </w:r>
      <w:r w:rsidRPr="00BC1A1B" w:rsidR="00D65B1B">
        <w:t xml:space="preserve"> </w:t>
      </w:r>
      <w:r w:rsidRPr="00BC1A1B">
        <w:t>a</w:t>
      </w:r>
      <w:r w:rsidRPr="00BC1A1B" w:rsidR="00D65B1B">
        <w:t xml:space="preserve"> </w:t>
      </w:r>
      <w:r w:rsidRPr="00BC1A1B">
        <w:t>little</w:t>
      </w:r>
      <w:r w:rsidRPr="00BC1A1B" w:rsidR="00D65B1B">
        <w:t xml:space="preserve"> </w:t>
      </w:r>
      <w:r w:rsidRPr="00BC1A1B">
        <w:t>quicker</w:t>
      </w:r>
      <w:r w:rsidRPr="00BC1A1B" w:rsidR="00D65B1B">
        <w:t xml:space="preserve"> </w:t>
      </w:r>
      <w:r w:rsidRPr="00BC1A1B">
        <w:t>in</w:t>
      </w:r>
      <w:r w:rsidRPr="00BC1A1B" w:rsidR="00D65B1B">
        <w:t xml:space="preserve"> </w:t>
      </w:r>
      <w:r w:rsidRPr="00BC1A1B">
        <w:t>other</w:t>
      </w:r>
      <w:r w:rsidRPr="00BC1A1B" w:rsidR="00D65B1B">
        <w:t xml:space="preserve"> </w:t>
      </w:r>
      <w:r w:rsidRPr="00BC1A1B">
        <w:t>areas</w:t>
      </w:r>
      <w:r w:rsidRPr="00BC1A1B" w:rsidR="00052BA7">
        <w:t>,</w:t>
      </w:r>
      <w:r w:rsidRPr="00BC1A1B" w:rsidR="00D65B1B">
        <w:t xml:space="preserve"> </w:t>
      </w:r>
      <w:r w:rsidRPr="00BC1A1B">
        <w:t>such</w:t>
      </w:r>
      <w:r w:rsidRPr="00BC1A1B" w:rsidR="00D65B1B">
        <w:t xml:space="preserve"> </w:t>
      </w:r>
      <w:r w:rsidRPr="00BC1A1B">
        <w:t>as</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in</w:t>
      </w:r>
      <w:r w:rsidRPr="00BC1A1B" w:rsidR="00D65B1B">
        <w:t xml:space="preserve"> </w:t>
      </w:r>
      <w:r w:rsidRPr="00BC1A1B">
        <w:t>planning.</w:t>
      </w:r>
      <w:r w:rsidRPr="00BC1A1B" w:rsidR="00D65B1B">
        <w:t xml:space="preserve"> </w:t>
      </w:r>
      <w:r w:rsidRPr="00BC1A1B">
        <w:t>If</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hit</w:t>
      </w:r>
      <w:r w:rsidRPr="00BC1A1B" w:rsidR="00D65B1B">
        <w:t xml:space="preserve"> </w:t>
      </w:r>
      <w:r w:rsidRPr="00BC1A1B">
        <w:t>their</w:t>
      </w:r>
      <w:r w:rsidRPr="00BC1A1B" w:rsidR="00D65B1B">
        <w:t xml:space="preserve"> </w:t>
      </w:r>
      <w:r w:rsidRPr="00BC1A1B">
        <w:t>target</w:t>
      </w:r>
      <w:r w:rsidRPr="00BC1A1B" w:rsidR="00D65B1B">
        <w:t xml:space="preserve"> </w:t>
      </w:r>
      <w:r w:rsidRPr="00BC1A1B">
        <w:t>of</w:t>
      </w:r>
      <w:r w:rsidRPr="00BC1A1B" w:rsidR="00D65B1B">
        <w:t xml:space="preserve"> </w:t>
      </w:r>
      <w:r w:rsidRPr="00BC1A1B">
        <w:t>300,000</w:t>
      </w:r>
      <w:r w:rsidRPr="00BC1A1B" w:rsidR="00D65B1B">
        <w:t xml:space="preserve"> </w:t>
      </w:r>
      <w:r w:rsidRPr="00BC1A1B">
        <w:t>houses</w:t>
      </w:r>
      <w:r w:rsidRPr="00BC1A1B" w:rsidR="00D65B1B">
        <w:t xml:space="preserve"> </w:t>
      </w:r>
      <w:r w:rsidRPr="00BC1A1B">
        <w:t>a</w:t>
      </w:r>
      <w:r w:rsidRPr="00BC1A1B" w:rsidR="00D65B1B">
        <w:t xml:space="preserve"> </w:t>
      </w:r>
      <w:r w:rsidRPr="00BC1A1B">
        <w:t>year</w:t>
      </w:r>
      <w:r w:rsidRPr="00BC1A1B">
        <w:t>,</w:t>
      </w:r>
      <w:r w:rsidRPr="00BC1A1B" w:rsidR="00D65B1B">
        <w:t xml:space="preserve"> </w:t>
      </w:r>
      <w:r w:rsidRPr="00BC1A1B">
        <w:t>we</w:t>
      </w:r>
      <w:r w:rsidRPr="00BC1A1B" w:rsidR="00D65B1B">
        <w:t xml:space="preserve"> </w:t>
      </w:r>
      <w:r w:rsidRPr="00BC1A1B">
        <w:t>may</w:t>
      </w:r>
      <w:r w:rsidRPr="00BC1A1B" w:rsidR="00D65B1B">
        <w:t xml:space="preserve"> </w:t>
      </w:r>
      <w:r w:rsidRPr="00BC1A1B">
        <w:t>see</w:t>
      </w:r>
      <w:r w:rsidRPr="00BC1A1B" w:rsidR="00D65B1B">
        <w:t xml:space="preserve"> </w:t>
      </w:r>
      <w:r w:rsidRPr="00BC1A1B">
        <w:t>planning</w:t>
      </w:r>
      <w:r w:rsidRPr="00BC1A1B" w:rsidR="00D65B1B">
        <w:t xml:space="preserve"> </w:t>
      </w:r>
      <w:r w:rsidRPr="00BC1A1B">
        <w:t>income</w:t>
      </w:r>
      <w:r w:rsidRPr="00BC1A1B" w:rsidR="00D65B1B">
        <w:t xml:space="preserve"> </w:t>
      </w:r>
      <w:r w:rsidRPr="00BC1A1B">
        <w:t>coming</w:t>
      </w:r>
      <w:r w:rsidRPr="00BC1A1B" w:rsidR="00D65B1B">
        <w:t xml:space="preserve"> </w:t>
      </w:r>
      <w:r w:rsidRPr="00BC1A1B">
        <w:t>back</w:t>
      </w:r>
      <w:r w:rsidRPr="00BC1A1B" w:rsidR="00D65B1B">
        <w:t xml:space="preserve"> </w:t>
      </w:r>
      <w:r w:rsidRPr="00BC1A1B">
        <w:t>quicker</w:t>
      </w:r>
      <w:r w:rsidRPr="00BC1A1B">
        <w:t>.</w:t>
      </w:r>
      <w:r w:rsidRPr="00BC1A1B" w:rsidR="00D65B1B">
        <w:t xml:space="preserve"> </w:t>
      </w:r>
      <w:r w:rsidRPr="00BC1A1B" w:rsidR="00052BA7">
        <w:t>I</w:t>
      </w:r>
      <w:r w:rsidRPr="00BC1A1B">
        <w:t>t</w:t>
      </w:r>
      <w:r w:rsidRPr="00BC1A1B" w:rsidR="00D65B1B">
        <w:t xml:space="preserve"> </w:t>
      </w:r>
      <w:r w:rsidRPr="00BC1A1B">
        <w:t>will</w:t>
      </w:r>
      <w:r w:rsidRPr="00BC1A1B" w:rsidR="00D65B1B">
        <w:t xml:space="preserve"> </w:t>
      </w:r>
      <w:r w:rsidRPr="00BC1A1B">
        <w:t>be</w:t>
      </w:r>
      <w:r w:rsidRPr="00BC1A1B" w:rsidR="00D65B1B">
        <w:t xml:space="preserve"> </w:t>
      </w:r>
      <w:r w:rsidRPr="00BC1A1B">
        <w:t>a</w:t>
      </w:r>
      <w:r w:rsidRPr="00BC1A1B" w:rsidR="00D65B1B">
        <w:t xml:space="preserve"> </w:t>
      </w:r>
      <w:r w:rsidRPr="00BC1A1B">
        <w:t>mixed</w:t>
      </w:r>
      <w:r w:rsidRPr="00BC1A1B" w:rsidR="00D65B1B">
        <w:t xml:space="preserve"> </w:t>
      </w:r>
      <w:r w:rsidRPr="00BC1A1B">
        <w:t>bag</w:t>
      </w:r>
      <w:r w:rsidRPr="00BC1A1B" w:rsidR="00052BA7">
        <w:t>,</w:t>
      </w:r>
      <w:r w:rsidRPr="00BC1A1B" w:rsidR="00D65B1B">
        <w:t xml:space="preserve"> </w:t>
      </w:r>
      <w:r w:rsidRPr="00BC1A1B">
        <w:t>and</w:t>
      </w:r>
      <w:r w:rsidRPr="00BC1A1B" w:rsidR="00D65B1B">
        <w:t xml:space="preserve"> </w:t>
      </w:r>
      <w:r w:rsidRPr="00BC1A1B">
        <w:t>I</w:t>
      </w:r>
      <w:r w:rsidRPr="00BC1A1B" w:rsidR="00D65B1B">
        <w:t xml:space="preserve"> </w:t>
      </w:r>
      <w:r w:rsidRPr="00BC1A1B">
        <w:t>certainly</w:t>
      </w:r>
      <w:r w:rsidRPr="00BC1A1B" w:rsidR="00D65B1B">
        <w:t xml:space="preserve"> </w:t>
      </w:r>
      <w:r w:rsidRPr="00BC1A1B">
        <w:t>do</w:t>
      </w:r>
      <w:r w:rsidRPr="00BC1A1B" w:rsidR="00D65B1B">
        <w:t xml:space="preserve"> </w:t>
      </w:r>
      <w:r w:rsidRPr="00BC1A1B">
        <w:t>not</w:t>
      </w:r>
      <w:r w:rsidRPr="00BC1A1B" w:rsidR="00D65B1B">
        <w:t xml:space="preserve"> </w:t>
      </w:r>
      <w:r w:rsidRPr="00BC1A1B">
        <w:t>expect</w:t>
      </w:r>
      <w:r w:rsidRPr="00BC1A1B" w:rsidR="00D65B1B">
        <w:t xml:space="preserve"> </w:t>
      </w:r>
      <w:r w:rsidRPr="00BC1A1B">
        <w:t>to</w:t>
      </w:r>
      <w:r w:rsidRPr="00BC1A1B" w:rsidR="00D65B1B">
        <w:t xml:space="preserve"> </w:t>
      </w:r>
      <w:r w:rsidRPr="00BC1A1B">
        <w:t>see</w:t>
      </w:r>
      <w:r w:rsidRPr="00BC1A1B" w:rsidR="00D65B1B">
        <w:t xml:space="preserve"> </w:t>
      </w:r>
      <w:r w:rsidRPr="00BC1A1B">
        <w:t>a</w:t>
      </w:r>
      <w:r w:rsidRPr="00BC1A1B" w:rsidR="00D65B1B">
        <w:t xml:space="preserve"> </w:t>
      </w:r>
      <w:r w:rsidRPr="00BC1A1B">
        <w:t>complete</w:t>
      </w:r>
      <w:r w:rsidRPr="00BC1A1B" w:rsidR="00D65B1B">
        <w:t xml:space="preserve"> </w:t>
      </w:r>
      <w:r w:rsidRPr="00BC1A1B">
        <w:t>turnaround</w:t>
      </w:r>
      <w:r w:rsidRPr="00BC1A1B" w:rsidR="00D65B1B">
        <w:t xml:space="preserve"> </w:t>
      </w:r>
      <w:r w:rsidRPr="00BC1A1B">
        <w:t>next</w:t>
      </w:r>
      <w:r w:rsidRPr="00BC1A1B" w:rsidR="00D65B1B">
        <w:t xml:space="preserve"> </w:t>
      </w:r>
      <w:r w:rsidRPr="00BC1A1B">
        <w:t>year.</w:t>
      </w:r>
      <w:r w:rsidRPr="00BC1A1B" w:rsidR="00D65B1B">
        <w:t xml:space="preserve"> </w:t>
      </w:r>
      <w:r w:rsidRPr="00BC1A1B">
        <w:t>S</w:t>
      </w:r>
      <w:r w:rsidRPr="00BC1A1B">
        <w:t>ome</w:t>
      </w:r>
      <w:r w:rsidRPr="00BC1A1B" w:rsidR="00D65B1B">
        <w:t xml:space="preserve"> </w:t>
      </w:r>
      <w:r w:rsidRPr="00BC1A1B">
        <w:t>of</w:t>
      </w:r>
      <w:r w:rsidRPr="00BC1A1B" w:rsidR="00D65B1B">
        <w:t xml:space="preserve"> </w:t>
      </w:r>
      <w:r w:rsidRPr="00BC1A1B">
        <w:t>those</w:t>
      </w:r>
      <w:r w:rsidRPr="00BC1A1B" w:rsidR="00D65B1B">
        <w:t xml:space="preserve"> </w:t>
      </w:r>
      <w:r w:rsidRPr="00BC1A1B">
        <w:t>things</w:t>
      </w:r>
      <w:r w:rsidRPr="00BC1A1B" w:rsidR="00D65B1B">
        <w:t xml:space="preserve"> </w:t>
      </w:r>
      <w:r w:rsidRPr="00BC1A1B">
        <w:t>could</w:t>
      </w:r>
      <w:r w:rsidRPr="00BC1A1B" w:rsidR="00D65B1B">
        <w:t xml:space="preserve"> </w:t>
      </w:r>
      <w:r w:rsidRPr="00BC1A1B">
        <w:t>be</w:t>
      </w:r>
      <w:r w:rsidRPr="00BC1A1B" w:rsidR="00D65B1B">
        <w:t xml:space="preserve"> </w:t>
      </w:r>
      <w:r w:rsidRPr="00BC1A1B">
        <w:t>seriously</w:t>
      </w:r>
      <w:r w:rsidRPr="00BC1A1B" w:rsidR="00D65B1B">
        <w:t xml:space="preserve"> </w:t>
      </w:r>
      <w:r w:rsidRPr="00BC1A1B">
        <w:t>long</w:t>
      </w:r>
      <w:r w:rsidR="00C079BD">
        <w:t xml:space="preserve"> </w:t>
      </w:r>
      <w:r w:rsidRPr="00BC1A1B">
        <w:t>term</w:t>
      </w:r>
      <w:r w:rsidRPr="00BC1A1B">
        <w:t>.</w:t>
      </w:r>
      <w:r w:rsidRPr="00BC1A1B" w:rsidR="00D65B1B">
        <w:t xml:space="preserve"> </w:t>
      </w:r>
      <w:r w:rsidRPr="00BC1A1B">
        <w:t>What</w:t>
      </w:r>
      <w:r w:rsidRPr="00BC1A1B" w:rsidR="00D65B1B">
        <w:t xml:space="preserve"> </w:t>
      </w:r>
      <w:r w:rsidRPr="00BC1A1B">
        <w:t>worries</w:t>
      </w:r>
      <w:r w:rsidRPr="00BC1A1B" w:rsidR="00D65B1B">
        <w:t xml:space="preserve"> </w:t>
      </w:r>
      <w:r w:rsidRPr="00BC1A1B">
        <w:t>me</w:t>
      </w:r>
      <w:r w:rsidRPr="00BC1A1B" w:rsidR="00D65B1B">
        <w:t xml:space="preserve"> </w:t>
      </w:r>
      <w:r w:rsidRPr="00BC1A1B">
        <w:t>is</w:t>
      </w:r>
      <w:r w:rsidRPr="00BC1A1B" w:rsidR="00D65B1B">
        <w:t xml:space="preserve"> </w:t>
      </w:r>
      <w:r w:rsidRPr="00BC1A1B">
        <w:t>that</w:t>
      </w:r>
      <w:r w:rsidRPr="00BC1A1B" w:rsidR="00D65B1B">
        <w:t xml:space="preserve"> </w:t>
      </w:r>
      <w:r w:rsidRPr="00BC1A1B">
        <w:t>we</w:t>
      </w:r>
      <w:r w:rsidRPr="00BC1A1B" w:rsidR="00D65B1B">
        <w:t xml:space="preserve"> </w:t>
      </w:r>
      <w:r w:rsidRPr="00BC1A1B">
        <w:t>may</w:t>
      </w:r>
      <w:r w:rsidRPr="00BC1A1B" w:rsidR="00D65B1B">
        <w:t xml:space="preserve"> </w:t>
      </w:r>
      <w:r w:rsidRPr="00BC1A1B">
        <w:t>see</w:t>
      </w:r>
      <w:r w:rsidRPr="00BC1A1B" w:rsidR="00D65B1B">
        <w:t xml:space="preserve"> </w:t>
      </w:r>
      <w:r w:rsidRPr="00BC1A1B">
        <w:t>leisure</w:t>
      </w:r>
      <w:r w:rsidRPr="00BC1A1B" w:rsidR="00D65B1B">
        <w:t xml:space="preserve"> </w:t>
      </w:r>
      <w:r w:rsidRPr="00BC1A1B">
        <w:t>centres</w:t>
      </w:r>
      <w:r w:rsidRPr="00BC1A1B" w:rsidR="00D65B1B">
        <w:t xml:space="preserve"> </w:t>
      </w:r>
      <w:r w:rsidRPr="00BC1A1B">
        <w:t>and</w:t>
      </w:r>
      <w:r w:rsidRPr="00BC1A1B" w:rsidR="00D65B1B">
        <w:t xml:space="preserve"> </w:t>
      </w:r>
      <w:r w:rsidRPr="00BC1A1B">
        <w:t>theatres</w:t>
      </w:r>
      <w:r w:rsidRPr="00BC1A1B" w:rsidR="00D65B1B">
        <w:t xml:space="preserve"> </w:t>
      </w:r>
      <w:r w:rsidRPr="00BC1A1B">
        <w:t>fail</w:t>
      </w:r>
      <w:r w:rsidRPr="00BC1A1B" w:rsidR="00D65B1B">
        <w:t xml:space="preserve"> </w:t>
      </w:r>
      <w:r w:rsidRPr="00BC1A1B">
        <w:t>because,</w:t>
      </w:r>
      <w:r w:rsidRPr="00BC1A1B" w:rsidR="00D65B1B">
        <w:t xml:space="preserve"> </w:t>
      </w:r>
      <w:r w:rsidRPr="00BC1A1B">
        <w:t>by</w:t>
      </w:r>
      <w:r w:rsidRPr="00BC1A1B" w:rsidR="00D65B1B">
        <w:t xml:space="preserve"> </w:t>
      </w:r>
      <w:r w:rsidRPr="00BC1A1B">
        <w:t>the</w:t>
      </w:r>
      <w:r w:rsidRPr="00BC1A1B" w:rsidR="00D65B1B">
        <w:t xml:space="preserve"> </w:t>
      </w:r>
      <w:r w:rsidRPr="00BC1A1B">
        <w:t>time</w:t>
      </w:r>
      <w:r w:rsidRPr="00BC1A1B" w:rsidR="00D65B1B">
        <w:t xml:space="preserve"> </w:t>
      </w:r>
      <w:r w:rsidRPr="00BC1A1B">
        <w:t>the</w:t>
      </w:r>
      <w:r w:rsidRPr="00BC1A1B" w:rsidR="00D65B1B">
        <w:t xml:space="preserve"> </w:t>
      </w:r>
      <w:r w:rsidRPr="00BC1A1B">
        <w:t>income</w:t>
      </w:r>
      <w:r w:rsidRPr="00BC1A1B" w:rsidR="00D65B1B">
        <w:t xml:space="preserve"> </w:t>
      </w:r>
      <w:r w:rsidRPr="00BC1A1B">
        <w:t>recovers,</w:t>
      </w:r>
      <w:r w:rsidRPr="00BC1A1B" w:rsidR="00D65B1B">
        <w:t xml:space="preserve"> </w:t>
      </w:r>
      <w:r w:rsidRPr="00BC1A1B">
        <w:t>it</w:t>
      </w:r>
      <w:r w:rsidRPr="00BC1A1B" w:rsidR="00D65B1B">
        <w:t xml:space="preserve"> </w:t>
      </w:r>
      <w:r w:rsidRPr="00BC1A1B">
        <w:t>is</w:t>
      </w:r>
      <w:r w:rsidRPr="00BC1A1B" w:rsidR="00D65B1B">
        <w:t xml:space="preserve"> </w:t>
      </w:r>
      <w:r w:rsidRPr="00BC1A1B">
        <w:t>too</w:t>
      </w:r>
      <w:r w:rsidRPr="00BC1A1B" w:rsidR="00D65B1B">
        <w:t xml:space="preserve"> </w:t>
      </w:r>
      <w:r w:rsidRPr="00BC1A1B">
        <w:t>late.</w:t>
      </w:r>
    </w:p>
    <w:p w:rsidR="00D45623" w:rsidRPr="00BC1A1B" w:rsidP="004F31E4">
      <w:pPr>
        <w:pStyle w:val="Answer"/>
      </w:pPr>
      <w:sdt>
        <w:sdtPr>
          <w:alias w:val="Witness"/>
          <w:id w:val="1367177852"/>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rsidR="004F31E4">
        <w:t>I</w:t>
      </w:r>
      <w:r w:rsidRPr="00BC1A1B" w:rsidR="00D65B1B">
        <w:t xml:space="preserve"> </w:t>
      </w:r>
      <w:r w:rsidRPr="00BC1A1B" w:rsidR="004F31E4">
        <w:t>would</w:t>
      </w:r>
      <w:r w:rsidRPr="00BC1A1B" w:rsidR="00D65B1B">
        <w:t xml:space="preserve"> </w:t>
      </w:r>
      <w:r w:rsidRPr="00BC1A1B" w:rsidR="004F31E4">
        <w:t>echo</w:t>
      </w:r>
      <w:r w:rsidRPr="00BC1A1B" w:rsidR="00D65B1B">
        <w:t xml:space="preserve"> </w:t>
      </w:r>
      <w:r w:rsidRPr="00BC1A1B" w:rsidR="004F31E4">
        <w:t>what</w:t>
      </w:r>
      <w:r w:rsidRPr="00BC1A1B" w:rsidR="00D65B1B">
        <w:t xml:space="preserve"> </w:t>
      </w:r>
      <w:r w:rsidRPr="00BC1A1B" w:rsidR="004F31E4">
        <w:t>has</w:t>
      </w:r>
      <w:r w:rsidRPr="00BC1A1B" w:rsidR="00D65B1B">
        <w:t xml:space="preserve"> </w:t>
      </w:r>
      <w:r w:rsidRPr="00BC1A1B" w:rsidR="004F31E4">
        <w:t>been</w:t>
      </w:r>
      <w:r w:rsidRPr="00BC1A1B" w:rsidR="00D65B1B">
        <w:t xml:space="preserve"> </w:t>
      </w:r>
      <w:r w:rsidRPr="00BC1A1B" w:rsidR="004F31E4">
        <w:t>said</w:t>
      </w:r>
      <w:r w:rsidRPr="00BC1A1B" w:rsidR="00D65B1B">
        <w:t xml:space="preserve"> </w:t>
      </w:r>
      <w:r w:rsidRPr="00BC1A1B" w:rsidR="004F31E4">
        <w:t>so</w:t>
      </w:r>
      <w:r w:rsidRPr="00BC1A1B" w:rsidR="00D65B1B">
        <w:t xml:space="preserve"> </w:t>
      </w:r>
      <w:r w:rsidRPr="00BC1A1B" w:rsidR="004F31E4">
        <w:t>far</w:t>
      </w:r>
      <w:r w:rsidRPr="00BC1A1B" w:rsidR="00052BA7">
        <w:t>,</w:t>
      </w:r>
      <w:r w:rsidRPr="00BC1A1B" w:rsidR="00D65B1B">
        <w:t xml:space="preserve"> </w:t>
      </w:r>
      <w:r w:rsidRPr="00BC1A1B">
        <w:t>but</w:t>
      </w:r>
      <w:r w:rsidRPr="00BC1A1B" w:rsidR="00D65B1B">
        <w:t xml:space="preserve"> </w:t>
      </w:r>
      <w:r w:rsidRPr="00BC1A1B">
        <w:t>I</w:t>
      </w:r>
      <w:r w:rsidRPr="00BC1A1B" w:rsidR="00D65B1B">
        <w:t xml:space="preserve"> </w:t>
      </w:r>
      <w:r w:rsidRPr="00BC1A1B">
        <w:t>can</w:t>
      </w:r>
      <w:r w:rsidRPr="00BC1A1B" w:rsidR="00D65B1B">
        <w:t xml:space="preserve"> </w:t>
      </w:r>
      <w:r w:rsidRPr="00BC1A1B">
        <w:t>give</w:t>
      </w:r>
      <w:r w:rsidRPr="00BC1A1B" w:rsidR="00D65B1B">
        <w:t xml:space="preserve"> </w:t>
      </w:r>
      <w:r w:rsidRPr="00BC1A1B">
        <w:t>a</w:t>
      </w:r>
      <w:r w:rsidRPr="00BC1A1B" w:rsidR="00D65B1B">
        <w:t xml:space="preserve"> </w:t>
      </w:r>
      <w:r w:rsidRPr="00BC1A1B">
        <w:t>little</w:t>
      </w:r>
      <w:r w:rsidRPr="00BC1A1B" w:rsidR="00D65B1B">
        <w:t xml:space="preserve"> </w:t>
      </w:r>
      <w:r w:rsidRPr="00BC1A1B">
        <w:t>more</w:t>
      </w:r>
      <w:r w:rsidRPr="00BC1A1B" w:rsidR="00D65B1B">
        <w:t xml:space="preserve"> </w:t>
      </w:r>
      <w:r w:rsidRPr="00BC1A1B">
        <w:t>detail</w:t>
      </w:r>
      <w:r w:rsidRPr="00BC1A1B" w:rsidR="00D65B1B">
        <w:t xml:space="preserve"> </w:t>
      </w:r>
      <w:r w:rsidRPr="00BC1A1B" w:rsidR="004F31E4">
        <w:t>on</w:t>
      </w:r>
      <w:r w:rsidRPr="00BC1A1B" w:rsidR="00D65B1B">
        <w:t xml:space="preserve"> </w:t>
      </w:r>
      <w:r w:rsidRPr="00BC1A1B" w:rsidR="004F31E4">
        <w:t>some</w:t>
      </w:r>
      <w:r w:rsidRPr="00BC1A1B" w:rsidR="00D65B1B">
        <w:t xml:space="preserve"> </w:t>
      </w:r>
      <w:r w:rsidRPr="00BC1A1B" w:rsidR="004F31E4">
        <w:t>of</w:t>
      </w:r>
      <w:r w:rsidRPr="00BC1A1B" w:rsidR="00D65B1B">
        <w:t xml:space="preserve"> </w:t>
      </w:r>
      <w:r w:rsidRPr="00BC1A1B" w:rsidR="00290B0D">
        <w:t>it</w:t>
      </w:r>
      <w:r w:rsidRPr="00BC1A1B">
        <w:t>.</w:t>
      </w:r>
      <w:r w:rsidRPr="00BC1A1B" w:rsidR="00D65B1B">
        <w:t xml:space="preserve"> </w:t>
      </w:r>
      <w:r w:rsidRPr="00BC1A1B">
        <w:t>W</w:t>
      </w:r>
      <w:r w:rsidRPr="00BC1A1B" w:rsidR="004F31E4">
        <w:t>hen</w:t>
      </w:r>
      <w:r w:rsidRPr="00BC1A1B" w:rsidR="00D65B1B">
        <w:t xml:space="preserve"> </w:t>
      </w:r>
      <w:r w:rsidRPr="00BC1A1B" w:rsidR="004F31E4">
        <w:t>looking</w:t>
      </w:r>
      <w:r w:rsidRPr="00BC1A1B" w:rsidR="00D65B1B">
        <w:t xml:space="preserve"> </w:t>
      </w:r>
      <w:r w:rsidRPr="00BC1A1B" w:rsidR="004F31E4">
        <w:t>to</w:t>
      </w:r>
      <w:r w:rsidRPr="00BC1A1B" w:rsidR="00D65B1B">
        <w:t xml:space="preserve"> </w:t>
      </w:r>
      <w:r w:rsidRPr="00BC1A1B" w:rsidR="004F31E4">
        <w:t>the</w:t>
      </w:r>
      <w:r w:rsidRPr="00BC1A1B" w:rsidR="00D65B1B">
        <w:t xml:space="preserve"> </w:t>
      </w:r>
      <w:r w:rsidRPr="00BC1A1B" w:rsidR="004F31E4">
        <w:t>potential</w:t>
      </w:r>
      <w:r w:rsidRPr="00BC1A1B" w:rsidR="00D65B1B">
        <w:t xml:space="preserve"> </w:t>
      </w:r>
      <w:r w:rsidRPr="00BC1A1B" w:rsidR="004F31E4">
        <w:t>for</w:t>
      </w:r>
      <w:r w:rsidRPr="00BC1A1B" w:rsidR="00D65B1B">
        <w:t xml:space="preserve"> </w:t>
      </w:r>
      <w:r w:rsidRPr="00BC1A1B" w:rsidR="004F31E4">
        <w:t>upside</w:t>
      </w:r>
      <w:r w:rsidRPr="00BC1A1B" w:rsidR="00D65B1B">
        <w:t xml:space="preserve"> </w:t>
      </w:r>
      <w:r w:rsidRPr="00BC1A1B" w:rsidR="004F31E4">
        <w:t>risk</w:t>
      </w:r>
      <w:r w:rsidRPr="00BC1A1B" w:rsidR="00D65B1B">
        <w:t xml:space="preserve"> </w:t>
      </w:r>
      <w:r w:rsidRPr="00BC1A1B" w:rsidR="004F31E4">
        <w:t>this</w:t>
      </w:r>
      <w:r w:rsidRPr="00BC1A1B" w:rsidR="00D65B1B">
        <w:t xml:space="preserve"> </w:t>
      </w:r>
      <w:r w:rsidRPr="00BC1A1B" w:rsidR="004F31E4">
        <w:t>year</w:t>
      </w:r>
      <w:r w:rsidRPr="00BC1A1B" w:rsidR="00D65B1B">
        <w:t xml:space="preserve"> </w:t>
      </w:r>
      <w:r w:rsidRPr="00BC1A1B" w:rsidR="004F31E4">
        <w:t>in</w:t>
      </w:r>
      <w:r w:rsidRPr="00BC1A1B" w:rsidR="00D65B1B">
        <w:t xml:space="preserve"> </w:t>
      </w:r>
      <w:r w:rsidRPr="00BC1A1B" w:rsidR="004F31E4">
        <w:t>sales</w:t>
      </w:r>
      <w:r w:rsidRPr="00BC1A1B">
        <w:t>,</w:t>
      </w:r>
      <w:r w:rsidRPr="00BC1A1B" w:rsidR="00D65B1B">
        <w:t xml:space="preserve"> </w:t>
      </w:r>
      <w:r w:rsidRPr="00BC1A1B" w:rsidR="004F31E4">
        <w:t>fees</w:t>
      </w:r>
      <w:r w:rsidRPr="00BC1A1B" w:rsidR="00D65B1B">
        <w:t xml:space="preserve"> </w:t>
      </w:r>
      <w:r w:rsidRPr="00BC1A1B" w:rsidR="004F31E4">
        <w:t>and</w:t>
      </w:r>
      <w:r w:rsidRPr="00BC1A1B" w:rsidR="00D65B1B">
        <w:t xml:space="preserve"> </w:t>
      </w:r>
      <w:r w:rsidRPr="00BC1A1B" w:rsidR="004F31E4">
        <w:t>charges</w:t>
      </w:r>
      <w:r w:rsidRPr="00BC1A1B" w:rsidR="00D65B1B">
        <w:t xml:space="preserve"> </w:t>
      </w:r>
      <w:r w:rsidRPr="00BC1A1B" w:rsidR="004F31E4">
        <w:t>losses</w:t>
      </w:r>
      <w:r w:rsidRPr="00BC1A1B">
        <w:t>,</w:t>
      </w:r>
      <w:r w:rsidRPr="00BC1A1B" w:rsidR="00D65B1B">
        <w:t xml:space="preserve"> </w:t>
      </w:r>
      <w:r w:rsidRPr="00BC1A1B" w:rsidR="004F31E4">
        <w:t>I</w:t>
      </w:r>
      <w:r w:rsidRPr="00BC1A1B" w:rsidR="00D65B1B">
        <w:t xml:space="preserve"> </w:t>
      </w:r>
      <w:r w:rsidRPr="00BC1A1B" w:rsidR="004F31E4">
        <w:t>would</w:t>
      </w:r>
      <w:r w:rsidRPr="00BC1A1B" w:rsidR="00D65B1B">
        <w:t xml:space="preserve"> </w:t>
      </w:r>
      <w:r w:rsidRPr="00BC1A1B" w:rsidR="004F31E4">
        <w:t>say</w:t>
      </w:r>
      <w:r w:rsidRPr="00BC1A1B" w:rsidR="00D65B1B">
        <w:t xml:space="preserve"> </w:t>
      </w:r>
      <w:r w:rsidRPr="00BC1A1B">
        <w:t>that,</w:t>
      </w:r>
      <w:r w:rsidRPr="00BC1A1B" w:rsidR="00D65B1B">
        <w:t xml:space="preserve"> </w:t>
      </w:r>
      <w:r w:rsidRPr="00BC1A1B">
        <w:t>given</w:t>
      </w:r>
      <w:r w:rsidRPr="00BC1A1B" w:rsidR="00D65B1B">
        <w:t xml:space="preserve"> </w:t>
      </w:r>
      <w:r w:rsidRPr="00BC1A1B">
        <w:t>a</w:t>
      </w:r>
      <w:r w:rsidRPr="00BC1A1B" w:rsidR="00D65B1B">
        <w:t xml:space="preserve"> </w:t>
      </w:r>
      <w:r w:rsidRPr="00BC1A1B">
        <w:t>second</w:t>
      </w:r>
      <w:r w:rsidRPr="00BC1A1B" w:rsidR="00D65B1B">
        <w:t xml:space="preserve"> </w:t>
      </w:r>
      <w:r w:rsidRPr="00BC1A1B">
        <w:t>lockdown,</w:t>
      </w:r>
      <w:r w:rsidRPr="00BC1A1B" w:rsidR="00D65B1B">
        <w:t xml:space="preserve"> </w:t>
      </w:r>
      <w:r w:rsidRPr="00BC1A1B">
        <w:t>we</w:t>
      </w:r>
      <w:r w:rsidRPr="00BC1A1B" w:rsidR="00D65B1B">
        <w:t xml:space="preserve"> </w:t>
      </w:r>
      <w:r w:rsidRPr="00BC1A1B">
        <w:t>would</w:t>
      </w:r>
      <w:r w:rsidRPr="00BC1A1B" w:rsidR="00D65B1B">
        <w:t xml:space="preserve"> </w:t>
      </w:r>
      <w:r w:rsidRPr="00BC1A1B">
        <w:t>expect</w:t>
      </w:r>
      <w:r w:rsidRPr="00BC1A1B" w:rsidR="00D65B1B">
        <w:t xml:space="preserve"> </w:t>
      </w:r>
      <w:r w:rsidRPr="00BC1A1B">
        <w:t>there</w:t>
      </w:r>
      <w:r w:rsidRPr="00BC1A1B" w:rsidR="00D65B1B">
        <w:t xml:space="preserve"> </w:t>
      </w:r>
      <w:r w:rsidRPr="00BC1A1B">
        <w:t>to</w:t>
      </w:r>
      <w:r w:rsidRPr="00BC1A1B" w:rsidR="00D65B1B">
        <w:t xml:space="preserve"> </w:t>
      </w:r>
      <w:r w:rsidRPr="00BC1A1B">
        <w:t>be</w:t>
      </w:r>
      <w:r w:rsidRPr="00BC1A1B" w:rsidR="00D65B1B">
        <w:t xml:space="preserve"> </w:t>
      </w:r>
      <w:r w:rsidRPr="00BC1A1B">
        <w:t>more</w:t>
      </w:r>
      <w:r w:rsidRPr="00BC1A1B" w:rsidR="00D65B1B">
        <w:t xml:space="preserve"> </w:t>
      </w:r>
      <w:r w:rsidRPr="00BC1A1B" w:rsidR="00290B0D">
        <w:t>likelihood</w:t>
      </w:r>
      <w:r w:rsidRPr="00BC1A1B" w:rsidR="00D65B1B">
        <w:t xml:space="preserve"> </w:t>
      </w:r>
      <w:r w:rsidRPr="00BC1A1B">
        <w:t>of</w:t>
      </w:r>
      <w:r w:rsidRPr="00BC1A1B" w:rsidR="00D65B1B">
        <w:t xml:space="preserve"> </w:t>
      </w:r>
      <w:r w:rsidRPr="00BC1A1B">
        <w:t>a</w:t>
      </w:r>
      <w:r w:rsidRPr="00BC1A1B" w:rsidR="004F31E4">
        <w:t>n</w:t>
      </w:r>
      <w:r w:rsidRPr="00BC1A1B" w:rsidR="00D65B1B">
        <w:t xml:space="preserve"> </w:t>
      </w:r>
      <w:r w:rsidRPr="00BC1A1B" w:rsidR="004F31E4">
        <w:t>increase</w:t>
      </w:r>
      <w:r w:rsidRPr="00BC1A1B" w:rsidR="00D65B1B">
        <w:t xml:space="preserve"> </w:t>
      </w:r>
      <w:r w:rsidRPr="00BC1A1B" w:rsidR="004F31E4">
        <w:t>in</w:t>
      </w:r>
      <w:r w:rsidRPr="00BC1A1B" w:rsidR="00D65B1B">
        <w:t xml:space="preserve"> </w:t>
      </w:r>
      <w:r w:rsidRPr="00BC1A1B" w:rsidR="004F31E4">
        <w:t>these</w:t>
      </w:r>
      <w:r w:rsidRPr="00BC1A1B" w:rsidR="00D65B1B">
        <w:t xml:space="preserve"> </w:t>
      </w:r>
      <w:r w:rsidRPr="00BC1A1B" w:rsidR="004F31E4">
        <w:t>forecast</w:t>
      </w:r>
      <w:r w:rsidRPr="00BC1A1B" w:rsidR="00D65B1B">
        <w:t xml:space="preserve"> </w:t>
      </w:r>
      <w:r w:rsidRPr="00BC1A1B" w:rsidR="004F31E4">
        <w:t>losses</w:t>
      </w:r>
      <w:r w:rsidRPr="00BC1A1B" w:rsidR="00D65B1B">
        <w:t xml:space="preserve"> </w:t>
      </w:r>
      <w:r w:rsidRPr="00BC1A1B" w:rsidR="004F31E4">
        <w:t>rather</w:t>
      </w:r>
      <w:r w:rsidRPr="00BC1A1B" w:rsidR="00D65B1B">
        <w:t xml:space="preserve"> </w:t>
      </w:r>
      <w:r w:rsidRPr="00BC1A1B" w:rsidR="004F31E4">
        <w:t>than</w:t>
      </w:r>
      <w:r w:rsidRPr="00BC1A1B" w:rsidR="00D65B1B">
        <w:t xml:space="preserve"> </w:t>
      </w:r>
      <w:r w:rsidRPr="00BC1A1B" w:rsidR="004F31E4">
        <w:t>a</w:t>
      </w:r>
      <w:r w:rsidRPr="00BC1A1B" w:rsidR="00D65B1B">
        <w:t xml:space="preserve"> </w:t>
      </w:r>
      <w:r w:rsidRPr="00BC1A1B" w:rsidR="004F31E4">
        <w:t>decre</w:t>
      </w:r>
      <w:r w:rsidRPr="00BC1A1B">
        <w:t>a</w:t>
      </w:r>
      <w:r w:rsidRPr="00BC1A1B" w:rsidR="004F31E4">
        <w:t>s</w:t>
      </w:r>
      <w:r w:rsidRPr="00BC1A1B">
        <w:t>e.</w:t>
      </w:r>
      <w:r w:rsidRPr="00BC1A1B" w:rsidR="00D65B1B">
        <w:t xml:space="preserve"> </w:t>
      </w:r>
      <w:r w:rsidRPr="00BC1A1B">
        <w:t>The</w:t>
      </w:r>
      <w:r w:rsidRPr="00BC1A1B" w:rsidR="00D65B1B">
        <w:t xml:space="preserve"> </w:t>
      </w:r>
      <w:r w:rsidRPr="00BC1A1B" w:rsidR="004F31E4">
        <w:t>Government</w:t>
      </w:r>
      <w:r w:rsidRPr="00BC1A1B" w:rsidR="00290B0D">
        <w:t>’s</w:t>
      </w:r>
      <w:r w:rsidRPr="00BC1A1B" w:rsidR="00D65B1B">
        <w:t xml:space="preserve"> </w:t>
      </w:r>
      <w:r w:rsidRPr="00BC1A1B" w:rsidR="004F31E4">
        <w:t>compensation</w:t>
      </w:r>
      <w:r w:rsidRPr="00BC1A1B" w:rsidR="00D65B1B">
        <w:t xml:space="preserve"> </w:t>
      </w:r>
      <w:r w:rsidRPr="00BC1A1B" w:rsidR="004F31E4">
        <w:t>scheme</w:t>
      </w:r>
      <w:r w:rsidRPr="00BC1A1B" w:rsidR="00D65B1B">
        <w:t xml:space="preserve"> </w:t>
      </w:r>
      <w:r w:rsidRPr="00BC1A1B">
        <w:t>would</w:t>
      </w:r>
      <w:r w:rsidRPr="00BC1A1B" w:rsidR="00D65B1B">
        <w:t xml:space="preserve"> </w:t>
      </w:r>
      <w:r w:rsidRPr="00BC1A1B">
        <w:t>compensate</w:t>
      </w:r>
      <w:r w:rsidRPr="00BC1A1B" w:rsidR="00D65B1B">
        <w:t xml:space="preserve"> </w:t>
      </w:r>
      <w:r w:rsidRPr="00BC1A1B">
        <w:t>for</w:t>
      </w:r>
      <w:r w:rsidRPr="00BC1A1B" w:rsidR="00D65B1B">
        <w:t xml:space="preserve"> </w:t>
      </w:r>
      <w:r w:rsidRPr="00BC1A1B">
        <w:t>about</w:t>
      </w:r>
      <w:r w:rsidRPr="00BC1A1B" w:rsidR="00D65B1B">
        <w:t xml:space="preserve"> </w:t>
      </w:r>
      <w:r w:rsidRPr="00BC1A1B">
        <w:t>75%</w:t>
      </w:r>
      <w:r w:rsidRPr="00BC1A1B" w:rsidR="00D65B1B">
        <w:t xml:space="preserve"> </w:t>
      </w:r>
      <w:r w:rsidRPr="00BC1A1B">
        <w:t>of</w:t>
      </w:r>
      <w:r w:rsidRPr="00BC1A1B" w:rsidR="00D65B1B">
        <w:t xml:space="preserve"> </w:t>
      </w:r>
      <w:r w:rsidRPr="00BC1A1B">
        <w:t>those</w:t>
      </w:r>
      <w:r w:rsidRPr="00BC1A1B" w:rsidR="00D65B1B">
        <w:t xml:space="preserve"> </w:t>
      </w:r>
      <w:r w:rsidRPr="00BC1A1B">
        <w:t>losses</w:t>
      </w:r>
      <w:r w:rsidRPr="00BC1A1B" w:rsidR="00D65B1B">
        <w:t xml:space="preserve"> </w:t>
      </w:r>
      <w:r w:rsidRPr="00BC1A1B">
        <w:t>at</w:t>
      </w:r>
      <w:r w:rsidRPr="00BC1A1B" w:rsidR="00D65B1B">
        <w:t xml:space="preserve"> </w:t>
      </w:r>
      <w:r w:rsidRPr="00BC1A1B">
        <w:t>the</w:t>
      </w:r>
      <w:r w:rsidRPr="00BC1A1B" w:rsidR="00D65B1B">
        <w:t xml:space="preserve"> </w:t>
      </w:r>
      <w:r w:rsidRPr="00BC1A1B">
        <w:t>margin</w:t>
      </w:r>
      <w:r w:rsidRPr="00BC1A1B" w:rsidR="00D65B1B">
        <w:t xml:space="preserve"> </w:t>
      </w:r>
      <w:r w:rsidRPr="00BC1A1B">
        <w:t>but</w:t>
      </w:r>
      <w:r w:rsidRPr="00BC1A1B" w:rsidR="00D65B1B">
        <w:t xml:space="preserve"> </w:t>
      </w:r>
      <w:r w:rsidRPr="00BC1A1B">
        <w:t>that</w:t>
      </w:r>
      <w:r w:rsidRPr="00BC1A1B" w:rsidR="00D65B1B">
        <w:t xml:space="preserve"> </w:t>
      </w:r>
      <w:r w:rsidRPr="00BC1A1B" w:rsidR="004F31E4">
        <w:t>still</w:t>
      </w:r>
      <w:r w:rsidRPr="00BC1A1B" w:rsidR="00D65B1B">
        <w:t xml:space="preserve"> </w:t>
      </w:r>
      <w:r w:rsidRPr="00BC1A1B" w:rsidR="004F31E4">
        <w:t>mean</w:t>
      </w:r>
      <w:r w:rsidRPr="00BC1A1B" w:rsidR="00052BA7">
        <w:t>s</w:t>
      </w:r>
      <w:r w:rsidRPr="00BC1A1B" w:rsidR="00D65B1B">
        <w:t xml:space="preserve"> </w:t>
      </w:r>
      <w:r w:rsidRPr="00BC1A1B" w:rsidR="004F31E4">
        <w:t>25%</w:t>
      </w:r>
      <w:r w:rsidRPr="00BC1A1B" w:rsidR="00D65B1B">
        <w:t xml:space="preserve"> </w:t>
      </w:r>
      <w:r w:rsidRPr="00BC1A1B" w:rsidR="004F31E4">
        <w:t>of</w:t>
      </w:r>
      <w:r w:rsidRPr="00BC1A1B" w:rsidR="00D65B1B">
        <w:t xml:space="preserve"> </w:t>
      </w:r>
      <w:r w:rsidRPr="00BC1A1B" w:rsidR="004F31E4">
        <w:t>it</w:t>
      </w:r>
      <w:r w:rsidRPr="00BC1A1B" w:rsidR="00D65B1B">
        <w:t xml:space="preserve"> </w:t>
      </w:r>
      <w:r w:rsidRPr="00BC1A1B" w:rsidR="004F31E4">
        <w:t>being</w:t>
      </w:r>
      <w:r w:rsidRPr="00BC1A1B" w:rsidR="00D65B1B">
        <w:t xml:space="preserve"> </w:t>
      </w:r>
      <w:r w:rsidRPr="00BC1A1B" w:rsidR="004F31E4">
        <w:t>put</w:t>
      </w:r>
      <w:r w:rsidRPr="00BC1A1B" w:rsidR="00D65B1B">
        <w:t xml:space="preserve"> </w:t>
      </w:r>
      <w:r w:rsidRPr="00BC1A1B" w:rsidR="004F31E4">
        <w:t>on</w:t>
      </w:r>
      <w:r w:rsidRPr="00BC1A1B" w:rsidR="00052BA7">
        <w:t xml:space="preserve"> </w:t>
      </w:r>
      <w:r w:rsidRPr="00BC1A1B" w:rsidR="004F31E4">
        <w:t>to</w:t>
      </w:r>
      <w:r w:rsidRPr="00BC1A1B" w:rsidR="00D65B1B">
        <w:t xml:space="preserve"> </w:t>
      </w:r>
      <w:r w:rsidRPr="00BC1A1B" w:rsidR="004F31E4">
        <w:t>councils</w:t>
      </w:r>
      <w:r w:rsidRPr="00BC1A1B">
        <w:t>’</w:t>
      </w:r>
      <w:r w:rsidRPr="00BC1A1B" w:rsidR="00D65B1B">
        <w:t xml:space="preserve"> </w:t>
      </w:r>
      <w:r w:rsidRPr="00BC1A1B" w:rsidR="004F31E4">
        <w:t>budgets</w:t>
      </w:r>
      <w:r w:rsidRPr="00BC1A1B">
        <w:t>.</w:t>
      </w:r>
      <w:r w:rsidRPr="00BC1A1B" w:rsidR="00D65B1B">
        <w:t xml:space="preserve"> </w:t>
      </w:r>
      <w:r w:rsidRPr="00BC1A1B" w:rsidR="00052BA7">
        <w:t>Because</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in</w:t>
      </w:r>
      <w:r w:rsidRPr="00BC1A1B" w:rsidR="00D65B1B">
        <w:t xml:space="preserve"> </w:t>
      </w:r>
      <w:r w:rsidRPr="00BC1A1B">
        <w:t>particular,</w:t>
      </w:r>
      <w:r w:rsidRPr="00BC1A1B" w:rsidR="00D65B1B">
        <w:t xml:space="preserve"> </w:t>
      </w:r>
      <w:r w:rsidRPr="00BC1A1B">
        <w:t>as</w:t>
      </w:r>
      <w:r w:rsidRPr="00BC1A1B" w:rsidR="00D65B1B">
        <w:t xml:space="preserve"> </w:t>
      </w:r>
      <w:r w:rsidRPr="00BC1A1B">
        <w:t>well</w:t>
      </w:r>
      <w:r w:rsidRPr="00BC1A1B" w:rsidR="00D65B1B">
        <w:t xml:space="preserve"> </w:t>
      </w:r>
      <w:r w:rsidRPr="00BC1A1B">
        <w:t>as</w:t>
      </w:r>
      <w:r w:rsidRPr="00BC1A1B" w:rsidR="00D65B1B">
        <w:t xml:space="preserve"> </w:t>
      </w:r>
      <w:r w:rsidRPr="00BC1A1B" w:rsidR="004F31E4">
        <w:t>some</w:t>
      </w:r>
      <w:r w:rsidRPr="00BC1A1B" w:rsidR="00D65B1B">
        <w:t xml:space="preserve"> </w:t>
      </w:r>
      <w:r w:rsidRPr="00BC1A1B" w:rsidR="004F31E4">
        <w:t>of</w:t>
      </w:r>
      <w:r w:rsidRPr="00BC1A1B" w:rsidR="00D65B1B">
        <w:t xml:space="preserve"> </w:t>
      </w:r>
      <w:r w:rsidRPr="00BC1A1B" w:rsidR="004F31E4">
        <w:t>the</w:t>
      </w:r>
      <w:r w:rsidRPr="00BC1A1B" w:rsidR="00D65B1B">
        <w:t xml:space="preserve"> </w:t>
      </w:r>
      <w:r w:rsidRPr="00BC1A1B">
        <w:t>co</w:t>
      </w:r>
      <w:r w:rsidRPr="00BC1A1B" w:rsidR="004F31E4">
        <w:t>uncils</w:t>
      </w:r>
      <w:r w:rsidRPr="00BC1A1B" w:rsidR="00D65B1B">
        <w:t xml:space="preserve"> </w:t>
      </w:r>
      <w:r w:rsidRPr="00BC1A1B">
        <w:t>i</w:t>
      </w:r>
      <w:r w:rsidRPr="00BC1A1B" w:rsidR="004F31E4">
        <w:t>n</w:t>
      </w:r>
      <w:r w:rsidRPr="00BC1A1B" w:rsidR="00D65B1B">
        <w:t xml:space="preserve"> </w:t>
      </w:r>
      <w:r w:rsidRPr="00BC1A1B" w:rsidR="004F31E4">
        <w:t>London</w:t>
      </w:r>
      <w:r w:rsidRPr="00BC1A1B">
        <w:t>,</w:t>
      </w:r>
      <w:r w:rsidRPr="00BC1A1B" w:rsidR="00D65B1B">
        <w:t xml:space="preserve"> </w:t>
      </w:r>
      <w:r w:rsidRPr="00BC1A1B" w:rsidR="004F31E4">
        <w:t>rely</w:t>
      </w:r>
      <w:r w:rsidRPr="00BC1A1B" w:rsidR="00D65B1B">
        <w:t xml:space="preserve"> </w:t>
      </w:r>
      <w:r w:rsidRPr="00BC1A1B" w:rsidR="004F31E4">
        <w:t>quite</w:t>
      </w:r>
      <w:r w:rsidRPr="00BC1A1B" w:rsidR="00D65B1B">
        <w:t xml:space="preserve"> </w:t>
      </w:r>
      <w:r w:rsidRPr="00BC1A1B" w:rsidR="004F31E4">
        <w:t>substantially</w:t>
      </w:r>
      <w:r w:rsidRPr="00BC1A1B" w:rsidR="00D65B1B">
        <w:t xml:space="preserve"> </w:t>
      </w:r>
      <w:r w:rsidRPr="00BC1A1B" w:rsidR="004F31E4">
        <w:t>on</w:t>
      </w:r>
      <w:r w:rsidRPr="00BC1A1B" w:rsidR="00D65B1B">
        <w:t xml:space="preserve"> </w:t>
      </w:r>
      <w:r w:rsidRPr="00BC1A1B" w:rsidR="004F31E4">
        <w:t>this</w:t>
      </w:r>
      <w:r w:rsidRPr="00BC1A1B" w:rsidR="00D65B1B">
        <w:t xml:space="preserve"> </w:t>
      </w:r>
      <w:r w:rsidRPr="00BC1A1B" w:rsidR="004F31E4">
        <w:t>income</w:t>
      </w:r>
      <w:r w:rsidRPr="00BC1A1B">
        <w:t>,</w:t>
      </w:r>
      <w:r w:rsidRPr="00BC1A1B" w:rsidR="00D65B1B">
        <w:t xml:space="preserve"> </w:t>
      </w:r>
      <w:r w:rsidRPr="00BC1A1B">
        <w:t>the</w:t>
      </w:r>
      <w:r w:rsidRPr="00BC1A1B" w:rsidR="00D65B1B">
        <w:t xml:space="preserve"> </w:t>
      </w:r>
      <w:r w:rsidRPr="00BC1A1B">
        <w:t>losses</w:t>
      </w:r>
      <w:r w:rsidRPr="00BC1A1B" w:rsidR="00D65B1B">
        <w:t xml:space="preserve"> </w:t>
      </w:r>
      <w:r w:rsidRPr="00BC1A1B">
        <w:t>c</w:t>
      </w:r>
      <w:r w:rsidRPr="00BC1A1B" w:rsidR="00052BA7">
        <w:t>ould</w:t>
      </w:r>
      <w:r w:rsidRPr="00BC1A1B" w:rsidR="00D65B1B">
        <w:t xml:space="preserve"> </w:t>
      </w:r>
      <w:r w:rsidRPr="00BC1A1B">
        <w:t>be</w:t>
      </w:r>
      <w:r w:rsidRPr="00BC1A1B" w:rsidR="00D65B1B">
        <w:t xml:space="preserve"> </w:t>
      </w:r>
      <w:r w:rsidRPr="00BC1A1B" w:rsidR="004F31E4">
        <w:t>quite</w:t>
      </w:r>
      <w:r w:rsidRPr="00BC1A1B" w:rsidR="00D65B1B">
        <w:t xml:space="preserve"> </w:t>
      </w:r>
      <w:r w:rsidRPr="00BC1A1B" w:rsidR="004F31E4">
        <w:t>concentrated</w:t>
      </w:r>
      <w:r w:rsidRPr="00BC1A1B" w:rsidR="00D65B1B">
        <w:t xml:space="preserve"> </w:t>
      </w:r>
      <w:r w:rsidRPr="00BC1A1B" w:rsidR="004F31E4">
        <w:t>on</w:t>
      </w:r>
      <w:r w:rsidRPr="00BC1A1B" w:rsidR="00D65B1B">
        <w:t xml:space="preserve"> </w:t>
      </w:r>
      <w:r w:rsidRPr="00BC1A1B" w:rsidR="004F31E4">
        <w:t>particular</w:t>
      </w:r>
      <w:r w:rsidRPr="00BC1A1B" w:rsidR="00D65B1B">
        <w:t xml:space="preserve"> </w:t>
      </w:r>
      <w:r w:rsidRPr="00BC1A1B" w:rsidR="004F31E4">
        <w:t>parts</w:t>
      </w:r>
      <w:r w:rsidRPr="00BC1A1B" w:rsidR="00D65B1B">
        <w:t xml:space="preserve"> </w:t>
      </w:r>
      <w:r w:rsidRPr="00BC1A1B" w:rsidR="004F31E4">
        <w:t>of</w:t>
      </w:r>
      <w:r w:rsidRPr="00BC1A1B" w:rsidR="00D65B1B">
        <w:t xml:space="preserve"> </w:t>
      </w:r>
      <w:r w:rsidRPr="00BC1A1B" w:rsidR="004F31E4">
        <w:t>local</w:t>
      </w:r>
      <w:r w:rsidRPr="00BC1A1B" w:rsidR="00D65B1B">
        <w:t xml:space="preserve"> </w:t>
      </w:r>
      <w:r w:rsidRPr="00BC1A1B">
        <w:t>g</w:t>
      </w:r>
      <w:r w:rsidRPr="00BC1A1B" w:rsidR="004F31E4">
        <w:t>overnment.</w:t>
      </w:r>
      <w:r w:rsidRPr="00BC1A1B" w:rsidR="00D65B1B">
        <w:t xml:space="preserve"> </w:t>
      </w:r>
    </w:p>
    <w:p w:rsidR="004F31E4" w:rsidRPr="00BC1A1B" w:rsidP="004F31E4">
      <w:pPr>
        <w:pStyle w:val="Answer"/>
      </w:pPr>
      <w:r w:rsidRPr="00BC1A1B">
        <w:t>Looking to the future, w</w:t>
      </w:r>
      <w:r w:rsidRPr="00BC1A1B" w:rsidR="00D45623">
        <w:t>hen</w:t>
      </w:r>
      <w:r w:rsidRPr="00BC1A1B" w:rsidR="00D65B1B">
        <w:t xml:space="preserve"> </w:t>
      </w:r>
      <w:r w:rsidRPr="00BC1A1B" w:rsidR="00D45623">
        <w:t>we</w:t>
      </w:r>
      <w:r w:rsidRPr="00BC1A1B" w:rsidR="00D65B1B">
        <w:t xml:space="preserve"> </w:t>
      </w:r>
      <w:r w:rsidRPr="00BC1A1B" w:rsidR="00D45623">
        <w:t>looked</w:t>
      </w:r>
      <w:r w:rsidRPr="00BC1A1B" w:rsidR="00D65B1B">
        <w:t xml:space="preserve"> </w:t>
      </w:r>
      <w:r w:rsidRPr="00BC1A1B" w:rsidR="00D45623">
        <w:t>at</w:t>
      </w:r>
      <w:r w:rsidRPr="00BC1A1B" w:rsidR="00D65B1B">
        <w:t xml:space="preserve"> </w:t>
      </w:r>
      <w:r w:rsidRPr="00BC1A1B" w:rsidR="00D45623">
        <w:t>the</w:t>
      </w:r>
      <w:r w:rsidRPr="00BC1A1B" w:rsidR="00D65B1B">
        <w:t xml:space="preserve"> </w:t>
      </w:r>
      <w:r w:rsidRPr="00BC1A1B" w:rsidR="00D45623">
        <w:t>potential</w:t>
      </w:r>
      <w:r w:rsidRPr="00BC1A1B" w:rsidR="00D65B1B">
        <w:t xml:space="preserve"> </w:t>
      </w:r>
      <w:r w:rsidRPr="00BC1A1B" w:rsidR="00D45623">
        <w:t>medium-term</w:t>
      </w:r>
      <w:r w:rsidRPr="00BC1A1B" w:rsidR="00D65B1B">
        <w:t xml:space="preserve"> </w:t>
      </w:r>
      <w:r w:rsidRPr="00BC1A1B" w:rsidR="00D45623">
        <w:t>implications,</w:t>
      </w:r>
      <w:r w:rsidRPr="00BC1A1B" w:rsidR="00D65B1B">
        <w:t xml:space="preserve"> </w:t>
      </w:r>
      <w:r w:rsidRPr="00BC1A1B">
        <w:t>our</w:t>
      </w:r>
      <w:r w:rsidRPr="00BC1A1B" w:rsidR="00D65B1B">
        <w:t xml:space="preserve"> </w:t>
      </w:r>
      <w:r w:rsidRPr="00BC1A1B">
        <w:t>baseline</w:t>
      </w:r>
      <w:r w:rsidRPr="00BC1A1B" w:rsidR="00D65B1B">
        <w:t xml:space="preserve"> </w:t>
      </w:r>
      <w:r w:rsidRPr="00BC1A1B">
        <w:t>assum</w:t>
      </w:r>
      <w:r w:rsidRPr="00BC1A1B" w:rsidR="00D45623">
        <w:t>p</w:t>
      </w:r>
      <w:r w:rsidRPr="00BC1A1B">
        <w:t>ti</w:t>
      </w:r>
      <w:r w:rsidRPr="00BC1A1B" w:rsidR="00D45623">
        <w:t>o</w:t>
      </w:r>
      <w:r w:rsidRPr="00BC1A1B">
        <w:t>n</w:t>
      </w:r>
      <w:r w:rsidRPr="00BC1A1B" w:rsidR="00D65B1B">
        <w:t xml:space="preserve"> </w:t>
      </w:r>
      <w:r w:rsidRPr="00BC1A1B" w:rsidR="00D45623">
        <w:t>was</w:t>
      </w:r>
      <w:r w:rsidRPr="00BC1A1B" w:rsidR="00D65B1B">
        <w:t xml:space="preserve"> </w:t>
      </w:r>
      <w:r w:rsidRPr="00BC1A1B" w:rsidR="00D45623">
        <w:t>to</w:t>
      </w:r>
      <w:r w:rsidRPr="00BC1A1B" w:rsidR="00D65B1B">
        <w:t xml:space="preserve"> </w:t>
      </w:r>
      <w:r w:rsidRPr="00BC1A1B" w:rsidR="00D45623">
        <w:t>say,</w:t>
      </w:r>
      <w:r w:rsidRPr="00BC1A1B" w:rsidR="00D65B1B">
        <w:t xml:space="preserve"> </w:t>
      </w:r>
      <w:r w:rsidRPr="00BC1A1B" w:rsidR="00D45623">
        <w:t>“W</w:t>
      </w:r>
      <w:r w:rsidRPr="00BC1A1B">
        <w:t>hat</w:t>
      </w:r>
      <w:r w:rsidRPr="00BC1A1B" w:rsidR="00D65B1B">
        <w:t xml:space="preserve"> </w:t>
      </w:r>
      <w:r w:rsidRPr="00BC1A1B">
        <w:t>happens</w:t>
      </w:r>
      <w:r w:rsidRPr="00BC1A1B" w:rsidR="00D65B1B">
        <w:t xml:space="preserve"> </w:t>
      </w:r>
      <w:r w:rsidRPr="00BC1A1B">
        <w:t>if</w:t>
      </w:r>
      <w:r w:rsidRPr="00BC1A1B" w:rsidR="00D65B1B">
        <w:t xml:space="preserve"> </w:t>
      </w:r>
      <w:r w:rsidRPr="00BC1A1B">
        <w:t>councils</w:t>
      </w:r>
      <w:r w:rsidRPr="00BC1A1B" w:rsidR="00D65B1B">
        <w:t xml:space="preserve"> </w:t>
      </w:r>
      <w:r w:rsidRPr="00BC1A1B">
        <w:t>lose</w:t>
      </w:r>
      <w:r w:rsidRPr="00BC1A1B" w:rsidR="00D65B1B">
        <w:t xml:space="preserve"> </w:t>
      </w:r>
      <w:r w:rsidRPr="00BC1A1B">
        <w:t>10%</w:t>
      </w:r>
      <w:r w:rsidRPr="00BC1A1B" w:rsidR="00D65B1B">
        <w:t xml:space="preserve"> </w:t>
      </w:r>
      <w:r w:rsidRPr="00BC1A1B">
        <w:t>of</w:t>
      </w:r>
      <w:r w:rsidRPr="00BC1A1B" w:rsidR="00D65B1B">
        <w:t xml:space="preserve"> </w:t>
      </w:r>
      <w:r w:rsidRPr="00BC1A1B">
        <w:t>their</w:t>
      </w:r>
      <w:r w:rsidRPr="00BC1A1B" w:rsidR="00D65B1B">
        <w:t xml:space="preserve"> </w:t>
      </w:r>
      <w:r w:rsidRPr="00BC1A1B">
        <w:t>parking</w:t>
      </w:r>
      <w:r w:rsidRPr="00BC1A1B" w:rsidR="00D65B1B">
        <w:t xml:space="preserve"> </w:t>
      </w:r>
      <w:r w:rsidRPr="00BC1A1B">
        <w:t>income</w:t>
      </w:r>
      <w:r w:rsidRPr="00BC1A1B" w:rsidR="00D65B1B">
        <w:t xml:space="preserve"> </w:t>
      </w:r>
      <w:r w:rsidRPr="00BC1A1B">
        <w:t>in</w:t>
      </w:r>
      <w:r w:rsidRPr="00BC1A1B" w:rsidR="00D65B1B">
        <w:t xml:space="preserve"> </w:t>
      </w:r>
      <w:r w:rsidRPr="00BC1A1B">
        <w:t>the</w:t>
      </w:r>
      <w:r w:rsidRPr="00BC1A1B" w:rsidR="00D65B1B">
        <w:t xml:space="preserve"> </w:t>
      </w:r>
      <w:r w:rsidRPr="00BC1A1B">
        <w:t>lon</w:t>
      </w:r>
      <w:r w:rsidRPr="00BC1A1B" w:rsidR="00D45623">
        <w:t>g</w:t>
      </w:r>
      <w:r w:rsidRPr="00BC1A1B" w:rsidR="00D65B1B">
        <w:t xml:space="preserve"> </w:t>
      </w:r>
      <w:r w:rsidRPr="00BC1A1B">
        <w:t>term</w:t>
      </w:r>
      <w:r w:rsidRPr="00BC1A1B" w:rsidR="00D45623">
        <w:t>?”</w:t>
      </w:r>
      <w:r w:rsidRPr="00BC1A1B" w:rsidR="00D65B1B">
        <w:t xml:space="preserve"> </w:t>
      </w:r>
      <w:r w:rsidRPr="00BC1A1B" w:rsidR="00D45623">
        <w:t>That</w:t>
      </w:r>
      <w:r w:rsidRPr="00BC1A1B" w:rsidR="00D65B1B">
        <w:t xml:space="preserve"> </w:t>
      </w:r>
      <w:r w:rsidRPr="00BC1A1B" w:rsidR="00D45623">
        <w:t>would</w:t>
      </w:r>
      <w:r w:rsidRPr="00BC1A1B" w:rsidR="00D65B1B">
        <w:t xml:space="preserve"> </w:t>
      </w:r>
      <w:r w:rsidRPr="00BC1A1B" w:rsidR="00D45623">
        <w:t>be</w:t>
      </w:r>
      <w:r w:rsidRPr="00BC1A1B" w:rsidR="00D65B1B">
        <w:t xml:space="preserve"> </w:t>
      </w:r>
      <w:r w:rsidRPr="00BC1A1B" w:rsidR="00D45623">
        <w:t>about</w:t>
      </w:r>
      <w:r w:rsidRPr="00BC1A1B" w:rsidR="00D65B1B">
        <w:t xml:space="preserve"> </w:t>
      </w:r>
      <w:r w:rsidRPr="00BC1A1B" w:rsidR="00D45623">
        <w:t>£</w:t>
      </w:r>
      <w:r w:rsidRPr="00BC1A1B">
        <w:t>200</w:t>
      </w:r>
      <w:r w:rsidRPr="00BC1A1B" w:rsidR="00D65B1B">
        <w:t xml:space="preserve"> </w:t>
      </w:r>
      <w:r w:rsidRPr="00BC1A1B">
        <w:t>million</w:t>
      </w:r>
      <w:r w:rsidR="00C079BD">
        <w:t>,</w:t>
      </w:r>
      <w:r w:rsidRPr="00BC1A1B" w:rsidR="00D65B1B">
        <w:t xml:space="preserve"> </w:t>
      </w:r>
      <w:r w:rsidRPr="00BC1A1B" w:rsidR="00D45623">
        <w:t>so</w:t>
      </w:r>
      <w:r w:rsidRPr="00BC1A1B" w:rsidR="00D65B1B">
        <w:t xml:space="preserve"> </w:t>
      </w:r>
      <w:r w:rsidRPr="00BC1A1B" w:rsidR="00D45623">
        <w:t>we</w:t>
      </w:r>
      <w:r w:rsidRPr="00BC1A1B" w:rsidR="00D65B1B">
        <w:t xml:space="preserve"> </w:t>
      </w:r>
      <w:r w:rsidRPr="00BC1A1B" w:rsidR="00D45623">
        <w:t>are</w:t>
      </w:r>
      <w:r w:rsidRPr="00BC1A1B" w:rsidR="00D65B1B">
        <w:t xml:space="preserve"> </w:t>
      </w:r>
      <w:r w:rsidRPr="00BC1A1B" w:rsidR="00D45623">
        <w:t>not</w:t>
      </w:r>
      <w:r w:rsidRPr="00BC1A1B" w:rsidR="00D65B1B">
        <w:t xml:space="preserve"> </w:t>
      </w:r>
      <w:r w:rsidRPr="00BC1A1B" w:rsidR="00D45623">
        <w:t>talking</w:t>
      </w:r>
      <w:r w:rsidRPr="00BC1A1B" w:rsidR="00D65B1B">
        <w:t xml:space="preserve"> </w:t>
      </w:r>
      <w:r w:rsidRPr="00BC1A1B" w:rsidR="00D45623">
        <w:t>about</w:t>
      </w:r>
      <w:r w:rsidRPr="00BC1A1B" w:rsidR="00D65B1B">
        <w:t xml:space="preserve"> </w:t>
      </w:r>
      <w:r w:rsidRPr="00BC1A1B">
        <w:t>insubstantial</w:t>
      </w:r>
      <w:r w:rsidRPr="00BC1A1B" w:rsidR="00D65B1B">
        <w:t xml:space="preserve"> </w:t>
      </w:r>
      <w:r w:rsidRPr="00BC1A1B">
        <w:t>amounts</w:t>
      </w:r>
      <w:r w:rsidRPr="00BC1A1B" w:rsidR="00D65B1B">
        <w:t xml:space="preserve"> </w:t>
      </w:r>
      <w:r w:rsidRPr="00BC1A1B">
        <w:t>of</w:t>
      </w:r>
      <w:r w:rsidRPr="00BC1A1B" w:rsidR="00D65B1B">
        <w:t xml:space="preserve"> </w:t>
      </w:r>
      <w:r w:rsidRPr="00BC1A1B">
        <w:t>money</w:t>
      </w:r>
      <w:r w:rsidRPr="00BC1A1B" w:rsidR="00D65B1B">
        <w:t xml:space="preserve"> </w:t>
      </w:r>
      <w:r w:rsidRPr="00BC1A1B">
        <w:t>here</w:t>
      </w:r>
      <w:r w:rsidRPr="00BC1A1B" w:rsidR="00D45623">
        <w:t>.</w:t>
      </w:r>
      <w:r w:rsidRPr="00BC1A1B" w:rsidR="00D65B1B">
        <w:t xml:space="preserve"> </w:t>
      </w:r>
      <w:r w:rsidRPr="00BC1A1B" w:rsidR="00D45623">
        <w:t>What</w:t>
      </w:r>
      <w:r w:rsidRPr="00BC1A1B" w:rsidR="00D65B1B">
        <w:t xml:space="preserve"> </w:t>
      </w:r>
      <w:r w:rsidRPr="00BC1A1B" w:rsidR="00D45623">
        <w:t>will</w:t>
      </w:r>
      <w:r w:rsidRPr="00BC1A1B" w:rsidR="00D65B1B">
        <w:t xml:space="preserve"> </w:t>
      </w:r>
      <w:r w:rsidRPr="00BC1A1B" w:rsidR="00D45623">
        <w:t>matter</w:t>
      </w:r>
      <w:r w:rsidRPr="00BC1A1B" w:rsidR="00D65B1B">
        <w:t xml:space="preserve"> </w:t>
      </w:r>
      <w:r w:rsidRPr="00BC1A1B" w:rsidR="00D45623">
        <w:t>for</w:t>
      </w:r>
      <w:r w:rsidRPr="00BC1A1B" w:rsidR="00D65B1B">
        <w:t xml:space="preserve"> </w:t>
      </w:r>
      <w:r w:rsidRPr="00BC1A1B" w:rsidR="00D45623">
        <w:t>the</w:t>
      </w:r>
      <w:r w:rsidRPr="00BC1A1B" w:rsidR="00D65B1B">
        <w:t xml:space="preserve"> </w:t>
      </w:r>
      <w:r w:rsidRPr="00BC1A1B" w:rsidR="00D45623">
        <w:t>future</w:t>
      </w:r>
      <w:r w:rsidRPr="00BC1A1B" w:rsidR="00D65B1B">
        <w:t xml:space="preserve"> </w:t>
      </w:r>
      <w:r w:rsidRPr="00BC1A1B" w:rsidR="00D45623">
        <w:t>of</w:t>
      </w:r>
      <w:r w:rsidRPr="00BC1A1B" w:rsidR="00D65B1B">
        <w:t xml:space="preserve"> </w:t>
      </w:r>
      <w:r w:rsidRPr="00BC1A1B" w:rsidR="00D45623">
        <w:t>income</w:t>
      </w:r>
      <w:r w:rsidRPr="00BC1A1B" w:rsidR="00D65B1B">
        <w:t xml:space="preserve"> </w:t>
      </w:r>
      <w:r w:rsidRPr="00BC1A1B" w:rsidR="00D45623">
        <w:t>from</w:t>
      </w:r>
      <w:r w:rsidRPr="00BC1A1B" w:rsidR="00D65B1B">
        <w:t xml:space="preserve"> </w:t>
      </w:r>
      <w:r w:rsidRPr="00BC1A1B">
        <w:t>pa</w:t>
      </w:r>
      <w:r w:rsidRPr="00BC1A1B" w:rsidR="00D45623">
        <w:t>r</w:t>
      </w:r>
      <w:r w:rsidRPr="00BC1A1B">
        <w:t>king</w:t>
      </w:r>
      <w:r w:rsidRPr="00BC1A1B" w:rsidR="00D65B1B">
        <w:t xml:space="preserve"> </w:t>
      </w:r>
      <w:r w:rsidRPr="00BC1A1B">
        <w:t>in</w:t>
      </w:r>
      <w:r w:rsidRPr="00BC1A1B" w:rsidR="00D65B1B">
        <w:t xml:space="preserve"> </w:t>
      </w:r>
      <w:r w:rsidRPr="00BC1A1B">
        <w:t>particular</w:t>
      </w:r>
      <w:r w:rsidRPr="00BC1A1B" w:rsidR="00D65B1B">
        <w:t xml:space="preserve"> </w:t>
      </w:r>
      <w:r w:rsidRPr="00BC1A1B">
        <w:t>will</w:t>
      </w:r>
      <w:r w:rsidRPr="00BC1A1B" w:rsidR="00D65B1B">
        <w:t xml:space="preserve"> </w:t>
      </w:r>
      <w:r w:rsidRPr="00BC1A1B">
        <w:t>be</w:t>
      </w:r>
      <w:r w:rsidRPr="00BC1A1B" w:rsidR="00D65B1B">
        <w:t xml:space="preserve"> </w:t>
      </w:r>
      <w:r w:rsidRPr="00BC1A1B">
        <w:t>what</w:t>
      </w:r>
      <w:r w:rsidRPr="00BC1A1B" w:rsidR="00D65B1B">
        <w:t xml:space="preserve"> </w:t>
      </w:r>
      <w:r w:rsidRPr="00BC1A1B">
        <w:t>happen</w:t>
      </w:r>
      <w:r w:rsidRPr="00BC1A1B" w:rsidR="00D45623">
        <w:t>s</w:t>
      </w:r>
      <w:r w:rsidRPr="00BC1A1B" w:rsidR="00D65B1B">
        <w:t xml:space="preserve"> </w:t>
      </w:r>
      <w:r w:rsidRPr="00BC1A1B">
        <w:t>to</w:t>
      </w:r>
      <w:r w:rsidRPr="00BC1A1B" w:rsidR="00D65B1B">
        <w:t xml:space="preserve"> </w:t>
      </w:r>
      <w:r w:rsidRPr="00BC1A1B">
        <w:t>shopping</w:t>
      </w:r>
      <w:r w:rsidRPr="00BC1A1B" w:rsidR="00D65B1B">
        <w:t xml:space="preserve"> </w:t>
      </w:r>
      <w:r w:rsidRPr="00BC1A1B">
        <w:t>habits</w:t>
      </w:r>
      <w:r w:rsidRPr="00BC1A1B" w:rsidR="00D65B1B">
        <w:t xml:space="preserve"> </w:t>
      </w:r>
      <w:r w:rsidRPr="00BC1A1B">
        <w:t>and</w:t>
      </w:r>
      <w:r w:rsidRPr="00BC1A1B" w:rsidR="00D65B1B">
        <w:t xml:space="preserve"> </w:t>
      </w:r>
      <w:r w:rsidRPr="00BC1A1B">
        <w:t>working</w:t>
      </w:r>
      <w:r w:rsidRPr="00BC1A1B" w:rsidR="00D65B1B">
        <w:t xml:space="preserve"> </w:t>
      </w:r>
      <w:r w:rsidRPr="00BC1A1B">
        <w:t>habits</w:t>
      </w:r>
      <w:r w:rsidRPr="00BC1A1B" w:rsidR="00D45623">
        <w:t>.</w:t>
      </w:r>
      <w:r w:rsidRPr="00BC1A1B" w:rsidR="00D65B1B">
        <w:t xml:space="preserve"> </w:t>
      </w:r>
      <w:r w:rsidRPr="00BC1A1B" w:rsidR="00D45623">
        <w:t>Do</w:t>
      </w:r>
      <w:r w:rsidRPr="00BC1A1B" w:rsidR="00D65B1B">
        <w:t xml:space="preserve"> </w:t>
      </w:r>
      <w:r w:rsidRPr="00BC1A1B" w:rsidR="00D45623">
        <w:t>we</w:t>
      </w:r>
      <w:r w:rsidRPr="00BC1A1B" w:rsidR="00D65B1B">
        <w:t xml:space="preserve"> </w:t>
      </w:r>
      <w:r w:rsidRPr="00BC1A1B" w:rsidR="00D45623">
        <w:t>see</w:t>
      </w:r>
      <w:r w:rsidRPr="00BC1A1B" w:rsidR="00D65B1B">
        <w:t xml:space="preserve"> </w:t>
      </w:r>
      <w:r w:rsidRPr="00BC1A1B" w:rsidR="00D45623">
        <w:t>these</w:t>
      </w:r>
      <w:r w:rsidRPr="00BC1A1B" w:rsidR="00D65B1B">
        <w:t xml:space="preserve"> </w:t>
      </w:r>
      <w:r w:rsidRPr="00BC1A1B" w:rsidR="00D45623">
        <w:t>increases</w:t>
      </w:r>
      <w:r w:rsidRPr="00BC1A1B" w:rsidR="00D65B1B">
        <w:t xml:space="preserve"> </w:t>
      </w:r>
      <w:r w:rsidRPr="00BC1A1B" w:rsidR="00D45623">
        <w:t>in</w:t>
      </w:r>
      <w:r w:rsidRPr="00BC1A1B" w:rsidR="00D65B1B">
        <w:t xml:space="preserve"> </w:t>
      </w:r>
      <w:r w:rsidRPr="00BC1A1B" w:rsidR="00D45623">
        <w:t>internet</w:t>
      </w:r>
      <w:r w:rsidRPr="00BC1A1B" w:rsidR="00D65B1B">
        <w:t xml:space="preserve"> </w:t>
      </w:r>
      <w:r w:rsidRPr="00BC1A1B" w:rsidR="00D45623">
        <w:t>shopping</w:t>
      </w:r>
      <w:r w:rsidRPr="00BC1A1B" w:rsidR="00D65B1B">
        <w:t xml:space="preserve"> </w:t>
      </w:r>
      <w:r w:rsidRPr="00BC1A1B" w:rsidR="00D45623">
        <w:t>and</w:t>
      </w:r>
      <w:r w:rsidRPr="00BC1A1B" w:rsidR="00D65B1B">
        <w:t xml:space="preserve"> </w:t>
      </w:r>
      <w:r w:rsidRPr="00BC1A1B" w:rsidR="00D45623">
        <w:t>home-working</w:t>
      </w:r>
      <w:r w:rsidRPr="00BC1A1B" w:rsidR="00D65B1B">
        <w:t xml:space="preserve"> </w:t>
      </w:r>
      <w:r w:rsidRPr="00BC1A1B" w:rsidR="00D45623">
        <w:t>persist</w:t>
      </w:r>
      <w:r w:rsidRPr="00BC1A1B" w:rsidR="00D65B1B">
        <w:t xml:space="preserve"> </w:t>
      </w:r>
      <w:r w:rsidRPr="00BC1A1B" w:rsidR="00D45623">
        <w:t>and,</w:t>
      </w:r>
      <w:r w:rsidRPr="00BC1A1B" w:rsidR="00D65B1B">
        <w:t xml:space="preserve"> </w:t>
      </w:r>
      <w:r w:rsidRPr="00BC1A1B" w:rsidR="00D45623">
        <w:t>if</w:t>
      </w:r>
      <w:r w:rsidRPr="00BC1A1B" w:rsidR="00D65B1B">
        <w:t xml:space="preserve"> </w:t>
      </w:r>
      <w:r w:rsidRPr="00BC1A1B" w:rsidR="00D45623">
        <w:t>so,</w:t>
      </w:r>
      <w:r w:rsidRPr="00BC1A1B" w:rsidR="00D65B1B">
        <w:t xml:space="preserve"> </w:t>
      </w:r>
      <w:r w:rsidRPr="00BC1A1B" w:rsidR="00D45623">
        <w:t>how</w:t>
      </w:r>
      <w:r w:rsidRPr="00BC1A1B" w:rsidR="00D65B1B">
        <w:t xml:space="preserve"> </w:t>
      </w:r>
      <w:r w:rsidRPr="00BC1A1B" w:rsidR="00D45623">
        <w:t>much</w:t>
      </w:r>
      <w:r w:rsidRPr="00BC1A1B" w:rsidR="00D65B1B">
        <w:t xml:space="preserve"> </w:t>
      </w:r>
      <w:r w:rsidRPr="00BC1A1B" w:rsidR="00D45623">
        <w:t>do</w:t>
      </w:r>
      <w:r w:rsidRPr="00BC1A1B" w:rsidR="00D65B1B">
        <w:t xml:space="preserve"> </w:t>
      </w:r>
      <w:r w:rsidRPr="00BC1A1B">
        <w:t>they</w:t>
      </w:r>
      <w:r w:rsidRPr="00BC1A1B" w:rsidR="00D65B1B">
        <w:t xml:space="preserve"> </w:t>
      </w:r>
      <w:r w:rsidRPr="00BC1A1B">
        <w:t>persist</w:t>
      </w:r>
      <w:r w:rsidRPr="00BC1A1B" w:rsidR="00D45623">
        <w:t>?</w:t>
      </w:r>
      <w:r w:rsidRPr="00BC1A1B" w:rsidR="00D65B1B">
        <w:t xml:space="preserve"> </w:t>
      </w:r>
      <w:r w:rsidRPr="00BC1A1B">
        <w:t>That</w:t>
      </w:r>
      <w:r w:rsidRPr="00BC1A1B" w:rsidR="00D65B1B">
        <w:t xml:space="preserve"> </w:t>
      </w:r>
      <w:r w:rsidRPr="00BC1A1B">
        <w:t>will</w:t>
      </w:r>
      <w:r w:rsidRPr="00BC1A1B" w:rsidR="00D65B1B">
        <w:t xml:space="preserve"> </w:t>
      </w:r>
      <w:r w:rsidRPr="00BC1A1B">
        <w:t>matter</w:t>
      </w:r>
      <w:r w:rsidRPr="00BC1A1B" w:rsidR="00D65B1B">
        <w:t xml:space="preserve"> </w:t>
      </w:r>
      <w:r w:rsidRPr="00BC1A1B">
        <w:t>a</w:t>
      </w:r>
      <w:r w:rsidRPr="00BC1A1B" w:rsidR="00D65B1B">
        <w:t xml:space="preserve"> </w:t>
      </w:r>
      <w:r w:rsidRPr="00BC1A1B">
        <w:t>lot</w:t>
      </w:r>
      <w:r w:rsidRPr="00BC1A1B" w:rsidR="00D65B1B">
        <w:t xml:space="preserve"> </w:t>
      </w:r>
      <w:r w:rsidRPr="00BC1A1B">
        <w:t xml:space="preserve">for </w:t>
      </w:r>
      <w:r w:rsidRPr="00BC1A1B">
        <w:t>councils.</w:t>
      </w:r>
    </w:p>
    <w:p w:rsidR="00D45623" w:rsidRPr="00BC1A1B" w:rsidP="004F31E4">
      <w:pPr>
        <w:pStyle w:val="Question"/>
      </w:pPr>
      <w:sdt>
        <w:sdtPr>
          <w:alias w:val="Member"/>
          <w:tag w:val="&lt;Member mnisId='4406' dodsId='106168'&gt;"/>
          <w:id w:val="-1471360888"/>
          <w:placeholder>
            <w:docPart w:val="DefaultPlaceholder_1082065158"/>
          </w:placeholder>
          <w:richText/>
        </w:sdtPr>
        <w:sdtContent>
          <w:r w:rsidRPr="00BC1A1B" w:rsidR="004F31E4">
            <w:rPr>
              <w:b/>
            </w:rPr>
            <w:t>Mary</w:t>
          </w:r>
          <w:r w:rsidRPr="00BC1A1B" w:rsidR="00D65B1B">
            <w:rPr>
              <w:b/>
            </w:rPr>
            <w:t xml:space="preserve"> </w:t>
          </w:r>
          <w:r w:rsidRPr="00BC1A1B" w:rsidR="004F31E4">
            <w:rPr>
              <w:b/>
            </w:rPr>
            <w:t>Robinson:</w:t>
          </w:r>
        </w:sdtContent>
      </w:sdt>
      <w:r w:rsidRPr="00BC1A1B" w:rsidR="00D65B1B">
        <w:t xml:space="preserve"> </w:t>
      </w:r>
      <w:r w:rsidRPr="00BC1A1B">
        <w:t>We</w:t>
      </w:r>
      <w:r w:rsidRPr="00BC1A1B" w:rsidR="00D65B1B">
        <w:t xml:space="preserve"> </w:t>
      </w:r>
      <w:r w:rsidRPr="00BC1A1B">
        <w:t>have</w:t>
      </w:r>
      <w:r w:rsidRPr="00BC1A1B" w:rsidR="00D65B1B">
        <w:t xml:space="preserve"> </w:t>
      </w:r>
      <w:r w:rsidRPr="00BC1A1B">
        <w:t>looked</w:t>
      </w:r>
      <w:r w:rsidRPr="00BC1A1B" w:rsidR="00D65B1B">
        <w:t xml:space="preserve"> </w:t>
      </w:r>
      <w:r w:rsidRPr="00BC1A1B">
        <w:t>at</w:t>
      </w:r>
      <w:r w:rsidRPr="00BC1A1B" w:rsidR="00D65B1B">
        <w:t xml:space="preserve"> </w:t>
      </w:r>
      <w:r w:rsidRPr="00BC1A1B">
        <w:t>that</w:t>
      </w:r>
      <w:r w:rsidRPr="00BC1A1B" w:rsidR="00D65B1B">
        <w:t xml:space="preserve"> </w:t>
      </w:r>
      <w:r w:rsidRPr="00BC1A1B">
        <w:t>in</w:t>
      </w:r>
      <w:r w:rsidRPr="00BC1A1B" w:rsidR="00D65B1B">
        <w:t xml:space="preserve"> </w:t>
      </w:r>
      <w:r w:rsidRPr="00BC1A1B">
        <w:t>our</w:t>
      </w:r>
      <w:r w:rsidRPr="00BC1A1B" w:rsidR="00D65B1B">
        <w:t xml:space="preserve"> </w:t>
      </w:r>
      <w:r w:rsidRPr="00BC1A1B">
        <w:t>review</w:t>
      </w:r>
      <w:r w:rsidRPr="00BC1A1B" w:rsidR="00D65B1B">
        <w:t xml:space="preserve"> </w:t>
      </w:r>
      <w:r w:rsidRPr="00BC1A1B">
        <w:t>of</w:t>
      </w:r>
      <w:r w:rsidRPr="00BC1A1B" w:rsidR="00D65B1B">
        <w:t xml:space="preserve"> </w:t>
      </w:r>
      <w:r w:rsidRPr="00BC1A1B">
        <w:t>the</w:t>
      </w:r>
      <w:r w:rsidRPr="00BC1A1B" w:rsidR="00D65B1B">
        <w:t xml:space="preserve"> </w:t>
      </w:r>
      <w:r w:rsidRPr="00BC1A1B">
        <w:t>future</w:t>
      </w:r>
      <w:r w:rsidRPr="00BC1A1B" w:rsidR="00D65B1B">
        <w:t xml:space="preserve"> </w:t>
      </w:r>
      <w:r w:rsidRPr="00BC1A1B">
        <w:t>of</w:t>
      </w:r>
      <w:r w:rsidRPr="00BC1A1B" w:rsidR="00D65B1B">
        <w:t xml:space="preserve"> </w:t>
      </w:r>
      <w:r w:rsidRPr="00BC1A1B">
        <w:t>the</w:t>
      </w:r>
      <w:r w:rsidRPr="00BC1A1B" w:rsidR="00D65B1B">
        <w:t xml:space="preserve"> </w:t>
      </w:r>
      <w:r w:rsidRPr="00BC1A1B">
        <w:t>high</w:t>
      </w:r>
      <w:r w:rsidRPr="00BC1A1B" w:rsidR="00D65B1B">
        <w:t xml:space="preserve"> </w:t>
      </w:r>
      <w:r w:rsidRPr="00BC1A1B">
        <w:t>street</w:t>
      </w:r>
      <w:r w:rsidRPr="00BC1A1B" w:rsidR="00585EAF">
        <w:t>,</w:t>
      </w:r>
      <w:r w:rsidRPr="00BC1A1B" w:rsidR="00D65B1B">
        <w:t xml:space="preserve"> </w:t>
      </w:r>
      <w:r w:rsidRPr="00BC1A1B">
        <w:t>Zoom</w:t>
      </w:r>
      <w:r w:rsidRPr="00BC1A1B" w:rsidR="00D65B1B">
        <w:t xml:space="preserve"> </w:t>
      </w:r>
      <w:r w:rsidRPr="00BC1A1B">
        <w:t>towns,</w:t>
      </w:r>
      <w:r w:rsidRPr="00BC1A1B" w:rsidR="00D65B1B">
        <w:t xml:space="preserve"> </w:t>
      </w:r>
      <w:r w:rsidRPr="00BC1A1B">
        <w:t>et</w:t>
      </w:r>
      <w:r w:rsidRPr="00BC1A1B" w:rsidR="00D65B1B">
        <w:t xml:space="preserve"> </w:t>
      </w:r>
      <w:r w:rsidRPr="00BC1A1B">
        <w:t>cetera,</w:t>
      </w:r>
      <w:r w:rsidRPr="00BC1A1B" w:rsidR="00D65B1B">
        <w:t xml:space="preserve"> </w:t>
      </w:r>
      <w:r w:rsidRPr="00BC1A1B">
        <w:t>and</w:t>
      </w:r>
      <w:r w:rsidRPr="00BC1A1B" w:rsidR="00D65B1B">
        <w:t xml:space="preserve"> </w:t>
      </w:r>
      <w:r w:rsidRPr="00BC1A1B" w:rsidR="004F31E4">
        <w:t>how</w:t>
      </w:r>
      <w:r w:rsidRPr="00BC1A1B" w:rsidR="00D65B1B">
        <w:t xml:space="preserve"> </w:t>
      </w:r>
      <w:r w:rsidRPr="00BC1A1B" w:rsidR="004F31E4">
        <w:t>people</w:t>
      </w:r>
      <w:r w:rsidRPr="00BC1A1B" w:rsidR="00D65B1B">
        <w:t xml:space="preserve"> </w:t>
      </w:r>
      <w:r w:rsidRPr="00BC1A1B" w:rsidR="00585EAF">
        <w:t xml:space="preserve">will </w:t>
      </w:r>
      <w:r w:rsidRPr="00BC1A1B" w:rsidR="004F31E4">
        <w:t>work</w:t>
      </w:r>
      <w:r w:rsidRPr="00BC1A1B" w:rsidR="00D65B1B">
        <w:t xml:space="preserve"> </w:t>
      </w:r>
      <w:r w:rsidRPr="00BC1A1B" w:rsidR="004F31E4">
        <w:t>in</w:t>
      </w:r>
      <w:r w:rsidRPr="00BC1A1B" w:rsidR="00D65B1B">
        <w:t xml:space="preserve"> </w:t>
      </w:r>
      <w:r w:rsidRPr="00BC1A1B" w:rsidR="004F31E4">
        <w:t>the</w:t>
      </w:r>
      <w:r w:rsidRPr="00BC1A1B" w:rsidR="00D65B1B">
        <w:t xml:space="preserve"> </w:t>
      </w:r>
      <w:r w:rsidRPr="00BC1A1B" w:rsidR="004F31E4">
        <w:t>future.</w:t>
      </w:r>
      <w:r w:rsidRPr="00BC1A1B" w:rsidR="00D65B1B">
        <w:t xml:space="preserve"> </w:t>
      </w:r>
    </w:p>
    <w:p w:rsidR="004F31E4" w:rsidRPr="00BC1A1B" w:rsidP="00D45623">
      <w:pPr>
        <w:pStyle w:val="Question"/>
        <w:numPr>
          <w:ilvl w:val="0"/>
          <w:numId w:val="0"/>
        </w:numPr>
        <w:ind w:left="794"/>
      </w:pPr>
      <w:r w:rsidRPr="00BC1A1B">
        <w:t>I</w:t>
      </w:r>
      <w:r w:rsidRPr="00BC1A1B" w:rsidR="00D65B1B">
        <w:t xml:space="preserve"> </w:t>
      </w:r>
      <w:r w:rsidRPr="00BC1A1B">
        <w:t>have</w:t>
      </w:r>
      <w:r w:rsidRPr="00BC1A1B" w:rsidR="00D65B1B">
        <w:t xml:space="preserve"> </w:t>
      </w:r>
      <w:r w:rsidRPr="00BC1A1B">
        <w:t>o</w:t>
      </w:r>
      <w:r w:rsidRPr="00BC1A1B">
        <w:t>ne</w:t>
      </w:r>
      <w:r w:rsidRPr="00BC1A1B" w:rsidR="00D65B1B">
        <w:t xml:space="preserve"> </w:t>
      </w:r>
      <w:r w:rsidRPr="00BC1A1B">
        <w:t>final</w:t>
      </w:r>
      <w:r w:rsidRPr="00BC1A1B" w:rsidR="00D65B1B">
        <w:t xml:space="preserve"> </w:t>
      </w:r>
      <w:r w:rsidRPr="00BC1A1B">
        <w:t>question</w:t>
      </w:r>
      <w:r w:rsidRPr="00BC1A1B" w:rsidR="00D65B1B">
        <w:t xml:space="preserve"> </w:t>
      </w:r>
      <w:r w:rsidRPr="00BC1A1B">
        <w:t>for</w:t>
      </w:r>
      <w:r w:rsidRPr="00BC1A1B" w:rsidR="00D65B1B">
        <w:t xml:space="preserve"> </w:t>
      </w:r>
      <w:r w:rsidRPr="00BC1A1B">
        <w:t>Rob</w:t>
      </w:r>
      <w:r w:rsidRPr="00BC1A1B" w:rsidR="00D65B1B">
        <w:t xml:space="preserve"> </w:t>
      </w:r>
      <w:r w:rsidRPr="00BC1A1B">
        <w:t>on</w:t>
      </w:r>
      <w:r w:rsidRPr="00BC1A1B" w:rsidR="00D65B1B">
        <w:t xml:space="preserve"> </w:t>
      </w:r>
      <w:r w:rsidRPr="00BC1A1B">
        <w:t>the</w:t>
      </w:r>
      <w:r w:rsidRPr="00BC1A1B" w:rsidR="00D65B1B">
        <w:t xml:space="preserve"> </w:t>
      </w:r>
      <w:r w:rsidRPr="00BC1A1B">
        <w:t>impact</w:t>
      </w:r>
      <w:r w:rsidRPr="00BC1A1B" w:rsidR="00D65B1B">
        <w:t xml:space="preserve"> </w:t>
      </w:r>
      <w:r w:rsidRPr="00BC1A1B">
        <w:t>on</w:t>
      </w:r>
      <w:r w:rsidRPr="00BC1A1B" w:rsidR="00D65B1B">
        <w:t xml:space="preserve"> </w:t>
      </w:r>
      <w:r w:rsidRPr="00BC1A1B">
        <w:t>local</w:t>
      </w:r>
      <w:r w:rsidRPr="00BC1A1B" w:rsidR="00D65B1B">
        <w:t xml:space="preserve"> </w:t>
      </w:r>
      <w:r w:rsidRPr="00BC1A1B">
        <w:t>authority</w:t>
      </w:r>
      <w:r w:rsidRPr="00BC1A1B" w:rsidR="00D65B1B">
        <w:t xml:space="preserve"> </w:t>
      </w:r>
      <w:r w:rsidRPr="00BC1A1B">
        <w:t>reserves</w:t>
      </w:r>
      <w:r w:rsidRPr="00BC1A1B">
        <w:t>.</w:t>
      </w:r>
      <w:r w:rsidRPr="00BC1A1B" w:rsidR="00D65B1B">
        <w:t xml:space="preserve"> </w:t>
      </w:r>
      <w:r w:rsidRPr="00BC1A1B">
        <w:t>What</w:t>
      </w:r>
      <w:r w:rsidRPr="00BC1A1B" w:rsidR="00D65B1B">
        <w:t xml:space="preserve"> </w:t>
      </w:r>
      <w:r w:rsidRPr="00BC1A1B">
        <w:t>will</w:t>
      </w:r>
      <w:r w:rsidRPr="00BC1A1B" w:rsidR="00D65B1B">
        <w:t xml:space="preserve"> </w:t>
      </w:r>
      <w:r w:rsidRPr="00BC1A1B">
        <w:t>be</w:t>
      </w:r>
      <w:r w:rsidRPr="00BC1A1B" w:rsidR="00D65B1B">
        <w:t xml:space="preserve"> </w:t>
      </w:r>
      <w:r w:rsidRPr="00BC1A1B">
        <w:t>the</w:t>
      </w:r>
      <w:r w:rsidRPr="00BC1A1B" w:rsidR="00D65B1B">
        <w:t xml:space="preserve"> </w:t>
      </w:r>
      <w:r w:rsidRPr="00BC1A1B">
        <w:t>impact</w:t>
      </w:r>
      <w:r w:rsidRPr="00BC1A1B" w:rsidR="00D65B1B">
        <w:t xml:space="preserve"> </w:t>
      </w:r>
      <w:r w:rsidRPr="00BC1A1B">
        <w:t>on</w:t>
      </w:r>
      <w:r w:rsidRPr="00BC1A1B" w:rsidR="00D65B1B">
        <w:t xml:space="preserve"> </w:t>
      </w:r>
      <w:r w:rsidRPr="00BC1A1B">
        <w:t>reserves</w:t>
      </w:r>
      <w:r w:rsidR="00C079BD">
        <w:t xml:space="preserve">, </w:t>
      </w:r>
      <w:r w:rsidRPr="00BC1A1B">
        <w:t>and</w:t>
      </w:r>
      <w:r w:rsidRPr="00BC1A1B" w:rsidR="00D65B1B">
        <w:t xml:space="preserve"> </w:t>
      </w:r>
      <w:r w:rsidRPr="00BC1A1B">
        <w:t>why</w:t>
      </w:r>
      <w:r w:rsidRPr="00BC1A1B" w:rsidR="00D65B1B">
        <w:t xml:space="preserve"> </w:t>
      </w:r>
      <w:r w:rsidRPr="00BC1A1B">
        <w:t>would</w:t>
      </w:r>
      <w:r w:rsidRPr="00BC1A1B" w:rsidR="00D65B1B">
        <w:t xml:space="preserve"> </w:t>
      </w:r>
      <w:r w:rsidRPr="00BC1A1B">
        <w:t>any</w:t>
      </w:r>
      <w:r w:rsidRPr="00BC1A1B" w:rsidR="00D65B1B">
        <w:t xml:space="preserve"> </w:t>
      </w:r>
      <w:r w:rsidRPr="00BC1A1B">
        <w:t>impact</w:t>
      </w:r>
      <w:r w:rsidRPr="00BC1A1B" w:rsidR="00D65B1B">
        <w:t xml:space="preserve"> </w:t>
      </w:r>
      <w:r w:rsidRPr="00BC1A1B">
        <w:t>on</w:t>
      </w:r>
      <w:r w:rsidRPr="00BC1A1B" w:rsidR="00D65B1B">
        <w:t xml:space="preserve"> </w:t>
      </w:r>
      <w:r w:rsidRPr="00BC1A1B">
        <w:t>reserves</w:t>
      </w:r>
      <w:r w:rsidRPr="00BC1A1B" w:rsidR="00D65B1B">
        <w:t xml:space="preserve"> </w:t>
      </w:r>
      <w:r w:rsidRPr="00BC1A1B">
        <w:t>be</w:t>
      </w:r>
      <w:r w:rsidRPr="00BC1A1B" w:rsidR="00D65B1B">
        <w:t xml:space="preserve"> </w:t>
      </w:r>
      <w:r w:rsidRPr="00BC1A1B">
        <w:t>important</w:t>
      </w:r>
      <w:r w:rsidRPr="00BC1A1B">
        <w:t>?</w:t>
      </w:r>
      <w:r w:rsidRPr="00BC1A1B" w:rsidR="00D65B1B">
        <w:t xml:space="preserve"> </w:t>
      </w:r>
      <w:r w:rsidRPr="00BC1A1B">
        <w:t>W</w:t>
      </w:r>
      <w:r w:rsidRPr="00BC1A1B">
        <w:t>hy</w:t>
      </w:r>
      <w:r w:rsidRPr="00BC1A1B" w:rsidR="00D65B1B">
        <w:t xml:space="preserve"> </w:t>
      </w:r>
      <w:r w:rsidRPr="00BC1A1B">
        <w:t>should</w:t>
      </w:r>
      <w:r w:rsidRPr="00BC1A1B" w:rsidR="00D65B1B">
        <w:t xml:space="preserve"> </w:t>
      </w:r>
      <w:r w:rsidRPr="00BC1A1B">
        <w:t>we</w:t>
      </w:r>
      <w:r w:rsidRPr="00BC1A1B" w:rsidR="00D65B1B">
        <w:t xml:space="preserve"> </w:t>
      </w:r>
      <w:r w:rsidRPr="00BC1A1B">
        <w:t>be</w:t>
      </w:r>
      <w:r w:rsidRPr="00BC1A1B" w:rsidR="00D65B1B">
        <w:t xml:space="preserve"> </w:t>
      </w:r>
      <w:r w:rsidRPr="00BC1A1B">
        <w:t>looking</w:t>
      </w:r>
      <w:r w:rsidRPr="00BC1A1B" w:rsidR="00D65B1B">
        <w:t xml:space="preserve"> </w:t>
      </w:r>
      <w:r w:rsidRPr="00BC1A1B">
        <w:t>at</w:t>
      </w:r>
      <w:r w:rsidRPr="00BC1A1B" w:rsidR="00D65B1B">
        <w:t xml:space="preserve"> </w:t>
      </w:r>
      <w:r w:rsidRPr="00BC1A1B">
        <w:t>that</w:t>
      </w:r>
      <w:r w:rsidRPr="00BC1A1B" w:rsidR="00D65B1B">
        <w:t xml:space="preserve"> </w:t>
      </w:r>
      <w:r w:rsidRPr="00BC1A1B">
        <w:t>and</w:t>
      </w:r>
      <w:r w:rsidRPr="00BC1A1B" w:rsidR="00D65B1B">
        <w:t xml:space="preserve"> </w:t>
      </w:r>
      <w:r w:rsidRPr="00BC1A1B">
        <w:t>be</w:t>
      </w:r>
      <w:r w:rsidRPr="00BC1A1B" w:rsidR="00D65B1B">
        <w:t xml:space="preserve"> </w:t>
      </w:r>
      <w:r w:rsidRPr="00BC1A1B">
        <w:t>aware</w:t>
      </w:r>
      <w:r w:rsidRPr="00BC1A1B" w:rsidR="00D65B1B">
        <w:t xml:space="preserve"> </w:t>
      </w:r>
      <w:r w:rsidRPr="00BC1A1B">
        <w:t>of</w:t>
      </w:r>
      <w:r w:rsidRPr="00BC1A1B" w:rsidR="00D65B1B">
        <w:t xml:space="preserve"> </w:t>
      </w:r>
      <w:r w:rsidR="00C079BD">
        <w:t>it</w:t>
      </w:r>
      <w:r w:rsidRPr="00BC1A1B">
        <w:t>?</w:t>
      </w:r>
    </w:p>
    <w:p w:rsidR="00D45623" w:rsidRPr="00BC1A1B" w:rsidP="004F31E4">
      <w:pPr>
        <w:pStyle w:val="Answer"/>
      </w:pPr>
      <w:sdt>
        <w:sdtPr>
          <w:alias w:val="Witness"/>
          <w:id w:val="1052969268"/>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We</w:t>
      </w:r>
      <w:r w:rsidRPr="00BC1A1B" w:rsidR="00D65B1B">
        <w:t xml:space="preserve"> </w:t>
      </w:r>
      <w:r w:rsidRPr="00BC1A1B">
        <w:t>will</w:t>
      </w:r>
      <w:r w:rsidRPr="00BC1A1B" w:rsidR="00D65B1B">
        <w:t xml:space="preserve"> </w:t>
      </w:r>
      <w:r w:rsidRPr="00BC1A1B">
        <w:t>see</w:t>
      </w:r>
      <w:r w:rsidRPr="00BC1A1B" w:rsidR="00D65B1B">
        <w:t xml:space="preserve"> </w:t>
      </w:r>
      <w:r w:rsidRPr="00BC1A1B">
        <w:t>a</w:t>
      </w:r>
      <w:r w:rsidRPr="00BC1A1B" w:rsidR="00D65B1B">
        <w:t xml:space="preserve"> </w:t>
      </w:r>
      <w:r w:rsidRPr="00BC1A1B">
        <w:t>period</w:t>
      </w:r>
      <w:r w:rsidRPr="00BC1A1B" w:rsidR="00D65B1B">
        <w:t xml:space="preserve"> </w:t>
      </w:r>
      <w:r w:rsidRPr="00BC1A1B">
        <w:t>of</w:t>
      </w:r>
      <w:r w:rsidRPr="00BC1A1B" w:rsidR="00D65B1B">
        <w:t xml:space="preserve"> </w:t>
      </w:r>
      <w:r w:rsidRPr="00BC1A1B">
        <w:t>councils</w:t>
      </w:r>
      <w:r w:rsidRPr="00BC1A1B" w:rsidR="00D65B1B">
        <w:t xml:space="preserve"> </w:t>
      </w:r>
      <w:r w:rsidRPr="00BC1A1B">
        <w:t>drawing</w:t>
      </w:r>
      <w:r w:rsidRPr="00BC1A1B" w:rsidR="00D65B1B">
        <w:t xml:space="preserve"> </w:t>
      </w:r>
      <w:r w:rsidRPr="00BC1A1B">
        <w:t>on</w:t>
      </w:r>
      <w:r w:rsidRPr="00BC1A1B" w:rsidR="00D65B1B">
        <w:t xml:space="preserve"> </w:t>
      </w:r>
      <w:r w:rsidRPr="00BC1A1B">
        <w:t>reserves</w:t>
      </w:r>
      <w:r w:rsidRPr="00BC1A1B" w:rsidR="00D65B1B">
        <w:t xml:space="preserve"> </w:t>
      </w:r>
      <w:r w:rsidRPr="00BC1A1B">
        <w:t>a</w:t>
      </w:r>
      <w:r w:rsidRPr="00BC1A1B" w:rsidR="00D65B1B">
        <w:t xml:space="preserve"> </w:t>
      </w:r>
      <w:r w:rsidRPr="00BC1A1B">
        <w:t>bit</w:t>
      </w:r>
      <w:r w:rsidRPr="00BC1A1B" w:rsidR="00D65B1B">
        <w:t xml:space="preserve"> </w:t>
      </w:r>
      <w:r w:rsidRPr="00BC1A1B">
        <w:t>because</w:t>
      </w:r>
      <w:r w:rsidRPr="00BC1A1B" w:rsidR="00D65B1B">
        <w:t xml:space="preserve"> </w:t>
      </w:r>
      <w:r w:rsidRPr="00BC1A1B">
        <w:t>of</w:t>
      </w:r>
      <w:r w:rsidRPr="00BC1A1B" w:rsidR="00D65B1B">
        <w:t xml:space="preserve"> </w:t>
      </w:r>
      <w:r w:rsidRPr="00BC1A1B">
        <w:t>the</w:t>
      </w:r>
      <w:r w:rsidRPr="00BC1A1B" w:rsidR="00D65B1B">
        <w:t xml:space="preserve"> </w:t>
      </w:r>
      <w:r w:rsidRPr="00BC1A1B">
        <w:t>issues</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spoken</w:t>
      </w:r>
      <w:r w:rsidRPr="00BC1A1B" w:rsidR="00D65B1B">
        <w:t xml:space="preserve"> </w:t>
      </w:r>
      <w:r w:rsidRPr="00BC1A1B">
        <w:t>about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resources</w:t>
      </w:r>
      <w:r w:rsidRPr="00BC1A1B" w:rsidR="00D65B1B">
        <w:t xml:space="preserve"> </w:t>
      </w:r>
      <w:r w:rsidRPr="00BC1A1B">
        <w:t>position.</w:t>
      </w:r>
      <w:r w:rsidRPr="00BC1A1B" w:rsidR="00D65B1B">
        <w:t xml:space="preserve"> </w:t>
      </w:r>
      <w:r w:rsidRPr="00BC1A1B">
        <w:t>It</w:t>
      </w:r>
      <w:r w:rsidRPr="00BC1A1B" w:rsidR="00D65B1B">
        <w:t xml:space="preserve"> </w:t>
      </w:r>
      <w:r w:rsidRPr="00BC1A1B">
        <w:t>is</w:t>
      </w:r>
      <w:r w:rsidRPr="00BC1A1B" w:rsidR="00D65B1B">
        <w:t xml:space="preserve"> </w:t>
      </w:r>
      <w:r w:rsidRPr="00BC1A1B">
        <w:t>a</w:t>
      </w:r>
      <w:r w:rsidRPr="00BC1A1B" w:rsidR="00D65B1B">
        <w:t xml:space="preserve"> </w:t>
      </w:r>
      <w:r w:rsidRPr="00BC1A1B">
        <w:t>concern</w:t>
      </w:r>
      <w:r w:rsidRPr="00BC1A1B" w:rsidR="00D65B1B">
        <w:t xml:space="preserve"> </w:t>
      </w:r>
      <w:r w:rsidRPr="00BC1A1B">
        <w:t>to</w:t>
      </w:r>
      <w:r w:rsidRPr="00BC1A1B" w:rsidR="00D65B1B">
        <w:t xml:space="preserve"> </w:t>
      </w:r>
      <w:r w:rsidRPr="00BC1A1B">
        <w:t>the</w:t>
      </w:r>
      <w:r w:rsidRPr="00BC1A1B" w:rsidR="00D65B1B">
        <w:t xml:space="preserve"> </w:t>
      </w:r>
      <w:r w:rsidRPr="00BC1A1B">
        <w:t>Committee</w:t>
      </w:r>
      <w:r w:rsidRPr="00BC1A1B" w:rsidR="00D65B1B">
        <w:t xml:space="preserve"> </w:t>
      </w:r>
      <w:r w:rsidRPr="00BC1A1B">
        <w:t>if</w:t>
      </w:r>
      <w:r w:rsidRPr="00BC1A1B" w:rsidR="00D65B1B">
        <w:t xml:space="preserve"> </w:t>
      </w:r>
      <w:r w:rsidRPr="00BC1A1B">
        <w:t>reserves</w:t>
      </w:r>
      <w:r w:rsidRPr="00BC1A1B" w:rsidR="00D65B1B">
        <w:t xml:space="preserve"> </w:t>
      </w:r>
      <w:r w:rsidRPr="00BC1A1B">
        <w:t>are</w:t>
      </w:r>
      <w:r w:rsidRPr="00BC1A1B" w:rsidR="00D65B1B">
        <w:t xml:space="preserve"> </w:t>
      </w:r>
      <w:r w:rsidRPr="00BC1A1B">
        <w:t>drawn</w:t>
      </w:r>
      <w:r w:rsidRPr="00BC1A1B" w:rsidR="00D65B1B">
        <w:t xml:space="preserve"> </w:t>
      </w:r>
      <w:r w:rsidRPr="00BC1A1B">
        <w:t>down</w:t>
      </w:r>
      <w:r w:rsidRPr="00BC1A1B" w:rsidR="00D65B1B">
        <w:t xml:space="preserve"> </w:t>
      </w:r>
      <w:r w:rsidRPr="00BC1A1B">
        <w:t>too</w:t>
      </w:r>
      <w:r w:rsidRPr="00BC1A1B" w:rsidR="00D65B1B">
        <w:t xml:space="preserve"> </w:t>
      </w:r>
      <w:r w:rsidRPr="00BC1A1B">
        <w:t>fully.</w:t>
      </w:r>
      <w:r w:rsidRPr="00BC1A1B" w:rsidR="00D65B1B">
        <w:t xml:space="preserve"> </w:t>
      </w:r>
      <w:r w:rsidRPr="00BC1A1B">
        <w:t>Had</w:t>
      </w:r>
      <w:r w:rsidRPr="00BC1A1B" w:rsidR="00D65B1B">
        <w:t xml:space="preserve"> </w:t>
      </w:r>
      <w:r w:rsidRPr="00BC1A1B">
        <w:t>councils</w:t>
      </w:r>
      <w:r w:rsidRPr="00BC1A1B" w:rsidR="00D65B1B">
        <w:t xml:space="preserve"> </w:t>
      </w:r>
      <w:r w:rsidRPr="00BC1A1B">
        <w:t>not</w:t>
      </w:r>
      <w:r w:rsidRPr="00BC1A1B" w:rsidR="00D65B1B">
        <w:t xml:space="preserve"> </w:t>
      </w:r>
      <w:r w:rsidRPr="00BC1A1B">
        <w:t>come</w:t>
      </w:r>
      <w:r w:rsidRPr="00BC1A1B" w:rsidR="00D65B1B">
        <w:t xml:space="preserve"> </w:t>
      </w:r>
      <w:r w:rsidRPr="00BC1A1B">
        <w:t>into</w:t>
      </w:r>
      <w:r w:rsidRPr="00BC1A1B" w:rsidR="00D65B1B">
        <w:t xml:space="preserve"> </w:t>
      </w:r>
      <w:r w:rsidRPr="00BC1A1B">
        <w:t>this</w:t>
      </w:r>
      <w:r w:rsidRPr="00BC1A1B" w:rsidR="00D65B1B">
        <w:t xml:space="preserve"> </w:t>
      </w:r>
      <w:r w:rsidRPr="00BC1A1B">
        <w:t>crisis</w:t>
      </w:r>
      <w:r w:rsidRPr="00BC1A1B" w:rsidR="00D65B1B">
        <w:t xml:space="preserve"> </w:t>
      </w:r>
      <w:r w:rsidRPr="00BC1A1B">
        <w:t>with</w:t>
      </w:r>
      <w:r w:rsidRPr="00BC1A1B" w:rsidR="00D65B1B">
        <w:t xml:space="preserve"> </w:t>
      </w:r>
      <w:r w:rsidRPr="00BC1A1B">
        <w:t>reserves,</w:t>
      </w:r>
      <w:r w:rsidRPr="00BC1A1B" w:rsidR="00D65B1B">
        <w:t xml:space="preserve"> </w:t>
      </w:r>
      <w:r w:rsidRPr="00BC1A1B">
        <w:t>we</w:t>
      </w:r>
      <w:r w:rsidRPr="00BC1A1B" w:rsidR="00D65B1B">
        <w:t xml:space="preserve"> </w:t>
      </w:r>
      <w:r w:rsidRPr="00BC1A1B">
        <w:t>would</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councils</w:t>
      </w:r>
      <w:r w:rsidRPr="00BC1A1B" w:rsidR="00D65B1B">
        <w:t xml:space="preserve"> </w:t>
      </w:r>
      <w:r w:rsidRPr="00BC1A1B">
        <w:t>go</w:t>
      </w:r>
      <w:r w:rsidRPr="00BC1A1B" w:rsidR="00D65B1B">
        <w:t xml:space="preserve"> </w:t>
      </w:r>
      <w:r w:rsidRPr="00BC1A1B">
        <w:t>bust</w:t>
      </w:r>
      <w:r w:rsidRPr="00BC1A1B" w:rsidR="00D65B1B">
        <w:t xml:space="preserve"> </w:t>
      </w:r>
      <w:r w:rsidRPr="00BC1A1B">
        <w:t>and</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councils</w:t>
      </w:r>
      <w:r w:rsidRPr="00BC1A1B" w:rsidR="00D65B1B">
        <w:t xml:space="preserve"> </w:t>
      </w:r>
      <w:r w:rsidRPr="00BC1A1B">
        <w:t>fall</w:t>
      </w:r>
      <w:r w:rsidRPr="00BC1A1B" w:rsidR="00D65B1B">
        <w:t xml:space="preserve"> </w:t>
      </w:r>
      <w:r w:rsidRPr="00BC1A1B">
        <w:t>over.</w:t>
      </w:r>
      <w:r w:rsidRPr="00BC1A1B" w:rsidR="00D65B1B">
        <w:t xml:space="preserve"> </w:t>
      </w:r>
      <w:r w:rsidRPr="00BC1A1B">
        <w:t>I</w:t>
      </w:r>
      <w:r w:rsidRPr="00BC1A1B" w:rsidR="00D65B1B">
        <w:t xml:space="preserve"> </w:t>
      </w:r>
      <w:r w:rsidRPr="00BC1A1B">
        <w:t>am</w:t>
      </w:r>
      <w:r w:rsidRPr="00BC1A1B" w:rsidR="00D65B1B">
        <w:t xml:space="preserve"> </w:t>
      </w:r>
      <w:r w:rsidRPr="00BC1A1B">
        <w:t>in</w:t>
      </w:r>
      <w:r w:rsidRPr="00BC1A1B" w:rsidR="00D65B1B">
        <w:t xml:space="preserve"> </w:t>
      </w:r>
      <w:r w:rsidRPr="00BC1A1B">
        <w:t>no</w:t>
      </w:r>
      <w:r w:rsidRPr="00BC1A1B" w:rsidR="00D65B1B">
        <w:t xml:space="preserve"> </w:t>
      </w:r>
      <w:r w:rsidRPr="00BC1A1B">
        <w:t>doubt</w:t>
      </w:r>
      <w:r w:rsidRPr="00BC1A1B" w:rsidR="00D65B1B">
        <w:t xml:space="preserve"> </w:t>
      </w:r>
      <w:r w:rsidRPr="00BC1A1B">
        <w:t>that</w:t>
      </w:r>
      <w:r w:rsidRPr="00BC1A1B" w:rsidR="00D65B1B">
        <w:t xml:space="preserve"> </w:t>
      </w:r>
      <w:r w:rsidRPr="00BC1A1B">
        <w:t>the</w:t>
      </w:r>
      <w:r w:rsidRPr="00BC1A1B" w:rsidR="00D65B1B">
        <w:t xml:space="preserve"> </w:t>
      </w:r>
      <w:r w:rsidRPr="00BC1A1B">
        <w:t>next</w:t>
      </w:r>
      <w:r w:rsidRPr="00BC1A1B" w:rsidR="00D65B1B">
        <w:t xml:space="preserve"> </w:t>
      </w:r>
      <w:r w:rsidRPr="00BC1A1B">
        <w:t>decade</w:t>
      </w:r>
      <w:r w:rsidRPr="00BC1A1B" w:rsidR="00D65B1B">
        <w:t xml:space="preserve"> </w:t>
      </w:r>
      <w:r w:rsidRPr="00BC1A1B">
        <w:t>will</w:t>
      </w:r>
      <w:r w:rsidRPr="00BC1A1B" w:rsidR="00D65B1B">
        <w:t xml:space="preserve"> </w:t>
      </w:r>
      <w:r w:rsidRPr="00BC1A1B">
        <w:t>be</w:t>
      </w:r>
      <w:r w:rsidRPr="00BC1A1B" w:rsidR="00D65B1B">
        <w:t xml:space="preserve"> </w:t>
      </w:r>
      <w:r w:rsidRPr="00BC1A1B">
        <w:t>the</w:t>
      </w:r>
      <w:r w:rsidRPr="00BC1A1B" w:rsidR="00D65B1B">
        <w:t xml:space="preserve"> </w:t>
      </w:r>
      <w:r w:rsidRPr="00BC1A1B">
        <w:t>most</w:t>
      </w:r>
      <w:r w:rsidRPr="00BC1A1B" w:rsidR="00D65B1B">
        <w:t xml:space="preserve"> </w:t>
      </w:r>
      <w:r w:rsidRPr="00BC1A1B">
        <w:t>difficult</w:t>
      </w:r>
      <w:r w:rsidRPr="00BC1A1B" w:rsidR="00D65B1B">
        <w:t xml:space="preserve"> </w:t>
      </w:r>
      <w:r w:rsidRPr="00BC1A1B">
        <w:t>that</w:t>
      </w:r>
      <w:r w:rsidRPr="00BC1A1B" w:rsidR="00D65B1B">
        <w:t xml:space="preserve"> </w:t>
      </w:r>
      <w:r w:rsidRPr="00BC1A1B">
        <w:t>the</w:t>
      </w:r>
      <w:r w:rsidRPr="00BC1A1B" w:rsidR="00D65B1B">
        <w:t xml:space="preserve"> </w:t>
      </w:r>
      <w:r w:rsidRPr="00BC1A1B">
        <w:t>sector</w:t>
      </w:r>
      <w:r w:rsidRPr="00BC1A1B" w:rsidR="00D65B1B">
        <w:t xml:space="preserve"> </w:t>
      </w:r>
      <w:r w:rsidRPr="00BC1A1B">
        <w:t>has</w:t>
      </w:r>
      <w:r w:rsidRPr="00BC1A1B" w:rsidR="00D65B1B">
        <w:t xml:space="preserve"> </w:t>
      </w:r>
      <w:r w:rsidRPr="00BC1A1B">
        <w:t>faced,</w:t>
      </w:r>
      <w:r w:rsidRPr="00BC1A1B" w:rsidR="00D65B1B">
        <w:t xml:space="preserve"> </w:t>
      </w:r>
      <w:r w:rsidRPr="00BC1A1B">
        <w:t>with</w:t>
      </w:r>
      <w:r w:rsidRPr="00BC1A1B" w:rsidR="00D65B1B">
        <w:t xml:space="preserve"> </w:t>
      </w:r>
      <w:r w:rsidRPr="00BC1A1B">
        <w:t>a</w:t>
      </w:r>
      <w:r w:rsidRPr="00BC1A1B" w:rsidR="00D65B1B">
        <w:t xml:space="preserve"> </w:t>
      </w:r>
      <w:r w:rsidRPr="00BC1A1B">
        <w:t>huge</w:t>
      </w:r>
      <w:r w:rsidRPr="00BC1A1B" w:rsidR="00D65B1B">
        <w:t xml:space="preserve"> </w:t>
      </w:r>
      <w:r w:rsidRPr="00BC1A1B">
        <w:t>amount</w:t>
      </w:r>
      <w:r w:rsidRPr="00BC1A1B" w:rsidR="00D65B1B">
        <w:t xml:space="preserve"> </w:t>
      </w:r>
      <w:r w:rsidRPr="00BC1A1B">
        <w:t>of</w:t>
      </w:r>
      <w:r w:rsidRPr="00BC1A1B" w:rsidR="00D65B1B">
        <w:t xml:space="preserve"> </w:t>
      </w:r>
      <w:r w:rsidRPr="00BC1A1B">
        <w:t>uncertainty.</w:t>
      </w:r>
    </w:p>
    <w:p w:rsidR="004F31E4" w:rsidRPr="00BC1A1B" w:rsidP="004F31E4">
      <w:pPr>
        <w:pStyle w:val="Answer"/>
      </w:pPr>
      <w:r w:rsidRPr="00BC1A1B">
        <w:t>S</w:t>
      </w:r>
      <w:r w:rsidRPr="00BC1A1B" w:rsidR="00F83A2E">
        <w:t>trangely</w:t>
      </w:r>
      <w:r w:rsidRPr="00BC1A1B">
        <w:t>—and</w:t>
      </w:r>
      <w:r w:rsidRPr="00BC1A1B" w:rsidR="00D65B1B">
        <w:t xml:space="preserve"> </w:t>
      </w:r>
      <w:r w:rsidRPr="00BC1A1B" w:rsidR="00F83A2E">
        <w:t>I</w:t>
      </w:r>
      <w:r w:rsidRPr="00BC1A1B" w:rsidR="00D65B1B">
        <w:t xml:space="preserve"> </w:t>
      </w:r>
      <w:r w:rsidRPr="00BC1A1B" w:rsidR="00F83A2E">
        <w:t>know</w:t>
      </w:r>
      <w:r w:rsidRPr="00BC1A1B" w:rsidR="00D65B1B">
        <w:t xml:space="preserve"> </w:t>
      </w:r>
      <w:r w:rsidRPr="00BC1A1B" w:rsidR="00F83A2E">
        <w:t>this</w:t>
      </w:r>
      <w:r w:rsidRPr="00BC1A1B" w:rsidR="00D65B1B">
        <w:t xml:space="preserve"> </w:t>
      </w:r>
      <w:r w:rsidRPr="00BC1A1B" w:rsidR="00F83A2E">
        <w:t>sounds</w:t>
      </w:r>
      <w:r w:rsidRPr="00BC1A1B" w:rsidR="00D65B1B">
        <w:t xml:space="preserve"> </w:t>
      </w:r>
      <w:r w:rsidRPr="00BC1A1B" w:rsidR="00F83A2E">
        <w:t>like</w:t>
      </w:r>
      <w:r w:rsidRPr="00BC1A1B" w:rsidR="00D65B1B">
        <w:t xml:space="preserve"> </w:t>
      </w:r>
      <w:r w:rsidRPr="00BC1A1B" w:rsidR="00F83A2E">
        <w:t>an</w:t>
      </w:r>
      <w:r w:rsidRPr="00BC1A1B" w:rsidR="00D65B1B">
        <w:t xml:space="preserve"> </w:t>
      </w:r>
      <w:r w:rsidRPr="00BC1A1B" w:rsidR="00F83A2E">
        <w:t>accountant</w:t>
      </w:r>
      <w:r w:rsidRPr="00BC1A1B" w:rsidR="00D65B1B">
        <w:t xml:space="preserve"> </w:t>
      </w:r>
      <w:r w:rsidRPr="00BC1A1B" w:rsidR="00F83A2E">
        <w:t>talking</w:t>
      </w:r>
      <w:r w:rsidRPr="00BC1A1B">
        <w:t>—</w:t>
      </w:r>
      <w:r w:rsidRPr="00BC1A1B" w:rsidR="00F83A2E">
        <w:t>when</w:t>
      </w:r>
      <w:r w:rsidRPr="00BC1A1B" w:rsidR="00D65B1B">
        <w:t xml:space="preserve"> </w:t>
      </w:r>
      <w:r w:rsidRPr="00BC1A1B" w:rsidR="00F83A2E">
        <w:t>you</w:t>
      </w:r>
      <w:r w:rsidRPr="00BC1A1B" w:rsidR="00D65B1B">
        <w:t xml:space="preserve"> </w:t>
      </w:r>
      <w:r w:rsidRPr="00BC1A1B" w:rsidR="00F83A2E">
        <w:t>are</w:t>
      </w:r>
      <w:r w:rsidRPr="00BC1A1B" w:rsidR="00D65B1B">
        <w:t xml:space="preserve"> </w:t>
      </w:r>
      <w:r w:rsidRPr="00BC1A1B" w:rsidR="00F83A2E">
        <w:t>facing</w:t>
      </w:r>
      <w:r w:rsidRPr="00BC1A1B" w:rsidR="00D65B1B">
        <w:t xml:space="preserve"> </w:t>
      </w:r>
      <w:r w:rsidRPr="00BC1A1B" w:rsidR="00F83A2E">
        <w:t>a</w:t>
      </w:r>
      <w:r w:rsidRPr="00BC1A1B" w:rsidR="00D65B1B">
        <w:t xml:space="preserve"> </w:t>
      </w:r>
      <w:r w:rsidRPr="00BC1A1B" w:rsidR="00F83A2E">
        <w:t>lot</w:t>
      </w:r>
      <w:r w:rsidRPr="00BC1A1B" w:rsidR="00D65B1B">
        <w:t xml:space="preserve"> </w:t>
      </w:r>
      <w:r w:rsidRPr="00BC1A1B" w:rsidR="00F83A2E">
        <w:t>of</w:t>
      </w:r>
      <w:r w:rsidRPr="00BC1A1B" w:rsidR="00D65B1B">
        <w:t xml:space="preserve"> </w:t>
      </w:r>
      <w:r w:rsidRPr="00BC1A1B" w:rsidR="00F83A2E">
        <w:t>risk,</w:t>
      </w:r>
      <w:r w:rsidRPr="00BC1A1B" w:rsidR="00D65B1B">
        <w:t xml:space="preserve"> </w:t>
      </w:r>
      <w:r w:rsidRPr="00BC1A1B" w:rsidR="00F83A2E">
        <w:t>you</w:t>
      </w:r>
      <w:r w:rsidRPr="00BC1A1B" w:rsidR="00D65B1B">
        <w:t xml:space="preserve"> </w:t>
      </w:r>
      <w:r w:rsidRPr="00BC1A1B" w:rsidR="00F83A2E">
        <w:t>should</w:t>
      </w:r>
      <w:r w:rsidRPr="00BC1A1B" w:rsidR="00D65B1B">
        <w:t xml:space="preserve"> </w:t>
      </w:r>
      <w:r w:rsidRPr="00BC1A1B" w:rsidR="00F83A2E">
        <w:t>increase</w:t>
      </w:r>
      <w:r w:rsidRPr="00BC1A1B" w:rsidR="00D65B1B">
        <w:t xml:space="preserve"> </w:t>
      </w:r>
      <w:r w:rsidRPr="00BC1A1B" w:rsidR="00F83A2E">
        <w:t>reserves</w:t>
      </w:r>
      <w:r w:rsidRPr="00BC1A1B" w:rsidR="00D65B1B">
        <w:t xml:space="preserve"> </w:t>
      </w:r>
      <w:r w:rsidRPr="00BC1A1B">
        <w:t>because</w:t>
      </w:r>
      <w:r w:rsidRPr="00BC1A1B" w:rsidR="00D65B1B">
        <w:t xml:space="preserve"> </w:t>
      </w:r>
      <w:r w:rsidRPr="00BC1A1B">
        <w:t>reserves</w:t>
      </w:r>
      <w:r w:rsidRPr="00BC1A1B" w:rsidR="00D65B1B">
        <w:t xml:space="preserve"> </w:t>
      </w:r>
      <w:r w:rsidRPr="00BC1A1B">
        <w:t>are</w:t>
      </w:r>
      <w:r w:rsidRPr="00BC1A1B" w:rsidR="00D65B1B">
        <w:t xml:space="preserve"> </w:t>
      </w:r>
      <w:r w:rsidRPr="00BC1A1B">
        <w:t>a</w:t>
      </w:r>
      <w:r w:rsidRPr="00BC1A1B" w:rsidR="00D65B1B">
        <w:t xml:space="preserve"> </w:t>
      </w:r>
      <w:r w:rsidRPr="00BC1A1B">
        <w:t>proxy</w:t>
      </w:r>
      <w:r w:rsidRPr="00BC1A1B" w:rsidR="00D65B1B">
        <w:t xml:space="preserve"> </w:t>
      </w:r>
      <w:r w:rsidR="00C079BD">
        <w:t>for</w:t>
      </w:r>
      <w:r w:rsidRPr="00BC1A1B" w:rsidR="00D65B1B">
        <w:t xml:space="preserve"> </w:t>
      </w:r>
      <w:r w:rsidRPr="00BC1A1B">
        <w:t>the</w:t>
      </w:r>
      <w:r w:rsidRPr="00BC1A1B" w:rsidR="00D65B1B">
        <w:t xml:space="preserve"> </w:t>
      </w:r>
      <w:r w:rsidRPr="00BC1A1B">
        <w:t>risks</w:t>
      </w:r>
      <w:r w:rsidRPr="00BC1A1B" w:rsidR="00D65B1B">
        <w:t xml:space="preserve"> </w:t>
      </w:r>
      <w:r w:rsidRPr="00BC1A1B">
        <w:t>that</w:t>
      </w:r>
      <w:r w:rsidRPr="00BC1A1B" w:rsidR="00D65B1B">
        <w:t xml:space="preserve"> </w:t>
      </w:r>
      <w:r w:rsidRPr="00BC1A1B">
        <w:t>you</w:t>
      </w:r>
      <w:r w:rsidRPr="00BC1A1B" w:rsidR="00D65B1B">
        <w:t xml:space="preserve"> </w:t>
      </w:r>
      <w:r w:rsidRPr="00BC1A1B">
        <w:t>are</w:t>
      </w:r>
      <w:r w:rsidRPr="00BC1A1B" w:rsidR="00D65B1B">
        <w:t xml:space="preserve"> </w:t>
      </w:r>
      <w:r w:rsidRPr="00BC1A1B" w:rsidR="00F83A2E">
        <w:t>trying</w:t>
      </w:r>
      <w:r w:rsidRPr="00BC1A1B" w:rsidR="00D65B1B">
        <w:t xml:space="preserve"> </w:t>
      </w:r>
      <w:r w:rsidRPr="00BC1A1B" w:rsidR="00F83A2E">
        <w:t>to</w:t>
      </w:r>
      <w:r w:rsidRPr="00BC1A1B" w:rsidR="00D65B1B">
        <w:t xml:space="preserve"> </w:t>
      </w:r>
      <w:r w:rsidRPr="00BC1A1B" w:rsidR="00F83A2E">
        <w:t>deal</w:t>
      </w:r>
      <w:r w:rsidRPr="00BC1A1B" w:rsidR="00D65B1B">
        <w:t xml:space="preserve"> </w:t>
      </w:r>
      <w:r w:rsidRPr="00BC1A1B" w:rsidR="00F83A2E">
        <w:t>with.</w:t>
      </w:r>
      <w:r w:rsidRPr="00BC1A1B" w:rsidR="00D65B1B">
        <w:t xml:space="preserve"> </w:t>
      </w:r>
      <w:r w:rsidRPr="00BC1A1B" w:rsidR="00F83A2E">
        <w:t>Of</w:t>
      </w:r>
      <w:r w:rsidRPr="00BC1A1B" w:rsidR="00D65B1B">
        <w:t xml:space="preserve"> </w:t>
      </w:r>
      <w:r w:rsidRPr="00BC1A1B" w:rsidR="00F83A2E">
        <w:t>course,</w:t>
      </w:r>
      <w:r w:rsidRPr="00BC1A1B" w:rsidR="00D65B1B">
        <w:t xml:space="preserve"> </w:t>
      </w:r>
      <w:r w:rsidRPr="00BC1A1B" w:rsidR="00F83A2E">
        <w:t>the</w:t>
      </w:r>
      <w:r w:rsidRPr="00BC1A1B" w:rsidR="00D65B1B">
        <w:t xml:space="preserve"> </w:t>
      </w:r>
      <w:r w:rsidRPr="00BC1A1B" w:rsidR="00F83A2E">
        <w:t>instincts,</w:t>
      </w:r>
      <w:r w:rsidRPr="00BC1A1B" w:rsidR="00D65B1B">
        <w:t xml:space="preserve"> </w:t>
      </w:r>
      <w:r w:rsidRPr="00BC1A1B" w:rsidR="00F83A2E">
        <w:t>particularly</w:t>
      </w:r>
      <w:r w:rsidRPr="00BC1A1B" w:rsidR="00D65B1B">
        <w:t xml:space="preserve"> </w:t>
      </w:r>
      <w:r w:rsidRPr="00BC1A1B" w:rsidR="00F83A2E">
        <w:t>for</w:t>
      </w:r>
      <w:r w:rsidRPr="00BC1A1B" w:rsidR="00D65B1B">
        <w:t xml:space="preserve"> </w:t>
      </w:r>
      <w:r w:rsidRPr="00BC1A1B" w:rsidR="00F83A2E">
        <w:t>the</w:t>
      </w:r>
      <w:r w:rsidRPr="00BC1A1B" w:rsidR="00D65B1B">
        <w:t xml:space="preserve"> </w:t>
      </w:r>
      <w:r w:rsidRPr="00BC1A1B" w:rsidR="00F83A2E">
        <w:t>layperson</w:t>
      </w:r>
      <w:r w:rsidRPr="00BC1A1B" w:rsidR="00D65B1B">
        <w:t xml:space="preserve"> </w:t>
      </w:r>
      <w:r w:rsidRPr="00BC1A1B">
        <w:t>on</w:t>
      </w:r>
      <w:r w:rsidRPr="00BC1A1B" w:rsidR="00D65B1B">
        <w:t xml:space="preserve"> </w:t>
      </w:r>
      <w:r w:rsidRPr="00BC1A1B">
        <w:t>the</w:t>
      </w:r>
      <w:r w:rsidRPr="00BC1A1B" w:rsidR="00D65B1B">
        <w:t xml:space="preserve"> </w:t>
      </w:r>
      <w:r w:rsidRPr="00BC1A1B">
        <w:t>street,</w:t>
      </w:r>
      <w:r w:rsidRPr="00BC1A1B" w:rsidR="00D65B1B">
        <w:t xml:space="preserve"> </w:t>
      </w:r>
      <w:r w:rsidRPr="00BC1A1B">
        <w:t>would</w:t>
      </w:r>
      <w:r w:rsidRPr="00BC1A1B" w:rsidR="00D65B1B">
        <w:t xml:space="preserve"> </w:t>
      </w:r>
      <w:r w:rsidRPr="00BC1A1B">
        <w:t>be,</w:t>
      </w:r>
      <w:r w:rsidRPr="00BC1A1B" w:rsidR="00D65B1B">
        <w:t xml:space="preserve"> </w:t>
      </w:r>
      <w:r w:rsidRPr="00BC1A1B">
        <w:t>“W</w:t>
      </w:r>
      <w:r w:rsidRPr="00BC1A1B" w:rsidR="00F83A2E">
        <w:t>hy</w:t>
      </w:r>
      <w:r w:rsidRPr="00BC1A1B" w:rsidR="00D65B1B">
        <w:t xml:space="preserve"> </w:t>
      </w:r>
      <w:r w:rsidRPr="00BC1A1B" w:rsidR="00F83A2E">
        <w:t>do</w:t>
      </w:r>
      <w:r w:rsidRPr="00BC1A1B" w:rsidR="00D65B1B">
        <w:t xml:space="preserve"> </w:t>
      </w:r>
      <w:r w:rsidRPr="00BC1A1B" w:rsidR="00F83A2E">
        <w:t>councils</w:t>
      </w:r>
      <w:r w:rsidRPr="00BC1A1B" w:rsidR="00D65B1B">
        <w:t xml:space="preserve"> </w:t>
      </w:r>
      <w:r w:rsidRPr="00BC1A1B" w:rsidR="006F4708">
        <w:t xml:space="preserve">not </w:t>
      </w:r>
      <w:r w:rsidRPr="00BC1A1B" w:rsidR="00F83A2E">
        <w:t>spend</w:t>
      </w:r>
      <w:r w:rsidRPr="00BC1A1B" w:rsidR="00D65B1B">
        <w:t xml:space="preserve"> </w:t>
      </w:r>
      <w:r w:rsidRPr="00BC1A1B" w:rsidR="00F83A2E">
        <w:t>their</w:t>
      </w:r>
      <w:r w:rsidRPr="00BC1A1B" w:rsidR="00D65B1B">
        <w:t xml:space="preserve"> </w:t>
      </w:r>
      <w:r w:rsidRPr="00BC1A1B" w:rsidR="00F83A2E">
        <w:t>reserves</w:t>
      </w:r>
      <w:r w:rsidRPr="00BC1A1B" w:rsidR="00D65B1B">
        <w:t xml:space="preserve"> </w:t>
      </w:r>
      <w:r w:rsidRPr="00BC1A1B" w:rsidR="00F83A2E">
        <w:t>in</w:t>
      </w:r>
      <w:r w:rsidRPr="00BC1A1B" w:rsidR="00D65B1B">
        <w:t xml:space="preserve"> </w:t>
      </w:r>
      <w:r w:rsidRPr="00BC1A1B" w:rsidR="00F83A2E">
        <w:t>order</w:t>
      </w:r>
      <w:r w:rsidRPr="00BC1A1B" w:rsidR="00D65B1B">
        <w:t xml:space="preserve"> </w:t>
      </w:r>
      <w:r w:rsidRPr="00BC1A1B" w:rsidR="00F83A2E">
        <w:t>to</w:t>
      </w:r>
      <w:r w:rsidRPr="00BC1A1B" w:rsidR="00D65B1B">
        <w:t xml:space="preserve"> </w:t>
      </w:r>
      <w:r w:rsidRPr="00BC1A1B" w:rsidR="00F83A2E">
        <w:t>avoid</w:t>
      </w:r>
      <w:r w:rsidRPr="00BC1A1B" w:rsidR="00D65B1B">
        <w:t xml:space="preserve"> </w:t>
      </w:r>
      <w:r w:rsidRPr="00BC1A1B" w:rsidR="00F83A2E">
        <w:t>cuts</w:t>
      </w:r>
      <w:r w:rsidRPr="00BC1A1B">
        <w:t>?”</w:t>
      </w:r>
      <w:r w:rsidRPr="00BC1A1B" w:rsidR="00D65B1B">
        <w:t xml:space="preserve"> </w:t>
      </w:r>
      <w:r w:rsidRPr="00BC1A1B" w:rsidR="006F4708">
        <w:t>I</w:t>
      </w:r>
      <w:r w:rsidRPr="00BC1A1B" w:rsidR="00F83A2E">
        <w:t>t</w:t>
      </w:r>
      <w:r w:rsidRPr="00BC1A1B" w:rsidR="00D65B1B">
        <w:t xml:space="preserve"> </w:t>
      </w:r>
      <w:r w:rsidRPr="00BC1A1B" w:rsidR="00F83A2E">
        <w:t>is</w:t>
      </w:r>
      <w:r w:rsidRPr="00BC1A1B" w:rsidR="00D65B1B">
        <w:t xml:space="preserve"> </w:t>
      </w:r>
      <w:r w:rsidRPr="00BC1A1B" w:rsidR="00F83A2E">
        <w:t>important</w:t>
      </w:r>
      <w:r w:rsidRPr="00BC1A1B" w:rsidR="00D65B1B">
        <w:t xml:space="preserve"> </w:t>
      </w:r>
      <w:r w:rsidRPr="00BC1A1B" w:rsidR="00F83A2E">
        <w:t>that</w:t>
      </w:r>
      <w:r w:rsidRPr="00BC1A1B" w:rsidR="00D65B1B">
        <w:t xml:space="preserve"> </w:t>
      </w:r>
      <w:r w:rsidRPr="00BC1A1B" w:rsidR="00F83A2E">
        <w:t>c</w:t>
      </w:r>
      <w:r w:rsidRPr="00BC1A1B">
        <w:t>o</w:t>
      </w:r>
      <w:r w:rsidRPr="00BC1A1B" w:rsidR="00F83A2E">
        <w:t>uncils</w:t>
      </w:r>
      <w:r w:rsidRPr="00BC1A1B" w:rsidR="00D65B1B">
        <w:t xml:space="preserve"> </w:t>
      </w:r>
      <w:r w:rsidRPr="00BC1A1B" w:rsidR="00F83A2E">
        <w:t>maintain</w:t>
      </w:r>
      <w:r w:rsidRPr="00BC1A1B" w:rsidR="00D65B1B">
        <w:t xml:space="preserve"> </w:t>
      </w:r>
      <w:r w:rsidRPr="00BC1A1B">
        <w:t>adequate</w:t>
      </w:r>
      <w:r w:rsidRPr="00BC1A1B" w:rsidR="00D65B1B">
        <w:t xml:space="preserve"> </w:t>
      </w:r>
      <w:r w:rsidRPr="00BC1A1B">
        <w:t>levels</w:t>
      </w:r>
      <w:r w:rsidRPr="00BC1A1B" w:rsidR="00D65B1B">
        <w:t xml:space="preserve"> </w:t>
      </w:r>
      <w:r w:rsidRPr="00BC1A1B">
        <w:t>of</w:t>
      </w:r>
      <w:r w:rsidRPr="00BC1A1B" w:rsidR="00D65B1B">
        <w:t xml:space="preserve"> </w:t>
      </w:r>
      <w:r w:rsidRPr="00BC1A1B">
        <w:t>reserves</w:t>
      </w:r>
      <w:r w:rsidRPr="00BC1A1B" w:rsidR="00D65B1B">
        <w:t xml:space="preserve"> </w:t>
      </w:r>
      <w:r w:rsidRPr="00BC1A1B">
        <w:t>considering</w:t>
      </w:r>
      <w:r w:rsidRPr="00BC1A1B" w:rsidR="00D65B1B">
        <w:t xml:space="preserve"> </w:t>
      </w:r>
      <w:r w:rsidRPr="00BC1A1B">
        <w:t>the</w:t>
      </w:r>
      <w:r w:rsidRPr="00BC1A1B" w:rsidR="00D65B1B">
        <w:t xml:space="preserve"> </w:t>
      </w:r>
      <w:r w:rsidRPr="00BC1A1B" w:rsidR="00F83A2E">
        <w:t>increasing</w:t>
      </w:r>
      <w:r w:rsidRPr="00BC1A1B" w:rsidR="00D65B1B">
        <w:t xml:space="preserve"> </w:t>
      </w:r>
      <w:r w:rsidRPr="00BC1A1B" w:rsidR="00F83A2E">
        <w:t>risk</w:t>
      </w:r>
      <w:r w:rsidRPr="00BC1A1B">
        <w:t>s</w:t>
      </w:r>
      <w:r w:rsidRPr="00BC1A1B" w:rsidR="00D65B1B">
        <w:t xml:space="preserve"> </w:t>
      </w:r>
      <w:r w:rsidRPr="00BC1A1B" w:rsidR="00F83A2E">
        <w:t>that</w:t>
      </w:r>
      <w:r w:rsidRPr="00BC1A1B" w:rsidR="00D65B1B">
        <w:t xml:space="preserve"> </w:t>
      </w:r>
      <w:r w:rsidRPr="00BC1A1B" w:rsidR="00F83A2E">
        <w:t>they</w:t>
      </w:r>
      <w:r w:rsidRPr="00BC1A1B" w:rsidR="00D65B1B">
        <w:t xml:space="preserve"> </w:t>
      </w:r>
      <w:r w:rsidRPr="00BC1A1B" w:rsidR="00F83A2E">
        <w:t>are</w:t>
      </w:r>
      <w:r w:rsidRPr="00BC1A1B" w:rsidR="00D65B1B">
        <w:t xml:space="preserve"> </w:t>
      </w:r>
      <w:r w:rsidRPr="00BC1A1B" w:rsidR="00F83A2E">
        <w:t>going</w:t>
      </w:r>
      <w:r w:rsidRPr="00BC1A1B" w:rsidR="00D65B1B">
        <w:t xml:space="preserve"> </w:t>
      </w:r>
      <w:r w:rsidRPr="00BC1A1B" w:rsidR="00F83A2E">
        <w:t>to</w:t>
      </w:r>
      <w:r w:rsidRPr="00BC1A1B" w:rsidR="00D65B1B">
        <w:t xml:space="preserve"> </w:t>
      </w:r>
      <w:r w:rsidRPr="00BC1A1B" w:rsidR="00F83A2E">
        <w:t>be</w:t>
      </w:r>
      <w:r w:rsidRPr="00BC1A1B" w:rsidR="00D65B1B">
        <w:t xml:space="preserve"> </w:t>
      </w:r>
      <w:r w:rsidRPr="00BC1A1B" w:rsidR="00F83A2E">
        <w:t>bearing.</w:t>
      </w:r>
    </w:p>
    <w:p w:rsidR="00F83A2E" w:rsidRPr="00BC1A1B" w:rsidP="00F83A2E">
      <w:pPr>
        <w:pStyle w:val="Question"/>
      </w:pPr>
      <w:sdt>
        <w:sdtPr>
          <w:alias w:val="Member"/>
          <w:tag w:val="&lt;Member mnisId='4406' dodsId='106168'&gt;"/>
          <w:id w:val="1225800478"/>
          <w:placeholder>
            <w:docPart w:val="DefaultPlaceholder_1082065158"/>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rsidR="00290B0D">
        <w:t>Will</w:t>
      </w:r>
      <w:r w:rsidRPr="00BC1A1B" w:rsidR="00D65B1B">
        <w:t xml:space="preserve"> </w:t>
      </w:r>
      <w:r w:rsidRPr="00BC1A1B">
        <w:t>councils</w:t>
      </w:r>
      <w:r w:rsidRPr="00BC1A1B" w:rsidR="00D65B1B">
        <w:t xml:space="preserve"> </w:t>
      </w:r>
      <w:r w:rsidRPr="00BC1A1B" w:rsidR="00D45623">
        <w:t>take</w:t>
      </w:r>
      <w:r w:rsidRPr="00BC1A1B" w:rsidR="00D65B1B">
        <w:t xml:space="preserve"> </w:t>
      </w:r>
      <w:r w:rsidRPr="00BC1A1B" w:rsidR="00D45623">
        <w:t>the</w:t>
      </w:r>
      <w:r w:rsidRPr="00BC1A1B" w:rsidR="00D65B1B">
        <w:t xml:space="preserve"> </w:t>
      </w:r>
      <w:r w:rsidRPr="00BC1A1B" w:rsidR="00D45623">
        <w:t>risk</w:t>
      </w:r>
      <w:r w:rsidRPr="00BC1A1B" w:rsidR="00D65B1B">
        <w:t xml:space="preserve"> </w:t>
      </w:r>
      <w:r w:rsidRPr="00BC1A1B" w:rsidR="00D45623">
        <w:t>of</w:t>
      </w:r>
      <w:r w:rsidRPr="00BC1A1B" w:rsidR="00D65B1B">
        <w:t xml:space="preserve"> </w:t>
      </w:r>
      <w:r w:rsidRPr="00BC1A1B" w:rsidR="00D45623">
        <w:t>saying</w:t>
      </w:r>
      <w:r w:rsidRPr="00BC1A1B" w:rsidR="00D65B1B">
        <w:t xml:space="preserve"> </w:t>
      </w:r>
      <w:r w:rsidRPr="00BC1A1B" w:rsidR="00D45623">
        <w:t>that</w:t>
      </w:r>
      <w:r w:rsidRPr="00BC1A1B" w:rsidR="00D65B1B">
        <w:t xml:space="preserve"> </w:t>
      </w:r>
      <w:r w:rsidRPr="00BC1A1B" w:rsidR="00D45623">
        <w:t>they</w:t>
      </w:r>
      <w:r w:rsidRPr="00BC1A1B" w:rsidR="00D65B1B">
        <w:t xml:space="preserve"> </w:t>
      </w:r>
      <w:r w:rsidRPr="00BC1A1B" w:rsidR="00D45623">
        <w:t>are</w:t>
      </w:r>
      <w:r w:rsidRPr="00BC1A1B" w:rsidR="00D65B1B">
        <w:t xml:space="preserve"> </w:t>
      </w:r>
      <w:r w:rsidRPr="00BC1A1B" w:rsidR="00D45623">
        <w:t>going</w:t>
      </w:r>
      <w:r w:rsidRPr="00BC1A1B" w:rsidR="00D65B1B">
        <w:t xml:space="preserve"> </w:t>
      </w:r>
      <w:r w:rsidRPr="00BC1A1B" w:rsidR="00D45623">
        <w:t>to</w:t>
      </w:r>
      <w:r w:rsidRPr="00BC1A1B" w:rsidR="00D65B1B">
        <w:t xml:space="preserve"> </w:t>
      </w:r>
      <w:r w:rsidRPr="00BC1A1B" w:rsidR="00D45623">
        <w:t>make</w:t>
      </w:r>
      <w:r w:rsidRPr="00BC1A1B" w:rsidR="00D65B1B">
        <w:t xml:space="preserve"> </w:t>
      </w:r>
      <w:r w:rsidRPr="00BC1A1B" w:rsidR="00D45623">
        <w:t>cuts</w:t>
      </w:r>
      <w:r w:rsidRPr="00BC1A1B" w:rsidR="00D65B1B">
        <w:t xml:space="preserve"> </w:t>
      </w:r>
      <w:r w:rsidRPr="00BC1A1B" w:rsidR="00D45623">
        <w:t>but</w:t>
      </w:r>
      <w:r w:rsidRPr="00BC1A1B" w:rsidR="00D65B1B">
        <w:t xml:space="preserve"> </w:t>
      </w:r>
      <w:r w:rsidRPr="00BC1A1B" w:rsidR="00D45623">
        <w:t>put</w:t>
      </w:r>
      <w:r w:rsidRPr="00BC1A1B" w:rsidR="00D65B1B">
        <w:t xml:space="preserve"> </w:t>
      </w:r>
      <w:r w:rsidRPr="00BC1A1B" w:rsidR="00D45623">
        <w:t>money</w:t>
      </w:r>
      <w:r w:rsidRPr="00BC1A1B" w:rsidR="00D65B1B">
        <w:t xml:space="preserve"> </w:t>
      </w:r>
      <w:r w:rsidRPr="00BC1A1B" w:rsidR="00D45623">
        <w:t>in</w:t>
      </w:r>
      <w:r w:rsidRPr="00BC1A1B" w:rsidR="00D65B1B">
        <w:t xml:space="preserve"> </w:t>
      </w:r>
      <w:r w:rsidRPr="00BC1A1B" w:rsidR="00D45623">
        <w:t>reserves?</w:t>
      </w:r>
      <w:r w:rsidRPr="00BC1A1B" w:rsidR="00D65B1B">
        <w:t xml:space="preserve"> </w:t>
      </w:r>
      <w:r w:rsidRPr="00BC1A1B" w:rsidR="00D45623">
        <w:t>O</w:t>
      </w:r>
      <w:r w:rsidRPr="00BC1A1B">
        <w:t>bviously</w:t>
      </w:r>
      <w:r w:rsidRPr="00BC1A1B" w:rsidR="00D45623">
        <w:t>,</w:t>
      </w:r>
      <w:r w:rsidRPr="00BC1A1B" w:rsidR="00D65B1B">
        <w:t xml:space="preserve"> </w:t>
      </w:r>
      <w:r w:rsidRPr="00BC1A1B">
        <w:t>residents</w:t>
      </w:r>
      <w:r w:rsidRPr="00BC1A1B" w:rsidR="00D65B1B">
        <w:t xml:space="preserve"> </w:t>
      </w:r>
      <w:r w:rsidRPr="00BC1A1B">
        <w:t>will</w:t>
      </w:r>
      <w:r w:rsidRPr="00BC1A1B" w:rsidR="00D65B1B">
        <w:t xml:space="preserve"> </w:t>
      </w:r>
      <w:r w:rsidRPr="00BC1A1B">
        <w:t>not</w:t>
      </w:r>
      <w:r w:rsidRPr="00BC1A1B" w:rsidR="00D65B1B">
        <w:t xml:space="preserve"> </w:t>
      </w:r>
      <w:r w:rsidRPr="00BC1A1B">
        <w:t>want</w:t>
      </w:r>
      <w:r w:rsidRPr="00BC1A1B" w:rsidR="00D65B1B">
        <w:t xml:space="preserve"> </w:t>
      </w:r>
      <w:r w:rsidRPr="00BC1A1B">
        <w:t>to</w:t>
      </w:r>
      <w:r w:rsidRPr="00BC1A1B" w:rsidR="00D65B1B">
        <w:t xml:space="preserve"> </w:t>
      </w:r>
      <w:r w:rsidRPr="00BC1A1B">
        <w:t>see</w:t>
      </w:r>
      <w:r w:rsidRPr="00BC1A1B" w:rsidR="00D65B1B">
        <w:t xml:space="preserve"> </w:t>
      </w:r>
      <w:r w:rsidRPr="00BC1A1B">
        <w:t>that.</w:t>
      </w:r>
    </w:p>
    <w:p w:rsidR="0052777F" w:rsidRPr="00BC1A1B" w:rsidP="00F83A2E">
      <w:pPr>
        <w:pStyle w:val="Answer"/>
      </w:pPr>
      <w:sdt>
        <w:sdtPr>
          <w:alias w:val="Witness"/>
          <w:id w:val="-74120008"/>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D45623">
        <w:t>First,</w:t>
      </w:r>
      <w:r w:rsidRPr="00BC1A1B" w:rsidR="00D65B1B">
        <w:t xml:space="preserve"> </w:t>
      </w:r>
      <w:r w:rsidRPr="00BC1A1B" w:rsidR="00F83A2E">
        <w:t>I</w:t>
      </w:r>
      <w:r w:rsidRPr="00BC1A1B" w:rsidR="00D65B1B">
        <w:t xml:space="preserve"> </w:t>
      </w:r>
      <w:r w:rsidRPr="00BC1A1B" w:rsidR="00F83A2E">
        <w:t>want</w:t>
      </w:r>
      <w:r w:rsidRPr="00BC1A1B" w:rsidR="00D65B1B">
        <w:t xml:space="preserve"> </w:t>
      </w:r>
      <w:r w:rsidRPr="00BC1A1B" w:rsidR="00F83A2E">
        <w:t>to</w:t>
      </w:r>
      <w:r w:rsidRPr="00BC1A1B" w:rsidR="00D65B1B">
        <w:t xml:space="preserve"> </w:t>
      </w:r>
      <w:r w:rsidRPr="00BC1A1B" w:rsidR="00F83A2E">
        <w:t>come</w:t>
      </w:r>
      <w:r w:rsidRPr="00BC1A1B" w:rsidR="00D65B1B">
        <w:t xml:space="preserve"> </w:t>
      </w:r>
      <w:r w:rsidRPr="00BC1A1B" w:rsidR="00F83A2E">
        <w:t>back</w:t>
      </w:r>
      <w:r w:rsidRPr="00BC1A1B" w:rsidR="00D65B1B">
        <w:t xml:space="preserve"> </w:t>
      </w:r>
      <w:r w:rsidRPr="00BC1A1B" w:rsidR="00F83A2E">
        <w:t>on</w:t>
      </w:r>
      <w:r w:rsidRPr="00BC1A1B" w:rsidR="00D65B1B">
        <w:t xml:space="preserve"> </w:t>
      </w:r>
      <w:r w:rsidRPr="00BC1A1B" w:rsidR="00F83A2E">
        <w:t>the</w:t>
      </w:r>
      <w:r w:rsidRPr="00BC1A1B" w:rsidR="00D65B1B">
        <w:t xml:space="preserve"> </w:t>
      </w:r>
      <w:r w:rsidRPr="00BC1A1B" w:rsidR="00F83A2E">
        <w:t>point</w:t>
      </w:r>
      <w:r w:rsidRPr="00BC1A1B" w:rsidR="00D65B1B">
        <w:t xml:space="preserve"> </w:t>
      </w:r>
      <w:r w:rsidRPr="00BC1A1B" w:rsidR="00F83A2E">
        <w:t>of</w:t>
      </w:r>
      <w:r w:rsidRPr="00BC1A1B" w:rsidR="00D65B1B">
        <w:t xml:space="preserve"> </w:t>
      </w:r>
      <w:r w:rsidRPr="00BC1A1B" w:rsidR="00F83A2E">
        <w:t>reserves</w:t>
      </w:r>
      <w:r w:rsidRPr="00BC1A1B" w:rsidR="00D45623">
        <w:t>.</w:t>
      </w:r>
      <w:r w:rsidRPr="00BC1A1B" w:rsidR="00D65B1B">
        <w:t xml:space="preserve"> </w:t>
      </w:r>
      <w:r w:rsidRPr="00BC1A1B" w:rsidR="00D45623">
        <w:t>People</w:t>
      </w:r>
      <w:r w:rsidRPr="00BC1A1B" w:rsidR="00D65B1B">
        <w:t xml:space="preserve"> </w:t>
      </w:r>
      <w:r w:rsidRPr="00BC1A1B" w:rsidR="00D45623">
        <w:t>frequently</w:t>
      </w:r>
      <w:r w:rsidRPr="00BC1A1B" w:rsidR="00D65B1B">
        <w:t xml:space="preserve"> </w:t>
      </w:r>
      <w:r w:rsidRPr="00BC1A1B" w:rsidR="00D45623">
        <w:t>look</w:t>
      </w:r>
      <w:r w:rsidRPr="00BC1A1B" w:rsidR="00D65B1B">
        <w:t xml:space="preserve"> </w:t>
      </w:r>
      <w:r w:rsidRPr="00BC1A1B" w:rsidR="00D45623">
        <w:t>at</w:t>
      </w:r>
      <w:r w:rsidRPr="00BC1A1B" w:rsidR="00D65B1B">
        <w:t xml:space="preserve"> </w:t>
      </w:r>
      <w:r w:rsidRPr="00BC1A1B" w:rsidR="00D45623">
        <w:t>the</w:t>
      </w:r>
      <w:r w:rsidRPr="00BC1A1B" w:rsidR="00D65B1B">
        <w:t xml:space="preserve"> </w:t>
      </w:r>
      <w:r w:rsidRPr="00BC1A1B" w:rsidR="00D45623">
        <w:t>reserves</w:t>
      </w:r>
      <w:r w:rsidRPr="00BC1A1B" w:rsidR="00D65B1B">
        <w:t xml:space="preserve"> </w:t>
      </w:r>
      <w:r w:rsidRPr="00BC1A1B" w:rsidR="00D45623">
        <w:t>of</w:t>
      </w:r>
      <w:r w:rsidRPr="00BC1A1B" w:rsidR="00D65B1B">
        <w:t xml:space="preserve"> </w:t>
      </w:r>
      <w:r w:rsidRPr="00BC1A1B" w:rsidR="00D45623">
        <w:t>councils</w:t>
      </w:r>
      <w:r w:rsidRPr="00BC1A1B" w:rsidR="00D65B1B">
        <w:t xml:space="preserve"> </w:t>
      </w:r>
      <w:r w:rsidRPr="00BC1A1B" w:rsidR="00D45623">
        <w:t>a</w:t>
      </w:r>
      <w:r w:rsidRPr="00BC1A1B" w:rsidR="00F83A2E">
        <w:t>nd</w:t>
      </w:r>
      <w:r w:rsidRPr="00BC1A1B" w:rsidR="00D65B1B">
        <w:t xml:space="preserve"> </w:t>
      </w:r>
      <w:r w:rsidRPr="00BC1A1B" w:rsidR="00F83A2E">
        <w:t>say</w:t>
      </w:r>
      <w:r w:rsidRPr="00BC1A1B" w:rsidR="00D65B1B">
        <w:t xml:space="preserve"> </w:t>
      </w:r>
      <w:r w:rsidRPr="00BC1A1B" w:rsidR="00D45623">
        <w:t>that</w:t>
      </w:r>
      <w:r w:rsidRPr="00BC1A1B" w:rsidR="00D65B1B">
        <w:t xml:space="preserve"> </w:t>
      </w:r>
      <w:r w:rsidRPr="00BC1A1B" w:rsidR="00F83A2E">
        <w:t>there</w:t>
      </w:r>
      <w:r w:rsidRPr="00BC1A1B" w:rsidR="00D65B1B">
        <w:t xml:space="preserve"> </w:t>
      </w:r>
      <w:r w:rsidRPr="00BC1A1B" w:rsidR="00F83A2E">
        <w:t>seems</w:t>
      </w:r>
      <w:r w:rsidRPr="00BC1A1B" w:rsidR="00D65B1B">
        <w:t xml:space="preserve"> </w:t>
      </w:r>
      <w:r w:rsidRPr="00BC1A1B" w:rsidR="00F83A2E">
        <w:t>to</w:t>
      </w:r>
      <w:r w:rsidRPr="00BC1A1B" w:rsidR="00D65B1B">
        <w:t xml:space="preserve"> </w:t>
      </w:r>
      <w:r w:rsidRPr="00BC1A1B" w:rsidR="00F83A2E">
        <w:t>be</w:t>
      </w:r>
      <w:r w:rsidRPr="00BC1A1B" w:rsidR="00D65B1B">
        <w:t xml:space="preserve"> </w:t>
      </w:r>
      <w:r w:rsidRPr="00BC1A1B" w:rsidR="00F83A2E">
        <w:t>quite</w:t>
      </w:r>
      <w:r w:rsidRPr="00BC1A1B" w:rsidR="00D65B1B">
        <w:t xml:space="preserve"> </w:t>
      </w:r>
      <w:r w:rsidRPr="00BC1A1B" w:rsidR="00F83A2E">
        <w:t>a</w:t>
      </w:r>
      <w:r w:rsidRPr="00BC1A1B" w:rsidR="00D65B1B">
        <w:t xml:space="preserve"> </w:t>
      </w:r>
      <w:r w:rsidRPr="00BC1A1B" w:rsidR="00F83A2E">
        <w:t>lot</w:t>
      </w:r>
      <w:r w:rsidRPr="00BC1A1B" w:rsidR="00D65B1B">
        <w:t xml:space="preserve"> </w:t>
      </w:r>
      <w:r w:rsidRPr="00BC1A1B" w:rsidR="00F83A2E">
        <w:t>of</w:t>
      </w:r>
      <w:r w:rsidRPr="00BC1A1B" w:rsidR="00D65B1B">
        <w:t xml:space="preserve"> </w:t>
      </w:r>
      <w:r w:rsidRPr="00BC1A1B" w:rsidR="00F83A2E">
        <w:t>money</w:t>
      </w:r>
      <w:r w:rsidRPr="00BC1A1B" w:rsidR="00D65B1B">
        <w:t xml:space="preserve"> </w:t>
      </w:r>
      <w:r w:rsidRPr="00BC1A1B" w:rsidR="00F83A2E">
        <w:t>in</w:t>
      </w:r>
      <w:r w:rsidRPr="00BC1A1B" w:rsidR="00D65B1B">
        <w:t xml:space="preserve"> </w:t>
      </w:r>
      <w:r w:rsidRPr="00BC1A1B" w:rsidR="00F83A2E">
        <w:t>there</w:t>
      </w:r>
      <w:r w:rsidRPr="00BC1A1B" w:rsidR="00D45623">
        <w:t>.</w:t>
      </w:r>
      <w:r w:rsidRPr="00BC1A1B" w:rsidR="00D65B1B">
        <w:t xml:space="preserve"> </w:t>
      </w:r>
      <w:r w:rsidRPr="00BC1A1B" w:rsidR="00D45623">
        <w:t>T</w:t>
      </w:r>
      <w:r w:rsidRPr="00BC1A1B" w:rsidR="00F83A2E">
        <w:t>here</w:t>
      </w:r>
      <w:r w:rsidRPr="00BC1A1B" w:rsidR="00D65B1B">
        <w:t xml:space="preserve"> </w:t>
      </w:r>
      <w:r w:rsidRPr="00BC1A1B" w:rsidR="00F83A2E">
        <w:t>needs</w:t>
      </w:r>
      <w:r w:rsidRPr="00BC1A1B" w:rsidR="00D65B1B">
        <w:t xml:space="preserve"> </w:t>
      </w:r>
      <w:r w:rsidRPr="00BC1A1B" w:rsidR="00F83A2E">
        <w:t>to</w:t>
      </w:r>
      <w:r w:rsidRPr="00BC1A1B" w:rsidR="00D65B1B">
        <w:t xml:space="preserve"> </w:t>
      </w:r>
      <w:r w:rsidRPr="00BC1A1B" w:rsidR="00F83A2E">
        <w:t>be</w:t>
      </w:r>
      <w:r w:rsidRPr="00BC1A1B" w:rsidR="00D65B1B">
        <w:t xml:space="preserve"> </w:t>
      </w:r>
      <w:r w:rsidRPr="00BC1A1B" w:rsidR="00F83A2E">
        <w:t>a</w:t>
      </w:r>
      <w:r w:rsidRPr="00BC1A1B" w:rsidR="00D65B1B">
        <w:t xml:space="preserve"> </w:t>
      </w:r>
      <w:r w:rsidRPr="00BC1A1B" w:rsidR="00F83A2E">
        <w:t>real</w:t>
      </w:r>
      <w:r w:rsidRPr="00BC1A1B" w:rsidR="00D65B1B">
        <w:t xml:space="preserve"> </w:t>
      </w:r>
      <w:r w:rsidRPr="00BC1A1B" w:rsidR="00F83A2E">
        <w:t>understanding</w:t>
      </w:r>
      <w:r w:rsidRPr="00BC1A1B" w:rsidR="00D65B1B">
        <w:t xml:space="preserve"> </w:t>
      </w:r>
      <w:r w:rsidRPr="00BC1A1B" w:rsidR="00F83A2E">
        <w:t>of</w:t>
      </w:r>
      <w:r w:rsidRPr="00BC1A1B" w:rsidR="00D65B1B">
        <w:t xml:space="preserve"> </w:t>
      </w:r>
      <w:r w:rsidRPr="00BC1A1B" w:rsidR="00F83A2E">
        <w:t>reserves.</w:t>
      </w:r>
      <w:r w:rsidRPr="00BC1A1B" w:rsidR="00D65B1B">
        <w:t xml:space="preserve"> </w:t>
      </w:r>
      <w:r w:rsidRPr="00BC1A1B" w:rsidR="00D45623">
        <w:t>A</w:t>
      </w:r>
      <w:r w:rsidRPr="00BC1A1B" w:rsidR="00D65B1B">
        <w:t xml:space="preserve"> </w:t>
      </w:r>
      <w:r w:rsidRPr="00BC1A1B" w:rsidR="00F83A2E">
        <w:t>lot</w:t>
      </w:r>
      <w:r w:rsidRPr="00BC1A1B" w:rsidR="00D65B1B">
        <w:t xml:space="preserve"> </w:t>
      </w:r>
      <w:r w:rsidRPr="00BC1A1B" w:rsidR="00F83A2E">
        <w:t>of</w:t>
      </w:r>
      <w:r w:rsidRPr="00BC1A1B" w:rsidR="00D65B1B">
        <w:t xml:space="preserve"> </w:t>
      </w:r>
      <w:r w:rsidRPr="00BC1A1B" w:rsidR="00F83A2E">
        <w:t>those</w:t>
      </w:r>
      <w:r w:rsidRPr="00BC1A1B" w:rsidR="00D65B1B">
        <w:t xml:space="preserve"> </w:t>
      </w:r>
      <w:r w:rsidRPr="00BC1A1B" w:rsidR="00F83A2E">
        <w:t>reserves</w:t>
      </w:r>
      <w:r w:rsidRPr="00BC1A1B" w:rsidR="00D65B1B">
        <w:t xml:space="preserve"> </w:t>
      </w:r>
      <w:r w:rsidRPr="00BC1A1B" w:rsidR="00D45623">
        <w:t>are</w:t>
      </w:r>
      <w:r w:rsidRPr="00BC1A1B" w:rsidR="00D65B1B">
        <w:t xml:space="preserve"> </w:t>
      </w:r>
      <w:r w:rsidRPr="00BC1A1B" w:rsidR="00D45623">
        <w:t>ring-fenced</w:t>
      </w:r>
      <w:r w:rsidRPr="00BC1A1B" w:rsidR="00D65B1B">
        <w:t xml:space="preserve"> </w:t>
      </w:r>
      <w:r w:rsidRPr="00BC1A1B" w:rsidR="00D45623">
        <w:t>for</w:t>
      </w:r>
      <w:r w:rsidRPr="00BC1A1B" w:rsidR="00D65B1B">
        <w:t xml:space="preserve"> </w:t>
      </w:r>
      <w:r w:rsidRPr="00BC1A1B" w:rsidR="00D45623">
        <w:t>particular</w:t>
      </w:r>
      <w:r w:rsidRPr="00BC1A1B" w:rsidR="00D65B1B">
        <w:t xml:space="preserve"> </w:t>
      </w:r>
      <w:r w:rsidRPr="00BC1A1B" w:rsidR="00D45623">
        <w:t>things.</w:t>
      </w:r>
      <w:r w:rsidRPr="00BC1A1B" w:rsidR="00D65B1B">
        <w:t xml:space="preserve"> </w:t>
      </w:r>
      <w:r w:rsidRPr="00BC1A1B" w:rsidR="00D45623">
        <w:t>It</w:t>
      </w:r>
      <w:r w:rsidRPr="00BC1A1B" w:rsidR="00D65B1B">
        <w:t xml:space="preserve"> </w:t>
      </w:r>
      <w:r w:rsidRPr="00BC1A1B" w:rsidR="00D45623">
        <w:t>may</w:t>
      </w:r>
      <w:r w:rsidRPr="00BC1A1B" w:rsidR="00D65B1B">
        <w:t xml:space="preserve"> </w:t>
      </w:r>
      <w:r w:rsidRPr="00BC1A1B" w:rsidR="00D45623">
        <w:t>be</w:t>
      </w:r>
      <w:r w:rsidRPr="00BC1A1B" w:rsidR="00D65B1B">
        <w:t xml:space="preserve"> </w:t>
      </w:r>
      <w:r w:rsidRPr="00BC1A1B" w:rsidR="00D45623">
        <w:t>developer</w:t>
      </w:r>
      <w:r w:rsidRPr="00BC1A1B" w:rsidR="00D65B1B">
        <w:t xml:space="preserve"> </w:t>
      </w:r>
      <w:r w:rsidRPr="00BC1A1B" w:rsidR="00D45623">
        <w:t>contributions</w:t>
      </w:r>
      <w:r w:rsidRPr="00BC1A1B" w:rsidR="00D65B1B">
        <w:t xml:space="preserve"> </w:t>
      </w:r>
      <w:r w:rsidRPr="00BC1A1B" w:rsidR="00F83A2E">
        <w:t>to</w:t>
      </w:r>
      <w:r w:rsidRPr="00BC1A1B" w:rsidR="00D65B1B">
        <w:t xml:space="preserve"> </w:t>
      </w:r>
      <w:r w:rsidRPr="00BC1A1B" w:rsidR="00F83A2E">
        <w:t>build</w:t>
      </w:r>
      <w:r w:rsidRPr="00BC1A1B" w:rsidR="00D65B1B">
        <w:t xml:space="preserve"> </w:t>
      </w:r>
      <w:r w:rsidRPr="00BC1A1B" w:rsidR="00F83A2E">
        <w:t>a</w:t>
      </w:r>
      <w:r w:rsidRPr="00BC1A1B" w:rsidR="00D65B1B">
        <w:t xml:space="preserve"> </w:t>
      </w:r>
      <w:r w:rsidRPr="00BC1A1B" w:rsidR="00F83A2E">
        <w:t>new</w:t>
      </w:r>
      <w:r w:rsidRPr="00BC1A1B" w:rsidR="00D65B1B">
        <w:t xml:space="preserve"> </w:t>
      </w:r>
      <w:r w:rsidRPr="00BC1A1B" w:rsidR="00F83A2E">
        <w:t>road</w:t>
      </w:r>
      <w:r w:rsidRPr="00BC1A1B" w:rsidR="00D65B1B">
        <w:t xml:space="preserve"> </w:t>
      </w:r>
      <w:r w:rsidRPr="00BC1A1B" w:rsidR="00F83A2E">
        <w:t>or</w:t>
      </w:r>
      <w:r w:rsidRPr="00BC1A1B" w:rsidR="00D65B1B">
        <w:t xml:space="preserve"> </w:t>
      </w:r>
      <w:r w:rsidRPr="00BC1A1B" w:rsidR="00F83A2E">
        <w:t>whatever</w:t>
      </w:r>
      <w:r w:rsidRPr="00BC1A1B" w:rsidR="00D65B1B">
        <w:t xml:space="preserve"> </w:t>
      </w:r>
      <w:r w:rsidRPr="00BC1A1B" w:rsidR="00F83A2E">
        <w:t>and</w:t>
      </w:r>
      <w:r w:rsidRPr="00BC1A1B" w:rsidR="00D65B1B">
        <w:t xml:space="preserve"> </w:t>
      </w:r>
      <w:r w:rsidRPr="00BC1A1B" w:rsidR="00F83A2E">
        <w:t>that</w:t>
      </w:r>
      <w:r w:rsidRPr="00BC1A1B" w:rsidR="00D65B1B">
        <w:t xml:space="preserve"> </w:t>
      </w:r>
      <w:r w:rsidRPr="00BC1A1B" w:rsidR="00D45623">
        <w:t>actually</w:t>
      </w:r>
      <w:r w:rsidRPr="00BC1A1B" w:rsidR="00D65B1B">
        <w:t xml:space="preserve"> </w:t>
      </w:r>
      <w:r w:rsidRPr="00BC1A1B" w:rsidR="00F83A2E">
        <w:t>takes</w:t>
      </w:r>
      <w:r w:rsidRPr="00BC1A1B" w:rsidR="00D65B1B">
        <w:t xml:space="preserve"> </w:t>
      </w:r>
      <w:r w:rsidRPr="00BC1A1B" w:rsidR="00F83A2E">
        <w:t>two</w:t>
      </w:r>
      <w:r w:rsidRPr="00BC1A1B" w:rsidR="00D65B1B">
        <w:t xml:space="preserve"> </w:t>
      </w:r>
      <w:r w:rsidRPr="00BC1A1B" w:rsidR="00F83A2E">
        <w:t>or</w:t>
      </w:r>
      <w:r w:rsidRPr="00BC1A1B" w:rsidR="00D65B1B">
        <w:t xml:space="preserve"> </w:t>
      </w:r>
      <w:r w:rsidRPr="00BC1A1B" w:rsidR="00F83A2E">
        <w:t>three</w:t>
      </w:r>
      <w:r w:rsidRPr="00BC1A1B" w:rsidR="00D65B1B">
        <w:t xml:space="preserve"> </w:t>
      </w:r>
      <w:r w:rsidRPr="00BC1A1B" w:rsidR="00F83A2E">
        <w:t>years</w:t>
      </w:r>
      <w:r w:rsidRPr="00BC1A1B" w:rsidR="00D45623">
        <w:t>.</w:t>
      </w:r>
      <w:r w:rsidRPr="00BC1A1B" w:rsidR="00D65B1B">
        <w:t xml:space="preserve"> </w:t>
      </w:r>
      <w:r w:rsidRPr="00BC1A1B" w:rsidR="00D45623">
        <w:t>It</w:t>
      </w:r>
      <w:r w:rsidRPr="00BC1A1B" w:rsidR="00D65B1B">
        <w:t xml:space="preserve"> </w:t>
      </w:r>
      <w:r w:rsidRPr="00BC1A1B" w:rsidR="00D45623">
        <w:t>may</w:t>
      </w:r>
      <w:r w:rsidRPr="00BC1A1B" w:rsidR="00D65B1B">
        <w:t xml:space="preserve"> </w:t>
      </w:r>
      <w:r w:rsidRPr="00BC1A1B" w:rsidR="00D45623">
        <w:t>be</w:t>
      </w:r>
      <w:r w:rsidRPr="00BC1A1B" w:rsidR="00D65B1B">
        <w:t xml:space="preserve"> </w:t>
      </w:r>
      <w:r w:rsidRPr="00BC1A1B" w:rsidR="00D45623">
        <w:t>for</w:t>
      </w:r>
      <w:r w:rsidRPr="00BC1A1B" w:rsidR="00D65B1B">
        <w:t xml:space="preserve"> </w:t>
      </w:r>
      <w:r w:rsidRPr="00BC1A1B" w:rsidR="00D45623">
        <w:t>a</w:t>
      </w:r>
      <w:r w:rsidRPr="00BC1A1B" w:rsidR="00D65B1B">
        <w:t xml:space="preserve"> </w:t>
      </w:r>
      <w:r w:rsidRPr="00BC1A1B" w:rsidR="00D45623">
        <w:t>school.</w:t>
      </w:r>
      <w:r w:rsidRPr="00BC1A1B" w:rsidR="00D65B1B">
        <w:t xml:space="preserve"> </w:t>
      </w:r>
      <w:r w:rsidRPr="00BC1A1B" w:rsidR="00D45623">
        <w:t>That</w:t>
      </w:r>
      <w:r w:rsidRPr="00BC1A1B" w:rsidR="00D65B1B">
        <w:t xml:space="preserve"> </w:t>
      </w:r>
      <w:r w:rsidRPr="00BC1A1B" w:rsidR="00D45623">
        <w:t>is</w:t>
      </w:r>
      <w:r w:rsidRPr="00BC1A1B" w:rsidR="00D65B1B">
        <w:t xml:space="preserve"> </w:t>
      </w:r>
      <w:r w:rsidRPr="00BC1A1B" w:rsidR="00D45623">
        <w:t>not</w:t>
      </w:r>
      <w:r w:rsidRPr="00BC1A1B" w:rsidR="00D65B1B">
        <w:t xml:space="preserve"> </w:t>
      </w:r>
      <w:r w:rsidRPr="00BC1A1B" w:rsidR="00D45623">
        <w:t>there</w:t>
      </w:r>
      <w:r w:rsidRPr="00BC1A1B" w:rsidR="00D65B1B">
        <w:t xml:space="preserve"> </w:t>
      </w:r>
      <w:r w:rsidRPr="00BC1A1B" w:rsidR="00D45623">
        <w:t>to</w:t>
      </w:r>
      <w:r w:rsidRPr="00BC1A1B" w:rsidR="00D65B1B">
        <w:t xml:space="preserve"> </w:t>
      </w:r>
      <w:r w:rsidRPr="00BC1A1B" w:rsidR="00D45623">
        <w:t>support</w:t>
      </w:r>
      <w:r w:rsidRPr="00BC1A1B" w:rsidR="00D65B1B">
        <w:t xml:space="preserve"> </w:t>
      </w:r>
      <w:r w:rsidRPr="00BC1A1B" w:rsidR="00D45623">
        <w:t>your</w:t>
      </w:r>
      <w:r w:rsidRPr="00BC1A1B" w:rsidR="00D65B1B">
        <w:t xml:space="preserve"> </w:t>
      </w:r>
      <w:r w:rsidRPr="00BC1A1B" w:rsidR="00D45623">
        <w:t>revenue</w:t>
      </w:r>
      <w:r w:rsidRPr="00BC1A1B" w:rsidR="00D65B1B">
        <w:t xml:space="preserve"> </w:t>
      </w:r>
      <w:r w:rsidRPr="00BC1A1B" w:rsidR="00D45623">
        <w:t>reserves.</w:t>
      </w:r>
      <w:r w:rsidRPr="00BC1A1B" w:rsidR="00D65B1B">
        <w:t xml:space="preserve"> </w:t>
      </w:r>
      <w:r w:rsidRPr="00BC1A1B" w:rsidR="00D45623">
        <w:t>T</w:t>
      </w:r>
      <w:r w:rsidRPr="00BC1A1B" w:rsidR="00F83A2E">
        <w:t>he</w:t>
      </w:r>
      <w:r w:rsidRPr="00BC1A1B" w:rsidR="006F4708">
        <w:t>re</w:t>
      </w:r>
      <w:r w:rsidRPr="00BC1A1B" w:rsidR="00D65B1B">
        <w:t xml:space="preserve"> </w:t>
      </w:r>
      <w:r w:rsidRPr="00BC1A1B" w:rsidR="00F83A2E">
        <w:t>are</w:t>
      </w:r>
      <w:r w:rsidRPr="00BC1A1B" w:rsidR="00D65B1B">
        <w:t xml:space="preserve"> </w:t>
      </w:r>
      <w:r w:rsidRPr="00BC1A1B" w:rsidR="00F83A2E">
        <w:t>insurance</w:t>
      </w:r>
      <w:r w:rsidRPr="00BC1A1B" w:rsidR="00D65B1B">
        <w:t xml:space="preserve"> </w:t>
      </w:r>
      <w:r w:rsidRPr="00BC1A1B" w:rsidR="00F83A2E">
        <w:t>reserves.</w:t>
      </w:r>
      <w:r w:rsidRPr="00BC1A1B" w:rsidR="00D65B1B">
        <w:t xml:space="preserve"> </w:t>
      </w:r>
      <w:r w:rsidRPr="00BC1A1B" w:rsidR="00F83A2E">
        <w:t>There</w:t>
      </w:r>
      <w:r w:rsidRPr="00BC1A1B" w:rsidR="00D65B1B">
        <w:t xml:space="preserve"> </w:t>
      </w:r>
      <w:r w:rsidRPr="00BC1A1B" w:rsidR="00F83A2E">
        <w:t>is</w:t>
      </w:r>
      <w:r w:rsidRPr="00BC1A1B" w:rsidR="00D65B1B">
        <w:t xml:space="preserve"> </w:t>
      </w:r>
      <w:r w:rsidRPr="00BC1A1B" w:rsidR="00F83A2E">
        <w:t>money</w:t>
      </w:r>
      <w:r w:rsidRPr="00BC1A1B" w:rsidR="00D65B1B">
        <w:t xml:space="preserve"> </w:t>
      </w:r>
      <w:r w:rsidRPr="00BC1A1B" w:rsidR="00D45623">
        <w:t>that</w:t>
      </w:r>
      <w:r w:rsidRPr="00BC1A1B" w:rsidR="00D65B1B">
        <w:t xml:space="preserve"> </w:t>
      </w:r>
      <w:r w:rsidRPr="00BC1A1B" w:rsidR="00D45623">
        <w:t>is</w:t>
      </w:r>
      <w:r w:rsidRPr="00BC1A1B" w:rsidR="00D65B1B">
        <w:t xml:space="preserve"> </w:t>
      </w:r>
      <w:r w:rsidRPr="00BC1A1B" w:rsidR="00F83A2E">
        <w:t>held</w:t>
      </w:r>
      <w:r w:rsidRPr="00BC1A1B" w:rsidR="00D65B1B">
        <w:t xml:space="preserve"> </w:t>
      </w:r>
      <w:r w:rsidRPr="00BC1A1B" w:rsidR="00F83A2E">
        <w:t>on</w:t>
      </w:r>
      <w:r w:rsidRPr="00BC1A1B" w:rsidR="00D65B1B">
        <w:t xml:space="preserve"> </w:t>
      </w:r>
      <w:r w:rsidRPr="00BC1A1B" w:rsidR="00F83A2E">
        <w:t>the</w:t>
      </w:r>
      <w:r w:rsidRPr="00BC1A1B" w:rsidR="00D65B1B">
        <w:t xml:space="preserve"> </w:t>
      </w:r>
      <w:r w:rsidRPr="00BC1A1B" w:rsidR="00F83A2E">
        <w:t>council</w:t>
      </w:r>
      <w:r w:rsidRPr="00BC1A1B" w:rsidR="00D65B1B">
        <w:t xml:space="preserve"> </w:t>
      </w:r>
      <w:r w:rsidRPr="00BC1A1B" w:rsidR="00F83A2E">
        <w:t>balance</w:t>
      </w:r>
      <w:r w:rsidRPr="00BC1A1B" w:rsidR="00D65B1B">
        <w:t xml:space="preserve"> </w:t>
      </w:r>
      <w:r w:rsidRPr="00BC1A1B" w:rsidR="00F83A2E">
        <w:t>sheet</w:t>
      </w:r>
      <w:r w:rsidRPr="00BC1A1B" w:rsidR="00D65B1B">
        <w:t xml:space="preserve"> </w:t>
      </w:r>
      <w:r w:rsidRPr="00BC1A1B" w:rsidR="00F83A2E">
        <w:t>that</w:t>
      </w:r>
      <w:r w:rsidRPr="00BC1A1B" w:rsidR="00D65B1B">
        <w:t xml:space="preserve"> </w:t>
      </w:r>
      <w:r w:rsidRPr="00BC1A1B" w:rsidR="00D45623">
        <w:t>actually</w:t>
      </w:r>
      <w:r w:rsidRPr="00BC1A1B" w:rsidR="00D65B1B">
        <w:t xml:space="preserve"> </w:t>
      </w:r>
      <w:r w:rsidRPr="00BC1A1B" w:rsidR="00F83A2E">
        <w:t>belongs</w:t>
      </w:r>
      <w:r w:rsidRPr="00BC1A1B" w:rsidR="00D65B1B">
        <w:t xml:space="preserve"> </w:t>
      </w:r>
      <w:r w:rsidRPr="00BC1A1B" w:rsidR="00F83A2E">
        <w:t>to</w:t>
      </w:r>
      <w:r w:rsidRPr="00BC1A1B" w:rsidR="00D65B1B">
        <w:t xml:space="preserve"> </w:t>
      </w:r>
      <w:r w:rsidRPr="00BC1A1B" w:rsidR="00F83A2E">
        <w:t>schools</w:t>
      </w:r>
      <w:r w:rsidRPr="00BC1A1B" w:rsidR="00D45623">
        <w:t>.</w:t>
      </w:r>
      <w:r w:rsidRPr="00BC1A1B" w:rsidR="00D65B1B">
        <w:t xml:space="preserve"> </w:t>
      </w:r>
      <w:r w:rsidRPr="00BC1A1B" w:rsidR="00D45623">
        <w:t>You</w:t>
      </w:r>
      <w:r w:rsidRPr="00BC1A1B" w:rsidR="00D65B1B">
        <w:t xml:space="preserve"> </w:t>
      </w:r>
      <w:r w:rsidRPr="00BC1A1B" w:rsidR="00D45623">
        <w:t>really</w:t>
      </w:r>
      <w:r w:rsidRPr="00BC1A1B" w:rsidR="00D65B1B">
        <w:t xml:space="preserve"> </w:t>
      </w:r>
      <w:r w:rsidRPr="00BC1A1B" w:rsidR="00D45623">
        <w:t>need</w:t>
      </w:r>
      <w:r w:rsidRPr="00BC1A1B" w:rsidR="00D65B1B">
        <w:t xml:space="preserve"> </w:t>
      </w:r>
      <w:r w:rsidRPr="00BC1A1B" w:rsidR="00D45623">
        <w:t>to</w:t>
      </w:r>
      <w:r w:rsidRPr="00BC1A1B" w:rsidR="00D65B1B">
        <w:t xml:space="preserve"> </w:t>
      </w:r>
      <w:r w:rsidRPr="00BC1A1B" w:rsidR="00D45623">
        <w:t>look</w:t>
      </w:r>
      <w:r w:rsidRPr="00BC1A1B" w:rsidR="00D65B1B">
        <w:t xml:space="preserve"> </w:t>
      </w:r>
      <w:r w:rsidRPr="00BC1A1B" w:rsidR="00D45623">
        <w:t>at</w:t>
      </w:r>
      <w:r w:rsidRPr="00BC1A1B" w:rsidR="00D65B1B">
        <w:t xml:space="preserve"> </w:t>
      </w:r>
      <w:r w:rsidRPr="00BC1A1B" w:rsidR="00D45623">
        <w:t>the</w:t>
      </w:r>
      <w:r w:rsidRPr="00BC1A1B" w:rsidR="00D65B1B">
        <w:t xml:space="preserve"> </w:t>
      </w:r>
      <w:r w:rsidRPr="00BC1A1B" w:rsidR="00D45623">
        <w:t>reserves</w:t>
      </w:r>
      <w:r w:rsidRPr="00BC1A1B" w:rsidR="00D65B1B">
        <w:t xml:space="preserve"> </w:t>
      </w:r>
      <w:r w:rsidRPr="00BC1A1B" w:rsidR="00D45623">
        <w:t>and</w:t>
      </w:r>
      <w:r w:rsidRPr="00BC1A1B" w:rsidR="00D65B1B">
        <w:t xml:space="preserve"> </w:t>
      </w:r>
      <w:r w:rsidRPr="00BC1A1B" w:rsidR="00D45623">
        <w:t>break</w:t>
      </w:r>
      <w:r w:rsidRPr="00BC1A1B" w:rsidR="00D65B1B">
        <w:t xml:space="preserve"> </w:t>
      </w:r>
      <w:r w:rsidRPr="00BC1A1B" w:rsidR="00D45623">
        <w:t>them</w:t>
      </w:r>
      <w:r w:rsidRPr="00BC1A1B" w:rsidR="00D65B1B">
        <w:t xml:space="preserve"> </w:t>
      </w:r>
      <w:r w:rsidRPr="00BC1A1B" w:rsidR="00D45623">
        <w:t>down</w:t>
      </w:r>
      <w:r w:rsidRPr="00BC1A1B">
        <w:t>.</w:t>
      </w:r>
      <w:r w:rsidRPr="00BC1A1B" w:rsidR="00D65B1B">
        <w:t xml:space="preserve"> </w:t>
      </w:r>
      <w:r w:rsidRPr="00BC1A1B">
        <w:t>You</w:t>
      </w:r>
      <w:r w:rsidRPr="00BC1A1B" w:rsidR="00D65B1B">
        <w:t xml:space="preserve"> </w:t>
      </w:r>
      <w:r w:rsidRPr="00BC1A1B">
        <w:t>will</w:t>
      </w:r>
      <w:r w:rsidRPr="00BC1A1B" w:rsidR="00D65B1B">
        <w:t xml:space="preserve"> </w:t>
      </w:r>
      <w:r w:rsidRPr="00BC1A1B">
        <w:t>find</w:t>
      </w:r>
      <w:r w:rsidRPr="00BC1A1B" w:rsidR="00D65B1B">
        <w:t xml:space="preserve"> </w:t>
      </w:r>
      <w:r w:rsidRPr="00BC1A1B">
        <w:t>that,</w:t>
      </w:r>
      <w:r w:rsidRPr="00BC1A1B" w:rsidR="00D65B1B">
        <w:t xml:space="preserve"> </w:t>
      </w:r>
      <w:r w:rsidRPr="00BC1A1B">
        <w:t>in</w:t>
      </w:r>
      <w:r w:rsidRPr="00BC1A1B" w:rsidR="00D65B1B">
        <w:t xml:space="preserve"> </w:t>
      </w:r>
      <w:r w:rsidRPr="00BC1A1B" w:rsidR="00F83A2E">
        <w:t>most</w:t>
      </w:r>
      <w:r w:rsidRPr="00BC1A1B" w:rsidR="00D65B1B">
        <w:t xml:space="preserve"> </w:t>
      </w:r>
      <w:r w:rsidRPr="00BC1A1B" w:rsidR="00F83A2E">
        <w:t>councils,</w:t>
      </w:r>
      <w:r w:rsidRPr="00BC1A1B" w:rsidR="00D65B1B">
        <w:t xml:space="preserve"> </w:t>
      </w:r>
      <w:r w:rsidRPr="00BC1A1B" w:rsidR="00F83A2E">
        <w:t>only</w:t>
      </w:r>
      <w:r w:rsidRPr="00BC1A1B" w:rsidR="00D65B1B">
        <w:t xml:space="preserve"> </w:t>
      </w:r>
      <w:r w:rsidRPr="00BC1A1B" w:rsidR="00F83A2E">
        <w:t>a</w:t>
      </w:r>
      <w:r w:rsidRPr="00BC1A1B" w:rsidR="00D65B1B">
        <w:t xml:space="preserve"> </w:t>
      </w:r>
      <w:r w:rsidRPr="00BC1A1B" w:rsidR="00F83A2E">
        <w:t>small</w:t>
      </w:r>
      <w:r w:rsidRPr="00BC1A1B" w:rsidR="00D65B1B">
        <w:t xml:space="preserve"> </w:t>
      </w:r>
      <w:r w:rsidRPr="00BC1A1B" w:rsidR="00F83A2E">
        <w:t>amount</w:t>
      </w:r>
      <w:r w:rsidRPr="00BC1A1B" w:rsidR="00D65B1B">
        <w:t xml:space="preserve"> </w:t>
      </w:r>
      <w:r w:rsidRPr="00BC1A1B" w:rsidR="00F83A2E">
        <w:t>of</w:t>
      </w:r>
      <w:r w:rsidRPr="00BC1A1B" w:rsidR="00D65B1B">
        <w:t xml:space="preserve"> </w:t>
      </w:r>
      <w:r w:rsidRPr="00BC1A1B" w:rsidR="00F83A2E">
        <w:t>what</w:t>
      </w:r>
      <w:r w:rsidRPr="00BC1A1B" w:rsidR="00D65B1B">
        <w:t xml:space="preserve"> </w:t>
      </w:r>
      <w:r w:rsidRPr="00BC1A1B">
        <w:t>superficially</w:t>
      </w:r>
      <w:r w:rsidRPr="00BC1A1B" w:rsidR="00D65B1B">
        <w:t xml:space="preserve"> </w:t>
      </w:r>
      <w:r w:rsidRPr="00BC1A1B">
        <w:t>seems</w:t>
      </w:r>
      <w:r w:rsidRPr="00BC1A1B" w:rsidR="00D65B1B">
        <w:t xml:space="preserve"> </w:t>
      </w:r>
      <w:r w:rsidRPr="00BC1A1B">
        <w:t>a</w:t>
      </w:r>
      <w:r w:rsidRPr="00BC1A1B" w:rsidR="00D65B1B">
        <w:t xml:space="preserve"> </w:t>
      </w:r>
      <w:r w:rsidRPr="00BC1A1B">
        <w:t>large</w:t>
      </w:r>
      <w:r w:rsidRPr="00BC1A1B" w:rsidR="00D65B1B">
        <w:t xml:space="preserve"> </w:t>
      </w:r>
      <w:r w:rsidRPr="00BC1A1B">
        <w:t>number</w:t>
      </w:r>
      <w:r w:rsidRPr="00BC1A1B" w:rsidR="00D65B1B">
        <w:t xml:space="preserve"> </w:t>
      </w:r>
      <w:r w:rsidRPr="00BC1A1B" w:rsidR="00F83A2E">
        <w:t>is</w:t>
      </w:r>
      <w:r w:rsidRPr="00BC1A1B" w:rsidR="00D65B1B">
        <w:t xml:space="preserve"> </w:t>
      </w:r>
      <w:r w:rsidRPr="00BC1A1B" w:rsidR="00F83A2E">
        <w:t>actually</w:t>
      </w:r>
      <w:r w:rsidRPr="00BC1A1B" w:rsidR="00D65B1B">
        <w:t xml:space="preserve"> </w:t>
      </w:r>
      <w:r w:rsidRPr="00BC1A1B" w:rsidR="00F83A2E">
        <w:t>available</w:t>
      </w:r>
      <w:r w:rsidRPr="00BC1A1B">
        <w:t>.</w:t>
      </w:r>
      <w:r w:rsidRPr="00BC1A1B" w:rsidR="00D65B1B">
        <w:t xml:space="preserve"> </w:t>
      </w:r>
      <w:r w:rsidRPr="00BC1A1B">
        <w:t>A</w:t>
      </w:r>
      <w:r w:rsidRPr="00BC1A1B" w:rsidR="00D65B1B">
        <w:t xml:space="preserve"> </w:t>
      </w:r>
      <w:r w:rsidRPr="00BC1A1B" w:rsidR="00F83A2E">
        <w:t>lot</w:t>
      </w:r>
      <w:r w:rsidRPr="00BC1A1B" w:rsidR="00D65B1B">
        <w:t xml:space="preserve"> </w:t>
      </w:r>
      <w:r w:rsidRPr="00BC1A1B" w:rsidR="00F83A2E">
        <w:t>of</w:t>
      </w:r>
      <w:r w:rsidRPr="00BC1A1B" w:rsidR="00D65B1B">
        <w:t xml:space="preserve"> </w:t>
      </w:r>
      <w:r w:rsidRPr="00BC1A1B">
        <w:t>the</w:t>
      </w:r>
      <w:r w:rsidRPr="00BC1A1B" w:rsidR="00D65B1B">
        <w:t xml:space="preserve"> </w:t>
      </w:r>
      <w:r w:rsidRPr="00BC1A1B" w:rsidR="00F83A2E">
        <w:t>reserves</w:t>
      </w:r>
      <w:r w:rsidRPr="00BC1A1B" w:rsidR="00D65B1B">
        <w:t xml:space="preserve"> </w:t>
      </w:r>
      <w:r w:rsidRPr="00BC1A1B">
        <w:t>should</w:t>
      </w:r>
      <w:r w:rsidRPr="00BC1A1B" w:rsidR="00D65B1B">
        <w:t xml:space="preserve"> </w:t>
      </w:r>
      <w:r w:rsidRPr="00BC1A1B">
        <w:t>really</w:t>
      </w:r>
      <w:r w:rsidRPr="00BC1A1B" w:rsidR="00D65B1B">
        <w:t xml:space="preserve"> </w:t>
      </w:r>
      <w:r w:rsidRPr="00BC1A1B">
        <w:t>be</w:t>
      </w:r>
      <w:r w:rsidRPr="00BC1A1B" w:rsidR="00D65B1B">
        <w:t xml:space="preserve"> </w:t>
      </w:r>
      <w:r w:rsidRPr="00BC1A1B">
        <w:t>thought</w:t>
      </w:r>
      <w:r w:rsidRPr="00BC1A1B" w:rsidR="00D65B1B">
        <w:t xml:space="preserve"> </w:t>
      </w:r>
      <w:r w:rsidRPr="00BC1A1B">
        <w:t>of</w:t>
      </w:r>
      <w:r w:rsidRPr="00BC1A1B" w:rsidR="00D65B1B">
        <w:t xml:space="preserve"> </w:t>
      </w:r>
      <w:r w:rsidRPr="00BC1A1B" w:rsidR="00F83A2E">
        <w:t>as</w:t>
      </w:r>
      <w:r w:rsidRPr="00BC1A1B" w:rsidR="00D65B1B">
        <w:t xml:space="preserve"> </w:t>
      </w:r>
      <w:r w:rsidRPr="00BC1A1B" w:rsidR="00F83A2E">
        <w:t>accruals</w:t>
      </w:r>
      <w:r w:rsidRPr="00BC1A1B" w:rsidR="00D65B1B">
        <w:t xml:space="preserve"> </w:t>
      </w:r>
      <w:r w:rsidRPr="00BC1A1B" w:rsidR="00F83A2E">
        <w:t>rather</w:t>
      </w:r>
      <w:r w:rsidRPr="00BC1A1B" w:rsidR="00D65B1B">
        <w:t xml:space="preserve"> </w:t>
      </w:r>
      <w:r w:rsidRPr="00BC1A1B" w:rsidR="00F83A2E">
        <w:t>than</w:t>
      </w:r>
      <w:r w:rsidRPr="00BC1A1B" w:rsidR="00D65B1B">
        <w:t xml:space="preserve"> </w:t>
      </w:r>
      <w:r w:rsidRPr="00BC1A1B" w:rsidR="00F83A2E">
        <w:t>a</w:t>
      </w:r>
      <w:r w:rsidRPr="00BC1A1B" w:rsidR="00D65B1B">
        <w:t xml:space="preserve"> </w:t>
      </w:r>
      <w:r w:rsidRPr="00BC1A1B" w:rsidR="00F83A2E">
        <w:t>general</w:t>
      </w:r>
      <w:r w:rsidRPr="00BC1A1B" w:rsidR="00D65B1B">
        <w:t xml:space="preserve"> </w:t>
      </w:r>
      <w:r w:rsidRPr="00BC1A1B" w:rsidR="00F83A2E">
        <w:t>rese</w:t>
      </w:r>
      <w:r w:rsidRPr="00BC1A1B">
        <w:t>r</w:t>
      </w:r>
      <w:r w:rsidRPr="00BC1A1B" w:rsidR="00F83A2E">
        <w:t>ve</w:t>
      </w:r>
      <w:r w:rsidRPr="00BC1A1B" w:rsidR="00D65B1B">
        <w:t xml:space="preserve"> </w:t>
      </w:r>
      <w:r w:rsidRPr="00BC1A1B">
        <w:t>that</w:t>
      </w:r>
      <w:r w:rsidRPr="00BC1A1B" w:rsidR="00D65B1B">
        <w:t xml:space="preserve"> </w:t>
      </w:r>
      <w:r w:rsidRPr="00BC1A1B">
        <w:t>i</w:t>
      </w:r>
      <w:r w:rsidRPr="00BC1A1B" w:rsidR="00F83A2E">
        <w:t>s</w:t>
      </w:r>
      <w:r w:rsidRPr="00BC1A1B" w:rsidR="00D65B1B">
        <w:t xml:space="preserve"> </w:t>
      </w:r>
      <w:r w:rsidRPr="00BC1A1B">
        <w:t>available</w:t>
      </w:r>
      <w:r w:rsidRPr="00BC1A1B" w:rsidR="00D65B1B">
        <w:t xml:space="preserve"> </w:t>
      </w:r>
      <w:r w:rsidRPr="00BC1A1B">
        <w:t>to</w:t>
      </w:r>
      <w:r w:rsidRPr="00BC1A1B" w:rsidR="00D65B1B">
        <w:t xml:space="preserve"> </w:t>
      </w:r>
      <w:r w:rsidRPr="00BC1A1B">
        <w:t>people.</w:t>
      </w:r>
      <w:r w:rsidRPr="00BC1A1B" w:rsidR="00D65B1B">
        <w:t xml:space="preserve"> </w:t>
      </w:r>
    </w:p>
    <w:p w:rsidR="00F83A2E" w:rsidRPr="00BC1A1B" w:rsidP="00F83A2E">
      <w:pPr>
        <w:pStyle w:val="Answer"/>
      </w:pPr>
      <w:r w:rsidRPr="00BC1A1B">
        <w:t>M</w:t>
      </w:r>
      <w:r w:rsidRPr="00BC1A1B">
        <w:t>ost</w:t>
      </w:r>
      <w:r w:rsidRPr="00BC1A1B" w:rsidR="00D65B1B">
        <w:t xml:space="preserve"> </w:t>
      </w:r>
      <w:r w:rsidRPr="00BC1A1B">
        <w:t>councils</w:t>
      </w:r>
      <w:r w:rsidRPr="00BC1A1B" w:rsidR="00D65B1B">
        <w:t xml:space="preserve"> </w:t>
      </w:r>
      <w:r w:rsidRPr="00BC1A1B">
        <w:t>will</w:t>
      </w:r>
      <w:r w:rsidRPr="00BC1A1B" w:rsidR="00D65B1B">
        <w:t xml:space="preserve"> </w:t>
      </w:r>
      <w:r w:rsidRPr="00BC1A1B">
        <w:t>have</w:t>
      </w:r>
      <w:r w:rsidRPr="00BC1A1B" w:rsidR="00D65B1B">
        <w:t xml:space="preserve"> </w:t>
      </w:r>
      <w:r w:rsidRPr="00BC1A1B">
        <w:t>general</w:t>
      </w:r>
      <w:r w:rsidRPr="00BC1A1B" w:rsidR="00D65B1B">
        <w:t xml:space="preserve"> </w:t>
      </w:r>
      <w:r w:rsidRPr="00BC1A1B">
        <w:t>reserves</w:t>
      </w:r>
      <w:r w:rsidRPr="00BC1A1B" w:rsidR="00D65B1B">
        <w:t xml:space="preserve"> </w:t>
      </w:r>
      <w:r w:rsidRPr="00BC1A1B">
        <w:t>of</w:t>
      </w:r>
      <w:r w:rsidRPr="00BC1A1B" w:rsidR="00D65B1B">
        <w:t xml:space="preserve"> </w:t>
      </w:r>
      <w:r w:rsidRPr="00BC1A1B">
        <w:t>typically</w:t>
      </w:r>
      <w:r w:rsidRPr="00BC1A1B" w:rsidR="00D65B1B">
        <w:t xml:space="preserve"> </w:t>
      </w:r>
      <w:r w:rsidRPr="00BC1A1B">
        <w:t>les</w:t>
      </w:r>
      <w:r w:rsidRPr="00BC1A1B">
        <w:t>s</w:t>
      </w:r>
      <w:r w:rsidRPr="00BC1A1B" w:rsidR="00D65B1B">
        <w:t xml:space="preserve"> </w:t>
      </w:r>
      <w:r w:rsidRPr="00BC1A1B">
        <w:t>than</w:t>
      </w:r>
      <w:r w:rsidRPr="00BC1A1B" w:rsidR="00D65B1B">
        <w:t xml:space="preserve"> </w:t>
      </w:r>
      <w:r w:rsidRPr="00BC1A1B">
        <w:t>5%</w:t>
      </w:r>
      <w:r w:rsidRPr="00BC1A1B" w:rsidR="00D65B1B">
        <w:t xml:space="preserve"> </w:t>
      </w:r>
      <w:r w:rsidRPr="00BC1A1B">
        <w:t>of</w:t>
      </w:r>
      <w:r w:rsidRPr="00BC1A1B" w:rsidR="00D65B1B">
        <w:t xml:space="preserve"> </w:t>
      </w:r>
      <w:r w:rsidRPr="00BC1A1B">
        <w:t>their</w:t>
      </w:r>
      <w:r w:rsidRPr="00BC1A1B" w:rsidR="00D65B1B">
        <w:t xml:space="preserve"> </w:t>
      </w:r>
      <w:r w:rsidRPr="00BC1A1B">
        <w:t>annual</w:t>
      </w:r>
      <w:r w:rsidRPr="00BC1A1B" w:rsidR="00D65B1B">
        <w:t xml:space="preserve"> </w:t>
      </w:r>
      <w:r w:rsidRPr="00BC1A1B">
        <w:t>expenditure</w:t>
      </w:r>
      <w:r w:rsidRPr="00BC1A1B">
        <w:t>.</w:t>
      </w:r>
      <w:r w:rsidRPr="00BC1A1B" w:rsidR="00D65B1B">
        <w:t xml:space="preserve"> </w:t>
      </w:r>
      <w:r w:rsidRPr="00BC1A1B">
        <w:t>G</w:t>
      </w:r>
      <w:r w:rsidRPr="00BC1A1B">
        <w:t>iven</w:t>
      </w:r>
      <w:r w:rsidRPr="00BC1A1B" w:rsidR="00D65B1B">
        <w:t xml:space="preserve"> </w:t>
      </w:r>
      <w:r w:rsidRPr="00BC1A1B">
        <w:t>that</w:t>
      </w:r>
      <w:r w:rsidRPr="00BC1A1B" w:rsidR="00D65B1B">
        <w:t xml:space="preserve"> </w:t>
      </w:r>
      <w:r w:rsidRPr="00BC1A1B">
        <w:t>they</w:t>
      </w:r>
      <w:r w:rsidRPr="00BC1A1B" w:rsidR="00D65B1B">
        <w:t xml:space="preserve"> </w:t>
      </w:r>
      <w:r w:rsidRPr="00BC1A1B">
        <w:t>have</w:t>
      </w:r>
      <w:r w:rsidRPr="00BC1A1B" w:rsidR="00D65B1B">
        <w:t xml:space="preserve"> </w:t>
      </w:r>
      <w:r w:rsidRPr="00BC1A1B">
        <w:t>been</w:t>
      </w:r>
      <w:r w:rsidRPr="00BC1A1B" w:rsidR="00D65B1B">
        <w:t xml:space="preserve"> </w:t>
      </w:r>
      <w:r w:rsidRPr="00BC1A1B">
        <w:t>run</w:t>
      </w:r>
      <w:r w:rsidRPr="00BC1A1B" w:rsidR="00D65B1B">
        <w:t xml:space="preserve"> </w:t>
      </w:r>
      <w:r w:rsidRPr="00BC1A1B">
        <w:t>down</w:t>
      </w:r>
      <w:r w:rsidRPr="00BC1A1B" w:rsidR="00D65B1B">
        <w:t xml:space="preserve"> </w:t>
      </w:r>
      <w:r w:rsidRPr="00BC1A1B">
        <w:t>last</w:t>
      </w:r>
      <w:r w:rsidRPr="00BC1A1B" w:rsidR="00D65B1B">
        <w:t xml:space="preserve"> </w:t>
      </w:r>
      <w:r w:rsidRPr="00BC1A1B">
        <w:t>year</w:t>
      </w:r>
      <w:r w:rsidRPr="00BC1A1B" w:rsidR="00D65B1B">
        <w:t xml:space="preserve"> </w:t>
      </w:r>
      <w:r w:rsidRPr="00BC1A1B">
        <w:t>and</w:t>
      </w:r>
      <w:r w:rsidRPr="00BC1A1B" w:rsidR="00D65B1B">
        <w:t xml:space="preserve"> </w:t>
      </w:r>
      <w:r w:rsidRPr="00BC1A1B">
        <w:t>they</w:t>
      </w:r>
      <w:r w:rsidRPr="00BC1A1B" w:rsidR="00D65B1B">
        <w:t xml:space="preserve"> </w:t>
      </w:r>
      <w:r w:rsidRPr="00BC1A1B">
        <w:t>are</w:t>
      </w:r>
      <w:r w:rsidRPr="00BC1A1B" w:rsidR="00D65B1B">
        <w:t xml:space="preserve"> </w:t>
      </w:r>
      <w:r w:rsidRPr="00BC1A1B">
        <w:t>being</w:t>
      </w:r>
      <w:r w:rsidRPr="00BC1A1B" w:rsidR="00D65B1B">
        <w:t xml:space="preserve"> </w:t>
      </w:r>
      <w:r w:rsidRPr="00BC1A1B">
        <w:t>run</w:t>
      </w:r>
      <w:r w:rsidRPr="00BC1A1B" w:rsidR="00D65B1B">
        <w:t xml:space="preserve"> </w:t>
      </w:r>
      <w:r w:rsidRPr="00BC1A1B">
        <w:t>down</w:t>
      </w:r>
      <w:r w:rsidRPr="00BC1A1B" w:rsidR="00D65B1B">
        <w:t xml:space="preserve"> </w:t>
      </w:r>
      <w:r w:rsidRPr="00BC1A1B">
        <w:t>this</w:t>
      </w:r>
      <w:r w:rsidRPr="00BC1A1B" w:rsidR="00D65B1B">
        <w:t xml:space="preserve"> </w:t>
      </w:r>
      <w:r w:rsidRPr="00BC1A1B">
        <w:t>year,</w:t>
      </w:r>
      <w:r w:rsidRPr="00BC1A1B" w:rsidR="00D65B1B">
        <w:t xml:space="preserve"> </w:t>
      </w:r>
      <w:r w:rsidRPr="00BC1A1B">
        <w:t>the</w:t>
      </w:r>
      <w:r w:rsidRPr="00BC1A1B" w:rsidR="00D65B1B">
        <w:t xml:space="preserve"> </w:t>
      </w:r>
      <w:r w:rsidRPr="00BC1A1B">
        <w:t>cupboard</w:t>
      </w:r>
      <w:r w:rsidRPr="00BC1A1B" w:rsidR="00D65B1B">
        <w:t xml:space="preserve"> </w:t>
      </w:r>
      <w:r w:rsidRPr="00BC1A1B">
        <w:t>is</w:t>
      </w:r>
      <w:r w:rsidRPr="00BC1A1B" w:rsidR="00D65B1B">
        <w:t xml:space="preserve"> </w:t>
      </w:r>
      <w:r w:rsidRPr="00BC1A1B">
        <w:t>getting</w:t>
      </w:r>
      <w:r w:rsidRPr="00BC1A1B" w:rsidR="00D65B1B">
        <w:t xml:space="preserve"> </w:t>
      </w:r>
      <w:r w:rsidRPr="00BC1A1B">
        <w:t>very</w:t>
      </w:r>
      <w:r w:rsidRPr="00BC1A1B" w:rsidR="00D65B1B">
        <w:t xml:space="preserve"> </w:t>
      </w:r>
      <w:r w:rsidRPr="00BC1A1B">
        <w:t>bare.</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work</w:t>
      </w:r>
      <w:r w:rsidRPr="00BC1A1B" w:rsidR="00D65B1B">
        <w:t xml:space="preserve"> </w:t>
      </w:r>
      <w:r w:rsidRPr="00BC1A1B">
        <w:t>that</w:t>
      </w:r>
      <w:r w:rsidRPr="00BC1A1B" w:rsidR="00D65B1B">
        <w:t xml:space="preserve"> </w:t>
      </w:r>
      <w:r w:rsidRPr="00BC1A1B">
        <w:t>the</w:t>
      </w:r>
      <w:r w:rsidRPr="00BC1A1B" w:rsidR="00D65B1B">
        <w:t xml:space="preserve"> </w:t>
      </w:r>
      <w:r w:rsidRPr="00BC1A1B">
        <w:t>IFS</w:t>
      </w:r>
      <w:r w:rsidRPr="00BC1A1B" w:rsidR="00D65B1B">
        <w:t xml:space="preserve"> </w:t>
      </w:r>
      <w:r w:rsidRPr="00BC1A1B">
        <w:t>has</w:t>
      </w:r>
      <w:r w:rsidRPr="00BC1A1B" w:rsidR="00D65B1B">
        <w:t xml:space="preserve"> </w:t>
      </w:r>
      <w:r w:rsidRPr="00BC1A1B">
        <w:t>done</w:t>
      </w:r>
      <w:r w:rsidRPr="00BC1A1B" w:rsidR="00D65B1B">
        <w:t xml:space="preserve"> </w:t>
      </w:r>
      <w:r w:rsidRPr="00BC1A1B">
        <w:t>has</w:t>
      </w:r>
      <w:r w:rsidRPr="00BC1A1B" w:rsidR="00D65B1B">
        <w:t xml:space="preserve"> </w:t>
      </w:r>
      <w:r w:rsidRPr="00BC1A1B">
        <w:t>said</w:t>
      </w:r>
      <w:r w:rsidRPr="00BC1A1B" w:rsidR="00D65B1B">
        <w:t xml:space="preserve"> </w:t>
      </w:r>
      <w:r w:rsidRPr="00BC1A1B">
        <w:t>that,</w:t>
      </w:r>
      <w:r w:rsidRPr="00BC1A1B" w:rsidR="00D65B1B">
        <w:t xml:space="preserve"> </w:t>
      </w:r>
      <w:r w:rsidRPr="00BC1A1B">
        <w:t>by</w:t>
      </w:r>
      <w:r w:rsidRPr="00BC1A1B" w:rsidR="00D65B1B">
        <w:t xml:space="preserve"> </w:t>
      </w:r>
      <w:r w:rsidRPr="00BC1A1B">
        <w:t>the</w:t>
      </w:r>
      <w:r w:rsidRPr="00BC1A1B" w:rsidR="00D65B1B">
        <w:t xml:space="preserve"> </w:t>
      </w:r>
      <w:r w:rsidRPr="00BC1A1B">
        <w:t>end</w:t>
      </w:r>
      <w:r w:rsidRPr="00BC1A1B" w:rsidR="00D65B1B">
        <w:t xml:space="preserve"> </w:t>
      </w:r>
      <w:r w:rsidRPr="00BC1A1B">
        <w:t>of</w:t>
      </w:r>
      <w:r w:rsidRPr="00BC1A1B" w:rsidR="00D65B1B">
        <w:t xml:space="preserve"> </w:t>
      </w:r>
      <w:r w:rsidRPr="00BC1A1B">
        <w:t>this</w:t>
      </w:r>
      <w:r w:rsidRPr="00BC1A1B" w:rsidR="00D65B1B">
        <w:t xml:space="preserve"> </w:t>
      </w:r>
      <w:r w:rsidRPr="00BC1A1B">
        <w:t>year</w:t>
      </w:r>
      <w:r w:rsidRPr="00BC1A1B">
        <w:t>,</w:t>
      </w:r>
      <w:r w:rsidRPr="00BC1A1B" w:rsidR="00D65B1B">
        <w:t xml:space="preserve"> </w:t>
      </w:r>
      <w:r w:rsidRPr="00BC1A1B">
        <w:t>40%</w:t>
      </w:r>
      <w:r w:rsidRPr="00BC1A1B" w:rsidR="00D65B1B">
        <w:t xml:space="preserve"> </w:t>
      </w:r>
      <w:r w:rsidRPr="00BC1A1B">
        <w:t>of</w:t>
      </w:r>
      <w:r w:rsidRPr="00BC1A1B" w:rsidR="00D65B1B">
        <w:t xml:space="preserve"> </w:t>
      </w:r>
      <w:r w:rsidRPr="00BC1A1B">
        <w:t>councils</w:t>
      </w:r>
      <w:r w:rsidRPr="00BC1A1B">
        <w:t>,</w:t>
      </w:r>
      <w:r w:rsidRPr="00BC1A1B" w:rsidR="00D65B1B">
        <w:t xml:space="preserve"> </w:t>
      </w:r>
      <w:r w:rsidRPr="00BC1A1B">
        <w:t>if</w:t>
      </w:r>
      <w:r w:rsidRPr="00BC1A1B" w:rsidR="00D65B1B">
        <w:t xml:space="preserve"> </w:t>
      </w:r>
      <w:r w:rsidRPr="00BC1A1B">
        <w:t>they</w:t>
      </w:r>
      <w:r w:rsidRPr="00BC1A1B" w:rsidR="00D65B1B">
        <w:t xml:space="preserve"> </w:t>
      </w:r>
      <w:r w:rsidRPr="00BC1A1B">
        <w:t>use</w:t>
      </w:r>
      <w:r w:rsidRPr="00BC1A1B" w:rsidR="00D65B1B">
        <w:t xml:space="preserve"> </w:t>
      </w:r>
      <w:r w:rsidRPr="00BC1A1B">
        <w:t>reserves</w:t>
      </w:r>
      <w:r w:rsidRPr="00BC1A1B" w:rsidR="00D65B1B">
        <w:t xml:space="preserve"> </w:t>
      </w:r>
      <w:r w:rsidRPr="00BC1A1B">
        <w:t>to</w:t>
      </w:r>
      <w:r w:rsidRPr="00BC1A1B" w:rsidR="00D65B1B">
        <w:t xml:space="preserve"> </w:t>
      </w:r>
      <w:r w:rsidRPr="00BC1A1B">
        <w:t>balance</w:t>
      </w:r>
      <w:r w:rsidRPr="00BC1A1B" w:rsidR="00D65B1B">
        <w:t xml:space="preserve"> </w:t>
      </w:r>
      <w:r w:rsidRPr="00BC1A1B">
        <w:t>their</w:t>
      </w:r>
      <w:r w:rsidRPr="00BC1A1B" w:rsidR="00D65B1B">
        <w:t xml:space="preserve"> </w:t>
      </w:r>
      <w:r w:rsidRPr="00BC1A1B">
        <w:t>books,</w:t>
      </w:r>
      <w:r w:rsidRPr="00BC1A1B" w:rsidR="00D65B1B">
        <w:t xml:space="preserve"> </w:t>
      </w:r>
      <w:r w:rsidRPr="00BC1A1B">
        <w:t>will</w:t>
      </w:r>
      <w:r w:rsidRPr="00BC1A1B" w:rsidR="00D65B1B">
        <w:t xml:space="preserve"> </w:t>
      </w:r>
      <w:r w:rsidRPr="00BC1A1B">
        <w:t>have</w:t>
      </w:r>
      <w:r w:rsidRPr="00BC1A1B" w:rsidR="00D65B1B">
        <w:t xml:space="preserve"> </w:t>
      </w:r>
      <w:r w:rsidRPr="00BC1A1B">
        <w:t>run</w:t>
      </w:r>
      <w:r w:rsidRPr="00BC1A1B" w:rsidR="00D65B1B">
        <w:t xml:space="preserve"> </w:t>
      </w:r>
      <w:r w:rsidRPr="00BC1A1B">
        <w:t>out</w:t>
      </w:r>
      <w:r w:rsidRPr="00BC1A1B" w:rsidR="00D65B1B">
        <w:t xml:space="preserve"> </w:t>
      </w:r>
      <w:r w:rsidRPr="00BC1A1B">
        <w:t>of</w:t>
      </w:r>
      <w:r w:rsidRPr="00BC1A1B" w:rsidR="00D65B1B">
        <w:t xml:space="preserve"> </w:t>
      </w:r>
      <w:r w:rsidRPr="00BC1A1B">
        <w:t>the</w:t>
      </w:r>
      <w:r w:rsidRPr="00BC1A1B" w:rsidR="00D65B1B">
        <w:t xml:space="preserve"> </w:t>
      </w:r>
      <w:r w:rsidRPr="00BC1A1B">
        <w:t>available</w:t>
      </w:r>
      <w:r w:rsidRPr="00BC1A1B" w:rsidR="00D65B1B">
        <w:t xml:space="preserve"> </w:t>
      </w:r>
      <w:r w:rsidRPr="00BC1A1B">
        <w:t>general</w:t>
      </w:r>
      <w:r w:rsidRPr="00BC1A1B" w:rsidR="00D65B1B">
        <w:t xml:space="preserve"> </w:t>
      </w:r>
      <w:r w:rsidRPr="00BC1A1B">
        <w:t>reserve</w:t>
      </w:r>
      <w:r w:rsidRPr="00BC1A1B">
        <w:t>.</w:t>
      </w:r>
      <w:r w:rsidRPr="00BC1A1B" w:rsidR="00D65B1B">
        <w:t xml:space="preserve"> </w:t>
      </w:r>
      <w:r w:rsidRPr="00BC1A1B">
        <w:t>A</w:t>
      </w:r>
      <w:r w:rsidRPr="00BC1A1B">
        <w:t>s</w:t>
      </w:r>
      <w:r w:rsidRPr="00BC1A1B" w:rsidR="00D65B1B">
        <w:t xml:space="preserve"> </w:t>
      </w:r>
      <w:r w:rsidRPr="00BC1A1B">
        <w:t>Rob</w:t>
      </w:r>
      <w:r w:rsidRPr="00BC1A1B" w:rsidR="00D65B1B">
        <w:t xml:space="preserve"> </w:t>
      </w:r>
      <w:r w:rsidRPr="00BC1A1B">
        <w:t>is</w:t>
      </w:r>
      <w:r w:rsidRPr="00BC1A1B" w:rsidR="00D65B1B">
        <w:t xml:space="preserve"> </w:t>
      </w:r>
      <w:r w:rsidRPr="00BC1A1B">
        <w:t>rightly</w:t>
      </w:r>
      <w:r w:rsidRPr="00BC1A1B" w:rsidR="00D65B1B">
        <w:t xml:space="preserve"> </w:t>
      </w:r>
      <w:r w:rsidRPr="00BC1A1B">
        <w:t>saying,</w:t>
      </w:r>
      <w:r w:rsidRPr="00BC1A1B" w:rsidR="00D65B1B">
        <w:t xml:space="preserve"> </w:t>
      </w:r>
      <w:r w:rsidRPr="00BC1A1B">
        <w:t>in</w:t>
      </w:r>
      <w:r w:rsidRPr="00BC1A1B" w:rsidR="00D65B1B">
        <w:t xml:space="preserve"> </w:t>
      </w:r>
      <w:r w:rsidRPr="00BC1A1B">
        <w:t>an</w:t>
      </w:r>
      <w:r w:rsidRPr="00BC1A1B" w:rsidR="00D65B1B">
        <w:t xml:space="preserve"> </w:t>
      </w:r>
      <w:r w:rsidRPr="00BC1A1B">
        <w:t>uncertain</w:t>
      </w:r>
      <w:r w:rsidRPr="00BC1A1B" w:rsidR="00D65B1B">
        <w:t xml:space="preserve"> </w:t>
      </w:r>
      <w:r w:rsidRPr="00BC1A1B">
        <w:t>time,</w:t>
      </w:r>
      <w:r w:rsidRPr="00BC1A1B" w:rsidR="00D65B1B">
        <w:t xml:space="preserve"> </w:t>
      </w:r>
      <w:r w:rsidRPr="00BC1A1B">
        <w:t>you</w:t>
      </w:r>
      <w:r w:rsidRPr="00BC1A1B" w:rsidR="00D65B1B">
        <w:t xml:space="preserve"> </w:t>
      </w:r>
      <w:r w:rsidRPr="00BC1A1B">
        <w:t>need</w:t>
      </w:r>
      <w:r w:rsidRPr="00BC1A1B" w:rsidR="00D65B1B">
        <w:t xml:space="preserve"> </w:t>
      </w:r>
      <w:r w:rsidRPr="00BC1A1B">
        <w:t>a</w:t>
      </w:r>
      <w:r w:rsidRPr="00BC1A1B" w:rsidR="00D65B1B">
        <w:t xml:space="preserve"> </w:t>
      </w:r>
      <w:r w:rsidRPr="00BC1A1B">
        <w:t>bigger</w:t>
      </w:r>
      <w:r w:rsidRPr="00BC1A1B" w:rsidR="00D65B1B">
        <w:t xml:space="preserve"> </w:t>
      </w:r>
      <w:r w:rsidRPr="00BC1A1B">
        <w:t>buffer,</w:t>
      </w:r>
      <w:r w:rsidRPr="00BC1A1B" w:rsidR="00D65B1B">
        <w:t xml:space="preserve"> </w:t>
      </w:r>
      <w:r w:rsidRPr="00BC1A1B">
        <w:t>not</w:t>
      </w:r>
      <w:r w:rsidRPr="00BC1A1B" w:rsidR="00D65B1B">
        <w:t xml:space="preserve"> </w:t>
      </w:r>
      <w:r w:rsidRPr="00BC1A1B">
        <w:t>a</w:t>
      </w:r>
      <w:r w:rsidRPr="00BC1A1B" w:rsidR="00D65B1B">
        <w:t xml:space="preserve"> </w:t>
      </w:r>
      <w:r w:rsidRPr="00BC1A1B">
        <w:t>smaller</w:t>
      </w:r>
      <w:r w:rsidRPr="00BC1A1B" w:rsidR="00D65B1B">
        <w:t xml:space="preserve"> </w:t>
      </w:r>
      <w:r w:rsidRPr="00BC1A1B">
        <w:t>buffer.</w:t>
      </w:r>
    </w:p>
    <w:p w:rsidR="0052777F" w:rsidRPr="00BC1A1B" w:rsidP="00F83A2E">
      <w:pPr>
        <w:pStyle w:val="Answer"/>
      </w:pPr>
      <w:sdt>
        <w:sdtPr>
          <w:alias w:val="Witness"/>
          <w:id w:val="1456912022"/>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rsidR="00F83A2E">
        <w:t>I</w:t>
      </w:r>
      <w:r w:rsidRPr="00BC1A1B" w:rsidR="00D65B1B">
        <w:t xml:space="preserve"> </w:t>
      </w:r>
      <w:r w:rsidRPr="00BC1A1B" w:rsidR="00F83A2E">
        <w:t>agree</w:t>
      </w:r>
      <w:r w:rsidRPr="00BC1A1B" w:rsidR="00D65B1B">
        <w:t xml:space="preserve"> </w:t>
      </w:r>
      <w:r w:rsidRPr="00BC1A1B" w:rsidR="00F83A2E">
        <w:t>with</w:t>
      </w:r>
      <w:r w:rsidRPr="00BC1A1B" w:rsidR="00D65B1B">
        <w:t xml:space="preserve"> </w:t>
      </w:r>
      <w:r w:rsidRPr="00BC1A1B" w:rsidR="00F83A2E">
        <w:t>a</w:t>
      </w:r>
      <w:r w:rsidRPr="00BC1A1B" w:rsidR="00D65B1B">
        <w:t xml:space="preserve"> </w:t>
      </w:r>
      <w:r w:rsidRPr="00BC1A1B" w:rsidR="00F83A2E">
        <w:t>lot</w:t>
      </w:r>
      <w:r w:rsidRPr="00BC1A1B" w:rsidR="00D65B1B">
        <w:t xml:space="preserve"> </w:t>
      </w:r>
      <w:r w:rsidRPr="00BC1A1B" w:rsidR="00F83A2E">
        <w:t>of</w:t>
      </w:r>
      <w:r w:rsidRPr="00BC1A1B" w:rsidR="00D65B1B">
        <w:t xml:space="preserve"> </w:t>
      </w:r>
      <w:r w:rsidRPr="00BC1A1B" w:rsidR="00F83A2E">
        <w:t>what</w:t>
      </w:r>
      <w:r w:rsidRPr="00BC1A1B" w:rsidR="00D65B1B">
        <w:t xml:space="preserve"> </w:t>
      </w:r>
      <w:r w:rsidRPr="00BC1A1B">
        <w:t>ha</w:t>
      </w:r>
      <w:r w:rsidRPr="00BC1A1B" w:rsidR="00F83A2E">
        <w:t>s</w:t>
      </w:r>
      <w:r w:rsidRPr="00BC1A1B" w:rsidR="00D65B1B">
        <w:t xml:space="preserve"> </w:t>
      </w:r>
      <w:r w:rsidRPr="00BC1A1B" w:rsidR="00F83A2E">
        <w:t>been</w:t>
      </w:r>
      <w:r w:rsidRPr="00BC1A1B" w:rsidR="00D65B1B">
        <w:t xml:space="preserve"> </w:t>
      </w:r>
      <w:r w:rsidRPr="00BC1A1B" w:rsidR="00F83A2E">
        <w:t>said</w:t>
      </w:r>
      <w:r w:rsidRPr="00BC1A1B" w:rsidR="00D65B1B">
        <w:t xml:space="preserve"> </w:t>
      </w:r>
      <w:r w:rsidRPr="00BC1A1B" w:rsidR="00F83A2E">
        <w:t>in</w:t>
      </w:r>
      <w:r w:rsidRPr="00BC1A1B" w:rsidR="00D65B1B">
        <w:t xml:space="preserve"> </w:t>
      </w:r>
      <w:r w:rsidRPr="00BC1A1B" w:rsidR="00F83A2E">
        <w:t>the</w:t>
      </w:r>
      <w:r w:rsidRPr="00BC1A1B" w:rsidR="00D65B1B">
        <w:t xml:space="preserve"> </w:t>
      </w:r>
      <w:r w:rsidRPr="00BC1A1B" w:rsidR="00F83A2E">
        <w:t>last</w:t>
      </w:r>
      <w:r w:rsidRPr="00BC1A1B" w:rsidR="00D65B1B">
        <w:t xml:space="preserve"> </w:t>
      </w:r>
      <w:r w:rsidRPr="00BC1A1B" w:rsidR="00F83A2E">
        <w:t>couple</w:t>
      </w:r>
      <w:r w:rsidRPr="00BC1A1B" w:rsidR="00D65B1B">
        <w:t xml:space="preserve"> </w:t>
      </w:r>
      <w:r w:rsidRPr="00BC1A1B" w:rsidR="00F83A2E">
        <w:t>of</w:t>
      </w:r>
      <w:r w:rsidRPr="00BC1A1B" w:rsidR="00D65B1B">
        <w:t xml:space="preserve"> </w:t>
      </w:r>
      <w:r w:rsidRPr="00BC1A1B" w:rsidR="00F83A2E">
        <w:t>minutes</w:t>
      </w:r>
      <w:r w:rsidR="00C079BD">
        <w:t>,</w:t>
      </w:r>
      <w:r w:rsidRPr="00BC1A1B" w:rsidR="00D65B1B">
        <w:t xml:space="preserve"> </w:t>
      </w:r>
      <w:r w:rsidRPr="00BC1A1B">
        <w:t>but</w:t>
      </w:r>
      <w:r w:rsidRPr="00BC1A1B" w:rsidR="00D65B1B">
        <w:t xml:space="preserve"> </w:t>
      </w:r>
      <w:r w:rsidRPr="00BC1A1B" w:rsidR="00F83A2E">
        <w:t>I</w:t>
      </w:r>
      <w:r w:rsidRPr="00BC1A1B" w:rsidR="00D65B1B">
        <w:t xml:space="preserve"> </w:t>
      </w:r>
      <w:r w:rsidRPr="00BC1A1B" w:rsidR="00F83A2E">
        <w:t>am</w:t>
      </w:r>
      <w:r w:rsidRPr="00BC1A1B" w:rsidR="00D65B1B">
        <w:t xml:space="preserve"> </w:t>
      </w:r>
      <w:r w:rsidRPr="00BC1A1B" w:rsidR="00F83A2E">
        <w:t>a</w:t>
      </w:r>
      <w:r w:rsidRPr="00BC1A1B" w:rsidR="00D65B1B">
        <w:t xml:space="preserve"> </w:t>
      </w:r>
      <w:r w:rsidRPr="00BC1A1B" w:rsidR="00F83A2E">
        <w:t>little</w:t>
      </w:r>
      <w:r w:rsidRPr="00BC1A1B" w:rsidR="00D65B1B">
        <w:t xml:space="preserve"> </w:t>
      </w:r>
      <w:r w:rsidRPr="00BC1A1B" w:rsidR="00F83A2E">
        <w:t>more</w:t>
      </w:r>
      <w:r w:rsidRPr="00BC1A1B" w:rsidR="00D65B1B">
        <w:t xml:space="preserve"> </w:t>
      </w:r>
      <w:r w:rsidRPr="00BC1A1B" w:rsidR="00F83A2E">
        <w:t>sanguine</w:t>
      </w:r>
      <w:r w:rsidRPr="00BC1A1B" w:rsidR="00D65B1B">
        <w:t xml:space="preserve"> </w:t>
      </w:r>
      <w:r w:rsidRPr="00BC1A1B" w:rsidR="00F83A2E">
        <w:t>about</w:t>
      </w:r>
      <w:r w:rsidRPr="00BC1A1B" w:rsidR="00D65B1B">
        <w:t xml:space="preserve"> </w:t>
      </w:r>
      <w:r w:rsidRPr="00BC1A1B">
        <w:t>the</w:t>
      </w:r>
      <w:r w:rsidRPr="00BC1A1B" w:rsidR="00D65B1B">
        <w:t xml:space="preserve"> </w:t>
      </w:r>
      <w:r w:rsidRPr="00BC1A1B">
        <w:t>potential</w:t>
      </w:r>
      <w:r w:rsidRPr="00BC1A1B" w:rsidR="00D65B1B">
        <w:t xml:space="preserve"> </w:t>
      </w:r>
      <w:r w:rsidRPr="00BC1A1B">
        <w:t>for</w:t>
      </w:r>
      <w:r w:rsidRPr="00BC1A1B" w:rsidR="00D65B1B">
        <w:t xml:space="preserve"> </w:t>
      </w:r>
      <w:r w:rsidRPr="00BC1A1B">
        <w:t>the</w:t>
      </w:r>
      <w:r w:rsidRPr="00BC1A1B" w:rsidR="00D65B1B">
        <w:t xml:space="preserve"> </w:t>
      </w:r>
      <w:r w:rsidRPr="00BC1A1B">
        <w:t>use</w:t>
      </w:r>
      <w:r w:rsidRPr="00BC1A1B" w:rsidR="00D65B1B">
        <w:t xml:space="preserve"> </w:t>
      </w:r>
      <w:r w:rsidRPr="00BC1A1B">
        <w:t>of</w:t>
      </w:r>
      <w:r w:rsidRPr="00BC1A1B" w:rsidR="00D65B1B">
        <w:t xml:space="preserve"> </w:t>
      </w:r>
      <w:r w:rsidRPr="00BC1A1B">
        <w:t>reserves</w:t>
      </w:r>
      <w:r w:rsidRPr="00BC1A1B" w:rsidR="00D65B1B">
        <w:t xml:space="preserve"> </w:t>
      </w:r>
      <w:r w:rsidRPr="00BC1A1B">
        <w:t>than</w:t>
      </w:r>
      <w:r w:rsidRPr="00BC1A1B" w:rsidR="00D65B1B">
        <w:t xml:space="preserve"> </w:t>
      </w:r>
      <w:r w:rsidRPr="00BC1A1B">
        <w:t>the</w:t>
      </w:r>
      <w:r w:rsidRPr="00BC1A1B" w:rsidR="00D65B1B">
        <w:t xml:space="preserve"> </w:t>
      </w:r>
      <w:r w:rsidRPr="00BC1A1B">
        <w:t>other</w:t>
      </w:r>
      <w:r w:rsidRPr="00BC1A1B" w:rsidR="00D65B1B">
        <w:t xml:space="preserve"> </w:t>
      </w:r>
      <w:r w:rsidRPr="00BC1A1B">
        <w:t>two</w:t>
      </w:r>
      <w:r w:rsidRPr="00BC1A1B" w:rsidR="00D65B1B">
        <w:t xml:space="preserve"> </w:t>
      </w:r>
      <w:r w:rsidRPr="00BC1A1B">
        <w:t>witnesses.</w:t>
      </w:r>
      <w:r w:rsidRPr="00BC1A1B" w:rsidR="00D65B1B">
        <w:t xml:space="preserve"> </w:t>
      </w:r>
      <w:r w:rsidRPr="00BC1A1B">
        <w:t>There</w:t>
      </w:r>
      <w:r w:rsidRPr="00BC1A1B" w:rsidR="00D65B1B">
        <w:t xml:space="preserve"> </w:t>
      </w:r>
      <w:r w:rsidRPr="00BC1A1B">
        <w:t>are</w:t>
      </w:r>
      <w:r w:rsidRPr="00BC1A1B" w:rsidR="00D65B1B">
        <w:t xml:space="preserve"> </w:t>
      </w:r>
      <w:r w:rsidRPr="00BC1A1B">
        <w:t>quite</w:t>
      </w:r>
      <w:r w:rsidRPr="00BC1A1B" w:rsidR="00D65B1B">
        <w:t xml:space="preserve"> </w:t>
      </w:r>
      <w:r w:rsidRPr="00BC1A1B">
        <w:t>a</w:t>
      </w:r>
      <w:r w:rsidRPr="00BC1A1B" w:rsidR="00D65B1B">
        <w:t xml:space="preserve"> </w:t>
      </w:r>
      <w:r w:rsidRPr="00BC1A1B">
        <w:t>number</w:t>
      </w:r>
      <w:r w:rsidRPr="00BC1A1B" w:rsidR="00D65B1B">
        <w:t xml:space="preserve"> </w:t>
      </w:r>
      <w:r w:rsidRPr="00BC1A1B">
        <w:t>of</w:t>
      </w:r>
      <w:r w:rsidRPr="00BC1A1B" w:rsidR="00D65B1B">
        <w:t xml:space="preserve"> </w:t>
      </w:r>
      <w:r w:rsidRPr="00BC1A1B">
        <w:t>authorities</w:t>
      </w:r>
      <w:r w:rsidRPr="00BC1A1B" w:rsidR="00D65B1B">
        <w:t xml:space="preserve"> </w:t>
      </w:r>
      <w:r w:rsidRPr="00BC1A1B">
        <w:t>that</w:t>
      </w:r>
      <w:r w:rsidRPr="00BC1A1B" w:rsidR="00D65B1B">
        <w:t xml:space="preserve"> </w:t>
      </w:r>
      <w:r w:rsidRPr="00BC1A1B">
        <w:t>have</w:t>
      </w:r>
      <w:r w:rsidRPr="00BC1A1B" w:rsidR="00D65B1B">
        <w:t xml:space="preserve"> </w:t>
      </w:r>
      <w:r w:rsidRPr="00BC1A1B">
        <w:t>very</w:t>
      </w:r>
      <w:r w:rsidRPr="00BC1A1B" w:rsidR="00D65B1B">
        <w:t xml:space="preserve"> </w:t>
      </w:r>
      <w:r w:rsidRPr="00BC1A1B">
        <w:t>low</w:t>
      </w:r>
      <w:r w:rsidRPr="00BC1A1B" w:rsidR="00D65B1B">
        <w:t xml:space="preserve"> </w:t>
      </w:r>
      <w:r w:rsidRPr="00BC1A1B">
        <w:t>reserves.</w:t>
      </w:r>
      <w:r w:rsidRPr="00BC1A1B" w:rsidR="00D65B1B">
        <w:t xml:space="preserve"> </w:t>
      </w:r>
      <w:r w:rsidRPr="00BC1A1B">
        <w:t>W</w:t>
      </w:r>
      <w:r w:rsidRPr="00BC1A1B" w:rsidR="00F83A2E">
        <w:t>e</w:t>
      </w:r>
      <w:r w:rsidRPr="00BC1A1B" w:rsidR="00D65B1B">
        <w:t xml:space="preserve"> </w:t>
      </w:r>
      <w:r w:rsidRPr="00BC1A1B" w:rsidR="00F83A2E">
        <w:t>saw</w:t>
      </w:r>
      <w:r w:rsidRPr="00BC1A1B" w:rsidR="00D65B1B">
        <w:t xml:space="preserve"> </w:t>
      </w:r>
      <w:r w:rsidRPr="00BC1A1B" w:rsidR="00F83A2E">
        <w:t>that</w:t>
      </w:r>
      <w:r w:rsidRPr="00BC1A1B" w:rsidR="00D65B1B">
        <w:t xml:space="preserve"> </w:t>
      </w:r>
      <w:r w:rsidRPr="00BC1A1B" w:rsidR="00F83A2E">
        <w:t>being</w:t>
      </w:r>
      <w:r w:rsidRPr="00BC1A1B" w:rsidR="00D65B1B">
        <w:t xml:space="preserve"> </w:t>
      </w:r>
      <w:r w:rsidRPr="00BC1A1B" w:rsidR="00F83A2E">
        <w:t>an</w:t>
      </w:r>
      <w:r w:rsidRPr="00BC1A1B" w:rsidR="00D65B1B">
        <w:t xml:space="preserve"> </w:t>
      </w:r>
      <w:r w:rsidRPr="00BC1A1B" w:rsidR="00F83A2E">
        <w:t>issue</w:t>
      </w:r>
      <w:r w:rsidRPr="00BC1A1B">
        <w:t>,</w:t>
      </w:r>
      <w:r w:rsidRPr="00BC1A1B" w:rsidR="00D65B1B">
        <w:t xml:space="preserve"> </w:t>
      </w:r>
      <w:r w:rsidRPr="00BC1A1B" w:rsidR="00F83A2E">
        <w:t>for</w:t>
      </w:r>
      <w:r w:rsidRPr="00BC1A1B" w:rsidR="00D65B1B">
        <w:t xml:space="preserve"> </w:t>
      </w:r>
      <w:r w:rsidRPr="00BC1A1B" w:rsidR="00F83A2E">
        <w:t>example</w:t>
      </w:r>
      <w:r w:rsidRPr="00BC1A1B">
        <w:t>,</w:t>
      </w:r>
      <w:r w:rsidRPr="00BC1A1B" w:rsidR="00D65B1B">
        <w:t xml:space="preserve"> </w:t>
      </w:r>
      <w:r w:rsidRPr="00BC1A1B" w:rsidR="00F83A2E">
        <w:t>with</w:t>
      </w:r>
      <w:r w:rsidRPr="00BC1A1B" w:rsidR="00D65B1B">
        <w:t xml:space="preserve"> </w:t>
      </w:r>
      <w:r w:rsidRPr="00BC1A1B" w:rsidR="00F83A2E">
        <w:t>Croydon</w:t>
      </w:r>
      <w:r w:rsidRPr="00BC1A1B">
        <w:t>.</w:t>
      </w:r>
      <w:r w:rsidRPr="00BC1A1B" w:rsidR="00D65B1B">
        <w:t xml:space="preserve"> </w:t>
      </w:r>
      <w:r w:rsidRPr="00BC1A1B">
        <w:t>T</w:t>
      </w:r>
      <w:r w:rsidRPr="00BC1A1B" w:rsidR="00F83A2E">
        <w:t>hat</w:t>
      </w:r>
      <w:r w:rsidRPr="00BC1A1B" w:rsidR="00D65B1B">
        <w:t xml:space="preserve"> </w:t>
      </w:r>
      <w:r w:rsidRPr="00BC1A1B" w:rsidR="00F83A2E">
        <w:t>is</w:t>
      </w:r>
      <w:r w:rsidRPr="00BC1A1B" w:rsidR="00D65B1B">
        <w:t xml:space="preserve"> </w:t>
      </w:r>
      <w:r w:rsidRPr="00BC1A1B" w:rsidR="00F83A2E">
        <w:t>one</w:t>
      </w:r>
      <w:r w:rsidRPr="00BC1A1B" w:rsidR="00D65B1B">
        <w:t xml:space="preserve"> </w:t>
      </w:r>
      <w:r w:rsidRPr="00BC1A1B" w:rsidR="00F83A2E">
        <w:t>of</w:t>
      </w:r>
      <w:r w:rsidRPr="00BC1A1B" w:rsidR="00D65B1B">
        <w:t xml:space="preserve"> </w:t>
      </w:r>
      <w:r w:rsidRPr="00BC1A1B" w:rsidR="00F83A2E">
        <w:t>the</w:t>
      </w:r>
      <w:r w:rsidRPr="00BC1A1B" w:rsidR="00D65B1B">
        <w:t xml:space="preserve"> </w:t>
      </w:r>
      <w:r w:rsidRPr="00BC1A1B" w:rsidR="00F83A2E">
        <w:t>reasons</w:t>
      </w:r>
      <w:r w:rsidRPr="00BC1A1B" w:rsidR="00D65B1B">
        <w:t xml:space="preserve"> </w:t>
      </w:r>
      <w:r w:rsidRPr="00BC1A1B" w:rsidR="00F83A2E">
        <w:t>why</w:t>
      </w:r>
      <w:r w:rsidRPr="00BC1A1B">
        <w:t>,</w:t>
      </w:r>
      <w:r w:rsidRPr="00BC1A1B" w:rsidR="00D65B1B">
        <w:t xml:space="preserve"> </w:t>
      </w:r>
      <w:r w:rsidRPr="00BC1A1B">
        <w:t>if</w:t>
      </w:r>
      <w:r w:rsidRPr="00BC1A1B" w:rsidR="00D65B1B">
        <w:t xml:space="preserve"> </w:t>
      </w:r>
      <w:r w:rsidRPr="00BC1A1B">
        <w:t>Government</w:t>
      </w:r>
      <w:r w:rsidRPr="00BC1A1B" w:rsidR="00D65B1B">
        <w:t xml:space="preserve"> </w:t>
      </w:r>
      <w:r w:rsidRPr="00BC1A1B">
        <w:t>do</w:t>
      </w:r>
      <w:r w:rsidRPr="00BC1A1B" w:rsidR="00D65B1B">
        <w:t xml:space="preserve"> </w:t>
      </w:r>
      <w:r w:rsidRPr="00BC1A1B">
        <w:t>not</w:t>
      </w:r>
      <w:r w:rsidRPr="00BC1A1B" w:rsidR="00D65B1B">
        <w:t xml:space="preserve"> </w:t>
      </w:r>
      <w:r w:rsidRPr="00BC1A1B">
        <w:t>stump</w:t>
      </w:r>
      <w:r w:rsidRPr="00BC1A1B" w:rsidR="00D65B1B">
        <w:t xml:space="preserve"> </w:t>
      </w:r>
      <w:r w:rsidRPr="00BC1A1B">
        <w:t>up</w:t>
      </w:r>
      <w:r w:rsidRPr="00BC1A1B" w:rsidR="00D65B1B">
        <w:t xml:space="preserve"> </w:t>
      </w:r>
      <w:r w:rsidRPr="00BC1A1B">
        <w:t>extra</w:t>
      </w:r>
      <w:r w:rsidRPr="00BC1A1B" w:rsidR="00D65B1B">
        <w:t xml:space="preserve"> </w:t>
      </w:r>
      <w:r w:rsidRPr="00BC1A1B">
        <w:t>cash,</w:t>
      </w:r>
      <w:r w:rsidRPr="00BC1A1B" w:rsidR="00D65B1B">
        <w:t xml:space="preserve"> </w:t>
      </w:r>
      <w:r w:rsidRPr="00BC1A1B">
        <w:t>there</w:t>
      </w:r>
      <w:r w:rsidRPr="00BC1A1B" w:rsidR="00D65B1B">
        <w:t xml:space="preserve"> </w:t>
      </w:r>
      <w:r w:rsidRPr="00BC1A1B">
        <w:t>is</w:t>
      </w:r>
      <w:r w:rsidRPr="00BC1A1B" w:rsidR="00D65B1B">
        <w:t xml:space="preserve"> </w:t>
      </w:r>
      <w:r w:rsidRPr="00BC1A1B">
        <w:t>this</w:t>
      </w:r>
      <w:r w:rsidRPr="00BC1A1B" w:rsidR="00D65B1B">
        <w:t xml:space="preserve"> </w:t>
      </w:r>
      <w:r w:rsidRPr="00BC1A1B">
        <w:t>question</w:t>
      </w:r>
      <w:r w:rsidRPr="00BC1A1B" w:rsidR="00D65B1B">
        <w:t xml:space="preserve"> </w:t>
      </w:r>
      <w:r w:rsidRPr="00BC1A1B">
        <w:t>about</w:t>
      </w:r>
      <w:r w:rsidRPr="00BC1A1B" w:rsidR="00D65B1B">
        <w:t xml:space="preserve"> </w:t>
      </w:r>
      <w:r w:rsidRPr="00BC1A1B">
        <w:t>giving</w:t>
      </w:r>
      <w:r w:rsidRPr="00BC1A1B" w:rsidR="00D65B1B">
        <w:t xml:space="preserve"> </w:t>
      </w:r>
      <w:r w:rsidRPr="00BC1A1B">
        <w:t>more</w:t>
      </w:r>
      <w:r w:rsidRPr="00BC1A1B" w:rsidR="00D65B1B">
        <w:t xml:space="preserve"> </w:t>
      </w:r>
      <w:r w:rsidRPr="00BC1A1B">
        <w:t>financial</w:t>
      </w:r>
      <w:r w:rsidRPr="00BC1A1B" w:rsidR="00D65B1B">
        <w:t xml:space="preserve"> </w:t>
      </w:r>
      <w:r w:rsidRPr="00BC1A1B">
        <w:t>flexibility</w:t>
      </w:r>
      <w:r w:rsidRPr="00BC1A1B" w:rsidR="00D65B1B">
        <w:t xml:space="preserve"> </w:t>
      </w:r>
      <w:r w:rsidRPr="00BC1A1B">
        <w:t>to</w:t>
      </w:r>
      <w:r w:rsidRPr="00BC1A1B" w:rsidR="00D65B1B">
        <w:t xml:space="preserve"> </w:t>
      </w:r>
      <w:r w:rsidRPr="00BC1A1B" w:rsidR="00F83A2E">
        <w:t>capitalise</w:t>
      </w:r>
      <w:r w:rsidRPr="00BC1A1B" w:rsidR="00D65B1B">
        <w:t xml:space="preserve"> </w:t>
      </w:r>
      <w:r w:rsidRPr="00BC1A1B" w:rsidR="00F83A2E">
        <w:t>spending</w:t>
      </w:r>
      <w:r w:rsidRPr="00BC1A1B" w:rsidR="00D65B1B">
        <w:t xml:space="preserve"> </w:t>
      </w:r>
      <w:r w:rsidRPr="00BC1A1B" w:rsidR="00F83A2E">
        <w:t>or</w:t>
      </w:r>
      <w:r w:rsidRPr="00BC1A1B" w:rsidR="00D65B1B">
        <w:t xml:space="preserve"> </w:t>
      </w:r>
      <w:r w:rsidRPr="00BC1A1B" w:rsidR="00F83A2E">
        <w:t>more</w:t>
      </w:r>
      <w:r w:rsidRPr="00BC1A1B" w:rsidR="00D65B1B">
        <w:t xml:space="preserve"> </w:t>
      </w:r>
      <w:r w:rsidRPr="00BC1A1B" w:rsidR="00F83A2E">
        <w:t>generally</w:t>
      </w:r>
      <w:r w:rsidRPr="00BC1A1B" w:rsidR="00D65B1B">
        <w:t xml:space="preserve"> </w:t>
      </w:r>
      <w:r w:rsidRPr="00BC1A1B" w:rsidR="00F83A2E">
        <w:t>relaxing</w:t>
      </w:r>
      <w:r w:rsidRPr="00BC1A1B" w:rsidR="00D65B1B">
        <w:t xml:space="preserve"> </w:t>
      </w:r>
      <w:r w:rsidRPr="00BC1A1B" w:rsidR="00F83A2E">
        <w:t>borrowing</w:t>
      </w:r>
      <w:r w:rsidRPr="00BC1A1B" w:rsidR="00D65B1B">
        <w:t xml:space="preserve"> </w:t>
      </w:r>
      <w:r w:rsidRPr="00BC1A1B" w:rsidR="00F83A2E">
        <w:t>rules</w:t>
      </w:r>
      <w:r w:rsidRPr="00BC1A1B" w:rsidR="00D65B1B">
        <w:t xml:space="preserve"> </w:t>
      </w:r>
      <w:r w:rsidRPr="00BC1A1B" w:rsidR="00F83A2E">
        <w:t>in</w:t>
      </w:r>
      <w:r w:rsidRPr="00BC1A1B" w:rsidR="00D65B1B">
        <w:t xml:space="preserve"> </w:t>
      </w:r>
      <w:r w:rsidRPr="00BC1A1B" w:rsidR="00F83A2E">
        <w:t>the</w:t>
      </w:r>
      <w:r w:rsidRPr="00BC1A1B" w:rsidR="00D65B1B">
        <w:t xml:space="preserve"> </w:t>
      </w:r>
      <w:r w:rsidRPr="00BC1A1B" w:rsidR="00F83A2E">
        <w:t>short</w:t>
      </w:r>
      <w:r w:rsidRPr="00BC1A1B" w:rsidR="00D65B1B">
        <w:t xml:space="preserve"> </w:t>
      </w:r>
      <w:r w:rsidRPr="00BC1A1B" w:rsidR="00F83A2E">
        <w:t>term</w:t>
      </w:r>
      <w:r w:rsidRPr="00BC1A1B">
        <w:t>.</w:t>
      </w:r>
      <w:r w:rsidRPr="00BC1A1B" w:rsidR="00D65B1B">
        <w:t xml:space="preserve"> </w:t>
      </w:r>
    </w:p>
    <w:p w:rsidR="00F83A2E" w:rsidRPr="00BC1A1B" w:rsidP="00F83A2E">
      <w:pPr>
        <w:pStyle w:val="Answer"/>
      </w:pPr>
      <w:r w:rsidRPr="00BC1A1B">
        <w:t>T</w:t>
      </w:r>
      <w:r w:rsidRPr="00BC1A1B">
        <w:t>here</w:t>
      </w:r>
      <w:r w:rsidRPr="00BC1A1B" w:rsidR="00D65B1B">
        <w:t xml:space="preserve"> </w:t>
      </w:r>
      <w:r w:rsidRPr="00BC1A1B">
        <w:t>is</w:t>
      </w:r>
      <w:r w:rsidRPr="00BC1A1B" w:rsidR="00D65B1B">
        <w:t xml:space="preserve"> </w:t>
      </w:r>
      <w:r w:rsidRPr="00BC1A1B">
        <w:t>a</w:t>
      </w:r>
      <w:r w:rsidRPr="00BC1A1B" w:rsidR="00D65B1B">
        <w:t xml:space="preserve"> </w:t>
      </w:r>
      <w:r w:rsidRPr="00BC1A1B">
        <w:t>bit</w:t>
      </w:r>
      <w:r w:rsidRPr="00BC1A1B" w:rsidR="00D65B1B">
        <w:t xml:space="preserve"> </w:t>
      </w:r>
      <w:r w:rsidRPr="00BC1A1B">
        <w:t>of</w:t>
      </w:r>
      <w:r w:rsidRPr="00BC1A1B" w:rsidR="00D65B1B">
        <w:t xml:space="preserve"> </w:t>
      </w:r>
      <w:r w:rsidRPr="00BC1A1B">
        <w:t>scope</w:t>
      </w:r>
      <w:r w:rsidRPr="00BC1A1B">
        <w:t>,</w:t>
      </w:r>
      <w:r w:rsidRPr="00BC1A1B" w:rsidR="00D65B1B">
        <w:t xml:space="preserve"> </w:t>
      </w:r>
      <w:r w:rsidRPr="00BC1A1B">
        <w:t>at</w:t>
      </w:r>
      <w:r w:rsidRPr="00BC1A1B" w:rsidR="00D65B1B">
        <w:t xml:space="preserve"> </w:t>
      </w:r>
      <w:r w:rsidRPr="00BC1A1B">
        <w:t>least</w:t>
      </w:r>
      <w:r w:rsidRPr="00BC1A1B" w:rsidR="00D65B1B">
        <w:t xml:space="preserve"> </w:t>
      </w:r>
      <w:r w:rsidRPr="00BC1A1B">
        <w:t>this</w:t>
      </w:r>
      <w:r w:rsidRPr="00BC1A1B" w:rsidR="00D65B1B">
        <w:t xml:space="preserve"> </w:t>
      </w:r>
      <w:r w:rsidRPr="00BC1A1B">
        <w:t>year,</w:t>
      </w:r>
      <w:r w:rsidRPr="00BC1A1B" w:rsidR="00D65B1B">
        <w:t xml:space="preserve"> </w:t>
      </w:r>
      <w:r w:rsidRPr="00BC1A1B">
        <w:t>for</w:t>
      </w:r>
      <w:r w:rsidRPr="00BC1A1B" w:rsidR="00D65B1B">
        <w:t xml:space="preserve"> </w:t>
      </w:r>
      <w:r w:rsidRPr="00BC1A1B">
        <w:t>many</w:t>
      </w:r>
      <w:r w:rsidRPr="00BC1A1B" w:rsidR="00D65B1B">
        <w:t xml:space="preserve"> </w:t>
      </w:r>
      <w:r w:rsidRPr="00BC1A1B">
        <w:t>councils</w:t>
      </w:r>
      <w:r w:rsidRPr="00BC1A1B" w:rsidR="00D65B1B">
        <w:t xml:space="preserve"> </w:t>
      </w:r>
      <w:r w:rsidRPr="00BC1A1B">
        <w:t>to</w:t>
      </w:r>
      <w:r w:rsidRPr="00BC1A1B" w:rsidR="00D65B1B">
        <w:t xml:space="preserve"> </w:t>
      </w:r>
      <w:r w:rsidRPr="00BC1A1B">
        <w:t>draw</w:t>
      </w:r>
      <w:r w:rsidRPr="00BC1A1B" w:rsidR="00D65B1B">
        <w:t xml:space="preserve"> </w:t>
      </w:r>
      <w:r w:rsidRPr="00BC1A1B">
        <w:t>down</w:t>
      </w:r>
      <w:r w:rsidRPr="00BC1A1B" w:rsidR="00D65B1B">
        <w:t xml:space="preserve"> </w:t>
      </w:r>
      <w:r w:rsidRPr="00BC1A1B">
        <w:t>reserves</w:t>
      </w:r>
      <w:r w:rsidRPr="00BC1A1B" w:rsidR="00D65B1B">
        <w:t xml:space="preserve"> </w:t>
      </w:r>
      <w:r w:rsidRPr="00BC1A1B">
        <w:t>if</w:t>
      </w:r>
      <w:r w:rsidRPr="00BC1A1B" w:rsidR="00D65B1B">
        <w:t xml:space="preserve"> </w:t>
      </w:r>
      <w:r w:rsidRPr="00BC1A1B">
        <w:t>necessary</w:t>
      </w:r>
      <w:r w:rsidRPr="00BC1A1B">
        <w:t>.</w:t>
      </w:r>
      <w:r w:rsidRPr="00BC1A1B" w:rsidR="00D65B1B">
        <w:t xml:space="preserve"> </w:t>
      </w:r>
      <w:r w:rsidRPr="00BC1A1B">
        <w:t>What</w:t>
      </w:r>
      <w:r w:rsidRPr="00BC1A1B" w:rsidR="00D65B1B">
        <w:t xml:space="preserve"> </w:t>
      </w:r>
      <w:r w:rsidRPr="00BC1A1B">
        <w:t>Rob</w:t>
      </w:r>
      <w:r w:rsidRPr="00BC1A1B" w:rsidR="00D65B1B">
        <w:t xml:space="preserve"> </w:t>
      </w:r>
      <w:r w:rsidRPr="00BC1A1B">
        <w:t>says</w:t>
      </w:r>
      <w:r w:rsidRPr="00BC1A1B" w:rsidR="00D65B1B">
        <w:t xml:space="preserve"> </w:t>
      </w:r>
      <w:r w:rsidRPr="00BC1A1B">
        <w:t>is</w:t>
      </w:r>
      <w:r w:rsidRPr="00BC1A1B" w:rsidR="00D65B1B">
        <w:t xml:space="preserve"> </w:t>
      </w:r>
      <w:r w:rsidRPr="00BC1A1B">
        <w:t>that,</w:t>
      </w:r>
      <w:r w:rsidRPr="00BC1A1B" w:rsidR="00D65B1B">
        <w:t xml:space="preserve"> </w:t>
      </w:r>
      <w:r w:rsidRPr="00BC1A1B">
        <w:t>w</w:t>
      </w:r>
      <w:r w:rsidRPr="00BC1A1B">
        <w:t>hen</w:t>
      </w:r>
      <w:r w:rsidRPr="00BC1A1B" w:rsidR="00D65B1B">
        <w:t xml:space="preserve"> </w:t>
      </w:r>
      <w:r w:rsidRPr="00BC1A1B">
        <w:t>risks</w:t>
      </w:r>
      <w:r w:rsidRPr="00BC1A1B" w:rsidR="00D65B1B">
        <w:t xml:space="preserve"> </w:t>
      </w:r>
      <w:r w:rsidRPr="00BC1A1B">
        <w:t>are</w:t>
      </w:r>
      <w:r w:rsidRPr="00BC1A1B" w:rsidR="00D65B1B">
        <w:t xml:space="preserve"> </w:t>
      </w:r>
      <w:r w:rsidRPr="00BC1A1B">
        <w:t>higher,</w:t>
      </w:r>
      <w:r w:rsidRPr="00BC1A1B" w:rsidR="00D65B1B">
        <w:t xml:space="preserve"> </w:t>
      </w:r>
      <w:r w:rsidRPr="00BC1A1B">
        <w:t>you</w:t>
      </w:r>
      <w:r w:rsidRPr="00BC1A1B" w:rsidR="00D65B1B">
        <w:t xml:space="preserve"> </w:t>
      </w:r>
      <w:r w:rsidRPr="00BC1A1B">
        <w:t>want</w:t>
      </w:r>
      <w:r w:rsidRPr="00BC1A1B" w:rsidR="00D65B1B">
        <w:t xml:space="preserve"> </w:t>
      </w:r>
      <w:r w:rsidRPr="00BC1A1B">
        <w:t>to</w:t>
      </w:r>
      <w:r w:rsidRPr="00BC1A1B" w:rsidR="00D65B1B">
        <w:t xml:space="preserve"> </w:t>
      </w:r>
      <w:r w:rsidRPr="00BC1A1B">
        <w:t>pay</w:t>
      </w:r>
      <w:r w:rsidRPr="00BC1A1B" w:rsidR="00D65B1B">
        <w:t xml:space="preserve"> </w:t>
      </w:r>
      <w:r w:rsidRPr="00BC1A1B">
        <w:t>more</w:t>
      </w:r>
      <w:r w:rsidRPr="00BC1A1B" w:rsidR="00D65B1B">
        <w:t xml:space="preserve"> </w:t>
      </w:r>
      <w:r w:rsidRPr="00BC1A1B">
        <w:t>into</w:t>
      </w:r>
      <w:r w:rsidRPr="00BC1A1B" w:rsidR="00D65B1B">
        <w:t xml:space="preserve"> </w:t>
      </w:r>
      <w:r w:rsidRPr="00BC1A1B">
        <w:t>reserves</w:t>
      </w:r>
      <w:r w:rsidRPr="00BC1A1B" w:rsidR="00681738">
        <w:t>, b</w:t>
      </w:r>
      <w:r w:rsidRPr="00BC1A1B">
        <w:t>ut</w:t>
      </w:r>
      <w:r w:rsidRPr="00BC1A1B" w:rsidR="00D65B1B">
        <w:t xml:space="preserve"> </w:t>
      </w:r>
      <w:r w:rsidRPr="00BC1A1B">
        <w:t>they</w:t>
      </w:r>
      <w:r w:rsidRPr="00BC1A1B" w:rsidR="00D65B1B">
        <w:t xml:space="preserve"> </w:t>
      </w:r>
      <w:r w:rsidRPr="00BC1A1B">
        <w:t>are</w:t>
      </w:r>
      <w:r w:rsidRPr="00BC1A1B" w:rsidR="00D65B1B">
        <w:t xml:space="preserve"> </w:t>
      </w:r>
      <w:r w:rsidRPr="00BC1A1B">
        <w:t>still</w:t>
      </w:r>
      <w:r w:rsidRPr="00BC1A1B" w:rsidR="00D65B1B">
        <w:t xml:space="preserve"> </w:t>
      </w:r>
      <w:r w:rsidRPr="00BC1A1B">
        <w:t>there.</w:t>
      </w:r>
      <w:r w:rsidRPr="00BC1A1B" w:rsidR="00D65B1B">
        <w:t xml:space="preserve"> </w:t>
      </w:r>
      <w:r w:rsidRPr="00BC1A1B">
        <w:t>You</w:t>
      </w:r>
      <w:r w:rsidRPr="00BC1A1B" w:rsidR="00D65B1B">
        <w:t xml:space="preserve"> </w:t>
      </w:r>
      <w:r w:rsidRPr="00BC1A1B">
        <w:t>are</w:t>
      </w:r>
      <w:r w:rsidRPr="00BC1A1B" w:rsidR="00D65B1B">
        <w:t xml:space="preserve"> </w:t>
      </w:r>
      <w:r w:rsidRPr="00BC1A1B">
        <w:t>paying</w:t>
      </w:r>
      <w:r w:rsidRPr="00BC1A1B" w:rsidR="00D65B1B">
        <w:t xml:space="preserve"> </w:t>
      </w:r>
      <w:r w:rsidRPr="00BC1A1B">
        <w:t>more</w:t>
      </w:r>
      <w:r w:rsidRPr="00BC1A1B" w:rsidR="00D65B1B">
        <w:t xml:space="preserve"> </w:t>
      </w:r>
      <w:r w:rsidRPr="00BC1A1B">
        <w:t>in</w:t>
      </w:r>
      <w:r w:rsidRPr="00BC1A1B" w:rsidR="00D65B1B">
        <w:t xml:space="preserve"> </w:t>
      </w:r>
      <w:r w:rsidRPr="00BC1A1B">
        <w:t>because</w:t>
      </w:r>
      <w:r w:rsidRPr="00BC1A1B" w:rsidR="00D65B1B">
        <w:t xml:space="preserve"> </w:t>
      </w:r>
      <w:r w:rsidRPr="00BC1A1B">
        <w:t>you</w:t>
      </w:r>
      <w:r w:rsidRPr="00BC1A1B" w:rsidR="00D65B1B">
        <w:t xml:space="preserve"> </w:t>
      </w:r>
      <w:r w:rsidRPr="00BC1A1B">
        <w:t>may</w:t>
      </w:r>
      <w:r w:rsidRPr="00BC1A1B" w:rsidR="00D65B1B">
        <w:t xml:space="preserve"> </w:t>
      </w:r>
      <w:r w:rsidRPr="00BC1A1B">
        <w:t>need</w:t>
      </w:r>
      <w:r w:rsidRPr="00BC1A1B" w:rsidR="00D65B1B">
        <w:t xml:space="preserve"> </w:t>
      </w:r>
      <w:r w:rsidRPr="00BC1A1B">
        <w:t>to</w:t>
      </w:r>
      <w:r w:rsidRPr="00BC1A1B" w:rsidR="00D65B1B">
        <w:t xml:space="preserve"> </w:t>
      </w:r>
      <w:r w:rsidRPr="00BC1A1B">
        <w:t>draw</w:t>
      </w:r>
      <w:r w:rsidRPr="00BC1A1B" w:rsidR="00D65B1B">
        <w:t xml:space="preserve"> </w:t>
      </w:r>
      <w:r w:rsidRPr="00BC1A1B">
        <w:t>it</w:t>
      </w:r>
      <w:r w:rsidRPr="00BC1A1B" w:rsidR="00D65B1B">
        <w:t xml:space="preserve"> </w:t>
      </w:r>
      <w:r w:rsidRPr="00BC1A1B">
        <w:t>down</w:t>
      </w:r>
      <w:r w:rsidRPr="00BC1A1B" w:rsidR="00D65B1B">
        <w:t xml:space="preserve"> </w:t>
      </w:r>
      <w:r w:rsidRPr="00BC1A1B">
        <w:t>at</w:t>
      </w:r>
      <w:r w:rsidRPr="00BC1A1B" w:rsidR="00D65B1B">
        <w:t xml:space="preserve"> </w:t>
      </w:r>
      <w:r w:rsidRPr="00BC1A1B">
        <w:t>some</w:t>
      </w:r>
      <w:r w:rsidRPr="00BC1A1B" w:rsidR="00D65B1B">
        <w:t xml:space="preserve"> </w:t>
      </w:r>
      <w:r w:rsidRPr="00BC1A1B">
        <w:t>stage.</w:t>
      </w:r>
      <w:r w:rsidRPr="00BC1A1B" w:rsidR="00D65B1B">
        <w:t xml:space="preserve"> </w:t>
      </w:r>
      <w:r w:rsidRPr="00BC1A1B">
        <w:t>I</w:t>
      </w:r>
      <w:r w:rsidRPr="00BC1A1B">
        <w:t>f</w:t>
      </w:r>
      <w:r w:rsidRPr="00BC1A1B" w:rsidR="00D65B1B">
        <w:t xml:space="preserve"> </w:t>
      </w:r>
      <w:r w:rsidRPr="00BC1A1B">
        <w:t>we</w:t>
      </w:r>
      <w:r w:rsidRPr="00BC1A1B" w:rsidR="00D65B1B">
        <w:t xml:space="preserve"> </w:t>
      </w:r>
      <w:r w:rsidRPr="00BC1A1B">
        <w:t>always</w:t>
      </w:r>
      <w:r w:rsidRPr="00BC1A1B" w:rsidR="00D65B1B">
        <w:t xml:space="preserve"> </w:t>
      </w:r>
      <w:r w:rsidRPr="00BC1A1B">
        <w:t>think</w:t>
      </w:r>
      <w:r w:rsidRPr="00BC1A1B" w:rsidR="00D65B1B">
        <w:t xml:space="preserve"> </w:t>
      </w:r>
      <w:r w:rsidRPr="00BC1A1B">
        <w:t>that</w:t>
      </w:r>
      <w:r w:rsidRPr="00BC1A1B" w:rsidR="00D65B1B">
        <w:t xml:space="preserve"> </w:t>
      </w:r>
      <w:r w:rsidRPr="00BC1A1B">
        <w:t>reserves</w:t>
      </w:r>
      <w:r w:rsidRPr="00BC1A1B" w:rsidR="00D65B1B">
        <w:t xml:space="preserve"> </w:t>
      </w:r>
      <w:r w:rsidRPr="00BC1A1B">
        <w:t>need</w:t>
      </w:r>
      <w:r w:rsidRPr="00BC1A1B" w:rsidR="00D65B1B">
        <w:t xml:space="preserve"> </w:t>
      </w:r>
      <w:r w:rsidRPr="00BC1A1B">
        <w:t>to</w:t>
      </w:r>
      <w:r w:rsidRPr="00BC1A1B" w:rsidR="00D65B1B">
        <w:t xml:space="preserve"> </w:t>
      </w:r>
      <w:r w:rsidRPr="00BC1A1B">
        <w:t>be</w:t>
      </w:r>
      <w:r w:rsidRPr="00BC1A1B" w:rsidR="00D65B1B">
        <w:t xml:space="preserve"> </w:t>
      </w:r>
      <w:r w:rsidRPr="00BC1A1B">
        <w:t>kept</w:t>
      </w:r>
      <w:r w:rsidRPr="00BC1A1B">
        <w:t>,</w:t>
      </w:r>
      <w:r w:rsidRPr="00BC1A1B" w:rsidR="00D65B1B">
        <w:t xml:space="preserve"> </w:t>
      </w:r>
      <w:r w:rsidRPr="00BC1A1B">
        <w:t>they</w:t>
      </w:r>
      <w:r w:rsidRPr="00BC1A1B" w:rsidR="00D65B1B">
        <w:t xml:space="preserve"> </w:t>
      </w:r>
      <w:r w:rsidRPr="00BC1A1B">
        <w:t>are</w:t>
      </w:r>
      <w:r w:rsidRPr="00BC1A1B" w:rsidR="00D65B1B">
        <w:t xml:space="preserve"> </w:t>
      </w:r>
      <w:r w:rsidRPr="00BC1A1B">
        <w:t>partly</w:t>
      </w:r>
      <w:r w:rsidRPr="00BC1A1B" w:rsidR="00D65B1B">
        <w:t xml:space="preserve"> </w:t>
      </w:r>
      <w:r w:rsidRPr="00BC1A1B">
        <w:t>there</w:t>
      </w:r>
      <w:r w:rsidRPr="00BC1A1B" w:rsidR="00D65B1B">
        <w:t xml:space="preserve"> </w:t>
      </w:r>
      <w:r w:rsidRPr="00BC1A1B">
        <w:t>because</w:t>
      </w:r>
      <w:r w:rsidRPr="00BC1A1B" w:rsidR="00D65B1B">
        <w:t xml:space="preserve"> </w:t>
      </w:r>
      <w:r w:rsidRPr="00BC1A1B">
        <w:t>of</w:t>
      </w:r>
      <w:r w:rsidRPr="00BC1A1B" w:rsidR="00D65B1B">
        <w:t xml:space="preserve"> </w:t>
      </w:r>
      <w:r w:rsidRPr="00BC1A1B">
        <w:t>risks</w:t>
      </w:r>
      <w:r w:rsidRPr="00BC1A1B" w:rsidR="00290B0D">
        <w:t>,</w:t>
      </w:r>
      <w:r w:rsidRPr="00BC1A1B" w:rsidR="00D65B1B">
        <w:t xml:space="preserve"> </w:t>
      </w:r>
      <w:r w:rsidRPr="00BC1A1B">
        <w:t>and</w:t>
      </w:r>
      <w:r w:rsidRPr="00BC1A1B" w:rsidR="00D65B1B">
        <w:t xml:space="preserve"> </w:t>
      </w:r>
      <w:r w:rsidRPr="00BC1A1B" w:rsidR="00681738">
        <w:t xml:space="preserve">sometimes, </w:t>
      </w:r>
      <w:r w:rsidRPr="00BC1A1B">
        <w:t>when</w:t>
      </w:r>
      <w:r w:rsidRPr="00BC1A1B" w:rsidR="00D65B1B">
        <w:t xml:space="preserve"> </w:t>
      </w:r>
      <w:r w:rsidRPr="00BC1A1B">
        <w:t>a</w:t>
      </w:r>
      <w:r w:rsidRPr="00BC1A1B" w:rsidR="00D65B1B">
        <w:t xml:space="preserve"> </w:t>
      </w:r>
      <w:r w:rsidRPr="00BC1A1B">
        <w:t>risk</w:t>
      </w:r>
      <w:r w:rsidRPr="00BC1A1B" w:rsidR="00D65B1B">
        <w:t xml:space="preserve"> </w:t>
      </w:r>
      <w:r w:rsidRPr="00BC1A1B">
        <w:t>hit</w:t>
      </w:r>
      <w:r w:rsidRPr="00BC1A1B" w:rsidR="00681738">
        <w:t>s,</w:t>
      </w:r>
      <w:r w:rsidRPr="00BC1A1B" w:rsidR="00D65B1B">
        <w:t xml:space="preserve"> </w:t>
      </w:r>
      <w:r w:rsidRPr="00BC1A1B">
        <w:t>that</w:t>
      </w:r>
      <w:r w:rsidRPr="00BC1A1B" w:rsidR="00D65B1B">
        <w:t xml:space="preserve"> </w:t>
      </w:r>
      <w:r w:rsidRPr="00BC1A1B">
        <w:t>is</w:t>
      </w:r>
      <w:r w:rsidRPr="00BC1A1B" w:rsidR="00D65B1B">
        <w:t xml:space="preserve"> </w:t>
      </w:r>
      <w:r w:rsidRPr="00BC1A1B">
        <w:t>the</w:t>
      </w:r>
      <w:r w:rsidRPr="00BC1A1B" w:rsidR="00D65B1B">
        <w:t xml:space="preserve"> </w:t>
      </w:r>
      <w:r w:rsidRPr="00BC1A1B">
        <w:t>time</w:t>
      </w:r>
      <w:r w:rsidRPr="00BC1A1B" w:rsidR="00D65B1B">
        <w:t xml:space="preserve"> </w:t>
      </w:r>
      <w:r w:rsidRPr="00BC1A1B">
        <w:t>you</w:t>
      </w:r>
      <w:r w:rsidRPr="00BC1A1B" w:rsidR="00D65B1B">
        <w:t xml:space="preserve"> </w:t>
      </w:r>
      <w:r w:rsidRPr="00BC1A1B">
        <w:t>have</w:t>
      </w:r>
      <w:r w:rsidRPr="00BC1A1B" w:rsidR="00D65B1B">
        <w:t xml:space="preserve"> </w:t>
      </w:r>
      <w:r w:rsidRPr="00BC1A1B">
        <w:t>a</w:t>
      </w:r>
      <w:r w:rsidRPr="00BC1A1B" w:rsidR="00D65B1B">
        <w:t xml:space="preserve"> </w:t>
      </w:r>
      <w:r w:rsidRPr="00BC1A1B">
        <w:t>chance</w:t>
      </w:r>
      <w:r w:rsidRPr="00BC1A1B" w:rsidR="00D65B1B">
        <w:t xml:space="preserve"> </w:t>
      </w:r>
      <w:r w:rsidRPr="00BC1A1B">
        <w:t>to</w:t>
      </w:r>
      <w:r w:rsidRPr="00BC1A1B" w:rsidR="00D65B1B">
        <w:t xml:space="preserve"> </w:t>
      </w:r>
      <w:r w:rsidRPr="00BC1A1B">
        <w:t>use</w:t>
      </w:r>
      <w:r w:rsidRPr="00BC1A1B" w:rsidR="00D65B1B">
        <w:t xml:space="preserve"> </w:t>
      </w:r>
      <w:r w:rsidRPr="00BC1A1B">
        <w:t>it.</w:t>
      </w:r>
    </w:p>
    <w:p w:rsidR="00681738" w:rsidRPr="00BC1A1B" w:rsidP="00F83A2E">
      <w:pPr>
        <w:pStyle w:val="Answer"/>
      </w:pPr>
      <w:sdt>
        <w:sdtPr>
          <w:alias w:val="Witness"/>
          <w:id w:val="1951658648"/>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 xml:space="preserve">I would add that </w:t>
      </w:r>
      <w:r w:rsidRPr="00BC1A1B" w:rsidR="0052777F">
        <w:t>C</w:t>
      </w:r>
      <w:r w:rsidRPr="00BC1A1B" w:rsidR="00F83A2E">
        <w:t>ouncillor</w:t>
      </w:r>
      <w:r w:rsidRPr="00BC1A1B" w:rsidR="00D65B1B">
        <w:t xml:space="preserve"> </w:t>
      </w:r>
      <w:r w:rsidRPr="00BC1A1B" w:rsidR="00F83A2E">
        <w:t>Jamieson</w:t>
      </w:r>
      <w:r w:rsidRPr="00BC1A1B" w:rsidR="00D65B1B">
        <w:t xml:space="preserve"> </w:t>
      </w:r>
      <w:r w:rsidRPr="00BC1A1B" w:rsidR="00F83A2E">
        <w:t>mentioned</w:t>
      </w:r>
      <w:r w:rsidRPr="00BC1A1B" w:rsidR="00D65B1B">
        <w:t xml:space="preserve"> </w:t>
      </w:r>
      <w:r w:rsidRPr="00BC1A1B" w:rsidR="00F83A2E">
        <w:t>insurance</w:t>
      </w:r>
      <w:r w:rsidRPr="00BC1A1B" w:rsidR="00D65B1B">
        <w:t xml:space="preserve"> </w:t>
      </w:r>
      <w:r w:rsidRPr="00BC1A1B" w:rsidR="00F83A2E">
        <w:t>reserves</w:t>
      </w:r>
      <w:r w:rsidRPr="00BC1A1B" w:rsidR="0052777F">
        <w:t>,</w:t>
      </w:r>
      <w:r w:rsidRPr="00BC1A1B" w:rsidR="00D65B1B">
        <w:t xml:space="preserve"> </w:t>
      </w:r>
      <w:r w:rsidRPr="00BC1A1B" w:rsidR="00F83A2E">
        <w:t>for</w:t>
      </w:r>
      <w:r w:rsidRPr="00BC1A1B" w:rsidR="00D65B1B">
        <w:t xml:space="preserve"> </w:t>
      </w:r>
      <w:r w:rsidRPr="00BC1A1B" w:rsidR="00F83A2E">
        <w:t>example.</w:t>
      </w:r>
      <w:r w:rsidRPr="00BC1A1B" w:rsidR="00D65B1B">
        <w:t xml:space="preserve"> </w:t>
      </w:r>
      <w:r w:rsidRPr="00BC1A1B" w:rsidR="00F83A2E">
        <w:t>If,</w:t>
      </w:r>
      <w:r w:rsidRPr="00BC1A1B" w:rsidR="00D65B1B">
        <w:t xml:space="preserve"> </w:t>
      </w:r>
      <w:r w:rsidRPr="00BC1A1B" w:rsidR="00F83A2E">
        <w:t>as</w:t>
      </w:r>
      <w:r w:rsidRPr="00BC1A1B" w:rsidR="00D65B1B">
        <w:t xml:space="preserve"> </w:t>
      </w:r>
      <w:r w:rsidRPr="00BC1A1B" w:rsidR="00F83A2E">
        <w:t>a</w:t>
      </w:r>
      <w:r w:rsidRPr="00BC1A1B" w:rsidR="00D65B1B">
        <w:t xml:space="preserve"> </w:t>
      </w:r>
      <w:r w:rsidRPr="00BC1A1B" w:rsidR="00F83A2E">
        <w:t>council,</w:t>
      </w:r>
      <w:r w:rsidRPr="00BC1A1B" w:rsidR="00D65B1B">
        <w:t xml:space="preserve"> </w:t>
      </w:r>
      <w:r w:rsidRPr="00BC1A1B" w:rsidR="00F83A2E">
        <w:t>I</w:t>
      </w:r>
      <w:r w:rsidRPr="00BC1A1B" w:rsidR="00D65B1B">
        <w:t xml:space="preserve"> </w:t>
      </w:r>
      <w:r w:rsidRPr="00BC1A1B" w:rsidR="00F83A2E">
        <w:t>hold</w:t>
      </w:r>
      <w:r w:rsidRPr="00BC1A1B" w:rsidR="00D65B1B">
        <w:t xml:space="preserve"> </w:t>
      </w:r>
      <w:r w:rsidRPr="00BC1A1B" w:rsidR="00F83A2E">
        <w:t>insurance</w:t>
      </w:r>
      <w:r w:rsidRPr="00BC1A1B" w:rsidR="00D65B1B">
        <w:t xml:space="preserve"> </w:t>
      </w:r>
      <w:r w:rsidRPr="00BC1A1B" w:rsidR="0052777F">
        <w:t>reserves</w:t>
      </w:r>
      <w:r w:rsidRPr="00BC1A1B" w:rsidR="00D65B1B">
        <w:t xml:space="preserve"> </w:t>
      </w:r>
      <w:r w:rsidRPr="00BC1A1B" w:rsidR="0052777F">
        <w:t>in</w:t>
      </w:r>
      <w:r w:rsidRPr="00BC1A1B" w:rsidR="00D65B1B">
        <w:t xml:space="preserve"> </w:t>
      </w:r>
      <w:r w:rsidRPr="00BC1A1B" w:rsidR="0052777F">
        <w:t>order</w:t>
      </w:r>
      <w:r w:rsidRPr="00BC1A1B" w:rsidR="00D65B1B">
        <w:t xml:space="preserve"> </w:t>
      </w:r>
      <w:r w:rsidRPr="00BC1A1B" w:rsidR="0052777F">
        <w:t>to</w:t>
      </w:r>
      <w:r w:rsidRPr="00BC1A1B" w:rsidR="00D65B1B">
        <w:t xml:space="preserve"> </w:t>
      </w:r>
      <w:r w:rsidRPr="00BC1A1B" w:rsidR="0052777F">
        <w:t>self-insure—to</w:t>
      </w:r>
      <w:r w:rsidRPr="00BC1A1B" w:rsidR="00D65B1B">
        <w:t xml:space="preserve"> </w:t>
      </w:r>
      <w:r w:rsidRPr="00BC1A1B" w:rsidR="00F83A2E">
        <w:t>have</w:t>
      </w:r>
      <w:r w:rsidRPr="00BC1A1B" w:rsidR="00D65B1B">
        <w:t xml:space="preserve"> </w:t>
      </w:r>
      <w:r w:rsidRPr="00BC1A1B" w:rsidR="00F83A2E">
        <w:t>a</w:t>
      </w:r>
      <w:r w:rsidRPr="00BC1A1B" w:rsidR="00D65B1B">
        <w:t xml:space="preserve"> </w:t>
      </w:r>
      <w:r w:rsidRPr="00BC1A1B" w:rsidR="00F83A2E">
        <w:t>bigger</w:t>
      </w:r>
      <w:r w:rsidRPr="00BC1A1B" w:rsidR="00D65B1B">
        <w:t xml:space="preserve"> </w:t>
      </w:r>
      <w:r w:rsidRPr="00BC1A1B" w:rsidR="0052777F">
        <w:t>excess</w:t>
      </w:r>
      <w:r w:rsidRPr="00BC1A1B">
        <w:t>,</w:t>
      </w:r>
      <w:r w:rsidRPr="00BC1A1B" w:rsidR="00D65B1B">
        <w:t xml:space="preserve"> </w:t>
      </w:r>
      <w:r w:rsidRPr="00BC1A1B" w:rsidR="0052777F">
        <w:t>in</w:t>
      </w:r>
      <w:r w:rsidRPr="00BC1A1B" w:rsidR="00D65B1B">
        <w:t xml:space="preserve"> </w:t>
      </w:r>
      <w:r w:rsidRPr="00BC1A1B" w:rsidR="0052777F">
        <w:t>effect—it</w:t>
      </w:r>
      <w:r w:rsidRPr="00BC1A1B" w:rsidR="00D65B1B">
        <w:t xml:space="preserve"> </w:t>
      </w:r>
      <w:r w:rsidRPr="00BC1A1B" w:rsidR="00F83A2E">
        <w:t>brings</w:t>
      </w:r>
      <w:r w:rsidRPr="00BC1A1B" w:rsidR="00D65B1B">
        <w:t xml:space="preserve"> </w:t>
      </w:r>
      <w:r w:rsidRPr="00BC1A1B" w:rsidR="00F83A2E">
        <w:t>down</w:t>
      </w:r>
      <w:r w:rsidRPr="00BC1A1B" w:rsidR="00D65B1B">
        <w:t xml:space="preserve"> </w:t>
      </w:r>
      <w:r w:rsidRPr="00BC1A1B" w:rsidR="00F83A2E">
        <w:t>the</w:t>
      </w:r>
      <w:r w:rsidRPr="00BC1A1B" w:rsidR="00D65B1B">
        <w:t xml:space="preserve"> </w:t>
      </w:r>
      <w:r w:rsidRPr="00BC1A1B" w:rsidR="00F83A2E">
        <w:t>cost</w:t>
      </w:r>
      <w:r w:rsidRPr="00BC1A1B" w:rsidR="00D65B1B">
        <w:t xml:space="preserve"> </w:t>
      </w:r>
      <w:r w:rsidRPr="00BC1A1B" w:rsidR="00F83A2E">
        <w:t>of</w:t>
      </w:r>
      <w:r w:rsidRPr="00BC1A1B" w:rsidR="00D65B1B">
        <w:t xml:space="preserve"> </w:t>
      </w:r>
      <w:r w:rsidRPr="00BC1A1B" w:rsidR="00F83A2E">
        <w:t>my</w:t>
      </w:r>
      <w:r w:rsidRPr="00BC1A1B" w:rsidR="00D65B1B">
        <w:t xml:space="preserve"> </w:t>
      </w:r>
      <w:r w:rsidRPr="00BC1A1B" w:rsidR="00F83A2E">
        <w:t>premi</w:t>
      </w:r>
      <w:r w:rsidRPr="00BC1A1B" w:rsidR="0052777F">
        <w:t>a</w:t>
      </w:r>
      <w:r w:rsidRPr="00BC1A1B" w:rsidR="00D65B1B">
        <w:t xml:space="preserve"> </w:t>
      </w:r>
      <w:r w:rsidRPr="00BC1A1B" w:rsidR="00F83A2E">
        <w:t>with</w:t>
      </w:r>
      <w:r w:rsidRPr="00BC1A1B" w:rsidR="00D65B1B">
        <w:t xml:space="preserve"> </w:t>
      </w:r>
      <w:r w:rsidRPr="00BC1A1B" w:rsidR="0052777F">
        <w:t>the</w:t>
      </w:r>
      <w:r w:rsidRPr="00BC1A1B" w:rsidR="00D65B1B">
        <w:t xml:space="preserve"> </w:t>
      </w:r>
      <w:r w:rsidRPr="00BC1A1B" w:rsidR="0052777F">
        <w:t>insurance</w:t>
      </w:r>
      <w:r w:rsidRPr="00BC1A1B" w:rsidR="00D65B1B">
        <w:t xml:space="preserve"> </w:t>
      </w:r>
      <w:r w:rsidRPr="00BC1A1B" w:rsidR="0052777F">
        <w:t>markets.</w:t>
      </w:r>
      <w:r w:rsidRPr="00BC1A1B" w:rsidR="00D65B1B">
        <w:t xml:space="preserve"> </w:t>
      </w:r>
      <w:r w:rsidRPr="00BC1A1B" w:rsidR="0052777F">
        <w:t>On</w:t>
      </w:r>
      <w:r w:rsidRPr="00BC1A1B" w:rsidR="00D65B1B">
        <w:t xml:space="preserve"> </w:t>
      </w:r>
      <w:r w:rsidRPr="00BC1A1B" w:rsidR="0052777F">
        <w:t>the</w:t>
      </w:r>
      <w:r w:rsidRPr="00BC1A1B" w:rsidR="00D65B1B">
        <w:t xml:space="preserve"> </w:t>
      </w:r>
      <w:r w:rsidRPr="00BC1A1B" w:rsidR="0052777F">
        <w:t>one</w:t>
      </w:r>
      <w:r w:rsidRPr="00BC1A1B" w:rsidR="00D65B1B">
        <w:t xml:space="preserve"> </w:t>
      </w:r>
      <w:r w:rsidRPr="00BC1A1B" w:rsidR="0052777F">
        <w:t>hand,</w:t>
      </w:r>
      <w:r w:rsidRPr="00BC1A1B" w:rsidR="00D65B1B">
        <w:t xml:space="preserve"> </w:t>
      </w:r>
      <w:r w:rsidRPr="00BC1A1B" w:rsidR="0052777F">
        <w:t>I</w:t>
      </w:r>
      <w:r w:rsidRPr="00BC1A1B" w:rsidR="00D65B1B">
        <w:t xml:space="preserve"> </w:t>
      </w:r>
      <w:r w:rsidRPr="00BC1A1B" w:rsidR="0052777F">
        <w:t>could</w:t>
      </w:r>
      <w:r w:rsidRPr="00BC1A1B" w:rsidR="00D65B1B">
        <w:t xml:space="preserve"> </w:t>
      </w:r>
      <w:r w:rsidRPr="00BC1A1B" w:rsidR="00F83A2E">
        <w:t>reduce</w:t>
      </w:r>
      <w:r w:rsidRPr="00BC1A1B" w:rsidR="00D65B1B">
        <w:t xml:space="preserve"> </w:t>
      </w:r>
      <w:r w:rsidRPr="00BC1A1B" w:rsidR="00F83A2E">
        <w:t>my</w:t>
      </w:r>
      <w:r w:rsidRPr="00BC1A1B" w:rsidR="00D65B1B">
        <w:t xml:space="preserve"> </w:t>
      </w:r>
      <w:r w:rsidRPr="00BC1A1B" w:rsidR="00F83A2E">
        <w:t>reserves</w:t>
      </w:r>
      <w:r w:rsidRPr="00BC1A1B" w:rsidR="00D65B1B">
        <w:t xml:space="preserve"> </w:t>
      </w:r>
      <w:r w:rsidRPr="00BC1A1B" w:rsidR="00F83A2E">
        <w:t>but</w:t>
      </w:r>
      <w:r w:rsidRPr="00BC1A1B" w:rsidR="0052777F">
        <w:t>,</w:t>
      </w:r>
      <w:r w:rsidRPr="00BC1A1B" w:rsidR="00D65B1B">
        <w:t xml:space="preserve"> </w:t>
      </w:r>
      <w:r w:rsidRPr="00BC1A1B" w:rsidR="00F83A2E">
        <w:t>in</w:t>
      </w:r>
      <w:r w:rsidRPr="00BC1A1B" w:rsidR="00D65B1B">
        <w:t xml:space="preserve"> </w:t>
      </w:r>
      <w:r w:rsidRPr="00BC1A1B" w:rsidR="00F83A2E">
        <w:t>the</w:t>
      </w:r>
      <w:r w:rsidRPr="00BC1A1B" w:rsidR="00D65B1B">
        <w:t xml:space="preserve"> </w:t>
      </w:r>
      <w:r w:rsidRPr="00BC1A1B" w:rsidR="00F83A2E">
        <w:t>medium</w:t>
      </w:r>
      <w:r w:rsidRPr="00BC1A1B" w:rsidR="00D65B1B">
        <w:t xml:space="preserve"> </w:t>
      </w:r>
      <w:r w:rsidRPr="00BC1A1B" w:rsidR="00F83A2E">
        <w:t>term</w:t>
      </w:r>
      <w:r w:rsidRPr="00BC1A1B" w:rsidR="0052777F">
        <w:t>,</w:t>
      </w:r>
      <w:r w:rsidRPr="00BC1A1B" w:rsidR="00D65B1B">
        <w:t xml:space="preserve"> </w:t>
      </w:r>
      <w:r w:rsidRPr="00BC1A1B" w:rsidR="00F83A2E">
        <w:t>I</w:t>
      </w:r>
      <w:r w:rsidRPr="00BC1A1B" w:rsidR="00D65B1B">
        <w:t xml:space="preserve"> </w:t>
      </w:r>
      <w:r w:rsidRPr="00BC1A1B" w:rsidR="0052777F">
        <w:t>a</w:t>
      </w:r>
      <w:r w:rsidRPr="00BC1A1B" w:rsidR="00F83A2E">
        <w:t>m</w:t>
      </w:r>
      <w:r w:rsidRPr="00BC1A1B" w:rsidR="00D65B1B">
        <w:t xml:space="preserve"> </w:t>
      </w:r>
      <w:r w:rsidRPr="00BC1A1B" w:rsidR="00F83A2E">
        <w:t>going</w:t>
      </w:r>
      <w:r w:rsidRPr="00BC1A1B" w:rsidR="00D65B1B">
        <w:t xml:space="preserve"> </w:t>
      </w:r>
      <w:r w:rsidRPr="00BC1A1B" w:rsidR="00F83A2E">
        <w:t>to</w:t>
      </w:r>
      <w:r w:rsidRPr="00BC1A1B" w:rsidR="00D65B1B">
        <w:t xml:space="preserve"> </w:t>
      </w:r>
      <w:r w:rsidRPr="00BC1A1B" w:rsidR="00F83A2E">
        <w:t>pay</w:t>
      </w:r>
      <w:r w:rsidRPr="00BC1A1B" w:rsidR="00D65B1B">
        <w:t xml:space="preserve"> </w:t>
      </w:r>
      <w:r w:rsidRPr="00BC1A1B" w:rsidR="00F83A2E">
        <w:t>higher</w:t>
      </w:r>
      <w:r w:rsidRPr="00BC1A1B" w:rsidR="00D65B1B">
        <w:t xml:space="preserve"> </w:t>
      </w:r>
      <w:r w:rsidRPr="00BC1A1B" w:rsidR="00F83A2E">
        <w:t>insurance</w:t>
      </w:r>
      <w:r w:rsidRPr="00BC1A1B" w:rsidR="00D65B1B">
        <w:t xml:space="preserve"> </w:t>
      </w:r>
      <w:r w:rsidRPr="00BC1A1B" w:rsidR="00F83A2E">
        <w:t>premi</w:t>
      </w:r>
      <w:r w:rsidRPr="00BC1A1B" w:rsidR="0052777F">
        <w:t>a.</w:t>
      </w:r>
      <w:r w:rsidRPr="00BC1A1B" w:rsidR="00D65B1B">
        <w:t xml:space="preserve"> </w:t>
      </w:r>
      <w:r w:rsidRPr="00BC1A1B" w:rsidR="0052777F">
        <w:t>We</w:t>
      </w:r>
      <w:r w:rsidRPr="00BC1A1B" w:rsidR="00D65B1B">
        <w:t xml:space="preserve"> </w:t>
      </w:r>
      <w:r w:rsidRPr="00BC1A1B" w:rsidR="0052777F">
        <w:t>have</w:t>
      </w:r>
      <w:r w:rsidRPr="00BC1A1B" w:rsidR="00D65B1B">
        <w:t xml:space="preserve"> </w:t>
      </w:r>
      <w:r w:rsidRPr="00BC1A1B" w:rsidR="0052777F">
        <w:t>to</w:t>
      </w:r>
      <w:r w:rsidRPr="00BC1A1B" w:rsidR="00D65B1B">
        <w:t xml:space="preserve"> </w:t>
      </w:r>
      <w:r w:rsidRPr="00BC1A1B" w:rsidR="0052777F">
        <w:t>take</w:t>
      </w:r>
      <w:r w:rsidRPr="00BC1A1B" w:rsidR="00D65B1B">
        <w:t xml:space="preserve"> </w:t>
      </w:r>
      <w:r w:rsidRPr="00BC1A1B" w:rsidR="0052777F">
        <w:t>this</w:t>
      </w:r>
      <w:r w:rsidRPr="00BC1A1B" w:rsidR="00D65B1B">
        <w:t xml:space="preserve"> </w:t>
      </w:r>
      <w:r w:rsidRPr="00BC1A1B" w:rsidR="0052777F">
        <w:t>medium-term</w:t>
      </w:r>
      <w:r w:rsidRPr="00BC1A1B" w:rsidR="00D65B1B">
        <w:t xml:space="preserve"> </w:t>
      </w:r>
      <w:r w:rsidRPr="00BC1A1B" w:rsidR="0052777F">
        <w:t>view.</w:t>
      </w:r>
      <w:r w:rsidRPr="00BC1A1B" w:rsidR="00D65B1B">
        <w:t xml:space="preserve"> </w:t>
      </w:r>
      <w:r w:rsidRPr="00BC1A1B" w:rsidR="0052777F">
        <w:t>There</w:t>
      </w:r>
      <w:r w:rsidRPr="00BC1A1B" w:rsidR="00D65B1B">
        <w:t xml:space="preserve"> </w:t>
      </w:r>
      <w:r w:rsidRPr="00BC1A1B" w:rsidR="0052777F">
        <w:t>is</w:t>
      </w:r>
      <w:r w:rsidRPr="00BC1A1B" w:rsidR="00D65B1B">
        <w:t xml:space="preserve"> </w:t>
      </w:r>
      <w:r w:rsidRPr="00BC1A1B" w:rsidR="0052777F">
        <w:t>always</w:t>
      </w:r>
      <w:r w:rsidRPr="00BC1A1B" w:rsidR="00D65B1B">
        <w:t xml:space="preserve"> </w:t>
      </w:r>
      <w:r w:rsidRPr="00BC1A1B" w:rsidR="0052777F">
        <w:t>a</w:t>
      </w:r>
      <w:r w:rsidRPr="00BC1A1B" w:rsidR="00D65B1B">
        <w:t xml:space="preserve"> </w:t>
      </w:r>
      <w:r w:rsidRPr="00BC1A1B" w:rsidR="0052777F">
        <w:t>cost</w:t>
      </w:r>
      <w:r w:rsidRPr="00BC1A1B" w:rsidR="00D65B1B">
        <w:t xml:space="preserve"> </w:t>
      </w:r>
      <w:r w:rsidRPr="00BC1A1B" w:rsidR="0052777F">
        <w:t>of</w:t>
      </w:r>
      <w:r w:rsidRPr="00BC1A1B" w:rsidR="00D65B1B">
        <w:t xml:space="preserve"> </w:t>
      </w:r>
      <w:r w:rsidRPr="00BC1A1B" w:rsidR="0052777F">
        <w:t>spending</w:t>
      </w:r>
      <w:r w:rsidRPr="00BC1A1B" w:rsidR="00D65B1B">
        <w:t xml:space="preserve"> </w:t>
      </w:r>
      <w:r w:rsidRPr="00BC1A1B" w:rsidR="0052777F">
        <w:t>for</w:t>
      </w:r>
      <w:r w:rsidRPr="00BC1A1B" w:rsidR="00D65B1B">
        <w:t xml:space="preserve"> </w:t>
      </w:r>
      <w:r w:rsidRPr="00BC1A1B" w:rsidR="0052777F">
        <w:t>the</w:t>
      </w:r>
      <w:r w:rsidRPr="00BC1A1B" w:rsidR="00D65B1B">
        <w:t xml:space="preserve"> </w:t>
      </w:r>
      <w:r w:rsidRPr="00BC1A1B" w:rsidR="0052777F">
        <w:t>shor</w:t>
      </w:r>
      <w:r w:rsidRPr="00BC1A1B">
        <w:t xml:space="preserve">t </w:t>
      </w:r>
      <w:r w:rsidRPr="00BC1A1B" w:rsidR="0052777F">
        <w:t>term</w:t>
      </w:r>
      <w:r w:rsidRPr="00BC1A1B" w:rsidR="00D65B1B">
        <w:t xml:space="preserve"> </w:t>
      </w:r>
      <w:r w:rsidRPr="00BC1A1B" w:rsidR="0052777F">
        <w:t>only.</w:t>
      </w:r>
      <w:r w:rsidRPr="00BC1A1B" w:rsidR="00D65B1B">
        <w:t xml:space="preserve"> </w:t>
      </w:r>
      <w:r w:rsidRPr="00BC1A1B" w:rsidR="0052777F">
        <w:t>M</w:t>
      </w:r>
      <w:r w:rsidRPr="00BC1A1B" w:rsidR="00F83A2E">
        <w:t>y</w:t>
      </w:r>
      <w:r w:rsidRPr="00BC1A1B" w:rsidR="00D65B1B">
        <w:t xml:space="preserve"> </w:t>
      </w:r>
      <w:r w:rsidRPr="00BC1A1B" w:rsidR="00F83A2E">
        <w:t>advice</w:t>
      </w:r>
      <w:r w:rsidRPr="00BC1A1B" w:rsidR="00D65B1B">
        <w:t xml:space="preserve"> </w:t>
      </w:r>
      <w:r w:rsidRPr="00BC1A1B" w:rsidR="00F83A2E">
        <w:t>is</w:t>
      </w:r>
      <w:r w:rsidRPr="00BC1A1B" w:rsidR="00D65B1B">
        <w:t xml:space="preserve"> </w:t>
      </w:r>
      <w:r w:rsidRPr="00BC1A1B" w:rsidR="00F83A2E">
        <w:t>generally</w:t>
      </w:r>
      <w:r w:rsidRPr="00BC1A1B" w:rsidR="00D65B1B">
        <w:t xml:space="preserve"> </w:t>
      </w:r>
      <w:r w:rsidRPr="00BC1A1B" w:rsidR="0052777F">
        <w:t>that</w:t>
      </w:r>
      <w:r w:rsidRPr="00BC1A1B" w:rsidR="00D65B1B">
        <w:t xml:space="preserve"> </w:t>
      </w:r>
      <w:r w:rsidRPr="00BC1A1B" w:rsidR="00F83A2E">
        <w:t>medium</w:t>
      </w:r>
      <w:r w:rsidRPr="00BC1A1B" w:rsidR="0052777F">
        <w:t>-</w:t>
      </w:r>
      <w:r w:rsidRPr="00BC1A1B" w:rsidR="00F83A2E">
        <w:t>term</w:t>
      </w:r>
      <w:r w:rsidRPr="00BC1A1B" w:rsidR="00D65B1B">
        <w:t xml:space="preserve"> </w:t>
      </w:r>
      <w:r w:rsidRPr="00BC1A1B" w:rsidR="00F83A2E">
        <w:t>problems</w:t>
      </w:r>
      <w:r w:rsidRPr="00BC1A1B" w:rsidR="00D65B1B">
        <w:t xml:space="preserve"> </w:t>
      </w:r>
      <w:r w:rsidRPr="00BC1A1B" w:rsidR="00F83A2E">
        <w:t>need</w:t>
      </w:r>
      <w:r w:rsidRPr="00BC1A1B" w:rsidR="00D65B1B">
        <w:t xml:space="preserve"> </w:t>
      </w:r>
      <w:r w:rsidRPr="00BC1A1B" w:rsidR="00F83A2E">
        <w:t>medium</w:t>
      </w:r>
      <w:r w:rsidRPr="00BC1A1B" w:rsidR="0052777F">
        <w:t>-</w:t>
      </w:r>
      <w:r w:rsidRPr="00BC1A1B" w:rsidR="00F83A2E">
        <w:t>term</w:t>
      </w:r>
      <w:r w:rsidRPr="00BC1A1B" w:rsidR="00D65B1B">
        <w:t xml:space="preserve"> </w:t>
      </w:r>
      <w:r w:rsidRPr="00BC1A1B" w:rsidR="00F83A2E">
        <w:t>solutions</w:t>
      </w:r>
      <w:r w:rsidRPr="00BC1A1B" w:rsidR="0052777F">
        <w:t>.</w:t>
      </w:r>
      <w:r w:rsidRPr="00BC1A1B" w:rsidR="00D65B1B">
        <w:t xml:space="preserve"> </w:t>
      </w:r>
    </w:p>
    <w:p w:rsidR="00EF3C9E" w:rsidRPr="00BC1A1B" w:rsidP="00F83A2E">
      <w:pPr>
        <w:pStyle w:val="Answer"/>
      </w:pPr>
      <w:r w:rsidRPr="00BC1A1B">
        <w:t>The</w:t>
      </w:r>
      <w:r w:rsidRPr="00BC1A1B" w:rsidR="00D65B1B">
        <w:t xml:space="preserve"> </w:t>
      </w:r>
      <w:r w:rsidRPr="00BC1A1B">
        <w:t>sector</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properly</w:t>
      </w:r>
      <w:r w:rsidRPr="00BC1A1B" w:rsidR="00D65B1B">
        <w:t xml:space="preserve"> </w:t>
      </w:r>
      <w:r w:rsidRPr="00BC1A1B">
        <w:t>funded.</w:t>
      </w:r>
      <w:r w:rsidRPr="00BC1A1B" w:rsidR="00D65B1B">
        <w:t xml:space="preserve"> </w:t>
      </w:r>
      <w:r w:rsidRPr="00BC1A1B">
        <w:t>The</w:t>
      </w:r>
      <w:r w:rsidRPr="00BC1A1B" w:rsidR="00D65B1B">
        <w:t xml:space="preserve"> </w:t>
      </w:r>
      <w:r w:rsidRPr="00BC1A1B">
        <w:t>sector</w:t>
      </w:r>
      <w:r w:rsidRPr="00BC1A1B" w:rsidR="00D65B1B">
        <w:t xml:space="preserve"> </w:t>
      </w:r>
      <w:r w:rsidRPr="00BC1A1B">
        <w:t>needs</w:t>
      </w:r>
      <w:r w:rsidRPr="00BC1A1B" w:rsidR="00D65B1B">
        <w:t xml:space="preserve"> </w:t>
      </w:r>
      <w:r w:rsidRPr="00BC1A1B">
        <w:t>to</w:t>
      </w:r>
      <w:r w:rsidRPr="00BC1A1B" w:rsidR="00D65B1B">
        <w:t xml:space="preserve"> </w:t>
      </w:r>
      <w:r w:rsidRPr="00BC1A1B">
        <w:t>have</w:t>
      </w:r>
      <w:r w:rsidRPr="00BC1A1B" w:rsidR="00D65B1B">
        <w:t xml:space="preserve"> </w:t>
      </w:r>
      <w:r w:rsidRPr="00BC1A1B">
        <w:t>the</w:t>
      </w:r>
      <w:r w:rsidRPr="00BC1A1B" w:rsidR="00D65B1B">
        <w:t xml:space="preserve"> </w:t>
      </w:r>
      <w:r w:rsidRPr="00BC1A1B" w:rsidR="00F83A2E">
        <w:t>right</w:t>
      </w:r>
      <w:r w:rsidRPr="00BC1A1B" w:rsidR="00D65B1B">
        <w:t xml:space="preserve"> </w:t>
      </w:r>
      <w:r w:rsidRPr="00BC1A1B" w:rsidR="00F83A2E">
        <w:t>resource</w:t>
      </w:r>
      <w:r w:rsidRPr="00BC1A1B" w:rsidR="00D65B1B">
        <w:t xml:space="preserve"> </w:t>
      </w:r>
      <w:r w:rsidRPr="00BC1A1B" w:rsidR="00F83A2E">
        <w:t>base</w:t>
      </w:r>
      <w:r w:rsidRPr="00BC1A1B" w:rsidR="00D65B1B">
        <w:t xml:space="preserve"> </w:t>
      </w:r>
      <w:r w:rsidRPr="00BC1A1B" w:rsidR="00F83A2E">
        <w:t>from</w:t>
      </w:r>
      <w:r w:rsidRPr="00BC1A1B" w:rsidR="00D65B1B">
        <w:t xml:space="preserve"> </w:t>
      </w:r>
      <w:r w:rsidRPr="00BC1A1B" w:rsidR="00F83A2E">
        <w:t>its</w:t>
      </w:r>
      <w:r w:rsidRPr="00BC1A1B" w:rsidR="00D65B1B">
        <w:t xml:space="preserve"> </w:t>
      </w:r>
      <w:r w:rsidRPr="00BC1A1B" w:rsidR="00F83A2E">
        <w:t>taxes</w:t>
      </w:r>
      <w:r w:rsidRPr="00BC1A1B" w:rsidR="00D65B1B">
        <w:t xml:space="preserve"> </w:t>
      </w:r>
      <w:r w:rsidRPr="00BC1A1B" w:rsidR="00F83A2E">
        <w:t>and</w:t>
      </w:r>
      <w:r w:rsidRPr="00BC1A1B" w:rsidR="00D65B1B">
        <w:t xml:space="preserve"> </w:t>
      </w:r>
      <w:r w:rsidRPr="00BC1A1B" w:rsidR="00F83A2E">
        <w:t>its</w:t>
      </w:r>
      <w:r w:rsidRPr="00BC1A1B" w:rsidR="00D65B1B">
        <w:t xml:space="preserve"> </w:t>
      </w:r>
      <w:r w:rsidRPr="00BC1A1B" w:rsidR="00F83A2E">
        <w:t>income.</w:t>
      </w:r>
      <w:r w:rsidRPr="00BC1A1B" w:rsidR="00D65B1B">
        <w:t xml:space="preserve"> </w:t>
      </w:r>
      <w:r w:rsidRPr="00BC1A1B" w:rsidR="00F83A2E">
        <w:t>If</w:t>
      </w:r>
      <w:r w:rsidRPr="00BC1A1B" w:rsidR="00D65B1B">
        <w:t xml:space="preserve"> </w:t>
      </w:r>
      <w:r w:rsidRPr="00BC1A1B" w:rsidR="00F83A2E">
        <w:t>you</w:t>
      </w:r>
      <w:r w:rsidRPr="00BC1A1B" w:rsidR="00D65B1B">
        <w:t xml:space="preserve"> </w:t>
      </w:r>
      <w:r w:rsidRPr="00BC1A1B" w:rsidR="00F83A2E">
        <w:t>look</w:t>
      </w:r>
      <w:r w:rsidRPr="00BC1A1B" w:rsidR="00D65B1B">
        <w:t xml:space="preserve"> </w:t>
      </w:r>
      <w:r w:rsidRPr="00BC1A1B" w:rsidR="00F83A2E">
        <w:t>for</w:t>
      </w:r>
      <w:r w:rsidRPr="00BC1A1B" w:rsidR="00D65B1B">
        <w:t xml:space="preserve"> </w:t>
      </w:r>
      <w:r w:rsidRPr="00BC1A1B">
        <w:t>short-term,</w:t>
      </w:r>
      <w:r w:rsidRPr="00BC1A1B" w:rsidR="00D65B1B">
        <w:t xml:space="preserve"> </w:t>
      </w:r>
      <w:r w:rsidRPr="00BC1A1B">
        <w:t>one-off</w:t>
      </w:r>
      <w:r w:rsidRPr="00BC1A1B" w:rsidR="00D65B1B">
        <w:t xml:space="preserve"> </w:t>
      </w:r>
      <w:r w:rsidRPr="00BC1A1B">
        <w:t>measures</w:t>
      </w:r>
      <w:r w:rsidRPr="00BC1A1B" w:rsidR="00D65B1B">
        <w:t xml:space="preserve"> </w:t>
      </w:r>
      <w:r w:rsidRPr="00BC1A1B">
        <w:t>in</w:t>
      </w:r>
      <w:r w:rsidRPr="00BC1A1B" w:rsidR="00D65B1B">
        <w:t xml:space="preserve"> </w:t>
      </w:r>
      <w:r w:rsidRPr="00BC1A1B">
        <w:t>order</w:t>
      </w:r>
      <w:r w:rsidRPr="00BC1A1B" w:rsidR="00D65B1B">
        <w:t xml:space="preserve"> </w:t>
      </w:r>
      <w:r w:rsidRPr="00BC1A1B">
        <w:t>to</w:t>
      </w:r>
      <w:r w:rsidRPr="00BC1A1B" w:rsidR="00D65B1B">
        <w:t xml:space="preserve"> </w:t>
      </w:r>
      <w:r w:rsidRPr="00BC1A1B" w:rsidR="00F83A2E">
        <w:t>balance</w:t>
      </w:r>
      <w:r w:rsidRPr="00BC1A1B" w:rsidR="00D65B1B">
        <w:t xml:space="preserve"> </w:t>
      </w:r>
      <w:r w:rsidRPr="00BC1A1B" w:rsidR="00F83A2E">
        <w:t>the</w:t>
      </w:r>
      <w:r w:rsidRPr="00BC1A1B" w:rsidR="00D65B1B">
        <w:t xml:space="preserve"> </w:t>
      </w:r>
      <w:r w:rsidRPr="00BC1A1B" w:rsidR="00F83A2E">
        <w:t>books</w:t>
      </w:r>
      <w:r w:rsidRPr="00BC1A1B">
        <w:t>,</w:t>
      </w:r>
      <w:r w:rsidRPr="00BC1A1B" w:rsidR="00D65B1B">
        <w:t xml:space="preserve"> </w:t>
      </w:r>
      <w:r w:rsidRPr="00BC1A1B">
        <w:t>it</w:t>
      </w:r>
      <w:r w:rsidRPr="00BC1A1B" w:rsidR="00D65B1B">
        <w:t xml:space="preserve"> </w:t>
      </w:r>
      <w:r w:rsidRPr="00BC1A1B" w:rsidR="00F83A2E">
        <w:t>generally</w:t>
      </w:r>
      <w:r w:rsidRPr="00BC1A1B" w:rsidR="00D65B1B">
        <w:t xml:space="preserve"> </w:t>
      </w:r>
      <w:r w:rsidRPr="00BC1A1B" w:rsidR="00F83A2E">
        <w:t>does</w:t>
      </w:r>
      <w:r w:rsidRPr="00BC1A1B" w:rsidR="00D65B1B">
        <w:t xml:space="preserve"> </w:t>
      </w:r>
      <w:r w:rsidRPr="00BC1A1B" w:rsidR="00F83A2E">
        <w:t>not</w:t>
      </w:r>
      <w:r w:rsidRPr="00BC1A1B" w:rsidR="00D65B1B">
        <w:t xml:space="preserve"> </w:t>
      </w:r>
      <w:r w:rsidRPr="00BC1A1B" w:rsidR="00F83A2E">
        <w:t>work</w:t>
      </w:r>
      <w:r w:rsidRPr="00BC1A1B" w:rsidR="00D65B1B">
        <w:t xml:space="preserve"> </w:t>
      </w:r>
      <w:r w:rsidRPr="00BC1A1B" w:rsidR="00F83A2E">
        <w:t>for</w:t>
      </w:r>
      <w:r w:rsidRPr="00BC1A1B" w:rsidR="00D65B1B">
        <w:t xml:space="preserve"> </w:t>
      </w:r>
      <w:r w:rsidRPr="00BC1A1B" w:rsidR="00F83A2E">
        <w:t>the</w:t>
      </w:r>
      <w:r w:rsidRPr="00BC1A1B" w:rsidR="00D65B1B">
        <w:t xml:space="preserve"> </w:t>
      </w:r>
      <w:r w:rsidRPr="00BC1A1B" w:rsidR="00F83A2E">
        <w:t>medium</w:t>
      </w:r>
      <w:r w:rsidRPr="00BC1A1B" w:rsidR="00D65B1B">
        <w:t xml:space="preserve"> </w:t>
      </w:r>
      <w:r w:rsidRPr="00BC1A1B" w:rsidR="00F83A2E">
        <w:t>term</w:t>
      </w:r>
      <w:r w:rsidRPr="00BC1A1B">
        <w:t>.</w:t>
      </w:r>
      <w:r w:rsidRPr="00BC1A1B" w:rsidR="00D65B1B">
        <w:t xml:space="preserve"> </w:t>
      </w:r>
      <w:r w:rsidRPr="00BC1A1B">
        <w:t>Where</w:t>
      </w:r>
      <w:r w:rsidRPr="00BC1A1B" w:rsidR="00D65B1B">
        <w:t xml:space="preserve"> </w:t>
      </w:r>
      <w:r w:rsidRPr="00BC1A1B">
        <w:t>we</w:t>
      </w:r>
      <w:r w:rsidRPr="00BC1A1B" w:rsidR="00D65B1B">
        <w:t xml:space="preserve"> </w:t>
      </w:r>
      <w:r w:rsidRPr="00BC1A1B">
        <w:t>do</w:t>
      </w:r>
      <w:r w:rsidRPr="00BC1A1B" w:rsidR="00D65B1B">
        <w:t xml:space="preserve"> </w:t>
      </w:r>
      <w:r w:rsidRPr="00BC1A1B" w:rsidR="00F83A2E">
        <w:t>unfortunately</w:t>
      </w:r>
      <w:r w:rsidRPr="00BC1A1B" w:rsidR="00D65B1B">
        <w:t xml:space="preserve"> </w:t>
      </w:r>
      <w:r w:rsidRPr="00BC1A1B" w:rsidR="00F83A2E">
        <w:t>see</w:t>
      </w:r>
      <w:r w:rsidRPr="00BC1A1B" w:rsidR="00D65B1B">
        <w:t xml:space="preserve"> </w:t>
      </w:r>
      <w:r w:rsidRPr="00BC1A1B" w:rsidR="00F83A2E">
        <w:t>some</w:t>
      </w:r>
      <w:r w:rsidRPr="00BC1A1B" w:rsidR="00D65B1B">
        <w:t xml:space="preserve"> </w:t>
      </w:r>
      <w:r w:rsidRPr="00BC1A1B" w:rsidR="00F83A2E">
        <w:t>councils</w:t>
      </w:r>
      <w:r w:rsidRPr="00BC1A1B">
        <w:t>,</w:t>
      </w:r>
      <w:r w:rsidRPr="00BC1A1B" w:rsidR="00D65B1B">
        <w:t xml:space="preserve"> </w:t>
      </w:r>
      <w:r w:rsidRPr="00BC1A1B" w:rsidR="00F83A2E">
        <w:t>like</w:t>
      </w:r>
      <w:r w:rsidRPr="00BC1A1B" w:rsidR="00D65B1B">
        <w:t xml:space="preserve"> </w:t>
      </w:r>
      <w:r w:rsidRPr="00BC1A1B" w:rsidR="00F83A2E">
        <w:t>Croydon</w:t>
      </w:r>
      <w:r w:rsidRPr="00BC1A1B" w:rsidR="00D65B1B">
        <w:t xml:space="preserve"> </w:t>
      </w:r>
      <w:r w:rsidRPr="00BC1A1B" w:rsidR="00F83A2E">
        <w:t>yesterday</w:t>
      </w:r>
      <w:r w:rsidRPr="00BC1A1B">
        <w:t>,</w:t>
      </w:r>
      <w:r w:rsidRPr="00BC1A1B" w:rsidR="00D65B1B">
        <w:t xml:space="preserve"> </w:t>
      </w:r>
      <w:r w:rsidRPr="00BC1A1B" w:rsidR="00F83A2E">
        <w:t>running</w:t>
      </w:r>
      <w:r w:rsidRPr="00BC1A1B" w:rsidR="00D65B1B">
        <w:t xml:space="preserve"> </w:t>
      </w:r>
      <w:r w:rsidRPr="00BC1A1B" w:rsidR="00F83A2E">
        <w:t>into</w:t>
      </w:r>
      <w:r w:rsidRPr="00BC1A1B" w:rsidR="00D65B1B">
        <w:t xml:space="preserve"> </w:t>
      </w:r>
      <w:r w:rsidRPr="00BC1A1B" w:rsidR="00F83A2E">
        <w:t>problems</w:t>
      </w:r>
      <w:r w:rsidRPr="00BC1A1B">
        <w:t>,</w:t>
      </w:r>
      <w:r w:rsidRPr="00BC1A1B" w:rsidR="00D65B1B">
        <w:t xml:space="preserve"> </w:t>
      </w:r>
      <w:r w:rsidRPr="00BC1A1B">
        <w:t>it</w:t>
      </w:r>
      <w:r w:rsidRPr="00BC1A1B" w:rsidR="00D65B1B">
        <w:t xml:space="preserve"> </w:t>
      </w:r>
      <w:r w:rsidRPr="00BC1A1B">
        <w:t>is</w:t>
      </w:r>
      <w:r w:rsidRPr="00BC1A1B" w:rsidR="00D65B1B">
        <w:t xml:space="preserve"> </w:t>
      </w:r>
      <w:r w:rsidRPr="00BC1A1B">
        <w:t>because</w:t>
      </w:r>
      <w:r w:rsidRPr="00BC1A1B" w:rsidR="00D65B1B">
        <w:t xml:space="preserve"> </w:t>
      </w:r>
      <w:r w:rsidRPr="00BC1A1B">
        <w:t>they</w:t>
      </w:r>
      <w:r w:rsidRPr="00BC1A1B" w:rsidR="00D65B1B">
        <w:t xml:space="preserve"> </w:t>
      </w:r>
      <w:r w:rsidRPr="00BC1A1B">
        <w:t>think</w:t>
      </w:r>
      <w:r w:rsidRPr="00BC1A1B" w:rsidR="00D65B1B">
        <w:t xml:space="preserve"> </w:t>
      </w:r>
      <w:r w:rsidRPr="00BC1A1B">
        <w:t>it</w:t>
      </w:r>
      <w:r w:rsidRPr="00BC1A1B" w:rsidR="00D65B1B">
        <w:t xml:space="preserve"> </w:t>
      </w:r>
      <w:r w:rsidRPr="00BC1A1B">
        <w:t>is</w:t>
      </w:r>
      <w:r w:rsidRPr="00BC1A1B" w:rsidR="00D65B1B">
        <w:t xml:space="preserve"> </w:t>
      </w:r>
      <w:r w:rsidRPr="00BC1A1B">
        <w:t>al</w:t>
      </w:r>
      <w:r w:rsidRPr="00BC1A1B" w:rsidR="00290B0D">
        <w:t>l</w:t>
      </w:r>
      <w:r w:rsidRPr="00BC1A1B" w:rsidR="00D65B1B">
        <w:t xml:space="preserve"> </w:t>
      </w:r>
      <w:r w:rsidRPr="00BC1A1B">
        <w:t>right</w:t>
      </w:r>
      <w:r w:rsidRPr="00BC1A1B" w:rsidR="00D65B1B">
        <w:t xml:space="preserve"> </w:t>
      </w:r>
      <w:r w:rsidRPr="00BC1A1B">
        <w:t>to</w:t>
      </w:r>
      <w:r w:rsidRPr="00BC1A1B" w:rsidR="00D65B1B">
        <w:t xml:space="preserve"> </w:t>
      </w:r>
      <w:r w:rsidRPr="00BC1A1B">
        <w:t>take</w:t>
      </w:r>
      <w:r w:rsidRPr="00BC1A1B" w:rsidR="00D65B1B">
        <w:t xml:space="preserve"> </w:t>
      </w:r>
      <w:r w:rsidRPr="00BC1A1B">
        <w:t>short-term</w:t>
      </w:r>
      <w:r w:rsidRPr="00BC1A1B" w:rsidR="00D65B1B">
        <w:t xml:space="preserve"> </w:t>
      </w:r>
      <w:r w:rsidRPr="00BC1A1B">
        <w:t>action</w:t>
      </w:r>
      <w:r w:rsidRPr="00BC1A1B" w:rsidR="00D65B1B">
        <w:t xml:space="preserve"> </w:t>
      </w:r>
      <w:r w:rsidRPr="00BC1A1B">
        <w:t>and</w:t>
      </w:r>
      <w:r w:rsidRPr="00BC1A1B" w:rsidR="00D65B1B">
        <w:t xml:space="preserve"> </w:t>
      </w:r>
      <w:r w:rsidRPr="00BC1A1B" w:rsidR="00F83A2E">
        <w:t>maybe</w:t>
      </w:r>
      <w:r w:rsidRPr="00BC1A1B" w:rsidR="00D65B1B">
        <w:t xml:space="preserve"> </w:t>
      </w:r>
      <w:r w:rsidRPr="00BC1A1B" w:rsidR="00F83A2E">
        <w:t>it</w:t>
      </w:r>
      <w:r w:rsidRPr="00BC1A1B" w:rsidR="00D65B1B">
        <w:t xml:space="preserve"> </w:t>
      </w:r>
      <w:r w:rsidRPr="00BC1A1B" w:rsidR="00F83A2E">
        <w:t>is</w:t>
      </w:r>
      <w:r w:rsidRPr="00BC1A1B" w:rsidR="00D65B1B">
        <w:t xml:space="preserve"> </w:t>
      </w:r>
      <w:r w:rsidRPr="00BC1A1B" w:rsidR="00F83A2E">
        <w:t>all</w:t>
      </w:r>
      <w:r w:rsidRPr="00BC1A1B" w:rsidR="00D65B1B">
        <w:t xml:space="preserve"> </w:t>
      </w:r>
      <w:r w:rsidRPr="00BC1A1B" w:rsidR="00F83A2E">
        <w:t>right</w:t>
      </w:r>
      <w:r w:rsidRPr="00BC1A1B" w:rsidR="00D65B1B">
        <w:t xml:space="preserve"> </w:t>
      </w:r>
      <w:r w:rsidRPr="00BC1A1B" w:rsidR="00F83A2E">
        <w:t>to</w:t>
      </w:r>
      <w:r w:rsidRPr="00BC1A1B" w:rsidR="00D65B1B">
        <w:t xml:space="preserve"> </w:t>
      </w:r>
      <w:r w:rsidRPr="00BC1A1B" w:rsidR="00F83A2E">
        <w:t>run</w:t>
      </w:r>
      <w:r w:rsidRPr="00BC1A1B" w:rsidR="00D65B1B">
        <w:t xml:space="preserve"> </w:t>
      </w:r>
      <w:r w:rsidRPr="00BC1A1B" w:rsidR="00F83A2E">
        <w:t>down</w:t>
      </w:r>
      <w:r w:rsidRPr="00BC1A1B" w:rsidR="00D65B1B">
        <w:t xml:space="preserve"> </w:t>
      </w:r>
      <w:r w:rsidRPr="00BC1A1B">
        <w:t>reserves.</w:t>
      </w:r>
      <w:r w:rsidRPr="00BC1A1B" w:rsidR="00D65B1B">
        <w:t xml:space="preserve"> </w:t>
      </w:r>
      <w:r w:rsidRPr="00BC1A1B" w:rsidR="00F83A2E">
        <w:t>Croydon</w:t>
      </w:r>
      <w:r w:rsidRPr="00BC1A1B" w:rsidR="00D65B1B">
        <w:t xml:space="preserve"> </w:t>
      </w:r>
      <w:r w:rsidRPr="00BC1A1B" w:rsidR="00F83A2E">
        <w:t>scored</w:t>
      </w:r>
      <w:r w:rsidRPr="00BC1A1B" w:rsidR="00D65B1B">
        <w:t xml:space="preserve"> </w:t>
      </w:r>
      <w:r w:rsidRPr="00BC1A1B" w:rsidR="00F83A2E">
        <w:t>pretty</w:t>
      </w:r>
      <w:r w:rsidRPr="00BC1A1B" w:rsidR="00D65B1B">
        <w:t xml:space="preserve"> </w:t>
      </w:r>
      <w:r w:rsidRPr="00BC1A1B">
        <w:t>poorl</w:t>
      </w:r>
      <w:r w:rsidRPr="00BC1A1B" w:rsidR="00F83A2E">
        <w:t>y</w:t>
      </w:r>
      <w:r w:rsidRPr="00BC1A1B" w:rsidR="00D65B1B">
        <w:t xml:space="preserve"> </w:t>
      </w:r>
      <w:r w:rsidRPr="00BC1A1B">
        <w:t>on</w:t>
      </w:r>
      <w:r w:rsidRPr="00BC1A1B" w:rsidR="00D65B1B">
        <w:t xml:space="preserve"> </w:t>
      </w:r>
      <w:r w:rsidRPr="00BC1A1B">
        <w:t>CIPFA’s</w:t>
      </w:r>
      <w:r w:rsidRPr="00BC1A1B" w:rsidR="00D65B1B">
        <w:t xml:space="preserve"> </w:t>
      </w:r>
      <w:r w:rsidRPr="00BC1A1B" w:rsidR="00F83A2E">
        <w:t>resilience</w:t>
      </w:r>
      <w:r w:rsidRPr="00BC1A1B" w:rsidR="00D65B1B">
        <w:t xml:space="preserve"> </w:t>
      </w:r>
      <w:r w:rsidRPr="00BC1A1B" w:rsidR="00F83A2E">
        <w:t>index</w:t>
      </w:r>
      <w:r w:rsidRPr="00BC1A1B" w:rsidR="00D65B1B">
        <w:t xml:space="preserve"> </w:t>
      </w:r>
      <w:r w:rsidRPr="00BC1A1B" w:rsidR="00F83A2E">
        <w:t>and</w:t>
      </w:r>
      <w:r w:rsidRPr="00BC1A1B" w:rsidR="00D65B1B">
        <w:t xml:space="preserve"> </w:t>
      </w:r>
      <w:r w:rsidRPr="00BC1A1B" w:rsidR="00F83A2E">
        <w:t>was</w:t>
      </w:r>
      <w:r w:rsidRPr="00BC1A1B" w:rsidR="00D65B1B">
        <w:t xml:space="preserve"> </w:t>
      </w:r>
      <w:r w:rsidRPr="00BC1A1B" w:rsidR="00F83A2E">
        <w:t>shown</w:t>
      </w:r>
      <w:r w:rsidRPr="00BC1A1B">
        <w:t>,</w:t>
      </w:r>
      <w:r w:rsidRPr="00BC1A1B" w:rsidR="00D65B1B">
        <w:t xml:space="preserve"> </w:t>
      </w:r>
      <w:r w:rsidRPr="00BC1A1B" w:rsidR="00F83A2E">
        <w:t>coming</w:t>
      </w:r>
      <w:r w:rsidRPr="00BC1A1B" w:rsidR="00D65B1B">
        <w:t xml:space="preserve"> </w:t>
      </w:r>
      <w:r w:rsidRPr="00BC1A1B" w:rsidR="00F83A2E">
        <w:t>into</w:t>
      </w:r>
      <w:r w:rsidRPr="00BC1A1B" w:rsidR="00D65B1B">
        <w:t xml:space="preserve"> </w:t>
      </w:r>
      <w:r w:rsidRPr="00BC1A1B" w:rsidR="00F83A2E">
        <w:t>this</w:t>
      </w:r>
      <w:r w:rsidRPr="00BC1A1B" w:rsidR="00D65B1B">
        <w:t xml:space="preserve"> </w:t>
      </w:r>
      <w:r w:rsidRPr="00BC1A1B" w:rsidR="00F83A2E">
        <w:t>crisis</w:t>
      </w:r>
      <w:r w:rsidRPr="00BC1A1B">
        <w:t>,</w:t>
      </w:r>
      <w:r w:rsidRPr="00BC1A1B" w:rsidR="00D65B1B">
        <w:t xml:space="preserve"> </w:t>
      </w:r>
      <w:r w:rsidRPr="00BC1A1B">
        <w:t>to</w:t>
      </w:r>
      <w:r w:rsidRPr="00BC1A1B" w:rsidR="00D65B1B">
        <w:t xml:space="preserve"> </w:t>
      </w:r>
      <w:r w:rsidRPr="00BC1A1B">
        <w:t>have</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lowest</w:t>
      </w:r>
      <w:r w:rsidRPr="00BC1A1B" w:rsidR="00D65B1B">
        <w:t xml:space="preserve"> </w:t>
      </w:r>
      <w:r w:rsidRPr="00BC1A1B">
        <w:t>reserve</w:t>
      </w:r>
      <w:r w:rsidRPr="00BC1A1B" w:rsidR="00D65B1B">
        <w:t xml:space="preserve"> </w:t>
      </w:r>
      <w:r w:rsidRPr="00BC1A1B">
        <w:t>levels</w:t>
      </w:r>
      <w:r w:rsidRPr="00BC1A1B" w:rsidR="00D65B1B">
        <w:t xml:space="preserve"> </w:t>
      </w:r>
      <w:r w:rsidRPr="00BC1A1B">
        <w:t>in</w:t>
      </w:r>
      <w:r w:rsidRPr="00BC1A1B" w:rsidR="00D65B1B">
        <w:t xml:space="preserve"> </w:t>
      </w:r>
      <w:r w:rsidRPr="00BC1A1B">
        <w:t>the</w:t>
      </w:r>
      <w:r w:rsidRPr="00BC1A1B" w:rsidR="00D65B1B">
        <w:t xml:space="preserve"> </w:t>
      </w:r>
      <w:r w:rsidRPr="00BC1A1B">
        <w:t>country.</w:t>
      </w:r>
      <w:r w:rsidRPr="00BC1A1B" w:rsidR="00D65B1B">
        <w:t xml:space="preserve"> </w:t>
      </w:r>
      <w:r w:rsidRPr="00BC1A1B">
        <w:t>I</w:t>
      </w:r>
      <w:r w:rsidRPr="00BC1A1B" w:rsidR="00D65B1B">
        <w:t xml:space="preserve"> </w:t>
      </w:r>
      <w:r w:rsidRPr="00BC1A1B">
        <w:t>am</w:t>
      </w:r>
      <w:r w:rsidRPr="00BC1A1B" w:rsidR="00D65B1B">
        <w:t xml:space="preserve"> </w:t>
      </w:r>
      <w:r w:rsidRPr="00BC1A1B">
        <w:t>afraid</w:t>
      </w:r>
      <w:r w:rsidRPr="00BC1A1B" w:rsidR="00D65B1B">
        <w:t xml:space="preserve"> </w:t>
      </w:r>
      <w:r w:rsidRPr="00BC1A1B">
        <w:t>that</w:t>
      </w:r>
      <w:r w:rsidRPr="00BC1A1B" w:rsidR="00D65B1B">
        <w:t xml:space="preserve"> </w:t>
      </w:r>
      <w:r w:rsidRPr="00BC1A1B">
        <w:t>that</w:t>
      </w:r>
      <w:r w:rsidRPr="00BC1A1B" w:rsidR="00D65B1B">
        <w:t xml:space="preserve"> </w:t>
      </w:r>
      <w:r w:rsidRPr="00BC1A1B">
        <w:t>may</w:t>
      </w:r>
      <w:r w:rsidRPr="00BC1A1B" w:rsidR="00D65B1B">
        <w:t xml:space="preserve"> </w:t>
      </w:r>
      <w:r w:rsidRPr="00BC1A1B">
        <w:t>have</w:t>
      </w:r>
      <w:r w:rsidRPr="00BC1A1B" w:rsidR="00D65B1B">
        <w:t xml:space="preserve"> </w:t>
      </w:r>
      <w:r w:rsidRPr="00BC1A1B">
        <w:t>contributed</w:t>
      </w:r>
      <w:r w:rsidRPr="00BC1A1B" w:rsidR="00D65B1B">
        <w:t xml:space="preserve"> </w:t>
      </w:r>
      <w:r w:rsidRPr="00BC1A1B" w:rsidR="00F83A2E">
        <w:t>to</w:t>
      </w:r>
      <w:r w:rsidRPr="00BC1A1B" w:rsidR="00D65B1B">
        <w:t xml:space="preserve"> </w:t>
      </w:r>
      <w:r w:rsidRPr="00BC1A1B" w:rsidR="00F83A2E">
        <w:t>them</w:t>
      </w:r>
      <w:r w:rsidRPr="00BC1A1B" w:rsidR="00D65B1B">
        <w:t xml:space="preserve"> </w:t>
      </w:r>
      <w:r w:rsidRPr="00BC1A1B" w:rsidR="00F83A2E">
        <w:t>paying</w:t>
      </w:r>
      <w:r w:rsidRPr="00BC1A1B" w:rsidR="00D65B1B">
        <w:t xml:space="preserve"> </w:t>
      </w:r>
      <w:r w:rsidRPr="00BC1A1B" w:rsidR="00F83A2E">
        <w:t>the</w:t>
      </w:r>
      <w:r w:rsidRPr="00BC1A1B" w:rsidR="00D65B1B">
        <w:t xml:space="preserve"> </w:t>
      </w:r>
      <w:r w:rsidRPr="00BC1A1B" w:rsidR="00F83A2E">
        <w:t>price</w:t>
      </w:r>
      <w:r w:rsidRPr="00BC1A1B" w:rsidR="00D65B1B">
        <w:t xml:space="preserve"> </w:t>
      </w:r>
      <w:r w:rsidRPr="00BC1A1B" w:rsidR="00F83A2E">
        <w:t>of</w:t>
      </w:r>
      <w:r w:rsidRPr="00BC1A1B" w:rsidR="00D65B1B">
        <w:t xml:space="preserve"> </w:t>
      </w:r>
      <w:r w:rsidRPr="00BC1A1B" w:rsidR="00F83A2E">
        <w:t>it.</w:t>
      </w:r>
      <w:r w:rsidRPr="00BC1A1B" w:rsidR="00D65B1B">
        <w:t xml:space="preserve"> </w:t>
      </w:r>
    </w:p>
    <w:p w:rsidR="00F83A2E" w:rsidRPr="00BC1A1B" w:rsidP="00F83A2E">
      <w:pPr>
        <w:pStyle w:val="Answer"/>
      </w:pPr>
      <w:r w:rsidRPr="00BC1A1B">
        <w:t>I</w:t>
      </w:r>
      <w:r w:rsidRPr="00BC1A1B" w:rsidR="00D65B1B">
        <w:t xml:space="preserve"> </w:t>
      </w:r>
      <w:r w:rsidRPr="00BC1A1B">
        <w:t>do</w:t>
      </w:r>
      <w:r w:rsidRPr="00BC1A1B" w:rsidR="00D65B1B">
        <w:t xml:space="preserve"> </w:t>
      </w:r>
      <w:r w:rsidRPr="00BC1A1B">
        <w:t>n</w:t>
      </w:r>
      <w:r w:rsidRPr="00BC1A1B" w:rsidR="00EF3C9E">
        <w:t>o</w:t>
      </w:r>
      <w:r w:rsidRPr="00BC1A1B">
        <w:t>t</w:t>
      </w:r>
      <w:r w:rsidRPr="00BC1A1B" w:rsidR="00D65B1B">
        <w:t xml:space="preserve"> </w:t>
      </w:r>
      <w:r w:rsidRPr="00BC1A1B">
        <w:t>want</w:t>
      </w:r>
      <w:r w:rsidRPr="00BC1A1B" w:rsidR="00D65B1B">
        <w:t xml:space="preserve"> </w:t>
      </w:r>
      <w:r w:rsidRPr="00BC1A1B">
        <w:t>to</w:t>
      </w:r>
      <w:r w:rsidRPr="00BC1A1B" w:rsidR="00D65B1B">
        <w:t xml:space="preserve"> </w:t>
      </w:r>
      <w:r w:rsidRPr="00BC1A1B">
        <w:t>gainsay</w:t>
      </w:r>
      <w:r w:rsidRPr="00BC1A1B" w:rsidR="00D65B1B">
        <w:t xml:space="preserve"> </w:t>
      </w:r>
      <w:r w:rsidRPr="00BC1A1B">
        <w:t>what</w:t>
      </w:r>
      <w:r w:rsidRPr="00BC1A1B" w:rsidR="00D65B1B">
        <w:t xml:space="preserve"> </w:t>
      </w:r>
      <w:r w:rsidRPr="00BC1A1B">
        <w:t>David</w:t>
      </w:r>
      <w:r w:rsidRPr="00BC1A1B" w:rsidR="00D65B1B">
        <w:t xml:space="preserve"> </w:t>
      </w:r>
      <w:r w:rsidRPr="00BC1A1B">
        <w:t>said</w:t>
      </w:r>
      <w:r w:rsidRPr="00BC1A1B" w:rsidR="00681738">
        <w:t>,</w:t>
      </w:r>
      <w:r w:rsidRPr="00BC1A1B" w:rsidR="00D65B1B">
        <w:t xml:space="preserve"> </w:t>
      </w:r>
      <w:r w:rsidRPr="00BC1A1B">
        <w:t>but</w:t>
      </w:r>
      <w:r w:rsidRPr="00BC1A1B" w:rsidR="00D65B1B">
        <w:t xml:space="preserve"> </w:t>
      </w:r>
      <w:r w:rsidRPr="00BC1A1B">
        <w:t>this</w:t>
      </w:r>
      <w:r w:rsidRPr="00BC1A1B" w:rsidR="00D65B1B">
        <w:t xml:space="preserve"> </w:t>
      </w:r>
      <w:r w:rsidRPr="00BC1A1B">
        <w:t>is</w:t>
      </w:r>
      <w:r w:rsidRPr="00BC1A1B" w:rsidR="00D65B1B">
        <w:t xml:space="preserve"> </w:t>
      </w:r>
      <w:r w:rsidRPr="00BC1A1B">
        <w:t>not</w:t>
      </w:r>
      <w:r w:rsidRPr="00BC1A1B" w:rsidR="00D65B1B">
        <w:t xml:space="preserve"> </w:t>
      </w:r>
      <w:r w:rsidRPr="00BC1A1B">
        <w:t>just</w:t>
      </w:r>
      <w:r w:rsidRPr="00BC1A1B" w:rsidR="00D65B1B">
        <w:t xml:space="preserve"> </w:t>
      </w:r>
      <w:r w:rsidRPr="00BC1A1B">
        <w:t>a</w:t>
      </w:r>
      <w:r w:rsidRPr="00BC1A1B" w:rsidR="00D65B1B">
        <w:t xml:space="preserve"> </w:t>
      </w:r>
      <w:r w:rsidRPr="00BC1A1B" w:rsidR="00EF3C9E">
        <w:t>piece</w:t>
      </w:r>
      <w:r w:rsidRPr="00BC1A1B" w:rsidR="00D65B1B">
        <w:t xml:space="preserve"> </w:t>
      </w:r>
      <w:r w:rsidRPr="00BC1A1B" w:rsidR="00EF3C9E">
        <w:t>of</w:t>
      </w:r>
      <w:r w:rsidRPr="00BC1A1B" w:rsidR="00D65B1B">
        <w:t xml:space="preserve"> </w:t>
      </w:r>
      <w:r w:rsidRPr="00BC1A1B" w:rsidR="00EF3C9E">
        <w:t>economics</w:t>
      </w:r>
      <w:r w:rsidRPr="00BC1A1B" w:rsidR="00D65B1B">
        <w:t xml:space="preserve"> </w:t>
      </w:r>
      <w:r w:rsidRPr="00BC1A1B" w:rsidR="00EF3C9E">
        <w:t>and</w:t>
      </w:r>
      <w:r w:rsidRPr="00BC1A1B" w:rsidR="00D65B1B">
        <w:t xml:space="preserve"> </w:t>
      </w:r>
      <w:r w:rsidRPr="00BC1A1B" w:rsidR="00EF3C9E">
        <w:t>a</w:t>
      </w:r>
      <w:r w:rsidRPr="00BC1A1B" w:rsidR="00D65B1B">
        <w:t xml:space="preserve"> </w:t>
      </w:r>
      <w:r w:rsidRPr="00BC1A1B" w:rsidR="00EF3C9E">
        <w:t>piece</w:t>
      </w:r>
      <w:r w:rsidRPr="00BC1A1B" w:rsidR="00D65B1B">
        <w:t xml:space="preserve"> </w:t>
      </w:r>
      <w:r w:rsidRPr="00BC1A1B" w:rsidR="00EF3C9E">
        <w:t>of</w:t>
      </w:r>
      <w:r w:rsidRPr="00BC1A1B" w:rsidR="00D65B1B">
        <w:t xml:space="preserve"> </w:t>
      </w:r>
      <w:r w:rsidRPr="00BC1A1B" w:rsidR="00EF3C9E">
        <w:t>statistics;</w:t>
      </w:r>
      <w:r w:rsidRPr="00BC1A1B" w:rsidR="00D65B1B">
        <w:t xml:space="preserve"> </w:t>
      </w:r>
      <w:r w:rsidRPr="00BC1A1B" w:rsidR="00EF3C9E">
        <w:t>this</w:t>
      </w:r>
      <w:r w:rsidRPr="00BC1A1B" w:rsidR="00D65B1B">
        <w:t xml:space="preserve"> </w:t>
      </w:r>
      <w:r w:rsidRPr="00BC1A1B" w:rsidR="00EF3C9E">
        <w:t>is</w:t>
      </w:r>
      <w:r w:rsidRPr="00BC1A1B" w:rsidR="00D65B1B">
        <w:t xml:space="preserve"> </w:t>
      </w:r>
      <w:r w:rsidRPr="00BC1A1B" w:rsidR="00EF3C9E">
        <w:t>real</w:t>
      </w:r>
      <w:r w:rsidRPr="00BC1A1B" w:rsidR="00D65B1B">
        <w:t xml:space="preserve"> </w:t>
      </w:r>
      <w:r w:rsidRPr="00BC1A1B" w:rsidR="00EF3C9E">
        <w:t>budgets</w:t>
      </w:r>
      <w:r w:rsidRPr="00BC1A1B" w:rsidR="00D65B1B">
        <w:t xml:space="preserve"> </w:t>
      </w:r>
      <w:r w:rsidRPr="00BC1A1B" w:rsidR="00EF3C9E">
        <w:t>paying</w:t>
      </w:r>
      <w:r w:rsidRPr="00BC1A1B" w:rsidR="00D65B1B">
        <w:t xml:space="preserve"> </w:t>
      </w:r>
      <w:r w:rsidRPr="00BC1A1B" w:rsidR="00EF3C9E">
        <w:t>for</w:t>
      </w:r>
      <w:r w:rsidRPr="00BC1A1B" w:rsidR="00D65B1B">
        <w:t xml:space="preserve"> </w:t>
      </w:r>
      <w:r w:rsidRPr="00BC1A1B">
        <w:t>real</w:t>
      </w:r>
      <w:r w:rsidRPr="00BC1A1B" w:rsidR="00D65B1B">
        <w:t xml:space="preserve"> </w:t>
      </w:r>
      <w:r w:rsidRPr="00BC1A1B">
        <w:t>services</w:t>
      </w:r>
      <w:r w:rsidRPr="00BC1A1B" w:rsidR="00D65B1B">
        <w:t xml:space="preserve"> </w:t>
      </w:r>
      <w:r w:rsidRPr="00BC1A1B">
        <w:t>with</w:t>
      </w:r>
      <w:r w:rsidRPr="00BC1A1B" w:rsidR="00D65B1B">
        <w:t xml:space="preserve"> </w:t>
      </w:r>
      <w:r w:rsidRPr="00BC1A1B">
        <w:t>real</w:t>
      </w:r>
      <w:r w:rsidRPr="00BC1A1B" w:rsidR="00D65B1B">
        <w:t xml:space="preserve"> </w:t>
      </w:r>
      <w:r w:rsidRPr="00BC1A1B">
        <w:t>budget</w:t>
      </w:r>
      <w:r w:rsidRPr="00BC1A1B" w:rsidR="00681738">
        <w:t>-</w:t>
      </w:r>
      <w:r w:rsidRPr="00BC1A1B">
        <w:t>holders</w:t>
      </w:r>
      <w:r w:rsidRPr="00BC1A1B" w:rsidR="00D65B1B">
        <w:t xml:space="preserve"> </w:t>
      </w:r>
      <w:r w:rsidRPr="00BC1A1B">
        <w:t>trying</w:t>
      </w:r>
      <w:r w:rsidRPr="00BC1A1B" w:rsidR="00D65B1B">
        <w:t xml:space="preserve"> </w:t>
      </w:r>
      <w:r w:rsidRPr="00BC1A1B">
        <w:t>to</w:t>
      </w:r>
      <w:r w:rsidRPr="00BC1A1B" w:rsidR="00D65B1B">
        <w:t xml:space="preserve"> </w:t>
      </w:r>
      <w:r w:rsidRPr="00BC1A1B">
        <w:t>manage</w:t>
      </w:r>
      <w:r w:rsidRPr="00BC1A1B" w:rsidR="00D65B1B">
        <w:t xml:space="preserve"> </w:t>
      </w:r>
      <w:r w:rsidRPr="00BC1A1B">
        <w:t>for</w:t>
      </w:r>
      <w:r w:rsidRPr="00BC1A1B" w:rsidR="00D65B1B">
        <w:t xml:space="preserve"> </w:t>
      </w:r>
      <w:r w:rsidRPr="00BC1A1B">
        <w:t>the</w:t>
      </w:r>
      <w:r w:rsidRPr="00BC1A1B" w:rsidR="00D65B1B">
        <w:t xml:space="preserve"> </w:t>
      </w:r>
      <w:r w:rsidRPr="00BC1A1B">
        <w:t>medium</w:t>
      </w:r>
      <w:r w:rsidRPr="00BC1A1B" w:rsidR="00D65B1B">
        <w:t xml:space="preserve"> </w:t>
      </w:r>
      <w:r w:rsidRPr="00BC1A1B">
        <w:t>term</w:t>
      </w:r>
      <w:r w:rsidRPr="00BC1A1B" w:rsidR="00EF3C9E">
        <w:t>.</w:t>
      </w:r>
      <w:r w:rsidRPr="00BC1A1B" w:rsidR="00D65B1B">
        <w:t xml:space="preserve"> </w:t>
      </w:r>
      <w:r w:rsidRPr="00BC1A1B" w:rsidR="00EF3C9E">
        <w:t>For</w:t>
      </w:r>
      <w:r w:rsidRPr="00BC1A1B" w:rsidR="00D65B1B">
        <w:t xml:space="preserve"> </w:t>
      </w:r>
      <w:r w:rsidRPr="00BC1A1B" w:rsidR="00EF3C9E">
        <w:t>people</w:t>
      </w:r>
      <w:r w:rsidRPr="00BC1A1B" w:rsidR="00D65B1B">
        <w:t xml:space="preserve"> </w:t>
      </w:r>
      <w:r w:rsidRPr="00BC1A1B" w:rsidR="00EF3C9E">
        <w:t>actually</w:t>
      </w:r>
      <w:r w:rsidRPr="00BC1A1B" w:rsidR="00D65B1B">
        <w:t xml:space="preserve"> </w:t>
      </w:r>
      <w:r w:rsidRPr="00BC1A1B" w:rsidR="00EF3C9E">
        <w:t>managing</w:t>
      </w:r>
      <w:r w:rsidRPr="00BC1A1B" w:rsidR="00D65B1B">
        <w:t xml:space="preserve"> </w:t>
      </w:r>
      <w:r w:rsidRPr="00BC1A1B" w:rsidR="00EF3C9E">
        <w:t>services</w:t>
      </w:r>
      <w:r w:rsidRPr="00BC1A1B" w:rsidR="00D65B1B">
        <w:t xml:space="preserve"> </w:t>
      </w:r>
      <w:r w:rsidRPr="00BC1A1B" w:rsidR="00EF3C9E">
        <w:t>in</w:t>
      </w:r>
      <w:r w:rsidRPr="00BC1A1B" w:rsidR="00D65B1B">
        <w:t xml:space="preserve"> </w:t>
      </w:r>
      <w:r w:rsidRPr="00BC1A1B" w:rsidR="00EF3C9E">
        <w:t>the</w:t>
      </w:r>
      <w:r w:rsidRPr="00BC1A1B" w:rsidR="00D65B1B">
        <w:t xml:space="preserve"> </w:t>
      </w:r>
      <w:r w:rsidRPr="00BC1A1B" w:rsidR="00EF3C9E">
        <w:t>sector,</w:t>
      </w:r>
      <w:r w:rsidRPr="00BC1A1B" w:rsidR="00D65B1B">
        <w:t xml:space="preserve"> </w:t>
      </w:r>
      <w:r w:rsidRPr="00BC1A1B">
        <w:t>they</w:t>
      </w:r>
      <w:r w:rsidRPr="00BC1A1B" w:rsidR="00D65B1B">
        <w:t xml:space="preserve"> </w:t>
      </w:r>
      <w:r w:rsidRPr="00BC1A1B" w:rsidR="00EF3C9E">
        <w:t>a</w:t>
      </w:r>
      <w:r w:rsidRPr="00BC1A1B">
        <w:t>re</w:t>
      </w:r>
      <w:r w:rsidRPr="00BC1A1B" w:rsidR="00D65B1B">
        <w:t xml:space="preserve"> </w:t>
      </w:r>
      <w:r w:rsidRPr="00BC1A1B">
        <w:t>trying</w:t>
      </w:r>
      <w:r w:rsidRPr="00BC1A1B" w:rsidR="00D65B1B">
        <w:t xml:space="preserve"> </w:t>
      </w:r>
      <w:r w:rsidRPr="00BC1A1B">
        <w:t>to</w:t>
      </w:r>
      <w:r w:rsidRPr="00BC1A1B" w:rsidR="00D65B1B">
        <w:t xml:space="preserve"> </w:t>
      </w:r>
      <w:r w:rsidRPr="00BC1A1B">
        <w:t>give</w:t>
      </w:r>
      <w:r w:rsidRPr="00BC1A1B" w:rsidR="00D65B1B">
        <w:t xml:space="preserve"> </w:t>
      </w:r>
      <w:r w:rsidRPr="00BC1A1B">
        <w:t>the</w:t>
      </w:r>
      <w:r w:rsidRPr="00BC1A1B" w:rsidR="00D65B1B">
        <w:t xml:space="preserve"> </w:t>
      </w:r>
      <w:r w:rsidRPr="00BC1A1B">
        <w:t>message</w:t>
      </w:r>
      <w:r w:rsidRPr="00BC1A1B" w:rsidR="00D65B1B">
        <w:t xml:space="preserve"> </w:t>
      </w:r>
      <w:r w:rsidRPr="00BC1A1B">
        <w:t>that</w:t>
      </w:r>
      <w:r w:rsidRPr="00BC1A1B" w:rsidR="00D65B1B">
        <w:t xml:space="preserve"> </w:t>
      </w:r>
      <w:r w:rsidRPr="00BC1A1B">
        <w:t>these</w:t>
      </w:r>
      <w:r w:rsidRPr="00BC1A1B" w:rsidR="00D65B1B">
        <w:t xml:space="preserve"> </w:t>
      </w:r>
      <w:r w:rsidRPr="00BC1A1B">
        <w:t>may</w:t>
      </w:r>
      <w:r w:rsidRPr="00BC1A1B" w:rsidR="00D65B1B">
        <w:t xml:space="preserve"> </w:t>
      </w:r>
      <w:r w:rsidRPr="00BC1A1B">
        <w:t>look</w:t>
      </w:r>
      <w:r w:rsidRPr="00BC1A1B" w:rsidR="00D65B1B">
        <w:t xml:space="preserve"> </w:t>
      </w:r>
      <w:r w:rsidRPr="00BC1A1B">
        <w:t>attractive</w:t>
      </w:r>
      <w:r w:rsidRPr="00BC1A1B" w:rsidR="00D65B1B">
        <w:t xml:space="preserve"> </w:t>
      </w:r>
      <w:r w:rsidRPr="00BC1A1B">
        <w:t>figures</w:t>
      </w:r>
      <w:r w:rsidRPr="00BC1A1B" w:rsidR="00D65B1B">
        <w:t xml:space="preserve"> </w:t>
      </w:r>
      <w:r w:rsidRPr="00BC1A1B">
        <w:t>on</w:t>
      </w:r>
      <w:r w:rsidRPr="00BC1A1B" w:rsidR="00D65B1B">
        <w:t xml:space="preserve"> </w:t>
      </w:r>
      <w:r w:rsidRPr="00BC1A1B">
        <w:t>a</w:t>
      </w:r>
      <w:r w:rsidRPr="00BC1A1B" w:rsidR="00D65B1B">
        <w:t xml:space="preserve"> </w:t>
      </w:r>
      <w:r w:rsidRPr="00BC1A1B">
        <w:t>table</w:t>
      </w:r>
      <w:r w:rsidRPr="00BC1A1B" w:rsidR="00D65B1B">
        <w:t xml:space="preserve"> </w:t>
      </w:r>
      <w:r w:rsidRPr="00BC1A1B">
        <w:t>in</w:t>
      </w:r>
      <w:r w:rsidRPr="00BC1A1B" w:rsidR="00D65B1B">
        <w:t xml:space="preserve"> </w:t>
      </w:r>
      <w:r w:rsidRPr="00BC1A1B">
        <w:t>a</w:t>
      </w:r>
      <w:r w:rsidRPr="00BC1A1B" w:rsidR="00D65B1B">
        <w:t xml:space="preserve"> </w:t>
      </w:r>
      <w:r w:rsidRPr="00BC1A1B">
        <w:t>report</w:t>
      </w:r>
      <w:r w:rsidRPr="00BC1A1B" w:rsidR="00681738">
        <w:t>,</w:t>
      </w:r>
      <w:r w:rsidRPr="00BC1A1B" w:rsidR="00D65B1B">
        <w:t xml:space="preserve"> </w:t>
      </w:r>
      <w:r w:rsidRPr="00BC1A1B">
        <w:t>but</w:t>
      </w:r>
      <w:r w:rsidRPr="00BC1A1B" w:rsidR="00D65B1B">
        <w:t xml:space="preserve"> </w:t>
      </w:r>
      <w:r w:rsidRPr="00BC1A1B" w:rsidR="00EF3C9E">
        <w:t>they</w:t>
      </w:r>
      <w:r w:rsidRPr="00BC1A1B" w:rsidR="00D65B1B">
        <w:t xml:space="preserve"> </w:t>
      </w:r>
      <w:r w:rsidRPr="00BC1A1B" w:rsidR="00EF3C9E">
        <w:t>are</w:t>
      </w:r>
      <w:r w:rsidRPr="00BC1A1B" w:rsidR="00D65B1B">
        <w:t xml:space="preserve"> </w:t>
      </w:r>
      <w:r w:rsidRPr="00BC1A1B" w:rsidR="00EF3C9E">
        <w:t>real</w:t>
      </w:r>
      <w:r w:rsidRPr="00BC1A1B" w:rsidR="00D65B1B">
        <w:t xml:space="preserve"> </w:t>
      </w:r>
      <w:r w:rsidRPr="00BC1A1B" w:rsidR="00EF3C9E">
        <w:t>budgets</w:t>
      </w:r>
      <w:r w:rsidRPr="00BC1A1B" w:rsidR="00D65B1B">
        <w:t xml:space="preserve"> </w:t>
      </w:r>
      <w:r w:rsidRPr="00BC1A1B" w:rsidR="00EF3C9E">
        <w:t>for</w:t>
      </w:r>
      <w:r w:rsidRPr="00BC1A1B" w:rsidR="00D65B1B">
        <w:t xml:space="preserve"> </w:t>
      </w:r>
      <w:r w:rsidRPr="00BC1A1B" w:rsidR="00EF3C9E">
        <w:t>real</w:t>
      </w:r>
      <w:r w:rsidRPr="00BC1A1B" w:rsidR="00D65B1B">
        <w:t xml:space="preserve"> </w:t>
      </w:r>
      <w:r w:rsidRPr="00BC1A1B" w:rsidR="00EF3C9E">
        <w:t>purposes</w:t>
      </w:r>
      <w:r w:rsidRPr="00BC1A1B" w:rsidR="00681738">
        <w:t>.</w:t>
      </w:r>
      <w:r w:rsidRPr="00BC1A1B" w:rsidR="00D65B1B">
        <w:t xml:space="preserve"> </w:t>
      </w:r>
      <w:r w:rsidRPr="00BC1A1B" w:rsidR="00681738">
        <w:t>B</w:t>
      </w:r>
      <w:r w:rsidRPr="00BC1A1B" w:rsidR="00EF3C9E">
        <w:t>e</w:t>
      </w:r>
      <w:r w:rsidRPr="00BC1A1B" w:rsidR="00D65B1B">
        <w:t xml:space="preserve"> </w:t>
      </w:r>
      <w:r w:rsidRPr="00BC1A1B" w:rsidR="00EF3C9E">
        <w:t>careful</w:t>
      </w:r>
      <w:r w:rsidRPr="00BC1A1B" w:rsidR="00D65B1B">
        <w:t xml:space="preserve"> </w:t>
      </w:r>
      <w:r w:rsidRPr="00BC1A1B" w:rsidR="00EF3C9E">
        <w:t>not</w:t>
      </w:r>
      <w:r w:rsidRPr="00BC1A1B" w:rsidR="00D65B1B">
        <w:t xml:space="preserve"> </w:t>
      </w:r>
      <w:r w:rsidRPr="00BC1A1B" w:rsidR="00EF3C9E">
        <w:t>to</w:t>
      </w:r>
      <w:r w:rsidRPr="00BC1A1B" w:rsidR="00D65B1B">
        <w:t xml:space="preserve"> </w:t>
      </w:r>
      <w:r w:rsidRPr="00BC1A1B" w:rsidR="00EF3C9E">
        <w:t>force</w:t>
      </w:r>
      <w:r w:rsidRPr="00BC1A1B" w:rsidR="00D65B1B">
        <w:t xml:space="preserve"> </w:t>
      </w:r>
      <w:r w:rsidRPr="00BC1A1B" w:rsidR="00EF3C9E">
        <w:t>councils</w:t>
      </w:r>
      <w:r w:rsidRPr="00BC1A1B" w:rsidR="00D65B1B">
        <w:t xml:space="preserve"> </w:t>
      </w:r>
      <w:r w:rsidRPr="00BC1A1B" w:rsidR="00EF3C9E">
        <w:t>to</w:t>
      </w:r>
      <w:r w:rsidRPr="00BC1A1B" w:rsidR="00D65B1B">
        <w:t xml:space="preserve"> </w:t>
      </w:r>
      <w:r w:rsidRPr="00BC1A1B" w:rsidR="00EF3C9E">
        <w:t>spend</w:t>
      </w:r>
      <w:r w:rsidRPr="00BC1A1B" w:rsidR="00D65B1B">
        <w:t xml:space="preserve"> </w:t>
      </w:r>
      <w:r w:rsidRPr="00BC1A1B" w:rsidR="00EF3C9E">
        <w:t>those</w:t>
      </w:r>
      <w:r w:rsidRPr="00BC1A1B" w:rsidR="00D65B1B">
        <w:t xml:space="preserve"> </w:t>
      </w:r>
      <w:r w:rsidRPr="00BC1A1B" w:rsidR="00EF3C9E">
        <w:t>reserves</w:t>
      </w:r>
      <w:r w:rsidRPr="00BC1A1B" w:rsidR="00D65B1B">
        <w:t xml:space="preserve"> </w:t>
      </w:r>
      <w:r w:rsidRPr="00BC1A1B" w:rsidR="00EF3C9E">
        <w:t>because</w:t>
      </w:r>
      <w:r w:rsidRPr="00BC1A1B" w:rsidR="00D65B1B">
        <w:t xml:space="preserve"> </w:t>
      </w:r>
      <w:r w:rsidRPr="00BC1A1B">
        <w:t>there</w:t>
      </w:r>
      <w:r w:rsidRPr="00BC1A1B" w:rsidR="00D65B1B">
        <w:t xml:space="preserve"> </w:t>
      </w:r>
      <w:r w:rsidRPr="00BC1A1B">
        <w:t>will</w:t>
      </w:r>
      <w:r w:rsidRPr="00BC1A1B" w:rsidR="00D65B1B">
        <w:t xml:space="preserve"> </w:t>
      </w:r>
      <w:r w:rsidRPr="00BC1A1B">
        <w:t>be</w:t>
      </w:r>
      <w:r w:rsidRPr="00BC1A1B" w:rsidR="00D65B1B">
        <w:t xml:space="preserve"> </w:t>
      </w:r>
      <w:r w:rsidRPr="00BC1A1B">
        <w:t>medium</w:t>
      </w:r>
      <w:r w:rsidRPr="00BC1A1B" w:rsidR="00EF3C9E">
        <w:t>-</w:t>
      </w:r>
      <w:r w:rsidRPr="00BC1A1B">
        <w:t>term</w:t>
      </w:r>
      <w:r w:rsidRPr="00BC1A1B" w:rsidR="00D65B1B">
        <w:t xml:space="preserve"> </w:t>
      </w:r>
      <w:r w:rsidRPr="00BC1A1B">
        <w:t>consequences.</w:t>
      </w:r>
    </w:p>
    <w:p w:rsidR="00F83A2E" w:rsidRPr="00BC1A1B" w:rsidP="00F83A2E">
      <w:pPr>
        <w:pStyle w:val="Answer"/>
      </w:pPr>
      <w:sdt>
        <w:sdtPr>
          <w:alias w:val="Witness"/>
          <w:id w:val="-238173599"/>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t>I</w:t>
      </w:r>
      <w:r w:rsidRPr="00BC1A1B" w:rsidR="00D65B1B">
        <w:t xml:space="preserve"> </w:t>
      </w:r>
      <w:r w:rsidRPr="00BC1A1B">
        <w:t>was</w:t>
      </w:r>
      <w:r w:rsidRPr="00BC1A1B" w:rsidR="00D65B1B">
        <w:t xml:space="preserve"> </w:t>
      </w:r>
      <w:r w:rsidRPr="00BC1A1B">
        <w:t>not</w:t>
      </w:r>
      <w:r w:rsidRPr="00BC1A1B" w:rsidR="00D65B1B">
        <w:t xml:space="preserve"> </w:t>
      </w:r>
      <w:r w:rsidRPr="00BC1A1B" w:rsidR="007D1445">
        <w:t>suggesting</w:t>
      </w:r>
      <w:r w:rsidRPr="00BC1A1B" w:rsidR="00D65B1B">
        <w:t xml:space="preserve"> </w:t>
      </w:r>
      <w:r w:rsidRPr="00BC1A1B" w:rsidR="007D1445">
        <w:t>t</w:t>
      </w:r>
      <w:r w:rsidR="009A13F0">
        <w:t>hat t</w:t>
      </w:r>
      <w:r w:rsidRPr="00BC1A1B" w:rsidR="007D1445">
        <w:t>hey</w:t>
      </w:r>
      <w:r w:rsidRPr="00BC1A1B" w:rsidR="00D65B1B">
        <w:t xml:space="preserve"> </w:t>
      </w:r>
      <w:r w:rsidRPr="00BC1A1B" w:rsidR="007D1445">
        <w:t>should</w:t>
      </w:r>
      <w:r w:rsidRPr="00BC1A1B" w:rsidR="00D65B1B">
        <w:t xml:space="preserve"> </w:t>
      </w:r>
      <w:r w:rsidRPr="00BC1A1B" w:rsidR="007D1445">
        <w:t>spend</w:t>
      </w:r>
      <w:r w:rsidRPr="00BC1A1B" w:rsidR="00D65B1B">
        <w:t xml:space="preserve"> </w:t>
      </w:r>
      <w:r w:rsidRPr="00BC1A1B" w:rsidR="007D1445">
        <w:t>on</w:t>
      </w:r>
      <w:r w:rsidRPr="00BC1A1B" w:rsidR="00D65B1B">
        <w:t xml:space="preserve"> </w:t>
      </w:r>
      <w:r w:rsidRPr="00BC1A1B" w:rsidR="007D1445">
        <w:t>medium-term</w:t>
      </w:r>
      <w:r w:rsidRPr="00BC1A1B" w:rsidR="00D65B1B">
        <w:t xml:space="preserve"> </w:t>
      </w:r>
      <w:r w:rsidRPr="00BC1A1B" w:rsidR="007D1445">
        <w:t>or</w:t>
      </w:r>
      <w:r w:rsidRPr="00BC1A1B" w:rsidR="00D65B1B">
        <w:t xml:space="preserve"> </w:t>
      </w:r>
      <w:r w:rsidRPr="00BC1A1B" w:rsidR="007D1445">
        <w:t>long-term</w:t>
      </w:r>
      <w:r w:rsidRPr="00BC1A1B" w:rsidR="00D65B1B">
        <w:t xml:space="preserve"> </w:t>
      </w:r>
      <w:r w:rsidRPr="00BC1A1B" w:rsidR="007D1445">
        <w:t>issues;</w:t>
      </w:r>
      <w:r w:rsidRPr="00BC1A1B" w:rsidR="00D65B1B">
        <w:t xml:space="preserve"> </w:t>
      </w:r>
      <w:r w:rsidRPr="00BC1A1B">
        <w:t>I</w:t>
      </w:r>
      <w:r w:rsidRPr="00BC1A1B" w:rsidR="00D65B1B">
        <w:t xml:space="preserve"> </w:t>
      </w:r>
      <w:r w:rsidRPr="00BC1A1B">
        <w:t>was</w:t>
      </w:r>
      <w:r w:rsidRPr="00BC1A1B" w:rsidR="00D65B1B">
        <w:t xml:space="preserve"> </w:t>
      </w:r>
      <w:r w:rsidRPr="00BC1A1B">
        <w:t>talking</w:t>
      </w:r>
      <w:r w:rsidRPr="00BC1A1B" w:rsidR="00D65B1B">
        <w:t xml:space="preserve"> </w:t>
      </w:r>
      <w:r w:rsidRPr="00BC1A1B">
        <w:t>about</w:t>
      </w:r>
      <w:r w:rsidRPr="00BC1A1B" w:rsidR="00D65B1B">
        <w:t xml:space="preserve"> </w:t>
      </w:r>
      <w:r w:rsidRPr="00BC1A1B">
        <w:t>the</w:t>
      </w:r>
      <w:r w:rsidRPr="00BC1A1B" w:rsidR="00D65B1B">
        <w:t xml:space="preserve"> </w:t>
      </w:r>
      <w:r w:rsidRPr="00BC1A1B">
        <w:t>short</w:t>
      </w:r>
      <w:r w:rsidRPr="00BC1A1B" w:rsidR="00D65B1B">
        <w:t xml:space="preserve"> </w:t>
      </w:r>
      <w:r w:rsidRPr="00BC1A1B">
        <w:t>term.</w:t>
      </w:r>
      <w:r w:rsidRPr="00BC1A1B" w:rsidR="00D65B1B">
        <w:t xml:space="preserve"> </w:t>
      </w:r>
      <w:r w:rsidRPr="00BC1A1B">
        <w:t>I</w:t>
      </w:r>
      <w:r w:rsidRPr="00BC1A1B" w:rsidR="00D65B1B">
        <w:t xml:space="preserve"> </w:t>
      </w:r>
      <w:r w:rsidRPr="00BC1A1B">
        <w:t>very</w:t>
      </w:r>
      <w:r w:rsidRPr="00BC1A1B" w:rsidR="00D65B1B">
        <w:t xml:space="preserve"> </w:t>
      </w:r>
      <w:r w:rsidRPr="00BC1A1B">
        <w:t>much</w:t>
      </w:r>
      <w:r w:rsidRPr="00BC1A1B" w:rsidR="00D65B1B">
        <w:t xml:space="preserve"> </w:t>
      </w:r>
      <w:r w:rsidRPr="00BC1A1B">
        <w:t>agree</w:t>
      </w:r>
      <w:r w:rsidRPr="00BC1A1B" w:rsidR="00D65B1B">
        <w:t xml:space="preserve"> </w:t>
      </w:r>
      <w:r w:rsidRPr="00BC1A1B" w:rsidR="007D1445">
        <w:t>with</w:t>
      </w:r>
      <w:r w:rsidRPr="00BC1A1B" w:rsidR="00D65B1B">
        <w:t xml:space="preserve"> </w:t>
      </w:r>
      <w:r w:rsidRPr="00BC1A1B" w:rsidR="007D1445">
        <w:t>what</w:t>
      </w:r>
      <w:r w:rsidRPr="00BC1A1B" w:rsidR="00D65B1B">
        <w:t xml:space="preserve"> </w:t>
      </w:r>
      <w:r w:rsidRPr="00BC1A1B" w:rsidR="007D1445">
        <w:t>Rob</w:t>
      </w:r>
      <w:r w:rsidRPr="00BC1A1B" w:rsidR="00D65B1B">
        <w:t xml:space="preserve"> </w:t>
      </w:r>
      <w:r w:rsidRPr="00BC1A1B" w:rsidR="007D1445">
        <w:t>Whiteman</w:t>
      </w:r>
      <w:r w:rsidRPr="00BC1A1B" w:rsidR="00D65B1B">
        <w:t xml:space="preserve"> </w:t>
      </w:r>
      <w:r w:rsidRPr="00BC1A1B" w:rsidR="007D1445">
        <w:t>is</w:t>
      </w:r>
      <w:r w:rsidRPr="00BC1A1B" w:rsidR="00D65B1B">
        <w:t xml:space="preserve"> </w:t>
      </w:r>
      <w:r w:rsidRPr="00BC1A1B" w:rsidR="007D1445">
        <w:t>saying</w:t>
      </w:r>
      <w:r w:rsidRPr="00BC1A1B">
        <w:t>.</w:t>
      </w:r>
    </w:p>
    <w:p w:rsidR="00F83A2E" w:rsidRPr="00BC1A1B" w:rsidP="00B96162">
      <w:pPr>
        <w:pStyle w:val="Question"/>
        <w:numPr>
          <w:ilvl w:val="0"/>
          <w:numId w:val="0"/>
        </w:numPr>
        <w:ind w:left="794"/>
      </w:pPr>
      <w:sdt>
        <w:sdtPr>
          <w:alias w:val="Member"/>
          <w:tag w:val="&lt;Member mnisId='394' dodsId='25722'&gt;"/>
          <w:id w:val="1613552584"/>
          <w:placeholder>
            <w:docPart w:val="DefaultPlaceholder_1082065158"/>
          </w:placeholder>
          <w:richText/>
        </w:sdtPr>
        <w:sdtContent>
          <w:r w:rsidRPr="00BC1A1B">
            <w:rPr>
              <w:b/>
            </w:rPr>
            <w:t>Chair:</w:t>
          </w:r>
        </w:sdtContent>
      </w:sdt>
      <w:r w:rsidRPr="00BC1A1B" w:rsidR="00D65B1B">
        <w:t xml:space="preserve"> </w:t>
      </w:r>
      <w:r w:rsidRPr="00BC1A1B" w:rsidR="007D1445">
        <w:t>We</w:t>
      </w:r>
      <w:r w:rsidRPr="00BC1A1B" w:rsidR="00D65B1B">
        <w:t xml:space="preserve"> </w:t>
      </w:r>
      <w:r w:rsidRPr="00BC1A1B" w:rsidR="007D1445">
        <w:t>appreciate</w:t>
      </w:r>
      <w:r w:rsidRPr="00BC1A1B" w:rsidR="00D65B1B">
        <w:t xml:space="preserve"> </w:t>
      </w:r>
      <w:r w:rsidRPr="00BC1A1B" w:rsidR="007D1445">
        <w:t>that</w:t>
      </w:r>
      <w:r w:rsidR="009A13F0">
        <w:t>,</w:t>
      </w:r>
      <w:r w:rsidRPr="00BC1A1B" w:rsidR="00D65B1B">
        <w:t xml:space="preserve"> </w:t>
      </w:r>
      <w:r w:rsidRPr="00BC1A1B" w:rsidR="007D1445">
        <w:t>but</w:t>
      </w:r>
      <w:r w:rsidRPr="00BC1A1B" w:rsidR="00D65B1B">
        <w:t xml:space="preserve"> </w:t>
      </w:r>
      <w:r w:rsidRPr="00BC1A1B" w:rsidR="007D1445">
        <w:t>we</w:t>
      </w:r>
      <w:r w:rsidRPr="00BC1A1B" w:rsidR="00D65B1B">
        <w:t xml:space="preserve"> </w:t>
      </w:r>
      <w:r w:rsidRPr="00BC1A1B" w:rsidR="007D1445">
        <w:t>have</w:t>
      </w:r>
      <w:r w:rsidRPr="00BC1A1B" w:rsidR="00D65B1B">
        <w:t xml:space="preserve"> </w:t>
      </w:r>
      <w:r w:rsidRPr="00BC1A1B" w:rsidR="007D1445">
        <w:t>to</w:t>
      </w:r>
      <w:r w:rsidRPr="00BC1A1B" w:rsidR="00D65B1B">
        <w:t xml:space="preserve"> </w:t>
      </w:r>
      <w:r w:rsidRPr="00BC1A1B" w:rsidR="007D1445">
        <w:t>move</w:t>
      </w:r>
      <w:r w:rsidRPr="00BC1A1B" w:rsidR="00D65B1B">
        <w:t xml:space="preserve"> </w:t>
      </w:r>
      <w:r w:rsidRPr="00BC1A1B" w:rsidR="007D1445">
        <w:t>on.</w:t>
      </w:r>
      <w:r w:rsidRPr="00BC1A1B" w:rsidR="00D65B1B">
        <w:t xml:space="preserve"> </w:t>
      </w:r>
      <w:r w:rsidRPr="00BC1A1B">
        <w:t>I</w:t>
      </w:r>
      <w:r w:rsidRPr="00BC1A1B" w:rsidR="00D65B1B">
        <w:t xml:space="preserve"> </w:t>
      </w:r>
      <w:r w:rsidRPr="00BC1A1B">
        <w:t>am</w:t>
      </w:r>
      <w:r w:rsidRPr="00BC1A1B" w:rsidR="00D65B1B">
        <w:t xml:space="preserve"> </w:t>
      </w:r>
      <w:r w:rsidRPr="00BC1A1B">
        <w:t>tempted</w:t>
      </w:r>
      <w:r w:rsidRPr="00BC1A1B" w:rsidR="00D65B1B">
        <w:t xml:space="preserve"> </w:t>
      </w:r>
      <w:r w:rsidRPr="00BC1A1B">
        <w:t>to</w:t>
      </w:r>
      <w:r w:rsidRPr="00BC1A1B" w:rsidR="00D65B1B">
        <w:t xml:space="preserve"> </w:t>
      </w:r>
      <w:r w:rsidRPr="00BC1A1B">
        <w:t>find</w:t>
      </w:r>
      <w:r w:rsidRPr="00BC1A1B" w:rsidR="00D65B1B">
        <w:t xml:space="preserve"> </w:t>
      </w:r>
      <w:r w:rsidRPr="00BC1A1B">
        <w:t>out</w:t>
      </w:r>
      <w:r w:rsidRPr="00BC1A1B" w:rsidR="00D65B1B">
        <w:t xml:space="preserve"> </w:t>
      </w:r>
      <w:r w:rsidRPr="00BC1A1B">
        <w:t>which</w:t>
      </w:r>
      <w:r w:rsidRPr="00BC1A1B" w:rsidR="00D65B1B">
        <w:t xml:space="preserve"> </w:t>
      </w:r>
      <w:r w:rsidRPr="00BC1A1B">
        <w:t>other</w:t>
      </w:r>
      <w:r w:rsidRPr="00BC1A1B" w:rsidR="00D65B1B">
        <w:t xml:space="preserve"> </w:t>
      </w:r>
      <w:r w:rsidRPr="00BC1A1B">
        <w:t>councils</w:t>
      </w:r>
      <w:r w:rsidRPr="00BC1A1B" w:rsidR="00D65B1B">
        <w:t xml:space="preserve"> </w:t>
      </w:r>
      <w:r w:rsidRPr="00BC1A1B">
        <w:t>are</w:t>
      </w:r>
      <w:r w:rsidRPr="00BC1A1B" w:rsidR="00D65B1B">
        <w:t xml:space="preserve"> </w:t>
      </w:r>
      <w:r w:rsidRPr="00BC1A1B">
        <w:t>at</w:t>
      </w:r>
      <w:r w:rsidRPr="00BC1A1B" w:rsidR="00D65B1B">
        <w:t xml:space="preserve"> </w:t>
      </w:r>
      <w:r w:rsidRPr="00BC1A1B">
        <w:t>the</w:t>
      </w:r>
      <w:r w:rsidRPr="00BC1A1B" w:rsidR="00D65B1B">
        <w:t xml:space="preserve"> </w:t>
      </w:r>
      <w:r w:rsidRPr="00BC1A1B">
        <w:t>bottom</w:t>
      </w:r>
      <w:r w:rsidRPr="00BC1A1B" w:rsidR="00D65B1B">
        <w:t xml:space="preserve"> </w:t>
      </w:r>
      <w:r w:rsidRPr="00BC1A1B">
        <w:t>of</w:t>
      </w:r>
      <w:r w:rsidRPr="00BC1A1B" w:rsidR="00D65B1B">
        <w:t xml:space="preserve"> </w:t>
      </w:r>
      <w:r w:rsidRPr="00BC1A1B" w:rsidR="007D1445">
        <w:t>CIPFA’s</w:t>
      </w:r>
      <w:r w:rsidRPr="00BC1A1B" w:rsidR="00D65B1B">
        <w:t xml:space="preserve"> </w:t>
      </w:r>
      <w:r w:rsidRPr="00BC1A1B" w:rsidR="007D1445">
        <w:t>resilience</w:t>
      </w:r>
      <w:r w:rsidRPr="00BC1A1B" w:rsidR="00D65B1B">
        <w:t xml:space="preserve"> </w:t>
      </w:r>
      <w:r w:rsidRPr="00BC1A1B" w:rsidR="007D1445">
        <w:t>index.</w:t>
      </w:r>
      <w:r w:rsidRPr="00BC1A1B" w:rsidR="00D65B1B">
        <w:t xml:space="preserve"> </w:t>
      </w:r>
      <w:r w:rsidRPr="00BC1A1B" w:rsidR="007D1445">
        <w:t>I</w:t>
      </w:r>
      <w:r w:rsidRPr="00BC1A1B" w:rsidR="00D65B1B">
        <w:t xml:space="preserve"> </w:t>
      </w:r>
      <w:r w:rsidRPr="00BC1A1B" w:rsidR="007D1445">
        <w:t>probably</w:t>
      </w:r>
      <w:r w:rsidRPr="00BC1A1B" w:rsidR="00D65B1B">
        <w:t xml:space="preserve"> </w:t>
      </w:r>
      <w:r w:rsidRPr="00BC1A1B" w:rsidR="007D1445">
        <w:t>will</w:t>
      </w:r>
      <w:r w:rsidRPr="00BC1A1B" w:rsidR="00D65B1B">
        <w:t xml:space="preserve"> </w:t>
      </w:r>
      <w:r w:rsidRPr="00BC1A1B" w:rsidR="007D1445">
        <w:t>no</w:t>
      </w:r>
      <w:r w:rsidRPr="00BC1A1B">
        <w:t>t</w:t>
      </w:r>
      <w:r w:rsidRPr="00BC1A1B" w:rsidR="00D65B1B">
        <w:t xml:space="preserve"> </w:t>
      </w:r>
      <w:r w:rsidRPr="00BC1A1B">
        <w:t>get</w:t>
      </w:r>
      <w:r w:rsidRPr="00BC1A1B" w:rsidR="00D65B1B">
        <w:t xml:space="preserve"> </w:t>
      </w:r>
      <w:r w:rsidRPr="00BC1A1B">
        <w:t>an</w:t>
      </w:r>
      <w:r w:rsidRPr="00BC1A1B" w:rsidR="00D65B1B">
        <w:t xml:space="preserve"> </w:t>
      </w:r>
      <w:r w:rsidRPr="00BC1A1B">
        <w:t>answer</w:t>
      </w:r>
      <w:r w:rsidRPr="00BC1A1B" w:rsidR="00D65B1B">
        <w:t xml:space="preserve"> </w:t>
      </w:r>
      <w:r w:rsidRPr="00BC1A1B" w:rsidR="007D1445">
        <w:t>to</w:t>
      </w:r>
      <w:r w:rsidRPr="00BC1A1B" w:rsidR="00D65B1B">
        <w:t xml:space="preserve"> </w:t>
      </w:r>
      <w:r w:rsidRPr="00BC1A1B" w:rsidR="007D1445">
        <w:t>that</w:t>
      </w:r>
      <w:r w:rsidRPr="00BC1A1B" w:rsidR="00D65B1B">
        <w:t xml:space="preserve"> </w:t>
      </w:r>
      <w:r w:rsidRPr="00BC1A1B" w:rsidR="007D1445">
        <w:t>today.</w:t>
      </w:r>
      <w:r w:rsidRPr="00BC1A1B" w:rsidR="00D65B1B">
        <w:t xml:space="preserve"> </w:t>
      </w:r>
    </w:p>
    <w:p w:rsidR="00F83A2E" w:rsidRPr="00BC1A1B" w:rsidP="00F83A2E">
      <w:pPr>
        <w:pStyle w:val="Answer"/>
      </w:pPr>
      <w:sdt>
        <w:sdtPr>
          <w:alias w:val="Witness"/>
          <w:id w:val="1120263634"/>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It</w:t>
      </w:r>
      <w:r w:rsidRPr="00BC1A1B" w:rsidR="00D65B1B">
        <w:t xml:space="preserve"> </w:t>
      </w:r>
      <w:r w:rsidRPr="00BC1A1B" w:rsidR="00B96162">
        <w:t>i</w:t>
      </w:r>
      <w:r w:rsidRPr="00BC1A1B">
        <w:t>s</w:t>
      </w:r>
      <w:r w:rsidRPr="00BC1A1B" w:rsidR="00D65B1B">
        <w:t xml:space="preserve"> </w:t>
      </w:r>
      <w:r w:rsidRPr="00BC1A1B">
        <w:t>online</w:t>
      </w:r>
      <w:r w:rsidRPr="00BC1A1B" w:rsidR="00D70290">
        <w:t>;</w:t>
      </w:r>
      <w:r w:rsidRPr="00BC1A1B" w:rsidR="00D65B1B">
        <w:t xml:space="preserve"> </w:t>
      </w:r>
      <w:r w:rsidRPr="00BC1A1B">
        <w:t>you</w:t>
      </w:r>
      <w:r w:rsidRPr="00BC1A1B" w:rsidR="00D65B1B">
        <w:t xml:space="preserve"> </w:t>
      </w:r>
      <w:r w:rsidRPr="00BC1A1B">
        <w:t>can</w:t>
      </w:r>
      <w:r w:rsidRPr="00BC1A1B" w:rsidR="00D65B1B">
        <w:t xml:space="preserve"> </w:t>
      </w:r>
      <w:r w:rsidRPr="00BC1A1B">
        <w:t>take</w:t>
      </w:r>
      <w:r w:rsidRPr="00BC1A1B" w:rsidR="00D65B1B">
        <w:t xml:space="preserve"> </w:t>
      </w:r>
      <w:r w:rsidRPr="00BC1A1B">
        <w:t>a</w:t>
      </w:r>
      <w:r w:rsidRPr="00BC1A1B" w:rsidR="00D65B1B">
        <w:t xml:space="preserve"> </w:t>
      </w:r>
      <w:r w:rsidRPr="00BC1A1B">
        <w:t>look.</w:t>
      </w:r>
    </w:p>
    <w:p w:rsidR="00F83A2E" w:rsidRPr="00BC1A1B" w:rsidP="007E6ACE">
      <w:pPr>
        <w:pStyle w:val="Question"/>
      </w:pPr>
      <w:sdt>
        <w:sdtPr>
          <w:alias w:val="Member"/>
          <w:tag w:val="&lt;Member mnisId='4873' dodsId=''&gt;"/>
          <w:id w:val="-731006462"/>
          <w:placeholder>
            <w:docPart w:val="DefaultPlaceholder_1082065158"/>
          </w:placeholder>
          <w:richText/>
        </w:sdtPr>
        <w:sdtContent>
          <w:r w:rsidRPr="00BC1A1B" w:rsidR="007E6ACE">
            <w:rPr>
              <w:b/>
            </w:rPr>
            <w:t>Rachel</w:t>
          </w:r>
          <w:r w:rsidRPr="00BC1A1B" w:rsidR="00D65B1B">
            <w:rPr>
              <w:b/>
            </w:rPr>
            <w:t xml:space="preserve"> </w:t>
          </w:r>
          <w:r w:rsidRPr="00BC1A1B" w:rsidR="007E6ACE">
            <w:rPr>
              <w:b/>
            </w:rPr>
            <w:t>Hopkins:</w:t>
          </w:r>
        </w:sdtContent>
      </w:sdt>
      <w:r w:rsidRPr="00BC1A1B" w:rsidR="00D65B1B">
        <w:t xml:space="preserve"> </w:t>
      </w:r>
      <w:r w:rsidRPr="00BC1A1B" w:rsidR="007D1445">
        <w:t>Thank</w:t>
      </w:r>
      <w:r w:rsidRPr="00BC1A1B" w:rsidR="00D65B1B">
        <w:t xml:space="preserve"> </w:t>
      </w:r>
      <w:r w:rsidRPr="00BC1A1B" w:rsidR="007D1445">
        <w:t>you</w:t>
      </w:r>
      <w:r w:rsidRPr="00BC1A1B" w:rsidR="00D65B1B">
        <w:t xml:space="preserve"> </w:t>
      </w:r>
      <w:r w:rsidRPr="00BC1A1B" w:rsidR="007D1445">
        <w:t>for</w:t>
      </w:r>
      <w:r w:rsidRPr="00BC1A1B" w:rsidR="00D65B1B">
        <w:t xml:space="preserve"> </w:t>
      </w:r>
      <w:r w:rsidRPr="00BC1A1B" w:rsidR="007D1445">
        <w:t>your</w:t>
      </w:r>
      <w:r w:rsidRPr="00BC1A1B" w:rsidR="00D65B1B">
        <w:t xml:space="preserve"> </w:t>
      </w:r>
      <w:r w:rsidRPr="00BC1A1B" w:rsidR="007D1445">
        <w:t>full</w:t>
      </w:r>
      <w:r w:rsidRPr="00BC1A1B" w:rsidR="00D65B1B">
        <w:t xml:space="preserve"> </w:t>
      </w:r>
      <w:r w:rsidRPr="00BC1A1B" w:rsidR="007D1445">
        <w:t>answers</w:t>
      </w:r>
      <w:r w:rsidRPr="00BC1A1B" w:rsidR="00D65B1B">
        <w:t xml:space="preserve"> </w:t>
      </w:r>
      <w:r w:rsidRPr="00BC1A1B" w:rsidR="007D1445">
        <w:t>earlier.</w:t>
      </w:r>
      <w:r w:rsidRPr="00BC1A1B" w:rsidR="00D65B1B">
        <w:t xml:space="preserve"> </w:t>
      </w:r>
      <w:r w:rsidRPr="00BC1A1B" w:rsidR="007D1445">
        <w:t>I</w:t>
      </w:r>
      <w:r w:rsidRPr="00BC1A1B" w:rsidR="00D65B1B">
        <w:t xml:space="preserve"> </w:t>
      </w:r>
      <w:r w:rsidRPr="00BC1A1B" w:rsidR="007D1445">
        <w:t>will</w:t>
      </w:r>
      <w:r w:rsidRPr="00BC1A1B" w:rsidR="00D65B1B">
        <w:t xml:space="preserve"> </w:t>
      </w:r>
      <w:r w:rsidRPr="00BC1A1B" w:rsidR="007D1445">
        <w:t>ho</w:t>
      </w:r>
      <w:r w:rsidRPr="00BC1A1B" w:rsidR="00D70290">
        <w:t>m</w:t>
      </w:r>
      <w:r w:rsidRPr="00BC1A1B" w:rsidR="007D1445">
        <w:t>e</w:t>
      </w:r>
      <w:r w:rsidRPr="00BC1A1B" w:rsidR="00D65B1B">
        <w:t xml:space="preserve"> </w:t>
      </w:r>
      <w:r w:rsidRPr="00BC1A1B" w:rsidR="007D1445">
        <w:t>in</w:t>
      </w:r>
      <w:r w:rsidRPr="00BC1A1B" w:rsidR="00D65B1B">
        <w:t xml:space="preserve"> </w:t>
      </w:r>
      <w:r w:rsidRPr="00BC1A1B" w:rsidR="007D1445">
        <w:t>a</w:t>
      </w:r>
      <w:r w:rsidRPr="00BC1A1B" w:rsidR="00D65B1B">
        <w:t xml:space="preserve"> </w:t>
      </w:r>
      <w:r w:rsidRPr="00BC1A1B" w:rsidR="007D1445">
        <w:t>little</w:t>
      </w:r>
      <w:r w:rsidRPr="00BC1A1B" w:rsidR="00D65B1B">
        <w:t xml:space="preserve"> </w:t>
      </w:r>
      <w:r w:rsidRPr="00BC1A1B" w:rsidR="007D1445">
        <w:t>bit</w:t>
      </w:r>
      <w:r w:rsidRPr="00BC1A1B" w:rsidR="00D70290">
        <w:t xml:space="preserve">. </w:t>
      </w:r>
      <w:r w:rsidRPr="00BC1A1B" w:rsidR="007D1445">
        <w:t>The</w:t>
      </w:r>
      <w:r w:rsidRPr="00BC1A1B" w:rsidR="00D65B1B">
        <w:t xml:space="preserve"> </w:t>
      </w:r>
      <w:r w:rsidRPr="00BC1A1B" w:rsidR="007D1445">
        <w:t>NAO’s</w:t>
      </w:r>
      <w:r w:rsidRPr="00BC1A1B" w:rsidR="00D65B1B">
        <w:t xml:space="preserve"> </w:t>
      </w:r>
      <w:r w:rsidRPr="00BC1A1B" w:rsidR="007D1445">
        <w:t>readying</w:t>
      </w:r>
      <w:r w:rsidRPr="00BC1A1B" w:rsidR="00D65B1B">
        <w:t xml:space="preserve"> </w:t>
      </w:r>
      <w:r w:rsidRPr="00BC1A1B" w:rsidR="007D1445">
        <w:t>report</w:t>
      </w:r>
      <w:r w:rsidRPr="00BC1A1B" w:rsidR="00D65B1B">
        <w:t xml:space="preserve"> </w:t>
      </w:r>
      <w:r w:rsidRPr="00BC1A1B" w:rsidR="007D1445">
        <w:t>pointed</w:t>
      </w:r>
      <w:r w:rsidRPr="00BC1A1B" w:rsidR="00D65B1B">
        <w:t xml:space="preserve"> </w:t>
      </w:r>
      <w:r w:rsidRPr="00BC1A1B" w:rsidR="007D1445">
        <w:t>out</w:t>
      </w:r>
      <w:r w:rsidRPr="00BC1A1B" w:rsidR="00D65B1B">
        <w:t xml:space="preserve"> </w:t>
      </w:r>
      <w:r w:rsidRPr="00BC1A1B" w:rsidR="007D1445">
        <w:t>that</w:t>
      </w:r>
      <w:r w:rsidRPr="00BC1A1B" w:rsidR="00D65B1B">
        <w:t xml:space="preserve"> </w:t>
      </w:r>
      <w:r w:rsidRPr="00BC1A1B" w:rsidR="007D1445">
        <w:t>d</w:t>
      </w:r>
      <w:r w:rsidRPr="00BC1A1B" w:rsidR="007E6ACE">
        <w:t>ealing</w:t>
      </w:r>
      <w:r w:rsidRPr="00BC1A1B" w:rsidR="00D65B1B">
        <w:t xml:space="preserve"> </w:t>
      </w:r>
      <w:r w:rsidRPr="00BC1A1B" w:rsidR="007E6ACE">
        <w:t>with</w:t>
      </w:r>
      <w:r w:rsidRPr="00BC1A1B" w:rsidR="00D65B1B">
        <w:t xml:space="preserve"> </w:t>
      </w:r>
      <w:r w:rsidRPr="00BC1A1B" w:rsidR="007E6ACE">
        <w:t>an</w:t>
      </w:r>
      <w:r w:rsidRPr="00BC1A1B" w:rsidR="00D65B1B">
        <w:t xml:space="preserve"> </w:t>
      </w:r>
      <w:r w:rsidRPr="00BC1A1B" w:rsidR="007E6ACE">
        <w:t>emergency</w:t>
      </w:r>
      <w:r w:rsidRPr="00BC1A1B" w:rsidR="00D65B1B">
        <w:t xml:space="preserve"> </w:t>
      </w:r>
      <w:r w:rsidRPr="00BC1A1B" w:rsidR="007D1445">
        <w:t>does</w:t>
      </w:r>
      <w:r w:rsidRPr="00BC1A1B" w:rsidR="00D65B1B">
        <w:t xml:space="preserve"> </w:t>
      </w:r>
      <w:r w:rsidRPr="00BC1A1B" w:rsidR="007D1445">
        <w:t>not</w:t>
      </w:r>
      <w:r w:rsidRPr="00BC1A1B" w:rsidR="00D65B1B">
        <w:t xml:space="preserve"> </w:t>
      </w:r>
      <w:r w:rsidRPr="00BC1A1B" w:rsidR="007D1445">
        <w:t>mean</w:t>
      </w:r>
      <w:r w:rsidRPr="00BC1A1B" w:rsidR="00D65B1B">
        <w:t xml:space="preserve"> </w:t>
      </w:r>
      <w:r w:rsidRPr="00BC1A1B" w:rsidR="007D1445">
        <w:t>that</w:t>
      </w:r>
      <w:r w:rsidRPr="00BC1A1B" w:rsidR="00D65B1B">
        <w:t xml:space="preserve"> </w:t>
      </w:r>
      <w:r w:rsidRPr="00BC1A1B" w:rsidR="007D1445">
        <w:t>your</w:t>
      </w:r>
      <w:r w:rsidRPr="00BC1A1B" w:rsidR="00D65B1B">
        <w:t xml:space="preserve"> </w:t>
      </w:r>
      <w:r w:rsidRPr="00BC1A1B" w:rsidR="007D1445">
        <w:t>longstanding</w:t>
      </w:r>
      <w:r w:rsidRPr="00BC1A1B" w:rsidR="00D65B1B">
        <w:t xml:space="preserve"> </w:t>
      </w:r>
      <w:r w:rsidRPr="00BC1A1B" w:rsidR="007D1445">
        <w:t>problems</w:t>
      </w:r>
      <w:r w:rsidRPr="00BC1A1B" w:rsidR="00D65B1B">
        <w:t xml:space="preserve"> </w:t>
      </w:r>
      <w:r w:rsidRPr="00BC1A1B" w:rsidR="007D1445">
        <w:t>disappear.</w:t>
      </w:r>
      <w:r w:rsidRPr="00BC1A1B" w:rsidR="00D65B1B">
        <w:t xml:space="preserve"> </w:t>
      </w:r>
      <w:r w:rsidRPr="00BC1A1B" w:rsidR="007D1445">
        <w:t>O</w:t>
      </w:r>
      <w:r w:rsidRPr="00BC1A1B" w:rsidR="007E6ACE">
        <w:t>ne</w:t>
      </w:r>
      <w:r w:rsidRPr="00BC1A1B" w:rsidR="00D65B1B">
        <w:t xml:space="preserve"> </w:t>
      </w:r>
      <w:r w:rsidRPr="00BC1A1B" w:rsidR="007E6ACE">
        <w:t>of</w:t>
      </w:r>
      <w:r w:rsidRPr="00BC1A1B" w:rsidR="00D65B1B">
        <w:t xml:space="preserve"> </w:t>
      </w:r>
      <w:r w:rsidRPr="00BC1A1B" w:rsidR="007E6ACE">
        <w:t>the</w:t>
      </w:r>
      <w:r w:rsidRPr="00BC1A1B" w:rsidR="00D65B1B">
        <w:t xml:space="preserve"> </w:t>
      </w:r>
      <w:r w:rsidRPr="00BC1A1B" w:rsidR="007E6ACE">
        <w:t>longstanding</w:t>
      </w:r>
      <w:r w:rsidRPr="00BC1A1B" w:rsidR="00D65B1B">
        <w:t xml:space="preserve"> </w:t>
      </w:r>
      <w:r w:rsidRPr="00BC1A1B" w:rsidR="007D1445">
        <w:t>problems</w:t>
      </w:r>
      <w:r w:rsidRPr="00BC1A1B" w:rsidR="00D65B1B">
        <w:t xml:space="preserve"> </w:t>
      </w:r>
      <w:r w:rsidRPr="00BC1A1B" w:rsidR="007D1445">
        <w:t>we</w:t>
      </w:r>
      <w:r w:rsidRPr="00BC1A1B" w:rsidR="00D65B1B">
        <w:t xml:space="preserve"> </w:t>
      </w:r>
      <w:r w:rsidRPr="00BC1A1B" w:rsidR="007D1445">
        <w:t>have</w:t>
      </w:r>
      <w:r w:rsidRPr="00BC1A1B" w:rsidR="00D65B1B">
        <w:t xml:space="preserve"> </w:t>
      </w:r>
      <w:r w:rsidRPr="00BC1A1B" w:rsidR="007D1445">
        <w:t>around</w:t>
      </w:r>
      <w:r w:rsidRPr="00BC1A1B" w:rsidR="00D65B1B">
        <w:t xml:space="preserve"> </w:t>
      </w:r>
      <w:r w:rsidRPr="00BC1A1B" w:rsidR="007D1445">
        <w:t>social</w:t>
      </w:r>
      <w:r w:rsidRPr="00BC1A1B" w:rsidR="00D65B1B">
        <w:t xml:space="preserve"> </w:t>
      </w:r>
      <w:r w:rsidRPr="00BC1A1B" w:rsidR="007D1445">
        <w:t>care</w:t>
      </w:r>
      <w:r w:rsidRPr="00BC1A1B" w:rsidR="00D65B1B">
        <w:t xml:space="preserve"> </w:t>
      </w:r>
      <w:r w:rsidRPr="00BC1A1B" w:rsidR="007D1445">
        <w:t>is</w:t>
      </w:r>
      <w:r w:rsidRPr="00BC1A1B" w:rsidR="00D65B1B">
        <w:t xml:space="preserve"> </w:t>
      </w:r>
      <w:r w:rsidRPr="00BC1A1B" w:rsidR="00B96162">
        <w:t>the</w:t>
      </w:r>
      <w:r w:rsidRPr="00BC1A1B" w:rsidR="00D65B1B">
        <w:t xml:space="preserve"> </w:t>
      </w:r>
      <w:r w:rsidRPr="00BC1A1B" w:rsidR="007D1445">
        <w:t>lack</w:t>
      </w:r>
      <w:r w:rsidRPr="00BC1A1B" w:rsidR="00D65B1B">
        <w:t xml:space="preserve"> </w:t>
      </w:r>
      <w:r w:rsidRPr="00BC1A1B" w:rsidR="007D1445">
        <w:t>of</w:t>
      </w:r>
      <w:r w:rsidRPr="00BC1A1B" w:rsidR="00D65B1B">
        <w:t xml:space="preserve"> </w:t>
      </w:r>
      <w:r w:rsidRPr="00BC1A1B" w:rsidR="007D1445">
        <w:t>a</w:t>
      </w:r>
      <w:r w:rsidRPr="00BC1A1B" w:rsidR="00D65B1B">
        <w:t xml:space="preserve"> </w:t>
      </w:r>
      <w:r w:rsidRPr="00BC1A1B" w:rsidR="007D1445">
        <w:t>plan</w:t>
      </w:r>
      <w:r w:rsidRPr="00BC1A1B" w:rsidR="00D65B1B">
        <w:t xml:space="preserve"> </w:t>
      </w:r>
      <w:r w:rsidRPr="00BC1A1B" w:rsidR="007E6ACE">
        <w:t>for</w:t>
      </w:r>
      <w:r w:rsidRPr="00BC1A1B" w:rsidR="00D65B1B">
        <w:t xml:space="preserve"> </w:t>
      </w:r>
      <w:r w:rsidRPr="00BC1A1B" w:rsidR="007E6ACE">
        <w:t>the</w:t>
      </w:r>
      <w:r w:rsidRPr="00BC1A1B" w:rsidR="00D65B1B">
        <w:t xml:space="preserve"> </w:t>
      </w:r>
      <w:r w:rsidRPr="00BC1A1B" w:rsidR="007E6ACE">
        <w:t>reform</w:t>
      </w:r>
      <w:r w:rsidRPr="00BC1A1B" w:rsidR="00D65B1B">
        <w:t xml:space="preserve"> </w:t>
      </w:r>
      <w:r w:rsidRPr="00BC1A1B" w:rsidR="007E6ACE">
        <w:t>of</w:t>
      </w:r>
      <w:r w:rsidRPr="00BC1A1B" w:rsidR="00D65B1B">
        <w:t xml:space="preserve"> </w:t>
      </w:r>
      <w:r w:rsidRPr="00BC1A1B" w:rsidR="007E6ACE">
        <w:t>adult</w:t>
      </w:r>
      <w:r w:rsidRPr="00BC1A1B" w:rsidR="00D65B1B">
        <w:t xml:space="preserve"> </w:t>
      </w:r>
      <w:r w:rsidRPr="00BC1A1B" w:rsidR="007E6ACE">
        <w:t>social</w:t>
      </w:r>
      <w:r w:rsidRPr="00BC1A1B" w:rsidR="00D65B1B">
        <w:t xml:space="preserve"> </w:t>
      </w:r>
      <w:r w:rsidRPr="00BC1A1B" w:rsidR="007E6ACE">
        <w:t>care.</w:t>
      </w:r>
      <w:r w:rsidRPr="00BC1A1B" w:rsidR="00D65B1B">
        <w:t xml:space="preserve"> </w:t>
      </w:r>
      <w:r w:rsidR="009A13F0">
        <w:t>Do</w:t>
      </w:r>
      <w:r w:rsidRPr="00BC1A1B" w:rsidR="00D65B1B">
        <w:t xml:space="preserve"> </w:t>
      </w:r>
      <w:r w:rsidRPr="00BC1A1B" w:rsidR="007E6ACE">
        <w:t>you</w:t>
      </w:r>
      <w:r w:rsidRPr="00BC1A1B" w:rsidR="00D65B1B">
        <w:t xml:space="preserve"> </w:t>
      </w:r>
      <w:r w:rsidR="009A13F0">
        <w:t>have</w:t>
      </w:r>
      <w:r w:rsidRPr="00BC1A1B" w:rsidR="00D65B1B">
        <w:t xml:space="preserve"> </w:t>
      </w:r>
      <w:r w:rsidRPr="00BC1A1B" w:rsidR="00B96162">
        <w:t>any</w:t>
      </w:r>
      <w:r w:rsidRPr="00BC1A1B" w:rsidR="00D65B1B">
        <w:t xml:space="preserve"> </w:t>
      </w:r>
      <w:r w:rsidRPr="00BC1A1B" w:rsidR="007E6ACE">
        <w:t>comments</w:t>
      </w:r>
      <w:r w:rsidR="009A13F0">
        <w:t>?</w:t>
      </w:r>
      <w:r w:rsidRPr="00BC1A1B" w:rsidR="00D65B1B">
        <w:t xml:space="preserve"> </w:t>
      </w:r>
      <w:r w:rsidR="009A13F0">
        <w:t>What are</w:t>
      </w:r>
      <w:r w:rsidRPr="00BC1A1B" w:rsidR="00D65B1B">
        <w:t xml:space="preserve"> </w:t>
      </w:r>
      <w:r w:rsidRPr="00BC1A1B" w:rsidR="007E6ACE">
        <w:t>your</w:t>
      </w:r>
      <w:r w:rsidRPr="00BC1A1B" w:rsidR="00D65B1B">
        <w:t xml:space="preserve"> </w:t>
      </w:r>
      <w:r w:rsidRPr="00BC1A1B" w:rsidR="007E6ACE">
        <w:t>expect</w:t>
      </w:r>
      <w:r w:rsidRPr="00BC1A1B" w:rsidR="007D1445">
        <w:t>at</w:t>
      </w:r>
      <w:r w:rsidRPr="00BC1A1B" w:rsidR="007E6ACE">
        <w:t>i</w:t>
      </w:r>
      <w:r w:rsidRPr="00BC1A1B" w:rsidR="007D1445">
        <w:t>o</w:t>
      </w:r>
      <w:r w:rsidRPr="00BC1A1B" w:rsidR="007E6ACE">
        <w:t>ns</w:t>
      </w:r>
      <w:r w:rsidRPr="00BC1A1B" w:rsidR="00D65B1B">
        <w:t xml:space="preserve"> </w:t>
      </w:r>
      <w:r w:rsidRPr="00BC1A1B" w:rsidR="007E6ACE">
        <w:t>around</w:t>
      </w:r>
      <w:r w:rsidRPr="00BC1A1B" w:rsidR="00D65B1B">
        <w:t xml:space="preserve"> </w:t>
      </w:r>
      <w:r w:rsidRPr="00BC1A1B" w:rsidR="007E6ACE">
        <w:t>that</w:t>
      </w:r>
      <w:r w:rsidR="009A13F0">
        <w:t>?</w:t>
      </w:r>
    </w:p>
    <w:p w:rsidR="007D1445" w:rsidRPr="00BC1A1B" w:rsidP="007E6ACE">
      <w:pPr>
        <w:pStyle w:val="Answer"/>
      </w:pPr>
      <w:sdt>
        <w:sdtPr>
          <w:alias w:val="Witness"/>
          <w:id w:val="1457528468"/>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7E6ACE">
        <w:t>It</w:t>
      </w:r>
      <w:r w:rsidRPr="00BC1A1B" w:rsidR="00D65B1B">
        <w:t xml:space="preserve"> </w:t>
      </w:r>
      <w:r w:rsidRPr="00BC1A1B" w:rsidR="007E6ACE">
        <w:t>is</w:t>
      </w:r>
      <w:r w:rsidRPr="00BC1A1B" w:rsidR="00D65B1B">
        <w:t xml:space="preserve"> </w:t>
      </w:r>
      <w:r w:rsidRPr="00BC1A1B" w:rsidR="007E6ACE">
        <w:t>one</w:t>
      </w:r>
      <w:r w:rsidRPr="00BC1A1B" w:rsidR="00D65B1B">
        <w:t xml:space="preserve"> </w:t>
      </w:r>
      <w:r w:rsidRPr="00BC1A1B" w:rsidR="007E6ACE">
        <w:t>of</w:t>
      </w:r>
      <w:r w:rsidRPr="00BC1A1B" w:rsidR="00D65B1B">
        <w:t xml:space="preserve"> </w:t>
      </w:r>
      <w:r w:rsidRPr="00BC1A1B" w:rsidR="007E6ACE">
        <w:t>the</w:t>
      </w:r>
      <w:r w:rsidRPr="00BC1A1B" w:rsidR="00D65B1B">
        <w:t xml:space="preserve"> </w:t>
      </w:r>
      <w:r w:rsidRPr="00BC1A1B" w:rsidR="007E6ACE">
        <w:t>fundamental</w:t>
      </w:r>
      <w:r w:rsidRPr="00BC1A1B" w:rsidR="00D65B1B">
        <w:t xml:space="preserve"> </w:t>
      </w:r>
      <w:r w:rsidRPr="00BC1A1B">
        <w:t>issues</w:t>
      </w:r>
      <w:r w:rsidRPr="00BC1A1B" w:rsidR="00D65B1B">
        <w:t xml:space="preserve"> </w:t>
      </w:r>
      <w:r w:rsidRPr="00BC1A1B">
        <w:t>for</w:t>
      </w:r>
      <w:r w:rsidRPr="00BC1A1B" w:rsidR="00D65B1B">
        <w:t xml:space="preserve"> </w:t>
      </w:r>
      <w:r w:rsidRPr="00BC1A1B">
        <w:t>the</w:t>
      </w:r>
      <w:r w:rsidRPr="00BC1A1B" w:rsidR="00D65B1B">
        <w:t xml:space="preserve"> </w:t>
      </w:r>
      <w:r w:rsidRPr="00BC1A1B">
        <w:t>sector.</w:t>
      </w:r>
      <w:r w:rsidRPr="00BC1A1B" w:rsidR="00D65B1B">
        <w:t xml:space="preserve"> </w:t>
      </w:r>
      <w:r w:rsidRPr="00BC1A1B">
        <w:t>In</w:t>
      </w:r>
      <w:r w:rsidRPr="00BC1A1B" w:rsidR="00D65B1B">
        <w:t xml:space="preserve"> </w:t>
      </w:r>
      <w:r w:rsidRPr="00BC1A1B">
        <w:t>social</w:t>
      </w:r>
      <w:r w:rsidRPr="00BC1A1B" w:rsidR="00D65B1B">
        <w:t xml:space="preserve"> </w:t>
      </w:r>
      <w:r w:rsidRPr="00BC1A1B">
        <w:t>care,</w:t>
      </w:r>
      <w:r w:rsidRPr="00BC1A1B" w:rsidR="00D65B1B">
        <w:t xml:space="preserve"> </w:t>
      </w:r>
      <w:r w:rsidRPr="00BC1A1B">
        <w:t>as</w:t>
      </w:r>
      <w:r w:rsidRPr="00BC1A1B" w:rsidR="00D65B1B">
        <w:t xml:space="preserve"> </w:t>
      </w:r>
      <w:r w:rsidRPr="00BC1A1B">
        <w:t>David</w:t>
      </w:r>
      <w:r w:rsidRPr="00BC1A1B" w:rsidR="00D65B1B">
        <w:t xml:space="preserve"> </w:t>
      </w:r>
      <w:r w:rsidRPr="00BC1A1B">
        <w:t>pointed</w:t>
      </w:r>
      <w:r w:rsidRPr="00BC1A1B" w:rsidR="00D65B1B">
        <w:t xml:space="preserve"> </w:t>
      </w:r>
      <w:r w:rsidRPr="00BC1A1B">
        <w:t>out</w:t>
      </w:r>
      <w:r w:rsidRPr="00BC1A1B" w:rsidR="00D65B1B">
        <w:t xml:space="preserve"> </w:t>
      </w:r>
      <w:r w:rsidRPr="00BC1A1B">
        <w:t>earlier,</w:t>
      </w:r>
      <w:r w:rsidRPr="00BC1A1B" w:rsidR="00D65B1B">
        <w:t xml:space="preserve"> </w:t>
      </w:r>
      <w:r w:rsidRPr="00BC1A1B">
        <w:t>it</w:t>
      </w:r>
      <w:r w:rsidRPr="00BC1A1B" w:rsidR="00D65B1B">
        <w:t xml:space="preserve"> </w:t>
      </w:r>
      <w:r w:rsidRPr="00BC1A1B">
        <w:t>is</w:t>
      </w:r>
      <w:r w:rsidRPr="00BC1A1B" w:rsidR="00D65B1B">
        <w:t xml:space="preserve"> </w:t>
      </w:r>
      <w:r w:rsidRPr="00BC1A1B" w:rsidR="007E6ACE">
        <w:t>not</w:t>
      </w:r>
      <w:r w:rsidRPr="00BC1A1B" w:rsidR="00D65B1B">
        <w:t xml:space="preserve"> </w:t>
      </w:r>
      <w:r w:rsidRPr="00BC1A1B" w:rsidR="007E6ACE">
        <w:t>just</w:t>
      </w:r>
      <w:r w:rsidRPr="00BC1A1B" w:rsidR="00D65B1B">
        <w:t xml:space="preserve"> </w:t>
      </w:r>
      <w:r w:rsidRPr="00BC1A1B" w:rsidR="007E6ACE">
        <w:t>about</w:t>
      </w:r>
      <w:r w:rsidRPr="00BC1A1B" w:rsidR="00D65B1B">
        <w:t xml:space="preserve"> </w:t>
      </w:r>
      <w:r w:rsidRPr="00BC1A1B" w:rsidR="007E6ACE">
        <w:t>older</w:t>
      </w:r>
      <w:r w:rsidRPr="00BC1A1B" w:rsidR="00D65B1B">
        <w:t xml:space="preserve"> </w:t>
      </w:r>
      <w:r w:rsidRPr="00BC1A1B" w:rsidR="007E6ACE">
        <w:t>people</w:t>
      </w:r>
      <w:r w:rsidRPr="00BC1A1B">
        <w:t>;</w:t>
      </w:r>
      <w:r w:rsidRPr="00BC1A1B" w:rsidR="00D65B1B">
        <w:t xml:space="preserve"> </w:t>
      </w:r>
      <w:r w:rsidRPr="00BC1A1B">
        <w:t>i</w:t>
      </w:r>
      <w:r w:rsidRPr="00BC1A1B" w:rsidR="007E6ACE">
        <w:t>t</w:t>
      </w:r>
      <w:r w:rsidRPr="00BC1A1B" w:rsidR="00D65B1B">
        <w:t xml:space="preserve"> </w:t>
      </w:r>
      <w:r w:rsidRPr="00BC1A1B" w:rsidR="007E6ACE">
        <w:t>is</w:t>
      </w:r>
      <w:r w:rsidRPr="00BC1A1B" w:rsidR="00D65B1B">
        <w:t xml:space="preserve"> </w:t>
      </w:r>
      <w:r w:rsidRPr="00BC1A1B" w:rsidR="007E6ACE">
        <w:t>also</w:t>
      </w:r>
      <w:r w:rsidRPr="00BC1A1B" w:rsidR="00D65B1B">
        <w:t xml:space="preserve"> </w:t>
      </w:r>
      <w:r w:rsidRPr="00BC1A1B" w:rsidR="007E6ACE">
        <w:t>about</w:t>
      </w:r>
      <w:r w:rsidRPr="00BC1A1B" w:rsidR="00D65B1B">
        <w:t xml:space="preserve"> </w:t>
      </w:r>
      <w:r w:rsidRPr="00BC1A1B" w:rsidR="007E6ACE">
        <w:t>younger</w:t>
      </w:r>
      <w:r w:rsidRPr="00BC1A1B" w:rsidR="00D65B1B">
        <w:t xml:space="preserve"> </w:t>
      </w:r>
      <w:r w:rsidRPr="00BC1A1B" w:rsidR="007E6ACE">
        <w:t>people</w:t>
      </w:r>
      <w:r w:rsidRPr="00BC1A1B" w:rsidR="00D65B1B">
        <w:t xml:space="preserve"> </w:t>
      </w:r>
      <w:r w:rsidRPr="00BC1A1B" w:rsidR="007E6ACE">
        <w:t>with</w:t>
      </w:r>
      <w:r w:rsidRPr="00BC1A1B" w:rsidR="00D65B1B">
        <w:t xml:space="preserve"> </w:t>
      </w:r>
      <w:r w:rsidRPr="00BC1A1B" w:rsidR="007E6ACE">
        <w:t>learning</w:t>
      </w:r>
      <w:r w:rsidRPr="00BC1A1B" w:rsidR="00D65B1B">
        <w:t xml:space="preserve"> </w:t>
      </w:r>
      <w:r w:rsidRPr="00BC1A1B" w:rsidR="007E6ACE">
        <w:t>disabilities</w:t>
      </w:r>
      <w:r w:rsidRPr="00BC1A1B" w:rsidR="00D65B1B">
        <w:t xml:space="preserve"> </w:t>
      </w:r>
      <w:r w:rsidRPr="00BC1A1B" w:rsidR="007E6ACE">
        <w:t>and</w:t>
      </w:r>
      <w:r w:rsidRPr="00BC1A1B" w:rsidR="00D65B1B">
        <w:t xml:space="preserve"> </w:t>
      </w:r>
      <w:r w:rsidRPr="00BC1A1B" w:rsidR="007E6ACE">
        <w:t>so</w:t>
      </w:r>
      <w:r w:rsidRPr="00BC1A1B" w:rsidR="00D65B1B">
        <w:t xml:space="preserve"> </w:t>
      </w:r>
      <w:r w:rsidRPr="00BC1A1B" w:rsidR="007E6ACE">
        <w:t>forth</w:t>
      </w:r>
      <w:r w:rsidRPr="00BC1A1B">
        <w:t>.</w:t>
      </w:r>
      <w:r w:rsidRPr="00BC1A1B" w:rsidR="00D65B1B">
        <w:t xml:space="preserve"> </w:t>
      </w:r>
      <w:r w:rsidRPr="00BC1A1B">
        <w:t>T</w:t>
      </w:r>
      <w:r w:rsidRPr="00BC1A1B" w:rsidR="007E6ACE">
        <w:t>he</w:t>
      </w:r>
      <w:r w:rsidRPr="00BC1A1B" w:rsidR="00D65B1B">
        <w:t xml:space="preserve"> </w:t>
      </w:r>
      <w:r w:rsidRPr="00BC1A1B" w:rsidR="007E6ACE">
        <w:t>pure</w:t>
      </w:r>
      <w:r w:rsidRPr="00BC1A1B" w:rsidR="00D65B1B">
        <w:t xml:space="preserve"> </w:t>
      </w:r>
      <w:r w:rsidRPr="00BC1A1B" w:rsidR="007E6ACE">
        <w:t>demography</w:t>
      </w:r>
      <w:r w:rsidRPr="00BC1A1B" w:rsidR="00D65B1B">
        <w:t xml:space="preserve"> </w:t>
      </w:r>
      <w:r w:rsidRPr="00BC1A1B">
        <w:t>means</w:t>
      </w:r>
      <w:r w:rsidRPr="00BC1A1B" w:rsidR="00D65B1B">
        <w:t xml:space="preserve"> </w:t>
      </w:r>
      <w:r w:rsidRPr="00BC1A1B">
        <w:t>that</w:t>
      </w:r>
      <w:r w:rsidRPr="00BC1A1B" w:rsidR="00D65B1B">
        <w:t xml:space="preserve"> </w:t>
      </w:r>
      <w:r w:rsidRPr="00BC1A1B">
        <w:t>our</w:t>
      </w:r>
      <w:r w:rsidRPr="00BC1A1B" w:rsidR="00D65B1B">
        <w:t xml:space="preserve"> </w:t>
      </w:r>
      <w:r w:rsidRPr="00BC1A1B">
        <w:t>costs</w:t>
      </w:r>
      <w:r w:rsidRPr="00BC1A1B" w:rsidR="00D65B1B">
        <w:t xml:space="preserve"> </w:t>
      </w:r>
      <w:r w:rsidRPr="00BC1A1B">
        <w:t>are</w:t>
      </w:r>
      <w:r w:rsidRPr="00BC1A1B" w:rsidR="00D65B1B">
        <w:t xml:space="preserve"> </w:t>
      </w:r>
      <w:r w:rsidRPr="00BC1A1B">
        <w:t>going</w:t>
      </w:r>
      <w:r w:rsidRPr="00BC1A1B" w:rsidR="00D65B1B">
        <w:t xml:space="preserve"> </w:t>
      </w:r>
      <w:r w:rsidRPr="00BC1A1B">
        <w:t>up</w:t>
      </w:r>
      <w:r w:rsidRPr="00BC1A1B" w:rsidR="00D65B1B">
        <w:t xml:space="preserve"> </w:t>
      </w:r>
      <w:r w:rsidRPr="00BC1A1B">
        <w:t>far</w:t>
      </w:r>
      <w:r w:rsidRPr="00BC1A1B" w:rsidR="00D65B1B">
        <w:t xml:space="preserve"> </w:t>
      </w:r>
      <w:r w:rsidRPr="00BC1A1B">
        <w:t>faster</w:t>
      </w:r>
      <w:r w:rsidRPr="00BC1A1B" w:rsidR="00D65B1B">
        <w:t xml:space="preserve"> </w:t>
      </w:r>
      <w:r w:rsidRPr="00BC1A1B">
        <w:t>than</w:t>
      </w:r>
      <w:r w:rsidRPr="00BC1A1B" w:rsidR="00D65B1B">
        <w:t xml:space="preserve"> </w:t>
      </w:r>
      <w:r w:rsidRPr="00BC1A1B">
        <w:t>our</w:t>
      </w:r>
      <w:r w:rsidRPr="00BC1A1B" w:rsidR="00D65B1B">
        <w:t xml:space="preserve"> </w:t>
      </w:r>
      <w:r w:rsidRPr="00BC1A1B">
        <w:t>income</w:t>
      </w:r>
      <w:r w:rsidRPr="00BC1A1B" w:rsidR="00D65B1B">
        <w:t xml:space="preserve"> </w:t>
      </w:r>
      <w:r w:rsidRPr="00BC1A1B">
        <w:t>or</w:t>
      </w:r>
      <w:r w:rsidRPr="00BC1A1B" w:rsidR="00D65B1B">
        <w:t xml:space="preserve"> </w:t>
      </w:r>
      <w:r w:rsidRPr="00BC1A1B">
        <w:t>inflation.</w:t>
      </w:r>
      <w:r w:rsidRPr="00BC1A1B" w:rsidR="00D65B1B">
        <w:t xml:space="preserve"> </w:t>
      </w:r>
      <w:r w:rsidRPr="00BC1A1B">
        <w:t>I</w:t>
      </w:r>
      <w:r w:rsidRPr="00BC1A1B" w:rsidR="007E6ACE">
        <w:t>t</w:t>
      </w:r>
      <w:r w:rsidRPr="00BC1A1B" w:rsidR="00D65B1B">
        <w:t xml:space="preserve"> </w:t>
      </w:r>
      <w:r w:rsidRPr="00BC1A1B" w:rsidR="007E6ACE">
        <w:t>is</w:t>
      </w:r>
      <w:r w:rsidRPr="00BC1A1B" w:rsidR="00D65B1B">
        <w:t xml:space="preserve"> </w:t>
      </w:r>
      <w:r w:rsidRPr="00BC1A1B" w:rsidR="007E6ACE">
        <w:t>one</w:t>
      </w:r>
      <w:r w:rsidRPr="00BC1A1B" w:rsidR="00D65B1B">
        <w:t xml:space="preserve"> </w:t>
      </w:r>
      <w:r w:rsidRPr="00BC1A1B" w:rsidR="007E6ACE">
        <w:t>of</w:t>
      </w:r>
      <w:r w:rsidRPr="00BC1A1B" w:rsidR="00D65B1B">
        <w:t xml:space="preserve"> </w:t>
      </w:r>
      <w:r w:rsidRPr="00BC1A1B" w:rsidR="007E6ACE">
        <w:t>those</w:t>
      </w:r>
      <w:r w:rsidRPr="00BC1A1B" w:rsidR="00D65B1B">
        <w:t xml:space="preserve"> </w:t>
      </w:r>
      <w:r w:rsidRPr="00BC1A1B" w:rsidR="007E6ACE">
        <w:t>pressing</w:t>
      </w:r>
      <w:r w:rsidRPr="00BC1A1B" w:rsidR="00D65B1B">
        <w:t xml:space="preserve"> </w:t>
      </w:r>
      <w:r w:rsidRPr="00BC1A1B" w:rsidR="007E6ACE">
        <w:t>timebombs</w:t>
      </w:r>
      <w:r w:rsidRPr="00BC1A1B" w:rsidR="00D65B1B">
        <w:t xml:space="preserve"> </w:t>
      </w:r>
      <w:r w:rsidRPr="00BC1A1B" w:rsidR="007E6ACE">
        <w:t>and</w:t>
      </w:r>
      <w:r w:rsidRPr="00BC1A1B" w:rsidR="00D65B1B">
        <w:t xml:space="preserve"> </w:t>
      </w:r>
      <w:r w:rsidRPr="00BC1A1B" w:rsidR="007E6ACE">
        <w:t>we</w:t>
      </w:r>
      <w:r w:rsidRPr="00BC1A1B" w:rsidR="00D65B1B">
        <w:t xml:space="preserve"> </w:t>
      </w:r>
      <w:r w:rsidRPr="00BC1A1B" w:rsidR="007E6ACE">
        <w:t>certainly</w:t>
      </w:r>
      <w:r w:rsidRPr="00BC1A1B" w:rsidR="00D65B1B">
        <w:t xml:space="preserve"> </w:t>
      </w:r>
      <w:r w:rsidRPr="00BC1A1B" w:rsidR="007E6ACE">
        <w:t>have</w:t>
      </w:r>
      <w:r w:rsidRPr="00BC1A1B" w:rsidR="00D65B1B">
        <w:t xml:space="preserve"> </w:t>
      </w:r>
      <w:r w:rsidRPr="00BC1A1B">
        <w:t>presented</w:t>
      </w:r>
      <w:r w:rsidRPr="00BC1A1B" w:rsidR="00D65B1B">
        <w:t xml:space="preserve"> </w:t>
      </w:r>
      <w:r w:rsidRPr="00BC1A1B">
        <w:t>to</w:t>
      </w:r>
      <w:r w:rsidRPr="00BC1A1B" w:rsidR="00D65B1B">
        <w:t xml:space="preserve"> </w:t>
      </w:r>
      <w:r w:rsidRPr="00BC1A1B">
        <w:t>this</w:t>
      </w:r>
      <w:r w:rsidRPr="00BC1A1B" w:rsidR="00D65B1B">
        <w:t xml:space="preserve"> </w:t>
      </w:r>
      <w:r w:rsidRPr="00BC1A1B">
        <w:t>Committee</w:t>
      </w:r>
      <w:r w:rsidRPr="00BC1A1B" w:rsidR="00D65B1B">
        <w:t xml:space="preserve"> </w:t>
      </w:r>
      <w:r w:rsidRPr="00BC1A1B">
        <w:t>in</w:t>
      </w:r>
      <w:r w:rsidRPr="00BC1A1B" w:rsidR="00D65B1B">
        <w:t xml:space="preserve"> </w:t>
      </w:r>
      <w:r w:rsidRPr="00BC1A1B">
        <w:t>the</w:t>
      </w:r>
      <w:r w:rsidRPr="00BC1A1B" w:rsidR="00D65B1B">
        <w:t xml:space="preserve"> </w:t>
      </w:r>
      <w:r w:rsidRPr="00BC1A1B">
        <w:t>past</w:t>
      </w:r>
      <w:r w:rsidRPr="00BC1A1B" w:rsidR="00D65B1B">
        <w:t xml:space="preserve"> </w:t>
      </w:r>
      <w:r w:rsidRPr="00BC1A1B">
        <w:t>about</w:t>
      </w:r>
      <w:r w:rsidRPr="00BC1A1B" w:rsidR="00D65B1B">
        <w:t xml:space="preserve"> </w:t>
      </w:r>
      <w:r w:rsidRPr="00BC1A1B">
        <w:t>that.</w:t>
      </w:r>
      <w:r w:rsidRPr="00BC1A1B" w:rsidR="00D65B1B">
        <w:t xml:space="preserve"> </w:t>
      </w:r>
      <w:r w:rsidRPr="00BC1A1B">
        <w:t>This</w:t>
      </w:r>
      <w:r w:rsidRPr="00BC1A1B" w:rsidR="00D65B1B">
        <w:t xml:space="preserve"> </w:t>
      </w:r>
      <w:r w:rsidRPr="00BC1A1B">
        <w:t>is</w:t>
      </w:r>
      <w:r w:rsidRPr="00BC1A1B" w:rsidR="00D65B1B">
        <w:t xml:space="preserve"> </w:t>
      </w:r>
      <w:r w:rsidRPr="00BC1A1B">
        <w:t>all</w:t>
      </w:r>
      <w:r w:rsidRPr="00BC1A1B" w:rsidR="00D65B1B">
        <w:t xml:space="preserve"> </w:t>
      </w:r>
      <w:r w:rsidRPr="00BC1A1B">
        <w:t>laid</w:t>
      </w:r>
      <w:r w:rsidRPr="00BC1A1B" w:rsidR="00D65B1B">
        <w:t xml:space="preserve"> </w:t>
      </w:r>
      <w:r w:rsidRPr="00BC1A1B">
        <w:t>on</w:t>
      </w:r>
      <w:r w:rsidRPr="00BC1A1B" w:rsidR="00D65B1B">
        <w:t xml:space="preserve"> </w:t>
      </w:r>
      <w:r w:rsidRPr="00BC1A1B">
        <w:t>top</w:t>
      </w:r>
      <w:r w:rsidRPr="00BC1A1B" w:rsidR="00D65B1B">
        <w:t xml:space="preserve"> </w:t>
      </w:r>
      <w:r w:rsidRPr="00BC1A1B">
        <w:t>of</w:t>
      </w:r>
      <w:r w:rsidRPr="00BC1A1B" w:rsidR="00D65B1B">
        <w:t xml:space="preserve"> </w:t>
      </w:r>
      <w:r w:rsidRPr="00BC1A1B">
        <w:t>Covid.</w:t>
      </w:r>
    </w:p>
    <w:p w:rsidR="007E6ACE" w:rsidRPr="00BC1A1B" w:rsidP="007E6ACE">
      <w:pPr>
        <w:pStyle w:val="Answer"/>
      </w:pPr>
      <w:r w:rsidRPr="00BC1A1B">
        <w:t>We</w:t>
      </w:r>
      <w:r w:rsidRPr="00BC1A1B" w:rsidR="00D65B1B">
        <w:t xml:space="preserve"> </w:t>
      </w:r>
      <w:r w:rsidRPr="00BC1A1B">
        <w:t>really</w:t>
      </w:r>
      <w:r w:rsidRPr="00BC1A1B" w:rsidR="00D65B1B">
        <w:t xml:space="preserve"> </w:t>
      </w:r>
      <w:r w:rsidRPr="00BC1A1B">
        <w:t>need</w:t>
      </w:r>
      <w:r w:rsidRPr="00BC1A1B" w:rsidR="00D65B1B">
        <w:t xml:space="preserve"> </w:t>
      </w:r>
      <w:r w:rsidRPr="00BC1A1B">
        <w:t>a</w:t>
      </w:r>
      <w:r w:rsidRPr="00BC1A1B" w:rsidR="00D65B1B">
        <w:t xml:space="preserve"> </w:t>
      </w:r>
      <w:r w:rsidRPr="00BC1A1B">
        <w:t>national</w:t>
      </w:r>
      <w:r w:rsidRPr="00BC1A1B" w:rsidR="00D65B1B">
        <w:t xml:space="preserve"> </w:t>
      </w:r>
      <w:r w:rsidRPr="00BC1A1B">
        <w:t>solution</w:t>
      </w:r>
      <w:r w:rsidRPr="00BC1A1B" w:rsidR="00D65B1B">
        <w:t xml:space="preserve"> </w:t>
      </w:r>
      <w:r w:rsidRPr="00BC1A1B">
        <w:t>to</w:t>
      </w:r>
      <w:r w:rsidRPr="00BC1A1B" w:rsidR="00D65B1B">
        <w:t xml:space="preserve"> </w:t>
      </w:r>
      <w:r w:rsidRPr="00BC1A1B">
        <w:t>adult</w:t>
      </w:r>
      <w:r w:rsidRPr="00BC1A1B" w:rsidR="00D65B1B">
        <w:t xml:space="preserve"> </w:t>
      </w:r>
      <w:r w:rsidRPr="00BC1A1B">
        <w:t>social</w:t>
      </w:r>
      <w:r w:rsidRPr="00BC1A1B" w:rsidR="00D65B1B">
        <w:t xml:space="preserve"> </w:t>
      </w:r>
      <w:r w:rsidRPr="00BC1A1B">
        <w:t>care</w:t>
      </w:r>
      <w:r w:rsidRPr="00BC1A1B">
        <w:t>.</w:t>
      </w:r>
      <w:r w:rsidRPr="00BC1A1B" w:rsidR="00D65B1B">
        <w:t xml:space="preserve"> </w:t>
      </w:r>
      <w:r w:rsidRPr="00BC1A1B">
        <w:t>F</w:t>
      </w:r>
      <w:r w:rsidRPr="00BC1A1B">
        <w:t>undamentally</w:t>
      </w:r>
      <w:r w:rsidRPr="00BC1A1B">
        <w:t>,</w:t>
      </w:r>
      <w:r w:rsidRPr="00BC1A1B" w:rsidR="00D65B1B">
        <w:t xml:space="preserve"> </w:t>
      </w:r>
      <w:r w:rsidRPr="00BC1A1B">
        <w:t>that</w:t>
      </w:r>
      <w:r w:rsidRPr="00BC1A1B" w:rsidR="00D65B1B">
        <w:t xml:space="preserve"> </w:t>
      </w:r>
      <w:r w:rsidRPr="00BC1A1B">
        <w:t>is</w:t>
      </w:r>
      <w:r w:rsidRPr="00BC1A1B" w:rsidR="00D65B1B">
        <w:t xml:space="preserve"> </w:t>
      </w:r>
      <w:r w:rsidRPr="00BC1A1B">
        <w:t>around</w:t>
      </w:r>
      <w:r w:rsidRPr="00BC1A1B" w:rsidR="00D65B1B">
        <w:t xml:space="preserve"> </w:t>
      </w:r>
      <w:r w:rsidRPr="00BC1A1B">
        <w:t>having</w:t>
      </w:r>
      <w:r w:rsidRPr="00BC1A1B" w:rsidR="00D65B1B">
        <w:t xml:space="preserve"> </w:t>
      </w:r>
      <w:r w:rsidRPr="00BC1A1B">
        <w:t>a</w:t>
      </w:r>
      <w:r w:rsidRPr="00BC1A1B" w:rsidR="00D65B1B">
        <w:t xml:space="preserve"> </w:t>
      </w:r>
      <w:r w:rsidRPr="00BC1A1B">
        <w:t>long</w:t>
      </w:r>
      <w:r w:rsidRPr="00BC1A1B">
        <w:t>-</w:t>
      </w:r>
      <w:r w:rsidRPr="00BC1A1B">
        <w:t>term</w:t>
      </w:r>
      <w:r w:rsidRPr="00BC1A1B" w:rsidR="00D65B1B">
        <w:t xml:space="preserve"> </w:t>
      </w:r>
      <w:r w:rsidRPr="00BC1A1B">
        <w:t>financial</w:t>
      </w:r>
      <w:r w:rsidRPr="00BC1A1B" w:rsidR="00D65B1B">
        <w:t xml:space="preserve"> </w:t>
      </w:r>
      <w:r w:rsidRPr="00BC1A1B">
        <w:t>solution</w:t>
      </w:r>
      <w:r w:rsidRPr="00BC1A1B" w:rsidR="00D65B1B">
        <w:t xml:space="preserve"> </w:t>
      </w:r>
      <w:r w:rsidRPr="00BC1A1B">
        <w:t>that</w:t>
      </w:r>
      <w:r w:rsidRPr="00BC1A1B" w:rsidR="00D65B1B">
        <w:t xml:space="preserve"> </w:t>
      </w:r>
      <w:r w:rsidRPr="00BC1A1B">
        <w:t>is</w:t>
      </w:r>
      <w:r w:rsidRPr="00BC1A1B" w:rsidR="00D65B1B">
        <w:t xml:space="preserve"> </w:t>
      </w:r>
      <w:r w:rsidRPr="00BC1A1B">
        <w:t>related</w:t>
      </w:r>
      <w:r w:rsidRPr="00BC1A1B" w:rsidR="00D65B1B">
        <w:t xml:space="preserve"> </w:t>
      </w:r>
      <w:r w:rsidRPr="00BC1A1B">
        <w:t>to</w:t>
      </w:r>
      <w:r w:rsidRPr="00BC1A1B" w:rsidR="00D65B1B">
        <w:t xml:space="preserve"> </w:t>
      </w:r>
      <w:r w:rsidRPr="00BC1A1B">
        <w:t>the</w:t>
      </w:r>
      <w:r w:rsidRPr="00BC1A1B" w:rsidR="00D65B1B">
        <w:t xml:space="preserve"> </w:t>
      </w:r>
      <w:r w:rsidRPr="00BC1A1B">
        <w:t>number</w:t>
      </w:r>
      <w:r w:rsidRPr="00BC1A1B" w:rsidR="00D65B1B">
        <w:t xml:space="preserve"> </w:t>
      </w:r>
      <w:r w:rsidRPr="00BC1A1B">
        <w:t>of</w:t>
      </w:r>
      <w:r w:rsidRPr="00BC1A1B" w:rsidR="00D65B1B">
        <w:t xml:space="preserve"> </w:t>
      </w:r>
      <w:r w:rsidRPr="00BC1A1B">
        <w:t>people</w:t>
      </w:r>
      <w:r w:rsidRPr="00BC1A1B" w:rsidR="00D65B1B">
        <w:t xml:space="preserve"> </w:t>
      </w:r>
      <w:r w:rsidRPr="00BC1A1B">
        <w:t>needing</w:t>
      </w:r>
      <w:r w:rsidRPr="00BC1A1B" w:rsidR="00D65B1B">
        <w:t xml:space="preserve"> </w:t>
      </w:r>
      <w:r w:rsidRPr="00BC1A1B">
        <w:t>social</w:t>
      </w:r>
      <w:r w:rsidRPr="00BC1A1B" w:rsidR="00D65B1B">
        <w:t xml:space="preserve"> </w:t>
      </w:r>
      <w:r w:rsidRPr="00BC1A1B">
        <w:t>care.</w:t>
      </w:r>
      <w:r w:rsidRPr="00BC1A1B" w:rsidR="00D65B1B">
        <w:t xml:space="preserve"> </w:t>
      </w:r>
      <w:r w:rsidRPr="00BC1A1B">
        <w:t>It</w:t>
      </w:r>
      <w:r w:rsidRPr="00BC1A1B" w:rsidR="00D65B1B">
        <w:t xml:space="preserve"> </w:t>
      </w:r>
      <w:r w:rsidRPr="00BC1A1B">
        <w:t>cannot</w:t>
      </w:r>
      <w:r w:rsidRPr="00BC1A1B" w:rsidR="00D65B1B">
        <w:t xml:space="preserve"> </w:t>
      </w:r>
      <w:r w:rsidRPr="00BC1A1B">
        <w:t>be</w:t>
      </w:r>
      <w:r w:rsidRPr="00BC1A1B" w:rsidR="00D65B1B">
        <w:t xml:space="preserve"> </w:t>
      </w:r>
      <w:r w:rsidRPr="00BC1A1B">
        <w:t>based</w:t>
      </w:r>
      <w:r w:rsidRPr="00BC1A1B" w:rsidR="00D65B1B">
        <w:t xml:space="preserve"> </w:t>
      </w:r>
      <w:r w:rsidRPr="00BC1A1B">
        <w:t>on</w:t>
      </w:r>
      <w:r w:rsidRPr="00BC1A1B" w:rsidR="00D65B1B">
        <w:t xml:space="preserve"> </w:t>
      </w:r>
      <w:r w:rsidRPr="00BC1A1B">
        <w:t>the</w:t>
      </w:r>
      <w:r w:rsidRPr="00BC1A1B" w:rsidR="00D65B1B">
        <w:t xml:space="preserve"> </w:t>
      </w:r>
      <w:r w:rsidRPr="00BC1A1B">
        <w:t>number</w:t>
      </w:r>
      <w:r w:rsidRPr="00BC1A1B" w:rsidR="00D65B1B">
        <w:t xml:space="preserve"> </w:t>
      </w:r>
      <w:r w:rsidRPr="00BC1A1B">
        <w:t>of</w:t>
      </w:r>
      <w:r w:rsidRPr="00BC1A1B" w:rsidR="00D65B1B">
        <w:t xml:space="preserve"> </w:t>
      </w:r>
      <w:r w:rsidRPr="00BC1A1B">
        <w:t>council</w:t>
      </w:r>
      <w:r w:rsidR="009A13F0">
        <w:t xml:space="preserve"> </w:t>
      </w:r>
      <w:r w:rsidRPr="00BC1A1B">
        <w:t>tax</w:t>
      </w:r>
      <w:r w:rsidR="009A13F0">
        <w:t xml:space="preserve"> </w:t>
      </w:r>
      <w:r w:rsidRPr="00BC1A1B">
        <w:t>payers</w:t>
      </w:r>
      <w:r w:rsidRPr="00BC1A1B" w:rsidR="00D65B1B">
        <w:t xml:space="preserve"> </w:t>
      </w:r>
      <w:r w:rsidRPr="00BC1A1B">
        <w:t>or</w:t>
      </w:r>
      <w:r w:rsidRPr="00BC1A1B" w:rsidR="00D65B1B">
        <w:t xml:space="preserve"> </w:t>
      </w:r>
      <w:r w:rsidRPr="00BC1A1B">
        <w:t>the</w:t>
      </w:r>
      <w:r w:rsidRPr="00BC1A1B" w:rsidR="00D65B1B">
        <w:t xml:space="preserve"> </w:t>
      </w:r>
      <w:r w:rsidRPr="00BC1A1B">
        <w:t>number</w:t>
      </w:r>
      <w:r w:rsidRPr="00BC1A1B" w:rsidR="00D65B1B">
        <w:t xml:space="preserve"> </w:t>
      </w:r>
      <w:r w:rsidRPr="00BC1A1B">
        <w:t>of</w:t>
      </w:r>
      <w:r w:rsidRPr="00BC1A1B" w:rsidR="00D65B1B">
        <w:t xml:space="preserve"> </w:t>
      </w:r>
      <w:r w:rsidRPr="00BC1A1B">
        <w:t>businesses</w:t>
      </w:r>
      <w:r w:rsidRPr="00BC1A1B" w:rsidR="00D65B1B">
        <w:t xml:space="preserve"> </w:t>
      </w:r>
      <w:r w:rsidRPr="00BC1A1B">
        <w:t>you</w:t>
      </w:r>
      <w:r w:rsidRPr="00BC1A1B" w:rsidR="00D65B1B">
        <w:t xml:space="preserve"> </w:t>
      </w:r>
      <w:r w:rsidRPr="00BC1A1B">
        <w:t>have</w:t>
      </w:r>
      <w:r w:rsidRPr="00BC1A1B" w:rsidR="00D65B1B">
        <w:t xml:space="preserve"> </w:t>
      </w:r>
      <w:r w:rsidRPr="00BC1A1B">
        <w:t>in</w:t>
      </w:r>
      <w:r w:rsidRPr="00BC1A1B" w:rsidR="00D65B1B">
        <w:t xml:space="preserve"> </w:t>
      </w:r>
      <w:r w:rsidRPr="00BC1A1B">
        <w:t>your</w:t>
      </w:r>
      <w:r w:rsidRPr="00BC1A1B" w:rsidR="00D65B1B">
        <w:t xml:space="preserve"> </w:t>
      </w:r>
      <w:r w:rsidRPr="00BC1A1B">
        <w:t>area</w:t>
      </w:r>
      <w:r w:rsidRPr="00BC1A1B" w:rsidR="00D65B1B">
        <w:t xml:space="preserve"> </w:t>
      </w:r>
      <w:r w:rsidRPr="00BC1A1B">
        <w:t>because</w:t>
      </w:r>
      <w:r w:rsidRPr="00BC1A1B" w:rsidR="00D65B1B">
        <w:t xml:space="preserve"> </w:t>
      </w:r>
      <w:r w:rsidRPr="00BC1A1B">
        <w:t>the</w:t>
      </w:r>
      <w:r w:rsidRPr="00BC1A1B" w:rsidR="00D65B1B">
        <w:t xml:space="preserve"> </w:t>
      </w:r>
      <w:r w:rsidRPr="00BC1A1B">
        <w:t>two</w:t>
      </w:r>
      <w:r w:rsidRPr="00BC1A1B">
        <w:t>,</w:t>
      </w:r>
      <w:r w:rsidRPr="00BC1A1B" w:rsidR="00D65B1B">
        <w:t xml:space="preserve"> </w:t>
      </w:r>
      <w:r w:rsidRPr="00BC1A1B">
        <w:t>from</w:t>
      </w:r>
      <w:r w:rsidRPr="00BC1A1B" w:rsidR="00D65B1B">
        <w:t xml:space="preserve"> </w:t>
      </w:r>
      <w:r w:rsidRPr="00BC1A1B">
        <w:t>a</w:t>
      </w:r>
      <w:r w:rsidRPr="00BC1A1B" w:rsidR="00D65B1B">
        <w:t xml:space="preserve"> </w:t>
      </w:r>
      <w:r w:rsidRPr="00BC1A1B">
        <w:t>financial</w:t>
      </w:r>
      <w:r w:rsidRPr="00BC1A1B" w:rsidR="00D65B1B">
        <w:t xml:space="preserve"> </w:t>
      </w:r>
      <w:r w:rsidRPr="00BC1A1B">
        <w:t>perspective</w:t>
      </w:r>
      <w:r w:rsidRPr="00BC1A1B">
        <w:t>,</w:t>
      </w:r>
      <w:r w:rsidRPr="00BC1A1B" w:rsidR="00D65B1B">
        <w:t xml:space="preserve"> </w:t>
      </w:r>
      <w:r w:rsidRPr="00BC1A1B">
        <w:t>operate</w:t>
      </w:r>
      <w:r w:rsidRPr="00BC1A1B" w:rsidR="00D65B1B">
        <w:t xml:space="preserve"> </w:t>
      </w:r>
      <w:r w:rsidRPr="00BC1A1B">
        <w:t>quite</w:t>
      </w:r>
      <w:r w:rsidRPr="00BC1A1B" w:rsidR="00D65B1B">
        <w:t xml:space="preserve"> </w:t>
      </w:r>
      <w:r w:rsidRPr="00BC1A1B">
        <w:t>differently.</w:t>
      </w:r>
      <w:r w:rsidRPr="00BC1A1B" w:rsidR="00D65B1B">
        <w:t xml:space="preserve"> </w:t>
      </w:r>
      <w:r w:rsidRPr="00BC1A1B">
        <w:t>It</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based</w:t>
      </w:r>
      <w:r w:rsidRPr="00BC1A1B" w:rsidR="00D65B1B">
        <w:t xml:space="preserve"> </w:t>
      </w:r>
      <w:r w:rsidRPr="00BC1A1B">
        <w:t>on</w:t>
      </w:r>
      <w:r w:rsidRPr="00BC1A1B" w:rsidR="00D65B1B">
        <w:t xml:space="preserve"> </w:t>
      </w:r>
      <w:r w:rsidRPr="00BC1A1B">
        <w:t>the</w:t>
      </w:r>
      <w:r w:rsidRPr="00BC1A1B" w:rsidR="00D65B1B">
        <w:t xml:space="preserve"> </w:t>
      </w:r>
      <w:r w:rsidRPr="00BC1A1B">
        <w:t>number</w:t>
      </w:r>
      <w:r w:rsidRPr="00BC1A1B" w:rsidR="00D65B1B">
        <w:t xml:space="preserve"> </w:t>
      </w:r>
      <w:r w:rsidRPr="00BC1A1B">
        <w:t>of</w:t>
      </w:r>
      <w:r w:rsidRPr="00BC1A1B" w:rsidR="00D65B1B">
        <w:t xml:space="preserve"> </w:t>
      </w:r>
      <w:r w:rsidRPr="00BC1A1B">
        <w:t>people</w:t>
      </w:r>
      <w:r w:rsidRPr="00BC1A1B" w:rsidR="00D65B1B">
        <w:t xml:space="preserve"> </w:t>
      </w:r>
      <w:r w:rsidRPr="00BC1A1B">
        <w:t>who</w:t>
      </w:r>
      <w:r w:rsidRPr="00BC1A1B" w:rsidR="00D65B1B">
        <w:t xml:space="preserve"> </w:t>
      </w:r>
      <w:r w:rsidRPr="00BC1A1B">
        <w:t>need</w:t>
      </w:r>
      <w:r w:rsidRPr="00BC1A1B" w:rsidR="00D65B1B">
        <w:t xml:space="preserve"> </w:t>
      </w:r>
      <w:r w:rsidRPr="00BC1A1B">
        <w:t>that</w:t>
      </w:r>
      <w:r w:rsidRPr="00BC1A1B" w:rsidR="00D65B1B">
        <w:t xml:space="preserve"> </w:t>
      </w:r>
      <w:r w:rsidRPr="00BC1A1B">
        <w:t>care</w:t>
      </w:r>
      <w:r w:rsidRPr="00BC1A1B" w:rsidR="00D65B1B">
        <w:t xml:space="preserve"> </w:t>
      </w:r>
      <w:r w:rsidRPr="00BC1A1B">
        <w:t>and</w:t>
      </w:r>
      <w:r w:rsidRPr="00BC1A1B" w:rsidR="00D65B1B">
        <w:t xml:space="preserve"> </w:t>
      </w:r>
      <w:r w:rsidRPr="00BC1A1B">
        <w:t>it</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adequately</w:t>
      </w:r>
      <w:r w:rsidRPr="00BC1A1B" w:rsidR="00D65B1B">
        <w:t xml:space="preserve"> </w:t>
      </w:r>
      <w:r w:rsidRPr="00BC1A1B">
        <w:t>funded.</w:t>
      </w:r>
      <w:r w:rsidRPr="00BC1A1B" w:rsidR="00D65B1B">
        <w:t xml:space="preserve"> </w:t>
      </w:r>
      <w:r w:rsidRPr="00BC1A1B">
        <w:t>I</w:t>
      </w:r>
      <w:r w:rsidRPr="00BC1A1B" w:rsidR="00D65B1B">
        <w:t xml:space="preserve"> </w:t>
      </w:r>
      <w:r w:rsidRPr="00BC1A1B">
        <w:t>know</w:t>
      </w:r>
      <w:r w:rsidRPr="00BC1A1B" w:rsidR="00D65B1B">
        <w:t xml:space="preserve"> </w:t>
      </w:r>
      <w:r w:rsidRPr="00BC1A1B">
        <w:t>that</w:t>
      </w:r>
      <w:r w:rsidRPr="00BC1A1B" w:rsidR="00D65B1B">
        <w:t xml:space="preserve"> </w:t>
      </w:r>
      <w:r w:rsidRPr="00BC1A1B">
        <w:t>the</w:t>
      </w:r>
      <w:r w:rsidRPr="00BC1A1B" w:rsidR="00D65B1B">
        <w:t xml:space="preserve"> </w:t>
      </w:r>
      <w:r w:rsidRPr="00BC1A1B">
        <w:t>L</w:t>
      </w:r>
      <w:r w:rsidRPr="00BC1A1B">
        <w:t>ocal</w:t>
      </w:r>
      <w:r w:rsidRPr="00BC1A1B" w:rsidR="00D65B1B">
        <w:t xml:space="preserve"> </w:t>
      </w:r>
      <w:r w:rsidRPr="00BC1A1B">
        <w:t>Government</w:t>
      </w:r>
      <w:r w:rsidRPr="00BC1A1B" w:rsidR="00D65B1B">
        <w:t xml:space="preserve"> </w:t>
      </w:r>
      <w:r w:rsidRPr="00BC1A1B">
        <w:t>A</w:t>
      </w:r>
      <w:r w:rsidRPr="00BC1A1B">
        <w:t>ssociation</w:t>
      </w:r>
      <w:r w:rsidRPr="00BC1A1B" w:rsidR="00D65B1B">
        <w:t xml:space="preserve"> </w:t>
      </w:r>
      <w:r w:rsidRPr="00BC1A1B">
        <w:t>has</w:t>
      </w:r>
      <w:r w:rsidRPr="00BC1A1B" w:rsidR="00D65B1B">
        <w:t xml:space="preserve"> </w:t>
      </w:r>
      <w:r w:rsidRPr="00BC1A1B">
        <w:t>produced</w:t>
      </w:r>
      <w:r w:rsidRPr="00BC1A1B" w:rsidR="00D65B1B">
        <w:t xml:space="preserve"> </w:t>
      </w:r>
      <w:r w:rsidRPr="00BC1A1B">
        <w:t>many</w:t>
      </w:r>
      <w:r w:rsidRPr="00BC1A1B" w:rsidR="00D65B1B">
        <w:t xml:space="preserve"> </w:t>
      </w:r>
      <w:r w:rsidRPr="00BC1A1B">
        <w:t>reports</w:t>
      </w:r>
      <w:r w:rsidRPr="00BC1A1B" w:rsidR="00D65B1B">
        <w:t xml:space="preserve"> </w:t>
      </w:r>
      <w:r w:rsidRPr="00BC1A1B">
        <w:t>looking</w:t>
      </w:r>
      <w:r w:rsidRPr="00BC1A1B" w:rsidR="00D65B1B">
        <w:t xml:space="preserve"> </w:t>
      </w:r>
      <w:r w:rsidRPr="00BC1A1B">
        <w:t>at</w:t>
      </w:r>
      <w:r w:rsidRPr="00BC1A1B" w:rsidR="00D65B1B">
        <w:t xml:space="preserve"> </w:t>
      </w:r>
      <w:r w:rsidRPr="00BC1A1B">
        <w:t>alternatives</w:t>
      </w:r>
      <w:r w:rsidRPr="00BC1A1B" w:rsidR="00D65B1B">
        <w:t xml:space="preserve"> </w:t>
      </w:r>
      <w:r w:rsidRPr="00BC1A1B">
        <w:t>and</w:t>
      </w:r>
      <w:r w:rsidRPr="00BC1A1B" w:rsidR="00D65B1B">
        <w:t xml:space="preserve"> </w:t>
      </w:r>
      <w:r w:rsidRPr="00BC1A1B">
        <w:t>options</w:t>
      </w:r>
      <w:r w:rsidRPr="00BC1A1B" w:rsidR="00D65B1B">
        <w:t xml:space="preserve"> </w:t>
      </w:r>
      <w:r w:rsidRPr="00BC1A1B">
        <w:t>and</w:t>
      </w:r>
      <w:r w:rsidRPr="00BC1A1B">
        <w:t>,</w:t>
      </w:r>
      <w:r w:rsidRPr="00BC1A1B" w:rsidR="00D65B1B">
        <w:t xml:space="preserve"> </w:t>
      </w:r>
      <w:r w:rsidRPr="00BC1A1B">
        <w:t>to</w:t>
      </w:r>
      <w:r w:rsidRPr="00BC1A1B" w:rsidR="00D65B1B">
        <w:t xml:space="preserve"> </w:t>
      </w:r>
      <w:r w:rsidRPr="00BC1A1B">
        <w:t>be</w:t>
      </w:r>
      <w:r w:rsidRPr="00BC1A1B" w:rsidR="00D65B1B">
        <w:t xml:space="preserve"> </w:t>
      </w:r>
      <w:r w:rsidRPr="00BC1A1B">
        <w:t>open</w:t>
      </w:r>
      <w:r w:rsidRPr="00BC1A1B" w:rsidR="00D65B1B">
        <w:t xml:space="preserve"> </w:t>
      </w:r>
      <w:r w:rsidRPr="00BC1A1B">
        <w:t>and</w:t>
      </w:r>
      <w:r w:rsidRPr="00BC1A1B" w:rsidR="00D65B1B">
        <w:t xml:space="preserve"> </w:t>
      </w:r>
      <w:r w:rsidRPr="00BC1A1B">
        <w:t>honest</w:t>
      </w:r>
      <w:r w:rsidRPr="00BC1A1B">
        <w:t>,</w:t>
      </w:r>
      <w:r w:rsidRPr="00BC1A1B" w:rsidR="00D65B1B">
        <w:t xml:space="preserve"> </w:t>
      </w:r>
      <w:r w:rsidRPr="00BC1A1B">
        <w:t>we</w:t>
      </w:r>
      <w:r w:rsidRPr="00BC1A1B" w:rsidR="00D65B1B">
        <w:t xml:space="preserve"> </w:t>
      </w:r>
      <w:r w:rsidRPr="00BC1A1B">
        <w:t>need</w:t>
      </w:r>
      <w:r w:rsidRPr="00BC1A1B" w:rsidR="00D65B1B">
        <w:t xml:space="preserve"> </w:t>
      </w:r>
      <w:r w:rsidRPr="00BC1A1B">
        <w:t>Government</w:t>
      </w:r>
      <w:r w:rsidRPr="00BC1A1B" w:rsidR="00D65B1B">
        <w:t xml:space="preserve"> </w:t>
      </w:r>
      <w:r w:rsidRPr="00BC1A1B">
        <w:t>and</w:t>
      </w:r>
      <w:r w:rsidRPr="00BC1A1B" w:rsidR="00D65B1B">
        <w:t xml:space="preserve"> </w:t>
      </w:r>
      <w:r w:rsidRPr="00BC1A1B">
        <w:t>all</w:t>
      </w:r>
      <w:r w:rsidRPr="00BC1A1B" w:rsidR="00D65B1B">
        <w:t xml:space="preserve"> </w:t>
      </w:r>
      <w:r w:rsidRPr="00BC1A1B">
        <w:t>political</w:t>
      </w:r>
      <w:r w:rsidRPr="00BC1A1B" w:rsidR="00D65B1B">
        <w:t xml:space="preserve"> </w:t>
      </w:r>
      <w:r w:rsidRPr="00BC1A1B">
        <w:t>parties</w:t>
      </w:r>
      <w:r w:rsidRPr="00BC1A1B" w:rsidR="00D65B1B">
        <w:t xml:space="preserve"> </w:t>
      </w:r>
      <w:r w:rsidRPr="00BC1A1B">
        <w:t>to</w:t>
      </w:r>
      <w:r w:rsidRPr="00BC1A1B" w:rsidR="00D65B1B">
        <w:t xml:space="preserve"> </w:t>
      </w:r>
      <w:r w:rsidRPr="00BC1A1B">
        <w:t>grasp</w:t>
      </w:r>
      <w:r w:rsidRPr="00BC1A1B" w:rsidR="00D65B1B">
        <w:t xml:space="preserve"> </w:t>
      </w:r>
      <w:r w:rsidRPr="00BC1A1B">
        <w:t>that</w:t>
      </w:r>
      <w:r w:rsidRPr="00BC1A1B" w:rsidR="00D65B1B">
        <w:t xml:space="preserve"> </w:t>
      </w:r>
      <w:r w:rsidRPr="00BC1A1B">
        <w:t>nettle</w:t>
      </w:r>
      <w:r w:rsidRPr="00BC1A1B" w:rsidR="00D65B1B">
        <w:t xml:space="preserve"> </w:t>
      </w:r>
      <w:r w:rsidRPr="00BC1A1B">
        <w:t>and</w:t>
      </w:r>
      <w:r w:rsidRPr="00BC1A1B" w:rsidR="00D65B1B">
        <w:t xml:space="preserve"> </w:t>
      </w:r>
      <w:r w:rsidRPr="00BC1A1B">
        <w:t>come</w:t>
      </w:r>
      <w:r w:rsidRPr="00BC1A1B" w:rsidR="00D65B1B">
        <w:t xml:space="preserve"> </w:t>
      </w:r>
      <w:r w:rsidRPr="00BC1A1B">
        <w:t>up</w:t>
      </w:r>
      <w:r w:rsidRPr="00BC1A1B" w:rsidR="00D65B1B">
        <w:t xml:space="preserve"> </w:t>
      </w:r>
      <w:r w:rsidRPr="00BC1A1B">
        <w:t>with</w:t>
      </w:r>
      <w:r w:rsidRPr="00BC1A1B" w:rsidR="00D65B1B">
        <w:t xml:space="preserve"> </w:t>
      </w:r>
      <w:r w:rsidRPr="00BC1A1B">
        <w:t>a</w:t>
      </w:r>
      <w:r w:rsidRPr="00BC1A1B" w:rsidR="00D65B1B">
        <w:t xml:space="preserve"> </w:t>
      </w:r>
      <w:r w:rsidRPr="00BC1A1B">
        <w:t>cross</w:t>
      </w:r>
      <w:r w:rsidRPr="00BC1A1B">
        <w:t>-</w:t>
      </w:r>
      <w:r w:rsidRPr="00BC1A1B">
        <w:t>party</w:t>
      </w:r>
      <w:r w:rsidRPr="00BC1A1B" w:rsidR="00D65B1B">
        <w:t xml:space="preserve"> </w:t>
      </w:r>
      <w:r w:rsidRPr="00BC1A1B">
        <w:t>solution</w:t>
      </w:r>
      <w:r w:rsidRPr="00BC1A1B" w:rsidR="00D65B1B">
        <w:t xml:space="preserve"> </w:t>
      </w:r>
      <w:r w:rsidRPr="00BC1A1B">
        <w:t>that</w:t>
      </w:r>
      <w:r w:rsidRPr="00BC1A1B" w:rsidR="00D65B1B">
        <w:t xml:space="preserve"> </w:t>
      </w:r>
      <w:r w:rsidRPr="00BC1A1B">
        <w:t>works</w:t>
      </w:r>
      <w:r w:rsidRPr="00BC1A1B" w:rsidR="00D65B1B">
        <w:t xml:space="preserve"> </w:t>
      </w:r>
      <w:r w:rsidRPr="00BC1A1B">
        <w:t>in</w:t>
      </w:r>
      <w:r w:rsidRPr="00BC1A1B" w:rsidR="00D65B1B">
        <w:t xml:space="preserve"> </w:t>
      </w:r>
      <w:r w:rsidRPr="00BC1A1B">
        <w:t>the</w:t>
      </w:r>
      <w:r w:rsidRPr="00BC1A1B" w:rsidR="00D65B1B">
        <w:t xml:space="preserve"> </w:t>
      </w:r>
      <w:r w:rsidRPr="00BC1A1B">
        <w:t>long</w:t>
      </w:r>
      <w:r w:rsidRPr="00BC1A1B" w:rsidR="00D65B1B">
        <w:t xml:space="preserve"> </w:t>
      </w:r>
      <w:r w:rsidRPr="00BC1A1B">
        <w:t>term.</w:t>
      </w:r>
    </w:p>
    <w:p w:rsidR="007D1445" w:rsidRPr="00BC1A1B" w:rsidP="007E6ACE">
      <w:pPr>
        <w:pStyle w:val="Answer"/>
      </w:pPr>
      <w:sdt>
        <w:sdtPr>
          <w:alias w:val="Witness"/>
          <w:id w:val="798580462"/>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rsidR="007E6ACE">
        <w:t>I</w:t>
      </w:r>
      <w:r w:rsidRPr="00BC1A1B" w:rsidR="00D65B1B">
        <w:t xml:space="preserve"> </w:t>
      </w:r>
      <w:r w:rsidRPr="00BC1A1B" w:rsidR="007E6ACE">
        <w:t>would</w:t>
      </w:r>
      <w:r w:rsidRPr="00BC1A1B" w:rsidR="00D65B1B">
        <w:t xml:space="preserve"> </w:t>
      </w:r>
      <w:r w:rsidRPr="00BC1A1B" w:rsidR="007E6ACE">
        <w:t>echo</w:t>
      </w:r>
      <w:r w:rsidRPr="00BC1A1B" w:rsidR="00D65B1B">
        <w:t xml:space="preserve"> </w:t>
      </w:r>
      <w:r w:rsidRPr="00BC1A1B" w:rsidR="007E6ACE">
        <w:t>all</w:t>
      </w:r>
      <w:r w:rsidRPr="00BC1A1B" w:rsidR="00D65B1B">
        <w:t xml:space="preserve"> </w:t>
      </w:r>
      <w:r w:rsidRPr="00BC1A1B" w:rsidR="007E6ACE">
        <w:t>of</w:t>
      </w:r>
      <w:r w:rsidRPr="00BC1A1B" w:rsidR="00D65B1B">
        <w:t xml:space="preserve"> </w:t>
      </w:r>
      <w:r w:rsidRPr="00BC1A1B" w:rsidR="007E6ACE">
        <w:t>what</w:t>
      </w:r>
      <w:r w:rsidRPr="00BC1A1B" w:rsidR="00D65B1B">
        <w:t xml:space="preserve"> </w:t>
      </w:r>
      <w:r w:rsidRPr="00BC1A1B">
        <w:t>Councillor</w:t>
      </w:r>
      <w:r w:rsidRPr="00BC1A1B" w:rsidR="00D65B1B">
        <w:t xml:space="preserve"> </w:t>
      </w:r>
      <w:r w:rsidRPr="00BC1A1B">
        <w:t>James</w:t>
      </w:r>
      <w:r w:rsidRPr="00BC1A1B" w:rsidR="00D65B1B">
        <w:t xml:space="preserve"> </w:t>
      </w:r>
      <w:r w:rsidRPr="00BC1A1B">
        <w:t>Jamieson</w:t>
      </w:r>
      <w:r w:rsidRPr="00BC1A1B" w:rsidR="00D65B1B">
        <w:t xml:space="preserve"> </w:t>
      </w:r>
      <w:r w:rsidRPr="00BC1A1B">
        <w:t>says</w:t>
      </w:r>
      <w:r w:rsidRPr="00BC1A1B" w:rsidR="00D65B1B">
        <w:t xml:space="preserve"> </w:t>
      </w:r>
      <w:r w:rsidRPr="00BC1A1B">
        <w:t>there.</w:t>
      </w:r>
      <w:r w:rsidRPr="00BC1A1B" w:rsidR="00D65B1B">
        <w:t xml:space="preserve"> </w:t>
      </w:r>
      <w:r w:rsidRPr="00BC1A1B">
        <w:t>H</w:t>
      </w:r>
      <w:r w:rsidRPr="00BC1A1B" w:rsidR="007E6ACE">
        <w:t>istorically,</w:t>
      </w:r>
      <w:r w:rsidRPr="00BC1A1B" w:rsidR="00D65B1B">
        <w:t xml:space="preserve"> </w:t>
      </w:r>
      <w:r w:rsidRPr="00BC1A1B" w:rsidR="007E6ACE">
        <w:t>there</w:t>
      </w:r>
      <w:r w:rsidRPr="00BC1A1B" w:rsidR="00D65B1B">
        <w:t xml:space="preserve"> </w:t>
      </w:r>
      <w:r w:rsidRPr="00BC1A1B" w:rsidR="007E6ACE">
        <w:t>has</w:t>
      </w:r>
      <w:r w:rsidRPr="00BC1A1B" w:rsidR="00D65B1B">
        <w:t xml:space="preserve"> </w:t>
      </w:r>
      <w:r w:rsidRPr="00BC1A1B" w:rsidR="007E6ACE">
        <w:t>been</w:t>
      </w:r>
      <w:r w:rsidRPr="00BC1A1B" w:rsidR="00D65B1B">
        <w:t xml:space="preserve"> </w:t>
      </w:r>
      <w:r w:rsidRPr="00BC1A1B" w:rsidR="007E6ACE">
        <w:t>a</w:t>
      </w:r>
      <w:r w:rsidRPr="00BC1A1B" w:rsidR="00D65B1B">
        <w:t xml:space="preserve"> </w:t>
      </w:r>
      <w:r w:rsidRPr="00BC1A1B" w:rsidR="007E6ACE">
        <w:t>disconnect</w:t>
      </w:r>
      <w:r w:rsidRPr="00BC1A1B" w:rsidR="00D65B1B">
        <w:t xml:space="preserve"> </w:t>
      </w:r>
      <w:r w:rsidRPr="00BC1A1B" w:rsidR="007E6ACE">
        <w:t>or</w:t>
      </w:r>
      <w:r w:rsidRPr="00BC1A1B" w:rsidR="00D65B1B">
        <w:t xml:space="preserve"> </w:t>
      </w:r>
      <w:r w:rsidRPr="00BC1A1B" w:rsidR="007E6ACE">
        <w:t>a</w:t>
      </w:r>
      <w:r w:rsidRPr="00BC1A1B" w:rsidR="00D65B1B">
        <w:t xml:space="preserve"> </w:t>
      </w:r>
      <w:r w:rsidRPr="00BC1A1B" w:rsidR="007E6ACE">
        <w:t>tension</w:t>
      </w:r>
      <w:r w:rsidRPr="00BC1A1B" w:rsidR="00D65B1B">
        <w:t xml:space="preserve"> </w:t>
      </w:r>
      <w:r w:rsidRPr="00BC1A1B" w:rsidR="007E6ACE">
        <w:t>between</w:t>
      </w:r>
      <w:r w:rsidRPr="00BC1A1B" w:rsidR="00D65B1B">
        <w:t xml:space="preserve"> </w:t>
      </w:r>
      <w:r w:rsidRPr="00BC1A1B">
        <w:t>the</w:t>
      </w:r>
      <w:r w:rsidRPr="00BC1A1B" w:rsidR="00D65B1B">
        <w:t xml:space="preserve"> </w:t>
      </w:r>
      <w:r w:rsidRPr="00BC1A1B" w:rsidR="007E6ACE">
        <w:t>Government’s</w:t>
      </w:r>
      <w:r w:rsidRPr="00BC1A1B" w:rsidR="00D65B1B">
        <w:t xml:space="preserve"> </w:t>
      </w:r>
      <w:r w:rsidRPr="00BC1A1B" w:rsidR="007E6ACE">
        <w:t>policy</w:t>
      </w:r>
      <w:r w:rsidRPr="00BC1A1B" w:rsidR="00D65B1B">
        <w:t xml:space="preserve"> </w:t>
      </w:r>
      <w:r w:rsidRPr="00BC1A1B" w:rsidR="007E6ACE">
        <w:t>on</w:t>
      </w:r>
      <w:r w:rsidRPr="00BC1A1B" w:rsidR="00D65B1B">
        <w:t xml:space="preserve"> </w:t>
      </w:r>
      <w:r w:rsidRPr="00BC1A1B" w:rsidR="007E6ACE">
        <w:t>local</w:t>
      </w:r>
      <w:r w:rsidRPr="00BC1A1B" w:rsidR="00D65B1B">
        <w:t xml:space="preserve"> </w:t>
      </w:r>
      <w:r w:rsidRPr="00BC1A1B">
        <w:t>g</w:t>
      </w:r>
      <w:r w:rsidRPr="00BC1A1B" w:rsidR="007E6ACE">
        <w:t>overnment</w:t>
      </w:r>
      <w:r w:rsidRPr="00BC1A1B" w:rsidR="00D65B1B">
        <w:t xml:space="preserve"> </w:t>
      </w:r>
      <w:r w:rsidRPr="00BC1A1B" w:rsidR="007E6ACE">
        <w:t>funding</w:t>
      </w:r>
      <w:r w:rsidRPr="00BC1A1B">
        <w:t>,</w:t>
      </w:r>
      <w:r w:rsidRPr="00BC1A1B" w:rsidR="00D65B1B">
        <w:t xml:space="preserve"> </w:t>
      </w:r>
      <w:r w:rsidRPr="00BC1A1B">
        <w:t>which</w:t>
      </w:r>
      <w:r w:rsidRPr="00BC1A1B" w:rsidR="00D65B1B">
        <w:t xml:space="preserve"> </w:t>
      </w:r>
      <w:r w:rsidRPr="00BC1A1B">
        <w:t>has</w:t>
      </w:r>
      <w:r w:rsidRPr="00BC1A1B" w:rsidR="00D65B1B">
        <w:t xml:space="preserve"> </w:t>
      </w:r>
      <w:r w:rsidRPr="00BC1A1B">
        <w:t>been</w:t>
      </w:r>
      <w:r w:rsidRPr="00BC1A1B" w:rsidR="00D65B1B">
        <w:t xml:space="preserve"> </w:t>
      </w:r>
      <w:r w:rsidRPr="00BC1A1B">
        <w:t>moving</w:t>
      </w:r>
      <w:r w:rsidRPr="00BC1A1B" w:rsidR="00D65B1B">
        <w:t xml:space="preserve"> </w:t>
      </w:r>
      <w:r w:rsidRPr="00BC1A1B">
        <w:t>towards</w:t>
      </w:r>
      <w:r w:rsidRPr="00BC1A1B" w:rsidR="00D65B1B">
        <w:t xml:space="preserve"> </w:t>
      </w:r>
      <w:r w:rsidRPr="00BC1A1B">
        <w:t>more</w:t>
      </w:r>
      <w:r w:rsidRPr="00BC1A1B" w:rsidR="00D65B1B">
        <w:t xml:space="preserve"> </w:t>
      </w:r>
      <w:r w:rsidRPr="00BC1A1B">
        <w:t>local</w:t>
      </w:r>
      <w:r w:rsidRPr="00BC1A1B" w:rsidR="00D65B1B">
        <w:t xml:space="preserve"> </w:t>
      </w:r>
      <w:r w:rsidRPr="00BC1A1B">
        <w:t>funding</w:t>
      </w:r>
      <w:r w:rsidRPr="00BC1A1B" w:rsidR="00D65B1B">
        <w:t xml:space="preserve"> </w:t>
      </w:r>
      <w:r w:rsidRPr="00BC1A1B" w:rsidR="007E6ACE">
        <w:t>reliance</w:t>
      </w:r>
      <w:r w:rsidRPr="00BC1A1B" w:rsidR="00D65B1B">
        <w:t xml:space="preserve"> </w:t>
      </w:r>
      <w:r w:rsidRPr="00BC1A1B">
        <w:t>a</w:t>
      </w:r>
      <w:r w:rsidRPr="00BC1A1B" w:rsidR="007E6ACE">
        <w:t>n</w:t>
      </w:r>
      <w:r w:rsidRPr="00BC1A1B">
        <w:t>d</w:t>
      </w:r>
      <w:r w:rsidRPr="00BC1A1B" w:rsidR="00D65B1B">
        <w:t xml:space="preserve"> </w:t>
      </w:r>
      <w:r w:rsidRPr="00BC1A1B" w:rsidR="007E6ACE">
        <w:t>local</w:t>
      </w:r>
      <w:r w:rsidRPr="00BC1A1B" w:rsidR="00D65B1B">
        <w:t xml:space="preserve"> </w:t>
      </w:r>
      <w:r w:rsidRPr="00BC1A1B" w:rsidR="007E6ACE">
        <w:t>revenue</w:t>
      </w:r>
      <w:r w:rsidRPr="00BC1A1B" w:rsidR="00D65B1B">
        <w:t xml:space="preserve"> </w:t>
      </w:r>
      <w:r w:rsidRPr="00BC1A1B" w:rsidR="007E6ACE">
        <w:t>streams</w:t>
      </w:r>
      <w:r w:rsidRPr="00BC1A1B">
        <w:t>—</w:t>
      </w:r>
      <w:r w:rsidRPr="00BC1A1B" w:rsidR="007E6ACE">
        <w:t>we</w:t>
      </w:r>
      <w:r w:rsidRPr="00BC1A1B" w:rsidR="00D65B1B">
        <w:t xml:space="preserve"> </w:t>
      </w:r>
      <w:r w:rsidRPr="00BC1A1B" w:rsidR="007E6ACE">
        <w:t>know</w:t>
      </w:r>
      <w:r w:rsidRPr="00BC1A1B" w:rsidR="00D65B1B">
        <w:t xml:space="preserve"> </w:t>
      </w:r>
      <w:r w:rsidRPr="00BC1A1B" w:rsidR="007E6ACE">
        <w:t>that</w:t>
      </w:r>
      <w:r w:rsidRPr="00BC1A1B" w:rsidR="00D65B1B">
        <w:t xml:space="preserve"> </w:t>
      </w:r>
      <w:r w:rsidRPr="00BC1A1B" w:rsidR="007E6ACE">
        <w:t>different</w:t>
      </w:r>
      <w:r w:rsidRPr="00BC1A1B" w:rsidR="00D65B1B">
        <w:t xml:space="preserve"> </w:t>
      </w:r>
      <w:r w:rsidRPr="00BC1A1B" w:rsidR="007E6ACE">
        <w:t>councils</w:t>
      </w:r>
      <w:r w:rsidRPr="00BC1A1B" w:rsidR="00D65B1B">
        <w:t xml:space="preserve"> </w:t>
      </w:r>
      <w:r w:rsidRPr="00BC1A1B">
        <w:t>can</w:t>
      </w:r>
      <w:r w:rsidRPr="00BC1A1B" w:rsidR="00D65B1B">
        <w:t xml:space="preserve"> </w:t>
      </w:r>
      <w:r w:rsidRPr="00BC1A1B">
        <w:t>raise</w:t>
      </w:r>
      <w:r w:rsidRPr="00BC1A1B" w:rsidR="00D65B1B">
        <w:t xml:space="preserve"> </w:t>
      </w:r>
      <w:r w:rsidRPr="00BC1A1B">
        <w:t>different</w:t>
      </w:r>
      <w:r w:rsidRPr="00BC1A1B" w:rsidR="00D65B1B">
        <w:t xml:space="preserve"> </w:t>
      </w:r>
      <w:r w:rsidRPr="00BC1A1B">
        <w:t>amounts—and</w:t>
      </w:r>
      <w:r w:rsidRPr="00BC1A1B" w:rsidR="00D65B1B">
        <w:t xml:space="preserve"> </w:t>
      </w:r>
      <w:r w:rsidRPr="00BC1A1B">
        <w:t>social</w:t>
      </w:r>
      <w:r w:rsidRPr="00BC1A1B" w:rsidR="00D65B1B">
        <w:t xml:space="preserve"> </w:t>
      </w:r>
      <w:r w:rsidRPr="00BC1A1B">
        <w:t>care</w:t>
      </w:r>
      <w:r w:rsidRPr="00BC1A1B" w:rsidR="00D65B1B">
        <w:t xml:space="preserve"> </w:t>
      </w:r>
      <w:r w:rsidRPr="00BC1A1B">
        <w:t>policy,</w:t>
      </w:r>
      <w:r w:rsidRPr="00BC1A1B" w:rsidR="00D65B1B">
        <w:t xml:space="preserve"> </w:t>
      </w:r>
      <w:r w:rsidRPr="00BC1A1B">
        <w:t>which</w:t>
      </w:r>
      <w:r w:rsidRPr="00BC1A1B" w:rsidR="00D65B1B">
        <w:t xml:space="preserve"> </w:t>
      </w:r>
      <w:r w:rsidRPr="00BC1A1B">
        <w:t>has</w:t>
      </w:r>
      <w:r w:rsidRPr="00BC1A1B" w:rsidR="00D65B1B">
        <w:t xml:space="preserve"> </w:t>
      </w:r>
      <w:r w:rsidRPr="00BC1A1B">
        <w:t>been</w:t>
      </w:r>
      <w:r w:rsidRPr="00BC1A1B" w:rsidR="00D65B1B">
        <w:t xml:space="preserve"> </w:t>
      </w:r>
      <w:r w:rsidRPr="00BC1A1B" w:rsidR="007E6ACE">
        <w:t>trying</w:t>
      </w:r>
      <w:r w:rsidRPr="00BC1A1B" w:rsidR="00D65B1B">
        <w:t xml:space="preserve"> </w:t>
      </w:r>
      <w:r w:rsidRPr="00BC1A1B" w:rsidR="007E6ACE">
        <w:t>to</w:t>
      </w:r>
      <w:r w:rsidRPr="00BC1A1B" w:rsidR="00D65B1B">
        <w:t xml:space="preserve"> </w:t>
      </w:r>
      <w:r w:rsidRPr="00BC1A1B" w:rsidR="007E6ACE">
        <w:t>move</w:t>
      </w:r>
      <w:r w:rsidRPr="00BC1A1B" w:rsidR="00D65B1B">
        <w:t xml:space="preserve"> </w:t>
      </w:r>
      <w:r w:rsidRPr="00BC1A1B" w:rsidR="007E6ACE">
        <w:t>more</w:t>
      </w:r>
      <w:r w:rsidRPr="00BC1A1B" w:rsidR="00D65B1B">
        <w:t xml:space="preserve"> </w:t>
      </w:r>
      <w:r w:rsidRPr="00BC1A1B" w:rsidR="007E6ACE">
        <w:t>towards</w:t>
      </w:r>
      <w:r w:rsidRPr="00BC1A1B" w:rsidR="00D65B1B">
        <w:t xml:space="preserve"> </w:t>
      </w:r>
      <w:r w:rsidRPr="00BC1A1B" w:rsidR="007E6ACE">
        <w:t>national</w:t>
      </w:r>
      <w:r w:rsidRPr="00BC1A1B" w:rsidR="00D65B1B">
        <w:t xml:space="preserve"> </w:t>
      </w:r>
      <w:r w:rsidRPr="00BC1A1B" w:rsidR="007E6ACE">
        <w:t>standards</w:t>
      </w:r>
      <w:r w:rsidRPr="00BC1A1B" w:rsidR="00D65B1B">
        <w:t xml:space="preserve"> </w:t>
      </w:r>
      <w:r w:rsidRPr="00BC1A1B" w:rsidR="007E6ACE">
        <w:t>for</w:t>
      </w:r>
      <w:r w:rsidRPr="00BC1A1B" w:rsidR="00D65B1B">
        <w:t xml:space="preserve"> </w:t>
      </w:r>
      <w:r w:rsidRPr="00BC1A1B" w:rsidR="007E6ACE">
        <w:t>eligibility</w:t>
      </w:r>
      <w:r w:rsidRPr="00BC1A1B" w:rsidR="00D65B1B">
        <w:t xml:space="preserve"> </w:t>
      </w:r>
      <w:r w:rsidRPr="00BC1A1B" w:rsidR="007E6ACE">
        <w:t>and</w:t>
      </w:r>
      <w:r w:rsidRPr="00BC1A1B" w:rsidR="00D65B1B">
        <w:t xml:space="preserve"> </w:t>
      </w:r>
      <w:r w:rsidRPr="00BC1A1B" w:rsidR="007E6ACE">
        <w:t>care</w:t>
      </w:r>
      <w:r w:rsidRPr="00BC1A1B">
        <w:t>.</w:t>
      </w:r>
      <w:r w:rsidRPr="00BC1A1B" w:rsidR="00D65B1B">
        <w:t xml:space="preserve"> </w:t>
      </w:r>
      <w:r w:rsidRPr="00BC1A1B">
        <w:t>How</w:t>
      </w:r>
      <w:r w:rsidRPr="00BC1A1B" w:rsidR="00D65B1B">
        <w:t xml:space="preserve"> </w:t>
      </w:r>
      <w:r w:rsidRPr="00BC1A1B">
        <w:t>do</w:t>
      </w:r>
      <w:r w:rsidRPr="00BC1A1B" w:rsidR="00D65B1B">
        <w:t xml:space="preserve"> </w:t>
      </w:r>
      <w:r w:rsidRPr="00BC1A1B">
        <w:t>you</w:t>
      </w:r>
      <w:r w:rsidRPr="00BC1A1B" w:rsidR="00D65B1B">
        <w:t xml:space="preserve"> </w:t>
      </w:r>
      <w:r w:rsidRPr="00BC1A1B">
        <w:t>have</w:t>
      </w:r>
      <w:r w:rsidRPr="00BC1A1B" w:rsidR="00D65B1B">
        <w:t xml:space="preserve"> </w:t>
      </w:r>
      <w:r w:rsidRPr="00BC1A1B">
        <w:t>national</w:t>
      </w:r>
      <w:r w:rsidRPr="00BC1A1B" w:rsidR="00D65B1B">
        <w:t xml:space="preserve"> </w:t>
      </w:r>
      <w:r w:rsidRPr="00BC1A1B">
        <w:t>standards</w:t>
      </w:r>
      <w:r w:rsidRPr="00BC1A1B" w:rsidR="00D65B1B">
        <w:t xml:space="preserve"> </w:t>
      </w:r>
      <w:r w:rsidRPr="00BC1A1B">
        <w:t>with</w:t>
      </w:r>
      <w:r w:rsidRPr="00BC1A1B" w:rsidR="00D65B1B">
        <w:t xml:space="preserve"> </w:t>
      </w:r>
      <w:r w:rsidRPr="00BC1A1B">
        <w:t>very</w:t>
      </w:r>
      <w:r w:rsidRPr="00BC1A1B" w:rsidR="00D65B1B">
        <w:t xml:space="preserve"> </w:t>
      </w:r>
      <w:r w:rsidRPr="00BC1A1B">
        <w:t>different</w:t>
      </w:r>
      <w:r w:rsidRPr="00BC1A1B" w:rsidR="00D65B1B">
        <w:t xml:space="preserve"> </w:t>
      </w:r>
      <w:r w:rsidRPr="00BC1A1B" w:rsidR="007E6ACE">
        <w:t>localised</w:t>
      </w:r>
      <w:r w:rsidRPr="00BC1A1B" w:rsidR="00D65B1B">
        <w:t xml:space="preserve"> </w:t>
      </w:r>
      <w:r w:rsidRPr="00BC1A1B" w:rsidR="007E6ACE">
        <w:t>funding</w:t>
      </w:r>
      <w:r w:rsidRPr="00BC1A1B">
        <w:t>?</w:t>
      </w:r>
      <w:r w:rsidRPr="00BC1A1B" w:rsidR="00D65B1B">
        <w:t xml:space="preserve"> </w:t>
      </w:r>
      <w:r w:rsidRPr="00BC1A1B">
        <w:t>S</w:t>
      </w:r>
      <w:r w:rsidRPr="00BC1A1B" w:rsidR="007E6ACE">
        <w:t>quaring</w:t>
      </w:r>
      <w:r w:rsidRPr="00BC1A1B" w:rsidR="00D65B1B">
        <w:t xml:space="preserve"> </w:t>
      </w:r>
      <w:r w:rsidRPr="00BC1A1B" w:rsidR="007E6ACE">
        <w:t>that</w:t>
      </w:r>
      <w:r w:rsidRPr="00BC1A1B" w:rsidR="00D65B1B">
        <w:t xml:space="preserve"> </w:t>
      </w:r>
      <w:r w:rsidRPr="00BC1A1B" w:rsidR="007E6ACE">
        <w:t>circle</w:t>
      </w:r>
      <w:r w:rsidRPr="00BC1A1B" w:rsidR="00D65B1B">
        <w:t xml:space="preserve"> </w:t>
      </w:r>
      <w:r w:rsidRPr="00BC1A1B" w:rsidR="007E6ACE">
        <w:t>and</w:t>
      </w:r>
      <w:r w:rsidRPr="00BC1A1B" w:rsidR="00D65B1B">
        <w:t xml:space="preserve"> </w:t>
      </w:r>
      <w:r w:rsidRPr="00BC1A1B" w:rsidR="007E6ACE">
        <w:t>seeing</w:t>
      </w:r>
      <w:r w:rsidRPr="00BC1A1B" w:rsidR="00D65B1B">
        <w:t xml:space="preserve"> </w:t>
      </w:r>
      <w:r w:rsidRPr="00BC1A1B" w:rsidR="007E6ACE">
        <w:t>the</w:t>
      </w:r>
      <w:r w:rsidRPr="00BC1A1B" w:rsidR="00D65B1B">
        <w:t xml:space="preserve"> </w:t>
      </w:r>
      <w:r w:rsidRPr="00BC1A1B" w:rsidR="007E6ACE">
        <w:t>interaction</w:t>
      </w:r>
      <w:r w:rsidRPr="00BC1A1B" w:rsidR="00D65B1B">
        <w:t xml:space="preserve"> </w:t>
      </w:r>
      <w:r w:rsidRPr="00BC1A1B" w:rsidR="007E6ACE">
        <w:t>between</w:t>
      </w:r>
      <w:r w:rsidRPr="00BC1A1B" w:rsidR="00D65B1B">
        <w:t xml:space="preserve"> </w:t>
      </w:r>
      <w:r w:rsidRPr="00BC1A1B" w:rsidR="007E6ACE">
        <w:t>the</w:t>
      </w:r>
      <w:r w:rsidRPr="00BC1A1B" w:rsidR="00D65B1B">
        <w:t xml:space="preserve"> </w:t>
      </w:r>
      <w:r w:rsidRPr="00BC1A1B" w:rsidR="007E6ACE">
        <w:t>local</w:t>
      </w:r>
      <w:r w:rsidRPr="00BC1A1B" w:rsidR="00D65B1B">
        <w:t xml:space="preserve"> </w:t>
      </w:r>
      <w:r w:rsidRPr="00BC1A1B">
        <w:t>g</w:t>
      </w:r>
      <w:r w:rsidRPr="00BC1A1B" w:rsidR="007E6ACE">
        <w:t>overnment</w:t>
      </w:r>
      <w:r w:rsidRPr="00BC1A1B" w:rsidR="00D65B1B">
        <w:t xml:space="preserve"> </w:t>
      </w:r>
      <w:r w:rsidRPr="00BC1A1B" w:rsidR="007E6ACE">
        <w:t>funding</w:t>
      </w:r>
      <w:r w:rsidRPr="00BC1A1B" w:rsidR="00D65B1B">
        <w:t xml:space="preserve"> </w:t>
      </w:r>
      <w:r w:rsidRPr="00BC1A1B" w:rsidR="007E6ACE">
        <w:t>system</w:t>
      </w:r>
      <w:r w:rsidRPr="00BC1A1B" w:rsidR="00D65B1B">
        <w:t xml:space="preserve"> </w:t>
      </w:r>
      <w:r w:rsidRPr="00BC1A1B" w:rsidR="007E6ACE">
        <w:t>and</w:t>
      </w:r>
      <w:r w:rsidRPr="00BC1A1B" w:rsidR="00D65B1B">
        <w:t xml:space="preserve"> </w:t>
      </w:r>
      <w:r w:rsidRPr="00BC1A1B" w:rsidR="007E6ACE">
        <w:t>the</w:t>
      </w:r>
      <w:r w:rsidRPr="00BC1A1B" w:rsidR="00D65B1B">
        <w:t xml:space="preserve"> </w:t>
      </w:r>
      <w:r w:rsidRPr="00BC1A1B">
        <w:t>way</w:t>
      </w:r>
      <w:r w:rsidRPr="00BC1A1B" w:rsidR="00D65B1B">
        <w:t xml:space="preserve"> </w:t>
      </w:r>
      <w:r w:rsidRPr="00BC1A1B">
        <w:t>social</w:t>
      </w:r>
      <w:r w:rsidRPr="00BC1A1B" w:rsidR="00D65B1B">
        <w:t xml:space="preserve"> </w:t>
      </w:r>
      <w:r w:rsidRPr="00BC1A1B">
        <w:t>care</w:t>
      </w:r>
      <w:r w:rsidRPr="00BC1A1B" w:rsidR="00D65B1B">
        <w:t xml:space="preserve"> </w:t>
      </w:r>
      <w:r w:rsidRPr="00BC1A1B">
        <w:t>is</w:t>
      </w:r>
      <w:r w:rsidRPr="00BC1A1B" w:rsidR="00D65B1B">
        <w:t xml:space="preserve"> </w:t>
      </w:r>
      <w:r w:rsidRPr="00BC1A1B">
        <w:t>funded</w:t>
      </w:r>
      <w:r w:rsidRPr="00BC1A1B" w:rsidR="00D65B1B">
        <w:t xml:space="preserve"> </w:t>
      </w:r>
      <w:r w:rsidRPr="00BC1A1B">
        <w:t>with</w:t>
      </w:r>
      <w:r w:rsidRPr="00BC1A1B" w:rsidR="00D65B1B">
        <w:t xml:space="preserve"> </w:t>
      </w:r>
      <w:r w:rsidRPr="00BC1A1B">
        <w:t>the</w:t>
      </w:r>
      <w:r w:rsidRPr="00BC1A1B" w:rsidR="00D65B1B">
        <w:t xml:space="preserve"> </w:t>
      </w:r>
      <w:r w:rsidRPr="00BC1A1B">
        <w:t>policies</w:t>
      </w:r>
      <w:r w:rsidRPr="00BC1A1B" w:rsidR="00D65B1B">
        <w:t xml:space="preserve"> </w:t>
      </w:r>
      <w:r w:rsidRPr="00BC1A1B">
        <w:t>you</w:t>
      </w:r>
      <w:r w:rsidRPr="00BC1A1B" w:rsidR="00D65B1B">
        <w:t xml:space="preserve"> </w:t>
      </w:r>
      <w:r w:rsidRPr="00BC1A1B">
        <w:t>want</w:t>
      </w:r>
      <w:r w:rsidRPr="00BC1A1B" w:rsidR="00D65B1B">
        <w:t xml:space="preserve"> </w:t>
      </w:r>
      <w:r w:rsidRPr="00BC1A1B">
        <w:t>to</w:t>
      </w:r>
      <w:r w:rsidRPr="00BC1A1B" w:rsidR="00D65B1B">
        <w:t xml:space="preserve"> </w:t>
      </w:r>
      <w:r w:rsidRPr="00BC1A1B">
        <w:t>have</w:t>
      </w:r>
      <w:r w:rsidRPr="00BC1A1B" w:rsidR="00D65B1B">
        <w:t xml:space="preserve"> </w:t>
      </w:r>
      <w:r w:rsidRPr="00BC1A1B">
        <w:t>in</w:t>
      </w:r>
      <w:r w:rsidRPr="00BC1A1B" w:rsidR="00D65B1B">
        <w:t xml:space="preserve"> </w:t>
      </w:r>
      <w:r w:rsidRPr="00BC1A1B">
        <w:t>place</w:t>
      </w:r>
      <w:r w:rsidRPr="00BC1A1B" w:rsidR="00D65B1B">
        <w:t xml:space="preserve"> </w:t>
      </w:r>
      <w:r w:rsidRPr="00BC1A1B" w:rsidR="007E6ACE">
        <w:t>is</w:t>
      </w:r>
      <w:r w:rsidRPr="00BC1A1B" w:rsidR="00D65B1B">
        <w:t xml:space="preserve"> </w:t>
      </w:r>
      <w:r w:rsidRPr="00BC1A1B" w:rsidR="007E6ACE">
        <w:t>a</w:t>
      </w:r>
      <w:r w:rsidRPr="00BC1A1B" w:rsidR="00D65B1B">
        <w:t xml:space="preserve"> </w:t>
      </w:r>
      <w:r w:rsidRPr="00BC1A1B" w:rsidR="007E6ACE">
        <w:t>really</w:t>
      </w:r>
      <w:r w:rsidRPr="00BC1A1B" w:rsidR="00D65B1B">
        <w:t xml:space="preserve"> </w:t>
      </w:r>
      <w:r w:rsidRPr="00BC1A1B" w:rsidR="007E6ACE">
        <w:t>important</w:t>
      </w:r>
      <w:r w:rsidRPr="00BC1A1B" w:rsidR="00D65B1B">
        <w:t xml:space="preserve"> </w:t>
      </w:r>
      <w:r w:rsidRPr="00BC1A1B" w:rsidR="007E6ACE">
        <w:t>part</w:t>
      </w:r>
      <w:r w:rsidRPr="00BC1A1B" w:rsidR="00D65B1B">
        <w:t xml:space="preserve"> </w:t>
      </w:r>
      <w:r w:rsidRPr="00BC1A1B" w:rsidR="007E6ACE">
        <w:t>of</w:t>
      </w:r>
      <w:r w:rsidRPr="00BC1A1B" w:rsidR="00D65B1B">
        <w:t xml:space="preserve"> </w:t>
      </w:r>
      <w:r w:rsidRPr="00BC1A1B" w:rsidR="007E6ACE">
        <w:t>having</w:t>
      </w:r>
      <w:r w:rsidRPr="00BC1A1B" w:rsidR="00D65B1B">
        <w:t xml:space="preserve"> </w:t>
      </w:r>
      <w:r w:rsidRPr="00BC1A1B" w:rsidR="007E6ACE">
        <w:t>a</w:t>
      </w:r>
      <w:r w:rsidRPr="00BC1A1B" w:rsidR="00D65B1B">
        <w:t xml:space="preserve"> </w:t>
      </w:r>
      <w:r w:rsidRPr="00BC1A1B" w:rsidR="007E6ACE">
        <w:t>proper</w:t>
      </w:r>
      <w:r w:rsidRPr="00BC1A1B" w:rsidR="00D65B1B">
        <w:t xml:space="preserve"> </w:t>
      </w:r>
      <w:r w:rsidRPr="00BC1A1B" w:rsidR="007E6ACE">
        <w:t>plan</w:t>
      </w:r>
      <w:r w:rsidRPr="00BC1A1B" w:rsidR="00D65B1B">
        <w:t xml:space="preserve"> </w:t>
      </w:r>
      <w:r w:rsidRPr="00BC1A1B" w:rsidR="007E6ACE">
        <w:t>for</w:t>
      </w:r>
      <w:r w:rsidRPr="00BC1A1B" w:rsidR="00D65B1B">
        <w:t xml:space="preserve"> </w:t>
      </w:r>
      <w:r w:rsidRPr="00BC1A1B" w:rsidR="007E6ACE">
        <w:t>social</w:t>
      </w:r>
      <w:r w:rsidRPr="00BC1A1B" w:rsidR="00D65B1B">
        <w:t xml:space="preserve"> </w:t>
      </w:r>
      <w:r w:rsidRPr="00BC1A1B" w:rsidR="007E6ACE">
        <w:t>care.</w:t>
      </w:r>
      <w:r w:rsidRPr="00BC1A1B" w:rsidR="00D65B1B">
        <w:t xml:space="preserve"> </w:t>
      </w:r>
    </w:p>
    <w:p w:rsidR="007E6ACE" w:rsidRPr="00BC1A1B" w:rsidP="007E6ACE">
      <w:pPr>
        <w:pStyle w:val="Answer"/>
      </w:pPr>
      <w:r w:rsidRPr="00BC1A1B">
        <w:t>As</w:t>
      </w:r>
      <w:r w:rsidRPr="00BC1A1B" w:rsidR="00D65B1B">
        <w:t xml:space="preserve"> </w:t>
      </w:r>
      <w:r w:rsidRPr="00BC1A1B">
        <w:t>well</w:t>
      </w:r>
      <w:r w:rsidRPr="00BC1A1B" w:rsidR="00D65B1B">
        <w:t xml:space="preserve"> </w:t>
      </w:r>
      <w:r w:rsidRPr="00BC1A1B">
        <w:t>as</w:t>
      </w:r>
      <w:r w:rsidRPr="00BC1A1B" w:rsidR="00D65B1B">
        <w:t xml:space="preserve"> </w:t>
      </w:r>
      <w:r w:rsidRPr="00BC1A1B">
        <w:t>thinking</w:t>
      </w:r>
      <w:r w:rsidRPr="00BC1A1B" w:rsidR="00D65B1B">
        <w:t xml:space="preserve"> </w:t>
      </w:r>
      <w:r w:rsidRPr="00BC1A1B">
        <w:t>about</w:t>
      </w:r>
      <w:r w:rsidRPr="00BC1A1B" w:rsidR="00D65B1B">
        <w:t xml:space="preserve"> </w:t>
      </w:r>
      <w:r w:rsidRPr="00BC1A1B">
        <w:t>the</w:t>
      </w:r>
      <w:r w:rsidRPr="00BC1A1B" w:rsidR="00D65B1B">
        <w:t xml:space="preserve"> </w:t>
      </w:r>
      <w:r w:rsidRPr="00BC1A1B">
        <w:t>local</w:t>
      </w:r>
      <w:r w:rsidRPr="00BC1A1B" w:rsidR="00D65B1B">
        <w:t xml:space="preserve"> </w:t>
      </w:r>
      <w:r w:rsidRPr="00BC1A1B" w:rsidR="007D1445">
        <w:t>g</w:t>
      </w:r>
      <w:r w:rsidRPr="00BC1A1B">
        <w:t>overnment</w:t>
      </w:r>
      <w:r w:rsidRPr="00BC1A1B" w:rsidR="00D65B1B">
        <w:t xml:space="preserve"> </w:t>
      </w:r>
      <w:r w:rsidRPr="00BC1A1B">
        <w:t>funding</w:t>
      </w:r>
      <w:r w:rsidRPr="00BC1A1B" w:rsidR="00D65B1B">
        <w:t xml:space="preserve"> </w:t>
      </w:r>
      <w:r w:rsidRPr="00BC1A1B">
        <w:t>aspects</w:t>
      </w:r>
      <w:r w:rsidRPr="00BC1A1B" w:rsidR="00D65B1B">
        <w:t xml:space="preserve"> </w:t>
      </w:r>
      <w:r w:rsidRPr="00BC1A1B">
        <w:t>and</w:t>
      </w:r>
      <w:r w:rsidRPr="00BC1A1B" w:rsidR="00D65B1B">
        <w:t xml:space="preserve"> </w:t>
      </w:r>
      <w:r w:rsidRPr="00BC1A1B">
        <w:t>what</w:t>
      </w:r>
      <w:r w:rsidRPr="00BC1A1B" w:rsidR="00D65B1B">
        <w:t xml:space="preserve"> </w:t>
      </w:r>
      <w:r w:rsidRPr="00BC1A1B">
        <w:t>the</w:t>
      </w:r>
      <w:r w:rsidRPr="00BC1A1B" w:rsidR="00D65B1B">
        <w:t xml:space="preserve"> </w:t>
      </w:r>
      <w:r w:rsidRPr="00BC1A1B" w:rsidR="00AD18E4">
        <w:t xml:space="preserve">social </w:t>
      </w:r>
      <w:r w:rsidRPr="00BC1A1B">
        <w:t>care</w:t>
      </w:r>
      <w:r w:rsidRPr="00BC1A1B" w:rsidR="00D65B1B">
        <w:t xml:space="preserve"> </w:t>
      </w:r>
      <w:r w:rsidRPr="00BC1A1B">
        <w:t>offer</w:t>
      </w:r>
      <w:r w:rsidRPr="00BC1A1B" w:rsidR="00D65B1B">
        <w:t xml:space="preserve"> </w:t>
      </w:r>
      <w:r w:rsidRPr="00BC1A1B">
        <w:t>should</w:t>
      </w:r>
      <w:r w:rsidRPr="00BC1A1B" w:rsidR="00D65B1B">
        <w:t xml:space="preserve"> </w:t>
      </w:r>
      <w:r w:rsidRPr="00BC1A1B">
        <w:t>be</w:t>
      </w:r>
      <w:r w:rsidRPr="00BC1A1B" w:rsidR="007D1445">
        <w:t>,</w:t>
      </w:r>
      <w:r w:rsidRPr="00BC1A1B" w:rsidR="00D65B1B">
        <w:t xml:space="preserve"> </w:t>
      </w:r>
      <w:r w:rsidRPr="00BC1A1B" w:rsidR="007D1445">
        <w:t>there</w:t>
      </w:r>
      <w:r w:rsidRPr="00BC1A1B" w:rsidR="00D65B1B">
        <w:t xml:space="preserve"> </w:t>
      </w:r>
      <w:r w:rsidRPr="00BC1A1B" w:rsidR="007D1445">
        <w:t>are</w:t>
      </w:r>
      <w:r w:rsidRPr="00BC1A1B" w:rsidR="00D65B1B">
        <w:t xml:space="preserve"> </w:t>
      </w:r>
      <w:r w:rsidRPr="00BC1A1B" w:rsidR="007D1445">
        <w:t>then</w:t>
      </w:r>
      <w:r w:rsidRPr="00BC1A1B" w:rsidR="00D65B1B">
        <w:t xml:space="preserve"> </w:t>
      </w:r>
      <w:r w:rsidRPr="00BC1A1B" w:rsidR="007D1445">
        <w:t>questions</w:t>
      </w:r>
      <w:r w:rsidRPr="00BC1A1B" w:rsidR="00D65B1B">
        <w:t xml:space="preserve"> </w:t>
      </w:r>
      <w:r w:rsidRPr="00BC1A1B" w:rsidR="007D1445">
        <w:t>about</w:t>
      </w:r>
      <w:r w:rsidRPr="00BC1A1B" w:rsidR="00D65B1B">
        <w:t xml:space="preserve"> </w:t>
      </w:r>
      <w:r w:rsidRPr="00BC1A1B">
        <w:t>how</w:t>
      </w:r>
      <w:r w:rsidRPr="00BC1A1B" w:rsidR="00D65B1B">
        <w:t xml:space="preserve"> </w:t>
      </w:r>
      <w:r w:rsidRPr="00BC1A1B">
        <w:t>you</w:t>
      </w:r>
      <w:r w:rsidRPr="00BC1A1B" w:rsidR="00D65B1B">
        <w:t xml:space="preserve"> </w:t>
      </w:r>
      <w:r w:rsidRPr="00BC1A1B">
        <w:t>pay</w:t>
      </w:r>
      <w:r w:rsidRPr="00BC1A1B" w:rsidR="00D65B1B">
        <w:t xml:space="preserve"> </w:t>
      </w:r>
      <w:r w:rsidRPr="00BC1A1B">
        <w:t>for</w:t>
      </w:r>
      <w:r w:rsidRPr="00BC1A1B" w:rsidR="00D65B1B">
        <w:t xml:space="preserve"> </w:t>
      </w:r>
      <w:r w:rsidRPr="00BC1A1B">
        <w:t>that</w:t>
      </w:r>
      <w:r w:rsidRPr="00BC1A1B" w:rsidR="00D65B1B">
        <w:t xml:space="preserve"> </w:t>
      </w:r>
      <w:r w:rsidRPr="00BC1A1B">
        <w:t>offer.</w:t>
      </w:r>
      <w:r w:rsidRPr="00BC1A1B" w:rsidR="00D65B1B">
        <w:t xml:space="preserve"> </w:t>
      </w:r>
      <w:r w:rsidRPr="00BC1A1B">
        <w:t>There</w:t>
      </w:r>
      <w:r w:rsidRPr="00BC1A1B" w:rsidR="00D65B1B">
        <w:t xml:space="preserve"> </w:t>
      </w:r>
      <w:r w:rsidRPr="00BC1A1B">
        <w:t>are</w:t>
      </w:r>
      <w:r w:rsidRPr="00BC1A1B" w:rsidR="00D65B1B">
        <w:t xml:space="preserve"> </w:t>
      </w:r>
      <w:r w:rsidRPr="00BC1A1B">
        <w:t>dis</w:t>
      </w:r>
      <w:r w:rsidRPr="00BC1A1B" w:rsidR="007D1445">
        <w:t>c</w:t>
      </w:r>
      <w:r w:rsidRPr="00BC1A1B">
        <w:t>ussi</w:t>
      </w:r>
      <w:r w:rsidRPr="00BC1A1B" w:rsidR="007D1445">
        <w:t>o</w:t>
      </w:r>
      <w:r w:rsidRPr="00BC1A1B">
        <w:t>n</w:t>
      </w:r>
      <w:r w:rsidRPr="00BC1A1B" w:rsidR="007D1445">
        <w:t>s</w:t>
      </w:r>
      <w:r w:rsidRPr="00BC1A1B" w:rsidR="00D65B1B">
        <w:t xml:space="preserve"> </w:t>
      </w:r>
      <w:r w:rsidRPr="00BC1A1B">
        <w:t>about</w:t>
      </w:r>
      <w:r w:rsidRPr="00BC1A1B" w:rsidR="00D65B1B">
        <w:t xml:space="preserve"> </w:t>
      </w:r>
      <w:r w:rsidRPr="00BC1A1B" w:rsidR="007D1445">
        <w:t>the</w:t>
      </w:r>
      <w:r w:rsidRPr="00BC1A1B" w:rsidR="00D65B1B">
        <w:t xml:space="preserve"> </w:t>
      </w:r>
      <w:r w:rsidRPr="00BC1A1B" w:rsidR="007D1445">
        <w:t>extent</w:t>
      </w:r>
      <w:r w:rsidRPr="00BC1A1B" w:rsidR="00D65B1B">
        <w:t xml:space="preserve"> </w:t>
      </w:r>
      <w:r w:rsidRPr="00BC1A1B" w:rsidR="007D1445">
        <w:t>to</w:t>
      </w:r>
      <w:r w:rsidRPr="00BC1A1B" w:rsidR="00D65B1B">
        <w:t xml:space="preserve"> </w:t>
      </w:r>
      <w:r w:rsidRPr="00BC1A1B" w:rsidR="007D1445">
        <w:t>which</w:t>
      </w:r>
      <w:r w:rsidRPr="00BC1A1B" w:rsidR="00D65B1B">
        <w:t xml:space="preserve"> </w:t>
      </w:r>
      <w:r w:rsidRPr="00BC1A1B" w:rsidR="007D1445">
        <w:t>it</w:t>
      </w:r>
      <w:r w:rsidRPr="00BC1A1B" w:rsidR="00D65B1B">
        <w:t xml:space="preserve"> </w:t>
      </w:r>
      <w:r w:rsidRPr="00BC1A1B" w:rsidR="007D1445">
        <w:t>should</w:t>
      </w:r>
      <w:r w:rsidRPr="00BC1A1B" w:rsidR="00D65B1B">
        <w:t xml:space="preserve"> </w:t>
      </w:r>
      <w:r w:rsidRPr="00BC1A1B" w:rsidR="007D1445">
        <w:t>be</w:t>
      </w:r>
      <w:r w:rsidRPr="00BC1A1B" w:rsidR="00D65B1B">
        <w:t xml:space="preserve"> </w:t>
      </w:r>
      <w:r w:rsidRPr="00BC1A1B" w:rsidR="007D1445">
        <w:t>a</w:t>
      </w:r>
      <w:r w:rsidRPr="00BC1A1B" w:rsidR="00D65B1B">
        <w:t xml:space="preserve"> </w:t>
      </w:r>
      <w:r w:rsidRPr="00BC1A1B" w:rsidR="007D1445">
        <w:t>ring-fenced</w:t>
      </w:r>
      <w:r w:rsidRPr="00BC1A1B" w:rsidR="00D65B1B">
        <w:t xml:space="preserve"> </w:t>
      </w:r>
      <w:r w:rsidRPr="00BC1A1B" w:rsidR="007D1445">
        <w:t>tax</w:t>
      </w:r>
      <w:r w:rsidRPr="00BC1A1B" w:rsidR="00D65B1B">
        <w:t xml:space="preserve"> </w:t>
      </w:r>
      <w:r w:rsidRPr="00BC1A1B" w:rsidR="007D1445">
        <w:t>or</w:t>
      </w:r>
      <w:r w:rsidRPr="00BC1A1B" w:rsidR="00D65B1B">
        <w:t xml:space="preserve"> </w:t>
      </w:r>
      <w:r w:rsidRPr="00BC1A1B" w:rsidR="007D1445">
        <w:t>the</w:t>
      </w:r>
      <w:r w:rsidRPr="00BC1A1B" w:rsidR="00D65B1B">
        <w:t xml:space="preserve"> </w:t>
      </w:r>
      <w:r w:rsidRPr="00BC1A1B" w:rsidR="007D1445">
        <w:t>extent</w:t>
      </w:r>
      <w:r w:rsidRPr="00BC1A1B" w:rsidR="00D65B1B">
        <w:t xml:space="preserve"> </w:t>
      </w:r>
      <w:r w:rsidRPr="00BC1A1B" w:rsidR="007D1445">
        <w:t>to</w:t>
      </w:r>
      <w:r w:rsidRPr="00BC1A1B" w:rsidR="00D65B1B">
        <w:t xml:space="preserve"> </w:t>
      </w:r>
      <w:r w:rsidRPr="00BC1A1B" w:rsidR="007D1445">
        <w:t>which</w:t>
      </w:r>
      <w:r w:rsidRPr="00BC1A1B" w:rsidR="00D65B1B">
        <w:t xml:space="preserve"> </w:t>
      </w:r>
      <w:r w:rsidRPr="00BC1A1B" w:rsidR="007D1445">
        <w:t>things</w:t>
      </w:r>
      <w:r w:rsidRPr="00BC1A1B" w:rsidR="00D65B1B">
        <w:t xml:space="preserve"> </w:t>
      </w:r>
      <w:r w:rsidRPr="00BC1A1B" w:rsidR="007D1445">
        <w:t>like</w:t>
      </w:r>
      <w:r w:rsidRPr="00BC1A1B" w:rsidR="00D65B1B">
        <w:t xml:space="preserve"> </w:t>
      </w:r>
      <w:r w:rsidRPr="00BC1A1B">
        <w:t>housing</w:t>
      </w:r>
      <w:r w:rsidRPr="00BC1A1B" w:rsidR="00D65B1B">
        <w:t xml:space="preserve"> </w:t>
      </w:r>
      <w:r w:rsidRPr="00BC1A1B">
        <w:t>assets</w:t>
      </w:r>
      <w:r w:rsidRPr="00BC1A1B" w:rsidR="00D65B1B">
        <w:t xml:space="preserve"> </w:t>
      </w:r>
      <w:r w:rsidRPr="00BC1A1B">
        <w:t>should</w:t>
      </w:r>
      <w:r w:rsidRPr="00BC1A1B" w:rsidR="00D65B1B">
        <w:t xml:space="preserve"> </w:t>
      </w:r>
      <w:r w:rsidRPr="00BC1A1B">
        <w:t>be</w:t>
      </w:r>
      <w:r w:rsidRPr="00BC1A1B" w:rsidR="00D65B1B">
        <w:t xml:space="preserve"> </w:t>
      </w:r>
      <w:r w:rsidRPr="00BC1A1B">
        <w:t>taken</w:t>
      </w:r>
      <w:r w:rsidRPr="00BC1A1B" w:rsidR="00D65B1B">
        <w:t xml:space="preserve"> </w:t>
      </w:r>
      <w:r w:rsidRPr="00BC1A1B">
        <w:t>into</w:t>
      </w:r>
      <w:r w:rsidRPr="00BC1A1B" w:rsidR="00D65B1B">
        <w:t xml:space="preserve"> </w:t>
      </w:r>
      <w:r w:rsidRPr="00BC1A1B">
        <w:t>account.</w:t>
      </w:r>
      <w:r w:rsidRPr="00BC1A1B" w:rsidR="00D65B1B">
        <w:t xml:space="preserve"> </w:t>
      </w:r>
      <w:r w:rsidRPr="00BC1A1B">
        <w:t>There</w:t>
      </w:r>
      <w:r w:rsidRPr="00BC1A1B" w:rsidR="00D65B1B">
        <w:t xml:space="preserve"> </w:t>
      </w:r>
      <w:r w:rsidRPr="00BC1A1B">
        <w:t>are</w:t>
      </w:r>
      <w:r w:rsidRPr="00BC1A1B" w:rsidR="00D65B1B">
        <w:t xml:space="preserve"> </w:t>
      </w:r>
      <w:r w:rsidRPr="00BC1A1B">
        <w:t>some</w:t>
      </w:r>
      <w:r w:rsidRPr="00BC1A1B" w:rsidR="00D65B1B">
        <w:t xml:space="preserve"> </w:t>
      </w:r>
      <w:r w:rsidRPr="00BC1A1B">
        <w:t>complicated</w:t>
      </w:r>
      <w:r w:rsidRPr="00BC1A1B" w:rsidR="00D65B1B">
        <w:t xml:space="preserve"> </w:t>
      </w:r>
      <w:r w:rsidRPr="00BC1A1B">
        <w:t>issues</w:t>
      </w:r>
      <w:r w:rsidRPr="00BC1A1B" w:rsidR="00D65B1B">
        <w:t xml:space="preserve"> </w:t>
      </w:r>
      <w:r w:rsidRPr="00BC1A1B">
        <w:t>there</w:t>
      </w:r>
      <w:r w:rsidRPr="00BC1A1B" w:rsidR="00D65B1B">
        <w:t xml:space="preserve"> </w:t>
      </w:r>
      <w:r w:rsidRPr="00BC1A1B">
        <w:t>that</w:t>
      </w:r>
      <w:r w:rsidRPr="00BC1A1B" w:rsidR="00D65B1B">
        <w:t xml:space="preserve"> </w:t>
      </w:r>
      <w:r w:rsidRPr="00BC1A1B">
        <w:t>col</w:t>
      </w:r>
      <w:r w:rsidRPr="00BC1A1B" w:rsidR="007D1445">
        <w:t>l</w:t>
      </w:r>
      <w:r w:rsidRPr="00BC1A1B">
        <w:t>eagues</w:t>
      </w:r>
      <w:r w:rsidRPr="00BC1A1B" w:rsidR="00D65B1B">
        <w:t xml:space="preserve"> </w:t>
      </w:r>
      <w:r w:rsidRPr="00BC1A1B" w:rsidR="00B96162">
        <w:t>and</w:t>
      </w:r>
      <w:r w:rsidRPr="00BC1A1B" w:rsidR="00D65B1B">
        <w:t xml:space="preserve"> </w:t>
      </w:r>
      <w:r w:rsidRPr="00BC1A1B" w:rsidR="00B96162">
        <w:t>I</w:t>
      </w:r>
      <w:r w:rsidRPr="00BC1A1B" w:rsidR="00D65B1B">
        <w:t xml:space="preserve"> </w:t>
      </w:r>
      <w:r w:rsidRPr="00BC1A1B" w:rsidR="007D1445">
        <w:t>have</w:t>
      </w:r>
      <w:r w:rsidRPr="00BC1A1B" w:rsidR="00D65B1B">
        <w:t xml:space="preserve"> </w:t>
      </w:r>
      <w:r w:rsidRPr="00BC1A1B" w:rsidR="007D1445">
        <w:t>looked</w:t>
      </w:r>
      <w:r w:rsidRPr="00BC1A1B" w:rsidR="00D65B1B">
        <w:t xml:space="preserve"> </w:t>
      </w:r>
      <w:r w:rsidRPr="00BC1A1B" w:rsidR="007D1445">
        <w:t>at.</w:t>
      </w:r>
      <w:r w:rsidRPr="00BC1A1B" w:rsidR="00D65B1B">
        <w:t xml:space="preserve"> </w:t>
      </w:r>
      <w:r w:rsidRPr="00BC1A1B" w:rsidR="007D1445">
        <w:t>I</w:t>
      </w:r>
      <w:r w:rsidRPr="00BC1A1B" w:rsidR="00D65B1B">
        <w:t xml:space="preserve"> </w:t>
      </w:r>
      <w:r w:rsidRPr="00BC1A1B" w:rsidR="007D1445">
        <w:t>hope</w:t>
      </w:r>
      <w:r w:rsidRPr="00BC1A1B" w:rsidR="00D65B1B">
        <w:t xml:space="preserve"> </w:t>
      </w:r>
      <w:r w:rsidRPr="00BC1A1B" w:rsidR="007D1445">
        <w:t>the</w:t>
      </w:r>
      <w:r w:rsidRPr="00BC1A1B" w:rsidR="00D65B1B">
        <w:t xml:space="preserve"> </w:t>
      </w:r>
      <w:r w:rsidRPr="00BC1A1B" w:rsidR="007D1445">
        <w:t>Government</w:t>
      </w:r>
      <w:r w:rsidRPr="00BC1A1B" w:rsidR="00D65B1B">
        <w:t xml:space="preserve"> </w:t>
      </w:r>
      <w:r w:rsidRPr="00BC1A1B" w:rsidR="007D1445">
        <w:t>are</w:t>
      </w:r>
      <w:r w:rsidRPr="00BC1A1B" w:rsidR="00D65B1B">
        <w:t xml:space="preserve"> </w:t>
      </w:r>
      <w:r w:rsidRPr="00BC1A1B">
        <w:t>taking</w:t>
      </w:r>
      <w:r w:rsidRPr="00BC1A1B" w:rsidR="00D65B1B">
        <w:t xml:space="preserve"> </w:t>
      </w:r>
      <w:r w:rsidRPr="00BC1A1B">
        <w:t>wide</w:t>
      </w:r>
      <w:r w:rsidRPr="00BC1A1B" w:rsidR="00D65B1B">
        <w:t xml:space="preserve"> </w:t>
      </w:r>
      <w:r w:rsidRPr="00BC1A1B">
        <w:t>evidence</w:t>
      </w:r>
      <w:r w:rsidRPr="00BC1A1B" w:rsidR="00D65B1B">
        <w:t xml:space="preserve"> </w:t>
      </w:r>
      <w:r w:rsidRPr="00BC1A1B">
        <w:t>on</w:t>
      </w:r>
      <w:r w:rsidRPr="00BC1A1B" w:rsidR="00D65B1B">
        <w:t xml:space="preserve"> </w:t>
      </w:r>
      <w:r w:rsidRPr="00BC1A1B">
        <w:t>those</w:t>
      </w:r>
      <w:r w:rsidRPr="00BC1A1B" w:rsidR="00AD18E4">
        <w:t>,</w:t>
      </w:r>
      <w:r w:rsidRPr="00BC1A1B" w:rsidR="00D65B1B">
        <w:t xml:space="preserve"> </w:t>
      </w:r>
      <w:r w:rsidRPr="00BC1A1B" w:rsidR="001429AE">
        <w:t>because</w:t>
      </w:r>
      <w:r w:rsidRPr="00BC1A1B" w:rsidR="00D65B1B">
        <w:t xml:space="preserve"> </w:t>
      </w:r>
      <w:r w:rsidRPr="00BC1A1B" w:rsidR="001429AE">
        <w:t>some</w:t>
      </w:r>
      <w:r w:rsidRPr="00BC1A1B" w:rsidR="00D65B1B">
        <w:t xml:space="preserve"> </w:t>
      </w:r>
      <w:r w:rsidRPr="00BC1A1B" w:rsidR="001429AE">
        <w:t>of</w:t>
      </w:r>
      <w:r w:rsidRPr="00BC1A1B" w:rsidR="00D65B1B">
        <w:t xml:space="preserve"> </w:t>
      </w:r>
      <w:r w:rsidRPr="00BC1A1B">
        <w:t>the</w:t>
      </w:r>
      <w:r w:rsidRPr="00BC1A1B" w:rsidR="00D65B1B">
        <w:t xml:space="preserve"> </w:t>
      </w:r>
      <w:r w:rsidRPr="00BC1A1B">
        <w:t>easy</w:t>
      </w:r>
      <w:r w:rsidRPr="00BC1A1B" w:rsidR="001429AE">
        <w:t>-</w:t>
      </w:r>
      <w:r w:rsidRPr="00BC1A1B">
        <w:t>sounding</w:t>
      </w:r>
      <w:r w:rsidRPr="00BC1A1B" w:rsidR="00D65B1B">
        <w:t xml:space="preserve"> </w:t>
      </w:r>
      <w:r w:rsidRPr="00BC1A1B">
        <w:t>options</w:t>
      </w:r>
      <w:r w:rsidRPr="00BC1A1B" w:rsidR="00D65B1B">
        <w:t xml:space="preserve"> </w:t>
      </w:r>
      <w:r w:rsidRPr="00BC1A1B">
        <w:t>often</w:t>
      </w:r>
      <w:r w:rsidRPr="00BC1A1B" w:rsidR="00D65B1B">
        <w:t xml:space="preserve"> </w:t>
      </w:r>
      <w:r w:rsidRPr="00BC1A1B">
        <w:t>have</w:t>
      </w:r>
      <w:r w:rsidRPr="00BC1A1B" w:rsidR="00D65B1B">
        <w:t xml:space="preserve"> </w:t>
      </w:r>
      <w:r w:rsidRPr="00BC1A1B">
        <w:t>stings</w:t>
      </w:r>
      <w:r w:rsidRPr="00BC1A1B" w:rsidR="00D65B1B">
        <w:t xml:space="preserve"> </w:t>
      </w:r>
      <w:r w:rsidRPr="00BC1A1B">
        <w:t>in</w:t>
      </w:r>
      <w:r w:rsidRPr="00BC1A1B" w:rsidR="00D65B1B">
        <w:t xml:space="preserve"> </w:t>
      </w:r>
      <w:r w:rsidRPr="00BC1A1B">
        <w:t>their</w:t>
      </w:r>
      <w:r w:rsidRPr="00BC1A1B" w:rsidR="00D65B1B">
        <w:t xml:space="preserve"> </w:t>
      </w:r>
      <w:r w:rsidRPr="00BC1A1B">
        <w:t>tails</w:t>
      </w:r>
      <w:r w:rsidRPr="00BC1A1B" w:rsidR="00D65B1B">
        <w:t xml:space="preserve"> </w:t>
      </w:r>
      <w:r w:rsidRPr="00BC1A1B" w:rsidR="001429AE">
        <w:t>and</w:t>
      </w:r>
      <w:r w:rsidRPr="00BC1A1B" w:rsidR="00D65B1B">
        <w:t xml:space="preserve"> </w:t>
      </w:r>
      <w:r w:rsidRPr="00BC1A1B" w:rsidR="001429AE">
        <w:t>could</w:t>
      </w:r>
      <w:r w:rsidRPr="00BC1A1B" w:rsidR="00D65B1B">
        <w:t xml:space="preserve"> </w:t>
      </w:r>
      <w:r w:rsidRPr="00BC1A1B" w:rsidR="001429AE">
        <w:t>end</w:t>
      </w:r>
      <w:r w:rsidRPr="00BC1A1B" w:rsidR="00D65B1B">
        <w:t xml:space="preserve"> </w:t>
      </w:r>
      <w:r w:rsidRPr="00BC1A1B" w:rsidR="001429AE">
        <w:t>up</w:t>
      </w:r>
      <w:r w:rsidRPr="00BC1A1B" w:rsidR="00D65B1B">
        <w:t xml:space="preserve"> </w:t>
      </w:r>
      <w:r w:rsidRPr="00BC1A1B" w:rsidR="001429AE">
        <w:t>being</w:t>
      </w:r>
      <w:r w:rsidRPr="00BC1A1B" w:rsidR="00D65B1B">
        <w:t xml:space="preserve"> </w:t>
      </w:r>
      <w:r w:rsidRPr="00BC1A1B" w:rsidR="001429AE">
        <w:t>unfair</w:t>
      </w:r>
      <w:r w:rsidRPr="00BC1A1B" w:rsidR="00D65B1B">
        <w:t xml:space="preserve"> </w:t>
      </w:r>
      <w:r w:rsidRPr="00BC1A1B">
        <w:t>across</w:t>
      </w:r>
      <w:r w:rsidRPr="00BC1A1B" w:rsidR="00D65B1B">
        <w:t xml:space="preserve"> </w:t>
      </w:r>
      <w:r w:rsidRPr="00BC1A1B">
        <w:t>gene</w:t>
      </w:r>
      <w:r w:rsidRPr="00BC1A1B" w:rsidR="001429AE">
        <w:t>r</w:t>
      </w:r>
      <w:r w:rsidRPr="00BC1A1B">
        <w:t>ati</w:t>
      </w:r>
      <w:r w:rsidRPr="00BC1A1B" w:rsidR="001429AE">
        <w:t>o</w:t>
      </w:r>
      <w:r w:rsidRPr="00BC1A1B">
        <w:t>ns</w:t>
      </w:r>
      <w:r w:rsidRPr="00BC1A1B" w:rsidR="00D65B1B">
        <w:t xml:space="preserve"> </w:t>
      </w:r>
      <w:r w:rsidRPr="00BC1A1B" w:rsidR="001429AE">
        <w:t>and</w:t>
      </w:r>
      <w:r w:rsidRPr="00BC1A1B" w:rsidR="00D65B1B">
        <w:t xml:space="preserve"> </w:t>
      </w:r>
      <w:r w:rsidRPr="00BC1A1B" w:rsidR="001429AE">
        <w:t>unfair</w:t>
      </w:r>
      <w:r w:rsidRPr="00BC1A1B" w:rsidR="00D65B1B">
        <w:t xml:space="preserve"> </w:t>
      </w:r>
      <w:r w:rsidRPr="00BC1A1B" w:rsidR="001429AE">
        <w:t>between</w:t>
      </w:r>
      <w:r w:rsidRPr="00BC1A1B" w:rsidR="00D65B1B">
        <w:t xml:space="preserve"> </w:t>
      </w:r>
      <w:r w:rsidRPr="00BC1A1B" w:rsidR="001429AE">
        <w:t>people</w:t>
      </w:r>
      <w:r w:rsidRPr="00BC1A1B" w:rsidR="00D65B1B">
        <w:t xml:space="preserve"> </w:t>
      </w:r>
      <w:r w:rsidRPr="00BC1A1B" w:rsidR="001429AE">
        <w:t>who</w:t>
      </w:r>
      <w:r w:rsidRPr="00BC1A1B" w:rsidR="00D65B1B">
        <w:t xml:space="preserve"> </w:t>
      </w:r>
      <w:r w:rsidRPr="00BC1A1B">
        <w:t>own</w:t>
      </w:r>
      <w:r w:rsidRPr="00BC1A1B" w:rsidR="00D65B1B">
        <w:t xml:space="preserve"> </w:t>
      </w:r>
      <w:r w:rsidRPr="00BC1A1B">
        <w:t>their</w:t>
      </w:r>
      <w:r w:rsidRPr="00BC1A1B" w:rsidR="00D65B1B">
        <w:t xml:space="preserve"> </w:t>
      </w:r>
      <w:r w:rsidRPr="00BC1A1B">
        <w:t>assets</w:t>
      </w:r>
      <w:r w:rsidRPr="00BC1A1B" w:rsidR="00D65B1B">
        <w:t xml:space="preserve"> </w:t>
      </w:r>
      <w:r w:rsidRPr="00BC1A1B">
        <w:t>in</w:t>
      </w:r>
      <w:r w:rsidRPr="00BC1A1B" w:rsidR="00D65B1B">
        <w:t xml:space="preserve"> </w:t>
      </w:r>
      <w:r w:rsidRPr="00BC1A1B">
        <w:t>different</w:t>
      </w:r>
      <w:r w:rsidRPr="00BC1A1B" w:rsidR="00D65B1B">
        <w:t xml:space="preserve"> </w:t>
      </w:r>
      <w:r w:rsidRPr="00BC1A1B">
        <w:t>ways.</w:t>
      </w:r>
    </w:p>
    <w:p w:rsidR="001429AE" w:rsidRPr="00BC1A1B" w:rsidP="007E6ACE">
      <w:pPr>
        <w:pStyle w:val="Answer"/>
      </w:pPr>
      <w:sdt>
        <w:sdtPr>
          <w:alias w:val="Witness"/>
          <w:id w:val="-2122833335"/>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7E6ACE">
        <w:t>In</w:t>
      </w:r>
      <w:r w:rsidRPr="00BC1A1B" w:rsidR="00D65B1B">
        <w:t xml:space="preserve"> </w:t>
      </w:r>
      <w:r w:rsidRPr="00BC1A1B">
        <w:t>CIPFA’s</w:t>
      </w:r>
      <w:r w:rsidRPr="00BC1A1B" w:rsidR="00D65B1B">
        <w:t xml:space="preserve"> </w:t>
      </w:r>
      <w:r w:rsidRPr="00BC1A1B">
        <w:t>submission</w:t>
      </w:r>
      <w:r w:rsidRPr="00BC1A1B" w:rsidR="00D65B1B">
        <w:t xml:space="preserve"> </w:t>
      </w:r>
      <w:r w:rsidRPr="00BC1A1B">
        <w:t>to</w:t>
      </w:r>
      <w:r w:rsidRPr="00BC1A1B" w:rsidR="00D65B1B">
        <w:t xml:space="preserve"> </w:t>
      </w:r>
      <w:r w:rsidRPr="00BC1A1B">
        <w:t>your</w:t>
      </w:r>
      <w:r w:rsidRPr="00BC1A1B" w:rsidR="00D65B1B">
        <w:t xml:space="preserve"> </w:t>
      </w:r>
      <w:r w:rsidRPr="00BC1A1B">
        <w:t>Committee,</w:t>
      </w:r>
      <w:r w:rsidRPr="00BC1A1B" w:rsidR="00D65B1B">
        <w:t xml:space="preserve"> </w:t>
      </w:r>
      <w:r w:rsidRPr="00BC1A1B" w:rsidR="007E6ACE">
        <w:t>we</w:t>
      </w:r>
      <w:r w:rsidRPr="00BC1A1B" w:rsidR="00D65B1B">
        <w:t xml:space="preserve"> </w:t>
      </w:r>
      <w:r w:rsidRPr="00BC1A1B" w:rsidR="007E6ACE">
        <w:t>gave</w:t>
      </w:r>
      <w:r w:rsidRPr="00BC1A1B" w:rsidR="00D65B1B">
        <w:t xml:space="preserve"> </w:t>
      </w:r>
      <w:r w:rsidRPr="00BC1A1B" w:rsidR="007E6ACE">
        <w:t>the</w:t>
      </w:r>
      <w:r w:rsidRPr="00BC1A1B" w:rsidR="00D65B1B">
        <w:t xml:space="preserve"> </w:t>
      </w:r>
      <w:r w:rsidRPr="00BC1A1B" w:rsidR="007E6ACE">
        <w:t>five</w:t>
      </w:r>
      <w:r w:rsidRPr="00BC1A1B" w:rsidR="00D65B1B">
        <w:t xml:space="preserve"> </w:t>
      </w:r>
      <w:r w:rsidRPr="00BC1A1B" w:rsidR="007E6ACE">
        <w:t>points</w:t>
      </w:r>
      <w:r w:rsidRPr="00BC1A1B" w:rsidR="00D65B1B">
        <w:t xml:space="preserve"> </w:t>
      </w:r>
      <w:r w:rsidRPr="00BC1A1B" w:rsidR="007E6ACE">
        <w:t>that</w:t>
      </w:r>
      <w:r w:rsidRPr="00BC1A1B" w:rsidR="00D65B1B">
        <w:t xml:space="preserve"> </w:t>
      </w:r>
      <w:r w:rsidRPr="00BC1A1B" w:rsidR="007E6ACE">
        <w:t>we</w:t>
      </w:r>
      <w:r w:rsidRPr="00BC1A1B" w:rsidR="00D65B1B">
        <w:t xml:space="preserve"> </w:t>
      </w:r>
      <w:r w:rsidRPr="00BC1A1B" w:rsidR="007E6ACE">
        <w:t>think</w:t>
      </w:r>
      <w:r w:rsidRPr="00BC1A1B" w:rsidR="00D65B1B">
        <w:t xml:space="preserve"> </w:t>
      </w:r>
      <w:r w:rsidRPr="00BC1A1B" w:rsidR="007E6ACE">
        <w:t>are</w:t>
      </w:r>
      <w:r w:rsidRPr="00BC1A1B" w:rsidR="00D65B1B">
        <w:t xml:space="preserve"> </w:t>
      </w:r>
      <w:r w:rsidRPr="00BC1A1B" w:rsidR="007E6ACE">
        <w:t>necessary</w:t>
      </w:r>
      <w:r w:rsidRPr="00BC1A1B" w:rsidR="00D65B1B">
        <w:t xml:space="preserve"> </w:t>
      </w:r>
      <w:r w:rsidRPr="00BC1A1B" w:rsidR="007E6ACE">
        <w:t>for</w:t>
      </w:r>
      <w:r w:rsidRPr="00BC1A1B" w:rsidR="00D65B1B">
        <w:t xml:space="preserve"> </w:t>
      </w:r>
      <w:r w:rsidRPr="00BC1A1B" w:rsidR="007E6ACE">
        <w:t>social</w:t>
      </w:r>
      <w:r w:rsidRPr="00BC1A1B" w:rsidR="00D65B1B">
        <w:t xml:space="preserve"> </w:t>
      </w:r>
      <w:r w:rsidRPr="00BC1A1B" w:rsidR="007E6ACE">
        <w:t>care</w:t>
      </w:r>
      <w:r w:rsidRPr="00BC1A1B" w:rsidR="00D65B1B">
        <w:t xml:space="preserve"> </w:t>
      </w:r>
      <w:r w:rsidRPr="00BC1A1B" w:rsidR="007E6ACE">
        <w:t>reform</w:t>
      </w:r>
      <w:r w:rsidRPr="00BC1A1B">
        <w:t>.</w:t>
      </w:r>
      <w:r w:rsidRPr="00BC1A1B" w:rsidR="00D65B1B">
        <w:t xml:space="preserve"> </w:t>
      </w:r>
      <w:r w:rsidRPr="00BC1A1B">
        <w:t>All</w:t>
      </w:r>
      <w:r w:rsidRPr="00BC1A1B" w:rsidR="00D65B1B">
        <w:t xml:space="preserve"> </w:t>
      </w:r>
      <w:r w:rsidRPr="00BC1A1B">
        <w:t>of</w:t>
      </w:r>
      <w:r w:rsidRPr="00BC1A1B" w:rsidR="00D65B1B">
        <w:t xml:space="preserve"> </w:t>
      </w:r>
      <w:r w:rsidRPr="00BC1A1B">
        <w:t>us</w:t>
      </w:r>
      <w:r w:rsidRPr="00BC1A1B" w:rsidR="00D65B1B">
        <w:t xml:space="preserve"> </w:t>
      </w:r>
      <w:r w:rsidRPr="00BC1A1B">
        <w:t>would</w:t>
      </w:r>
      <w:r w:rsidRPr="00BC1A1B" w:rsidR="00D65B1B">
        <w:t xml:space="preserve"> </w:t>
      </w:r>
      <w:r w:rsidRPr="00BC1A1B">
        <w:t>say</w:t>
      </w:r>
      <w:r w:rsidRPr="00BC1A1B" w:rsidR="00D65B1B">
        <w:t xml:space="preserve"> </w:t>
      </w:r>
      <w:r w:rsidRPr="00BC1A1B">
        <w:t>that</w:t>
      </w:r>
      <w:r w:rsidRPr="00BC1A1B" w:rsidR="00D65B1B">
        <w:t xml:space="preserve"> </w:t>
      </w:r>
      <w:r w:rsidRPr="00BC1A1B" w:rsidR="007E6ACE">
        <w:t>Government</w:t>
      </w:r>
      <w:r w:rsidRPr="00BC1A1B" w:rsidR="00D65B1B">
        <w:t xml:space="preserve"> </w:t>
      </w:r>
      <w:r w:rsidRPr="00BC1A1B" w:rsidR="007E6ACE">
        <w:t>now</w:t>
      </w:r>
      <w:r w:rsidRPr="00BC1A1B" w:rsidR="00D65B1B">
        <w:t xml:space="preserve"> </w:t>
      </w:r>
      <w:r w:rsidRPr="00BC1A1B" w:rsidR="007E6ACE">
        <w:t>need</w:t>
      </w:r>
      <w:r w:rsidRPr="00BC1A1B" w:rsidR="00D65B1B">
        <w:t xml:space="preserve"> </w:t>
      </w:r>
      <w:r w:rsidRPr="00BC1A1B" w:rsidR="007E6ACE">
        <w:t>to</w:t>
      </w:r>
      <w:r w:rsidRPr="00BC1A1B" w:rsidR="00D65B1B">
        <w:t xml:space="preserve"> </w:t>
      </w:r>
      <w:r w:rsidRPr="00BC1A1B" w:rsidR="007E6ACE">
        <w:t>do</w:t>
      </w:r>
      <w:r w:rsidRPr="00BC1A1B" w:rsidR="00D65B1B">
        <w:t xml:space="preserve"> </w:t>
      </w:r>
      <w:r w:rsidRPr="00BC1A1B" w:rsidR="007E6ACE">
        <w:t>some</w:t>
      </w:r>
      <w:r w:rsidRPr="00BC1A1B" w:rsidR="00D65B1B">
        <w:t xml:space="preserve"> </w:t>
      </w:r>
      <w:r w:rsidRPr="00BC1A1B" w:rsidR="007E6ACE">
        <w:t>heavy</w:t>
      </w:r>
      <w:r w:rsidRPr="00BC1A1B" w:rsidR="00D65B1B">
        <w:t xml:space="preserve"> </w:t>
      </w:r>
      <w:r w:rsidRPr="00BC1A1B" w:rsidR="007E6ACE">
        <w:t>lifting</w:t>
      </w:r>
      <w:r w:rsidRPr="00BC1A1B" w:rsidR="00AD18E4">
        <w:t>,</w:t>
      </w:r>
      <w:r w:rsidRPr="00BC1A1B" w:rsidR="00D65B1B">
        <w:t xml:space="preserve"> </w:t>
      </w:r>
      <w:r w:rsidRPr="00BC1A1B" w:rsidR="007E6ACE">
        <w:t>because</w:t>
      </w:r>
      <w:r w:rsidRPr="00BC1A1B" w:rsidR="00D65B1B">
        <w:t xml:space="preserve"> </w:t>
      </w:r>
      <w:r w:rsidRPr="00BC1A1B">
        <w:t>serious</w:t>
      </w:r>
      <w:r w:rsidRPr="00BC1A1B" w:rsidR="00D65B1B">
        <w:t xml:space="preserve"> </w:t>
      </w:r>
      <w:r w:rsidRPr="00BC1A1B">
        <w:t>reform</w:t>
      </w:r>
      <w:r w:rsidRPr="00BC1A1B" w:rsidR="00D65B1B">
        <w:t xml:space="preserve"> </w:t>
      </w:r>
      <w:r w:rsidRPr="00BC1A1B">
        <w:t>is</w:t>
      </w:r>
      <w:r w:rsidRPr="00BC1A1B" w:rsidR="00D65B1B">
        <w:t xml:space="preserve"> </w:t>
      </w:r>
      <w:r w:rsidRPr="00BC1A1B">
        <w:t>needed.</w:t>
      </w:r>
      <w:r w:rsidRPr="00BC1A1B" w:rsidR="00AD18E4">
        <w:t xml:space="preserve"> On the whole, social care is a paid-for service. </w:t>
      </w:r>
      <w:r w:rsidRPr="00BC1A1B">
        <w:t>W</w:t>
      </w:r>
      <w:r w:rsidRPr="00BC1A1B" w:rsidR="007E6ACE">
        <w:t>e</w:t>
      </w:r>
      <w:r w:rsidRPr="00BC1A1B" w:rsidR="00D65B1B">
        <w:t xml:space="preserve"> </w:t>
      </w:r>
      <w:r w:rsidRPr="00BC1A1B" w:rsidR="007E6ACE">
        <w:t>are</w:t>
      </w:r>
      <w:r w:rsidRPr="00BC1A1B" w:rsidR="00D65B1B">
        <w:t xml:space="preserve"> </w:t>
      </w:r>
      <w:r w:rsidRPr="00BC1A1B" w:rsidR="007E6ACE">
        <w:t>used</w:t>
      </w:r>
      <w:r w:rsidRPr="00BC1A1B" w:rsidR="00D65B1B">
        <w:t xml:space="preserve"> </w:t>
      </w:r>
      <w:r w:rsidRPr="00BC1A1B" w:rsidR="007E6ACE">
        <w:t>to</w:t>
      </w:r>
      <w:r w:rsidRPr="00BC1A1B" w:rsidR="00D65B1B">
        <w:t xml:space="preserve"> </w:t>
      </w:r>
      <w:r w:rsidRPr="00BC1A1B" w:rsidR="007E6ACE">
        <w:t>health</w:t>
      </w:r>
      <w:r w:rsidRPr="00BC1A1B" w:rsidR="00D65B1B">
        <w:t xml:space="preserve"> </w:t>
      </w:r>
      <w:r w:rsidRPr="00BC1A1B" w:rsidR="007E6ACE">
        <w:t>being</w:t>
      </w:r>
      <w:r w:rsidRPr="00BC1A1B" w:rsidR="00D65B1B">
        <w:t xml:space="preserve"> </w:t>
      </w:r>
      <w:r w:rsidRPr="00BC1A1B" w:rsidR="007E6ACE">
        <w:t>a</w:t>
      </w:r>
      <w:r w:rsidRPr="00BC1A1B" w:rsidR="00D65B1B">
        <w:t xml:space="preserve"> </w:t>
      </w:r>
      <w:r w:rsidRPr="00BC1A1B" w:rsidR="007E6ACE">
        <w:t>service</w:t>
      </w:r>
      <w:r w:rsidRPr="00BC1A1B" w:rsidR="00D65B1B">
        <w:t xml:space="preserve"> </w:t>
      </w:r>
      <w:r w:rsidRPr="00BC1A1B">
        <w:t>t</w:t>
      </w:r>
      <w:r w:rsidRPr="00BC1A1B" w:rsidR="007E6ACE">
        <w:t>h</w:t>
      </w:r>
      <w:r w:rsidRPr="00BC1A1B">
        <w:t>at</w:t>
      </w:r>
      <w:r w:rsidRPr="00BC1A1B" w:rsidR="00D65B1B">
        <w:t xml:space="preserve"> </w:t>
      </w:r>
      <w:r w:rsidRPr="00BC1A1B" w:rsidR="007E6ACE">
        <w:t>is</w:t>
      </w:r>
      <w:r w:rsidRPr="00BC1A1B" w:rsidR="00D65B1B">
        <w:t xml:space="preserve"> </w:t>
      </w:r>
      <w:r w:rsidRPr="00BC1A1B" w:rsidR="007E6ACE">
        <w:t>free</w:t>
      </w:r>
      <w:r w:rsidRPr="00BC1A1B" w:rsidR="00D65B1B">
        <w:t xml:space="preserve"> </w:t>
      </w:r>
      <w:r w:rsidRPr="00BC1A1B" w:rsidR="007E6ACE">
        <w:t>at</w:t>
      </w:r>
      <w:r w:rsidRPr="00BC1A1B" w:rsidR="00D65B1B">
        <w:t xml:space="preserve"> </w:t>
      </w:r>
      <w:r w:rsidRPr="00BC1A1B" w:rsidR="007E6ACE">
        <w:t>the</w:t>
      </w:r>
      <w:r w:rsidRPr="00BC1A1B" w:rsidR="00D65B1B">
        <w:t xml:space="preserve"> </w:t>
      </w:r>
      <w:r w:rsidRPr="00BC1A1B" w:rsidR="007E6ACE">
        <w:t>point</w:t>
      </w:r>
      <w:r w:rsidRPr="00BC1A1B" w:rsidR="00D65B1B">
        <w:t xml:space="preserve"> </w:t>
      </w:r>
      <w:r w:rsidRPr="00BC1A1B" w:rsidR="007E6ACE">
        <w:t>of</w:t>
      </w:r>
      <w:r w:rsidRPr="00BC1A1B" w:rsidR="00D65B1B">
        <w:t xml:space="preserve"> </w:t>
      </w:r>
      <w:r w:rsidRPr="00BC1A1B" w:rsidR="007E6ACE">
        <w:t>use</w:t>
      </w:r>
      <w:r w:rsidRPr="00BC1A1B">
        <w:t>,</w:t>
      </w:r>
      <w:r w:rsidRPr="00BC1A1B" w:rsidR="00D65B1B">
        <w:t xml:space="preserve"> </w:t>
      </w:r>
      <w:r w:rsidRPr="00BC1A1B" w:rsidR="007E6ACE">
        <w:t>funded</w:t>
      </w:r>
      <w:r w:rsidRPr="00BC1A1B" w:rsidR="00D65B1B">
        <w:t xml:space="preserve"> </w:t>
      </w:r>
      <w:r w:rsidRPr="00BC1A1B" w:rsidR="007E6ACE">
        <w:t>by</w:t>
      </w:r>
      <w:r w:rsidRPr="00BC1A1B" w:rsidR="00D65B1B">
        <w:t xml:space="preserve"> </w:t>
      </w:r>
      <w:r w:rsidRPr="00BC1A1B" w:rsidR="007E6ACE">
        <w:t>taxation</w:t>
      </w:r>
      <w:r w:rsidRPr="00BC1A1B">
        <w:t>.</w:t>
      </w:r>
      <w:r w:rsidRPr="00BC1A1B" w:rsidR="00D65B1B">
        <w:t xml:space="preserve"> </w:t>
      </w:r>
      <w:r w:rsidRPr="00BC1A1B">
        <w:t>That</w:t>
      </w:r>
      <w:r w:rsidRPr="00BC1A1B" w:rsidR="00D65B1B">
        <w:t xml:space="preserve"> </w:t>
      </w:r>
      <w:r w:rsidRPr="00BC1A1B">
        <w:t>is</w:t>
      </w:r>
      <w:r w:rsidRPr="00BC1A1B" w:rsidR="00D65B1B">
        <w:t xml:space="preserve"> </w:t>
      </w:r>
      <w:r w:rsidRPr="00BC1A1B">
        <w:t>now</w:t>
      </w:r>
      <w:r w:rsidRPr="00BC1A1B" w:rsidR="00D65B1B">
        <w:t xml:space="preserve"> </w:t>
      </w:r>
      <w:r w:rsidRPr="00BC1A1B">
        <w:t>one</w:t>
      </w:r>
      <w:r w:rsidRPr="00BC1A1B" w:rsidR="00D65B1B">
        <w:t xml:space="preserve"> </w:t>
      </w:r>
      <w:r w:rsidRPr="00BC1A1B">
        <w:t>health</w:t>
      </w:r>
      <w:r w:rsidRPr="00BC1A1B" w:rsidR="00D65B1B">
        <w:t xml:space="preserve"> </w:t>
      </w:r>
      <w:r w:rsidRPr="00BC1A1B">
        <w:t>and</w:t>
      </w:r>
      <w:r w:rsidRPr="00BC1A1B" w:rsidR="00D65B1B">
        <w:t xml:space="preserve"> </w:t>
      </w:r>
      <w:r w:rsidRPr="00BC1A1B">
        <w:t>care</w:t>
      </w:r>
      <w:r w:rsidRPr="00BC1A1B" w:rsidR="00D65B1B">
        <w:t xml:space="preserve"> </w:t>
      </w:r>
      <w:r w:rsidRPr="00BC1A1B">
        <w:t>system</w:t>
      </w:r>
      <w:r w:rsidR="009A13F0">
        <w:t>,</w:t>
      </w:r>
      <w:r w:rsidRPr="00BC1A1B" w:rsidR="00D65B1B">
        <w:t xml:space="preserve"> </w:t>
      </w:r>
      <w:r w:rsidRPr="00BC1A1B">
        <w:t>but</w:t>
      </w:r>
      <w:r w:rsidRPr="00BC1A1B" w:rsidR="00D65B1B">
        <w:t xml:space="preserve"> </w:t>
      </w:r>
      <w:r w:rsidRPr="00BC1A1B" w:rsidR="007E6ACE">
        <w:t>what</w:t>
      </w:r>
      <w:r w:rsidRPr="00BC1A1B" w:rsidR="00D65B1B">
        <w:t xml:space="preserve"> </w:t>
      </w:r>
      <w:r w:rsidRPr="00BC1A1B" w:rsidR="007E6ACE">
        <w:t>is</w:t>
      </w:r>
      <w:r w:rsidRPr="00BC1A1B" w:rsidR="00D65B1B">
        <w:t xml:space="preserve"> </w:t>
      </w:r>
      <w:r w:rsidRPr="00BC1A1B" w:rsidR="007E6ACE">
        <w:t>the</w:t>
      </w:r>
      <w:r w:rsidRPr="00BC1A1B" w:rsidR="00D65B1B">
        <w:t xml:space="preserve"> </w:t>
      </w:r>
      <w:r w:rsidRPr="00BC1A1B" w:rsidR="007E6ACE">
        <w:t>balance</w:t>
      </w:r>
      <w:r w:rsidRPr="00BC1A1B" w:rsidR="00D65B1B">
        <w:t xml:space="preserve"> </w:t>
      </w:r>
      <w:r w:rsidRPr="00BC1A1B" w:rsidR="007E6ACE">
        <w:t>between</w:t>
      </w:r>
      <w:r w:rsidRPr="00BC1A1B" w:rsidR="00D65B1B">
        <w:t xml:space="preserve"> </w:t>
      </w:r>
      <w:r w:rsidRPr="00BC1A1B" w:rsidR="007E6ACE">
        <w:t>self</w:t>
      </w:r>
      <w:r w:rsidRPr="00BC1A1B">
        <w:t>-</w:t>
      </w:r>
      <w:r w:rsidRPr="00BC1A1B" w:rsidR="007E6ACE">
        <w:t>paying</w:t>
      </w:r>
      <w:r w:rsidRPr="00BC1A1B" w:rsidR="00D65B1B">
        <w:t xml:space="preserve"> </w:t>
      </w:r>
      <w:r w:rsidRPr="00BC1A1B" w:rsidR="007E6ACE">
        <w:t>and</w:t>
      </w:r>
      <w:r w:rsidRPr="00BC1A1B" w:rsidR="00D65B1B">
        <w:t xml:space="preserve"> </w:t>
      </w:r>
      <w:r w:rsidRPr="00BC1A1B" w:rsidR="007E6ACE">
        <w:t>services</w:t>
      </w:r>
      <w:r w:rsidRPr="00BC1A1B" w:rsidR="00D65B1B">
        <w:t xml:space="preserve"> </w:t>
      </w:r>
      <w:r w:rsidRPr="00BC1A1B">
        <w:t>paid</w:t>
      </w:r>
      <w:r w:rsidRPr="00BC1A1B" w:rsidR="00D65B1B">
        <w:t xml:space="preserve"> </w:t>
      </w:r>
      <w:r w:rsidRPr="00BC1A1B">
        <w:t>for</w:t>
      </w:r>
      <w:r w:rsidRPr="00BC1A1B" w:rsidR="00D65B1B">
        <w:t xml:space="preserve"> </w:t>
      </w:r>
      <w:r w:rsidRPr="00BC1A1B">
        <w:t>by</w:t>
      </w:r>
      <w:r w:rsidRPr="00BC1A1B" w:rsidR="00D65B1B">
        <w:t xml:space="preserve"> </w:t>
      </w:r>
      <w:r w:rsidRPr="00BC1A1B">
        <w:t>the</w:t>
      </w:r>
      <w:r w:rsidRPr="00BC1A1B" w:rsidR="00D65B1B">
        <w:t xml:space="preserve"> </w:t>
      </w:r>
      <w:r w:rsidRPr="00BC1A1B">
        <w:t>taxpayer?</w:t>
      </w:r>
      <w:r w:rsidRPr="00BC1A1B" w:rsidR="00D65B1B">
        <w:t xml:space="preserve"> </w:t>
      </w:r>
      <w:r w:rsidRPr="00BC1A1B">
        <w:t>How</w:t>
      </w:r>
      <w:r w:rsidRPr="00BC1A1B" w:rsidR="00D65B1B">
        <w:t xml:space="preserve"> </w:t>
      </w:r>
      <w:r w:rsidRPr="00BC1A1B">
        <w:t>do</w:t>
      </w:r>
      <w:r w:rsidRPr="00BC1A1B" w:rsidR="00D65B1B">
        <w:t xml:space="preserve"> </w:t>
      </w:r>
      <w:r w:rsidRPr="00BC1A1B">
        <w:t>we</w:t>
      </w:r>
      <w:r w:rsidRPr="00BC1A1B" w:rsidR="00D65B1B">
        <w:t xml:space="preserve"> </w:t>
      </w:r>
      <w:r w:rsidRPr="00BC1A1B">
        <w:t>avoid</w:t>
      </w:r>
      <w:r w:rsidRPr="00BC1A1B" w:rsidR="00D65B1B">
        <w:t xml:space="preserve"> </w:t>
      </w:r>
      <w:r w:rsidRPr="00BC1A1B">
        <w:t>the</w:t>
      </w:r>
      <w:r w:rsidRPr="00BC1A1B" w:rsidR="00D65B1B">
        <w:t xml:space="preserve"> </w:t>
      </w:r>
      <w:r w:rsidRPr="00BC1A1B">
        <w:t>catastrophic</w:t>
      </w:r>
      <w:r w:rsidRPr="00BC1A1B" w:rsidR="00D65B1B">
        <w:t xml:space="preserve"> </w:t>
      </w:r>
      <w:r w:rsidRPr="00BC1A1B">
        <w:t>costs</w:t>
      </w:r>
      <w:r w:rsidRPr="00BC1A1B" w:rsidR="00D65B1B">
        <w:t xml:space="preserve"> </w:t>
      </w:r>
      <w:r w:rsidRPr="00BC1A1B">
        <w:t>of</w:t>
      </w:r>
      <w:r w:rsidRPr="00BC1A1B" w:rsidR="00D65B1B">
        <w:t xml:space="preserve"> </w:t>
      </w:r>
      <w:r w:rsidRPr="00BC1A1B">
        <w:t>care</w:t>
      </w:r>
      <w:r w:rsidRPr="00BC1A1B" w:rsidR="00D65B1B">
        <w:t xml:space="preserve"> </w:t>
      </w:r>
      <w:r w:rsidRPr="00BC1A1B" w:rsidR="007E6ACE">
        <w:t>that</w:t>
      </w:r>
      <w:r w:rsidRPr="00BC1A1B" w:rsidR="00D65B1B">
        <w:t xml:space="preserve"> </w:t>
      </w:r>
      <w:r w:rsidRPr="00BC1A1B" w:rsidR="007E6ACE">
        <w:t>can</w:t>
      </w:r>
      <w:r w:rsidRPr="00BC1A1B" w:rsidR="00D65B1B">
        <w:t xml:space="preserve"> </w:t>
      </w:r>
      <w:r w:rsidRPr="00BC1A1B" w:rsidR="007E6ACE">
        <w:t>sometimes</w:t>
      </w:r>
      <w:r w:rsidRPr="00BC1A1B" w:rsidR="00D65B1B">
        <w:t xml:space="preserve"> </w:t>
      </w:r>
      <w:r w:rsidRPr="00BC1A1B" w:rsidR="007E6ACE">
        <w:t>occur</w:t>
      </w:r>
      <w:r w:rsidRPr="00BC1A1B">
        <w:t>?</w:t>
      </w:r>
      <w:r w:rsidRPr="00BC1A1B" w:rsidR="00D65B1B">
        <w:t xml:space="preserve"> </w:t>
      </w:r>
      <w:r w:rsidRPr="00BC1A1B" w:rsidR="007E6ACE">
        <w:t>How</w:t>
      </w:r>
      <w:r w:rsidRPr="00BC1A1B" w:rsidR="00D65B1B">
        <w:t xml:space="preserve"> </w:t>
      </w:r>
      <w:r w:rsidRPr="00BC1A1B" w:rsidR="007E6ACE">
        <w:t>do</w:t>
      </w:r>
      <w:r w:rsidRPr="00BC1A1B" w:rsidR="00D65B1B">
        <w:t xml:space="preserve"> </w:t>
      </w:r>
      <w:r w:rsidRPr="00BC1A1B" w:rsidR="007E6ACE">
        <w:t>we</w:t>
      </w:r>
      <w:r w:rsidRPr="00BC1A1B" w:rsidR="00D65B1B">
        <w:t xml:space="preserve"> </w:t>
      </w:r>
      <w:r w:rsidRPr="00BC1A1B" w:rsidR="007E6ACE">
        <w:t>make</w:t>
      </w:r>
      <w:r w:rsidRPr="00BC1A1B" w:rsidR="00D65B1B">
        <w:t xml:space="preserve"> </w:t>
      </w:r>
      <w:r w:rsidRPr="00BC1A1B" w:rsidR="007E6ACE">
        <w:t>sure</w:t>
      </w:r>
      <w:r w:rsidRPr="00BC1A1B" w:rsidR="00D65B1B">
        <w:t xml:space="preserve"> </w:t>
      </w:r>
      <w:r w:rsidRPr="00BC1A1B" w:rsidR="007E6ACE">
        <w:t>that</w:t>
      </w:r>
      <w:r w:rsidRPr="00BC1A1B" w:rsidR="00D65B1B">
        <w:t xml:space="preserve"> </w:t>
      </w:r>
      <w:r w:rsidRPr="00BC1A1B" w:rsidR="007E6ACE">
        <w:t>we</w:t>
      </w:r>
      <w:r w:rsidRPr="00BC1A1B" w:rsidR="00D65B1B">
        <w:t xml:space="preserve"> </w:t>
      </w:r>
      <w:r w:rsidRPr="00BC1A1B" w:rsidR="007E6ACE">
        <w:t>have</w:t>
      </w:r>
      <w:r w:rsidRPr="00BC1A1B" w:rsidR="00D65B1B">
        <w:t xml:space="preserve"> </w:t>
      </w:r>
      <w:r w:rsidRPr="00BC1A1B" w:rsidR="007E6ACE">
        <w:t>intergenerational</w:t>
      </w:r>
      <w:r w:rsidRPr="00BC1A1B" w:rsidR="00D65B1B">
        <w:t xml:space="preserve"> </w:t>
      </w:r>
      <w:r w:rsidRPr="00BC1A1B" w:rsidR="007E6ACE">
        <w:t>balance</w:t>
      </w:r>
      <w:r w:rsidRPr="00BC1A1B" w:rsidR="00D65B1B">
        <w:t xml:space="preserve"> </w:t>
      </w:r>
      <w:r w:rsidRPr="00BC1A1B" w:rsidR="00B96162">
        <w:t>between</w:t>
      </w:r>
      <w:r w:rsidRPr="00BC1A1B" w:rsidR="00D65B1B">
        <w:t xml:space="preserve"> </w:t>
      </w:r>
      <w:r w:rsidRPr="00BC1A1B" w:rsidR="007E6ACE">
        <w:t>what</w:t>
      </w:r>
      <w:r w:rsidRPr="00BC1A1B" w:rsidR="00D65B1B">
        <w:t xml:space="preserve"> </w:t>
      </w:r>
      <w:r w:rsidRPr="00BC1A1B">
        <w:t>i</w:t>
      </w:r>
      <w:r w:rsidRPr="00BC1A1B" w:rsidR="007E6ACE">
        <w:t>s</w:t>
      </w:r>
      <w:r w:rsidRPr="00BC1A1B" w:rsidR="00D65B1B">
        <w:t xml:space="preserve"> </w:t>
      </w:r>
      <w:r w:rsidRPr="00BC1A1B" w:rsidR="007E6ACE">
        <w:t>being</w:t>
      </w:r>
      <w:r w:rsidRPr="00BC1A1B" w:rsidR="00D65B1B">
        <w:t xml:space="preserve"> </w:t>
      </w:r>
      <w:r w:rsidRPr="00BC1A1B" w:rsidR="007E6ACE">
        <w:t>received</w:t>
      </w:r>
      <w:r w:rsidRPr="00BC1A1B" w:rsidR="00D65B1B">
        <w:t xml:space="preserve"> </w:t>
      </w:r>
      <w:r w:rsidRPr="00BC1A1B" w:rsidR="007E6ACE">
        <w:t>by</w:t>
      </w:r>
      <w:r w:rsidRPr="00BC1A1B" w:rsidR="00D65B1B">
        <w:t xml:space="preserve"> </w:t>
      </w:r>
      <w:r w:rsidRPr="00BC1A1B" w:rsidR="007E6ACE">
        <w:t>one</w:t>
      </w:r>
      <w:r w:rsidRPr="00BC1A1B" w:rsidR="00D65B1B">
        <w:t xml:space="preserve"> </w:t>
      </w:r>
      <w:r w:rsidRPr="00BC1A1B" w:rsidR="007E6ACE">
        <w:t>generation</w:t>
      </w:r>
      <w:r w:rsidRPr="00BC1A1B" w:rsidR="00D65B1B">
        <w:t xml:space="preserve"> </w:t>
      </w:r>
      <w:r w:rsidRPr="00BC1A1B">
        <w:t>and</w:t>
      </w:r>
      <w:r w:rsidRPr="00BC1A1B" w:rsidR="00D65B1B">
        <w:t xml:space="preserve"> </w:t>
      </w:r>
      <w:r w:rsidRPr="00BC1A1B">
        <w:t>what</w:t>
      </w:r>
      <w:r w:rsidRPr="00BC1A1B" w:rsidR="00D65B1B">
        <w:t xml:space="preserve"> </w:t>
      </w:r>
      <w:r w:rsidRPr="00BC1A1B">
        <w:t>is</w:t>
      </w:r>
      <w:r w:rsidRPr="00BC1A1B" w:rsidR="00D65B1B">
        <w:t xml:space="preserve"> </w:t>
      </w:r>
      <w:r w:rsidRPr="00BC1A1B">
        <w:t>being</w:t>
      </w:r>
      <w:r w:rsidRPr="00BC1A1B" w:rsidR="00D65B1B">
        <w:t xml:space="preserve"> </w:t>
      </w:r>
      <w:r w:rsidRPr="00BC1A1B">
        <w:t>funded</w:t>
      </w:r>
      <w:r w:rsidRPr="00BC1A1B" w:rsidR="00D65B1B">
        <w:t xml:space="preserve"> </w:t>
      </w:r>
      <w:r w:rsidRPr="00BC1A1B">
        <w:t>by</w:t>
      </w:r>
      <w:r w:rsidRPr="00BC1A1B" w:rsidR="00D65B1B">
        <w:t xml:space="preserve"> </w:t>
      </w:r>
      <w:r w:rsidRPr="00BC1A1B">
        <w:t>another?</w:t>
      </w:r>
      <w:r w:rsidRPr="00BC1A1B" w:rsidR="00D65B1B">
        <w:t xml:space="preserve"> </w:t>
      </w:r>
      <w:r w:rsidRPr="00BC1A1B">
        <w:t>H</w:t>
      </w:r>
      <w:r w:rsidRPr="00BC1A1B" w:rsidR="007E6ACE">
        <w:t>ow</w:t>
      </w:r>
      <w:r w:rsidRPr="00BC1A1B" w:rsidR="00D65B1B">
        <w:t xml:space="preserve"> </w:t>
      </w:r>
      <w:r w:rsidRPr="00BC1A1B" w:rsidR="007E6ACE">
        <w:t>do</w:t>
      </w:r>
      <w:r w:rsidRPr="00BC1A1B" w:rsidR="00D65B1B">
        <w:t xml:space="preserve"> </w:t>
      </w:r>
      <w:r w:rsidRPr="00BC1A1B" w:rsidR="007E6ACE">
        <w:t>we</w:t>
      </w:r>
      <w:r w:rsidRPr="00BC1A1B" w:rsidR="00D65B1B">
        <w:t xml:space="preserve"> </w:t>
      </w:r>
      <w:r w:rsidRPr="00BC1A1B" w:rsidR="007E6ACE">
        <w:t>make</w:t>
      </w:r>
      <w:r w:rsidRPr="00BC1A1B" w:rsidR="00D65B1B">
        <w:t xml:space="preserve"> </w:t>
      </w:r>
      <w:r w:rsidRPr="00BC1A1B" w:rsidR="007E6ACE">
        <w:t>sure</w:t>
      </w:r>
      <w:r w:rsidRPr="00BC1A1B" w:rsidR="00D65B1B">
        <w:t xml:space="preserve"> </w:t>
      </w:r>
      <w:r w:rsidRPr="00BC1A1B" w:rsidR="007E6ACE">
        <w:t>that</w:t>
      </w:r>
      <w:r w:rsidRPr="00BC1A1B" w:rsidR="00D65B1B">
        <w:t xml:space="preserve"> </w:t>
      </w:r>
      <w:r w:rsidRPr="00BC1A1B" w:rsidR="007E6ACE">
        <w:t>we</w:t>
      </w:r>
      <w:r w:rsidRPr="00BC1A1B" w:rsidR="00D65B1B">
        <w:t xml:space="preserve"> </w:t>
      </w:r>
      <w:r w:rsidRPr="00BC1A1B" w:rsidR="007E6ACE">
        <w:t>are</w:t>
      </w:r>
      <w:r w:rsidRPr="00BC1A1B" w:rsidR="00D65B1B">
        <w:t xml:space="preserve"> </w:t>
      </w:r>
      <w:r w:rsidRPr="00BC1A1B" w:rsidR="007E6ACE">
        <w:t>investing</w:t>
      </w:r>
      <w:r w:rsidRPr="00BC1A1B" w:rsidR="00D65B1B">
        <w:t xml:space="preserve"> </w:t>
      </w:r>
      <w:r w:rsidRPr="00BC1A1B" w:rsidR="007E6ACE">
        <w:t>in</w:t>
      </w:r>
      <w:r w:rsidRPr="00BC1A1B" w:rsidR="00D65B1B">
        <w:t xml:space="preserve"> </w:t>
      </w:r>
      <w:r w:rsidRPr="00BC1A1B" w:rsidR="007E6ACE">
        <w:t>re</w:t>
      </w:r>
      <w:r w:rsidRPr="00BC1A1B">
        <w:t>-</w:t>
      </w:r>
      <w:r w:rsidRPr="00BC1A1B" w:rsidR="007E6ACE">
        <w:t>e</w:t>
      </w:r>
      <w:r w:rsidRPr="00BC1A1B">
        <w:t>n</w:t>
      </w:r>
      <w:r w:rsidRPr="00BC1A1B" w:rsidR="007E6ACE">
        <w:t>abl</w:t>
      </w:r>
      <w:r w:rsidRPr="00BC1A1B">
        <w:t>e</w:t>
      </w:r>
      <w:r w:rsidRPr="00BC1A1B" w:rsidR="007E6ACE">
        <w:t>ment</w:t>
      </w:r>
      <w:r w:rsidRPr="00BC1A1B" w:rsidR="00D65B1B">
        <w:t xml:space="preserve"> </w:t>
      </w:r>
      <w:r w:rsidRPr="00BC1A1B" w:rsidR="007E6ACE">
        <w:t>and</w:t>
      </w:r>
      <w:r w:rsidRPr="00BC1A1B" w:rsidR="00D65B1B">
        <w:t xml:space="preserve"> </w:t>
      </w:r>
      <w:r w:rsidRPr="00BC1A1B">
        <w:t>prevention,</w:t>
      </w:r>
      <w:r w:rsidRPr="00BC1A1B" w:rsidR="00D65B1B">
        <w:t xml:space="preserve"> </w:t>
      </w:r>
      <w:r w:rsidRPr="00BC1A1B">
        <w:t>which</w:t>
      </w:r>
      <w:r w:rsidRPr="00BC1A1B" w:rsidR="00D65B1B">
        <w:t xml:space="preserve"> </w:t>
      </w:r>
      <w:r w:rsidRPr="00BC1A1B">
        <w:t>actually</w:t>
      </w:r>
      <w:r w:rsidRPr="00BC1A1B" w:rsidR="00D65B1B">
        <w:t xml:space="preserve"> </w:t>
      </w:r>
      <w:r w:rsidRPr="00BC1A1B">
        <w:t>help</w:t>
      </w:r>
      <w:r w:rsidRPr="00BC1A1B" w:rsidR="00D65B1B">
        <w:t xml:space="preserve"> </w:t>
      </w:r>
      <w:r w:rsidRPr="00BC1A1B">
        <w:t>to</w:t>
      </w:r>
      <w:r w:rsidRPr="00BC1A1B" w:rsidR="00D65B1B">
        <w:t xml:space="preserve"> </w:t>
      </w:r>
      <w:r w:rsidRPr="00BC1A1B" w:rsidR="007E6ACE">
        <w:t>manage</w:t>
      </w:r>
      <w:r w:rsidRPr="00BC1A1B" w:rsidR="00D65B1B">
        <w:t xml:space="preserve"> </w:t>
      </w:r>
      <w:r w:rsidRPr="00BC1A1B" w:rsidR="007E6ACE">
        <w:t>down</w:t>
      </w:r>
      <w:r w:rsidRPr="00BC1A1B" w:rsidR="00D65B1B">
        <w:t xml:space="preserve"> </w:t>
      </w:r>
      <w:r w:rsidRPr="00BC1A1B" w:rsidR="007E6ACE">
        <w:t>the</w:t>
      </w:r>
      <w:r w:rsidRPr="00BC1A1B" w:rsidR="00D65B1B">
        <w:t xml:space="preserve"> </w:t>
      </w:r>
      <w:r w:rsidRPr="00BC1A1B" w:rsidR="007E6ACE">
        <w:t>co</w:t>
      </w:r>
      <w:r w:rsidRPr="00BC1A1B">
        <w:t>s</w:t>
      </w:r>
      <w:r w:rsidRPr="00BC1A1B" w:rsidR="007E6ACE">
        <w:t>ts</w:t>
      </w:r>
      <w:r w:rsidRPr="00BC1A1B" w:rsidR="00D65B1B">
        <w:t xml:space="preserve"> </w:t>
      </w:r>
      <w:r w:rsidRPr="00BC1A1B" w:rsidR="007E6ACE">
        <w:t>of</w:t>
      </w:r>
      <w:r w:rsidRPr="00BC1A1B" w:rsidR="00D65B1B">
        <w:t xml:space="preserve"> </w:t>
      </w:r>
      <w:r w:rsidRPr="00BC1A1B" w:rsidR="007E6ACE">
        <w:t>long</w:t>
      </w:r>
      <w:r w:rsidRPr="00BC1A1B">
        <w:t>-</w:t>
      </w:r>
      <w:r w:rsidRPr="00BC1A1B" w:rsidR="007E6ACE">
        <w:t>term</w:t>
      </w:r>
      <w:r w:rsidRPr="00BC1A1B" w:rsidR="00D65B1B">
        <w:t xml:space="preserve"> </w:t>
      </w:r>
      <w:r w:rsidRPr="00BC1A1B" w:rsidR="007E6ACE">
        <w:t>care</w:t>
      </w:r>
      <w:r w:rsidRPr="00BC1A1B">
        <w:t>?</w:t>
      </w:r>
      <w:r w:rsidRPr="00BC1A1B" w:rsidR="00D65B1B">
        <w:t xml:space="preserve"> </w:t>
      </w:r>
    </w:p>
    <w:p w:rsidR="007E6ACE" w:rsidRPr="00BC1A1B" w:rsidP="007E6ACE">
      <w:pPr>
        <w:pStyle w:val="Answer"/>
      </w:pPr>
      <w:r w:rsidRPr="00BC1A1B">
        <w:t>M</w:t>
      </w:r>
      <w:r w:rsidRPr="00BC1A1B">
        <w:t>ost</w:t>
      </w:r>
      <w:r w:rsidRPr="00BC1A1B" w:rsidR="00D65B1B">
        <w:t xml:space="preserve"> </w:t>
      </w:r>
      <w:r w:rsidRPr="00BC1A1B">
        <w:t>of</w:t>
      </w:r>
      <w:r w:rsidRPr="00BC1A1B" w:rsidR="00D65B1B">
        <w:t xml:space="preserve"> </w:t>
      </w:r>
      <w:r w:rsidRPr="00BC1A1B">
        <w:t>all,</w:t>
      </w:r>
      <w:r w:rsidRPr="00BC1A1B" w:rsidR="00D65B1B">
        <w:t xml:space="preserve"> </w:t>
      </w:r>
      <w:r w:rsidRPr="00BC1A1B">
        <w:t>how</w:t>
      </w:r>
      <w:r w:rsidRPr="00BC1A1B" w:rsidR="00D65B1B">
        <w:t xml:space="preserve"> </w:t>
      </w:r>
      <w:r w:rsidRPr="00BC1A1B">
        <w:t>do</w:t>
      </w:r>
      <w:r w:rsidRPr="00BC1A1B" w:rsidR="00D65B1B">
        <w:t xml:space="preserve"> </w:t>
      </w:r>
      <w:r w:rsidRPr="00BC1A1B">
        <w:t>we</w:t>
      </w:r>
      <w:r w:rsidRPr="00BC1A1B" w:rsidR="00D65B1B">
        <w:t xml:space="preserve"> </w:t>
      </w:r>
      <w:r w:rsidRPr="00BC1A1B">
        <w:t>have</w:t>
      </w:r>
      <w:r w:rsidRPr="00BC1A1B" w:rsidR="00D65B1B">
        <w:t xml:space="preserve"> </w:t>
      </w:r>
      <w:r w:rsidRPr="00BC1A1B">
        <w:t>some</w:t>
      </w:r>
      <w:r w:rsidRPr="00BC1A1B" w:rsidR="00D65B1B">
        <w:t xml:space="preserve"> </w:t>
      </w:r>
      <w:r w:rsidRPr="00BC1A1B">
        <w:t>refo</w:t>
      </w:r>
      <w:r w:rsidRPr="00BC1A1B">
        <w:t>r</w:t>
      </w:r>
      <w:r w:rsidRPr="00BC1A1B">
        <w:t>ms</w:t>
      </w:r>
      <w:r w:rsidRPr="00BC1A1B" w:rsidR="00D65B1B">
        <w:t xml:space="preserve"> </w:t>
      </w:r>
      <w:r w:rsidRPr="00BC1A1B">
        <w:t>that</w:t>
      </w:r>
      <w:r w:rsidRPr="00BC1A1B" w:rsidR="00D65B1B">
        <w:t xml:space="preserve"> </w:t>
      </w:r>
      <w:r w:rsidRPr="00BC1A1B">
        <w:t>will</w:t>
      </w:r>
      <w:r w:rsidRPr="00BC1A1B" w:rsidR="00D65B1B">
        <w:t xml:space="preserve"> </w:t>
      </w:r>
      <w:r w:rsidRPr="00BC1A1B">
        <w:t>stand</w:t>
      </w:r>
      <w:r w:rsidRPr="00BC1A1B" w:rsidR="00D65B1B">
        <w:t xml:space="preserve"> </w:t>
      </w:r>
      <w:r w:rsidRPr="00BC1A1B">
        <w:t>the</w:t>
      </w:r>
      <w:r w:rsidRPr="00BC1A1B" w:rsidR="00D65B1B">
        <w:t xml:space="preserve"> </w:t>
      </w:r>
      <w:r w:rsidRPr="00BC1A1B">
        <w:t>test</w:t>
      </w:r>
      <w:r w:rsidRPr="00BC1A1B" w:rsidR="00D65B1B">
        <w:t xml:space="preserve"> </w:t>
      </w:r>
      <w:r w:rsidRPr="00BC1A1B">
        <w:t>of</w:t>
      </w:r>
      <w:r w:rsidRPr="00BC1A1B" w:rsidR="00D65B1B">
        <w:t xml:space="preserve"> </w:t>
      </w:r>
      <w:r w:rsidRPr="00BC1A1B">
        <w:t>time</w:t>
      </w:r>
      <w:r w:rsidRPr="00BC1A1B" w:rsidR="00D65B1B">
        <w:t xml:space="preserve"> </w:t>
      </w:r>
      <w:r w:rsidRPr="00BC1A1B">
        <w:t>for</w:t>
      </w:r>
      <w:r w:rsidRPr="00BC1A1B" w:rsidR="00D65B1B">
        <w:t xml:space="preserve"> </w:t>
      </w:r>
      <w:r w:rsidRPr="00BC1A1B">
        <w:t>several</w:t>
      </w:r>
      <w:r w:rsidRPr="00BC1A1B" w:rsidR="00D65B1B">
        <w:t xml:space="preserve"> </w:t>
      </w:r>
      <w:r w:rsidRPr="00BC1A1B">
        <w:t>decades?</w:t>
      </w:r>
      <w:r w:rsidRPr="00BC1A1B" w:rsidR="00D65B1B">
        <w:t xml:space="preserve"> </w:t>
      </w:r>
      <w:r w:rsidRPr="00BC1A1B">
        <w:t>Both</w:t>
      </w:r>
      <w:r w:rsidRPr="00BC1A1B" w:rsidR="00D65B1B">
        <w:t xml:space="preserve"> </w:t>
      </w:r>
      <w:r w:rsidRPr="00BC1A1B">
        <w:t>individual</w:t>
      </w:r>
      <w:r w:rsidRPr="00BC1A1B" w:rsidR="00D65B1B">
        <w:t xml:space="preserve"> </w:t>
      </w:r>
      <w:r w:rsidRPr="00BC1A1B">
        <w:t>citizens</w:t>
      </w:r>
      <w:r w:rsidRPr="00BC1A1B" w:rsidR="00D65B1B">
        <w:t xml:space="preserve"> </w:t>
      </w:r>
      <w:r w:rsidRPr="00BC1A1B" w:rsidR="007E53F7">
        <w:t xml:space="preserve">and </w:t>
      </w:r>
      <w:r w:rsidRPr="00BC1A1B">
        <w:t>the</w:t>
      </w:r>
      <w:r w:rsidRPr="00BC1A1B" w:rsidR="00D65B1B">
        <w:t xml:space="preserve"> </w:t>
      </w:r>
      <w:r w:rsidRPr="00BC1A1B">
        <w:t>public</w:t>
      </w:r>
      <w:r w:rsidRPr="00BC1A1B" w:rsidR="00D65B1B">
        <w:t xml:space="preserve"> </w:t>
      </w:r>
      <w:r w:rsidRPr="00BC1A1B">
        <w:t>organisations</w:t>
      </w:r>
      <w:r w:rsidRPr="00BC1A1B" w:rsidR="00D65B1B">
        <w:t xml:space="preserve"> </w:t>
      </w:r>
      <w:r w:rsidRPr="00BC1A1B">
        <w:t>running</w:t>
      </w:r>
      <w:r w:rsidRPr="00BC1A1B" w:rsidR="00D65B1B">
        <w:t xml:space="preserve"> </w:t>
      </w:r>
      <w:r w:rsidRPr="00BC1A1B">
        <w:t>these</w:t>
      </w:r>
      <w:r w:rsidRPr="00BC1A1B" w:rsidR="00D65B1B">
        <w:t xml:space="preserve"> </w:t>
      </w:r>
      <w:r w:rsidRPr="00BC1A1B">
        <w:t>services</w:t>
      </w:r>
      <w:r w:rsidRPr="00BC1A1B" w:rsidR="00D65B1B">
        <w:t xml:space="preserve"> </w:t>
      </w:r>
      <w:r w:rsidRPr="00BC1A1B">
        <w:t>now</w:t>
      </w:r>
      <w:r w:rsidRPr="00BC1A1B" w:rsidR="00D65B1B">
        <w:t xml:space="preserve"> </w:t>
      </w:r>
      <w:r w:rsidRPr="00BC1A1B">
        <w:t>need</w:t>
      </w:r>
      <w:r w:rsidRPr="00BC1A1B" w:rsidR="00D65B1B">
        <w:t xml:space="preserve"> </w:t>
      </w:r>
      <w:r w:rsidRPr="00BC1A1B">
        <w:t>stability</w:t>
      </w:r>
      <w:r w:rsidRPr="00BC1A1B">
        <w:t>.</w:t>
      </w:r>
      <w:r w:rsidRPr="00BC1A1B" w:rsidR="00D65B1B">
        <w:t xml:space="preserve"> </w:t>
      </w:r>
      <w:r w:rsidRPr="00BC1A1B">
        <w:t>W</w:t>
      </w:r>
      <w:r w:rsidRPr="00BC1A1B">
        <w:t>e</w:t>
      </w:r>
      <w:r w:rsidRPr="00BC1A1B" w:rsidR="00D65B1B">
        <w:t xml:space="preserve"> </w:t>
      </w:r>
      <w:r w:rsidRPr="00BC1A1B">
        <w:t>have</w:t>
      </w:r>
      <w:r w:rsidRPr="00BC1A1B" w:rsidR="00D65B1B">
        <w:t xml:space="preserve"> </w:t>
      </w:r>
      <w:r w:rsidRPr="00BC1A1B">
        <w:t>reached</w:t>
      </w:r>
      <w:r w:rsidRPr="00BC1A1B" w:rsidR="00D65B1B">
        <w:t xml:space="preserve"> </w:t>
      </w:r>
      <w:r w:rsidRPr="00BC1A1B">
        <w:t>a</w:t>
      </w:r>
      <w:r w:rsidRPr="00BC1A1B" w:rsidR="00D65B1B">
        <w:t xml:space="preserve"> </w:t>
      </w:r>
      <w:r w:rsidRPr="00BC1A1B">
        <w:t>point</w:t>
      </w:r>
      <w:r w:rsidRPr="00BC1A1B" w:rsidR="00D65B1B">
        <w:t xml:space="preserve"> </w:t>
      </w:r>
      <w:r w:rsidRPr="00BC1A1B">
        <w:t>where</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come</w:t>
      </w:r>
      <w:r w:rsidRPr="00BC1A1B" w:rsidR="00D65B1B">
        <w:t xml:space="preserve"> </w:t>
      </w:r>
      <w:r w:rsidRPr="00BC1A1B">
        <w:t>up</w:t>
      </w:r>
      <w:r w:rsidRPr="00BC1A1B" w:rsidR="00D65B1B">
        <w:t xml:space="preserve"> </w:t>
      </w:r>
      <w:r w:rsidRPr="00BC1A1B">
        <w:t>with</w:t>
      </w:r>
      <w:r w:rsidRPr="00BC1A1B" w:rsidR="00D65B1B">
        <w:t xml:space="preserve"> </w:t>
      </w:r>
      <w:r w:rsidRPr="00BC1A1B">
        <w:t>some</w:t>
      </w:r>
      <w:r w:rsidRPr="00BC1A1B" w:rsidR="00D65B1B">
        <w:t xml:space="preserve"> </w:t>
      </w:r>
      <w:r w:rsidRPr="00BC1A1B">
        <w:t>proper</w:t>
      </w:r>
      <w:r w:rsidRPr="00BC1A1B" w:rsidR="00D65B1B">
        <w:t xml:space="preserve"> </w:t>
      </w:r>
      <w:r w:rsidRPr="00BC1A1B">
        <w:t>reforms</w:t>
      </w:r>
      <w:r w:rsidRPr="00BC1A1B" w:rsidR="00D65B1B">
        <w:t xml:space="preserve"> </w:t>
      </w:r>
      <w:r w:rsidRPr="00BC1A1B">
        <w:t>that,</w:t>
      </w:r>
      <w:r w:rsidRPr="00BC1A1B" w:rsidR="00D65B1B">
        <w:t xml:space="preserve"> </w:t>
      </w:r>
      <w:r w:rsidRPr="00BC1A1B">
        <w:t>as</w:t>
      </w:r>
      <w:r w:rsidRPr="00BC1A1B" w:rsidR="00D65B1B">
        <w:t xml:space="preserve"> </w:t>
      </w:r>
      <w:r w:rsidRPr="00BC1A1B">
        <w:t>Councillor</w:t>
      </w:r>
      <w:r w:rsidRPr="00BC1A1B" w:rsidR="00D65B1B">
        <w:t xml:space="preserve"> </w:t>
      </w:r>
      <w:r w:rsidRPr="00BC1A1B">
        <w:t>Jamieson</w:t>
      </w:r>
      <w:r w:rsidRPr="00BC1A1B" w:rsidR="00D65B1B">
        <w:t xml:space="preserve"> </w:t>
      </w:r>
      <w:r w:rsidRPr="00BC1A1B">
        <w:t>said,</w:t>
      </w:r>
      <w:r w:rsidRPr="00BC1A1B" w:rsidR="00D65B1B">
        <w:t xml:space="preserve"> </w:t>
      </w:r>
      <w:r w:rsidRPr="00BC1A1B">
        <w:t>will</w:t>
      </w:r>
      <w:r w:rsidRPr="00BC1A1B" w:rsidR="00D65B1B">
        <w:t xml:space="preserve"> </w:t>
      </w:r>
      <w:r w:rsidRPr="00BC1A1B">
        <w:t>require</w:t>
      </w:r>
      <w:r w:rsidRPr="00BC1A1B" w:rsidR="00D65B1B">
        <w:t xml:space="preserve"> </w:t>
      </w:r>
      <w:r w:rsidRPr="00BC1A1B">
        <w:t>something</w:t>
      </w:r>
      <w:r w:rsidRPr="00BC1A1B" w:rsidR="00D65B1B">
        <w:t xml:space="preserve"> </w:t>
      </w:r>
      <w:r w:rsidRPr="00BC1A1B">
        <w:t>like</w:t>
      </w:r>
      <w:r w:rsidRPr="00BC1A1B" w:rsidR="00D65B1B">
        <w:t xml:space="preserve"> </w:t>
      </w:r>
      <w:r w:rsidRPr="00BC1A1B">
        <w:t>a</w:t>
      </w:r>
      <w:r w:rsidRPr="00BC1A1B" w:rsidR="00D65B1B">
        <w:t xml:space="preserve"> </w:t>
      </w:r>
      <w:r w:rsidRPr="00BC1A1B">
        <w:t>r</w:t>
      </w:r>
      <w:r w:rsidRPr="00BC1A1B">
        <w:t>oyal</w:t>
      </w:r>
      <w:r w:rsidRPr="00BC1A1B" w:rsidR="00D65B1B">
        <w:t xml:space="preserve"> </w:t>
      </w:r>
      <w:r w:rsidRPr="00BC1A1B">
        <w:t>commission</w:t>
      </w:r>
      <w:r w:rsidRPr="00BC1A1B" w:rsidR="00D65B1B">
        <w:t xml:space="preserve"> </w:t>
      </w:r>
      <w:r w:rsidRPr="00BC1A1B">
        <w:t>or</w:t>
      </w:r>
      <w:r w:rsidRPr="00BC1A1B" w:rsidR="00D65B1B">
        <w:t xml:space="preserve"> </w:t>
      </w:r>
      <w:r w:rsidRPr="00BC1A1B">
        <w:t>something</w:t>
      </w:r>
      <w:r w:rsidRPr="00BC1A1B" w:rsidR="00D65B1B">
        <w:t xml:space="preserve"> </w:t>
      </w:r>
      <w:r w:rsidRPr="00BC1A1B">
        <w:t>with</w:t>
      </w:r>
      <w:r w:rsidRPr="00BC1A1B" w:rsidR="00D65B1B">
        <w:t xml:space="preserve"> </w:t>
      </w:r>
      <w:r w:rsidRPr="00BC1A1B">
        <w:t>cross</w:t>
      </w:r>
      <w:r w:rsidRPr="00BC1A1B">
        <w:t>-</w:t>
      </w:r>
      <w:r w:rsidRPr="00BC1A1B">
        <w:t>party</w:t>
      </w:r>
      <w:r w:rsidRPr="00BC1A1B" w:rsidR="00D65B1B">
        <w:t xml:space="preserve"> </w:t>
      </w:r>
      <w:r w:rsidRPr="00BC1A1B">
        <w:t>support</w:t>
      </w:r>
      <w:r w:rsidRPr="00BC1A1B" w:rsidR="00D65B1B">
        <w:t xml:space="preserve"> </w:t>
      </w:r>
      <w:r w:rsidRPr="00BC1A1B">
        <w:t>in</w:t>
      </w:r>
      <w:r w:rsidRPr="00BC1A1B" w:rsidR="00D65B1B">
        <w:t xml:space="preserve"> </w:t>
      </w:r>
      <w:r w:rsidRPr="00BC1A1B">
        <w:t>order</w:t>
      </w:r>
      <w:r w:rsidRPr="00BC1A1B" w:rsidR="00D65B1B">
        <w:t xml:space="preserve"> </w:t>
      </w:r>
      <w:r w:rsidRPr="00BC1A1B">
        <w:t>that</w:t>
      </w:r>
      <w:r w:rsidRPr="00BC1A1B" w:rsidR="00D65B1B">
        <w:t xml:space="preserve"> </w:t>
      </w:r>
      <w:r w:rsidRPr="00BC1A1B">
        <w:t>several</w:t>
      </w:r>
      <w:r w:rsidRPr="00BC1A1B" w:rsidR="00D65B1B">
        <w:t xml:space="preserve"> </w:t>
      </w:r>
      <w:r w:rsidRPr="00BC1A1B" w:rsidR="007E53F7">
        <w:t>G</w:t>
      </w:r>
      <w:r w:rsidRPr="00BC1A1B">
        <w:t>overnments</w:t>
      </w:r>
      <w:r w:rsidRPr="00BC1A1B" w:rsidR="00D65B1B">
        <w:t xml:space="preserve"> </w:t>
      </w:r>
      <w:r w:rsidRPr="00BC1A1B">
        <w:t>would</w:t>
      </w:r>
      <w:r w:rsidRPr="00BC1A1B" w:rsidR="00D65B1B">
        <w:t xml:space="preserve"> </w:t>
      </w:r>
      <w:r w:rsidRPr="00BC1A1B">
        <w:t>stick</w:t>
      </w:r>
      <w:r w:rsidRPr="00BC1A1B" w:rsidR="00D65B1B">
        <w:t xml:space="preserve"> </w:t>
      </w:r>
      <w:r w:rsidRPr="00BC1A1B">
        <w:t>with</w:t>
      </w:r>
      <w:r w:rsidRPr="00BC1A1B" w:rsidR="00D65B1B">
        <w:t xml:space="preserve"> </w:t>
      </w:r>
      <w:r w:rsidRPr="00BC1A1B">
        <w:t>these</w:t>
      </w:r>
      <w:r w:rsidRPr="00BC1A1B" w:rsidR="00D65B1B">
        <w:t xml:space="preserve"> </w:t>
      </w:r>
      <w:r w:rsidRPr="00BC1A1B">
        <w:t>reforms</w:t>
      </w:r>
      <w:r w:rsidRPr="00BC1A1B" w:rsidR="00D65B1B">
        <w:t xml:space="preserve"> </w:t>
      </w:r>
      <w:r w:rsidRPr="00BC1A1B">
        <w:t>to</w:t>
      </w:r>
      <w:r w:rsidRPr="00BC1A1B" w:rsidR="00D65B1B">
        <w:t xml:space="preserve"> </w:t>
      </w:r>
      <w:r w:rsidRPr="00BC1A1B">
        <w:t>provide</w:t>
      </w:r>
      <w:r w:rsidRPr="00BC1A1B" w:rsidR="00D65B1B">
        <w:t xml:space="preserve"> </w:t>
      </w:r>
      <w:r w:rsidRPr="00BC1A1B">
        <w:t>the</w:t>
      </w:r>
      <w:r w:rsidRPr="00BC1A1B" w:rsidR="00D65B1B">
        <w:t xml:space="preserve"> </w:t>
      </w:r>
      <w:r w:rsidRPr="00BC1A1B">
        <w:t>basis</w:t>
      </w:r>
      <w:r w:rsidRPr="00BC1A1B" w:rsidR="00D65B1B">
        <w:t xml:space="preserve"> </w:t>
      </w:r>
      <w:r w:rsidRPr="00BC1A1B">
        <w:t>for</w:t>
      </w:r>
      <w:r w:rsidRPr="00BC1A1B" w:rsidR="00D65B1B">
        <w:t xml:space="preserve"> </w:t>
      </w:r>
      <w:r w:rsidRPr="00BC1A1B">
        <w:t>the</w:t>
      </w:r>
      <w:r w:rsidRPr="00BC1A1B" w:rsidR="00D65B1B">
        <w:t xml:space="preserve"> </w:t>
      </w:r>
      <w:r w:rsidRPr="00BC1A1B">
        <w:t>future.</w:t>
      </w:r>
      <w:r w:rsidRPr="00BC1A1B" w:rsidR="00D65B1B">
        <w:t xml:space="preserve"> </w:t>
      </w:r>
      <w:r w:rsidRPr="00BC1A1B">
        <w:t>W</w:t>
      </w:r>
      <w:r w:rsidRPr="00BC1A1B">
        <w:t>e</w:t>
      </w:r>
      <w:r w:rsidRPr="00BC1A1B" w:rsidR="00D65B1B">
        <w:t xml:space="preserve"> </w:t>
      </w:r>
      <w:r w:rsidRPr="00BC1A1B">
        <w:t>are</w:t>
      </w:r>
      <w:r w:rsidRPr="00BC1A1B" w:rsidR="00D65B1B">
        <w:t xml:space="preserve"> </w:t>
      </w:r>
      <w:r w:rsidRPr="00BC1A1B">
        <w:t>clearly</w:t>
      </w:r>
      <w:r w:rsidRPr="00BC1A1B" w:rsidR="00D65B1B">
        <w:t xml:space="preserve"> </w:t>
      </w:r>
      <w:r w:rsidRPr="00BC1A1B">
        <w:t>hurtling</w:t>
      </w:r>
      <w:r w:rsidRPr="00BC1A1B" w:rsidR="00D65B1B">
        <w:t xml:space="preserve"> </w:t>
      </w:r>
      <w:r w:rsidRPr="00BC1A1B">
        <w:t>towards</w:t>
      </w:r>
      <w:r w:rsidRPr="00BC1A1B" w:rsidR="00D65B1B">
        <w:t xml:space="preserve"> </w:t>
      </w:r>
      <w:r w:rsidRPr="00BC1A1B">
        <w:t>a</w:t>
      </w:r>
      <w:r w:rsidRPr="00BC1A1B" w:rsidR="00D65B1B">
        <w:t xml:space="preserve"> </w:t>
      </w:r>
      <w:r w:rsidRPr="00BC1A1B">
        <w:t>point</w:t>
      </w:r>
      <w:r w:rsidRPr="00BC1A1B" w:rsidR="00D65B1B">
        <w:t xml:space="preserve"> </w:t>
      </w:r>
      <w:r w:rsidRPr="00BC1A1B">
        <w:t>where</w:t>
      </w:r>
      <w:r w:rsidRPr="00BC1A1B" w:rsidR="00D65B1B">
        <w:t xml:space="preserve"> </w:t>
      </w:r>
      <w:r w:rsidRPr="00BC1A1B">
        <w:t>serious</w:t>
      </w:r>
      <w:r w:rsidRPr="00BC1A1B" w:rsidR="00D65B1B">
        <w:t xml:space="preserve"> </w:t>
      </w:r>
      <w:r w:rsidRPr="00BC1A1B">
        <w:t>social</w:t>
      </w:r>
      <w:r w:rsidRPr="00BC1A1B" w:rsidR="00D65B1B">
        <w:t xml:space="preserve"> </w:t>
      </w:r>
      <w:r w:rsidRPr="00BC1A1B">
        <w:t>care</w:t>
      </w:r>
      <w:r w:rsidRPr="00BC1A1B" w:rsidR="00D65B1B">
        <w:t xml:space="preserve"> </w:t>
      </w:r>
      <w:r w:rsidRPr="00BC1A1B">
        <w:t>reform</w:t>
      </w:r>
      <w:r w:rsidRPr="00BC1A1B" w:rsidR="00D65B1B">
        <w:t xml:space="preserve"> </w:t>
      </w:r>
      <w:r w:rsidRPr="00BC1A1B">
        <w:t>is</w:t>
      </w:r>
      <w:r w:rsidRPr="00BC1A1B" w:rsidR="00D65B1B">
        <w:t xml:space="preserve"> </w:t>
      </w:r>
      <w:r w:rsidRPr="00BC1A1B">
        <w:t>needed.</w:t>
      </w:r>
    </w:p>
    <w:p w:rsidR="007E6ACE" w:rsidRPr="00BC1A1B" w:rsidP="007E6ACE">
      <w:pPr>
        <w:pStyle w:val="Question"/>
      </w:pPr>
      <w:sdt>
        <w:sdtPr>
          <w:alias w:val="Member"/>
          <w:tag w:val="&lt;Member mnisId='4873' dodsId=''&gt;"/>
          <w:id w:val="-1472516065"/>
          <w:placeholder>
            <w:docPart w:val="DefaultPlaceholder_1082065158"/>
          </w:placeholder>
          <w:richText/>
        </w:sdtPr>
        <w:sdtContent>
          <w:r w:rsidRPr="00BC1A1B">
            <w:rPr>
              <w:b/>
            </w:rPr>
            <w:t>Rachel</w:t>
          </w:r>
          <w:r w:rsidRPr="00BC1A1B" w:rsidR="00D65B1B">
            <w:rPr>
              <w:b/>
            </w:rPr>
            <w:t xml:space="preserve"> </w:t>
          </w:r>
          <w:r w:rsidRPr="00BC1A1B">
            <w:rPr>
              <w:b/>
            </w:rPr>
            <w:t>Hopkins:</w:t>
          </w:r>
        </w:sdtContent>
      </w:sdt>
      <w:r w:rsidRPr="00BC1A1B" w:rsidR="00D65B1B">
        <w:t xml:space="preserve"> </w:t>
      </w:r>
      <w:r w:rsidRPr="00BC1A1B" w:rsidR="001429AE">
        <w:t>T</w:t>
      </w:r>
      <w:r w:rsidRPr="00BC1A1B">
        <w:t>he</w:t>
      </w:r>
      <w:r w:rsidRPr="00BC1A1B" w:rsidR="00D65B1B">
        <w:t xml:space="preserve"> </w:t>
      </w:r>
      <w:r w:rsidRPr="00BC1A1B">
        <w:t>NHS</w:t>
      </w:r>
      <w:r w:rsidRPr="00BC1A1B" w:rsidR="00D65B1B">
        <w:t xml:space="preserve"> </w:t>
      </w:r>
      <w:r w:rsidRPr="00BC1A1B">
        <w:t>and</w:t>
      </w:r>
      <w:r w:rsidRPr="00BC1A1B" w:rsidR="00D65B1B">
        <w:t xml:space="preserve"> </w:t>
      </w:r>
      <w:r w:rsidRPr="00BC1A1B" w:rsidR="001429AE">
        <w:t>a</w:t>
      </w:r>
      <w:r w:rsidRPr="00BC1A1B">
        <w:t>dult</w:t>
      </w:r>
      <w:r w:rsidRPr="00BC1A1B" w:rsidR="00D65B1B">
        <w:t xml:space="preserve"> </w:t>
      </w:r>
      <w:r w:rsidRPr="00BC1A1B">
        <w:t>social</w:t>
      </w:r>
      <w:r w:rsidRPr="00BC1A1B" w:rsidR="00D65B1B">
        <w:t xml:space="preserve"> </w:t>
      </w:r>
      <w:r w:rsidRPr="00BC1A1B">
        <w:t>care</w:t>
      </w:r>
      <w:r w:rsidRPr="00BC1A1B" w:rsidR="00D65B1B">
        <w:t xml:space="preserve"> </w:t>
      </w:r>
      <w:r w:rsidRPr="00BC1A1B">
        <w:t>systems</w:t>
      </w:r>
      <w:r w:rsidRPr="00BC1A1B" w:rsidR="00D65B1B">
        <w:t xml:space="preserve"> </w:t>
      </w:r>
      <w:r w:rsidRPr="00BC1A1B">
        <w:t>were</w:t>
      </w:r>
      <w:r w:rsidRPr="00BC1A1B" w:rsidR="00D65B1B">
        <w:t xml:space="preserve"> </w:t>
      </w:r>
      <w:r w:rsidRPr="00BC1A1B">
        <w:t>supposed</w:t>
      </w:r>
      <w:r w:rsidRPr="00BC1A1B" w:rsidR="00D65B1B">
        <w:t xml:space="preserve"> </w:t>
      </w:r>
      <w:r w:rsidRPr="00BC1A1B">
        <w:t>to</w:t>
      </w:r>
      <w:r w:rsidRPr="00BC1A1B" w:rsidR="00D65B1B">
        <w:t xml:space="preserve"> </w:t>
      </w:r>
      <w:r w:rsidRPr="00BC1A1B">
        <w:t>be</w:t>
      </w:r>
      <w:r w:rsidRPr="00BC1A1B" w:rsidR="00D65B1B">
        <w:t xml:space="preserve"> </w:t>
      </w:r>
      <w:r w:rsidRPr="00BC1A1B">
        <w:t>integrated</w:t>
      </w:r>
      <w:r w:rsidRPr="00BC1A1B" w:rsidR="00D65B1B">
        <w:t xml:space="preserve"> </w:t>
      </w:r>
      <w:r w:rsidRPr="00BC1A1B">
        <w:t>by</w:t>
      </w:r>
      <w:r w:rsidRPr="00BC1A1B" w:rsidR="00D65B1B">
        <w:t xml:space="preserve"> </w:t>
      </w:r>
      <w:r w:rsidRPr="00BC1A1B">
        <w:t>2020.</w:t>
      </w:r>
      <w:r w:rsidRPr="00BC1A1B" w:rsidR="00D65B1B">
        <w:t xml:space="preserve"> </w:t>
      </w:r>
      <w:r w:rsidRPr="00BC1A1B">
        <w:t>Has</w:t>
      </w:r>
      <w:r w:rsidRPr="00BC1A1B" w:rsidR="00D65B1B">
        <w:t xml:space="preserve"> </w:t>
      </w:r>
      <w:r w:rsidRPr="00BC1A1B">
        <w:t>that</w:t>
      </w:r>
      <w:r w:rsidRPr="00BC1A1B" w:rsidR="00D65B1B">
        <w:t xml:space="preserve"> </w:t>
      </w:r>
      <w:r w:rsidRPr="00BC1A1B">
        <w:t>lack</w:t>
      </w:r>
      <w:r w:rsidRPr="00BC1A1B" w:rsidR="00D65B1B">
        <w:t xml:space="preserve"> </w:t>
      </w:r>
      <w:r w:rsidRPr="00BC1A1B">
        <w:t>of</w:t>
      </w:r>
      <w:r w:rsidRPr="00BC1A1B" w:rsidR="00D65B1B">
        <w:t xml:space="preserve"> </w:t>
      </w:r>
      <w:r w:rsidRPr="00BC1A1B">
        <w:t>integration</w:t>
      </w:r>
      <w:r w:rsidRPr="00BC1A1B" w:rsidR="00D65B1B">
        <w:t xml:space="preserve"> </w:t>
      </w:r>
      <w:r w:rsidRPr="00BC1A1B">
        <w:t>impacted</w:t>
      </w:r>
      <w:r w:rsidRPr="00BC1A1B" w:rsidR="00D65B1B">
        <w:t xml:space="preserve"> </w:t>
      </w:r>
      <w:r w:rsidRPr="00BC1A1B">
        <w:t>on</w:t>
      </w:r>
      <w:r w:rsidRPr="00BC1A1B" w:rsidR="00D65B1B">
        <w:t xml:space="preserve"> </w:t>
      </w:r>
      <w:r w:rsidRPr="00BC1A1B">
        <w:t>the</w:t>
      </w:r>
      <w:r w:rsidRPr="00BC1A1B" w:rsidR="00D65B1B">
        <w:t xml:space="preserve"> </w:t>
      </w:r>
      <w:r w:rsidRPr="00BC1A1B">
        <w:t>pandemic</w:t>
      </w:r>
      <w:r w:rsidRPr="00BC1A1B" w:rsidR="00D65B1B">
        <w:t xml:space="preserve"> </w:t>
      </w:r>
      <w:r w:rsidRPr="00BC1A1B">
        <w:t>response</w:t>
      </w:r>
      <w:r w:rsidRPr="00BC1A1B" w:rsidR="00D65B1B">
        <w:t xml:space="preserve"> </w:t>
      </w:r>
      <w:r w:rsidRPr="00BC1A1B">
        <w:t>and</w:t>
      </w:r>
      <w:r w:rsidRPr="00BC1A1B" w:rsidR="00D65B1B">
        <w:t xml:space="preserve"> </w:t>
      </w:r>
      <w:r w:rsidRPr="00BC1A1B">
        <w:t>what</w:t>
      </w:r>
      <w:r w:rsidRPr="00BC1A1B" w:rsidR="00D65B1B">
        <w:t xml:space="preserve"> </w:t>
      </w:r>
      <w:r w:rsidRPr="00BC1A1B">
        <w:t>we</w:t>
      </w:r>
      <w:r w:rsidRPr="00BC1A1B" w:rsidR="00D65B1B">
        <w:t xml:space="preserve"> </w:t>
      </w:r>
      <w:r w:rsidRPr="00BC1A1B">
        <w:t>see</w:t>
      </w:r>
      <w:r w:rsidRPr="00BC1A1B" w:rsidR="00D65B1B">
        <w:t xml:space="preserve"> </w:t>
      </w:r>
      <w:r w:rsidRPr="00BC1A1B" w:rsidR="001429AE">
        <w:t>for</w:t>
      </w:r>
      <w:r w:rsidRPr="00BC1A1B" w:rsidR="00D65B1B">
        <w:t xml:space="preserve"> </w:t>
      </w:r>
      <w:r w:rsidRPr="00BC1A1B">
        <w:t>the</w:t>
      </w:r>
      <w:r w:rsidRPr="00BC1A1B" w:rsidR="00D65B1B">
        <w:t xml:space="preserve"> </w:t>
      </w:r>
      <w:r w:rsidRPr="00BC1A1B">
        <w:t>longer</w:t>
      </w:r>
      <w:r w:rsidRPr="00BC1A1B" w:rsidR="00D65B1B">
        <w:t xml:space="preserve"> </w:t>
      </w:r>
      <w:r w:rsidRPr="00BC1A1B">
        <w:t>term?</w:t>
      </w:r>
    </w:p>
    <w:p w:rsidR="007E6ACE" w:rsidRPr="00BC1A1B" w:rsidP="007E6ACE">
      <w:pPr>
        <w:pStyle w:val="Answer"/>
      </w:pPr>
      <w:sdt>
        <w:sdtPr>
          <w:alias w:val="Witness"/>
          <w:id w:val="-860737992"/>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On</w:t>
      </w:r>
      <w:r w:rsidRPr="00BC1A1B" w:rsidR="00D65B1B">
        <w:t xml:space="preserve"> </w:t>
      </w:r>
      <w:r w:rsidRPr="00BC1A1B">
        <w:t>the</w:t>
      </w:r>
      <w:r w:rsidRPr="00BC1A1B" w:rsidR="00D65B1B">
        <w:t xml:space="preserve"> </w:t>
      </w:r>
      <w:r w:rsidRPr="00BC1A1B">
        <w:t>groun</w:t>
      </w:r>
      <w:r w:rsidRPr="00BC1A1B" w:rsidR="001429AE">
        <w:t>d,</w:t>
      </w:r>
      <w:r w:rsidRPr="00BC1A1B" w:rsidR="00D65B1B">
        <w:t xml:space="preserve"> </w:t>
      </w:r>
      <w:r w:rsidRPr="00BC1A1B" w:rsidR="001429AE">
        <w:t>people</w:t>
      </w:r>
      <w:r w:rsidRPr="00BC1A1B" w:rsidR="00D65B1B">
        <w:t xml:space="preserve"> </w:t>
      </w:r>
      <w:r w:rsidRPr="00BC1A1B" w:rsidR="001429AE">
        <w:t>in</w:t>
      </w:r>
      <w:r w:rsidRPr="00BC1A1B" w:rsidR="00D65B1B">
        <w:t xml:space="preserve"> </w:t>
      </w:r>
      <w:r w:rsidRPr="00BC1A1B" w:rsidR="001429AE">
        <w:t>health</w:t>
      </w:r>
      <w:r w:rsidRPr="00BC1A1B" w:rsidR="00D65B1B">
        <w:t xml:space="preserve"> </w:t>
      </w:r>
      <w:r w:rsidRPr="00BC1A1B" w:rsidR="001429AE">
        <w:t>trusts</w:t>
      </w:r>
      <w:r w:rsidRPr="00BC1A1B" w:rsidR="00D65B1B">
        <w:t xml:space="preserve"> </w:t>
      </w:r>
      <w:r w:rsidRPr="00BC1A1B" w:rsidR="001429AE">
        <w:t>and</w:t>
      </w:r>
      <w:r w:rsidRPr="00BC1A1B" w:rsidR="00D65B1B">
        <w:t xml:space="preserve"> </w:t>
      </w:r>
      <w:r w:rsidRPr="00BC1A1B" w:rsidR="001429AE">
        <w:t>local</w:t>
      </w:r>
      <w:r w:rsidRPr="00BC1A1B" w:rsidR="00D65B1B">
        <w:t xml:space="preserve"> </w:t>
      </w:r>
      <w:r w:rsidRPr="00BC1A1B" w:rsidR="001429AE">
        <w:t>authorities</w:t>
      </w:r>
      <w:r w:rsidRPr="00BC1A1B" w:rsidR="00D65B1B">
        <w:t xml:space="preserve"> </w:t>
      </w:r>
      <w:r w:rsidRPr="00BC1A1B" w:rsidR="001429AE">
        <w:t>are</w:t>
      </w:r>
      <w:r w:rsidRPr="00BC1A1B" w:rsidR="00D65B1B">
        <w:t xml:space="preserve"> </w:t>
      </w:r>
      <w:r w:rsidRPr="00BC1A1B">
        <w:t>working</w:t>
      </w:r>
      <w:r w:rsidRPr="00BC1A1B" w:rsidR="00D65B1B">
        <w:t xml:space="preserve"> </w:t>
      </w:r>
      <w:r w:rsidRPr="00BC1A1B">
        <w:t>with</w:t>
      </w:r>
      <w:r w:rsidRPr="00BC1A1B" w:rsidR="00D65B1B">
        <w:t xml:space="preserve"> </w:t>
      </w:r>
      <w:r w:rsidRPr="00BC1A1B">
        <w:t>each</w:t>
      </w:r>
      <w:r w:rsidRPr="00BC1A1B" w:rsidR="00D65B1B">
        <w:t xml:space="preserve"> </w:t>
      </w:r>
      <w:r w:rsidRPr="00BC1A1B">
        <w:t>other</w:t>
      </w:r>
      <w:r w:rsidRPr="00BC1A1B" w:rsidR="00D65B1B">
        <w:t xml:space="preserve"> </w:t>
      </w:r>
      <w:r w:rsidRPr="00BC1A1B">
        <w:t>better</w:t>
      </w:r>
      <w:r w:rsidRPr="00BC1A1B" w:rsidR="00D65B1B">
        <w:t xml:space="preserve"> </w:t>
      </w:r>
      <w:r w:rsidRPr="00BC1A1B">
        <w:t>than</w:t>
      </w:r>
      <w:r w:rsidRPr="00BC1A1B" w:rsidR="00D65B1B">
        <w:t xml:space="preserve"> </w:t>
      </w:r>
      <w:r w:rsidRPr="00BC1A1B">
        <w:t>ever.</w:t>
      </w:r>
      <w:r w:rsidRPr="00BC1A1B" w:rsidR="00D65B1B">
        <w:t xml:space="preserve"> </w:t>
      </w:r>
      <w:r w:rsidRPr="00BC1A1B">
        <w:t>I</w:t>
      </w:r>
      <w:r w:rsidRPr="00BC1A1B" w:rsidR="00D65B1B">
        <w:t xml:space="preserve"> </w:t>
      </w:r>
      <w:r w:rsidRPr="00BC1A1B">
        <w:t>hear</w:t>
      </w:r>
      <w:r w:rsidRPr="00BC1A1B" w:rsidR="00D65B1B">
        <w:t xml:space="preserve"> </w:t>
      </w:r>
      <w:r w:rsidRPr="00BC1A1B">
        <w:t>from</w:t>
      </w:r>
      <w:r w:rsidRPr="00BC1A1B" w:rsidR="00D65B1B">
        <w:t xml:space="preserve"> </w:t>
      </w:r>
      <w:r w:rsidRPr="00BC1A1B">
        <w:t>both</w:t>
      </w:r>
      <w:r w:rsidRPr="00BC1A1B" w:rsidR="00D65B1B">
        <w:t xml:space="preserve"> </w:t>
      </w:r>
      <w:r w:rsidRPr="00BC1A1B">
        <w:t>sides</w:t>
      </w:r>
      <w:r w:rsidRPr="00BC1A1B" w:rsidR="00D65B1B">
        <w:t xml:space="preserve"> </w:t>
      </w:r>
      <w:r w:rsidRPr="00BC1A1B">
        <w:t>of</w:t>
      </w:r>
      <w:r w:rsidRPr="00BC1A1B" w:rsidR="00D65B1B">
        <w:t xml:space="preserve"> </w:t>
      </w:r>
      <w:r w:rsidRPr="00BC1A1B">
        <w:t>the</w:t>
      </w:r>
      <w:r w:rsidRPr="00BC1A1B" w:rsidR="00D65B1B">
        <w:t xml:space="preserve"> </w:t>
      </w:r>
      <w:r w:rsidRPr="00BC1A1B">
        <w:t>fence</w:t>
      </w:r>
      <w:r w:rsidRPr="00BC1A1B" w:rsidR="001429AE">
        <w:t>—from</w:t>
      </w:r>
      <w:r w:rsidRPr="00BC1A1B" w:rsidR="00D65B1B">
        <w:t xml:space="preserve"> </w:t>
      </w:r>
      <w:r w:rsidRPr="00BC1A1B" w:rsidR="001429AE">
        <w:t>finance</w:t>
      </w:r>
      <w:r w:rsidRPr="00BC1A1B" w:rsidR="00D65B1B">
        <w:t xml:space="preserve"> </w:t>
      </w:r>
      <w:r w:rsidRPr="00BC1A1B" w:rsidR="001429AE">
        <w:t>directors</w:t>
      </w:r>
      <w:r w:rsidRPr="00BC1A1B" w:rsidR="00D65B1B">
        <w:t xml:space="preserve"> </w:t>
      </w:r>
      <w:r w:rsidRPr="00BC1A1B" w:rsidR="001429AE">
        <w:t>in</w:t>
      </w:r>
      <w:r w:rsidRPr="00BC1A1B" w:rsidR="00D65B1B">
        <w:t xml:space="preserve"> </w:t>
      </w:r>
      <w:r w:rsidRPr="00BC1A1B" w:rsidR="001429AE">
        <w:t>the</w:t>
      </w:r>
      <w:r w:rsidRPr="00BC1A1B" w:rsidR="00D65B1B">
        <w:t xml:space="preserve"> </w:t>
      </w:r>
      <w:r w:rsidRPr="00BC1A1B" w:rsidR="001429AE">
        <w:t>NHS</w:t>
      </w:r>
      <w:r w:rsidRPr="00BC1A1B" w:rsidR="00D65B1B">
        <w:t xml:space="preserve"> </w:t>
      </w:r>
      <w:r w:rsidRPr="00BC1A1B" w:rsidR="001429AE">
        <w:t>and</w:t>
      </w:r>
      <w:r w:rsidRPr="00BC1A1B" w:rsidR="00D65B1B">
        <w:t xml:space="preserve"> </w:t>
      </w:r>
      <w:r w:rsidRPr="00BC1A1B" w:rsidR="001429AE">
        <w:t>finance</w:t>
      </w:r>
      <w:r w:rsidRPr="00BC1A1B" w:rsidR="00D65B1B">
        <w:t xml:space="preserve"> </w:t>
      </w:r>
      <w:r w:rsidRPr="00BC1A1B" w:rsidR="001429AE">
        <w:t>directors</w:t>
      </w:r>
      <w:r w:rsidRPr="00BC1A1B" w:rsidR="00D65B1B">
        <w:t xml:space="preserve"> </w:t>
      </w:r>
      <w:r w:rsidRPr="00BC1A1B" w:rsidR="001429AE">
        <w:t>in</w:t>
      </w:r>
      <w:r w:rsidRPr="00BC1A1B" w:rsidR="00D65B1B">
        <w:t xml:space="preserve"> </w:t>
      </w:r>
      <w:r w:rsidRPr="00BC1A1B">
        <w:t>local</w:t>
      </w:r>
      <w:r w:rsidRPr="00BC1A1B" w:rsidR="00D65B1B">
        <w:t xml:space="preserve"> </w:t>
      </w:r>
      <w:r w:rsidRPr="00BC1A1B" w:rsidR="001429AE">
        <w:t>g</w:t>
      </w:r>
      <w:r w:rsidRPr="00BC1A1B">
        <w:t>overnment</w:t>
      </w:r>
      <w:r w:rsidRPr="00BC1A1B" w:rsidR="001429AE">
        <w:t>—</w:t>
      </w:r>
      <w:r w:rsidRPr="00BC1A1B">
        <w:t>that</w:t>
      </w:r>
      <w:r w:rsidRPr="00BC1A1B" w:rsidR="00D65B1B">
        <w:t xml:space="preserve"> </w:t>
      </w:r>
      <w:r w:rsidRPr="00BC1A1B">
        <w:t>the</w:t>
      </w:r>
      <w:r w:rsidRPr="00BC1A1B" w:rsidR="00D65B1B">
        <w:t xml:space="preserve"> </w:t>
      </w:r>
      <w:r w:rsidRPr="00BC1A1B">
        <w:t>pandemic</w:t>
      </w:r>
      <w:r w:rsidRPr="00BC1A1B" w:rsidR="00D65B1B">
        <w:t xml:space="preserve"> </w:t>
      </w:r>
      <w:r w:rsidRPr="00BC1A1B">
        <w:t>has</w:t>
      </w:r>
      <w:r w:rsidRPr="00BC1A1B" w:rsidR="00D65B1B">
        <w:t xml:space="preserve"> </w:t>
      </w:r>
      <w:r w:rsidRPr="00BC1A1B">
        <w:t>forced</w:t>
      </w:r>
      <w:r w:rsidRPr="00BC1A1B" w:rsidR="00D65B1B">
        <w:t xml:space="preserve"> </w:t>
      </w:r>
      <w:r w:rsidRPr="00BC1A1B" w:rsidR="001429AE">
        <w:t>them</w:t>
      </w:r>
      <w:r w:rsidRPr="00BC1A1B" w:rsidR="00D65B1B">
        <w:t xml:space="preserve"> </w:t>
      </w:r>
      <w:r w:rsidRPr="00BC1A1B" w:rsidR="001429AE">
        <w:t>to</w:t>
      </w:r>
      <w:r w:rsidRPr="00BC1A1B" w:rsidR="00D65B1B">
        <w:t xml:space="preserve"> </w:t>
      </w:r>
      <w:r w:rsidRPr="00BC1A1B" w:rsidR="001429AE">
        <w:t>really</w:t>
      </w:r>
      <w:r w:rsidRPr="00BC1A1B" w:rsidR="00D65B1B">
        <w:t xml:space="preserve"> </w:t>
      </w:r>
      <w:r w:rsidRPr="00BC1A1B" w:rsidR="001429AE">
        <w:t>work</w:t>
      </w:r>
      <w:r w:rsidRPr="00BC1A1B" w:rsidR="00D65B1B">
        <w:t xml:space="preserve"> </w:t>
      </w:r>
      <w:r w:rsidRPr="00BC1A1B" w:rsidR="001429AE">
        <w:t>with</w:t>
      </w:r>
      <w:r w:rsidRPr="00BC1A1B" w:rsidR="00D65B1B">
        <w:t xml:space="preserve"> </w:t>
      </w:r>
      <w:r w:rsidRPr="00BC1A1B" w:rsidR="001429AE">
        <w:t>each</w:t>
      </w:r>
      <w:r w:rsidRPr="00BC1A1B" w:rsidR="00D65B1B">
        <w:t xml:space="preserve"> </w:t>
      </w:r>
      <w:r w:rsidRPr="00BC1A1B" w:rsidR="001429AE">
        <w:t>other</w:t>
      </w:r>
      <w:r w:rsidRPr="00BC1A1B" w:rsidR="00D65B1B">
        <w:t xml:space="preserve"> </w:t>
      </w:r>
      <w:r w:rsidRPr="00BC1A1B" w:rsidR="001429AE">
        <w:t>and</w:t>
      </w:r>
      <w:r w:rsidRPr="00BC1A1B" w:rsidR="00D65B1B">
        <w:t xml:space="preserve"> </w:t>
      </w:r>
      <w:r w:rsidRPr="00BC1A1B" w:rsidR="001429AE">
        <w:t>to</w:t>
      </w:r>
      <w:r w:rsidRPr="00BC1A1B" w:rsidR="00D65B1B">
        <w:t xml:space="preserve"> </w:t>
      </w:r>
      <w:r w:rsidRPr="00BC1A1B" w:rsidR="001429AE">
        <w:t>accelerate</w:t>
      </w:r>
      <w:r w:rsidRPr="00BC1A1B" w:rsidR="00D65B1B">
        <w:t xml:space="preserve"> </w:t>
      </w:r>
      <w:r w:rsidRPr="00BC1A1B" w:rsidR="001429AE">
        <w:t>that.</w:t>
      </w:r>
      <w:r w:rsidRPr="00BC1A1B" w:rsidR="00D65B1B">
        <w:t xml:space="preserve"> </w:t>
      </w:r>
      <w:r w:rsidRPr="00BC1A1B" w:rsidR="001429AE">
        <w:t>I</w:t>
      </w:r>
      <w:r w:rsidRPr="00BC1A1B" w:rsidR="00D65B1B">
        <w:t xml:space="preserve"> </w:t>
      </w:r>
      <w:r w:rsidRPr="00BC1A1B" w:rsidR="001429AE">
        <w:t>actually</w:t>
      </w:r>
      <w:r w:rsidRPr="00BC1A1B" w:rsidR="00D65B1B">
        <w:t xml:space="preserve"> </w:t>
      </w:r>
      <w:r w:rsidRPr="00BC1A1B" w:rsidR="001429AE">
        <w:t>think</w:t>
      </w:r>
      <w:r w:rsidRPr="00BC1A1B" w:rsidR="00D65B1B">
        <w:t xml:space="preserve"> </w:t>
      </w:r>
      <w:r w:rsidRPr="00BC1A1B">
        <w:t>it</w:t>
      </w:r>
      <w:r w:rsidRPr="00BC1A1B" w:rsidR="00D65B1B">
        <w:t xml:space="preserve"> </w:t>
      </w:r>
      <w:r w:rsidRPr="00BC1A1B">
        <w:t>is</w:t>
      </w:r>
      <w:r w:rsidRPr="00BC1A1B" w:rsidR="00D65B1B">
        <w:t xml:space="preserve"> </w:t>
      </w:r>
      <w:r w:rsidRPr="00BC1A1B">
        <w:t>policy</w:t>
      </w:r>
      <w:r w:rsidRPr="00BC1A1B" w:rsidR="00D65B1B">
        <w:t xml:space="preserve"> </w:t>
      </w:r>
      <w:r w:rsidRPr="00BC1A1B">
        <w:t>that</w:t>
      </w:r>
      <w:r w:rsidRPr="00BC1A1B" w:rsidR="00D65B1B">
        <w:t xml:space="preserve"> </w:t>
      </w:r>
      <w:r w:rsidRPr="00BC1A1B">
        <w:t>is</w:t>
      </w:r>
      <w:r w:rsidRPr="00BC1A1B" w:rsidR="00D65B1B">
        <w:t xml:space="preserve"> </w:t>
      </w:r>
      <w:r w:rsidRPr="00BC1A1B">
        <w:t>wrong</w:t>
      </w:r>
      <w:r w:rsidRPr="00BC1A1B" w:rsidR="00D65B1B">
        <w:t xml:space="preserve"> </w:t>
      </w:r>
      <w:r w:rsidRPr="00BC1A1B">
        <w:t>rather</w:t>
      </w:r>
      <w:r w:rsidRPr="00BC1A1B" w:rsidR="00D65B1B">
        <w:t xml:space="preserve"> </w:t>
      </w:r>
      <w:r w:rsidRPr="00BC1A1B">
        <w:t>than</w:t>
      </w:r>
      <w:r w:rsidRPr="00BC1A1B" w:rsidR="00D65B1B">
        <w:t xml:space="preserve"> </w:t>
      </w:r>
      <w:r w:rsidRPr="00BC1A1B" w:rsidR="00A27CAB">
        <w:t>the</w:t>
      </w:r>
      <w:r w:rsidRPr="00BC1A1B" w:rsidR="00D65B1B">
        <w:t xml:space="preserve"> </w:t>
      </w:r>
      <w:r w:rsidRPr="00BC1A1B">
        <w:t>willingness</w:t>
      </w:r>
      <w:r w:rsidRPr="00BC1A1B" w:rsidR="00D65B1B">
        <w:t xml:space="preserve"> </w:t>
      </w:r>
      <w:r w:rsidRPr="00BC1A1B">
        <w:t>on</w:t>
      </w:r>
      <w:r w:rsidRPr="00BC1A1B" w:rsidR="00D65B1B">
        <w:t xml:space="preserve"> </w:t>
      </w:r>
      <w:r w:rsidRPr="00BC1A1B">
        <w:t>the</w:t>
      </w:r>
      <w:r w:rsidRPr="00BC1A1B" w:rsidR="00D65B1B">
        <w:t xml:space="preserve"> </w:t>
      </w:r>
      <w:r w:rsidRPr="00BC1A1B">
        <w:t>ground</w:t>
      </w:r>
      <w:r w:rsidRPr="00BC1A1B" w:rsidR="00D65B1B">
        <w:t xml:space="preserve"> </w:t>
      </w:r>
      <w:r w:rsidRPr="00BC1A1B">
        <w:t>to</w:t>
      </w:r>
      <w:r w:rsidRPr="00BC1A1B" w:rsidR="00D65B1B">
        <w:t xml:space="preserve"> </w:t>
      </w:r>
      <w:r w:rsidRPr="00BC1A1B">
        <w:t>come</w:t>
      </w:r>
      <w:r w:rsidRPr="00BC1A1B" w:rsidR="00D65B1B">
        <w:t xml:space="preserve"> </w:t>
      </w:r>
      <w:r w:rsidRPr="00BC1A1B">
        <w:t>together</w:t>
      </w:r>
      <w:r w:rsidRPr="00BC1A1B" w:rsidR="001429AE">
        <w:t>.</w:t>
      </w:r>
      <w:r w:rsidRPr="00BC1A1B" w:rsidR="00D65B1B">
        <w:t xml:space="preserve"> </w:t>
      </w:r>
      <w:r w:rsidRPr="00BC1A1B" w:rsidR="001429AE">
        <w:t>We</w:t>
      </w:r>
      <w:r w:rsidRPr="00BC1A1B" w:rsidR="00D65B1B">
        <w:t xml:space="preserve"> </w:t>
      </w:r>
      <w:r w:rsidRPr="00BC1A1B" w:rsidR="001429AE">
        <w:t>now</w:t>
      </w:r>
      <w:r w:rsidRPr="00BC1A1B" w:rsidR="00D65B1B">
        <w:t xml:space="preserve"> </w:t>
      </w:r>
      <w:r w:rsidRPr="00BC1A1B" w:rsidR="001429AE">
        <w:t>need</w:t>
      </w:r>
      <w:r w:rsidRPr="00BC1A1B" w:rsidR="00D65B1B">
        <w:t xml:space="preserve"> </w:t>
      </w:r>
      <w:r w:rsidRPr="00BC1A1B" w:rsidR="001429AE">
        <w:t>Government</w:t>
      </w:r>
      <w:r w:rsidRPr="00BC1A1B" w:rsidR="00D65B1B">
        <w:t xml:space="preserve"> </w:t>
      </w:r>
      <w:r w:rsidRPr="00BC1A1B" w:rsidR="001429AE">
        <w:t>to</w:t>
      </w:r>
      <w:r w:rsidRPr="00BC1A1B" w:rsidR="00D65B1B">
        <w:t xml:space="preserve"> </w:t>
      </w:r>
      <w:r w:rsidRPr="00BC1A1B" w:rsidR="001429AE">
        <w:t>catch</w:t>
      </w:r>
      <w:r w:rsidRPr="00BC1A1B" w:rsidR="00D65B1B">
        <w:t xml:space="preserve"> </w:t>
      </w:r>
      <w:r w:rsidRPr="00BC1A1B" w:rsidR="001429AE">
        <w:t>up</w:t>
      </w:r>
      <w:r w:rsidRPr="00BC1A1B" w:rsidR="00D65B1B">
        <w:t xml:space="preserve"> </w:t>
      </w:r>
      <w:r w:rsidRPr="00BC1A1B" w:rsidR="001429AE">
        <w:t>with</w:t>
      </w:r>
      <w:r w:rsidRPr="00BC1A1B" w:rsidR="00D65B1B">
        <w:t xml:space="preserve"> </w:t>
      </w:r>
      <w:r w:rsidRPr="00BC1A1B" w:rsidR="001429AE">
        <w:t>what</w:t>
      </w:r>
      <w:r w:rsidRPr="00BC1A1B" w:rsidR="00D65B1B">
        <w:t xml:space="preserve"> </w:t>
      </w:r>
      <w:r w:rsidRPr="00BC1A1B" w:rsidR="001429AE">
        <w:t>people</w:t>
      </w:r>
      <w:r w:rsidRPr="00BC1A1B" w:rsidR="00D65B1B">
        <w:t xml:space="preserve"> </w:t>
      </w:r>
      <w:r w:rsidRPr="00BC1A1B" w:rsidR="001429AE">
        <w:t>are</w:t>
      </w:r>
      <w:r w:rsidRPr="00BC1A1B" w:rsidR="00D65B1B">
        <w:t xml:space="preserve"> </w:t>
      </w:r>
      <w:r w:rsidRPr="00BC1A1B" w:rsidR="001429AE">
        <w:t>trying</w:t>
      </w:r>
      <w:r w:rsidRPr="00BC1A1B" w:rsidR="00D65B1B">
        <w:t xml:space="preserve"> </w:t>
      </w:r>
      <w:r w:rsidRPr="00BC1A1B" w:rsidR="001429AE">
        <w:t>to</w:t>
      </w:r>
      <w:r w:rsidRPr="00BC1A1B" w:rsidR="00D65B1B">
        <w:t xml:space="preserve"> </w:t>
      </w:r>
      <w:r w:rsidRPr="00BC1A1B" w:rsidR="001429AE">
        <w:t>achieve</w:t>
      </w:r>
      <w:r w:rsidRPr="00BC1A1B" w:rsidR="00D65B1B">
        <w:t xml:space="preserve"> </w:t>
      </w:r>
      <w:r w:rsidRPr="00BC1A1B">
        <w:t>on</w:t>
      </w:r>
      <w:r w:rsidRPr="00BC1A1B" w:rsidR="00D65B1B">
        <w:t xml:space="preserve"> </w:t>
      </w:r>
      <w:r w:rsidRPr="00BC1A1B">
        <w:t>the</w:t>
      </w:r>
      <w:r w:rsidRPr="00BC1A1B" w:rsidR="00D65B1B">
        <w:t xml:space="preserve"> </w:t>
      </w:r>
      <w:r w:rsidRPr="00BC1A1B">
        <w:t>ground.</w:t>
      </w:r>
    </w:p>
    <w:p w:rsidR="007E6ACE" w:rsidRPr="00BC1A1B" w:rsidP="007E6ACE">
      <w:pPr>
        <w:pStyle w:val="Answer"/>
      </w:pPr>
      <w:sdt>
        <w:sdtPr>
          <w:alias w:val="Witness"/>
          <w:id w:val="-620842514"/>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t>I</w:t>
      </w:r>
      <w:r w:rsidRPr="00BC1A1B" w:rsidR="00D65B1B">
        <w:t xml:space="preserve"> </w:t>
      </w:r>
      <w:r w:rsidRPr="00BC1A1B">
        <w:t>would</w:t>
      </w:r>
      <w:r w:rsidRPr="00BC1A1B" w:rsidR="00D65B1B">
        <w:t xml:space="preserve"> </w:t>
      </w:r>
      <w:r w:rsidRPr="00BC1A1B">
        <w:t>echo</w:t>
      </w:r>
      <w:r w:rsidRPr="00BC1A1B" w:rsidR="00D65B1B">
        <w:t xml:space="preserve"> </w:t>
      </w:r>
      <w:r w:rsidRPr="00BC1A1B">
        <w:t>that</w:t>
      </w:r>
      <w:r w:rsidRPr="00BC1A1B" w:rsidR="00D65B1B">
        <w:t xml:space="preserve"> </w:t>
      </w:r>
      <w:r w:rsidRPr="00BC1A1B">
        <w:t>comment.</w:t>
      </w:r>
      <w:r w:rsidRPr="00BC1A1B" w:rsidR="00D65B1B">
        <w:t xml:space="preserve"> </w:t>
      </w:r>
      <w:r w:rsidRPr="00BC1A1B" w:rsidR="001429AE">
        <w:t>T</w:t>
      </w:r>
      <w:r w:rsidRPr="00BC1A1B">
        <w:t>his</w:t>
      </w:r>
      <w:r w:rsidRPr="00BC1A1B" w:rsidR="00D65B1B">
        <w:t xml:space="preserve"> </w:t>
      </w:r>
      <w:r w:rsidRPr="00BC1A1B">
        <w:t>pandemic</w:t>
      </w:r>
      <w:r w:rsidRPr="00BC1A1B" w:rsidR="00D65B1B">
        <w:t xml:space="preserve"> </w:t>
      </w:r>
      <w:r w:rsidRPr="00BC1A1B">
        <w:t>has</w:t>
      </w:r>
      <w:r w:rsidRPr="00BC1A1B" w:rsidR="00D65B1B">
        <w:t xml:space="preserve"> </w:t>
      </w:r>
      <w:r w:rsidRPr="00BC1A1B">
        <w:t>caused</w:t>
      </w:r>
      <w:r w:rsidRPr="00BC1A1B" w:rsidR="00D65B1B">
        <w:t xml:space="preserve"> </w:t>
      </w:r>
      <w:r w:rsidRPr="00BC1A1B">
        <w:t>the</w:t>
      </w:r>
      <w:r w:rsidRPr="00BC1A1B" w:rsidR="00D65B1B">
        <w:t xml:space="preserve"> </w:t>
      </w:r>
      <w:r w:rsidRPr="00BC1A1B">
        <w:t>NHS</w:t>
      </w:r>
      <w:r w:rsidRPr="00BC1A1B" w:rsidR="00D65B1B">
        <w:t xml:space="preserve"> </w:t>
      </w:r>
      <w:r w:rsidRPr="00BC1A1B">
        <w:t>to</w:t>
      </w:r>
      <w:r w:rsidRPr="00BC1A1B" w:rsidR="00D65B1B">
        <w:t xml:space="preserve"> </w:t>
      </w:r>
      <w:r w:rsidRPr="00BC1A1B">
        <w:t>recognise</w:t>
      </w:r>
      <w:r w:rsidRPr="00BC1A1B" w:rsidR="00D65B1B">
        <w:t xml:space="preserve"> </w:t>
      </w:r>
      <w:r w:rsidRPr="00BC1A1B">
        <w:t>the</w:t>
      </w:r>
      <w:r w:rsidRPr="00BC1A1B" w:rsidR="00D65B1B">
        <w:t xml:space="preserve"> </w:t>
      </w:r>
      <w:r w:rsidRPr="00BC1A1B">
        <w:t>value</w:t>
      </w:r>
      <w:r w:rsidRPr="00BC1A1B" w:rsidR="00D65B1B">
        <w:t xml:space="preserve"> </w:t>
      </w:r>
      <w:r w:rsidRPr="00BC1A1B">
        <w:t>of</w:t>
      </w:r>
      <w:r w:rsidRPr="00BC1A1B" w:rsidR="00D65B1B">
        <w:t xml:space="preserve"> </w:t>
      </w:r>
      <w:r w:rsidRPr="00BC1A1B">
        <w:t>social</w:t>
      </w:r>
      <w:r w:rsidRPr="00BC1A1B" w:rsidR="00D65B1B">
        <w:t xml:space="preserve"> </w:t>
      </w:r>
      <w:r w:rsidRPr="00BC1A1B">
        <w:t>care</w:t>
      </w:r>
      <w:r w:rsidRPr="00BC1A1B" w:rsidR="00D65B1B">
        <w:t xml:space="preserve"> </w:t>
      </w:r>
      <w:r w:rsidRPr="00BC1A1B">
        <w:t>and</w:t>
      </w:r>
      <w:r w:rsidRPr="00BC1A1B" w:rsidR="00D65B1B">
        <w:t xml:space="preserve"> </w:t>
      </w:r>
      <w:r w:rsidRPr="00BC1A1B">
        <w:t>the</w:t>
      </w:r>
      <w:r w:rsidRPr="00BC1A1B" w:rsidR="00D65B1B">
        <w:t xml:space="preserve"> </w:t>
      </w:r>
      <w:r w:rsidRPr="00BC1A1B">
        <w:t>importance</w:t>
      </w:r>
      <w:r w:rsidRPr="00BC1A1B" w:rsidR="00D65B1B">
        <w:t xml:space="preserve"> </w:t>
      </w:r>
      <w:r w:rsidRPr="00BC1A1B">
        <w:t>of</w:t>
      </w:r>
      <w:r w:rsidRPr="00BC1A1B" w:rsidR="00D65B1B">
        <w:t xml:space="preserve"> </w:t>
      </w:r>
      <w:r w:rsidRPr="00BC1A1B">
        <w:t>greater</w:t>
      </w:r>
      <w:r w:rsidRPr="00BC1A1B" w:rsidR="00D65B1B">
        <w:t xml:space="preserve"> </w:t>
      </w:r>
      <w:r w:rsidRPr="00BC1A1B">
        <w:t>integration</w:t>
      </w:r>
      <w:r w:rsidRPr="00BC1A1B" w:rsidR="001429AE">
        <w:t>.</w:t>
      </w:r>
      <w:r w:rsidRPr="00BC1A1B" w:rsidR="00D65B1B">
        <w:t xml:space="preserve"> </w:t>
      </w:r>
      <w:r w:rsidRPr="00BC1A1B" w:rsidR="001429AE">
        <w:t>That</w:t>
      </w:r>
      <w:r w:rsidRPr="00BC1A1B" w:rsidR="00D65B1B">
        <w:t xml:space="preserve"> </w:t>
      </w:r>
      <w:r w:rsidRPr="00BC1A1B" w:rsidR="001429AE">
        <w:t>is</w:t>
      </w:r>
      <w:r w:rsidRPr="00BC1A1B" w:rsidR="00D65B1B">
        <w:t xml:space="preserve"> </w:t>
      </w:r>
      <w:r w:rsidRPr="00BC1A1B" w:rsidR="001429AE">
        <w:t>key.</w:t>
      </w:r>
      <w:r w:rsidRPr="00BC1A1B" w:rsidR="00D65B1B">
        <w:t xml:space="preserve"> </w:t>
      </w:r>
      <w:r w:rsidRPr="00BC1A1B" w:rsidR="001429AE">
        <w:t>Integration</w:t>
      </w:r>
      <w:r w:rsidRPr="00BC1A1B" w:rsidR="00D65B1B">
        <w:t xml:space="preserve"> </w:t>
      </w:r>
      <w:r w:rsidRPr="00BC1A1B" w:rsidR="001429AE">
        <w:t>really</w:t>
      </w:r>
      <w:r w:rsidRPr="00BC1A1B" w:rsidR="00D65B1B">
        <w:t xml:space="preserve"> </w:t>
      </w:r>
      <w:r w:rsidRPr="00BC1A1B" w:rsidR="001429AE">
        <w:t>needs</w:t>
      </w:r>
      <w:r w:rsidRPr="00BC1A1B" w:rsidR="00D65B1B">
        <w:t xml:space="preserve"> </w:t>
      </w:r>
      <w:r w:rsidRPr="00BC1A1B" w:rsidR="001429AE">
        <w:t>to</w:t>
      </w:r>
      <w:r w:rsidRPr="00BC1A1B" w:rsidR="00D65B1B">
        <w:t xml:space="preserve"> </w:t>
      </w:r>
      <w:r w:rsidRPr="00BC1A1B" w:rsidR="001429AE">
        <w:t>be</w:t>
      </w:r>
      <w:r w:rsidRPr="00BC1A1B" w:rsidR="00D65B1B">
        <w:t xml:space="preserve"> </w:t>
      </w:r>
      <w:r w:rsidRPr="00BC1A1B">
        <w:t>on</w:t>
      </w:r>
      <w:r w:rsidRPr="00BC1A1B" w:rsidR="00D65B1B">
        <w:t xml:space="preserve"> </w:t>
      </w:r>
      <w:r w:rsidRPr="00BC1A1B">
        <w:t>the</w:t>
      </w:r>
      <w:r w:rsidRPr="00BC1A1B" w:rsidR="00D65B1B">
        <w:t xml:space="preserve"> </w:t>
      </w:r>
      <w:r w:rsidRPr="00BC1A1B">
        <w:t>basis</w:t>
      </w:r>
      <w:r w:rsidRPr="00BC1A1B" w:rsidR="00D65B1B">
        <w:t xml:space="preserve"> </w:t>
      </w:r>
      <w:r w:rsidRPr="00BC1A1B">
        <w:t>of</w:t>
      </w:r>
      <w:r w:rsidRPr="00BC1A1B" w:rsidR="00D65B1B">
        <w:t xml:space="preserve"> </w:t>
      </w:r>
      <w:r w:rsidRPr="00BC1A1B">
        <w:t>local</w:t>
      </w:r>
      <w:r w:rsidRPr="00BC1A1B" w:rsidR="00D65B1B">
        <w:t xml:space="preserve"> </w:t>
      </w:r>
      <w:r w:rsidRPr="00BC1A1B" w:rsidR="001429AE">
        <w:t>g</w:t>
      </w:r>
      <w:r w:rsidRPr="00BC1A1B">
        <w:t>overnment</w:t>
      </w:r>
      <w:r w:rsidRPr="00BC1A1B" w:rsidR="00D65B1B">
        <w:t xml:space="preserve"> </w:t>
      </w:r>
      <w:r w:rsidRPr="00BC1A1B">
        <w:t>still</w:t>
      </w:r>
      <w:r w:rsidRPr="00BC1A1B" w:rsidR="00D65B1B">
        <w:t xml:space="preserve"> </w:t>
      </w:r>
      <w:r w:rsidRPr="00BC1A1B">
        <w:t>taking</w:t>
      </w:r>
      <w:r w:rsidRPr="00BC1A1B" w:rsidR="00D65B1B">
        <w:t xml:space="preserve"> </w:t>
      </w:r>
      <w:r w:rsidRPr="00BC1A1B">
        <w:t>charge</w:t>
      </w:r>
      <w:r w:rsidRPr="00BC1A1B" w:rsidR="00D65B1B">
        <w:t xml:space="preserve"> </w:t>
      </w:r>
      <w:r w:rsidRPr="00BC1A1B">
        <w:t>of</w:t>
      </w:r>
      <w:r w:rsidRPr="00BC1A1B" w:rsidR="00D65B1B">
        <w:t xml:space="preserve"> </w:t>
      </w:r>
      <w:r w:rsidRPr="00BC1A1B">
        <w:t>social</w:t>
      </w:r>
      <w:r w:rsidRPr="00BC1A1B" w:rsidR="00D65B1B">
        <w:t xml:space="preserve"> </w:t>
      </w:r>
      <w:r w:rsidRPr="00BC1A1B">
        <w:t>care.</w:t>
      </w:r>
      <w:r w:rsidRPr="00BC1A1B" w:rsidR="00D65B1B">
        <w:t xml:space="preserve"> </w:t>
      </w:r>
      <w:r w:rsidRPr="00BC1A1B">
        <w:t>The</w:t>
      </w:r>
      <w:r w:rsidRPr="00BC1A1B" w:rsidR="00D65B1B">
        <w:t xml:space="preserve"> </w:t>
      </w:r>
      <w:r w:rsidRPr="00BC1A1B">
        <w:t>last</w:t>
      </w:r>
      <w:r w:rsidRPr="00BC1A1B" w:rsidR="00D65B1B">
        <w:t xml:space="preserve"> </w:t>
      </w:r>
      <w:r w:rsidRPr="00BC1A1B">
        <w:t>thing</w:t>
      </w:r>
      <w:r w:rsidRPr="00BC1A1B" w:rsidR="00D65B1B">
        <w:t xml:space="preserve"> </w:t>
      </w:r>
      <w:r w:rsidRPr="00BC1A1B">
        <w:t>I</w:t>
      </w:r>
      <w:r w:rsidRPr="00BC1A1B" w:rsidR="00D65B1B">
        <w:t xml:space="preserve"> </w:t>
      </w:r>
      <w:r w:rsidRPr="00BC1A1B">
        <w:t>would</w:t>
      </w:r>
      <w:r w:rsidRPr="00BC1A1B" w:rsidR="00D65B1B">
        <w:t xml:space="preserve"> </w:t>
      </w:r>
      <w:r w:rsidRPr="00BC1A1B">
        <w:t>ever</w:t>
      </w:r>
      <w:r w:rsidRPr="00BC1A1B" w:rsidR="00D65B1B">
        <w:t xml:space="preserve"> </w:t>
      </w:r>
      <w:r w:rsidRPr="00BC1A1B">
        <w:t>want</w:t>
      </w:r>
      <w:r w:rsidRPr="00BC1A1B" w:rsidR="00D65B1B">
        <w:t xml:space="preserve"> </w:t>
      </w:r>
      <w:r w:rsidRPr="00BC1A1B" w:rsidR="001429AE">
        <w:t>is</w:t>
      </w:r>
      <w:r w:rsidRPr="00BC1A1B" w:rsidR="00D65B1B">
        <w:t xml:space="preserve"> </w:t>
      </w:r>
      <w:r w:rsidRPr="00BC1A1B" w:rsidR="001429AE">
        <w:t>for</w:t>
      </w:r>
      <w:r w:rsidRPr="00BC1A1B" w:rsidR="00D65B1B">
        <w:t xml:space="preserve"> </w:t>
      </w:r>
      <w:r w:rsidRPr="00BC1A1B" w:rsidR="001429AE">
        <w:t>social</w:t>
      </w:r>
      <w:r w:rsidRPr="00BC1A1B" w:rsidR="00D65B1B">
        <w:t xml:space="preserve"> </w:t>
      </w:r>
      <w:r w:rsidRPr="00BC1A1B" w:rsidR="001429AE">
        <w:t>care</w:t>
      </w:r>
      <w:r w:rsidRPr="00BC1A1B" w:rsidR="00D65B1B">
        <w:t xml:space="preserve"> </w:t>
      </w:r>
      <w:r w:rsidRPr="00BC1A1B" w:rsidR="001429AE">
        <w:t>to</w:t>
      </w:r>
      <w:r w:rsidRPr="00BC1A1B" w:rsidR="00D65B1B">
        <w:t xml:space="preserve"> </w:t>
      </w:r>
      <w:r w:rsidRPr="00BC1A1B" w:rsidR="001429AE">
        <w:t>go</w:t>
      </w:r>
      <w:r w:rsidRPr="00BC1A1B" w:rsidR="00D65B1B">
        <w:t xml:space="preserve"> </w:t>
      </w:r>
      <w:r w:rsidRPr="00BC1A1B" w:rsidR="001429AE">
        <w:t>into</w:t>
      </w:r>
      <w:r w:rsidRPr="00BC1A1B" w:rsidR="00D65B1B">
        <w:t xml:space="preserve"> </w:t>
      </w:r>
      <w:r w:rsidRPr="00BC1A1B" w:rsidR="001429AE">
        <w:t>the</w:t>
      </w:r>
      <w:r w:rsidRPr="00BC1A1B" w:rsidR="00D65B1B">
        <w:t xml:space="preserve"> </w:t>
      </w:r>
      <w:r w:rsidRPr="00BC1A1B" w:rsidR="001429AE">
        <w:t>NHS.</w:t>
      </w:r>
      <w:r w:rsidRPr="00BC1A1B" w:rsidR="00D65B1B">
        <w:t xml:space="preserve"> </w:t>
      </w:r>
      <w:r w:rsidRPr="00BC1A1B" w:rsidR="001429AE">
        <w:t>It</w:t>
      </w:r>
      <w:r w:rsidRPr="00BC1A1B" w:rsidR="00D65B1B">
        <w:t xml:space="preserve"> </w:t>
      </w:r>
      <w:r w:rsidRPr="00BC1A1B" w:rsidR="001429AE">
        <w:t>would</w:t>
      </w:r>
      <w:r w:rsidRPr="00BC1A1B" w:rsidR="00D65B1B">
        <w:t xml:space="preserve"> </w:t>
      </w:r>
      <w:r w:rsidRPr="00BC1A1B">
        <w:t>remove</w:t>
      </w:r>
      <w:r w:rsidRPr="00BC1A1B" w:rsidR="00D65B1B">
        <w:t xml:space="preserve"> </w:t>
      </w:r>
      <w:r w:rsidRPr="00BC1A1B">
        <w:t>a</w:t>
      </w:r>
      <w:r w:rsidRPr="00BC1A1B" w:rsidR="00D65B1B">
        <w:t xml:space="preserve"> </w:t>
      </w:r>
      <w:r w:rsidRPr="00BC1A1B">
        <w:t>financial</w:t>
      </w:r>
      <w:r w:rsidRPr="00BC1A1B" w:rsidR="00D65B1B">
        <w:t xml:space="preserve"> </w:t>
      </w:r>
      <w:r w:rsidRPr="00BC1A1B">
        <w:t>headache</w:t>
      </w:r>
      <w:r w:rsidR="009A13F0">
        <w:t>,</w:t>
      </w:r>
      <w:r w:rsidRPr="00BC1A1B" w:rsidR="00D65B1B">
        <w:t xml:space="preserve"> </w:t>
      </w:r>
      <w:r w:rsidRPr="00BC1A1B">
        <w:t>but</w:t>
      </w:r>
      <w:r w:rsidRPr="00BC1A1B" w:rsidR="00D65B1B">
        <w:t xml:space="preserve"> </w:t>
      </w:r>
      <w:r w:rsidRPr="00BC1A1B">
        <w:t>it</w:t>
      </w:r>
      <w:r w:rsidRPr="00BC1A1B" w:rsidR="00D65B1B">
        <w:t xml:space="preserve"> </w:t>
      </w:r>
      <w:r w:rsidRPr="00BC1A1B">
        <w:t>would</w:t>
      </w:r>
      <w:r w:rsidRPr="00BC1A1B" w:rsidR="00D65B1B">
        <w:t xml:space="preserve"> </w:t>
      </w:r>
      <w:r w:rsidRPr="00BC1A1B">
        <w:t>not</w:t>
      </w:r>
      <w:r w:rsidRPr="00BC1A1B" w:rsidR="00D65B1B">
        <w:t xml:space="preserve"> </w:t>
      </w:r>
      <w:r w:rsidRPr="00BC1A1B">
        <w:t>deliver</w:t>
      </w:r>
      <w:r w:rsidRPr="00BC1A1B" w:rsidR="00D65B1B">
        <w:t xml:space="preserve"> </w:t>
      </w:r>
      <w:r w:rsidRPr="00BC1A1B">
        <w:t>as</w:t>
      </w:r>
      <w:r w:rsidRPr="00BC1A1B" w:rsidR="00D65B1B">
        <w:t xml:space="preserve"> </w:t>
      </w:r>
      <w:r w:rsidRPr="00BC1A1B">
        <w:t>good</w:t>
      </w:r>
      <w:r w:rsidRPr="00BC1A1B" w:rsidR="00D65B1B">
        <w:t xml:space="preserve"> </w:t>
      </w:r>
      <w:r w:rsidRPr="00BC1A1B">
        <w:t>a</w:t>
      </w:r>
      <w:r w:rsidRPr="00BC1A1B" w:rsidR="00D65B1B">
        <w:t xml:space="preserve"> </w:t>
      </w:r>
      <w:r w:rsidRPr="00BC1A1B">
        <w:t>service.</w:t>
      </w:r>
    </w:p>
    <w:p w:rsidR="007E6ACE" w:rsidRPr="00BC1A1B" w:rsidP="007E6ACE">
      <w:pPr>
        <w:pStyle w:val="Question"/>
      </w:pPr>
      <w:sdt>
        <w:sdtPr>
          <w:alias w:val="Member"/>
          <w:tag w:val="&lt;Member mnisId='4873' dodsId=''&gt;"/>
          <w:id w:val="982350217"/>
          <w:placeholder>
            <w:docPart w:val="DefaultPlaceholder_1082065158"/>
          </w:placeholder>
          <w:richText/>
        </w:sdtPr>
        <w:sdtContent>
          <w:r w:rsidRPr="00BC1A1B">
            <w:rPr>
              <w:b/>
            </w:rPr>
            <w:t>Rachel</w:t>
          </w:r>
          <w:r w:rsidRPr="00BC1A1B" w:rsidR="00D65B1B">
            <w:rPr>
              <w:b/>
            </w:rPr>
            <w:t xml:space="preserve"> </w:t>
          </w:r>
          <w:r w:rsidRPr="00BC1A1B">
            <w:rPr>
              <w:b/>
            </w:rPr>
            <w:t>Hopkins:</w:t>
          </w:r>
        </w:sdtContent>
      </w:sdt>
      <w:r w:rsidRPr="00BC1A1B" w:rsidR="00D65B1B">
        <w:t xml:space="preserve"> </w:t>
      </w:r>
      <w:r w:rsidRPr="00BC1A1B" w:rsidR="001429AE">
        <w:t>I</w:t>
      </w:r>
      <w:r w:rsidRPr="00BC1A1B" w:rsidR="00D65B1B">
        <w:t xml:space="preserve"> </w:t>
      </w:r>
      <w:r w:rsidRPr="00BC1A1B" w:rsidR="001429AE">
        <w:t>have</w:t>
      </w:r>
      <w:r w:rsidRPr="00BC1A1B" w:rsidR="00D65B1B">
        <w:t xml:space="preserve"> </w:t>
      </w:r>
      <w:r w:rsidRPr="00BC1A1B" w:rsidR="001429AE">
        <w:t>a</w:t>
      </w:r>
      <w:r w:rsidRPr="00BC1A1B" w:rsidR="00D65B1B">
        <w:t xml:space="preserve"> </w:t>
      </w:r>
      <w:r w:rsidRPr="00BC1A1B" w:rsidR="001429AE">
        <w:t>final</w:t>
      </w:r>
      <w:r w:rsidRPr="00BC1A1B" w:rsidR="00D65B1B">
        <w:t xml:space="preserve"> </w:t>
      </w:r>
      <w:r w:rsidRPr="00BC1A1B" w:rsidR="001429AE">
        <w:t>point</w:t>
      </w:r>
      <w:r w:rsidRPr="00BC1A1B" w:rsidR="00D65B1B">
        <w:t xml:space="preserve"> </w:t>
      </w:r>
      <w:r w:rsidRPr="00BC1A1B" w:rsidR="001429AE">
        <w:t>about</w:t>
      </w:r>
      <w:r w:rsidRPr="00BC1A1B" w:rsidR="00D65B1B">
        <w:t xml:space="preserve"> </w:t>
      </w:r>
      <w:r w:rsidRPr="00BC1A1B" w:rsidR="001429AE">
        <w:t>moving</w:t>
      </w:r>
      <w:r w:rsidRPr="00BC1A1B" w:rsidR="00D65B1B">
        <w:t xml:space="preserve"> </w:t>
      </w:r>
      <w:r w:rsidRPr="00BC1A1B" w:rsidR="001429AE">
        <w:t>into</w:t>
      </w:r>
      <w:r w:rsidRPr="00BC1A1B" w:rsidR="00D65B1B">
        <w:t xml:space="preserve"> </w:t>
      </w:r>
      <w:r w:rsidRPr="00BC1A1B" w:rsidR="001429AE">
        <w:t>winter.</w:t>
      </w:r>
      <w:r w:rsidRPr="00BC1A1B" w:rsidR="00D65B1B">
        <w:t xml:space="preserve"> </w:t>
      </w:r>
      <w:r w:rsidRPr="00BC1A1B" w:rsidR="001429AE">
        <w:t>T</w:t>
      </w:r>
      <w:r w:rsidRPr="00BC1A1B">
        <w:t>he</w:t>
      </w:r>
      <w:r w:rsidRPr="00BC1A1B" w:rsidR="00D65B1B">
        <w:t xml:space="preserve"> </w:t>
      </w:r>
      <w:r w:rsidRPr="00BC1A1B">
        <w:t>NAO</w:t>
      </w:r>
      <w:r w:rsidRPr="00BC1A1B" w:rsidR="00D65B1B">
        <w:t xml:space="preserve"> </w:t>
      </w:r>
      <w:r w:rsidRPr="00BC1A1B">
        <w:t>report</w:t>
      </w:r>
      <w:r w:rsidRPr="00BC1A1B" w:rsidR="00D65B1B">
        <w:t xml:space="preserve"> </w:t>
      </w:r>
      <w:r w:rsidRPr="00BC1A1B">
        <w:t>talked</w:t>
      </w:r>
      <w:r w:rsidRPr="00BC1A1B" w:rsidR="00D65B1B">
        <w:t xml:space="preserve"> </w:t>
      </w:r>
      <w:r w:rsidRPr="00BC1A1B">
        <w:t>about</w:t>
      </w:r>
      <w:r w:rsidRPr="00BC1A1B" w:rsidR="00D65B1B">
        <w:t xml:space="preserve"> </w:t>
      </w:r>
      <w:r w:rsidRPr="00BC1A1B" w:rsidR="00A27CAB">
        <w:t xml:space="preserve">the fragility of </w:t>
      </w:r>
      <w:r w:rsidRPr="00BC1A1B">
        <w:t>social</w:t>
      </w:r>
      <w:r w:rsidRPr="00BC1A1B" w:rsidR="00D65B1B">
        <w:t xml:space="preserve"> </w:t>
      </w:r>
      <w:r w:rsidRPr="00BC1A1B">
        <w:t>care</w:t>
      </w:r>
      <w:r w:rsidRPr="00BC1A1B" w:rsidR="00D65B1B">
        <w:t xml:space="preserve"> </w:t>
      </w:r>
      <w:r w:rsidRPr="00BC1A1B">
        <w:t>provider</w:t>
      </w:r>
      <w:r w:rsidRPr="00BC1A1B" w:rsidR="00A27CAB">
        <w:t xml:space="preserve">s </w:t>
      </w:r>
      <w:r w:rsidRPr="00BC1A1B" w:rsidR="001429AE">
        <w:t>in</w:t>
      </w:r>
      <w:r w:rsidRPr="00BC1A1B" w:rsidR="00D65B1B">
        <w:t xml:space="preserve"> </w:t>
      </w:r>
      <w:r w:rsidRPr="00BC1A1B" w:rsidR="001429AE">
        <w:t>financial</w:t>
      </w:r>
      <w:r w:rsidRPr="00BC1A1B" w:rsidR="00D65B1B">
        <w:t xml:space="preserve"> </w:t>
      </w:r>
      <w:r w:rsidRPr="00BC1A1B" w:rsidR="001429AE">
        <w:t>terms</w:t>
      </w:r>
      <w:r w:rsidRPr="00BC1A1B" w:rsidR="00A27CAB">
        <w:t>. T</w:t>
      </w:r>
      <w:r w:rsidRPr="00BC1A1B" w:rsidR="001429AE">
        <w:t>here</w:t>
      </w:r>
      <w:r w:rsidRPr="00BC1A1B" w:rsidR="00D65B1B">
        <w:t xml:space="preserve"> </w:t>
      </w:r>
      <w:r w:rsidRPr="00BC1A1B" w:rsidR="001429AE">
        <w:t>could</w:t>
      </w:r>
      <w:r w:rsidRPr="00BC1A1B" w:rsidR="00D65B1B">
        <w:t xml:space="preserve"> </w:t>
      </w:r>
      <w:r w:rsidRPr="00BC1A1B" w:rsidR="001429AE">
        <w:t>be</w:t>
      </w:r>
      <w:r w:rsidRPr="00BC1A1B" w:rsidR="00D65B1B">
        <w:t xml:space="preserve"> </w:t>
      </w:r>
      <w:r w:rsidRPr="00BC1A1B" w:rsidR="001429AE">
        <w:t>a</w:t>
      </w:r>
      <w:r w:rsidRPr="00BC1A1B" w:rsidR="00D65B1B">
        <w:t xml:space="preserve"> </w:t>
      </w:r>
      <w:r w:rsidRPr="00BC1A1B" w:rsidR="001429AE">
        <w:t>risk</w:t>
      </w:r>
      <w:r w:rsidRPr="00BC1A1B" w:rsidR="00D65B1B">
        <w:t xml:space="preserve"> </w:t>
      </w:r>
      <w:r w:rsidRPr="00BC1A1B" w:rsidR="001429AE">
        <w:t>of</w:t>
      </w:r>
      <w:r w:rsidRPr="00BC1A1B" w:rsidR="00D65B1B">
        <w:t xml:space="preserve"> </w:t>
      </w:r>
      <w:r w:rsidRPr="00BC1A1B" w:rsidR="001429AE">
        <w:t>a</w:t>
      </w:r>
      <w:r w:rsidRPr="00BC1A1B" w:rsidR="00D65B1B">
        <w:t xml:space="preserve"> </w:t>
      </w:r>
      <w:r w:rsidRPr="00BC1A1B" w:rsidR="001429AE">
        <w:t>loss</w:t>
      </w:r>
      <w:r w:rsidRPr="00BC1A1B" w:rsidR="00D65B1B">
        <w:t xml:space="preserve"> </w:t>
      </w:r>
      <w:r w:rsidRPr="00BC1A1B" w:rsidR="001429AE">
        <w:t>of</w:t>
      </w:r>
      <w:r w:rsidRPr="00BC1A1B" w:rsidR="00D65B1B">
        <w:t xml:space="preserve"> </w:t>
      </w:r>
      <w:r w:rsidRPr="00BC1A1B" w:rsidR="001429AE">
        <w:t>capacity.</w:t>
      </w:r>
      <w:r w:rsidRPr="00BC1A1B" w:rsidR="00D65B1B">
        <w:t xml:space="preserve"> </w:t>
      </w:r>
      <w:r w:rsidRPr="00BC1A1B" w:rsidR="001429AE">
        <w:t>How</w:t>
      </w:r>
      <w:r w:rsidRPr="00BC1A1B" w:rsidR="00D65B1B">
        <w:t xml:space="preserve"> </w:t>
      </w:r>
      <w:r w:rsidRPr="00BC1A1B" w:rsidR="001429AE">
        <w:t>likely</w:t>
      </w:r>
      <w:r w:rsidRPr="00BC1A1B" w:rsidR="00D65B1B">
        <w:t xml:space="preserve"> </w:t>
      </w:r>
      <w:r w:rsidRPr="00BC1A1B" w:rsidR="001429AE">
        <w:t>do</w:t>
      </w:r>
      <w:r w:rsidRPr="00BC1A1B" w:rsidR="00D65B1B">
        <w:t xml:space="preserve"> </w:t>
      </w:r>
      <w:r w:rsidRPr="00BC1A1B" w:rsidR="001429AE">
        <w:t>you</w:t>
      </w:r>
      <w:r w:rsidRPr="00BC1A1B" w:rsidR="00D65B1B">
        <w:t xml:space="preserve"> </w:t>
      </w:r>
      <w:r w:rsidRPr="00BC1A1B" w:rsidR="001429AE">
        <w:t>think</w:t>
      </w:r>
      <w:r w:rsidRPr="00BC1A1B" w:rsidR="00D65B1B">
        <w:t xml:space="preserve"> </w:t>
      </w:r>
      <w:r w:rsidRPr="00BC1A1B" w:rsidR="001429AE">
        <w:t>this</w:t>
      </w:r>
      <w:r w:rsidRPr="00BC1A1B" w:rsidR="00D65B1B">
        <w:t xml:space="preserve"> </w:t>
      </w:r>
      <w:r w:rsidRPr="00BC1A1B" w:rsidR="001429AE">
        <w:t>is</w:t>
      </w:r>
      <w:r w:rsidRPr="00BC1A1B" w:rsidR="00D65B1B">
        <w:t xml:space="preserve"> </w:t>
      </w:r>
      <w:r w:rsidRPr="00BC1A1B" w:rsidR="001429AE">
        <w:t>to</w:t>
      </w:r>
      <w:r w:rsidRPr="00BC1A1B" w:rsidR="00D65B1B">
        <w:t xml:space="preserve"> </w:t>
      </w:r>
      <w:r w:rsidRPr="00BC1A1B" w:rsidR="001429AE">
        <w:t>happen</w:t>
      </w:r>
      <w:r w:rsidRPr="00BC1A1B" w:rsidR="00D65B1B">
        <w:t xml:space="preserve"> </w:t>
      </w:r>
      <w:r w:rsidRPr="00BC1A1B" w:rsidR="001429AE">
        <w:t>over</w:t>
      </w:r>
      <w:r w:rsidRPr="00BC1A1B" w:rsidR="00D65B1B">
        <w:t xml:space="preserve"> </w:t>
      </w:r>
      <w:r w:rsidRPr="00BC1A1B" w:rsidR="001429AE">
        <w:t>the</w:t>
      </w:r>
      <w:r w:rsidRPr="00BC1A1B" w:rsidR="00D65B1B">
        <w:t xml:space="preserve"> </w:t>
      </w:r>
      <w:r w:rsidRPr="00BC1A1B" w:rsidR="001429AE">
        <w:t>winter?</w:t>
      </w:r>
      <w:r w:rsidRPr="00BC1A1B" w:rsidR="00D65B1B">
        <w:t xml:space="preserve"> </w:t>
      </w:r>
      <w:r w:rsidRPr="00BC1A1B">
        <w:t>I</w:t>
      </w:r>
      <w:r w:rsidRPr="00BC1A1B" w:rsidR="00D65B1B">
        <w:t xml:space="preserve"> </w:t>
      </w:r>
      <w:r w:rsidRPr="00BC1A1B">
        <w:t>have</w:t>
      </w:r>
      <w:r w:rsidRPr="00BC1A1B" w:rsidR="00D65B1B">
        <w:t xml:space="preserve"> </w:t>
      </w:r>
      <w:r w:rsidRPr="00BC1A1B">
        <w:t>heard</w:t>
      </w:r>
      <w:r w:rsidRPr="00BC1A1B" w:rsidR="00D65B1B">
        <w:t xml:space="preserve"> </w:t>
      </w:r>
      <w:r w:rsidRPr="00BC1A1B">
        <w:t>that</w:t>
      </w:r>
      <w:r w:rsidRPr="00BC1A1B" w:rsidR="00D65B1B">
        <w:t xml:space="preserve"> </w:t>
      </w:r>
      <w:r w:rsidRPr="00BC1A1B">
        <w:t>some</w:t>
      </w:r>
      <w:r w:rsidRPr="00BC1A1B" w:rsidR="00D65B1B">
        <w:t xml:space="preserve"> </w:t>
      </w:r>
      <w:r w:rsidRPr="00BC1A1B">
        <w:t>are</w:t>
      </w:r>
      <w:r w:rsidRPr="00BC1A1B" w:rsidR="00D65B1B">
        <w:t xml:space="preserve"> </w:t>
      </w:r>
      <w:r w:rsidRPr="00BC1A1B">
        <w:t>struggling</w:t>
      </w:r>
      <w:r w:rsidRPr="00BC1A1B" w:rsidR="00D65B1B">
        <w:t xml:space="preserve"> </w:t>
      </w:r>
      <w:r w:rsidRPr="00BC1A1B">
        <w:t>and</w:t>
      </w:r>
      <w:r w:rsidRPr="00BC1A1B" w:rsidR="00D65B1B">
        <w:t xml:space="preserve"> </w:t>
      </w:r>
      <w:r w:rsidRPr="00BC1A1B" w:rsidR="001429AE">
        <w:t>that</w:t>
      </w:r>
      <w:r w:rsidRPr="00BC1A1B" w:rsidR="00D65B1B">
        <w:t xml:space="preserve"> </w:t>
      </w:r>
      <w:r w:rsidRPr="00BC1A1B">
        <w:t>there</w:t>
      </w:r>
      <w:r w:rsidRPr="00BC1A1B" w:rsidR="00D65B1B">
        <w:t xml:space="preserve"> </w:t>
      </w:r>
      <w:r w:rsidRPr="00BC1A1B">
        <w:t>are</w:t>
      </w:r>
      <w:r w:rsidRPr="00BC1A1B" w:rsidR="00D65B1B">
        <w:t xml:space="preserve"> </w:t>
      </w:r>
      <w:r w:rsidRPr="00BC1A1B">
        <w:t>diffi</w:t>
      </w:r>
      <w:r w:rsidRPr="00BC1A1B" w:rsidR="001429AE">
        <w:t>c</w:t>
      </w:r>
      <w:r w:rsidRPr="00BC1A1B">
        <w:t>ulties</w:t>
      </w:r>
      <w:r w:rsidRPr="00BC1A1B" w:rsidR="00D65B1B">
        <w:t xml:space="preserve"> </w:t>
      </w:r>
      <w:r w:rsidRPr="00BC1A1B">
        <w:t>there.</w:t>
      </w:r>
    </w:p>
    <w:p w:rsidR="009C56D5" w:rsidRPr="00BC1A1B" w:rsidP="007E6ACE">
      <w:pPr>
        <w:pStyle w:val="Answer"/>
      </w:pPr>
      <w:sdt>
        <w:sdtPr>
          <w:alias w:val="Witness"/>
          <w:id w:val="105780976"/>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1429AE">
        <w:t>One</w:t>
      </w:r>
      <w:r w:rsidRPr="00BC1A1B" w:rsidR="00D65B1B">
        <w:t xml:space="preserve"> </w:t>
      </w:r>
      <w:r w:rsidRPr="00BC1A1B" w:rsidR="001429AE">
        <w:t>of</w:t>
      </w:r>
      <w:r w:rsidRPr="00BC1A1B" w:rsidR="00D65B1B">
        <w:t xml:space="preserve"> </w:t>
      </w:r>
      <w:r w:rsidRPr="00BC1A1B" w:rsidR="001429AE">
        <w:t>the</w:t>
      </w:r>
      <w:r w:rsidRPr="00BC1A1B" w:rsidR="00D65B1B">
        <w:t xml:space="preserve"> </w:t>
      </w:r>
      <w:r w:rsidRPr="00BC1A1B" w:rsidR="001429AE">
        <w:t>things</w:t>
      </w:r>
      <w:r w:rsidRPr="00BC1A1B" w:rsidR="00D65B1B">
        <w:t xml:space="preserve"> </w:t>
      </w:r>
      <w:r w:rsidRPr="00BC1A1B" w:rsidR="001429AE">
        <w:t>that</w:t>
      </w:r>
      <w:r w:rsidRPr="00BC1A1B" w:rsidR="00D65B1B">
        <w:t xml:space="preserve"> </w:t>
      </w:r>
      <w:r w:rsidRPr="00BC1A1B" w:rsidR="001429AE">
        <w:t>councils</w:t>
      </w:r>
      <w:r w:rsidRPr="00BC1A1B" w:rsidR="00D65B1B">
        <w:t xml:space="preserve"> </w:t>
      </w:r>
      <w:r w:rsidRPr="00BC1A1B" w:rsidR="001429AE">
        <w:t>did</w:t>
      </w:r>
      <w:r w:rsidRPr="00BC1A1B" w:rsidR="00D65B1B">
        <w:t xml:space="preserve"> </w:t>
      </w:r>
      <w:r w:rsidRPr="00BC1A1B" w:rsidR="001429AE">
        <w:t>a</w:t>
      </w:r>
      <w:r w:rsidRPr="00BC1A1B" w:rsidR="007E6ACE">
        <w:t>cross</w:t>
      </w:r>
      <w:r w:rsidRPr="00BC1A1B" w:rsidR="00D65B1B">
        <w:t xml:space="preserve"> </w:t>
      </w:r>
      <w:r w:rsidRPr="00BC1A1B" w:rsidR="007E6ACE">
        <w:t>the</w:t>
      </w:r>
      <w:r w:rsidRPr="00BC1A1B" w:rsidR="00D65B1B">
        <w:t xml:space="preserve"> </w:t>
      </w:r>
      <w:r w:rsidRPr="00BC1A1B" w:rsidR="007E6ACE">
        <w:t>countr</w:t>
      </w:r>
      <w:r w:rsidRPr="00BC1A1B" w:rsidR="001429AE">
        <w:t>y—and</w:t>
      </w:r>
      <w:r w:rsidRPr="00BC1A1B" w:rsidR="00D65B1B">
        <w:t xml:space="preserve"> </w:t>
      </w:r>
      <w:r w:rsidRPr="00BC1A1B" w:rsidR="001429AE">
        <w:t>it</w:t>
      </w:r>
      <w:r w:rsidRPr="00BC1A1B" w:rsidR="00D65B1B">
        <w:t xml:space="preserve"> </w:t>
      </w:r>
      <w:r w:rsidRPr="00BC1A1B" w:rsidR="001429AE">
        <w:t>is</w:t>
      </w:r>
      <w:r w:rsidRPr="00BC1A1B" w:rsidR="00D65B1B">
        <w:t xml:space="preserve"> </w:t>
      </w:r>
      <w:r w:rsidRPr="00BC1A1B" w:rsidR="007E6ACE">
        <w:t>one</w:t>
      </w:r>
      <w:r w:rsidRPr="00BC1A1B" w:rsidR="00D65B1B">
        <w:t xml:space="preserve"> </w:t>
      </w:r>
      <w:r w:rsidRPr="00BC1A1B" w:rsidR="007E6ACE">
        <w:t>of</w:t>
      </w:r>
      <w:r w:rsidRPr="00BC1A1B" w:rsidR="00D65B1B">
        <w:t xml:space="preserve"> </w:t>
      </w:r>
      <w:r w:rsidRPr="00BC1A1B" w:rsidR="007E6ACE">
        <w:t>the</w:t>
      </w:r>
      <w:r w:rsidRPr="00BC1A1B" w:rsidR="00D65B1B">
        <w:t xml:space="preserve"> </w:t>
      </w:r>
      <w:r w:rsidRPr="00BC1A1B" w:rsidR="007E6ACE">
        <w:t>reasons</w:t>
      </w:r>
      <w:r w:rsidRPr="00BC1A1B" w:rsidR="00D65B1B">
        <w:t xml:space="preserve"> </w:t>
      </w:r>
      <w:r w:rsidRPr="00BC1A1B" w:rsidR="007E6ACE">
        <w:t>for</w:t>
      </w:r>
      <w:r w:rsidRPr="00BC1A1B" w:rsidR="00D65B1B">
        <w:t xml:space="preserve"> </w:t>
      </w:r>
      <w:r w:rsidRPr="00BC1A1B" w:rsidR="001429AE">
        <w:t>the</w:t>
      </w:r>
      <w:r w:rsidRPr="00BC1A1B" w:rsidR="00D65B1B">
        <w:t xml:space="preserve"> </w:t>
      </w:r>
      <w:r w:rsidRPr="00BC1A1B" w:rsidR="007E6ACE">
        <w:t>extra</w:t>
      </w:r>
      <w:r w:rsidRPr="00BC1A1B" w:rsidR="00D65B1B">
        <w:t xml:space="preserve"> </w:t>
      </w:r>
      <w:r w:rsidRPr="00BC1A1B" w:rsidR="007E6ACE">
        <w:t>cost</w:t>
      </w:r>
      <w:r w:rsidRPr="00BC1A1B">
        <w:t>—was</w:t>
      </w:r>
      <w:r w:rsidRPr="00BC1A1B" w:rsidR="00D65B1B">
        <w:t xml:space="preserve"> </w:t>
      </w:r>
      <w:r w:rsidRPr="00BC1A1B">
        <w:t>that</w:t>
      </w:r>
      <w:r w:rsidRPr="00BC1A1B" w:rsidR="00D65B1B">
        <w:t xml:space="preserve"> </w:t>
      </w:r>
      <w:r w:rsidRPr="00BC1A1B">
        <w:t>we</w:t>
      </w:r>
      <w:r w:rsidRPr="00BC1A1B" w:rsidR="00D65B1B">
        <w:t xml:space="preserve"> </w:t>
      </w:r>
      <w:r w:rsidRPr="00BC1A1B">
        <w:t>took</w:t>
      </w:r>
      <w:r w:rsidRPr="00BC1A1B" w:rsidR="00D65B1B">
        <w:t xml:space="preserve"> </w:t>
      </w:r>
      <w:r w:rsidRPr="00BC1A1B">
        <w:t>on</w:t>
      </w:r>
      <w:r w:rsidRPr="00BC1A1B" w:rsidR="00D65B1B">
        <w:t xml:space="preserve"> </w:t>
      </w:r>
      <w:r w:rsidRPr="00BC1A1B">
        <w:t>a</w:t>
      </w:r>
      <w:r w:rsidRPr="00BC1A1B" w:rsidR="00D65B1B">
        <w:t xml:space="preserve"> </w:t>
      </w:r>
      <w:r w:rsidRPr="00BC1A1B">
        <w:t>whole</w:t>
      </w:r>
      <w:r w:rsidRPr="00BC1A1B" w:rsidR="00D65B1B">
        <w:t xml:space="preserve"> </w:t>
      </w:r>
      <w:r w:rsidRPr="00BC1A1B">
        <w:t>series</w:t>
      </w:r>
      <w:r w:rsidRPr="00BC1A1B" w:rsidR="00D65B1B">
        <w:t xml:space="preserve"> </w:t>
      </w:r>
      <w:r w:rsidRPr="00BC1A1B">
        <w:t>of</w:t>
      </w:r>
      <w:r w:rsidRPr="00BC1A1B" w:rsidR="00D65B1B">
        <w:t xml:space="preserve"> </w:t>
      </w:r>
      <w:r w:rsidRPr="00BC1A1B">
        <w:t>measures</w:t>
      </w:r>
      <w:r w:rsidRPr="00BC1A1B" w:rsidR="00D65B1B">
        <w:t xml:space="preserve"> </w:t>
      </w:r>
      <w:r w:rsidRPr="00BC1A1B">
        <w:t>to</w:t>
      </w:r>
      <w:r w:rsidRPr="00BC1A1B" w:rsidR="00D65B1B">
        <w:t xml:space="preserve"> </w:t>
      </w:r>
      <w:r w:rsidRPr="00BC1A1B">
        <w:t>help</w:t>
      </w:r>
      <w:r w:rsidRPr="00BC1A1B" w:rsidR="00D65B1B">
        <w:t xml:space="preserve"> </w:t>
      </w:r>
      <w:r w:rsidRPr="00BC1A1B">
        <w:t>support</w:t>
      </w:r>
      <w:r w:rsidRPr="00BC1A1B" w:rsidR="00D65B1B">
        <w:t xml:space="preserve"> </w:t>
      </w:r>
      <w:r w:rsidRPr="00BC1A1B">
        <w:t>the</w:t>
      </w:r>
      <w:r w:rsidRPr="00BC1A1B" w:rsidR="00D65B1B">
        <w:t xml:space="preserve"> </w:t>
      </w:r>
      <w:r w:rsidRPr="00BC1A1B">
        <w:t>fragility</w:t>
      </w:r>
      <w:r w:rsidRPr="00BC1A1B" w:rsidR="00D65B1B">
        <w:t xml:space="preserve"> </w:t>
      </w:r>
      <w:r w:rsidRPr="00BC1A1B">
        <w:t>of</w:t>
      </w:r>
      <w:r w:rsidRPr="00BC1A1B" w:rsidR="00D65B1B">
        <w:t xml:space="preserve"> </w:t>
      </w:r>
      <w:r w:rsidRPr="00BC1A1B">
        <w:t>the</w:t>
      </w:r>
      <w:r w:rsidRPr="00BC1A1B" w:rsidR="00D65B1B">
        <w:t xml:space="preserve"> </w:t>
      </w:r>
      <w:r w:rsidRPr="00BC1A1B">
        <w:t>sector,</w:t>
      </w:r>
      <w:r w:rsidRPr="00BC1A1B" w:rsidR="00D65B1B">
        <w:t xml:space="preserve"> </w:t>
      </w:r>
      <w:r w:rsidRPr="00BC1A1B" w:rsidR="007E6ACE">
        <w:t>whether</w:t>
      </w:r>
      <w:r w:rsidRPr="00BC1A1B" w:rsidR="00D65B1B">
        <w:t xml:space="preserve"> </w:t>
      </w:r>
      <w:r w:rsidRPr="00BC1A1B" w:rsidR="007E6ACE">
        <w:t>that</w:t>
      </w:r>
      <w:r w:rsidRPr="00BC1A1B" w:rsidR="00D65B1B">
        <w:t xml:space="preserve"> </w:t>
      </w:r>
      <w:r w:rsidRPr="00BC1A1B" w:rsidR="007E6ACE">
        <w:t>was</w:t>
      </w:r>
      <w:r w:rsidRPr="00BC1A1B" w:rsidR="00D65B1B">
        <w:t xml:space="preserve"> </w:t>
      </w:r>
      <w:r w:rsidRPr="00BC1A1B" w:rsidR="007E6ACE">
        <w:t>advance</w:t>
      </w:r>
      <w:r w:rsidRPr="00BC1A1B" w:rsidR="00D65B1B">
        <w:t xml:space="preserve"> </w:t>
      </w:r>
      <w:r w:rsidR="009A13F0">
        <w:t>payment</w:t>
      </w:r>
      <w:r w:rsidRPr="00BC1A1B" w:rsidR="00D65B1B">
        <w:t xml:space="preserve"> </w:t>
      </w:r>
      <w:r w:rsidRPr="00BC1A1B" w:rsidR="007E6ACE">
        <w:t>for</w:t>
      </w:r>
      <w:r w:rsidRPr="00BC1A1B" w:rsidR="00D65B1B">
        <w:t xml:space="preserve"> </w:t>
      </w:r>
      <w:r w:rsidRPr="00BC1A1B" w:rsidR="007E6ACE">
        <w:t>care</w:t>
      </w:r>
      <w:r w:rsidRPr="00BC1A1B" w:rsidR="00D65B1B">
        <w:t xml:space="preserve"> </w:t>
      </w:r>
      <w:r w:rsidRPr="00BC1A1B" w:rsidR="007E6ACE">
        <w:t>beds</w:t>
      </w:r>
      <w:r w:rsidRPr="00BC1A1B" w:rsidR="00D65B1B">
        <w:t xml:space="preserve"> </w:t>
      </w:r>
      <w:r w:rsidRPr="00BC1A1B" w:rsidR="007E6ACE">
        <w:t>or</w:t>
      </w:r>
      <w:r w:rsidRPr="00BC1A1B" w:rsidR="00D65B1B">
        <w:t xml:space="preserve"> </w:t>
      </w:r>
      <w:r w:rsidRPr="00BC1A1B" w:rsidR="007E6ACE">
        <w:t>for</w:t>
      </w:r>
      <w:r w:rsidRPr="00BC1A1B" w:rsidR="00D65B1B">
        <w:t xml:space="preserve"> </w:t>
      </w:r>
      <w:r w:rsidRPr="00BC1A1B" w:rsidR="007E6ACE">
        <w:t>domiciliary</w:t>
      </w:r>
      <w:r w:rsidRPr="00BC1A1B" w:rsidR="00D65B1B">
        <w:t xml:space="preserve"> </w:t>
      </w:r>
      <w:r w:rsidRPr="00BC1A1B" w:rsidR="007E6ACE">
        <w:t>care</w:t>
      </w:r>
      <w:r w:rsidRPr="00BC1A1B">
        <w:t>.</w:t>
      </w:r>
      <w:r w:rsidRPr="00BC1A1B" w:rsidR="00D65B1B">
        <w:t xml:space="preserve"> </w:t>
      </w:r>
      <w:r w:rsidRPr="00BC1A1B" w:rsidR="00A27CAB">
        <w:t>We have also had a</w:t>
      </w:r>
      <w:r w:rsidRPr="00BC1A1B" w:rsidR="00D65B1B">
        <w:t xml:space="preserve"> </w:t>
      </w:r>
      <w:r w:rsidRPr="00BC1A1B">
        <w:t>lot</w:t>
      </w:r>
      <w:r w:rsidRPr="00BC1A1B" w:rsidR="00D65B1B">
        <w:t xml:space="preserve"> </w:t>
      </w:r>
      <w:r w:rsidRPr="00BC1A1B">
        <w:t>of</w:t>
      </w:r>
      <w:r w:rsidRPr="00BC1A1B" w:rsidR="00D65B1B">
        <w:t xml:space="preserve"> </w:t>
      </w:r>
      <w:r w:rsidRPr="00BC1A1B">
        <w:t>councils</w:t>
      </w:r>
      <w:r w:rsidRPr="00BC1A1B" w:rsidR="00D65B1B">
        <w:t xml:space="preserve"> </w:t>
      </w:r>
      <w:r w:rsidRPr="00BC1A1B">
        <w:t>looking</w:t>
      </w:r>
      <w:r w:rsidRPr="00BC1A1B" w:rsidR="00D65B1B">
        <w:t xml:space="preserve"> </w:t>
      </w:r>
      <w:r w:rsidRPr="00BC1A1B">
        <w:t>to</w:t>
      </w:r>
      <w:r w:rsidRPr="00BC1A1B" w:rsidR="00D65B1B">
        <w:t xml:space="preserve"> </w:t>
      </w:r>
      <w:r w:rsidRPr="00BC1A1B">
        <w:t>increase</w:t>
      </w:r>
      <w:r w:rsidRPr="00BC1A1B" w:rsidR="00D65B1B">
        <w:t xml:space="preserve"> </w:t>
      </w:r>
      <w:r w:rsidRPr="00BC1A1B">
        <w:t>their</w:t>
      </w:r>
      <w:r w:rsidRPr="00BC1A1B" w:rsidR="00D65B1B">
        <w:t xml:space="preserve"> </w:t>
      </w:r>
      <w:r w:rsidRPr="00BC1A1B" w:rsidR="007E6ACE">
        <w:t>own</w:t>
      </w:r>
      <w:r w:rsidRPr="00BC1A1B" w:rsidR="00D65B1B">
        <w:t xml:space="preserve"> </w:t>
      </w:r>
      <w:r w:rsidRPr="00BC1A1B" w:rsidR="007E6ACE">
        <w:t>personal</w:t>
      </w:r>
      <w:r w:rsidRPr="00BC1A1B" w:rsidR="00D65B1B">
        <w:t xml:space="preserve"> </w:t>
      </w:r>
      <w:r w:rsidRPr="00BC1A1B" w:rsidR="007E6ACE">
        <w:t>resilience</w:t>
      </w:r>
      <w:r w:rsidRPr="00BC1A1B">
        <w:t>.</w:t>
      </w:r>
      <w:r w:rsidRPr="00BC1A1B" w:rsidR="00D65B1B">
        <w:t xml:space="preserve"> </w:t>
      </w:r>
      <w:r w:rsidRPr="00BC1A1B">
        <w:t>For</w:t>
      </w:r>
      <w:r w:rsidRPr="00BC1A1B" w:rsidR="00D65B1B">
        <w:t xml:space="preserve"> </w:t>
      </w:r>
      <w:r w:rsidRPr="00BC1A1B">
        <w:t>instance,</w:t>
      </w:r>
      <w:r w:rsidRPr="00BC1A1B" w:rsidR="00D65B1B">
        <w:t xml:space="preserve"> </w:t>
      </w:r>
      <w:r w:rsidRPr="00BC1A1B">
        <w:t>in</w:t>
      </w:r>
      <w:r w:rsidRPr="00BC1A1B" w:rsidR="00D65B1B">
        <w:t xml:space="preserve"> </w:t>
      </w:r>
      <w:r w:rsidRPr="00BC1A1B">
        <w:t>my</w:t>
      </w:r>
      <w:r w:rsidRPr="00BC1A1B" w:rsidR="00D65B1B">
        <w:t xml:space="preserve"> </w:t>
      </w:r>
      <w:r w:rsidRPr="00BC1A1B">
        <w:t>own</w:t>
      </w:r>
      <w:r w:rsidRPr="00BC1A1B" w:rsidR="00D65B1B">
        <w:t xml:space="preserve"> </w:t>
      </w:r>
      <w:r w:rsidRPr="00BC1A1B">
        <w:t>council,</w:t>
      </w:r>
      <w:r w:rsidRPr="00BC1A1B" w:rsidR="00D65B1B">
        <w:t xml:space="preserve"> </w:t>
      </w:r>
      <w:r w:rsidRPr="00BC1A1B" w:rsidR="007E6ACE">
        <w:t>we</w:t>
      </w:r>
      <w:r w:rsidRPr="00BC1A1B" w:rsidR="00D65B1B">
        <w:t xml:space="preserve"> </w:t>
      </w:r>
      <w:r w:rsidRPr="00BC1A1B" w:rsidR="007E6ACE">
        <w:t>are</w:t>
      </w:r>
      <w:r w:rsidRPr="00BC1A1B" w:rsidR="00D65B1B">
        <w:t xml:space="preserve"> </w:t>
      </w:r>
      <w:r w:rsidRPr="00BC1A1B" w:rsidR="007E6ACE">
        <w:t>setting</w:t>
      </w:r>
      <w:r w:rsidRPr="00BC1A1B" w:rsidR="00D65B1B">
        <w:t xml:space="preserve"> </w:t>
      </w:r>
      <w:r w:rsidRPr="00BC1A1B" w:rsidR="007E6ACE">
        <w:t>up</w:t>
      </w:r>
      <w:r w:rsidRPr="00BC1A1B" w:rsidR="00D65B1B">
        <w:t xml:space="preserve"> </w:t>
      </w:r>
      <w:r w:rsidRPr="00BC1A1B" w:rsidR="007E6ACE">
        <w:t>a</w:t>
      </w:r>
      <w:r w:rsidRPr="00BC1A1B" w:rsidR="00D65B1B">
        <w:t xml:space="preserve"> </w:t>
      </w:r>
      <w:r w:rsidRPr="00BC1A1B" w:rsidR="007E6ACE">
        <w:t>social</w:t>
      </w:r>
      <w:r w:rsidRPr="00BC1A1B" w:rsidR="00D65B1B">
        <w:t xml:space="preserve"> </w:t>
      </w:r>
      <w:r w:rsidRPr="00BC1A1B" w:rsidR="007E6ACE">
        <w:t>care</w:t>
      </w:r>
      <w:r w:rsidRPr="00BC1A1B" w:rsidR="00D65B1B">
        <w:t xml:space="preserve"> </w:t>
      </w:r>
      <w:r w:rsidRPr="00BC1A1B" w:rsidR="007E6ACE">
        <w:t>company.</w:t>
      </w:r>
      <w:r w:rsidRPr="00BC1A1B" w:rsidR="00D65B1B">
        <w:t xml:space="preserve"> </w:t>
      </w:r>
      <w:r w:rsidRPr="00BC1A1B" w:rsidR="007E6ACE">
        <w:t>We</w:t>
      </w:r>
      <w:r w:rsidRPr="00BC1A1B" w:rsidR="00D65B1B">
        <w:t xml:space="preserve"> </w:t>
      </w:r>
      <w:r w:rsidRPr="00BC1A1B" w:rsidR="007E6ACE">
        <w:t>have</w:t>
      </w:r>
      <w:r w:rsidRPr="00BC1A1B" w:rsidR="00D65B1B">
        <w:t xml:space="preserve"> </w:t>
      </w:r>
      <w:r w:rsidRPr="00BC1A1B" w:rsidR="007E6ACE">
        <w:t>started</w:t>
      </w:r>
      <w:r w:rsidRPr="00BC1A1B" w:rsidR="00D65B1B">
        <w:t xml:space="preserve"> </w:t>
      </w:r>
      <w:r w:rsidRPr="00BC1A1B">
        <w:t>providing</w:t>
      </w:r>
      <w:r w:rsidRPr="00BC1A1B" w:rsidR="00D65B1B">
        <w:t xml:space="preserve"> </w:t>
      </w:r>
      <w:r w:rsidRPr="00BC1A1B">
        <w:t>some</w:t>
      </w:r>
      <w:r w:rsidRPr="00BC1A1B" w:rsidR="00D65B1B">
        <w:t xml:space="preserve"> </w:t>
      </w:r>
      <w:r w:rsidRPr="00BC1A1B">
        <w:t>services</w:t>
      </w:r>
      <w:r w:rsidRPr="00BC1A1B" w:rsidR="00D65B1B">
        <w:t xml:space="preserve"> </w:t>
      </w:r>
      <w:r w:rsidRPr="00BC1A1B">
        <w:t>directly</w:t>
      </w:r>
      <w:r w:rsidRPr="00BC1A1B" w:rsidR="00D65B1B">
        <w:t xml:space="preserve"> </w:t>
      </w:r>
      <w:r w:rsidRPr="00BC1A1B">
        <w:t>ourselves</w:t>
      </w:r>
      <w:r w:rsidRPr="00BC1A1B" w:rsidR="00A27CAB">
        <w:t>.</w:t>
      </w:r>
      <w:r w:rsidRPr="00BC1A1B" w:rsidR="00D65B1B">
        <w:t xml:space="preserve"> </w:t>
      </w:r>
      <w:r w:rsidRPr="00BC1A1B" w:rsidR="00A27CAB">
        <w:t>T</w:t>
      </w:r>
      <w:r w:rsidRPr="00BC1A1B">
        <w:t>here</w:t>
      </w:r>
      <w:r w:rsidRPr="00BC1A1B" w:rsidR="00D65B1B">
        <w:t xml:space="preserve"> </w:t>
      </w:r>
      <w:r w:rsidRPr="00BC1A1B">
        <w:t>is</w:t>
      </w:r>
      <w:r w:rsidRPr="00BC1A1B" w:rsidR="00D65B1B">
        <w:t xml:space="preserve"> </w:t>
      </w:r>
      <w:r w:rsidRPr="00BC1A1B">
        <w:t>more</w:t>
      </w:r>
      <w:r w:rsidRPr="00BC1A1B" w:rsidR="00D65B1B">
        <w:t xml:space="preserve"> </w:t>
      </w:r>
      <w:r w:rsidRPr="00BC1A1B">
        <w:t>resilience</w:t>
      </w:r>
      <w:r w:rsidRPr="00BC1A1B" w:rsidR="00D65B1B">
        <w:t xml:space="preserve"> </w:t>
      </w:r>
      <w:r w:rsidRPr="00BC1A1B">
        <w:t>in</w:t>
      </w:r>
      <w:r w:rsidRPr="00BC1A1B" w:rsidR="00D65B1B">
        <w:t xml:space="preserve"> </w:t>
      </w:r>
      <w:r w:rsidRPr="00BC1A1B">
        <w:t>the</w:t>
      </w:r>
      <w:r w:rsidRPr="00BC1A1B" w:rsidR="00D65B1B">
        <w:t xml:space="preserve"> </w:t>
      </w:r>
      <w:r w:rsidRPr="00BC1A1B">
        <w:t>system.</w:t>
      </w:r>
      <w:r w:rsidRPr="00BC1A1B" w:rsidR="00D65B1B">
        <w:t xml:space="preserve"> </w:t>
      </w:r>
      <w:r w:rsidRPr="00BC1A1B">
        <w:t>T</w:t>
      </w:r>
      <w:r w:rsidRPr="00BC1A1B" w:rsidR="007E6ACE">
        <w:t>hose</w:t>
      </w:r>
      <w:r w:rsidRPr="00BC1A1B" w:rsidR="00D65B1B">
        <w:t xml:space="preserve"> </w:t>
      </w:r>
      <w:r w:rsidRPr="00BC1A1B" w:rsidR="007E6ACE">
        <w:t>are</w:t>
      </w:r>
      <w:r w:rsidRPr="00BC1A1B" w:rsidR="00D65B1B">
        <w:t xml:space="preserve"> </w:t>
      </w:r>
      <w:r w:rsidRPr="00BC1A1B" w:rsidR="007E6ACE">
        <w:t>all</w:t>
      </w:r>
      <w:r w:rsidRPr="00BC1A1B" w:rsidR="00D65B1B">
        <w:t xml:space="preserve"> </w:t>
      </w:r>
      <w:r w:rsidRPr="00BC1A1B" w:rsidR="007E6ACE">
        <w:t>sensible</w:t>
      </w:r>
      <w:r w:rsidRPr="00BC1A1B" w:rsidR="00D65B1B">
        <w:t xml:space="preserve"> </w:t>
      </w:r>
      <w:r w:rsidRPr="00BC1A1B" w:rsidR="007E6ACE">
        <w:t>measures</w:t>
      </w:r>
      <w:r w:rsidRPr="00BC1A1B" w:rsidR="00D65B1B">
        <w:t xml:space="preserve"> </w:t>
      </w:r>
      <w:r w:rsidRPr="00BC1A1B" w:rsidR="007E6ACE">
        <w:t>that</w:t>
      </w:r>
      <w:r w:rsidRPr="00BC1A1B" w:rsidR="00D65B1B">
        <w:t xml:space="preserve"> </w:t>
      </w:r>
      <w:r w:rsidRPr="00BC1A1B" w:rsidR="007E6ACE">
        <w:t>we</w:t>
      </w:r>
      <w:r w:rsidRPr="00BC1A1B" w:rsidR="00D65B1B">
        <w:t xml:space="preserve"> </w:t>
      </w:r>
      <w:r w:rsidRPr="00BC1A1B" w:rsidR="007E6ACE">
        <w:t>need</w:t>
      </w:r>
      <w:r w:rsidRPr="00BC1A1B" w:rsidR="00D65B1B">
        <w:t xml:space="preserve"> </w:t>
      </w:r>
      <w:r w:rsidRPr="00BC1A1B" w:rsidR="007E6ACE">
        <w:t>to</w:t>
      </w:r>
      <w:r w:rsidRPr="00BC1A1B" w:rsidR="00D65B1B">
        <w:t xml:space="preserve"> </w:t>
      </w:r>
      <w:r w:rsidRPr="00BC1A1B" w:rsidR="00B96162">
        <w:t>take</w:t>
      </w:r>
      <w:r w:rsidRPr="00BC1A1B" w:rsidR="00D65B1B">
        <w:t xml:space="preserve"> </w:t>
      </w:r>
      <w:r w:rsidRPr="00BC1A1B" w:rsidR="007E6ACE">
        <w:t>because,</w:t>
      </w:r>
      <w:r w:rsidRPr="00BC1A1B" w:rsidR="00D65B1B">
        <w:t xml:space="preserve"> </w:t>
      </w:r>
      <w:r w:rsidRPr="00BC1A1B">
        <w:t>q</w:t>
      </w:r>
      <w:r w:rsidRPr="00BC1A1B" w:rsidR="007E6ACE">
        <w:t>uite</w:t>
      </w:r>
      <w:r w:rsidRPr="00BC1A1B" w:rsidR="00D65B1B">
        <w:t xml:space="preserve"> </w:t>
      </w:r>
      <w:r w:rsidRPr="00BC1A1B" w:rsidR="007E6ACE">
        <w:t>clearly,</w:t>
      </w:r>
      <w:r w:rsidRPr="00BC1A1B" w:rsidR="00D65B1B">
        <w:t xml:space="preserve"> </w:t>
      </w:r>
      <w:r w:rsidRPr="00BC1A1B" w:rsidR="007E6ACE">
        <w:t>with</w:t>
      </w:r>
      <w:r w:rsidRPr="00BC1A1B" w:rsidR="00D65B1B">
        <w:t xml:space="preserve"> </w:t>
      </w:r>
      <w:r w:rsidRPr="00BC1A1B" w:rsidR="007E6ACE">
        <w:t>increased</w:t>
      </w:r>
      <w:r w:rsidRPr="00BC1A1B" w:rsidR="00D65B1B">
        <w:t xml:space="preserve"> </w:t>
      </w:r>
      <w:r w:rsidRPr="00BC1A1B" w:rsidR="007E6ACE">
        <w:t>costs</w:t>
      </w:r>
      <w:r w:rsidRPr="00BC1A1B" w:rsidR="00D65B1B">
        <w:t xml:space="preserve"> </w:t>
      </w:r>
      <w:r w:rsidRPr="00BC1A1B">
        <w:t>and</w:t>
      </w:r>
      <w:r w:rsidRPr="00BC1A1B" w:rsidR="00D65B1B">
        <w:t xml:space="preserve"> </w:t>
      </w:r>
      <w:r w:rsidRPr="00BC1A1B">
        <w:t>with</w:t>
      </w:r>
      <w:r w:rsidRPr="00BC1A1B" w:rsidR="00D65B1B">
        <w:t xml:space="preserve"> </w:t>
      </w:r>
      <w:r w:rsidRPr="00BC1A1B" w:rsidR="007E6ACE">
        <w:t>some</w:t>
      </w:r>
      <w:r w:rsidRPr="00BC1A1B" w:rsidR="00D65B1B">
        <w:t xml:space="preserve"> </w:t>
      </w:r>
      <w:r w:rsidRPr="00BC1A1B" w:rsidR="007E6ACE">
        <w:t>care</w:t>
      </w:r>
      <w:r w:rsidRPr="00BC1A1B" w:rsidR="00D65B1B">
        <w:t xml:space="preserve"> </w:t>
      </w:r>
      <w:r w:rsidRPr="00BC1A1B" w:rsidR="007E6ACE">
        <w:t>homes</w:t>
      </w:r>
      <w:r w:rsidRPr="00BC1A1B" w:rsidR="00D65B1B">
        <w:t xml:space="preserve"> </w:t>
      </w:r>
      <w:r w:rsidRPr="00BC1A1B" w:rsidR="007E6ACE">
        <w:t>not</w:t>
      </w:r>
      <w:r w:rsidRPr="00BC1A1B" w:rsidR="00D65B1B">
        <w:t xml:space="preserve"> </w:t>
      </w:r>
      <w:r w:rsidRPr="00BC1A1B" w:rsidR="007E6ACE">
        <w:t>being</w:t>
      </w:r>
      <w:r w:rsidRPr="00BC1A1B" w:rsidR="00D65B1B">
        <w:t xml:space="preserve"> </w:t>
      </w:r>
      <w:r w:rsidRPr="00BC1A1B" w:rsidR="007E6ACE">
        <w:t>able</w:t>
      </w:r>
      <w:r w:rsidRPr="00BC1A1B" w:rsidR="00D65B1B">
        <w:t xml:space="preserve"> </w:t>
      </w:r>
      <w:r w:rsidRPr="00BC1A1B" w:rsidR="007E6ACE">
        <w:t>to</w:t>
      </w:r>
      <w:r w:rsidRPr="00BC1A1B" w:rsidR="00D65B1B">
        <w:t xml:space="preserve"> </w:t>
      </w:r>
      <w:r w:rsidRPr="00BC1A1B" w:rsidR="007E6ACE">
        <w:t>take</w:t>
      </w:r>
      <w:r w:rsidRPr="00BC1A1B" w:rsidR="00D65B1B">
        <w:t xml:space="preserve"> </w:t>
      </w:r>
      <w:r w:rsidRPr="00BC1A1B" w:rsidR="007E6ACE">
        <w:t>on</w:t>
      </w:r>
      <w:r w:rsidRPr="00BC1A1B" w:rsidR="00D65B1B">
        <w:t xml:space="preserve"> </w:t>
      </w:r>
      <w:r w:rsidRPr="00BC1A1B">
        <w:t>a</w:t>
      </w:r>
      <w:r w:rsidRPr="00BC1A1B" w:rsidR="007E6ACE">
        <w:t>s</w:t>
      </w:r>
      <w:r w:rsidRPr="00BC1A1B" w:rsidR="00D65B1B">
        <w:t xml:space="preserve"> </w:t>
      </w:r>
      <w:r w:rsidRPr="00BC1A1B" w:rsidR="007E6ACE">
        <w:t>many</w:t>
      </w:r>
      <w:r w:rsidRPr="00BC1A1B" w:rsidR="00D65B1B">
        <w:t xml:space="preserve"> </w:t>
      </w:r>
      <w:r w:rsidRPr="00BC1A1B" w:rsidR="007E6ACE">
        <w:t>residents,</w:t>
      </w:r>
      <w:r w:rsidRPr="00BC1A1B" w:rsidR="00D65B1B">
        <w:t xml:space="preserve"> </w:t>
      </w:r>
      <w:r w:rsidRPr="00BC1A1B" w:rsidR="007E6ACE">
        <w:t>there</w:t>
      </w:r>
      <w:r w:rsidRPr="00BC1A1B" w:rsidR="00D65B1B">
        <w:t xml:space="preserve"> </w:t>
      </w:r>
      <w:r w:rsidRPr="00BC1A1B" w:rsidR="007E6ACE">
        <w:t>is</w:t>
      </w:r>
      <w:r w:rsidRPr="00BC1A1B" w:rsidR="00D65B1B">
        <w:t xml:space="preserve"> </w:t>
      </w:r>
      <w:r w:rsidRPr="00BC1A1B" w:rsidR="007E6ACE">
        <w:t>some</w:t>
      </w:r>
      <w:r w:rsidRPr="00BC1A1B" w:rsidR="00D65B1B">
        <w:t xml:space="preserve"> </w:t>
      </w:r>
      <w:r w:rsidRPr="00BC1A1B">
        <w:t>fragility</w:t>
      </w:r>
      <w:r w:rsidRPr="00BC1A1B" w:rsidR="00D65B1B">
        <w:t xml:space="preserve"> </w:t>
      </w:r>
      <w:r w:rsidRPr="00BC1A1B">
        <w:t>in</w:t>
      </w:r>
      <w:r w:rsidRPr="00BC1A1B" w:rsidR="00D65B1B">
        <w:t xml:space="preserve"> </w:t>
      </w:r>
      <w:r w:rsidRPr="00BC1A1B">
        <w:t>the</w:t>
      </w:r>
      <w:r w:rsidRPr="00BC1A1B" w:rsidR="00D65B1B">
        <w:t xml:space="preserve"> </w:t>
      </w:r>
      <w:r w:rsidRPr="00BC1A1B">
        <w:t>system</w:t>
      </w:r>
      <w:r w:rsidRPr="00BC1A1B" w:rsidR="00D65B1B">
        <w:t xml:space="preserve"> </w:t>
      </w:r>
      <w:r w:rsidRPr="00BC1A1B">
        <w:t>and</w:t>
      </w:r>
      <w:r w:rsidRPr="00BC1A1B" w:rsidR="00D65B1B">
        <w:t xml:space="preserve"> </w:t>
      </w:r>
      <w:r w:rsidRPr="00BC1A1B">
        <w:t>there</w:t>
      </w:r>
      <w:r w:rsidRPr="00BC1A1B" w:rsidR="00D65B1B">
        <w:t xml:space="preserve"> </w:t>
      </w:r>
      <w:r w:rsidRPr="00BC1A1B">
        <w:t>is</w:t>
      </w:r>
      <w:r w:rsidRPr="00BC1A1B" w:rsidR="00D65B1B">
        <w:t xml:space="preserve"> </w:t>
      </w:r>
      <w:r w:rsidRPr="00BC1A1B">
        <w:t>some</w:t>
      </w:r>
      <w:r w:rsidRPr="00BC1A1B" w:rsidR="00D65B1B">
        <w:t xml:space="preserve"> </w:t>
      </w:r>
      <w:r w:rsidRPr="00BC1A1B">
        <w:t>risk.</w:t>
      </w:r>
      <w:r w:rsidRPr="00BC1A1B" w:rsidR="00D65B1B">
        <w:t xml:space="preserve"> </w:t>
      </w:r>
      <w:r w:rsidRPr="00BC1A1B">
        <w:t>A</w:t>
      </w:r>
      <w:r w:rsidRPr="00BC1A1B" w:rsidR="007E6ACE">
        <w:t>ll</w:t>
      </w:r>
      <w:r w:rsidRPr="00BC1A1B" w:rsidR="00D65B1B">
        <w:t xml:space="preserve"> </w:t>
      </w:r>
      <w:r w:rsidRPr="00BC1A1B" w:rsidR="007E6ACE">
        <w:t>the</w:t>
      </w:r>
      <w:r w:rsidRPr="00BC1A1B" w:rsidR="00D65B1B">
        <w:t xml:space="preserve"> </w:t>
      </w:r>
      <w:r w:rsidRPr="00BC1A1B" w:rsidR="007E6ACE">
        <w:t>councils</w:t>
      </w:r>
      <w:r w:rsidRPr="00BC1A1B" w:rsidR="00D65B1B">
        <w:t xml:space="preserve"> </w:t>
      </w:r>
      <w:r w:rsidRPr="00BC1A1B" w:rsidR="007E6ACE">
        <w:t>are</w:t>
      </w:r>
      <w:r w:rsidRPr="00BC1A1B" w:rsidR="00D65B1B">
        <w:t xml:space="preserve"> </w:t>
      </w:r>
      <w:r w:rsidRPr="00BC1A1B" w:rsidR="007E6ACE">
        <w:t>trying</w:t>
      </w:r>
      <w:r w:rsidRPr="00BC1A1B" w:rsidR="00D65B1B">
        <w:t xml:space="preserve"> </w:t>
      </w:r>
      <w:r w:rsidRPr="00BC1A1B" w:rsidR="007E6ACE">
        <w:t>to</w:t>
      </w:r>
      <w:r w:rsidRPr="00BC1A1B" w:rsidR="00D65B1B">
        <w:t xml:space="preserve"> </w:t>
      </w:r>
      <w:r w:rsidRPr="00BC1A1B" w:rsidR="007E6ACE">
        <w:t>antic</w:t>
      </w:r>
      <w:r w:rsidRPr="00BC1A1B">
        <w:t>i</w:t>
      </w:r>
      <w:r w:rsidRPr="00BC1A1B" w:rsidR="007E6ACE">
        <w:t>pate</w:t>
      </w:r>
      <w:r w:rsidRPr="00BC1A1B" w:rsidR="00D65B1B">
        <w:t xml:space="preserve"> </w:t>
      </w:r>
      <w:r w:rsidRPr="00BC1A1B" w:rsidR="007E6ACE">
        <w:t>that</w:t>
      </w:r>
      <w:r w:rsidRPr="00BC1A1B" w:rsidR="00D65B1B">
        <w:t xml:space="preserve"> </w:t>
      </w:r>
      <w:r w:rsidRPr="00BC1A1B" w:rsidR="007E6ACE">
        <w:t>and</w:t>
      </w:r>
      <w:r w:rsidRPr="00BC1A1B" w:rsidR="00D65B1B">
        <w:t xml:space="preserve"> </w:t>
      </w:r>
      <w:r w:rsidRPr="00BC1A1B" w:rsidR="00B96162">
        <w:t>to</w:t>
      </w:r>
      <w:r w:rsidRPr="00BC1A1B" w:rsidR="00D65B1B">
        <w:t xml:space="preserve"> </w:t>
      </w:r>
      <w:r w:rsidRPr="00BC1A1B" w:rsidR="007E6ACE">
        <w:t>put</w:t>
      </w:r>
      <w:r w:rsidRPr="00BC1A1B" w:rsidR="00D65B1B">
        <w:t xml:space="preserve"> </w:t>
      </w:r>
      <w:r w:rsidRPr="00BC1A1B" w:rsidR="007E6ACE">
        <w:t>in</w:t>
      </w:r>
      <w:r w:rsidRPr="00BC1A1B" w:rsidR="00D65B1B">
        <w:t xml:space="preserve"> </w:t>
      </w:r>
      <w:r w:rsidRPr="00BC1A1B" w:rsidR="007E6ACE">
        <w:t>resilience.</w:t>
      </w:r>
      <w:r w:rsidRPr="00BC1A1B" w:rsidR="00D65B1B">
        <w:t xml:space="preserve"> </w:t>
      </w:r>
    </w:p>
    <w:p w:rsidR="007E6ACE" w:rsidRPr="00BC1A1B" w:rsidP="007E6ACE">
      <w:pPr>
        <w:pStyle w:val="Answer"/>
      </w:pPr>
      <w:r w:rsidRPr="00BC1A1B">
        <w:t>This</w:t>
      </w:r>
      <w:r w:rsidRPr="00BC1A1B" w:rsidR="00D65B1B">
        <w:t xml:space="preserve"> </w:t>
      </w:r>
      <w:r w:rsidRPr="00BC1A1B">
        <w:t>is</w:t>
      </w:r>
      <w:r w:rsidRPr="00BC1A1B" w:rsidR="00D65B1B">
        <w:t xml:space="preserve"> </w:t>
      </w:r>
      <w:r w:rsidRPr="00BC1A1B">
        <w:t>so</w:t>
      </w:r>
      <w:r w:rsidRPr="00BC1A1B" w:rsidR="00D65B1B">
        <w:t xml:space="preserve"> </w:t>
      </w:r>
      <w:r w:rsidRPr="00BC1A1B">
        <w:t>difficult</w:t>
      </w:r>
      <w:r w:rsidRPr="00BC1A1B" w:rsidR="00D65B1B">
        <w:t xml:space="preserve"> </w:t>
      </w:r>
      <w:r w:rsidRPr="00BC1A1B">
        <w:t>to</w:t>
      </w:r>
      <w:r w:rsidRPr="00BC1A1B" w:rsidR="00D65B1B">
        <w:t xml:space="preserve"> </w:t>
      </w:r>
      <w:r w:rsidRPr="00BC1A1B">
        <w:t>do</w:t>
      </w:r>
      <w:r w:rsidRPr="00BC1A1B" w:rsidR="00D65B1B">
        <w:t xml:space="preserve"> </w:t>
      </w:r>
      <w:r w:rsidRPr="00BC1A1B" w:rsidR="009C56D5">
        <w:t>when</w:t>
      </w:r>
      <w:r w:rsidRPr="00BC1A1B" w:rsidR="00D65B1B">
        <w:t xml:space="preserve"> </w:t>
      </w:r>
      <w:r w:rsidRPr="00BC1A1B" w:rsidR="009C56D5">
        <w:t>you</w:t>
      </w:r>
      <w:r w:rsidRPr="00BC1A1B" w:rsidR="00D65B1B">
        <w:t xml:space="preserve"> </w:t>
      </w:r>
      <w:r w:rsidRPr="00BC1A1B" w:rsidR="009C56D5">
        <w:t>are</w:t>
      </w:r>
      <w:r w:rsidRPr="00BC1A1B" w:rsidR="00D65B1B">
        <w:t xml:space="preserve"> </w:t>
      </w:r>
      <w:r w:rsidRPr="00BC1A1B" w:rsidR="009C56D5">
        <w:t>also,</w:t>
      </w:r>
      <w:r w:rsidRPr="00BC1A1B" w:rsidR="00D65B1B">
        <w:t xml:space="preserve"> </w:t>
      </w:r>
      <w:r w:rsidRPr="00BC1A1B" w:rsidR="009C56D5">
        <w:t>at</w:t>
      </w:r>
      <w:r w:rsidRPr="00BC1A1B" w:rsidR="00D65B1B">
        <w:t xml:space="preserve"> </w:t>
      </w:r>
      <w:r w:rsidRPr="00BC1A1B" w:rsidR="009C56D5">
        <w:t>the</w:t>
      </w:r>
      <w:r w:rsidRPr="00BC1A1B" w:rsidR="00D65B1B">
        <w:t xml:space="preserve"> </w:t>
      </w:r>
      <w:r w:rsidRPr="00BC1A1B" w:rsidR="009C56D5">
        <w:t>back</w:t>
      </w:r>
      <w:r w:rsidRPr="00BC1A1B" w:rsidR="00D65B1B">
        <w:t xml:space="preserve"> </w:t>
      </w:r>
      <w:r w:rsidRPr="00BC1A1B" w:rsidR="009C56D5">
        <w:t>of</w:t>
      </w:r>
      <w:r w:rsidRPr="00BC1A1B" w:rsidR="00D65B1B">
        <w:t xml:space="preserve"> </w:t>
      </w:r>
      <w:r w:rsidRPr="00BC1A1B" w:rsidR="009C56D5">
        <w:t>your</w:t>
      </w:r>
      <w:r w:rsidRPr="00BC1A1B" w:rsidR="00D65B1B">
        <w:t xml:space="preserve"> </w:t>
      </w:r>
      <w:r w:rsidRPr="00BC1A1B" w:rsidR="009C56D5">
        <w:t>mind,</w:t>
      </w:r>
      <w:r w:rsidRPr="00BC1A1B" w:rsidR="00D65B1B">
        <w:t xml:space="preserve"> </w:t>
      </w:r>
      <w:r w:rsidRPr="00BC1A1B" w:rsidR="009C56D5">
        <w:t>thinking,</w:t>
      </w:r>
      <w:r w:rsidRPr="00BC1A1B" w:rsidR="00D65B1B">
        <w:t xml:space="preserve"> </w:t>
      </w:r>
      <w:r w:rsidRPr="00BC1A1B" w:rsidR="009C56D5">
        <w:t>“I</w:t>
      </w:r>
      <w:r w:rsidRPr="00BC1A1B" w:rsidR="00D65B1B">
        <w:t xml:space="preserve"> </w:t>
      </w:r>
      <w:r w:rsidRPr="00BC1A1B" w:rsidR="009C56D5">
        <w:t>need</w:t>
      </w:r>
      <w:r w:rsidRPr="00BC1A1B" w:rsidR="00D65B1B">
        <w:t xml:space="preserve"> </w:t>
      </w:r>
      <w:r w:rsidRPr="00BC1A1B" w:rsidR="009C56D5">
        <w:t>to</w:t>
      </w:r>
      <w:r w:rsidRPr="00BC1A1B" w:rsidR="00D65B1B">
        <w:t xml:space="preserve"> </w:t>
      </w:r>
      <w:r w:rsidRPr="00BC1A1B" w:rsidR="009C56D5">
        <w:t>make</w:t>
      </w:r>
      <w:r w:rsidRPr="00BC1A1B" w:rsidR="00D65B1B">
        <w:t xml:space="preserve"> </w:t>
      </w:r>
      <w:r w:rsidRPr="00BC1A1B" w:rsidR="009C56D5">
        <w:t>some</w:t>
      </w:r>
      <w:r w:rsidRPr="00BC1A1B" w:rsidR="00D65B1B">
        <w:t xml:space="preserve"> </w:t>
      </w:r>
      <w:r w:rsidRPr="00BC1A1B" w:rsidR="009C56D5">
        <w:t>cuts</w:t>
      </w:r>
      <w:r w:rsidRPr="00BC1A1B" w:rsidR="00D65B1B">
        <w:t xml:space="preserve"> </w:t>
      </w:r>
      <w:r w:rsidRPr="00BC1A1B">
        <w:t>to</w:t>
      </w:r>
      <w:r w:rsidRPr="00BC1A1B" w:rsidR="00D65B1B">
        <w:t xml:space="preserve"> </w:t>
      </w:r>
      <w:r w:rsidRPr="00BC1A1B">
        <w:t>save</w:t>
      </w:r>
      <w:r w:rsidRPr="00BC1A1B" w:rsidR="00D65B1B">
        <w:t xml:space="preserve"> </w:t>
      </w:r>
      <w:r w:rsidRPr="00BC1A1B">
        <w:t>some</w:t>
      </w:r>
      <w:r w:rsidRPr="00BC1A1B" w:rsidR="00D65B1B">
        <w:t xml:space="preserve"> </w:t>
      </w:r>
      <w:r w:rsidRPr="00BC1A1B">
        <w:t>money</w:t>
      </w:r>
      <w:r w:rsidR="002C56EF">
        <w:t>.</w:t>
      </w:r>
      <w:r w:rsidRPr="00BC1A1B" w:rsidR="009C56D5">
        <w:t>”</w:t>
      </w:r>
      <w:r w:rsidRPr="00BC1A1B" w:rsidR="00D65B1B">
        <w:t xml:space="preserve"> </w:t>
      </w:r>
      <w:r w:rsidRPr="00BC1A1B" w:rsidR="009C56D5">
        <w:t>W</w:t>
      </w:r>
      <w:r w:rsidRPr="00BC1A1B">
        <w:t>e</w:t>
      </w:r>
      <w:r w:rsidRPr="00BC1A1B" w:rsidR="00D65B1B">
        <w:t xml:space="preserve"> </w:t>
      </w:r>
      <w:r w:rsidRPr="00BC1A1B">
        <w:t>should</w:t>
      </w:r>
      <w:r w:rsidRPr="00BC1A1B" w:rsidR="00D65B1B">
        <w:t xml:space="preserve"> </w:t>
      </w:r>
      <w:r w:rsidRPr="00BC1A1B">
        <w:t>be</w:t>
      </w:r>
      <w:r w:rsidRPr="00BC1A1B" w:rsidR="00D65B1B">
        <w:t xml:space="preserve"> </w:t>
      </w:r>
      <w:r w:rsidRPr="00BC1A1B">
        <w:t>focusing</w:t>
      </w:r>
      <w:r w:rsidRPr="00BC1A1B" w:rsidR="00D65B1B">
        <w:t xml:space="preserve"> </w:t>
      </w:r>
      <w:r w:rsidRPr="00BC1A1B">
        <w:t>on</w:t>
      </w:r>
      <w:r w:rsidRPr="00BC1A1B" w:rsidR="00D65B1B">
        <w:t xml:space="preserve"> </w:t>
      </w:r>
      <w:r w:rsidRPr="00BC1A1B">
        <w:t>how</w:t>
      </w:r>
      <w:r w:rsidRPr="00BC1A1B" w:rsidR="00D65B1B">
        <w:t xml:space="preserve"> </w:t>
      </w:r>
      <w:r w:rsidRPr="00BC1A1B">
        <w:t>we</w:t>
      </w:r>
      <w:r w:rsidRPr="00BC1A1B" w:rsidR="00D65B1B">
        <w:t xml:space="preserve"> </w:t>
      </w:r>
      <w:r w:rsidRPr="00BC1A1B">
        <w:t>can</w:t>
      </w:r>
      <w:r w:rsidRPr="00BC1A1B" w:rsidR="00D65B1B">
        <w:t xml:space="preserve"> </w:t>
      </w:r>
      <w:r w:rsidRPr="00BC1A1B">
        <w:t>ensure</w:t>
      </w:r>
      <w:r w:rsidRPr="00BC1A1B" w:rsidR="00D65B1B">
        <w:t xml:space="preserve"> </w:t>
      </w:r>
      <w:r w:rsidRPr="00BC1A1B">
        <w:t>that</w:t>
      </w:r>
      <w:r w:rsidRPr="00BC1A1B" w:rsidR="00D65B1B">
        <w:t xml:space="preserve"> </w:t>
      </w:r>
      <w:r w:rsidRPr="00BC1A1B">
        <w:t>we</w:t>
      </w:r>
      <w:r w:rsidRPr="00BC1A1B" w:rsidR="00D65B1B">
        <w:t xml:space="preserve"> </w:t>
      </w:r>
      <w:r w:rsidRPr="00BC1A1B">
        <w:t>go</w:t>
      </w:r>
      <w:r w:rsidRPr="00BC1A1B" w:rsidR="00D65B1B">
        <w:t xml:space="preserve"> </w:t>
      </w:r>
      <w:r w:rsidRPr="00BC1A1B">
        <w:t>through</w:t>
      </w:r>
      <w:r w:rsidRPr="00BC1A1B" w:rsidR="00D65B1B">
        <w:t xml:space="preserve"> </w:t>
      </w:r>
      <w:r w:rsidRPr="00BC1A1B">
        <w:t>winter</w:t>
      </w:r>
      <w:r w:rsidRPr="00BC1A1B" w:rsidR="00D65B1B">
        <w:t xml:space="preserve"> </w:t>
      </w:r>
      <w:r w:rsidRPr="00BC1A1B" w:rsidR="009C56D5">
        <w:t>delivering</w:t>
      </w:r>
      <w:r w:rsidRPr="00BC1A1B" w:rsidR="00D65B1B">
        <w:t xml:space="preserve"> </w:t>
      </w:r>
      <w:r w:rsidRPr="00BC1A1B" w:rsidR="009C56D5">
        <w:t>the</w:t>
      </w:r>
      <w:r w:rsidRPr="00BC1A1B" w:rsidR="00D65B1B">
        <w:t xml:space="preserve"> </w:t>
      </w:r>
      <w:r w:rsidRPr="00BC1A1B" w:rsidR="009C56D5">
        <w:t>best</w:t>
      </w:r>
      <w:r w:rsidRPr="00BC1A1B" w:rsidR="00D65B1B">
        <w:t xml:space="preserve"> </w:t>
      </w:r>
      <w:r w:rsidRPr="00BC1A1B" w:rsidR="009C56D5">
        <w:t>services</w:t>
      </w:r>
      <w:r w:rsidRPr="00BC1A1B" w:rsidR="00D65B1B">
        <w:t xml:space="preserve"> </w:t>
      </w:r>
      <w:r w:rsidRPr="00BC1A1B" w:rsidR="009C56D5">
        <w:t>we</w:t>
      </w:r>
      <w:r w:rsidRPr="00BC1A1B" w:rsidR="00D65B1B">
        <w:t xml:space="preserve"> </w:t>
      </w:r>
      <w:r w:rsidRPr="00BC1A1B" w:rsidR="009C56D5">
        <w:t>can</w:t>
      </w:r>
      <w:r w:rsidRPr="00BC1A1B" w:rsidR="00D65B1B">
        <w:t xml:space="preserve"> </w:t>
      </w:r>
      <w:r w:rsidRPr="00BC1A1B" w:rsidR="009C56D5">
        <w:t>to</w:t>
      </w:r>
      <w:r w:rsidRPr="00BC1A1B" w:rsidR="00D65B1B">
        <w:t xml:space="preserve"> </w:t>
      </w:r>
      <w:r w:rsidRPr="00BC1A1B" w:rsidR="009C56D5">
        <w:t>our</w:t>
      </w:r>
      <w:r w:rsidRPr="00BC1A1B" w:rsidR="00D65B1B">
        <w:t xml:space="preserve"> </w:t>
      </w:r>
      <w:r w:rsidRPr="00BC1A1B" w:rsidR="009C56D5">
        <w:t>residents</w:t>
      </w:r>
      <w:r w:rsidRPr="00BC1A1B" w:rsidR="00D65B1B">
        <w:t xml:space="preserve"> </w:t>
      </w:r>
      <w:r w:rsidRPr="00BC1A1B">
        <w:t>to</w:t>
      </w:r>
      <w:r w:rsidRPr="00BC1A1B" w:rsidR="00D65B1B">
        <w:t xml:space="preserve"> </w:t>
      </w:r>
      <w:r w:rsidRPr="00BC1A1B">
        <w:t>support</w:t>
      </w:r>
      <w:r w:rsidRPr="00BC1A1B" w:rsidR="00D65B1B">
        <w:t xml:space="preserve"> </w:t>
      </w:r>
      <w:r w:rsidRPr="00BC1A1B">
        <w:t>them</w:t>
      </w:r>
      <w:r w:rsidRPr="00BC1A1B" w:rsidR="00A27CAB">
        <w:t>,</w:t>
      </w:r>
      <w:r w:rsidRPr="00BC1A1B" w:rsidR="00D65B1B">
        <w:t xml:space="preserve"> </w:t>
      </w:r>
      <w:r w:rsidRPr="00BC1A1B">
        <w:t>with</w:t>
      </w:r>
      <w:r w:rsidRPr="00BC1A1B" w:rsidR="009C56D5">
        <w:t>out</w:t>
      </w:r>
      <w:r w:rsidRPr="00BC1A1B" w:rsidR="00D65B1B">
        <w:t xml:space="preserve"> </w:t>
      </w:r>
      <w:r w:rsidRPr="00BC1A1B">
        <w:t>th</w:t>
      </w:r>
      <w:r w:rsidRPr="00BC1A1B" w:rsidR="009C56D5">
        <w:t>e</w:t>
      </w:r>
      <w:r w:rsidRPr="00BC1A1B" w:rsidR="00D65B1B">
        <w:t xml:space="preserve"> </w:t>
      </w:r>
      <w:r w:rsidRPr="00BC1A1B">
        <w:t>monkey</w:t>
      </w:r>
      <w:r w:rsidRPr="00BC1A1B" w:rsidR="00D65B1B">
        <w:t xml:space="preserve"> </w:t>
      </w:r>
      <w:r w:rsidRPr="00BC1A1B">
        <w:t>on</w:t>
      </w:r>
      <w:r w:rsidRPr="00BC1A1B" w:rsidR="00D65B1B">
        <w:t xml:space="preserve"> </w:t>
      </w:r>
      <w:r w:rsidRPr="00BC1A1B">
        <w:t>our</w:t>
      </w:r>
      <w:r w:rsidRPr="00BC1A1B" w:rsidR="00D65B1B">
        <w:t xml:space="preserve"> </w:t>
      </w:r>
      <w:r w:rsidRPr="00BC1A1B">
        <w:t>back</w:t>
      </w:r>
      <w:r w:rsidRPr="00BC1A1B" w:rsidR="00D65B1B">
        <w:t xml:space="preserve"> </w:t>
      </w:r>
      <w:r w:rsidRPr="00BC1A1B">
        <w:t>saying</w:t>
      </w:r>
      <w:r w:rsidRPr="00BC1A1B" w:rsidR="009C56D5">
        <w:t>,</w:t>
      </w:r>
      <w:r w:rsidRPr="00BC1A1B" w:rsidR="00D65B1B">
        <w:t xml:space="preserve"> </w:t>
      </w:r>
      <w:r w:rsidRPr="00BC1A1B" w:rsidR="009C56D5">
        <w:t>“Oh,</w:t>
      </w:r>
      <w:r w:rsidRPr="00BC1A1B" w:rsidR="00D65B1B">
        <w:t xml:space="preserve"> </w:t>
      </w:r>
      <w:r w:rsidRPr="00BC1A1B">
        <w:t>and</w:t>
      </w:r>
      <w:r w:rsidRPr="00BC1A1B" w:rsidR="00D65B1B">
        <w:t xml:space="preserve"> </w:t>
      </w:r>
      <w:r w:rsidRPr="00BC1A1B">
        <w:t>I</w:t>
      </w:r>
      <w:r w:rsidRPr="00BC1A1B" w:rsidR="00D65B1B">
        <w:t xml:space="preserve"> </w:t>
      </w:r>
      <w:r w:rsidRPr="00BC1A1B">
        <w:t>have</w:t>
      </w:r>
      <w:r w:rsidRPr="00BC1A1B" w:rsidR="00D65B1B">
        <w:t xml:space="preserve"> </w:t>
      </w:r>
      <w:r w:rsidRPr="00BC1A1B">
        <w:t>to</w:t>
      </w:r>
      <w:r w:rsidRPr="00BC1A1B" w:rsidR="00D65B1B">
        <w:t xml:space="preserve"> </w:t>
      </w:r>
      <w:r w:rsidRPr="00BC1A1B">
        <w:t>save</w:t>
      </w:r>
      <w:r w:rsidRPr="00BC1A1B" w:rsidR="00D65B1B">
        <w:t xml:space="preserve"> </w:t>
      </w:r>
      <w:r w:rsidRPr="00BC1A1B">
        <w:t>some</w:t>
      </w:r>
      <w:r w:rsidRPr="00BC1A1B" w:rsidR="00D65B1B">
        <w:t xml:space="preserve"> </w:t>
      </w:r>
      <w:r w:rsidRPr="00BC1A1B">
        <w:t>money</w:t>
      </w:r>
      <w:r w:rsidR="002C56EF">
        <w:t>.</w:t>
      </w:r>
      <w:r w:rsidRPr="00BC1A1B" w:rsidR="009C56D5">
        <w:t>”</w:t>
      </w:r>
      <w:r w:rsidRPr="00BC1A1B" w:rsidR="00D65B1B">
        <w:t xml:space="preserve"> </w:t>
      </w:r>
      <w:r w:rsidRPr="00BC1A1B">
        <w:t>It</w:t>
      </w:r>
      <w:r w:rsidRPr="00BC1A1B" w:rsidR="00D65B1B">
        <w:t xml:space="preserve"> </w:t>
      </w:r>
      <w:r w:rsidRPr="00BC1A1B">
        <w:t>is</w:t>
      </w:r>
      <w:r w:rsidRPr="00BC1A1B" w:rsidR="00D65B1B">
        <w:t xml:space="preserve"> </w:t>
      </w:r>
      <w:r w:rsidRPr="00BC1A1B">
        <w:t>really</w:t>
      </w:r>
      <w:r w:rsidRPr="00BC1A1B" w:rsidR="00D65B1B">
        <w:t xml:space="preserve"> </w:t>
      </w:r>
      <w:r w:rsidRPr="00BC1A1B">
        <w:t>difficult</w:t>
      </w:r>
      <w:r w:rsidRPr="00BC1A1B" w:rsidR="00D65B1B">
        <w:t xml:space="preserve"> </w:t>
      </w:r>
      <w:r w:rsidRPr="00BC1A1B">
        <w:t>to</w:t>
      </w:r>
      <w:r w:rsidRPr="00BC1A1B" w:rsidR="00D65B1B">
        <w:t xml:space="preserve"> </w:t>
      </w:r>
      <w:r w:rsidRPr="00BC1A1B">
        <w:t>do</w:t>
      </w:r>
      <w:r w:rsidRPr="00BC1A1B" w:rsidR="00D65B1B">
        <w:t xml:space="preserve"> </w:t>
      </w:r>
      <w:r w:rsidRPr="00BC1A1B">
        <w:t>both.</w:t>
      </w:r>
    </w:p>
    <w:p w:rsidR="007E6ACE" w:rsidRPr="00BC1A1B" w:rsidP="007E6ACE">
      <w:pPr>
        <w:pStyle w:val="Question"/>
      </w:pPr>
      <w:sdt>
        <w:sdtPr>
          <w:alias w:val="Member"/>
          <w:tag w:val="&lt;Member mnisId='4873' dodsId=''&gt;"/>
          <w:id w:val="1525520967"/>
          <w:placeholder>
            <w:docPart w:val="DefaultPlaceholder_1082065158"/>
          </w:placeholder>
          <w:richText/>
        </w:sdtPr>
        <w:sdtContent>
          <w:r w:rsidRPr="00BC1A1B">
            <w:rPr>
              <w:b/>
            </w:rPr>
            <w:t>Rachel</w:t>
          </w:r>
          <w:r w:rsidRPr="00BC1A1B" w:rsidR="00D65B1B">
            <w:rPr>
              <w:b/>
            </w:rPr>
            <w:t xml:space="preserve"> </w:t>
          </w:r>
          <w:r w:rsidRPr="00BC1A1B">
            <w:rPr>
              <w:b/>
            </w:rPr>
            <w:t>Hopkins:</w:t>
          </w:r>
        </w:sdtContent>
      </w:sdt>
      <w:r w:rsidRPr="00BC1A1B" w:rsidR="00D65B1B">
        <w:t xml:space="preserve"> </w:t>
      </w:r>
      <w:r w:rsidRPr="00BC1A1B" w:rsidR="009C56D5">
        <w:t>I</w:t>
      </w:r>
      <w:r w:rsidRPr="00BC1A1B" w:rsidR="00D65B1B">
        <w:t xml:space="preserve"> </w:t>
      </w:r>
      <w:r w:rsidRPr="00BC1A1B" w:rsidR="009C56D5">
        <w:t>totally</w:t>
      </w:r>
      <w:r w:rsidRPr="00BC1A1B" w:rsidR="00D65B1B">
        <w:t xml:space="preserve"> </w:t>
      </w:r>
      <w:r w:rsidRPr="00BC1A1B" w:rsidR="009C56D5">
        <w:t>agree.</w:t>
      </w:r>
      <w:r w:rsidRPr="00BC1A1B" w:rsidR="00D65B1B">
        <w:t xml:space="preserve"> </w:t>
      </w:r>
      <w:r w:rsidRPr="00BC1A1B" w:rsidR="009C56D5">
        <w:t>Are</w:t>
      </w:r>
      <w:r w:rsidRPr="00BC1A1B" w:rsidR="00D65B1B">
        <w:t xml:space="preserve"> </w:t>
      </w:r>
      <w:r w:rsidRPr="00BC1A1B" w:rsidR="009C56D5">
        <w:t>there</w:t>
      </w:r>
      <w:r w:rsidRPr="00BC1A1B" w:rsidR="00D65B1B">
        <w:t xml:space="preserve"> </w:t>
      </w:r>
      <w:r w:rsidRPr="00BC1A1B" w:rsidR="009C56D5">
        <w:t>any</w:t>
      </w:r>
      <w:r w:rsidRPr="00BC1A1B" w:rsidR="00D65B1B">
        <w:t xml:space="preserve"> </w:t>
      </w:r>
      <w:r w:rsidRPr="00BC1A1B" w:rsidR="009C56D5">
        <w:t>other</w:t>
      </w:r>
      <w:r w:rsidRPr="00BC1A1B" w:rsidR="00D65B1B">
        <w:t xml:space="preserve"> </w:t>
      </w:r>
      <w:r w:rsidRPr="00BC1A1B" w:rsidR="009C56D5">
        <w:t>thoughts</w:t>
      </w:r>
      <w:r w:rsidRPr="00BC1A1B" w:rsidR="00D65B1B">
        <w:t xml:space="preserve"> </w:t>
      </w:r>
      <w:r w:rsidRPr="00BC1A1B" w:rsidR="009C56D5">
        <w:t>from</w:t>
      </w:r>
      <w:r w:rsidRPr="00BC1A1B" w:rsidR="00D65B1B">
        <w:t xml:space="preserve"> </w:t>
      </w:r>
      <w:r w:rsidRPr="00BC1A1B" w:rsidR="009C56D5">
        <w:t>David</w:t>
      </w:r>
      <w:r w:rsidRPr="00BC1A1B" w:rsidR="00D65B1B">
        <w:t xml:space="preserve"> </w:t>
      </w:r>
      <w:r w:rsidRPr="00BC1A1B" w:rsidR="009C56D5">
        <w:t>or</w:t>
      </w:r>
      <w:r w:rsidRPr="00BC1A1B" w:rsidR="00D65B1B">
        <w:t xml:space="preserve"> </w:t>
      </w:r>
      <w:r w:rsidRPr="00BC1A1B" w:rsidR="009C56D5">
        <w:t>Rob?</w:t>
      </w:r>
    </w:p>
    <w:p w:rsidR="007E6ACE" w:rsidRPr="00BC1A1B" w:rsidP="007E6ACE">
      <w:pPr>
        <w:pStyle w:val="Answer"/>
      </w:pPr>
      <w:sdt>
        <w:sdtPr>
          <w:alias w:val="Witness"/>
          <w:id w:val="1416975800"/>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9C56D5">
        <w:t>In</w:t>
      </w:r>
      <w:r w:rsidRPr="00BC1A1B" w:rsidR="00D65B1B">
        <w:t xml:space="preserve"> </w:t>
      </w:r>
      <w:r w:rsidRPr="00BC1A1B" w:rsidR="009C56D5">
        <w:t>the</w:t>
      </w:r>
      <w:r w:rsidRPr="00BC1A1B" w:rsidR="00D65B1B">
        <w:t xml:space="preserve"> </w:t>
      </w:r>
      <w:r w:rsidRPr="00BC1A1B" w:rsidR="009C56D5">
        <w:t>interests</w:t>
      </w:r>
      <w:r w:rsidRPr="00BC1A1B" w:rsidR="00D65B1B">
        <w:t xml:space="preserve"> </w:t>
      </w:r>
      <w:r w:rsidRPr="00BC1A1B" w:rsidR="009C56D5">
        <w:t>of</w:t>
      </w:r>
      <w:r w:rsidRPr="00BC1A1B" w:rsidR="00D65B1B">
        <w:t xml:space="preserve"> </w:t>
      </w:r>
      <w:r w:rsidRPr="00BC1A1B" w:rsidR="009C56D5">
        <w:t>time,</w:t>
      </w:r>
      <w:r w:rsidRPr="00BC1A1B" w:rsidR="00D65B1B">
        <w:t xml:space="preserve"> </w:t>
      </w:r>
      <w:r w:rsidRPr="00BC1A1B" w:rsidR="009C56D5">
        <w:t>I</w:t>
      </w:r>
      <w:r w:rsidRPr="00BC1A1B" w:rsidR="00D65B1B">
        <w:t xml:space="preserve"> </w:t>
      </w:r>
      <w:r w:rsidRPr="00BC1A1B" w:rsidR="009C56D5">
        <w:t>completely</w:t>
      </w:r>
      <w:r w:rsidRPr="00BC1A1B" w:rsidR="00D65B1B">
        <w:t xml:space="preserve"> </w:t>
      </w:r>
      <w:r w:rsidRPr="00BC1A1B" w:rsidR="009C56D5">
        <w:t>agree</w:t>
      </w:r>
      <w:r w:rsidRPr="00BC1A1B" w:rsidR="00D65B1B">
        <w:t xml:space="preserve"> </w:t>
      </w:r>
      <w:r w:rsidRPr="00BC1A1B" w:rsidR="009C56D5">
        <w:t>with</w:t>
      </w:r>
      <w:r w:rsidRPr="00BC1A1B" w:rsidR="00D65B1B">
        <w:t xml:space="preserve"> </w:t>
      </w:r>
      <w:r w:rsidRPr="00BC1A1B" w:rsidR="009C56D5">
        <w:t>what</w:t>
      </w:r>
      <w:r w:rsidRPr="00BC1A1B" w:rsidR="00D65B1B">
        <w:t xml:space="preserve"> </w:t>
      </w:r>
      <w:r w:rsidRPr="00BC1A1B" w:rsidR="009C56D5">
        <w:t>Councillor</w:t>
      </w:r>
      <w:r w:rsidRPr="00BC1A1B" w:rsidR="00D65B1B">
        <w:t xml:space="preserve"> </w:t>
      </w:r>
      <w:r w:rsidRPr="00BC1A1B" w:rsidR="009C56D5">
        <w:t>James</w:t>
      </w:r>
      <w:r w:rsidRPr="00BC1A1B" w:rsidR="00D65B1B">
        <w:t xml:space="preserve"> </w:t>
      </w:r>
      <w:r w:rsidRPr="00BC1A1B" w:rsidR="009C56D5">
        <w:t>Jamieson</w:t>
      </w:r>
      <w:r w:rsidRPr="00BC1A1B" w:rsidR="00D65B1B">
        <w:t xml:space="preserve"> </w:t>
      </w:r>
      <w:r w:rsidRPr="00BC1A1B" w:rsidR="009C56D5">
        <w:t>has</w:t>
      </w:r>
      <w:r w:rsidRPr="00BC1A1B" w:rsidR="00D65B1B">
        <w:t xml:space="preserve"> </w:t>
      </w:r>
      <w:r w:rsidRPr="00BC1A1B" w:rsidR="009C56D5">
        <w:t>just</w:t>
      </w:r>
      <w:r w:rsidRPr="00BC1A1B" w:rsidR="00D65B1B">
        <w:t xml:space="preserve"> </w:t>
      </w:r>
      <w:r w:rsidRPr="00BC1A1B" w:rsidR="009C56D5">
        <w:t>said.</w:t>
      </w:r>
      <w:r w:rsidRPr="00BC1A1B" w:rsidR="00D65B1B">
        <w:t xml:space="preserve"> </w:t>
      </w:r>
    </w:p>
    <w:p w:rsidR="007E6ACE" w:rsidRPr="00BC1A1B" w:rsidP="007E6ACE">
      <w:pPr>
        <w:pStyle w:val="Question"/>
      </w:pPr>
      <w:sdt>
        <w:sdtPr>
          <w:alias w:val="Member"/>
          <w:tag w:val="&lt;Member mnisId='4005' dodsId='37675'&gt;"/>
          <w:id w:val="1470015939"/>
          <w:placeholder>
            <w:docPart w:val="DefaultPlaceholder_1082065158"/>
          </w:placeholder>
          <w:richText/>
        </w:sdtPr>
        <w:sdtContent>
          <w:r w:rsidRPr="00BC1A1B">
            <w:rPr>
              <w:b/>
            </w:rPr>
            <w:t>Bob</w:t>
          </w:r>
          <w:r w:rsidRPr="00BC1A1B" w:rsidR="00D65B1B">
            <w:rPr>
              <w:b/>
            </w:rPr>
            <w:t xml:space="preserve"> </w:t>
          </w:r>
          <w:r w:rsidRPr="00BC1A1B">
            <w:rPr>
              <w:b/>
            </w:rPr>
            <w:t>Blackman:</w:t>
          </w:r>
        </w:sdtContent>
      </w:sdt>
      <w:r w:rsidRPr="00BC1A1B" w:rsidR="00D65B1B">
        <w:t xml:space="preserve"> </w:t>
      </w:r>
      <w:r w:rsidRPr="00BC1A1B" w:rsidR="009C56D5">
        <w:t>I</w:t>
      </w:r>
      <w:r w:rsidRPr="00BC1A1B" w:rsidR="00D65B1B">
        <w:t xml:space="preserve"> </w:t>
      </w:r>
      <w:r w:rsidRPr="00BC1A1B" w:rsidR="009C56D5">
        <w:t>am</w:t>
      </w:r>
      <w:r w:rsidRPr="00BC1A1B" w:rsidR="00D65B1B">
        <w:t xml:space="preserve"> </w:t>
      </w:r>
      <w:r w:rsidRPr="00BC1A1B" w:rsidR="009C56D5">
        <w:t>sure</w:t>
      </w:r>
      <w:r w:rsidRPr="00BC1A1B" w:rsidR="00D65B1B">
        <w:t xml:space="preserve"> </w:t>
      </w:r>
      <w:r w:rsidRPr="00BC1A1B" w:rsidR="009C56D5">
        <w:t>all</w:t>
      </w:r>
      <w:r w:rsidRPr="00BC1A1B" w:rsidR="00D65B1B">
        <w:t xml:space="preserve"> </w:t>
      </w:r>
      <w:r w:rsidRPr="00BC1A1B" w:rsidR="009C56D5">
        <w:t>the</w:t>
      </w:r>
      <w:r w:rsidRPr="00BC1A1B" w:rsidR="00D65B1B">
        <w:t xml:space="preserve"> </w:t>
      </w:r>
      <w:r w:rsidRPr="00BC1A1B" w:rsidR="009C56D5">
        <w:t>panel</w:t>
      </w:r>
      <w:r w:rsidRPr="00BC1A1B" w:rsidR="00D65B1B">
        <w:t xml:space="preserve"> </w:t>
      </w:r>
      <w:r w:rsidRPr="00BC1A1B" w:rsidR="009C56D5">
        <w:t>would</w:t>
      </w:r>
      <w:r w:rsidRPr="00BC1A1B" w:rsidR="00D65B1B">
        <w:t xml:space="preserve"> </w:t>
      </w:r>
      <w:r w:rsidRPr="00BC1A1B" w:rsidR="009C56D5">
        <w:t>agree</w:t>
      </w:r>
      <w:r w:rsidRPr="00BC1A1B" w:rsidR="00D65B1B">
        <w:t xml:space="preserve"> </w:t>
      </w:r>
      <w:r w:rsidRPr="00BC1A1B" w:rsidR="009C56D5">
        <w:t>that</w:t>
      </w:r>
      <w:r w:rsidRPr="00BC1A1B" w:rsidR="00D65B1B">
        <w:t xml:space="preserve"> </w:t>
      </w:r>
      <w:r w:rsidRPr="00BC1A1B" w:rsidR="009C56D5">
        <w:t>t</w:t>
      </w:r>
      <w:r w:rsidRPr="00BC1A1B">
        <w:t>here</w:t>
      </w:r>
      <w:r w:rsidRPr="00BC1A1B" w:rsidR="00D65B1B">
        <w:t xml:space="preserve"> </w:t>
      </w:r>
      <w:r w:rsidRPr="00BC1A1B">
        <w:t>are</w:t>
      </w:r>
      <w:r w:rsidRPr="00BC1A1B" w:rsidR="00D65B1B">
        <w:t xml:space="preserve"> </w:t>
      </w:r>
      <w:r w:rsidRPr="00BC1A1B">
        <w:t>huge</w:t>
      </w:r>
      <w:r w:rsidRPr="00BC1A1B" w:rsidR="00D65B1B">
        <w:t xml:space="preserve"> </w:t>
      </w:r>
      <w:r w:rsidRPr="00BC1A1B">
        <w:t>advantages</w:t>
      </w:r>
      <w:r w:rsidRPr="00BC1A1B" w:rsidR="00D65B1B">
        <w:t xml:space="preserve"> </w:t>
      </w:r>
      <w:r w:rsidRPr="00BC1A1B">
        <w:t>to</w:t>
      </w:r>
      <w:r w:rsidRPr="00BC1A1B" w:rsidR="00D65B1B">
        <w:t xml:space="preserve"> </w:t>
      </w:r>
      <w:r w:rsidRPr="00BC1A1B">
        <w:t>having</w:t>
      </w:r>
      <w:r w:rsidRPr="00BC1A1B" w:rsidR="00D65B1B">
        <w:t xml:space="preserve"> </w:t>
      </w:r>
      <w:r w:rsidRPr="00BC1A1B">
        <w:t>multi</w:t>
      </w:r>
      <w:r w:rsidRPr="00BC1A1B" w:rsidR="009C56D5">
        <w:t>-</w:t>
      </w:r>
      <w:r w:rsidRPr="00BC1A1B">
        <w:t>year</w:t>
      </w:r>
      <w:r w:rsidRPr="00BC1A1B" w:rsidR="00D65B1B">
        <w:t xml:space="preserve"> </w:t>
      </w:r>
      <w:r w:rsidRPr="00BC1A1B">
        <w:t>settlements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planning</w:t>
      </w:r>
      <w:r w:rsidRPr="00BC1A1B" w:rsidR="00D65B1B">
        <w:t xml:space="preserve"> </w:t>
      </w:r>
      <w:r w:rsidRPr="00BC1A1B">
        <w:t>for</w:t>
      </w:r>
      <w:r w:rsidRPr="00BC1A1B" w:rsidR="00D65B1B">
        <w:t xml:space="preserve"> </w:t>
      </w:r>
      <w:r w:rsidRPr="00BC1A1B">
        <w:t>the</w:t>
      </w:r>
      <w:r w:rsidRPr="00BC1A1B" w:rsidR="00D65B1B">
        <w:t xml:space="preserve"> </w:t>
      </w:r>
      <w:r w:rsidRPr="00BC1A1B">
        <w:t>future</w:t>
      </w:r>
      <w:r w:rsidRPr="00BC1A1B" w:rsidR="009C56D5">
        <w:t>.</w:t>
      </w:r>
      <w:r w:rsidRPr="00BC1A1B" w:rsidR="00D65B1B">
        <w:t xml:space="preserve"> </w:t>
      </w:r>
      <w:r w:rsidRPr="00BC1A1B" w:rsidR="009C56D5">
        <w:t>I</w:t>
      </w:r>
      <w:r w:rsidRPr="00BC1A1B">
        <w:t>t</w:t>
      </w:r>
      <w:r w:rsidRPr="00BC1A1B" w:rsidR="00D65B1B">
        <w:t xml:space="preserve"> </w:t>
      </w:r>
      <w:r w:rsidRPr="00BC1A1B">
        <w:t>looks</w:t>
      </w:r>
      <w:r w:rsidRPr="00BC1A1B" w:rsidR="00D65B1B">
        <w:t xml:space="preserve"> </w:t>
      </w:r>
      <w:r w:rsidRPr="00BC1A1B" w:rsidR="009C56D5">
        <w:t>as</w:t>
      </w:r>
      <w:r w:rsidRPr="00BC1A1B" w:rsidR="00D65B1B">
        <w:t xml:space="preserve"> </w:t>
      </w:r>
      <w:r w:rsidRPr="00BC1A1B">
        <w:t>though</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a</w:t>
      </w:r>
      <w:r w:rsidRPr="00BC1A1B" w:rsidR="00D65B1B">
        <w:t xml:space="preserve"> </w:t>
      </w:r>
      <w:r w:rsidRPr="00BC1A1B">
        <w:t>one</w:t>
      </w:r>
      <w:r w:rsidRPr="00BC1A1B" w:rsidR="009C56D5">
        <w:t>-</w:t>
      </w:r>
      <w:r w:rsidRPr="00BC1A1B">
        <w:t>year</w:t>
      </w:r>
      <w:r w:rsidRPr="00BC1A1B" w:rsidR="00D65B1B">
        <w:t xml:space="preserve"> </w:t>
      </w:r>
      <w:r w:rsidRPr="00BC1A1B">
        <w:t>settlement.</w:t>
      </w:r>
      <w:r w:rsidRPr="00BC1A1B" w:rsidR="00D65B1B">
        <w:t xml:space="preserve"> </w:t>
      </w:r>
      <w:r w:rsidRPr="00BC1A1B" w:rsidR="00A27CAB">
        <w:t>W</w:t>
      </w:r>
      <w:r w:rsidRPr="00BC1A1B" w:rsidR="009C56D5">
        <w:t>e</w:t>
      </w:r>
      <w:r w:rsidRPr="00BC1A1B" w:rsidR="00D65B1B">
        <w:t xml:space="preserve"> </w:t>
      </w:r>
      <w:r w:rsidRPr="00BC1A1B" w:rsidR="009C56D5">
        <w:t>do</w:t>
      </w:r>
      <w:r w:rsidRPr="00BC1A1B" w:rsidR="00D65B1B">
        <w:t xml:space="preserve"> </w:t>
      </w:r>
      <w:r w:rsidRPr="00BC1A1B" w:rsidR="009C56D5">
        <w:t>not</w:t>
      </w:r>
      <w:r w:rsidRPr="00BC1A1B" w:rsidR="00D65B1B">
        <w:t xml:space="preserve"> </w:t>
      </w:r>
      <w:r w:rsidRPr="00BC1A1B" w:rsidR="009C56D5">
        <w:t>know</w:t>
      </w:r>
      <w:r w:rsidRPr="00BC1A1B" w:rsidR="00D65B1B">
        <w:t xml:space="preserve"> </w:t>
      </w:r>
      <w:r w:rsidRPr="00BC1A1B" w:rsidR="009C56D5">
        <w:t>the</w:t>
      </w:r>
      <w:r w:rsidRPr="00BC1A1B" w:rsidR="00D65B1B">
        <w:t xml:space="preserve"> </w:t>
      </w:r>
      <w:r w:rsidRPr="00BC1A1B" w:rsidR="009C56D5">
        <w:t>position.</w:t>
      </w:r>
      <w:r w:rsidRPr="00BC1A1B" w:rsidR="00D65B1B">
        <w:t xml:space="preserve"> </w:t>
      </w:r>
      <w:r w:rsidRPr="00BC1A1B">
        <w:t>What</w:t>
      </w:r>
      <w:r w:rsidRPr="00BC1A1B" w:rsidR="00D65B1B">
        <w:t xml:space="preserve"> </w:t>
      </w:r>
      <w:r w:rsidRPr="00BC1A1B">
        <w:t>is</w:t>
      </w:r>
      <w:r w:rsidRPr="00BC1A1B" w:rsidR="00D65B1B">
        <w:t xml:space="preserve"> </w:t>
      </w:r>
      <w:r w:rsidRPr="00BC1A1B">
        <w:t>the</w:t>
      </w:r>
      <w:r w:rsidRPr="00BC1A1B" w:rsidR="00D65B1B">
        <w:t xml:space="preserve"> </w:t>
      </w:r>
      <w:r w:rsidRPr="00BC1A1B">
        <w:t>impact</w:t>
      </w:r>
      <w:r w:rsidRPr="00BC1A1B" w:rsidR="00D65B1B">
        <w:t xml:space="preserve"> </w:t>
      </w:r>
      <w:r w:rsidRPr="00BC1A1B">
        <w:t>on</w:t>
      </w:r>
      <w:r w:rsidRPr="00BC1A1B" w:rsidR="00D65B1B">
        <w:t xml:space="preserve"> </w:t>
      </w:r>
      <w:r w:rsidRPr="00BC1A1B">
        <w:t>local</w:t>
      </w:r>
      <w:r w:rsidRPr="00BC1A1B" w:rsidR="00D65B1B">
        <w:t xml:space="preserve"> </w:t>
      </w:r>
      <w:r w:rsidRPr="00BC1A1B" w:rsidR="009C56D5">
        <w:t>authorities</w:t>
      </w:r>
      <w:r w:rsidRPr="00BC1A1B" w:rsidR="00D65B1B">
        <w:t xml:space="preserve"> </w:t>
      </w:r>
      <w:r w:rsidRPr="00BC1A1B" w:rsidR="009C56D5">
        <w:t>of</w:t>
      </w:r>
      <w:r w:rsidRPr="00BC1A1B" w:rsidR="00D65B1B">
        <w:t xml:space="preserve"> </w:t>
      </w:r>
      <w:r w:rsidRPr="00BC1A1B" w:rsidR="009C56D5">
        <w:t>a</w:t>
      </w:r>
      <w:r w:rsidRPr="00BC1A1B" w:rsidR="00D65B1B">
        <w:t xml:space="preserve"> </w:t>
      </w:r>
      <w:r w:rsidRPr="00BC1A1B" w:rsidR="009C56D5">
        <w:t>one-year</w:t>
      </w:r>
      <w:r w:rsidRPr="00BC1A1B" w:rsidR="00D65B1B">
        <w:t xml:space="preserve"> </w:t>
      </w:r>
      <w:r w:rsidRPr="00BC1A1B" w:rsidR="009C56D5">
        <w:t>settlement?</w:t>
      </w:r>
      <w:r w:rsidRPr="00BC1A1B" w:rsidR="00D65B1B">
        <w:t xml:space="preserve"> </w:t>
      </w:r>
    </w:p>
    <w:p w:rsidR="009C56D5" w:rsidRPr="00BC1A1B" w:rsidP="007E6ACE">
      <w:pPr>
        <w:pStyle w:val="Answer"/>
      </w:pPr>
      <w:sdt>
        <w:sdtPr>
          <w:alias w:val="Witness"/>
          <w:id w:val="2130903040"/>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7E6ACE">
        <w:t>Planning</w:t>
      </w:r>
      <w:r w:rsidRPr="00BC1A1B" w:rsidR="00D65B1B">
        <w:t xml:space="preserve"> </w:t>
      </w:r>
      <w:r w:rsidRPr="00BC1A1B" w:rsidR="007E6ACE">
        <w:t>is</w:t>
      </w:r>
      <w:r w:rsidRPr="00BC1A1B" w:rsidR="00D65B1B">
        <w:t xml:space="preserve"> </w:t>
      </w:r>
      <w:r w:rsidRPr="00BC1A1B" w:rsidR="007E6ACE">
        <w:t>absolutely</w:t>
      </w:r>
      <w:r w:rsidRPr="00BC1A1B" w:rsidR="00D65B1B">
        <w:t xml:space="preserve"> </w:t>
      </w:r>
      <w:r w:rsidRPr="00BC1A1B" w:rsidR="007E6ACE">
        <w:t>key.</w:t>
      </w:r>
      <w:r w:rsidRPr="00BC1A1B" w:rsidR="00D65B1B">
        <w:t xml:space="preserve"> </w:t>
      </w:r>
      <w:r w:rsidRPr="00BC1A1B" w:rsidR="007E6ACE">
        <w:t>Being</w:t>
      </w:r>
      <w:r w:rsidRPr="00BC1A1B" w:rsidR="00D65B1B">
        <w:t xml:space="preserve"> </w:t>
      </w:r>
      <w:r w:rsidRPr="00BC1A1B" w:rsidR="007E6ACE">
        <w:t>able</w:t>
      </w:r>
      <w:r w:rsidRPr="00BC1A1B" w:rsidR="00D65B1B">
        <w:t xml:space="preserve"> </w:t>
      </w:r>
      <w:r w:rsidRPr="00BC1A1B" w:rsidR="007E6ACE">
        <w:t>to</w:t>
      </w:r>
      <w:r w:rsidRPr="00BC1A1B" w:rsidR="00D65B1B">
        <w:t xml:space="preserve"> </w:t>
      </w:r>
      <w:r w:rsidRPr="00BC1A1B" w:rsidR="007E6ACE">
        <w:t>make</w:t>
      </w:r>
      <w:r w:rsidRPr="00BC1A1B" w:rsidR="00D65B1B">
        <w:t xml:space="preserve"> </w:t>
      </w:r>
      <w:r w:rsidRPr="00BC1A1B" w:rsidR="007E6ACE">
        <w:t>decisions</w:t>
      </w:r>
      <w:r w:rsidRPr="00BC1A1B" w:rsidR="00D65B1B">
        <w:t xml:space="preserve"> </w:t>
      </w:r>
      <w:r w:rsidRPr="00BC1A1B" w:rsidR="007E6ACE">
        <w:t>over</w:t>
      </w:r>
      <w:r w:rsidRPr="00BC1A1B" w:rsidR="00D65B1B">
        <w:t xml:space="preserve"> </w:t>
      </w:r>
      <w:r w:rsidRPr="00BC1A1B" w:rsidR="007E6ACE">
        <w:t>the</w:t>
      </w:r>
      <w:r w:rsidRPr="00BC1A1B" w:rsidR="00D65B1B">
        <w:t xml:space="preserve"> </w:t>
      </w:r>
      <w:r w:rsidRPr="00BC1A1B" w:rsidR="007E6ACE">
        <w:t>short</w:t>
      </w:r>
      <w:r w:rsidRPr="00BC1A1B">
        <w:t>,</w:t>
      </w:r>
      <w:r w:rsidRPr="00BC1A1B" w:rsidR="00D65B1B">
        <w:t xml:space="preserve"> </w:t>
      </w:r>
      <w:r w:rsidRPr="00BC1A1B" w:rsidR="007E6ACE">
        <w:t>medium</w:t>
      </w:r>
      <w:r w:rsidRPr="00BC1A1B" w:rsidR="00D65B1B">
        <w:t xml:space="preserve"> </w:t>
      </w:r>
      <w:r w:rsidRPr="00BC1A1B" w:rsidR="007E6ACE">
        <w:t>and</w:t>
      </w:r>
      <w:r w:rsidRPr="00BC1A1B" w:rsidR="00D65B1B">
        <w:t xml:space="preserve"> </w:t>
      </w:r>
      <w:r w:rsidRPr="00BC1A1B" w:rsidR="007E6ACE">
        <w:t>long</w:t>
      </w:r>
      <w:r w:rsidRPr="00BC1A1B" w:rsidR="00D65B1B">
        <w:t xml:space="preserve"> </w:t>
      </w:r>
      <w:r w:rsidRPr="00BC1A1B">
        <w:t>t</w:t>
      </w:r>
      <w:r w:rsidRPr="00BC1A1B" w:rsidR="007E6ACE">
        <w:t>erm</w:t>
      </w:r>
      <w:r w:rsidRPr="00BC1A1B" w:rsidR="00D65B1B">
        <w:t xml:space="preserve"> </w:t>
      </w:r>
      <w:r w:rsidRPr="00BC1A1B">
        <w:t>is</w:t>
      </w:r>
      <w:r w:rsidRPr="00BC1A1B" w:rsidR="00D65B1B">
        <w:t xml:space="preserve"> </w:t>
      </w:r>
      <w:r w:rsidRPr="00BC1A1B">
        <w:t>important.</w:t>
      </w:r>
      <w:r w:rsidRPr="00BC1A1B" w:rsidR="00D65B1B">
        <w:t xml:space="preserve"> </w:t>
      </w:r>
      <w:r w:rsidRPr="00BC1A1B">
        <w:t>As</w:t>
      </w:r>
      <w:r w:rsidRPr="00BC1A1B" w:rsidR="00D65B1B">
        <w:t xml:space="preserve"> </w:t>
      </w:r>
      <w:r w:rsidRPr="00BC1A1B">
        <w:t>David</w:t>
      </w:r>
      <w:r w:rsidRPr="00BC1A1B" w:rsidR="00D65B1B">
        <w:t xml:space="preserve"> </w:t>
      </w:r>
      <w:r w:rsidRPr="00BC1A1B">
        <w:t>was</w:t>
      </w:r>
      <w:r w:rsidRPr="00BC1A1B" w:rsidR="00D65B1B">
        <w:t xml:space="preserve"> </w:t>
      </w:r>
      <w:r w:rsidRPr="00BC1A1B">
        <w:t>saying,</w:t>
      </w:r>
      <w:r w:rsidRPr="00BC1A1B" w:rsidR="00D65B1B">
        <w:t xml:space="preserve"> </w:t>
      </w:r>
      <w:r w:rsidRPr="00BC1A1B">
        <w:t>there</w:t>
      </w:r>
      <w:r w:rsidRPr="00BC1A1B" w:rsidR="00D65B1B">
        <w:t xml:space="preserve"> </w:t>
      </w:r>
      <w:r w:rsidRPr="00BC1A1B">
        <w:t>are</w:t>
      </w:r>
      <w:r w:rsidRPr="00BC1A1B" w:rsidR="00D65B1B">
        <w:t xml:space="preserve"> </w:t>
      </w:r>
      <w:r w:rsidRPr="00BC1A1B">
        <w:t>things</w:t>
      </w:r>
      <w:r w:rsidRPr="00BC1A1B" w:rsidR="00D65B1B">
        <w:t xml:space="preserve"> </w:t>
      </w:r>
      <w:r w:rsidRPr="00BC1A1B">
        <w:t>that</w:t>
      </w:r>
      <w:r w:rsidRPr="00BC1A1B" w:rsidR="00D65B1B">
        <w:t xml:space="preserve"> </w:t>
      </w:r>
      <w:r w:rsidRPr="00BC1A1B">
        <w:t>we</w:t>
      </w:r>
      <w:r w:rsidRPr="00BC1A1B" w:rsidR="00D65B1B">
        <w:t xml:space="preserve"> </w:t>
      </w:r>
      <w:r w:rsidRPr="00BC1A1B">
        <w:t>will</w:t>
      </w:r>
      <w:r w:rsidRPr="00BC1A1B" w:rsidR="00D65B1B">
        <w:t xml:space="preserve"> </w:t>
      </w:r>
      <w:r w:rsidRPr="00BC1A1B">
        <w:t>do</w:t>
      </w:r>
      <w:r w:rsidRPr="00BC1A1B" w:rsidR="00D65B1B">
        <w:t xml:space="preserve"> </w:t>
      </w:r>
      <w:r w:rsidRPr="00BC1A1B">
        <w:t>today,</w:t>
      </w:r>
      <w:r w:rsidRPr="00BC1A1B" w:rsidR="00D65B1B">
        <w:t xml:space="preserve"> </w:t>
      </w:r>
      <w:r w:rsidRPr="00BC1A1B" w:rsidR="007E6ACE">
        <w:t>if</w:t>
      </w:r>
      <w:r w:rsidRPr="00BC1A1B" w:rsidR="00D65B1B">
        <w:t xml:space="preserve"> </w:t>
      </w:r>
      <w:r w:rsidRPr="00BC1A1B" w:rsidR="007E6ACE">
        <w:t>we</w:t>
      </w:r>
      <w:r w:rsidRPr="00BC1A1B" w:rsidR="00D65B1B">
        <w:t xml:space="preserve"> </w:t>
      </w:r>
      <w:r w:rsidRPr="00BC1A1B" w:rsidR="007E6ACE">
        <w:t>have</w:t>
      </w:r>
      <w:r w:rsidRPr="00BC1A1B" w:rsidR="00D65B1B">
        <w:t xml:space="preserve"> </w:t>
      </w:r>
      <w:r w:rsidRPr="00BC1A1B" w:rsidR="007E6ACE">
        <w:t>a</w:t>
      </w:r>
      <w:r w:rsidRPr="00BC1A1B" w:rsidR="00D65B1B">
        <w:t xml:space="preserve"> </w:t>
      </w:r>
      <w:r w:rsidRPr="00BC1A1B" w:rsidR="007E6ACE">
        <w:t>one</w:t>
      </w:r>
      <w:r w:rsidRPr="00BC1A1B">
        <w:t>-</w:t>
      </w:r>
      <w:r w:rsidRPr="00BC1A1B" w:rsidR="007E6ACE">
        <w:t>year</w:t>
      </w:r>
      <w:r w:rsidRPr="00BC1A1B" w:rsidR="00D65B1B">
        <w:t xml:space="preserve"> </w:t>
      </w:r>
      <w:r w:rsidRPr="00BC1A1B" w:rsidR="007E6ACE">
        <w:t>strategy</w:t>
      </w:r>
      <w:r w:rsidRPr="00BC1A1B">
        <w:t>,</w:t>
      </w:r>
      <w:r w:rsidRPr="00BC1A1B" w:rsidR="00D65B1B">
        <w:t xml:space="preserve"> </w:t>
      </w:r>
      <w:r w:rsidRPr="00BC1A1B" w:rsidR="007E6ACE">
        <w:t>that</w:t>
      </w:r>
      <w:r w:rsidRPr="00BC1A1B" w:rsidR="00D65B1B">
        <w:t xml:space="preserve"> </w:t>
      </w:r>
      <w:r w:rsidRPr="00BC1A1B" w:rsidR="007E6ACE">
        <w:t>will</w:t>
      </w:r>
      <w:r w:rsidRPr="00BC1A1B" w:rsidR="00D65B1B">
        <w:t xml:space="preserve"> </w:t>
      </w:r>
      <w:r w:rsidRPr="00BC1A1B" w:rsidR="007E6ACE">
        <w:t>harm</w:t>
      </w:r>
      <w:r w:rsidRPr="00BC1A1B" w:rsidR="00D65B1B">
        <w:t xml:space="preserve"> </w:t>
      </w:r>
      <w:r w:rsidRPr="00BC1A1B" w:rsidR="007E6ACE">
        <w:t>us</w:t>
      </w:r>
      <w:r w:rsidRPr="00BC1A1B" w:rsidR="00D65B1B">
        <w:t xml:space="preserve"> </w:t>
      </w:r>
      <w:r w:rsidRPr="00BC1A1B" w:rsidR="007E6ACE">
        <w:t>in</w:t>
      </w:r>
      <w:r w:rsidRPr="00BC1A1B" w:rsidR="00D65B1B">
        <w:t xml:space="preserve"> </w:t>
      </w:r>
      <w:r w:rsidRPr="00BC1A1B" w:rsidR="007E6ACE">
        <w:t>the</w:t>
      </w:r>
      <w:r w:rsidRPr="00BC1A1B" w:rsidR="00D65B1B">
        <w:t xml:space="preserve"> </w:t>
      </w:r>
      <w:r w:rsidRPr="00BC1A1B" w:rsidR="007E6ACE">
        <w:t>medium</w:t>
      </w:r>
      <w:r w:rsidRPr="00BC1A1B" w:rsidR="00D65B1B">
        <w:t xml:space="preserve"> </w:t>
      </w:r>
      <w:r w:rsidRPr="00BC1A1B" w:rsidR="007E6ACE">
        <w:t>term</w:t>
      </w:r>
      <w:r w:rsidRPr="00BC1A1B">
        <w:t>.</w:t>
      </w:r>
      <w:r w:rsidRPr="00BC1A1B" w:rsidR="00D65B1B">
        <w:t xml:space="preserve"> </w:t>
      </w:r>
      <w:r w:rsidRPr="00BC1A1B">
        <w:t>There</w:t>
      </w:r>
      <w:r w:rsidRPr="00BC1A1B" w:rsidR="00D65B1B">
        <w:t xml:space="preserve"> </w:t>
      </w:r>
      <w:r w:rsidRPr="00BC1A1B">
        <w:t>are</w:t>
      </w:r>
      <w:r w:rsidRPr="00BC1A1B" w:rsidR="00D65B1B">
        <w:t xml:space="preserve"> </w:t>
      </w:r>
      <w:r w:rsidRPr="00BC1A1B">
        <w:t>things</w:t>
      </w:r>
      <w:r w:rsidRPr="00BC1A1B" w:rsidR="00D65B1B">
        <w:t xml:space="preserve"> </w:t>
      </w:r>
      <w:r w:rsidRPr="00BC1A1B">
        <w:t>that</w:t>
      </w:r>
      <w:r w:rsidRPr="00BC1A1B" w:rsidR="00D65B1B">
        <w:t xml:space="preserve"> </w:t>
      </w:r>
      <w:r w:rsidRPr="00BC1A1B">
        <w:t>we</w:t>
      </w:r>
      <w:r w:rsidRPr="00BC1A1B" w:rsidR="00D65B1B">
        <w:t xml:space="preserve"> </w:t>
      </w:r>
      <w:r w:rsidRPr="00BC1A1B">
        <w:t>would</w:t>
      </w:r>
      <w:r w:rsidRPr="00BC1A1B" w:rsidR="00D65B1B">
        <w:t xml:space="preserve"> </w:t>
      </w:r>
      <w:r w:rsidRPr="00BC1A1B">
        <w:t>like</w:t>
      </w:r>
      <w:r w:rsidRPr="00BC1A1B" w:rsidR="00D65B1B">
        <w:t xml:space="preserve"> </w:t>
      </w:r>
      <w:r w:rsidRPr="00BC1A1B">
        <w:t>to</w:t>
      </w:r>
      <w:r w:rsidRPr="00BC1A1B" w:rsidR="00D65B1B">
        <w:t xml:space="preserve"> </w:t>
      </w:r>
      <w:r w:rsidRPr="00BC1A1B">
        <w:t>invest</w:t>
      </w:r>
      <w:r w:rsidRPr="00BC1A1B" w:rsidR="00D65B1B">
        <w:t xml:space="preserve"> </w:t>
      </w:r>
      <w:r w:rsidRPr="00BC1A1B">
        <w:t>in—for</w:t>
      </w:r>
      <w:r w:rsidRPr="00BC1A1B" w:rsidR="00D65B1B">
        <w:t xml:space="preserve"> </w:t>
      </w:r>
      <w:r w:rsidRPr="00BC1A1B">
        <w:t>instance,</w:t>
      </w:r>
      <w:r w:rsidRPr="00BC1A1B" w:rsidR="00D65B1B">
        <w:t xml:space="preserve"> </w:t>
      </w:r>
      <w:r w:rsidRPr="00BC1A1B">
        <w:t>in</w:t>
      </w:r>
      <w:r w:rsidRPr="00BC1A1B" w:rsidR="00D65B1B">
        <w:t xml:space="preserve"> </w:t>
      </w:r>
      <w:r w:rsidRPr="00BC1A1B" w:rsidR="007E6ACE">
        <w:t>prevention</w:t>
      </w:r>
      <w:r w:rsidRPr="00BC1A1B" w:rsidR="00D65B1B">
        <w:t xml:space="preserve"> </w:t>
      </w:r>
      <w:r w:rsidRPr="00BC1A1B" w:rsidR="007E6ACE">
        <w:t>or</w:t>
      </w:r>
      <w:r w:rsidRPr="00BC1A1B" w:rsidR="00D65B1B">
        <w:t xml:space="preserve"> </w:t>
      </w:r>
      <w:r w:rsidRPr="00BC1A1B">
        <w:t>even</w:t>
      </w:r>
      <w:r w:rsidRPr="00BC1A1B" w:rsidR="00D65B1B">
        <w:t xml:space="preserve"> </w:t>
      </w:r>
      <w:r w:rsidRPr="00BC1A1B" w:rsidR="007E6ACE">
        <w:t>capital</w:t>
      </w:r>
      <w:r w:rsidRPr="00BC1A1B">
        <w:t>—</w:t>
      </w:r>
      <w:r w:rsidRPr="00BC1A1B" w:rsidR="007E6ACE">
        <w:t>that</w:t>
      </w:r>
      <w:r w:rsidRPr="00BC1A1B" w:rsidR="00D65B1B">
        <w:t xml:space="preserve"> </w:t>
      </w:r>
      <w:r w:rsidRPr="00BC1A1B" w:rsidR="007E6ACE">
        <w:t>will</w:t>
      </w:r>
      <w:r w:rsidRPr="00BC1A1B" w:rsidR="00D65B1B">
        <w:t xml:space="preserve"> </w:t>
      </w:r>
      <w:r w:rsidRPr="00BC1A1B" w:rsidR="007E6ACE">
        <w:t>make</w:t>
      </w:r>
      <w:r w:rsidRPr="00BC1A1B" w:rsidR="00D65B1B">
        <w:t xml:space="preserve"> </w:t>
      </w:r>
      <w:r w:rsidRPr="00BC1A1B" w:rsidR="007E6ACE">
        <w:t>us</w:t>
      </w:r>
      <w:r w:rsidRPr="00BC1A1B" w:rsidR="00D65B1B">
        <w:t xml:space="preserve"> </w:t>
      </w:r>
      <w:r w:rsidRPr="00BC1A1B" w:rsidR="007E6ACE">
        <w:t>more</w:t>
      </w:r>
      <w:r w:rsidRPr="00BC1A1B" w:rsidR="00D65B1B">
        <w:t xml:space="preserve"> </w:t>
      </w:r>
      <w:r w:rsidRPr="00BC1A1B" w:rsidR="007E6ACE">
        <w:t>stable</w:t>
      </w:r>
      <w:r w:rsidRPr="00BC1A1B" w:rsidR="00D65B1B">
        <w:t xml:space="preserve"> </w:t>
      </w:r>
      <w:r w:rsidRPr="00BC1A1B" w:rsidR="007E6ACE">
        <w:t>in</w:t>
      </w:r>
      <w:r w:rsidRPr="00BC1A1B" w:rsidR="00D65B1B">
        <w:t xml:space="preserve"> </w:t>
      </w:r>
      <w:r w:rsidRPr="00BC1A1B" w:rsidR="007E6ACE">
        <w:t>the</w:t>
      </w:r>
      <w:r w:rsidRPr="00BC1A1B" w:rsidR="00D65B1B">
        <w:t xml:space="preserve"> </w:t>
      </w:r>
      <w:r w:rsidRPr="00BC1A1B" w:rsidR="007E6ACE">
        <w:t>lon</w:t>
      </w:r>
      <w:r w:rsidRPr="00BC1A1B">
        <w:t>g</w:t>
      </w:r>
      <w:r w:rsidRPr="00BC1A1B" w:rsidR="007E6ACE">
        <w:t>er</w:t>
      </w:r>
      <w:r w:rsidRPr="00BC1A1B" w:rsidR="00D65B1B">
        <w:t xml:space="preserve"> </w:t>
      </w:r>
      <w:r w:rsidRPr="00BC1A1B" w:rsidR="007E6ACE">
        <w:t>term</w:t>
      </w:r>
      <w:r w:rsidRPr="00BC1A1B">
        <w:t>.</w:t>
      </w:r>
      <w:r w:rsidRPr="00BC1A1B" w:rsidR="00D65B1B">
        <w:t xml:space="preserve"> </w:t>
      </w:r>
      <w:r w:rsidRPr="00BC1A1B" w:rsidR="00A27CAB">
        <w:t>I</w:t>
      </w:r>
      <w:r w:rsidRPr="00BC1A1B">
        <w:t>f</w:t>
      </w:r>
      <w:r w:rsidRPr="00BC1A1B" w:rsidR="00D65B1B">
        <w:t xml:space="preserve"> </w:t>
      </w:r>
      <w:r w:rsidRPr="00BC1A1B">
        <w:t>you</w:t>
      </w:r>
      <w:r w:rsidRPr="00BC1A1B" w:rsidR="00D65B1B">
        <w:t xml:space="preserve"> </w:t>
      </w:r>
      <w:r w:rsidRPr="00BC1A1B">
        <w:t>do</w:t>
      </w:r>
      <w:r w:rsidRPr="00BC1A1B" w:rsidR="00D65B1B">
        <w:t xml:space="preserve"> </w:t>
      </w:r>
      <w:r w:rsidRPr="00BC1A1B">
        <w:t>not</w:t>
      </w:r>
      <w:r w:rsidRPr="00BC1A1B" w:rsidR="00D65B1B">
        <w:t xml:space="preserve"> </w:t>
      </w:r>
      <w:r w:rsidRPr="00BC1A1B">
        <w:t>know</w:t>
      </w:r>
      <w:r w:rsidRPr="00BC1A1B" w:rsidR="00D65B1B">
        <w:t xml:space="preserve"> </w:t>
      </w:r>
      <w:r w:rsidRPr="00BC1A1B">
        <w:t>what</w:t>
      </w:r>
      <w:r w:rsidRPr="00BC1A1B" w:rsidR="00D65B1B">
        <w:t xml:space="preserve"> </w:t>
      </w:r>
      <w:r w:rsidRPr="00BC1A1B">
        <w:t>is</w:t>
      </w:r>
      <w:r w:rsidRPr="00BC1A1B" w:rsidR="00D65B1B">
        <w:t xml:space="preserve"> </w:t>
      </w:r>
      <w:r w:rsidRPr="00BC1A1B">
        <w:t>happening</w:t>
      </w:r>
      <w:r w:rsidRPr="00BC1A1B" w:rsidR="00D65B1B">
        <w:t xml:space="preserve"> </w:t>
      </w:r>
      <w:r w:rsidRPr="00BC1A1B">
        <w:t>next</w:t>
      </w:r>
      <w:r w:rsidRPr="00BC1A1B" w:rsidR="00D65B1B">
        <w:t xml:space="preserve"> </w:t>
      </w:r>
      <w:r w:rsidRPr="00BC1A1B">
        <w:t>year,</w:t>
      </w:r>
      <w:r w:rsidRPr="00BC1A1B" w:rsidR="00D65B1B">
        <w:t xml:space="preserve"> </w:t>
      </w:r>
      <w:r w:rsidRPr="00BC1A1B">
        <w:t>it</w:t>
      </w:r>
      <w:r w:rsidRPr="00BC1A1B" w:rsidR="00D65B1B">
        <w:t xml:space="preserve"> </w:t>
      </w:r>
      <w:r w:rsidRPr="00BC1A1B">
        <w:t>is</w:t>
      </w:r>
      <w:r w:rsidRPr="00BC1A1B" w:rsidR="00D65B1B">
        <w:t xml:space="preserve"> </w:t>
      </w:r>
      <w:r w:rsidRPr="00BC1A1B">
        <w:t>really</w:t>
      </w:r>
      <w:r w:rsidRPr="00BC1A1B" w:rsidR="00D65B1B">
        <w:t xml:space="preserve"> </w:t>
      </w:r>
      <w:r w:rsidRPr="00BC1A1B">
        <w:t>hard.</w:t>
      </w:r>
      <w:r w:rsidRPr="00BC1A1B" w:rsidR="00D65B1B">
        <w:t xml:space="preserve"> </w:t>
      </w:r>
      <w:r w:rsidRPr="00BC1A1B">
        <w:t>D</w:t>
      </w:r>
      <w:r w:rsidRPr="00BC1A1B" w:rsidR="007E6ACE">
        <w:t>o</w:t>
      </w:r>
      <w:r w:rsidRPr="00BC1A1B" w:rsidR="00D65B1B">
        <w:t xml:space="preserve"> </w:t>
      </w:r>
      <w:r w:rsidRPr="00BC1A1B" w:rsidR="007E6ACE">
        <w:t>you</w:t>
      </w:r>
      <w:r w:rsidRPr="00BC1A1B" w:rsidR="00D65B1B">
        <w:t xml:space="preserve"> </w:t>
      </w:r>
      <w:r w:rsidRPr="00BC1A1B" w:rsidR="007E6ACE">
        <w:t>carry</w:t>
      </w:r>
      <w:r w:rsidRPr="00BC1A1B" w:rsidR="00D65B1B">
        <w:t xml:space="preserve"> </w:t>
      </w:r>
      <w:r w:rsidRPr="00BC1A1B" w:rsidR="007E6ACE">
        <w:t>on</w:t>
      </w:r>
      <w:r w:rsidRPr="00BC1A1B" w:rsidR="00D65B1B">
        <w:t xml:space="preserve"> </w:t>
      </w:r>
      <w:r w:rsidRPr="00BC1A1B" w:rsidR="007E6ACE">
        <w:t>a</w:t>
      </w:r>
      <w:r w:rsidRPr="00BC1A1B" w:rsidR="00D65B1B">
        <w:t xml:space="preserve"> </w:t>
      </w:r>
      <w:r w:rsidRPr="00BC1A1B" w:rsidR="007E6ACE">
        <w:t>service</w:t>
      </w:r>
      <w:r w:rsidRPr="00BC1A1B" w:rsidR="00D65B1B">
        <w:t xml:space="preserve"> </w:t>
      </w:r>
      <w:r w:rsidRPr="00BC1A1B" w:rsidR="007E6ACE">
        <w:t>that</w:t>
      </w:r>
      <w:r w:rsidRPr="00BC1A1B" w:rsidR="00D65B1B">
        <w:t xml:space="preserve"> </w:t>
      </w:r>
      <w:r w:rsidRPr="00BC1A1B" w:rsidR="007E6ACE">
        <w:t>is</w:t>
      </w:r>
      <w:r w:rsidRPr="00BC1A1B" w:rsidR="00D65B1B">
        <w:t xml:space="preserve"> </w:t>
      </w:r>
      <w:r w:rsidRPr="00BC1A1B" w:rsidR="007E6ACE">
        <w:t>going</w:t>
      </w:r>
      <w:r w:rsidRPr="00BC1A1B" w:rsidR="00D65B1B">
        <w:t xml:space="preserve"> </w:t>
      </w:r>
      <w:r w:rsidRPr="00BC1A1B" w:rsidR="007E6ACE">
        <w:t>to</w:t>
      </w:r>
      <w:r w:rsidRPr="00BC1A1B" w:rsidR="00D65B1B">
        <w:t xml:space="preserve"> </w:t>
      </w:r>
      <w:r w:rsidRPr="00BC1A1B" w:rsidR="007E6ACE">
        <w:t>have</w:t>
      </w:r>
      <w:r w:rsidRPr="00BC1A1B" w:rsidR="00D65B1B">
        <w:t xml:space="preserve"> </w:t>
      </w:r>
      <w:r w:rsidRPr="00BC1A1B" w:rsidR="007E6ACE">
        <w:t>to</w:t>
      </w:r>
      <w:r w:rsidRPr="00BC1A1B" w:rsidR="00D65B1B">
        <w:t xml:space="preserve"> </w:t>
      </w:r>
      <w:r w:rsidRPr="00BC1A1B" w:rsidR="007E6ACE">
        <w:t>shut</w:t>
      </w:r>
      <w:r w:rsidRPr="00BC1A1B" w:rsidR="00D65B1B">
        <w:t xml:space="preserve"> </w:t>
      </w:r>
      <w:r w:rsidRPr="00BC1A1B">
        <w:t>next</w:t>
      </w:r>
      <w:r w:rsidRPr="00BC1A1B" w:rsidR="00D65B1B">
        <w:t xml:space="preserve"> </w:t>
      </w:r>
      <w:r w:rsidRPr="00BC1A1B">
        <w:t>year</w:t>
      </w:r>
      <w:r w:rsidRPr="00BC1A1B" w:rsidR="00D65B1B">
        <w:t xml:space="preserve"> </w:t>
      </w:r>
      <w:r w:rsidRPr="00BC1A1B">
        <w:t>because</w:t>
      </w:r>
      <w:r w:rsidRPr="00BC1A1B" w:rsidR="00D65B1B">
        <w:t xml:space="preserve"> </w:t>
      </w:r>
      <w:r w:rsidRPr="00BC1A1B">
        <w:t>there</w:t>
      </w:r>
      <w:r w:rsidRPr="00BC1A1B" w:rsidR="00D65B1B">
        <w:t xml:space="preserve"> </w:t>
      </w:r>
      <w:r w:rsidRPr="00BC1A1B">
        <w:t>will</w:t>
      </w:r>
      <w:r w:rsidRPr="00BC1A1B" w:rsidR="00D65B1B">
        <w:t xml:space="preserve"> </w:t>
      </w:r>
      <w:r w:rsidRPr="00BC1A1B">
        <w:t>not</w:t>
      </w:r>
      <w:r w:rsidRPr="00BC1A1B" w:rsidR="00D65B1B">
        <w:t xml:space="preserve"> </w:t>
      </w:r>
      <w:r w:rsidRPr="00BC1A1B">
        <w:t>be</w:t>
      </w:r>
      <w:r w:rsidRPr="00BC1A1B" w:rsidR="00D65B1B">
        <w:t xml:space="preserve"> </w:t>
      </w:r>
      <w:r w:rsidRPr="00BC1A1B" w:rsidR="00B96162">
        <w:t>any</w:t>
      </w:r>
      <w:r w:rsidRPr="00BC1A1B" w:rsidR="00D65B1B">
        <w:t xml:space="preserve"> </w:t>
      </w:r>
      <w:r w:rsidRPr="00BC1A1B">
        <w:t>funding?</w:t>
      </w:r>
      <w:r w:rsidRPr="00BC1A1B" w:rsidR="00D65B1B">
        <w:t xml:space="preserve"> </w:t>
      </w:r>
      <w:r w:rsidRPr="00BC1A1B">
        <w:t>In</w:t>
      </w:r>
      <w:r w:rsidRPr="00BC1A1B" w:rsidR="00D65B1B">
        <w:t xml:space="preserve"> </w:t>
      </w:r>
      <w:r w:rsidRPr="00BC1A1B">
        <w:t>that</w:t>
      </w:r>
      <w:r w:rsidRPr="00BC1A1B" w:rsidR="00D65B1B">
        <w:t xml:space="preserve"> </w:t>
      </w:r>
      <w:r w:rsidRPr="00BC1A1B">
        <w:t>case</w:t>
      </w:r>
      <w:r w:rsidRPr="00BC1A1B" w:rsidR="00B96162">
        <w:t>,</w:t>
      </w:r>
      <w:r w:rsidRPr="00BC1A1B" w:rsidR="00D65B1B">
        <w:t xml:space="preserve"> </w:t>
      </w:r>
      <w:r w:rsidRPr="00BC1A1B">
        <w:t>you</w:t>
      </w:r>
      <w:r w:rsidRPr="00BC1A1B" w:rsidR="00D65B1B">
        <w:t xml:space="preserve"> </w:t>
      </w:r>
      <w:r w:rsidRPr="00BC1A1B">
        <w:t>would</w:t>
      </w:r>
      <w:r w:rsidRPr="00BC1A1B" w:rsidR="00D65B1B">
        <w:t xml:space="preserve"> </w:t>
      </w:r>
      <w:r w:rsidRPr="00BC1A1B">
        <w:t>shut</w:t>
      </w:r>
      <w:r w:rsidRPr="00BC1A1B" w:rsidR="00D65B1B">
        <w:t xml:space="preserve"> </w:t>
      </w:r>
      <w:r w:rsidRPr="00BC1A1B">
        <w:t>it</w:t>
      </w:r>
      <w:r w:rsidRPr="00BC1A1B" w:rsidR="00D65B1B">
        <w:t xml:space="preserve"> </w:t>
      </w:r>
      <w:r w:rsidRPr="00BC1A1B">
        <w:t>now.</w:t>
      </w:r>
      <w:r w:rsidRPr="00BC1A1B" w:rsidR="00D65B1B">
        <w:t xml:space="preserve"> </w:t>
      </w:r>
      <w:r w:rsidRPr="00BC1A1B">
        <w:t>There</w:t>
      </w:r>
      <w:r w:rsidRPr="00BC1A1B" w:rsidR="00D65B1B">
        <w:t xml:space="preserve"> </w:t>
      </w:r>
      <w:r w:rsidRPr="00BC1A1B">
        <w:t>are</w:t>
      </w:r>
      <w:r w:rsidRPr="00BC1A1B" w:rsidR="00D65B1B">
        <w:t xml:space="preserve"> </w:t>
      </w:r>
      <w:r w:rsidRPr="00BC1A1B" w:rsidR="007E6ACE">
        <w:t>a</w:t>
      </w:r>
      <w:r w:rsidRPr="00BC1A1B" w:rsidR="00D65B1B">
        <w:t xml:space="preserve"> </w:t>
      </w:r>
      <w:r w:rsidRPr="00BC1A1B" w:rsidR="007E6ACE">
        <w:t>lot</w:t>
      </w:r>
      <w:r w:rsidRPr="00BC1A1B" w:rsidR="00D65B1B">
        <w:t xml:space="preserve"> </w:t>
      </w:r>
      <w:r w:rsidRPr="00BC1A1B" w:rsidR="007E6ACE">
        <w:t>of</w:t>
      </w:r>
      <w:r w:rsidRPr="00BC1A1B" w:rsidR="00D65B1B">
        <w:t xml:space="preserve"> </w:t>
      </w:r>
      <w:r w:rsidRPr="00BC1A1B" w:rsidR="007E6ACE">
        <w:t>difficult</w:t>
      </w:r>
      <w:r w:rsidRPr="00BC1A1B" w:rsidR="00D65B1B">
        <w:t xml:space="preserve"> </w:t>
      </w:r>
      <w:r w:rsidRPr="00BC1A1B" w:rsidR="007E6ACE">
        <w:t>decisions</w:t>
      </w:r>
      <w:r w:rsidRPr="00BC1A1B">
        <w:t>.</w:t>
      </w:r>
      <w:r w:rsidRPr="00BC1A1B" w:rsidR="00D65B1B">
        <w:t xml:space="preserve"> </w:t>
      </w:r>
      <w:r w:rsidRPr="00BC1A1B">
        <w:t>A</w:t>
      </w:r>
      <w:r w:rsidRPr="00BC1A1B" w:rsidR="00D65B1B">
        <w:t xml:space="preserve"> </w:t>
      </w:r>
      <w:r w:rsidRPr="00BC1A1B" w:rsidR="007E6ACE">
        <w:t>long</w:t>
      </w:r>
      <w:r w:rsidRPr="00BC1A1B">
        <w:t>er</w:t>
      </w:r>
      <w:r w:rsidRPr="00BC1A1B" w:rsidR="00A27CAB">
        <w:t>-</w:t>
      </w:r>
      <w:r w:rsidRPr="00BC1A1B" w:rsidR="007E6ACE">
        <w:t>term</w:t>
      </w:r>
      <w:r w:rsidRPr="00BC1A1B" w:rsidR="00D65B1B">
        <w:t xml:space="preserve"> </w:t>
      </w:r>
      <w:r w:rsidRPr="00BC1A1B" w:rsidR="007E6ACE">
        <w:t>financial</w:t>
      </w:r>
      <w:r w:rsidRPr="00BC1A1B" w:rsidR="00D65B1B">
        <w:t xml:space="preserve"> </w:t>
      </w:r>
      <w:r w:rsidRPr="00BC1A1B">
        <w:t>settlement</w:t>
      </w:r>
      <w:r w:rsidRPr="00BC1A1B" w:rsidR="00D65B1B">
        <w:t xml:space="preserve"> </w:t>
      </w:r>
      <w:r w:rsidRPr="00BC1A1B">
        <w:t>is</w:t>
      </w:r>
      <w:r w:rsidRPr="00BC1A1B" w:rsidR="00D65B1B">
        <w:t xml:space="preserve"> </w:t>
      </w:r>
      <w:r w:rsidRPr="00BC1A1B">
        <w:t>really</w:t>
      </w:r>
      <w:r w:rsidRPr="00BC1A1B" w:rsidR="00D65B1B">
        <w:t xml:space="preserve"> </w:t>
      </w:r>
      <w:r w:rsidRPr="00BC1A1B">
        <w:t>important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rsidR="007E6ACE">
        <w:t>delivering</w:t>
      </w:r>
      <w:r w:rsidRPr="00BC1A1B" w:rsidR="00D65B1B">
        <w:t xml:space="preserve"> </w:t>
      </w:r>
      <w:r w:rsidRPr="00BC1A1B" w:rsidR="007E6ACE">
        <w:t>better</w:t>
      </w:r>
      <w:r w:rsidRPr="00BC1A1B" w:rsidR="00D65B1B">
        <w:t xml:space="preserve"> </w:t>
      </w:r>
      <w:r w:rsidRPr="00BC1A1B" w:rsidR="007E6ACE">
        <w:t>services</w:t>
      </w:r>
      <w:r w:rsidRPr="00BC1A1B" w:rsidR="00D65B1B">
        <w:t xml:space="preserve"> </w:t>
      </w:r>
      <w:r w:rsidRPr="00BC1A1B" w:rsidR="007E6ACE">
        <w:t>more</w:t>
      </w:r>
      <w:r w:rsidRPr="00BC1A1B" w:rsidR="00D65B1B">
        <w:t xml:space="preserve"> </w:t>
      </w:r>
      <w:r w:rsidRPr="00BC1A1B" w:rsidR="007E6ACE">
        <w:t>effectively.</w:t>
      </w:r>
      <w:r w:rsidRPr="00BC1A1B" w:rsidR="00D65B1B">
        <w:t xml:space="preserve"> </w:t>
      </w:r>
    </w:p>
    <w:p w:rsidR="007E6ACE" w:rsidRPr="00BC1A1B" w:rsidP="007E6ACE">
      <w:pPr>
        <w:pStyle w:val="Answer"/>
      </w:pPr>
      <w:r w:rsidRPr="00BC1A1B">
        <w:t>I</w:t>
      </w:r>
      <w:r w:rsidRPr="00BC1A1B" w:rsidR="00D65B1B">
        <w:t xml:space="preserve"> </w:t>
      </w:r>
      <w:r w:rsidRPr="00BC1A1B">
        <w:t>clearly</w:t>
      </w:r>
      <w:r w:rsidRPr="00BC1A1B" w:rsidR="00D65B1B">
        <w:t xml:space="preserve"> </w:t>
      </w:r>
      <w:r w:rsidRPr="00BC1A1B">
        <w:t>have</w:t>
      </w:r>
      <w:r w:rsidRPr="00BC1A1B" w:rsidR="00D65B1B">
        <w:t xml:space="preserve"> </w:t>
      </w:r>
      <w:r w:rsidRPr="00BC1A1B">
        <w:t>some</w:t>
      </w:r>
      <w:r w:rsidRPr="00BC1A1B" w:rsidR="00D65B1B">
        <w:t xml:space="preserve"> </w:t>
      </w:r>
      <w:r w:rsidRPr="00BC1A1B">
        <w:t>sympathy</w:t>
      </w:r>
      <w:r w:rsidRPr="00BC1A1B" w:rsidR="00D65B1B">
        <w:t xml:space="preserve"> </w:t>
      </w:r>
      <w:r w:rsidRPr="00BC1A1B">
        <w:t>with</w:t>
      </w:r>
      <w:r w:rsidRPr="00BC1A1B" w:rsidR="00D65B1B">
        <w:t xml:space="preserve"> </w:t>
      </w:r>
      <w:r w:rsidRPr="00BC1A1B">
        <w:t>the</w:t>
      </w:r>
      <w:r w:rsidRPr="00BC1A1B" w:rsidR="00D65B1B">
        <w:t xml:space="preserve"> </w:t>
      </w:r>
      <w:r w:rsidRPr="00BC1A1B">
        <w:t>Chancellor</w:t>
      </w:r>
      <w:r w:rsidRPr="00BC1A1B" w:rsidR="00D65B1B">
        <w:t xml:space="preserve"> </w:t>
      </w:r>
      <w:r w:rsidRPr="00BC1A1B">
        <w:t>because</w:t>
      </w:r>
      <w:r w:rsidRPr="00BC1A1B" w:rsidR="00D65B1B">
        <w:t xml:space="preserve"> </w:t>
      </w:r>
      <w:r w:rsidRPr="00BC1A1B">
        <w:t>n</w:t>
      </w:r>
      <w:r w:rsidRPr="00BC1A1B">
        <w:t>one</w:t>
      </w:r>
      <w:r w:rsidRPr="00BC1A1B" w:rsidR="00D65B1B">
        <w:t xml:space="preserve"> </w:t>
      </w:r>
      <w:r w:rsidRPr="00BC1A1B">
        <w:t>of</w:t>
      </w:r>
      <w:r w:rsidRPr="00BC1A1B" w:rsidR="00D65B1B">
        <w:t xml:space="preserve"> </w:t>
      </w:r>
      <w:r w:rsidRPr="00BC1A1B">
        <w:t>us</w:t>
      </w:r>
      <w:r w:rsidRPr="00BC1A1B" w:rsidR="00D65B1B">
        <w:t xml:space="preserve"> </w:t>
      </w:r>
      <w:r w:rsidRPr="00BC1A1B">
        <w:t>ha</w:t>
      </w:r>
      <w:r w:rsidRPr="00BC1A1B" w:rsidR="00A27CAB">
        <w:t>s</w:t>
      </w:r>
      <w:r w:rsidRPr="00BC1A1B" w:rsidR="00D65B1B">
        <w:t xml:space="preserve"> </w:t>
      </w:r>
      <w:r w:rsidRPr="00BC1A1B">
        <w:t>a</w:t>
      </w:r>
      <w:r w:rsidRPr="00BC1A1B" w:rsidR="00D65B1B">
        <w:t xml:space="preserve"> </w:t>
      </w:r>
      <w:r w:rsidRPr="00BC1A1B">
        <w:t>crystal</w:t>
      </w:r>
      <w:r w:rsidRPr="00BC1A1B" w:rsidR="00D65B1B">
        <w:t xml:space="preserve"> </w:t>
      </w:r>
      <w:r w:rsidRPr="00BC1A1B">
        <w:t>ball</w:t>
      </w:r>
      <w:r w:rsidRPr="00BC1A1B" w:rsidR="00D65B1B">
        <w:t xml:space="preserve"> </w:t>
      </w:r>
      <w:r w:rsidRPr="00BC1A1B">
        <w:t>and</w:t>
      </w:r>
      <w:r w:rsidRPr="00BC1A1B" w:rsidR="00D65B1B">
        <w:t xml:space="preserve"> </w:t>
      </w:r>
      <w:r w:rsidRPr="00BC1A1B">
        <w:t>can</w:t>
      </w:r>
      <w:r w:rsidRPr="00BC1A1B" w:rsidR="00D65B1B">
        <w:t xml:space="preserve"> </w:t>
      </w:r>
      <w:r w:rsidRPr="00BC1A1B">
        <w:t>really</w:t>
      </w:r>
      <w:r w:rsidRPr="00BC1A1B" w:rsidR="00D65B1B">
        <w:t xml:space="preserve"> </w:t>
      </w:r>
      <w:r w:rsidRPr="00BC1A1B">
        <w:t>guarantee</w:t>
      </w:r>
      <w:r w:rsidRPr="00BC1A1B" w:rsidR="00D65B1B">
        <w:t xml:space="preserve"> </w:t>
      </w:r>
      <w:r w:rsidRPr="00BC1A1B">
        <w:t>what</w:t>
      </w:r>
      <w:r w:rsidRPr="00BC1A1B" w:rsidR="00D65B1B">
        <w:t xml:space="preserve"> </w:t>
      </w:r>
      <w:r w:rsidRPr="00BC1A1B">
        <w:t>the</w:t>
      </w:r>
      <w:r w:rsidRPr="00BC1A1B" w:rsidR="00D65B1B">
        <w:t xml:space="preserve"> </w:t>
      </w:r>
      <w:r w:rsidRPr="00BC1A1B">
        <w:t>world</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look</w:t>
      </w:r>
      <w:r w:rsidRPr="00BC1A1B" w:rsidR="00D65B1B">
        <w:t xml:space="preserve"> </w:t>
      </w:r>
      <w:r w:rsidRPr="00BC1A1B">
        <w:t>like</w:t>
      </w:r>
      <w:r w:rsidRPr="00BC1A1B" w:rsidR="00D65B1B">
        <w:t xml:space="preserve"> </w:t>
      </w:r>
      <w:r w:rsidRPr="00BC1A1B">
        <w:t>in</w:t>
      </w:r>
      <w:r w:rsidRPr="00BC1A1B" w:rsidR="00D65B1B">
        <w:t xml:space="preserve"> </w:t>
      </w:r>
      <w:r w:rsidRPr="00BC1A1B">
        <w:t>three</w:t>
      </w:r>
      <w:r w:rsidRPr="00BC1A1B" w:rsidR="00D65B1B">
        <w:t xml:space="preserve"> </w:t>
      </w:r>
      <w:r w:rsidRPr="00BC1A1B">
        <w:t>months’</w:t>
      </w:r>
      <w:r w:rsidRPr="00BC1A1B" w:rsidR="00D65B1B">
        <w:t xml:space="preserve"> </w:t>
      </w:r>
      <w:r w:rsidRPr="00BC1A1B">
        <w:t>or</w:t>
      </w:r>
      <w:r w:rsidRPr="00BC1A1B" w:rsidR="00D65B1B">
        <w:t xml:space="preserve"> </w:t>
      </w:r>
      <w:r w:rsidRPr="00BC1A1B">
        <w:t>six</w:t>
      </w:r>
      <w:r w:rsidRPr="00BC1A1B" w:rsidR="00D65B1B">
        <w:t xml:space="preserve"> </w:t>
      </w:r>
      <w:r w:rsidRPr="00BC1A1B">
        <w:t>months’</w:t>
      </w:r>
      <w:r w:rsidRPr="00BC1A1B" w:rsidR="00D65B1B">
        <w:t xml:space="preserve"> </w:t>
      </w:r>
      <w:r w:rsidRPr="00BC1A1B">
        <w:t>time.</w:t>
      </w:r>
      <w:r w:rsidRPr="00BC1A1B" w:rsidR="00D65B1B">
        <w:t xml:space="preserve"> </w:t>
      </w:r>
      <w:r w:rsidRPr="00BC1A1B">
        <w:t>I</w:t>
      </w:r>
      <w:r w:rsidRPr="00BC1A1B" w:rsidR="00D65B1B">
        <w:t xml:space="preserve"> </w:t>
      </w:r>
      <w:r w:rsidRPr="00BC1A1B">
        <w:t>have</w:t>
      </w:r>
      <w:r w:rsidRPr="00BC1A1B" w:rsidR="00D65B1B">
        <w:t xml:space="preserve"> </w:t>
      </w:r>
      <w:r w:rsidRPr="00BC1A1B">
        <w:t>some</w:t>
      </w:r>
      <w:r w:rsidRPr="00BC1A1B" w:rsidR="00D65B1B">
        <w:t xml:space="preserve"> </w:t>
      </w:r>
      <w:r w:rsidRPr="00BC1A1B">
        <w:t>sympathy</w:t>
      </w:r>
      <w:r w:rsidRPr="00BC1A1B" w:rsidR="00D65B1B">
        <w:t xml:space="preserve"> </w:t>
      </w:r>
      <w:r w:rsidRPr="00BC1A1B">
        <w:t>as</w:t>
      </w:r>
      <w:r w:rsidRPr="00BC1A1B" w:rsidR="00D65B1B">
        <w:t xml:space="preserve"> </w:t>
      </w:r>
      <w:r w:rsidRPr="00BC1A1B">
        <w:t>to</w:t>
      </w:r>
      <w:r w:rsidRPr="00BC1A1B" w:rsidR="00D65B1B">
        <w:t xml:space="preserve"> </w:t>
      </w:r>
      <w:r w:rsidRPr="00BC1A1B">
        <w:t>why</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need</w:t>
      </w:r>
      <w:r w:rsidRPr="00BC1A1B" w:rsidR="00D65B1B">
        <w:t xml:space="preserve"> </w:t>
      </w:r>
      <w:r w:rsidRPr="00BC1A1B">
        <w:t>for</w:t>
      </w:r>
      <w:r w:rsidRPr="00BC1A1B" w:rsidR="00D65B1B">
        <w:t xml:space="preserve"> </w:t>
      </w:r>
      <w:r w:rsidRPr="00BC1A1B">
        <w:t>a</w:t>
      </w:r>
      <w:r w:rsidRPr="00BC1A1B" w:rsidR="00D65B1B">
        <w:t xml:space="preserve"> </w:t>
      </w:r>
      <w:r w:rsidRPr="00BC1A1B">
        <w:t>one</w:t>
      </w:r>
      <w:r w:rsidRPr="00BC1A1B">
        <w:t>-</w:t>
      </w:r>
      <w:r w:rsidRPr="00BC1A1B">
        <w:t>year</w:t>
      </w:r>
      <w:r w:rsidRPr="00BC1A1B" w:rsidR="00D65B1B">
        <w:t xml:space="preserve"> </w:t>
      </w:r>
      <w:r w:rsidRPr="00BC1A1B">
        <w:t>settlement</w:t>
      </w:r>
      <w:r w:rsidR="002C56EF">
        <w:t>,</w:t>
      </w:r>
      <w:r w:rsidRPr="00BC1A1B" w:rsidR="00D65B1B">
        <w:t xml:space="preserve"> </w:t>
      </w:r>
      <w:r w:rsidRPr="00BC1A1B">
        <w:t>but</w:t>
      </w:r>
      <w:r w:rsidRPr="00BC1A1B" w:rsidR="00D65B1B">
        <w:t xml:space="preserve"> </w:t>
      </w:r>
      <w:r w:rsidRPr="00BC1A1B">
        <w:t>it</w:t>
      </w:r>
      <w:r w:rsidRPr="00BC1A1B" w:rsidR="00D65B1B">
        <w:t xml:space="preserve"> </w:t>
      </w:r>
      <w:r w:rsidRPr="00BC1A1B">
        <w:t>clearly</w:t>
      </w:r>
      <w:r w:rsidRPr="00BC1A1B" w:rsidR="00D65B1B">
        <w:t xml:space="preserve"> </w:t>
      </w:r>
      <w:r w:rsidRPr="00BC1A1B">
        <w:t>comes</w:t>
      </w:r>
      <w:r w:rsidRPr="00BC1A1B" w:rsidR="00D65B1B">
        <w:t xml:space="preserve"> </w:t>
      </w:r>
      <w:r w:rsidRPr="00BC1A1B">
        <w:t>at</w:t>
      </w:r>
      <w:r w:rsidRPr="00BC1A1B" w:rsidR="00D65B1B">
        <w:t xml:space="preserve"> </w:t>
      </w:r>
      <w:r w:rsidRPr="00BC1A1B">
        <w:t>a</w:t>
      </w:r>
      <w:r w:rsidRPr="00BC1A1B" w:rsidR="00D65B1B">
        <w:t xml:space="preserve"> </w:t>
      </w:r>
      <w:r w:rsidRPr="00BC1A1B">
        <w:t>cost</w:t>
      </w:r>
      <w:r w:rsidRPr="00BC1A1B" w:rsidR="00D65B1B">
        <w:t xml:space="preserve"> </w:t>
      </w:r>
      <w:r w:rsidRPr="00BC1A1B">
        <w:t>to</w:t>
      </w:r>
      <w:r w:rsidRPr="00BC1A1B" w:rsidR="00D65B1B">
        <w:t xml:space="preserve"> </w:t>
      </w:r>
      <w:r w:rsidRPr="00BC1A1B">
        <w:t>local</w:t>
      </w:r>
      <w:r w:rsidRPr="00BC1A1B" w:rsidR="00D65B1B">
        <w:t xml:space="preserve"> </w:t>
      </w:r>
      <w:r w:rsidRPr="00BC1A1B">
        <w:t>g</w:t>
      </w:r>
      <w:r w:rsidRPr="00BC1A1B">
        <w:t>overnment</w:t>
      </w:r>
      <w:r w:rsidRPr="00BC1A1B">
        <w:t>.</w:t>
      </w:r>
      <w:r w:rsidRPr="00BC1A1B" w:rsidR="00D65B1B">
        <w:t xml:space="preserve"> </w:t>
      </w:r>
      <w:r w:rsidRPr="00BC1A1B">
        <w:t>A</w:t>
      </w:r>
      <w:r w:rsidRPr="00BC1A1B" w:rsidR="00D65B1B">
        <w:t xml:space="preserve"> </w:t>
      </w:r>
      <w:r w:rsidRPr="00BC1A1B">
        <w:t>delayed</w:t>
      </w:r>
      <w:r w:rsidRPr="00BC1A1B" w:rsidR="00D65B1B">
        <w:t xml:space="preserve"> </w:t>
      </w:r>
      <w:r w:rsidRPr="00BC1A1B">
        <w:t>financial</w:t>
      </w:r>
      <w:r w:rsidRPr="00BC1A1B" w:rsidR="00D65B1B">
        <w:t xml:space="preserve"> </w:t>
      </w:r>
      <w:r w:rsidRPr="00BC1A1B">
        <w:t>settlement</w:t>
      </w:r>
      <w:r w:rsidRPr="00BC1A1B" w:rsidR="00D65B1B">
        <w:t xml:space="preserve"> </w:t>
      </w:r>
      <w:r w:rsidRPr="00BC1A1B">
        <w:t>until</w:t>
      </w:r>
      <w:r w:rsidRPr="00BC1A1B" w:rsidR="00D65B1B">
        <w:t xml:space="preserve"> </w:t>
      </w:r>
      <w:r w:rsidRPr="00BC1A1B">
        <w:t>late</w:t>
      </w:r>
      <w:r w:rsidRPr="00BC1A1B" w:rsidR="00D65B1B">
        <w:t xml:space="preserve"> </w:t>
      </w:r>
      <w:r w:rsidRPr="00BC1A1B">
        <w:t>December</w:t>
      </w:r>
      <w:r w:rsidRPr="00BC1A1B" w:rsidR="00D65B1B">
        <w:t xml:space="preserve"> </w:t>
      </w:r>
      <w:r w:rsidRPr="00BC1A1B">
        <w:t>is</w:t>
      </w:r>
      <w:r w:rsidRPr="00BC1A1B" w:rsidR="00D65B1B">
        <w:t xml:space="preserve"> </w:t>
      </w:r>
      <w:r w:rsidRPr="00BC1A1B">
        <w:t>again</w:t>
      </w:r>
      <w:r w:rsidRPr="00BC1A1B" w:rsidR="00D65B1B">
        <w:t xml:space="preserve"> </w:t>
      </w:r>
      <w:r w:rsidRPr="00BC1A1B">
        <w:t>causing</w:t>
      </w:r>
      <w:r w:rsidRPr="00BC1A1B" w:rsidR="00D65B1B">
        <w:t xml:space="preserve"> </w:t>
      </w:r>
      <w:r w:rsidRPr="00BC1A1B">
        <w:t>problems.</w:t>
      </w:r>
      <w:r w:rsidRPr="00BC1A1B" w:rsidR="00D65B1B">
        <w:t xml:space="preserve"> </w:t>
      </w:r>
      <w:r w:rsidRPr="00BC1A1B">
        <w:t>We</w:t>
      </w:r>
      <w:r w:rsidRPr="00BC1A1B" w:rsidR="00D65B1B">
        <w:t xml:space="preserve"> </w:t>
      </w:r>
      <w:r w:rsidRPr="00BC1A1B">
        <w:t>are</w:t>
      </w:r>
      <w:r w:rsidRPr="00BC1A1B" w:rsidR="00D65B1B">
        <w:t xml:space="preserve"> </w:t>
      </w:r>
      <w:r w:rsidRPr="00BC1A1B">
        <w:t>having</w:t>
      </w:r>
      <w:r w:rsidRPr="00BC1A1B" w:rsidR="00D65B1B">
        <w:t xml:space="preserve"> </w:t>
      </w:r>
      <w:r w:rsidRPr="00BC1A1B">
        <w:t>to</w:t>
      </w:r>
      <w:r w:rsidRPr="00BC1A1B" w:rsidR="00D65B1B">
        <w:t xml:space="preserve"> </w:t>
      </w:r>
      <w:r w:rsidRPr="00BC1A1B">
        <w:t>make</w:t>
      </w:r>
      <w:r w:rsidRPr="00BC1A1B" w:rsidR="00D65B1B">
        <w:t xml:space="preserve"> </w:t>
      </w:r>
      <w:r w:rsidRPr="00BC1A1B">
        <w:t>decisions</w:t>
      </w:r>
      <w:r w:rsidRPr="00BC1A1B" w:rsidR="00D65B1B">
        <w:t xml:space="preserve"> </w:t>
      </w:r>
      <w:r w:rsidRPr="00BC1A1B">
        <w:t>very</w:t>
      </w:r>
      <w:r w:rsidRPr="00BC1A1B" w:rsidR="00D65B1B">
        <w:t xml:space="preserve"> </w:t>
      </w:r>
      <w:r w:rsidRPr="00BC1A1B">
        <w:t>late</w:t>
      </w:r>
      <w:r w:rsidRPr="00BC1A1B" w:rsidR="00D65B1B">
        <w:t xml:space="preserve"> </w:t>
      </w:r>
      <w:r w:rsidRPr="00BC1A1B">
        <w:t>in</w:t>
      </w:r>
      <w:r w:rsidRPr="00BC1A1B" w:rsidR="00D65B1B">
        <w:t xml:space="preserve"> </w:t>
      </w:r>
      <w:r w:rsidRPr="00BC1A1B">
        <w:t>the</w:t>
      </w:r>
      <w:r w:rsidRPr="00BC1A1B" w:rsidR="00D65B1B">
        <w:t xml:space="preserve"> </w:t>
      </w:r>
      <w:r w:rsidRPr="00BC1A1B">
        <w:t>day</w:t>
      </w:r>
      <w:r w:rsidRPr="00BC1A1B">
        <w:t>.</w:t>
      </w:r>
      <w:r w:rsidRPr="00BC1A1B" w:rsidR="00D65B1B">
        <w:t xml:space="preserve"> </w:t>
      </w:r>
      <w:r w:rsidRPr="00BC1A1B">
        <w:t>Could</w:t>
      </w:r>
      <w:r w:rsidRPr="00BC1A1B" w:rsidR="00D65B1B">
        <w:t xml:space="preserve"> </w:t>
      </w:r>
      <w:r w:rsidRPr="00BC1A1B">
        <w:t>I</w:t>
      </w:r>
      <w:r w:rsidRPr="00BC1A1B" w:rsidR="00D65B1B">
        <w:t xml:space="preserve"> </w:t>
      </w:r>
      <w:r w:rsidRPr="00BC1A1B">
        <w:t>put</w:t>
      </w:r>
      <w:r w:rsidRPr="00BC1A1B" w:rsidR="00D65B1B">
        <w:t xml:space="preserve"> </w:t>
      </w:r>
      <w:r w:rsidRPr="00BC1A1B">
        <w:t>a</w:t>
      </w:r>
      <w:r w:rsidRPr="00BC1A1B" w:rsidR="00D65B1B">
        <w:t xml:space="preserve"> </w:t>
      </w:r>
      <w:r w:rsidRPr="00BC1A1B">
        <w:t>figure</w:t>
      </w:r>
      <w:r w:rsidRPr="00BC1A1B" w:rsidR="00D65B1B">
        <w:t xml:space="preserve"> </w:t>
      </w:r>
      <w:r w:rsidRPr="00BC1A1B">
        <w:t>on</w:t>
      </w:r>
      <w:r w:rsidRPr="00BC1A1B" w:rsidR="00D65B1B">
        <w:t xml:space="preserve"> </w:t>
      </w:r>
      <w:r w:rsidRPr="00BC1A1B">
        <w:t>it</w:t>
      </w:r>
      <w:r w:rsidRPr="00BC1A1B">
        <w:t>?</w:t>
      </w:r>
      <w:r w:rsidRPr="00BC1A1B" w:rsidR="00D65B1B">
        <w:t xml:space="preserve"> </w:t>
      </w:r>
      <w:r w:rsidRPr="00BC1A1B">
        <w:t>No,</w:t>
      </w:r>
      <w:r w:rsidRPr="00BC1A1B" w:rsidR="00D65B1B">
        <w:t xml:space="preserve"> </w:t>
      </w:r>
      <w:r w:rsidRPr="00BC1A1B">
        <w:t>but</w:t>
      </w:r>
      <w:r w:rsidRPr="00BC1A1B" w:rsidR="00D65B1B">
        <w:t xml:space="preserve"> </w:t>
      </w:r>
      <w:r w:rsidRPr="00BC1A1B">
        <w:t>it</w:t>
      </w:r>
      <w:r w:rsidRPr="00BC1A1B" w:rsidR="00D65B1B">
        <w:t xml:space="preserve"> </w:t>
      </w:r>
      <w:r w:rsidRPr="00BC1A1B">
        <w:t>quite</w:t>
      </w:r>
      <w:r w:rsidRPr="00BC1A1B" w:rsidR="00D65B1B">
        <w:t xml:space="preserve"> </w:t>
      </w:r>
      <w:r w:rsidRPr="00BC1A1B">
        <w:t>clearly</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lead</w:t>
      </w:r>
      <w:r w:rsidRPr="00BC1A1B" w:rsidR="00D65B1B">
        <w:t xml:space="preserve"> </w:t>
      </w:r>
      <w:r w:rsidRPr="00BC1A1B">
        <w:t>to</w:t>
      </w:r>
      <w:r w:rsidRPr="00BC1A1B" w:rsidR="00D65B1B">
        <w:t xml:space="preserve"> </w:t>
      </w:r>
      <w:r w:rsidRPr="00BC1A1B">
        <w:t>additional</w:t>
      </w:r>
      <w:r w:rsidRPr="00BC1A1B" w:rsidR="00D65B1B">
        <w:t xml:space="preserve"> </w:t>
      </w:r>
      <w:r w:rsidRPr="00BC1A1B">
        <w:t>costs</w:t>
      </w:r>
      <w:r w:rsidRPr="00BC1A1B" w:rsidR="00D65B1B">
        <w:t xml:space="preserve"> </w:t>
      </w:r>
      <w:r w:rsidRPr="00BC1A1B">
        <w:t>in</w:t>
      </w:r>
      <w:r w:rsidRPr="00BC1A1B" w:rsidR="00D65B1B">
        <w:t xml:space="preserve"> </w:t>
      </w:r>
      <w:r w:rsidRPr="00BC1A1B">
        <w:t>the</w:t>
      </w:r>
      <w:r w:rsidRPr="00BC1A1B" w:rsidR="00D65B1B">
        <w:t xml:space="preserve"> </w:t>
      </w:r>
      <w:r w:rsidRPr="00BC1A1B">
        <w:t>longer</w:t>
      </w:r>
      <w:r w:rsidRPr="00BC1A1B" w:rsidR="00D65B1B">
        <w:t xml:space="preserve"> </w:t>
      </w:r>
      <w:r w:rsidRPr="00BC1A1B">
        <w:t>term</w:t>
      </w:r>
      <w:r w:rsidRPr="00BC1A1B" w:rsidR="00D65B1B">
        <w:t xml:space="preserve"> </w:t>
      </w:r>
      <w:r w:rsidRPr="00BC1A1B">
        <w:t>and</w:t>
      </w:r>
      <w:r w:rsidRPr="00BC1A1B" w:rsidR="00D65B1B">
        <w:t xml:space="preserve"> </w:t>
      </w:r>
      <w:r w:rsidRPr="00BC1A1B">
        <w:t>some</w:t>
      </w:r>
      <w:r w:rsidRPr="00BC1A1B" w:rsidR="00D65B1B">
        <w:t xml:space="preserve"> </w:t>
      </w:r>
      <w:r w:rsidRPr="00BC1A1B">
        <w:t>deterioration</w:t>
      </w:r>
      <w:r w:rsidRPr="00BC1A1B" w:rsidR="00D65B1B">
        <w:t xml:space="preserve"> </w:t>
      </w:r>
      <w:r w:rsidRPr="00BC1A1B">
        <w:t>of</w:t>
      </w:r>
      <w:r w:rsidRPr="00BC1A1B" w:rsidR="00D65B1B">
        <w:t xml:space="preserve"> </w:t>
      </w:r>
      <w:r w:rsidRPr="00BC1A1B">
        <w:t>services.</w:t>
      </w:r>
    </w:p>
    <w:p w:rsidR="007E6ACE" w:rsidRPr="00BC1A1B" w:rsidP="007E6ACE">
      <w:pPr>
        <w:pStyle w:val="Question"/>
      </w:pPr>
      <w:sdt>
        <w:sdtPr>
          <w:alias w:val="Member"/>
          <w:tag w:val="&lt;Member mnisId='4005' dodsId='37675'&gt;"/>
          <w:id w:val="439425095"/>
          <w:placeholder>
            <w:docPart w:val="DefaultPlaceholder_1082065158"/>
          </w:placeholder>
          <w:richText/>
        </w:sdtPr>
        <w:sdtContent>
          <w:r w:rsidRPr="00BC1A1B">
            <w:rPr>
              <w:b/>
            </w:rPr>
            <w:t>Bob</w:t>
          </w:r>
          <w:r w:rsidRPr="00BC1A1B" w:rsidR="00D65B1B">
            <w:rPr>
              <w:b/>
            </w:rPr>
            <w:t xml:space="preserve"> </w:t>
          </w:r>
          <w:r w:rsidRPr="00BC1A1B">
            <w:rPr>
              <w:b/>
            </w:rPr>
            <w:t>Blackman:</w:t>
          </w:r>
        </w:sdtContent>
      </w:sdt>
      <w:r w:rsidRPr="00BC1A1B" w:rsidR="00D65B1B">
        <w:t xml:space="preserve"> </w:t>
      </w:r>
      <w:r w:rsidRPr="00BC1A1B" w:rsidR="009C56D5">
        <w:t>Rob,</w:t>
      </w:r>
      <w:r w:rsidRPr="00BC1A1B" w:rsidR="00D65B1B">
        <w:t xml:space="preserve"> </w:t>
      </w:r>
      <w:r w:rsidRPr="00BC1A1B" w:rsidR="009C56D5">
        <w:t>y</w:t>
      </w:r>
      <w:r w:rsidRPr="00BC1A1B">
        <w:t>ou</w:t>
      </w:r>
      <w:r w:rsidRPr="00BC1A1B" w:rsidR="00D65B1B">
        <w:t xml:space="preserve"> </w:t>
      </w:r>
      <w:r w:rsidRPr="00BC1A1B">
        <w:t>have</w:t>
      </w:r>
      <w:r w:rsidRPr="00BC1A1B" w:rsidR="00D65B1B">
        <w:t xml:space="preserve"> </w:t>
      </w:r>
      <w:r w:rsidRPr="00BC1A1B">
        <w:t>argued</w:t>
      </w:r>
      <w:r w:rsidRPr="00BC1A1B" w:rsidR="00D65B1B">
        <w:t xml:space="preserve"> </w:t>
      </w:r>
      <w:r w:rsidRPr="00BC1A1B">
        <w:t>for</w:t>
      </w:r>
      <w:r w:rsidRPr="00BC1A1B" w:rsidR="00D65B1B">
        <w:t xml:space="preserve"> </w:t>
      </w:r>
      <w:r w:rsidRPr="00BC1A1B">
        <w:t>longer</w:t>
      </w:r>
      <w:r w:rsidRPr="00BC1A1B" w:rsidR="00F6358B">
        <w:t>-</w:t>
      </w:r>
      <w:r w:rsidRPr="00BC1A1B">
        <w:t>term</w:t>
      </w:r>
      <w:r w:rsidRPr="00BC1A1B" w:rsidR="00D65B1B">
        <w:t xml:space="preserve"> </w:t>
      </w:r>
      <w:r w:rsidRPr="00BC1A1B">
        <w:t>p</w:t>
      </w:r>
      <w:r w:rsidRPr="00BC1A1B" w:rsidR="009C56D5">
        <w:t>l</w:t>
      </w:r>
      <w:r w:rsidRPr="00BC1A1B">
        <w:t>ace</w:t>
      </w:r>
      <w:r w:rsidRPr="00BC1A1B" w:rsidR="009C56D5">
        <w:t>-</w:t>
      </w:r>
      <w:r w:rsidRPr="00BC1A1B">
        <w:t>based</w:t>
      </w:r>
      <w:r w:rsidRPr="00BC1A1B" w:rsidR="00D65B1B">
        <w:t xml:space="preserve"> </w:t>
      </w:r>
      <w:r w:rsidRPr="00BC1A1B">
        <w:t>funding</w:t>
      </w:r>
      <w:r w:rsidRPr="00BC1A1B" w:rsidR="00D65B1B">
        <w:t xml:space="preserve"> </w:t>
      </w:r>
      <w:r w:rsidRPr="00BC1A1B" w:rsidR="009C56D5">
        <w:t>so</w:t>
      </w:r>
      <w:r w:rsidRPr="00BC1A1B" w:rsidR="00D65B1B">
        <w:t xml:space="preserve"> </w:t>
      </w:r>
      <w:r w:rsidRPr="00BC1A1B" w:rsidR="009C56D5">
        <w:t>that</w:t>
      </w:r>
      <w:r w:rsidRPr="00BC1A1B" w:rsidR="00D65B1B">
        <w:t xml:space="preserve"> </w:t>
      </w:r>
      <w:r w:rsidRPr="00BC1A1B" w:rsidR="009C56D5">
        <w:t>spending</w:t>
      </w:r>
      <w:r w:rsidRPr="00BC1A1B" w:rsidR="00D65B1B">
        <w:t xml:space="preserve"> </w:t>
      </w:r>
      <w:r w:rsidRPr="00BC1A1B" w:rsidR="009C56D5">
        <w:t>decisions</w:t>
      </w:r>
      <w:r w:rsidRPr="00BC1A1B" w:rsidR="00D65B1B">
        <w:t xml:space="preserve"> </w:t>
      </w:r>
      <w:r w:rsidRPr="00BC1A1B" w:rsidR="009C56D5">
        <w:t>reflect</w:t>
      </w:r>
      <w:r w:rsidRPr="00BC1A1B" w:rsidR="00D65B1B">
        <w:t xml:space="preserve"> </w:t>
      </w:r>
      <w:r w:rsidRPr="00BC1A1B" w:rsidR="009C56D5">
        <w:t>local</w:t>
      </w:r>
      <w:r w:rsidRPr="00BC1A1B" w:rsidR="00D65B1B">
        <w:t xml:space="preserve"> </w:t>
      </w:r>
      <w:r w:rsidRPr="00BC1A1B" w:rsidR="003D5BAD">
        <w:t>circumstances</w:t>
      </w:r>
      <w:r w:rsidRPr="00BC1A1B" w:rsidR="009C56D5">
        <w:t>,</w:t>
      </w:r>
      <w:r w:rsidRPr="00BC1A1B" w:rsidR="00D65B1B">
        <w:t xml:space="preserve"> </w:t>
      </w:r>
      <w:r w:rsidRPr="00BC1A1B" w:rsidR="009C56D5">
        <w:t>m</w:t>
      </w:r>
      <w:r w:rsidRPr="00BC1A1B">
        <w:t>a</w:t>
      </w:r>
      <w:r w:rsidRPr="00BC1A1B" w:rsidR="009C56D5">
        <w:t>x</w:t>
      </w:r>
      <w:r w:rsidRPr="00BC1A1B">
        <w:t>imising</w:t>
      </w:r>
      <w:r w:rsidRPr="00BC1A1B" w:rsidR="00D65B1B">
        <w:t xml:space="preserve"> </w:t>
      </w:r>
      <w:r w:rsidRPr="00BC1A1B">
        <w:t>integration</w:t>
      </w:r>
      <w:r w:rsidRPr="00BC1A1B" w:rsidR="00D65B1B">
        <w:t xml:space="preserve"> </w:t>
      </w:r>
      <w:r w:rsidRPr="00BC1A1B" w:rsidR="009C56D5">
        <w:t>and</w:t>
      </w:r>
      <w:r w:rsidRPr="00BC1A1B" w:rsidR="00D65B1B">
        <w:t xml:space="preserve"> </w:t>
      </w:r>
      <w:r w:rsidRPr="00BC1A1B" w:rsidR="009C56D5">
        <w:t>alignment</w:t>
      </w:r>
      <w:r w:rsidRPr="00BC1A1B" w:rsidR="00D65B1B">
        <w:t xml:space="preserve"> </w:t>
      </w:r>
      <w:r w:rsidRPr="00BC1A1B" w:rsidR="009C56D5">
        <w:t>of</w:t>
      </w:r>
      <w:r w:rsidRPr="00BC1A1B" w:rsidR="00D65B1B">
        <w:t xml:space="preserve"> </w:t>
      </w:r>
      <w:r w:rsidRPr="00BC1A1B" w:rsidR="009C56D5">
        <w:t>public</w:t>
      </w:r>
      <w:r w:rsidRPr="00BC1A1B" w:rsidR="00D65B1B">
        <w:t xml:space="preserve"> </w:t>
      </w:r>
      <w:r w:rsidRPr="00BC1A1B" w:rsidR="009C56D5">
        <w:t>services</w:t>
      </w:r>
      <w:r w:rsidRPr="00BC1A1B" w:rsidR="00D65B1B">
        <w:t xml:space="preserve"> </w:t>
      </w:r>
      <w:r w:rsidRPr="00BC1A1B" w:rsidR="009C56D5">
        <w:t>while</w:t>
      </w:r>
      <w:r w:rsidRPr="00BC1A1B" w:rsidR="00D65B1B">
        <w:t xml:space="preserve"> </w:t>
      </w:r>
      <w:r w:rsidRPr="00BC1A1B" w:rsidR="009C56D5">
        <w:t>providing</w:t>
      </w:r>
      <w:r w:rsidRPr="00BC1A1B" w:rsidR="00D65B1B">
        <w:t xml:space="preserve"> </w:t>
      </w:r>
      <w:r w:rsidRPr="00BC1A1B" w:rsidR="009C56D5">
        <w:t>outcomes</w:t>
      </w:r>
      <w:r w:rsidRPr="00BC1A1B" w:rsidR="00D65B1B">
        <w:t xml:space="preserve"> </w:t>
      </w:r>
      <w:r w:rsidRPr="00BC1A1B" w:rsidR="009C56D5">
        <w:t>and</w:t>
      </w:r>
      <w:r w:rsidRPr="00BC1A1B" w:rsidR="00D65B1B">
        <w:t xml:space="preserve"> </w:t>
      </w:r>
      <w:r w:rsidRPr="00BC1A1B" w:rsidR="009C56D5">
        <w:t>value.</w:t>
      </w:r>
      <w:r w:rsidRPr="00BC1A1B" w:rsidR="00D65B1B">
        <w:t xml:space="preserve"> </w:t>
      </w:r>
      <w:r w:rsidRPr="00BC1A1B" w:rsidR="003D5BAD">
        <w:t>That</w:t>
      </w:r>
      <w:r w:rsidRPr="00BC1A1B" w:rsidR="00D65B1B">
        <w:t xml:space="preserve"> </w:t>
      </w:r>
      <w:r w:rsidRPr="00BC1A1B" w:rsidR="003D5BAD">
        <w:t>comes</w:t>
      </w:r>
      <w:r w:rsidRPr="00BC1A1B" w:rsidR="00D65B1B">
        <w:t xml:space="preserve"> </w:t>
      </w:r>
      <w:r w:rsidRPr="00BC1A1B" w:rsidR="003D5BAD">
        <w:t>from</w:t>
      </w:r>
      <w:r w:rsidRPr="00BC1A1B" w:rsidR="00D65B1B">
        <w:t xml:space="preserve"> </w:t>
      </w:r>
      <w:r w:rsidRPr="00BC1A1B">
        <w:t>your</w:t>
      </w:r>
      <w:r w:rsidRPr="00BC1A1B" w:rsidR="00D65B1B">
        <w:t xml:space="preserve"> </w:t>
      </w:r>
      <w:r w:rsidRPr="00BC1A1B">
        <w:t>evidence.</w:t>
      </w:r>
      <w:r w:rsidRPr="00BC1A1B" w:rsidR="00D65B1B">
        <w:t xml:space="preserve"> </w:t>
      </w:r>
      <w:r w:rsidRPr="00BC1A1B">
        <w:t>Are</w:t>
      </w:r>
      <w:r w:rsidRPr="00BC1A1B" w:rsidR="00D65B1B">
        <w:t xml:space="preserve"> </w:t>
      </w:r>
      <w:r w:rsidRPr="00BC1A1B">
        <w:t>we</w:t>
      </w:r>
      <w:r w:rsidRPr="00BC1A1B" w:rsidR="00D65B1B">
        <w:t xml:space="preserve"> </w:t>
      </w:r>
      <w:r w:rsidRPr="00BC1A1B">
        <w:t>now</w:t>
      </w:r>
      <w:r w:rsidRPr="00BC1A1B" w:rsidR="00D65B1B">
        <w:t xml:space="preserve"> </w:t>
      </w:r>
      <w:r w:rsidRPr="00BC1A1B">
        <w:t>reaching</w:t>
      </w:r>
      <w:r w:rsidRPr="00BC1A1B" w:rsidR="00D65B1B">
        <w:t xml:space="preserve"> </w:t>
      </w:r>
      <w:r w:rsidRPr="00BC1A1B">
        <w:t>a</w:t>
      </w:r>
      <w:r w:rsidRPr="00BC1A1B" w:rsidR="00D65B1B">
        <w:t xml:space="preserve"> </w:t>
      </w:r>
      <w:r w:rsidRPr="00BC1A1B">
        <w:t>time</w:t>
      </w:r>
      <w:r w:rsidRPr="00BC1A1B" w:rsidR="00D65B1B">
        <w:t xml:space="preserve"> </w:t>
      </w:r>
      <w:r w:rsidRPr="00BC1A1B">
        <w:t>where</w:t>
      </w:r>
      <w:r w:rsidRPr="00BC1A1B" w:rsidR="00D65B1B">
        <w:t xml:space="preserve"> </w:t>
      </w:r>
      <w:r w:rsidRPr="00BC1A1B">
        <w:t>we</w:t>
      </w:r>
      <w:r w:rsidRPr="00BC1A1B" w:rsidR="00D65B1B">
        <w:t xml:space="preserve"> </w:t>
      </w:r>
      <w:r w:rsidRPr="00BC1A1B">
        <w:t>need</w:t>
      </w:r>
      <w:r w:rsidRPr="00BC1A1B" w:rsidR="00D65B1B">
        <w:t xml:space="preserve"> </w:t>
      </w:r>
      <w:r w:rsidRPr="00BC1A1B">
        <w:t>t</w:t>
      </w:r>
      <w:r w:rsidRPr="00BC1A1B" w:rsidR="003D5BAD">
        <w:t>o</w:t>
      </w:r>
      <w:r w:rsidRPr="00BC1A1B" w:rsidR="00D65B1B">
        <w:t xml:space="preserve"> </w:t>
      </w:r>
      <w:r w:rsidRPr="00BC1A1B">
        <w:t>consider</w:t>
      </w:r>
      <w:r w:rsidRPr="00BC1A1B" w:rsidR="00D65B1B">
        <w:t xml:space="preserve"> </w:t>
      </w:r>
      <w:r w:rsidRPr="00BC1A1B">
        <w:t>how</w:t>
      </w:r>
      <w:r w:rsidRPr="00BC1A1B" w:rsidR="00D65B1B">
        <w:t xml:space="preserve"> </w:t>
      </w:r>
      <w:r w:rsidRPr="00BC1A1B">
        <w:t>we</w:t>
      </w:r>
      <w:r w:rsidRPr="00BC1A1B" w:rsidR="00D65B1B">
        <w:t xml:space="preserve"> </w:t>
      </w:r>
      <w:r w:rsidRPr="00BC1A1B">
        <w:t>fund</w:t>
      </w:r>
      <w:r w:rsidRPr="00BC1A1B" w:rsidR="00D65B1B">
        <w:t xml:space="preserve"> </w:t>
      </w:r>
      <w:r w:rsidRPr="00BC1A1B">
        <w:t>local</w:t>
      </w:r>
      <w:r w:rsidRPr="00BC1A1B" w:rsidR="00D65B1B">
        <w:t xml:space="preserve"> </w:t>
      </w:r>
      <w:r w:rsidRPr="00BC1A1B">
        <w:t>services</w:t>
      </w:r>
      <w:r w:rsidRPr="00BC1A1B" w:rsidR="00D65B1B">
        <w:t xml:space="preserve"> </w:t>
      </w:r>
      <w:r w:rsidRPr="00BC1A1B">
        <w:t>in</w:t>
      </w:r>
      <w:r w:rsidRPr="00BC1A1B" w:rsidR="00D65B1B">
        <w:t xml:space="preserve"> </w:t>
      </w:r>
      <w:r w:rsidRPr="00BC1A1B">
        <w:t>the</w:t>
      </w:r>
      <w:r w:rsidRPr="00BC1A1B" w:rsidR="00D65B1B">
        <w:t xml:space="preserve"> </w:t>
      </w:r>
      <w:r w:rsidRPr="00BC1A1B">
        <w:t>long</w:t>
      </w:r>
      <w:r w:rsidRPr="00BC1A1B" w:rsidR="00D65B1B">
        <w:t xml:space="preserve"> </w:t>
      </w:r>
      <w:r w:rsidRPr="00BC1A1B">
        <w:t>term</w:t>
      </w:r>
      <w:r w:rsidRPr="00BC1A1B" w:rsidR="00F6358B">
        <w:t>,</w:t>
      </w:r>
      <w:r w:rsidRPr="00BC1A1B" w:rsidR="00D65B1B">
        <w:t xml:space="preserve"> </w:t>
      </w:r>
      <w:r w:rsidRPr="00BC1A1B" w:rsidR="003D5BAD">
        <w:t>and</w:t>
      </w:r>
      <w:r w:rsidRPr="00BC1A1B" w:rsidR="00D65B1B">
        <w:t xml:space="preserve"> </w:t>
      </w:r>
      <w:r w:rsidRPr="00BC1A1B" w:rsidR="003D5BAD">
        <w:t>which</w:t>
      </w:r>
      <w:r w:rsidRPr="00BC1A1B" w:rsidR="00D65B1B">
        <w:t xml:space="preserve"> </w:t>
      </w:r>
      <w:r w:rsidRPr="00BC1A1B" w:rsidR="003D5BAD">
        <w:t>ones</w:t>
      </w:r>
      <w:r w:rsidRPr="00BC1A1B" w:rsidR="00D65B1B">
        <w:t xml:space="preserve"> </w:t>
      </w:r>
      <w:r w:rsidRPr="00BC1A1B" w:rsidR="003D5BAD">
        <w:t>we</w:t>
      </w:r>
      <w:r w:rsidRPr="00BC1A1B" w:rsidR="00D65B1B">
        <w:t xml:space="preserve"> </w:t>
      </w:r>
      <w:r w:rsidRPr="00BC1A1B" w:rsidR="003D5BAD">
        <w:t>do</w:t>
      </w:r>
      <w:r w:rsidRPr="00BC1A1B" w:rsidR="00D65B1B">
        <w:t xml:space="preserve"> </w:t>
      </w:r>
      <w:r w:rsidRPr="00BC1A1B" w:rsidR="003D5BAD">
        <w:t>fund?</w:t>
      </w:r>
      <w:r w:rsidRPr="00BC1A1B" w:rsidR="00D65B1B">
        <w:t xml:space="preserve"> </w:t>
      </w:r>
      <w:r w:rsidRPr="00BC1A1B" w:rsidR="003D5BAD">
        <w:t>Are</w:t>
      </w:r>
      <w:r w:rsidRPr="00BC1A1B" w:rsidR="00D65B1B">
        <w:t xml:space="preserve"> </w:t>
      </w:r>
      <w:r w:rsidRPr="00BC1A1B" w:rsidR="003D5BAD">
        <w:t>we</w:t>
      </w:r>
      <w:r w:rsidRPr="00BC1A1B" w:rsidR="00D65B1B">
        <w:t xml:space="preserve"> </w:t>
      </w:r>
      <w:r w:rsidRPr="00BC1A1B" w:rsidR="003D5BAD">
        <w:t>reaching</w:t>
      </w:r>
      <w:r w:rsidRPr="00BC1A1B" w:rsidR="00D65B1B">
        <w:t xml:space="preserve"> </w:t>
      </w:r>
      <w:r w:rsidRPr="00BC1A1B" w:rsidR="003D5BAD">
        <w:t>that</w:t>
      </w:r>
      <w:r w:rsidRPr="00BC1A1B" w:rsidR="00D65B1B">
        <w:t xml:space="preserve"> </w:t>
      </w:r>
      <w:r w:rsidRPr="00BC1A1B" w:rsidR="00B6649C">
        <w:t>sort</w:t>
      </w:r>
      <w:r w:rsidRPr="00BC1A1B" w:rsidR="00D65B1B">
        <w:t xml:space="preserve"> </w:t>
      </w:r>
      <w:r w:rsidRPr="00BC1A1B" w:rsidR="00B6649C">
        <w:t>of</w:t>
      </w:r>
      <w:r w:rsidRPr="00BC1A1B" w:rsidR="00D65B1B">
        <w:t xml:space="preserve"> </w:t>
      </w:r>
      <w:r w:rsidRPr="00BC1A1B" w:rsidR="003D5BAD">
        <w:t>point</w:t>
      </w:r>
      <w:r w:rsidRPr="00BC1A1B" w:rsidR="00D65B1B">
        <w:t xml:space="preserve"> </w:t>
      </w:r>
      <w:r w:rsidRPr="00BC1A1B" w:rsidR="003D5BAD">
        <w:t>whereby</w:t>
      </w:r>
      <w:r w:rsidRPr="00BC1A1B" w:rsidR="00D65B1B">
        <w:t xml:space="preserve"> </w:t>
      </w:r>
      <w:r w:rsidRPr="00BC1A1B">
        <w:t>the</w:t>
      </w:r>
      <w:r w:rsidRPr="00BC1A1B" w:rsidR="00D65B1B">
        <w:t xml:space="preserve"> </w:t>
      </w:r>
      <w:r w:rsidRPr="00BC1A1B">
        <w:t>public</w:t>
      </w:r>
      <w:r w:rsidRPr="00BC1A1B" w:rsidR="00D65B1B">
        <w:t xml:space="preserve"> </w:t>
      </w:r>
      <w:r w:rsidRPr="00BC1A1B">
        <w:t>purse</w:t>
      </w:r>
      <w:r w:rsidRPr="00BC1A1B" w:rsidR="00D65B1B">
        <w:t xml:space="preserve"> </w:t>
      </w:r>
      <w:r w:rsidRPr="00BC1A1B">
        <w:t>is</w:t>
      </w:r>
      <w:r w:rsidRPr="00BC1A1B" w:rsidR="00D65B1B">
        <w:t xml:space="preserve"> </w:t>
      </w:r>
      <w:r w:rsidRPr="00BC1A1B">
        <w:t>not</w:t>
      </w:r>
      <w:r w:rsidRPr="00BC1A1B" w:rsidR="00D65B1B">
        <w:t xml:space="preserve"> </w:t>
      </w:r>
      <w:r w:rsidRPr="00BC1A1B">
        <w:t>going</w:t>
      </w:r>
      <w:r w:rsidRPr="00BC1A1B" w:rsidR="00D65B1B">
        <w:t xml:space="preserve"> </w:t>
      </w:r>
      <w:r w:rsidRPr="00BC1A1B">
        <w:t>to</w:t>
      </w:r>
      <w:r w:rsidRPr="00BC1A1B" w:rsidR="00D65B1B">
        <w:t xml:space="preserve"> </w:t>
      </w:r>
      <w:r w:rsidRPr="00BC1A1B">
        <w:t>pick</w:t>
      </w:r>
      <w:r w:rsidRPr="00BC1A1B" w:rsidR="00D65B1B">
        <w:t xml:space="preserve"> </w:t>
      </w:r>
      <w:r w:rsidRPr="00BC1A1B">
        <w:t>up</w:t>
      </w:r>
      <w:r w:rsidRPr="00BC1A1B" w:rsidR="00D65B1B">
        <w:t xml:space="preserve"> </w:t>
      </w:r>
      <w:r w:rsidRPr="00BC1A1B">
        <w:t>some</w:t>
      </w:r>
      <w:r w:rsidRPr="00BC1A1B" w:rsidR="00D65B1B">
        <w:t xml:space="preserve"> </w:t>
      </w:r>
      <w:r w:rsidRPr="00BC1A1B">
        <w:t>of</w:t>
      </w:r>
      <w:r w:rsidRPr="00BC1A1B" w:rsidR="00D65B1B">
        <w:t xml:space="preserve"> </w:t>
      </w:r>
      <w:r w:rsidRPr="00BC1A1B">
        <w:t>these</w:t>
      </w:r>
      <w:r w:rsidRPr="00BC1A1B" w:rsidR="00D65B1B">
        <w:t xml:space="preserve"> </w:t>
      </w:r>
      <w:r w:rsidRPr="00BC1A1B">
        <w:t>services</w:t>
      </w:r>
      <w:r w:rsidRPr="00BC1A1B" w:rsidR="003D5BAD">
        <w:t>?</w:t>
      </w:r>
    </w:p>
    <w:p w:rsidR="007E6ACE" w:rsidRPr="00BC1A1B" w:rsidP="007E6ACE">
      <w:pPr>
        <w:pStyle w:val="Answer"/>
      </w:pPr>
      <w:sdt>
        <w:sdtPr>
          <w:alias w:val="Witness"/>
          <w:id w:val="354241925"/>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rsidR="00F84C9E">
        <w:t>That</w:t>
      </w:r>
      <w:r w:rsidRPr="00BC1A1B" w:rsidR="00D65B1B">
        <w:t xml:space="preserve"> </w:t>
      </w:r>
      <w:r w:rsidRPr="00BC1A1B" w:rsidR="00F84C9E">
        <w:t>is</w:t>
      </w:r>
      <w:r w:rsidRPr="00BC1A1B" w:rsidR="00D65B1B">
        <w:t xml:space="preserve"> </w:t>
      </w:r>
      <w:r w:rsidRPr="00BC1A1B" w:rsidR="00F84C9E">
        <w:t>a</w:t>
      </w:r>
      <w:r w:rsidRPr="00BC1A1B" w:rsidR="00D65B1B">
        <w:t xml:space="preserve"> </w:t>
      </w:r>
      <w:r w:rsidRPr="00BC1A1B" w:rsidR="00F84C9E">
        <w:t>really</w:t>
      </w:r>
      <w:r w:rsidRPr="00BC1A1B" w:rsidR="00D65B1B">
        <w:t xml:space="preserve"> </w:t>
      </w:r>
      <w:r w:rsidRPr="00BC1A1B" w:rsidR="00F84C9E">
        <w:t>good</w:t>
      </w:r>
      <w:r w:rsidRPr="00BC1A1B" w:rsidR="00D65B1B">
        <w:t xml:space="preserve"> </w:t>
      </w:r>
      <w:r w:rsidRPr="00BC1A1B" w:rsidR="00F84C9E">
        <w:t>question.</w:t>
      </w:r>
      <w:r w:rsidRPr="00BC1A1B" w:rsidR="00D65B1B">
        <w:t xml:space="preserve"> </w:t>
      </w:r>
      <w:r w:rsidRPr="00BC1A1B" w:rsidR="00F84C9E">
        <w:t>A</w:t>
      </w:r>
      <w:r w:rsidRPr="00BC1A1B">
        <w:t>s</w:t>
      </w:r>
      <w:r w:rsidRPr="00BC1A1B" w:rsidR="00D65B1B">
        <w:t xml:space="preserve"> </w:t>
      </w:r>
      <w:r w:rsidRPr="00BC1A1B" w:rsidR="00F84C9E">
        <w:t>C</w:t>
      </w:r>
      <w:r w:rsidRPr="00BC1A1B">
        <w:t>ounci</w:t>
      </w:r>
      <w:r w:rsidRPr="00BC1A1B" w:rsidR="00F84C9E">
        <w:t>l</w:t>
      </w:r>
      <w:r w:rsidRPr="00BC1A1B">
        <w:t>lor</w:t>
      </w:r>
      <w:r w:rsidRPr="00BC1A1B" w:rsidR="00D65B1B">
        <w:t xml:space="preserve"> </w:t>
      </w:r>
      <w:r w:rsidRPr="00BC1A1B">
        <w:t>Jamieson</w:t>
      </w:r>
      <w:r w:rsidRPr="00BC1A1B" w:rsidR="00D65B1B">
        <w:t xml:space="preserve"> </w:t>
      </w:r>
      <w:r w:rsidRPr="00BC1A1B">
        <w:t>said</w:t>
      </w:r>
      <w:r w:rsidRPr="00BC1A1B" w:rsidR="00D65B1B">
        <w:t xml:space="preserve"> </w:t>
      </w:r>
      <w:r w:rsidRPr="00BC1A1B">
        <w:t>at</w:t>
      </w:r>
      <w:r w:rsidRPr="00BC1A1B" w:rsidR="00D65B1B">
        <w:t xml:space="preserve"> </w:t>
      </w:r>
      <w:r w:rsidRPr="00BC1A1B">
        <w:t>the</w:t>
      </w:r>
      <w:r w:rsidRPr="00BC1A1B" w:rsidR="00D65B1B">
        <w:t xml:space="preserve"> </w:t>
      </w:r>
      <w:r w:rsidRPr="00BC1A1B">
        <w:t>beginning</w:t>
      </w:r>
      <w:r w:rsidRPr="00BC1A1B" w:rsidR="00D65B1B">
        <w:t xml:space="preserve"> </w:t>
      </w:r>
      <w:r w:rsidRPr="00BC1A1B">
        <w:t>o</w:t>
      </w:r>
      <w:r w:rsidRPr="00BC1A1B" w:rsidR="00F84C9E">
        <w:t>f</w:t>
      </w:r>
      <w:r w:rsidRPr="00BC1A1B" w:rsidR="00D65B1B">
        <w:t xml:space="preserve"> </w:t>
      </w:r>
      <w:r w:rsidRPr="00BC1A1B">
        <w:t>today</w:t>
      </w:r>
      <w:r w:rsidRPr="00BC1A1B" w:rsidR="00F84C9E">
        <w:t>,</w:t>
      </w:r>
      <w:r w:rsidRPr="00BC1A1B" w:rsidR="00D65B1B">
        <w:t xml:space="preserve"> </w:t>
      </w:r>
      <w:r w:rsidRPr="00BC1A1B" w:rsidR="00F84C9E">
        <w:t>the</w:t>
      </w:r>
      <w:r w:rsidRPr="00BC1A1B" w:rsidR="00D65B1B">
        <w:t xml:space="preserve"> </w:t>
      </w:r>
      <w:r w:rsidRPr="00BC1A1B" w:rsidR="00F84C9E">
        <w:t>more</w:t>
      </w:r>
      <w:r w:rsidRPr="00BC1A1B" w:rsidR="00D65B1B">
        <w:t xml:space="preserve"> </w:t>
      </w:r>
      <w:r w:rsidRPr="00BC1A1B" w:rsidR="00F84C9E">
        <w:t>public</w:t>
      </w:r>
      <w:r w:rsidRPr="00BC1A1B" w:rsidR="00D65B1B">
        <w:t xml:space="preserve"> </w:t>
      </w:r>
      <w:r w:rsidRPr="00BC1A1B" w:rsidR="00F84C9E">
        <w:t>money</w:t>
      </w:r>
      <w:r w:rsidRPr="00BC1A1B" w:rsidR="00D65B1B">
        <w:t xml:space="preserve"> </w:t>
      </w:r>
      <w:r w:rsidRPr="00BC1A1B">
        <w:t>spent</w:t>
      </w:r>
      <w:r w:rsidRPr="00BC1A1B" w:rsidR="00D65B1B">
        <w:t xml:space="preserve"> </w:t>
      </w:r>
      <w:r w:rsidRPr="00BC1A1B">
        <w:t>on</w:t>
      </w:r>
      <w:r w:rsidRPr="00BC1A1B" w:rsidR="00D65B1B">
        <w:t xml:space="preserve"> </w:t>
      </w:r>
      <w:r w:rsidRPr="00BC1A1B">
        <w:t>local</w:t>
      </w:r>
      <w:r w:rsidRPr="00BC1A1B" w:rsidR="00D65B1B">
        <w:t xml:space="preserve"> </w:t>
      </w:r>
      <w:r w:rsidRPr="00BC1A1B">
        <w:t>services</w:t>
      </w:r>
      <w:r w:rsidRPr="00BC1A1B" w:rsidR="00D65B1B">
        <w:t xml:space="preserve"> </w:t>
      </w:r>
      <w:r w:rsidRPr="00BC1A1B" w:rsidR="00F84C9E">
        <w:t>t</w:t>
      </w:r>
      <w:r w:rsidRPr="00BC1A1B">
        <w:t>h</w:t>
      </w:r>
      <w:r w:rsidRPr="00BC1A1B" w:rsidR="00F84C9E">
        <w:t>at</w:t>
      </w:r>
      <w:r w:rsidRPr="00BC1A1B" w:rsidR="00D65B1B">
        <w:t xml:space="preserve"> </w:t>
      </w:r>
      <w:r w:rsidRPr="00BC1A1B">
        <w:t>is</w:t>
      </w:r>
      <w:r w:rsidRPr="00BC1A1B" w:rsidR="00D65B1B">
        <w:t xml:space="preserve"> </w:t>
      </w:r>
      <w:r w:rsidRPr="00BC1A1B">
        <w:t>pooled</w:t>
      </w:r>
      <w:r w:rsidRPr="00BC1A1B" w:rsidR="00D65B1B">
        <w:t xml:space="preserve"> </w:t>
      </w:r>
      <w:r w:rsidRPr="00BC1A1B">
        <w:t>for</w:t>
      </w:r>
      <w:r w:rsidRPr="00BC1A1B" w:rsidR="00D65B1B">
        <w:t xml:space="preserve"> </w:t>
      </w:r>
      <w:r w:rsidRPr="00BC1A1B">
        <w:t>reprioritisation</w:t>
      </w:r>
      <w:r w:rsidRPr="00BC1A1B" w:rsidR="00D65B1B">
        <w:t xml:space="preserve"> </w:t>
      </w:r>
      <w:r w:rsidRPr="00BC1A1B" w:rsidR="00F84C9E">
        <w:t>locally,</w:t>
      </w:r>
      <w:r w:rsidRPr="00BC1A1B" w:rsidR="00D65B1B">
        <w:t xml:space="preserve"> </w:t>
      </w:r>
      <w:r w:rsidRPr="00BC1A1B" w:rsidR="00F84C9E">
        <w:t>the</w:t>
      </w:r>
      <w:r w:rsidRPr="00BC1A1B" w:rsidR="00D65B1B">
        <w:t xml:space="preserve"> </w:t>
      </w:r>
      <w:r w:rsidRPr="00BC1A1B" w:rsidR="00F84C9E">
        <w:t>better.</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coun</w:t>
      </w:r>
      <w:r w:rsidRPr="00BC1A1B" w:rsidR="00F84C9E">
        <w:t>c</w:t>
      </w:r>
      <w:r w:rsidRPr="00BC1A1B">
        <w:t>ils</w:t>
      </w:r>
      <w:r w:rsidRPr="00BC1A1B" w:rsidR="00D65B1B">
        <w:t xml:space="preserve"> </w:t>
      </w:r>
      <w:r w:rsidRPr="00BC1A1B">
        <w:t>control</w:t>
      </w:r>
      <w:r w:rsidRPr="00BC1A1B" w:rsidR="00D65B1B">
        <w:t xml:space="preserve"> </w:t>
      </w:r>
      <w:r w:rsidRPr="00BC1A1B">
        <w:t>some</w:t>
      </w:r>
      <w:r w:rsidRPr="00BC1A1B" w:rsidR="00D65B1B">
        <w:t xml:space="preserve"> </w:t>
      </w:r>
      <w:r w:rsidRPr="00BC1A1B">
        <w:t>budgets</w:t>
      </w:r>
      <w:r w:rsidRPr="00BC1A1B" w:rsidR="00F84C9E">
        <w:t>—</w:t>
      </w:r>
      <w:r w:rsidRPr="00BC1A1B">
        <w:t>council</w:t>
      </w:r>
      <w:r w:rsidRPr="00BC1A1B" w:rsidR="00D65B1B">
        <w:t xml:space="preserve"> </w:t>
      </w:r>
      <w:r w:rsidRPr="00BC1A1B">
        <w:t>budgets</w:t>
      </w:r>
      <w:r w:rsidRPr="00BC1A1B" w:rsidR="00F84C9E">
        <w:t>—</w:t>
      </w:r>
      <w:r w:rsidRPr="00BC1A1B">
        <w:t>but</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the</w:t>
      </w:r>
      <w:r w:rsidRPr="00BC1A1B" w:rsidR="00D65B1B">
        <w:t xml:space="preserve"> </w:t>
      </w:r>
      <w:r w:rsidRPr="00BC1A1B" w:rsidR="00F84C9E">
        <w:t>local</w:t>
      </w:r>
      <w:r w:rsidRPr="00BC1A1B" w:rsidR="00D65B1B">
        <w:t xml:space="preserve"> </w:t>
      </w:r>
      <w:r w:rsidRPr="00BC1A1B" w:rsidR="00F84C9E">
        <w:t>state</w:t>
      </w:r>
      <w:r w:rsidRPr="00BC1A1B" w:rsidR="00D65B1B">
        <w:t xml:space="preserve"> </w:t>
      </w:r>
      <w:r w:rsidRPr="00BC1A1B" w:rsidR="00F84C9E">
        <w:t>is</w:t>
      </w:r>
      <w:r w:rsidRPr="00BC1A1B" w:rsidR="00D65B1B">
        <w:t xml:space="preserve"> </w:t>
      </w:r>
      <w:r w:rsidRPr="00BC1A1B">
        <w:t>directly</w:t>
      </w:r>
      <w:r w:rsidRPr="00BC1A1B" w:rsidR="00D65B1B">
        <w:t xml:space="preserve"> </w:t>
      </w:r>
      <w:r w:rsidRPr="00BC1A1B">
        <w:t>managed</w:t>
      </w:r>
      <w:r w:rsidRPr="00BC1A1B" w:rsidR="00D65B1B">
        <w:t xml:space="preserve"> </w:t>
      </w:r>
      <w:r w:rsidRPr="00BC1A1B">
        <w:t>by</w:t>
      </w:r>
      <w:r w:rsidRPr="00BC1A1B" w:rsidR="00D65B1B">
        <w:t xml:space="preserve"> </w:t>
      </w:r>
      <w:r w:rsidRPr="00BC1A1B">
        <w:t>Whitehall.</w:t>
      </w:r>
      <w:r w:rsidRPr="00BC1A1B" w:rsidR="00D65B1B">
        <w:t xml:space="preserve"> </w:t>
      </w:r>
      <w:r w:rsidRPr="00BC1A1B">
        <w:t>It</w:t>
      </w:r>
      <w:r w:rsidRPr="00BC1A1B" w:rsidR="00D65B1B">
        <w:t xml:space="preserve"> </w:t>
      </w:r>
      <w:r w:rsidRPr="00BC1A1B">
        <w:t>is</w:t>
      </w:r>
      <w:r w:rsidRPr="00BC1A1B" w:rsidR="00D65B1B">
        <w:t xml:space="preserve"> </w:t>
      </w:r>
      <w:r w:rsidRPr="00BC1A1B" w:rsidR="00F84C9E">
        <w:t>now</w:t>
      </w:r>
      <w:r w:rsidRPr="00BC1A1B" w:rsidR="00D65B1B">
        <w:t xml:space="preserve"> </w:t>
      </w:r>
      <w:r w:rsidRPr="00BC1A1B">
        <w:t>a</w:t>
      </w:r>
      <w:r w:rsidRPr="00BC1A1B" w:rsidR="00D65B1B">
        <w:t xml:space="preserve"> </w:t>
      </w:r>
      <w:r w:rsidRPr="00BC1A1B" w:rsidR="00F84C9E">
        <w:t>pretty</w:t>
      </w:r>
      <w:r w:rsidRPr="00BC1A1B" w:rsidR="00D65B1B">
        <w:t xml:space="preserve"> </w:t>
      </w:r>
      <w:r w:rsidRPr="00BC1A1B">
        <w:t>fundamental</w:t>
      </w:r>
      <w:r w:rsidRPr="00BC1A1B" w:rsidR="00D65B1B">
        <w:t xml:space="preserve"> </w:t>
      </w:r>
      <w:r w:rsidRPr="00BC1A1B">
        <w:t>time</w:t>
      </w:r>
      <w:r w:rsidRPr="00BC1A1B" w:rsidR="00D65B1B">
        <w:t xml:space="preserve"> </w:t>
      </w:r>
      <w:r w:rsidRPr="00BC1A1B">
        <w:t>where</w:t>
      </w:r>
      <w:r w:rsidRPr="00BC1A1B" w:rsidR="00D65B1B">
        <w:t xml:space="preserve"> </w:t>
      </w:r>
      <w:r w:rsidRPr="00BC1A1B">
        <w:t>we</w:t>
      </w:r>
      <w:r w:rsidRPr="00BC1A1B" w:rsidR="00D65B1B">
        <w:t xml:space="preserve"> </w:t>
      </w:r>
      <w:r w:rsidRPr="00BC1A1B">
        <w:t>need</w:t>
      </w:r>
      <w:r w:rsidRPr="00BC1A1B" w:rsidR="00D65B1B">
        <w:t xml:space="preserve"> </w:t>
      </w:r>
      <w:r w:rsidRPr="00BC1A1B">
        <w:t>t</w:t>
      </w:r>
      <w:r w:rsidRPr="00BC1A1B" w:rsidR="00F84C9E">
        <w:t>o</w:t>
      </w:r>
      <w:r w:rsidRPr="00BC1A1B" w:rsidR="00D65B1B">
        <w:t xml:space="preserve"> </w:t>
      </w:r>
      <w:r w:rsidRPr="00BC1A1B">
        <w:t>see</w:t>
      </w:r>
      <w:r w:rsidRPr="00BC1A1B" w:rsidR="00D65B1B">
        <w:t xml:space="preserve"> </w:t>
      </w:r>
      <w:r w:rsidRPr="00BC1A1B">
        <w:t>all</w:t>
      </w:r>
      <w:r w:rsidRPr="00BC1A1B" w:rsidR="00D65B1B">
        <w:t xml:space="preserve"> </w:t>
      </w:r>
      <w:r w:rsidRPr="00BC1A1B">
        <w:t>of</w:t>
      </w:r>
      <w:r w:rsidRPr="00BC1A1B" w:rsidR="00D65B1B">
        <w:t xml:space="preserve"> </w:t>
      </w:r>
      <w:r w:rsidRPr="00BC1A1B">
        <w:t>that</w:t>
      </w:r>
      <w:r w:rsidRPr="00BC1A1B" w:rsidR="00D65B1B">
        <w:t xml:space="preserve"> </w:t>
      </w:r>
      <w:r w:rsidRPr="00BC1A1B">
        <w:t>money</w:t>
      </w:r>
      <w:r w:rsidRPr="00BC1A1B" w:rsidR="00D65B1B">
        <w:t xml:space="preserve"> </w:t>
      </w:r>
      <w:r w:rsidRPr="00BC1A1B">
        <w:t>pooled</w:t>
      </w:r>
      <w:r w:rsidRPr="00BC1A1B" w:rsidR="00D65B1B">
        <w:t xml:space="preserve"> </w:t>
      </w:r>
      <w:r w:rsidRPr="00BC1A1B" w:rsidR="00F84C9E">
        <w:t>for</w:t>
      </w:r>
      <w:r w:rsidRPr="00BC1A1B" w:rsidR="00D65B1B">
        <w:t xml:space="preserve"> </w:t>
      </w:r>
      <w:r w:rsidRPr="00BC1A1B" w:rsidR="00F84C9E">
        <w:t>local</w:t>
      </w:r>
      <w:r w:rsidRPr="00BC1A1B" w:rsidR="00D65B1B">
        <w:t xml:space="preserve"> </w:t>
      </w:r>
      <w:r w:rsidRPr="00BC1A1B" w:rsidR="00F84C9E">
        <w:t>decision-making</w:t>
      </w:r>
      <w:r w:rsidRPr="00BC1A1B" w:rsidR="00D65B1B">
        <w:t xml:space="preserve"> </w:t>
      </w:r>
      <w:r w:rsidRPr="00BC1A1B" w:rsidR="00F84C9E">
        <w:t>because</w:t>
      </w:r>
      <w:r w:rsidRPr="00BC1A1B" w:rsidR="00D65B1B">
        <w:t xml:space="preserve"> </w:t>
      </w:r>
      <w:r w:rsidRPr="00BC1A1B" w:rsidR="00F84C9E">
        <w:t>councils</w:t>
      </w:r>
      <w:r w:rsidRPr="00BC1A1B" w:rsidR="00D65B1B">
        <w:t xml:space="preserve"> </w:t>
      </w:r>
      <w:r w:rsidRPr="00BC1A1B" w:rsidR="00F84C9E">
        <w:t>will</w:t>
      </w:r>
      <w:r w:rsidRPr="00BC1A1B" w:rsidR="00D65B1B">
        <w:t xml:space="preserve"> </w:t>
      </w:r>
      <w:r w:rsidRPr="00BC1A1B" w:rsidR="00F84C9E">
        <w:t>be</w:t>
      </w:r>
      <w:r w:rsidRPr="00BC1A1B" w:rsidR="00D65B1B">
        <w:t xml:space="preserve"> </w:t>
      </w:r>
      <w:r w:rsidRPr="00BC1A1B" w:rsidR="00F84C9E">
        <w:t>in</w:t>
      </w:r>
      <w:r w:rsidRPr="00BC1A1B" w:rsidR="00D65B1B">
        <w:t xml:space="preserve"> </w:t>
      </w:r>
      <w:r w:rsidRPr="00BC1A1B" w:rsidR="00F84C9E">
        <w:t>a</w:t>
      </w:r>
      <w:r w:rsidRPr="00BC1A1B" w:rsidR="00D65B1B">
        <w:t xml:space="preserve"> </w:t>
      </w:r>
      <w:r w:rsidRPr="00BC1A1B" w:rsidR="00F84C9E">
        <w:t>position</w:t>
      </w:r>
      <w:r w:rsidRPr="00BC1A1B" w:rsidR="00D65B1B">
        <w:t xml:space="preserve"> </w:t>
      </w:r>
      <w:r w:rsidRPr="00BC1A1B" w:rsidR="00F84C9E">
        <w:t>to</w:t>
      </w:r>
      <w:r w:rsidRPr="00BC1A1B" w:rsidR="00D65B1B">
        <w:t xml:space="preserve"> </w:t>
      </w:r>
      <w:r w:rsidRPr="00BC1A1B" w:rsidR="00F84C9E">
        <w:t>say,</w:t>
      </w:r>
      <w:r w:rsidRPr="00BC1A1B" w:rsidR="00D65B1B">
        <w:t xml:space="preserve"> </w:t>
      </w:r>
      <w:r w:rsidRPr="00BC1A1B" w:rsidR="00F84C9E">
        <w:t>“I</w:t>
      </w:r>
      <w:r w:rsidRPr="00BC1A1B">
        <w:t>f</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tackle</w:t>
      </w:r>
      <w:r w:rsidRPr="00BC1A1B" w:rsidR="00D65B1B">
        <w:t xml:space="preserve"> </w:t>
      </w:r>
      <w:r w:rsidRPr="00BC1A1B">
        <w:t>skills</w:t>
      </w:r>
      <w:r w:rsidRPr="00BC1A1B" w:rsidR="00F84C9E">
        <w:t>,</w:t>
      </w:r>
      <w:r w:rsidRPr="00BC1A1B" w:rsidR="00D65B1B">
        <w:t xml:space="preserve"> </w:t>
      </w:r>
      <w:r w:rsidRPr="00BC1A1B">
        <w:t>homelessness</w:t>
      </w:r>
      <w:r w:rsidRPr="00BC1A1B" w:rsidR="00D65B1B">
        <w:t xml:space="preserve"> </w:t>
      </w:r>
      <w:r w:rsidRPr="00BC1A1B">
        <w:t>and</w:t>
      </w:r>
      <w:r w:rsidRPr="00BC1A1B" w:rsidR="00D65B1B">
        <w:t xml:space="preserve"> </w:t>
      </w:r>
      <w:r w:rsidRPr="00BC1A1B">
        <w:t>integration</w:t>
      </w:r>
      <w:r w:rsidRPr="00BC1A1B" w:rsidR="00F84C9E">
        <w:t>,</w:t>
      </w:r>
      <w:r w:rsidRPr="00BC1A1B" w:rsidR="00D65B1B">
        <w:t xml:space="preserve"> </w:t>
      </w:r>
      <w:r w:rsidRPr="00BC1A1B">
        <w:t>we</w:t>
      </w:r>
      <w:r w:rsidRPr="00BC1A1B" w:rsidR="00D65B1B">
        <w:t xml:space="preserve"> </w:t>
      </w:r>
      <w:r w:rsidRPr="00BC1A1B">
        <w:t>want</w:t>
      </w:r>
      <w:r w:rsidRPr="00BC1A1B" w:rsidR="00D65B1B">
        <w:t xml:space="preserve"> </w:t>
      </w:r>
      <w:r w:rsidRPr="00BC1A1B">
        <w:t>to</w:t>
      </w:r>
      <w:r w:rsidRPr="00BC1A1B" w:rsidR="00D65B1B">
        <w:t xml:space="preserve"> </w:t>
      </w:r>
      <w:r w:rsidRPr="00BC1A1B" w:rsidR="00F84C9E">
        <w:t>redirect</w:t>
      </w:r>
      <w:r w:rsidRPr="00BC1A1B" w:rsidR="00D65B1B">
        <w:t xml:space="preserve"> </w:t>
      </w:r>
      <w:r w:rsidRPr="00BC1A1B" w:rsidR="00F84C9E">
        <w:t>resource</w:t>
      </w:r>
      <w:r w:rsidRPr="00BC1A1B" w:rsidR="00D65B1B">
        <w:t xml:space="preserve"> </w:t>
      </w:r>
      <w:r w:rsidRPr="00BC1A1B" w:rsidR="00F84C9E">
        <w:t>from</w:t>
      </w:r>
      <w:r w:rsidRPr="00BC1A1B" w:rsidR="00D65B1B">
        <w:t xml:space="preserve"> </w:t>
      </w:r>
      <w:r w:rsidRPr="00BC1A1B" w:rsidR="00F84C9E">
        <w:t>here</w:t>
      </w:r>
      <w:r w:rsidRPr="00BC1A1B" w:rsidR="00D65B1B">
        <w:t xml:space="preserve"> </w:t>
      </w:r>
      <w:r w:rsidRPr="00BC1A1B" w:rsidR="00F84C9E">
        <w:t>in</w:t>
      </w:r>
      <w:r w:rsidRPr="00BC1A1B" w:rsidR="00D65B1B">
        <w:t xml:space="preserve"> </w:t>
      </w:r>
      <w:r w:rsidRPr="00BC1A1B">
        <w:t>order</w:t>
      </w:r>
      <w:r w:rsidRPr="00BC1A1B" w:rsidR="00D65B1B">
        <w:t xml:space="preserve"> </w:t>
      </w:r>
      <w:r w:rsidRPr="00BC1A1B">
        <w:t>to</w:t>
      </w:r>
      <w:r w:rsidRPr="00BC1A1B" w:rsidR="00D65B1B">
        <w:t xml:space="preserve"> </w:t>
      </w:r>
      <w:r w:rsidRPr="00BC1A1B">
        <w:t>invest</w:t>
      </w:r>
      <w:r w:rsidRPr="00BC1A1B" w:rsidR="00D65B1B">
        <w:t xml:space="preserve"> </w:t>
      </w:r>
      <w:r w:rsidRPr="00BC1A1B">
        <w:t>there</w:t>
      </w:r>
      <w:r w:rsidR="002C56EF">
        <w:t>.</w:t>
      </w:r>
      <w:r w:rsidRPr="00BC1A1B" w:rsidR="00F84C9E">
        <w:t>”</w:t>
      </w:r>
      <w:r w:rsidRPr="00BC1A1B" w:rsidR="00D65B1B">
        <w:t xml:space="preserve"> </w:t>
      </w:r>
      <w:r w:rsidRPr="00BC1A1B" w:rsidR="00F84C9E">
        <w:t>This</w:t>
      </w:r>
      <w:r w:rsidRPr="00BC1A1B" w:rsidR="00D65B1B">
        <w:t xml:space="preserve"> </w:t>
      </w:r>
      <w:r w:rsidRPr="00BC1A1B" w:rsidR="00F84C9E">
        <w:t>i</w:t>
      </w:r>
      <w:r w:rsidRPr="00BC1A1B">
        <w:t>s</w:t>
      </w:r>
      <w:r w:rsidRPr="00BC1A1B" w:rsidR="00D65B1B">
        <w:t xml:space="preserve"> </w:t>
      </w:r>
      <w:r w:rsidRPr="00BC1A1B">
        <w:t>about</w:t>
      </w:r>
      <w:r w:rsidRPr="00BC1A1B" w:rsidR="00D65B1B">
        <w:t xml:space="preserve"> </w:t>
      </w:r>
      <w:r w:rsidRPr="00BC1A1B">
        <w:t>the</w:t>
      </w:r>
      <w:r w:rsidRPr="00BC1A1B" w:rsidR="00D65B1B">
        <w:t xml:space="preserve"> </w:t>
      </w:r>
      <w:r w:rsidRPr="00BC1A1B">
        <w:t>choice</w:t>
      </w:r>
      <w:r w:rsidRPr="00BC1A1B" w:rsidR="00D65B1B">
        <w:t xml:space="preserve"> </w:t>
      </w:r>
      <w:r w:rsidRPr="00BC1A1B">
        <w:t>of</w:t>
      </w:r>
      <w:r w:rsidRPr="00BC1A1B" w:rsidR="00D65B1B">
        <w:t xml:space="preserve"> </w:t>
      </w:r>
      <w:r w:rsidRPr="00BC1A1B" w:rsidR="00F84C9E">
        <w:t>prioritisation.</w:t>
      </w:r>
      <w:r w:rsidRPr="00BC1A1B" w:rsidR="00D65B1B">
        <w:t xml:space="preserve"> </w:t>
      </w:r>
    </w:p>
    <w:p w:rsidR="007E6ACE" w:rsidRPr="00BC1A1B" w:rsidP="007E6ACE">
      <w:pPr>
        <w:pStyle w:val="Question"/>
      </w:pPr>
      <w:sdt>
        <w:sdtPr>
          <w:alias w:val="Member"/>
          <w:tag w:val="&lt;Member mnisId='4005' dodsId='37675'&gt;"/>
          <w:id w:val="60842713"/>
          <w:placeholder>
            <w:docPart w:val="DefaultPlaceholder_1082065158"/>
          </w:placeholder>
          <w:richText/>
        </w:sdtPr>
        <w:sdtContent>
          <w:r w:rsidRPr="00BC1A1B">
            <w:rPr>
              <w:b/>
            </w:rPr>
            <w:t>Bob</w:t>
          </w:r>
          <w:r w:rsidRPr="00BC1A1B" w:rsidR="00D65B1B">
            <w:rPr>
              <w:b/>
            </w:rPr>
            <w:t xml:space="preserve"> </w:t>
          </w:r>
          <w:r w:rsidRPr="00BC1A1B">
            <w:rPr>
              <w:b/>
            </w:rPr>
            <w:t>Blackman:</w:t>
          </w:r>
        </w:sdtContent>
      </w:sdt>
      <w:r w:rsidRPr="00BC1A1B" w:rsidR="00D65B1B">
        <w:t xml:space="preserve"> </w:t>
      </w:r>
      <w:r w:rsidRPr="00BC1A1B">
        <w:t>James</w:t>
      </w:r>
      <w:r w:rsidRPr="00BC1A1B" w:rsidR="00D65B1B">
        <w:t xml:space="preserve"> </w:t>
      </w:r>
      <w:r w:rsidRPr="00BC1A1B">
        <w:t>is</w:t>
      </w:r>
      <w:r w:rsidRPr="00BC1A1B" w:rsidR="00D65B1B">
        <w:t xml:space="preserve"> </w:t>
      </w:r>
      <w:r w:rsidRPr="00BC1A1B">
        <w:t>saying</w:t>
      </w:r>
      <w:r w:rsidRPr="00BC1A1B" w:rsidR="00F84C9E">
        <w:t>,</w:t>
      </w:r>
      <w:r w:rsidRPr="00BC1A1B" w:rsidR="00D65B1B">
        <w:t xml:space="preserve"> </w:t>
      </w:r>
      <w:r w:rsidRPr="00BC1A1B" w:rsidR="00F84C9E">
        <w:t>“D</w:t>
      </w:r>
      <w:r w:rsidRPr="00BC1A1B">
        <w:t>o</w:t>
      </w:r>
      <w:r w:rsidRPr="00BC1A1B" w:rsidR="00D60757">
        <w:t xml:space="preserve"> not</w:t>
      </w:r>
      <w:r w:rsidRPr="00BC1A1B" w:rsidR="00D65B1B">
        <w:t xml:space="preserve"> </w:t>
      </w:r>
      <w:r w:rsidRPr="00BC1A1B">
        <w:t>take</w:t>
      </w:r>
      <w:r w:rsidRPr="00BC1A1B" w:rsidR="00D65B1B">
        <w:t xml:space="preserve"> </w:t>
      </w:r>
      <w:r w:rsidRPr="00BC1A1B">
        <w:t>money</w:t>
      </w:r>
      <w:r w:rsidRPr="00BC1A1B" w:rsidR="00D65B1B">
        <w:t xml:space="preserve"> </w:t>
      </w:r>
      <w:r w:rsidRPr="00BC1A1B">
        <w:t>away</w:t>
      </w:r>
      <w:r w:rsidRPr="00BC1A1B" w:rsidR="00D65B1B">
        <w:t xml:space="preserve"> </w:t>
      </w:r>
      <w:r w:rsidRPr="00BC1A1B">
        <w:t>fr</w:t>
      </w:r>
      <w:r w:rsidRPr="00BC1A1B" w:rsidR="00F84C9E">
        <w:t>o</w:t>
      </w:r>
      <w:r w:rsidRPr="00BC1A1B">
        <w:t>m</w:t>
      </w:r>
      <w:r w:rsidRPr="00BC1A1B" w:rsidR="00D65B1B">
        <w:t xml:space="preserve"> </w:t>
      </w:r>
      <w:r w:rsidRPr="00BC1A1B">
        <w:t>us</w:t>
      </w:r>
      <w:r w:rsidRPr="00BC1A1B" w:rsidR="00D65B1B">
        <w:t xml:space="preserve"> </w:t>
      </w:r>
      <w:r w:rsidRPr="00BC1A1B" w:rsidR="00F84C9E">
        <w:t>and</w:t>
      </w:r>
      <w:r w:rsidRPr="00BC1A1B" w:rsidR="00D65B1B">
        <w:t xml:space="preserve"> </w:t>
      </w:r>
      <w:r w:rsidRPr="00BC1A1B" w:rsidR="00F84C9E">
        <w:t>give</w:t>
      </w:r>
      <w:r w:rsidRPr="00BC1A1B" w:rsidR="00D65B1B">
        <w:t xml:space="preserve"> </w:t>
      </w:r>
      <w:r w:rsidRPr="00BC1A1B" w:rsidR="00F84C9E">
        <w:t>it</w:t>
      </w:r>
      <w:r w:rsidRPr="00BC1A1B" w:rsidR="00D65B1B">
        <w:t xml:space="preserve"> </w:t>
      </w:r>
      <w:r w:rsidRPr="00BC1A1B" w:rsidR="00B96162">
        <w:t>to</w:t>
      </w:r>
      <w:r w:rsidRPr="00BC1A1B" w:rsidR="00D65B1B">
        <w:t xml:space="preserve"> </w:t>
      </w:r>
      <w:r w:rsidRPr="00BC1A1B" w:rsidR="00F84C9E">
        <w:t>the</w:t>
      </w:r>
      <w:r w:rsidRPr="00BC1A1B" w:rsidR="00D65B1B">
        <w:t xml:space="preserve"> </w:t>
      </w:r>
      <w:r w:rsidRPr="00BC1A1B" w:rsidR="00F84C9E">
        <w:t>health</w:t>
      </w:r>
      <w:r w:rsidRPr="00BC1A1B" w:rsidR="00D65B1B">
        <w:t xml:space="preserve"> </w:t>
      </w:r>
      <w:r w:rsidRPr="00BC1A1B" w:rsidR="00F84C9E">
        <w:t>service</w:t>
      </w:r>
      <w:r w:rsidR="002C56EF">
        <w:t>.</w:t>
      </w:r>
      <w:r w:rsidRPr="00BC1A1B" w:rsidR="00F84C9E">
        <w:t>”</w:t>
      </w:r>
      <w:r w:rsidRPr="00BC1A1B" w:rsidR="00D65B1B">
        <w:t xml:space="preserve"> </w:t>
      </w:r>
      <w:r w:rsidRPr="00BC1A1B" w:rsidR="00F84C9E">
        <w:t>Should</w:t>
      </w:r>
      <w:r w:rsidRPr="00BC1A1B" w:rsidR="00D65B1B">
        <w:t xml:space="preserve"> </w:t>
      </w:r>
      <w:r w:rsidRPr="00BC1A1B" w:rsidR="00F84C9E">
        <w:t>it</w:t>
      </w:r>
      <w:r w:rsidRPr="00BC1A1B" w:rsidR="00D65B1B">
        <w:t xml:space="preserve"> </w:t>
      </w:r>
      <w:r w:rsidRPr="00BC1A1B" w:rsidR="00F84C9E">
        <w:t>be</w:t>
      </w:r>
      <w:r w:rsidRPr="00BC1A1B" w:rsidR="00D65B1B">
        <w:t xml:space="preserve"> </w:t>
      </w:r>
      <w:r w:rsidRPr="00BC1A1B" w:rsidR="00F84C9E">
        <w:t>that</w:t>
      </w:r>
      <w:r w:rsidRPr="00BC1A1B" w:rsidR="00D65B1B">
        <w:t xml:space="preserve"> </w:t>
      </w:r>
      <w:r w:rsidRPr="00BC1A1B" w:rsidR="00F84C9E">
        <w:t>money</w:t>
      </w:r>
      <w:r w:rsidRPr="00BC1A1B" w:rsidR="00D65B1B">
        <w:t xml:space="preserve"> </w:t>
      </w:r>
      <w:r w:rsidRPr="00BC1A1B" w:rsidR="00F84C9E">
        <w:t>is</w:t>
      </w:r>
      <w:r w:rsidRPr="00BC1A1B" w:rsidR="00D65B1B">
        <w:t xml:space="preserve"> </w:t>
      </w:r>
      <w:r w:rsidRPr="00BC1A1B" w:rsidR="00F84C9E">
        <w:t>taken</w:t>
      </w:r>
      <w:r w:rsidRPr="00BC1A1B" w:rsidR="00D65B1B">
        <w:t xml:space="preserve"> </w:t>
      </w:r>
      <w:r w:rsidRPr="00BC1A1B" w:rsidR="00F84C9E">
        <w:t>away</w:t>
      </w:r>
      <w:r w:rsidRPr="00BC1A1B" w:rsidR="00D65B1B">
        <w:t xml:space="preserve"> </w:t>
      </w:r>
      <w:r w:rsidRPr="00BC1A1B" w:rsidR="00F84C9E">
        <w:t>from</w:t>
      </w:r>
      <w:r w:rsidRPr="00BC1A1B" w:rsidR="00D65B1B">
        <w:t xml:space="preserve"> </w:t>
      </w:r>
      <w:r w:rsidRPr="00BC1A1B" w:rsidR="00F84C9E">
        <w:t>the</w:t>
      </w:r>
      <w:r w:rsidRPr="00BC1A1B" w:rsidR="00D65B1B">
        <w:t xml:space="preserve"> </w:t>
      </w:r>
      <w:r w:rsidRPr="00BC1A1B" w:rsidR="00F84C9E">
        <w:t>health</w:t>
      </w:r>
      <w:r w:rsidRPr="00BC1A1B" w:rsidR="00D65B1B">
        <w:t xml:space="preserve"> </w:t>
      </w:r>
      <w:r w:rsidRPr="00BC1A1B" w:rsidR="00F84C9E">
        <w:t>service</w:t>
      </w:r>
      <w:r w:rsidRPr="00BC1A1B" w:rsidR="00D65B1B">
        <w:t xml:space="preserve"> </w:t>
      </w:r>
      <w:r w:rsidRPr="00BC1A1B" w:rsidR="00F84C9E">
        <w:t>and</w:t>
      </w:r>
      <w:r w:rsidRPr="00BC1A1B" w:rsidR="00D65B1B">
        <w:t xml:space="preserve"> </w:t>
      </w:r>
      <w:r w:rsidRPr="00BC1A1B">
        <w:t>giv</w:t>
      </w:r>
      <w:r w:rsidRPr="00BC1A1B" w:rsidR="00F84C9E">
        <w:t>en</w:t>
      </w:r>
      <w:r w:rsidRPr="00BC1A1B" w:rsidR="00D65B1B">
        <w:t xml:space="preserve"> </w:t>
      </w:r>
      <w:r w:rsidRPr="00BC1A1B">
        <w:t>to</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rsidR="00F84C9E">
        <w:t>to</w:t>
      </w:r>
      <w:r w:rsidRPr="00BC1A1B" w:rsidR="00D65B1B">
        <w:t xml:space="preserve"> </w:t>
      </w:r>
      <w:r w:rsidRPr="00BC1A1B" w:rsidR="00F84C9E">
        <w:t>provide</w:t>
      </w:r>
      <w:r w:rsidRPr="00BC1A1B" w:rsidR="00D65B1B">
        <w:t xml:space="preserve"> </w:t>
      </w:r>
      <w:r w:rsidRPr="00BC1A1B" w:rsidR="00690A0B">
        <w:t>those</w:t>
      </w:r>
      <w:r w:rsidRPr="00BC1A1B" w:rsidR="00D65B1B">
        <w:t xml:space="preserve"> </w:t>
      </w:r>
      <w:r w:rsidRPr="00BC1A1B" w:rsidR="00690A0B">
        <w:t>services</w:t>
      </w:r>
      <w:r w:rsidRPr="00BC1A1B" w:rsidR="00D65B1B">
        <w:t xml:space="preserve"> </w:t>
      </w:r>
      <w:r w:rsidRPr="00BC1A1B" w:rsidR="00690A0B">
        <w:t>at</w:t>
      </w:r>
      <w:r w:rsidRPr="00BC1A1B" w:rsidR="00D65B1B">
        <w:t xml:space="preserve"> </w:t>
      </w:r>
      <w:r w:rsidRPr="00BC1A1B" w:rsidR="00690A0B">
        <w:t>a</w:t>
      </w:r>
      <w:r w:rsidRPr="00BC1A1B" w:rsidR="00D65B1B">
        <w:t xml:space="preserve"> </w:t>
      </w:r>
      <w:r w:rsidRPr="00BC1A1B" w:rsidR="00690A0B">
        <w:t>local</w:t>
      </w:r>
      <w:r w:rsidRPr="00BC1A1B" w:rsidR="00D65B1B">
        <w:t xml:space="preserve"> </w:t>
      </w:r>
      <w:r w:rsidRPr="00BC1A1B" w:rsidR="00690A0B">
        <w:t>level?</w:t>
      </w:r>
    </w:p>
    <w:p w:rsidR="00690A0B" w:rsidRPr="00BC1A1B" w:rsidP="007E6ACE">
      <w:pPr>
        <w:pStyle w:val="Answer"/>
      </w:pPr>
      <w:sdt>
        <w:sdtPr>
          <w:alias w:val="Witness"/>
          <w:id w:val="-612671671"/>
          <w:placeholder>
            <w:docPart w:val="DefaultPlaceholder_1082065158"/>
          </w:placeholder>
          <w:richText/>
        </w:sdtPr>
        <w:sdtContent>
          <w:r w:rsidRPr="00BC1A1B" w:rsidR="00B06CE2">
            <w:rPr>
              <w:b/>
              <w:i/>
            </w:rPr>
            <w:t>Rob</w:t>
          </w:r>
          <w:r w:rsidRPr="00BC1A1B" w:rsidR="00D65B1B">
            <w:rPr>
              <w:b/>
              <w:i/>
            </w:rPr>
            <w:t xml:space="preserve"> </w:t>
          </w:r>
          <w:r w:rsidRPr="00BC1A1B" w:rsidR="00B06CE2">
            <w:rPr>
              <w:b/>
              <w:i/>
            </w:rPr>
            <w:t>Whiteman:</w:t>
          </w:r>
          <w:r w:rsidRPr="00BC1A1B" w:rsidR="00D65B1B">
            <w:rPr>
              <w:b/>
              <w:i/>
            </w:rPr>
            <w:t xml:space="preserve"> </w:t>
          </w:r>
        </w:sdtContent>
      </w:sdt>
      <w:r w:rsidRPr="00BC1A1B">
        <w:t>You</w:t>
      </w:r>
      <w:r w:rsidRPr="00BC1A1B" w:rsidR="00D65B1B">
        <w:t xml:space="preserve"> </w:t>
      </w:r>
      <w:r w:rsidRPr="00BC1A1B">
        <w:t>need</w:t>
      </w:r>
      <w:r w:rsidRPr="00BC1A1B" w:rsidR="00D65B1B">
        <w:t xml:space="preserve"> </w:t>
      </w:r>
      <w:r w:rsidRPr="00BC1A1B">
        <w:t>to</w:t>
      </w:r>
      <w:r w:rsidRPr="00BC1A1B" w:rsidR="00D65B1B">
        <w:t xml:space="preserve"> </w:t>
      </w:r>
      <w:r w:rsidRPr="00BC1A1B" w:rsidR="007E6ACE">
        <w:t>put</w:t>
      </w:r>
      <w:r w:rsidRPr="00BC1A1B" w:rsidR="00D65B1B">
        <w:t xml:space="preserve"> </w:t>
      </w:r>
      <w:r w:rsidRPr="00BC1A1B" w:rsidR="007E6ACE">
        <w:t>it</w:t>
      </w:r>
      <w:r w:rsidRPr="00BC1A1B" w:rsidR="00D65B1B">
        <w:t xml:space="preserve"> </w:t>
      </w:r>
      <w:r w:rsidRPr="00BC1A1B" w:rsidR="007E6ACE">
        <w:t>all</w:t>
      </w:r>
      <w:r w:rsidRPr="00BC1A1B" w:rsidR="00D65B1B">
        <w:t xml:space="preserve"> </w:t>
      </w:r>
      <w:r w:rsidRPr="00BC1A1B" w:rsidR="007E6ACE">
        <w:t>on</w:t>
      </w:r>
      <w:r w:rsidRPr="00BC1A1B" w:rsidR="00D65B1B">
        <w:t xml:space="preserve"> </w:t>
      </w:r>
      <w:r w:rsidRPr="00BC1A1B" w:rsidR="007E6ACE">
        <w:t>the</w:t>
      </w:r>
      <w:r w:rsidRPr="00BC1A1B" w:rsidR="00D65B1B">
        <w:t xml:space="preserve"> </w:t>
      </w:r>
      <w:r w:rsidRPr="00BC1A1B" w:rsidR="007E6ACE">
        <w:t>table</w:t>
      </w:r>
      <w:r w:rsidRPr="00BC1A1B" w:rsidR="00D65B1B">
        <w:t xml:space="preserve"> </w:t>
      </w:r>
      <w:r w:rsidRPr="00BC1A1B" w:rsidR="007E6ACE">
        <w:t>and</w:t>
      </w:r>
      <w:r w:rsidRPr="00BC1A1B" w:rsidR="00D65B1B">
        <w:t xml:space="preserve"> </w:t>
      </w:r>
      <w:r w:rsidRPr="00BC1A1B">
        <w:t>then</w:t>
      </w:r>
      <w:r w:rsidRPr="00BC1A1B" w:rsidR="00D65B1B">
        <w:t xml:space="preserve"> </w:t>
      </w:r>
      <w:r w:rsidRPr="00BC1A1B" w:rsidR="007E6ACE">
        <w:t>allow</w:t>
      </w:r>
      <w:r w:rsidRPr="00BC1A1B" w:rsidR="00D65B1B">
        <w:t xml:space="preserve"> </w:t>
      </w:r>
      <w:r w:rsidRPr="00BC1A1B" w:rsidR="007E6ACE">
        <w:t>local</w:t>
      </w:r>
      <w:r w:rsidRPr="00BC1A1B" w:rsidR="00D65B1B">
        <w:t xml:space="preserve"> </w:t>
      </w:r>
      <w:r w:rsidRPr="00BC1A1B" w:rsidR="007E6ACE">
        <w:t>prioritisation</w:t>
      </w:r>
      <w:r w:rsidRPr="00BC1A1B">
        <w:t>.</w:t>
      </w:r>
      <w:r w:rsidRPr="00BC1A1B" w:rsidR="00D65B1B">
        <w:t xml:space="preserve"> </w:t>
      </w:r>
      <w:r w:rsidRPr="00BC1A1B">
        <w:t>Priorities</w:t>
      </w:r>
      <w:r w:rsidRPr="00BC1A1B" w:rsidR="00D65B1B">
        <w:t xml:space="preserve"> </w:t>
      </w:r>
      <w:r w:rsidRPr="00BC1A1B">
        <w:t>will</w:t>
      </w:r>
      <w:r w:rsidRPr="00BC1A1B" w:rsidR="00D65B1B">
        <w:t xml:space="preserve"> </w:t>
      </w:r>
      <w:r w:rsidRPr="00BC1A1B">
        <w:t>vary</w:t>
      </w:r>
      <w:r w:rsidRPr="00BC1A1B" w:rsidR="00D65B1B">
        <w:t xml:space="preserve"> </w:t>
      </w:r>
      <w:r w:rsidRPr="00BC1A1B">
        <w:t>between</w:t>
      </w:r>
      <w:r w:rsidRPr="00BC1A1B" w:rsidR="00D65B1B">
        <w:t xml:space="preserve"> </w:t>
      </w:r>
      <w:r w:rsidRPr="00BC1A1B">
        <w:t>areas.</w:t>
      </w:r>
      <w:r w:rsidRPr="00BC1A1B" w:rsidR="00D65B1B">
        <w:t xml:space="preserve"> </w:t>
      </w:r>
      <w:r w:rsidRPr="00BC1A1B">
        <w:t>Different</w:t>
      </w:r>
      <w:r w:rsidRPr="00BC1A1B" w:rsidR="00D65B1B">
        <w:t xml:space="preserve"> </w:t>
      </w:r>
      <w:r w:rsidRPr="00BC1A1B">
        <w:t>demographies</w:t>
      </w:r>
      <w:r w:rsidRPr="00BC1A1B" w:rsidR="00D65B1B">
        <w:t xml:space="preserve"> </w:t>
      </w:r>
      <w:r w:rsidRPr="00BC1A1B" w:rsidR="007E6ACE">
        <w:t>have</w:t>
      </w:r>
      <w:r w:rsidRPr="00BC1A1B" w:rsidR="00D65B1B">
        <w:t xml:space="preserve"> </w:t>
      </w:r>
      <w:r w:rsidRPr="00BC1A1B" w:rsidR="007E6ACE">
        <w:t>different</w:t>
      </w:r>
      <w:r w:rsidRPr="00BC1A1B" w:rsidR="00D65B1B">
        <w:t xml:space="preserve"> </w:t>
      </w:r>
      <w:r w:rsidRPr="00BC1A1B" w:rsidR="007E6ACE">
        <w:t>needs.</w:t>
      </w:r>
      <w:r w:rsidRPr="00BC1A1B" w:rsidR="00D65B1B">
        <w:t xml:space="preserve"> </w:t>
      </w:r>
      <w:r w:rsidRPr="00BC1A1B" w:rsidR="007E6ACE">
        <w:t>The</w:t>
      </w:r>
      <w:r w:rsidRPr="00BC1A1B" w:rsidR="00D65B1B">
        <w:t xml:space="preserve"> </w:t>
      </w:r>
      <w:r w:rsidRPr="00BC1A1B" w:rsidR="007E6ACE">
        <w:t>advantage</w:t>
      </w:r>
      <w:r w:rsidRPr="00BC1A1B" w:rsidR="00D65B1B">
        <w:t xml:space="preserve"> </w:t>
      </w:r>
      <w:r w:rsidRPr="00BC1A1B" w:rsidR="007E6ACE">
        <w:t>of</w:t>
      </w:r>
      <w:r w:rsidRPr="00BC1A1B" w:rsidR="00D65B1B">
        <w:t xml:space="preserve"> </w:t>
      </w:r>
      <w:r w:rsidRPr="00BC1A1B" w:rsidR="007E6ACE">
        <w:t>a</w:t>
      </w:r>
      <w:r w:rsidRPr="00BC1A1B" w:rsidR="00D65B1B">
        <w:t xml:space="preserve"> </w:t>
      </w:r>
      <w:r w:rsidRPr="00BC1A1B" w:rsidR="007E6ACE">
        <w:t>one</w:t>
      </w:r>
      <w:r w:rsidRPr="00BC1A1B">
        <w:t>-</w:t>
      </w:r>
      <w:r w:rsidRPr="00BC1A1B" w:rsidR="007E6ACE">
        <w:t>year</w:t>
      </w:r>
      <w:r w:rsidRPr="00BC1A1B" w:rsidR="00D65B1B">
        <w:t xml:space="preserve"> </w:t>
      </w:r>
      <w:r w:rsidRPr="00BC1A1B" w:rsidR="007E6ACE">
        <w:t>settlement</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is</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probably</w:t>
      </w:r>
      <w:r w:rsidRPr="00BC1A1B" w:rsidR="00D65B1B">
        <w:t xml:space="preserve"> </w:t>
      </w:r>
      <w:r w:rsidRPr="00BC1A1B" w:rsidR="00B96162">
        <w:t>in</w:t>
      </w:r>
      <w:r w:rsidRPr="00BC1A1B" w:rsidR="00D65B1B">
        <w:t xml:space="preserve"> </w:t>
      </w:r>
      <w:r w:rsidRPr="00BC1A1B">
        <w:t>a</w:t>
      </w:r>
      <w:r w:rsidRPr="00BC1A1B" w:rsidR="00D65B1B">
        <w:t xml:space="preserve"> </w:t>
      </w:r>
      <w:r w:rsidRPr="00BC1A1B">
        <w:t>period</w:t>
      </w:r>
      <w:r w:rsidRPr="00BC1A1B" w:rsidR="00D65B1B">
        <w:t xml:space="preserve"> </w:t>
      </w:r>
      <w:r w:rsidRPr="00BC1A1B">
        <w:t>of</w:t>
      </w:r>
      <w:r w:rsidRPr="00BC1A1B" w:rsidR="00D65B1B">
        <w:t xml:space="preserve"> </w:t>
      </w:r>
      <w:r w:rsidRPr="00BC1A1B">
        <w:t>looking</w:t>
      </w:r>
      <w:r w:rsidRPr="00BC1A1B" w:rsidR="00D65B1B">
        <w:t xml:space="preserve"> </w:t>
      </w:r>
      <w:r w:rsidRPr="00BC1A1B">
        <w:t>at</w:t>
      </w:r>
      <w:r w:rsidRPr="00BC1A1B" w:rsidR="00D60757">
        <w:t xml:space="preserve"> what I would liken to </w:t>
      </w:r>
      <w:r w:rsidRPr="00BC1A1B" w:rsidR="007E6ACE">
        <w:t>grant</w:t>
      </w:r>
      <w:r w:rsidRPr="00BC1A1B" w:rsidR="00D65B1B">
        <w:t xml:space="preserve"> </w:t>
      </w:r>
      <w:r w:rsidRPr="00BC1A1B" w:rsidR="007E6ACE">
        <w:t>and</w:t>
      </w:r>
      <w:r w:rsidRPr="00BC1A1B" w:rsidR="00D65B1B">
        <w:t xml:space="preserve"> </w:t>
      </w:r>
      <w:r w:rsidRPr="00BC1A1B" w:rsidR="007E6ACE">
        <w:t>stability</w:t>
      </w:r>
      <w:r w:rsidRPr="00BC1A1B" w:rsidR="00D65B1B">
        <w:t xml:space="preserve"> </w:t>
      </w:r>
      <w:r w:rsidRPr="00BC1A1B">
        <w:t>to</w:t>
      </w:r>
      <w:r w:rsidRPr="00BC1A1B" w:rsidR="00D65B1B">
        <w:t xml:space="preserve"> </w:t>
      </w:r>
      <w:r w:rsidRPr="00BC1A1B">
        <w:t>get</w:t>
      </w:r>
      <w:r w:rsidRPr="00BC1A1B" w:rsidR="00D65B1B">
        <w:t xml:space="preserve"> </w:t>
      </w:r>
      <w:r w:rsidRPr="00BC1A1B">
        <w:t>through</w:t>
      </w:r>
      <w:r w:rsidRPr="00BC1A1B" w:rsidR="00D65B1B">
        <w:t xml:space="preserve"> </w:t>
      </w:r>
      <w:r w:rsidRPr="00BC1A1B">
        <w:t>the</w:t>
      </w:r>
      <w:r w:rsidRPr="00BC1A1B" w:rsidR="00D65B1B">
        <w:t xml:space="preserve"> </w:t>
      </w:r>
      <w:r w:rsidRPr="00BC1A1B">
        <w:t>next</w:t>
      </w:r>
      <w:r w:rsidRPr="00BC1A1B" w:rsidR="00D65B1B">
        <w:t xml:space="preserve"> </w:t>
      </w:r>
      <w:r w:rsidRPr="00BC1A1B">
        <w:t>year.</w:t>
      </w:r>
    </w:p>
    <w:p w:rsidR="00690A0B" w:rsidRPr="00BC1A1B" w:rsidP="007E6ACE">
      <w:pPr>
        <w:pStyle w:val="Answer"/>
      </w:pPr>
      <w:r w:rsidRPr="00BC1A1B">
        <w:t>For</w:t>
      </w:r>
      <w:r w:rsidRPr="00BC1A1B" w:rsidR="00D65B1B">
        <w:t xml:space="preserve"> </w:t>
      </w:r>
      <w:r w:rsidRPr="00BC1A1B">
        <w:t>the</w:t>
      </w:r>
      <w:r w:rsidRPr="00BC1A1B" w:rsidR="00D65B1B">
        <w:t xml:space="preserve"> </w:t>
      </w:r>
      <w:r w:rsidRPr="00BC1A1B">
        <w:t>medium</w:t>
      </w:r>
      <w:r w:rsidRPr="00BC1A1B" w:rsidR="00D65B1B">
        <w:t xml:space="preserve"> </w:t>
      </w:r>
      <w:r w:rsidRPr="00BC1A1B">
        <w:t>term,</w:t>
      </w:r>
      <w:r w:rsidRPr="00BC1A1B" w:rsidR="00D65B1B">
        <w:t xml:space="preserve"> </w:t>
      </w:r>
      <w:r w:rsidRPr="00BC1A1B">
        <w:t>we</w:t>
      </w:r>
      <w:r w:rsidRPr="00BC1A1B" w:rsidR="00D65B1B">
        <w:t xml:space="preserve"> </w:t>
      </w:r>
      <w:r w:rsidRPr="00BC1A1B">
        <w:t>need</w:t>
      </w:r>
      <w:r w:rsidRPr="00BC1A1B" w:rsidR="00D65B1B">
        <w:t xml:space="preserve"> </w:t>
      </w:r>
      <w:r w:rsidRPr="00BC1A1B">
        <w:t>reform</w:t>
      </w:r>
      <w:r w:rsidRPr="00BC1A1B" w:rsidR="00D65B1B">
        <w:t xml:space="preserve"> </w:t>
      </w:r>
      <w:r w:rsidRPr="00BC1A1B">
        <w:t>and</w:t>
      </w:r>
      <w:r w:rsidRPr="00BC1A1B" w:rsidR="00D65B1B">
        <w:t xml:space="preserve"> </w:t>
      </w:r>
      <w:r w:rsidRPr="00BC1A1B">
        <w:t>wider</w:t>
      </w:r>
      <w:r w:rsidRPr="00BC1A1B" w:rsidR="00D65B1B">
        <w:t xml:space="preserve"> </w:t>
      </w:r>
      <w:r w:rsidRPr="00BC1A1B">
        <w:t>tax</w:t>
      </w:r>
      <w:r w:rsidRPr="00BC1A1B" w:rsidR="00D60757">
        <w:t>-</w:t>
      </w:r>
      <w:r w:rsidRPr="00BC1A1B">
        <w:t>raising</w:t>
      </w:r>
      <w:r w:rsidRPr="00BC1A1B" w:rsidR="00D65B1B">
        <w:t xml:space="preserve"> </w:t>
      </w:r>
      <w:r w:rsidRPr="00BC1A1B">
        <w:t>a</w:t>
      </w:r>
      <w:r w:rsidRPr="00BC1A1B">
        <w:t>s</w:t>
      </w:r>
      <w:r w:rsidRPr="00BC1A1B" w:rsidR="00D65B1B">
        <w:t xml:space="preserve"> </w:t>
      </w:r>
      <w:r w:rsidRPr="00BC1A1B">
        <w:t>well</w:t>
      </w:r>
      <w:r w:rsidRPr="00BC1A1B" w:rsidR="00D65B1B">
        <w:t xml:space="preserve"> </w:t>
      </w:r>
      <w:r w:rsidRPr="00BC1A1B">
        <w:t>as</w:t>
      </w:r>
      <w:r w:rsidRPr="00BC1A1B" w:rsidR="00D65B1B">
        <w:t xml:space="preserve"> </w:t>
      </w:r>
      <w:r w:rsidRPr="00BC1A1B">
        <w:t>looking</w:t>
      </w:r>
      <w:r w:rsidRPr="00BC1A1B" w:rsidR="00D65B1B">
        <w:t xml:space="preserve"> </w:t>
      </w:r>
      <w:r w:rsidRPr="00BC1A1B">
        <w:t>at</w:t>
      </w:r>
      <w:r w:rsidRPr="00BC1A1B" w:rsidR="00D65B1B">
        <w:t xml:space="preserve"> </w:t>
      </w:r>
      <w:r w:rsidRPr="00BC1A1B">
        <w:t>the</w:t>
      </w:r>
      <w:r w:rsidRPr="00BC1A1B" w:rsidR="00D65B1B">
        <w:t xml:space="preserve"> </w:t>
      </w:r>
      <w:r w:rsidRPr="00BC1A1B">
        <w:t>whole</w:t>
      </w:r>
      <w:r w:rsidRPr="00BC1A1B" w:rsidR="00D65B1B">
        <w:t xml:space="preserve"> </w:t>
      </w:r>
      <w:r w:rsidRPr="00BC1A1B">
        <w:t>local</w:t>
      </w:r>
      <w:r w:rsidRPr="00BC1A1B" w:rsidR="00D65B1B">
        <w:t xml:space="preserve"> </w:t>
      </w:r>
      <w:r w:rsidRPr="00BC1A1B">
        <w:t>system</w:t>
      </w:r>
      <w:r w:rsidRPr="00BC1A1B">
        <w:t>.</w:t>
      </w:r>
      <w:r w:rsidRPr="00BC1A1B" w:rsidR="00D65B1B">
        <w:t xml:space="preserve"> </w:t>
      </w:r>
      <w:r w:rsidRPr="00BC1A1B">
        <w:t>Ideally,</w:t>
      </w:r>
      <w:r w:rsidRPr="00BC1A1B" w:rsidR="00D65B1B">
        <w:t xml:space="preserve"> </w:t>
      </w:r>
      <w:r w:rsidRPr="00BC1A1B">
        <w:t>today</w:t>
      </w:r>
      <w:r w:rsidRPr="00BC1A1B" w:rsidR="00D65B1B">
        <w:t xml:space="preserve"> </w:t>
      </w:r>
      <w:r w:rsidRPr="00BC1A1B">
        <w:t>we</w:t>
      </w:r>
      <w:r w:rsidRPr="00BC1A1B" w:rsidR="00D65B1B">
        <w:t xml:space="preserve"> </w:t>
      </w:r>
      <w:r w:rsidRPr="00BC1A1B">
        <w:t>would</w:t>
      </w:r>
      <w:r w:rsidRPr="00BC1A1B" w:rsidR="00D65B1B">
        <w:t xml:space="preserve"> </w:t>
      </w:r>
      <w:r w:rsidRPr="00BC1A1B">
        <w:t>be</w:t>
      </w:r>
      <w:r w:rsidRPr="00BC1A1B" w:rsidR="00D65B1B">
        <w:t xml:space="preserve"> </w:t>
      </w:r>
      <w:r w:rsidRPr="00BC1A1B">
        <w:t>talking</w:t>
      </w:r>
      <w:r w:rsidRPr="00BC1A1B" w:rsidR="00D65B1B">
        <w:t xml:space="preserve"> </w:t>
      </w:r>
      <w:r w:rsidRPr="00BC1A1B">
        <w:t>about</w:t>
      </w:r>
      <w:r w:rsidRPr="00BC1A1B" w:rsidR="00D65B1B">
        <w:t xml:space="preserve"> </w:t>
      </w:r>
      <w:r w:rsidRPr="00BC1A1B">
        <w:t>sustainability,</w:t>
      </w:r>
      <w:r w:rsidRPr="00BC1A1B" w:rsidR="00D65B1B">
        <w:t xml:space="preserve"> </w:t>
      </w:r>
      <w:r w:rsidRPr="00BC1A1B">
        <w:t>climate</w:t>
      </w:r>
      <w:r w:rsidRPr="00BC1A1B" w:rsidR="00D65B1B">
        <w:t xml:space="preserve"> </w:t>
      </w:r>
      <w:r w:rsidRPr="00BC1A1B">
        <w:t>change,</w:t>
      </w:r>
      <w:r w:rsidRPr="00BC1A1B" w:rsidR="00D65B1B">
        <w:t xml:space="preserve"> </w:t>
      </w:r>
      <w:r w:rsidRPr="00BC1A1B">
        <w:t>levelling</w:t>
      </w:r>
      <w:r w:rsidRPr="00BC1A1B" w:rsidR="00D65B1B">
        <w:t xml:space="preserve"> </w:t>
      </w:r>
      <w:r w:rsidRPr="00BC1A1B">
        <w:t>up,</w:t>
      </w:r>
      <w:r w:rsidRPr="00BC1A1B" w:rsidR="00D65B1B">
        <w:t xml:space="preserve"> </w:t>
      </w:r>
      <w:r w:rsidRPr="00BC1A1B">
        <w:t>investing</w:t>
      </w:r>
      <w:r w:rsidRPr="00BC1A1B" w:rsidR="00D65B1B">
        <w:t xml:space="preserve"> </w:t>
      </w:r>
      <w:r w:rsidRPr="00BC1A1B">
        <w:t>in</w:t>
      </w:r>
      <w:r w:rsidRPr="00BC1A1B" w:rsidR="00D65B1B">
        <w:t xml:space="preserve"> </w:t>
      </w:r>
      <w:r w:rsidRPr="00BC1A1B">
        <w:t>skills</w:t>
      </w:r>
      <w:r w:rsidRPr="00BC1A1B" w:rsidR="00D65B1B">
        <w:t xml:space="preserve"> </w:t>
      </w:r>
      <w:r w:rsidRPr="00BC1A1B">
        <w:t>and</w:t>
      </w:r>
      <w:r w:rsidRPr="00BC1A1B" w:rsidR="00D65B1B">
        <w:t xml:space="preserve"> </w:t>
      </w:r>
      <w:r w:rsidRPr="00BC1A1B">
        <w:t>the</w:t>
      </w:r>
      <w:r w:rsidRPr="00BC1A1B" w:rsidR="00D65B1B">
        <w:t xml:space="preserve"> </w:t>
      </w:r>
      <w:r w:rsidRPr="00BC1A1B">
        <w:t>council</w:t>
      </w:r>
      <w:r w:rsidRPr="00BC1A1B" w:rsidR="00D60757">
        <w:t>’</w:t>
      </w:r>
      <w:r w:rsidRPr="00BC1A1B">
        <w:t>s</w:t>
      </w:r>
      <w:r w:rsidRPr="00BC1A1B" w:rsidR="00D65B1B">
        <w:t xml:space="preserve"> </w:t>
      </w:r>
      <w:r w:rsidRPr="00BC1A1B">
        <w:t>role</w:t>
      </w:r>
      <w:r w:rsidRPr="00BC1A1B" w:rsidR="00D65B1B">
        <w:t xml:space="preserve"> </w:t>
      </w:r>
      <w:r w:rsidRPr="00BC1A1B">
        <w:t>in</w:t>
      </w:r>
      <w:r w:rsidRPr="00BC1A1B" w:rsidR="00D65B1B">
        <w:t xml:space="preserve"> </w:t>
      </w:r>
      <w:r w:rsidRPr="00BC1A1B">
        <w:t>creating</w:t>
      </w:r>
      <w:r w:rsidRPr="00BC1A1B" w:rsidR="00D65B1B">
        <w:t xml:space="preserve"> </w:t>
      </w:r>
      <w:r w:rsidRPr="00BC1A1B">
        <w:t>economic</w:t>
      </w:r>
      <w:r w:rsidRPr="00BC1A1B" w:rsidR="00D65B1B">
        <w:t xml:space="preserve"> </w:t>
      </w:r>
      <w:r w:rsidRPr="00BC1A1B">
        <w:t>futures.</w:t>
      </w:r>
      <w:r w:rsidRPr="00BC1A1B" w:rsidR="00D65B1B">
        <w:t xml:space="preserve"> </w:t>
      </w:r>
      <w:r w:rsidRPr="00BC1A1B">
        <w:t>G</w:t>
      </w:r>
      <w:r w:rsidRPr="00BC1A1B">
        <w:t>rowth</w:t>
      </w:r>
      <w:r w:rsidRPr="00BC1A1B" w:rsidR="00D65B1B">
        <w:t xml:space="preserve"> </w:t>
      </w:r>
      <w:r w:rsidRPr="00BC1A1B">
        <w:t>is</w:t>
      </w:r>
      <w:r w:rsidRPr="00BC1A1B" w:rsidR="00D65B1B">
        <w:t xml:space="preserve"> </w:t>
      </w:r>
      <w:r w:rsidRPr="00BC1A1B">
        <w:t>the</w:t>
      </w:r>
      <w:r w:rsidRPr="00BC1A1B" w:rsidR="00D65B1B">
        <w:t xml:space="preserve"> </w:t>
      </w:r>
      <w:r w:rsidRPr="00BC1A1B">
        <w:t>most</w:t>
      </w:r>
      <w:r w:rsidRPr="00BC1A1B" w:rsidR="00D65B1B">
        <w:t xml:space="preserve"> </w:t>
      </w:r>
      <w:r w:rsidRPr="00BC1A1B">
        <w:t>vital</w:t>
      </w:r>
      <w:r w:rsidRPr="00BC1A1B" w:rsidR="00D65B1B">
        <w:t xml:space="preserve"> </w:t>
      </w:r>
      <w:r w:rsidRPr="00BC1A1B">
        <w:t>thing</w:t>
      </w:r>
      <w:r w:rsidRPr="00BC1A1B" w:rsidR="00D65B1B">
        <w:t xml:space="preserve"> </w:t>
      </w:r>
      <w:r w:rsidRPr="00BC1A1B">
        <w:t>of</w:t>
      </w:r>
      <w:r w:rsidRPr="00BC1A1B" w:rsidR="00D65B1B">
        <w:t xml:space="preserve"> </w:t>
      </w:r>
      <w:r w:rsidRPr="00BC1A1B">
        <w:t>all.</w:t>
      </w:r>
      <w:r w:rsidRPr="00BC1A1B" w:rsidR="00D65B1B">
        <w:t xml:space="preserve"> </w:t>
      </w:r>
      <w:r w:rsidRPr="00BC1A1B">
        <w:t>After</w:t>
      </w:r>
      <w:r w:rsidRPr="00BC1A1B" w:rsidR="00D65B1B">
        <w:t xml:space="preserve"> </w:t>
      </w:r>
      <w:r w:rsidRPr="00BC1A1B">
        <w:t>the</w:t>
      </w:r>
      <w:r w:rsidRPr="00BC1A1B" w:rsidR="00D65B1B">
        <w:t xml:space="preserve"> </w:t>
      </w:r>
      <w:r w:rsidRPr="00BC1A1B" w:rsidR="002C56EF">
        <w:t>second world war</w:t>
      </w:r>
      <w:r w:rsidRPr="00BC1A1B">
        <w:t>,</w:t>
      </w:r>
      <w:r w:rsidRPr="00BC1A1B" w:rsidR="00D65B1B">
        <w:t xml:space="preserve"> </w:t>
      </w:r>
      <w:r w:rsidRPr="00BC1A1B">
        <w:t>we</w:t>
      </w:r>
      <w:r w:rsidRPr="00BC1A1B" w:rsidR="00D65B1B">
        <w:t xml:space="preserve"> </w:t>
      </w:r>
      <w:r w:rsidRPr="00BC1A1B">
        <w:t>had</w:t>
      </w:r>
      <w:r w:rsidRPr="00BC1A1B" w:rsidR="00D65B1B">
        <w:t xml:space="preserve"> </w:t>
      </w:r>
      <w:r w:rsidRPr="00BC1A1B">
        <w:t>a</w:t>
      </w:r>
      <w:r w:rsidRPr="00BC1A1B" w:rsidR="00D65B1B">
        <w:t xml:space="preserve"> </w:t>
      </w:r>
      <w:r w:rsidRPr="00BC1A1B">
        <w:t>lengthy</w:t>
      </w:r>
      <w:r w:rsidRPr="00BC1A1B" w:rsidR="00D65B1B">
        <w:t xml:space="preserve"> </w:t>
      </w:r>
      <w:r w:rsidRPr="00BC1A1B">
        <w:t>period</w:t>
      </w:r>
      <w:r w:rsidRPr="00BC1A1B" w:rsidR="00D65B1B">
        <w:t xml:space="preserve"> </w:t>
      </w:r>
      <w:r w:rsidRPr="00BC1A1B">
        <w:t>of</w:t>
      </w:r>
      <w:r w:rsidRPr="00BC1A1B" w:rsidR="00D65B1B">
        <w:t xml:space="preserve"> </w:t>
      </w:r>
      <w:r w:rsidRPr="00BC1A1B">
        <w:t>economic</w:t>
      </w:r>
      <w:r w:rsidRPr="00BC1A1B" w:rsidR="00D65B1B">
        <w:t xml:space="preserve"> </w:t>
      </w:r>
      <w:r w:rsidRPr="00BC1A1B">
        <w:t>growth</w:t>
      </w:r>
      <w:r w:rsidRPr="00BC1A1B" w:rsidR="00D65B1B">
        <w:t xml:space="preserve"> </w:t>
      </w:r>
      <w:r w:rsidRPr="00BC1A1B">
        <w:t>being</w:t>
      </w:r>
      <w:r w:rsidRPr="00BC1A1B" w:rsidR="00D65B1B">
        <w:t xml:space="preserve"> </w:t>
      </w:r>
      <w:r w:rsidRPr="00BC1A1B">
        <w:t>higher</w:t>
      </w:r>
      <w:r w:rsidRPr="00BC1A1B" w:rsidR="00D65B1B">
        <w:t xml:space="preserve"> </w:t>
      </w:r>
      <w:r w:rsidRPr="00BC1A1B">
        <w:t>than</w:t>
      </w:r>
      <w:r w:rsidRPr="00BC1A1B" w:rsidR="00D65B1B">
        <w:t xml:space="preserve"> </w:t>
      </w:r>
      <w:r w:rsidRPr="00BC1A1B">
        <w:t>the</w:t>
      </w:r>
      <w:r w:rsidRPr="00BC1A1B" w:rsidR="00D65B1B">
        <w:t xml:space="preserve"> </w:t>
      </w:r>
      <w:r w:rsidRPr="00BC1A1B">
        <w:t>cost</w:t>
      </w:r>
      <w:r w:rsidRPr="00BC1A1B" w:rsidR="00D65B1B">
        <w:t xml:space="preserve"> </w:t>
      </w:r>
      <w:r w:rsidRPr="00BC1A1B">
        <w:t>of</w:t>
      </w:r>
      <w:r w:rsidRPr="00BC1A1B" w:rsidR="00D65B1B">
        <w:t xml:space="preserve"> </w:t>
      </w:r>
      <w:r w:rsidRPr="00BC1A1B">
        <w:t>borrowing.</w:t>
      </w:r>
      <w:r w:rsidRPr="00BC1A1B" w:rsidR="00D65B1B">
        <w:t xml:space="preserve"> </w:t>
      </w:r>
      <w:r w:rsidRPr="00BC1A1B" w:rsidR="00975AB7">
        <w:t>It</w:t>
      </w:r>
      <w:r w:rsidRPr="00BC1A1B" w:rsidR="00D65B1B">
        <w:t xml:space="preserve"> </w:t>
      </w:r>
      <w:r w:rsidRPr="00BC1A1B" w:rsidR="00975AB7">
        <w:t>looks</w:t>
      </w:r>
      <w:r w:rsidRPr="00BC1A1B" w:rsidR="00D65B1B">
        <w:t xml:space="preserve"> </w:t>
      </w:r>
      <w:r w:rsidRPr="00BC1A1B" w:rsidR="00975AB7">
        <w:t>like</w:t>
      </w:r>
      <w:r w:rsidRPr="00BC1A1B" w:rsidR="00D65B1B">
        <w:t xml:space="preserve"> </w:t>
      </w:r>
      <w:r w:rsidRPr="00BC1A1B" w:rsidR="00975AB7">
        <w:t>i</w:t>
      </w:r>
      <w:r w:rsidRPr="00BC1A1B">
        <w:t>nter</w:t>
      </w:r>
      <w:r w:rsidRPr="00BC1A1B">
        <w:t>e</w:t>
      </w:r>
      <w:r w:rsidRPr="00BC1A1B">
        <w:t>st</w:t>
      </w:r>
      <w:r w:rsidRPr="00BC1A1B" w:rsidR="00D65B1B">
        <w:t xml:space="preserve"> </w:t>
      </w:r>
      <w:r w:rsidRPr="00BC1A1B">
        <w:t>rates</w:t>
      </w:r>
      <w:r w:rsidRPr="00BC1A1B" w:rsidR="00D65B1B">
        <w:t xml:space="preserve"> </w:t>
      </w:r>
      <w:r w:rsidRPr="00BC1A1B" w:rsidR="00975AB7">
        <w:t>will</w:t>
      </w:r>
      <w:r w:rsidRPr="00BC1A1B" w:rsidR="00D65B1B">
        <w:t xml:space="preserve"> </w:t>
      </w:r>
      <w:r w:rsidRPr="00BC1A1B" w:rsidR="00975AB7">
        <w:t>be</w:t>
      </w:r>
      <w:r w:rsidRPr="00BC1A1B" w:rsidR="00D65B1B">
        <w:t xml:space="preserve"> </w:t>
      </w:r>
      <w:r w:rsidRPr="00BC1A1B">
        <w:t>low</w:t>
      </w:r>
      <w:r w:rsidRPr="00BC1A1B" w:rsidR="00D65B1B">
        <w:t xml:space="preserve"> </w:t>
      </w:r>
      <w:r w:rsidRPr="00BC1A1B">
        <w:t>coming</w:t>
      </w:r>
      <w:r w:rsidRPr="00BC1A1B" w:rsidR="00D65B1B">
        <w:t xml:space="preserve"> </w:t>
      </w:r>
      <w:r w:rsidRPr="00BC1A1B">
        <w:t>out</w:t>
      </w:r>
      <w:r w:rsidRPr="00BC1A1B" w:rsidR="00D65B1B">
        <w:t xml:space="preserve"> </w:t>
      </w:r>
      <w:r w:rsidRPr="00BC1A1B">
        <w:t>of</w:t>
      </w:r>
      <w:r w:rsidRPr="00BC1A1B" w:rsidR="00D65B1B">
        <w:t xml:space="preserve"> </w:t>
      </w:r>
      <w:r w:rsidRPr="00BC1A1B">
        <w:t>this</w:t>
      </w:r>
      <w:r w:rsidRPr="00BC1A1B" w:rsidR="00D65B1B">
        <w:t xml:space="preserve"> </w:t>
      </w:r>
      <w:r w:rsidRPr="00BC1A1B">
        <w:t>crisis.</w:t>
      </w:r>
      <w:r w:rsidRPr="00BC1A1B" w:rsidR="00D65B1B">
        <w:t xml:space="preserve"> </w:t>
      </w:r>
      <w:r w:rsidRPr="00BC1A1B">
        <w:t>If</w:t>
      </w:r>
      <w:r w:rsidRPr="00BC1A1B" w:rsidR="00D65B1B">
        <w:t xml:space="preserve"> </w:t>
      </w:r>
      <w:r w:rsidRPr="00BC1A1B">
        <w:t>economic</w:t>
      </w:r>
      <w:r w:rsidRPr="00BC1A1B" w:rsidR="00D65B1B">
        <w:t xml:space="preserve"> </w:t>
      </w:r>
      <w:r w:rsidRPr="00BC1A1B">
        <w:t>growth</w:t>
      </w:r>
      <w:r w:rsidRPr="00BC1A1B" w:rsidR="00D65B1B">
        <w:t xml:space="preserve"> </w:t>
      </w:r>
      <w:r w:rsidRPr="00BC1A1B">
        <w:t>is</w:t>
      </w:r>
      <w:r w:rsidRPr="00BC1A1B" w:rsidR="00D65B1B">
        <w:t xml:space="preserve"> </w:t>
      </w:r>
      <w:r w:rsidRPr="00BC1A1B">
        <w:t>higher</w:t>
      </w:r>
      <w:r w:rsidRPr="00BC1A1B" w:rsidR="00D65B1B">
        <w:t xml:space="preserve"> </w:t>
      </w:r>
      <w:r w:rsidRPr="00BC1A1B">
        <w:t>than</w:t>
      </w:r>
      <w:r w:rsidRPr="00BC1A1B" w:rsidR="00D65B1B">
        <w:t xml:space="preserve"> </w:t>
      </w:r>
      <w:r w:rsidRPr="00BC1A1B">
        <w:t>the</w:t>
      </w:r>
      <w:r w:rsidRPr="00BC1A1B" w:rsidR="00D65B1B">
        <w:t xml:space="preserve"> </w:t>
      </w:r>
      <w:r w:rsidRPr="00BC1A1B">
        <w:t>cost</w:t>
      </w:r>
      <w:r w:rsidRPr="00BC1A1B" w:rsidR="00D65B1B">
        <w:t xml:space="preserve"> </w:t>
      </w:r>
      <w:r w:rsidRPr="00BC1A1B">
        <w:t>of</w:t>
      </w:r>
      <w:r w:rsidRPr="00BC1A1B" w:rsidR="00D65B1B">
        <w:t xml:space="preserve"> </w:t>
      </w:r>
      <w:r w:rsidRPr="00BC1A1B">
        <w:t>borrowing,</w:t>
      </w:r>
      <w:r w:rsidRPr="00BC1A1B" w:rsidR="00D65B1B">
        <w:t xml:space="preserve"> </w:t>
      </w:r>
      <w:r w:rsidRPr="00BC1A1B">
        <w:t>the</w:t>
      </w:r>
      <w:r w:rsidRPr="00BC1A1B" w:rsidR="00D65B1B">
        <w:t xml:space="preserve"> </w:t>
      </w:r>
      <w:r w:rsidRPr="00BC1A1B">
        <w:t>nation</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pay</w:t>
      </w:r>
      <w:r w:rsidRPr="00BC1A1B" w:rsidR="00D65B1B">
        <w:t xml:space="preserve"> </w:t>
      </w:r>
      <w:r w:rsidRPr="00BC1A1B">
        <w:t>down</w:t>
      </w:r>
      <w:r w:rsidRPr="00BC1A1B" w:rsidR="00D65B1B">
        <w:t xml:space="preserve"> </w:t>
      </w:r>
      <w:r w:rsidRPr="00BC1A1B">
        <w:t>the</w:t>
      </w:r>
      <w:r w:rsidRPr="00BC1A1B" w:rsidR="00D65B1B">
        <w:t xml:space="preserve"> </w:t>
      </w:r>
      <w:r w:rsidRPr="00BC1A1B">
        <w:t>debt</w:t>
      </w:r>
      <w:r w:rsidRPr="00BC1A1B" w:rsidR="00D65B1B">
        <w:t xml:space="preserve"> </w:t>
      </w:r>
      <w:r w:rsidRPr="00BC1A1B">
        <w:t>that</w:t>
      </w:r>
      <w:r w:rsidRPr="00BC1A1B" w:rsidR="00D65B1B">
        <w:t xml:space="preserve"> </w:t>
      </w:r>
      <w:r w:rsidRPr="00BC1A1B">
        <w:t>it</w:t>
      </w:r>
      <w:r w:rsidRPr="00BC1A1B" w:rsidR="00D65B1B">
        <w:t xml:space="preserve"> </w:t>
      </w:r>
      <w:r w:rsidRPr="00BC1A1B">
        <w:t>has</w:t>
      </w:r>
      <w:r w:rsidRPr="00BC1A1B" w:rsidR="00D65B1B">
        <w:t xml:space="preserve"> </w:t>
      </w:r>
      <w:r w:rsidRPr="00BC1A1B">
        <w:t>just</w:t>
      </w:r>
      <w:r w:rsidRPr="00BC1A1B" w:rsidR="00D65B1B">
        <w:t xml:space="preserve"> </w:t>
      </w:r>
      <w:r w:rsidRPr="00BC1A1B">
        <w:t>assembled.</w:t>
      </w:r>
      <w:r w:rsidRPr="00BC1A1B" w:rsidR="00D65B1B">
        <w:t xml:space="preserve"> </w:t>
      </w:r>
    </w:p>
    <w:p w:rsidR="007E6ACE" w:rsidRPr="00BC1A1B" w:rsidP="007E6ACE">
      <w:pPr>
        <w:pStyle w:val="Answer"/>
      </w:pPr>
      <w:r w:rsidRPr="00BC1A1B">
        <w:t>I</w:t>
      </w:r>
      <w:r w:rsidRPr="00BC1A1B" w:rsidR="00D65B1B">
        <w:t xml:space="preserve"> </w:t>
      </w:r>
      <w:r w:rsidRPr="00BC1A1B">
        <w:t>genuinely</w:t>
      </w:r>
      <w:r w:rsidRPr="00BC1A1B" w:rsidR="00D65B1B">
        <w:t xml:space="preserve"> </w:t>
      </w:r>
      <w:r w:rsidRPr="00BC1A1B">
        <w:t>believe</w:t>
      </w:r>
      <w:r w:rsidRPr="00BC1A1B" w:rsidR="00D65B1B">
        <w:t xml:space="preserve"> </w:t>
      </w:r>
      <w:r w:rsidRPr="00BC1A1B" w:rsidR="00690A0B">
        <w:t>that</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rsidR="00690A0B">
        <w:t>be</w:t>
      </w:r>
      <w:r w:rsidRPr="00BC1A1B" w:rsidR="00D65B1B">
        <w:t xml:space="preserve"> </w:t>
      </w:r>
      <w:r w:rsidRPr="00BC1A1B" w:rsidR="00690A0B">
        <w:t>in</w:t>
      </w:r>
      <w:r w:rsidRPr="00BC1A1B" w:rsidR="00D65B1B">
        <w:t xml:space="preserve"> </w:t>
      </w:r>
      <w:r w:rsidRPr="00BC1A1B" w:rsidR="00690A0B">
        <w:t>the</w:t>
      </w:r>
      <w:r w:rsidRPr="00BC1A1B" w:rsidR="00D65B1B">
        <w:t xml:space="preserve"> </w:t>
      </w:r>
      <w:r w:rsidRPr="00BC1A1B" w:rsidR="00690A0B">
        <w:t>territory</w:t>
      </w:r>
      <w:r w:rsidRPr="00BC1A1B" w:rsidR="00D65B1B">
        <w:t xml:space="preserve"> </w:t>
      </w:r>
      <w:r w:rsidRPr="00BC1A1B" w:rsidR="00690A0B">
        <w:t>of</w:t>
      </w:r>
      <w:r w:rsidRPr="00BC1A1B" w:rsidR="00D65B1B">
        <w:t xml:space="preserve"> </w:t>
      </w:r>
      <w:r w:rsidRPr="00BC1A1B" w:rsidR="00690A0B">
        <w:t>looking</w:t>
      </w:r>
      <w:r w:rsidRPr="00BC1A1B" w:rsidR="00D65B1B">
        <w:t xml:space="preserve"> </w:t>
      </w:r>
      <w:r w:rsidRPr="00BC1A1B" w:rsidR="00690A0B">
        <w:t>at</w:t>
      </w:r>
      <w:r w:rsidRPr="00BC1A1B" w:rsidR="00D65B1B">
        <w:t xml:space="preserve"> </w:t>
      </w:r>
      <w:r w:rsidRPr="00BC1A1B" w:rsidR="00690A0B">
        <w:t>what</w:t>
      </w:r>
      <w:r w:rsidRPr="00BC1A1B" w:rsidR="00D65B1B">
        <w:t xml:space="preserve"> </w:t>
      </w:r>
      <w:r w:rsidRPr="00BC1A1B" w:rsidR="00690A0B">
        <w:t>the</w:t>
      </w:r>
      <w:r w:rsidRPr="00BC1A1B" w:rsidR="00D65B1B">
        <w:t xml:space="preserve"> </w:t>
      </w:r>
      <w:r w:rsidRPr="00BC1A1B" w:rsidR="00690A0B">
        <w:t>council’s</w:t>
      </w:r>
      <w:r w:rsidRPr="00BC1A1B" w:rsidR="00D65B1B">
        <w:t xml:space="preserve"> </w:t>
      </w:r>
      <w:r w:rsidRPr="00BC1A1B" w:rsidR="00690A0B">
        <w:t>role</w:t>
      </w:r>
      <w:r w:rsidRPr="00BC1A1B" w:rsidR="00D65B1B">
        <w:t xml:space="preserve"> </w:t>
      </w:r>
      <w:r w:rsidRPr="00BC1A1B" w:rsidR="00690A0B">
        <w:t>is</w:t>
      </w:r>
      <w:r w:rsidRPr="00BC1A1B" w:rsidR="00D65B1B">
        <w:t xml:space="preserve"> </w:t>
      </w:r>
      <w:r w:rsidRPr="00BC1A1B" w:rsidR="00690A0B">
        <w:t>in</w:t>
      </w:r>
      <w:r w:rsidRPr="00BC1A1B" w:rsidR="00D65B1B">
        <w:t xml:space="preserve"> </w:t>
      </w:r>
      <w:r w:rsidRPr="00BC1A1B" w:rsidR="00690A0B">
        <w:t>levelling</w:t>
      </w:r>
      <w:r w:rsidRPr="00BC1A1B" w:rsidR="00D65B1B">
        <w:t xml:space="preserve"> </w:t>
      </w:r>
      <w:r w:rsidRPr="00BC1A1B" w:rsidR="00690A0B">
        <w:t>up</w:t>
      </w:r>
      <w:r w:rsidRPr="00BC1A1B" w:rsidR="00D65B1B">
        <w:t xml:space="preserve"> </w:t>
      </w:r>
      <w:r w:rsidRPr="00BC1A1B" w:rsidR="00690A0B">
        <w:t>and</w:t>
      </w:r>
      <w:r w:rsidRPr="00BC1A1B" w:rsidR="00D65B1B">
        <w:t xml:space="preserve"> </w:t>
      </w:r>
      <w:r w:rsidRPr="00BC1A1B">
        <w:t>creating</w:t>
      </w:r>
      <w:r w:rsidRPr="00BC1A1B" w:rsidR="00D65B1B">
        <w:t xml:space="preserve"> </w:t>
      </w:r>
      <w:r w:rsidRPr="00BC1A1B">
        <w:t>economic</w:t>
      </w:r>
      <w:r w:rsidRPr="00BC1A1B" w:rsidR="00D65B1B">
        <w:t xml:space="preserve"> </w:t>
      </w:r>
      <w:r w:rsidRPr="00BC1A1B">
        <w:t>prosperi</w:t>
      </w:r>
      <w:r w:rsidRPr="00BC1A1B" w:rsidR="00690A0B">
        <w:t>t</w:t>
      </w:r>
      <w:r w:rsidRPr="00BC1A1B">
        <w:t>y.</w:t>
      </w:r>
      <w:r w:rsidRPr="00BC1A1B" w:rsidR="00D65B1B">
        <w:t xml:space="preserve"> </w:t>
      </w:r>
      <w:r w:rsidRPr="00BC1A1B">
        <w:t>We</w:t>
      </w:r>
      <w:r w:rsidRPr="00BC1A1B" w:rsidR="00D65B1B">
        <w:t xml:space="preserve"> </w:t>
      </w:r>
      <w:r w:rsidRPr="00BC1A1B">
        <w:t>can</w:t>
      </w:r>
      <w:r w:rsidRPr="00BC1A1B" w:rsidR="00D65B1B">
        <w:t xml:space="preserve"> </w:t>
      </w:r>
      <w:r w:rsidRPr="00BC1A1B">
        <w:t>only</w:t>
      </w:r>
      <w:r w:rsidRPr="00BC1A1B" w:rsidR="00D65B1B">
        <w:t xml:space="preserve"> </w:t>
      </w:r>
      <w:r w:rsidRPr="00BC1A1B">
        <w:t>do</w:t>
      </w:r>
      <w:r w:rsidRPr="00BC1A1B" w:rsidR="00D65B1B">
        <w:t xml:space="preserve"> </w:t>
      </w:r>
      <w:r w:rsidRPr="00BC1A1B">
        <w:t>that</w:t>
      </w:r>
      <w:r w:rsidRPr="00BC1A1B" w:rsidR="00D65B1B">
        <w:t xml:space="preserve"> </w:t>
      </w:r>
      <w:r w:rsidRPr="00BC1A1B">
        <w:t>if</w:t>
      </w:r>
      <w:r w:rsidRPr="00BC1A1B" w:rsidR="00D65B1B">
        <w:t xml:space="preserve"> </w:t>
      </w:r>
      <w:r w:rsidRPr="00BC1A1B">
        <w:t>we</w:t>
      </w:r>
      <w:r w:rsidRPr="00BC1A1B" w:rsidR="00D65B1B">
        <w:t xml:space="preserve"> </w:t>
      </w:r>
      <w:r w:rsidRPr="00BC1A1B">
        <w:t>have</w:t>
      </w:r>
      <w:r w:rsidRPr="00BC1A1B" w:rsidR="00D65B1B">
        <w:t xml:space="preserve"> </w:t>
      </w:r>
      <w:r w:rsidRPr="00BC1A1B">
        <w:t>a</w:t>
      </w:r>
      <w:r w:rsidRPr="00BC1A1B" w:rsidR="00D65B1B">
        <w:t xml:space="preserve"> </w:t>
      </w:r>
      <w:r w:rsidRPr="00BC1A1B">
        <w:t>mu</w:t>
      </w:r>
      <w:r w:rsidRPr="00BC1A1B" w:rsidR="00690A0B">
        <w:t>l</w:t>
      </w:r>
      <w:r w:rsidRPr="00BC1A1B">
        <w:t>ti</w:t>
      </w:r>
      <w:r w:rsidRPr="00BC1A1B" w:rsidR="00690A0B">
        <w:t>-</w:t>
      </w:r>
      <w:r w:rsidRPr="00BC1A1B">
        <w:t>year</w:t>
      </w:r>
      <w:r w:rsidRPr="00BC1A1B" w:rsidR="00D65B1B">
        <w:t xml:space="preserve"> </w:t>
      </w:r>
      <w:r w:rsidRPr="00BC1A1B">
        <w:t>approach</w:t>
      </w:r>
      <w:r w:rsidRPr="00BC1A1B" w:rsidR="00D65B1B">
        <w:t xml:space="preserve"> </w:t>
      </w:r>
      <w:r w:rsidRPr="00BC1A1B" w:rsidR="00690A0B">
        <w:t>to</w:t>
      </w:r>
      <w:r w:rsidRPr="00BC1A1B" w:rsidR="00D65B1B">
        <w:t xml:space="preserve"> </w:t>
      </w:r>
      <w:r w:rsidRPr="00BC1A1B" w:rsidR="00690A0B">
        <w:t>budgeting</w:t>
      </w:r>
      <w:r w:rsidRPr="00BC1A1B" w:rsidR="00D65B1B">
        <w:t xml:space="preserve"> </w:t>
      </w:r>
      <w:r w:rsidRPr="00BC1A1B" w:rsidR="00690A0B">
        <w:t>where</w:t>
      </w:r>
      <w:r w:rsidRPr="00BC1A1B" w:rsidR="00D65B1B">
        <w:t xml:space="preserve"> </w:t>
      </w:r>
      <w:r w:rsidRPr="00BC1A1B" w:rsidR="00690A0B">
        <w:t>councils</w:t>
      </w:r>
      <w:r w:rsidRPr="00BC1A1B" w:rsidR="00D65B1B">
        <w:t xml:space="preserve"> </w:t>
      </w:r>
      <w:r w:rsidRPr="00BC1A1B">
        <w:t>do</w:t>
      </w:r>
      <w:r w:rsidRPr="00BC1A1B" w:rsidR="00D65B1B">
        <w:t xml:space="preserve"> </w:t>
      </w:r>
      <w:r w:rsidRPr="00BC1A1B">
        <w:t>have</w:t>
      </w:r>
      <w:r w:rsidRPr="00BC1A1B" w:rsidR="00D65B1B">
        <w:t xml:space="preserve"> </w:t>
      </w:r>
      <w:r w:rsidRPr="00BC1A1B">
        <w:t>greater</w:t>
      </w:r>
      <w:r w:rsidRPr="00BC1A1B" w:rsidR="00D65B1B">
        <w:t xml:space="preserve"> </w:t>
      </w:r>
      <w:r w:rsidRPr="00BC1A1B">
        <w:t>influence</w:t>
      </w:r>
      <w:r w:rsidRPr="00BC1A1B" w:rsidR="00D65B1B">
        <w:t xml:space="preserve"> </w:t>
      </w:r>
      <w:r w:rsidRPr="00BC1A1B">
        <w:t>over</w:t>
      </w:r>
      <w:r w:rsidRPr="00BC1A1B" w:rsidR="00D65B1B">
        <w:t xml:space="preserve"> </w:t>
      </w:r>
      <w:r w:rsidRPr="00BC1A1B">
        <w:t>NHS</w:t>
      </w:r>
      <w:r w:rsidRPr="00BC1A1B" w:rsidR="00D65B1B">
        <w:t xml:space="preserve"> </w:t>
      </w:r>
      <w:r w:rsidRPr="00BC1A1B">
        <w:t>budgets,</w:t>
      </w:r>
      <w:r w:rsidRPr="00BC1A1B" w:rsidR="00D65B1B">
        <w:t xml:space="preserve"> </w:t>
      </w:r>
      <w:r w:rsidRPr="00BC1A1B">
        <w:t>skills</w:t>
      </w:r>
      <w:r w:rsidRPr="00BC1A1B" w:rsidR="00D65B1B">
        <w:t xml:space="preserve"> </w:t>
      </w:r>
      <w:r w:rsidRPr="00BC1A1B">
        <w:t>budgets</w:t>
      </w:r>
      <w:r w:rsidRPr="00BC1A1B" w:rsidR="00D65B1B">
        <w:t xml:space="preserve"> </w:t>
      </w:r>
      <w:r w:rsidRPr="00BC1A1B" w:rsidR="00690A0B">
        <w:t>and</w:t>
      </w:r>
      <w:r w:rsidRPr="00BC1A1B" w:rsidR="00D65B1B">
        <w:t xml:space="preserve"> </w:t>
      </w:r>
      <w:r w:rsidRPr="00BC1A1B" w:rsidR="00690A0B">
        <w:t>other</w:t>
      </w:r>
      <w:r w:rsidRPr="00BC1A1B" w:rsidR="00D65B1B">
        <w:t xml:space="preserve"> </w:t>
      </w:r>
      <w:r w:rsidRPr="00BC1A1B" w:rsidR="00690A0B">
        <w:t>budgets</w:t>
      </w:r>
      <w:r w:rsidRPr="00BC1A1B" w:rsidR="00D65B1B">
        <w:t xml:space="preserve"> </w:t>
      </w:r>
      <w:r w:rsidRPr="00BC1A1B" w:rsidR="00690A0B">
        <w:t>that</w:t>
      </w:r>
      <w:r w:rsidRPr="00BC1A1B" w:rsidR="00D65B1B">
        <w:t xml:space="preserve"> </w:t>
      </w:r>
      <w:r w:rsidRPr="00BC1A1B" w:rsidR="00690A0B">
        <w:t>are</w:t>
      </w:r>
      <w:r w:rsidRPr="00BC1A1B" w:rsidR="00D65B1B">
        <w:t xml:space="preserve"> </w:t>
      </w:r>
      <w:r w:rsidRPr="00BC1A1B" w:rsidR="00690A0B">
        <w:t>presently</w:t>
      </w:r>
      <w:r w:rsidRPr="00BC1A1B" w:rsidR="00D65B1B">
        <w:t xml:space="preserve"> </w:t>
      </w:r>
      <w:r w:rsidRPr="00BC1A1B" w:rsidR="00690A0B">
        <w:t>controlled</w:t>
      </w:r>
      <w:r w:rsidRPr="00BC1A1B" w:rsidR="00D65B1B">
        <w:t xml:space="preserve"> </w:t>
      </w:r>
      <w:r w:rsidRPr="00BC1A1B" w:rsidR="00690A0B">
        <w:t>by</w:t>
      </w:r>
      <w:r w:rsidRPr="00BC1A1B" w:rsidR="00D65B1B">
        <w:t xml:space="preserve"> </w:t>
      </w:r>
      <w:r w:rsidRPr="00BC1A1B" w:rsidR="00690A0B">
        <w:t>Whitehall.</w:t>
      </w:r>
      <w:r w:rsidRPr="00BC1A1B" w:rsidR="00D65B1B">
        <w:t xml:space="preserve"> </w:t>
      </w:r>
      <w:r w:rsidRPr="00BC1A1B" w:rsidR="00690A0B">
        <w:t>L</w:t>
      </w:r>
      <w:r w:rsidRPr="00BC1A1B">
        <w:t>ocal</w:t>
      </w:r>
      <w:r w:rsidRPr="00BC1A1B" w:rsidR="00D65B1B">
        <w:t xml:space="preserve"> </w:t>
      </w:r>
      <w:r w:rsidRPr="00BC1A1B">
        <w:t>councillors</w:t>
      </w:r>
      <w:r w:rsidRPr="00BC1A1B" w:rsidR="00D65B1B">
        <w:t xml:space="preserve"> </w:t>
      </w:r>
      <w:r w:rsidRPr="00BC1A1B">
        <w:t>have</w:t>
      </w:r>
      <w:r w:rsidRPr="00BC1A1B" w:rsidR="00D65B1B">
        <w:t xml:space="preserve"> </w:t>
      </w:r>
      <w:r w:rsidRPr="00BC1A1B">
        <w:t>a</w:t>
      </w:r>
      <w:r w:rsidRPr="00BC1A1B" w:rsidR="00D65B1B">
        <w:t xml:space="preserve"> </w:t>
      </w:r>
      <w:r w:rsidRPr="00BC1A1B">
        <w:t>track</w:t>
      </w:r>
      <w:r w:rsidRPr="00BC1A1B" w:rsidR="00D65B1B">
        <w:t xml:space="preserve"> </w:t>
      </w:r>
      <w:r w:rsidRPr="00BC1A1B">
        <w:t>record</w:t>
      </w:r>
      <w:r w:rsidRPr="00BC1A1B" w:rsidR="00D65B1B">
        <w:t xml:space="preserve"> </w:t>
      </w:r>
      <w:r w:rsidRPr="00BC1A1B">
        <w:t>of</w:t>
      </w:r>
      <w:r w:rsidRPr="00BC1A1B" w:rsidR="00D65B1B">
        <w:t xml:space="preserve"> </w:t>
      </w:r>
      <w:r w:rsidRPr="00BC1A1B" w:rsidR="00690A0B">
        <w:t>making</w:t>
      </w:r>
      <w:r w:rsidRPr="00BC1A1B" w:rsidR="00D65B1B">
        <w:t xml:space="preserve"> </w:t>
      </w:r>
      <w:r w:rsidRPr="00BC1A1B" w:rsidR="00690A0B">
        <w:t>tough</w:t>
      </w:r>
      <w:r w:rsidRPr="00BC1A1B" w:rsidR="00D65B1B">
        <w:t xml:space="preserve"> </w:t>
      </w:r>
      <w:r w:rsidRPr="00BC1A1B" w:rsidR="00690A0B">
        <w:t>decisions</w:t>
      </w:r>
      <w:r w:rsidRPr="00BC1A1B" w:rsidR="00D65B1B">
        <w:t xml:space="preserve"> </w:t>
      </w:r>
      <w:r w:rsidRPr="00BC1A1B" w:rsidR="00690A0B">
        <w:t>and</w:t>
      </w:r>
      <w:r w:rsidRPr="00BC1A1B" w:rsidR="00D65B1B">
        <w:t xml:space="preserve"> </w:t>
      </w:r>
      <w:r w:rsidRPr="00BC1A1B" w:rsidR="00690A0B">
        <w:t>saying,</w:t>
      </w:r>
      <w:r w:rsidRPr="00BC1A1B" w:rsidR="00D65B1B">
        <w:t xml:space="preserve"> </w:t>
      </w:r>
      <w:r w:rsidRPr="00BC1A1B" w:rsidR="00690A0B">
        <w:t>“We</w:t>
      </w:r>
      <w:r w:rsidRPr="00BC1A1B" w:rsidR="00D65B1B">
        <w:t xml:space="preserve"> </w:t>
      </w:r>
      <w:r w:rsidRPr="00BC1A1B" w:rsidR="00690A0B">
        <w:t>will</w:t>
      </w:r>
      <w:r w:rsidRPr="00BC1A1B" w:rsidR="00D65B1B">
        <w:t xml:space="preserve"> </w:t>
      </w:r>
      <w:r w:rsidRPr="00BC1A1B" w:rsidR="00690A0B">
        <w:t>have</w:t>
      </w:r>
      <w:r w:rsidRPr="00BC1A1B" w:rsidR="00D65B1B">
        <w:t xml:space="preserve"> </w:t>
      </w:r>
      <w:r w:rsidRPr="00BC1A1B">
        <w:t>a</w:t>
      </w:r>
      <w:r w:rsidRPr="00BC1A1B" w:rsidR="00D65B1B">
        <w:t xml:space="preserve"> </w:t>
      </w:r>
      <w:r w:rsidRPr="00BC1A1B">
        <w:t>bit</w:t>
      </w:r>
      <w:r w:rsidRPr="00BC1A1B" w:rsidR="00D65B1B">
        <w:t xml:space="preserve"> </w:t>
      </w:r>
      <w:r w:rsidRPr="00BC1A1B">
        <w:t>less</w:t>
      </w:r>
      <w:r w:rsidRPr="00BC1A1B" w:rsidR="00D65B1B">
        <w:t xml:space="preserve"> </w:t>
      </w:r>
      <w:r w:rsidRPr="00BC1A1B">
        <w:t>of</w:t>
      </w:r>
      <w:r w:rsidRPr="00BC1A1B" w:rsidR="00D65B1B">
        <w:t xml:space="preserve"> </w:t>
      </w:r>
      <w:r w:rsidRPr="00BC1A1B">
        <w:t>that</w:t>
      </w:r>
      <w:r w:rsidRPr="00BC1A1B" w:rsidR="00D65B1B">
        <w:t xml:space="preserve"> </w:t>
      </w:r>
      <w:r w:rsidRPr="00BC1A1B">
        <w:t>and</w:t>
      </w:r>
      <w:r w:rsidRPr="00BC1A1B" w:rsidR="00D65B1B">
        <w:t xml:space="preserve"> </w:t>
      </w:r>
      <w:r w:rsidRPr="00BC1A1B">
        <w:t>a</w:t>
      </w:r>
      <w:r w:rsidRPr="00BC1A1B" w:rsidR="00D65B1B">
        <w:t xml:space="preserve"> </w:t>
      </w:r>
      <w:r w:rsidRPr="00BC1A1B">
        <w:t>bit</w:t>
      </w:r>
      <w:r w:rsidRPr="00BC1A1B" w:rsidR="00D65B1B">
        <w:t xml:space="preserve"> </w:t>
      </w:r>
      <w:r w:rsidRPr="00BC1A1B">
        <w:t>more</w:t>
      </w:r>
      <w:r w:rsidRPr="00BC1A1B" w:rsidR="00D65B1B">
        <w:t xml:space="preserve"> </w:t>
      </w:r>
      <w:r w:rsidRPr="00BC1A1B">
        <w:t>of</w:t>
      </w:r>
      <w:r w:rsidRPr="00BC1A1B" w:rsidR="00D65B1B">
        <w:t xml:space="preserve"> </w:t>
      </w:r>
      <w:r w:rsidRPr="00BC1A1B">
        <w:t>that</w:t>
      </w:r>
      <w:r w:rsidR="002C56EF">
        <w:t>,</w:t>
      </w:r>
      <w:r w:rsidRPr="00BC1A1B" w:rsidR="00690A0B">
        <w:t>”</w:t>
      </w:r>
      <w:r w:rsidRPr="00BC1A1B" w:rsidR="00D65B1B">
        <w:t xml:space="preserve"> </w:t>
      </w:r>
      <w:r w:rsidRPr="00BC1A1B">
        <w:t>which,</w:t>
      </w:r>
      <w:r w:rsidRPr="00BC1A1B" w:rsidR="00D65B1B">
        <w:t xml:space="preserve"> </w:t>
      </w:r>
      <w:r w:rsidRPr="00BC1A1B">
        <w:t>as</w:t>
      </w:r>
      <w:r w:rsidRPr="00BC1A1B" w:rsidR="00D65B1B">
        <w:t xml:space="preserve"> </w:t>
      </w:r>
      <w:r w:rsidRPr="00BC1A1B">
        <w:t>I</w:t>
      </w:r>
      <w:r w:rsidRPr="00BC1A1B" w:rsidR="00D65B1B">
        <w:t xml:space="preserve"> </w:t>
      </w:r>
      <w:r w:rsidRPr="00BC1A1B">
        <w:t>said</w:t>
      </w:r>
      <w:r w:rsidRPr="00BC1A1B" w:rsidR="00D65B1B">
        <w:t xml:space="preserve"> </w:t>
      </w:r>
      <w:r w:rsidRPr="00BC1A1B">
        <w:t>earlier,</w:t>
      </w:r>
      <w:r w:rsidRPr="00BC1A1B" w:rsidR="00D65B1B">
        <w:t xml:space="preserve"> </w:t>
      </w:r>
      <w:r w:rsidRPr="00BC1A1B">
        <w:t>is</w:t>
      </w:r>
      <w:r w:rsidRPr="00BC1A1B" w:rsidR="00D65B1B">
        <w:t xml:space="preserve"> </w:t>
      </w:r>
      <w:r w:rsidRPr="00BC1A1B">
        <w:t>where</w:t>
      </w:r>
      <w:r w:rsidRPr="00BC1A1B" w:rsidR="00D65B1B">
        <w:t xml:space="preserve"> </w:t>
      </w:r>
      <w:r w:rsidRPr="00BC1A1B">
        <w:t>the</w:t>
      </w:r>
      <w:r w:rsidRPr="00BC1A1B" w:rsidR="00D65B1B">
        <w:t xml:space="preserve"> </w:t>
      </w:r>
      <w:r w:rsidRPr="00BC1A1B">
        <w:t>nation</w:t>
      </w:r>
      <w:r w:rsidRPr="00BC1A1B" w:rsidR="00D65B1B">
        <w:t xml:space="preserve"> </w:t>
      </w:r>
      <w:r w:rsidRPr="00BC1A1B">
        <w:t>now</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690A0B">
        <w:t>.</w:t>
      </w:r>
      <w:r w:rsidRPr="00BC1A1B" w:rsidR="00D65B1B">
        <w:t xml:space="preserve"> </w:t>
      </w:r>
      <w:r w:rsidRPr="00BC1A1B" w:rsidR="00690A0B">
        <w:t>It</w:t>
      </w:r>
      <w:r w:rsidRPr="00BC1A1B" w:rsidR="00D65B1B">
        <w:t xml:space="preserve"> </w:t>
      </w:r>
      <w:r w:rsidRPr="00BC1A1B" w:rsidR="00690A0B">
        <w:t>cannot</w:t>
      </w:r>
      <w:r w:rsidRPr="00BC1A1B" w:rsidR="00D65B1B">
        <w:t xml:space="preserve"> </w:t>
      </w:r>
      <w:r w:rsidRPr="00BC1A1B" w:rsidR="00690A0B">
        <w:t>all</w:t>
      </w:r>
      <w:r w:rsidRPr="00BC1A1B" w:rsidR="00D65B1B">
        <w:t xml:space="preserve"> </w:t>
      </w:r>
      <w:r w:rsidRPr="00BC1A1B" w:rsidR="00690A0B">
        <w:t>be</w:t>
      </w:r>
      <w:r w:rsidRPr="00BC1A1B" w:rsidR="00D65B1B">
        <w:t xml:space="preserve"> </w:t>
      </w:r>
      <w:r w:rsidRPr="00BC1A1B" w:rsidR="00690A0B">
        <w:t>paid</w:t>
      </w:r>
      <w:r w:rsidRPr="00BC1A1B" w:rsidR="00D65B1B">
        <w:t xml:space="preserve"> </w:t>
      </w:r>
      <w:r w:rsidRPr="00BC1A1B" w:rsidR="00690A0B">
        <w:t>for.</w:t>
      </w:r>
      <w:r w:rsidRPr="00BC1A1B" w:rsidR="00D65B1B">
        <w:t xml:space="preserve"> </w:t>
      </w:r>
      <w:r w:rsidRPr="00BC1A1B" w:rsidR="00690A0B">
        <w:t>Areas</w:t>
      </w:r>
      <w:r w:rsidRPr="00BC1A1B" w:rsidR="00D65B1B">
        <w:t xml:space="preserve"> </w:t>
      </w:r>
      <w:r w:rsidRPr="00BC1A1B">
        <w:t>need</w:t>
      </w:r>
      <w:r w:rsidRPr="00BC1A1B" w:rsidR="00D65B1B">
        <w:t xml:space="preserve"> </w:t>
      </w:r>
      <w:r w:rsidRPr="00BC1A1B">
        <w:t>to</w:t>
      </w:r>
      <w:r w:rsidRPr="00BC1A1B" w:rsidR="00D65B1B">
        <w:t xml:space="preserve"> </w:t>
      </w:r>
      <w:r w:rsidRPr="00BC1A1B">
        <w:t>make</w:t>
      </w:r>
      <w:r w:rsidRPr="00BC1A1B" w:rsidR="00D65B1B">
        <w:t xml:space="preserve"> </w:t>
      </w:r>
      <w:r w:rsidRPr="00BC1A1B">
        <w:t>choices.</w:t>
      </w:r>
    </w:p>
    <w:p w:rsidR="007E6ACE" w:rsidRPr="00BC1A1B" w:rsidP="007E6ACE">
      <w:pPr>
        <w:pStyle w:val="Question"/>
      </w:pPr>
      <w:sdt>
        <w:sdtPr>
          <w:alias w:val="Member"/>
          <w:tag w:val="&lt;Member mnisId='4005' dodsId='37675'&gt;"/>
          <w:id w:val="512961466"/>
          <w:placeholder>
            <w:docPart w:val="DefaultPlaceholder_1082065158"/>
          </w:placeholder>
          <w:richText/>
        </w:sdtPr>
        <w:sdtContent>
          <w:r w:rsidRPr="00BC1A1B">
            <w:rPr>
              <w:b/>
            </w:rPr>
            <w:t>Bob</w:t>
          </w:r>
          <w:r w:rsidRPr="00BC1A1B" w:rsidR="00D65B1B">
            <w:rPr>
              <w:b/>
            </w:rPr>
            <w:t xml:space="preserve"> </w:t>
          </w:r>
          <w:r w:rsidRPr="00BC1A1B">
            <w:rPr>
              <w:b/>
            </w:rPr>
            <w:t>Blackman:</w:t>
          </w:r>
        </w:sdtContent>
      </w:sdt>
      <w:r w:rsidRPr="00BC1A1B" w:rsidR="00D65B1B">
        <w:t xml:space="preserve"> </w:t>
      </w:r>
      <w:r w:rsidRPr="00BC1A1B">
        <w:t>David,</w:t>
      </w:r>
      <w:r w:rsidRPr="00BC1A1B" w:rsidR="00D65B1B">
        <w:t xml:space="preserve"> </w:t>
      </w:r>
      <w:r w:rsidRPr="00BC1A1B">
        <w:t>from</w:t>
      </w:r>
      <w:r w:rsidRPr="00BC1A1B" w:rsidR="00D65B1B">
        <w:t xml:space="preserve"> </w:t>
      </w:r>
      <w:r w:rsidRPr="00BC1A1B">
        <w:t>your</w:t>
      </w:r>
      <w:r w:rsidRPr="00BC1A1B" w:rsidR="00D65B1B">
        <w:t xml:space="preserve"> </w:t>
      </w:r>
      <w:r w:rsidRPr="00BC1A1B">
        <w:t>perspective,</w:t>
      </w:r>
      <w:r w:rsidRPr="00BC1A1B" w:rsidR="00D65B1B">
        <w:t xml:space="preserve"> </w:t>
      </w:r>
      <w:r w:rsidRPr="00BC1A1B">
        <w:t>are</w:t>
      </w:r>
      <w:r w:rsidRPr="00BC1A1B" w:rsidR="00D65B1B">
        <w:t xml:space="preserve"> </w:t>
      </w:r>
      <w:r w:rsidRPr="00BC1A1B">
        <w:t>we</w:t>
      </w:r>
      <w:r w:rsidRPr="00BC1A1B" w:rsidR="00D65B1B">
        <w:t xml:space="preserve"> </w:t>
      </w:r>
      <w:r w:rsidRPr="00BC1A1B">
        <w:t>looking</w:t>
      </w:r>
      <w:r w:rsidRPr="00BC1A1B" w:rsidR="00D65B1B">
        <w:t xml:space="preserve"> </w:t>
      </w:r>
      <w:r w:rsidRPr="00BC1A1B">
        <w:t>at</w:t>
      </w:r>
      <w:r w:rsidRPr="00BC1A1B" w:rsidR="00D65B1B">
        <w:t xml:space="preserve"> </w:t>
      </w:r>
      <w:r w:rsidRPr="00BC1A1B">
        <w:t>local</w:t>
      </w:r>
      <w:r w:rsidRPr="00BC1A1B" w:rsidR="00D65B1B">
        <w:t xml:space="preserve"> </w:t>
      </w:r>
      <w:r w:rsidRPr="00BC1A1B" w:rsidR="002B01B9">
        <w:t>spending</w:t>
      </w:r>
      <w:r w:rsidRPr="00BC1A1B" w:rsidR="00D65B1B">
        <w:t xml:space="preserve"> </w:t>
      </w:r>
      <w:r w:rsidRPr="00BC1A1B">
        <w:t>or</w:t>
      </w:r>
      <w:r w:rsidRPr="00BC1A1B" w:rsidR="00D65B1B">
        <w:t xml:space="preserve"> </w:t>
      </w:r>
      <w:r w:rsidRPr="00BC1A1B">
        <w:t>national</w:t>
      </w:r>
      <w:r w:rsidRPr="00BC1A1B" w:rsidR="00D65B1B">
        <w:t xml:space="preserve"> </w:t>
      </w:r>
      <w:r w:rsidRPr="00BC1A1B">
        <w:t>spending?</w:t>
      </w:r>
      <w:r w:rsidRPr="00BC1A1B" w:rsidR="00D65B1B">
        <w:t xml:space="preserve"> </w:t>
      </w:r>
      <w:r w:rsidRPr="00BC1A1B">
        <w:t>How</w:t>
      </w:r>
      <w:r w:rsidRPr="00BC1A1B" w:rsidR="00D65B1B">
        <w:t xml:space="preserve"> </w:t>
      </w:r>
      <w:r w:rsidRPr="00BC1A1B">
        <w:t>is</w:t>
      </w:r>
      <w:r w:rsidRPr="00BC1A1B" w:rsidR="00D65B1B">
        <w:t xml:space="preserve"> </w:t>
      </w:r>
      <w:r w:rsidRPr="00BC1A1B" w:rsidR="002B01B9">
        <w:t>i</w:t>
      </w:r>
      <w:r w:rsidRPr="00BC1A1B">
        <w:t>t</w:t>
      </w:r>
      <w:r w:rsidRPr="00BC1A1B" w:rsidR="00D65B1B">
        <w:t xml:space="preserve"> </w:t>
      </w:r>
      <w:r w:rsidRPr="00BC1A1B">
        <w:t>goin</w:t>
      </w:r>
      <w:r w:rsidRPr="00BC1A1B" w:rsidR="002B01B9">
        <w:t>g</w:t>
      </w:r>
      <w:r w:rsidRPr="00BC1A1B" w:rsidR="00D65B1B">
        <w:t xml:space="preserve"> </w:t>
      </w:r>
      <w:r w:rsidRPr="00BC1A1B" w:rsidR="002B01B9">
        <w:t>to</w:t>
      </w:r>
      <w:r w:rsidRPr="00BC1A1B" w:rsidR="00D65B1B">
        <w:t xml:space="preserve"> </w:t>
      </w:r>
      <w:r w:rsidRPr="00BC1A1B">
        <w:t>be</w:t>
      </w:r>
      <w:r w:rsidRPr="00BC1A1B" w:rsidR="00D65B1B">
        <w:t xml:space="preserve"> </w:t>
      </w:r>
      <w:r w:rsidRPr="00BC1A1B">
        <w:t>run?</w:t>
      </w:r>
      <w:r w:rsidRPr="00BC1A1B" w:rsidR="00D65B1B">
        <w:t xml:space="preserve"> </w:t>
      </w:r>
      <w:r w:rsidRPr="00BC1A1B">
        <w:t>How</w:t>
      </w:r>
      <w:r w:rsidRPr="00BC1A1B" w:rsidR="00D65B1B">
        <w:t xml:space="preserve"> </w:t>
      </w:r>
      <w:r w:rsidRPr="00BC1A1B">
        <w:t>are</w:t>
      </w:r>
      <w:r w:rsidRPr="00BC1A1B" w:rsidR="00D65B1B">
        <w:t xml:space="preserve"> </w:t>
      </w:r>
      <w:r w:rsidRPr="00BC1A1B">
        <w:t>public</w:t>
      </w:r>
      <w:r w:rsidRPr="00BC1A1B" w:rsidR="00D65B1B">
        <w:t xml:space="preserve"> </w:t>
      </w:r>
      <w:r w:rsidRPr="00BC1A1B">
        <w:t>services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provided</w:t>
      </w:r>
      <w:r w:rsidRPr="00BC1A1B" w:rsidR="00D65B1B">
        <w:t xml:space="preserve"> </w:t>
      </w:r>
      <w:r w:rsidRPr="00BC1A1B">
        <w:t>going</w:t>
      </w:r>
      <w:r w:rsidRPr="00BC1A1B" w:rsidR="00D65B1B">
        <w:t xml:space="preserve"> </w:t>
      </w:r>
      <w:r w:rsidRPr="00BC1A1B">
        <w:t>forward?</w:t>
      </w:r>
    </w:p>
    <w:p w:rsidR="002B01B9" w:rsidRPr="00BC1A1B" w:rsidP="007E6ACE">
      <w:pPr>
        <w:pStyle w:val="Answer"/>
      </w:pPr>
      <w:sdt>
        <w:sdtPr>
          <w:alias w:val="Witness"/>
          <w:id w:val="-1480536698"/>
          <w:placeholder>
            <w:docPart w:val="DefaultPlaceholder_1082065158"/>
          </w:placeholder>
          <w:richText/>
        </w:sdtPr>
        <w:sdtContent>
          <w:r w:rsidRPr="00BC1A1B" w:rsidR="00B06CE2">
            <w:rPr>
              <w:b/>
              <w:i/>
            </w:rPr>
            <w:t>David</w:t>
          </w:r>
          <w:r w:rsidRPr="00BC1A1B" w:rsidR="00D65B1B">
            <w:rPr>
              <w:b/>
              <w:i/>
            </w:rPr>
            <w:t xml:space="preserve"> </w:t>
          </w:r>
          <w:r w:rsidRPr="00BC1A1B" w:rsidR="00B06CE2">
            <w:rPr>
              <w:b/>
              <w:i/>
            </w:rPr>
            <w:t>Phillips:</w:t>
          </w:r>
          <w:r w:rsidRPr="00BC1A1B" w:rsidR="00D65B1B">
            <w:rPr>
              <w:b/>
              <w:i/>
            </w:rPr>
            <w:t xml:space="preserve"> </w:t>
          </w:r>
        </w:sdtContent>
      </w:sdt>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really</w:t>
      </w:r>
      <w:r w:rsidRPr="00BC1A1B" w:rsidR="00D65B1B">
        <w:t xml:space="preserve"> </w:t>
      </w:r>
      <w:r w:rsidRPr="00BC1A1B">
        <w:t>important</w:t>
      </w:r>
      <w:r w:rsidRPr="00BC1A1B" w:rsidR="00D65B1B">
        <w:t xml:space="preserve"> </w:t>
      </w:r>
      <w:r w:rsidRPr="00BC1A1B">
        <w:t>question</w:t>
      </w:r>
      <w:r w:rsidRPr="00BC1A1B" w:rsidR="00D65B1B">
        <w:t xml:space="preserve"> </w:t>
      </w:r>
      <w:r w:rsidRPr="00BC1A1B">
        <w:t>to</w:t>
      </w:r>
      <w:r w:rsidRPr="00BC1A1B" w:rsidR="00D65B1B">
        <w:t xml:space="preserve"> </w:t>
      </w:r>
      <w:r w:rsidRPr="00BC1A1B">
        <w:t>be</w:t>
      </w:r>
      <w:r w:rsidRPr="00BC1A1B" w:rsidR="00D65B1B">
        <w:t xml:space="preserve"> </w:t>
      </w:r>
      <w:r w:rsidRPr="00BC1A1B">
        <w:t>asked</w:t>
      </w:r>
      <w:r w:rsidRPr="00BC1A1B" w:rsidR="00D65B1B">
        <w:t xml:space="preserve"> </w:t>
      </w:r>
      <w:r w:rsidRPr="00BC1A1B">
        <w:t>on</w:t>
      </w:r>
      <w:r w:rsidRPr="00BC1A1B" w:rsidR="00D65B1B">
        <w:t xml:space="preserve"> </w:t>
      </w:r>
      <w:r w:rsidRPr="00BC1A1B">
        <w:t>that</w:t>
      </w:r>
      <w:r w:rsidRPr="00BC1A1B" w:rsidR="00D65B1B">
        <w:t xml:space="preserve"> </w:t>
      </w:r>
      <w:r w:rsidRPr="00BC1A1B">
        <w:t>issue.</w:t>
      </w:r>
      <w:r w:rsidRPr="00BC1A1B" w:rsidR="00D65B1B">
        <w:t xml:space="preserve"> </w:t>
      </w:r>
      <w:r w:rsidRPr="00BC1A1B" w:rsidR="007E6ACE">
        <w:t>As</w:t>
      </w:r>
      <w:r w:rsidRPr="00BC1A1B" w:rsidR="00D65B1B">
        <w:t xml:space="preserve"> </w:t>
      </w:r>
      <w:r w:rsidRPr="00BC1A1B" w:rsidR="007E6ACE">
        <w:t>Rob</w:t>
      </w:r>
      <w:r w:rsidRPr="00BC1A1B" w:rsidR="00D65B1B">
        <w:t xml:space="preserve"> </w:t>
      </w:r>
      <w:r w:rsidRPr="00BC1A1B" w:rsidR="007E6ACE">
        <w:t>said</w:t>
      </w:r>
      <w:r w:rsidRPr="00BC1A1B">
        <w:t>,</w:t>
      </w:r>
      <w:r w:rsidRPr="00BC1A1B" w:rsidR="00D65B1B">
        <w:t xml:space="preserve"> </w:t>
      </w:r>
      <w:r w:rsidRPr="00BC1A1B">
        <w:t>one</w:t>
      </w:r>
      <w:r w:rsidRPr="00BC1A1B" w:rsidR="00D65B1B">
        <w:t xml:space="preserve"> </w:t>
      </w:r>
      <w:r w:rsidRPr="00BC1A1B">
        <w:t>approach</w:t>
      </w:r>
      <w:r w:rsidRPr="00BC1A1B" w:rsidR="00D65B1B">
        <w:t xml:space="preserve"> </w:t>
      </w:r>
      <w:r w:rsidRPr="00BC1A1B">
        <w:t>is</w:t>
      </w:r>
      <w:r w:rsidRPr="00BC1A1B" w:rsidR="00D65B1B">
        <w:t xml:space="preserve"> </w:t>
      </w:r>
      <w:r w:rsidRPr="00BC1A1B">
        <w:t>to</w:t>
      </w:r>
      <w:r w:rsidRPr="00BC1A1B" w:rsidR="00D65B1B">
        <w:t xml:space="preserve"> </w:t>
      </w:r>
      <w:r w:rsidRPr="00BC1A1B">
        <w:t>take</w:t>
      </w:r>
      <w:r w:rsidRPr="00BC1A1B" w:rsidR="00D65B1B">
        <w:t xml:space="preserve"> </w:t>
      </w:r>
      <w:r w:rsidRPr="00BC1A1B">
        <w:t>a</w:t>
      </w:r>
      <w:r w:rsidRPr="00BC1A1B" w:rsidR="00D65B1B">
        <w:t xml:space="preserve"> </w:t>
      </w:r>
      <w:r w:rsidRPr="00BC1A1B">
        <w:t>standard</w:t>
      </w:r>
      <w:r w:rsidRPr="00BC1A1B" w:rsidR="00D65B1B">
        <w:t xml:space="preserve"> </w:t>
      </w:r>
      <w:r w:rsidRPr="00BC1A1B">
        <w:t>route</w:t>
      </w:r>
      <w:r w:rsidRPr="00BC1A1B" w:rsidR="00D65B1B">
        <w:t xml:space="preserve"> </w:t>
      </w:r>
      <w:r w:rsidRPr="00BC1A1B">
        <w:t>of</w:t>
      </w:r>
      <w:r w:rsidRPr="00BC1A1B" w:rsidR="00D65B1B">
        <w:t xml:space="preserve"> </w:t>
      </w:r>
      <w:r w:rsidRPr="00BC1A1B">
        <w:t>a</w:t>
      </w:r>
      <w:r w:rsidRPr="00BC1A1B" w:rsidR="00D65B1B">
        <w:t xml:space="preserve"> </w:t>
      </w:r>
      <w:r w:rsidRPr="00BC1A1B" w:rsidR="007E6ACE">
        <w:t>more</w:t>
      </w:r>
      <w:r w:rsidRPr="00BC1A1B" w:rsidR="00D65B1B">
        <w:t xml:space="preserve"> </w:t>
      </w:r>
      <w:r w:rsidRPr="00BC1A1B" w:rsidR="007E6ACE">
        <w:t>local</w:t>
      </w:r>
      <w:r w:rsidRPr="00BC1A1B" w:rsidR="00D65B1B">
        <w:t xml:space="preserve"> </w:t>
      </w:r>
      <w:r w:rsidRPr="00BC1A1B" w:rsidR="007E6ACE">
        <w:t>setup</w:t>
      </w:r>
      <w:r w:rsidRPr="00BC1A1B" w:rsidR="00D65B1B">
        <w:t xml:space="preserve"> </w:t>
      </w:r>
      <w:r w:rsidRPr="00BC1A1B" w:rsidR="007E6ACE">
        <w:t>in</w:t>
      </w:r>
      <w:r w:rsidRPr="00BC1A1B" w:rsidR="00D65B1B">
        <w:t xml:space="preserve"> </w:t>
      </w:r>
      <w:r w:rsidRPr="00BC1A1B" w:rsidR="007E6ACE">
        <w:t>the</w:t>
      </w:r>
      <w:r w:rsidRPr="00BC1A1B" w:rsidR="00D65B1B">
        <w:t xml:space="preserve"> </w:t>
      </w:r>
      <w:r w:rsidRPr="00BC1A1B" w:rsidR="007E6ACE">
        <w:t>UK</w:t>
      </w:r>
      <w:r w:rsidRPr="00BC1A1B" w:rsidR="00D60757">
        <w:t>,</w:t>
      </w:r>
      <w:r w:rsidRPr="00BC1A1B" w:rsidR="00D65B1B">
        <w:t xml:space="preserve"> </w:t>
      </w:r>
      <w:r w:rsidRPr="00BC1A1B" w:rsidR="007E6ACE">
        <w:t>where</w:t>
      </w:r>
      <w:r w:rsidRPr="00BC1A1B" w:rsidR="00D65B1B">
        <w:t xml:space="preserve"> </w:t>
      </w:r>
      <w:r w:rsidRPr="00BC1A1B" w:rsidR="007E6ACE">
        <w:t>we</w:t>
      </w:r>
      <w:r w:rsidRPr="00BC1A1B" w:rsidR="00D65B1B">
        <w:t xml:space="preserve"> </w:t>
      </w:r>
      <w:r w:rsidRPr="00BC1A1B" w:rsidR="007E6ACE">
        <w:t>allow</w:t>
      </w:r>
      <w:r w:rsidRPr="00BC1A1B" w:rsidR="00D65B1B">
        <w:t xml:space="preserve"> </w:t>
      </w:r>
      <w:r w:rsidRPr="00BC1A1B" w:rsidR="007E6ACE">
        <w:t>local</w:t>
      </w:r>
      <w:r w:rsidRPr="00BC1A1B" w:rsidR="00D65B1B">
        <w:t xml:space="preserve"> </w:t>
      </w:r>
      <w:r w:rsidRPr="00BC1A1B">
        <w:t>g</w:t>
      </w:r>
      <w:r w:rsidRPr="00BC1A1B" w:rsidR="007E6ACE">
        <w:t>overnment</w:t>
      </w:r>
      <w:r w:rsidRPr="00BC1A1B" w:rsidR="00D65B1B">
        <w:t xml:space="preserve"> </w:t>
      </w:r>
      <w:r w:rsidRPr="00BC1A1B" w:rsidR="007E6ACE">
        <w:t>to</w:t>
      </w:r>
      <w:r w:rsidRPr="00BC1A1B" w:rsidR="00D65B1B">
        <w:t xml:space="preserve"> </w:t>
      </w:r>
      <w:r w:rsidRPr="00BC1A1B">
        <w:t>t</w:t>
      </w:r>
      <w:r w:rsidRPr="00BC1A1B" w:rsidR="007E6ACE">
        <w:t>ake</w:t>
      </w:r>
      <w:r w:rsidRPr="00BC1A1B" w:rsidR="00D65B1B">
        <w:t xml:space="preserve"> </w:t>
      </w:r>
      <w:r w:rsidRPr="00BC1A1B" w:rsidR="007E6ACE">
        <w:t>a</w:t>
      </w:r>
      <w:r w:rsidRPr="00BC1A1B" w:rsidR="00D65B1B">
        <w:t xml:space="preserve"> </w:t>
      </w:r>
      <w:r w:rsidRPr="00BC1A1B" w:rsidR="007E6ACE">
        <w:t>stronger</w:t>
      </w:r>
      <w:r w:rsidRPr="00BC1A1B" w:rsidR="00D65B1B">
        <w:t xml:space="preserve"> </w:t>
      </w:r>
      <w:r w:rsidRPr="00BC1A1B" w:rsidR="007E6ACE">
        <w:t>role</w:t>
      </w:r>
      <w:r w:rsidRPr="00BC1A1B" w:rsidR="00D65B1B">
        <w:t xml:space="preserve"> </w:t>
      </w:r>
      <w:r w:rsidRPr="00BC1A1B">
        <w:t>in</w:t>
      </w:r>
      <w:r w:rsidRPr="00BC1A1B" w:rsidR="00D65B1B">
        <w:t xml:space="preserve"> </w:t>
      </w:r>
      <w:r w:rsidRPr="00BC1A1B">
        <w:t>not</w:t>
      </w:r>
      <w:r w:rsidRPr="00BC1A1B" w:rsidR="00D65B1B">
        <w:t xml:space="preserve"> </w:t>
      </w:r>
      <w:r w:rsidRPr="00BC1A1B">
        <w:t>just</w:t>
      </w:r>
      <w:r w:rsidRPr="00BC1A1B" w:rsidR="00D65B1B">
        <w:t xml:space="preserve"> </w:t>
      </w:r>
      <w:r w:rsidRPr="00BC1A1B">
        <w:t>the</w:t>
      </w:r>
      <w:r w:rsidRPr="00BC1A1B" w:rsidR="00D65B1B">
        <w:t xml:space="preserve"> </w:t>
      </w:r>
      <w:r w:rsidRPr="00BC1A1B">
        <w:t>current</w:t>
      </w:r>
      <w:r w:rsidRPr="00BC1A1B" w:rsidR="00D65B1B">
        <w:t xml:space="preserve"> </w:t>
      </w:r>
      <w:r w:rsidRPr="00BC1A1B">
        <w:t>services</w:t>
      </w:r>
      <w:r w:rsidRPr="00BC1A1B" w:rsidR="00D65B1B">
        <w:t xml:space="preserve"> </w:t>
      </w:r>
      <w:r w:rsidRPr="00BC1A1B">
        <w:t>it</w:t>
      </w:r>
      <w:r w:rsidRPr="00BC1A1B" w:rsidR="00D65B1B">
        <w:t xml:space="preserve"> </w:t>
      </w:r>
      <w:r w:rsidRPr="00BC1A1B">
        <w:t>has</w:t>
      </w:r>
      <w:r w:rsidRPr="00BC1A1B" w:rsidR="00D65B1B">
        <w:t xml:space="preserve"> </w:t>
      </w:r>
      <w:r w:rsidRPr="00BC1A1B" w:rsidR="007E6ACE">
        <w:t>responsibility</w:t>
      </w:r>
      <w:r w:rsidRPr="00BC1A1B" w:rsidR="00D65B1B">
        <w:t xml:space="preserve"> </w:t>
      </w:r>
      <w:r w:rsidRPr="00BC1A1B" w:rsidR="007E6ACE">
        <w:t>for</w:t>
      </w:r>
      <w:r w:rsidRPr="00BC1A1B" w:rsidR="00D65B1B">
        <w:t xml:space="preserve"> </w:t>
      </w:r>
      <w:r w:rsidRPr="00BC1A1B" w:rsidR="007E6ACE">
        <w:t>but</w:t>
      </w:r>
      <w:r w:rsidRPr="00BC1A1B" w:rsidR="00D65B1B">
        <w:t xml:space="preserve"> </w:t>
      </w:r>
      <w:r w:rsidRPr="00BC1A1B" w:rsidR="007E6ACE">
        <w:t>in</w:t>
      </w:r>
      <w:r w:rsidRPr="00BC1A1B" w:rsidR="00D65B1B">
        <w:t xml:space="preserve"> </w:t>
      </w:r>
      <w:r w:rsidRPr="00BC1A1B" w:rsidR="007E6ACE">
        <w:t>a</w:t>
      </w:r>
      <w:r w:rsidRPr="00BC1A1B" w:rsidR="00D65B1B">
        <w:t xml:space="preserve"> </w:t>
      </w:r>
      <w:r w:rsidRPr="00BC1A1B" w:rsidR="007E6ACE">
        <w:t>wider</w:t>
      </w:r>
      <w:r w:rsidRPr="00BC1A1B" w:rsidR="00D65B1B">
        <w:t xml:space="preserve"> </w:t>
      </w:r>
      <w:r w:rsidRPr="00BC1A1B" w:rsidR="007E6ACE">
        <w:t>range</w:t>
      </w:r>
      <w:r w:rsidRPr="00BC1A1B" w:rsidR="00D65B1B">
        <w:t xml:space="preserve"> </w:t>
      </w:r>
      <w:r w:rsidRPr="00BC1A1B" w:rsidR="007E6ACE">
        <w:t>of</w:t>
      </w:r>
      <w:r w:rsidRPr="00BC1A1B" w:rsidR="00D65B1B">
        <w:t xml:space="preserve"> </w:t>
      </w:r>
      <w:r w:rsidRPr="00BC1A1B" w:rsidR="007E6ACE">
        <w:t>public</w:t>
      </w:r>
      <w:r w:rsidRPr="00BC1A1B" w:rsidR="00D65B1B">
        <w:t xml:space="preserve"> </w:t>
      </w:r>
      <w:r w:rsidRPr="00BC1A1B" w:rsidR="007E6ACE">
        <w:t>services</w:t>
      </w:r>
      <w:r w:rsidRPr="00BC1A1B">
        <w:t>.</w:t>
      </w:r>
      <w:r w:rsidRPr="00BC1A1B" w:rsidR="00D65B1B">
        <w:t xml:space="preserve"> </w:t>
      </w:r>
      <w:r w:rsidRPr="00BC1A1B">
        <w:t>That</w:t>
      </w:r>
      <w:r w:rsidRPr="00BC1A1B" w:rsidR="00D65B1B">
        <w:t xml:space="preserve"> </w:t>
      </w:r>
      <w:r w:rsidRPr="00BC1A1B">
        <w:t>could</w:t>
      </w:r>
      <w:r w:rsidRPr="00BC1A1B" w:rsidR="00D65B1B">
        <w:t xml:space="preserve"> </w:t>
      </w:r>
      <w:r w:rsidRPr="00BC1A1B">
        <w:t>mean</w:t>
      </w:r>
      <w:r w:rsidRPr="00BC1A1B" w:rsidR="00D65B1B">
        <w:t xml:space="preserve"> </w:t>
      </w:r>
      <w:r w:rsidRPr="00BC1A1B">
        <w:t>things</w:t>
      </w:r>
      <w:r w:rsidRPr="00BC1A1B" w:rsidR="00D65B1B">
        <w:t xml:space="preserve"> </w:t>
      </w:r>
      <w:r w:rsidRPr="00BC1A1B">
        <w:t>being</w:t>
      </w:r>
      <w:r w:rsidRPr="00BC1A1B" w:rsidR="00D65B1B">
        <w:t xml:space="preserve"> </w:t>
      </w:r>
      <w:r w:rsidRPr="00BC1A1B">
        <w:t>more</w:t>
      </w:r>
      <w:r w:rsidRPr="00BC1A1B" w:rsidR="00D65B1B">
        <w:t xml:space="preserve"> </w:t>
      </w:r>
      <w:r w:rsidRPr="00BC1A1B">
        <w:t>tailored</w:t>
      </w:r>
      <w:r w:rsidRPr="00BC1A1B" w:rsidR="00D65B1B">
        <w:t xml:space="preserve"> </w:t>
      </w:r>
      <w:r w:rsidRPr="00BC1A1B">
        <w:t>to</w:t>
      </w:r>
      <w:r w:rsidRPr="00BC1A1B" w:rsidR="00D65B1B">
        <w:t xml:space="preserve"> </w:t>
      </w:r>
      <w:r w:rsidRPr="00BC1A1B">
        <w:t>local</w:t>
      </w:r>
      <w:r w:rsidRPr="00BC1A1B" w:rsidR="00D65B1B">
        <w:t xml:space="preserve"> </w:t>
      </w:r>
      <w:r w:rsidRPr="00BC1A1B">
        <w:t>circumstances.</w:t>
      </w:r>
      <w:r w:rsidRPr="00BC1A1B" w:rsidR="00D65B1B">
        <w:t xml:space="preserve"> </w:t>
      </w:r>
      <w:r w:rsidRPr="00BC1A1B">
        <w:t>I</w:t>
      </w:r>
      <w:r w:rsidRPr="00BC1A1B" w:rsidR="007E6ACE">
        <w:t>t</w:t>
      </w:r>
      <w:r w:rsidRPr="00BC1A1B" w:rsidR="00D65B1B">
        <w:t xml:space="preserve"> </w:t>
      </w:r>
      <w:r w:rsidRPr="00BC1A1B" w:rsidR="007E6ACE">
        <w:t>can</w:t>
      </w:r>
      <w:r w:rsidRPr="00BC1A1B" w:rsidR="00D65B1B">
        <w:t xml:space="preserve"> </w:t>
      </w:r>
      <w:r w:rsidRPr="00BC1A1B" w:rsidR="007E6ACE">
        <w:t>give</w:t>
      </w:r>
      <w:r w:rsidRPr="00BC1A1B" w:rsidR="00D65B1B">
        <w:t xml:space="preserve"> </w:t>
      </w:r>
      <w:r w:rsidRPr="00BC1A1B" w:rsidR="007E6ACE">
        <w:t>more</w:t>
      </w:r>
      <w:r w:rsidRPr="00BC1A1B" w:rsidR="00D65B1B">
        <w:t xml:space="preserve"> </w:t>
      </w:r>
      <w:r w:rsidRPr="00BC1A1B" w:rsidR="007E6ACE">
        <w:t>power</w:t>
      </w:r>
      <w:r w:rsidRPr="00BC1A1B" w:rsidR="00D65B1B">
        <w:t xml:space="preserve"> </w:t>
      </w:r>
      <w:r w:rsidRPr="00BC1A1B" w:rsidR="007E6ACE">
        <w:t>to</w:t>
      </w:r>
      <w:r w:rsidRPr="00BC1A1B" w:rsidR="00D65B1B">
        <w:t xml:space="preserve"> </w:t>
      </w:r>
      <w:r w:rsidRPr="00BC1A1B" w:rsidR="007E6ACE">
        <w:t>local</w:t>
      </w:r>
      <w:r w:rsidRPr="00BC1A1B" w:rsidR="00D65B1B">
        <w:t xml:space="preserve"> </w:t>
      </w:r>
      <w:r w:rsidRPr="00BC1A1B" w:rsidR="007E6ACE">
        <w:t>people</w:t>
      </w:r>
      <w:r w:rsidRPr="00BC1A1B" w:rsidR="00D65B1B">
        <w:t xml:space="preserve"> </w:t>
      </w:r>
      <w:r w:rsidRPr="00BC1A1B">
        <w:t>via</w:t>
      </w:r>
      <w:r w:rsidRPr="00BC1A1B" w:rsidR="00D65B1B">
        <w:t xml:space="preserve"> </w:t>
      </w:r>
      <w:r w:rsidRPr="00BC1A1B">
        <w:t>the</w:t>
      </w:r>
      <w:r w:rsidRPr="00BC1A1B" w:rsidR="00D65B1B">
        <w:t xml:space="preserve"> </w:t>
      </w:r>
      <w:r w:rsidRPr="00BC1A1B" w:rsidR="007E6ACE">
        <w:t>local</w:t>
      </w:r>
      <w:r w:rsidRPr="00BC1A1B" w:rsidR="00D65B1B">
        <w:t xml:space="preserve"> </w:t>
      </w:r>
      <w:r w:rsidRPr="00BC1A1B" w:rsidR="007E6ACE">
        <w:t>electoral</w:t>
      </w:r>
      <w:r w:rsidRPr="00BC1A1B" w:rsidR="00D65B1B">
        <w:t xml:space="preserve"> </w:t>
      </w:r>
      <w:r w:rsidRPr="00BC1A1B">
        <w:t>process.</w:t>
      </w:r>
      <w:r w:rsidRPr="00BC1A1B" w:rsidR="00D65B1B">
        <w:t xml:space="preserve"> </w:t>
      </w:r>
      <w:r w:rsidRPr="00BC1A1B">
        <w:t>It</w:t>
      </w:r>
      <w:r w:rsidRPr="00BC1A1B" w:rsidR="00D65B1B">
        <w:t xml:space="preserve"> </w:t>
      </w:r>
      <w:r w:rsidRPr="00BC1A1B">
        <w:t>can</w:t>
      </w:r>
      <w:r w:rsidRPr="00BC1A1B" w:rsidR="00D65B1B">
        <w:t xml:space="preserve"> </w:t>
      </w:r>
      <w:r w:rsidRPr="00BC1A1B">
        <w:t>also</w:t>
      </w:r>
      <w:r w:rsidRPr="00BC1A1B" w:rsidR="00D65B1B">
        <w:t xml:space="preserve"> </w:t>
      </w:r>
      <w:r w:rsidRPr="00BC1A1B">
        <w:t>mean</w:t>
      </w:r>
      <w:r w:rsidRPr="00BC1A1B" w:rsidR="00D65B1B">
        <w:t xml:space="preserve"> </w:t>
      </w:r>
      <w:r w:rsidRPr="00BC1A1B">
        <w:t>different</w:t>
      </w:r>
      <w:r w:rsidRPr="00BC1A1B" w:rsidR="00D65B1B">
        <w:t xml:space="preserve"> </w:t>
      </w:r>
      <w:r w:rsidRPr="00BC1A1B">
        <w:t>policies</w:t>
      </w:r>
      <w:r w:rsidRPr="00BC1A1B" w:rsidR="00D65B1B">
        <w:t xml:space="preserve"> </w:t>
      </w:r>
      <w:r w:rsidRPr="00BC1A1B">
        <w:t>and</w:t>
      </w:r>
      <w:r w:rsidRPr="00BC1A1B" w:rsidR="00D65B1B">
        <w:t xml:space="preserve"> </w:t>
      </w:r>
      <w:r w:rsidRPr="00BC1A1B">
        <w:t>different</w:t>
      </w:r>
      <w:r w:rsidRPr="00BC1A1B" w:rsidR="00D65B1B">
        <w:t xml:space="preserve"> </w:t>
      </w:r>
      <w:r w:rsidRPr="00BC1A1B">
        <w:t>levels</w:t>
      </w:r>
      <w:r w:rsidRPr="00BC1A1B" w:rsidR="00D65B1B">
        <w:t xml:space="preserve"> </w:t>
      </w:r>
      <w:r w:rsidRPr="00BC1A1B">
        <w:t>of</w:t>
      </w:r>
      <w:r w:rsidRPr="00BC1A1B" w:rsidR="00D65B1B">
        <w:t xml:space="preserve"> </w:t>
      </w:r>
      <w:r w:rsidRPr="00BC1A1B">
        <w:t>provision</w:t>
      </w:r>
      <w:r w:rsidRPr="00BC1A1B" w:rsidR="00D65B1B">
        <w:t xml:space="preserve"> </w:t>
      </w:r>
      <w:r w:rsidRPr="00BC1A1B">
        <w:t>in</w:t>
      </w:r>
      <w:r w:rsidRPr="00BC1A1B" w:rsidR="00D65B1B">
        <w:t xml:space="preserve"> </w:t>
      </w:r>
      <w:r w:rsidRPr="00BC1A1B">
        <w:t>different</w:t>
      </w:r>
      <w:r w:rsidRPr="00BC1A1B" w:rsidR="00D65B1B">
        <w:t xml:space="preserve"> </w:t>
      </w:r>
      <w:r w:rsidRPr="00BC1A1B">
        <w:t>parts</w:t>
      </w:r>
      <w:r w:rsidRPr="00BC1A1B" w:rsidR="00D65B1B">
        <w:t xml:space="preserve"> </w:t>
      </w:r>
      <w:r w:rsidRPr="00BC1A1B">
        <w:t>of</w:t>
      </w:r>
      <w:r w:rsidRPr="00BC1A1B" w:rsidR="00D65B1B">
        <w:t xml:space="preserve"> </w:t>
      </w:r>
      <w:r w:rsidRPr="00BC1A1B">
        <w:t>the</w:t>
      </w:r>
      <w:r w:rsidRPr="00BC1A1B" w:rsidR="00D65B1B">
        <w:t xml:space="preserve"> </w:t>
      </w:r>
      <w:r w:rsidRPr="00BC1A1B">
        <w:t>country.</w:t>
      </w:r>
      <w:r w:rsidRPr="00BC1A1B" w:rsidR="00D65B1B">
        <w:t xml:space="preserve"> </w:t>
      </w:r>
    </w:p>
    <w:p w:rsidR="002B01B9" w:rsidRPr="00BC1A1B" w:rsidP="007E6ACE">
      <w:pPr>
        <w:pStyle w:val="Answer"/>
      </w:pPr>
      <w:r w:rsidRPr="00BC1A1B">
        <w:t>This</w:t>
      </w:r>
      <w:r w:rsidRPr="00BC1A1B" w:rsidR="00D65B1B">
        <w:t xml:space="preserve"> </w:t>
      </w:r>
      <w:r w:rsidRPr="00BC1A1B">
        <w:t>crisis</w:t>
      </w:r>
      <w:r w:rsidRPr="00BC1A1B" w:rsidR="00D65B1B">
        <w:t xml:space="preserve"> </w:t>
      </w:r>
      <w:r w:rsidRPr="00BC1A1B">
        <w:t>has</w:t>
      </w:r>
      <w:r w:rsidRPr="00BC1A1B" w:rsidR="00D65B1B">
        <w:t xml:space="preserve"> </w:t>
      </w:r>
      <w:r w:rsidRPr="00BC1A1B" w:rsidR="00D60757">
        <w:t xml:space="preserve">quite </w:t>
      </w:r>
      <w:r w:rsidRPr="00BC1A1B">
        <w:t>sharply</w:t>
      </w:r>
      <w:r w:rsidRPr="00BC1A1B" w:rsidR="00D65B1B">
        <w:t xml:space="preserve"> </w:t>
      </w:r>
      <w:r w:rsidRPr="00BC1A1B">
        <w:t>illustrated</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rsidR="007E6ACE">
        <w:t>tensions</w:t>
      </w:r>
      <w:r w:rsidRPr="00BC1A1B" w:rsidR="00D65B1B">
        <w:t xml:space="preserve"> </w:t>
      </w:r>
      <w:r w:rsidRPr="00BC1A1B" w:rsidR="007E6ACE">
        <w:t>that</w:t>
      </w:r>
      <w:r w:rsidRPr="00BC1A1B" w:rsidR="00D65B1B">
        <w:t xml:space="preserve"> </w:t>
      </w:r>
      <w:r w:rsidRPr="00BC1A1B" w:rsidR="007E6ACE">
        <w:t>exist</w:t>
      </w:r>
      <w:r w:rsidRPr="00BC1A1B" w:rsidR="00D65B1B">
        <w:t xml:space="preserve"> </w:t>
      </w:r>
      <w:r w:rsidRPr="00BC1A1B" w:rsidR="007E6ACE">
        <w:t>between</w:t>
      </w:r>
      <w:r w:rsidRPr="00BC1A1B" w:rsidR="00D65B1B">
        <w:t xml:space="preserve"> </w:t>
      </w:r>
      <w:r w:rsidRPr="00BC1A1B" w:rsidR="007E6ACE">
        <w:t>a</w:t>
      </w:r>
      <w:r w:rsidRPr="00BC1A1B" w:rsidR="00D65B1B">
        <w:t xml:space="preserve"> </w:t>
      </w:r>
      <w:r w:rsidRPr="00BC1A1B" w:rsidR="007E6ACE">
        <w:t>desire</w:t>
      </w:r>
      <w:r w:rsidRPr="00BC1A1B" w:rsidR="00D65B1B">
        <w:t xml:space="preserve"> </w:t>
      </w:r>
      <w:r w:rsidRPr="00BC1A1B">
        <w:t>for</w:t>
      </w:r>
      <w:r w:rsidRPr="00BC1A1B" w:rsidR="00D65B1B">
        <w:t xml:space="preserve"> </w:t>
      </w:r>
      <w:r w:rsidRPr="00BC1A1B">
        <w:t>greater</w:t>
      </w:r>
      <w:r w:rsidRPr="00BC1A1B" w:rsidR="00D65B1B">
        <w:t xml:space="preserve"> </w:t>
      </w:r>
      <w:r w:rsidRPr="00BC1A1B">
        <w:t>localism—more</w:t>
      </w:r>
      <w:r w:rsidRPr="00BC1A1B" w:rsidR="00D65B1B">
        <w:t xml:space="preserve"> </w:t>
      </w:r>
      <w:r w:rsidRPr="00BC1A1B">
        <w:t>local</w:t>
      </w:r>
      <w:r w:rsidRPr="00BC1A1B" w:rsidR="00D65B1B">
        <w:t xml:space="preserve"> </w:t>
      </w:r>
      <w:r w:rsidRPr="00BC1A1B">
        <w:t>power</w:t>
      </w:r>
      <w:r w:rsidRPr="00BC1A1B" w:rsidR="00D65B1B">
        <w:t xml:space="preserve"> </w:t>
      </w:r>
      <w:r w:rsidRPr="00BC1A1B">
        <w:t>t</w:t>
      </w:r>
      <w:r w:rsidRPr="00BC1A1B" w:rsidR="007E6ACE">
        <w:t>o</w:t>
      </w:r>
      <w:r w:rsidRPr="00BC1A1B" w:rsidR="00D65B1B">
        <w:t xml:space="preserve"> </w:t>
      </w:r>
      <w:r w:rsidRPr="00BC1A1B" w:rsidR="007E6ACE">
        <w:t>dec</w:t>
      </w:r>
      <w:r w:rsidRPr="00BC1A1B">
        <w:t>i</w:t>
      </w:r>
      <w:r w:rsidRPr="00BC1A1B" w:rsidR="007E6ACE">
        <w:t>d</w:t>
      </w:r>
      <w:r w:rsidRPr="00BC1A1B">
        <w:t>e</w:t>
      </w:r>
      <w:r w:rsidRPr="00BC1A1B" w:rsidR="00D65B1B">
        <w:t xml:space="preserve"> </w:t>
      </w:r>
      <w:r w:rsidRPr="00BC1A1B">
        <w:t>on</w:t>
      </w:r>
      <w:r w:rsidRPr="00BC1A1B" w:rsidR="00D65B1B">
        <w:t xml:space="preserve"> </w:t>
      </w:r>
      <w:r w:rsidRPr="00BC1A1B" w:rsidR="007E6ACE">
        <w:t>lockdowns</w:t>
      </w:r>
      <w:r w:rsidRPr="00BC1A1B" w:rsidR="00D65B1B">
        <w:t xml:space="preserve"> </w:t>
      </w:r>
      <w:r w:rsidRPr="00BC1A1B" w:rsidR="007E6ACE">
        <w:t>or</w:t>
      </w:r>
      <w:r w:rsidRPr="00BC1A1B" w:rsidR="00D65B1B">
        <w:t xml:space="preserve"> </w:t>
      </w:r>
      <w:r w:rsidRPr="00BC1A1B" w:rsidR="007E6ACE">
        <w:t>the</w:t>
      </w:r>
      <w:r w:rsidRPr="00BC1A1B" w:rsidR="00D65B1B">
        <w:t xml:space="preserve"> </w:t>
      </w:r>
      <w:r w:rsidRPr="00BC1A1B" w:rsidR="007E6ACE">
        <w:t>rules</w:t>
      </w:r>
      <w:r w:rsidRPr="00BC1A1B" w:rsidR="00D65B1B">
        <w:t xml:space="preserve"> </w:t>
      </w:r>
      <w:r w:rsidRPr="00BC1A1B" w:rsidR="007E6ACE">
        <w:t>and</w:t>
      </w:r>
      <w:r w:rsidRPr="00BC1A1B" w:rsidR="00D65B1B">
        <w:t xml:space="preserve"> </w:t>
      </w:r>
      <w:r w:rsidRPr="00BC1A1B" w:rsidR="007E6ACE">
        <w:t>restrictions</w:t>
      </w:r>
      <w:r w:rsidRPr="00BC1A1B">
        <w:t>—versus,</w:t>
      </w:r>
      <w:r w:rsidRPr="00BC1A1B" w:rsidR="00D65B1B">
        <w:t xml:space="preserve"> </w:t>
      </w:r>
      <w:r w:rsidRPr="00BC1A1B">
        <w:t>at</w:t>
      </w:r>
      <w:r w:rsidRPr="00BC1A1B" w:rsidR="00D65B1B">
        <w:t xml:space="preserve"> </w:t>
      </w:r>
      <w:r w:rsidRPr="00BC1A1B">
        <w:t>the</w:t>
      </w:r>
      <w:r w:rsidRPr="00BC1A1B" w:rsidR="00D65B1B">
        <w:t xml:space="preserve"> </w:t>
      </w:r>
      <w:r w:rsidRPr="00BC1A1B">
        <w:t>same</w:t>
      </w:r>
      <w:r w:rsidRPr="00BC1A1B" w:rsidR="00D65B1B">
        <w:t xml:space="preserve"> </w:t>
      </w:r>
      <w:r w:rsidRPr="00BC1A1B">
        <w:t>time,</w:t>
      </w:r>
      <w:r w:rsidRPr="00BC1A1B" w:rsidR="00D65B1B">
        <w:t xml:space="preserve"> </w:t>
      </w:r>
      <w:r w:rsidRPr="00BC1A1B">
        <w:t>concerns</w:t>
      </w:r>
      <w:r w:rsidRPr="00BC1A1B" w:rsidR="00D65B1B">
        <w:t xml:space="preserve"> </w:t>
      </w:r>
      <w:r w:rsidRPr="00BC1A1B">
        <w:t>about</w:t>
      </w:r>
      <w:r w:rsidRPr="00BC1A1B" w:rsidR="00D65B1B">
        <w:t xml:space="preserve"> </w:t>
      </w:r>
      <w:r w:rsidRPr="00BC1A1B" w:rsidR="007E6ACE">
        <w:t>the</w:t>
      </w:r>
      <w:r w:rsidRPr="00BC1A1B" w:rsidR="00D65B1B">
        <w:t xml:space="preserve"> </w:t>
      </w:r>
      <w:r w:rsidRPr="00BC1A1B" w:rsidR="007E6ACE">
        <w:t>complexity</w:t>
      </w:r>
      <w:r w:rsidRPr="00BC1A1B" w:rsidR="00D65B1B">
        <w:t xml:space="preserve"> </w:t>
      </w:r>
      <w:r w:rsidRPr="00BC1A1B">
        <w:t>or</w:t>
      </w:r>
      <w:r w:rsidRPr="00BC1A1B" w:rsidR="00D65B1B">
        <w:t xml:space="preserve"> </w:t>
      </w:r>
      <w:r w:rsidRPr="00BC1A1B" w:rsidR="007E6ACE">
        <w:t>the</w:t>
      </w:r>
      <w:r w:rsidRPr="00BC1A1B" w:rsidR="00D65B1B">
        <w:t xml:space="preserve"> </w:t>
      </w:r>
      <w:r w:rsidRPr="00BC1A1B" w:rsidR="007E6ACE">
        <w:t>unfairness</w:t>
      </w:r>
      <w:r w:rsidRPr="00BC1A1B" w:rsidR="00D65B1B">
        <w:t xml:space="preserve"> </w:t>
      </w:r>
      <w:r w:rsidRPr="00BC1A1B">
        <w:t>of</w:t>
      </w:r>
      <w:r w:rsidRPr="00BC1A1B" w:rsidR="00D65B1B">
        <w:t xml:space="preserve"> </w:t>
      </w:r>
      <w:r w:rsidRPr="00BC1A1B">
        <w:t>the</w:t>
      </w:r>
      <w:r w:rsidRPr="00BC1A1B" w:rsidR="00D65B1B">
        <w:t xml:space="preserve"> </w:t>
      </w:r>
      <w:r w:rsidRPr="00BC1A1B">
        <w:t>rules</w:t>
      </w:r>
      <w:r w:rsidRPr="00BC1A1B" w:rsidR="00D65B1B">
        <w:t xml:space="preserve"> </w:t>
      </w:r>
      <w:r w:rsidRPr="00BC1A1B">
        <w:t>differing</w:t>
      </w:r>
      <w:r w:rsidRPr="00BC1A1B" w:rsidR="00D65B1B">
        <w:t xml:space="preserve"> </w:t>
      </w:r>
      <w:r w:rsidRPr="00BC1A1B">
        <w:t>in</w:t>
      </w:r>
      <w:r w:rsidRPr="00BC1A1B" w:rsidR="00D65B1B">
        <w:t xml:space="preserve"> </w:t>
      </w:r>
      <w:r w:rsidRPr="00BC1A1B">
        <w:t>different</w:t>
      </w:r>
      <w:r w:rsidRPr="00BC1A1B" w:rsidR="00D65B1B">
        <w:t xml:space="preserve"> </w:t>
      </w:r>
      <w:r w:rsidRPr="00BC1A1B">
        <w:t>parts</w:t>
      </w:r>
      <w:r w:rsidRPr="00BC1A1B" w:rsidR="00D65B1B">
        <w:t xml:space="preserve"> </w:t>
      </w:r>
      <w:r w:rsidRPr="00BC1A1B">
        <w:t>of</w:t>
      </w:r>
      <w:r w:rsidRPr="00BC1A1B" w:rsidR="00D65B1B">
        <w:t xml:space="preserve"> </w:t>
      </w:r>
      <w:r w:rsidRPr="00BC1A1B">
        <w:t>the</w:t>
      </w:r>
      <w:r w:rsidRPr="00BC1A1B" w:rsidR="00D65B1B">
        <w:t xml:space="preserve"> </w:t>
      </w:r>
      <w:r w:rsidRPr="00BC1A1B">
        <w:t>country.</w:t>
      </w:r>
      <w:r w:rsidRPr="00BC1A1B" w:rsidR="00D65B1B">
        <w:t xml:space="preserve"> </w:t>
      </w:r>
      <w:r w:rsidRPr="00BC1A1B">
        <w:t>We</w:t>
      </w:r>
      <w:r w:rsidRPr="00BC1A1B" w:rsidR="00D65B1B">
        <w:t xml:space="preserve"> </w:t>
      </w:r>
      <w:r w:rsidRPr="00BC1A1B">
        <w:t>saw</w:t>
      </w:r>
      <w:r w:rsidRPr="00BC1A1B" w:rsidR="00D65B1B">
        <w:t xml:space="preserve"> </w:t>
      </w:r>
      <w:r w:rsidRPr="00BC1A1B">
        <w:t>that</w:t>
      </w:r>
      <w:r w:rsidRPr="00BC1A1B" w:rsidR="00D65B1B">
        <w:t xml:space="preserve"> </w:t>
      </w:r>
      <w:r w:rsidRPr="00BC1A1B">
        <w:t>play</w:t>
      </w:r>
      <w:r w:rsidRPr="00BC1A1B" w:rsidR="00D65B1B">
        <w:t xml:space="preserve"> </w:t>
      </w:r>
      <w:r w:rsidRPr="00BC1A1B">
        <w:t>out</w:t>
      </w:r>
      <w:r w:rsidRPr="00BC1A1B" w:rsidR="00D65B1B">
        <w:t xml:space="preserve"> </w:t>
      </w:r>
      <w:r w:rsidRPr="00BC1A1B">
        <w:t>when</w:t>
      </w:r>
      <w:r w:rsidRPr="00BC1A1B" w:rsidR="00D65B1B">
        <w:t xml:space="preserve"> </w:t>
      </w:r>
      <w:r w:rsidRPr="00BC1A1B">
        <w:t>we</w:t>
      </w:r>
      <w:r w:rsidRPr="00BC1A1B" w:rsidR="00D65B1B">
        <w:t xml:space="preserve"> </w:t>
      </w:r>
      <w:r w:rsidRPr="00BC1A1B">
        <w:t>had</w:t>
      </w:r>
      <w:r w:rsidRPr="00BC1A1B" w:rsidR="00D65B1B">
        <w:t xml:space="preserve"> </w:t>
      </w:r>
      <w:r w:rsidRPr="00BC1A1B" w:rsidR="007E6ACE">
        <w:t>lockdowns</w:t>
      </w:r>
      <w:r w:rsidRPr="00BC1A1B" w:rsidR="00D65B1B">
        <w:t xml:space="preserve"> </w:t>
      </w:r>
      <w:r w:rsidRPr="00BC1A1B" w:rsidR="007E6ACE">
        <w:t>differing</w:t>
      </w:r>
      <w:r w:rsidRPr="00BC1A1B" w:rsidR="00D65B1B">
        <w:t xml:space="preserve"> </w:t>
      </w:r>
      <w:r w:rsidRPr="00BC1A1B" w:rsidR="007E6ACE">
        <w:t>in</w:t>
      </w:r>
      <w:r w:rsidRPr="00BC1A1B" w:rsidR="00D65B1B">
        <w:t xml:space="preserve"> </w:t>
      </w:r>
      <w:r w:rsidRPr="00BC1A1B" w:rsidR="007E6ACE">
        <w:t>the</w:t>
      </w:r>
      <w:r w:rsidRPr="00BC1A1B" w:rsidR="00D65B1B">
        <w:t xml:space="preserve"> </w:t>
      </w:r>
      <w:r w:rsidRPr="00BC1A1B" w:rsidR="007E6ACE">
        <w:t>north</w:t>
      </w:r>
      <w:r w:rsidRPr="00BC1A1B" w:rsidR="00D65B1B">
        <w:t xml:space="preserve"> </w:t>
      </w:r>
      <w:r w:rsidRPr="00BC1A1B" w:rsidR="007E6ACE">
        <w:t>and</w:t>
      </w:r>
      <w:r w:rsidRPr="00BC1A1B" w:rsidR="00D65B1B">
        <w:t xml:space="preserve"> </w:t>
      </w:r>
      <w:r w:rsidRPr="00BC1A1B" w:rsidR="007E6ACE">
        <w:t>the</w:t>
      </w:r>
      <w:r w:rsidRPr="00BC1A1B" w:rsidR="00D65B1B">
        <w:t xml:space="preserve"> </w:t>
      </w:r>
      <w:r w:rsidRPr="00BC1A1B" w:rsidR="007E6ACE">
        <w:t>south</w:t>
      </w:r>
      <w:r w:rsidRPr="00BC1A1B">
        <w:t>.</w:t>
      </w:r>
      <w:r w:rsidRPr="00BC1A1B" w:rsidR="00D65B1B">
        <w:t xml:space="preserve"> </w:t>
      </w:r>
      <w:r w:rsidRPr="00BC1A1B">
        <w:t>This</w:t>
      </w:r>
      <w:r w:rsidRPr="00BC1A1B" w:rsidR="00D65B1B">
        <w:t xml:space="preserve"> </w:t>
      </w:r>
      <w:r w:rsidRPr="00BC1A1B">
        <w:t>tension</w:t>
      </w:r>
      <w:r w:rsidRPr="00BC1A1B" w:rsidR="00D65B1B">
        <w:t xml:space="preserve"> </w:t>
      </w:r>
      <w:r w:rsidRPr="00BC1A1B">
        <w:t>between</w:t>
      </w:r>
      <w:r w:rsidRPr="00BC1A1B" w:rsidR="00D65B1B">
        <w:t xml:space="preserve"> </w:t>
      </w:r>
      <w:r w:rsidRPr="00BC1A1B">
        <w:t>localism</w:t>
      </w:r>
      <w:r w:rsidRPr="00BC1A1B" w:rsidR="00D65B1B">
        <w:t xml:space="preserve"> </w:t>
      </w:r>
      <w:r w:rsidRPr="00BC1A1B">
        <w:t>and</w:t>
      </w:r>
      <w:r w:rsidRPr="00BC1A1B" w:rsidR="00D65B1B">
        <w:t xml:space="preserve"> </w:t>
      </w:r>
      <w:r w:rsidRPr="00BC1A1B">
        <w:t>centralism</w:t>
      </w:r>
      <w:r w:rsidRPr="00BC1A1B" w:rsidR="00D65B1B">
        <w:t xml:space="preserve"> </w:t>
      </w:r>
      <w:r w:rsidRPr="00BC1A1B">
        <w:t>has</w:t>
      </w:r>
      <w:r w:rsidRPr="00BC1A1B" w:rsidR="00D65B1B">
        <w:t xml:space="preserve"> </w:t>
      </w:r>
      <w:r w:rsidRPr="00BC1A1B">
        <w:t>been</w:t>
      </w:r>
      <w:r w:rsidRPr="00BC1A1B" w:rsidR="00D65B1B">
        <w:t xml:space="preserve"> </w:t>
      </w:r>
      <w:r w:rsidRPr="00BC1A1B">
        <w:t>exemplified</w:t>
      </w:r>
      <w:r w:rsidRPr="00BC1A1B" w:rsidR="00D65B1B">
        <w:t xml:space="preserve"> </w:t>
      </w:r>
      <w:r w:rsidRPr="00BC1A1B">
        <w:t>in</w:t>
      </w:r>
      <w:r w:rsidRPr="00BC1A1B" w:rsidR="00D65B1B">
        <w:t xml:space="preserve"> </w:t>
      </w:r>
      <w:r w:rsidRPr="00BC1A1B">
        <w:t>this</w:t>
      </w:r>
      <w:r w:rsidRPr="00BC1A1B" w:rsidR="00D65B1B">
        <w:t xml:space="preserve"> </w:t>
      </w:r>
      <w:r w:rsidRPr="00BC1A1B">
        <w:t>crisis.</w:t>
      </w:r>
      <w:r w:rsidRPr="00BC1A1B" w:rsidR="00D65B1B">
        <w:t xml:space="preserve"> </w:t>
      </w:r>
      <w:r w:rsidRPr="00BC1A1B" w:rsidR="007E6ACE">
        <w:t>I</w:t>
      </w:r>
      <w:r w:rsidRPr="00BC1A1B" w:rsidR="00D65B1B">
        <w:t xml:space="preserve"> </w:t>
      </w:r>
      <w:r w:rsidRPr="00BC1A1B" w:rsidR="007E6ACE">
        <w:t>hope</w:t>
      </w:r>
      <w:r w:rsidRPr="00BC1A1B" w:rsidR="00D65B1B">
        <w:t xml:space="preserve"> </w:t>
      </w:r>
      <w:r w:rsidRPr="00BC1A1B" w:rsidR="007E6ACE">
        <w:t>that</w:t>
      </w:r>
      <w:r w:rsidRPr="00BC1A1B" w:rsidR="00D65B1B">
        <w:t xml:space="preserve"> </w:t>
      </w:r>
      <w:r w:rsidRPr="00BC1A1B" w:rsidR="007E6ACE">
        <w:t>s</w:t>
      </w:r>
      <w:r w:rsidRPr="00BC1A1B">
        <w:t>p</w:t>
      </w:r>
      <w:r w:rsidRPr="00BC1A1B" w:rsidR="007E6ACE">
        <w:t>ar</w:t>
      </w:r>
      <w:r w:rsidRPr="00BC1A1B">
        <w:t>k</w:t>
      </w:r>
      <w:r w:rsidRPr="00BC1A1B" w:rsidR="007E6ACE">
        <w:t>s</w:t>
      </w:r>
      <w:r w:rsidRPr="00BC1A1B" w:rsidR="00D65B1B">
        <w:t xml:space="preserve"> </w:t>
      </w:r>
      <w:r w:rsidRPr="00BC1A1B" w:rsidR="007E6ACE">
        <w:t>a</w:t>
      </w:r>
      <w:r w:rsidRPr="00BC1A1B" w:rsidR="00D65B1B">
        <w:t xml:space="preserve"> </w:t>
      </w:r>
      <w:r w:rsidRPr="00BC1A1B" w:rsidR="007E6ACE">
        <w:t>debate</w:t>
      </w:r>
      <w:r w:rsidRPr="00BC1A1B" w:rsidR="00D65B1B">
        <w:t xml:space="preserve"> </w:t>
      </w:r>
      <w:r w:rsidRPr="00BC1A1B" w:rsidR="007E6ACE">
        <w:t>that</w:t>
      </w:r>
      <w:r w:rsidRPr="00BC1A1B" w:rsidR="00D65B1B">
        <w:t xml:space="preserve"> </w:t>
      </w:r>
      <w:r w:rsidRPr="00BC1A1B" w:rsidR="007E6ACE">
        <w:t>we</w:t>
      </w:r>
      <w:r w:rsidRPr="00BC1A1B" w:rsidR="00D65B1B">
        <w:t xml:space="preserve"> </w:t>
      </w:r>
      <w:r w:rsidRPr="00BC1A1B" w:rsidR="007E6ACE">
        <w:t>have</w:t>
      </w:r>
      <w:r w:rsidRPr="00BC1A1B" w:rsidR="00D65B1B">
        <w:t xml:space="preserve"> </w:t>
      </w:r>
      <w:r w:rsidRPr="00BC1A1B" w:rsidR="007E6ACE">
        <w:t>needed</w:t>
      </w:r>
      <w:r w:rsidRPr="00BC1A1B" w:rsidR="00D65B1B">
        <w:t xml:space="preserve"> </w:t>
      </w:r>
      <w:r w:rsidRPr="00BC1A1B" w:rsidR="007E6ACE">
        <w:t>to</w:t>
      </w:r>
      <w:r w:rsidRPr="00BC1A1B" w:rsidR="00D65B1B">
        <w:t xml:space="preserve"> </w:t>
      </w:r>
      <w:r w:rsidRPr="00BC1A1B" w:rsidR="007E6ACE">
        <w:t>have</w:t>
      </w:r>
      <w:r w:rsidRPr="00BC1A1B" w:rsidR="00D65B1B">
        <w:t xml:space="preserve"> </w:t>
      </w:r>
      <w:r w:rsidRPr="00BC1A1B" w:rsidR="007E6ACE">
        <w:t>for</w:t>
      </w:r>
      <w:r w:rsidRPr="00BC1A1B" w:rsidR="00D65B1B">
        <w:t xml:space="preserve"> </w:t>
      </w:r>
      <w:r w:rsidRPr="00BC1A1B" w:rsidR="007E6ACE">
        <w:t>a</w:t>
      </w:r>
      <w:r w:rsidRPr="00BC1A1B" w:rsidR="00D65B1B">
        <w:t xml:space="preserve"> </w:t>
      </w:r>
      <w:r w:rsidRPr="00BC1A1B" w:rsidR="007E6ACE">
        <w:t>long</w:t>
      </w:r>
      <w:r w:rsidRPr="00BC1A1B" w:rsidR="00D65B1B">
        <w:t xml:space="preserve"> </w:t>
      </w:r>
      <w:r w:rsidRPr="00BC1A1B" w:rsidR="007E6ACE">
        <w:t>time</w:t>
      </w:r>
      <w:r w:rsidRPr="00BC1A1B" w:rsidR="00D65B1B">
        <w:t xml:space="preserve"> </w:t>
      </w:r>
      <w:r w:rsidRPr="00BC1A1B" w:rsidR="007E6ACE">
        <w:t>in</w:t>
      </w:r>
      <w:r w:rsidRPr="00BC1A1B" w:rsidR="00D65B1B">
        <w:t xml:space="preserve"> </w:t>
      </w:r>
      <w:r w:rsidRPr="00BC1A1B" w:rsidR="007E6ACE">
        <w:t>this</w:t>
      </w:r>
      <w:r w:rsidRPr="00BC1A1B" w:rsidR="00D65B1B">
        <w:t xml:space="preserve"> </w:t>
      </w:r>
      <w:r w:rsidRPr="00BC1A1B" w:rsidR="007E6ACE">
        <w:t>country</w:t>
      </w:r>
      <w:r w:rsidRPr="00BC1A1B" w:rsidR="00D65B1B">
        <w:t xml:space="preserve"> </w:t>
      </w:r>
      <w:r w:rsidRPr="00BC1A1B">
        <w:t>about</w:t>
      </w:r>
      <w:r w:rsidRPr="00BC1A1B" w:rsidR="00D65B1B">
        <w:t xml:space="preserve"> </w:t>
      </w:r>
      <w:r w:rsidRPr="00BC1A1B">
        <w:t>what</w:t>
      </w:r>
      <w:r w:rsidRPr="00BC1A1B" w:rsidR="00D65B1B">
        <w:t xml:space="preserve"> </w:t>
      </w:r>
      <w:r w:rsidRPr="00BC1A1B">
        <w:t>the</w:t>
      </w:r>
      <w:r w:rsidRPr="00BC1A1B" w:rsidR="00D65B1B">
        <w:t xml:space="preserve"> </w:t>
      </w:r>
      <w:r w:rsidRPr="00BC1A1B">
        <w:t>role</w:t>
      </w:r>
      <w:r w:rsidRPr="00BC1A1B" w:rsidR="00D65B1B">
        <w:t xml:space="preserve"> </w:t>
      </w:r>
      <w:r w:rsidRPr="00BC1A1B">
        <w:t>is</w:t>
      </w:r>
      <w:r w:rsidRPr="00BC1A1B" w:rsidR="00D65B1B">
        <w:t xml:space="preserve"> </w:t>
      </w:r>
      <w:r w:rsidRPr="00BC1A1B">
        <w:t>of</w:t>
      </w:r>
      <w:r w:rsidRPr="00BC1A1B" w:rsidR="00D65B1B">
        <w:t xml:space="preserve"> </w:t>
      </w:r>
      <w:r w:rsidRPr="00BC1A1B">
        <w:t>national</w:t>
      </w:r>
      <w:r w:rsidRPr="00BC1A1B" w:rsidR="00D65B1B">
        <w:t xml:space="preserve"> </w:t>
      </w:r>
      <w:r w:rsidRPr="00BC1A1B" w:rsidR="00975AB7">
        <w:t>G</w:t>
      </w:r>
      <w:r w:rsidRPr="00BC1A1B">
        <w:t>overnment</w:t>
      </w:r>
      <w:r w:rsidRPr="00BC1A1B" w:rsidR="00D65B1B">
        <w:t xml:space="preserve"> </w:t>
      </w:r>
      <w:r w:rsidRPr="00BC1A1B">
        <w:t>and</w:t>
      </w:r>
      <w:r w:rsidRPr="00BC1A1B" w:rsidR="00D65B1B">
        <w:t xml:space="preserve"> </w:t>
      </w:r>
      <w:r w:rsidRPr="00BC1A1B">
        <w:t>local</w:t>
      </w:r>
      <w:r w:rsidRPr="00BC1A1B" w:rsidR="00D65B1B">
        <w:t xml:space="preserve"> </w:t>
      </w:r>
      <w:r w:rsidRPr="00BC1A1B">
        <w:t>government</w:t>
      </w:r>
      <w:r w:rsidRPr="00BC1A1B" w:rsidR="00D60757">
        <w:t xml:space="preserve">, </w:t>
      </w:r>
      <w:r w:rsidRPr="00BC1A1B" w:rsidR="007E6ACE">
        <w:t>what</w:t>
      </w:r>
      <w:r w:rsidRPr="00BC1A1B" w:rsidR="00D65B1B">
        <w:t xml:space="preserve"> </w:t>
      </w:r>
      <w:r w:rsidRPr="00BC1A1B" w:rsidR="007E6ACE">
        <w:t>should</w:t>
      </w:r>
      <w:r w:rsidRPr="00BC1A1B" w:rsidR="00D65B1B">
        <w:t xml:space="preserve"> </w:t>
      </w:r>
      <w:r w:rsidRPr="00BC1A1B" w:rsidR="007E6ACE">
        <w:t>be</w:t>
      </w:r>
      <w:r w:rsidRPr="00BC1A1B" w:rsidR="00D65B1B">
        <w:t xml:space="preserve"> </w:t>
      </w:r>
      <w:r w:rsidRPr="00BC1A1B" w:rsidR="007E6ACE">
        <w:t>consistent</w:t>
      </w:r>
      <w:r w:rsidRPr="00BC1A1B" w:rsidR="00D65B1B">
        <w:t xml:space="preserve"> </w:t>
      </w:r>
      <w:r w:rsidRPr="00BC1A1B" w:rsidR="007E6ACE">
        <w:t>a</w:t>
      </w:r>
      <w:r w:rsidRPr="00BC1A1B">
        <w:t>c</w:t>
      </w:r>
      <w:r w:rsidRPr="00BC1A1B" w:rsidR="007E6ACE">
        <w:t>ross</w:t>
      </w:r>
      <w:r w:rsidRPr="00BC1A1B" w:rsidR="00D65B1B">
        <w:t xml:space="preserve"> </w:t>
      </w:r>
      <w:r w:rsidRPr="00BC1A1B" w:rsidR="007E6ACE">
        <w:t>the</w:t>
      </w:r>
      <w:r w:rsidRPr="00BC1A1B" w:rsidR="00D65B1B">
        <w:t xml:space="preserve"> </w:t>
      </w:r>
      <w:r w:rsidRPr="00BC1A1B" w:rsidR="007E6ACE">
        <w:t>country</w:t>
      </w:r>
      <w:r w:rsidRPr="00BC1A1B" w:rsidR="00D65B1B">
        <w:t xml:space="preserve"> </w:t>
      </w:r>
      <w:r w:rsidRPr="00BC1A1B" w:rsidR="007E6ACE">
        <w:t>and</w:t>
      </w:r>
      <w:r w:rsidRPr="00BC1A1B" w:rsidR="00D65B1B">
        <w:t xml:space="preserve"> </w:t>
      </w:r>
      <w:r w:rsidRPr="00BC1A1B">
        <w:t>what</w:t>
      </w:r>
      <w:r w:rsidRPr="00BC1A1B" w:rsidR="00D65B1B">
        <w:t xml:space="preserve"> </w:t>
      </w:r>
      <w:r w:rsidRPr="00BC1A1B" w:rsidR="007E6ACE">
        <w:t>a</w:t>
      </w:r>
      <w:r w:rsidRPr="00BC1A1B" w:rsidR="00D65B1B">
        <w:t xml:space="preserve"> </w:t>
      </w:r>
      <w:r w:rsidRPr="00BC1A1B">
        <w:t>national</w:t>
      </w:r>
      <w:r w:rsidRPr="00BC1A1B" w:rsidR="00D65B1B">
        <w:t xml:space="preserve"> </w:t>
      </w:r>
      <w:r w:rsidRPr="00BC1A1B" w:rsidR="007E6ACE">
        <w:t>citizen’s</w:t>
      </w:r>
      <w:r w:rsidRPr="00BC1A1B" w:rsidR="00D65B1B">
        <w:t xml:space="preserve"> </w:t>
      </w:r>
      <w:r w:rsidRPr="00BC1A1B" w:rsidR="007E6ACE">
        <w:t>right</w:t>
      </w:r>
      <w:r w:rsidRPr="00BC1A1B" w:rsidR="00D65B1B">
        <w:t xml:space="preserve"> </w:t>
      </w:r>
      <w:r w:rsidRPr="00BC1A1B">
        <w:t>is</w:t>
      </w:r>
      <w:r w:rsidRPr="00BC1A1B" w:rsidR="00D65B1B">
        <w:t xml:space="preserve"> </w:t>
      </w:r>
      <w:r w:rsidRPr="00BC1A1B">
        <w:t>versus</w:t>
      </w:r>
      <w:r w:rsidRPr="00BC1A1B" w:rsidR="00D65B1B">
        <w:t xml:space="preserve"> </w:t>
      </w:r>
      <w:r w:rsidRPr="00BC1A1B">
        <w:t>where</w:t>
      </w:r>
      <w:r w:rsidRPr="00BC1A1B" w:rsidR="00D65B1B">
        <w:t xml:space="preserve"> </w:t>
      </w:r>
      <w:r w:rsidRPr="00BC1A1B">
        <w:t>we</w:t>
      </w:r>
      <w:r w:rsidRPr="00BC1A1B" w:rsidR="00D65B1B">
        <w:t xml:space="preserve"> </w:t>
      </w:r>
      <w:r w:rsidRPr="00BC1A1B">
        <w:t>think</w:t>
      </w:r>
      <w:r w:rsidRPr="00BC1A1B" w:rsidR="00D65B1B">
        <w:t xml:space="preserve"> </w:t>
      </w:r>
      <w:r w:rsidRPr="00BC1A1B">
        <w:t>the</w:t>
      </w:r>
      <w:r w:rsidRPr="00BC1A1B" w:rsidR="00D65B1B">
        <w:t xml:space="preserve"> </w:t>
      </w:r>
      <w:r w:rsidRPr="00BC1A1B">
        <w:t>power,</w:t>
      </w:r>
      <w:r w:rsidRPr="00BC1A1B" w:rsidR="00D65B1B">
        <w:t xml:space="preserve"> </w:t>
      </w:r>
      <w:r w:rsidRPr="00BC1A1B">
        <w:t>the</w:t>
      </w:r>
      <w:r w:rsidRPr="00BC1A1B" w:rsidR="00D65B1B">
        <w:t xml:space="preserve"> </w:t>
      </w:r>
      <w:r w:rsidRPr="00BC1A1B">
        <w:t>information,</w:t>
      </w:r>
      <w:r w:rsidRPr="00BC1A1B" w:rsidR="00D65B1B">
        <w:t xml:space="preserve"> </w:t>
      </w:r>
      <w:r w:rsidRPr="00BC1A1B">
        <w:t>the</w:t>
      </w:r>
      <w:r w:rsidRPr="00BC1A1B" w:rsidR="00D65B1B">
        <w:t xml:space="preserve"> </w:t>
      </w:r>
      <w:r w:rsidRPr="00BC1A1B">
        <w:t>knowledge</w:t>
      </w:r>
      <w:r w:rsidRPr="00BC1A1B" w:rsidR="00D65B1B">
        <w:t xml:space="preserve"> </w:t>
      </w:r>
      <w:r w:rsidRPr="00BC1A1B">
        <w:t>and</w:t>
      </w:r>
      <w:r w:rsidRPr="00BC1A1B" w:rsidR="00D65B1B">
        <w:t xml:space="preserve"> </w:t>
      </w:r>
      <w:r w:rsidRPr="00BC1A1B">
        <w:t>the</w:t>
      </w:r>
      <w:r w:rsidRPr="00BC1A1B" w:rsidR="00D65B1B">
        <w:t xml:space="preserve"> </w:t>
      </w:r>
      <w:r w:rsidRPr="00BC1A1B" w:rsidR="00975AB7">
        <w:t>discretion</w:t>
      </w:r>
      <w:r w:rsidRPr="00BC1A1B" w:rsidR="00D65B1B">
        <w:t xml:space="preserve"> </w:t>
      </w:r>
      <w:r w:rsidRPr="00BC1A1B">
        <w:t>of</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can</w:t>
      </w:r>
      <w:r w:rsidRPr="00BC1A1B" w:rsidR="00D65B1B">
        <w:t xml:space="preserve"> </w:t>
      </w:r>
      <w:r w:rsidRPr="00BC1A1B">
        <w:t>make</w:t>
      </w:r>
      <w:r w:rsidRPr="00BC1A1B" w:rsidR="00D65B1B">
        <w:t xml:space="preserve"> </w:t>
      </w:r>
      <w:r w:rsidRPr="00BC1A1B">
        <w:t>a</w:t>
      </w:r>
      <w:r w:rsidRPr="00BC1A1B" w:rsidR="00D65B1B">
        <w:t xml:space="preserve"> </w:t>
      </w:r>
      <w:r w:rsidRPr="00BC1A1B">
        <w:t>real</w:t>
      </w:r>
      <w:r w:rsidRPr="00BC1A1B" w:rsidR="00D65B1B">
        <w:t xml:space="preserve"> </w:t>
      </w:r>
      <w:r w:rsidRPr="00BC1A1B">
        <w:t>difference.</w:t>
      </w:r>
      <w:r w:rsidRPr="00BC1A1B" w:rsidR="00D65B1B">
        <w:t xml:space="preserve"> </w:t>
      </w:r>
      <w:r w:rsidRPr="00BC1A1B">
        <w:t>I</w:t>
      </w:r>
      <w:r w:rsidRPr="00BC1A1B" w:rsidR="00D65B1B">
        <w:t xml:space="preserve"> </w:t>
      </w:r>
      <w:r w:rsidRPr="00BC1A1B">
        <w:t>see</w:t>
      </w:r>
      <w:r w:rsidRPr="00BC1A1B" w:rsidR="00D65B1B">
        <w:t xml:space="preserve"> </w:t>
      </w:r>
      <w:r w:rsidRPr="00BC1A1B">
        <w:t>that</w:t>
      </w:r>
      <w:r w:rsidRPr="00BC1A1B" w:rsidR="00D65B1B">
        <w:t xml:space="preserve"> </w:t>
      </w:r>
      <w:r w:rsidRPr="00BC1A1B">
        <w:t>as</w:t>
      </w:r>
      <w:r w:rsidRPr="00BC1A1B" w:rsidR="00D65B1B">
        <w:t xml:space="preserve"> </w:t>
      </w:r>
      <w:r w:rsidRPr="00BC1A1B">
        <w:t>another</w:t>
      </w:r>
      <w:r w:rsidRPr="00BC1A1B" w:rsidR="00D65B1B">
        <w:t xml:space="preserve"> </w:t>
      </w:r>
      <w:r w:rsidRPr="00BC1A1B">
        <w:t>potential</w:t>
      </w:r>
      <w:r w:rsidRPr="00BC1A1B" w:rsidR="00D65B1B">
        <w:t xml:space="preserve"> </w:t>
      </w:r>
      <w:r w:rsidRPr="00BC1A1B">
        <w:t>opportunity.</w:t>
      </w:r>
    </w:p>
    <w:p w:rsidR="007E6ACE" w:rsidRPr="00BC1A1B" w:rsidP="007E6ACE">
      <w:pPr>
        <w:pStyle w:val="Answer"/>
      </w:pPr>
      <w:r w:rsidRPr="00BC1A1B">
        <w:t>E</w:t>
      </w:r>
      <w:r w:rsidRPr="00BC1A1B">
        <w:t>choing</w:t>
      </w:r>
      <w:r w:rsidRPr="00BC1A1B" w:rsidR="00D65B1B">
        <w:t xml:space="preserve"> </w:t>
      </w:r>
      <w:r w:rsidRPr="00BC1A1B">
        <w:t>what</w:t>
      </w:r>
      <w:r w:rsidRPr="00BC1A1B" w:rsidR="00D65B1B">
        <w:t xml:space="preserve"> </w:t>
      </w:r>
      <w:r w:rsidRPr="00BC1A1B">
        <w:t>Rob</w:t>
      </w:r>
      <w:r w:rsidRPr="00BC1A1B" w:rsidR="00D65B1B">
        <w:t xml:space="preserve"> </w:t>
      </w:r>
      <w:r w:rsidRPr="00BC1A1B">
        <w:t>was</w:t>
      </w:r>
      <w:r w:rsidRPr="00BC1A1B" w:rsidR="00D65B1B">
        <w:t xml:space="preserve"> </w:t>
      </w:r>
      <w:r w:rsidRPr="00BC1A1B">
        <w:t>saying</w:t>
      </w:r>
      <w:r w:rsidRPr="00BC1A1B">
        <w:t>,</w:t>
      </w:r>
      <w:r w:rsidRPr="00BC1A1B" w:rsidR="00D65B1B">
        <w:t xml:space="preserve"> </w:t>
      </w:r>
      <w:r w:rsidRPr="00BC1A1B">
        <w:t>next</w:t>
      </w:r>
      <w:r w:rsidRPr="00BC1A1B" w:rsidR="00D65B1B">
        <w:t xml:space="preserve"> </w:t>
      </w:r>
      <w:r w:rsidRPr="00BC1A1B">
        <w:t>year</w:t>
      </w:r>
      <w:r w:rsidRPr="00BC1A1B" w:rsidR="00D65B1B">
        <w:t xml:space="preserve"> </w:t>
      </w:r>
      <w:r w:rsidRPr="00BC1A1B">
        <w:t>is</w:t>
      </w:r>
      <w:r w:rsidRPr="00BC1A1B" w:rsidR="00D65B1B">
        <w:t xml:space="preserve"> </w:t>
      </w:r>
      <w:r w:rsidRPr="00BC1A1B">
        <w:t>probably</w:t>
      </w:r>
      <w:r w:rsidRPr="00BC1A1B" w:rsidR="00D65B1B">
        <w:t xml:space="preserve"> </w:t>
      </w:r>
      <w:r w:rsidRPr="00BC1A1B">
        <w:t>one</w:t>
      </w:r>
      <w:r w:rsidRPr="00BC1A1B" w:rsidR="00D65B1B">
        <w:t xml:space="preserve"> </w:t>
      </w:r>
      <w:r w:rsidRPr="00BC1A1B">
        <w:t>where</w:t>
      </w:r>
      <w:r w:rsidRPr="00BC1A1B" w:rsidR="00D65B1B">
        <w:t xml:space="preserve"> </w:t>
      </w:r>
      <w:r w:rsidRPr="00BC1A1B">
        <w:t>the</w:t>
      </w:r>
      <w:r w:rsidRPr="00BC1A1B" w:rsidR="00D65B1B">
        <w:t xml:space="preserve"> </w:t>
      </w:r>
      <w:r w:rsidRPr="00BC1A1B">
        <w:t>emphasis</w:t>
      </w:r>
      <w:r w:rsidRPr="00BC1A1B" w:rsidR="00D65B1B">
        <w:t xml:space="preserve"> </w:t>
      </w:r>
      <w:r w:rsidRPr="00BC1A1B">
        <w:t>is</w:t>
      </w:r>
      <w:r w:rsidRPr="00BC1A1B" w:rsidR="00D65B1B">
        <w:t xml:space="preserve"> </w:t>
      </w:r>
      <w:r w:rsidRPr="00BC1A1B">
        <w:t>on</w:t>
      </w:r>
      <w:r w:rsidRPr="00BC1A1B" w:rsidR="00D65B1B">
        <w:t xml:space="preserve"> </w:t>
      </w:r>
      <w:r w:rsidRPr="00BC1A1B">
        <w:t>stability</w:t>
      </w:r>
      <w:r w:rsidRPr="00BC1A1B" w:rsidR="00D65B1B">
        <w:t xml:space="preserve"> </w:t>
      </w:r>
      <w:r w:rsidRPr="00BC1A1B">
        <w:t>and</w:t>
      </w:r>
      <w:r w:rsidRPr="00BC1A1B" w:rsidR="00D65B1B">
        <w:t xml:space="preserve"> </w:t>
      </w:r>
      <w:r w:rsidRPr="00BC1A1B">
        <w:t>getting</w:t>
      </w:r>
      <w:r w:rsidRPr="00BC1A1B" w:rsidR="00D65B1B">
        <w:t xml:space="preserve"> </w:t>
      </w:r>
      <w:r w:rsidRPr="00BC1A1B">
        <w:t>through</w:t>
      </w:r>
      <w:r w:rsidRPr="00BC1A1B" w:rsidR="00D65B1B">
        <w:t xml:space="preserve"> </w:t>
      </w:r>
      <w:r w:rsidRPr="00BC1A1B">
        <w:t>the</w:t>
      </w:r>
      <w:r w:rsidRPr="00BC1A1B" w:rsidR="00D65B1B">
        <w:t xml:space="preserve"> </w:t>
      </w:r>
      <w:r w:rsidRPr="00BC1A1B">
        <w:t>crisis.</w:t>
      </w:r>
      <w:r w:rsidRPr="00BC1A1B" w:rsidR="00D65B1B">
        <w:t xml:space="preserve"> </w:t>
      </w:r>
      <w:r w:rsidRPr="00BC1A1B">
        <w:t>In</w:t>
      </w:r>
      <w:r w:rsidRPr="00BC1A1B" w:rsidR="00D65B1B">
        <w:t xml:space="preserve"> </w:t>
      </w:r>
      <w:r w:rsidRPr="00BC1A1B">
        <w:t>that</w:t>
      </w:r>
      <w:r w:rsidRPr="00BC1A1B" w:rsidR="00D65B1B">
        <w:t xml:space="preserve"> </w:t>
      </w:r>
      <w:r w:rsidRPr="00BC1A1B">
        <w:t>context,</w:t>
      </w:r>
      <w:r w:rsidRPr="00BC1A1B" w:rsidR="00D65B1B">
        <w:t xml:space="preserve"> </w:t>
      </w:r>
      <w:r w:rsidRPr="00BC1A1B">
        <w:t>a</w:t>
      </w:r>
      <w:r w:rsidRPr="00BC1A1B" w:rsidR="00D65B1B">
        <w:t xml:space="preserve"> </w:t>
      </w:r>
      <w:r w:rsidRPr="00BC1A1B">
        <w:t>one-year</w:t>
      </w:r>
      <w:r w:rsidRPr="00BC1A1B" w:rsidR="00D65B1B">
        <w:t xml:space="preserve"> </w:t>
      </w:r>
      <w:r w:rsidRPr="00BC1A1B">
        <w:t>review</w:t>
      </w:r>
      <w:r w:rsidRPr="00BC1A1B" w:rsidR="00D65B1B">
        <w:t xml:space="preserve"> </w:t>
      </w:r>
      <w:r w:rsidRPr="00BC1A1B">
        <w:t>now</w:t>
      </w:r>
      <w:r w:rsidRPr="00BC1A1B" w:rsidR="00D65B1B">
        <w:t xml:space="preserve"> </w:t>
      </w:r>
      <w:r w:rsidRPr="00BC1A1B">
        <w:t>probably</w:t>
      </w:r>
      <w:r w:rsidRPr="00BC1A1B" w:rsidR="00D65B1B">
        <w:t xml:space="preserve"> </w:t>
      </w:r>
      <w:r w:rsidRPr="00BC1A1B">
        <w:t>makes</w:t>
      </w:r>
      <w:r w:rsidRPr="00BC1A1B" w:rsidR="00D65B1B">
        <w:t xml:space="preserve"> </w:t>
      </w:r>
      <w:r w:rsidRPr="00BC1A1B">
        <w:t>sense</w:t>
      </w:r>
      <w:r w:rsidRPr="00BC1A1B">
        <w:t>.</w:t>
      </w:r>
      <w:r w:rsidRPr="00BC1A1B" w:rsidR="00D65B1B">
        <w:t xml:space="preserve"> </w:t>
      </w:r>
      <w:r w:rsidRPr="00BC1A1B" w:rsidR="00D60757">
        <w:t>I</w:t>
      </w:r>
      <w:r w:rsidRPr="00BC1A1B">
        <w:t>n</w:t>
      </w:r>
      <w:r w:rsidRPr="00BC1A1B" w:rsidR="00D65B1B">
        <w:t xml:space="preserve"> </w:t>
      </w:r>
      <w:r w:rsidRPr="00BC1A1B">
        <w:t>the</w:t>
      </w:r>
      <w:r w:rsidRPr="00BC1A1B" w:rsidR="00D65B1B">
        <w:t xml:space="preserve"> </w:t>
      </w:r>
      <w:r w:rsidRPr="00BC1A1B">
        <w:t>medium</w:t>
      </w:r>
      <w:r w:rsidRPr="00BC1A1B" w:rsidR="00D65B1B">
        <w:t xml:space="preserve"> </w:t>
      </w:r>
      <w:r w:rsidRPr="00BC1A1B">
        <w:t>term</w:t>
      </w:r>
      <w:r w:rsidRPr="00BC1A1B">
        <w:t>,</w:t>
      </w:r>
      <w:r w:rsidRPr="00BC1A1B" w:rsidR="00D65B1B">
        <w:t xml:space="preserve"> </w:t>
      </w:r>
      <w:r w:rsidRPr="00BC1A1B">
        <w:t>we</w:t>
      </w:r>
      <w:r w:rsidRPr="00BC1A1B" w:rsidR="00D65B1B">
        <w:t xml:space="preserve"> </w:t>
      </w:r>
      <w:r w:rsidRPr="00BC1A1B">
        <w:t>should</w:t>
      </w:r>
      <w:r w:rsidRPr="00BC1A1B" w:rsidR="00D65B1B">
        <w:t xml:space="preserve"> </w:t>
      </w:r>
      <w:r w:rsidRPr="00BC1A1B">
        <w:t>be</w:t>
      </w:r>
      <w:r w:rsidRPr="00BC1A1B" w:rsidR="00D65B1B">
        <w:t xml:space="preserve"> </w:t>
      </w:r>
      <w:r w:rsidRPr="00BC1A1B" w:rsidR="00975AB7">
        <w:t>asking</w:t>
      </w:r>
      <w:r w:rsidRPr="00BC1A1B" w:rsidR="00D65B1B">
        <w:t xml:space="preserve"> </w:t>
      </w:r>
      <w:r w:rsidRPr="00BC1A1B">
        <w:t>these</w:t>
      </w:r>
      <w:r w:rsidRPr="00BC1A1B" w:rsidR="00D65B1B">
        <w:t xml:space="preserve"> </w:t>
      </w:r>
      <w:r w:rsidRPr="00BC1A1B">
        <w:t>big</w:t>
      </w:r>
      <w:r w:rsidRPr="00BC1A1B" w:rsidR="00D65B1B">
        <w:t xml:space="preserve"> </w:t>
      </w:r>
      <w:r w:rsidRPr="00BC1A1B">
        <w:t>questions</w:t>
      </w:r>
      <w:r w:rsidRPr="00BC1A1B" w:rsidR="00D65B1B">
        <w:t xml:space="preserve"> </w:t>
      </w:r>
      <w:r w:rsidRPr="00BC1A1B">
        <w:t>and</w:t>
      </w:r>
      <w:r w:rsidRPr="00BC1A1B" w:rsidR="00D65B1B">
        <w:t xml:space="preserve"> </w:t>
      </w:r>
      <w:r w:rsidRPr="00BC1A1B">
        <w:t>moving</w:t>
      </w:r>
      <w:r w:rsidRPr="00BC1A1B" w:rsidR="00D65B1B">
        <w:t xml:space="preserve"> </w:t>
      </w:r>
      <w:r w:rsidRPr="00BC1A1B" w:rsidR="007967E4">
        <w:t>back</w:t>
      </w:r>
      <w:r w:rsidRPr="00BC1A1B" w:rsidR="00D65B1B">
        <w:t xml:space="preserve"> </w:t>
      </w:r>
      <w:r w:rsidRPr="00BC1A1B" w:rsidR="007967E4">
        <w:t>to</w:t>
      </w:r>
      <w:r w:rsidRPr="00BC1A1B" w:rsidR="00D65B1B">
        <w:t xml:space="preserve"> </w:t>
      </w:r>
      <w:r w:rsidRPr="00BC1A1B">
        <w:t>longer</w:t>
      </w:r>
      <w:r w:rsidRPr="00BC1A1B" w:rsidR="00D60757">
        <w:t>-</w:t>
      </w:r>
      <w:r w:rsidRPr="00BC1A1B">
        <w:t>term</w:t>
      </w:r>
      <w:r w:rsidRPr="00BC1A1B" w:rsidR="00D65B1B">
        <w:t xml:space="preserve"> </w:t>
      </w:r>
      <w:r w:rsidRPr="00BC1A1B">
        <w:t>plans.</w:t>
      </w:r>
    </w:p>
    <w:p w:rsidR="00482817" w:rsidRPr="00BC1A1B" w:rsidP="00482817">
      <w:pPr>
        <w:pStyle w:val="Question"/>
      </w:pPr>
      <w:sdt>
        <w:sdtPr>
          <w:alias w:val="Member"/>
          <w:tag w:val="&lt;Member mnisId='394' dodsId='25722'&gt;"/>
          <w:id w:val="627521381"/>
          <w:placeholder>
            <w:docPart w:val="DefaultPlaceholder_1082065158"/>
          </w:placeholder>
          <w:richText/>
        </w:sdtPr>
        <w:sdtContent>
          <w:r w:rsidRPr="00BC1A1B">
            <w:rPr>
              <w:b/>
            </w:rPr>
            <w:t>Chair:</w:t>
          </w:r>
        </w:sdtContent>
      </w:sdt>
      <w:r w:rsidRPr="00BC1A1B" w:rsidR="00D65B1B">
        <w:t xml:space="preserve"> </w:t>
      </w:r>
      <w:r w:rsidRPr="00BC1A1B" w:rsidR="007967E4">
        <w:t>Councillor</w:t>
      </w:r>
      <w:r w:rsidRPr="00BC1A1B" w:rsidR="00D65B1B">
        <w:t xml:space="preserve"> </w:t>
      </w:r>
      <w:r w:rsidRPr="00BC1A1B">
        <w:t>Jamieson</w:t>
      </w:r>
      <w:r w:rsidRPr="00BC1A1B" w:rsidR="007967E4">
        <w:t>,</w:t>
      </w:r>
      <w:r w:rsidRPr="00BC1A1B" w:rsidR="00D65B1B">
        <w:t xml:space="preserve"> </w:t>
      </w:r>
      <w:r w:rsidRPr="00BC1A1B" w:rsidR="007967E4">
        <w:t>w</w:t>
      </w:r>
      <w:r w:rsidRPr="00BC1A1B">
        <w:t>e</w:t>
      </w:r>
      <w:r w:rsidRPr="00BC1A1B" w:rsidR="00D65B1B">
        <w:t xml:space="preserve"> </w:t>
      </w:r>
      <w:r w:rsidRPr="00BC1A1B">
        <w:t>have</w:t>
      </w:r>
      <w:r w:rsidRPr="00BC1A1B" w:rsidR="00D65B1B">
        <w:t xml:space="preserve"> </w:t>
      </w:r>
      <w:r w:rsidRPr="00BC1A1B" w:rsidR="00975AB7">
        <w:t>had</w:t>
      </w:r>
      <w:r w:rsidRPr="00BC1A1B" w:rsidR="00D65B1B">
        <w:t xml:space="preserve"> </w:t>
      </w:r>
      <w:r w:rsidRPr="00BC1A1B">
        <w:t>comments</w:t>
      </w:r>
      <w:r w:rsidRPr="00BC1A1B" w:rsidR="00D65B1B">
        <w:t xml:space="preserve"> </w:t>
      </w:r>
      <w:r w:rsidRPr="00BC1A1B">
        <w:t>that</w:t>
      </w:r>
      <w:r w:rsidRPr="00BC1A1B" w:rsidR="00D65B1B">
        <w:t xml:space="preserve"> </w:t>
      </w:r>
      <w:r w:rsidRPr="00BC1A1B">
        <w:t>things</w:t>
      </w:r>
      <w:r w:rsidRPr="00BC1A1B" w:rsidR="00D65B1B">
        <w:t xml:space="preserve"> </w:t>
      </w:r>
      <w:r w:rsidRPr="00BC1A1B">
        <w:t>have</w:t>
      </w:r>
      <w:r w:rsidRPr="00BC1A1B" w:rsidR="00D65B1B">
        <w:t xml:space="preserve"> </w:t>
      </w:r>
      <w:r w:rsidRPr="00BC1A1B">
        <w:t>been</w:t>
      </w:r>
      <w:r w:rsidRPr="00BC1A1B" w:rsidR="00D65B1B">
        <w:t xml:space="preserve"> </w:t>
      </w:r>
      <w:r w:rsidRPr="00BC1A1B">
        <w:t>managed</w:t>
      </w:r>
      <w:r w:rsidRPr="00BC1A1B" w:rsidR="00D65B1B">
        <w:t xml:space="preserve"> </w:t>
      </w:r>
      <w:r w:rsidRPr="00BC1A1B">
        <w:t>better</w:t>
      </w:r>
      <w:r w:rsidRPr="00BC1A1B" w:rsidR="00D65B1B">
        <w:t xml:space="preserve"> </w:t>
      </w:r>
      <w:r w:rsidRPr="00BC1A1B" w:rsidR="007967E4">
        <w:t>at</w:t>
      </w:r>
      <w:r w:rsidRPr="00BC1A1B" w:rsidR="00D65B1B">
        <w:t xml:space="preserve"> </w:t>
      </w:r>
      <w:r w:rsidRPr="00BC1A1B" w:rsidR="007967E4">
        <w:t>local</w:t>
      </w:r>
      <w:r w:rsidRPr="00BC1A1B" w:rsidR="00D65B1B">
        <w:t xml:space="preserve"> </w:t>
      </w:r>
      <w:r w:rsidRPr="00BC1A1B" w:rsidR="007967E4">
        <w:t>level</w:t>
      </w:r>
      <w:r w:rsidRPr="00BC1A1B" w:rsidR="00D65B1B">
        <w:t xml:space="preserve"> </w:t>
      </w:r>
      <w:r w:rsidRPr="00BC1A1B" w:rsidR="007967E4">
        <w:t>than</w:t>
      </w:r>
      <w:r w:rsidRPr="00BC1A1B" w:rsidR="00D65B1B">
        <w:t xml:space="preserve"> </w:t>
      </w:r>
      <w:r w:rsidRPr="00BC1A1B" w:rsidR="007967E4">
        <w:t>national</w:t>
      </w:r>
      <w:r w:rsidRPr="00BC1A1B" w:rsidR="00D65B1B">
        <w:t xml:space="preserve"> </w:t>
      </w:r>
      <w:r w:rsidRPr="00BC1A1B" w:rsidR="007967E4">
        <w:t>level</w:t>
      </w:r>
      <w:r w:rsidRPr="00BC1A1B" w:rsidR="00D65B1B">
        <w:t xml:space="preserve"> </w:t>
      </w:r>
      <w:r w:rsidRPr="00BC1A1B" w:rsidR="007967E4">
        <w:t>throughout</w:t>
      </w:r>
      <w:r w:rsidRPr="00BC1A1B" w:rsidR="00D65B1B">
        <w:t xml:space="preserve"> </w:t>
      </w:r>
      <w:r w:rsidRPr="00BC1A1B" w:rsidR="007967E4">
        <w:t>this</w:t>
      </w:r>
      <w:r w:rsidRPr="00BC1A1B" w:rsidR="00D65B1B">
        <w:t xml:space="preserve"> </w:t>
      </w:r>
      <w:r w:rsidRPr="00BC1A1B" w:rsidR="007967E4">
        <w:t>crisis</w:t>
      </w:r>
      <w:r w:rsidRPr="00BC1A1B" w:rsidR="00D65B1B">
        <w:t xml:space="preserve"> </w:t>
      </w:r>
      <w:r w:rsidRPr="00BC1A1B" w:rsidR="007967E4">
        <w:t>in</w:t>
      </w:r>
      <w:r w:rsidRPr="00BC1A1B" w:rsidR="00D65B1B">
        <w:t xml:space="preserve"> </w:t>
      </w:r>
      <w:r w:rsidRPr="00BC1A1B" w:rsidR="007967E4">
        <w:t>many</w:t>
      </w:r>
      <w:r w:rsidRPr="00BC1A1B" w:rsidR="00D65B1B">
        <w:t xml:space="preserve"> </w:t>
      </w:r>
      <w:r w:rsidRPr="00BC1A1B" w:rsidR="007967E4">
        <w:t>respect</w:t>
      </w:r>
      <w:r w:rsidRPr="00BC1A1B" w:rsidR="00975AB7">
        <w:t>s</w:t>
      </w:r>
      <w:r w:rsidRPr="00BC1A1B" w:rsidR="007967E4">
        <w:t>.</w:t>
      </w:r>
      <w:r w:rsidRPr="00BC1A1B" w:rsidR="00D65B1B">
        <w:t xml:space="preserve"> </w:t>
      </w:r>
      <w:r w:rsidRPr="00BC1A1B" w:rsidR="007967E4">
        <w:t>The</w:t>
      </w:r>
      <w:r w:rsidRPr="00BC1A1B" w:rsidR="00D65B1B">
        <w:t xml:space="preserve"> </w:t>
      </w:r>
      <w:r w:rsidRPr="00BC1A1B" w:rsidR="007967E4">
        <w:t>big</w:t>
      </w:r>
      <w:r w:rsidRPr="00BC1A1B" w:rsidR="00D65B1B">
        <w:t xml:space="preserve"> </w:t>
      </w:r>
      <w:r w:rsidRPr="00BC1A1B">
        <w:t>challenge</w:t>
      </w:r>
      <w:r w:rsidRPr="00BC1A1B" w:rsidR="00D65B1B">
        <w:t xml:space="preserve"> </w:t>
      </w:r>
      <w:r w:rsidRPr="00BC1A1B" w:rsidR="007967E4">
        <w:t>with</w:t>
      </w:r>
      <w:r w:rsidRPr="00BC1A1B" w:rsidR="00D65B1B">
        <w:t xml:space="preserve"> </w:t>
      </w:r>
      <w:r w:rsidRPr="00BC1A1B" w:rsidR="007967E4">
        <w:t>a</w:t>
      </w:r>
      <w:r w:rsidRPr="00BC1A1B" w:rsidR="00D65B1B">
        <w:t xml:space="preserve"> </w:t>
      </w:r>
      <w:r w:rsidRPr="00BC1A1B" w:rsidR="007967E4">
        <w:t>vaccine</w:t>
      </w:r>
      <w:r w:rsidRPr="00BC1A1B" w:rsidR="00D65B1B">
        <w:t xml:space="preserve"> </w:t>
      </w:r>
      <w:r w:rsidRPr="00BC1A1B" w:rsidR="007967E4">
        <w:t>will</w:t>
      </w:r>
      <w:r w:rsidRPr="00BC1A1B" w:rsidR="00D65B1B">
        <w:t xml:space="preserve"> </w:t>
      </w:r>
      <w:r w:rsidRPr="00BC1A1B" w:rsidR="007967E4">
        <w:t>not</w:t>
      </w:r>
      <w:r w:rsidRPr="00BC1A1B" w:rsidR="00D65B1B">
        <w:t xml:space="preserve"> </w:t>
      </w:r>
      <w:r w:rsidRPr="00BC1A1B" w:rsidR="007967E4">
        <w:t>be</w:t>
      </w:r>
      <w:r w:rsidRPr="00BC1A1B" w:rsidR="00D65B1B">
        <w:t xml:space="preserve"> </w:t>
      </w:r>
      <w:r w:rsidRPr="00BC1A1B" w:rsidR="007967E4">
        <w:t>producing</w:t>
      </w:r>
      <w:r w:rsidRPr="00BC1A1B" w:rsidR="00D65B1B">
        <w:t xml:space="preserve"> </w:t>
      </w:r>
      <w:r w:rsidRPr="00BC1A1B" w:rsidR="007967E4">
        <w:t>it</w:t>
      </w:r>
      <w:r w:rsidRPr="00BC1A1B" w:rsidR="00D65B1B">
        <w:t xml:space="preserve"> </w:t>
      </w:r>
      <w:r w:rsidRPr="00BC1A1B" w:rsidR="007967E4">
        <w:t>but</w:t>
      </w:r>
      <w:r w:rsidRPr="00BC1A1B" w:rsidR="00D65B1B">
        <w:t xml:space="preserve"> </w:t>
      </w:r>
      <w:r w:rsidRPr="00BC1A1B" w:rsidR="007967E4">
        <w:t>actually</w:t>
      </w:r>
      <w:r w:rsidRPr="00BC1A1B" w:rsidR="00D65B1B">
        <w:t xml:space="preserve"> </w:t>
      </w:r>
      <w:r w:rsidRPr="00BC1A1B">
        <w:t>getting</w:t>
      </w:r>
      <w:r w:rsidRPr="00BC1A1B" w:rsidR="00D65B1B">
        <w:t xml:space="preserve"> </w:t>
      </w:r>
      <w:r w:rsidRPr="00BC1A1B" w:rsidR="007967E4">
        <w:t>it</w:t>
      </w:r>
      <w:r w:rsidRPr="00BC1A1B" w:rsidR="00D65B1B">
        <w:t xml:space="preserve"> </w:t>
      </w:r>
      <w:r w:rsidRPr="00BC1A1B" w:rsidR="007967E4">
        <w:t>out</w:t>
      </w:r>
      <w:r w:rsidRPr="00BC1A1B" w:rsidR="00D65B1B">
        <w:t xml:space="preserve"> </w:t>
      </w:r>
      <w:r w:rsidRPr="00BC1A1B" w:rsidR="007967E4">
        <w:t>and</w:t>
      </w:r>
      <w:r w:rsidRPr="00BC1A1B" w:rsidR="00D65B1B">
        <w:t xml:space="preserve"> </w:t>
      </w:r>
      <w:r w:rsidRPr="00BC1A1B" w:rsidR="007967E4">
        <w:t>getting</w:t>
      </w:r>
      <w:r w:rsidRPr="00BC1A1B" w:rsidR="00D65B1B">
        <w:t xml:space="preserve"> </w:t>
      </w:r>
      <w:r w:rsidRPr="00BC1A1B">
        <w:t>people</w:t>
      </w:r>
      <w:r w:rsidRPr="00BC1A1B" w:rsidR="00D65B1B">
        <w:t xml:space="preserve"> </w:t>
      </w:r>
      <w:r w:rsidRPr="00BC1A1B">
        <w:t>vaccinated</w:t>
      </w:r>
      <w:r w:rsidRPr="00BC1A1B" w:rsidR="007967E4">
        <w:t>.</w:t>
      </w:r>
      <w:r w:rsidRPr="00BC1A1B" w:rsidR="00D65B1B">
        <w:t xml:space="preserve"> </w:t>
      </w:r>
      <w:r w:rsidRPr="00BC1A1B" w:rsidR="007967E4">
        <w:t>Do</w:t>
      </w:r>
      <w:r w:rsidRPr="00BC1A1B" w:rsidR="00D65B1B">
        <w:t xml:space="preserve"> </w:t>
      </w:r>
      <w:r w:rsidRPr="00BC1A1B" w:rsidR="007967E4">
        <w:t>you</w:t>
      </w:r>
      <w:r w:rsidRPr="00BC1A1B" w:rsidR="00D65B1B">
        <w:t xml:space="preserve"> </w:t>
      </w:r>
      <w:r w:rsidRPr="00BC1A1B" w:rsidR="007967E4">
        <w:t>think</w:t>
      </w:r>
      <w:r w:rsidRPr="00BC1A1B" w:rsidR="00D65B1B">
        <w:t xml:space="preserve"> </w:t>
      </w:r>
      <w:r w:rsidRPr="00BC1A1B" w:rsidR="007967E4">
        <w:t>local</w:t>
      </w:r>
      <w:r w:rsidRPr="00BC1A1B" w:rsidR="00D65B1B">
        <w:t xml:space="preserve"> </w:t>
      </w:r>
      <w:r w:rsidRPr="00BC1A1B" w:rsidR="007967E4">
        <w:t>government</w:t>
      </w:r>
      <w:r w:rsidRPr="00BC1A1B" w:rsidR="00D65B1B">
        <w:t xml:space="preserve"> </w:t>
      </w:r>
      <w:r w:rsidRPr="00BC1A1B" w:rsidR="007967E4">
        <w:t>will</w:t>
      </w:r>
      <w:r w:rsidRPr="00BC1A1B" w:rsidR="00D65B1B">
        <w:t xml:space="preserve"> </w:t>
      </w:r>
      <w:r w:rsidRPr="00BC1A1B" w:rsidR="007967E4">
        <w:t>have</w:t>
      </w:r>
      <w:r w:rsidRPr="00BC1A1B" w:rsidR="00D65B1B">
        <w:t xml:space="preserve"> </w:t>
      </w:r>
      <w:r w:rsidRPr="00BC1A1B" w:rsidR="007967E4">
        <w:t>a</w:t>
      </w:r>
      <w:r w:rsidRPr="00BC1A1B" w:rsidR="00D65B1B">
        <w:t xml:space="preserve"> </w:t>
      </w:r>
      <w:r w:rsidRPr="00BC1A1B" w:rsidR="007967E4">
        <w:t>role?</w:t>
      </w:r>
      <w:r w:rsidRPr="00BC1A1B" w:rsidR="00D65B1B">
        <w:t xml:space="preserve"> </w:t>
      </w:r>
      <w:r w:rsidRPr="00BC1A1B" w:rsidR="007967E4">
        <w:t>Should</w:t>
      </w:r>
      <w:r w:rsidRPr="00BC1A1B" w:rsidR="00D65B1B">
        <w:t xml:space="preserve"> </w:t>
      </w:r>
      <w:r w:rsidRPr="00BC1A1B" w:rsidR="007967E4">
        <w:t>central</w:t>
      </w:r>
      <w:r w:rsidRPr="00BC1A1B" w:rsidR="00D65B1B">
        <w:t xml:space="preserve"> </w:t>
      </w:r>
      <w:r w:rsidRPr="00BC1A1B" w:rsidR="007967E4">
        <w:t>Government</w:t>
      </w:r>
      <w:r w:rsidRPr="00BC1A1B" w:rsidR="00D65B1B">
        <w:t xml:space="preserve"> </w:t>
      </w:r>
      <w:r w:rsidRPr="00BC1A1B" w:rsidR="007967E4">
        <w:t>already</w:t>
      </w:r>
      <w:r w:rsidRPr="00BC1A1B" w:rsidR="00D65B1B">
        <w:t xml:space="preserve"> </w:t>
      </w:r>
      <w:r w:rsidRPr="00BC1A1B" w:rsidR="007967E4">
        <w:t>be</w:t>
      </w:r>
      <w:r w:rsidRPr="00BC1A1B" w:rsidR="00D65B1B">
        <w:t xml:space="preserve"> </w:t>
      </w:r>
      <w:r w:rsidRPr="00BC1A1B" w:rsidR="007967E4">
        <w:t>talking</w:t>
      </w:r>
      <w:r w:rsidRPr="00BC1A1B" w:rsidR="00D65B1B">
        <w:t xml:space="preserve"> </w:t>
      </w:r>
      <w:r w:rsidRPr="00BC1A1B" w:rsidR="007967E4">
        <w:t>to</w:t>
      </w:r>
      <w:r w:rsidRPr="00BC1A1B" w:rsidR="00D65B1B">
        <w:t xml:space="preserve"> </w:t>
      </w:r>
      <w:r w:rsidRPr="00BC1A1B" w:rsidR="007967E4">
        <w:t>you</w:t>
      </w:r>
      <w:r w:rsidRPr="00BC1A1B" w:rsidR="00D65B1B">
        <w:t xml:space="preserve"> </w:t>
      </w:r>
      <w:r w:rsidRPr="00BC1A1B">
        <w:t>about</w:t>
      </w:r>
      <w:r w:rsidRPr="00BC1A1B" w:rsidR="00D65B1B">
        <w:t xml:space="preserve"> </w:t>
      </w:r>
      <w:r w:rsidRPr="00BC1A1B">
        <w:t>that?</w:t>
      </w:r>
    </w:p>
    <w:p w:rsidR="00482817" w:rsidRPr="00BC1A1B" w:rsidP="00482817">
      <w:pPr>
        <w:pStyle w:val="Answer"/>
      </w:pPr>
      <w:sdt>
        <w:sdtPr>
          <w:alias w:val="Witness"/>
          <w:id w:val="-1445003326"/>
          <w:placeholder>
            <w:docPart w:val="DefaultPlaceholder_1082065158"/>
          </w:placeholder>
          <w:richText/>
        </w:sdtPr>
        <w:sdtContent>
          <w:r w:rsidR="003051CB">
            <w:rPr>
              <w:b/>
              <w:i/>
            </w:rPr>
            <w:t>Councillor</w:t>
          </w:r>
          <w:r w:rsidRPr="00BC1A1B" w:rsidR="00D65B1B">
            <w:rPr>
              <w:b/>
              <w:i/>
            </w:rPr>
            <w:t xml:space="preserve"> </w:t>
          </w:r>
          <w:r w:rsidRPr="00BC1A1B" w:rsidR="00F023B5">
            <w:rPr>
              <w:b/>
              <w:i/>
            </w:rPr>
            <w:t>Jamieson:</w:t>
          </w:r>
          <w:r w:rsidRPr="00BC1A1B" w:rsidR="00D65B1B">
            <w:rPr>
              <w:b/>
            </w:rPr>
            <w:t xml:space="preserve"> </w:t>
          </w:r>
        </w:sdtContent>
      </w:sdt>
      <w:r w:rsidRPr="00BC1A1B" w:rsidR="007967E4">
        <w:t>L</w:t>
      </w:r>
      <w:r w:rsidRPr="00BC1A1B">
        <w:t>ocal</w:t>
      </w:r>
      <w:r w:rsidRPr="00BC1A1B" w:rsidR="00D65B1B">
        <w:t xml:space="preserve"> </w:t>
      </w:r>
      <w:r w:rsidRPr="00BC1A1B" w:rsidR="007967E4">
        <w:t>g</w:t>
      </w:r>
      <w:r w:rsidRPr="00BC1A1B">
        <w:t>overnment</w:t>
      </w:r>
      <w:r w:rsidRPr="00BC1A1B" w:rsidR="00D65B1B">
        <w:t xml:space="preserve"> </w:t>
      </w:r>
      <w:r w:rsidRPr="00BC1A1B">
        <w:t>should</w:t>
      </w:r>
      <w:r w:rsidRPr="00BC1A1B" w:rsidR="00D65B1B">
        <w:t xml:space="preserve"> </w:t>
      </w:r>
      <w:r w:rsidRPr="00BC1A1B" w:rsidR="007967E4">
        <w:t>definitely</w:t>
      </w:r>
      <w:r w:rsidRPr="00BC1A1B" w:rsidR="00D65B1B">
        <w:t xml:space="preserve"> </w:t>
      </w:r>
      <w:r w:rsidRPr="00BC1A1B">
        <w:t>have</w:t>
      </w:r>
      <w:r w:rsidRPr="00BC1A1B" w:rsidR="00D65B1B">
        <w:t xml:space="preserve"> </w:t>
      </w:r>
      <w:r w:rsidRPr="00BC1A1B">
        <w:t>a</w:t>
      </w:r>
      <w:r w:rsidRPr="00BC1A1B" w:rsidR="00D65B1B">
        <w:t xml:space="preserve"> </w:t>
      </w:r>
      <w:r w:rsidRPr="00BC1A1B">
        <w:t>role</w:t>
      </w:r>
      <w:r w:rsidRPr="00BC1A1B" w:rsidR="00D65B1B">
        <w:t xml:space="preserve"> </w:t>
      </w:r>
      <w:r w:rsidRPr="00BC1A1B">
        <w:t>in</w:t>
      </w:r>
      <w:r w:rsidRPr="00BC1A1B" w:rsidR="00D65B1B">
        <w:t xml:space="preserve"> </w:t>
      </w:r>
      <w:r w:rsidRPr="00BC1A1B" w:rsidR="007967E4">
        <w:t>rolling</w:t>
      </w:r>
      <w:r w:rsidRPr="00BC1A1B" w:rsidR="00D65B1B">
        <w:t xml:space="preserve"> </w:t>
      </w:r>
      <w:r w:rsidRPr="00BC1A1B" w:rsidR="007967E4">
        <w:t>out</w:t>
      </w:r>
      <w:r w:rsidRPr="00BC1A1B" w:rsidR="00D65B1B">
        <w:t xml:space="preserve"> </w:t>
      </w:r>
      <w:r w:rsidRPr="00BC1A1B" w:rsidR="007967E4">
        <w:t>the</w:t>
      </w:r>
      <w:r w:rsidRPr="00BC1A1B" w:rsidR="00D65B1B">
        <w:t xml:space="preserve"> </w:t>
      </w:r>
      <w:r w:rsidRPr="00BC1A1B" w:rsidR="007967E4">
        <w:t>vaccine.</w:t>
      </w:r>
      <w:r w:rsidRPr="00BC1A1B" w:rsidR="00D65B1B">
        <w:t xml:space="preserve"> </w:t>
      </w:r>
      <w:r w:rsidRPr="00BC1A1B" w:rsidR="007967E4">
        <w:t>Just</w:t>
      </w:r>
      <w:r w:rsidRPr="00BC1A1B" w:rsidR="00D65B1B">
        <w:t xml:space="preserve"> </w:t>
      </w:r>
      <w:r w:rsidRPr="00BC1A1B" w:rsidR="007967E4">
        <w:t>look</w:t>
      </w:r>
      <w:r w:rsidRPr="00BC1A1B" w:rsidR="00D65B1B">
        <w:t xml:space="preserve"> </w:t>
      </w:r>
      <w:r w:rsidRPr="00BC1A1B" w:rsidR="007967E4">
        <w:t>at</w:t>
      </w:r>
      <w:r w:rsidRPr="00BC1A1B" w:rsidR="00D65B1B">
        <w:t xml:space="preserve"> </w:t>
      </w:r>
      <w:r w:rsidRPr="00BC1A1B" w:rsidR="007967E4">
        <w:t>the</w:t>
      </w:r>
      <w:r w:rsidRPr="00BC1A1B" w:rsidR="00D65B1B">
        <w:t xml:space="preserve"> </w:t>
      </w:r>
      <w:r w:rsidRPr="00BC1A1B" w:rsidR="007967E4">
        <w:t>sheer</w:t>
      </w:r>
      <w:r w:rsidRPr="00BC1A1B" w:rsidR="00D65B1B">
        <w:t xml:space="preserve"> </w:t>
      </w:r>
      <w:r w:rsidRPr="00BC1A1B" w:rsidR="007967E4">
        <w:t>logistics</w:t>
      </w:r>
      <w:r w:rsidRPr="00BC1A1B" w:rsidR="00D65B1B">
        <w:t xml:space="preserve"> </w:t>
      </w:r>
      <w:r w:rsidRPr="00BC1A1B" w:rsidR="007967E4">
        <w:t>of</w:t>
      </w:r>
      <w:r w:rsidRPr="00BC1A1B" w:rsidR="00D65B1B">
        <w:t xml:space="preserve"> </w:t>
      </w:r>
      <w:r w:rsidRPr="00BC1A1B" w:rsidR="007967E4">
        <w:t>it</w:t>
      </w:r>
      <w:r w:rsidRPr="00BC1A1B" w:rsidR="00D65B1B">
        <w:t xml:space="preserve"> </w:t>
      </w:r>
      <w:r w:rsidRPr="00BC1A1B" w:rsidR="007967E4">
        <w:t>in</w:t>
      </w:r>
      <w:r w:rsidRPr="00BC1A1B" w:rsidR="00D65B1B">
        <w:t xml:space="preserve"> </w:t>
      </w:r>
      <w:r w:rsidRPr="00BC1A1B" w:rsidR="007967E4">
        <w:t>terms</w:t>
      </w:r>
      <w:r w:rsidRPr="00BC1A1B" w:rsidR="00D65B1B">
        <w:t xml:space="preserve"> </w:t>
      </w:r>
      <w:r w:rsidRPr="00BC1A1B" w:rsidR="007967E4">
        <w:t>of</w:t>
      </w:r>
      <w:r w:rsidRPr="00BC1A1B" w:rsidR="00D65B1B">
        <w:t xml:space="preserve"> </w:t>
      </w:r>
      <w:r w:rsidRPr="00BC1A1B" w:rsidR="007967E4">
        <w:t>trying</w:t>
      </w:r>
      <w:r w:rsidRPr="00BC1A1B" w:rsidR="00D65B1B">
        <w:t xml:space="preserve"> </w:t>
      </w:r>
      <w:r w:rsidRPr="00BC1A1B" w:rsidR="007967E4">
        <w:t>to</w:t>
      </w:r>
      <w:r w:rsidRPr="00BC1A1B" w:rsidR="00D65B1B">
        <w:t xml:space="preserve"> </w:t>
      </w:r>
      <w:r w:rsidRPr="00BC1A1B" w:rsidR="007967E4">
        <w:t>find</w:t>
      </w:r>
      <w:r w:rsidRPr="00BC1A1B" w:rsidR="00D65B1B">
        <w:t xml:space="preserve"> </w:t>
      </w:r>
      <w:r w:rsidRPr="00BC1A1B">
        <w:t>1,500</w:t>
      </w:r>
      <w:r w:rsidRPr="00BC1A1B" w:rsidR="00D65B1B">
        <w:t xml:space="preserve"> </w:t>
      </w:r>
      <w:r w:rsidRPr="00BC1A1B">
        <w:t>places</w:t>
      </w:r>
      <w:r w:rsidRPr="00BC1A1B" w:rsidR="00D65B1B">
        <w:t xml:space="preserve"> </w:t>
      </w:r>
      <w:r w:rsidRPr="00BC1A1B">
        <w:t>to</w:t>
      </w:r>
      <w:r w:rsidRPr="00BC1A1B" w:rsidR="00D65B1B">
        <w:t xml:space="preserve"> </w:t>
      </w:r>
      <w:r w:rsidRPr="00BC1A1B">
        <w:t>deliver</w:t>
      </w:r>
      <w:r w:rsidRPr="00BC1A1B" w:rsidR="00D65B1B">
        <w:t xml:space="preserve"> </w:t>
      </w:r>
      <w:r w:rsidRPr="00BC1A1B">
        <w:t>the</w:t>
      </w:r>
      <w:r w:rsidRPr="00BC1A1B" w:rsidR="00D65B1B">
        <w:t xml:space="preserve"> </w:t>
      </w:r>
      <w:r w:rsidRPr="00BC1A1B" w:rsidR="007967E4">
        <w:t>vaccine</w:t>
      </w:r>
      <w:r w:rsidRPr="00BC1A1B" w:rsidR="00D65B1B">
        <w:t xml:space="preserve"> </w:t>
      </w:r>
      <w:r w:rsidRPr="00BC1A1B" w:rsidR="007967E4">
        <w:t>across</w:t>
      </w:r>
      <w:r w:rsidRPr="00BC1A1B" w:rsidR="00D65B1B">
        <w:t xml:space="preserve"> </w:t>
      </w:r>
      <w:r w:rsidRPr="00BC1A1B" w:rsidR="007967E4">
        <w:t>the</w:t>
      </w:r>
      <w:r w:rsidRPr="00BC1A1B" w:rsidR="00D65B1B">
        <w:t xml:space="preserve"> </w:t>
      </w:r>
      <w:r w:rsidRPr="00BC1A1B" w:rsidR="007967E4">
        <w:t>country.</w:t>
      </w:r>
      <w:r w:rsidRPr="00BC1A1B" w:rsidR="00D65B1B">
        <w:t xml:space="preserve"> </w:t>
      </w:r>
      <w:r w:rsidRPr="00BC1A1B" w:rsidR="007967E4">
        <w:t>W</w:t>
      </w:r>
      <w:r w:rsidRPr="00BC1A1B">
        <w:t>e</w:t>
      </w:r>
      <w:r w:rsidRPr="00BC1A1B" w:rsidR="00D65B1B">
        <w:t xml:space="preserve"> </w:t>
      </w:r>
      <w:r w:rsidRPr="00BC1A1B">
        <w:t>have</w:t>
      </w:r>
      <w:r w:rsidRPr="00BC1A1B" w:rsidR="00D65B1B">
        <w:t xml:space="preserve"> </w:t>
      </w:r>
      <w:r w:rsidRPr="00BC1A1B">
        <w:t>sports</w:t>
      </w:r>
      <w:r w:rsidRPr="00BC1A1B" w:rsidR="00D65B1B">
        <w:t xml:space="preserve"> </w:t>
      </w:r>
      <w:r w:rsidRPr="00BC1A1B">
        <w:t>halls.</w:t>
      </w:r>
      <w:r w:rsidRPr="00BC1A1B" w:rsidR="00D65B1B">
        <w:t xml:space="preserve"> </w:t>
      </w:r>
      <w:r w:rsidRPr="00BC1A1B">
        <w:t>Every</w:t>
      </w:r>
      <w:r w:rsidRPr="00BC1A1B" w:rsidR="00D65B1B">
        <w:t xml:space="preserve"> </w:t>
      </w:r>
      <w:r w:rsidRPr="00BC1A1B">
        <w:t>year</w:t>
      </w:r>
      <w:r w:rsidRPr="00BC1A1B" w:rsidR="00D65B1B">
        <w:t xml:space="preserve"> </w:t>
      </w:r>
      <w:r w:rsidRPr="00BC1A1B">
        <w:t>we</w:t>
      </w:r>
      <w:r w:rsidRPr="00BC1A1B" w:rsidR="00D65B1B">
        <w:t xml:space="preserve"> </w:t>
      </w:r>
      <w:r w:rsidRPr="00BC1A1B">
        <w:t>run</w:t>
      </w:r>
      <w:r w:rsidRPr="00BC1A1B" w:rsidR="00D65B1B">
        <w:t xml:space="preserve"> </w:t>
      </w:r>
      <w:r w:rsidRPr="00BC1A1B">
        <w:t>elections</w:t>
      </w:r>
      <w:r w:rsidRPr="00BC1A1B" w:rsidR="00D65B1B">
        <w:t xml:space="preserve"> </w:t>
      </w:r>
      <w:r w:rsidRPr="00BC1A1B">
        <w:t>and</w:t>
      </w:r>
      <w:r w:rsidRPr="00BC1A1B" w:rsidR="00D65B1B">
        <w:t xml:space="preserve"> </w:t>
      </w:r>
      <w:r w:rsidRPr="00BC1A1B" w:rsidR="00975AB7">
        <w:t>we</w:t>
      </w:r>
      <w:r w:rsidRPr="00BC1A1B" w:rsidR="00D65B1B">
        <w:t xml:space="preserve"> </w:t>
      </w:r>
      <w:r w:rsidRPr="00BC1A1B">
        <w:t>have</w:t>
      </w:r>
      <w:r w:rsidRPr="00BC1A1B" w:rsidR="00D65B1B">
        <w:t xml:space="preserve"> </w:t>
      </w:r>
      <w:r w:rsidRPr="00BC1A1B">
        <w:t>a</w:t>
      </w:r>
      <w:r w:rsidRPr="00BC1A1B" w:rsidR="00D65B1B">
        <w:t xml:space="preserve"> </w:t>
      </w:r>
      <w:r w:rsidRPr="00BC1A1B">
        <w:t>whole</w:t>
      </w:r>
      <w:r w:rsidRPr="00BC1A1B" w:rsidR="00D65B1B">
        <w:t xml:space="preserve"> </w:t>
      </w:r>
      <w:r w:rsidRPr="00BC1A1B">
        <w:t>series</w:t>
      </w:r>
      <w:r w:rsidRPr="00BC1A1B" w:rsidR="00D65B1B">
        <w:t xml:space="preserve"> </w:t>
      </w:r>
      <w:r w:rsidRPr="00BC1A1B">
        <w:t>of</w:t>
      </w:r>
      <w:r w:rsidRPr="00BC1A1B" w:rsidR="00D65B1B">
        <w:t xml:space="preserve"> </w:t>
      </w:r>
      <w:r w:rsidRPr="00BC1A1B">
        <w:t>places</w:t>
      </w:r>
      <w:r w:rsidRPr="00BC1A1B" w:rsidR="00D65B1B">
        <w:t xml:space="preserve"> </w:t>
      </w:r>
      <w:r w:rsidRPr="00BC1A1B">
        <w:t>where</w:t>
      </w:r>
      <w:r w:rsidRPr="00BC1A1B" w:rsidR="00D65B1B">
        <w:t xml:space="preserve"> </w:t>
      </w:r>
      <w:r w:rsidRPr="00BC1A1B">
        <w:t>we</w:t>
      </w:r>
      <w:r w:rsidRPr="00BC1A1B" w:rsidR="00D65B1B">
        <w:t xml:space="preserve"> </w:t>
      </w:r>
      <w:r w:rsidRPr="00BC1A1B">
        <w:t>run</w:t>
      </w:r>
      <w:r w:rsidRPr="00BC1A1B" w:rsidR="00D65B1B">
        <w:t xml:space="preserve"> </w:t>
      </w:r>
      <w:r w:rsidRPr="00BC1A1B">
        <w:t>those</w:t>
      </w:r>
      <w:r w:rsidRPr="00BC1A1B" w:rsidR="007967E4">
        <w:t>.</w:t>
      </w:r>
      <w:r w:rsidRPr="00BC1A1B" w:rsidR="00D65B1B">
        <w:t xml:space="preserve"> </w:t>
      </w:r>
      <w:r w:rsidRPr="00BC1A1B" w:rsidR="007967E4">
        <w:t>Involving</w:t>
      </w:r>
      <w:r w:rsidRPr="00BC1A1B" w:rsidR="00D65B1B">
        <w:t xml:space="preserve"> </w:t>
      </w:r>
      <w:r w:rsidRPr="00BC1A1B" w:rsidR="007967E4">
        <w:t>local</w:t>
      </w:r>
      <w:r w:rsidRPr="00BC1A1B" w:rsidR="00D65B1B">
        <w:t xml:space="preserve"> </w:t>
      </w:r>
      <w:r w:rsidRPr="00BC1A1B" w:rsidR="007967E4">
        <w:t>government,</w:t>
      </w:r>
      <w:r w:rsidRPr="00BC1A1B" w:rsidR="00D65B1B">
        <w:t xml:space="preserve"> </w:t>
      </w:r>
      <w:r w:rsidRPr="00BC1A1B" w:rsidR="007967E4">
        <w:t>even</w:t>
      </w:r>
      <w:r w:rsidRPr="00BC1A1B" w:rsidR="00D65B1B">
        <w:t xml:space="preserve"> </w:t>
      </w:r>
      <w:r w:rsidRPr="00BC1A1B" w:rsidR="007967E4">
        <w:t>just</w:t>
      </w:r>
      <w:r w:rsidRPr="00BC1A1B" w:rsidR="00D65B1B">
        <w:t xml:space="preserve"> </w:t>
      </w:r>
      <w:r w:rsidRPr="00BC1A1B" w:rsidR="007967E4">
        <w:t>for</w:t>
      </w:r>
      <w:r w:rsidRPr="00BC1A1B" w:rsidR="00D65B1B">
        <w:t xml:space="preserve"> </w:t>
      </w:r>
      <w:r w:rsidRPr="00BC1A1B">
        <w:t>the</w:t>
      </w:r>
      <w:r w:rsidRPr="00BC1A1B" w:rsidR="00D65B1B">
        <w:t xml:space="preserve"> </w:t>
      </w:r>
      <w:r w:rsidRPr="00BC1A1B">
        <w:t>property</w:t>
      </w:r>
      <w:r w:rsidRPr="00BC1A1B" w:rsidR="00D65B1B">
        <w:t xml:space="preserve"> </w:t>
      </w:r>
      <w:r w:rsidRPr="00BC1A1B">
        <w:t>logistics</w:t>
      </w:r>
      <w:r w:rsidRPr="00BC1A1B" w:rsidR="007967E4">
        <w:t>,</w:t>
      </w:r>
      <w:r w:rsidRPr="00BC1A1B" w:rsidR="00D65B1B">
        <w:t xml:space="preserve"> </w:t>
      </w:r>
      <w:r w:rsidRPr="00BC1A1B">
        <w:t>is</w:t>
      </w:r>
      <w:r w:rsidRPr="00BC1A1B" w:rsidR="00D65B1B">
        <w:t xml:space="preserve"> </w:t>
      </w:r>
      <w:r w:rsidRPr="00BC1A1B" w:rsidR="007967E4">
        <w:t>very</w:t>
      </w:r>
      <w:r w:rsidRPr="00BC1A1B" w:rsidR="00D65B1B">
        <w:t xml:space="preserve"> </w:t>
      </w:r>
      <w:r w:rsidRPr="00BC1A1B">
        <w:t>important</w:t>
      </w:r>
      <w:r w:rsidRPr="00BC1A1B" w:rsidR="007967E4">
        <w:t>,</w:t>
      </w:r>
      <w:r w:rsidRPr="00BC1A1B" w:rsidR="00D65B1B">
        <w:t xml:space="preserve"> </w:t>
      </w:r>
      <w:r w:rsidRPr="00BC1A1B" w:rsidR="007967E4">
        <w:t>and</w:t>
      </w:r>
      <w:r w:rsidRPr="00BC1A1B" w:rsidR="00D65B1B">
        <w:t xml:space="preserve"> </w:t>
      </w:r>
      <w:r w:rsidRPr="00BC1A1B" w:rsidR="007967E4">
        <w:t>there</w:t>
      </w:r>
      <w:r w:rsidRPr="00BC1A1B" w:rsidR="00D65B1B">
        <w:t xml:space="preserve"> </w:t>
      </w:r>
      <w:r w:rsidRPr="00BC1A1B" w:rsidR="007967E4">
        <w:t>is</w:t>
      </w:r>
      <w:r w:rsidRPr="00BC1A1B" w:rsidR="00D65B1B">
        <w:t xml:space="preserve"> </w:t>
      </w:r>
      <w:r w:rsidRPr="00BC1A1B" w:rsidR="007967E4">
        <w:t>so</w:t>
      </w:r>
      <w:r w:rsidRPr="00BC1A1B" w:rsidR="00D65B1B">
        <w:t xml:space="preserve"> </w:t>
      </w:r>
      <w:r w:rsidRPr="00BC1A1B" w:rsidR="007967E4">
        <w:t>much</w:t>
      </w:r>
      <w:r w:rsidRPr="00BC1A1B" w:rsidR="00D65B1B">
        <w:t xml:space="preserve"> </w:t>
      </w:r>
      <w:r w:rsidRPr="00BC1A1B" w:rsidR="007967E4">
        <w:t>more</w:t>
      </w:r>
      <w:r w:rsidRPr="00BC1A1B" w:rsidR="00D65B1B">
        <w:t xml:space="preserve"> </w:t>
      </w:r>
      <w:r w:rsidRPr="00BC1A1B" w:rsidR="007967E4">
        <w:t>that</w:t>
      </w:r>
      <w:r w:rsidRPr="00BC1A1B" w:rsidR="00D65B1B">
        <w:t xml:space="preserve"> </w:t>
      </w:r>
      <w:r w:rsidRPr="00BC1A1B" w:rsidR="007967E4">
        <w:t>we</w:t>
      </w:r>
      <w:r w:rsidRPr="00BC1A1B" w:rsidR="00D65B1B">
        <w:t xml:space="preserve"> </w:t>
      </w:r>
      <w:r w:rsidRPr="00BC1A1B" w:rsidR="007967E4">
        <w:t>can</w:t>
      </w:r>
      <w:r w:rsidRPr="00BC1A1B" w:rsidR="00D65B1B">
        <w:t xml:space="preserve"> </w:t>
      </w:r>
      <w:r w:rsidRPr="00BC1A1B" w:rsidR="007967E4">
        <w:t>offer.</w:t>
      </w:r>
      <w:r w:rsidRPr="00BC1A1B" w:rsidR="00D65B1B">
        <w:t xml:space="preserve"> </w:t>
      </w:r>
      <w:r w:rsidRPr="00BC1A1B" w:rsidR="007967E4">
        <w:t>We</w:t>
      </w:r>
      <w:r w:rsidRPr="00BC1A1B" w:rsidR="00D65B1B">
        <w:t xml:space="preserve"> </w:t>
      </w:r>
      <w:r w:rsidRPr="00BC1A1B" w:rsidR="007967E4">
        <w:t>are</w:t>
      </w:r>
      <w:r w:rsidRPr="00BC1A1B" w:rsidR="00D65B1B">
        <w:t xml:space="preserve"> </w:t>
      </w:r>
      <w:r w:rsidRPr="00BC1A1B" w:rsidR="007967E4">
        <w:t>certainly</w:t>
      </w:r>
      <w:r w:rsidRPr="00BC1A1B" w:rsidR="00D65B1B">
        <w:t xml:space="preserve"> </w:t>
      </w:r>
      <w:r w:rsidRPr="00BC1A1B" w:rsidR="007967E4">
        <w:t>encouraging</w:t>
      </w:r>
      <w:r w:rsidRPr="00BC1A1B" w:rsidR="00D65B1B">
        <w:t xml:space="preserve"> </w:t>
      </w:r>
      <w:r w:rsidRPr="00BC1A1B" w:rsidR="007967E4">
        <w:t>th</w:t>
      </w:r>
      <w:r w:rsidRPr="00BC1A1B">
        <w:t>e</w:t>
      </w:r>
      <w:r w:rsidRPr="00BC1A1B" w:rsidR="00D65B1B">
        <w:t xml:space="preserve"> </w:t>
      </w:r>
      <w:r w:rsidRPr="00BC1A1B">
        <w:t>Department</w:t>
      </w:r>
      <w:r w:rsidRPr="00BC1A1B" w:rsidR="00D65B1B">
        <w:t xml:space="preserve"> </w:t>
      </w:r>
      <w:r w:rsidRPr="00BC1A1B">
        <w:t>of</w:t>
      </w:r>
      <w:r w:rsidRPr="00BC1A1B" w:rsidR="00D65B1B">
        <w:t xml:space="preserve"> </w:t>
      </w:r>
      <w:r w:rsidRPr="00BC1A1B">
        <w:t>Health</w:t>
      </w:r>
      <w:r w:rsidRPr="00BC1A1B" w:rsidR="00D65B1B">
        <w:t xml:space="preserve"> </w:t>
      </w:r>
      <w:r w:rsidRPr="00BC1A1B">
        <w:t>to</w:t>
      </w:r>
      <w:r w:rsidRPr="00BC1A1B" w:rsidR="00D65B1B">
        <w:t xml:space="preserve"> </w:t>
      </w:r>
      <w:r w:rsidRPr="00BC1A1B">
        <w:t>talk</w:t>
      </w:r>
      <w:r w:rsidRPr="00BC1A1B" w:rsidR="00D65B1B">
        <w:t xml:space="preserve"> </w:t>
      </w:r>
      <w:r w:rsidRPr="00BC1A1B">
        <w:t>to</w:t>
      </w:r>
      <w:r w:rsidRPr="00BC1A1B" w:rsidR="00D65B1B">
        <w:t xml:space="preserve"> </w:t>
      </w:r>
      <w:r w:rsidRPr="00BC1A1B">
        <w:t>us.</w:t>
      </w:r>
    </w:p>
    <w:p w:rsidR="002065E7" w:rsidRPr="00BC1A1B" w:rsidP="00975AB7">
      <w:pPr>
        <w:pStyle w:val="Question"/>
        <w:numPr>
          <w:ilvl w:val="0"/>
          <w:numId w:val="0"/>
        </w:numPr>
        <w:ind w:left="794"/>
      </w:pPr>
      <w:sdt>
        <w:sdtPr>
          <w:alias w:val="Member"/>
          <w:tag w:val="&lt;Member mnisId='394' dodsId='25722'&gt;"/>
          <w:id w:val="72933796"/>
          <w:placeholder>
            <w:docPart w:val="DefaultPlaceholder_1082065158"/>
          </w:placeholder>
          <w:richText/>
        </w:sdtPr>
        <w:sdtContent>
          <w:r w:rsidRPr="00BC1A1B" w:rsidR="00482817">
            <w:rPr>
              <w:b/>
            </w:rPr>
            <w:t>Chair:</w:t>
          </w:r>
        </w:sdtContent>
      </w:sdt>
      <w:r w:rsidRPr="00BC1A1B" w:rsidR="00D65B1B">
        <w:t xml:space="preserve"> </w:t>
      </w:r>
      <w:r w:rsidRPr="00BC1A1B" w:rsidR="007967E4">
        <w:t>Thank</w:t>
      </w:r>
      <w:r w:rsidRPr="00BC1A1B" w:rsidR="00D65B1B">
        <w:t xml:space="preserve"> </w:t>
      </w:r>
      <w:r w:rsidRPr="00BC1A1B" w:rsidR="007967E4">
        <w:t>you</w:t>
      </w:r>
      <w:r w:rsidRPr="00BC1A1B" w:rsidR="00D65B1B">
        <w:t xml:space="preserve"> </w:t>
      </w:r>
      <w:r w:rsidRPr="00BC1A1B" w:rsidR="007967E4">
        <w:t>very</w:t>
      </w:r>
      <w:r w:rsidRPr="00BC1A1B" w:rsidR="00D65B1B">
        <w:t xml:space="preserve"> </w:t>
      </w:r>
      <w:r w:rsidRPr="00BC1A1B" w:rsidR="007967E4">
        <w:t>much</w:t>
      </w:r>
      <w:r w:rsidRPr="00BC1A1B" w:rsidR="00D65B1B">
        <w:t xml:space="preserve"> </w:t>
      </w:r>
      <w:r w:rsidRPr="00BC1A1B" w:rsidR="007967E4">
        <w:t>for</w:t>
      </w:r>
      <w:r w:rsidRPr="00BC1A1B" w:rsidR="00D65B1B">
        <w:t xml:space="preserve"> </w:t>
      </w:r>
      <w:r w:rsidRPr="00BC1A1B" w:rsidR="007967E4">
        <w:t>that.</w:t>
      </w:r>
      <w:r w:rsidRPr="00BC1A1B" w:rsidR="00D65B1B">
        <w:t xml:space="preserve"> </w:t>
      </w:r>
      <w:r w:rsidRPr="00BC1A1B" w:rsidR="007967E4">
        <w:t>Thank</w:t>
      </w:r>
      <w:r w:rsidRPr="00BC1A1B" w:rsidR="00D65B1B">
        <w:t xml:space="preserve"> </w:t>
      </w:r>
      <w:r w:rsidRPr="00BC1A1B" w:rsidR="007967E4">
        <w:t>you</w:t>
      </w:r>
      <w:r w:rsidRPr="00BC1A1B" w:rsidR="00D65B1B">
        <w:t xml:space="preserve"> </w:t>
      </w:r>
      <w:r w:rsidRPr="00BC1A1B" w:rsidR="007967E4">
        <w:t>all</w:t>
      </w:r>
      <w:r w:rsidRPr="00BC1A1B" w:rsidR="00D65B1B">
        <w:t xml:space="preserve"> </w:t>
      </w:r>
      <w:r w:rsidRPr="00BC1A1B" w:rsidR="007967E4">
        <w:t>for</w:t>
      </w:r>
      <w:r w:rsidRPr="00BC1A1B" w:rsidR="00D65B1B">
        <w:t xml:space="preserve"> </w:t>
      </w:r>
      <w:r w:rsidRPr="00BC1A1B" w:rsidR="007967E4">
        <w:t>the</w:t>
      </w:r>
      <w:r w:rsidRPr="00BC1A1B" w:rsidR="00D65B1B">
        <w:t xml:space="preserve"> </w:t>
      </w:r>
      <w:r w:rsidRPr="00BC1A1B" w:rsidR="007967E4">
        <w:t>evidence</w:t>
      </w:r>
      <w:r w:rsidRPr="00BC1A1B" w:rsidR="00D65B1B">
        <w:t xml:space="preserve"> </w:t>
      </w:r>
      <w:r w:rsidRPr="00BC1A1B" w:rsidR="007967E4">
        <w:t>you</w:t>
      </w:r>
      <w:r w:rsidRPr="00BC1A1B" w:rsidR="00D65B1B">
        <w:t xml:space="preserve"> </w:t>
      </w:r>
      <w:r w:rsidRPr="00BC1A1B" w:rsidR="007967E4">
        <w:t>have</w:t>
      </w:r>
      <w:r w:rsidRPr="00BC1A1B" w:rsidR="00D65B1B">
        <w:t xml:space="preserve"> </w:t>
      </w:r>
      <w:r w:rsidRPr="00BC1A1B" w:rsidR="007967E4">
        <w:t>given</w:t>
      </w:r>
      <w:r w:rsidRPr="00BC1A1B" w:rsidR="00D65B1B">
        <w:t xml:space="preserve"> </w:t>
      </w:r>
      <w:r w:rsidRPr="00BC1A1B" w:rsidR="007967E4">
        <w:t>to</w:t>
      </w:r>
      <w:r w:rsidRPr="00BC1A1B" w:rsidR="00D65B1B">
        <w:t xml:space="preserve"> </w:t>
      </w:r>
      <w:r w:rsidRPr="00BC1A1B" w:rsidR="007967E4">
        <w:t>us</w:t>
      </w:r>
      <w:r w:rsidRPr="00BC1A1B" w:rsidR="00D65B1B">
        <w:t xml:space="preserve"> </w:t>
      </w:r>
      <w:r w:rsidRPr="00BC1A1B" w:rsidR="007967E4">
        <w:t>this</w:t>
      </w:r>
      <w:r w:rsidRPr="00BC1A1B" w:rsidR="00D65B1B">
        <w:t xml:space="preserve"> </w:t>
      </w:r>
      <w:r w:rsidRPr="00BC1A1B" w:rsidR="007967E4">
        <w:t>afternoon.</w:t>
      </w:r>
      <w:r w:rsidRPr="00BC1A1B" w:rsidR="00D65B1B">
        <w:t xml:space="preserve"> </w:t>
      </w:r>
      <w:r w:rsidRPr="00BC1A1B" w:rsidR="007967E4">
        <w:t>I</w:t>
      </w:r>
      <w:r w:rsidRPr="00BC1A1B" w:rsidR="00D65B1B">
        <w:t xml:space="preserve"> </w:t>
      </w:r>
      <w:r w:rsidRPr="00BC1A1B" w:rsidR="007967E4">
        <w:t>do</w:t>
      </w:r>
      <w:r w:rsidRPr="00BC1A1B" w:rsidR="00D65B1B">
        <w:t xml:space="preserve"> </w:t>
      </w:r>
      <w:r w:rsidRPr="00BC1A1B" w:rsidR="007967E4">
        <w:t>not</w:t>
      </w:r>
      <w:r w:rsidRPr="00BC1A1B" w:rsidR="00D65B1B">
        <w:t xml:space="preserve"> </w:t>
      </w:r>
      <w:r w:rsidRPr="00BC1A1B" w:rsidR="007967E4">
        <w:t>know</w:t>
      </w:r>
      <w:r w:rsidRPr="00BC1A1B" w:rsidR="00D65B1B">
        <w:t xml:space="preserve"> </w:t>
      </w:r>
      <w:r w:rsidRPr="00BC1A1B" w:rsidR="007967E4">
        <w:t>whether</w:t>
      </w:r>
      <w:r w:rsidRPr="00BC1A1B" w:rsidR="00D65B1B">
        <w:t xml:space="preserve"> </w:t>
      </w:r>
      <w:r w:rsidRPr="00BC1A1B" w:rsidR="007967E4">
        <w:t>it</w:t>
      </w:r>
      <w:r w:rsidRPr="00BC1A1B" w:rsidR="00D65B1B">
        <w:t xml:space="preserve"> </w:t>
      </w:r>
      <w:r w:rsidRPr="00BC1A1B" w:rsidR="007967E4">
        <w:t>was</w:t>
      </w:r>
      <w:r w:rsidRPr="00BC1A1B" w:rsidR="00D65B1B">
        <w:t xml:space="preserve"> </w:t>
      </w:r>
      <w:r w:rsidRPr="00BC1A1B" w:rsidR="007967E4">
        <w:t>stimulating</w:t>
      </w:r>
      <w:r w:rsidRPr="00BC1A1B" w:rsidR="00D65B1B">
        <w:t xml:space="preserve"> </w:t>
      </w:r>
      <w:r w:rsidRPr="00BC1A1B" w:rsidR="007967E4">
        <w:t>or</w:t>
      </w:r>
      <w:r w:rsidRPr="00BC1A1B" w:rsidR="00D65B1B">
        <w:t xml:space="preserve"> </w:t>
      </w:r>
      <w:r w:rsidRPr="00BC1A1B" w:rsidR="007967E4">
        <w:t>depressing.</w:t>
      </w:r>
      <w:r w:rsidRPr="00BC1A1B" w:rsidR="00D65B1B">
        <w:t xml:space="preserve"> </w:t>
      </w:r>
      <w:r w:rsidRPr="00BC1A1B" w:rsidR="007967E4">
        <w:t>It</w:t>
      </w:r>
      <w:r w:rsidRPr="00BC1A1B" w:rsidR="00D65B1B">
        <w:t xml:space="preserve"> </w:t>
      </w:r>
      <w:r w:rsidRPr="00BC1A1B" w:rsidR="007967E4">
        <w:t>was</w:t>
      </w:r>
      <w:r w:rsidRPr="00BC1A1B" w:rsidR="00D65B1B">
        <w:t xml:space="preserve"> </w:t>
      </w:r>
      <w:r w:rsidRPr="00BC1A1B" w:rsidR="007967E4">
        <w:t>p</w:t>
      </w:r>
      <w:r w:rsidRPr="00BC1A1B" w:rsidR="00482817">
        <w:t>robably</w:t>
      </w:r>
      <w:r w:rsidRPr="00BC1A1B" w:rsidR="00D65B1B">
        <w:t xml:space="preserve"> </w:t>
      </w:r>
      <w:r w:rsidRPr="00BC1A1B" w:rsidR="00482817">
        <w:t>a</w:t>
      </w:r>
      <w:r w:rsidRPr="00BC1A1B" w:rsidR="00D65B1B">
        <w:t xml:space="preserve"> </w:t>
      </w:r>
      <w:r w:rsidRPr="00BC1A1B" w:rsidR="00482817">
        <w:t>mixture</w:t>
      </w:r>
      <w:r w:rsidRPr="00BC1A1B" w:rsidR="00D65B1B">
        <w:t xml:space="preserve"> </w:t>
      </w:r>
      <w:r w:rsidRPr="00BC1A1B" w:rsidR="00482817">
        <w:t>of</w:t>
      </w:r>
      <w:r w:rsidRPr="00BC1A1B" w:rsidR="00D65B1B">
        <w:t xml:space="preserve"> </w:t>
      </w:r>
      <w:r w:rsidRPr="00BC1A1B" w:rsidR="00482817">
        <w:t>the</w:t>
      </w:r>
      <w:r w:rsidRPr="00BC1A1B" w:rsidR="00D65B1B">
        <w:t xml:space="preserve"> </w:t>
      </w:r>
      <w:r w:rsidRPr="00BC1A1B" w:rsidR="00482817">
        <w:t>two</w:t>
      </w:r>
      <w:r w:rsidRPr="00BC1A1B" w:rsidR="007967E4">
        <w:t>.</w:t>
      </w:r>
      <w:r w:rsidRPr="00BC1A1B" w:rsidR="00D65B1B">
        <w:t xml:space="preserve"> </w:t>
      </w:r>
      <w:r w:rsidRPr="00BC1A1B" w:rsidR="007967E4">
        <w:t>T</w:t>
      </w:r>
      <w:r w:rsidRPr="00BC1A1B" w:rsidR="00482817">
        <w:t>hank</w:t>
      </w:r>
      <w:r w:rsidRPr="00BC1A1B" w:rsidR="00D65B1B">
        <w:t xml:space="preserve"> </w:t>
      </w:r>
      <w:r w:rsidRPr="00BC1A1B" w:rsidR="00482817">
        <w:t>you</w:t>
      </w:r>
      <w:r w:rsidRPr="00BC1A1B" w:rsidR="00D65B1B">
        <w:t xml:space="preserve"> </w:t>
      </w:r>
      <w:r w:rsidRPr="00BC1A1B" w:rsidR="00482817">
        <w:t>all</w:t>
      </w:r>
      <w:r w:rsidRPr="00BC1A1B" w:rsidR="00D65B1B">
        <w:t xml:space="preserve"> </w:t>
      </w:r>
      <w:r w:rsidRPr="00BC1A1B" w:rsidR="00482817">
        <w:t>very</w:t>
      </w:r>
      <w:r w:rsidRPr="00BC1A1B" w:rsidR="00D65B1B">
        <w:t xml:space="preserve"> </w:t>
      </w:r>
      <w:r w:rsidRPr="00BC1A1B" w:rsidR="00482817">
        <w:t>much</w:t>
      </w:r>
      <w:r w:rsidRPr="00BC1A1B" w:rsidR="007967E4">
        <w:t>.</w:t>
      </w:r>
      <w:r w:rsidRPr="00BC1A1B" w:rsidR="00D65B1B">
        <w:t xml:space="preserve"> </w:t>
      </w:r>
      <w:r w:rsidRPr="00BC1A1B" w:rsidR="00482817">
        <w:t>I</w:t>
      </w:r>
      <w:r w:rsidRPr="00BC1A1B" w:rsidR="00D65B1B">
        <w:t xml:space="preserve"> </w:t>
      </w:r>
      <w:r w:rsidRPr="00BC1A1B" w:rsidR="00482817">
        <w:t>am</w:t>
      </w:r>
      <w:r w:rsidRPr="00BC1A1B" w:rsidR="00D65B1B">
        <w:t xml:space="preserve"> </w:t>
      </w:r>
      <w:r w:rsidRPr="00BC1A1B" w:rsidR="00482817">
        <w:t>sure</w:t>
      </w:r>
      <w:r w:rsidRPr="00BC1A1B" w:rsidR="00D65B1B">
        <w:t xml:space="preserve"> </w:t>
      </w:r>
      <w:r w:rsidRPr="00BC1A1B" w:rsidR="00482817">
        <w:t>we</w:t>
      </w:r>
      <w:r w:rsidRPr="00BC1A1B" w:rsidR="00D65B1B">
        <w:t xml:space="preserve"> </w:t>
      </w:r>
      <w:r w:rsidRPr="00BC1A1B" w:rsidR="00482817">
        <w:t>will</w:t>
      </w:r>
      <w:r w:rsidRPr="00BC1A1B" w:rsidR="00D65B1B">
        <w:t xml:space="preserve"> </w:t>
      </w:r>
      <w:r w:rsidRPr="00BC1A1B" w:rsidR="00482817">
        <w:t>take</w:t>
      </w:r>
      <w:r w:rsidRPr="00BC1A1B" w:rsidR="00D65B1B">
        <w:t xml:space="preserve"> </w:t>
      </w:r>
      <w:r w:rsidRPr="00BC1A1B" w:rsidR="00482817">
        <w:t>these</w:t>
      </w:r>
      <w:r w:rsidRPr="00BC1A1B" w:rsidR="00D60757">
        <w:t xml:space="preserve"> issues</w:t>
      </w:r>
      <w:r w:rsidRPr="00BC1A1B" w:rsidR="00D65B1B">
        <w:t xml:space="preserve"> </w:t>
      </w:r>
      <w:r w:rsidRPr="00BC1A1B" w:rsidR="00482817">
        <w:t>up</w:t>
      </w:r>
      <w:r w:rsidRPr="00BC1A1B" w:rsidR="00D65B1B">
        <w:t xml:space="preserve"> </w:t>
      </w:r>
      <w:r w:rsidRPr="00BC1A1B" w:rsidR="00482817">
        <w:t>with</w:t>
      </w:r>
      <w:r w:rsidRPr="00BC1A1B" w:rsidR="00D65B1B">
        <w:t xml:space="preserve"> </w:t>
      </w:r>
      <w:r w:rsidRPr="00BC1A1B" w:rsidR="00482817">
        <w:t>the</w:t>
      </w:r>
      <w:r w:rsidRPr="00BC1A1B" w:rsidR="00D65B1B">
        <w:t xml:space="preserve"> </w:t>
      </w:r>
      <w:r w:rsidRPr="00BC1A1B" w:rsidR="007967E4">
        <w:t>M</w:t>
      </w:r>
      <w:r w:rsidRPr="00BC1A1B" w:rsidR="00482817">
        <w:t>in</w:t>
      </w:r>
      <w:r w:rsidRPr="00BC1A1B" w:rsidR="007967E4">
        <w:t>i</w:t>
      </w:r>
      <w:r w:rsidRPr="00BC1A1B" w:rsidR="00482817">
        <w:t>stry</w:t>
      </w:r>
      <w:r w:rsidRPr="00BC1A1B" w:rsidR="00D65B1B">
        <w:t xml:space="preserve"> </w:t>
      </w:r>
      <w:r w:rsidRPr="00BC1A1B" w:rsidR="00482817">
        <w:t>and</w:t>
      </w:r>
      <w:r w:rsidRPr="00BC1A1B" w:rsidR="00D65B1B">
        <w:t xml:space="preserve"> </w:t>
      </w:r>
      <w:r w:rsidRPr="00BC1A1B" w:rsidR="00482817">
        <w:t>the</w:t>
      </w:r>
      <w:r w:rsidRPr="00BC1A1B" w:rsidR="00D65B1B">
        <w:t xml:space="preserve"> </w:t>
      </w:r>
      <w:r w:rsidRPr="00BC1A1B" w:rsidR="007967E4">
        <w:t>Government</w:t>
      </w:r>
      <w:r w:rsidRPr="00BC1A1B" w:rsidR="00D65B1B">
        <w:t xml:space="preserve"> </w:t>
      </w:r>
      <w:r w:rsidRPr="00BC1A1B" w:rsidR="007967E4">
        <w:t>appropriately.</w:t>
      </w:r>
      <w:r w:rsidRPr="00BC1A1B" w:rsidR="00D65B1B">
        <w:t xml:space="preserve"> </w:t>
      </w:r>
    </w:p>
    <w:sdt>
      <w:sdtPr>
        <w:rPr>
          <w:sz w:val="22"/>
        </w:rPr>
        <w:alias w:val="WitnessExamination"/>
        <w:tag w:val="WitnessExamination"/>
        <w:id w:val="996234693"/>
        <w:placeholder>
          <w:docPart w:val="568D337C3F8640B499F868D8ECEB0BDD"/>
        </w:placeholder>
        <w:richText/>
      </w:sdtPr>
      <w:sdtContent>
        <w:p w:rsidR="008F49E8" w:rsidRPr="00BC1A1B" w:rsidP="008F49E8">
          <w:pPr>
            <w:pStyle w:val="TitlePanel0"/>
            <w:rPr>
              <w:szCs w:val="28"/>
            </w:rPr>
          </w:pPr>
          <w:r w:rsidRPr="00BC1A1B">
            <w:rPr>
              <w:szCs w:val="28"/>
            </w:rPr>
            <w:t>Examination</w:t>
          </w:r>
          <w:r w:rsidRPr="00BC1A1B" w:rsidR="00D65B1B">
            <w:rPr>
              <w:szCs w:val="28"/>
            </w:rPr>
            <w:t xml:space="preserve"> </w:t>
          </w:r>
          <w:r w:rsidRPr="00BC1A1B">
            <w:rPr>
              <w:szCs w:val="28"/>
            </w:rPr>
            <w:t>of</w:t>
          </w:r>
          <w:r w:rsidRPr="00BC1A1B" w:rsidR="00D65B1B">
            <w:rPr>
              <w:szCs w:val="28"/>
            </w:rPr>
            <w:t xml:space="preserve"> </w:t>
          </w:r>
          <w:r w:rsidR="003051CB">
            <w:rPr>
              <w:szCs w:val="28"/>
            </w:rPr>
            <w:t>W</w:t>
          </w:r>
          <w:r w:rsidRPr="00BC1A1B">
            <w:rPr>
              <w:szCs w:val="28"/>
            </w:rPr>
            <w:t>itnesses</w:t>
          </w:r>
        </w:p>
        <w:p w:rsidR="008F49E8" w:rsidRPr="00BC1A1B" w:rsidP="008F49E8">
          <w:r w:rsidRPr="00BC1A1B">
            <w:t>Witnesses:</w:t>
          </w:r>
          <w:r w:rsidRPr="00BC1A1B" w:rsidR="00D65B1B">
            <w:t xml:space="preserve"> </w:t>
          </w:r>
          <w:bookmarkStart w:id="2" w:name="Panel2"/>
          <w:bookmarkEnd w:id="2"/>
          <w:r w:rsidRPr="00BC1A1B">
            <w:t>David</w:t>
          </w:r>
          <w:r w:rsidRPr="00BC1A1B" w:rsidR="00D65B1B">
            <w:t xml:space="preserve"> </w:t>
          </w:r>
          <w:r w:rsidRPr="00BC1A1B">
            <w:t>Williams,</w:t>
          </w:r>
          <w:r w:rsidRPr="00BC1A1B" w:rsidR="00D65B1B">
            <w:t xml:space="preserve"> </w:t>
          </w:r>
          <w:r w:rsidRPr="00BC1A1B">
            <w:t>Sharon</w:t>
          </w:r>
          <w:r w:rsidRPr="00BC1A1B" w:rsidR="00D65B1B">
            <w:t xml:space="preserve"> </w:t>
          </w:r>
          <w:r w:rsidRPr="00BC1A1B">
            <w:t>Taylor</w:t>
          </w:r>
          <w:r w:rsidRPr="00BC1A1B" w:rsidR="00D65B1B">
            <w:t xml:space="preserve"> </w:t>
          </w:r>
          <w:r w:rsidRPr="00BC1A1B">
            <w:t>and</w:t>
          </w:r>
          <w:r w:rsidRPr="00BC1A1B" w:rsidR="00D65B1B">
            <w:t xml:space="preserve"> </w:t>
          </w:r>
          <w:r w:rsidRPr="00BC1A1B">
            <w:t>Sir</w:t>
          </w:r>
          <w:r w:rsidRPr="00BC1A1B" w:rsidR="00D65B1B">
            <w:t xml:space="preserve"> </w:t>
          </w:r>
          <w:r w:rsidRPr="00BC1A1B">
            <w:t>Stephen</w:t>
          </w:r>
          <w:r w:rsidRPr="00BC1A1B" w:rsidR="00D65B1B">
            <w:t xml:space="preserve"> </w:t>
          </w:r>
          <w:r w:rsidRPr="00BC1A1B">
            <w:t>Houghton.</w:t>
          </w:r>
        </w:p>
      </w:sdtContent>
    </w:sdt>
    <w:p w:rsidR="008F49E8" w:rsidRPr="00BC1A1B" w:rsidP="008F49E8">
      <w:pPr>
        <w:pStyle w:val="Question"/>
        <w:numPr>
          <w:ilvl w:val="0"/>
          <w:numId w:val="9"/>
        </w:numPr>
      </w:pPr>
      <w:sdt>
        <w:sdtPr>
          <w:alias w:val="Member"/>
          <w:tag w:val="&lt;Member mnisId='394' dodsId='25722'&gt;"/>
          <w:id w:val="-811856793"/>
          <w:placeholder>
            <w:docPart w:val="4323F1317DDC46579DD689506F074A70"/>
          </w:placeholder>
          <w:richText/>
        </w:sdtPr>
        <w:sdtContent>
          <w:r w:rsidRPr="00BC1A1B">
            <w:rPr>
              <w:b/>
            </w:rPr>
            <w:t>Chair:</w:t>
          </w:r>
        </w:sdtContent>
      </w:sdt>
      <w:r w:rsidRPr="00BC1A1B" w:rsidR="00D65B1B">
        <w:t xml:space="preserve"> </w:t>
      </w:r>
      <w:r w:rsidRPr="00BC1A1B">
        <w:t>Thank</w:t>
      </w:r>
      <w:r w:rsidRPr="00BC1A1B" w:rsidR="00D65B1B">
        <w:t xml:space="preserve"> </w:t>
      </w:r>
      <w:r w:rsidRPr="00BC1A1B">
        <w:t>you</w:t>
      </w:r>
      <w:r w:rsidRPr="00BC1A1B" w:rsidR="00D65B1B">
        <w:t xml:space="preserve"> </w:t>
      </w:r>
      <w:r w:rsidRPr="00BC1A1B">
        <w:t>very</w:t>
      </w:r>
      <w:r w:rsidRPr="00BC1A1B" w:rsidR="00D65B1B">
        <w:t xml:space="preserve"> </w:t>
      </w:r>
      <w:r w:rsidRPr="00BC1A1B">
        <w:t>much</w:t>
      </w:r>
      <w:r w:rsidRPr="00BC1A1B" w:rsidR="00D53041">
        <w:t xml:space="preserve"> to our second three witnesses today</w:t>
      </w:r>
      <w:r w:rsidRPr="00BC1A1B" w:rsidR="00D65B1B">
        <w:t xml:space="preserve"> </w:t>
      </w:r>
      <w:r w:rsidRPr="00BC1A1B">
        <w:t>for</w:t>
      </w:r>
      <w:r w:rsidRPr="00BC1A1B" w:rsidR="00D65B1B">
        <w:t xml:space="preserve"> </w:t>
      </w:r>
      <w:r w:rsidRPr="00BC1A1B">
        <w:t>joining</w:t>
      </w:r>
      <w:r w:rsidRPr="00BC1A1B" w:rsidR="00D65B1B">
        <w:t xml:space="preserve"> </w:t>
      </w:r>
      <w:r w:rsidRPr="00BC1A1B">
        <w:t>us.</w:t>
      </w:r>
      <w:r w:rsidRPr="00BC1A1B" w:rsidR="00D65B1B">
        <w:t xml:space="preserve"> </w:t>
      </w:r>
      <w:r w:rsidRPr="00BC1A1B">
        <w:t>Perhaps</w:t>
      </w:r>
      <w:r w:rsidRPr="00BC1A1B" w:rsidR="00D65B1B">
        <w:t xml:space="preserve"> </w:t>
      </w:r>
      <w:r w:rsidRPr="00BC1A1B">
        <w:t>I</w:t>
      </w:r>
      <w:r w:rsidRPr="00BC1A1B" w:rsidR="00D65B1B">
        <w:t xml:space="preserve"> </w:t>
      </w:r>
      <w:r w:rsidRPr="00BC1A1B">
        <w:t>can</w:t>
      </w:r>
      <w:r w:rsidRPr="00BC1A1B" w:rsidR="00D65B1B">
        <w:t xml:space="preserve"> </w:t>
      </w:r>
      <w:r w:rsidRPr="00BC1A1B">
        <w:t>just</w:t>
      </w:r>
      <w:r w:rsidRPr="00BC1A1B" w:rsidR="00D65B1B">
        <w:t xml:space="preserve"> </w:t>
      </w:r>
      <w:r w:rsidRPr="00BC1A1B">
        <w:t>ask</w:t>
      </w:r>
      <w:r w:rsidRPr="00BC1A1B" w:rsidR="00D65B1B">
        <w:t xml:space="preserve"> </w:t>
      </w:r>
      <w:r w:rsidRPr="00BC1A1B">
        <w:t>you</w:t>
      </w:r>
      <w:r w:rsidRPr="00BC1A1B" w:rsidR="00D65B1B">
        <w:t xml:space="preserve"> </w:t>
      </w:r>
      <w:r w:rsidRPr="00BC1A1B">
        <w:t>to</w:t>
      </w:r>
      <w:r w:rsidRPr="00BC1A1B" w:rsidR="00D65B1B">
        <w:t xml:space="preserve"> </w:t>
      </w:r>
      <w:r w:rsidRPr="00BC1A1B">
        <w:t>introduce</w:t>
      </w:r>
      <w:r w:rsidRPr="00BC1A1B" w:rsidR="00D65B1B">
        <w:t xml:space="preserve"> </w:t>
      </w:r>
      <w:r w:rsidRPr="00BC1A1B">
        <w:t>yourselves.</w:t>
      </w:r>
    </w:p>
    <w:p w:rsidR="008F49E8" w:rsidRPr="00BC1A1B" w:rsidP="008F49E8">
      <w:pPr>
        <w:pStyle w:val="Answer"/>
      </w:pPr>
      <w:sdt>
        <w:sdtPr>
          <w:alias w:val="Witness"/>
          <w:id w:val="2059510282"/>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Pr="00BC1A1B">
        <w:t>I</w:t>
      </w:r>
      <w:r w:rsidRPr="00BC1A1B" w:rsidR="00D65B1B">
        <w:t xml:space="preserve"> </w:t>
      </w:r>
      <w:r w:rsidRPr="00BC1A1B">
        <w:t>am</w:t>
      </w:r>
      <w:r w:rsidRPr="00BC1A1B" w:rsidR="00D65B1B">
        <w:t xml:space="preserve"> </w:t>
      </w:r>
      <w:r w:rsidRPr="00BC1A1B">
        <w:t>David</w:t>
      </w:r>
      <w:r w:rsidRPr="00BC1A1B" w:rsidR="00D65B1B">
        <w:t xml:space="preserve"> </w:t>
      </w:r>
      <w:r w:rsidRPr="00BC1A1B">
        <w:t>Williams.</w:t>
      </w:r>
      <w:r w:rsidRPr="00BC1A1B" w:rsidR="00D65B1B">
        <w:t xml:space="preserve"> </w:t>
      </w:r>
      <w:r w:rsidRPr="00BC1A1B">
        <w:t>I</w:t>
      </w:r>
      <w:r w:rsidRPr="00BC1A1B" w:rsidR="00D65B1B">
        <w:t xml:space="preserve"> </w:t>
      </w:r>
      <w:r w:rsidRPr="00BC1A1B">
        <w:t>am</w:t>
      </w:r>
      <w:r w:rsidRPr="00BC1A1B" w:rsidR="00D65B1B">
        <w:t xml:space="preserve"> </w:t>
      </w:r>
      <w:r w:rsidRPr="00BC1A1B">
        <w:t>the</w:t>
      </w:r>
      <w:r w:rsidRPr="00BC1A1B" w:rsidR="00D65B1B">
        <w:t xml:space="preserve"> </w:t>
      </w:r>
      <w:r w:rsidRPr="00BC1A1B">
        <w:t>leader</w:t>
      </w:r>
      <w:r w:rsidRPr="00BC1A1B" w:rsidR="00D65B1B">
        <w:t xml:space="preserve"> </w:t>
      </w:r>
      <w:r w:rsidRPr="00BC1A1B">
        <w:t>of</w:t>
      </w:r>
      <w:r w:rsidRPr="00BC1A1B" w:rsidR="00D65B1B">
        <w:t xml:space="preserve"> </w:t>
      </w:r>
      <w:r w:rsidRPr="00BC1A1B">
        <w:t>Hertfordshire</w:t>
      </w:r>
      <w:r w:rsidRPr="00BC1A1B" w:rsidR="00D65B1B">
        <w:t xml:space="preserve"> </w:t>
      </w:r>
      <w:r w:rsidRPr="00BC1A1B">
        <w:t>County</w:t>
      </w:r>
      <w:r w:rsidRPr="00BC1A1B" w:rsidR="00D65B1B">
        <w:t xml:space="preserve"> </w:t>
      </w:r>
      <w:r w:rsidRPr="00BC1A1B">
        <w:t>Council,</w:t>
      </w:r>
      <w:r w:rsidRPr="00BC1A1B" w:rsidR="00D65B1B">
        <w:t xml:space="preserve"> </w:t>
      </w:r>
      <w:r w:rsidRPr="00BC1A1B">
        <w:t>but</w:t>
      </w:r>
      <w:r w:rsidRPr="00BC1A1B" w:rsidR="00D65B1B">
        <w:t xml:space="preserve"> </w:t>
      </w:r>
      <w:r w:rsidRPr="00BC1A1B">
        <w:t>I</w:t>
      </w:r>
      <w:r w:rsidRPr="00BC1A1B" w:rsidR="00D65B1B">
        <w:t xml:space="preserve"> </w:t>
      </w:r>
      <w:r w:rsidRPr="00BC1A1B">
        <w:t>am</w:t>
      </w:r>
      <w:r w:rsidRPr="00BC1A1B" w:rsidR="00D65B1B">
        <w:t xml:space="preserve"> </w:t>
      </w:r>
      <w:r w:rsidRPr="00BC1A1B">
        <w:t>also</w:t>
      </w:r>
      <w:r w:rsidRPr="00BC1A1B" w:rsidR="00D65B1B">
        <w:t xml:space="preserve"> </w:t>
      </w:r>
      <w:r w:rsidRPr="00BC1A1B">
        <w:t>the</w:t>
      </w:r>
      <w:r w:rsidRPr="00BC1A1B" w:rsidR="00D65B1B">
        <w:t xml:space="preserve"> </w:t>
      </w:r>
      <w:r w:rsidRPr="00BC1A1B" w:rsidR="00D53041">
        <w:t>c</w:t>
      </w:r>
      <w:r w:rsidRPr="00BC1A1B">
        <w:t>hairman</w:t>
      </w:r>
      <w:r w:rsidRPr="00BC1A1B" w:rsidR="00D65B1B">
        <w:t xml:space="preserve"> </w:t>
      </w:r>
      <w:r w:rsidRPr="00BC1A1B">
        <w:t>of</w:t>
      </w:r>
      <w:r w:rsidRPr="00BC1A1B" w:rsidR="00D65B1B">
        <w:t xml:space="preserve"> </w:t>
      </w:r>
      <w:r w:rsidRPr="00BC1A1B">
        <w:t>the</w:t>
      </w:r>
      <w:r w:rsidRPr="00BC1A1B" w:rsidR="00D65B1B">
        <w:t xml:space="preserve"> </w:t>
      </w:r>
      <w:r w:rsidRPr="00BC1A1B">
        <w:t>County</w:t>
      </w:r>
      <w:r w:rsidRPr="00BC1A1B" w:rsidR="00D65B1B">
        <w:t xml:space="preserve"> </w:t>
      </w:r>
      <w:r w:rsidRPr="00BC1A1B">
        <w:t>Councils</w:t>
      </w:r>
      <w:r w:rsidRPr="00BC1A1B" w:rsidR="00D65B1B">
        <w:t xml:space="preserve"> </w:t>
      </w:r>
      <w:r w:rsidRPr="00BC1A1B">
        <w:t>Network.</w:t>
      </w:r>
    </w:p>
    <w:p w:rsidR="008F49E8" w:rsidRPr="00BC1A1B" w:rsidP="008F49E8">
      <w:pPr>
        <w:pStyle w:val="Answer"/>
      </w:pPr>
      <w:sdt>
        <w:sdtPr>
          <w:alias w:val="Witness"/>
          <w:id w:val="-1474817703"/>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I</w:t>
      </w:r>
      <w:r w:rsidRPr="00BC1A1B" w:rsidR="00D65B1B">
        <w:t xml:space="preserve"> </w:t>
      </w:r>
      <w:r w:rsidRPr="00BC1A1B">
        <w:t>am</w:t>
      </w:r>
      <w:r w:rsidRPr="00BC1A1B" w:rsidR="00D65B1B">
        <w:t xml:space="preserve"> </w:t>
      </w:r>
      <w:r w:rsidRPr="00BC1A1B">
        <w:t>Sharon</w:t>
      </w:r>
      <w:r w:rsidRPr="00BC1A1B" w:rsidR="00D65B1B">
        <w:t xml:space="preserve"> </w:t>
      </w:r>
      <w:r w:rsidRPr="00BC1A1B">
        <w:t>Taylor.</w:t>
      </w:r>
      <w:r w:rsidRPr="00BC1A1B" w:rsidR="00D65B1B">
        <w:t xml:space="preserve"> </w:t>
      </w:r>
      <w:r w:rsidRPr="00BC1A1B">
        <w:t>I</w:t>
      </w:r>
      <w:r w:rsidRPr="00BC1A1B" w:rsidR="00D65B1B">
        <w:t xml:space="preserve"> </w:t>
      </w:r>
      <w:r w:rsidRPr="00BC1A1B">
        <w:t>am</w:t>
      </w:r>
      <w:r w:rsidRPr="00BC1A1B" w:rsidR="00D65B1B">
        <w:t xml:space="preserve"> </w:t>
      </w:r>
      <w:r w:rsidRPr="00BC1A1B">
        <w:t>the</w:t>
      </w:r>
      <w:r w:rsidRPr="00BC1A1B" w:rsidR="00D65B1B">
        <w:t xml:space="preserve"> </w:t>
      </w:r>
      <w:r w:rsidRPr="00BC1A1B">
        <w:t>leader</w:t>
      </w:r>
      <w:r w:rsidRPr="00BC1A1B" w:rsidR="00D65B1B">
        <w:t xml:space="preserve"> </w:t>
      </w:r>
      <w:r w:rsidRPr="00BC1A1B">
        <w:t>of</w:t>
      </w:r>
      <w:r w:rsidRPr="00BC1A1B" w:rsidR="00D65B1B">
        <w:t xml:space="preserve"> </w:t>
      </w:r>
      <w:r w:rsidRPr="00BC1A1B">
        <w:t>Stevenage</w:t>
      </w:r>
      <w:r w:rsidRPr="00BC1A1B" w:rsidR="00D65B1B">
        <w:t xml:space="preserve"> </w:t>
      </w:r>
      <w:r w:rsidRPr="00BC1A1B">
        <w:t>Borough</w:t>
      </w:r>
      <w:r w:rsidRPr="00BC1A1B" w:rsidR="00D65B1B">
        <w:t xml:space="preserve"> </w:t>
      </w:r>
      <w:r w:rsidRPr="00BC1A1B">
        <w:t>Council.</w:t>
      </w:r>
      <w:r w:rsidRPr="00BC1A1B" w:rsidR="00D65B1B">
        <w:t xml:space="preserve"> </w:t>
      </w:r>
      <w:r w:rsidRPr="00BC1A1B">
        <w:t>I</w:t>
      </w:r>
      <w:r w:rsidRPr="00BC1A1B" w:rsidR="00D65B1B">
        <w:t xml:space="preserve"> </w:t>
      </w:r>
      <w:r w:rsidRPr="00BC1A1B">
        <w:t>am</w:t>
      </w:r>
      <w:r w:rsidRPr="00BC1A1B" w:rsidR="00D65B1B">
        <w:t xml:space="preserve"> </w:t>
      </w:r>
      <w:r w:rsidRPr="00BC1A1B">
        <w:t>the</w:t>
      </w:r>
      <w:r w:rsidRPr="00BC1A1B" w:rsidR="00D65B1B">
        <w:t xml:space="preserve"> </w:t>
      </w:r>
      <w:r w:rsidRPr="00BC1A1B" w:rsidR="00D53041">
        <w:t>f</w:t>
      </w:r>
      <w:r w:rsidRPr="00BC1A1B">
        <w:t>inance</w:t>
      </w:r>
      <w:r w:rsidRPr="00BC1A1B" w:rsidR="00D65B1B">
        <w:t xml:space="preserve"> </w:t>
      </w:r>
      <w:r w:rsidRPr="00BC1A1B" w:rsidR="00D53041">
        <w:t>l</w:t>
      </w:r>
      <w:r w:rsidRPr="00BC1A1B">
        <w:t>ead</w:t>
      </w:r>
      <w:r w:rsidRPr="00BC1A1B" w:rsidR="00D65B1B">
        <w:t xml:space="preserve"> </w:t>
      </w:r>
      <w:r w:rsidRPr="00BC1A1B">
        <w:t>on</w:t>
      </w:r>
      <w:r w:rsidRPr="00BC1A1B" w:rsidR="00D65B1B">
        <w:t xml:space="preserve"> </w:t>
      </w:r>
      <w:r w:rsidRPr="00BC1A1B">
        <w:t>the</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Network.</w:t>
      </w:r>
      <w:r w:rsidRPr="00BC1A1B" w:rsidR="00D65B1B">
        <w:t xml:space="preserve"> </w:t>
      </w:r>
      <w:r w:rsidRPr="00BC1A1B">
        <w:t>I</w:t>
      </w:r>
      <w:r w:rsidRPr="00BC1A1B" w:rsidR="00D65B1B">
        <w:t xml:space="preserve"> </w:t>
      </w:r>
      <w:r w:rsidRPr="00BC1A1B">
        <w:t>have</w:t>
      </w:r>
      <w:r w:rsidRPr="00BC1A1B" w:rsidR="00D65B1B">
        <w:t xml:space="preserve"> </w:t>
      </w:r>
      <w:r w:rsidRPr="00BC1A1B">
        <w:t>to</w:t>
      </w:r>
      <w:r w:rsidRPr="00BC1A1B" w:rsidR="00D65B1B">
        <w:t xml:space="preserve"> </w:t>
      </w:r>
      <w:r w:rsidRPr="00BC1A1B">
        <w:t>put</w:t>
      </w:r>
      <w:r w:rsidRPr="00BC1A1B" w:rsidR="00D65B1B">
        <w:t xml:space="preserve"> </w:t>
      </w:r>
      <w:r w:rsidRPr="00BC1A1B">
        <w:t>my</w:t>
      </w:r>
      <w:r w:rsidRPr="00BC1A1B" w:rsidR="00D65B1B">
        <w:t xml:space="preserve"> </w:t>
      </w:r>
      <w:r w:rsidRPr="00BC1A1B">
        <w:t>hand</w:t>
      </w:r>
      <w:r w:rsidRPr="00BC1A1B" w:rsidR="00D65B1B">
        <w:t xml:space="preserve"> </w:t>
      </w:r>
      <w:r w:rsidRPr="00BC1A1B">
        <w:t>up</w:t>
      </w:r>
      <w:r w:rsidRPr="00BC1A1B" w:rsidR="00D65B1B">
        <w:t xml:space="preserve"> </w:t>
      </w:r>
      <w:r w:rsidRPr="00BC1A1B">
        <w:t>and</w:t>
      </w:r>
      <w:r w:rsidRPr="00BC1A1B" w:rsidR="00D65B1B">
        <w:t xml:space="preserve"> </w:t>
      </w:r>
      <w:r w:rsidRPr="00BC1A1B">
        <w:t>say</w:t>
      </w:r>
      <w:r w:rsidRPr="00BC1A1B" w:rsidR="00D65B1B">
        <w:t xml:space="preserve"> </w:t>
      </w:r>
      <w:r w:rsidRPr="00BC1A1B">
        <w:t>I</w:t>
      </w:r>
      <w:r w:rsidRPr="00BC1A1B" w:rsidR="00D65B1B">
        <w:t xml:space="preserve"> </w:t>
      </w:r>
      <w:r w:rsidRPr="00BC1A1B">
        <w:t>am</w:t>
      </w:r>
      <w:r w:rsidRPr="00BC1A1B" w:rsidR="00D65B1B">
        <w:t xml:space="preserve"> </w:t>
      </w:r>
      <w:r w:rsidRPr="00BC1A1B">
        <w:t>also</w:t>
      </w:r>
      <w:r w:rsidRPr="00BC1A1B" w:rsidR="00D65B1B">
        <w:t xml:space="preserve"> </w:t>
      </w:r>
      <w:r w:rsidRPr="00BC1A1B">
        <w:t>a</w:t>
      </w:r>
      <w:r w:rsidRPr="00BC1A1B" w:rsidR="00D65B1B">
        <w:t xml:space="preserve"> </w:t>
      </w:r>
      <w:r w:rsidRPr="00BC1A1B">
        <w:t>county</w:t>
      </w:r>
      <w:r w:rsidRPr="00BC1A1B" w:rsidR="00D65B1B">
        <w:t xml:space="preserve"> </w:t>
      </w:r>
      <w:r w:rsidRPr="00BC1A1B">
        <w:t>councillor</w:t>
      </w:r>
      <w:r w:rsidRPr="00BC1A1B" w:rsidR="00D65B1B">
        <w:t xml:space="preserve"> </w:t>
      </w:r>
      <w:r w:rsidRPr="00BC1A1B">
        <w:t>in</w:t>
      </w:r>
      <w:r w:rsidRPr="00BC1A1B" w:rsidR="00D65B1B">
        <w:t xml:space="preserve"> </w:t>
      </w:r>
      <w:r w:rsidRPr="00BC1A1B">
        <w:t>Hertfordshire.</w:t>
      </w:r>
    </w:p>
    <w:p w:rsidR="008F49E8" w:rsidRPr="00BC1A1B" w:rsidP="008F49E8">
      <w:pPr>
        <w:pStyle w:val="Answer"/>
      </w:pPr>
      <w:sdt>
        <w:sdtPr>
          <w:alias w:val="Witness"/>
          <w:id w:val="-234786017"/>
          <w:placeholder>
            <w:docPart w:val="4323F1317DDC46579DD689506F074A70"/>
          </w:placeholder>
          <w:richText/>
        </w:sdtPr>
        <w:sdtContent>
          <w:r w:rsidR="003051CB">
            <w:rPr>
              <w:b/>
              <w:i/>
            </w:rPr>
            <w:t>Councillor</w:t>
          </w:r>
          <w:r w:rsidRPr="00BC1A1B" w:rsidR="00D60757">
            <w:rPr>
              <w:b/>
              <w:i/>
            </w:rPr>
            <w:t xml:space="preserve"> Sir Stephen Houghton:</w:t>
          </w:r>
        </w:sdtContent>
      </w:sdt>
      <w:r w:rsidRPr="00BC1A1B" w:rsidR="00D65B1B">
        <w:t xml:space="preserve"> </w:t>
      </w:r>
      <w:r w:rsidRPr="00BC1A1B">
        <w:t>I</w:t>
      </w:r>
      <w:r w:rsidRPr="00BC1A1B" w:rsidR="00D65B1B">
        <w:t xml:space="preserve"> </w:t>
      </w:r>
      <w:r w:rsidRPr="00BC1A1B">
        <w:t>am</w:t>
      </w:r>
      <w:r w:rsidRPr="00BC1A1B" w:rsidR="00D65B1B">
        <w:t xml:space="preserve"> </w:t>
      </w:r>
      <w:r w:rsidRPr="00BC1A1B">
        <w:t>Steve</w:t>
      </w:r>
      <w:r w:rsidRPr="00BC1A1B" w:rsidR="00D65B1B">
        <w:t xml:space="preserve"> </w:t>
      </w:r>
      <w:r w:rsidRPr="00BC1A1B">
        <w:t>Houghton.</w:t>
      </w:r>
      <w:r w:rsidRPr="00BC1A1B" w:rsidR="00D65B1B">
        <w:t xml:space="preserve"> </w:t>
      </w:r>
      <w:r w:rsidRPr="00BC1A1B">
        <w:t>I</w:t>
      </w:r>
      <w:r w:rsidRPr="00BC1A1B" w:rsidR="00D65B1B">
        <w:t xml:space="preserve"> </w:t>
      </w:r>
      <w:r w:rsidRPr="00BC1A1B">
        <w:t>am</w:t>
      </w:r>
      <w:r w:rsidRPr="00BC1A1B" w:rsidR="00D65B1B">
        <w:t xml:space="preserve"> </w:t>
      </w:r>
      <w:r w:rsidRPr="00BC1A1B">
        <w:t>the</w:t>
      </w:r>
      <w:r w:rsidRPr="00BC1A1B" w:rsidR="00D65B1B">
        <w:t xml:space="preserve"> </w:t>
      </w:r>
      <w:r w:rsidRPr="00BC1A1B">
        <w:t>leader</w:t>
      </w:r>
      <w:r w:rsidRPr="00BC1A1B" w:rsidR="00D65B1B">
        <w:t xml:space="preserve"> </w:t>
      </w:r>
      <w:r w:rsidRPr="00BC1A1B">
        <w:t>of</w:t>
      </w:r>
      <w:r w:rsidRPr="00BC1A1B" w:rsidR="00D65B1B">
        <w:t xml:space="preserve"> </w:t>
      </w:r>
      <w:r w:rsidRPr="00BC1A1B">
        <w:t>Barnsley</w:t>
      </w:r>
      <w:r w:rsidRPr="00BC1A1B" w:rsidR="00D65B1B">
        <w:t xml:space="preserve"> </w:t>
      </w:r>
      <w:r w:rsidRPr="00BC1A1B">
        <w:t>Council</w:t>
      </w:r>
      <w:r w:rsidRPr="00BC1A1B" w:rsidR="00D65B1B">
        <w:t xml:space="preserve"> </w:t>
      </w:r>
      <w:r w:rsidRPr="00BC1A1B">
        <w:t>and</w:t>
      </w:r>
      <w:r w:rsidRPr="00BC1A1B" w:rsidR="00D65B1B">
        <w:t xml:space="preserve"> </w:t>
      </w:r>
      <w:r w:rsidRPr="00BC1A1B">
        <w:t>I</w:t>
      </w:r>
      <w:r w:rsidRPr="00BC1A1B" w:rsidR="00D65B1B">
        <w:t xml:space="preserve"> </w:t>
      </w:r>
      <w:r w:rsidRPr="00BC1A1B">
        <w:t>am</w:t>
      </w:r>
      <w:r w:rsidRPr="00BC1A1B" w:rsidR="00D65B1B">
        <w:t xml:space="preserve"> </w:t>
      </w:r>
      <w:r w:rsidRPr="00BC1A1B">
        <w:t>also</w:t>
      </w:r>
      <w:r w:rsidRPr="00BC1A1B" w:rsidR="00D65B1B">
        <w:t xml:space="preserve"> </w:t>
      </w:r>
      <w:r w:rsidRPr="00BC1A1B">
        <w:t>the</w:t>
      </w:r>
      <w:r w:rsidRPr="00BC1A1B" w:rsidR="00D65B1B">
        <w:t xml:space="preserve"> </w:t>
      </w:r>
      <w:r w:rsidRPr="00BC1A1B" w:rsidR="00D53041">
        <w:t>c</w:t>
      </w:r>
      <w:r w:rsidRPr="00BC1A1B">
        <w:t>hair</w:t>
      </w:r>
      <w:r w:rsidRPr="00BC1A1B" w:rsidR="00D65B1B">
        <w:t xml:space="preserve"> </w:t>
      </w:r>
      <w:r w:rsidRPr="00BC1A1B">
        <w:t>of</w:t>
      </w:r>
      <w:r w:rsidRPr="00BC1A1B" w:rsidR="00D65B1B">
        <w:t xml:space="preserve"> </w:t>
      </w:r>
      <w:r w:rsidRPr="00BC1A1B">
        <w:t>SIGOMA,</w:t>
      </w:r>
      <w:r w:rsidRPr="00BC1A1B" w:rsidR="00D65B1B">
        <w:t xml:space="preserve"> </w:t>
      </w:r>
      <w:r w:rsidRPr="00BC1A1B">
        <w:t>which</w:t>
      </w:r>
      <w:r w:rsidRPr="00BC1A1B" w:rsidR="00D65B1B">
        <w:t xml:space="preserve"> </w:t>
      </w:r>
      <w:r w:rsidRPr="00BC1A1B">
        <w:t>represents</w:t>
      </w:r>
      <w:r w:rsidRPr="00BC1A1B" w:rsidR="00D65B1B">
        <w:t xml:space="preserve"> </w:t>
      </w:r>
      <w:r w:rsidRPr="00BC1A1B">
        <w:t>47</w:t>
      </w:r>
      <w:r w:rsidRPr="00BC1A1B" w:rsidR="00D65B1B">
        <w:t xml:space="preserve"> </w:t>
      </w:r>
      <w:r w:rsidRPr="00BC1A1B">
        <w:t>unitary</w:t>
      </w:r>
      <w:r w:rsidRPr="00BC1A1B" w:rsidR="00D65B1B">
        <w:t xml:space="preserve"> </w:t>
      </w:r>
      <w:r w:rsidRPr="00BC1A1B">
        <w:t>and</w:t>
      </w:r>
      <w:r w:rsidRPr="00BC1A1B" w:rsidR="00D65B1B">
        <w:t xml:space="preserve"> </w:t>
      </w:r>
      <w:r w:rsidRPr="00BC1A1B">
        <w:t>metropolitan</w:t>
      </w:r>
      <w:r w:rsidRPr="00BC1A1B" w:rsidR="00D65B1B">
        <w:t xml:space="preserve"> </w:t>
      </w:r>
      <w:r w:rsidRPr="00BC1A1B">
        <w:t>authorities.</w:t>
      </w:r>
    </w:p>
    <w:p w:rsidR="008F49E8" w:rsidRPr="00BC1A1B" w:rsidP="008F49E8">
      <w:pPr>
        <w:pStyle w:val="Question"/>
        <w:numPr>
          <w:ilvl w:val="0"/>
          <w:numId w:val="9"/>
        </w:numPr>
      </w:pPr>
      <w:sdt>
        <w:sdtPr>
          <w:alias w:val="Member"/>
          <w:tag w:val="&lt;Member mnisId='394' dodsId='25722'&gt;"/>
          <w:id w:val="1576168417"/>
          <w:placeholder>
            <w:docPart w:val="4323F1317DDC46579DD689506F074A70"/>
          </w:placeholder>
          <w:richText/>
        </w:sdtPr>
        <w:sdtContent>
          <w:r w:rsidRPr="00BC1A1B">
            <w:rPr>
              <w:b/>
            </w:rPr>
            <w:t>Chair:</w:t>
          </w:r>
        </w:sdtContent>
      </w:sdt>
      <w:r w:rsidRPr="00BC1A1B" w:rsidR="00D65B1B">
        <w:t xml:space="preserve"> </w:t>
      </w:r>
      <w:r w:rsidRPr="00BC1A1B">
        <w:t>Thank</w:t>
      </w:r>
      <w:r w:rsidRPr="00BC1A1B" w:rsidR="00D65B1B">
        <w:t xml:space="preserve"> </w:t>
      </w:r>
      <w:r w:rsidRPr="00BC1A1B">
        <w:t>you</w:t>
      </w:r>
      <w:r w:rsidRPr="00BC1A1B" w:rsidR="00D65B1B">
        <w:t xml:space="preserve"> </w:t>
      </w:r>
      <w:r w:rsidRPr="00BC1A1B">
        <w:t>to</w:t>
      </w:r>
      <w:r w:rsidRPr="00BC1A1B" w:rsidR="00D65B1B">
        <w:t xml:space="preserve"> </w:t>
      </w:r>
      <w:r w:rsidRPr="00BC1A1B">
        <w:t>the</w:t>
      </w:r>
      <w:r w:rsidRPr="00BC1A1B" w:rsidR="00D65B1B">
        <w:t xml:space="preserve"> </w:t>
      </w:r>
      <w:r w:rsidRPr="00BC1A1B">
        <w:t>three</w:t>
      </w:r>
      <w:r w:rsidRPr="00BC1A1B" w:rsidR="00D65B1B">
        <w:t xml:space="preserve"> </w:t>
      </w:r>
      <w:r w:rsidRPr="00BC1A1B">
        <w:t>of</w:t>
      </w:r>
      <w:r w:rsidRPr="00BC1A1B" w:rsidR="00D65B1B">
        <w:t xml:space="preserve"> </w:t>
      </w:r>
      <w:r w:rsidRPr="00BC1A1B">
        <w:t>you</w:t>
      </w:r>
      <w:r w:rsidRPr="00BC1A1B" w:rsidR="00D65B1B">
        <w:t xml:space="preserve"> </w:t>
      </w:r>
      <w:r w:rsidRPr="00BC1A1B">
        <w:t>for</w:t>
      </w:r>
      <w:r w:rsidRPr="00BC1A1B" w:rsidR="00D65B1B">
        <w:t xml:space="preserve"> </w:t>
      </w:r>
      <w:r w:rsidRPr="00BC1A1B">
        <w:t>coming</w:t>
      </w:r>
      <w:r w:rsidRPr="00BC1A1B" w:rsidR="00D65B1B">
        <w:t xml:space="preserve"> </w:t>
      </w:r>
      <w:r w:rsidRPr="00BC1A1B">
        <w:t>today</w:t>
      </w:r>
      <w:r w:rsidRPr="00BC1A1B" w:rsidR="00D65B1B">
        <w:t xml:space="preserve"> </w:t>
      </w:r>
      <w:r w:rsidRPr="00BC1A1B">
        <w:t>to</w:t>
      </w:r>
      <w:r w:rsidRPr="00BC1A1B" w:rsidR="00D65B1B">
        <w:t xml:space="preserve"> </w:t>
      </w:r>
      <w:r w:rsidRPr="00BC1A1B">
        <w:t>represent</w:t>
      </w:r>
      <w:r w:rsidRPr="00BC1A1B" w:rsidR="00D65B1B">
        <w:t xml:space="preserve"> </w:t>
      </w:r>
      <w:r w:rsidRPr="00BC1A1B">
        <w:t>the</w:t>
      </w:r>
      <w:r w:rsidRPr="00BC1A1B" w:rsidR="00D65B1B">
        <w:t xml:space="preserve"> </w:t>
      </w:r>
      <w:r w:rsidRPr="00BC1A1B">
        <w:t>broad</w:t>
      </w:r>
      <w:r w:rsidRPr="00BC1A1B" w:rsidR="00D65B1B">
        <w:t xml:space="preserve"> </w:t>
      </w:r>
      <w:r w:rsidRPr="00BC1A1B">
        <w:t>swathe</w:t>
      </w:r>
      <w:r w:rsidRPr="00BC1A1B" w:rsidR="00D65B1B">
        <w:t xml:space="preserve"> </w:t>
      </w:r>
      <w:r w:rsidRPr="00BC1A1B">
        <w:t>of</w:t>
      </w:r>
      <w:r w:rsidRPr="00BC1A1B" w:rsidR="00D65B1B">
        <w:t xml:space="preserve"> </w:t>
      </w:r>
      <w:r w:rsidRPr="00BC1A1B">
        <w:t>local</w:t>
      </w:r>
      <w:r w:rsidRPr="00BC1A1B" w:rsidR="00D65B1B">
        <w:t xml:space="preserve"> </w:t>
      </w:r>
      <w:r w:rsidRPr="00BC1A1B">
        <w:t>councils</w:t>
      </w:r>
      <w:r w:rsidRPr="00BC1A1B" w:rsidR="00D65B1B">
        <w:t xml:space="preserve"> </w:t>
      </w:r>
      <w:r w:rsidRPr="00BC1A1B">
        <w:t>in</w:t>
      </w:r>
      <w:r w:rsidRPr="00BC1A1B" w:rsidR="00D65B1B">
        <w:t xml:space="preserve"> </w:t>
      </w:r>
      <w:r w:rsidRPr="00BC1A1B">
        <w:t>their</w:t>
      </w:r>
      <w:r w:rsidRPr="00BC1A1B" w:rsidR="00D65B1B">
        <w:t xml:space="preserve"> </w:t>
      </w:r>
      <w:r w:rsidRPr="00BC1A1B">
        <w:t>different</w:t>
      </w:r>
      <w:r w:rsidRPr="00BC1A1B" w:rsidR="00D65B1B">
        <w:t xml:space="preserve"> </w:t>
      </w:r>
      <w:r w:rsidRPr="00BC1A1B">
        <w:t>forms.</w:t>
      </w:r>
      <w:r w:rsidRPr="00BC1A1B" w:rsidR="00D65B1B">
        <w:t xml:space="preserve"> </w:t>
      </w:r>
      <w:r w:rsidRPr="00BC1A1B">
        <w:t>I</w:t>
      </w:r>
      <w:r w:rsidRPr="00BC1A1B" w:rsidR="00D65B1B">
        <w:t xml:space="preserve"> </w:t>
      </w:r>
      <w:r w:rsidRPr="00BC1A1B">
        <w:t>asked</w:t>
      </w:r>
      <w:r w:rsidRPr="00BC1A1B" w:rsidR="00D65B1B">
        <w:t xml:space="preserve"> </w:t>
      </w:r>
      <w:r w:rsidRPr="00BC1A1B">
        <w:t>the</w:t>
      </w:r>
      <w:r w:rsidRPr="00BC1A1B" w:rsidR="00D65B1B">
        <w:t xml:space="preserve"> </w:t>
      </w:r>
      <w:r w:rsidRPr="00BC1A1B">
        <w:t>first</w:t>
      </w:r>
      <w:r w:rsidRPr="00BC1A1B" w:rsidR="00D65B1B">
        <w:t xml:space="preserve"> </w:t>
      </w:r>
      <w:r w:rsidRPr="00BC1A1B">
        <w:t>panel</w:t>
      </w:r>
      <w:r w:rsidRPr="00BC1A1B" w:rsidR="00D65B1B">
        <w:t xml:space="preserve"> </w:t>
      </w:r>
      <w:r w:rsidRPr="00BC1A1B">
        <w:t>a</w:t>
      </w:r>
      <w:r w:rsidRPr="00BC1A1B" w:rsidR="00D65B1B">
        <w:t xml:space="preserve"> </w:t>
      </w:r>
      <w:r w:rsidRPr="00BC1A1B">
        <w:t>similar</w:t>
      </w:r>
      <w:r w:rsidRPr="00BC1A1B" w:rsidR="00D65B1B">
        <w:t xml:space="preserve"> </w:t>
      </w:r>
      <w:r w:rsidRPr="00BC1A1B">
        <w:t>obvious</w:t>
      </w:r>
      <w:r w:rsidRPr="00BC1A1B" w:rsidR="00D65B1B">
        <w:t xml:space="preserve"> </w:t>
      </w:r>
      <w:r w:rsidRPr="00BC1A1B">
        <w:t>question.</w:t>
      </w:r>
      <w:r w:rsidRPr="00BC1A1B" w:rsidR="00D65B1B">
        <w:t xml:space="preserve"> </w:t>
      </w:r>
      <w:r w:rsidRPr="00BC1A1B">
        <w:t>Could</w:t>
      </w:r>
      <w:r w:rsidRPr="00BC1A1B" w:rsidR="00D65B1B">
        <w:t xml:space="preserve"> </w:t>
      </w:r>
      <w:r w:rsidRPr="00BC1A1B">
        <w:t>you</w:t>
      </w:r>
      <w:r w:rsidRPr="00BC1A1B" w:rsidR="00D65B1B">
        <w:t xml:space="preserve"> </w:t>
      </w:r>
      <w:r w:rsidRPr="00BC1A1B">
        <w:t>say</w:t>
      </w:r>
      <w:r w:rsidRPr="00BC1A1B" w:rsidR="00D65B1B">
        <w:t xml:space="preserve"> </w:t>
      </w:r>
      <w:r w:rsidRPr="00BC1A1B">
        <w:t>what</w:t>
      </w:r>
      <w:r w:rsidRPr="00BC1A1B" w:rsidR="00D65B1B">
        <w:t xml:space="preserve"> </w:t>
      </w:r>
      <w:r w:rsidRPr="00BC1A1B">
        <w:t>you</w:t>
      </w:r>
      <w:r w:rsidRPr="00BC1A1B" w:rsidR="00D65B1B">
        <w:t xml:space="preserve"> </w:t>
      </w:r>
      <w:r w:rsidRPr="00BC1A1B">
        <w:t>think</w:t>
      </w:r>
      <w:r w:rsidRPr="00BC1A1B" w:rsidR="00D65B1B">
        <w:t xml:space="preserve"> </w:t>
      </w:r>
      <w:r w:rsidRPr="00BC1A1B" w:rsidR="00BD464B">
        <w:t xml:space="preserve">is </w:t>
      </w:r>
      <w:r w:rsidRPr="00BC1A1B">
        <w:t>the</w:t>
      </w:r>
      <w:r w:rsidRPr="00BC1A1B" w:rsidR="00D65B1B">
        <w:t xml:space="preserve"> </w:t>
      </w:r>
      <w:r w:rsidRPr="00BC1A1B">
        <w:t>current</w:t>
      </w:r>
      <w:r w:rsidRPr="00BC1A1B" w:rsidR="00D65B1B">
        <w:t xml:space="preserve"> </w:t>
      </w:r>
      <w:r w:rsidRPr="00BC1A1B">
        <w:t>situation</w:t>
      </w:r>
      <w:r w:rsidRPr="00BC1A1B" w:rsidR="00D65B1B">
        <w:t xml:space="preserve"> </w:t>
      </w:r>
      <w:r w:rsidRPr="00BC1A1B">
        <w:t>facing</w:t>
      </w:r>
      <w:r w:rsidRPr="00BC1A1B" w:rsidR="00D65B1B">
        <w:t xml:space="preserve"> </w:t>
      </w:r>
      <w:r w:rsidRPr="00BC1A1B">
        <w:t>councils?</w:t>
      </w:r>
      <w:r w:rsidRPr="00BC1A1B" w:rsidR="00D65B1B">
        <w:t xml:space="preserve"> </w:t>
      </w:r>
      <w:r w:rsidRPr="00BC1A1B">
        <w:t>Particularly,</w:t>
      </w:r>
      <w:r w:rsidRPr="00BC1A1B" w:rsidR="00D65B1B">
        <w:t xml:space="preserve"> </w:t>
      </w:r>
      <w:r w:rsidRPr="00BC1A1B">
        <w:t>how</w:t>
      </w:r>
      <w:r w:rsidRPr="00BC1A1B" w:rsidR="00D65B1B">
        <w:t xml:space="preserve"> </w:t>
      </w:r>
      <w:r w:rsidRPr="00BC1A1B">
        <w:t>are</w:t>
      </w:r>
      <w:r w:rsidRPr="00BC1A1B" w:rsidR="00D65B1B">
        <w:t xml:space="preserve"> </w:t>
      </w:r>
      <w:r w:rsidRPr="00BC1A1B">
        <w:t>the</w:t>
      </w:r>
      <w:r w:rsidRPr="00BC1A1B" w:rsidR="00D65B1B">
        <w:t xml:space="preserve"> </w:t>
      </w:r>
      <w:r w:rsidRPr="00BC1A1B">
        <w:t>different</w:t>
      </w:r>
      <w:r w:rsidRPr="00BC1A1B" w:rsidR="00D65B1B">
        <w:t xml:space="preserve"> </w:t>
      </w:r>
      <w:r w:rsidRPr="00BC1A1B">
        <w:t>types</w:t>
      </w:r>
      <w:r w:rsidRPr="00BC1A1B" w:rsidR="00D65B1B">
        <w:t xml:space="preserve"> </w:t>
      </w:r>
      <w:r w:rsidRPr="00BC1A1B">
        <w:t>of</w:t>
      </w:r>
      <w:r w:rsidRPr="00BC1A1B" w:rsidR="00D65B1B">
        <w:t xml:space="preserve"> </w:t>
      </w:r>
      <w:r w:rsidRPr="00BC1A1B">
        <w:t>councils</w:t>
      </w:r>
      <w:r w:rsidRPr="00BC1A1B" w:rsidR="00D65B1B">
        <w:t xml:space="preserve"> </w:t>
      </w:r>
      <w:r w:rsidRPr="00BC1A1B">
        <w:t>being</w:t>
      </w:r>
      <w:r w:rsidRPr="00BC1A1B" w:rsidR="00D65B1B">
        <w:t xml:space="preserve"> </w:t>
      </w:r>
      <w:r w:rsidRPr="00BC1A1B">
        <w:t>affected?</w:t>
      </w:r>
      <w:r w:rsidRPr="00BC1A1B" w:rsidR="00D65B1B">
        <w:t xml:space="preserve"> </w:t>
      </w:r>
      <w:r w:rsidRPr="00BC1A1B">
        <w:t>Obviously,</w:t>
      </w:r>
      <w:r w:rsidRPr="00BC1A1B" w:rsidR="00D65B1B">
        <w:t xml:space="preserve"> </w:t>
      </w:r>
      <w:r w:rsidRPr="00BC1A1B">
        <w:t>you</w:t>
      </w:r>
      <w:r w:rsidRPr="00BC1A1B" w:rsidR="00D65B1B">
        <w:t xml:space="preserve"> </w:t>
      </w:r>
      <w:r w:rsidRPr="00BC1A1B">
        <w:t>all</w:t>
      </w:r>
      <w:r w:rsidRPr="00BC1A1B" w:rsidR="00D65B1B">
        <w:t xml:space="preserve"> </w:t>
      </w:r>
      <w:r w:rsidRPr="00BC1A1B">
        <w:t>represent</w:t>
      </w:r>
      <w:r w:rsidRPr="00BC1A1B" w:rsidR="00D65B1B">
        <w:t xml:space="preserve"> </w:t>
      </w:r>
      <w:r w:rsidRPr="00BC1A1B">
        <w:t>different</w:t>
      </w:r>
      <w:r w:rsidRPr="00BC1A1B" w:rsidR="00D65B1B">
        <w:t xml:space="preserve"> </w:t>
      </w:r>
      <w:r w:rsidRPr="00BC1A1B">
        <w:t>types</w:t>
      </w:r>
      <w:r w:rsidRPr="00BC1A1B" w:rsidR="00D65B1B">
        <w:t xml:space="preserve"> </w:t>
      </w:r>
      <w:r w:rsidRPr="00BC1A1B">
        <w:t>of</w:t>
      </w:r>
      <w:r w:rsidRPr="00BC1A1B" w:rsidR="00D65B1B">
        <w:t xml:space="preserve"> </w:t>
      </w:r>
      <w:r w:rsidRPr="00BC1A1B">
        <w:t>councils,</w:t>
      </w:r>
      <w:r w:rsidRPr="00BC1A1B" w:rsidR="00D65B1B">
        <w:t xml:space="preserve"> </w:t>
      </w:r>
      <w:r w:rsidRPr="00BC1A1B">
        <w:t>so</w:t>
      </w:r>
      <w:r w:rsidRPr="00BC1A1B" w:rsidR="00D65B1B">
        <w:t xml:space="preserve"> </w:t>
      </w:r>
      <w:r w:rsidRPr="00BC1A1B">
        <w:t>perhaps</w:t>
      </w:r>
      <w:r w:rsidRPr="00BC1A1B" w:rsidR="00D65B1B">
        <w:t xml:space="preserve"> </w:t>
      </w:r>
      <w:r w:rsidRPr="00BC1A1B">
        <w:t>you</w:t>
      </w:r>
      <w:r w:rsidRPr="00BC1A1B" w:rsidR="00D65B1B">
        <w:t xml:space="preserve"> </w:t>
      </w:r>
      <w:r w:rsidRPr="00BC1A1B">
        <w:t>can</w:t>
      </w:r>
      <w:r w:rsidRPr="00BC1A1B" w:rsidR="00D65B1B">
        <w:t xml:space="preserve"> </w:t>
      </w:r>
      <w:r w:rsidRPr="00BC1A1B">
        <w:t>address</w:t>
      </w:r>
      <w:r w:rsidRPr="00BC1A1B" w:rsidR="00D65B1B">
        <w:t xml:space="preserve"> </w:t>
      </w:r>
      <w:r w:rsidR="00BD464B">
        <w:t>the</w:t>
      </w:r>
      <w:r w:rsidRPr="00BC1A1B" w:rsidR="00D65B1B">
        <w:t xml:space="preserve"> </w:t>
      </w:r>
      <w:r w:rsidRPr="00BC1A1B">
        <w:t>particular</w:t>
      </w:r>
      <w:r w:rsidRPr="00BC1A1B" w:rsidR="00D65B1B">
        <w:t xml:space="preserve"> </w:t>
      </w:r>
      <w:r w:rsidRPr="00BC1A1B">
        <w:t>councils</w:t>
      </w:r>
      <w:r w:rsidRPr="00BC1A1B" w:rsidR="00D65B1B">
        <w:t xml:space="preserve"> </w:t>
      </w:r>
      <w:r w:rsidRPr="00BC1A1B">
        <w:t>that</w:t>
      </w:r>
      <w:r w:rsidRPr="00BC1A1B" w:rsidR="00D65B1B">
        <w:t xml:space="preserve"> </w:t>
      </w:r>
      <w:r w:rsidRPr="00BC1A1B">
        <w:t>you</w:t>
      </w:r>
      <w:r w:rsidRPr="00BC1A1B" w:rsidR="00D65B1B">
        <w:t xml:space="preserve"> </w:t>
      </w:r>
      <w:r w:rsidRPr="00BC1A1B">
        <w:t>represent.</w:t>
      </w:r>
    </w:p>
    <w:p w:rsidR="008F49E8" w:rsidRPr="00BC1A1B" w:rsidP="008F49E8">
      <w:pPr>
        <w:pStyle w:val="Answer"/>
      </w:pPr>
      <w:sdt>
        <w:sdtPr>
          <w:alias w:val="Witness"/>
          <w:id w:val="-1786270283"/>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Pr="00BC1A1B" w:rsidR="00D53041">
        <w:t>L</w:t>
      </w:r>
      <w:r w:rsidRPr="00BC1A1B">
        <w:t>ocal</w:t>
      </w:r>
      <w:r w:rsidRPr="00BC1A1B" w:rsidR="00D65B1B">
        <w:t xml:space="preserve"> </w:t>
      </w:r>
      <w:r w:rsidRPr="00BC1A1B">
        <w:t>government</w:t>
      </w:r>
      <w:r w:rsidRPr="00BC1A1B" w:rsidR="00D65B1B">
        <w:t xml:space="preserve"> </w:t>
      </w:r>
      <w:r w:rsidRPr="00BC1A1B">
        <w:t>has</w:t>
      </w:r>
      <w:r w:rsidRPr="00BC1A1B" w:rsidR="00D65B1B">
        <w:t xml:space="preserve"> </w:t>
      </w:r>
      <w:r w:rsidRPr="00BC1A1B">
        <w:t>faced</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uncertainty</w:t>
      </w:r>
      <w:r w:rsidRPr="00BC1A1B" w:rsidR="00D65B1B">
        <w:t xml:space="preserve"> </w:t>
      </w:r>
      <w:r w:rsidRPr="00BC1A1B">
        <w:t>over</w:t>
      </w:r>
      <w:r w:rsidRPr="00BC1A1B" w:rsidR="00D65B1B">
        <w:t xml:space="preserve"> </w:t>
      </w:r>
      <w:r w:rsidRPr="00BC1A1B">
        <w:t>recent</w:t>
      </w:r>
      <w:r w:rsidRPr="00BC1A1B" w:rsidR="00D65B1B">
        <w:t xml:space="preserve"> </w:t>
      </w:r>
      <w:r w:rsidRPr="00BC1A1B">
        <w:t>years.</w:t>
      </w:r>
      <w:r w:rsidRPr="00BC1A1B" w:rsidR="00D65B1B">
        <w:t xml:space="preserve"> </w:t>
      </w:r>
      <w:r w:rsidRPr="00BC1A1B">
        <w:t>The</w:t>
      </w:r>
      <w:r w:rsidRPr="00BC1A1B" w:rsidR="00D65B1B">
        <w:t xml:space="preserve"> </w:t>
      </w:r>
      <w:r w:rsidRPr="00BC1A1B">
        <w:t>national</w:t>
      </w:r>
      <w:r w:rsidRPr="00BC1A1B" w:rsidR="00D65B1B">
        <w:t xml:space="preserve"> </w:t>
      </w:r>
      <w:r w:rsidRPr="00BC1A1B">
        <w:t>political</w:t>
      </w:r>
      <w:r w:rsidRPr="00BC1A1B" w:rsidR="00D65B1B">
        <w:t xml:space="preserve"> </w:t>
      </w:r>
      <w:r w:rsidRPr="00BC1A1B">
        <w:t>situation</w:t>
      </w:r>
      <w:r w:rsidRPr="00BC1A1B" w:rsidR="00D65B1B">
        <w:t xml:space="preserve"> </w:t>
      </w:r>
      <w:r w:rsidRPr="00BC1A1B">
        <w:t>has</w:t>
      </w:r>
      <w:r w:rsidRPr="00BC1A1B" w:rsidR="00D65B1B">
        <w:t xml:space="preserve"> </w:t>
      </w:r>
      <w:r w:rsidRPr="00BC1A1B">
        <w:t>resulted</w:t>
      </w:r>
      <w:r w:rsidRPr="00BC1A1B" w:rsidR="00D65B1B">
        <w:t xml:space="preserve"> </w:t>
      </w:r>
      <w:r w:rsidRPr="00BC1A1B">
        <w:t>in</w:t>
      </w:r>
      <w:r w:rsidRPr="00BC1A1B" w:rsidR="00D65B1B">
        <w:t xml:space="preserve"> </w:t>
      </w:r>
      <w:r w:rsidRPr="00BC1A1B">
        <w:t>one</w:t>
      </w:r>
      <w:r w:rsidRPr="00BC1A1B">
        <w:noBreakHyphen/>
        <w:t>year</w:t>
      </w:r>
      <w:r w:rsidRPr="00BC1A1B" w:rsidR="00D65B1B">
        <w:t xml:space="preserve"> </w:t>
      </w:r>
      <w:r w:rsidRPr="00BC1A1B">
        <w:t>rollovers</w:t>
      </w:r>
      <w:r w:rsidRPr="00BC1A1B" w:rsidR="00D65B1B">
        <w:t xml:space="preserve"> </w:t>
      </w:r>
      <w:r w:rsidRPr="00BC1A1B">
        <w:t>of</w:t>
      </w:r>
      <w:r w:rsidRPr="00BC1A1B" w:rsidR="00D65B1B">
        <w:t xml:space="preserve"> </w:t>
      </w:r>
      <w:r w:rsidRPr="00BC1A1B">
        <w:t>our</w:t>
      </w:r>
      <w:r w:rsidRPr="00BC1A1B" w:rsidR="00D65B1B">
        <w:t xml:space="preserve"> </w:t>
      </w:r>
      <w:r w:rsidRPr="00BC1A1B">
        <w:t>funding.</w:t>
      </w:r>
      <w:r w:rsidRPr="00BC1A1B" w:rsidR="00D65B1B">
        <w:t xml:space="preserve"> </w:t>
      </w:r>
      <w:r w:rsidRPr="00BC1A1B">
        <w:t>Ideally,</w:t>
      </w:r>
      <w:r w:rsidRPr="00BC1A1B" w:rsidR="00D65B1B">
        <w:t xml:space="preserve"> </w:t>
      </w:r>
      <w:r w:rsidRPr="00BC1A1B">
        <w:t>as</w:t>
      </w:r>
      <w:r w:rsidRPr="00BC1A1B" w:rsidR="00D65B1B">
        <w:t xml:space="preserve"> </w:t>
      </w:r>
      <w:r w:rsidRPr="00BC1A1B">
        <w:t>you</w:t>
      </w:r>
      <w:r w:rsidRPr="00BC1A1B" w:rsidR="00D65B1B">
        <w:t xml:space="preserve"> </w:t>
      </w:r>
      <w:r w:rsidRPr="00BC1A1B">
        <w:t>heard</w:t>
      </w:r>
      <w:r w:rsidRPr="00BC1A1B" w:rsidR="00D65B1B">
        <w:t xml:space="preserve"> </w:t>
      </w:r>
      <w:r w:rsidRPr="00BC1A1B">
        <w:t>from</w:t>
      </w:r>
      <w:r w:rsidRPr="00BC1A1B" w:rsidR="00D65B1B">
        <w:t xml:space="preserve"> </w:t>
      </w:r>
      <w:r w:rsidRPr="00BC1A1B">
        <w:t>your</w:t>
      </w:r>
      <w:r w:rsidRPr="00BC1A1B" w:rsidR="00D65B1B">
        <w:t xml:space="preserve"> </w:t>
      </w:r>
      <w:r w:rsidRPr="00BC1A1B">
        <w:t>last</w:t>
      </w:r>
      <w:r w:rsidRPr="00BC1A1B" w:rsidR="00D65B1B">
        <w:t xml:space="preserve"> </w:t>
      </w:r>
      <w:r w:rsidRPr="00BC1A1B">
        <w:t>panel,</w:t>
      </w:r>
      <w:r w:rsidRPr="00BC1A1B" w:rsidR="00D65B1B">
        <w:t xml:space="preserve"> </w:t>
      </w:r>
      <w:r w:rsidRPr="00BC1A1B">
        <w:t>a</w:t>
      </w:r>
      <w:r w:rsidRPr="00BC1A1B" w:rsidR="00D65B1B">
        <w:t xml:space="preserve"> </w:t>
      </w:r>
      <w:r w:rsidRPr="00BC1A1B">
        <w:t>three</w:t>
      </w:r>
      <w:r w:rsidRPr="00BC1A1B">
        <w:noBreakHyphen/>
        <w:t>year</w:t>
      </w:r>
      <w:r w:rsidRPr="00BC1A1B" w:rsidR="00D65B1B">
        <w:t xml:space="preserve"> </w:t>
      </w:r>
      <w:r w:rsidRPr="00BC1A1B">
        <w:t>settlement</w:t>
      </w:r>
      <w:r w:rsidRPr="00BC1A1B" w:rsidR="00D65B1B">
        <w:t xml:space="preserve"> </w:t>
      </w:r>
      <w:r w:rsidRPr="00BC1A1B">
        <w:t>and</w:t>
      </w:r>
      <w:r w:rsidRPr="00BC1A1B" w:rsidR="00D65B1B">
        <w:t xml:space="preserve"> </w:t>
      </w:r>
      <w:r w:rsidRPr="00BC1A1B">
        <w:t>a</w:t>
      </w:r>
      <w:r w:rsidRPr="00BC1A1B" w:rsidR="00D65B1B">
        <w:t xml:space="preserve"> </w:t>
      </w:r>
      <w:r w:rsidRPr="00BC1A1B">
        <w:t>degree</w:t>
      </w:r>
      <w:r w:rsidRPr="00BC1A1B" w:rsidR="00D65B1B">
        <w:t xml:space="preserve"> </w:t>
      </w:r>
      <w:r w:rsidRPr="00BC1A1B">
        <w:t>of</w:t>
      </w:r>
      <w:r w:rsidRPr="00BC1A1B" w:rsidR="00D65B1B">
        <w:t xml:space="preserve"> </w:t>
      </w:r>
      <w:r w:rsidRPr="00BC1A1B">
        <w:t>certainty</w:t>
      </w:r>
      <w:r w:rsidRPr="00BC1A1B" w:rsidR="00D65B1B">
        <w:t xml:space="preserve"> </w:t>
      </w:r>
      <w:r w:rsidRPr="00BC1A1B">
        <w:t>would</w:t>
      </w:r>
      <w:r w:rsidRPr="00BC1A1B" w:rsidR="00D65B1B">
        <w:t xml:space="preserve"> </w:t>
      </w:r>
      <w:r w:rsidRPr="00BC1A1B">
        <w:t>be</w:t>
      </w:r>
      <w:r w:rsidRPr="00BC1A1B" w:rsidR="00D65B1B">
        <w:t xml:space="preserve"> </w:t>
      </w:r>
      <w:r w:rsidRPr="00BC1A1B">
        <w:t>very</w:t>
      </w:r>
      <w:r w:rsidRPr="00BC1A1B" w:rsidR="00D65B1B">
        <w:t xml:space="preserve"> </w:t>
      </w:r>
      <w:r w:rsidRPr="00BC1A1B">
        <w:t>welcome,</w:t>
      </w:r>
      <w:r w:rsidRPr="00BC1A1B" w:rsidR="00D65B1B">
        <w:t xml:space="preserve"> </w:t>
      </w:r>
      <w:r w:rsidRPr="00BC1A1B">
        <w:t>but</w:t>
      </w:r>
      <w:r w:rsidRPr="00BC1A1B" w:rsidR="00D65B1B">
        <w:t xml:space="preserve"> </w:t>
      </w:r>
      <w:r w:rsidRPr="00BC1A1B">
        <w:t>that</w:t>
      </w:r>
      <w:r w:rsidRPr="00BC1A1B" w:rsidR="00D65B1B">
        <w:t xml:space="preserve"> </w:t>
      </w:r>
      <w:r w:rsidRPr="00BC1A1B">
        <w:t>has</w:t>
      </w:r>
      <w:r w:rsidRPr="00BC1A1B" w:rsidR="00D65B1B">
        <w:t xml:space="preserve"> </w:t>
      </w:r>
      <w:r w:rsidRPr="00BC1A1B">
        <w:t>not</w:t>
      </w:r>
      <w:r w:rsidRPr="00BC1A1B" w:rsidR="00D65B1B">
        <w:t xml:space="preserve"> </w:t>
      </w:r>
      <w:r w:rsidRPr="00BC1A1B">
        <w:t>been</w:t>
      </w:r>
      <w:r w:rsidRPr="00BC1A1B" w:rsidR="00D65B1B">
        <w:t xml:space="preserve"> </w:t>
      </w:r>
      <w:r w:rsidRPr="00BC1A1B">
        <w:t>the</w:t>
      </w:r>
      <w:r w:rsidRPr="00BC1A1B" w:rsidR="00D65B1B">
        <w:t xml:space="preserve"> </w:t>
      </w:r>
      <w:r w:rsidRPr="00BC1A1B">
        <w:t>case</w:t>
      </w:r>
      <w:r w:rsidRPr="00BC1A1B" w:rsidR="00D65B1B">
        <w:t xml:space="preserve"> </w:t>
      </w:r>
      <w:r w:rsidRPr="00BC1A1B">
        <w:t>in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over</w:t>
      </w:r>
      <w:r w:rsidRPr="00BC1A1B" w:rsidR="00D65B1B">
        <w:t xml:space="preserve"> </w:t>
      </w:r>
      <w:r w:rsidRPr="00BC1A1B">
        <w:t>the</w:t>
      </w:r>
      <w:r w:rsidRPr="00BC1A1B" w:rsidR="00D65B1B">
        <w:t xml:space="preserve"> </w:t>
      </w:r>
      <w:r w:rsidRPr="00BC1A1B">
        <w:t>last</w:t>
      </w:r>
      <w:r w:rsidRPr="00BC1A1B" w:rsidR="00D65B1B">
        <w:t xml:space="preserve"> </w:t>
      </w:r>
      <w:r w:rsidRPr="00BC1A1B">
        <w:t>couple</w:t>
      </w:r>
      <w:r w:rsidRPr="00BC1A1B" w:rsidR="00D65B1B">
        <w:t xml:space="preserve"> </w:t>
      </w:r>
      <w:r w:rsidRPr="00BC1A1B">
        <w:t>of</w:t>
      </w:r>
      <w:r w:rsidRPr="00BC1A1B" w:rsidR="00D65B1B">
        <w:t xml:space="preserve"> </w:t>
      </w:r>
      <w:r w:rsidRPr="00BC1A1B">
        <w:t>years.</w:t>
      </w:r>
      <w:r w:rsidRPr="00BC1A1B" w:rsidR="00D65B1B">
        <w:t xml:space="preserve"> </w:t>
      </w:r>
      <w:r w:rsidRPr="00BC1A1B">
        <w:t>One</w:t>
      </w:r>
      <w:r w:rsidRPr="00BC1A1B" w:rsidR="00D65B1B">
        <w:t xml:space="preserve"> </w:t>
      </w:r>
      <w:r w:rsidRPr="00BC1A1B">
        <w:t>consequence</w:t>
      </w:r>
      <w:r w:rsidRPr="00BC1A1B" w:rsidR="00D65B1B">
        <w:t xml:space="preserve"> </w:t>
      </w:r>
      <w:r w:rsidRPr="00BC1A1B">
        <w:t>of</w:t>
      </w:r>
      <w:r w:rsidRPr="00BC1A1B" w:rsidR="00D65B1B">
        <w:t xml:space="preserve"> </w:t>
      </w:r>
      <w:r w:rsidRPr="00BC1A1B">
        <w:t>tha</w:t>
      </w:r>
      <w:r w:rsidRPr="00BC1A1B" w:rsidR="00D53041">
        <w:t xml:space="preserve">t </w:t>
      </w:r>
      <w:r w:rsidRPr="00BC1A1B">
        <w:t>is</w:t>
      </w:r>
      <w:r w:rsidRPr="00BC1A1B" w:rsidR="00D65B1B">
        <w:t xml:space="preserve"> </w:t>
      </w:r>
      <w:r w:rsidRPr="00BC1A1B">
        <w:t>that</w:t>
      </w:r>
      <w:r w:rsidRPr="00BC1A1B" w:rsidR="00D65B1B">
        <w:t xml:space="preserve"> </w:t>
      </w:r>
      <w:r w:rsidRPr="00BC1A1B">
        <w:t>our</w:t>
      </w:r>
      <w:r w:rsidRPr="00BC1A1B" w:rsidR="00D65B1B">
        <w:t xml:space="preserve"> </w:t>
      </w:r>
      <w:r w:rsidRPr="00BC1A1B">
        <w:t>funding</w:t>
      </w:r>
      <w:r w:rsidRPr="00BC1A1B" w:rsidR="00D65B1B">
        <w:t xml:space="preserve"> </w:t>
      </w:r>
      <w:r w:rsidRPr="00BC1A1B">
        <w:t>has</w:t>
      </w:r>
      <w:r w:rsidRPr="00BC1A1B" w:rsidR="00D65B1B">
        <w:t xml:space="preserve"> </w:t>
      </w:r>
      <w:r w:rsidRPr="00BC1A1B">
        <w:t>been</w:t>
      </w:r>
      <w:r w:rsidRPr="00BC1A1B" w:rsidR="00D65B1B">
        <w:t xml:space="preserve"> </w:t>
      </w:r>
      <w:r w:rsidRPr="00BC1A1B">
        <w:t>bolstered</w:t>
      </w:r>
      <w:r w:rsidRPr="00BC1A1B" w:rsidR="00D65B1B">
        <w:t xml:space="preserve"> </w:t>
      </w:r>
      <w:r w:rsidRPr="00BC1A1B">
        <w:t>by</w:t>
      </w:r>
      <w:r w:rsidRPr="00BC1A1B" w:rsidR="00D65B1B">
        <w:t xml:space="preserve"> </w:t>
      </w:r>
      <w:r w:rsidRPr="00BC1A1B">
        <w:t>a</w:t>
      </w:r>
      <w:r w:rsidRPr="00BC1A1B" w:rsidR="00D65B1B">
        <w:t xml:space="preserve"> </w:t>
      </w:r>
      <w:r w:rsidRPr="00BC1A1B">
        <w:t>series</w:t>
      </w:r>
      <w:r w:rsidRPr="00BC1A1B" w:rsidR="00D65B1B">
        <w:t xml:space="preserve"> </w:t>
      </w:r>
      <w:r w:rsidRPr="00BC1A1B">
        <w:t>of</w:t>
      </w:r>
      <w:r w:rsidRPr="00BC1A1B" w:rsidR="00D65B1B">
        <w:t xml:space="preserve"> </w:t>
      </w:r>
      <w:r w:rsidRPr="00BC1A1B">
        <w:t>one</w:t>
      </w:r>
      <w:r w:rsidRPr="00BC1A1B">
        <w:noBreakHyphen/>
        <w:t>off</w:t>
      </w:r>
      <w:r w:rsidRPr="00BC1A1B" w:rsidR="00D65B1B">
        <w:t xml:space="preserve"> </w:t>
      </w:r>
      <w:r w:rsidRPr="00BC1A1B">
        <w:t>grants,</w:t>
      </w:r>
      <w:r w:rsidRPr="00BC1A1B" w:rsidR="00D65B1B">
        <w:t xml:space="preserve"> </w:t>
      </w:r>
      <w:r w:rsidRPr="00BC1A1B">
        <w:t>be</w:t>
      </w:r>
      <w:r w:rsidRPr="00BC1A1B" w:rsidR="00D65B1B">
        <w:t xml:space="preserve"> </w:t>
      </w:r>
      <w:r w:rsidRPr="00BC1A1B">
        <w:t>it</w:t>
      </w:r>
      <w:r w:rsidRPr="00BC1A1B" w:rsidR="00D65B1B">
        <w:t xml:space="preserve"> </w:t>
      </w:r>
      <w:r w:rsidRPr="00BC1A1B">
        <w:t>social</w:t>
      </w:r>
      <w:r w:rsidRPr="00BC1A1B" w:rsidR="00D65B1B">
        <w:t xml:space="preserve"> </w:t>
      </w:r>
      <w:r w:rsidRPr="00BC1A1B">
        <w:t>care</w:t>
      </w:r>
      <w:r w:rsidRPr="00BC1A1B" w:rsidR="00D65B1B">
        <w:t xml:space="preserve"> </w:t>
      </w:r>
      <w:r w:rsidRPr="00BC1A1B">
        <w:t>grants,</w:t>
      </w:r>
      <w:r w:rsidRPr="00BC1A1B" w:rsidR="00D65B1B">
        <w:t xml:space="preserve"> </w:t>
      </w:r>
      <w:r w:rsidRPr="00BC1A1B">
        <w:t>the</w:t>
      </w:r>
      <w:r w:rsidRPr="00BC1A1B" w:rsidR="00D65B1B">
        <w:t xml:space="preserve"> </w:t>
      </w:r>
      <w:r w:rsidRPr="00BC1A1B">
        <w:t>Better</w:t>
      </w:r>
      <w:r w:rsidRPr="00BC1A1B" w:rsidR="00D65B1B">
        <w:t xml:space="preserve"> </w:t>
      </w:r>
      <w:r w:rsidRPr="00BC1A1B">
        <w:t>Care</w:t>
      </w:r>
      <w:r w:rsidRPr="00BC1A1B" w:rsidR="00D65B1B">
        <w:t xml:space="preserve"> </w:t>
      </w:r>
      <w:r w:rsidRPr="00BC1A1B">
        <w:t>Fund</w:t>
      </w:r>
      <w:r w:rsidRPr="00BC1A1B" w:rsidR="00D65B1B">
        <w:t xml:space="preserve"> </w:t>
      </w:r>
      <w:r w:rsidRPr="00BC1A1B" w:rsidR="00D53041">
        <w:t xml:space="preserve">or </w:t>
      </w:r>
      <w:r w:rsidRPr="00BC1A1B">
        <w:t>the</w:t>
      </w:r>
      <w:r w:rsidRPr="00BC1A1B" w:rsidR="00D65B1B">
        <w:t xml:space="preserve"> </w:t>
      </w:r>
      <w:r w:rsidRPr="00BC1A1B">
        <w:t>provision</w:t>
      </w:r>
      <w:r w:rsidRPr="00BC1A1B" w:rsidR="00D65B1B">
        <w:t xml:space="preserve"> </w:t>
      </w:r>
      <w:r w:rsidRPr="00BC1A1B">
        <w:t>for</w:t>
      </w:r>
      <w:r w:rsidRPr="00BC1A1B" w:rsidR="00D65B1B">
        <w:t xml:space="preserve"> </w:t>
      </w:r>
      <w:r w:rsidRPr="00BC1A1B">
        <w:t>the</w:t>
      </w:r>
      <w:r w:rsidRPr="00BC1A1B" w:rsidR="00D65B1B">
        <w:t xml:space="preserve"> </w:t>
      </w:r>
      <w:r w:rsidRPr="00BC1A1B">
        <w:t>social</w:t>
      </w:r>
      <w:r w:rsidRPr="00BC1A1B" w:rsidR="00D65B1B">
        <w:t xml:space="preserve"> </w:t>
      </w:r>
      <w:r w:rsidRPr="00BC1A1B">
        <w:t>care</w:t>
      </w:r>
      <w:r w:rsidRPr="00BC1A1B" w:rsidR="00D65B1B">
        <w:t xml:space="preserve"> </w:t>
      </w:r>
      <w:r w:rsidRPr="00BC1A1B">
        <w:t>precept.</w:t>
      </w:r>
      <w:r w:rsidRPr="00BC1A1B" w:rsidR="00D65B1B">
        <w:t xml:space="preserve"> </w:t>
      </w:r>
      <w:r w:rsidRPr="00BC1A1B">
        <w:t>That</w:t>
      </w:r>
      <w:r w:rsidRPr="00BC1A1B" w:rsidR="00D65B1B">
        <w:t xml:space="preserve"> </w:t>
      </w:r>
      <w:r w:rsidRPr="00BC1A1B">
        <w:t>has</w:t>
      </w:r>
      <w:r w:rsidRPr="00BC1A1B" w:rsidR="00D65B1B">
        <w:t xml:space="preserve"> </w:t>
      </w:r>
      <w:r w:rsidRPr="00BC1A1B">
        <w:t>created</w:t>
      </w:r>
      <w:r w:rsidRPr="00BC1A1B" w:rsidR="00D65B1B">
        <w:t xml:space="preserve"> </w:t>
      </w:r>
      <w:r w:rsidRPr="00BC1A1B">
        <w:t>a</w:t>
      </w:r>
      <w:r w:rsidRPr="00BC1A1B" w:rsidR="00D65B1B">
        <w:t xml:space="preserve"> </w:t>
      </w:r>
      <w:r w:rsidRPr="00BC1A1B">
        <w:t>degree</w:t>
      </w:r>
      <w:r w:rsidRPr="00BC1A1B" w:rsidR="00D65B1B">
        <w:t xml:space="preserve"> </w:t>
      </w:r>
      <w:r w:rsidRPr="00BC1A1B">
        <w:t>of</w:t>
      </w:r>
      <w:r w:rsidRPr="00BC1A1B" w:rsidR="00D65B1B">
        <w:t xml:space="preserve"> </w:t>
      </w:r>
      <w:r w:rsidRPr="00BC1A1B">
        <w:t>uncertainty</w:t>
      </w:r>
      <w:r w:rsidRPr="00BC1A1B" w:rsidR="00D65B1B">
        <w:t xml:space="preserve"> </w:t>
      </w:r>
      <w:r w:rsidRPr="00BC1A1B">
        <w:t>and</w:t>
      </w:r>
      <w:r w:rsidRPr="00BC1A1B" w:rsidR="00D65B1B">
        <w:t xml:space="preserve"> </w:t>
      </w:r>
      <w:r w:rsidRPr="00BC1A1B">
        <w:t>now,</w:t>
      </w:r>
      <w:r w:rsidRPr="00BC1A1B" w:rsidR="00D65B1B">
        <w:t xml:space="preserve"> </w:t>
      </w:r>
      <w:r w:rsidRPr="00BC1A1B">
        <w:t>looking</w:t>
      </w:r>
      <w:r w:rsidRPr="00BC1A1B" w:rsidR="00D65B1B">
        <w:t xml:space="preserve"> </w:t>
      </w:r>
      <w:r w:rsidRPr="00BC1A1B">
        <w:t>into</w:t>
      </w:r>
      <w:r w:rsidRPr="00BC1A1B" w:rsidR="00D65B1B">
        <w:t xml:space="preserve"> </w:t>
      </w:r>
      <w:r w:rsidRPr="00BC1A1B">
        <w:t>the</w:t>
      </w:r>
      <w:r w:rsidRPr="00BC1A1B" w:rsidR="00D65B1B">
        <w:t xml:space="preserve"> </w:t>
      </w:r>
      <w:r w:rsidRPr="00BC1A1B">
        <w:t>next</w:t>
      </w:r>
      <w:r w:rsidRPr="00BC1A1B" w:rsidR="00D65B1B">
        <w:t xml:space="preserve"> </w:t>
      </w:r>
      <w:r w:rsidRPr="00BC1A1B">
        <w:t>year,</w:t>
      </w:r>
      <w:r w:rsidRPr="00BC1A1B" w:rsidR="00D65B1B">
        <w:t xml:space="preserve"> </w:t>
      </w:r>
      <w:r w:rsidRPr="00BC1A1B">
        <w:t>we</w:t>
      </w:r>
      <w:r w:rsidRPr="00BC1A1B" w:rsidR="00D65B1B">
        <w:t xml:space="preserve"> </w:t>
      </w:r>
      <w:r w:rsidRPr="00BC1A1B">
        <w:t>are</w:t>
      </w:r>
      <w:r w:rsidRPr="00BC1A1B" w:rsidR="00D65B1B">
        <w:t xml:space="preserve"> </w:t>
      </w:r>
      <w:r w:rsidRPr="00BC1A1B">
        <w:t>very</w:t>
      </w:r>
      <w:r w:rsidRPr="00BC1A1B" w:rsidR="00D65B1B">
        <w:t xml:space="preserve"> </w:t>
      </w:r>
      <w:r w:rsidRPr="00BC1A1B">
        <w:t>concerned</w:t>
      </w:r>
      <w:r w:rsidRPr="00BC1A1B" w:rsidR="00D65B1B">
        <w:t xml:space="preserve"> </w:t>
      </w:r>
      <w:r w:rsidRPr="00BC1A1B">
        <w:t>about</w:t>
      </w:r>
      <w:r w:rsidRPr="00BC1A1B" w:rsidR="00D65B1B">
        <w:t xml:space="preserve"> </w:t>
      </w:r>
      <w:r w:rsidRPr="00BC1A1B">
        <w:t>putting</w:t>
      </w:r>
      <w:r w:rsidRPr="00BC1A1B" w:rsidR="00D65B1B">
        <w:t xml:space="preserve"> </w:t>
      </w:r>
      <w:r w:rsidRPr="00BC1A1B">
        <w:t>budgets</w:t>
      </w:r>
      <w:r w:rsidRPr="00BC1A1B" w:rsidR="00D65B1B">
        <w:t xml:space="preserve"> </w:t>
      </w:r>
      <w:r w:rsidRPr="00BC1A1B">
        <w:t>together</w:t>
      </w:r>
      <w:r w:rsidRPr="00BC1A1B" w:rsidR="00D65B1B">
        <w:t xml:space="preserve"> </w:t>
      </w:r>
      <w:r w:rsidRPr="00BC1A1B">
        <w:t>for</w:t>
      </w:r>
      <w:r w:rsidRPr="00BC1A1B" w:rsidR="00D65B1B">
        <w:t xml:space="preserve"> </w:t>
      </w:r>
      <w:r w:rsidRPr="00BC1A1B">
        <w:t>next</w:t>
      </w:r>
      <w:r w:rsidRPr="00BC1A1B" w:rsidR="00D65B1B">
        <w:t xml:space="preserve"> </w:t>
      </w:r>
      <w:r w:rsidRPr="00BC1A1B">
        <w:t>year.</w:t>
      </w:r>
    </w:p>
    <w:p w:rsidR="008F49E8" w:rsidRPr="00BC1A1B" w:rsidP="008F49E8">
      <w:pPr>
        <w:pStyle w:val="Answer"/>
      </w:pPr>
      <w:r w:rsidRPr="00BC1A1B">
        <w:t>When</w:t>
      </w:r>
      <w:r w:rsidRPr="00BC1A1B" w:rsidR="00D65B1B">
        <w:t xml:space="preserve"> </w:t>
      </w:r>
      <w:r w:rsidRPr="00BC1A1B">
        <w:t>I</w:t>
      </w:r>
      <w:r w:rsidRPr="00BC1A1B" w:rsidR="00D65B1B">
        <w:t xml:space="preserve"> </w:t>
      </w:r>
      <w:r w:rsidRPr="00BC1A1B">
        <w:t>look</w:t>
      </w:r>
      <w:r w:rsidRPr="00BC1A1B" w:rsidR="00D65B1B">
        <w:t xml:space="preserve"> </w:t>
      </w:r>
      <w:r w:rsidRPr="00BC1A1B">
        <w:t>across</w:t>
      </w:r>
      <w:r w:rsidRPr="00BC1A1B" w:rsidR="00D65B1B">
        <w:t xml:space="preserve"> </w:t>
      </w:r>
      <w:r w:rsidRPr="00BC1A1B">
        <w:t>our</w:t>
      </w:r>
      <w:r w:rsidRPr="00BC1A1B" w:rsidR="00D65B1B">
        <w:t xml:space="preserve"> </w:t>
      </w:r>
      <w:r w:rsidRPr="00BC1A1B">
        <w:t>CCN</w:t>
      </w:r>
      <w:r w:rsidRPr="00BC1A1B" w:rsidR="00D65B1B">
        <w:t xml:space="preserve"> </w:t>
      </w:r>
      <w:r w:rsidRPr="00BC1A1B">
        <w:t>member</w:t>
      </w:r>
      <w:r w:rsidRPr="00BC1A1B" w:rsidR="00D65B1B">
        <w:t xml:space="preserve"> </w:t>
      </w:r>
      <w:r w:rsidRPr="00BC1A1B">
        <w:t>councils,</w:t>
      </w:r>
      <w:r w:rsidRPr="00BC1A1B" w:rsidR="00D65B1B">
        <w:t xml:space="preserve"> </w:t>
      </w:r>
      <w:r w:rsidRPr="00BC1A1B">
        <w:t>currently,</w:t>
      </w:r>
      <w:r w:rsidRPr="00BC1A1B" w:rsidR="00D65B1B">
        <w:t xml:space="preserve"> </w:t>
      </w:r>
      <w:r w:rsidRPr="00BC1A1B">
        <w:t>our</w:t>
      </w:r>
      <w:r w:rsidRPr="00BC1A1B" w:rsidR="00D65B1B">
        <w:t xml:space="preserve"> </w:t>
      </w:r>
      <w:r w:rsidRPr="00BC1A1B">
        <w:t>view</w:t>
      </w:r>
      <w:r w:rsidRPr="00BC1A1B" w:rsidR="00D65B1B">
        <w:t xml:space="preserve"> </w:t>
      </w:r>
      <w:r w:rsidRPr="00BC1A1B">
        <w:t>is</w:t>
      </w:r>
      <w:r w:rsidRPr="00BC1A1B" w:rsidR="00D65B1B">
        <w:t xml:space="preserve"> </w:t>
      </w:r>
      <w:r w:rsidRPr="00BC1A1B">
        <w:t>that</w:t>
      </w:r>
      <w:r w:rsidRPr="00BC1A1B" w:rsidR="00D65B1B">
        <w:t xml:space="preserve"> </w:t>
      </w:r>
      <w:r w:rsidRPr="00BC1A1B">
        <w:t>they</w:t>
      </w:r>
      <w:r w:rsidRPr="00BC1A1B" w:rsidR="00D65B1B">
        <w:t xml:space="preserve"> </w:t>
      </w:r>
      <w:r w:rsidRPr="00BC1A1B">
        <w:t>are</w:t>
      </w:r>
      <w:r w:rsidRPr="00BC1A1B" w:rsidR="00D65B1B">
        <w:t xml:space="preserve"> </w:t>
      </w:r>
      <w:r w:rsidRPr="00BC1A1B">
        <w:t>facing,</w:t>
      </w:r>
      <w:r w:rsidRPr="00BC1A1B" w:rsidR="00D65B1B">
        <w:t xml:space="preserve"> </w:t>
      </w:r>
      <w:r w:rsidRPr="00BC1A1B">
        <w:t>for</w:t>
      </w:r>
      <w:r w:rsidRPr="00BC1A1B" w:rsidR="00D65B1B">
        <w:t xml:space="preserve"> </w:t>
      </w:r>
      <w:r w:rsidRPr="00BC1A1B">
        <w:t>next</w:t>
      </w:r>
      <w:r w:rsidRPr="00BC1A1B" w:rsidR="00D65B1B">
        <w:t xml:space="preserve"> </w:t>
      </w:r>
      <w:r w:rsidRPr="00BC1A1B">
        <w:t>year,</w:t>
      </w:r>
      <w:r w:rsidRPr="00BC1A1B" w:rsidR="00D65B1B">
        <w:t xml:space="preserve"> </w:t>
      </w:r>
      <w:r w:rsidRPr="00BC1A1B">
        <w:t>a</w:t>
      </w:r>
      <w:r w:rsidRPr="00BC1A1B" w:rsidR="00D65B1B">
        <w:t xml:space="preserve"> </w:t>
      </w:r>
      <w:r w:rsidRPr="00BC1A1B">
        <w:t>£2.2</w:t>
      </w:r>
      <w:r w:rsidRPr="00BC1A1B" w:rsidR="00D65B1B">
        <w:t xml:space="preserve"> </w:t>
      </w:r>
      <w:r w:rsidRPr="00BC1A1B">
        <w:t>billion</w:t>
      </w:r>
      <w:r w:rsidRPr="00BC1A1B" w:rsidR="00D65B1B">
        <w:t xml:space="preserve"> </w:t>
      </w:r>
      <w:r w:rsidRPr="00BC1A1B">
        <w:t>shortfall</w:t>
      </w:r>
      <w:r w:rsidR="00BD464B">
        <w:t xml:space="preserve">, </w:t>
      </w:r>
      <w:r w:rsidRPr="00BC1A1B">
        <w:t>and</w:t>
      </w:r>
      <w:r w:rsidRPr="00BC1A1B" w:rsidR="00D65B1B">
        <w:t xml:space="preserve"> </w:t>
      </w:r>
      <w:r w:rsidRPr="00BC1A1B">
        <w:t>included</w:t>
      </w:r>
      <w:r w:rsidRPr="00BC1A1B" w:rsidR="00D65B1B">
        <w:t xml:space="preserve"> </w:t>
      </w:r>
      <w:r w:rsidRPr="00BC1A1B">
        <w:t>in</w:t>
      </w:r>
      <w:r w:rsidRPr="00BC1A1B" w:rsidR="00D65B1B">
        <w:t xml:space="preserve"> </w:t>
      </w:r>
      <w:r w:rsidRPr="00BC1A1B">
        <w:t>that</w:t>
      </w:r>
      <w:r w:rsidRPr="00BC1A1B" w:rsidR="00D65B1B">
        <w:t xml:space="preserve"> </w:t>
      </w:r>
      <w:r w:rsidRPr="00BC1A1B">
        <w:t>is</w:t>
      </w:r>
      <w:r w:rsidRPr="00BC1A1B" w:rsidR="00D65B1B">
        <w:t xml:space="preserve"> </w:t>
      </w:r>
      <w:r w:rsidRPr="00BC1A1B">
        <w:t>some</w:t>
      </w:r>
      <w:r w:rsidRPr="00BC1A1B" w:rsidR="00D65B1B">
        <w:t xml:space="preserve"> </w:t>
      </w:r>
      <w:r w:rsidRPr="00BC1A1B">
        <w:t>£800</w:t>
      </w:r>
      <w:r w:rsidRPr="00BC1A1B" w:rsidR="00D65B1B">
        <w:t xml:space="preserve"> </w:t>
      </w:r>
      <w:r w:rsidRPr="00BC1A1B">
        <w:t>million</w:t>
      </w:r>
      <w:r w:rsidRPr="00BC1A1B" w:rsidR="00D65B1B">
        <w:t xml:space="preserve"> </w:t>
      </w:r>
      <w:r w:rsidRPr="00BC1A1B">
        <w:t>of</w:t>
      </w:r>
      <w:r w:rsidRPr="00BC1A1B" w:rsidR="00D65B1B">
        <w:t xml:space="preserve"> </w:t>
      </w:r>
      <w:r w:rsidRPr="00BC1A1B">
        <w:t>unrecoverable</w:t>
      </w:r>
      <w:r w:rsidRPr="00BC1A1B" w:rsidR="00D65B1B">
        <w:t xml:space="preserve"> </w:t>
      </w:r>
      <w:r w:rsidRPr="00BC1A1B">
        <w:t>council</w:t>
      </w:r>
      <w:r w:rsidRPr="00BC1A1B" w:rsidR="00D65B1B">
        <w:t xml:space="preserve"> </w:t>
      </w:r>
      <w:r w:rsidRPr="00BC1A1B">
        <w:t>tax</w:t>
      </w:r>
      <w:r w:rsidRPr="00BC1A1B" w:rsidR="00D65B1B">
        <w:t xml:space="preserve"> </w:t>
      </w:r>
      <w:r w:rsidRPr="00BC1A1B">
        <w:t>and</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That</w:t>
      </w:r>
      <w:r w:rsidRPr="00BC1A1B" w:rsidR="00D65B1B">
        <w:t xml:space="preserve"> </w:t>
      </w:r>
      <w:r w:rsidRPr="00BC1A1B">
        <w:t>is</w:t>
      </w:r>
      <w:r w:rsidRPr="00BC1A1B" w:rsidR="00D65B1B">
        <w:t xml:space="preserve"> </w:t>
      </w:r>
      <w:r w:rsidRPr="00BC1A1B">
        <w:t>simply</w:t>
      </w:r>
      <w:r w:rsidRPr="00BC1A1B" w:rsidR="00D65B1B">
        <w:t xml:space="preserve"> </w:t>
      </w:r>
      <w:r w:rsidRPr="00BC1A1B">
        <w:t>the</w:t>
      </w:r>
      <w:r w:rsidRPr="00BC1A1B" w:rsidR="00D65B1B">
        <w:t xml:space="preserve"> </w:t>
      </w:r>
      <w:r w:rsidRPr="00BC1A1B">
        <w:t>position</w:t>
      </w:r>
      <w:r w:rsidRPr="00BC1A1B" w:rsidR="00D65B1B">
        <w:t xml:space="preserve"> </w:t>
      </w:r>
      <w:r w:rsidRPr="00BC1A1B">
        <w:t>for</w:t>
      </w:r>
      <w:r w:rsidRPr="00BC1A1B" w:rsidR="00D65B1B">
        <w:t xml:space="preserve"> </w:t>
      </w:r>
      <w:r w:rsidRPr="00BC1A1B">
        <w:t>my</w:t>
      </w:r>
      <w:r w:rsidRPr="00BC1A1B" w:rsidR="00D65B1B">
        <w:t xml:space="preserve"> </w:t>
      </w:r>
      <w:r w:rsidRPr="00BC1A1B">
        <w:t>36</w:t>
      </w:r>
      <w:r w:rsidRPr="00BC1A1B" w:rsidR="00D65B1B">
        <w:t xml:space="preserve"> </w:t>
      </w:r>
      <w:r w:rsidRPr="00BC1A1B">
        <w:t>councils,</w:t>
      </w:r>
      <w:r w:rsidRPr="00BC1A1B" w:rsidR="00D65B1B">
        <w:t xml:space="preserve"> </w:t>
      </w:r>
      <w:r w:rsidRPr="00BC1A1B">
        <w:t>11</w:t>
      </w:r>
      <w:r w:rsidRPr="00BC1A1B" w:rsidR="00D65B1B">
        <w:t xml:space="preserve"> </w:t>
      </w:r>
      <w:r w:rsidRPr="00BC1A1B">
        <w:t>of</w:t>
      </w:r>
      <w:r w:rsidRPr="00BC1A1B" w:rsidR="00D65B1B">
        <w:t xml:space="preserve"> </w:t>
      </w:r>
      <w:r w:rsidRPr="00BC1A1B">
        <w:t>which</w:t>
      </w:r>
      <w:r w:rsidRPr="00BC1A1B" w:rsidR="00D65B1B">
        <w:t xml:space="preserve"> </w:t>
      </w:r>
      <w:r w:rsidRPr="00BC1A1B">
        <w:t>are</w:t>
      </w:r>
      <w:r w:rsidRPr="00BC1A1B" w:rsidR="00D65B1B">
        <w:t xml:space="preserve"> </w:t>
      </w:r>
      <w:r w:rsidRPr="00BC1A1B">
        <w:t>unitary</w:t>
      </w:r>
      <w:r w:rsidRPr="00BC1A1B" w:rsidR="00D65B1B">
        <w:t xml:space="preserve"> </w:t>
      </w:r>
      <w:r w:rsidRPr="00BC1A1B">
        <w:t>councils</w:t>
      </w:r>
      <w:r w:rsidRPr="00BC1A1B" w:rsidR="00D65B1B">
        <w:t xml:space="preserve"> </w:t>
      </w:r>
      <w:r w:rsidRPr="00BC1A1B">
        <w:t>and</w:t>
      </w:r>
      <w:r w:rsidRPr="00BC1A1B" w:rsidR="00D65B1B">
        <w:t xml:space="preserve"> </w:t>
      </w:r>
      <w:r w:rsidRPr="00BC1A1B">
        <w:t>25</w:t>
      </w:r>
      <w:r w:rsidRPr="00BC1A1B" w:rsidR="00D65B1B">
        <w:t xml:space="preserve"> </w:t>
      </w:r>
      <w:r w:rsidRPr="00BC1A1B">
        <w:t>of</w:t>
      </w:r>
      <w:r w:rsidRPr="00BC1A1B" w:rsidR="00D65B1B">
        <w:t xml:space="preserve"> </w:t>
      </w:r>
      <w:r w:rsidRPr="00BC1A1B">
        <w:t>which</w:t>
      </w:r>
      <w:r w:rsidRPr="00BC1A1B" w:rsidR="00D65B1B">
        <w:t xml:space="preserve"> </w:t>
      </w:r>
      <w:r w:rsidRPr="00BC1A1B">
        <w:t>are</w:t>
      </w:r>
      <w:r w:rsidRPr="00BC1A1B" w:rsidR="00D65B1B">
        <w:t xml:space="preserve"> </w:t>
      </w:r>
      <w:r w:rsidRPr="00BC1A1B">
        <w:t>two</w:t>
      </w:r>
      <w:r w:rsidRPr="00BC1A1B">
        <w:noBreakHyphen/>
        <w:t>tier</w:t>
      </w:r>
      <w:r w:rsidRPr="00BC1A1B" w:rsidR="00D65B1B">
        <w:t xml:space="preserve"> </w:t>
      </w:r>
      <w:r w:rsidRPr="00BC1A1B">
        <w:t>shire</w:t>
      </w:r>
      <w:r w:rsidRPr="00BC1A1B" w:rsidR="00D65B1B">
        <w:t xml:space="preserve"> </w:t>
      </w:r>
      <w:r w:rsidRPr="00BC1A1B">
        <w:t>counties.</w:t>
      </w:r>
      <w:r w:rsidRPr="00BC1A1B" w:rsidR="00D65B1B">
        <w:t xml:space="preserve"> </w:t>
      </w:r>
      <w:r w:rsidRPr="00BC1A1B">
        <w:t>That</w:t>
      </w:r>
      <w:r w:rsidRPr="00BC1A1B" w:rsidR="00D65B1B">
        <w:t xml:space="preserve"> </w:t>
      </w:r>
      <w:r w:rsidRPr="00BC1A1B">
        <w:t>is</w:t>
      </w:r>
      <w:r w:rsidRPr="00BC1A1B" w:rsidR="00D65B1B">
        <w:t xml:space="preserve"> </w:t>
      </w:r>
      <w:r w:rsidRPr="00BC1A1B">
        <w:t>quite</w:t>
      </w:r>
      <w:r w:rsidRPr="00BC1A1B" w:rsidR="00D65B1B">
        <w:t xml:space="preserve"> </w:t>
      </w:r>
      <w:r w:rsidRPr="00BC1A1B">
        <w:t>a</w:t>
      </w:r>
      <w:r w:rsidRPr="00BC1A1B" w:rsidR="00D65B1B">
        <w:t xml:space="preserve"> </w:t>
      </w:r>
      <w:r w:rsidRPr="00BC1A1B">
        <w:t>challenge</w:t>
      </w:r>
      <w:r w:rsidRPr="00BC1A1B" w:rsidR="00D65B1B">
        <w:t xml:space="preserve"> </w:t>
      </w:r>
      <w:r w:rsidRPr="00BC1A1B">
        <w:t>in</w:t>
      </w:r>
      <w:r w:rsidRPr="00BC1A1B" w:rsidR="00D65B1B">
        <w:t xml:space="preserve"> </w:t>
      </w:r>
      <w:r w:rsidRPr="00BC1A1B">
        <w:t>our</w:t>
      </w:r>
      <w:r w:rsidRPr="00BC1A1B" w:rsidR="00D65B1B">
        <w:t xml:space="preserve"> </w:t>
      </w:r>
      <w:r w:rsidRPr="00BC1A1B">
        <w:t>particular</w:t>
      </w:r>
      <w:r w:rsidRPr="00BC1A1B" w:rsidR="00D65B1B">
        <w:t xml:space="preserve"> </w:t>
      </w:r>
      <w:r w:rsidRPr="00BC1A1B">
        <w:t>sector</w:t>
      </w:r>
      <w:r w:rsidRPr="00BC1A1B" w:rsidR="00D65B1B">
        <w:t xml:space="preserve"> </w:t>
      </w:r>
      <w:r w:rsidRPr="00BC1A1B">
        <w:t>of</w:t>
      </w:r>
      <w:r w:rsidRPr="00BC1A1B" w:rsidR="00D65B1B">
        <w:t xml:space="preserve"> </w:t>
      </w:r>
      <w:r w:rsidRPr="00BC1A1B">
        <w:t>the</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world.</w:t>
      </w:r>
    </w:p>
    <w:p w:rsidR="008F49E8" w:rsidRPr="00BC1A1B" w:rsidP="008F49E8">
      <w:pPr>
        <w:pStyle w:val="Answer"/>
      </w:pPr>
      <w:sdt>
        <w:sdtPr>
          <w:alias w:val="Witness"/>
          <w:id w:val="1344364736"/>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District</w:t>
      </w:r>
      <w:r w:rsidRPr="00BC1A1B" w:rsidR="00D65B1B">
        <w:t xml:space="preserve"> </w:t>
      </w:r>
      <w:r w:rsidRPr="00BC1A1B">
        <w:t>councils</w:t>
      </w:r>
      <w:r w:rsidRPr="00BC1A1B" w:rsidR="00D65B1B">
        <w:t xml:space="preserve"> </w:t>
      </w:r>
      <w:r w:rsidRPr="00BC1A1B">
        <w:t>represent</w:t>
      </w:r>
      <w:r w:rsidRPr="00BC1A1B" w:rsidR="00D65B1B">
        <w:t xml:space="preserve"> </w:t>
      </w:r>
      <w:r w:rsidRPr="00BC1A1B">
        <w:t>the</w:t>
      </w:r>
      <w:r w:rsidRPr="00BC1A1B" w:rsidR="00D65B1B">
        <w:t xml:space="preserve"> </w:t>
      </w:r>
      <w:r w:rsidRPr="00BC1A1B">
        <w:t>market,</w:t>
      </w:r>
      <w:r w:rsidRPr="00BC1A1B" w:rsidR="00D65B1B">
        <w:t xml:space="preserve"> </w:t>
      </w:r>
      <w:r w:rsidRPr="00BC1A1B">
        <w:t>coastal</w:t>
      </w:r>
      <w:r w:rsidRPr="00BC1A1B" w:rsidR="00D65B1B">
        <w:t xml:space="preserve"> </w:t>
      </w:r>
      <w:r w:rsidRPr="00BC1A1B">
        <w:t>and</w:t>
      </w:r>
      <w:r w:rsidRPr="00BC1A1B" w:rsidR="00D65B1B">
        <w:t xml:space="preserve"> </w:t>
      </w:r>
      <w:r w:rsidRPr="00BC1A1B">
        <w:t>new</w:t>
      </w:r>
      <w:r w:rsidRPr="00BC1A1B" w:rsidR="00D65B1B">
        <w:t xml:space="preserve"> </w:t>
      </w:r>
      <w:r w:rsidRPr="00BC1A1B">
        <w:t>towns</w:t>
      </w:r>
      <w:r w:rsidRPr="00BC1A1B" w:rsidR="00D65B1B">
        <w:t xml:space="preserve"> </w:t>
      </w:r>
      <w:r w:rsidRPr="00BC1A1B">
        <w:t>and</w:t>
      </w:r>
      <w:r w:rsidRPr="00BC1A1B" w:rsidR="00D65B1B">
        <w:t xml:space="preserve"> </w:t>
      </w:r>
      <w:r w:rsidRPr="00BC1A1B">
        <w:t>rural</w:t>
      </w:r>
      <w:r w:rsidRPr="00BC1A1B" w:rsidR="00D65B1B">
        <w:t xml:space="preserve"> </w:t>
      </w:r>
      <w:r w:rsidRPr="00BC1A1B">
        <w:t>areas.</w:t>
      </w:r>
      <w:r w:rsidRPr="00BC1A1B" w:rsidR="00D65B1B">
        <w:t xml:space="preserve"> </w:t>
      </w:r>
      <w:r w:rsidRPr="00BC1A1B">
        <w:t>I</w:t>
      </w:r>
      <w:r w:rsidRPr="00BC1A1B" w:rsidR="00D65B1B">
        <w:t xml:space="preserve"> </w:t>
      </w:r>
      <w:r w:rsidRPr="00BC1A1B">
        <w:t>am</w:t>
      </w:r>
      <w:r w:rsidRPr="00BC1A1B" w:rsidR="00D65B1B">
        <w:t xml:space="preserve"> </w:t>
      </w:r>
      <w:r w:rsidRPr="00BC1A1B">
        <w:t>sure</w:t>
      </w:r>
      <w:r w:rsidRPr="00BC1A1B" w:rsidR="00D65B1B">
        <w:t xml:space="preserve"> </w:t>
      </w:r>
      <w:r w:rsidRPr="00BC1A1B">
        <w:t>your</w:t>
      </w:r>
      <w:r w:rsidRPr="00BC1A1B" w:rsidR="00D65B1B">
        <w:t xml:space="preserve"> </w:t>
      </w:r>
      <w:r w:rsidRPr="00BC1A1B">
        <w:t>members</w:t>
      </w:r>
      <w:r w:rsidRPr="00BC1A1B" w:rsidR="00D65B1B">
        <w:t xml:space="preserve"> </w:t>
      </w:r>
      <w:r w:rsidRPr="00BC1A1B">
        <w:t>know</w:t>
      </w:r>
      <w:r w:rsidRPr="00BC1A1B" w:rsidR="00D65B1B">
        <w:t xml:space="preserve"> </w:t>
      </w:r>
      <w:r w:rsidRPr="00BC1A1B">
        <w:t>that.</w:t>
      </w:r>
      <w:r w:rsidRPr="00BC1A1B" w:rsidR="00D65B1B">
        <w:t xml:space="preserve"> </w:t>
      </w:r>
      <w:r w:rsidRPr="00BC1A1B">
        <w:t>We</w:t>
      </w:r>
      <w:r w:rsidRPr="00BC1A1B" w:rsidR="00D65B1B">
        <w:t xml:space="preserve"> </w:t>
      </w:r>
      <w:r w:rsidRPr="00BC1A1B">
        <w:t>cover</w:t>
      </w:r>
      <w:r w:rsidRPr="00BC1A1B" w:rsidR="00D65B1B">
        <w:t xml:space="preserve"> </w:t>
      </w:r>
      <w:r w:rsidRPr="00BC1A1B">
        <w:t>about</w:t>
      </w:r>
      <w:r w:rsidRPr="00BC1A1B" w:rsidR="00D65B1B">
        <w:t xml:space="preserve"> </w:t>
      </w:r>
      <w:r w:rsidRPr="00BC1A1B">
        <w:t>68%</w:t>
      </w:r>
      <w:r w:rsidRPr="00BC1A1B" w:rsidR="00D65B1B">
        <w:t xml:space="preserve"> </w:t>
      </w:r>
      <w:r w:rsidRPr="00BC1A1B">
        <w:t>of</w:t>
      </w:r>
      <w:r w:rsidRPr="00BC1A1B" w:rsidR="00D65B1B">
        <w:t xml:space="preserve"> </w:t>
      </w:r>
      <w:r w:rsidRPr="00BC1A1B">
        <w:t>the</w:t>
      </w:r>
      <w:r w:rsidRPr="00BC1A1B" w:rsidR="00D65B1B">
        <w:t xml:space="preserve"> </w:t>
      </w:r>
      <w:r w:rsidRPr="00BC1A1B">
        <w:t>country.</w:t>
      </w:r>
      <w:r w:rsidRPr="00BC1A1B" w:rsidR="00D65B1B">
        <w:t xml:space="preserve"> </w:t>
      </w:r>
      <w:r w:rsidRPr="00BC1A1B">
        <w:t>To</w:t>
      </w:r>
      <w:r w:rsidRPr="00BC1A1B" w:rsidR="00D65B1B">
        <w:t xml:space="preserve"> </w:t>
      </w:r>
      <w:r w:rsidRPr="00BC1A1B">
        <w:t>provide</w:t>
      </w:r>
      <w:r w:rsidRPr="00BC1A1B" w:rsidR="00D65B1B">
        <w:t xml:space="preserve"> </w:t>
      </w:r>
      <w:r w:rsidRPr="00BC1A1B">
        <w:t>some</w:t>
      </w:r>
      <w:r w:rsidRPr="00BC1A1B" w:rsidR="00D65B1B">
        <w:t xml:space="preserve"> </w:t>
      </w:r>
      <w:r w:rsidRPr="00BC1A1B">
        <w:t>financial</w:t>
      </w:r>
      <w:r w:rsidRPr="00BC1A1B" w:rsidR="00D65B1B">
        <w:t xml:space="preserve"> </w:t>
      </w:r>
      <w:r w:rsidRPr="00BC1A1B">
        <w:t>context,</w:t>
      </w:r>
      <w:r w:rsidRPr="00BC1A1B" w:rsidR="00D65B1B">
        <w:t xml:space="preserve"> </w:t>
      </w:r>
      <w:r w:rsidRPr="00BC1A1B">
        <w:t>in</w:t>
      </w:r>
      <w:r w:rsidRPr="00BC1A1B" w:rsidR="00D65B1B">
        <w:t xml:space="preserve"> </w:t>
      </w:r>
      <w:r w:rsidRPr="00BC1A1B">
        <w:t>my</w:t>
      </w:r>
      <w:r w:rsidRPr="00BC1A1B" w:rsidR="00D65B1B">
        <w:t xml:space="preserve"> </w:t>
      </w:r>
      <w:r w:rsidRPr="00BC1A1B">
        <w:t>borough,</w:t>
      </w:r>
      <w:r w:rsidRPr="00BC1A1B" w:rsidR="00D65B1B">
        <w:t xml:space="preserve"> </w:t>
      </w:r>
      <w:r w:rsidRPr="00BC1A1B">
        <w:t>out</w:t>
      </w:r>
      <w:r w:rsidRPr="00BC1A1B" w:rsidR="00D65B1B">
        <w:t xml:space="preserve"> </w:t>
      </w:r>
      <w:r w:rsidRPr="00BC1A1B">
        <w:t>of</w:t>
      </w:r>
      <w:r w:rsidRPr="00BC1A1B" w:rsidR="00D65B1B">
        <w:t xml:space="preserve"> </w:t>
      </w:r>
      <w:r w:rsidRPr="00BC1A1B">
        <w:t>every</w:t>
      </w:r>
      <w:r w:rsidRPr="00BC1A1B" w:rsidR="00D65B1B">
        <w:t xml:space="preserve"> </w:t>
      </w:r>
      <w:r w:rsidRPr="00BC1A1B">
        <w:t>£1</w:t>
      </w:r>
      <w:r w:rsidRPr="00BC1A1B" w:rsidR="00D65B1B">
        <w:t xml:space="preserve"> </w:t>
      </w:r>
      <w:r w:rsidRPr="00BC1A1B">
        <w:t>paid</w:t>
      </w:r>
      <w:r w:rsidRPr="00BC1A1B" w:rsidR="00D65B1B">
        <w:t xml:space="preserve"> </w:t>
      </w:r>
      <w:r w:rsidRPr="00BC1A1B">
        <w:t>in</w:t>
      </w:r>
      <w:r w:rsidRPr="00BC1A1B" w:rsidR="00D65B1B">
        <w:t xml:space="preserve"> </w:t>
      </w:r>
      <w:r w:rsidRPr="00BC1A1B">
        <w:t>council</w:t>
      </w:r>
      <w:r w:rsidRPr="00BC1A1B" w:rsidR="00D65B1B">
        <w:t xml:space="preserve"> </w:t>
      </w:r>
      <w:r w:rsidRPr="00BC1A1B">
        <w:t>tax,</w:t>
      </w:r>
      <w:r w:rsidRPr="00BC1A1B" w:rsidR="00D65B1B">
        <w:t xml:space="preserve"> </w:t>
      </w:r>
      <w:r w:rsidRPr="00BC1A1B">
        <w:t>the</w:t>
      </w:r>
      <w:r w:rsidRPr="00BC1A1B" w:rsidR="00D65B1B">
        <w:t xml:space="preserve"> </w:t>
      </w:r>
      <w:r w:rsidRPr="00BC1A1B">
        <w:t>district</w:t>
      </w:r>
      <w:r w:rsidRPr="00BC1A1B" w:rsidR="00D65B1B">
        <w:t xml:space="preserve"> </w:t>
      </w:r>
      <w:r w:rsidRPr="00BC1A1B">
        <w:t>council</w:t>
      </w:r>
      <w:r w:rsidRPr="00BC1A1B" w:rsidR="00D65B1B">
        <w:t xml:space="preserve"> </w:t>
      </w:r>
      <w:r w:rsidRPr="00BC1A1B">
        <w:t>will</w:t>
      </w:r>
      <w:r w:rsidRPr="00BC1A1B" w:rsidR="00D65B1B">
        <w:t xml:space="preserve"> </w:t>
      </w:r>
      <w:r w:rsidRPr="00BC1A1B">
        <w:t>receive</w:t>
      </w:r>
      <w:r w:rsidRPr="00BC1A1B" w:rsidR="00D65B1B">
        <w:t xml:space="preserve"> </w:t>
      </w:r>
      <w:r w:rsidRPr="00BC1A1B">
        <w:t>12p.</w:t>
      </w:r>
      <w:r w:rsidRPr="00BC1A1B" w:rsidR="00D65B1B">
        <w:t xml:space="preserve"> </w:t>
      </w:r>
      <w:r w:rsidRPr="00BC1A1B">
        <w:t>My</w:t>
      </w:r>
      <w:r w:rsidRPr="00BC1A1B" w:rsidR="00D65B1B">
        <w:t xml:space="preserve"> </w:t>
      </w:r>
      <w:r w:rsidRPr="00BC1A1B">
        <w:t>residents</w:t>
      </w:r>
      <w:r w:rsidRPr="00BC1A1B" w:rsidR="00D65B1B">
        <w:t xml:space="preserve"> </w:t>
      </w:r>
      <w:r w:rsidRPr="00BC1A1B">
        <w:t>pay</w:t>
      </w:r>
      <w:r w:rsidRPr="00BC1A1B" w:rsidR="00D65B1B">
        <w:t xml:space="preserve"> </w:t>
      </w:r>
      <w:r w:rsidRPr="00BC1A1B">
        <w:t>around</w:t>
      </w:r>
      <w:r w:rsidRPr="00BC1A1B" w:rsidR="00D65B1B">
        <w:t xml:space="preserve"> </w:t>
      </w:r>
      <w:r w:rsidRPr="00BC1A1B">
        <w:t>£200</w:t>
      </w:r>
      <w:r w:rsidRPr="00BC1A1B" w:rsidR="00D65B1B">
        <w:t xml:space="preserve"> </w:t>
      </w:r>
      <w:r w:rsidRPr="00BC1A1B">
        <w:t>a</w:t>
      </w:r>
      <w:r w:rsidRPr="00BC1A1B" w:rsidR="00D65B1B">
        <w:t xml:space="preserve"> </w:t>
      </w:r>
      <w:r w:rsidRPr="00BC1A1B">
        <w:t>year</w:t>
      </w:r>
      <w:r w:rsidRPr="00BC1A1B" w:rsidR="00D65B1B">
        <w:t xml:space="preserve"> </w:t>
      </w:r>
      <w:r w:rsidRPr="00BC1A1B">
        <w:t>for</w:t>
      </w:r>
      <w:r w:rsidRPr="00BC1A1B" w:rsidR="00D65B1B">
        <w:t xml:space="preserve"> </w:t>
      </w:r>
      <w:r w:rsidRPr="00BC1A1B">
        <w:t>120</w:t>
      </w:r>
      <w:r w:rsidRPr="00BC1A1B" w:rsidR="00D65B1B">
        <w:t xml:space="preserve"> </w:t>
      </w:r>
      <w:r w:rsidRPr="00BC1A1B">
        <w:t>services</w:t>
      </w:r>
      <w:r w:rsidRPr="00BC1A1B" w:rsidR="00D65B1B">
        <w:t xml:space="preserve"> </w:t>
      </w:r>
      <w:r w:rsidRPr="00BC1A1B">
        <w:t>that</w:t>
      </w:r>
      <w:r w:rsidRPr="00BC1A1B" w:rsidR="00D65B1B">
        <w:t xml:space="preserve"> </w:t>
      </w:r>
      <w:r w:rsidRPr="00BC1A1B">
        <w:t>the</w:t>
      </w:r>
      <w:r w:rsidRPr="00BC1A1B" w:rsidR="00D65B1B">
        <w:t xml:space="preserve"> </w:t>
      </w:r>
      <w:r w:rsidRPr="00BC1A1B">
        <w:t>district</w:t>
      </w:r>
      <w:r w:rsidRPr="00BC1A1B" w:rsidR="00D65B1B">
        <w:t xml:space="preserve"> </w:t>
      </w:r>
      <w:r w:rsidRPr="00BC1A1B">
        <w:t>council</w:t>
      </w:r>
      <w:r w:rsidRPr="00BC1A1B" w:rsidR="00D65B1B">
        <w:t xml:space="preserve"> </w:t>
      </w:r>
      <w:r w:rsidRPr="00BC1A1B">
        <w:t>delivers.</w:t>
      </w:r>
      <w:r w:rsidRPr="00BC1A1B" w:rsidR="00D65B1B">
        <w:t xml:space="preserve"> </w:t>
      </w:r>
      <w:r w:rsidRPr="00BC1A1B">
        <w:t>Obviously,</w:t>
      </w:r>
      <w:r w:rsidRPr="00BC1A1B" w:rsidR="00D65B1B">
        <w:t xml:space="preserve"> </w:t>
      </w:r>
      <w:r w:rsidRPr="00BC1A1B">
        <w:t>the</w:t>
      </w:r>
      <w:r w:rsidRPr="00BC1A1B" w:rsidR="00D65B1B">
        <w:t xml:space="preserve"> </w:t>
      </w:r>
      <w:r w:rsidRPr="00BC1A1B">
        <w:t>amount</w:t>
      </w:r>
      <w:r w:rsidRPr="00BC1A1B" w:rsidR="00D65B1B">
        <w:t xml:space="preserve"> </w:t>
      </w:r>
      <w:r w:rsidRPr="00BC1A1B">
        <w:t>that</w:t>
      </w:r>
      <w:r w:rsidRPr="00BC1A1B" w:rsidR="00D65B1B">
        <w:t xml:space="preserve"> </w:t>
      </w:r>
      <w:r w:rsidRPr="00BC1A1B">
        <w:t>they</w:t>
      </w:r>
      <w:r w:rsidRPr="00BC1A1B" w:rsidR="00D65B1B">
        <w:t xml:space="preserve"> </w:t>
      </w:r>
      <w:r w:rsidRPr="00BC1A1B">
        <w:t>pay</w:t>
      </w:r>
      <w:r w:rsidRPr="00BC1A1B" w:rsidR="00D65B1B">
        <w:t xml:space="preserve"> </w:t>
      </w:r>
      <w:r w:rsidRPr="00BC1A1B">
        <w:t>in</w:t>
      </w:r>
      <w:r w:rsidRPr="00BC1A1B" w:rsidR="00D65B1B">
        <w:t xml:space="preserve"> </w:t>
      </w:r>
      <w:r w:rsidRPr="00BC1A1B">
        <w:t>council</w:t>
      </w:r>
      <w:r w:rsidRPr="00BC1A1B" w:rsidR="00D65B1B">
        <w:t xml:space="preserve"> </w:t>
      </w:r>
      <w:r w:rsidRPr="00BC1A1B">
        <w:t>tax</w:t>
      </w:r>
      <w:r w:rsidRPr="00BC1A1B" w:rsidR="00D65B1B">
        <w:t xml:space="preserve"> </w:t>
      </w:r>
      <w:r w:rsidRPr="00BC1A1B">
        <w:t>is</w:t>
      </w:r>
      <w:r w:rsidRPr="00BC1A1B" w:rsidR="00D65B1B">
        <w:t xml:space="preserve"> </w:t>
      </w:r>
      <w:r w:rsidRPr="00BC1A1B">
        <w:t>much</w:t>
      </w:r>
      <w:r w:rsidRPr="00BC1A1B" w:rsidR="00D65B1B">
        <w:t xml:space="preserve"> </w:t>
      </w:r>
      <w:r w:rsidRPr="00BC1A1B">
        <w:t>more</w:t>
      </w:r>
      <w:r w:rsidRPr="00BC1A1B" w:rsidR="00D65B1B">
        <w:t xml:space="preserve"> </w:t>
      </w:r>
      <w:r w:rsidRPr="00BC1A1B">
        <w:t>than</w:t>
      </w:r>
      <w:r w:rsidRPr="00BC1A1B" w:rsidR="00D65B1B">
        <w:t xml:space="preserve"> </w:t>
      </w:r>
      <w:r w:rsidRPr="00BC1A1B">
        <w:t>that</w:t>
      </w:r>
      <w:r w:rsidRPr="00BC1A1B" w:rsidR="00D65B1B">
        <w:t xml:space="preserve"> </w:t>
      </w:r>
      <w:r w:rsidRPr="00BC1A1B">
        <w:t>because</w:t>
      </w:r>
      <w:r w:rsidRPr="00BC1A1B" w:rsidR="00D65B1B">
        <w:t xml:space="preserve"> </w:t>
      </w:r>
      <w:r w:rsidRPr="00BC1A1B">
        <w:t>it</w:t>
      </w:r>
      <w:r w:rsidRPr="00BC1A1B" w:rsidR="00D65B1B">
        <w:t xml:space="preserve"> </w:t>
      </w:r>
      <w:r w:rsidRPr="00BC1A1B">
        <w:t>goes</w:t>
      </w:r>
      <w:r w:rsidRPr="00BC1A1B" w:rsidR="00D65B1B">
        <w:t xml:space="preserve"> </w:t>
      </w:r>
      <w:r w:rsidRPr="00BC1A1B">
        <w:t>to</w:t>
      </w:r>
      <w:r w:rsidRPr="00BC1A1B" w:rsidR="00D65B1B">
        <w:t xml:space="preserve"> </w:t>
      </w:r>
      <w:r w:rsidRPr="00BC1A1B">
        <w:t>the</w:t>
      </w:r>
      <w:r w:rsidRPr="00BC1A1B" w:rsidR="00D65B1B">
        <w:t xml:space="preserve"> </w:t>
      </w:r>
      <w:r w:rsidRPr="00BC1A1B">
        <w:t>county</w:t>
      </w:r>
      <w:r w:rsidRPr="00BC1A1B" w:rsidR="00D65B1B">
        <w:t xml:space="preserve"> </w:t>
      </w:r>
      <w:r w:rsidRPr="00BC1A1B">
        <w:t>council</w:t>
      </w:r>
      <w:r w:rsidRPr="00BC1A1B" w:rsidR="00D65B1B">
        <w:t xml:space="preserve"> </w:t>
      </w:r>
      <w:r w:rsidRPr="00BC1A1B">
        <w:t>and</w:t>
      </w:r>
      <w:r w:rsidRPr="00BC1A1B" w:rsidR="00D65B1B">
        <w:t xml:space="preserve"> </w:t>
      </w:r>
      <w:r w:rsidRPr="00BC1A1B">
        <w:t>the</w:t>
      </w:r>
      <w:r w:rsidRPr="00BC1A1B" w:rsidR="00D65B1B">
        <w:t xml:space="preserve"> </w:t>
      </w:r>
      <w:r w:rsidRPr="00BC1A1B">
        <w:t>police.</w:t>
      </w:r>
      <w:r w:rsidRPr="00BC1A1B" w:rsidR="00D65B1B">
        <w:t xml:space="preserve"> </w:t>
      </w:r>
      <w:r w:rsidRPr="00BC1A1B">
        <w:t>Because</w:t>
      </w:r>
      <w:r w:rsidRPr="00BC1A1B" w:rsidR="00D65B1B">
        <w:t xml:space="preserve"> </w:t>
      </w:r>
      <w:r w:rsidRPr="00BC1A1B">
        <w:t>of</w:t>
      </w:r>
      <w:r w:rsidRPr="00BC1A1B" w:rsidR="00D65B1B">
        <w:t xml:space="preserve"> </w:t>
      </w:r>
      <w:r w:rsidRPr="00BC1A1B">
        <w:t>cuts</w:t>
      </w:r>
      <w:r w:rsidRPr="00BC1A1B" w:rsidR="00D65B1B">
        <w:t xml:space="preserve"> </w:t>
      </w:r>
      <w:r w:rsidRPr="00BC1A1B">
        <w:t>to</w:t>
      </w:r>
      <w:r w:rsidRPr="00BC1A1B" w:rsidR="00D65B1B">
        <w:t xml:space="preserve"> </w:t>
      </w:r>
      <w:r w:rsidRPr="00BC1A1B">
        <w:t>our</w:t>
      </w:r>
      <w:r w:rsidRPr="00BC1A1B" w:rsidR="00D65B1B">
        <w:t xml:space="preserve"> </w:t>
      </w:r>
      <w:r w:rsidRPr="00BC1A1B">
        <w:t>grant</w:t>
      </w:r>
      <w:r w:rsidRPr="00BC1A1B" w:rsidR="00D65B1B">
        <w:t xml:space="preserve"> </w:t>
      </w:r>
      <w:r w:rsidRPr="00BC1A1B">
        <w:t>funding</w:t>
      </w:r>
      <w:r w:rsidRPr="00BC1A1B" w:rsidR="00D65B1B">
        <w:t xml:space="preserve"> </w:t>
      </w:r>
      <w:r w:rsidRPr="00BC1A1B">
        <w:t>over</w:t>
      </w:r>
      <w:r w:rsidRPr="00BC1A1B" w:rsidR="00D65B1B">
        <w:t xml:space="preserve"> </w:t>
      </w:r>
      <w:r w:rsidRPr="00BC1A1B">
        <w:t>successive</w:t>
      </w:r>
      <w:r w:rsidRPr="00BC1A1B" w:rsidR="00D65B1B">
        <w:t xml:space="preserve"> </w:t>
      </w:r>
      <w:r w:rsidRPr="00BC1A1B">
        <w:t>years</w:t>
      </w:r>
      <w:r w:rsidRPr="00BC1A1B" w:rsidR="00D65B1B">
        <w:t xml:space="preserve"> </w:t>
      </w:r>
      <w:r w:rsidRPr="00BC1A1B">
        <w:t>and</w:t>
      </w:r>
      <w:r w:rsidRPr="00BC1A1B" w:rsidR="00D65B1B">
        <w:t xml:space="preserve"> </w:t>
      </w:r>
      <w:r w:rsidRPr="00BC1A1B">
        <w:t>council</w:t>
      </w:r>
      <w:r w:rsidRPr="00BC1A1B" w:rsidR="00D65B1B">
        <w:t xml:space="preserve"> </w:t>
      </w:r>
      <w:r w:rsidRPr="00BC1A1B">
        <w:t>tax</w:t>
      </w:r>
      <w:r w:rsidRPr="00BC1A1B" w:rsidR="00D65B1B">
        <w:t xml:space="preserve"> </w:t>
      </w:r>
      <w:r w:rsidRPr="00BC1A1B">
        <w:t>freezes,</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now</w:t>
      </w:r>
      <w:r w:rsidRPr="00BC1A1B" w:rsidR="00D65B1B">
        <w:t xml:space="preserve"> </w:t>
      </w:r>
      <w:r w:rsidRPr="00BC1A1B">
        <w:t>have</w:t>
      </w:r>
      <w:r w:rsidRPr="00BC1A1B" w:rsidR="00D65B1B">
        <w:t xml:space="preserve"> </w:t>
      </w:r>
      <w:r w:rsidRPr="00BC1A1B">
        <w:t>far</w:t>
      </w:r>
      <w:r w:rsidRPr="00BC1A1B" w:rsidR="00D65B1B">
        <w:t xml:space="preserve"> </w:t>
      </w:r>
      <w:r w:rsidRPr="00BC1A1B">
        <w:t>more</w:t>
      </w:r>
      <w:r w:rsidRPr="00BC1A1B" w:rsidR="00D65B1B">
        <w:t xml:space="preserve"> </w:t>
      </w:r>
      <w:r w:rsidRPr="00BC1A1B">
        <w:t>reliance</w:t>
      </w:r>
      <w:r w:rsidRPr="00BC1A1B" w:rsidR="00D65B1B">
        <w:t xml:space="preserve"> </w:t>
      </w:r>
      <w:r w:rsidRPr="00BC1A1B">
        <w:t>on</w:t>
      </w:r>
      <w:r w:rsidRPr="00BC1A1B" w:rsidR="00D65B1B">
        <w:t xml:space="preserve"> </w:t>
      </w:r>
      <w:r w:rsidRPr="00BC1A1B">
        <w:t>the</w:t>
      </w:r>
      <w:r w:rsidRPr="00BC1A1B" w:rsidR="00D65B1B">
        <w:t xml:space="preserve"> </w:t>
      </w:r>
      <w:r w:rsidRPr="00BC1A1B">
        <w:t>income</w:t>
      </w:r>
      <w:r w:rsidRPr="00BC1A1B" w:rsidR="00D65B1B">
        <w:t xml:space="preserve"> </w:t>
      </w:r>
      <w:r w:rsidRPr="00BC1A1B">
        <w:t>we</w:t>
      </w:r>
      <w:r w:rsidRPr="00BC1A1B" w:rsidR="00D65B1B">
        <w:t xml:space="preserve"> </w:t>
      </w:r>
      <w:r w:rsidRPr="00BC1A1B">
        <w:t>get</w:t>
      </w:r>
      <w:r w:rsidRPr="00BC1A1B" w:rsidR="00D65B1B">
        <w:t xml:space="preserve"> </w:t>
      </w:r>
      <w:r w:rsidRPr="00BC1A1B">
        <w:t>from</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00BD464B">
        <w:t>,</w:t>
      </w:r>
      <w:r w:rsidRPr="00BC1A1B" w:rsidR="00D65B1B">
        <w:t xml:space="preserve"> </w:t>
      </w:r>
      <w:r w:rsidRPr="00BC1A1B">
        <w:t>and</w:t>
      </w:r>
      <w:r w:rsidRPr="00BC1A1B" w:rsidR="00D65B1B">
        <w:t xml:space="preserve"> </w:t>
      </w:r>
      <w:r w:rsidRPr="00BC1A1B">
        <w:t>sometimes</w:t>
      </w:r>
      <w:r w:rsidRPr="00BC1A1B" w:rsidR="00D65B1B">
        <w:t xml:space="preserve"> </w:t>
      </w:r>
      <w:r w:rsidRPr="00BC1A1B">
        <w:t>from</w:t>
      </w:r>
      <w:r w:rsidRPr="00BC1A1B" w:rsidR="00D65B1B">
        <w:t xml:space="preserve"> </w:t>
      </w:r>
      <w:r w:rsidRPr="00BC1A1B">
        <w:t>commercial</w:t>
      </w:r>
      <w:r w:rsidRPr="00BC1A1B" w:rsidR="00D65B1B">
        <w:t xml:space="preserve"> </w:t>
      </w:r>
      <w:r w:rsidRPr="00BC1A1B">
        <w:t>income.</w:t>
      </w:r>
    </w:p>
    <w:p w:rsidR="008F49E8" w:rsidRPr="00BC1A1B" w:rsidP="008F49E8">
      <w:pPr>
        <w:pStyle w:val="Answer"/>
      </w:pPr>
      <w:r w:rsidRPr="00BC1A1B">
        <w:t>Also,</w:t>
      </w:r>
      <w:r w:rsidRPr="00BC1A1B" w:rsidR="00D65B1B">
        <w:t xml:space="preserve"> </w:t>
      </w:r>
      <w:r w:rsidRPr="00BC1A1B">
        <w:t>having</w:t>
      </w:r>
      <w:r w:rsidRPr="00BC1A1B" w:rsidR="00D65B1B">
        <w:t xml:space="preserve"> </w:t>
      </w:r>
      <w:r w:rsidRPr="00BC1A1B">
        <w:t>been</w:t>
      </w:r>
      <w:r w:rsidRPr="00BC1A1B" w:rsidR="00D65B1B">
        <w:t xml:space="preserve"> </w:t>
      </w:r>
      <w:r w:rsidRPr="00BC1A1B">
        <w:t>hit</w:t>
      </w:r>
      <w:r w:rsidRPr="00BC1A1B" w:rsidR="00D65B1B">
        <w:t xml:space="preserve"> </w:t>
      </w:r>
      <w:r w:rsidRPr="00BC1A1B">
        <w:t>with</w:t>
      </w:r>
      <w:r w:rsidRPr="00BC1A1B" w:rsidR="00D65B1B">
        <w:t xml:space="preserve"> </w:t>
      </w:r>
      <w:r w:rsidRPr="00BC1A1B">
        <w:t>Covid,</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additional</w:t>
      </w:r>
      <w:r w:rsidRPr="00BC1A1B" w:rsidR="00D65B1B">
        <w:t xml:space="preserve"> </w:t>
      </w:r>
      <w:r w:rsidRPr="00BC1A1B">
        <w:t>expenditure</w:t>
      </w:r>
      <w:r w:rsidRPr="00BC1A1B" w:rsidR="00D65B1B">
        <w:t xml:space="preserve"> </w:t>
      </w:r>
      <w:r w:rsidRPr="00BC1A1B">
        <w:t>of</w:t>
      </w:r>
      <w:r w:rsidRPr="00BC1A1B" w:rsidR="00D65B1B">
        <w:t xml:space="preserve"> </w:t>
      </w:r>
      <w:r w:rsidRPr="00BC1A1B">
        <w:t>around</w:t>
      </w:r>
      <w:r w:rsidRPr="00BC1A1B" w:rsidR="00D65B1B">
        <w:t xml:space="preserve"> </w:t>
      </w:r>
      <w:r w:rsidRPr="00BC1A1B">
        <w:t>£185</w:t>
      </w:r>
      <w:r w:rsidRPr="00BC1A1B" w:rsidR="00D65B1B">
        <w:t xml:space="preserve"> </w:t>
      </w:r>
      <w:r w:rsidRPr="00BC1A1B">
        <w:t>million</w:t>
      </w:r>
      <w:r w:rsidRPr="00BC1A1B" w:rsidR="00D65B1B">
        <w:t xml:space="preserve"> </w:t>
      </w:r>
      <w:r w:rsidRPr="00BC1A1B">
        <w:t>across</w:t>
      </w:r>
      <w:r w:rsidRPr="00BC1A1B" w:rsidR="00D65B1B">
        <w:t xml:space="preserve"> </w:t>
      </w:r>
      <w:r w:rsidRPr="00BC1A1B">
        <w:t>all</w:t>
      </w:r>
      <w:r w:rsidRPr="00BC1A1B" w:rsidR="00D65B1B">
        <w:t xml:space="preserve"> </w:t>
      </w:r>
      <w:r w:rsidRPr="00BC1A1B">
        <w:t>of</w:t>
      </w:r>
      <w:r w:rsidRPr="00BC1A1B" w:rsidR="00D65B1B">
        <w:t xml:space="preserve"> </w:t>
      </w:r>
      <w:r w:rsidRPr="00BC1A1B">
        <w:t>our</w:t>
      </w:r>
      <w:r w:rsidRPr="00BC1A1B" w:rsidR="00D65B1B">
        <w:t xml:space="preserve"> </w:t>
      </w:r>
      <w:r w:rsidRPr="00BC1A1B">
        <w:t>service</w:t>
      </w:r>
      <w:r w:rsidRPr="00BC1A1B" w:rsidR="00D65B1B">
        <w:t xml:space="preserve"> </w:t>
      </w:r>
      <w:r w:rsidRPr="00BC1A1B">
        <w:t>areas</w:t>
      </w:r>
      <w:r w:rsidRPr="00BC1A1B" w:rsidR="00D65B1B">
        <w:t xml:space="preserve"> </w:t>
      </w:r>
      <w:r w:rsidRPr="00BC1A1B">
        <w:t>including,</w:t>
      </w:r>
      <w:r w:rsidRPr="00BC1A1B" w:rsidR="00D65B1B">
        <w:t xml:space="preserve"> </w:t>
      </w:r>
      <w:r w:rsidRPr="00BC1A1B">
        <w:t>very</w:t>
      </w:r>
      <w:r w:rsidRPr="00BC1A1B" w:rsidR="00D65B1B">
        <w:t xml:space="preserve"> </w:t>
      </w:r>
      <w:r w:rsidRPr="00BC1A1B">
        <w:t>importantly,</w:t>
      </w:r>
      <w:r w:rsidRPr="00BC1A1B" w:rsidR="00D65B1B">
        <w:t xml:space="preserve"> </w:t>
      </w:r>
      <w:r w:rsidRPr="00BC1A1B">
        <w:t>about</w:t>
      </w:r>
      <w:r w:rsidRPr="00BC1A1B" w:rsidR="00D65B1B">
        <w:t xml:space="preserve"> </w:t>
      </w:r>
      <w:r w:rsidRPr="00BC1A1B">
        <w:t>£41</w:t>
      </w:r>
      <w:r w:rsidRPr="00BC1A1B" w:rsidR="00D65B1B">
        <w:t xml:space="preserve"> </w:t>
      </w:r>
      <w:r w:rsidRPr="00BC1A1B">
        <w:t>million</w:t>
      </w:r>
      <w:r w:rsidRPr="00BC1A1B" w:rsidR="00D65B1B">
        <w:t xml:space="preserve"> </w:t>
      </w:r>
      <w:r w:rsidRPr="00BC1A1B">
        <w:t>for</w:t>
      </w:r>
      <w:r w:rsidRPr="00BC1A1B" w:rsidR="00D65B1B">
        <w:t xml:space="preserve"> </w:t>
      </w:r>
      <w:r w:rsidRPr="00BC1A1B">
        <w:t>homes</w:t>
      </w:r>
      <w:r w:rsidRPr="00BC1A1B" w:rsidR="00D65B1B">
        <w:t xml:space="preserve"> </w:t>
      </w:r>
      <w:r w:rsidRPr="00BC1A1B">
        <w:t>and</w:t>
      </w:r>
      <w:r w:rsidRPr="00BC1A1B" w:rsidR="00D65B1B">
        <w:t xml:space="preserve"> </w:t>
      </w:r>
      <w:r w:rsidRPr="00BC1A1B">
        <w:t>homelessness.</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greater</w:t>
      </w:r>
      <w:r w:rsidRPr="00BC1A1B" w:rsidR="00D65B1B">
        <w:t xml:space="preserve"> </w:t>
      </w:r>
      <w:r w:rsidRPr="00BC1A1B">
        <w:t>loss</w:t>
      </w:r>
      <w:r w:rsidRPr="00BC1A1B" w:rsidR="00D65B1B">
        <w:t xml:space="preserve"> </w:t>
      </w:r>
      <w:r w:rsidRPr="00BC1A1B">
        <w:t>from</w:t>
      </w:r>
      <w:r w:rsidRPr="00BC1A1B" w:rsidR="00D65B1B">
        <w:t xml:space="preserve"> </w:t>
      </w:r>
      <w:r w:rsidRPr="00BC1A1B">
        <w:t>income</w:t>
      </w:r>
      <w:r w:rsidRPr="00BC1A1B" w:rsidR="00D65B1B">
        <w:t xml:space="preserve"> </w:t>
      </w:r>
      <w:r w:rsidRPr="00BC1A1B">
        <w:t>losses.</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£360</w:t>
      </w:r>
      <w:r w:rsidRPr="00BC1A1B" w:rsidR="00D65B1B">
        <w:t xml:space="preserve"> </w:t>
      </w:r>
      <w:r w:rsidRPr="00BC1A1B">
        <w:t>million</w:t>
      </w:r>
      <w:r w:rsidRPr="00BC1A1B" w:rsidR="00D65B1B">
        <w:t xml:space="preserve"> </w:t>
      </w:r>
      <w:r w:rsidRPr="00BC1A1B">
        <w:t>loss</w:t>
      </w:r>
      <w:r w:rsidRPr="00BC1A1B" w:rsidR="00D65B1B">
        <w:t xml:space="preserve"> </w:t>
      </w:r>
      <w:r w:rsidRPr="00BC1A1B">
        <w:t>in</w:t>
      </w:r>
      <w:r w:rsidRPr="00BC1A1B" w:rsidR="00D65B1B">
        <w:t xml:space="preserve"> </w:t>
      </w:r>
      <w:r w:rsidRPr="00BC1A1B">
        <w:t>income</w:t>
      </w:r>
      <w:r w:rsidR="00BD464B">
        <w:t>,</w:t>
      </w:r>
      <w:r w:rsidRPr="00BC1A1B" w:rsidR="00D65B1B">
        <w:t xml:space="preserve"> </w:t>
      </w:r>
      <w:r w:rsidRPr="00BC1A1B">
        <w:t>including</w:t>
      </w:r>
      <w:r w:rsidRPr="00BC1A1B" w:rsidR="00D65B1B">
        <w:t xml:space="preserve"> </w:t>
      </w:r>
      <w:r w:rsidRPr="00BC1A1B">
        <w:t>commercial</w:t>
      </w:r>
      <w:r w:rsidRPr="00BC1A1B" w:rsidR="00D65B1B">
        <w:t xml:space="preserve"> </w:t>
      </w:r>
      <w:r w:rsidRPr="00BC1A1B">
        <w:t>income</w:t>
      </w:r>
      <w:r w:rsidRPr="00BC1A1B" w:rsidR="00D65B1B">
        <w:t xml:space="preserve"> </w:t>
      </w:r>
      <w:r w:rsidRPr="00BC1A1B">
        <w:t>and</w:t>
      </w:r>
      <w:r w:rsidRPr="00BC1A1B" w:rsidR="00D65B1B">
        <w:t xml:space="preserve"> </w:t>
      </w:r>
      <w:r w:rsidRPr="00BC1A1B">
        <w:t>other</w:t>
      </w:r>
      <w:r w:rsidRPr="00BC1A1B" w:rsidR="00D65B1B">
        <w:t xml:space="preserve"> </w:t>
      </w:r>
      <w:r w:rsidRPr="00BC1A1B">
        <w:t>lost</w:t>
      </w:r>
      <w:r w:rsidRPr="00BC1A1B" w:rsidR="00D65B1B">
        <w:t xml:space="preserve"> </w:t>
      </w:r>
      <w:r w:rsidRPr="00BC1A1B">
        <w:t>income.</w:t>
      </w:r>
      <w:r w:rsidRPr="00BC1A1B" w:rsidR="00D65B1B">
        <w:t xml:space="preserve"> </w:t>
      </w:r>
      <w:r w:rsidRPr="00BC1A1B">
        <w:t>What</w:t>
      </w:r>
      <w:r w:rsidRPr="00BC1A1B" w:rsidR="00D65B1B">
        <w:t xml:space="preserve"> </w:t>
      </w:r>
      <w:r w:rsidRPr="00BC1A1B">
        <w:t>complicates</w:t>
      </w:r>
      <w:r w:rsidRPr="00BC1A1B" w:rsidR="00D65B1B">
        <w:t xml:space="preserve"> </w:t>
      </w:r>
      <w:r w:rsidRPr="00BC1A1B">
        <w:t>ours</w:t>
      </w:r>
      <w:r w:rsidRPr="00BC1A1B" w:rsidR="00D65B1B">
        <w:t xml:space="preserve"> </w:t>
      </w:r>
      <w:r w:rsidRPr="00BC1A1B">
        <w:t>is</w:t>
      </w:r>
      <w:r w:rsidRPr="00BC1A1B" w:rsidR="00D65B1B">
        <w:t xml:space="preserve"> </w:t>
      </w:r>
      <w:r w:rsidRPr="00BC1A1B">
        <w:t>that</w:t>
      </w:r>
      <w:r w:rsidRPr="00BC1A1B" w:rsidR="00D65B1B">
        <w:t xml:space="preserve"> </w:t>
      </w:r>
      <w:r w:rsidRPr="00BC1A1B">
        <w:t>some</w:t>
      </w:r>
      <w:r w:rsidRPr="00BC1A1B" w:rsidR="00D65B1B">
        <w:t xml:space="preserve"> </w:t>
      </w:r>
      <w:r w:rsidRPr="00BC1A1B">
        <w:t>of</w:t>
      </w:r>
      <w:r w:rsidRPr="00BC1A1B" w:rsidR="00D65B1B">
        <w:t xml:space="preserve"> </w:t>
      </w:r>
      <w:r w:rsidRPr="00BC1A1B">
        <w:t>us</w:t>
      </w:r>
      <w:r w:rsidRPr="00BC1A1B" w:rsidR="00D65B1B">
        <w:t xml:space="preserve"> </w:t>
      </w:r>
      <w:r w:rsidRPr="00BC1A1B">
        <w:t>have</w:t>
      </w:r>
      <w:r w:rsidRPr="00BC1A1B" w:rsidR="00D65B1B">
        <w:t xml:space="preserve"> </w:t>
      </w:r>
      <w:r w:rsidRPr="00BC1A1B">
        <w:t>housing</w:t>
      </w:r>
      <w:r w:rsidRPr="00BC1A1B" w:rsidR="00D65B1B">
        <w:t xml:space="preserve"> </w:t>
      </w:r>
      <w:r w:rsidRPr="00BC1A1B">
        <w:t>revenue</w:t>
      </w:r>
      <w:r w:rsidRPr="00BC1A1B" w:rsidR="00D65B1B">
        <w:t xml:space="preserve"> </w:t>
      </w:r>
      <w:r w:rsidRPr="00BC1A1B">
        <w:t>accounts</w:t>
      </w:r>
      <w:r w:rsidRPr="00BC1A1B" w:rsidR="00D65B1B">
        <w:t xml:space="preserve"> </w:t>
      </w:r>
      <w:r w:rsidRPr="00BC1A1B">
        <w:t>where</w:t>
      </w:r>
      <w:r w:rsidRPr="00BC1A1B" w:rsidR="00D65B1B">
        <w:t xml:space="preserve"> </w:t>
      </w:r>
      <w:r w:rsidRPr="00BC1A1B">
        <w:t>we</w:t>
      </w:r>
      <w:r w:rsidRPr="00BC1A1B" w:rsidR="00D65B1B">
        <w:t xml:space="preserve"> </w:t>
      </w:r>
      <w:r w:rsidRPr="00BC1A1B">
        <w:t>have</w:t>
      </w:r>
      <w:r w:rsidRPr="00BC1A1B" w:rsidR="00D65B1B">
        <w:t xml:space="preserve"> </w:t>
      </w:r>
      <w:r w:rsidRPr="00BC1A1B">
        <w:t>also</w:t>
      </w:r>
      <w:r w:rsidRPr="00BC1A1B" w:rsidR="00D65B1B">
        <w:t xml:space="preserve"> </w:t>
      </w:r>
      <w:r w:rsidRPr="00BC1A1B">
        <w:t>lost</w:t>
      </w:r>
      <w:r w:rsidRPr="00BC1A1B" w:rsidR="00D65B1B">
        <w:t xml:space="preserve"> </w:t>
      </w:r>
      <w:r w:rsidRPr="00BC1A1B">
        <w:t>money</w:t>
      </w:r>
      <w:r w:rsidRPr="00BC1A1B" w:rsidR="00D65B1B">
        <w:t xml:space="preserve"> </w:t>
      </w:r>
      <w:r w:rsidRPr="00BC1A1B">
        <w:t>and</w:t>
      </w:r>
      <w:r w:rsidRPr="00BC1A1B" w:rsidR="00D65B1B">
        <w:t xml:space="preserve"> </w:t>
      </w:r>
      <w:r w:rsidRPr="00BC1A1B">
        <w:t>had</w:t>
      </w:r>
      <w:r w:rsidRPr="00BC1A1B" w:rsidR="00D65B1B">
        <w:t xml:space="preserve"> </w:t>
      </w:r>
      <w:r w:rsidRPr="00BC1A1B">
        <w:t>additional</w:t>
      </w:r>
      <w:r w:rsidRPr="00BC1A1B" w:rsidR="00D65B1B">
        <w:t xml:space="preserve"> </w:t>
      </w:r>
      <w:r w:rsidRPr="00BC1A1B">
        <w:t>costs</w:t>
      </w:r>
      <w:r w:rsidRPr="00BC1A1B" w:rsidR="00D65B1B">
        <w:t xml:space="preserve"> </w:t>
      </w:r>
      <w:r w:rsidRPr="00BC1A1B">
        <w:t>in</w:t>
      </w:r>
      <w:r w:rsidRPr="00BC1A1B" w:rsidR="00D65B1B">
        <w:t xml:space="preserve"> </w:t>
      </w:r>
      <w:r w:rsidRPr="00BC1A1B">
        <w:t>our</w:t>
      </w:r>
      <w:r w:rsidRPr="00BC1A1B" w:rsidR="00D65B1B">
        <w:t xml:space="preserve"> </w:t>
      </w:r>
      <w:r w:rsidRPr="00BC1A1B">
        <w:t>housing</w:t>
      </w:r>
      <w:r w:rsidRPr="00BC1A1B" w:rsidR="00D65B1B">
        <w:t xml:space="preserve"> </w:t>
      </w:r>
      <w:r w:rsidRPr="00BC1A1B">
        <w:t>accounts.</w:t>
      </w:r>
      <w:r w:rsidRPr="00BC1A1B" w:rsidR="00D65B1B">
        <w:t xml:space="preserve"> </w:t>
      </w:r>
      <w:r w:rsidRPr="00BC1A1B">
        <w:t>The</w:t>
      </w:r>
      <w:r w:rsidRPr="00BC1A1B" w:rsidR="00D65B1B">
        <w:t xml:space="preserve"> </w:t>
      </w:r>
      <w:r w:rsidRPr="00BC1A1B">
        <w:t>lost</w:t>
      </w:r>
      <w:r w:rsidRPr="00BC1A1B" w:rsidR="00D65B1B">
        <w:t xml:space="preserve"> </w:t>
      </w:r>
      <w:r w:rsidRPr="00BC1A1B">
        <w:t>income</w:t>
      </w:r>
      <w:r w:rsidRPr="00BC1A1B" w:rsidR="00D65B1B">
        <w:t xml:space="preserve"> </w:t>
      </w:r>
      <w:r w:rsidRPr="00BC1A1B">
        <w:t>tax</w:t>
      </w:r>
      <w:r w:rsidRPr="00BC1A1B" w:rsidR="00D65B1B">
        <w:t xml:space="preserve"> </w:t>
      </w:r>
      <w:r w:rsidRPr="00BC1A1B">
        <w:t>in</w:t>
      </w:r>
      <w:r w:rsidRPr="00BC1A1B" w:rsidR="00D65B1B">
        <w:t xml:space="preserve"> </w:t>
      </w:r>
      <w:r w:rsidRPr="00BC1A1B">
        <w:t>shire</w:t>
      </w:r>
      <w:r w:rsidRPr="00BC1A1B" w:rsidR="00D65B1B">
        <w:t xml:space="preserve"> </w:t>
      </w:r>
      <w:r w:rsidRPr="00BC1A1B">
        <w:t>county</w:t>
      </w:r>
      <w:r w:rsidRPr="00BC1A1B" w:rsidR="00D65B1B">
        <w:t xml:space="preserve"> </w:t>
      </w:r>
      <w:r w:rsidRPr="00BC1A1B">
        <w:t>areas</w:t>
      </w:r>
      <w:r w:rsidRPr="00BC1A1B" w:rsidR="00D65B1B">
        <w:t xml:space="preserve"> </w:t>
      </w:r>
      <w:r w:rsidRPr="00BC1A1B">
        <w:t>is</w:t>
      </w:r>
      <w:r w:rsidRPr="00BC1A1B" w:rsidR="00D65B1B">
        <w:t xml:space="preserve"> </w:t>
      </w:r>
      <w:r w:rsidRPr="00BC1A1B">
        <w:t>significant</w:t>
      </w:r>
      <w:r w:rsidR="00BD464B">
        <w:t xml:space="preserve">, </w:t>
      </w:r>
      <w:r w:rsidRPr="00BC1A1B">
        <w:t>and</w:t>
      </w:r>
      <w:r w:rsidRPr="00BC1A1B" w:rsidR="00D65B1B">
        <w:t xml:space="preserve"> </w:t>
      </w:r>
      <w:r w:rsidRPr="00BC1A1B">
        <w:t>we</w:t>
      </w:r>
      <w:r w:rsidRPr="00BC1A1B" w:rsidR="00D65B1B">
        <w:t xml:space="preserve"> </w:t>
      </w:r>
      <w:r w:rsidRPr="00BC1A1B" w:rsidR="00BD464B">
        <w:t xml:space="preserve">have </w:t>
      </w:r>
      <w:r w:rsidRPr="00BC1A1B">
        <w:t>also</w:t>
      </w:r>
      <w:r w:rsidRPr="00BC1A1B" w:rsidR="00D65B1B">
        <w:t xml:space="preserve"> </w:t>
      </w:r>
      <w:r w:rsidRPr="00BC1A1B">
        <w:t>lost</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business</w:t>
      </w:r>
      <w:r w:rsidRPr="00BC1A1B" w:rsidR="00D65B1B">
        <w:t xml:space="preserve"> </w:t>
      </w:r>
      <w:r w:rsidRPr="00BC1A1B">
        <w:t>rate</w:t>
      </w:r>
      <w:r w:rsidRPr="00BC1A1B" w:rsidR="00D65B1B">
        <w:t xml:space="preserve"> </w:t>
      </w:r>
      <w:r w:rsidRPr="00BC1A1B">
        <w:t>income</w:t>
      </w:r>
      <w:r w:rsidRPr="00BC1A1B" w:rsidR="00D65B1B">
        <w:t xml:space="preserve"> </w:t>
      </w:r>
      <w:r w:rsidRPr="00BC1A1B">
        <w:t>as</w:t>
      </w:r>
      <w:r w:rsidRPr="00BC1A1B" w:rsidR="00D65B1B">
        <w:t xml:space="preserve"> </w:t>
      </w:r>
      <w:r w:rsidRPr="00BC1A1B">
        <w:t>well.</w:t>
      </w:r>
    </w:p>
    <w:p w:rsidR="008F49E8" w:rsidRPr="00BC1A1B" w:rsidP="008F49E8">
      <w:pPr>
        <w:pStyle w:val="Answer"/>
      </w:pPr>
      <w:r w:rsidRPr="00BC1A1B">
        <w:t>As</w:t>
      </w:r>
      <w:r w:rsidRPr="00BC1A1B" w:rsidR="00D65B1B">
        <w:t xml:space="preserve"> </w:t>
      </w:r>
      <w:r w:rsidRPr="00BC1A1B">
        <w:t>collection</w:t>
      </w:r>
      <w:r w:rsidRPr="00BC1A1B" w:rsidR="00D65B1B">
        <w:t xml:space="preserve"> </w:t>
      </w:r>
      <w:r w:rsidRPr="00BC1A1B">
        <w:t>authorities,</w:t>
      </w:r>
      <w:r w:rsidRPr="00BC1A1B" w:rsidR="00D65B1B">
        <w:t xml:space="preserve"> </w:t>
      </w:r>
      <w:r w:rsidRPr="00BC1A1B">
        <w:t>it</w:t>
      </w:r>
      <w:r w:rsidRPr="00BC1A1B" w:rsidR="00D65B1B">
        <w:t xml:space="preserve"> </w:t>
      </w:r>
      <w:r w:rsidRPr="00BC1A1B">
        <w:t>is</w:t>
      </w:r>
      <w:r w:rsidRPr="00BC1A1B" w:rsidR="00D65B1B">
        <w:t xml:space="preserve"> </w:t>
      </w:r>
      <w:r w:rsidRPr="00BC1A1B">
        <w:t>important</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D65B1B">
        <w:t xml:space="preserve"> </w:t>
      </w:r>
      <w:r w:rsidRPr="00BC1A1B">
        <w:t>there</w:t>
      </w:r>
      <w:r w:rsidRPr="00BC1A1B" w:rsidR="00D65B1B">
        <w:t xml:space="preserve"> </w:t>
      </w:r>
      <w:r w:rsidRPr="00BC1A1B">
        <w:t>is</w:t>
      </w:r>
      <w:r w:rsidRPr="00BC1A1B" w:rsidR="00D65B1B">
        <w:t xml:space="preserve"> </w:t>
      </w:r>
      <w:r w:rsidRPr="00BC1A1B">
        <w:t>always</w:t>
      </w:r>
      <w:r w:rsidRPr="00BC1A1B" w:rsidR="00D65B1B">
        <w:t xml:space="preserve"> </w:t>
      </w:r>
      <w:r w:rsidRPr="00BC1A1B">
        <w:t>a</w:t>
      </w:r>
      <w:r w:rsidRPr="00BC1A1B" w:rsidR="00D65B1B">
        <w:t xml:space="preserve"> </w:t>
      </w:r>
      <w:r w:rsidRPr="00BC1A1B">
        <w:t>very</w:t>
      </w:r>
      <w:r w:rsidRPr="00BC1A1B" w:rsidR="00D65B1B">
        <w:t xml:space="preserve"> </w:t>
      </w:r>
      <w:r w:rsidRPr="00BC1A1B">
        <w:t>quick</w:t>
      </w:r>
      <w:r w:rsidRPr="00BC1A1B" w:rsidR="00D65B1B">
        <w:t xml:space="preserve"> </w:t>
      </w:r>
      <w:r w:rsidRPr="00BC1A1B">
        <w:t>hit</w:t>
      </w:r>
      <w:r w:rsidRPr="00BC1A1B" w:rsidR="00D65B1B">
        <w:t xml:space="preserve"> </w:t>
      </w:r>
      <w:r w:rsidRPr="00BC1A1B">
        <w:t>on</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because,</w:t>
      </w:r>
      <w:r w:rsidRPr="00BC1A1B" w:rsidR="00D65B1B">
        <w:t xml:space="preserve"> </w:t>
      </w:r>
      <w:r w:rsidRPr="00BC1A1B">
        <w:t>if</w:t>
      </w:r>
      <w:r w:rsidRPr="00BC1A1B" w:rsidR="00D65B1B">
        <w:t xml:space="preserve"> </w:t>
      </w:r>
      <w:r w:rsidRPr="00BC1A1B">
        <w:t>the</w:t>
      </w:r>
      <w:r w:rsidRPr="00BC1A1B" w:rsidR="00D65B1B">
        <w:t xml:space="preserve"> </w:t>
      </w:r>
      <w:r w:rsidRPr="00BC1A1B">
        <w:t>money</w:t>
      </w:r>
      <w:r w:rsidRPr="00BC1A1B" w:rsidR="00D65B1B">
        <w:t xml:space="preserve"> </w:t>
      </w:r>
      <w:r w:rsidRPr="00BC1A1B">
        <w:t>does</w:t>
      </w:r>
      <w:r w:rsidRPr="00BC1A1B" w:rsidR="00D65B1B">
        <w:t xml:space="preserve"> </w:t>
      </w:r>
      <w:r w:rsidRPr="00BC1A1B">
        <w:t>not</w:t>
      </w:r>
      <w:r w:rsidRPr="00BC1A1B" w:rsidR="00D65B1B">
        <w:t xml:space="preserve"> </w:t>
      </w:r>
      <w:r w:rsidRPr="00BC1A1B">
        <w:t>come</w:t>
      </w:r>
      <w:r w:rsidRPr="00BC1A1B" w:rsidR="00D65B1B">
        <w:t xml:space="preserve"> </w:t>
      </w:r>
      <w:r w:rsidRPr="00BC1A1B">
        <w:t>into</w:t>
      </w:r>
      <w:r w:rsidRPr="00BC1A1B" w:rsidR="00D65B1B">
        <w:t xml:space="preserve"> </w:t>
      </w:r>
      <w:r w:rsidRPr="00BC1A1B">
        <w:t>us,</w:t>
      </w:r>
      <w:r w:rsidRPr="00BC1A1B" w:rsidR="00D65B1B">
        <w:t xml:space="preserve"> </w:t>
      </w:r>
      <w:r w:rsidRPr="00BC1A1B">
        <w:t>often</w:t>
      </w:r>
      <w:r w:rsidRPr="00BC1A1B" w:rsidR="00D65B1B">
        <w:t xml:space="preserve"> </w:t>
      </w:r>
      <w:r w:rsidRPr="00BC1A1B">
        <w:t>councils</w:t>
      </w:r>
      <w:r w:rsidRPr="00BC1A1B" w:rsidR="00D65B1B">
        <w:t xml:space="preserve"> </w:t>
      </w:r>
      <w:r w:rsidRPr="00BC1A1B">
        <w:t>still</w:t>
      </w:r>
      <w:r w:rsidRPr="00BC1A1B" w:rsidR="00D65B1B">
        <w:t xml:space="preserve"> </w:t>
      </w:r>
      <w:r w:rsidRPr="00BC1A1B">
        <w:t>have</w:t>
      </w:r>
      <w:r w:rsidRPr="00BC1A1B" w:rsidR="00D65B1B">
        <w:t xml:space="preserve"> </w:t>
      </w:r>
      <w:r w:rsidRPr="00BC1A1B">
        <w:t>to</w:t>
      </w:r>
      <w:r w:rsidRPr="00BC1A1B" w:rsidR="00D65B1B">
        <w:t xml:space="preserve"> </w:t>
      </w:r>
      <w:r w:rsidRPr="00BC1A1B">
        <w:t>pay</w:t>
      </w:r>
      <w:r w:rsidRPr="00BC1A1B" w:rsidR="00D65B1B">
        <w:t xml:space="preserve"> </w:t>
      </w:r>
      <w:r w:rsidRPr="00BC1A1B">
        <w:t>that</w:t>
      </w:r>
      <w:r w:rsidRPr="00BC1A1B" w:rsidR="00D65B1B">
        <w:t xml:space="preserve"> </w:t>
      </w:r>
      <w:r w:rsidRPr="00BC1A1B">
        <w:t>money</w:t>
      </w:r>
      <w:r w:rsidRPr="00BC1A1B" w:rsidR="00D65B1B">
        <w:t xml:space="preserve"> </w:t>
      </w:r>
      <w:r w:rsidRPr="00BC1A1B">
        <w:t>to</w:t>
      </w:r>
      <w:r w:rsidRPr="00BC1A1B" w:rsidR="00D65B1B">
        <w:t xml:space="preserve"> </w:t>
      </w:r>
      <w:r w:rsidRPr="00BC1A1B">
        <w:t>the</w:t>
      </w:r>
      <w:r w:rsidRPr="00BC1A1B" w:rsidR="00D65B1B">
        <w:t xml:space="preserve"> </w:t>
      </w:r>
      <w:r w:rsidRPr="00BC1A1B">
        <w:t>upper</w:t>
      </w:r>
      <w:r w:rsidRPr="00BC1A1B">
        <w:noBreakHyphen/>
        <w:t>tier</w:t>
      </w:r>
      <w:r w:rsidRPr="00BC1A1B" w:rsidR="00D65B1B">
        <w:t xml:space="preserve"> </w:t>
      </w:r>
      <w:r w:rsidRPr="00BC1A1B">
        <w:t>authority.</w:t>
      </w:r>
      <w:r w:rsidRPr="00BC1A1B" w:rsidR="00D65B1B">
        <w:t xml:space="preserve"> </w:t>
      </w:r>
      <w:r w:rsidRPr="00BC1A1B">
        <w:t>Some</w:t>
      </w:r>
      <w:r w:rsidRPr="00BC1A1B" w:rsidR="00D65B1B">
        <w:t xml:space="preserve"> </w:t>
      </w:r>
      <w:r w:rsidRPr="00BC1A1B">
        <w:t>of</w:t>
      </w:r>
      <w:r w:rsidRPr="00BC1A1B" w:rsidR="00D65B1B">
        <w:t xml:space="preserve"> </w:t>
      </w:r>
      <w:r w:rsidRPr="00BC1A1B">
        <w:t>us</w:t>
      </w:r>
      <w:r w:rsidRPr="00BC1A1B" w:rsidR="00D65B1B">
        <w:t xml:space="preserve"> </w:t>
      </w:r>
      <w:r w:rsidRPr="00BC1A1B">
        <w:t>have</w:t>
      </w:r>
      <w:r w:rsidRPr="00BC1A1B" w:rsidR="00D65B1B">
        <w:t xml:space="preserve"> </w:t>
      </w:r>
      <w:r w:rsidRPr="00BC1A1B">
        <w:t>made</w:t>
      </w:r>
      <w:r w:rsidRPr="00BC1A1B" w:rsidR="00D65B1B">
        <w:t xml:space="preserve"> </w:t>
      </w:r>
      <w:r w:rsidRPr="00BC1A1B">
        <w:t>arrangements</w:t>
      </w:r>
      <w:r w:rsidRPr="00BC1A1B" w:rsidR="00D65B1B">
        <w:t xml:space="preserve"> </w:t>
      </w:r>
      <w:r w:rsidRPr="00BC1A1B">
        <w:t>on</w:t>
      </w:r>
      <w:r w:rsidRPr="00BC1A1B" w:rsidR="00D65B1B">
        <w:t xml:space="preserve"> </w:t>
      </w:r>
      <w:r w:rsidRPr="00BC1A1B">
        <w:t>that,</w:t>
      </w:r>
      <w:r w:rsidRPr="00BC1A1B" w:rsidR="00D65B1B">
        <w:t xml:space="preserve"> </w:t>
      </w:r>
      <w:r w:rsidRPr="00BC1A1B">
        <w:t>but</w:t>
      </w:r>
      <w:r w:rsidRPr="00BC1A1B" w:rsidR="00D65B1B">
        <w:t xml:space="preserve"> </w:t>
      </w:r>
      <w:r w:rsidRPr="00BC1A1B">
        <w:t>it</w:t>
      </w:r>
      <w:r w:rsidRPr="00BC1A1B" w:rsidR="00D65B1B">
        <w:t xml:space="preserve"> </w:t>
      </w:r>
      <w:r w:rsidRPr="00BC1A1B">
        <w:t>is</w:t>
      </w:r>
      <w:r w:rsidRPr="00BC1A1B" w:rsidR="00D65B1B">
        <w:t xml:space="preserve"> </w:t>
      </w:r>
      <w:r w:rsidRPr="00BC1A1B">
        <w:t>vital.</w:t>
      </w:r>
      <w:r w:rsidRPr="00BC1A1B" w:rsidR="00D65B1B">
        <w:t xml:space="preserve"> </w:t>
      </w:r>
      <w:r w:rsidRPr="00BC1A1B">
        <w:t>Regarding</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drastic</w:t>
      </w:r>
      <w:r w:rsidRPr="00BC1A1B" w:rsidR="00D65B1B">
        <w:t xml:space="preserve"> </w:t>
      </w:r>
      <w:r w:rsidRPr="00BC1A1B">
        <w:t>change</w:t>
      </w:r>
      <w:r w:rsidRPr="00BC1A1B" w:rsidR="00D65B1B">
        <w:t xml:space="preserve"> </w:t>
      </w:r>
      <w:r w:rsidRPr="00BC1A1B">
        <w:t>in</w:t>
      </w:r>
      <w:r w:rsidRPr="00BC1A1B" w:rsidR="00D65B1B">
        <w:t xml:space="preserve"> </w:t>
      </w:r>
      <w:r w:rsidRPr="00BC1A1B">
        <w:t>the</w:t>
      </w:r>
      <w:r w:rsidRPr="00BC1A1B" w:rsidR="00D65B1B">
        <w:t xml:space="preserve"> </w:t>
      </w:r>
      <w:r w:rsidRPr="00BC1A1B">
        <w:t>way</w:t>
      </w:r>
      <w:r w:rsidRPr="00BC1A1B" w:rsidR="00D65B1B">
        <w:t xml:space="preserve"> </w:t>
      </w:r>
      <w:r w:rsidRPr="00BC1A1B">
        <w:t>that</w:t>
      </w:r>
      <w:r w:rsidRPr="00BC1A1B" w:rsidR="00D65B1B">
        <w:t xml:space="preserve"> </w:t>
      </w:r>
      <w:r w:rsidRPr="00BC1A1B">
        <w:t>the</w:t>
      </w:r>
      <w:r w:rsidRPr="00BC1A1B" w:rsidR="00D65B1B">
        <w:t xml:space="preserve"> </w:t>
      </w:r>
      <w:r w:rsidRPr="00BC1A1B">
        <w:t>economy</w:t>
      </w:r>
      <w:r w:rsidRPr="00BC1A1B" w:rsidR="00D65B1B">
        <w:t xml:space="preserve"> </w:t>
      </w:r>
      <w:r w:rsidRPr="00BC1A1B">
        <w:t>is</w:t>
      </w:r>
      <w:r w:rsidRPr="00BC1A1B" w:rsidR="00D65B1B">
        <w:t xml:space="preserve"> </w:t>
      </w:r>
      <w:r w:rsidRPr="00BC1A1B">
        <w:t>shaped</w:t>
      </w:r>
      <w:r w:rsidRPr="00BC1A1B" w:rsidR="00D65B1B">
        <w:t xml:space="preserve"> </w:t>
      </w:r>
      <w:r w:rsidRPr="00BC1A1B">
        <w:t>and</w:t>
      </w:r>
      <w:r w:rsidRPr="00BC1A1B" w:rsidR="00D65B1B">
        <w:t xml:space="preserve"> </w:t>
      </w:r>
      <w:r w:rsidRPr="00BC1A1B">
        <w:t>I</w:t>
      </w:r>
      <w:r w:rsidRPr="00BC1A1B" w:rsidR="00D65B1B">
        <w:t xml:space="preserve"> </w:t>
      </w:r>
      <w:r w:rsidRPr="00BC1A1B">
        <w:t>am</w:t>
      </w:r>
      <w:r w:rsidRPr="00BC1A1B" w:rsidR="00D65B1B">
        <w:t xml:space="preserve"> </w:t>
      </w:r>
      <w:r w:rsidRPr="00BC1A1B">
        <w:t>pretty</w:t>
      </w:r>
      <w:r w:rsidRPr="00BC1A1B" w:rsidR="00D65B1B">
        <w:t xml:space="preserve"> </w:t>
      </w:r>
      <w:r w:rsidRPr="00BC1A1B">
        <w:t>sure</w:t>
      </w:r>
      <w:r w:rsidRPr="00BC1A1B" w:rsidR="00D65B1B">
        <w:t xml:space="preserve"> </w:t>
      </w:r>
      <w:r w:rsidRPr="00BC1A1B">
        <w:t>that</w:t>
      </w:r>
      <w:r w:rsidRPr="00BC1A1B" w:rsidR="00D65B1B">
        <w:t xml:space="preserve"> </w:t>
      </w:r>
      <w:r w:rsidRPr="00BC1A1B">
        <w:t>we</w:t>
      </w:r>
      <w:r w:rsidRPr="00BC1A1B" w:rsidR="00D65B1B">
        <w:t xml:space="preserve"> </w:t>
      </w:r>
      <w:r w:rsidRPr="00BC1A1B">
        <w:t>will</w:t>
      </w:r>
      <w:r w:rsidRPr="00BC1A1B" w:rsidR="00D65B1B">
        <w:t xml:space="preserve"> </w:t>
      </w:r>
      <w:r w:rsidRPr="00BC1A1B">
        <w:t>see</w:t>
      </w:r>
      <w:r w:rsidRPr="00BC1A1B" w:rsidR="00D65B1B">
        <w:t xml:space="preserve"> </w:t>
      </w:r>
      <w:r w:rsidRPr="00BC1A1B">
        <w:t>and</w:t>
      </w:r>
      <w:r w:rsidRPr="00BC1A1B" w:rsidR="00D65B1B">
        <w:t xml:space="preserve"> </w:t>
      </w:r>
      <w:r w:rsidRPr="00BC1A1B">
        <w:t>be</w:t>
      </w:r>
      <w:r w:rsidRPr="00BC1A1B" w:rsidR="00D65B1B">
        <w:t xml:space="preserve"> </w:t>
      </w:r>
      <w:r w:rsidRPr="00BC1A1B">
        <w:t>hit</w:t>
      </w:r>
      <w:r w:rsidRPr="00BC1A1B" w:rsidR="00D65B1B">
        <w:t xml:space="preserve"> </w:t>
      </w:r>
      <w:r w:rsidRPr="00BC1A1B">
        <w:t>by</w:t>
      </w:r>
      <w:r w:rsidRPr="00BC1A1B" w:rsidR="00D65B1B">
        <w:t xml:space="preserve"> </w:t>
      </w:r>
      <w:r w:rsidRPr="00BC1A1B">
        <w:t>falls</w:t>
      </w:r>
      <w:r w:rsidRPr="00BC1A1B" w:rsidR="00D65B1B">
        <w:t xml:space="preserve"> </w:t>
      </w:r>
      <w:r w:rsidRPr="00BC1A1B">
        <w:t>in</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income</w:t>
      </w:r>
      <w:r w:rsidRPr="00BC1A1B" w:rsidR="00D65B1B">
        <w:t xml:space="preserve"> </w:t>
      </w:r>
      <w:r w:rsidRPr="00BC1A1B">
        <w:t>very</w:t>
      </w:r>
      <w:r w:rsidRPr="00BC1A1B" w:rsidR="00D65B1B">
        <w:t xml:space="preserve"> </w:t>
      </w:r>
      <w:r w:rsidRPr="00BC1A1B">
        <w:t>quickly.</w:t>
      </w:r>
    </w:p>
    <w:p w:rsidR="008F49E8" w:rsidRPr="00BC1A1B" w:rsidP="008F49E8">
      <w:pPr>
        <w:pStyle w:val="Answer"/>
      </w:pPr>
      <w:r w:rsidRPr="00BC1A1B">
        <w:t>Councils</w:t>
      </w:r>
      <w:r w:rsidRPr="00BC1A1B" w:rsidR="00D65B1B">
        <w:t xml:space="preserve"> </w:t>
      </w:r>
      <w:r w:rsidRPr="00BC1A1B">
        <w:t>really</w:t>
      </w:r>
      <w:r w:rsidRPr="00BC1A1B" w:rsidR="00D65B1B">
        <w:t xml:space="preserve"> </w:t>
      </w:r>
      <w:r w:rsidRPr="00BC1A1B">
        <w:t>have</w:t>
      </w:r>
      <w:r w:rsidRPr="00BC1A1B" w:rsidR="00D65B1B">
        <w:t xml:space="preserve"> </w:t>
      </w:r>
      <w:r w:rsidRPr="00BC1A1B">
        <w:t>stepped</w:t>
      </w:r>
      <w:r w:rsidRPr="00BC1A1B" w:rsidR="00D65B1B">
        <w:t xml:space="preserve"> </w:t>
      </w:r>
      <w:r w:rsidRPr="00BC1A1B">
        <w:t>up</w:t>
      </w:r>
      <w:r w:rsidRPr="00BC1A1B" w:rsidR="00D65B1B">
        <w:t xml:space="preserve"> </w:t>
      </w:r>
      <w:r w:rsidRPr="00BC1A1B">
        <w:t>during</w:t>
      </w:r>
      <w:r w:rsidRPr="00BC1A1B" w:rsidR="00D65B1B">
        <w:t xml:space="preserve"> </w:t>
      </w:r>
      <w:r w:rsidRPr="00BC1A1B">
        <w:t>this</w:t>
      </w:r>
      <w:r w:rsidRPr="00BC1A1B" w:rsidR="00D65B1B">
        <w:t xml:space="preserve"> </w:t>
      </w:r>
      <w:r w:rsidRPr="00BC1A1B">
        <w:t>lockdown</w:t>
      </w:r>
      <w:r w:rsidRPr="00BC1A1B" w:rsidR="00D53041">
        <w:t>.</w:t>
      </w:r>
      <w:r w:rsidRPr="00BC1A1B" w:rsidR="00D65B1B">
        <w:t xml:space="preserve"> </w:t>
      </w:r>
      <w:r w:rsidRPr="00BC1A1B" w:rsidR="00D53041">
        <w:t>W</w:t>
      </w:r>
      <w:r w:rsidRPr="00BC1A1B">
        <w:t>e</w:t>
      </w:r>
      <w:r w:rsidRPr="00BC1A1B" w:rsidR="00D65B1B">
        <w:t xml:space="preserve"> </w:t>
      </w:r>
      <w:r w:rsidRPr="00BC1A1B">
        <w:t>are</w:t>
      </w:r>
      <w:r w:rsidRPr="00BC1A1B" w:rsidR="00D65B1B">
        <w:t xml:space="preserve"> </w:t>
      </w:r>
      <w:r w:rsidRPr="00BC1A1B">
        <w:t>the</w:t>
      </w:r>
      <w:r w:rsidRPr="00BC1A1B" w:rsidR="00D65B1B">
        <w:t xml:space="preserve"> </w:t>
      </w:r>
      <w:r w:rsidRPr="00BC1A1B">
        <w:t>frontline</w:t>
      </w:r>
      <w:r w:rsidRPr="00BC1A1B" w:rsidR="00D65B1B">
        <w:t xml:space="preserve"> </w:t>
      </w:r>
      <w:r w:rsidRPr="00BC1A1B">
        <w:t>services.</w:t>
      </w:r>
      <w:r w:rsidRPr="00BC1A1B" w:rsidR="00D65B1B">
        <w:t xml:space="preserve"> </w:t>
      </w:r>
      <w:r w:rsidRPr="00BC1A1B">
        <w:t>I</w:t>
      </w:r>
      <w:r w:rsidRPr="00BC1A1B" w:rsidR="00D65B1B">
        <w:t xml:space="preserve"> </w:t>
      </w:r>
      <w:r w:rsidRPr="00BC1A1B">
        <w:t>am</w:t>
      </w:r>
      <w:r w:rsidRPr="00BC1A1B" w:rsidR="00D65B1B">
        <w:t xml:space="preserve"> </w:t>
      </w:r>
      <w:r w:rsidRPr="00BC1A1B">
        <w:t>sure</w:t>
      </w:r>
      <w:r w:rsidRPr="00BC1A1B" w:rsidR="00D65B1B">
        <w:t xml:space="preserve"> </w:t>
      </w:r>
      <w:r w:rsidRPr="00BC1A1B">
        <w:t>I</w:t>
      </w:r>
      <w:r w:rsidRPr="00BC1A1B" w:rsidR="00D65B1B">
        <w:t xml:space="preserve"> </w:t>
      </w:r>
      <w:r w:rsidRPr="00BC1A1B">
        <w:t>do</w:t>
      </w:r>
      <w:r w:rsidRPr="00BC1A1B" w:rsidR="00D65B1B">
        <w:t xml:space="preserve"> </w:t>
      </w:r>
      <w:r w:rsidRPr="00BC1A1B">
        <w:t>not</w:t>
      </w:r>
      <w:r w:rsidRPr="00BC1A1B" w:rsidR="00D65B1B">
        <w:t xml:space="preserve"> </w:t>
      </w:r>
      <w:r w:rsidRPr="00BC1A1B">
        <w:t>need</w:t>
      </w:r>
      <w:r w:rsidRPr="00BC1A1B" w:rsidR="00D65B1B">
        <w:t xml:space="preserve"> </w:t>
      </w:r>
      <w:r w:rsidRPr="00BC1A1B">
        <w:t>to</w:t>
      </w:r>
      <w:r w:rsidRPr="00BC1A1B" w:rsidR="00D65B1B">
        <w:t xml:space="preserve"> </w:t>
      </w:r>
      <w:r w:rsidRPr="00BC1A1B">
        <w:t>go</w:t>
      </w:r>
      <w:r w:rsidRPr="00BC1A1B" w:rsidR="00D65B1B">
        <w:t xml:space="preserve"> </w:t>
      </w:r>
      <w:r w:rsidRPr="00BC1A1B">
        <w:t>through</w:t>
      </w:r>
      <w:r w:rsidRPr="00BC1A1B" w:rsidR="00D65B1B">
        <w:t xml:space="preserve"> </w:t>
      </w:r>
      <w:r w:rsidRPr="00BC1A1B">
        <w:t>all</w:t>
      </w:r>
      <w:r w:rsidRPr="00BC1A1B" w:rsidR="00D65B1B">
        <w:t xml:space="preserve"> </w:t>
      </w:r>
      <w:r w:rsidRPr="00BC1A1B">
        <w:t>the</w:t>
      </w:r>
      <w:r w:rsidRPr="00BC1A1B" w:rsidR="00D65B1B">
        <w:t xml:space="preserve"> </w:t>
      </w:r>
      <w:r w:rsidRPr="00BC1A1B">
        <w:t>areas</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delivering.</w:t>
      </w:r>
      <w:r w:rsidRPr="00BC1A1B" w:rsidR="00D65B1B">
        <w:t xml:space="preserve"> </w:t>
      </w:r>
      <w:r w:rsidRPr="00BC1A1B">
        <w:t>We</w:t>
      </w:r>
      <w:r w:rsidRPr="00BC1A1B" w:rsidR="00D65B1B">
        <w:t xml:space="preserve"> </w:t>
      </w:r>
      <w:r w:rsidRPr="00BC1A1B">
        <w:t>have</w:t>
      </w:r>
      <w:r w:rsidRPr="00BC1A1B" w:rsidR="00D65B1B">
        <w:t xml:space="preserve"> </w:t>
      </w:r>
      <w:r w:rsidRPr="00BC1A1B">
        <w:t>distributed</w:t>
      </w:r>
      <w:r w:rsidRPr="00BC1A1B" w:rsidR="00D65B1B">
        <w:t xml:space="preserve"> </w:t>
      </w:r>
      <w:r w:rsidRPr="00BC1A1B">
        <w:t>800</w:t>
      </w:r>
      <w:r w:rsidRPr="00BC1A1B" w:rsidR="00D65B1B">
        <w:t xml:space="preserve"> </w:t>
      </w:r>
      <w:r w:rsidRPr="00BC1A1B">
        <w:t>business</w:t>
      </w:r>
      <w:r w:rsidRPr="00BC1A1B" w:rsidR="00D65B1B">
        <w:t xml:space="preserve"> </w:t>
      </w:r>
      <w:r w:rsidRPr="00BC1A1B">
        <w:t>grants</w:t>
      </w:r>
      <w:r w:rsidRPr="00BC1A1B" w:rsidR="00D65B1B">
        <w:t xml:space="preserve"> </w:t>
      </w:r>
      <w:r w:rsidRPr="00BC1A1B">
        <w:t>in</w:t>
      </w:r>
      <w:r w:rsidRPr="00BC1A1B" w:rsidR="00D65B1B">
        <w:t xml:space="preserve"> </w:t>
      </w:r>
      <w:r w:rsidRPr="00BC1A1B">
        <w:t>my</w:t>
      </w:r>
      <w:r w:rsidRPr="00BC1A1B" w:rsidR="00D65B1B">
        <w:t xml:space="preserve"> </w:t>
      </w:r>
      <w:r w:rsidRPr="00BC1A1B">
        <w:t>authority.</w:t>
      </w:r>
      <w:r w:rsidRPr="00BC1A1B" w:rsidR="00D65B1B">
        <w:t xml:space="preserve"> </w:t>
      </w:r>
      <w:r w:rsidRPr="00BC1A1B" w:rsidR="00D53041">
        <w:t>On</w:t>
      </w:r>
      <w:r w:rsidRPr="00BC1A1B" w:rsidR="00D65B1B">
        <w:t xml:space="preserve"> </w:t>
      </w:r>
      <w:r w:rsidRPr="00BC1A1B">
        <w:t>shielding,</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getting</w:t>
      </w:r>
      <w:r w:rsidRPr="00BC1A1B" w:rsidR="00D65B1B">
        <w:t xml:space="preserve"> </w:t>
      </w:r>
      <w:r w:rsidRPr="00BC1A1B">
        <w:t>those</w:t>
      </w:r>
      <w:r w:rsidRPr="00BC1A1B" w:rsidR="00D65B1B">
        <w:t xml:space="preserve"> </w:t>
      </w:r>
      <w:r w:rsidRPr="00BC1A1B">
        <w:t>food</w:t>
      </w:r>
      <w:r w:rsidRPr="00BC1A1B" w:rsidR="00D65B1B">
        <w:t xml:space="preserve"> </w:t>
      </w:r>
      <w:r w:rsidRPr="00BC1A1B">
        <w:t>parcels</w:t>
      </w:r>
      <w:r w:rsidRPr="00BC1A1B" w:rsidR="00D65B1B">
        <w:t xml:space="preserve"> </w:t>
      </w:r>
      <w:r w:rsidRPr="00BC1A1B">
        <w:t>out</w:t>
      </w:r>
      <w:r w:rsidRPr="00BC1A1B" w:rsidR="00D65B1B">
        <w:t xml:space="preserve"> </w:t>
      </w:r>
      <w:r w:rsidRPr="00BC1A1B">
        <w:t>to</w:t>
      </w:r>
      <w:r w:rsidRPr="00BC1A1B" w:rsidR="00D65B1B">
        <w:t xml:space="preserve"> </w:t>
      </w:r>
      <w:r w:rsidRPr="00BC1A1B">
        <w:t>the</w:t>
      </w:r>
      <w:r w:rsidRPr="00BC1A1B" w:rsidR="00D65B1B">
        <w:t xml:space="preserve"> </w:t>
      </w:r>
      <w:r w:rsidRPr="00BC1A1B">
        <w:t>doorsteps</w:t>
      </w:r>
      <w:r w:rsidRPr="00BC1A1B" w:rsidR="00D65B1B">
        <w:t xml:space="preserve"> </w:t>
      </w:r>
      <w:r w:rsidRPr="00BC1A1B">
        <w:t>and</w:t>
      </w:r>
      <w:r w:rsidRPr="00BC1A1B" w:rsidR="00D65B1B">
        <w:t xml:space="preserve"> </w:t>
      </w:r>
      <w:r w:rsidRPr="00BC1A1B">
        <w:t>helping</w:t>
      </w:r>
      <w:r w:rsidRPr="00BC1A1B" w:rsidR="00D65B1B">
        <w:t xml:space="preserve"> </w:t>
      </w:r>
      <w:r w:rsidRPr="00BC1A1B">
        <w:t>our</w:t>
      </w:r>
      <w:r w:rsidRPr="00BC1A1B" w:rsidR="00D65B1B">
        <w:t xml:space="preserve"> </w:t>
      </w:r>
      <w:r w:rsidRPr="00BC1A1B">
        <w:t>older</w:t>
      </w:r>
      <w:r w:rsidRPr="00BC1A1B" w:rsidR="00D65B1B">
        <w:t xml:space="preserve"> </w:t>
      </w:r>
      <w:r w:rsidRPr="00BC1A1B">
        <w:t>and</w:t>
      </w:r>
      <w:r w:rsidRPr="00BC1A1B" w:rsidR="00D65B1B">
        <w:t xml:space="preserve"> </w:t>
      </w:r>
      <w:r w:rsidRPr="00BC1A1B">
        <w:t>vulnerable</w:t>
      </w:r>
      <w:r w:rsidRPr="00BC1A1B" w:rsidR="00D65B1B">
        <w:t xml:space="preserve"> </w:t>
      </w:r>
      <w:r w:rsidRPr="00BC1A1B">
        <w:t>residents.</w:t>
      </w:r>
      <w:r w:rsidRPr="00BC1A1B" w:rsidR="00D65B1B">
        <w:t xml:space="preserve"> </w:t>
      </w:r>
      <w:r w:rsidRPr="00BC1A1B">
        <w:t>I</w:t>
      </w:r>
      <w:r w:rsidRPr="00BC1A1B" w:rsidR="00D65B1B">
        <w:t xml:space="preserve"> </w:t>
      </w:r>
      <w:r w:rsidRPr="00BC1A1B">
        <w:t>have</w:t>
      </w:r>
      <w:r w:rsidRPr="00BC1A1B" w:rsidR="00D65B1B">
        <w:t xml:space="preserve"> </w:t>
      </w:r>
      <w:r w:rsidRPr="00BC1A1B">
        <w:t>45</w:t>
      </w:r>
      <w:r w:rsidRPr="00BC1A1B" w:rsidR="00D65B1B">
        <w:t xml:space="preserve"> </w:t>
      </w:r>
      <w:r w:rsidRPr="00BC1A1B">
        <w:t>rough</w:t>
      </w:r>
      <w:r w:rsidRPr="00BC1A1B" w:rsidR="00D65B1B">
        <w:t xml:space="preserve"> </w:t>
      </w:r>
      <w:r w:rsidRPr="00BC1A1B">
        <w:t>sleepers</w:t>
      </w:r>
      <w:r w:rsidRPr="00BC1A1B" w:rsidR="00D65B1B">
        <w:t xml:space="preserve"> </w:t>
      </w:r>
      <w:r w:rsidRPr="00BC1A1B">
        <w:t>housed</w:t>
      </w:r>
      <w:r w:rsidRPr="00BC1A1B" w:rsidR="00D53041">
        <w:t xml:space="preserve">; they </w:t>
      </w:r>
      <w:r w:rsidRPr="00BC1A1B">
        <w:t>are</w:t>
      </w:r>
      <w:r w:rsidRPr="00BC1A1B" w:rsidR="00D65B1B">
        <w:t xml:space="preserve"> </w:t>
      </w:r>
      <w:r w:rsidRPr="00BC1A1B">
        <w:t>now</w:t>
      </w:r>
      <w:r w:rsidRPr="00BC1A1B" w:rsidR="00D65B1B">
        <w:t xml:space="preserve"> </w:t>
      </w:r>
      <w:r w:rsidRPr="00BC1A1B">
        <w:t>taking</w:t>
      </w:r>
      <w:r w:rsidRPr="00BC1A1B" w:rsidR="00D65B1B">
        <w:t xml:space="preserve"> </w:t>
      </w:r>
      <w:r w:rsidRPr="00BC1A1B">
        <w:t>part</w:t>
      </w:r>
      <w:r w:rsidRPr="00BC1A1B" w:rsidR="00D65B1B">
        <w:t xml:space="preserve"> </w:t>
      </w:r>
      <w:r w:rsidRPr="00BC1A1B">
        <w:t>in</w:t>
      </w:r>
      <w:r w:rsidRPr="00BC1A1B" w:rsidR="00D65B1B">
        <w:t xml:space="preserve"> </w:t>
      </w:r>
      <w:r w:rsidRPr="00BC1A1B">
        <w:t>our</w:t>
      </w:r>
      <w:r w:rsidRPr="00BC1A1B" w:rsidR="00D65B1B">
        <w:t xml:space="preserve"> </w:t>
      </w:r>
      <w:r w:rsidRPr="00BC1A1B">
        <w:t>Housing</w:t>
      </w:r>
      <w:r w:rsidRPr="00BC1A1B" w:rsidR="00D65B1B">
        <w:t xml:space="preserve"> </w:t>
      </w:r>
      <w:r w:rsidRPr="00BC1A1B">
        <w:t>First</w:t>
      </w:r>
      <w:r w:rsidRPr="00BC1A1B" w:rsidR="00D65B1B">
        <w:t xml:space="preserve"> </w:t>
      </w:r>
      <w:r w:rsidRPr="00BC1A1B">
        <w:t>programme.</w:t>
      </w:r>
      <w:r w:rsidRPr="00BC1A1B" w:rsidR="00D65B1B">
        <w:t xml:space="preserve"> </w:t>
      </w:r>
      <w:r w:rsidRPr="00BC1A1B">
        <w:t>We</w:t>
      </w:r>
      <w:r w:rsidRPr="00BC1A1B" w:rsidR="00D65B1B">
        <w:t xml:space="preserve"> </w:t>
      </w:r>
      <w:r w:rsidRPr="00BC1A1B">
        <w:t>have</w:t>
      </w:r>
      <w:r w:rsidRPr="00BC1A1B" w:rsidR="00D65B1B">
        <w:t xml:space="preserve"> </w:t>
      </w:r>
      <w:r w:rsidRPr="00BC1A1B">
        <w:t>created</w:t>
      </w:r>
      <w:r w:rsidRPr="00BC1A1B" w:rsidR="00D65B1B">
        <w:t xml:space="preserve"> </w:t>
      </w:r>
      <w:r w:rsidRPr="00BC1A1B">
        <w:t>safe</w:t>
      </w:r>
      <w:r w:rsidRPr="00BC1A1B" w:rsidR="00D65B1B">
        <w:t xml:space="preserve"> </w:t>
      </w:r>
      <w:r w:rsidRPr="00BC1A1B">
        <w:t>spaces.</w:t>
      </w:r>
      <w:r w:rsidRPr="00BC1A1B" w:rsidR="00D65B1B">
        <w:t xml:space="preserve"> </w:t>
      </w:r>
      <w:r w:rsidRPr="00BC1A1B">
        <w:t>Importantly,</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involved</w:t>
      </w:r>
      <w:r w:rsidRPr="00BC1A1B" w:rsidR="00D65B1B">
        <w:t xml:space="preserve"> </w:t>
      </w:r>
      <w:r w:rsidRPr="00BC1A1B">
        <w:t>in</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work</w:t>
      </w:r>
      <w:r w:rsidRPr="00BC1A1B" w:rsidR="00D65B1B">
        <w:t xml:space="preserve"> </w:t>
      </w:r>
      <w:r w:rsidRPr="00BC1A1B">
        <w:t>that</w:t>
      </w:r>
      <w:r w:rsidRPr="00BC1A1B" w:rsidR="00D65B1B">
        <w:t xml:space="preserve"> </w:t>
      </w:r>
      <w:r w:rsidRPr="00BC1A1B">
        <w:t>will</w:t>
      </w:r>
      <w:r w:rsidRPr="00BC1A1B" w:rsidR="00D65B1B">
        <w:t xml:space="preserve"> </w:t>
      </w:r>
      <w:r w:rsidRPr="00BC1A1B">
        <w:t>aid</w:t>
      </w:r>
      <w:r w:rsidRPr="00BC1A1B" w:rsidR="00D65B1B">
        <w:t xml:space="preserve"> </w:t>
      </w:r>
      <w:r w:rsidRPr="00BC1A1B">
        <w:t>the</w:t>
      </w:r>
      <w:r w:rsidRPr="00BC1A1B" w:rsidR="00D65B1B">
        <w:t xml:space="preserve"> </w:t>
      </w:r>
      <w:r w:rsidRPr="00BC1A1B">
        <w:t>recovery</w:t>
      </w:r>
      <w:r w:rsidRPr="00BC1A1B" w:rsidR="00D65B1B">
        <w:t xml:space="preserve"> </w:t>
      </w:r>
      <w:r w:rsidRPr="00BC1A1B">
        <w:t>such</w:t>
      </w:r>
      <w:r w:rsidRPr="00BC1A1B" w:rsidR="00D65B1B">
        <w:t xml:space="preserve"> </w:t>
      </w:r>
      <w:r w:rsidRPr="00BC1A1B">
        <w:t>as</w:t>
      </w:r>
      <w:r w:rsidRPr="00BC1A1B" w:rsidR="00D65B1B">
        <w:t xml:space="preserve"> </w:t>
      </w:r>
      <w:r w:rsidRPr="00BC1A1B">
        <w:t>construction.</w:t>
      </w:r>
      <w:r w:rsidRPr="00BC1A1B" w:rsidR="00D65B1B">
        <w:t xml:space="preserve"> </w:t>
      </w:r>
      <w:r w:rsidRPr="00BC1A1B">
        <w:t>Keeping</w:t>
      </w:r>
      <w:r w:rsidRPr="00BC1A1B" w:rsidR="00D65B1B">
        <w:t xml:space="preserve"> </w:t>
      </w:r>
      <w:r w:rsidRPr="00BC1A1B">
        <w:t>up</w:t>
      </w:r>
      <w:r w:rsidRPr="00BC1A1B" w:rsidR="00D65B1B">
        <w:t xml:space="preserve"> </w:t>
      </w:r>
      <w:r w:rsidRPr="00BC1A1B">
        <w:t>with</w:t>
      </w:r>
      <w:r w:rsidRPr="00BC1A1B" w:rsidR="00D65B1B">
        <w:t xml:space="preserve"> </w:t>
      </w:r>
      <w:r w:rsidRPr="00BC1A1B">
        <w:t>the</w:t>
      </w:r>
      <w:r w:rsidRPr="00BC1A1B" w:rsidR="00D65B1B">
        <w:t xml:space="preserve"> </w:t>
      </w:r>
      <w:r w:rsidRPr="00BC1A1B">
        <w:t>construction,</w:t>
      </w:r>
      <w:r w:rsidRPr="00BC1A1B" w:rsidR="00D65B1B">
        <w:t xml:space="preserve"> </w:t>
      </w:r>
      <w:r w:rsidRPr="00BC1A1B">
        <w:t>I</w:t>
      </w:r>
      <w:r w:rsidRPr="00BC1A1B" w:rsidR="00D65B1B">
        <w:t xml:space="preserve"> </w:t>
      </w:r>
      <w:r w:rsidRPr="00BC1A1B">
        <w:t>have</w:t>
      </w:r>
      <w:r w:rsidRPr="00BC1A1B" w:rsidR="00D65B1B">
        <w:t xml:space="preserve"> </w:t>
      </w:r>
      <w:r w:rsidRPr="00BC1A1B">
        <w:t>a</w:t>
      </w:r>
      <w:r w:rsidRPr="00BC1A1B" w:rsidR="00D65B1B">
        <w:t xml:space="preserve"> </w:t>
      </w:r>
      <w:r w:rsidRPr="00BC1A1B">
        <w:t>£1</w:t>
      </w:r>
      <w:r w:rsidRPr="00BC1A1B" w:rsidR="00D65B1B">
        <w:t xml:space="preserve"> </w:t>
      </w:r>
      <w:r w:rsidRPr="00BC1A1B">
        <w:t>billion</w:t>
      </w:r>
      <w:r w:rsidRPr="00BC1A1B" w:rsidR="00D65B1B">
        <w:t xml:space="preserve"> </w:t>
      </w:r>
      <w:r w:rsidRPr="00BC1A1B">
        <w:t>regeneration</w:t>
      </w:r>
      <w:r w:rsidRPr="00BC1A1B" w:rsidR="00D65B1B">
        <w:t xml:space="preserve"> </w:t>
      </w:r>
      <w:r w:rsidRPr="00BC1A1B">
        <w:t>project</w:t>
      </w:r>
      <w:r w:rsidRPr="00BC1A1B" w:rsidR="00D65B1B">
        <w:t xml:space="preserve"> </w:t>
      </w:r>
      <w:r w:rsidRPr="00BC1A1B">
        <w:t>in</w:t>
      </w:r>
      <w:r w:rsidRPr="00BC1A1B" w:rsidR="00D65B1B">
        <w:t xml:space="preserve"> </w:t>
      </w:r>
      <w:r w:rsidRPr="00BC1A1B">
        <w:t>Stevenage</w:t>
      </w:r>
      <w:r w:rsidRPr="00BC1A1B" w:rsidR="00D65B1B">
        <w:t xml:space="preserve"> </w:t>
      </w:r>
      <w:r w:rsidRPr="00BC1A1B">
        <w:t>and</w:t>
      </w:r>
      <w:r w:rsidRPr="00BC1A1B" w:rsidR="00D65B1B">
        <w:t xml:space="preserve"> </w:t>
      </w:r>
      <w:r w:rsidRPr="00BC1A1B">
        <w:t>we</w:t>
      </w:r>
      <w:r w:rsidRPr="00BC1A1B" w:rsidR="00D65B1B">
        <w:t xml:space="preserve"> </w:t>
      </w:r>
      <w:r w:rsidRPr="00BC1A1B">
        <w:t>have</w:t>
      </w:r>
      <w:r w:rsidRPr="00BC1A1B" w:rsidR="00D65B1B">
        <w:t xml:space="preserve"> </w:t>
      </w:r>
      <w:r w:rsidRPr="00BC1A1B">
        <w:t>a</w:t>
      </w:r>
      <w:r w:rsidRPr="00BC1A1B" w:rsidR="00D65B1B">
        <w:t xml:space="preserve"> </w:t>
      </w:r>
      <w:r w:rsidRPr="00BC1A1B">
        <w:t>massive</w:t>
      </w:r>
      <w:r w:rsidRPr="00BC1A1B" w:rsidR="00D65B1B">
        <w:t xml:space="preserve"> </w:t>
      </w:r>
      <w:r w:rsidRPr="00BC1A1B">
        <w:t>housebuilding</w:t>
      </w:r>
      <w:r w:rsidRPr="00BC1A1B" w:rsidR="00D65B1B">
        <w:t xml:space="preserve"> </w:t>
      </w:r>
      <w:r w:rsidRPr="00BC1A1B">
        <w:t>programme.</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keep</w:t>
      </w:r>
      <w:r w:rsidRPr="00BC1A1B" w:rsidR="00D65B1B">
        <w:t xml:space="preserve"> </w:t>
      </w:r>
      <w:r w:rsidRPr="00BC1A1B">
        <w:t>that</w:t>
      </w:r>
      <w:r w:rsidRPr="00BC1A1B" w:rsidR="00D65B1B">
        <w:t xml:space="preserve"> </w:t>
      </w:r>
      <w:r w:rsidRPr="00BC1A1B">
        <w:t>on</w:t>
      </w:r>
      <w:r w:rsidRPr="00BC1A1B" w:rsidR="00D65B1B">
        <w:t xml:space="preserve"> </w:t>
      </w:r>
      <w:r w:rsidRPr="00BC1A1B">
        <w:t>track</w:t>
      </w:r>
      <w:r w:rsidRPr="00BC1A1B" w:rsidR="00D65B1B">
        <w:t xml:space="preserve"> </w:t>
      </w:r>
      <w:r w:rsidRPr="00BC1A1B">
        <w:t>during</w:t>
      </w:r>
      <w:r w:rsidRPr="00BC1A1B" w:rsidR="00D65B1B">
        <w:t xml:space="preserve"> </w:t>
      </w:r>
      <w:r w:rsidRPr="00BC1A1B">
        <w:t>the</w:t>
      </w:r>
      <w:r w:rsidRPr="00BC1A1B" w:rsidR="00D65B1B">
        <w:t xml:space="preserve"> </w:t>
      </w:r>
      <w:r w:rsidRPr="00BC1A1B">
        <w:t>Covid</w:t>
      </w:r>
      <w:r w:rsidRPr="00BC1A1B" w:rsidR="00D65B1B">
        <w:t xml:space="preserve"> </w:t>
      </w:r>
      <w:r w:rsidRPr="00BC1A1B">
        <w:t>crisis.</w:t>
      </w:r>
      <w:r w:rsidRPr="00BC1A1B" w:rsidR="00D65B1B">
        <w:t xml:space="preserve"> </w:t>
      </w:r>
    </w:p>
    <w:p w:rsidR="008F49E8" w:rsidRPr="00BC1A1B" w:rsidP="008F49E8">
      <w:pPr>
        <w:pStyle w:val="Answer"/>
      </w:pP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delivering</w:t>
      </w:r>
      <w:r w:rsidRPr="00BC1A1B" w:rsidR="00D65B1B">
        <w:t xml:space="preserve"> </w:t>
      </w:r>
      <w:r w:rsidRPr="00BC1A1B">
        <w:t>our</w:t>
      </w:r>
      <w:r w:rsidRPr="00BC1A1B" w:rsidR="00D65B1B">
        <w:t xml:space="preserve"> </w:t>
      </w:r>
      <w:r w:rsidRPr="00BC1A1B">
        <w:t>essential</w:t>
      </w:r>
      <w:r w:rsidRPr="00BC1A1B" w:rsidR="00D65B1B">
        <w:t xml:space="preserve"> </w:t>
      </w:r>
      <w:r w:rsidRPr="00BC1A1B">
        <w:t>services</w:t>
      </w:r>
      <w:r w:rsidR="00BD464B">
        <w:t>,</w:t>
      </w:r>
      <w:r w:rsidRPr="00BC1A1B" w:rsidR="00D65B1B">
        <w:t xml:space="preserve"> </w:t>
      </w:r>
      <w:r w:rsidRPr="00BC1A1B">
        <w:t>and</w:t>
      </w:r>
      <w:r w:rsidRPr="00BC1A1B" w:rsidR="00D65B1B">
        <w:t xml:space="preserve"> </w:t>
      </w:r>
      <w:r w:rsidRPr="00BC1A1B">
        <w:t>that</w:t>
      </w:r>
      <w:r w:rsidRPr="00BC1A1B" w:rsidR="00D65B1B">
        <w:t xml:space="preserve"> </w:t>
      </w:r>
      <w:r w:rsidRPr="00BC1A1B">
        <w:t>has</w:t>
      </w:r>
      <w:r w:rsidRPr="00BC1A1B" w:rsidR="00D65B1B">
        <w:t xml:space="preserve"> </w:t>
      </w:r>
      <w:r w:rsidRPr="00BC1A1B">
        <w:t>required</w:t>
      </w:r>
      <w:r w:rsidRPr="00BC1A1B" w:rsidR="00D65B1B">
        <w:t xml:space="preserve"> </w:t>
      </w:r>
      <w:r w:rsidRPr="00BC1A1B">
        <w:t>some</w:t>
      </w:r>
      <w:r w:rsidRPr="00BC1A1B" w:rsidR="00D65B1B">
        <w:t xml:space="preserve"> </w:t>
      </w:r>
      <w:r w:rsidRPr="00BC1A1B">
        <w:t>agency</w:t>
      </w:r>
      <w:r w:rsidRPr="00BC1A1B" w:rsidR="00D65B1B">
        <w:t xml:space="preserve"> </w:t>
      </w:r>
      <w:r w:rsidRPr="00BC1A1B">
        <w:t>spend</w:t>
      </w:r>
      <w:r w:rsidRPr="00BC1A1B" w:rsidR="00D65B1B">
        <w:t xml:space="preserve"> </w:t>
      </w:r>
      <w:r w:rsidRPr="00BC1A1B">
        <w:t>to</w:t>
      </w:r>
      <w:r w:rsidRPr="00BC1A1B" w:rsidR="00D65B1B">
        <w:t xml:space="preserve"> </w:t>
      </w:r>
      <w:r w:rsidRPr="00BC1A1B">
        <w:t>keep</w:t>
      </w:r>
      <w:r w:rsidRPr="00BC1A1B" w:rsidR="00D65B1B">
        <w:t xml:space="preserve"> </w:t>
      </w:r>
      <w:r w:rsidRPr="00BC1A1B">
        <w:t>those</w:t>
      </w:r>
      <w:r w:rsidRPr="00BC1A1B" w:rsidR="00D65B1B">
        <w:t xml:space="preserve"> </w:t>
      </w:r>
      <w:r w:rsidRPr="00BC1A1B">
        <w:t>going</w:t>
      </w:r>
      <w:r w:rsidRPr="00BC1A1B" w:rsidR="00D65B1B">
        <w:t xml:space="preserve"> </w:t>
      </w:r>
      <w:r w:rsidRPr="00BC1A1B">
        <w:t>while</w:t>
      </w:r>
      <w:r w:rsidRPr="00BC1A1B" w:rsidR="00D65B1B">
        <w:t xml:space="preserve"> </w:t>
      </w:r>
      <w:r w:rsidRPr="00BC1A1B">
        <w:t>people</w:t>
      </w:r>
      <w:r w:rsidRPr="00BC1A1B" w:rsidR="00D65B1B">
        <w:t xml:space="preserve"> </w:t>
      </w:r>
      <w:r w:rsidRPr="00BC1A1B">
        <w:t>were</w:t>
      </w:r>
      <w:r w:rsidRPr="00BC1A1B" w:rsidR="00D65B1B">
        <w:t xml:space="preserve"> </w:t>
      </w:r>
      <w:r w:rsidRPr="00BC1A1B">
        <w:t>self</w:t>
      </w:r>
      <w:r w:rsidR="00BD464B">
        <w:t>-</w:t>
      </w:r>
      <w:r w:rsidRPr="00BC1A1B">
        <w:t>isolating</w:t>
      </w:r>
      <w:r w:rsidRPr="00BC1A1B" w:rsidR="00D65B1B">
        <w:t xml:space="preserve"> </w:t>
      </w:r>
      <w:r w:rsidRPr="00BC1A1B">
        <w:t>or</w:t>
      </w:r>
      <w:r w:rsidRPr="00BC1A1B" w:rsidR="00D65B1B">
        <w:t xml:space="preserve"> </w:t>
      </w:r>
      <w:r w:rsidRPr="00BC1A1B">
        <w:t>absent</w:t>
      </w:r>
      <w:r w:rsidRPr="00BC1A1B" w:rsidR="00D65B1B">
        <w:t xml:space="preserve"> </w:t>
      </w:r>
      <w:r w:rsidRPr="00BC1A1B">
        <w:t>because</w:t>
      </w:r>
      <w:r w:rsidRPr="00BC1A1B" w:rsidR="00D65B1B">
        <w:t xml:space="preserve"> </w:t>
      </w:r>
      <w:r w:rsidRPr="00BC1A1B">
        <w:t>they</w:t>
      </w:r>
      <w:r w:rsidRPr="00BC1A1B" w:rsidR="00D65B1B">
        <w:t xml:space="preserve"> </w:t>
      </w:r>
      <w:r w:rsidRPr="00BC1A1B">
        <w:t>were</w:t>
      </w:r>
      <w:r w:rsidRPr="00BC1A1B" w:rsidR="00D65B1B">
        <w:t xml:space="preserve"> </w:t>
      </w:r>
      <w:r w:rsidRPr="00BC1A1B">
        <w:t>sick.</w:t>
      </w:r>
      <w:r w:rsidRPr="00BC1A1B" w:rsidR="00D65B1B">
        <w:t xml:space="preserve"> </w:t>
      </w:r>
      <w:r w:rsidRPr="00BC1A1B">
        <w:t>Services</w:t>
      </w:r>
      <w:r w:rsidRPr="00BC1A1B" w:rsidR="00D65B1B">
        <w:t xml:space="preserve"> </w:t>
      </w:r>
      <w:r w:rsidRPr="00BC1A1B">
        <w:t>that</w:t>
      </w:r>
      <w:r w:rsidRPr="00BC1A1B" w:rsidR="00D65B1B">
        <w:t xml:space="preserve"> </w:t>
      </w:r>
      <w:r w:rsidRPr="00BC1A1B">
        <w:t>people</w:t>
      </w:r>
      <w:r w:rsidRPr="00BC1A1B" w:rsidR="00D65B1B">
        <w:t xml:space="preserve"> </w:t>
      </w:r>
      <w:r w:rsidRPr="00BC1A1B">
        <w:t>do</w:t>
      </w:r>
      <w:r w:rsidRPr="00BC1A1B" w:rsidR="00D65B1B">
        <w:t xml:space="preserve"> </w:t>
      </w:r>
      <w:r w:rsidRPr="00BC1A1B">
        <w:t>not</w:t>
      </w:r>
      <w:r w:rsidRPr="00BC1A1B" w:rsidR="00D65B1B">
        <w:t xml:space="preserve"> </w:t>
      </w:r>
      <w:r w:rsidRPr="00BC1A1B">
        <w:t>always</w:t>
      </w:r>
      <w:r w:rsidRPr="00BC1A1B" w:rsidR="00D65B1B">
        <w:t xml:space="preserve"> </w:t>
      </w:r>
      <w:r w:rsidRPr="00BC1A1B">
        <w:t>think</w:t>
      </w:r>
      <w:r w:rsidRPr="00BC1A1B" w:rsidR="00D65B1B">
        <w:t xml:space="preserve"> </w:t>
      </w:r>
      <w:r w:rsidRPr="00BC1A1B">
        <w:t>of</w:t>
      </w:r>
      <w:r w:rsidRPr="00BC1A1B" w:rsidR="00D65B1B">
        <w:t xml:space="preserve"> </w:t>
      </w:r>
      <w:r w:rsidRPr="00BC1A1B">
        <w:t>include</w:t>
      </w:r>
      <w:r w:rsidRPr="00BC1A1B" w:rsidR="00D65B1B">
        <w:t xml:space="preserve"> </w:t>
      </w:r>
      <w:r w:rsidRPr="00BC1A1B">
        <w:t>domestic</w:t>
      </w:r>
      <w:r w:rsidRPr="00BC1A1B" w:rsidR="00D65B1B">
        <w:t xml:space="preserve"> </w:t>
      </w:r>
      <w:r w:rsidRPr="00BC1A1B">
        <w:t>abuse.</w:t>
      </w:r>
      <w:r w:rsidRPr="00BC1A1B" w:rsidR="00D65B1B">
        <w:t xml:space="preserve"> </w:t>
      </w:r>
      <w:r w:rsidRPr="00BC1A1B">
        <w:t>I</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increase</w:t>
      </w:r>
      <w:r w:rsidRPr="00BC1A1B" w:rsidR="00D65B1B">
        <w:t xml:space="preserve"> </w:t>
      </w:r>
      <w:r w:rsidRPr="00BC1A1B">
        <w:t>our</w:t>
      </w:r>
      <w:r w:rsidRPr="00BC1A1B" w:rsidR="00D65B1B">
        <w:t xml:space="preserve"> </w:t>
      </w:r>
      <w:r w:rsidRPr="00BC1A1B">
        <w:t>safe</w:t>
      </w:r>
      <w:r w:rsidRPr="00BC1A1B" w:rsidR="00D65B1B">
        <w:t xml:space="preserve"> </w:t>
      </w:r>
      <w:r w:rsidRPr="00BC1A1B">
        <w:t>space</w:t>
      </w:r>
      <w:r w:rsidRPr="00BC1A1B" w:rsidR="00D65B1B">
        <w:t xml:space="preserve"> </w:t>
      </w:r>
      <w:r w:rsidRPr="00BC1A1B">
        <w:t>provision</w:t>
      </w:r>
      <w:r w:rsidRPr="00BC1A1B" w:rsidR="00D65B1B">
        <w:t xml:space="preserve"> </w:t>
      </w:r>
      <w:r w:rsidRPr="00BC1A1B">
        <w:t>from</w:t>
      </w:r>
      <w:r w:rsidRPr="00BC1A1B" w:rsidR="00D65B1B">
        <w:t xml:space="preserve"> </w:t>
      </w:r>
      <w:r w:rsidRPr="00BC1A1B">
        <w:t>two</w:t>
      </w:r>
      <w:r w:rsidRPr="00BC1A1B" w:rsidR="00D65B1B">
        <w:t xml:space="preserve"> </w:t>
      </w:r>
      <w:r w:rsidRPr="00BC1A1B">
        <w:t>to</w:t>
      </w:r>
      <w:r w:rsidRPr="00BC1A1B" w:rsidR="00D65B1B">
        <w:t xml:space="preserve"> </w:t>
      </w:r>
      <w:r w:rsidRPr="00BC1A1B">
        <w:t>16</w:t>
      </w:r>
      <w:r w:rsidRPr="00BC1A1B" w:rsidR="00D65B1B">
        <w:t xml:space="preserve"> </w:t>
      </w:r>
      <w:r w:rsidRPr="00BC1A1B">
        <w:t>in</w:t>
      </w:r>
      <w:r w:rsidRPr="00BC1A1B" w:rsidR="00D65B1B">
        <w:t xml:space="preserve"> </w:t>
      </w:r>
      <w:r w:rsidRPr="00BC1A1B">
        <w:t>order</w:t>
      </w:r>
      <w:r w:rsidRPr="00BC1A1B" w:rsidR="00D65B1B">
        <w:t xml:space="preserve"> </w:t>
      </w:r>
      <w:r w:rsidRPr="00BC1A1B">
        <w:t>to</w:t>
      </w:r>
      <w:r w:rsidRPr="00BC1A1B" w:rsidR="00D65B1B">
        <w:t xml:space="preserve"> </w:t>
      </w:r>
      <w:r w:rsidRPr="00BC1A1B">
        <w:t>account</w:t>
      </w:r>
      <w:r w:rsidRPr="00BC1A1B" w:rsidR="00D65B1B">
        <w:t xml:space="preserve"> </w:t>
      </w:r>
      <w:r w:rsidRPr="00BC1A1B">
        <w:t>for</w:t>
      </w:r>
      <w:r w:rsidRPr="00BC1A1B" w:rsidR="00D65B1B">
        <w:t xml:space="preserve"> </w:t>
      </w:r>
      <w:r w:rsidRPr="00BC1A1B">
        <w:t>a</w:t>
      </w:r>
      <w:r w:rsidRPr="00BC1A1B" w:rsidR="00D65B1B">
        <w:t xml:space="preserve"> </w:t>
      </w:r>
      <w:r w:rsidRPr="00BC1A1B">
        <w:t>90%</w:t>
      </w:r>
      <w:r w:rsidRPr="00BC1A1B" w:rsidR="00D65B1B">
        <w:t xml:space="preserve"> </w:t>
      </w:r>
      <w:r w:rsidRPr="00BC1A1B">
        <w:t>increase</w:t>
      </w:r>
      <w:r w:rsidRPr="00BC1A1B" w:rsidR="00D65B1B">
        <w:t xml:space="preserve"> </w:t>
      </w:r>
      <w:r w:rsidRPr="00BC1A1B">
        <w:t>in</w:t>
      </w:r>
      <w:r w:rsidRPr="00BC1A1B" w:rsidR="00D65B1B">
        <w:t xml:space="preserve"> </w:t>
      </w:r>
      <w:r w:rsidRPr="00BC1A1B">
        <w:t>domestic</w:t>
      </w:r>
      <w:r w:rsidRPr="00BC1A1B" w:rsidR="00D65B1B">
        <w:t xml:space="preserve"> </w:t>
      </w:r>
      <w:r w:rsidRPr="00BC1A1B">
        <w:t>abuse</w:t>
      </w:r>
      <w:r w:rsidRPr="00BC1A1B" w:rsidR="00D65B1B">
        <w:t xml:space="preserve"> </w:t>
      </w:r>
      <w:r w:rsidRPr="00BC1A1B">
        <w:t>calls.</w:t>
      </w:r>
      <w:r w:rsidRPr="00BC1A1B" w:rsidR="00D65B1B">
        <w:t xml:space="preserve"> </w:t>
      </w:r>
      <w:r w:rsidRPr="00BC1A1B">
        <w:t>Other</w:t>
      </w:r>
      <w:r w:rsidRPr="00BC1A1B" w:rsidR="00D65B1B">
        <w:t xml:space="preserve"> </w:t>
      </w:r>
      <w:r w:rsidRPr="00BC1A1B">
        <w:t>issues</w:t>
      </w:r>
      <w:r w:rsidRPr="00BC1A1B" w:rsidR="00D65B1B">
        <w:t xml:space="preserve"> </w:t>
      </w:r>
      <w:r w:rsidRPr="00BC1A1B">
        <w:t>include</w:t>
      </w:r>
      <w:r w:rsidRPr="00BC1A1B" w:rsidR="00D65B1B">
        <w:t xml:space="preserve"> </w:t>
      </w:r>
      <w:r w:rsidRPr="00BC1A1B">
        <w:t>free</w:t>
      </w:r>
      <w:r w:rsidRPr="00BC1A1B" w:rsidR="00D65B1B">
        <w:t xml:space="preserve"> </w:t>
      </w:r>
      <w:r w:rsidRPr="00BC1A1B">
        <w:t>school</w:t>
      </w:r>
      <w:r w:rsidRPr="00BC1A1B" w:rsidR="00D65B1B">
        <w:t xml:space="preserve"> </w:t>
      </w:r>
      <w:r w:rsidRPr="00BC1A1B">
        <w:t>meals,</w:t>
      </w:r>
      <w:r w:rsidR="00562FD0">
        <w:t xml:space="preserve"> holiday activities,</w:t>
      </w:r>
      <w:r w:rsidRPr="00BC1A1B" w:rsidR="00D65B1B">
        <w:t xml:space="preserve"> </w:t>
      </w:r>
      <w:r w:rsidRPr="00BC1A1B">
        <w:t>track</w:t>
      </w:r>
      <w:r w:rsidRPr="00BC1A1B" w:rsidR="00D65B1B">
        <w:t xml:space="preserve"> </w:t>
      </w:r>
      <w:r w:rsidRPr="00BC1A1B">
        <w:t>and</w:t>
      </w:r>
      <w:r w:rsidRPr="00BC1A1B" w:rsidR="00D65B1B">
        <w:t xml:space="preserve"> </w:t>
      </w:r>
      <w:r w:rsidRPr="00BC1A1B">
        <w:t>trace</w:t>
      </w:r>
      <w:r w:rsidRPr="00BC1A1B" w:rsidR="00D65B1B">
        <w:t xml:space="preserve"> </w:t>
      </w:r>
      <w:r w:rsidRPr="00BC1A1B">
        <w:t>and</w:t>
      </w:r>
      <w:r w:rsidRPr="00BC1A1B" w:rsidR="00D65B1B">
        <w:t xml:space="preserve"> </w:t>
      </w:r>
      <w:r w:rsidRPr="00BC1A1B">
        <w:t>Covid</w:t>
      </w:r>
      <w:r w:rsidRPr="00BC1A1B" w:rsidR="00D65B1B">
        <w:t xml:space="preserve"> </w:t>
      </w:r>
      <w:r w:rsidRPr="00BC1A1B">
        <w:t>marshals.</w:t>
      </w:r>
      <w:r w:rsidRPr="00BC1A1B" w:rsidR="00D65B1B">
        <w:t xml:space="preserve"> </w:t>
      </w:r>
      <w:r w:rsidRPr="00BC1A1B">
        <w:t>I</w:t>
      </w:r>
      <w:r w:rsidRPr="00BC1A1B" w:rsidR="00D65B1B">
        <w:t xml:space="preserve"> </w:t>
      </w:r>
      <w:r w:rsidRPr="00BC1A1B">
        <w:t>could</w:t>
      </w:r>
      <w:r w:rsidRPr="00BC1A1B" w:rsidR="00D65B1B">
        <w:t xml:space="preserve"> </w:t>
      </w:r>
      <w:r w:rsidRPr="00BC1A1B">
        <w:t>go</w:t>
      </w:r>
      <w:r w:rsidRPr="00BC1A1B" w:rsidR="00D65B1B">
        <w:t xml:space="preserve"> </w:t>
      </w:r>
      <w:r w:rsidRPr="00BC1A1B">
        <w:t>on,</w:t>
      </w:r>
      <w:r w:rsidRPr="00BC1A1B" w:rsidR="00D65B1B">
        <w:t xml:space="preserve"> </w:t>
      </w:r>
      <w:r w:rsidRPr="00BC1A1B">
        <w:t>but</w:t>
      </w:r>
      <w:r w:rsidRPr="00BC1A1B" w:rsidR="00D65B1B">
        <w:t xml:space="preserve"> </w:t>
      </w:r>
      <w:r w:rsidRPr="00BC1A1B">
        <w:t>I</w:t>
      </w:r>
      <w:r w:rsidRPr="00BC1A1B" w:rsidR="00D65B1B">
        <w:t xml:space="preserve"> </w:t>
      </w:r>
      <w:r w:rsidRPr="00BC1A1B">
        <w:t>will</w:t>
      </w:r>
      <w:r w:rsidRPr="00BC1A1B" w:rsidR="00D65B1B">
        <w:t xml:space="preserve"> </w:t>
      </w:r>
      <w:r w:rsidRPr="00BC1A1B">
        <w:t>not</w:t>
      </w:r>
      <w:r w:rsidRPr="00BC1A1B" w:rsidR="00D65B1B">
        <w:t xml:space="preserve"> </w:t>
      </w:r>
      <w:r w:rsidRPr="00BC1A1B">
        <w:t>because</w:t>
      </w:r>
      <w:r w:rsidRPr="00BC1A1B" w:rsidR="00D65B1B">
        <w:t xml:space="preserve"> </w:t>
      </w:r>
      <w:r w:rsidRPr="00BC1A1B">
        <w:t>I</w:t>
      </w:r>
      <w:r w:rsidRPr="00BC1A1B" w:rsidR="00D65B1B">
        <w:t xml:space="preserve"> </w:t>
      </w:r>
      <w:r w:rsidRPr="00BC1A1B">
        <w:t>am</w:t>
      </w:r>
      <w:r w:rsidRPr="00BC1A1B" w:rsidR="00D65B1B">
        <w:t xml:space="preserve"> </w:t>
      </w:r>
      <w:r w:rsidRPr="00BC1A1B">
        <w:t>sure</w:t>
      </w:r>
      <w:r w:rsidRPr="00BC1A1B" w:rsidR="00D65B1B">
        <w:t xml:space="preserve"> </w:t>
      </w:r>
      <w:r w:rsidRPr="00BC1A1B">
        <w:t>your</w:t>
      </w:r>
      <w:r w:rsidRPr="00BC1A1B" w:rsidR="00D65B1B">
        <w:t xml:space="preserve"> </w:t>
      </w:r>
      <w:r w:rsidRPr="00BC1A1B">
        <w:t>members</w:t>
      </w:r>
      <w:r w:rsidRPr="00BC1A1B" w:rsidR="00D65B1B">
        <w:t xml:space="preserve"> </w:t>
      </w:r>
      <w:r w:rsidRPr="00BC1A1B">
        <w:t>are</w:t>
      </w:r>
      <w:r w:rsidRPr="00BC1A1B" w:rsidR="00D65B1B">
        <w:t xml:space="preserve"> </w:t>
      </w:r>
      <w:r w:rsidRPr="00BC1A1B">
        <w:t>very</w:t>
      </w:r>
      <w:r w:rsidRPr="00BC1A1B" w:rsidR="00D65B1B">
        <w:t xml:space="preserve"> </w:t>
      </w:r>
      <w:r w:rsidRPr="00BC1A1B">
        <w:t>familiar</w:t>
      </w:r>
      <w:r w:rsidRPr="00BC1A1B" w:rsidR="00D65B1B">
        <w:t xml:space="preserve"> </w:t>
      </w:r>
      <w:r w:rsidRPr="00BC1A1B">
        <w:t>with</w:t>
      </w:r>
      <w:r w:rsidRPr="00BC1A1B" w:rsidR="00D65B1B">
        <w:t xml:space="preserve"> </w:t>
      </w:r>
      <w:r w:rsidRPr="00BC1A1B">
        <w:t>some</w:t>
      </w:r>
      <w:r w:rsidRPr="00BC1A1B" w:rsidR="00D65B1B">
        <w:t xml:space="preserve"> </w:t>
      </w:r>
      <w:r w:rsidRPr="00BC1A1B">
        <w:t>of</w:t>
      </w:r>
      <w:r w:rsidRPr="00BC1A1B" w:rsidR="00D65B1B">
        <w:t xml:space="preserve"> </w:t>
      </w:r>
      <w:r w:rsidRPr="00BC1A1B">
        <w:t>these</w:t>
      </w:r>
      <w:r w:rsidRPr="00BC1A1B" w:rsidR="00D65B1B">
        <w:t xml:space="preserve"> </w:t>
      </w:r>
      <w:r w:rsidRPr="00BC1A1B">
        <w:t>things.</w:t>
      </w:r>
    </w:p>
    <w:p w:rsidR="008F49E8" w:rsidRPr="00BC1A1B" w:rsidP="008F49E8">
      <w:pPr>
        <w:pStyle w:val="Answer"/>
      </w:pPr>
      <w:r w:rsidRPr="00BC1A1B">
        <w:t>It</w:t>
      </w:r>
      <w:r w:rsidRPr="00BC1A1B" w:rsidR="00D65B1B">
        <w:t xml:space="preserve"> </w:t>
      </w:r>
      <w:r w:rsidRPr="00BC1A1B">
        <w:t>is</w:t>
      </w:r>
      <w:r w:rsidRPr="00BC1A1B" w:rsidR="00D65B1B">
        <w:t xml:space="preserve"> </w:t>
      </w:r>
      <w:r w:rsidRPr="00BC1A1B">
        <w:t>the</w:t>
      </w:r>
      <w:r w:rsidRPr="00BC1A1B" w:rsidR="00D65B1B">
        <w:t xml:space="preserve"> </w:t>
      </w:r>
      <w:r w:rsidRPr="00BC1A1B">
        <w:t>uncertainty</w:t>
      </w:r>
      <w:r w:rsidRPr="00BC1A1B" w:rsidR="00D65B1B">
        <w:t xml:space="preserve"> </w:t>
      </w:r>
      <w:r w:rsidRPr="00BC1A1B">
        <w:t>and</w:t>
      </w:r>
      <w:r w:rsidRPr="00BC1A1B" w:rsidR="00D65B1B">
        <w:t xml:space="preserve"> </w:t>
      </w:r>
      <w:r w:rsidRPr="00BC1A1B">
        <w:t>the</w:t>
      </w:r>
      <w:r w:rsidRPr="00BC1A1B" w:rsidR="00D65B1B">
        <w:t xml:space="preserve"> </w:t>
      </w:r>
      <w:r w:rsidRPr="00BC1A1B">
        <w:t>sustainability</w:t>
      </w:r>
      <w:r w:rsidRPr="00BC1A1B" w:rsidR="00D65B1B">
        <w:t xml:space="preserve"> </w:t>
      </w:r>
      <w:r w:rsidRPr="00BC1A1B">
        <w:t>of</w:t>
      </w:r>
      <w:r w:rsidRPr="00BC1A1B" w:rsidR="00D65B1B">
        <w:t xml:space="preserve"> </w:t>
      </w:r>
      <w:r w:rsidRPr="00BC1A1B">
        <w:t>our</w:t>
      </w:r>
      <w:r w:rsidRPr="00BC1A1B" w:rsidR="00D65B1B">
        <w:t xml:space="preserve"> </w:t>
      </w:r>
      <w:r w:rsidRPr="00BC1A1B">
        <w:t>funding</w:t>
      </w:r>
      <w:r w:rsidRPr="00BC1A1B" w:rsidR="00D65B1B">
        <w:t xml:space="preserve"> </w:t>
      </w:r>
      <w:r w:rsidRPr="00BC1A1B">
        <w:t>going</w:t>
      </w:r>
      <w:r w:rsidRPr="00BC1A1B" w:rsidR="00D65B1B">
        <w:t xml:space="preserve"> </w:t>
      </w:r>
      <w:r w:rsidRPr="00BC1A1B">
        <w:t>forward.</w:t>
      </w:r>
      <w:r w:rsidRPr="00BC1A1B" w:rsidR="00D65B1B">
        <w:t xml:space="preserve"> </w:t>
      </w:r>
      <w:r w:rsidRPr="00BC1A1B">
        <w:t>I</w:t>
      </w:r>
      <w:r w:rsidRPr="00BC1A1B" w:rsidR="00D65B1B">
        <w:t xml:space="preserve"> </w:t>
      </w:r>
      <w:r w:rsidRPr="00BC1A1B">
        <w:t>heard</w:t>
      </w:r>
      <w:r w:rsidRPr="00BC1A1B" w:rsidR="00D65B1B">
        <w:t xml:space="preserve"> </w:t>
      </w:r>
      <w:r w:rsidRPr="00BC1A1B">
        <w:t>your</w:t>
      </w:r>
      <w:r w:rsidRPr="00BC1A1B" w:rsidR="00D65B1B">
        <w:t xml:space="preserve"> </w:t>
      </w:r>
      <w:r w:rsidRPr="00BC1A1B">
        <w:t>previous</w:t>
      </w:r>
      <w:r w:rsidRPr="00BC1A1B" w:rsidR="00D65B1B">
        <w:t xml:space="preserve"> </w:t>
      </w:r>
      <w:r w:rsidRPr="00BC1A1B">
        <w:t>witnesses’</w:t>
      </w:r>
      <w:r w:rsidRPr="00BC1A1B" w:rsidR="00D65B1B">
        <w:t xml:space="preserve"> </w:t>
      </w:r>
      <w:r w:rsidRPr="00BC1A1B">
        <w:t>evidence</w:t>
      </w:r>
      <w:r w:rsidR="00562FD0">
        <w:t>,</w:t>
      </w:r>
      <w:r w:rsidRPr="00BC1A1B" w:rsidR="00D65B1B">
        <w:t xml:space="preserve"> </w:t>
      </w:r>
      <w:r w:rsidRPr="00BC1A1B">
        <w:t>and</w:t>
      </w:r>
      <w:r w:rsidRPr="00BC1A1B" w:rsidR="00D65B1B">
        <w:t xml:space="preserve"> </w:t>
      </w:r>
      <w:r w:rsidRPr="00BC1A1B">
        <w:t>I</w:t>
      </w:r>
      <w:r w:rsidRPr="00BC1A1B" w:rsidR="00D65B1B">
        <w:t xml:space="preserve"> </w:t>
      </w:r>
      <w:r w:rsidRPr="00BC1A1B">
        <w:t>absolutely</w:t>
      </w:r>
      <w:r w:rsidRPr="00BC1A1B" w:rsidR="00D65B1B">
        <w:t xml:space="preserve"> </w:t>
      </w:r>
      <w:r w:rsidRPr="00BC1A1B">
        <w:t>echo</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Covid</w:t>
      </w:r>
      <w:r w:rsidRPr="00BC1A1B" w:rsidR="00D65B1B">
        <w:t xml:space="preserve"> </w:t>
      </w:r>
      <w:r w:rsidRPr="00BC1A1B">
        <w:t>pressures</w:t>
      </w:r>
      <w:r w:rsidRPr="00BC1A1B" w:rsidR="00D65B1B">
        <w:t xml:space="preserve"> </w:t>
      </w:r>
      <w:r w:rsidRPr="00BC1A1B">
        <w:t>in</w:t>
      </w:r>
      <w:r w:rsidRPr="00BC1A1B" w:rsidR="00D65B1B">
        <w:t xml:space="preserve"> </w:t>
      </w:r>
      <w:r w:rsidRPr="00BC1A1B">
        <w:t>year,</w:t>
      </w:r>
      <w:r w:rsidRPr="00BC1A1B" w:rsidR="00D65B1B">
        <w:t xml:space="preserve"> </w:t>
      </w:r>
      <w:r w:rsidRPr="00BC1A1B">
        <w:t>but</w:t>
      </w:r>
      <w:r w:rsidRPr="00BC1A1B" w:rsidR="00D65B1B">
        <w:t xml:space="preserve"> </w:t>
      </w:r>
      <w:r w:rsidRPr="00BC1A1B">
        <w:t>they</w:t>
      </w:r>
      <w:r w:rsidRPr="00BC1A1B" w:rsidR="00D65B1B">
        <w:t xml:space="preserve"> </w:t>
      </w:r>
      <w:r w:rsidRPr="00BC1A1B">
        <w:t>are</w:t>
      </w:r>
      <w:r w:rsidRPr="00BC1A1B" w:rsidR="00D65B1B">
        <w:t xml:space="preserve"> </w:t>
      </w:r>
      <w:r w:rsidRPr="00BC1A1B">
        <w:t>not</w:t>
      </w:r>
      <w:r w:rsidRPr="00BC1A1B" w:rsidR="00D65B1B">
        <w:t xml:space="preserve"> </w:t>
      </w:r>
      <w:r w:rsidRPr="00BC1A1B">
        <w:t>looking</w:t>
      </w:r>
      <w:r w:rsidRPr="00BC1A1B" w:rsidR="00D65B1B">
        <w:t xml:space="preserve"> </w:t>
      </w:r>
      <w:r w:rsidRPr="00BC1A1B">
        <w:t>like</w:t>
      </w:r>
      <w:r w:rsidRPr="00BC1A1B" w:rsidR="00D65B1B">
        <w:t xml:space="preserve"> </w:t>
      </w:r>
      <w:r w:rsidRPr="00BC1A1B">
        <w:t>going</w:t>
      </w:r>
      <w:r w:rsidRPr="00BC1A1B" w:rsidR="00D65B1B">
        <w:t xml:space="preserve"> </w:t>
      </w:r>
      <w:r w:rsidRPr="00BC1A1B">
        <w:t>away</w:t>
      </w:r>
      <w:r w:rsidRPr="00BC1A1B" w:rsidR="00D65B1B">
        <w:t xml:space="preserve"> </w:t>
      </w:r>
      <w:r w:rsidRPr="00BC1A1B">
        <w:t>very</w:t>
      </w:r>
      <w:r w:rsidRPr="00BC1A1B" w:rsidR="00D65B1B">
        <w:t xml:space="preserve"> </w:t>
      </w:r>
      <w:r w:rsidRPr="00BC1A1B">
        <w:t>quickly</w:t>
      </w:r>
      <w:r w:rsidRPr="00BC1A1B" w:rsidR="00D65B1B">
        <w:t xml:space="preserve"> </w:t>
      </w:r>
      <w:r w:rsidRPr="00BC1A1B">
        <w:t>for</w:t>
      </w:r>
      <w:r w:rsidRPr="00BC1A1B" w:rsidR="00D65B1B">
        <w:t xml:space="preserve"> </w:t>
      </w:r>
      <w:r w:rsidRPr="00BC1A1B">
        <w:t>the</w:t>
      </w:r>
      <w:r w:rsidRPr="00BC1A1B" w:rsidR="00D65B1B">
        <w:t xml:space="preserve"> </w:t>
      </w:r>
      <w:r w:rsidRPr="00BC1A1B">
        <w:t>next</w:t>
      </w:r>
      <w:r w:rsidRPr="00BC1A1B" w:rsidR="00D65B1B">
        <w:t xml:space="preserve"> </w:t>
      </w:r>
      <w:r w:rsidRPr="00BC1A1B">
        <w:t>financial</w:t>
      </w:r>
      <w:r w:rsidRPr="00BC1A1B" w:rsidR="00D65B1B">
        <w:t xml:space="preserve"> </w:t>
      </w:r>
      <w:r w:rsidRPr="00BC1A1B">
        <w:t>year.</w:t>
      </w:r>
      <w:r w:rsidRPr="00BC1A1B" w:rsidR="00D65B1B">
        <w:t xml:space="preserve"> </w:t>
      </w:r>
      <w:r w:rsidRPr="00BC1A1B">
        <w:t>If</w:t>
      </w:r>
      <w:r w:rsidRPr="00BC1A1B" w:rsidR="00D65B1B">
        <w:t xml:space="preserve"> </w:t>
      </w:r>
      <w:r w:rsidRPr="00BC1A1B">
        <w:t>you</w:t>
      </w:r>
      <w:r w:rsidRPr="00BC1A1B" w:rsidR="00D65B1B">
        <w:t xml:space="preserve"> </w:t>
      </w:r>
      <w:r w:rsidRPr="00BC1A1B">
        <w:t>want</w:t>
      </w:r>
      <w:r w:rsidRPr="00BC1A1B" w:rsidR="00D65B1B">
        <w:t xml:space="preserve"> </w:t>
      </w:r>
      <w:r w:rsidRPr="00BC1A1B">
        <w:t>an</w:t>
      </w:r>
      <w:r w:rsidRPr="00BC1A1B" w:rsidR="00D65B1B">
        <w:t xml:space="preserve"> </w:t>
      </w:r>
      <w:r w:rsidRPr="00BC1A1B">
        <w:t>illustration</w:t>
      </w:r>
      <w:r w:rsidRPr="00BC1A1B" w:rsidR="00D65B1B">
        <w:t xml:space="preserve"> </w:t>
      </w:r>
      <w:r w:rsidRPr="00BC1A1B">
        <w:t>of</w:t>
      </w:r>
      <w:r w:rsidRPr="00BC1A1B" w:rsidR="00D65B1B">
        <w:t xml:space="preserve"> </w:t>
      </w:r>
      <w:r w:rsidRPr="00BC1A1B">
        <w:t>that,</w:t>
      </w:r>
      <w:r w:rsidRPr="00BC1A1B" w:rsidR="00D65B1B">
        <w:t xml:space="preserve"> </w:t>
      </w:r>
      <w:r w:rsidRPr="00BC1A1B">
        <w:t>my</w:t>
      </w:r>
      <w:r w:rsidRPr="00BC1A1B" w:rsidR="00D65B1B">
        <w:t xml:space="preserve"> </w:t>
      </w:r>
      <w:r w:rsidRPr="00BC1A1B">
        <w:t>parking</w:t>
      </w:r>
      <w:r w:rsidRPr="00BC1A1B" w:rsidR="00D65B1B">
        <w:t xml:space="preserve"> </w:t>
      </w:r>
      <w:r w:rsidRPr="00BC1A1B">
        <w:t>income,</w:t>
      </w:r>
      <w:r w:rsidRPr="00BC1A1B" w:rsidR="00D65B1B">
        <w:t xml:space="preserve"> </w:t>
      </w:r>
      <w:r w:rsidRPr="00BC1A1B">
        <w:t>even</w:t>
      </w:r>
      <w:r w:rsidRPr="00BC1A1B" w:rsidR="00D65B1B">
        <w:t xml:space="preserve"> </w:t>
      </w:r>
      <w:r w:rsidRPr="00BC1A1B">
        <w:t>before</w:t>
      </w:r>
      <w:r w:rsidRPr="00BC1A1B" w:rsidR="00D65B1B">
        <w:t xml:space="preserve"> </w:t>
      </w:r>
      <w:r w:rsidRPr="00BC1A1B">
        <w:t>the</w:t>
      </w:r>
      <w:r w:rsidRPr="00BC1A1B" w:rsidR="00D65B1B">
        <w:t xml:space="preserve"> </w:t>
      </w:r>
      <w:r w:rsidRPr="00BC1A1B">
        <w:t>second</w:t>
      </w:r>
      <w:r w:rsidRPr="00BC1A1B" w:rsidR="00D65B1B">
        <w:t xml:space="preserve"> </w:t>
      </w:r>
      <w:r w:rsidRPr="00BC1A1B">
        <w:t>lockdown,</w:t>
      </w:r>
      <w:r w:rsidRPr="00BC1A1B" w:rsidR="00D65B1B">
        <w:t xml:space="preserve"> </w:t>
      </w:r>
      <w:r w:rsidRPr="00BC1A1B">
        <w:t>was</w:t>
      </w:r>
      <w:r w:rsidRPr="00BC1A1B" w:rsidR="00D65B1B">
        <w:t xml:space="preserve"> </w:t>
      </w:r>
      <w:r w:rsidRPr="00BC1A1B">
        <w:t>still</w:t>
      </w:r>
      <w:r w:rsidRPr="00BC1A1B" w:rsidR="00D65B1B">
        <w:t xml:space="preserve"> </w:t>
      </w:r>
      <w:r w:rsidRPr="00BC1A1B">
        <w:t>only</w:t>
      </w:r>
      <w:r w:rsidRPr="00BC1A1B" w:rsidR="00D65B1B">
        <w:t xml:space="preserve"> </w:t>
      </w:r>
      <w:r w:rsidRPr="00BC1A1B">
        <w:t>at</w:t>
      </w:r>
      <w:r w:rsidRPr="00BC1A1B" w:rsidR="00D65B1B">
        <w:t xml:space="preserve"> </w:t>
      </w:r>
      <w:r w:rsidRPr="00BC1A1B">
        <w:t>30%</w:t>
      </w:r>
      <w:r w:rsidRPr="00BC1A1B" w:rsidR="00D65B1B">
        <w:t xml:space="preserve"> </w:t>
      </w:r>
      <w:r w:rsidRPr="00BC1A1B">
        <w:t>of</w:t>
      </w:r>
      <w:r w:rsidRPr="00BC1A1B" w:rsidR="00D65B1B">
        <w:t xml:space="preserve"> </w:t>
      </w:r>
      <w:r w:rsidRPr="00BC1A1B">
        <w:t>what</w:t>
      </w:r>
      <w:r w:rsidRPr="00BC1A1B" w:rsidR="00D65B1B">
        <w:t xml:space="preserve"> </w:t>
      </w:r>
      <w:r w:rsidRPr="00BC1A1B">
        <w:t>it</w:t>
      </w:r>
      <w:r w:rsidRPr="00BC1A1B" w:rsidR="00D65B1B">
        <w:t xml:space="preserve"> </w:t>
      </w:r>
      <w:r w:rsidRPr="00BC1A1B">
        <w:t>had</w:t>
      </w:r>
      <w:r w:rsidRPr="00BC1A1B" w:rsidR="00D65B1B">
        <w:t xml:space="preserve"> </w:t>
      </w:r>
      <w:r w:rsidRPr="00BC1A1B">
        <w:t>been</w:t>
      </w:r>
      <w:r w:rsidRPr="00BC1A1B" w:rsidR="00D65B1B">
        <w:t xml:space="preserve"> </w:t>
      </w:r>
      <w:r w:rsidRPr="00BC1A1B">
        <w:t>in</w:t>
      </w:r>
      <w:r w:rsidRPr="00BC1A1B" w:rsidR="00D65B1B">
        <w:t xml:space="preserve"> </w:t>
      </w:r>
      <w:r w:rsidRPr="00BC1A1B">
        <w:t>the</w:t>
      </w:r>
      <w:r w:rsidRPr="00BC1A1B" w:rsidR="00D65B1B">
        <w:t xml:space="preserve"> </w:t>
      </w:r>
      <w:r w:rsidRPr="00BC1A1B">
        <w:t>previous</w:t>
      </w:r>
      <w:r w:rsidRPr="00BC1A1B" w:rsidR="00D65B1B">
        <w:t xml:space="preserve"> </w:t>
      </w:r>
      <w:r w:rsidRPr="00BC1A1B">
        <w:t>year.</w:t>
      </w:r>
      <w:r w:rsidRPr="00BC1A1B" w:rsidR="00D65B1B">
        <w:t xml:space="preserve"> </w:t>
      </w:r>
      <w:r w:rsidRPr="00BC1A1B">
        <w:t>We</w:t>
      </w:r>
      <w:r w:rsidRPr="00BC1A1B" w:rsidR="00D65B1B">
        <w:t xml:space="preserve"> </w:t>
      </w:r>
      <w:r w:rsidRPr="00BC1A1B">
        <w:t>are</w:t>
      </w:r>
      <w:r w:rsidRPr="00BC1A1B" w:rsidR="00D65B1B">
        <w:t xml:space="preserve"> </w:t>
      </w:r>
      <w:r w:rsidRPr="00BC1A1B">
        <w:t>experiencing</w:t>
      </w:r>
      <w:r w:rsidRPr="00BC1A1B" w:rsidR="00D65B1B">
        <w:t xml:space="preserve"> </w:t>
      </w:r>
      <w:r w:rsidRPr="00BC1A1B">
        <w:t>significant</w:t>
      </w:r>
      <w:r w:rsidRPr="00BC1A1B" w:rsidR="00D65B1B">
        <w:t xml:space="preserve"> </w:t>
      </w:r>
      <w:r w:rsidRPr="00BC1A1B">
        <w:t>losses</w:t>
      </w:r>
      <w:r w:rsidRPr="00BC1A1B" w:rsidR="00215223">
        <w:t>,</w:t>
      </w:r>
      <w:r w:rsidRPr="00BC1A1B" w:rsidR="00D65B1B">
        <w:t xml:space="preserve"> </w:t>
      </w:r>
      <w:r w:rsidRPr="00BC1A1B">
        <w:t>and</w:t>
      </w:r>
      <w:r w:rsidRPr="00BC1A1B" w:rsidR="00D65B1B">
        <w:t xml:space="preserve"> </w:t>
      </w:r>
      <w:r w:rsidRPr="00BC1A1B">
        <w:t>losses</w:t>
      </w:r>
      <w:r w:rsidRPr="00BC1A1B" w:rsidR="00215223">
        <w:t xml:space="preserve"> that</w:t>
      </w:r>
      <w:r w:rsidRPr="00BC1A1B" w:rsidR="00D65B1B">
        <w:t xml:space="preserve"> </w:t>
      </w:r>
      <w:r w:rsidRPr="00BC1A1B">
        <w:t>have</w:t>
      </w:r>
      <w:r w:rsidRPr="00BC1A1B" w:rsidR="00D65B1B">
        <w:t xml:space="preserve"> </w:t>
      </w:r>
      <w:r w:rsidRPr="00BC1A1B">
        <w:t>really</w:t>
      </w:r>
      <w:r w:rsidRPr="00BC1A1B" w:rsidR="00D65B1B">
        <w:t xml:space="preserve"> </w:t>
      </w:r>
      <w:r w:rsidRPr="00BC1A1B">
        <w:t>hit</w:t>
      </w:r>
      <w:r w:rsidRPr="00BC1A1B" w:rsidR="00D65B1B">
        <w:t xml:space="preserve"> </w:t>
      </w:r>
      <w:r w:rsidRPr="00BC1A1B">
        <w:t>districts</w:t>
      </w:r>
      <w:r w:rsidRPr="00BC1A1B" w:rsidR="00D65B1B">
        <w:t xml:space="preserve"> </w:t>
      </w:r>
      <w:r w:rsidRPr="00BC1A1B">
        <w:t>the</w:t>
      </w:r>
      <w:r w:rsidRPr="00BC1A1B" w:rsidR="00D65B1B">
        <w:t xml:space="preserve"> </w:t>
      </w:r>
      <w:r w:rsidRPr="00BC1A1B">
        <w:t>most.</w:t>
      </w:r>
      <w:r w:rsidRPr="00BC1A1B" w:rsidR="00D65B1B">
        <w:t xml:space="preserve"> </w:t>
      </w:r>
      <w:r w:rsidRPr="00BC1A1B">
        <w:t>The</w:t>
      </w:r>
      <w:r w:rsidRPr="00BC1A1B" w:rsidR="00D65B1B">
        <w:t xml:space="preserve"> </w:t>
      </w:r>
      <w:r w:rsidRPr="00BC1A1B">
        <w:t>loss</w:t>
      </w:r>
      <w:r w:rsidRPr="00BC1A1B" w:rsidR="00D65B1B">
        <w:t xml:space="preserve"> </w:t>
      </w:r>
      <w:r w:rsidRPr="00BC1A1B">
        <w:t>of</w:t>
      </w:r>
      <w:r w:rsidRPr="00BC1A1B" w:rsidR="00D65B1B">
        <w:t xml:space="preserve"> </w:t>
      </w:r>
      <w:r w:rsidRPr="00BC1A1B">
        <w:t>council</w:t>
      </w:r>
      <w:r w:rsidRPr="00BC1A1B" w:rsidR="00D65B1B">
        <w:t xml:space="preserve"> </w:t>
      </w:r>
      <w:r w:rsidRPr="00BC1A1B">
        <w:t>tax</w:t>
      </w:r>
      <w:r w:rsidRPr="00BC1A1B" w:rsidR="00D65B1B">
        <w:t xml:space="preserve"> </w:t>
      </w:r>
      <w:r w:rsidRPr="00BC1A1B">
        <w:t>income</w:t>
      </w:r>
      <w:r w:rsidRPr="00BC1A1B" w:rsidR="00D65B1B">
        <w:t xml:space="preserve"> </w:t>
      </w:r>
      <w:r w:rsidRPr="00BC1A1B">
        <w:t>and</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will</w:t>
      </w:r>
      <w:r w:rsidRPr="00BC1A1B" w:rsidR="00D65B1B">
        <w:t xml:space="preserve"> </w:t>
      </w:r>
      <w:r w:rsidRPr="00BC1A1B">
        <w:t>continue</w:t>
      </w:r>
      <w:r w:rsidRPr="00BC1A1B" w:rsidR="00D65B1B">
        <w:t xml:space="preserve"> </w:t>
      </w:r>
      <w:r w:rsidRPr="00BC1A1B">
        <w:t>into</w:t>
      </w:r>
      <w:r w:rsidRPr="00BC1A1B" w:rsidR="00D65B1B">
        <w:t xml:space="preserve"> </w:t>
      </w:r>
      <w:r w:rsidRPr="00BC1A1B">
        <w:t>next</w:t>
      </w:r>
      <w:r w:rsidRPr="00BC1A1B" w:rsidR="00D65B1B">
        <w:t xml:space="preserve"> </w:t>
      </w:r>
      <w:r w:rsidRPr="00BC1A1B">
        <w:t>year.</w:t>
      </w:r>
    </w:p>
    <w:p w:rsidR="008F49E8" w:rsidRPr="00BC1A1B" w:rsidP="008F49E8">
      <w:pPr>
        <w:pStyle w:val="Question"/>
        <w:numPr>
          <w:ilvl w:val="0"/>
          <w:numId w:val="0"/>
        </w:numPr>
        <w:ind w:left="794"/>
      </w:pPr>
      <w:sdt>
        <w:sdtPr>
          <w:alias w:val="Member"/>
          <w:tag w:val="&lt;Member mnisId='394' dodsId='25722'&gt;"/>
          <w:id w:val="-1007751283"/>
          <w:placeholder>
            <w:docPart w:val="4323F1317DDC46579DD689506F074A70"/>
          </w:placeholder>
          <w:richText/>
        </w:sdtPr>
        <w:sdtContent>
          <w:r w:rsidRPr="00BC1A1B">
            <w:rPr>
              <w:b/>
            </w:rPr>
            <w:t>Chair:</w:t>
          </w:r>
        </w:sdtContent>
      </w:sdt>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explore</w:t>
      </w:r>
      <w:r w:rsidRPr="00BC1A1B" w:rsidR="00D65B1B">
        <w:t xml:space="preserve"> </w:t>
      </w:r>
      <w:r w:rsidRPr="00BC1A1B">
        <w:t>the</w:t>
      </w:r>
      <w:r w:rsidRPr="00BC1A1B" w:rsidR="00D65B1B">
        <w:t xml:space="preserve"> </w:t>
      </w:r>
      <w:r w:rsidRPr="00BC1A1B">
        <w:t>issues</w:t>
      </w:r>
      <w:r w:rsidRPr="00BC1A1B" w:rsidR="00D65B1B">
        <w:t xml:space="preserve"> </w:t>
      </w:r>
      <w:r w:rsidRPr="00BC1A1B">
        <w:t>of</w:t>
      </w:r>
      <w:r w:rsidRPr="00BC1A1B" w:rsidR="00D65B1B">
        <w:t xml:space="preserve"> </w:t>
      </w:r>
      <w:r w:rsidRPr="00BC1A1B">
        <w:t>spending</w:t>
      </w:r>
      <w:r w:rsidRPr="00BC1A1B" w:rsidR="00D65B1B">
        <w:t xml:space="preserve"> </w:t>
      </w:r>
      <w:r w:rsidRPr="00BC1A1B">
        <w:t>increases</w:t>
      </w:r>
      <w:r w:rsidRPr="00BC1A1B" w:rsidR="00D65B1B">
        <w:t xml:space="preserve"> </w:t>
      </w:r>
      <w:r w:rsidRPr="00BC1A1B">
        <w:t>and</w:t>
      </w:r>
      <w:r w:rsidRPr="00BC1A1B" w:rsidR="00D65B1B">
        <w:t xml:space="preserve"> </w:t>
      </w:r>
      <w:r w:rsidRPr="00BC1A1B">
        <w:t>revenue</w:t>
      </w:r>
      <w:r w:rsidRPr="00BC1A1B" w:rsidR="00D65B1B">
        <w:t xml:space="preserve"> </w:t>
      </w:r>
      <w:r w:rsidRPr="00BC1A1B">
        <w:t>losses</w:t>
      </w:r>
      <w:r w:rsidRPr="00BC1A1B" w:rsidR="00D65B1B">
        <w:t xml:space="preserve"> </w:t>
      </w:r>
      <w:r w:rsidRPr="00BC1A1B">
        <w:t>in</w:t>
      </w:r>
      <w:r w:rsidRPr="00BC1A1B" w:rsidR="00D65B1B">
        <w:t xml:space="preserve"> </w:t>
      </w:r>
      <w:r w:rsidRPr="00BC1A1B">
        <w:t>more</w:t>
      </w:r>
      <w:r w:rsidRPr="00BC1A1B" w:rsidR="00D65B1B">
        <w:t xml:space="preserve"> </w:t>
      </w:r>
      <w:r w:rsidRPr="00BC1A1B">
        <w:t>detail</w:t>
      </w:r>
      <w:r w:rsidRPr="00BC1A1B" w:rsidR="00D65B1B">
        <w:t xml:space="preserve"> </w:t>
      </w:r>
      <w:r w:rsidRPr="00BC1A1B">
        <w:t>in</w:t>
      </w:r>
      <w:r w:rsidRPr="00BC1A1B" w:rsidR="00D65B1B">
        <w:t xml:space="preserve"> </w:t>
      </w:r>
      <w:r w:rsidRPr="00BC1A1B">
        <w:t>due</w:t>
      </w:r>
      <w:r w:rsidRPr="00BC1A1B" w:rsidR="00D65B1B">
        <w:t xml:space="preserve"> </w:t>
      </w:r>
      <w:r w:rsidRPr="00BC1A1B">
        <w:t>course.</w:t>
      </w:r>
    </w:p>
    <w:p w:rsidR="008F49E8" w:rsidRPr="00BC1A1B" w:rsidP="008F49E8">
      <w:pPr>
        <w:pStyle w:val="Answer"/>
      </w:pPr>
      <w:sdt>
        <w:sdtPr>
          <w:alias w:val="Witness"/>
          <w:id w:val="-391659490"/>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t>From</w:t>
      </w:r>
      <w:r w:rsidRPr="00BC1A1B" w:rsidR="00D65B1B">
        <w:t xml:space="preserve"> </w:t>
      </w:r>
      <w:r w:rsidRPr="00BC1A1B">
        <w:t>our</w:t>
      </w:r>
      <w:r w:rsidRPr="00BC1A1B" w:rsidR="00D65B1B">
        <w:t xml:space="preserve"> </w:t>
      </w:r>
      <w:r w:rsidRPr="00BC1A1B">
        <w:t>perspective,</w:t>
      </w:r>
      <w:r w:rsidRPr="00BC1A1B" w:rsidR="00D65B1B">
        <w:t xml:space="preserve"> </w:t>
      </w:r>
      <w:r w:rsidRPr="00BC1A1B">
        <w:t>just</w:t>
      </w:r>
      <w:r w:rsidRPr="00BC1A1B" w:rsidR="00D65B1B">
        <w:t xml:space="preserve"> </w:t>
      </w:r>
      <w:r w:rsidRPr="00BC1A1B">
        <w:t>to</w:t>
      </w:r>
      <w:r w:rsidRPr="00BC1A1B" w:rsidR="00D65B1B">
        <w:t xml:space="preserve"> </w:t>
      </w:r>
      <w:r w:rsidRPr="00BC1A1B">
        <w:t>set</w:t>
      </w:r>
      <w:r w:rsidRPr="00BC1A1B" w:rsidR="00D65B1B">
        <w:t xml:space="preserve"> </w:t>
      </w:r>
      <w:r w:rsidRPr="00BC1A1B">
        <w:t>some</w:t>
      </w:r>
      <w:r w:rsidRPr="00BC1A1B" w:rsidR="00D65B1B">
        <w:t xml:space="preserve"> </w:t>
      </w:r>
      <w:r w:rsidRPr="00BC1A1B">
        <w:t>context,</w:t>
      </w:r>
      <w:r w:rsidRPr="00BC1A1B" w:rsidR="00D65B1B">
        <w:t xml:space="preserve"> </w:t>
      </w:r>
      <w:r w:rsidRPr="00BC1A1B">
        <w:t>43</w:t>
      </w:r>
      <w:r w:rsidRPr="00BC1A1B" w:rsidR="00D65B1B">
        <w:t xml:space="preserve"> </w:t>
      </w:r>
      <w:r w:rsidRPr="00BC1A1B">
        <w:t>of</w:t>
      </w:r>
      <w:r w:rsidRPr="00BC1A1B" w:rsidR="00D65B1B">
        <w:t xml:space="preserve"> </w:t>
      </w:r>
      <w:r w:rsidRPr="00BC1A1B">
        <w:t>the</w:t>
      </w:r>
      <w:r w:rsidRPr="00BC1A1B" w:rsidR="00D65B1B">
        <w:t xml:space="preserve"> </w:t>
      </w:r>
      <w:r w:rsidRPr="00BC1A1B">
        <w:t>47</w:t>
      </w:r>
      <w:r w:rsidRPr="00BC1A1B" w:rsidR="00D65B1B">
        <w:t xml:space="preserve"> </w:t>
      </w:r>
      <w:r w:rsidRPr="00BC1A1B">
        <w:t>SIGOMA</w:t>
      </w:r>
      <w:r w:rsidRPr="00BC1A1B" w:rsidR="00D65B1B">
        <w:t xml:space="preserve"> </w:t>
      </w:r>
      <w:r w:rsidRPr="00BC1A1B">
        <w:t>members</w:t>
      </w:r>
      <w:r w:rsidRPr="00BC1A1B" w:rsidR="00D65B1B">
        <w:t xml:space="preserve"> </w:t>
      </w:r>
      <w:r w:rsidRPr="00BC1A1B">
        <w:t>are</w:t>
      </w:r>
      <w:r w:rsidRPr="00BC1A1B" w:rsidR="00D65B1B">
        <w:t xml:space="preserve"> </w:t>
      </w:r>
      <w:r w:rsidRPr="00BC1A1B">
        <w:t>in</w:t>
      </w:r>
      <w:r w:rsidRPr="00BC1A1B" w:rsidR="00D65B1B">
        <w:t xml:space="preserve"> </w:t>
      </w:r>
      <w:r w:rsidRPr="00BC1A1B">
        <w:t>the</w:t>
      </w:r>
      <w:r w:rsidRPr="00BC1A1B" w:rsidR="00D65B1B">
        <w:t xml:space="preserve"> </w:t>
      </w:r>
      <w:r w:rsidRPr="00BC1A1B">
        <w:t>top</w:t>
      </w:r>
      <w:r w:rsidRPr="00BC1A1B" w:rsidR="00D65B1B">
        <w:t xml:space="preserve"> </w:t>
      </w:r>
      <w:r w:rsidRPr="00BC1A1B">
        <w:t>50%</w:t>
      </w:r>
      <w:r w:rsidRPr="00BC1A1B" w:rsidR="00D65B1B">
        <w:t xml:space="preserve"> </w:t>
      </w:r>
      <w:r w:rsidRPr="00BC1A1B">
        <w:t>of</w:t>
      </w:r>
      <w:r w:rsidRPr="00BC1A1B" w:rsidR="00D65B1B">
        <w:t xml:space="preserve"> </w:t>
      </w:r>
      <w:r w:rsidRPr="00BC1A1B">
        <w:t>deprivation</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215223">
        <w:t>. W</w:t>
      </w:r>
      <w:r w:rsidRPr="00BC1A1B">
        <w:t>e</w:t>
      </w:r>
      <w:r w:rsidRPr="00BC1A1B" w:rsidR="00D65B1B">
        <w:t xml:space="preserve"> </w:t>
      </w:r>
      <w:r w:rsidRPr="00BC1A1B">
        <w:t>know</w:t>
      </w:r>
      <w:r w:rsidRPr="00BC1A1B" w:rsidR="00D65B1B">
        <w:t xml:space="preserve"> </w:t>
      </w:r>
      <w:r w:rsidRPr="00BC1A1B">
        <w:t>from</w:t>
      </w:r>
      <w:r w:rsidRPr="00BC1A1B" w:rsidR="00D65B1B">
        <w:t xml:space="preserve"> </w:t>
      </w:r>
      <w:r w:rsidRPr="00BC1A1B">
        <w:t>a</w:t>
      </w:r>
      <w:r w:rsidRPr="00BC1A1B" w:rsidR="00D65B1B">
        <w:t xml:space="preserve"> </w:t>
      </w:r>
      <w:r w:rsidRPr="00BC1A1B">
        <w:t>report</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issued</w:t>
      </w:r>
      <w:r w:rsidRPr="00BC1A1B" w:rsidR="00D65B1B">
        <w:t xml:space="preserve"> </w:t>
      </w:r>
      <w:r w:rsidRPr="00BC1A1B">
        <w:t>today</w:t>
      </w:r>
      <w:r w:rsidRPr="00BC1A1B" w:rsidR="00D65B1B">
        <w:t xml:space="preserve"> </w:t>
      </w:r>
      <w:r w:rsidRPr="00BC1A1B">
        <w:t>that</w:t>
      </w:r>
      <w:r w:rsidRPr="00BC1A1B" w:rsidR="00D65B1B">
        <w:t xml:space="preserve"> </w:t>
      </w:r>
      <w:r w:rsidRPr="00BC1A1B">
        <w:t>they</w:t>
      </w:r>
      <w:r w:rsidRPr="00BC1A1B" w:rsidR="00D65B1B">
        <w:t xml:space="preserve"> </w:t>
      </w:r>
      <w:r w:rsidRPr="00BC1A1B">
        <w:t>are</w:t>
      </w:r>
      <w:r w:rsidRPr="00BC1A1B" w:rsidR="00D65B1B">
        <w:t xml:space="preserve"> </w:t>
      </w:r>
      <w:r w:rsidRPr="00BC1A1B">
        <w:t>the</w:t>
      </w:r>
      <w:r w:rsidRPr="00BC1A1B" w:rsidR="00D65B1B">
        <w:t xml:space="preserve"> </w:t>
      </w:r>
      <w:r w:rsidRPr="00BC1A1B">
        <w:t>ones</w:t>
      </w:r>
      <w:r w:rsidRPr="00BC1A1B" w:rsidR="00D65B1B">
        <w:t xml:space="preserve"> </w:t>
      </w:r>
      <w:r w:rsidRPr="00BC1A1B">
        <w:t>that</w:t>
      </w:r>
      <w:r w:rsidRPr="00BC1A1B" w:rsidR="00D65B1B">
        <w:t xml:space="preserve"> </w:t>
      </w:r>
      <w:r w:rsidRPr="00BC1A1B">
        <w:t>have</w:t>
      </w:r>
      <w:r w:rsidRPr="00BC1A1B" w:rsidR="00D65B1B">
        <w:t xml:space="preserve"> </w:t>
      </w:r>
      <w:r w:rsidRPr="00BC1A1B">
        <w:t>been</w:t>
      </w:r>
      <w:r w:rsidRPr="00BC1A1B" w:rsidR="00D65B1B">
        <w:t xml:space="preserve"> </w:t>
      </w:r>
      <w:r w:rsidRPr="00BC1A1B">
        <w:t>hit</w:t>
      </w:r>
      <w:r w:rsidRPr="00BC1A1B" w:rsidR="00D65B1B">
        <w:t xml:space="preserve"> </w:t>
      </w:r>
      <w:r w:rsidRPr="00BC1A1B">
        <w:t>most</w:t>
      </w:r>
      <w:r w:rsidRPr="00BC1A1B" w:rsidR="00D65B1B">
        <w:t xml:space="preserve"> </w:t>
      </w:r>
      <w:r w:rsidRPr="00BC1A1B">
        <w:t>by</w:t>
      </w:r>
      <w:r w:rsidRPr="00BC1A1B" w:rsidR="00D65B1B">
        <w:t xml:space="preserve"> </w:t>
      </w:r>
      <w:r w:rsidRPr="00BC1A1B">
        <w:t>Covid</w:t>
      </w:r>
      <w:r w:rsidRPr="00BC1A1B" w:rsidR="00215223">
        <w: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infection</w:t>
      </w:r>
      <w:r w:rsidRPr="00BC1A1B" w:rsidR="00D65B1B">
        <w:t xml:space="preserve"> </w:t>
      </w:r>
      <w:r w:rsidRPr="00BC1A1B">
        <w:t>rates,</w:t>
      </w:r>
      <w:r w:rsidRPr="00BC1A1B" w:rsidR="00D65B1B">
        <w:t xml:space="preserve"> </w:t>
      </w:r>
      <w:r w:rsidRPr="00BC1A1B">
        <w:t>other</w:t>
      </w:r>
      <w:r w:rsidRPr="00BC1A1B" w:rsidR="00D65B1B">
        <w:t xml:space="preserve"> </w:t>
      </w:r>
      <w:r w:rsidRPr="00BC1A1B">
        <w:t>health</w:t>
      </w:r>
      <w:r w:rsidRPr="00BC1A1B" w:rsidR="00D65B1B">
        <w:t xml:space="preserve"> </w:t>
      </w:r>
      <w:r w:rsidRPr="00BC1A1B">
        <w:t>consequences</w:t>
      </w:r>
      <w:r w:rsidRPr="00BC1A1B" w:rsidR="00D65B1B">
        <w:t xml:space="preserve"> </w:t>
      </w:r>
      <w:r w:rsidRPr="00BC1A1B">
        <w:t>and</w:t>
      </w:r>
      <w:r w:rsidRPr="00BC1A1B" w:rsidR="00D65B1B">
        <w:t xml:space="preserve"> </w:t>
      </w:r>
      <w:r w:rsidRPr="00BC1A1B">
        <w:t>obviously</w:t>
      </w:r>
      <w:r w:rsidRPr="00BC1A1B" w:rsidR="00D65B1B">
        <w:t xml:space="preserve"> </w:t>
      </w:r>
      <w:r w:rsidRPr="00BC1A1B">
        <w:t>the</w:t>
      </w:r>
      <w:r w:rsidRPr="00BC1A1B" w:rsidR="00D65B1B">
        <w:t xml:space="preserve"> </w:t>
      </w:r>
      <w:r w:rsidRPr="00BC1A1B">
        <w:t>economic</w:t>
      </w:r>
      <w:r w:rsidRPr="00BC1A1B" w:rsidR="00D65B1B">
        <w:t xml:space="preserve"> </w:t>
      </w:r>
      <w:r w:rsidRPr="00BC1A1B">
        <w:t>effect</w:t>
      </w:r>
      <w:r w:rsidRPr="00BC1A1B" w:rsidR="00D65B1B">
        <w:t xml:space="preserve"> </w:t>
      </w:r>
      <w:r w:rsidRPr="00BC1A1B">
        <w:t>as</w:t>
      </w:r>
      <w:r w:rsidRPr="00BC1A1B" w:rsidR="00D65B1B">
        <w:t xml:space="preserve"> </w:t>
      </w:r>
      <w:r w:rsidRPr="00BC1A1B">
        <w:t>well.</w:t>
      </w:r>
      <w:r w:rsidRPr="00BC1A1B" w:rsidR="00D65B1B">
        <w:t xml:space="preserve"> </w:t>
      </w:r>
      <w:r w:rsidRPr="00BC1A1B">
        <w:t>It</w:t>
      </w:r>
      <w:r w:rsidRPr="00BC1A1B" w:rsidR="00D65B1B">
        <w:t xml:space="preserve"> </w:t>
      </w:r>
      <w:r w:rsidRPr="00BC1A1B">
        <w:t>has</w:t>
      </w:r>
      <w:r w:rsidRPr="00BC1A1B" w:rsidR="00D65B1B">
        <w:t xml:space="preserve"> </w:t>
      </w:r>
      <w:r w:rsidRPr="00BC1A1B">
        <w:t>been</w:t>
      </w:r>
      <w:r w:rsidRPr="00BC1A1B" w:rsidR="00D65B1B">
        <w:t xml:space="preserve"> </w:t>
      </w:r>
      <w:r w:rsidRPr="00BC1A1B">
        <w:t>a</w:t>
      </w:r>
      <w:r w:rsidRPr="00BC1A1B" w:rsidR="00D65B1B">
        <w:t xml:space="preserve"> </w:t>
      </w:r>
      <w:r w:rsidRPr="00BC1A1B">
        <w:t>pretty</w:t>
      </w:r>
      <w:r w:rsidRPr="00BC1A1B" w:rsidR="00D65B1B">
        <w:t xml:space="preserve"> </w:t>
      </w:r>
      <w:r w:rsidRPr="00BC1A1B">
        <w:t>big</w:t>
      </w:r>
      <w:r w:rsidRPr="00BC1A1B" w:rsidR="00D65B1B">
        <w:t xml:space="preserve"> </w:t>
      </w:r>
      <w:r w:rsidRPr="00BC1A1B">
        <w:t>impact</w:t>
      </w:r>
      <w:r w:rsidRPr="00BC1A1B" w:rsidR="00D65B1B">
        <w:t xml:space="preserve"> </w:t>
      </w:r>
      <w:r w:rsidRPr="00BC1A1B">
        <w:t>across</w:t>
      </w:r>
      <w:r w:rsidRPr="00BC1A1B" w:rsidR="00D65B1B">
        <w:t xml:space="preserve"> </w:t>
      </w:r>
      <w:r w:rsidRPr="00BC1A1B">
        <w:t>all</w:t>
      </w:r>
      <w:r w:rsidRPr="00BC1A1B" w:rsidR="00D65B1B">
        <w:t xml:space="preserve"> </w:t>
      </w:r>
      <w:r w:rsidRPr="00BC1A1B">
        <w:t>the</w:t>
      </w:r>
      <w:r w:rsidRPr="00BC1A1B" w:rsidR="00D65B1B">
        <w:t xml:space="preserve"> </w:t>
      </w:r>
      <w:r w:rsidRPr="00BC1A1B">
        <w:t>places</w:t>
      </w:r>
      <w:r w:rsidRPr="00BC1A1B" w:rsidR="00D65B1B">
        <w:t xml:space="preserve"> </w:t>
      </w:r>
      <w:r w:rsidRPr="00BC1A1B">
        <w:t>that</w:t>
      </w:r>
      <w:r w:rsidRPr="00BC1A1B" w:rsidR="00D65B1B">
        <w:t xml:space="preserve"> </w:t>
      </w:r>
      <w:r w:rsidRPr="00BC1A1B">
        <w:t>we</w:t>
      </w:r>
      <w:r w:rsidRPr="00BC1A1B" w:rsidR="00D65B1B">
        <w:t xml:space="preserve"> </w:t>
      </w:r>
      <w:r w:rsidRPr="00BC1A1B">
        <w:t>represent.</w:t>
      </w:r>
    </w:p>
    <w:p w:rsidR="008F49E8" w:rsidRPr="00BC1A1B" w:rsidP="008F49E8">
      <w:pPr>
        <w:pStyle w:val="Answer"/>
      </w:pP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financial</w:t>
      </w:r>
      <w:r w:rsidRPr="00BC1A1B" w:rsidR="00D65B1B">
        <w:t xml:space="preserve"> </w:t>
      </w:r>
      <w:r w:rsidRPr="00BC1A1B">
        <w:t>impact</w:t>
      </w:r>
      <w:r w:rsidRPr="00BC1A1B" w:rsidR="00D65B1B">
        <w:t xml:space="preserve"> </w:t>
      </w:r>
      <w:r w:rsidRPr="00BC1A1B">
        <w:t>to</w:t>
      </w:r>
      <w:r w:rsidRPr="00BC1A1B" w:rsidR="00D65B1B">
        <w:t xml:space="preserve"> </w:t>
      </w:r>
      <w:r w:rsidRPr="00BC1A1B">
        <w:t>date,</w:t>
      </w:r>
      <w:r w:rsidRPr="00BC1A1B" w:rsidR="00D65B1B">
        <w:t xml:space="preserve"> </w:t>
      </w:r>
      <w:r w:rsidRPr="00BC1A1B">
        <w:t>we</w:t>
      </w:r>
      <w:r w:rsidRPr="00BC1A1B" w:rsidR="00D65B1B">
        <w:t xml:space="preserve"> </w:t>
      </w:r>
      <w:r w:rsidRPr="00BC1A1B">
        <w:t>think</w:t>
      </w:r>
      <w:r w:rsidRPr="00BC1A1B" w:rsidR="00D65B1B">
        <w:t xml:space="preserve"> </w:t>
      </w:r>
      <w:r w:rsidRPr="00BC1A1B">
        <w:t>the</w:t>
      </w:r>
      <w:r w:rsidRPr="00BC1A1B" w:rsidR="00D65B1B">
        <w:t xml:space="preserve"> </w:t>
      </w:r>
      <w:r w:rsidRPr="00BC1A1B">
        <w:t>total</w:t>
      </w:r>
      <w:r w:rsidRPr="00BC1A1B" w:rsidR="00D65B1B">
        <w:t xml:space="preserve"> </w:t>
      </w:r>
      <w:r w:rsidRPr="00BC1A1B">
        <w:t>cost</w:t>
      </w:r>
      <w:r w:rsidRPr="00BC1A1B" w:rsidR="00D65B1B">
        <w:t xml:space="preserve"> </w:t>
      </w:r>
      <w:r w:rsidRPr="00BC1A1B">
        <w:t>pressures</w:t>
      </w:r>
      <w:r w:rsidRPr="00BC1A1B" w:rsidR="00D65B1B">
        <w:t xml:space="preserve"> </w:t>
      </w:r>
      <w:r w:rsidRPr="00BC1A1B">
        <w:t>are</w:t>
      </w:r>
      <w:r w:rsidRPr="00BC1A1B" w:rsidR="00D65B1B">
        <w:t xml:space="preserve"> </w:t>
      </w:r>
      <w:r w:rsidRPr="00BC1A1B">
        <w:t>around</w:t>
      </w:r>
      <w:r w:rsidRPr="00BC1A1B" w:rsidR="00D65B1B">
        <w:t xml:space="preserve"> </w:t>
      </w:r>
      <w:r w:rsidRPr="00BC1A1B">
        <w:t>£2.25</w:t>
      </w:r>
      <w:r w:rsidRPr="00BC1A1B" w:rsidR="00D65B1B">
        <w:t xml:space="preserve"> </w:t>
      </w:r>
      <w:r w:rsidRPr="00BC1A1B">
        <w:t>billion,</w:t>
      </w:r>
      <w:r w:rsidRPr="00BC1A1B" w:rsidR="00D65B1B">
        <w:t xml:space="preserve"> </w:t>
      </w:r>
      <w:r w:rsidRPr="00BC1A1B">
        <w:t>of</w:t>
      </w:r>
      <w:r w:rsidRPr="00BC1A1B" w:rsidR="00D65B1B">
        <w:t xml:space="preserve"> </w:t>
      </w:r>
      <w:r w:rsidRPr="00BC1A1B">
        <w:t>which</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have</w:t>
      </w:r>
      <w:r w:rsidRPr="00BC1A1B" w:rsidR="00D65B1B">
        <w:t xml:space="preserve"> </w:t>
      </w:r>
      <w:r w:rsidRPr="00BC1A1B">
        <w:t>given</w:t>
      </w:r>
      <w:r w:rsidRPr="00BC1A1B" w:rsidR="00D65B1B">
        <w:t xml:space="preserve"> </w:t>
      </w:r>
      <w:r w:rsidRPr="00BC1A1B">
        <w:t>either</w:t>
      </w:r>
      <w:r w:rsidRPr="00BC1A1B" w:rsidR="00D65B1B">
        <w:t xml:space="preserve"> </w:t>
      </w:r>
      <w:r w:rsidRPr="00BC1A1B">
        <w:t>assurances</w:t>
      </w:r>
      <w:r w:rsidRPr="00BC1A1B" w:rsidR="00D65B1B">
        <w:t xml:space="preserve"> </w:t>
      </w:r>
      <w:r w:rsidRPr="00BC1A1B">
        <w:t>or</w:t>
      </w:r>
      <w:r w:rsidRPr="00BC1A1B" w:rsidR="00D65B1B">
        <w:t xml:space="preserve"> </w:t>
      </w:r>
      <w:r w:rsidRPr="00BC1A1B">
        <w:t>funding</w:t>
      </w:r>
      <w:r w:rsidRPr="00BC1A1B" w:rsidR="00D65B1B">
        <w:t xml:space="preserve"> </w:t>
      </w:r>
      <w:r w:rsidRPr="00BC1A1B">
        <w:t>so</w:t>
      </w:r>
      <w:r w:rsidRPr="00BC1A1B" w:rsidR="00D65B1B">
        <w:t xml:space="preserve"> </w:t>
      </w:r>
      <w:r w:rsidRPr="00BC1A1B">
        <w:t>far</w:t>
      </w:r>
      <w:r w:rsidRPr="00BC1A1B" w:rsidR="00D65B1B">
        <w:t xml:space="preserve"> </w:t>
      </w:r>
      <w:r w:rsidRPr="00BC1A1B">
        <w:t>of</w:t>
      </w:r>
      <w:r w:rsidRPr="00BC1A1B" w:rsidR="00D65B1B">
        <w:t xml:space="preserve"> </w:t>
      </w:r>
      <w:r w:rsidRPr="00BC1A1B">
        <w:t>£1.5</w:t>
      </w:r>
      <w:r w:rsidRPr="00BC1A1B" w:rsidR="00D65B1B">
        <w:t xml:space="preserve"> </w:t>
      </w:r>
      <w:r w:rsidRPr="00BC1A1B">
        <w:t>billion</w:t>
      </w:r>
      <w:r w:rsidRPr="00BC1A1B" w:rsidR="00215223">
        <w:t>,</w:t>
      </w:r>
      <w:r w:rsidRPr="00BC1A1B" w:rsidR="00D65B1B">
        <w:t xml:space="preserve"> </w:t>
      </w:r>
      <w:r w:rsidRPr="00BC1A1B">
        <w:t>so,</w:t>
      </w:r>
      <w:r w:rsidRPr="00BC1A1B" w:rsidR="00D65B1B">
        <w:t xml:space="preserve"> </w:t>
      </w:r>
      <w:r w:rsidRPr="00BC1A1B">
        <w:t>as</w:t>
      </w:r>
      <w:r w:rsidRPr="00BC1A1B" w:rsidR="00D65B1B">
        <w:t xml:space="preserve"> </w:t>
      </w:r>
      <w:r w:rsidRPr="00BC1A1B">
        <w:t>we</w:t>
      </w:r>
      <w:r w:rsidRPr="00BC1A1B" w:rsidR="00D65B1B">
        <w:t xml:space="preserve"> </w:t>
      </w:r>
      <w:r w:rsidRPr="00BC1A1B">
        <w:t>move</w:t>
      </w:r>
      <w:r w:rsidRPr="00BC1A1B" w:rsidR="00D65B1B">
        <w:t xml:space="preserve"> </w:t>
      </w:r>
      <w:r w:rsidRPr="00BC1A1B">
        <w:t>towards</w:t>
      </w:r>
      <w:r w:rsidRPr="00BC1A1B" w:rsidR="00D65B1B">
        <w:t xml:space="preserve"> </w:t>
      </w:r>
      <w:r w:rsidRPr="00BC1A1B">
        <w:t>year</w:t>
      </w:r>
      <w:r w:rsidRPr="00BC1A1B">
        <w:noBreakHyphen/>
        <w:t>end,</w:t>
      </w:r>
      <w:r w:rsidRPr="00BC1A1B" w:rsidR="00D65B1B">
        <w:t xml:space="preserve"> </w:t>
      </w:r>
      <w:r w:rsidRPr="00BC1A1B">
        <w:t>the</w:t>
      </w:r>
      <w:r w:rsidRPr="00BC1A1B" w:rsidR="00D65B1B">
        <w:t xml:space="preserve"> </w:t>
      </w:r>
      <w:r w:rsidRPr="00BC1A1B">
        <w:t>current</w:t>
      </w:r>
      <w:r w:rsidRPr="00BC1A1B" w:rsidR="00D65B1B">
        <w:t xml:space="preserve"> </w:t>
      </w:r>
      <w:r w:rsidRPr="00BC1A1B">
        <w:t>position</w:t>
      </w:r>
      <w:r w:rsidRPr="00BC1A1B" w:rsidR="00D65B1B">
        <w:t xml:space="preserve"> </w:t>
      </w:r>
      <w:r w:rsidRPr="00BC1A1B">
        <w:t>is</w:t>
      </w:r>
      <w:r w:rsidRPr="00BC1A1B" w:rsidR="00D65B1B">
        <w:t xml:space="preserve"> </w:t>
      </w:r>
      <w:r w:rsidRPr="00BC1A1B">
        <w:t>around</w:t>
      </w:r>
      <w:r w:rsidRPr="00BC1A1B" w:rsidR="00D65B1B">
        <w:t xml:space="preserve"> </w:t>
      </w:r>
      <w:r w:rsidRPr="00BC1A1B">
        <w:t>a</w:t>
      </w:r>
      <w:r w:rsidRPr="00BC1A1B" w:rsidR="00D65B1B">
        <w:t xml:space="preserve"> </w:t>
      </w:r>
      <w:r w:rsidRPr="00BC1A1B">
        <w:t>£700</w:t>
      </w:r>
      <w:r w:rsidRPr="00BC1A1B" w:rsidR="00D65B1B">
        <w:t xml:space="preserve"> </w:t>
      </w:r>
      <w:r w:rsidRPr="00BC1A1B">
        <w:t>million</w:t>
      </w:r>
      <w:r w:rsidRPr="00BC1A1B" w:rsidR="00D65B1B">
        <w:t xml:space="preserve"> </w:t>
      </w:r>
      <w:r w:rsidRPr="00BC1A1B" w:rsidR="00215223">
        <w:t>to</w:t>
      </w:r>
      <w:r w:rsidRPr="00BC1A1B" w:rsidR="00D65B1B">
        <w:t xml:space="preserve"> </w:t>
      </w:r>
      <w:r w:rsidRPr="00BC1A1B">
        <w:t>£750</w:t>
      </w:r>
      <w:r w:rsidRPr="00BC1A1B" w:rsidR="00D65B1B">
        <w:t xml:space="preserve"> </w:t>
      </w:r>
      <w:r w:rsidRPr="00BC1A1B">
        <w:t>million</w:t>
      </w:r>
      <w:r w:rsidRPr="00BC1A1B" w:rsidR="00D65B1B">
        <w:t xml:space="preserve"> </w:t>
      </w:r>
      <w:r w:rsidRPr="00BC1A1B">
        <w:t>shortfall.</w:t>
      </w:r>
      <w:r w:rsidRPr="00BC1A1B" w:rsidR="00D65B1B">
        <w:t xml:space="preserve"> </w:t>
      </w:r>
      <w:r w:rsidRPr="00BC1A1B">
        <w:t>Obviously,</w:t>
      </w:r>
      <w:r w:rsidRPr="00BC1A1B" w:rsidR="00D65B1B">
        <w:t xml:space="preserve"> </w:t>
      </w:r>
      <w:r w:rsidRPr="00BC1A1B">
        <w:t>we</w:t>
      </w:r>
      <w:r w:rsidRPr="00BC1A1B" w:rsidR="00D65B1B">
        <w:t xml:space="preserve"> </w:t>
      </w:r>
      <w:r w:rsidRPr="00BC1A1B">
        <w:t>are</w:t>
      </w:r>
      <w:r w:rsidRPr="00BC1A1B" w:rsidR="00D65B1B">
        <w:t xml:space="preserve"> </w:t>
      </w:r>
      <w:r w:rsidRPr="00BC1A1B">
        <w:t>concerned</w:t>
      </w:r>
      <w:r w:rsidRPr="00BC1A1B" w:rsidR="00D65B1B">
        <w:t xml:space="preserve"> </w:t>
      </w:r>
      <w:r w:rsidRPr="00BC1A1B">
        <w:t>about</w:t>
      </w:r>
      <w:r w:rsidRPr="00BC1A1B" w:rsidR="00D65B1B">
        <w:t xml:space="preserve"> </w:t>
      </w:r>
      <w:r w:rsidRPr="00BC1A1B">
        <w:t>the</w:t>
      </w:r>
      <w:r w:rsidRPr="00BC1A1B" w:rsidR="00D65B1B">
        <w:t xml:space="preserve"> </w:t>
      </w:r>
      <w:r w:rsidRPr="00BC1A1B">
        <w:t>impact</w:t>
      </w:r>
      <w:r w:rsidRPr="00BC1A1B" w:rsidR="00D65B1B">
        <w:t xml:space="preserve"> </w:t>
      </w:r>
      <w:r w:rsidRPr="00BC1A1B">
        <w:t>of</w:t>
      </w:r>
      <w:r w:rsidRPr="00BC1A1B" w:rsidR="00D65B1B">
        <w:t xml:space="preserve"> </w:t>
      </w:r>
      <w:r w:rsidRPr="00BC1A1B">
        <w:t>the</w:t>
      </w:r>
      <w:r w:rsidRPr="00BC1A1B" w:rsidR="00D65B1B">
        <w:t xml:space="preserve"> </w:t>
      </w:r>
      <w:r w:rsidRPr="00BC1A1B">
        <w:t>lockdown</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currently</w:t>
      </w:r>
      <w:r w:rsidRPr="00BC1A1B" w:rsidR="00D65B1B">
        <w:t xml:space="preserve"> </w:t>
      </w:r>
      <w:r w:rsidRPr="00BC1A1B">
        <w:t>under</w:t>
      </w:r>
      <w:r w:rsidRPr="00BC1A1B" w:rsidR="00D65B1B">
        <w:t xml:space="preserve"> </w:t>
      </w:r>
      <w:r w:rsidRPr="00BC1A1B">
        <w:t>in</w:t>
      </w:r>
      <w:r w:rsidRPr="00BC1A1B" w:rsidR="00D65B1B">
        <w:t xml:space="preserve"> </w:t>
      </w:r>
      <w:r w:rsidRPr="00BC1A1B">
        <w:t>those</w:t>
      </w:r>
      <w:r w:rsidRPr="00BC1A1B" w:rsidR="00D65B1B">
        <w:t xml:space="preserve"> </w:t>
      </w:r>
      <w:r w:rsidRPr="00BC1A1B">
        <w:t>areas</w:t>
      </w:r>
      <w:r w:rsidRPr="00BC1A1B" w:rsidR="00D65B1B">
        <w:t xml:space="preserve"> </w:t>
      </w:r>
      <w:r w:rsidRPr="00BC1A1B">
        <w:t>as</w:t>
      </w:r>
      <w:r w:rsidRPr="00BC1A1B" w:rsidR="00D65B1B">
        <w:t xml:space="preserve"> </w:t>
      </w:r>
      <w:r w:rsidRPr="00BC1A1B">
        <w:t>well.</w:t>
      </w:r>
      <w:r w:rsidRPr="00BC1A1B" w:rsidR="00D65B1B">
        <w:t xml:space="preserve"> </w:t>
      </w:r>
      <w:r w:rsidRPr="00BC1A1B">
        <w:t>Also,</w:t>
      </w:r>
      <w:r w:rsidRPr="00BC1A1B" w:rsidR="00D65B1B">
        <w:t xml:space="preserve"> </w:t>
      </w:r>
      <w:r w:rsidRPr="00BC1A1B">
        <w:t>many</w:t>
      </w:r>
      <w:r w:rsidRPr="00BC1A1B" w:rsidR="00D65B1B">
        <w:t xml:space="preserve"> </w:t>
      </w:r>
      <w:r w:rsidRPr="00BC1A1B">
        <w:t>of</w:t>
      </w:r>
      <w:r w:rsidRPr="00BC1A1B" w:rsidR="00D65B1B">
        <w:t xml:space="preserve"> </w:t>
      </w:r>
      <w:r w:rsidRPr="00BC1A1B">
        <w:t>our</w:t>
      </w:r>
      <w:r w:rsidRPr="00BC1A1B" w:rsidR="00D65B1B">
        <w:t xml:space="preserve"> </w:t>
      </w:r>
      <w:r w:rsidRPr="00BC1A1B">
        <w:t>members</w:t>
      </w:r>
      <w:r w:rsidRPr="00BC1A1B" w:rsidR="00D65B1B">
        <w:t xml:space="preserve"> </w:t>
      </w:r>
      <w:r w:rsidRPr="00BC1A1B">
        <w:t>are</w:t>
      </w:r>
      <w:r w:rsidRPr="00BC1A1B" w:rsidR="00D65B1B">
        <w:t xml:space="preserve"> </w:t>
      </w:r>
      <w:r w:rsidRPr="00BC1A1B">
        <w:t>tier</w:t>
      </w:r>
      <w:r w:rsidRPr="00BC1A1B">
        <w:noBreakHyphen/>
      </w:r>
      <w:r w:rsidRPr="00BC1A1B" w:rsidR="00215223">
        <w:t>3</w:t>
      </w:r>
      <w:r w:rsidRPr="00BC1A1B" w:rsidR="00D65B1B">
        <w:t xml:space="preserve"> </w:t>
      </w:r>
      <w:r w:rsidRPr="00BC1A1B">
        <w:t>authorities,</w:t>
      </w:r>
      <w:r w:rsidRPr="00BC1A1B" w:rsidR="00D65B1B">
        <w:t xml:space="preserve"> </w:t>
      </w:r>
      <w:r w:rsidRPr="00BC1A1B">
        <w:t>so</w:t>
      </w:r>
      <w:r w:rsidRPr="00BC1A1B" w:rsidR="00D65B1B">
        <w:t xml:space="preserve"> </w:t>
      </w:r>
      <w:r w:rsidRPr="00BC1A1B">
        <w:t>even</w:t>
      </w:r>
      <w:r w:rsidRPr="00BC1A1B" w:rsidR="00D65B1B">
        <w:t xml:space="preserve"> </w:t>
      </w:r>
      <w:r w:rsidRPr="00BC1A1B">
        <w:t>when</w:t>
      </w:r>
      <w:r w:rsidRPr="00BC1A1B" w:rsidR="00D65B1B">
        <w:t xml:space="preserve"> </w:t>
      </w:r>
      <w:r w:rsidRPr="00BC1A1B">
        <w:t>the</w:t>
      </w:r>
      <w:r w:rsidRPr="00BC1A1B" w:rsidR="00D65B1B">
        <w:t xml:space="preserve"> </w:t>
      </w:r>
      <w:r w:rsidRPr="00BC1A1B">
        <w:t>lockdown</w:t>
      </w:r>
      <w:r w:rsidRPr="00BC1A1B" w:rsidR="00D65B1B">
        <w:t xml:space="preserve"> </w:t>
      </w:r>
      <w:r w:rsidRPr="00BC1A1B">
        <w:t>ends</w:t>
      </w:r>
      <w:r w:rsidRPr="00BC1A1B" w:rsidR="00D65B1B">
        <w:t xml:space="preserve"> </w:t>
      </w:r>
      <w:r w:rsidRPr="00BC1A1B">
        <w:t>in</w:t>
      </w:r>
      <w:r w:rsidRPr="00BC1A1B" w:rsidR="00D65B1B">
        <w:t xml:space="preserve"> </w:t>
      </w:r>
      <w:r w:rsidRPr="00BC1A1B">
        <w:t>December,</w:t>
      </w:r>
      <w:r w:rsidRPr="00BC1A1B" w:rsidR="00D65B1B">
        <w:t xml:space="preserve"> </w:t>
      </w:r>
      <w:r w:rsidRPr="00BC1A1B">
        <w:t>many</w:t>
      </w:r>
      <w:r w:rsidRPr="00BC1A1B" w:rsidR="00D65B1B">
        <w:t xml:space="preserve"> </w:t>
      </w:r>
      <w:r w:rsidRPr="00BC1A1B">
        <w:t>of</w:t>
      </w:r>
      <w:r w:rsidRPr="00BC1A1B" w:rsidR="00D65B1B">
        <w:t xml:space="preserve"> </w:t>
      </w:r>
      <w:r w:rsidRPr="00BC1A1B">
        <w:t>our</w:t>
      </w:r>
      <w:r w:rsidRPr="00BC1A1B" w:rsidR="00D65B1B">
        <w:t xml:space="preserve"> </w:t>
      </w:r>
      <w:r w:rsidRPr="00BC1A1B">
        <w:t>authorities</w:t>
      </w:r>
      <w:r w:rsidRPr="00BC1A1B" w:rsidR="00D65B1B">
        <w:t xml:space="preserve"> </w:t>
      </w:r>
      <w:r w:rsidRPr="00BC1A1B">
        <w:t>could</w:t>
      </w:r>
      <w:r w:rsidRPr="00BC1A1B" w:rsidR="00D65B1B">
        <w:t xml:space="preserve"> </w:t>
      </w:r>
      <w:r w:rsidRPr="00BC1A1B">
        <w:t>still</w:t>
      </w:r>
      <w:r w:rsidRPr="00BC1A1B" w:rsidR="00D65B1B">
        <w:t xml:space="preserve"> </w:t>
      </w:r>
      <w:r w:rsidRPr="00BC1A1B">
        <w:t>find</w:t>
      </w:r>
      <w:r w:rsidRPr="00BC1A1B" w:rsidR="00D65B1B">
        <w:t xml:space="preserve"> </w:t>
      </w:r>
      <w:r w:rsidRPr="00BC1A1B">
        <w:t>themselves</w:t>
      </w:r>
      <w:r w:rsidRPr="00BC1A1B" w:rsidR="00D65B1B">
        <w:t xml:space="preserve"> </w:t>
      </w:r>
      <w:r w:rsidRPr="00BC1A1B">
        <w:t>under</w:t>
      </w:r>
      <w:r w:rsidRPr="00BC1A1B" w:rsidR="00D65B1B">
        <w:t xml:space="preserve"> </w:t>
      </w:r>
      <w:r w:rsidRPr="00BC1A1B">
        <w:t>severe</w:t>
      </w:r>
      <w:r w:rsidRPr="00BC1A1B" w:rsidR="00D65B1B">
        <w:t xml:space="preserve"> </w:t>
      </w:r>
      <w:r w:rsidRPr="00BC1A1B">
        <w:t>restrictions</w:t>
      </w:r>
      <w:r w:rsidRPr="00BC1A1B" w:rsidR="00D65B1B">
        <w:t xml:space="preserve"> </w:t>
      </w:r>
      <w:r w:rsidRPr="00BC1A1B">
        <w:t>as</w:t>
      </w:r>
      <w:r w:rsidRPr="00BC1A1B" w:rsidR="00D65B1B">
        <w:t xml:space="preserve"> </w:t>
      </w:r>
      <w:r w:rsidRPr="00BC1A1B">
        <w:t>we</w:t>
      </w:r>
      <w:r w:rsidRPr="00BC1A1B" w:rsidR="00D65B1B">
        <w:t xml:space="preserve"> </w:t>
      </w:r>
      <w:r w:rsidRPr="00BC1A1B">
        <w:t>move</w:t>
      </w:r>
      <w:r w:rsidRPr="00BC1A1B" w:rsidR="00D65B1B">
        <w:t xml:space="preserve"> </w:t>
      </w:r>
      <w:r w:rsidRPr="00BC1A1B">
        <w:t>towards</w:t>
      </w:r>
      <w:r w:rsidRPr="00BC1A1B" w:rsidR="00D65B1B">
        <w:t xml:space="preserve"> </w:t>
      </w:r>
      <w:r w:rsidRPr="00BC1A1B">
        <w:t>Christmas</w:t>
      </w:r>
      <w:r w:rsidRPr="00BC1A1B" w:rsidR="00D65B1B">
        <w:t xml:space="preserve"> </w:t>
      </w:r>
      <w:r w:rsidRPr="00BC1A1B">
        <w:t>and</w:t>
      </w:r>
      <w:r w:rsidRPr="00BC1A1B" w:rsidR="00D65B1B">
        <w:t xml:space="preserve"> </w:t>
      </w:r>
      <w:r w:rsidRPr="00BC1A1B">
        <w:t>the</w:t>
      </w:r>
      <w:r w:rsidRPr="00BC1A1B" w:rsidR="00D65B1B">
        <w:t xml:space="preserve"> </w:t>
      </w:r>
      <w:r w:rsidRPr="00BC1A1B" w:rsidR="00215223">
        <w:t>n</w:t>
      </w:r>
      <w:r w:rsidRPr="00BC1A1B">
        <w:t>ew</w:t>
      </w:r>
      <w:r w:rsidRPr="00BC1A1B" w:rsidR="00D65B1B">
        <w:t xml:space="preserve"> </w:t>
      </w:r>
      <w:r w:rsidRPr="00BC1A1B" w:rsidR="00215223">
        <w:t>y</w:t>
      </w:r>
      <w:r w:rsidRPr="00BC1A1B">
        <w:t>ear.</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uncertainty</w:t>
      </w:r>
      <w:r w:rsidRPr="00BC1A1B" w:rsidR="00D65B1B">
        <w:t xml:space="preserve"> </w:t>
      </w:r>
      <w:r w:rsidRPr="00BC1A1B">
        <w:t>not</w:t>
      </w:r>
      <w:r w:rsidRPr="00BC1A1B" w:rsidR="00D65B1B">
        <w:t xml:space="preserve"> </w:t>
      </w:r>
      <w:r w:rsidRPr="00BC1A1B">
        <w:t>just</w:t>
      </w:r>
      <w:r w:rsidRPr="00BC1A1B" w:rsidR="00D65B1B">
        <w:t xml:space="preserve"> </w:t>
      </w:r>
      <w:r w:rsidRPr="00BC1A1B">
        <w:t>about</w:t>
      </w:r>
      <w:r w:rsidRPr="00BC1A1B" w:rsidR="00D65B1B">
        <w:t xml:space="preserve"> </w:t>
      </w:r>
      <w:r w:rsidRPr="00BC1A1B">
        <w:t>the</w:t>
      </w:r>
      <w:r w:rsidRPr="00BC1A1B" w:rsidR="00D65B1B">
        <w:t xml:space="preserve"> </w:t>
      </w:r>
      <w:r w:rsidRPr="00BC1A1B">
        <w:t>future</w:t>
      </w:r>
      <w:r w:rsidRPr="00BC1A1B" w:rsidR="00D65B1B">
        <w:t xml:space="preserve"> </w:t>
      </w:r>
      <w:r w:rsidRPr="00BC1A1B">
        <w:t>but</w:t>
      </w:r>
      <w:r w:rsidRPr="00BC1A1B" w:rsidR="00D65B1B">
        <w:t xml:space="preserve"> </w:t>
      </w:r>
      <w:r w:rsidRPr="00BC1A1B">
        <w:t>about</w:t>
      </w:r>
      <w:r w:rsidRPr="00BC1A1B" w:rsidR="00D65B1B">
        <w:t xml:space="preserve"> </w:t>
      </w:r>
      <w:r w:rsidRPr="00BC1A1B">
        <w:t>what</w:t>
      </w:r>
      <w:r w:rsidRPr="00BC1A1B" w:rsidR="00D65B1B">
        <w:t xml:space="preserve"> </w:t>
      </w:r>
      <w:r w:rsidRPr="00BC1A1B">
        <w:t>the</w:t>
      </w:r>
      <w:r w:rsidRPr="00BC1A1B" w:rsidR="00D65B1B">
        <w:t xml:space="preserve"> </w:t>
      </w:r>
      <w:r w:rsidRPr="00BC1A1B">
        <w:t>current</w:t>
      </w:r>
      <w:r w:rsidRPr="00BC1A1B" w:rsidR="00D65B1B">
        <w:t xml:space="preserve"> </w:t>
      </w:r>
      <w:r w:rsidRPr="00BC1A1B">
        <w:t>impact</w:t>
      </w:r>
      <w:r w:rsidRPr="00BC1A1B" w:rsidR="00D65B1B">
        <w:t xml:space="preserve"> </w:t>
      </w:r>
      <w:r w:rsidRPr="00BC1A1B">
        <w:t>is</w:t>
      </w:r>
      <w:r w:rsidRPr="00BC1A1B" w:rsidR="00D65B1B">
        <w:t xml:space="preserve"> </w:t>
      </w:r>
      <w:r w:rsidRPr="00BC1A1B">
        <w:t>likely</w:t>
      </w:r>
      <w:r w:rsidRPr="00BC1A1B" w:rsidR="00D65B1B">
        <w:t xml:space="preserve"> </w:t>
      </w:r>
      <w:r w:rsidRPr="00BC1A1B">
        <w:t>to</w:t>
      </w:r>
      <w:r w:rsidRPr="00BC1A1B" w:rsidR="00D65B1B">
        <w:t xml:space="preserve"> </w:t>
      </w:r>
      <w:r w:rsidRPr="00BC1A1B">
        <w:t>be</w:t>
      </w:r>
      <w:r w:rsidRPr="00BC1A1B" w:rsidR="00D65B1B">
        <w:t xml:space="preserve"> </w:t>
      </w:r>
      <w:r w:rsidRPr="00BC1A1B">
        <w:t>given</w:t>
      </w:r>
      <w:r w:rsidRPr="00BC1A1B" w:rsidR="00D65B1B">
        <w:t xml:space="preserve"> </w:t>
      </w:r>
      <w:r w:rsidRPr="00BC1A1B">
        <w:t>many</w:t>
      </w:r>
      <w:r w:rsidRPr="00BC1A1B" w:rsidR="00D65B1B">
        <w:t xml:space="preserve"> </w:t>
      </w:r>
      <w:r w:rsidRPr="00BC1A1B">
        <w:t>of</w:t>
      </w:r>
      <w:r w:rsidRPr="00BC1A1B" w:rsidR="00D65B1B">
        <w:t xml:space="preserve"> </w:t>
      </w:r>
      <w:r w:rsidRPr="00BC1A1B">
        <w:t>our</w:t>
      </w:r>
      <w:r w:rsidRPr="00BC1A1B" w:rsidR="00D65B1B">
        <w:t xml:space="preserve"> </w:t>
      </w:r>
      <w:r w:rsidRPr="00BC1A1B">
        <w:t>areas</w:t>
      </w:r>
      <w:r w:rsidRPr="00BC1A1B" w:rsidR="00D65B1B">
        <w:t xml:space="preserve"> </w:t>
      </w:r>
      <w:r w:rsidRPr="00BC1A1B">
        <w:t>are</w:t>
      </w:r>
      <w:r w:rsidRPr="00BC1A1B" w:rsidR="00D65B1B">
        <w:t xml:space="preserve"> </w:t>
      </w:r>
      <w:r w:rsidRPr="00BC1A1B">
        <w:t>facing</w:t>
      </w:r>
      <w:r w:rsidRPr="00BC1A1B" w:rsidR="00D65B1B">
        <w:t xml:space="preserve"> </w:t>
      </w:r>
      <w:r w:rsidRPr="00BC1A1B">
        <w:t>restrictions.</w:t>
      </w:r>
    </w:p>
    <w:p w:rsidR="008F49E8" w:rsidRPr="00BC1A1B" w:rsidP="008F49E8">
      <w:pPr>
        <w:pStyle w:val="Answer"/>
      </w:pPr>
      <w:r w:rsidRPr="00BC1A1B">
        <w:t>Of</w:t>
      </w:r>
      <w:r w:rsidRPr="00BC1A1B" w:rsidR="00D65B1B">
        <w:t xml:space="preserve"> </w:t>
      </w:r>
      <w:r w:rsidRPr="00BC1A1B">
        <w:t>course,</w:t>
      </w:r>
      <w:r w:rsidRPr="00BC1A1B" w:rsidR="00D65B1B">
        <w:t xml:space="preserve"> </w:t>
      </w:r>
      <w:r w:rsidRPr="00BC1A1B">
        <w:t>against</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trying</w:t>
      </w:r>
      <w:r w:rsidRPr="00BC1A1B" w:rsidR="00D65B1B">
        <w:t xml:space="preserve"> </w:t>
      </w:r>
      <w:r w:rsidRPr="00BC1A1B">
        <w:t>to</w:t>
      </w:r>
      <w:r w:rsidRPr="00BC1A1B" w:rsidR="00D65B1B">
        <w:t xml:space="preserve"> </w:t>
      </w:r>
      <w:r w:rsidRPr="00BC1A1B">
        <w:t>balance</w:t>
      </w:r>
      <w:r w:rsidRPr="00BC1A1B" w:rsidR="00D65B1B">
        <w:t xml:space="preserve"> </w:t>
      </w:r>
      <w:r w:rsidRPr="00BC1A1B">
        <w:t>budgets.</w:t>
      </w:r>
      <w:r w:rsidRPr="00BC1A1B" w:rsidR="00D65B1B">
        <w:t xml:space="preserve"> </w:t>
      </w:r>
      <w:r w:rsidRPr="00BC1A1B">
        <w:t>Authorities</w:t>
      </w:r>
      <w:r w:rsidRPr="00BC1A1B" w:rsidR="00D65B1B">
        <w:t xml:space="preserve"> </w:t>
      </w:r>
      <w:r w:rsidRPr="00BC1A1B">
        <w:t>are</w:t>
      </w:r>
      <w:r w:rsidRPr="00BC1A1B" w:rsidR="00D65B1B">
        <w:t xml:space="preserve"> </w:t>
      </w:r>
      <w:r w:rsidRPr="00BC1A1B">
        <w:t>looking</w:t>
      </w:r>
      <w:r w:rsidRPr="00BC1A1B" w:rsidR="00D65B1B">
        <w:t xml:space="preserve"> </w:t>
      </w:r>
      <w:r w:rsidRPr="00BC1A1B">
        <w:t>at</w:t>
      </w:r>
      <w:r w:rsidRPr="00BC1A1B" w:rsidR="00D65B1B">
        <w:t xml:space="preserve"> </w:t>
      </w:r>
      <w:r w:rsidRPr="00BC1A1B">
        <w:t>all</w:t>
      </w:r>
      <w:r w:rsidRPr="00BC1A1B" w:rsidR="00D65B1B">
        <w:t xml:space="preserve"> </w:t>
      </w:r>
      <w:r w:rsidRPr="00BC1A1B">
        <w:t>kinds</w:t>
      </w:r>
      <w:r w:rsidRPr="00BC1A1B" w:rsidR="00D65B1B">
        <w:t xml:space="preserve"> </w:t>
      </w:r>
      <w:r w:rsidRPr="00BC1A1B">
        <w:t>of</w:t>
      </w:r>
      <w:r w:rsidRPr="00BC1A1B" w:rsidR="00D65B1B">
        <w:t xml:space="preserve"> </w:t>
      </w:r>
      <w:r w:rsidRPr="00BC1A1B">
        <w:t>measures.</w:t>
      </w:r>
      <w:r w:rsidRPr="00BC1A1B" w:rsidR="00D65B1B">
        <w:t xml:space="preserve"> </w:t>
      </w:r>
      <w:r w:rsidRPr="00BC1A1B" w:rsidR="00215223">
        <w:t>S</w:t>
      </w:r>
      <w:r w:rsidRPr="00BC1A1B">
        <w:t>ome</w:t>
      </w:r>
      <w:r w:rsidRPr="00BC1A1B" w:rsidR="00D65B1B">
        <w:t xml:space="preserve"> </w:t>
      </w:r>
      <w:r w:rsidRPr="00BC1A1B">
        <w:t>are</w:t>
      </w:r>
      <w:r w:rsidRPr="00BC1A1B" w:rsidR="00D65B1B">
        <w:t xml:space="preserve"> </w:t>
      </w:r>
      <w:r w:rsidRPr="00BC1A1B">
        <w:t>looking</w:t>
      </w:r>
      <w:r w:rsidRPr="00BC1A1B" w:rsidR="00D65B1B">
        <w:t xml:space="preserve"> </w:t>
      </w:r>
      <w:r w:rsidRPr="00BC1A1B">
        <w:t>at</w:t>
      </w:r>
      <w:r w:rsidRPr="00BC1A1B" w:rsidR="00D65B1B">
        <w:t xml:space="preserve"> </w:t>
      </w:r>
      <w:r w:rsidRPr="00BC1A1B">
        <w:t>cuts</w:t>
      </w:r>
      <w:r w:rsidRPr="00BC1A1B" w:rsidR="00D65B1B">
        <w:t xml:space="preserve"> </w:t>
      </w:r>
      <w:r w:rsidRPr="00BC1A1B">
        <w:t>in</w:t>
      </w:r>
      <w:r w:rsidRPr="00BC1A1B" w:rsidR="00D65B1B">
        <w:t xml:space="preserve"> </w:t>
      </w:r>
      <w:r w:rsidRPr="00BC1A1B">
        <w:t>services</w:t>
      </w:r>
      <w:r w:rsidRPr="00BC1A1B" w:rsidR="00D65B1B">
        <w:t xml:space="preserve"> </w:t>
      </w:r>
      <w:r w:rsidRPr="00BC1A1B">
        <w:t>in</w:t>
      </w:r>
      <w:r w:rsidRPr="00BC1A1B" w:rsidR="00D65B1B">
        <w:t xml:space="preserve"> </w:t>
      </w:r>
      <w:r w:rsidRPr="00BC1A1B">
        <w:t>order</w:t>
      </w:r>
      <w:r w:rsidRPr="00BC1A1B" w:rsidR="00D65B1B">
        <w:t xml:space="preserve"> </w:t>
      </w:r>
      <w:r w:rsidRPr="00BC1A1B">
        <w:t>to</w:t>
      </w:r>
      <w:r w:rsidRPr="00BC1A1B" w:rsidR="00D65B1B">
        <w:t xml:space="preserve"> </w:t>
      </w:r>
      <w:r w:rsidRPr="00BC1A1B">
        <w:t>balance</w:t>
      </w:r>
      <w:r w:rsidRPr="00BC1A1B" w:rsidR="00D65B1B">
        <w:t xml:space="preserve"> </w:t>
      </w:r>
      <w:r w:rsidRPr="00BC1A1B">
        <w:t>the</w:t>
      </w:r>
      <w:r w:rsidRPr="00BC1A1B" w:rsidR="00D65B1B">
        <w:t xml:space="preserve"> </w:t>
      </w:r>
      <w:r w:rsidRPr="00BC1A1B">
        <w:t>budgets</w:t>
      </w:r>
      <w:r w:rsidRPr="00BC1A1B" w:rsidR="00215223">
        <w:t>; s</w:t>
      </w:r>
      <w:r w:rsidRPr="00BC1A1B">
        <w:t>ome</w:t>
      </w:r>
      <w:r w:rsidRPr="00BC1A1B" w:rsidR="00D65B1B">
        <w:t xml:space="preserve"> </w:t>
      </w:r>
      <w:r w:rsidRPr="00BC1A1B">
        <w:t>are</w:t>
      </w:r>
      <w:r w:rsidRPr="00BC1A1B" w:rsidR="00D65B1B">
        <w:t xml:space="preserve"> </w:t>
      </w:r>
      <w:r w:rsidRPr="00BC1A1B">
        <w:t>looking</w:t>
      </w:r>
      <w:r w:rsidRPr="00BC1A1B" w:rsidR="00D65B1B">
        <w:t xml:space="preserve"> </w:t>
      </w:r>
      <w:r w:rsidRPr="00BC1A1B">
        <w:t>at</w:t>
      </w:r>
      <w:r w:rsidRPr="00BC1A1B" w:rsidR="00D65B1B">
        <w:t xml:space="preserve"> </w:t>
      </w:r>
      <w:r w:rsidRPr="00BC1A1B">
        <w:t>the</w:t>
      </w:r>
      <w:r w:rsidRPr="00BC1A1B" w:rsidR="00D65B1B">
        <w:t xml:space="preserve"> </w:t>
      </w:r>
      <w:r w:rsidRPr="00BC1A1B">
        <w:t>use</w:t>
      </w:r>
      <w:r w:rsidRPr="00BC1A1B" w:rsidR="00D65B1B">
        <w:t xml:space="preserve"> </w:t>
      </w:r>
      <w:r w:rsidRPr="00BC1A1B">
        <w:t>of</w:t>
      </w:r>
      <w:r w:rsidRPr="00BC1A1B" w:rsidR="00D65B1B">
        <w:t xml:space="preserve"> </w:t>
      </w:r>
      <w:r w:rsidRPr="00BC1A1B">
        <w:t>reserves</w:t>
      </w:r>
      <w:r w:rsidRPr="00BC1A1B" w:rsidR="00215223">
        <w:t>,</w:t>
      </w:r>
      <w:r w:rsidRPr="00BC1A1B" w:rsidR="00D65B1B">
        <w:t xml:space="preserve"> </w:t>
      </w:r>
      <w:r w:rsidRPr="00BC1A1B">
        <w:t>as</w:t>
      </w:r>
      <w:r w:rsidRPr="00BC1A1B" w:rsidR="00D65B1B">
        <w:t xml:space="preserve"> </w:t>
      </w:r>
      <w:r w:rsidRPr="00BC1A1B">
        <w:t>has</w:t>
      </w:r>
      <w:r w:rsidRPr="00BC1A1B" w:rsidR="00D65B1B">
        <w:t xml:space="preserve"> </w:t>
      </w:r>
      <w:r w:rsidRPr="00BC1A1B">
        <w:t>been</w:t>
      </w:r>
      <w:r w:rsidRPr="00BC1A1B" w:rsidR="00D65B1B">
        <w:t xml:space="preserve"> </w:t>
      </w:r>
      <w:r w:rsidRPr="00BC1A1B">
        <w:t>suggested.</w:t>
      </w:r>
      <w:r w:rsidRPr="00BC1A1B" w:rsidR="00D65B1B">
        <w:t xml:space="preserve"> </w:t>
      </w:r>
      <w:r w:rsidRPr="00BC1A1B" w:rsidR="00215223">
        <w:t>While m</w:t>
      </w:r>
      <w:r w:rsidRPr="00BC1A1B">
        <w:t>any</w:t>
      </w:r>
      <w:r w:rsidRPr="00BC1A1B" w:rsidR="00D65B1B">
        <w:t xml:space="preserve"> </w:t>
      </w:r>
      <w:r w:rsidRPr="00BC1A1B">
        <w:t>are</w:t>
      </w:r>
      <w:r w:rsidRPr="00BC1A1B" w:rsidR="00D65B1B">
        <w:t xml:space="preserve"> </w:t>
      </w:r>
      <w:r w:rsidRPr="00BC1A1B">
        <w:t>not</w:t>
      </w:r>
      <w:r w:rsidRPr="00BC1A1B" w:rsidR="00D65B1B">
        <w:t xml:space="preserve"> </w:t>
      </w:r>
      <w:r w:rsidRPr="00BC1A1B">
        <w:t>issuing</w:t>
      </w:r>
      <w:r w:rsidRPr="00BC1A1B" w:rsidR="00D65B1B">
        <w:t xml:space="preserve"> </w:t>
      </w:r>
      <w:r w:rsidRPr="00BC1A1B" w:rsidR="00215223">
        <w:t>s</w:t>
      </w:r>
      <w:r w:rsidRPr="00BC1A1B">
        <w:t>ection</w:t>
      </w:r>
      <w:r w:rsidRPr="00BC1A1B" w:rsidR="00D65B1B">
        <w:t xml:space="preserve"> </w:t>
      </w:r>
      <w:r w:rsidRPr="00BC1A1B">
        <w:t>114</w:t>
      </w:r>
      <w:r w:rsidRPr="00BC1A1B" w:rsidR="00D65B1B">
        <w:t xml:space="preserve"> </w:t>
      </w:r>
      <w:r w:rsidRPr="00BC1A1B">
        <w:t>notices</w:t>
      </w:r>
      <w:r w:rsidRPr="00BC1A1B" w:rsidR="00215223">
        <w:t>,</w:t>
      </w:r>
      <w:r w:rsidRPr="00BC1A1B" w:rsidR="00D65B1B">
        <w:t xml:space="preserve"> </w:t>
      </w:r>
      <w:r w:rsidRPr="00BC1A1B" w:rsidR="00215223">
        <w:t>a</w:t>
      </w:r>
      <w:r w:rsidRPr="00BC1A1B" w:rsidR="00D65B1B">
        <w:t xml:space="preserve"> </w:t>
      </w:r>
      <w:r w:rsidRPr="00BC1A1B" w:rsidR="00215223">
        <w:t>s</w:t>
      </w:r>
      <w:r w:rsidRPr="00BC1A1B">
        <w:t>ection</w:t>
      </w:r>
      <w:r w:rsidRPr="00BC1A1B" w:rsidR="00D65B1B">
        <w:t xml:space="preserve"> </w:t>
      </w:r>
      <w:r w:rsidRPr="00BC1A1B">
        <w:t>114</w:t>
      </w:r>
      <w:r w:rsidRPr="00BC1A1B" w:rsidR="00D65B1B">
        <w:t xml:space="preserve"> </w:t>
      </w:r>
      <w:r w:rsidRPr="00BC1A1B">
        <w:t>notice</w:t>
      </w:r>
      <w:r w:rsidRPr="00BC1A1B" w:rsidR="00D65B1B">
        <w:t xml:space="preserve"> </w:t>
      </w:r>
      <w:r w:rsidRPr="00BC1A1B">
        <w:t>focuses</w:t>
      </w:r>
      <w:r w:rsidRPr="00BC1A1B" w:rsidR="00D65B1B">
        <w:t xml:space="preserve"> </w:t>
      </w:r>
      <w:r w:rsidRPr="00BC1A1B">
        <w:t>spending</w:t>
      </w:r>
      <w:r w:rsidRPr="00BC1A1B" w:rsidR="00D65B1B">
        <w:t xml:space="preserve"> </w:t>
      </w:r>
      <w:r w:rsidRPr="00BC1A1B">
        <w:t>on</w:t>
      </w:r>
      <w:r w:rsidRPr="00BC1A1B" w:rsidR="00D65B1B">
        <w:t xml:space="preserve"> </w:t>
      </w:r>
      <w:r w:rsidRPr="00BC1A1B">
        <w:t>essential</w:t>
      </w:r>
      <w:r w:rsidRPr="00BC1A1B" w:rsidR="00D65B1B">
        <w:t xml:space="preserve"> </w:t>
      </w:r>
      <w:r w:rsidRPr="00BC1A1B">
        <w:t>spending</w:t>
      </w:r>
      <w:r w:rsidRPr="00BC1A1B" w:rsidR="00D65B1B">
        <w:t xml:space="preserve"> </w:t>
      </w:r>
      <w:r w:rsidRPr="00BC1A1B">
        <w:t>and</w:t>
      </w:r>
      <w:r w:rsidRPr="00BC1A1B" w:rsidR="00D65B1B">
        <w:t xml:space="preserve"> </w:t>
      </w:r>
      <w:r w:rsidRPr="00BC1A1B">
        <w:t>not</w:t>
      </w:r>
      <w:r w:rsidRPr="00BC1A1B" w:rsidR="00D65B1B">
        <w:t xml:space="preserve"> </w:t>
      </w:r>
      <w:r w:rsidRPr="00BC1A1B">
        <w:t>elsewhere</w:t>
      </w:r>
      <w:r w:rsidR="00562FD0">
        <w:t>,</w:t>
      </w:r>
      <w:r w:rsidRPr="00BC1A1B" w:rsidR="00D65B1B">
        <w:t xml:space="preserve"> </w:t>
      </w:r>
      <w:r w:rsidRPr="00BC1A1B">
        <w:t>and</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our</w:t>
      </w:r>
      <w:r w:rsidRPr="00BC1A1B" w:rsidR="00D65B1B">
        <w:t xml:space="preserve"> </w:t>
      </w:r>
      <w:r w:rsidRPr="00BC1A1B">
        <w:t>members</w:t>
      </w:r>
      <w:r w:rsidRPr="00BC1A1B" w:rsidR="00D65B1B">
        <w:t xml:space="preserve"> </w:t>
      </w:r>
      <w:r w:rsidRPr="00BC1A1B">
        <w:t>doing</w:t>
      </w:r>
      <w:r w:rsidRPr="00BC1A1B" w:rsidR="00D65B1B">
        <w:t xml:space="preserve"> </w:t>
      </w:r>
      <w:r w:rsidRPr="00BC1A1B">
        <w:t>just</w:t>
      </w:r>
      <w:r w:rsidRPr="00BC1A1B" w:rsidR="00D65B1B">
        <w:t xml:space="preserve"> </w:t>
      </w:r>
      <w:r w:rsidRPr="00BC1A1B">
        <w:t>that</w:t>
      </w:r>
      <w:r w:rsidRPr="00BC1A1B" w:rsidR="00D65B1B">
        <w:t xml:space="preserve"> </w:t>
      </w:r>
      <w:r w:rsidRPr="00BC1A1B">
        <w:t>without</w:t>
      </w:r>
      <w:r w:rsidRPr="00BC1A1B" w:rsidR="00D65B1B">
        <w:t xml:space="preserve"> </w:t>
      </w:r>
      <w:r w:rsidRPr="00BC1A1B">
        <w:t>issuing</w:t>
      </w:r>
      <w:r w:rsidRPr="00BC1A1B" w:rsidR="00D65B1B">
        <w:t xml:space="preserve"> </w:t>
      </w:r>
      <w:r w:rsidRPr="00BC1A1B">
        <w:t>a</w:t>
      </w:r>
      <w:r w:rsidRPr="00BC1A1B" w:rsidR="00D65B1B">
        <w:t xml:space="preserve"> </w:t>
      </w:r>
      <w:r w:rsidRPr="00BC1A1B" w:rsidR="00215223">
        <w:t>s</w:t>
      </w:r>
      <w:r w:rsidRPr="00BC1A1B">
        <w:t>ection</w:t>
      </w:r>
      <w:r w:rsidRPr="00BC1A1B" w:rsidR="00D65B1B">
        <w:t xml:space="preserve"> </w:t>
      </w:r>
      <w:r w:rsidRPr="00BC1A1B">
        <w:t>114.</w:t>
      </w:r>
      <w:r w:rsidRPr="00BC1A1B" w:rsidR="00D65B1B">
        <w:t xml:space="preserve"> </w:t>
      </w:r>
      <w:r w:rsidRPr="00BC1A1B">
        <w:t>The</w:t>
      </w:r>
      <w:r w:rsidRPr="00BC1A1B" w:rsidR="00D65B1B">
        <w:t xml:space="preserve"> </w:t>
      </w:r>
      <w:r w:rsidRPr="00BC1A1B">
        <w:t>practical</w:t>
      </w:r>
      <w:r w:rsidRPr="00BC1A1B" w:rsidR="00D65B1B">
        <w:t xml:space="preserve"> </w:t>
      </w:r>
      <w:r w:rsidRPr="00BC1A1B">
        <w:t>effects</w:t>
      </w:r>
      <w:r w:rsidRPr="00BC1A1B" w:rsidR="00D65B1B">
        <w:t xml:space="preserve"> </w:t>
      </w:r>
      <w:r w:rsidRPr="00BC1A1B">
        <w:t>of</w:t>
      </w:r>
      <w:r w:rsidRPr="00BC1A1B" w:rsidR="00D65B1B">
        <w:t xml:space="preserve"> </w:t>
      </w:r>
      <w:r w:rsidRPr="00BC1A1B">
        <w:t>that</w:t>
      </w:r>
      <w:r w:rsidRPr="00BC1A1B" w:rsidR="00D65B1B">
        <w:t xml:space="preserve"> </w:t>
      </w:r>
      <w:r w:rsidRPr="00BC1A1B">
        <w:t>are</w:t>
      </w:r>
      <w:r w:rsidRPr="00BC1A1B" w:rsidR="00D65B1B">
        <w:t xml:space="preserve"> </w:t>
      </w:r>
      <w:r w:rsidRPr="00BC1A1B">
        <w:t>being</w:t>
      </w:r>
      <w:r w:rsidRPr="00BC1A1B" w:rsidR="00D65B1B">
        <w:t xml:space="preserve"> </w:t>
      </w:r>
      <w:r w:rsidRPr="00BC1A1B">
        <w:t>done</w:t>
      </w:r>
      <w:r w:rsidRPr="00BC1A1B" w:rsidR="00D65B1B">
        <w:t xml:space="preserve"> </w:t>
      </w:r>
      <w:r w:rsidRPr="00BC1A1B">
        <w:t>without</w:t>
      </w:r>
      <w:r w:rsidRPr="00BC1A1B" w:rsidR="00D65B1B">
        <w:t xml:space="preserve"> </w:t>
      </w:r>
      <w:r w:rsidRPr="00BC1A1B">
        <w:t>the</w:t>
      </w:r>
      <w:r w:rsidRPr="00BC1A1B" w:rsidR="00D65B1B">
        <w:t xml:space="preserve"> </w:t>
      </w:r>
      <w:r w:rsidRPr="00BC1A1B">
        <w:t>formalities</w:t>
      </w:r>
      <w:r w:rsidRPr="00BC1A1B" w:rsidR="00D65B1B">
        <w:t xml:space="preserve"> </w:t>
      </w:r>
      <w:r w:rsidRPr="00BC1A1B">
        <w:t>of</w:t>
      </w:r>
      <w:r w:rsidRPr="00BC1A1B" w:rsidR="00D65B1B">
        <w:t xml:space="preserve"> </w:t>
      </w:r>
      <w:r w:rsidRPr="00BC1A1B">
        <w:t>a</w:t>
      </w:r>
      <w:r w:rsidRPr="00BC1A1B" w:rsidR="00D65B1B">
        <w:t xml:space="preserve"> </w:t>
      </w:r>
      <w:r w:rsidRPr="00BC1A1B" w:rsidR="00215223">
        <w:t>s</w:t>
      </w:r>
      <w:r w:rsidRPr="00BC1A1B">
        <w:t>ection</w:t>
      </w:r>
      <w:r w:rsidRPr="00BC1A1B" w:rsidR="00D65B1B">
        <w:t xml:space="preserve"> </w:t>
      </w:r>
      <w:r w:rsidRPr="00BC1A1B">
        <w:t>114</w:t>
      </w:r>
      <w:r w:rsidRPr="00BC1A1B" w:rsidR="00D65B1B">
        <w:t xml:space="preserve"> </w:t>
      </w:r>
      <w:r w:rsidRPr="00BC1A1B">
        <w:t>notice</w:t>
      </w:r>
      <w:r w:rsidRPr="00BC1A1B" w:rsidR="00D65B1B">
        <w:t xml:space="preserve"> </w:t>
      </w:r>
      <w:r w:rsidRPr="00BC1A1B" w:rsidR="00215223">
        <w:t xml:space="preserve">being </w:t>
      </w:r>
      <w:r w:rsidRPr="00BC1A1B">
        <w:t>in</w:t>
      </w:r>
      <w:r w:rsidRPr="00BC1A1B" w:rsidR="00D65B1B">
        <w:t xml:space="preserve"> </w:t>
      </w:r>
      <w:r w:rsidRPr="00BC1A1B">
        <w:t>place.</w:t>
      </w:r>
    </w:p>
    <w:p w:rsidR="008F49E8" w:rsidRPr="00BC1A1B" w:rsidP="008F49E8">
      <w:pPr>
        <w:pStyle w:val="Answer"/>
      </w:pPr>
      <w:r w:rsidRPr="00BC1A1B">
        <w:t>I</w:t>
      </w:r>
      <w:r w:rsidRPr="00BC1A1B" w:rsidR="00D65B1B">
        <w:t xml:space="preserve"> </w:t>
      </w:r>
      <w:r w:rsidRPr="00BC1A1B">
        <w:t>would</w:t>
      </w:r>
      <w:r w:rsidRPr="00BC1A1B" w:rsidR="00D65B1B">
        <w:t xml:space="preserve"> </w:t>
      </w:r>
      <w:r w:rsidRPr="00BC1A1B">
        <w:t>echo</w:t>
      </w:r>
      <w:r w:rsidRPr="00BC1A1B" w:rsidR="00D65B1B">
        <w:t xml:space="preserve"> </w:t>
      </w:r>
      <w:r w:rsidRPr="00BC1A1B">
        <w:t>what</w:t>
      </w:r>
      <w:r w:rsidRPr="00BC1A1B" w:rsidR="00D65B1B">
        <w:t xml:space="preserve"> </w:t>
      </w:r>
      <w:r w:rsidRPr="00BC1A1B">
        <w:t>my</w:t>
      </w:r>
      <w:r w:rsidRPr="00BC1A1B" w:rsidR="00D65B1B">
        <w:t xml:space="preserve"> </w:t>
      </w:r>
      <w:r w:rsidRPr="00BC1A1B">
        <w:t>colleagues</w:t>
      </w:r>
      <w:r w:rsidRPr="00BC1A1B" w:rsidR="00D65B1B">
        <w:t xml:space="preserve"> </w:t>
      </w:r>
      <w:r w:rsidRPr="00BC1A1B">
        <w:t>have</w:t>
      </w:r>
      <w:r w:rsidRPr="00BC1A1B" w:rsidR="00D65B1B">
        <w:t xml:space="preserve"> </w:t>
      </w:r>
      <w:r w:rsidRPr="00BC1A1B">
        <w:t>already</w:t>
      </w:r>
      <w:r w:rsidRPr="00BC1A1B" w:rsidR="00D65B1B">
        <w:t xml:space="preserve"> </w:t>
      </w:r>
      <w:r w:rsidRPr="00BC1A1B">
        <w:t>said.</w:t>
      </w:r>
      <w:r w:rsidRPr="00BC1A1B" w:rsidR="00D65B1B">
        <w:t xml:space="preserve"> </w:t>
      </w:r>
      <w:r w:rsidRPr="00BC1A1B">
        <w:t>The</w:t>
      </w:r>
      <w:r w:rsidRPr="00BC1A1B" w:rsidR="00D65B1B">
        <w:t xml:space="preserve"> </w:t>
      </w:r>
      <w:r w:rsidRPr="00BC1A1B">
        <w:t>uncertainty</w:t>
      </w:r>
      <w:r w:rsidRPr="00BC1A1B" w:rsidR="00D65B1B">
        <w:t xml:space="preserve"> </w:t>
      </w:r>
      <w:r w:rsidRPr="00BC1A1B">
        <w:t>going</w:t>
      </w:r>
      <w:r w:rsidRPr="00BC1A1B" w:rsidR="00D65B1B">
        <w:t xml:space="preserve"> </w:t>
      </w:r>
      <w:r w:rsidRPr="00BC1A1B">
        <w:t>forward</w:t>
      </w:r>
      <w:r w:rsidRPr="00BC1A1B" w:rsidR="00D65B1B">
        <w:t xml:space="preserve"> </w:t>
      </w:r>
      <w:r w:rsidRPr="00BC1A1B">
        <w:t>is</w:t>
      </w:r>
      <w:r w:rsidRPr="00BC1A1B" w:rsidR="00D65B1B">
        <w:t xml:space="preserve"> </w:t>
      </w:r>
      <w:r w:rsidRPr="00BC1A1B">
        <w:t>as</w:t>
      </w:r>
      <w:r w:rsidRPr="00BC1A1B" w:rsidR="00D65B1B">
        <w:t xml:space="preserve"> </w:t>
      </w:r>
      <w:r w:rsidRPr="00BC1A1B">
        <w:t>much</w:t>
      </w:r>
      <w:r w:rsidRPr="00BC1A1B" w:rsidR="00D65B1B">
        <w:t xml:space="preserve"> </w:t>
      </w:r>
      <w:r w:rsidRPr="00BC1A1B">
        <w:t>of</w:t>
      </w:r>
      <w:r w:rsidRPr="00BC1A1B" w:rsidR="00D65B1B">
        <w:t xml:space="preserve"> </w:t>
      </w:r>
      <w:r w:rsidRPr="00BC1A1B">
        <w:t>an</w:t>
      </w:r>
      <w:r w:rsidRPr="00BC1A1B" w:rsidR="00D65B1B">
        <w:t xml:space="preserve"> </w:t>
      </w:r>
      <w:r w:rsidRPr="00BC1A1B">
        <w:t>issue</w:t>
      </w:r>
      <w:r w:rsidRPr="00BC1A1B" w:rsidR="00D65B1B">
        <w:t xml:space="preserve"> </w:t>
      </w:r>
      <w:r w:rsidR="00562FD0">
        <w:t>for us</w:t>
      </w:r>
      <w:r w:rsidRPr="00BC1A1B" w:rsidR="00D65B1B">
        <w:t xml:space="preserve"> </w:t>
      </w:r>
      <w:r w:rsidRPr="00BC1A1B">
        <w:t>because,</w:t>
      </w:r>
      <w:r w:rsidRPr="00BC1A1B" w:rsidR="00D65B1B">
        <w:t xml:space="preserve"> </w:t>
      </w:r>
      <w:r w:rsidRPr="00BC1A1B">
        <w:t>obviously,</w:t>
      </w:r>
      <w:r w:rsidRPr="00BC1A1B" w:rsidR="00D65B1B">
        <w:t xml:space="preserve"> </w:t>
      </w:r>
      <w:r w:rsidRPr="00BC1A1B">
        <w:t>the</w:t>
      </w:r>
      <w:r w:rsidRPr="00BC1A1B" w:rsidR="00D65B1B">
        <w:t xml:space="preserve"> </w:t>
      </w:r>
      <w:r w:rsidRPr="00BC1A1B">
        <w:t>losses</w:t>
      </w:r>
      <w:r w:rsidRPr="00BC1A1B" w:rsidR="00D65B1B">
        <w:t xml:space="preserve"> </w:t>
      </w:r>
      <w:r w:rsidRPr="00BC1A1B">
        <w:t>of</w:t>
      </w:r>
      <w:r w:rsidRPr="00BC1A1B" w:rsidR="00D65B1B">
        <w:t xml:space="preserve"> </w:t>
      </w:r>
      <w:r w:rsidRPr="00BC1A1B">
        <w:t>income</w:t>
      </w:r>
      <w:r w:rsidRPr="00BC1A1B" w:rsidR="00D65B1B">
        <w:t xml:space="preserve"> </w:t>
      </w:r>
      <w:r w:rsidRPr="00BC1A1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materialise</w:t>
      </w:r>
      <w:r w:rsidRPr="00BC1A1B" w:rsidR="00D65B1B">
        <w:t xml:space="preserve"> </w:t>
      </w:r>
      <w:r w:rsidRPr="00BC1A1B">
        <w:t>in</w:t>
      </w:r>
      <w:r w:rsidRPr="00BC1A1B" w:rsidR="00D65B1B">
        <w:t xml:space="preserve"> </w:t>
      </w:r>
      <w:r w:rsidR="00562FD0">
        <w:t xml:space="preserve">the </w:t>
      </w:r>
      <w:r w:rsidRPr="00BC1A1B">
        <w:t>years</w:t>
      </w:r>
      <w:r w:rsidRPr="00BC1A1B" w:rsidR="00D65B1B">
        <w:t xml:space="preserve"> </w:t>
      </w:r>
      <w:r w:rsidRPr="00BC1A1B">
        <w:t>ahead</w:t>
      </w:r>
      <w:r w:rsidRPr="00BC1A1B" w:rsidR="00D65B1B">
        <w:t xml:space="preserve"> </w:t>
      </w:r>
      <w:r w:rsidRPr="00BC1A1B">
        <w:t>because</w:t>
      </w:r>
      <w:r w:rsidRPr="00BC1A1B" w:rsidR="00D65B1B">
        <w:t xml:space="preserve"> </w:t>
      </w:r>
      <w:r w:rsidRPr="00BC1A1B">
        <w:t>of</w:t>
      </w:r>
      <w:r w:rsidRPr="00BC1A1B" w:rsidR="00D65B1B">
        <w:t xml:space="preserve"> </w:t>
      </w:r>
      <w:r w:rsidRPr="00BC1A1B">
        <w:t>the</w:t>
      </w:r>
      <w:r w:rsidRPr="00BC1A1B" w:rsidR="00D65B1B">
        <w:t xml:space="preserve"> </w:t>
      </w:r>
      <w:r w:rsidRPr="00BC1A1B">
        <w:t>impact</w:t>
      </w:r>
      <w:r w:rsidRPr="00BC1A1B" w:rsidR="00D65B1B">
        <w:t xml:space="preserve"> </w:t>
      </w:r>
      <w:r w:rsidRPr="00BC1A1B">
        <w:t>on</w:t>
      </w:r>
      <w:r w:rsidRPr="00BC1A1B" w:rsidR="00D65B1B">
        <w:t xml:space="preserve"> </w:t>
      </w:r>
      <w:r w:rsidRPr="00BC1A1B">
        <w:t>the</w:t>
      </w:r>
      <w:r w:rsidRPr="00BC1A1B" w:rsidR="00D65B1B">
        <w:t xml:space="preserve"> </w:t>
      </w:r>
      <w:r w:rsidRPr="00BC1A1B">
        <w:t>collection</w:t>
      </w:r>
      <w:r w:rsidRPr="00BC1A1B" w:rsidR="00D65B1B">
        <w:t xml:space="preserve"> </w:t>
      </w:r>
      <w:r w:rsidRPr="00BC1A1B">
        <w:t>fund.</w:t>
      </w:r>
      <w:r w:rsidRPr="00BC1A1B" w:rsidR="00D65B1B">
        <w:t xml:space="preserve"> </w:t>
      </w:r>
      <w:r w:rsidRPr="00BC1A1B">
        <w:t>That</w:t>
      </w:r>
      <w:r w:rsidRPr="00BC1A1B" w:rsidR="00D65B1B">
        <w:t xml:space="preserve"> </w:t>
      </w:r>
      <w:r w:rsidRPr="00BC1A1B">
        <w:t>deferment</w:t>
      </w:r>
      <w:r w:rsidRPr="00BC1A1B" w:rsidR="00D65B1B">
        <w:t xml:space="preserve"> </w:t>
      </w:r>
      <w:r w:rsidRPr="00BC1A1B">
        <w:t>is</w:t>
      </w:r>
      <w:r w:rsidRPr="00BC1A1B" w:rsidR="00D65B1B">
        <w:t xml:space="preserve"> </w:t>
      </w:r>
      <w:r w:rsidRPr="00BC1A1B">
        <w:t>not</w:t>
      </w:r>
      <w:r w:rsidRPr="00BC1A1B" w:rsidR="00D65B1B">
        <w:t xml:space="preserve"> </w:t>
      </w:r>
      <w:r w:rsidRPr="00BC1A1B">
        <w:t>going</w:t>
      </w:r>
      <w:r w:rsidRPr="00BC1A1B" w:rsidR="00D65B1B">
        <w:t xml:space="preserve"> </w:t>
      </w:r>
      <w:r w:rsidRPr="00BC1A1B">
        <w:t>to</w:t>
      </w:r>
      <w:r w:rsidRPr="00BC1A1B" w:rsidR="00D65B1B">
        <w:t xml:space="preserve"> </w:t>
      </w:r>
      <w:r w:rsidRPr="00BC1A1B">
        <w:t>solve</w:t>
      </w:r>
      <w:r w:rsidRPr="00BC1A1B" w:rsidR="00D65B1B">
        <w:t xml:space="preserve"> </w:t>
      </w:r>
      <w:r w:rsidRPr="00BC1A1B">
        <w:t>the</w:t>
      </w:r>
      <w:r w:rsidRPr="00BC1A1B" w:rsidR="00D65B1B">
        <w:t xml:space="preserve"> </w:t>
      </w:r>
      <w:r w:rsidRPr="00BC1A1B">
        <w:t>problem.</w:t>
      </w:r>
      <w:r w:rsidRPr="00BC1A1B" w:rsidR="00D65B1B">
        <w:t xml:space="preserve"> </w:t>
      </w:r>
      <w:r w:rsidRPr="00BC1A1B">
        <w:t>It</w:t>
      </w:r>
      <w:r w:rsidRPr="00BC1A1B" w:rsidR="00D65B1B">
        <w:t xml:space="preserve"> </w:t>
      </w:r>
      <w:r w:rsidRPr="00BC1A1B">
        <w:t>is</w:t>
      </w:r>
      <w:r w:rsidRPr="00BC1A1B" w:rsidR="00D65B1B">
        <w:t xml:space="preserve"> </w:t>
      </w:r>
      <w:r w:rsidRPr="00BC1A1B">
        <w:t>kicking</w:t>
      </w:r>
      <w:r w:rsidRPr="00BC1A1B" w:rsidR="00D65B1B">
        <w:t xml:space="preserve"> </w:t>
      </w:r>
      <w:r w:rsidRPr="00BC1A1B">
        <w:t>the</w:t>
      </w:r>
      <w:r w:rsidRPr="00BC1A1B" w:rsidR="00D65B1B">
        <w:t xml:space="preserve"> </w:t>
      </w:r>
      <w:r w:rsidRPr="00BC1A1B">
        <w:t>problem</w:t>
      </w:r>
      <w:r w:rsidRPr="00BC1A1B" w:rsidR="00D65B1B">
        <w:t xml:space="preserve"> </w:t>
      </w:r>
      <w:r w:rsidRPr="00BC1A1B">
        <w:t>down</w:t>
      </w:r>
      <w:r w:rsidRPr="00BC1A1B" w:rsidR="00D65B1B">
        <w:t xml:space="preserve"> </w:t>
      </w:r>
      <w:r w:rsidRPr="00BC1A1B">
        <w:t>the</w:t>
      </w:r>
      <w:r w:rsidRPr="00BC1A1B" w:rsidR="00D65B1B">
        <w:t xml:space="preserve"> </w:t>
      </w:r>
      <w:r w:rsidRPr="00BC1A1B">
        <w:t>road</w:t>
      </w:r>
      <w:r w:rsidRPr="00BC1A1B" w:rsidR="00215223">
        <w:t>,</w:t>
      </w:r>
      <w:r w:rsidRPr="00BC1A1B" w:rsidR="00D65B1B">
        <w:t xml:space="preserve"> </w:t>
      </w:r>
      <w:r w:rsidRPr="00BC1A1B">
        <w:t>in</w:t>
      </w:r>
      <w:r w:rsidRPr="00BC1A1B" w:rsidR="00D65B1B">
        <w:t xml:space="preserve"> </w:t>
      </w:r>
      <w:r w:rsidRPr="00BC1A1B">
        <w:t>a</w:t>
      </w:r>
      <w:r w:rsidRPr="00BC1A1B" w:rsidR="00D65B1B">
        <w:t xml:space="preserve"> </w:t>
      </w:r>
      <w:r w:rsidRPr="00BC1A1B">
        <w:t>sense.</w:t>
      </w:r>
      <w:r w:rsidRPr="00BC1A1B" w:rsidR="00D65B1B">
        <w:t xml:space="preserve"> </w:t>
      </w:r>
      <w:r w:rsidRPr="00BC1A1B">
        <w:t>How</w:t>
      </w:r>
      <w:r w:rsidRPr="00BC1A1B" w:rsidR="00D65B1B">
        <w:t xml:space="preserve"> </w:t>
      </w:r>
      <w:r w:rsidRPr="00BC1A1B">
        <w:t>are</w:t>
      </w:r>
      <w:r w:rsidRPr="00BC1A1B" w:rsidR="00D65B1B">
        <w:t xml:space="preserve"> </w:t>
      </w:r>
      <w:r w:rsidRPr="00BC1A1B">
        <w:t>we</w:t>
      </w:r>
      <w:r w:rsidRPr="00BC1A1B" w:rsidR="00D65B1B">
        <w:t xml:space="preserve"> </w:t>
      </w:r>
      <w:r w:rsidRPr="00BC1A1B">
        <w:t>going</w:t>
      </w:r>
      <w:r w:rsidRPr="00BC1A1B" w:rsidR="00D65B1B">
        <w:t xml:space="preserve"> </w:t>
      </w:r>
      <w:r w:rsidRPr="00BC1A1B">
        <w:t>to</w:t>
      </w:r>
      <w:r w:rsidRPr="00BC1A1B" w:rsidR="00D65B1B">
        <w:t xml:space="preserve"> </w:t>
      </w:r>
      <w:r w:rsidRPr="00BC1A1B">
        <w:t>deal</w:t>
      </w:r>
      <w:r w:rsidRPr="00BC1A1B" w:rsidR="00D65B1B">
        <w:t xml:space="preserve"> </w:t>
      </w:r>
      <w:r w:rsidRPr="00BC1A1B">
        <w:t>with</w:t>
      </w:r>
      <w:r w:rsidRPr="00BC1A1B" w:rsidR="00D65B1B">
        <w:t xml:space="preserve"> </w:t>
      </w:r>
      <w:r w:rsidRPr="00BC1A1B">
        <w:t>that</w:t>
      </w:r>
      <w:r w:rsidRPr="00BC1A1B" w:rsidR="00D65B1B">
        <w:t xml:space="preserve"> </w:t>
      </w:r>
      <w:r w:rsidRPr="00BC1A1B">
        <w:t>against</w:t>
      </w:r>
      <w:r w:rsidRPr="00BC1A1B" w:rsidR="00D65B1B">
        <w:t xml:space="preserve"> </w:t>
      </w:r>
      <w:r w:rsidRPr="00BC1A1B">
        <w:t>the</w:t>
      </w:r>
      <w:r w:rsidRPr="00BC1A1B" w:rsidR="00D65B1B">
        <w:t xml:space="preserve"> </w:t>
      </w:r>
      <w:r w:rsidRPr="00BC1A1B">
        <w:t>background?</w:t>
      </w:r>
      <w:r w:rsidRPr="00BC1A1B" w:rsidR="00D65B1B">
        <w:t xml:space="preserve"> </w:t>
      </w:r>
      <w:r w:rsidRPr="00BC1A1B">
        <w:t>As</w:t>
      </w:r>
      <w:r w:rsidRPr="00BC1A1B" w:rsidR="00D65B1B">
        <w:t xml:space="preserve"> </w:t>
      </w:r>
      <w:r w:rsidRPr="00BC1A1B">
        <w:t>I</w:t>
      </w:r>
      <w:r w:rsidRPr="00BC1A1B" w:rsidR="00D65B1B">
        <w:t xml:space="preserve"> </w:t>
      </w:r>
      <w:r w:rsidRPr="00BC1A1B">
        <w:t>say,</w:t>
      </w:r>
      <w:r w:rsidRPr="00BC1A1B" w:rsidR="00D65B1B">
        <w:t xml:space="preserve"> </w:t>
      </w:r>
      <w:r w:rsidRPr="00BC1A1B">
        <w:t>these</w:t>
      </w:r>
      <w:r w:rsidRPr="00BC1A1B" w:rsidR="00D65B1B">
        <w:t xml:space="preserve"> </w:t>
      </w:r>
      <w:r w:rsidRPr="00BC1A1B">
        <w:t>are</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most</w:t>
      </w:r>
      <w:r w:rsidRPr="00BC1A1B" w:rsidR="00D65B1B">
        <w:t xml:space="preserve"> </w:t>
      </w:r>
      <w:r w:rsidRPr="00BC1A1B">
        <w:t>deprived</w:t>
      </w:r>
      <w:r w:rsidRPr="00BC1A1B" w:rsidR="00D65B1B">
        <w:t xml:space="preserve"> </w:t>
      </w:r>
      <w:r w:rsidRPr="00BC1A1B">
        <w:t>communities</w:t>
      </w:r>
      <w:r w:rsidRPr="00BC1A1B" w:rsidR="00D65B1B">
        <w:t xml:space="preserve"> </w:t>
      </w:r>
      <w:r w:rsidRPr="00BC1A1B">
        <w:t>in</w:t>
      </w:r>
      <w:r w:rsidRPr="00BC1A1B" w:rsidR="00D65B1B">
        <w:t xml:space="preserve"> </w:t>
      </w:r>
      <w:r w:rsidRPr="00BC1A1B">
        <w:t>the</w:t>
      </w:r>
      <w:r w:rsidRPr="00BC1A1B" w:rsidR="00D65B1B">
        <w:t xml:space="preserve"> </w:t>
      </w:r>
      <w:r w:rsidRPr="00BC1A1B">
        <w:t>country.</w:t>
      </w:r>
    </w:p>
    <w:p w:rsidR="008F49E8" w:rsidRPr="00BC1A1B" w:rsidP="008F49E8">
      <w:pPr>
        <w:pStyle w:val="Question"/>
        <w:numPr>
          <w:ilvl w:val="0"/>
          <w:numId w:val="9"/>
        </w:numPr>
      </w:pPr>
      <w:sdt>
        <w:sdtPr>
          <w:alias w:val="Member"/>
          <w:tag w:val="&lt;Member mnisId='394' dodsId='25722'&gt;"/>
          <w:id w:val="1062611358"/>
          <w:placeholder>
            <w:docPart w:val="4323F1317DDC46579DD689506F074A70"/>
          </w:placeholder>
          <w:richText/>
        </w:sdtPr>
        <w:sdtContent>
          <w:r w:rsidRPr="00BC1A1B">
            <w:rPr>
              <w:b/>
            </w:rPr>
            <w:t>Chair:</w:t>
          </w:r>
        </w:sdtContent>
      </w:sdt>
      <w:r w:rsidRPr="00BC1A1B" w:rsidR="00D65B1B">
        <w:t xml:space="preserve"> </w:t>
      </w:r>
      <w:r w:rsidRPr="00BC1A1B">
        <w:t>I</w:t>
      </w:r>
      <w:r w:rsidRPr="00BC1A1B" w:rsidR="00D65B1B">
        <w:t xml:space="preserve"> </w:t>
      </w:r>
      <w:r w:rsidRPr="00BC1A1B">
        <w:t>am</w:t>
      </w:r>
      <w:r w:rsidRPr="00BC1A1B" w:rsidR="00D65B1B">
        <w:t xml:space="preserve"> </w:t>
      </w:r>
      <w:r w:rsidRPr="00BC1A1B">
        <w:t>going</w:t>
      </w:r>
      <w:r w:rsidRPr="00BC1A1B" w:rsidR="00D65B1B">
        <w:t xml:space="preserve"> </w:t>
      </w:r>
      <w:r w:rsidRPr="00BC1A1B">
        <w:t>to</w:t>
      </w:r>
      <w:r w:rsidRPr="00BC1A1B" w:rsidR="00D65B1B">
        <w:t xml:space="preserve"> </w:t>
      </w:r>
      <w:r w:rsidRPr="00BC1A1B" w:rsidR="00215223">
        <w:t xml:space="preserve">come </w:t>
      </w:r>
      <w:r w:rsidRPr="00BC1A1B">
        <w:t>on</w:t>
      </w:r>
      <w:r w:rsidRPr="00BC1A1B" w:rsidR="00215223">
        <w:t xml:space="preserve"> </w:t>
      </w:r>
      <w:r w:rsidRPr="00BC1A1B">
        <w:t>to</w:t>
      </w:r>
      <w:r w:rsidRPr="00BC1A1B" w:rsidR="00D65B1B">
        <w:t xml:space="preserve"> </w:t>
      </w:r>
      <w:r w:rsidRPr="00BC1A1B">
        <w:t>one</w:t>
      </w:r>
      <w:r w:rsidRPr="00BC1A1B" w:rsidR="00D65B1B">
        <w:t xml:space="preserve"> </w:t>
      </w:r>
      <w:r w:rsidRPr="00BC1A1B">
        <w:t>particular</w:t>
      </w:r>
      <w:r w:rsidRPr="00BC1A1B" w:rsidR="00D65B1B">
        <w:t xml:space="preserve"> </w:t>
      </w:r>
      <w:r w:rsidRPr="00BC1A1B">
        <w:t>point</w:t>
      </w:r>
      <w:r w:rsidRPr="00BC1A1B" w:rsidR="00D65B1B">
        <w:t xml:space="preserve"> </w:t>
      </w:r>
      <w:r w:rsidRPr="00BC1A1B">
        <w:t>and</w:t>
      </w:r>
      <w:r w:rsidRPr="00BC1A1B" w:rsidR="00D65B1B">
        <w:t xml:space="preserve"> </w:t>
      </w:r>
      <w:r w:rsidRPr="00BC1A1B">
        <w:t>then</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go</w:t>
      </w:r>
      <w:r w:rsidRPr="00BC1A1B" w:rsidR="00D65B1B">
        <w:t xml:space="preserve"> </w:t>
      </w:r>
      <w:r w:rsidRPr="00BC1A1B">
        <w:t>on</w:t>
      </w:r>
      <w:r w:rsidRPr="00BC1A1B" w:rsidR="00D65B1B">
        <w:t xml:space="preserve"> </w:t>
      </w:r>
      <w:r w:rsidRPr="00BC1A1B">
        <w:t>as</w:t>
      </w:r>
      <w:r w:rsidRPr="00BC1A1B" w:rsidR="00D65B1B">
        <w:t xml:space="preserve"> </w:t>
      </w:r>
      <w:r w:rsidRPr="00BC1A1B">
        <w:t>before</w:t>
      </w:r>
      <w:r w:rsidRPr="00BC1A1B" w:rsidR="00D65B1B">
        <w:t xml:space="preserve"> </w:t>
      </w:r>
      <w:r w:rsidRPr="00BC1A1B">
        <w:t>and</w:t>
      </w:r>
      <w:r w:rsidRPr="00BC1A1B" w:rsidR="00D65B1B">
        <w:t xml:space="preserve"> </w:t>
      </w:r>
      <w:r w:rsidRPr="00BC1A1B">
        <w:t>look</w:t>
      </w:r>
      <w:r w:rsidRPr="00BC1A1B" w:rsidR="00D65B1B">
        <w:t xml:space="preserve"> </w:t>
      </w:r>
      <w:r w:rsidRPr="00BC1A1B">
        <w:t>in</w:t>
      </w:r>
      <w:r w:rsidRPr="00BC1A1B" w:rsidR="00D65B1B">
        <w:t xml:space="preserve"> </w:t>
      </w:r>
      <w:r w:rsidRPr="00BC1A1B">
        <w:t>more</w:t>
      </w:r>
      <w:r w:rsidRPr="00BC1A1B" w:rsidR="00D65B1B">
        <w:t xml:space="preserve"> </w:t>
      </w:r>
      <w:r w:rsidRPr="00BC1A1B">
        <w:t>detail</w:t>
      </w:r>
      <w:r w:rsidRPr="00BC1A1B" w:rsidR="00215223">
        <w:t xml:space="preserve"> at </w:t>
      </w:r>
      <w:r w:rsidRPr="00BC1A1B">
        <w:t>where</w:t>
      </w:r>
      <w:r w:rsidRPr="00BC1A1B" w:rsidR="00D65B1B">
        <w:t xml:space="preserve"> </w:t>
      </w:r>
      <w:r w:rsidRPr="00BC1A1B">
        <w:t>spending</w:t>
      </w:r>
      <w:r w:rsidRPr="00BC1A1B" w:rsidR="00D65B1B">
        <w:t xml:space="preserve"> </w:t>
      </w:r>
      <w:r w:rsidRPr="00BC1A1B">
        <w:t>has</w:t>
      </w:r>
      <w:r w:rsidRPr="00BC1A1B" w:rsidR="00D65B1B">
        <w:t xml:space="preserve"> </w:t>
      </w:r>
      <w:r w:rsidRPr="00BC1A1B">
        <w:t>increased</w:t>
      </w:r>
      <w:r w:rsidRPr="00BC1A1B" w:rsidR="00215223">
        <w:t xml:space="preserve">, </w:t>
      </w:r>
      <w:r w:rsidRPr="00BC1A1B">
        <w:t>where</w:t>
      </w:r>
      <w:r w:rsidRPr="00BC1A1B" w:rsidR="00D65B1B">
        <w:t xml:space="preserve"> </w:t>
      </w:r>
      <w:r w:rsidRPr="00BC1A1B">
        <w:t>revenue</w:t>
      </w:r>
      <w:r w:rsidRPr="00BC1A1B" w:rsidR="00D65B1B">
        <w:t xml:space="preserve"> </w:t>
      </w:r>
      <w:r w:rsidRPr="00BC1A1B">
        <w:t>has</w:t>
      </w:r>
      <w:r w:rsidRPr="00BC1A1B" w:rsidR="00D65B1B">
        <w:t xml:space="preserve"> </w:t>
      </w:r>
      <w:r w:rsidRPr="00BC1A1B">
        <w:t>been</w:t>
      </w:r>
      <w:r w:rsidRPr="00BC1A1B" w:rsidR="00D65B1B">
        <w:t xml:space="preserve"> </w:t>
      </w:r>
      <w:r w:rsidRPr="00BC1A1B">
        <w:t>lost</w:t>
      </w:r>
      <w:r w:rsidRPr="00BC1A1B" w:rsidR="00D65B1B">
        <w:t xml:space="preserve"> </w:t>
      </w:r>
      <w:r w:rsidRPr="00BC1A1B">
        <w:t>and</w:t>
      </w:r>
      <w:r w:rsidRPr="00BC1A1B" w:rsidR="00D65B1B">
        <w:t xml:space="preserve"> </w:t>
      </w:r>
      <w:r w:rsidRPr="00BC1A1B" w:rsidR="00215223">
        <w:t xml:space="preserve">consider whether </w:t>
      </w:r>
      <w:r w:rsidRPr="00BC1A1B">
        <w:t>Government</w:t>
      </w:r>
      <w:r w:rsidRPr="00BC1A1B" w:rsidR="00D65B1B">
        <w:t xml:space="preserve"> </w:t>
      </w:r>
      <w:r w:rsidRPr="00BC1A1B">
        <w:t>support</w:t>
      </w:r>
      <w:r w:rsidRPr="00BC1A1B" w:rsidR="00D65B1B">
        <w:t xml:space="preserve"> </w:t>
      </w:r>
      <w:r w:rsidRPr="00BC1A1B">
        <w:t>has</w:t>
      </w:r>
      <w:r w:rsidRPr="00BC1A1B" w:rsidR="00D65B1B">
        <w:t xml:space="preserve"> </w:t>
      </w:r>
      <w:r w:rsidRPr="00BC1A1B">
        <w:t>been</w:t>
      </w:r>
      <w:r w:rsidRPr="00BC1A1B" w:rsidR="00D65B1B">
        <w:t xml:space="preserve"> </w:t>
      </w:r>
      <w:r w:rsidRPr="00BC1A1B">
        <w:t>adequate.</w:t>
      </w:r>
      <w:r w:rsidRPr="00BC1A1B" w:rsidR="00D65B1B">
        <w:t xml:space="preserve"> </w:t>
      </w:r>
      <w:r w:rsidRPr="00BC1A1B">
        <w:t>Before</w:t>
      </w:r>
      <w:r w:rsidRPr="00BC1A1B" w:rsidR="00D65B1B">
        <w:t xml:space="preserve"> </w:t>
      </w:r>
      <w:r w:rsidRPr="00BC1A1B">
        <w:t>we</w:t>
      </w:r>
      <w:r w:rsidRPr="00BC1A1B" w:rsidR="00D65B1B">
        <w:t xml:space="preserve"> </w:t>
      </w:r>
      <w:r w:rsidRPr="00BC1A1B">
        <w:t>do</w:t>
      </w:r>
      <w:r w:rsidRPr="00BC1A1B" w:rsidR="00D65B1B">
        <w:t xml:space="preserve"> </w:t>
      </w:r>
      <w:r w:rsidRPr="00BC1A1B">
        <w:t>that,</w:t>
      </w:r>
      <w:r w:rsidRPr="00BC1A1B" w:rsidR="00D65B1B">
        <w:t xml:space="preserve"> </w:t>
      </w:r>
      <w:r w:rsidRPr="00BC1A1B">
        <w:t>many</w:t>
      </w:r>
      <w:r w:rsidRPr="00BC1A1B" w:rsidR="00D65B1B">
        <w:t xml:space="preserve"> </w:t>
      </w:r>
      <w:r w:rsidRPr="00BC1A1B">
        <w:t>councils</w:t>
      </w:r>
      <w:r w:rsidRPr="00BC1A1B" w:rsidR="00D65B1B">
        <w:t xml:space="preserve"> </w:t>
      </w:r>
      <w:r w:rsidRPr="00BC1A1B">
        <w:t>over</w:t>
      </w:r>
      <w:r w:rsidRPr="00BC1A1B" w:rsidR="00D65B1B">
        <w:t xml:space="preserve"> </w:t>
      </w:r>
      <w:r w:rsidRPr="00BC1A1B">
        <w:t>many</w:t>
      </w:r>
      <w:r w:rsidRPr="00BC1A1B" w:rsidR="00D65B1B">
        <w:t xml:space="preserve"> </w:t>
      </w:r>
      <w:r w:rsidRPr="00BC1A1B">
        <w:t>years</w:t>
      </w:r>
      <w:r w:rsidRPr="00BC1A1B" w:rsidR="00D65B1B">
        <w:t xml:space="preserve"> </w:t>
      </w:r>
      <w:r w:rsidRPr="00BC1A1B">
        <w:t>have</w:t>
      </w:r>
      <w:r w:rsidRPr="00BC1A1B" w:rsidR="00D65B1B">
        <w:t xml:space="preserve"> </w:t>
      </w:r>
      <w:r w:rsidRPr="00BC1A1B">
        <w:t>been</w:t>
      </w:r>
      <w:r w:rsidRPr="00BC1A1B" w:rsidR="00D65B1B">
        <w:t xml:space="preserve"> </w:t>
      </w:r>
      <w:r w:rsidRPr="00BC1A1B">
        <w:t>finding</w:t>
      </w:r>
      <w:r w:rsidRPr="00BC1A1B" w:rsidR="00D65B1B">
        <w:t xml:space="preserve"> </w:t>
      </w:r>
      <w:r w:rsidRPr="00BC1A1B">
        <w:t>efficiency</w:t>
      </w:r>
      <w:r w:rsidRPr="00BC1A1B" w:rsidR="00D65B1B">
        <w:t xml:space="preserve"> </w:t>
      </w:r>
      <w:r w:rsidRPr="00BC1A1B">
        <w:t>savings</w:t>
      </w:r>
      <w:r w:rsidRPr="00BC1A1B" w:rsidR="00D65B1B">
        <w:t xml:space="preserve"> </w:t>
      </w:r>
      <w:r w:rsidRPr="00BC1A1B">
        <w:t>and</w:t>
      </w:r>
      <w:r w:rsidRPr="00BC1A1B" w:rsidR="00D65B1B">
        <w:t xml:space="preserve"> </w:t>
      </w:r>
      <w:r w:rsidRPr="00BC1A1B">
        <w:t>have</w:t>
      </w:r>
      <w:r w:rsidRPr="00BC1A1B" w:rsidR="00D65B1B">
        <w:t xml:space="preserve"> </w:t>
      </w:r>
      <w:r w:rsidRPr="00BC1A1B">
        <w:t>probably</w:t>
      </w:r>
      <w:r w:rsidRPr="00BC1A1B" w:rsidR="00D65B1B">
        <w:t xml:space="preserve"> </w:t>
      </w:r>
      <w:r w:rsidRPr="00BC1A1B">
        <w:t>done</w:t>
      </w:r>
      <w:r w:rsidRPr="00BC1A1B" w:rsidR="00D65B1B">
        <w:t xml:space="preserve"> </w:t>
      </w:r>
      <w:r w:rsidRPr="00BC1A1B">
        <w:t>it</w:t>
      </w:r>
      <w:r w:rsidRPr="00BC1A1B" w:rsidR="00D65B1B">
        <w:t xml:space="preserve"> </w:t>
      </w:r>
      <w:r w:rsidRPr="00BC1A1B">
        <w:t>better</w:t>
      </w:r>
      <w:r w:rsidRPr="00BC1A1B" w:rsidR="00D65B1B">
        <w:t xml:space="preserve"> </w:t>
      </w:r>
      <w:r w:rsidRPr="00BC1A1B">
        <w:t>than</w:t>
      </w:r>
      <w:r w:rsidRPr="00BC1A1B" w:rsidR="00D65B1B">
        <w:t xml:space="preserve"> </w:t>
      </w:r>
      <w:r w:rsidRPr="00BC1A1B">
        <w:t>any</w:t>
      </w:r>
      <w:r w:rsidRPr="00BC1A1B" w:rsidR="00D65B1B">
        <w:t xml:space="preserve"> </w:t>
      </w:r>
      <w:r w:rsidRPr="00BC1A1B">
        <w:t>other</w:t>
      </w:r>
      <w:r w:rsidRPr="00BC1A1B" w:rsidR="00D65B1B">
        <w:t xml:space="preserve"> </w:t>
      </w:r>
      <w:r w:rsidRPr="00BC1A1B">
        <w:t>part</w:t>
      </w:r>
      <w:r w:rsidRPr="00BC1A1B" w:rsidR="00D65B1B">
        <w:t xml:space="preserve"> </w:t>
      </w:r>
      <w:r w:rsidRPr="00BC1A1B">
        <w:t>of</w:t>
      </w:r>
      <w:r w:rsidRPr="00BC1A1B" w:rsidR="00D65B1B">
        <w:t xml:space="preserve"> </w:t>
      </w:r>
      <w:r w:rsidRPr="00BC1A1B">
        <w:t>the</w:t>
      </w:r>
      <w:r w:rsidRPr="00BC1A1B" w:rsidR="00D65B1B">
        <w:t xml:space="preserve"> </w:t>
      </w:r>
      <w:r w:rsidRPr="00BC1A1B">
        <w:t>public</w:t>
      </w:r>
      <w:r w:rsidRPr="00BC1A1B" w:rsidR="00D65B1B">
        <w:t xml:space="preserve"> </w:t>
      </w:r>
      <w:r w:rsidRPr="00BC1A1B">
        <w:t>sector.</w:t>
      </w:r>
      <w:r w:rsidRPr="00BC1A1B" w:rsidR="00D65B1B">
        <w:t xml:space="preserve"> </w:t>
      </w:r>
      <w:r w:rsidRPr="00BC1A1B">
        <w:t>To</w:t>
      </w:r>
      <w:r w:rsidRPr="00BC1A1B" w:rsidR="00D65B1B">
        <w:t xml:space="preserve"> </w:t>
      </w:r>
      <w:r w:rsidRPr="00BC1A1B">
        <w:t>what</w:t>
      </w:r>
      <w:r w:rsidRPr="00BC1A1B" w:rsidR="00D65B1B">
        <w:t xml:space="preserve"> </w:t>
      </w:r>
      <w:r w:rsidRPr="00BC1A1B">
        <w:t>extent</w:t>
      </w:r>
      <w:r w:rsidRPr="00BC1A1B" w:rsidR="00D65B1B">
        <w:t xml:space="preserve"> </w:t>
      </w:r>
      <w:r w:rsidRPr="00BC1A1B">
        <w:t>has</w:t>
      </w:r>
      <w:r w:rsidRPr="00BC1A1B" w:rsidR="00D65B1B">
        <w:t xml:space="preserve"> </w:t>
      </w:r>
      <w:r w:rsidRPr="00BC1A1B">
        <w:t>Covid</w:t>
      </w:r>
      <w:r w:rsidRPr="00BC1A1B" w:rsidR="00D65B1B">
        <w:t xml:space="preserve"> </w:t>
      </w:r>
      <w:r w:rsidRPr="00BC1A1B">
        <w:t>stopped</w:t>
      </w:r>
      <w:r w:rsidRPr="00BC1A1B" w:rsidR="00D65B1B">
        <w:t xml:space="preserve"> </w:t>
      </w:r>
      <w:r w:rsidRPr="00BC1A1B">
        <w:t>those</w:t>
      </w:r>
      <w:r w:rsidRPr="00BC1A1B" w:rsidR="00D65B1B">
        <w:t xml:space="preserve"> </w:t>
      </w:r>
      <w:r w:rsidRPr="00BC1A1B">
        <w:t>efficiency</w:t>
      </w:r>
      <w:r w:rsidRPr="00BC1A1B" w:rsidR="00D65B1B">
        <w:t xml:space="preserve"> </w:t>
      </w:r>
      <w:r w:rsidRPr="00BC1A1B">
        <w:t>savings</w:t>
      </w:r>
      <w:r w:rsidRPr="00BC1A1B" w:rsidR="00D65B1B">
        <w:t xml:space="preserve"> </w:t>
      </w:r>
      <w:r w:rsidRPr="00BC1A1B">
        <w:t>being</w:t>
      </w:r>
      <w:r w:rsidRPr="00BC1A1B" w:rsidR="00D65B1B">
        <w:t xml:space="preserve"> </w:t>
      </w:r>
      <w:r w:rsidRPr="00BC1A1B">
        <w:t>developed</w:t>
      </w:r>
      <w:r w:rsidRPr="00BC1A1B" w:rsidR="00D65B1B">
        <w:t xml:space="preserve"> </w:t>
      </w:r>
      <w:r w:rsidRPr="00BC1A1B">
        <w:t>and</w:t>
      </w:r>
      <w:r w:rsidR="00562FD0">
        <w:t>,</w:t>
      </w:r>
      <w:r w:rsidRPr="00BC1A1B" w:rsidR="00D65B1B">
        <w:t xml:space="preserve"> </w:t>
      </w:r>
      <w:r w:rsidRPr="00BC1A1B">
        <w:t>therefore</w:t>
      </w:r>
      <w:r w:rsidR="00562FD0">
        <w:t>,</w:t>
      </w:r>
      <w:r w:rsidRPr="00BC1A1B" w:rsidR="00D65B1B">
        <w:t xml:space="preserve"> </w:t>
      </w:r>
      <w:r w:rsidRPr="00BC1A1B">
        <w:t>affected</w:t>
      </w:r>
      <w:r w:rsidRPr="00BC1A1B" w:rsidR="00D65B1B">
        <w:t xml:space="preserve"> </w:t>
      </w:r>
      <w:r w:rsidRPr="00BC1A1B">
        <w:t>your</w:t>
      </w:r>
      <w:r w:rsidRPr="00BC1A1B" w:rsidR="00D65B1B">
        <w:t xml:space="preserve"> </w:t>
      </w:r>
      <w:r w:rsidRPr="00BC1A1B">
        <w:t>finances</w:t>
      </w:r>
      <w:r w:rsidRPr="00BC1A1B" w:rsidR="00D65B1B">
        <w:t xml:space="preserve"> </w:t>
      </w:r>
      <w:r w:rsidRPr="00BC1A1B">
        <w:t>for</w:t>
      </w:r>
      <w:r w:rsidRPr="00BC1A1B" w:rsidR="00D65B1B">
        <w:t xml:space="preserve"> </w:t>
      </w:r>
      <w:r w:rsidRPr="00BC1A1B">
        <w:t>the</w:t>
      </w:r>
      <w:r w:rsidRPr="00BC1A1B" w:rsidR="00D65B1B">
        <w:t xml:space="preserve"> </w:t>
      </w:r>
      <w:r w:rsidRPr="00BC1A1B">
        <w:t>future?</w:t>
      </w:r>
    </w:p>
    <w:p w:rsidR="008F49E8" w:rsidRPr="00BC1A1B" w:rsidP="008F49E8">
      <w:pPr>
        <w:pStyle w:val="Answer"/>
      </w:pPr>
      <w:sdt>
        <w:sdtPr>
          <w:alias w:val="Witness"/>
          <w:id w:val="1057438256"/>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t>The</w:t>
      </w:r>
      <w:r w:rsidRPr="00BC1A1B" w:rsidR="00D65B1B">
        <w:t xml:space="preserve"> </w:t>
      </w:r>
      <w:r w:rsidRPr="00BC1A1B">
        <w:t>first</w:t>
      </w:r>
      <w:r w:rsidRPr="00BC1A1B" w:rsidR="00D65B1B">
        <w:t xml:space="preserve"> </w:t>
      </w:r>
      <w:r w:rsidRPr="00BC1A1B">
        <w:t>thing</w:t>
      </w:r>
      <w:r w:rsidRPr="00BC1A1B" w:rsidR="00D65B1B">
        <w:t xml:space="preserve"> </w:t>
      </w:r>
      <w:r w:rsidRPr="00BC1A1B">
        <w:t>to</w:t>
      </w:r>
      <w:r w:rsidRPr="00BC1A1B" w:rsidR="00D65B1B">
        <w:t xml:space="preserve"> </w:t>
      </w:r>
      <w:r w:rsidRPr="00BC1A1B">
        <w:t>say</w:t>
      </w:r>
      <w:r w:rsidRPr="00BC1A1B" w:rsidR="00D65B1B">
        <w:t xml:space="preserve"> </w:t>
      </w:r>
      <w:r w:rsidRPr="00BC1A1B">
        <w:t>is</w:t>
      </w:r>
      <w:r w:rsidRPr="00BC1A1B" w:rsidR="00D65B1B">
        <w:t xml:space="preserve"> </w:t>
      </w:r>
      <w:r w:rsidRPr="00BC1A1B">
        <w:t>that</w:t>
      </w:r>
      <w:r w:rsidRPr="00BC1A1B" w:rsidR="00D65B1B">
        <w:t xml:space="preserve"> </w:t>
      </w:r>
      <w:r w:rsidRPr="00BC1A1B" w:rsidR="00215223">
        <w:t>c</w:t>
      </w:r>
      <w:r w:rsidRPr="00BC1A1B">
        <w:t>ouncils’</w:t>
      </w:r>
      <w:r w:rsidRPr="00BC1A1B" w:rsidR="00D65B1B">
        <w:t xml:space="preserve"> </w:t>
      </w:r>
      <w:r w:rsidRPr="00BC1A1B">
        <w:t>efficiency</w:t>
      </w:r>
      <w:r w:rsidRPr="00BC1A1B" w:rsidR="00D65B1B">
        <w:t xml:space="preserve"> </w:t>
      </w:r>
      <w:r w:rsidRPr="00BC1A1B">
        <w:t>programmes</w:t>
      </w:r>
      <w:r w:rsidRPr="00BC1A1B" w:rsidR="00D65B1B">
        <w:t xml:space="preserve"> </w:t>
      </w:r>
      <w:r w:rsidRPr="00BC1A1B">
        <w:t>need</w:t>
      </w:r>
      <w:r w:rsidRPr="00BC1A1B" w:rsidR="00D65B1B">
        <w:t xml:space="preserve"> </w:t>
      </w:r>
      <w:r w:rsidRPr="00BC1A1B">
        <w:t>officer</w:t>
      </w:r>
      <w:r w:rsidRPr="00BC1A1B" w:rsidR="00D65B1B">
        <w:t xml:space="preserve"> </w:t>
      </w:r>
      <w:r w:rsidRPr="00BC1A1B">
        <w:t>capacity</w:t>
      </w:r>
      <w:r w:rsidRPr="00BC1A1B" w:rsidR="00D65B1B">
        <w:t xml:space="preserve"> </w:t>
      </w:r>
      <w:r w:rsidRPr="00BC1A1B">
        <w:t>to</w:t>
      </w:r>
      <w:r w:rsidRPr="00BC1A1B" w:rsidR="00D65B1B">
        <w:t xml:space="preserve"> </w:t>
      </w:r>
      <w:r w:rsidRPr="00BC1A1B">
        <w:t>deliver</w:t>
      </w:r>
      <w:r w:rsidRPr="00BC1A1B" w:rsidR="00D65B1B">
        <w:t xml:space="preserve"> </w:t>
      </w:r>
      <w:r w:rsidRPr="00BC1A1B">
        <w:t>those</w:t>
      </w:r>
      <w:r w:rsidRPr="00BC1A1B" w:rsidR="00D65B1B">
        <w:t xml:space="preserve"> </w:t>
      </w:r>
      <w:r w:rsidRPr="00BC1A1B">
        <w:t>programmes</w:t>
      </w:r>
      <w:r w:rsidR="00562FD0">
        <w:t>,</w:t>
      </w:r>
      <w:r w:rsidRPr="00BC1A1B" w:rsidR="00D65B1B">
        <w:t xml:space="preserve"> </w:t>
      </w:r>
      <w:r w:rsidRPr="00BC1A1B">
        <w:t>and</w:t>
      </w:r>
      <w:r w:rsidRPr="00BC1A1B" w:rsidR="00D65B1B">
        <w:t xml:space="preserve"> </w:t>
      </w:r>
      <w:r w:rsidRPr="00BC1A1B">
        <w:t>we</w:t>
      </w:r>
      <w:r w:rsidRPr="00BC1A1B" w:rsidR="00D65B1B">
        <w:t xml:space="preserve"> </w:t>
      </w:r>
      <w:r w:rsidRPr="00BC1A1B">
        <w:t>have</w:t>
      </w:r>
      <w:r w:rsidRPr="00BC1A1B" w:rsidR="00D65B1B">
        <w:t xml:space="preserve"> </w:t>
      </w:r>
      <w:r w:rsidRPr="00BC1A1B">
        <w:t>simply</w:t>
      </w:r>
      <w:r w:rsidRPr="00BC1A1B" w:rsidR="00D65B1B">
        <w:t xml:space="preserve"> </w:t>
      </w:r>
      <w:r w:rsidRPr="00BC1A1B">
        <w:t>had</w:t>
      </w:r>
      <w:r w:rsidRPr="00BC1A1B" w:rsidR="00D65B1B">
        <w:t xml:space="preserve"> </w:t>
      </w:r>
      <w:r w:rsidRPr="00BC1A1B">
        <w:t>to</w:t>
      </w:r>
      <w:r w:rsidRPr="00BC1A1B" w:rsidR="00D65B1B">
        <w:t xml:space="preserve"> </w:t>
      </w:r>
      <w:r w:rsidRPr="00BC1A1B">
        <w:t>divert</w:t>
      </w:r>
      <w:r w:rsidRPr="00BC1A1B" w:rsidR="00D65B1B">
        <w:t xml:space="preserve"> </w:t>
      </w:r>
      <w:r w:rsidRPr="00BC1A1B">
        <w:t>that</w:t>
      </w:r>
      <w:r w:rsidRPr="00BC1A1B" w:rsidR="00D65B1B">
        <w:t xml:space="preserve"> </w:t>
      </w:r>
      <w:r w:rsidRPr="00BC1A1B">
        <w:t>capacity</w:t>
      </w:r>
      <w:r w:rsidRPr="00BC1A1B" w:rsidR="00D65B1B">
        <w:t xml:space="preserve"> </w:t>
      </w:r>
      <w:r w:rsidRPr="00BC1A1B">
        <w:t>into</w:t>
      </w:r>
      <w:r w:rsidRPr="00BC1A1B" w:rsidR="00D65B1B">
        <w:t xml:space="preserve"> </w:t>
      </w:r>
      <w:r w:rsidRPr="00BC1A1B">
        <w:t>meeting</w:t>
      </w:r>
      <w:r w:rsidRPr="00BC1A1B" w:rsidR="00D65B1B">
        <w:t xml:space="preserve"> </w:t>
      </w:r>
      <w:r w:rsidRPr="00BC1A1B">
        <w:t>the</w:t>
      </w:r>
      <w:r w:rsidRPr="00BC1A1B" w:rsidR="00D65B1B">
        <w:t xml:space="preserve"> </w:t>
      </w:r>
      <w:r w:rsidRPr="00BC1A1B">
        <w:t>needs</w:t>
      </w:r>
      <w:r w:rsidRPr="00BC1A1B" w:rsidR="00D65B1B">
        <w:t xml:space="preserve"> </w:t>
      </w:r>
      <w:r w:rsidRPr="00BC1A1B">
        <w:t>of</w:t>
      </w:r>
      <w:r w:rsidRPr="00BC1A1B" w:rsidR="00D65B1B">
        <w:t xml:space="preserve"> </w:t>
      </w:r>
      <w:r w:rsidRPr="00BC1A1B">
        <w:t>the</w:t>
      </w:r>
      <w:r w:rsidRPr="00BC1A1B" w:rsidR="00D65B1B">
        <w:t xml:space="preserve"> </w:t>
      </w:r>
      <w:r w:rsidRPr="00BC1A1B">
        <w:t>pandemic.</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those</w:t>
      </w:r>
      <w:r w:rsidRPr="00BC1A1B" w:rsidR="00D65B1B">
        <w:t xml:space="preserve"> </w:t>
      </w:r>
      <w:r w:rsidRPr="00BC1A1B">
        <w:t>plans</w:t>
      </w:r>
      <w:r w:rsidRPr="00BC1A1B" w:rsidR="00D65B1B">
        <w:t xml:space="preserve"> </w:t>
      </w:r>
      <w:r w:rsidRPr="00BC1A1B">
        <w:t>have</w:t>
      </w:r>
      <w:r w:rsidRPr="00BC1A1B" w:rsidR="00D65B1B">
        <w:t xml:space="preserve"> </w:t>
      </w:r>
      <w:r w:rsidRPr="00BC1A1B">
        <w:t>simply</w:t>
      </w:r>
      <w:r w:rsidRPr="00BC1A1B" w:rsidR="00D65B1B">
        <w:t xml:space="preserve"> </w:t>
      </w:r>
      <w:r w:rsidRPr="00BC1A1B">
        <w:t>not</w:t>
      </w:r>
      <w:r w:rsidRPr="00BC1A1B" w:rsidR="00D65B1B">
        <w:t xml:space="preserve"> </w:t>
      </w:r>
      <w:r w:rsidRPr="00BC1A1B">
        <w:t>been</w:t>
      </w:r>
      <w:r w:rsidRPr="00BC1A1B" w:rsidR="00D65B1B">
        <w:t xml:space="preserve"> </w:t>
      </w:r>
      <w:r w:rsidRPr="00BC1A1B">
        <w:t>able</w:t>
      </w:r>
      <w:r w:rsidRPr="00BC1A1B" w:rsidR="00D65B1B">
        <w:t xml:space="preserve"> </w:t>
      </w:r>
      <w:r w:rsidRPr="00BC1A1B">
        <w:t>to</w:t>
      </w:r>
      <w:r w:rsidRPr="00BC1A1B" w:rsidR="00D65B1B">
        <w:t xml:space="preserve"> </w:t>
      </w:r>
      <w:r w:rsidRPr="00BC1A1B">
        <w:t>be</w:t>
      </w:r>
      <w:r w:rsidRPr="00BC1A1B" w:rsidR="00D65B1B">
        <w:t xml:space="preserve"> </w:t>
      </w:r>
      <w:r w:rsidRPr="00BC1A1B">
        <w:t>put</w:t>
      </w:r>
      <w:r w:rsidRPr="00BC1A1B" w:rsidR="00D65B1B">
        <w:t xml:space="preserve"> </w:t>
      </w:r>
      <w:r w:rsidRPr="00BC1A1B">
        <w:t>in</w:t>
      </w:r>
      <w:r w:rsidRPr="00BC1A1B" w:rsidR="00D65B1B">
        <w:t xml:space="preserve"> </w:t>
      </w:r>
      <w:r w:rsidRPr="00BC1A1B">
        <w:t>place.</w:t>
      </w:r>
      <w:r w:rsidRPr="00BC1A1B" w:rsidR="00D65B1B">
        <w:t xml:space="preserve"> </w:t>
      </w:r>
      <w:r w:rsidRPr="00BC1A1B">
        <w:t>Secondly,</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those</w:t>
      </w:r>
      <w:r w:rsidRPr="00BC1A1B" w:rsidR="00D65B1B">
        <w:t xml:space="preserve"> </w:t>
      </w:r>
      <w:r w:rsidRPr="00BC1A1B">
        <w:t>efficiency</w:t>
      </w:r>
      <w:r w:rsidRPr="00BC1A1B" w:rsidR="00D65B1B">
        <w:t xml:space="preserve"> </w:t>
      </w:r>
      <w:r w:rsidRPr="00BC1A1B">
        <w:t>schemes</w:t>
      </w:r>
      <w:r w:rsidRPr="00BC1A1B" w:rsidR="00D65B1B">
        <w:t xml:space="preserve"> </w:t>
      </w:r>
      <w:r w:rsidRPr="00BC1A1B">
        <w:t>are</w:t>
      </w:r>
      <w:r w:rsidRPr="00BC1A1B" w:rsidR="00D65B1B">
        <w:t xml:space="preserve"> </w:t>
      </w:r>
      <w:r w:rsidRPr="00BC1A1B">
        <w:t>often</w:t>
      </w:r>
      <w:r w:rsidRPr="00BC1A1B" w:rsidR="00D65B1B">
        <w:t xml:space="preserve"> </w:t>
      </w:r>
      <w:r w:rsidRPr="00BC1A1B">
        <w:t>based</w:t>
      </w:r>
      <w:r w:rsidRPr="00BC1A1B" w:rsidR="00D65B1B">
        <w:t xml:space="preserve"> </w:t>
      </w:r>
      <w:r w:rsidRPr="00BC1A1B">
        <w:t>on</w:t>
      </w:r>
      <w:r w:rsidRPr="00BC1A1B" w:rsidR="00D65B1B">
        <w:t xml:space="preserve"> </w:t>
      </w:r>
      <w:r w:rsidRPr="00BC1A1B">
        <w:t>Invest</w:t>
      </w:r>
      <w:r w:rsidRPr="00BC1A1B" w:rsidR="00D65B1B">
        <w:t xml:space="preserve"> </w:t>
      </w:r>
      <w:r w:rsidRPr="00BC1A1B">
        <w:t>to</w:t>
      </w:r>
      <w:r w:rsidRPr="00BC1A1B" w:rsidR="00D65B1B">
        <w:t xml:space="preserve"> </w:t>
      </w:r>
      <w:r w:rsidRPr="00BC1A1B">
        <w:t>Save,</w:t>
      </w:r>
      <w:r w:rsidRPr="00BC1A1B" w:rsidR="00D65B1B">
        <w:t xml:space="preserve"> </w:t>
      </w:r>
      <w:r w:rsidRPr="00BC1A1B">
        <w:t>so</w:t>
      </w:r>
      <w:r w:rsidRPr="00BC1A1B" w:rsidR="00D65B1B">
        <w:t xml:space="preserve"> </w:t>
      </w:r>
      <w:r w:rsidRPr="00BC1A1B">
        <w:t>we</w:t>
      </w:r>
      <w:r w:rsidRPr="00BC1A1B" w:rsidR="00D65B1B">
        <w:t xml:space="preserve"> </w:t>
      </w:r>
      <w:r w:rsidRPr="00BC1A1B">
        <w:t>put</w:t>
      </w:r>
      <w:r w:rsidRPr="00BC1A1B" w:rsidR="00D65B1B">
        <w:t xml:space="preserve"> </w:t>
      </w:r>
      <w:r w:rsidRPr="00BC1A1B">
        <w:t>money</w:t>
      </w:r>
      <w:r w:rsidRPr="00BC1A1B" w:rsidR="00D65B1B">
        <w:t xml:space="preserve"> </w:t>
      </w:r>
      <w:r w:rsidRPr="00BC1A1B">
        <w:t>in</w:t>
      </w:r>
      <w:r w:rsidRPr="00BC1A1B" w:rsidR="00D65B1B">
        <w:t xml:space="preserve"> </w:t>
      </w:r>
      <w:r w:rsidRPr="00BC1A1B">
        <w:t>up</w:t>
      </w:r>
      <w:r w:rsidRPr="00BC1A1B" w:rsidR="00215223">
        <w:t xml:space="preserve"> </w:t>
      </w:r>
      <w:r w:rsidRPr="00BC1A1B">
        <w:t>front</w:t>
      </w:r>
      <w:r w:rsidRPr="00BC1A1B" w:rsidR="00D65B1B">
        <w:t xml:space="preserve"> </w:t>
      </w:r>
      <w:r w:rsidRPr="00BC1A1B">
        <w:t>on</w:t>
      </w:r>
      <w:r w:rsidRPr="00BC1A1B" w:rsidR="00D65B1B">
        <w:t xml:space="preserve"> </w:t>
      </w:r>
      <w:r w:rsidRPr="00BC1A1B">
        <w:t>the</w:t>
      </w:r>
      <w:r w:rsidRPr="00BC1A1B" w:rsidR="00D65B1B">
        <w:t xml:space="preserve"> </w:t>
      </w:r>
      <w:r w:rsidRPr="00BC1A1B">
        <w:t>basis</w:t>
      </w:r>
      <w:r w:rsidRPr="00BC1A1B" w:rsidR="00D65B1B">
        <w:t xml:space="preserve"> </w:t>
      </w:r>
      <w:r w:rsidRPr="00BC1A1B" w:rsidR="00215223">
        <w:t>that it</w:t>
      </w:r>
      <w:r w:rsidRPr="00BC1A1B" w:rsidR="00D65B1B">
        <w:t xml:space="preserve"> </w:t>
      </w:r>
      <w:r w:rsidRPr="00BC1A1B">
        <w:t>will</w:t>
      </w:r>
      <w:r w:rsidRPr="00BC1A1B" w:rsidR="00D65B1B">
        <w:t xml:space="preserve"> </w:t>
      </w:r>
      <w:r w:rsidRPr="00BC1A1B">
        <w:t>have</w:t>
      </w:r>
      <w:r w:rsidRPr="00BC1A1B" w:rsidR="00D65B1B">
        <w:t xml:space="preserve"> </w:t>
      </w:r>
      <w:r w:rsidRPr="00BC1A1B">
        <w:t>a</w:t>
      </w:r>
      <w:r w:rsidRPr="00BC1A1B" w:rsidR="00D65B1B">
        <w:t xml:space="preserve"> </w:t>
      </w:r>
      <w:r w:rsidRPr="00BC1A1B">
        <w:t>revenue</w:t>
      </w:r>
      <w:r w:rsidRPr="00BC1A1B" w:rsidR="00D65B1B">
        <w:t xml:space="preserve"> </w:t>
      </w:r>
      <w:r w:rsidRPr="00BC1A1B">
        <w:t>impact</w:t>
      </w:r>
      <w:r w:rsidRPr="00BC1A1B" w:rsidR="00D65B1B">
        <w:t xml:space="preserve"> </w:t>
      </w:r>
      <w:r w:rsidRPr="00BC1A1B">
        <w:t>further</w:t>
      </w:r>
      <w:r w:rsidRPr="00BC1A1B" w:rsidR="00D65B1B">
        <w:t xml:space="preserve"> </w:t>
      </w:r>
      <w:r w:rsidRPr="00BC1A1B">
        <w:t>down</w:t>
      </w:r>
      <w:r w:rsidRPr="00BC1A1B" w:rsidR="00D65B1B">
        <w:t xml:space="preserve"> </w:t>
      </w:r>
      <w:r w:rsidRPr="00BC1A1B">
        <w:t>the</w:t>
      </w:r>
      <w:r w:rsidRPr="00BC1A1B" w:rsidR="00D65B1B">
        <w:t xml:space="preserve"> </w:t>
      </w:r>
      <w:r w:rsidRPr="00BC1A1B">
        <w:t>track.</w:t>
      </w:r>
      <w:r w:rsidRPr="00BC1A1B" w:rsidR="00D65B1B">
        <w:t xml:space="preserve"> </w:t>
      </w:r>
      <w:r w:rsidRPr="00BC1A1B">
        <w:t>Of</w:t>
      </w:r>
      <w:r w:rsidRPr="00BC1A1B" w:rsidR="00D65B1B">
        <w:t xml:space="preserve"> </w:t>
      </w:r>
      <w:r w:rsidRPr="00BC1A1B">
        <w:t>course,</w:t>
      </w:r>
      <w:r w:rsidRPr="00BC1A1B" w:rsidR="00D65B1B">
        <w:t xml:space="preserve"> </w:t>
      </w:r>
      <w:r w:rsidRPr="00BC1A1B">
        <w:t>the</w:t>
      </w:r>
      <w:r w:rsidRPr="00BC1A1B" w:rsidR="00D65B1B">
        <w:t xml:space="preserve"> </w:t>
      </w:r>
      <w:r w:rsidRPr="00BC1A1B">
        <w:t>money</w:t>
      </w:r>
      <w:r w:rsidRPr="00BC1A1B" w:rsidR="00D65B1B">
        <w:t xml:space="preserve"> </w:t>
      </w:r>
      <w:r w:rsidRPr="00BC1A1B">
        <w:t>we</w:t>
      </w:r>
      <w:r w:rsidRPr="00BC1A1B" w:rsidR="00D65B1B">
        <w:t xml:space="preserve"> </w:t>
      </w:r>
      <w:r w:rsidRPr="00BC1A1B">
        <w:t>would</w:t>
      </w:r>
      <w:r w:rsidRPr="00BC1A1B" w:rsidR="00D65B1B">
        <w:t xml:space="preserve"> </w:t>
      </w:r>
      <w:r w:rsidRPr="00BC1A1B">
        <w:t>put</w:t>
      </w:r>
      <w:r w:rsidRPr="00BC1A1B" w:rsidR="00D65B1B">
        <w:t xml:space="preserve"> </w:t>
      </w:r>
      <w:r w:rsidRPr="00BC1A1B">
        <w:t>into</w:t>
      </w:r>
      <w:r w:rsidRPr="00BC1A1B" w:rsidR="00D65B1B">
        <w:t xml:space="preserve"> </w:t>
      </w:r>
      <w:r w:rsidRPr="00BC1A1B">
        <w:t>those</w:t>
      </w:r>
      <w:r w:rsidRPr="00BC1A1B" w:rsidR="00D65B1B">
        <w:t xml:space="preserve"> </w:t>
      </w:r>
      <w:r w:rsidRPr="00BC1A1B">
        <w:t>Invest</w:t>
      </w:r>
      <w:r w:rsidRPr="00BC1A1B" w:rsidR="00D65B1B">
        <w:t xml:space="preserve"> </w:t>
      </w:r>
      <w:r w:rsidRPr="00BC1A1B">
        <w:t>to</w:t>
      </w:r>
      <w:r w:rsidRPr="00BC1A1B" w:rsidR="00D65B1B">
        <w:t xml:space="preserve"> </w:t>
      </w:r>
      <w:r w:rsidRPr="00BC1A1B">
        <w:t>Save</w:t>
      </w:r>
      <w:r w:rsidRPr="00BC1A1B" w:rsidR="00D65B1B">
        <w:t xml:space="preserve"> </w:t>
      </w:r>
      <w:r w:rsidRPr="00BC1A1B">
        <w:t>schemes,</w:t>
      </w:r>
      <w:r w:rsidRPr="00BC1A1B" w:rsidR="00D65B1B">
        <w:t xml:space="preserve"> </w:t>
      </w:r>
      <w:r w:rsidRPr="00BC1A1B">
        <w:t>again,</w:t>
      </w:r>
      <w:r w:rsidRPr="00BC1A1B" w:rsidR="00D65B1B">
        <w:t xml:space="preserve"> </w:t>
      </w:r>
      <w:r w:rsidRPr="00BC1A1B">
        <w:t>has</w:t>
      </w:r>
      <w:r w:rsidRPr="00BC1A1B" w:rsidR="00D65B1B">
        <w:t xml:space="preserve"> </w:t>
      </w:r>
      <w:r w:rsidRPr="00BC1A1B">
        <w:t>had</w:t>
      </w:r>
      <w:r w:rsidRPr="00BC1A1B" w:rsidR="00D65B1B">
        <w:t xml:space="preserve"> </w:t>
      </w:r>
      <w:r w:rsidRPr="00BC1A1B">
        <w:t>to</w:t>
      </w:r>
      <w:r w:rsidRPr="00BC1A1B" w:rsidR="00D65B1B">
        <w:t xml:space="preserve"> </w:t>
      </w:r>
      <w:r w:rsidRPr="00BC1A1B">
        <w:t>be</w:t>
      </w:r>
      <w:r w:rsidRPr="00BC1A1B" w:rsidR="00D65B1B">
        <w:t xml:space="preserve"> </w:t>
      </w:r>
      <w:r w:rsidRPr="00BC1A1B">
        <w:t>diverted</w:t>
      </w:r>
      <w:r w:rsidRPr="00BC1A1B" w:rsidR="00D65B1B">
        <w:t xml:space="preserve"> </w:t>
      </w:r>
      <w:r w:rsidRPr="00BC1A1B">
        <w:t>away</w:t>
      </w:r>
      <w:r w:rsidRPr="00BC1A1B" w:rsidR="00D65B1B">
        <w:t xml:space="preserve"> </w:t>
      </w:r>
      <w:r w:rsidRPr="00BC1A1B">
        <w:t>from</w:t>
      </w:r>
      <w:r w:rsidRPr="00BC1A1B" w:rsidR="00D65B1B">
        <w:t xml:space="preserve"> </w:t>
      </w:r>
      <w:r w:rsidRPr="00BC1A1B">
        <w:t>those</w:t>
      </w:r>
      <w:r w:rsidRPr="00BC1A1B" w:rsidR="00D65B1B">
        <w:t xml:space="preserve"> </w:t>
      </w:r>
      <w:r w:rsidRPr="00BC1A1B">
        <w:t>efficiency</w:t>
      </w:r>
      <w:r w:rsidRPr="00BC1A1B" w:rsidR="00D65B1B">
        <w:t xml:space="preserve"> </w:t>
      </w:r>
      <w:r w:rsidRPr="00BC1A1B">
        <w:t>packages.</w:t>
      </w:r>
    </w:p>
    <w:p w:rsidR="008F49E8" w:rsidRPr="00BC1A1B" w:rsidP="008F49E8">
      <w:pPr>
        <w:pStyle w:val="Answer"/>
      </w:pPr>
      <w:r w:rsidRPr="00BC1A1B">
        <w:t>The</w:t>
      </w:r>
      <w:r w:rsidRPr="00BC1A1B" w:rsidR="00D65B1B">
        <w:t xml:space="preserve"> </w:t>
      </w:r>
      <w:r w:rsidRPr="00BC1A1B">
        <w:t>third</w:t>
      </w:r>
      <w:r w:rsidRPr="00BC1A1B" w:rsidR="00D65B1B">
        <w:t xml:space="preserve"> </w:t>
      </w:r>
      <w:r w:rsidRPr="00BC1A1B">
        <w:t>point</w:t>
      </w:r>
      <w:r w:rsidRPr="00BC1A1B" w:rsidR="00D65B1B">
        <w:t xml:space="preserve"> </w:t>
      </w:r>
      <w:r w:rsidRPr="00BC1A1B">
        <w:t>I</w:t>
      </w:r>
      <w:r w:rsidRPr="00BC1A1B" w:rsidR="00D65B1B">
        <w:t xml:space="preserve"> </w:t>
      </w:r>
      <w:r w:rsidRPr="00BC1A1B">
        <w:t>would</w:t>
      </w:r>
      <w:r w:rsidRPr="00BC1A1B" w:rsidR="00D65B1B">
        <w:t xml:space="preserve"> </w:t>
      </w:r>
      <w:r w:rsidRPr="00BC1A1B">
        <w:t>make</w:t>
      </w:r>
      <w:r w:rsidRPr="00BC1A1B" w:rsidR="00D65B1B">
        <w:t xml:space="preserve"> </w:t>
      </w:r>
      <w:r w:rsidRPr="00BC1A1B">
        <w:t>is</w:t>
      </w:r>
      <w:r w:rsidRPr="00BC1A1B" w:rsidR="00D65B1B">
        <w:t xml:space="preserve"> </w:t>
      </w:r>
      <w:r w:rsidR="00B96ADE">
        <w:t xml:space="preserve">that </w:t>
      </w:r>
      <w:r w:rsidRPr="00BC1A1B">
        <w:t>we</w:t>
      </w:r>
      <w:r w:rsidRPr="00BC1A1B" w:rsidR="00D65B1B">
        <w:t xml:space="preserve"> </w:t>
      </w:r>
      <w:r w:rsidRPr="00BC1A1B">
        <w:t>were</w:t>
      </w:r>
      <w:r w:rsidRPr="00BC1A1B" w:rsidR="00D65B1B">
        <w:t xml:space="preserve"> </w:t>
      </w:r>
      <w:r w:rsidRPr="00BC1A1B">
        <w:t>trying</w:t>
      </w:r>
      <w:r w:rsidRPr="00BC1A1B" w:rsidR="00D65B1B">
        <w:t xml:space="preserve"> </w:t>
      </w:r>
      <w:r w:rsidRPr="00BC1A1B">
        <w:t>to</w:t>
      </w:r>
      <w:r w:rsidRPr="00BC1A1B" w:rsidR="00D65B1B">
        <w:t xml:space="preserve"> </w:t>
      </w:r>
      <w:r w:rsidRPr="00BC1A1B">
        <w:t>create</w:t>
      </w:r>
      <w:r w:rsidRPr="00BC1A1B" w:rsidR="00D65B1B">
        <w:t xml:space="preserve"> </w:t>
      </w:r>
      <w:r w:rsidRPr="00BC1A1B">
        <w:t>efficiencies</w:t>
      </w:r>
      <w:r w:rsidRPr="00BC1A1B" w:rsidR="00D65B1B">
        <w:t xml:space="preserve"> </w:t>
      </w:r>
      <w:r w:rsidRPr="00BC1A1B">
        <w:t>in</w:t>
      </w:r>
      <w:r w:rsidRPr="00BC1A1B" w:rsidR="00D65B1B">
        <w:t xml:space="preserve"> </w:t>
      </w:r>
      <w:r w:rsidRPr="00BC1A1B">
        <w:t>a</w:t>
      </w:r>
      <w:r w:rsidRPr="00BC1A1B" w:rsidR="00D65B1B">
        <w:t xml:space="preserve"> </w:t>
      </w:r>
      <w:r w:rsidRPr="00BC1A1B">
        <w:t>world</w:t>
      </w:r>
      <w:r w:rsidRPr="00BC1A1B" w:rsidR="00D65B1B">
        <w:t xml:space="preserve"> </w:t>
      </w:r>
      <w:r w:rsidRPr="00BC1A1B">
        <w:t>that</w:t>
      </w:r>
      <w:r w:rsidRPr="00BC1A1B" w:rsidR="00D65B1B">
        <w:t xml:space="preserve"> </w:t>
      </w:r>
      <w:r w:rsidRPr="00BC1A1B">
        <w:t>no</w:t>
      </w:r>
      <w:r w:rsidRPr="00BC1A1B" w:rsidR="00D65B1B">
        <w:t xml:space="preserve"> </w:t>
      </w:r>
      <w:r w:rsidRPr="00BC1A1B">
        <w:t>longer</w:t>
      </w:r>
      <w:r w:rsidRPr="00BC1A1B" w:rsidR="00D65B1B">
        <w:t xml:space="preserve"> </w:t>
      </w:r>
      <w:r w:rsidRPr="00BC1A1B">
        <w:t>exists</w:t>
      </w:r>
      <w:r w:rsidRPr="00BC1A1B" w:rsidR="00D65B1B">
        <w:t xml:space="preserve"> </w:t>
      </w:r>
      <w:r w:rsidRPr="00BC1A1B">
        <w:t>because</w:t>
      </w:r>
      <w:r w:rsidRPr="00BC1A1B" w:rsidR="00D65B1B">
        <w:t xml:space="preserve"> </w:t>
      </w:r>
      <w:r w:rsidRPr="00BC1A1B">
        <w:t>the</w:t>
      </w:r>
      <w:r w:rsidRPr="00BC1A1B" w:rsidR="00D65B1B">
        <w:t xml:space="preserve"> </w:t>
      </w:r>
      <w:r w:rsidRPr="00BC1A1B">
        <w:t>changes</w:t>
      </w:r>
      <w:r w:rsidRPr="00BC1A1B" w:rsidR="00D65B1B">
        <w:t xml:space="preserve"> </w:t>
      </w:r>
      <w:r w:rsidRPr="00BC1A1B">
        <w:t>to</w:t>
      </w:r>
      <w:r w:rsidRPr="00BC1A1B" w:rsidR="00D65B1B">
        <w:t xml:space="preserve"> </w:t>
      </w:r>
      <w:r w:rsidRPr="00BC1A1B">
        <w:t>service</w:t>
      </w:r>
      <w:r w:rsidRPr="00BC1A1B" w:rsidR="00D65B1B">
        <w:t xml:space="preserve"> </w:t>
      </w:r>
      <w:r w:rsidRPr="00BC1A1B">
        <w:t>needs</w:t>
      </w:r>
      <w:r w:rsidRPr="00BC1A1B" w:rsidR="00D65B1B">
        <w:t xml:space="preserve"> </w:t>
      </w:r>
      <w:r w:rsidRPr="00BC1A1B">
        <w:t>and</w:t>
      </w:r>
      <w:r w:rsidRPr="00BC1A1B" w:rsidR="00D65B1B">
        <w:t xml:space="preserve"> </w:t>
      </w:r>
      <w:r w:rsidRPr="00BC1A1B">
        <w:t>the</w:t>
      </w:r>
      <w:r w:rsidRPr="00BC1A1B" w:rsidR="00D65B1B">
        <w:t xml:space="preserve"> </w:t>
      </w:r>
      <w:r w:rsidRPr="00BC1A1B">
        <w:t>ways</w:t>
      </w:r>
      <w:r w:rsidRPr="00BC1A1B" w:rsidR="00D65B1B">
        <w:t xml:space="preserve"> </w:t>
      </w:r>
      <w:r w:rsidRPr="00BC1A1B">
        <w:t>we</w:t>
      </w:r>
      <w:r w:rsidRPr="00BC1A1B" w:rsidR="00D65B1B">
        <w:t xml:space="preserve"> </w:t>
      </w:r>
      <w:r w:rsidRPr="00BC1A1B">
        <w:t>operate</w:t>
      </w:r>
      <w:r w:rsidRPr="00BC1A1B" w:rsidR="00D65B1B">
        <w:t xml:space="preserve"> </w:t>
      </w:r>
      <w:r w:rsidRPr="00BC1A1B">
        <w:t>that</w:t>
      </w:r>
      <w:r w:rsidRPr="00BC1A1B" w:rsidR="00D65B1B">
        <w:t xml:space="preserve"> </w:t>
      </w:r>
      <w:r w:rsidRPr="00BC1A1B">
        <w:t>Covid</w:t>
      </w:r>
      <w:r w:rsidRPr="00BC1A1B" w:rsidR="00D65B1B">
        <w:t xml:space="preserve"> </w:t>
      </w:r>
      <w:r w:rsidRPr="00BC1A1B">
        <w:t>has</w:t>
      </w:r>
      <w:r w:rsidRPr="00BC1A1B" w:rsidR="00D65B1B">
        <w:t xml:space="preserve"> </w:t>
      </w:r>
      <w:r w:rsidRPr="00BC1A1B">
        <w:t>created</w:t>
      </w:r>
      <w:r w:rsidRPr="00BC1A1B" w:rsidR="00D65B1B">
        <w:t xml:space="preserve"> </w:t>
      </w:r>
      <w:r w:rsidRPr="00BC1A1B">
        <w:t>ha</w:t>
      </w:r>
      <w:r w:rsidRPr="00BC1A1B" w:rsidR="00215223">
        <w:t>ve</w:t>
      </w:r>
      <w:r w:rsidRPr="00BC1A1B" w:rsidR="00D65B1B">
        <w:t xml:space="preserve"> </w:t>
      </w:r>
      <w:r w:rsidRPr="00BC1A1B">
        <w:t>meant</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go</w:t>
      </w:r>
      <w:r w:rsidRPr="00BC1A1B" w:rsidR="00D65B1B">
        <w:t xml:space="preserve"> </w:t>
      </w:r>
      <w:r w:rsidRPr="00BC1A1B">
        <w:t>back</w:t>
      </w:r>
      <w:r w:rsidRPr="00BC1A1B" w:rsidR="00D65B1B">
        <w:t xml:space="preserve"> </w:t>
      </w:r>
      <w:r w:rsidRPr="00BC1A1B">
        <w:t>to</w:t>
      </w:r>
      <w:r w:rsidRPr="00BC1A1B" w:rsidR="00D65B1B">
        <w:t xml:space="preserve"> </w:t>
      </w:r>
      <w:r w:rsidRPr="00BC1A1B">
        <w:t>the</w:t>
      </w:r>
      <w:r w:rsidRPr="00BC1A1B" w:rsidR="00D65B1B">
        <w:t xml:space="preserve"> </w:t>
      </w:r>
      <w:r w:rsidRPr="00BC1A1B">
        <w:t>drawing</w:t>
      </w:r>
      <w:r w:rsidRPr="00BC1A1B" w:rsidR="00D65B1B">
        <w:t xml:space="preserve"> </w:t>
      </w:r>
      <w:r w:rsidRPr="00BC1A1B">
        <w:t>board.</w:t>
      </w:r>
      <w:r w:rsidRPr="00BC1A1B" w:rsidR="00D65B1B">
        <w:t xml:space="preserve"> </w:t>
      </w:r>
      <w:r w:rsidRPr="00BC1A1B">
        <w:t>If</w:t>
      </w:r>
      <w:r w:rsidRPr="00BC1A1B" w:rsidR="00D65B1B">
        <w:t xml:space="preserve"> </w:t>
      </w:r>
      <w:r w:rsidRPr="00BC1A1B">
        <w:t>people</w:t>
      </w:r>
      <w:r w:rsidRPr="00BC1A1B" w:rsidR="00D65B1B">
        <w:t xml:space="preserve"> </w:t>
      </w:r>
      <w:r w:rsidRPr="00BC1A1B">
        <w:t>think</w:t>
      </w:r>
      <w:r w:rsidRPr="00BC1A1B" w:rsidR="00D65B1B">
        <w:t xml:space="preserve"> </w:t>
      </w:r>
      <w:r w:rsidRPr="00BC1A1B">
        <w:t>we</w:t>
      </w:r>
      <w:r w:rsidRPr="00BC1A1B" w:rsidR="00D65B1B">
        <w:t xml:space="preserve"> </w:t>
      </w:r>
      <w:r w:rsidRPr="00BC1A1B">
        <w:t>could</w:t>
      </w:r>
      <w:r w:rsidRPr="00BC1A1B" w:rsidR="00D65B1B">
        <w:t xml:space="preserve"> </w:t>
      </w:r>
      <w:r w:rsidRPr="00BC1A1B">
        <w:t>just</w:t>
      </w:r>
      <w:r w:rsidRPr="00BC1A1B" w:rsidR="00D65B1B">
        <w:t xml:space="preserve"> </w:t>
      </w:r>
      <w:r w:rsidRPr="00BC1A1B">
        <w:t>simply</w:t>
      </w:r>
      <w:r w:rsidRPr="00BC1A1B" w:rsidR="00D65B1B">
        <w:t xml:space="preserve"> </w:t>
      </w:r>
      <w:r w:rsidRPr="00BC1A1B">
        <w:t>roll</w:t>
      </w:r>
      <w:r w:rsidRPr="00BC1A1B" w:rsidR="00D65B1B">
        <w:t xml:space="preserve"> </w:t>
      </w:r>
      <w:r w:rsidRPr="00BC1A1B">
        <w:t>out</w:t>
      </w:r>
      <w:r w:rsidRPr="00BC1A1B" w:rsidR="00D65B1B">
        <w:t xml:space="preserve"> </w:t>
      </w:r>
      <w:r w:rsidRPr="00BC1A1B">
        <w:t>a</w:t>
      </w:r>
      <w:r w:rsidRPr="00BC1A1B" w:rsidR="00D65B1B">
        <w:t xml:space="preserve"> </w:t>
      </w:r>
      <w:r w:rsidRPr="00BC1A1B">
        <w:t>whole</w:t>
      </w:r>
      <w:r w:rsidRPr="00BC1A1B" w:rsidR="00D65B1B">
        <w:t xml:space="preserve"> </w:t>
      </w:r>
      <w:r w:rsidRPr="00BC1A1B">
        <w:t>series</w:t>
      </w:r>
      <w:r w:rsidRPr="00BC1A1B" w:rsidR="00D65B1B">
        <w:t xml:space="preserve"> </w:t>
      </w:r>
      <w:r w:rsidRPr="00BC1A1B">
        <w:t>of</w:t>
      </w:r>
      <w:r w:rsidRPr="00BC1A1B" w:rsidR="00D65B1B">
        <w:t xml:space="preserve"> </w:t>
      </w:r>
      <w:r w:rsidRPr="00BC1A1B">
        <w:t>efficiencies</w:t>
      </w:r>
      <w:r w:rsidRPr="00BC1A1B" w:rsidR="00D65B1B">
        <w:t xml:space="preserve"> </w:t>
      </w:r>
      <w:r w:rsidRPr="00BC1A1B">
        <w:t>to</w:t>
      </w:r>
      <w:r w:rsidRPr="00BC1A1B" w:rsidR="00D65B1B">
        <w:t xml:space="preserve"> </w:t>
      </w:r>
      <w:r w:rsidRPr="00BC1A1B">
        <w:t>cover</w:t>
      </w:r>
      <w:r w:rsidRPr="00BC1A1B" w:rsidR="00D65B1B">
        <w:t xml:space="preserve"> </w:t>
      </w:r>
      <w:r w:rsidRPr="00BC1A1B">
        <w:t>the</w:t>
      </w:r>
      <w:r w:rsidRPr="00BC1A1B" w:rsidR="00D65B1B">
        <w:t xml:space="preserve"> </w:t>
      </w:r>
      <w:r w:rsidRPr="00BC1A1B">
        <w:t>problems</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215223">
        <w:t>, they</w:t>
      </w:r>
      <w:r w:rsidRPr="00BC1A1B" w:rsidR="00D65B1B">
        <w:t xml:space="preserve"> </w:t>
      </w:r>
      <w:r w:rsidRPr="00BC1A1B">
        <w:t>are</w:t>
      </w:r>
      <w:r w:rsidRPr="00BC1A1B" w:rsidR="00D65B1B">
        <w:t xml:space="preserve"> </w:t>
      </w:r>
      <w:r w:rsidRPr="00BC1A1B">
        <w:t>very</w:t>
      </w:r>
      <w:r w:rsidRPr="00BC1A1B" w:rsidR="00D65B1B">
        <w:t xml:space="preserve"> </w:t>
      </w:r>
      <w:r w:rsidRPr="00BC1A1B">
        <w:t>much</w:t>
      </w:r>
      <w:r w:rsidRPr="00BC1A1B" w:rsidR="00D65B1B">
        <w:t xml:space="preserve"> </w:t>
      </w:r>
      <w:r w:rsidRPr="00BC1A1B">
        <w:t>mistaken.</w:t>
      </w:r>
    </w:p>
    <w:p w:rsidR="008F49E8" w:rsidRPr="00BC1A1B" w:rsidP="008F49E8">
      <w:pPr>
        <w:pStyle w:val="Answer"/>
      </w:pPr>
      <w:sdt>
        <w:sdtPr>
          <w:alias w:val="Witness"/>
          <w:id w:val="-1544051835"/>
          <w:placeholder>
            <w:docPart w:val="4323F1317DDC46579DD689506F074A70"/>
          </w:placeholder>
          <w:richText/>
        </w:sdtPr>
        <w:sdtContent>
          <w:r w:rsidR="003051CB">
            <w:rPr>
              <w:b/>
              <w:i/>
            </w:rPr>
            <w:t>Councillor</w:t>
          </w:r>
          <w:r w:rsidRPr="00BC1A1B" w:rsidR="001060F1">
            <w:rPr>
              <w:b/>
              <w:i/>
            </w:rPr>
            <w:t xml:space="preserve"> Taylor:</w:t>
          </w:r>
        </w:sdtContent>
      </w:sdt>
      <w:r w:rsidRPr="00BC1A1B" w:rsidR="00D65B1B">
        <w:t xml:space="preserve"> </w:t>
      </w:r>
      <w:r w:rsidRPr="00BC1A1B">
        <w:t>I</w:t>
      </w:r>
      <w:r w:rsidRPr="00BC1A1B" w:rsidR="00D65B1B">
        <w:t xml:space="preserve"> </w:t>
      </w:r>
      <w:r w:rsidRPr="00BC1A1B">
        <w:t>agree</w:t>
      </w:r>
      <w:r w:rsidRPr="00BC1A1B" w:rsidR="00D65B1B">
        <w:t xml:space="preserve"> </w:t>
      </w:r>
      <w:r w:rsidRPr="00BC1A1B">
        <w:t>with</w:t>
      </w:r>
      <w:r w:rsidRPr="00BC1A1B" w:rsidR="00D65B1B">
        <w:t xml:space="preserve"> </w:t>
      </w:r>
      <w:r w:rsidRPr="00BC1A1B">
        <w:t>what</w:t>
      </w:r>
      <w:r w:rsidRPr="00BC1A1B" w:rsidR="00D65B1B">
        <w:t xml:space="preserve"> </w:t>
      </w:r>
      <w:r w:rsidRPr="00BC1A1B">
        <w:t>Stephen</w:t>
      </w:r>
      <w:r w:rsidRPr="00BC1A1B" w:rsidR="00D65B1B">
        <w:t xml:space="preserve"> </w:t>
      </w:r>
      <w:r w:rsidRPr="00BC1A1B">
        <w:t>has</w:t>
      </w:r>
      <w:r w:rsidRPr="00BC1A1B" w:rsidR="00D65B1B">
        <w:t xml:space="preserve"> </w:t>
      </w:r>
      <w:r w:rsidRPr="00BC1A1B">
        <w:t>just</w:t>
      </w:r>
      <w:r w:rsidRPr="00BC1A1B" w:rsidR="00D65B1B">
        <w:t xml:space="preserve"> </w:t>
      </w:r>
      <w:r w:rsidRPr="00BC1A1B">
        <w:t>said.</w:t>
      </w:r>
      <w:r w:rsidRPr="00BC1A1B" w:rsidR="00D65B1B">
        <w:t xml:space="preserve"> </w:t>
      </w:r>
      <w:r w:rsidRPr="00BC1A1B">
        <w:t>Efficiency</w:t>
      </w:r>
      <w:r w:rsidRPr="00BC1A1B" w:rsidR="00D65B1B">
        <w:t xml:space="preserve"> </w:t>
      </w:r>
      <w:r w:rsidRPr="00BC1A1B">
        <w:t>savings</w:t>
      </w:r>
      <w:r w:rsidRPr="00BC1A1B" w:rsidR="00D65B1B">
        <w:t xml:space="preserve"> </w:t>
      </w:r>
      <w:r w:rsidRPr="00BC1A1B">
        <w:t>come</w:t>
      </w:r>
      <w:r w:rsidRPr="00BC1A1B" w:rsidR="00D65B1B">
        <w:t xml:space="preserve"> </w:t>
      </w:r>
      <w:r w:rsidRPr="00BC1A1B">
        <w:t>on</w:t>
      </w:r>
      <w:r w:rsidRPr="00BC1A1B" w:rsidR="00D65B1B">
        <w:t xml:space="preserve"> </w:t>
      </w:r>
      <w:r w:rsidRPr="00BC1A1B">
        <w:t>top</w:t>
      </w:r>
      <w:r w:rsidRPr="00BC1A1B" w:rsidR="00D65B1B">
        <w:t xml:space="preserve"> </w:t>
      </w:r>
      <w:r w:rsidRPr="00BC1A1B">
        <w:t>of</w:t>
      </w:r>
      <w:r w:rsidRPr="00BC1A1B" w:rsidR="00D65B1B">
        <w:t xml:space="preserve"> </w:t>
      </w:r>
      <w:r w:rsidRPr="00BC1A1B">
        <w:t>10</w:t>
      </w:r>
      <w:r w:rsidRPr="00BC1A1B" w:rsidR="00D65B1B">
        <w:t xml:space="preserve"> </w:t>
      </w:r>
      <w:r w:rsidRPr="00BC1A1B">
        <w:t>years</w:t>
      </w:r>
      <w:r w:rsidRPr="00BC1A1B" w:rsidR="00D65B1B">
        <w:t xml:space="preserve"> </w:t>
      </w:r>
      <w:r w:rsidRPr="00BC1A1B">
        <w:t>of</w:t>
      </w:r>
      <w:r w:rsidRPr="00BC1A1B" w:rsidR="00D65B1B">
        <w:t xml:space="preserve"> </w:t>
      </w:r>
      <w:r w:rsidRPr="00BC1A1B">
        <w:t>austerity</w:t>
      </w:r>
      <w:r w:rsidRPr="00BC1A1B" w:rsidR="00215223">
        <w:t>,</w:t>
      </w:r>
      <w:r w:rsidRPr="00BC1A1B" w:rsidR="00D65B1B">
        <w:t xml:space="preserve"> </w:t>
      </w:r>
      <w:r w:rsidRPr="00BC1A1B">
        <w:t>so</w:t>
      </w:r>
      <w:r w:rsidRPr="00BC1A1B" w:rsidR="00D65B1B">
        <w:t xml:space="preserve"> </w:t>
      </w:r>
      <w:r w:rsidRPr="00BC1A1B">
        <w:t>they</w:t>
      </w:r>
      <w:r w:rsidRPr="00BC1A1B" w:rsidR="00D65B1B">
        <w:t xml:space="preserve"> </w:t>
      </w:r>
      <w:r w:rsidRPr="00BC1A1B">
        <w:t>were</w:t>
      </w:r>
      <w:r w:rsidRPr="00BC1A1B" w:rsidR="00D65B1B">
        <w:t xml:space="preserve"> </w:t>
      </w:r>
      <w:r w:rsidRPr="00BC1A1B">
        <w:t>difficult</w:t>
      </w:r>
      <w:r w:rsidRPr="00BC1A1B" w:rsidR="00D65B1B">
        <w:t xml:space="preserve"> </w:t>
      </w:r>
      <w:r w:rsidRPr="00BC1A1B">
        <w:t>anyway.</w:t>
      </w:r>
      <w:r w:rsidRPr="00BC1A1B" w:rsidR="00D65B1B">
        <w:t xml:space="preserve"> </w:t>
      </w:r>
      <w:r w:rsidRPr="00BC1A1B">
        <w:t>My</w:t>
      </w:r>
      <w:r w:rsidRPr="00BC1A1B" w:rsidR="00D65B1B">
        <w:t xml:space="preserve"> </w:t>
      </w:r>
      <w:r w:rsidRPr="00BC1A1B">
        <w:t>authority</w:t>
      </w:r>
      <w:r w:rsidRPr="00BC1A1B" w:rsidR="00D65B1B">
        <w:t xml:space="preserve"> </w:t>
      </w:r>
      <w:r w:rsidRPr="00BC1A1B">
        <w:t>has</w:t>
      </w:r>
      <w:r w:rsidRPr="00BC1A1B" w:rsidR="00D65B1B">
        <w:t xml:space="preserve"> </w:t>
      </w:r>
      <w:r w:rsidRPr="00BC1A1B">
        <w:t>achieved</w:t>
      </w:r>
      <w:r w:rsidRPr="00BC1A1B" w:rsidR="00D65B1B">
        <w:t xml:space="preserve"> </w:t>
      </w:r>
      <w:r w:rsidRPr="00BC1A1B">
        <w:t>savings</w:t>
      </w:r>
      <w:r w:rsidRPr="00BC1A1B" w:rsidR="00D65B1B">
        <w:t xml:space="preserve"> </w:t>
      </w:r>
      <w:r w:rsidRPr="00BC1A1B">
        <w:t>of</w:t>
      </w:r>
      <w:r w:rsidRPr="00BC1A1B" w:rsidR="00D65B1B">
        <w:t xml:space="preserve"> </w:t>
      </w:r>
      <w:r w:rsidRPr="00BC1A1B">
        <w:t>over</w:t>
      </w:r>
      <w:r w:rsidRPr="00BC1A1B" w:rsidR="00D65B1B">
        <w:t xml:space="preserve"> </w:t>
      </w:r>
      <w:r w:rsidRPr="00BC1A1B">
        <w:t>£10.5</w:t>
      </w:r>
      <w:r w:rsidRPr="00BC1A1B" w:rsidR="00D65B1B">
        <w:t xml:space="preserve"> </w:t>
      </w:r>
      <w:r w:rsidRPr="00BC1A1B">
        <w:t>million</w:t>
      </w:r>
      <w:r w:rsidRPr="00BC1A1B" w:rsidR="00D65B1B">
        <w:t xml:space="preserve"> </w:t>
      </w:r>
      <w:r w:rsidRPr="00BC1A1B">
        <w:t>on</w:t>
      </w:r>
      <w:r w:rsidRPr="00BC1A1B" w:rsidR="00D65B1B">
        <w:t xml:space="preserve"> </w:t>
      </w:r>
      <w:r w:rsidRPr="00BC1A1B">
        <w:t>a</w:t>
      </w:r>
      <w:r w:rsidRPr="00BC1A1B" w:rsidR="00D65B1B">
        <w:t xml:space="preserve"> </w:t>
      </w:r>
      <w:r w:rsidRPr="00BC1A1B">
        <w:t>budget</w:t>
      </w:r>
      <w:r w:rsidRPr="00BC1A1B" w:rsidR="00D65B1B">
        <w:t xml:space="preserve"> </w:t>
      </w:r>
      <w:r w:rsidRPr="00BC1A1B">
        <w:t>of</w:t>
      </w:r>
      <w:r w:rsidRPr="00BC1A1B" w:rsidR="00D65B1B">
        <w:t xml:space="preserve"> </w:t>
      </w:r>
      <w:r w:rsidRPr="00BC1A1B">
        <w:t>£9</w:t>
      </w:r>
      <w:r w:rsidRPr="00BC1A1B" w:rsidR="00D65B1B">
        <w:t xml:space="preserve"> </w:t>
      </w:r>
      <w:r w:rsidRPr="00BC1A1B">
        <w:t>million.</w:t>
      </w:r>
      <w:r w:rsidRPr="00BC1A1B" w:rsidR="00D65B1B">
        <w:t xml:space="preserve"> </w:t>
      </w:r>
      <w:r w:rsidRPr="00BC1A1B">
        <w:t>That</w:t>
      </w:r>
      <w:r w:rsidRPr="00BC1A1B" w:rsidR="00D65B1B">
        <w:t xml:space="preserve"> </w:t>
      </w:r>
      <w:r w:rsidRPr="00BC1A1B">
        <w:t>was</w:t>
      </w:r>
      <w:r w:rsidRPr="00BC1A1B" w:rsidR="00D65B1B">
        <w:t xml:space="preserve"> </w:t>
      </w:r>
      <w:r w:rsidRPr="00BC1A1B">
        <w:t>difficult</w:t>
      </w:r>
      <w:r w:rsidRPr="00BC1A1B" w:rsidR="00D65B1B">
        <w:t xml:space="preserve"> </w:t>
      </w:r>
      <w:r w:rsidRPr="00BC1A1B">
        <w:t>in</w:t>
      </w:r>
      <w:r w:rsidRPr="00BC1A1B" w:rsidR="00D65B1B">
        <w:t xml:space="preserve"> </w:t>
      </w:r>
      <w:r w:rsidRPr="00BC1A1B">
        <w:t>any</w:t>
      </w:r>
      <w:r w:rsidRPr="00BC1A1B" w:rsidR="00D65B1B">
        <w:t xml:space="preserve"> </w:t>
      </w:r>
      <w:r w:rsidRPr="00BC1A1B">
        <w:t>case.</w:t>
      </w:r>
      <w:r w:rsidRPr="00BC1A1B" w:rsidR="00D65B1B">
        <w:t xml:space="preserve"> </w:t>
      </w:r>
      <w:r w:rsidRPr="00BC1A1B">
        <w:t>With</w:t>
      </w:r>
      <w:r w:rsidRPr="00BC1A1B" w:rsidR="00D65B1B">
        <w:t xml:space="preserve"> </w:t>
      </w:r>
      <w:r w:rsidRPr="00BC1A1B">
        <w:t>the</w:t>
      </w:r>
      <w:r w:rsidRPr="00BC1A1B" w:rsidR="00D65B1B">
        <w:t xml:space="preserve"> </w:t>
      </w:r>
      <w:r w:rsidRPr="00BC1A1B">
        <w:t>resources</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put</w:t>
      </w:r>
      <w:r w:rsidRPr="00BC1A1B" w:rsidR="00D65B1B">
        <w:t xml:space="preserve"> </w:t>
      </w:r>
      <w:r w:rsidRPr="00BC1A1B">
        <w:t>into</w:t>
      </w:r>
      <w:r w:rsidRPr="00BC1A1B" w:rsidR="00D65B1B">
        <w:t xml:space="preserve"> </w:t>
      </w:r>
      <w:r w:rsidRPr="00BC1A1B">
        <w:t>managing</w:t>
      </w:r>
      <w:r w:rsidRPr="00BC1A1B" w:rsidR="00D65B1B">
        <w:t xml:space="preserve"> </w:t>
      </w:r>
      <w:r w:rsidRPr="00BC1A1B">
        <w:t>the</w:t>
      </w:r>
      <w:r w:rsidRPr="00BC1A1B" w:rsidR="00D65B1B">
        <w:t xml:space="preserve"> </w:t>
      </w:r>
      <w:r w:rsidRPr="00BC1A1B">
        <w:t>pandemic</w:t>
      </w:r>
      <w:r w:rsidRPr="00BC1A1B" w:rsidR="00D65B1B">
        <w:t xml:space="preserve"> </w:t>
      </w:r>
      <w:r w:rsidRPr="00BC1A1B">
        <w:t>and</w:t>
      </w:r>
      <w:r w:rsidRPr="00BC1A1B" w:rsidR="00D65B1B">
        <w:t xml:space="preserve"> </w:t>
      </w:r>
      <w:r w:rsidRPr="00BC1A1B">
        <w:t>to</w:t>
      </w:r>
      <w:r w:rsidRPr="00BC1A1B" w:rsidR="00D65B1B">
        <w:t xml:space="preserve"> </w:t>
      </w:r>
      <w:r w:rsidRPr="00BC1A1B">
        <w:t>taking</w:t>
      </w:r>
      <w:r w:rsidRPr="00BC1A1B" w:rsidR="00D65B1B">
        <w:t xml:space="preserve"> </w:t>
      </w:r>
      <w:r w:rsidRPr="00BC1A1B">
        <w:t>on</w:t>
      </w:r>
      <w:r w:rsidRPr="00BC1A1B" w:rsidR="00D65B1B">
        <w:t xml:space="preserve"> </w:t>
      </w:r>
      <w:r w:rsidRPr="00BC1A1B">
        <w:t>quite</w:t>
      </w:r>
      <w:r w:rsidRPr="00BC1A1B" w:rsidR="00D65B1B">
        <w:t xml:space="preserve"> </w:t>
      </w:r>
      <w:r w:rsidRPr="00BC1A1B">
        <w:t>a</w:t>
      </w:r>
      <w:r w:rsidRPr="00BC1A1B" w:rsidR="00D65B1B">
        <w:t xml:space="preserve"> </w:t>
      </w:r>
      <w:r w:rsidRPr="00BC1A1B">
        <w:t>substantial</w:t>
      </w:r>
      <w:r w:rsidRPr="00BC1A1B" w:rsidR="00D65B1B">
        <w:t xml:space="preserve"> </w:t>
      </w:r>
      <w:r w:rsidRPr="00BC1A1B">
        <w:t>number</w:t>
      </w:r>
      <w:r w:rsidRPr="00BC1A1B" w:rsidR="00D65B1B">
        <w:t xml:space="preserve"> </w:t>
      </w:r>
      <w:r w:rsidRPr="00BC1A1B">
        <w:t>of</w:t>
      </w:r>
      <w:r w:rsidRPr="00BC1A1B" w:rsidR="00D65B1B">
        <w:t xml:space="preserve"> </w:t>
      </w:r>
      <w:r w:rsidRPr="00BC1A1B">
        <w:t>additional</w:t>
      </w:r>
      <w:r w:rsidRPr="00BC1A1B" w:rsidR="00D65B1B">
        <w:t xml:space="preserve"> </w:t>
      </w:r>
      <w:r w:rsidRPr="00BC1A1B">
        <w:t>roles</w:t>
      </w:r>
      <w:r w:rsidRPr="00BC1A1B" w:rsidR="00D65B1B">
        <w:t xml:space="preserve"> </w:t>
      </w:r>
      <w:r w:rsidRPr="00BC1A1B">
        <w:t>that</w:t>
      </w:r>
      <w:r w:rsidRPr="00BC1A1B" w:rsidR="00D65B1B">
        <w:t xml:space="preserve"> </w:t>
      </w:r>
      <w:r w:rsidRPr="00BC1A1B">
        <w:t>we</w:t>
      </w:r>
      <w:r w:rsidRPr="00BC1A1B" w:rsidR="00D65B1B">
        <w:t xml:space="preserve"> </w:t>
      </w:r>
      <w:r w:rsidRPr="00BC1A1B">
        <w:t>did</w:t>
      </w:r>
      <w:r w:rsidRPr="00BC1A1B" w:rsidR="00D65B1B">
        <w:t xml:space="preserve"> </w:t>
      </w:r>
      <w:r w:rsidRPr="00BC1A1B">
        <w:t>not</w:t>
      </w:r>
      <w:r w:rsidRPr="00BC1A1B" w:rsidR="00D65B1B">
        <w:t xml:space="preserve"> </w:t>
      </w:r>
      <w:r w:rsidRPr="00BC1A1B">
        <w:t>have</w:t>
      </w:r>
      <w:r w:rsidRPr="00BC1A1B" w:rsidR="00D65B1B">
        <w:t xml:space="preserve"> </w:t>
      </w:r>
      <w:r w:rsidRPr="00BC1A1B">
        <w:t>before,</w:t>
      </w:r>
      <w:r w:rsidRPr="00BC1A1B" w:rsidR="00D65B1B">
        <w:t xml:space="preserve"> </w:t>
      </w:r>
      <w:r w:rsidRPr="00BC1A1B">
        <w:t>it</w:t>
      </w:r>
      <w:r w:rsidRPr="00BC1A1B" w:rsidR="00D65B1B">
        <w:t xml:space="preserve"> </w:t>
      </w:r>
      <w:r w:rsidRPr="00BC1A1B">
        <w:t>is</w:t>
      </w:r>
      <w:r w:rsidRPr="00BC1A1B" w:rsidR="00D65B1B">
        <w:t xml:space="preserve"> </w:t>
      </w:r>
      <w:r w:rsidRPr="00BC1A1B">
        <w:t>difficult</w:t>
      </w:r>
      <w:r w:rsidRPr="00BC1A1B" w:rsidR="00D65B1B">
        <w:t xml:space="preserve"> </w:t>
      </w:r>
      <w:r w:rsidRPr="00BC1A1B">
        <w:t>to</w:t>
      </w:r>
      <w:r w:rsidRPr="00BC1A1B" w:rsidR="00D65B1B">
        <w:t xml:space="preserve"> </w:t>
      </w:r>
      <w:r w:rsidRPr="00BC1A1B">
        <w:t>think</w:t>
      </w:r>
      <w:r w:rsidRPr="00BC1A1B" w:rsidR="00D65B1B">
        <w:t xml:space="preserve"> </w:t>
      </w:r>
      <w:r w:rsidRPr="00BC1A1B">
        <w:t>of</w:t>
      </w:r>
      <w:r w:rsidRPr="00BC1A1B" w:rsidR="00D65B1B">
        <w:t xml:space="preserve"> </w:t>
      </w:r>
      <w:r w:rsidRPr="00BC1A1B">
        <w:t>this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efficiency</w:t>
      </w:r>
      <w:r w:rsidRPr="00BC1A1B" w:rsidR="00D65B1B">
        <w:t xml:space="preserve"> </w:t>
      </w:r>
      <w:r w:rsidRPr="00BC1A1B">
        <w:t>savings.</w:t>
      </w:r>
      <w:r w:rsidRPr="00BC1A1B" w:rsidR="00D65B1B">
        <w:t xml:space="preserve"> </w:t>
      </w:r>
      <w:r w:rsidRPr="00BC1A1B">
        <w:t>Many</w:t>
      </w:r>
      <w:r w:rsidRPr="00BC1A1B" w:rsidR="00D65B1B">
        <w:t xml:space="preserve"> </w:t>
      </w:r>
      <w:r w:rsidRPr="00BC1A1B">
        <w:t>district</w:t>
      </w:r>
      <w:r w:rsidRPr="00BC1A1B" w:rsidR="00D65B1B">
        <w:t xml:space="preserve"> </w:t>
      </w:r>
      <w:r w:rsidRPr="00BC1A1B">
        <w:t>authorities</w:t>
      </w:r>
      <w:r w:rsidRPr="00BC1A1B" w:rsidR="00D65B1B">
        <w:t xml:space="preserve"> </w:t>
      </w:r>
      <w:r w:rsidRPr="00BC1A1B">
        <w:t>already</w:t>
      </w:r>
      <w:r w:rsidRPr="00BC1A1B" w:rsidR="00D65B1B">
        <w:t xml:space="preserve"> </w:t>
      </w:r>
      <w:r w:rsidRPr="00BC1A1B">
        <w:t>work</w:t>
      </w:r>
      <w:r w:rsidRPr="00BC1A1B" w:rsidR="00D65B1B">
        <w:t xml:space="preserve"> </w:t>
      </w:r>
      <w:r w:rsidRPr="00BC1A1B">
        <w:t>with</w:t>
      </w:r>
      <w:r w:rsidRPr="00BC1A1B" w:rsidR="00D65B1B">
        <w:t xml:space="preserve"> </w:t>
      </w:r>
      <w:r w:rsidRPr="00BC1A1B">
        <w:t>other</w:t>
      </w:r>
      <w:r w:rsidRPr="00BC1A1B" w:rsidR="00D65B1B">
        <w:t xml:space="preserve"> </w:t>
      </w:r>
      <w:r w:rsidRPr="00BC1A1B">
        <w:t>partners</w:t>
      </w:r>
      <w:r w:rsidRPr="00BC1A1B" w:rsidR="00D65B1B">
        <w:t xml:space="preserve"> </w:t>
      </w:r>
      <w:r w:rsidRPr="00BC1A1B">
        <w:t>in</w:t>
      </w:r>
      <w:r w:rsidRPr="00BC1A1B" w:rsidR="00D65B1B">
        <w:t xml:space="preserve"> </w:t>
      </w:r>
      <w:r w:rsidRPr="00BC1A1B">
        <w:t>other</w:t>
      </w:r>
      <w:r w:rsidRPr="00BC1A1B" w:rsidR="00D65B1B">
        <w:t xml:space="preserve"> </w:t>
      </w:r>
      <w:r w:rsidRPr="00BC1A1B">
        <w:t>district</w:t>
      </w:r>
      <w:r w:rsidRPr="00BC1A1B" w:rsidR="00D65B1B">
        <w:t xml:space="preserve"> </w:t>
      </w:r>
      <w:r w:rsidRPr="00BC1A1B">
        <w:t>authorities</w:t>
      </w:r>
      <w:r w:rsidRPr="00BC1A1B" w:rsidR="00D65B1B">
        <w:t xml:space="preserve"> </w:t>
      </w:r>
      <w:r w:rsidR="00B96ADE">
        <w:t>to generate</w:t>
      </w:r>
      <w:r w:rsidRPr="00BC1A1B" w:rsidR="00D65B1B">
        <w:t xml:space="preserve"> </w:t>
      </w:r>
      <w:r w:rsidRPr="00BC1A1B">
        <w:t>efficiency</w:t>
      </w:r>
      <w:r w:rsidRPr="00BC1A1B" w:rsidR="00D65B1B">
        <w:t xml:space="preserve"> </w:t>
      </w:r>
      <w:r w:rsidRPr="00BC1A1B">
        <w:t>savings</w:t>
      </w:r>
      <w:r w:rsidRPr="00BC1A1B" w:rsidR="00D65B1B">
        <w:t xml:space="preserve"> </w:t>
      </w:r>
      <w:r w:rsidRPr="00BC1A1B">
        <w:t>for</w:t>
      </w:r>
      <w:r w:rsidRPr="00BC1A1B" w:rsidR="00D65B1B">
        <w:t xml:space="preserve"> </w:t>
      </w:r>
      <w:r w:rsidRPr="00BC1A1B">
        <w:t>all</w:t>
      </w:r>
      <w:r w:rsidRPr="00BC1A1B" w:rsidR="00D65B1B">
        <w:t xml:space="preserve"> </w:t>
      </w:r>
      <w:r w:rsidRPr="00BC1A1B">
        <w:t>the</w:t>
      </w:r>
      <w:r w:rsidRPr="00BC1A1B" w:rsidR="00D65B1B">
        <w:t xml:space="preserve"> </w:t>
      </w:r>
      <w:r w:rsidRPr="00BC1A1B">
        <w:t>councils</w:t>
      </w:r>
      <w:r w:rsidRPr="00BC1A1B" w:rsidR="00D65B1B">
        <w:t xml:space="preserve"> </w:t>
      </w:r>
      <w:r w:rsidRPr="00BC1A1B">
        <w:t>involved.</w:t>
      </w:r>
      <w:r w:rsidRPr="00BC1A1B" w:rsidR="00D65B1B">
        <w:t xml:space="preserve"> </w:t>
      </w:r>
      <w:r w:rsidRPr="00BC1A1B">
        <w:t>We</w:t>
      </w:r>
      <w:r w:rsidRPr="00BC1A1B" w:rsidR="00D65B1B">
        <w:t xml:space="preserve"> </w:t>
      </w:r>
      <w:r w:rsidRPr="00BC1A1B">
        <w:t>certainly</w:t>
      </w:r>
      <w:r w:rsidRPr="00BC1A1B" w:rsidR="00D65B1B">
        <w:t xml:space="preserve"> </w:t>
      </w:r>
      <w:r w:rsidRPr="00BC1A1B">
        <w:t>do</w:t>
      </w:r>
      <w:r w:rsidRPr="00BC1A1B" w:rsidR="00D65B1B">
        <w:t xml:space="preserve"> </w:t>
      </w:r>
      <w:r w:rsidRPr="00BC1A1B">
        <w:t>that</w:t>
      </w:r>
      <w:r w:rsidRPr="00BC1A1B" w:rsidR="00D65B1B">
        <w:t xml:space="preserve"> </w:t>
      </w:r>
      <w:r w:rsidRPr="00BC1A1B">
        <w:t>in</w:t>
      </w:r>
      <w:r w:rsidRPr="00BC1A1B" w:rsidR="00D65B1B">
        <w:t xml:space="preserve"> </w:t>
      </w:r>
      <w:r w:rsidRPr="00BC1A1B">
        <w:t>Hertfordshire.</w:t>
      </w:r>
    </w:p>
    <w:p w:rsidR="008F49E8" w:rsidRPr="00BC1A1B" w:rsidP="008F49E8">
      <w:pPr>
        <w:pStyle w:val="Answer"/>
      </w:pPr>
      <w:r w:rsidRPr="00BC1A1B">
        <w:t>I</w:t>
      </w:r>
      <w:r w:rsidRPr="00BC1A1B" w:rsidR="00D65B1B">
        <w:t xml:space="preserve"> </w:t>
      </w:r>
      <w:r w:rsidRPr="00BC1A1B">
        <w:t>would</w:t>
      </w:r>
      <w:r w:rsidRPr="00BC1A1B" w:rsidR="00D65B1B">
        <w:t xml:space="preserve"> </w:t>
      </w:r>
      <w:r w:rsidRPr="00BC1A1B">
        <w:t>also</w:t>
      </w:r>
      <w:r w:rsidRPr="00BC1A1B" w:rsidR="00D65B1B">
        <w:t xml:space="preserve"> </w:t>
      </w:r>
      <w:r w:rsidRPr="00BC1A1B">
        <w:t>say</w:t>
      </w:r>
      <w:r w:rsidRPr="00BC1A1B" w:rsidR="00D65B1B">
        <w:t xml:space="preserve"> </w:t>
      </w:r>
      <w:r w:rsidRPr="00BC1A1B">
        <w:t>that,</w:t>
      </w:r>
      <w:r w:rsidRPr="00BC1A1B" w:rsidR="00D65B1B">
        <w:t xml:space="preserve"> </w:t>
      </w:r>
      <w:r w:rsidRPr="00BC1A1B">
        <w:t>regarding</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investment</w:t>
      </w:r>
      <w:r w:rsidR="00B96ADE">
        <w:t>-</w:t>
      </w:r>
      <w:r w:rsidRPr="00BC1A1B">
        <w:t>type</w:t>
      </w:r>
      <w:r w:rsidRPr="00BC1A1B" w:rsidR="00D65B1B">
        <w:t xml:space="preserve"> </w:t>
      </w:r>
      <w:r w:rsidRPr="00BC1A1B">
        <w:t>income</w:t>
      </w:r>
      <w:r w:rsidRPr="00BC1A1B" w:rsidR="00D65B1B">
        <w:t xml:space="preserve"> </w:t>
      </w:r>
      <w:r w:rsidRPr="00BC1A1B">
        <w:t>generation</w:t>
      </w:r>
      <w:r w:rsidRPr="00BC1A1B" w:rsidR="00D65B1B">
        <w:t xml:space="preserve"> </w:t>
      </w:r>
      <w:r w:rsidRPr="00BC1A1B">
        <w:t>ideas</w:t>
      </w:r>
      <w:r w:rsidRPr="00BC1A1B" w:rsidR="00D65B1B">
        <w:t xml:space="preserve"> </w:t>
      </w:r>
      <w:r w:rsidR="00B96ADE">
        <w:t>on which</w:t>
      </w:r>
      <w:r w:rsidRPr="00BC1A1B" w:rsidR="00D65B1B">
        <w:t xml:space="preserve"> </w:t>
      </w:r>
      <w:r w:rsidRPr="00BC1A1B">
        <w:t>we</w:t>
      </w:r>
      <w:r w:rsidRPr="00BC1A1B" w:rsidR="00D65B1B">
        <w:t xml:space="preserve"> </w:t>
      </w:r>
      <w:r w:rsidRPr="00BC1A1B">
        <w:t>were</w:t>
      </w:r>
      <w:r w:rsidRPr="00BC1A1B" w:rsidR="00D65B1B">
        <w:t xml:space="preserve"> </w:t>
      </w:r>
      <w:r w:rsidRPr="00BC1A1B">
        <w:t>working</w:t>
      </w:r>
      <w:r w:rsidRPr="00BC1A1B" w:rsidR="00D65B1B">
        <w:t xml:space="preserve"> </w:t>
      </w:r>
      <w:r w:rsidRPr="00BC1A1B">
        <w:t>and</w:t>
      </w:r>
      <w:r w:rsidRPr="00BC1A1B" w:rsidR="00D65B1B">
        <w:t xml:space="preserve"> </w:t>
      </w:r>
      <w:r w:rsidRPr="00BC1A1B">
        <w:t>going</w:t>
      </w:r>
      <w:r w:rsidRPr="00BC1A1B" w:rsidR="00D65B1B">
        <w:t xml:space="preserve"> </w:t>
      </w:r>
      <w:r w:rsidRPr="00BC1A1B">
        <w:t>full</w:t>
      </w:r>
      <w:r w:rsidRPr="00BC1A1B" w:rsidR="00D65B1B">
        <w:t xml:space="preserve"> </w:t>
      </w:r>
      <w:r w:rsidRPr="00BC1A1B">
        <w:t>steam</w:t>
      </w:r>
      <w:r w:rsidRPr="00BC1A1B" w:rsidR="00D65B1B">
        <w:t xml:space="preserve"> </w:t>
      </w:r>
      <w:r w:rsidRPr="00BC1A1B">
        <w:t>ahead,</w:t>
      </w:r>
      <w:r w:rsidRPr="00BC1A1B" w:rsidR="00D65B1B">
        <w:t xml:space="preserve"> </w:t>
      </w:r>
      <w:r w:rsidRPr="00BC1A1B">
        <w:t>we</w:t>
      </w:r>
      <w:r w:rsidRPr="00BC1A1B" w:rsidR="00D65B1B">
        <w:t xml:space="preserve"> </w:t>
      </w:r>
      <w:r w:rsidRPr="00BC1A1B">
        <w:t>are</w:t>
      </w:r>
      <w:r w:rsidRPr="00BC1A1B" w:rsidR="00D65B1B">
        <w:t xml:space="preserve"> </w:t>
      </w:r>
      <w:r w:rsidRPr="00BC1A1B">
        <w:t>having</w:t>
      </w:r>
      <w:r w:rsidRPr="00BC1A1B" w:rsidR="00D65B1B">
        <w:t xml:space="preserve"> </w:t>
      </w:r>
      <w:r w:rsidRPr="00BC1A1B">
        <w:t>to</w:t>
      </w:r>
      <w:r w:rsidRPr="00BC1A1B" w:rsidR="00D65B1B">
        <w:t xml:space="preserve"> </w:t>
      </w:r>
      <w:r w:rsidRPr="00BC1A1B">
        <w:t>hold</w:t>
      </w:r>
      <w:r w:rsidRPr="00BC1A1B" w:rsidR="00D65B1B">
        <w:t xml:space="preserve"> </w:t>
      </w:r>
      <w:r w:rsidRPr="00BC1A1B">
        <w:t>back</w:t>
      </w:r>
      <w:r w:rsidRPr="00BC1A1B" w:rsidR="00D65B1B">
        <w:t xml:space="preserve"> </w:t>
      </w:r>
      <w:r w:rsidRPr="00BC1A1B">
        <w:t>putting</w:t>
      </w:r>
      <w:r w:rsidRPr="00BC1A1B" w:rsidR="00D65B1B">
        <w:t xml:space="preserve"> </w:t>
      </w:r>
      <w:r w:rsidRPr="00BC1A1B">
        <w:t>money</w:t>
      </w:r>
      <w:r w:rsidRPr="00BC1A1B" w:rsidR="00D65B1B">
        <w:t xml:space="preserve"> </w:t>
      </w:r>
      <w:r w:rsidRPr="00BC1A1B">
        <w:t>into</w:t>
      </w:r>
      <w:r w:rsidRPr="00BC1A1B" w:rsidR="00D65B1B">
        <w:t xml:space="preserve"> </w:t>
      </w:r>
      <w:r w:rsidRPr="00BC1A1B">
        <w:t>capital</w:t>
      </w:r>
      <w:r w:rsidRPr="00BC1A1B" w:rsidR="00D65B1B">
        <w:t xml:space="preserve"> </w:t>
      </w:r>
      <w:r w:rsidRPr="00BC1A1B">
        <w:t>funding</w:t>
      </w:r>
      <w:r w:rsidRPr="00BC1A1B" w:rsidR="00D65B1B">
        <w:t xml:space="preserve"> </w:t>
      </w:r>
      <w:r w:rsidRPr="00BC1A1B">
        <w:t>for</w:t>
      </w:r>
      <w:r w:rsidRPr="00BC1A1B" w:rsidR="00D65B1B">
        <w:t xml:space="preserve"> </w:t>
      </w:r>
      <w:r w:rsidRPr="00BC1A1B">
        <w:t>those</w:t>
      </w:r>
      <w:r w:rsidRPr="00BC1A1B" w:rsidR="00D65B1B">
        <w:t xml:space="preserve"> </w:t>
      </w:r>
      <w:r w:rsidRPr="00BC1A1B">
        <w:t>investments</w:t>
      </w:r>
      <w:r w:rsidRPr="00BC1A1B" w:rsidR="00D65B1B">
        <w:t xml:space="preserve"> </w:t>
      </w:r>
      <w:r w:rsidRPr="00BC1A1B">
        <w:t>because</w:t>
      </w:r>
      <w:r w:rsidRPr="00BC1A1B" w:rsidR="00D65B1B">
        <w:t xml:space="preserve"> </w:t>
      </w:r>
      <w:r w:rsidRPr="00BC1A1B">
        <w:t>of</w:t>
      </w:r>
      <w:r w:rsidRPr="00BC1A1B" w:rsidR="00D65B1B">
        <w:t xml:space="preserve"> </w:t>
      </w:r>
      <w:r w:rsidRPr="00BC1A1B">
        <w:t>the</w:t>
      </w:r>
      <w:r w:rsidRPr="00BC1A1B" w:rsidR="00D65B1B">
        <w:t xml:space="preserve"> </w:t>
      </w:r>
      <w:r w:rsidRPr="00BC1A1B">
        <w:t>current</w:t>
      </w:r>
      <w:r w:rsidRPr="00BC1A1B" w:rsidR="00D65B1B">
        <w:t xml:space="preserve"> </w:t>
      </w:r>
      <w:r w:rsidRPr="00BC1A1B">
        <w:t>budget</w:t>
      </w:r>
      <w:r w:rsidRPr="00BC1A1B" w:rsidR="00D65B1B">
        <w:t xml:space="preserve"> </w:t>
      </w:r>
      <w:r w:rsidRPr="00BC1A1B">
        <w:t>situation.</w:t>
      </w:r>
      <w:r w:rsidRPr="00BC1A1B" w:rsidR="00D65B1B">
        <w:t xml:space="preserve"> </w:t>
      </w:r>
      <w:r w:rsidRPr="00BC1A1B">
        <w:t>It</w:t>
      </w:r>
      <w:r w:rsidRPr="00BC1A1B" w:rsidR="00D65B1B">
        <w:t xml:space="preserve"> </w:t>
      </w:r>
      <w:r w:rsidRPr="00BC1A1B">
        <w:t>is</w:t>
      </w:r>
      <w:r w:rsidRPr="00BC1A1B" w:rsidR="00D65B1B">
        <w:t xml:space="preserve"> </w:t>
      </w:r>
      <w:r w:rsidRPr="00BC1A1B">
        <w:t>important</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D65B1B">
        <w:t xml:space="preserve"> </w:t>
      </w:r>
      <w:r w:rsidRPr="00BC1A1B">
        <w:t>although</w:t>
      </w:r>
      <w:r w:rsidRPr="00BC1A1B" w:rsidR="00D65B1B">
        <w:t xml:space="preserve"> </w:t>
      </w:r>
      <w:r w:rsidRPr="00BC1A1B">
        <w:t>the</w:t>
      </w:r>
      <w:r w:rsidRPr="00BC1A1B" w:rsidR="00D65B1B">
        <w:t xml:space="preserve"> </w:t>
      </w:r>
      <w:r w:rsidRPr="00BC1A1B">
        <w:t>promise</w:t>
      </w:r>
      <w:r w:rsidRPr="00BC1A1B" w:rsidR="00D65B1B">
        <w:t xml:space="preserve"> </w:t>
      </w:r>
      <w:r w:rsidRPr="00BC1A1B">
        <w:t>was</w:t>
      </w:r>
      <w:r w:rsidRPr="00BC1A1B" w:rsidR="00D65B1B">
        <w:t xml:space="preserve"> </w:t>
      </w:r>
      <w:r w:rsidRPr="00BC1A1B">
        <w:t>made</w:t>
      </w:r>
      <w:r w:rsidRPr="00BC1A1B" w:rsidR="00D65B1B">
        <w:t xml:space="preserve"> </w:t>
      </w:r>
      <w:r w:rsidRPr="00BC1A1B">
        <w:t>that</w:t>
      </w:r>
      <w:r w:rsidRPr="00BC1A1B" w:rsidR="00D65B1B">
        <w:t xml:space="preserve"> </w:t>
      </w:r>
      <w:r w:rsidRPr="00BC1A1B">
        <w:t>all</w:t>
      </w:r>
      <w:r w:rsidRPr="00BC1A1B" w:rsidR="00D65B1B">
        <w:t xml:space="preserve"> </w:t>
      </w:r>
      <w:r w:rsidRPr="00BC1A1B">
        <w:t>the</w:t>
      </w:r>
      <w:r w:rsidRPr="00BC1A1B" w:rsidR="00D65B1B">
        <w:t xml:space="preserve"> </w:t>
      </w:r>
      <w:r w:rsidRPr="00BC1A1B">
        <w:t>costs</w:t>
      </w:r>
      <w:r w:rsidRPr="00BC1A1B" w:rsidR="00D65B1B">
        <w:t xml:space="preserve"> </w:t>
      </w:r>
      <w:r w:rsidRPr="00BC1A1B">
        <w:t>of</w:t>
      </w:r>
      <w:r w:rsidRPr="00BC1A1B" w:rsidR="00D65B1B">
        <w:t xml:space="preserve"> </w:t>
      </w:r>
      <w:r w:rsidRPr="00BC1A1B">
        <w:t>Covid</w:t>
      </w:r>
      <w:r w:rsidRPr="00BC1A1B" w:rsidR="00D65B1B">
        <w:t xml:space="preserve"> </w:t>
      </w:r>
      <w:r w:rsidRPr="00BC1A1B">
        <w:t>would</w:t>
      </w:r>
      <w:r w:rsidRPr="00BC1A1B" w:rsidR="00D65B1B">
        <w:t xml:space="preserve"> </w:t>
      </w:r>
      <w:r w:rsidRPr="00BC1A1B">
        <w:t>be</w:t>
      </w:r>
      <w:r w:rsidRPr="00BC1A1B" w:rsidR="00D65B1B">
        <w:t xml:space="preserve"> </w:t>
      </w:r>
      <w:r w:rsidRPr="00BC1A1B">
        <w:t>met,</w:t>
      </w:r>
      <w:r w:rsidRPr="00BC1A1B" w:rsidR="00D65B1B">
        <w:t xml:space="preserve"> </w:t>
      </w:r>
      <w:r w:rsidRPr="00BC1A1B">
        <w:t>I</w:t>
      </w:r>
      <w:r w:rsidRPr="00BC1A1B" w:rsidR="00D65B1B">
        <w:t xml:space="preserve"> </w:t>
      </w:r>
      <w:r w:rsidRPr="00BC1A1B">
        <w:t>am</w:t>
      </w:r>
      <w:r w:rsidRPr="00BC1A1B" w:rsidR="00D65B1B">
        <w:t xml:space="preserve"> </w:t>
      </w:r>
      <w:r w:rsidRPr="00BC1A1B">
        <w:t>grateful</w:t>
      </w:r>
      <w:r w:rsidRPr="00BC1A1B" w:rsidR="00D65B1B">
        <w:t xml:space="preserve"> </w:t>
      </w:r>
      <w:r w:rsidRPr="00BC1A1B">
        <w:t>for</w:t>
      </w:r>
      <w:r w:rsidRPr="00BC1A1B" w:rsidR="00D65B1B">
        <w:t xml:space="preserve"> </w:t>
      </w:r>
      <w:r w:rsidRPr="00BC1A1B">
        <w:t>the</w:t>
      </w:r>
      <w:r w:rsidRPr="00BC1A1B" w:rsidR="00D65B1B">
        <w:t xml:space="preserve"> </w:t>
      </w:r>
      <w:r w:rsidRPr="00BC1A1B">
        <w:t>money</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but</w:t>
      </w:r>
      <w:r w:rsidRPr="00BC1A1B" w:rsidR="00D65B1B">
        <w:t xml:space="preserve"> </w:t>
      </w:r>
      <w:r w:rsidRPr="00BC1A1B">
        <w:t>it</w:t>
      </w:r>
      <w:r w:rsidRPr="00BC1A1B" w:rsidR="00D65B1B">
        <w:t xml:space="preserve"> </w:t>
      </w:r>
      <w:r w:rsidRPr="00BC1A1B">
        <w:t>has</w:t>
      </w:r>
      <w:r w:rsidRPr="00BC1A1B" w:rsidR="00D65B1B">
        <w:t xml:space="preserve"> </w:t>
      </w:r>
      <w:r w:rsidRPr="00BC1A1B">
        <w:t>not</w:t>
      </w:r>
      <w:r w:rsidRPr="00BC1A1B" w:rsidR="00D65B1B">
        <w:t xml:space="preserve"> </w:t>
      </w:r>
      <w:r w:rsidRPr="00BC1A1B">
        <w:t>met</w:t>
      </w:r>
      <w:r w:rsidRPr="00BC1A1B" w:rsidR="00D65B1B">
        <w:t xml:space="preserve"> </w:t>
      </w:r>
      <w:r w:rsidRPr="00BC1A1B">
        <w:t>all</w:t>
      </w:r>
      <w:r w:rsidRPr="00BC1A1B" w:rsidR="00D65B1B">
        <w:t xml:space="preserve"> </w:t>
      </w:r>
      <w:r w:rsidRPr="00BC1A1B">
        <w:t>of</w:t>
      </w:r>
      <w:r w:rsidRPr="00BC1A1B" w:rsidR="00D65B1B">
        <w:t xml:space="preserve"> </w:t>
      </w:r>
      <w:r w:rsidRPr="00BC1A1B">
        <w:t>the</w:t>
      </w:r>
      <w:r w:rsidRPr="00BC1A1B" w:rsidR="00D65B1B">
        <w:t xml:space="preserve"> </w:t>
      </w:r>
      <w:r w:rsidRPr="00BC1A1B">
        <w:t>costs.</w:t>
      </w:r>
      <w:r w:rsidRPr="00BC1A1B" w:rsidR="00D65B1B">
        <w:t xml:space="preserve"> </w:t>
      </w:r>
      <w:r w:rsidRPr="00BC1A1B">
        <w:t>We</w:t>
      </w:r>
      <w:r w:rsidRPr="00BC1A1B" w:rsidR="00D65B1B">
        <w:t xml:space="preserve"> </w:t>
      </w:r>
      <w:r w:rsidRPr="00BC1A1B">
        <w:t>are</w:t>
      </w:r>
      <w:r w:rsidRPr="00BC1A1B" w:rsidR="00D65B1B">
        <w:t xml:space="preserve"> </w:t>
      </w:r>
      <w:r w:rsidRPr="00BC1A1B">
        <w:t>having</w:t>
      </w:r>
      <w:r w:rsidRPr="00BC1A1B" w:rsidR="00D65B1B">
        <w:t xml:space="preserve"> </w:t>
      </w:r>
      <w:r w:rsidRPr="00BC1A1B">
        <w:t>to</w:t>
      </w:r>
      <w:r w:rsidRPr="00BC1A1B" w:rsidR="00D65B1B">
        <w:t xml:space="preserve"> </w:t>
      </w:r>
      <w:r w:rsidRPr="00BC1A1B">
        <w:t>make</w:t>
      </w:r>
      <w:r w:rsidRPr="00BC1A1B" w:rsidR="00D65B1B">
        <w:t xml:space="preserve"> </w:t>
      </w:r>
      <w:r w:rsidRPr="00BC1A1B">
        <w:t>those</w:t>
      </w:r>
      <w:r w:rsidRPr="00BC1A1B" w:rsidR="00D65B1B">
        <w:t xml:space="preserve"> </w:t>
      </w:r>
      <w:r w:rsidRPr="00BC1A1B">
        <w:t>adjustments</w:t>
      </w:r>
      <w:r w:rsidRPr="00BC1A1B" w:rsidR="00D65B1B">
        <w:t xml:space="preserve"> </w:t>
      </w:r>
      <w:r w:rsidRPr="00BC1A1B">
        <w:t>to</w:t>
      </w:r>
      <w:r w:rsidRPr="00BC1A1B" w:rsidR="00D65B1B">
        <w:t xml:space="preserve"> </w:t>
      </w:r>
      <w:r w:rsidRPr="00BC1A1B">
        <w:t>our</w:t>
      </w:r>
      <w:r w:rsidRPr="00BC1A1B" w:rsidR="00D65B1B">
        <w:t xml:space="preserve"> </w:t>
      </w:r>
      <w:r w:rsidRPr="00BC1A1B">
        <w:t>budget</w:t>
      </w:r>
      <w:r w:rsidRPr="00BC1A1B" w:rsidR="00D65B1B">
        <w:t xml:space="preserve"> </w:t>
      </w:r>
      <w:r w:rsidRPr="00BC1A1B">
        <w:t>and</w:t>
      </w:r>
      <w:r w:rsidRPr="00BC1A1B" w:rsidR="00D65B1B">
        <w:t xml:space="preserve"> </w:t>
      </w:r>
      <w:r w:rsidRPr="00BC1A1B">
        <w:t>not</w:t>
      </w:r>
      <w:r w:rsidRPr="00BC1A1B" w:rsidR="00D65B1B">
        <w:t xml:space="preserve"> </w:t>
      </w:r>
      <w:r w:rsidRPr="00BC1A1B">
        <w:t>make</w:t>
      </w:r>
      <w:r w:rsidRPr="00BC1A1B" w:rsidR="00D65B1B">
        <w:t xml:space="preserve"> </w:t>
      </w:r>
      <w:r w:rsidRPr="00BC1A1B">
        <w:t>revenue</w:t>
      </w:r>
      <w:r w:rsidRPr="00BC1A1B" w:rsidR="00D65B1B">
        <w:t xml:space="preserve"> </w:t>
      </w:r>
      <w:r w:rsidRPr="00BC1A1B">
        <w:t>contributions</w:t>
      </w:r>
      <w:r w:rsidRPr="00BC1A1B" w:rsidR="00D65B1B">
        <w:t xml:space="preserve"> </w:t>
      </w:r>
      <w:r w:rsidRPr="00BC1A1B">
        <w:t>to</w:t>
      </w:r>
      <w:r w:rsidRPr="00BC1A1B" w:rsidR="00D65B1B">
        <w:t xml:space="preserve"> </w:t>
      </w:r>
      <w:r w:rsidRPr="00BC1A1B">
        <w:t>capital</w:t>
      </w:r>
      <w:r w:rsidRPr="00BC1A1B" w:rsidR="00D65B1B">
        <w:t xml:space="preserve"> </w:t>
      </w:r>
      <w:r w:rsidRPr="00BC1A1B">
        <w:t>because</w:t>
      </w:r>
      <w:r w:rsidRPr="00BC1A1B" w:rsidR="00D65B1B">
        <w:t xml:space="preserve"> </w:t>
      </w:r>
      <w:r w:rsidRPr="00BC1A1B">
        <w:t>we</w:t>
      </w:r>
      <w:r w:rsidRPr="00BC1A1B" w:rsidR="00D65B1B">
        <w:t xml:space="preserve"> </w:t>
      </w:r>
      <w:r w:rsidRPr="00BC1A1B">
        <w:t>need</w:t>
      </w:r>
      <w:r w:rsidRPr="00BC1A1B" w:rsidR="00D65B1B">
        <w:t xml:space="preserve"> </w:t>
      </w:r>
      <w:r w:rsidRPr="00BC1A1B">
        <w:t>the</w:t>
      </w:r>
      <w:r w:rsidRPr="00BC1A1B" w:rsidR="00D65B1B">
        <w:t xml:space="preserve"> </w:t>
      </w:r>
      <w:r w:rsidRPr="00BC1A1B">
        <w:t>money</w:t>
      </w:r>
      <w:r w:rsidRPr="00BC1A1B" w:rsidR="00D65B1B">
        <w:t xml:space="preserve"> </w:t>
      </w:r>
      <w:r w:rsidRPr="00BC1A1B">
        <w:t>in</w:t>
      </w:r>
      <w:r w:rsidRPr="00BC1A1B" w:rsidR="00D65B1B">
        <w:t xml:space="preserve"> </w:t>
      </w:r>
      <w:r w:rsidRPr="00BC1A1B">
        <w:t>the</w:t>
      </w:r>
      <w:r w:rsidRPr="00BC1A1B" w:rsidR="00D65B1B">
        <w:t xml:space="preserve"> </w:t>
      </w:r>
      <w:r w:rsidRPr="00BC1A1B">
        <w:t>revenue</w:t>
      </w:r>
      <w:r w:rsidRPr="00BC1A1B" w:rsidR="00D65B1B">
        <w:t xml:space="preserve"> </w:t>
      </w:r>
      <w:r w:rsidRPr="00BC1A1B">
        <w:t>budget.</w:t>
      </w:r>
    </w:p>
    <w:p w:rsidR="008F49E8" w:rsidRPr="00BC1A1B" w:rsidP="008F49E8">
      <w:pPr>
        <w:pStyle w:val="Answer"/>
      </w:pPr>
      <w:sdt>
        <w:sdtPr>
          <w:alias w:val="Witness"/>
          <w:id w:val="-136730174"/>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Pr="00BC1A1B">
        <w:t>I</w:t>
      </w:r>
      <w:r w:rsidRPr="00BC1A1B" w:rsidR="00D65B1B">
        <w:t xml:space="preserve"> </w:t>
      </w:r>
      <w:r w:rsidRPr="00BC1A1B">
        <w:t>agree</w:t>
      </w:r>
      <w:r w:rsidRPr="00BC1A1B" w:rsidR="00D65B1B">
        <w:t xml:space="preserve"> </w:t>
      </w:r>
      <w:r w:rsidRPr="00BC1A1B">
        <w:t>with</w:t>
      </w:r>
      <w:r w:rsidRPr="00BC1A1B" w:rsidR="00D65B1B">
        <w:t xml:space="preserve"> </w:t>
      </w:r>
      <w:r w:rsidRPr="00BC1A1B">
        <w:t>what</w:t>
      </w:r>
      <w:r w:rsidRPr="00BC1A1B" w:rsidR="00D65B1B">
        <w:t xml:space="preserve"> </w:t>
      </w:r>
      <w:r w:rsidRPr="00BC1A1B">
        <w:t>the</w:t>
      </w:r>
      <w:r w:rsidRPr="00BC1A1B" w:rsidR="00D65B1B">
        <w:t xml:space="preserve"> </w:t>
      </w:r>
      <w:r w:rsidRPr="00BC1A1B">
        <w:t>others</w:t>
      </w:r>
      <w:r w:rsidRPr="00BC1A1B" w:rsidR="00D65B1B">
        <w:t xml:space="preserve"> </w:t>
      </w:r>
      <w:r w:rsidRPr="00BC1A1B">
        <w:t>have</w:t>
      </w:r>
      <w:r w:rsidRPr="00BC1A1B" w:rsidR="00D65B1B">
        <w:t xml:space="preserve"> </w:t>
      </w:r>
      <w:r w:rsidRPr="00BC1A1B">
        <w:t>said.</w:t>
      </w:r>
      <w:r w:rsidRPr="00BC1A1B" w:rsidR="00D65B1B">
        <w:t xml:space="preserve"> </w:t>
      </w:r>
      <w:r w:rsidRPr="00BC1A1B">
        <w:t>In</w:t>
      </w:r>
      <w:r w:rsidRPr="00BC1A1B" w:rsidR="00D65B1B">
        <w:t xml:space="preserve"> </w:t>
      </w:r>
      <w:r w:rsidRPr="00BC1A1B">
        <w:t>my</w:t>
      </w:r>
      <w:r w:rsidRPr="00BC1A1B" w:rsidR="00D65B1B">
        <w:t xml:space="preserve"> </w:t>
      </w:r>
      <w:r w:rsidRPr="00BC1A1B">
        <w:t>own</w:t>
      </w:r>
      <w:r w:rsidRPr="00BC1A1B" w:rsidR="00D65B1B">
        <w:t xml:space="preserve"> </w:t>
      </w:r>
      <w:r w:rsidRPr="00BC1A1B">
        <w:t>authority,</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forgo</w:t>
      </w:r>
      <w:r w:rsidRPr="00BC1A1B" w:rsidR="00D65B1B">
        <w:t xml:space="preserve"> </w:t>
      </w:r>
      <w:r w:rsidRPr="00BC1A1B">
        <w:t>something</w:t>
      </w:r>
      <w:r w:rsidRPr="00BC1A1B" w:rsidR="00D65B1B">
        <w:t xml:space="preserve"> </w:t>
      </w:r>
      <w:r w:rsidRPr="00BC1A1B">
        <w:t>like</w:t>
      </w:r>
      <w:r w:rsidRPr="00BC1A1B" w:rsidR="00D65B1B">
        <w:t xml:space="preserve"> </w:t>
      </w:r>
      <w:r w:rsidRPr="00BC1A1B">
        <w:t>£4.5</w:t>
      </w:r>
      <w:r w:rsidRPr="00BC1A1B" w:rsidR="00D65B1B">
        <w:t xml:space="preserve"> </w:t>
      </w:r>
      <w:r w:rsidRPr="00BC1A1B">
        <w:t>million</w:t>
      </w:r>
      <w:r w:rsidRPr="00BC1A1B" w:rsidR="00D65B1B">
        <w:t xml:space="preserve"> </w:t>
      </w:r>
      <w:r w:rsidRPr="00BC1A1B">
        <w:t>of</w:t>
      </w:r>
      <w:r w:rsidRPr="00BC1A1B" w:rsidR="00D65B1B">
        <w:t xml:space="preserve"> </w:t>
      </w:r>
      <w:r w:rsidRPr="00BC1A1B">
        <w:t>savings</w:t>
      </w:r>
      <w:r w:rsidRPr="00BC1A1B" w:rsidR="00D65B1B">
        <w:t xml:space="preserve"> </w:t>
      </w:r>
      <w:r w:rsidRPr="00BC1A1B">
        <w:t>that</w:t>
      </w:r>
      <w:r w:rsidRPr="00BC1A1B" w:rsidR="00D65B1B">
        <w:t xml:space="preserve"> </w:t>
      </w:r>
      <w:r w:rsidRPr="00BC1A1B">
        <w:t>we</w:t>
      </w:r>
      <w:r w:rsidRPr="00BC1A1B" w:rsidR="00D65B1B">
        <w:t xml:space="preserve"> </w:t>
      </w:r>
      <w:r w:rsidRPr="00BC1A1B">
        <w:t>were</w:t>
      </w:r>
      <w:r w:rsidRPr="00BC1A1B" w:rsidR="00D65B1B">
        <w:t xml:space="preserve"> </w:t>
      </w:r>
      <w:r w:rsidRPr="00BC1A1B">
        <w:t>hoping</w:t>
      </w:r>
      <w:r w:rsidRPr="00BC1A1B" w:rsidR="00D65B1B">
        <w:t xml:space="preserve"> </w:t>
      </w:r>
      <w:r w:rsidRPr="00BC1A1B">
        <w:t>to</w:t>
      </w:r>
      <w:r w:rsidRPr="00BC1A1B" w:rsidR="00D65B1B">
        <w:t xml:space="preserve"> </w:t>
      </w:r>
      <w:r w:rsidRPr="00BC1A1B">
        <w:t>get</w:t>
      </w:r>
      <w:r w:rsidRPr="00BC1A1B" w:rsidR="00D65B1B">
        <w:t xml:space="preserve"> </w:t>
      </w:r>
      <w:r w:rsidRPr="00BC1A1B">
        <w:t>from</w:t>
      </w:r>
      <w:r w:rsidRPr="00BC1A1B" w:rsidR="00D65B1B">
        <w:t xml:space="preserve"> </w:t>
      </w:r>
      <w:r w:rsidRPr="00BC1A1B">
        <w:t>adult</w:t>
      </w:r>
      <w:r w:rsidRPr="00BC1A1B" w:rsidR="00D65B1B">
        <w:t xml:space="preserve"> </w:t>
      </w:r>
      <w:r w:rsidRPr="00BC1A1B">
        <w:t>social</w:t>
      </w:r>
      <w:r w:rsidRPr="00BC1A1B" w:rsidR="00D65B1B">
        <w:t xml:space="preserve"> </w:t>
      </w:r>
      <w:r w:rsidRPr="00BC1A1B">
        <w:t>care</w:t>
      </w:r>
      <w:r w:rsidRPr="00BC1A1B" w:rsidR="00215223">
        <w:t>,</w:t>
      </w:r>
      <w:r w:rsidRPr="00BC1A1B" w:rsidR="00D65B1B">
        <w:t xml:space="preserve"> </w:t>
      </w:r>
      <w:r w:rsidRPr="00BC1A1B">
        <w:t>simply</w:t>
      </w:r>
      <w:r w:rsidRPr="00BC1A1B" w:rsidR="00D65B1B">
        <w:t xml:space="preserve"> </w:t>
      </w:r>
      <w:r w:rsidRPr="00BC1A1B">
        <w:t>because</w:t>
      </w:r>
      <w:r w:rsidRPr="00BC1A1B" w:rsidR="00D65B1B">
        <w:t xml:space="preserve"> </w:t>
      </w:r>
      <w:r w:rsidRPr="00BC1A1B">
        <w:t>of</w:t>
      </w:r>
      <w:r w:rsidRPr="00BC1A1B" w:rsidR="00D65B1B">
        <w:t xml:space="preserve"> </w:t>
      </w:r>
      <w:r w:rsidRPr="00BC1A1B">
        <w:t>Covid</w:t>
      </w:r>
      <w:r w:rsidRPr="00BC1A1B" w:rsidR="00D65B1B">
        <w:t xml:space="preserve"> </w:t>
      </w:r>
      <w:r w:rsidRPr="00BC1A1B">
        <w:t>and</w:t>
      </w:r>
      <w:r w:rsidRPr="00BC1A1B" w:rsidR="00D65B1B">
        <w:t xml:space="preserve"> </w:t>
      </w:r>
      <w:r w:rsidRPr="00BC1A1B">
        <w:t>the</w:t>
      </w:r>
      <w:r w:rsidRPr="00BC1A1B" w:rsidR="00D65B1B">
        <w:t xml:space="preserve"> </w:t>
      </w:r>
      <w:r w:rsidRPr="00BC1A1B">
        <w:t>pressures</w:t>
      </w:r>
      <w:r w:rsidRPr="00BC1A1B" w:rsidR="00D65B1B">
        <w:t xml:space="preserve"> </w:t>
      </w:r>
      <w:r w:rsidRPr="00BC1A1B">
        <w:t>that</w:t>
      </w:r>
      <w:r w:rsidRPr="00BC1A1B" w:rsidR="00D65B1B">
        <w:t xml:space="preserve"> </w:t>
      </w:r>
      <w:r w:rsidRPr="00BC1A1B">
        <w:t>has</w:t>
      </w:r>
      <w:r w:rsidRPr="00BC1A1B" w:rsidR="00D65B1B">
        <w:t xml:space="preserve"> </w:t>
      </w:r>
      <w:r w:rsidRPr="00BC1A1B">
        <w:t>brought.</w:t>
      </w:r>
      <w:r w:rsidRPr="00BC1A1B" w:rsidR="00D65B1B">
        <w:t xml:space="preserve"> </w:t>
      </w:r>
      <w:r w:rsidRPr="00BC1A1B">
        <w:t>When</w:t>
      </w:r>
      <w:r w:rsidRPr="00BC1A1B" w:rsidR="00D65B1B">
        <w:t xml:space="preserve"> </w:t>
      </w:r>
      <w:r w:rsidRPr="00BC1A1B">
        <w:t>we</w:t>
      </w:r>
      <w:r w:rsidRPr="00BC1A1B" w:rsidR="00D65B1B">
        <w:t xml:space="preserve"> </w:t>
      </w:r>
      <w:r w:rsidRPr="00BC1A1B">
        <w:t>look</w:t>
      </w:r>
      <w:r w:rsidRPr="00BC1A1B" w:rsidR="00D65B1B">
        <w:t xml:space="preserve"> </w:t>
      </w:r>
      <w:r w:rsidRPr="00BC1A1B">
        <w:t>at</w:t>
      </w:r>
      <w:r w:rsidRPr="00BC1A1B" w:rsidR="00D65B1B">
        <w:t xml:space="preserve"> </w:t>
      </w:r>
      <w:r w:rsidRPr="00BC1A1B">
        <w:t>next</w:t>
      </w:r>
      <w:r w:rsidRPr="00BC1A1B" w:rsidR="00D65B1B">
        <w:t xml:space="preserve"> </w:t>
      </w:r>
      <w:r w:rsidRPr="00BC1A1B">
        <w:t>year,</w:t>
      </w:r>
      <w:r w:rsidRPr="00BC1A1B" w:rsidR="00D65B1B">
        <w:t xml:space="preserve"> </w:t>
      </w:r>
      <w:r w:rsidRPr="00BC1A1B">
        <w:t>I</w:t>
      </w:r>
      <w:r w:rsidRPr="00BC1A1B" w:rsidR="00D65B1B">
        <w:t xml:space="preserve"> </w:t>
      </w:r>
      <w:r w:rsidRPr="00BC1A1B">
        <w:t>mentioned</w:t>
      </w:r>
      <w:r w:rsidRPr="00BC1A1B" w:rsidR="00D65B1B">
        <w:t xml:space="preserve"> </w:t>
      </w:r>
      <w:r w:rsidRPr="00BC1A1B">
        <w:t>that,</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County</w:t>
      </w:r>
      <w:r w:rsidRPr="00BC1A1B" w:rsidR="00D65B1B">
        <w:t xml:space="preserve"> </w:t>
      </w:r>
      <w:r w:rsidRPr="00BC1A1B">
        <w:t>Councils</w:t>
      </w:r>
      <w:r w:rsidRPr="00BC1A1B" w:rsidR="00D65B1B">
        <w:t xml:space="preserve"> </w:t>
      </w:r>
      <w:r w:rsidRPr="00BC1A1B">
        <w:t>Network,</w:t>
      </w:r>
      <w:r w:rsidRPr="00BC1A1B" w:rsidR="00D65B1B">
        <w:t xml:space="preserve"> </w:t>
      </w:r>
      <w:r w:rsidRPr="00BC1A1B">
        <w:t>we</w:t>
      </w:r>
      <w:r w:rsidRPr="00BC1A1B" w:rsidR="00D65B1B">
        <w:t xml:space="preserve"> </w:t>
      </w:r>
      <w:r w:rsidRPr="00BC1A1B">
        <w:t>are</w:t>
      </w:r>
      <w:r w:rsidRPr="00BC1A1B" w:rsidR="00D65B1B">
        <w:t xml:space="preserve"> </w:t>
      </w:r>
      <w:r w:rsidRPr="00BC1A1B">
        <w:t>facing</w:t>
      </w:r>
      <w:r w:rsidRPr="00BC1A1B" w:rsidR="00D65B1B">
        <w:t xml:space="preserve"> </w:t>
      </w:r>
      <w:r w:rsidRPr="00BC1A1B">
        <w:t>a</w:t>
      </w:r>
      <w:r w:rsidRPr="00BC1A1B" w:rsidR="00D65B1B">
        <w:t xml:space="preserve"> </w:t>
      </w:r>
      <w:r w:rsidRPr="00BC1A1B">
        <w:t>shortfall</w:t>
      </w:r>
      <w:r w:rsidRPr="00BC1A1B" w:rsidR="00D65B1B">
        <w:t xml:space="preserve"> </w:t>
      </w:r>
      <w:r w:rsidRPr="00BC1A1B">
        <w:t>of</w:t>
      </w:r>
      <w:r w:rsidRPr="00BC1A1B" w:rsidR="00D65B1B">
        <w:t xml:space="preserve"> </w:t>
      </w:r>
      <w:r w:rsidRPr="00BC1A1B">
        <w:t>£2.2</w:t>
      </w:r>
      <w:r w:rsidRPr="00BC1A1B" w:rsidR="00D65B1B">
        <w:t xml:space="preserve"> </w:t>
      </w:r>
      <w:r w:rsidRPr="00BC1A1B">
        <w:t>billion.</w:t>
      </w:r>
      <w:r w:rsidRPr="00BC1A1B" w:rsidR="00D65B1B">
        <w:t xml:space="preserve"> </w:t>
      </w:r>
      <w:r w:rsidRPr="00BC1A1B">
        <w:t>County</w:t>
      </w:r>
      <w:r w:rsidRPr="00BC1A1B" w:rsidR="00D65B1B">
        <w:t xml:space="preserve"> </w:t>
      </w:r>
      <w:r w:rsidRPr="00BC1A1B">
        <w:t>treasurers</w:t>
      </w:r>
      <w:r w:rsidRPr="00BC1A1B" w:rsidR="00D65B1B">
        <w:t xml:space="preserve"> </w:t>
      </w:r>
      <w:r w:rsidRPr="00BC1A1B">
        <w:t>have</w:t>
      </w:r>
      <w:r w:rsidRPr="00BC1A1B" w:rsidR="00D65B1B">
        <w:t xml:space="preserve"> </w:t>
      </w:r>
      <w:r w:rsidRPr="00BC1A1B">
        <w:t>identified</w:t>
      </w:r>
      <w:r w:rsidRPr="00BC1A1B" w:rsidR="00D65B1B">
        <w:t xml:space="preserve"> </w:t>
      </w:r>
      <w:r w:rsidRPr="00BC1A1B">
        <w:t>potential</w:t>
      </w:r>
      <w:r w:rsidRPr="00BC1A1B" w:rsidR="00D65B1B">
        <w:t xml:space="preserve"> </w:t>
      </w:r>
      <w:r w:rsidRPr="00BC1A1B">
        <w:t>savings</w:t>
      </w:r>
      <w:r w:rsidRPr="00BC1A1B" w:rsidR="00D65B1B">
        <w:t xml:space="preserve"> </w:t>
      </w:r>
      <w:r w:rsidRPr="00BC1A1B">
        <w:t>of</w:t>
      </w:r>
      <w:r w:rsidRPr="00BC1A1B" w:rsidR="00D65B1B">
        <w:t xml:space="preserve"> </w:t>
      </w:r>
      <w:r w:rsidRPr="00BC1A1B">
        <w:t>£485</w:t>
      </w:r>
      <w:r w:rsidRPr="00BC1A1B" w:rsidR="00D65B1B">
        <w:t xml:space="preserve"> </w:t>
      </w:r>
      <w:r w:rsidRPr="00BC1A1B">
        <w:t>million,</w:t>
      </w:r>
      <w:r w:rsidRPr="00BC1A1B" w:rsidR="00D65B1B">
        <w:t xml:space="preserve"> </w:t>
      </w:r>
      <w:r w:rsidRPr="00BC1A1B">
        <w:t>but</w:t>
      </w:r>
      <w:r w:rsidRPr="00BC1A1B" w:rsidR="00D65B1B">
        <w:t xml:space="preserve"> </w:t>
      </w:r>
      <w:r w:rsidRPr="00BC1A1B">
        <w:t>I</w:t>
      </w:r>
      <w:r w:rsidRPr="00BC1A1B" w:rsidR="00D65B1B">
        <w:t xml:space="preserve"> </w:t>
      </w:r>
      <w:r w:rsidRPr="00BC1A1B">
        <w:t>view</w:t>
      </w:r>
      <w:r w:rsidRPr="00BC1A1B" w:rsidR="00D65B1B">
        <w:t xml:space="preserve"> </w:t>
      </w:r>
      <w:r w:rsidRPr="00BC1A1B">
        <w:t>that</w:t>
      </w:r>
      <w:r w:rsidRPr="00BC1A1B" w:rsidR="00D65B1B">
        <w:t xml:space="preserve"> </w:t>
      </w:r>
      <w:r w:rsidRPr="00BC1A1B">
        <w:t>as</w:t>
      </w:r>
      <w:r w:rsidRPr="00BC1A1B" w:rsidR="00D65B1B">
        <w:t xml:space="preserve"> </w:t>
      </w:r>
      <w:r w:rsidRPr="00BC1A1B">
        <w:t>a</w:t>
      </w:r>
      <w:r w:rsidRPr="00BC1A1B" w:rsidR="00D65B1B">
        <w:t xml:space="preserve"> </w:t>
      </w:r>
      <w:r w:rsidRPr="00BC1A1B">
        <w:t>relatively</w:t>
      </w:r>
      <w:r w:rsidRPr="00BC1A1B" w:rsidR="00D65B1B">
        <w:t xml:space="preserve"> </w:t>
      </w:r>
      <w:r w:rsidRPr="00BC1A1B">
        <w:t>low</w:t>
      </w:r>
      <w:r w:rsidRPr="00BC1A1B" w:rsidR="00D65B1B">
        <w:t xml:space="preserve"> </w:t>
      </w:r>
      <w:r w:rsidRPr="00BC1A1B">
        <w:t>number</w:t>
      </w:r>
      <w:r w:rsidRPr="00BC1A1B" w:rsidR="00D65B1B">
        <w:t xml:space="preserve"> </w:t>
      </w:r>
      <w:r w:rsidRPr="00BC1A1B">
        <w:t>across</w:t>
      </w:r>
      <w:r w:rsidRPr="00BC1A1B" w:rsidR="00D65B1B">
        <w:t xml:space="preserve"> </w:t>
      </w:r>
      <w:r w:rsidRPr="00BC1A1B">
        <w:t>so</w:t>
      </w:r>
      <w:r w:rsidRPr="00BC1A1B" w:rsidR="00D65B1B">
        <w:t xml:space="preserve"> </w:t>
      </w:r>
      <w:r w:rsidRPr="00BC1A1B">
        <w:t>many</w:t>
      </w:r>
      <w:r w:rsidRPr="00BC1A1B" w:rsidR="00D65B1B">
        <w:t xml:space="preserve"> </w:t>
      </w:r>
      <w:r w:rsidRPr="00BC1A1B">
        <w:t>authorities</w:t>
      </w:r>
      <w:r w:rsidRPr="00BC1A1B" w:rsidR="00D65B1B">
        <w:t xml:space="preserve"> </w:t>
      </w:r>
      <w:r w:rsidRPr="00BC1A1B">
        <w:t>given</w:t>
      </w:r>
      <w:r w:rsidRPr="00BC1A1B" w:rsidR="00D65B1B">
        <w:t xml:space="preserve"> </w:t>
      </w:r>
      <w:r w:rsidRPr="00BC1A1B">
        <w:t>the</w:t>
      </w:r>
      <w:r w:rsidRPr="00BC1A1B" w:rsidR="00D65B1B">
        <w:t xml:space="preserve"> </w:t>
      </w:r>
      <w:r w:rsidRPr="00BC1A1B">
        <w:t>pressures</w:t>
      </w:r>
      <w:r w:rsidRPr="00BC1A1B" w:rsidR="00D65B1B">
        <w:t xml:space="preserve"> </w:t>
      </w:r>
      <w:r w:rsidRPr="00BC1A1B">
        <w:t>of</w:t>
      </w:r>
      <w:r w:rsidRPr="00BC1A1B" w:rsidR="00D65B1B">
        <w:t xml:space="preserve"> </w:t>
      </w:r>
      <w:r w:rsidRPr="00BC1A1B">
        <w:t>£2.2</w:t>
      </w:r>
      <w:r w:rsidRPr="00BC1A1B" w:rsidR="00D65B1B">
        <w:t xml:space="preserve"> </w:t>
      </w:r>
      <w:r w:rsidRPr="00BC1A1B">
        <w:t>billion</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facing.</w:t>
      </w:r>
    </w:p>
    <w:p w:rsidR="008F49E8" w:rsidRPr="00BC1A1B" w:rsidP="008F49E8">
      <w:pPr>
        <w:pStyle w:val="Question"/>
        <w:numPr>
          <w:ilvl w:val="0"/>
          <w:numId w:val="9"/>
        </w:numPr>
      </w:pPr>
      <w:sdt>
        <w:sdtPr>
          <w:alias w:val="Member"/>
          <w:tag w:val="&lt;Member mnisId='4406' dodsId='106168'&gt;"/>
          <w:id w:val="1183861486"/>
          <w:placeholder>
            <w:docPart w:val="4323F1317DDC46579DD689506F074A70"/>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t>Local</w:t>
      </w:r>
      <w:r w:rsidRPr="00BC1A1B" w:rsidR="00D65B1B">
        <w:t xml:space="preserve"> </w:t>
      </w:r>
      <w:r w:rsidRPr="00BC1A1B">
        <w:t>government</w:t>
      </w:r>
      <w:r w:rsidRPr="00BC1A1B" w:rsidR="00D65B1B">
        <w:t xml:space="preserve"> </w:t>
      </w:r>
      <w:r w:rsidRPr="00BC1A1B">
        <w:t>has</w:t>
      </w:r>
      <w:r w:rsidRPr="00BC1A1B" w:rsidR="00D65B1B">
        <w:t xml:space="preserve"> </w:t>
      </w:r>
      <w:r w:rsidRPr="00BC1A1B">
        <w:t>had</w:t>
      </w:r>
      <w:r w:rsidRPr="00BC1A1B" w:rsidR="00D65B1B">
        <w:t xml:space="preserve"> </w:t>
      </w:r>
      <w:r w:rsidRPr="00BC1A1B">
        <w:t>billions</w:t>
      </w:r>
      <w:r w:rsidRPr="00BC1A1B" w:rsidR="00D65B1B">
        <w:t xml:space="preserve"> </w:t>
      </w:r>
      <w:r w:rsidRPr="00BC1A1B">
        <w:t>of</w:t>
      </w:r>
      <w:r w:rsidRPr="00BC1A1B" w:rsidR="00D65B1B">
        <w:t xml:space="preserve"> </w:t>
      </w:r>
      <w:r w:rsidRPr="00BC1A1B">
        <w:t>additional</w:t>
      </w:r>
      <w:r w:rsidRPr="00BC1A1B" w:rsidR="00D65B1B">
        <w:t xml:space="preserve"> </w:t>
      </w:r>
      <w:r w:rsidRPr="00BC1A1B">
        <w:t>support</w:t>
      </w:r>
      <w:r w:rsidRPr="00BC1A1B" w:rsidR="00D65B1B">
        <w:t xml:space="preserve"> </w:t>
      </w:r>
      <w:r w:rsidRPr="00BC1A1B">
        <w:t>from</w:t>
      </w:r>
      <w:r w:rsidRPr="00BC1A1B" w:rsidR="00D65B1B">
        <w:t xml:space="preserve"> </w:t>
      </w:r>
      <w:r w:rsidRPr="00BC1A1B">
        <w:t>central</w:t>
      </w:r>
      <w:r w:rsidRPr="00BC1A1B" w:rsidR="00D65B1B">
        <w:t xml:space="preserve"> </w:t>
      </w:r>
      <w:r w:rsidRPr="00BC1A1B">
        <w:t>Government.</w:t>
      </w:r>
      <w:r w:rsidRPr="00BC1A1B" w:rsidR="00D65B1B">
        <w:t xml:space="preserve"> </w:t>
      </w:r>
      <w:r w:rsidRPr="00BC1A1B">
        <w:t>I</w:t>
      </w:r>
      <w:r w:rsidRPr="00BC1A1B" w:rsidR="00D65B1B">
        <w:t xml:space="preserve"> </w:t>
      </w:r>
      <w:r w:rsidRPr="00BC1A1B">
        <w:t>want</w:t>
      </w:r>
      <w:r w:rsidRPr="00BC1A1B" w:rsidR="00D65B1B">
        <w:t xml:space="preserve"> </w:t>
      </w:r>
      <w:r w:rsidRPr="00BC1A1B">
        <w:t>to</w:t>
      </w:r>
      <w:r w:rsidRPr="00BC1A1B" w:rsidR="00D65B1B">
        <w:t xml:space="preserve"> </w:t>
      </w:r>
      <w:r w:rsidRPr="00BC1A1B">
        <w:t>ask</w:t>
      </w:r>
      <w:r w:rsidRPr="00BC1A1B" w:rsidR="00D65B1B">
        <w:t xml:space="preserve"> </w:t>
      </w:r>
      <w:r w:rsidRPr="00BC1A1B">
        <w:t>you</w:t>
      </w:r>
      <w:r w:rsidRPr="00BC1A1B" w:rsidR="00D65B1B">
        <w:t xml:space="preserve"> </w:t>
      </w:r>
      <w:r w:rsidRPr="00BC1A1B">
        <w:t>a</w:t>
      </w:r>
      <w:r w:rsidRPr="00BC1A1B" w:rsidR="00D65B1B">
        <w:t xml:space="preserve"> </w:t>
      </w:r>
      <w:r w:rsidRPr="00BC1A1B">
        <w:t>question</w:t>
      </w:r>
      <w:r w:rsidRPr="00BC1A1B" w:rsidR="00D65B1B">
        <w:t xml:space="preserve"> </w:t>
      </w:r>
      <w:r w:rsidRPr="00BC1A1B">
        <w:t>in</w:t>
      </w:r>
      <w:r w:rsidRPr="00BC1A1B" w:rsidR="00D65B1B">
        <w:t xml:space="preserve"> </w:t>
      </w:r>
      <w:r w:rsidRPr="00BC1A1B">
        <w:t>two</w:t>
      </w:r>
      <w:r w:rsidRPr="00BC1A1B" w:rsidR="00D65B1B">
        <w:t xml:space="preserve"> </w:t>
      </w:r>
      <w:r w:rsidRPr="00BC1A1B">
        <w:t>parts.</w:t>
      </w:r>
      <w:r w:rsidRPr="00BC1A1B" w:rsidR="00D65B1B">
        <w:t xml:space="preserve"> </w:t>
      </w:r>
      <w:r w:rsidRPr="00BC1A1B">
        <w:t>First,</w:t>
      </w:r>
      <w:r w:rsidRPr="00BC1A1B" w:rsidR="00D65B1B">
        <w:t xml:space="preserve"> </w:t>
      </w:r>
      <w:r w:rsidRPr="00BC1A1B">
        <w:t>what</w:t>
      </w:r>
      <w:r w:rsidRPr="00BC1A1B" w:rsidR="00D65B1B">
        <w:t xml:space="preserve"> </w:t>
      </w:r>
      <w:r w:rsidRPr="00BC1A1B">
        <w:t>is</w:t>
      </w:r>
      <w:r w:rsidRPr="00BC1A1B" w:rsidR="00D65B1B">
        <w:t xml:space="preserve"> </w:t>
      </w:r>
      <w:r w:rsidRPr="00BC1A1B">
        <w:t>your</w:t>
      </w:r>
      <w:r w:rsidRPr="00BC1A1B" w:rsidR="00D65B1B">
        <w:t xml:space="preserve"> </w:t>
      </w:r>
      <w:r w:rsidRPr="00BC1A1B">
        <w:t>assessment</w:t>
      </w:r>
      <w:r w:rsidRPr="00BC1A1B" w:rsidR="00D65B1B">
        <w:t xml:space="preserve"> </w:t>
      </w:r>
      <w:r w:rsidRPr="00BC1A1B">
        <w:t>of</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support</w:t>
      </w:r>
      <w:r w:rsidRPr="00BC1A1B" w:rsidR="00D65B1B">
        <w:t xml:space="preserve"> </w:t>
      </w:r>
      <w:r w:rsidRPr="00BC1A1B">
        <w:t>to</w:t>
      </w:r>
      <w:r w:rsidRPr="00BC1A1B" w:rsidR="00D65B1B">
        <w:t xml:space="preserve"> </w:t>
      </w:r>
      <w:r w:rsidRPr="00BC1A1B">
        <w:t>date?</w:t>
      </w:r>
      <w:r w:rsidRPr="00BC1A1B" w:rsidR="00D65B1B">
        <w:t xml:space="preserve"> </w:t>
      </w:r>
      <w:r w:rsidRPr="00BC1A1B">
        <w:t>Secondly,</w:t>
      </w:r>
      <w:r w:rsidRPr="00BC1A1B" w:rsidR="00D65B1B">
        <w:t xml:space="preserve"> </w:t>
      </w:r>
      <w:r w:rsidRPr="00BC1A1B">
        <w:t>how</w:t>
      </w:r>
      <w:r w:rsidRPr="00BC1A1B" w:rsidR="00D65B1B">
        <w:t xml:space="preserve"> </w:t>
      </w:r>
      <w:r w:rsidRPr="00BC1A1B">
        <w:t>well</w:t>
      </w:r>
      <w:r w:rsidRPr="00BC1A1B" w:rsidR="00D65B1B">
        <w:t xml:space="preserve"> </w:t>
      </w:r>
      <w:r w:rsidRPr="00BC1A1B">
        <w:t>consulted</w:t>
      </w:r>
      <w:r w:rsidRPr="00BC1A1B" w:rsidR="00D65B1B">
        <w:t xml:space="preserve"> </w:t>
      </w:r>
      <w:r w:rsidRPr="00BC1A1B">
        <w:t>or</w:t>
      </w:r>
      <w:r w:rsidRPr="00BC1A1B" w:rsidR="00D65B1B">
        <w:t xml:space="preserve"> </w:t>
      </w:r>
      <w:r w:rsidRPr="00BC1A1B">
        <w:t>engaged</w:t>
      </w:r>
      <w:r w:rsidRPr="00BC1A1B" w:rsidR="00D65B1B">
        <w:t xml:space="preserve"> </w:t>
      </w:r>
      <w:r w:rsidRPr="00BC1A1B">
        <w:t>do</w:t>
      </w:r>
      <w:r w:rsidRPr="00BC1A1B" w:rsidR="00D65B1B">
        <w:t xml:space="preserve"> </w:t>
      </w:r>
      <w:r w:rsidRPr="00BC1A1B">
        <w:t>you</w:t>
      </w:r>
      <w:r w:rsidRPr="00BC1A1B" w:rsidR="00D65B1B">
        <w:t xml:space="preserve"> </w:t>
      </w:r>
      <w:r w:rsidRPr="00BC1A1B">
        <w:t>feel</w:t>
      </w:r>
      <w:r w:rsidRPr="00BC1A1B" w:rsidR="00D65B1B">
        <w:t xml:space="preserve"> </w:t>
      </w:r>
      <w:r w:rsidRPr="00BC1A1B" w:rsidR="00151461">
        <w:t xml:space="preserve">you </w:t>
      </w:r>
      <w:r w:rsidRPr="00BC1A1B">
        <w:t>have</w:t>
      </w:r>
      <w:r w:rsidRPr="00BC1A1B" w:rsidR="00D65B1B">
        <w:t xml:space="preserve"> </w:t>
      </w:r>
      <w:r w:rsidRPr="00BC1A1B">
        <w:t>been?</w:t>
      </w:r>
    </w:p>
    <w:p w:rsidR="008F49E8" w:rsidRPr="00BC1A1B" w:rsidP="008F49E8">
      <w:pPr>
        <w:pStyle w:val="Answer"/>
      </w:pPr>
      <w:sdt>
        <w:sdtPr>
          <w:alias w:val="Witness"/>
          <w:id w:val="228189103"/>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Pr="00BC1A1B">
        <w:t>If</w:t>
      </w:r>
      <w:r w:rsidRPr="00BC1A1B" w:rsidR="00D65B1B">
        <w:t xml:space="preserve"> </w:t>
      </w:r>
      <w:r w:rsidRPr="00BC1A1B">
        <w:t>you</w:t>
      </w:r>
      <w:r w:rsidRPr="00BC1A1B" w:rsidR="00D65B1B">
        <w:t xml:space="preserve"> </w:t>
      </w:r>
      <w:r w:rsidRPr="00BC1A1B">
        <w:t>had</w:t>
      </w:r>
      <w:r w:rsidRPr="00BC1A1B" w:rsidR="00D65B1B">
        <w:t xml:space="preserve"> </w:t>
      </w:r>
      <w:r w:rsidRPr="00BC1A1B" w:rsidR="00151461">
        <w:t>told</w:t>
      </w:r>
      <w:r w:rsidRPr="00BC1A1B" w:rsidR="00D65B1B">
        <w:t xml:space="preserve"> </w:t>
      </w:r>
      <w:r w:rsidRPr="00BC1A1B">
        <w:t>me</w:t>
      </w:r>
      <w:r w:rsidRPr="00BC1A1B" w:rsidR="00D65B1B">
        <w:t xml:space="preserve"> </w:t>
      </w:r>
      <w:r w:rsidRPr="00BC1A1B">
        <w:t>12</w:t>
      </w:r>
      <w:r w:rsidRPr="00BC1A1B" w:rsidR="00D65B1B">
        <w:t xml:space="preserve"> </w:t>
      </w:r>
      <w:r w:rsidRPr="00BC1A1B">
        <w:t>months</w:t>
      </w:r>
      <w:r w:rsidRPr="00BC1A1B" w:rsidR="00D65B1B">
        <w:t xml:space="preserve"> </w:t>
      </w:r>
      <w:r w:rsidRPr="00BC1A1B">
        <w:t>ago</w:t>
      </w:r>
      <w:r w:rsidRPr="00BC1A1B" w:rsidR="00D65B1B">
        <w:t xml:space="preserve"> </w:t>
      </w:r>
      <w:r w:rsidR="00890681">
        <w:t>that</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would</w:t>
      </w:r>
      <w:r w:rsidRPr="00BC1A1B" w:rsidR="00D65B1B">
        <w:t xml:space="preserve"> </w:t>
      </w:r>
      <w:r w:rsidR="00890681">
        <w:t>find</w:t>
      </w:r>
      <w:r w:rsidRPr="00BC1A1B" w:rsidR="00D65B1B">
        <w:t xml:space="preserve"> </w:t>
      </w:r>
      <w:r w:rsidRPr="00BC1A1B">
        <w:t>£4.6</w:t>
      </w:r>
      <w:r w:rsidRPr="00BC1A1B" w:rsidR="00D65B1B">
        <w:t xml:space="preserve"> </w:t>
      </w:r>
      <w:r w:rsidRPr="00BC1A1B">
        <w:t>billion</w:t>
      </w:r>
      <w:r w:rsidRPr="00BC1A1B" w:rsidR="00D65B1B">
        <w:t xml:space="preserve"> </w:t>
      </w:r>
      <w:r w:rsidRPr="00BC1A1B">
        <w:t>in</w:t>
      </w:r>
      <w:r w:rsidRPr="00BC1A1B" w:rsidR="00D65B1B">
        <w:t xml:space="preserve"> </w:t>
      </w:r>
      <w:r w:rsidRPr="00BC1A1B">
        <w:t>compensation</w:t>
      </w:r>
      <w:r w:rsidRPr="00BC1A1B" w:rsidR="00D65B1B">
        <w:t xml:space="preserve"> </w:t>
      </w:r>
      <w:r w:rsidRPr="00BC1A1B">
        <w:t>for</w:t>
      </w:r>
      <w:r w:rsidRPr="00BC1A1B" w:rsidR="00D65B1B">
        <w:t xml:space="preserve"> </w:t>
      </w:r>
      <w:r w:rsidRPr="00BC1A1B">
        <w:t>Covid</w:t>
      </w:r>
      <w:r w:rsidRPr="00BC1A1B" w:rsidR="00D65B1B">
        <w:t xml:space="preserve"> </w:t>
      </w:r>
      <w:r w:rsidRPr="00BC1A1B">
        <w:t>costs</w:t>
      </w:r>
      <w:r w:rsidRPr="00BC1A1B" w:rsidR="00D65B1B">
        <w:t xml:space="preserve"> </w:t>
      </w:r>
      <w:r w:rsidRPr="00BC1A1B">
        <w:t>and</w:t>
      </w:r>
      <w:r w:rsidRPr="00BC1A1B" w:rsidR="00D65B1B">
        <w:t xml:space="preserve"> </w:t>
      </w:r>
      <w:r w:rsidR="00890681">
        <w:t>pay</w:t>
      </w:r>
      <w:r w:rsidRPr="00BC1A1B" w:rsidR="00D65B1B">
        <w:t xml:space="preserve"> </w:t>
      </w:r>
      <w:r w:rsidRPr="00BC1A1B">
        <w:t>that</w:t>
      </w:r>
      <w:r w:rsidRPr="00BC1A1B" w:rsidR="00D65B1B">
        <w:t xml:space="preserve"> </w:t>
      </w:r>
      <w:r w:rsidRPr="00BC1A1B">
        <w:t>out</w:t>
      </w:r>
      <w:r w:rsidRPr="00BC1A1B" w:rsidR="00D65B1B">
        <w:t xml:space="preserve"> </w:t>
      </w:r>
      <w:r w:rsidRPr="00BC1A1B">
        <w:t>already</w:t>
      </w:r>
      <w:r w:rsidRPr="00BC1A1B" w:rsidR="00D65B1B">
        <w:t xml:space="preserve"> </w:t>
      </w:r>
      <w:r w:rsidRPr="00BC1A1B">
        <w:t>in</w:t>
      </w:r>
      <w:r w:rsidRPr="00BC1A1B" w:rsidR="00D65B1B">
        <w:t xml:space="preserve"> </w:t>
      </w:r>
      <w:r w:rsidRPr="00BC1A1B">
        <w:t>four</w:t>
      </w:r>
      <w:r w:rsidRPr="00BC1A1B" w:rsidR="00D65B1B">
        <w:t xml:space="preserve"> </w:t>
      </w:r>
      <w:r w:rsidRPr="00BC1A1B">
        <w:t>tranches,</w:t>
      </w:r>
      <w:r w:rsidRPr="00BC1A1B" w:rsidR="00D65B1B">
        <w:t xml:space="preserve"> </w:t>
      </w:r>
      <w:r w:rsidRPr="00BC1A1B">
        <w:t>I</w:t>
      </w:r>
      <w:r w:rsidRPr="00BC1A1B" w:rsidR="00D65B1B">
        <w:t xml:space="preserve"> </w:t>
      </w:r>
      <w:r w:rsidRPr="00BC1A1B" w:rsidR="00151461">
        <w:t xml:space="preserve">would </w:t>
      </w:r>
      <w:r w:rsidR="00890681">
        <w:t>have thought</w:t>
      </w:r>
      <w:r w:rsidRPr="00BC1A1B" w:rsidR="00D65B1B">
        <w:t xml:space="preserve"> </w:t>
      </w:r>
      <w:r w:rsidRPr="00BC1A1B">
        <w:t>that</w:t>
      </w:r>
      <w:r w:rsidRPr="00BC1A1B" w:rsidR="00D65B1B">
        <w:t xml:space="preserve"> </w:t>
      </w:r>
      <w:r w:rsidRPr="00BC1A1B" w:rsidR="00151461">
        <w:t>was</w:t>
      </w:r>
      <w:r w:rsidRPr="00BC1A1B" w:rsidR="00D65B1B">
        <w:t xml:space="preserve"> </w:t>
      </w:r>
      <w:r w:rsidRPr="00BC1A1B">
        <w:t>quite</w:t>
      </w:r>
      <w:r w:rsidRPr="00BC1A1B" w:rsidR="00D65B1B">
        <w:t xml:space="preserve"> </w:t>
      </w:r>
      <w:r w:rsidRPr="00BC1A1B">
        <w:t>an</w:t>
      </w:r>
      <w:r w:rsidRPr="00BC1A1B" w:rsidR="00D65B1B">
        <w:t xml:space="preserve"> </w:t>
      </w:r>
      <w:r w:rsidRPr="00BC1A1B">
        <w:t>achievement,</w:t>
      </w:r>
      <w:r w:rsidRPr="00BC1A1B" w:rsidR="00D65B1B">
        <w:t xml:space="preserve"> </w:t>
      </w:r>
      <w:r w:rsidRPr="00BC1A1B">
        <w:t>candidly.</w:t>
      </w:r>
      <w:r w:rsidRPr="00BC1A1B" w:rsidR="00D65B1B">
        <w:t xml:space="preserve"> </w:t>
      </w:r>
      <w:r w:rsidRPr="00BC1A1B">
        <w:t>The</w:t>
      </w:r>
      <w:r w:rsidRPr="00BC1A1B" w:rsidR="00D65B1B">
        <w:t xml:space="preserve"> </w:t>
      </w:r>
      <w:r w:rsidRPr="00BC1A1B">
        <w:t>process</w:t>
      </w:r>
      <w:r w:rsidRPr="00BC1A1B" w:rsidR="00D65B1B">
        <w:t xml:space="preserve"> </w:t>
      </w:r>
      <w:r w:rsidRPr="00BC1A1B">
        <w:t>has</w:t>
      </w:r>
      <w:r w:rsidRPr="00BC1A1B" w:rsidR="00D65B1B">
        <w:t xml:space="preserve"> </w:t>
      </w:r>
      <w:r w:rsidRPr="00BC1A1B">
        <w:t>been</w:t>
      </w:r>
      <w:r w:rsidRPr="00BC1A1B" w:rsidR="00D65B1B">
        <w:t xml:space="preserve"> </w:t>
      </w:r>
      <w:r w:rsidRPr="00BC1A1B">
        <w:t>a</w:t>
      </w:r>
      <w:r w:rsidRPr="00BC1A1B" w:rsidR="00D65B1B">
        <w:t xml:space="preserve"> </w:t>
      </w:r>
      <w:r w:rsidRPr="00BC1A1B">
        <w:t>bit</w:t>
      </w:r>
      <w:r w:rsidRPr="00BC1A1B" w:rsidR="00D65B1B">
        <w:t xml:space="preserve"> </w:t>
      </w:r>
      <w:r w:rsidRPr="00BC1A1B">
        <w:t>of</w:t>
      </w:r>
      <w:r w:rsidRPr="00BC1A1B" w:rsidR="00D65B1B">
        <w:t xml:space="preserve"> </w:t>
      </w:r>
      <w:r w:rsidRPr="00BC1A1B">
        <w:t>a</w:t>
      </w:r>
      <w:r w:rsidRPr="00BC1A1B" w:rsidR="00D65B1B">
        <w:t xml:space="preserve"> </w:t>
      </w:r>
      <w:r w:rsidRPr="00BC1A1B">
        <w:t>challenge.</w:t>
      </w:r>
      <w:r w:rsidRPr="00BC1A1B" w:rsidR="00D65B1B">
        <w:t xml:space="preserve"> </w:t>
      </w:r>
      <w:r w:rsidRPr="00BC1A1B">
        <w:t>This</w:t>
      </w:r>
      <w:r w:rsidRPr="00BC1A1B" w:rsidR="00D65B1B">
        <w:t xml:space="preserve"> </w:t>
      </w:r>
      <w:r w:rsidRPr="00BC1A1B">
        <w:t>was</w:t>
      </w:r>
      <w:r w:rsidRPr="00BC1A1B" w:rsidR="00D65B1B">
        <w:t xml:space="preserve"> </w:t>
      </w:r>
      <w:r w:rsidRPr="00BC1A1B">
        <w:t>a</w:t>
      </w:r>
      <w:r w:rsidRPr="00BC1A1B" w:rsidR="00D65B1B">
        <w:t xml:space="preserve"> </w:t>
      </w:r>
      <w:r w:rsidRPr="00BC1A1B">
        <w:t>process</w:t>
      </w:r>
      <w:r w:rsidRPr="00BC1A1B" w:rsidR="00D65B1B">
        <w:t xml:space="preserve"> </w:t>
      </w:r>
      <w:r w:rsidRPr="00BC1A1B">
        <w:t>based</w:t>
      </w:r>
      <w:r w:rsidRPr="00BC1A1B" w:rsidR="00D65B1B">
        <w:t xml:space="preserve"> </w:t>
      </w:r>
      <w:r w:rsidRPr="00BC1A1B">
        <w:t>on</w:t>
      </w:r>
      <w:r w:rsidRPr="00BC1A1B" w:rsidR="00D65B1B">
        <w:t xml:space="preserve"> </w:t>
      </w:r>
      <w:r w:rsidRPr="00BC1A1B">
        <w:t>councils</w:t>
      </w:r>
      <w:r w:rsidRPr="00BC1A1B" w:rsidR="00D65B1B">
        <w:t xml:space="preserve"> </w:t>
      </w:r>
      <w:r w:rsidRPr="00BC1A1B">
        <w:t>indenting,</w:t>
      </w:r>
      <w:r w:rsidRPr="00BC1A1B" w:rsidR="00D65B1B">
        <w:t xml:space="preserve"> </w:t>
      </w:r>
      <w:r w:rsidRPr="00BC1A1B">
        <w:t>effectively,</w:t>
      </w:r>
      <w:r w:rsidRPr="00BC1A1B" w:rsidR="00D65B1B">
        <w:t xml:space="preserve"> </w:t>
      </w:r>
      <w:r w:rsidRPr="00BC1A1B">
        <w:t>through</w:t>
      </w:r>
      <w:r w:rsidRPr="00BC1A1B" w:rsidR="00D65B1B">
        <w:t xml:space="preserve"> </w:t>
      </w:r>
      <w:r w:rsidRPr="00BC1A1B">
        <w:t>their</w:t>
      </w:r>
      <w:r w:rsidRPr="00BC1A1B" w:rsidR="00D65B1B">
        <w:t xml:space="preserve"> </w:t>
      </w:r>
      <w:r w:rsidRPr="00BC1A1B">
        <w:t>data</w:t>
      </w:r>
      <w:r w:rsidRPr="00BC1A1B" w:rsidR="00D65B1B">
        <w:t xml:space="preserve"> </w:t>
      </w:r>
      <w:r w:rsidRPr="00BC1A1B">
        <w:t>submissions,</w:t>
      </w:r>
      <w:r w:rsidRPr="00BC1A1B" w:rsidR="00D65B1B">
        <w:t xml:space="preserve"> </w:t>
      </w:r>
      <w:r w:rsidRPr="00BC1A1B">
        <w:t>the</w:t>
      </w:r>
      <w:r w:rsidRPr="00BC1A1B" w:rsidR="00D65B1B">
        <w:t xml:space="preserve"> </w:t>
      </w:r>
      <w:r w:rsidRPr="00BC1A1B">
        <w:t>identification</w:t>
      </w:r>
      <w:r w:rsidRPr="00BC1A1B" w:rsidR="00D65B1B">
        <w:t xml:space="preserve"> </w:t>
      </w:r>
      <w:r w:rsidRPr="00BC1A1B">
        <w:t>of</w:t>
      </w:r>
      <w:r w:rsidRPr="00BC1A1B" w:rsidR="00D65B1B">
        <w:t xml:space="preserve"> </w:t>
      </w:r>
      <w:r w:rsidRPr="00BC1A1B">
        <w:t>additional</w:t>
      </w:r>
      <w:r w:rsidRPr="00BC1A1B" w:rsidR="00D65B1B">
        <w:t xml:space="preserve"> </w:t>
      </w:r>
      <w:r w:rsidRPr="00BC1A1B">
        <w:t>costs.</w:t>
      </w:r>
      <w:r w:rsidRPr="00BC1A1B" w:rsidR="00D65B1B">
        <w:t xml:space="preserve"> </w:t>
      </w:r>
      <w:r w:rsidRPr="00BC1A1B">
        <w:t>It</w:t>
      </w:r>
      <w:r w:rsidRPr="00BC1A1B" w:rsidR="00D65B1B">
        <w:t xml:space="preserve"> </w:t>
      </w:r>
      <w:r w:rsidRPr="00BC1A1B">
        <w:t>is</w:t>
      </w:r>
      <w:r w:rsidRPr="00BC1A1B" w:rsidR="00D65B1B">
        <w:t xml:space="preserve"> </w:t>
      </w:r>
      <w:r w:rsidRPr="00BC1A1B">
        <w:t>probably</w:t>
      </w:r>
      <w:r w:rsidRPr="00BC1A1B" w:rsidR="00D65B1B">
        <w:t xml:space="preserve"> </w:t>
      </w:r>
      <w:r w:rsidRPr="00BC1A1B">
        <w:t>fair</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D65B1B">
        <w:t xml:space="preserve"> </w:t>
      </w:r>
      <w:r w:rsidRPr="00BC1A1B">
        <w:t>when</w:t>
      </w:r>
      <w:r w:rsidRPr="00BC1A1B" w:rsidR="00D65B1B">
        <w:t xml:space="preserve"> </w:t>
      </w:r>
      <w:r w:rsidRPr="00BC1A1B">
        <w:t>we</w:t>
      </w:r>
      <w:r w:rsidRPr="00BC1A1B" w:rsidR="00D65B1B">
        <w:t xml:space="preserve"> </w:t>
      </w:r>
      <w:r w:rsidRPr="00BC1A1B">
        <w:t>first</w:t>
      </w:r>
      <w:r w:rsidRPr="00BC1A1B" w:rsidR="00D65B1B">
        <w:t xml:space="preserve"> </w:t>
      </w:r>
      <w:r w:rsidRPr="00BC1A1B">
        <w:t>started</w:t>
      </w:r>
      <w:r w:rsidRPr="00BC1A1B" w:rsidR="00D65B1B">
        <w:t xml:space="preserve"> </w:t>
      </w:r>
      <w:r w:rsidRPr="00BC1A1B">
        <w:t>doing</w:t>
      </w:r>
      <w:r w:rsidRPr="00BC1A1B" w:rsidR="00D65B1B">
        <w:t xml:space="preserve"> </w:t>
      </w:r>
      <w:r w:rsidRPr="00BC1A1B">
        <w:t>that,</w:t>
      </w:r>
      <w:r w:rsidRPr="00BC1A1B" w:rsidR="00D65B1B">
        <w:t xml:space="preserve"> </w:t>
      </w:r>
      <w:r w:rsidRPr="00BC1A1B">
        <w:t>it</w:t>
      </w:r>
      <w:r w:rsidRPr="00BC1A1B" w:rsidR="00D65B1B">
        <w:t xml:space="preserve"> </w:t>
      </w:r>
      <w:r w:rsidRPr="00BC1A1B">
        <w:t>demonstrated</w:t>
      </w:r>
      <w:r w:rsidRPr="00BC1A1B" w:rsidR="00151461">
        <w:t xml:space="preserve"> that</w:t>
      </w:r>
      <w:r w:rsidRPr="00BC1A1B">
        <w:t>,</w:t>
      </w:r>
      <w:r w:rsidRPr="00BC1A1B" w:rsidR="00D65B1B">
        <w:t xml:space="preserve"> </w:t>
      </w:r>
      <w:r w:rsidRPr="00BC1A1B">
        <w:t>with</w:t>
      </w:r>
      <w:r w:rsidRPr="00BC1A1B" w:rsidR="00D65B1B">
        <w:t xml:space="preserve"> </w:t>
      </w:r>
      <w:r w:rsidRPr="00BC1A1B">
        <w:t>300</w:t>
      </w:r>
      <w:r w:rsidRPr="00BC1A1B" w:rsidR="00D65B1B">
        <w:t xml:space="preserve"> </w:t>
      </w:r>
      <w:r w:rsidRPr="00BC1A1B">
        <w:t>different</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in</w:t>
      </w:r>
      <w:r w:rsidRPr="00BC1A1B" w:rsidR="00D65B1B">
        <w:t xml:space="preserve"> </w:t>
      </w:r>
      <w:r w:rsidRPr="00BC1A1B">
        <w:t>England,</w:t>
      </w:r>
      <w:r w:rsidRPr="00BC1A1B" w:rsidR="00D65B1B">
        <w:t xml:space="preserve"> </w:t>
      </w:r>
      <w:r w:rsidRPr="00BC1A1B">
        <w:t>there</w:t>
      </w:r>
      <w:r w:rsidRPr="00BC1A1B" w:rsidR="00D65B1B">
        <w:t xml:space="preserve"> </w:t>
      </w:r>
      <w:r w:rsidRPr="00BC1A1B">
        <w:t>were</w:t>
      </w:r>
      <w:r w:rsidRPr="00BC1A1B" w:rsidR="00D65B1B">
        <w:t xml:space="preserve"> </w:t>
      </w:r>
      <w:r w:rsidRPr="00BC1A1B">
        <w:t>some</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approaches</w:t>
      </w:r>
      <w:r w:rsidRPr="00BC1A1B" w:rsidR="00D65B1B">
        <w:t xml:space="preserve"> </w:t>
      </w:r>
      <w:r w:rsidRPr="00BC1A1B">
        <w:t>and</w:t>
      </w:r>
      <w:r w:rsidRPr="00BC1A1B" w:rsidR="00D65B1B">
        <w:t xml:space="preserve"> </w:t>
      </w:r>
      <w:r w:rsidRPr="00BC1A1B">
        <w:t>there</w:t>
      </w:r>
      <w:r w:rsidRPr="00BC1A1B" w:rsidR="00D65B1B">
        <w:t xml:space="preserve"> </w:t>
      </w:r>
      <w:r w:rsidRPr="00BC1A1B">
        <w:t>was</w:t>
      </w:r>
      <w:r w:rsidRPr="00BC1A1B" w:rsidR="00D65B1B">
        <w:t xml:space="preserve"> </w:t>
      </w:r>
      <w:r w:rsidRPr="00BC1A1B">
        <w:t>quite</w:t>
      </w:r>
      <w:r w:rsidRPr="00BC1A1B" w:rsidR="00D65B1B">
        <w:t xml:space="preserve"> </w:t>
      </w:r>
      <w:r w:rsidRPr="00BC1A1B">
        <w:t>a</w:t>
      </w:r>
      <w:r w:rsidRPr="00BC1A1B" w:rsidR="00D65B1B">
        <w:t xml:space="preserve"> </w:t>
      </w:r>
      <w:r w:rsidRPr="00BC1A1B">
        <w:t>spread</w:t>
      </w:r>
      <w:r w:rsidRPr="00BC1A1B" w:rsidR="00D65B1B">
        <w:t xml:space="preserve"> </w:t>
      </w:r>
      <w:r w:rsidRPr="00BC1A1B">
        <w:t>of</w:t>
      </w:r>
      <w:r w:rsidRPr="00BC1A1B" w:rsidR="00D65B1B">
        <w:t xml:space="preserve"> </w:t>
      </w:r>
      <w:r w:rsidRPr="00BC1A1B">
        <w:t>numbers.</w:t>
      </w:r>
      <w:r w:rsidRPr="00BC1A1B" w:rsidR="00D65B1B">
        <w:t xml:space="preserve"> </w:t>
      </w:r>
      <w:r w:rsidRPr="00BC1A1B">
        <w:t>Over</w:t>
      </w:r>
      <w:r w:rsidRPr="00BC1A1B" w:rsidR="00D65B1B">
        <w:t xml:space="preserve"> </w:t>
      </w:r>
      <w:r w:rsidRPr="00BC1A1B">
        <w:t>time,</w:t>
      </w:r>
      <w:r w:rsidRPr="00BC1A1B" w:rsidR="00D65B1B">
        <w:t xml:space="preserve"> </w:t>
      </w:r>
      <w:r w:rsidRPr="00BC1A1B">
        <w:t>that</w:t>
      </w:r>
      <w:r w:rsidRPr="00BC1A1B" w:rsidR="00D65B1B">
        <w:t xml:space="preserve"> </w:t>
      </w:r>
      <w:r w:rsidRPr="00BC1A1B">
        <w:t>has</w:t>
      </w:r>
      <w:r w:rsidRPr="00BC1A1B" w:rsidR="00D65B1B">
        <w:t xml:space="preserve"> </w:t>
      </w:r>
      <w:r w:rsidRPr="00BC1A1B">
        <w:t>improved</w:t>
      </w:r>
      <w:r w:rsidRPr="00BC1A1B" w:rsidR="00D65B1B">
        <w:t xml:space="preserve"> </w:t>
      </w:r>
      <w:r w:rsidRPr="00BC1A1B">
        <w:t>significantly</w:t>
      </w:r>
      <w:r w:rsidRPr="00BC1A1B" w:rsidR="00D65B1B">
        <w:t xml:space="preserve"> </w:t>
      </w:r>
      <w:r w:rsidRPr="00BC1A1B">
        <w:t>and,</w:t>
      </w:r>
      <w:r w:rsidRPr="00BC1A1B" w:rsidR="00D65B1B">
        <w:t xml:space="preserve"> </w:t>
      </w:r>
      <w:r w:rsidRPr="00BC1A1B">
        <w:t>speaking</w:t>
      </w:r>
      <w:r w:rsidRPr="00BC1A1B" w:rsidR="00D65B1B">
        <w:t xml:space="preserve"> </w:t>
      </w:r>
      <w:r w:rsidRPr="00BC1A1B">
        <w:t>from</w:t>
      </w:r>
      <w:r w:rsidRPr="00BC1A1B" w:rsidR="00D65B1B">
        <w:t xml:space="preserve"> </w:t>
      </w:r>
      <w:r w:rsidRPr="00BC1A1B">
        <w:t>my</w:t>
      </w:r>
      <w:r w:rsidRPr="00BC1A1B" w:rsidR="00D65B1B">
        <w:t xml:space="preserve"> </w:t>
      </w:r>
      <w:r w:rsidRPr="00BC1A1B">
        <w:t>own</w:t>
      </w:r>
      <w:r w:rsidRPr="00BC1A1B" w:rsidR="00D65B1B">
        <w:t xml:space="preserve"> </w:t>
      </w:r>
      <w:r w:rsidRPr="00BC1A1B">
        <w:t>special</w:t>
      </w:r>
      <w:r w:rsidRPr="00BC1A1B" w:rsidR="00D65B1B">
        <w:t xml:space="preserve"> </w:t>
      </w:r>
      <w:r w:rsidRPr="00BC1A1B">
        <w:t>interest</w:t>
      </w:r>
      <w:r w:rsidRPr="00BC1A1B" w:rsidR="00D65B1B">
        <w:t xml:space="preserve"> </w:t>
      </w:r>
      <w:r w:rsidRPr="00BC1A1B">
        <w:t>group,</w:t>
      </w:r>
      <w:r w:rsidRPr="00BC1A1B" w:rsidR="00D65B1B">
        <w:t xml:space="preserve"> </w:t>
      </w:r>
      <w:r w:rsidRPr="00BC1A1B">
        <w:t>the</w:t>
      </w:r>
      <w:r w:rsidRPr="00BC1A1B" w:rsidR="00D65B1B">
        <w:t xml:space="preserve"> </w:t>
      </w:r>
      <w:r w:rsidRPr="00BC1A1B">
        <w:t>County</w:t>
      </w:r>
      <w:r w:rsidRPr="00BC1A1B" w:rsidR="00D65B1B">
        <w:t xml:space="preserve"> </w:t>
      </w:r>
      <w:r w:rsidRPr="00BC1A1B">
        <w:t>Councils</w:t>
      </w:r>
      <w:r w:rsidRPr="00BC1A1B" w:rsidR="00D65B1B">
        <w:t xml:space="preserve"> </w:t>
      </w:r>
      <w:r w:rsidRPr="00BC1A1B">
        <w:t>Network,</w:t>
      </w:r>
      <w:r w:rsidRPr="00BC1A1B" w:rsidR="00D65B1B">
        <w:t xml:space="preserve"> </w:t>
      </w:r>
      <w:r w:rsidRPr="00BC1A1B">
        <w:t>we</w:t>
      </w:r>
      <w:r w:rsidRPr="00BC1A1B" w:rsidR="00D65B1B">
        <w:t xml:space="preserve"> </w:t>
      </w:r>
      <w:r w:rsidRPr="00BC1A1B">
        <w:t>hired</w:t>
      </w:r>
      <w:r w:rsidRPr="00BC1A1B" w:rsidR="00D65B1B">
        <w:t xml:space="preserve"> </w:t>
      </w:r>
      <w:r w:rsidRPr="00BC1A1B">
        <w:t>Grant</w:t>
      </w:r>
      <w:r w:rsidRPr="00BC1A1B" w:rsidR="00D65B1B">
        <w:t xml:space="preserve"> </w:t>
      </w:r>
      <w:r w:rsidRPr="00BC1A1B">
        <w:t>Thornton</w:t>
      </w:r>
      <w:r w:rsidRPr="00BC1A1B" w:rsidR="00D65B1B">
        <w:t xml:space="preserve"> </w:t>
      </w:r>
      <w:r w:rsidRPr="00BC1A1B">
        <w:t>to</w:t>
      </w:r>
      <w:r w:rsidRPr="00BC1A1B" w:rsidR="00D65B1B">
        <w:t xml:space="preserve"> </w:t>
      </w:r>
      <w:r w:rsidRPr="00BC1A1B">
        <w:t>help</w:t>
      </w:r>
      <w:r w:rsidRPr="00BC1A1B" w:rsidR="00D65B1B">
        <w:t xml:space="preserve"> </w:t>
      </w:r>
      <w:r w:rsidRPr="00BC1A1B">
        <w:t>us</w:t>
      </w:r>
      <w:r w:rsidRPr="00BC1A1B" w:rsidR="00D65B1B">
        <w:t xml:space="preserve"> </w:t>
      </w:r>
      <w:r w:rsidRPr="00BC1A1B">
        <w:t>understand</w:t>
      </w:r>
      <w:r w:rsidRPr="00BC1A1B" w:rsidR="00D65B1B">
        <w:t xml:space="preserve"> </w:t>
      </w:r>
      <w:r w:rsidRPr="00BC1A1B">
        <w:t>how</w:t>
      </w:r>
      <w:r w:rsidRPr="00BC1A1B" w:rsidR="00D65B1B">
        <w:t xml:space="preserve"> </w:t>
      </w:r>
      <w:r w:rsidRPr="00BC1A1B">
        <w:t>we</w:t>
      </w:r>
      <w:r w:rsidRPr="00BC1A1B" w:rsidR="00D65B1B">
        <w:t xml:space="preserve"> </w:t>
      </w:r>
      <w:r w:rsidRPr="00BC1A1B">
        <w:t>should</w:t>
      </w:r>
      <w:r w:rsidRPr="00BC1A1B" w:rsidR="00D65B1B">
        <w:t xml:space="preserve"> </w:t>
      </w:r>
      <w:r w:rsidRPr="00BC1A1B">
        <w:t>be</w:t>
      </w:r>
      <w:r w:rsidRPr="00BC1A1B" w:rsidR="00D65B1B">
        <w:t xml:space="preserve"> </w:t>
      </w:r>
      <w:r w:rsidRPr="00BC1A1B">
        <w:t>submitting</w:t>
      </w:r>
      <w:r w:rsidRPr="00BC1A1B" w:rsidR="00D65B1B">
        <w:t xml:space="preserve"> </w:t>
      </w:r>
      <w:r w:rsidRPr="00BC1A1B">
        <w:t>our</w:t>
      </w:r>
      <w:r w:rsidRPr="00BC1A1B" w:rsidR="00D65B1B">
        <w:t xml:space="preserve"> </w:t>
      </w:r>
      <w:r w:rsidRPr="00BC1A1B">
        <w:t>returns.</w:t>
      </w:r>
    </w:p>
    <w:p w:rsidR="008F49E8" w:rsidRPr="00BC1A1B" w:rsidP="008F49E8">
      <w:pPr>
        <w:pStyle w:val="Answer"/>
      </w:pPr>
      <w:r w:rsidRPr="00BC1A1B">
        <w:t>I</w:t>
      </w:r>
      <w:r w:rsidRPr="00BC1A1B" w:rsidR="00D65B1B">
        <w:t xml:space="preserve"> </w:t>
      </w:r>
      <w:r w:rsidRPr="00BC1A1B">
        <w:t>have</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151461">
        <w:t>, when</w:t>
      </w:r>
      <w:r w:rsidRPr="00BC1A1B" w:rsidR="00D65B1B">
        <w:t xml:space="preserve"> </w:t>
      </w:r>
      <w:r w:rsidRPr="00BC1A1B">
        <w:t>I</w:t>
      </w:r>
      <w:r w:rsidRPr="00BC1A1B" w:rsidR="00D65B1B">
        <w:t xml:space="preserve"> </w:t>
      </w:r>
      <w:r w:rsidRPr="00BC1A1B">
        <w:t>look</w:t>
      </w:r>
      <w:r w:rsidRPr="00BC1A1B" w:rsidR="00D65B1B">
        <w:t xml:space="preserve"> </w:t>
      </w:r>
      <w:r w:rsidRPr="00BC1A1B">
        <w:t>upon</w:t>
      </w:r>
      <w:r w:rsidRPr="00BC1A1B" w:rsidR="00D65B1B">
        <w:t xml:space="preserve"> </w:t>
      </w:r>
      <w:r w:rsidRPr="00BC1A1B">
        <w:t>that</w:t>
      </w:r>
      <w:r w:rsidRPr="00BC1A1B" w:rsidR="00D65B1B">
        <w:t xml:space="preserve"> </w:t>
      </w:r>
      <w:r w:rsidRPr="00BC1A1B">
        <w:t>£4.6</w:t>
      </w:r>
      <w:r w:rsidRPr="00BC1A1B" w:rsidR="00D65B1B">
        <w:t xml:space="preserve"> </w:t>
      </w:r>
      <w:r w:rsidRPr="00BC1A1B">
        <w:t>billion</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distributed</w:t>
      </w:r>
      <w:r w:rsidRPr="00BC1A1B" w:rsidR="00D65B1B">
        <w:t xml:space="preserve"> </w:t>
      </w:r>
      <w:r w:rsidRPr="00BC1A1B">
        <w:t>in</w:t>
      </w:r>
      <w:r w:rsidRPr="00BC1A1B" w:rsidR="00D65B1B">
        <w:t xml:space="preserve"> </w:t>
      </w:r>
      <w:r w:rsidRPr="00BC1A1B">
        <w:t>four</w:t>
      </w:r>
      <w:r w:rsidRPr="00BC1A1B" w:rsidR="00D65B1B">
        <w:t xml:space="preserve"> </w:t>
      </w:r>
      <w:r w:rsidRPr="00BC1A1B">
        <w:t>tranches</w:t>
      </w:r>
      <w:r w:rsidR="00890681">
        <w:t xml:space="preserve"> and </w:t>
      </w:r>
      <w:r w:rsidRPr="00BC1A1B">
        <w:t>the</w:t>
      </w:r>
      <w:r w:rsidRPr="00BC1A1B" w:rsidR="00D65B1B">
        <w:t xml:space="preserve"> </w:t>
      </w:r>
      <w:r w:rsidRPr="00BC1A1B">
        <w:t>way</w:t>
      </w:r>
      <w:r w:rsidRPr="00BC1A1B" w:rsidR="00D65B1B">
        <w:t xml:space="preserve"> </w:t>
      </w:r>
      <w:r w:rsidRPr="00BC1A1B">
        <w:t>in</w:t>
      </w:r>
      <w:r w:rsidRPr="00BC1A1B" w:rsidR="00D65B1B">
        <w:t xml:space="preserve"> </w:t>
      </w:r>
      <w:r w:rsidRPr="00BC1A1B">
        <w:t>which</w:t>
      </w:r>
      <w:r w:rsidRPr="00BC1A1B" w:rsidR="00D65B1B">
        <w:t xml:space="preserve"> </w:t>
      </w:r>
      <w:r w:rsidRPr="00BC1A1B">
        <w:t>those</w:t>
      </w:r>
      <w:r w:rsidRPr="00BC1A1B" w:rsidR="00D65B1B">
        <w:t xml:space="preserve"> </w:t>
      </w:r>
      <w:r w:rsidRPr="00BC1A1B">
        <w:t>distributions</w:t>
      </w:r>
      <w:r w:rsidRPr="00BC1A1B" w:rsidR="00D65B1B">
        <w:t xml:space="preserve"> </w:t>
      </w:r>
      <w:r w:rsidRPr="00BC1A1B">
        <w:t>have</w:t>
      </w:r>
      <w:r w:rsidRPr="00BC1A1B" w:rsidR="00D65B1B">
        <w:t xml:space="preserve"> </w:t>
      </w:r>
      <w:r w:rsidRPr="00BC1A1B">
        <w:t>been</w:t>
      </w:r>
      <w:r w:rsidRPr="00BC1A1B" w:rsidR="00D65B1B">
        <w:t xml:space="preserve"> </w:t>
      </w:r>
      <w:r w:rsidRPr="00BC1A1B">
        <w:t>made</w:t>
      </w:r>
      <w:r w:rsidR="00890681">
        <w:t xml:space="preserve">, </w:t>
      </w:r>
      <w:r w:rsidRPr="00BC1A1B">
        <w:t>the</w:t>
      </w:r>
      <w:r w:rsidRPr="00BC1A1B" w:rsidR="00D65B1B">
        <w:t xml:space="preserve"> </w:t>
      </w:r>
      <w:r w:rsidRPr="00BC1A1B">
        <w:t>basis</w:t>
      </w:r>
      <w:r w:rsidRPr="00BC1A1B" w:rsidR="00D65B1B">
        <w:t xml:space="preserve"> </w:t>
      </w:r>
      <w:r w:rsidRPr="00BC1A1B">
        <w:t>of</w:t>
      </w:r>
      <w:r w:rsidRPr="00BC1A1B" w:rsidR="00D65B1B">
        <w:t xml:space="preserve"> </w:t>
      </w:r>
      <w:r w:rsidRPr="00BC1A1B">
        <w:t>the</w:t>
      </w:r>
      <w:r w:rsidRPr="00BC1A1B" w:rsidR="00D65B1B">
        <w:t xml:space="preserve"> </w:t>
      </w:r>
      <w:r w:rsidRPr="00BC1A1B">
        <w:t>allocations</w:t>
      </w:r>
      <w:r w:rsidRPr="00BC1A1B" w:rsidR="00D65B1B">
        <w:t xml:space="preserve"> </w:t>
      </w:r>
      <w:r w:rsidRPr="00BC1A1B">
        <w:t>has</w:t>
      </w:r>
      <w:r w:rsidRPr="00BC1A1B" w:rsidR="00D65B1B">
        <w:t xml:space="preserve"> </w:t>
      </w:r>
      <w:r w:rsidRPr="00BC1A1B">
        <w:t>been</w:t>
      </w:r>
      <w:r w:rsidRPr="00BC1A1B" w:rsidR="00D65B1B">
        <w:t xml:space="preserve"> </w:t>
      </w:r>
      <w:r w:rsidRPr="00BC1A1B">
        <w:t>changed</w:t>
      </w:r>
      <w:r w:rsidRPr="00BC1A1B" w:rsidR="00151461">
        <w:t>, p</w:t>
      </w:r>
      <w:r w:rsidRPr="00BC1A1B">
        <w:t>articularly</w:t>
      </w:r>
      <w:r w:rsidRPr="00BC1A1B" w:rsidR="00D65B1B">
        <w:t xml:space="preserve"> </w:t>
      </w:r>
      <w:r w:rsidRPr="00BC1A1B">
        <w:t>in</w:t>
      </w:r>
      <w:r w:rsidRPr="00BC1A1B" w:rsidR="00D65B1B">
        <w:t xml:space="preserve"> </w:t>
      </w:r>
      <w:r w:rsidRPr="00BC1A1B">
        <w:t>the</w:t>
      </w:r>
      <w:r w:rsidRPr="00BC1A1B" w:rsidR="00D65B1B">
        <w:t xml:space="preserve"> </w:t>
      </w:r>
      <w:r w:rsidRPr="00BC1A1B">
        <w:t>most</w:t>
      </w:r>
      <w:r w:rsidRPr="00BC1A1B" w:rsidR="00D65B1B">
        <w:t xml:space="preserve"> </w:t>
      </w:r>
      <w:r w:rsidRPr="00BC1A1B">
        <w:t>recent</w:t>
      </w:r>
      <w:r w:rsidRPr="00BC1A1B" w:rsidR="00D65B1B">
        <w:t xml:space="preserve"> </w:t>
      </w:r>
      <w:r w:rsidRPr="00BC1A1B">
        <w:t>tranche,</w:t>
      </w:r>
      <w:r w:rsidRPr="00BC1A1B" w:rsidR="00D65B1B">
        <w:t xml:space="preserve"> </w:t>
      </w:r>
      <w:r w:rsidRPr="00BC1A1B">
        <w:t>to</w:t>
      </w:r>
      <w:r w:rsidRPr="00BC1A1B" w:rsidR="00D65B1B">
        <w:t xml:space="preserve"> </w:t>
      </w:r>
      <w:r w:rsidRPr="00BC1A1B">
        <w:t>address</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concerns</w:t>
      </w:r>
      <w:r w:rsidRPr="00BC1A1B" w:rsidR="00D65B1B">
        <w:t xml:space="preserve"> </w:t>
      </w:r>
      <w:r w:rsidRPr="00BC1A1B">
        <w:t>that</w:t>
      </w:r>
      <w:r w:rsidRPr="00BC1A1B" w:rsidR="00D65B1B">
        <w:t xml:space="preserve"> </w:t>
      </w:r>
      <w:r w:rsidRPr="00BC1A1B">
        <w:t>Stephen</w:t>
      </w:r>
      <w:r w:rsidRPr="00BC1A1B" w:rsidR="00D65B1B">
        <w:t xml:space="preserve"> </w:t>
      </w:r>
      <w:r w:rsidRPr="00BC1A1B">
        <w:t>highlight</w:t>
      </w:r>
      <w:r w:rsidR="00890681">
        <w:t>ed</w:t>
      </w:r>
      <w:r w:rsidRPr="00BC1A1B" w:rsidR="00151461">
        <w:t xml:space="preserve"> earlier</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deprivation</w:t>
      </w:r>
      <w:r w:rsidRPr="00BC1A1B" w:rsidR="00D65B1B">
        <w:t xml:space="preserve"> </w:t>
      </w:r>
      <w:r w:rsidR="00890681">
        <w:t>in</w:t>
      </w:r>
      <w:r w:rsidRPr="00BC1A1B" w:rsidR="00D65B1B">
        <w:t xml:space="preserve"> </w:t>
      </w:r>
      <w:r w:rsidRPr="00BC1A1B">
        <w:t>the</w:t>
      </w:r>
      <w:r w:rsidRPr="00BC1A1B" w:rsidR="00D65B1B">
        <w:t xml:space="preserve"> </w:t>
      </w:r>
      <w:r w:rsidRPr="00BC1A1B">
        <w:t>councils</w:t>
      </w:r>
      <w:r w:rsidRPr="00BC1A1B" w:rsidR="00D65B1B">
        <w:t xml:space="preserve"> </w:t>
      </w:r>
      <w:r w:rsidRPr="00BC1A1B">
        <w:t>that</w:t>
      </w:r>
      <w:r w:rsidRPr="00BC1A1B" w:rsidR="00D65B1B">
        <w:t xml:space="preserve"> </w:t>
      </w:r>
      <w:r w:rsidRPr="00BC1A1B">
        <w:t>he</w:t>
      </w:r>
      <w:r w:rsidRPr="00BC1A1B" w:rsidR="00D65B1B">
        <w:t xml:space="preserve"> </w:t>
      </w:r>
      <w:r w:rsidRPr="00BC1A1B">
        <w:t>represents</w:t>
      </w:r>
      <w:r w:rsidR="00890681">
        <w:t>.</w:t>
      </w:r>
      <w:r w:rsidRPr="00BC1A1B" w:rsidR="00D65B1B">
        <w:t xml:space="preserve"> </w:t>
      </w:r>
      <w:r w:rsidRPr="00BC1A1B" w:rsidR="00151461">
        <w:t xml:space="preserve">I think </w:t>
      </w:r>
      <w:r w:rsidRPr="00BC1A1B">
        <w:t>the</w:t>
      </w:r>
      <w:r w:rsidRPr="00BC1A1B" w:rsidR="00D65B1B">
        <w:t xml:space="preserve"> </w:t>
      </w:r>
      <w:r w:rsidRPr="00BC1A1B">
        <w:t>Government</w:t>
      </w:r>
      <w:r w:rsidRPr="00BC1A1B" w:rsidR="00D65B1B">
        <w:t xml:space="preserve"> </w:t>
      </w:r>
      <w:r w:rsidRPr="00BC1A1B">
        <w:t>have</w:t>
      </w:r>
      <w:r w:rsidRPr="00BC1A1B" w:rsidR="00D65B1B">
        <w:t xml:space="preserve"> </w:t>
      </w:r>
      <w:r w:rsidRPr="00BC1A1B">
        <w:t>been</w:t>
      </w:r>
      <w:r w:rsidRPr="00BC1A1B" w:rsidR="00D65B1B">
        <w:t xml:space="preserve"> </w:t>
      </w:r>
      <w:r w:rsidRPr="00BC1A1B">
        <w:t>quite</w:t>
      </w:r>
      <w:r w:rsidRPr="00BC1A1B" w:rsidR="00D65B1B">
        <w:t xml:space="preserve"> </w:t>
      </w:r>
      <w:r w:rsidRPr="00BC1A1B">
        <w:t>clever</w:t>
      </w:r>
      <w:r w:rsidRPr="00BC1A1B" w:rsidR="00D65B1B">
        <w:t xml:space="preserve"> </w:t>
      </w:r>
      <w:r w:rsidRPr="00BC1A1B">
        <w:t>in</w:t>
      </w:r>
      <w:r w:rsidRPr="00BC1A1B" w:rsidR="00D65B1B">
        <w:t xml:space="preserve"> </w:t>
      </w:r>
      <w:r w:rsidRPr="00BC1A1B">
        <w:t>how</w:t>
      </w:r>
      <w:r w:rsidRPr="00BC1A1B" w:rsidR="00D65B1B">
        <w:t xml:space="preserve"> </w:t>
      </w:r>
      <w:r w:rsidRPr="00BC1A1B">
        <w:t>they</w:t>
      </w:r>
      <w:r w:rsidRPr="00BC1A1B" w:rsidR="00D65B1B">
        <w:t xml:space="preserve"> </w:t>
      </w:r>
      <w:r w:rsidRPr="00BC1A1B">
        <w:t>have</w:t>
      </w:r>
      <w:r w:rsidRPr="00BC1A1B" w:rsidR="00D65B1B">
        <w:t xml:space="preserve"> </w:t>
      </w:r>
      <w:r w:rsidRPr="00BC1A1B">
        <w:t>done</w:t>
      </w:r>
      <w:r w:rsidRPr="00BC1A1B" w:rsidR="00D65B1B">
        <w:t xml:space="preserve"> </w:t>
      </w:r>
      <w:r w:rsidRPr="00BC1A1B">
        <w:t>that,</w:t>
      </w:r>
      <w:r w:rsidRPr="00BC1A1B" w:rsidR="00D65B1B">
        <w:t xml:space="preserve"> </w:t>
      </w:r>
      <w:r w:rsidRPr="00BC1A1B">
        <w:t>candidly</w:t>
      </w:r>
      <w:r w:rsidRPr="00BC1A1B" w:rsidR="00151461">
        <w:t>. They have</w:t>
      </w:r>
      <w:r w:rsidRPr="00BC1A1B" w:rsidR="00D65B1B">
        <w:t xml:space="preserve"> </w:t>
      </w:r>
      <w:r w:rsidRPr="00BC1A1B">
        <w:t>exceeded</w:t>
      </w:r>
      <w:r w:rsidRPr="00BC1A1B" w:rsidR="00D65B1B">
        <w:t xml:space="preserve"> </w:t>
      </w:r>
      <w:r w:rsidRPr="00BC1A1B">
        <w:t>my</w:t>
      </w:r>
      <w:r w:rsidRPr="00BC1A1B" w:rsidR="00D65B1B">
        <w:t xml:space="preserve"> </w:t>
      </w:r>
      <w:r w:rsidRPr="00BC1A1B">
        <w:t>expectations.</w:t>
      </w:r>
      <w:r w:rsidRPr="00BC1A1B" w:rsidR="00D65B1B">
        <w:t xml:space="preserve"> </w:t>
      </w:r>
      <w:r w:rsidRPr="00BC1A1B">
        <w:t>If</w:t>
      </w:r>
      <w:r w:rsidRPr="00BC1A1B" w:rsidR="00D65B1B">
        <w:t xml:space="preserve"> </w:t>
      </w:r>
      <w:r w:rsidRPr="00BC1A1B">
        <w:t>you</w:t>
      </w:r>
      <w:r w:rsidRPr="00BC1A1B" w:rsidR="00D65B1B">
        <w:t xml:space="preserve"> </w:t>
      </w:r>
      <w:r w:rsidR="00890681">
        <w:t>had</w:t>
      </w:r>
      <w:r w:rsidRPr="00BC1A1B" w:rsidR="00D65B1B">
        <w:t xml:space="preserve"> </w:t>
      </w:r>
      <w:r w:rsidRPr="00BC1A1B">
        <w:t>asked</w:t>
      </w:r>
      <w:r w:rsidRPr="00BC1A1B" w:rsidR="00D65B1B">
        <w:t xml:space="preserve"> </w:t>
      </w:r>
      <w:r w:rsidRPr="00BC1A1B">
        <w:t>me</w:t>
      </w:r>
      <w:r w:rsidRPr="00BC1A1B" w:rsidR="00D65B1B">
        <w:t xml:space="preserve"> </w:t>
      </w:r>
      <w:r w:rsidRPr="00BC1A1B">
        <w:t>in</w:t>
      </w:r>
      <w:r w:rsidRPr="00BC1A1B" w:rsidR="00D65B1B">
        <w:t xml:space="preserve"> </w:t>
      </w:r>
      <w:r w:rsidRPr="00BC1A1B">
        <w:t>March</w:t>
      </w:r>
      <w:r w:rsidRPr="00BC1A1B" w:rsidR="00D65B1B">
        <w:t xml:space="preserve"> </w:t>
      </w:r>
      <w:r w:rsidRPr="00BC1A1B">
        <w:t>if</w:t>
      </w:r>
      <w:r w:rsidRPr="00BC1A1B" w:rsidR="00D65B1B">
        <w:t xml:space="preserve"> </w:t>
      </w:r>
      <w:r w:rsidRPr="00BC1A1B">
        <w:t>I</w:t>
      </w:r>
      <w:r w:rsidRPr="00BC1A1B" w:rsidR="00D65B1B">
        <w:t xml:space="preserve"> </w:t>
      </w:r>
      <w:r w:rsidRPr="00BC1A1B">
        <w:t>was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compensated</w:t>
      </w:r>
      <w:r w:rsidRPr="00BC1A1B" w:rsidR="00D65B1B">
        <w:t xml:space="preserve"> </w:t>
      </w:r>
      <w:r w:rsidRPr="00BC1A1B">
        <w:t>adequately</w:t>
      </w:r>
      <w:r w:rsidRPr="00BC1A1B" w:rsidR="00D65B1B">
        <w:t xml:space="preserve"> </w:t>
      </w:r>
      <w:r w:rsidRPr="00BC1A1B">
        <w:t>for</w:t>
      </w:r>
      <w:r w:rsidRPr="00BC1A1B" w:rsidR="00D65B1B">
        <w:t xml:space="preserve"> </w:t>
      </w:r>
      <w:r w:rsidRPr="00BC1A1B">
        <w:t>Covid,</w:t>
      </w:r>
      <w:r w:rsidRPr="00BC1A1B" w:rsidR="00D65B1B">
        <w:t xml:space="preserve"> </w:t>
      </w:r>
      <w:r w:rsidRPr="00BC1A1B">
        <w:t>I</w:t>
      </w:r>
      <w:r w:rsidRPr="00BC1A1B" w:rsidR="00D65B1B">
        <w:t xml:space="preserve"> </w:t>
      </w:r>
      <w:r w:rsidRPr="00BC1A1B">
        <w:t>would</w:t>
      </w:r>
      <w:r w:rsidRPr="00BC1A1B" w:rsidR="00D65B1B">
        <w:t xml:space="preserve"> </w:t>
      </w:r>
      <w:r w:rsidRPr="00BC1A1B">
        <w:t>have</w:t>
      </w:r>
      <w:r w:rsidRPr="00BC1A1B" w:rsidR="00D65B1B">
        <w:t xml:space="preserve"> </w:t>
      </w:r>
      <w:r w:rsidRPr="00BC1A1B">
        <w:t>had</w:t>
      </w:r>
      <w:r w:rsidRPr="00BC1A1B" w:rsidR="00D65B1B">
        <w:t xml:space="preserve"> </w:t>
      </w:r>
      <w:r w:rsidRPr="00BC1A1B">
        <w:t>real</w:t>
      </w:r>
      <w:r w:rsidRPr="00BC1A1B" w:rsidR="00D65B1B">
        <w:t xml:space="preserve"> </w:t>
      </w:r>
      <w:r w:rsidRPr="00BC1A1B">
        <w:t>doubts</w:t>
      </w:r>
      <w:r w:rsidRPr="00BC1A1B" w:rsidR="00D65B1B">
        <w:t xml:space="preserve"> </w:t>
      </w:r>
      <w:r w:rsidRPr="00BC1A1B">
        <w:t>but,</w:t>
      </w:r>
      <w:r w:rsidRPr="00BC1A1B" w:rsidR="00D65B1B">
        <w:t xml:space="preserve"> </w:t>
      </w:r>
      <w:r w:rsidRPr="00BC1A1B">
        <w:t>to</w:t>
      </w:r>
      <w:r w:rsidRPr="00BC1A1B" w:rsidR="00D65B1B">
        <w:t xml:space="preserve"> </w:t>
      </w:r>
      <w:r w:rsidRPr="00BC1A1B">
        <w:t>date,</w:t>
      </w:r>
      <w:r w:rsidRPr="00BC1A1B" w:rsidR="00D65B1B">
        <w:t xml:space="preserve"> </w:t>
      </w:r>
      <w:r w:rsidRPr="00BC1A1B">
        <w:t>while</w:t>
      </w:r>
      <w:r w:rsidRPr="00BC1A1B" w:rsidR="00D65B1B">
        <w:t xml:space="preserve"> </w:t>
      </w:r>
      <w:r w:rsidRPr="00BC1A1B">
        <w:t>the</w:t>
      </w:r>
      <w:r w:rsidRPr="00BC1A1B" w:rsidR="00D65B1B">
        <w:t xml:space="preserve"> </w:t>
      </w:r>
      <w:r w:rsidRPr="00BC1A1B">
        <w:t>approach</w:t>
      </w:r>
      <w:r w:rsidRPr="00BC1A1B" w:rsidR="00D65B1B">
        <w:t xml:space="preserve"> </w:t>
      </w:r>
      <w:r w:rsidRPr="00BC1A1B">
        <w:t>has</w:t>
      </w:r>
      <w:r w:rsidRPr="00BC1A1B" w:rsidR="00D65B1B">
        <w:t xml:space="preserve"> </w:t>
      </w:r>
      <w:r w:rsidRPr="00BC1A1B">
        <w:t>always</w:t>
      </w:r>
      <w:r w:rsidRPr="00BC1A1B" w:rsidR="00D65B1B">
        <w:t xml:space="preserve"> </w:t>
      </w:r>
      <w:r w:rsidRPr="00BC1A1B">
        <w:t>been</w:t>
      </w:r>
      <w:r w:rsidRPr="00BC1A1B" w:rsidR="00D65B1B">
        <w:t xml:space="preserve"> </w:t>
      </w:r>
      <w:r w:rsidRPr="00BC1A1B">
        <w:t>looking</w:t>
      </w:r>
      <w:r w:rsidRPr="00BC1A1B" w:rsidR="00D65B1B">
        <w:t xml:space="preserve"> </w:t>
      </w:r>
      <w:r w:rsidRPr="00BC1A1B">
        <w:t>backwards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how</w:t>
      </w:r>
      <w:r w:rsidRPr="00BC1A1B" w:rsidR="00D65B1B">
        <w:t xml:space="preserve"> </w:t>
      </w:r>
      <w:r w:rsidRPr="00BC1A1B">
        <w:t>costs</w:t>
      </w:r>
      <w:r w:rsidRPr="00BC1A1B" w:rsidR="00D65B1B">
        <w:t xml:space="preserve"> </w:t>
      </w:r>
      <w:r w:rsidRPr="00BC1A1B">
        <w:t>are</w:t>
      </w:r>
      <w:r w:rsidRPr="00BC1A1B" w:rsidR="00D65B1B">
        <w:t xml:space="preserve"> </w:t>
      </w:r>
      <w:r w:rsidRPr="00BC1A1B">
        <w:t>being</w:t>
      </w:r>
      <w:r w:rsidRPr="00BC1A1B" w:rsidR="00D65B1B">
        <w:t xml:space="preserve"> </w:t>
      </w:r>
      <w:r w:rsidRPr="00BC1A1B">
        <w:t>incurred,</w:t>
      </w:r>
      <w:r w:rsidRPr="00BC1A1B" w:rsidR="00D65B1B">
        <w:t xml:space="preserve"> </w:t>
      </w:r>
      <w:r w:rsidRPr="00BC1A1B">
        <w:t>never</w:t>
      </w:r>
      <w:r w:rsidR="00890681">
        <w:t xml:space="preserve"> </w:t>
      </w:r>
      <w:r w:rsidRPr="00BC1A1B">
        <w:t>the</w:t>
      </w:r>
      <w:r w:rsidR="00890681">
        <w:t xml:space="preserve"> </w:t>
      </w:r>
      <w:r w:rsidRPr="00BC1A1B">
        <w:t>less,</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this</w:t>
      </w:r>
      <w:r w:rsidRPr="00BC1A1B" w:rsidR="00D65B1B">
        <w:t xml:space="preserve"> </w:t>
      </w:r>
      <w:r w:rsidRPr="00BC1A1B">
        <w:t>series</w:t>
      </w:r>
      <w:r w:rsidRPr="00BC1A1B" w:rsidR="00D65B1B">
        <w:t xml:space="preserve"> </w:t>
      </w:r>
      <w:r w:rsidRPr="00BC1A1B">
        <w:t>of</w:t>
      </w:r>
      <w:r w:rsidRPr="00BC1A1B" w:rsidR="00D65B1B">
        <w:t xml:space="preserve"> </w:t>
      </w:r>
      <w:r w:rsidRPr="00BC1A1B">
        <w:t>tranches.</w:t>
      </w:r>
    </w:p>
    <w:p w:rsidR="008F49E8" w:rsidRPr="00BC1A1B" w:rsidP="008F49E8">
      <w:pPr>
        <w:pStyle w:val="Answer"/>
      </w:pPr>
      <w:r w:rsidRPr="00BC1A1B">
        <w:t>There</w:t>
      </w:r>
      <w:r w:rsidRPr="00BC1A1B" w:rsidR="00D65B1B">
        <w:t xml:space="preserve"> </w:t>
      </w:r>
      <w:r w:rsidRPr="00BC1A1B">
        <w:t>is</w:t>
      </w:r>
      <w:r w:rsidRPr="00BC1A1B" w:rsidR="00D65B1B">
        <w:t xml:space="preserve"> </w:t>
      </w:r>
      <w:r w:rsidRPr="00BC1A1B">
        <w:t>still</w:t>
      </w:r>
      <w:r w:rsidRPr="00BC1A1B" w:rsidR="00D65B1B">
        <w:t xml:space="preserve"> </w:t>
      </w:r>
      <w:r w:rsidRPr="00BC1A1B">
        <w:t>a</w:t>
      </w:r>
      <w:r w:rsidRPr="00BC1A1B" w:rsidR="00D65B1B">
        <w:t xml:space="preserve"> </w:t>
      </w:r>
      <w:r w:rsidRPr="00BC1A1B">
        <w:t>bit</w:t>
      </w:r>
      <w:r w:rsidRPr="00BC1A1B" w:rsidR="00D65B1B">
        <w:t xml:space="preserve"> </w:t>
      </w:r>
      <w:r w:rsidRPr="00BC1A1B">
        <w:t>of</w:t>
      </w:r>
      <w:r w:rsidRPr="00BC1A1B" w:rsidR="00D65B1B">
        <w:t xml:space="preserve"> </w:t>
      </w:r>
      <w:r w:rsidRPr="00BC1A1B">
        <w:t>uncertainty</w:t>
      </w:r>
      <w:r w:rsidRPr="00BC1A1B" w:rsidR="00D65B1B">
        <w:t xml:space="preserve"> </w:t>
      </w:r>
      <w:r w:rsidRPr="00BC1A1B">
        <w:t>about</w:t>
      </w:r>
      <w:r w:rsidRPr="00BC1A1B" w:rsidR="00D65B1B">
        <w:t xml:space="preserve"> </w:t>
      </w:r>
      <w:r w:rsidRPr="00BC1A1B">
        <w:t>income</w:t>
      </w:r>
      <w:r w:rsidRPr="00BC1A1B" w:rsidR="00D65B1B">
        <w:t xml:space="preserve"> </w:t>
      </w:r>
      <w:r w:rsidRPr="00BC1A1B">
        <w:t>because</w:t>
      </w:r>
      <w:r w:rsidRPr="00BC1A1B" w:rsidR="00D65B1B">
        <w:t xml:space="preserve"> </w:t>
      </w:r>
      <w:r w:rsidRPr="00BC1A1B">
        <w:t>the</w:t>
      </w:r>
      <w:r w:rsidRPr="00BC1A1B" w:rsidR="00D65B1B">
        <w:t xml:space="preserve"> </w:t>
      </w:r>
      <w:r w:rsidRPr="00BC1A1B">
        <w:t>first</w:t>
      </w:r>
      <w:r w:rsidRPr="00BC1A1B" w:rsidR="00D65B1B">
        <w:t xml:space="preserve"> </w:t>
      </w:r>
      <w:r w:rsidRPr="00BC1A1B">
        <w:t>payment</w:t>
      </w:r>
      <w:r w:rsidRPr="00BC1A1B" w:rsidR="00D65B1B">
        <w:t xml:space="preserve"> </w:t>
      </w:r>
      <w:r w:rsidRPr="00BC1A1B">
        <w:t>has</w:t>
      </w:r>
      <w:r w:rsidRPr="00BC1A1B" w:rsidR="00D65B1B">
        <w:t xml:space="preserve"> </w:t>
      </w:r>
      <w:r w:rsidRPr="00BC1A1B">
        <w:t>not</w:t>
      </w:r>
      <w:r w:rsidRPr="00BC1A1B" w:rsidR="00D65B1B">
        <w:t xml:space="preserve"> </w:t>
      </w:r>
      <w:r w:rsidRPr="00BC1A1B">
        <w:t>yet</w:t>
      </w:r>
      <w:r w:rsidRPr="00BC1A1B" w:rsidR="00D65B1B">
        <w:t xml:space="preserve"> </w:t>
      </w:r>
      <w:r w:rsidRPr="00BC1A1B">
        <w:t>been</w:t>
      </w:r>
      <w:r w:rsidRPr="00BC1A1B" w:rsidR="00D65B1B">
        <w:t xml:space="preserve"> </w:t>
      </w:r>
      <w:r w:rsidRPr="00BC1A1B">
        <w:t>made.</w:t>
      </w:r>
      <w:r w:rsidRPr="00BC1A1B" w:rsidR="00D65B1B">
        <w:t xml:space="preserve"> </w:t>
      </w:r>
      <w:r w:rsidRPr="00BC1A1B">
        <w:t>Councils</w:t>
      </w:r>
      <w:r w:rsidRPr="00BC1A1B" w:rsidR="00D65B1B">
        <w:t xml:space="preserve"> </w:t>
      </w:r>
      <w:r w:rsidRPr="00BC1A1B">
        <w:t>have</w:t>
      </w:r>
      <w:r w:rsidRPr="00BC1A1B" w:rsidR="00D65B1B">
        <w:t xml:space="preserve"> </w:t>
      </w:r>
      <w:r w:rsidRPr="00BC1A1B">
        <w:t>indented</w:t>
      </w:r>
      <w:r w:rsidRPr="00BC1A1B" w:rsidR="00D65B1B">
        <w:t xml:space="preserve"> </w:t>
      </w:r>
      <w:r w:rsidRPr="00BC1A1B">
        <w:t>for</w:t>
      </w:r>
      <w:r w:rsidRPr="00BC1A1B" w:rsidR="00D65B1B">
        <w:t xml:space="preserve"> </w:t>
      </w:r>
      <w:r w:rsidRPr="00BC1A1B">
        <w:t>the</w:t>
      </w:r>
      <w:r w:rsidRPr="00BC1A1B" w:rsidR="00D65B1B">
        <w:t xml:space="preserve"> </w:t>
      </w:r>
      <w:r w:rsidRPr="00BC1A1B">
        <w:t>lost</w:t>
      </w:r>
      <w:r w:rsidRPr="00BC1A1B" w:rsidR="00D65B1B">
        <w:t xml:space="preserve"> </w:t>
      </w:r>
      <w:r w:rsidRPr="00BC1A1B">
        <w:t>income</w:t>
      </w:r>
      <w:r w:rsidRPr="00BC1A1B" w:rsidR="00D65B1B">
        <w:t xml:space="preserve"> </w:t>
      </w:r>
      <w:r w:rsidRPr="00BC1A1B">
        <w:t>that</w:t>
      </w:r>
      <w:r w:rsidRPr="00BC1A1B" w:rsidR="00D65B1B">
        <w:t xml:space="preserve"> </w:t>
      </w:r>
      <w:r w:rsidRPr="00BC1A1B">
        <w:t>they</w:t>
      </w:r>
      <w:r w:rsidRPr="00BC1A1B" w:rsidR="00D65B1B">
        <w:t xml:space="preserve"> </w:t>
      </w:r>
      <w:r w:rsidRPr="00BC1A1B">
        <w:t>have</w:t>
      </w:r>
      <w:r w:rsidRPr="00BC1A1B" w:rsidR="00D65B1B">
        <w:t xml:space="preserve"> </w:t>
      </w:r>
      <w:r w:rsidRPr="00BC1A1B">
        <w:t>identified.</w:t>
      </w:r>
      <w:r w:rsidRPr="00BC1A1B" w:rsidR="00D65B1B">
        <w:t xml:space="preserve"> </w:t>
      </w:r>
      <w:r w:rsidRPr="00BC1A1B">
        <w:t>It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interesting</w:t>
      </w:r>
      <w:r w:rsidRPr="00BC1A1B" w:rsidR="00D65B1B">
        <w:t xml:space="preserve"> </w:t>
      </w:r>
      <w:r w:rsidRPr="00BC1A1B">
        <w:t>to</w:t>
      </w:r>
      <w:r w:rsidRPr="00BC1A1B" w:rsidR="00D65B1B">
        <w:t xml:space="preserve"> </w:t>
      </w:r>
      <w:r w:rsidRPr="00BC1A1B">
        <w:t>see</w:t>
      </w:r>
      <w:r w:rsidRPr="00BC1A1B" w:rsidR="00D65B1B">
        <w:t xml:space="preserve"> </w:t>
      </w:r>
      <w:r w:rsidRPr="00BC1A1B">
        <w:t>how</w:t>
      </w:r>
      <w:r w:rsidRPr="00BC1A1B" w:rsidR="00D65B1B">
        <w:t xml:space="preserve"> </w:t>
      </w:r>
      <w:r w:rsidRPr="00BC1A1B">
        <w:t>that</w:t>
      </w:r>
      <w:r w:rsidRPr="00BC1A1B" w:rsidR="00D65B1B">
        <w:t xml:space="preserve"> </w:t>
      </w:r>
      <w:r w:rsidRPr="00BC1A1B">
        <w:t>is</w:t>
      </w:r>
      <w:r w:rsidRPr="00BC1A1B" w:rsidR="00D65B1B">
        <w:t xml:space="preserve"> </w:t>
      </w:r>
      <w:r w:rsidRPr="00BC1A1B">
        <w:t>paid</w:t>
      </w:r>
      <w:r w:rsidRPr="00BC1A1B" w:rsidR="00D65B1B">
        <w:t xml:space="preserve"> </w:t>
      </w:r>
      <w:r w:rsidRPr="00BC1A1B">
        <w:t>out</w:t>
      </w:r>
      <w:r w:rsidRPr="00BC1A1B" w:rsidR="00D65B1B">
        <w:t xml:space="preserve"> </w:t>
      </w:r>
      <w:r w:rsidRPr="00BC1A1B">
        <w:t>over</w:t>
      </w:r>
      <w:r w:rsidRPr="00BC1A1B" w:rsidR="00D65B1B">
        <w:t xml:space="preserve"> </w:t>
      </w:r>
      <w:r w:rsidRPr="00BC1A1B">
        <w:t>three</w:t>
      </w:r>
      <w:r w:rsidRPr="00BC1A1B" w:rsidR="00D65B1B">
        <w:t xml:space="preserve"> </w:t>
      </w:r>
      <w:r w:rsidRPr="00BC1A1B">
        <w:t>tranches,</w:t>
      </w:r>
      <w:r w:rsidRPr="00BC1A1B" w:rsidR="00D65B1B">
        <w:t xml:space="preserve"> </w:t>
      </w:r>
      <w:r w:rsidRPr="00BC1A1B">
        <w:t>so</w:t>
      </w:r>
      <w:r w:rsidRPr="00BC1A1B" w:rsidR="00D65B1B">
        <w:t xml:space="preserve"> </w:t>
      </w:r>
      <w:r w:rsidRPr="00BC1A1B">
        <w:t>the</w:t>
      </w:r>
      <w:r w:rsidRPr="00BC1A1B" w:rsidR="00D65B1B">
        <w:t xml:space="preserve"> </w:t>
      </w:r>
      <w:r w:rsidRPr="00BC1A1B">
        <w:t>jury</w:t>
      </w:r>
      <w:r w:rsidRPr="00BC1A1B" w:rsidR="00D65B1B">
        <w:t xml:space="preserve"> </w:t>
      </w:r>
      <w:r w:rsidRPr="00BC1A1B">
        <w:t>is</w:t>
      </w:r>
      <w:r w:rsidRPr="00BC1A1B" w:rsidR="00D65B1B">
        <w:t xml:space="preserve"> </w:t>
      </w:r>
      <w:r w:rsidRPr="00BC1A1B">
        <w:t>still</w:t>
      </w:r>
      <w:r w:rsidRPr="00BC1A1B" w:rsidR="00D65B1B">
        <w:t xml:space="preserve"> </w:t>
      </w:r>
      <w:r w:rsidRPr="00BC1A1B">
        <w:t>a</w:t>
      </w:r>
      <w:r w:rsidRPr="00BC1A1B" w:rsidR="00D65B1B">
        <w:t xml:space="preserve"> </w:t>
      </w:r>
      <w:r w:rsidRPr="00BC1A1B">
        <w:t>little</w:t>
      </w:r>
      <w:r w:rsidRPr="00BC1A1B" w:rsidR="00D65B1B">
        <w:t xml:space="preserve"> </w:t>
      </w:r>
      <w:r w:rsidRPr="00BC1A1B">
        <w:t>bit</w:t>
      </w:r>
      <w:r w:rsidRPr="00BC1A1B" w:rsidR="00D65B1B">
        <w:t xml:space="preserve"> </w:t>
      </w:r>
      <w:r w:rsidRPr="00BC1A1B">
        <w:t>out</w:t>
      </w:r>
      <w:r w:rsidRPr="00BC1A1B" w:rsidR="00D65B1B">
        <w:t xml:space="preserve"> </w:t>
      </w:r>
      <w:r w:rsidRPr="00BC1A1B">
        <w:t>on</w:t>
      </w:r>
      <w:r w:rsidRPr="00BC1A1B" w:rsidR="00D65B1B">
        <w:t xml:space="preserve"> </w:t>
      </w:r>
      <w:r w:rsidRPr="00BC1A1B">
        <w:t>income.</w:t>
      </w:r>
      <w:r w:rsidRPr="00BC1A1B" w:rsidR="00D65B1B">
        <w:t xml:space="preserve"> </w:t>
      </w:r>
      <w:r w:rsidRPr="00BC1A1B">
        <w:t>Of</w:t>
      </w:r>
      <w:r w:rsidRPr="00BC1A1B" w:rsidR="00D65B1B">
        <w:t xml:space="preserve"> </w:t>
      </w:r>
      <w:r w:rsidRPr="00BC1A1B">
        <w:t>course,</w:t>
      </w:r>
      <w:r w:rsidRPr="00BC1A1B" w:rsidR="00D65B1B">
        <w:t xml:space="preserve"> </w:t>
      </w:r>
      <w:r w:rsidRPr="00BC1A1B">
        <w:t>as</w:t>
      </w:r>
      <w:r w:rsidRPr="00BC1A1B" w:rsidR="00D65B1B">
        <w:t xml:space="preserve"> </w:t>
      </w:r>
      <w:r w:rsidRPr="00BC1A1B">
        <w:t>has</w:t>
      </w:r>
      <w:r w:rsidRPr="00BC1A1B" w:rsidR="00D65B1B">
        <w:t xml:space="preserve"> </w:t>
      </w:r>
      <w:r w:rsidRPr="00BC1A1B">
        <w:t>already</w:t>
      </w:r>
      <w:r w:rsidRPr="00BC1A1B" w:rsidR="00D65B1B">
        <w:t xml:space="preserve"> </w:t>
      </w:r>
      <w:r w:rsidRPr="00BC1A1B">
        <w:t>been</w:t>
      </w:r>
      <w:r w:rsidRPr="00BC1A1B" w:rsidR="00D65B1B">
        <w:t xml:space="preserve"> </w:t>
      </w:r>
      <w:r w:rsidRPr="00BC1A1B">
        <w:t>discussed,</w:t>
      </w:r>
      <w:r w:rsidRPr="00BC1A1B" w:rsidR="00D65B1B">
        <w:t xml:space="preserve"> </w:t>
      </w:r>
      <w:r w:rsidRPr="00BC1A1B">
        <w:t>in</w:t>
      </w:r>
      <w:r w:rsidRPr="00BC1A1B" w:rsidR="00D65B1B">
        <w:t xml:space="preserve"> </w:t>
      </w:r>
      <w:r w:rsidRPr="00BC1A1B">
        <w:t>relation</w:t>
      </w:r>
      <w:r w:rsidRPr="00BC1A1B" w:rsidR="00D65B1B">
        <w:t xml:space="preserve"> </w:t>
      </w:r>
      <w:r w:rsidRPr="00BC1A1B">
        <w:t>to</w:t>
      </w:r>
      <w:r w:rsidRPr="00BC1A1B" w:rsidR="00D65B1B">
        <w:t xml:space="preserve"> </w:t>
      </w:r>
      <w:r w:rsidRPr="00BC1A1B">
        <w:t>taxation</w:t>
      </w:r>
      <w:r w:rsidRPr="00BC1A1B" w:rsidR="00D65B1B">
        <w:t xml:space="preserve"> </w:t>
      </w:r>
      <w:r w:rsidRPr="00BC1A1B">
        <w:t>and</w:t>
      </w:r>
      <w:r w:rsidRPr="00BC1A1B" w:rsidR="00D65B1B">
        <w:t xml:space="preserve"> </w:t>
      </w:r>
      <w:r w:rsidRPr="00BC1A1B">
        <w:t>the</w:t>
      </w:r>
      <w:r w:rsidRPr="00BC1A1B" w:rsidR="00D65B1B">
        <w:t xml:space="preserve"> </w:t>
      </w:r>
      <w:r w:rsidRPr="00BC1A1B">
        <w:t>impact</w:t>
      </w:r>
      <w:r w:rsidRPr="00BC1A1B" w:rsidR="00D65B1B">
        <w:t xml:space="preserve"> </w:t>
      </w:r>
      <w:r w:rsidRPr="00BC1A1B">
        <w:t>on</w:t>
      </w:r>
      <w:r w:rsidRPr="00BC1A1B" w:rsidR="00D65B1B">
        <w:t xml:space="preserve"> </w:t>
      </w:r>
      <w:r w:rsidRPr="00BC1A1B">
        <w:t>collection</w:t>
      </w:r>
      <w:r w:rsidRPr="00BC1A1B" w:rsidR="00D65B1B">
        <w:t xml:space="preserve"> </w:t>
      </w:r>
      <w:r w:rsidRPr="00BC1A1B">
        <w:t>fund</w:t>
      </w:r>
      <w:r w:rsidRPr="00BC1A1B" w:rsidR="00D65B1B">
        <w:t xml:space="preserve"> </w:t>
      </w:r>
      <w:r w:rsidRPr="00BC1A1B">
        <w:t>balances</w:t>
      </w:r>
      <w:r w:rsidRPr="00BC1A1B" w:rsidR="00D65B1B">
        <w:t xml:space="preserve"> </w:t>
      </w:r>
      <w:r w:rsidRPr="00BC1A1B">
        <w:t>for</w:t>
      </w:r>
      <w:r w:rsidRPr="00BC1A1B" w:rsidR="00D65B1B">
        <w:t xml:space="preserve"> </w:t>
      </w:r>
      <w:r w:rsidRPr="00BC1A1B">
        <w:t>next</w:t>
      </w:r>
      <w:r w:rsidRPr="00BC1A1B" w:rsidR="00D65B1B">
        <w:t xml:space="preserve"> </w:t>
      </w:r>
      <w:r w:rsidRPr="00BC1A1B">
        <w:t>year,</w:t>
      </w:r>
      <w:r w:rsidRPr="00BC1A1B" w:rsidR="00D65B1B">
        <w:t xml:space="preserve"> </w:t>
      </w:r>
      <w:r w:rsidRPr="00BC1A1B">
        <w:t>we</w:t>
      </w:r>
      <w:r w:rsidRPr="00BC1A1B" w:rsidR="00D65B1B">
        <w:t xml:space="preserve"> </w:t>
      </w:r>
      <w:r w:rsidRPr="00BC1A1B">
        <w:t>are</w:t>
      </w:r>
      <w:r w:rsidRPr="00BC1A1B" w:rsidR="00D65B1B">
        <w:t xml:space="preserve"> </w:t>
      </w:r>
      <w:r w:rsidRPr="00BC1A1B">
        <w:t>asking</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to</w:t>
      </w:r>
      <w:r w:rsidRPr="00BC1A1B" w:rsidR="00D65B1B">
        <w:t xml:space="preserve"> </w:t>
      </w:r>
      <w:r w:rsidRPr="00BC1A1B">
        <w:t>guarantee</w:t>
      </w:r>
      <w:r w:rsidRPr="00BC1A1B" w:rsidR="00D65B1B">
        <w:t xml:space="preserve"> </w:t>
      </w:r>
      <w:r w:rsidRPr="00BC1A1B">
        <w:t>those</w:t>
      </w:r>
      <w:r w:rsidRPr="00BC1A1B" w:rsidR="00D65B1B">
        <w:t xml:space="preserve"> </w:t>
      </w:r>
      <w:r w:rsidRPr="00BC1A1B">
        <w:t>shortfalls</w:t>
      </w:r>
      <w:r w:rsidRPr="00BC1A1B" w:rsidR="00D65B1B">
        <w:t xml:space="preserve"> </w:t>
      </w:r>
      <w:r w:rsidRPr="00BC1A1B">
        <w:t>and,</w:t>
      </w:r>
      <w:r w:rsidRPr="00BC1A1B" w:rsidR="00D65B1B">
        <w:t xml:space="preserve"> </w:t>
      </w:r>
      <w:r w:rsidRPr="00BC1A1B">
        <w:t>so</w:t>
      </w:r>
      <w:r w:rsidRPr="00BC1A1B" w:rsidR="00D65B1B">
        <w:t xml:space="preserve"> </w:t>
      </w:r>
      <w:r w:rsidRPr="00BC1A1B">
        <w:t>far,</w:t>
      </w:r>
      <w:r w:rsidRPr="00BC1A1B" w:rsidR="00D65B1B">
        <w:t xml:space="preserve"> </w:t>
      </w:r>
      <w:r w:rsidRPr="00BC1A1B">
        <w:t>they</w:t>
      </w:r>
      <w:r w:rsidRPr="00BC1A1B" w:rsidR="00D65B1B">
        <w:t xml:space="preserve"> </w:t>
      </w:r>
      <w:r w:rsidRPr="00BC1A1B">
        <w:t>have</w:t>
      </w:r>
      <w:r w:rsidRPr="00BC1A1B" w:rsidR="00D65B1B">
        <w:t xml:space="preserve"> </w:t>
      </w:r>
      <w:r w:rsidRPr="00BC1A1B">
        <w:t>not</w:t>
      </w:r>
      <w:r w:rsidRPr="00BC1A1B" w:rsidR="00D65B1B">
        <w:t xml:space="preserve"> </w:t>
      </w:r>
      <w:r w:rsidRPr="00BC1A1B">
        <w:t>done</w:t>
      </w:r>
      <w:r w:rsidRPr="00BC1A1B" w:rsidR="00D65B1B">
        <w:t xml:space="preserve"> </w:t>
      </w:r>
      <w:r w:rsidRPr="00BC1A1B">
        <w:t>that</w:t>
      </w:r>
      <w:r w:rsidRPr="00BC1A1B" w:rsidR="00D65B1B">
        <w:t xml:space="preserve"> </w:t>
      </w:r>
      <w:r w:rsidRPr="00BC1A1B">
        <w:t>yet.</w:t>
      </w:r>
      <w:r w:rsidRPr="00BC1A1B" w:rsidR="00D65B1B">
        <w:t xml:space="preserve"> </w:t>
      </w:r>
      <w:r w:rsidRPr="00BC1A1B">
        <w:t>That</w:t>
      </w:r>
      <w:r w:rsidRPr="00BC1A1B" w:rsidR="00D65B1B">
        <w:t xml:space="preserve"> </w:t>
      </w:r>
      <w:r w:rsidRPr="00BC1A1B">
        <w:t>is</w:t>
      </w:r>
      <w:r w:rsidRPr="00BC1A1B" w:rsidR="00D65B1B">
        <w:t xml:space="preserve"> </w:t>
      </w:r>
      <w:r w:rsidRPr="00BC1A1B">
        <w:t>one</w:t>
      </w:r>
      <w:r w:rsidRPr="00BC1A1B" w:rsidR="00D65B1B">
        <w:t xml:space="preserve"> </w:t>
      </w:r>
      <w:r w:rsidRPr="00BC1A1B">
        <w:t>of</w:t>
      </w:r>
      <w:r w:rsidRPr="00BC1A1B" w:rsidR="00D65B1B">
        <w:t xml:space="preserve"> </w:t>
      </w:r>
      <w:r w:rsidRPr="00BC1A1B">
        <w:t>our</w:t>
      </w:r>
      <w:r w:rsidRPr="00BC1A1B" w:rsidR="00D65B1B">
        <w:t xml:space="preserve"> </w:t>
      </w:r>
      <w:r w:rsidRPr="00BC1A1B">
        <w:t>big</w:t>
      </w:r>
      <w:r w:rsidRPr="00BC1A1B" w:rsidR="00D65B1B">
        <w:t xml:space="preserve"> </w:t>
      </w:r>
      <w:r w:rsidRPr="00BC1A1B">
        <w:t>asks</w:t>
      </w:r>
      <w:r w:rsidRPr="00BC1A1B" w:rsidR="00D65B1B">
        <w:t xml:space="preserve"> </w:t>
      </w:r>
      <w:r w:rsidRPr="00BC1A1B">
        <w:t>going</w:t>
      </w:r>
      <w:r w:rsidRPr="00BC1A1B" w:rsidR="00D65B1B">
        <w:t xml:space="preserve"> </w:t>
      </w:r>
      <w:r w:rsidRPr="00BC1A1B">
        <w:t>into</w:t>
      </w:r>
      <w:r w:rsidRPr="00BC1A1B" w:rsidR="00D65B1B">
        <w:t xml:space="preserve"> </w:t>
      </w:r>
      <w:r w:rsidRPr="00BC1A1B">
        <w:t>next</w:t>
      </w:r>
      <w:r w:rsidRPr="00BC1A1B" w:rsidR="00D65B1B">
        <w:t xml:space="preserve"> </w:t>
      </w:r>
      <w:r w:rsidRPr="00BC1A1B">
        <w:t>year.</w:t>
      </w:r>
    </w:p>
    <w:p w:rsidR="008F49E8" w:rsidRPr="00BC1A1B" w:rsidP="008F49E8">
      <w:pPr>
        <w:pStyle w:val="Answer"/>
      </w:pPr>
      <w:sdt>
        <w:sdtPr>
          <w:alias w:val="Witness"/>
          <w:id w:val="-1458477612"/>
          <w:placeholder>
            <w:docPart w:val="4323F1317DDC46579DD689506F074A70"/>
          </w:placeholder>
          <w:richText/>
        </w:sdtPr>
        <w:sdtContent>
          <w:r w:rsidR="003051CB">
            <w:rPr>
              <w:b/>
              <w:i/>
            </w:rPr>
            <w:t>Councillor</w:t>
          </w:r>
          <w:r w:rsidRPr="00BC1A1B" w:rsidR="001060F1">
            <w:rPr>
              <w:b/>
              <w:i/>
            </w:rPr>
            <w:t xml:space="preserve"> Taylor:</w:t>
          </w:r>
        </w:sdtContent>
      </w:sdt>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significant</w:t>
      </w:r>
      <w:r w:rsidRPr="00BC1A1B" w:rsidR="00D65B1B">
        <w:t xml:space="preserve"> </w:t>
      </w:r>
      <w:r w:rsidRPr="00BC1A1B">
        <w:t>funding.</w:t>
      </w:r>
      <w:r w:rsidRPr="00BC1A1B" w:rsidR="00D65B1B">
        <w:t xml:space="preserve"> </w:t>
      </w:r>
      <w:r w:rsidRPr="00BC1A1B">
        <w:t>There</w:t>
      </w:r>
      <w:r w:rsidRPr="00BC1A1B" w:rsidR="00D65B1B">
        <w:t xml:space="preserve"> </w:t>
      </w:r>
      <w:r w:rsidRPr="00BC1A1B">
        <w:t>is</w:t>
      </w:r>
      <w:r w:rsidRPr="00BC1A1B" w:rsidR="00D65B1B">
        <w:t xml:space="preserve"> </w:t>
      </w:r>
      <w:r w:rsidRPr="00BC1A1B">
        <w:t>no</w:t>
      </w:r>
      <w:r w:rsidRPr="00BC1A1B" w:rsidR="00D65B1B">
        <w:t xml:space="preserve"> </w:t>
      </w:r>
      <w:r w:rsidRPr="00BC1A1B">
        <w:t>arguing</w:t>
      </w:r>
      <w:r w:rsidRPr="00BC1A1B" w:rsidR="00D65B1B">
        <w:t xml:space="preserve"> </w:t>
      </w:r>
      <w:r w:rsidRPr="00BC1A1B">
        <w:t>against</w:t>
      </w:r>
      <w:r w:rsidRPr="00BC1A1B" w:rsidR="00D65B1B">
        <w:t xml:space="preserve"> </w:t>
      </w:r>
      <w:r w:rsidRPr="00BC1A1B">
        <w:t>that.</w:t>
      </w:r>
      <w:r w:rsidRPr="00BC1A1B" w:rsidR="00D65B1B">
        <w:t xml:space="preserve"> </w:t>
      </w:r>
      <w:r w:rsidRPr="00BC1A1B">
        <w:t>For</w:t>
      </w:r>
      <w:r w:rsidRPr="00BC1A1B" w:rsidR="00D65B1B">
        <w:t xml:space="preserve"> </w:t>
      </w:r>
      <w:r w:rsidRPr="00BC1A1B">
        <w:t>tranches</w:t>
      </w:r>
      <w:r w:rsidRPr="00BC1A1B" w:rsidR="00D65B1B">
        <w:t xml:space="preserve"> </w:t>
      </w:r>
      <w:r w:rsidRPr="00BC1A1B" w:rsidR="00151461">
        <w:t>1</w:t>
      </w:r>
      <w:r w:rsidRPr="00BC1A1B" w:rsidR="00D65B1B">
        <w:t xml:space="preserve"> </w:t>
      </w:r>
      <w:r w:rsidRPr="00BC1A1B">
        <w:t>to</w:t>
      </w:r>
      <w:r w:rsidRPr="00BC1A1B" w:rsidR="00D65B1B">
        <w:t xml:space="preserve"> </w:t>
      </w:r>
      <w:r w:rsidRPr="00BC1A1B" w:rsidR="00151461">
        <w:t>4</w:t>
      </w:r>
      <w:r w:rsidRPr="00BC1A1B">
        <w:t>,</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complete</w:t>
      </w:r>
      <w:r w:rsidRPr="00BC1A1B" w:rsidR="00D65B1B">
        <w:t xml:space="preserve"> </w:t>
      </w:r>
      <w:r w:rsidRPr="00BC1A1B">
        <w:t>the</w:t>
      </w:r>
      <w:r w:rsidRPr="00BC1A1B" w:rsidR="00D65B1B">
        <w:t xml:space="preserve"> </w:t>
      </w:r>
      <w:r w:rsidRPr="00BC1A1B">
        <w:t>delta</w:t>
      </w:r>
      <w:r w:rsidRPr="00BC1A1B" w:rsidR="00D65B1B">
        <w:t xml:space="preserve"> </w:t>
      </w:r>
      <w:r w:rsidRPr="00BC1A1B">
        <w:t>returns,</w:t>
      </w:r>
      <w:r w:rsidRPr="00BC1A1B" w:rsidR="00D65B1B">
        <w:t xml:space="preserve"> </w:t>
      </w:r>
      <w:r w:rsidRPr="00BC1A1B">
        <w:t>which</w:t>
      </w:r>
      <w:r w:rsidRPr="00BC1A1B" w:rsidR="00D65B1B">
        <w:t xml:space="preserve"> </w:t>
      </w:r>
      <w:r w:rsidRPr="00BC1A1B">
        <w:t>is</w:t>
      </w:r>
      <w:r w:rsidRPr="00BC1A1B" w:rsidR="00D65B1B">
        <w:t xml:space="preserve"> </w:t>
      </w:r>
      <w:r w:rsidRPr="00BC1A1B">
        <w:t>a</w:t>
      </w:r>
      <w:r w:rsidRPr="00BC1A1B" w:rsidR="00D65B1B">
        <w:t xml:space="preserve"> </w:t>
      </w:r>
      <w:r w:rsidRPr="00BC1A1B">
        <w:t>reasonable</w:t>
      </w:r>
      <w:r w:rsidRPr="00BC1A1B" w:rsidR="00D65B1B">
        <w:t xml:space="preserve"> </w:t>
      </w:r>
      <w:r w:rsidRPr="00BC1A1B">
        <w:t>ask</w:t>
      </w:r>
      <w:r w:rsidRPr="00BC1A1B" w:rsidR="00D65B1B">
        <w:t xml:space="preserve"> </w:t>
      </w:r>
      <w:r w:rsidRPr="00BC1A1B" w:rsidR="00151461">
        <w:t>from</w:t>
      </w:r>
      <w:r w:rsidRPr="00BC1A1B" w:rsidR="00D65B1B">
        <w:t xml:space="preserve"> </w:t>
      </w:r>
      <w:r w:rsidRPr="00BC1A1B">
        <w:t>Government.</w:t>
      </w:r>
      <w:r w:rsidRPr="00BC1A1B" w:rsidR="00D65B1B">
        <w:t xml:space="preserve"> </w:t>
      </w:r>
      <w:r w:rsidRPr="00BC1A1B">
        <w:t>It</w:t>
      </w:r>
      <w:r w:rsidRPr="00BC1A1B" w:rsidR="00D65B1B">
        <w:t xml:space="preserve"> </w:t>
      </w:r>
      <w:r w:rsidRPr="00BC1A1B">
        <w:t>is</w:t>
      </w:r>
      <w:r w:rsidRPr="00BC1A1B" w:rsidR="00D65B1B">
        <w:t xml:space="preserve"> </w:t>
      </w:r>
      <w:r w:rsidRPr="00BC1A1B">
        <w:t>uncertain</w:t>
      </w:r>
      <w:r w:rsidRPr="00BC1A1B" w:rsidR="00D65B1B">
        <w:t xml:space="preserve"> </w:t>
      </w:r>
      <w:r w:rsidRPr="00BC1A1B">
        <w:t>when</w:t>
      </w:r>
      <w:r w:rsidRPr="00BC1A1B" w:rsidR="00D65B1B">
        <w:t xml:space="preserve"> </w:t>
      </w:r>
      <w:r w:rsidRPr="00BC1A1B">
        <w:t>we</w:t>
      </w:r>
      <w:r w:rsidRPr="00BC1A1B" w:rsidR="00D65B1B">
        <w:t xml:space="preserve"> </w:t>
      </w:r>
      <w:r w:rsidRPr="00BC1A1B">
        <w:t>get</w:t>
      </w:r>
      <w:r w:rsidRPr="00BC1A1B" w:rsidR="00D65B1B">
        <w:t xml:space="preserve"> </w:t>
      </w:r>
      <w:r w:rsidRPr="00BC1A1B">
        <w:t>the</w:t>
      </w:r>
      <w:r w:rsidRPr="00BC1A1B" w:rsidR="00D65B1B">
        <w:t xml:space="preserve"> </w:t>
      </w:r>
      <w:r w:rsidRPr="00BC1A1B">
        <w:t>funding</w:t>
      </w:r>
      <w:r w:rsidRPr="00BC1A1B" w:rsidR="00D65B1B">
        <w:t xml:space="preserve"> </w:t>
      </w:r>
      <w:r w:rsidRPr="00BC1A1B">
        <w:t>for</w:t>
      </w:r>
      <w:r w:rsidRPr="00BC1A1B" w:rsidR="00D65B1B">
        <w:t xml:space="preserve"> </w:t>
      </w:r>
      <w:r w:rsidRPr="00BC1A1B">
        <w:t>district</w:t>
      </w:r>
      <w:r w:rsidRPr="00BC1A1B" w:rsidR="00D65B1B">
        <w:t xml:space="preserve"> </w:t>
      </w:r>
      <w:r w:rsidRPr="00BC1A1B">
        <w:t>authorities</w:t>
      </w:r>
      <w:r w:rsidRPr="00BC1A1B" w:rsidR="00D65B1B">
        <w:t xml:space="preserve"> </w:t>
      </w:r>
      <w:r w:rsidRPr="00BC1A1B">
        <w:t>because</w:t>
      </w:r>
      <w:r w:rsidRPr="00BC1A1B" w:rsidR="00D65B1B">
        <w:t xml:space="preserve"> </w:t>
      </w:r>
      <w:r w:rsidRPr="00BC1A1B">
        <w:t>the</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has</w:t>
      </w:r>
      <w:r w:rsidRPr="00BC1A1B" w:rsidR="00D65B1B">
        <w:t xml:space="preserve"> </w:t>
      </w:r>
      <w:r w:rsidRPr="00BC1A1B">
        <w:t>been</w:t>
      </w:r>
      <w:r w:rsidRPr="00BC1A1B" w:rsidR="00D65B1B">
        <w:t xml:space="preserve"> </w:t>
      </w:r>
      <w:r w:rsidRPr="00BC1A1B">
        <w:t>our</w:t>
      </w:r>
      <w:r w:rsidRPr="00BC1A1B" w:rsidR="00D65B1B">
        <w:t xml:space="preserve"> </w:t>
      </w:r>
      <w:r w:rsidRPr="00BC1A1B">
        <w:t>biggest</w:t>
      </w:r>
      <w:r w:rsidRPr="00BC1A1B" w:rsidR="00D65B1B">
        <w:t xml:space="preserve"> </w:t>
      </w:r>
      <w:r w:rsidRPr="00BC1A1B">
        <w:t>difficulty.</w:t>
      </w:r>
      <w:r w:rsidRPr="00BC1A1B" w:rsidR="00D65B1B">
        <w:t xml:space="preserve"> </w:t>
      </w:r>
      <w:r w:rsidRPr="00BC1A1B">
        <w:t>We</w:t>
      </w:r>
      <w:r w:rsidRPr="00BC1A1B" w:rsidR="00D65B1B">
        <w:t xml:space="preserve"> </w:t>
      </w:r>
      <w:r w:rsidRPr="00BC1A1B">
        <w:t>still</w:t>
      </w:r>
      <w:r w:rsidRPr="00BC1A1B" w:rsidR="00D65B1B">
        <w:t xml:space="preserve"> </w:t>
      </w:r>
      <w:r w:rsidRPr="00BC1A1B">
        <w:t>do</w:t>
      </w:r>
      <w:r w:rsidRPr="00BC1A1B" w:rsidR="00D65B1B">
        <w:t xml:space="preserve"> </w:t>
      </w:r>
      <w:r w:rsidRPr="00BC1A1B">
        <w:t>not</w:t>
      </w:r>
      <w:r w:rsidRPr="00BC1A1B" w:rsidR="00D65B1B">
        <w:t xml:space="preserve"> </w:t>
      </w:r>
      <w:r w:rsidRPr="00BC1A1B">
        <w:t>have</w:t>
      </w:r>
      <w:r w:rsidRPr="00BC1A1B" w:rsidR="00D65B1B">
        <w:t xml:space="preserve"> </w:t>
      </w:r>
      <w:r w:rsidRPr="00BC1A1B">
        <w:t>the</w:t>
      </w:r>
      <w:r w:rsidRPr="00BC1A1B" w:rsidR="00D65B1B">
        <w:t xml:space="preserve"> </w:t>
      </w:r>
      <w:r w:rsidRPr="00BC1A1B">
        <w:t>income</w:t>
      </w:r>
      <w:r w:rsidRPr="00BC1A1B" w:rsidR="00D65B1B">
        <w:t xml:space="preserve"> </w:t>
      </w:r>
      <w:r w:rsidRPr="00BC1A1B">
        <w:t>guarantee</w:t>
      </w:r>
      <w:r w:rsidRPr="00BC1A1B" w:rsidR="00151461">
        <w:t xml:space="preserve"> </w:t>
      </w:r>
      <w:r w:rsidRPr="00BC1A1B">
        <w:t>funding.</w:t>
      </w:r>
      <w:r w:rsidRPr="00BC1A1B" w:rsidR="00D65B1B">
        <w:t xml:space="preserve"> </w:t>
      </w:r>
      <w:r w:rsidRPr="00BC1A1B">
        <w:t>We</w:t>
      </w:r>
      <w:r w:rsidRPr="00BC1A1B" w:rsidR="00D65B1B">
        <w:t xml:space="preserve"> </w:t>
      </w:r>
      <w:r w:rsidRPr="00BC1A1B">
        <w:t>are</w:t>
      </w:r>
      <w:r w:rsidRPr="00BC1A1B" w:rsidR="00D65B1B">
        <w:t xml:space="preserve"> </w:t>
      </w:r>
      <w:r w:rsidRPr="00BC1A1B">
        <w:t>told</w:t>
      </w:r>
      <w:r w:rsidRPr="00BC1A1B" w:rsidR="00D65B1B">
        <w:t xml:space="preserve"> </w:t>
      </w:r>
      <w:r w:rsidRPr="00BC1A1B">
        <w:t>that</w:t>
      </w:r>
      <w:r w:rsidRPr="00BC1A1B" w:rsidR="00D65B1B">
        <w:t xml:space="preserve"> </w:t>
      </w:r>
      <w:r w:rsidRPr="00BC1A1B">
        <w:t>we</w:t>
      </w:r>
      <w:r w:rsidRPr="00BC1A1B" w:rsidR="00D65B1B">
        <w:t xml:space="preserve"> </w:t>
      </w:r>
      <w:r w:rsidRPr="00BC1A1B">
        <w:t>will</w:t>
      </w:r>
      <w:r w:rsidRPr="00BC1A1B" w:rsidR="00D65B1B">
        <w:t xml:space="preserve"> </w:t>
      </w:r>
      <w:r w:rsidRPr="00BC1A1B">
        <w:t>get</w:t>
      </w:r>
      <w:r w:rsidRPr="00BC1A1B" w:rsidR="00D65B1B">
        <w:t xml:space="preserve"> </w:t>
      </w:r>
      <w:r w:rsidRPr="00BC1A1B">
        <w:t>it</w:t>
      </w:r>
      <w:r w:rsidRPr="00BC1A1B" w:rsidR="00D65B1B">
        <w:t xml:space="preserve"> </w:t>
      </w:r>
      <w:r w:rsidRPr="00BC1A1B">
        <w:t>at</w:t>
      </w:r>
      <w:r w:rsidRPr="00BC1A1B" w:rsidR="00D65B1B">
        <w:t xml:space="preserve"> </w:t>
      </w:r>
      <w:r w:rsidRPr="00BC1A1B">
        <w:t>the</w:t>
      </w:r>
      <w:r w:rsidRPr="00BC1A1B" w:rsidR="00D65B1B">
        <w:t xml:space="preserve"> </w:t>
      </w:r>
      <w:r w:rsidRPr="00BC1A1B">
        <w:t>end</w:t>
      </w:r>
      <w:r w:rsidRPr="00BC1A1B" w:rsidR="00D65B1B">
        <w:t xml:space="preserve"> </w:t>
      </w:r>
      <w:r w:rsidRPr="00BC1A1B">
        <w:t>of</w:t>
      </w:r>
      <w:r w:rsidRPr="00BC1A1B" w:rsidR="00D65B1B">
        <w:t xml:space="preserve"> </w:t>
      </w:r>
      <w:r w:rsidRPr="00BC1A1B">
        <w:t>November,</w:t>
      </w:r>
      <w:r w:rsidRPr="00BC1A1B" w:rsidR="00D65B1B">
        <w:t xml:space="preserve"> </w:t>
      </w:r>
      <w:r w:rsidRPr="00BC1A1B">
        <w:t>but</w:t>
      </w:r>
      <w:r w:rsidRPr="00BC1A1B" w:rsidR="00D65B1B">
        <w:t xml:space="preserve"> </w:t>
      </w:r>
      <w:r w:rsidRPr="00BC1A1B">
        <w:t>this</w:t>
      </w:r>
      <w:r w:rsidRPr="00BC1A1B" w:rsidR="00D65B1B">
        <w:t xml:space="preserve"> </w:t>
      </w:r>
      <w:r w:rsidRPr="00BC1A1B">
        <w:t>is</w:t>
      </w:r>
      <w:r w:rsidRPr="00BC1A1B" w:rsidR="00D65B1B">
        <w:t xml:space="preserve"> </w:t>
      </w:r>
      <w:r w:rsidRPr="00BC1A1B">
        <w:t>funding</w:t>
      </w:r>
      <w:r w:rsidRPr="00BC1A1B" w:rsidR="00151461">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lacking</w:t>
      </w:r>
      <w:r w:rsidRPr="00BC1A1B" w:rsidR="00D65B1B">
        <w:t xml:space="preserve"> </w:t>
      </w:r>
      <w:r w:rsidRPr="00BC1A1B">
        <w:t>since</w:t>
      </w:r>
      <w:r w:rsidRPr="00BC1A1B" w:rsidR="00D65B1B">
        <w:t xml:space="preserve"> </w:t>
      </w:r>
      <w:r w:rsidRPr="00BC1A1B">
        <w:t>March</w:t>
      </w:r>
      <w:r w:rsidRPr="00BC1A1B" w:rsidR="00D65B1B">
        <w:t xml:space="preserve"> </w:t>
      </w:r>
      <w:r w:rsidRPr="00BC1A1B">
        <w:t>and,</w:t>
      </w:r>
      <w:r w:rsidRPr="00BC1A1B" w:rsidR="00D65B1B">
        <w:t xml:space="preserve"> </w:t>
      </w:r>
      <w:r w:rsidRPr="00BC1A1B">
        <w:t>as</w:t>
      </w:r>
      <w:r w:rsidRPr="00BC1A1B" w:rsidR="00D65B1B">
        <w:t xml:space="preserve"> </w:t>
      </w:r>
      <w:r w:rsidRPr="00BC1A1B">
        <w:t>has</w:t>
      </w:r>
      <w:r w:rsidRPr="00BC1A1B" w:rsidR="00D65B1B">
        <w:t xml:space="preserve"> </w:t>
      </w:r>
      <w:r w:rsidRPr="00BC1A1B">
        <w:t>already</w:t>
      </w:r>
      <w:r w:rsidRPr="00BC1A1B" w:rsidR="00D65B1B">
        <w:t xml:space="preserve"> </w:t>
      </w:r>
      <w:r w:rsidRPr="00BC1A1B">
        <w:t>been</w:t>
      </w:r>
      <w:r w:rsidRPr="00BC1A1B" w:rsidR="00D65B1B">
        <w:t xml:space="preserve"> </w:t>
      </w:r>
      <w:r w:rsidRPr="00BC1A1B">
        <w:t>said</w:t>
      </w:r>
      <w:r w:rsidRPr="00BC1A1B" w:rsidR="00D65B1B">
        <w:t xml:space="preserve"> </w:t>
      </w:r>
      <w:r w:rsidRPr="00BC1A1B">
        <w:t>in</w:t>
      </w:r>
      <w:r w:rsidRPr="00BC1A1B" w:rsidR="00D65B1B">
        <w:t xml:space="preserve"> </w:t>
      </w:r>
      <w:r w:rsidRPr="00BC1A1B">
        <w:t>your</w:t>
      </w:r>
      <w:r w:rsidRPr="00BC1A1B" w:rsidR="00D65B1B">
        <w:t xml:space="preserve"> </w:t>
      </w:r>
      <w:r w:rsidRPr="00BC1A1B">
        <w:t>earlier</w:t>
      </w:r>
      <w:r w:rsidRPr="00BC1A1B" w:rsidR="00D65B1B">
        <w:t xml:space="preserve"> </w:t>
      </w:r>
      <w:r w:rsidRPr="00BC1A1B">
        <w:t>session,</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make</w:t>
      </w:r>
      <w:r w:rsidRPr="00BC1A1B" w:rsidR="00D65B1B">
        <w:t xml:space="preserve"> </w:t>
      </w:r>
      <w:r w:rsidRPr="00BC1A1B">
        <w:t>the</w:t>
      </w:r>
      <w:r w:rsidRPr="00BC1A1B" w:rsidR="00D65B1B">
        <w:t xml:space="preserve"> </w:t>
      </w:r>
      <w:r w:rsidRPr="00BC1A1B">
        <w:t>books</w:t>
      </w:r>
      <w:r w:rsidRPr="00BC1A1B" w:rsidR="00D65B1B">
        <w:t xml:space="preserve"> </w:t>
      </w:r>
      <w:r w:rsidRPr="00BC1A1B">
        <w:t>balance</w:t>
      </w:r>
      <w:r w:rsidRPr="00BC1A1B" w:rsidR="00D65B1B">
        <w:t xml:space="preserve"> </w:t>
      </w:r>
      <w:r w:rsidRPr="00BC1A1B">
        <w:t>in</w:t>
      </w:r>
      <w:r w:rsidRPr="00BC1A1B">
        <w:noBreakHyphen/>
        <w:t>year.</w:t>
      </w:r>
      <w:r w:rsidRPr="00BC1A1B" w:rsidR="00D65B1B">
        <w:t xml:space="preserve"> </w:t>
      </w:r>
      <w:r w:rsidRPr="00BC1A1B">
        <w:t>We</w:t>
      </w:r>
      <w:r w:rsidRPr="00BC1A1B" w:rsidR="00D65B1B">
        <w:t xml:space="preserve"> </w:t>
      </w:r>
      <w:r w:rsidRPr="00BC1A1B">
        <w:t>hope</w:t>
      </w:r>
      <w:r w:rsidRPr="00BC1A1B" w:rsidR="00D65B1B">
        <w:t xml:space="preserve"> </w:t>
      </w:r>
      <w:r w:rsidRPr="00BC1A1B">
        <w:t>the</w:t>
      </w:r>
      <w:r w:rsidRPr="00BC1A1B" w:rsidR="00D65B1B">
        <w:t xml:space="preserve"> </w:t>
      </w:r>
      <w:r w:rsidRPr="00BC1A1B">
        <w:t>money</w:t>
      </w:r>
      <w:r w:rsidRPr="00BC1A1B" w:rsidR="00D65B1B">
        <w:t xml:space="preserve"> </w:t>
      </w:r>
      <w:r w:rsidRPr="00BC1A1B">
        <w:t>is</w:t>
      </w:r>
      <w:r w:rsidRPr="00BC1A1B" w:rsidR="00D65B1B">
        <w:t xml:space="preserve"> </w:t>
      </w:r>
      <w:r w:rsidRPr="00BC1A1B">
        <w:t>forthcoming.</w:t>
      </w:r>
      <w:r w:rsidRPr="00BC1A1B" w:rsidR="00D65B1B">
        <w:t xml:space="preserve"> </w:t>
      </w:r>
      <w:r w:rsidRPr="00BC1A1B">
        <w:t>We</w:t>
      </w:r>
      <w:r w:rsidRPr="00BC1A1B" w:rsidR="00D65B1B">
        <w:t xml:space="preserve"> </w:t>
      </w:r>
      <w:r w:rsidRPr="00BC1A1B">
        <w:t>get</w:t>
      </w:r>
      <w:r w:rsidRPr="00BC1A1B" w:rsidR="00D65B1B">
        <w:t xml:space="preserve"> </w:t>
      </w:r>
      <w:r w:rsidRPr="00BC1A1B" w:rsidR="00890681">
        <w:t xml:space="preserve">only </w:t>
      </w:r>
      <w:r w:rsidRPr="00BC1A1B">
        <w:t>75p</w:t>
      </w:r>
      <w:r w:rsidRPr="00BC1A1B" w:rsidR="00D65B1B">
        <w:t xml:space="preserve"> </w:t>
      </w:r>
      <w:r w:rsidRPr="00BC1A1B">
        <w:t>on</w:t>
      </w:r>
      <w:r w:rsidRPr="00BC1A1B" w:rsidR="00D65B1B">
        <w:t xml:space="preserve"> </w:t>
      </w:r>
      <w:r w:rsidRPr="00BC1A1B">
        <w:t>every</w:t>
      </w:r>
      <w:r w:rsidRPr="00BC1A1B" w:rsidR="00D65B1B">
        <w:t xml:space="preserve"> </w:t>
      </w:r>
      <w:r w:rsidRPr="00BC1A1B">
        <w:t>£1</w:t>
      </w:r>
      <w:r w:rsidRPr="00BC1A1B" w:rsidR="00D65B1B">
        <w:t xml:space="preserve"> </w:t>
      </w:r>
      <w:r w:rsidRPr="00BC1A1B">
        <w:t>of</w:t>
      </w:r>
      <w:r w:rsidRPr="00BC1A1B" w:rsidR="00D65B1B">
        <w:t xml:space="preserve"> </w:t>
      </w:r>
      <w:r w:rsidRPr="00BC1A1B">
        <w:t>the</w:t>
      </w:r>
      <w:r w:rsidRPr="00BC1A1B" w:rsidR="00D65B1B">
        <w:t xml:space="preserve"> </w:t>
      </w:r>
      <w:r w:rsidRPr="00BC1A1B">
        <w:t>funding</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lost</w:t>
      </w:r>
      <w:r w:rsidRPr="00BC1A1B" w:rsidR="00D65B1B">
        <w:t xml:space="preserve"> </w:t>
      </w:r>
      <w:r w:rsidRPr="00BC1A1B">
        <w:t>in</w:t>
      </w:r>
      <w:r w:rsidRPr="00BC1A1B" w:rsidR="00D65B1B">
        <w:t xml:space="preserve"> </w:t>
      </w:r>
      <w:r w:rsidRPr="00BC1A1B">
        <w:t>income</w:t>
      </w:r>
      <w:r w:rsidR="00890681">
        <w:t>,</w:t>
      </w:r>
      <w:r w:rsidRPr="00BC1A1B" w:rsidR="00D65B1B">
        <w:t xml:space="preserve"> </w:t>
      </w:r>
      <w:r w:rsidRPr="00BC1A1B">
        <w:t>so</w:t>
      </w:r>
      <w:r w:rsidRPr="00BC1A1B" w:rsidR="00D65B1B">
        <w:t xml:space="preserve"> </w:t>
      </w:r>
      <w:r w:rsidRPr="00BC1A1B">
        <w:t>we</w:t>
      </w:r>
      <w:r w:rsidRPr="00BC1A1B" w:rsidR="00D65B1B">
        <w:t xml:space="preserve"> </w:t>
      </w:r>
      <w:r w:rsidRPr="00BC1A1B">
        <w:t>would</w:t>
      </w:r>
      <w:r w:rsidRPr="00BC1A1B" w:rsidR="00D65B1B">
        <w:t xml:space="preserve"> </w:t>
      </w:r>
      <w:r w:rsidRPr="00BC1A1B">
        <w:t>have</w:t>
      </w:r>
      <w:r w:rsidRPr="00BC1A1B" w:rsidR="00D65B1B">
        <w:t xml:space="preserve"> </w:t>
      </w:r>
      <w:r w:rsidRPr="00BC1A1B">
        <w:t>a</w:t>
      </w:r>
      <w:r w:rsidRPr="00BC1A1B" w:rsidR="00D65B1B">
        <w:t xml:space="preserve"> </w:t>
      </w:r>
      <w:r w:rsidRPr="00BC1A1B">
        <w:t>gap</w:t>
      </w:r>
      <w:r w:rsidRPr="00BC1A1B" w:rsidR="00D65B1B">
        <w:t xml:space="preserve"> </w:t>
      </w:r>
      <w:r w:rsidRPr="00BC1A1B">
        <w:t>there</w:t>
      </w:r>
      <w:r w:rsidRPr="00BC1A1B" w:rsidR="00D65B1B">
        <w:t xml:space="preserve"> </w:t>
      </w:r>
      <w:r w:rsidRPr="00BC1A1B">
        <w:t>anyway</w:t>
      </w:r>
      <w:r w:rsidRPr="00BC1A1B" w:rsidR="00D65B1B">
        <w:t xml:space="preserve"> </w:t>
      </w:r>
      <w:r w:rsidRPr="00BC1A1B">
        <w:t>whether</w:t>
      </w:r>
      <w:r w:rsidRPr="00BC1A1B" w:rsidR="00D65B1B">
        <w:t xml:space="preserve"> </w:t>
      </w:r>
      <w:r w:rsidRPr="00BC1A1B">
        <w:t>the</w:t>
      </w:r>
      <w:r w:rsidRPr="00BC1A1B" w:rsidR="00D65B1B">
        <w:t xml:space="preserve"> </w:t>
      </w:r>
      <w:r w:rsidRPr="00BC1A1B">
        <w:t>calculations</w:t>
      </w:r>
      <w:r w:rsidRPr="00BC1A1B" w:rsidR="00D65B1B">
        <w:t xml:space="preserve"> </w:t>
      </w:r>
      <w:r w:rsidRPr="00BC1A1B">
        <w:t>agree</w:t>
      </w:r>
      <w:r w:rsidRPr="00BC1A1B" w:rsidR="00D65B1B">
        <w:t xml:space="preserve"> </w:t>
      </w:r>
      <w:r w:rsidRPr="00BC1A1B">
        <w:t>with</w:t>
      </w:r>
      <w:r w:rsidRPr="00BC1A1B" w:rsidR="00D65B1B">
        <w:t xml:space="preserve"> </w:t>
      </w:r>
      <w:r w:rsidRPr="00BC1A1B">
        <w:t>our</w:t>
      </w:r>
      <w:r w:rsidRPr="00BC1A1B" w:rsidR="00D65B1B">
        <w:t xml:space="preserve"> </w:t>
      </w:r>
      <w:r w:rsidRPr="00BC1A1B">
        <w:t>own</w:t>
      </w:r>
      <w:r w:rsidRPr="00BC1A1B" w:rsidR="00D65B1B">
        <w:t xml:space="preserve"> </w:t>
      </w:r>
      <w:r w:rsidRPr="00BC1A1B">
        <w:t>or</w:t>
      </w:r>
      <w:r w:rsidRPr="00BC1A1B" w:rsidR="00D65B1B">
        <w:t xml:space="preserve"> </w:t>
      </w:r>
      <w:r w:rsidRPr="00BC1A1B">
        <w:t>not.</w:t>
      </w:r>
    </w:p>
    <w:p w:rsidR="008F49E8" w:rsidRPr="00BC1A1B" w:rsidP="008F49E8">
      <w:pPr>
        <w:pStyle w:val="Answer"/>
      </w:pPr>
      <w:r w:rsidRPr="00BC1A1B">
        <w:t>The</w:t>
      </w:r>
      <w:r w:rsidRPr="00BC1A1B" w:rsidR="00D65B1B">
        <w:t xml:space="preserve"> </w:t>
      </w:r>
      <w:r w:rsidRPr="00BC1A1B">
        <w:t>apportionment</w:t>
      </w:r>
      <w:r w:rsidRPr="00BC1A1B" w:rsidR="00D65B1B">
        <w:t xml:space="preserve"> </w:t>
      </w:r>
      <w:r w:rsidRPr="00BC1A1B">
        <w:t>of</w:t>
      </w:r>
      <w:r w:rsidRPr="00BC1A1B" w:rsidR="00D65B1B">
        <w:t xml:space="preserve"> </w:t>
      </w:r>
      <w:r w:rsidRPr="00BC1A1B">
        <w:t>the</w:t>
      </w:r>
      <w:r w:rsidRPr="00BC1A1B" w:rsidR="00D65B1B">
        <w:t xml:space="preserve"> </w:t>
      </w:r>
      <w:r w:rsidRPr="00BC1A1B">
        <w:t>irrecoverable</w:t>
      </w:r>
      <w:r w:rsidRPr="00BC1A1B" w:rsidR="00D65B1B">
        <w:t xml:space="preserve"> </w:t>
      </w:r>
      <w:r w:rsidRPr="00BC1A1B">
        <w:t>tax</w:t>
      </w:r>
      <w:r w:rsidRPr="00BC1A1B" w:rsidR="00D65B1B">
        <w:t xml:space="preserve"> </w:t>
      </w:r>
      <w:r w:rsidRPr="00BC1A1B">
        <w:t>losses</w:t>
      </w:r>
      <w:r w:rsidRPr="00BC1A1B" w:rsidR="00D65B1B">
        <w:t xml:space="preserve"> </w:t>
      </w:r>
      <w:r w:rsidR="00890681">
        <w:t>is</w:t>
      </w:r>
      <w:r w:rsidRPr="00BC1A1B" w:rsidR="00D65B1B">
        <w:t xml:space="preserve"> </w:t>
      </w:r>
      <w:r w:rsidRPr="00BC1A1B">
        <w:t>a</w:t>
      </w:r>
      <w:r w:rsidRPr="00BC1A1B" w:rsidR="00D65B1B">
        <w:t xml:space="preserve"> </w:t>
      </w:r>
      <w:r w:rsidRPr="00BC1A1B">
        <w:t>big</w:t>
      </w:r>
      <w:r w:rsidRPr="00BC1A1B" w:rsidR="00D65B1B">
        <w:t xml:space="preserve"> </w:t>
      </w:r>
      <w:r w:rsidRPr="00BC1A1B">
        <w:t>issue,</w:t>
      </w:r>
      <w:r w:rsidRPr="00BC1A1B" w:rsidR="00D65B1B">
        <w:t xml:space="preserve"> </w:t>
      </w:r>
      <w:r w:rsidRPr="00BC1A1B">
        <w:t>as</w:t>
      </w:r>
      <w:r w:rsidRPr="00BC1A1B" w:rsidR="00D65B1B">
        <w:t xml:space="preserve"> </w:t>
      </w:r>
      <w:r w:rsidRPr="00BC1A1B">
        <w:t>David</w:t>
      </w:r>
      <w:r w:rsidRPr="00BC1A1B" w:rsidR="00D65B1B">
        <w:t xml:space="preserve"> </w:t>
      </w:r>
      <w:r w:rsidRPr="00BC1A1B">
        <w:t>said.</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stress</w:t>
      </w:r>
      <w:r w:rsidRPr="00BC1A1B" w:rsidR="00D65B1B">
        <w:t xml:space="preserve"> </w:t>
      </w:r>
      <w:r w:rsidRPr="00BC1A1B">
        <w:t>to</w:t>
      </w:r>
      <w:r w:rsidRPr="00BC1A1B" w:rsidR="00D65B1B">
        <w:t xml:space="preserve"> </w:t>
      </w:r>
      <w:r w:rsidRPr="00BC1A1B">
        <w:t>Government</w:t>
      </w:r>
      <w:r w:rsidRPr="00BC1A1B" w:rsidR="00D65B1B">
        <w:t xml:space="preserve"> </w:t>
      </w:r>
      <w:r w:rsidRPr="00BC1A1B">
        <w:t>that,</w:t>
      </w:r>
      <w:r w:rsidRPr="00BC1A1B" w:rsidR="00D65B1B">
        <w:t xml:space="preserve"> </w:t>
      </w:r>
      <w:r w:rsidRPr="00BC1A1B">
        <w:t>if</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take</w:t>
      </w:r>
      <w:r w:rsidRPr="00BC1A1B" w:rsidR="00D65B1B">
        <w:t xml:space="preserve"> </w:t>
      </w:r>
      <w:r w:rsidRPr="00BC1A1B">
        <w:t>the</w:t>
      </w:r>
      <w:r w:rsidRPr="00BC1A1B" w:rsidR="00D65B1B">
        <w:t xml:space="preserve"> </w:t>
      </w:r>
      <w:r w:rsidRPr="00BC1A1B">
        <w:t>whole</w:t>
      </w:r>
      <w:r w:rsidRPr="00BC1A1B" w:rsidR="00D65B1B">
        <w:t xml:space="preserve"> </w:t>
      </w:r>
      <w:r w:rsidRPr="00BC1A1B">
        <w:t>burden</w:t>
      </w:r>
      <w:r w:rsidRPr="00BC1A1B" w:rsidR="00D65B1B">
        <w:t xml:space="preserve"> </w:t>
      </w:r>
      <w:r w:rsidRPr="00BC1A1B">
        <w:t>of</w:t>
      </w:r>
      <w:r w:rsidRPr="00BC1A1B" w:rsidR="00D65B1B">
        <w:t xml:space="preserve"> </w:t>
      </w:r>
      <w:r w:rsidRPr="00BC1A1B">
        <w:t>those</w:t>
      </w:r>
      <w:r w:rsidRPr="00BC1A1B" w:rsidR="00D65B1B">
        <w:t xml:space="preserve"> </w:t>
      </w:r>
      <w:r w:rsidRPr="00BC1A1B">
        <w:t>lost</w:t>
      </w:r>
      <w:r w:rsidRPr="00BC1A1B" w:rsidR="00D65B1B">
        <w:t xml:space="preserve"> </w:t>
      </w:r>
      <w:r w:rsidRPr="00BC1A1B">
        <w:t>revenues</w:t>
      </w:r>
      <w:r w:rsidRPr="00BC1A1B" w:rsidR="00D65B1B">
        <w:t xml:space="preserve"> </w:t>
      </w:r>
      <w:r w:rsidRPr="00BC1A1B">
        <w:t>ourselves,</w:t>
      </w:r>
      <w:r w:rsidRPr="00BC1A1B" w:rsidR="00D65B1B">
        <w:t xml:space="preserve"> </w:t>
      </w:r>
      <w:r w:rsidRPr="00BC1A1B">
        <w:t>that</w:t>
      </w:r>
      <w:r w:rsidRPr="00BC1A1B" w:rsidR="00D65B1B">
        <w:t xml:space="preserve"> </w:t>
      </w:r>
      <w:r w:rsidRPr="00BC1A1B">
        <w:t>will</w:t>
      </w:r>
      <w:r w:rsidRPr="00BC1A1B" w:rsidR="00D65B1B">
        <w:t xml:space="preserve"> </w:t>
      </w:r>
      <w:r w:rsidRPr="00BC1A1B">
        <w:t>have</w:t>
      </w:r>
      <w:r w:rsidRPr="00BC1A1B" w:rsidR="00D65B1B">
        <w:t xml:space="preserve"> </w:t>
      </w:r>
      <w:r w:rsidRPr="00BC1A1B">
        <w:t>a</w:t>
      </w:r>
      <w:r w:rsidRPr="00BC1A1B" w:rsidR="00D65B1B">
        <w:t xml:space="preserve"> </w:t>
      </w:r>
      <w:r w:rsidRPr="00BC1A1B">
        <w:t>very</w:t>
      </w:r>
      <w:r w:rsidRPr="00BC1A1B" w:rsidR="00D65B1B">
        <w:t xml:space="preserve"> </w:t>
      </w:r>
      <w:r w:rsidRPr="00BC1A1B">
        <w:t>significant</w:t>
      </w:r>
      <w:r w:rsidRPr="00BC1A1B" w:rsidR="00D65B1B">
        <w:t xml:space="preserve"> </w:t>
      </w:r>
      <w:r w:rsidRPr="00BC1A1B">
        <w:t>impact</w:t>
      </w:r>
      <w:r w:rsidRPr="00BC1A1B" w:rsidR="00D65B1B">
        <w:t xml:space="preserve"> </w:t>
      </w:r>
      <w:r w:rsidRPr="00BC1A1B">
        <w:t>on</w:t>
      </w:r>
      <w:r w:rsidRPr="00BC1A1B" w:rsidR="00D65B1B">
        <w:t xml:space="preserve"> </w:t>
      </w:r>
      <w:r w:rsidRPr="00BC1A1B">
        <w:t>local</w:t>
      </w:r>
      <w:r w:rsidRPr="00BC1A1B" w:rsidR="00D65B1B">
        <w:t xml:space="preserve"> </w:t>
      </w:r>
      <w:r w:rsidRPr="00BC1A1B">
        <w:t>government</w:t>
      </w:r>
      <w:r w:rsidR="00890681">
        <w:t>,</w:t>
      </w:r>
      <w:r w:rsidRPr="00BC1A1B" w:rsidR="00D65B1B">
        <w:t xml:space="preserve"> </w:t>
      </w:r>
      <w:r w:rsidRPr="00BC1A1B">
        <w:t>and</w:t>
      </w:r>
      <w:r w:rsidRPr="00BC1A1B" w:rsidR="00D65B1B">
        <w:t xml:space="preserve"> </w:t>
      </w:r>
      <w:r w:rsidRPr="00BC1A1B">
        <w:t>we</w:t>
      </w:r>
      <w:r w:rsidRPr="00BC1A1B" w:rsidR="00D65B1B">
        <w:t xml:space="preserve"> </w:t>
      </w:r>
      <w:r w:rsidRPr="00BC1A1B">
        <w:t>wait</w:t>
      </w:r>
      <w:r w:rsidRPr="00BC1A1B" w:rsidR="00D65B1B">
        <w:t xml:space="preserve"> </w:t>
      </w:r>
      <w:r w:rsidRPr="00BC1A1B">
        <w:t>for</w:t>
      </w:r>
      <w:r w:rsidRPr="00BC1A1B" w:rsidR="00D65B1B">
        <w:t xml:space="preserve"> </w:t>
      </w:r>
      <w:r w:rsidRPr="00BC1A1B">
        <w:t>the</w:t>
      </w:r>
      <w:r w:rsidRPr="00BC1A1B" w:rsidR="00D65B1B">
        <w:t xml:space="preserve"> </w:t>
      </w:r>
      <w:r w:rsidRPr="00BC1A1B">
        <w:t>spending</w:t>
      </w:r>
      <w:r w:rsidRPr="00BC1A1B" w:rsidR="00D65B1B">
        <w:t xml:space="preserve"> </w:t>
      </w:r>
      <w:r w:rsidRPr="00BC1A1B">
        <w:t>review.</w:t>
      </w:r>
      <w:r w:rsidRPr="00BC1A1B" w:rsidR="00D65B1B">
        <w:t xml:space="preserve"> </w:t>
      </w:r>
      <w:r w:rsidRPr="00BC1A1B">
        <w:t>One</w:t>
      </w:r>
      <w:r w:rsidRPr="00BC1A1B" w:rsidR="00D65B1B">
        <w:t xml:space="preserve"> </w:t>
      </w:r>
      <w:r w:rsidRPr="00BC1A1B">
        <w:t>very</w:t>
      </w:r>
      <w:r w:rsidRPr="00BC1A1B" w:rsidR="00D65B1B">
        <w:t xml:space="preserve"> </w:t>
      </w:r>
      <w:r w:rsidRPr="00BC1A1B">
        <w:t>key</w:t>
      </w:r>
      <w:r w:rsidRPr="00BC1A1B" w:rsidR="00D65B1B">
        <w:t xml:space="preserve"> </w:t>
      </w:r>
      <w:r w:rsidRPr="00BC1A1B">
        <w:t>ask</w:t>
      </w:r>
      <w:r w:rsidRPr="00BC1A1B" w:rsidR="00D65B1B">
        <w:t xml:space="preserve"> </w:t>
      </w:r>
      <w:r w:rsidRPr="00BC1A1B">
        <w:t>from</w:t>
      </w:r>
      <w:r w:rsidRPr="00BC1A1B" w:rsidR="00D65B1B">
        <w:t xml:space="preserve"> </w:t>
      </w:r>
      <w:r w:rsidRPr="00BC1A1B">
        <w:t>us</w:t>
      </w:r>
      <w:r w:rsidRPr="00BC1A1B" w:rsidR="00D65B1B">
        <w:t xml:space="preserve"> </w:t>
      </w:r>
      <w:r w:rsidRPr="00BC1A1B">
        <w:t>is</w:t>
      </w:r>
      <w:r w:rsidRPr="00BC1A1B" w:rsidR="00D65B1B">
        <w:t xml:space="preserve"> </w:t>
      </w:r>
      <w:r w:rsidRPr="00BC1A1B">
        <w:t>that</w:t>
      </w:r>
      <w:r w:rsidRPr="00BC1A1B" w:rsidR="00D65B1B">
        <w:t xml:space="preserve"> </w:t>
      </w:r>
      <w:r w:rsidRPr="00BC1A1B">
        <w:t>those</w:t>
      </w:r>
      <w:r w:rsidRPr="00BC1A1B" w:rsidR="00D65B1B">
        <w:t xml:space="preserve"> </w:t>
      </w:r>
      <w:r w:rsidRPr="00BC1A1B">
        <w:t>losses</w:t>
      </w:r>
      <w:r w:rsidRPr="00BC1A1B" w:rsidR="00D65B1B">
        <w:t xml:space="preserve"> </w:t>
      </w:r>
      <w:r w:rsidRPr="00BC1A1B">
        <w:t>are</w:t>
      </w:r>
      <w:r w:rsidRPr="00BC1A1B" w:rsidR="00D65B1B">
        <w:t xml:space="preserve"> </w:t>
      </w:r>
      <w:r w:rsidRPr="00BC1A1B">
        <w:t>apportioned</w:t>
      </w:r>
      <w:r w:rsidRPr="00BC1A1B" w:rsidR="00D65B1B">
        <w:t xml:space="preserve"> </w:t>
      </w:r>
      <w:r w:rsidRPr="00BC1A1B">
        <w:t>between</w:t>
      </w:r>
      <w:r w:rsidRPr="00BC1A1B" w:rsidR="00D65B1B">
        <w:t xml:space="preserve"> </w:t>
      </w:r>
      <w:r w:rsidRPr="00BC1A1B">
        <w:t>central</w:t>
      </w:r>
      <w:r w:rsidRPr="00BC1A1B" w:rsidR="00151461">
        <w:t xml:space="preserve"> Government</w:t>
      </w:r>
      <w:r w:rsidRPr="00BC1A1B" w:rsidR="00D65B1B">
        <w:t xml:space="preserve"> </w:t>
      </w:r>
      <w:r w:rsidRPr="00BC1A1B">
        <w:t>and</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Otherwise,</w:t>
      </w:r>
      <w:r w:rsidRPr="00BC1A1B" w:rsidR="00D65B1B">
        <w:t xml:space="preserve"> </w:t>
      </w:r>
      <w:r w:rsidRPr="00BC1A1B">
        <w:t>it</w:t>
      </w:r>
      <w:r w:rsidRPr="00BC1A1B" w:rsidR="00D65B1B">
        <w:t xml:space="preserve"> </w:t>
      </w:r>
      <w:r w:rsidRPr="00BC1A1B">
        <w:t>will</w:t>
      </w:r>
      <w:r w:rsidRPr="00BC1A1B" w:rsidR="00D65B1B">
        <w:t xml:space="preserve"> </w:t>
      </w:r>
      <w:r w:rsidRPr="00BC1A1B">
        <w:t>mean</w:t>
      </w:r>
      <w:r w:rsidRPr="00BC1A1B" w:rsidR="00D65B1B">
        <w:t xml:space="preserve"> </w:t>
      </w:r>
      <w:r w:rsidRPr="00BC1A1B">
        <w:t>more</w:t>
      </w:r>
      <w:r w:rsidRPr="00BC1A1B" w:rsidR="00D65B1B">
        <w:t xml:space="preserve"> </w:t>
      </w:r>
      <w:r w:rsidRPr="00BC1A1B">
        <w:t>significant</w:t>
      </w:r>
      <w:r w:rsidRPr="00BC1A1B" w:rsidR="00D65B1B">
        <w:t xml:space="preserve"> </w:t>
      </w:r>
      <w:r w:rsidRPr="00BC1A1B">
        <w:t>cuts</w:t>
      </w:r>
      <w:r w:rsidRPr="00BC1A1B" w:rsidR="00D65B1B">
        <w:t xml:space="preserve"> </w:t>
      </w:r>
      <w:r w:rsidRPr="00BC1A1B">
        <w:t>to</w:t>
      </w:r>
      <w:r w:rsidRPr="00BC1A1B" w:rsidR="00D65B1B">
        <w:t xml:space="preserve"> </w:t>
      </w:r>
      <w:r w:rsidRPr="00BC1A1B">
        <w:t>the</w:t>
      </w:r>
      <w:r w:rsidRPr="00BC1A1B" w:rsidR="00D65B1B">
        <w:t xml:space="preserve"> </w:t>
      </w:r>
      <w:r w:rsidRPr="00BC1A1B">
        <w:t>jobs</w:t>
      </w:r>
      <w:r w:rsidRPr="00BC1A1B" w:rsidR="00D65B1B">
        <w:t xml:space="preserve"> </w:t>
      </w:r>
      <w:r w:rsidRPr="00BC1A1B">
        <w:t>and</w:t>
      </w:r>
      <w:r w:rsidRPr="00BC1A1B" w:rsidR="00D65B1B">
        <w:t xml:space="preserve"> </w:t>
      </w:r>
      <w:r w:rsidRPr="00BC1A1B">
        <w:t>services</w:t>
      </w:r>
      <w:r w:rsidRPr="00BC1A1B" w:rsidR="00D65B1B">
        <w:t xml:space="preserve"> </w:t>
      </w:r>
      <w:r w:rsidRPr="00BC1A1B">
        <w:t>that</w:t>
      </w:r>
      <w:r w:rsidRPr="00BC1A1B" w:rsidR="00D65B1B">
        <w:t xml:space="preserve"> </w:t>
      </w:r>
      <w:r w:rsidRPr="00BC1A1B">
        <w:t>we</w:t>
      </w:r>
      <w:r w:rsidRPr="00BC1A1B" w:rsidR="00D65B1B">
        <w:t xml:space="preserve"> </w:t>
      </w:r>
      <w:r w:rsidRPr="00BC1A1B">
        <w:t>deliver</w:t>
      </w:r>
      <w:r w:rsidRPr="00BC1A1B" w:rsidR="00151461">
        <w:t>. You</w:t>
      </w:r>
      <w:r w:rsidRPr="00BC1A1B" w:rsidR="00D65B1B">
        <w:t xml:space="preserve"> </w:t>
      </w:r>
      <w:r w:rsidRPr="00BC1A1B">
        <w:t>discussed</w:t>
      </w:r>
      <w:r w:rsidRPr="00BC1A1B" w:rsidR="00D65B1B">
        <w:t xml:space="preserve"> </w:t>
      </w:r>
      <w:r w:rsidRPr="00BC1A1B">
        <w:t>those</w:t>
      </w:r>
      <w:r w:rsidRPr="00BC1A1B" w:rsidR="00D65B1B">
        <w:t xml:space="preserve"> </w:t>
      </w:r>
      <w:r w:rsidRPr="00BC1A1B">
        <w:t>in</w:t>
      </w:r>
      <w:r w:rsidRPr="00BC1A1B" w:rsidR="00D65B1B">
        <w:t xml:space="preserve"> </w:t>
      </w:r>
      <w:r w:rsidRPr="00BC1A1B">
        <w:t>your</w:t>
      </w:r>
      <w:r w:rsidRPr="00BC1A1B" w:rsidR="00D65B1B">
        <w:t xml:space="preserve"> </w:t>
      </w:r>
      <w:r w:rsidRPr="00BC1A1B">
        <w:t>previous</w:t>
      </w:r>
      <w:r w:rsidRPr="00BC1A1B" w:rsidR="00D65B1B">
        <w:t xml:space="preserve"> </w:t>
      </w:r>
      <w:r w:rsidRPr="00BC1A1B">
        <w:t>session.</w:t>
      </w:r>
    </w:p>
    <w:p w:rsidR="008F49E8" w:rsidRPr="00BC1A1B" w:rsidP="008F49E8">
      <w:pPr>
        <w:pStyle w:val="Answer"/>
      </w:pPr>
      <w:r w:rsidRPr="00BC1A1B">
        <w:t>The</w:t>
      </w:r>
      <w:r w:rsidRPr="00BC1A1B" w:rsidR="00D65B1B">
        <w:t xml:space="preserve"> </w:t>
      </w:r>
      <w:r w:rsidRPr="00BC1A1B">
        <w:t>Institute</w:t>
      </w:r>
      <w:r w:rsidRPr="00BC1A1B" w:rsidR="00D65B1B">
        <w:t xml:space="preserve"> </w:t>
      </w:r>
      <w:r w:rsidRPr="00BC1A1B">
        <w:t>for</w:t>
      </w:r>
      <w:r w:rsidRPr="00BC1A1B" w:rsidR="00D65B1B">
        <w:t xml:space="preserve"> </w:t>
      </w:r>
      <w:r w:rsidRPr="00BC1A1B">
        <w:t>Fiscal</w:t>
      </w:r>
      <w:r w:rsidRPr="00BC1A1B" w:rsidR="00D65B1B">
        <w:t xml:space="preserve"> </w:t>
      </w:r>
      <w:r w:rsidRPr="00BC1A1B">
        <w:t>Studies,</w:t>
      </w:r>
      <w:r w:rsidRPr="00BC1A1B" w:rsidR="00D65B1B">
        <w:t xml:space="preserve"> </w:t>
      </w:r>
      <w:r w:rsidRPr="00BC1A1B">
        <w:t>back</w:t>
      </w:r>
      <w:r w:rsidRPr="00BC1A1B" w:rsidR="00D65B1B">
        <w:t xml:space="preserve"> </w:t>
      </w:r>
      <w:r w:rsidRPr="00BC1A1B">
        <w:t>in</w:t>
      </w:r>
      <w:r w:rsidRPr="00BC1A1B" w:rsidR="00D65B1B">
        <w:t xml:space="preserve"> </w:t>
      </w:r>
      <w:r w:rsidRPr="00BC1A1B">
        <w:t>August,</w:t>
      </w:r>
      <w:r w:rsidRPr="00BC1A1B" w:rsidR="00D65B1B">
        <w:t xml:space="preserve"> </w:t>
      </w:r>
      <w:r w:rsidRPr="00BC1A1B">
        <w:t>said</w:t>
      </w:r>
      <w:r w:rsidRPr="00BC1A1B" w:rsidR="00D65B1B">
        <w:t xml:space="preserve"> </w:t>
      </w:r>
      <w:r w:rsidRPr="00BC1A1B">
        <w:t>that</w:t>
      </w:r>
      <w:r w:rsidRPr="00BC1A1B" w:rsidR="00D65B1B">
        <w:t xml:space="preserve"> </w:t>
      </w:r>
      <w:r w:rsidRPr="00BC1A1B">
        <w:t>shire</w:t>
      </w:r>
      <w:r w:rsidRPr="00BC1A1B" w:rsidR="00D65B1B">
        <w:t xml:space="preserve"> </w:t>
      </w:r>
      <w:r w:rsidRPr="00BC1A1B">
        <w:t>districts</w:t>
      </w:r>
      <w:r w:rsidRPr="00BC1A1B" w:rsidR="00D65B1B">
        <w:t xml:space="preserve"> </w:t>
      </w:r>
      <w:r w:rsidRPr="00BC1A1B">
        <w:t>fac</w:t>
      </w:r>
      <w:r w:rsidRPr="00BC1A1B" w:rsidR="00BE4656">
        <w:t>ed</w:t>
      </w:r>
      <w:r w:rsidRPr="00BC1A1B" w:rsidR="00D65B1B">
        <w:t xml:space="preserve"> </w:t>
      </w:r>
      <w:r w:rsidRPr="00BC1A1B">
        <w:t>combined</w:t>
      </w:r>
      <w:r w:rsidRPr="00BC1A1B" w:rsidR="00D65B1B">
        <w:t xml:space="preserve"> </w:t>
      </w:r>
      <w:r w:rsidRPr="00BC1A1B">
        <w:t>pressures</w:t>
      </w:r>
      <w:r w:rsidRPr="00BC1A1B" w:rsidR="00D65B1B">
        <w:t xml:space="preserve"> </w:t>
      </w:r>
      <w:r w:rsidRPr="00BC1A1B">
        <w:t>from</w:t>
      </w:r>
      <w:r w:rsidRPr="00BC1A1B" w:rsidR="00D65B1B">
        <w:t xml:space="preserve"> </w:t>
      </w:r>
      <w:r w:rsidRPr="00BC1A1B">
        <w:t>costs</w:t>
      </w:r>
      <w:r w:rsidRPr="00BC1A1B" w:rsidR="00D65B1B">
        <w:t xml:space="preserve"> </w:t>
      </w:r>
      <w:r w:rsidRPr="00BC1A1B">
        <w:t>and</w:t>
      </w:r>
      <w:r w:rsidRPr="00BC1A1B" w:rsidR="00D65B1B">
        <w:t xml:space="preserve"> </w:t>
      </w:r>
      <w:r w:rsidRPr="00BC1A1B">
        <w:t>los</w:t>
      </w:r>
      <w:r w:rsidRPr="00BC1A1B" w:rsidR="00BE4656">
        <w:t>t</w:t>
      </w:r>
      <w:r w:rsidRPr="00BC1A1B" w:rsidR="00D65B1B">
        <w:t xml:space="preserve"> </w:t>
      </w:r>
      <w:r w:rsidRPr="00BC1A1B">
        <w:t>income</w:t>
      </w:r>
      <w:r w:rsidRPr="00BC1A1B" w:rsidR="00D65B1B">
        <w:t xml:space="preserve"> </w:t>
      </w:r>
      <w:r w:rsidRPr="00BC1A1B">
        <w:t>averaging</w:t>
      </w:r>
      <w:r w:rsidRPr="00BC1A1B" w:rsidR="00D65B1B">
        <w:t xml:space="preserve"> </w:t>
      </w:r>
      <w:r w:rsidRPr="00BC1A1B">
        <w:t>23%</w:t>
      </w:r>
      <w:r w:rsidRPr="00BC1A1B" w:rsidR="00D65B1B">
        <w:t xml:space="preserve"> </w:t>
      </w:r>
      <w:r w:rsidRPr="00BC1A1B">
        <w:t>of</w:t>
      </w:r>
      <w:r w:rsidRPr="00BC1A1B" w:rsidR="00D65B1B">
        <w:t xml:space="preserve"> </w:t>
      </w:r>
      <w:r w:rsidRPr="00BC1A1B">
        <w:t>pre</w:t>
      </w:r>
      <w:r w:rsidR="00890681">
        <w:t>-</w:t>
      </w:r>
      <w:r w:rsidRPr="00BC1A1B">
        <w:t>crisis</w:t>
      </w:r>
      <w:r w:rsidRPr="00BC1A1B" w:rsidR="00D65B1B">
        <w:t xml:space="preserve"> </w:t>
      </w:r>
      <w:r w:rsidRPr="00BC1A1B">
        <w:t>expenditure</w:t>
      </w:r>
      <w:r w:rsidRPr="00BC1A1B" w:rsidR="00BE4656">
        <w:t>,</w:t>
      </w:r>
      <w:r w:rsidRPr="00BC1A1B" w:rsidR="00D65B1B">
        <w:t xml:space="preserve"> </w:t>
      </w:r>
      <w:r w:rsidRPr="00BC1A1B">
        <w:t>compared</w:t>
      </w:r>
      <w:r w:rsidRPr="00BC1A1B" w:rsidR="00D65B1B">
        <w:t xml:space="preserve"> </w:t>
      </w:r>
      <w:r w:rsidRPr="00BC1A1B">
        <w:t>with</w:t>
      </w:r>
      <w:r w:rsidRPr="00BC1A1B" w:rsidR="00D65B1B">
        <w:t xml:space="preserve"> </w:t>
      </w:r>
      <w:r w:rsidRPr="00BC1A1B">
        <w:t>15%</w:t>
      </w:r>
      <w:r w:rsidRPr="00BC1A1B" w:rsidR="00D65B1B">
        <w:t xml:space="preserve"> </w:t>
      </w:r>
      <w:r w:rsidRPr="00BC1A1B">
        <w:t>on</w:t>
      </w:r>
      <w:r w:rsidRPr="00BC1A1B" w:rsidR="00D65B1B">
        <w:t xml:space="preserve"> </w:t>
      </w:r>
      <w:r w:rsidRPr="00BC1A1B">
        <w:t>average</w:t>
      </w:r>
      <w:r w:rsidRPr="00BC1A1B" w:rsidR="00D65B1B">
        <w:t xml:space="preserve"> </w:t>
      </w:r>
      <w:r w:rsidRPr="00BC1A1B">
        <w:t>for</w:t>
      </w:r>
      <w:r w:rsidRPr="00BC1A1B" w:rsidR="00D65B1B">
        <w:t xml:space="preserve"> </w:t>
      </w:r>
      <w:r w:rsidRPr="00BC1A1B">
        <w:t>other</w:t>
      </w:r>
      <w:r w:rsidRPr="00BC1A1B" w:rsidR="00D65B1B">
        <w:t xml:space="preserve"> </w:t>
      </w:r>
      <w:r w:rsidRPr="00BC1A1B">
        <w:t>council</w:t>
      </w:r>
      <w:r w:rsidRPr="00BC1A1B" w:rsidR="00D65B1B">
        <w:t xml:space="preserve"> </w:t>
      </w:r>
      <w:r w:rsidRPr="00BC1A1B">
        <w:t>types.</w:t>
      </w:r>
      <w:r w:rsidRPr="00BC1A1B" w:rsidR="00D65B1B">
        <w:t xml:space="preserve"> </w:t>
      </w:r>
      <w:r w:rsidRPr="00BC1A1B">
        <w:t>I</w:t>
      </w:r>
      <w:r w:rsidRPr="00BC1A1B" w:rsidR="00D65B1B">
        <w:t xml:space="preserve"> </w:t>
      </w:r>
      <w:r w:rsidRPr="00BC1A1B">
        <w:t>have</w:t>
      </w:r>
      <w:r w:rsidRPr="00BC1A1B" w:rsidR="00D65B1B">
        <w:t xml:space="preserve"> </w:t>
      </w:r>
      <w:r w:rsidRPr="00BC1A1B">
        <w:t>already</w:t>
      </w:r>
      <w:r w:rsidRPr="00BC1A1B" w:rsidR="00D65B1B">
        <w:t xml:space="preserve"> </w:t>
      </w:r>
      <w:r w:rsidRPr="00BC1A1B">
        <w:t>spoken</w:t>
      </w:r>
      <w:r w:rsidRPr="00BC1A1B" w:rsidR="00D65B1B">
        <w:t xml:space="preserve"> </w:t>
      </w:r>
      <w:r w:rsidRPr="00BC1A1B">
        <w:t>about</w:t>
      </w:r>
      <w:r w:rsidRPr="00BC1A1B" w:rsidR="00D65B1B">
        <w:t xml:space="preserve"> </w:t>
      </w:r>
      <w:r w:rsidRPr="00BC1A1B">
        <w:t>the</w:t>
      </w:r>
      <w:r w:rsidRPr="00BC1A1B" w:rsidR="00D65B1B">
        <w:t xml:space="preserve"> </w:t>
      </w:r>
      <w:r w:rsidRPr="00BC1A1B">
        <w:t>ratio</w:t>
      </w:r>
      <w:r w:rsidRPr="00BC1A1B" w:rsidR="00D65B1B">
        <w:t xml:space="preserve"> </w:t>
      </w:r>
      <w:r w:rsidRPr="00BC1A1B">
        <w:t>of</w:t>
      </w:r>
      <w:r w:rsidRPr="00BC1A1B" w:rsidR="00D65B1B">
        <w:t xml:space="preserve"> </w:t>
      </w:r>
      <w:r w:rsidRPr="00BC1A1B">
        <w:t>cost</w:t>
      </w:r>
      <w:r w:rsidRPr="00BC1A1B" w:rsidR="00D65B1B">
        <w:t xml:space="preserve"> </w:t>
      </w:r>
      <w:r w:rsidRPr="00BC1A1B">
        <w:t>to</w:t>
      </w:r>
      <w:r w:rsidRPr="00BC1A1B" w:rsidR="00D65B1B">
        <w:t xml:space="preserve"> </w:t>
      </w:r>
      <w:r w:rsidRPr="00BC1A1B">
        <w:t>lost</w:t>
      </w:r>
      <w:r w:rsidRPr="00BC1A1B" w:rsidR="00D65B1B">
        <w:t xml:space="preserve"> </w:t>
      </w:r>
      <w:r w:rsidRPr="00BC1A1B">
        <w:t>income</w:t>
      </w:r>
      <w:r w:rsidR="00890681">
        <w:t>,</w:t>
      </w:r>
      <w:r w:rsidRPr="00BC1A1B" w:rsidR="00D65B1B">
        <w:t xml:space="preserve"> </w:t>
      </w:r>
      <w:r w:rsidRPr="00BC1A1B">
        <w:t>and</w:t>
      </w:r>
      <w:r w:rsidRPr="00BC1A1B" w:rsidR="00D65B1B">
        <w:t xml:space="preserve"> </w:t>
      </w:r>
      <w:r w:rsidRPr="00BC1A1B">
        <w:t>that</w:t>
      </w:r>
      <w:r w:rsidRPr="00BC1A1B" w:rsidR="00D65B1B">
        <w:t xml:space="preserve"> </w:t>
      </w:r>
      <w:r w:rsidRPr="00BC1A1B">
        <w:t>means</w:t>
      </w:r>
      <w:r w:rsidRPr="00BC1A1B" w:rsidR="00D65B1B">
        <w:t xml:space="preserve"> </w:t>
      </w:r>
      <w:r w:rsidRPr="00BC1A1B">
        <w:t>that,</w:t>
      </w:r>
      <w:r w:rsidRPr="00BC1A1B" w:rsidR="00D65B1B">
        <w:t xml:space="preserve"> </w:t>
      </w:r>
      <w:r w:rsidRPr="00BC1A1B">
        <w:t>even</w:t>
      </w:r>
      <w:r w:rsidRPr="00BC1A1B" w:rsidR="00D65B1B">
        <w:t xml:space="preserve"> </w:t>
      </w:r>
      <w:r w:rsidRPr="00BC1A1B">
        <w:t>with</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grants</w:t>
      </w:r>
      <w:r w:rsidRPr="00BC1A1B" w:rsidR="00D65B1B">
        <w:t xml:space="preserve"> </w:t>
      </w:r>
      <w:r w:rsidRPr="00BC1A1B">
        <w:t>and</w:t>
      </w:r>
      <w:r w:rsidRPr="00BC1A1B" w:rsidR="00D65B1B">
        <w:t xml:space="preserve"> </w:t>
      </w:r>
      <w:r w:rsidRPr="00BC1A1B">
        <w:t>the</w:t>
      </w:r>
      <w:r w:rsidRPr="00BC1A1B" w:rsidR="00D65B1B">
        <w:t xml:space="preserve"> </w:t>
      </w:r>
      <w:r w:rsidRPr="00BC1A1B">
        <w:t>income</w:t>
      </w:r>
      <w:r w:rsidRPr="00BC1A1B" w:rsidR="00D65B1B">
        <w:t xml:space="preserve"> </w:t>
      </w:r>
      <w:r w:rsidRPr="00BC1A1B">
        <w:t>guarantee,</w:t>
      </w:r>
      <w:r w:rsidRPr="00BC1A1B" w:rsidR="00D65B1B">
        <w:t xml:space="preserve"> </w:t>
      </w:r>
      <w:r w:rsidRPr="00BC1A1B">
        <w:t>we</w:t>
      </w:r>
      <w:r w:rsidRPr="00BC1A1B" w:rsidR="00D65B1B">
        <w:t xml:space="preserve"> </w:t>
      </w:r>
      <w:r w:rsidRPr="00BC1A1B">
        <w:t>still</w:t>
      </w:r>
      <w:r w:rsidRPr="00BC1A1B" w:rsidR="00D65B1B">
        <w:t xml:space="preserve"> </w:t>
      </w:r>
      <w:r w:rsidRPr="00BC1A1B">
        <w:t>have</w:t>
      </w:r>
      <w:r w:rsidRPr="00BC1A1B" w:rsidR="00D65B1B">
        <w:t xml:space="preserve"> </w:t>
      </w:r>
      <w:r w:rsidRPr="00BC1A1B">
        <w:t>an</w:t>
      </w:r>
      <w:r w:rsidRPr="00BC1A1B" w:rsidR="00D65B1B">
        <w:t xml:space="preserve"> </w:t>
      </w:r>
      <w:r w:rsidRPr="00BC1A1B">
        <w:t>8%</w:t>
      </w:r>
      <w:r w:rsidRPr="00BC1A1B" w:rsidR="00D65B1B">
        <w:t xml:space="preserve"> </w:t>
      </w:r>
      <w:r w:rsidRPr="00BC1A1B">
        <w:t>shortfall</w:t>
      </w:r>
      <w:r w:rsidRPr="00BC1A1B" w:rsidR="00D65B1B">
        <w:t xml:space="preserve"> </w:t>
      </w:r>
      <w:r w:rsidRPr="00BC1A1B">
        <w:t>in</w:t>
      </w:r>
      <w:r w:rsidRPr="00BC1A1B" w:rsidR="00D65B1B">
        <w:t xml:space="preserve"> </w:t>
      </w:r>
      <w:r w:rsidRPr="00BC1A1B">
        <w:t>district</w:t>
      </w:r>
      <w:r w:rsidRPr="00BC1A1B" w:rsidR="00D65B1B">
        <w:t xml:space="preserve"> </w:t>
      </w:r>
      <w:r w:rsidRPr="00BC1A1B">
        <w:t>councils</w:t>
      </w:r>
      <w:r w:rsidRPr="00BC1A1B" w:rsidR="00BE4656">
        <w:t>,</w:t>
      </w:r>
      <w:r w:rsidRPr="00BC1A1B" w:rsidR="00D65B1B">
        <w:t xml:space="preserve"> </w:t>
      </w:r>
      <w:r w:rsidRPr="00BC1A1B">
        <w:t>regardless</w:t>
      </w:r>
      <w:r w:rsidRPr="00BC1A1B" w:rsidR="00D65B1B">
        <w:t xml:space="preserve"> </w:t>
      </w:r>
      <w:r w:rsidRPr="00BC1A1B">
        <w:t>of</w:t>
      </w:r>
      <w:r w:rsidRPr="00BC1A1B" w:rsidR="00D65B1B">
        <w:t xml:space="preserve"> </w:t>
      </w:r>
      <w:r w:rsidRPr="00BC1A1B">
        <w:t>whether</w:t>
      </w:r>
      <w:r w:rsidRPr="00BC1A1B" w:rsidR="00D65B1B">
        <w:t xml:space="preserve"> </w:t>
      </w:r>
      <w:r w:rsidRPr="00BC1A1B">
        <w:t>they</w:t>
      </w:r>
      <w:r w:rsidRPr="00BC1A1B" w:rsidR="00D65B1B">
        <w:t xml:space="preserve"> </w:t>
      </w:r>
      <w:r w:rsidRPr="00BC1A1B">
        <w:t>agree</w:t>
      </w:r>
      <w:r w:rsidRPr="00BC1A1B" w:rsidR="00D65B1B">
        <w:t xml:space="preserve"> </w:t>
      </w:r>
      <w:r w:rsidRPr="00BC1A1B">
        <w:t>with</w:t>
      </w:r>
      <w:r w:rsidRPr="00BC1A1B" w:rsidR="00D65B1B">
        <w:t xml:space="preserve"> </w:t>
      </w:r>
      <w:r w:rsidRPr="00BC1A1B">
        <w:t>our</w:t>
      </w:r>
      <w:r w:rsidRPr="00BC1A1B" w:rsidR="00D65B1B">
        <w:t xml:space="preserve"> </w:t>
      </w:r>
      <w:r w:rsidRPr="00BC1A1B">
        <w:t>calculations</w:t>
      </w:r>
      <w:r w:rsidRPr="00BC1A1B" w:rsidR="00D65B1B">
        <w:t xml:space="preserve"> </w:t>
      </w:r>
      <w:r w:rsidRPr="00BC1A1B">
        <w:t>on</w:t>
      </w:r>
      <w:r w:rsidRPr="00BC1A1B" w:rsidR="00D65B1B">
        <w:t xml:space="preserve"> </w:t>
      </w:r>
      <w:r w:rsidRPr="00BC1A1B">
        <w:t>lost</w:t>
      </w:r>
      <w:r w:rsidRPr="00BC1A1B" w:rsidR="00D65B1B">
        <w:t xml:space="preserve"> </w:t>
      </w:r>
      <w:r w:rsidRPr="00BC1A1B">
        <w:t>income.</w:t>
      </w:r>
    </w:p>
    <w:p w:rsidR="008F49E8" w:rsidRPr="00BC1A1B" w:rsidP="008F49E8">
      <w:pPr>
        <w:pStyle w:val="Question"/>
        <w:numPr>
          <w:ilvl w:val="0"/>
          <w:numId w:val="9"/>
        </w:numPr>
      </w:pPr>
      <w:sdt>
        <w:sdtPr>
          <w:alias w:val="Member"/>
          <w:tag w:val="&lt;Member mnisId='4406' dodsId='106168'&gt;"/>
          <w:id w:val="-981082814"/>
          <w:placeholder>
            <w:docPart w:val="4323F1317DDC46579DD689506F074A70"/>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t>The</w:t>
      </w:r>
      <w:r w:rsidRPr="00BC1A1B" w:rsidR="00D65B1B">
        <w:t xml:space="preserve"> </w:t>
      </w:r>
      <w:r w:rsidRPr="00BC1A1B">
        <w:t>Government</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work</w:t>
      </w:r>
      <w:r w:rsidRPr="00BC1A1B" w:rsidR="00D65B1B">
        <w:t xml:space="preserve"> </w:t>
      </w:r>
      <w:r w:rsidRPr="00BC1A1B">
        <w:t>quickly</w:t>
      </w:r>
      <w:r w:rsidRPr="00BC1A1B" w:rsidR="00D65B1B">
        <w:t xml:space="preserve"> </w:t>
      </w:r>
      <w:r w:rsidRPr="00BC1A1B">
        <w:t>throughout</w:t>
      </w:r>
      <w:r w:rsidRPr="00BC1A1B" w:rsidR="00D65B1B">
        <w:t xml:space="preserve"> </w:t>
      </w:r>
      <w:r w:rsidRPr="00BC1A1B">
        <w:t>this</w:t>
      </w:r>
      <w:r w:rsidRPr="00BC1A1B" w:rsidR="00D65B1B">
        <w:t xml:space="preserve"> </w:t>
      </w:r>
      <w:r w:rsidRPr="00BC1A1B">
        <w:t>crisis.</w:t>
      </w:r>
      <w:r w:rsidRPr="00BC1A1B" w:rsidR="00D65B1B">
        <w:t xml:space="preserve"> </w:t>
      </w:r>
      <w:r w:rsidRPr="00BC1A1B">
        <w:t>Do</w:t>
      </w:r>
      <w:r w:rsidRPr="00BC1A1B" w:rsidR="00D65B1B">
        <w:t xml:space="preserve"> </w:t>
      </w:r>
      <w:r w:rsidRPr="00BC1A1B">
        <w:t>you</w:t>
      </w:r>
      <w:r w:rsidRPr="00BC1A1B" w:rsidR="00D65B1B">
        <w:t xml:space="preserve"> </w:t>
      </w:r>
      <w:r w:rsidRPr="00BC1A1B">
        <w:t>feel</w:t>
      </w:r>
      <w:r w:rsidRPr="00BC1A1B" w:rsidR="00D65B1B">
        <w:t xml:space="preserve"> </w:t>
      </w:r>
      <w:r w:rsidRPr="00BC1A1B">
        <w:t>that</w:t>
      </w:r>
      <w:r w:rsidRPr="00BC1A1B" w:rsidR="00D65B1B">
        <w:t xml:space="preserve"> </w:t>
      </w:r>
      <w:r w:rsidRPr="00BC1A1B">
        <w:t>you</w:t>
      </w:r>
      <w:r w:rsidRPr="00BC1A1B" w:rsidR="00D65B1B">
        <w:t xml:space="preserve"> </w:t>
      </w:r>
      <w:r w:rsidRPr="00BC1A1B">
        <w:t>have</w:t>
      </w:r>
      <w:r w:rsidRPr="00BC1A1B" w:rsidR="00D65B1B">
        <w:t xml:space="preserve"> </w:t>
      </w:r>
      <w:r w:rsidRPr="00BC1A1B">
        <w:t>been</w:t>
      </w:r>
      <w:r w:rsidRPr="00BC1A1B" w:rsidR="00D65B1B">
        <w:t xml:space="preserve"> </w:t>
      </w:r>
      <w:r w:rsidRPr="00BC1A1B">
        <w:t>engaged</w:t>
      </w:r>
      <w:r w:rsidRPr="00BC1A1B" w:rsidR="00D65B1B">
        <w:t xml:space="preserve"> </w:t>
      </w:r>
      <w:r w:rsidRPr="00BC1A1B">
        <w:t>enough</w:t>
      </w:r>
      <w:r w:rsidRPr="00BC1A1B" w:rsidR="00D65B1B">
        <w:t xml:space="preserve"> </w:t>
      </w:r>
      <w:r w:rsidRPr="00BC1A1B">
        <w:t>in</w:t>
      </w:r>
      <w:r w:rsidRPr="00BC1A1B" w:rsidR="00D65B1B">
        <w:t xml:space="preserve"> </w:t>
      </w:r>
      <w:r w:rsidRPr="00BC1A1B">
        <w:t>the</w:t>
      </w:r>
      <w:r w:rsidRPr="00BC1A1B" w:rsidR="00D65B1B">
        <w:t xml:space="preserve"> </w:t>
      </w:r>
      <w:r w:rsidRPr="00BC1A1B">
        <w:t>discussions</w:t>
      </w:r>
      <w:r w:rsidRPr="00BC1A1B" w:rsidR="00D65B1B">
        <w:t xml:space="preserve"> </w:t>
      </w:r>
      <w:r w:rsidRPr="00BC1A1B">
        <w:t>and</w:t>
      </w:r>
      <w:r w:rsidRPr="00BC1A1B" w:rsidR="00D65B1B">
        <w:t xml:space="preserve"> </w:t>
      </w:r>
      <w:r w:rsidRPr="00BC1A1B">
        <w:t>consulted</w:t>
      </w:r>
      <w:r w:rsidRPr="00BC1A1B" w:rsidR="00D65B1B">
        <w:t xml:space="preserve"> </w:t>
      </w:r>
      <w:r w:rsidRPr="00BC1A1B">
        <w:t>enough</w:t>
      </w:r>
      <w:r w:rsidRPr="00BC1A1B" w:rsidR="00D65B1B">
        <w:t xml:space="preserve"> </w:t>
      </w:r>
      <w:r w:rsidRPr="00BC1A1B">
        <w:t>in</w:t>
      </w:r>
      <w:r w:rsidRPr="00BC1A1B" w:rsidR="00D65B1B">
        <w:t xml:space="preserve"> </w:t>
      </w:r>
      <w:r w:rsidRPr="00BC1A1B">
        <w:t>the</w:t>
      </w:r>
      <w:r w:rsidRPr="00BC1A1B" w:rsidR="00D65B1B">
        <w:t xml:space="preserve"> </w:t>
      </w:r>
      <w:r w:rsidRPr="00BC1A1B">
        <w:t>decision</w:t>
      </w:r>
      <w:r w:rsidR="00890681">
        <w:t>-</w:t>
      </w:r>
      <w:r w:rsidRPr="00BC1A1B">
        <w:t>making?</w:t>
      </w:r>
    </w:p>
    <w:p w:rsidR="008F49E8" w:rsidRPr="00BC1A1B" w:rsidP="008F49E8">
      <w:pPr>
        <w:pStyle w:val="Answer"/>
      </w:pPr>
      <w:sdt>
        <w:sdtPr>
          <w:alias w:val="Witness"/>
          <w:id w:val="1014265378"/>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a</w:t>
      </w:r>
      <w:r w:rsidRPr="00BC1A1B" w:rsidR="00D65B1B">
        <w:t xml:space="preserve"> </w:t>
      </w:r>
      <w:r w:rsidRPr="00BC1A1B">
        <w:t>series</w:t>
      </w:r>
      <w:r w:rsidRPr="00BC1A1B" w:rsidR="00D65B1B">
        <w:t xml:space="preserve"> </w:t>
      </w:r>
      <w:r w:rsidRPr="00BC1A1B">
        <w:t>of</w:t>
      </w:r>
      <w:r w:rsidRPr="00BC1A1B" w:rsidR="00D65B1B">
        <w:t xml:space="preserve"> </w:t>
      </w:r>
      <w:r w:rsidRPr="00BC1A1B">
        <w:t>webinars</w:t>
      </w:r>
      <w:r w:rsidRPr="00BC1A1B" w:rsidR="00D65B1B">
        <w:t xml:space="preserve"> </w:t>
      </w:r>
      <w:r w:rsidRPr="00BC1A1B">
        <w:t>with</w:t>
      </w:r>
      <w:r w:rsidRPr="00BC1A1B" w:rsidR="00D65B1B">
        <w:t xml:space="preserve"> </w:t>
      </w:r>
      <w:r w:rsidRPr="00BC1A1B">
        <w:t>the</w:t>
      </w:r>
      <w:r w:rsidRPr="00BC1A1B" w:rsidR="00D65B1B">
        <w:t xml:space="preserve"> </w:t>
      </w:r>
      <w:r w:rsidRPr="00BC1A1B">
        <w:t>Secretary</w:t>
      </w:r>
      <w:r w:rsidRPr="00BC1A1B" w:rsidR="00D65B1B">
        <w:t xml:space="preserve"> </w:t>
      </w:r>
      <w:r w:rsidRPr="00BC1A1B">
        <w:t>of</w:t>
      </w:r>
      <w:r w:rsidRPr="00BC1A1B" w:rsidR="00D65B1B">
        <w:t xml:space="preserve"> </w:t>
      </w:r>
      <w:r w:rsidRPr="00BC1A1B">
        <w:t>State</w:t>
      </w:r>
      <w:r w:rsidR="00890681">
        <w:t>,</w:t>
      </w:r>
      <w:r w:rsidRPr="00BC1A1B" w:rsidR="00D65B1B">
        <w:t xml:space="preserve"> </w:t>
      </w:r>
      <w:r w:rsidRPr="00BC1A1B">
        <w:t>and</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the</w:t>
      </w:r>
      <w:r w:rsidRPr="00BC1A1B" w:rsidR="00D65B1B">
        <w:t xml:space="preserve"> </w:t>
      </w:r>
      <w:r w:rsidRPr="00BC1A1B">
        <w:t>opportunity</w:t>
      </w:r>
      <w:r w:rsidRPr="00BC1A1B" w:rsidR="00D65B1B">
        <w:t xml:space="preserve"> </w:t>
      </w:r>
      <w:r w:rsidRPr="00BC1A1B">
        <w:t>to</w:t>
      </w:r>
      <w:r w:rsidRPr="00BC1A1B" w:rsidR="00D65B1B">
        <w:t xml:space="preserve"> </w:t>
      </w:r>
      <w:r w:rsidRPr="00BC1A1B">
        <w:t>feed</w:t>
      </w:r>
      <w:r w:rsidRPr="00BC1A1B" w:rsidR="00D65B1B">
        <w:t xml:space="preserve"> </w:t>
      </w:r>
      <w:r w:rsidRPr="00BC1A1B">
        <w:t>in</w:t>
      </w:r>
      <w:r w:rsidRPr="00BC1A1B" w:rsidR="00D65B1B">
        <w:t xml:space="preserve"> </w:t>
      </w:r>
      <w:r w:rsidRPr="00BC1A1B">
        <w:t>from</w:t>
      </w:r>
      <w:r w:rsidRPr="00BC1A1B" w:rsidR="00D65B1B">
        <w:t xml:space="preserve"> </w:t>
      </w:r>
      <w:r w:rsidRPr="00BC1A1B" w:rsidR="00BE4656">
        <w:t>District Councils Network;</w:t>
      </w:r>
      <w:r w:rsidRPr="00BC1A1B" w:rsidR="00D65B1B">
        <w:t xml:space="preserve"> </w:t>
      </w:r>
      <w:r w:rsidRPr="00BC1A1B">
        <w:t>I</w:t>
      </w:r>
      <w:r w:rsidRPr="00BC1A1B" w:rsidR="00D65B1B">
        <w:t xml:space="preserve"> </w:t>
      </w:r>
      <w:r w:rsidRPr="00BC1A1B">
        <w:t>am</w:t>
      </w:r>
      <w:r w:rsidRPr="00BC1A1B" w:rsidR="00D65B1B">
        <w:t xml:space="preserve"> </w:t>
      </w:r>
      <w:r w:rsidRPr="00BC1A1B">
        <w:t>sure</w:t>
      </w:r>
      <w:r w:rsidRPr="00BC1A1B" w:rsidR="00BE4656">
        <w:t xml:space="preserve"> the</w:t>
      </w:r>
      <w:r w:rsidRPr="00BC1A1B" w:rsidR="00D65B1B">
        <w:t xml:space="preserve"> </w:t>
      </w:r>
      <w:r w:rsidRPr="00BC1A1B">
        <w:t>County</w:t>
      </w:r>
      <w:r w:rsidRPr="00BC1A1B" w:rsidR="00D65B1B">
        <w:t xml:space="preserve"> </w:t>
      </w:r>
      <w:r w:rsidRPr="00BC1A1B">
        <w:t>Councils</w:t>
      </w:r>
      <w:r w:rsidRPr="00BC1A1B" w:rsidR="00D65B1B">
        <w:t xml:space="preserve"> </w:t>
      </w:r>
      <w:r w:rsidRPr="00BC1A1B">
        <w:t>Network</w:t>
      </w:r>
      <w:r w:rsidRPr="00BC1A1B" w:rsidR="00D65B1B">
        <w:t xml:space="preserve"> </w:t>
      </w:r>
      <w:r w:rsidRPr="00BC1A1B">
        <w:t>has</w:t>
      </w:r>
      <w:r w:rsidRPr="00BC1A1B" w:rsidR="00D65B1B">
        <w:t xml:space="preserve"> </w:t>
      </w:r>
      <w:r w:rsidRPr="00BC1A1B">
        <w:t>had</w:t>
      </w:r>
      <w:r w:rsidRPr="00BC1A1B" w:rsidR="00D65B1B">
        <w:t xml:space="preserve"> </w:t>
      </w:r>
      <w:r w:rsidRPr="00BC1A1B">
        <w:t>the</w:t>
      </w:r>
      <w:r w:rsidRPr="00BC1A1B" w:rsidR="00D65B1B">
        <w:t xml:space="preserve"> </w:t>
      </w:r>
      <w:r w:rsidRPr="00BC1A1B">
        <w:t>same</w:t>
      </w:r>
      <w:r w:rsidRPr="00BC1A1B" w:rsidR="00D65B1B">
        <w:t xml:space="preserve"> </w:t>
      </w:r>
      <w:r w:rsidRPr="00BC1A1B">
        <w:t>opportunities.</w:t>
      </w:r>
      <w:r w:rsidRPr="00BC1A1B" w:rsidR="00D65B1B">
        <w:t xml:space="preserve"> </w:t>
      </w:r>
      <w:r w:rsidRPr="00BC1A1B">
        <w:t>Quite</w:t>
      </w:r>
      <w:r w:rsidRPr="00BC1A1B" w:rsidR="00D65B1B">
        <w:t xml:space="preserve"> </w:t>
      </w:r>
      <w:r w:rsidRPr="00BC1A1B">
        <w:t>understandably,</w:t>
      </w:r>
      <w:r w:rsidRPr="00BC1A1B" w:rsidR="00D65B1B">
        <w:t xml:space="preserve"> </w:t>
      </w:r>
      <w:r w:rsidRPr="00BC1A1B">
        <w:t>it</w:t>
      </w:r>
      <w:r w:rsidRPr="00BC1A1B" w:rsidR="00D65B1B">
        <w:t xml:space="preserve"> </w:t>
      </w:r>
      <w:r w:rsidRPr="00BC1A1B">
        <w:t>has</w:t>
      </w:r>
      <w:r w:rsidRPr="00BC1A1B" w:rsidR="00D65B1B">
        <w:t xml:space="preserve"> </w:t>
      </w:r>
      <w:r w:rsidRPr="00BC1A1B">
        <w:t>felt</w:t>
      </w:r>
      <w:r w:rsidRPr="00BC1A1B" w:rsidR="00D65B1B">
        <w:t xml:space="preserve"> </w:t>
      </w:r>
      <w:r w:rsidRPr="00BC1A1B">
        <w:t>very</w:t>
      </w:r>
      <w:r w:rsidRPr="00BC1A1B" w:rsidR="00D65B1B">
        <w:t xml:space="preserve"> </w:t>
      </w:r>
      <w:r w:rsidRPr="00BC1A1B">
        <w:t>rushed</w:t>
      </w:r>
      <w:r w:rsidRPr="00BC1A1B" w:rsidR="00D65B1B">
        <w:t xml:space="preserve"> </w:t>
      </w:r>
      <w:r w:rsidRPr="00BC1A1B">
        <w:t>sometimes.</w:t>
      </w:r>
      <w:r w:rsidRPr="00BC1A1B" w:rsidR="00D65B1B">
        <w:t xml:space="preserve"> </w:t>
      </w:r>
      <w:r w:rsidRPr="00BC1A1B">
        <w:t>Very</w:t>
      </w:r>
      <w:r w:rsidRPr="00BC1A1B" w:rsidR="00D65B1B">
        <w:t xml:space="preserve"> </w:t>
      </w:r>
      <w:r w:rsidRPr="00BC1A1B">
        <w:t>last</w:t>
      </w:r>
      <w:r w:rsidRPr="00BC1A1B" w:rsidR="00BE4656">
        <w:t>-</w:t>
      </w:r>
      <w:r w:rsidRPr="00BC1A1B">
        <w:t>minute</w:t>
      </w:r>
      <w:r w:rsidRPr="00BC1A1B" w:rsidR="00D65B1B">
        <w:t xml:space="preserve"> </w:t>
      </w:r>
      <w:r w:rsidRPr="00BC1A1B">
        <w:t>requests</w:t>
      </w:r>
      <w:r w:rsidRPr="00BC1A1B" w:rsidR="00D65B1B">
        <w:t xml:space="preserve"> </w:t>
      </w:r>
      <w:r w:rsidRPr="00BC1A1B">
        <w:t>for</w:t>
      </w:r>
      <w:r w:rsidRPr="00BC1A1B" w:rsidR="00D65B1B">
        <w:t xml:space="preserve"> </w:t>
      </w:r>
      <w:r w:rsidRPr="00BC1A1B">
        <w:t>information</w:t>
      </w:r>
      <w:r w:rsidRPr="00BC1A1B" w:rsidR="00D65B1B">
        <w:t xml:space="preserve"> </w:t>
      </w:r>
      <w:r w:rsidR="00890681">
        <w:t>on</w:t>
      </w:r>
      <w:r w:rsidRPr="00BC1A1B" w:rsidR="00D65B1B">
        <w:t xml:space="preserve"> </w:t>
      </w:r>
      <w:r w:rsidRPr="00BC1A1B">
        <w:t>the</w:t>
      </w:r>
      <w:r w:rsidRPr="00BC1A1B" w:rsidR="00D65B1B">
        <w:t xml:space="preserve"> </w:t>
      </w:r>
      <w:r w:rsidRPr="00BC1A1B">
        <w:t>returns</w:t>
      </w:r>
      <w:r w:rsidRPr="00BC1A1B" w:rsidR="00D65B1B">
        <w:t xml:space="preserve"> </w:t>
      </w:r>
      <w:r w:rsidRPr="00BC1A1B">
        <w:t>that</w:t>
      </w:r>
      <w:r w:rsidRPr="00BC1A1B" w:rsidR="00D65B1B">
        <w:t xml:space="preserve"> </w:t>
      </w:r>
      <w:r w:rsidRPr="00BC1A1B">
        <w:t>we</w:t>
      </w:r>
      <w:r w:rsidRPr="00BC1A1B" w:rsidR="00D65B1B">
        <w:t xml:space="preserve"> </w:t>
      </w:r>
      <w:r w:rsidRPr="00BC1A1B">
        <w:t>had</w:t>
      </w:r>
      <w:r w:rsidRPr="00BC1A1B" w:rsidR="00D65B1B">
        <w:t xml:space="preserve"> </w:t>
      </w:r>
      <w:r w:rsidRPr="00BC1A1B">
        <w:t>to</w:t>
      </w:r>
      <w:r w:rsidRPr="00BC1A1B" w:rsidR="00D65B1B">
        <w:t xml:space="preserve"> </w:t>
      </w:r>
      <w:r w:rsidRPr="00BC1A1B">
        <w:t>fill</w:t>
      </w:r>
      <w:r w:rsidRPr="00BC1A1B" w:rsidR="00D65B1B">
        <w:t xml:space="preserve"> </w:t>
      </w:r>
      <w:r w:rsidRPr="00BC1A1B">
        <w:t>in</w:t>
      </w:r>
      <w:r w:rsidRPr="00BC1A1B" w:rsidR="00D65B1B">
        <w:t xml:space="preserve"> </w:t>
      </w:r>
      <w:r w:rsidRPr="00BC1A1B">
        <w:t>have</w:t>
      </w:r>
      <w:r w:rsidRPr="00BC1A1B" w:rsidR="00D65B1B">
        <w:t xml:space="preserve"> </w:t>
      </w:r>
      <w:r w:rsidRPr="00BC1A1B">
        <w:t>really</w:t>
      </w:r>
      <w:r w:rsidRPr="00BC1A1B" w:rsidR="00D65B1B">
        <w:t xml:space="preserve"> </w:t>
      </w:r>
      <w:r w:rsidRPr="00BC1A1B">
        <w:t>caused</w:t>
      </w:r>
      <w:r w:rsidRPr="00BC1A1B" w:rsidR="00D65B1B">
        <w:t xml:space="preserve"> </w:t>
      </w:r>
      <w:r w:rsidRPr="00BC1A1B">
        <w:t>us</w:t>
      </w:r>
      <w:r w:rsidRPr="00BC1A1B" w:rsidR="00D65B1B">
        <w:t xml:space="preserve"> </w:t>
      </w:r>
      <w:r w:rsidRPr="00BC1A1B">
        <w:t>problems.</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are</w:t>
      </w:r>
      <w:r w:rsidRPr="00BC1A1B" w:rsidR="00D65B1B">
        <w:t xml:space="preserve"> </w:t>
      </w:r>
      <w:r w:rsidRPr="00BC1A1B">
        <w:t>small.</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have</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spare</w:t>
      </w:r>
      <w:r w:rsidRPr="00BC1A1B" w:rsidR="00D65B1B">
        <w:t xml:space="preserve"> </w:t>
      </w:r>
      <w:r w:rsidRPr="00BC1A1B">
        <w:t>officer</w:t>
      </w:r>
      <w:r w:rsidRPr="00BC1A1B" w:rsidR="00D65B1B">
        <w:t xml:space="preserve"> </w:t>
      </w:r>
      <w:r w:rsidRPr="00BC1A1B">
        <w:t>capacity</w:t>
      </w:r>
      <w:r w:rsidRPr="00BC1A1B" w:rsidR="00BE4656">
        <w:t>,</w:t>
      </w:r>
      <w:r w:rsidRPr="00BC1A1B" w:rsidR="00D65B1B">
        <w:t xml:space="preserve"> </w:t>
      </w:r>
      <w:r w:rsidRPr="00BC1A1B">
        <w:t>and</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fill</w:t>
      </w:r>
      <w:r w:rsidRPr="00BC1A1B" w:rsidR="00D65B1B">
        <w:t xml:space="preserve"> </w:t>
      </w:r>
      <w:r w:rsidRPr="00BC1A1B">
        <w:t>in</w:t>
      </w:r>
      <w:r w:rsidRPr="00BC1A1B" w:rsidR="00D65B1B">
        <w:t xml:space="preserve"> </w:t>
      </w:r>
      <w:r w:rsidRPr="00BC1A1B">
        <w:t>extensive</w:t>
      </w:r>
      <w:r w:rsidRPr="00BC1A1B" w:rsidR="00D65B1B">
        <w:t xml:space="preserve"> </w:t>
      </w:r>
      <w:r w:rsidRPr="00BC1A1B">
        <w:t>complicated</w:t>
      </w:r>
      <w:r w:rsidRPr="00BC1A1B" w:rsidR="00D65B1B">
        <w:t xml:space="preserve"> </w:t>
      </w:r>
      <w:r w:rsidRPr="00BC1A1B">
        <w:t>returns</w:t>
      </w:r>
      <w:r w:rsidR="00890681">
        <w:t xml:space="preserve"> </w:t>
      </w:r>
      <w:r w:rsidRPr="00BC1A1B">
        <w:t>or</w:t>
      </w:r>
      <w:r w:rsidRPr="00BC1A1B" w:rsidR="00D65B1B">
        <w:t xml:space="preserve"> </w:t>
      </w:r>
      <w:r w:rsidRPr="00BC1A1B">
        <w:t>bids</w:t>
      </w:r>
      <w:r w:rsidRPr="00BC1A1B" w:rsidR="00D65B1B">
        <w:t xml:space="preserve"> </w:t>
      </w:r>
      <w:r w:rsidRPr="00BC1A1B">
        <w:t>for</w:t>
      </w:r>
      <w:r w:rsidRPr="00BC1A1B" w:rsidR="00D65B1B">
        <w:t xml:space="preserve"> </w:t>
      </w:r>
      <w:r w:rsidRPr="00BC1A1B">
        <w:t>one</w:t>
      </w:r>
      <w:r w:rsidRPr="00BC1A1B">
        <w:noBreakHyphen/>
        <w:t>off</w:t>
      </w:r>
      <w:r w:rsidRPr="00BC1A1B" w:rsidR="00D65B1B">
        <w:t xml:space="preserve"> </w:t>
      </w:r>
      <w:r w:rsidRPr="00BC1A1B">
        <w:t>funding</w:t>
      </w:r>
      <w:r w:rsidRPr="00BC1A1B" w:rsidR="00D65B1B">
        <w:t xml:space="preserve"> </w:t>
      </w:r>
      <w:r w:rsidRPr="00BC1A1B">
        <w:t>pots</w:t>
      </w:r>
      <w:r w:rsidRPr="00BC1A1B" w:rsidR="00D65B1B">
        <w:t xml:space="preserve"> </w:t>
      </w:r>
      <w:r w:rsidRPr="00BC1A1B" w:rsidR="00890681">
        <w:t xml:space="preserve">at very short notice </w:t>
      </w:r>
      <w:r w:rsidRPr="00BC1A1B">
        <w:t>has</w:t>
      </w:r>
      <w:r w:rsidRPr="00BC1A1B" w:rsidR="00D65B1B">
        <w:t xml:space="preserve"> </w:t>
      </w:r>
      <w:r w:rsidRPr="00BC1A1B">
        <w:t>put</w:t>
      </w:r>
      <w:r w:rsidRPr="00BC1A1B" w:rsidR="00D65B1B">
        <w:t xml:space="preserve"> </w:t>
      </w:r>
      <w:r w:rsidRPr="00BC1A1B">
        <w:t>another</w:t>
      </w:r>
      <w:r w:rsidRPr="00BC1A1B" w:rsidR="00D65B1B">
        <w:t xml:space="preserve"> </w:t>
      </w:r>
      <w:r w:rsidRPr="00BC1A1B">
        <w:t>significant</w:t>
      </w:r>
      <w:r w:rsidRPr="00BC1A1B" w:rsidR="00D65B1B">
        <w:t xml:space="preserve"> </w:t>
      </w:r>
      <w:r w:rsidRPr="00BC1A1B">
        <w:t>pressure</w:t>
      </w:r>
      <w:r w:rsidRPr="00BC1A1B" w:rsidR="00D65B1B">
        <w:t xml:space="preserve"> </w:t>
      </w:r>
      <w:r w:rsidRPr="00BC1A1B">
        <w:t>on</w:t>
      </w:r>
      <w:r w:rsidRPr="00BC1A1B" w:rsidR="00D65B1B">
        <w:t xml:space="preserve"> </w:t>
      </w:r>
      <w:r w:rsidRPr="00BC1A1B">
        <w:t>our</w:t>
      </w:r>
      <w:r w:rsidRPr="00BC1A1B" w:rsidR="00D65B1B">
        <w:t xml:space="preserve"> </w:t>
      </w:r>
      <w:r w:rsidRPr="00BC1A1B">
        <w:t>officers.</w:t>
      </w:r>
    </w:p>
    <w:p w:rsidR="008F49E8" w:rsidRPr="00BC1A1B" w:rsidP="008F49E8">
      <w:pPr>
        <w:pStyle w:val="Answer"/>
      </w:pPr>
      <w:sdt>
        <w:sdtPr>
          <w:alias w:val="Witness"/>
          <w:id w:val="-1973289903"/>
          <w:placeholder>
            <w:docPart w:val="4323F1317DDC46579DD689506F074A70"/>
          </w:placeholder>
          <w:richText/>
        </w:sdtPr>
        <w:sdtContent>
          <w:r w:rsidR="003051CB">
            <w:rPr>
              <w:b/>
              <w:i/>
            </w:rPr>
            <w:t>Councillor</w:t>
          </w:r>
          <w:r w:rsidRPr="00BC1A1B" w:rsidR="00D60757">
            <w:rPr>
              <w:b/>
              <w:i/>
            </w:rPr>
            <w:t xml:space="preserve"> Sir Stephen Houghton:</w:t>
          </w:r>
        </w:sdtContent>
      </w:sdt>
      <w:r w:rsidRPr="00BC1A1B" w:rsidR="00D65B1B">
        <w:t xml:space="preserve"> </w:t>
      </w:r>
      <w:r w:rsidRPr="00BC1A1B">
        <w:t>It</w:t>
      </w:r>
      <w:r w:rsidRPr="00BC1A1B" w:rsidR="00D65B1B">
        <w:t xml:space="preserve"> </w:t>
      </w:r>
      <w:r w:rsidRPr="00BC1A1B">
        <w:t>must</w:t>
      </w:r>
      <w:r w:rsidRPr="00BC1A1B" w:rsidR="00D65B1B">
        <w:t xml:space="preserve"> </w:t>
      </w:r>
      <w:r w:rsidRPr="00BC1A1B">
        <w:t>be</w:t>
      </w:r>
      <w:r w:rsidRPr="00BC1A1B" w:rsidR="00D65B1B">
        <w:t xml:space="preserve"> </w:t>
      </w:r>
      <w:r w:rsidRPr="00BC1A1B">
        <w:t>recognised</w:t>
      </w:r>
      <w:r w:rsidRPr="00BC1A1B" w:rsidR="00D65B1B">
        <w:t xml:space="preserve"> </w:t>
      </w:r>
      <w:r w:rsidRPr="00BC1A1B">
        <w:t>that</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ha</w:t>
      </w:r>
      <w:r w:rsidRPr="00BC1A1B" w:rsidR="00BE4656">
        <w:t>ve</w:t>
      </w:r>
      <w:r w:rsidRPr="00BC1A1B" w:rsidR="00D65B1B">
        <w:t xml:space="preserve"> </w:t>
      </w:r>
      <w:r w:rsidRPr="00BC1A1B">
        <w:t>put</w:t>
      </w:r>
      <w:r w:rsidRPr="00BC1A1B" w:rsidR="00D65B1B">
        <w:t xml:space="preserve"> </w:t>
      </w:r>
      <w:r w:rsidRPr="00BC1A1B">
        <w:t>a</w:t>
      </w:r>
      <w:r w:rsidRPr="00BC1A1B" w:rsidR="00D65B1B">
        <w:t xml:space="preserve"> </w:t>
      </w:r>
      <w:r w:rsidRPr="00BC1A1B">
        <w:t>substantial</w:t>
      </w:r>
      <w:r w:rsidRPr="00BC1A1B" w:rsidR="00D65B1B">
        <w:t xml:space="preserve"> </w:t>
      </w:r>
      <w:r w:rsidRPr="00BC1A1B">
        <w:t>amount</w:t>
      </w:r>
      <w:r w:rsidRPr="00BC1A1B" w:rsidR="00D65B1B">
        <w:t xml:space="preserve"> </w:t>
      </w:r>
      <w:r w:rsidRPr="00BC1A1B">
        <w:t>of</w:t>
      </w:r>
      <w:r w:rsidRPr="00BC1A1B" w:rsidR="00D65B1B">
        <w:t xml:space="preserve"> </w:t>
      </w:r>
      <w:r w:rsidRPr="00BC1A1B">
        <w:t>money</w:t>
      </w:r>
      <w:r w:rsidRPr="00BC1A1B" w:rsidR="00D65B1B">
        <w:t xml:space="preserve"> </w:t>
      </w:r>
      <w:r w:rsidRPr="00BC1A1B">
        <w:t>into</w:t>
      </w:r>
      <w:r w:rsidRPr="00BC1A1B" w:rsidR="00D65B1B">
        <w:t xml:space="preserve"> </w:t>
      </w:r>
      <w:r w:rsidRPr="00BC1A1B">
        <w:t>this.</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very</w:t>
      </w:r>
      <w:r w:rsidRPr="00BC1A1B" w:rsidR="00D65B1B">
        <w:t xml:space="preserve"> </w:t>
      </w:r>
      <w:r w:rsidRPr="00BC1A1B">
        <w:t>welcome.</w:t>
      </w:r>
      <w:r w:rsidRPr="00BC1A1B" w:rsidR="00D65B1B">
        <w:t xml:space="preserve"> </w:t>
      </w:r>
      <w:r w:rsidRPr="00BC1A1B">
        <w:t>It</w:t>
      </w:r>
      <w:r w:rsidRPr="00BC1A1B" w:rsidR="00D65B1B">
        <w:t xml:space="preserve"> </w:t>
      </w:r>
      <w:r w:rsidRPr="00BC1A1B">
        <w:t>would</w:t>
      </w:r>
      <w:r w:rsidRPr="00BC1A1B" w:rsidR="00D65B1B">
        <w:t xml:space="preserve"> </w:t>
      </w:r>
      <w:r w:rsidRPr="00BC1A1B">
        <w:t>be</w:t>
      </w:r>
      <w:r w:rsidRPr="00BC1A1B" w:rsidR="00D65B1B">
        <w:t xml:space="preserve"> </w:t>
      </w:r>
      <w:r w:rsidRPr="00BC1A1B">
        <w:t>wrong</w:t>
      </w:r>
      <w:r w:rsidRPr="00BC1A1B" w:rsidR="00D65B1B">
        <w:t xml:space="preserve"> </w:t>
      </w:r>
      <w:r w:rsidRPr="00BC1A1B">
        <w:t>of</w:t>
      </w:r>
      <w:r w:rsidRPr="00BC1A1B" w:rsidR="00D65B1B">
        <w:t xml:space="preserve"> </w:t>
      </w:r>
      <w:r w:rsidRPr="00BC1A1B">
        <w:t>me</w:t>
      </w:r>
      <w:r w:rsidRPr="00BC1A1B" w:rsidR="00D65B1B">
        <w:t xml:space="preserve"> </w:t>
      </w:r>
      <w:r w:rsidRPr="00BC1A1B">
        <w:t>to</w:t>
      </w:r>
      <w:r w:rsidRPr="00BC1A1B" w:rsidR="00D65B1B">
        <w:t xml:space="preserve"> </w:t>
      </w:r>
      <w:r w:rsidRPr="00BC1A1B">
        <w:t>suggest</w:t>
      </w:r>
      <w:r w:rsidRPr="00BC1A1B" w:rsidR="00D65B1B">
        <w:t xml:space="preserve"> </w:t>
      </w:r>
      <w:r w:rsidRPr="00BC1A1B">
        <w:t>otherwise.</w:t>
      </w:r>
      <w:r w:rsidRPr="00BC1A1B" w:rsidR="00D65B1B">
        <w:t xml:space="preserve"> </w:t>
      </w:r>
      <w:r w:rsidRPr="00BC1A1B">
        <w:t>However,</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mixed</w:t>
      </w:r>
      <w:r w:rsidRPr="00BC1A1B" w:rsidR="00D65B1B">
        <w:t xml:space="preserve"> </w:t>
      </w:r>
      <w:r w:rsidRPr="00BC1A1B">
        <w:t>messages</w:t>
      </w:r>
      <w:r w:rsidRPr="00BC1A1B" w:rsidR="00D65B1B">
        <w:t xml:space="preserve"> </w:t>
      </w:r>
      <w:r w:rsidRPr="00BC1A1B">
        <w:t>through</w:t>
      </w:r>
      <w:r w:rsidRPr="00BC1A1B" w:rsidR="00D65B1B">
        <w:t xml:space="preserve"> </w:t>
      </w:r>
      <w:r w:rsidRPr="00BC1A1B">
        <w:t>the</w:t>
      </w:r>
      <w:r w:rsidRPr="00BC1A1B" w:rsidR="00D65B1B">
        <w:t xml:space="preserve"> </w:t>
      </w:r>
      <w:r w:rsidRPr="00BC1A1B">
        <w:t>development</w:t>
      </w:r>
      <w:r w:rsidRPr="00BC1A1B" w:rsidR="00D65B1B">
        <w:t xml:space="preserve"> </w:t>
      </w:r>
      <w:r w:rsidRPr="00BC1A1B">
        <w:t>of</w:t>
      </w:r>
      <w:r w:rsidRPr="00BC1A1B" w:rsidR="00D65B1B">
        <w:t xml:space="preserve"> </w:t>
      </w:r>
      <w:r w:rsidRPr="00BC1A1B">
        <w:t>the</w:t>
      </w:r>
      <w:r w:rsidRPr="00BC1A1B" w:rsidR="00D65B1B">
        <w:t xml:space="preserve"> </w:t>
      </w:r>
      <w:r w:rsidRPr="00BC1A1B">
        <w:t>pandemic.</w:t>
      </w:r>
      <w:r w:rsidRPr="00BC1A1B" w:rsidR="00D65B1B">
        <w:t xml:space="preserve"> </w:t>
      </w:r>
      <w:r w:rsidRPr="00BC1A1B">
        <w:t>When</w:t>
      </w:r>
      <w:r w:rsidRPr="00BC1A1B" w:rsidR="00D65B1B">
        <w:t xml:space="preserve"> </w:t>
      </w:r>
      <w:r w:rsidRPr="00BC1A1B">
        <w:t>we</w:t>
      </w:r>
      <w:r w:rsidRPr="00BC1A1B" w:rsidR="00D65B1B">
        <w:t xml:space="preserve"> </w:t>
      </w:r>
      <w:r w:rsidRPr="00BC1A1B">
        <w:t>first</w:t>
      </w:r>
      <w:r w:rsidRPr="00BC1A1B" w:rsidR="00D65B1B">
        <w:t xml:space="preserve"> </w:t>
      </w:r>
      <w:r w:rsidRPr="00BC1A1B">
        <w:t>started,</w:t>
      </w:r>
      <w:r w:rsidRPr="00BC1A1B" w:rsidR="00D65B1B">
        <w:t xml:space="preserve"> </w:t>
      </w:r>
      <w:r w:rsidRPr="00BC1A1B">
        <w:t>it</w:t>
      </w:r>
      <w:r w:rsidRPr="00BC1A1B" w:rsidR="00D65B1B">
        <w:t xml:space="preserve"> </w:t>
      </w:r>
      <w:r w:rsidRPr="00BC1A1B">
        <w:t>was</w:t>
      </w:r>
      <w:r w:rsidRPr="00BC1A1B" w:rsidR="00D65B1B">
        <w:t xml:space="preserve"> </w:t>
      </w:r>
      <w:r w:rsidRPr="00BC1A1B">
        <w:t>about,</w:t>
      </w:r>
      <w:r w:rsidRPr="00BC1A1B" w:rsidR="00D65B1B">
        <w:t xml:space="preserve"> </w:t>
      </w:r>
      <w:r w:rsidRPr="00BC1A1B">
        <w:t>“We</w:t>
      </w:r>
      <w:r w:rsidRPr="00BC1A1B" w:rsidR="00D65B1B">
        <w:t xml:space="preserve"> </w:t>
      </w:r>
      <w:r w:rsidRPr="00BC1A1B">
        <w:t>will</w:t>
      </w:r>
      <w:r w:rsidRPr="00BC1A1B" w:rsidR="00D65B1B">
        <w:t xml:space="preserve"> </w:t>
      </w:r>
      <w:r w:rsidRPr="00BC1A1B">
        <w:t>do</w:t>
      </w:r>
      <w:r w:rsidRPr="00BC1A1B" w:rsidR="00D65B1B">
        <w:t xml:space="preserve"> </w:t>
      </w:r>
      <w:r w:rsidRPr="00BC1A1B">
        <w:t>whatever</w:t>
      </w:r>
      <w:r w:rsidRPr="00BC1A1B" w:rsidR="00D65B1B">
        <w:t xml:space="preserve"> </w:t>
      </w:r>
      <w:r w:rsidRPr="00BC1A1B">
        <w:t>it</w:t>
      </w:r>
      <w:r w:rsidRPr="00BC1A1B" w:rsidR="00D65B1B">
        <w:t xml:space="preserve"> </w:t>
      </w:r>
      <w:r w:rsidRPr="00BC1A1B">
        <w:t>takes.</w:t>
      </w:r>
      <w:r w:rsidRPr="00BC1A1B" w:rsidR="00D65B1B">
        <w:t xml:space="preserve"> </w:t>
      </w:r>
      <w:r w:rsidRPr="00BC1A1B">
        <w:t>Get</w:t>
      </w:r>
      <w:r w:rsidRPr="00BC1A1B" w:rsidR="00D65B1B">
        <w:t xml:space="preserve"> </w:t>
      </w:r>
      <w:r w:rsidRPr="00BC1A1B">
        <w:t>on</w:t>
      </w:r>
      <w:r w:rsidRPr="00BC1A1B" w:rsidR="00D65B1B">
        <w:t xml:space="preserve"> </w:t>
      </w:r>
      <w:r w:rsidRPr="00BC1A1B">
        <w:t>and</w:t>
      </w:r>
      <w:r w:rsidRPr="00BC1A1B" w:rsidR="00D65B1B">
        <w:t xml:space="preserve"> </w:t>
      </w:r>
      <w:r w:rsidRPr="00BC1A1B">
        <w:t>tackle</w:t>
      </w:r>
      <w:r w:rsidRPr="00BC1A1B" w:rsidR="00D65B1B">
        <w:t xml:space="preserve"> </w:t>
      </w:r>
      <w:r w:rsidRPr="00BC1A1B">
        <w:t>the</w:t>
      </w:r>
      <w:r w:rsidRPr="00BC1A1B" w:rsidR="00D65B1B">
        <w:t xml:space="preserve"> </w:t>
      </w:r>
      <w:r w:rsidRPr="00BC1A1B">
        <w:t>problem</w:t>
      </w:r>
      <w:r w:rsidR="00890681">
        <w:t>.</w:t>
      </w:r>
      <w:r w:rsidRPr="00BC1A1B">
        <w:t>”</w:t>
      </w:r>
      <w:r w:rsidRPr="00BC1A1B" w:rsidR="00D65B1B">
        <w:t xml:space="preserve"> </w:t>
      </w:r>
      <w:r w:rsidRPr="00BC1A1B">
        <w:t>Partway</w:t>
      </w:r>
      <w:r w:rsidRPr="00BC1A1B" w:rsidR="00D65B1B">
        <w:t xml:space="preserve"> </w:t>
      </w:r>
      <w:r w:rsidRPr="00BC1A1B">
        <w:t>through</w:t>
      </w:r>
      <w:r w:rsidRPr="00BC1A1B" w:rsidR="00D65B1B">
        <w:t xml:space="preserve"> </w:t>
      </w:r>
      <w:r w:rsidRPr="00BC1A1B">
        <w:t>the</w:t>
      </w:r>
      <w:r w:rsidRPr="00BC1A1B" w:rsidR="00D65B1B">
        <w:t xml:space="preserve"> </w:t>
      </w:r>
      <w:r w:rsidRPr="00BC1A1B">
        <w:t>pandemic,</w:t>
      </w:r>
      <w:r w:rsidRPr="00BC1A1B" w:rsidR="00D65B1B">
        <w:t xml:space="preserve"> </w:t>
      </w:r>
      <w:r w:rsidRPr="00BC1A1B">
        <w:t>it</w:t>
      </w:r>
      <w:r w:rsidRPr="00BC1A1B" w:rsidR="00D65B1B">
        <w:t xml:space="preserve"> </w:t>
      </w:r>
      <w:r w:rsidRPr="00BC1A1B">
        <w:t>suddenly</w:t>
      </w:r>
      <w:r w:rsidRPr="00BC1A1B" w:rsidR="00D65B1B">
        <w:t xml:space="preserve"> </w:t>
      </w:r>
      <w:r w:rsidRPr="00BC1A1B">
        <w:t>became</w:t>
      </w:r>
      <w:r w:rsidRPr="00BC1A1B" w:rsidR="00D65B1B">
        <w:t xml:space="preserve"> </w:t>
      </w:r>
      <w:r w:rsidRPr="00BC1A1B">
        <w:t>shared</w:t>
      </w:r>
      <w:r w:rsidRPr="00BC1A1B" w:rsidR="00D65B1B">
        <w:t xml:space="preserve"> </w:t>
      </w:r>
      <w:r w:rsidRPr="00BC1A1B">
        <w:t>responsibility.</w:t>
      </w:r>
      <w:r w:rsidRPr="00BC1A1B" w:rsidR="00D65B1B">
        <w:t xml:space="preserve"> </w:t>
      </w:r>
      <w:r w:rsidRPr="00BC1A1B">
        <w:t>My</w:t>
      </w:r>
      <w:r w:rsidRPr="00BC1A1B" w:rsidR="00D65B1B">
        <w:t xml:space="preserve"> </w:t>
      </w:r>
      <w:r w:rsidRPr="00BC1A1B">
        <w:t>guess</w:t>
      </w:r>
      <w:r w:rsidRPr="00BC1A1B" w:rsidR="00D65B1B">
        <w:t xml:space="preserve"> </w:t>
      </w:r>
      <w:r w:rsidRPr="00BC1A1B">
        <w:t>is</w:t>
      </w:r>
      <w:r w:rsidRPr="00BC1A1B" w:rsidR="00D65B1B">
        <w:t xml:space="preserve"> </w:t>
      </w:r>
      <w:r w:rsidRPr="00BC1A1B">
        <w:t>that</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councils</w:t>
      </w:r>
      <w:r w:rsidRPr="00BC1A1B" w:rsidR="00D65B1B">
        <w:t xml:space="preserve"> </w:t>
      </w:r>
      <w:r w:rsidRPr="00BC1A1B">
        <w:t>may</w:t>
      </w:r>
      <w:r w:rsidRPr="00BC1A1B" w:rsidR="00D65B1B">
        <w:t xml:space="preserve"> </w:t>
      </w:r>
      <w:r w:rsidRPr="00BC1A1B">
        <w:t>have</w:t>
      </w:r>
      <w:r w:rsidRPr="00BC1A1B" w:rsidR="00D65B1B">
        <w:t xml:space="preserve"> </w:t>
      </w:r>
      <w:r w:rsidRPr="00BC1A1B">
        <w:t>approached</w:t>
      </w:r>
      <w:r w:rsidRPr="00BC1A1B" w:rsidR="00D65B1B">
        <w:t xml:space="preserve"> </w:t>
      </w:r>
      <w:r w:rsidRPr="00BC1A1B">
        <w:t>the</w:t>
      </w:r>
      <w:r w:rsidRPr="00BC1A1B" w:rsidR="00D65B1B">
        <w:t xml:space="preserve"> </w:t>
      </w:r>
      <w:r w:rsidRPr="00BC1A1B">
        <w:t>way</w:t>
      </w:r>
      <w:r w:rsidRPr="00BC1A1B" w:rsidR="00D65B1B">
        <w:t xml:space="preserve"> </w:t>
      </w:r>
      <w:r w:rsidRPr="00BC1A1B">
        <w:t>they</w:t>
      </w:r>
      <w:r w:rsidRPr="00BC1A1B" w:rsidR="00D65B1B">
        <w:t xml:space="preserve"> </w:t>
      </w:r>
      <w:r w:rsidRPr="00BC1A1B">
        <w:t>dealt</w:t>
      </w:r>
      <w:r w:rsidRPr="00BC1A1B" w:rsidR="00D65B1B">
        <w:t xml:space="preserve"> </w:t>
      </w:r>
      <w:r w:rsidRPr="00BC1A1B">
        <w:t>with</w:t>
      </w:r>
      <w:r w:rsidRPr="00BC1A1B" w:rsidR="00D65B1B">
        <w:t xml:space="preserve"> </w:t>
      </w:r>
      <w:r w:rsidRPr="00BC1A1B">
        <w:t>the</w:t>
      </w:r>
      <w:r w:rsidRPr="00BC1A1B" w:rsidR="00D65B1B">
        <w:t xml:space="preserve"> </w:t>
      </w:r>
      <w:r w:rsidRPr="00BC1A1B">
        <w:t>pandemic</w:t>
      </w:r>
      <w:r w:rsidRPr="00BC1A1B" w:rsidR="00D65B1B">
        <w:t xml:space="preserve"> </w:t>
      </w:r>
      <w:r w:rsidRPr="00BC1A1B">
        <w:t>differently</w:t>
      </w:r>
      <w:r w:rsidRPr="00BC1A1B" w:rsidR="00D65B1B">
        <w:t xml:space="preserve"> </w:t>
      </w:r>
      <w:r w:rsidRPr="00BC1A1B">
        <w:t>had</w:t>
      </w:r>
      <w:r w:rsidRPr="00BC1A1B" w:rsidR="00D65B1B">
        <w:t xml:space="preserve"> </w:t>
      </w:r>
      <w:r w:rsidRPr="00BC1A1B">
        <w:t>they</w:t>
      </w:r>
      <w:r w:rsidRPr="00BC1A1B" w:rsidR="00D65B1B">
        <w:t xml:space="preserve"> </w:t>
      </w:r>
      <w:r w:rsidRPr="00BC1A1B">
        <w:t>known</w:t>
      </w:r>
      <w:r w:rsidRPr="00BC1A1B" w:rsidR="00D65B1B">
        <w:t xml:space="preserve"> </w:t>
      </w:r>
      <w:r w:rsidRPr="00BC1A1B">
        <w:t>it</w:t>
      </w:r>
      <w:r w:rsidRPr="00BC1A1B" w:rsidR="00D65B1B">
        <w:t xml:space="preserve"> </w:t>
      </w:r>
      <w:r w:rsidRPr="00BC1A1B">
        <w:t>was</w:t>
      </w:r>
      <w:r w:rsidRPr="00BC1A1B" w:rsidR="00D65B1B">
        <w:t xml:space="preserve"> </w:t>
      </w:r>
      <w:r w:rsidRPr="00BC1A1B">
        <w:t>shared</w:t>
      </w:r>
      <w:r w:rsidRPr="00BC1A1B" w:rsidR="00D65B1B">
        <w:t xml:space="preserve"> </w:t>
      </w:r>
      <w:r w:rsidRPr="00BC1A1B">
        <w:t>responsibility</w:t>
      </w:r>
      <w:r w:rsidR="000D7FA6">
        <w:t>,</w:t>
      </w:r>
      <w:r w:rsidRPr="00BC1A1B" w:rsidR="00D65B1B">
        <w:t xml:space="preserve"> </w:t>
      </w:r>
      <w:r w:rsidRPr="00BC1A1B">
        <w:t>as</w:t>
      </w:r>
      <w:r w:rsidRPr="00BC1A1B" w:rsidR="00D65B1B">
        <w:t xml:space="preserve"> </w:t>
      </w:r>
      <w:r w:rsidRPr="00BC1A1B">
        <w:t>opposed</w:t>
      </w:r>
      <w:r w:rsidRPr="00BC1A1B" w:rsidR="00D65B1B">
        <w:t xml:space="preserve"> </w:t>
      </w:r>
      <w:r w:rsidRPr="00BC1A1B">
        <w:t>to,</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cover</w:t>
      </w:r>
      <w:r w:rsidRPr="00BC1A1B" w:rsidR="00D65B1B">
        <w:t xml:space="preserve"> </w:t>
      </w:r>
      <w:r w:rsidRPr="00BC1A1B">
        <w:t>all</w:t>
      </w:r>
      <w:r w:rsidRPr="00BC1A1B" w:rsidR="00D65B1B">
        <w:t xml:space="preserve"> </w:t>
      </w:r>
      <w:r w:rsidRPr="00BC1A1B">
        <w:t>of</w:t>
      </w:r>
      <w:r w:rsidRPr="00BC1A1B" w:rsidR="00D65B1B">
        <w:t xml:space="preserve"> </w:t>
      </w:r>
      <w:r w:rsidRPr="00BC1A1B">
        <w:t>your</w:t>
      </w:r>
      <w:r w:rsidRPr="00BC1A1B" w:rsidR="00D65B1B">
        <w:t xml:space="preserve"> </w:t>
      </w:r>
      <w:r w:rsidRPr="00BC1A1B">
        <w:t>costs</w:t>
      </w:r>
      <w:r w:rsidR="000D7FA6">
        <w:t>.</w:t>
      </w:r>
      <w:r w:rsidRPr="00BC1A1B">
        <w:t>”</w:t>
      </w:r>
      <w:r w:rsidRPr="00BC1A1B" w:rsidR="00D65B1B">
        <w:t xml:space="preserve"> </w:t>
      </w:r>
      <w:r w:rsidRPr="00BC1A1B">
        <w:t>That</w:t>
      </w:r>
      <w:r w:rsidRPr="00BC1A1B" w:rsidR="00D65B1B">
        <w:t xml:space="preserve"> </w:t>
      </w:r>
      <w:r w:rsidRPr="00BC1A1B">
        <w:t>has</w:t>
      </w:r>
      <w:r w:rsidRPr="00BC1A1B" w:rsidR="00D65B1B">
        <w:t xml:space="preserve"> </w:t>
      </w:r>
      <w:r w:rsidRPr="00BC1A1B">
        <w:t>not</w:t>
      </w:r>
      <w:r w:rsidRPr="00BC1A1B" w:rsidR="00D65B1B">
        <w:t xml:space="preserve"> </w:t>
      </w:r>
      <w:r w:rsidRPr="00BC1A1B">
        <w:t>helped</w:t>
      </w:r>
      <w:r w:rsidRPr="00BC1A1B" w:rsidR="00D65B1B">
        <w:t xml:space="preserve"> </w:t>
      </w:r>
      <w:r w:rsidRPr="00BC1A1B">
        <w:t>either</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or</w:t>
      </w:r>
      <w:r w:rsidRPr="00BC1A1B" w:rsidR="00D65B1B">
        <w:t xml:space="preserve"> </w:t>
      </w:r>
      <w:r w:rsidRPr="00BC1A1B">
        <w:t>ourselves</w:t>
      </w:r>
      <w:r w:rsidRPr="00BC1A1B" w:rsidR="00D65B1B">
        <w:t xml:space="preserve"> </w:t>
      </w:r>
      <w:r w:rsidRPr="00BC1A1B">
        <w:t>as</w:t>
      </w:r>
      <w:r w:rsidRPr="00BC1A1B" w:rsidR="00D65B1B">
        <w:t xml:space="preserve"> </w:t>
      </w:r>
      <w:r w:rsidRPr="00BC1A1B">
        <w:t>the</w:t>
      </w:r>
      <w:r w:rsidRPr="00BC1A1B" w:rsidR="00D65B1B">
        <w:t xml:space="preserve"> </w:t>
      </w:r>
      <w:r w:rsidRPr="00BC1A1B">
        <w:t>messages</w:t>
      </w:r>
      <w:r w:rsidRPr="00BC1A1B" w:rsidR="00D65B1B">
        <w:t xml:space="preserve"> </w:t>
      </w:r>
      <w:r w:rsidRPr="00BC1A1B">
        <w:t>have</w:t>
      </w:r>
      <w:r w:rsidRPr="00BC1A1B" w:rsidR="00D65B1B">
        <w:t xml:space="preserve"> </w:t>
      </w:r>
      <w:r w:rsidRPr="00BC1A1B">
        <w:t>continued</w:t>
      </w:r>
      <w:r w:rsidRPr="00BC1A1B" w:rsidR="00D65B1B">
        <w:t xml:space="preserve"> </w:t>
      </w:r>
      <w:r w:rsidRPr="00BC1A1B">
        <w:t>to</w:t>
      </w:r>
      <w:r w:rsidRPr="00BC1A1B" w:rsidR="00D65B1B">
        <w:t xml:space="preserve"> </w:t>
      </w:r>
      <w:r w:rsidRPr="00BC1A1B">
        <w:t>evolve.</w:t>
      </w:r>
    </w:p>
    <w:p w:rsidR="008F49E8" w:rsidRPr="00BC1A1B" w:rsidP="008F49E8">
      <w:pPr>
        <w:pStyle w:val="Question"/>
        <w:numPr>
          <w:ilvl w:val="0"/>
          <w:numId w:val="9"/>
        </w:numPr>
      </w:pPr>
      <w:sdt>
        <w:sdtPr>
          <w:alias w:val="Member"/>
          <w:tag w:val="&lt;Member mnisId='4406' dodsId='106168'&gt;"/>
          <w:id w:val="-1482698445"/>
          <w:placeholder>
            <w:docPart w:val="4323F1317DDC46579DD689506F074A70"/>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t>What</w:t>
      </w:r>
      <w:r w:rsidRPr="00BC1A1B" w:rsidR="00D65B1B">
        <w:t xml:space="preserve"> </w:t>
      </w:r>
      <w:r w:rsidRPr="00BC1A1B">
        <w:t>would</w:t>
      </w:r>
      <w:r w:rsidRPr="00BC1A1B" w:rsidR="00D65B1B">
        <w:t xml:space="preserve"> </w:t>
      </w:r>
      <w:r w:rsidRPr="00BC1A1B">
        <w:t>they</w:t>
      </w:r>
      <w:r w:rsidRPr="00BC1A1B" w:rsidR="00D65B1B">
        <w:t xml:space="preserve"> </w:t>
      </w:r>
      <w:r w:rsidRPr="00BC1A1B">
        <w:t>have</w:t>
      </w:r>
      <w:r w:rsidRPr="00BC1A1B" w:rsidR="00D65B1B">
        <w:t xml:space="preserve"> </w:t>
      </w:r>
      <w:r w:rsidRPr="00BC1A1B">
        <w:t>done</w:t>
      </w:r>
      <w:r w:rsidRPr="00BC1A1B" w:rsidR="00D65B1B">
        <w:t xml:space="preserve"> </w:t>
      </w:r>
      <w:r w:rsidRPr="00BC1A1B">
        <w:t>differently?</w:t>
      </w:r>
    </w:p>
    <w:p w:rsidR="008F49E8" w:rsidRPr="00BC1A1B" w:rsidP="008F49E8">
      <w:pPr>
        <w:pStyle w:val="Answer"/>
      </w:pPr>
      <w:sdt>
        <w:sdtPr>
          <w:alias w:val="Witness"/>
          <w:id w:val="-821881559"/>
          <w:placeholder>
            <w:docPart w:val="4323F1317DDC46579DD689506F074A70"/>
          </w:placeholder>
          <w:richText/>
        </w:sdtPr>
        <w:sdtContent>
          <w:r w:rsidR="003051CB">
            <w:rPr>
              <w:b/>
              <w:i/>
            </w:rPr>
            <w:t>Councillor</w:t>
          </w:r>
          <w:r w:rsidRPr="00BC1A1B" w:rsidR="00D60757">
            <w:rPr>
              <w:b/>
              <w:i/>
            </w:rPr>
            <w:t xml:space="preserve"> Sir Stephen Houghton:</w:t>
          </w:r>
        </w:sdtContent>
      </w:sdt>
      <w:r w:rsidRPr="00BC1A1B" w:rsidR="00D65B1B">
        <w:t xml:space="preserve"> </w:t>
      </w:r>
      <w:r w:rsidR="000D7FA6">
        <w:t>I</w:t>
      </w:r>
      <w:r w:rsidRPr="00BC1A1B">
        <w:t>n</w:t>
      </w:r>
      <w:r w:rsidRPr="00BC1A1B" w:rsidR="00D65B1B">
        <w:t xml:space="preserve"> </w:t>
      </w:r>
      <w:r w:rsidRPr="00BC1A1B">
        <w:t>the</w:t>
      </w:r>
      <w:r w:rsidRPr="00BC1A1B" w:rsidR="00D65B1B">
        <w:t xml:space="preserve"> </w:t>
      </w:r>
      <w:r w:rsidRPr="00BC1A1B">
        <w:t>early</w:t>
      </w:r>
      <w:r w:rsidRPr="00BC1A1B" w:rsidR="00D65B1B">
        <w:t xml:space="preserve"> </w:t>
      </w:r>
      <w:r w:rsidRPr="00BC1A1B">
        <w:t>part</w:t>
      </w:r>
      <w:r w:rsidRPr="00BC1A1B" w:rsidR="00D65B1B">
        <w:t xml:space="preserve"> </w:t>
      </w:r>
      <w:r w:rsidRPr="00BC1A1B">
        <w:t>of</w:t>
      </w:r>
      <w:r w:rsidRPr="00BC1A1B" w:rsidR="00D65B1B">
        <w:t xml:space="preserve"> </w:t>
      </w:r>
      <w:r w:rsidRPr="00BC1A1B">
        <w:t>the</w:t>
      </w:r>
      <w:r w:rsidRPr="00BC1A1B" w:rsidR="00D65B1B">
        <w:t xml:space="preserve"> </w:t>
      </w:r>
      <w:r w:rsidRPr="00BC1A1B">
        <w:t>pandemic,</w:t>
      </w:r>
      <w:r w:rsidRPr="00BC1A1B" w:rsidR="00D65B1B">
        <w:t xml:space="preserve"> </w:t>
      </w:r>
      <w:r w:rsidR="000D7FA6">
        <w:t xml:space="preserve">the way </w:t>
      </w:r>
      <w:r w:rsidRPr="00BC1A1B">
        <w:t>that</w:t>
      </w:r>
      <w:r w:rsidRPr="00BC1A1B" w:rsidR="00D65B1B">
        <w:t xml:space="preserve"> </w:t>
      </w:r>
      <w:r w:rsidRPr="00BC1A1B">
        <w:t>local</w:t>
      </w:r>
      <w:r w:rsidRPr="00BC1A1B" w:rsidR="00D65B1B">
        <w:t xml:space="preserve"> </w:t>
      </w:r>
      <w:r w:rsidRPr="00BC1A1B">
        <w:t>councils</w:t>
      </w:r>
      <w:r w:rsidRPr="00BC1A1B" w:rsidR="00D65B1B">
        <w:t xml:space="preserve"> </w:t>
      </w:r>
      <w:r w:rsidRPr="00BC1A1B">
        <w:t>really</w:t>
      </w:r>
      <w:r w:rsidRPr="00BC1A1B" w:rsidR="00D65B1B">
        <w:t xml:space="preserve"> </w:t>
      </w:r>
      <w:r w:rsidR="000D7FA6">
        <w:t>got</w:t>
      </w:r>
      <w:r w:rsidRPr="00BC1A1B" w:rsidR="00D65B1B">
        <w:t xml:space="preserve"> </w:t>
      </w:r>
      <w:r w:rsidRPr="00BC1A1B">
        <w:t>out</w:t>
      </w:r>
      <w:r w:rsidRPr="00BC1A1B" w:rsidR="00D65B1B">
        <w:t xml:space="preserve"> </w:t>
      </w:r>
      <w:r w:rsidRPr="00BC1A1B">
        <w:t>and</w:t>
      </w:r>
      <w:r w:rsidRPr="00BC1A1B" w:rsidR="00D65B1B">
        <w:t xml:space="preserve"> </w:t>
      </w:r>
      <w:r w:rsidRPr="00BC1A1B">
        <w:t>push</w:t>
      </w:r>
      <w:r w:rsidR="000D7FA6">
        <w:t>ed</w:t>
      </w:r>
      <w:r w:rsidRPr="00BC1A1B" w:rsidR="00D65B1B">
        <w:t xml:space="preserve"> </w:t>
      </w:r>
      <w:r w:rsidRPr="00BC1A1B">
        <w:t>the</w:t>
      </w:r>
      <w:r w:rsidRPr="00BC1A1B" w:rsidR="00D65B1B">
        <w:t xml:space="preserve"> </w:t>
      </w:r>
      <w:r w:rsidRPr="00BC1A1B">
        <w:t>money</w:t>
      </w:r>
      <w:r w:rsidRPr="00BC1A1B" w:rsidR="00D65B1B">
        <w:t xml:space="preserve"> </w:t>
      </w:r>
      <w:r w:rsidRPr="00BC1A1B">
        <w:t>out</w:t>
      </w:r>
      <w:r w:rsidRPr="00BC1A1B" w:rsidR="00D65B1B">
        <w:t xml:space="preserve"> </w:t>
      </w:r>
      <w:r w:rsidRPr="00BC1A1B">
        <w:t>there</w:t>
      </w:r>
      <w:r w:rsidRPr="00BC1A1B" w:rsidR="00D65B1B">
        <w:t xml:space="preserve"> </w:t>
      </w:r>
      <w:r w:rsidRPr="00BC1A1B">
        <w:t>may</w:t>
      </w:r>
      <w:r w:rsidRPr="00BC1A1B" w:rsidR="00D65B1B">
        <w:t xml:space="preserve"> </w:t>
      </w:r>
      <w:r w:rsidRPr="00BC1A1B">
        <w:t>have</w:t>
      </w:r>
      <w:r w:rsidRPr="00BC1A1B" w:rsidR="00D65B1B">
        <w:t xml:space="preserve"> </w:t>
      </w:r>
      <w:r w:rsidRPr="00BC1A1B">
        <w:t>been</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because,</w:t>
      </w:r>
      <w:r w:rsidRPr="00BC1A1B" w:rsidR="00D65B1B">
        <w:t xml:space="preserve"> </w:t>
      </w:r>
      <w:r w:rsidRPr="00BC1A1B">
        <w:t>if</w:t>
      </w:r>
      <w:r w:rsidRPr="00BC1A1B" w:rsidR="00D65B1B">
        <w:t xml:space="preserve"> </w:t>
      </w:r>
      <w:r w:rsidRPr="00BC1A1B">
        <w:t>they</w:t>
      </w:r>
      <w:r w:rsidRPr="00BC1A1B" w:rsidR="00D65B1B">
        <w:t xml:space="preserve"> </w:t>
      </w:r>
      <w:r w:rsidRPr="00BC1A1B">
        <w:t>thought</w:t>
      </w:r>
      <w:r w:rsidRPr="00BC1A1B" w:rsidR="00D65B1B">
        <w:t xml:space="preserve"> </w:t>
      </w:r>
      <w:r w:rsidRPr="00BC1A1B">
        <w:t>they</w:t>
      </w:r>
      <w:r w:rsidRPr="00BC1A1B" w:rsidR="00D65B1B">
        <w:t xml:space="preserve"> </w:t>
      </w:r>
      <w:r w:rsidRPr="00BC1A1B">
        <w:t>were</w:t>
      </w:r>
      <w:r w:rsidRPr="00BC1A1B" w:rsidR="00D65B1B">
        <w:t xml:space="preserve"> </w:t>
      </w:r>
      <w:r w:rsidRPr="00BC1A1B">
        <w:t>looking</w:t>
      </w:r>
      <w:r w:rsidRPr="00BC1A1B" w:rsidR="00D65B1B">
        <w:t xml:space="preserve"> </w:t>
      </w:r>
      <w:r w:rsidRPr="00BC1A1B">
        <w:t>at</w:t>
      </w:r>
      <w:r w:rsidRPr="00BC1A1B" w:rsidR="00D65B1B">
        <w:t xml:space="preserve"> </w:t>
      </w:r>
      <w:r w:rsidRPr="00BC1A1B">
        <w:t>substantial</w:t>
      </w:r>
      <w:r w:rsidRPr="00BC1A1B" w:rsidR="00D65B1B">
        <w:t xml:space="preserve"> </w:t>
      </w:r>
      <w:r w:rsidRPr="00BC1A1B">
        <w:t>cuts</w:t>
      </w:r>
      <w:r w:rsidRPr="00BC1A1B" w:rsidR="00D65B1B">
        <w:t xml:space="preserve"> </w:t>
      </w:r>
      <w:r w:rsidRPr="00BC1A1B">
        <w:t>at</w:t>
      </w:r>
      <w:r w:rsidRPr="00BC1A1B" w:rsidR="00D65B1B">
        <w:t xml:space="preserve"> </w:t>
      </w:r>
      <w:r w:rsidRPr="00BC1A1B">
        <w:t>the</w:t>
      </w:r>
      <w:r w:rsidRPr="00BC1A1B" w:rsidR="00D65B1B">
        <w:t xml:space="preserve"> </w:t>
      </w:r>
      <w:r w:rsidRPr="00BC1A1B">
        <w:t>end</w:t>
      </w:r>
      <w:r w:rsidRPr="00BC1A1B" w:rsidR="00D65B1B">
        <w:t xml:space="preserve"> </w:t>
      </w:r>
      <w:r w:rsidRPr="00BC1A1B">
        <w:t>of</w:t>
      </w:r>
      <w:r w:rsidRPr="00BC1A1B" w:rsidR="00D65B1B">
        <w:t xml:space="preserve"> </w:t>
      </w:r>
      <w:r w:rsidRPr="00BC1A1B">
        <w:t>the</w:t>
      </w:r>
      <w:r w:rsidRPr="00BC1A1B" w:rsidR="00D65B1B">
        <w:t xml:space="preserve"> </w:t>
      </w:r>
      <w:r w:rsidRPr="00BC1A1B">
        <w:t>year,</w:t>
      </w:r>
      <w:r w:rsidRPr="00BC1A1B" w:rsidR="00D65B1B">
        <w:t xml:space="preserve"> </w:t>
      </w:r>
      <w:r w:rsidRPr="00BC1A1B">
        <w:t>they</w:t>
      </w:r>
      <w:r w:rsidRPr="00BC1A1B" w:rsidR="00D65B1B">
        <w:t xml:space="preserve"> </w:t>
      </w:r>
      <w:r w:rsidRPr="00BC1A1B">
        <w:t>may</w:t>
      </w:r>
      <w:r w:rsidRPr="00BC1A1B" w:rsidR="00D65B1B">
        <w:t xml:space="preserve"> </w:t>
      </w:r>
      <w:r w:rsidRPr="00BC1A1B">
        <w:t>have</w:t>
      </w:r>
      <w:r w:rsidRPr="00BC1A1B" w:rsidR="00D65B1B">
        <w:t xml:space="preserve"> </w:t>
      </w:r>
      <w:r w:rsidRPr="00BC1A1B">
        <w:t>been</w:t>
      </w:r>
      <w:r w:rsidRPr="00BC1A1B" w:rsidR="00D65B1B">
        <w:t xml:space="preserve"> </w:t>
      </w:r>
      <w:r w:rsidRPr="00BC1A1B">
        <w:t>a</w:t>
      </w:r>
      <w:r w:rsidRPr="00BC1A1B" w:rsidR="00D65B1B">
        <w:t xml:space="preserve"> </w:t>
      </w:r>
      <w:r w:rsidRPr="00BC1A1B">
        <w:t>bit</w:t>
      </w:r>
      <w:r w:rsidRPr="00BC1A1B" w:rsidR="00D65B1B">
        <w:t xml:space="preserve"> </w:t>
      </w:r>
      <w:r w:rsidRPr="00BC1A1B">
        <w:t>more</w:t>
      </w:r>
      <w:r w:rsidRPr="00BC1A1B" w:rsidR="00D65B1B">
        <w:t xml:space="preserve"> </w:t>
      </w:r>
      <w:r w:rsidRPr="00BC1A1B">
        <w:t>circumspect,</w:t>
      </w:r>
      <w:r w:rsidRPr="00BC1A1B" w:rsidR="00D65B1B">
        <w:t xml:space="preserve"> </w:t>
      </w:r>
      <w:r w:rsidRPr="00BC1A1B">
        <w:t>which</w:t>
      </w:r>
      <w:r w:rsidRPr="00BC1A1B" w:rsidR="00D65B1B">
        <w:t xml:space="preserve"> </w:t>
      </w:r>
      <w:r w:rsidRPr="00BC1A1B">
        <w:t>then</w:t>
      </w:r>
      <w:r w:rsidRPr="00BC1A1B" w:rsidR="00D65B1B">
        <w:t xml:space="preserve"> </w:t>
      </w:r>
      <w:r w:rsidRPr="00BC1A1B">
        <w:t>may</w:t>
      </w:r>
      <w:r w:rsidRPr="00BC1A1B" w:rsidR="00D65B1B">
        <w:t xml:space="preserve"> </w:t>
      </w:r>
      <w:r w:rsidRPr="00BC1A1B">
        <w:t>have</w:t>
      </w:r>
      <w:r w:rsidRPr="00BC1A1B" w:rsidR="00D65B1B">
        <w:t xml:space="preserve"> </w:t>
      </w:r>
      <w:r w:rsidRPr="00BC1A1B">
        <w:t>undermined</w:t>
      </w:r>
      <w:r w:rsidRPr="00BC1A1B" w:rsidR="00D65B1B">
        <w:t xml:space="preserve"> </w:t>
      </w:r>
      <w:r w:rsidRPr="00BC1A1B">
        <w:t>the</w:t>
      </w:r>
      <w:r w:rsidRPr="00BC1A1B" w:rsidR="00D65B1B">
        <w:t xml:space="preserve"> </w:t>
      </w:r>
      <w:r w:rsidRPr="00BC1A1B">
        <w:t>response</w:t>
      </w:r>
      <w:r w:rsidRPr="00BC1A1B" w:rsidR="00D65B1B">
        <w:t xml:space="preserve"> </w:t>
      </w:r>
      <w:r w:rsidRPr="00BC1A1B">
        <w:t>to</w:t>
      </w:r>
      <w:r w:rsidRPr="00BC1A1B" w:rsidR="00D65B1B">
        <w:t xml:space="preserve"> </w:t>
      </w:r>
      <w:r w:rsidRPr="00BC1A1B">
        <w:t>the</w:t>
      </w:r>
      <w:r w:rsidRPr="00BC1A1B" w:rsidR="00D65B1B">
        <w:t xml:space="preserve"> </w:t>
      </w:r>
      <w:r w:rsidRPr="00BC1A1B">
        <w:t>pandemic</w:t>
      </w:r>
      <w:r w:rsidRPr="00BC1A1B" w:rsidR="00D65B1B">
        <w:t xml:space="preserve"> </w:t>
      </w:r>
      <w:r w:rsidRPr="00BC1A1B">
        <w:t>itself.</w:t>
      </w:r>
      <w:r w:rsidRPr="00BC1A1B" w:rsidR="00D65B1B">
        <w:t xml:space="preserve"> </w:t>
      </w:r>
      <w:r w:rsidRPr="00BC1A1B" w:rsidR="00BE4656">
        <w:t>T</w:t>
      </w:r>
      <w:r w:rsidRPr="00BC1A1B">
        <w:t>hey</w:t>
      </w:r>
      <w:r w:rsidRPr="00BC1A1B" w:rsidR="00D65B1B">
        <w:t xml:space="preserve"> </w:t>
      </w:r>
      <w:r w:rsidRPr="00BC1A1B">
        <w:t>would</w:t>
      </w:r>
      <w:r w:rsidRPr="00BC1A1B" w:rsidR="00D65B1B">
        <w:t xml:space="preserve"> </w:t>
      </w:r>
      <w:r w:rsidRPr="00BC1A1B" w:rsidR="00BE4656">
        <w:t xml:space="preserve">not </w:t>
      </w:r>
      <w:r w:rsidRPr="00BC1A1B">
        <w:t>have</w:t>
      </w:r>
      <w:r w:rsidRPr="00BC1A1B" w:rsidR="00D65B1B">
        <w:t xml:space="preserve"> </w:t>
      </w:r>
      <w:r w:rsidRPr="00BC1A1B">
        <w:t>wanted</w:t>
      </w:r>
      <w:r w:rsidRPr="00BC1A1B" w:rsidR="00D65B1B">
        <w:t xml:space="preserve"> </w:t>
      </w:r>
      <w:r w:rsidRPr="00BC1A1B">
        <w:t>to</w:t>
      </w:r>
      <w:r w:rsidRPr="00BC1A1B" w:rsidR="00D65B1B">
        <w:t xml:space="preserve"> </w:t>
      </w:r>
      <w:r w:rsidRPr="00BC1A1B">
        <w:t>do</w:t>
      </w:r>
      <w:r w:rsidRPr="00BC1A1B" w:rsidR="00D65B1B">
        <w:t xml:space="preserve"> </w:t>
      </w:r>
      <w:r w:rsidRPr="00BC1A1B">
        <w:t>that,</w:t>
      </w:r>
      <w:r w:rsidRPr="00BC1A1B" w:rsidR="00D65B1B">
        <w:t xml:space="preserve"> </w:t>
      </w:r>
      <w:r w:rsidRPr="00BC1A1B">
        <w:t>but,</w:t>
      </w:r>
      <w:r w:rsidRPr="00BC1A1B" w:rsidR="00D65B1B">
        <w:t xml:space="preserve"> </w:t>
      </w:r>
      <w:r w:rsidRPr="00BC1A1B">
        <w:t>none</w:t>
      </w:r>
      <w:r w:rsidR="000D7FA6">
        <w:t xml:space="preserve"> </w:t>
      </w:r>
      <w:r w:rsidRPr="00BC1A1B">
        <w:t>the</w:t>
      </w:r>
      <w:r w:rsidR="000D7FA6">
        <w:t xml:space="preserve"> </w:t>
      </w:r>
      <w:r w:rsidRPr="00BC1A1B">
        <w:t>less,</w:t>
      </w:r>
      <w:r w:rsidRPr="00BC1A1B" w:rsidR="00D65B1B">
        <w:t xml:space="preserve"> </w:t>
      </w:r>
      <w:r w:rsidRPr="00BC1A1B">
        <w:t>we</w:t>
      </w:r>
      <w:r w:rsidRPr="00BC1A1B" w:rsidR="00D65B1B">
        <w:t xml:space="preserve"> </w:t>
      </w:r>
      <w:r w:rsidRPr="00BC1A1B" w:rsidR="00BE4656">
        <w:t xml:space="preserve">have </w:t>
      </w:r>
      <w:r w:rsidRPr="00BC1A1B">
        <w:t>a</w:t>
      </w:r>
      <w:r w:rsidRPr="00BC1A1B" w:rsidR="00D65B1B">
        <w:t xml:space="preserve"> </w:t>
      </w:r>
      <w:r w:rsidRPr="00BC1A1B">
        <w:t>financial</w:t>
      </w:r>
      <w:r w:rsidRPr="00BC1A1B" w:rsidR="00D65B1B">
        <w:t xml:space="preserve"> </w:t>
      </w:r>
      <w:r w:rsidRPr="00BC1A1B">
        <w:t>responsibility</w:t>
      </w:r>
      <w:r w:rsidRPr="00BC1A1B" w:rsidR="00D65B1B">
        <w:t xml:space="preserve"> </w:t>
      </w:r>
      <w:r w:rsidRPr="00BC1A1B">
        <w:t>to</w:t>
      </w:r>
      <w:r w:rsidRPr="00BC1A1B" w:rsidR="00D65B1B">
        <w:t xml:space="preserve"> </w:t>
      </w:r>
      <w:r w:rsidRPr="00BC1A1B">
        <w:t>bring</w:t>
      </w:r>
      <w:r w:rsidRPr="00BC1A1B" w:rsidR="00D65B1B">
        <w:t xml:space="preserve"> </w:t>
      </w:r>
      <w:r w:rsidRPr="00BC1A1B">
        <w:t>in</w:t>
      </w:r>
      <w:r w:rsidRPr="00BC1A1B" w:rsidR="00D65B1B">
        <w:t xml:space="preserve"> </w:t>
      </w:r>
      <w:r w:rsidRPr="00BC1A1B">
        <w:t>a</w:t>
      </w:r>
      <w:r w:rsidRPr="00BC1A1B" w:rsidR="00D65B1B">
        <w:t xml:space="preserve"> </w:t>
      </w:r>
      <w:r w:rsidRPr="00BC1A1B">
        <w:t>balanced</w:t>
      </w:r>
      <w:r w:rsidRPr="00BC1A1B" w:rsidR="00D65B1B">
        <w:t xml:space="preserve"> </w:t>
      </w:r>
      <w:r w:rsidRPr="00BC1A1B">
        <w:t>budget,</w:t>
      </w:r>
      <w:r w:rsidRPr="00BC1A1B" w:rsidR="00D65B1B">
        <w:t xml:space="preserve"> </w:t>
      </w:r>
      <w:r w:rsidRPr="00BC1A1B">
        <w:t>so</w:t>
      </w:r>
      <w:r w:rsidRPr="00BC1A1B" w:rsidR="00D65B1B">
        <w:t xml:space="preserve"> </w:t>
      </w:r>
      <w:r w:rsidRPr="00BC1A1B">
        <w:t>I</w:t>
      </w:r>
      <w:r w:rsidRPr="00BC1A1B" w:rsidR="00D65B1B">
        <w:t xml:space="preserve"> </w:t>
      </w:r>
      <w:r w:rsidRPr="00BC1A1B">
        <w:t>suspect</w:t>
      </w:r>
      <w:r w:rsidRPr="00BC1A1B" w:rsidR="00D65B1B">
        <w:t xml:space="preserve"> </w:t>
      </w:r>
      <w:r w:rsidRPr="00BC1A1B">
        <w:t>directors</w:t>
      </w:r>
      <w:r w:rsidRPr="00BC1A1B" w:rsidR="00D65B1B">
        <w:t xml:space="preserve"> </w:t>
      </w:r>
      <w:r w:rsidRPr="00BC1A1B">
        <w:t>of</w:t>
      </w:r>
      <w:r w:rsidRPr="00BC1A1B" w:rsidR="00D65B1B">
        <w:t xml:space="preserve"> </w:t>
      </w:r>
      <w:r w:rsidRPr="00BC1A1B">
        <w:t>finance</w:t>
      </w:r>
      <w:r w:rsidRPr="00BC1A1B" w:rsidR="00D65B1B">
        <w:t xml:space="preserve"> </w:t>
      </w:r>
      <w:r w:rsidRPr="00BC1A1B">
        <w:t>would</w:t>
      </w:r>
      <w:r w:rsidRPr="00BC1A1B" w:rsidR="00D65B1B">
        <w:t xml:space="preserve"> </w:t>
      </w:r>
      <w:r w:rsidRPr="00BC1A1B">
        <w:t>have</w:t>
      </w:r>
      <w:r w:rsidRPr="00BC1A1B" w:rsidR="00D65B1B">
        <w:t xml:space="preserve"> </w:t>
      </w:r>
      <w:r w:rsidRPr="00BC1A1B">
        <w:t>had</w:t>
      </w:r>
      <w:r w:rsidRPr="00BC1A1B" w:rsidR="00D65B1B">
        <w:t xml:space="preserve"> </w:t>
      </w:r>
      <w:r w:rsidRPr="00BC1A1B">
        <w:t>a</w:t>
      </w:r>
      <w:r w:rsidRPr="00BC1A1B" w:rsidR="00D65B1B">
        <w:t xml:space="preserve"> </w:t>
      </w:r>
      <w:r w:rsidRPr="00BC1A1B">
        <w:t>bigger</w:t>
      </w:r>
      <w:r w:rsidRPr="00BC1A1B" w:rsidR="00D65B1B">
        <w:t xml:space="preserve"> </w:t>
      </w:r>
      <w:r w:rsidRPr="00BC1A1B">
        <w:t>say</w:t>
      </w:r>
      <w:r w:rsidRPr="00BC1A1B" w:rsidR="00D65B1B">
        <w:t xml:space="preserve"> </w:t>
      </w:r>
      <w:r w:rsidRPr="00BC1A1B">
        <w:t>in</w:t>
      </w:r>
      <w:r w:rsidRPr="00BC1A1B" w:rsidR="00D65B1B">
        <w:t xml:space="preserve"> </w:t>
      </w:r>
      <w:r w:rsidRPr="00BC1A1B">
        <w:t>the</w:t>
      </w:r>
      <w:r w:rsidRPr="00BC1A1B" w:rsidR="00D65B1B">
        <w:t xml:space="preserve"> </w:t>
      </w:r>
      <w:r w:rsidRPr="00BC1A1B">
        <w:t>response</w:t>
      </w:r>
      <w:r w:rsidRPr="00BC1A1B" w:rsidR="00D65B1B">
        <w:t xml:space="preserve"> </w:t>
      </w:r>
      <w:r w:rsidRPr="00BC1A1B">
        <w:t>in</w:t>
      </w:r>
      <w:r w:rsidRPr="00BC1A1B" w:rsidR="00D65B1B">
        <w:t xml:space="preserve"> </w:t>
      </w:r>
      <w:r w:rsidRPr="00BC1A1B">
        <w:t>the</w:t>
      </w:r>
      <w:r w:rsidRPr="00BC1A1B" w:rsidR="00D65B1B">
        <w:t xml:space="preserve"> </w:t>
      </w:r>
      <w:r w:rsidRPr="00BC1A1B">
        <w:t>early</w:t>
      </w:r>
      <w:r w:rsidRPr="00BC1A1B" w:rsidR="00D65B1B">
        <w:t xml:space="preserve"> </w:t>
      </w:r>
      <w:r w:rsidRPr="00BC1A1B">
        <w:t>part</w:t>
      </w:r>
      <w:r w:rsidRPr="00BC1A1B" w:rsidR="00D65B1B">
        <w:t xml:space="preserve"> </w:t>
      </w:r>
      <w:r w:rsidRPr="00BC1A1B">
        <w:t>of</w:t>
      </w:r>
      <w:r w:rsidRPr="00BC1A1B" w:rsidR="00D65B1B">
        <w:t xml:space="preserve"> </w:t>
      </w:r>
      <w:r w:rsidRPr="00BC1A1B">
        <w:t>the</w:t>
      </w:r>
      <w:r w:rsidRPr="00BC1A1B" w:rsidR="00D65B1B">
        <w:t xml:space="preserve"> </w:t>
      </w:r>
      <w:r w:rsidRPr="00BC1A1B">
        <w:t>pandemic</w:t>
      </w:r>
      <w:r w:rsidRPr="00BC1A1B" w:rsidR="00D65B1B">
        <w:t xml:space="preserve"> </w:t>
      </w:r>
      <w:r w:rsidRPr="00BC1A1B">
        <w:t>than</w:t>
      </w:r>
      <w:r w:rsidRPr="00BC1A1B" w:rsidR="00D65B1B">
        <w:t xml:space="preserve"> </w:t>
      </w:r>
      <w:r w:rsidRPr="00BC1A1B">
        <w:t>they</w:t>
      </w:r>
      <w:r w:rsidRPr="00BC1A1B" w:rsidR="00D65B1B">
        <w:t xml:space="preserve"> </w:t>
      </w:r>
      <w:r w:rsidRPr="00BC1A1B">
        <w:t>did</w:t>
      </w:r>
      <w:r w:rsidRPr="00BC1A1B" w:rsidR="00D65B1B">
        <w:t xml:space="preserve"> </w:t>
      </w:r>
      <w:r w:rsidRPr="00BC1A1B">
        <w:t>at</w:t>
      </w:r>
      <w:r w:rsidRPr="00BC1A1B" w:rsidR="00D65B1B">
        <w:t xml:space="preserve"> </w:t>
      </w:r>
      <w:r w:rsidRPr="00BC1A1B">
        <w:t>the</w:t>
      </w:r>
      <w:r w:rsidRPr="00BC1A1B" w:rsidR="00D65B1B">
        <w:t xml:space="preserve"> </w:t>
      </w:r>
      <w:r w:rsidRPr="00BC1A1B">
        <w:t>time.</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recognise</w:t>
      </w:r>
      <w:r w:rsidRPr="00BC1A1B" w:rsidR="00D65B1B">
        <w:t xml:space="preserve"> </w:t>
      </w:r>
      <w:r w:rsidRPr="00BC1A1B">
        <w:t>that.</w:t>
      </w:r>
      <w:r w:rsidRPr="00BC1A1B" w:rsidR="00D65B1B">
        <w:t xml:space="preserve"> </w:t>
      </w:r>
      <w:r w:rsidRPr="00BC1A1B">
        <w:t>It</w:t>
      </w:r>
      <w:r w:rsidRPr="00BC1A1B" w:rsidR="00D65B1B">
        <w:t xml:space="preserve"> </w:t>
      </w:r>
      <w:r w:rsidRPr="00BC1A1B">
        <w:t>was</w:t>
      </w:r>
      <w:r w:rsidRPr="00BC1A1B" w:rsidR="00D65B1B">
        <w:t xml:space="preserve"> </w:t>
      </w:r>
      <w:r w:rsidRPr="00BC1A1B">
        <w:t>the</w:t>
      </w:r>
      <w:r w:rsidRPr="00BC1A1B" w:rsidR="00D65B1B">
        <w:t xml:space="preserve"> </w:t>
      </w:r>
      <w:r w:rsidRPr="00BC1A1B">
        <w:t>bravery</w:t>
      </w:r>
      <w:r w:rsidRPr="00BC1A1B" w:rsidR="00D65B1B">
        <w:t xml:space="preserve"> </w:t>
      </w:r>
      <w:r w:rsidRPr="00BC1A1B">
        <w:t>of</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getting</w:t>
      </w:r>
      <w:r w:rsidRPr="00BC1A1B" w:rsidR="00D65B1B">
        <w:t xml:space="preserve"> </w:t>
      </w:r>
      <w:r w:rsidRPr="00BC1A1B">
        <w:t>that</w:t>
      </w:r>
      <w:r w:rsidRPr="00BC1A1B" w:rsidR="00D65B1B">
        <w:t xml:space="preserve"> </w:t>
      </w:r>
      <w:r w:rsidRPr="00BC1A1B">
        <w:t>out</w:t>
      </w:r>
      <w:r w:rsidRPr="00BC1A1B" w:rsidR="00D65B1B">
        <w:t xml:space="preserve"> </w:t>
      </w:r>
      <w:r w:rsidRPr="00BC1A1B">
        <w:t>there.</w:t>
      </w:r>
    </w:p>
    <w:p w:rsidR="008F49E8" w:rsidRPr="00BC1A1B" w:rsidP="008F49E8">
      <w:pPr>
        <w:pStyle w:val="Answer"/>
      </w:pP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tranches</w:t>
      </w:r>
      <w:r w:rsidRPr="00BC1A1B" w:rsidR="00BE4656">
        <w:t xml:space="preserve">, </w:t>
      </w:r>
      <w:r w:rsidRPr="00BC1A1B">
        <w:t>I</w:t>
      </w:r>
      <w:r w:rsidRPr="00BC1A1B" w:rsidR="00D65B1B">
        <w:t xml:space="preserve"> </w:t>
      </w:r>
      <w:r w:rsidRPr="00BC1A1B">
        <w:t>think</w:t>
      </w:r>
      <w:r w:rsidRPr="00BC1A1B" w:rsidR="00D65B1B">
        <w:t xml:space="preserve"> </w:t>
      </w:r>
      <w:r w:rsidRPr="00BC1A1B">
        <w:t>David</w:t>
      </w:r>
      <w:r w:rsidRPr="00BC1A1B" w:rsidR="00D65B1B">
        <w:t xml:space="preserve"> </w:t>
      </w:r>
      <w:r w:rsidRPr="00BC1A1B">
        <w:t>has</w:t>
      </w:r>
      <w:r w:rsidRPr="00BC1A1B" w:rsidR="00D65B1B">
        <w:t xml:space="preserve"> </w:t>
      </w:r>
      <w:r w:rsidRPr="00BC1A1B">
        <w:t>covered</w:t>
      </w:r>
      <w:r w:rsidRPr="00BC1A1B" w:rsidR="00D65B1B">
        <w:t xml:space="preserve"> </w:t>
      </w:r>
      <w:r w:rsidRPr="00BC1A1B">
        <w:t>this</w:t>
      </w:r>
      <w:r w:rsidRPr="00BC1A1B" w:rsidR="00D65B1B">
        <w:t xml:space="preserve"> </w:t>
      </w:r>
      <w:r w:rsidRPr="00BC1A1B">
        <w:t>partially</w:t>
      </w:r>
      <w:r w:rsidRPr="00BC1A1B" w:rsidR="00BE4656">
        <w:t>. I</w:t>
      </w:r>
      <w:r w:rsidRPr="00BC1A1B">
        <w:t>n</w:t>
      </w:r>
      <w:r w:rsidRPr="00BC1A1B" w:rsidR="00D65B1B">
        <w:t xml:space="preserve"> </w:t>
      </w:r>
      <w:r w:rsidRPr="00BC1A1B">
        <w:t>the</w:t>
      </w:r>
      <w:r w:rsidRPr="00BC1A1B" w:rsidR="00D65B1B">
        <w:t xml:space="preserve"> </w:t>
      </w:r>
      <w:r w:rsidRPr="00BC1A1B">
        <w:t>early</w:t>
      </w:r>
      <w:r w:rsidRPr="00BC1A1B" w:rsidR="00D65B1B">
        <w:t xml:space="preserve"> </w:t>
      </w:r>
      <w:r w:rsidRPr="00BC1A1B">
        <w:t>part,</w:t>
      </w:r>
      <w:r w:rsidRPr="00BC1A1B" w:rsidR="00D65B1B">
        <w:t xml:space="preserve"> </w:t>
      </w:r>
      <w:r w:rsidRPr="00BC1A1B">
        <w:t>we</w:t>
      </w:r>
      <w:r w:rsidRPr="00BC1A1B" w:rsidR="00D65B1B">
        <w:t xml:space="preserve"> </w:t>
      </w:r>
      <w:r w:rsidRPr="00BC1A1B">
        <w:t>were</w:t>
      </w:r>
      <w:r w:rsidRPr="00BC1A1B" w:rsidR="00D65B1B">
        <w:t xml:space="preserve"> </w:t>
      </w:r>
      <w:r w:rsidRPr="00BC1A1B">
        <w:t>very</w:t>
      </w:r>
      <w:r w:rsidRPr="00BC1A1B" w:rsidR="00D65B1B">
        <w:t xml:space="preserve"> </w:t>
      </w:r>
      <w:r w:rsidRPr="00BC1A1B">
        <w:t>unhappy</w:t>
      </w:r>
      <w:r w:rsidRPr="00BC1A1B" w:rsidR="00D65B1B">
        <w:t xml:space="preserve"> </w:t>
      </w:r>
      <w:r w:rsidRPr="00BC1A1B">
        <w:t>with</w:t>
      </w:r>
      <w:r w:rsidRPr="00BC1A1B" w:rsidR="00D65B1B">
        <w:t xml:space="preserve"> </w:t>
      </w:r>
      <w:r w:rsidRPr="00BC1A1B">
        <w:t>the</w:t>
      </w:r>
      <w:r w:rsidRPr="00BC1A1B" w:rsidR="00D65B1B">
        <w:t xml:space="preserve"> </w:t>
      </w:r>
      <w:r w:rsidRPr="00BC1A1B">
        <w:t>way</w:t>
      </w:r>
      <w:r w:rsidRPr="00BC1A1B" w:rsidR="00D65B1B">
        <w:t xml:space="preserve"> </w:t>
      </w:r>
      <w:r w:rsidRPr="00BC1A1B">
        <w:t>the</w:t>
      </w:r>
      <w:r w:rsidRPr="00BC1A1B" w:rsidR="00D65B1B">
        <w:t xml:space="preserve"> </w:t>
      </w:r>
      <w:r w:rsidRPr="00BC1A1B">
        <w:t>tranches</w:t>
      </w:r>
      <w:r w:rsidRPr="00BC1A1B" w:rsidR="00D65B1B">
        <w:t xml:space="preserve"> </w:t>
      </w:r>
      <w:r w:rsidRPr="00BC1A1B">
        <w:t>were</w:t>
      </w:r>
      <w:r w:rsidRPr="00BC1A1B" w:rsidR="00D65B1B">
        <w:t xml:space="preserve"> </w:t>
      </w:r>
      <w:r w:rsidRPr="00BC1A1B">
        <w:t>allocated</w:t>
      </w:r>
      <w:r w:rsidRPr="00BC1A1B" w:rsidR="00D65B1B">
        <w:t xml:space="preserve"> </w:t>
      </w:r>
      <w:r w:rsidRPr="00BC1A1B">
        <w:t>because</w:t>
      </w:r>
      <w:r w:rsidRPr="00BC1A1B" w:rsidR="00D65B1B">
        <w:t xml:space="preserve"> </w:t>
      </w:r>
      <w:r w:rsidRPr="00BC1A1B">
        <w:t>they</w:t>
      </w:r>
      <w:r w:rsidRPr="00BC1A1B" w:rsidR="00D65B1B">
        <w:t xml:space="preserve"> </w:t>
      </w:r>
      <w:r w:rsidRPr="00BC1A1B">
        <w:t>did</w:t>
      </w:r>
      <w:r w:rsidRPr="00BC1A1B" w:rsidR="00D65B1B">
        <w:t xml:space="preserve"> </w:t>
      </w:r>
      <w:r w:rsidRPr="00BC1A1B">
        <w:t>not</w:t>
      </w:r>
      <w:r w:rsidRPr="00BC1A1B" w:rsidR="00D65B1B">
        <w:t xml:space="preserve"> </w:t>
      </w:r>
      <w:r w:rsidRPr="00BC1A1B">
        <w:t>take</w:t>
      </w:r>
      <w:r w:rsidRPr="00BC1A1B" w:rsidR="00D65B1B">
        <w:t xml:space="preserve"> </w:t>
      </w:r>
      <w:r w:rsidRPr="00BC1A1B">
        <w:t>in</w:t>
      </w:r>
      <w:r w:rsidRPr="00BC1A1B" w:rsidR="00D65B1B">
        <w:t xml:space="preserve"> </w:t>
      </w:r>
      <w:r w:rsidRPr="00BC1A1B">
        <w:t>deprivation</w:t>
      </w:r>
      <w:r w:rsidRPr="00BC1A1B" w:rsidR="00D65B1B">
        <w:t xml:space="preserve"> </w:t>
      </w:r>
      <w:r w:rsidRPr="00BC1A1B">
        <w:t>and</w:t>
      </w:r>
      <w:r w:rsidRPr="00BC1A1B" w:rsidR="00D65B1B">
        <w:t xml:space="preserve"> </w:t>
      </w:r>
      <w:r w:rsidRPr="00BC1A1B">
        <w:t>need.</w:t>
      </w:r>
      <w:r w:rsidRPr="00BC1A1B" w:rsidR="00D65B1B">
        <w:t xml:space="preserve"> </w:t>
      </w:r>
      <w:r w:rsidRPr="00BC1A1B">
        <w:t>It</w:t>
      </w:r>
      <w:r w:rsidRPr="00BC1A1B" w:rsidR="00D65B1B">
        <w:t xml:space="preserve"> </w:t>
      </w:r>
      <w:r w:rsidRPr="00BC1A1B">
        <w:t>was</w:t>
      </w:r>
      <w:r w:rsidRPr="00BC1A1B" w:rsidR="00D65B1B">
        <w:t xml:space="preserve"> </w:t>
      </w:r>
      <w:r w:rsidRPr="00BC1A1B">
        <w:t>basically</w:t>
      </w:r>
      <w:r w:rsidRPr="00BC1A1B" w:rsidR="00D65B1B">
        <w:t xml:space="preserve"> </w:t>
      </w:r>
      <w:r w:rsidRPr="00BC1A1B">
        <w:t>a</w:t>
      </w:r>
      <w:r w:rsidRPr="00BC1A1B" w:rsidR="00D65B1B">
        <w:t xml:space="preserve"> </w:t>
      </w:r>
      <w:r w:rsidRPr="00BC1A1B">
        <w:t>per</w:t>
      </w:r>
      <w:r w:rsidRPr="00BC1A1B" w:rsidR="00BE4656">
        <w:t>-</w:t>
      </w:r>
      <w:r w:rsidRPr="00BC1A1B">
        <w:t>capita</w:t>
      </w:r>
      <w:r w:rsidRPr="00BC1A1B" w:rsidR="00D65B1B">
        <w:t xml:space="preserve"> </w:t>
      </w:r>
      <w:r w:rsidRPr="00BC1A1B">
        <w:t>allocation.</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have</w:t>
      </w:r>
      <w:r w:rsidRPr="00BC1A1B" w:rsidR="00D65B1B">
        <w:t xml:space="preserve"> </w:t>
      </w:r>
      <w:r w:rsidRPr="00BC1A1B">
        <w:t>put</w:t>
      </w:r>
      <w:r w:rsidRPr="00BC1A1B" w:rsidR="00D65B1B">
        <w:t xml:space="preserve"> </w:t>
      </w:r>
      <w:r w:rsidRPr="00BC1A1B">
        <w:t>that</w:t>
      </w:r>
      <w:r w:rsidRPr="00BC1A1B" w:rsidR="00D65B1B">
        <w:t xml:space="preserve"> </w:t>
      </w:r>
      <w:r w:rsidRPr="00BC1A1B">
        <w:t>right</w:t>
      </w:r>
      <w:r w:rsidRPr="00BC1A1B" w:rsidR="00D65B1B">
        <w:t xml:space="preserve"> </w:t>
      </w:r>
      <w:r w:rsidRPr="00BC1A1B">
        <w:t>in</w:t>
      </w:r>
      <w:r w:rsidRPr="00BC1A1B" w:rsidR="00D65B1B">
        <w:t xml:space="preserve"> </w:t>
      </w:r>
      <w:r w:rsidRPr="00BC1A1B">
        <w:t>the</w:t>
      </w:r>
      <w:r w:rsidRPr="00BC1A1B" w:rsidR="00D65B1B">
        <w:t xml:space="preserve"> </w:t>
      </w:r>
      <w:r w:rsidRPr="00BC1A1B">
        <w:t>latest</w:t>
      </w:r>
      <w:r w:rsidRPr="00BC1A1B" w:rsidR="00D65B1B">
        <w:t xml:space="preserve"> </w:t>
      </w:r>
      <w:r w:rsidRPr="00BC1A1B">
        <w:t>tranches,</w:t>
      </w:r>
      <w:r w:rsidRPr="00BC1A1B" w:rsidR="00D65B1B">
        <w:t xml:space="preserve"> </w:t>
      </w:r>
      <w:r w:rsidRPr="00BC1A1B">
        <w:t>as</w:t>
      </w:r>
      <w:r w:rsidRPr="00BC1A1B" w:rsidR="00D65B1B">
        <w:t xml:space="preserve"> </w:t>
      </w:r>
      <w:r w:rsidRPr="00BC1A1B">
        <w:t>David</w:t>
      </w:r>
      <w:r w:rsidRPr="00BC1A1B" w:rsidR="00D65B1B">
        <w:t xml:space="preserve"> </w:t>
      </w:r>
      <w:r w:rsidRPr="00BC1A1B">
        <w:t>indicated,</w:t>
      </w:r>
      <w:r w:rsidRPr="00BC1A1B" w:rsidR="00D65B1B">
        <w:t xml:space="preserve"> </w:t>
      </w:r>
      <w:r w:rsidRPr="00BC1A1B">
        <w:t>so</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very</w:t>
      </w:r>
      <w:r w:rsidRPr="00BC1A1B" w:rsidR="00D65B1B">
        <w:t xml:space="preserve"> </w:t>
      </w:r>
      <w:r w:rsidRPr="00BC1A1B">
        <w:t>welcome.</w:t>
      </w:r>
      <w:r w:rsidRPr="00BC1A1B" w:rsidR="00D65B1B">
        <w:t xml:space="preserve"> </w:t>
      </w:r>
      <w:r w:rsidRPr="00BC1A1B">
        <w:t>Had</w:t>
      </w:r>
      <w:r w:rsidRPr="00BC1A1B" w:rsidR="00D65B1B">
        <w:t xml:space="preserve"> </w:t>
      </w:r>
      <w:r w:rsidRPr="00BC1A1B">
        <w:t>they</w:t>
      </w:r>
      <w:r w:rsidRPr="00BC1A1B" w:rsidR="00D65B1B">
        <w:t xml:space="preserve"> </w:t>
      </w:r>
      <w:r w:rsidRPr="00BC1A1B">
        <w:t>not</w:t>
      </w:r>
      <w:r w:rsidRPr="00BC1A1B" w:rsidR="00D65B1B">
        <w:t xml:space="preserve"> </w:t>
      </w:r>
      <w:r w:rsidRPr="00BC1A1B">
        <w:t>done</w:t>
      </w:r>
      <w:r w:rsidRPr="00BC1A1B" w:rsidR="00D65B1B">
        <w:t xml:space="preserve"> </w:t>
      </w:r>
      <w:r w:rsidRPr="00BC1A1B">
        <w:t>that,</w:t>
      </w:r>
      <w:r w:rsidRPr="00BC1A1B" w:rsidR="00D65B1B">
        <w:t xml:space="preserve"> </w:t>
      </w:r>
      <w:r w:rsidRPr="00BC1A1B">
        <w:t>I</w:t>
      </w:r>
      <w:r w:rsidRPr="00BC1A1B" w:rsidR="00D65B1B">
        <w:t xml:space="preserve"> </w:t>
      </w:r>
      <w:r w:rsidRPr="00BC1A1B">
        <w:t>would</w:t>
      </w:r>
      <w:r w:rsidRPr="00BC1A1B" w:rsidR="00D65B1B">
        <w:t xml:space="preserve"> </w:t>
      </w:r>
      <w:r w:rsidRPr="00BC1A1B">
        <w:t>be</w:t>
      </w:r>
      <w:r w:rsidRPr="00BC1A1B" w:rsidR="00D65B1B">
        <w:t xml:space="preserve"> </w:t>
      </w:r>
      <w:r w:rsidRPr="00BC1A1B">
        <w:t>giving</w:t>
      </w:r>
      <w:r w:rsidRPr="00BC1A1B" w:rsidR="00D65B1B">
        <w:t xml:space="preserve"> </w:t>
      </w:r>
      <w:r w:rsidRPr="00BC1A1B">
        <w:t>you</w:t>
      </w:r>
      <w:r w:rsidRPr="00BC1A1B" w:rsidR="00D65B1B">
        <w:t xml:space="preserve"> </w:t>
      </w:r>
      <w:r w:rsidRPr="00BC1A1B">
        <w:t>a</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answer</w:t>
      </w:r>
      <w:r w:rsidRPr="00BC1A1B" w:rsidR="00D65B1B">
        <w:t xml:space="preserve"> </w:t>
      </w:r>
      <w:r w:rsidRPr="00BC1A1B">
        <w:t>to</w:t>
      </w:r>
      <w:r w:rsidRPr="00BC1A1B" w:rsidR="00D65B1B">
        <w:t xml:space="preserve"> </w:t>
      </w:r>
      <w:r w:rsidRPr="00BC1A1B">
        <w:t>the</w:t>
      </w:r>
      <w:r w:rsidRPr="00BC1A1B" w:rsidR="00D65B1B">
        <w:t xml:space="preserve"> </w:t>
      </w:r>
      <w:r w:rsidRPr="00BC1A1B">
        <w:t>one</w:t>
      </w:r>
      <w:r w:rsidRPr="00BC1A1B" w:rsidR="00D65B1B">
        <w:t xml:space="preserve"> </w:t>
      </w:r>
      <w:r w:rsidRPr="00BC1A1B">
        <w:t>I</w:t>
      </w:r>
      <w:r w:rsidRPr="00BC1A1B" w:rsidR="00D65B1B">
        <w:t xml:space="preserve"> </w:t>
      </w:r>
      <w:r w:rsidRPr="00BC1A1B">
        <w:t>am</w:t>
      </w:r>
      <w:r w:rsidRPr="00BC1A1B" w:rsidR="00D65B1B">
        <w:t xml:space="preserve"> </w:t>
      </w:r>
      <w:r w:rsidRPr="00BC1A1B">
        <w:t>currently</w:t>
      </w:r>
      <w:r w:rsidRPr="00BC1A1B" w:rsidR="00D65B1B">
        <w:t xml:space="preserve"> </w:t>
      </w:r>
      <w:r w:rsidRPr="00BC1A1B">
        <w:t>giving.</w:t>
      </w:r>
      <w:r w:rsidRPr="00BC1A1B" w:rsidR="00D65B1B">
        <w:t xml:space="preserve"> </w:t>
      </w:r>
      <w:r w:rsidRPr="00BC1A1B">
        <w:t>It</w:t>
      </w:r>
      <w:r w:rsidRPr="00BC1A1B" w:rsidR="00D65B1B">
        <w:t xml:space="preserve"> </w:t>
      </w:r>
      <w:r w:rsidRPr="00BC1A1B">
        <w:t>is</w:t>
      </w:r>
      <w:r w:rsidRPr="00BC1A1B" w:rsidR="00D65B1B">
        <w:t xml:space="preserve"> </w:t>
      </w:r>
      <w:r w:rsidRPr="00BC1A1B">
        <w:t>important</w:t>
      </w:r>
      <w:r w:rsidRPr="00BC1A1B" w:rsidR="00D65B1B">
        <w:t xml:space="preserve"> </w:t>
      </w:r>
      <w:r w:rsidRPr="00BC1A1B">
        <w:t>for</w:t>
      </w:r>
      <w:r w:rsidRPr="00BC1A1B" w:rsidR="00D65B1B">
        <w:t xml:space="preserve"> </w:t>
      </w:r>
      <w:r w:rsidRPr="00BC1A1B">
        <w:t>us</w:t>
      </w:r>
      <w:r w:rsidRPr="00BC1A1B" w:rsidR="00D65B1B">
        <w:t xml:space="preserve"> </w:t>
      </w:r>
      <w:r w:rsidRPr="00BC1A1B">
        <w:t>that</w:t>
      </w:r>
      <w:r w:rsidRPr="00BC1A1B" w:rsidR="00D65B1B">
        <w:t xml:space="preserve"> </w:t>
      </w:r>
      <w:r w:rsidRPr="00BC1A1B">
        <w:t>that</w:t>
      </w:r>
      <w:r w:rsidRPr="00BC1A1B" w:rsidR="00D65B1B">
        <w:t xml:space="preserve"> </w:t>
      </w:r>
      <w:r w:rsidRPr="00BC1A1B">
        <w:t>recognition</w:t>
      </w:r>
      <w:r w:rsidRPr="00BC1A1B" w:rsidR="00D65B1B">
        <w:t xml:space="preserve"> </w:t>
      </w:r>
      <w:r w:rsidRPr="00BC1A1B">
        <w:t>of</w:t>
      </w:r>
      <w:r w:rsidRPr="00BC1A1B" w:rsidR="00D65B1B">
        <w:t xml:space="preserve"> </w:t>
      </w:r>
      <w:r w:rsidRPr="00BC1A1B">
        <w:t>need</w:t>
      </w:r>
      <w:r w:rsidRPr="00BC1A1B" w:rsidR="00D65B1B">
        <w:t xml:space="preserve"> </w:t>
      </w:r>
      <w:r w:rsidRPr="00BC1A1B">
        <w:t>goes</w:t>
      </w:r>
      <w:r w:rsidRPr="00BC1A1B" w:rsidR="00D65B1B">
        <w:t xml:space="preserve"> </w:t>
      </w:r>
      <w:r w:rsidRPr="00BC1A1B">
        <w:t>forward</w:t>
      </w:r>
      <w:r w:rsidRPr="00BC1A1B" w:rsidR="00D65B1B">
        <w:t xml:space="preserve"> </w:t>
      </w:r>
      <w:r w:rsidRPr="00BC1A1B">
        <w:t>into</w:t>
      </w:r>
      <w:r w:rsidRPr="00BC1A1B" w:rsidR="00D65B1B">
        <w:t xml:space="preserve"> </w:t>
      </w:r>
      <w:r w:rsidRPr="00BC1A1B">
        <w:t>the</w:t>
      </w:r>
      <w:r w:rsidRPr="00BC1A1B" w:rsidR="00D65B1B">
        <w:t xml:space="preserve"> </w:t>
      </w:r>
      <w:r w:rsidRPr="00BC1A1B">
        <w:t>spending</w:t>
      </w:r>
      <w:r w:rsidRPr="00BC1A1B" w:rsidR="00D65B1B">
        <w:t xml:space="preserve"> </w:t>
      </w:r>
      <w:r w:rsidRPr="00BC1A1B">
        <w:t>review</w:t>
      </w:r>
      <w:r w:rsidRPr="00BC1A1B" w:rsidR="00D65B1B">
        <w:t xml:space="preserve"> </w:t>
      </w:r>
      <w:r w:rsidRPr="00BC1A1B">
        <w:t>and</w:t>
      </w:r>
      <w:r w:rsidRPr="00BC1A1B" w:rsidR="00D65B1B">
        <w:t xml:space="preserve"> </w:t>
      </w:r>
      <w:r w:rsidRPr="00BC1A1B">
        <w:t>into</w:t>
      </w:r>
      <w:r w:rsidRPr="00BC1A1B" w:rsidR="00D65B1B">
        <w:t xml:space="preserve"> </w:t>
      </w:r>
      <w:r w:rsidRPr="00BC1A1B">
        <w:t>the</w:t>
      </w:r>
      <w:r w:rsidRPr="00BC1A1B" w:rsidR="00D65B1B">
        <w:t xml:space="preserve"> </w:t>
      </w:r>
      <w:r w:rsidRPr="00BC1A1B" w:rsidR="00BE4656">
        <w:t>f</w:t>
      </w:r>
      <w:r w:rsidRPr="00BC1A1B">
        <w:t>air</w:t>
      </w:r>
      <w:r w:rsidRPr="00BC1A1B" w:rsidR="00D65B1B">
        <w:t xml:space="preserve"> </w:t>
      </w:r>
      <w:r w:rsidRPr="00BC1A1B" w:rsidR="00BE4656">
        <w:t>f</w:t>
      </w:r>
      <w:r w:rsidRPr="00BC1A1B">
        <w:t>unding</w:t>
      </w:r>
      <w:r w:rsidRPr="00BC1A1B" w:rsidR="00D65B1B">
        <w:t xml:space="preserve"> </w:t>
      </w:r>
      <w:r w:rsidRPr="00BC1A1B" w:rsidR="00BE4656">
        <w:t>r</w:t>
      </w:r>
      <w:r w:rsidRPr="00BC1A1B">
        <w:t>eview</w:t>
      </w:r>
      <w:r w:rsidRPr="00BC1A1B" w:rsidR="00D65B1B">
        <w:t xml:space="preserve"> </w:t>
      </w:r>
      <w:r w:rsidRPr="00BC1A1B">
        <w:t>over</w:t>
      </w:r>
      <w:r w:rsidRPr="00BC1A1B" w:rsidR="00D65B1B">
        <w:t xml:space="preserve"> </w:t>
      </w:r>
      <w:r w:rsidRPr="00BC1A1B">
        <w:t>the</w:t>
      </w:r>
      <w:r w:rsidRPr="00BC1A1B" w:rsidR="00D65B1B">
        <w:t xml:space="preserve"> </w:t>
      </w:r>
      <w:r w:rsidRPr="00BC1A1B">
        <w:t>longer</w:t>
      </w:r>
      <w:r w:rsidRPr="00BC1A1B" w:rsidR="00D65B1B">
        <w:t xml:space="preserve"> </w:t>
      </w:r>
      <w:r w:rsidRPr="00BC1A1B">
        <w:t>term</w:t>
      </w:r>
      <w:r w:rsidRPr="00BC1A1B" w:rsidR="00BE4656">
        <w:t>,</w:t>
      </w:r>
      <w:r w:rsidRPr="00BC1A1B" w:rsidR="00D65B1B">
        <w:t xml:space="preserve"> </w:t>
      </w:r>
      <w:r w:rsidRPr="00BC1A1B">
        <w:t>because</w:t>
      </w:r>
      <w:r w:rsidRPr="00BC1A1B" w:rsidR="00D65B1B">
        <w:t xml:space="preserve"> </w:t>
      </w:r>
      <w:r w:rsidRPr="00BC1A1B">
        <w:t>if</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get</w:t>
      </w:r>
      <w:r w:rsidRPr="00BC1A1B" w:rsidR="00D65B1B">
        <w:t xml:space="preserve"> </w:t>
      </w:r>
      <w:r w:rsidRPr="00BC1A1B">
        <w:t>that</w:t>
      </w:r>
      <w:r w:rsidRPr="00BC1A1B" w:rsidR="00D65B1B">
        <w:t xml:space="preserve"> </w:t>
      </w:r>
      <w:r w:rsidRPr="00BC1A1B">
        <w:t>then,</w:t>
      </w:r>
      <w:r w:rsidRPr="00BC1A1B" w:rsidR="00D65B1B">
        <w:t xml:space="preserve"> </w:t>
      </w:r>
      <w:r w:rsidRPr="00BC1A1B">
        <w:t>again,</w:t>
      </w:r>
      <w:r w:rsidRPr="00BC1A1B" w:rsidR="00D65B1B">
        <w:t xml:space="preserve"> </w:t>
      </w:r>
      <w:r w:rsidRPr="00BC1A1B">
        <w:t>it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the</w:t>
      </w:r>
      <w:r w:rsidRPr="00BC1A1B" w:rsidR="00D65B1B">
        <w:t xml:space="preserve"> </w:t>
      </w:r>
      <w:r w:rsidRPr="00BC1A1B">
        <w:t>poorest</w:t>
      </w:r>
      <w:r w:rsidRPr="00BC1A1B" w:rsidR="00D65B1B">
        <w:t xml:space="preserve"> </w:t>
      </w:r>
      <w:r w:rsidRPr="00BC1A1B">
        <w:t>areas</w:t>
      </w:r>
      <w:r w:rsidRPr="00BC1A1B" w:rsidR="00D65B1B">
        <w:t xml:space="preserve"> </w:t>
      </w:r>
      <w:r w:rsidRPr="00BC1A1B">
        <w:t>that</w:t>
      </w:r>
      <w:r w:rsidRPr="00BC1A1B" w:rsidR="00D65B1B">
        <w:t xml:space="preserve"> </w:t>
      </w:r>
      <w:r w:rsidRPr="00BC1A1B">
        <w:t>lose</w:t>
      </w:r>
      <w:r w:rsidRPr="00BC1A1B" w:rsidR="00D65B1B">
        <w:t xml:space="preserve"> </w:t>
      </w:r>
      <w:r w:rsidRPr="00BC1A1B">
        <w:t>out.</w:t>
      </w:r>
    </w:p>
    <w:p w:rsidR="008F49E8" w:rsidRPr="00BC1A1B" w:rsidP="008F49E8">
      <w:pPr>
        <w:pStyle w:val="Question"/>
        <w:numPr>
          <w:ilvl w:val="0"/>
          <w:numId w:val="9"/>
        </w:numPr>
      </w:pPr>
      <w:sdt>
        <w:sdtPr>
          <w:alias w:val="Member"/>
          <w:tag w:val="&lt;Member mnisId='4406' dodsId='106168'&gt;"/>
          <w:id w:val="942815201"/>
          <w:placeholder>
            <w:docPart w:val="4323F1317DDC46579DD689506F074A70"/>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t>I</w:t>
      </w:r>
      <w:r w:rsidRPr="00BC1A1B" w:rsidR="00D65B1B">
        <w:t xml:space="preserve"> </w:t>
      </w:r>
      <w:r w:rsidRPr="00BC1A1B">
        <w:t>am</w:t>
      </w:r>
      <w:r w:rsidRPr="00BC1A1B" w:rsidR="00D65B1B">
        <w:t xml:space="preserve"> </w:t>
      </w:r>
      <w:r w:rsidRPr="00BC1A1B">
        <w:t>going</w:t>
      </w:r>
      <w:r w:rsidRPr="00BC1A1B" w:rsidR="00D65B1B">
        <w:t xml:space="preserve"> </w:t>
      </w:r>
      <w:r w:rsidRPr="00BC1A1B">
        <w:t>to</w:t>
      </w:r>
      <w:r w:rsidRPr="00BC1A1B" w:rsidR="00D65B1B">
        <w:t xml:space="preserve"> </w:t>
      </w:r>
      <w:r w:rsidRPr="00BC1A1B">
        <w:t>stay</w:t>
      </w:r>
      <w:r w:rsidRPr="00BC1A1B" w:rsidR="00D65B1B">
        <w:t xml:space="preserve"> </w:t>
      </w:r>
      <w:r w:rsidRPr="00BC1A1B">
        <w:t>with</w:t>
      </w:r>
      <w:r w:rsidRPr="00BC1A1B" w:rsidR="00D65B1B">
        <w:t xml:space="preserve"> </w:t>
      </w:r>
      <w:r w:rsidRPr="00BC1A1B">
        <w:t>you</w:t>
      </w:r>
      <w:r w:rsidRPr="00BC1A1B" w:rsidR="00BE4656">
        <w:t xml:space="preserve"> </w:t>
      </w:r>
      <w:r w:rsidRPr="00BC1A1B">
        <w:t>on</w:t>
      </w:r>
      <w:r w:rsidRPr="00BC1A1B" w:rsidR="00D65B1B">
        <w:t xml:space="preserve"> </w:t>
      </w:r>
      <w:r w:rsidRPr="00BC1A1B">
        <w:t>that</w:t>
      </w:r>
      <w:r w:rsidRPr="00BC1A1B" w:rsidR="00D65B1B">
        <w:t xml:space="preserve"> </w:t>
      </w:r>
      <w:r w:rsidRPr="00BC1A1B">
        <w:t>point</w:t>
      </w:r>
      <w:r w:rsidRPr="00BC1A1B" w:rsidR="00BE4656">
        <w:t>,</w:t>
      </w:r>
      <w:r w:rsidRPr="00BC1A1B" w:rsidR="00D65B1B">
        <w:t xml:space="preserve"> </w:t>
      </w:r>
      <w:r w:rsidRPr="00BC1A1B">
        <w:t>because</w:t>
      </w:r>
      <w:r w:rsidRPr="00BC1A1B" w:rsidR="00D65B1B">
        <w:t xml:space="preserve"> </w:t>
      </w:r>
      <w:r w:rsidRPr="00BC1A1B">
        <w:t>my</w:t>
      </w:r>
      <w:r w:rsidRPr="00BC1A1B" w:rsidR="00D65B1B">
        <w:t xml:space="preserve"> </w:t>
      </w:r>
      <w:r w:rsidRPr="00BC1A1B">
        <w:t>next</w:t>
      </w:r>
      <w:r w:rsidRPr="00BC1A1B" w:rsidR="00D65B1B">
        <w:t xml:space="preserve"> </w:t>
      </w:r>
      <w:r w:rsidRPr="00BC1A1B">
        <w:t>question</w:t>
      </w:r>
      <w:r w:rsidRPr="00BC1A1B" w:rsidR="00D65B1B">
        <w:t xml:space="preserve"> </w:t>
      </w:r>
      <w:r w:rsidR="000D7FA6">
        <w:t>is</w:t>
      </w:r>
      <w:r w:rsidRPr="00BC1A1B" w:rsidR="00D65B1B">
        <w:t xml:space="preserve"> </w:t>
      </w:r>
      <w:r w:rsidRPr="00BC1A1B">
        <w:t>directly</w:t>
      </w:r>
      <w:r w:rsidRPr="00BC1A1B" w:rsidR="00D65B1B">
        <w:t xml:space="preserve"> </w:t>
      </w:r>
      <w:r w:rsidR="000D7FA6">
        <w:t>about</w:t>
      </w:r>
      <w:r w:rsidRPr="00BC1A1B" w:rsidR="00D65B1B">
        <w:t xml:space="preserve"> </w:t>
      </w:r>
      <w:r w:rsidRPr="00BC1A1B">
        <w:t>the</w:t>
      </w:r>
      <w:r w:rsidRPr="00BC1A1B" w:rsidR="00D65B1B">
        <w:t xml:space="preserve"> </w:t>
      </w:r>
      <w:r w:rsidRPr="00BC1A1B">
        <w:t>diverse</w:t>
      </w:r>
      <w:r w:rsidRPr="00BC1A1B" w:rsidR="00D65B1B">
        <w:t xml:space="preserve"> </w:t>
      </w:r>
      <w:r w:rsidRPr="00BC1A1B">
        <w:t>local</w:t>
      </w:r>
      <w:r w:rsidRPr="00BC1A1B" w:rsidR="00D65B1B">
        <w:t xml:space="preserve"> </w:t>
      </w:r>
      <w:r w:rsidRPr="00BC1A1B">
        <w:t>impact</w:t>
      </w:r>
      <w:r w:rsidRPr="00BC1A1B" w:rsidR="00D65B1B">
        <w:t xml:space="preserve"> </w:t>
      </w:r>
      <w:r w:rsidRPr="00BC1A1B">
        <w:t>of</w:t>
      </w:r>
      <w:r w:rsidRPr="00BC1A1B" w:rsidR="00D65B1B">
        <w:t xml:space="preserve"> </w:t>
      </w:r>
      <w:r w:rsidRPr="00BC1A1B">
        <w:t>Covid.</w:t>
      </w:r>
      <w:r w:rsidRPr="00BC1A1B" w:rsidR="00D65B1B">
        <w:t xml:space="preserve"> </w:t>
      </w:r>
      <w:r w:rsidRPr="00BC1A1B">
        <w:t>We</w:t>
      </w:r>
      <w:r w:rsidRPr="00BC1A1B" w:rsidR="00D65B1B">
        <w:t xml:space="preserve"> </w:t>
      </w:r>
      <w:r w:rsidRPr="00BC1A1B">
        <w:t>have</w:t>
      </w:r>
      <w:r w:rsidRPr="00BC1A1B" w:rsidR="00D65B1B">
        <w:t xml:space="preserve"> </w:t>
      </w:r>
      <w:r w:rsidRPr="00BC1A1B">
        <w:t>seen</w:t>
      </w:r>
      <w:r w:rsidRPr="00BC1A1B" w:rsidR="00D65B1B">
        <w:t xml:space="preserve"> </w:t>
      </w:r>
      <w:r w:rsidRPr="00BC1A1B">
        <w:t>it</w:t>
      </w:r>
      <w:r w:rsidRPr="00BC1A1B" w:rsidR="00D65B1B">
        <w:t xml:space="preserve"> </w:t>
      </w:r>
      <w:r w:rsidRPr="00BC1A1B">
        <w:t>impacting</w:t>
      </w:r>
      <w:r w:rsidRPr="00BC1A1B" w:rsidR="00D65B1B">
        <w:t xml:space="preserve"> </w:t>
      </w:r>
      <w:r w:rsidRPr="00BC1A1B">
        <w:t>differently</w:t>
      </w:r>
      <w:r w:rsidRPr="00BC1A1B" w:rsidR="00D65B1B">
        <w:t xml:space="preserve"> </w:t>
      </w:r>
      <w:r w:rsidRPr="00BC1A1B">
        <w:t>in</w:t>
      </w:r>
      <w:r w:rsidRPr="00BC1A1B" w:rsidR="00D65B1B">
        <w:t xml:space="preserve"> </w:t>
      </w:r>
      <w:r w:rsidRPr="00BC1A1B">
        <w:t>different</w:t>
      </w:r>
      <w:r w:rsidRPr="00BC1A1B" w:rsidR="00D65B1B">
        <w:t xml:space="preserve"> </w:t>
      </w:r>
      <w:r w:rsidRPr="00BC1A1B">
        <w:t>areas.</w:t>
      </w:r>
      <w:r w:rsidRPr="00BC1A1B" w:rsidR="00D65B1B">
        <w:t xml:space="preserve"> </w:t>
      </w:r>
      <w:r w:rsidRPr="00BC1A1B">
        <w:t>How</w:t>
      </w:r>
      <w:r w:rsidRPr="00BC1A1B" w:rsidR="00D65B1B">
        <w:t xml:space="preserve"> </w:t>
      </w:r>
      <w:r w:rsidRPr="00BC1A1B">
        <w:t>well</w:t>
      </w:r>
      <w:r w:rsidRPr="00BC1A1B" w:rsidR="00D65B1B">
        <w:t xml:space="preserve"> </w:t>
      </w:r>
      <w:r w:rsidRPr="00BC1A1B">
        <w:t>do</w:t>
      </w:r>
      <w:r w:rsidRPr="00BC1A1B" w:rsidR="00D65B1B">
        <w:t xml:space="preserve"> </w:t>
      </w:r>
      <w:r w:rsidRPr="00BC1A1B">
        <w:t>you</w:t>
      </w:r>
      <w:r w:rsidRPr="00BC1A1B" w:rsidR="00D65B1B">
        <w:t xml:space="preserve"> </w:t>
      </w:r>
      <w:r w:rsidRPr="00BC1A1B">
        <w:t>think</w:t>
      </w:r>
      <w:r w:rsidRPr="00BC1A1B" w:rsidR="00D65B1B">
        <w:t xml:space="preserve"> </w:t>
      </w:r>
      <w:r w:rsidRPr="00BC1A1B">
        <w:t>that</w:t>
      </w:r>
      <w:r w:rsidRPr="00BC1A1B" w:rsidR="00D65B1B">
        <w:t xml:space="preserve"> </w:t>
      </w:r>
      <w:r w:rsidRPr="00BC1A1B">
        <w:t>central</w:t>
      </w:r>
      <w:r w:rsidRPr="00BC1A1B" w:rsidR="00D65B1B">
        <w:t xml:space="preserve"> </w:t>
      </w:r>
      <w:r w:rsidRPr="00BC1A1B">
        <w:t>Government</w:t>
      </w:r>
      <w:r w:rsidRPr="00BC1A1B" w:rsidR="00D65B1B">
        <w:t xml:space="preserve"> </w:t>
      </w:r>
      <w:r w:rsidRPr="00BC1A1B">
        <w:t>recognised</w:t>
      </w:r>
      <w:r w:rsidRPr="00BC1A1B" w:rsidR="00D65B1B">
        <w:t xml:space="preserve"> </w:t>
      </w:r>
      <w:r w:rsidRPr="00BC1A1B">
        <w:t>and</w:t>
      </w:r>
      <w:r w:rsidRPr="00BC1A1B" w:rsidR="00D65B1B">
        <w:t xml:space="preserve"> </w:t>
      </w:r>
      <w:r w:rsidRPr="00BC1A1B">
        <w:t>addressed</w:t>
      </w:r>
      <w:r w:rsidRPr="00BC1A1B" w:rsidR="00D65B1B">
        <w:t xml:space="preserve"> </w:t>
      </w:r>
      <w:r w:rsidRPr="00BC1A1B">
        <w:t>these</w:t>
      </w:r>
      <w:r w:rsidRPr="00BC1A1B" w:rsidR="00D65B1B">
        <w:t xml:space="preserve"> </w:t>
      </w:r>
      <w:r w:rsidRPr="00BC1A1B">
        <w:t>local</w:t>
      </w:r>
      <w:r w:rsidRPr="00BC1A1B" w:rsidR="00D65B1B">
        <w:t xml:space="preserve"> </w:t>
      </w:r>
      <w:r w:rsidRPr="00BC1A1B">
        <w:t>differences</w:t>
      </w:r>
      <w:r w:rsidRPr="00BC1A1B" w:rsidR="00D65B1B">
        <w:t xml:space="preserve"> </w:t>
      </w:r>
      <w:r w:rsidRPr="00BC1A1B">
        <w:t>when</w:t>
      </w:r>
      <w:r w:rsidRPr="00BC1A1B" w:rsidR="00D65B1B">
        <w:t xml:space="preserve"> </w:t>
      </w:r>
      <w:r w:rsidRPr="00BC1A1B">
        <w:t>allocating</w:t>
      </w:r>
      <w:r w:rsidRPr="00BC1A1B" w:rsidR="00D65B1B">
        <w:t xml:space="preserve"> </w:t>
      </w:r>
      <w:r w:rsidRPr="00BC1A1B">
        <w:t>support?</w:t>
      </w:r>
      <w:r w:rsidRPr="00BC1A1B" w:rsidR="00D65B1B">
        <w:t xml:space="preserve"> </w:t>
      </w:r>
      <w:r w:rsidRPr="00BC1A1B">
        <w:t>It</w:t>
      </w:r>
      <w:r w:rsidRPr="00BC1A1B" w:rsidR="00D65B1B">
        <w:t xml:space="preserve"> </w:t>
      </w:r>
      <w:r w:rsidRPr="00BC1A1B">
        <w:t>sounds</w:t>
      </w:r>
      <w:r w:rsidRPr="00BC1A1B" w:rsidR="00D65B1B">
        <w:t xml:space="preserve"> </w:t>
      </w:r>
      <w:r w:rsidRPr="00BC1A1B">
        <w:t>as</w:t>
      </w:r>
      <w:r w:rsidRPr="00BC1A1B" w:rsidR="00D65B1B">
        <w:t xml:space="preserve"> </w:t>
      </w:r>
      <w:r w:rsidRPr="00BC1A1B">
        <w:t>if</w:t>
      </w:r>
      <w:r w:rsidRPr="00BC1A1B" w:rsidR="00D65B1B">
        <w:t xml:space="preserve"> </w:t>
      </w:r>
      <w:r w:rsidRPr="00BC1A1B">
        <w:t>you</w:t>
      </w:r>
      <w:r w:rsidRPr="00BC1A1B" w:rsidR="00D65B1B">
        <w:t xml:space="preserve"> </w:t>
      </w:r>
      <w:r w:rsidRPr="00BC1A1B">
        <w:t>are</w:t>
      </w:r>
      <w:r w:rsidRPr="00BC1A1B" w:rsidR="00D65B1B">
        <w:t xml:space="preserve"> </w:t>
      </w:r>
      <w:r w:rsidRPr="00BC1A1B">
        <w:t>saying</w:t>
      </w:r>
      <w:r w:rsidRPr="00BC1A1B" w:rsidR="00D65B1B">
        <w:t xml:space="preserve"> </w:t>
      </w:r>
      <w:r w:rsidRPr="00BC1A1B">
        <w:t>they</w:t>
      </w:r>
      <w:r w:rsidRPr="00BC1A1B" w:rsidR="00D65B1B">
        <w:t xml:space="preserve"> </w:t>
      </w:r>
      <w:r w:rsidRPr="00BC1A1B">
        <w:t>were</w:t>
      </w:r>
      <w:r w:rsidRPr="00BC1A1B" w:rsidR="00D65B1B">
        <w:t xml:space="preserve"> </w:t>
      </w:r>
      <w:r w:rsidRPr="00BC1A1B">
        <w:t>a</w:t>
      </w:r>
      <w:r w:rsidRPr="00BC1A1B" w:rsidR="00D65B1B">
        <w:t xml:space="preserve"> </w:t>
      </w:r>
      <w:r w:rsidRPr="00BC1A1B">
        <w:t>little</w:t>
      </w:r>
      <w:r w:rsidRPr="00BC1A1B" w:rsidR="00D65B1B">
        <w:t xml:space="preserve"> </w:t>
      </w:r>
      <w:r w:rsidRPr="00BC1A1B">
        <w:t>late</w:t>
      </w:r>
      <w:r w:rsidRPr="00BC1A1B" w:rsidR="00D65B1B">
        <w:t xml:space="preserve"> </w:t>
      </w:r>
      <w:r w:rsidRPr="00BC1A1B">
        <w:t>to</w:t>
      </w:r>
      <w:r w:rsidRPr="00BC1A1B" w:rsidR="00D65B1B">
        <w:t xml:space="preserve"> </w:t>
      </w:r>
      <w:r w:rsidRPr="00BC1A1B">
        <w:t>the</w:t>
      </w:r>
      <w:r w:rsidRPr="00BC1A1B" w:rsidR="00D65B1B">
        <w:t xml:space="preserve"> </w:t>
      </w:r>
      <w:r w:rsidRPr="00BC1A1B">
        <w:t>table</w:t>
      </w:r>
      <w:r w:rsidRPr="00BC1A1B" w:rsidR="00D65B1B">
        <w:t xml:space="preserve"> </w:t>
      </w:r>
      <w:r w:rsidR="000D7FA6">
        <w:t>in</w:t>
      </w:r>
      <w:r w:rsidRPr="00BC1A1B" w:rsidR="00D65B1B">
        <w:t xml:space="preserve"> </w:t>
      </w:r>
      <w:r w:rsidRPr="00BC1A1B">
        <w:t>recognising</w:t>
      </w:r>
      <w:r w:rsidRPr="00BC1A1B" w:rsidR="00D65B1B">
        <w:t xml:space="preserve"> </w:t>
      </w:r>
      <w:r w:rsidRPr="00BC1A1B">
        <w:t>those</w:t>
      </w:r>
      <w:r w:rsidRPr="00BC1A1B" w:rsidR="00D65B1B">
        <w:t xml:space="preserve"> </w:t>
      </w:r>
      <w:r w:rsidRPr="00BC1A1B">
        <w:t>differences,</w:t>
      </w:r>
      <w:r w:rsidRPr="00BC1A1B" w:rsidR="00D65B1B">
        <w:t xml:space="preserve"> </w:t>
      </w:r>
      <w:r w:rsidRPr="00BC1A1B">
        <w:t>but</w:t>
      </w:r>
      <w:r w:rsidRPr="00BC1A1B" w:rsidR="00D65B1B">
        <w:t xml:space="preserve"> </w:t>
      </w:r>
      <w:r w:rsidRPr="00BC1A1B">
        <w:t>do</w:t>
      </w:r>
      <w:r w:rsidRPr="00BC1A1B" w:rsidR="00D65B1B">
        <w:t xml:space="preserve"> </w:t>
      </w:r>
      <w:r w:rsidRPr="00BC1A1B">
        <w:t>put</w:t>
      </w:r>
      <w:r w:rsidRPr="00BC1A1B" w:rsidR="00D65B1B">
        <w:t xml:space="preserve"> </w:t>
      </w:r>
      <w:r w:rsidRPr="00BC1A1B">
        <w:t>me</w:t>
      </w:r>
      <w:r w:rsidRPr="00BC1A1B" w:rsidR="00D65B1B">
        <w:t xml:space="preserve"> </w:t>
      </w:r>
      <w:r w:rsidRPr="00BC1A1B">
        <w:t>right</w:t>
      </w:r>
      <w:r w:rsidRPr="00BC1A1B" w:rsidR="00D65B1B">
        <w:t xml:space="preserve"> </w:t>
      </w:r>
      <w:r w:rsidRPr="00BC1A1B">
        <w:t>if</w:t>
      </w:r>
      <w:r w:rsidRPr="00BC1A1B" w:rsidR="00D65B1B">
        <w:t xml:space="preserve"> </w:t>
      </w:r>
      <w:r w:rsidRPr="00BC1A1B">
        <w:t>that</w:t>
      </w:r>
      <w:r w:rsidRPr="00BC1A1B" w:rsidR="00D65B1B">
        <w:t xml:space="preserve"> </w:t>
      </w:r>
      <w:r w:rsidRPr="00BC1A1B">
        <w:t>is</w:t>
      </w:r>
      <w:r w:rsidRPr="00BC1A1B" w:rsidR="00D65B1B">
        <w:t xml:space="preserve"> </w:t>
      </w:r>
      <w:r w:rsidRPr="00BC1A1B">
        <w:t>not</w:t>
      </w:r>
      <w:r w:rsidRPr="00BC1A1B" w:rsidR="00D65B1B">
        <w:t xml:space="preserve"> </w:t>
      </w:r>
      <w:r w:rsidRPr="00BC1A1B">
        <w:t>the</w:t>
      </w:r>
      <w:r w:rsidRPr="00BC1A1B" w:rsidR="00D65B1B">
        <w:t xml:space="preserve"> </w:t>
      </w:r>
      <w:r w:rsidRPr="00BC1A1B">
        <w:t>case.</w:t>
      </w:r>
      <w:r w:rsidRPr="00BC1A1B" w:rsidR="00D65B1B">
        <w:t xml:space="preserve"> </w:t>
      </w:r>
      <w:r w:rsidRPr="00BC1A1B">
        <w:t>How</w:t>
      </w:r>
      <w:r w:rsidRPr="00BC1A1B" w:rsidR="00D65B1B">
        <w:t xml:space="preserve"> </w:t>
      </w:r>
      <w:r w:rsidRPr="00BC1A1B">
        <w:t>do</w:t>
      </w:r>
      <w:r w:rsidRPr="00BC1A1B" w:rsidR="00D65B1B">
        <w:t xml:space="preserve"> </w:t>
      </w:r>
      <w:r w:rsidRPr="00BC1A1B">
        <w:t>you</w:t>
      </w:r>
      <w:r w:rsidRPr="00BC1A1B" w:rsidR="00D65B1B">
        <w:t xml:space="preserve"> </w:t>
      </w:r>
      <w:r w:rsidRPr="00BC1A1B">
        <w:t>think</w:t>
      </w:r>
      <w:r w:rsidRPr="00BC1A1B" w:rsidR="00D65B1B">
        <w:t xml:space="preserve"> </w:t>
      </w:r>
      <w:r w:rsidRPr="00BC1A1B">
        <w:t>that</w:t>
      </w:r>
      <w:r w:rsidRPr="00BC1A1B" w:rsidR="00D65B1B">
        <w:t xml:space="preserve"> </w:t>
      </w:r>
      <w:r w:rsidRPr="00BC1A1B">
        <w:t>the</w:t>
      </w:r>
      <w:r w:rsidRPr="00BC1A1B" w:rsidR="00D65B1B">
        <w:t xml:space="preserve"> </w:t>
      </w:r>
      <w:r w:rsidRPr="00BC1A1B">
        <w:t>opportunities</w:t>
      </w:r>
      <w:r w:rsidRPr="00BC1A1B" w:rsidR="00D65B1B">
        <w:t xml:space="preserve"> </w:t>
      </w:r>
      <w:r w:rsidRPr="00BC1A1B">
        <w:t>for</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to</w:t>
      </w:r>
      <w:r w:rsidRPr="00BC1A1B" w:rsidR="00D65B1B">
        <w:t xml:space="preserve"> </w:t>
      </w:r>
      <w:r w:rsidRPr="00BC1A1B">
        <w:t>support</w:t>
      </w:r>
      <w:r w:rsidRPr="00BC1A1B" w:rsidR="00D65B1B">
        <w:t xml:space="preserve"> </w:t>
      </w:r>
      <w:r w:rsidRPr="00BC1A1B">
        <w:t>its</w:t>
      </w:r>
      <w:r w:rsidRPr="00BC1A1B" w:rsidR="00D65B1B">
        <w:t xml:space="preserve"> </w:t>
      </w:r>
      <w:r w:rsidRPr="00BC1A1B">
        <w:t>levelling</w:t>
      </w:r>
      <w:r w:rsidRPr="00BC1A1B">
        <w:noBreakHyphen/>
        <w:t>up</w:t>
      </w:r>
      <w:r w:rsidRPr="00BC1A1B" w:rsidR="00D65B1B">
        <w:t xml:space="preserve"> </w:t>
      </w:r>
      <w:r w:rsidRPr="00BC1A1B">
        <w:t>agenda</w:t>
      </w:r>
      <w:r w:rsidRPr="00BC1A1B" w:rsidR="00D65B1B">
        <w:t xml:space="preserve"> </w:t>
      </w:r>
      <w:r w:rsidRPr="00BC1A1B">
        <w:t>in</w:t>
      </w:r>
      <w:r w:rsidRPr="00BC1A1B" w:rsidR="00D65B1B">
        <w:t xml:space="preserve"> </w:t>
      </w:r>
      <w:r w:rsidRPr="00BC1A1B">
        <w:t>addressing</w:t>
      </w:r>
      <w:r w:rsidRPr="00BC1A1B" w:rsidR="00D65B1B">
        <w:t xml:space="preserve"> </w:t>
      </w:r>
      <w:r w:rsidRPr="00BC1A1B">
        <w:t>these</w:t>
      </w:r>
      <w:r w:rsidRPr="00BC1A1B" w:rsidR="00D65B1B">
        <w:t xml:space="preserve"> </w:t>
      </w:r>
      <w:r w:rsidRPr="00BC1A1B">
        <w:t>issues</w:t>
      </w:r>
      <w:r w:rsidRPr="00BC1A1B" w:rsidR="00D65B1B">
        <w:t xml:space="preserve"> </w:t>
      </w:r>
      <w:r w:rsidRPr="00BC1A1B">
        <w:t>have</w:t>
      </w:r>
      <w:r w:rsidRPr="00BC1A1B" w:rsidR="00D65B1B">
        <w:t xml:space="preserve"> </w:t>
      </w:r>
      <w:r w:rsidRPr="00BC1A1B">
        <w:t>been</w:t>
      </w:r>
      <w:r w:rsidRPr="00BC1A1B" w:rsidR="00D65B1B">
        <w:t xml:space="preserve"> </w:t>
      </w:r>
      <w:r w:rsidRPr="00BC1A1B">
        <w:t>taken</w:t>
      </w:r>
      <w:r w:rsidRPr="00BC1A1B" w:rsidR="00BE4656">
        <w:t>,</w:t>
      </w:r>
      <w:r w:rsidRPr="00BC1A1B" w:rsidR="00D65B1B">
        <w:t xml:space="preserve"> </w:t>
      </w:r>
      <w:r w:rsidRPr="00BC1A1B">
        <w:t>and</w:t>
      </w:r>
      <w:r w:rsidRPr="00BC1A1B" w:rsidR="00D65B1B">
        <w:t xml:space="preserve"> </w:t>
      </w:r>
      <w:r w:rsidRPr="00BC1A1B">
        <w:t>what</w:t>
      </w:r>
      <w:r w:rsidRPr="00BC1A1B" w:rsidR="00D65B1B">
        <w:t xml:space="preserve"> </w:t>
      </w:r>
      <w:r w:rsidRPr="00BC1A1B">
        <w:t>more</w:t>
      </w:r>
      <w:r w:rsidRPr="00BC1A1B" w:rsidR="00D65B1B">
        <w:t xml:space="preserve"> </w:t>
      </w:r>
      <w:r w:rsidRPr="00BC1A1B">
        <w:t>should</w:t>
      </w:r>
      <w:r w:rsidRPr="00BC1A1B" w:rsidR="00D65B1B">
        <w:t xml:space="preserve"> </w:t>
      </w:r>
      <w:r w:rsidRPr="00BC1A1B">
        <w:t>be</w:t>
      </w:r>
      <w:r w:rsidRPr="00BC1A1B" w:rsidR="00D65B1B">
        <w:t xml:space="preserve"> </w:t>
      </w:r>
      <w:r w:rsidRPr="00BC1A1B">
        <w:t>done?</w:t>
      </w:r>
    </w:p>
    <w:p w:rsidR="008F49E8" w:rsidRPr="00BC1A1B" w:rsidP="008F49E8">
      <w:pPr>
        <w:pStyle w:val="Answer"/>
      </w:pPr>
      <w:sdt>
        <w:sdtPr>
          <w:alias w:val="Witness"/>
          <w:id w:val="1402711062"/>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t>You</w:t>
      </w:r>
      <w:r w:rsidRPr="00BC1A1B" w:rsidR="00D65B1B">
        <w:t xml:space="preserve"> </w:t>
      </w:r>
      <w:r w:rsidRPr="00BC1A1B">
        <w:t>have</w:t>
      </w:r>
      <w:r w:rsidRPr="00BC1A1B" w:rsidR="00D65B1B">
        <w:t xml:space="preserve"> </w:t>
      </w:r>
      <w:r w:rsidRPr="00BC1A1B">
        <w:t>partly</w:t>
      </w:r>
      <w:r w:rsidRPr="00BC1A1B" w:rsidR="00D65B1B">
        <w:t xml:space="preserve"> </w:t>
      </w:r>
      <w:r w:rsidRPr="00BC1A1B">
        <w:t>answered</w:t>
      </w:r>
      <w:r w:rsidRPr="00BC1A1B" w:rsidR="00D65B1B">
        <w:t xml:space="preserve"> </w:t>
      </w:r>
      <w:r w:rsidRPr="00BC1A1B">
        <w:t>it</w:t>
      </w:r>
      <w:r w:rsidRPr="00BC1A1B" w:rsidR="00D65B1B">
        <w:t xml:space="preserve"> </w:t>
      </w:r>
      <w:r w:rsidRPr="00BC1A1B">
        <w:t>for</w:t>
      </w:r>
      <w:r w:rsidRPr="00BC1A1B" w:rsidR="00D65B1B">
        <w:t xml:space="preserve"> </w:t>
      </w:r>
      <w:r w:rsidRPr="00BC1A1B">
        <w:t>me</w:t>
      </w:r>
      <w:r w:rsidRPr="00BC1A1B" w:rsidR="00D65B1B">
        <w:t xml:space="preserve"> </w:t>
      </w:r>
      <w:r w:rsidRPr="00BC1A1B">
        <w:t>in</w:t>
      </w:r>
      <w:r w:rsidRPr="00BC1A1B" w:rsidR="00D65B1B">
        <w:t xml:space="preserve"> </w:t>
      </w:r>
      <w:r w:rsidRPr="00BC1A1B">
        <w:t>that</w:t>
      </w:r>
      <w:r w:rsidRPr="00BC1A1B" w:rsidR="00D65B1B">
        <w:t xml:space="preserve"> </w:t>
      </w:r>
      <w:r w:rsidRPr="00BC1A1B">
        <w:t>the</w:t>
      </w:r>
      <w:r w:rsidRPr="00BC1A1B" w:rsidR="00D65B1B">
        <w:t xml:space="preserve"> </w:t>
      </w:r>
      <w:r w:rsidRPr="00BC1A1B">
        <w:t>early</w:t>
      </w:r>
      <w:r w:rsidRPr="00BC1A1B" w:rsidR="00D65B1B">
        <w:t xml:space="preserve"> </w:t>
      </w:r>
      <w:r w:rsidRPr="00BC1A1B">
        <w:t>allocations</w:t>
      </w:r>
      <w:r w:rsidRPr="00BC1A1B" w:rsidR="00D65B1B">
        <w:t xml:space="preserve"> </w:t>
      </w:r>
      <w:r w:rsidRPr="00BC1A1B">
        <w:t>did</w:t>
      </w:r>
      <w:r w:rsidRPr="00BC1A1B" w:rsidR="00D65B1B">
        <w:t xml:space="preserve"> </w:t>
      </w:r>
      <w:r w:rsidRPr="00BC1A1B">
        <w:t>not</w:t>
      </w:r>
      <w:r w:rsidRPr="00BC1A1B" w:rsidR="00D65B1B">
        <w:t xml:space="preserve"> </w:t>
      </w:r>
      <w:r w:rsidRPr="00BC1A1B">
        <w:t>do</w:t>
      </w:r>
      <w:r w:rsidRPr="00BC1A1B" w:rsidR="00D65B1B">
        <w:t xml:space="preserve"> </w:t>
      </w:r>
      <w:r w:rsidRPr="00BC1A1B">
        <w:t>that</w:t>
      </w:r>
      <w:r w:rsidRPr="00BC1A1B" w:rsidR="00D65B1B">
        <w:t xml:space="preserve"> </w:t>
      </w:r>
      <w:r w:rsidRPr="00BC1A1B">
        <w:t>but</w:t>
      </w:r>
      <w:r w:rsidRPr="00BC1A1B" w:rsidR="00D65B1B">
        <w:t xml:space="preserve"> </w:t>
      </w:r>
      <w:r w:rsidRPr="00BC1A1B">
        <w:t>later</w:t>
      </w:r>
      <w:r w:rsidRPr="00BC1A1B" w:rsidR="00D65B1B">
        <w:t xml:space="preserve"> </w:t>
      </w:r>
      <w:r w:rsidRPr="00BC1A1B">
        <w:t>allocations</w:t>
      </w:r>
      <w:r w:rsidRPr="00BC1A1B" w:rsidR="00D65B1B">
        <w:t xml:space="preserve"> </w:t>
      </w:r>
      <w:r w:rsidRPr="00BC1A1B">
        <w:t>have.</w:t>
      </w:r>
      <w:r w:rsidRPr="00BC1A1B" w:rsidR="00D65B1B">
        <w:t xml:space="preserve"> </w:t>
      </w:r>
      <w:r w:rsidRPr="00BC1A1B">
        <w:t>The</w:t>
      </w:r>
      <w:r w:rsidRPr="00BC1A1B" w:rsidR="00D65B1B">
        <w:t xml:space="preserve"> </w:t>
      </w:r>
      <w:r w:rsidRPr="00BC1A1B">
        <w:t>welfare</w:t>
      </w:r>
      <w:r w:rsidRPr="00BC1A1B" w:rsidR="00D65B1B">
        <w:t xml:space="preserve"> </w:t>
      </w:r>
      <w:r w:rsidRPr="00BC1A1B">
        <w:t>spending</w:t>
      </w:r>
      <w:r w:rsidRPr="00BC1A1B" w:rsidR="00D65B1B">
        <w:t xml:space="preserve"> </w:t>
      </w:r>
      <w:r w:rsidRPr="00BC1A1B">
        <w:t>from</w:t>
      </w:r>
      <w:r w:rsidRPr="00BC1A1B" w:rsidR="00D65B1B">
        <w:t xml:space="preserve"> </w:t>
      </w:r>
      <w:r w:rsidRPr="00BC1A1B">
        <w:t>DWP,</w:t>
      </w:r>
      <w:r w:rsidRPr="00BC1A1B" w:rsidR="00D65B1B">
        <w:t xml:space="preserve"> </w:t>
      </w:r>
      <w:r w:rsidRPr="00BC1A1B">
        <w:t>again,</w:t>
      </w:r>
      <w:r w:rsidRPr="00BC1A1B" w:rsidR="00D65B1B">
        <w:t xml:space="preserve"> </w:t>
      </w:r>
      <w:r w:rsidRPr="00BC1A1B">
        <w:t>takes</w:t>
      </w:r>
      <w:r w:rsidRPr="00BC1A1B" w:rsidR="00D65B1B">
        <w:t xml:space="preserve"> </w:t>
      </w:r>
      <w:r w:rsidRPr="00BC1A1B">
        <w:t>deprivation</w:t>
      </w:r>
      <w:r w:rsidRPr="00BC1A1B" w:rsidR="00D65B1B">
        <w:t xml:space="preserve"> </w:t>
      </w:r>
      <w:r w:rsidRPr="00BC1A1B">
        <w:t>into</w:t>
      </w:r>
      <w:r w:rsidRPr="00BC1A1B" w:rsidR="00D65B1B">
        <w:t xml:space="preserve"> </w:t>
      </w:r>
      <w:r w:rsidRPr="00BC1A1B">
        <w:t>account.</w:t>
      </w:r>
      <w:r w:rsidRPr="00BC1A1B" w:rsidR="00D65B1B">
        <w:t xml:space="preserve"> </w:t>
      </w:r>
      <w:r w:rsidRPr="00BC1A1B">
        <w:t>They</w:t>
      </w:r>
      <w:r w:rsidRPr="00BC1A1B" w:rsidR="00D65B1B">
        <w:t xml:space="preserve"> </w:t>
      </w:r>
      <w:r w:rsidRPr="00BC1A1B">
        <w:t>have</w:t>
      </w:r>
      <w:r w:rsidRPr="00BC1A1B" w:rsidR="00D65B1B">
        <w:t xml:space="preserve"> </w:t>
      </w:r>
      <w:r w:rsidRPr="00BC1A1B">
        <w:t>got</w:t>
      </w:r>
      <w:r w:rsidRPr="00BC1A1B" w:rsidR="00D65B1B">
        <w:t xml:space="preserve"> </w:t>
      </w:r>
      <w:r w:rsidRPr="00BC1A1B">
        <w:t>into</w:t>
      </w:r>
      <w:r w:rsidRPr="00BC1A1B" w:rsidR="00D65B1B">
        <w:t xml:space="preserve"> </w:t>
      </w:r>
      <w:r w:rsidRPr="00BC1A1B">
        <w:t>the</w:t>
      </w:r>
      <w:r w:rsidRPr="00BC1A1B" w:rsidR="00D65B1B">
        <w:t xml:space="preserve"> </w:t>
      </w:r>
      <w:r w:rsidRPr="00BC1A1B">
        <w:t>right</w:t>
      </w:r>
      <w:r w:rsidRPr="00BC1A1B" w:rsidR="00D65B1B">
        <w:t xml:space="preserve"> </w:t>
      </w:r>
      <w:r w:rsidRPr="00BC1A1B">
        <w:t>place</w:t>
      </w:r>
      <w:r w:rsidRPr="00BC1A1B" w:rsidR="00D65B1B">
        <w:t xml:space="preserve"> </w:t>
      </w:r>
      <w:r w:rsidRPr="00BC1A1B">
        <w:t>to</w:t>
      </w:r>
      <w:r w:rsidRPr="00BC1A1B" w:rsidR="00D65B1B">
        <w:t xml:space="preserve"> </w:t>
      </w:r>
      <w:r w:rsidRPr="00BC1A1B">
        <w:t>do</w:t>
      </w:r>
      <w:r w:rsidRPr="00BC1A1B" w:rsidR="00D65B1B">
        <w:t xml:space="preserve"> </w:t>
      </w:r>
      <w:r w:rsidRPr="00BC1A1B">
        <w:t>that,</w:t>
      </w:r>
      <w:r w:rsidRPr="00BC1A1B" w:rsidR="00D65B1B">
        <w:t xml:space="preserve"> </w:t>
      </w:r>
      <w:r w:rsidRPr="00BC1A1B">
        <w:t>so</w:t>
      </w:r>
      <w:r w:rsidRPr="00BC1A1B" w:rsidR="00D65B1B">
        <w:t xml:space="preserve"> </w:t>
      </w:r>
      <w:r w:rsidRPr="00BC1A1B">
        <w:t>the</w:t>
      </w:r>
      <w:r w:rsidRPr="00BC1A1B" w:rsidR="00D65B1B">
        <w:t xml:space="preserve"> </w:t>
      </w:r>
      <w:r w:rsidRPr="00BC1A1B">
        <w:t>point</w:t>
      </w:r>
      <w:r w:rsidRPr="00BC1A1B" w:rsidR="00D65B1B">
        <w:t xml:space="preserve"> </w:t>
      </w:r>
      <w:r w:rsidRPr="00BC1A1B">
        <w:t>for</w:t>
      </w:r>
      <w:r w:rsidRPr="00BC1A1B" w:rsidR="00D65B1B">
        <w:t xml:space="preserve"> </w:t>
      </w:r>
      <w:r w:rsidRPr="00BC1A1B">
        <w:t>me</w:t>
      </w:r>
      <w:r w:rsidRPr="00BC1A1B" w:rsidR="00D65B1B">
        <w:t xml:space="preserve"> </w:t>
      </w:r>
      <w:r w:rsidRPr="00BC1A1B">
        <w:t>is</w:t>
      </w:r>
      <w:r w:rsidRPr="00BC1A1B" w:rsidR="00D65B1B">
        <w:t xml:space="preserve"> </w:t>
      </w:r>
      <w:r w:rsidRPr="00BC1A1B">
        <w:t>continuing</w:t>
      </w:r>
      <w:r w:rsidRPr="00BC1A1B" w:rsidR="00D65B1B">
        <w:t xml:space="preserve"> </w:t>
      </w:r>
      <w:r w:rsidRPr="00BC1A1B">
        <w:t>to</w:t>
      </w:r>
      <w:r w:rsidRPr="00BC1A1B" w:rsidR="00D65B1B">
        <w:t xml:space="preserve"> </w:t>
      </w:r>
      <w:r w:rsidRPr="00BC1A1B">
        <w:t>recognise</w:t>
      </w:r>
      <w:r w:rsidRPr="00BC1A1B" w:rsidR="00D65B1B">
        <w:t xml:space="preserve"> </w:t>
      </w:r>
      <w:r w:rsidRPr="00BC1A1B">
        <w:t>it.</w:t>
      </w:r>
      <w:r w:rsidRPr="00BC1A1B" w:rsidR="00D65B1B">
        <w:t xml:space="preserve"> </w:t>
      </w:r>
      <w:r w:rsidRPr="00BC1A1B">
        <w:t>We</w:t>
      </w:r>
      <w:r w:rsidRPr="00BC1A1B" w:rsidR="00D65B1B">
        <w:t xml:space="preserve"> </w:t>
      </w:r>
      <w:r w:rsidRPr="00BC1A1B">
        <w:t>also</w:t>
      </w:r>
      <w:r w:rsidRPr="00BC1A1B" w:rsidR="00D65B1B">
        <w:t xml:space="preserve"> </w:t>
      </w:r>
      <w:r w:rsidRPr="00BC1A1B">
        <w:t>need</w:t>
      </w:r>
      <w:r w:rsidRPr="00BC1A1B" w:rsidR="00D65B1B">
        <w:t xml:space="preserve"> </w:t>
      </w:r>
      <w:r w:rsidRPr="00BC1A1B">
        <w:t>to</w:t>
      </w:r>
      <w:r w:rsidRPr="00BC1A1B" w:rsidR="00D65B1B">
        <w:t xml:space="preserve"> </w:t>
      </w:r>
      <w:r w:rsidRPr="00BC1A1B">
        <w:t>look</w:t>
      </w:r>
      <w:r w:rsidRPr="00BC1A1B" w:rsidR="00D65B1B">
        <w:t xml:space="preserve"> </w:t>
      </w:r>
      <w:r w:rsidRPr="00BC1A1B">
        <w:t>at</w:t>
      </w:r>
      <w:r w:rsidRPr="00BC1A1B" w:rsidR="00D65B1B">
        <w:t xml:space="preserve"> </w:t>
      </w:r>
      <w:r w:rsidRPr="00BC1A1B">
        <w:t>not</w:t>
      </w:r>
      <w:r w:rsidRPr="00BC1A1B" w:rsidR="00D65B1B">
        <w:t xml:space="preserve"> </w:t>
      </w:r>
      <w:r w:rsidRPr="00BC1A1B">
        <w:t>just</w:t>
      </w:r>
      <w:r w:rsidRPr="00BC1A1B" w:rsidR="00D65B1B">
        <w:t xml:space="preserve"> </w:t>
      </w:r>
      <w:r w:rsidRPr="00BC1A1B">
        <w:t>the</w:t>
      </w:r>
      <w:r w:rsidRPr="00BC1A1B" w:rsidR="00D65B1B">
        <w:t xml:space="preserve"> </w:t>
      </w:r>
      <w:r w:rsidRPr="00BC1A1B">
        <w:t>pandemic</w:t>
      </w:r>
      <w:r w:rsidRPr="00BC1A1B" w:rsidR="00D65B1B">
        <w:t xml:space="preserve"> </w:t>
      </w:r>
      <w:r w:rsidRPr="00BC1A1B">
        <w:t>itself</w:t>
      </w:r>
      <w:r w:rsidRPr="00BC1A1B" w:rsidR="00D65B1B">
        <w:t xml:space="preserve"> </w:t>
      </w:r>
      <w:r w:rsidRPr="00BC1A1B">
        <w:t>but</w:t>
      </w:r>
      <w:r w:rsidRPr="00BC1A1B" w:rsidR="00D65B1B">
        <w:t xml:space="preserve"> </w:t>
      </w:r>
      <w:r w:rsidRPr="00BC1A1B">
        <w:t>the</w:t>
      </w:r>
      <w:r w:rsidRPr="00BC1A1B" w:rsidR="00D65B1B">
        <w:t xml:space="preserve"> </w:t>
      </w:r>
      <w:r w:rsidRPr="00BC1A1B">
        <w:t>economic</w:t>
      </w:r>
      <w:r w:rsidRPr="00BC1A1B" w:rsidR="00D65B1B">
        <w:t xml:space="preserve"> </w:t>
      </w:r>
      <w:r w:rsidRPr="00BC1A1B">
        <w:t>impact</w:t>
      </w:r>
      <w:r w:rsidRPr="00BC1A1B" w:rsidR="00D65B1B">
        <w:t xml:space="preserve"> </w:t>
      </w:r>
      <w:r w:rsidRPr="00BC1A1B">
        <w:t>of</w:t>
      </w:r>
      <w:r w:rsidRPr="00BC1A1B" w:rsidR="00D65B1B">
        <w:t xml:space="preserve"> </w:t>
      </w:r>
      <w:r w:rsidRPr="00BC1A1B">
        <w:t>the</w:t>
      </w:r>
      <w:r w:rsidRPr="00BC1A1B" w:rsidR="00D65B1B">
        <w:t xml:space="preserve"> </w:t>
      </w:r>
      <w:r w:rsidRPr="00BC1A1B">
        <w:t>pandemic.</w:t>
      </w:r>
      <w:r w:rsidRPr="00BC1A1B" w:rsidR="00D65B1B">
        <w:t xml:space="preserve"> </w:t>
      </w:r>
      <w:r w:rsidRPr="00BC1A1B">
        <w:t>What</w:t>
      </w:r>
      <w:r w:rsidRPr="00BC1A1B" w:rsidR="00D65B1B">
        <w:t xml:space="preserve"> </w:t>
      </w:r>
      <w:r w:rsidRPr="00BC1A1B">
        <w:t>are</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going</w:t>
      </w:r>
      <w:r w:rsidRPr="00BC1A1B" w:rsidR="00D65B1B">
        <w:t xml:space="preserve"> </w:t>
      </w:r>
      <w:r w:rsidRPr="00BC1A1B">
        <w:t>to</w:t>
      </w:r>
      <w:r w:rsidRPr="00BC1A1B" w:rsidR="00D65B1B">
        <w:t xml:space="preserve"> </w:t>
      </w:r>
      <w:r w:rsidRPr="00BC1A1B">
        <w:t>do</w:t>
      </w:r>
      <w:r w:rsidRPr="00BC1A1B" w:rsidR="00D65B1B">
        <w:t xml:space="preserve"> </w:t>
      </w:r>
      <w:r w:rsidRPr="00BC1A1B">
        <w:t>around</w:t>
      </w:r>
      <w:r w:rsidRPr="00BC1A1B" w:rsidR="00D65B1B">
        <w:t xml:space="preserve"> </w:t>
      </w:r>
      <w:r w:rsidRPr="00BC1A1B">
        <w:t>all</w:t>
      </w:r>
      <w:r w:rsidRPr="00BC1A1B" w:rsidR="00D65B1B">
        <w:t xml:space="preserve"> </w:t>
      </w:r>
      <w:r w:rsidRPr="00BC1A1B">
        <w:t>of</w:t>
      </w:r>
      <w:r w:rsidRPr="00BC1A1B" w:rsidR="00D65B1B">
        <w:t xml:space="preserve"> </w:t>
      </w:r>
      <w:r w:rsidRPr="00BC1A1B">
        <w:t>that?</w:t>
      </w:r>
      <w:r w:rsidRPr="00BC1A1B" w:rsidR="00D65B1B">
        <w:t xml:space="preserve"> </w:t>
      </w:r>
      <w:r w:rsidRPr="00BC1A1B">
        <w:t>The</w:t>
      </w:r>
      <w:r w:rsidRPr="00BC1A1B" w:rsidR="00D65B1B">
        <w:t xml:space="preserve"> </w:t>
      </w:r>
      <w:r w:rsidRPr="00BC1A1B">
        <w:t>poorest</w:t>
      </w:r>
      <w:r w:rsidRPr="00BC1A1B" w:rsidR="00D65B1B">
        <w:t xml:space="preserve"> </w:t>
      </w:r>
      <w:r w:rsidRPr="00BC1A1B">
        <w:t>areas,</w:t>
      </w:r>
      <w:r w:rsidRPr="00BC1A1B" w:rsidR="00D65B1B">
        <w:t xml:space="preserve"> </w:t>
      </w:r>
      <w:r w:rsidRPr="00BC1A1B">
        <w:t>again,</w:t>
      </w:r>
      <w:r w:rsidRPr="00BC1A1B" w:rsidR="00D65B1B">
        <w:t xml:space="preserve"> </w:t>
      </w:r>
      <w:r w:rsidRPr="00BC1A1B">
        <w:t>will</w:t>
      </w:r>
      <w:r w:rsidRPr="00BC1A1B" w:rsidR="00D65B1B">
        <w:t xml:space="preserve"> </w:t>
      </w:r>
      <w:r w:rsidRPr="00BC1A1B">
        <w:t>find</w:t>
      </w:r>
      <w:r w:rsidRPr="00BC1A1B" w:rsidR="00D65B1B">
        <w:t xml:space="preserve"> </w:t>
      </w:r>
      <w:r w:rsidRPr="00BC1A1B">
        <w:t>that</w:t>
      </w:r>
      <w:r w:rsidRPr="00BC1A1B" w:rsidR="00D65B1B">
        <w:t xml:space="preserve"> </w:t>
      </w:r>
      <w:r w:rsidRPr="00BC1A1B">
        <w:t>it</w:t>
      </w:r>
      <w:r w:rsidRPr="00BC1A1B" w:rsidR="00D65B1B">
        <w:t xml:space="preserve"> </w:t>
      </w:r>
      <w:r w:rsidRPr="00BC1A1B">
        <w:t>is</w:t>
      </w:r>
      <w:r w:rsidRPr="00BC1A1B" w:rsidR="00D65B1B">
        <w:t xml:space="preserve"> </w:t>
      </w:r>
      <w:r w:rsidRPr="00BC1A1B">
        <w:t>their</w:t>
      </w:r>
      <w:r w:rsidRPr="00BC1A1B" w:rsidR="00D65B1B">
        <w:t xml:space="preserve"> </w:t>
      </w:r>
      <w:r w:rsidRPr="00BC1A1B">
        <w:t>economies</w:t>
      </w:r>
      <w:r w:rsidRPr="00BC1A1B" w:rsidR="00D65B1B">
        <w:t xml:space="preserve"> </w:t>
      </w:r>
      <w:r w:rsidRPr="00BC1A1B">
        <w:t>that</w:t>
      </w:r>
      <w:r w:rsidRPr="00BC1A1B" w:rsidR="00D65B1B">
        <w:t xml:space="preserve"> </w:t>
      </w:r>
      <w:r w:rsidRPr="00BC1A1B">
        <w:t>will</w:t>
      </w:r>
      <w:r w:rsidRPr="00BC1A1B" w:rsidR="00D65B1B">
        <w:t xml:space="preserve"> </w:t>
      </w:r>
      <w:r w:rsidRPr="00BC1A1B">
        <w:t>struggle</w:t>
      </w:r>
      <w:r w:rsidRPr="00BC1A1B" w:rsidR="00D65B1B">
        <w:t xml:space="preserve"> </w:t>
      </w:r>
      <w:r w:rsidRPr="00BC1A1B">
        <w:t>to</w:t>
      </w:r>
      <w:r w:rsidRPr="00BC1A1B" w:rsidR="00D65B1B">
        <w:t xml:space="preserve"> </w:t>
      </w:r>
      <w:r w:rsidRPr="00BC1A1B">
        <w:t>recover.</w:t>
      </w:r>
      <w:r w:rsidRPr="00BC1A1B" w:rsidR="00D65B1B">
        <w:t xml:space="preserve"> </w:t>
      </w:r>
      <w:r w:rsidRPr="00BC1A1B">
        <w:t>How</w:t>
      </w:r>
      <w:r w:rsidRPr="00BC1A1B" w:rsidR="00D65B1B">
        <w:t xml:space="preserve"> </w:t>
      </w:r>
      <w:r w:rsidRPr="00BC1A1B">
        <w:t>are</w:t>
      </w:r>
      <w:r w:rsidRPr="00BC1A1B" w:rsidR="00D65B1B">
        <w:t xml:space="preserve"> </w:t>
      </w:r>
      <w:r w:rsidRPr="00BC1A1B">
        <w:t>we</w:t>
      </w:r>
      <w:r w:rsidRPr="00BC1A1B" w:rsidR="00D65B1B">
        <w:t xml:space="preserve"> </w:t>
      </w:r>
      <w:r w:rsidRPr="00BC1A1B">
        <w:t>going</w:t>
      </w:r>
      <w:r w:rsidRPr="00BC1A1B" w:rsidR="00D65B1B">
        <w:t xml:space="preserve"> </w:t>
      </w:r>
      <w:r w:rsidRPr="00BC1A1B">
        <w:t>to</w:t>
      </w:r>
      <w:r w:rsidRPr="00BC1A1B" w:rsidR="00D65B1B">
        <w:t xml:space="preserve"> </w:t>
      </w:r>
      <w:r w:rsidRPr="00BC1A1B">
        <w:t>support</w:t>
      </w:r>
      <w:r w:rsidRPr="00BC1A1B" w:rsidR="00D65B1B">
        <w:t xml:space="preserve"> </w:t>
      </w:r>
      <w:r w:rsidRPr="00BC1A1B">
        <w:t>those</w:t>
      </w:r>
      <w:r w:rsidRPr="00BC1A1B" w:rsidR="00D65B1B">
        <w:t xml:space="preserve"> </w:t>
      </w:r>
      <w:r w:rsidRPr="00BC1A1B">
        <w:t>going</w:t>
      </w:r>
      <w:r w:rsidRPr="00BC1A1B" w:rsidR="00D65B1B">
        <w:t xml:space="preserve"> </w:t>
      </w:r>
      <w:r w:rsidRPr="00BC1A1B">
        <w:t>forward?</w:t>
      </w:r>
    </w:p>
    <w:p w:rsidR="008F49E8" w:rsidRPr="00BC1A1B" w:rsidP="008F49E8">
      <w:pPr>
        <w:pStyle w:val="Answer"/>
      </w:pPr>
      <w:r w:rsidRPr="00BC1A1B">
        <w:t>This</w:t>
      </w:r>
      <w:r w:rsidRPr="00BC1A1B" w:rsidR="00D65B1B">
        <w:t xml:space="preserve"> </w:t>
      </w:r>
      <w:r w:rsidRPr="00BC1A1B">
        <w:t>comes</w:t>
      </w:r>
      <w:r w:rsidRPr="00BC1A1B" w:rsidR="00D65B1B">
        <w:t xml:space="preserve"> </w:t>
      </w:r>
      <w:r w:rsidRPr="00BC1A1B">
        <w:t>to</w:t>
      </w:r>
      <w:r w:rsidRPr="00BC1A1B" w:rsidR="00D65B1B">
        <w:t xml:space="preserve"> </w:t>
      </w:r>
      <w:r w:rsidRPr="00BC1A1B">
        <w:t>the</w:t>
      </w:r>
      <w:r w:rsidRPr="00BC1A1B" w:rsidR="00D65B1B">
        <w:t xml:space="preserve"> </w:t>
      </w:r>
      <w:r w:rsidRPr="00BC1A1B">
        <w:t>heart</w:t>
      </w:r>
      <w:r w:rsidRPr="00BC1A1B" w:rsidR="00D65B1B">
        <w:t xml:space="preserve"> </w:t>
      </w:r>
      <w:r w:rsidRPr="00BC1A1B">
        <w:t>of</w:t>
      </w:r>
      <w:r w:rsidRPr="00BC1A1B" w:rsidR="00D65B1B">
        <w:t xml:space="preserve"> </w:t>
      </w:r>
      <w:r w:rsidRPr="00BC1A1B">
        <w:t>the</w:t>
      </w:r>
      <w:r w:rsidRPr="00BC1A1B" w:rsidR="00D65B1B">
        <w:t xml:space="preserve"> </w:t>
      </w:r>
      <w:r w:rsidRPr="00BC1A1B">
        <w:t>spending</w:t>
      </w:r>
      <w:r w:rsidRPr="00BC1A1B" w:rsidR="00D65B1B">
        <w:t xml:space="preserve"> </w:t>
      </w:r>
      <w:r w:rsidRPr="00BC1A1B">
        <w:t>review</w:t>
      </w:r>
      <w:r w:rsidRPr="00BC1A1B" w:rsidR="00D65B1B">
        <w:t xml:space="preserve"> </w:t>
      </w:r>
      <w:r w:rsidRPr="00BC1A1B">
        <w:t>for</w:t>
      </w:r>
      <w:r w:rsidRPr="00BC1A1B" w:rsidR="00D65B1B">
        <w:t xml:space="preserve"> </w:t>
      </w:r>
      <w:r w:rsidRPr="00BC1A1B">
        <w:t>one</w:t>
      </w:r>
      <w:r w:rsidRPr="00BC1A1B" w:rsidR="00D65B1B">
        <w:t xml:space="preserve"> </w:t>
      </w:r>
      <w:r w:rsidRPr="00BC1A1B">
        <w:t>year,</w:t>
      </w:r>
      <w:r w:rsidRPr="00BC1A1B" w:rsidR="00D65B1B">
        <w:t xml:space="preserve"> </w:t>
      </w:r>
      <w:r w:rsidRPr="00BC1A1B">
        <w:t>next</w:t>
      </w:r>
      <w:r w:rsidRPr="00BC1A1B" w:rsidR="00D65B1B">
        <w:t xml:space="preserve"> </w:t>
      </w:r>
      <w:r w:rsidRPr="00BC1A1B">
        <w:t>year</w:t>
      </w:r>
      <w:r w:rsidRPr="00BC1A1B" w:rsidR="00D65B1B">
        <w:t xml:space="preserve"> </w:t>
      </w:r>
      <w:r w:rsidRPr="00BC1A1B">
        <w:t>and</w:t>
      </w:r>
      <w:r w:rsidRPr="00BC1A1B" w:rsidR="00D65B1B">
        <w:t xml:space="preserve"> </w:t>
      </w:r>
      <w:r w:rsidRPr="00BC1A1B">
        <w:t>even</w:t>
      </w:r>
      <w:r w:rsidRPr="00BC1A1B" w:rsidR="00D65B1B">
        <w:t xml:space="preserve"> </w:t>
      </w:r>
      <w:r w:rsidRPr="00BC1A1B">
        <w:t>in</w:t>
      </w:r>
      <w:r w:rsidRPr="00BC1A1B" w:rsidR="00D65B1B">
        <w:t xml:space="preserve"> </w:t>
      </w:r>
      <w:r w:rsidRPr="00BC1A1B">
        <w:t>the</w:t>
      </w:r>
      <w:r w:rsidRPr="00BC1A1B" w:rsidR="00D65B1B">
        <w:t xml:space="preserve"> </w:t>
      </w:r>
      <w:r w:rsidRPr="00BC1A1B">
        <w:t>longer</w:t>
      </w:r>
      <w:r w:rsidRPr="00BC1A1B" w:rsidR="00D65B1B">
        <w:t xml:space="preserve"> </w:t>
      </w:r>
      <w:r w:rsidRPr="00BC1A1B">
        <w:t>term.</w:t>
      </w:r>
      <w:r w:rsidRPr="00BC1A1B" w:rsidR="00D65B1B">
        <w:t xml:space="preserve"> </w:t>
      </w:r>
      <w:r w:rsidRPr="00BC1A1B">
        <w:t>In</w:t>
      </w:r>
      <w:r w:rsidRPr="00BC1A1B" w:rsidR="00D65B1B">
        <w:t xml:space="preserve"> </w:t>
      </w:r>
      <w:r w:rsidRPr="00BC1A1B">
        <w:t>2013,</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introduced</w:t>
      </w:r>
      <w:r w:rsidRPr="00BC1A1B" w:rsidR="00D65B1B">
        <w:t xml:space="preserve"> </w:t>
      </w:r>
      <w:r w:rsidRPr="00BC1A1B">
        <w:t>a</w:t>
      </w:r>
      <w:r w:rsidRPr="00BC1A1B" w:rsidR="00D65B1B">
        <w:t xml:space="preserve"> </w:t>
      </w:r>
      <w:r w:rsidRPr="00BC1A1B">
        <w:t>new</w:t>
      </w:r>
      <w:r w:rsidRPr="00BC1A1B" w:rsidR="00D65B1B">
        <w:t xml:space="preserve"> </w:t>
      </w:r>
      <w:r w:rsidRPr="00BC1A1B">
        <w:t>formula</w:t>
      </w:r>
      <w:r w:rsidRPr="00BC1A1B" w:rsidR="00D65B1B">
        <w:t xml:space="preserve"> </w:t>
      </w:r>
      <w:r w:rsidRPr="00BC1A1B">
        <w:t>for</w:t>
      </w:r>
      <w:r w:rsidRPr="00BC1A1B" w:rsidR="00D65B1B">
        <w:t xml:space="preserve"> </w:t>
      </w:r>
      <w:r w:rsidRPr="00BC1A1B">
        <w:t>funding</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which</w:t>
      </w:r>
      <w:r w:rsidRPr="00BC1A1B" w:rsidR="00D65B1B">
        <w:t xml:space="preserve"> </w:t>
      </w:r>
      <w:r w:rsidRPr="00BC1A1B">
        <w:t>was</w:t>
      </w:r>
      <w:r w:rsidRPr="00BC1A1B" w:rsidR="00D65B1B">
        <w:t xml:space="preserve"> </w:t>
      </w:r>
      <w:r w:rsidRPr="00BC1A1B">
        <w:t>about</w:t>
      </w:r>
      <w:r w:rsidRPr="00BC1A1B" w:rsidR="00D65B1B">
        <w:t xml:space="preserve"> </w:t>
      </w:r>
      <w:r w:rsidRPr="00BC1A1B">
        <w:t>50%</w:t>
      </w:r>
      <w:r w:rsidRPr="00BC1A1B" w:rsidR="00D65B1B">
        <w:t xml:space="preserve"> </w:t>
      </w:r>
      <w:r w:rsidRPr="00BC1A1B">
        <w:t>of</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supported</w:t>
      </w:r>
      <w:r w:rsidRPr="00BC1A1B" w:rsidR="00D65B1B">
        <w:t xml:space="preserve"> </w:t>
      </w:r>
      <w:r w:rsidRPr="00BC1A1B">
        <w:t>by</w:t>
      </w:r>
      <w:r w:rsidRPr="00BC1A1B" w:rsidR="00D65B1B">
        <w:t xml:space="preserve"> </w:t>
      </w:r>
      <w:r w:rsidRPr="00BC1A1B">
        <w:t>a</w:t>
      </w:r>
      <w:r w:rsidRPr="00BC1A1B" w:rsidR="00D65B1B">
        <w:t xml:space="preserve"> </w:t>
      </w:r>
      <w:r w:rsidRPr="00BC1A1B">
        <w:t>system</w:t>
      </w:r>
      <w:r w:rsidRPr="00BC1A1B" w:rsidR="00D65B1B">
        <w:t xml:space="preserve"> </w:t>
      </w:r>
      <w:r w:rsidRPr="00BC1A1B">
        <w:t>of</w:t>
      </w:r>
      <w:r w:rsidRPr="00BC1A1B" w:rsidR="00D65B1B">
        <w:t xml:space="preserve"> </w:t>
      </w:r>
      <w:r w:rsidRPr="00BC1A1B">
        <w:t>top</w:t>
      </w:r>
      <w:r w:rsidRPr="00BC1A1B">
        <w:noBreakHyphen/>
        <w:t>ups</w:t>
      </w:r>
      <w:r w:rsidRPr="00BC1A1B" w:rsidR="00D65B1B">
        <w:t xml:space="preserve"> </w:t>
      </w:r>
      <w:r w:rsidRPr="00BC1A1B">
        <w:t>and</w:t>
      </w:r>
      <w:r w:rsidRPr="00BC1A1B" w:rsidR="00D65B1B">
        <w:t xml:space="preserve"> </w:t>
      </w:r>
      <w:r w:rsidRPr="00BC1A1B">
        <w:t>tariffs</w:t>
      </w:r>
      <w:r w:rsidR="000D7FA6">
        <w:t xml:space="preserve">, </w:t>
      </w:r>
      <w:r w:rsidRPr="00BC1A1B">
        <w:t>while</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would</w:t>
      </w:r>
      <w:r w:rsidRPr="00BC1A1B" w:rsidR="00D65B1B">
        <w:t xml:space="preserve"> </w:t>
      </w:r>
      <w:r w:rsidRPr="00BC1A1B">
        <w:t>retain</w:t>
      </w:r>
      <w:r w:rsidRPr="00BC1A1B" w:rsidR="00D65B1B">
        <w:t xml:space="preserve"> </w:t>
      </w:r>
      <w:r w:rsidRPr="00BC1A1B">
        <w:t>growth</w:t>
      </w:r>
      <w:r w:rsidRPr="00BC1A1B" w:rsidR="00D65B1B">
        <w:t xml:space="preserve"> </w:t>
      </w:r>
      <w:r w:rsidRPr="00BC1A1B">
        <w:t>above</w:t>
      </w:r>
      <w:r w:rsidRPr="00BC1A1B" w:rsidR="00D65B1B">
        <w:t xml:space="preserve"> </w:t>
      </w:r>
      <w:r w:rsidRPr="00BC1A1B">
        <w:t>inflation.</w:t>
      </w:r>
      <w:r w:rsidRPr="00BC1A1B" w:rsidR="00D65B1B">
        <w:t xml:space="preserve"> </w:t>
      </w:r>
      <w:r w:rsidRPr="00BC1A1B">
        <w:t>We</w:t>
      </w:r>
      <w:r w:rsidRPr="00BC1A1B" w:rsidR="00D65B1B">
        <w:t xml:space="preserve"> </w:t>
      </w:r>
      <w:r w:rsidRPr="00BC1A1B">
        <w:t>always</w:t>
      </w:r>
      <w:r w:rsidRPr="00BC1A1B" w:rsidR="00D65B1B">
        <w:t xml:space="preserve"> </w:t>
      </w:r>
      <w:r w:rsidRPr="00BC1A1B">
        <w:t>said</w:t>
      </w:r>
      <w:r w:rsidRPr="00BC1A1B" w:rsidR="00D65B1B">
        <w:t xml:space="preserve"> </w:t>
      </w:r>
      <w:r w:rsidRPr="00BC1A1B">
        <w:t>that</w:t>
      </w:r>
      <w:r w:rsidRPr="00BC1A1B" w:rsidR="00D65B1B">
        <w:t xml:space="preserve"> </w:t>
      </w:r>
      <w:r w:rsidRPr="00BC1A1B">
        <w:t>will</w:t>
      </w:r>
      <w:r w:rsidRPr="00BC1A1B" w:rsidR="00D65B1B">
        <w:t xml:space="preserve"> </w:t>
      </w:r>
      <w:r w:rsidRPr="00BC1A1B">
        <w:t>produce</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results</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local</w:t>
      </w:r>
      <w:r w:rsidRPr="00BC1A1B" w:rsidR="00D65B1B">
        <w:t xml:space="preserve"> </w:t>
      </w:r>
      <w:r w:rsidRPr="00BC1A1B">
        <w:t>authorities</w:t>
      </w:r>
      <w:r w:rsidRPr="00BC1A1B" w:rsidR="00BE4656">
        <w:t>’ ability</w:t>
      </w:r>
      <w:r w:rsidRPr="00BC1A1B" w:rsidR="00D65B1B">
        <w:t xml:space="preserve"> </w:t>
      </w:r>
      <w:r w:rsidRPr="00BC1A1B">
        <w:t>to</w:t>
      </w:r>
      <w:r w:rsidRPr="00BC1A1B" w:rsidR="00D65B1B">
        <w:t xml:space="preserve"> </w:t>
      </w:r>
      <w:r w:rsidRPr="00BC1A1B">
        <w:t>raise</w:t>
      </w:r>
      <w:r w:rsidRPr="00BC1A1B" w:rsidR="00D65B1B">
        <w:t xml:space="preserve"> </w:t>
      </w:r>
      <w:r w:rsidRPr="00BC1A1B">
        <w:t>cash</w:t>
      </w:r>
      <w:r w:rsidRPr="00BC1A1B" w:rsidR="00D65B1B">
        <w:t xml:space="preserve"> </w:t>
      </w:r>
      <w:r w:rsidRPr="00BC1A1B">
        <w:t>to</w:t>
      </w:r>
      <w:r w:rsidRPr="00BC1A1B" w:rsidR="00D65B1B">
        <w:t xml:space="preserve"> </w:t>
      </w:r>
      <w:r w:rsidRPr="00BC1A1B">
        <w:t>meet</w:t>
      </w:r>
      <w:r w:rsidRPr="00BC1A1B" w:rsidR="00D65B1B">
        <w:t xml:space="preserve"> </w:t>
      </w:r>
      <w:r w:rsidRPr="00BC1A1B">
        <w:t>their</w:t>
      </w:r>
      <w:r w:rsidRPr="00BC1A1B" w:rsidR="00D65B1B">
        <w:t xml:space="preserve"> </w:t>
      </w:r>
      <w:r w:rsidRPr="00BC1A1B">
        <w:t>own</w:t>
      </w:r>
      <w:r w:rsidRPr="00BC1A1B" w:rsidR="00D65B1B">
        <w:t xml:space="preserve"> </w:t>
      </w:r>
      <w:r w:rsidRPr="00BC1A1B">
        <w:t>needs.</w:t>
      </w:r>
      <w:r w:rsidRPr="00BC1A1B" w:rsidR="00D65B1B">
        <w:t xml:space="preserve"> </w:t>
      </w:r>
      <w:r w:rsidRPr="00BC1A1B" w:rsidR="00BE4656">
        <w:t xml:space="preserve">We are now seven years on. </w:t>
      </w:r>
      <w:r w:rsidRPr="00BC1A1B">
        <w:t>Last</w:t>
      </w:r>
      <w:r w:rsidRPr="00BC1A1B" w:rsidR="00D65B1B">
        <w:t xml:space="preserve"> </w:t>
      </w:r>
      <w:r w:rsidRPr="00BC1A1B">
        <w:t>year,</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calculated</w:t>
      </w:r>
      <w:r w:rsidRPr="00BC1A1B" w:rsidR="00D65B1B">
        <w:t xml:space="preserve"> </w:t>
      </w:r>
      <w:r w:rsidRPr="00BC1A1B">
        <w:t>the</w:t>
      </w:r>
      <w:r w:rsidRPr="00BC1A1B" w:rsidR="00D65B1B">
        <w:t xml:space="preserve"> </w:t>
      </w:r>
      <w:r w:rsidRPr="00BC1A1B">
        <w:t>value</w:t>
      </w:r>
      <w:r w:rsidRPr="00BC1A1B" w:rsidR="00D65B1B">
        <w:t xml:space="preserve"> </w:t>
      </w:r>
      <w:r w:rsidRPr="00BC1A1B">
        <w:t>of</w:t>
      </w:r>
      <w:r w:rsidRPr="00BC1A1B" w:rsidR="00D65B1B">
        <w:t xml:space="preserve"> </w:t>
      </w:r>
      <w:r w:rsidRPr="00BC1A1B">
        <w:t>that</w:t>
      </w:r>
      <w:r w:rsidRPr="00BC1A1B" w:rsidR="00D65B1B">
        <w:t xml:space="preserve"> </w:t>
      </w:r>
      <w:r w:rsidRPr="00BC1A1B">
        <w:t>growth</w:t>
      </w:r>
      <w:r w:rsidRPr="00BC1A1B" w:rsidR="00D65B1B">
        <w:t xml:space="preserve"> </w:t>
      </w:r>
      <w:r w:rsidRPr="00BC1A1B">
        <w:t>at</w:t>
      </w:r>
      <w:r w:rsidRPr="00BC1A1B" w:rsidR="00D65B1B">
        <w:t xml:space="preserve"> </w:t>
      </w:r>
      <w:r w:rsidRPr="00BC1A1B">
        <w:t>about</w:t>
      </w:r>
      <w:r w:rsidRPr="00BC1A1B" w:rsidR="00D65B1B">
        <w:t xml:space="preserve"> </w:t>
      </w:r>
      <w:r w:rsidRPr="00BC1A1B">
        <w:t>£1.4</w:t>
      </w:r>
      <w:r w:rsidRPr="00BC1A1B" w:rsidR="00D65B1B">
        <w:t xml:space="preserve"> </w:t>
      </w:r>
      <w:r w:rsidRPr="00BC1A1B">
        <w:t>billion.</w:t>
      </w:r>
      <w:r w:rsidRPr="00BC1A1B" w:rsidR="00D65B1B">
        <w:t xml:space="preserve"> </w:t>
      </w:r>
      <w:r w:rsidRPr="00BC1A1B">
        <w:t>We</w:t>
      </w:r>
      <w:r w:rsidRPr="00BC1A1B" w:rsidR="00D65B1B">
        <w:t xml:space="preserve"> </w:t>
      </w:r>
      <w:r w:rsidRPr="00BC1A1B">
        <w:t>calculate</w:t>
      </w:r>
      <w:r w:rsidRPr="00BC1A1B" w:rsidR="00D65B1B">
        <w:t xml:space="preserve"> </w:t>
      </w:r>
      <w:r w:rsidRPr="00BC1A1B">
        <w:t>the</w:t>
      </w:r>
      <w:r w:rsidRPr="00BC1A1B" w:rsidR="00D65B1B">
        <w:t xml:space="preserve"> </w:t>
      </w:r>
      <w:r w:rsidRPr="00BC1A1B">
        <w:t>value</w:t>
      </w:r>
      <w:r w:rsidRPr="00BC1A1B" w:rsidR="00D65B1B">
        <w:t xml:space="preserve"> </w:t>
      </w:r>
      <w:r w:rsidRPr="00BC1A1B">
        <w:t>of</w:t>
      </w:r>
      <w:r w:rsidRPr="00BC1A1B" w:rsidR="00D65B1B">
        <w:t xml:space="preserve"> </w:t>
      </w:r>
      <w:r w:rsidRPr="00BC1A1B">
        <w:t>that</w:t>
      </w:r>
      <w:r w:rsidRPr="00BC1A1B" w:rsidR="00D65B1B">
        <w:t xml:space="preserve"> </w:t>
      </w:r>
      <w:r w:rsidRPr="00BC1A1B">
        <w:t>growth</w:t>
      </w:r>
      <w:r w:rsidRPr="00BC1A1B" w:rsidR="00D65B1B">
        <w:t xml:space="preserve"> </w:t>
      </w:r>
      <w:r w:rsidRPr="00BC1A1B">
        <w:t>at</w:t>
      </w:r>
      <w:r w:rsidRPr="00BC1A1B" w:rsidR="00D65B1B">
        <w:t xml:space="preserve"> </w:t>
      </w:r>
      <w:r w:rsidRPr="00BC1A1B">
        <w:t>about</w:t>
      </w:r>
      <w:r w:rsidRPr="00BC1A1B" w:rsidR="00D65B1B">
        <w:t xml:space="preserve"> </w:t>
      </w:r>
      <w:r w:rsidRPr="00BC1A1B">
        <w:t>£1.8</w:t>
      </w:r>
      <w:r w:rsidRPr="00BC1A1B" w:rsidR="00D65B1B">
        <w:t xml:space="preserve"> </w:t>
      </w:r>
      <w:r w:rsidRPr="00BC1A1B">
        <w:t>billion.</w:t>
      </w:r>
    </w:p>
    <w:p w:rsidR="008F49E8" w:rsidRPr="00BC1A1B" w:rsidP="008F49E8">
      <w:pPr>
        <w:pStyle w:val="Answer"/>
      </w:pPr>
      <w:r w:rsidRPr="00BC1A1B">
        <w:t>In</w:t>
      </w:r>
      <w:r w:rsidRPr="00BC1A1B" w:rsidR="00D65B1B">
        <w:t xml:space="preserve"> </w:t>
      </w:r>
      <w:r w:rsidRPr="00BC1A1B">
        <w:t>2013,</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said</w:t>
      </w:r>
      <w:r w:rsidRPr="00BC1A1B" w:rsidR="00D65B1B">
        <w:t xml:space="preserve"> </w:t>
      </w:r>
      <w:r w:rsidR="000D7FA6">
        <w:t>they</w:t>
      </w:r>
      <w:r w:rsidRPr="00BC1A1B" w:rsidR="00D65B1B">
        <w:t xml:space="preserve"> </w:t>
      </w:r>
      <w:r w:rsidRPr="00BC1A1B">
        <w:t>would</w:t>
      </w:r>
      <w:r w:rsidRPr="00BC1A1B" w:rsidR="00D65B1B">
        <w:t xml:space="preserve"> </w:t>
      </w:r>
      <w:r w:rsidRPr="00BC1A1B">
        <w:t>reset</w:t>
      </w:r>
      <w:r w:rsidRPr="00BC1A1B" w:rsidR="00D65B1B">
        <w:t xml:space="preserve"> </w:t>
      </w:r>
      <w:r w:rsidRPr="00BC1A1B">
        <w:t>the</w:t>
      </w:r>
      <w:r w:rsidRPr="00BC1A1B" w:rsidR="00D65B1B">
        <w:t xml:space="preserve"> </w:t>
      </w:r>
      <w:r w:rsidRPr="00BC1A1B">
        <w:t>system</w:t>
      </w:r>
      <w:r w:rsidRPr="00BC1A1B" w:rsidR="00D65B1B">
        <w:t xml:space="preserve"> </w:t>
      </w:r>
      <w:r w:rsidRPr="00BC1A1B">
        <w:t>in</w:t>
      </w:r>
      <w:r w:rsidRPr="00BC1A1B" w:rsidR="00D65B1B">
        <w:t xml:space="preserve"> </w:t>
      </w:r>
      <w:r w:rsidRPr="00BC1A1B">
        <w:t>2020.</w:t>
      </w:r>
      <w:r w:rsidRPr="00BC1A1B" w:rsidR="00D65B1B">
        <w:t xml:space="preserve"> </w:t>
      </w:r>
      <w:r w:rsidRPr="00BC1A1B">
        <w:t>We</w:t>
      </w:r>
      <w:r w:rsidRPr="00BC1A1B" w:rsidR="00D65B1B">
        <w:t xml:space="preserve"> </w:t>
      </w:r>
      <w:r w:rsidRPr="00BC1A1B">
        <w:t>are</w:t>
      </w:r>
      <w:r w:rsidRPr="00BC1A1B" w:rsidR="00D65B1B">
        <w:t xml:space="preserve"> </w:t>
      </w:r>
      <w:r w:rsidRPr="00BC1A1B">
        <w:t>now</w:t>
      </w:r>
      <w:r w:rsidRPr="00BC1A1B" w:rsidR="00D65B1B">
        <w:t xml:space="preserve"> </w:t>
      </w:r>
      <w:r w:rsidRPr="00BC1A1B">
        <w:t>into</w:t>
      </w:r>
      <w:r w:rsidRPr="00BC1A1B" w:rsidR="00D65B1B">
        <w:t xml:space="preserve"> </w:t>
      </w:r>
      <w:r w:rsidRPr="00BC1A1B">
        <w:t>2020</w:t>
      </w:r>
      <w:r w:rsidR="000D7FA6">
        <w:t xml:space="preserve">, </w:t>
      </w:r>
      <w:r w:rsidRPr="00BC1A1B">
        <w:t>so</w:t>
      </w:r>
      <w:r w:rsidRPr="00BC1A1B" w:rsidR="00D65B1B">
        <w:t xml:space="preserve"> </w:t>
      </w:r>
      <w:r w:rsidRPr="00BC1A1B">
        <w:t>the</w:t>
      </w:r>
      <w:r w:rsidRPr="00BC1A1B" w:rsidR="00D65B1B">
        <w:t xml:space="preserve"> </w:t>
      </w:r>
      <w:r w:rsidRPr="00BC1A1B">
        <w:t>time</w:t>
      </w:r>
      <w:r w:rsidRPr="00BC1A1B" w:rsidR="00D65B1B">
        <w:t xml:space="preserve"> </w:t>
      </w:r>
      <w:r w:rsidRPr="00BC1A1B">
        <w:t>has</w:t>
      </w:r>
      <w:r w:rsidRPr="00BC1A1B" w:rsidR="00D65B1B">
        <w:t xml:space="preserve"> </w:t>
      </w:r>
      <w:r w:rsidRPr="00BC1A1B">
        <w:t>come</w:t>
      </w:r>
      <w:r w:rsidRPr="00BC1A1B" w:rsidR="00D65B1B">
        <w:t xml:space="preserve"> </w:t>
      </w:r>
      <w:r w:rsidRPr="00BC1A1B">
        <w:t>for</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to</w:t>
      </w:r>
      <w:r w:rsidRPr="00BC1A1B" w:rsidR="00D65B1B">
        <w:t xml:space="preserve"> </w:t>
      </w:r>
      <w:r w:rsidRPr="00BC1A1B">
        <w:t>honour</w:t>
      </w:r>
      <w:r w:rsidRPr="00BC1A1B" w:rsidR="00D65B1B">
        <w:t xml:space="preserve"> </w:t>
      </w:r>
      <w:r w:rsidRPr="00BC1A1B">
        <w:t>their</w:t>
      </w:r>
      <w:r w:rsidRPr="00BC1A1B" w:rsidR="00D65B1B">
        <w:t xml:space="preserve"> </w:t>
      </w:r>
      <w:r w:rsidRPr="00BC1A1B">
        <w:t>promise</w:t>
      </w:r>
      <w:r w:rsidRPr="00BC1A1B" w:rsidR="00D65B1B">
        <w:t xml:space="preserve"> </w:t>
      </w:r>
      <w:r w:rsidRPr="00BC1A1B">
        <w:t>and</w:t>
      </w:r>
      <w:r w:rsidRPr="00BC1A1B" w:rsidR="00D65B1B">
        <w:t xml:space="preserve"> </w:t>
      </w:r>
      <w:r w:rsidRPr="00BC1A1B">
        <w:t>reset</w:t>
      </w:r>
      <w:r w:rsidRPr="00BC1A1B" w:rsidR="00D65B1B">
        <w:t xml:space="preserve"> </w:t>
      </w:r>
      <w:r w:rsidRPr="00BC1A1B">
        <w:t>the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system.</w:t>
      </w:r>
      <w:r w:rsidRPr="00BC1A1B" w:rsidR="00D65B1B">
        <w:t xml:space="preserve"> </w:t>
      </w:r>
      <w:r w:rsidRPr="00BC1A1B">
        <w:t>That</w:t>
      </w:r>
      <w:r w:rsidRPr="00BC1A1B" w:rsidR="00D65B1B">
        <w:t xml:space="preserve"> </w:t>
      </w:r>
      <w:r w:rsidRPr="00BC1A1B">
        <w:t>will</w:t>
      </w:r>
      <w:r w:rsidRPr="00BC1A1B" w:rsidR="00D65B1B">
        <w:t xml:space="preserve"> </w:t>
      </w:r>
      <w:r w:rsidRPr="00BC1A1B">
        <w:t>level</w:t>
      </w:r>
      <w:r w:rsidRPr="00BC1A1B" w:rsidR="00BE4656">
        <w:t xml:space="preserve"> </w:t>
      </w:r>
      <w:r w:rsidRPr="00BC1A1B">
        <w:t>up</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where</w:t>
      </w:r>
      <w:r w:rsidRPr="00BC1A1B" w:rsidR="00D65B1B">
        <w:t xml:space="preserve"> </w:t>
      </w:r>
      <w:r w:rsidRPr="00BC1A1B">
        <w:t>all</w:t>
      </w:r>
      <w:r w:rsidRPr="00BC1A1B" w:rsidR="00D65B1B">
        <w:t xml:space="preserve"> </w:t>
      </w:r>
      <w:r w:rsidRPr="00BC1A1B">
        <w:t>that</w:t>
      </w:r>
      <w:r w:rsidRPr="00BC1A1B" w:rsidR="00D65B1B">
        <w:t xml:space="preserve"> </w:t>
      </w:r>
      <w:r w:rsidRPr="00BC1A1B">
        <w:t>extra</w:t>
      </w:r>
      <w:r w:rsidRPr="00BC1A1B" w:rsidR="00D65B1B">
        <w:t xml:space="preserve"> </w:t>
      </w:r>
      <w:r w:rsidRPr="00BC1A1B">
        <w:t>business</w:t>
      </w:r>
      <w:r w:rsidRPr="00BC1A1B" w:rsidR="00D65B1B">
        <w:t xml:space="preserve"> </w:t>
      </w:r>
      <w:r w:rsidRPr="00BC1A1B">
        <w:t>rate</w:t>
      </w:r>
      <w:r w:rsidRPr="00BC1A1B" w:rsidR="00D65B1B">
        <w:t xml:space="preserve"> </w:t>
      </w:r>
      <w:r w:rsidRPr="00BC1A1B">
        <w:t>cash</w:t>
      </w:r>
      <w:r w:rsidRPr="00BC1A1B" w:rsidR="00D65B1B">
        <w:t xml:space="preserve"> </w:t>
      </w:r>
      <w:r w:rsidRPr="00BC1A1B">
        <w:t>in</w:t>
      </w:r>
      <w:r w:rsidRPr="00BC1A1B" w:rsidR="00D65B1B">
        <w:t xml:space="preserve"> </w:t>
      </w:r>
      <w:r w:rsidRPr="00BC1A1B">
        <w:t>the</w:t>
      </w:r>
      <w:r w:rsidRPr="00BC1A1B" w:rsidR="00D65B1B">
        <w:t xml:space="preserve"> </w:t>
      </w:r>
      <w:r w:rsidRPr="00BC1A1B">
        <w:t>country</w:t>
      </w:r>
      <w:r w:rsidRPr="00BC1A1B" w:rsidR="00D65B1B">
        <w:t xml:space="preserve"> </w:t>
      </w:r>
      <w:r w:rsidRPr="00BC1A1B">
        <w:t>goes.</w:t>
      </w:r>
      <w:r w:rsidRPr="00BC1A1B" w:rsidR="00D65B1B">
        <w:t xml:space="preserve"> </w:t>
      </w:r>
      <w:r w:rsidRPr="00BC1A1B">
        <w:t>If</w:t>
      </w:r>
      <w:r w:rsidRPr="00BC1A1B" w:rsidR="00D65B1B">
        <w:t xml:space="preserve"> </w:t>
      </w:r>
      <w:r w:rsidRPr="00BC1A1B">
        <w:t>there</w:t>
      </w:r>
      <w:r w:rsidRPr="00BC1A1B" w:rsidR="00D65B1B">
        <w:t xml:space="preserve"> </w:t>
      </w:r>
      <w:r w:rsidRPr="00BC1A1B">
        <w:t>is</w:t>
      </w:r>
      <w:r w:rsidRPr="00BC1A1B" w:rsidR="00D65B1B">
        <w:t xml:space="preserve"> </w:t>
      </w:r>
      <w:r w:rsidRPr="00BC1A1B">
        <w:t>one</w:t>
      </w:r>
      <w:r w:rsidRPr="00BC1A1B" w:rsidR="00D65B1B">
        <w:t xml:space="preserve"> </w:t>
      </w:r>
      <w:r w:rsidRPr="00BC1A1B">
        <w:t>recommendation</w:t>
      </w:r>
      <w:r w:rsidRPr="00BC1A1B" w:rsidR="00D65B1B">
        <w:t xml:space="preserve"> </w:t>
      </w:r>
      <w:r w:rsidRPr="00BC1A1B">
        <w:t>from</w:t>
      </w:r>
      <w:r w:rsidRPr="00BC1A1B" w:rsidR="00D65B1B">
        <w:t xml:space="preserve"> </w:t>
      </w:r>
      <w:r w:rsidRPr="00BC1A1B">
        <w:t>the</w:t>
      </w:r>
      <w:r w:rsidRPr="00BC1A1B" w:rsidR="00D65B1B">
        <w:t xml:space="preserve"> </w:t>
      </w:r>
      <w:r w:rsidRPr="00BC1A1B">
        <w:t>Committee</w:t>
      </w:r>
      <w:r w:rsidRPr="00BC1A1B" w:rsidR="00D65B1B">
        <w:t xml:space="preserve"> </w:t>
      </w:r>
      <w:r w:rsidRPr="00BC1A1B">
        <w:t>today</w:t>
      </w:r>
      <w:r w:rsidRPr="00BC1A1B" w:rsidR="00D65B1B">
        <w:t xml:space="preserve"> </w:t>
      </w:r>
      <w:r w:rsidRPr="00BC1A1B">
        <w:t>to</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it</w:t>
      </w:r>
      <w:r w:rsidRPr="00BC1A1B" w:rsidR="00D65B1B">
        <w:t xml:space="preserve"> </w:t>
      </w:r>
      <w:r w:rsidR="000D7FA6">
        <w:t>should be</w:t>
      </w:r>
      <w:r w:rsidRPr="00BC1A1B" w:rsidR="001060F1">
        <w:t xml:space="preserve"> to</w:t>
      </w:r>
      <w:r w:rsidRPr="00BC1A1B" w:rsidR="00D65B1B">
        <w:t xml:space="preserve"> </w:t>
      </w:r>
      <w:r w:rsidRPr="00BC1A1B">
        <w:t>honour</w:t>
      </w:r>
      <w:r w:rsidRPr="00BC1A1B" w:rsidR="00D65B1B">
        <w:t xml:space="preserve"> </w:t>
      </w:r>
      <w:r w:rsidR="000D7FA6">
        <w:t>their</w:t>
      </w:r>
      <w:r w:rsidRPr="00BC1A1B" w:rsidR="00D65B1B">
        <w:t xml:space="preserve"> </w:t>
      </w:r>
      <w:r w:rsidRPr="00BC1A1B">
        <w:t>promise</w:t>
      </w:r>
      <w:r w:rsidRPr="00BC1A1B" w:rsidR="00D65B1B">
        <w:t xml:space="preserve"> </w:t>
      </w:r>
      <w:r w:rsidRPr="00BC1A1B">
        <w:t>to</w:t>
      </w:r>
      <w:r w:rsidRPr="00BC1A1B" w:rsidR="00D65B1B">
        <w:t xml:space="preserve"> </w:t>
      </w:r>
      <w:r w:rsidRPr="00BC1A1B">
        <w:t>reset</w:t>
      </w:r>
      <w:r w:rsidRPr="00BC1A1B" w:rsidR="00D65B1B">
        <w:t xml:space="preserve"> </w:t>
      </w:r>
      <w:r w:rsidRPr="00BC1A1B">
        <w:t>the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system</w:t>
      </w:r>
      <w:r w:rsidRPr="00BC1A1B" w:rsidR="001060F1">
        <w:t>,</w:t>
      </w:r>
      <w:r w:rsidRPr="00BC1A1B" w:rsidR="00D65B1B">
        <w:t xml:space="preserve"> </w:t>
      </w:r>
      <w:r w:rsidRPr="00BC1A1B">
        <w:t>because</w:t>
      </w:r>
      <w:r w:rsidRPr="00BC1A1B" w:rsidR="00D65B1B">
        <w:t xml:space="preserve"> </w:t>
      </w:r>
      <w:r w:rsidRPr="00BC1A1B">
        <w:t>that</w:t>
      </w:r>
      <w:r w:rsidRPr="00BC1A1B" w:rsidR="00D65B1B">
        <w:t xml:space="preserve"> </w:t>
      </w:r>
      <w:r w:rsidRPr="00BC1A1B">
        <w:t>will</w:t>
      </w:r>
      <w:r w:rsidRPr="00BC1A1B" w:rsidR="00D65B1B">
        <w:t xml:space="preserve"> </w:t>
      </w:r>
      <w:r w:rsidRPr="00BC1A1B">
        <w:t>have</w:t>
      </w:r>
      <w:r w:rsidRPr="00BC1A1B" w:rsidR="00D65B1B">
        <w:t xml:space="preserve"> </w:t>
      </w:r>
      <w:r w:rsidRPr="00BC1A1B">
        <w:t>a</w:t>
      </w:r>
      <w:r w:rsidRPr="00BC1A1B" w:rsidR="00D65B1B">
        <w:t xml:space="preserve"> </w:t>
      </w:r>
      <w:r w:rsidRPr="00BC1A1B">
        <w:t>considerable</w:t>
      </w:r>
      <w:r w:rsidRPr="00BC1A1B" w:rsidR="00D65B1B">
        <w:t xml:space="preserve"> </w:t>
      </w:r>
      <w:r w:rsidRPr="00BC1A1B">
        <w:t>effect</w:t>
      </w:r>
      <w:r w:rsidRPr="00BC1A1B" w:rsidR="00D65B1B">
        <w:t xml:space="preserve"> </w:t>
      </w:r>
      <w:r w:rsidR="000D7FA6">
        <w:t>on</w:t>
      </w:r>
      <w:r w:rsidRPr="00BC1A1B" w:rsidR="00D65B1B">
        <w:t xml:space="preserve"> </w:t>
      </w:r>
      <w:r w:rsidRPr="00BC1A1B">
        <w:t>levelling</w:t>
      </w:r>
      <w:r w:rsidRPr="00BC1A1B" w:rsidR="00D65B1B">
        <w:t xml:space="preserve"> </w:t>
      </w:r>
      <w:r w:rsidRPr="00BC1A1B">
        <w:t>up</w:t>
      </w:r>
      <w:r w:rsidRPr="00BC1A1B" w:rsidR="00D65B1B">
        <w:t xml:space="preserve"> </w:t>
      </w:r>
      <w:r w:rsidRPr="00BC1A1B">
        <w:t>for</w:t>
      </w:r>
      <w:r w:rsidRPr="00BC1A1B" w:rsidR="00D65B1B">
        <w:t xml:space="preserve"> </w:t>
      </w:r>
      <w:r w:rsidRPr="00BC1A1B">
        <w:t>these</w:t>
      </w:r>
      <w:r w:rsidRPr="00BC1A1B" w:rsidR="00D65B1B">
        <w:t xml:space="preserve"> </w:t>
      </w:r>
      <w:r w:rsidRPr="00BC1A1B">
        <w:t>areas</w:t>
      </w:r>
      <w:r w:rsidRPr="00BC1A1B" w:rsidR="00D65B1B">
        <w:t xml:space="preserve"> </w:t>
      </w:r>
      <w:r w:rsidRPr="00BC1A1B">
        <w:t>that</w:t>
      </w:r>
      <w:r w:rsidRPr="00BC1A1B" w:rsidR="00D65B1B">
        <w:t xml:space="preserve"> </w:t>
      </w:r>
      <w:r w:rsidRPr="00BC1A1B">
        <w:t>have</w:t>
      </w:r>
      <w:r w:rsidRPr="00BC1A1B" w:rsidR="00D65B1B">
        <w:t xml:space="preserve"> </w:t>
      </w:r>
      <w:r w:rsidRPr="00BC1A1B">
        <w:t>lost</w:t>
      </w:r>
      <w:r w:rsidRPr="00BC1A1B" w:rsidR="00D65B1B">
        <w:t xml:space="preserve"> </w:t>
      </w:r>
      <w:r w:rsidRPr="00BC1A1B">
        <w:t>out,</w:t>
      </w:r>
      <w:r w:rsidRPr="00BC1A1B" w:rsidR="00D65B1B">
        <w:t xml:space="preserve"> </w:t>
      </w:r>
      <w:r w:rsidRPr="00BC1A1B">
        <w:t>first</w:t>
      </w:r>
      <w:r w:rsidRPr="00BC1A1B" w:rsidR="00D65B1B">
        <w:t xml:space="preserve"> </w:t>
      </w:r>
      <w:r w:rsidRPr="00BC1A1B">
        <w:t>of</w:t>
      </w:r>
      <w:r w:rsidRPr="00BC1A1B" w:rsidR="00D65B1B">
        <w:t xml:space="preserve"> </w:t>
      </w:r>
      <w:r w:rsidRPr="00BC1A1B">
        <w:t>all,</w:t>
      </w:r>
      <w:r w:rsidRPr="00BC1A1B" w:rsidR="00D65B1B">
        <w:t xml:space="preserve"> </w:t>
      </w:r>
      <w:r w:rsidRPr="00BC1A1B">
        <w:t>through</w:t>
      </w:r>
      <w:r w:rsidRPr="00BC1A1B" w:rsidR="00D65B1B">
        <w:t xml:space="preserve"> </w:t>
      </w:r>
      <w:r w:rsidRPr="00BC1A1B">
        <w:t>austerity</w:t>
      </w:r>
      <w:r w:rsidRPr="00BC1A1B" w:rsidR="00D65B1B">
        <w:t xml:space="preserve"> </w:t>
      </w:r>
      <w:r w:rsidRPr="00BC1A1B">
        <w:t>but</w:t>
      </w:r>
      <w:r w:rsidRPr="00BC1A1B" w:rsidR="00D65B1B">
        <w:t xml:space="preserve"> </w:t>
      </w:r>
      <w:r w:rsidRPr="00BC1A1B">
        <w:t>certainly</w:t>
      </w:r>
      <w:r w:rsidRPr="00BC1A1B" w:rsidR="00D65B1B">
        <w:t xml:space="preserve"> </w:t>
      </w:r>
      <w:r w:rsidRPr="00BC1A1B">
        <w:t>through</w:t>
      </w:r>
      <w:r w:rsidRPr="00BC1A1B" w:rsidR="00D65B1B">
        <w:t xml:space="preserve"> </w:t>
      </w:r>
      <w:r w:rsidRPr="00BC1A1B">
        <w:t>Covid</w:t>
      </w:r>
      <w:r w:rsidR="000D7FA6">
        <w:t>-</w:t>
      </w:r>
      <w:r w:rsidRPr="00BC1A1B">
        <w:t>19</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p>
    <w:p w:rsidR="001060F1" w:rsidRPr="00BC1A1B" w:rsidP="001060F1">
      <w:pPr>
        <w:pStyle w:val="Question"/>
      </w:pPr>
      <w:sdt>
        <w:sdtPr>
          <w:alias w:val="Member"/>
          <w:tag w:val="&lt;Member mnisId='4406' dodsId='106168'&gt;"/>
          <w:id w:val="-505127186"/>
          <w:placeholder>
            <w:docPart w:val="C35F5C6C285945BC8A04B2C1A635CA1D"/>
          </w:placeholder>
          <w:richText/>
        </w:sdtPr>
        <w:sdtContent>
          <w:r w:rsidRPr="00BC1A1B">
            <w:rPr>
              <w:b/>
            </w:rPr>
            <w:t>Mary Robinson:</w:t>
          </w:r>
        </w:sdtContent>
      </w:sdt>
      <w:r w:rsidRPr="00BC1A1B">
        <w:t xml:space="preserve"> David and Sharon, do you have anything extra to add </w:t>
      </w:r>
      <w:r w:rsidR="000D7FA6">
        <w:t>on</w:t>
      </w:r>
      <w:r w:rsidRPr="00BC1A1B">
        <w:t xml:space="preserve"> the diverse impact of Covid across different areas?</w:t>
      </w:r>
    </w:p>
    <w:p w:rsidR="008F49E8" w:rsidRPr="00BC1A1B" w:rsidP="008F49E8">
      <w:pPr>
        <w:pStyle w:val="Question"/>
        <w:numPr>
          <w:ilvl w:val="0"/>
          <w:numId w:val="0"/>
        </w:numPr>
        <w:ind w:left="794"/>
      </w:pPr>
      <w:sdt>
        <w:sdtPr>
          <w:alias w:val="Witness"/>
          <w:id w:val="-365303072"/>
          <w:placeholder>
            <w:docPart w:val="4323F1317DDC46579DD689506F074A70"/>
          </w:placeholder>
          <w:richText/>
        </w:sdtPr>
        <w:sdtContent>
          <w:r w:rsidR="003051CB">
            <w:rPr>
              <w:b/>
              <w:i/>
            </w:rPr>
            <w:t>Councillor</w:t>
          </w:r>
          <w:r w:rsidRPr="00BC1A1B" w:rsidR="001060F1">
            <w:rPr>
              <w:b/>
              <w:i/>
            </w:rPr>
            <w:t xml:space="preserve"> Williams:</w:t>
          </w:r>
        </w:sdtContent>
      </w:sdt>
      <w:r w:rsidRPr="00BC1A1B" w:rsidR="00D65B1B">
        <w:t xml:space="preserve"> </w:t>
      </w:r>
      <w:r w:rsidRPr="00BC1A1B">
        <w:t>Just</w:t>
      </w:r>
      <w:r w:rsidRPr="00BC1A1B" w:rsidR="00D65B1B">
        <w:t xml:space="preserve"> </w:t>
      </w:r>
      <w:r w:rsidRPr="00BC1A1B">
        <w:t>reflecting</w:t>
      </w:r>
      <w:r w:rsidRPr="00BC1A1B" w:rsidR="00D65B1B">
        <w:t xml:space="preserve"> </w:t>
      </w:r>
      <w:r w:rsidRPr="00BC1A1B">
        <w:t>on</w:t>
      </w:r>
      <w:r w:rsidRPr="00BC1A1B" w:rsidR="00D65B1B">
        <w:t xml:space="preserve"> </w:t>
      </w:r>
      <w:r w:rsidRPr="00BC1A1B">
        <w:t>what</w:t>
      </w:r>
      <w:r w:rsidRPr="00BC1A1B" w:rsidR="00D65B1B">
        <w:t xml:space="preserve"> </w:t>
      </w:r>
      <w:r w:rsidRPr="00BC1A1B">
        <w:t>Stephen</w:t>
      </w:r>
      <w:r w:rsidRPr="00BC1A1B" w:rsidR="00D65B1B">
        <w:t xml:space="preserve"> </w:t>
      </w:r>
      <w:r w:rsidRPr="00BC1A1B">
        <w:t>was</w:t>
      </w:r>
      <w:r w:rsidRPr="00BC1A1B" w:rsidR="00D65B1B">
        <w:t xml:space="preserve"> </w:t>
      </w:r>
      <w:r w:rsidRPr="00BC1A1B">
        <w:t>saying,</w:t>
      </w:r>
      <w:r w:rsidRPr="00BC1A1B" w:rsidR="00D65B1B">
        <w:t xml:space="preserve"> </w:t>
      </w:r>
      <w:r w:rsidRPr="00BC1A1B">
        <w:t>if</w:t>
      </w:r>
      <w:r w:rsidRPr="00BC1A1B" w:rsidR="00D65B1B">
        <w:t xml:space="preserve"> </w:t>
      </w:r>
      <w:r w:rsidRPr="00BC1A1B">
        <w:t>you</w:t>
      </w:r>
      <w:r w:rsidRPr="00BC1A1B" w:rsidR="00D65B1B">
        <w:t xml:space="preserve"> </w:t>
      </w:r>
      <w:r w:rsidRPr="00BC1A1B">
        <w:t>go</w:t>
      </w:r>
      <w:r w:rsidRPr="00BC1A1B" w:rsidR="00D65B1B">
        <w:t xml:space="preserve"> </w:t>
      </w:r>
      <w:r w:rsidRPr="00BC1A1B">
        <w:t>back</w:t>
      </w:r>
      <w:r w:rsidRPr="00BC1A1B" w:rsidR="00D65B1B">
        <w:t xml:space="preserve"> </w:t>
      </w:r>
      <w:r w:rsidRPr="00BC1A1B">
        <w:t>to</w:t>
      </w:r>
      <w:r w:rsidRPr="00BC1A1B" w:rsidR="00D65B1B">
        <w:t xml:space="preserve"> </w:t>
      </w:r>
      <w:r w:rsidRPr="00BC1A1B">
        <w:t>March</w:t>
      </w:r>
      <w:r w:rsidRPr="00BC1A1B" w:rsidR="00D65B1B">
        <w:t xml:space="preserve"> </w:t>
      </w:r>
      <w:r w:rsidRPr="00BC1A1B">
        <w:t>and</w:t>
      </w:r>
      <w:r w:rsidRPr="00BC1A1B" w:rsidR="00D65B1B">
        <w:t xml:space="preserve"> </w:t>
      </w:r>
      <w:r w:rsidRPr="00BC1A1B">
        <w:t>April</w:t>
      </w:r>
      <w:r w:rsidRPr="00BC1A1B" w:rsidR="001060F1">
        <w:t xml:space="preserve"> of</w:t>
      </w:r>
      <w:r w:rsidRPr="00BC1A1B" w:rsidR="00D65B1B">
        <w:t xml:space="preserve"> </w:t>
      </w:r>
      <w:r w:rsidRPr="00BC1A1B">
        <w:t>this</w:t>
      </w:r>
      <w:r w:rsidRPr="00BC1A1B" w:rsidR="00D65B1B">
        <w:t xml:space="preserve"> </w:t>
      </w:r>
      <w:r w:rsidRPr="00BC1A1B">
        <w:t>year,</w:t>
      </w:r>
      <w:r w:rsidRPr="00BC1A1B" w:rsidR="00D65B1B">
        <w:t xml:space="preserve"> </w:t>
      </w:r>
      <w:r w:rsidRPr="00BC1A1B">
        <w:t>the</w:t>
      </w:r>
      <w:r w:rsidRPr="00BC1A1B" w:rsidR="00D65B1B">
        <w:t xml:space="preserve"> </w:t>
      </w:r>
      <w:r w:rsidRPr="00BC1A1B">
        <w:t>pandemic</w:t>
      </w:r>
      <w:r w:rsidRPr="00BC1A1B" w:rsidR="00D65B1B">
        <w:t xml:space="preserve"> </w:t>
      </w:r>
      <w:r w:rsidRPr="00BC1A1B">
        <w:t>started</w:t>
      </w:r>
      <w:r w:rsidRPr="00BC1A1B" w:rsidR="00D65B1B">
        <w:t xml:space="preserve"> </w:t>
      </w:r>
      <w:r w:rsidRPr="00BC1A1B">
        <w:t>in</w:t>
      </w:r>
      <w:r w:rsidRPr="00BC1A1B" w:rsidR="00D65B1B">
        <w:t xml:space="preserve"> </w:t>
      </w:r>
      <w:r w:rsidRPr="00BC1A1B">
        <w:t>London</w:t>
      </w:r>
      <w:r w:rsidRPr="00BC1A1B" w:rsidR="00D65B1B">
        <w:t xml:space="preserve"> </w:t>
      </w:r>
      <w:r w:rsidRPr="00BC1A1B">
        <w:t>and</w:t>
      </w:r>
      <w:r w:rsidRPr="00BC1A1B" w:rsidR="00D65B1B">
        <w:t xml:space="preserve"> </w:t>
      </w:r>
      <w:r w:rsidRPr="00BC1A1B">
        <w:t>worked</w:t>
      </w:r>
      <w:r w:rsidRPr="00BC1A1B" w:rsidR="00D65B1B">
        <w:t xml:space="preserve"> </w:t>
      </w:r>
      <w:r w:rsidRPr="00BC1A1B">
        <w:t>out</w:t>
      </w:r>
      <w:r w:rsidRPr="00BC1A1B" w:rsidR="00D65B1B">
        <w:t xml:space="preserve"> </w:t>
      </w:r>
      <w:r w:rsidRPr="00BC1A1B">
        <w:t>from</w:t>
      </w:r>
      <w:r w:rsidRPr="00BC1A1B" w:rsidR="00D65B1B">
        <w:t xml:space="preserve"> </w:t>
      </w:r>
      <w:r w:rsidRPr="00BC1A1B">
        <w:t>London</w:t>
      </w:r>
      <w:r w:rsidR="000D7FA6">
        <w:t xml:space="preserve">. </w:t>
      </w:r>
      <w:r w:rsidRPr="00BC1A1B">
        <w:t>I</w:t>
      </w:r>
      <w:r w:rsidRPr="00BC1A1B" w:rsidR="00D65B1B">
        <w:t xml:space="preserve"> </w:t>
      </w:r>
      <w:r w:rsidRPr="00BC1A1B">
        <w:t>can</w:t>
      </w:r>
      <w:r w:rsidRPr="00BC1A1B" w:rsidR="00D65B1B">
        <w:t xml:space="preserve"> </w:t>
      </w:r>
      <w:r w:rsidRPr="00BC1A1B">
        <w:t>understand,</w:t>
      </w:r>
      <w:r w:rsidRPr="00BC1A1B" w:rsidR="00D65B1B">
        <w:t xml:space="preserve"> </w:t>
      </w:r>
      <w:r w:rsidRPr="00BC1A1B">
        <w:t>in</w:t>
      </w:r>
      <w:r w:rsidRPr="00BC1A1B" w:rsidR="00D65B1B">
        <w:t xml:space="preserve"> </w:t>
      </w:r>
      <w:r w:rsidRPr="00BC1A1B">
        <w:t>those</w:t>
      </w:r>
      <w:r w:rsidRPr="00BC1A1B" w:rsidR="00D65B1B">
        <w:t xml:space="preserve"> </w:t>
      </w:r>
      <w:r w:rsidRPr="00BC1A1B">
        <w:t>early</w:t>
      </w:r>
      <w:r w:rsidRPr="00BC1A1B" w:rsidR="00D65B1B">
        <w:t xml:space="preserve"> </w:t>
      </w:r>
      <w:r w:rsidRPr="00BC1A1B">
        <w:t>tranche</w:t>
      </w:r>
      <w:r w:rsidRPr="00BC1A1B" w:rsidR="00D65B1B">
        <w:t xml:space="preserve"> </w:t>
      </w:r>
      <w:r w:rsidRPr="00BC1A1B">
        <w:t>payments</w:t>
      </w:r>
      <w:r w:rsidRPr="00BC1A1B" w:rsidR="00D65B1B">
        <w:t xml:space="preserve"> </w:t>
      </w:r>
      <w:r w:rsidRPr="00BC1A1B">
        <w:t>that</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committed</w:t>
      </w:r>
      <w:r w:rsidRPr="00BC1A1B" w:rsidR="00D65B1B">
        <w:t xml:space="preserve"> </w:t>
      </w:r>
      <w:r w:rsidRPr="00BC1A1B">
        <w:t>to,</w:t>
      </w:r>
      <w:r w:rsidRPr="00BC1A1B" w:rsidR="00D65B1B">
        <w:t xml:space="preserve"> </w:t>
      </w:r>
      <w:r w:rsidRPr="00BC1A1B">
        <w:t>that</w:t>
      </w:r>
      <w:r w:rsidRPr="00BC1A1B" w:rsidR="00D65B1B">
        <w:t xml:space="preserve"> </w:t>
      </w:r>
      <w:r w:rsidR="000D7FA6">
        <w:t>they</w:t>
      </w:r>
      <w:r w:rsidRPr="00BC1A1B" w:rsidR="00D65B1B">
        <w:t xml:space="preserve"> </w:t>
      </w:r>
      <w:r w:rsidRPr="00BC1A1B">
        <w:t>used</w:t>
      </w:r>
      <w:r w:rsidRPr="00BC1A1B" w:rsidR="00D65B1B">
        <w:t xml:space="preserve"> </w:t>
      </w:r>
      <w:r w:rsidRPr="00BC1A1B">
        <w:t>what</w:t>
      </w:r>
      <w:r w:rsidRPr="00BC1A1B" w:rsidR="00D65B1B">
        <w:t xml:space="preserve"> </w:t>
      </w:r>
      <w:r w:rsidRPr="00BC1A1B">
        <w:t>is</w:t>
      </w:r>
      <w:r w:rsidRPr="00BC1A1B" w:rsidR="00D65B1B">
        <w:t xml:space="preserve"> </w:t>
      </w:r>
      <w:r w:rsidRPr="00BC1A1B">
        <w:t>known</w:t>
      </w:r>
      <w:r w:rsidRPr="00BC1A1B" w:rsidR="00D65B1B">
        <w:t xml:space="preserve"> </w:t>
      </w:r>
      <w:r w:rsidRPr="00BC1A1B">
        <w:t>as</w:t>
      </w:r>
      <w:r w:rsidRPr="00BC1A1B" w:rsidR="00D65B1B">
        <w:t xml:space="preserve"> </w:t>
      </w:r>
      <w:r w:rsidRPr="00BC1A1B">
        <w:t>the</w:t>
      </w:r>
      <w:r w:rsidRPr="00BC1A1B" w:rsidR="00D65B1B">
        <w:t xml:space="preserve"> </w:t>
      </w:r>
      <w:r w:rsidRPr="00BC1A1B" w:rsidR="001060F1">
        <w:t>s</w:t>
      </w:r>
      <w:r w:rsidRPr="00BC1A1B">
        <w:t>ocial</w:t>
      </w:r>
      <w:r w:rsidRPr="00BC1A1B" w:rsidR="00D65B1B">
        <w:t xml:space="preserve"> </w:t>
      </w:r>
      <w:r w:rsidRPr="00BC1A1B" w:rsidR="001060F1">
        <w:t>c</w:t>
      </w:r>
      <w:r w:rsidRPr="00BC1A1B">
        <w:t>are</w:t>
      </w:r>
      <w:r w:rsidRPr="00BC1A1B" w:rsidR="00D65B1B">
        <w:t xml:space="preserve"> </w:t>
      </w:r>
      <w:r w:rsidRPr="00BC1A1B" w:rsidR="001060F1">
        <w:t>r</w:t>
      </w:r>
      <w:r w:rsidRPr="00BC1A1B">
        <w:t>elative</w:t>
      </w:r>
      <w:r w:rsidRPr="00BC1A1B" w:rsidR="00D65B1B">
        <w:t xml:space="preserve"> </w:t>
      </w:r>
      <w:r w:rsidRPr="00BC1A1B" w:rsidR="001060F1">
        <w:t>n</w:t>
      </w:r>
      <w:r w:rsidRPr="00BC1A1B">
        <w:t>eeds</w:t>
      </w:r>
      <w:r w:rsidRPr="00BC1A1B" w:rsidR="00D65B1B">
        <w:t xml:space="preserve"> </w:t>
      </w:r>
      <w:r w:rsidRPr="00BC1A1B">
        <w:t>formula</w:t>
      </w:r>
      <w:r w:rsidRPr="00BC1A1B" w:rsidR="00D65B1B">
        <w:t xml:space="preserve"> </w:t>
      </w:r>
      <w:r w:rsidRPr="00BC1A1B">
        <w:t>to</w:t>
      </w:r>
      <w:r w:rsidRPr="00BC1A1B" w:rsidR="00D65B1B">
        <w:t xml:space="preserve"> </w:t>
      </w:r>
      <w:r w:rsidRPr="00BC1A1B">
        <w:t>distribute</w:t>
      </w:r>
      <w:r w:rsidRPr="00BC1A1B" w:rsidR="00D65B1B">
        <w:t xml:space="preserve"> </w:t>
      </w:r>
      <w:r w:rsidRPr="00BC1A1B">
        <w:t>the</w:t>
      </w:r>
      <w:r w:rsidRPr="00BC1A1B" w:rsidR="00D65B1B">
        <w:t xml:space="preserve"> </w:t>
      </w:r>
      <w:r w:rsidRPr="00BC1A1B">
        <w:t>first</w:t>
      </w:r>
      <w:r w:rsidRPr="00BC1A1B" w:rsidR="00D65B1B">
        <w:t xml:space="preserve"> </w:t>
      </w:r>
      <w:r w:rsidRPr="00BC1A1B">
        <w:t>tranche.</w:t>
      </w:r>
      <w:r w:rsidRPr="00BC1A1B" w:rsidR="00D65B1B">
        <w:t xml:space="preserve"> </w:t>
      </w:r>
      <w:r w:rsidRPr="00BC1A1B">
        <w:t>Undoubtedly,</w:t>
      </w:r>
      <w:r w:rsidRPr="00BC1A1B" w:rsidR="00D65B1B">
        <w:t xml:space="preserve"> </w:t>
      </w:r>
      <w:r w:rsidRPr="00BC1A1B">
        <w:t>that</w:t>
      </w:r>
      <w:r w:rsidRPr="00BC1A1B" w:rsidR="00D65B1B">
        <w:t xml:space="preserve"> </w:t>
      </w:r>
      <w:r w:rsidRPr="00BC1A1B">
        <w:t>did</w:t>
      </w:r>
      <w:r w:rsidRPr="00BC1A1B" w:rsidR="00D65B1B">
        <w:t xml:space="preserve"> </w:t>
      </w:r>
      <w:r w:rsidRPr="00BC1A1B">
        <w:t>favour</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my</w:t>
      </w:r>
      <w:r w:rsidRPr="00BC1A1B" w:rsidR="00D65B1B">
        <w:t xml:space="preserve"> </w:t>
      </w:r>
      <w:r w:rsidRPr="00BC1A1B">
        <w:t>authorities</w:t>
      </w:r>
      <w:r w:rsidRPr="00BC1A1B" w:rsidR="00D65B1B">
        <w:t xml:space="preserve"> </w:t>
      </w:r>
      <w:r w:rsidRPr="00BC1A1B">
        <w:t>because</w:t>
      </w:r>
      <w:r w:rsidRPr="00BC1A1B" w:rsidR="00D65B1B">
        <w:t xml:space="preserve"> </w:t>
      </w:r>
      <w:r w:rsidRPr="00BC1A1B">
        <w:t>their</w:t>
      </w:r>
      <w:r w:rsidRPr="00BC1A1B" w:rsidR="00D65B1B">
        <w:t xml:space="preserve"> </w:t>
      </w:r>
      <w:r w:rsidRPr="00BC1A1B">
        <w:t>principal</w:t>
      </w:r>
      <w:r w:rsidRPr="00BC1A1B" w:rsidR="00D65B1B">
        <w:t xml:space="preserve"> </w:t>
      </w:r>
      <w:r w:rsidRPr="00BC1A1B">
        <w:t>activity</w:t>
      </w:r>
      <w:r w:rsidRPr="00BC1A1B" w:rsidR="00D65B1B">
        <w:t xml:space="preserve"> </w:t>
      </w:r>
      <w:r w:rsidRPr="00BC1A1B">
        <w:t>is</w:t>
      </w:r>
      <w:r w:rsidRPr="00BC1A1B" w:rsidR="00D65B1B">
        <w:t xml:space="preserve"> </w:t>
      </w:r>
      <w:r w:rsidRPr="00BC1A1B">
        <w:t>social</w:t>
      </w:r>
      <w:r w:rsidRPr="00BC1A1B" w:rsidR="00D65B1B">
        <w:t xml:space="preserve"> </w:t>
      </w:r>
      <w:r w:rsidRPr="00BC1A1B">
        <w:t>care</w:t>
      </w:r>
      <w:r w:rsidRPr="00BC1A1B" w:rsidR="001060F1">
        <w:t>,</w:t>
      </w:r>
      <w:r w:rsidRPr="00BC1A1B" w:rsidR="00D65B1B">
        <w:t xml:space="preserve"> </w:t>
      </w:r>
      <w:r w:rsidRPr="00BC1A1B">
        <w:t>and</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disproportionate</w:t>
      </w:r>
      <w:r w:rsidRPr="00BC1A1B" w:rsidR="00D65B1B">
        <w:t xml:space="preserve"> </w:t>
      </w:r>
      <w:r w:rsidRPr="00BC1A1B">
        <w:t>bias</w:t>
      </w:r>
      <w:r w:rsidRPr="00BC1A1B" w:rsidR="00D65B1B">
        <w:t xml:space="preserve"> </w:t>
      </w:r>
      <w:r w:rsidRPr="00BC1A1B">
        <w:t>towards</w:t>
      </w:r>
      <w:r w:rsidRPr="00BC1A1B" w:rsidR="00D65B1B">
        <w:t xml:space="preserve"> </w:t>
      </w:r>
      <w:r w:rsidRPr="00BC1A1B">
        <w:t>those</w:t>
      </w:r>
      <w:r w:rsidRPr="00BC1A1B" w:rsidR="00D65B1B">
        <w:t xml:space="preserve"> </w:t>
      </w:r>
      <w:r w:rsidRPr="00BC1A1B">
        <w:t>authorities</w:t>
      </w:r>
      <w:r w:rsidRPr="00BC1A1B" w:rsidR="00D65B1B">
        <w:t xml:space="preserve"> </w:t>
      </w:r>
      <w:r w:rsidRPr="00BC1A1B">
        <w:t>who</w:t>
      </w:r>
      <w:r w:rsidRPr="00BC1A1B" w:rsidR="00D65B1B">
        <w:t xml:space="preserve"> </w:t>
      </w:r>
      <w:r w:rsidRPr="00BC1A1B">
        <w:t>are</w:t>
      </w:r>
      <w:r w:rsidRPr="00BC1A1B" w:rsidR="00D65B1B">
        <w:t xml:space="preserve"> </w:t>
      </w:r>
      <w:r w:rsidRPr="00BC1A1B">
        <w:t>spending</w:t>
      </w:r>
      <w:r w:rsidRPr="00BC1A1B" w:rsidR="00D65B1B">
        <w:t xml:space="preserve"> </w:t>
      </w:r>
      <w:r w:rsidRPr="00BC1A1B">
        <w:t>relatively</w:t>
      </w:r>
      <w:r w:rsidRPr="00BC1A1B" w:rsidR="00D65B1B">
        <w:t xml:space="preserve"> </w:t>
      </w:r>
      <w:r w:rsidRPr="00BC1A1B">
        <w:t>more</w:t>
      </w:r>
      <w:r w:rsidRPr="00BC1A1B" w:rsidR="00D65B1B">
        <w:t xml:space="preserve"> </w:t>
      </w:r>
      <w:r w:rsidRPr="00BC1A1B">
        <w:t>on</w:t>
      </w:r>
      <w:r w:rsidRPr="00BC1A1B" w:rsidR="00D65B1B">
        <w:t xml:space="preserve"> </w:t>
      </w:r>
      <w:r w:rsidRPr="00BC1A1B">
        <w:t>social</w:t>
      </w:r>
      <w:r w:rsidRPr="00BC1A1B" w:rsidR="00D65B1B">
        <w:t xml:space="preserve"> </w:t>
      </w:r>
      <w:r w:rsidRPr="00BC1A1B">
        <w:t>care</w:t>
      </w:r>
      <w:r w:rsidR="00220441">
        <w:t>,</w:t>
      </w:r>
      <w:r w:rsidRPr="00BC1A1B" w:rsidR="00D65B1B">
        <w:t xml:space="preserve"> </w:t>
      </w:r>
      <w:r w:rsidRPr="00BC1A1B">
        <w:t>such</w:t>
      </w:r>
      <w:r w:rsidRPr="00BC1A1B" w:rsidR="00D65B1B">
        <w:t xml:space="preserve"> </w:t>
      </w:r>
      <w:r w:rsidRPr="00BC1A1B">
        <w:t>as</w:t>
      </w:r>
      <w:r w:rsidRPr="00BC1A1B" w:rsidR="00D65B1B">
        <w:t xml:space="preserve"> </w:t>
      </w:r>
      <w:r w:rsidRPr="00BC1A1B">
        <w:t>the</w:t>
      </w:r>
      <w:r w:rsidRPr="00BC1A1B" w:rsidR="00D65B1B">
        <w:t xml:space="preserve"> </w:t>
      </w:r>
      <w:r w:rsidRPr="00BC1A1B">
        <w:t>upper</w:t>
      </w:r>
      <w:r w:rsidR="00220441">
        <w:t>-</w:t>
      </w:r>
      <w:r w:rsidRPr="00BC1A1B">
        <w:t>tier</w:t>
      </w:r>
      <w:r w:rsidRPr="00BC1A1B" w:rsidR="00D65B1B">
        <w:t xml:space="preserve"> </w:t>
      </w:r>
      <w:r w:rsidRPr="00BC1A1B">
        <w:t>county</w:t>
      </w:r>
      <w:r w:rsidRPr="00BC1A1B" w:rsidR="00D65B1B">
        <w:t xml:space="preserve"> </w:t>
      </w:r>
      <w:r w:rsidRPr="00BC1A1B">
        <w:t>councils.</w:t>
      </w:r>
    </w:p>
    <w:p w:rsidR="008F49E8" w:rsidRPr="00BC1A1B" w:rsidP="008F49E8">
      <w:pPr>
        <w:pStyle w:val="Question"/>
        <w:numPr>
          <w:ilvl w:val="0"/>
          <w:numId w:val="0"/>
        </w:numPr>
        <w:ind w:left="794"/>
      </w:pPr>
      <w:r w:rsidRPr="00BC1A1B">
        <w:t>Inevitably,</w:t>
      </w:r>
      <w:r w:rsidRPr="00BC1A1B" w:rsidR="00D65B1B">
        <w:t xml:space="preserve"> </w:t>
      </w:r>
      <w:r w:rsidRPr="00BC1A1B">
        <w:t>as</w:t>
      </w:r>
      <w:r w:rsidRPr="00BC1A1B" w:rsidR="00D65B1B">
        <w:t xml:space="preserve"> </w:t>
      </w:r>
      <w:r w:rsidRPr="00BC1A1B">
        <w:t>the</w:t>
      </w:r>
      <w:r w:rsidRPr="00BC1A1B" w:rsidR="00D65B1B">
        <w:t xml:space="preserve"> </w:t>
      </w:r>
      <w:r w:rsidRPr="00BC1A1B">
        <w:t>pandemic</w:t>
      </w:r>
      <w:r w:rsidRPr="00BC1A1B" w:rsidR="00D65B1B">
        <w:t xml:space="preserve"> </w:t>
      </w:r>
      <w:r w:rsidRPr="00BC1A1B">
        <w:t>has</w:t>
      </w:r>
      <w:r w:rsidRPr="00BC1A1B" w:rsidR="00D65B1B">
        <w:t xml:space="preserve"> </w:t>
      </w:r>
      <w:r w:rsidRPr="00BC1A1B">
        <w:t>worked</w:t>
      </w:r>
      <w:r w:rsidRPr="00BC1A1B" w:rsidR="00D65B1B">
        <w:t xml:space="preserve"> </w:t>
      </w:r>
      <w:r w:rsidRPr="00BC1A1B">
        <w:t>its</w:t>
      </w:r>
      <w:r w:rsidRPr="00BC1A1B" w:rsidR="00D65B1B">
        <w:t xml:space="preserve"> </w:t>
      </w:r>
      <w:r w:rsidRPr="00BC1A1B">
        <w:t>way</w:t>
      </w:r>
      <w:r w:rsidRPr="00BC1A1B" w:rsidR="00D65B1B">
        <w:t xml:space="preserve"> </w:t>
      </w:r>
      <w:r w:rsidRPr="00BC1A1B">
        <w:t>through</w:t>
      </w:r>
      <w:r w:rsidRPr="00BC1A1B" w:rsidR="00D65B1B">
        <w:t xml:space="preserve"> </w:t>
      </w:r>
      <w:r w:rsidRPr="00BC1A1B">
        <w:t>the</w:t>
      </w:r>
      <w:r w:rsidRPr="00BC1A1B" w:rsidR="00D65B1B">
        <w:t xml:space="preserve"> </w:t>
      </w:r>
      <w:r w:rsidRPr="00BC1A1B">
        <w:t>country,</w:t>
      </w:r>
      <w:r w:rsidRPr="00BC1A1B" w:rsidR="00D65B1B">
        <w:t xml:space="preserve"> </w:t>
      </w:r>
      <w:r w:rsidRPr="00BC1A1B">
        <w:t>there</w:t>
      </w:r>
      <w:r w:rsidRPr="00BC1A1B" w:rsidR="00D65B1B">
        <w:t xml:space="preserve"> </w:t>
      </w:r>
      <w:r w:rsidRPr="00BC1A1B">
        <w:t>have</w:t>
      </w:r>
      <w:r w:rsidRPr="00BC1A1B" w:rsidR="00D65B1B">
        <w:t xml:space="preserve"> </w:t>
      </w:r>
      <w:r w:rsidRPr="00BC1A1B">
        <w:t>been</w:t>
      </w:r>
      <w:r w:rsidRPr="00BC1A1B" w:rsidR="00D65B1B">
        <w:t xml:space="preserve"> </w:t>
      </w:r>
      <w:r w:rsidRPr="00BC1A1B">
        <w:t>some</w:t>
      </w:r>
      <w:r w:rsidRPr="00BC1A1B" w:rsidR="00D65B1B">
        <w:t xml:space="preserve"> </w:t>
      </w:r>
      <w:r w:rsidRPr="00BC1A1B">
        <w:t>very</w:t>
      </w:r>
      <w:r w:rsidRPr="00BC1A1B" w:rsidR="00D65B1B">
        <w:t xml:space="preserve"> </w:t>
      </w:r>
      <w:r w:rsidRPr="00BC1A1B">
        <w:t>characteristic</w:t>
      </w:r>
      <w:r w:rsidRPr="00BC1A1B" w:rsidR="00D65B1B">
        <w:t xml:space="preserve"> </w:t>
      </w:r>
      <w:r w:rsidRPr="00BC1A1B">
        <w:t>elements</w:t>
      </w:r>
      <w:r w:rsidRPr="00BC1A1B" w:rsidR="00D65B1B">
        <w:t xml:space="preserve"> </w:t>
      </w:r>
      <w:r w:rsidRPr="00BC1A1B">
        <w:t>to</w:t>
      </w:r>
      <w:r w:rsidRPr="00BC1A1B" w:rsidR="00D65B1B">
        <w:t xml:space="preserve"> </w:t>
      </w:r>
      <w:r w:rsidRPr="00BC1A1B">
        <w:t>it</w:t>
      </w:r>
      <w:r w:rsidRPr="00BC1A1B" w:rsidR="00D65B1B">
        <w:t xml:space="preserve"> </w:t>
      </w:r>
      <w:r w:rsidR="00220441">
        <w:t>that</w:t>
      </w:r>
      <w:r w:rsidRPr="00BC1A1B" w:rsidR="00D65B1B">
        <w:t xml:space="preserve"> </w:t>
      </w:r>
      <w:r w:rsidRPr="00BC1A1B">
        <w:t>have</w:t>
      </w:r>
      <w:r w:rsidRPr="00BC1A1B" w:rsidR="00D65B1B">
        <w:t xml:space="preserve"> </w:t>
      </w:r>
      <w:r w:rsidRPr="00BC1A1B">
        <w:t>meant</w:t>
      </w:r>
      <w:r w:rsidRPr="00BC1A1B" w:rsidR="00D65B1B">
        <w:t xml:space="preserve"> </w:t>
      </w:r>
      <w:r w:rsidRPr="00BC1A1B">
        <w:t>that</w:t>
      </w:r>
      <w:r w:rsidRPr="00BC1A1B" w:rsidR="00D65B1B">
        <w:t xml:space="preserve"> </w:t>
      </w:r>
      <w:r w:rsidRPr="00BC1A1B">
        <w:t>the</w:t>
      </w:r>
      <w:r w:rsidRPr="00BC1A1B" w:rsidR="00D65B1B">
        <w:t xml:space="preserve"> </w:t>
      </w:r>
      <w:r w:rsidRPr="00BC1A1B">
        <w:t>north</w:t>
      </w:r>
      <w:r w:rsidR="00220441">
        <w:t>-</w:t>
      </w:r>
      <w:r w:rsidRPr="00BC1A1B">
        <w:t>east</w:t>
      </w:r>
      <w:r w:rsidRPr="00BC1A1B" w:rsidR="00D65B1B">
        <w:t xml:space="preserve"> </w:t>
      </w:r>
      <w:r w:rsidRPr="00BC1A1B">
        <w:t>and</w:t>
      </w:r>
      <w:r w:rsidRPr="00BC1A1B" w:rsidR="00D65B1B">
        <w:t xml:space="preserve"> </w:t>
      </w:r>
      <w:r w:rsidRPr="00BC1A1B">
        <w:t>the</w:t>
      </w:r>
      <w:r w:rsidRPr="00BC1A1B" w:rsidR="00D65B1B">
        <w:t xml:space="preserve"> </w:t>
      </w:r>
      <w:r w:rsidRPr="00BC1A1B">
        <w:t>north</w:t>
      </w:r>
      <w:r w:rsidR="00220441">
        <w:t>-</w:t>
      </w:r>
      <w:r w:rsidRPr="00BC1A1B">
        <w:t>west</w:t>
      </w:r>
      <w:r w:rsidRPr="00BC1A1B" w:rsidR="00D65B1B">
        <w:t xml:space="preserve"> </w:t>
      </w:r>
      <w:r w:rsidRPr="00BC1A1B">
        <w:t>have</w:t>
      </w:r>
      <w:r w:rsidRPr="00BC1A1B" w:rsidR="00D65B1B">
        <w:t xml:space="preserve"> </w:t>
      </w:r>
      <w:r w:rsidRPr="00BC1A1B">
        <w:t>been</w:t>
      </w:r>
      <w:r w:rsidRPr="00BC1A1B" w:rsidR="00D65B1B">
        <w:t xml:space="preserve"> </w:t>
      </w:r>
      <w:r w:rsidRPr="00BC1A1B">
        <w:t>really</w:t>
      </w:r>
      <w:r w:rsidRPr="00BC1A1B" w:rsidR="00D65B1B">
        <w:t xml:space="preserve"> </w:t>
      </w:r>
      <w:r w:rsidRPr="00BC1A1B">
        <w:t>badly</w:t>
      </w:r>
      <w:r w:rsidRPr="00BC1A1B" w:rsidR="00D65B1B">
        <w:t xml:space="preserve"> </w:t>
      </w:r>
      <w:r w:rsidRPr="00BC1A1B">
        <w:t>affected</w:t>
      </w:r>
      <w:r w:rsidRPr="00BC1A1B" w:rsidR="00D65B1B">
        <w:t xml:space="preserve"> </w:t>
      </w:r>
      <w:r w:rsidRPr="00BC1A1B">
        <w:t>by</w:t>
      </w:r>
      <w:r w:rsidRPr="00BC1A1B" w:rsidR="00D65B1B">
        <w:t xml:space="preserve"> </w:t>
      </w:r>
      <w:r w:rsidRPr="00BC1A1B">
        <w:t>the</w:t>
      </w:r>
      <w:r w:rsidRPr="00BC1A1B" w:rsidR="00D65B1B">
        <w:t xml:space="preserve"> </w:t>
      </w:r>
      <w:r w:rsidRPr="00BC1A1B">
        <w:t>pandemic</w:t>
      </w:r>
      <w:r w:rsidRPr="00BC1A1B" w:rsidR="001060F1">
        <w:t xml:space="preserve">, </w:t>
      </w:r>
      <w:r w:rsidRPr="00BC1A1B">
        <w:t>so</w:t>
      </w:r>
      <w:r w:rsidRPr="00BC1A1B" w:rsidR="00D65B1B">
        <w:t xml:space="preserve"> </w:t>
      </w:r>
      <w:r w:rsidRPr="00BC1A1B">
        <w:t>I</w:t>
      </w:r>
      <w:r w:rsidRPr="00BC1A1B" w:rsidR="00D65B1B">
        <w:t xml:space="preserve"> </w:t>
      </w:r>
      <w:r w:rsidRPr="00BC1A1B">
        <w:t>can</w:t>
      </w:r>
      <w:r w:rsidRPr="00BC1A1B" w:rsidR="00D65B1B">
        <w:t xml:space="preserve"> </w:t>
      </w:r>
      <w:r w:rsidRPr="00BC1A1B">
        <w:t>understand</w:t>
      </w:r>
      <w:r w:rsidRPr="00BC1A1B" w:rsidR="00D65B1B">
        <w:t xml:space="preserve"> </w:t>
      </w:r>
      <w:r w:rsidRPr="00BC1A1B">
        <w:t>the</w:t>
      </w:r>
      <w:r w:rsidRPr="00BC1A1B" w:rsidR="00D65B1B">
        <w:t xml:space="preserve"> </w:t>
      </w:r>
      <w:r w:rsidRPr="00BC1A1B">
        <w:t>decision</w:t>
      </w:r>
      <w:r w:rsidRPr="00BC1A1B" w:rsidR="00D65B1B">
        <w:t xml:space="preserve"> </w:t>
      </w:r>
      <w:r w:rsidRPr="00BC1A1B">
        <w:t>taken</w:t>
      </w:r>
      <w:r w:rsidRPr="00BC1A1B" w:rsidR="00D65B1B">
        <w:t xml:space="preserve"> </w:t>
      </w:r>
      <w:r w:rsidRPr="00BC1A1B">
        <w:t>by</w:t>
      </w:r>
      <w:r w:rsidRPr="00BC1A1B" w:rsidR="00D65B1B">
        <w:t xml:space="preserve"> </w:t>
      </w:r>
      <w:r w:rsidR="00220441">
        <w:t xml:space="preserve">the </w:t>
      </w:r>
      <w:r w:rsidRPr="00BC1A1B">
        <w:t>Treasury</w:t>
      </w:r>
      <w:r w:rsidRPr="00BC1A1B" w:rsidR="00D65B1B">
        <w:t xml:space="preserve"> </w:t>
      </w:r>
      <w:r w:rsidRPr="00BC1A1B">
        <w:t>and</w:t>
      </w:r>
      <w:r w:rsidRPr="00BC1A1B" w:rsidR="00D65B1B">
        <w:t xml:space="preserve"> </w:t>
      </w:r>
      <w:r w:rsidRPr="00BC1A1B">
        <w:t>senior</w:t>
      </w:r>
      <w:r w:rsidRPr="00BC1A1B" w:rsidR="00D65B1B">
        <w:t xml:space="preserve"> </w:t>
      </w:r>
      <w:r w:rsidRPr="00BC1A1B">
        <w:t>Ministers.</w:t>
      </w:r>
      <w:r w:rsidRPr="00BC1A1B" w:rsidR="00D65B1B">
        <w:t xml:space="preserve"> </w:t>
      </w:r>
      <w:r w:rsidRPr="00BC1A1B">
        <w:t>I</w:t>
      </w:r>
      <w:r w:rsidRPr="00BC1A1B" w:rsidR="00D65B1B">
        <w:t xml:space="preserve"> </w:t>
      </w:r>
      <w:r w:rsidRPr="00BC1A1B">
        <w:t>believe,</w:t>
      </w:r>
      <w:r w:rsidRPr="00BC1A1B" w:rsidR="00D65B1B">
        <w:t xml:space="preserve"> </w:t>
      </w:r>
      <w:r w:rsidRPr="00BC1A1B">
        <w:t>ultimately,</w:t>
      </w:r>
      <w:r w:rsidRPr="00BC1A1B" w:rsidR="00D65B1B">
        <w:t xml:space="preserve"> </w:t>
      </w:r>
      <w:r w:rsidRPr="00BC1A1B">
        <w:t>the</w:t>
      </w:r>
      <w:r w:rsidRPr="00BC1A1B" w:rsidR="00D65B1B">
        <w:t xml:space="preserve"> </w:t>
      </w:r>
      <w:r w:rsidRPr="00BC1A1B">
        <w:t>Treasury</w:t>
      </w:r>
      <w:r w:rsidRPr="00BC1A1B" w:rsidR="00D65B1B">
        <w:t xml:space="preserve"> </w:t>
      </w:r>
      <w:r w:rsidRPr="00BC1A1B">
        <w:t>decided</w:t>
      </w:r>
      <w:r w:rsidRPr="00BC1A1B" w:rsidR="00D65B1B">
        <w:t xml:space="preserve"> </w:t>
      </w:r>
      <w:r w:rsidRPr="00BC1A1B">
        <w:t>that</w:t>
      </w:r>
      <w:r w:rsidRPr="00BC1A1B" w:rsidR="00D65B1B">
        <w:t xml:space="preserve"> </w:t>
      </w:r>
      <w:r w:rsidRPr="00BC1A1B">
        <w:t>it</w:t>
      </w:r>
      <w:r w:rsidRPr="00BC1A1B" w:rsidR="00D65B1B">
        <w:t xml:space="preserve"> </w:t>
      </w:r>
      <w:r w:rsidRPr="00BC1A1B">
        <w:t>was</w:t>
      </w:r>
      <w:r w:rsidRPr="00BC1A1B" w:rsidR="00D65B1B">
        <w:t xml:space="preserve"> </w:t>
      </w:r>
      <w:r w:rsidRPr="00BC1A1B">
        <w:t>going</w:t>
      </w:r>
      <w:r w:rsidRPr="00BC1A1B" w:rsidR="00D65B1B">
        <w:t xml:space="preserve"> </w:t>
      </w:r>
      <w:r w:rsidRPr="00BC1A1B">
        <w:t>to</w:t>
      </w:r>
      <w:r w:rsidRPr="00BC1A1B" w:rsidR="00D65B1B">
        <w:t xml:space="preserve"> </w:t>
      </w:r>
      <w:r w:rsidRPr="00BC1A1B">
        <w:t>tweak</w:t>
      </w:r>
      <w:r w:rsidRPr="00BC1A1B" w:rsidR="00D65B1B">
        <w:t xml:space="preserve"> </w:t>
      </w:r>
      <w:r w:rsidRPr="00BC1A1B">
        <w:t>the</w:t>
      </w:r>
      <w:r w:rsidRPr="00BC1A1B" w:rsidR="00D65B1B">
        <w:t xml:space="preserve"> </w:t>
      </w:r>
      <w:r w:rsidRPr="00BC1A1B">
        <w:t>fourth</w:t>
      </w:r>
      <w:r w:rsidRPr="00BC1A1B" w:rsidR="00D65B1B">
        <w:t xml:space="preserve"> </w:t>
      </w:r>
      <w:r w:rsidRPr="00BC1A1B">
        <w:t>tranche</w:t>
      </w:r>
      <w:r w:rsidRPr="00BC1A1B" w:rsidR="00D65B1B">
        <w:t xml:space="preserve"> </w:t>
      </w:r>
      <w:r w:rsidRPr="00BC1A1B">
        <w:t>in</w:t>
      </w:r>
      <w:r w:rsidRPr="00BC1A1B" w:rsidR="00D65B1B">
        <w:t xml:space="preserve"> </w:t>
      </w:r>
      <w:r w:rsidRPr="00BC1A1B">
        <w:t>order</w:t>
      </w:r>
      <w:r w:rsidRPr="00BC1A1B" w:rsidR="00D65B1B">
        <w:t xml:space="preserve"> </w:t>
      </w:r>
      <w:r w:rsidRPr="00BC1A1B">
        <w:t>to</w:t>
      </w:r>
      <w:r w:rsidRPr="00BC1A1B" w:rsidR="00D65B1B">
        <w:t xml:space="preserve"> </w:t>
      </w:r>
      <w:r w:rsidRPr="00BC1A1B">
        <w:t>address</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w:t>
      </w:r>
      <w:r w:rsidRPr="00BC1A1B">
        <w:t>deprivation</w:t>
      </w:r>
      <w:r w:rsidRPr="00BC1A1B" w:rsidR="00D65B1B">
        <w:t xml:space="preserve"> </w:t>
      </w:r>
      <w:r w:rsidRPr="00BC1A1B">
        <w:t>issues</w:t>
      </w:r>
      <w:r w:rsidRPr="00BC1A1B" w:rsidR="00D65B1B">
        <w:t xml:space="preserve"> </w:t>
      </w:r>
      <w:r w:rsidRPr="00BC1A1B">
        <w:t>and</w:t>
      </w:r>
      <w:r w:rsidRPr="00BC1A1B" w:rsidR="00D65B1B">
        <w:t xml:space="preserve"> </w:t>
      </w:r>
      <w:r w:rsidRPr="00BC1A1B">
        <w:t>would</w:t>
      </w:r>
      <w:r w:rsidR="00220441">
        <w:t>,</w:t>
      </w:r>
      <w:r w:rsidRPr="00BC1A1B" w:rsidR="00D65B1B">
        <w:t xml:space="preserve"> </w:t>
      </w:r>
      <w:r w:rsidRPr="00BC1A1B">
        <w:t>therefore</w:t>
      </w:r>
      <w:r w:rsidR="00220441">
        <w:t>,</w:t>
      </w:r>
      <w:r w:rsidRPr="00BC1A1B" w:rsidR="00D65B1B">
        <w:t xml:space="preserve"> </w:t>
      </w:r>
      <w:r w:rsidRPr="00BC1A1B">
        <w:t>favour</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w:t>
      </w:r>
      <w:r w:rsidRPr="00BC1A1B">
        <w:t>councils</w:t>
      </w:r>
      <w:r w:rsidRPr="00BC1A1B" w:rsidR="00D65B1B">
        <w:t xml:space="preserve"> </w:t>
      </w:r>
      <w:r w:rsidRPr="00BC1A1B">
        <w:t>in</w:t>
      </w:r>
      <w:r w:rsidRPr="00BC1A1B" w:rsidR="00D65B1B">
        <w:t xml:space="preserve"> </w:t>
      </w:r>
      <w:r w:rsidRPr="00BC1A1B">
        <w:t>the</w:t>
      </w:r>
      <w:r w:rsidRPr="00BC1A1B" w:rsidR="00D65B1B">
        <w:t xml:space="preserve"> </w:t>
      </w:r>
      <w:r w:rsidRPr="00BC1A1B">
        <w:t>north</w:t>
      </w:r>
      <w:r w:rsidR="00220441">
        <w:t>-</w:t>
      </w:r>
      <w:r w:rsidRPr="00BC1A1B">
        <w:t>east</w:t>
      </w:r>
      <w:r w:rsidRPr="00BC1A1B" w:rsidR="00D65B1B">
        <w:t xml:space="preserve"> </w:t>
      </w:r>
      <w:r w:rsidRPr="00BC1A1B">
        <w:t>and</w:t>
      </w:r>
      <w:r w:rsidRPr="00BC1A1B" w:rsidR="00D65B1B">
        <w:t xml:space="preserve"> </w:t>
      </w:r>
      <w:r w:rsidRPr="00BC1A1B">
        <w:t>the</w:t>
      </w:r>
      <w:r w:rsidRPr="00BC1A1B" w:rsidR="00D65B1B">
        <w:t xml:space="preserve"> </w:t>
      </w:r>
      <w:r w:rsidRPr="00BC1A1B">
        <w:t>north</w:t>
      </w:r>
      <w:r w:rsidR="00220441">
        <w:t>-</w:t>
      </w:r>
      <w:r w:rsidRPr="00BC1A1B">
        <w:t>west</w:t>
      </w:r>
      <w:r w:rsidRPr="00BC1A1B" w:rsidR="00D65B1B">
        <w:t xml:space="preserve"> </w:t>
      </w:r>
      <w:r w:rsidRPr="00BC1A1B">
        <w:t>in</w:t>
      </w:r>
      <w:r w:rsidRPr="00BC1A1B" w:rsidR="00D65B1B">
        <w:t xml:space="preserve"> </w:t>
      </w:r>
      <w:r w:rsidRPr="00BC1A1B">
        <w:t>particular.</w:t>
      </w:r>
    </w:p>
    <w:p w:rsidR="008F49E8" w:rsidRPr="00BC1A1B" w:rsidP="008F49E8">
      <w:pPr>
        <w:pStyle w:val="Answer"/>
      </w:pPr>
      <w:sdt>
        <w:sdtPr>
          <w:alias w:val="Witness"/>
          <w:id w:val="1142243124"/>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I</w:t>
      </w:r>
      <w:r w:rsidRPr="00BC1A1B" w:rsidR="00D65B1B">
        <w:t xml:space="preserve"> </w:t>
      </w:r>
      <w:r w:rsidRPr="00BC1A1B">
        <w:t>have</w:t>
      </w:r>
      <w:r w:rsidRPr="00BC1A1B" w:rsidR="00D65B1B">
        <w:t xml:space="preserve"> </w:t>
      </w:r>
      <w:r w:rsidRPr="00BC1A1B">
        <w:t>a</w:t>
      </w:r>
      <w:r w:rsidRPr="00BC1A1B" w:rsidR="00D65B1B">
        <w:t xml:space="preserve"> </w:t>
      </w:r>
      <w:r w:rsidRPr="00BC1A1B">
        <w:t>couple</w:t>
      </w:r>
      <w:r w:rsidRPr="00BC1A1B" w:rsidR="00D65B1B">
        <w:t xml:space="preserve"> </w:t>
      </w:r>
      <w:r w:rsidRPr="00BC1A1B">
        <w:t>of</w:t>
      </w:r>
      <w:r w:rsidRPr="00BC1A1B" w:rsidR="00D65B1B">
        <w:t xml:space="preserve"> </w:t>
      </w:r>
      <w:r w:rsidRPr="00BC1A1B">
        <w:t>quick</w:t>
      </w:r>
      <w:r w:rsidRPr="00BC1A1B" w:rsidR="00D65B1B">
        <w:t xml:space="preserve"> </w:t>
      </w:r>
      <w:r w:rsidRPr="00BC1A1B">
        <w:t>points.</w:t>
      </w:r>
      <w:r w:rsidRPr="00BC1A1B" w:rsidR="00D65B1B">
        <w:t xml:space="preserve"> </w:t>
      </w:r>
      <w:r w:rsidRPr="00BC1A1B">
        <w:t>First,</w:t>
      </w:r>
      <w:r w:rsidRPr="00BC1A1B" w:rsidR="00D65B1B">
        <w:t xml:space="preserve"> </w:t>
      </w:r>
      <w:r w:rsidRPr="00BC1A1B">
        <w:t>the</w:t>
      </w:r>
      <w:r w:rsidRPr="00BC1A1B" w:rsidR="00D65B1B">
        <w:t xml:space="preserve"> </w:t>
      </w:r>
      <w:r w:rsidRPr="00BC1A1B">
        <w:t>focus</w:t>
      </w:r>
      <w:r w:rsidRPr="00BC1A1B" w:rsidR="00D65B1B">
        <w:t xml:space="preserve"> </w:t>
      </w:r>
      <w:r w:rsidRPr="00BC1A1B">
        <w:t>on</w:t>
      </w:r>
      <w:r w:rsidRPr="00BC1A1B" w:rsidR="00D65B1B">
        <w:t xml:space="preserve"> </w:t>
      </w:r>
      <w:r w:rsidRPr="00BC1A1B">
        <w:t>adult</w:t>
      </w:r>
      <w:r w:rsidRPr="00BC1A1B" w:rsidR="00D65B1B">
        <w:t xml:space="preserve"> </w:t>
      </w:r>
      <w:r w:rsidRPr="00BC1A1B">
        <w:t>care</w:t>
      </w:r>
      <w:r w:rsidRPr="00BC1A1B" w:rsidR="00D65B1B">
        <w:t xml:space="preserve"> </w:t>
      </w:r>
      <w:r w:rsidRPr="00BC1A1B">
        <w:t>services</w:t>
      </w:r>
      <w:r w:rsidRPr="00BC1A1B" w:rsidR="00D65B1B">
        <w:t xml:space="preserve"> </w:t>
      </w:r>
      <w:r w:rsidRPr="00BC1A1B">
        <w:t>always</w:t>
      </w:r>
      <w:r w:rsidRPr="00BC1A1B" w:rsidR="00D65B1B">
        <w:t xml:space="preserve"> </w:t>
      </w:r>
      <w:r w:rsidRPr="00BC1A1B">
        <w:t>skews</w:t>
      </w:r>
      <w:r w:rsidRPr="00BC1A1B" w:rsidR="00D65B1B">
        <w:t xml:space="preserve"> </w:t>
      </w:r>
      <w:r w:rsidRPr="00BC1A1B">
        <w:t>what</w:t>
      </w:r>
      <w:r w:rsidRPr="00BC1A1B" w:rsidR="00D65B1B">
        <w:t xml:space="preserve"> </w:t>
      </w:r>
      <w:r w:rsidRPr="00BC1A1B">
        <w:t>goes</w:t>
      </w:r>
      <w:r w:rsidRPr="00BC1A1B" w:rsidR="00D65B1B">
        <w:t xml:space="preserve"> </w:t>
      </w:r>
      <w:r w:rsidRPr="00BC1A1B">
        <w:t>on</w:t>
      </w:r>
      <w:r w:rsidRPr="00BC1A1B" w:rsidR="00D65B1B">
        <w:t xml:space="preserve"> </w:t>
      </w:r>
      <w:r w:rsidRPr="00BC1A1B">
        <w:t>in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funding</w:t>
      </w:r>
      <w:r w:rsidRPr="00BC1A1B" w:rsidR="001060F1">
        <w:t>. W</w:t>
      </w:r>
      <w:r w:rsidRPr="00BC1A1B">
        <w:t>e</w:t>
      </w:r>
      <w:r w:rsidRPr="00BC1A1B" w:rsidR="00D65B1B">
        <w:t xml:space="preserve"> </w:t>
      </w:r>
      <w:r w:rsidRPr="00BC1A1B">
        <w:t>have</w:t>
      </w:r>
      <w:r w:rsidRPr="00BC1A1B" w:rsidR="00D65B1B">
        <w:t xml:space="preserve"> </w:t>
      </w:r>
      <w:r w:rsidRPr="00BC1A1B">
        <w:t>to</w:t>
      </w:r>
      <w:r w:rsidRPr="00BC1A1B" w:rsidR="00D65B1B">
        <w:t xml:space="preserve"> </w:t>
      </w:r>
      <w:r w:rsidRPr="00BC1A1B">
        <w:t>accelerate</w:t>
      </w:r>
      <w:r w:rsidRPr="00BC1A1B" w:rsidR="00D65B1B">
        <w:t xml:space="preserve"> </w:t>
      </w:r>
      <w:r w:rsidRPr="00BC1A1B">
        <w:t>the</w:t>
      </w:r>
      <w:r w:rsidRPr="00BC1A1B" w:rsidR="00D65B1B">
        <w:t xml:space="preserve"> </w:t>
      </w:r>
      <w:r w:rsidRPr="00BC1A1B">
        <w:t>consideration</w:t>
      </w:r>
      <w:r w:rsidRPr="00BC1A1B" w:rsidR="00D65B1B">
        <w:t xml:space="preserve"> </w:t>
      </w:r>
      <w:r w:rsidRPr="00BC1A1B">
        <w:t>of</w:t>
      </w:r>
      <w:r w:rsidRPr="00BC1A1B" w:rsidR="00D65B1B">
        <w:t xml:space="preserve"> </w:t>
      </w:r>
      <w:r w:rsidRPr="00BC1A1B">
        <w:t>how</w:t>
      </w:r>
      <w:r w:rsidRPr="00BC1A1B" w:rsidR="00D65B1B">
        <w:t xml:space="preserve"> </w:t>
      </w:r>
      <w:r w:rsidRPr="00BC1A1B" w:rsidR="001060F1">
        <w:t xml:space="preserve">this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organised</w:t>
      </w:r>
      <w:r w:rsidRPr="00BC1A1B" w:rsidR="00D65B1B">
        <w:t xml:space="preserve"> </w:t>
      </w:r>
      <w:r w:rsidRPr="00BC1A1B">
        <w:t>and</w:t>
      </w:r>
      <w:r w:rsidRPr="00BC1A1B" w:rsidR="00D65B1B">
        <w:t xml:space="preserve"> </w:t>
      </w:r>
      <w:r w:rsidRPr="00BC1A1B">
        <w:t>funded</w:t>
      </w:r>
      <w:r w:rsidRPr="00BC1A1B" w:rsidR="00D65B1B">
        <w:t xml:space="preserve"> </w:t>
      </w:r>
      <w:r w:rsidRPr="00BC1A1B">
        <w:t>for</w:t>
      </w:r>
      <w:r w:rsidRPr="00BC1A1B" w:rsidR="00D65B1B">
        <w:t xml:space="preserve"> </w:t>
      </w:r>
      <w:r w:rsidRPr="00BC1A1B">
        <w:t>the</w:t>
      </w:r>
      <w:r w:rsidRPr="00BC1A1B" w:rsidR="00D65B1B">
        <w:t xml:space="preserve"> </w:t>
      </w:r>
      <w:r w:rsidRPr="00BC1A1B">
        <w:t>future</w:t>
      </w:r>
      <w:r w:rsidRPr="00BC1A1B" w:rsidR="001060F1">
        <w:t>,</w:t>
      </w:r>
      <w:r w:rsidRPr="00BC1A1B" w:rsidR="00D65B1B">
        <w:t xml:space="preserve"> </w:t>
      </w:r>
      <w:r w:rsidRPr="00BC1A1B">
        <w:t>because</w:t>
      </w:r>
      <w:r w:rsidRPr="00BC1A1B" w:rsidR="00D65B1B">
        <w:t xml:space="preserve"> </w:t>
      </w:r>
      <w:r w:rsidRPr="00BC1A1B">
        <w:t>it</w:t>
      </w:r>
      <w:r w:rsidRPr="00BC1A1B" w:rsidR="00D65B1B">
        <w:t xml:space="preserve"> </w:t>
      </w:r>
      <w:r w:rsidRPr="00BC1A1B">
        <w:t>constantly</w:t>
      </w:r>
      <w:r w:rsidRPr="00BC1A1B" w:rsidR="00D65B1B">
        <w:t xml:space="preserve"> </w:t>
      </w:r>
      <w:r w:rsidRPr="00BC1A1B">
        <w:t>skews</w:t>
      </w:r>
      <w:r w:rsidRPr="00BC1A1B" w:rsidR="00D65B1B">
        <w:t xml:space="preserve"> </w:t>
      </w:r>
      <w:r w:rsidRPr="00BC1A1B">
        <w:t>the</w:t>
      </w:r>
      <w:r w:rsidRPr="00BC1A1B" w:rsidR="00D65B1B">
        <w:t xml:space="preserve"> </w:t>
      </w:r>
      <w:r w:rsidRPr="00BC1A1B">
        <w:t>funding</w:t>
      </w:r>
      <w:r w:rsidRPr="00BC1A1B" w:rsidR="00D65B1B">
        <w:t xml:space="preserve"> </w:t>
      </w:r>
      <w:r w:rsidRPr="00BC1A1B">
        <w:t>for</w:t>
      </w:r>
      <w:r w:rsidRPr="00BC1A1B" w:rsidR="00D65B1B">
        <w:t xml:space="preserve"> </w:t>
      </w:r>
      <w:r w:rsidRPr="00BC1A1B">
        <w:t>local</w:t>
      </w:r>
      <w:r w:rsidRPr="00BC1A1B" w:rsidR="00D65B1B">
        <w:t xml:space="preserve"> </w:t>
      </w:r>
      <w:r w:rsidRPr="00BC1A1B">
        <w:t>government.</w:t>
      </w:r>
    </w:p>
    <w:p w:rsidR="001060F1" w:rsidRPr="00BC1A1B" w:rsidP="008F49E8">
      <w:pPr>
        <w:pStyle w:val="Answer"/>
      </w:pPr>
      <w:r w:rsidRPr="00BC1A1B">
        <w:t>Secondly,</w:t>
      </w:r>
      <w:r w:rsidRPr="00BC1A1B" w:rsidR="00D65B1B">
        <w:t xml:space="preserve"> </w:t>
      </w:r>
      <w:r w:rsidRPr="00BC1A1B">
        <w:t>there</w:t>
      </w:r>
      <w:r w:rsidRPr="00BC1A1B" w:rsidR="00D65B1B">
        <w:t xml:space="preserve"> </w:t>
      </w:r>
      <w:r w:rsidRPr="00BC1A1B">
        <w:t>are</w:t>
      </w:r>
      <w:r w:rsidRPr="00BC1A1B" w:rsidR="00D65B1B">
        <w:t xml:space="preserve"> </w:t>
      </w:r>
      <w:r w:rsidRPr="00BC1A1B">
        <w:t>other</w:t>
      </w:r>
      <w:r w:rsidRPr="00BC1A1B" w:rsidR="00D65B1B">
        <w:t xml:space="preserve"> </w:t>
      </w:r>
      <w:r w:rsidRPr="00BC1A1B">
        <w:t>D</w:t>
      </w:r>
      <w:r w:rsidRPr="00BC1A1B">
        <w:t>epartments</w:t>
      </w:r>
      <w:r w:rsidRPr="00BC1A1B" w:rsidR="00D65B1B">
        <w:t xml:space="preserve"> </w:t>
      </w:r>
      <w:r w:rsidRPr="00BC1A1B">
        <w:t>involved</w:t>
      </w:r>
      <w:r w:rsidRPr="00BC1A1B" w:rsidR="00D65B1B">
        <w:t xml:space="preserve"> </w:t>
      </w:r>
      <w:r w:rsidRPr="00BC1A1B">
        <w:t>with</w:t>
      </w:r>
      <w:r w:rsidRPr="00BC1A1B" w:rsidR="00D65B1B">
        <w:t xml:space="preserve"> </w:t>
      </w:r>
      <w:r w:rsidRPr="00BC1A1B">
        <w:t>funding</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activity.</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a</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response.</w:t>
      </w:r>
      <w:r w:rsidRPr="00BC1A1B" w:rsidR="00D65B1B">
        <w:t xml:space="preserve"> </w:t>
      </w:r>
      <w:r w:rsidRPr="00BC1A1B">
        <w:t>For</w:t>
      </w:r>
      <w:r w:rsidRPr="00BC1A1B" w:rsidR="00D65B1B">
        <w:t xml:space="preserve"> </w:t>
      </w:r>
      <w:r w:rsidRPr="00BC1A1B">
        <w:t>example,</w:t>
      </w:r>
      <w:r w:rsidRPr="00BC1A1B" w:rsidR="00D65B1B">
        <w:t xml:space="preserve"> </w:t>
      </w:r>
      <w:r w:rsidRPr="00BC1A1B">
        <w:t>from</w:t>
      </w:r>
      <w:r w:rsidRPr="00BC1A1B" w:rsidR="00D65B1B">
        <w:t xml:space="preserve"> </w:t>
      </w:r>
      <w:r w:rsidRPr="00BC1A1B">
        <w:t>DCMS,</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pushing</w:t>
      </w:r>
      <w:r w:rsidRPr="00BC1A1B" w:rsidR="00D65B1B">
        <w:t xml:space="preserve"> </w:t>
      </w:r>
      <w:r w:rsidRPr="00BC1A1B">
        <w:t>and</w:t>
      </w:r>
      <w:r w:rsidRPr="00BC1A1B" w:rsidR="00D65B1B">
        <w:t xml:space="preserve"> </w:t>
      </w:r>
      <w:r w:rsidRPr="00BC1A1B">
        <w:t>pushing</w:t>
      </w:r>
      <w:r w:rsidRPr="00BC1A1B" w:rsidR="00D65B1B">
        <w:t xml:space="preserve"> </w:t>
      </w:r>
      <w:r w:rsidRPr="00BC1A1B">
        <w:t>around</w:t>
      </w:r>
      <w:r w:rsidRPr="00BC1A1B" w:rsidR="00D65B1B">
        <w:t xml:space="preserve"> </w:t>
      </w:r>
      <w:r w:rsidRPr="00BC1A1B">
        <w:t>the</w:t>
      </w:r>
      <w:r w:rsidRPr="00BC1A1B" w:rsidR="00D65B1B">
        <w:t xml:space="preserve"> </w:t>
      </w:r>
      <w:r w:rsidRPr="00BC1A1B">
        <w:t>leisure</w:t>
      </w:r>
      <w:r w:rsidRPr="00BC1A1B" w:rsidR="00D65B1B">
        <w:t xml:space="preserve"> </w:t>
      </w:r>
      <w:r w:rsidRPr="00BC1A1B">
        <w:t>funding.</w:t>
      </w:r>
      <w:r w:rsidRPr="00BC1A1B" w:rsidR="00D65B1B">
        <w:t xml:space="preserve"> </w:t>
      </w:r>
      <w:r w:rsidRPr="00BC1A1B">
        <w:t>There</w:t>
      </w:r>
      <w:r w:rsidRPr="00BC1A1B" w:rsidR="00D65B1B">
        <w:t xml:space="preserve"> </w:t>
      </w:r>
      <w:r w:rsidRPr="00BC1A1B">
        <w:t>has</w:t>
      </w:r>
      <w:r w:rsidRPr="00BC1A1B" w:rsidR="00D65B1B">
        <w:t xml:space="preserve"> </w:t>
      </w:r>
      <w:r w:rsidRPr="00BC1A1B">
        <w:t>never</w:t>
      </w:r>
      <w:r w:rsidRPr="00BC1A1B" w:rsidR="00D65B1B">
        <w:t xml:space="preserve"> </w:t>
      </w:r>
      <w:r w:rsidRPr="00BC1A1B">
        <w:t>been</w:t>
      </w:r>
      <w:r w:rsidRPr="00BC1A1B" w:rsidR="00D65B1B">
        <w:t xml:space="preserve"> </w:t>
      </w:r>
      <w:r w:rsidRPr="00BC1A1B">
        <w:t>a</w:t>
      </w:r>
      <w:r w:rsidRPr="00BC1A1B" w:rsidR="00D65B1B">
        <w:t xml:space="preserve"> </w:t>
      </w:r>
      <w:r w:rsidRPr="00BC1A1B">
        <w:t>more</w:t>
      </w:r>
      <w:r w:rsidRPr="00BC1A1B" w:rsidR="00D65B1B">
        <w:t xml:space="preserve"> </w:t>
      </w:r>
      <w:r w:rsidRPr="00BC1A1B">
        <w:t>important</w:t>
      </w:r>
      <w:r w:rsidRPr="00BC1A1B" w:rsidR="00D65B1B">
        <w:t xml:space="preserve"> </w:t>
      </w:r>
      <w:r w:rsidRPr="00BC1A1B">
        <w:t>time</w:t>
      </w:r>
      <w:r w:rsidRPr="00BC1A1B" w:rsidR="00D65B1B">
        <w:t xml:space="preserve"> </w:t>
      </w:r>
      <w:r w:rsidRPr="00BC1A1B">
        <w:t>for</w:t>
      </w:r>
      <w:r w:rsidRPr="00BC1A1B" w:rsidR="00D65B1B">
        <w:t xml:space="preserve"> </w:t>
      </w:r>
      <w:r w:rsidRPr="00BC1A1B">
        <w:t>the</w:t>
      </w:r>
      <w:r w:rsidRPr="00BC1A1B" w:rsidR="00D65B1B">
        <w:t xml:space="preserve"> </w:t>
      </w:r>
      <w:r w:rsidRPr="00BC1A1B">
        <w:t>leisure</w:t>
      </w:r>
      <w:r w:rsidRPr="00BC1A1B" w:rsidR="00D65B1B">
        <w:t xml:space="preserve"> </w:t>
      </w:r>
      <w:r w:rsidRPr="00BC1A1B">
        <w:t>facilities</w:t>
      </w:r>
      <w:r w:rsidRPr="00BC1A1B" w:rsidR="00D65B1B">
        <w:t xml:space="preserve"> </w:t>
      </w:r>
      <w:r w:rsidRPr="00BC1A1B">
        <w:t>that</w:t>
      </w:r>
      <w:r w:rsidRPr="00BC1A1B" w:rsidR="00D65B1B">
        <w:t xml:space="preserve"> </w:t>
      </w:r>
      <w:r w:rsidRPr="00BC1A1B">
        <w:t>our</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look</w:t>
      </w:r>
      <w:r w:rsidRPr="00BC1A1B" w:rsidR="00D65B1B">
        <w:t xml:space="preserve"> </w:t>
      </w:r>
      <w:r w:rsidRPr="00BC1A1B">
        <w:t>after</w:t>
      </w:r>
      <w:r w:rsidRPr="00BC1A1B">
        <w:t>. They</w:t>
      </w:r>
      <w:r w:rsidRPr="00BC1A1B" w:rsidR="00D65B1B">
        <w:t xml:space="preserve"> </w:t>
      </w:r>
      <w:r w:rsidRPr="00BC1A1B">
        <w:t>help</w:t>
      </w:r>
      <w:r w:rsidRPr="00BC1A1B" w:rsidR="00D65B1B">
        <w:t xml:space="preserve"> </w:t>
      </w:r>
      <w:r w:rsidRPr="00BC1A1B">
        <w:t>people</w:t>
      </w:r>
      <w:r w:rsidRPr="00BC1A1B" w:rsidR="00D65B1B">
        <w:t xml:space="preserve"> </w:t>
      </w:r>
      <w:r w:rsidRPr="00BC1A1B">
        <w:t>with</w:t>
      </w:r>
      <w:r w:rsidRPr="00BC1A1B" w:rsidR="00D65B1B">
        <w:t xml:space="preserve"> </w:t>
      </w:r>
      <w:r w:rsidRPr="00BC1A1B">
        <w:t>their</w:t>
      </w:r>
      <w:r w:rsidRPr="00BC1A1B" w:rsidR="00D65B1B">
        <w:t xml:space="preserve"> </w:t>
      </w:r>
      <w:r w:rsidRPr="00BC1A1B">
        <w:t>recuperation</w:t>
      </w:r>
      <w:r w:rsidRPr="00BC1A1B" w:rsidR="00D65B1B">
        <w:t xml:space="preserve"> </w:t>
      </w:r>
      <w:r w:rsidRPr="00BC1A1B">
        <w:t>from</w:t>
      </w:r>
      <w:r w:rsidRPr="00BC1A1B" w:rsidR="00D65B1B">
        <w:t xml:space="preserve"> </w:t>
      </w:r>
      <w:r w:rsidRPr="00BC1A1B">
        <w:t>illness</w:t>
      </w:r>
      <w:r w:rsidR="00220441">
        <w:t>,</w:t>
      </w:r>
      <w:r w:rsidRPr="00BC1A1B" w:rsidR="00D65B1B">
        <w:t xml:space="preserve"> </w:t>
      </w:r>
      <w:r w:rsidRPr="00BC1A1B">
        <w:t>and</w:t>
      </w:r>
      <w:r w:rsidRPr="00BC1A1B" w:rsidR="00D65B1B">
        <w:t xml:space="preserve"> </w:t>
      </w:r>
      <w:r w:rsidR="00220441">
        <w:t xml:space="preserve">they </w:t>
      </w:r>
      <w:r w:rsidRPr="00BC1A1B">
        <w:t>help</w:t>
      </w:r>
      <w:r w:rsidRPr="00BC1A1B" w:rsidR="00D65B1B">
        <w:t xml:space="preserve"> </w:t>
      </w:r>
      <w:r w:rsidRPr="00BC1A1B">
        <w:t>people</w:t>
      </w:r>
      <w:r w:rsidRPr="00BC1A1B" w:rsidR="00D65B1B">
        <w:t xml:space="preserve"> </w:t>
      </w:r>
      <w:r w:rsidRPr="00BC1A1B">
        <w:t>to</w:t>
      </w:r>
      <w:r w:rsidRPr="00BC1A1B" w:rsidR="00D65B1B">
        <w:t xml:space="preserve"> </w:t>
      </w:r>
      <w:r w:rsidRPr="00BC1A1B">
        <w:t>keep</w:t>
      </w:r>
      <w:r w:rsidRPr="00BC1A1B" w:rsidR="00D65B1B">
        <w:t xml:space="preserve"> </w:t>
      </w:r>
      <w:r w:rsidRPr="00BC1A1B">
        <w:t>fit</w:t>
      </w:r>
      <w:r w:rsidRPr="00BC1A1B" w:rsidR="00D65B1B">
        <w:t xml:space="preserve"> </w:t>
      </w:r>
      <w:r w:rsidRPr="00BC1A1B">
        <w:t>in</w:t>
      </w:r>
      <w:r w:rsidRPr="00BC1A1B" w:rsidR="00D65B1B">
        <w:t xml:space="preserve"> </w:t>
      </w:r>
      <w:r w:rsidRPr="00BC1A1B">
        <w:t>the</w:t>
      </w:r>
      <w:r w:rsidRPr="00BC1A1B" w:rsidR="00D65B1B">
        <w:t xml:space="preserve"> </w:t>
      </w:r>
      <w:r w:rsidRPr="00BC1A1B">
        <w:t>first</w:t>
      </w:r>
      <w:r w:rsidRPr="00BC1A1B" w:rsidR="00D65B1B">
        <w:t xml:space="preserve"> </w:t>
      </w:r>
      <w:r w:rsidRPr="00BC1A1B">
        <w:t>place.</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keep</w:t>
      </w:r>
      <w:r w:rsidRPr="00BC1A1B" w:rsidR="00D65B1B">
        <w:t xml:space="preserve"> </w:t>
      </w:r>
      <w:r w:rsidRPr="00BC1A1B">
        <w:t>them</w:t>
      </w:r>
      <w:r w:rsidRPr="00BC1A1B" w:rsidR="00D65B1B">
        <w:t xml:space="preserve"> </w:t>
      </w:r>
      <w:r w:rsidRPr="00BC1A1B">
        <w:t>going.</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a</w:t>
      </w:r>
      <w:r w:rsidRPr="00BC1A1B" w:rsidR="00D65B1B">
        <w:t xml:space="preserve"> </w:t>
      </w:r>
      <w:r w:rsidRPr="00BC1A1B">
        <w:t>very</w:t>
      </w:r>
      <w:r w:rsidRPr="00BC1A1B" w:rsidR="00D65B1B">
        <w:t xml:space="preserve"> </w:t>
      </w:r>
      <w:r w:rsidRPr="00BC1A1B">
        <w:t>slow</w:t>
      </w:r>
      <w:r w:rsidRPr="00BC1A1B" w:rsidR="00D65B1B">
        <w:t xml:space="preserve"> </w:t>
      </w:r>
      <w:r w:rsidRPr="00BC1A1B">
        <w:t>response</w:t>
      </w:r>
      <w:r w:rsidRPr="00BC1A1B" w:rsidR="00D65B1B">
        <w:t xml:space="preserve"> </w:t>
      </w:r>
      <w:r w:rsidRPr="00BC1A1B">
        <w:t>from</w:t>
      </w:r>
      <w:r w:rsidRPr="00BC1A1B" w:rsidR="00D65B1B">
        <w:t xml:space="preserve"> </w:t>
      </w:r>
      <w:r w:rsidRPr="00BC1A1B">
        <w:t>DCMS</w:t>
      </w:r>
      <w:r w:rsidR="00220441">
        <w:t>,</w:t>
      </w:r>
      <w:r w:rsidRPr="00BC1A1B" w:rsidR="00D65B1B">
        <w:t xml:space="preserve"> </w:t>
      </w:r>
      <w:r w:rsidRPr="00BC1A1B">
        <w:t>and</w:t>
      </w:r>
      <w:r w:rsidRPr="00BC1A1B" w:rsidR="00D65B1B">
        <w:t xml:space="preserve"> </w:t>
      </w:r>
      <w:r w:rsidRPr="00BC1A1B">
        <w:t>one</w:t>
      </w:r>
      <w:r w:rsidRPr="00BC1A1B" w:rsidR="00D65B1B">
        <w:t xml:space="preserve"> </w:t>
      </w:r>
      <w:r w:rsidRPr="00BC1A1B">
        <w:t>of</w:t>
      </w:r>
      <w:r w:rsidRPr="00BC1A1B" w:rsidR="00D65B1B">
        <w:t xml:space="preserve"> </w:t>
      </w:r>
      <w:r w:rsidRPr="00BC1A1B">
        <w:t>the</w:t>
      </w:r>
      <w:r w:rsidRPr="00BC1A1B" w:rsidR="00D65B1B">
        <w:t xml:space="preserve"> </w:t>
      </w:r>
      <w:r w:rsidRPr="00BC1A1B">
        <w:t>pots</w:t>
      </w:r>
      <w:r w:rsidRPr="00BC1A1B" w:rsidR="00D65B1B">
        <w:t xml:space="preserve"> </w:t>
      </w:r>
      <w:r w:rsidRPr="00BC1A1B">
        <w:t>of</w:t>
      </w:r>
      <w:r w:rsidRPr="00BC1A1B" w:rsidR="00D65B1B">
        <w:t xml:space="preserve"> </w:t>
      </w:r>
      <w:r w:rsidRPr="00BC1A1B">
        <w:t>funding</w:t>
      </w:r>
      <w:r w:rsidRPr="00BC1A1B" w:rsidR="00D65B1B">
        <w:t xml:space="preserve"> </w:t>
      </w:r>
      <w:r w:rsidRPr="00BC1A1B">
        <w:t>that</w:t>
      </w:r>
      <w:r w:rsidRPr="00BC1A1B" w:rsidR="00D65B1B">
        <w:t xml:space="preserve"> </w:t>
      </w:r>
      <w:r w:rsidRPr="00BC1A1B">
        <w:t>it</w:t>
      </w:r>
      <w:r w:rsidRPr="00BC1A1B" w:rsidR="00D65B1B">
        <w:t xml:space="preserve"> </w:t>
      </w:r>
      <w:r w:rsidRPr="00BC1A1B">
        <w:t>has</w:t>
      </w:r>
      <w:r w:rsidRPr="00BC1A1B" w:rsidR="00D65B1B">
        <w:t xml:space="preserve"> </w:t>
      </w:r>
      <w:r w:rsidRPr="00BC1A1B">
        <w:t>given</w:t>
      </w:r>
      <w:r w:rsidRPr="00BC1A1B" w:rsidR="00D65B1B">
        <w:t xml:space="preserve"> </w:t>
      </w:r>
      <w:r w:rsidRPr="00BC1A1B">
        <w:t>is,</w:t>
      </w:r>
      <w:r w:rsidRPr="00BC1A1B" w:rsidR="00D65B1B">
        <w:t xml:space="preserve"> </w:t>
      </w:r>
      <w:r w:rsidRPr="00BC1A1B">
        <w:t>yet</w:t>
      </w:r>
      <w:r w:rsidRPr="00BC1A1B" w:rsidR="00D65B1B">
        <w:t xml:space="preserve"> </w:t>
      </w:r>
      <w:r w:rsidRPr="00BC1A1B">
        <w:t>again,</w:t>
      </w:r>
      <w:r w:rsidRPr="00BC1A1B" w:rsidR="00D65B1B">
        <w:t xml:space="preserve"> </w:t>
      </w:r>
      <w:r w:rsidRPr="00BC1A1B">
        <w:t>another</w:t>
      </w:r>
      <w:r w:rsidRPr="00BC1A1B" w:rsidR="00D65B1B">
        <w:t xml:space="preserve"> </w:t>
      </w:r>
      <w:r w:rsidRPr="00BC1A1B">
        <w:t>bidding</w:t>
      </w:r>
      <w:r w:rsidRPr="00BC1A1B" w:rsidR="00D65B1B">
        <w:t xml:space="preserve"> </w:t>
      </w:r>
      <w:r w:rsidRPr="00BC1A1B">
        <w:t>pot.</w:t>
      </w:r>
      <w:r w:rsidRPr="00BC1A1B" w:rsidR="00D65B1B">
        <w:t xml:space="preserve"> </w:t>
      </w:r>
      <w:r w:rsidRPr="00BC1A1B">
        <w:t>If</w:t>
      </w:r>
      <w:r w:rsidRPr="00BC1A1B" w:rsidR="00D65B1B">
        <w:t xml:space="preserve"> </w:t>
      </w:r>
      <w:r w:rsidRPr="00BC1A1B">
        <w:t>this</w:t>
      </w:r>
      <w:r w:rsidRPr="00BC1A1B" w:rsidR="00D65B1B">
        <w:t xml:space="preserve"> </w:t>
      </w:r>
      <w:r w:rsidRPr="00BC1A1B">
        <w:t>health</w:t>
      </w:r>
      <w:r w:rsidRPr="00BC1A1B" w:rsidR="00D65B1B">
        <w:t xml:space="preserve"> </w:t>
      </w:r>
      <w:r w:rsidRPr="00BC1A1B">
        <w:t>prevention</w:t>
      </w:r>
      <w:r w:rsidRPr="00BC1A1B" w:rsidR="00D65B1B">
        <w:t xml:space="preserve"> </w:t>
      </w:r>
      <w:r w:rsidRPr="00BC1A1B">
        <w:t>and</w:t>
      </w:r>
      <w:r w:rsidRPr="00BC1A1B" w:rsidR="00D65B1B">
        <w:t xml:space="preserve"> </w:t>
      </w:r>
      <w:r w:rsidRPr="00BC1A1B">
        <w:t>treatment</w:t>
      </w:r>
      <w:r w:rsidRPr="00BC1A1B" w:rsidR="00D65B1B">
        <w:t xml:space="preserve"> </w:t>
      </w:r>
      <w:r w:rsidRPr="00BC1A1B">
        <w:t>is</w:t>
      </w:r>
      <w:r w:rsidRPr="00BC1A1B" w:rsidR="00D65B1B">
        <w:t xml:space="preserve"> </w:t>
      </w:r>
      <w:r w:rsidRPr="00BC1A1B">
        <w:t>important,</w:t>
      </w:r>
      <w:r w:rsidRPr="00BC1A1B" w:rsidR="00D65B1B">
        <w:t xml:space="preserve"> </w:t>
      </w:r>
      <w:r w:rsidRPr="00BC1A1B">
        <w:t>it</w:t>
      </w:r>
      <w:r w:rsidRPr="00BC1A1B" w:rsidR="00D65B1B">
        <w:t xml:space="preserve"> </w:t>
      </w:r>
      <w:r w:rsidRPr="00BC1A1B">
        <w:t>is</w:t>
      </w:r>
      <w:r w:rsidRPr="00BC1A1B" w:rsidR="00D65B1B">
        <w:t xml:space="preserve"> </w:t>
      </w:r>
      <w:r w:rsidRPr="00BC1A1B">
        <w:t>important</w:t>
      </w:r>
      <w:r w:rsidRPr="00BC1A1B" w:rsidR="00D65B1B">
        <w:t xml:space="preserve"> </w:t>
      </w:r>
      <w:r w:rsidRPr="00BC1A1B">
        <w:t>for</w:t>
      </w:r>
      <w:r w:rsidRPr="00BC1A1B" w:rsidR="00D65B1B">
        <w:t xml:space="preserve"> </w:t>
      </w:r>
      <w:r w:rsidRPr="00BC1A1B">
        <w:t>all</w:t>
      </w:r>
      <w:r w:rsidRPr="00BC1A1B" w:rsidR="00D65B1B">
        <w:t xml:space="preserve"> </w:t>
      </w:r>
      <w:r w:rsidRPr="00BC1A1B">
        <w:t>councils</w:t>
      </w:r>
      <w:r w:rsidRPr="00BC1A1B" w:rsidR="00D65B1B">
        <w:t xml:space="preserve"> </w:t>
      </w:r>
      <w:r w:rsidRPr="00BC1A1B">
        <w:t>in</w:t>
      </w:r>
      <w:r w:rsidRPr="00BC1A1B" w:rsidR="00D65B1B">
        <w:t xml:space="preserve"> </w:t>
      </w:r>
      <w:r w:rsidRPr="00BC1A1B">
        <w:t>all</w:t>
      </w:r>
      <w:r w:rsidRPr="00BC1A1B" w:rsidR="00D65B1B">
        <w:t xml:space="preserve"> </w:t>
      </w:r>
      <w:r w:rsidRPr="00BC1A1B">
        <w:t>areas.</w:t>
      </w:r>
      <w:r w:rsidRPr="00BC1A1B">
        <w:t xml:space="preserve"> </w:t>
      </w:r>
      <w:r w:rsidRPr="00BC1A1B">
        <w:t>Where</w:t>
      </w:r>
      <w:r w:rsidRPr="00BC1A1B" w:rsidR="00D65B1B">
        <w:t xml:space="preserve"> </w:t>
      </w:r>
      <w:r w:rsidRPr="00BC1A1B">
        <w:t>there</w:t>
      </w:r>
      <w:r w:rsidRPr="00BC1A1B" w:rsidR="00D65B1B">
        <w:t xml:space="preserve"> </w:t>
      </w:r>
      <w:r w:rsidRPr="00BC1A1B">
        <w:t>are</w:t>
      </w:r>
      <w:r w:rsidRPr="00BC1A1B" w:rsidR="00D65B1B">
        <w:t xml:space="preserve"> </w:t>
      </w:r>
      <w:r w:rsidRPr="00BC1A1B">
        <w:t>other</w:t>
      </w:r>
      <w:r w:rsidRPr="00BC1A1B" w:rsidR="00D65B1B">
        <w:t xml:space="preserve"> </w:t>
      </w:r>
      <w:r w:rsidRPr="00BC1A1B">
        <w:t>D</w:t>
      </w:r>
      <w:r w:rsidRPr="00BC1A1B">
        <w:t>epartments</w:t>
      </w:r>
      <w:r w:rsidRPr="00BC1A1B" w:rsidR="00D65B1B">
        <w:t xml:space="preserve"> </w:t>
      </w:r>
      <w:r w:rsidRPr="00BC1A1B">
        <w:t>involved</w:t>
      </w:r>
      <w:r w:rsidRPr="00BC1A1B" w:rsidR="00D65B1B">
        <w:t xml:space="preserve"> </w:t>
      </w:r>
      <w:r w:rsidRPr="00BC1A1B">
        <w:t>with</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funding</w:t>
      </w:r>
      <w:r w:rsidRPr="00BC1A1B" w:rsidR="00D65B1B">
        <w:t xml:space="preserve"> </w:t>
      </w:r>
      <w:r w:rsidRPr="00BC1A1B">
        <w:t>streams,</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speed</w:t>
      </w:r>
      <w:r w:rsidRPr="00BC1A1B" w:rsidR="00D65B1B">
        <w:t xml:space="preserve"> </w:t>
      </w:r>
      <w:r w:rsidRPr="00BC1A1B">
        <w:t>those</w:t>
      </w:r>
      <w:r w:rsidRPr="00BC1A1B" w:rsidR="00D65B1B">
        <w:t xml:space="preserve"> </w:t>
      </w:r>
      <w:r w:rsidRPr="00BC1A1B">
        <w:t>up</w:t>
      </w:r>
      <w:r w:rsidRPr="00BC1A1B" w:rsidR="00D65B1B">
        <w:t xml:space="preserve"> </w:t>
      </w:r>
      <w:r w:rsidRPr="00BC1A1B">
        <w:t>and</w:t>
      </w:r>
      <w:r w:rsidRPr="00BC1A1B" w:rsidR="00D65B1B">
        <w:t xml:space="preserve"> </w:t>
      </w:r>
      <w:r w:rsidRPr="00BC1A1B">
        <w:t>get</w:t>
      </w:r>
      <w:r w:rsidRPr="00BC1A1B" w:rsidR="00D65B1B">
        <w:t xml:space="preserve"> </w:t>
      </w:r>
      <w:r w:rsidRPr="00BC1A1B">
        <w:t>them</w:t>
      </w:r>
      <w:r w:rsidRPr="00BC1A1B" w:rsidR="00D65B1B">
        <w:t xml:space="preserve"> </w:t>
      </w:r>
      <w:r w:rsidRPr="00BC1A1B">
        <w:t>going.</w:t>
      </w:r>
    </w:p>
    <w:p w:rsidR="008F49E8" w:rsidRPr="00BC1A1B" w:rsidP="008F49E8">
      <w:pPr>
        <w:pStyle w:val="Answer"/>
      </w:pPr>
      <w:r w:rsidRPr="00BC1A1B">
        <w:t>I</w:t>
      </w:r>
      <w:r w:rsidRPr="00BC1A1B" w:rsidR="00D65B1B">
        <w:t xml:space="preserve"> </w:t>
      </w:r>
      <w:r w:rsidRPr="00BC1A1B">
        <w:t>have</w:t>
      </w:r>
      <w:r w:rsidRPr="00BC1A1B" w:rsidR="00D65B1B">
        <w:t xml:space="preserve"> </w:t>
      </w:r>
      <w:r w:rsidRPr="00BC1A1B">
        <w:t>a</w:t>
      </w:r>
      <w:r w:rsidRPr="00BC1A1B" w:rsidR="00D65B1B">
        <w:t xml:space="preserve"> </w:t>
      </w:r>
      <w:r w:rsidRPr="00BC1A1B">
        <w:t>leisure</w:t>
      </w:r>
      <w:r w:rsidRPr="00BC1A1B" w:rsidR="00D65B1B">
        <w:t xml:space="preserve"> </w:t>
      </w:r>
      <w:r w:rsidRPr="00BC1A1B">
        <w:t>trust</w:t>
      </w:r>
      <w:r w:rsidRPr="00BC1A1B" w:rsidR="00D65B1B">
        <w:t xml:space="preserve"> </w:t>
      </w:r>
      <w:r w:rsidRPr="00BC1A1B">
        <w:t>in</w:t>
      </w:r>
      <w:r w:rsidRPr="00BC1A1B" w:rsidR="00D65B1B">
        <w:t xml:space="preserve"> </w:t>
      </w:r>
      <w:r w:rsidRPr="00BC1A1B">
        <w:t>Stevenage.</w:t>
      </w:r>
      <w:r w:rsidRPr="00BC1A1B" w:rsidR="00D65B1B">
        <w:t xml:space="preserve"> </w:t>
      </w:r>
      <w:r w:rsidRPr="00BC1A1B">
        <w:t>I</w:t>
      </w:r>
      <w:r w:rsidRPr="00BC1A1B" w:rsidR="00D65B1B">
        <w:t xml:space="preserve"> </w:t>
      </w:r>
      <w:r w:rsidRPr="00BC1A1B">
        <w:t>have</w:t>
      </w:r>
      <w:r w:rsidRPr="00BC1A1B" w:rsidR="00D65B1B">
        <w:t xml:space="preserve"> </w:t>
      </w:r>
      <w:r w:rsidRPr="00BC1A1B">
        <w:t>had</w:t>
      </w:r>
      <w:r w:rsidRPr="00BC1A1B" w:rsidR="00D65B1B">
        <w:t xml:space="preserve"> </w:t>
      </w:r>
      <w:r w:rsidRPr="00BC1A1B">
        <w:t>to</w:t>
      </w:r>
      <w:r w:rsidRPr="00BC1A1B" w:rsidR="00D65B1B">
        <w:t xml:space="preserve"> </w:t>
      </w:r>
      <w:r w:rsidRPr="00BC1A1B">
        <w:t>support</w:t>
      </w:r>
      <w:r w:rsidRPr="00BC1A1B" w:rsidR="00D65B1B">
        <w:t xml:space="preserve"> </w:t>
      </w:r>
      <w:r w:rsidRPr="00BC1A1B">
        <w:t>that</w:t>
      </w:r>
      <w:r w:rsidRPr="00BC1A1B" w:rsidR="00D65B1B">
        <w:t xml:space="preserve"> </w:t>
      </w:r>
      <w:r w:rsidRPr="00BC1A1B">
        <w:t>trust</w:t>
      </w:r>
      <w:r w:rsidRPr="00BC1A1B" w:rsidR="00D65B1B">
        <w:t xml:space="preserve"> </w:t>
      </w:r>
      <w:r w:rsidRPr="00BC1A1B">
        <w:t>to</w:t>
      </w:r>
      <w:r w:rsidRPr="00BC1A1B" w:rsidR="00D65B1B">
        <w:t xml:space="preserve"> </w:t>
      </w:r>
      <w:r w:rsidRPr="00BC1A1B">
        <w:t>keep</w:t>
      </w:r>
      <w:r w:rsidRPr="00BC1A1B" w:rsidR="00D65B1B">
        <w:t xml:space="preserve"> </w:t>
      </w:r>
      <w:r w:rsidRPr="00BC1A1B">
        <w:t>it</w:t>
      </w:r>
      <w:r w:rsidRPr="00BC1A1B" w:rsidR="00D65B1B">
        <w:t xml:space="preserve"> </w:t>
      </w:r>
      <w:r w:rsidRPr="00BC1A1B">
        <w:t>going</w:t>
      </w:r>
      <w:r w:rsidRPr="00BC1A1B" w:rsidR="001060F1">
        <w:t>. M</w:t>
      </w:r>
      <w:r w:rsidRPr="00BC1A1B">
        <w:t>any</w:t>
      </w:r>
      <w:r w:rsidRPr="00BC1A1B" w:rsidR="00D65B1B">
        <w:t xml:space="preserve"> </w:t>
      </w:r>
      <w:r w:rsidRPr="00BC1A1B">
        <w:t>other</w:t>
      </w:r>
      <w:r w:rsidRPr="00BC1A1B" w:rsidR="00D65B1B">
        <w:t xml:space="preserve"> </w:t>
      </w:r>
      <w:r w:rsidRPr="00BC1A1B">
        <w:t>councils</w:t>
      </w:r>
      <w:r w:rsidRPr="00BC1A1B" w:rsidR="00D65B1B">
        <w:t xml:space="preserve"> </w:t>
      </w:r>
      <w:r w:rsidRPr="00BC1A1B">
        <w:t>are</w:t>
      </w:r>
      <w:r w:rsidRPr="00BC1A1B" w:rsidR="00D65B1B">
        <w:t xml:space="preserve"> </w:t>
      </w:r>
      <w:r w:rsidRPr="00BC1A1B">
        <w:t>in</w:t>
      </w:r>
      <w:r w:rsidRPr="00BC1A1B" w:rsidR="00D65B1B">
        <w:t xml:space="preserve"> </w:t>
      </w:r>
      <w:r w:rsidRPr="00BC1A1B">
        <w:t>the</w:t>
      </w:r>
      <w:r w:rsidRPr="00BC1A1B" w:rsidR="00D65B1B">
        <w:t xml:space="preserve"> </w:t>
      </w:r>
      <w:r w:rsidRPr="00BC1A1B">
        <w:t>same</w:t>
      </w:r>
      <w:r w:rsidRPr="00BC1A1B" w:rsidR="00D65B1B">
        <w:t xml:space="preserve"> </w:t>
      </w:r>
      <w:r w:rsidRPr="00BC1A1B">
        <w:t>position.</w:t>
      </w:r>
      <w:r w:rsidRPr="00BC1A1B" w:rsidR="00D65B1B">
        <w:t xml:space="preserve"> </w:t>
      </w:r>
      <w:r w:rsidRPr="00BC1A1B">
        <w:t>We</w:t>
      </w:r>
      <w:r w:rsidRPr="00BC1A1B" w:rsidR="00D65B1B">
        <w:t xml:space="preserve"> </w:t>
      </w:r>
      <w:r w:rsidRPr="00BC1A1B">
        <w:t>could</w:t>
      </w:r>
      <w:r w:rsidRPr="00BC1A1B" w:rsidR="00D65B1B">
        <w:t xml:space="preserve"> </w:t>
      </w:r>
      <w:r w:rsidRPr="00BC1A1B">
        <w:t>not</w:t>
      </w:r>
      <w:r w:rsidRPr="00BC1A1B" w:rsidR="00D65B1B">
        <w:t xml:space="preserve"> </w:t>
      </w:r>
      <w:r w:rsidRPr="00BC1A1B">
        <w:t>get</w:t>
      </w:r>
      <w:r w:rsidRPr="00BC1A1B" w:rsidR="00D65B1B">
        <w:t xml:space="preserve"> </w:t>
      </w:r>
      <w:r w:rsidRPr="00BC1A1B">
        <w:t>an</w:t>
      </w:r>
      <w:r w:rsidRPr="00BC1A1B" w:rsidR="00D65B1B">
        <w:t xml:space="preserve"> </w:t>
      </w:r>
      <w:r w:rsidRPr="00BC1A1B">
        <w:t>answer</w:t>
      </w:r>
      <w:r w:rsidRPr="00BC1A1B" w:rsidR="00D65B1B">
        <w:t xml:space="preserve"> </w:t>
      </w:r>
      <w:r w:rsidRPr="00BC1A1B" w:rsidR="00220441">
        <w:t xml:space="preserve">for quite a long time </w:t>
      </w:r>
      <w:r w:rsidR="00220441">
        <w:t>on</w:t>
      </w:r>
      <w:r w:rsidRPr="00BC1A1B" w:rsidR="00D65B1B">
        <w:t xml:space="preserve"> </w:t>
      </w:r>
      <w:r w:rsidRPr="00BC1A1B">
        <w:t>whether</w:t>
      </w:r>
      <w:r w:rsidRPr="00BC1A1B" w:rsidR="00D65B1B">
        <w:t xml:space="preserve"> </w:t>
      </w:r>
      <w:r w:rsidRPr="00BC1A1B">
        <w:t>those</w:t>
      </w:r>
      <w:r w:rsidRPr="00BC1A1B" w:rsidR="00D65B1B">
        <w:t xml:space="preserve"> </w:t>
      </w:r>
      <w:r w:rsidRPr="00BC1A1B">
        <w:t>of</w:t>
      </w:r>
      <w:r w:rsidRPr="00BC1A1B" w:rsidR="00D65B1B">
        <w:t xml:space="preserve"> </w:t>
      </w:r>
      <w:r w:rsidRPr="00BC1A1B">
        <w:t>us</w:t>
      </w:r>
      <w:r w:rsidRPr="00BC1A1B" w:rsidR="00D65B1B">
        <w:t xml:space="preserve"> </w:t>
      </w:r>
      <w:r w:rsidRPr="00BC1A1B">
        <w:t>with</w:t>
      </w:r>
      <w:r w:rsidRPr="00BC1A1B" w:rsidR="00D65B1B">
        <w:t xml:space="preserve"> </w:t>
      </w:r>
      <w:r w:rsidRPr="00BC1A1B">
        <w:t>leisure</w:t>
      </w:r>
      <w:r w:rsidRPr="00BC1A1B" w:rsidR="00D65B1B">
        <w:t xml:space="preserve"> </w:t>
      </w:r>
      <w:r w:rsidRPr="00BC1A1B">
        <w:t>trusts</w:t>
      </w:r>
      <w:r w:rsidRPr="00BC1A1B" w:rsidR="00D65B1B">
        <w:t xml:space="preserve"> </w:t>
      </w:r>
      <w:r w:rsidRPr="00BC1A1B">
        <w:t>could</w:t>
      </w:r>
      <w:r w:rsidRPr="00BC1A1B" w:rsidR="00D65B1B">
        <w:t xml:space="preserve"> </w:t>
      </w:r>
      <w:r w:rsidRPr="00BC1A1B">
        <w:t>get</w:t>
      </w:r>
      <w:r w:rsidRPr="00BC1A1B" w:rsidR="00D65B1B">
        <w:t xml:space="preserve"> </w:t>
      </w:r>
      <w:r w:rsidRPr="00BC1A1B">
        <w:t>support</w:t>
      </w:r>
      <w:r w:rsidRPr="00BC1A1B" w:rsidR="00D65B1B">
        <w:t xml:space="preserve"> </w:t>
      </w:r>
      <w:r w:rsidRPr="00BC1A1B">
        <w:t>for</w:t>
      </w:r>
      <w:r w:rsidRPr="00BC1A1B" w:rsidR="00D65B1B">
        <w:t xml:space="preserve"> </w:t>
      </w:r>
      <w:r w:rsidRPr="00BC1A1B">
        <w:t>our</w:t>
      </w:r>
      <w:r w:rsidRPr="00BC1A1B" w:rsidR="00D65B1B">
        <w:t xml:space="preserve"> </w:t>
      </w:r>
      <w:r w:rsidRPr="00BC1A1B">
        <w:t>funding.</w:t>
      </w:r>
      <w:r w:rsidRPr="00BC1A1B" w:rsidR="00D65B1B">
        <w:t xml:space="preserve"> </w:t>
      </w:r>
      <w:r w:rsidRPr="00BC1A1B">
        <w:t>We</w:t>
      </w:r>
      <w:r w:rsidRPr="00BC1A1B" w:rsidR="00D65B1B">
        <w:t xml:space="preserve"> </w:t>
      </w:r>
      <w:r w:rsidRPr="00BC1A1B">
        <w:t>need</w:t>
      </w:r>
      <w:r w:rsidRPr="00BC1A1B" w:rsidR="00D65B1B">
        <w:t xml:space="preserve"> </w:t>
      </w:r>
      <w:r w:rsidRPr="00BC1A1B">
        <w:t>all</w:t>
      </w:r>
      <w:r w:rsidRPr="00BC1A1B" w:rsidR="00D65B1B">
        <w:t xml:space="preserve"> </w:t>
      </w:r>
      <w:r w:rsidRPr="00BC1A1B">
        <w:t>Departments</w:t>
      </w:r>
      <w:r w:rsidRPr="00BC1A1B" w:rsidR="00D65B1B">
        <w:t xml:space="preserve"> </w:t>
      </w:r>
      <w:r w:rsidRPr="00BC1A1B">
        <w:t>to</w:t>
      </w:r>
      <w:r w:rsidRPr="00BC1A1B" w:rsidR="00D65B1B">
        <w:t xml:space="preserve"> </w:t>
      </w:r>
      <w:r w:rsidRPr="00BC1A1B">
        <w:t>be</w:t>
      </w:r>
      <w:r w:rsidRPr="00BC1A1B" w:rsidR="00D65B1B">
        <w:t xml:space="preserve"> </w:t>
      </w:r>
      <w:r w:rsidRPr="00BC1A1B">
        <w:t>working</w:t>
      </w:r>
      <w:r w:rsidRPr="00BC1A1B" w:rsidR="00D65B1B">
        <w:t xml:space="preserve"> </w:t>
      </w:r>
      <w:r w:rsidRPr="00BC1A1B">
        <w:t>on</w:t>
      </w:r>
      <w:r w:rsidRPr="00BC1A1B" w:rsidR="00D65B1B">
        <w:t xml:space="preserve"> </w:t>
      </w:r>
      <w:r w:rsidRPr="00BC1A1B">
        <w:t>this</w:t>
      </w:r>
      <w:r w:rsidRPr="00BC1A1B" w:rsidR="001060F1">
        <w:t>,</w:t>
      </w:r>
      <w:r w:rsidRPr="00BC1A1B" w:rsidR="00D65B1B">
        <w:t xml:space="preserve"> </w:t>
      </w:r>
      <w:r w:rsidRPr="00BC1A1B">
        <w:t>and</w:t>
      </w:r>
      <w:r w:rsidRPr="00BC1A1B" w:rsidR="00D65B1B">
        <w:t xml:space="preserve"> </w:t>
      </w:r>
      <w:r w:rsidRPr="00BC1A1B">
        <w:t>the</w:t>
      </w:r>
      <w:r w:rsidRPr="00BC1A1B" w:rsidR="00D65B1B">
        <w:t xml:space="preserve"> </w:t>
      </w:r>
      <w:r w:rsidRPr="00BC1A1B">
        <w:t>same</w:t>
      </w:r>
      <w:r w:rsidRPr="00BC1A1B" w:rsidR="00D65B1B">
        <w:t xml:space="preserve"> </w:t>
      </w:r>
      <w:r w:rsidRPr="00BC1A1B" w:rsidR="001060F1">
        <w:t xml:space="preserve">is true </w:t>
      </w:r>
      <w:r w:rsidRPr="00BC1A1B">
        <w:t>for</w:t>
      </w:r>
      <w:r w:rsidRPr="00BC1A1B" w:rsidR="00D65B1B">
        <w:t xml:space="preserve"> </w:t>
      </w:r>
      <w:r w:rsidRPr="00BC1A1B">
        <w:t>the</w:t>
      </w:r>
      <w:r w:rsidRPr="00BC1A1B" w:rsidR="00D65B1B">
        <w:t xml:space="preserve"> </w:t>
      </w:r>
      <w:r w:rsidRPr="00BC1A1B">
        <w:t>Department</w:t>
      </w:r>
      <w:r w:rsidRPr="00BC1A1B" w:rsidR="00D65B1B">
        <w:t xml:space="preserve"> </w:t>
      </w:r>
      <w:r w:rsidRPr="00BC1A1B">
        <w:t>of</w:t>
      </w:r>
      <w:r w:rsidRPr="00BC1A1B" w:rsidR="00D65B1B">
        <w:t xml:space="preserve"> </w:t>
      </w:r>
      <w:r w:rsidRPr="00BC1A1B">
        <w:t>Health</w:t>
      </w:r>
      <w:r w:rsidRPr="00BC1A1B" w:rsidR="00D65B1B">
        <w:t xml:space="preserve"> </w:t>
      </w:r>
      <w:r w:rsidRPr="00BC1A1B">
        <w:t>and</w:t>
      </w:r>
      <w:r w:rsidRPr="00BC1A1B" w:rsidR="00D65B1B">
        <w:t xml:space="preserve"> </w:t>
      </w:r>
      <w:r w:rsidRPr="00BC1A1B">
        <w:t>Social</w:t>
      </w:r>
      <w:r w:rsidRPr="00BC1A1B" w:rsidR="00D65B1B">
        <w:t xml:space="preserve"> </w:t>
      </w:r>
      <w:r w:rsidRPr="00BC1A1B">
        <w:t>Care.</w:t>
      </w:r>
      <w:r w:rsidRPr="00BC1A1B" w:rsidR="00D65B1B">
        <w:t xml:space="preserve"> </w:t>
      </w:r>
      <w:r w:rsidRPr="00BC1A1B">
        <w:t>We</w:t>
      </w:r>
      <w:r w:rsidRPr="00BC1A1B" w:rsidR="00D65B1B">
        <w:t xml:space="preserve"> </w:t>
      </w:r>
      <w:r w:rsidRPr="00BC1A1B">
        <w:t>have</w:t>
      </w:r>
      <w:r w:rsidRPr="00BC1A1B" w:rsidR="00D65B1B">
        <w:t xml:space="preserve"> </w:t>
      </w:r>
      <w:r w:rsidRPr="00BC1A1B">
        <w:t>not</w:t>
      </w:r>
      <w:r w:rsidRPr="00BC1A1B" w:rsidR="00D65B1B">
        <w:t xml:space="preserve"> </w:t>
      </w:r>
      <w:r w:rsidRPr="00BC1A1B">
        <w:t>always</w:t>
      </w:r>
      <w:r w:rsidRPr="00BC1A1B" w:rsidR="00D65B1B">
        <w:t xml:space="preserve"> </w:t>
      </w:r>
      <w:r w:rsidRPr="00BC1A1B">
        <w:t>had</w:t>
      </w:r>
      <w:r w:rsidRPr="00BC1A1B" w:rsidR="00D65B1B">
        <w:t xml:space="preserve"> </w:t>
      </w:r>
      <w:r w:rsidRPr="00BC1A1B">
        <w:t>the</w:t>
      </w:r>
      <w:r w:rsidRPr="00BC1A1B" w:rsidR="00D65B1B">
        <w:t xml:space="preserve"> </w:t>
      </w:r>
      <w:r w:rsidRPr="00BC1A1B">
        <w:t>speediest</w:t>
      </w:r>
      <w:r w:rsidRPr="00BC1A1B" w:rsidR="00D65B1B">
        <w:t xml:space="preserve"> </w:t>
      </w:r>
      <w:r w:rsidRPr="00BC1A1B">
        <w:t>answers</w:t>
      </w:r>
      <w:r w:rsidRPr="00BC1A1B" w:rsidR="00D65B1B">
        <w:t xml:space="preserve"> </w:t>
      </w:r>
      <w:r w:rsidRPr="00BC1A1B">
        <w:t>on</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workstreams</w:t>
      </w:r>
      <w:r w:rsidRPr="00BC1A1B" w:rsidR="00D65B1B">
        <w:t xml:space="preserve"> </w:t>
      </w:r>
      <w:r w:rsidRPr="00BC1A1B">
        <w:t>we</w:t>
      </w:r>
      <w:r w:rsidRPr="00BC1A1B" w:rsidR="00D65B1B">
        <w:t xml:space="preserve"> </w:t>
      </w:r>
      <w:r w:rsidRPr="00BC1A1B">
        <w:t>have</w:t>
      </w:r>
      <w:r w:rsidRPr="00BC1A1B" w:rsidR="00D65B1B">
        <w:t xml:space="preserve"> </w:t>
      </w:r>
      <w:r w:rsidRPr="00BC1A1B">
        <w:t>undertaken</w:t>
      </w:r>
      <w:r w:rsidRPr="00BC1A1B" w:rsidR="00D65B1B">
        <w:t xml:space="preserve"> </w:t>
      </w:r>
      <w:r w:rsidRPr="00BC1A1B">
        <w:t>on</w:t>
      </w:r>
      <w:r w:rsidRPr="00BC1A1B" w:rsidR="00D65B1B">
        <w:t xml:space="preserve"> </w:t>
      </w:r>
      <w:r w:rsidRPr="00BC1A1B">
        <w:t>behalf</w:t>
      </w:r>
      <w:r w:rsidRPr="00BC1A1B" w:rsidR="00D65B1B">
        <w:t xml:space="preserve"> </w:t>
      </w:r>
      <w:r w:rsidRPr="00BC1A1B">
        <w:t>of</w:t>
      </w:r>
      <w:r w:rsidRPr="00BC1A1B" w:rsidR="00D65B1B">
        <w:t xml:space="preserve"> </w:t>
      </w:r>
      <w:r w:rsidRPr="00BC1A1B">
        <w:t>those</w:t>
      </w:r>
      <w:r w:rsidRPr="00BC1A1B" w:rsidR="00D65B1B">
        <w:t xml:space="preserve"> </w:t>
      </w:r>
      <w:r w:rsidRPr="00BC1A1B" w:rsidR="001060F1">
        <w:t>D</w:t>
      </w:r>
      <w:r w:rsidRPr="00BC1A1B">
        <w:t>epartments.</w:t>
      </w:r>
      <w:r w:rsidRPr="00BC1A1B" w:rsidR="00D65B1B">
        <w:t xml:space="preserve"> </w:t>
      </w:r>
      <w:r w:rsidRPr="00BC1A1B">
        <w:t>We</w:t>
      </w:r>
      <w:r w:rsidRPr="00BC1A1B" w:rsidR="00D65B1B">
        <w:t xml:space="preserve"> </w:t>
      </w:r>
      <w:r w:rsidRPr="00BC1A1B">
        <w:t>have</w:t>
      </w:r>
      <w:r w:rsidRPr="00BC1A1B" w:rsidR="00D65B1B">
        <w:t xml:space="preserve"> </w:t>
      </w:r>
      <w:r w:rsidRPr="00BC1A1B">
        <w:t>had</w:t>
      </w:r>
      <w:r w:rsidRPr="00BC1A1B" w:rsidR="00D65B1B">
        <w:t xml:space="preserve"> </w:t>
      </w:r>
      <w:r w:rsidRPr="00BC1A1B">
        <w:t>funding</w:t>
      </w:r>
      <w:r w:rsidRPr="00BC1A1B" w:rsidR="00D65B1B">
        <w:t xml:space="preserve"> </w:t>
      </w:r>
      <w:r w:rsidRPr="00BC1A1B">
        <w:t>coming</w:t>
      </w:r>
      <w:r w:rsidRPr="00BC1A1B" w:rsidR="00D65B1B">
        <w:t xml:space="preserve"> </w:t>
      </w:r>
      <w:r w:rsidRPr="00BC1A1B">
        <w:t>through.</w:t>
      </w:r>
      <w:r w:rsidRPr="00BC1A1B" w:rsidR="00D65B1B">
        <w:t xml:space="preserve"> </w:t>
      </w:r>
      <w:r w:rsidRPr="00BC1A1B">
        <w:t>It</w:t>
      </w:r>
      <w:r w:rsidRPr="00BC1A1B" w:rsidR="00D65B1B">
        <w:t xml:space="preserve"> </w:t>
      </w:r>
      <w:r w:rsidRPr="00BC1A1B">
        <w:t>may</w:t>
      </w:r>
      <w:r w:rsidRPr="00BC1A1B" w:rsidR="00D65B1B">
        <w:t xml:space="preserve"> </w:t>
      </w:r>
      <w:r w:rsidRPr="00BC1A1B">
        <w:t>not</w:t>
      </w:r>
      <w:r w:rsidRPr="00BC1A1B" w:rsidR="00D65B1B">
        <w:t xml:space="preserve"> </w:t>
      </w:r>
      <w:r w:rsidRPr="00BC1A1B">
        <w:t>have</w:t>
      </w:r>
      <w:r w:rsidRPr="00BC1A1B" w:rsidR="00D65B1B">
        <w:t xml:space="preserve"> </w:t>
      </w:r>
      <w:r w:rsidRPr="00BC1A1B">
        <w:t>quite</w:t>
      </w:r>
      <w:r w:rsidRPr="00BC1A1B" w:rsidR="00D65B1B">
        <w:t xml:space="preserve"> </w:t>
      </w:r>
      <w:r w:rsidRPr="00BC1A1B">
        <w:t>met</w:t>
      </w:r>
      <w:r w:rsidRPr="00BC1A1B" w:rsidR="00D65B1B">
        <w:t xml:space="preserve"> </w:t>
      </w:r>
      <w:r w:rsidRPr="00BC1A1B">
        <w:t>the,</w:t>
      </w:r>
      <w:r w:rsidRPr="00BC1A1B" w:rsidR="00D65B1B">
        <w:t xml:space="preserve"> </w:t>
      </w:r>
      <w:r w:rsidRPr="00BC1A1B">
        <w:t>“You</w:t>
      </w:r>
      <w:r w:rsidRPr="00BC1A1B" w:rsidR="00D65B1B">
        <w:t xml:space="preserve"> </w:t>
      </w:r>
      <w:r w:rsidRPr="00BC1A1B">
        <w:t>do</w:t>
      </w:r>
      <w:r w:rsidRPr="00BC1A1B" w:rsidR="00D65B1B">
        <w:t xml:space="preserve"> </w:t>
      </w:r>
      <w:r w:rsidRPr="00BC1A1B">
        <w:t>everything</w:t>
      </w:r>
      <w:r w:rsidRPr="00BC1A1B" w:rsidR="00D65B1B">
        <w:t xml:space="preserve"> </w:t>
      </w:r>
      <w:r w:rsidRPr="00BC1A1B">
        <w:t>you</w:t>
      </w:r>
      <w:r w:rsidRPr="00BC1A1B" w:rsidR="00D65B1B">
        <w:t xml:space="preserve"> </w:t>
      </w:r>
      <w:r w:rsidRPr="00BC1A1B">
        <w:t>need</w:t>
      </w:r>
      <w:r w:rsidRPr="00BC1A1B" w:rsidR="00D65B1B">
        <w:t xml:space="preserve"> </w:t>
      </w:r>
      <w:r w:rsidRPr="00BC1A1B">
        <w:t>and</w:t>
      </w:r>
      <w:r w:rsidRPr="00BC1A1B" w:rsidR="00D65B1B">
        <w:t xml:space="preserve"> </w:t>
      </w:r>
      <w:r w:rsidRPr="00BC1A1B">
        <w:t>we</w:t>
      </w:r>
      <w:r w:rsidRPr="00BC1A1B" w:rsidR="00D65B1B">
        <w:t xml:space="preserve"> </w:t>
      </w:r>
      <w:r w:rsidRPr="00BC1A1B">
        <w:t>will</w:t>
      </w:r>
      <w:r w:rsidRPr="00BC1A1B" w:rsidR="00D65B1B">
        <w:t xml:space="preserve"> </w:t>
      </w:r>
      <w:r w:rsidRPr="00BC1A1B">
        <w:t>fund</w:t>
      </w:r>
      <w:r w:rsidRPr="00BC1A1B" w:rsidR="00D65B1B">
        <w:t xml:space="preserve"> </w:t>
      </w:r>
      <w:r w:rsidRPr="00BC1A1B">
        <w:t>it</w:t>
      </w:r>
      <w:r w:rsidR="00220441">
        <w:t>,</w:t>
      </w:r>
      <w:r w:rsidRPr="00BC1A1B">
        <w:t>”</w:t>
      </w:r>
      <w:r w:rsidRPr="00BC1A1B" w:rsidR="00D65B1B">
        <w:t xml:space="preserve"> </w:t>
      </w:r>
      <w:r w:rsidRPr="00BC1A1B">
        <w:t>as</w:t>
      </w:r>
      <w:r w:rsidRPr="00BC1A1B" w:rsidR="00D65B1B">
        <w:t xml:space="preserve"> </w:t>
      </w:r>
      <w:r w:rsidRPr="00BC1A1B">
        <w:t>Steve</w:t>
      </w:r>
      <w:r w:rsidRPr="00BC1A1B" w:rsidR="00D65B1B">
        <w:t xml:space="preserve"> </w:t>
      </w:r>
      <w:r w:rsidRPr="00BC1A1B">
        <w:t>said,</w:t>
      </w:r>
      <w:r w:rsidRPr="00BC1A1B" w:rsidR="00D65B1B">
        <w:t xml:space="preserve"> </w:t>
      </w:r>
      <w:r w:rsidRPr="00BC1A1B">
        <w:t>and</w:t>
      </w:r>
      <w:r w:rsidRPr="00BC1A1B" w:rsidR="00D65B1B">
        <w:t xml:space="preserve"> </w:t>
      </w:r>
      <w:r w:rsidRPr="00BC1A1B">
        <w:t>that</w:t>
      </w:r>
      <w:r w:rsidRPr="00BC1A1B" w:rsidR="00D65B1B">
        <w:t xml:space="preserve"> </w:t>
      </w:r>
      <w:r w:rsidRPr="00BC1A1B">
        <w:t>is</w:t>
      </w:r>
      <w:r w:rsidRPr="00BC1A1B" w:rsidR="00D65B1B">
        <w:t xml:space="preserve"> </w:t>
      </w:r>
      <w:r w:rsidRPr="00BC1A1B">
        <w:t>what</w:t>
      </w:r>
      <w:r w:rsidRPr="00BC1A1B" w:rsidR="00D65B1B">
        <w:t xml:space="preserve"> </w:t>
      </w:r>
      <w:r w:rsidRPr="00BC1A1B">
        <w:t>has</w:t>
      </w:r>
      <w:r w:rsidRPr="00BC1A1B" w:rsidR="00D65B1B">
        <w:t xml:space="preserve"> </w:t>
      </w:r>
      <w:r w:rsidRPr="00BC1A1B">
        <w:t>left</w:t>
      </w:r>
      <w:r w:rsidRPr="00BC1A1B" w:rsidR="00D65B1B">
        <w:t xml:space="preserve"> </w:t>
      </w:r>
      <w:r w:rsidRPr="00BC1A1B">
        <w:t>us</w:t>
      </w:r>
      <w:r w:rsidRPr="00BC1A1B" w:rsidR="00D65B1B">
        <w:t xml:space="preserve"> </w:t>
      </w:r>
      <w:r w:rsidRPr="00BC1A1B">
        <w:t>with</w:t>
      </w:r>
      <w:r w:rsidRPr="00BC1A1B" w:rsidR="00D65B1B">
        <w:t xml:space="preserve"> </w:t>
      </w:r>
      <w:r w:rsidRPr="00BC1A1B">
        <w:t>the</w:t>
      </w:r>
      <w:r w:rsidRPr="00BC1A1B" w:rsidR="00D65B1B">
        <w:t xml:space="preserve"> </w:t>
      </w:r>
      <w:r w:rsidRPr="00BC1A1B">
        <w:t>gaps</w:t>
      </w:r>
      <w:r w:rsidRPr="00BC1A1B" w:rsidR="00D65B1B">
        <w:t xml:space="preserve"> </w:t>
      </w:r>
      <w:r w:rsidRPr="00BC1A1B">
        <w:t>that</w:t>
      </w:r>
      <w:r w:rsidRPr="00BC1A1B" w:rsidR="00D65B1B">
        <w:t xml:space="preserve"> </w:t>
      </w:r>
      <w:r w:rsidRPr="00BC1A1B">
        <w:t>we</w:t>
      </w:r>
      <w:r w:rsidRPr="00BC1A1B" w:rsidR="00D65B1B">
        <w:t xml:space="preserve"> </w:t>
      </w:r>
      <w:r w:rsidRPr="00BC1A1B">
        <w:t>continue</w:t>
      </w:r>
      <w:r w:rsidRPr="00BC1A1B" w:rsidR="00D65B1B">
        <w:t xml:space="preserve"> </w:t>
      </w:r>
      <w:r w:rsidRPr="00BC1A1B">
        <w:t>to</w:t>
      </w:r>
      <w:r w:rsidRPr="00BC1A1B" w:rsidR="00D65B1B">
        <w:t xml:space="preserve"> </w:t>
      </w:r>
      <w:r w:rsidRPr="00BC1A1B">
        <w:t>explore</w:t>
      </w:r>
      <w:r w:rsidRPr="00BC1A1B" w:rsidR="00D65B1B">
        <w:t xml:space="preserve"> </w:t>
      </w:r>
      <w:r w:rsidRPr="00BC1A1B">
        <w:t>and</w:t>
      </w:r>
      <w:r w:rsidRPr="00BC1A1B" w:rsidR="00D65B1B">
        <w:t xml:space="preserve"> </w:t>
      </w:r>
      <w:r w:rsidRPr="00BC1A1B" w:rsidR="001060F1">
        <w:t xml:space="preserve">that </w:t>
      </w:r>
      <w:r w:rsidRPr="00BC1A1B">
        <w:t>will</w:t>
      </w:r>
      <w:r w:rsidRPr="00BC1A1B" w:rsidR="00D65B1B">
        <w:t xml:space="preserve"> </w:t>
      </w:r>
      <w:r w:rsidRPr="00BC1A1B">
        <w:t>get</w:t>
      </w:r>
      <w:r w:rsidRPr="00BC1A1B" w:rsidR="00D65B1B">
        <w:t xml:space="preserve"> </w:t>
      </w:r>
      <w:r w:rsidRPr="00BC1A1B">
        <w:t>worse</w:t>
      </w:r>
      <w:r w:rsidRPr="00BC1A1B" w:rsidR="00D65B1B">
        <w:t xml:space="preserve"> </w:t>
      </w:r>
      <w:r w:rsidRPr="00BC1A1B">
        <w:t>next</w:t>
      </w:r>
      <w:r w:rsidRPr="00BC1A1B" w:rsidR="00D65B1B">
        <w:t xml:space="preserve"> </w:t>
      </w:r>
      <w:r w:rsidRPr="00BC1A1B">
        <w:t>year</w:t>
      </w:r>
      <w:r w:rsidRPr="00BC1A1B" w:rsidR="00D65B1B">
        <w:t xml:space="preserve"> </w:t>
      </w:r>
      <w:r w:rsidRPr="00BC1A1B">
        <w:t>if</w:t>
      </w:r>
      <w:r w:rsidRPr="00BC1A1B" w:rsidR="00D65B1B">
        <w:t xml:space="preserve"> </w:t>
      </w:r>
      <w:r w:rsidRPr="00BC1A1B">
        <w:t>we</w:t>
      </w:r>
      <w:r w:rsidRPr="00BC1A1B" w:rsidR="00D65B1B">
        <w:t xml:space="preserve"> </w:t>
      </w:r>
      <w:r w:rsidRPr="00BC1A1B">
        <w:t>are</w:t>
      </w:r>
      <w:r w:rsidRPr="00BC1A1B" w:rsidR="00D65B1B">
        <w:t xml:space="preserve"> </w:t>
      </w:r>
      <w:r w:rsidRPr="00BC1A1B">
        <w:t>not</w:t>
      </w:r>
      <w:r w:rsidRPr="00BC1A1B" w:rsidR="00D65B1B">
        <w:t xml:space="preserve"> </w:t>
      </w:r>
      <w:r w:rsidRPr="00BC1A1B">
        <w:t>careful.</w:t>
      </w:r>
      <w:r w:rsidRPr="00BC1A1B" w:rsidR="00D65B1B">
        <w:t xml:space="preserve"> </w:t>
      </w:r>
    </w:p>
    <w:p w:rsidR="008F49E8" w:rsidRPr="00BC1A1B" w:rsidP="008F49E8">
      <w:pPr>
        <w:pStyle w:val="Question"/>
        <w:numPr>
          <w:ilvl w:val="0"/>
          <w:numId w:val="9"/>
        </w:numPr>
      </w:pPr>
      <w:sdt>
        <w:sdtPr>
          <w:alias w:val="Member"/>
          <w:tag w:val="&lt;Member mnisId='4406' dodsId='106168'&gt;"/>
          <w:id w:val="2109533703"/>
          <w:placeholder>
            <w:docPart w:val="4323F1317DDC46579DD689506F074A70"/>
          </w:placeholder>
          <w:richText/>
        </w:sdtPr>
        <w:sdtContent>
          <w:r w:rsidRPr="00BC1A1B">
            <w:rPr>
              <w:b/>
            </w:rPr>
            <w:t>Mary</w:t>
          </w:r>
          <w:r w:rsidRPr="00BC1A1B" w:rsidR="00D65B1B">
            <w:rPr>
              <w:b/>
            </w:rPr>
            <w:t xml:space="preserve"> </w:t>
          </w:r>
          <w:r w:rsidRPr="00BC1A1B">
            <w:rPr>
              <w:b/>
            </w:rPr>
            <w:t>Robinson:</w:t>
          </w:r>
        </w:sdtContent>
      </w:sdt>
      <w:r w:rsidRPr="00BC1A1B" w:rsidR="00D65B1B">
        <w:t xml:space="preserve"> </w:t>
      </w:r>
      <w:r w:rsidRPr="00BC1A1B">
        <w:t>Should</w:t>
      </w:r>
      <w:r w:rsidRPr="00BC1A1B" w:rsidR="00D65B1B">
        <w:t xml:space="preserve"> </w:t>
      </w:r>
      <w:r w:rsidRPr="00BC1A1B">
        <w:t>we</w:t>
      </w:r>
      <w:r w:rsidRPr="00BC1A1B" w:rsidR="00D65B1B">
        <w:t xml:space="preserve"> </w:t>
      </w:r>
      <w:r w:rsidRPr="00BC1A1B">
        <w:t>not</w:t>
      </w:r>
      <w:r w:rsidRPr="00BC1A1B" w:rsidR="00D65B1B">
        <w:t xml:space="preserve"> </w:t>
      </w:r>
      <w:r w:rsidRPr="00BC1A1B">
        <w:t>just</w:t>
      </w:r>
      <w:r w:rsidRPr="00BC1A1B" w:rsidR="00D65B1B">
        <w:t xml:space="preserve"> </w:t>
      </w:r>
      <w:r w:rsidRPr="00BC1A1B">
        <w:t>accept</w:t>
      </w:r>
      <w:r w:rsidR="00220441">
        <w:t xml:space="preserve"> </w:t>
      </w:r>
      <w:r w:rsidRPr="00BC1A1B">
        <w:t>that,</w:t>
      </w:r>
      <w:r w:rsidRPr="00BC1A1B" w:rsidR="00D65B1B">
        <w:t xml:space="preserve"> </w:t>
      </w:r>
      <w:r w:rsidRPr="00BC1A1B">
        <w:t>for</w:t>
      </w:r>
      <w:r w:rsidRPr="00BC1A1B" w:rsidR="00D65B1B">
        <w:t xml:space="preserve"> </w:t>
      </w:r>
      <w:r w:rsidRPr="00BC1A1B">
        <w:t>the</w:t>
      </w:r>
      <w:r w:rsidRPr="00BC1A1B" w:rsidR="00D65B1B">
        <w:t xml:space="preserve"> </w:t>
      </w:r>
      <w:r w:rsidRPr="00BC1A1B">
        <w:t>short</w:t>
      </w:r>
      <w:r w:rsidRPr="00BC1A1B">
        <w:noBreakHyphen/>
        <w:t>term,</w:t>
      </w:r>
      <w:r w:rsidRPr="00BC1A1B" w:rsidR="00D65B1B">
        <w:t xml:space="preserve"> </w:t>
      </w:r>
      <w:r w:rsidRPr="00BC1A1B">
        <w:t>targeted</w:t>
      </w:r>
      <w:r w:rsidRPr="00BC1A1B" w:rsidR="00D65B1B">
        <w:t xml:space="preserve"> </w:t>
      </w:r>
      <w:r w:rsidRPr="00BC1A1B">
        <w:t>grant</w:t>
      </w:r>
      <w:r w:rsidRPr="00BC1A1B" w:rsidR="00D65B1B">
        <w:t xml:space="preserve"> </w:t>
      </w:r>
      <w:r w:rsidRPr="00BC1A1B">
        <w:t>funding</w:t>
      </w:r>
      <w:r w:rsidRPr="00BC1A1B" w:rsidR="00D65B1B">
        <w:t xml:space="preserve"> </w:t>
      </w:r>
      <w:r w:rsidRPr="00BC1A1B">
        <w:t>by</w:t>
      </w:r>
      <w:r w:rsidRPr="00BC1A1B" w:rsidR="00D65B1B">
        <w:t xml:space="preserve"> </w:t>
      </w:r>
      <w:r w:rsidRPr="00BC1A1B">
        <w:t>central</w:t>
      </w:r>
      <w:r w:rsidRPr="00BC1A1B" w:rsidR="00D65B1B">
        <w:t xml:space="preserve"> </w:t>
      </w:r>
      <w:r w:rsidRPr="00BC1A1B">
        <w:t>Government</w:t>
      </w:r>
      <w:r w:rsidRPr="00BC1A1B" w:rsidR="00D65B1B">
        <w:t xml:space="preserve"> </w:t>
      </w:r>
      <w:r w:rsidRPr="00BC1A1B">
        <w:t>is</w:t>
      </w:r>
      <w:r w:rsidRPr="00BC1A1B" w:rsidR="00D65B1B">
        <w:t xml:space="preserve"> </w:t>
      </w:r>
      <w:r w:rsidRPr="00BC1A1B">
        <w:t>the</w:t>
      </w:r>
      <w:r w:rsidRPr="00BC1A1B" w:rsidR="00D65B1B">
        <w:t xml:space="preserve"> </w:t>
      </w:r>
      <w:r w:rsidRPr="00BC1A1B">
        <w:t>only</w:t>
      </w:r>
      <w:r w:rsidRPr="00BC1A1B" w:rsidR="00D65B1B">
        <w:t xml:space="preserve"> </w:t>
      </w:r>
      <w:r w:rsidRPr="00BC1A1B">
        <w:t>solution</w:t>
      </w:r>
      <w:r w:rsidRPr="00BC1A1B" w:rsidR="001060F1">
        <w:t>,</w:t>
      </w:r>
      <w:r w:rsidRPr="00BC1A1B" w:rsidR="00D65B1B">
        <w:t xml:space="preserve"> </w:t>
      </w:r>
      <w:r w:rsidRPr="00BC1A1B">
        <w:t>and</w:t>
      </w:r>
      <w:r w:rsidRPr="00BC1A1B" w:rsidR="00D65B1B">
        <w:t xml:space="preserve"> </w:t>
      </w:r>
      <w:r w:rsidRPr="00BC1A1B">
        <w:t>councils</w:t>
      </w:r>
      <w:r w:rsidRPr="00BC1A1B" w:rsidR="00D65B1B">
        <w:t xml:space="preserve"> </w:t>
      </w:r>
      <w:r w:rsidRPr="00BC1A1B">
        <w:t>will</w:t>
      </w:r>
      <w:r w:rsidRPr="00BC1A1B" w:rsidR="00D65B1B">
        <w:t xml:space="preserve"> </w:t>
      </w:r>
      <w:r w:rsidRPr="00BC1A1B">
        <w:t>just</w:t>
      </w:r>
      <w:r w:rsidRPr="00BC1A1B" w:rsidR="00D65B1B">
        <w:t xml:space="preserve"> </w:t>
      </w:r>
      <w:r w:rsidRPr="00BC1A1B">
        <w:t>have</w:t>
      </w:r>
      <w:r w:rsidRPr="00BC1A1B" w:rsidR="00D65B1B">
        <w:t xml:space="preserve"> </w:t>
      </w:r>
      <w:r w:rsidRPr="00BC1A1B">
        <w:t>to</w:t>
      </w:r>
      <w:r w:rsidRPr="00BC1A1B" w:rsidR="00D65B1B">
        <w:t xml:space="preserve"> </w:t>
      </w:r>
      <w:r w:rsidRPr="00BC1A1B">
        <w:t>sacrifice</w:t>
      </w:r>
      <w:r w:rsidRPr="00BC1A1B" w:rsidR="00D65B1B">
        <w:t xml:space="preserve"> </w:t>
      </w:r>
      <w:r w:rsidRPr="00BC1A1B">
        <w:t>some</w:t>
      </w:r>
      <w:r w:rsidRPr="00BC1A1B" w:rsidR="00D65B1B">
        <w:t xml:space="preserve"> </w:t>
      </w:r>
      <w:r w:rsidRPr="00BC1A1B">
        <w:t>discretion</w:t>
      </w:r>
      <w:r w:rsidRPr="00BC1A1B" w:rsidR="00D65B1B">
        <w:t xml:space="preserve"> </w:t>
      </w:r>
      <w:r w:rsidRPr="00BC1A1B">
        <w:t>on</w:t>
      </w:r>
      <w:r w:rsidRPr="00BC1A1B" w:rsidR="00D65B1B">
        <w:t xml:space="preserve"> </w:t>
      </w:r>
      <w:r w:rsidRPr="00BC1A1B">
        <w:t>tax</w:t>
      </w:r>
      <w:r w:rsidRPr="00BC1A1B" w:rsidR="00D65B1B">
        <w:t xml:space="preserve"> </w:t>
      </w:r>
      <w:r w:rsidRPr="00BC1A1B">
        <w:t>and</w:t>
      </w:r>
      <w:r w:rsidRPr="00BC1A1B" w:rsidR="00D65B1B">
        <w:t xml:space="preserve"> </w:t>
      </w:r>
      <w:r w:rsidRPr="00BC1A1B">
        <w:t>spend</w:t>
      </w:r>
      <w:r w:rsidRPr="00BC1A1B" w:rsidR="00D65B1B">
        <w:t xml:space="preserve"> </w:t>
      </w:r>
      <w:r w:rsidRPr="00BC1A1B">
        <w:t>levels?</w:t>
      </w:r>
    </w:p>
    <w:p w:rsidR="008F49E8" w:rsidRPr="00BC1A1B" w:rsidP="008F49E8">
      <w:pPr>
        <w:pStyle w:val="Answer"/>
      </w:pPr>
      <w:sdt>
        <w:sdtPr>
          <w:alias w:val="Witness"/>
          <w:id w:val="-1414006742"/>
          <w:placeholder>
            <w:docPart w:val="4323F1317DDC46579DD689506F074A70"/>
          </w:placeholder>
          <w:richText/>
        </w:sdtPr>
        <w:sdtContent>
          <w:r w:rsidR="003051CB">
            <w:rPr>
              <w:b/>
              <w:i/>
            </w:rPr>
            <w:t>Councillor</w:t>
          </w:r>
          <w:r w:rsidRPr="00BC1A1B" w:rsidR="001060F1">
            <w:rPr>
              <w:b/>
              <w:i/>
            </w:rPr>
            <w:t xml:space="preserve"> Taylor:</w:t>
          </w:r>
        </w:sdtContent>
      </w:sdt>
      <w:r w:rsidRPr="00BC1A1B" w:rsidR="00D65B1B">
        <w:t xml:space="preserve"> </w:t>
      </w:r>
      <w:r w:rsidRPr="00BC1A1B">
        <w:t>We</w:t>
      </w:r>
      <w:r w:rsidRPr="00BC1A1B" w:rsidR="00D65B1B">
        <w:t xml:space="preserve"> </w:t>
      </w:r>
      <w:r w:rsidRPr="00BC1A1B">
        <w:t>need</w:t>
      </w:r>
      <w:r w:rsidRPr="00BC1A1B" w:rsidR="00D65B1B">
        <w:t xml:space="preserve"> </w:t>
      </w:r>
      <w:r w:rsidRPr="00BC1A1B">
        <w:t>the</w:t>
      </w:r>
      <w:r w:rsidRPr="00BC1A1B" w:rsidR="00D65B1B">
        <w:t xml:space="preserve"> </w:t>
      </w:r>
      <w:r w:rsidRPr="00BC1A1B">
        <w:t>certainty</w:t>
      </w:r>
      <w:r w:rsidRPr="00BC1A1B" w:rsidR="00D65B1B">
        <w:t xml:space="preserve"> </w:t>
      </w:r>
      <w:r w:rsidRPr="00BC1A1B">
        <w:t>for</w:t>
      </w:r>
      <w:r w:rsidRPr="00BC1A1B" w:rsidR="00D65B1B">
        <w:t xml:space="preserve"> </w:t>
      </w:r>
      <w:r w:rsidRPr="00BC1A1B">
        <w:t>our</w:t>
      </w:r>
      <w:r w:rsidRPr="00BC1A1B" w:rsidR="00D65B1B">
        <w:t xml:space="preserve"> </w:t>
      </w:r>
      <w:r w:rsidRPr="00BC1A1B">
        <w:t>funding.</w:t>
      </w:r>
      <w:r w:rsidRPr="00BC1A1B" w:rsidR="00D65B1B">
        <w:t xml:space="preserve"> </w:t>
      </w:r>
      <w:r w:rsidRPr="00BC1A1B">
        <w:t>We</w:t>
      </w:r>
      <w:r w:rsidRPr="00BC1A1B" w:rsidR="00D65B1B">
        <w:t xml:space="preserve"> </w:t>
      </w:r>
      <w:r w:rsidRPr="00BC1A1B">
        <w:t>constantly</w:t>
      </w:r>
      <w:r w:rsidRPr="00BC1A1B" w:rsidR="00D65B1B">
        <w:t xml:space="preserve"> </w:t>
      </w:r>
      <w:r w:rsidRPr="00BC1A1B">
        <w:t>face</w:t>
      </w:r>
      <w:r w:rsidRPr="00BC1A1B" w:rsidR="00D65B1B">
        <w:t xml:space="preserve"> </w:t>
      </w:r>
      <w:r w:rsidRPr="00BC1A1B">
        <w:t>these</w:t>
      </w:r>
      <w:r w:rsidRPr="00BC1A1B" w:rsidR="00D65B1B">
        <w:t xml:space="preserve"> </w:t>
      </w:r>
      <w:r w:rsidRPr="00BC1A1B">
        <w:t>funding</w:t>
      </w:r>
      <w:r w:rsidRPr="00BC1A1B" w:rsidR="00D65B1B">
        <w:t xml:space="preserve"> </w:t>
      </w:r>
      <w:r w:rsidRPr="00BC1A1B">
        <w:t>pots</w:t>
      </w:r>
      <w:r w:rsidR="00220441">
        <w:t>,</w:t>
      </w:r>
      <w:r w:rsidRPr="00BC1A1B" w:rsidR="00D65B1B">
        <w:t xml:space="preserve"> </w:t>
      </w:r>
      <w:r w:rsidRPr="00BC1A1B">
        <w:t>and</w:t>
      </w:r>
      <w:r w:rsidRPr="00BC1A1B" w:rsidR="00D65B1B">
        <w:t xml:space="preserve"> </w:t>
      </w:r>
      <w:r w:rsidRPr="00BC1A1B">
        <w:t>then</w:t>
      </w:r>
      <w:r w:rsidRPr="00BC1A1B" w:rsidR="00D65B1B">
        <w:t xml:space="preserve"> </w:t>
      </w:r>
      <w:r w:rsidRPr="00BC1A1B">
        <w:t>we</w:t>
      </w:r>
      <w:r w:rsidRPr="00BC1A1B" w:rsidR="00D65B1B">
        <w:t xml:space="preserve"> </w:t>
      </w:r>
      <w:r w:rsidRPr="00BC1A1B">
        <w:t>are</w:t>
      </w:r>
      <w:r w:rsidRPr="00BC1A1B" w:rsidR="00D65B1B">
        <w:t xml:space="preserve"> </w:t>
      </w:r>
      <w:r w:rsidRPr="00BC1A1B">
        <w:t>waiting</w:t>
      </w:r>
      <w:r w:rsidRPr="00BC1A1B" w:rsidR="00D65B1B">
        <w:t xml:space="preserve"> </w:t>
      </w:r>
      <w:r w:rsidRPr="00BC1A1B">
        <w:t>months</w:t>
      </w:r>
      <w:r w:rsidRPr="00BC1A1B" w:rsidR="00D65B1B">
        <w:t xml:space="preserve"> </w:t>
      </w:r>
      <w:r w:rsidRPr="00BC1A1B">
        <w:t>and</w:t>
      </w:r>
      <w:r w:rsidRPr="00BC1A1B" w:rsidR="00D65B1B">
        <w:t xml:space="preserve"> </w:t>
      </w:r>
      <w:r w:rsidRPr="00BC1A1B">
        <w:t>months</w:t>
      </w:r>
      <w:r w:rsidRPr="00BC1A1B" w:rsidR="00D65B1B">
        <w:t xml:space="preserve"> </w:t>
      </w:r>
      <w:r w:rsidRPr="00BC1A1B">
        <w:t>to</w:t>
      </w:r>
      <w:r w:rsidRPr="00BC1A1B" w:rsidR="00D65B1B">
        <w:t xml:space="preserve"> </w:t>
      </w:r>
      <w:r w:rsidRPr="00BC1A1B">
        <w:t>find</w:t>
      </w:r>
      <w:r w:rsidRPr="00BC1A1B" w:rsidR="00D65B1B">
        <w:t xml:space="preserve"> </w:t>
      </w:r>
      <w:r w:rsidRPr="00BC1A1B">
        <w:t>out</w:t>
      </w:r>
      <w:r w:rsidRPr="00BC1A1B" w:rsidR="00D65B1B">
        <w:t xml:space="preserve"> </w:t>
      </w:r>
      <w:r w:rsidRPr="00BC1A1B">
        <w:t>whether</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get</w:t>
      </w:r>
      <w:r w:rsidRPr="00BC1A1B" w:rsidR="00D65B1B">
        <w:t xml:space="preserve"> </w:t>
      </w:r>
      <w:r w:rsidRPr="00BC1A1B">
        <w:t>the</w:t>
      </w:r>
      <w:r w:rsidRPr="00BC1A1B" w:rsidR="00D65B1B">
        <w:t xml:space="preserve"> </w:t>
      </w:r>
      <w:r w:rsidRPr="00BC1A1B">
        <w:t>funding</w:t>
      </w:r>
      <w:r w:rsidRPr="00BC1A1B" w:rsidR="00D65B1B">
        <w:t xml:space="preserve"> </w:t>
      </w:r>
      <w:r w:rsidRPr="00BC1A1B">
        <w:t>or</w:t>
      </w:r>
      <w:r w:rsidRPr="00BC1A1B" w:rsidR="00D65B1B">
        <w:t xml:space="preserve"> </w:t>
      </w:r>
      <w:r w:rsidRPr="00BC1A1B">
        <w:t>not.</w:t>
      </w:r>
      <w:r w:rsidRPr="00BC1A1B" w:rsidR="00D65B1B">
        <w:t xml:space="preserve"> </w:t>
      </w:r>
      <w:r w:rsidRPr="00BC1A1B">
        <w:t>The</w:t>
      </w:r>
      <w:r w:rsidRPr="00BC1A1B" w:rsidR="00D65B1B">
        <w:t xml:space="preserve"> </w:t>
      </w:r>
      <w:r w:rsidRPr="00BC1A1B">
        <w:t>Next</w:t>
      </w:r>
      <w:r w:rsidRPr="00BC1A1B" w:rsidR="00D65B1B">
        <w:t xml:space="preserve"> </w:t>
      </w:r>
      <w:r w:rsidRPr="00BC1A1B">
        <w:t>Steps</w:t>
      </w:r>
      <w:r w:rsidRPr="00BC1A1B" w:rsidR="00D65B1B">
        <w:t xml:space="preserve"> </w:t>
      </w:r>
      <w:r w:rsidRPr="00BC1A1B">
        <w:t>funding</w:t>
      </w:r>
      <w:r w:rsidRPr="00BC1A1B" w:rsidR="00D65B1B">
        <w:t xml:space="preserve"> </w:t>
      </w:r>
      <w:r w:rsidRPr="00BC1A1B">
        <w:t>is</w:t>
      </w:r>
      <w:r w:rsidRPr="00BC1A1B" w:rsidR="00D65B1B">
        <w:t xml:space="preserve"> </w:t>
      </w:r>
      <w:r w:rsidRPr="00BC1A1B">
        <w:t>a</w:t>
      </w:r>
      <w:r w:rsidRPr="00BC1A1B" w:rsidR="00D65B1B">
        <w:t xml:space="preserve"> </w:t>
      </w:r>
      <w:r w:rsidRPr="00BC1A1B">
        <w:t>good</w:t>
      </w:r>
      <w:r w:rsidRPr="00BC1A1B" w:rsidR="00D65B1B">
        <w:t xml:space="preserve"> </w:t>
      </w:r>
      <w:r w:rsidRPr="00BC1A1B">
        <w:t>example</w:t>
      </w:r>
      <w:r w:rsidRPr="00BC1A1B" w:rsidR="00D65B1B">
        <w:t xml:space="preserve"> </w:t>
      </w:r>
      <w:r w:rsidRPr="00BC1A1B">
        <w:t>of</w:t>
      </w:r>
      <w:r w:rsidRPr="00BC1A1B" w:rsidR="00D65B1B">
        <w:t xml:space="preserve"> </w:t>
      </w:r>
      <w:r w:rsidRPr="00BC1A1B">
        <w:t>that.</w:t>
      </w:r>
      <w:r w:rsidRPr="00BC1A1B" w:rsidR="00D65B1B">
        <w:t xml:space="preserve"> </w:t>
      </w:r>
      <w:r w:rsidRPr="00BC1A1B">
        <w:t>Some</w:t>
      </w:r>
      <w:r w:rsidRPr="00BC1A1B" w:rsidR="00D65B1B">
        <w:t xml:space="preserve"> </w:t>
      </w:r>
      <w:r w:rsidRPr="00BC1A1B">
        <w:t>councils</w:t>
      </w:r>
      <w:r w:rsidRPr="00BC1A1B" w:rsidR="00D65B1B">
        <w:t xml:space="preserve"> </w:t>
      </w:r>
      <w:r w:rsidRPr="00BC1A1B">
        <w:t>will</w:t>
      </w:r>
      <w:r w:rsidRPr="00BC1A1B" w:rsidR="00D65B1B">
        <w:t xml:space="preserve"> </w:t>
      </w:r>
      <w:r w:rsidRPr="00BC1A1B">
        <w:t>have</w:t>
      </w:r>
      <w:r w:rsidRPr="00BC1A1B" w:rsidR="001060F1">
        <w:t xml:space="preserve"> got</w:t>
      </w:r>
      <w:r w:rsidRPr="00BC1A1B" w:rsidR="00D65B1B">
        <w:t xml:space="preserve"> </w:t>
      </w:r>
      <w:r w:rsidRPr="00BC1A1B">
        <w:t>Next</w:t>
      </w:r>
      <w:r w:rsidRPr="00BC1A1B" w:rsidR="00D65B1B">
        <w:t xml:space="preserve"> </w:t>
      </w:r>
      <w:r w:rsidRPr="00BC1A1B">
        <w:t>Steps</w:t>
      </w:r>
      <w:r w:rsidRPr="00BC1A1B" w:rsidR="00D65B1B">
        <w:t xml:space="preserve"> </w:t>
      </w:r>
      <w:r w:rsidRPr="00BC1A1B">
        <w:t>funding</w:t>
      </w:r>
      <w:r w:rsidRPr="00BC1A1B" w:rsidR="00D65B1B">
        <w:t xml:space="preserve"> </w:t>
      </w:r>
      <w:r w:rsidRPr="00BC1A1B">
        <w:t>to</w:t>
      </w:r>
      <w:r w:rsidRPr="00BC1A1B" w:rsidR="00D65B1B">
        <w:t xml:space="preserve"> </w:t>
      </w:r>
      <w:r w:rsidRPr="00BC1A1B">
        <w:t>help</w:t>
      </w:r>
      <w:r w:rsidRPr="00BC1A1B" w:rsidR="00D65B1B">
        <w:t xml:space="preserve"> </w:t>
      </w:r>
      <w:r w:rsidRPr="00BC1A1B">
        <w:t>our</w:t>
      </w:r>
      <w:r w:rsidRPr="00BC1A1B" w:rsidR="00D65B1B">
        <w:t xml:space="preserve"> </w:t>
      </w:r>
      <w:r w:rsidRPr="00BC1A1B">
        <w:t>rough</w:t>
      </w:r>
      <w:r w:rsidRPr="00BC1A1B" w:rsidR="00D65B1B">
        <w:t xml:space="preserve"> </w:t>
      </w:r>
      <w:r w:rsidRPr="00BC1A1B">
        <w:t>sleepers</w:t>
      </w:r>
      <w:r w:rsidRPr="00BC1A1B" w:rsidR="00D65B1B">
        <w:t xml:space="preserve"> </w:t>
      </w:r>
      <w:r w:rsidRPr="00BC1A1B">
        <w:t>go</w:t>
      </w:r>
      <w:r w:rsidRPr="00BC1A1B" w:rsidR="00D65B1B">
        <w:t xml:space="preserve"> </w:t>
      </w:r>
      <w:r w:rsidRPr="00BC1A1B">
        <w:t>from</w:t>
      </w:r>
      <w:r w:rsidRPr="00BC1A1B" w:rsidR="00D65B1B">
        <w:t xml:space="preserve"> </w:t>
      </w:r>
      <w:r w:rsidRPr="00BC1A1B">
        <w:t>the</w:t>
      </w:r>
      <w:r w:rsidRPr="00BC1A1B" w:rsidR="00D65B1B">
        <w:t xml:space="preserve"> </w:t>
      </w:r>
      <w:r w:rsidRPr="00BC1A1B">
        <w:t>hotels</w:t>
      </w:r>
      <w:r w:rsidRPr="00BC1A1B" w:rsidR="00D65B1B">
        <w:t xml:space="preserve"> </w:t>
      </w:r>
      <w:r w:rsidRPr="00BC1A1B">
        <w:t>where</w:t>
      </w:r>
      <w:r w:rsidRPr="00BC1A1B" w:rsidR="00D65B1B">
        <w:t xml:space="preserve"> </w:t>
      </w:r>
      <w:r w:rsidRPr="00BC1A1B">
        <w:t>we</w:t>
      </w:r>
      <w:r w:rsidRPr="00BC1A1B" w:rsidR="00D65B1B">
        <w:t xml:space="preserve"> </w:t>
      </w:r>
      <w:r w:rsidRPr="00BC1A1B">
        <w:t>put</w:t>
      </w:r>
      <w:r w:rsidRPr="00BC1A1B" w:rsidR="00D65B1B">
        <w:t xml:space="preserve"> </w:t>
      </w:r>
      <w:r w:rsidRPr="00BC1A1B">
        <w:t>them</w:t>
      </w:r>
      <w:r w:rsidRPr="00BC1A1B" w:rsidR="00D65B1B">
        <w:t xml:space="preserve"> </w:t>
      </w:r>
      <w:r w:rsidRPr="00BC1A1B">
        <w:t>up</w:t>
      </w:r>
      <w:r w:rsidRPr="00BC1A1B" w:rsidR="00D65B1B">
        <w:t xml:space="preserve"> </w:t>
      </w:r>
      <w:r w:rsidRPr="00BC1A1B">
        <w:t>initially</w:t>
      </w:r>
      <w:r w:rsidRPr="00BC1A1B" w:rsidR="00D65B1B">
        <w:t xml:space="preserve"> </w:t>
      </w:r>
      <w:r w:rsidRPr="00BC1A1B">
        <w:t>into</w:t>
      </w:r>
      <w:r w:rsidRPr="00BC1A1B" w:rsidR="00D65B1B">
        <w:t xml:space="preserve"> </w:t>
      </w:r>
      <w:r w:rsidRPr="00BC1A1B">
        <w:t>a</w:t>
      </w:r>
      <w:r w:rsidRPr="00BC1A1B" w:rsidR="00D65B1B">
        <w:t xml:space="preserve"> </w:t>
      </w:r>
      <w:r w:rsidRPr="00BC1A1B">
        <w:t>more</w:t>
      </w:r>
      <w:r w:rsidRPr="00BC1A1B" w:rsidR="00D65B1B">
        <w:t xml:space="preserve"> </w:t>
      </w:r>
      <w:r w:rsidRPr="00BC1A1B">
        <w:t>sustainable</w:t>
      </w:r>
      <w:r w:rsidRPr="00BC1A1B" w:rsidR="00D65B1B">
        <w:t xml:space="preserve"> </w:t>
      </w:r>
      <w:r w:rsidRPr="00BC1A1B">
        <w:t>accommodation</w:t>
      </w:r>
      <w:r w:rsidRPr="00BC1A1B" w:rsidR="00D65B1B">
        <w:t xml:space="preserve"> </w:t>
      </w:r>
      <w:r w:rsidRPr="00BC1A1B">
        <w:t>zone.</w:t>
      </w:r>
      <w:r w:rsidRPr="00BC1A1B" w:rsidR="00D65B1B">
        <w:t xml:space="preserve"> </w:t>
      </w:r>
      <w:r w:rsidRPr="00BC1A1B">
        <w:t>We</w:t>
      </w:r>
      <w:r w:rsidRPr="00BC1A1B" w:rsidR="00D65B1B">
        <w:t xml:space="preserve"> </w:t>
      </w:r>
      <w:r w:rsidRPr="00BC1A1B">
        <w:t>had</w:t>
      </w:r>
      <w:r w:rsidRPr="00BC1A1B" w:rsidR="00D65B1B">
        <w:t xml:space="preserve"> </w:t>
      </w:r>
      <w:r w:rsidRPr="00BC1A1B">
        <w:t>to</w:t>
      </w:r>
      <w:r w:rsidRPr="00BC1A1B" w:rsidR="00D65B1B">
        <w:t xml:space="preserve"> </w:t>
      </w:r>
      <w:r w:rsidRPr="00BC1A1B">
        <w:t>bid</w:t>
      </w:r>
      <w:r w:rsidRPr="00BC1A1B" w:rsidR="00D65B1B">
        <w:t xml:space="preserve"> </w:t>
      </w:r>
      <w:r w:rsidRPr="00BC1A1B">
        <w:t>into</w:t>
      </w:r>
      <w:r w:rsidRPr="00BC1A1B" w:rsidR="00D65B1B">
        <w:t xml:space="preserve"> </w:t>
      </w:r>
      <w:r w:rsidRPr="00BC1A1B">
        <w:t>the</w:t>
      </w:r>
      <w:r w:rsidRPr="00BC1A1B" w:rsidR="00D65B1B">
        <w:t xml:space="preserve"> </w:t>
      </w:r>
      <w:r w:rsidRPr="00BC1A1B">
        <w:t>pot</w:t>
      </w:r>
      <w:r w:rsidRPr="00BC1A1B" w:rsidR="00D65B1B">
        <w:t xml:space="preserve"> </w:t>
      </w:r>
      <w:r w:rsidRPr="00BC1A1B">
        <w:t>to</w:t>
      </w:r>
      <w:r w:rsidRPr="00BC1A1B" w:rsidR="00D65B1B">
        <w:t xml:space="preserve"> </w:t>
      </w:r>
      <w:r w:rsidRPr="00BC1A1B">
        <w:t>get</w:t>
      </w:r>
      <w:r w:rsidRPr="00BC1A1B" w:rsidR="00D65B1B">
        <w:t xml:space="preserve"> </w:t>
      </w:r>
      <w:r w:rsidRPr="00BC1A1B">
        <w:t>that</w:t>
      </w:r>
      <w:r w:rsidRPr="00BC1A1B" w:rsidR="00D65B1B">
        <w:t xml:space="preserve"> </w:t>
      </w:r>
      <w:r w:rsidRPr="00BC1A1B">
        <w:t>Next</w:t>
      </w:r>
      <w:r w:rsidRPr="00BC1A1B" w:rsidR="00D65B1B">
        <w:t xml:space="preserve"> </w:t>
      </w:r>
      <w:r w:rsidRPr="00BC1A1B">
        <w:t>Steps</w:t>
      </w:r>
      <w:r w:rsidRPr="00BC1A1B" w:rsidR="00D65B1B">
        <w:t xml:space="preserve"> </w:t>
      </w:r>
      <w:r w:rsidRPr="00BC1A1B">
        <w:t>funding.</w:t>
      </w:r>
      <w:r w:rsidRPr="00BC1A1B" w:rsidR="00D65B1B">
        <w:t xml:space="preserve"> </w:t>
      </w:r>
      <w:r w:rsidRPr="00BC1A1B">
        <w:t>I</w:t>
      </w:r>
      <w:r w:rsidRPr="00BC1A1B" w:rsidR="00D65B1B">
        <w:t xml:space="preserve"> </w:t>
      </w:r>
      <w:r w:rsidRPr="00BC1A1B">
        <w:t>was</w:t>
      </w:r>
      <w:r w:rsidRPr="00BC1A1B" w:rsidR="00D65B1B">
        <w:t xml:space="preserve"> </w:t>
      </w:r>
      <w:r w:rsidRPr="00BC1A1B">
        <w:t>lucky.</w:t>
      </w:r>
      <w:r w:rsidRPr="00BC1A1B" w:rsidR="00D65B1B">
        <w:t xml:space="preserve"> </w:t>
      </w:r>
      <w:r w:rsidRPr="00BC1A1B">
        <w:t>We</w:t>
      </w:r>
      <w:r w:rsidRPr="00BC1A1B" w:rsidR="00D65B1B">
        <w:t xml:space="preserve"> </w:t>
      </w:r>
      <w:r w:rsidRPr="00BC1A1B" w:rsidR="001060F1">
        <w:t xml:space="preserve">got </w:t>
      </w:r>
      <w:r w:rsidRPr="00BC1A1B">
        <w:t>some</w:t>
      </w:r>
      <w:r w:rsidRPr="00BC1A1B" w:rsidR="00D65B1B">
        <w:t xml:space="preserve"> </w:t>
      </w:r>
      <w:r w:rsidRPr="00BC1A1B">
        <w:t>of</w:t>
      </w:r>
      <w:r w:rsidRPr="00BC1A1B" w:rsidR="00D65B1B">
        <w:t xml:space="preserve"> </w:t>
      </w:r>
      <w:r w:rsidRPr="00BC1A1B">
        <w:t>it</w:t>
      </w:r>
      <w:r w:rsidR="00220441">
        <w:t>,</w:t>
      </w:r>
      <w:r w:rsidRPr="00BC1A1B" w:rsidR="00D65B1B">
        <w:t xml:space="preserve"> </w:t>
      </w:r>
      <w:r w:rsidRPr="00BC1A1B">
        <w:t>and</w:t>
      </w:r>
      <w:r w:rsidRPr="00BC1A1B" w:rsidR="00D65B1B">
        <w:t xml:space="preserve"> </w:t>
      </w:r>
      <w:r w:rsidRPr="00BC1A1B">
        <w:t>we</w:t>
      </w:r>
      <w:r w:rsidRPr="00BC1A1B" w:rsidR="00D65B1B">
        <w:t xml:space="preserve"> </w:t>
      </w:r>
      <w:r w:rsidRPr="00BC1A1B">
        <w:t>will</w:t>
      </w:r>
      <w:r w:rsidRPr="00BC1A1B" w:rsidR="00D65B1B">
        <w:t xml:space="preserve"> </w:t>
      </w:r>
      <w:r w:rsidRPr="00BC1A1B">
        <w:t>be</w:t>
      </w:r>
      <w:r w:rsidRPr="00BC1A1B" w:rsidR="00D65B1B">
        <w:t xml:space="preserve"> </w:t>
      </w:r>
      <w:r w:rsidRPr="00BC1A1B">
        <w:t>developing</w:t>
      </w:r>
      <w:r w:rsidRPr="00BC1A1B" w:rsidR="00D65B1B">
        <w:t xml:space="preserve"> </w:t>
      </w:r>
      <w:r w:rsidRPr="00BC1A1B">
        <w:t>some</w:t>
      </w:r>
      <w:r w:rsidRPr="00BC1A1B" w:rsidR="00D65B1B">
        <w:t xml:space="preserve"> </w:t>
      </w:r>
      <w:r w:rsidRPr="00BC1A1B">
        <w:t>homes</w:t>
      </w:r>
      <w:r w:rsidRPr="00BC1A1B" w:rsidR="00D65B1B">
        <w:t xml:space="preserve"> </w:t>
      </w:r>
      <w:r w:rsidRPr="00BC1A1B">
        <w:t>for</w:t>
      </w:r>
      <w:r w:rsidRPr="00BC1A1B" w:rsidR="00D65B1B">
        <w:t xml:space="preserve"> </w:t>
      </w:r>
      <w:r w:rsidRPr="00BC1A1B">
        <w:t>our</w:t>
      </w:r>
      <w:r w:rsidRPr="00BC1A1B" w:rsidR="00D65B1B">
        <w:t xml:space="preserve"> </w:t>
      </w:r>
      <w:r w:rsidRPr="00BC1A1B">
        <w:t>rough</w:t>
      </w:r>
      <w:r w:rsidRPr="00BC1A1B" w:rsidR="00D65B1B">
        <w:t xml:space="preserve"> </w:t>
      </w:r>
      <w:r w:rsidRPr="00BC1A1B">
        <w:t>sleepers</w:t>
      </w:r>
      <w:r w:rsidRPr="00BC1A1B" w:rsidR="00D65B1B">
        <w:t xml:space="preserve"> </w:t>
      </w:r>
      <w:r w:rsidRPr="00BC1A1B">
        <w:t>for</w:t>
      </w:r>
      <w:r w:rsidRPr="00BC1A1B" w:rsidR="00D65B1B">
        <w:t xml:space="preserve"> </w:t>
      </w:r>
      <w:r w:rsidRPr="00BC1A1B">
        <w:t>their</w:t>
      </w:r>
      <w:r w:rsidRPr="00BC1A1B" w:rsidR="00D65B1B">
        <w:t xml:space="preserve"> </w:t>
      </w:r>
      <w:r w:rsidRPr="00BC1A1B">
        <w:t>next</w:t>
      </w:r>
      <w:r w:rsidRPr="00BC1A1B" w:rsidR="001060F1">
        <w:t>-</w:t>
      </w:r>
      <w:r w:rsidRPr="00BC1A1B">
        <w:t>stage</w:t>
      </w:r>
      <w:r w:rsidRPr="00BC1A1B" w:rsidR="00D65B1B">
        <w:t xml:space="preserve"> </w:t>
      </w:r>
      <w:r w:rsidRPr="00BC1A1B">
        <w:t>accommodation,</w:t>
      </w:r>
      <w:r w:rsidRPr="00BC1A1B" w:rsidR="00D65B1B">
        <w:t xml:space="preserve"> </w:t>
      </w:r>
      <w:r w:rsidRPr="00BC1A1B">
        <w:t>but</w:t>
      </w:r>
      <w:r w:rsidRPr="00BC1A1B" w:rsidR="00D65B1B">
        <w:t xml:space="preserve"> </w:t>
      </w:r>
      <w:r w:rsidRPr="00BC1A1B">
        <w:t>it</w:t>
      </w:r>
      <w:r w:rsidRPr="00BC1A1B" w:rsidR="00D65B1B">
        <w:t xml:space="preserve"> </w:t>
      </w:r>
      <w:r w:rsidRPr="00BC1A1B">
        <w:t>should</w:t>
      </w:r>
      <w:r w:rsidRPr="00BC1A1B" w:rsidR="00D65B1B">
        <w:t xml:space="preserve"> </w:t>
      </w:r>
      <w:r w:rsidRPr="00BC1A1B">
        <w:t>not</w:t>
      </w:r>
      <w:r w:rsidRPr="00BC1A1B" w:rsidR="00D65B1B">
        <w:t xml:space="preserve"> </w:t>
      </w:r>
      <w:r w:rsidRPr="00BC1A1B">
        <w:t>be</w:t>
      </w:r>
      <w:r w:rsidRPr="00BC1A1B" w:rsidR="00D65B1B">
        <w:t xml:space="preserve"> </w:t>
      </w:r>
      <w:r w:rsidRPr="00BC1A1B">
        <w:t>a</w:t>
      </w:r>
      <w:r w:rsidRPr="00BC1A1B" w:rsidR="00D65B1B">
        <w:t xml:space="preserve"> </w:t>
      </w:r>
      <w:r w:rsidRPr="00BC1A1B">
        <w:t>matter</w:t>
      </w:r>
      <w:r w:rsidRPr="00BC1A1B" w:rsidR="00D65B1B">
        <w:t xml:space="preserve"> </w:t>
      </w:r>
      <w:r w:rsidRPr="00BC1A1B">
        <w:t>of</w:t>
      </w:r>
      <w:r w:rsidRPr="00BC1A1B" w:rsidR="00D65B1B">
        <w:t xml:space="preserve"> </w:t>
      </w:r>
      <w:r w:rsidRPr="00BC1A1B">
        <w:t>whether</w:t>
      </w:r>
      <w:r w:rsidRPr="00BC1A1B" w:rsidR="00D65B1B">
        <w:t xml:space="preserve"> </w:t>
      </w:r>
      <w:r w:rsidRPr="00BC1A1B">
        <w:t>you</w:t>
      </w:r>
      <w:r w:rsidRPr="00BC1A1B" w:rsidR="00D65B1B">
        <w:t xml:space="preserve"> </w:t>
      </w:r>
      <w:r w:rsidRPr="00BC1A1B">
        <w:t>are</w:t>
      </w:r>
      <w:r w:rsidRPr="00BC1A1B" w:rsidR="00D65B1B">
        <w:t xml:space="preserve"> </w:t>
      </w:r>
      <w:r w:rsidRPr="00BC1A1B">
        <w:t>in</w:t>
      </w:r>
      <w:r w:rsidRPr="00BC1A1B" w:rsidR="00D65B1B">
        <w:t xml:space="preserve"> </w:t>
      </w:r>
      <w:r w:rsidRPr="00BC1A1B">
        <w:t>the</w:t>
      </w:r>
      <w:r w:rsidRPr="00BC1A1B" w:rsidR="00D65B1B">
        <w:t xml:space="preserve"> </w:t>
      </w:r>
      <w:r w:rsidRPr="00BC1A1B">
        <w:t>lucky</w:t>
      </w:r>
      <w:r w:rsidRPr="00BC1A1B" w:rsidR="00D65B1B">
        <w:t xml:space="preserve"> </w:t>
      </w:r>
      <w:r w:rsidRPr="00BC1A1B">
        <w:t>dip</w:t>
      </w:r>
      <w:r w:rsidRPr="00BC1A1B" w:rsidR="00D65B1B">
        <w:t xml:space="preserve"> </w:t>
      </w:r>
      <w:r w:rsidRPr="00BC1A1B">
        <w:t>and</w:t>
      </w:r>
      <w:r w:rsidRPr="00BC1A1B" w:rsidR="00D65B1B">
        <w:t xml:space="preserve"> </w:t>
      </w:r>
      <w:r w:rsidRPr="00BC1A1B">
        <w:t>you</w:t>
      </w:r>
      <w:r w:rsidRPr="00BC1A1B" w:rsidR="00D65B1B">
        <w:t xml:space="preserve"> </w:t>
      </w:r>
      <w:r w:rsidRPr="00BC1A1B">
        <w:t>are</w:t>
      </w:r>
      <w:r w:rsidRPr="00BC1A1B" w:rsidR="00D65B1B">
        <w:t xml:space="preserve"> </w:t>
      </w:r>
      <w:r w:rsidRPr="00BC1A1B">
        <w:t>lucky</w:t>
      </w:r>
      <w:r w:rsidRPr="00BC1A1B" w:rsidR="00D65B1B">
        <w:t xml:space="preserve"> </w:t>
      </w:r>
      <w:r w:rsidRPr="00BC1A1B">
        <w:t>coming</w:t>
      </w:r>
      <w:r w:rsidRPr="00BC1A1B" w:rsidR="00D65B1B">
        <w:t xml:space="preserve"> </w:t>
      </w:r>
      <w:r w:rsidRPr="00BC1A1B">
        <w:t>out</w:t>
      </w:r>
      <w:r w:rsidRPr="00BC1A1B" w:rsidR="00D65B1B">
        <w:t xml:space="preserve"> </w:t>
      </w:r>
      <w:r w:rsidRPr="00BC1A1B">
        <w:t>of</w:t>
      </w:r>
      <w:r w:rsidRPr="00BC1A1B" w:rsidR="00D65B1B">
        <w:t xml:space="preserve"> </w:t>
      </w:r>
      <w:r w:rsidRPr="00BC1A1B">
        <w:t>it.</w:t>
      </w:r>
      <w:r w:rsidRPr="00BC1A1B" w:rsidR="00D65B1B">
        <w:t xml:space="preserve"> </w:t>
      </w:r>
      <w:r w:rsidRPr="00BC1A1B">
        <w:t>It</w:t>
      </w:r>
      <w:r w:rsidRPr="00BC1A1B" w:rsidR="00D65B1B">
        <w:t xml:space="preserve"> </w:t>
      </w:r>
      <w:r w:rsidRPr="00BC1A1B">
        <w:t>should</w:t>
      </w:r>
      <w:r w:rsidRPr="00BC1A1B" w:rsidR="00D65B1B">
        <w:t xml:space="preserve"> </w:t>
      </w:r>
      <w:r w:rsidRPr="00BC1A1B">
        <w:t>be</w:t>
      </w:r>
      <w:r w:rsidRPr="00BC1A1B" w:rsidR="00D65B1B">
        <w:t xml:space="preserve"> </w:t>
      </w:r>
      <w:r w:rsidRPr="00BC1A1B">
        <w:t>a</w:t>
      </w:r>
      <w:r w:rsidRPr="00BC1A1B" w:rsidR="00D65B1B">
        <w:t xml:space="preserve"> </w:t>
      </w:r>
      <w:r w:rsidRPr="00BC1A1B">
        <w:t>matter</w:t>
      </w:r>
      <w:r w:rsidRPr="00BC1A1B" w:rsidR="00D65B1B">
        <w:t xml:space="preserve"> </w:t>
      </w:r>
      <w:r w:rsidRPr="00BC1A1B">
        <w:t>of,</w:t>
      </w:r>
      <w:r w:rsidRPr="00BC1A1B" w:rsidR="00D65B1B">
        <w:t xml:space="preserve"> </w:t>
      </w:r>
      <w:r w:rsidRPr="00BC1A1B">
        <w:t>if</w:t>
      </w:r>
      <w:r w:rsidRPr="00BC1A1B" w:rsidR="00D65B1B">
        <w:t xml:space="preserve"> </w:t>
      </w:r>
      <w:r w:rsidRPr="00BC1A1B">
        <w:t>you</w:t>
      </w:r>
      <w:r w:rsidRPr="00BC1A1B" w:rsidR="00D65B1B">
        <w:t xml:space="preserve"> </w:t>
      </w:r>
      <w:r w:rsidRPr="00BC1A1B">
        <w:t>need</w:t>
      </w:r>
      <w:r w:rsidRPr="00BC1A1B" w:rsidR="00D65B1B">
        <w:t xml:space="preserve"> </w:t>
      </w:r>
      <w:r w:rsidRPr="00BC1A1B">
        <w:t>it,</w:t>
      </w:r>
      <w:r w:rsidRPr="00BC1A1B" w:rsidR="00D65B1B">
        <w:t xml:space="preserve"> </w:t>
      </w:r>
      <w:r w:rsidRPr="00BC1A1B">
        <w:t>you</w:t>
      </w:r>
      <w:r w:rsidRPr="00BC1A1B" w:rsidR="00D65B1B">
        <w:t xml:space="preserve"> </w:t>
      </w:r>
      <w:r w:rsidRPr="00BC1A1B">
        <w:t>should</w:t>
      </w:r>
      <w:r w:rsidRPr="00BC1A1B" w:rsidR="00D65B1B">
        <w:t xml:space="preserve"> </w:t>
      </w:r>
      <w:r w:rsidRPr="00BC1A1B">
        <w:t>be</w:t>
      </w:r>
      <w:r w:rsidRPr="00BC1A1B" w:rsidR="00D65B1B">
        <w:t xml:space="preserve"> </w:t>
      </w:r>
      <w:r w:rsidRPr="00BC1A1B">
        <w:t>able</w:t>
      </w:r>
      <w:r w:rsidRPr="00BC1A1B" w:rsidR="00D65B1B">
        <w:t xml:space="preserve"> </w:t>
      </w:r>
      <w:r w:rsidRPr="00BC1A1B">
        <w:t>to</w:t>
      </w:r>
      <w:r w:rsidRPr="00BC1A1B" w:rsidR="00D65B1B">
        <w:t xml:space="preserve"> </w:t>
      </w:r>
      <w:r w:rsidRPr="00BC1A1B">
        <w:t>access</w:t>
      </w:r>
      <w:r w:rsidRPr="00BC1A1B" w:rsidR="00D65B1B">
        <w:t xml:space="preserve"> </w:t>
      </w:r>
      <w:r w:rsidRPr="00BC1A1B">
        <w:t>that</w:t>
      </w:r>
      <w:r w:rsidRPr="00BC1A1B" w:rsidR="00D65B1B">
        <w:t xml:space="preserve"> </w:t>
      </w:r>
      <w:r w:rsidRPr="00BC1A1B">
        <w:t>funding.</w:t>
      </w:r>
      <w:r w:rsidRPr="00BC1A1B" w:rsidR="00D65B1B">
        <w:t xml:space="preserve"> </w:t>
      </w:r>
      <w:r w:rsidRPr="00BC1A1B">
        <w:t>These</w:t>
      </w:r>
      <w:r w:rsidRPr="00BC1A1B" w:rsidR="00D65B1B">
        <w:t xml:space="preserve"> </w:t>
      </w:r>
      <w:r w:rsidRPr="00BC1A1B">
        <w:t>one</w:t>
      </w:r>
      <w:r w:rsidR="00220441">
        <w:t>-</w:t>
      </w:r>
      <w:r w:rsidRPr="00BC1A1B">
        <w:t>off</w:t>
      </w:r>
      <w:r w:rsidRPr="00BC1A1B" w:rsidR="00D65B1B">
        <w:t xml:space="preserve"> </w:t>
      </w:r>
      <w:r w:rsidRPr="00BC1A1B">
        <w:t>pots</w:t>
      </w:r>
      <w:r w:rsidRPr="00BC1A1B" w:rsidR="00D65B1B">
        <w:t xml:space="preserve"> </w:t>
      </w:r>
      <w:r w:rsidRPr="00BC1A1B">
        <w:t>create</w:t>
      </w:r>
      <w:r w:rsidRPr="00BC1A1B" w:rsidR="00D65B1B">
        <w:t xml:space="preserve"> </w:t>
      </w:r>
      <w:r w:rsidRPr="00BC1A1B">
        <w:t>so</w:t>
      </w:r>
      <w:r w:rsidRPr="00BC1A1B" w:rsidR="00D65B1B">
        <w:t xml:space="preserve"> </w:t>
      </w:r>
      <w:r w:rsidRPr="00BC1A1B">
        <w:t>much</w:t>
      </w:r>
      <w:r w:rsidRPr="00BC1A1B" w:rsidR="00D65B1B">
        <w:t xml:space="preserve"> </w:t>
      </w:r>
      <w:r w:rsidRPr="00BC1A1B">
        <w:t>work</w:t>
      </w:r>
      <w:r w:rsidRPr="00BC1A1B" w:rsidR="00D65B1B">
        <w:t xml:space="preserve"> </w:t>
      </w:r>
      <w:r w:rsidRPr="00BC1A1B">
        <w:t>for</w:t>
      </w:r>
      <w:r w:rsidRPr="00BC1A1B" w:rsidR="00D65B1B">
        <w:t xml:space="preserve"> </w:t>
      </w:r>
      <w:r w:rsidRPr="00BC1A1B">
        <w:t>all</w:t>
      </w:r>
      <w:r w:rsidRPr="00BC1A1B" w:rsidR="00D65B1B">
        <w:t xml:space="preserve"> </w:t>
      </w:r>
      <w:r w:rsidRPr="00BC1A1B">
        <w:t>of</w:t>
      </w:r>
      <w:r w:rsidRPr="00BC1A1B" w:rsidR="00D65B1B">
        <w:t xml:space="preserve"> </w:t>
      </w:r>
      <w:r w:rsidRPr="00BC1A1B">
        <w:t>us</w:t>
      </w:r>
      <w:r w:rsidR="00220441">
        <w:t xml:space="preserve">, </w:t>
      </w:r>
      <w:r w:rsidRPr="00BC1A1B">
        <w:t>and</w:t>
      </w:r>
      <w:r w:rsidRPr="00BC1A1B" w:rsidR="00D65B1B">
        <w:t xml:space="preserve"> </w:t>
      </w:r>
      <w:r w:rsidRPr="00BC1A1B">
        <w:t>they</w:t>
      </w:r>
      <w:r w:rsidRPr="00BC1A1B" w:rsidR="00D65B1B">
        <w:t xml:space="preserve"> </w:t>
      </w:r>
      <w:r w:rsidRPr="00BC1A1B">
        <w:t>do</w:t>
      </w:r>
      <w:r w:rsidRPr="00BC1A1B" w:rsidR="00D65B1B">
        <w:t xml:space="preserve"> </w:t>
      </w:r>
      <w:r w:rsidRPr="00BC1A1B">
        <w:t>not</w:t>
      </w:r>
      <w:r w:rsidRPr="00BC1A1B" w:rsidR="00D65B1B">
        <w:t xml:space="preserve"> </w:t>
      </w:r>
      <w:r w:rsidRPr="00BC1A1B">
        <w:t>give</w:t>
      </w:r>
      <w:r w:rsidRPr="00BC1A1B" w:rsidR="00D65B1B">
        <w:t xml:space="preserve"> </w:t>
      </w:r>
      <w:r w:rsidRPr="00BC1A1B">
        <w:t>us</w:t>
      </w:r>
      <w:r w:rsidRPr="00BC1A1B" w:rsidR="00D65B1B">
        <w:t xml:space="preserve"> </w:t>
      </w:r>
      <w:r w:rsidRPr="00BC1A1B">
        <w:t>the</w:t>
      </w:r>
      <w:r w:rsidRPr="00BC1A1B" w:rsidR="00D65B1B">
        <w:t xml:space="preserve"> </w:t>
      </w:r>
      <w:r w:rsidRPr="00BC1A1B">
        <w:t>certainty</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be</w:t>
      </w:r>
      <w:r w:rsidRPr="00BC1A1B" w:rsidR="00D65B1B">
        <w:t xml:space="preserve"> </w:t>
      </w:r>
      <w:r w:rsidRPr="00BC1A1B">
        <w:t>able</w:t>
      </w:r>
      <w:r w:rsidRPr="00BC1A1B" w:rsidR="00D65B1B">
        <w:t xml:space="preserve"> </w:t>
      </w:r>
      <w:r w:rsidRPr="00BC1A1B">
        <w:t>to</w:t>
      </w:r>
      <w:r w:rsidRPr="00BC1A1B" w:rsidR="00D65B1B">
        <w:t xml:space="preserve"> </w:t>
      </w:r>
      <w:r w:rsidRPr="00BC1A1B">
        <w:t>plan</w:t>
      </w:r>
      <w:r w:rsidRPr="00BC1A1B" w:rsidR="00D65B1B">
        <w:t xml:space="preserve"> </w:t>
      </w:r>
      <w:r w:rsidRPr="00BC1A1B">
        <w:t>our</w:t>
      </w:r>
      <w:r w:rsidRPr="00BC1A1B" w:rsidR="00D65B1B">
        <w:t xml:space="preserve"> </w:t>
      </w:r>
      <w:r w:rsidRPr="00BC1A1B">
        <w:t>budgets</w:t>
      </w:r>
      <w:r w:rsidRPr="00BC1A1B" w:rsidR="00D65B1B">
        <w:t xml:space="preserve"> </w:t>
      </w:r>
      <w:r w:rsidRPr="00BC1A1B">
        <w:t>properly</w:t>
      </w:r>
      <w:r w:rsidRPr="00BC1A1B" w:rsidR="00112AE4">
        <w:t>. I</w:t>
      </w:r>
      <w:r w:rsidRPr="00BC1A1B">
        <w:t>t</w:t>
      </w:r>
      <w:r w:rsidRPr="00BC1A1B" w:rsidR="00D65B1B">
        <w:t xml:space="preserve"> </w:t>
      </w:r>
      <w:r w:rsidRPr="00BC1A1B">
        <w:t>is</w:t>
      </w:r>
      <w:r w:rsidRPr="00BC1A1B" w:rsidR="00D65B1B">
        <w:t xml:space="preserve"> </w:t>
      </w:r>
      <w:r w:rsidRPr="00BC1A1B">
        <w:t>by</w:t>
      </w:r>
      <w:r w:rsidRPr="00BC1A1B" w:rsidR="00D65B1B">
        <w:t xml:space="preserve"> </w:t>
      </w:r>
      <w:r w:rsidRPr="00BC1A1B">
        <w:t>planning</w:t>
      </w:r>
      <w:r w:rsidRPr="00BC1A1B" w:rsidR="00D65B1B">
        <w:t xml:space="preserve"> </w:t>
      </w:r>
      <w:r w:rsidRPr="00BC1A1B">
        <w:t>that</w:t>
      </w:r>
      <w:r w:rsidRPr="00BC1A1B" w:rsidR="00D65B1B">
        <w:t xml:space="preserve"> </w:t>
      </w:r>
      <w:r w:rsidRPr="00BC1A1B">
        <w:t>you</w:t>
      </w:r>
      <w:r w:rsidRPr="00BC1A1B" w:rsidR="00D65B1B">
        <w:t xml:space="preserve"> </w:t>
      </w:r>
      <w:r w:rsidRPr="00BC1A1B">
        <w:t>can</w:t>
      </w:r>
      <w:r w:rsidRPr="00BC1A1B" w:rsidR="00D65B1B">
        <w:t xml:space="preserve"> </w:t>
      </w:r>
      <w:r w:rsidRPr="00BC1A1B">
        <w:t>be</w:t>
      </w:r>
      <w:r w:rsidRPr="00BC1A1B" w:rsidR="00D65B1B">
        <w:t xml:space="preserve"> </w:t>
      </w:r>
      <w:r w:rsidRPr="00BC1A1B">
        <w:t>most</w:t>
      </w:r>
      <w:r w:rsidRPr="00BC1A1B" w:rsidR="00D65B1B">
        <w:t xml:space="preserve"> </w:t>
      </w:r>
      <w:r w:rsidRPr="00BC1A1B">
        <w:t>efficient.</w:t>
      </w:r>
      <w:r w:rsidRPr="00BC1A1B" w:rsidR="00D65B1B">
        <w:t xml:space="preserve"> </w:t>
      </w:r>
    </w:p>
    <w:p w:rsidR="008F49E8" w:rsidRPr="00BC1A1B" w:rsidP="008F49E8">
      <w:pPr>
        <w:pStyle w:val="Question"/>
        <w:numPr>
          <w:ilvl w:val="0"/>
          <w:numId w:val="9"/>
        </w:numPr>
      </w:pPr>
      <w:sdt>
        <w:sdtPr>
          <w:alias w:val="Member"/>
          <w:tag w:val="&lt;Member mnisId='394' dodsId='25722'&gt;"/>
          <w:id w:val="-279723452"/>
          <w:placeholder>
            <w:docPart w:val="4323F1317DDC46579DD689506F074A70"/>
          </w:placeholder>
          <w:richText/>
        </w:sdtPr>
        <w:sdtContent>
          <w:r w:rsidRPr="00BC1A1B">
            <w:rPr>
              <w:b/>
            </w:rPr>
            <w:t>Chair:</w:t>
          </w:r>
        </w:sdtContent>
      </w:sdt>
      <w:r w:rsidRPr="00BC1A1B" w:rsidR="00D65B1B">
        <w:t xml:space="preserve"> </w:t>
      </w:r>
      <w:r w:rsidRPr="00BC1A1B">
        <w:t>I</w:t>
      </w:r>
      <w:r w:rsidRPr="00BC1A1B" w:rsidR="00D65B1B">
        <w:t xml:space="preserve"> </w:t>
      </w:r>
      <w:r w:rsidRPr="00BC1A1B">
        <w:t>would</w:t>
      </w:r>
      <w:r w:rsidRPr="00BC1A1B" w:rsidR="00D65B1B">
        <w:t xml:space="preserve"> </w:t>
      </w:r>
      <w:r w:rsidRPr="00BC1A1B">
        <w:t>like</w:t>
      </w:r>
      <w:r w:rsidRPr="00BC1A1B" w:rsidR="00D65B1B">
        <w:t xml:space="preserve"> </w:t>
      </w:r>
      <w:r w:rsidRPr="00BC1A1B">
        <w:t>to</w:t>
      </w:r>
      <w:r w:rsidRPr="00BC1A1B" w:rsidR="00D65B1B">
        <w:t xml:space="preserve"> </w:t>
      </w:r>
      <w:r w:rsidRPr="00BC1A1B">
        <w:t>follow</w:t>
      </w:r>
      <w:r w:rsidRPr="00BC1A1B" w:rsidR="00D65B1B">
        <w:t xml:space="preserve"> </w:t>
      </w:r>
      <w:r w:rsidRPr="00BC1A1B">
        <w:t>up</w:t>
      </w:r>
      <w:r w:rsidRPr="00BC1A1B" w:rsidR="00D65B1B">
        <w:t xml:space="preserve"> </w:t>
      </w:r>
      <w:r w:rsidRPr="00BC1A1B">
        <w:t>on</w:t>
      </w:r>
      <w:r w:rsidRPr="00BC1A1B" w:rsidR="00D65B1B">
        <w:t xml:space="preserve"> </w:t>
      </w:r>
      <w:r w:rsidRPr="00BC1A1B">
        <w:t>the</w:t>
      </w:r>
      <w:r w:rsidRPr="00BC1A1B" w:rsidR="00D65B1B">
        <w:t xml:space="preserve"> </w:t>
      </w:r>
      <w:r w:rsidRPr="00BC1A1B">
        <w:t>spending</w:t>
      </w:r>
      <w:r w:rsidRPr="00BC1A1B" w:rsidR="00D65B1B">
        <w:t xml:space="preserve"> </w:t>
      </w:r>
      <w:r w:rsidRPr="00BC1A1B">
        <w:t>pressures</w:t>
      </w:r>
      <w:r w:rsidRPr="00BC1A1B" w:rsidR="00D65B1B">
        <w:t xml:space="preserve"> </w:t>
      </w:r>
      <w:r w:rsidRPr="00BC1A1B">
        <w:t>that</w:t>
      </w:r>
      <w:r w:rsidRPr="00BC1A1B" w:rsidR="00D65B1B">
        <w:t xml:space="preserve"> </w:t>
      </w:r>
      <w:r w:rsidRPr="00BC1A1B">
        <w:t>have</w:t>
      </w:r>
      <w:r w:rsidRPr="00BC1A1B" w:rsidR="00D65B1B">
        <w:t xml:space="preserve"> </w:t>
      </w:r>
      <w:r w:rsidRPr="00BC1A1B">
        <w:t>come</w:t>
      </w:r>
      <w:r w:rsidRPr="00BC1A1B" w:rsidR="00D65B1B">
        <w:t xml:space="preserve"> </w:t>
      </w:r>
      <w:r w:rsidRPr="00BC1A1B">
        <w:t>with</w:t>
      </w:r>
      <w:r w:rsidRPr="00BC1A1B" w:rsidR="00D65B1B">
        <w:t xml:space="preserve"> </w:t>
      </w:r>
      <w:r w:rsidRPr="00BC1A1B">
        <w:t>Covid</w:t>
      </w:r>
      <w:r w:rsidRPr="00BC1A1B" w:rsidR="00112AE4">
        <w:t xml:space="preserve">. </w:t>
      </w:r>
      <w:r w:rsidRPr="00BC1A1B">
        <w:t>I</w:t>
      </w:r>
      <w:r w:rsidRPr="00BC1A1B" w:rsidR="00D65B1B">
        <w:t xml:space="preserve"> </w:t>
      </w:r>
      <w:r w:rsidRPr="00BC1A1B">
        <w:t>appreciate</w:t>
      </w:r>
      <w:r w:rsidRPr="00BC1A1B" w:rsidR="00D65B1B">
        <w:t xml:space="preserve"> </w:t>
      </w:r>
      <w:r w:rsidRPr="00BC1A1B">
        <w:t>you</w:t>
      </w:r>
      <w:r w:rsidRPr="00BC1A1B" w:rsidR="00D65B1B">
        <w:t xml:space="preserve"> </w:t>
      </w:r>
      <w:r w:rsidRPr="00BC1A1B">
        <w:t>have</w:t>
      </w:r>
      <w:r w:rsidRPr="00BC1A1B" w:rsidR="00D65B1B">
        <w:t xml:space="preserve"> </w:t>
      </w:r>
      <w:r w:rsidRPr="00BC1A1B">
        <w:t>all</w:t>
      </w:r>
      <w:r w:rsidRPr="00BC1A1B" w:rsidR="00D65B1B">
        <w:t xml:space="preserve"> </w:t>
      </w:r>
      <w:r w:rsidRPr="00BC1A1B">
        <w:t>covered</w:t>
      </w:r>
      <w:r w:rsidRPr="00BC1A1B" w:rsidR="00D65B1B">
        <w:t xml:space="preserve"> </w:t>
      </w:r>
      <w:r w:rsidRPr="00BC1A1B">
        <w:t>quite</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them</w:t>
      </w:r>
      <w:r w:rsidRPr="00BC1A1B" w:rsidR="00D65B1B">
        <w:t xml:space="preserve"> </w:t>
      </w:r>
      <w:r w:rsidRPr="00BC1A1B">
        <w:t>already.</w:t>
      </w:r>
      <w:r w:rsidRPr="00BC1A1B" w:rsidR="00D65B1B">
        <w:t xml:space="preserve"> </w:t>
      </w:r>
      <w:r w:rsidRPr="00BC1A1B">
        <w:t>Are</w:t>
      </w:r>
      <w:r w:rsidRPr="00BC1A1B" w:rsidR="00D65B1B">
        <w:t xml:space="preserve"> </w:t>
      </w:r>
      <w:r w:rsidRPr="00BC1A1B">
        <w:t>there</w:t>
      </w:r>
      <w:r w:rsidRPr="00BC1A1B" w:rsidR="00D65B1B">
        <w:t xml:space="preserve"> </w:t>
      </w:r>
      <w:r w:rsidRPr="00BC1A1B">
        <w:t>any</w:t>
      </w:r>
      <w:r w:rsidRPr="00BC1A1B" w:rsidR="00D65B1B">
        <w:t xml:space="preserve"> </w:t>
      </w:r>
      <w:r w:rsidRPr="00BC1A1B">
        <w:t>additional</w:t>
      </w:r>
      <w:r w:rsidRPr="00BC1A1B" w:rsidR="00D65B1B">
        <w:t xml:space="preserve"> </w:t>
      </w:r>
      <w:r w:rsidRPr="00BC1A1B">
        <w:t>ones</w:t>
      </w:r>
      <w:r w:rsidRPr="00BC1A1B" w:rsidR="00D65B1B">
        <w:t xml:space="preserve"> </w:t>
      </w:r>
      <w:r w:rsidRPr="00BC1A1B">
        <w:t>that</w:t>
      </w:r>
      <w:r w:rsidRPr="00BC1A1B" w:rsidR="00D65B1B">
        <w:t xml:space="preserve"> </w:t>
      </w:r>
      <w:r w:rsidRPr="00BC1A1B">
        <w:t>you</w:t>
      </w:r>
      <w:r w:rsidRPr="00BC1A1B" w:rsidR="00D65B1B">
        <w:t xml:space="preserve"> </w:t>
      </w:r>
      <w:r w:rsidRPr="00BC1A1B">
        <w:t>want</w:t>
      </w:r>
      <w:r w:rsidRPr="00BC1A1B" w:rsidR="00D65B1B">
        <w:t xml:space="preserve"> </w:t>
      </w:r>
      <w:r w:rsidRPr="00BC1A1B">
        <w:t>to</w:t>
      </w:r>
      <w:r w:rsidRPr="00BC1A1B" w:rsidR="00D65B1B">
        <w:t xml:space="preserve"> </w:t>
      </w:r>
      <w:r w:rsidRPr="00BC1A1B">
        <w:t>add,</w:t>
      </w:r>
      <w:r w:rsidRPr="00BC1A1B" w:rsidR="00D65B1B">
        <w:t xml:space="preserve"> </w:t>
      </w:r>
      <w:r w:rsidRPr="00BC1A1B">
        <w:t>particularly</w:t>
      </w:r>
      <w:r w:rsidRPr="00BC1A1B" w:rsidR="00D65B1B">
        <w:t xml:space="preserve"> </w:t>
      </w:r>
      <w:r w:rsidRPr="00BC1A1B">
        <w:t>ones</w:t>
      </w:r>
      <w:r w:rsidRPr="00BC1A1B" w:rsidR="00D65B1B">
        <w:t xml:space="preserve"> </w:t>
      </w:r>
      <w:r w:rsidRPr="00BC1A1B">
        <w:t>that</w:t>
      </w:r>
      <w:r w:rsidRPr="00BC1A1B" w:rsidR="00D65B1B">
        <w:t xml:space="preserve"> </w:t>
      </w:r>
      <w:r w:rsidRPr="00BC1A1B">
        <w:t>may</w:t>
      </w:r>
      <w:r w:rsidRPr="00BC1A1B" w:rsidR="00D65B1B">
        <w:t xml:space="preserve"> </w:t>
      </w:r>
      <w:r w:rsidRPr="00BC1A1B">
        <w:t>continue</w:t>
      </w:r>
      <w:r w:rsidRPr="00BC1A1B" w:rsidR="00D65B1B">
        <w:t xml:space="preserve"> </w:t>
      </w:r>
      <w:r w:rsidRPr="00BC1A1B">
        <w:t>beyond</w:t>
      </w:r>
      <w:r w:rsidRPr="00BC1A1B" w:rsidR="00D65B1B">
        <w:t xml:space="preserve"> </w:t>
      </w:r>
      <w:r w:rsidRPr="00BC1A1B">
        <w:t>this</w:t>
      </w:r>
      <w:r w:rsidRPr="00BC1A1B" w:rsidR="00D65B1B">
        <w:t xml:space="preserve"> </w:t>
      </w:r>
      <w:r w:rsidRPr="00BC1A1B">
        <w:t>year</w:t>
      </w:r>
      <w:r w:rsidRPr="00BC1A1B" w:rsidR="00D65B1B">
        <w:t xml:space="preserve"> </w:t>
      </w:r>
      <w:r w:rsidRPr="00BC1A1B">
        <w:t>and</w:t>
      </w:r>
      <w:r w:rsidRPr="00BC1A1B" w:rsidR="00D65B1B">
        <w:t xml:space="preserve"> </w:t>
      </w:r>
      <w:r w:rsidRPr="00BC1A1B">
        <w:t>will</w:t>
      </w:r>
      <w:r w:rsidRPr="00BC1A1B" w:rsidR="00D65B1B">
        <w:t xml:space="preserve"> </w:t>
      </w:r>
      <w:r w:rsidRPr="00BC1A1B">
        <w:t>have</w:t>
      </w:r>
      <w:r w:rsidRPr="00BC1A1B" w:rsidR="00D65B1B">
        <w:t xml:space="preserve"> </w:t>
      </w:r>
      <w:r w:rsidRPr="00BC1A1B">
        <w:t>a</w:t>
      </w:r>
      <w:r w:rsidRPr="00BC1A1B" w:rsidR="00D65B1B">
        <w:t xml:space="preserve"> </w:t>
      </w:r>
      <w:r w:rsidRPr="00BC1A1B">
        <w:t>lasting</w:t>
      </w:r>
      <w:r w:rsidRPr="00BC1A1B" w:rsidR="00D65B1B">
        <w:t xml:space="preserve"> </w:t>
      </w:r>
      <w:r w:rsidRPr="00BC1A1B">
        <w:t>effect?</w:t>
      </w:r>
      <w:r w:rsidRPr="00BC1A1B" w:rsidR="00D65B1B">
        <w:t xml:space="preserve"> </w:t>
      </w:r>
      <w:r w:rsidRPr="00BC1A1B">
        <w:t>Have</w:t>
      </w:r>
      <w:r w:rsidRPr="00BC1A1B" w:rsidR="00D65B1B">
        <w:t xml:space="preserve"> </w:t>
      </w:r>
      <w:r w:rsidRPr="00BC1A1B">
        <w:t>they</w:t>
      </w:r>
      <w:r w:rsidRPr="00BC1A1B" w:rsidR="00D65B1B">
        <w:t xml:space="preserve"> </w:t>
      </w:r>
      <w:r w:rsidRPr="00BC1A1B">
        <w:t>displaced</w:t>
      </w:r>
      <w:r w:rsidRPr="00BC1A1B" w:rsidR="00D65B1B">
        <w:t xml:space="preserve"> </w:t>
      </w:r>
      <w:r w:rsidRPr="00BC1A1B">
        <w:t>work</w:t>
      </w:r>
      <w:r w:rsidRPr="00BC1A1B" w:rsidR="00D65B1B">
        <w:t xml:space="preserve"> </w:t>
      </w:r>
      <w:r w:rsidRPr="00BC1A1B">
        <w:t>you</w:t>
      </w:r>
      <w:r w:rsidRPr="00BC1A1B" w:rsidR="00D65B1B">
        <w:t xml:space="preserve"> </w:t>
      </w:r>
      <w:r w:rsidRPr="00BC1A1B">
        <w:t>would</w:t>
      </w:r>
      <w:r w:rsidRPr="00BC1A1B" w:rsidR="00D65B1B">
        <w:t xml:space="preserve"> </w:t>
      </w:r>
      <w:r w:rsidRPr="00BC1A1B">
        <w:t>want</w:t>
      </w:r>
      <w:r w:rsidRPr="00BC1A1B" w:rsidR="00D65B1B">
        <w:t xml:space="preserve"> </w:t>
      </w:r>
      <w:r w:rsidRPr="00BC1A1B">
        <w:t>to</w:t>
      </w:r>
      <w:r w:rsidRPr="00BC1A1B" w:rsidR="00D65B1B">
        <w:t xml:space="preserve"> </w:t>
      </w:r>
      <w:r w:rsidRPr="00BC1A1B">
        <w:t>do</w:t>
      </w:r>
      <w:r w:rsidRPr="00BC1A1B" w:rsidR="00D65B1B">
        <w:t xml:space="preserve"> </w:t>
      </w:r>
      <w:r w:rsidRPr="00BC1A1B">
        <w:t>on</w:t>
      </w:r>
      <w:r w:rsidRPr="00BC1A1B" w:rsidR="00D65B1B">
        <w:t xml:space="preserve"> </w:t>
      </w:r>
      <w:r w:rsidRPr="00BC1A1B">
        <w:t>preventative</w:t>
      </w:r>
      <w:r w:rsidRPr="00BC1A1B" w:rsidR="00D65B1B">
        <w:t xml:space="preserve"> </w:t>
      </w:r>
      <w:r w:rsidRPr="00BC1A1B">
        <w:t>services</w:t>
      </w:r>
      <w:r w:rsidRPr="00BC1A1B" w:rsidR="00112AE4">
        <w:t>,</w:t>
      </w:r>
      <w:r w:rsidRPr="00BC1A1B" w:rsidR="00D65B1B">
        <w:t xml:space="preserve"> </w:t>
      </w:r>
      <w:r w:rsidRPr="00BC1A1B">
        <w:t>meaning</w:t>
      </w:r>
      <w:r w:rsidRPr="00BC1A1B" w:rsidR="00D65B1B">
        <w:t xml:space="preserve"> </w:t>
      </w:r>
      <w:r w:rsidRPr="00BC1A1B">
        <w:t>the</w:t>
      </w:r>
      <w:r w:rsidRPr="00BC1A1B" w:rsidR="00D65B1B">
        <w:t xml:space="preserve"> </w:t>
      </w:r>
      <w:r w:rsidRPr="00BC1A1B">
        <w:t>here</w:t>
      </w:r>
      <w:r w:rsidR="00220441">
        <w:t>-</w:t>
      </w:r>
      <w:r w:rsidRPr="00BC1A1B">
        <w:t>and</w:t>
      </w:r>
      <w:r w:rsidR="00220441">
        <w:t>-</w:t>
      </w:r>
      <w:r w:rsidRPr="00BC1A1B">
        <w:t>now</w:t>
      </w:r>
      <w:r w:rsidRPr="00BC1A1B" w:rsidR="00D65B1B">
        <w:t xml:space="preserve"> </w:t>
      </w:r>
      <w:r w:rsidRPr="00BC1A1B">
        <w:t>pushing</w:t>
      </w:r>
      <w:r w:rsidRPr="00BC1A1B" w:rsidR="00D65B1B">
        <w:t xml:space="preserve"> </w:t>
      </w:r>
      <w:r w:rsidRPr="00BC1A1B">
        <w:t>out</w:t>
      </w:r>
      <w:r w:rsidRPr="00BC1A1B" w:rsidR="00D65B1B">
        <w:t xml:space="preserve"> </w:t>
      </w:r>
      <w:r w:rsidRPr="00BC1A1B">
        <w:t>of</w:t>
      </w:r>
      <w:r w:rsidRPr="00BC1A1B" w:rsidR="00D65B1B">
        <w:t xml:space="preserve"> </w:t>
      </w:r>
      <w:r w:rsidRPr="00BC1A1B">
        <w:t>services</w:t>
      </w:r>
      <w:r w:rsidRPr="00BC1A1B" w:rsidR="00D65B1B">
        <w:t xml:space="preserve"> </w:t>
      </w:r>
      <w:r w:rsidRPr="00BC1A1B">
        <w:t>that</w:t>
      </w:r>
      <w:r w:rsidRPr="00BC1A1B" w:rsidR="00D65B1B">
        <w:t xml:space="preserve"> </w:t>
      </w:r>
      <w:r w:rsidRPr="00BC1A1B">
        <w:t>you</w:t>
      </w:r>
      <w:r w:rsidRPr="00BC1A1B" w:rsidR="00D65B1B">
        <w:t xml:space="preserve"> </w:t>
      </w:r>
      <w:r w:rsidRPr="00BC1A1B">
        <w:t>would</w:t>
      </w:r>
      <w:r w:rsidRPr="00BC1A1B" w:rsidR="00D65B1B">
        <w:t xml:space="preserve"> </w:t>
      </w:r>
      <w:r w:rsidRPr="00BC1A1B">
        <w:t>normally</w:t>
      </w:r>
      <w:r w:rsidRPr="00BC1A1B" w:rsidR="00D65B1B">
        <w:t xml:space="preserve"> </w:t>
      </w:r>
      <w:r w:rsidRPr="00BC1A1B">
        <w:t>want</w:t>
      </w:r>
      <w:r w:rsidRPr="00BC1A1B" w:rsidR="00D65B1B">
        <w:t xml:space="preserve"> </w:t>
      </w:r>
      <w:r w:rsidRPr="00BC1A1B">
        <w:t>to</w:t>
      </w:r>
      <w:r w:rsidRPr="00BC1A1B" w:rsidR="00D65B1B">
        <w:t xml:space="preserve"> </w:t>
      </w:r>
      <w:r w:rsidRPr="00BC1A1B">
        <w:t>provide</w:t>
      </w:r>
      <w:r w:rsidRPr="00BC1A1B" w:rsidR="00D65B1B">
        <w:t xml:space="preserve"> </w:t>
      </w:r>
      <w:r w:rsidRPr="00BC1A1B">
        <w:t>but</w:t>
      </w:r>
      <w:r w:rsidRPr="00BC1A1B" w:rsidR="00D65B1B">
        <w:t xml:space="preserve"> </w:t>
      </w:r>
      <w:r w:rsidRPr="00BC1A1B">
        <w:t>probably</w:t>
      </w:r>
      <w:r w:rsidRPr="00BC1A1B" w:rsidR="00D65B1B">
        <w:t xml:space="preserve"> </w:t>
      </w:r>
      <w:r w:rsidRPr="00BC1A1B">
        <w:t>cannot</w:t>
      </w:r>
      <w:r w:rsidRPr="00BC1A1B" w:rsidR="00D65B1B">
        <w:t xml:space="preserve"> </w:t>
      </w:r>
      <w:r w:rsidRPr="00BC1A1B">
        <w:t>do</w:t>
      </w:r>
      <w:r w:rsidRPr="00BC1A1B" w:rsidR="00D65B1B">
        <w:t xml:space="preserve"> </w:t>
      </w:r>
      <w:r w:rsidRPr="00BC1A1B">
        <w:t>at</w:t>
      </w:r>
      <w:r w:rsidRPr="00BC1A1B" w:rsidR="00D65B1B">
        <w:t xml:space="preserve"> </w:t>
      </w:r>
      <w:r w:rsidRPr="00BC1A1B">
        <w:t>present?</w:t>
      </w:r>
      <w:r w:rsidRPr="00BC1A1B" w:rsidR="00D65B1B">
        <w:t xml:space="preserve"> </w:t>
      </w:r>
    </w:p>
    <w:p w:rsidR="008F49E8" w:rsidRPr="00BC1A1B" w:rsidP="008F49E8">
      <w:pPr>
        <w:pStyle w:val="Answer"/>
      </w:pPr>
      <w:sdt>
        <w:sdtPr>
          <w:alias w:val="Witness"/>
          <w:id w:val="508023643"/>
          <w:placeholder>
            <w:docPart w:val="4323F1317DDC46579DD689506F074A70"/>
          </w:placeholder>
          <w:richText/>
        </w:sdtPr>
        <w:sdtContent>
          <w:r w:rsidR="003051CB">
            <w:rPr>
              <w:b/>
              <w:i/>
            </w:rPr>
            <w:t>Councillor</w:t>
          </w:r>
          <w:r w:rsidRPr="00BC1A1B" w:rsidR="00D60757">
            <w:rPr>
              <w:b/>
              <w:i/>
            </w:rPr>
            <w:t xml:space="preserve"> Sir Stephen Houghton:</w:t>
          </w:r>
        </w:sdtContent>
      </w:sdt>
      <w:r w:rsidRPr="00BC1A1B" w:rsidR="00D65B1B">
        <w:t xml:space="preserve"> </w:t>
      </w:r>
      <w:r w:rsidRPr="00BC1A1B">
        <w:t>On</w:t>
      </w:r>
      <w:r w:rsidRPr="00BC1A1B" w:rsidR="00D65B1B">
        <w:t xml:space="preserve"> </w:t>
      </w:r>
      <w:r w:rsidRPr="00BC1A1B">
        <w:t>your</w:t>
      </w:r>
      <w:r w:rsidRPr="00BC1A1B" w:rsidR="00D65B1B">
        <w:t xml:space="preserve"> </w:t>
      </w:r>
      <w:r w:rsidRPr="00BC1A1B">
        <w:t>latter</w:t>
      </w:r>
      <w:r w:rsidRPr="00BC1A1B" w:rsidR="00D65B1B">
        <w:t xml:space="preserve"> </w:t>
      </w:r>
      <w:r w:rsidRPr="00BC1A1B">
        <w:t>point</w:t>
      </w:r>
      <w:r w:rsidRPr="00BC1A1B" w:rsidR="00D65B1B">
        <w:t xml:space="preserve"> </w:t>
      </w:r>
      <w:r w:rsidRPr="00BC1A1B">
        <w:t>about</w:t>
      </w:r>
      <w:r w:rsidRPr="00BC1A1B" w:rsidR="00D65B1B">
        <w:t xml:space="preserve"> </w:t>
      </w:r>
      <w:r w:rsidRPr="00BC1A1B">
        <w:t>preventative</w:t>
      </w:r>
      <w:r w:rsidRPr="00BC1A1B" w:rsidR="00D65B1B">
        <w:t xml:space="preserve"> </w:t>
      </w:r>
      <w:r w:rsidRPr="00BC1A1B">
        <w:t>services,</w:t>
      </w:r>
      <w:r w:rsidRPr="00BC1A1B" w:rsidR="00D65B1B">
        <w:t xml:space="preserve"> </w:t>
      </w:r>
      <w:r w:rsidRPr="00BC1A1B">
        <w:t>clearly,</w:t>
      </w:r>
      <w:r w:rsidRPr="00BC1A1B" w:rsidR="00D65B1B">
        <w:t xml:space="preserve"> </w:t>
      </w:r>
      <w:r w:rsidRPr="00BC1A1B">
        <w:t>that</w:t>
      </w:r>
      <w:r w:rsidRPr="00BC1A1B" w:rsidR="00D65B1B">
        <w:t xml:space="preserve"> </w:t>
      </w:r>
      <w:r w:rsidRPr="00BC1A1B">
        <w:t>is</w:t>
      </w:r>
      <w:r w:rsidRPr="00BC1A1B" w:rsidR="00D65B1B">
        <w:t xml:space="preserve"> </w:t>
      </w:r>
      <w:r w:rsidRPr="00BC1A1B">
        <w:t>where</w:t>
      </w:r>
      <w:r w:rsidRPr="00BC1A1B" w:rsidR="00D65B1B">
        <w:t xml:space="preserve"> </w:t>
      </w:r>
      <w:r w:rsidRPr="00BC1A1B">
        <w:t>we</w:t>
      </w:r>
      <w:r w:rsidRPr="00BC1A1B" w:rsidR="00D65B1B">
        <w:t xml:space="preserve"> </w:t>
      </w:r>
      <w:r w:rsidRPr="00BC1A1B">
        <w:t>all</w:t>
      </w:r>
      <w:r w:rsidRPr="00BC1A1B" w:rsidR="00D65B1B">
        <w:t xml:space="preserve"> </w:t>
      </w:r>
      <w:r w:rsidRPr="00BC1A1B">
        <w:t>want</w:t>
      </w:r>
      <w:r w:rsidRPr="00BC1A1B" w:rsidR="00D65B1B">
        <w:t xml:space="preserve"> </w:t>
      </w:r>
      <w:r w:rsidRPr="00BC1A1B">
        <w:t>to</w:t>
      </w:r>
      <w:r w:rsidRPr="00BC1A1B" w:rsidR="00D65B1B">
        <w:t xml:space="preserve"> </w:t>
      </w:r>
      <w:r w:rsidRPr="00BC1A1B">
        <w:t>be.</w:t>
      </w:r>
      <w:r w:rsidRPr="00BC1A1B" w:rsidR="00D65B1B">
        <w:t xml:space="preserve"> </w:t>
      </w:r>
      <w:r w:rsidRPr="00BC1A1B">
        <w:t>After</w:t>
      </w:r>
      <w:r w:rsidRPr="00BC1A1B" w:rsidR="00D65B1B">
        <w:t xml:space="preserve"> </w:t>
      </w:r>
      <w:r w:rsidRPr="00BC1A1B">
        <w:t>10</w:t>
      </w:r>
      <w:r w:rsidRPr="00BC1A1B" w:rsidR="00D65B1B">
        <w:t xml:space="preserve"> </w:t>
      </w:r>
      <w:r w:rsidRPr="00BC1A1B">
        <w:t>years</w:t>
      </w:r>
      <w:r w:rsidRPr="00BC1A1B" w:rsidR="00D65B1B">
        <w:t xml:space="preserve"> </w:t>
      </w:r>
      <w:r w:rsidRPr="00BC1A1B">
        <w:t>of</w:t>
      </w:r>
      <w:r w:rsidRPr="00BC1A1B" w:rsidR="00D65B1B">
        <w:t xml:space="preserve"> </w:t>
      </w:r>
      <w:r w:rsidRPr="00BC1A1B">
        <w:t>austerity,</w:t>
      </w:r>
      <w:r w:rsidRPr="00BC1A1B" w:rsidR="00D65B1B">
        <w:t xml:space="preserve"> </w:t>
      </w:r>
      <w:r w:rsidRPr="00BC1A1B">
        <w:t>any</w:t>
      </w:r>
      <w:r w:rsidRPr="00BC1A1B" w:rsidR="00D65B1B">
        <w:t xml:space="preserve"> </w:t>
      </w:r>
      <w:r w:rsidRPr="00BC1A1B">
        <w:t>easy</w:t>
      </w:r>
      <w:r w:rsidRPr="00BC1A1B" w:rsidR="00D65B1B">
        <w:t xml:space="preserve"> </w:t>
      </w:r>
      <w:r w:rsidRPr="00BC1A1B">
        <w:t>wins</w:t>
      </w:r>
      <w:r w:rsidRPr="00BC1A1B" w:rsidR="00D65B1B">
        <w:t xml:space="preserve"> </w:t>
      </w:r>
      <w:r w:rsidRPr="00BC1A1B">
        <w:t>that</w:t>
      </w:r>
      <w:r w:rsidRPr="00BC1A1B" w:rsidR="00D65B1B">
        <w:t xml:space="preserve"> </w:t>
      </w:r>
      <w:r w:rsidRPr="00BC1A1B">
        <w:t>may</w:t>
      </w:r>
      <w:r w:rsidRPr="00BC1A1B" w:rsidR="00D65B1B">
        <w:t xml:space="preserve"> </w:t>
      </w:r>
      <w:r w:rsidRPr="00BC1A1B">
        <w:t>have</w:t>
      </w:r>
      <w:r w:rsidRPr="00BC1A1B" w:rsidR="00D65B1B">
        <w:t xml:space="preserve"> </w:t>
      </w:r>
      <w:r w:rsidRPr="00BC1A1B">
        <w:t>been</w:t>
      </w:r>
      <w:r w:rsidRPr="00BC1A1B" w:rsidR="00D65B1B">
        <w:t xml:space="preserve"> </w:t>
      </w:r>
      <w:r w:rsidRPr="00BC1A1B">
        <w:t>out</w:t>
      </w:r>
      <w:r w:rsidRPr="00BC1A1B" w:rsidR="00D65B1B">
        <w:t xml:space="preserve"> </w:t>
      </w:r>
      <w:r w:rsidRPr="00BC1A1B">
        <w:t>there</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efficiencies</w:t>
      </w:r>
      <w:r w:rsidRPr="00BC1A1B" w:rsidR="00D65B1B">
        <w:t xml:space="preserve"> </w:t>
      </w:r>
      <w:r w:rsidRPr="00BC1A1B">
        <w:t>or</w:t>
      </w:r>
      <w:r w:rsidRPr="00BC1A1B" w:rsidR="00D65B1B">
        <w:t xml:space="preserve"> </w:t>
      </w:r>
      <w:r w:rsidRPr="00BC1A1B">
        <w:t>service</w:t>
      </w:r>
      <w:r w:rsidRPr="00BC1A1B" w:rsidR="00D65B1B">
        <w:t xml:space="preserve"> </w:t>
      </w:r>
      <w:r w:rsidRPr="00BC1A1B">
        <w:t>reductions</w:t>
      </w:r>
      <w:r w:rsidRPr="00BC1A1B" w:rsidR="00D65B1B">
        <w:t xml:space="preserve"> </w:t>
      </w:r>
      <w:r w:rsidRPr="00BC1A1B">
        <w:t>have</w:t>
      </w:r>
      <w:r w:rsidRPr="00BC1A1B" w:rsidR="00D65B1B">
        <w:t xml:space="preserve"> </w:t>
      </w:r>
      <w:r w:rsidRPr="00BC1A1B">
        <w:t>already</w:t>
      </w:r>
      <w:r w:rsidRPr="00BC1A1B" w:rsidR="00D65B1B">
        <w:t xml:space="preserve"> </w:t>
      </w:r>
      <w:r w:rsidRPr="00BC1A1B">
        <w:t>been</w:t>
      </w:r>
      <w:r w:rsidRPr="00BC1A1B" w:rsidR="00D65B1B">
        <w:t xml:space="preserve"> </w:t>
      </w:r>
      <w:r w:rsidRPr="00BC1A1B">
        <w:t>taken</w:t>
      </w:r>
      <w:r w:rsidR="00220441">
        <w:t>,</w:t>
      </w:r>
      <w:r w:rsidRPr="00BC1A1B" w:rsidR="00D65B1B">
        <w:t xml:space="preserve"> </w:t>
      </w:r>
      <w:r w:rsidRPr="00BC1A1B">
        <w:t>so</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driven,</w:t>
      </w:r>
      <w:r w:rsidRPr="00BC1A1B" w:rsidR="00D65B1B">
        <w:t xml:space="preserve"> </w:t>
      </w:r>
      <w:r w:rsidRPr="00BC1A1B">
        <w:t>unfortunately,</w:t>
      </w:r>
      <w:r w:rsidRPr="00BC1A1B" w:rsidR="00D65B1B">
        <w:t xml:space="preserve"> </w:t>
      </w:r>
      <w:r w:rsidRPr="00BC1A1B">
        <w:t>towards</w:t>
      </w:r>
      <w:r w:rsidRPr="00BC1A1B" w:rsidR="00D65B1B">
        <w:t xml:space="preserve"> </w:t>
      </w:r>
      <w:r w:rsidRPr="00BC1A1B">
        <w:t>removing</w:t>
      </w:r>
      <w:r w:rsidRPr="00BC1A1B" w:rsidR="00D65B1B">
        <w:t xml:space="preserve"> </w:t>
      </w:r>
      <w:r w:rsidRPr="00BC1A1B">
        <w:t>those</w:t>
      </w:r>
      <w:r w:rsidRPr="00BC1A1B" w:rsidR="00D65B1B">
        <w:t xml:space="preserve"> </w:t>
      </w:r>
      <w:r w:rsidRPr="00BC1A1B">
        <w:t>preventative</w:t>
      </w:r>
      <w:r w:rsidRPr="00BC1A1B" w:rsidR="00D65B1B">
        <w:t xml:space="preserve"> </w:t>
      </w:r>
      <w:r w:rsidRPr="00BC1A1B">
        <w:t>services,</w:t>
      </w:r>
      <w:r w:rsidRPr="00BC1A1B" w:rsidR="00D65B1B">
        <w:t xml:space="preserve"> </w:t>
      </w:r>
      <w:r w:rsidRPr="00BC1A1B">
        <w:t>not</w:t>
      </w:r>
      <w:r w:rsidRPr="00BC1A1B" w:rsidR="00D65B1B">
        <w:t xml:space="preserve"> </w:t>
      </w:r>
      <w:r w:rsidRPr="00BC1A1B">
        <w:t>simply</w:t>
      </w:r>
      <w:r w:rsidRPr="00BC1A1B" w:rsidR="00D65B1B">
        <w:t xml:space="preserve"> </w:t>
      </w:r>
      <w:r w:rsidRPr="00BC1A1B">
        <w:t>by</w:t>
      </w:r>
      <w:r w:rsidRPr="00BC1A1B" w:rsidR="00D65B1B">
        <w:t xml:space="preserve"> </w:t>
      </w:r>
      <w:r w:rsidRPr="00BC1A1B">
        <w:t>Covid</w:t>
      </w:r>
      <w:r w:rsidRPr="00BC1A1B" w:rsidR="00D65B1B">
        <w:t xml:space="preserve"> </w:t>
      </w:r>
      <w:r w:rsidRPr="00BC1A1B">
        <w:t>but</w:t>
      </w:r>
      <w:r w:rsidRPr="00BC1A1B" w:rsidR="00D65B1B">
        <w:t xml:space="preserve"> </w:t>
      </w:r>
      <w:r w:rsidRPr="00BC1A1B">
        <w:t>by</w:t>
      </w:r>
      <w:r w:rsidRPr="00BC1A1B" w:rsidR="00D65B1B">
        <w:t xml:space="preserve"> </w:t>
      </w:r>
      <w:r w:rsidRPr="00BC1A1B">
        <w:t>the</w:t>
      </w:r>
      <w:r w:rsidRPr="00BC1A1B" w:rsidR="00D65B1B">
        <w:t xml:space="preserve"> </w:t>
      </w:r>
      <w:r w:rsidRPr="00BC1A1B">
        <w:t>context</w:t>
      </w:r>
      <w:r w:rsidRPr="00BC1A1B" w:rsidR="00D65B1B">
        <w:t xml:space="preserve"> </w:t>
      </w:r>
      <w:r w:rsidRPr="00BC1A1B">
        <w:t>in</w:t>
      </w:r>
      <w:r w:rsidRPr="00BC1A1B" w:rsidR="00D65B1B">
        <w:t xml:space="preserve"> </w:t>
      </w:r>
      <w:r w:rsidRPr="00BC1A1B">
        <w:t>which</w:t>
      </w:r>
      <w:r w:rsidRPr="00BC1A1B" w:rsidR="00D65B1B">
        <w:t xml:space="preserve"> </w:t>
      </w:r>
      <w:r w:rsidRPr="00BC1A1B">
        <w:t>many</w:t>
      </w:r>
      <w:r w:rsidRPr="00BC1A1B" w:rsidR="00D65B1B">
        <w:t xml:space="preserve"> </w:t>
      </w:r>
      <w:r w:rsidRPr="00BC1A1B">
        <w:t>of</w:t>
      </w:r>
      <w:r w:rsidRPr="00BC1A1B" w:rsidR="00D65B1B">
        <w:t xml:space="preserve"> </w:t>
      </w:r>
      <w:r w:rsidRPr="00BC1A1B">
        <w:t>our</w:t>
      </w:r>
      <w:r w:rsidRPr="00BC1A1B" w:rsidR="00D65B1B">
        <w:t xml:space="preserve"> </w:t>
      </w:r>
      <w:r w:rsidRPr="00BC1A1B">
        <w:t>members</w:t>
      </w:r>
      <w:r w:rsidRPr="00BC1A1B" w:rsidR="00D65B1B">
        <w:t xml:space="preserve"> </w:t>
      </w:r>
      <w:r w:rsidRPr="00BC1A1B">
        <w:t>have</w:t>
      </w:r>
      <w:r w:rsidRPr="00BC1A1B" w:rsidR="00D65B1B">
        <w:t xml:space="preserve"> </w:t>
      </w:r>
      <w:r w:rsidRPr="00BC1A1B">
        <w:t>found</w:t>
      </w:r>
      <w:r w:rsidRPr="00BC1A1B" w:rsidR="00D65B1B">
        <w:t xml:space="preserve"> </w:t>
      </w:r>
      <w:r w:rsidRPr="00BC1A1B">
        <w:t>themselves</w:t>
      </w:r>
      <w:r w:rsidRPr="00BC1A1B" w:rsidR="00D65B1B">
        <w:t xml:space="preserve"> </w:t>
      </w:r>
      <w:r w:rsidRPr="00BC1A1B">
        <w:t>anyway.</w:t>
      </w:r>
    </w:p>
    <w:p w:rsidR="008F49E8" w:rsidRPr="00BC1A1B" w:rsidP="008F49E8">
      <w:pPr>
        <w:pStyle w:val="Answer"/>
      </w:pP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ongoing</w:t>
      </w:r>
      <w:r w:rsidRPr="00BC1A1B" w:rsidR="00D65B1B">
        <w:t xml:space="preserve"> </w:t>
      </w:r>
      <w:r w:rsidRPr="00BC1A1B">
        <w:t>cost</w:t>
      </w:r>
      <w:r w:rsidRPr="00BC1A1B" w:rsidR="00D65B1B">
        <w:t xml:space="preserve"> </w:t>
      </w:r>
      <w:r w:rsidRPr="00BC1A1B">
        <w:t>pressures,</w:t>
      </w:r>
      <w:r w:rsidRPr="00BC1A1B" w:rsidR="00D65B1B">
        <w:t xml:space="preserve"> </w:t>
      </w:r>
      <w:r w:rsidRPr="00BC1A1B">
        <w:t>David</w:t>
      </w:r>
      <w:r w:rsidRPr="00BC1A1B" w:rsidR="00D65B1B">
        <w:t xml:space="preserve"> </w:t>
      </w:r>
      <w:r w:rsidRPr="00BC1A1B">
        <w:t>made</w:t>
      </w:r>
      <w:r w:rsidRPr="00BC1A1B" w:rsidR="00D65B1B">
        <w:t xml:space="preserve"> </w:t>
      </w:r>
      <w:r w:rsidRPr="00BC1A1B">
        <w:t>the</w:t>
      </w:r>
      <w:r w:rsidRPr="00BC1A1B" w:rsidR="00D65B1B">
        <w:t xml:space="preserve"> </w:t>
      </w:r>
      <w:r w:rsidRPr="00BC1A1B">
        <w:t>point</w:t>
      </w:r>
      <w:r w:rsidRPr="00BC1A1B" w:rsidR="00D65B1B">
        <w:t xml:space="preserve"> </w:t>
      </w:r>
      <w:r w:rsidRPr="00BC1A1B">
        <w:t>earlier</w:t>
      </w:r>
      <w:r w:rsidRPr="00BC1A1B" w:rsidR="00112AE4">
        <w:t xml:space="preserve"> that it is</w:t>
      </w:r>
      <w:r w:rsidRPr="00BC1A1B" w:rsidR="00D65B1B">
        <w:t xml:space="preserve"> </w:t>
      </w:r>
      <w:r w:rsidRPr="00BC1A1B">
        <w:t>the</w:t>
      </w:r>
      <w:r w:rsidRPr="00BC1A1B" w:rsidR="00D65B1B">
        <w:t xml:space="preserve"> </w:t>
      </w:r>
      <w:r w:rsidRPr="00BC1A1B">
        <w:t>income</w:t>
      </w:r>
      <w:r w:rsidRPr="00BC1A1B" w:rsidR="00D65B1B">
        <w:t xml:space="preserve"> </w:t>
      </w:r>
      <w:r w:rsidRPr="00BC1A1B">
        <w:t>losses</w:t>
      </w:r>
      <w:r w:rsidRPr="00BC1A1B" w:rsidR="00D65B1B">
        <w:t xml:space="preserve"> </w:t>
      </w:r>
      <w:r w:rsidRPr="00BC1A1B" w:rsidR="00112AE4">
        <w:t xml:space="preserve">that </w:t>
      </w:r>
      <w:r w:rsidRPr="00BC1A1B">
        <w:t>are</w:t>
      </w:r>
      <w:r w:rsidRPr="00BC1A1B" w:rsidR="00D65B1B">
        <w:t xml:space="preserve"> </w:t>
      </w:r>
      <w:r w:rsidRPr="00BC1A1B">
        <w:t>causing</w:t>
      </w:r>
      <w:r w:rsidRPr="00BC1A1B" w:rsidR="00D65B1B">
        <w:t xml:space="preserve"> </w:t>
      </w:r>
      <w:r w:rsidRPr="00BC1A1B">
        <w:t>our</w:t>
      </w:r>
      <w:r w:rsidRPr="00BC1A1B" w:rsidR="00D65B1B">
        <w:t xml:space="preserve"> </w:t>
      </w:r>
      <w:r w:rsidRPr="00BC1A1B">
        <w:t>finance</w:t>
      </w:r>
      <w:r w:rsidRPr="00BC1A1B" w:rsidR="00D65B1B">
        <w:t xml:space="preserve"> </w:t>
      </w:r>
      <w:r w:rsidRPr="00BC1A1B">
        <w:t>directors</w:t>
      </w:r>
      <w:r w:rsidRPr="00BC1A1B" w:rsidR="00D65B1B">
        <w:t xml:space="preserve"> </w:t>
      </w:r>
      <w:r w:rsidRPr="00BC1A1B">
        <w:t>the</w:t>
      </w:r>
      <w:r w:rsidRPr="00BC1A1B" w:rsidR="00D65B1B">
        <w:t xml:space="preserve"> </w:t>
      </w:r>
      <w:r w:rsidRPr="00BC1A1B">
        <w:t>biggest</w:t>
      </w:r>
      <w:r w:rsidRPr="00BC1A1B" w:rsidR="00D65B1B">
        <w:t xml:space="preserve"> </w:t>
      </w:r>
      <w:r w:rsidRPr="00BC1A1B">
        <w:t>worry.</w:t>
      </w:r>
      <w:r w:rsidRPr="00BC1A1B" w:rsidR="00D65B1B">
        <w:t xml:space="preserve"> </w:t>
      </w:r>
      <w:r w:rsidRPr="00BC1A1B" w:rsidR="00112AE4">
        <w:t>First, w</w:t>
      </w:r>
      <w:r w:rsidRPr="00BC1A1B">
        <w:t>ill</w:t>
      </w:r>
      <w:r w:rsidRPr="00BC1A1B" w:rsidR="00D65B1B">
        <w:t xml:space="preserve"> </w:t>
      </w:r>
      <w:r w:rsidRPr="00BC1A1B">
        <w:t>they</w:t>
      </w:r>
      <w:r w:rsidRPr="00BC1A1B" w:rsidR="00D65B1B">
        <w:t xml:space="preserve"> </w:t>
      </w:r>
      <w:r w:rsidRPr="00BC1A1B">
        <w:t>recover</w:t>
      </w:r>
      <w:r w:rsidRPr="00BC1A1B" w:rsidR="00D65B1B">
        <w:t xml:space="preserve"> </w:t>
      </w:r>
      <w:r w:rsidRPr="00BC1A1B" w:rsidR="00112AE4">
        <w:t xml:space="preserve">in </w:t>
      </w:r>
      <w:r w:rsidRPr="00BC1A1B">
        <w:t>due</w:t>
      </w:r>
      <w:r w:rsidRPr="00BC1A1B" w:rsidR="00D65B1B">
        <w:t xml:space="preserve"> </w:t>
      </w:r>
      <w:r w:rsidRPr="00BC1A1B">
        <w:t>course</w:t>
      </w:r>
      <w:r w:rsidRPr="00BC1A1B" w:rsidR="00112AE4">
        <w:t xml:space="preserve">? Secondly, </w:t>
      </w:r>
      <w:r w:rsidRPr="00BC1A1B">
        <w:t>how</w:t>
      </w:r>
      <w:r w:rsidRPr="00BC1A1B" w:rsidR="00D65B1B">
        <w:t xml:space="preserve"> </w:t>
      </w:r>
      <w:r w:rsidRPr="00BC1A1B">
        <w:t>are</w:t>
      </w:r>
      <w:r w:rsidRPr="00BC1A1B" w:rsidR="00D65B1B">
        <w:t xml:space="preserve"> </w:t>
      </w:r>
      <w:r w:rsidRPr="00BC1A1B">
        <w:t>we</w:t>
      </w:r>
      <w:r w:rsidRPr="00BC1A1B" w:rsidR="00D65B1B">
        <w:t xml:space="preserve"> </w:t>
      </w:r>
      <w:r w:rsidRPr="00BC1A1B">
        <w:t>going</w:t>
      </w:r>
      <w:r w:rsidRPr="00BC1A1B" w:rsidR="00D65B1B">
        <w:t xml:space="preserve"> </w:t>
      </w:r>
      <w:r w:rsidRPr="00BC1A1B">
        <w:t>to</w:t>
      </w:r>
      <w:r w:rsidRPr="00BC1A1B" w:rsidR="00D65B1B">
        <w:t xml:space="preserve"> </w:t>
      </w:r>
      <w:r w:rsidRPr="00BC1A1B">
        <w:t>cover</w:t>
      </w:r>
      <w:r w:rsidRPr="00BC1A1B" w:rsidR="00D65B1B">
        <w:t xml:space="preserve"> </w:t>
      </w:r>
      <w:r w:rsidRPr="00BC1A1B">
        <w:t>the</w:t>
      </w:r>
      <w:r w:rsidRPr="00BC1A1B" w:rsidR="00D65B1B">
        <w:t xml:space="preserve"> </w:t>
      </w:r>
      <w:r w:rsidRPr="00BC1A1B">
        <w:t>gaps</w:t>
      </w:r>
      <w:r w:rsidRPr="00BC1A1B" w:rsidR="00D65B1B">
        <w:t xml:space="preserve"> </w:t>
      </w:r>
      <w:r w:rsidRPr="00BC1A1B">
        <w:t>that</w:t>
      </w:r>
      <w:r w:rsidRPr="00BC1A1B" w:rsidR="00D65B1B">
        <w:t xml:space="preserve"> </w:t>
      </w:r>
      <w:r w:rsidRPr="00BC1A1B">
        <w:t>they</w:t>
      </w:r>
      <w:r w:rsidRPr="00BC1A1B" w:rsidR="00D65B1B">
        <w:t xml:space="preserve"> </w:t>
      </w:r>
      <w:r w:rsidRPr="00BC1A1B">
        <w:t>leave</w:t>
      </w:r>
      <w:r w:rsidRPr="00BC1A1B" w:rsidR="00D65B1B">
        <w:t xml:space="preserve"> </w:t>
      </w:r>
      <w:r w:rsidRPr="00BC1A1B">
        <w:t>within</w:t>
      </w:r>
      <w:r w:rsidRPr="00BC1A1B" w:rsidR="00D65B1B">
        <w:t xml:space="preserve"> </w:t>
      </w:r>
      <w:r w:rsidRPr="00BC1A1B">
        <w:t>our</w:t>
      </w:r>
      <w:r w:rsidRPr="00BC1A1B" w:rsidR="00D65B1B">
        <w:t xml:space="preserve"> </w:t>
      </w:r>
      <w:r w:rsidRPr="00BC1A1B">
        <w:t>budget</w:t>
      </w:r>
      <w:r w:rsidRPr="00BC1A1B" w:rsidR="00112AE4">
        <w:t>s</w:t>
      </w:r>
      <w:r w:rsidRPr="00BC1A1B">
        <w:t>?</w:t>
      </w:r>
      <w:r w:rsidRPr="00BC1A1B" w:rsidR="00D65B1B">
        <w:t xml:space="preserve"> </w:t>
      </w:r>
      <w:r w:rsidRPr="00BC1A1B">
        <w:t>Many</w:t>
      </w:r>
      <w:r w:rsidRPr="00BC1A1B" w:rsidR="00D65B1B">
        <w:t xml:space="preserve"> </w:t>
      </w:r>
      <w:r w:rsidRPr="00BC1A1B">
        <w:t>of</w:t>
      </w:r>
      <w:r w:rsidRPr="00BC1A1B" w:rsidR="00D65B1B">
        <w:t xml:space="preserve"> </w:t>
      </w:r>
      <w:r w:rsidRPr="00BC1A1B">
        <w:t>us</w:t>
      </w:r>
      <w:r w:rsidRPr="00BC1A1B" w:rsidR="00D65B1B">
        <w:t xml:space="preserve"> </w:t>
      </w:r>
      <w:r w:rsidRPr="00BC1A1B">
        <w:t>hope</w:t>
      </w:r>
      <w:r w:rsidRPr="00BC1A1B" w:rsidR="00D65B1B">
        <w:t xml:space="preserve"> </w:t>
      </w:r>
      <w:r w:rsidRPr="00BC1A1B">
        <w:t>that</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the</w:t>
      </w:r>
      <w:r w:rsidRPr="00BC1A1B" w:rsidR="00D65B1B">
        <w:t xml:space="preserve"> </w:t>
      </w:r>
      <w:r w:rsidRPr="00BC1A1B">
        <w:t>additional</w:t>
      </w:r>
      <w:r w:rsidRPr="00BC1A1B" w:rsidR="00D65B1B">
        <w:t xml:space="preserve"> </w:t>
      </w:r>
      <w:r w:rsidRPr="00BC1A1B">
        <w:t>costs</w:t>
      </w:r>
      <w:r w:rsidRPr="00BC1A1B" w:rsidR="00D65B1B">
        <w:t xml:space="preserve"> </w:t>
      </w:r>
      <w:r w:rsidRPr="00BC1A1B">
        <w:t>will</w:t>
      </w:r>
      <w:r w:rsidRPr="00BC1A1B" w:rsidR="00D65B1B">
        <w:t xml:space="preserve"> </w:t>
      </w:r>
      <w:r w:rsidRPr="00BC1A1B">
        <w:t>start</w:t>
      </w:r>
      <w:r w:rsidRPr="00BC1A1B" w:rsidR="00D65B1B">
        <w:t xml:space="preserve"> </w:t>
      </w:r>
      <w:r w:rsidRPr="00BC1A1B">
        <w:t>to</w:t>
      </w:r>
      <w:r w:rsidRPr="00BC1A1B" w:rsidR="00D65B1B">
        <w:t xml:space="preserve"> </w:t>
      </w:r>
      <w:r w:rsidRPr="00BC1A1B">
        <w:t>come</w:t>
      </w:r>
      <w:r w:rsidRPr="00BC1A1B" w:rsidR="00D65B1B">
        <w:t xml:space="preserve"> </w:t>
      </w:r>
      <w:r w:rsidRPr="00BC1A1B">
        <w:t>down.</w:t>
      </w:r>
      <w:r w:rsidRPr="00BC1A1B" w:rsidR="00D65B1B">
        <w:t xml:space="preserve"> </w:t>
      </w:r>
      <w:r w:rsidRPr="00BC1A1B">
        <w:t>Obviously,</w:t>
      </w:r>
      <w:r w:rsidRPr="00BC1A1B" w:rsidR="00D65B1B">
        <w:t xml:space="preserve"> </w:t>
      </w:r>
      <w:r w:rsidRPr="00BC1A1B">
        <w:t>if</w:t>
      </w:r>
      <w:r w:rsidRPr="00BC1A1B" w:rsidR="00D65B1B">
        <w:t xml:space="preserve"> </w:t>
      </w:r>
      <w:r w:rsidRPr="00BC1A1B">
        <w:t>we</w:t>
      </w:r>
      <w:r w:rsidRPr="00BC1A1B" w:rsidR="00D65B1B">
        <w:t xml:space="preserve"> </w:t>
      </w:r>
      <w:r w:rsidRPr="00BC1A1B">
        <w:t>get</w:t>
      </w:r>
      <w:r w:rsidRPr="00BC1A1B" w:rsidR="00D65B1B">
        <w:t xml:space="preserve"> </w:t>
      </w:r>
      <w:r w:rsidRPr="00BC1A1B">
        <w:t>a</w:t>
      </w:r>
      <w:r w:rsidRPr="00BC1A1B" w:rsidR="00D65B1B">
        <w:t xml:space="preserve"> </w:t>
      </w:r>
      <w:r w:rsidRPr="00BC1A1B">
        <w:t>vaccine,</w:t>
      </w:r>
      <w:r w:rsidRPr="00BC1A1B" w:rsidR="00D65B1B">
        <w:t xml:space="preserve"> </w:t>
      </w:r>
      <w:r w:rsidRPr="00BC1A1B">
        <w:t>the</w:t>
      </w:r>
      <w:r w:rsidRPr="00BC1A1B" w:rsidR="00D65B1B">
        <w:t xml:space="preserve"> </w:t>
      </w:r>
      <w:r w:rsidRPr="00BC1A1B">
        <w:t>need</w:t>
      </w:r>
      <w:r w:rsidRPr="00BC1A1B" w:rsidR="00D65B1B">
        <w:t xml:space="preserve"> </w:t>
      </w:r>
      <w:r w:rsidRPr="00BC1A1B">
        <w:t>for</w:t>
      </w:r>
      <w:r w:rsidRPr="00BC1A1B" w:rsidR="00D65B1B">
        <w:t xml:space="preserve"> </w:t>
      </w:r>
      <w:r w:rsidRPr="00BC1A1B">
        <w:t>PPE</w:t>
      </w:r>
      <w:r w:rsidRPr="00BC1A1B" w:rsidR="00D65B1B">
        <w:t xml:space="preserve"> </w:t>
      </w:r>
      <w:r w:rsidRPr="00BC1A1B">
        <w:t>and</w:t>
      </w:r>
      <w:r w:rsidRPr="00BC1A1B" w:rsidR="00D65B1B">
        <w:t xml:space="preserve"> </w:t>
      </w:r>
      <w:r w:rsidRPr="00BC1A1B">
        <w:t>other</w:t>
      </w:r>
      <w:r w:rsidRPr="00BC1A1B" w:rsidR="00D65B1B">
        <w:t xml:space="preserve"> </w:t>
      </w:r>
      <w:r w:rsidRPr="00BC1A1B">
        <w:t>things</w:t>
      </w:r>
      <w:r w:rsidRPr="00BC1A1B" w:rsidR="00D65B1B">
        <w:t xml:space="preserve"> </w:t>
      </w:r>
      <w:r w:rsidRPr="00BC1A1B">
        <w:t>will</w:t>
      </w:r>
      <w:r w:rsidRPr="00BC1A1B" w:rsidR="00D65B1B">
        <w:t xml:space="preserve"> </w:t>
      </w:r>
      <w:r w:rsidRPr="00BC1A1B">
        <w:t>start</w:t>
      </w:r>
      <w:r w:rsidRPr="00BC1A1B" w:rsidR="00D65B1B">
        <w:t xml:space="preserve"> </w:t>
      </w:r>
      <w:r w:rsidRPr="00BC1A1B">
        <w:t>to</w:t>
      </w:r>
      <w:r w:rsidRPr="00BC1A1B" w:rsidR="00D65B1B">
        <w:t xml:space="preserve"> </w:t>
      </w:r>
      <w:r w:rsidRPr="00BC1A1B">
        <w:t>reduce</w:t>
      </w:r>
      <w:r w:rsidR="00220441">
        <w:t>,</w:t>
      </w:r>
      <w:r w:rsidRPr="00BC1A1B" w:rsidR="00D65B1B">
        <w:t xml:space="preserve"> </w:t>
      </w:r>
      <w:r w:rsidRPr="00BC1A1B">
        <w:t>so</w:t>
      </w:r>
      <w:r w:rsidRPr="00BC1A1B" w:rsidR="00D65B1B">
        <w:t xml:space="preserve"> </w:t>
      </w:r>
      <w:r w:rsidRPr="00BC1A1B">
        <w:t>you</w:t>
      </w:r>
      <w:r w:rsidRPr="00BC1A1B" w:rsidR="00D65B1B">
        <w:t xml:space="preserve"> </w:t>
      </w:r>
      <w:r w:rsidRPr="00BC1A1B">
        <w:t>can</w:t>
      </w:r>
      <w:r w:rsidRPr="00BC1A1B" w:rsidR="00D65B1B">
        <w:t xml:space="preserve"> </w:t>
      </w:r>
      <w:r w:rsidRPr="00BC1A1B">
        <w:t>see</w:t>
      </w:r>
      <w:r w:rsidRPr="00BC1A1B" w:rsidR="00D65B1B">
        <w:t xml:space="preserve"> </w:t>
      </w:r>
      <w:r w:rsidRPr="00BC1A1B">
        <w:t>some</w:t>
      </w:r>
      <w:r w:rsidRPr="00BC1A1B" w:rsidR="00D65B1B">
        <w:t xml:space="preserve"> </w:t>
      </w:r>
      <w:r w:rsidRPr="00BC1A1B">
        <w:t>practical</w:t>
      </w:r>
      <w:r w:rsidRPr="00BC1A1B" w:rsidR="00D65B1B">
        <w:t xml:space="preserve"> </w:t>
      </w:r>
      <w:r w:rsidRPr="00BC1A1B">
        <w:t>reductions</w:t>
      </w:r>
      <w:r w:rsidRPr="00BC1A1B" w:rsidR="00D65B1B">
        <w:t xml:space="preserve"> </w:t>
      </w:r>
      <w:r w:rsidRPr="00BC1A1B">
        <w:t>in</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those</w:t>
      </w:r>
      <w:r w:rsidRPr="00BC1A1B" w:rsidR="00D65B1B">
        <w:t xml:space="preserve"> </w:t>
      </w:r>
      <w:r w:rsidRPr="00BC1A1B">
        <w:t>extra</w:t>
      </w:r>
      <w:r w:rsidRPr="00BC1A1B" w:rsidR="00D65B1B">
        <w:t xml:space="preserve"> </w:t>
      </w:r>
      <w:r w:rsidRPr="00BC1A1B">
        <w:t>costs.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income</w:t>
      </w:r>
      <w:r w:rsidRPr="00BC1A1B" w:rsidR="00D65B1B">
        <w:t xml:space="preserve"> </w:t>
      </w:r>
      <w:r w:rsidRPr="00BC1A1B">
        <w:t>losses,</w:t>
      </w:r>
      <w:r w:rsidRPr="00BC1A1B" w:rsidR="00D65B1B">
        <w:t xml:space="preserve"> </w:t>
      </w:r>
      <w:r w:rsidRPr="00BC1A1B">
        <w:t>that</w:t>
      </w:r>
      <w:r w:rsidRPr="00BC1A1B" w:rsidR="00D65B1B">
        <w:t xml:space="preserve"> </w:t>
      </w:r>
      <w:r w:rsidRPr="00BC1A1B">
        <w:t>is</w:t>
      </w:r>
      <w:r w:rsidRPr="00BC1A1B" w:rsidR="00D65B1B">
        <w:t xml:space="preserve"> </w:t>
      </w:r>
      <w:r w:rsidRPr="00BC1A1B">
        <w:t>the</w:t>
      </w:r>
      <w:r w:rsidRPr="00BC1A1B" w:rsidR="00D65B1B">
        <w:t xml:space="preserve"> </w:t>
      </w:r>
      <w:r w:rsidRPr="00BC1A1B">
        <w:t>considerable</w:t>
      </w:r>
      <w:r w:rsidRPr="00BC1A1B" w:rsidR="00D65B1B">
        <w:t xml:space="preserve"> </w:t>
      </w:r>
      <w:r w:rsidRPr="00BC1A1B">
        <w:t>worry</w:t>
      </w:r>
      <w:r w:rsidRPr="00BC1A1B" w:rsidR="00D65B1B">
        <w:t xml:space="preserve"> </w:t>
      </w:r>
      <w:r w:rsidRPr="00BC1A1B">
        <w:t>that</w:t>
      </w:r>
      <w:r w:rsidRPr="00BC1A1B" w:rsidR="00D65B1B">
        <w:t xml:space="preserve"> </w:t>
      </w:r>
      <w:r w:rsidRPr="00BC1A1B">
        <w:t>many</w:t>
      </w:r>
      <w:r w:rsidRPr="00BC1A1B" w:rsidR="00D65B1B">
        <w:t xml:space="preserve"> </w:t>
      </w:r>
      <w:r w:rsidRPr="00BC1A1B">
        <w:t>of</w:t>
      </w:r>
      <w:r w:rsidRPr="00BC1A1B" w:rsidR="00D65B1B">
        <w:t xml:space="preserve"> </w:t>
      </w:r>
      <w:r w:rsidRPr="00BC1A1B">
        <w:t>us</w:t>
      </w:r>
      <w:r w:rsidRPr="00BC1A1B" w:rsidR="00D65B1B">
        <w:t xml:space="preserve"> </w:t>
      </w:r>
      <w:r w:rsidRPr="00BC1A1B">
        <w:t>have.</w:t>
      </w:r>
    </w:p>
    <w:p w:rsidR="008F49E8" w:rsidRPr="00BC1A1B" w:rsidP="008F49E8">
      <w:pPr>
        <w:pStyle w:val="Answer"/>
      </w:pP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services,</w:t>
      </w:r>
      <w:r w:rsidRPr="00BC1A1B" w:rsidR="00D65B1B">
        <w:t xml:space="preserve"> </w:t>
      </w:r>
      <w:r w:rsidRPr="00BC1A1B">
        <w:t>we</w:t>
      </w:r>
      <w:r w:rsidRPr="00BC1A1B" w:rsidR="00D65B1B">
        <w:t xml:space="preserve"> </w:t>
      </w:r>
      <w:r w:rsidRPr="00BC1A1B">
        <w:t>keep</w:t>
      </w:r>
      <w:r w:rsidRPr="00BC1A1B" w:rsidR="00D65B1B">
        <w:t xml:space="preserve"> </w:t>
      </w:r>
      <w:r w:rsidRPr="00BC1A1B">
        <w:t>coming</w:t>
      </w:r>
      <w:r w:rsidRPr="00BC1A1B" w:rsidR="00D65B1B">
        <w:t xml:space="preserve"> </w:t>
      </w:r>
      <w:r w:rsidRPr="00BC1A1B">
        <w:t>back</w:t>
      </w:r>
      <w:r w:rsidRPr="00BC1A1B" w:rsidR="00D65B1B">
        <w:t xml:space="preserve"> </w:t>
      </w:r>
      <w:r w:rsidRPr="00BC1A1B">
        <w:t>to</w:t>
      </w:r>
      <w:r w:rsidRPr="00BC1A1B" w:rsidR="00D65B1B">
        <w:t xml:space="preserve"> </w:t>
      </w:r>
      <w:r w:rsidRPr="00BC1A1B">
        <w:t>adult</w:t>
      </w:r>
      <w:r w:rsidRPr="00BC1A1B" w:rsidR="00D65B1B">
        <w:t xml:space="preserve"> </w:t>
      </w:r>
      <w:r w:rsidRPr="00BC1A1B">
        <w:t>social</w:t>
      </w:r>
      <w:r w:rsidRPr="00BC1A1B" w:rsidR="00D65B1B">
        <w:t xml:space="preserve"> </w:t>
      </w:r>
      <w:r w:rsidRPr="00BC1A1B">
        <w:t>care</w:t>
      </w:r>
      <w:r w:rsidRPr="00BC1A1B" w:rsidR="00D65B1B">
        <w:t xml:space="preserve"> </w:t>
      </w:r>
      <w:r w:rsidRPr="00BC1A1B">
        <w:t>and</w:t>
      </w:r>
      <w:r w:rsidRPr="00BC1A1B" w:rsidR="00D65B1B">
        <w:t xml:space="preserve"> </w:t>
      </w:r>
      <w:r w:rsidRPr="00BC1A1B">
        <w:t>no</w:t>
      </w:r>
      <w:r w:rsidRPr="00BC1A1B" w:rsidR="00D65B1B">
        <w:t xml:space="preserve"> </w:t>
      </w:r>
      <w:r w:rsidRPr="00BC1A1B">
        <w:t>doubt</w:t>
      </w:r>
      <w:r w:rsidRPr="00BC1A1B" w:rsidR="00D65B1B">
        <w:t xml:space="preserve"> </w:t>
      </w:r>
      <w:r w:rsidRPr="00BC1A1B">
        <w:t>you</w:t>
      </w:r>
      <w:r w:rsidRPr="00BC1A1B" w:rsidR="00D65B1B">
        <w:t xml:space="preserve"> </w:t>
      </w:r>
      <w:r w:rsidRPr="00BC1A1B">
        <w:t>have</w:t>
      </w:r>
      <w:r w:rsidRPr="00BC1A1B" w:rsidR="00D65B1B">
        <w:t xml:space="preserve"> </w:t>
      </w:r>
      <w:r w:rsidRPr="00BC1A1B">
        <w:t>been</w:t>
      </w:r>
      <w:r w:rsidRPr="00BC1A1B" w:rsidR="00D65B1B">
        <w:t xml:space="preserve"> </w:t>
      </w:r>
      <w:r w:rsidRPr="00BC1A1B">
        <w:t>doing</w:t>
      </w:r>
      <w:r w:rsidRPr="00BC1A1B" w:rsidR="00D65B1B">
        <w:t xml:space="preserve"> </w:t>
      </w:r>
      <w:r w:rsidRPr="00BC1A1B">
        <w:t>it</w:t>
      </w:r>
      <w:r w:rsidRPr="00BC1A1B" w:rsidR="00D65B1B">
        <w:t xml:space="preserve"> </w:t>
      </w:r>
      <w:r w:rsidRPr="00BC1A1B">
        <w:t>throughout</w:t>
      </w:r>
      <w:r w:rsidRPr="00BC1A1B" w:rsidR="00D65B1B">
        <w:t xml:space="preserve"> </w:t>
      </w:r>
      <w:r w:rsidRPr="00BC1A1B">
        <w:t>the</w:t>
      </w:r>
      <w:r w:rsidRPr="00BC1A1B" w:rsidR="00D65B1B">
        <w:t xml:space="preserve"> </w:t>
      </w:r>
      <w:r w:rsidRPr="00BC1A1B">
        <w:t>entire</w:t>
      </w:r>
      <w:r w:rsidRPr="00BC1A1B" w:rsidR="00D65B1B">
        <w:t xml:space="preserve"> </w:t>
      </w:r>
      <w:r w:rsidRPr="00BC1A1B">
        <w:t>session.</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significant</w:t>
      </w:r>
      <w:r w:rsidRPr="00BC1A1B" w:rsidR="00D65B1B">
        <w:t xml:space="preserve"> </w:t>
      </w:r>
      <w:r w:rsidRPr="00BC1A1B">
        <w:t>problem</w:t>
      </w:r>
      <w:r w:rsidRPr="00BC1A1B" w:rsidR="00D65B1B">
        <w:t xml:space="preserve"> </w:t>
      </w:r>
      <w:r w:rsidRPr="00BC1A1B">
        <w:t>here</w:t>
      </w:r>
      <w:r w:rsidRPr="00BC1A1B" w:rsidR="00D65B1B">
        <w:t xml:space="preserve"> </w:t>
      </w:r>
      <w:r w:rsidRPr="00BC1A1B">
        <w:t>about</w:t>
      </w:r>
      <w:r w:rsidRPr="00BC1A1B" w:rsidR="00D65B1B">
        <w:t xml:space="preserve"> </w:t>
      </w:r>
      <w:r w:rsidRPr="00BC1A1B">
        <w:t>how</w:t>
      </w:r>
      <w:r w:rsidRPr="00BC1A1B" w:rsidR="00D65B1B">
        <w:t xml:space="preserve"> </w:t>
      </w:r>
      <w:r w:rsidRPr="00BC1A1B">
        <w:t>we</w:t>
      </w:r>
      <w:r w:rsidRPr="00BC1A1B" w:rsidR="00D65B1B">
        <w:t xml:space="preserve"> </w:t>
      </w:r>
      <w:r w:rsidRPr="00BC1A1B">
        <w:t>fund</w:t>
      </w:r>
      <w:r w:rsidRPr="00BC1A1B" w:rsidR="00D65B1B">
        <w:t xml:space="preserve"> </w:t>
      </w:r>
      <w:r w:rsidRPr="00BC1A1B">
        <w:t>this</w:t>
      </w:r>
      <w:r w:rsidRPr="00BC1A1B" w:rsidR="00D65B1B">
        <w:t xml:space="preserve"> </w:t>
      </w:r>
      <w:r w:rsidRPr="00BC1A1B">
        <w:t>going</w:t>
      </w:r>
      <w:r w:rsidRPr="00BC1A1B" w:rsidR="00D65B1B">
        <w:t xml:space="preserve"> </w:t>
      </w:r>
      <w:r w:rsidRPr="00BC1A1B">
        <w:t>forward</w:t>
      </w:r>
      <w:r w:rsidRPr="00BC1A1B" w:rsidR="00D65B1B">
        <w:t xml:space="preserve"> </w:t>
      </w:r>
      <w:r w:rsidRPr="00BC1A1B">
        <w:t>and</w:t>
      </w:r>
      <w:r w:rsidRPr="00BC1A1B" w:rsidR="00D65B1B">
        <w:t xml:space="preserve"> </w:t>
      </w:r>
      <w:r w:rsidRPr="00BC1A1B">
        <w:t>how</w:t>
      </w:r>
      <w:r w:rsidRPr="00BC1A1B" w:rsidR="00D65B1B">
        <w:t xml:space="preserve"> </w:t>
      </w:r>
      <w:r w:rsidRPr="00BC1A1B">
        <w:t>we</w:t>
      </w:r>
      <w:r w:rsidRPr="00BC1A1B" w:rsidR="00D65B1B">
        <w:t xml:space="preserve"> </w:t>
      </w:r>
      <w:r w:rsidRPr="00BC1A1B">
        <w:t>maintain</w:t>
      </w:r>
      <w:r w:rsidRPr="00BC1A1B" w:rsidR="00D65B1B">
        <w:t xml:space="preserve"> </w:t>
      </w:r>
      <w:r w:rsidRPr="00BC1A1B">
        <w:t>the</w:t>
      </w:r>
      <w:r w:rsidRPr="00BC1A1B" w:rsidR="00D65B1B">
        <w:t xml:space="preserve"> </w:t>
      </w:r>
      <w:r w:rsidRPr="00BC1A1B">
        <w:t>current</w:t>
      </w:r>
      <w:r w:rsidRPr="00BC1A1B" w:rsidR="00D65B1B">
        <w:t xml:space="preserve"> </w:t>
      </w:r>
      <w:r w:rsidRPr="00BC1A1B">
        <w:t>system.</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our</w:t>
      </w:r>
      <w:r w:rsidRPr="00BC1A1B" w:rsidR="00D65B1B">
        <w:t xml:space="preserve"> </w:t>
      </w:r>
      <w:r w:rsidRPr="00BC1A1B">
        <w:t>members</w:t>
      </w:r>
      <w:r w:rsidRPr="00BC1A1B" w:rsidR="00112AE4">
        <w:t>—I am sure this applies to the counties as well, to some extent—</w:t>
      </w:r>
      <w:r w:rsidRPr="00BC1A1B">
        <w:t>have</w:t>
      </w:r>
      <w:r w:rsidRPr="00BC1A1B" w:rsidR="00D65B1B">
        <w:t xml:space="preserve"> </w:t>
      </w:r>
      <w:r w:rsidRPr="00BC1A1B">
        <w:t>been</w:t>
      </w:r>
      <w:r w:rsidRPr="00BC1A1B" w:rsidR="00D65B1B">
        <w:t xml:space="preserve"> </w:t>
      </w:r>
      <w:r w:rsidRPr="00BC1A1B">
        <w:t>funding</w:t>
      </w:r>
      <w:r w:rsidRPr="00BC1A1B" w:rsidR="00D65B1B">
        <w:t xml:space="preserve"> </w:t>
      </w:r>
      <w:r w:rsidRPr="00BC1A1B">
        <w:t>empty</w:t>
      </w:r>
      <w:r w:rsidRPr="00BC1A1B" w:rsidR="00D65B1B">
        <w:t xml:space="preserve"> </w:t>
      </w:r>
      <w:r w:rsidRPr="00BC1A1B">
        <w:t>beds</w:t>
      </w:r>
      <w:r w:rsidRPr="00BC1A1B" w:rsidR="00D65B1B">
        <w:t xml:space="preserve"> </w:t>
      </w:r>
      <w:r w:rsidRPr="00BC1A1B">
        <w:t>to</w:t>
      </w:r>
      <w:r w:rsidRPr="00BC1A1B" w:rsidR="00D65B1B">
        <w:t xml:space="preserve"> </w:t>
      </w:r>
      <w:r w:rsidRPr="00BC1A1B">
        <w:t>keep</w:t>
      </w:r>
      <w:r w:rsidRPr="00BC1A1B" w:rsidR="00D65B1B">
        <w:t xml:space="preserve"> </w:t>
      </w:r>
      <w:r w:rsidRPr="00BC1A1B">
        <w:t>the</w:t>
      </w:r>
      <w:r w:rsidRPr="00BC1A1B" w:rsidR="00D65B1B">
        <w:t xml:space="preserve"> </w:t>
      </w:r>
      <w:r w:rsidRPr="00BC1A1B">
        <w:t>care</w:t>
      </w:r>
      <w:r w:rsidRPr="00BC1A1B" w:rsidR="00D65B1B">
        <w:t xml:space="preserve"> </w:t>
      </w:r>
      <w:r w:rsidRPr="00BC1A1B">
        <w:t>providers</w:t>
      </w:r>
      <w:r w:rsidRPr="00BC1A1B" w:rsidR="00D65B1B">
        <w:t xml:space="preserve"> </w:t>
      </w:r>
      <w:r w:rsidRPr="00BC1A1B">
        <w:t>in</w:t>
      </w:r>
      <w:r w:rsidRPr="00BC1A1B" w:rsidR="00D65B1B">
        <w:t xml:space="preserve"> </w:t>
      </w:r>
      <w:r w:rsidRPr="00BC1A1B">
        <w:t>business.</w:t>
      </w:r>
      <w:r w:rsidRPr="00BC1A1B" w:rsidR="00D65B1B">
        <w:t xml:space="preserve"> </w:t>
      </w:r>
      <w:r w:rsidRPr="00BC1A1B">
        <w:t>We</w:t>
      </w:r>
      <w:r w:rsidRPr="00BC1A1B" w:rsidR="00D65B1B">
        <w:t xml:space="preserve"> </w:t>
      </w:r>
      <w:r w:rsidRPr="00BC1A1B">
        <w:t>cannot</w:t>
      </w:r>
      <w:r w:rsidRPr="00BC1A1B" w:rsidR="00D65B1B">
        <w:t xml:space="preserve"> </w:t>
      </w:r>
      <w:r w:rsidRPr="00BC1A1B">
        <w:t>keep</w:t>
      </w:r>
      <w:r w:rsidRPr="00BC1A1B" w:rsidR="00D65B1B">
        <w:t xml:space="preserve"> </w:t>
      </w:r>
      <w:r w:rsidRPr="00BC1A1B">
        <w:t>doing</w:t>
      </w:r>
      <w:r w:rsidRPr="00BC1A1B" w:rsidR="00D65B1B">
        <w:t xml:space="preserve"> </w:t>
      </w:r>
      <w:r w:rsidRPr="00BC1A1B">
        <w:t>that</w:t>
      </w:r>
      <w:r w:rsidRPr="00BC1A1B" w:rsidR="00112AE4">
        <w:t>,</w:t>
      </w:r>
      <w:r w:rsidRPr="00BC1A1B" w:rsidR="00D65B1B">
        <w:t xml:space="preserve"> </w:t>
      </w:r>
      <w:r w:rsidRPr="00BC1A1B">
        <w:t>so</w:t>
      </w:r>
      <w:r w:rsidRPr="00BC1A1B" w:rsidR="00D65B1B">
        <w:t xml:space="preserve"> </w:t>
      </w:r>
      <w:r w:rsidRPr="00BC1A1B">
        <w:t>there</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be</w:t>
      </w:r>
      <w:r w:rsidRPr="00BC1A1B" w:rsidR="00D65B1B">
        <w:t xml:space="preserve"> </w:t>
      </w:r>
      <w:r w:rsidRPr="00BC1A1B">
        <w:t>a</w:t>
      </w:r>
      <w:r w:rsidRPr="00BC1A1B" w:rsidR="00D65B1B">
        <w:t xml:space="preserve"> </w:t>
      </w:r>
      <w:r w:rsidRPr="00BC1A1B">
        <w:t>major</w:t>
      </w:r>
      <w:r w:rsidRPr="00BC1A1B" w:rsidR="00D65B1B">
        <w:t xml:space="preserve"> </w:t>
      </w:r>
      <w:r w:rsidRPr="00BC1A1B">
        <w:t>restructuring</w:t>
      </w:r>
      <w:r w:rsidRPr="00BC1A1B" w:rsidR="00D65B1B">
        <w:t xml:space="preserve"> </w:t>
      </w:r>
      <w:r w:rsidRPr="00BC1A1B">
        <w:t>of</w:t>
      </w:r>
      <w:r w:rsidRPr="00BC1A1B" w:rsidR="00D65B1B">
        <w:t xml:space="preserve"> </w:t>
      </w:r>
      <w:r w:rsidRPr="00BC1A1B">
        <w:t>provision,</w:t>
      </w:r>
      <w:r w:rsidRPr="00BC1A1B" w:rsidR="00D65B1B">
        <w:t xml:space="preserve"> </w:t>
      </w:r>
      <w:r w:rsidRPr="00BC1A1B">
        <w:t>Covid</w:t>
      </w:r>
      <w:r w:rsidRPr="00BC1A1B" w:rsidR="00D65B1B">
        <w:t xml:space="preserve"> </w:t>
      </w:r>
      <w:r w:rsidRPr="00BC1A1B">
        <w:t>or</w:t>
      </w:r>
      <w:r w:rsidRPr="00BC1A1B" w:rsidR="00D65B1B">
        <w:t xml:space="preserve"> </w:t>
      </w:r>
      <w:r w:rsidRPr="00BC1A1B">
        <w:t>no</w:t>
      </w:r>
      <w:r w:rsidRPr="00BC1A1B" w:rsidR="00D65B1B">
        <w:t xml:space="preserve"> </w:t>
      </w:r>
      <w:r w:rsidRPr="00BC1A1B">
        <w:t>Covid,</w:t>
      </w:r>
      <w:r w:rsidRPr="00BC1A1B" w:rsidR="00D65B1B">
        <w:t xml:space="preserve"> </w:t>
      </w:r>
      <w:r w:rsidRPr="00BC1A1B">
        <w:t>because</w:t>
      </w:r>
      <w:r w:rsidRPr="00BC1A1B" w:rsidR="00D65B1B">
        <w:t xml:space="preserve"> </w:t>
      </w:r>
      <w:r w:rsidRPr="00BC1A1B">
        <w:t>the</w:t>
      </w:r>
      <w:r w:rsidRPr="00BC1A1B" w:rsidR="00D65B1B">
        <w:t xml:space="preserve"> </w:t>
      </w:r>
      <w:r w:rsidRPr="00BC1A1B">
        <w:t>system</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just</w:t>
      </w:r>
      <w:r w:rsidRPr="00BC1A1B" w:rsidR="00D65B1B">
        <w:t xml:space="preserve"> </w:t>
      </w:r>
      <w:r w:rsidRPr="00BC1A1B">
        <w:t>is</w:t>
      </w:r>
      <w:r w:rsidRPr="00BC1A1B" w:rsidR="00D65B1B">
        <w:t xml:space="preserve"> </w:t>
      </w:r>
      <w:r w:rsidRPr="00BC1A1B">
        <w:t>not</w:t>
      </w:r>
      <w:r w:rsidRPr="00BC1A1B" w:rsidR="00D65B1B">
        <w:t xml:space="preserve"> </w:t>
      </w:r>
      <w:r w:rsidRPr="00BC1A1B">
        <w:t>working</w:t>
      </w:r>
      <w:r w:rsidRPr="00BC1A1B" w:rsidR="00D65B1B">
        <w:t xml:space="preserve"> </w:t>
      </w:r>
      <w:r w:rsidRPr="00BC1A1B">
        <w:t>and,</w:t>
      </w:r>
      <w:r w:rsidRPr="00BC1A1B" w:rsidR="00D65B1B">
        <w:t xml:space="preserve"> </w:t>
      </w:r>
      <w:r w:rsidRPr="00BC1A1B">
        <w:t>financially,</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sustainable.</w:t>
      </w:r>
      <w:r w:rsidRPr="00BC1A1B" w:rsidR="00D65B1B">
        <w:t xml:space="preserve"> </w:t>
      </w:r>
      <w:r w:rsidRPr="00BC1A1B">
        <w:t>That</w:t>
      </w:r>
      <w:r w:rsidRPr="00BC1A1B" w:rsidR="00D65B1B">
        <w:t xml:space="preserve"> </w:t>
      </w:r>
      <w:r w:rsidRPr="00BC1A1B">
        <w:t>one</w:t>
      </w:r>
      <w:r w:rsidRPr="00BC1A1B" w:rsidR="00D65B1B">
        <w:t xml:space="preserve"> </w:t>
      </w:r>
      <w:r w:rsidRPr="00BC1A1B">
        <w:t>area</w:t>
      </w:r>
      <w:r w:rsidRPr="00BC1A1B" w:rsidR="00D65B1B">
        <w:t xml:space="preserve"> </w:t>
      </w:r>
      <w:r w:rsidRPr="00BC1A1B">
        <w:t>in</w:t>
      </w:r>
      <w:r w:rsidRPr="00BC1A1B" w:rsidR="00D65B1B">
        <w:t xml:space="preserve"> </w:t>
      </w:r>
      <w:r w:rsidRPr="00BC1A1B">
        <w:t>particular</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be</w:t>
      </w:r>
      <w:r w:rsidRPr="00BC1A1B" w:rsidR="00D65B1B">
        <w:t xml:space="preserve"> </w:t>
      </w:r>
      <w:r w:rsidRPr="00BC1A1B">
        <w:t>addressed.</w:t>
      </w:r>
    </w:p>
    <w:p w:rsidR="008F49E8" w:rsidRPr="00BC1A1B" w:rsidP="008F49E8">
      <w:pPr>
        <w:pStyle w:val="Answer"/>
      </w:pPr>
      <w:r w:rsidRPr="00BC1A1B">
        <w:t>I</w:t>
      </w:r>
      <w:r w:rsidRPr="00BC1A1B" w:rsidR="00D65B1B">
        <w:t xml:space="preserve"> </w:t>
      </w:r>
      <w:r w:rsidRPr="00BC1A1B">
        <w:t>agree</w:t>
      </w:r>
      <w:r w:rsidRPr="00BC1A1B" w:rsidR="00D65B1B">
        <w:t xml:space="preserve"> </w:t>
      </w:r>
      <w:r w:rsidRPr="00BC1A1B">
        <w:t>with</w:t>
      </w:r>
      <w:r w:rsidRPr="00BC1A1B" w:rsidR="00D65B1B">
        <w:t xml:space="preserve"> </w:t>
      </w:r>
      <w:r w:rsidR="00220441">
        <w:t>the earlier</w:t>
      </w:r>
      <w:r w:rsidRPr="00BC1A1B" w:rsidR="00D65B1B">
        <w:t xml:space="preserve"> </w:t>
      </w:r>
      <w:r w:rsidRPr="00BC1A1B">
        <w:t>comments</w:t>
      </w:r>
      <w:r w:rsidRPr="00BC1A1B" w:rsidR="00D65B1B">
        <w:t xml:space="preserve"> </w:t>
      </w:r>
      <w:r w:rsidRPr="00BC1A1B">
        <w:t>that</w:t>
      </w:r>
      <w:r w:rsidRPr="00BC1A1B" w:rsidR="00D65B1B">
        <w:t xml:space="preserve"> </w:t>
      </w:r>
      <w:r w:rsidRPr="00BC1A1B">
        <w:t>social</w:t>
      </w:r>
      <w:r w:rsidRPr="00BC1A1B" w:rsidR="00D65B1B">
        <w:t xml:space="preserve"> </w:t>
      </w:r>
      <w:r w:rsidRPr="00BC1A1B">
        <w:t>care</w:t>
      </w:r>
      <w:r w:rsidRPr="00BC1A1B" w:rsidR="00D65B1B">
        <w:t xml:space="preserve"> </w:t>
      </w:r>
      <w:r w:rsidRPr="00BC1A1B">
        <w:t>should</w:t>
      </w:r>
      <w:r w:rsidRPr="00BC1A1B" w:rsidR="00D65B1B">
        <w:t xml:space="preserve"> </w:t>
      </w:r>
      <w:r w:rsidRPr="00BC1A1B">
        <w:t>remain</w:t>
      </w:r>
      <w:r w:rsidRPr="00BC1A1B" w:rsidR="00D65B1B">
        <w:t xml:space="preserve"> </w:t>
      </w:r>
      <w:r w:rsidRPr="00BC1A1B">
        <w:t>with</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a</w:t>
      </w:r>
      <w:r w:rsidRPr="00BC1A1B" w:rsidR="00D65B1B">
        <w:t xml:space="preserve"> </w:t>
      </w:r>
      <w:r w:rsidRPr="00BC1A1B">
        <w:t>health</w:t>
      </w:r>
      <w:r w:rsidRPr="00BC1A1B" w:rsidR="00D65B1B">
        <w:t xml:space="preserve"> </w:t>
      </w:r>
      <w:r w:rsidRPr="00BC1A1B">
        <w:t>service</w:t>
      </w:r>
      <w:r w:rsidR="00220441">
        <w:t>—i</w:t>
      </w:r>
      <w:r w:rsidRPr="00BC1A1B">
        <w:t>t</w:t>
      </w:r>
      <w:r w:rsidRPr="00BC1A1B" w:rsidR="00D65B1B">
        <w:t xml:space="preserve"> </w:t>
      </w:r>
      <w:r w:rsidRPr="00BC1A1B">
        <w:t>is</w:t>
      </w:r>
      <w:r w:rsidRPr="00BC1A1B" w:rsidR="00D65B1B">
        <w:t xml:space="preserve"> </w:t>
      </w:r>
      <w:r w:rsidRPr="00BC1A1B">
        <w:t>a</w:t>
      </w:r>
      <w:r w:rsidRPr="00BC1A1B" w:rsidR="00D65B1B">
        <w:t xml:space="preserve"> </w:t>
      </w:r>
      <w:r w:rsidRPr="00BC1A1B">
        <w:t>social</w:t>
      </w:r>
      <w:r w:rsidRPr="00BC1A1B" w:rsidR="00D65B1B">
        <w:t xml:space="preserve"> </w:t>
      </w:r>
      <w:r w:rsidRPr="00BC1A1B">
        <w:t>care</w:t>
      </w:r>
      <w:r w:rsidRPr="00BC1A1B" w:rsidR="00D65B1B">
        <w:t xml:space="preserve"> </w:t>
      </w:r>
      <w:r w:rsidRPr="00BC1A1B">
        <w:t>service</w:t>
      </w:r>
      <w:r w:rsidR="00220441">
        <w:t>—but w</w:t>
      </w:r>
      <w:r w:rsidRPr="00BC1A1B">
        <w:t>e</w:t>
      </w:r>
      <w:r w:rsidRPr="00BC1A1B" w:rsidR="00D65B1B">
        <w:t xml:space="preserve"> </w:t>
      </w:r>
      <w:r w:rsidRPr="00BC1A1B">
        <w:t>need</w:t>
      </w:r>
      <w:r w:rsidRPr="00BC1A1B" w:rsidR="00D65B1B">
        <w:t xml:space="preserve"> </w:t>
      </w:r>
      <w:r w:rsidRPr="00BC1A1B">
        <w:t>that</w:t>
      </w:r>
      <w:r w:rsidRPr="00BC1A1B" w:rsidR="00D65B1B">
        <w:t xml:space="preserve"> </w:t>
      </w:r>
      <w:r w:rsidRPr="00BC1A1B">
        <w:t>integration</w:t>
      </w:r>
      <w:r w:rsidRPr="00BC1A1B" w:rsidR="00D65B1B">
        <w:t xml:space="preserve"> </w:t>
      </w:r>
      <w:r w:rsidRPr="00BC1A1B">
        <w:t>with</w:t>
      </w:r>
      <w:r w:rsidRPr="00BC1A1B" w:rsidR="00D65B1B">
        <w:t xml:space="preserve"> </w:t>
      </w:r>
      <w:r w:rsidRPr="00BC1A1B">
        <w:t>our</w:t>
      </w:r>
      <w:r w:rsidRPr="00BC1A1B" w:rsidR="00D65B1B">
        <w:t xml:space="preserve"> </w:t>
      </w:r>
      <w:r w:rsidRPr="00BC1A1B">
        <w:t>health</w:t>
      </w:r>
      <w:r w:rsidRPr="00BC1A1B" w:rsidR="00D65B1B">
        <w:t xml:space="preserve"> </w:t>
      </w:r>
      <w:r w:rsidRPr="00BC1A1B">
        <w:t>partners</w:t>
      </w:r>
      <w:r w:rsidRPr="00BC1A1B" w:rsidR="00D65B1B">
        <w:t xml:space="preserve"> </w:t>
      </w:r>
      <w:r w:rsidRPr="00BC1A1B">
        <w:t>to</w:t>
      </w:r>
      <w:r w:rsidRPr="00BC1A1B" w:rsidR="00D65B1B">
        <w:t xml:space="preserve"> </w:t>
      </w:r>
      <w:r w:rsidRPr="00BC1A1B">
        <w:t>makes</w:t>
      </w:r>
      <w:r w:rsidRPr="00BC1A1B" w:rsidR="00D65B1B">
        <w:t xml:space="preserve"> </w:t>
      </w:r>
      <w:r w:rsidRPr="00BC1A1B">
        <w:t>sure</w:t>
      </w:r>
      <w:r w:rsidRPr="00BC1A1B" w:rsidR="00D65B1B">
        <w:t xml:space="preserve"> </w:t>
      </w:r>
      <w:r w:rsidRPr="00BC1A1B">
        <w:t>that</w:t>
      </w:r>
      <w:r w:rsidRPr="00BC1A1B" w:rsidR="00D65B1B">
        <w:t xml:space="preserve"> </w:t>
      </w:r>
      <w:r w:rsidRPr="00BC1A1B">
        <w:t>the</w:t>
      </w:r>
      <w:r w:rsidRPr="00BC1A1B" w:rsidR="00D65B1B">
        <w:t xml:space="preserve"> </w:t>
      </w:r>
      <w:r w:rsidRPr="00BC1A1B">
        <w:t>system</w:t>
      </w:r>
      <w:r w:rsidRPr="00BC1A1B" w:rsidR="00D65B1B">
        <w:t xml:space="preserve"> </w:t>
      </w:r>
      <w:r w:rsidRPr="00BC1A1B">
        <w:t>as</w:t>
      </w:r>
      <w:r w:rsidRPr="00BC1A1B" w:rsidR="00D65B1B">
        <w:t xml:space="preserve"> </w:t>
      </w:r>
      <w:r w:rsidRPr="00BC1A1B">
        <w:t>a</w:t>
      </w:r>
      <w:r w:rsidRPr="00BC1A1B" w:rsidR="00D65B1B">
        <w:t xml:space="preserve"> </w:t>
      </w:r>
      <w:r w:rsidRPr="00BC1A1B">
        <w:t>whole</w:t>
      </w:r>
      <w:r w:rsidRPr="00BC1A1B" w:rsidR="00D65B1B">
        <w:t xml:space="preserve"> </w:t>
      </w:r>
      <w:r w:rsidRPr="00BC1A1B">
        <w:t>works</w:t>
      </w:r>
      <w:r w:rsidRPr="00BC1A1B" w:rsidR="00D65B1B">
        <w:t xml:space="preserve"> </w:t>
      </w:r>
      <w:r w:rsidRPr="00BC1A1B">
        <w:t>well.</w:t>
      </w:r>
      <w:r w:rsidRPr="00BC1A1B" w:rsidR="00D65B1B">
        <w:t xml:space="preserve"> </w:t>
      </w:r>
      <w:r w:rsidRPr="00BC1A1B">
        <w:t>Government</w:t>
      </w:r>
      <w:r w:rsidRPr="00BC1A1B" w:rsidR="00D65B1B">
        <w:t xml:space="preserve"> </w:t>
      </w:r>
      <w:r w:rsidRPr="00BC1A1B">
        <w:t>need</w:t>
      </w:r>
      <w:r w:rsidRPr="00BC1A1B" w:rsidR="00D65B1B">
        <w:t xml:space="preserve"> </w:t>
      </w:r>
      <w:r w:rsidRPr="00BC1A1B">
        <w:t>to</w:t>
      </w:r>
      <w:r w:rsidRPr="00BC1A1B" w:rsidR="00D65B1B">
        <w:t xml:space="preserve"> </w:t>
      </w:r>
      <w:r w:rsidRPr="00BC1A1B">
        <w:t>sit</w:t>
      </w:r>
      <w:r w:rsidRPr="00BC1A1B" w:rsidR="00D65B1B">
        <w:t xml:space="preserve"> </w:t>
      </w:r>
      <w:r w:rsidRPr="00BC1A1B">
        <w:t>down</w:t>
      </w:r>
      <w:r w:rsidRPr="00BC1A1B" w:rsidR="00D65B1B">
        <w:t xml:space="preserve"> </w:t>
      </w:r>
      <w:r w:rsidRPr="00BC1A1B">
        <w:t>with</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and</w:t>
      </w:r>
      <w:r w:rsidRPr="00BC1A1B" w:rsidR="00D65B1B">
        <w:t xml:space="preserve"> </w:t>
      </w:r>
      <w:r w:rsidRPr="00BC1A1B">
        <w:t>cross</w:t>
      </w:r>
      <w:r w:rsidRPr="00BC1A1B">
        <w:noBreakHyphen/>
        <w:t>part</w:t>
      </w:r>
      <w:r w:rsidRPr="00BC1A1B" w:rsidR="00112AE4">
        <w:t>y</w:t>
      </w:r>
      <w:r w:rsidRPr="00BC1A1B">
        <w:t>,</w:t>
      </w:r>
      <w:r w:rsidRPr="00BC1A1B" w:rsidR="00D65B1B">
        <w:t xml:space="preserve"> </w:t>
      </w:r>
      <w:r w:rsidRPr="00BC1A1B">
        <w:t>as</w:t>
      </w:r>
      <w:r w:rsidRPr="00BC1A1B" w:rsidR="00D65B1B">
        <w:t xml:space="preserve"> </w:t>
      </w:r>
      <w:r w:rsidRPr="00BC1A1B">
        <w:t>has</w:t>
      </w:r>
      <w:r w:rsidRPr="00BC1A1B" w:rsidR="00D65B1B">
        <w:t xml:space="preserve"> </w:t>
      </w:r>
      <w:r w:rsidRPr="00BC1A1B">
        <w:t>been</w:t>
      </w:r>
      <w:r w:rsidRPr="00BC1A1B" w:rsidR="00D65B1B">
        <w:t xml:space="preserve"> </w:t>
      </w:r>
      <w:r w:rsidRPr="00BC1A1B">
        <w:t>suggested,</w:t>
      </w:r>
      <w:r w:rsidRPr="00BC1A1B" w:rsidR="00D65B1B">
        <w:t xml:space="preserve"> </w:t>
      </w:r>
      <w:r w:rsidRPr="00BC1A1B">
        <w:t>and</w:t>
      </w:r>
      <w:r w:rsidRPr="00BC1A1B" w:rsidR="00D65B1B">
        <w:t xml:space="preserve"> </w:t>
      </w:r>
      <w:r w:rsidRPr="00BC1A1B">
        <w:t>get</w:t>
      </w:r>
      <w:r w:rsidRPr="00BC1A1B" w:rsidR="00D65B1B">
        <w:t xml:space="preserve"> </w:t>
      </w:r>
      <w:r w:rsidRPr="00BC1A1B">
        <w:t>a</w:t>
      </w:r>
      <w:r w:rsidRPr="00BC1A1B" w:rsidR="00D65B1B">
        <w:t xml:space="preserve"> </w:t>
      </w:r>
      <w:r w:rsidRPr="00BC1A1B">
        <w:t>grip</w:t>
      </w:r>
      <w:r w:rsidRPr="00BC1A1B" w:rsidR="00D65B1B">
        <w:t xml:space="preserve"> </w:t>
      </w:r>
      <w:r w:rsidRPr="00BC1A1B">
        <w:t>on</w:t>
      </w:r>
      <w:r w:rsidRPr="00BC1A1B" w:rsidR="00D65B1B">
        <w:t xml:space="preserve"> </w:t>
      </w:r>
      <w:r w:rsidRPr="00BC1A1B">
        <w:t>this</w:t>
      </w:r>
      <w:r w:rsidRPr="00BC1A1B" w:rsidR="00112AE4">
        <w:t>,</w:t>
      </w:r>
      <w:r w:rsidRPr="00BC1A1B" w:rsidR="00D65B1B">
        <w:t xml:space="preserve"> </w:t>
      </w:r>
      <w:r w:rsidRPr="00BC1A1B">
        <w:t>because</w:t>
      </w:r>
      <w:r w:rsidRPr="00BC1A1B" w:rsidR="00D65B1B">
        <w:t xml:space="preserve"> </w:t>
      </w:r>
      <w:r w:rsidRPr="00BC1A1B">
        <w:t>our</w:t>
      </w:r>
      <w:r w:rsidRPr="00BC1A1B" w:rsidR="00D65B1B">
        <w:t xml:space="preserve"> </w:t>
      </w:r>
      <w:r w:rsidRPr="00BC1A1B">
        <w:t>biggest</w:t>
      </w:r>
      <w:r w:rsidRPr="00BC1A1B" w:rsidR="00D65B1B">
        <w:t xml:space="preserve"> </w:t>
      </w:r>
      <w:r w:rsidRPr="00BC1A1B">
        <w:t>worry</w:t>
      </w:r>
      <w:r w:rsidRPr="00BC1A1B" w:rsidR="00D65B1B">
        <w:t xml:space="preserve"> </w:t>
      </w:r>
      <w:r w:rsidRPr="00BC1A1B">
        <w:t>a</w:t>
      </w:r>
      <w:r w:rsidRPr="00BC1A1B" w:rsidR="00D65B1B">
        <w:t xml:space="preserve"> </w:t>
      </w:r>
      <w:r w:rsidRPr="00BC1A1B">
        <w:t>year</w:t>
      </w:r>
      <w:r w:rsidRPr="00BC1A1B" w:rsidR="00D65B1B">
        <w:t xml:space="preserve"> </w:t>
      </w:r>
      <w:r w:rsidRPr="00BC1A1B">
        <w:t>ago</w:t>
      </w:r>
      <w:r w:rsidRPr="00BC1A1B" w:rsidR="00D65B1B">
        <w:t xml:space="preserve"> </w:t>
      </w:r>
      <w:r w:rsidRPr="00BC1A1B">
        <w:t>was</w:t>
      </w:r>
      <w:r w:rsidRPr="00BC1A1B" w:rsidR="00D65B1B">
        <w:t xml:space="preserve"> </w:t>
      </w:r>
      <w:r w:rsidRPr="00BC1A1B">
        <w:t>children’s</w:t>
      </w:r>
      <w:r w:rsidRPr="00BC1A1B" w:rsidR="00D65B1B">
        <w:t xml:space="preserve"> </w:t>
      </w:r>
      <w:r w:rsidRPr="00BC1A1B">
        <w:t>services</w:t>
      </w:r>
      <w:r w:rsidRPr="00BC1A1B" w:rsidR="00D65B1B">
        <w:t xml:space="preserve"> </w:t>
      </w:r>
      <w:r w:rsidRPr="00BC1A1B">
        <w:t>and</w:t>
      </w:r>
      <w:r w:rsidRPr="00BC1A1B" w:rsidR="00D65B1B">
        <w:t xml:space="preserve"> </w:t>
      </w:r>
      <w:r w:rsidRPr="00BC1A1B">
        <w:t>the</w:t>
      </w:r>
      <w:r w:rsidRPr="00BC1A1B" w:rsidR="00D65B1B">
        <w:t xml:space="preserve"> </w:t>
      </w:r>
      <w:r w:rsidRPr="00BC1A1B">
        <w:t>increasing</w:t>
      </w:r>
      <w:r w:rsidRPr="00BC1A1B" w:rsidR="00D65B1B">
        <w:t xml:space="preserve"> </w:t>
      </w:r>
      <w:r w:rsidRPr="00BC1A1B">
        <w:t>costs</w:t>
      </w:r>
      <w:r w:rsidRPr="00BC1A1B" w:rsidR="00D65B1B">
        <w:t xml:space="preserve"> </w:t>
      </w:r>
      <w:r w:rsidRPr="00BC1A1B">
        <w:t>going</w:t>
      </w:r>
      <w:r w:rsidRPr="00BC1A1B" w:rsidR="00D65B1B">
        <w:t xml:space="preserve"> </w:t>
      </w:r>
      <w:r w:rsidRPr="00BC1A1B">
        <w:t>forward.</w:t>
      </w:r>
      <w:r w:rsidRPr="00BC1A1B" w:rsidR="00D65B1B">
        <w:t xml:space="preserve"> </w:t>
      </w:r>
      <w:r w:rsidRPr="00BC1A1B">
        <w:t>That</w:t>
      </w:r>
      <w:r w:rsidRPr="00BC1A1B" w:rsidR="00D65B1B">
        <w:t xml:space="preserve"> </w:t>
      </w:r>
      <w:r w:rsidRPr="00BC1A1B">
        <w:t>is</w:t>
      </w:r>
      <w:r w:rsidRPr="00BC1A1B" w:rsidR="00D65B1B">
        <w:t xml:space="preserve"> </w:t>
      </w:r>
      <w:r w:rsidRPr="00BC1A1B">
        <w:t>still</w:t>
      </w:r>
      <w:r w:rsidRPr="00BC1A1B" w:rsidR="00D65B1B">
        <w:t xml:space="preserve"> </w:t>
      </w:r>
      <w:r w:rsidRPr="00BC1A1B">
        <w:t>there</w:t>
      </w:r>
      <w:r w:rsidRPr="00BC1A1B" w:rsidR="00D65B1B">
        <w:t xml:space="preserve"> </w:t>
      </w:r>
      <w:r w:rsidRPr="00BC1A1B">
        <w:t>in</w:t>
      </w:r>
      <w:r w:rsidRPr="00BC1A1B" w:rsidR="00D65B1B">
        <w:t xml:space="preserve"> </w:t>
      </w:r>
      <w:r w:rsidRPr="00BC1A1B">
        <w:t>many</w:t>
      </w:r>
      <w:r w:rsidRPr="00BC1A1B" w:rsidR="00D65B1B">
        <w:t xml:space="preserve"> </w:t>
      </w:r>
      <w:r w:rsidRPr="00BC1A1B">
        <w:t>ways,</w:t>
      </w:r>
      <w:r w:rsidRPr="00BC1A1B" w:rsidR="00D65B1B">
        <w:t xml:space="preserve"> </w:t>
      </w:r>
      <w:r w:rsidRPr="00BC1A1B">
        <w:t>but</w:t>
      </w:r>
      <w:r w:rsidRPr="00BC1A1B" w:rsidR="00D65B1B">
        <w:t xml:space="preserve"> </w:t>
      </w:r>
      <w:r w:rsidR="00220441">
        <w:t>it</w:t>
      </w:r>
      <w:r w:rsidRPr="00BC1A1B" w:rsidR="00D65B1B">
        <w:t xml:space="preserve"> </w:t>
      </w:r>
      <w:r w:rsidRPr="00BC1A1B">
        <w:t>has</w:t>
      </w:r>
      <w:r w:rsidRPr="00BC1A1B" w:rsidR="00D65B1B">
        <w:t xml:space="preserve"> </w:t>
      </w:r>
      <w:r w:rsidRPr="00BC1A1B">
        <w:t>now</w:t>
      </w:r>
      <w:r w:rsidRPr="00BC1A1B" w:rsidR="00D65B1B">
        <w:t xml:space="preserve"> </w:t>
      </w:r>
      <w:r w:rsidRPr="00BC1A1B">
        <w:t>been</w:t>
      </w:r>
      <w:r w:rsidRPr="00BC1A1B" w:rsidR="00D65B1B">
        <w:t xml:space="preserve"> </w:t>
      </w:r>
      <w:r w:rsidRPr="00BC1A1B">
        <w:t>rapidly</w:t>
      </w:r>
      <w:r w:rsidRPr="00BC1A1B" w:rsidR="00D65B1B">
        <w:t xml:space="preserve"> </w:t>
      </w:r>
      <w:r w:rsidRPr="00BC1A1B">
        <w:t>overtaken</w:t>
      </w:r>
      <w:r w:rsidRPr="00BC1A1B" w:rsidR="00D65B1B">
        <w:t xml:space="preserve"> </w:t>
      </w:r>
      <w:r w:rsidRPr="00BC1A1B">
        <w:t>by</w:t>
      </w:r>
      <w:r w:rsidRPr="00BC1A1B" w:rsidR="00D65B1B">
        <w:t xml:space="preserve"> </w:t>
      </w:r>
      <w:r w:rsidRPr="00BC1A1B">
        <w:t>social</w:t>
      </w:r>
      <w:r w:rsidRPr="00BC1A1B" w:rsidR="00D65B1B">
        <w:t xml:space="preserve"> </w:t>
      </w:r>
      <w:r w:rsidRPr="00BC1A1B">
        <w:t>care</w:t>
      </w:r>
      <w:r w:rsidRPr="00BC1A1B" w:rsidR="00D65B1B">
        <w:t xml:space="preserve"> </w:t>
      </w:r>
      <w:r w:rsidRPr="00BC1A1B">
        <w:t>and</w:t>
      </w:r>
      <w:r w:rsidRPr="00BC1A1B" w:rsidR="00D65B1B">
        <w:t xml:space="preserve"> </w:t>
      </w:r>
      <w:r w:rsidRPr="00BC1A1B">
        <w:t>how</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deal</w:t>
      </w:r>
      <w:r w:rsidRPr="00BC1A1B" w:rsidR="00D65B1B">
        <w:t xml:space="preserve"> </w:t>
      </w:r>
      <w:r w:rsidRPr="00BC1A1B">
        <w:t>with</w:t>
      </w:r>
      <w:r w:rsidRPr="00BC1A1B" w:rsidR="00D65B1B">
        <w:t xml:space="preserve"> </w:t>
      </w:r>
      <w:r w:rsidRPr="00BC1A1B">
        <w:t>this.</w:t>
      </w:r>
      <w:r w:rsidRPr="00BC1A1B" w:rsidR="00D65B1B">
        <w:t xml:space="preserve"> </w:t>
      </w:r>
      <w:r w:rsidR="00220441">
        <w:t>We do not</w:t>
      </w:r>
      <w:r w:rsidRPr="00BC1A1B" w:rsidR="00D65B1B">
        <w:t xml:space="preserve"> </w:t>
      </w:r>
      <w:r w:rsidRPr="00BC1A1B">
        <w:t>have</w:t>
      </w:r>
      <w:r w:rsidRPr="00BC1A1B" w:rsidR="00D65B1B">
        <w:t xml:space="preserve"> </w:t>
      </w:r>
      <w:r w:rsidRPr="00BC1A1B">
        <w:t>a</w:t>
      </w:r>
      <w:r w:rsidRPr="00BC1A1B" w:rsidR="00D65B1B">
        <w:t xml:space="preserve"> </w:t>
      </w:r>
      <w:r w:rsidRPr="00BC1A1B">
        <w:t>five</w:t>
      </w:r>
      <w:r w:rsidR="00220441">
        <w:t>-</w:t>
      </w:r>
      <w:r w:rsidRPr="00BC1A1B">
        <w:t>year</w:t>
      </w:r>
      <w:r w:rsidRPr="00BC1A1B" w:rsidR="00D65B1B">
        <w:t xml:space="preserve"> </w:t>
      </w:r>
      <w:r w:rsidRPr="00BC1A1B">
        <w:t>or</w:t>
      </w:r>
      <w:r w:rsidRPr="00BC1A1B" w:rsidR="00D65B1B">
        <w:t xml:space="preserve"> </w:t>
      </w:r>
      <w:r w:rsidRPr="00BC1A1B">
        <w:t>10</w:t>
      </w:r>
      <w:r w:rsidR="00220441">
        <w:t>-</w:t>
      </w:r>
      <w:r w:rsidRPr="00BC1A1B">
        <w:t>year</w:t>
      </w:r>
      <w:r w:rsidRPr="00BC1A1B" w:rsidR="00D65B1B">
        <w:t xml:space="preserve"> </w:t>
      </w:r>
      <w:r w:rsidRPr="00BC1A1B">
        <w:t>horizon</w:t>
      </w:r>
      <w:r w:rsidRPr="00BC1A1B" w:rsidR="00D65B1B">
        <w:t xml:space="preserve"> </w:t>
      </w:r>
      <w:r w:rsidRPr="00BC1A1B">
        <w:t>to</w:t>
      </w:r>
      <w:r w:rsidRPr="00BC1A1B" w:rsidR="00D65B1B">
        <w:t xml:space="preserve"> </w:t>
      </w:r>
      <w:r w:rsidRPr="00BC1A1B">
        <w:t>get</w:t>
      </w:r>
      <w:r w:rsidRPr="00BC1A1B" w:rsidR="00D65B1B">
        <w:t xml:space="preserve"> </w:t>
      </w:r>
      <w:r w:rsidRPr="00BC1A1B">
        <w:t>a</w:t>
      </w:r>
      <w:r w:rsidRPr="00BC1A1B" w:rsidR="00D65B1B">
        <w:t xml:space="preserve"> </w:t>
      </w:r>
      <w:r w:rsidRPr="00BC1A1B">
        <w:t>grip</w:t>
      </w:r>
      <w:r w:rsidRPr="00BC1A1B" w:rsidR="00D65B1B">
        <w:t xml:space="preserve"> </w:t>
      </w:r>
      <w:r w:rsidRPr="00BC1A1B">
        <w:t>on</w:t>
      </w:r>
      <w:r w:rsidRPr="00BC1A1B" w:rsidR="00D65B1B">
        <w:t xml:space="preserve"> </w:t>
      </w:r>
      <w:r w:rsidRPr="00BC1A1B">
        <w:t>this.</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do</w:t>
      </w:r>
      <w:r w:rsidRPr="00BC1A1B" w:rsidR="00D65B1B">
        <w:t xml:space="preserve"> </w:t>
      </w:r>
      <w:r w:rsidRPr="00BC1A1B">
        <w:t>it</w:t>
      </w:r>
      <w:r w:rsidRPr="00BC1A1B" w:rsidR="00D65B1B">
        <w:t xml:space="preserve"> </w:t>
      </w:r>
      <w:r w:rsidRPr="00BC1A1B">
        <w:t>fairly</w:t>
      </w:r>
      <w:r w:rsidRPr="00BC1A1B" w:rsidR="00D65B1B">
        <w:t xml:space="preserve"> </w:t>
      </w:r>
      <w:r w:rsidRPr="00BC1A1B">
        <w:t>quickly.</w:t>
      </w:r>
    </w:p>
    <w:p w:rsidR="008F49E8" w:rsidRPr="00BC1A1B" w:rsidP="008F49E8">
      <w:pPr>
        <w:pStyle w:val="Answer"/>
      </w:pPr>
      <w:sdt>
        <w:sdtPr>
          <w:alias w:val="Witness"/>
          <w:id w:val="-737096354"/>
          <w:placeholder>
            <w:docPart w:val="4323F1317DDC46579DD689506F074A70"/>
          </w:placeholder>
          <w:richText/>
        </w:sdtPr>
        <w:sdtContent>
          <w:r w:rsidR="003051CB">
            <w:rPr>
              <w:b/>
              <w:i/>
            </w:rPr>
            <w:t>Councillor</w:t>
          </w:r>
          <w:r w:rsidRPr="00BC1A1B" w:rsidR="001060F1">
            <w:rPr>
              <w:b/>
              <w:i/>
            </w:rPr>
            <w:t xml:space="preserve"> Williams:</w:t>
          </w:r>
        </w:sdtContent>
      </w:sdt>
      <w:r w:rsidRPr="00BC1A1B" w:rsidR="00D65B1B">
        <w:t xml:space="preserve"> </w:t>
      </w:r>
      <w:r w:rsidRPr="00BC1A1B">
        <w:t>Very</w:t>
      </w:r>
      <w:r w:rsidRPr="00BC1A1B" w:rsidR="00D65B1B">
        <w:t xml:space="preserve"> </w:t>
      </w:r>
      <w:r w:rsidRPr="00BC1A1B">
        <w:t>quickly,</w:t>
      </w:r>
      <w:r w:rsidRPr="00BC1A1B" w:rsidR="00D65B1B">
        <w:t xml:space="preserve"> </w:t>
      </w:r>
      <w:r w:rsidRPr="00BC1A1B">
        <w:t>I</w:t>
      </w:r>
      <w:r w:rsidRPr="00BC1A1B" w:rsidR="00D65B1B">
        <w:t xml:space="preserve"> </w:t>
      </w:r>
      <w:r w:rsidRPr="00BC1A1B">
        <w:t>entirely</w:t>
      </w:r>
      <w:r w:rsidRPr="00BC1A1B" w:rsidR="00D65B1B">
        <w:t xml:space="preserve"> </w:t>
      </w:r>
      <w:r w:rsidRPr="00BC1A1B">
        <w:t>agree</w:t>
      </w:r>
      <w:r w:rsidRPr="00BC1A1B" w:rsidR="00D65B1B">
        <w:t xml:space="preserve"> </w:t>
      </w:r>
      <w:r w:rsidRPr="00BC1A1B">
        <w:t>with</w:t>
      </w:r>
      <w:r w:rsidRPr="00BC1A1B" w:rsidR="00D65B1B">
        <w:t xml:space="preserve"> </w:t>
      </w:r>
      <w:r w:rsidRPr="00BC1A1B">
        <w:t>what</w:t>
      </w:r>
      <w:r w:rsidRPr="00BC1A1B" w:rsidR="00D65B1B">
        <w:t xml:space="preserve"> </w:t>
      </w:r>
      <w:r w:rsidRPr="00BC1A1B">
        <w:t>Steve</w:t>
      </w:r>
      <w:r w:rsidRPr="00BC1A1B" w:rsidR="00D65B1B">
        <w:t xml:space="preserve"> </w:t>
      </w:r>
      <w:r w:rsidRPr="00BC1A1B">
        <w:t>said</w:t>
      </w:r>
      <w:r w:rsidRPr="00BC1A1B" w:rsidR="00D65B1B">
        <w:t xml:space="preserve"> </w:t>
      </w:r>
      <w:r w:rsidRPr="00BC1A1B">
        <w:t>about</w:t>
      </w:r>
      <w:r w:rsidRPr="00BC1A1B" w:rsidR="00D65B1B">
        <w:t xml:space="preserve"> </w:t>
      </w:r>
      <w:r w:rsidRPr="00BC1A1B">
        <w:t>social</w:t>
      </w:r>
      <w:r w:rsidRPr="00BC1A1B" w:rsidR="00D65B1B">
        <w:t xml:space="preserve"> </w:t>
      </w:r>
      <w:r w:rsidRPr="00BC1A1B">
        <w:t>care.</w:t>
      </w:r>
      <w:r w:rsidRPr="00BC1A1B" w:rsidR="00D65B1B">
        <w:t xml:space="preserve"> </w:t>
      </w:r>
      <w:r w:rsidRPr="00BC1A1B">
        <w:t>Some</w:t>
      </w:r>
      <w:r w:rsidRPr="00BC1A1B" w:rsidR="00D65B1B">
        <w:t xml:space="preserve"> </w:t>
      </w:r>
      <w:r w:rsidRPr="00BC1A1B">
        <w:t>of</w:t>
      </w:r>
      <w:r w:rsidRPr="00BC1A1B" w:rsidR="00D65B1B">
        <w:t xml:space="preserve"> </w:t>
      </w:r>
      <w:r w:rsidRPr="00BC1A1B">
        <w:t>us</w:t>
      </w:r>
      <w:r w:rsidRPr="00BC1A1B" w:rsidR="00D65B1B">
        <w:t xml:space="preserve"> </w:t>
      </w:r>
      <w:r w:rsidRPr="00BC1A1B">
        <w:t>have</w:t>
      </w:r>
      <w:r w:rsidRPr="00BC1A1B" w:rsidR="00D65B1B">
        <w:t xml:space="preserve"> </w:t>
      </w:r>
      <w:r w:rsidRPr="00BC1A1B">
        <w:t>made</w:t>
      </w:r>
      <w:r w:rsidRPr="00BC1A1B" w:rsidR="00D65B1B">
        <w:t xml:space="preserve"> </w:t>
      </w:r>
      <w:r w:rsidRPr="00BC1A1B">
        <w:t>very</w:t>
      </w:r>
      <w:r w:rsidRPr="00BC1A1B" w:rsidR="00D65B1B">
        <w:t xml:space="preserve"> </w:t>
      </w:r>
      <w:r w:rsidRPr="00BC1A1B">
        <w:t>bold</w:t>
      </w:r>
      <w:r w:rsidRPr="00BC1A1B" w:rsidR="00D65B1B">
        <w:t xml:space="preserve"> </w:t>
      </w:r>
      <w:r w:rsidRPr="00BC1A1B">
        <w:t>offers</w:t>
      </w:r>
      <w:r w:rsidRPr="00BC1A1B" w:rsidR="00D65B1B">
        <w:t xml:space="preserve"> </w:t>
      </w:r>
      <w:r w:rsidRPr="00BC1A1B">
        <w:t>to</w:t>
      </w:r>
      <w:r w:rsidRPr="00BC1A1B" w:rsidR="00D65B1B">
        <w:t xml:space="preserve"> </w:t>
      </w:r>
      <w:r w:rsidRPr="00BC1A1B">
        <w:t>care</w:t>
      </w:r>
      <w:r w:rsidRPr="00BC1A1B" w:rsidR="00D65B1B">
        <w:t xml:space="preserve"> </w:t>
      </w:r>
      <w:r w:rsidRPr="00BC1A1B">
        <w:t>providers.</w:t>
      </w:r>
      <w:r w:rsidRPr="00BC1A1B" w:rsidR="00D65B1B">
        <w:t xml:space="preserve"> </w:t>
      </w:r>
      <w:r w:rsidRPr="00BC1A1B">
        <w:t>If</w:t>
      </w:r>
      <w:r w:rsidRPr="00BC1A1B" w:rsidR="00D65B1B">
        <w:t xml:space="preserve"> </w:t>
      </w:r>
      <w:r w:rsidRPr="00BC1A1B">
        <w:t>they</w:t>
      </w:r>
      <w:r w:rsidRPr="00BC1A1B" w:rsidR="00D65B1B">
        <w:t xml:space="preserve"> </w:t>
      </w:r>
      <w:r w:rsidRPr="00BC1A1B">
        <w:t>are</w:t>
      </w:r>
      <w:r w:rsidRPr="00BC1A1B" w:rsidR="00D65B1B">
        <w:t xml:space="preserve"> </w:t>
      </w:r>
      <w:r w:rsidRPr="00BC1A1B">
        <w:t>employing</w:t>
      </w:r>
      <w:r w:rsidRPr="00BC1A1B" w:rsidR="00D65B1B">
        <w:t xml:space="preserve"> </w:t>
      </w:r>
      <w:r w:rsidRPr="00BC1A1B">
        <w:t>people</w:t>
      </w:r>
      <w:r w:rsidRPr="00BC1A1B" w:rsidR="00D65B1B">
        <w:t xml:space="preserve"> </w:t>
      </w:r>
      <w:r w:rsidRPr="00BC1A1B">
        <w:t>on</w:t>
      </w:r>
      <w:r w:rsidRPr="00BC1A1B" w:rsidR="00D65B1B">
        <w:t xml:space="preserve"> </w:t>
      </w:r>
      <w:r w:rsidRPr="00BC1A1B">
        <w:t>minimum</w:t>
      </w:r>
      <w:r w:rsidRPr="00BC1A1B" w:rsidR="00D65B1B">
        <w:t xml:space="preserve"> </w:t>
      </w:r>
      <w:r w:rsidRPr="00BC1A1B">
        <w:t>wage</w:t>
      </w:r>
      <w:r w:rsidRPr="00BC1A1B" w:rsidR="00D65B1B">
        <w:t xml:space="preserve"> </w:t>
      </w:r>
      <w:r w:rsidRPr="00BC1A1B">
        <w:t>or</w:t>
      </w:r>
      <w:r w:rsidRPr="00BC1A1B" w:rsidR="00D65B1B">
        <w:t xml:space="preserve"> </w:t>
      </w:r>
      <w:r w:rsidRPr="00BC1A1B">
        <w:t>zero</w:t>
      </w:r>
      <w:r w:rsidR="00220441">
        <w:t>-</w:t>
      </w:r>
      <w:r w:rsidRPr="00BC1A1B">
        <w:t>hours</w:t>
      </w:r>
      <w:r w:rsidRPr="00BC1A1B" w:rsidR="00D65B1B">
        <w:t xml:space="preserve"> </w:t>
      </w:r>
      <w:r w:rsidRPr="00BC1A1B">
        <w:t>contracts</w:t>
      </w:r>
      <w:r w:rsidRPr="00BC1A1B" w:rsidR="00D65B1B">
        <w:t xml:space="preserve"> </w:t>
      </w:r>
      <w:r w:rsidR="00220441">
        <w:t>who</w:t>
      </w:r>
      <w:r w:rsidRPr="00BC1A1B" w:rsidR="00D65B1B">
        <w:t xml:space="preserve"> </w:t>
      </w:r>
      <w:r w:rsidRPr="00BC1A1B">
        <w:t>are</w:t>
      </w:r>
      <w:r w:rsidRPr="00BC1A1B" w:rsidR="00D65B1B">
        <w:t xml:space="preserve"> </w:t>
      </w:r>
      <w:r w:rsidRPr="00BC1A1B">
        <w:t>having</w:t>
      </w:r>
      <w:r w:rsidRPr="00BC1A1B" w:rsidR="00D65B1B">
        <w:t xml:space="preserve"> </w:t>
      </w:r>
      <w:r w:rsidRPr="00BC1A1B">
        <w:t>to</w:t>
      </w:r>
      <w:r w:rsidRPr="00BC1A1B" w:rsidR="00D65B1B">
        <w:t xml:space="preserve"> </w:t>
      </w:r>
      <w:r w:rsidRPr="00BC1A1B">
        <w:t>take</w:t>
      </w:r>
      <w:r w:rsidRPr="00BC1A1B" w:rsidR="00D65B1B">
        <w:t xml:space="preserve"> </w:t>
      </w:r>
      <w:r w:rsidRPr="00BC1A1B">
        <w:t>time</w:t>
      </w:r>
      <w:r w:rsidRPr="00BC1A1B" w:rsidR="00D65B1B">
        <w:t xml:space="preserve"> </w:t>
      </w:r>
      <w:r w:rsidRPr="00BC1A1B">
        <w:t>off</w:t>
      </w:r>
      <w:r w:rsidRPr="00BC1A1B" w:rsidR="00D65B1B">
        <w:t xml:space="preserve"> </w:t>
      </w:r>
      <w:r w:rsidRPr="00BC1A1B">
        <w:t>because</w:t>
      </w:r>
      <w:r w:rsidRPr="00BC1A1B" w:rsidR="00D65B1B">
        <w:t xml:space="preserve"> </w:t>
      </w:r>
      <w:r w:rsidRPr="00BC1A1B">
        <w:t>of</w:t>
      </w:r>
      <w:r w:rsidRPr="00BC1A1B" w:rsidR="00D65B1B">
        <w:t xml:space="preserve"> </w:t>
      </w:r>
      <w:r w:rsidR="00220441">
        <w:t>self-</w:t>
      </w:r>
      <w:r w:rsidRPr="00BC1A1B">
        <w:t>isolation</w:t>
      </w:r>
      <w:r w:rsidRPr="00BC1A1B" w:rsidR="00D65B1B">
        <w:t xml:space="preserve"> </w:t>
      </w:r>
      <w:r w:rsidRPr="00BC1A1B">
        <w:t>or</w:t>
      </w:r>
      <w:r w:rsidRPr="00BC1A1B" w:rsidR="00D65B1B">
        <w:t xml:space="preserve"> </w:t>
      </w:r>
      <w:r w:rsidRPr="00BC1A1B">
        <w:t>because</w:t>
      </w:r>
      <w:r w:rsidRPr="00BC1A1B" w:rsidR="00D65B1B">
        <w:t xml:space="preserve"> </w:t>
      </w:r>
      <w:r w:rsidRPr="00BC1A1B">
        <w:t>they</w:t>
      </w:r>
      <w:r w:rsidRPr="00BC1A1B" w:rsidR="00D65B1B">
        <w:t xml:space="preserve"> </w:t>
      </w:r>
      <w:r w:rsidRPr="00BC1A1B">
        <w:t>are</w:t>
      </w:r>
      <w:r w:rsidRPr="00BC1A1B" w:rsidR="00D65B1B">
        <w:t xml:space="preserve"> </w:t>
      </w:r>
      <w:r w:rsidRPr="00BC1A1B">
        <w:t>contagious</w:t>
      </w:r>
      <w:r w:rsidRPr="00BC1A1B" w:rsidR="00112AE4">
        <w:t>,</w:t>
      </w:r>
      <w:r w:rsidRPr="00BC1A1B" w:rsidR="00D65B1B">
        <w:t xml:space="preserve"> </w:t>
      </w:r>
      <w:r w:rsidRPr="00BC1A1B">
        <w:t>we</w:t>
      </w:r>
      <w:r w:rsidRPr="00BC1A1B" w:rsidR="00D65B1B">
        <w:t xml:space="preserve"> </w:t>
      </w:r>
      <w:r w:rsidRPr="00BC1A1B">
        <w:t>have</w:t>
      </w:r>
      <w:r w:rsidRPr="00BC1A1B" w:rsidR="00D65B1B">
        <w:t xml:space="preserve"> </w:t>
      </w:r>
      <w:r w:rsidRPr="00BC1A1B">
        <w:t>made</w:t>
      </w:r>
      <w:r w:rsidRPr="00BC1A1B" w:rsidR="00D65B1B">
        <w:t xml:space="preserve"> </w:t>
      </w:r>
      <w:r w:rsidRPr="00BC1A1B">
        <w:t>some</w:t>
      </w:r>
      <w:r w:rsidRPr="00BC1A1B" w:rsidR="00D65B1B">
        <w:t xml:space="preserve"> </w:t>
      </w:r>
      <w:r w:rsidRPr="00BC1A1B">
        <w:t>very</w:t>
      </w:r>
      <w:r w:rsidRPr="00BC1A1B" w:rsidR="00D65B1B">
        <w:t xml:space="preserve"> </w:t>
      </w:r>
      <w:r w:rsidRPr="00BC1A1B">
        <w:t>bold</w:t>
      </w:r>
      <w:r w:rsidRPr="00BC1A1B" w:rsidR="00D65B1B">
        <w:t xml:space="preserve"> </w:t>
      </w:r>
      <w:r w:rsidRPr="00BC1A1B">
        <w:t>offers</w:t>
      </w:r>
      <w:r w:rsidRPr="00BC1A1B" w:rsidR="00D65B1B">
        <w:t xml:space="preserve"> </w:t>
      </w:r>
      <w:r w:rsidRPr="00BC1A1B">
        <w:t>that</w:t>
      </w:r>
      <w:r w:rsidRPr="00BC1A1B" w:rsidR="00D65B1B">
        <w:t xml:space="preserve"> </w:t>
      </w:r>
      <w:r w:rsidRPr="00BC1A1B">
        <w:t>those</w:t>
      </w:r>
      <w:r w:rsidRPr="00BC1A1B" w:rsidR="00D65B1B">
        <w:t xml:space="preserve"> </w:t>
      </w:r>
      <w:r w:rsidRPr="00BC1A1B">
        <w:t>employees</w:t>
      </w:r>
      <w:r w:rsidRPr="00BC1A1B" w:rsidR="00D65B1B">
        <w:t xml:space="preserve"> </w:t>
      </w:r>
      <w:r w:rsidRPr="00BC1A1B">
        <w:t>should</w:t>
      </w:r>
      <w:r w:rsidRPr="00BC1A1B" w:rsidR="00D65B1B">
        <w:t xml:space="preserve"> </w:t>
      </w:r>
      <w:r w:rsidRPr="00BC1A1B">
        <w:t>be</w:t>
      </w:r>
      <w:r w:rsidRPr="00BC1A1B" w:rsidR="00D65B1B">
        <w:t xml:space="preserve"> </w:t>
      </w:r>
      <w:r w:rsidRPr="00BC1A1B">
        <w:t>paid</w:t>
      </w:r>
      <w:r w:rsidRPr="00BC1A1B" w:rsidR="00D65B1B">
        <w:t xml:space="preserve"> </w:t>
      </w:r>
      <w:r w:rsidRPr="00BC1A1B">
        <w:t>through</w:t>
      </w:r>
      <w:r w:rsidRPr="00BC1A1B" w:rsidR="00D65B1B">
        <w:t xml:space="preserve"> </w:t>
      </w:r>
      <w:r w:rsidRPr="00BC1A1B">
        <w:t>their</w:t>
      </w:r>
      <w:r w:rsidRPr="00BC1A1B" w:rsidR="00D65B1B">
        <w:t xml:space="preserve"> </w:t>
      </w:r>
      <w:r w:rsidRPr="00BC1A1B">
        <w:t>period</w:t>
      </w:r>
      <w:r w:rsidRPr="00BC1A1B" w:rsidR="00D65B1B">
        <w:t xml:space="preserve"> </w:t>
      </w:r>
      <w:r w:rsidRPr="00BC1A1B">
        <w:t>off</w:t>
      </w:r>
      <w:r w:rsidRPr="00BC1A1B" w:rsidR="00D65B1B">
        <w:t xml:space="preserve"> </w:t>
      </w:r>
      <w:r w:rsidRPr="00BC1A1B">
        <w:t>from</w:t>
      </w:r>
      <w:r w:rsidRPr="00BC1A1B" w:rsidR="00D65B1B">
        <w:t xml:space="preserve"> </w:t>
      </w:r>
      <w:r w:rsidRPr="00BC1A1B">
        <w:t>work.</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w:t>
      </w:r>
      <w:r w:rsidRPr="00BC1A1B">
        <w:t>arrangements,</w:t>
      </w:r>
      <w:r w:rsidRPr="00BC1A1B" w:rsidR="00D65B1B">
        <w:t xml:space="preserve"> </w:t>
      </w:r>
      <w:r w:rsidRPr="00BC1A1B">
        <w:t>I</w:t>
      </w:r>
      <w:r w:rsidRPr="00BC1A1B" w:rsidR="00D65B1B">
        <w:t xml:space="preserve"> </w:t>
      </w:r>
      <w:r w:rsidRPr="00BC1A1B">
        <w:t>am</w:t>
      </w:r>
      <w:r w:rsidRPr="00BC1A1B" w:rsidR="00D65B1B">
        <w:t xml:space="preserve"> </w:t>
      </w:r>
      <w:r w:rsidRPr="00BC1A1B">
        <w:t>sure,</w:t>
      </w:r>
      <w:r w:rsidRPr="00BC1A1B" w:rsidR="00D65B1B">
        <w:t xml:space="preserve"> </w:t>
      </w:r>
      <w:r w:rsidRPr="00BC1A1B">
        <w:t>will</w:t>
      </w:r>
      <w:r w:rsidRPr="00BC1A1B" w:rsidR="00D65B1B">
        <w:t xml:space="preserve"> </w:t>
      </w:r>
      <w:r w:rsidRPr="00BC1A1B">
        <w:t>continue</w:t>
      </w:r>
      <w:r w:rsidRPr="00BC1A1B" w:rsidR="00D65B1B">
        <w:t xml:space="preserve"> </w:t>
      </w:r>
      <w:r w:rsidRPr="00BC1A1B">
        <w:t>going</w:t>
      </w:r>
      <w:r w:rsidRPr="00BC1A1B" w:rsidR="00D65B1B">
        <w:t xml:space="preserve"> </w:t>
      </w:r>
      <w:r w:rsidRPr="00BC1A1B">
        <w:t>forward.</w:t>
      </w:r>
      <w:r w:rsidRPr="00BC1A1B" w:rsidR="00D65B1B">
        <w:t xml:space="preserve"> </w:t>
      </w:r>
      <w:r w:rsidRPr="00BC1A1B" w:rsidR="00112AE4">
        <w:t>A</w:t>
      </w:r>
      <w:r w:rsidRPr="00BC1A1B">
        <w:t>gain,</w:t>
      </w:r>
      <w:r w:rsidRPr="00BC1A1B" w:rsidR="00D65B1B">
        <w:t xml:space="preserve"> </w:t>
      </w:r>
      <w:r w:rsidRPr="00BC1A1B">
        <w:t>recognising</w:t>
      </w:r>
      <w:r w:rsidRPr="00BC1A1B" w:rsidR="00D65B1B">
        <w:t xml:space="preserve"> </w:t>
      </w:r>
      <w:r w:rsidRPr="00BC1A1B">
        <w:t>the</w:t>
      </w:r>
      <w:r w:rsidRPr="00BC1A1B" w:rsidR="00D65B1B">
        <w:t xml:space="preserve"> </w:t>
      </w:r>
      <w:r w:rsidRPr="00BC1A1B">
        <w:t>importance</w:t>
      </w:r>
      <w:r w:rsidRPr="00BC1A1B" w:rsidR="00D65B1B">
        <w:t xml:space="preserve"> </w:t>
      </w:r>
      <w:r w:rsidRPr="00BC1A1B">
        <w:t>of</w:t>
      </w:r>
      <w:r w:rsidRPr="00BC1A1B" w:rsidR="00D65B1B">
        <w:t xml:space="preserve"> </w:t>
      </w:r>
      <w:r w:rsidRPr="00BC1A1B">
        <w:t>social</w:t>
      </w:r>
      <w:r w:rsidRPr="00BC1A1B" w:rsidR="00D65B1B">
        <w:t xml:space="preserve"> </w:t>
      </w:r>
      <w:r w:rsidRPr="00BC1A1B">
        <w:t>care</w:t>
      </w:r>
      <w:r w:rsidRPr="00BC1A1B" w:rsidR="00D65B1B">
        <w:t xml:space="preserve"> </w:t>
      </w:r>
      <w:r w:rsidRPr="00BC1A1B">
        <w:t>and</w:t>
      </w:r>
      <w:r w:rsidRPr="00BC1A1B" w:rsidR="00D65B1B">
        <w:t xml:space="preserve"> </w:t>
      </w:r>
      <w:r w:rsidRPr="00BC1A1B">
        <w:t>needing</w:t>
      </w:r>
      <w:r w:rsidRPr="00BC1A1B" w:rsidR="00D65B1B">
        <w:t xml:space="preserve"> </w:t>
      </w:r>
      <w:r w:rsidRPr="00BC1A1B">
        <w:t>to</w:t>
      </w:r>
      <w:r w:rsidRPr="00BC1A1B" w:rsidR="00D65B1B">
        <w:t xml:space="preserve"> </w:t>
      </w:r>
      <w:r w:rsidRPr="00BC1A1B">
        <w:t>pay</w:t>
      </w:r>
      <w:r w:rsidRPr="00BC1A1B" w:rsidR="00D65B1B">
        <w:t xml:space="preserve"> </w:t>
      </w:r>
      <w:r w:rsidRPr="00BC1A1B">
        <w:t>more</w:t>
      </w:r>
      <w:r w:rsidRPr="00BC1A1B" w:rsidR="00D65B1B">
        <w:t xml:space="preserve"> </w:t>
      </w:r>
      <w:r w:rsidRPr="00BC1A1B">
        <w:t>attractive</w:t>
      </w:r>
      <w:r w:rsidRPr="00BC1A1B" w:rsidR="00D65B1B">
        <w:t xml:space="preserve"> </w:t>
      </w:r>
      <w:r w:rsidRPr="00BC1A1B">
        <w:t>wages,</w:t>
      </w:r>
      <w:r w:rsidRPr="00BC1A1B" w:rsidR="00D65B1B">
        <w:t xml:space="preserve"> </w:t>
      </w:r>
      <w:r w:rsidRPr="00BC1A1B">
        <w:t>my</w:t>
      </w:r>
      <w:r w:rsidRPr="00BC1A1B" w:rsidR="00D65B1B">
        <w:t xml:space="preserve"> </w:t>
      </w:r>
      <w:r w:rsidRPr="00BC1A1B">
        <w:t>own</w:t>
      </w:r>
      <w:r w:rsidRPr="00BC1A1B" w:rsidR="00D65B1B">
        <w:t xml:space="preserve"> </w:t>
      </w:r>
      <w:r w:rsidRPr="00BC1A1B">
        <w:t>authority</w:t>
      </w:r>
      <w:r w:rsidRPr="00BC1A1B" w:rsidR="00D65B1B">
        <w:t xml:space="preserve"> </w:t>
      </w:r>
      <w:r w:rsidRPr="00BC1A1B">
        <w:t>took</w:t>
      </w:r>
      <w:r w:rsidRPr="00BC1A1B" w:rsidR="00D65B1B">
        <w:t xml:space="preserve"> </w:t>
      </w:r>
      <w:r w:rsidRPr="00BC1A1B">
        <w:t>the</w:t>
      </w:r>
      <w:r w:rsidRPr="00BC1A1B" w:rsidR="00D65B1B">
        <w:t xml:space="preserve"> </w:t>
      </w:r>
      <w:r w:rsidRPr="00BC1A1B">
        <w:t>decision</w:t>
      </w:r>
      <w:r w:rsidRPr="00BC1A1B" w:rsidR="00D65B1B">
        <w:t xml:space="preserve"> </w:t>
      </w:r>
      <w:r w:rsidRPr="00BC1A1B">
        <w:t>to</w:t>
      </w:r>
      <w:r w:rsidRPr="00BC1A1B" w:rsidR="00D65B1B">
        <w:t xml:space="preserve"> </w:t>
      </w:r>
      <w:r w:rsidRPr="00BC1A1B">
        <w:t>pay</w:t>
      </w:r>
      <w:r w:rsidRPr="00BC1A1B" w:rsidR="00D65B1B">
        <w:t xml:space="preserve"> </w:t>
      </w:r>
      <w:r w:rsidRPr="00BC1A1B">
        <w:t>at</w:t>
      </w:r>
      <w:r w:rsidRPr="00BC1A1B" w:rsidR="00D65B1B">
        <w:t xml:space="preserve"> </w:t>
      </w:r>
      <w:r w:rsidRPr="00BC1A1B">
        <w:t>the</w:t>
      </w:r>
      <w:r w:rsidRPr="00BC1A1B" w:rsidR="00D65B1B">
        <w:t xml:space="preserve"> </w:t>
      </w:r>
      <w:r w:rsidRPr="00BC1A1B">
        <w:t>London</w:t>
      </w:r>
      <w:r w:rsidRPr="00BC1A1B" w:rsidR="00D65B1B">
        <w:t xml:space="preserve"> </w:t>
      </w:r>
      <w:r w:rsidRPr="00BC1A1B">
        <w:t>living</w:t>
      </w:r>
      <w:r w:rsidRPr="00BC1A1B" w:rsidR="00D65B1B">
        <w:t xml:space="preserve"> </w:t>
      </w:r>
      <w:r w:rsidRPr="00BC1A1B">
        <w:t>wage,</w:t>
      </w:r>
      <w:r w:rsidRPr="00BC1A1B" w:rsidR="00D65B1B">
        <w:t xml:space="preserve"> </w:t>
      </w:r>
      <w:r w:rsidRPr="00BC1A1B">
        <w:t>which</w:t>
      </w:r>
      <w:r w:rsidRPr="00BC1A1B" w:rsidR="00D65B1B">
        <w:t xml:space="preserve"> </w:t>
      </w:r>
      <w:r w:rsidRPr="00BC1A1B">
        <w:t>was</w:t>
      </w:r>
      <w:r w:rsidRPr="00BC1A1B" w:rsidR="00D65B1B">
        <w:t xml:space="preserve"> </w:t>
      </w:r>
      <w:r w:rsidRPr="00BC1A1B">
        <w:t>quite</w:t>
      </w:r>
      <w:r w:rsidRPr="00BC1A1B" w:rsidR="00D65B1B">
        <w:t xml:space="preserve"> </w:t>
      </w:r>
      <w:r w:rsidRPr="00BC1A1B">
        <w:t>an</w:t>
      </w:r>
      <w:r w:rsidRPr="00BC1A1B" w:rsidR="00D65B1B">
        <w:t xml:space="preserve"> </w:t>
      </w:r>
      <w:r w:rsidRPr="00BC1A1B">
        <w:t>uplift</w:t>
      </w:r>
      <w:r w:rsidRPr="00BC1A1B" w:rsidR="00D65B1B">
        <w:t xml:space="preserve"> </w:t>
      </w:r>
      <w:r w:rsidR="007E3DE9">
        <w:t>on</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minimum</w:t>
      </w:r>
      <w:r w:rsidRPr="00BC1A1B" w:rsidR="00D65B1B">
        <w:t xml:space="preserve"> </w:t>
      </w:r>
      <w:r w:rsidRPr="00BC1A1B">
        <w:t>rates</w:t>
      </w:r>
      <w:r w:rsidRPr="00BC1A1B" w:rsidR="00D65B1B">
        <w:t xml:space="preserve"> </w:t>
      </w:r>
      <w:r w:rsidRPr="00BC1A1B">
        <w:t>that</w:t>
      </w:r>
      <w:r w:rsidRPr="00BC1A1B" w:rsidR="00D65B1B">
        <w:t xml:space="preserve"> </w:t>
      </w:r>
      <w:r w:rsidRPr="00BC1A1B">
        <w:t>were</w:t>
      </w:r>
      <w:r w:rsidRPr="00BC1A1B" w:rsidR="00D65B1B">
        <w:t xml:space="preserve"> </w:t>
      </w:r>
      <w:r w:rsidRPr="00BC1A1B">
        <w:t>paid.</w:t>
      </w:r>
      <w:r w:rsidRPr="00BC1A1B" w:rsidR="00D65B1B">
        <w:t xml:space="preserve"> </w:t>
      </w:r>
      <w:r w:rsidRPr="00BC1A1B">
        <w:t>I</w:t>
      </w:r>
      <w:r w:rsidRPr="00BC1A1B" w:rsidR="00D65B1B">
        <w:t xml:space="preserve"> </w:t>
      </w:r>
      <w:r w:rsidRPr="00BC1A1B">
        <w:t>can</w:t>
      </w:r>
      <w:r w:rsidRPr="00BC1A1B" w:rsidR="00D65B1B">
        <w:t xml:space="preserve"> </w:t>
      </w:r>
      <w:r w:rsidRPr="00BC1A1B">
        <w:t>see</w:t>
      </w:r>
      <w:r w:rsidRPr="00BC1A1B" w:rsidR="00D65B1B">
        <w:t xml:space="preserve"> </w:t>
      </w:r>
      <w:r w:rsidRPr="00BC1A1B">
        <w:t>that</w:t>
      </w:r>
      <w:r w:rsidRPr="00BC1A1B" w:rsidR="00D65B1B">
        <w:t xml:space="preserve"> </w:t>
      </w:r>
      <w:r w:rsidRPr="00BC1A1B">
        <w:t>having</w:t>
      </w:r>
      <w:r w:rsidRPr="00BC1A1B" w:rsidR="00D65B1B">
        <w:t xml:space="preserve"> </w:t>
      </w:r>
      <w:r w:rsidRPr="00BC1A1B">
        <w:t>an</w:t>
      </w:r>
      <w:r w:rsidRPr="00BC1A1B" w:rsidR="00D65B1B">
        <w:t xml:space="preserve"> </w:t>
      </w:r>
      <w:r w:rsidRPr="00BC1A1B">
        <w:t>impact</w:t>
      </w:r>
      <w:r w:rsidRPr="00BC1A1B" w:rsidR="00D65B1B">
        <w:t xml:space="preserve"> </w:t>
      </w:r>
      <w:r w:rsidRPr="00BC1A1B">
        <w:t>on</w:t>
      </w:r>
      <w:r w:rsidRPr="00BC1A1B" w:rsidR="00D65B1B">
        <w:t xml:space="preserve"> </w:t>
      </w:r>
      <w:r w:rsidRPr="00BC1A1B">
        <w:t>costs</w:t>
      </w:r>
      <w:r w:rsidRPr="00BC1A1B" w:rsidR="00D65B1B">
        <w:t xml:space="preserve"> </w:t>
      </w:r>
      <w:r w:rsidRPr="00BC1A1B">
        <w:t>and</w:t>
      </w:r>
      <w:r w:rsidRPr="00BC1A1B" w:rsidR="00D65B1B">
        <w:t xml:space="preserve"> </w:t>
      </w:r>
      <w:r w:rsidRPr="00BC1A1B">
        <w:t>funding</w:t>
      </w:r>
      <w:r w:rsidRPr="00BC1A1B" w:rsidR="00D65B1B">
        <w:t xml:space="preserve"> </w:t>
      </w:r>
      <w:r w:rsidRPr="00BC1A1B">
        <w:t>requirements</w:t>
      </w:r>
      <w:r w:rsidRPr="00BC1A1B" w:rsidR="00D65B1B">
        <w:t xml:space="preserve"> </w:t>
      </w:r>
      <w:r w:rsidRPr="00BC1A1B">
        <w:t>going</w:t>
      </w:r>
      <w:r w:rsidRPr="00BC1A1B" w:rsidR="00D65B1B">
        <w:t xml:space="preserve"> </w:t>
      </w:r>
      <w:r w:rsidRPr="00BC1A1B">
        <w:t>forward</w:t>
      </w:r>
      <w:r w:rsidR="007E3DE9">
        <w:t xml:space="preserve">, </w:t>
      </w:r>
      <w:r w:rsidRPr="00BC1A1B">
        <w:t>right</w:t>
      </w:r>
      <w:r w:rsidRPr="00BC1A1B" w:rsidR="00D65B1B">
        <w:t xml:space="preserve"> </w:t>
      </w:r>
      <w:r w:rsidRPr="00BC1A1B">
        <w:t>across</w:t>
      </w:r>
      <w:r w:rsidRPr="00BC1A1B" w:rsidR="00D65B1B">
        <w:t xml:space="preserve"> </w:t>
      </w:r>
      <w:r w:rsidRPr="00BC1A1B">
        <w:t>the</w:t>
      </w:r>
      <w:r w:rsidRPr="00BC1A1B" w:rsidR="00D65B1B">
        <w:t xml:space="preserve"> </w:t>
      </w:r>
      <w:r w:rsidRPr="00BC1A1B">
        <w:t>social</w:t>
      </w:r>
      <w:r w:rsidRPr="00BC1A1B" w:rsidR="00D65B1B">
        <w:t xml:space="preserve"> </w:t>
      </w:r>
      <w:r w:rsidRPr="00BC1A1B">
        <w:t>care</w:t>
      </w:r>
      <w:r w:rsidRPr="00BC1A1B" w:rsidR="00D65B1B">
        <w:t xml:space="preserve"> </w:t>
      </w:r>
      <w:r w:rsidRPr="00BC1A1B">
        <w:t>sector.</w:t>
      </w:r>
    </w:p>
    <w:p w:rsidR="008F49E8" w:rsidRPr="00BC1A1B" w:rsidP="008F49E8">
      <w:pPr>
        <w:pStyle w:val="Answer"/>
      </w:pPr>
      <w:sdt>
        <w:sdtPr>
          <w:alias w:val="Witness"/>
          <w:id w:val="-819575334"/>
          <w:placeholder>
            <w:docPart w:val="4323F1317DDC46579DD689506F074A70"/>
          </w:placeholder>
          <w:richText/>
        </w:sdtPr>
        <w:sdtContent>
          <w:r w:rsidR="003051CB">
            <w:rPr>
              <w:b/>
              <w:i/>
            </w:rPr>
            <w:t>Councillor</w:t>
          </w:r>
          <w:r w:rsidRPr="00BC1A1B" w:rsidR="001060F1">
            <w:rPr>
              <w:b/>
              <w:i/>
            </w:rPr>
            <w:t xml:space="preserve"> Taylor:</w:t>
          </w:r>
        </w:sdtContent>
      </w:sdt>
      <w:r w:rsidRPr="00BC1A1B" w:rsidR="00D65B1B">
        <w:t xml:space="preserve"> </w:t>
      </w:r>
      <w:r w:rsidRPr="00BC1A1B">
        <w:t>I</w:t>
      </w:r>
      <w:r w:rsidRPr="00BC1A1B" w:rsidR="00D65B1B">
        <w:t xml:space="preserve"> </w:t>
      </w:r>
      <w:r w:rsidRPr="00BC1A1B">
        <w:t>would</w:t>
      </w:r>
      <w:r w:rsidRPr="00BC1A1B" w:rsidR="00D65B1B">
        <w:t xml:space="preserve"> </w:t>
      </w:r>
      <w:r w:rsidRPr="00BC1A1B">
        <w:t>like</w:t>
      </w:r>
      <w:r w:rsidRPr="00BC1A1B" w:rsidR="00D65B1B">
        <w:t xml:space="preserve"> </w:t>
      </w:r>
      <w:r w:rsidRPr="00BC1A1B">
        <w:t>to</w:t>
      </w:r>
      <w:r w:rsidRPr="00BC1A1B" w:rsidR="00D65B1B">
        <w:t xml:space="preserve"> </w:t>
      </w:r>
      <w:r w:rsidRPr="00BC1A1B">
        <w:t>point</w:t>
      </w:r>
      <w:r w:rsidRPr="00BC1A1B" w:rsidR="00D65B1B">
        <w:t xml:space="preserve"> </w:t>
      </w:r>
      <w:r w:rsidRPr="00BC1A1B">
        <w:t>out</w:t>
      </w:r>
      <w:r w:rsidRPr="00BC1A1B" w:rsidR="00D65B1B">
        <w:t xml:space="preserve"> </w:t>
      </w:r>
      <w:r w:rsidRPr="00BC1A1B">
        <w:t>three</w:t>
      </w:r>
      <w:r w:rsidRPr="00BC1A1B" w:rsidR="00D65B1B">
        <w:t xml:space="preserve"> </w:t>
      </w:r>
      <w:r w:rsidRPr="00BC1A1B">
        <w:t>quick</w:t>
      </w:r>
      <w:r w:rsidRPr="00BC1A1B" w:rsidR="00D65B1B">
        <w:t xml:space="preserve"> </w:t>
      </w:r>
      <w:r w:rsidRPr="00BC1A1B">
        <w:t>areas</w:t>
      </w:r>
      <w:r w:rsidRPr="00BC1A1B" w:rsidR="00D65B1B">
        <w:t xml:space="preserve"> </w:t>
      </w:r>
      <w:r w:rsidRPr="00BC1A1B">
        <w:t>where</w:t>
      </w:r>
      <w:r w:rsidRPr="00BC1A1B" w:rsidR="00D65B1B">
        <w:t xml:space="preserve"> </w:t>
      </w:r>
      <w:r w:rsidRPr="00BC1A1B">
        <w:t>that</w:t>
      </w:r>
      <w:r w:rsidRPr="00BC1A1B" w:rsidR="00D65B1B">
        <w:t xml:space="preserve"> </w:t>
      </w:r>
      <w:r w:rsidRPr="00BC1A1B">
        <w:t>might</w:t>
      </w:r>
      <w:r w:rsidRPr="00BC1A1B" w:rsidR="00D65B1B">
        <w:t xml:space="preserve"> </w:t>
      </w:r>
      <w:r w:rsidRPr="00BC1A1B">
        <w:t>apply.</w:t>
      </w:r>
      <w:r w:rsidRPr="00BC1A1B" w:rsidR="00D65B1B">
        <w:t xml:space="preserve"> </w:t>
      </w:r>
      <w:r w:rsidRPr="00BC1A1B">
        <w:t>One</w:t>
      </w:r>
      <w:r w:rsidRPr="00BC1A1B" w:rsidR="00D65B1B">
        <w:t xml:space="preserve"> </w:t>
      </w:r>
      <w:r w:rsidRPr="00BC1A1B">
        <w:t>is</w:t>
      </w:r>
      <w:r w:rsidRPr="00BC1A1B" w:rsidR="00D65B1B">
        <w:t xml:space="preserve"> </w:t>
      </w:r>
      <w:r w:rsidRPr="00BC1A1B">
        <w:t>health</w:t>
      </w:r>
      <w:r w:rsidRPr="00BC1A1B" w:rsidR="00D65B1B">
        <w:t xml:space="preserve"> </w:t>
      </w:r>
      <w:r w:rsidRPr="00BC1A1B">
        <w:t>prevention.</w:t>
      </w:r>
      <w:r w:rsidRPr="00BC1A1B" w:rsidR="00D65B1B">
        <w:t xml:space="preserve"> </w:t>
      </w:r>
      <w:r w:rsidRPr="00BC1A1B">
        <w:t>We</w:t>
      </w:r>
      <w:r w:rsidRPr="00BC1A1B" w:rsidR="00D65B1B">
        <w:t xml:space="preserve"> </w:t>
      </w:r>
      <w:r w:rsidRPr="00BC1A1B">
        <w:t>have</w:t>
      </w:r>
      <w:r w:rsidRPr="00BC1A1B" w:rsidR="00D65B1B">
        <w:t xml:space="preserve"> </w:t>
      </w:r>
      <w:r w:rsidRPr="00BC1A1B">
        <w:t>a</w:t>
      </w:r>
      <w:r w:rsidRPr="00BC1A1B" w:rsidR="00D65B1B">
        <w:t xml:space="preserve"> </w:t>
      </w:r>
      <w:r w:rsidRPr="00BC1A1B" w:rsidR="00112AE4">
        <w:t>h</w:t>
      </w:r>
      <w:r w:rsidRPr="00BC1A1B">
        <w:t>ealthy</w:t>
      </w:r>
      <w:r w:rsidRPr="00BC1A1B" w:rsidR="00D65B1B">
        <w:t xml:space="preserve"> </w:t>
      </w:r>
      <w:r w:rsidRPr="00BC1A1B" w:rsidR="00112AE4">
        <w:t>h</w:t>
      </w:r>
      <w:r w:rsidRPr="00BC1A1B">
        <w:t>ub</w:t>
      </w:r>
      <w:r w:rsidR="007E3DE9">
        <w:t>,</w:t>
      </w:r>
      <w:r w:rsidRPr="00BC1A1B" w:rsidR="00D65B1B">
        <w:t xml:space="preserve"> </w:t>
      </w:r>
      <w:r w:rsidRPr="00BC1A1B">
        <w:t>and</w:t>
      </w:r>
      <w:r w:rsidRPr="00BC1A1B" w:rsidR="00D65B1B">
        <w:t xml:space="preserve"> </w:t>
      </w:r>
      <w:r w:rsidRPr="00BC1A1B">
        <w:t>we</w:t>
      </w:r>
      <w:r w:rsidRPr="00BC1A1B" w:rsidR="00D65B1B">
        <w:t xml:space="preserve"> </w:t>
      </w:r>
      <w:r w:rsidRPr="00BC1A1B">
        <w:t>were</w:t>
      </w:r>
      <w:r w:rsidRPr="00BC1A1B" w:rsidR="00D65B1B">
        <w:t xml:space="preserve"> </w:t>
      </w:r>
      <w:r w:rsidRPr="00BC1A1B">
        <w:t>about</w:t>
      </w:r>
      <w:r w:rsidRPr="00BC1A1B" w:rsidR="00D65B1B">
        <w:t xml:space="preserve"> </w:t>
      </w:r>
      <w:r w:rsidRPr="00BC1A1B">
        <w:t>to</w:t>
      </w:r>
      <w:r w:rsidRPr="00BC1A1B" w:rsidR="00D65B1B">
        <w:t xml:space="preserve"> </w:t>
      </w:r>
      <w:r w:rsidRPr="00BC1A1B">
        <w:t>launch</w:t>
      </w:r>
      <w:r w:rsidRPr="00BC1A1B" w:rsidR="00D65B1B">
        <w:t xml:space="preserve"> </w:t>
      </w:r>
      <w:r w:rsidRPr="00BC1A1B">
        <w:t>our</w:t>
      </w:r>
      <w:r w:rsidRPr="00BC1A1B" w:rsidR="00D65B1B">
        <w:t xml:space="preserve"> </w:t>
      </w:r>
      <w:r w:rsidRPr="00BC1A1B" w:rsidR="00112AE4">
        <w:t>y</w:t>
      </w:r>
      <w:r w:rsidRPr="00BC1A1B">
        <w:t>outh</w:t>
      </w:r>
      <w:r w:rsidRPr="00BC1A1B" w:rsidR="00D65B1B">
        <w:t xml:space="preserve"> </w:t>
      </w:r>
      <w:r w:rsidRPr="00BC1A1B" w:rsidR="00112AE4">
        <w:t>h</w:t>
      </w:r>
      <w:r w:rsidRPr="00BC1A1B">
        <w:t>e</w:t>
      </w:r>
      <w:r w:rsidRPr="00BC1A1B" w:rsidR="00112AE4">
        <w:t>althy h</w:t>
      </w:r>
      <w:r w:rsidRPr="00BC1A1B">
        <w:t>ub.</w:t>
      </w:r>
      <w:r w:rsidRPr="00BC1A1B" w:rsidR="00D65B1B">
        <w:t xml:space="preserve"> </w:t>
      </w:r>
      <w:r w:rsidRPr="00BC1A1B">
        <w:t>If</w:t>
      </w:r>
      <w:r w:rsidRPr="00BC1A1B" w:rsidR="00D65B1B">
        <w:t xml:space="preserve"> </w:t>
      </w:r>
      <w:r w:rsidRPr="00BC1A1B">
        <w:t>we</w:t>
      </w:r>
      <w:r w:rsidRPr="00BC1A1B" w:rsidR="00D65B1B">
        <w:t xml:space="preserve"> </w:t>
      </w:r>
      <w:r w:rsidRPr="00BC1A1B">
        <w:t>take</w:t>
      </w:r>
      <w:r w:rsidRPr="00BC1A1B" w:rsidR="00D65B1B">
        <w:t xml:space="preserve"> </w:t>
      </w:r>
      <w:r w:rsidRPr="00BC1A1B">
        <w:t>a</w:t>
      </w:r>
      <w:r w:rsidRPr="00BC1A1B" w:rsidR="00D65B1B">
        <w:t xml:space="preserve"> </w:t>
      </w:r>
      <w:r w:rsidRPr="00BC1A1B">
        <w:t>real</w:t>
      </w:r>
      <w:r w:rsidRPr="00BC1A1B" w:rsidR="00D65B1B">
        <w:t xml:space="preserve"> </w:t>
      </w:r>
      <w:r w:rsidRPr="00BC1A1B">
        <w:t>hit</w:t>
      </w:r>
      <w:r w:rsidRPr="00BC1A1B" w:rsidR="00D65B1B">
        <w:t xml:space="preserve"> </w:t>
      </w:r>
      <w:r w:rsidRPr="00BC1A1B">
        <w:t>on</w:t>
      </w:r>
      <w:r w:rsidRPr="00BC1A1B" w:rsidR="00D65B1B">
        <w:t xml:space="preserve"> </w:t>
      </w:r>
      <w:r w:rsidRPr="00BC1A1B">
        <w:t>the</w:t>
      </w:r>
      <w:r w:rsidRPr="00BC1A1B" w:rsidR="00D65B1B">
        <w:t xml:space="preserve"> </w:t>
      </w:r>
      <w:r w:rsidRPr="00BC1A1B">
        <w:t>Covid</w:t>
      </w:r>
      <w:r w:rsidRPr="00BC1A1B" w:rsidR="00D65B1B">
        <w:t xml:space="preserve"> </w:t>
      </w:r>
      <w:r w:rsidRPr="00BC1A1B">
        <w:t>fundin</w:t>
      </w:r>
      <w:r w:rsidRPr="00BC1A1B" w:rsidR="00112AE4">
        <w:t>g,</w:t>
      </w:r>
      <w:r w:rsidRPr="00BC1A1B" w:rsidR="00D65B1B">
        <w:t xml:space="preserve"> </w:t>
      </w:r>
      <w:r w:rsidRPr="00BC1A1B">
        <w:t>those</w:t>
      </w:r>
      <w:r w:rsidRPr="00BC1A1B" w:rsidR="00D65B1B">
        <w:t xml:space="preserve"> </w:t>
      </w:r>
      <w:r w:rsidRPr="00BC1A1B">
        <w:t>services</w:t>
      </w:r>
      <w:r w:rsidRPr="00BC1A1B" w:rsidR="00D65B1B">
        <w:t xml:space="preserve"> </w:t>
      </w:r>
      <w:r w:rsidRPr="00BC1A1B">
        <w:t>are</w:t>
      </w:r>
      <w:r w:rsidRPr="00BC1A1B" w:rsidR="00D65B1B">
        <w:t xml:space="preserve"> </w:t>
      </w:r>
      <w:r w:rsidRPr="00BC1A1B">
        <w:t>potentially</w:t>
      </w:r>
      <w:r w:rsidRPr="00BC1A1B" w:rsidR="00D65B1B">
        <w:t xml:space="preserve"> </w:t>
      </w:r>
      <w:r w:rsidRPr="00BC1A1B">
        <w:t>in</w:t>
      </w:r>
      <w:r w:rsidRPr="00BC1A1B" w:rsidR="00D65B1B">
        <w:t xml:space="preserve"> </w:t>
      </w:r>
      <w:r w:rsidRPr="00BC1A1B">
        <w:t>jeopardy.</w:t>
      </w:r>
      <w:r w:rsidRPr="00BC1A1B" w:rsidR="00D65B1B">
        <w:t xml:space="preserve"> </w:t>
      </w:r>
      <w:r w:rsidRPr="00BC1A1B">
        <w:t>Depending</w:t>
      </w:r>
      <w:r w:rsidRPr="00BC1A1B" w:rsidR="00D65B1B">
        <w:t xml:space="preserve"> </w:t>
      </w:r>
      <w:r w:rsidRPr="00BC1A1B">
        <w:t>on</w:t>
      </w:r>
      <w:r w:rsidRPr="00BC1A1B" w:rsidR="00D65B1B">
        <w:t xml:space="preserve"> </w:t>
      </w:r>
      <w:r w:rsidRPr="00BC1A1B">
        <w:t>the</w:t>
      </w:r>
      <w:r w:rsidRPr="00BC1A1B" w:rsidR="00D65B1B">
        <w:t xml:space="preserve"> </w:t>
      </w:r>
      <w:r w:rsidRPr="00BC1A1B">
        <w:t>efficacy</w:t>
      </w:r>
      <w:r w:rsidRPr="00BC1A1B" w:rsidR="00D65B1B">
        <w:t xml:space="preserve"> </w:t>
      </w:r>
      <w:r w:rsidRPr="00BC1A1B">
        <w:t>of</w:t>
      </w:r>
      <w:r w:rsidRPr="00BC1A1B" w:rsidR="00D65B1B">
        <w:t xml:space="preserve"> </w:t>
      </w:r>
      <w:r w:rsidRPr="00BC1A1B">
        <w:t>the</w:t>
      </w:r>
      <w:r w:rsidRPr="00BC1A1B" w:rsidR="00D65B1B">
        <w:t xml:space="preserve"> </w:t>
      </w:r>
      <w:r w:rsidRPr="00BC1A1B">
        <w:t>vaccine,</w:t>
      </w:r>
      <w:r w:rsidRPr="00BC1A1B" w:rsidR="00D65B1B">
        <w:t xml:space="preserve"> </w:t>
      </w:r>
      <w:r w:rsidRPr="00BC1A1B">
        <w:t>we</w:t>
      </w:r>
      <w:r w:rsidRPr="00BC1A1B" w:rsidR="00D65B1B">
        <w:t xml:space="preserve"> </w:t>
      </w:r>
      <w:r w:rsidRPr="00BC1A1B">
        <w:t>will</w:t>
      </w:r>
      <w:r w:rsidRPr="00BC1A1B" w:rsidR="00D65B1B">
        <w:t xml:space="preserve"> </w:t>
      </w:r>
      <w:r w:rsidRPr="00BC1A1B">
        <w:t>need</w:t>
      </w:r>
      <w:r w:rsidRPr="00BC1A1B" w:rsidR="00D65B1B">
        <w:t xml:space="preserve"> </w:t>
      </w:r>
      <w:r w:rsidRPr="00BC1A1B">
        <w:t>to</w:t>
      </w:r>
      <w:r w:rsidRPr="00BC1A1B" w:rsidR="00D65B1B">
        <w:t xml:space="preserve"> </w:t>
      </w:r>
      <w:r w:rsidRPr="00BC1A1B">
        <w:t>continue</w:t>
      </w:r>
      <w:r w:rsidRPr="00BC1A1B" w:rsidR="00D65B1B">
        <w:t xml:space="preserve"> </w:t>
      </w:r>
      <w:r w:rsidRPr="00BC1A1B">
        <w:t>to</w:t>
      </w:r>
      <w:r w:rsidRPr="00BC1A1B" w:rsidR="00D65B1B">
        <w:t xml:space="preserve"> </w:t>
      </w:r>
      <w:r w:rsidRPr="00BC1A1B">
        <w:t>fund</w:t>
      </w:r>
      <w:r w:rsidRPr="00BC1A1B" w:rsidR="00D65B1B">
        <w:t xml:space="preserve"> </w:t>
      </w:r>
      <w:r w:rsidRPr="00BC1A1B">
        <w:t>the</w:t>
      </w:r>
      <w:r w:rsidRPr="00BC1A1B" w:rsidR="00D65B1B">
        <w:t xml:space="preserve"> </w:t>
      </w:r>
      <w:r w:rsidRPr="00BC1A1B">
        <w:t>agency</w:t>
      </w:r>
      <w:r w:rsidRPr="00BC1A1B" w:rsidR="00D65B1B">
        <w:t xml:space="preserve"> </w:t>
      </w:r>
      <w:r w:rsidRPr="00BC1A1B">
        <w:t>staff</w:t>
      </w:r>
      <w:r w:rsidRPr="00BC1A1B" w:rsidR="00D65B1B">
        <w:t xml:space="preserve"> </w:t>
      </w:r>
      <w:r w:rsidRPr="00BC1A1B">
        <w:t>to</w:t>
      </w:r>
      <w:r w:rsidRPr="00BC1A1B" w:rsidR="00D65B1B">
        <w:t xml:space="preserve"> </w:t>
      </w:r>
      <w:r w:rsidRPr="00BC1A1B">
        <w:t>support</w:t>
      </w:r>
      <w:r w:rsidRPr="00BC1A1B" w:rsidR="00D65B1B">
        <w:t xml:space="preserve"> </w:t>
      </w:r>
      <w:r w:rsidRPr="00BC1A1B">
        <w:t>our</w:t>
      </w:r>
      <w:r w:rsidRPr="00BC1A1B" w:rsidR="00D65B1B">
        <w:t xml:space="preserve"> </w:t>
      </w:r>
      <w:r w:rsidRPr="00BC1A1B">
        <w:t>essential</w:t>
      </w:r>
      <w:r w:rsidRPr="00BC1A1B" w:rsidR="00D65B1B">
        <w:t xml:space="preserve"> </w:t>
      </w:r>
      <w:r w:rsidRPr="00BC1A1B">
        <w:t>services</w:t>
      </w:r>
      <w:r w:rsidRPr="00BC1A1B" w:rsidR="00D65B1B">
        <w:t xml:space="preserve"> </w:t>
      </w:r>
      <w:r w:rsidRPr="00BC1A1B">
        <w:t>to</w:t>
      </w:r>
      <w:r w:rsidRPr="00BC1A1B" w:rsidR="00D65B1B">
        <w:t xml:space="preserve"> </w:t>
      </w:r>
      <w:r w:rsidRPr="00BC1A1B">
        <w:t>keep</w:t>
      </w:r>
      <w:r w:rsidRPr="00BC1A1B" w:rsidR="00D65B1B">
        <w:t xml:space="preserve"> </w:t>
      </w:r>
      <w:r w:rsidRPr="00BC1A1B">
        <w:t>them</w:t>
      </w:r>
      <w:r w:rsidRPr="00BC1A1B" w:rsidR="00D65B1B">
        <w:t xml:space="preserve"> </w:t>
      </w:r>
      <w:r w:rsidRPr="00BC1A1B">
        <w:t>going.</w:t>
      </w:r>
      <w:r w:rsidRPr="00BC1A1B" w:rsidR="00D65B1B">
        <w:t xml:space="preserve"> </w:t>
      </w:r>
      <w:r w:rsidRPr="00BC1A1B">
        <w:t>I</w:t>
      </w:r>
      <w:r w:rsidRPr="00BC1A1B" w:rsidR="00D65B1B">
        <w:t xml:space="preserve"> </w:t>
      </w:r>
      <w:r w:rsidRPr="00BC1A1B">
        <w:t>am</w:t>
      </w:r>
      <w:r w:rsidRPr="00BC1A1B" w:rsidR="00D65B1B">
        <w:t xml:space="preserve"> </w:t>
      </w:r>
      <w:r w:rsidRPr="00BC1A1B">
        <w:t>particularly</w:t>
      </w:r>
      <w:r w:rsidRPr="00BC1A1B" w:rsidR="00D65B1B">
        <w:t xml:space="preserve"> </w:t>
      </w:r>
      <w:r w:rsidRPr="00BC1A1B">
        <w:t>worried</w:t>
      </w:r>
      <w:r w:rsidRPr="00BC1A1B" w:rsidR="00D65B1B">
        <w:t xml:space="preserve"> </w:t>
      </w:r>
      <w:r w:rsidRPr="00BC1A1B">
        <w:t>about</w:t>
      </w:r>
      <w:r w:rsidRPr="00BC1A1B" w:rsidR="00D65B1B">
        <w:t xml:space="preserve"> </w:t>
      </w:r>
      <w:r w:rsidRPr="00BC1A1B">
        <w:t>housing.</w:t>
      </w:r>
      <w:r w:rsidRPr="00BC1A1B" w:rsidR="00D65B1B">
        <w:t xml:space="preserve"> </w:t>
      </w:r>
      <w:r w:rsidRPr="00BC1A1B">
        <w:t>Our</w:t>
      </w:r>
      <w:r w:rsidRPr="00BC1A1B" w:rsidR="00D65B1B">
        <w:t xml:space="preserve"> </w:t>
      </w:r>
      <w:r w:rsidRPr="00BC1A1B">
        <w:t>temporary</w:t>
      </w:r>
      <w:r w:rsidRPr="00BC1A1B" w:rsidR="00D65B1B">
        <w:t xml:space="preserve"> </w:t>
      </w:r>
      <w:r w:rsidRPr="00BC1A1B">
        <w:t>and</w:t>
      </w:r>
      <w:r w:rsidRPr="00BC1A1B" w:rsidR="00D65B1B">
        <w:t xml:space="preserve"> </w:t>
      </w:r>
      <w:r w:rsidRPr="00BC1A1B">
        <w:t>emergency</w:t>
      </w:r>
      <w:r w:rsidRPr="00BC1A1B" w:rsidR="00D65B1B">
        <w:t xml:space="preserve"> </w:t>
      </w:r>
      <w:r w:rsidRPr="00BC1A1B">
        <w:t>accommodation</w:t>
      </w:r>
      <w:r w:rsidRPr="00BC1A1B" w:rsidR="00D65B1B">
        <w:t xml:space="preserve"> </w:t>
      </w:r>
      <w:r w:rsidRPr="00BC1A1B">
        <w:t>has</w:t>
      </w:r>
      <w:r w:rsidRPr="00BC1A1B" w:rsidR="00D65B1B">
        <w:t xml:space="preserve"> </w:t>
      </w:r>
      <w:r w:rsidRPr="00BC1A1B">
        <w:t>gone</w:t>
      </w:r>
      <w:r w:rsidRPr="00BC1A1B" w:rsidR="00D65B1B">
        <w:t xml:space="preserve"> </w:t>
      </w:r>
      <w:r w:rsidRPr="00BC1A1B">
        <w:t>through</w:t>
      </w:r>
      <w:r w:rsidRPr="00BC1A1B" w:rsidR="00D65B1B">
        <w:t xml:space="preserve"> </w:t>
      </w:r>
      <w:r w:rsidRPr="00BC1A1B">
        <w:t>the</w:t>
      </w:r>
      <w:r w:rsidRPr="00BC1A1B" w:rsidR="00D65B1B">
        <w:t xml:space="preserve"> </w:t>
      </w:r>
      <w:r w:rsidRPr="00BC1A1B">
        <w:t>roof.</w:t>
      </w:r>
      <w:r w:rsidRPr="00BC1A1B" w:rsidR="00D65B1B">
        <w:t xml:space="preserve"> </w:t>
      </w:r>
      <w:r w:rsidRPr="00BC1A1B">
        <w:t>I</w:t>
      </w:r>
      <w:r w:rsidRPr="00BC1A1B" w:rsidR="00D65B1B">
        <w:t xml:space="preserve"> </w:t>
      </w:r>
      <w:r w:rsidRPr="00BC1A1B">
        <w:t>currently</w:t>
      </w:r>
      <w:r w:rsidRPr="00BC1A1B" w:rsidR="00D65B1B">
        <w:t xml:space="preserve"> </w:t>
      </w:r>
      <w:r w:rsidRPr="00BC1A1B">
        <w:t>have</w:t>
      </w:r>
      <w:r w:rsidRPr="00BC1A1B" w:rsidR="00D65B1B">
        <w:t xml:space="preserve"> </w:t>
      </w:r>
      <w:r w:rsidRPr="00BC1A1B">
        <w:t>149</w:t>
      </w:r>
      <w:r w:rsidRPr="00BC1A1B" w:rsidR="00D65B1B">
        <w:t xml:space="preserve"> </w:t>
      </w:r>
      <w:r w:rsidRPr="00BC1A1B">
        <w:t>families</w:t>
      </w:r>
      <w:r w:rsidRPr="00BC1A1B" w:rsidR="00D65B1B">
        <w:t xml:space="preserve"> </w:t>
      </w:r>
      <w:r w:rsidRPr="00BC1A1B">
        <w:t>in</w:t>
      </w:r>
      <w:r w:rsidRPr="00BC1A1B" w:rsidR="00D65B1B">
        <w:t xml:space="preserve"> </w:t>
      </w:r>
      <w:r w:rsidRPr="00BC1A1B">
        <w:t>temporary</w:t>
      </w:r>
      <w:r w:rsidRPr="00BC1A1B" w:rsidR="00D65B1B">
        <w:t xml:space="preserve"> </w:t>
      </w:r>
      <w:r w:rsidRPr="00BC1A1B">
        <w:t>and</w:t>
      </w:r>
      <w:r w:rsidRPr="00BC1A1B" w:rsidR="00D65B1B">
        <w:t xml:space="preserve"> </w:t>
      </w:r>
      <w:r w:rsidRPr="00BC1A1B">
        <w:t>emergency</w:t>
      </w:r>
      <w:r w:rsidRPr="00BC1A1B" w:rsidR="00D65B1B">
        <w:t xml:space="preserve"> </w:t>
      </w:r>
      <w:r w:rsidRPr="00BC1A1B">
        <w:t>accommodation.</w:t>
      </w:r>
      <w:r w:rsidRPr="00BC1A1B" w:rsidR="00D65B1B">
        <w:t xml:space="preserve"> </w:t>
      </w:r>
      <w:r w:rsidRPr="00BC1A1B">
        <w:t>That</w:t>
      </w:r>
      <w:r w:rsidRPr="00BC1A1B" w:rsidR="00D65B1B">
        <w:t xml:space="preserve"> </w:t>
      </w:r>
      <w:r w:rsidRPr="00BC1A1B">
        <w:t>is</w:t>
      </w:r>
      <w:r w:rsidRPr="00BC1A1B" w:rsidR="00D65B1B">
        <w:t xml:space="preserve"> </w:t>
      </w:r>
      <w:r w:rsidRPr="00BC1A1B">
        <w:t>a</w:t>
      </w:r>
      <w:r w:rsidRPr="00BC1A1B" w:rsidR="00D65B1B">
        <w:t xml:space="preserve"> </w:t>
      </w:r>
      <w:r w:rsidRPr="00BC1A1B">
        <w:t>real</w:t>
      </w:r>
      <w:r w:rsidRPr="00BC1A1B" w:rsidR="00D65B1B">
        <w:t xml:space="preserve"> </w:t>
      </w:r>
      <w:r w:rsidRPr="00BC1A1B">
        <w:t>issue</w:t>
      </w:r>
      <w:r w:rsidRPr="00BC1A1B" w:rsidR="00D65B1B">
        <w:t xml:space="preserve"> </w:t>
      </w:r>
      <w:r w:rsidRPr="00BC1A1B">
        <w:t>and,</w:t>
      </w:r>
      <w:r w:rsidRPr="00BC1A1B" w:rsidR="00D65B1B">
        <w:t xml:space="preserve"> </w:t>
      </w:r>
      <w:r w:rsidRPr="00BC1A1B">
        <w:t>if</w:t>
      </w:r>
      <w:r w:rsidRPr="00BC1A1B" w:rsidR="00D65B1B">
        <w:t xml:space="preserve"> </w:t>
      </w:r>
      <w:r w:rsidRPr="00BC1A1B">
        <w:t>the</w:t>
      </w:r>
      <w:r w:rsidRPr="00BC1A1B" w:rsidR="00D65B1B">
        <w:t xml:space="preserve"> </w:t>
      </w:r>
      <w:r w:rsidRPr="00BC1A1B">
        <w:t>economic</w:t>
      </w:r>
      <w:r w:rsidRPr="00BC1A1B" w:rsidR="00D65B1B">
        <w:t xml:space="preserve"> </w:t>
      </w:r>
      <w:r w:rsidRPr="00BC1A1B">
        <w:t>climate</w:t>
      </w:r>
      <w:r w:rsidRPr="00BC1A1B" w:rsidR="00D65B1B">
        <w:t xml:space="preserve"> </w:t>
      </w:r>
      <w:r w:rsidRPr="00BC1A1B">
        <w:t>continues</w:t>
      </w:r>
      <w:r w:rsidRPr="00BC1A1B" w:rsidR="00D65B1B">
        <w:t xml:space="preserve"> </w:t>
      </w:r>
      <w:r w:rsidRPr="00BC1A1B">
        <w:t>to</w:t>
      </w:r>
      <w:r w:rsidRPr="00BC1A1B" w:rsidR="00D65B1B">
        <w:t xml:space="preserve"> </w:t>
      </w:r>
      <w:r w:rsidRPr="00BC1A1B">
        <w:t>get</w:t>
      </w:r>
      <w:r w:rsidRPr="00BC1A1B" w:rsidR="00D65B1B">
        <w:t xml:space="preserve"> </w:t>
      </w:r>
      <w:r w:rsidRPr="00BC1A1B">
        <w:t>tougher,</w:t>
      </w:r>
      <w:r w:rsidRPr="00BC1A1B" w:rsidR="00D65B1B">
        <w:t xml:space="preserve"> </w:t>
      </w:r>
      <w:r w:rsidRPr="00BC1A1B">
        <w:t>that</w:t>
      </w:r>
      <w:r w:rsidRPr="00BC1A1B" w:rsidR="00D65B1B">
        <w:t xml:space="preserve"> </w:t>
      </w:r>
      <w:r w:rsidRPr="00BC1A1B">
        <w:t>will</w:t>
      </w:r>
      <w:r w:rsidRPr="00BC1A1B" w:rsidR="00D65B1B">
        <w:t xml:space="preserve"> </w:t>
      </w:r>
      <w:r w:rsidRPr="00BC1A1B" w:rsidR="00112AE4">
        <w:t xml:space="preserve">certainly </w:t>
      </w:r>
      <w:r w:rsidRPr="00BC1A1B">
        <w:t>continue</w:t>
      </w:r>
      <w:r w:rsidRPr="00BC1A1B" w:rsidR="00D65B1B">
        <w:t xml:space="preserve"> </w:t>
      </w:r>
      <w:r w:rsidRPr="00BC1A1B">
        <w:t>to</w:t>
      </w:r>
      <w:r w:rsidRPr="00BC1A1B" w:rsidR="00112AE4">
        <w:t xml:space="preserve"> get</w:t>
      </w:r>
      <w:r w:rsidRPr="00BC1A1B" w:rsidR="00D65B1B">
        <w:t xml:space="preserve"> </w:t>
      </w:r>
      <w:r w:rsidRPr="00BC1A1B">
        <w:t>worse.</w:t>
      </w:r>
    </w:p>
    <w:p w:rsidR="008F49E8" w:rsidRPr="00BC1A1B" w:rsidP="008F49E8">
      <w:pPr>
        <w:pStyle w:val="Answer"/>
      </w:pP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focus</w:t>
      </w:r>
      <w:r w:rsidRPr="00BC1A1B" w:rsidR="00D65B1B">
        <w:t xml:space="preserve"> </w:t>
      </w:r>
      <w:r w:rsidRPr="00BC1A1B">
        <w:t>across</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on</w:t>
      </w:r>
      <w:r w:rsidRPr="00BC1A1B" w:rsidR="00D65B1B">
        <w:t xml:space="preserve"> </w:t>
      </w:r>
      <w:r w:rsidRPr="00BC1A1B">
        <w:t>what</w:t>
      </w:r>
      <w:r w:rsidRPr="00BC1A1B" w:rsidR="00D65B1B">
        <w:t xml:space="preserve"> </w:t>
      </w:r>
      <w:r w:rsidRPr="00BC1A1B">
        <w:t>we</w:t>
      </w:r>
      <w:r w:rsidRPr="00BC1A1B" w:rsidR="00D65B1B">
        <w:t xml:space="preserve"> </w:t>
      </w:r>
      <w:r w:rsidRPr="00BC1A1B">
        <w:t>are</w:t>
      </w:r>
      <w:r w:rsidRPr="00BC1A1B" w:rsidR="00D65B1B">
        <w:t xml:space="preserve"> </w:t>
      </w:r>
      <w:r w:rsidRPr="00BC1A1B">
        <w:t>able</w:t>
      </w:r>
      <w:r w:rsidRPr="00BC1A1B" w:rsidR="00D65B1B">
        <w:t xml:space="preserve"> </w:t>
      </w:r>
      <w:r w:rsidRPr="00BC1A1B">
        <w:t>to</w:t>
      </w:r>
      <w:r w:rsidRPr="00BC1A1B" w:rsidR="00D65B1B">
        <w:t xml:space="preserve"> </w:t>
      </w:r>
      <w:r w:rsidRPr="00BC1A1B">
        <w:t>do</w:t>
      </w:r>
      <w:r w:rsidRPr="00BC1A1B" w:rsidR="00D65B1B">
        <w:t xml:space="preserve"> </w:t>
      </w:r>
      <w:r w:rsidRPr="00BC1A1B">
        <w:t>relating</w:t>
      </w:r>
      <w:r w:rsidRPr="00BC1A1B" w:rsidR="00D65B1B">
        <w:t xml:space="preserve"> </w:t>
      </w:r>
      <w:r w:rsidRPr="00BC1A1B">
        <w:t>to</w:t>
      </w:r>
      <w:r w:rsidRPr="00BC1A1B" w:rsidR="00D65B1B">
        <w:t xml:space="preserve"> </w:t>
      </w:r>
      <w:r w:rsidRPr="00BC1A1B">
        <w:t>recovery.</w:t>
      </w:r>
      <w:r w:rsidRPr="00BC1A1B" w:rsidR="00D65B1B">
        <w:t xml:space="preserve"> </w:t>
      </w:r>
      <w:r w:rsidRPr="00BC1A1B">
        <w:t>That</w:t>
      </w:r>
      <w:r w:rsidRPr="00BC1A1B" w:rsidR="00D65B1B">
        <w:t xml:space="preserve"> </w:t>
      </w:r>
      <w:r w:rsidRPr="00BC1A1B">
        <w:t>is</w:t>
      </w:r>
      <w:r w:rsidRPr="00BC1A1B" w:rsidR="00D65B1B">
        <w:t xml:space="preserve"> </w:t>
      </w:r>
      <w:r w:rsidRPr="00BC1A1B">
        <w:t>really</w:t>
      </w:r>
      <w:r w:rsidRPr="00BC1A1B" w:rsidR="00D65B1B">
        <w:t xml:space="preserve"> </w:t>
      </w:r>
      <w:r w:rsidRPr="00BC1A1B">
        <w:t>essential</w:t>
      </w:r>
      <w:r w:rsidRPr="00BC1A1B" w:rsidR="00D65B1B">
        <w:t xml:space="preserve"> </w:t>
      </w:r>
      <w:r w:rsidRPr="00BC1A1B">
        <w:t>to</w:t>
      </w:r>
      <w:r w:rsidRPr="00BC1A1B" w:rsidR="00D65B1B">
        <w:t xml:space="preserve"> </w:t>
      </w:r>
      <w:r w:rsidRPr="00BC1A1B">
        <w:t>us</w:t>
      </w:r>
      <w:r w:rsidRPr="00BC1A1B" w:rsidR="00D65B1B">
        <w:t xml:space="preserve"> </w:t>
      </w:r>
      <w:r w:rsidRPr="00BC1A1B">
        <w:t>and</w:t>
      </w:r>
      <w:r w:rsidR="007E3DE9">
        <w:t>,</w:t>
      </w:r>
      <w:r w:rsidRPr="00BC1A1B" w:rsidR="00D65B1B">
        <w:t xml:space="preserve"> </w:t>
      </w:r>
      <w:r w:rsidRPr="00BC1A1B">
        <w:t>if</w:t>
      </w:r>
      <w:r w:rsidRPr="00BC1A1B" w:rsidR="00D65B1B">
        <w:t xml:space="preserve"> </w:t>
      </w:r>
      <w:r w:rsidRPr="00BC1A1B">
        <w:t>we</w:t>
      </w:r>
      <w:r w:rsidRPr="00BC1A1B" w:rsidR="00D65B1B">
        <w:t xml:space="preserve"> </w:t>
      </w:r>
      <w:r w:rsidRPr="00BC1A1B">
        <w:t>ha</w:t>
      </w:r>
      <w:r w:rsidR="007E3DE9">
        <w:t>d</w:t>
      </w:r>
      <w:r w:rsidRPr="00BC1A1B" w:rsidR="00D65B1B">
        <w:t xml:space="preserve"> </w:t>
      </w:r>
      <w:r w:rsidRPr="00BC1A1B">
        <w:t>to</w:t>
      </w:r>
      <w:r w:rsidRPr="00BC1A1B" w:rsidR="00D65B1B">
        <w:t xml:space="preserve"> </w:t>
      </w:r>
      <w:r w:rsidRPr="00BC1A1B">
        <w:t>pull</w:t>
      </w:r>
      <w:r w:rsidRPr="00BC1A1B" w:rsidR="00D65B1B">
        <w:t xml:space="preserve"> </w:t>
      </w:r>
      <w:r w:rsidRPr="00BC1A1B">
        <w:t>funding</w:t>
      </w:r>
      <w:r w:rsidRPr="00BC1A1B" w:rsidR="00D65B1B">
        <w:t xml:space="preserve"> </w:t>
      </w:r>
      <w:r w:rsidRPr="00BC1A1B">
        <w:t>from</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very</w:t>
      </w:r>
      <w:r w:rsidRPr="00BC1A1B" w:rsidR="00D65B1B">
        <w:t xml:space="preserve"> </w:t>
      </w:r>
      <w:r w:rsidRPr="00BC1A1B">
        <w:t>essential</w:t>
      </w:r>
      <w:r w:rsidRPr="00BC1A1B" w:rsidR="00D65B1B">
        <w:t xml:space="preserve"> </w:t>
      </w:r>
      <w:r w:rsidRPr="00BC1A1B">
        <w:t>work</w:t>
      </w:r>
      <w:r w:rsidRPr="00BC1A1B" w:rsidR="00D65B1B">
        <w:t xml:space="preserve"> </w:t>
      </w:r>
      <w:r w:rsidRPr="00BC1A1B">
        <w:t>we</w:t>
      </w:r>
      <w:r w:rsidRPr="00BC1A1B" w:rsidR="00D65B1B">
        <w:t xml:space="preserve"> </w:t>
      </w:r>
      <w:r w:rsidRPr="00BC1A1B">
        <w:t>are</w:t>
      </w:r>
      <w:r w:rsidRPr="00BC1A1B" w:rsidR="00D65B1B">
        <w:t xml:space="preserve"> </w:t>
      </w:r>
      <w:r w:rsidRPr="00BC1A1B">
        <w:t>doing</w:t>
      </w:r>
      <w:r w:rsidRPr="00BC1A1B" w:rsidR="00D65B1B">
        <w:t xml:space="preserve"> </w:t>
      </w:r>
      <w:r w:rsidRPr="00BC1A1B">
        <w:t>on</w:t>
      </w:r>
      <w:r w:rsidRPr="00BC1A1B" w:rsidR="00D65B1B">
        <w:t xml:space="preserve"> </w:t>
      </w:r>
      <w:r w:rsidRPr="00BC1A1B">
        <w:t>recovery,</w:t>
      </w:r>
      <w:r w:rsidRPr="00BC1A1B" w:rsidR="00D65B1B">
        <w:t xml:space="preserve"> </w:t>
      </w:r>
      <w:r w:rsidRPr="00BC1A1B">
        <w:t>regeneration,</w:t>
      </w:r>
      <w:r w:rsidRPr="00BC1A1B" w:rsidR="00D65B1B">
        <w:t xml:space="preserve"> </w:t>
      </w:r>
      <w:r w:rsidRPr="00BC1A1B">
        <w:t>housebuilding</w:t>
      </w:r>
      <w:r w:rsidRPr="00BC1A1B" w:rsidR="00D65B1B">
        <w:t xml:space="preserve"> </w:t>
      </w:r>
      <w:r w:rsidRPr="00BC1A1B">
        <w:t>and</w:t>
      </w:r>
      <w:r w:rsidRPr="00BC1A1B" w:rsidR="00D65B1B">
        <w:t xml:space="preserve"> </w:t>
      </w:r>
      <w:r w:rsidRPr="00BC1A1B">
        <w:t>so</w:t>
      </w:r>
      <w:r w:rsidRPr="00BC1A1B" w:rsidR="00D65B1B">
        <w:t xml:space="preserve"> </w:t>
      </w:r>
      <w:r w:rsidRPr="00BC1A1B">
        <w:t>on,</w:t>
      </w:r>
      <w:r w:rsidRPr="00BC1A1B" w:rsidR="00D65B1B">
        <w:t xml:space="preserve"> </w:t>
      </w:r>
      <w:r w:rsidRPr="00BC1A1B">
        <w:t>that</w:t>
      </w:r>
      <w:r w:rsidRPr="00BC1A1B" w:rsidR="00D65B1B">
        <w:t xml:space="preserve"> </w:t>
      </w:r>
      <w:r w:rsidRPr="00BC1A1B">
        <w:t>would</w:t>
      </w:r>
      <w:r w:rsidRPr="00BC1A1B" w:rsidR="00D65B1B">
        <w:t xml:space="preserve"> </w:t>
      </w:r>
      <w:r w:rsidRPr="00BC1A1B">
        <w:t>have</w:t>
      </w:r>
      <w:r w:rsidRPr="00BC1A1B" w:rsidR="00D65B1B">
        <w:t xml:space="preserve"> </w:t>
      </w:r>
      <w:r w:rsidRPr="00BC1A1B">
        <w:t>a</w:t>
      </w:r>
      <w:r w:rsidRPr="00BC1A1B" w:rsidR="00D65B1B">
        <w:t xml:space="preserve"> </w:t>
      </w:r>
      <w:r w:rsidRPr="00BC1A1B">
        <w:t>much</w:t>
      </w:r>
      <w:r w:rsidRPr="00BC1A1B" w:rsidR="00D65B1B">
        <w:t xml:space="preserve"> </w:t>
      </w:r>
      <w:r w:rsidRPr="00BC1A1B">
        <w:t>longer</w:t>
      </w:r>
      <w:r w:rsidR="007E3DE9">
        <w:t>-</w:t>
      </w:r>
      <w:r w:rsidRPr="00BC1A1B">
        <w:t>term</w:t>
      </w:r>
      <w:r w:rsidRPr="00BC1A1B" w:rsidR="00D65B1B">
        <w:t xml:space="preserve"> </w:t>
      </w:r>
      <w:r w:rsidRPr="00BC1A1B">
        <w:t>impact</w:t>
      </w:r>
      <w:r w:rsidRPr="00BC1A1B" w:rsidR="00112AE4">
        <w:t xml:space="preserve"> that</w:t>
      </w:r>
      <w:r w:rsidRPr="00BC1A1B" w:rsidR="00D65B1B">
        <w:t xml:space="preserve"> </w:t>
      </w:r>
      <w:r w:rsidRPr="00BC1A1B">
        <w:t>would</w:t>
      </w:r>
      <w:r w:rsidRPr="00BC1A1B" w:rsidR="00D65B1B">
        <w:t xml:space="preserve"> </w:t>
      </w:r>
      <w:r w:rsidRPr="00BC1A1B">
        <w:t>seriously</w:t>
      </w:r>
      <w:r w:rsidRPr="00BC1A1B" w:rsidR="00D65B1B">
        <w:t xml:space="preserve"> </w:t>
      </w:r>
      <w:r w:rsidRPr="00BC1A1B">
        <w:t>concern</w:t>
      </w:r>
      <w:r w:rsidRPr="00BC1A1B" w:rsidR="00D65B1B">
        <w:t xml:space="preserve"> </w:t>
      </w:r>
      <w:r w:rsidRPr="00BC1A1B">
        <w:t>me.</w:t>
      </w:r>
      <w:r w:rsidRPr="00BC1A1B" w:rsidR="00D65B1B">
        <w:t xml:space="preserve"> </w:t>
      </w:r>
      <w:r w:rsidRPr="00BC1A1B">
        <w:t>I</w:t>
      </w:r>
      <w:r w:rsidRPr="00BC1A1B" w:rsidR="00D65B1B">
        <w:t xml:space="preserve"> </w:t>
      </w:r>
      <w:r w:rsidRPr="00BC1A1B">
        <w:t>hope</w:t>
      </w:r>
      <w:r w:rsidRPr="00BC1A1B" w:rsidR="00D65B1B">
        <w:t xml:space="preserve"> </w:t>
      </w:r>
      <w:r w:rsidRPr="00BC1A1B">
        <w:t>we</w:t>
      </w:r>
      <w:r w:rsidRPr="00BC1A1B" w:rsidR="00D65B1B">
        <w:t xml:space="preserve"> </w:t>
      </w:r>
      <w:r w:rsidRPr="00BC1A1B">
        <w:t>are</w:t>
      </w:r>
      <w:r w:rsidRPr="00BC1A1B" w:rsidR="00D65B1B">
        <w:t xml:space="preserve"> </w:t>
      </w:r>
      <w:r w:rsidRPr="00BC1A1B">
        <w:t>able</w:t>
      </w:r>
      <w:r w:rsidRPr="00BC1A1B" w:rsidR="00D65B1B">
        <w:t xml:space="preserve"> </w:t>
      </w:r>
      <w:r w:rsidRPr="00BC1A1B">
        <w:t>to</w:t>
      </w:r>
      <w:r w:rsidRPr="00BC1A1B" w:rsidR="00D65B1B">
        <w:t xml:space="preserve"> </w:t>
      </w:r>
      <w:r w:rsidRPr="00BC1A1B">
        <w:t>get</w:t>
      </w:r>
      <w:r w:rsidRPr="00BC1A1B" w:rsidR="00D65B1B">
        <w:t xml:space="preserve"> </w:t>
      </w:r>
      <w:r w:rsidRPr="00BC1A1B">
        <w:t>through</w:t>
      </w:r>
      <w:r w:rsidRPr="00BC1A1B" w:rsidR="00D65B1B">
        <w:t xml:space="preserve"> </w:t>
      </w:r>
      <w:r w:rsidRPr="00BC1A1B">
        <w:t>the</w:t>
      </w:r>
      <w:r w:rsidRPr="00BC1A1B" w:rsidR="00D65B1B">
        <w:t xml:space="preserve"> </w:t>
      </w:r>
      <w:r w:rsidRPr="00BC1A1B">
        <w:t>current</w:t>
      </w:r>
      <w:r w:rsidRPr="00BC1A1B" w:rsidR="00D65B1B">
        <w:t xml:space="preserve"> </w:t>
      </w:r>
      <w:r w:rsidRPr="00BC1A1B">
        <w:t>funding</w:t>
      </w:r>
      <w:r w:rsidRPr="00BC1A1B" w:rsidR="00D65B1B">
        <w:t xml:space="preserve"> </w:t>
      </w:r>
      <w:r w:rsidRPr="00BC1A1B">
        <w:t>crisis</w:t>
      </w:r>
      <w:r w:rsidRPr="00BC1A1B" w:rsidR="00D65B1B">
        <w:t xml:space="preserve"> </w:t>
      </w:r>
      <w:r w:rsidRPr="00BC1A1B">
        <w:t>without</w:t>
      </w:r>
      <w:r w:rsidRPr="00BC1A1B" w:rsidR="00D65B1B">
        <w:t xml:space="preserve"> </w:t>
      </w:r>
      <w:r w:rsidRPr="00BC1A1B">
        <w:t>having</w:t>
      </w:r>
      <w:r w:rsidRPr="00BC1A1B" w:rsidR="00D65B1B">
        <w:t xml:space="preserve"> </w:t>
      </w:r>
      <w:r w:rsidRPr="00BC1A1B">
        <w:t>too</w:t>
      </w:r>
      <w:r w:rsidRPr="00BC1A1B" w:rsidR="00D65B1B">
        <w:t xml:space="preserve"> </w:t>
      </w:r>
      <w:r w:rsidRPr="00BC1A1B">
        <w:t>great</w:t>
      </w:r>
      <w:r w:rsidRPr="00BC1A1B" w:rsidR="00D65B1B">
        <w:t xml:space="preserve"> </w:t>
      </w:r>
      <w:r w:rsidRPr="00BC1A1B">
        <w:t>an</w:t>
      </w:r>
      <w:r w:rsidRPr="00BC1A1B" w:rsidR="00D65B1B">
        <w:t xml:space="preserve"> </w:t>
      </w:r>
      <w:r w:rsidRPr="00BC1A1B">
        <w:t>impact</w:t>
      </w:r>
      <w:r w:rsidRPr="00BC1A1B" w:rsidR="00D65B1B">
        <w:t xml:space="preserve"> </w:t>
      </w:r>
      <w:r w:rsidRPr="00BC1A1B">
        <w:t>on</w:t>
      </w:r>
      <w:r w:rsidRPr="00BC1A1B" w:rsidR="00D65B1B">
        <w:t xml:space="preserve"> </w:t>
      </w:r>
      <w:r w:rsidRPr="00BC1A1B">
        <w:t>that.</w:t>
      </w:r>
      <w:r w:rsidRPr="00BC1A1B" w:rsidR="00D65B1B">
        <w:t xml:space="preserve"> </w:t>
      </w:r>
    </w:p>
    <w:p w:rsidR="008F49E8" w:rsidRPr="00BC1A1B" w:rsidP="008F49E8">
      <w:pPr>
        <w:pStyle w:val="Question"/>
        <w:numPr>
          <w:ilvl w:val="0"/>
          <w:numId w:val="9"/>
        </w:numPr>
      </w:pPr>
      <w:sdt>
        <w:sdtPr>
          <w:alias w:val="Member"/>
          <w:tag w:val="&lt;Member mnisId='394' dodsId='25722'&gt;"/>
          <w:id w:val="-463356620"/>
          <w:placeholder>
            <w:docPart w:val="4323F1317DDC46579DD689506F074A70"/>
          </w:placeholder>
          <w:richText/>
        </w:sdtPr>
        <w:sdtContent>
          <w:r w:rsidRPr="00BC1A1B">
            <w:rPr>
              <w:b/>
            </w:rPr>
            <w:t>Chair:</w:t>
          </w:r>
        </w:sdtContent>
      </w:sdt>
      <w:r w:rsidRPr="00BC1A1B" w:rsidR="00D65B1B">
        <w:t xml:space="preserve"> </w:t>
      </w:r>
      <w:r w:rsidRPr="00BC1A1B">
        <w:t>We</w:t>
      </w:r>
      <w:r w:rsidRPr="00BC1A1B" w:rsidR="00D65B1B">
        <w:t xml:space="preserve"> </w:t>
      </w:r>
      <w:r w:rsidRPr="00BC1A1B">
        <w:t>have</w:t>
      </w:r>
      <w:r w:rsidRPr="00BC1A1B" w:rsidR="00D65B1B">
        <w:t xml:space="preserve"> </w:t>
      </w:r>
      <w:r w:rsidRPr="00BC1A1B">
        <w:t>mentioned</w:t>
      </w:r>
      <w:r w:rsidRPr="00BC1A1B" w:rsidR="00D65B1B">
        <w:t xml:space="preserve"> </w:t>
      </w:r>
      <w:r w:rsidRPr="00BC1A1B">
        <w:t>the</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Often,</w:t>
      </w:r>
      <w:r w:rsidRPr="00BC1A1B" w:rsidR="00D65B1B">
        <w:t xml:space="preserve"> </w:t>
      </w:r>
      <w:r w:rsidRPr="00BC1A1B">
        <w:t>this</w:t>
      </w:r>
      <w:r w:rsidRPr="00BC1A1B" w:rsidR="00D65B1B">
        <w:t xml:space="preserve"> </w:t>
      </w:r>
      <w:r w:rsidRPr="00BC1A1B">
        <w:t>is</w:t>
      </w:r>
      <w:r w:rsidRPr="00BC1A1B" w:rsidR="00D65B1B">
        <w:t xml:space="preserve"> </w:t>
      </w:r>
      <w:r w:rsidRPr="00BC1A1B">
        <w:t>not</w:t>
      </w:r>
      <w:r w:rsidRPr="00BC1A1B" w:rsidR="00D65B1B">
        <w:t xml:space="preserve"> </w:t>
      </w:r>
      <w:r w:rsidRPr="00BC1A1B">
        <w:t>the</w:t>
      </w:r>
      <w:r w:rsidRPr="00BC1A1B" w:rsidR="00D65B1B">
        <w:t xml:space="preserve"> </w:t>
      </w:r>
      <w:r w:rsidRPr="00BC1A1B">
        <w:t>issue</w:t>
      </w:r>
      <w:r w:rsidRPr="00BC1A1B" w:rsidR="00D65B1B">
        <w:t xml:space="preserve"> </w:t>
      </w:r>
      <w:r w:rsidRPr="00BC1A1B">
        <w:t>that</w:t>
      </w:r>
      <w:r w:rsidRPr="00BC1A1B" w:rsidR="00D65B1B">
        <w:t xml:space="preserve"> </w:t>
      </w:r>
      <w:r w:rsidRPr="00BC1A1B">
        <w:t>most</w:t>
      </w:r>
      <w:r w:rsidRPr="00BC1A1B" w:rsidR="00D65B1B">
        <w:t xml:space="preserve"> </w:t>
      </w:r>
      <w:r w:rsidRPr="00BC1A1B">
        <w:t>people</w:t>
      </w:r>
      <w:r w:rsidRPr="00BC1A1B" w:rsidR="00D65B1B">
        <w:t xml:space="preserve"> </w:t>
      </w:r>
      <w:r w:rsidRPr="00BC1A1B">
        <w:t>assume</w:t>
      </w:r>
      <w:r w:rsidRPr="00BC1A1B" w:rsidR="00D65B1B">
        <w:t xml:space="preserve"> </w:t>
      </w:r>
      <w:r w:rsidRPr="00BC1A1B">
        <w:t>to</w:t>
      </w:r>
      <w:r w:rsidRPr="00BC1A1B" w:rsidR="00D65B1B">
        <w:t xml:space="preserve"> </w:t>
      </w:r>
      <w:r w:rsidRPr="00BC1A1B">
        <w:t>be</w:t>
      </w:r>
      <w:r w:rsidRPr="00BC1A1B" w:rsidR="00D65B1B">
        <w:t xml:space="preserve"> </w:t>
      </w:r>
      <w:r w:rsidRPr="00BC1A1B">
        <w:t>the</w:t>
      </w:r>
      <w:r w:rsidRPr="00BC1A1B" w:rsidR="00D65B1B">
        <w:t xml:space="preserve"> </w:t>
      </w:r>
      <w:r w:rsidRPr="00BC1A1B">
        <w:t>problem.</w:t>
      </w:r>
      <w:r w:rsidRPr="00BC1A1B" w:rsidR="00D65B1B">
        <w:t xml:space="preserve"> </w:t>
      </w:r>
      <w:r w:rsidRPr="00BC1A1B">
        <w:t>They</w:t>
      </w:r>
      <w:r w:rsidRPr="00BC1A1B" w:rsidR="00D65B1B">
        <w:t xml:space="preserve"> </w:t>
      </w:r>
      <w:r w:rsidRPr="00BC1A1B">
        <w:t>see</w:t>
      </w:r>
      <w:r w:rsidRPr="00BC1A1B" w:rsidR="00D65B1B">
        <w:t xml:space="preserve"> </w:t>
      </w:r>
      <w:r w:rsidRPr="00BC1A1B">
        <w:t>the</w:t>
      </w:r>
      <w:r w:rsidRPr="00BC1A1B" w:rsidR="00D65B1B">
        <w:t xml:space="preserve"> </w:t>
      </w:r>
      <w:r w:rsidRPr="00BC1A1B">
        <w:t>spending</w:t>
      </w:r>
      <w:r w:rsidRPr="00BC1A1B" w:rsidR="00D65B1B">
        <w:t xml:space="preserve"> </w:t>
      </w:r>
      <w:r w:rsidRPr="00BC1A1B">
        <w:t>pressures.</w:t>
      </w:r>
      <w:r w:rsidRPr="00BC1A1B" w:rsidR="00D65B1B">
        <w:t xml:space="preserve"> </w:t>
      </w:r>
      <w:r w:rsidRPr="00BC1A1B" w:rsidR="00D42F68">
        <w:t xml:space="preserve">All of you have already mentioned it in various regards. </w:t>
      </w:r>
      <w:r w:rsidRPr="00BC1A1B">
        <w:t>I</w:t>
      </w:r>
      <w:r w:rsidRPr="00BC1A1B" w:rsidR="00D65B1B">
        <w:t xml:space="preserve"> </w:t>
      </w:r>
      <w:r w:rsidRPr="00BC1A1B">
        <w:t>just</w:t>
      </w:r>
      <w:r w:rsidRPr="00BC1A1B" w:rsidR="00D65B1B">
        <w:t xml:space="preserve"> </w:t>
      </w:r>
      <w:r w:rsidRPr="00BC1A1B">
        <w:t>want</w:t>
      </w:r>
      <w:r w:rsidRPr="00BC1A1B" w:rsidR="00D65B1B">
        <w:t xml:space="preserve"> </w:t>
      </w:r>
      <w:r w:rsidRPr="00BC1A1B">
        <w:t>you</w:t>
      </w:r>
      <w:r w:rsidRPr="00BC1A1B" w:rsidR="00D65B1B">
        <w:t xml:space="preserve"> </w:t>
      </w:r>
      <w:r w:rsidRPr="00BC1A1B">
        <w:t>to</w:t>
      </w:r>
      <w:r w:rsidRPr="00BC1A1B" w:rsidR="00D65B1B">
        <w:t xml:space="preserve"> </w:t>
      </w:r>
      <w:r w:rsidRPr="00BC1A1B">
        <w:t>highlight</w:t>
      </w:r>
      <w:r w:rsidRPr="00BC1A1B" w:rsidR="00D65B1B">
        <w:t xml:space="preserve"> </w:t>
      </w:r>
      <w:r w:rsidRPr="00BC1A1B">
        <w:t>any</w:t>
      </w:r>
      <w:r w:rsidRPr="00BC1A1B" w:rsidR="00D65B1B">
        <w:t xml:space="preserve"> </w:t>
      </w:r>
      <w:r w:rsidRPr="00BC1A1B">
        <w:t>additional</w:t>
      </w:r>
      <w:r w:rsidRPr="00BC1A1B" w:rsidR="00D65B1B">
        <w:t xml:space="preserve"> </w:t>
      </w:r>
      <w:r w:rsidRPr="00BC1A1B">
        <w:t>features</w:t>
      </w:r>
      <w:r w:rsidRPr="00BC1A1B" w:rsidR="00D65B1B">
        <w:t xml:space="preserve"> </w:t>
      </w:r>
      <w:r w:rsidRPr="00BC1A1B">
        <w:t>about</w:t>
      </w:r>
      <w:r w:rsidRPr="00BC1A1B" w:rsidR="00D65B1B">
        <w:t xml:space="preserve"> </w:t>
      </w:r>
      <w:r w:rsidRPr="00BC1A1B">
        <w:t>the</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007E3DE9">
        <w:t>,</w:t>
      </w:r>
      <w:r w:rsidRPr="00BC1A1B" w:rsidR="00D65B1B">
        <w:t xml:space="preserve"> </w:t>
      </w:r>
      <w:r w:rsidRPr="00BC1A1B">
        <w:t>and</w:t>
      </w:r>
      <w:r w:rsidRPr="00BC1A1B" w:rsidR="00D65B1B">
        <w:t xml:space="preserve"> </w:t>
      </w:r>
      <w:r w:rsidRPr="00BC1A1B">
        <w:t>particularly</w:t>
      </w:r>
      <w:r w:rsidRPr="00BC1A1B" w:rsidR="00D42F68">
        <w:t xml:space="preserve"> </w:t>
      </w:r>
      <w:r w:rsidRPr="00BC1A1B">
        <w:t>the</w:t>
      </w:r>
      <w:r w:rsidRPr="00BC1A1B" w:rsidR="00D65B1B">
        <w:t xml:space="preserve"> </w:t>
      </w:r>
      <w:r w:rsidRPr="00BC1A1B">
        <w:t>longer</w:t>
      </w:r>
      <w:r w:rsidR="007E3DE9">
        <w:t>-</w:t>
      </w:r>
      <w:r w:rsidRPr="00BC1A1B">
        <w:t>term</w:t>
      </w:r>
      <w:r w:rsidRPr="00BC1A1B" w:rsidR="00D65B1B">
        <w:t xml:space="preserve"> </w:t>
      </w:r>
      <w:r w:rsidRPr="00BC1A1B">
        <w:t>impact</w:t>
      </w:r>
      <w:r w:rsidRPr="00BC1A1B" w:rsidR="00D65B1B">
        <w:t xml:space="preserve"> </w:t>
      </w:r>
      <w:r w:rsidRPr="00BC1A1B">
        <w:t>of</w:t>
      </w:r>
      <w:r w:rsidR="007E3DE9">
        <w:t xml:space="preserve"> the loss of</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and</w:t>
      </w:r>
      <w:r w:rsidRPr="00BC1A1B" w:rsidR="00D65B1B">
        <w:t xml:space="preserve"> </w:t>
      </w:r>
      <w:r w:rsidRPr="00BC1A1B">
        <w:t>council</w:t>
      </w:r>
      <w:r w:rsidRPr="00BC1A1B" w:rsidR="00D65B1B">
        <w:t xml:space="preserve"> </w:t>
      </w:r>
      <w:r w:rsidRPr="00BC1A1B">
        <w:t>tax</w:t>
      </w:r>
      <w:r w:rsidRPr="00BC1A1B" w:rsidR="00D42F68">
        <w:t>,</w:t>
      </w:r>
      <w:r w:rsidRPr="00BC1A1B" w:rsidR="00D65B1B">
        <w:t xml:space="preserve"> </w:t>
      </w:r>
      <w:r w:rsidRPr="00BC1A1B">
        <w:t>which</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ha</w:t>
      </w:r>
      <w:r w:rsidRPr="00BC1A1B" w:rsidR="00D42F68">
        <w:t>ve</w:t>
      </w:r>
      <w:r w:rsidRPr="00BC1A1B" w:rsidR="00D65B1B">
        <w:t xml:space="preserve"> </w:t>
      </w:r>
      <w:r w:rsidRPr="00BC1A1B">
        <w:t>not</w:t>
      </w:r>
      <w:r w:rsidRPr="00BC1A1B" w:rsidR="00D65B1B">
        <w:t xml:space="preserve"> </w:t>
      </w:r>
      <w:r w:rsidRPr="00BC1A1B">
        <w:t>covered</w:t>
      </w:r>
      <w:r w:rsidRPr="00BC1A1B" w:rsidR="00D65B1B">
        <w:t xml:space="preserve"> </w:t>
      </w:r>
      <w:r w:rsidRPr="00BC1A1B">
        <w:t>yet.</w:t>
      </w:r>
    </w:p>
    <w:p w:rsidR="008F49E8" w:rsidRPr="00BC1A1B" w:rsidP="008F49E8">
      <w:pPr>
        <w:pStyle w:val="Answer"/>
      </w:pPr>
      <w:sdt>
        <w:sdtPr>
          <w:alias w:val="Witness"/>
          <w:id w:val="1568231395"/>
          <w:placeholder>
            <w:docPart w:val="4323F1317DDC46579DD689506F074A70"/>
          </w:placeholder>
          <w:richText/>
        </w:sdtPr>
        <w:sdtContent>
          <w:r w:rsidR="003051CB">
            <w:rPr>
              <w:b/>
              <w:i/>
            </w:rPr>
            <w:t>Councillor</w:t>
          </w:r>
          <w:r w:rsidRPr="00BC1A1B" w:rsidR="001060F1">
            <w:rPr>
              <w:b/>
              <w:i/>
            </w:rPr>
            <w:t xml:space="preserve"> Williams:</w:t>
          </w:r>
        </w:sdtContent>
      </w:sdt>
      <w:r w:rsidRPr="00BC1A1B" w:rsidR="00D65B1B">
        <w:t xml:space="preserve"> </w:t>
      </w:r>
      <w:r w:rsidRPr="00BC1A1B">
        <w:t>Across</w:t>
      </w:r>
      <w:r w:rsidRPr="00BC1A1B" w:rsidR="00D65B1B">
        <w:t xml:space="preserve"> </w:t>
      </w:r>
      <w:r w:rsidRPr="00BC1A1B">
        <w:t>our</w:t>
      </w:r>
      <w:r w:rsidRPr="00BC1A1B" w:rsidR="00D65B1B">
        <w:t xml:space="preserve"> </w:t>
      </w:r>
      <w:r w:rsidRPr="00BC1A1B">
        <w:t>network,</w:t>
      </w:r>
      <w:r w:rsidRPr="00BC1A1B" w:rsidR="00D65B1B">
        <w:t xml:space="preserve"> </w:t>
      </w:r>
      <w:r w:rsidRPr="00BC1A1B">
        <w:t>we</w:t>
      </w:r>
      <w:r w:rsidRPr="00BC1A1B" w:rsidR="00D65B1B">
        <w:t xml:space="preserve"> </w:t>
      </w:r>
      <w:r w:rsidRPr="00BC1A1B">
        <w:t>are</w:t>
      </w:r>
      <w:r w:rsidRPr="00BC1A1B" w:rsidR="00D65B1B">
        <w:t xml:space="preserve"> </w:t>
      </w:r>
      <w:r w:rsidRPr="00BC1A1B">
        <w:t>assuming</w:t>
      </w:r>
      <w:r w:rsidRPr="00BC1A1B" w:rsidR="00D65B1B">
        <w:t xml:space="preserve"> </w:t>
      </w:r>
      <w:r w:rsidRPr="00BC1A1B">
        <w:t>that</w:t>
      </w:r>
      <w:r w:rsidRPr="00BC1A1B" w:rsidR="00D65B1B">
        <w:t xml:space="preserve"> </w:t>
      </w:r>
      <w:r w:rsidRPr="00BC1A1B">
        <w:t>there</w:t>
      </w:r>
      <w:r w:rsidRPr="00BC1A1B" w:rsidR="00D65B1B">
        <w:t xml:space="preserve"> </w:t>
      </w:r>
      <w:r w:rsidRPr="00BC1A1B">
        <w:t>will</w:t>
      </w:r>
      <w:r w:rsidRPr="00BC1A1B" w:rsidR="00D65B1B">
        <w:t xml:space="preserve"> </w:t>
      </w:r>
      <w:r w:rsidRPr="00BC1A1B">
        <w:t>be</w:t>
      </w:r>
      <w:r w:rsidRPr="00BC1A1B" w:rsidR="00D65B1B">
        <w:t xml:space="preserve"> </w:t>
      </w:r>
      <w:r w:rsidRPr="00BC1A1B">
        <w:t>a</w:t>
      </w:r>
      <w:r w:rsidRPr="00BC1A1B" w:rsidR="00D65B1B">
        <w:t xml:space="preserve"> </w:t>
      </w:r>
      <w:r w:rsidRPr="00BC1A1B">
        <w:t>loss</w:t>
      </w:r>
      <w:r w:rsidRPr="00BC1A1B" w:rsidR="00D42F68">
        <w: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receipts</w:t>
      </w:r>
      <w:r w:rsidRPr="00BC1A1B" w:rsidR="00D65B1B">
        <w:t xml:space="preserve"> </w:t>
      </w:r>
      <w:r w:rsidRPr="00BC1A1B">
        <w:t>this</w:t>
      </w:r>
      <w:r w:rsidRPr="00BC1A1B" w:rsidR="00D65B1B">
        <w:t xml:space="preserve"> </w:t>
      </w:r>
      <w:r w:rsidRPr="00BC1A1B">
        <w:t>year</w:t>
      </w:r>
      <w:r w:rsidRPr="00BC1A1B" w:rsidR="00D42F68">
        <w:t xml:space="preserve">, </w:t>
      </w:r>
      <w:r w:rsidRPr="00BC1A1B">
        <w:t>of</w:t>
      </w:r>
      <w:r w:rsidRPr="00BC1A1B" w:rsidR="00D65B1B">
        <w:t xml:space="preserve"> </w:t>
      </w:r>
      <w:r w:rsidRPr="00BC1A1B">
        <w:t>5.5%</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council</w:t>
      </w:r>
      <w:r w:rsidRPr="00BC1A1B" w:rsidR="00D65B1B">
        <w:t xml:space="preserve"> </w:t>
      </w:r>
      <w:r w:rsidRPr="00BC1A1B">
        <w:t>tax</w:t>
      </w:r>
      <w:r w:rsidRPr="00BC1A1B" w:rsidR="00D65B1B">
        <w:t xml:space="preserve"> </w:t>
      </w:r>
      <w:r w:rsidRPr="00BC1A1B">
        <w:t>and</w:t>
      </w:r>
      <w:r w:rsidRPr="00BC1A1B" w:rsidR="00D65B1B">
        <w:t xml:space="preserve"> </w:t>
      </w:r>
      <w:r w:rsidRPr="00BC1A1B">
        <w:t>5.7%</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business</w:t>
      </w:r>
      <w:r w:rsidRPr="00BC1A1B" w:rsidR="00D65B1B">
        <w:t xml:space="preserve"> </w:t>
      </w:r>
      <w:r w:rsidRPr="00BC1A1B">
        <w:t>rates</w:t>
      </w:r>
      <w:r w:rsidRPr="00BC1A1B" w:rsidR="00D42F68">
        <w:t>, a</w:t>
      </w:r>
      <w:r w:rsidRPr="00BC1A1B">
        <w:t>nd</w:t>
      </w:r>
      <w:r w:rsidRPr="00BC1A1B" w:rsidR="00D65B1B">
        <w:t xml:space="preserve"> </w:t>
      </w:r>
      <w:r w:rsidRPr="00BC1A1B">
        <w:t>that</w:t>
      </w:r>
      <w:r w:rsidRPr="00BC1A1B" w:rsidR="00D65B1B">
        <w:t xml:space="preserve"> </w:t>
      </w:r>
      <w:r w:rsidRPr="00BC1A1B">
        <w:t>will</w:t>
      </w:r>
      <w:r w:rsidRPr="00BC1A1B" w:rsidR="00D65B1B">
        <w:t xml:space="preserve"> </w:t>
      </w:r>
      <w:r w:rsidRPr="00BC1A1B">
        <w:t>roll</w:t>
      </w:r>
      <w:r w:rsidRPr="00BC1A1B" w:rsidR="00D65B1B">
        <w:t xml:space="preserve"> </w:t>
      </w:r>
      <w:r w:rsidRPr="00BC1A1B">
        <w:t>over</w:t>
      </w:r>
      <w:r w:rsidRPr="00BC1A1B" w:rsidR="00D65B1B">
        <w:t xml:space="preserve"> </w:t>
      </w:r>
      <w:r w:rsidRPr="00BC1A1B">
        <w:t>into</w:t>
      </w:r>
      <w:r w:rsidRPr="00BC1A1B" w:rsidR="00D65B1B">
        <w:t xml:space="preserve"> </w:t>
      </w:r>
      <w:r w:rsidRPr="00BC1A1B">
        <w:t>next</w:t>
      </w:r>
      <w:r w:rsidRPr="00BC1A1B" w:rsidR="00D65B1B">
        <w:t xml:space="preserve"> </w:t>
      </w:r>
      <w:r w:rsidRPr="00BC1A1B">
        <w:t>year</w:t>
      </w:r>
      <w:r w:rsidRPr="00BC1A1B" w:rsidR="00D65B1B">
        <w:t xml:space="preserve"> </w:t>
      </w:r>
      <w:r w:rsidRPr="00BC1A1B">
        <w:t>through</w:t>
      </w:r>
      <w:r w:rsidRPr="00BC1A1B" w:rsidR="00D65B1B">
        <w:t xml:space="preserve"> </w:t>
      </w:r>
      <w:r w:rsidRPr="00BC1A1B">
        <w:t>the</w:t>
      </w:r>
      <w:r w:rsidRPr="00BC1A1B" w:rsidR="00D65B1B">
        <w:t xml:space="preserve"> </w:t>
      </w:r>
      <w:r w:rsidRPr="00BC1A1B" w:rsidR="00D42F68">
        <w:t>c</w:t>
      </w:r>
      <w:r w:rsidRPr="00BC1A1B">
        <w:t>ollection</w:t>
      </w:r>
      <w:r w:rsidRPr="00BC1A1B" w:rsidR="00D65B1B">
        <w:t xml:space="preserve"> </w:t>
      </w:r>
      <w:r w:rsidRPr="00BC1A1B" w:rsidR="00D42F68">
        <w:t>f</w:t>
      </w:r>
      <w:r w:rsidRPr="00BC1A1B">
        <w:t>und</w:t>
      </w:r>
      <w:r w:rsidRPr="00BC1A1B" w:rsidR="00D65B1B">
        <w:t xml:space="preserve"> </w:t>
      </w:r>
      <w:r w:rsidRPr="00BC1A1B">
        <w:t>balance</w:t>
      </w:r>
      <w:r w:rsidRPr="00BC1A1B" w:rsidR="00D65B1B">
        <w:t xml:space="preserve"> </w:t>
      </w:r>
      <w:r w:rsidRPr="00BC1A1B">
        <w:t>approach.</w:t>
      </w:r>
      <w:r w:rsidRPr="00BC1A1B" w:rsidR="00D65B1B">
        <w:t xml:space="preserve"> </w:t>
      </w:r>
      <w:r w:rsidRPr="00BC1A1B">
        <w:t>The</w:t>
      </w:r>
      <w:r w:rsidRPr="00BC1A1B" w:rsidR="00D65B1B">
        <w:t xml:space="preserve"> </w:t>
      </w:r>
      <w:r w:rsidRPr="00BC1A1B">
        <w:t>Secretary</w:t>
      </w:r>
      <w:r w:rsidRPr="00BC1A1B" w:rsidR="00D65B1B">
        <w:t xml:space="preserve"> </w:t>
      </w:r>
      <w:r w:rsidRPr="00BC1A1B">
        <w:t>of</w:t>
      </w:r>
      <w:r w:rsidRPr="00BC1A1B" w:rsidR="00D65B1B">
        <w:t xml:space="preserve"> </w:t>
      </w:r>
      <w:r w:rsidRPr="00BC1A1B">
        <w:t>State</w:t>
      </w:r>
      <w:r w:rsidRPr="00BC1A1B" w:rsidR="00D65B1B">
        <w:t xml:space="preserve"> </w:t>
      </w:r>
      <w:r w:rsidR="007E3DE9">
        <w:t>said</w:t>
      </w:r>
      <w:r w:rsidRPr="00BC1A1B" w:rsidR="00D65B1B">
        <w:t xml:space="preserve"> </w:t>
      </w:r>
      <w:r w:rsidRPr="00BC1A1B">
        <w:t>at</w:t>
      </w:r>
      <w:r w:rsidRPr="00BC1A1B" w:rsidR="00D65B1B">
        <w:t xml:space="preserve"> </w:t>
      </w:r>
      <w:r w:rsidRPr="00BC1A1B">
        <w:t>the</w:t>
      </w:r>
      <w:r w:rsidRPr="00BC1A1B" w:rsidR="00D65B1B">
        <w:t xml:space="preserve"> </w:t>
      </w:r>
      <w:r w:rsidRPr="00BC1A1B">
        <w:t>outset</w:t>
      </w:r>
      <w:r w:rsidRPr="00BC1A1B" w:rsidR="00D65B1B">
        <w:t xml:space="preserve"> </w:t>
      </w:r>
      <w:r w:rsidRPr="00BC1A1B">
        <w:t>that</w:t>
      </w:r>
      <w:r w:rsidRPr="00BC1A1B" w:rsidR="00D65B1B">
        <w:t xml:space="preserve"> </w:t>
      </w:r>
      <w:r w:rsidRPr="00BC1A1B">
        <w:t>there</w:t>
      </w:r>
      <w:r w:rsidRPr="00BC1A1B" w:rsidR="00D65B1B">
        <w:t xml:space="preserve"> </w:t>
      </w:r>
      <w:r w:rsidRPr="00BC1A1B">
        <w:t>were</w:t>
      </w:r>
      <w:r w:rsidRPr="00BC1A1B" w:rsidR="00D65B1B">
        <w:t xml:space="preserve"> </w:t>
      </w:r>
      <w:r w:rsidRPr="00BC1A1B">
        <w:t>three</w:t>
      </w:r>
      <w:r w:rsidRPr="00BC1A1B" w:rsidR="00D65B1B">
        <w:t xml:space="preserve"> </w:t>
      </w:r>
      <w:r w:rsidRPr="00BC1A1B">
        <w:t>legs</w:t>
      </w:r>
      <w:r w:rsidRPr="00BC1A1B" w:rsidR="00D65B1B">
        <w:t xml:space="preserve"> </w:t>
      </w:r>
      <w:r w:rsidRPr="00BC1A1B">
        <w:t>to</w:t>
      </w:r>
      <w:r w:rsidRPr="00BC1A1B" w:rsidR="00D65B1B">
        <w:t xml:space="preserve"> </w:t>
      </w:r>
      <w:r w:rsidRPr="00BC1A1B">
        <w:t>the</w:t>
      </w:r>
      <w:r w:rsidRPr="00BC1A1B" w:rsidR="00D65B1B">
        <w:t xml:space="preserve"> </w:t>
      </w:r>
      <w:r w:rsidRPr="00BC1A1B">
        <w:t>level</w:t>
      </w:r>
      <w:r w:rsidRPr="00BC1A1B" w:rsidR="00D65B1B">
        <w:t xml:space="preserve"> </w:t>
      </w:r>
      <w:r w:rsidRPr="00BC1A1B">
        <w:t>of</w:t>
      </w:r>
      <w:r w:rsidRPr="00BC1A1B" w:rsidR="00D65B1B">
        <w:t xml:space="preserve"> </w:t>
      </w:r>
      <w:r w:rsidRPr="00BC1A1B">
        <w:t>support.</w:t>
      </w:r>
      <w:r w:rsidRPr="00BC1A1B" w:rsidR="00D65B1B">
        <w:t xml:space="preserve"> </w:t>
      </w:r>
      <w:r w:rsidRPr="00BC1A1B">
        <w:t>One</w:t>
      </w:r>
      <w:r w:rsidRPr="00BC1A1B" w:rsidR="00D65B1B">
        <w:t xml:space="preserve"> </w:t>
      </w:r>
      <w:r w:rsidRPr="00BC1A1B">
        <w:t>was</w:t>
      </w:r>
      <w:r w:rsidRPr="00BC1A1B" w:rsidR="00D65B1B">
        <w:t xml:space="preserve"> </w:t>
      </w:r>
      <w:r w:rsidRPr="00BC1A1B">
        <w:t>to</w:t>
      </w:r>
      <w:r w:rsidRPr="00BC1A1B" w:rsidR="00D65B1B">
        <w:t xml:space="preserve"> </w:t>
      </w:r>
      <w:r w:rsidRPr="00BC1A1B">
        <w:t>cover</w:t>
      </w:r>
      <w:r w:rsidRPr="00BC1A1B" w:rsidR="00D65B1B">
        <w:t xml:space="preserve"> </w:t>
      </w:r>
      <w:r w:rsidRPr="00BC1A1B">
        <w:t>Covid</w:t>
      </w:r>
      <w:r w:rsidRPr="00BC1A1B" w:rsidR="00D65B1B">
        <w:t xml:space="preserve"> </w:t>
      </w:r>
      <w:r w:rsidRPr="00BC1A1B">
        <w:t>expenses,</w:t>
      </w:r>
      <w:r w:rsidRPr="00BC1A1B" w:rsidR="00D65B1B">
        <w:t xml:space="preserve"> </w:t>
      </w:r>
      <w:r w:rsidRPr="00BC1A1B">
        <w:t>which</w:t>
      </w:r>
      <w:r w:rsidRPr="00BC1A1B" w:rsidR="00D65B1B">
        <w:t xml:space="preserve"> </w:t>
      </w:r>
      <w:r w:rsidRPr="00BC1A1B">
        <w:t>is</w:t>
      </w:r>
      <w:r w:rsidRPr="00BC1A1B" w:rsidR="00D65B1B">
        <w:t xml:space="preserve"> </w:t>
      </w:r>
      <w:r w:rsidRPr="00BC1A1B">
        <w:t>the</w:t>
      </w:r>
      <w:r w:rsidRPr="00BC1A1B" w:rsidR="00D65B1B">
        <w:t xml:space="preserve"> </w:t>
      </w:r>
      <w:r w:rsidRPr="00BC1A1B">
        <w:t>£4.6</w:t>
      </w:r>
      <w:r w:rsidRPr="00BC1A1B" w:rsidR="00D65B1B">
        <w:t xml:space="preserve"> </w:t>
      </w:r>
      <w:r w:rsidRPr="00BC1A1B">
        <w:t>billion</w:t>
      </w:r>
      <w:r w:rsidRPr="00BC1A1B" w:rsidR="00D42F68">
        <w:t>;</w:t>
      </w:r>
      <w:r w:rsidRPr="00BC1A1B" w:rsidR="00D65B1B">
        <w:t xml:space="preserve"> </w:t>
      </w:r>
      <w:r w:rsidRPr="00BC1A1B" w:rsidR="00D42F68">
        <w:t>t</w:t>
      </w:r>
      <w:r w:rsidRPr="00BC1A1B">
        <w:t>he</w:t>
      </w:r>
      <w:r w:rsidRPr="00BC1A1B" w:rsidR="00D65B1B">
        <w:t xml:space="preserve"> </w:t>
      </w:r>
      <w:r w:rsidRPr="00BC1A1B">
        <w:t>second</w:t>
      </w:r>
      <w:r w:rsidRPr="00BC1A1B" w:rsidR="00D65B1B">
        <w:t xml:space="preserve"> </w:t>
      </w:r>
      <w:r w:rsidRPr="00BC1A1B">
        <w:t>was</w:t>
      </w:r>
      <w:r w:rsidRPr="00BC1A1B" w:rsidR="00D65B1B">
        <w:t xml:space="preserve"> </w:t>
      </w:r>
      <w:r w:rsidRPr="00BC1A1B">
        <w:t>sales,</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42F68">
        <w:t xml:space="preserve">; </w:t>
      </w:r>
      <w:r w:rsidR="007E3DE9">
        <w:t xml:space="preserve">and </w:t>
      </w:r>
      <w:r w:rsidRPr="00BC1A1B" w:rsidR="00D42F68">
        <w:t>t</w:t>
      </w:r>
      <w:r w:rsidRPr="00BC1A1B">
        <w:t>he</w:t>
      </w:r>
      <w:r w:rsidRPr="00BC1A1B" w:rsidR="00D65B1B">
        <w:t xml:space="preserve"> </w:t>
      </w:r>
      <w:r w:rsidRPr="00BC1A1B">
        <w:t>third</w:t>
      </w:r>
      <w:r w:rsidRPr="00BC1A1B" w:rsidR="00D65B1B">
        <w:t xml:space="preserve"> </w:t>
      </w:r>
      <w:r w:rsidRPr="00BC1A1B">
        <w:t>was</w:t>
      </w:r>
      <w:r w:rsidRPr="00BC1A1B" w:rsidR="00D65B1B">
        <w:t xml:space="preserve"> </w:t>
      </w:r>
      <w:r w:rsidRPr="00BC1A1B">
        <w:t>supporting</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in</w:t>
      </w:r>
      <w:r w:rsidRPr="00BC1A1B" w:rsidR="00D65B1B">
        <w:t xml:space="preserve"> </w:t>
      </w:r>
      <w:r w:rsidRPr="00BC1A1B">
        <w:t>respect</w:t>
      </w:r>
      <w:r w:rsidRPr="00BC1A1B" w:rsidR="00D65B1B">
        <w:t xml:space="preserve"> </w:t>
      </w:r>
      <w:r w:rsidRPr="00BC1A1B">
        <w:t>of</w:t>
      </w:r>
      <w:r w:rsidRPr="00BC1A1B" w:rsidR="00D65B1B">
        <w:t xml:space="preserve"> </w:t>
      </w:r>
      <w:r w:rsidRPr="00BC1A1B">
        <w:t>lost</w:t>
      </w:r>
      <w:r w:rsidRPr="00BC1A1B" w:rsidR="00D65B1B">
        <w:t xml:space="preserve"> </w:t>
      </w:r>
      <w:r w:rsidRPr="00BC1A1B">
        <w:t>income.</w:t>
      </w:r>
      <w:r w:rsidRPr="00BC1A1B" w:rsidR="00D65B1B">
        <w:t xml:space="preserve"> </w:t>
      </w:r>
      <w:r w:rsidRPr="00BC1A1B">
        <w:t>Because</w:t>
      </w:r>
      <w:r w:rsidRPr="00BC1A1B" w:rsidR="00D65B1B">
        <w:t xml:space="preserve"> </w:t>
      </w:r>
      <w:r w:rsidRPr="00BC1A1B">
        <w:t>that</w:t>
      </w:r>
      <w:r w:rsidRPr="00BC1A1B" w:rsidR="00D65B1B">
        <w:t xml:space="preserve"> </w:t>
      </w:r>
      <w:r w:rsidRPr="00BC1A1B">
        <w:t>is</w:t>
      </w:r>
      <w:r w:rsidRPr="00BC1A1B" w:rsidR="00D65B1B">
        <w:t xml:space="preserve"> </w:t>
      </w:r>
      <w:r w:rsidRPr="00BC1A1B">
        <w:t>likely</w:t>
      </w:r>
      <w:r w:rsidRPr="00BC1A1B" w:rsidR="00D65B1B">
        <w:t xml:space="preserve"> </w:t>
      </w:r>
      <w:r w:rsidRPr="00BC1A1B">
        <w:t>to</w:t>
      </w:r>
      <w:r w:rsidRPr="00BC1A1B" w:rsidR="00D65B1B">
        <w:t xml:space="preserve"> </w:t>
      </w:r>
      <w:r w:rsidRPr="00BC1A1B">
        <w:t>be</w:t>
      </w:r>
      <w:r w:rsidRPr="00BC1A1B" w:rsidR="00D65B1B">
        <w:t xml:space="preserve"> </w:t>
      </w:r>
      <w:r w:rsidRPr="00BC1A1B">
        <w:t>multi</w:t>
      </w:r>
      <w:r w:rsidR="007E3DE9">
        <w:t>-</w:t>
      </w:r>
      <w:r w:rsidRPr="00BC1A1B">
        <w:t>year,</w:t>
      </w:r>
      <w:r w:rsidRPr="00BC1A1B" w:rsidR="00D65B1B">
        <w:t xml:space="preserve"> </w:t>
      </w:r>
      <w:r w:rsidRPr="00BC1A1B">
        <w:t>I</w:t>
      </w:r>
      <w:r w:rsidRPr="00BC1A1B" w:rsidR="00D65B1B">
        <w:t xml:space="preserve"> </w:t>
      </w:r>
      <w:r w:rsidRPr="00BC1A1B">
        <w:t>suspect</w:t>
      </w:r>
      <w:r w:rsidRPr="00BC1A1B" w:rsidR="00D65B1B">
        <w:t xml:space="preserve"> </w:t>
      </w:r>
      <w:r w:rsidRPr="00BC1A1B">
        <w:t>the</w:t>
      </w:r>
      <w:r w:rsidRPr="00BC1A1B" w:rsidR="00D65B1B">
        <w:t xml:space="preserve"> </w:t>
      </w:r>
      <w:r w:rsidRPr="00BC1A1B">
        <w:t>Treasury</w:t>
      </w:r>
      <w:r w:rsidRPr="00BC1A1B" w:rsidR="00D65B1B">
        <w:t xml:space="preserve"> </w:t>
      </w:r>
      <w:r w:rsidRPr="00BC1A1B">
        <w:t>is</w:t>
      </w:r>
      <w:r w:rsidRPr="00BC1A1B" w:rsidR="00D65B1B">
        <w:t xml:space="preserve"> </w:t>
      </w:r>
      <w:r w:rsidRPr="00BC1A1B">
        <w:t>looking</w:t>
      </w:r>
      <w:r w:rsidRPr="00BC1A1B" w:rsidR="00D65B1B">
        <w:t xml:space="preserve"> </w:t>
      </w:r>
      <w:r w:rsidRPr="00BC1A1B">
        <w:t>very</w:t>
      </w:r>
      <w:r w:rsidRPr="00BC1A1B" w:rsidR="00D65B1B">
        <w:t xml:space="preserve"> </w:t>
      </w:r>
      <w:r w:rsidRPr="00BC1A1B">
        <w:t>closely</w:t>
      </w:r>
      <w:r w:rsidRPr="00BC1A1B" w:rsidR="00D65B1B">
        <w:t xml:space="preserve"> </w:t>
      </w:r>
      <w:r w:rsidRPr="00BC1A1B">
        <w:t>at</w:t>
      </w:r>
      <w:r w:rsidRPr="00BC1A1B" w:rsidR="00D65B1B">
        <w:t xml:space="preserve"> </w:t>
      </w:r>
      <w:r w:rsidRPr="00BC1A1B">
        <w:t>that.</w:t>
      </w:r>
      <w:r w:rsidRPr="00BC1A1B" w:rsidR="00D65B1B">
        <w:t xml:space="preserve"> </w:t>
      </w:r>
      <w:r w:rsidRPr="00BC1A1B">
        <w:t>It</w:t>
      </w:r>
      <w:r w:rsidRPr="00BC1A1B" w:rsidR="00D65B1B">
        <w:t xml:space="preserve"> </w:t>
      </w:r>
      <w:r w:rsidRPr="00BC1A1B">
        <w:t>is</w:t>
      </w:r>
      <w:r w:rsidRPr="00BC1A1B" w:rsidR="00D65B1B">
        <w:t xml:space="preserve"> </w:t>
      </w:r>
      <w:r w:rsidRPr="00BC1A1B">
        <w:t>an</w:t>
      </w:r>
      <w:r w:rsidRPr="00BC1A1B" w:rsidR="00D65B1B">
        <w:t xml:space="preserve"> </w:t>
      </w:r>
      <w:r w:rsidRPr="00BC1A1B">
        <w:t>absolute</w:t>
      </w:r>
      <w:r w:rsidRPr="00BC1A1B" w:rsidR="00D65B1B">
        <w:t xml:space="preserve"> </w:t>
      </w:r>
      <w:r w:rsidRPr="00BC1A1B">
        <w:t>priority</w:t>
      </w:r>
      <w:r w:rsidRPr="00BC1A1B" w:rsidR="00D65B1B">
        <w:t xml:space="preserve"> </w:t>
      </w:r>
      <w:r w:rsidRPr="00BC1A1B">
        <w:t>that</w:t>
      </w:r>
      <w:r w:rsidRPr="00BC1A1B" w:rsidR="00D65B1B">
        <w:t xml:space="preserve"> </w:t>
      </w:r>
      <w:r w:rsidRPr="00BC1A1B">
        <w:t>we</w:t>
      </w:r>
      <w:r w:rsidRPr="00BC1A1B" w:rsidR="00D65B1B">
        <w:t xml:space="preserve"> </w:t>
      </w:r>
      <w:r w:rsidRPr="00BC1A1B">
        <w:t>get</w:t>
      </w:r>
      <w:r w:rsidRPr="00BC1A1B" w:rsidR="00D65B1B">
        <w:t xml:space="preserve"> </w:t>
      </w:r>
      <w:r w:rsidRPr="00BC1A1B">
        <w:t>some</w:t>
      </w:r>
      <w:r w:rsidRPr="00BC1A1B" w:rsidR="00D65B1B">
        <w:t xml:space="preserve"> </w:t>
      </w:r>
      <w:r w:rsidRPr="00BC1A1B">
        <w:t>sort</w:t>
      </w:r>
      <w:r w:rsidRPr="00BC1A1B" w:rsidR="00D65B1B">
        <w:t xml:space="preserve"> </w:t>
      </w:r>
      <w:r w:rsidRPr="00BC1A1B">
        <w:t>of</w:t>
      </w:r>
      <w:r w:rsidRPr="00BC1A1B" w:rsidR="00D65B1B">
        <w:t xml:space="preserve"> </w:t>
      </w:r>
      <w:r w:rsidRPr="00BC1A1B">
        <w:t>guarantee</w:t>
      </w:r>
      <w:r w:rsidRPr="00BC1A1B" w:rsidR="00D65B1B">
        <w:t xml:space="preserve"> </w:t>
      </w:r>
      <w:r w:rsidRPr="00BC1A1B">
        <w:t>about</w:t>
      </w:r>
      <w:r w:rsidRPr="00BC1A1B" w:rsidR="00D65B1B">
        <w:t xml:space="preserve"> </w:t>
      </w:r>
      <w:r w:rsidRPr="00BC1A1B">
        <w:t>that</w:t>
      </w:r>
      <w:r w:rsidRPr="00BC1A1B" w:rsidR="00D65B1B">
        <w:t xml:space="preserve"> </w:t>
      </w:r>
      <w:r w:rsidRPr="00BC1A1B">
        <w:t>lost</w:t>
      </w:r>
      <w:r w:rsidRPr="00BC1A1B" w:rsidR="00D65B1B">
        <w:t xml:space="preserve"> </w:t>
      </w:r>
      <w:r w:rsidRPr="00BC1A1B">
        <w:t>income.</w:t>
      </w:r>
      <w:r w:rsidRPr="00BC1A1B" w:rsidR="00D42F68">
        <w:t xml:space="preserve"> In terms of</w:t>
      </w:r>
      <w:r w:rsidRPr="00BC1A1B" w:rsidR="00D65B1B">
        <w:t xml:space="preserve"> </w:t>
      </w:r>
      <w:r w:rsidRPr="00BC1A1B">
        <w:t>county</w:t>
      </w:r>
      <w:r w:rsidRPr="00BC1A1B" w:rsidR="00D65B1B">
        <w:t xml:space="preserve"> </w:t>
      </w:r>
      <w:r w:rsidRPr="00BC1A1B">
        <w:t>councils’</w:t>
      </w:r>
      <w:r w:rsidRPr="00BC1A1B" w:rsidR="00D65B1B">
        <w:t xml:space="preserve"> </w:t>
      </w:r>
      <w:r w:rsidRPr="00BC1A1B">
        <w:t>revenue,</w:t>
      </w:r>
      <w:r w:rsidRPr="00BC1A1B" w:rsidR="00D65B1B">
        <w:t xml:space="preserve"> </w:t>
      </w:r>
      <w:r w:rsidRPr="00BC1A1B">
        <w:t>66.9%</w:t>
      </w:r>
      <w:r w:rsidRPr="00BC1A1B" w:rsidR="00D65B1B">
        <w:t xml:space="preserve"> </w:t>
      </w:r>
      <w:r w:rsidRPr="00BC1A1B">
        <w:t>comes</w:t>
      </w:r>
      <w:r w:rsidRPr="00BC1A1B" w:rsidR="00D65B1B">
        <w:t xml:space="preserve"> </w:t>
      </w:r>
      <w:r w:rsidRPr="00BC1A1B">
        <w:t>from</w:t>
      </w:r>
      <w:r w:rsidRPr="00BC1A1B" w:rsidR="00D65B1B">
        <w:t xml:space="preserve"> </w:t>
      </w:r>
      <w:r w:rsidRPr="00BC1A1B">
        <w:t>council</w:t>
      </w:r>
      <w:r w:rsidRPr="00BC1A1B" w:rsidR="00D65B1B">
        <w:t xml:space="preserve"> </w:t>
      </w:r>
      <w:r w:rsidRPr="00BC1A1B">
        <w:t>tax</w:t>
      </w:r>
      <w:r w:rsidRPr="00BC1A1B" w:rsidR="00D42F68">
        <w:t>. There have been</w:t>
      </w:r>
      <w:r w:rsidRPr="00BC1A1B" w:rsidR="00D65B1B">
        <w:t xml:space="preserve"> </w:t>
      </w:r>
      <w:r w:rsidRPr="00BC1A1B">
        <w:t>reductions</w:t>
      </w:r>
      <w:r w:rsidRPr="00BC1A1B" w:rsidR="00D65B1B">
        <w:t xml:space="preserve"> </w:t>
      </w:r>
      <w:r w:rsidRPr="00BC1A1B">
        <w:t>in</w:t>
      </w:r>
      <w:r w:rsidRPr="00BC1A1B" w:rsidR="00D65B1B">
        <w:t xml:space="preserve"> </w:t>
      </w:r>
      <w:r w:rsidRPr="00BC1A1B">
        <w:t>council</w:t>
      </w:r>
      <w:r w:rsidRPr="00BC1A1B" w:rsidR="00D65B1B">
        <w:t xml:space="preserve"> </w:t>
      </w:r>
      <w:r w:rsidRPr="00BC1A1B">
        <w:t>tax</w:t>
      </w:r>
      <w:r w:rsidRPr="00BC1A1B" w:rsidR="00D65B1B">
        <w:t xml:space="preserve"> </w:t>
      </w:r>
      <w:r w:rsidRPr="00BC1A1B">
        <w:t>and</w:t>
      </w:r>
      <w:r w:rsidRPr="00BC1A1B" w:rsidR="00D65B1B">
        <w:t xml:space="preserve"> </w:t>
      </w:r>
      <w:r w:rsidRPr="00BC1A1B">
        <w:t>business</w:t>
      </w:r>
      <w:r w:rsidRPr="00BC1A1B" w:rsidR="00D65B1B">
        <w:t xml:space="preserve"> </w:t>
      </w:r>
      <w:r w:rsidRPr="00BC1A1B">
        <w:t>rate</w:t>
      </w:r>
      <w:r w:rsidRPr="00BC1A1B" w:rsidR="00D65B1B">
        <w:t xml:space="preserve"> </w:t>
      </w:r>
      <w:r w:rsidRPr="00BC1A1B">
        <w:t>income</w:t>
      </w:r>
      <w:r w:rsidRPr="00BC1A1B" w:rsidR="00D42F68">
        <w:t>;</w:t>
      </w:r>
      <w:r w:rsidRPr="00BC1A1B" w:rsidR="00D65B1B">
        <w:t xml:space="preserve"> </w:t>
      </w:r>
      <w:r w:rsidRPr="00BC1A1B">
        <w:t>for</w:t>
      </w:r>
      <w:r w:rsidRPr="00BC1A1B" w:rsidR="00D65B1B">
        <w:t xml:space="preserve"> </w:t>
      </w:r>
      <w:r w:rsidRPr="00BC1A1B">
        <w:t>us,</w:t>
      </w:r>
      <w:r w:rsidRPr="00BC1A1B" w:rsidR="00D65B1B">
        <w:t xml:space="preserve"> </w:t>
      </w:r>
      <w:r w:rsidRPr="00BC1A1B">
        <w:t>it</w:t>
      </w:r>
      <w:r w:rsidRPr="00BC1A1B" w:rsidR="00D65B1B">
        <w:t xml:space="preserve"> </w:t>
      </w:r>
      <w:r w:rsidRPr="00BC1A1B">
        <w:t>is</w:t>
      </w:r>
      <w:r w:rsidRPr="00BC1A1B" w:rsidR="00D65B1B">
        <w:t xml:space="preserve"> </w:t>
      </w:r>
      <w:r w:rsidRPr="00BC1A1B">
        <w:t>about</w:t>
      </w:r>
      <w:r w:rsidRPr="00BC1A1B" w:rsidR="00D65B1B">
        <w:t xml:space="preserve"> </w:t>
      </w:r>
      <w:r w:rsidRPr="00BC1A1B">
        <w:t>£800</w:t>
      </w:r>
      <w:r w:rsidRPr="00BC1A1B" w:rsidR="00D65B1B">
        <w:t xml:space="preserve"> </w:t>
      </w:r>
      <w:r w:rsidRPr="00BC1A1B">
        <w:t>million</w:t>
      </w:r>
      <w:r w:rsidRPr="00BC1A1B" w:rsidR="00D65B1B">
        <w:t xml:space="preserve"> </w:t>
      </w:r>
      <w:r w:rsidRPr="00BC1A1B">
        <w:t>across</w:t>
      </w:r>
      <w:r w:rsidRPr="00BC1A1B" w:rsidR="00D65B1B">
        <w:t xml:space="preserve"> </w:t>
      </w:r>
      <w:r w:rsidRPr="00BC1A1B">
        <w:t>the</w:t>
      </w:r>
      <w:r w:rsidRPr="00BC1A1B" w:rsidR="00D65B1B">
        <w:t xml:space="preserve"> </w:t>
      </w:r>
      <w:r w:rsidRPr="00BC1A1B">
        <w:t>sector.</w:t>
      </w:r>
      <w:r w:rsidRPr="00BC1A1B" w:rsidR="00D65B1B">
        <w:t xml:space="preserve"> </w:t>
      </w:r>
      <w:r w:rsidRPr="00BC1A1B">
        <w:t>We</w:t>
      </w:r>
      <w:r w:rsidRPr="00BC1A1B" w:rsidR="00D65B1B">
        <w:t xml:space="preserve"> </w:t>
      </w:r>
      <w:r w:rsidRPr="00BC1A1B">
        <w:t>need</w:t>
      </w:r>
      <w:r w:rsidRPr="00BC1A1B" w:rsidR="00D65B1B">
        <w:t xml:space="preserve"> </w:t>
      </w:r>
      <w:r w:rsidRPr="00BC1A1B">
        <w:t>some</w:t>
      </w:r>
      <w:r w:rsidRPr="00BC1A1B" w:rsidR="00D65B1B">
        <w:t xml:space="preserve"> </w:t>
      </w:r>
      <w:r w:rsidRPr="00BC1A1B">
        <w:t>sort</w:t>
      </w:r>
      <w:r w:rsidRPr="00BC1A1B" w:rsidR="00D65B1B">
        <w:t xml:space="preserve"> </w:t>
      </w:r>
      <w:r w:rsidRPr="00BC1A1B">
        <w:t>of</w:t>
      </w:r>
      <w:r w:rsidRPr="00BC1A1B" w:rsidR="00D65B1B">
        <w:t xml:space="preserve"> </w:t>
      </w:r>
      <w:r w:rsidRPr="00BC1A1B">
        <w:t>response</w:t>
      </w:r>
      <w:r w:rsidRPr="00BC1A1B" w:rsidR="00D65B1B">
        <w:t xml:space="preserve"> </w:t>
      </w:r>
      <w:r w:rsidRPr="00BC1A1B">
        <w:t>from</w:t>
      </w:r>
      <w:r w:rsidRPr="00BC1A1B" w:rsidR="00D65B1B">
        <w:t xml:space="preserve"> </w:t>
      </w:r>
      <w:r w:rsidRPr="00BC1A1B">
        <w:t>Government,</w:t>
      </w:r>
      <w:r w:rsidRPr="00BC1A1B" w:rsidR="00D65B1B">
        <w:t xml:space="preserve"> </w:t>
      </w:r>
      <w:r w:rsidRPr="00BC1A1B">
        <w:t>which</w:t>
      </w:r>
      <w:r w:rsidRPr="00BC1A1B" w:rsidR="00D65B1B">
        <w:t xml:space="preserve"> </w:t>
      </w:r>
      <w:r w:rsidRPr="00BC1A1B">
        <w:t>we</w:t>
      </w:r>
      <w:r w:rsidRPr="00BC1A1B" w:rsidR="00D65B1B">
        <w:t xml:space="preserve"> </w:t>
      </w:r>
      <w:r w:rsidRPr="00BC1A1B">
        <w:t>have</w:t>
      </w:r>
      <w:r w:rsidRPr="00BC1A1B" w:rsidR="00D65B1B">
        <w:t xml:space="preserve"> </w:t>
      </w:r>
      <w:r w:rsidRPr="00BC1A1B">
        <w:t>not</w:t>
      </w:r>
      <w:r w:rsidRPr="00BC1A1B" w:rsidR="00D65B1B">
        <w:t xml:space="preserve"> </w:t>
      </w:r>
      <w:r w:rsidRPr="00BC1A1B">
        <w:t>had</w:t>
      </w:r>
      <w:r w:rsidRPr="00BC1A1B" w:rsidR="00D65B1B">
        <w:t xml:space="preserve"> </w:t>
      </w:r>
      <w:r w:rsidRPr="00BC1A1B">
        <w:t>yet</w:t>
      </w:r>
      <w:r w:rsidRPr="00BC1A1B" w:rsidR="00D65B1B">
        <w:t xml:space="preserve"> </w:t>
      </w:r>
      <w:r w:rsidRPr="00BC1A1B">
        <w:t>because</w:t>
      </w:r>
      <w:r w:rsidRPr="00BC1A1B" w:rsidR="00D65B1B">
        <w:t xml:space="preserve"> </w:t>
      </w:r>
      <w:r w:rsidRPr="00BC1A1B">
        <w:t>it</w:t>
      </w:r>
      <w:r w:rsidRPr="00BC1A1B" w:rsidR="00D65B1B">
        <w:t xml:space="preserve"> </w:t>
      </w:r>
      <w:r w:rsidRPr="00BC1A1B">
        <w:t>is</w:t>
      </w:r>
      <w:r w:rsidRPr="00BC1A1B" w:rsidR="00D65B1B">
        <w:t xml:space="preserve"> </w:t>
      </w:r>
      <w:r w:rsidRPr="00BC1A1B">
        <w:t>viewed</w:t>
      </w:r>
      <w:r w:rsidRPr="00BC1A1B" w:rsidR="00D65B1B">
        <w:t xml:space="preserve"> </w:t>
      </w:r>
      <w:r w:rsidRPr="00BC1A1B">
        <w:t>as</w:t>
      </w:r>
      <w:r w:rsidRPr="00BC1A1B" w:rsidR="00D65B1B">
        <w:t xml:space="preserve"> </w:t>
      </w:r>
      <w:r w:rsidRPr="00BC1A1B">
        <w:t>a</w:t>
      </w:r>
      <w:r w:rsidRPr="00BC1A1B" w:rsidR="00D65B1B">
        <w:t xml:space="preserve"> </w:t>
      </w:r>
      <w:r w:rsidRPr="00BC1A1B">
        <w:t>multi</w:t>
      </w:r>
      <w:r w:rsidR="007E3DE9">
        <w:t>-</w:t>
      </w:r>
      <w:r w:rsidRPr="00BC1A1B">
        <w:t>year</w:t>
      </w:r>
      <w:r w:rsidRPr="00BC1A1B" w:rsidR="00D65B1B">
        <w:t xml:space="preserve"> </w:t>
      </w:r>
      <w:r w:rsidRPr="00BC1A1B">
        <w:t>settlement</w:t>
      </w:r>
      <w:r w:rsidRPr="00BC1A1B" w:rsidR="00D65B1B">
        <w:t xml:space="preserve"> </w:t>
      </w:r>
      <w:r w:rsidRPr="00BC1A1B">
        <w:t>issue</w:t>
      </w:r>
      <w:r w:rsidRPr="00BC1A1B" w:rsidR="00D65B1B">
        <w:t xml:space="preserve"> </w:t>
      </w:r>
      <w:r w:rsidRPr="00BC1A1B">
        <w:t>that</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deliberated</w:t>
      </w:r>
      <w:r w:rsidRPr="00BC1A1B" w:rsidR="00D65B1B">
        <w:t xml:space="preserve"> </w:t>
      </w:r>
      <w:r w:rsidRPr="00BC1A1B">
        <w:t>on</w:t>
      </w:r>
      <w:r w:rsidRPr="00BC1A1B" w:rsidR="00D65B1B">
        <w:t xml:space="preserve"> </w:t>
      </w:r>
      <w:r w:rsidRPr="00BC1A1B">
        <w:t>by</w:t>
      </w:r>
      <w:r w:rsidRPr="00BC1A1B" w:rsidR="00D65B1B">
        <w:t xml:space="preserve"> </w:t>
      </w:r>
      <w:r w:rsidRPr="00BC1A1B">
        <w:t>the</w:t>
      </w:r>
      <w:r w:rsidRPr="00BC1A1B" w:rsidR="00D65B1B">
        <w:t xml:space="preserve"> </w:t>
      </w:r>
      <w:r w:rsidRPr="00BC1A1B">
        <w:t>Treasury.</w:t>
      </w:r>
    </w:p>
    <w:p w:rsidR="008F49E8" w:rsidRPr="00BC1A1B" w:rsidP="008F49E8">
      <w:pPr>
        <w:pStyle w:val="Answer"/>
      </w:pPr>
      <w:sdt>
        <w:sdtPr>
          <w:alias w:val="Witness"/>
          <w:id w:val="-1751879157"/>
          <w:placeholder>
            <w:docPart w:val="4323F1317DDC46579DD689506F074A70"/>
          </w:placeholder>
          <w:richText/>
        </w:sdtPr>
        <w:sdtContent>
          <w:r w:rsidR="003051CB">
            <w:rPr>
              <w:b/>
              <w:i/>
            </w:rPr>
            <w:t>Councillor</w:t>
          </w:r>
          <w:r w:rsidRPr="00BC1A1B" w:rsidR="001060F1">
            <w:rPr>
              <w:b/>
              <w:i/>
            </w:rPr>
            <w:t xml:space="preserve"> Taylor:</w:t>
          </w:r>
        </w:sdtContent>
      </w:sdt>
      <w:r w:rsidRPr="00BC1A1B" w:rsidR="00D65B1B">
        <w:t xml:space="preserve"> </w:t>
      </w:r>
      <w:r w:rsidRPr="00BC1A1B">
        <w:t>I</w:t>
      </w:r>
      <w:r w:rsidRPr="00BC1A1B" w:rsidR="00D65B1B">
        <w:t xml:space="preserve"> </w:t>
      </w:r>
      <w:r w:rsidRPr="00BC1A1B">
        <w:t>have</w:t>
      </w:r>
      <w:r w:rsidRPr="00BC1A1B" w:rsidR="00D65B1B">
        <w:t xml:space="preserve"> </w:t>
      </w:r>
      <w:r w:rsidRPr="00BC1A1B">
        <w:t>given</w:t>
      </w:r>
      <w:r w:rsidRPr="00BC1A1B" w:rsidR="00D65B1B">
        <w:t xml:space="preserve"> </w:t>
      </w:r>
      <w:r w:rsidRPr="00BC1A1B">
        <w:t>quite</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information</w:t>
      </w:r>
      <w:r w:rsidRPr="00BC1A1B" w:rsidR="00D65B1B">
        <w:t xml:space="preserve"> </w:t>
      </w:r>
      <w:r w:rsidRPr="00BC1A1B">
        <w:t>about</w:t>
      </w:r>
      <w:r w:rsidRPr="00BC1A1B" w:rsidR="00D65B1B">
        <w:t xml:space="preserve"> </w:t>
      </w:r>
      <w:r w:rsidRPr="00BC1A1B">
        <w:t>the</w:t>
      </w:r>
      <w:r w:rsidRPr="00BC1A1B" w:rsidR="00D65B1B">
        <w:t xml:space="preserve"> </w:t>
      </w:r>
      <w:r w:rsidRPr="00BC1A1B">
        <w:t>lost</w:t>
      </w:r>
      <w:r w:rsidRPr="00BC1A1B" w:rsidR="00D65B1B">
        <w:t xml:space="preserve"> </w:t>
      </w:r>
      <w:r w:rsidRPr="00BC1A1B">
        <w:t>income</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suffering</w:t>
      </w:r>
      <w:r w:rsidRPr="00BC1A1B" w:rsidR="00D65B1B">
        <w:t xml:space="preserve"> </w:t>
      </w:r>
      <w:r w:rsidRPr="00BC1A1B">
        <w:t>from,</w:t>
      </w:r>
      <w:r w:rsidRPr="00BC1A1B" w:rsidR="00D65B1B">
        <w:t xml:space="preserve"> </w:t>
      </w:r>
      <w:r w:rsidRPr="00BC1A1B">
        <w:t>but</w:t>
      </w:r>
      <w:r w:rsidRPr="00BC1A1B" w:rsidR="00D65B1B">
        <w:t xml:space="preserve"> </w:t>
      </w:r>
      <w:r w:rsidRPr="00BC1A1B">
        <w:t>your</w:t>
      </w:r>
      <w:r w:rsidRPr="00BC1A1B" w:rsidR="00D65B1B">
        <w:t xml:space="preserve"> </w:t>
      </w:r>
      <w:r w:rsidRPr="00BC1A1B">
        <w:t>total</w:t>
      </w:r>
      <w:r w:rsidRPr="00BC1A1B" w:rsidR="00D65B1B">
        <w:t xml:space="preserve"> </w:t>
      </w:r>
      <w:r w:rsidRPr="00BC1A1B">
        <w:t>income</w:t>
      </w:r>
      <w:r w:rsidRPr="00BC1A1B" w:rsidR="00D65B1B">
        <w:t xml:space="preserve"> </w:t>
      </w:r>
      <w:r w:rsidRPr="00BC1A1B">
        <w:t>comes</w:t>
      </w:r>
      <w:r w:rsidRPr="00BC1A1B" w:rsidR="00D65B1B">
        <w:t xml:space="preserve"> </w:t>
      </w:r>
      <w:r w:rsidRPr="00BC1A1B">
        <w:t>from</w:t>
      </w:r>
      <w:r w:rsidRPr="00BC1A1B" w:rsidR="00D65B1B">
        <w:t xml:space="preserve"> </w:t>
      </w:r>
      <w:r w:rsidRPr="00BC1A1B">
        <w:t>council</w:t>
      </w:r>
      <w:r w:rsidRPr="00BC1A1B" w:rsidR="00D65B1B">
        <w:t xml:space="preserve"> </w:t>
      </w:r>
      <w:r w:rsidRPr="00BC1A1B">
        <w:t>tax,</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and</w:t>
      </w:r>
      <w:r w:rsidRPr="00BC1A1B" w:rsidR="00D65B1B">
        <w:t xml:space="preserve"> </w:t>
      </w:r>
      <w:r w:rsidRPr="00BC1A1B">
        <w:t>business</w:t>
      </w:r>
      <w:r w:rsidRPr="00BC1A1B" w:rsidR="00D65B1B">
        <w:t xml:space="preserve"> </w:t>
      </w:r>
      <w:r w:rsidRPr="00BC1A1B">
        <w:t>rates</w:t>
      </w:r>
      <w:r w:rsidRPr="00BC1A1B" w:rsidR="00D42F68">
        <w:t>. T</w:t>
      </w:r>
      <w:r w:rsidRPr="00BC1A1B">
        <w:t>he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model,</w:t>
      </w:r>
      <w:r w:rsidRPr="00BC1A1B" w:rsidR="00D65B1B">
        <w:t xml:space="preserve"> </w:t>
      </w:r>
      <w:r w:rsidRPr="00BC1A1B">
        <w:t>I</w:t>
      </w:r>
      <w:r w:rsidRPr="00BC1A1B" w:rsidR="00D65B1B">
        <w:t xml:space="preserve"> </w:t>
      </w:r>
      <w:r w:rsidRPr="00BC1A1B">
        <w:t>think</w:t>
      </w:r>
      <w:r w:rsidRPr="00BC1A1B" w:rsidR="00D65B1B">
        <w:t xml:space="preserve"> </w:t>
      </w:r>
      <w:r w:rsidRPr="00BC1A1B">
        <w:t>it</w:t>
      </w:r>
      <w:r w:rsidRPr="00BC1A1B" w:rsidR="00D65B1B">
        <w:t xml:space="preserve"> </w:t>
      </w:r>
      <w:r w:rsidRPr="00BC1A1B">
        <w:t>is</w:t>
      </w:r>
      <w:r w:rsidRPr="00BC1A1B" w:rsidR="00D65B1B">
        <w:t xml:space="preserve"> </w:t>
      </w:r>
      <w:r w:rsidRPr="00BC1A1B">
        <w:t>widely</w:t>
      </w:r>
      <w:r w:rsidRPr="00BC1A1B" w:rsidR="00D65B1B">
        <w:t xml:space="preserve"> </w:t>
      </w:r>
      <w:r w:rsidRPr="00BC1A1B">
        <w:t>acknowledged,</w:t>
      </w:r>
      <w:r w:rsidRPr="00BC1A1B" w:rsidR="00D65B1B">
        <w:t xml:space="preserve"> </w:t>
      </w:r>
      <w:r w:rsidRPr="00BC1A1B">
        <w:t>needs</w:t>
      </w:r>
      <w:r w:rsidRPr="00BC1A1B" w:rsidR="00D65B1B">
        <w:t xml:space="preserve"> </w:t>
      </w:r>
      <w:r w:rsidRPr="00BC1A1B">
        <w:t>some</w:t>
      </w:r>
      <w:r w:rsidRPr="00BC1A1B" w:rsidR="00D65B1B">
        <w:t xml:space="preserve"> </w:t>
      </w:r>
      <w:r w:rsidRPr="00BC1A1B">
        <w:t>serious</w:t>
      </w:r>
      <w:r w:rsidRPr="00BC1A1B" w:rsidR="00D65B1B">
        <w:t xml:space="preserve"> </w:t>
      </w:r>
      <w:r w:rsidRPr="00BC1A1B">
        <w:t>fixing</w:t>
      </w:r>
      <w:r w:rsidRPr="00BC1A1B" w:rsidR="00D42F68">
        <w:t>,</w:t>
      </w:r>
      <w:r w:rsidRPr="00BC1A1B" w:rsidR="00D65B1B">
        <w:t xml:space="preserve"> </w:t>
      </w:r>
      <w:r w:rsidRPr="00BC1A1B">
        <w:t>if</w:t>
      </w:r>
      <w:r w:rsidRPr="00BC1A1B" w:rsidR="00D65B1B">
        <w:t xml:space="preserve"> </w:t>
      </w:r>
      <w:r w:rsidRPr="00BC1A1B">
        <w:t>not</w:t>
      </w:r>
      <w:r w:rsidRPr="00BC1A1B" w:rsidR="00D65B1B">
        <w:t xml:space="preserve"> </w:t>
      </w:r>
      <w:r w:rsidRPr="00BC1A1B">
        <w:t>chucking</w:t>
      </w:r>
      <w:r w:rsidRPr="00BC1A1B" w:rsidR="00D65B1B">
        <w:t xml:space="preserve"> </w:t>
      </w:r>
      <w:r w:rsidRPr="00BC1A1B">
        <w:t>away</w:t>
      </w:r>
      <w:r w:rsidRPr="00BC1A1B" w:rsidR="00D65B1B">
        <w:t xml:space="preserve"> </w:t>
      </w:r>
      <w:r w:rsidRPr="00BC1A1B">
        <w:t>and</w:t>
      </w:r>
      <w:r w:rsidRPr="00BC1A1B" w:rsidR="00D65B1B">
        <w:t xml:space="preserve"> </w:t>
      </w:r>
      <w:r w:rsidRPr="00BC1A1B">
        <w:t>starting</w:t>
      </w:r>
      <w:r w:rsidRPr="00BC1A1B" w:rsidR="00D65B1B">
        <w:t xml:space="preserve"> </w:t>
      </w:r>
      <w:r w:rsidRPr="00BC1A1B">
        <w:t>again.</w:t>
      </w:r>
      <w:r w:rsidRPr="00BC1A1B" w:rsidR="00D65B1B">
        <w:t xml:space="preserve"> </w:t>
      </w:r>
      <w:r w:rsidRPr="00BC1A1B">
        <w:t>We</w:t>
      </w:r>
      <w:r w:rsidRPr="00BC1A1B" w:rsidR="00D65B1B">
        <w:t xml:space="preserve"> </w:t>
      </w:r>
      <w:r w:rsidRPr="00BC1A1B">
        <w:t>are</w:t>
      </w:r>
      <w:r w:rsidRPr="00BC1A1B" w:rsidR="00D65B1B">
        <w:t xml:space="preserve"> </w:t>
      </w:r>
      <w:r w:rsidRPr="00BC1A1B">
        <w:t>capped</w:t>
      </w:r>
      <w:r w:rsidRPr="00BC1A1B" w:rsidR="00D65B1B">
        <w:t xml:space="preserve"> </w:t>
      </w:r>
      <w:r w:rsidRPr="00BC1A1B">
        <w:t>on</w:t>
      </w:r>
      <w:r w:rsidRPr="00BC1A1B" w:rsidR="00D65B1B">
        <w:t xml:space="preserve"> </w:t>
      </w:r>
      <w:r w:rsidRPr="00BC1A1B">
        <w:t>council</w:t>
      </w:r>
      <w:r w:rsidRPr="00BC1A1B" w:rsidR="00D65B1B">
        <w:t xml:space="preserve"> </w:t>
      </w:r>
      <w:r w:rsidRPr="00BC1A1B">
        <w:t>tax</w:t>
      </w:r>
      <w:r w:rsidRPr="00BC1A1B" w:rsidR="00D42F68">
        <w:t>,</w:t>
      </w:r>
      <w:r w:rsidRPr="00BC1A1B" w:rsidR="00D65B1B">
        <w:t xml:space="preserve"> </w:t>
      </w:r>
      <w:r w:rsidRPr="00BC1A1B">
        <w:t>or</w:t>
      </w:r>
      <w:r w:rsidRPr="00BC1A1B" w:rsidR="00D65B1B">
        <w:t xml:space="preserve"> </w:t>
      </w:r>
      <w:r w:rsidRPr="00BC1A1B">
        <w:t>are</w:t>
      </w:r>
      <w:r w:rsidRPr="00BC1A1B" w:rsidR="00D65B1B">
        <w:t xml:space="preserve"> </w:t>
      </w:r>
      <w:r w:rsidRPr="00BC1A1B">
        <w:t>likely</w:t>
      </w:r>
      <w:r w:rsidRPr="00BC1A1B" w:rsidR="00D65B1B">
        <w:t xml:space="preserve"> </w:t>
      </w:r>
      <w:r w:rsidRPr="00BC1A1B">
        <w:t>to</w:t>
      </w:r>
      <w:r w:rsidRPr="00BC1A1B" w:rsidR="00D65B1B">
        <w:t xml:space="preserve"> </w:t>
      </w:r>
      <w:r w:rsidRPr="00BC1A1B">
        <w:t>be</w:t>
      </w:r>
      <w:r w:rsidRPr="00BC1A1B" w:rsidR="00D65B1B">
        <w:t xml:space="preserve"> </w:t>
      </w:r>
      <w:r w:rsidRPr="00BC1A1B">
        <w:t>capped</w:t>
      </w:r>
      <w:r w:rsidRPr="00BC1A1B" w:rsidR="00D65B1B">
        <w:t xml:space="preserve"> </w:t>
      </w:r>
      <w:r w:rsidRPr="00BC1A1B" w:rsidR="00D42F68">
        <w:t xml:space="preserve">on </w:t>
      </w:r>
      <w:r w:rsidRPr="00BC1A1B">
        <w:t>again</w:t>
      </w:r>
      <w:r w:rsidRPr="00BC1A1B" w:rsidR="00D42F68">
        <w:t>,</w:t>
      </w:r>
      <w:r w:rsidRPr="00BC1A1B" w:rsidR="00D65B1B">
        <w:t xml:space="preserve"> </w:t>
      </w:r>
      <w:r w:rsidRPr="00BC1A1B">
        <w:t>so</w:t>
      </w:r>
      <w:r w:rsidRPr="00BC1A1B" w:rsidR="00D65B1B">
        <w:t xml:space="preserve"> </w:t>
      </w:r>
      <w:r w:rsidRPr="00BC1A1B">
        <w:t>we</w:t>
      </w:r>
      <w:r w:rsidRPr="00BC1A1B" w:rsidR="00D65B1B">
        <w:t xml:space="preserve"> </w:t>
      </w:r>
      <w:r w:rsidRPr="00BC1A1B">
        <w:t>cannot</w:t>
      </w:r>
      <w:r w:rsidRPr="00BC1A1B" w:rsidR="00D65B1B">
        <w:t xml:space="preserve"> </w:t>
      </w:r>
      <w:r w:rsidRPr="00BC1A1B">
        <w:t>increase</w:t>
      </w:r>
      <w:r w:rsidRPr="00BC1A1B" w:rsidR="00D65B1B">
        <w:t xml:space="preserve"> </w:t>
      </w:r>
      <w:r w:rsidRPr="00BC1A1B">
        <w:t>council</w:t>
      </w:r>
      <w:r w:rsidRPr="00BC1A1B" w:rsidR="00D65B1B">
        <w:t xml:space="preserve"> </w:t>
      </w:r>
      <w:r w:rsidRPr="00BC1A1B">
        <w:t>tax.</w:t>
      </w:r>
      <w:r w:rsidRPr="00BC1A1B" w:rsidR="00D65B1B">
        <w:t xml:space="preserve"> </w:t>
      </w:r>
      <w:r w:rsidRPr="00BC1A1B">
        <w:t>For</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only</w:t>
      </w:r>
      <w:r w:rsidRPr="00BC1A1B" w:rsidR="00D65B1B">
        <w:t xml:space="preserve"> </w:t>
      </w:r>
      <w:r w:rsidRPr="00BC1A1B">
        <w:t>the</w:t>
      </w:r>
      <w:r w:rsidRPr="00BC1A1B" w:rsidR="00D65B1B">
        <w:t xml:space="preserve"> </w:t>
      </w:r>
      <w:r w:rsidRPr="00BC1A1B">
        <w:t>areas</w:t>
      </w:r>
      <w:r w:rsidRPr="00BC1A1B" w:rsidR="00D65B1B">
        <w:t xml:space="preserve"> </w:t>
      </w:r>
      <w:r w:rsidRPr="00BC1A1B">
        <w:t>of</w:t>
      </w:r>
      <w:r w:rsidRPr="00BC1A1B" w:rsidR="00D65B1B">
        <w:t xml:space="preserve"> </w:t>
      </w:r>
      <w:r w:rsidRPr="00BC1A1B">
        <w:t>income</w:t>
      </w:r>
      <w:r w:rsidRPr="00BC1A1B" w:rsidR="00D65B1B">
        <w:t xml:space="preserve"> </w:t>
      </w:r>
      <w:r w:rsidRPr="00BC1A1B">
        <w:t>that</w:t>
      </w:r>
      <w:r w:rsidRPr="00BC1A1B" w:rsidR="00D65B1B">
        <w:t xml:space="preserve"> </w:t>
      </w:r>
      <w:r w:rsidRPr="00BC1A1B">
        <w:t>have</w:t>
      </w:r>
      <w:r w:rsidRPr="00BC1A1B" w:rsidR="00D65B1B">
        <w:t xml:space="preserve"> </w:t>
      </w:r>
      <w:r w:rsidRPr="00BC1A1B">
        <w:t>been</w:t>
      </w:r>
      <w:r w:rsidRPr="00BC1A1B" w:rsidR="00D65B1B">
        <w:t xml:space="preserve"> </w:t>
      </w:r>
      <w:r w:rsidRPr="00BC1A1B">
        <w:t>affected,</w:t>
      </w:r>
      <w:r w:rsidRPr="00BC1A1B" w:rsidR="00D65B1B">
        <w:t xml:space="preserve"> </w:t>
      </w:r>
      <w:r w:rsidRPr="00BC1A1B">
        <w:t>but,</w:t>
      </w:r>
      <w:r w:rsidRPr="00BC1A1B" w:rsidR="00D65B1B">
        <w:t xml:space="preserve"> </w:t>
      </w:r>
      <w:r w:rsidRPr="00BC1A1B">
        <w:t>of</w:t>
      </w:r>
      <w:r w:rsidRPr="00BC1A1B" w:rsidR="00D65B1B">
        <w:t xml:space="preserve"> </w:t>
      </w:r>
      <w:r w:rsidRPr="00BC1A1B">
        <w:t>course,</w:t>
      </w:r>
      <w:r w:rsidRPr="00BC1A1B" w:rsidR="00D65B1B">
        <w:t xml:space="preserve"> </w:t>
      </w:r>
      <w:r w:rsidRPr="00BC1A1B">
        <w:t>in</w:t>
      </w:r>
      <w:r w:rsidRPr="00BC1A1B" w:rsidR="00D65B1B">
        <w:t xml:space="preserve"> </w:t>
      </w:r>
      <w:r w:rsidRPr="00BC1A1B">
        <w:t>previous</w:t>
      </w:r>
      <w:r w:rsidRPr="00BC1A1B" w:rsidR="00D65B1B">
        <w:t xml:space="preserve"> </w:t>
      </w:r>
      <w:r w:rsidRPr="00BC1A1B">
        <w:t>years</w:t>
      </w:r>
      <w:r w:rsidRPr="00BC1A1B" w:rsidR="00D65B1B">
        <w:t xml:space="preserve"> </w:t>
      </w:r>
      <w:r w:rsidRPr="00BC1A1B">
        <w:t>we</w:t>
      </w:r>
      <w:r w:rsidRPr="00BC1A1B" w:rsidR="00D65B1B">
        <w:t xml:space="preserve"> </w:t>
      </w:r>
      <w:r w:rsidRPr="00BC1A1B">
        <w:t>might</w:t>
      </w:r>
      <w:r w:rsidRPr="00BC1A1B" w:rsidR="00D65B1B">
        <w:t xml:space="preserve"> </w:t>
      </w:r>
      <w:r w:rsidRPr="00BC1A1B">
        <w:t>have</w:t>
      </w:r>
      <w:r w:rsidRPr="00BC1A1B" w:rsidR="00D65B1B">
        <w:t xml:space="preserve"> </w:t>
      </w:r>
      <w:r w:rsidRPr="00BC1A1B">
        <w:t>said</w:t>
      </w:r>
      <w:r w:rsidRPr="00BC1A1B" w:rsidR="00D65B1B">
        <w:t xml:space="preserve"> </w:t>
      </w:r>
      <w:r w:rsidR="007E3DE9">
        <w:t xml:space="preserve">that </w:t>
      </w:r>
      <w:r w:rsidRPr="00BC1A1B">
        <w:t>we</w:t>
      </w:r>
      <w:r w:rsidRPr="00BC1A1B" w:rsidR="00D65B1B">
        <w:t xml:space="preserve"> </w:t>
      </w:r>
      <w:r w:rsidRPr="00BC1A1B">
        <w:t>will</w:t>
      </w:r>
      <w:r w:rsidRPr="00BC1A1B" w:rsidR="00D65B1B">
        <w:t xml:space="preserve"> </w:t>
      </w:r>
      <w:r w:rsidRPr="00BC1A1B">
        <w:t>increase</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and</w:t>
      </w:r>
      <w:r w:rsidRPr="00BC1A1B" w:rsidR="00D65B1B">
        <w:t xml:space="preserve"> </w:t>
      </w:r>
      <w:r w:rsidRPr="00BC1A1B">
        <w:t>that</w:t>
      </w:r>
      <w:r w:rsidRPr="00BC1A1B" w:rsidR="00D65B1B">
        <w:t xml:space="preserve"> </w:t>
      </w:r>
      <w:r w:rsidRPr="00BC1A1B">
        <w:t>will</w:t>
      </w:r>
      <w:r w:rsidRPr="00BC1A1B" w:rsidR="00D65B1B">
        <w:t xml:space="preserve"> </w:t>
      </w:r>
      <w:r w:rsidRPr="00BC1A1B">
        <w:t>help</w:t>
      </w:r>
      <w:r w:rsidRPr="00BC1A1B" w:rsidR="00D65B1B">
        <w:t xml:space="preserve"> </w:t>
      </w:r>
      <w:r w:rsidRPr="00BC1A1B">
        <w:t>us</w:t>
      </w:r>
      <w:r w:rsidRPr="00BC1A1B" w:rsidR="00D65B1B">
        <w:t xml:space="preserve"> </w:t>
      </w:r>
      <w:r w:rsidRPr="00BC1A1B">
        <w:t>to</w:t>
      </w:r>
      <w:r w:rsidRPr="00BC1A1B" w:rsidR="00D65B1B">
        <w:t xml:space="preserve"> </w:t>
      </w:r>
      <w:r w:rsidRPr="00BC1A1B">
        <w:t>fill</w:t>
      </w:r>
      <w:r w:rsidRPr="00BC1A1B" w:rsidR="00D65B1B">
        <w:t xml:space="preserve"> </w:t>
      </w:r>
      <w:r w:rsidRPr="00BC1A1B">
        <w:t>the</w:t>
      </w:r>
      <w:r w:rsidRPr="00BC1A1B" w:rsidR="00D65B1B">
        <w:t xml:space="preserve"> </w:t>
      </w:r>
      <w:r w:rsidRPr="00BC1A1B">
        <w:t>budget</w:t>
      </w:r>
      <w:r w:rsidRPr="00BC1A1B" w:rsidR="00D65B1B">
        <w:t xml:space="preserve"> </w:t>
      </w:r>
      <w:r w:rsidRPr="00BC1A1B">
        <w:t>gap.</w:t>
      </w:r>
      <w:r w:rsidRPr="00BC1A1B" w:rsidR="00D65B1B">
        <w:t xml:space="preserve"> </w:t>
      </w:r>
      <w:r w:rsidRPr="00BC1A1B">
        <w:t>That</w:t>
      </w:r>
      <w:r w:rsidRPr="00BC1A1B" w:rsidR="00D65B1B">
        <w:t xml:space="preserve"> </w:t>
      </w:r>
      <w:r w:rsidRPr="00BC1A1B">
        <w:t>is</w:t>
      </w:r>
      <w:r w:rsidRPr="00BC1A1B" w:rsidR="00D65B1B">
        <w:t xml:space="preserve"> </w:t>
      </w:r>
      <w:r w:rsidRPr="00BC1A1B">
        <w:t>just</w:t>
      </w:r>
      <w:r w:rsidRPr="00BC1A1B" w:rsidR="00D65B1B">
        <w:t xml:space="preserve"> </w:t>
      </w:r>
      <w:r w:rsidRPr="00BC1A1B">
        <w:t>not</w:t>
      </w:r>
      <w:r w:rsidRPr="00BC1A1B" w:rsidR="00D65B1B">
        <w:t xml:space="preserve"> </w:t>
      </w:r>
      <w:r w:rsidRPr="00BC1A1B">
        <w:t>possible</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diminishing</w:t>
      </w:r>
      <w:r w:rsidRPr="00BC1A1B" w:rsidR="00D65B1B">
        <w:t xml:space="preserve"> </w:t>
      </w:r>
      <w:r w:rsidRPr="00BC1A1B">
        <w:t>return</w:t>
      </w:r>
      <w:r w:rsidRPr="00BC1A1B" w:rsidR="00D65B1B">
        <w:t xml:space="preserve"> </w:t>
      </w:r>
      <w:r w:rsidRPr="00BC1A1B">
        <w:t>on</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p>
    <w:p w:rsidR="008F49E8" w:rsidRPr="00BC1A1B" w:rsidP="008F49E8">
      <w:pPr>
        <w:pStyle w:val="Answer"/>
      </w:pPr>
      <w:r w:rsidRPr="00BC1A1B">
        <w:t>I</w:t>
      </w:r>
      <w:r w:rsidRPr="00BC1A1B" w:rsidR="00D65B1B">
        <w:t xml:space="preserve"> </w:t>
      </w:r>
      <w:r w:rsidRPr="00BC1A1B">
        <w:t>am</w:t>
      </w:r>
      <w:r w:rsidRPr="00BC1A1B" w:rsidR="00D65B1B">
        <w:t xml:space="preserve"> </w:t>
      </w:r>
      <w:r w:rsidRPr="00BC1A1B">
        <w:t>in</w:t>
      </w:r>
      <w:r w:rsidRPr="00BC1A1B" w:rsidR="00D65B1B">
        <w:t xml:space="preserve"> </w:t>
      </w:r>
      <w:r w:rsidRPr="00BC1A1B">
        <w:t>a</w:t>
      </w:r>
      <w:r w:rsidRPr="00BC1A1B" w:rsidR="00D65B1B">
        <w:t xml:space="preserve"> </w:t>
      </w:r>
      <w:r w:rsidRPr="00BC1A1B">
        <w:t>commuter</w:t>
      </w:r>
      <w:r w:rsidRPr="00BC1A1B" w:rsidR="00D65B1B">
        <w:t xml:space="preserve"> </w:t>
      </w:r>
      <w:r w:rsidRPr="00BC1A1B">
        <w:t>area.</w:t>
      </w:r>
      <w:r w:rsidRPr="00BC1A1B" w:rsidR="00D65B1B">
        <w:t xml:space="preserve"> </w:t>
      </w:r>
      <w:r w:rsidRPr="00BC1A1B">
        <w:t>The</w:t>
      </w:r>
      <w:r w:rsidRPr="00BC1A1B" w:rsidR="00D65B1B">
        <w:t xml:space="preserve"> </w:t>
      </w:r>
      <w:r w:rsidRPr="00BC1A1B">
        <w:t>number</w:t>
      </w:r>
      <w:r w:rsidRPr="00BC1A1B" w:rsidR="00D65B1B">
        <w:t xml:space="preserve"> </w:t>
      </w:r>
      <w:r w:rsidRPr="00BC1A1B">
        <w:t>of</w:t>
      </w:r>
      <w:r w:rsidRPr="00BC1A1B" w:rsidR="00D65B1B">
        <w:t xml:space="preserve"> </w:t>
      </w:r>
      <w:r w:rsidRPr="00BC1A1B">
        <w:t>people</w:t>
      </w:r>
      <w:r w:rsidRPr="00BC1A1B" w:rsidR="00D65B1B">
        <w:t xml:space="preserve"> </w:t>
      </w:r>
      <w:r w:rsidRPr="00BC1A1B">
        <w:t>using</w:t>
      </w:r>
      <w:r w:rsidRPr="00BC1A1B" w:rsidR="00D65B1B">
        <w:t xml:space="preserve"> </w:t>
      </w:r>
      <w:r w:rsidRPr="00BC1A1B">
        <w:t>our</w:t>
      </w:r>
      <w:r w:rsidRPr="00BC1A1B" w:rsidR="00D65B1B">
        <w:t xml:space="preserve"> </w:t>
      </w:r>
      <w:r w:rsidRPr="00BC1A1B">
        <w:t>car</w:t>
      </w:r>
      <w:r w:rsidRPr="00BC1A1B" w:rsidR="00D65B1B">
        <w:t xml:space="preserve"> </w:t>
      </w:r>
      <w:r w:rsidRPr="00BC1A1B">
        <w:t>parks</w:t>
      </w:r>
      <w:r w:rsidRPr="00BC1A1B" w:rsidR="00D65B1B">
        <w:t xml:space="preserve"> </w:t>
      </w:r>
      <w:r w:rsidRPr="00BC1A1B">
        <w:t>to</w:t>
      </w:r>
      <w:r w:rsidRPr="00BC1A1B" w:rsidR="00D65B1B">
        <w:t xml:space="preserve"> </w:t>
      </w:r>
      <w:r w:rsidRPr="00BC1A1B">
        <w:t>travel</w:t>
      </w:r>
      <w:r w:rsidRPr="00BC1A1B" w:rsidR="00D65B1B">
        <w:t xml:space="preserve"> </w:t>
      </w:r>
      <w:r w:rsidRPr="00BC1A1B">
        <w:t>to</w:t>
      </w:r>
      <w:r w:rsidRPr="00BC1A1B" w:rsidR="00D65B1B">
        <w:t xml:space="preserve"> </w:t>
      </w:r>
      <w:r w:rsidRPr="00BC1A1B">
        <w:t>London</w:t>
      </w:r>
      <w:r w:rsidRPr="00BC1A1B" w:rsidR="00D65B1B">
        <w:t xml:space="preserve"> </w:t>
      </w:r>
      <w:r w:rsidRPr="00BC1A1B">
        <w:t>for</w:t>
      </w:r>
      <w:r w:rsidRPr="00BC1A1B" w:rsidR="00D65B1B">
        <w:t xml:space="preserve"> </w:t>
      </w:r>
      <w:r w:rsidRPr="00BC1A1B">
        <w:t>the</w:t>
      </w:r>
      <w:r w:rsidRPr="00BC1A1B" w:rsidR="00D65B1B">
        <w:t xml:space="preserve"> </w:t>
      </w:r>
      <w:r w:rsidRPr="00BC1A1B">
        <w:t>day</w:t>
      </w:r>
      <w:r w:rsidRPr="00BC1A1B" w:rsidR="00D65B1B">
        <w:t xml:space="preserve"> </w:t>
      </w:r>
      <w:r w:rsidRPr="00BC1A1B">
        <w:t>has</w:t>
      </w:r>
      <w:r w:rsidRPr="00BC1A1B" w:rsidR="00D65B1B">
        <w:t xml:space="preserve"> </w:t>
      </w:r>
      <w:r w:rsidRPr="00BC1A1B">
        <w:t>dropped</w:t>
      </w:r>
      <w:r w:rsidRPr="00BC1A1B" w:rsidR="00D65B1B">
        <w:t xml:space="preserve"> </w:t>
      </w:r>
      <w:r w:rsidRPr="00BC1A1B">
        <w:t>very</w:t>
      </w:r>
      <w:r w:rsidRPr="00BC1A1B" w:rsidR="00D65B1B">
        <w:t xml:space="preserve"> </w:t>
      </w:r>
      <w:r w:rsidRPr="00BC1A1B">
        <w:t>dramatically.</w:t>
      </w:r>
      <w:r w:rsidRPr="00BC1A1B" w:rsidR="00D42F68">
        <w:t xml:space="preserve"> As I explained,</w:t>
      </w:r>
      <w:r w:rsidRPr="00BC1A1B" w:rsidR="00D65B1B">
        <w:t xml:space="preserve"> </w:t>
      </w:r>
      <w:r w:rsidRPr="00BC1A1B">
        <w:t>only</w:t>
      </w:r>
      <w:r w:rsidRPr="00BC1A1B" w:rsidR="00D65B1B">
        <w:t xml:space="preserve"> </w:t>
      </w:r>
      <w:r w:rsidRPr="00BC1A1B">
        <w:t>30%</w:t>
      </w:r>
      <w:r w:rsidRPr="00BC1A1B" w:rsidR="00D65B1B">
        <w:t xml:space="preserve"> </w:t>
      </w:r>
      <w:r w:rsidRPr="00BC1A1B">
        <w:t>of</w:t>
      </w:r>
      <w:r w:rsidRPr="00BC1A1B" w:rsidR="00D65B1B">
        <w:t xml:space="preserve"> </w:t>
      </w:r>
      <w:r w:rsidRPr="00BC1A1B">
        <w:t>my</w:t>
      </w:r>
      <w:r w:rsidRPr="00BC1A1B" w:rsidR="00D65B1B">
        <w:t xml:space="preserve"> </w:t>
      </w:r>
      <w:r w:rsidRPr="00BC1A1B">
        <w:t>car</w:t>
      </w:r>
      <w:r w:rsidR="007E3DE9">
        <w:t>-</w:t>
      </w:r>
      <w:r w:rsidRPr="00BC1A1B">
        <w:t>parking</w:t>
      </w:r>
      <w:r w:rsidRPr="00BC1A1B" w:rsidR="00D65B1B">
        <w:t xml:space="preserve"> </w:t>
      </w:r>
      <w:r w:rsidRPr="00BC1A1B">
        <w:t>income</w:t>
      </w:r>
      <w:r w:rsidRPr="00BC1A1B" w:rsidR="00D65B1B">
        <w:t xml:space="preserve"> </w:t>
      </w:r>
      <w:r w:rsidR="007E3DE9">
        <w:t>had recovered</w:t>
      </w:r>
      <w:r w:rsidRPr="00BC1A1B" w:rsidR="00D65B1B">
        <w:t xml:space="preserve"> </w:t>
      </w:r>
      <w:r w:rsidRPr="00BC1A1B">
        <w:t>even</w:t>
      </w:r>
      <w:r w:rsidRPr="00BC1A1B" w:rsidR="00D65B1B">
        <w:t xml:space="preserve"> </w:t>
      </w:r>
      <w:r w:rsidRPr="00BC1A1B">
        <w:t>before</w:t>
      </w:r>
      <w:r w:rsidRPr="00BC1A1B" w:rsidR="00D65B1B">
        <w:t xml:space="preserve"> </w:t>
      </w:r>
      <w:r w:rsidRPr="00BC1A1B">
        <w:t>the</w:t>
      </w:r>
      <w:r w:rsidRPr="00BC1A1B" w:rsidR="00D65B1B">
        <w:t xml:space="preserve"> </w:t>
      </w:r>
      <w:r w:rsidRPr="00BC1A1B">
        <w:t>second</w:t>
      </w:r>
      <w:r w:rsidRPr="00BC1A1B" w:rsidR="00D65B1B">
        <w:t xml:space="preserve"> </w:t>
      </w:r>
      <w:r w:rsidRPr="00BC1A1B">
        <w:t>lockdown.</w:t>
      </w:r>
      <w:r w:rsidRPr="00BC1A1B" w:rsidR="00D65B1B">
        <w:t xml:space="preserve"> </w:t>
      </w:r>
      <w:r w:rsidRPr="00BC1A1B" w:rsidR="00D42F68">
        <w:t>It is n</w:t>
      </w:r>
      <w:r w:rsidRPr="00BC1A1B">
        <w:t>ot</w:t>
      </w:r>
      <w:r w:rsidR="007E3DE9">
        <w:t xml:space="preserve"> </w:t>
      </w:r>
      <w:r w:rsidRPr="00BC1A1B">
        <w:t>only</w:t>
      </w:r>
      <w:r w:rsidRPr="00BC1A1B" w:rsidR="00D65B1B">
        <w:t xml:space="preserve"> </w:t>
      </w:r>
      <w:r w:rsidRPr="00BC1A1B">
        <w:t>that</w:t>
      </w:r>
      <w:r w:rsidRPr="00BC1A1B" w:rsidR="00D42F68">
        <w:t>,</w:t>
      </w:r>
      <w:r w:rsidRPr="00BC1A1B" w:rsidR="00D65B1B">
        <w:t xml:space="preserve"> </w:t>
      </w:r>
      <w:r w:rsidRPr="00BC1A1B">
        <w:t>but</w:t>
      </w:r>
      <w:r w:rsidRPr="00BC1A1B" w:rsidR="00D65B1B">
        <w:t xml:space="preserve"> </w:t>
      </w:r>
      <w:r w:rsidRPr="00BC1A1B">
        <w:t>you</w:t>
      </w:r>
      <w:r w:rsidRPr="00BC1A1B" w:rsidR="00D65B1B">
        <w:t xml:space="preserve"> </w:t>
      </w:r>
      <w:r w:rsidRPr="00BC1A1B">
        <w:t>cannot</w:t>
      </w:r>
      <w:r w:rsidRPr="00BC1A1B" w:rsidR="00D65B1B">
        <w:t xml:space="preserve"> </w:t>
      </w:r>
      <w:r w:rsidRPr="00BC1A1B">
        <w:t>put</w:t>
      </w:r>
      <w:r w:rsidRPr="00BC1A1B" w:rsidR="00D65B1B">
        <w:t xml:space="preserve"> </w:t>
      </w:r>
      <w:r w:rsidRPr="00BC1A1B">
        <w:t>charges</w:t>
      </w:r>
      <w:r w:rsidRPr="00BC1A1B" w:rsidR="00D65B1B">
        <w:t xml:space="preserve"> </w:t>
      </w:r>
      <w:r w:rsidRPr="00BC1A1B">
        <w:t>up</w:t>
      </w:r>
      <w:r w:rsidRPr="00BC1A1B" w:rsidR="00D65B1B">
        <w:t xml:space="preserve"> </w:t>
      </w:r>
      <w:r w:rsidRPr="00BC1A1B">
        <w:t>because</w:t>
      </w:r>
      <w:r w:rsidRPr="00BC1A1B" w:rsidR="00D65B1B">
        <w:t xml:space="preserve"> </w:t>
      </w:r>
      <w:r w:rsidRPr="00BC1A1B">
        <w:t>people</w:t>
      </w:r>
      <w:r w:rsidRPr="00BC1A1B" w:rsidR="00D65B1B">
        <w:t xml:space="preserve"> </w:t>
      </w:r>
      <w:r w:rsidRPr="00BC1A1B">
        <w:t>are</w:t>
      </w:r>
      <w:r w:rsidRPr="00BC1A1B" w:rsidR="00D65B1B">
        <w:t xml:space="preserve"> </w:t>
      </w:r>
      <w:r w:rsidRPr="00BC1A1B">
        <w:t>really</w:t>
      </w:r>
      <w:r w:rsidRPr="00BC1A1B" w:rsidR="00D65B1B">
        <w:t xml:space="preserve"> </w:t>
      </w:r>
      <w:r w:rsidRPr="00BC1A1B">
        <w:t>struggling</w:t>
      </w:r>
      <w:r w:rsidRPr="00BC1A1B" w:rsidR="00D65B1B">
        <w:t xml:space="preserve"> </w:t>
      </w:r>
      <w:r w:rsidRPr="00BC1A1B">
        <w:t>with</w:t>
      </w:r>
      <w:r w:rsidRPr="00BC1A1B" w:rsidR="00D65B1B">
        <w:t xml:space="preserve"> </w:t>
      </w:r>
      <w:r w:rsidRPr="00BC1A1B">
        <w:t>their</w:t>
      </w:r>
      <w:r w:rsidRPr="00BC1A1B" w:rsidR="00D65B1B">
        <w:t xml:space="preserve"> </w:t>
      </w:r>
      <w:r w:rsidRPr="00BC1A1B">
        <w:t>own</w:t>
      </w:r>
      <w:r w:rsidRPr="00BC1A1B" w:rsidR="00D65B1B">
        <w:t xml:space="preserve"> </w:t>
      </w:r>
      <w:r w:rsidRPr="00BC1A1B">
        <w:t>personal</w:t>
      </w:r>
      <w:r w:rsidRPr="00BC1A1B" w:rsidR="00D65B1B">
        <w:t xml:space="preserve"> </w:t>
      </w:r>
      <w:r w:rsidRPr="00BC1A1B">
        <w:t>finances</w:t>
      </w:r>
      <w:r w:rsidRPr="00BC1A1B" w:rsidR="00D65B1B">
        <w:t xml:space="preserve"> </w:t>
      </w:r>
      <w:r w:rsidRPr="00BC1A1B">
        <w:t>and</w:t>
      </w:r>
      <w:r w:rsidRPr="00BC1A1B" w:rsidR="00D65B1B">
        <w:t xml:space="preserve"> </w:t>
      </w:r>
      <w:r w:rsidRPr="00BC1A1B">
        <w:t>you</w:t>
      </w:r>
      <w:r w:rsidRPr="00BC1A1B" w:rsidR="00D65B1B">
        <w:t xml:space="preserve"> </w:t>
      </w:r>
      <w:r w:rsidRPr="00BC1A1B">
        <w:t>just</w:t>
      </w:r>
      <w:r w:rsidRPr="00BC1A1B" w:rsidR="00D65B1B">
        <w:t xml:space="preserve"> </w:t>
      </w:r>
      <w:r w:rsidRPr="00BC1A1B">
        <w:t>end</w:t>
      </w:r>
      <w:r w:rsidRPr="00BC1A1B" w:rsidR="00D65B1B">
        <w:t xml:space="preserve"> </w:t>
      </w:r>
      <w:r w:rsidRPr="00BC1A1B">
        <w:t>up</w:t>
      </w:r>
      <w:r w:rsidRPr="00BC1A1B" w:rsidR="00D65B1B">
        <w:t xml:space="preserve"> </w:t>
      </w:r>
      <w:r w:rsidRPr="00BC1A1B">
        <w:t>getting</w:t>
      </w:r>
      <w:r w:rsidRPr="00BC1A1B" w:rsidR="00D65B1B">
        <w:t xml:space="preserve"> </w:t>
      </w:r>
      <w:r w:rsidRPr="00BC1A1B">
        <w:t>less</w:t>
      </w:r>
      <w:r w:rsidRPr="00BC1A1B" w:rsidR="00D65B1B">
        <w:t xml:space="preserve"> </w:t>
      </w:r>
      <w:r w:rsidRPr="00BC1A1B">
        <w:t>use</w:t>
      </w:r>
      <w:r w:rsidRPr="00BC1A1B" w:rsidR="00D65B1B">
        <w:t xml:space="preserve"> </w:t>
      </w:r>
      <w:r w:rsidRPr="00BC1A1B">
        <w:t>of</w:t>
      </w:r>
      <w:r w:rsidRPr="00BC1A1B" w:rsidR="00D65B1B">
        <w:t xml:space="preserve"> </w:t>
      </w:r>
      <w:r w:rsidRPr="00BC1A1B">
        <w:t>your</w:t>
      </w:r>
      <w:r w:rsidRPr="00BC1A1B" w:rsidR="00D65B1B">
        <w:t xml:space="preserve"> </w:t>
      </w:r>
      <w:r w:rsidRPr="00BC1A1B">
        <w:t>services</w:t>
      </w:r>
      <w:r w:rsidRPr="00BC1A1B" w:rsidR="00D65B1B">
        <w:t xml:space="preserve"> </w:t>
      </w:r>
      <w:r w:rsidRPr="00BC1A1B">
        <w:t>if</w:t>
      </w:r>
      <w:r w:rsidRPr="00BC1A1B" w:rsidR="00D65B1B">
        <w:t xml:space="preserve"> </w:t>
      </w:r>
      <w:r w:rsidRPr="00BC1A1B">
        <w:t>you</w:t>
      </w:r>
      <w:r w:rsidRPr="00BC1A1B" w:rsidR="00D65B1B">
        <w:t xml:space="preserve"> </w:t>
      </w:r>
      <w:r w:rsidRPr="00BC1A1B">
        <w:t>put</w:t>
      </w:r>
      <w:r w:rsidRPr="00BC1A1B" w:rsidR="00D65B1B">
        <w:t xml:space="preserve"> </w:t>
      </w:r>
      <w:r w:rsidRPr="00BC1A1B">
        <w:t>the</w:t>
      </w:r>
      <w:r w:rsidRPr="00BC1A1B" w:rsidR="00D65B1B">
        <w:t xml:space="preserve"> </w:t>
      </w:r>
      <w:r w:rsidRPr="00BC1A1B">
        <w:t>fees</w:t>
      </w:r>
      <w:r w:rsidRPr="00BC1A1B" w:rsidR="00D65B1B">
        <w:t xml:space="preserve"> </w:t>
      </w:r>
      <w:r w:rsidRPr="00BC1A1B">
        <w:t>up</w:t>
      </w:r>
      <w:r w:rsidRPr="00BC1A1B" w:rsidR="00D65B1B">
        <w:t xml:space="preserve"> </w:t>
      </w:r>
      <w:r w:rsidRPr="00BC1A1B">
        <w:t>too</w:t>
      </w:r>
      <w:r w:rsidRPr="00BC1A1B" w:rsidR="00D65B1B">
        <w:t xml:space="preserve"> </w:t>
      </w:r>
      <w:r w:rsidRPr="00BC1A1B">
        <w:t>much,</w:t>
      </w:r>
      <w:r w:rsidRPr="00BC1A1B" w:rsidR="00D65B1B">
        <w:t xml:space="preserve"> </w:t>
      </w:r>
      <w:r w:rsidRPr="00BC1A1B">
        <w:t>so</w:t>
      </w:r>
      <w:r w:rsidRPr="00BC1A1B" w:rsidR="00D65B1B">
        <w:t xml:space="preserve"> </w:t>
      </w:r>
      <w:r w:rsidRPr="00BC1A1B">
        <w:t>there</w:t>
      </w:r>
      <w:r w:rsidRPr="00BC1A1B" w:rsidR="00D65B1B">
        <w:t xml:space="preserve"> </w:t>
      </w:r>
      <w:r w:rsidRPr="00BC1A1B">
        <w:t>are</w:t>
      </w:r>
      <w:r w:rsidRPr="00BC1A1B" w:rsidR="00D65B1B">
        <w:t xml:space="preserve"> </w:t>
      </w:r>
      <w:r w:rsidRPr="00BC1A1B">
        <w:t>very</w:t>
      </w:r>
      <w:r w:rsidRPr="00BC1A1B" w:rsidR="00D65B1B">
        <w:t xml:space="preserve"> </w:t>
      </w:r>
      <w:r w:rsidRPr="00BC1A1B">
        <w:t>significant</w:t>
      </w:r>
      <w:r w:rsidRPr="00BC1A1B" w:rsidR="00D65B1B">
        <w:t xml:space="preserve"> </w:t>
      </w:r>
      <w:r w:rsidRPr="00BC1A1B">
        <w:t>pressures</w:t>
      </w:r>
      <w:r w:rsidRPr="00BC1A1B" w:rsidR="00D65B1B">
        <w:t xml:space="preserve"> </w:t>
      </w:r>
      <w:r w:rsidRPr="00BC1A1B">
        <w:t>coming</w:t>
      </w:r>
      <w:r w:rsidRPr="00BC1A1B" w:rsidR="00D65B1B">
        <w:t xml:space="preserve"> </w:t>
      </w:r>
      <w:r w:rsidRPr="00BC1A1B">
        <w:t>from</w:t>
      </w:r>
      <w:r w:rsidRPr="00BC1A1B" w:rsidR="00D65B1B">
        <w:t xml:space="preserve"> </w:t>
      </w:r>
      <w:r w:rsidRPr="00BC1A1B">
        <w:t>that</w:t>
      </w:r>
      <w:r w:rsidRPr="00BC1A1B" w:rsidR="00D65B1B">
        <w:t xml:space="preserve"> </w:t>
      </w:r>
      <w:r w:rsidRPr="00BC1A1B">
        <w:t>direction</w:t>
      </w:r>
      <w:r w:rsidRPr="00BC1A1B" w:rsidR="00D42F68">
        <w:t>, which</w:t>
      </w:r>
      <w:r w:rsidRPr="00BC1A1B" w:rsidR="00D65B1B">
        <w:t xml:space="preserve"> </w:t>
      </w:r>
      <w:r w:rsidRPr="00BC1A1B">
        <w:t>are</w:t>
      </w:r>
      <w:r w:rsidRPr="00BC1A1B" w:rsidR="00D65B1B">
        <w:t xml:space="preserve"> </w:t>
      </w:r>
      <w:r w:rsidRPr="00BC1A1B">
        <w:t>not</w:t>
      </w:r>
      <w:r w:rsidRPr="00BC1A1B" w:rsidR="00D65B1B">
        <w:t xml:space="preserve"> </w:t>
      </w:r>
      <w:r w:rsidRPr="00BC1A1B">
        <w:t>likely</w:t>
      </w:r>
      <w:r w:rsidRPr="00BC1A1B" w:rsidR="00D65B1B">
        <w:t xml:space="preserve"> </w:t>
      </w:r>
      <w:r w:rsidRPr="00BC1A1B">
        <w:t>to</w:t>
      </w:r>
      <w:r w:rsidRPr="00BC1A1B" w:rsidR="00D65B1B">
        <w:t xml:space="preserve"> </w:t>
      </w:r>
      <w:r w:rsidRPr="00BC1A1B">
        <w:t>go</w:t>
      </w:r>
      <w:r w:rsidRPr="00BC1A1B" w:rsidR="00D65B1B">
        <w:t xml:space="preserve"> </w:t>
      </w:r>
      <w:r w:rsidRPr="00BC1A1B">
        <w:t>away</w:t>
      </w:r>
      <w:r w:rsidRPr="00BC1A1B" w:rsidR="00D65B1B">
        <w:t xml:space="preserve"> </w:t>
      </w:r>
      <w:r w:rsidRPr="00BC1A1B">
        <w:t>by</w:t>
      </w:r>
      <w:r w:rsidRPr="00BC1A1B" w:rsidR="00D65B1B">
        <w:t xml:space="preserve"> </w:t>
      </w:r>
      <w:r w:rsidRPr="00BC1A1B">
        <w:t>the</w:t>
      </w:r>
      <w:r w:rsidRPr="00BC1A1B" w:rsidR="00D65B1B">
        <w:t xml:space="preserve"> </w:t>
      </w:r>
      <w:r w:rsidRPr="00BC1A1B">
        <w:t>end</w:t>
      </w:r>
      <w:r w:rsidRPr="00BC1A1B" w:rsidR="00D65B1B">
        <w:t xml:space="preserve"> </w:t>
      </w:r>
      <w:r w:rsidRPr="00BC1A1B">
        <w:t>of</w:t>
      </w:r>
      <w:r w:rsidRPr="00BC1A1B" w:rsidR="00D65B1B">
        <w:t xml:space="preserve"> </w:t>
      </w:r>
      <w:r w:rsidRPr="00BC1A1B">
        <w:t>this</w:t>
      </w:r>
      <w:r w:rsidRPr="00BC1A1B" w:rsidR="00D65B1B">
        <w:t xml:space="preserve"> </w:t>
      </w:r>
      <w:r w:rsidRPr="00BC1A1B">
        <w:t>financial</w:t>
      </w:r>
      <w:r w:rsidRPr="00BC1A1B" w:rsidR="00D65B1B">
        <w:t xml:space="preserve"> </w:t>
      </w:r>
      <w:r w:rsidRPr="00BC1A1B">
        <w:t>year.</w:t>
      </w:r>
    </w:p>
    <w:p w:rsidR="008F49E8" w:rsidRPr="00BC1A1B" w:rsidP="008F49E8">
      <w:pPr>
        <w:pStyle w:val="Question"/>
        <w:numPr>
          <w:ilvl w:val="0"/>
          <w:numId w:val="9"/>
        </w:numPr>
      </w:pPr>
      <w:sdt>
        <w:sdtPr>
          <w:alias w:val="Member"/>
          <w:tag w:val="&lt;Member mnisId='394' dodsId='25722'&gt;"/>
          <w:id w:val="-1896039397"/>
          <w:placeholder>
            <w:docPart w:val="4323F1317DDC46579DD689506F074A70"/>
          </w:placeholder>
          <w:richText/>
        </w:sdtPr>
        <w:sdtContent>
          <w:r w:rsidRPr="00BC1A1B">
            <w:rPr>
              <w:b/>
            </w:rPr>
            <w:t>Chair:</w:t>
          </w:r>
        </w:sdtContent>
      </w:sdt>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Sharon</w:t>
      </w:r>
      <w:r w:rsidRPr="00BC1A1B" w:rsidR="00D65B1B">
        <w:t xml:space="preserve"> </w:t>
      </w:r>
      <w:r w:rsidRPr="00BC1A1B">
        <w:t>Taylor</w:t>
      </w:r>
      <w:r w:rsidRPr="00BC1A1B" w:rsidR="00D65B1B">
        <w:t xml:space="preserve"> </w:t>
      </w:r>
      <w:r w:rsidRPr="00BC1A1B">
        <w:t>mentioned</w:t>
      </w:r>
      <w:r w:rsidRPr="00BC1A1B" w:rsidR="00D65B1B">
        <w:t xml:space="preserve"> </w:t>
      </w:r>
      <w:r w:rsidRPr="00BC1A1B">
        <w:t>earlier</w:t>
      </w:r>
      <w:r w:rsidRPr="00BC1A1B" w:rsidR="00D65B1B">
        <w:t xml:space="preserve"> </w:t>
      </w:r>
      <w:r w:rsidRPr="00BC1A1B">
        <w:t>this</w:t>
      </w:r>
      <w:r w:rsidRPr="00BC1A1B" w:rsidR="00D65B1B">
        <w:t xml:space="preserve"> </w:t>
      </w:r>
      <w:r w:rsidRPr="00BC1A1B">
        <w:t>issue</w:t>
      </w:r>
      <w:r w:rsidRPr="00BC1A1B" w:rsidR="00D65B1B">
        <w:t xml:space="preserve"> </w:t>
      </w:r>
      <w:r w:rsidRPr="00BC1A1B">
        <w:t>of</w:t>
      </w:r>
      <w:r w:rsidRPr="00BC1A1B" w:rsidR="00D65B1B">
        <w:t xml:space="preserve"> </w:t>
      </w:r>
      <w:r w:rsidRPr="00BC1A1B">
        <w:t>councils’</w:t>
      </w:r>
      <w:r w:rsidRPr="00BC1A1B" w:rsidR="00D65B1B">
        <w:t xml:space="preserve"> </w:t>
      </w:r>
      <w:r w:rsidRPr="00BC1A1B">
        <w:t>leisure</w:t>
      </w:r>
      <w:r w:rsidRPr="00BC1A1B" w:rsidR="00D65B1B">
        <w:t xml:space="preserve"> </w:t>
      </w:r>
      <w:r w:rsidRPr="00BC1A1B">
        <w:t>facilities</w:t>
      </w:r>
      <w:r w:rsidRPr="00BC1A1B" w:rsidR="00D65B1B">
        <w:t xml:space="preserve"> </w:t>
      </w:r>
      <w:r w:rsidRPr="00BC1A1B">
        <w:t>often</w:t>
      </w:r>
      <w:r w:rsidRPr="00BC1A1B" w:rsidR="00D65B1B">
        <w:t xml:space="preserve"> </w:t>
      </w:r>
      <w:r w:rsidRPr="00BC1A1B">
        <w:t>being</w:t>
      </w:r>
      <w:r w:rsidRPr="00BC1A1B" w:rsidR="00D65B1B">
        <w:t xml:space="preserve"> </w:t>
      </w:r>
      <w:r w:rsidRPr="00BC1A1B">
        <w:t>run</w:t>
      </w:r>
      <w:r w:rsidRPr="00BC1A1B" w:rsidR="00D65B1B">
        <w:t xml:space="preserve"> </w:t>
      </w:r>
      <w:r w:rsidRPr="00BC1A1B">
        <w:t>at</w:t>
      </w:r>
      <w:r w:rsidRPr="00BC1A1B" w:rsidR="00D65B1B">
        <w:t xml:space="preserve"> </w:t>
      </w:r>
      <w:r w:rsidRPr="00BC1A1B">
        <w:t>arm’s</w:t>
      </w:r>
      <w:r w:rsidRPr="00BC1A1B" w:rsidR="00D65B1B">
        <w:t xml:space="preserve"> </w:t>
      </w:r>
      <w:r w:rsidRPr="00BC1A1B">
        <w:t>length,</w:t>
      </w:r>
      <w:r w:rsidRPr="00BC1A1B" w:rsidR="00D65B1B">
        <w:t xml:space="preserve"> </w:t>
      </w:r>
      <w:r w:rsidRPr="00BC1A1B">
        <w:t>which</w:t>
      </w:r>
      <w:r w:rsidRPr="00BC1A1B" w:rsidR="00D65B1B">
        <w:t xml:space="preserve"> </w:t>
      </w:r>
      <w:r w:rsidRPr="00BC1A1B">
        <w:t>I</w:t>
      </w:r>
      <w:r w:rsidRPr="00BC1A1B" w:rsidR="00D65B1B">
        <w:t xml:space="preserve"> </w:t>
      </w:r>
      <w:r w:rsidRPr="00BC1A1B">
        <w:t>think</w:t>
      </w:r>
      <w:r w:rsidRPr="00BC1A1B" w:rsidR="00D65B1B">
        <w:t xml:space="preserve"> </w:t>
      </w:r>
      <w:r w:rsidRPr="00BC1A1B">
        <w:t>is</w:t>
      </w:r>
      <w:r w:rsidRPr="00BC1A1B" w:rsidR="00D65B1B">
        <w:t xml:space="preserve"> </w:t>
      </w:r>
      <w:r w:rsidRPr="00BC1A1B">
        <w:t>a</w:t>
      </w:r>
      <w:r w:rsidRPr="00BC1A1B" w:rsidR="00D65B1B">
        <w:t xml:space="preserve"> </w:t>
      </w:r>
      <w:r w:rsidRPr="00BC1A1B">
        <w:t>problem</w:t>
      </w:r>
      <w:r w:rsidRPr="00BC1A1B" w:rsidR="00D65B1B">
        <w:t xml:space="preserve"> </w:t>
      </w:r>
      <w:r w:rsidRPr="00BC1A1B">
        <w:t>for</w:t>
      </w:r>
      <w:r w:rsidRPr="00BC1A1B" w:rsidR="00D65B1B">
        <w:t xml:space="preserve"> </w:t>
      </w:r>
      <w:r w:rsidRPr="00BC1A1B">
        <w:t>some</w:t>
      </w:r>
      <w:r w:rsidRPr="00BC1A1B" w:rsidR="00D65B1B">
        <w:t xml:space="preserve"> </w:t>
      </w:r>
      <w:r w:rsidRPr="00BC1A1B">
        <w:t>of</w:t>
      </w:r>
      <w:r w:rsidRPr="00BC1A1B" w:rsidR="00D65B1B">
        <w:t xml:space="preserve"> </w:t>
      </w:r>
      <w:r w:rsidRPr="00BC1A1B">
        <w:t>your</w:t>
      </w:r>
      <w:r w:rsidRPr="00BC1A1B" w:rsidR="00D65B1B">
        <w:t xml:space="preserve"> </w:t>
      </w:r>
      <w:r w:rsidRPr="00BC1A1B">
        <w:t>members</w:t>
      </w:r>
      <w:r w:rsidRPr="00BC1A1B" w:rsidR="00D65B1B">
        <w:t xml:space="preserve"> </w:t>
      </w:r>
      <w:r w:rsidRPr="00BC1A1B">
        <w:t>as</w:t>
      </w:r>
      <w:r w:rsidRPr="00BC1A1B" w:rsidR="00D65B1B">
        <w:t xml:space="preserve"> </w:t>
      </w:r>
      <w:r w:rsidRPr="00BC1A1B">
        <w:t>well</w:t>
      </w:r>
      <w:r w:rsidRPr="00BC1A1B" w:rsidR="00D42F68">
        <w:t>, Stephen</w:t>
      </w:r>
      <w:r w:rsidRPr="00BC1A1B">
        <w:t>.</w:t>
      </w:r>
      <w:r w:rsidRPr="00BC1A1B" w:rsidR="00D65B1B">
        <w:t xml:space="preserve"> </w:t>
      </w:r>
      <w:r w:rsidRPr="00BC1A1B">
        <w:t>It</w:t>
      </w:r>
      <w:r w:rsidRPr="00BC1A1B" w:rsidR="00D65B1B">
        <w:t xml:space="preserve"> </w:t>
      </w:r>
      <w:r w:rsidRPr="00BC1A1B">
        <w:t>ha</w:t>
      </w:r>
      <w:r w:rsidRPr="00BC1A1B" w:rsidR="00D42F68">
        <w:t>s</w:t>
      </w:r>
      <w:r w:rsidRPr="00BC1A1B" w:rsidR="00D65B1B">
        <w:t xml:space="preserve"> </w:t>
      </w:r>
      <w:r w:rsidRPr="00BC1A1B">
        <w:t>been</w:t>
      </w:r>
      <w:r w:rsidRPr="00BC1A1B" w:rsidR="00D65B1B">
        <w:t xml:space="preserve"> </w:t>
      </w:r>
      <w:r w:rsidRPr="00BC1A1B">
        <w:t>treated</w:t>
      </w:r>
      <w:r w:rsidRPr="00BC1A1B" w:rsidR="00D65B1B">
        <w:t xml:space="preserve"> </w:t>
      </w:r>
      <w:r w:rsidRPr="00BC1A1B">
        <w:t>almost</w:t>
      </w:r>
      <w:r w:rsidRPr="00BC1A1B" w:rsidR="00D65B1B">
        <w:t xml:space="preserve"> </w:t>
      </w:r>
      <w:r w:rsidRPr="00BC1A1B">
        <w:t>like</w:t>
      </w:r>
      <w:r w:rsidRPr="00BC1A1B" w:rsidR="00D65B1B">
        <w:t xml:space="preserve"> </w:t>
      </w:r>
      <w:r w:rsidRPr="00BC1A1B">
        <w:t>extra</w:t>
      </w:r>
      <w:r w:rsidRPr="00BC1A1B" w:rsidR="00D65B1B">
        <w:t xml:space="preserve"> </w:t>
      </w:r>
      <w:r w:rsidRPr="00BC1A1B">
        <w:t>spending</w:t>
      </w:r>
      <w:r w:rsidRPr="00BC1A1B" w:rsidR="00D42F68">
        <w:t>,</w:t>
      </w:r>
      <w:r w:rsidRPr="00BC1A1B" w:rsidR="00D65B1B">
        <w:t xml:space="preserve"> </w:t>
      </w:r>
      <w:r w:rsidRPr="00BC1A1B">
        <w:t>because</w:t>
      </w:r>
      <w:r w:rsidRPr="00BC1A1B" w:rsidR="00D65B1B">
        <w:t xml:space="preserve"> </w:t>
      </w:r>
      <w:r w:rsidRPr="00BC1A1B">
        <w:t>it</w:t>
      </w:r>
      <w:r w:rsidRPr="00BC1A1B" w:rsidR="00D65B1B">
        <w:t xml:space="preserve"> </w:t>
      </w:r>
      <w:r w:rsidRPr="00BC1A1B">
        <w:t>is</w:t>
      </w:r>
      <w:r w:rsidRPr="00BC1A1B" w:rsidR="00D65B1B">
        <w:t xml:space="preserve"> </w:t>
      </w:r>
      <w:r w:rsidRPr="00BC1A1B">
        <w:t>money</w:t>
      </w:r>
      <w:r w:rsidRPr="00BC1A1B" w:rsidR="00D65B1B">
        <w:t xml:space="preserve"> </w:t>
      </w:r>
      <w:r w:rsidRPr="00BC1A1B">
        <w:t>that</w:t>
      </w:r>
      <w:r w:rsidRPr="00BC1A1B" w:rsidR="00D65B1B">
        <w:t xml:space="preserve"> </w:t>
      </w:r>
      <w:r w:rsidRPr="00BC1A1B">
        <w:t>the</w:t>
      </w:r>
      <w:r w:rsidRPr="00BC1A1B" w:rsidR="00D65B1B">
        <w:t xml:space="preserve"> </w:t>
      </w:r>
      <w:r w:rsidRPr="00BC1A1B">
        <w:t>councils</w:t>
      </w:r>
      <w:r w:rsidRPr="00BC1A1B" w:rsidR="00D65B1B">
        <w:t xml:space="preserve"> </w:t>
      </w:r>
      <w:r w:rsidRPr="00BC1A1B">
        <w:t>give</w:t>
      </w:r>
      <w:r w:rsidRPr="00BC1A1B" w:rsidR="00D65B1B">
        <w:t xml:space="preserve"> </w:t>
      </w:r>
      <w:r w:rsidRPr="00BC1A1B">
        <w:t>to</w:t>
      </w:r>
      <w:r w:rsidRPr="00BC1A1B" w:rsidR="00D65B1B">
        <w:t xml:space="preserve"> </w:t>
      </w:r>
      <w:r w:rsidRPr="00BC1A1B">
        <w:t>an</w:t>
      </w:r>
      <w:r w:rsidRPr="00BC1A1B" w:rsidR="00D65B1B">
        <w:t xml:space="preserve"> </w:t>
      </w:r>
      <w:r w:rsidRPr="00BC1A1B">
        <w:t>outside</w:t>
      </w:r>
      <w:r w:rsidRPr="00BC1A1B" w:rsidR="00D65B1B">
        <w:t xml:space="preserve"> </w:t>
      </w:r>
      <w:r w:rsidRPr="00BC1A1B">
        <w:t>body</w:t>
      </w:r>
      <w:r w:rsidRPr="00BC1A1B" w:rsidR="00D42F68">
        <w:t>,</w:t>
      </w:r>
      <w:r w:rsidRPr="00BC1A1B" w:rsidR="00D65B1B">
        <w:t xml:space="preserve"> </w:t>
      </w:r>
      <w:r w:rsidRPr="00BC1A1B">
        <w:t>as</w:t>
      </w:r>
      <w:r w:rsidRPr="00BC1A1B" w:rsidR="00D65B1B">
        <w:t xml:space="preserve"> </w:t>
      </w:r>
      <w:r w:rsidRPr="00BC1A1B">
        <w:t>opposed</w:t>
      </w:r>
      <w:r w:rsidRPr="00BC1A1B" w:rsidR="00D65B1B">
        <w:t xml:space="preserve"> </w:t>
      </w:r>
      <w:r w:rsidRPr="00BC1A1B">
        <w:t>to</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which</w:t>
      </w:r>
      <w:r w:rsidRPr="00BC1A1B" w:rsidR="00D65B1B">
        <w:t xml:space="preserve"> </w:t>
      </w:r>
      <w:r w:rsidRPr="00BC1A1B">
        <w:t>it</w:t>
      </w:r>
      <w:r w:rsidRPr="00BC1A1B" w:rsidR="00D65B1B">
        <w:t xml:space="preserve"> </w:t>
      </w:r>
      <w:r w:rsidRPr="00BC1A1B">
        <w:t>would</w:t>
      </w:r>
      <w:r w:rsidRPr="00BC1A1B" w:rsidR="00D65B1B">
        <w:t xml:space="preserve"> </w:t>
      </w:r>
      <w:r w:rsidRPr="00BC1A1B">
        <w:t>be</w:t>
      </w:r>
      <w:r w:rsidRPr="00BC1A1B" w:rsidR="00D65B1B">
        <w:t xml:space="preserve"> </w:t>
      </w:r>
      <w:r w:rsidRPr="00BC1A1B">
        <w:t>if</w:t>
      </w:r>
      <w:r w:rsidRPr="00BC1A1B" w:rsidR="00D65B1B">
        <w:t xml:space="preserve"> </w:t>
      </w:r>
      <w:r w:rsidRPr="00BC1A1B">
        <w:t>they</w:t>
      </w:r>
      <w:r w:rsidRPr="00BC1A1B" w:rsidR="00D65B1B">
        <w:t xml:space="preserve"> </w:t>
      </w:r>
      <w:r w:rsidRPr="00BC1A1B">
        <w:t>ran</w:t>
      </w:r>
      <w:r w:rsidRPr="00BC1A1B" w:rsidR="00D65B1B">
        <w:t xml:space="preserve"> </w:t>
      </w:r>
      <w:r w:rsidRPr="00BC1A1B">
        <w:t>the</w:t>
      </w:r>
      <w:r w:rsidRPr="00BC1A1B" w:rsidR="00D65B1B">
        <w:t xml:space="preserve"> </w:t>
      </w:r>
      <w:r w:rsidRPr="00BC1A1B">
        <w:t>centres</w:t>
      </w:r>
      <w:r w:rsidRPr="00BC1A1B" w:rsidR="00D65B1B">
        <w:t xml:space="preserve"> </w:t>
      </w:r>
      <w:r w:rsidRPr="00BC1A1B">
        <w:t>directly.</w:t>
      </w:r>
      <w:r w:rsidRPr="00BC1A1B" w:rsidR="00D65B1B">
        <w:t xml:space="preserve"> </w:t>
      </w:r>
      <w:r w:rsidRPr="00BC1A1B">
        <w:t>Do</w:t>
      </w:r>
      <w:r w:rsidRPr="00BC1A1B" w:rsidR="00D65B1B">
        <w:t xml:space="preserve"> </w:t>
      </w:r>
      <w:r w:rsidRPr="00BC1A1B">
        <w:t>you</w:t>
      </w:r>
      <w:r w:rsidRPr="00BC1A1B" w:rsidR="00D65B1B">
        <w:t xml:space="preserve"> </w:t>
      </w:r>
      <w:r w:rsidRPr="00BC1A1B">
        <w:t>want</w:t>
      </w:r>
      <w:r w:rsidRPr="00BC1A1B" w:rsidR="00D65B1B">
        <w:t xml:space="preserve"> </w:t>
      </w:r>
      <w:r w:rsidRPr="00BC1A1B">
        <w:t>to</w:t>
      </w:r>
      <w:r w:rsidRPr="00BC1A1B" w:rsidR="00D65B1B">
        <w:t xml:space="preserve"> </w:t>
      </w:r>
      <w:r w:rsidRPr="00BC1A1B">
        <w:t>address</w:t>
      </w:r>
      <w:r w:rsidRPr="00BC1A1B" w:rsidR="00D65B1B">
        <w:t xml:space="preserve"> </w:t>
      </w:r>
      <w:r w:rsidRPr="00BC1A1B">
        <w:t>that</w:t>
      </w:r>
      <w:r w:rsidRPr="00BC1A1B" w:rsidR="00D65B1B">
        <w:t xml:space="preserve"> </w:t>
      </w:r>
      <w:r w:rsidRPr="00BC1A1B">
        <w:t>problem</w:t>
      </w:r>
      <w:r w:rsidRPr="00BC1A1B" w:rsidR="00D65B1B">
        <w:t xml:space="preserve"> </w:t>
      </w:r>
      <w:r w:rsidRPr="00BC1A1B">
        <w:t>along</w:t>
      </w:r>
      <w:r w:rsidRPr="00BC1A1B" w:rsidR="00D65B1B">
        <w:t xml:space="preserve"> </w:t>
      </w:r>
      <w:r w:rsidRPr="00BC1A1B">
        <w:t>with</w:t>
      </w:r>
      <w:r w:rsidRPr="00BC1A1B" w:rsidR="00D65B1B">
        <w:t xml:space="preserve"> </w:t>
      </w:r>
      <w:r w:rsidRPr="00BC1A1B">
        <w:t>the</w:t>
      </w:r>
      <w:r w:rsidRPr="00BC1A1B" w:rsidR="00D65B1B">
        <w:t xml:space="preserve"> </w:t>
      </w:r>
      <w:r w:rsidRPr="00BC1A1B">
        <w:t>other</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issues?</w:t>
      </w:r>
    </w:p>
    <w:p w:rsidR="008F49E8" w:rsidRPr="00BC1A1B" w:rsidP="008F49E8">
      <w:pPr>
        <w:pStyle w:val="Answer"/>
      </w:pPr>
      <w:sdt>
        <w:sdtPr>
          <w:alias w:val="Witness"/>
          <w:id w:val="963771819"/>
          <w:placeholder>
            <w:docPart w:val="4323F1317DDC46579DD689506F074A70"/>
          </w:placeholder>
          <w:richText/>
        </w:sdtPr>
        <w:sdtContent>
          <w:r w:rsidR="003051CB">
            <w:rPr>
              <w:b/>
              <w:i/>
            </w:rPr>
            <w:t>Councillor</w:t>
          </w:r>
          <w:r w:rsidRPr="00BC1A1B" w:rsidR="00D60757">
            <w:rPr>
              <w:b/>
              <w:i/>
            </w:rPr>
            <w:t xml:space="preserve"> Sir Stephen Houghton:</w:t>
          </w:r>
        </w:sdtContent>
      </w:sdt>
      <w:r w:rsidRPr="00BC1A1B" w:rsidR="00D65B1B">
        <w:t xml:space="preserve"> </w:t>
      </w:r>
      <w:r w:rsidRPr="00BC1A1B">
        <w:t>In</w:t>
      </w:r>
      <w:r w:rsidRPr="00BC1A1B" w:rsidR="00D65B1B">
        <w:t xml:space="preserve"> </w:t>
      </w:r>
      <w:r w:rsidRPr="00BC1A1B">
        <w:t>general</w:t>
      </w:r>
      <w:r w:rsidRPr="00BC1A1B" w:rsidR="00D65B1B">
        <w:t xml:space="preserve"> </w:t>
      </w:r>
      <w:r w:rsidRPr="00BC1A1B">
        <w:t>terms,</w:t>
      </w:r>
      <w:r w:rsidRPr="00BC1A1B" w:rsidR="00D65B1B">
        <w:t xml:space="preserve"> </w:t>
      </w:r>
      <w:r w:rsidRPr="00BC1A1B">
        <w:t>on</w:t>
      </w:r>
      <w:r w:rsidRPr="00BC1A1B" w:rsidR="00D65B1B">
        <w:t xml:space="preserve"> </w:t>
      </w:r>
      <w:r w:rsidRPr="00BC1A1B">
        <w:t>loss</w:t>
      </w:r>
      <w:r w:rsidRPr="00BC1A1B" w:rsidR="00D65B1B">
        <w:t xml:space="preserve"> </w:t>
      </w:r>
      <w:r w:rsidRPr="00BC1A1B">
        <w:t>of</w:t>
      </w:r>
      <w:r w:rsidRPr="00BC1A1B" w:rsidR="00D65B1B">
        <w:t xml:space="preserve"> </w:t>
      </w:r>
      <w:r w:rsidRPr="00BC1A1B">
        <w:t>income,</w:t>
      </w:r>
      <w:r w:rsidRPr="00BC1A1B" w:rsidR="00D65B1B">
        <w:t xml:space="preserve"> </w:t>
      </w:r>
      <w:r w:rsidRPr="00BC1A1B">
        <w:t>for</w:t>
      </w:r>
      <w:r w:rsidRPr="00BC1A1B" w:rsidR="00D65B1B">
        <w:t xml:space="preserve"> </w:t>
      </w:r>
      <w:r w:rsidRPr="00BC1A1B">
        <w:t>SIGOMA</w:t>
      </w:r>
      <w:r w:rsidRPr="00BC1A1B" w:rsidR="00D65B1B">
        <w:t xml:space="preserve"> </w:t>
      </w:r>
      <w:r w:rsidRPr="00BC1A1B">
        <w:t>members</w:t>
      </w:r>
      <w:r w:rsidRPr="00BC1A1B" w:rsidR="00D42F68">
        <w:t>—this is prior to lockdown, so these figures are likely to change—</w:t>
      </w:r>
      <w:r w:rsidRPr="00BC1A1B">
        <w:t>it</w:t>
      </w:r>
      <w:r w:rsidRPr="00BC1A1B" w:rsidR="00D65B1B">
        <w:t xml:space="preserve"> </w:t>
      </w:r>
      <w:r w:rsidRPr="00BC1A1B">
        <w:t>was</w:t>
      </w:r>
      <w:r w:rsidRPr="00BC1A1B" w:rsidR="00D65B1B">
        <w:t xml:space="preserve"> </w:t>
      </w:r>
      <w:r w:rsidRPr="00BC1A1B">
        <w:t>around</w:t>
      </w:r>
      <w:r w:rsidRPr="00BC1A1B" w:rsidR="00D65B1B">
        <w:t xml:space="preserve"> </w:t>
      </w:r>
      <w:r w:rsidRPr="00BC1A1B">
        <w:t>£800</w:t>
      </w:r>
      <w:r w:rsidRPr="00BC1A1B" w:rsidR="00D65B1B">
        <w:t xml:space="preserve"> </w:t>
      </w:r>
      <w:r w:rsidRPr="00BC1A1B">
        <w:t>million</w:t>
      </w:r>
      <w:r w:rsidRPr="00BC1A1B" w:rsidR="00D42F68">
        <w:t>,</w:t>
      </w:r>
      <w:r w:rsidRPr="00BC1A1B" w:rsidR="00D65B1B">
        <w:t xml:space="preserve"> </w:t>
      </w:r>
      <w:r w:rsidRPr="00BC1A1B">
        <w:t>of</w:t>
      </w:r>
      <w:r w:rsidRPr="00BC1A1B" w:rsidR="00D65B1B">
        <w:t xml:space="preserve"> </w:t>
      </w:r>
      <w:r w:rsidRPr="00BC1A1B">
        <w:t>which</w:t>
      </w:r>
      <w:r w:rsidRPr="00BC1A1B" w:rsidR="00D65B1B">
        <w:t xml:space="preserve"> </w:t>
      </w:r>
      <w:r w:rsidRPr="00BC1A1B">
        <w:t>£500</w:t>
      </w:r>
      <w:r w:rsidRPr="00BC1A1B" w:rsidR="00D65B1B">
        <w:t xml:space="preserve"> </w:t>
      </w:r>
      <w:r w:rsidRPr="00BC1A1B">
        <w:t>million</w:t>
      </w:r>
      <w:r w:rsidRPr="00BC1A1B" w:rsidR="00D65B1B">
        <w:t xml:space="preserve"> </w:t>
      </w:r>
      <w:r w:rsidRPr="00BC1A1B">
        <w:t>was</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and</w:t>
      </w:r>
      <w:r w:rsidRPr="00BC1A1B" w:rsidR="00D65B1B">
        <w:t xml:space="preserve"> </w:t>
      </w:r>
      <w:r w:rsidRPr="00BC1A1B">
        <w:t>£300</w:t>
      </w:r>
      <w:r w:rsidRPr="00BC1A1B" w:rsidR="00D65B1B">
        <w:t xml:space="preserve"> </w:t>
      </w:r>
      <w:r w:rsidRPr="00BC1A1B">
        <w:t>million</w:t>
      </w:r>
      <w:r w:rsidRPr="00BC1A1B" w:rsidR="00D65B1B">
        <w:t xml:space="preserve"> </w:t>
      </w:r>
      <w:r w:rsidRPr="00BC1A1B">
        <w:t>was</w:t>
      </w:r>
      <w:r w:rsidRPr="00BC1A1B" w:rsidR="00D65B1B">
        <w:t xml:space="preserve"> </w:t>
      </w:r>
      <w:r w:rsidRPr="00BC1A1B">
        <w:t>council</w:t>
      </w:r>
      <w:r w:rsidRPr="00BC1A1B" w:rsidR="00D65B1B">
        <w:t xml:space="preserve"> </w:t>
      </w:r>
      <w:r w:rsidRPr="00BC1A1B">
        <w:t>tax.</w:t>
      </w:r>
      <w:r w:rsidRPr="00BC1A1B" w:rsidR="00D65B1B">
        <w:t xml:space="preserve"> </w:t>
      </w:r>
      <w:r w:rsidRPr="00BC1A1B">
        <w:t>They</w:t>
      </w:r>
      <w:r w:rsidRPr="00BC1A1B" w:rsidR="00D65B1B">
        <w:t xml:space="preserve"> </w:t>
      </w:r>
      <w:r w:rsidRPr="00BC1A1B">
        <w:t>need</w:t>
      </w:r>
      <w:r w:rsidRPr="00BC1A1B" w:rsidR="00D65B1B">
        <w:t xml:space="preserve"> </w:t>
      </w:r>
      <w:r w:rsidRPr="00BC1A1B">
        <w:t>to</w:t>
      </w:r>
      <w:r w:rsidRPr="00BC1A1B" w:rsidR="00D65B1B">
        <w:t xml:space="preserve"> </w:t>
      </w:r>
      <w:r w:rsidRPr="00BC1A1B">
        <w:t>have</w:t>
      </w:r>
      <w:r w:rsidRPr="00BC1A1B" w:rsidR="00D65B1B">
        <w:t xml:space="preserve"> </w:t>
      </w:r>
      <w:r w:rsidRPr="00BC1A1B">
        <w:t>some</w:t>
      </w:r>
      <w:r w:rsidRPr="00BC1A1B" w:rsidR="00D65B1B">
        <w:t xml:space="preserve"> </w:t>
      </w:r>
      <w:r w:rsidRPr="00BC1A1B">
        <w:t>assurance,</w:t>
      </w:r>
      <w:r w:rsidRPr="00BC1A1B" w:rsidR="00D65B1B">
        <w:t xml:space="preserve"> </w:t>
      </w:r>
      <w:r w:rsidRPr="00BC1A1B">
        <w:t>as</w:t>
      </w:r>
      <w:r w:rsidRPr="00BC1A1B" w:rsidR="00D65B1B">
        <w:t xml:space="preserve"> </w:t>
      </w:r>
      <w:r w:rsidRPr="00BC1A1B">
        <w:t>David</w:t>
      </w:r>
      <w:r w:rsidRPr="00BC1A1B" w:rsidR="00D65B1B">
        <w:t xml:space="preserve"> </w:t>
      </w:r>
      <w:r w:rsidRPr="00BC1A1B">
        <w:t>has</w:t>
      </w:r>
      <w:r w:rsidRPr="00BC1A1B" w:rsidR="00D65B1B">
        <w:t xml:space="preserve"> </w:t>
      </w:r>
      <w:r w:rsidRPr="00BC1A1B">
        <w:t>said,</w:t>
      </w:r>
      <w:r w:rsidRPr="00BC1A1B" w:rsidR="00D65B1B">
        <w:t xml:space="preserve"> </w:t>
      </w:r>
      <w:r w:rsidRPr="00BC1A1B">
        <w:t>as</w:t>
      </w:r>
      <w:r w:rsidRPr="00BC1A1B" w:rsidR="00D65B1B">
        <w:t xml:space="preserve"> </w:t>
      </w:r>
      <w:r w:rsidRPr="00BC1A1B">
        <w:t>we</w:t>
      </w:r>
      <w:r w:rsidRPr="00BC1A1B" w:rsidR="00D65B1B">
        <w:t xml:space="preserve"> </w:t>
      </w:r>
      <w:r w:rsidRPr="00BC1A1B">
        <w:t>move</w:t>
      </w:r>
      <w:r w:rsidRPr="00BC1A1B" w:rsidR="00D65B1B">
        <w:t xml:space="preserve"> </w:t>
      </w:r>
      <w:r w:rsidRPr="00BC1A1B">
        <w:t>forward</w:t>
      </w:r>
      <w:r w:rsidRPr="00BC1A1B" w:rsidR="00D65B1B">
        <w:t xml:space="preserve"> </w:t>
      </w:r>
      <w:r w:rsidRPr="00BC1A1B">
        <w:t>on</w:t>
      </w:r>
      <w:r w:rsidRPr="00BC1A1B" w:rsidR="00D65B1B">
        <w:t xml:space="preserve"> </w:t>
      </w:r>
      <w:r w:rsidRPr="00BC1A1B">
        <w:t>both</w:t>
      </w:r>
      <w:r w:rsidRPr="00BC1A1B" w:rsidR="00D65B1B">
        <w:t xml:space="preserve"> </w:t>
      </w:r>
      <w:r w:rsidRPr="00BC1A1B">
        <w:t>those</w:t>
      </w:r>
      <w:r w:rsidRPr="00BC1A1B" w:rsidR="00D65B1B">
        <w:t xml:space="preserve"> </w:t>
      </w:r>
      <w:r w:rsidRPr="00BC1A1B">
        <w:t>areas.</w:t>
      </w:r>
      <w:r w:rsidRPr="00BC1A1B" w:rsidR="00D65B1B">
        <w:t xml:space="preserve"> </w:t>
      </w:r>
      <w:r w:rsidRPr="00BC1A1B">
        <w:t>Some</w:t>
      </w:r>
      <w:r w:rsidRPr="00BC1A1B" w:rsidR="00D65B1B">
        <w:t xml:space="preserve"> </w:t>
      </w:r>
      <w:r w:rsidRPr="00BC1A1B">
        <w:t>of</w:t>
      </w:r>
      <w:r w:rsidRPr="00BC1A1B" w:rsidR="00D65B1B">
        <w:t xml:space="preserve"> </w:t>
      </w:r>
      <w:r w:rsidRPr="00BC1A1B">
        <w:t>that</w:t>
      </w:r>
      <w:r w:rsidRPr="00BC1A1B" w:rsidR="00D65B1B">
        <w:t xml:space="preserve"> </w:t>
      </w:r>
      <w:r w:rsidRPr="00BC1A1B">
        <w:t>will</w:t>
      </w:r>
      <w:r w:rsidRPr="00BC1A1B" w:rsidR="00D65B1B">
        <w:t xml:space="preserve"> </w:t>
      </w:r>
      <w:r w:rsidRPr="00BC1A1B">
        <w:t>come</w:t>
      </w:r>
      <w:r w:rsidRPr="00BC1A1B" w:rsidR="00D65B1B">
        <w:t xml:space="preserve"> </w:t>
      </w:r>
      <w:r w:rsidRPr="00BC1A1B">
        <w:t>back,</w:t>
      </w:r>
      <w:r w:rsidRPr="00BC1A1B" w:rsidR="00D65B1B">
        <w:t xml:space="preserve"> </w:t>
      </w:r>
      <w:r w:rsidRPr="00BC1A1B">
        <w:t>and</w:t>
      </w:r>
      <w:r w:rsidRPr="00BC1A1B" w:rsidR="00D65B1B">
        <w:t xml:space="preserve"> </w:t>
      </w:r>
      <w:r w:rsidRPr="00BC1A1B">
        <w:t>we</w:t>
      </w:r>
      <w:r w:rsidRPr="00BC1A1B" w:rsidR="00D65B1B">
        <w:t xml:space="preserve"> </w:t>
      </w:r>
      <w:r w:rsidRPr="00BC1A1B">
        <w:t>recognise</w:t>
      </w:r>
      <w:r w:rsidRPr="00BC1A1B" w:rsidR="00D65B1B">
        <w:t xml:space="preserve"> </w:t>
      </w:r>
      <w:r w:rsidRPr="00BC1A1B">
        <w:t>that,</w:t>
      </w:r>
      <w:r w:rsidRPr="00BC1A1B" w:rsidR="00D65B1B">
        <w:t xml:space="preserve"> </w:t>
      </w:r>
      <w:r w:rsidRPr="00BC1A1B">
        <w:t>hopefully,</w:t>
      </w:r>
      <w:r w:rsidRPr="00BC1A1B" w:rsidR="00D65B1B">
        <w:t xml:space="preserve"> </w:t>
      </w:r>
      <w:r w:rsidRPr="00BC1A1B">
        <w:t>as</w:t>
      </w:r>
      <w:r w:rsidRPr="00BC1A1B" w:rsidR="00D65B1B">
        <w:t xml:space="preserve"> </w:t>
      </w:r>
      <w:r w:rsidRPr="00BC1A1B">
        <w:t>we</w:t>
      </w:r>
      <w:r w:rsidRPr="00BC1A1B" w:rsidR="00D65B1B">
        <w:t xml:space="preserve"> </w:t>
      </w:r>
      <w:r w:rsidRPr="00BC1A1B">
        <w:t>get</w:t>
      </w:r>
      <w:r w:rsidRPr="00BC1A1B" w:rsidR="00D65B1B">
        <w:t xml:space="preserve"> </w:t>
      </w:r>
      <w:r w:rsidRPr="00BC1A1B">
        <w:t>out</w:t>
      </w:r>
      <w:r w:rsidRPr="00BC1A1B" w:rsidR="00D65B1B">
        <w:t xml:space="preserve"> </w:t>
      </w:r>
      <w:r w:rsidRPr="00BC1A1B">
        <w:t>of</w:t>
      </w:r>
      <w:r w:rsidRPr="00BC1A1B" w:rsidR="00D65B1B">
        <w:t xml:space="preserve"> </w:t>
      </w:r>
      <w:r w:rsidRPr="00BC1A1B">
        <w:t>the</w:t>
      </w:r>
      <w:r w:rsidRPr="00BC1A1B" w:rsidR="00D65B1B">
        <w:t xml:space="preserve"> </w:t>
      </w:r>
      <w:r w:rsidRPr="00BC1A1B">
        <w:t>current</w:t>
      </w:r>
      <w:r w:rsidRPr="00BC1A1B" w:rsidR="00D65B1B">
        <w:t xml:space="preserve"> </w:t>
      </w:r>
      <w:r w:rsidRPr="00BC1A1B">
        <w:t>position,</w:t>
      </w:r>
      <w:r w:rsidRPr="00BC1A1B" w:rsidR="00D65B1B">
        <w:t xml:space="preserve"> </w:t>
      </w:r>
      <w:r w:rsidRPr="00BC1A1B">
        <w:t>but</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that</w:t>
      </w:r>
      <w:r w:rsidRPr="00BC1A1B" w:rsidR="00D65B1B">
        <w:t xml:space="preserve"> </w:t>
      </w:r>
      <w:r w:rsidRPr="00BC1A1B">
        <w:t>will</w:t>
      </w:r>
      <w:r w:rsidRPr="00BC1A1B" w:rsidR="00D65B1B">
        <w:t xml:space="preserve"> </w:t>
      </w:r>
      <w:r w:rsidRPr="00BC1A1B">
        <w:t>not.</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we</w:t>
      </w:r>
      <w:r w:rsidRPr="00BC1A1B" w:rsidR="00D65B1B">
        <w:t xml:space="preserve"> </w:t>
      </w:r>
      <w:r w:rsidRPr="00BC1A1B">
        <w:t>are</w:t>
      </w:r>
      <w:r w:rsidRPr="00BC1A1B" w:rsidR="00D65B1B">
        <w:t xml:space="preserve"> </w:t>
      </w:r>
      <w:r w:rsidRPr="00BC1A1B">
        <w:t>in</w:t>
      </w:r>
      <w:r w:rsidRPr="00BC1A1B" w:rsidR="00D65B1B">
        <w:t xml:space="preserve"> </w:t>
      </w:r>
      <w:r w:rsidRPr="00BC1A1B">
        <w:t>this</w:t>
      </w:r>
      <w:r w:rsidRPr="00BC1A1B" w:rsidR="00D65B1B">
        <w:t xml:space="preserve"> </w:t>
      </w:r>
      <w:r w:rsidRPr="00BC1A1B">
        <w:t>very</w:t>
      </w:r>
      <w:r w:rsidRPr="00BC1A1B" w:rsidR="00D65B1B">
        <w:t xml:space="preserve"> </w:t>
      </w:r>
      <w:r w:rsidRPr="00BC1A1B">
        <w:t>uncertain</w:t>
      </w:r>
      <w:r w:rsidRPr="00BC1A1B" w:rsidR="00D65B1B">
        <w:t xml:space="preserve"> </w:t>
      </w:r>
      <w:r w:rsidRPr="00BC1A1B">
        <w:t>position</w:t>
      </w:r>
      <w:r w:rsidRPr="00BC1A1B" w:rsidR="00D65B1B">
        <w:t xml:space="preserve"> </w:t>
      </w:r>
      <w:r w:rsidRPr="00BC1A1B">
        <w:t>as</w:t>
      </w:r>
      <w:r w:rsidRPr="00BC1A1B" w:rsidR="00D65B1B">
        <w:t xml:space="preserve"> </w:t>
      </w:r>
      <w:r w:rsidRPr="00BC1A1B">
        <w:t>to</w:t>
      </w:r>
      <w:r w:rsidRPr="00BC1A1B" w:rsidR="00D65B1B">
        <w:t xml:space="preserve"> </w:t>
      </w:r>
      <w:r w:rsidRPr="00BC1A1B">
        <w:t>what</w:t>
      </w:r>
      <w:r w:rsidRPr="00BC1A1B" w:rsidR="00D65B1B">
        <w:t xml:space="preserve"> </w:t>
      </w:r>
      <w:r w:rsidRPr="00BC1A1B">
        <w:t>that</w:t>
      </w:r>
      <w:r w:rsidRPr="00BC1A1B" w:rsidR="00D65B1B">
        <w:t xml:space="preserve"> </w:t>
      </w:r>
      <w:r w:rsidRPr="00BC1A1B">
        <w:t>impact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We</w:t>
      </w:r>
      <w:r w:rsidRPr="00BC1A1B" w:rsidR="00D65B1B">
        <w:t xml:space="preserve"> </w:t>
      </w:r>
      <w:r w:rsidRPr="00BC1A1B">
        <w:t>are</w:t>
      </w:r>
      <w:r w:rsidRPr="00BC1A1B" w:rsidR="00D65B1B">
        <w:t xml:space="preserve"> </w:t>
      </w:r>
      <w:r w:rsidRPr="00BC1A1B">
        <w:t>really</w:t>
      </w:r>
      <w:r w:rsidRPr="00BC1A1B" w:rsidR="00D65B1B">
        <w:t xml:space="preserve"> </w:t>
      </w:r>
      <w:r w:rsidRPr="00BC1A1B">
        <w:t>going</w:t>
      </w:r>
      <w:r w:rsidRPr="00BC1A1B" w:rsidR="00D65B1B">
        <w:t xml:space="preserve"> </w:t>
      </w:r>
      <w:r w:rsidRPr="00BC1A1B">
        <w:t>to</w:t>
      </w:r>
      <w:r w:rsidRPr="00BC1A1B" w:rsidR="00D65B1B">
        <w:t xml:space="preserve"> </w:t>
      </w:r>
      <w:r w:rsidRPr="00BC1A1B">
        <w:t>need</w:t>
      </w:r>
      <w:r w:rsidRPr="00BC1A1B" w:rsidR="00D65B1B">
        <w:t xml:space="preserve"> </w:t>
      </w:r>
      <w:r w:rsidRPr="00BC1A1B">
        <w:t>a</w:t>
      </w:r>
      <w:r w:rsidRPr="00BC1A1B" w:rsidR="00D65B1B">
        <w:t xml:space="preserve"> </w:t>
      </w:r>
      <w:r w:rsidRPr="00BC1A1B">
        <w:t>guarantee</w:t>
      </w:r>
      <w:r w:rsidRPr="00BC1A1B" w:rsidR="00D65B1B">
        <w:t xml:space="preserve"> </w:t>
      </w:r>
      <w:r w:rsidRPr="00BC1A1B">
        <w:t>around</w:t>
      </w:r>
      <w:r w:rsidRPr="00BC1A1B" w:rsidR="00D65B1B">
        <w:t xml:space="preserve"> </w:t>
      </w:r>
      <w:r w:rsidRPr="00BC1A1B">
        <w:t>that,</w:t>
      </w:r>
      <w:r w:rsidRPr="00BC1A1B" w:rsidR="00D65B1B">
        <w:t xml:space="preserve"> </w:t>
      </w:r>
      <w:r w:rsidRPr="00BC1A1B">
        <w:t>even</w:t>
      </w:r>
      <w:r w:rsidRPr="00BC1A1B" w:rsidR="00D65B1B">
        <w:t xml:space="preserve"> </w:t>
      </w:r>
      <w:r w:rsidRPr="00BC1A1B">
        <w:t>if</w:t>
      </w:r>
      <w:r w:rsidRPr="00BC1A1B" w:rsidR="00D65B1B">
        <w:t xml:space="preserve"> </w:t>
      </w:r>
      <w:r w:rsidRPr="00BC1A1B">
        <w:t>it</w:t>
      </w:r>
      <w:r w:rsidRPr="00BC1A1B" w:rsidR="00D65B1B">
        <w:t xml:space="preserve"> </w:t>
      </w:r>
      <w:r w:rsidRPr="00BC1A1B">
        <w:t>means</w:t>
      </w:r>
      <w:r w:rsidRPr="00BC1A1B" w:rsidR="00D65B1B">
        <w:t xml:space="preserve"> </w:t>
      </w:r>
      <w:r w:rsidRPr="00BC1A1B">
        <w:t>that</w:t>
      </w:r>
      <w:r w:rsidRPr="00BC1A1B" w:rsidR="00D65B1B">
        <w:t xml:space="preserve"> </w:t>
      </w:r>
      <w:r w:rsidRPr="00BC1A1B">
        <w:t>money</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come</w:t>
      </w:r>
      <w:r w:rsidRPr="00BC1A1B" w:rsidR="00D65B1B">
        <w:t xml:space="preserve"> </w:t>
      </w:r>
      <w:r w:rsidRPr="00BC1A1B">
        <w:t>in</w:t>
      </w:r>
      <w:r w:rsidRPr="00BC1A1B" w:rsidR="00D65B1B">
        <w:t xml:space="preserve"> </w:t>
      </w:r>
      <w:r w:rsidRPr="00BC1A1B">
        <w:t>later</w:t>
      </w:r>
      <w:r w:rsidRPr="00BC1A1B" w:rsidR="00D65B1B">
        <w:t xml:space="preserve"> </w:t>
      </w:r>
      <w:r w:rsidRPr="00BC1A1B">
        <w:t>when</w:t>
      </w:r>
      <w:r w:rsidRPr="00BC1A1B" w:rsidR="00D65B1B">
        <w:t xml:space="preserve"> </w:t>
      </w:r>
      <w:r w:rsidRPr="00BC1A1B">
        <w:t>we</w:t>
      </w:r>
      <w:r w:rsidRPr="00BC1A1B" w:rsidR="00D65B1B">
        <w:t xml:space="preserve"> </w:t>
      </w:r>
      <w:r w:rsidRPr="00BC1A1B">
        <w:t>can</w:t>
      </w:r>
      <w:r w:rsidRPr="00BC1A1B" w:rsidR="00D65B1B">
        <w:t xml:space="preserve"> </w:t>
      </w:r>
      <w:r w:rsidRPr="00BC1A1B">
        <w:t>see</w:t>
      </w:r>
      <w:r w:rsidRPr="00BC1A1B" w:rsidR="00D65B1B">
        <w:t xml:space="preserve"> </w:t>
      </w:r>
      <w:r w:rsidRPr="00BC1A1B">
        <w:t>the</w:t>
      </w:r>
      <w:r w:rsidRPr="00BC1A1B" w:rsidR="00D65B1B">
        <w:t xml:space="preserve"> </w:t>
      </w:r>
      <w:r w:rsidRPr="00BC1A1B">
        <w:t>effect,</w:t>
      </w:r>
      <w:r w:rsidRPr="00BC1A1B" w:rsidR="00D65B1B">
        <w:t xml:space="preserve"> </w:t>
      </w:r>
      <w:r w:rsidRPr="00BC1A1B">
        <w:t>for</w:t>
      </w:r>
      <w:r w:rsidRPr="00BC1A1B" w:rsidR="00D65B1B">
        <w:t xml:space="preserve"> </w:t>
      </w:r>
      <w:r w:rsidRPr="00BC1A1B">
        <w:t>our</w:t>
      </w:r>
      <w:r w:rsidRPr="00BC1A1B" w:rsidR="00D65B1B">
        <w:t xml:space="preserve"> </w:t>
      </w:r>
      <w:r w:rsidRPr="00BC1A1B">
        <w:t>planning</w:t>
      </w:r>
      <w:r w:rsidRPr="00BC1A1B" w:rsidR="00D65B1B">
        <w:t xml:space="preserve"> </w:t>
      </w:r>
      <w:r w:rsidRPr="00BC1A1B">
        <w:t>purposes</w:t>
      </w:r>
      <w:r w:rsidRPr="00BC1A1B" w:rsidR="00D65B1B">
        <w:t xml:space="preserve"> </w:t>
      </w:r>
      <w:r w:rsidRPr="00BC1A1B">
        <w:t>around</w:t>
      </w:r>
      <w:r w:rsidRPr="00BC1A1B" w:rsidR="00D65B1B">
        <w:t xml:space="preserve"> </w:t>
      </w:r>
      <w:r w:rsidRPr="00BC1A1B">
        <w:t>all</w:t>
      </w:r>
      <w:r w:rsidRPr="00BC1A1B" w:rsidR="00D65B1B">
        <w:t xml:space="preserve"> </w:t>
      </w:r>
      <w:r w:rsidRPr="00BC1A1B">
        <w:t>that.</w:t>
      </w:r>
    </w:p>
    <w:p w:rsidR="00D42F68" w:rsidRPr="00BC1A1B" w:rsidP="008F49E8">
      <w:pPr>
        <w:pStyle w:val="Answer"/>
      </w:pPr>
      <w:r w:rsidRPr="00BC1A1B">
        <w:t>There</w:t>
      </w:r>
      <w:r w:rsidRPr="00BC1A1B" w:rsidR="00D65B1B">
        <w:t xml:space="preserve"> </w:t>
      </w:r>
      <w:r w:rsidRPr="00BC1A1B">
        <w:t>has</w:t>
      </w:r>
      <w:r w:rsidRPr="00BC1A1B" w:rsidR="00D65B1B">
        <w:t xml:space="preserve"> </w:t>
      </w:r>
      <w:r w:rsidRPr="00BC1A1B">
        <w:t>been</w:t>
      </w:r>
      <w:r w:rsidRPr="00BC1A1B" w:rsidR="00D65B1B">
        <w:t xml:space="preserve"> </w:t>
      </w:r>
      <w:r w:rsidRPr="00BC1A1B">
        <w:t>a</w:t>
      </w:r>
      <w:r w:rsidRPr="00BC1A1B" w:rsidR="00D65B1B">
        <w:t xml:space="preserve"> </w:t>
      </w:r>
      <w:r w:rsidRPr="00BC1A1B">
        <w:t>tendency,</w:t>
      </w:r>
      <w:r w:rsidRPr="00BC1A1B" w:rsidR="00D65B1B">
        <w:t xml:space="preserve"> </w:t>
      </w:r>
      <w:r w:rsidRPr="00BC1A1B">
        <w:t>particularly</w:t>
      </w:r>
      <w:r w:rsidRPr="00BC1A1B" w:rsidR="00D65B1B">
        <w:t xml:space="preserve"> </w:t>
      </w:r>
      <w:r w:rsidRPr="00BC1A1B">
        <w:t>in</w:t>
      </w:r>
      <w:r w:rsidRPr="00BC1A1B" w:rsidR="00D65B1B">
        <w:t xml:space="preserve"> </w:t>
      </w:r>
      <w:r w:rsidRPr="00BC1A1B">
        <w:t>social</w:t>
      </w:r>
      <w:r w:rsidRPr="00BC1A1B" w:rsidR="00D65B1B">
        <w:t xml:space="preserve"> </w:t>
      </w:r>
      <w:r w:rsidRPr="00BC1A1B">
        <w:t>care</w:t>
      </w:r>
      <w:r w:rsidRPr="00BC1A1B" w:rsidR="00D65B1B">
        <w:t xml:space="preserve"> </w:t>
      </w:r>
      <w:r w:rsidRPr="00BC1A1B">
        <w:t>over</w:t>
      </w:r>
      <w:r w:rsidRPr="00BC1A1B" w:rsidR="00D65B1B">
        <w:t xml:space="preserve"> </w:t>
      </w:r>
      <w:r w:rsidRPr="00BC1A1B">
        <w:t>recent</w:t>
      </w:r>
      <w:r w:rsidRPr="00BC1A1B" w:rsidR="00D65B1B">
        <w:t xml:space="preserve"> </w:t>
      </w:r>
      <w:r w:rsidRPr="00BC1A1B">
        <w:t>years,</w:t>
      </w:r>
      <w:r w:rsidRPr="00BC1A1B" w:rsidR="00D65B1B">
        <w:t xml:space="preserve"> </w:t>
      </w:r>
      <w:r w:rsidRPr="00BC1A1B" w:rsidR="007E3DE9">
        <w:t xml:space="preserve">just </w:t>
      </w:r>
      <w:r w:rsidRPr="00BC1A1B">
        <w:t>to</w:t>
      </w:r>
      <w:r w:rsidRPr="00BC1A1B" w:rsidR="00D65B1B">
        <w:t xml:space="preserve"> </w:t>
      </w:r>
      <w:r w:rsidRPr="00BC1A1B">
        <w:t>put</w:t>
      </w:r>
      <w:r w:rsidRPr="00BC1A1B" w:rsidR="00D65B1B">
        <w:t xml:space="preserve"> </w:t>
      </w:r>
      <w:r w:rsidRPr="00BC1A1B">
        <w:t>up</w:t>
      </w:r>
      <w:r w:rsidRPr="00BC1A1B" w:rsidR="00D65B1B">
        <w:t xml:space="preserve"> </w:t>
      </w:r>
      <w:r w:rsidRPr="00BC1A1B">
        <w:t>your</w:t>
      </w:r>
      <w:r w:rsidRPr="00BC1A1B" w:rsidR="00D65B1B">
        <w:t xml:space="preserve"> </w:t>
      </w:r>
      <w:r w:rsidRPr="00BC1A1B">
        <w:t>council</w:t>
      </w:r>
      <w:r w:rsidRPr="00BC1A1B" w:rsidR="00D65B1B">
        <w:t xml:space="preserve"> </w:t>
      </w:r>
      <w:r w:rsidRPr="00BC1A1B">
        <w:t>tax</w:t>
      </w:r>
      <w:r w:rsidRPr="00BC1A1B" w:rsidR="00D65B1B">
        <w:t xml:space="preserve"> </w:t>
      </w:r>
      <w:r w:rsidRPr="00BC1A1B">
        <w:t>and</w:t>
      </w:r>
      <w:r w:rsidRPr="00BC1A1B" w:rsidR="00D65B1B">
        <w:t xml:space="preserve"> </w:t>
      </w:r>
      <w:r w:rsidRPr="00BC1A1B">
        <w:t>that</w:t>
      </w:r>
      <w:r w:rsidRPr="00BC1A1B" w:rsidR="00D65B1B">
        <w:t xml:space="preserve"> </w:t>
      </w:r>
      <w:r w:rsidRPr="00BC1A1B">
        <w:t>will</w:t>
      </w:r>
      <w:r w:rsidRPr="00BC1A1B" w:rsidR="00D65B1B">
        <w:t xml:space="preserve"> </w:t>
      </w:r>
      <w:r w:rsidRPr="00BC1A1B">
        <w:t>solve</w:t>
      </w:r>
      <w:r w:rsidRPr="00BC1A1B" w:rsidR="00D65B1B">
        <w:t xml:space="preserve"> </w:t>
      </w:r>
      <w:r w:rsidRPr="00BC1A1B">
        <w:t>part</w:t>
      </w:r>
      <w:r w:rsidRPr="00BC1A1B" w:rsidR="00D65B1B">
        <w:t xml:space="preserve"> </w:t>
      </w:r>
      <w:r w:rsidRPr="00BC1A1B">
        <w:t>of</w:t>
      </w:r>
      <w:r w:rsidRPr="00BC1A1B" w:rsidR="00D65B1B">
        <w:t xml:space="preserve"> </w:t>
      </w:r>
      <w:r w:rsidRPr="00BC1A1B">
        <w:t>your</w:t>
      </w:r>
      <w:r w:rsidRPr="00BC1A1B" w:rsidR="00D65B1B">
        <w:t xml:space="preserve"> </w:t>
      </w:r>
      <w:r w:rsidRPr="00BC1A1B">
        <w:t>problem.</w:t>
      </w:r>
      <w:r w:rsidRPr="00BC1A1B" w:rsidR="00D65B1B">
        <w:t xml:space="preserve"> </w:t>
      </w:r>
      <w:r w:rsidRPr="00BC1A1B">
        <w:t>For</w:t>
      </w:r>
      <w:r w:rsidRPr="00BC1A1B" w:rsidR="00D65B1B">
        <w:t xml:space="preserve"> </w:t>
      </w:r>
      <w:r w:rsidRPr="00BC1A1B">
        <w:t>the</w:t>
      </w:r>
      <w:r w:rsidRPr="00BC1A1B" w:rsidR="00D65B1B">
        <w:t xml:space="preserve"> </w:t>
      </w:r>
      <w:r w:rsidRPr="00BC1A1B">
        <w:t>poorest</w:t>
      </w:r>
      <w:r w:rsidRPr="00BC1A1B" w:rsidR="00D65B1B">
        <w:t xml:space="preserve"> </w:t>
      </w:r>
      <w:r w:rsidRPr="00BC1A1B">
        <w:t>communities,</w:t>
      </w:r>
      <w:r w:rsidRPr="00BC1A1B" w:rsidR="00D65B1B">
        <w:t xml:space="preserve"> </w:t>
      </w:r>
      <w:r w:rsidRPr="00BC1A1B">
        <w:t>we</w:t>
      </w:r>
      <w:r w:rsidRPr="00BC1A1B" w:rsidR="00D65B1B">
        <w:t xml:space="preserve"> </w:t>
      </w:r>
      <w:r w:rsidRPr="00BC1A1B">
        <w:t>are</w:t>
      </w:r>
      <w:r w:rsidRPr="00BC1A1B" w:rsidR="00D65B1B">
        <w:t xml:space="preserve"> </w:t>
      </w:r>
      <w:r w:rsidRPr="00BC1A1B">
        <w:t>just</w:t>
      </w:r>
      <w:r w:rsidRPr="00BC1A1B" w:rsidR="00D65B1B">
        <w:t xml:space="preserve"> </w:t>
      </w:r>
      <w:r w:rsidRPr="00BC1A1B">
        <w:t>getting</w:t>
      </w:r>
      <w:r w:rsidRPr="00BC1A1B" w:rsidR="00D65B1B">
        <w:t xml:space="preserve"> </w:t>
      </w:r>
      <w:r w:rsidRPr="00BC1A1B">
        <w:t>the</w:t>
      </w:r>
      <w:r w:rsidRPr="00BC1A1B" w:rsidR="00D65B1B">
        <w:t xml:space="preserve"> </w:t>
      </w:r>
      <w:r w:rsidRPr="00BC1A1B">
        <w:t>poor</w:t>
      </w:r>
      <w:r w:rsidRPr="00BC1A1B" w:rsidR="00D65B1B">
        <w:t xml:space="preserve"> </w:t>
      </w:r>
      <w:r w:rsidRPr="00BC1A1B">
        <w:t>subsidising</w:t>
      </w:r>
      <w:r w:rsidRPr="00BC1A1B" w:rsidR="00D65B1B">
        <w:t xml:space="preserve"> </w:t>
      </w:r>
      <w:r w:rsidRPr="00BC1A1B">
        <w:t>the</w:t>
      </w:r>
      <w:r w:rsidRPr="00BC1A1B" w:rsidR="00D65B1B">
        <w:t xml:space="preserve"> </w:t>
      </w:r>
      <w:r w:rsidRPr="00BC1A1B">
        <w:t>poorest.</w:t>
      </w:r>
      <w:r w:rsidRPr="00BC1A1B" w:rsidR="00D65B1B">
        <w:t xml:space="preserve"> </w:t>
      </w:r>
      <w:r w:rsidRPr="00BC1A1B">
        <w:t>That</w:t>
      </w:r>
      <w:r w:rsidRPr="00BC1A1B" w:rsidR="00D65B1B">
        <w:t xml:space="preserve"> </w:t>
      </w:r>
      <w:r w:rsidRPr="00BC1A1B">
        <w:t>is</w:t>
      </w:r>
      <w:r w:rsidRPr="00BC1A1B" w:rsidR="00D65B1B">
        <w:t xml:space="preserve"> </w:t>
      </w:r>
      <w:r w:rsidRPr="00BC1A1B">
        <w:t>not</w:t>
      </w:r>
      <w:r w:rsidRPr="00BC1A1B" w:rsidR="00D65B1B">
        <w:t xml:space="preserve"> </w:t>
      </w:r>
      <w:r w:rsidRPr="00BC1A1B">
        <w:t>a</w:t>
      </w:r>
      <w:r w:rsidRPr="00BC1A1B" w:rsidR="00D65B1B">
        <w:t xml:space="preserve"> </w:t>
      </w:r>
      <w:r w:rsidRPr="00BC1A1B">
        <w:t>solution</w:t>
      </w:r>
      <w:r w:rsidRPr="00BC1A1B" w:rsidR="00D65B1B">
        <w:t xml:space="preserve"> </w:t>
      </w:r>
      <w:r w:rsidRPr="00BC1A1B">
        <w:t>for</w:t>
      </w:r>
      <w:r w:rsidRPr="00BC1A1B" w:rsidR="00D65B1B">
        <w:t xml:space="preserve"> </w:t>
      </w:r>
      <w:r w:rsidRPr="00BC1A1B">
        <w:t>us</w:t>
      </w:r>
      <w:r w:rsidRPr="00BC1A1B" w:rsidR="00D65B1B">
        <w:t xml:space="preserve"> </w:t>
      </w:r>
      <w:r w:rsidRPr="00BC1A1B">
        <w:t>when</w:t>
      </w:r>
      <w:r w:rsidRPr="00BC1A1B" w:rsidR="00D65B1B">
        <w:t xml:space="preserve"> </w:t>
      </w:r>
      <w:r w:rsidRPr="00BC1A1B">
        <w:t>we</w:t>
      </w:r>
      <w:r w:rsidRPr="00BC1A1B" w:rsidR="00D65B1B">
        <w:t xml:space="preserve"> </w:t>
      </w:r>
      <w:r w:rsidRPr="00BC1A1B">
        <w:t>have</w:t>
      </w:r>
      <w:r w:rsidRPr="00BC1A1B" w:rsidR="00D65B1B">
        <w:t xml:space="preserve"> </w:t>
      </w:r>
      <w:r w:rsidRPr="00BC1A1B">
        <w:t>very</w:t>
      </w:r>
      <w:r w:rsidRPr="00BC1A1B" w:rsidR="00D65B1B">
        <w:t xml:space="preserve"> </w:t>
      </w:r>
      <w:r w:rsidRPr="00BC1A1B">
        <w:t>weak</w:t>
      </w:r>
      <w:r w:rsidRPr="00BC1A1B" w:rsidR="00D65B1B">
        <w:t xml:space="preserve"> </w:t>
      </w:r>
      <w:r w:rsidRPr="00BC1A1B">
        <w:t>council</w:t>
      </w:r>
      <w:r w:rsidRPr="00BC1A1B" w:rsidR="00D65B1B">
        <w:t xml:space="preserve"> </w:t>
      </w:r>
      <w:r w:rsidRPr="00BC1A1B">
        <w:t>tax</w:t>
      </w:r>
      <w:r w:rsidRPr="00BC1A1B" w:rsidR="00D65B1B">
        <w:t xml:space="preserve"> </w:t>
      </w:r>
      <w:r w:rsidRPr="00BC1A1B">
        <w:t>basis.</w:t>
      </w:r>
      <w:r w:rsidRPr="00BC1A1B" w:rsidR="00D65B1B">
        <w:t xml:space="preserve"> </w:t>
      </w:r>
      <w:r w:rsidRPr="00BC1A1B">
        <w:t>It</w:t>
      </w:r>
      <w:r w:rsidRPr="00BC1A1B" w:rsidR="00D65B1B">
        <w:t xml:space="preserve"> </w:t>
      </w:r>
      <w:r w:rsidRPr="00BC1A1B">
        <w:t>does</w:t>
      </w:r>
      <w:r w:rsidRPr="00BC1A1B" w:rsidR="00D65B1B">
        <w:t xml:space="preserve"> </w:t>
      </w:r>
      <w:r w:rsidRPr="00BC1A1B">
        <w:t>not</w:t>
      </w:r>
      <w:r w:rsidRPr="00BC1A1B" w:rsidR="00D65B1B">
        <w:t xml:space="preserve"> </w:t>
      </w:r>
      <w:r w:rsidRPr="00BC1A1B">
        <w:t>resolve</w:t>
      </w:r>
      <w:r w:rsidRPr="00BC1A1B" w:rsidR="00D65B1B">
        <w:t xml:space="preserve"> </w:t>
      </w:r>
      <w:r w:rsidRPr="00BC1A1B">
        <w:t>the</w:t>
      </w:r>
      <w:r w:rsidRPr="00BC1A1B" w:rsidR="00D65B1B">
        <w:t xml:space="preserve"> </w:t>
      </w:r>
      <w:r w:rsidRPr="00BC1A1B">
        <w:t>problem.</w:t>
      </w:r>
      <w:r w:rsidRPr="00BC1A1B" w:rsidR="00D65B1B">
        <w:t xml:space="preserve"> </w:t>
      </w:r>
    </w:p>
    <w:p w:rsidR="008F49E8" w:rsidRPr="00BC1A1B" w:rsidP="008F49E8">
      <w:pPr>
        <w:pStyle w:val="Answer"/>
      </w:pPr>
      <w:r w:rsidRPr="00BC1A1B">
        <w:t>On</w:t>
      </w:r>
      <w:r w:rsidRPr="00BC1A1B" w:rsidR="00D65B1B">
        <w:t xml:space="preserve"> </w:t>
      </w:r>
      <w:r w:rsidRPr="00BC1A1B">
        <w:t>leisure</w:t>
      </w:r>
      <w:r w:rsidRPr="00BC1A1B" w:rsidR="00D65B1B">
        <w:t xml:space="preserve"> </w:t>
      </w:r>
      <w:r w:rsidRPr="00BC1A1B">
        <w:t>facilities</w:t>
      </w:r>
      <w:r w:rsidRPr="00BC1A1B" w:rsidR="00D42F68">
        <w:t xml:space="preserve"> and</w:t>
      </w:r>
      <w:r w:rsidRPr="00BC1A1B" w:rsidR="00D65B1B">
        <w:t xml:space="preserve"> </w:t>
      </w:r>
      <w:r w:rsidRPr="00BC1A1B">
        <w:t>that</w:t>
      </w:r>
      <w:r w:rsidRPr="00BC1A1B" w:rsidR="00D65B1B">
        <w:t xml:space="preserve"> </w:t>
      </w:r>
      <w:r w:rsidRPr="00BC1A1B">
        <w:t>£100</w:t>
      </w:r>
      <w:r w:rsidRPr="00BC1A1B" w:rsidR="00D65B1B">
        <w:t xml:space="preserve"> </w:t>
      </w:r>
      <w:r w:rsidRPr="00BC1A1B">
        <w:t>million</w:t>
      </w:r>
      <w:r w:rsidRPr="00BC1A1B" w:rsidR="00D65B1B">
        <w:t xml:space="preserve"> </w:t>
      </w:r>
      <w:r w:rsidRPr="00BC1A1B">
        <w:t>for</w:t>
      </w:r>
      <w:r w:rsidRPr="00BC1A1B" w:rsidR="00D65B1B">
        <w:t xml:space="preserve"> </w:t>
      </w:r>
      <w:r w:rsidRPr="00BC1A1B">
        <w:t>trusts,</w:t>
      </w:r>
      <w:r w:rsidRPr="00BC1A1B" w:rsidR="00D65B1B">
        <w:t xml:space="preserve"> </w:t>
      </w:r>
      <w:r w:rsidRPr="00BC1A1B" w:rsidR="00D42F68">
        <w:t xml:space="preserve">my authority has a trust so what we get from that is going to be very welcome, but </w:t>
      </w:r>
      <w:r w:rsidRPr="00BC1A1B">
        <w:t>we</w:t>
      </w:r>
      <w:r w:rsidRPr="00BC1A1B" w:rsidR="00D65B1B">
        <w:t xml:space="preserve"> </w:t>
      </w:r>
      <w:r w:rsidRPr="00BC1A1B">
        <w:t>are</w:t>
      </w:r>
      <w:r w:rsidRPr="00BC1A1B" w:rsidR="00D65B1B">
        <w:t xml:space="preserve"> </w:t>
      </w:r>
      <w:r w:rsidRPr="00BC1A1B">
        <w:t>not</w:t>
      </w:r>
      <w:r w:rsidRPr="00BC1A1B" w:rsidR="00D65B1B">
        <w:t xml:space="preserve"> </w:t>
      </w:r>
      <w:r w:rsidRPr="00BC1A1B">
        <w:t>sure</w:t>
      </w:r>
      <w:r w:rsidRPr="00BC1A1B" w:rsidR="00D65B1B">
        <w:t xml:space="preserve"> </w:t>
      </w:r>
      <w:r w:rsidRPr="00BC1A1B">
        <w:t>about</w:t>
      </w:r>
      <w:r w:rsidRPr="00BC1A1B" w:rsidR="00D65B1B">
        <w:t xml:space="preserve"> </w:t>
      </w:r>
      <w:r w:rsidRPr="00BC1A1B">
        <w:t>the</w:t>
      </w:r>
      <w:r w:rsidRPr="00BC1A1B" w:rsidR="00D65B1B">
        <w:t xml:space="preserve"> </w:t>
      </w:r>
      <w:r w:rsidRPr="00BC1A1B">
        <w:t>distribution</w:t>
      </w:r>
      <w:r w:rsidRPr="00BC1A1B" w:rsidR="00D65B1B">
        <w:t xml:space="preserve"> </w:t>
      </w:r>
      <w:r w:rsidRPr="00BC1A1B">
        <w:t>of</w:t>
      </w:r>
      <w:r w:rsidRPr="00BC1A1B" w:rsidR="00D65B1B">
        <w:t xml:space="preserve"> </w:t>
      </w:r>
      <w:r w:rsidRPr="00BC1A1B">
        <w:t>that</w:t>
      </w:r>
      <w:r w:rsidRPr="00BC1A1B" w:rsidR="00D42F68">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question</w:t>
      </w:r>
      <w:r w:rsidRPr="00BC1A1B" w:rsidR="00D65B1B">
        <w:t xml:space="preserve"> </w:t>
      </w:r>
      <w:r w:rsidRPr="00BC1A1B">
        <w:t>mark</w:t>
      </w:r>
      <w:r w:rsidRPr="00BC1A1B" w:rsidR="00D65B1B">
        <w:t xml:space="preserve"> </w:t>
      </w:r>
      <w:r w:rsidRPr="00BC1A1B">
        <w:t>about</w:t>
      </w:r>
      <w:r w:rsidRPr="00BC1A1B" w:rsidR="00D65B1B">
        <w:t xml:space="preserve"> </w:t>
      </w:r>
      <w:r w:rsidRPr="00BC1A1B">
        <w:t>how</w:t>
      </w:r>
      <w:r w:rsidRPr="00BC1A1B" w:rsidR="00D65B1B">
        <w:t xml:space="preserve"> </w:t>
      </w:r>
      <w:r w:rsidRPr="00BC1A1B">
        <w:t>that</w:t>
      </w:r>
      <w:r w:rsidRPr="00BC1A1B" w:rsidR="00D65B1B">
        <w:t xml:space="preserve"> </w:t>
      </w:r>
      <w:r w:rsidRPr="00BC1A1B">
        <w:t>will</w:t>
      </w:r>
      <w:r w:rsidRPr="00BC1A1B" w:rsidR="00D65B1B">
        <w:t xml:space="preserve"> </w:t>
      </w:r>
      <w:r w:rsidRPr="00BC1A1B">
        <w:t>work</w:t>
      </w:r>
      <w:r w:rsidRPr="00BC1A1B" w:rsidR="00D65B1B">
        <w:t xml:space="preserve"> </w:t>
      </w:r>
      <w:r w:rsidRPr="00BC1A1B">
        <w:t>and</w:t>
      </w:r>
      <w:r w:rsidRPr="00BC1A1B" w:rsidR="00D65B1B">
        <w:t xml:space="preserve"> </w:t>
      </w:r>
      <w:r w:rsidRPr="00BC1A1B">
        <w:t>where</w:t>
      </w:r>
      <w:r w:rsidRPr="00BC1A1B" w:rsidR="00D65B1B">
        <w:t xml:space="preserve"> </w:t>
      </w:r>
      <w:r w:rsidR="007E3DE9">
        <w:t>it</w:t>
      </w:r>
      <w:r w:rsidRPr="00BC1A1B" w:rsidR="00D65B1B">
        <w:t xml:space="preserve"> </w:t>
      </w:r>
      <w:r w:rsidRPr="00BC1A1B">
        <w:t>will</w:t>
      </w:r>
      <w:r w:rsidRPr="00BC1A1B" w:rsidR="00D65B1B">
        <w:t xml:space="preserve"> </w:t>
      </w:r>
      <w:r w:rsidRPr="00BC1A1B">
        <w:t>go.</w:t>
      </w:r>
      <w:r w:rsidRPr="00BC1A1B" w:rsidR="00D65B1B">
        <w:t xml:space="preserve"> </w:t>
      </w:r>
      <w:r w:rsidRPr="00BC1A1B">
        <w:t>Again,</w:t>
      </w:r>
      <w:r w:rsidRPr="00BC1A1B" w:rsidR="00D65B1B">
        <w:t xml:space="preserve"> </w:t>
      </w:r>
      <w:r w:rsidRPr="00BC1A1B">
        <w:t>that</w:t>
      </w:r>
      <w:r w:rsidRPr="00BC1A1B" w:rsidR="00D65B1B">
        <w:t xml:space="preserve"> </w:t>
      </w:r>
      <w:r w:rsidRPr="00BC1A1B">
        <w:t>will</w:t>
      </w:r>
      <w:r w:rsidRPr="00BC1A1B" w:rsidR="00D65B1B">
        <w:t xml:space="preserve"> </w:t>
      </w:r>
      <w:r w:rsidRPr="00BC1A1B">
        <w:t>only</w:t>
      </w:r>
      <w:r w:rsidRPr="00BC1A1B" w:rsidR="00D65B1B">
        <w:t xml:space="preserve"> </w:t>
      </w:r>
      <w:r w:rsidRPr="00BC1A1B">
        <w:t>tend</w:t>
      </w:r>
      <w:r w:rsidRPr="00BC1A1B" w:rsidR="00D65B1B">
        <w:t xml:space="preserve"> </w:t>
      </w:r>
      <w:r w:rsidRPr="00BC1A1B">
        <w:t>to</w:t>
      </w:r>
      <w:r w:rsidRPr="00BC1A1B" w:rsidR="00D65B1B">
        <w:t xml:space="preserve"> </w:t>
      </w:r>
      <w:r w:rsidRPr="00BC1A1B">
        <w:t>cover</w:t>
      </w:r>
      <w:r w:rsidRPr="00BC1A1B" w:rsidR="00D65B1B">
        <w:t xml:space="preserve"> </w:t>
      </w:r>
      <w:r w:rsidRPr="00BC1A1B">
        <w:t>the</w:t>
      </w:r>
      <w:r w:rsidRPr="00BC1A1B" w:rsidR="00D65B1B">
        <w:t xml:space="preserve"> </w:t>
      </w:r>
      <w:r w:rsidRPr="00BC1A1B">
        <w:t>current</w:t>
      </w:r>
      <w:r w:rsidRPr="00BC1A1B" w:rsidR="00D65B1B">
        <w:t xml:space="preserve"> </w:t>
      </w:r>
      <w:r w:rsidRPr="00BC1A1B">
        <w:t>financial</w:t>
      </w:r>
      <w:r w:rsidRPr="00BC1A1B" w:rsidR="00D65B1B">
        <w:t xml:space="preserve"> </w:t>
      </w:r>
      <w:r w:rsidRPr="00BC1A1B">
        <w:t>year,</w:t>
      </w:r>
      <w:r w:rsidRPr="00BC1A1B" w:rsidR="00D65B1B">
        <w:t xml:space="preserve"> </w:t>
      </w:r>
      <w:r w:rsidRPr="00BC1A1B">
        <w:t>so,</w:t>
      </w:r>
      <w:r w:rsidRPr="00BC1A1B" w:rsidR="00D65B1B">
        <w:t xml:space="preserve"> </w:t>
      </w:r>
      <w:r w:rsidRPr="00BC1A1B">
        <w:t>on</w:t>
      </w:r>
      <w:r w:rsidRPr="00BC1A1B" w:rsidR="00D65B1B">
        <w:t xml:space="preserve"> </w:t>
      </w:r>
      <w:r w:rsidRPr="00BC1A1B">
        <w:t>fees</w:t>
      </w:r>
      <w:r w:rsidRPr="00BC1A1B" w:rsidR="00D65B1B">
        <w:t xml:space="preserve"> </w:t>
      </w:r>
      <w:r w:rsidRPr="00BC1A1B">
        <w:t>and</w:t>
      </w:r>
      <w:r w:rsidRPr="00BC1A1B" w:rsidR="00D65B1B">
        <w:t xml:space="preserve"> </w:t>
      </w:r>
      <w:r w:rsidRPr="00BC1A1B">
        <w:t>charges,</w:t>
      </w:r>
      <w:r w:rsidRPr="00BC1A1B" w:rsidR="00D65B1B">
        <w:t xml:space="preserve"> </w:t>
      </w:r>
      <w:r w:rsidRPr="00BC1A1B">
        <w:t>again,</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know</w:t>
      </w:r>
      <w:r w:rsidRPr="00BC1A1B" w:rsidR="00D65B1B">
        <w:t xml:space="preserve"> </w:t>
      </w:r>
      <w:r w:rsidRPr="00BC1A1B">
        <w:t>what</w:t>
      </w:r>
      <w:r w:rsidRPr="00BC1A1B" w:rsidR="00D65B1B">
        <w:t xml:space="preserve"> </w:t>
      </w:r>
      <w:r w:rsidRPr="00BC1A1B">
        <w:t>the</w:t>
      </w:r>
      <w:r w:rsidRPr="00BC1A1B" w:rsidR="00D65B1B">
        <w:t xml:space="preserve"> </w:t>
      </w:r>
      <w:r w:rsidRPr="00BC1A1B">
        <w:t>recovery</w:t>
      </w:r>
      <w:r w:rsidRPr="00BC1A1B" w:rsidR="00D65B1B">
        <w:t xml:space="preserve"> </w:t>
      </w:r>
      <w:r w:rsidRPr="00BC1A1B">
        <w:t>programme</w:t>
      </w:r>
      <w:r w:rsidRPr="00BC1A1B" w:rsidR="00D65B1B">
        <w:t xml:space="preserve"> </w:t>
      </w:r>
      <w:r w:rsidRPr="00BC1A1B">
        <w:t>for</w:t>
      </w:r>
      <w:r w:rsidRPr="00BC1A1B" w:rsidR="00D65B1B">
        <w:t xml:space="preserve"> </w:t>
      </w:r>
      <w:r w:rsidRPr="00BC1A1B">
        <w:t>that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How</w:t>
      </w:r>
      <w:r w:rsidRPr="00BC1A1B" w:rsidR="00D65B1B">
        <w:t xml:space="preserve"> </w:t>
      </w:r>
      <w:r w:rsidRPr="00BC1A1B">
        <w:t>quickly</w:t>
      </w:r>
      <w:r w:rsidRPr="00BC1A1B" w:rsidR="00D65B1B">
        <w:t xml:space="preserve"> </w:t>
      </w:r>
      <w:r w:rsidRPr="00BC1A1B">
        <w:t>will</w:t>
      </w:r>
      <w:r w:rsidRPr="00BC1A1B" w:rsidR="00D65B1B">
        <w:t xml:space="preserve"> </w:t>
      </w:r>
      <w:r w:rsidRPr="00BC1A1B">
        <w:t>people</w:t>
      </w:r>
      <w:r w:rsidRPr="00BC1A1B" w:rsidR="00D65B1B">
        <w:t xml:space="preserve"> </w:t>
      </w:r>
      <w:r w:rsidRPr="00BC1A1B">
        <w:t>get</w:t>
      </w:r>
      <w:r w:rsidRPr="00BC1A1B" w:rsidR="00D65B1B">
        <w:t xml:space="preserve"> </w:t>
      </w:r>
      <w:r w:rsidRPr="00BC1A1B">
        <w:t>back</w:t>
      </w:r>
      <w:r w:rsidRPr="00BC1A1B" w:rsidR="00D65B1B">
        <w:t xml:space="preserve"> </w:t>
      </w:r>
      <w:r w:rsidRPr="00BC1A1B">
        <w:t>into</w:t>
      </w:r>
      <w:r w:rsidRPr="00BC1A1B" w:rsidR="00D65B1B">
        <w:t xml:space="preserve"> </w:t>
      </w:r>
      <w:r w:rsidRPr="00BC1A1B">
        <w:t>using</w:t>
      </w:r>
      <w:r w:rsidRPr="00BC1A1B" w:rsidR="00D65B1B">
        <w:t xml:space="preserve"> </w:t>
      </w:r>
      <w:r w:rsidRPr="00BC1A1B">
        <w:t>those</w:t>
      </w:r>
      <w:r w:rsidRPr="00BC1A1B" w:rsidR="00D65B1B">
        <w:t xml:space="preserve"> </w:t>
      </w:r>
      <w:r w:rsidRPr="00BC1A1B">
        <w:t>facilities?</w:t>
      </w:r>
      <w:r w:rsidRPr="00BC1A1B" w:rsidR="00D65B1B">
        <w:t xml:space="preserve"> </w:t>
      </w:r>
      <w:r w:rsidRPr="00BC1A1B">
        <w:t>How</w:t>
      </w:r>
      <w:r w:rsidRPr="00BC1A1B" w:rsidR="00D65B1B">
        <w:t xml:space="preserve"> </w:t>
      </w:r>
      <w:r w:rsidRPr="00BC1A1B">
        <w:t>quickly</w:t>
      </w:r>
      <w:r w:rsidRPr="00BC1A1B" w:rsidR="00D65B1B">
        <w:t xml:space="preserve"> </w:t>
      </w:r>
      <w:r w:rsidRPr="00BC1A1B">
        <w:t>can</w:t>
      </w:r>
      <w:r w:rsidRPr="00BC1A1B" w:rsidR="00D65B1B">
        <w:t xml:space="preserve"> </w:t>
      </w:r>
      <w:r w:rsidRPr="00BC1A1B">
        <w:t>councils</w:t>
      </w:r>
      <w:r w:rsidRPr="00BC1A1B" w:rsidR="00D65B1B">
        <w:t xml:space="preserve"> </w:t>
      </w:r>
      <w:r w:rsidRPr="00BC1A1B">
        <w:t>get</w:t>
      </w:r>
      <w:r w:rsidRPr="00BC1A1B" w:rsidR="00D65B1B">
        <w:t xml:space="preserve"> </w:t>
      </w:r>
      <w:r w:rsidRPr="00BC1A1B">
        <w:t>some</w:t>
      </w:r>
      <w:r w:rsidRPr="00BC1A1B" w:rsidR="00D65B1B">
        <w:t xml:space="preserve"> </w:t>
      </w:r>
      <w:r w:rsidRPr="00BC1A1B">
        <w:t>of</w:t>
      </w:r>
      <w:r w:rsidRPr="00BC1A1B" w:rsidR="00D65B1B">
        <w:t xml:space="preserve"> </w:t>
      </w:r>
      <w:r w:rsidRPr="00BC1A1B">
        <w:t>these</w:t>
      </w:r>
      <w:r w:rsidRPr="00BC1A1B" w:rsidR="00D65B1B">
        <w:t xml:space="preserve"> </w:t>
      </w:r>
      <w:r w:rsidRPr="00BC1A1B">
        <w:t>things</w:t>
      </w:r>
      <w:r w:rsidRPr="00BC1A1B" w:rsidR="00D65B1B">
        <w:t xml:space="preserve"> </w:t>
      </w:r>
      <w:r w:rsidRPr="00BC1A1B">
        <w:t>back?</w:t>
      </w:r>
    </w:p>
    <w:p w:rsidR="008F49E8" w:rsidRPr="00BC1A1B" w:rsidP="008F49E8">
      <w:pPr>
        <w:pStyle w:val="Answer"/>
      </w:pPr>
      <w:r w:rsidRPr="00BC1A1B">
        <w:t>For</w:t>
      </w:r>
      <w:r w:rsidRPr="00BC1A1B" w:rsidR="00D65B1B">
        <w:t xml:space="preserve"> </w:t>
      </w:r>
      <w:r w:rsidRPr="00BC1A1B">
        <w:t>next</w:t>
      </w:r>
      <w:r w:rsidRPr="00BC1A1B" w:rsidR="00D65B1B">
        <w:t xml:space="preserve"> </w:t>
      </w:r>
      <w:r w:rsidRPr="00BC1A1B">
        <w:t>year</w:t>
      </w:r>
      <w:r w:rsidRPr="00BC1A1B" w:rsidR="00D65B1B">
        <w:t xml:space="preserve"> </w:t>
      </w:r>
      <w:r w:rsidRPr="00BC1A1B">
        <w:t>in</w:t>
      </w:r>
      <w:r w:rsidRPr="00BC1A1B" w:rsidR="00D65B1B">
        <w:t xml:space="preserve"> </w:t>
      </w:r>
      <w:r w:rsidRPr="00BC1A1B">
        <w:t>particular,</w:t>
      </w:r>
      <w:r w:rsidRPr="00BC1A1B" w:rsidR="00D65B1B">
        <w:t xml:space="preserve"> </w:t>
      </w:r>
      <w:r w:rsidRPr="00BC1A1B" w:rsidR="00D42F68">
        <w:t>though</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just</w:t>
      </w:r>
      <w:r w:rsidRPr="00BC1A1B" w:rsidR="00D65B1B">
        <w:t xml:space="preserve"> </w:t>
      </w:r>
      <w:r w:rsidRPr="00BC1A1B">
        <w:t>next</w:t>
      </w:r>
      <w:r w:rsidRPr="00BC1A1B" w:rsidR="00D65B1B">
        <w:t xml:space="preserve"> </w:t>
      </w:r>
      <w:r w:rsidRPr="00BC1A1B">
        <w:t>year,</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need</w:t>
      </w:r>
      <w:r w:rsidRPr="00BC1A1B" w:rsidR="00D65B1B">
        <w:t xml:space="preserve"> </w:t>
      </w:r>
      <w:r w:rsidRPr="00BC1A1B">
        <w:t>that</w:t>
      </w:r>
      <w:r w:rsidRPr="00BC1A1B" w:rsidR="00D65B1B">
        <w:t xml:space="preserve"> </w:t>
      </w:r>
      <w:r w:rsidRPr="00BC1A1B">
        <w:t>spending</w:t>
      </w:r>
      <w:r w:rsidRPr="00BC1A1B" w:rsidR="00D65B1B">
        <w:t xml:space="preserve"> </w:t>
      </w:r>
      <w:r w:rsidRPr="00BC1A1B">
        <w:t>review</w:t>
      </w:r>
      <w:r w:rsidRPr="00BC1A1B" w:rsidR="00D65B1B">
        <w:t xml:space="preserve"> </w:t>
      </w:r>
      <w:r w:rsidRPr="00BC1A1B">
        <w:t>to</w:t>
      </w:r>
      <w:r w:rsidRPr="00BC1A1B" w:rsidR="00D65B1B">
        <w:t xml:space="preserve"> </w:t>
      </w:r>
      <w:r w:rsidRPr="00BC1A1B">
        <w:t>give</w:t>
      </w:r>
      <w:r w:rsidRPr="00BC1A1B" w:rsidR="00D65B1B">
        <w:t xml:space="preserve"> </w:t>
      </w:r>
      <w:r w:rsidRPr="00BC1A1B">
        <w:t>us</w:t>
      </w:r>
      <w:r w:rsidRPr="00BC1A1B" w:rsidR="00D65B1B">
        <w:t xml:space="preserve"> </w:t>
      </w:r>
      <w:r w:rsidRPr="00BC1A1B">
        <w:t>cover</w:t>
      </w:r>
      <w:r w:rsidRPr="00BC1A1B" w:rsidR="00D65B1B">
        <w:t xml:space="preserve"> </w:t>
      </w:r>
      <w:r w:rsidRPr="00BC1A1B">
        <w:t>in</w:t>
      </w:r>
      <w:r w:rsidRPr="00BC1A1B" w:rsidR="00D65B1B">
        <w:t xml:space="preserve"> </w:t>
      </w:r>
      <w:r w:rsidRPr="00BC1A1B">
        <w:t>those</w:t>
      </w:r>
      <w:r w:rsidRPr="00BC1A1B" w:rsidR="00D65B1B">
        <w:t xml:space="preserve"> </w:t>
      </w:r>
      <w:r w:rsidRPr="00BC1A1B">
        <w:t>areas</w:t>
      </w:r>
      <w:r w:rsidRPr="00BC1A1B" w:rsidR="0023774B">
        <w:t>,</w:t>
      </w:r>
      <w:r w:rsidRPr="00BC1A1B" w:rsidR="00D65B1B">
        <w:t xml:space="preserve"> </w:t>
      </w:r>
      <w:r w:rsidRPr="00BC1A1B">
        <w:t>or</w:t>
      </w:r>
      <w:r w:rsidRPr="00BC1A1B" w:rsidR="00D65B1B">
        <w:t xml:space="preserve"> </w:t>
      </w:r>
      <w:r w:rsidRPr="00BC1A1B">
        <w:t>I</w:t>
      </w:r>
      <w:r w:rsidRPr="00BC1A1B" w:rsidR="00D65B1B">
        <w:t xml:space="preserve"> </w:t>
      </w:r>
      <w:r w:rsidRPr="00BC1A1B">
        <w:t>am</w:t>
      </w:r>
      <w:r w:rsidRPr="00BC1A1B" w:rsidR="00D65B1B">
        <w:t xml:space="preserve"> </w:t>
      </w:r>
      <w:r w:rsidRPr="00BC1A1B">
        <w:t>afraid</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find</w:t>
      </w:r>
      <w:r w:rsidRPr="00BC1A1B" w:rsidR="00D65B1B">
        <w:t xml:space="preserve"> </w:t>
      </w:r>
      <w:r w:rsidRPr="00BC1A1B">
        <w:t>ourselves</w:t>
      </w:r>
      <w:r w:rsidRPr="00BC1A1B" w:rsidR="00D65B1B">
        <w:t xml:space="preserve"> </w:t>
      </w:r>
      <w:r w:rsidRPr="00BC1A1B">
        <w:t>not</w:t>
      </w:r>
      <w:r w:rsidRPr="00BC1A1B" w:rsidR="00D65B1B">
        <w:t xml:space="preserve"> </w:t>
      </w:r>
      <w:r w:rsidRPr="00BC1A1B">
        <w:t>just</w:t>
      </w:r>
      <w:r w:rsidRPr="00BC1A1B" w:rsidR="00D65B1B">
        <w:t xml:space="preserve"> </w:t>
      </w:r>
      <w:r w:rsidRPr="00BC1A1B">
        <w:t>trying</w:t>
      </w:r>
      <w:r w:rsidRPr="00BC1A1B" w:rsidR="00D65B1B">
        <w:t xml:space="preserve"> </w:t>
      </w:r>
      <w:r w:rsidRPr="00BC1A1B">
        <w:t>to</w:t>
      </w:r>
      <w:r w:rsidRPr="00BC1A1B" w:rsidR="00D65B1B">
        <w:t xml:space="preserve"> </w:t>
      </w:r>
      <w:r w:rsidRPr="00BC1A1B">
        <w:t>build</w:t>
      </w:r>
      <w:r w:rsidRPr="00BC1A1B" w:rsidR="00D65B1B">
        <w:t xml:space="preserve"> </w:t>
      </w:r>
      <w:r w:rsidRPr="00BC1A1B">
        <w:t>cuts</w:t>
      </w:r>
      <w:r w:rsidRPr="00BC1A1B" w:rsidR="00D65B1B">
        <w:t xml:space="preserve"> </w:t>
      </w:r>
      <w:r w:rsidRPr="00BC1A1B">
        <w:t>into</w:t>
      </w:r>
      <w:r w:rsidRPr="00BC1A1B" w:rsidR="00D65B1B">
        <w:t xml:space="preserve"> </w:t>
      </w:r>
      <w:r w:rsidRPr="00BC1A1B">
        <w:t>the</w:t>
      </w:r>
      <w:r w:rsidRPr="00BC1A1B" w:rsidR="00D65B1B">
        <w:t xml:space="preserve"> </w:t>
      </w:r>
      <w:r w:rsidRPr="00BC1A1B">
        <w:t>budget</w:t>
      </w:r>
      <w:r w:rsidRPr="00BC1A1B" w:rsidR="00D65B1B">
        <w:t xml:space="preserve"> </w:t>
      </w:r>
      <w:r w:rsidRPr="00BC1A1B">
        <w:t>for</w:t>
      </w:r>
      <w:r w:rsidRPr="00BC1A1B" w:rsidR="00D65B1B">
        <w:t xml:space="preserve"> </w:t>
      </w:r>
      <w:r w:rsidRPr="00BC1A1B">
        <w:t>next</w:t>
      </w:r>
      <w:r w:rsidRPr="00BC1A1B" w:rsidR="00D65B1B">
        <w:t xml:space="preserve"> </w:t>
      </w:r>
      <w:r w:rsidRPr="00BC1A1B">
        <w:t>year</w:t>
      </w:r>
      <w:r w:rsidRPr="00BC1A1B" w:rsidR="0023774B">
        <w:t>;</w:t>
      </w:r>
      <w:r w:rsidRPr="00BC1A1B" w:rsidR="00D65B1B">
        <w:t xml:space="preserve"> </w:t>
      </w:r>
      <w:r w:rsidRPr="00BC1A1B" w:rsidR="0023774B">
        <w:t>y</w:t>
      </w:r>
      <w:r w:rsidRPr="00BC1A1B">
        <w:t>ou</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find</w:t>
      </w:r>
      <w:r w:rsidRPr="00BC1A1B" w:rsidR="00D65B1B">
        <w:t xml:space="preserve"> </w:t>
      </w:r>
      <w:r w:rsidRPr="00BC1A1B">
        <w:t>councils</w:t>
      </w:r>
      <w:r w:rsidRPr="00BC1A1B" w:rsidR="00D65B1B">
        <w:t xml:space="preserve"> </w:t>
      </w:r>
      <w:r w:rsidR="00E9620E">
        <w:t>having</w:t>
      </w:r>
      <w:r w:rsidRPr="00BC1A1B" w:rsidR="00D65B1B">
        <w:t xml:space="preserve"> </w:t>
      </w:r>
      <w:r w:rsidRPr="00BC1A1B">
        <w:t>emergency</w:t>
      </w:r>
      <w:r w:rsidRPr="00BC1A1B" w:rsidR="00D65B1B">
        <w:t xml:space="preserve"> </w:t>
      </w:r>
      <w:r w:rsidRPr="00BC1A1B">
        <w:t>budgets</w:t>
      </w:r>
      <w:r w:rsidRPr="00BC1A1B" w:rsidR="00D65B1B">
        <w:t xml:space="preserve"> </w:t>
      </w:r>
      <w:r w:rsidRPr="00BC1A1B">
        <w:t>in</w:t>
      </w:r>
      <w:r w:rsidR="00E9620E">
        <w:t>-</w:t>
      </w:r>
      <w:r w:rsidRPr="00BC1A1B">
        <w:t>year</w:t>
      </w:r>
      <w:r w:rsidRPr="00BC1A1B" w:rsidR="00D65B1B">
        <w:t xml:space="preserve"> </w:t>
      </w:r>
      <w:r w:rsidRPr="00BC1A1B">
        <w:t>again</w:t>
      </w:r>
      <w:r w:rsidRPr="00BC1A1B" w:rsidR="0023774B">
        <w:t>,</w:t>
      </w:r>
      <w:r w:rsidRPr="00BC1A1B" w:rsidR="00D65B1B">
        <w:t xml:space="preserve"> </w:t>
      </w:r>
      <w:r w:rsidRPr="00BC1A1B">
        <w:t>trying</w:t>
      </w:r>
      <w:r w:rsidRPr="00BC1A1B" w:rsidR="00D65B1B">
        <w:t xml:space="preserve"> </w:t>
      </w:r>
      <w:r w:rsidRPr="00BC1A1B">
        <w:t>to</w:t>
      </w:r>
      <w:r w:rsidRPr="00BC1A1B" w:rsidR="00D65B1B">
        <w:t xml:space="preserve"> </w:t>
      </w:r>
      <w:r w:rsidRPr="00BC1A1B">
        <w:t>cover</w:t>
      </w:r>
      <w:r w:rsidRPr="00BC1A1B" w:rsidR="00D65B1B">
        <w:t xml:space="preserve"> </w:t>
      </w:r>
      <w:r w:rsidRPr="00BC1A1B">
        <w:t>off</w:t>
      </w:r>
      <w:r w:rsidRPr="00BC1A1B" w:rsidR="00D65B1B">
        <w:t xml:space="preserve"> </w:t>
      </w:r>
      <w:r w:rsidRPr="00BC1A1B">
        <w:t>things</w:t>
      </w:r>
      <w:r w:rsidRPr="00BC1A1B" w:rsidR="00D65B1B">
        <w:t xml:space="preserve"> </w:t>
      </w:r>
      <w:r w:rsidRPr="00BC1A1B">
        <w:t>that</w:t>
      </w:r>
      <w:r w:rsidRPr="00BC1A1B" w:rsidR="00D65B1B">
        <w:t xml:space="preserve"> </w:t>
      </w:r>
      <w:r w:rsidRPr="00BC1A1B">
        <w:t>they</w:t>
      </w:r>
      <w:r w:rsidRPr="00BC1A1B" w:rsidR="00D65B1B">
        <w:t xml:space="preserve"> </w:t>
      </w:r>
      <w:r w:rsidRPr="00BC1A1B">
        <w:t>thought</w:t>
      </w:r>
      <w:r w:rsidRPr="00BC1A1B" w:rsidR="00D65B1B">
        <w:t xml:space="preserve"> </w:t>
      </w:r>
      <w:r w:rsidRPr="00BC1A1B">
        <w:t>may</w:t>
      </w:r>
      <w:r w:rsidRPr="00BC1A1B" w:rsidR="00D65B1B">
        <w:t xml:space="preserve"> </w:t>
      </w:r>
      <w:r w:rsidRPr="00BC1A1B">
        <w:t>be</w:t>
      </w:r>
      <w:r w:rsidRPr="00BC1A1B" w:rsidR="00D65B1B">
        <w:t xml:space="preserve"> </w:t>
      </w:r>
      <w:r w:rsidRPr="00BC1A1B">
        <w:t>covered</w:t>
      </w:r>
      <w:r w:rsidRPr="00BC1A1B" w:rsidR="00D65B1B">
        <w:t xml:space="preserve"> </w:t>
      </w:r>
      <w:r w:rsidRPr="00BC1A1B">
        <w:t>only</w:t>
      </w:r>
      <w:r w:rsidRPr="00BC1A1B" w:rsidR="00D65B1B">
        <w:t xml:space="preserve"> </w:t>
      </w:r>
      <w:r w:rsidRPr="00BC1A1B">
        <w:t>to</w:t>
      </w:r>
      <w:r w:rsidRPr="00BC1A1B" w:rsidR="00D65B1B">
        <w:t xml:space="preserve"> </w:t>
      </w:r>
      <w:r w:rsidRPr="00BC1A1B">
        <w:t>find</w:t>
      </w:r>
      <w:r w:rsidRPr="00BC1A1B" w:rsidR="00D65B1B">
        <w:t xml:space="preserve"> </w:t>
      </w:r>
      <w:r w:rsidRPr="00BC1A1B">
        <w:t>out</w:t>
      </w:r>
      <w:r w:rsidRPr="00BC1A1B" w:rsidR="00D65B1B">
        <w:t xml:space="preserve"> </w:t>
      </w:r>
      <w:r w:rsidRPr="00BC1A1B">
        <w:t>that</w:t>
      </w:r>
      <w:r w:rsidRPr="00BC1A1B" w:rsidR="00D65B1B">
        <w:t xml:space="preserve"> </w:t>
      </w:r>
      <w:r w:rsidRPr="00BC1A1B">
        <w:t>it</w:t>
      </w:r>
      <w:r w:rsidRPr="00BC1A1B" w:rsidR="00D65B1B">
        <w:t xml:space="preserve"> </w:t>
      </w:r>
      <w:r w:rsidRPr="00BC1A1B">
        <w:t>is</w:t>
      </w:r>
      <w:r w:rsidRPr="00BC1A1B" w:rsidR="00D65B1B">
        <w:t xml:space="preserve"> </w:t>
      </w:r>
      <w:r w:rsidRPr="00BC1A1B">
        <w:t>just</w:t>
      </w:r>
      <w:r w:rsidRPr="00BC1A1B" w:rsidR="00D65B1B">
        <w:t xml:space="preserve"> </w:t>
      </w:r>
      <w:r w:rsidRPr="00BC1A1B">
        <w:t>not</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there.</w:t>
      </w:r>
    </w:p>
    <w:p w:rsidR="008F49E8" w:rsidRPr="00BC1A1B" w:rsidP="008F49E8">
      <w:pPr>
        <w:pStyle w:val="Question"/>
        <w:numPr>
          <w:ilvl w:val="0"/>
          <w:numId w:val="9"/>
        </w:numPr>
      </w:pPr>
      <w:sdt>
        <w:sdtPr>
          <w:alias w:val="Member"/>
          <w:tag w:val="&lt;Member mnisId='394' dodsId='25722'&gt;"/>
          <w:id w:val="2072536993"/>
          <w:placeholder>
            <w:docPart w:val="4323F1317DDC46579DD689506F074A70"/>
          </w:placeholder>
          <w:richText/>
        </w:sdtPr>
        <w:sdtContent>
          <w:r w:rsidRPr="00BC1A1B">
            <w:rPr>
              <w:b/>
            </w:rPr>
            <w:t>Chair:</w:t>
          </w:r>
        </w:sdtContent>
      </w:sdt>
      <w:r w:rsidRPr="00BC1A1B" w:rsidR="00D65B1B">
        <w:t xml:space="preserve"> </w:t>
      </w:r>
      <w:r w:rsidRPr="00BC1A1B">
        <w:t>Finally</w:t>
      </w:r>
      <w:r w:rsidRPr="00BC1A1B" w:rsidR="00D65B1B">
        <w:t xml:space="preserve"> </w:t>
      </w:r>
      <w:r w:rsidRPr="00BC1A1B">
        <w:t>on</w:t>
      </w:r>
      <w:r w:rsidRPr="00BC1A1B" w:rsidR="00D65B1B">
        <w:t xml:space="preserve"> </w:t>
      </w:r>
      <w:r w:rsidRPr="00BC1A1B">
        <w:t>income,</w:t>
      </w:r>
      <w:r w:rsidRPr="00BC1A1B" w:rsidR="00D65B1B">
        <w:t xml:space="preserve"> </w:t>
      </w:r>
      <w:r w:rsidRPr="00BC1A1B">
        <w:t>so</w:t>
      </w:r>
      <w:r w:rsidRPr="00BC1A1B" w:rsidR="00D65B1B">
        <w:t xml:space="preserve"> </w:t>
      </w:r>
      <w:r w:rsidRPr="00BC1A1B">
        <w:t>far</w:t>
      </w:r>
      <w:r w:rsidRPr="00BC1A1B" w:rsidR="00D65B1B">
        <w:t xml:space="preserve"> </w:t>
      </w:r>
      <w:r w:rsidRPr="00BC1A1B">
        <w:t>we</w:t>
      </w:r>
      <w:r w:rsidRPr="00BC1A1B" w:rsidR="00D65B1B">
        <w:t xml:space="preserve"> </w:t>
      </w:r>
      <w:r w:rsidRPr="00BC1A1B">
        <w:t>have</w:t>
      </w:r>
      <w:r w:rsidRPr="00BC1A1B" w:rsidR="00D65B1B">
        <w:t xml:space="preserve"> </w:t>
      </w:r>
      <w:r w:rsidRPr="00BC1A1B">
        <w:t>not</w:t>
      </w:r>
      <w:r w:rsidRPr="00BC1A1B" w:rsidR="00D65B1B">
        <w:t xml:space="preserve"> </w:t>
      </w:r>
      <w:r w:rsidRPr="00BC1A1B">
        <w:t>covered</w:t>
      </w:r>
      <w:r w:rsidRPr="00BC1A1B" w:rsidR="00D65B1B">
        <w:t xml:space="preserve"> </w:t>
      </w:r>
      <w:r w:rsidRPr="00BC1A1B">
        <w:t>loss</w:t>
      </w:r>
      <w:r w:rsidRPr="00BC1A1B" w:rsidR="00D65B1B">
        <w:t xml:space="preserve"> </w:t>
      </w:r>
      <w:r w:rsidRPr="00BC1A1B">
        <w:t>of</w:t>
      </w:r>
      <w:r w:rsidRPr="00BC1A1B" w:rsidR="00D65B1B">
        <w:t xml:space="preserve"> </w:t>
      </w:r>
      <w:r w:rsidRPr="00BC1A1B">
        <w:t>commercial</w:t>
      </w:r>
      <w:r w:rsidRPr="00BC1A1B" w:rsidR="00D65B1B">
        <w:t xml:space="preserve"> </w:t>
      </w:r>
      <w:r w:rsidRPr="00BC1A1B">
        <w:t>income</w:t>
      </w:r>
      <w:r w:rsidRPr="00BC1A1B" w:rsidR="00D65B1B">
        <w:t xml:space="preserve"> </w:t>
      </w:r>
      <w:r w:rsidR="00E9620E">
        <w:t>for</w:t>
      </w:r>
      <w:r w:rsidRPr="00BC1A1B" w:rsidR="00D65B1B">
        <w:t xml:space="preserve"> </w:t>
      </w:r>
      <w:r w:rsidRPr="00BC1A1B">
        <w:t>some</w:t>
      </w:r>
      <w:r w:rsidRPr="00BC1A1B" w:rsidR="00D65B1B">
        <w:t xml:space="preserve"> </w:t>
      </w:r>
      <w:r w:rsidRPr="00BC1A1B">
        <w:t>authorities</w:t>
      </w:r>
      <w:r w:rsidRPr="00BC1A1B" w:rsidR="0023774B">
        <w:t>,</w:t>
      </w:r>
      <w:r w:rsidRPr="00BC1A1B" w:rsidR="00D65B1B">
        <w:t xml:space="preserve"> </w:t>
      </w:r>
      <w:r w:rsidRPr="00BC1A1B">
        <w:t>and</w:t>
      </w:r>
      <w:r w:rsidRPr="00BC1A1B" w:rsidR="00D65B1B">
        <w:t xml:space="preserve"> </w:t>
      </w:r>
      <w:r w:rsidRPr="00BC1A1B">
        <w:t>that</w:t>
      </w:r>
      <w:r w:rsidRPr="00BC1A1B" w:rsidR="00D65B1B">
        <w:t xml:space="preserve"> </w:t>
      </w:r>
      <w:r w:rsidRPr="00BC1A1B">
        <w:t>varies</w:t>
      </w:r>
      <w:r w:rsidRPr="00BC1A1B" w:rsidR="00D65B1B">
        <w:t xml:space="preserve"> </w:t>
      </w:r>
      <w:r w:rsidRPr="00BC1A1B">
        <w:t>enormously</w:t>
      </w:r>
      <w:r w:rsidRPr="00BC1A1B" w:rsidR="00D65B1B">
        <w:t xml:space="preserve"> </w:t>
      </w:r>
      <w:r w:rsidRPr="00BC1A1B">
        <w:t>depending</w:t>
      </w:r>
      <w:r w:rsidRPr="00BC1A1B" w:rsidR="00D65B1B">
        <w:t xml:space="preserve"> </w:t>
      </w:r>
      <w:r w:rsidRPr="00BC1A1B">
        <w:t>on</w:t>
      </w:r>
      <w:r w:rsidRPr="00BC1A1B" w:rsidR="00D65B1B">
        <w:t xml:space="preserve"> </w:t>
      </w:r>
      <w:r w:rsidRPr="00BC1A1B">
        <w:t>what</w:t>
      </w:r>
      <w:r w:rsidRPr="00BC1A1B" w:rsidR="00D65B1B">
        <w:t xml:space="preserve"> </w:t>
      </w:r>
      <w:r w:rsidRPr="00BC1A1B">
        <w:t>authorities</w:t>
      </w:r>
      <w:r w:rsidRPr="00BC1A1B" w:rsidR="00D65B1B">
        <w:t xml:space="preserve"> </w:t>
      </w:r>
      <w:r w:rsidRPr="00BC1A1B">
        <w:t>have</w:t>
      </w:r>
      <w:r w:rsidRPr="00BC1A1B" w:rsidR="00D65B1B">
        <w:t xml:space="preserve"> </w:t>
      </w:r>
      <w:r w:rsidRPr="00BC1A1B">
        <w:t>done.</w:t>
      </w:r>
      <w:r w:rsidRPr="00BC1A1B" w:rsidR="00D65B1B">
        <w:t xml:space="preserve"> </w:t>
      </w:r>
      <w:r w:rsidRPr="00BC1A1B">
        <w:t>There</w:t>
      </w:r>
      <w:r w:rsidRPr="00BC1A1B" w:rsidR="00D65B1B">
        <w:t xml:space="preserve"> </w:t>
      </w:r>
      <w:r w:rsidRPr="00BC1A1B">
        <w:t>are</w:t>
      </w:r>
      <w:r w:rsidRPr="00BC1A1B" w:rsidR="00D65B1B">
        <w:t xml:space="preserve"> </w:t>
      </w:r>
      <w:r w:rsidRPr="00BC1A1B">
        <w:t>probably</w:t>
      </w:r>
      <w:r w:rsidRPr="00BC1A1B" w:rsidR="00D65B1B">
        <w:t xml:space="preserve"> </w:t>
      </w:r>
      <w:r w:rsidRPr="00BC1A1B">
        <w:t>question</w:t>
      </w:r>
      <w:r w:rsidRPr="00BC1A1B" w:rsidR="00D65B1B">
        <w:t xml:space="preserve"> </w:t>
      </w:r>
      <w:r w:rsidRPr="00BC1A1B">
        <w:t>marks</w:t>
      </w:r>
      <w:r w:rsidRPr="00BC1A1B" w:rsidR="00D65B1B">
        <w:t xml:space="preserve"> </w:t>
      </w:r>
      <w:r w:rsidRPr="00BC1A1B">
        <w:t>about</w:t>
      </w:r>
      <w:r w:rsidRPr="00BC1A1B" w:rsidR="00D65B1B">
        <w:t xml:space="preserve"> </w:t>
      </w:r>
      <w:r w:rsidRPr="00BC1A1B">
        <w:t>what</w:t>
      </w:r>
      <w:r w:rsidRPr="00BC1A1B" w:rsidR="00D65B1B">
        <w:t xml:space="preserve"> </w:t>
      </w:r>
      <w:r w:rsidRPr="00BC1A1B">
        <w:t>some</w:t>
      </w:r>
      <w:r w:rsidRPr="00BC1A1B" w:rsidR="00D65B1B">
        <w:t xml:space="preserve"> </w:t>
      </w:r>
      <w:r w:rsidRPr="00BC1A1B">
        <w:t>authorities</w:t>
      </w:r>
      <w:r w:rsidRPr="00BC1A1B" w:rsidR="00D65B1B">
        <w:t xml:space="preserve"> </w:t>
      </w:r>
      <w:r w:rsidRPr="00BC1A1B">
        <w:t>have</w:t>
      </w:r>
      <w:r w:rsidRPr="00BC1A1B" w:rsidR="00D65B1B">
        <w:t xml:space="preserve"> </w:t>
      </w:r>
      <w:r w:rsidRPr="00BC1A1B">
        <w:t>done</w:t>
      </w:r>
      <w:r w:rsidRPr="00BC1A1B" w:rsidR="0023774B">
        <w:t>,</w:t>
      </w:r>
      <w:r w:rsidRPr="00BC1A1B" w:rsidR="00D65B1B">
        <w:t xml:space="preserve"> </w:t>
      </w:r>
      <w:r w:rsidRPr="00BC1A1B">
        <w:t>and</w:t>
      </w:r>
      <w:r w:rsidRPr="00BC1A1B" w:rsidR="00D65B1B">
        <w:t xml:space="preserve"> </w:t>
      </w:r>
      <w:r w:rsidRPr="00BC1A1B">
        <w:t>Rachel</w:t>
      </w:r>
      <w:r w:rsidRPr="00BC1A1B" w:rsidR="00D65B1B">
        <w:t xml:space="preserve"> </w:t>
      </w:r>
      <w:r w:rsidRPr="00BC1A1B">
        <w:t>Hopkins</w:t>
      </w:r>
      <w:r w:rsidRPr="00BC1A1B" w:rsidR="0023774B">
        <w:t>,</w:t>
      </w:r>
      <w:r w:rsidRPr="00BC1A1B" w:rsidR="00D65B1B">
        <w:t xml:space="preserve"> </w:t>
      </w:r>
      <w:r w:rsidRPr="00BC1A1B">
        <w:t>as</w:t>
      </w:r>
      <w:r w:rsidRPr="00BC1A1B" w:rsidR="00D65B1B">
        <w:t xml:space="preserve"> </w:t>
      </w:r>
      <w:r w:rsidR="00E9620E">
        <w:t>a</w:t>
      </w:r>
      <w:r w:rsidRPr="00BC1A1B" w:rsidR="00D65B1B">
        <w:t xml:space="preserve"> </w:t>
      </w:r>
      <w:r w:rsidRPr="00BC1A1B">
        <w:t>member</w:t>
      </w:r>
      <w:r w:rsidRPr="00BC1A1B" w:rsidR="00D65B1B">
        <w:t xml:space="preserve"> </w:t>
      </w:r>
      <w:r w:rsidRPr="00BC1A1B">
        <w:t>of</w:t>
      </w:r>
      <w:r w:rsidRPr="00BC1A1B" w:rsidR="00D65B1B">
        <w:t xml:space="preserve"> </w:t>
      </w:r>
      <w:r w:rsidRPr="00BC1A1B">
        <w:t>the</w:t>
      </w:r>
      <w:r w:rsidRPr="00BC1A1B" w:rsidR="00D65B1B">
        <w:t xml:space="preserve"> </w:t>
      </w:r>
      <w:r w:rsidRPr="00BC1A1B">
        <w:t>Committee</w:t>
      </w:r>
      <w:r w:rsidRPr="00BC1A1B" w:rsidR="00D65B1B">
        <w:t xml:space="preserve"> </w:t>
      </w:r>
      <w:r w:rsidRPr="00BC1A1B">
        <w:t>from</w:t>
      </w:r>
      <w:r w:rsidRPr="00BC1A1B" w:rsidR="00D65B1B">
        <w:t xml:space="preserve"> </w:t>
      </w:r>
      <w:r w:rsidRPr="00BC1A1B">
        <w:t>Luton</w:t>
      </w:r>
      <w:r w:rsidRPr="00BC1A1B" w:rsidR="0023774B">
        <w:t>,</w:t>
      </w:r>
      <w:r w:rsidRPr="00BC1A1B" w:rsidR="00D65B1B">
        <w:t xml:space="preserve"> </w:t>
      </w:r>
      <w:r w:rsidRPr="00BC1A1B">
        <w:t>has</w:t>
      </w:r>
      <w:r w:rsidRPr="00BC1A1B" w:rsidR="00D65B1B">
        <w:t xml:space="preserve"> </w:t>
      </w:r>
      <w:r w:rsidRPr="00BC1A1B">
        <w:t>quite</w:t>
      </w:r>
      <w:r w:rsidRPr="00BC1A1B" w:rsidR="00D65B1B">
        <w:t xml:space="preserve"> </w:t>
      </w:r>
      <w:r w:rsidRPr="00BC1A1B">
        <w:t>a</w:t>
      </w:r>
      <w:r w:rsidRPr="00BC1A1B" w:rsidR="00D65B1B">
        <w:t xml:space="preserve"> </w:t>
      </w:r>
      <w:r w:rsidRPr="00BC1A1B">
        <w:t>legitimate</w:t>
      </w:r>
      <w:r w:rsidRPr="00BC1A1B" w:rsidR="00D65B1B">
        <w:t xml:space="preserve"> </w:t>
      </w:r>
      <w:r w:rsidRPr="00BC1A1B">
        <w:t>investment</w:t>
      </w:r>
      <w:r w:rsidRPr="00BC1A1B" w:rsidR="00D65B1B">
        <w:t xml:space="preserve"> </w:t>
      </w:r>
      <w:r w:rsidRPr="00BC1A1B">
        <w:t>in</w:t>
      </w:r>
      <w:r w:rsidRPr="00BC1A1B" w:rsidR="00D65B1B">
        <w:t xml:space="preserve"> </w:t>
      </w:r>
      <w:r w:rsidRPr="00BC1A1B">
        <w:t>an</w:t>
      </w:r>
      <w:r w:rsidRPr="00BC1A1B" w:rsidR="00D65B1B">
        <w:t xml:space="preserve"> </w:t>
      </w:r>
      <w:r w:rsidRPr="00BC1A1B">
        <w:t>airport</w:t>
      </w:r>
      <w:r w:rsidRPr="00BC1A1B" w:rsidR="00D65B1B">
        <w:t xml:space="preserve"> </w:t>
      </w:r>
      <w:r w:rsidRPr="00BC1A1B">
        <w:t>that</w:t>
      </w:r>
      <w:r w:rsidRPr="00BC1A1B" w:rsidR="00D65B1B">
        <w:t xml:space="preserve"> </w:t>
      </w:r>
      <w:r w:rsidRPr="00BC1A1B" w:rsidR="00E9620E">
        <w:t xml:space="preserve">is </w:t>
      </w:r>
      <w:r w:rsidRPr="00BC1A1B">
        <w:t>clearly</w:t>
      </w:r>
      <w:r w:rsidRPr="00BC1A1B" w:rsidR="00D65B1B">
        <w:t xml:space="preserve"> </w:t>
      </w:r>
      <w:r w:rsidRPr="00BC1A1B">
        <w:t>now</w:t>
      </w:r>
      <w:r w:rsidRPr="00BC1A1B" w:rsidR="00D65B1B">
        <w:t xml:space="preserve"> </w:t>
      </w:r>
      <w:r w:rsidRPr="00BC1A1B">
        <w:t>suffering</w:t>
      </w:r>
      <w:r w:rsidRPr="00BC1A1B" w:rsidR="00D65B1B">
        <w:t xml:space="preserve"> </w:t>
      </w:r>
      <w:r w:rsidRPr="00BC1A1B">
        <w:t>because</w:t>
      </w:r>
      <w:r w:rsidRPr="00BC1A1B" w:rsidR="00D65B1B">
        <w:t xml:space="preserve"> </w:t>
      </w:r>
      <w:r w:rsidRPr="00BC1A1B">
        <w:t>of</w:t>
      </w:r>
      <w:r w:rsidRPr="00BC1A1B" w:rsidR="00D65B1B">
        <w:t xml:space="preserve"> </w:t>
      </w:r>
      <w:r w:rsidRPr="00BC1A1B">
        <w:t>Covid.</w:t>
      </w:r>
      <w:r w:rsidRPr="00BC1A1B" w:rsidR="00D65B1B">
        <w:t xml:space="preserve"> </w:t>
      </w:r>
      <w:r w:rsidRPr="00BC1A1B">
        <w:t>What</w:t>
      </w:r>
      <w:r w:rsidRPr="00BC1A1B" w:rsidR="00D65B1B">
        <w:t xml:space="preserve"> </w:t>
      </w:r>
      <w:r w:rsidRPr="00BC1A1B">
        <w:t>about</w:t>
      </w:r>
      <w:r w:rsidRPr="00BC1A1B" w:rsidR="00D65B1B">
        <w:t xml:space="preserve"> </w:t>
      </w:r>
      <w:r w:rsidRPr="00BC1A1B">
        <w:t>commercial</w:t>
      </w:r>
      <w:r w:rsidRPr="00BC1A1B" w:rsidR="00D65B1B">
        <w:t xml:space="preserve"> </w:t>
      </w:r>
      <w:r w:rsidRPr="00BC1A1B">
        <w:t>income</w:t>
      </w:r>
      <w:r w:rsidRPr="00BC1A1B" w:rsidR="00D65B1B">
        <w:t xml:space="preserve"> </w:t>
      </w:r>
      <w:r w:rsidRPr="00BC1A1B">
        <w:t>and</w:t>
      </w:r>
      <w:r w:rsidRPr="00BC1A1B" w:rsidR="00D65B1B">
        <w:t xml:space="preserve"> </w:t>
      </w:r>
      <w:r w:rsidRPr="00BC1A1B">
        <w:t>whether</w:t>
      </w:r>
      <w:r w:rsidRPr="00BC1A1B" w:rsidR="00D65B1B">
        <w:t xml:space="preserve"> </w:t>
      </w:r>
      <w:r w:rsidRPr="00BC1A1B">
        <w:t>that</w:t>
      </w:r>
      <w:r w:rsidRPr="00BC1A1B" w:rsidR="00D65B1B">
        <w:t xml:space="preserve"> </w:t>
      </w:r>
      <w:r w:rsidRPr="00BC1A1B">
        <w:t>should</w:t>
      </w:r>
      <w:r w:rsidRPr="00BC1A1B" w:rsidR="00D65B1B">
        <w:t xml:space="preserve"> </w:t>
      </w:r>
      <w:r w:rsidRPr="00BC1A1B">
        <w:t>be</w:t>
      </w:r>
      <w:r w:rsidRPr="00BC1A1B" w:rsidR="00D65B1B">
        <w:t xml:space="preserve"> </w:t>
      </w:r>
      <w:r w:rsidRPr="00BC1A1B">
        <w:t>covered</w:t>
      </w:r>
      <w:r w:rsidRPr="00BC1A1B" w:rsidR="00D65B1B">
        <w:t xml:space="preserve"> </w:t>
      </w:r>
      <w:r w:rsidRPr="00BC1A1B">
        <w:t>at</w:t>
      </w:r>
      <w:r w:rsidRPr="00BC1A1B" w:rsidR="00D65B1B">
        <w:t xml:space="preserve"> </w:t>
      </w:r>
      <w:r w:rsidRPr="00BC1A1B">
        <w:t>all</w:t>
      </w:r>
      <w:r w:rsidRPr="00BC1A1B" w:rsidR="0023774B">
        <w:t>,</w:t>
      </w:r>
      <w:r w:rsidRPr="00BC1A1B" w:rsidR="00D65B1B">
        <w:t xml:space="preserve"> </w:t>
      </w:r>
      <w:r w:rsidRPr="00BC1A1B">
        <w:t>because</w:t>
      </w:r>
      <w:r w:rsidRPr="00BC1A1B" w:rsidR="00D65B1B">
        <w:t xml:space="preserve"> </w:t>
      </w:r>
      <w:r w:rsidRPr="00BC1A1B" w:rsidR="0023774B">
        <w:t xml:space="preserve">the </w:t>
      </w:r>
      <w:r w:rsidRPr="00BC1A1B">
        <w:t>Government</w:t>
      </w:r>
      <w:r w:rsidRPr="00BC1A1B" w:rsidR="00D65B1B">
        <w:t xml:space="preserve"> </w:t>
      </w:r>
      <w:r w:rsidRPr="00BC1A1B">
        <w:t>ha</w:t>
      </w:r>
      <w:r w:rsidRPr="00BC1A1B" w:rsidR="0023774B">
        <w:t>ve</w:t>
      </w:r>
      <w:r w:rsidRPr="00BC1A1B" w:rsidR="00D65B1B">
        <w:t xml:space="preserve"> </w:t>
      </w:r>
      <w:r w:rsidRPr="00BC1A1B">
        <w:t>not</w:t>
      </w:r>
      <w:r w:rsidRPr="00BC1A1B" w:rsidR="00D65B1B">
        <w:t xml:space="preserve"> </w:t>
      </w:r>
      <w:r w:rsidRPr="00BC1A1B">
        <w:t>done</w:t>
      </w:r>
      <w:r w:rsidRPr="00BC1A1B" w:rsidR="00D65B1B">
        <w:t xml:space="preserve"> </w:t>
      </w:r>
      <w:r w:rsidRPr="00BC1A1B">
        <w:t>anything</w:t>
      </w:r>
      <w:r w:rsidRPr="00BC1A1B" w:rsidR="00D65B1B">
        <w:t xml:space="preserve"> </w:t>
      </w:r>
      <w:r w:rsidRPr="00BC1A1B">
        <w:t>on</w:t>
      </w:r>
      <w:r w:rsidRPr="00BC1A1B" w:rsidR="00D65B1B">
        <w:t xml:space="preserve"> </w:t>
      </w:r>
      <w:r w:rsidRPr="00BC1A1B">
        <w:t>that</w:t>
      </w:r>
      <w:r w:rsidRPr="00BC1A1B" w:rsidR="00D65B1B">
        <w:t xml:space="preserve"> </w:t>
      </w:r>
      <w:r w:rsidRPr="00BC1A1B">
        <w:t>so</w:t>
      </w:r>
      <w:r w:rsidRPr="00BC1A1B" w:rsidR="00D65B1B">
        <w:t xml:space="preserve"> </w:t>
      </w:r>
      <w:r w:rsidRPr="00BC1A1B">
        <w:t>far,</w:t>
      </w:r>
      <w:r w:rsidRPr="00BC1A1B" w:rsidR="00D65B1B">
        <w:t xml:space="preserve"> </w:t>
      </w:r>
      <w:r w:rsidRPr="00BC1A1B">
        <w:t>ha</w:t>
      </w:r>
      <w:r w:rsidRPr="00BC1A1B" w:rsidR="0023774B">
        <w:t>ve</w:t>
      </w:r>
      <w:r w:rsidRPr="00BC1A1B" w:rsidR="00D65B1B">
        <w:t xml:space="preserve"> </w:t>
      </w:r>
      <w:r w:rsidRPr="00BC1A1B" w:rsidR="0023774B">
        <w:t>they</w:t>
      </w:r>
      <w:r w:rsidRPr="00BC1A1B">
        <w:t>?</w:t>
      </w:r>
    </w:p>
    <w:p w:rsidR="008F49E8" w:rsidRPr="00BC1A1B" w:rsidP="008F49E8">
      <w:pPr>
        <w:pStyle w:val="Answer"/>
      </w:pPr>
      <w:sdt>
        <w:sdtPr>
          <w:alias w:val="Witness"/>
          <w:id w:val="1165129122"/>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t>There</w:t>
      </w:r>
      <w:r w:rsidRPr="00BC1A1B" w:rsidR="00D65B1B">
        <w:t xml:space="preserve"> </w:t>
      </w:r>
      <w:r w:rsidRPr="00BC1A1B">
        <w:t>are</w:t>
      </w:r>
      <w:r w:rsidRPr="00BC1A1B" w:rsidR="00D65B1B">
        <w:t xml:space="preserve"> </w:t>
      </w:r>
      <w:r w:rsidRPr="00BC1A1B">
        <w:t>a</w:t>
      </w:r>
      <w:r w:rsidRPr="00BC1A1B" w:rsidR="00D65B1B">
        <w:t xml:space="preserve"> </w:t>
      </w:r>
      <w:r w:rsidRPr="00BC1A1B">
        <w:t>couple</w:t>
      </w:r>
      <w:r w:rsidRPr="00BC1A1B" w:rsidR="00D65B1B">
        <w:t xml:space="preserve"> </w:t>
      </w:r>
      <w:r w:rsidRPr="00BC1A1B">
        <w:t>of</w:t>
      </w:r>
      <w:r w:rsidRPr="00BC1A1B" w:rsidR="00D65B1B">
        <w:t xml:space="preserve"> </w:t>
      </w:r>
      <w:r w:rsidRPr="00BC1A1B">
        <w:t>aspects</w:t>
      </w:r>
      <w:r w:rsidRPr="00BC1A1B" w:rsidR="00D65B1B">
        <w:t xml:space="preserve"> </w:t>
      </w:r>
      <w:r w:rsidRPr="00BC1A1B">
        <w:t>to</w:t>
      </w:r>
      <w:r w:rsidRPr="00BC1A1B" w:rsidR="00D65B1B">
        <w:t xml:space="preserve"> </w:t>
      </w:r>
      <w:r w:rsidRPr="00BC1A1B">
        <w:t>this.</w:t>
      </w:r>
      <w:r w:rsidRPr="00BC1A1B" w:rsidR="00D65B1B">
        <w:t xml:space="preserve"> </w:t>
      </w:r>
      <w:r w:rsidRPr="00BC1A1B">
        <w:t>Councils</w:t>
      </w:r>
      <w:r w:rsidRPr="00BC1A1B" w:rsidR="00D65B1B">
        <w:t xml:space="preserve"> </w:t>
      </w:r>
      <w:r w:rsidRPr="00BC1A1B">
        <w:t>have</w:t>
      </w:r>
      <w:r w:rsidRPr="00BC1A1B" w:rsidR="00D65B1B">
        <w:t xml:space="preserve"> </w:t>
      </w:r>
      <w:r w:rsidRPr="00BC1A1B">
        <w:t>been</w:t>
      </w:r>
      <w:r w:rsidRPr="00BC1A1B" w:rsidR="00D65B1B">
        <w:t xml:space="preserve"> </w:t>
      </w:r>
      <w:r w:rsidRPr="00BC1A1B">
        <w:t>doing</w:t>
      </w:r>
      <w:r w:rsidRPr="00BC1A1B" w:rsidR="00D65B1B">
        <w:t xml:space="preserve"> </w:t>
      </w:r>
      <w:r w:rsidRPr="00BC1A1B">
        <w:t>some</w:t>
      </w:r>
      <w:r w:rsidRPr="00BC1A1B" w:rsidR="00D65B1B">
        <w:t xml:space="preserve"> </w:t>
      </w:r>
      <w:r w:rsidRPr="00BC1A1B">
        <w:t>commercial</w:t>
      </w:r>
      <w:r w:rsidRPr="00BC1A1B" w:rsidR="00D65B1B">
        <w:t xml:space="preserve"> </w:t>
      </w:r>
      <w:r w:rsidRPr="00BC1A1B">
        <w:t>income</w:t>
      </w:r>
      <w:r w:rsidRPr="00BC1A1B" w:rsidR="00D65B1B">
        <w:t xml:space="preserve"> </w:t>
      </w:r>
      <w:r w:rsidRPr="00BC1A1B">
        <w:t>for</w:t>
      </w:r>
      <w:r w:rsidRPr="00BC1A1B" w:rsidR="00D65B1B">
        <w:t xml:space="preserve"> </w:t>
      </w:r>
      <w:r w:rsidRPr="00BC1A1B">
        <w:t>a</w:t>
      </w:r>
      <w:r w:rsidRPr="00BC1A1B" w:rsidR="00D65B1B">
        <w:t xml:space="preserve"> </w:t>
      </w:r>
      <w:r w:rsidRPr="00BC1A1B">
        <w:t>very</w:t>
      </w:r>
      <w:r w:rsidRPr="00BC1A1B" w:rsidR="00D65B1B">
        <w:t xml:space="preserve"> </w:t>
      </w:r>
      <w:r w:rsidRPr="00BC1A1B">
        <w:t>long</w:t>
      </w:r>
      <w:r w:rsidRPr="00BC1A1B" w:rsidR="00D65B1B">
        <w:t xml:space="preserve"> </w:t>
      </w:r>
      <w:r w:rsidRPr="00BC1A1B">
        <w:t>time</w:t>
      </w:r>
      <w:r w:rsidRPr="00BC1A1B" w:rsidR="00D65B1B">
        <w:t xml:space="preserve"> </w:t>
      </w:r>
      <w:r w:rsidRPr="00BC1A1B">
        <w:t>and</w:t>
      </w:r>
      <w:r w:rsidRPr="00BC1A1B" w:rsidR="00D65B1B">
        <w:t xml:space="preserve"> </w:t>
      </w:r>
      <w:r w:rsidR="00E9620E">
        <w:t xml:space="preserve">the </w:t>
      </w:r>
      <w:r w:rsidRPr="00BC1A1B">
        <w:t>Government,</w:t>
      </w:r>
      <w:r w:rsidRPr="00BC1A1B" w:rsidR="00D65B1B">
        <w:t xml:space="preserve"> </w:t>
      </w:r>
      <w:r w:rsidRPr="00BC1A1B">
        <w:t>in</w:t>
      </w:r>
      <w:r w:rsidRPr="00BC1A1B" w:rsidR="00D65B1B">
        <w:t xml:space="preserve"> </w:t>
      </w:r>
      <w:r w:rsidRPr="00BC1A1B">
        <w:t>a</w:t>
      </w:r>
      <w:r w:rsidRPr="00BC1A1B" w:rsidR="00D65B1B">
        <w:t xml:space="preserve"> </w:t>
      </w:r>
      <w:r w:rsidRPr="00BC1A1B">
        <w:t>sense,</w:t>
      </w:r>
      <w:r w:rsidRPr="00BC1A1B" w:rsidR="00D65B1B">
        <w:t xml:space="preserve"> </w:t>
      </w:r>
      <w:r w:rsidRPr="00BC1A1B">
        <w:t>have</w:t>
      </w:r>
      <w:r w:rsidRPr="00BC1A1B" w:rsidR="00D65B1B">
        <w:t xml:space="preserve"> </w:t>
      </w:r>
      <w:r w:rsidRPr="00BC1A1B">
        <w:t>built</w:t>
      </w:r>
      <w:r w:rsidRPr="00BC1A1B" w:rsidR="00D65B1B">
        <w:t xml:space="preserve"> </w:t>
      </w:r>
      <w:r w:rsidRPr="00BC1A1B">
        <w:t>into</w:t>
      </w:r>
      <w:r w:rsidRPr="00BC1A1B" w:rsidR="00D65B1B">
        <w:t xml:space="preserve"> </w:t>
      </w:r>
      <w:r w:rsidRPr="00BC1A1B">
        <w:t>the</w:t>
      </w:r>
      <w:r w:rsidRPr="00BC1A1B" w:rsidR="00D65B1B">
        <w:t xml:space="preserve"> </w:t>
      </w:r>
      <w:r w:rsidRPr="00BC1A1B">
        <w:t>funding</w:t>
      </w:r>
      <w:r w:rsidRPr="00BC1A1B" w:rsidR="00D65B1B">
        <w:t xml:space="preserve"> </w:t>
      </w:r>
      <w:r w:rsidRPr="00BC1A1B">
        <w:t>settlements</w:t>
      </w:r>
      <w:r w:rsidRPr="00BC1A1B" w:rsidR="0023774B">
        <w:t xml:space="preserve"> a</w:t>
      </w:r>
      <w:r w:rsidRPr="00BC1A1B" w:rsidR="00D65B1B">
        <w:t xml:space="preserve"> </w:t>
      </w:r>
      <w:r w:rsidRPr="00BC1A1B">
        <w:t>recognition</w:t>
      </w:r>
      <w:r w:rsidRPr="00BC1A1B" w:rsidR="00D65B1B">
        <w:t xml:space="preserve"> </w:t>
      </w:r>
      <w:r w:rsidRPr="00BC1A1B">
        <w:t>that</w:t>
      </w:r>
      <w:r w:rsidRPr="00BC1A1B" w:rsidR="00D65B1B">
        <w:t xml:space="preserve"> </w:t>
      </w:r>
      <w:r w:rsidRPr="00BC1A1B">
        <w:t>councils</w:t>
      </w:r>
      <w:r w:rsidRPr="00BC1A1B" w:rsidR="00D65B1B">
        <w:t xml:space="preserve"> </w:t>
      </w:r>
      <w:r w:rsidR="00E9620E">
        <w:t>are</w:t>
      </w:r>
      <w:r w:rsidRPr="00BC1A1B" w:rsidR="00D65B1B">
        <w:t xml:space="preserve"> </w:t>
      </w:r>
      <w:r w:rsidRPr="00BC1A1B">
        <w:t>getting</w:t>
      </w:r>
      <w:r w:rsidRPr="00BC1A1B" w:rsidR="00D65B1B">
        <w:t xml:space="preserve"> </w:t>
      </w:r>
      <w:r w:rsidRPr="00BC1A1B">
        <w:t>that.</w:t>
      </w:r>
      <w:r w:rsidRPr="00BC1A1B" w:rsidR="00D65B1B">
        <w:t xml:space="preserve"> </w:t>
      </w:r>
      <w:r w:rsidRPr="00BC1A1B">
        <w:t>It</w:t>
      </w:r>
      <w:r w:rsidRPr="00BC1A1B" w:rsidR="00D65B1B">
        <w:t xml:space="preserve"> </w:t>
      </w:r>
      <w:r w:rsidRPr="00BC1A1B">
        <w:t>would</w:t>
      </w:r>
      <w:r w:rsidRPr="00BC1A1B" w:rsidR="00D65B1B">
        <w:t xml:space="preserve"> </w:t>
      </w:r>
      <w:r w:rsidRPr="00BC1A1B">
        <w:t>be</w:t>
      </w:r>
      <w:r w:rsidRPr="00BC1A1B" w:rsidR="00D65B1B">
        <w:t xml:space="preserve"> </w:t>
      </w:r>
      <w:r w:rsidRPr="00BC1A1B">
        <w:t>very</w:t>
      </w:r>
      <w:r w:rsidRPr="00BC1A1B" w:rsidR="00D65B1B">
        <w:t xml:space="preserve"> </w:t>
      </w:r>
      <w:r w:rsidRPr="00BC1A1B">
        <w:t>unfair</w:t>
      </w:r>
      <w:r w:rsidRPr="00BC1A1B" w:rsidR="00D65B1B">
        <w:t xml:space="preserve"> </w:t>
      </w:r>
      <w:r w:rsidRPr="00BC1A1B">
        <w:t>on</w:t>
      </w:r>
      <w:r w:rsidRPr="00BC1A1B" w:rsidR="00D65B1B">
        <w:t xml:space="preserve"> </w:t>
      </w:r>
      <w:r w:rsidRPr="00BC1A1B">
        <w:t>councils</w:t>
      </w:r>
      <w:r w:rsidRPr="00BC1A1B" w:rsidR="00D65B1B">
        <w:t xml:space="preserve"> </w:t>
      </w:r>
      <w:r w:rsidRPr="00BC1A1B">
        <w:t>simply</w:t>
      </w:r>
      <w:r w:rsidRPr="00BC1A1B" w:rsidR="00D65B1B">
        <w:t xml:space="preserve"> </w:t>
      </w:r>
      <w:r w:rsidRPr="00BC1A1B">
        <w:t>to</w:t>
      </w:r>
      <w:r w:rsidRPr="00BC1A1B" w:rsidR="00D65B1B">
        <w:t xml:space="preserve"> </w:t>
      </w:r>
      <w:r w:rsidRPr="00BC1A1B">
        <w:t>exclude</w:t>
      </w:r>
      <w:r w:rsidRPr="00BC1A1B" w:rsidR="00D65B1B">
        <w:t xml:space="preserve"> </w:t>
      </w:r>
      <w:r w:rsidRPr="00BC1A1B">
        <w:t>that</w:t>
      </w:r>
      <w:r w:rsidRPr="00BC1A1B" w:rsidR="00D65B1B">
        <w:t xml:space="preserve"> </w:t>
      </w:r>
      <w:r w:rsidRPr="00BC1A1B">
        <w:t>from</w:t>
      </w:r>
      <w:r w:rsidRPr="00BC1A1B" w:rsidR="00D65B1B">
        <w:t xml:space="preserve"> </w:t>
      </w:r>
      <w:r w:rsidRPr="00BC1A1B">
        <w:t>the</w:t>
      </w:r>
      <w:r w:rsidRPr="00BC1A1B" w:rsidR="00D65B1B">
        <w:t xml:space="preserve"> </w:t>
      </w:r>
      <w:r w:rsidRPr="00BC1A1B">
        <w:t>picture</w:t>
      </w:r>
      <w:r w:rsidRPr="00BC1A1B" w:rsidR="00D65B1B">
        <w:t xml:space="preserve"> </w:t>
      </w:r>
      <w:r w:rsidRPr="00BC1A1B">
        <w:t>in</w:t>
      </w:r>
      <w:r w:rsidRPr="00BC1A1B" w:rsidR="00D65B1B">
        <w:t xml:space="preserve"> </w:t>
      </w:r>
      <w:r w:rsidRPr="00BC1A1B">
        <w:t>total.</w:t>
      </w:r>
      <w:r w:rsidRPr="00BC1A1B" w:rsidR="00D65B1B">
        <w:t xml:space="preserve"> </w:t>
      </w:r>
      <w:r w:rsidRPr="00BC1A1B">
        <w:t>Over</w:t>
      </w:r>
      <w:r w:rsidRPr="00BC1A1B" w:rsidR="00D65B1B">
        <w:t xml:space="preserve"> </w:t>
      </w:r>
      <w:r w:rsidRPr="00BC1A1B">
        <w:t>the</w:t>
      </w:r>
      <w:r w:rsidRPr="00BC1A1B" w:rsidR="00D65B1B">
        <w:t xml:space="preserve"> </w:t>
      </w:r>
      <w:r w:rsidRPr="00BC1A1B">
        <w:t>last</w:t>
      </w:r>
      <w:r w:rsidRPr="00BC1A1B" w:rsidR="00D65B1B">
        <w:t xml:space="preserve"> </w:t>
      </w:r>
      <w:r w:rsidRPr="00BC1A1B">
        <w:t>10</w:t>
      </w:r>
      <w:r w:rsidRPr="00BC1A1B" w:rsidR="00D65B1B">
        <w:t xml:space="preserve"> </w:t>
      </w:r>
      <w:r w:rsidRPr="00BC1A1B">
        <w:t>years,</w:t>
      </w:r>
      <w:r w:rsidRPr="00BC1A1B" w:rsidR="00D65B1B">
        <w:t xml:space="preserve"> </w:t>
      </w:r>
      <w:r w:rsidRPr="00BC1A1B">
        <w:t>because</w:t>
      </w:r>
      <w:r w:rsidRPr="00BC1A1B" w:rsidR="00D65B1B">
        <w:t xml:space="preserve"> </w:t>
      </w:r>
      <w:r w:rsidRPr="00BC1A1B">
        <w:t>of</w:t>
      </w:r>
      <w:r w:rsidRPr="00BC1A1B" w:rsidR="00D65B1B">
        <w:t xml:space="preserve"> </w:t>
      </w:r>
      <w:r w:rsidRPr="00BC1A1B">
        <w:t>austerity,</w:t>
      </w:r>
      <w:r w:rsidRPr="00BC1A1B" w:rsidR="00D65B1B">
        <w:t xml:space="preserve"> </w:t>
      </w:r>
      <w:r w:rsidRPr="00BC1A1B">
        <w:t>equally,</w:t>
      </w:r>
      <w:r w:rsidRPr="00BC1A1B" w:rsidR="00D65B1B">
        <w:t xml:space="preserve"> </w:t>
      </w:r>
      <w:r w:rsidRPr="00BC1A1B">
        <w:t>Government</w:t>
      </w:r>
      <w:r w:rsidRPr="00BC1A1B" w:rsidR="00D65B1B">
        <w:t xml:space="preserve"> </w:t>
      </w:r>
      <w:r w:rsidRPr="00BC1A1B">
        <w:t>ha</w:t>
      </w:r>
      <w:r w:rsidRPr="00BC1A1B" w:rsidR="0023774B">
        <w:t>ve</w:t>
      </w:r>
      <w:r w:rsidRPr="00E9620E" w:rsidR="00E9620E">
        <w:t xml:space="preserve"> </w:t>
      </w:r>
      <w:r w:rsidRPr="00BC1A1B" w:rsidR="00E9620E">
        <w:t>for a long time</w:t>
      </w:r>
      <w:r w:rsidRPr="00BC1A1B">
        <w:t>,</w:t>
      </w:r>
      <w:r w:rsidRPr="00BC1A1B" w:rsidR="00D65B1B">
        <w:t xml:space="preserve"> </w:t>
      </w:r>
      <w:r w:rsidRPr="00BC1A1B">
        <w:t>in</w:t>
      </w:r>
      <w:r w:rsidRPr="00BC1A1B" w:rsidR="00D65B1B">
        <w:t xml:space="preserve"> </w:t>
      </w:r>
      <w:r w:rsidRPr="00BC1A1B">
        <w:t>a</w:t>
      </w:r>
      <w:r w:rsidRPr="00BC1A1B" w:rsidR="00D65B1B">
        <w:t xml:space="preserve"> </w:t>
      </w:r>
      <w:r w:rsidRPr="00BC1A1B">
        <w:t>sense,</w:t>
      </w:r>
      <w:r w:rsidRPr="00BC1A1B" w:rsidR="00D65B1B">
        <w:t xml:space="preserve"> </w:t>
      </w:r>
      <w:r w:rsidRPr="00BC1A1B">
        <w:t>turned</w:t>
      </w:r>
      <w:r w:rsidRPr="00BC1A1B" w:rsidR="00D65B1B">
        <w:t xml:space="preserve"> </w:t>
      </w:r>
      <w:r w:rsidRPr="00BC1A1B">
        <w:t>a</w:t>
      </w:r>
      <w:r w:rsidRPr="00BC1A1B" w:rsidR="00D65B1B">
        <w:t xml:space="preserve"> </w:t>
      </w:r>
      <w:r w:rsidRPr="00BC1A1B">
        <w:t>blind</w:t>
      </w:r>
      <w:r w:rsidRPr="00BC1A1B" w:rsidR="00D65B1B">
        <w:t xml:space="preserve"> </w:t>
      </w:r>
      <w:r w:rsidRPr="00BC1A1B">
        <w:t>eye</w:t>
      </w:r>
      <w:r w:rsidRPr="00BC1A1B" w:rsidR="00D65B1B">
        <w:t xml:space="preserve"> </w:t>
      </w:r>
      <w:r w:rsidRPr="00BC1A1B">
        <w:t>to</w:t>
      </w:r>
      <w:r w:rsidRPr="00BC1A1B" w:rsidR="00D65B1B">
        <w:t xml:space="preserve"> </w:t>
      </w:r>
      <w:r w:rsidRPr="00BC1A1B">
        <w:t>councils</w:t>
      </w:r>
      <w:r w:rsidRPr="00BC1A1B" w:rsidR="00D65B1B">
        <w:t xml:space="preserve"> </w:t>
      </w:r>
      <w:r w:rsidRPr="00BC1A1B" w:rsidR="0023774B">
        <w:t xml:space="preserve">that </w:t>
      </w:r>
      <w:r w:rsidRPr="00BC1A1B">
        <w:t>have</w:t>
      </w:r>
      <w:r w:rsidRPr="00BC1A1B" w:rsidR="00D65B1B">
        <w:t xml:space="preserve"> </w:t>
      </w:r>
      <w:r w:rsidRPr="00BC1A1B">
        <w:t>sought</w:t>
      </w:r>
      <w:r w:rsidRPr="00BC1A1B" w:rsidR="00D65B1B">
        <w:t xml:space="preserve"> </w:t>
      </w:r>
      <w:r w:rsidRPr="00BC1A1B">
        <w:t>to</w:t>
      </w:r>
      <w:r w:rsidRPr="00BC1A1B" w:rsidR="00D65B1B">
        <w:t xml:space="preserve"> </w:t>
      </w:r>
      <w:r w:rsidRPr="00BC1A1B">
        <w:t>solve</w:t>
      </w:r>
      <w:r w:rsidRPr="00BC1A1B" w:rsidR="00D65B1B">
        <w:t xml:space="preserve"> </w:t>
      </w:r>
      <w:r w:rsidRPr="00BC1A1B">
        <w:t>the</w:t>
      </w:r>
      <w:r w:rsidRPr="00BC1A1B" w:rsidR="00D65B1B">
        <w:t xml:space="preserve"> </w:t>
      </w:r>
      <w:r w:rsidRPr="00BC1A1B">
        <w:t>austerity</w:t>
      </w:r>
      <w:r w:rsidRPr="00BC1A1B" w:rsidR="00D65B1B">
        <w:t xml:space="preserve"> </w:t>
      </w:r>
      <w:r w:rsidRPr="00BC1A1B">
        <w:t>problem</w:t>
      </w:r>
      <w:r w:rsidRPr="00BC1A1B" w:rsidR="00D65B1B">
        <w:t xml:space="preserve"> </w:t>
      </w:r>
      <w:r w:rsidRPr="00BC1A1B">
        <w:t>by</w:t>
      </w:r>
      <w:r w:rsidRPr="00BC1A1B" w:rsidR="00D65B1B">
        <w:t xml:space="preserve"> </w:t>
      </w:r>
      <w:r w:rsidRPr="00BC1A1B">
        <w:t>investing</w:t>
      </w:r>
      <w:r w:rsidRPr="00BC1A1B" w:rsidR="00D65B1B">
        <w:t xml:space="preserve"> </w:t>
      </w:r>
      <w:r w:rsidRPr="00BC1A1B">
        <w:t>and</w:t>
      </w:r>
      <w:r w:rsidRPr="00BC1A1B" w:rsidR="00D65B1B">
        <w:t xml:space="preserve"> </w:t>
      </w:r>
      <w:r w:rsidRPr="00BC1A1B">
        <w:t>getting</w:t>
      </w:r>
      <w:r w:rsidRPr="00BC1A1B" w:rsidR="00D65B1B">
        <w:t xml:space="preserve"> </w:t>
      </w:r>
      <w:r w:rsidRPr="00BC1A1B">
        <w:t>a</w:t>
      </w:r>
      <w:r w:rsidRPr="00BC1A1B" w:rsidR="00D65B1B">
        <w:t xml:space="preserve"> </w:t>
      </w:r>
      <w:r w:rsidRPr="00BC1A1B">
        <w:t>commercial</w:t>
      </w:r>
      <w:r w:rsidRPr="00BC1A1B" w:rsidR="00D65B1B">
        <w:t xml:space="preserve"> </w:t>
      </w:r>
      <w:r w:rsidRPr="00BC1A1B">
        <w:t>return.</w:t>
      </w:r>
      <w:r w:rsidRPr="00BC1A1B" w:rsidR="00D65B1B">
        <w:t xml:space="preserve"> </w:t>
      </w:r>
      <w:r w:rsidRPr="00BC1A1B">
        <w:t>Suddenly,</w:t>
      </w:r>
      <w:r w:rsidRPr="00BC1A1B" w:rsidR="00D65B1B">
        <w:t xml:space="preserve"> </w:t>
      </w:r>
      <w:r w:rsidRPr="00BC1A1B">
        <w:t>it</w:t>
      </w:r>
      <w:r w:rsidRPr="00BC1A1B" w:rsidR="00D65B1B">
        <w:t xml:space="preserve"> </w:t>
      </w:r>
      <w:r w:rsidRPr="00BC1A1B">
        <w:t>has</w:t>
      </w:r>
      <w:r w:rsidRPr="00BC1A1B" w:rsidR="00D65B1B">
        <w:t xml:space="preserve"> </w:t>
      </w:r>
      <w:r w:rsidRPr="00BC1A1B">
        <w:t>become</w:t>
      </w:r>
      <w:r w:rsidRPr="00BC1A1B" w:rsidR="00D65B1B">
        <w:t xml:space="preserve"> </w:t>
      </w:r>
      <w:r w:rsidRPr="00BC1A1B">
        <w:t>an</w:t>
      </w:r>
      <w:r w:rsidRPr="00BC1A1B" w:rsidR="00D65B1B">
        <w:t xml:space="preserve"> </w:t>
      </w:r>
      <w:r w:rsidRPr="00BC1A1B">
        <w:t>issue</w:t>
      </w:r>
      <w:r w:rsidRPr="00BC1A1B" w:rsidR="00D65B1B">
        <w:t xml:space="preserve"> </w:t>
      </w:r>
      <w:r w:rsidRPr="00BC1A1B" w:rsidR="0023774B">
        <w:t>where</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say,</w:t>
      </w:r>
      <w:r w:rsidRPr="00BC1A1B" w:rsidR="00D65B1B">
        <w:t xml:space="preserve"> </w:t>
      </w:r>
      <w:r w:rsidRPr="00BC1A1B">
        <w:t>“You</w:t>
      </w:r>
      <w:r w:rsidRPr="00BC1A1B" w:rsidR="00D65B1B">
        <w:t xml:space="preserve"> </w:t>
      </w:r>
      <w:r w:rsidRPr="00BC1A1B">
        <w:t>should</w:t>
      </w:r>
      <w:r w:rsidRPr="00BC1A1B" w:rsidR="00D65B1B">
        <w:t xml:space="preserve"> </w:t>
      </w:r>
      <w:r w:rsidRPr="00BC1A1B">
        <w:t>not</w:t>
      </w:r>
      <w:r w:rsidRPr="00BC1A1B" w:rsidR="00D65B1B">
        <w:t xml:space="preserve"> </w:t>
      </w:r>
      <w:r w:rsidRPr="00BC1A1B">
        <w:t>have</w:t>
      </w:r>
      <w:r w:rsidRPr="00BC1A1B" w:rsidR="00D65B1B">
        <w:t xml:space="preserve"> </w:t>
      </w:r>
      <w:r w:rsidRPr="00BC1A1B">
        <w:t>been</w:t>
      </w:r>
      <w:r w:rsidRPr="00BC1A1B" w:rsidR="0023774B">
        <w:t xml:space="preserve"> doing that,</w:t>
      </w:r>
      <w:r w:rsidRPr="00BC1A1B" w:rsidR="00D65B1B">
        <w:t xml:space="preserve"> </w:t>
      </w:r>
      <w:r w:rsidRPr="00BC1A1B">
        <w:t>investing</w:t>
      </w:r>
      <w:r w:rsidRPr="00BC1A1B" w:rsidR="00D65B1B">
        <w:t xml:space="preserve"> </w:t>
      </w:r>
      <w:r w:rsidRPr="00BC1A1B">
        <w:t>other</w:t>
      </w:r>
      <w:r w:rsidRPr="00BC1A1B" w:rsidR="00D65B1B">
        <w:t xml:space="preserve"> </w:t>
      </w:r>
      <w:r w:rsidRPr="00BC1A1B">
        <w:t>areas</w:t>
      </w:r>
      <w:r w:rsidR="00E9620E">
        <w:t>.</w:t>
      </w:r>
      <w:r w:rsidRPr="00BC1A1B">
        <w:t>”</w:t>
      </w:r>
    </w:p>
    <w:p w:rsidR="008F49E8" w:rsidRPr="00BC1A1B" w:rsidP="008F49E8">
      <w:pPr>
        <w:pStyle w:val="Answer"/>
      </w:pPr>
      <w:r w:rsidRPr="00BC1A1B">
        <w:t>It</w:t>
      </w:r>
      <w:r w:rsidRPr="00BC1A1B" w:rsidR="00D65B1B">
        <w:t xml:space="preserve"> </w:t>
      </w:r>
      <w:r w:rsidRPr="00BC1A1B">
        <w:t>is</w:t>
      </w:r>
      <w:r w:rsidRPr="00BC1A1B" w:rsidR="00D65B1B">
        <w:t xml:space="preserve"> </w:t>
      </w:r>
      <w:r w:rsidRPr="00BC1A1B">
        <w:t>a</w:t>
      </w:r>
      <w:r w:rsidRPr="00BC1A1B" w:rsidR="00D65B1B">
        <w:t xml:space="preserve"> </w:t>
      </w:r>
      <w:r w:rsidRPr="00BC1A1B">
        <w:t>fair</w:t>
      </w:r>
      <w:r w:rsidRPr="00BC1A1B" w:rsidR="00D65B1B">
        <w:t xml:space="preserve"> </w:t>
      </w:r>
      <w:r w:rsidRPr="00BC1A1B">
        <w:t>point</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w:t>
      </w:r>
      <w:r w:rsidRPr="00BC1A1B">
        <w:t>investments</w:t>
      </w:r>
      <w:r w:rsidRPr="00BC1A1B" w:rsidR="00D65B1B">
        <w:t xml:space="preserve"> </w:t>
      </w:r>
      <w:r w:rsidRPr="00BC1A1B">
        <w:t>have</w:t>
      </w:r>
      <w:r w:rsidRPr="00BC1A1B" w:rsidR="00D65B1B">
        <w:t xml:space="preserve"> </w:t>
      </w:r>
      <w:r w:rsidRPr="00BC1A1B">
        <w:t>been</w:t>
      </w:r>
      <w:r w:rsidRPr="00BC1A1B" w:rsidR="00D65B1B">
        <w:t xml:space="preserve"> </w:t>
      </w:r>
      <w:r w:rsidRPr="00BC1A1B">
        <w:t>less</w:t>
      </w:r>
      <w:r w:rsidRPr="00BC1A1B" w:rsidR="00D65B1B">
        <w:t xml:space="preserve"> </w:t>
      </w:r>
      <w:r w:rsidRPr="00BC1A1B">
        <w:t>than</w:t>
      </w:r>
      <w:r w:rsidRPr="00BC1A1B" w:rsidR="00D65B1B">
        <w:t xml:space="preserve"> </w:t>
      </w:r>
      <w:r w:rsidRPr="00BC1A1B">
        <w:t>advisable</w:t>
      </w:r>
      <w:r w:rsidRPr="00BC1A1B" w:rsidR="00D65B1B">
        <w:t xml:space="preserve"> </w:t>
      </w:r>
      <w:r w:rsidRPr="00BC1A1B">
        <w:t>in</w:t>
      </w:r>
      <w:r w:rsidRPr="00BC1A1B" w:rsidR="00D65B1B">
        <w:t xml:space="preserve"> </w:t>
      </w:r>
      <w:r w:rsidRPr="00BC1A1B">
        <w:t>some</w:t>
      </w:r>
      <w:r w:rsidRPr="00BC1A1B" w:rsidR="00D65B1B">
        <w:t xml:space="preserve"> </w:t>
      </w:r>
      <w:r w:rsidRPr="00BC1A1B">
        <w:t>areas</w:t>
      </w:r>
      <w:r w:rsidRPr="00BC1A1B" w:rsidR="0023774B">
        <w:t xml:space="preserve">. It </w:t>
      </w:r>
      <w:r w:rsidRPr="00BC1A1B">
        <w:t>is</w:t>
      </w:r>
      <w:r w:rsidRPr="00BC1A1B" w:rsidR="00D65B1B">
        <w:t xml:space="preserve"> </w:t>
      </w:r>
      <w:r w:rsidRPr="00BC1A1B">
        <w:t>quite</w:t>
      </w:r>
      <w:r w:rsidRPr="00BC1A1B" w:rsidR="00D65B1B">
        <w:t xml:space="preserve"> </w:t>
      </w:r>
      <w:r w:rsidRPr="00BC1A1B">
        <w:t>right</w:t>
      </w:r>
      <w:r w:rsidRPr="00BC1A1B" w:rsidR="00D65B1B">
        <w:t xml:space="preserve"> </w:t>
      </w:r>
      <w:r w:rsidRPr="00BC1A1B">
        <w:t>to</w:t>
      </w:r>
      <w:r w:rsidRPr="00BC1A1B" w:rsidR="00D65B1B">
        <w:t xml:space="preserve"> </w:t>
      </w:r>
      <w:r w:rsidRPr="00BC1A1B">
        <w:t>say</w:t>
      </w:r>
      <w:r w:rsidRPr="00BC1A1B" w:rsidR="00D65B1B">
        <w:t xml:space="preserve"> </w:t>
      </w:r>
      <w:r w:rsidRPr="00BC1A1B">
        <w:t>that,</w:t>
      </w:r>
      <w:r w:rsidRPr="00BC1A1B" w:rsidR="00D65B1B">
        <w:t xml:space="preserve"> </w:t>
      </w:r>
      <w:r w:rsidRPr="00BC1A1B">
        <w:t>but</w:t>
      </w:r>
      <w:r w:rsidRPr="00BC1A1B" w:rsidR="00D65B1B">
        <w:t xml:space="preserve"> </w:t>
      </w:r>
      <w:r w:rsidRPr="00BC1A1B">
        <w:t>it</w:t>
      </w:r>
      <w:r w:rsidRPr="00BC1A1B" w:rsidR="00D65B1B">
        <w:t xml:space="preserve"> </w:t>
      </w:r>
      <w:r w:rsidRPr="00BC1A1B">
        <w:t>needs</w:t>
      </w:r>
      <w:r w:rsidRPr="00BC1A1B" w:rsidR="00D65B1B">
        <w:t xml:space="preserve"> </w:t>
      </w:r>
      <w:r w:rsidRPr="00BC1A1B">
        <w:t>a</w:t>
      </w:r>
      <w:r w:rsidRPr="00BC1A1B" w:rsidR="00D65B1B">
        <w:t xml:space="preserve"> </w:t>
      </w:r>
      <w:r w:rsidRPr="00BC1A1B">
        <w:t>proper</w:t>
      </w:r>
      <w:r w:rsidRPr="00BC1A1B" w:rsidR="00D65B1B">
        <w:t xml:space="preserve"> </w:t>
      </w:r>
      <w:r w:rsidRPr="00BC1A1B">
        <w:t>intense</w:t>
      </w:r>
      <w:r w:rsidRPr="00BC1A1B" w:rsidR="00D65B1B">
        <w:t xml:space="preserve"> </w:t>
      </w:r>
      <w:r w:rsidRPr="00BC1A1B">
        <w:t>look</w:t>
      </w:r>
      <w:r w:rsidRPr="00BC1A1B" w:rsidR="00D65B1B">
        <w:t xml:space="preserve"> </w:t>
      </w:r>
      <w:r w:rsidRPr="00BC1A1B">
        <w:t>and</w:t>
      </w:r>
      <w:r w:rsidRPr="00BC1A1B" w:rsidR="0023774B">
        <w:t xml:space="preserve"> </w:t>
      </w:r>
      <w:r w:rsidRPr="00BC1A1B">
        <w:t>a</w:t>
      </w:r>
      <w:r w:rsidRPr="00BC1A1B" w:rsidR="00D65B1B">
        <w:t xml:space="preserve"> </w:t>
      </w:r>
      <w:r w:rsidRPr="00BC1A1B">
        <w:t>breaking</w:t>
      </w:r>
      <w:r w:rsidRPr="00BC1A1B" w:rsidR="00D65B1B">
        <w:t xml:space="preserve"> </w:t>
      </w:r>
      <w:r w:rsidRPr="00BC1A1B">
        <w:t>down</w:t>
      </w:r>
      <w:r w:rsidRPr="00BC1A1B" w:rsidR="00D65B1B">
        <w:t xml:space="preserve"> </w:t>
      </w:r>
      <w:r w:rsidRPr="00BC1A1B">
        <w:t>of</w:t>
      </w:r>
      <w:r w:rsidRPr="00BC1A1B" w:rsidR="00D65B1B">
        <w:t xml:space="preserve"> </w:t>
      </w:r>
      <w:r w:rsidRPr="00BC1A1B">
        <w:t>where</w:t>
      </w:r>
      <w:r w:rsidRPr="00BC1A1B" w:rsidR="00D65B1B">
        <w:t xml:space="preserve"> </w:t>
      </w:r>
      <w:r w:rsidRPr="00BC1A1B">
        <w:t>those</w:t>
      </w:r>
      <w:r w:rsidRPr="00BC1A1B" w:rsidR="00D65B1B">
        <w:t xml:space="preserve"> </w:t>
      </w:r>
      <w:r w:rsidRPr="00BC1A1B">
        <w:t>incomes</w:t>
      </w:r>
      <w:r w:rsidRPr="00BC1A1B" w:rsidR="00D65B1B">
        <w:t xml:space="preserve"> </w:t>
      </w:r>
      <w:r w:rsidRPr="00BC1A1B">
        <w:t>are</w:t>
      </w:r>
      <w:r w:rsidRPr="00BC1A1B" w:rsidR="00D65B1B">
        <w:t xml:space="preserve"> </w:t>
      </w:r>
      <w:r w:rsidRPr="00BC1A1B">
        <w:t>and</w:t>
      </w:r>
      <w:r w:rsidRPr="00BC1A1B" w:rsidR="00D65B1B">
        <w:t xml:space="preserve"> </w:t>
      </w:r>
      <w:r w:rsidRPr="00BC1A1B">
        <w:t>what</w:t>
      </w:r>
      <w:r w:rsidRPr="00BC1A1B" w:rsidR="00D65B1B">
        <w:t xml:space="preserve"> </w:t>
      </w:r>
      <w:r w:rsidRPr="00BC1A1B">
        <w:t>we</w:t>
      </w:r>
      <w:r w:rsidRPr="00BC1A1B" w:rsidR="00D65B1B">
        <w:t xml:space="preserve"> </w:t>
      </w:r>
      <w:r w:rsidRPr="00BC1A1B">
        <w:t>can</w:t>
      </w:r>
      <w:r w:rsidRPr="00BC1A1B" w:rsidR="00D65B1B">
        <w:t xml:space="preserve"> </w:t>
      </w:r>
      <w:r w:rsidRPr="00BC1A1B">
        <w:t>say</w:t>
      </w:r>
      <w:r w:rsidRPr="00BC1A1B" w:rsidR="00D65B1B">
        <w:t xml:space="preserve"> </w:t>
      </w:r>
      <w:r w:rsidRPr="00BC1A1B">
        <w:t>are</w:t>
      </w:r>
      <w:r w:rsidRPr="00BC1A1B" w:rsidR="00D65B1B">
        <w:t xml:space="preserve"> </w:t>
      </w:r>
      <w:r w:rsidRPr="00BC1A1B">
        <w:t>quite</w:t>
      </w:r>
      <w:r w:rsidRPr="00BC1A1B" w:rsidR="00D65B1B">
        <w:t xml:space="preserve"> </w:t>
      </w:r>
      <w:r w:rsidRPr="00BC1A1B">
        <w:t>legitimate.</w:t>
      </w:r>
      <w:r w:rsidRPr="00BC1A1B" w:rsidR="00D65B1B">
        <w:t xml:space="preserve"> </w:t>
      </w:r>
      <w:r w:rsidRPr="00BC1A1B">
        <w:t>Others,</w:t>
      </w:r>
      <w:r w:rsidRPr="00BC1A1B" w:rsidR="00D65B1B">
        <w:t xml:space="preserve"> </w:t>
      </w:r>
      <w:r w:rsidRPr="00BC1A1B">
        <w:t>if</w:t>
      </w:r>
      <w:r w:rsidRPr="00BC1A1B" w:rsidR="00D65B1B">
        <w:t xml:space="preserve"> </w:t>
      </w:r>
      <w:r w:rsidRPr="00BC1A1B">
        <w:t>I</w:t>
      </w:r>
      <w:r w:rsidRPr="00BC1A1B" w:rsidR="00D65B1B">
        <w:t xml:space="preserve"> </w:t>
      </w:r>
      <w:r w:rsidRPr="00BC1A1B">
        <w:t>am</w:t>
      </w:r>
      <w:r w:rsidRPr="00BC1A1B" w:rsidR="00D65B1B">
        <w:t xml:space="preserve"> </w:t>
      </w:r>
      <w:r w:rsidRPr="00BC1A1B">
        <w:t>being</w:t>
      </w:r>
      <w:r w:rsidRPr="00BC1A1B" w:rsidR="00D65B1B">
        <w:t xml:space="preserve"> </w:t>
      </w:r>
      <w:r w:rsidRPr="00BC1A1B">
        <w:t>honest,</w:t>
      </w:r>
      <w:r w:rsidRPr="00BC1A1B" w:rsidR="00D65B1B">
        <w:t xml:space="preserve"> </w:t>
      </w:r>
      <w:r w:rsidRPr="00BC1A1B">
        <w:t>have</w:t>
      </w:r>
      <w:r w:rsidRPr="00BC1A1B" w:rsidR="00D65B1B">
        <w:t xml:space="preserve"> </w:t>
      </w:r>
      <w:r w:rsidRPr="00BC1A1B">
        <w:t>been</w:t>
      </w:r>
      <w:r w:rsidRPr="00BC1A1B" w:rsidR="00D65B1B">
        <w:t xml:space="preserve"> </w:t>
      </w:r>
      <w:r w:rsidRPr="00BC1A1B">
        <w:t>less</w:t>
      </w:r>
      <w:r w:rsidRPr="00BC1A1B" w:rsidR="00D65B1B">
        <w:t xml:space="preserve"> </w:t>
      </w:r>
      <w:r w:rsidRPr="00BC1A1B">
        <w:t>than</w:t>
      </w:r>
      <w:r w:rsidRPr="00BC1A1B" w:rsidR="00D65B1B">
        <w:t xml:space="preserve"> </w:t>
      </w:r>
      <w:r w:rsidRPr="00BC1A1B">
        <w:t>advisable</w:t>
      </w:r>
      <w:r w:rsidRPr="00BC1A1B" w:rsidR="00D65B1B">
        <w:t xml:space="preserve"> </w:t>
      </w:r>
      <w:r w:rsidRPr="00BC1A1B">
        <w:t>and</w:t>
      </w:r>
      <w:r w:rsidRPr="00BC1A1B" w:rsidR="00D65B1B">
        <w:t xml:space="preserve"> </w:t>
      </w:r>
      <w:r w:rsidRPr="00BC1A1B">
        <w:t>councils,</w:t>
      </w:r>
      <w:r w:rsidRPr="00BC1A1B" w:rsidR="00D65B1B">
        <w:t xml:space="preserve"> </w:t>
      </w:r>
      <w:r w:rsidRPr="00BC1A1B">
        <w:t>in</w:t>
      </w:r>
      <w:r w:rsidRPr="00BC1A1B" w:rsidR="00D65B1B">
        <w:t xml:space="preserve"> </w:t>
      </w:r>
      <w:r w:rsidRPr="00BC1A1B">
        <w:t>doing</w:t>
      </w:r>
      <w:r w:rsidRPr="00BC1A1B" w:rsidR="00D65B1B">
        <w:t xml:space="preserve"> </w:t>
      </w:r>
      <w:r w:rsidRPr="00BC1A1B">
        <w:t>so,</w:t>
      </w:r>
      <w:r w:rsidRPr="00BC1A1B" w:rsidR="00D65B1B">
        <w:t xml:space="preserve"> </w:t>
      </w:r>
      <w:r w:rsidRPr="00BC1A1B">
        <w:t>should</w:t>
      </w:r>
      <w:r w:rsidRPr="00BC1A1B" w:rsidR="00D65B1B">
        <w:t xml:space="preserve"> </w:t>
      </w:r>
      <w:r w:rsidRPr="00BC1A1B">
        <w:t>be</w:t>
      </w:r>
      <w:r w:rsidRPr="00BC1A1B" w:rsidR="00D65B1B">
        <w:t xml:space="preserve"> </w:t>
      </w:r>
      <w:r w:rsidRPr="00BC1A1B">
        <w:t>prepared</w:t>
      </w:r>
      <w:r w:rsidRPr="00BC1A1B" w:rsidR="00D65B1B">
        <w:t xml:space="preserve"> </w:t>
      </w:r>
      <w:r w:rsidRPr="00BC1A1B">
        <w:t>to</w:t>
      </w:r>
      <w:r w:rsidRPr="00BC1A1B" w:rsidR="00D65B1B">
        <w:t xml:space="preserve"> </w:t>
      </w:r>
      <w:r w:rsidRPr="00BC1A1B">
        <w:t>take</w:t>
      </w:r>
      <w:r w:rsidRPr="00BC1A1B" w:rsidR="00D65B1B">
        <w:t xml:space="preserve"> </w:t>
      </w:r>
      <w:r w:rsidRPr="00BC1A1B">
        <w:t>responsibility</w:t>
      </w:r>
      <w:r w:rsidRPr="00BC1A1B" w:rsidR="00D65B1B">
        <w:t xml:space="preserve"> </w:t>
      </w:r>
      <w:r w:rsidRPr="00BC1A1B">
        <w:t>for</w:t>
      </w:r>
      <w:r w:rsidRPr="00BC1A1B" w:rsidR="00D65B1B">
        <w:t xml:space="preserve"> </w:t>
      </w:r>
      <w:r w:rsidRPr="00BC1A1B">
        <w:t>them.</w:t>
      </w:r>
      <w:r w:rsidRPr="00BC1A1B" w:rsidR="00D65B1B">
        <w:t xml:space="preserve"> </w:t>
      </w:r>
      <w:r w:rsidRPr="00BC1A1B">
        <w:t>Do</w:t>
      </w:r>
      <w:r w:rsidRPr="00BC1A1B" w:rsidR="00D65B1B">
        <w:t xml:space="preserve"> </w:t>
      </w:r>
      <w:r w:rsidRPr="00BC1A1B">
        <w:t>not</w:t>
      </w:r>
      <w:r w:rsidRPr="00BC1A1B" w:rsidR="00D65B1B">
        <w:t xml:space="preserve"> </w:t>
      </w:r>
      <w:r w:rsidRPr="00BC1A1B">
        <w:t>treat</w:t>
      </w:r>
      <w:r w:rsidRPr="00BC1A1B" w:rsidR="00D65B1B">
        <w:t xml:space="preserve"> </w:t>
      </w:r>
      <w:r w:rsidRPr="00BC1A1B">
        <w:t>it</w:t>
      </w:r>
      <w:r w:rsidRPr="00BC1A1B" w:rsidR="00D65B1B">
        <w:t xml:space="preserve"> </w:t>
      </w:r>
      <w:r w:rsidRPr="00BC1A1B">
        <w:t>en</w:t>
      </w:r>
      <w:r w:rsidR="00E9620E">
        <w:t xml:space="preserve"> </w:t>
      </w:r>
      <w:r w:rsidRPr="00BC1A1B">
        <w:t>bloc.</w:t>
      </w:r>
      <w:r w:rsidRPr="00BC1A1B" w:rsidR="00D65B1B">
        <w:t xml:space="preserve"> </w:t>
      </w:r>
      <w:r w:rsidRPr="00BC1A1B">
        <w:t>Let</w:t>
      </w:r>
      <w:r w:rsidRPr="00BC1A1B" w:rsidR="00D65B1B">
        <w:t xml:space="preserve"> </w:t>
      </w:r>
      <w:r w:rsidRPr="00BC1A1B">
        <w:t>us</w:t>
      </w:r>
      <w:r w:rsidRPr="00BC1A1B" w:rsidR="00D65B1B">
        <w:t xml:space="preserve"> </w:t>
      </w:r>
      <w:r w:rsidRPr="00BC1A1B">
        <w:t>unpick</w:t>
      </w:r>
      <w:r w:rsidRPr="00BC1A1B" w:rsidR="00D65B1B">
        <w:t xml:space="preserve"> </w:t>
      </w:r>
      <w:r w:rsidRPr="00BC1A1B">
        <w:t>this</w:t>
      </w:r>
      <w:r w:rsidRPr="00BC1A1B" w:rsidR="00D65B1B">
        <w:t xml:space="preserve"> </w:t>
      </w:r>
      <w:r w:rsidRPr="00BC1A1B">
        <w:t>and</w:t>
      </w:r>
      <w:r w:rsidRPr="00BC1A1B" w:rsidR="00D65B1B">
        <w:t xml:space="preserve"> </w:t>
      </w:r>
      <w:r w:rsidRPr="00BC1A1B">
        <w:t>see</w:t>
      </w:r>
      <w:r w:rsidRPr="00BC1A1B" w:rsidR="00D65B1B">
        <w:t xml:space="preserve"> </w:t>
      </w:r>
      <w:r w:rsidRPr="00BC1A1B">
        <w:t>where</w:t>
      </w:r>
      <w:r w:rsidRPr="00BC1A1B" w:rsidR="00D65B1B">
        <w:t xml:space="preserve"> </w:t>
      </w:r>
      <w:r w:rsidRPr="00BC1A1B">
        <w:t>the</w:t>
      </w:r>
      <w:r w:rsidRPr="00BC1A1B" w:rsidR="00D65B1B">
        <w:t xml:space="preserve"> </w:t>
      </w:r>
      <w:r w:rsidRPr="00BC1A1B">
        <w:t>problem</w:t>
      </w:r>
      <w:r w:rsidRPr="00BC1A1B" w:rsidR="00D65B1B">
        <w:t xml:space="preserve"> </w:t>
      </w:r>
      <w:r w:rsidRPr="00BC1A1B">
        <w:t>lies.</w:t>
      </w:r>
    </w:p>
    <w:p w:rsidR="008F49E8" w:rsidRPr="00BC1A1B" w:rsidP="008F49E8">
      <w:pPr>
        <w:pStyle w:val="Answer"/>
      </w:pPr>
      <w:sdt>
        <w:sdtPr>
          <w:alias w:val="Witness"/>
          <w:id w:val="-1092392816"/>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We</w:t>
      </w:r>
      <w:r w:rsidRPr="00BC1A1B" w:rsidR="00D65B1B">
        <w:t xml:space="preserve"> </w:t>
      </w:r>
      <w:r w:rsidRPr="00BC1A1B">
        <w:t>are</w:t>
      </w:r>
      <w:r w:rsidRPr="00BC1A1B" w:rsidR="00D65B1B">
        <w:t xml:space="preserve"> </w:t>
      </w:r>
      <w:r w:rsidRPr="00BC1A1B">
        <w:t>always</w:t>
      </w:r>
      <w:r w:rsidRPr="00BC1A1B" w:rsidR="00D65B1B">
        <w:t xml:space="preserve"> </w:t>
      </w:r>
      <w:r w:rsidRPr="00BC1A1B">
        <w:t>in</w:t>
      </w:r>
      <w:r w:rsidRPr="00BC1A1B" w:rsidR="00D65B1B">
        <w:t xml:space="preserve"> </w:t>
      </w:r>
      <w:r w:rsidRPr="00BC1A1B">
        <w:t>danger,</w:t>
      </w:r>
      <w:r w:rsidRPr="00BC1A1B" w:rsidR="00D65B1B">
        <w:t xml:space="preserve"> </w:t>
      </w:r>
      <w:r w:rsidRPr="00BC1A1B">
        <w:t>when</w:t>
      </w:r>
      <w:r w:rsidRPr="00BC1A1B" w:rsidR="00D65B1B">
        <w:t xml:space="preserve"> </w:t>
      </w:r>
      <w:r w:rsidRPr="00BC1A1B">
        <w:t>we</w:t>
      </w:r>
      <w:r w:rsidRPr="00BC1A1B" w:rsidR="00D65B1B">
        <w:t xml:space="preserve"> </w:t>
      </w:r>
      <w:r w:rsidRPr="00BC1A1B">
        <w:t>discuss</w:t>
      </w:r>
      <w:r w:rsidRPr="00BC1A1B" w:rsidR="00D65B1B">
        <w:t xml:space="preserve"> </w:t>
      </w:r>
      <w:r w:rsidRPr="00BC1A1B">
        <w:t>this</w:t>
      </w:r>
      <w:r w:rsidRPr="00BC1A1B" w:rsidR="00D65B1B">
        <w:t xml:space="preserve"> </w:t>
      </w:r>
      <w:r w:rsidRPr="00BC1A1B">
        <w:t>subject,</w:t>
      </w:r>
      <w:r w:rsidRPr="00BC1A1B" w:rsidR="00D65B1B">
        <w:t xml:space="preserve"> </w:t>
      </w:r>
      <w:r w:rsidRPr="00BC1A1B" w:rsidR="0023774B">
        <w:t xml:space="preserve">of </w:t>
      </w:r>
      <w:r w:rsidRPr="00BC1A1B">
        <w:t>looking</w:t>
      </w:r>
      <w:r w:rsidRPr="00BC1A1B" w:rsidR="00D65B1B">
        <w:t xml:space="preserve"> </w:t>
      </w:r>
      <w:r w:rsidRPr="00BC1A1B">
        <w:t>at</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outliers</w:t>
      </w:r>
      <w:r w:rsidRPr="00BC1A1B" w:rsidR="00D65B1B">
        <w:t xml:space="preserve"> </w:t>
      </w:r>
      <w:r w:rsidRPr="00BC1A1B">
        <w:t>and</w:t>
      </w:r>
      <w:r w:rsidRPr="00BC1A1B" w:rsidR="00D65B1B">
        <w:t xml:space="preserve"> </w:t>
      </w:r>
      <w:r w:rsidRPr="00BC1A1B">
        <w:t>thinking</w:t>
      </w:r>
      <w:r w:rsidRPr="00BC1A1B" w:rsidR="00D65B1B">
        <w:t xml:space="preserve"> </w:t>
      </w:r>
      <w:r w:rsidRPr="00BC1A1B">
        <w:t>that</w:t>
      </w:r>
      <w:r w:rsidRPr="00BC1A1B" w:rsidR="00D65B1B">
        <w:t xml:space="preserve"> </w:t>
      </w:r>
      <w:r w:rsidRPr="00BC1A1B">
        <w:t>is</w:t>
      </w:r>
      <w:r w:rsidRPr="00BC1A1B" w:rsidR="00D65B1B">
        <w:t xml:space="preserve"> </w:t>
      </w:r>
      <w:r w:rsidRPr="00BC1A1B">
        <w:t>the</w:t>
      </w:r>
      <w:r w:rsidRPr="00BC1A1B" w:rsidR="00D65B1B">
        <w:t xml:space="preserve"> </w:t>
      </w:r>
      <w:r w:rsidRPr="00BC1A1B">
        <w:t>normal</w:t>
      </w:r>
      <w:r w:rsidRPr="00BC1A1B" w:rsidR="00D65B1B">
        <w:t xml:space="preserve"> </w:t>
      </w:r>
      <w:r w:rsidRPr="00BC1A1B">
        <w:t>way</w:t>
      </w:r>
      <w:r w:rsidRPr="00BC1A1B" w:rsidR="00D65B1B">
        <w:t xml:space="preserve"> </w:t>
      </w:r>
      <w:r w:rsidRPr="00BC1A1B">
        <w:t>of</w:t>
      </w:r>
      <w:r w:rsidRPr="00BC1A1B" w:rsidR="00D65B1B">
        <w:t xml:space="preserve"> </w:t>
      </w:r>
      <w:r w:rsidRPr="00BC1A1B">
        <w:t>carrying</w:t>
      </w:r>
      <w:r w:rsidRPr="00BC1A1B" w:rsidR="00D65B1B">
        <w:t xml:space="preserve"> </w:t>
      </w:r>
      <w:r w:rsidRPr="00BC1A1B">
        <w:t>on</w:t>
      </w:r>
      <w:r w:rsidRPr="00BC1A1B" w:rsidR="0023774B">
        <w:t>,</w:t>
      </w:r>
      <w:r w:rsidRPr="00BC1A1B" w:rsidR="00D65B1B">
        <w:t xml:space="preserve"> </w:t>
      </w:r>
      <w:r w:rsidRPr="00BC1A1B">
        <w:t>and</w:t>
      </w:r>
      <w:r w:rsidRPr="00BC1A1B" w:rsidR="00D65B1B">
        <w:t xml:space="preserve"> </w:t>
      </w:r>
      <w:r w:rsidRPr="00BC1A1B">
        <w:t>that</w:t>
      </w:r>
      <w:r w:rsidRPr="00BC1A1B" w:rsidR="00D65B1B">
        <w:t xml:space="preserve"> </w:t>
      </w:r>
      <w:r w:rsidRPr="00BC1A1B">
        <w:t>is</w:t>
      </w:r>
      <w:r w:rsidRPr="00BC1A1B" w:rsidR="00D65B1B">
        <w:t xml:space="preserve"> </w:t>
      </w:r>
      <w:r w:rsidRPr="00BC1A1B">
        <w:t>not</w:t>
      </w:r>
      <w:r w:rsidRPr="00BC1A1B" w:rsidR="00D65B1B">
        <w:t xml:space="preserve"> </w:t>
      </w:r>
      <w:r w:rsidRPr="00BC1A1B">
        <w:t>the</w:t>
      </w:r>
      <w:r w:rsidRPr="00BC1A1B" w:rsidR="00D65B1B">
        <w:t xml:space="preserve"> </w:t>
      </w:r>
      <w:r w:rsidRPr="00BC1A1B">
        <w:t>case.</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encouraged</w:t>
      </w:r>
      <w:r w:rsidRPr="00BC1A1B" w:rsidR="00D65B1B">
        <w:t xml:space="preserve"> </w:t>
      </w:r>
      <w:r w:rsidRPr="00BC1A1B">
        <w:t>by</w:t>
      </w:r>
      <w:r w:rsidRPr="00BC1A1B" w:rsidR="00D65B1B">
        <w:t xml:space="preserve"> </w:t>
      </w:r>
      <w:r w:rsidRPr="00BC1A1B">
        <w:t>Government</w:t>
      </w:r>
      <w:r w:rsidRPr="00BC1A1B" w:rsidR="00D65B1B">
        <w:t xml:space="preserve"> </w:t>
      </w:r>
      <w:r w:rsidRPr="00BC1A1B">
        <w:t>to</w:t>
      </w:r>
      <w:r w:rsidRPr="00BC1A1B" w:rsidR="00D65B1B">
        <w:t xml:space="preserve"> </w:t>
      </w:r>
      <w:r w:rsidRPr="00BC1A1B">
        <w:t>be</w:t>
      </w:r>
      <w:r w:rsidRPr="00BC1A1B" w:rsidR="00D65B1B">
        <w:t xml:space="preserve"> </w:t>
      </w:r>
      <w:r w:rsidRPr="00BC1A1B">
        <w:t>more</w:t>
      </w:r>
      <w:r w:rsidRPr="00BC1A1B" w:rsidR="00D65B1B">
        <w:t xml:space="preserve"> </w:t>
      </w:r>
      <w:r w:rsidRPr="00BC1A1B">
        <w:t>self</w:t>
      </w:r>
      <w:r w:rsidR="00E9620E">
        <w:t>-</w:t>
      </w:r>
      <w:r w:rsidRPr="00BC1A1B">
        <w:t>sufficient</w:t>
      </w:r>
      <w:r w:rsidRPr="00BC1A1B" w:rsidR="00D65B1B">
        <w:t xml:space="preserve"> </w:t>
      </w:r>
      <w:r w:rsidRPr="00BC1A1B">
        <w:t>in</w:t>
      </w:r>
      <w:r w:rsidRPr="00BC1A1B" w:rsidR="00D65B1B">
        <w:t xml:space="preserve"> </w:t>
      </w:r>
      <w:r w:rsidRPr="00BC1A1B">
        <w:t>our</w:t>
      </w:r>
      <w:r w:rsidRPr="00BC1A1B" w:rsidR="00D65B1B">
        <w:t xml:space="preserve"> </w:t>
      </w:r>
      <w:r w:rsidRPr="00BC1A1B">
        <w:t>funding</w:t>
      </w:r>
      <w:r w:rsidRPr="00BC1A1B" w:rsidR="0023774B">
        <w:t xml:space="preserve">, </w:t>
      </w:r>
      <w:r w:rsidRPr="00BC1A1B">
        <w:t>and</w:t>
      </w:r>
      <w:r w:rsidRPr="00BC1A1B" w:rsidR="00D65B1B">
        <w:t xml:space="preserve"> </w:t>
      </w:r>
      <w:r w:rsidRPr="00BC1A1B">
        <w:t>that</w:t>
      </w:r>
      <w:r w:rsidRPr="00BC1A1B" w:rsidR="00D65B1B">
        <w:t xml:space="preserve"> </w:t>
      </w:r>
      <w:r w:rsidRPr="00BC1A1B">
        <w:t>has,</w:t>
      </w:r>
      <w:r w:rsidRPr="00BC1A1B" w:rsidR="00D65B1B">
        <w:t xml:space="preserve"> </w:t>
      </w:r>
      <w:r w:rsidRPr="00BC1A1B">
        <w:t>to</w:t>
      </w:r>
      <w:r w:rsidRPr="00BC1A1B" w:rsidR="00D65B1B">
        <w:t xml:space="preserve"> </w:t>
      </w:r>
      <w:r w:rsidRPr="00BC1A1B">
        <w:t>some</w:t>
      </w:r>
      <w:r w:rsidRPr="00BC1A1B" w:rsidR="00D65B1B">
        <w:t xml:space="preserve"> </w:t>
      </w:r>
      <w:r w:rsidRPr="00BC1A1B">
        <w:t>extent,</w:t>
      </w:r>
      <w:r w:rsidRPr="00BC1A1B" w:rsidR="00D65B1B">
        <w:t xml:space="preserve"> </w:t>
      </w:r>
      <w:r w:rsidRPr="00BC1A1B">
        <w:t>pushed</w:t>
      </w:r>
      <w:r w:rsidRPr="00BC1A1B" w:rsidR="00D65B1B">
        <w:t xml:space="preserve"> </w:t>
      </w:r>
      <w:r w:rsidRPr="00BC1A1B">
        <w:t>us</w:t>
      </w:r>
      <w:r w:rsidRPr="00BC1A1B" w:rsidR="00D65B1B">
        <w:t xml:space="preserve"> </w:t>
      </w:r>
      <w:r w:rsidRPr="00BC1A1B">
        <w:t>towards</w:t>
      </w:r>
      <w:r w:rsidRPr="00BC1A1B" w:rsidR="00D65B1B">
        <w:t xml:space="preserve"> </w:t>
      </w:r>
      <w:r w:rsidRPr="00BC1A1B">
        <w:t>commercial</w:t>
      </w:r>
      <w:r w:rsidRPr="00BC1A1B" w:rsidR="00D65B1B">
        <w:t xml:space="preserve"> </w:t>
      </w:r>
      <w:r w:rsidRPr="00BC1A1B">
        <w:t>investments.</w:t>
      </w:r>
      <w:r w:rsidRPr="00BC1A1B" w:rsidR="00D65B1B">
        <w:t xml:space="preserve"> </w:t>
      </w:r>
      <w:r w:rsidRPr="00BC1A1B">
        <w:t>Some</w:t>
      </w:r>
      <w:r w:rsidRPr="00BC1A1B" w:rsidR="00D65B1B">
        <w:t xml:space="preserve"> </w:t>
      </w:r>
      <w:r w:rsidRPr="00BC1A1B">
        <w:t>of</w:t>
      </w:r>
      <w:r w:rsidRPr="00BC1A1B" w:rsidR="00D65B1B">
        <w:t xml:space="preserve"> </w:t>
      </w:r>
      <w:r w:rsidRPr="00BC1A1B">
        <w:t>us</w:t>
      </w:r>
      <w:r w:rsidRPr="00BC1A1B" w:rsidR="00D65B1B">
        <w:t xml:space="preserve"> </w:t>
      </w:r>
      <w:r w:rsidRPr="00BC1A1B">
        <w:t>have</w:t>
      </w:r>
      <w:r w:rsidRPr="00BC1A1B" w:rsidR="00D65B1B">
        <w:t xml:space="preserve"> </w:t>
      </w:r>
      <w:r w:rsidRPr="00BC1A1B">
        <w:t>rightly</w:t>
      </w:r>
      <w:r w:rsidRPr="00BC1A1B" w:rsidR="00D65B1B">
        <w:t xml:space="preserve"> </w:t>
      </w:r>
      <w:r w:rsidRPr="00BC1A1B">
        <w:t>concentrated</w:t>
      </w:r>
      <w:r w:rsidRPr="00BC1A1B" w:rsidR="00D65B1B">
        <w:t xml:space="preserve"> </w:t>
      </w:r>
      <w:r w:rsidRPr="00BC1A1B">
        <w:t>our</w:t>
      </w:r>
      <w:r w:rsidRPr="00BC1A1B" w:rsidR="00D65B1B">
        <w:t xml:space="preserve"> </w:t>
      </w:r>
      <w:r w:rsidRPr="00BC1A1B">
        <w:t>commercial</w:t>
      </w:r>
      <w:r w:rsidRPr="00BC1A1B" w:rsidR="00D65B1B">
        <w:t xml:space="preserve"> </w:t>
      </w:r>
      <w:r w:rsidRPr="00BC1A1B">
        <w:t>investment</w:t>
      </w:r>
      <w:r w:rsidRPr="00BC1A1B" w:rsidR="00D65B1B">
        <w:t xml:space="preserve"> </w:t>
      </w:r>
      <w:r w:rsidRPr="00BC1A1B">
        <w:t>on</w:t>
      </w:r>
      <w:r w:rsidRPr="00BC1A1B" w:rsidR="00D65B1B">
        <w:t xml:space="preserve"> </w:t>
      </w:r>
      <w:r w:rsidRPr="00BC1A1B">
        <w:t>where</w:t>
      </w:r>
      <w:r w:rsidRPr="00BC1A1B" w:rsidR="00D65B1B">
        <w:t xml:space="preserve"> </w:t>
      </w:r>
      <w:r w:rsidRPr="00BC1A1B">
        <w:t>it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benefit</w:t>
      </w:r>
      <w:r w:rsidRPr="00BC1A1B" w:rsidR="00D65B1B">
        <w:t xml:space="preserve"> </w:t>
      </w:r>
      <w:r w:rsidRPr="00BC1A1B">
        <w:t>our</w:t>
      </w:r>
      <w:r w:rsidRPr="00BC1A1B" w:rsidR="00D65B1B">
        <w:t xml:space="preserve"> </w:t>
      </w:r>
      <w:r w:rsidRPr="00BC1A1B">
        <w:t>local</w:t>
      </w:r>
      <w:r w:rsidRPr="00BC1A1B" w:rsidR="00D65B1B">
        <w:t xml:space="preserve"> </w:t>
      </w:r>
      <w:r w:rsidRPr="00BC1A1B">
        <w:t>economy</w:t>
      </w:r>
      <w:r w:rsidRPr="00BC1A1B" w:rsidR="0023774B">
        <w:t>,</w:t>
      </w:r>
      <w:r w:rsidRPr="00BC1A1B" w:rsidR="00D65B1B">
        <w:t xml:space="preserve"> </w:t>
      </w:r>
      <w:r w:rsidRPr="00BC1A1B">
        <w:t>and</w:t>
      </w:r>
      <w:r w:rsidRPr="00BC1A1B" w:rsidR="00D65B1B">
        <w:t xml:space="preserve"> </w:t>
      </w:r>
      <w:r w:rsidRPr="00BC1A1B">
        <w:t>that</w:t>
      </w:r>
      <w:r w:rsidRPr="00BC1A1B" w:rsidR="00D65B1B">
        <w:t xml:space="preserve"> </w:t>
      </w:r>
      <w:r w:rsidRPr="00BC1A1B">
        <w:t>is</w:t>
      </w:r>
      <w:r w:rsidRPr="00BC1A1B" w:rsidR="00D65B1B">
        <w:t xml:space="preserve"> </w:t>
      </w:r>
      <w:r w:rsidRPr="00BC1A1B">
        <w:t>the</w:t>
      </w:r>
      <w:r w:rsidRPr="00BC1A1B" w:rsidR="00D65B1B">
        <w:t xml:space="preserve"> </w:t>
      </w:r>
      <w:r w:rsidRPr="00BC1A1B">
        <w:t>direction</w:t>
      </w:r>
      <w:r w:rsidRPr="00BC1A1B" w:rsidR="00D65B1B">
        <w:t xml:space="preserve"> </w:t>
      </w:r>
      <w:r w:rsidRPr="00BC1A1B">
        <w:t>we</w:t>
      </w:r>
      <w:r w:rsidRPr="00BC1A1B" w:rsidR="00D65B1B">
        <w:t xml:space="preserve"> </w:t>
      </w:r>
      <w:r w:rsidRPr="00BC1A1B">
        <w:t>would</w:t>
      </w:r>
      <w:r w:rsidRPr="00BC1A1B" w:rsidR="00D65B1B">
        <w:t xml:space="preserve"> </w:t>
      </w:r>
      <w:r w:rsidRPr="00BC1A1B">
        <w:t>want</w:t>
      </w:r>
      <w:r w:rsidRPr="00BC1A1B" w:rsidR="00D65B1B">
        <w:t xml:space="preserve"> </w:t>
      </w:r>
      <w:r w:rsidRPr="00BC1A1B">
        <w:t>to</w:t>
      </w:r>
      <w:r w:rsidRPr="00BC1A1B" w:rsidR="00D65B1B">
        <w:t xml:space="preserve"> </w:t>
      </w:r>
      <w:r w:rsidRPr="00BC1A1B">
        <w:t>be</w:t>
      </w:r>
      <w:r w:rsidRPr="00BC1A1B" w:rsidR="00D65B1B">
        <w:t xml:space="preserve"> </w:t>
      </w:r>
      <w:r w:rsidRPr="00BC1A1B">
        <w:t>taking</w:t>
      </w:r>
      <w:r w:rsidRPr="00BC1A1B" w:rsidR="00D65B1B">
        <w:t xml:space="preserve"> </w:t>
      </w:r>
      <w:r w:rsidRPr="00BC1A1B">
        <w:t>this.</w:t>
      </w:r>
    </w:p>
    <w:p w:rsidR="008F49E8" w:rsidRPr="00BC1A1B" w:rsidP="008F49E8">
      <w:pPr>
        <w:pStyle w:val="Answer"/>
      </w:pPr>
      <w:r w:rsidRPr="00BC1A1B">
        <w:t>My</w:t>
      </w:r>
      <w:r w:rsidRPr="00BC1A1B" w:rsidR="00D65B1B">
        <w:t xml:space="preserve"> </w:t>
      </w:r>
      <w:r w:rsidRPr="00BC1A1B">
        <w:t>area,</w:t>
      </w:r>
      <w:r w:rsidRPr="00BC1A1B" w:rsidR="00D65B1B">
        <w:t xml:space="preserve"> </w:t>
      </w:r>
      <w:r w:rsidRPr="00BC1A1B">
        <w:t>which</w:t>
      </w:r>
      <w:r w:rsidRPr="00BC1A1B" w:rsidR="00D65B1B">
        <w:t xml:space="preserve"> </w:t>
      </w:r>
      <w:r w:rsidRPr="00BC1A1B">
        <w:t>is</w:t>
      </w:r>
      <w:r w:rsidRPr="00BC1A1B" w:rsidR="00D65B1B">
        <w:t xml:space="preserve"> </w:t>
      </w:r>
      <w:r w:rsidRPr="00BC1A1B">
        <w:t>a</w:t>
      </w:r>
      <w:r w:rsidRPr="00BC1A1B" w:rsidR="00D65B1B">
        <w:t xml:space="preserve"> </w:t>
      </w:r>
      <w:r w:rsidRPr="00BC1A1B">
        <w:t>new</w:t>
      </w:r>
      <w:r w:rsidRPr="00BC1A1B" w:rsidR="00D65B1B">
        <w:t xml:space="preserve"> </w:t>
      </w:r>
      <w:r w:rsidRPr="00BC1A1B">
        <w:t>town,</w:t>
      </w:r>
      <w:r w:rsidRPr="00BC1A1B" w:rsidR="00D65B1B">
        <w:t xml:space="preserve"> </w:t>
      </w:r>
      <w:r w:rsidRPr="00BC1A1B">
        <w:t>inherited</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commercial</w:t>
      </w:r>
      <w:r w:rsidRPr="00BC1A1B" w:rsidR="00D65B1B">
        <w:t xml:space="preserve"> </w:t>
      </w:r>
      <w:r w:rsidRPr="00BC1A1B">
        <w:t>property</w:t>
      </w:r>
      <w:r w:rsidRPr="00BC1A1B" w:rsidR="00D65B1B">
        <w:t xml:space="preserve"> </w:t>
      </w:r>
      <w:r w:rsidRPr="00BC1A1B">
        <w:t>from</w:t>
      </w:r>
      <w:r w:rsidRPr="00BC1A1B" w:rsidR="00D65B1B">
        <w:t xml:space="preserve"> </w:t>
      </w:r>
      <w:r w:rsidRPr="00BC1A1B">
        <w:t>the</w:t>
      </w:r>
      <w:r w:rsidRPr="00BC1A1B" w:rsidR="00D65B1B">
        <w:t xml:space="preserve"> </w:t>
      </w:r>
      <w:r w:rsidRPr="00BC1A1B">
        <w:t>development</w:t>
      </w:r>
      <w:r w:rsidRPr="00BC1A1B" w:rsidR="00D65B1B">
        <w:t xml:space="preserve"> </w:t>
      </w:r>
      <w:r w:rsidRPr="00BC1A1B">
        <w:t>corporation</w:t>
      </w:r>
      <w:r w:rsidRPr="00BC1A1B" w:rsidR="00D65B1B">
        <w:t xml:space="preserve"> </w:t>
      </w:r>
      <w:r w:rsidRPr="00BC1A1B">
        <w:t>when</w:t>
      </w:r>
      <w:r w:rsidRPr="00BC1A1B" w:rsidR="00D65B1B">
        <w:t xml:space="preserve"> </w:t>
      </w:r>
      <w:r w:rsidRPr="00BC1A1B">
        <w:t>it</w:t>
      </w:r>
      <w:r w:rsidRPr="00BC1A1B" w:rsidR="00D65B1B">
        <w:t xml:space="preserve"> </w:t>
      </w:r>
      <w:r w:rsidRPr="00BC1A1B">
        <w:t>was</w:t>
      </w:r>
      <w:r w:rsidRPr="00BC1A1B" w:rsidR="00D65B1B">
        <w:t xml:space="preserve"> </w:t>
      </w:r>
      <w:r w:rsidRPr="00BC1A1B">
        <w:t>wound</w:t>
      </w:r>
      <w:r w:rsidRPr="00BC1A1B" w:rsidR="00D65B1B">
        <w:t xml:space="preserve"> </w:t>
      </w:r>
      <w:r w:rsidRPr="00BC1A1B">
        <w:t>up,</w:t>
      </w:r>
      <w:r w:rsidRPr="00BC1A1B" w:rsidR="00D65B1B">
        <w:t xml:space="preserve"> </w:t>
      </w:r>
      <w:r w:rsidRPr="00BC1A1B">
        <w:t>so</w:t>
      </w:r>
      <w:r w:rsidRPr="00BC1A1B" w:rsidR="00D65B1B">
        <w:t xml:space="preserve"> </w:t>
      </w:r>
      <w:r w:rsidRPr="00BC1A1B">
        <w:t>we</w:t>
      </w:r>
      <w:r w:rsidRPr="00BC1A1B" w:rsidR="00D65B1B">
        <w:t xml:space="preserve"> </w:t>
      </w:r>
      <w:r w:rsidRPr="00BC1A1B">
        <w:t>have</w:t>
      </w:r>
      <w:r w:rsidRPr="00BC1A1B" w:rsidR="00D65B1B">
        <w:t xml:space="preserve"> </w:t>
      </w:r>
      <w:r w:rsidRPr="00BC1A1B">
        <w:t>commercial</w:t>
      </w:r>
      <w:r w:rsidRPr="00BC1A1B" w:rsidR="00D65B1B">
        <w:t xml:space="preserve"> </w:t>
      </w:r>
      <w:r w:rsidRPr="00BC1A1B">
        <w:t>income</w:t>
      </w:r>
      <w:r w:rsidRPr="00BC1A1B" w:rsidR="00D65B1B">
        <w:t xml:space="preserve"> </w:t>
      </w:r>
      <w:r w:rsidRPr="00BC1A1B">
        <w:t>coming</w:t>
      </w:r>
      <w:r w:rsidRPr="00BC1A1B" w:rsidR="00D65B1B">
        <w:t xml:space="preserve"> </w:t>
      </w:r>
      <w:r w:rsidRPr="00BC1A1B">
        <w:t>in</w:t>
      </w:r>
      <w:r w:rsidRPr="00BC1A1B" w:rsidR="00D65B1B">
        <w:t xml:space="preserve"> </w:t>
      </w:r>
      <w:r w:rsidRPr="00BC1A1B">
        <w:t>from</w:t>
      </w:r>
      <w:r w:rsidRPr="00BC1A1B" w:rsidR="00D65B1B">
        <w:t xml:space="preserve"> </w:t>
      </w:r>
      <w:r w:rsidRPr="00BC1A1B">
        <w:t>that.</w:t>
      </w:r>
      <w:r w:rsidRPr="00BC1A1B" w:rsidR="00D65B1B">
        <w:t xml:space="preserve"> </w:t>
      </w:r>
      <w:r w:rsidRPr="00BC1A1B">
        <w:t>Of</w:t>
      </w:r>
      <w:r w:rsidRPr="00BC1A1B" w:rsidR="00D65B1B">
        <w:t xml:space="preserve"> </w:t>
      </w:r>
      <w:r w:rsidRPr="00BC1A1B">
        <w:t>course,</w:t>
      </w:r>
      <w:r w:rsidRPr="00BC1A1B" w:rsidR="00D65B1B">
        <w:t xml:space="preserve"> </w:t>
      </w:r>
      <w:r w:rsidRPr="00BC1A1B">
        <w:t>that</w:t>
      </w:r>
      <w:r w:rsidRPr="00BC1A1B" w:rsidR="00D65B1B">
        <w:t xml:space="preserve"> </w:t>
      </w:r>
      <w:r w:rsidRPr="00BC1A1B">
        <w:t>has</w:t>
      </w:r>
      <w:r w:rsidRPr="00BC1A1B" w:rsidR="00D65B1B">
        <w:t xml:space="preserve"> </w:t>
      </w:r>
      <w:r w:rsidRPr="00BC1A1B">
        <w:t>taken</w:t>
      </w:r>
      <w:r w:rsidRPr="00BC1A1B" w:rsidR="00D65B1B">
        <w:t xml:space="preserve"> </w:t>
      </w:r>
      <w:r w:rsidRPr="00BC1A1B">
        <w:t>a</w:t>
      </w:r>
      <w:r w:rsidRPr="00BC1A1B" w:rsidR="00D65B1B">
        <w:t xml:space="preserve"> </w:t>
      </w:r>
      <w:r w:rsidRPr="00BC1A1B">
        <w:t>real</w:t>
      </w:r>
      <w:r w:rsidRPr="00BC1A1B" w:rsidR="00D65B1B">
        <w:t xml:space="preserve"> </w:t>
      </w:r>
      <w:r w:rsidRPr="00BC1A1B">
        <w:t>battering</w:t>
      </w:r>
      <w:r w:rsidRPr="00BC1A1B" w:rsidR="00D65B1B">
        <w:t xml:space="preserve"> </w:t>
      </w:r>
      <w:r w:rsidRPr="00BC1A1B">
        <w:t>over</w:t>
      </w:r>
      <w:r w:rsidRPr="00BC1A1B" w:rsidR="00D65B1B">
        <w:t xml:space="preserve"> </w:t>
      </w:r>
      <w:r w:rsidRPr="00BC1A1B">
        <w:t>the</w:t>
      </w:r>
      <w:r w:rsidRPr="00BC1A1B" w:rsidR="00D65B1B">
        <w:t xml:space="preserve"> </w:t>
      </w:r>
      <w:r w:rsidRPr="00BC1A1B">
        <w:t>course</w:t>
      </w:r>
      <w:r w:rsidRPr="00BC1A1B" w:rsidR="00D65B1B">
        <w:t xml:space="preserve"> </w:t>
      </w:r>
      <w:r w:rsidRPr="00BC1A1B">
        <w:t>of</w:t>
      </w:r>
      <w:r w:rsidRPr="00BC1A1B" w:rsidR="00D65B1B">
        <w:t xml:space="preserve"> </w:t>
      </w:r>
      <w:r w:rsidRPr="00BC1A1B">
        <w:t>Covid</w:t>
      </w:r>
      <w:r w:rsidRPr="00BC1A1B" w:rsidR="00D65B1B">
        <w:t xml:space="preserve"> </w:t>
      </w:r>
      <w:r w:rsidRPr="00BC1A1B">
        <w:t>because</w:t>
      </w:r>
      <w:r w:rsidRPr="00BC1A1B" w:rsidR="00D65B1B">
        <w:t xml:space="preserve"> </w:t>
      </w:r>
      <w:r w:rsidRPr="00BC1A1B">
        <w:t>many</w:t>
      </w:r>
      <w:r w:rsidRPr="00BC1A1B" w:rsidR="00D65B1B">
        <w:t xml:space="preserve"> </w:t>
      </w:r>
      <w:r w:rsidRPr="00BC1A1B">
        <w:t>of</w:t>
      </w:r>
      <w:r w:rsidRPr="00BC1A1B" w:rsidR="00D65B1B">
        <w:t xml:space="preserve"> </w:t>
      </w:r>
      <w:r w:rsidRPr="00BC1A1B">
        <w:t>these</w:t>
      </w:r>
      <w:r w:rsidRPr="00BC1A1B" w:rsidR="00D65B1B">
        <w:t xml:space="preserve"> </w:t>
      </w:r>
      <w:r w:rsidRPr="00BC1A1B">
        <w:t>are</w:t>
      </w:r>
      <w:r w:rsidRPr="00BC1A1B" w:rsidR="00D65B1B">
        <w:t xml:space="preserve"> </w:t>
      </w:r>
      <w:r w:rsidRPr="00BC1A1B">
        <w:t>small</w:t>
      </w:r>
      <w:r w:rsidRPr="00BC1A1B" w:rsidR="00D65B1B">
        <w:t xml:space="preserve"> </w:t>
      </w:r>
      <w:r w:rsidRPr="00BC1A1B">
        <w:t>businesses</w:t>
      </w:r>
      <w:r w:rsidRPr="00BC1A1B" w:rsidR="00D65B1B">
        <w:t xml:space="preserve"> </w:t>
      </w:r>
      <w:r w:rsidRPr="00BC1A1B">
        <w:t>that</w:t>
      </w:r>
      <w:r w:rsidRPr="00BC1A1B" w:rsidR="00D65B1B">
        <w:t xml:space="preserve"> </w:t>
      </w:r>
      <w:r w:rsidRPr="00BC1A1B">
        <w:t>have</w:t>
      </w:r>
      <w:r w:rsidRPr="00BC1A1B" w:rsidR="00D65B1B">
        <w:t xml:space="preserve"> </w:t>
      </w:r>
      <w:r w:rsidRPr="00BC1A1B">
        <w:t>not</w:t>
      </w:r>
      <w:r w:rsidRPr="00BC1A1B" w:rsidR="00D65B1B">
        <w:t xml:space="preserve"> </w:t>
      </w:r>
      <w:r w:rsidRPr="00BC1A1B">
        <w:t>been</w:t>
      </w:r>
      <w:r w:rsidRPr="00BC1A1B" w:rsidR="00D65B1B">
        <w:t xml:space="preserve"> </w:t>
      </w:r>
      <w:r w:rsidRPr="00BC1A1B">
        <w:t>able</w:t>
      </w:r>
      <w:r w:rsidRPr="00BC1A1B" w:rsidR="00D65B1B">
        <w:t xml:space="preserve"> </w:t>
      </w:r>
      <w:r w:rsidRPr="00BC1A1B">
        <w:t>to</w:t>
      </w:r>
      <w:r w:rsidRPr="00BC1A1B" w:rsidR="00D65B1B">
        <w:t xml:space="preserve"> </w:t>
      </w:r>
      <w:r w:rsidRPr="00BC1A1B">
        <w:t>carry</w:t>
      </w:r>
      <w:r w:rsidRPr="00BC1A1B" w:rsidR="00D65B1B">
        <w:t xml:space="preserve"> </w:t>
      </w:r>
      <w:r w:rsidRPr="00BC1A1B">
        <w:t>on</w:t>
      </w:r>
      <w:r w:rsidRPr="00BC1A1B" w:rsidR="00D65B1B">
        <w:t xml:space="preserve"> </w:t>
      </w:r>
      <w:r w:rsidRPr="00BC1A1B">
        <w:t>functioning.</w:t>
      </w:r>
      <w:r w:rsidRPr="00BC1A1B" w:rsidR="00D65B1B">
        <w:t xml:space="preserve"> </w:t>
      </w:r>
      <w:r w:rsidRPr="00BC1A1B">
        <w:t>Some</w:t>
      </w:r>
      <w:r w:rsidRPr="00BC1A1B" w:rsidR="00D65B1B">
        <w:t xml:space="preserve"> </w:t>
      </w:r>
      <w:r w:rsidRPr="00BC1A1B">
        <w:t>qualify</w:t>
      </w:r>
      <w:r w:rsidRPr="00BC1A1B" w:rsidR="00D65B1B">
        <w:t xml:space="preserve"> </w:t>
      </w:r>
      <w:r w:rsidRPr="00BC1A1B">
        <w:t>for</w:t>
      </w:r>
      <w:r w:rsidRPr="00BC1A1B" w:rsidR="00D65B1B">
        <w:t xml:space="preserve"> </w:t>
      </w:r>
      <w:r w:rsidRPr="00BC1A1B">
        <w:t>the</w:t>
      </w:r>
      <w:r w:rsidRPr="00BC1A1B" w:rsidR="00D65B1B">
        <w:t xml:space="preserve"> </w:t>
      </w:r>
      <w:r w:rsidRPr="00BC1A1B">
        <w:t>grants,</w:t>
      </w:r>
      <w:r w:rsidRPr="00BC1A1B" w:rsidR="00D65B1B">
        <w:t xml:space="preserve"> </w:t>
      </w:r>
      <w:r w:rsidRPr="00BC1A1B">
        <w:t>but</w:t>
      </w:r>
      <w:r w:rsidRPr="00BC1A1B" w:rsidR="00D65B1B">
        <w:t xml:space="preserve"> </w:t>
      </w:r>
      <w:r w:rsidRPr="00BC1A1B">
        <w:t>many</w:t>
      </w:r>
      <w:r w:rsidRPr="00BC1A1B" w:rsidR="00D65B1B">
        <w:t xml:space="preserve"> </w:t>
      </w:r>
      <w:r w:rsidRPr="00BC1A1B">
        <w:t>of</w:t>
      </w:r>
      <w:r w:rsidRPr="00BC1A1B" w:rsidR="00D65B1B">
        <w:t xml:space="preserve"> </w:t>
      </w:r>
      <w:r w:rsidRPr="00BC1A1B">
        <w:t>them</w:t>
      </w:r>
      <w:r w:rsidRPr="00BC1A1B" w:rsidR="00D65B1B">
        <w:t xml:space="preserve"> </w:t>
      </w:r>
      <w:r w:rsidRPr="00BC1A1B">
        <w:t>do</w:t>
      </w:r>
      <w:r w:rsidRPr="00BC1A1B" w:rsidR="00D65B1B">
        <w:t xml:space="preserve"> </w:t>
      </w:r>
      <w:r w:rsidRPr="00BC1A1B">
        <w:t>not.</w:t>
      </w:r>
      <w:r w:rsidRPr="00BC1A1B" w:rsidR="00D65B1B">
        <w:t xml:space="preserve"> </w:t>
      </w:r>
      <w:r w:rsidRPr="00BC1A1B">
        <w:t>The</w:t>
      </w:r>
      <w:r w:rsidRPr="00BC1A1B" w:rsidR="00D65B1B">
        <w:t xml:space="preserve"> </w:t>
      </w:r>
      <w:r w:rsidRPr="00BC1A1B">
        <w:t>commercial</w:t>
      </w:r>
      <w:r w:rsidRPr="00BC1A1B" w:rsidR="00D65B1B">
        <w:t xml:space="preserve"> </w:t>
      </w:r>
      <w:r w:rsidRPr="00BC1A1B">
        <w:t>income</w:t>
      </w:r>
      <w:r w:rsidRPr="00BC1A1B" w:rsidR="00D65B1B">
        <w:t xml:space="preserve"> </w:t>
      </w:r>
      <w:r w:rsidRPr="00BC1A1B">
        <w:t>has</w:t>
      </w:r>
      <w:r w:rsidRPr="00BC1A1B" w:rsidR="00D65B1B">
        <w:t xml:space="preserve"> </w:t>
      </w:r>
      <w:r w:rsidRPr="00BC1A1B">
        <w:t>taken</w:t>
      </w:r>
      <w:r w:rsidRPr="00BC1A1B" w:rsidR="00D65B1B">
        <w:t xml:space="preserve"> </w:t>
      </w:r>
      <w:r w:rsidRPr="00BC1A1B">
        <w:t>a</w:t>
      </w:r>
      <w:r w:rsidRPr="00BC1A1B" w:rsidR="00D65B1B">
        <w:t xml:space="preserve"> </w:t>
      </w:r>
      <w:r w:rsidRPr="00BC1A1B">
        <w:t>real</w:t>
      </w:r>
      <w:r w:rsidRPr="00BC1A1B" w:rsidR="00D65B1B">
        <w:t xml:space="preserve"> </w:t>
      </w:r>
      <w:r w:rsidRPr="00BC1A1B">
        <w:t>hit.</w:t>
      </w:r>
      <w:r w:rsidRPr="00BC1A1B" w:rsidR="00D65B1B">
        <w:t xml:space="preserve"> </w:t>
      </w:r>
      <w:r w:rsidRPr="00BC1A1B">
        <w:t>We</w:t>
      </w:r>
      <w:r w:rsidRPr="00BC1A1B" w:rsidR="00D65B1B">
        <w:t xml:space="preserve"> </w:t>
      </w:r>
      <w:r w:rsidRPr="00BC1A1B">
        <w:t>should</w:t>
      </w:r>
      <w:r w:rsidRPr="00BC1A1B" w:rsidR="00D65B1B">
        <w:t xml:space="preserve"> </w:t>
      </w:r>
      <w:r w:rsidRPr="00BC1A1B">
        <w:t>not</w:t>
      </w:r>
      <w:r w:rsidRPr="00BC1A1B" w:rsidR="00D65B1B">
        <w:t xml:space="preserve"> </w:t>
      </w:r>
      <w:r w:rsidRPr="00BC1A1B">
        <w:t>look</w:t>
      </w:r>
      <w:r w:rsidRPr="00BC1A1B" w:rsidR="00D65B1B">
        <w:t xml:space="preserve"> </w:t>
      </w:r>
      <w:r w:rsidRPr="00BC1A1B">
        <w:t>at</w:t>
      </w:r>
      <w:r w:rsidRPr="00BC1A1B" w:rsidR="00D65B1B">
        <w:t xml:space="preserve"> </w:t>
      </w:r>
      <w:r w:rsidRPr="00BC1A1B">
        <w:t>outliers</w:t>
      </w:r>
      <w:r w:rsidRPr="00BC1A1B" w:rsidR="0023774B">
        <w:t>. T</w:t>
      </w:r>
      <w:r w:rsidRPr="00BC1A1B">
        <w:t>here</w:t>
      </w:r>
      <w:r w:rsidRPr="00BC1A1B" w:rsidR="00D65B1B">
        <w:t xml:space="preserve"> </w:t>
      </w:r>
      <w:r w:rsidRPr="00BC1A1B">
        <w:t>are</w:t>
      </w:r>
      <w:r w:rsidRPr="00BC1A1B" w:rsidR="00D65B1B">
        <w:t xml:space="preserve"> </w:t>
      </w:r>
      <w:r w:rsidRPr="00BC1A1B">
        <w:t>definitely</w:t>
      </w:r>
      <w:r w:rsidRPr="00BC1A1B" w:rsidR="00D65B1B">
        <w:t xml:space="preserve"> </w:t>
      </w:r>
      <w:r w:rsidRPr="00BC1A1B">
        <w:t>some</w:t>
      </w:r>
      <w:r w:rsidRPr="00BC1A1B" w:rsidR="00D65B1B">
        <w:t xml:space="preserve"> </w:t>
      </w:r>
      <w:r w:rsidRPr="00BC1A1B">
        <w:t>who</w:t>
      </w:r>
      <w:r w:rsidRPr="00BC1A1B" w:rsidR="00D65B1B">
        <w:t xml:space="preserve"> </w:t>
      </w:r>
      <w:r w:rsidRPr="00BC1A1B">
        <w:t>have</w:t>
      </w:r>
      <w:r w:rsidRPr="00BC1A1B" w:rsidR="00D65B1B">
        <w:t xml:space="preserve"> </w:t>
      </w:r>
      <w:r w:rsidRPr="00BC1A1B">
        <w:t>made</w:t>
      </w:r>
      <w:r w:rsidRPr="00BC1A1B" w:rsidR="00D65B1B">
        <w:t xml:space="preserve"> </w:t>
      </w:r>
      <w:r w:rsidRPr="00BC1A1B">
        <w:t>ill</w:t>
      </w:r>
      <w:r w:rsidR="00E9620E">
        <w:t>-</w:t>
      </w:r>
      <w:r w:rsidRPr="00BC1A1B">
        <w:t>advised</w:t>
      </w:r>
      <w:r w:rsidRPr="00BC1A1B" w:rsidR="00D65B1B">
        <w:t xml:space="preserve"> </w:t>
      </w:r>
      <w:r w:rsidRPr="00BC1A1B">
        <w:t>quantities</w:t>
      </w:r>
      <w:r w:rsidRPr="00BC1A1B" w:rsidR="00D65B1B">
        <w:t xml:space="preserve"> </w:t>
      </w:r>
      <w:r w:rsidRPr="00BC1A1B">
        <w:t>of</w:t>
      </w:r>
      <w:r w:rsidRPr="00BC1A1B" w:rsidR="00D65B1B">
        <w:t xml:space="preserve"> </w:t>
      </w:r>
      <w:r w:rsidRPr="00BC1A1B">
        <w:t>investment</w:t>
      </w:r>
      <w:r w:rsidRPr="00BC1A1B" w:rsidR="00D65B1B">
        <w:t xml:space="preserve"> </w:t>
      </w:r>
      <w:r w:rsidRPr="00BC1A1B">
        <w:t>that</w:t>
      </w:r>
      <w:r w:rsidRPr="00BC1A1B" w:rsidR="00D65B1B">
        <w:t xml:space="preserve"> </w:t>
      </w:r>
      <w:r w:rsidRPr="00BC1A1B">
        <w:t>I</w:t>
      </w:r>
      <w:r w:rsidRPr="00BC1A1B" w:rsidR="00D65B1B">
        <w:t xml:space="preserve"> </w:t>
      </w:r>
      <w:r w:rsidRPr="00BC1A1B">
        <w:t>would</w:t>
      </w:r>
      <w:r w:rsidRPr="00BC1A1B" w:rsidR="00D65B1B">
        <w:t xml:space="preserve"> </w:t>
      </w:r>
      <w:r w:rsidRPr="00BC1A1B">
        <w:t>not</w:t>
      </w:r>
      <w:r w:rsidRPr="00BC1A1B" w:rsidR="00D65B1B">
        <w:t xml:space="preserve"> </w:t>
      </w:r>
      <w:r w:rsidRPr="00BC1A1B">
        <w:t>want</w:t>
      </w:r>
      <w:r w:rsidRPr="00BC1A1B" w:rsidR="00D65B1B">
        <w:t xml:space="preserve"> </w:t>
      </w:r>
      <w:r w:rsidRPr="00BC1A1B">
        <w:t>to</w:t>
      </w:r>
      <w:r w:rsidRPr="00BC1A1B" w:rsidR="00D65B1B">
        <w:t xml:space="preserve"> </w:t>
      </w:r>
      <w:r w:rsidRPr="00BC1A1B">
        <w:t>make</w:t>
      </w:r>
      <w:r w:rsidRPr="00BC1A1B" w:rsidR="00D65B1B">
        <w:t xml:space="preserve"> </w:t>
      </w:r>
      <w:r w:rsidRPr="00BC1A1B">
        <w:t>myself.</w:t>
      </w:r>
      <w:r w:rsidRPr="00BC1A1B" w:rsidR="00D65B1B">
        <w:t xml:space="preserve"> </w:t>
      </w:r>
      <w:r w:rsidRPr="00BC1A1B">
        <w:t>Investing</w:t>
      </w:r>
      <w:r w:rsidRPr="00BC1A1B" w:rsidR="00D65B1B">
        <w:t xml:space="preserve"> </w:t>
      </w:r>
      <w:r w:rsidRPr="00BC1A1B">
        <w:t>to</w:t>
      </w:r>
      <w:r w:rsidRPr="00BC1A1B" w:rsidR="00D65B1B">
        <w:t xml:space="preserve"> </w:t>
      </w:r>
      <w:r w:rsidRPr="00BC1A1B">
        <w:t>support</w:t>
      </w:r>
      <w:r w:rsidRPr="00BC1A1B" w:rsidR="00D65B1B">
        <w:t xml:space="preserve"> </w:t>
      </w:r>
      <w:r w:rsidRPr="00BC1A1B">
        <w:t>your</w:t>
      </w:r>
      <w:r w:rsidRPr="00BC1A1B" w:rsidR="00D65B1B">
        <w:t xml:space="preserve"> </w:t>
      </w:r>
      <w:r w:rsidRPr="00BC1A1B">
        <w:t>local</w:t>
      </w:r>
      <w:r w:rsidRPr="00BC1A1B" w:rsidR="00D65B1B">
        <w:t xml:space="preserve"> </w:t>
      </w:r>
      <w:r w:rsidRPr="00BC1A1B">
        <w:t>economy</w:t>
      </w:r>
      <w:r w:rsidRPr="00BC1A1B" w:rsidR="00D65B1B">
        <w:t xml:space="preserve"> </w:t>
      </w:r>
      <w:r w:rsidRPr="00BC1A1B">
        <w:t>is</w:t>
      </w:r>
      <w:r w:rsidRPr="00BC1A1B" w:rsidR="00D65B1B">
        <w:t xml:space="preserve"> </w:t>
      </w:r>
      <w:r w:rsidRPr="00BC1A1B">
        <w:t>justifiable</w:t>
      </w:r>
      <w:r w:rsidRPr="00BC1A1B" w:rsidR="00D65B1B">
        <w:t xml:space="preserve"> </w:t>
      </w:r>
      <w:r w:rsidRPr="00BC1A1B">
        <w:t>and,</w:t>
      </w:r>
      <w:r w:rsidRPr="00BC1A1B" w:rsidR="00D65B1B">
        <w:t xml:space="preserve"> </w:t>
      </w:r>
      <w:r w:rsidRPr="00BC1A1B">
        <w:t>if</w:t>
      </w:r>
      <w:r w:rsidRPr="00BC1A1B" w:rsidR="00D65B1B">
        <w:t xml:space="preserve"> </w:t>
      </w:r>
      <w:r w:rsidRPr="00BC1A1B">
        <w:t>you</w:t>
      </w:r>
      <w:r w:rsidRPr="00BC1A1B" w:rsidR="00D65B1B">
        <w:t xml:space="preserve"> </w:t>
      </w:r>
      <w:r w:rsidRPr="00BC1A1B">
        <w:t>can</w:t>
      </w:r>
      <w:r w:rsidRPr="00BC1A1B" w:rsidR="00D65B1B">
        <w:t xml:space="preserve"> </w:t>
      </w:r>
      <w:r w:rsidRPr="00BC1A1B">
        <w:t>get</w:t>
      </w:r>
      <w:r w:rsidRPr="00BC1A1B" w:rsidR="00D65B1B">
        <w:t xml:space="preserve"> </w:t>
      </w:r>
      <w:r w:rsidRPr="00BC1A1B">
        <w:t>some</w:t>
      </w:r>
      <w:r w:rsidRPr="00BC1A1B" w:rsidR="00D65B1B">
        <w:t xml:space="preserve"> </w:t>
      </w:r>
      <w:r w:rsidRPr="00BC1A1B">
        <w:t>funding</w:t>
      </w:r>
      <w:r w:rsidRPr="00BC1A1B" w:rsidR="00D65B1B">
        <w:t xml:space="preserve"> </w:t>
      </w:r>
      <w:r w:rsidRPr="00BC1A1B">
        <w:t>out</w:t>
      </w:r>
      <w:r w:rsidRPr="00BC1A1B" w:rsidR="00D65B1B">
        <w:t xml:space="preserve"> </w:t>
      </w:r>
      <w:r w:rsidRPr="00BC1A1B">
        <w:t>of</w:t>
      </w:r>
      <w:r w:rsidRPr="00BC1A1B" w:rsidR="00D65B1B">
        <w:t xml:space="preserve"> </w:t>
      </w:r>
      <w:r w:rsidRPr="00BC1A1B">
        <w:t>it</w:t>
      </w:r>
      <w:r w:rsidRPr="00BC1A1B" w:rsidR="00D65B1B">
        <w:t xml:space="preserve"> </w:t>
      </w:r>
      <w:r w:rsidRPr="00BC1A1B">
        <w:t>to</w:t>
      </w:r>
      <w:r w:rsidRPr="00BC1A1B" w:rsidR="00D65B1B">
        <w:t xml:space="preserve"> </w:t>
      </w:r>
      <w:r w:rsidRPr="00BC1A1B">
        <w:t>support</w:t>
      </w:r>
      <w:r w:rsidRPr="00BC1A1B" w:rsidR="00D65B1B">
        <w:t xml:space="preserve"> </w:t>
      </w:r>
      <w:r w:rsidRPr="00BC1A1B">
        <w:t>your</w:t>
      </w:r>
      <w:r w:rsidRPr="00BC1A1B" w:rsidR="00D65B1B">
        <w:t xml:space="preserve"> </w:t>
      </w:r>
      <w:r w:rsidRPr="00BC1A1B">
        <w:t>activity</w:t>
      </w:r>
      <w:r w:rsidRPr="00BC1A1B" w:rsidR="00D65B1B">
        <w:t xml:space="preserve"> </w:t>
      </w:r>
      <w:r w:rsidRPr="00BC1A1B">
        <w:t>as</w:t>
      </w:r>
      <w:r w:rsidRPr="00BC1A1B" w:rsidR="00D65B1B">
        <w:t xml:space="preserve"> </w:t>
      </w:r>
      <w:r w:rsidRPr="00BC1A1B">
        <w:t>a</w:t>
      </w:r>
      <w:r w:rsidRPr="00BC1A1B" w:rsidR="00D65B1B">
        <w:t xml:space="preserve"> </w:t>
      </w:r>
      <w:r w:rsidRPr="00BC1A1B">
        <w:t>council,</w:t>
      </w:r>
      <w:r w:rsidRPr="00BC1A1B" w:rsidR="00D65B1B">
        <w:t xml:space="preserve"> </w:t>
      </w:r>
      <w:r w:rsidRPr="00BC1A1B">
        <w:t>that</w:t>
      </w:r>
      <w:r w:rsidRPr="00BC1A1B" w:rsidR="00D65B1B">
        <w:t xml:space="preserve"> </w:t>
      </w:r>
      <w:r w:rsidRPr="00BC1A1B">
        <w:t>is</w:t>
      </w:r>
      <w:r w:rsidRPr="00BC1A1B" w:rsidR="00D65B1B">
        <w:t xml:space="preserve"> </w:t>
      </w:r>
      <w:r w:rsidRPr="00BC1A1B">
        <w:t>acceptable</w:t>
      </w:r>
      <w:r w:rsidRPr="00BC1A1B" w:rsidR="00D65B1B">
        <w:t xml:space="preserve"> </w:t>
      </w:r>
      <w:r w:rsidRPr="00BC1A1B">
        <w:t>if</w:t>
      </w:r>
      <w:r w:rsidRPr="00BC1A1B" w:rsidR="00D65B1B">
        <w:t xml:space="preserve"> </w:t>
      </w:r>
      <w:r w:rsidRPr="00BC1A1B">
        <w:t>you</w:t>
      </w:r>
      <w:r w:rsidRPr="00BC1A1B" w:rsidR="00D65B1B">
        <w:t xml:space="preserve"> </w:t>
      </w:r>
      <w:r w:rsidRPr="00BC1A1B">
        <w:t>are</w:t>
      </w:r>
      <w:r w:rsidRPr="00BC1A1B" w:rsidR="00D65B1B">
        <w:t xml:space="preserve"> </w:t>
      </w:r>
      <w:r w:rsidRPr="00BC1A1B">
        <w:t>driving</w:t>
      </w:r>
      <w:r w:rsidRPr="00BC1A1B" w:rsidR="00D65B1B">
        <w:t xml:space="preserve"> </w:t>
      </w:r>
      <w:r w:rsidRPr="00BC1A1B">
        <w:t>the</w:t>
      </w:r>
      <w:r w:rsidRPr="00BC1A1B" w:rsidR="00D65B1B">
        <w:t xml:space="preserve"> </w:t>
      </w:r>
      <w:r w:rsidRPr="00BC1A1B">
        <w:t>local</w:t>
      </w:r>
      <w:r w:rsidRPr="00BC1A1B" w:rsidR="00D65B1B">
        <w:t xml:space="preserve"> </w:t>
      </w:r>
      <w:r w:rsidRPr="00BC1A1B">
        <w:t>economy</w:t>
      </w:r>
      <w:r w:rsidRPr="00BC1A1B" w:rsidR="00D65B1B">
        <w:t xml:space="preserve"> </w:t>
      </w:r>
      <w:r w:rsidRPr="00BC1A1B">
        <w:t>at</w:t>
      </w:r>
      <w:r w:rsidRPr="00BC1A1B" w:rsidR="00D65B1B">
        <w:t xml:space="preserve"> </w:t>
      </w:r>
      <w:r w:rsidRPr="00BC1A1B">
        <w:t>the</w:t>
      </w:r>
      <w:r w:rsidRPr="00BC1A1B" w:rsidR="00D65B1B">
        <w:t xml:space="preserve"> </w:t>
      </w:r>
      <w:r w:rsidRPr="00BC1A1B">
        <w:t>same</w:t>
      </w:r>
      <w:r w:rsidRPr="00BC1A1B" w:rsidR="00D65B1B">
        <w:t xml:space="preserve"> </w:t>
      </w:r>
      <w:r w:rsidRPr="00BC1A1B">
        <w:t>time.</w:t>
      </w:r>
    </w:p>
    <w:p w:rsidR="008F49E8" w:rsidRPr="00BC1A1B" w:rsidP="008F49E8">
      <w:pPr>
        <w:pStyle w:val="Answer"/>
      </w:pPr>
      <w:sdt>
        <w:sdtPr>
          <w:alias w:val="Witness"/>
          <w:id w:val="-503208365"/>
          <w:placeholder>
            <w:docPart w:val="4323F1317DDC46579DD689506F074A70"/>
          </w:placeholder>
          <w:richText/>
        </w:sdtPr>
        <w:sdtContent>
          <w:r w:rsidR="003051CB">
            <w:rPr>
              <w:b/>
              <w:i/>
            </w:rPr>
            <w:t>Councillor</w:t>
          </w:r>
          <w:r w:rsidRPr="00BC1A1B" w:rsidR="001060F1">
            <w:rPr>
              <w:b/>
              <w:i/>
            </w:rPr>
            <w:t xml:space="preserve"> Williams:</w:t>
          </w:r>
        </w:sdtContent>
      </w:sdt>
      <w:r w:rsidRPr="00BC1A1B" w:rsidR="00D65B1B">
        <w:t xml:space="preserve"> </w:t>
      </w:r>
      <w:r w:rsidRPr="00BC1A1B">
        <w:t>I</w:t>
      </w:r>
      <w:r w:rsidRPr="00BC1A1B" w:rsidR="00D65B1B">
        <w:t xml:space="preserve"> </w:t>
      </w:r>
      <w:r w:rsidRPr="00BC1A1B">
        <w:t>take</w:t>
      </w:r>
      <w:r w:rsidRPr="00BC1A1B" w:rsidR="00D65B1B">
        <w:t xml:space="preserve"> </w:t>
      </w:r>
      <w:r w:rsidRPr="00BC1A1B">
        <w:t>the</w:t>
      </w:r>
      <w:r w:rsidRPr="00BC1A1B" w:rsidR="00D65B1B">
        <w:t xml:space="preserve"> </w:t>
      </w:r>
      <w:r w:rsidRPr="00BC1A1B">
        <w:t>point</w:t>
      </w:r>
      <w:r w:rsidRPr="00BC1A1B" w:rsidR="00D65B1B">
        <w:t xml:space="preserve"> </w:t>
      </w:r>
      <w:r w:rsidRPr="00BC1A1B">
        <w:t>that</w:t>
      </w:r>
      <w:r w:rsidRPr="00BC1A1B" w:rsidR="00D65B1B">
        <w:t xml:space="preserve"> </w:t>
      </w:r>
      <w:r w:rsidRPr="00BC1A1B">
        <w:t>successive</w:t>
      </w:r>
      <w:r w:rsidRPr="00BC1A1B" w:rsidR="00D65B1B">
        <w:t xml:space="preserve"> </w:t>
      </w:r>
      <w:r w:rsidRPr="00BC1A1B">
        <w:t>Governments</w:t>
      </w:r>
      <w:r w:rsidRPr="00BC1A1B" w:rsidR="00D65B1B">
        <w:t xml:space="preserve"> </w:t>
      </w:r>
      <w:r w:rsidRPr="00BC1A1B">
        <w:t>have</w:t>
      </w:r>
      <w:r w:rsidRPr="00BC1A1B" w:rsidR="00D65B1B">
        <w:t xml:space="preserve"> </w:t>
      </w:r>
      <w:r w:rsidRPr="00BC1A1B">
        <w:t>encouraged</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to</w:t>
      </w:r>
      <w:r w:rsidRPr="00BC1A1B" w:rsidR="00D65B1B">
        <w:t xml:space="preserve"> </w:t>
      </w:r>
      <w:r w:rsidRPr="00BC1A1B">
        <w:t>make</w:t>
      </w:r>
      <w:r w:rsidRPr="00BC1A1B" w:rsidR="00D65B1B">
        <w:t xml:space="preserve"> </w:t>
      </w:r>
      <w:r w:rsidRPr="00BC1A1B">
        <w:t>commercial</w:t>
      </w:r>
      <w:r w:rsidRPr="00BC1A1B" w:rsidR="00D65B1B">
        <w:t xml:space="preserve"> </w:t>
      </w:r>
      <w:r w:rsidRPr="00BC1A1B">
        <w:t>investments.</w:t>
      </w:r>
      <w:r w:rsidRPr="00BC1A1B" w:rsidR="00D65B1B">
        <w:t xml:space="preserve"> </w:t>
      </w:r>
      <w:r w:rsidRPr="00BC1A1B">
        <w:t>When</w:t>
      </w:r>
      <w:r w:rsidRPr="00BC1A1B" w:rsidR="00D65B1B">
        <w:t xml:space="preserve"> </w:t>
      </w:r>
      <w:r w:rsidRPr="00BC1A1B">
        <w:t>you</w:t>
      </w:r>
      <w:r w:rsidRPr="00BC1A1B" w:rsidR="00D65B1B">
        <w:t xml:space="preserve"> </w:t>
      </w:r>
      <w:r w:rsidRPr="00BC1A1B">
        <w:t>think</w:t>
      </w:r>
      <w:r w:rsidRPr="00BC1A1B" w:rsidR="00D65B1B">
        <w:t xml:space="preserve"> </w:t>
      </w:r>
      <w:r w:rsidRPr="00BC1A1B">
        <w:t>about</w:t>
      </w:r>
      <w:r w:rsidRPr="00BC1A1B" w:rsidR="00D65B1B">
        <w:t xml:space="preserve"> </w:t>
      </w:r>
      <w:r w:rsidRPr="00BC1A1B">
        <w:t>Luton</w:t>
      </w:r>
      <w:r w:rsidR="00E9620E">
        <w:t>,</w:t>
      </w:r>
      <w:r w:rsidRPr="00BC1A1B" w:rsidR="00D65B1B">
        <w:t xml:space="preserve"> </w:t>
      </w:r>
      <w:r w:rsidRPr="00BC1A1B">
        <w:t>and</w:t>
      </w:r>
      <w:r w:rsidRPr="00BC1A1B" w:rsidR="00D65B1B">
        <w:t xml:space="preserve"> </w:t>
      </w:r>
      <w:r w:rsidRPr="00BC1A1B">
        <w:t>about</w:t>
      </w:r>
      <w:r w:rsidRPr="00BC1A1B" w:rsidR="00D65B1B">
        <w:t xml:space="preserve"> </w:t>
      </w:r>
      <w:r w:rsidRPr="00BC1A1B">
        <w:t>the</w:t>
      </w:r>
      <w:r w:rsidRPr="00BC1A1B" w:rsidR="00D65B1B">
        <w:t xml:space="preserve"> </w:t>
      </w:r>
      <w:r w:rsidRPr="00BC1A1B">
        <w:t>Manchester</w:t>
      </w:r>
      <w:r w:rsidRPr="00BC1A1B" w:rsidR="00D65B1B">
        <w:t xml:space="preserve"> </w:t>
      </w:r>
      <w:r w:rsidRPr="00BC1A1B">
        <w:t>authorities</w:t>
      </w:r>
      <w:r w:rsidRPr="00BC1A1B" w:rsidR="00D65B1B">
        <w:t xml:space="preserve"> </w:t>
      </w:r>
      <w:r w:rsidRPr="00BC1A1B">
        <w:t>that</w:t>
      </w:r>
      <w:r w:rsidRPr="00BC1A1B" w:rsidR="00D65B1B">
        <w:t xml:space="preserve"> </w:t>
      </w:r>
      <w:r w:rsidRPr="00BC1A1B">
        <w:t>own</w:t>
      </w:r>
      <w:r w:rsidRPr="00BC1A1B" w:rsidR="00D65B1B">
        <w:t xml:space="preserve"> </w:t>
      </w:r>
      <w:r w:rsidRPr="00BC1A1B">
        <w:t>the</w:t>
      </w:r>
      <w:r w:rsidRPr="00BC1A1B" w:rsidR="00D65B1B">
        <w:t xml:space="preserve"> </w:t>
      </w:r>
      <w:r w:rsidRPr="00BC1A1B" w:rsidR="0023774B">
        <w:t xml:space="preserve">large </w:t>
      </w:r>
      <w:r w:rsidRPr="00BC1A1B">
        <w:t>majority</w:t>
      </w:r>
      <w:r w:rsidRPr="00BC1A1B" w:rsidR="00D65B1B">
        <w:t xml:space="preserve"> </w:t>
      </w:r>
      <w:r w:rsidRPr="00BC1A1B">
        <w:t>of</w:t>
      </w:r>
      <w:r w:rsidRPr="00BC1A1B" w:rsidR="00D65B1B">
        <w:t xml:space="preserve"> </w:t>
      </w:r>
      <w:r w:rsidRPr="00BC1A1B" w:rsidR="0023774B">
        <w:t xml:space="preserve">the </w:t>
      </w:r>
      <w:r w:rsidRPr="00BC1A1B">
        <w:t>Manchester</w:t>
      </w:r>
      <w:r w:rsidRPr="00BC1A1B" w:rsidR="00D65B1B">
        <w:t xml:space="preserve"> </w:t>
      </w:r>
      <w:r w:rsidRPr="00BC1A1B">
        <w:t>Airports</w:t>
      </w:r>
      <w:r w:rsidRPr="00BC1A1B" w:rsidR="00D65B1B">
        <w:t xml:space="preserve"> </w:t>
      </w:r>
      <w:r w:rsidRPr="00BC1A1B">
        <w:t>Group,</w:t>
      </w:r>
      <w:r w:rsidRPr="00BC1A1B" w:rsidR="00D65B1B">
        <w:t xml:space="preserve"> </w:t>
      </w:r>
      <w:r w:rsidRPr="00BC1A1B">
        <w:t>I</w:t>
      </w:r>
      <w:r w:rsidRPr="00BC1A1B" w:rsidR="00D65B1B">
        <w:t xml:space="preserve"> </w:t>
      </w:r>
      <w:r w:rsidRPr="00BC1A1B">
        <w:t>would</w:t>
      </w:r>
      <w:r w:rsidRPr="00BC1A1B" w:rsidR="00D65B1B">
        <w:t xml:space="preserve"> </w:t>
      </w:r>
      <w:r w:rsidRPr="00BC1A1B">
        <w:t>sincerely</w:t>
      </w:r>
      <w:r w:rsidRPr="00BC1A1B" w:rsidR="00D65B1B">
        <w:t xml:space="preserve"> </w:t>
      </w:r>
      <w:r w:rsidRPr="00BC1A1B">
        <w:t>hope</w:t>
      </w:r>
      <w:r w:rsidRPr="00BC1A1B" w:rsidR="00D65B1B">
        <w:t xml:space="preserve"> </w:t>
      </w:r>
      <w:r w:rsidRPr="00BC1A1B">
        <w:t>that</w:t>
      </w:r>
      <w:r w:rsidRPr="00BC1A1B" w:rsidR="00D65B1B">
        <w:t xml:space="preserve"> </w:t>
      </w:r>
      <w:r w:rsidRPr="00BC1A1B">
        <w:t>Government</w:t>
      </w:r>
      <w:r w:rsidRPr="00BC1A1B" w:rsidR="00D65B1B">
        <w:t xml:space="preserve"> </w:t>
      </w:r>
      <w:r w:rsidRPr="00BC1A1B">
        <w:t>could</w:t>
      </w:r>
      <w:r w:rsidRPr="00BC1A1B" w:rsidR="00D65B1B">
        <w:t xml:space="preserve"> </w:t>
      </w:r>
      <w:r w:rsidRPr="00BC1A1B">
        <w:t>work</w:t>
      </w:r>
      <w:r w:rsidRPr="00BC1A1B" w:rsidR="00D65B1B">
        <w:t xml:space="preserve"> </w:t>
      </w:r>
      <w:r w:rsidRPr="00BC1A1B">
        <w:t>with</w:t>
      </w:r>
      <w:r w:rsidRPr="00BC1A1B" w:rsidR="00D65B1B">
        <w:t xml:space="preserve"> </w:t>
      </w:r>
      <w:r w:rsidRPr="00BC1A1B">
        <w:t>them</w:t>
      </w:r>
      <w:r w:rsidRPr="00BC1A1B" w:rsidR="00D65B1B">
        <w:t xml:space="preserve"> </w:t>
      </w:r>
      <w:r w:rsidR="00E9620E">
        <w:t>to address</w:t>
      </w:r>
      <w:r w:rsidRPr="00BC1A1B" w:rsidR="00D65B1B">
        <w:t xml:space="preserve"> </w:t>
      </w:r>
      <w:r w:rsidRPr="00BC1A1B">
        <w:t>any</w:t>
      </w:r>
      <w:r w:rsidRPr="00BC1A1B" w:rsidR="00D65B1B">
        <w:t xml:space="preserve"> </w:t>
      </w:r>
      <w:r w:rsidRPr="00BC1A1B">
        <w:t>particular</w:t>
      </w:r>
      <w:r w:rsidRPr="00BC1A1B" w:rsidR="00D65B1B">
        <w:t xml:space="preserve"> </w:t>
      </w:r>
      <w:r w:rsidRPr="00BC1A1B">
        <w:t>problems</w:t>
      </w:r>
      <w:r w:rsidRPr="00BC1A1B" w:rsidR="00D65B1B">
        <w:t xml:space="preserve"> </w:t>
      </w:r>
      <w:r w:rsidRPr="00BC1A1B">
        <w:t>they</w:t>
      </w:r>
      <w:r w:rsidRPr="00BC1A1B" w:rsidR="00D65B1B">
        <w:t xml:space="preserve"> </w:t>
      </w:r>
      <w:r w:rsidRPr="00BC1A1B">
        <w:t>have.</w:t>
      </w:r>
      <w:r w:rsidRPr="00BC1A1B" w:rsidR="00D65B1B">
        <w:t xml:space="preserve"> </w:t>
      </w:r>
      <w:r w:rsidRPr="00BC1A1B">
        <w:t>We</w:t>
      </w:r>
      <w:r w:rsidRPr="00BC1A1B" w:rsidR="00D65B1B">
        <w:t xml:space="preserve"> </w:t>
      </w:r>
      <w:r w:rsidRPr="00BC1A1B">
        <w:t>cannot</w:t>
      </w:r>
      <w:r w:rsidRPr="00BC1A1B" w:rsidR="00D65B1B">
        <w:t xml:space="preserve"> </w:t>
      </w:r>
      <w:r w:rsidRPr="00BC1A1B">
        <w:t>get</w:t>
      </w:r>
      <w:r w:rsidRPr="00BC1A1B" w:rsidR="00D65B1B">
        <w:t xml:space="preserve"> </w:t>
      </w:r>
      <w:r w:rsidRPr="00BC1A1B" w:rsidR="00F10006">
        <w:t>a</w:t>
      </w:r>
      <w:r w:rsidRPr="00BC1A1B">
        <w:t>way</w:t>
      </w:r>
      <w:r w:rsidRPr="00BC1A1B" w:rsidR="00D65B1B">
        <w:t xml:space="preserve"> </w:t>
      </w:r>
      <w:r w:rsidRPr="00BC1A1B">
        <w:t>from</w:t>
      </w:r>
      <w:r w:rsidRPr="00BC1A1B" w:rsidR="00D65B1B">
        <w:t xml:space="preserve"> </w:t>
      </w:r>
      <w:r w:rsidRPr="00BC1A1B">
        <w:t>the</w:t>
      </w:r>
      <w:r w:rsidRPr="00BC1A1B" w:rsidR="00D65B1B">
        <w:t xml:space="preserve"> </w:t>
      </w:r>
      <w:r w:rsidRPr="00BC1A1B">
        <w:t>fact</w:t>
      </w:r>
      <w:r w:rsidRPr="00BC1A1B" w:rsidR="00D65B1B">
        <w:t xml:space="preserve"> </w:t>
      </w:r>
      <w:r w:rsidRPr="00BC1A1B">
        <w:t>that</w:t>
      </w:r>
      <w:r w:rsidRPr="00BC1A1B" w:rsidR="00D65B1B">
        <w:t xml:space="preserve"> </w:t>
      </w:r>
      <w:r w:rsidRPr="00BC1A1B">
        <w:t>there</w:t>
      </w:r>
      <w:r w:rsidRPr="00BC1A1B" w:rsidR="00D65B1B">
        <w:t xml:space="preserve"> </w:t>
      </w:r>
      <w:r w:rsidRPr="00BC1A1B">
        <w:t>have</w:t>
      </w:r>
      <w:r w:rsidRPr="00BC1A1B" w:rsidR="00D65B1B">
        <w:t xml:space="preserve"> </w:t>
      </w:r>
      <w:r w:rsidRPr="00BC1A1B">
        <w:t>been</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ill</w:t>
      </w:r>
      <w:r w:rsidR="00E9620E">
        <w:t>-</w:t>
      </w:r>
      <w:r w:rsidRPr="00BC1A1B">
        <w:t>advised</w:t>
      </w:r>
      <w:r w:rsidRPr="00BC1A1B" w:rsidR="00D65B1B">
        <w:t xml:space="preserve"> </w:t>
      </w:r>
      <w:r w:rsidRPr="00BC1A1B">
        <w:t>investments</w:t>
      </w:r>
      <w:r w:rsidRPr="00BC1A1B" w:rsidR="00D65B1B">
        <w:t xml:space="preserve"> </w:t>
      </w:r>
      <w:r w:rsidRPr="00BC1A1B">
        <w:t>that</w:t>
      </w:r>
      <w:r w:rsidRPr="00BC1A1B" w:rsidR="00D65B1B">
        <w:t xml:space="preserve"> </w:t>
      </w:r>
      <w:r w:rsidRPr="00BC1A1B">
        <w:t>have</w:t>
      </w:r>
      <w:r w:rsidRPr="00BC1A1B" w:rsidR="00D65B1B">
        <w:t xml:space="preserve"> </w:t>
      </w:r>
      <w:r w:rsidRPr="00BC1A1B">
        <w:t>simply</w:t>
      </w:r>
      <w:r w:rsidRPr="00BC1A1B" w:rsidR="00D65B1B">
        <w:t xml:space="preserve"> </w:t>
      </w:r>
      <w:r w:rsidRPr="00BC1A1B">
        <w:t>been</w:t>
      </w:r>
      <w:r w:rsidRPr="00BC1A1B" w:rsidR="00D65B1B">
        <w:t xml:space="preserve"> </w:t>
      </w:r>
      <w:r w:rsidRPr="00BC1A1B">
        <w:t>arbitraging</w:t>
      </w:r>
      <w:r w:rsidRPr="00BC1A1B" w:rsidR="00D65B1B">
        <w:t xml:space="preserve"> </w:t>
      </w:r>
      <w:r w:rsidRPr="00BC1A1B">
        <w:t>the</w:t>
      </w:r>
      <w:r w:rsidRPr="00BC1A1B" w:rsidR="00F10006">
        <w:t xml:space="preserve"> PWLB interest rates and the</w:t>
      </w:r>
      <w:r w:rsidRPr="00BC1A1B" w:rsidR="00D65B1B">
        <w:t xml:space="preserve"> </w:t>
      </w:r>
      <w:r w:rsidRPr="00BC1A1B">
        <w:t>ability</w:t>
      </w:r>
      <w:r w:rsidRPr="00BC1A1B" w:rsidR="00D65B1B">
        <w:t xml:space="preserve"> </w:t>
      </w:r>
      <w:r w:rsidRPr="00BC1A1B">
        <w:t>to</w:t>
      </w:r>
      <w:r w:rsidRPr="00BC1A1B" w:rsidR="00D65B1B">
        <w:t xml:space="preserve"> </w:t>
      </w:r>
      <w:r w:rsidRPr="00BC1A1B">
        <w:t>borrow</w:t>
      </w:r>
      <w:r w:rsidRPr="00BC1A1B" w:rsidR="00D65B1B">
        <w:t xml:space="preserve"> </w:t>
      </w:r>
      <w:r w:rsidRPr="00BC1A1B">
        <w:t>at</w:t>
      </w:r>
      <w:r w:rsidRPr="00BC1A1B" w:rsidR="00D65B1B">
        <w:t xml:space="preserve"> </w:t>
      </w:r>
      <w:r w:rsidRPr="00BC1A1B">
        <w:t>low</w:t>
      </w:r>
      <w:r w:rsidRPr="00BC1A1B" w:rsidR="00D65B1B">
        <w:t xml:space="preserve"> </w:t>
      </w:r>
      <w:r w:rsidRPr="00BC1A1B">
        <w:t>interest</w:t>
      </w:r>
      <w:r w:rsidRPr="00BC1A1B" w:rsidR="00D65B1B">
        <w:t xml:space="preserve"> </w:t>
      </w:r>
      <w:r w:rsidRPr="00BC1A1B">
        <w:t>rates</w:t>
      </w:r>
      <w:r w:rsidRPr="00BC1A1B" w:rsidR="00F10006">
        <w:t xml:space="preserve">. </w:t>
      </w:r>
      <w:r w:rsidRPr="00BC1A1B">
        <w:t>I</w:t>
      </w:r>
      <w:r w:rsidRPr="00BC1A1B" w:rsidR="00D65B1B">
        <w:t xml:space="preserve"> </w:t>
      </w:r>
      <w:r w:rsidRPr="00BC1A1B">
        <w:t>do</w:t>
      </w:r>
      <w:r w:rsidRPr="00BC1A1B" w:rsidR="00D65B1B">
        <w:t xml:space="preserve"> </w:t>
      </w:r>
      <w:r w:rsidRPr="00BC1A1B">
        <w:t>not</w:t>
      </w:r>
      <w:r w:rsidRPr="00BC1A1B" w:rsidR="00D65B1B">
        <w:t xml:space="preserve"> </w:t>
      </w:r>
      <w:r w:rsidRPr="00BC1A1B">
        <w:t>have</w:t>
      </w:r>
      <w:r w:rsidRPr="00BC1A1B" w:rsidR="00D65B1B">
        <w:t xml:space="preserve"> </w:t>
      </w:r>
      <w:r w:rsidRPr="00BC1A1B">
        <w:t>any</w:t>
      </w:r>
      <w:r w:rsidRPr="00BC1A1B" w:rsidR="00D65B1B">
        <w:t xml:space="preserve"> </w:t>
      </w:r>
      <w:r w:rsidRPr="00BC1A1B">
        <w:t>sympathy</w:t>
      </w:r>
      <w:r w:rsidRPr="00BC1A1B" w:rsidR="00D65B1B">
        <w:t xml:space="preserve"> </w:t>
      </w:r>
      <w:r w:rsidRPr="00BC1A1B">
        <w:t>for</w:t>
      </w:r>
      <w:r w:rsidRPr="00BC1A1B" w:rsidR="00D65B1B">
        <w:t xml:space="preserve"> </w:t>
      </w:r>
      <w:r w:rsidRPr="00BC1A1B">
        <w:t>the</w:t>
      </w:r>
      <w:r w:rsidRPr="00BC1A1B" w:rsidR="00D65B1B">
        <w:t xml:space="preserve"> </w:t>
      </w:r>
      <w:r w:rsidRPr="00BC1A1B">
        <w:t>Spelthornes</w:t>
      </w:r>
      <w:r w:rsidRPr="00BC1A1B" w:rsidR="00D65B1B">
        <w:t xml:space="preserve"> </w:t>
      </w:r>
      <w:r w:rsidRPr="00BC1A1B">
        <w:t>and</w:t>
      </w:r>
      <w:r w:rsidRPr="00BC1A1B" w:rsidR="00D65B1B">
        <w:t xml:space="preserve"> </w:t>
      </w:r>
      <w:r w:rsidRPr="00BC1A1B">
        <w:t>the</w:t>
      </w:r>
      <w:r w:rsidRPr="00BC1A1B" w:rsidR="00D65B1B">
        <w:t xml:space="preserve"> </w:t>
      </w:r>
      <w:r w:rsidRPr="00BC1A1B">
        <w:t>Croydons</w:t>
      </w:r>
      <w:r w:rsidRPr="00BC1A1B" w:rsidR="00D65B1B">
        <w:t xml:space="preserve"> </w:t>
      </w:r>
      <w:r w:rsidRPr="00BC1A1B">
        <w:t>of</w:t>
      </w:r>
      <w:r w:rsidRPr="00BC1A1B" w:rsidR="00D65B1B">
        <w:t xml:space="preserve"> </w:t>
      </w:r>
      <w:r w:rsidRPr="00BC1A1B">
        <w:t>this</w:t>
      </w:r>
      <w:r w:rsidRPr="00BC1A1B" w:rsidR="00D65B1B">
        <w:t xml:space="preserve"> </w:t>
      </w:r>
      <w:r w:rsidRPr="00BC1A1B">
        <w:t>world</w:t>
      </w:r>
      <w:r w:rsidRPr="00BC1A1B" w:rsidR="00F10006">
        <w:t xml:space="preserve">, which </w:t>
      </w:r>
      <w:r w:rsidRPr="00BC1A1B">
        <w:t>are</w:t>
      </w:r>
      <w:r w:rsidRPr="00BC1A1B" w:rsidR="00D65B1B">
        <w:t xml:space="preserve"> </w:t>
      </w:r>
      <w:r w:rsidRPr="00BC1A1B">
        <w:t>in</w:t>
      </w:r>
      <w:r w:rsidRPr="00BC1A1B" w:rsidR="00D65B1B">
        <w:t xml:space="preserve"> </w:t>
      </w:r>
      <w:r w:rsidRPr="00BC1A1B">
        <w:t>some</w:t>
      </w:r>
      <w:r w:rsidRPr="00BC1A1B" w:rsidR="00D65B1B">
        <w:t xml:space="preserve"> </w:t>
      </w:r>
      <w:r w:rsidRPr="00BC1A1B">
        <w:t>difficulty</w:t>
      </w:r>
      <w:r w:rsidRPr="00BC1A1B" w:rsidR="00D65B1B">
        <w:t xml:space="preserve"> </w:t>
      </w:r>
      <w:r w:rsidRPr="00BC1A1B">
        <w:t>as</w:t>
      </w:r>
      <w:r w:rsidRPr="00BC1A1B" w:rsidR="00D65B1B">
        <w:t xml:space="preserve"> </w:t>
      </w:r>
      <w:r w:rsidRPr="00BC1A1B">
        <w:t>a</w:t>
      </w:r>
      <w:r w:rsidRPr="00BC1A1B" w:rsidR="00D65B1B">
        <w:t xml:space="preserve"> </w:t>
      </w:r>
      <w:r w:rsidRPr="00BC1A1B">
        <w:t>result</w:t>
      </w:r>
      <w:r w:rsidRPr="00BC1A1B" w:rsidR="00D65B1B">
        <w:t xml:space="preserve"> </w:t>
      </w:r>
      <w:r w:rsidRPr="00BC1A1B">
        <w:t>of</w:t>
      </w:r>
      <w:r w:rsidRPr="00BC1A1B" w:rsidR="00D65B1B">
        <w:t xml:space="preserve"> </w:t>
      </w:r>
      <w:r w:rsidRPr="00BC1A1B">
        <w:t>some</w:t>
      </w:r>
      <w:r w:rsidRPr="00BC1A1B" w:rsidR="00D65B1B">
        <w:t xml:space="preserve"> </w:t>
      </w:r>
      <w:r w:rsidRPr="00BC1A1B">
        <w:t>ill</w:t>
      </w:r>
      <w:r w:rsidR="00E9620E">
        <w:t>-</w:t>
      </w:r>
      <w:r w:rsidRPr="00BC1A1B">
        <w:t>judged</w:t>
      </w:r>
      <w:r w:rsidRPr="00BC1A1B" w:rsidR="00D65B1B">
        <w:t xml:space="preserve"> </w:t>
      </w:r>
      <w:r w:rsidRPr="00BC1A1B">
        <w:t>investments.</w:t>
      </w:r>
    </w:p>
    <w:p w:rsidR="008F49E8" w:rsidRPr="00BC1A1B" w:rsidP="008F49E8">
      <w:pPr>
        <w:pStyle w:val="Question"/>
        <w:numPr>
          <w:ilvl w:val="0"/>
          <w:numId w:val="9"/>
        </w:numPr>
      </w:pPr>
      <w:sdt>
        <w:sdtPr>
          <w:alias w:val="Member"/>
          <w:tag w:val="&lt;Member mnisId='394' dodsId='25722'&gt;"/>
          <w:id w:val="-1163006924"/>
          <w:placeholder>
            <w:docPart w:val="4323F1317DDC46579DD689506F074A70"/>
          </w:placeholder>
          <w:richText/>
        </w:sdtPr>
        <w:sdtContent>
          <w:r w:rsidRPr="00BC1A1B">
            <w:rPr>
              <w:b/>
            </w:rPr>
            <w:t>Chair:</w:t>
          </w:r>
        </w:sdtContent>
      </w:sdt>
      <w:r w:rsidRPr="00BC1A1B" w:rsidR="00D65B1B">
        <w:t xml:space="preserve"> </w:t>
      </w:r>
      <w:r w:rsidRPr="00BC1A1B">
        <w:t>Thank</w:t>
      </w:r>
      <w:r w:rsidRPr="00BC1A1B" w:rsidR="00D65B1B">
        <w:t xml:space="preserve"> </w:t>
      </w:r>
      <w:r w:rsidRPr="00BC1A1B">
        <w:t>you</w:t>
      </w:r>
      <w:r w:rsidRPr="00BC1A1B" w:rsidR="00D65B1B">
        <w:t xml:space="preserve"> </w:t>
      </w:r>
      <w:r w:rsidRPr="00BC1A1B">
        <w:t>for</w:t>
      </w:r>
      <w:r w:rsidRPr="00BC1A1B" w:rsidR="00D65B1B">
        <w:t xml:space="preserve"> </w:t>
      </w:r>
      <w:r w:rsidRPr="00BC1A1B">
        <w:t>those</w:t>
      </w:r>
      <w:r w:rsidRPr="00BC1A1B" w:rsidR="00D65B1B">
        <w:t xml:space="preserve"> </w:t>
      </w:r>
      <w:r w:rsidRPr="00BC1A1B">
        <w:t>very</w:t>
      </w:r>
      <w:r w:rsidRPr="00BC1A1B" w:rsidR="00D65B1B">
        <w:t xml:space="preserve"> </w:t>
      </w:r>
      <w:r w:rsidRPr="00BC1A1B">
        <w:t>clear</w:t>
      </w:r>
      <w:r w:rsidRPr="00BC1A1B" w:rsidR="00D65B1B">
        <w:t xml:space="preserve"> </w:t>
      </w:r>
      <w:r w:rsidRPr="00BC1A1B">
        <w:t>comments</w:t>
      </w:r>
      <w:r w:rsidRPr="00BC1A1B" w:rsidR="00D65B1B">
        <w:t xml:space="preserve"> </w:t>
      </w:r>
      <w:r w:rsidRPr="00BC1A1B">
        <w:t>from</w:t>
      </w:r>
      <w:r w:rsidRPr="00BC1A1B" w:rsidR="00D65B1B">
        <w:t xml:space="preserve"> </w:t>
      </w:r>
      <w:r w:rsidRPr="00BC1A1B">
        <w:t>all</w:t>
      </w:r>
      <w:r w:rsidRPr="00BC1A1B" w:rsidR="00D65B1B">
        <w:t xml:space="preserve"> </w:t>
      </w:r>
      <w:r w:rsidRPr="00BC1A1B">
        <w:t>of</w:t>
      </w:r>
      <w:r w:rsidRPr="00BC1A1B" w:rsidR="00D65B1B">
        <w:t xml:space="preserve"> </w:t>
      </w:r>
      <w:r w:rsidRPr="00BC1A1B">
        <w:t>you</w:t>
      </w:r>
      <w:r w:rsidRPr="00BC1A1B" w:rsidR="00F10006">
        <w:t>,</w:t>
      </w:r>
      <w:r w:rsidRPr="00BC1A1B" w:rsidR="00D65B1B">
        <w:t xml:space="preserve"> </w:t>
      </w:r>
      <w:r w:rsidRPr="00BC1A1B">
        <w:t>in</w:t>
      </w:r>
      <w:r w:rsidRPr="00BC1A1B" w:rsidR="00D65B1B">
        <w:t xml:space="preserve"> </w:t>
      </w:r>
      <w:r w:rsidRPr="00BC1A1B">
        <w:t>agreement</w:t>
      </w:r>
      <w:r w:rsidRPr="00BC1A1B" w:rsidR="00D65B1B">
        <w:t xml:space="preserve"> </w:t>
      </w:r>
      <w:r w:rsidRPr="00BC1A1B">
        <w:t>with</w:t>
      </w:r>
      <w:r w:rsidRPr="00BC1A1B" w:rsidR="00D65B1B">
        <w:t xml:space="preserve"> </w:t>
      </w:r>
      <w:r w:rsidRPr="00BC1A1B">
        <w:t>each</w:t>
      </w:r>
      <w:r w:rsidRPr="00BC1A1B" w:rsidR="00D65B1B">
        <w:t xml:space="preserve"> </w:t>
      </w:r>
      <w:r w:rsidRPr="00BC1A1B">
        <w:t>other.</w:t>
      </w:r>
      <w:r w:rsidRPr="00BC1A1B" w:rsidR="00D65B1B">
        <w:t xml:space="preserve"> </w:t>
      </w:r>
      <w:r w:rsidRPr="00BC1A1B">
        <w:t>We</w:t>
      </w:r>
      <w:r w:rsidRPr="00BC1A1B" w:rsidR="00D65B1B">
        <w:t xml:space="preserve"> </w:t>
      </w:r>
      <w:r w:rsidRPr="00BC1A1B" w:rsidR="00E9620E">
        <w:t xml:space="preserve">now </w:t>
      </w:r>
      <w:r w:rsidRPr="00BC1A1B">
        <w:t>need</w:t>
      </w:r>
      <w:r w:rsidRPr="00BC1A1B" w:rsidR="00D65B1B">
        <w:t xml:space="preserve"> </w:t>
      </w:r>
      <w:r w:rsidRPr="00BC1A1B">
        <w:t>to</w:t>
      </w:r>
      <w:r w:rsidRPr="00BC1A1B" w:rsidR="00D65B1B">
        <w:t xml:space="preserve"> </w:t>
      </w:r>
      <w:r w:rsidRPr="00BC1A1B">
        <w:t>move</w:t>
      </w:r>
      <w:r w:rsidRPr="00BC1A1B" w:rsidR="00D65B1B">
        <w:t xml:space="preserve"> </w:t>
      </w:r>
      <w:r w:rsidRPr="00BC1A1B">
        <w:t>on</w:t>
      </w:r>
      <w:r w:rsidRPr="00BC1A1B" w:rsidR="00D65B1B">
        <w:t xml:space="preserve"> </w:t>
      </w:r>
      <w:r w:rsidRPr="00BC1A1B">
        <w:t>to</w:t>
      </w:r>
      <w:r w:rsidRPr="00BC1A1B" w:rsidR="00D65B1B">
        <w:t xml:space="preserve"> </w:t>
      </w:r>
      <w:r w:rsidRPr="00BC1A1B">
        <w:t>look</w:t>
      </w:r>
      <w:r w:rsidRPr="00BC1A1B" w:rsidR="00D65B1B">
        <w:t xml:space="preserve"> </w:t>
      </w:r>
      <w:r w:rsidRPr="00BC1A1B">
        <w:t>at</w:t>
      </w:r>
      <w:r w:rsidRPr="00BC1A1B" w:rsidR="00D65B1B">
        <w:t xml:space="preserve"> </w:t>
      </w:r>
      <w:r w:rsidRPr="00BC1A1B">
        <w:t>another</w:t>
      </w:r>
      <w:r w:rsidRPr="00BC1A1B" w:rsidR="00D65B1B">
        <w:t xml:space="preserve"> </w:t>
      </w:r>
      <w:r w:rsidRPr="00BC1A1B">
        <w:t>particular</w:t>
      </w:r>
      <w:r w:rsidRPr="00BC1A1B" w:rsidR="00D65B1B">
        <w:t xml:space="preserve"> </w:t>
      </w:r>
      <w:r w:rsidRPr="00BC1A1B">
        <w:t>issue.</w:t>
      </w:r>
      <w:r w:rsidRPr="00BC1A1B" w:rsidR="00D65B1B">
        <w:t xml:space="preserve"> </w:t>
      </w:r>
      <w:r w:rsidRPr="00BC1A1B" w:rsidR="00F10006">
        <w:t>Something else w</w:t>
      </w:r>
      <w:r w:rsidRPr="00BC1A1B">
        <w:t>e</w:t>
      </w:r>
      <w:r w:rsidRPr="00BC1A1B" w:rsidR="00D65B1B">
        <w:t xml:space="preserve"> </w:t>
      </w:r>
      <w:r w:rsidRPr="00BC1A1B">
        <w:t>have</w:t>
      </w:r>
      <w:r w:rsidRPr="00BC1A1B" w:rsidR="00D65B1B">
        <w:t xml:space="preserve"> </w:t>
      </w:r>
      <w:r w:rsidRPr="00BC1A1B">
        <w:t>been</w:t>
      </w:r>
      <w:r w:rsidRPr="00BC1A1B" w:rsidR="00D65B1B">
        <w:t xml:space="preserve"> </w:t>
      </w:r>
      <w:r w:rsidRPr="00BC1A1B">
        <w:t>waiting</w:t>
      </w:r>
      <w:r w:rsidRPr="00BC1A1B" w:rsidR="00D65B1B">
        <w:t xml:space="preserve"> </w:t>
      </w:r>
      <w:r w:rsidRPr="00BC1A1B">
        <w:t>quite</w:t>
      </w:r>
      <w:r w:rsidRPr="00BC1A1B" w:rsidR="00D65B1B">
        <w:t xml:space="preserve"> </w:t>
      </w:r>
      <w:r w:rsidRPr="00BC1A1B">
        <w:t>a</w:t>
      </w:r>
      <w:r w:rsidRPr="00BC1A1B" w:rsidR="00D65B1B">
        <w:t xml:space="preserve"> </w:t>
      </w:r>
      <w:r w:rsidRPr="00BC1A1B">
        <w:t>long</w:t>
      </w:r>
      <w:r w:rsidRPr="00BC1A1B" w:rsidR="00D65B1B">
        <w:t xml:space="preserve"> </w:t>
      </w:r>
      <w:r w:rsidRPr="00BC1A1B">
        <w:t>time</w:t>
      </w:r>
      <w:r w:rsidRPr="00BC1A1B" w:rsidR="00D65B1B">
        <w:t xml:space="preserve"> </w:t>
      </w:r>
      <w:r w:rsidRPr="00BC1A1B">
        <w:t>for</w:t>
      </w:r>
      <w:r w:rsidRPr="00BC1A1B" w:rsidR="00D65B1B">
        <w:t xml:space="preserve"> </w:t>
      </w:r>
      <w:r w:rsidRPr="00BC1A1B">
        <w:t>the</w:t>
      </w:r>
      <w:r w:rsidRPr="00BC1A1B" w:rsidR="00D65B1B">
        <w:t xml:space="preserve"> </w:t>
      </w:r>
      <w:r w:rsidRPr="00BC1A1B">
        <w:t>UK</w:t>
      </w:r>
      <w:r w:rsidRPr="00BC1A1B" w:rsidR="00D65B1B">
        <w:t xml:space="preserve"> </w:t>
      </w:r>
      <w:r w:rsidRPr="00BC1A1B">
        <w:t>Government</w:t>
      </w:r>
      <w:r w:rsidRPr="00BC1A1B" w:rsidR="00D65B1B">
        <w:t xml:space="preserve"> </w:t>
      </w:r>
      <w:r w:rsidRPr="00BC1A1B">
        <w:t>to</w:t>
      </w:r>
      <w:r w:rsidRPr="00BC1A1B" w:rsidR="00D65B1B">
        <w:t xml:space="preserve"> </w:t>
      </w:r>
      <w:r w:rsidRPr="00BC1A1B">
        <w:t>announce</w:t>
      </w:r>
      <w:r w:rsidRPr="00BC1A1B" w:rsidR="00D65B1B">
        <w:t xml:space="preserve"> </w:t>
      </w:r>
      <w:r w:rsidRPr="00BC1A1B" w:rsidR="00F10006">
        <w:t xml:space="preserve">is </w:t>
      </w:r>
      <w:r w:rsidRPr="00BC1A1B">
        <w:t>the</w:t>
      </w:r>
      <w:r w:rsidRPr="00BC1A1B" w:rsidR="00D65B1B">
        <w:t xml:space="preserve"> </w:t>
      </w:r>
      <w:r w:rsidRPr="00BC1A1B">
        <w:t>UK</w:t>
      </w:r>
      <w:r w:rsidRPr="00BC1A1B" w:rsidR="00D65B1B">
        <w:t xml:space="preserve"> </w:t>
      </w:r>
      <w:r w:rsidRPr="00BC1A1B" w:rsidR="00F10006">
        <w:t>s</w:t>
      </w:r>
      <w:r w:rsidRPr="00BC1A1B">
        <w:t>hared</w:t>
      </w:r>
      <w:r w:rsidRPr="00BC1A1B" w:rsidR="00D65B1B">
        <w:t xml:space="preserve"> </w:t>
      </w:r>
      <w:r w:rsidRPr="00BC1A1B" w:rsidR="00F10006">
        <w:t>p</w:t>
      </w:r>
      <w:r w:rsidRPr="00BC1A1B">
        <w:t>rosperity</w:t>
      </w:r>
      <w:r w:rsidRPr="00BC1A1B" w:rsidR="00D65B1B">
        <w:t xml:space="preserve"> </w:t>
      </w:r>
      <w:r w:rsidRPr="00BC1A1B">
        <w:t>fund.</w:t>
      </w:r>
      <w:r w:rsidRPr="00BC1A1B" w:rsidR="00D65B1B">
        <w:t xml:space="preserve"> </w:t>
      </w:r>
      <w:r w:rsidRPr="00BC1A1B">
        <w:t>Stephen</w:t>
      </w:r>
      <w:r w:rsidRPr="00BC1A1B" w:rsidR="00D65B1B">
        <w:t xml:space="preserve"> </w:t>
      </w:r>
      <w:r w:rsidRPr="00BC1A1B">
        <w:t>Houghton,</w:t>
      </w:r>
      <w:r w:rsidRPr="00BC1A1B" w:rsidR="00D65B1B">
        <w:t xml:space="preserve"> </w:t>
      </w:r>
      <w:r w:rsidRPr="00BC1A1B">
        <w:t>you</w:t>
      </w:r>
      <w:r w:rsidRPr="00BC1A1B" w:rsidR="00D65B1B">
        <w:t xml:space="preserve"> </w:t>
      </w:r>
      <w:r w:rsidRPr="00BC1A1B">
        <w:t>are</w:t>
      </w:r>
      <w:r w:rsidRPr="00BC1A1B" w:rsidR="00D65B1B">
        <w:t xml:space="preserve"> </w:t>
      </w:r>
      <w:r w:rsidRPr="00BC1A1B">
        <w:t>sat</w:t>
      </w:r>
      <w:r w:rsidRPr="00BC1A1B" w:rsidR="00D65B1B">
        <w:t xml:space="preserve"> </w:t>
      </w:r>
      <w:r w:rsidRPr="00BC1A1B">
        <w:t>in</w:t>
      </w:r>
      <w:r w:rsidRPr="00BC1A1B" w:rsidR="00D65B1B">
        <w:t xml:space="preserve"> </w:t>
      </w:r>
      <w:r w:rsidRPr="00BC1A1B">
        <w:t>Barnsley</w:t>
      </w:r>
      <w:r w:rsidRPr="00BC1A1B" w:rsidR="00D65B1B">
        <w:t xml:space="preserve"> </w:t>
      </w:r>
      <w:r w:rsidRPr="00BC1A1B">
        <w:t>waiting</w:t>
      </w:r>
      <w:r w:rsidRPr="00BC1A1B" w:rsidR="00D65B1B">
        <w:t xml:space="preserve"> </w:t>
      </w:r>
      <w:r w:rsidRPr="00BC1A1B">
        <w:t>for</w:t>
      </w:r>
      <w:r w:rsidRPr="00BC1A1B" w:rsidR="00D65B1B">
        <w:t xml:space="preserve"> </w:t>
      </w:r>
      <w:r w:rsidRPr="00BC1A1B">
        <w:t>something.</w:t>
      </w:r>
      <w:r w:rsidRPr="00BC1A1B" w:rsidR="00D65B1B">
        <w:t xml:space="preserve"> </w:t>
      </w:r>
      <w:r w:rsidRPr="00BC1A1B">
        <w:t>Let</w:t>
      </w:r>
      <w:r w:rsidRPr="00BC1A1B" w:rsidR="00D65B1B">
        <w:t xml:space="preserve"> </w:t>
      </w:r>
      <w:r w:rsidRPr="00BC1A1B">
        <w:t>us</w:t>
      </w:r>
      <w:r w:rsidRPr="00BC1A1B" w:rsidR="00D65B1B">
        <w:t xml:space="preserve"> </w:t>
      </w:r>
      <w:r w:rsidRPr="00BC1A1B">
        <w:t>see</w:t>
      </w:r>
      <w:r w:rsidRPr="00BC1A1B" w:rsidR="00D65B1B">
        <w:t xml:space="preserve"> </w:t>
      </w:r>
      <w:r w:rsidRPr="00BC1A1B">
        <w:t>what</w:t>
      </w:r>
      <w:r w:rsidRPr="00BC1A1B" w:rsidR="00D65B1B">
        <w:t xml:space="preserve"> </w:t>
      </w:r>
      <w:r w:rsidRPr="00BC1A1B">
        <w:t>it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p>
    <w:p w:rsidR="00F10006" w:rsidRPr="00BC1A1B" w:rsidP="008F49E8">
      <w:pPr>
        <w:pStyle w:val="Answer"/>
      </w:pPr>
      <w:sdt>
        <w:sdtPr>
          <w:alias w:val="Witness"/>
          <w:id w:val="-1160076901"/>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rsidR="008F49E8">
        <w:t>We</w:t>
      </w:r>
      <w:r w:rsidRPr="00BC1A1B" w:rsidR="00D65B1B">
        <w:t xml:space="preserve"> </w:t>
      </w:r>
      <w:r w:rsidRPr="00BC1A1B" w:rsidR="008F49E8">
        <w:t>have</w:t>
      </w:r>
      <w:r w:rsidRPr="00BC1A1B" w:rsidR="00D65B1B">
        <w:t xml:space="preserve"> </w:t>
      </w:r>
      <w:r w:rsidRPr="00BC1A1B" w:rsidR="008F49E8">
        <w:t>been</w:t>
      </w:r>
      <w:r w:rsidRPr="00BC1A1B" w:rsidR="00BC1A1B">
        <w:t>.</w:t>
      </w:r>
      <w:r w:rsidRPr="00BC1A1B" w:rsidR="00D65B1B">
        <w:t xml:space="preserve"> </w:t>
      </w:r>
      <w:r w:rsidRPr="00BC1A1B" w:rsidR="00BC1A1B">
        <w:t>A</w:t>
      </w:r>
      <w:r w:rsidRPr="00BC1A1B" w:rsidR="008F49E8">
        <w:t>gain,</w:t>
      </w:r>
      <w:r w:rsidRPr="00BC1A1B" w:rsidR="00D65B1B">
        <w:t xml:space="preserve"> </w:t>
      </w:r>
      <w:r w:rsidRPr="00BC1A1B" w:rsidR="008F49E8">
        <w:t>a</w:t>
      </w:r>
      <w:r w:rsidRPr="00BC1A1B" w:rsidR="00D65B1B">
        <w:t xml:space="preserve"> </w:t>
      </w:r>
      <w:r w:rsidRPr="00BC1A1B" w:rsidR="008F49E8">
        <w:t>lot</w:t>
      </w:r>
      <w:r w:rsidRPr="00BC1A1B" w:rsidR="00D65B1B">
        <w:t xml:space="preserve"> </w:t>
      </w:r>
      <w:r w:rsidRPr="00BC1A1B" w:rsidR="008F49E8">
        <w:t>of</w:t>
      </w:r>
      <w:r w:rsidRPr="00BC1A1B" w:rsidR="00D65B1B">
        <w:t xml:space="preserve"> </w:t>
      </w:r>
      <w:r w:rsidRPr="00BC1A1B" w:rsidR="008F49E8">
        <w:t>our</w:t>
      </w:r>
      <w:r w:rsidRPr="00BC1A1B" w:rsidR="00D65B1B">
        <w:t xml:space="preserve"> </w:t>
      </w:r>
      <w:r w:rsidRPr="00BC1A1B" w:rsidR="008F49E8">
        <w:t>members</w:t>
      </w:r>
      <w:r w:rsidRPr="00BC1A1B" w:rsidR="00D65B1B">
        <w:t xml:space="preserve"> </w:t>
      </w:r>
      <w:r w:rsidRPr="00BC1A1B" w:rsidR="008F49E8">
        <w:t>have</w:t>
      </w:r>
      <w:r w:rsidRPr="00BC1A1B" w:rsidR="00D65B1B">
        <w:t xml:space="preserve"> </w:t>
      </w:r>
      <w:r w:rsidRPr="00BC1A1B" w:rsidR="008F49E8">
        <w:t>benefitted</w:t>
      </w:r>
      <w:r w:rsidRPr="00BC1A1B" w:rsidR="00D65B1B">
        <w:t xml:space="preserve"> </w:t>
      </w:r>
      <w:r w:rsidRPr="00BC1A1B" w:rsidR="008F49E8">
        <w:t>from</w:t>
      </w:r>
      <w:r w:rsidRPr="00BC1A1B" w:rsidR="00D65B1B">
        <w:t xml:space="preserve"> </w:t>
      </w:r>
      <w:r w:rsidRPr="00BC1A1B" w:rsidR="008F49E8">
        <w:t>European</w:t>
      </w:r>
      <w:r w:rsidRPr="00BC1A1B" w:rsidR="00D65B1B">
        <w:t xml:space="preserve"> </w:t>
      </w:r>
      <w:r w:rsidRPr="00BC1A1B" w:rsidR="008F49E8">
        <w:t>funding</w:t>
      </w:r>
      <w:r w:rsidRPr="00BC1A1B" w:rsidR="00D65B1B">
        <w:t xml:space="preserve"> </w:t>
      </w:r>
      <w:r w:rsidRPr="00BC1A1B" w:rsidR="008F49E8">
        <w:t>over</w:t>
      </w:r>
      <w:r w:rsidRPr="00BC1A1B" w:rsidR="00D65B1B">
        <w:t xml:space="preserve"> </w:t>
      </w:r>
      <w:r w:rsidRPr="00BC1A1B" w:rsidR="008F49E8">
        <w:t>many</w:t>
      </w:r>
      <w:r w:rsidRPr="00BC1A1B" w:rsidR="00D65B1B">
        <w:t xml:space="preserve"> </w:t>
      </w:r>
      <w:r w:rsidRPr="00BC1A1B" w:rsidR="008F49E8">
        <w:t>years</w:t>
      </w:r>
      <w:r w:rsidR="00E9620E">
        <w:t>,</w:t>
      </w:r>
      <w:r w:rsidRPr="00BC1A1B" w:rsidR="00D65B1B">
        <w:t xml:space="preserve"> </w:t>
      </w:r>
      <w:r w:rsidRPr="00BC1A1B" w:rsidR="008F49E8">
        <w:t>and</w:t>
      </w:r>
      <w:r w:rsidRPr="00BC1A1B" w:rsidR="00D65B1B">
        <w:t xml:space="preserve"> </w:t>
      </w:r>
      <w:r w:rsidRPr="00BC1A1B" w:rsidR="008F49E8">
        <w:t>that</w:t>
      </w:r>
      <w:r w:rsidRPr="00BC1A1B" w:rsidR="00D65B1B">
        <w:t xml:space="preserve"> </w:t>
      </w:r>
      <w:r w:rsidRPr="00BC1A1B" w:rsidR="008F49E8">
        <w:t>has</w:t>
      </w:r>
      <w:r w:rsidRPr="00BC1A1B" w:rsidR="00D65B1B">
        <w:t xml:space="preserve"> </w:t>
      </w:r>
      <w:r w:rsidRPr="00BC1A1B" w:rsidR="008F49E8">
        <w:t>been</w:t>
      </w:r>
      <w:r w:rsidRPr="00BC1A1B" w:rsidR="00D65B1B">
        <w:t xml:space="preserve"> </w:t>
      </w:r>
      <w:r w:rsidRPr="00BC1A1B" w:rsidR="008F49E8">
        <w:t>a</w:t>
      </w:r>
      <w:r w:rsidRPr="00BC1A1B" w:rsidR="00D65B1B">
        <w:t xml:space="preserve"> </w:t>
      </w:r>
      <w:r w:rsidRPr="00BC1A1B" w:rsidR="008F49E8">
        <w:t>reflection</w:t>
      </w:r>
      <w:r w:rsidRPr="00BC1A1B" w:rsidR="00D65B1B">
        <w:t xml:space="preserve"> </w:t>
      </w:r>
      <w:r w:rsidRPr="00BC1A1B" w:rsidR="008F49E8">
        <w:t>of</w:t>
      </w:r>
      <w:r w:rsidRPr="00BC1A1B" w:rsidR="00D65B1B">
        <w:t xml:space="preserve"> </w:t>
      </w:r>
      <w:r w:rsidRPr="00BC1A1B" w:rsidR="008F49E8">
        <w:t>the</w:t>
      </w:r>
      <w:r w:rsidRPr="00BC1A1B" w:rsidR="00D65B1B">
        <w:t xml:space="preserve"> </w:t>
      </w:r>
      <w:r w:rsidRPr="00BC1A1B" w:rsidR="008F49E8">
        <w:t>deprivation</w:t>
      </w:r>
      <w:r w:rsidRPr="00BC1A1B" w:rsidR="00D65B1B">
        <w:t xml:space="preserve"> </w:t>
      </w:r>
      <w:r w:rsidRPr="00BC1A1B" w:rsidR="008F49E8">
        <w:t>that</w:t>
      </w:r>
      <w:r w:rsidRPr="00BC1A1B" w:rsidR="00D65B1B">
        <w:t xml:space="preserve"> </w:t>
      </w:r>
      <w:r w:rsidRPr="00BC1A1B" w:rsidR="008F49E8">
        <w:t>exists</w:t>
      </w:r>
      <w:r w:rsidRPr="00BC1A1B" w:rsidR="00D65B1B">
        <w:t xml:space="preserve"> </w:t>
      </w:r>
      <w:r w:rsidRPr="00BC1A1B" w:rsidR="008F49E8">
        <w:t>and</w:t>
      </w:r>
      <w:r w:rsidRPr="00BC1A1B" w:rsidR="00D65B1B">
        <w:t xml:space="preserve"> </w:t>
      </w:r>
      <w:r w:rsidRPr="00BC1A1B" w:rsidR="008F49E8">
        <w:t>the</w:t>
      </w:r>
      <w:r w:rsidRPr="00BC1A1B" w:rsidR="00D65B1B">
        <w:t xml:space="preserve"> </w:t>
      </w:r>
      <w:r w:rsidRPr="00BC1A1B" w:rsidR="008F49E8">
        <w:t>underlying</w:t>
      </w:r>
      <w:r w:rsidRPr="00BC1A1B" w:rsidR="00D65B1B">
        <w:t xml:space="preserve"> </w:t>
      </w:r>
      <w:r w:rsidRPr="00BC1A1B" w:rsidR="008F49E8">
        <w:t>weaknesses</w:t>
      </w:r>
      <w:r w:rsidRPr="00BC1A1B" w:rsidR="00D65B1B">
        <w:t xml:space="preserve"> </w:t>
      </w:r>
      <w:r w:rsidRPr="00BC1A1B" w:rsidR="008F49E8">
        <w:t>in</w:t>
      </w:r>
      <w:r w:rsidRPr="00BC1A1B" w:rsidR="00D65B1B">
        <w:t xml:space="preserve"> </w:t>
      </w:r>
      <w:r w:rsidRPr="00BC1A1B" w:rsidR="008F49E8">
        <w:t>those</w:t>
      </w:r>
      <w:r w:rsidRPr="00BC1A1B" w:rsidR="00D65B1B">
        <w:t xml:space="preserve"> </w:t>
      </w:r>
      <w:r w:rsidRPr="00BC1A1B" w:rsidR="008F49E8">
        <w:t>economies</w:t>
      </w:r>
      <w:r w:rsidRPr="00BC1A1B" w:rsidR="00D65B1B">
        <w:t xml:space="preserve"> </w:t>
      </w:r>
      <w:r w:rsidRPr="00BC1A1B" w:rsidR="008F49E8">
        <w:t>going</w:t>
      </w:r>
      <w:r w:rsidRPr="00BC1A1B" w:rsidR="00D65B1B">
        <w:t xml:space="preserve"> </w:t>
      </w:r>
      <w:r w:rsidRPr="00BC1A1B" w:rsidR="008F49E8">
        <w:t>forward.</w:t>
      </w:r>
      <w:r w:rsidRPr="00BC1A1B" w:rsidR="00D65B1B">
        <w:t xml:space="preserve"> </w:t>
      </w:r>
      <w:r w:rsidRPr="00BC1A1B" w:rsidR="008F49E8">
        <w:t>As</w:t>
      </w:r>
      <w:r w:rsidRPr="00BC1A1B" w:rsidR="00D65B1B">
        <w:t xml:space="preserve"> </w:t>
      </w:r>
      <w:r w:rsidRPr="00BC1A1B" w:rsidR="008F49E8">
        <w:t>we</w:t>
      </w:r>
      <w:r w:rsidRPr="00BC1A1B" w:rsidR="00D65B1B">
        <w:t xml:space="preserve"> </w:t>
      </w:r>
      <w:r w:rsidRPr="00BC1A1B" w:rsidR="008F49E8">
        <w:t>have,</w:t>
      </w:r>
      <w:r w:rsidRPr="00BC1A1B" w:rsidR="00D65B1B">
        <w:t xml:space="preserve"> </w:t>
      </w:r>
      <w:r w:rsidRPr="00BC1A1B" w:rsidR="008F49E8">
        <w:t>sadly</w:t>
      </w:r>
      <w:r w:rsidRPr="00BC1A1B" w:rsidR="00D65B1B">
        <w:t xml:space="preserve"> </w:t>
      </w:r>
      <w:r w:rsidRPr="00BC1A1B" w:rsidR="008F49E8">
        <w:t>in</w:t>
      </w:r>
      <w:r w:rsidRPr="00BC1A1B" w:rsidR="00D65B1B">
        <w:t xml:space="preserve"> </w:t>
      </w:r>
      <w:r w:rsidRPr="00BC1A1B" w:rsidR="008F49E8">
        <w:t>my</w:t>
      </w:r>
      <w:r w:rsidRPr="00BC1A1B" w:rsidR="00D65B1B">
        <w:t xml:space="preserve"> </w:t>
      </w:r>
      <w:r w:rsidRPr="00BC1A1B" w:rsidR="008F49E8">
        <w:t>view,</w:t>
      </w:r>
      <w:r w:rsidRPr="00BC1A1B" w:rsidR="00D65B1B">
        <w:t xml:space="preserve"> </w:t>
      </w:r>
      <w:r w:rsidRPr="00BC1A1B" w:rsidR="008F49E8">
        <w:t>come</w:t>
      </w:r>
      <w:r w:rsidRPr="00BC1A1B" w:rsidR="00D65B1B">
        <w:t xml:space="preserve"> </w:t>
      </w:r>
      <w:r w:rsidRPr="00BC1A1B" w:rsidR="008F49E8">
        <w:t>out</w:t>
      </w:r>
      <w:r w:rsidRPr="00BC1A1B" w:rsidR="00D65B1B">
        <w:t xml:space="preserve"> </w:t>
      </w:r>
      <w:r w:rsidRPr="00BC1A1B" w:rsidR="008F49E8">
        <w:t>of</w:t>
      </w:r>
      <w:r w:rsidRPr="00BC1A1B" w:rsidR="00D65B1B">
        <w:t xml:space="preserve"> </w:t>
      </w:r>
      <w:r w:rsidRPr="00BC1A1B" w:rsidR="008F49E8">
        <w:t>Europe</w:t>
      </w:r>
      <w:r w:rsidR="009209A9">
        <w:t xml:space="preserve">, </w:t>
      </w:r>
      <w:r w:rsidRPr="00BC1A1B" w:rsidR="008F49E8">
        <w:t>that</w:t>
      </w:r>
      <w:r w:rsidRPr="00BC1A1B" w:rsidR="00D65B1B">
        <w:t xml:space="preserve"> </w:t>
      </w:r>
      <w:r w:rsidRPr="00BC1A1B" w:rsidR="008F49E8">
        <w:t>European</w:t>
      </w:r>
      <w:r w:rsidRPr="00BC1A1B" w:rsidR="00D65B1B">
        <w:t xml:space="preserve"> </w:t>
      </w:r>
      <w:r w:rsidRPr="00BC1A1B" w:rsidR="008F49E8">
        <w:t>funding</w:t>
      </w:r>
      <w:r w:rsidRPr="00BC1A1B" w:rsidR="00D65B1B">
        <w:t xml:space="preserve"> </w:t>
      </w:r>
      <w:r w:rsidRPr="00BC1A1B" w:rsidR="008F49E8">
        <w:t>is</w:t>
      </w:r>
      <w:r w:rsidRPr="00BC1A1B" w:rsidR="00D65B1B">
        <w:t xml:space="preserve"> </w:t>
      </w:r>
      <w:r w:rsidRPr="00BC1A1B" w:rsidR="008F49E8">
        <w:t>going</w:t>
      </w:r>
      <w:r w:rsidRPr="00BC1A1B" w:rsidR="00D65B1B">
        <w:t xml:space="preserve"> </w:t>
      </w:r>
      <w:r w:rsidRPr="00BC1A1B" w:rsidR="008F49E8">
        <w:t>to</w:t>
      </w:r>
      <w:r w:rsidRPr="00BC1A1B" w:rsidR="00D65B1B">
        <w:t xml:space="preserve"> </w:t>
      </w:r>
      <w:r w:rsidRPr="00BC1A1B" w:rsidR="008F49E8">
        <w:t>disappear</w:t>
      </w:r>
      <w:r w:rsidR="009209A9">
        <w:t>. T</w:t>
      </w:r>
      <w:r w:rsidRPr="00BC1A1B" w:rsidR="008F49E8">
        <w:t>he</w:t>
      </w:r>
      <w:r w:rsidRPr="00BC1A1B" w:rsidR="00D65B1B">
        <w:t xml:space="preserve"> </w:t>
      </w:r>
      <w:r w:rsidRPr="00BC1A1B" w:rsidR="008F49E8">
        <w:t>Government</w:t>
      </w:r>
      <w:r w:rsidRPr="00BC1A1B" w:rsidR="00D65B1B">
        <w:t xml:space="preserve"> </w:t>
      </w:r>
      <w:r w:rsidRPr="00BC1A1B" w:rsidR="008F49E8">
        <w:t>promise</w:t>
      </w:r>
      <w:r w:rsidRPr="00BC1A1B">
        <w:t>d</w:t>
      </w:r>
      <w:r w:rsidRPr="00BC1A1B" w:rsidR="00D65B1B">
        <w:t xml:space="preserve"> </w:t>
      </w:r>
      <w:r w:rsidRPr="00BC1A1B" w:rsidR="008F49E8">
        <w:t>there</w:t>
      </w:r>
      <w:r w:rsidRPr="00BC1A1B" w:rsidR="00D65B1B">
        <w:t xml:space="preserve"> </w:t>
      </w:r>
      <w:r w:rsidRPr="00BC1A1B" w:rsidR="008F49E8">
        <w:t>would</w:t>
      </w:r>
      <w:r w:rsidRPr="00BC1A1B" w:rsidR="00D65B1B">
        <w:t xml:space="preserve"> </w:t>
      </w:r>
      <w:r w:rsidRPr="00BC1A1B" w:rsidR="008F49E8">
        <w:t>be</w:t>
      </w:r>
      <w:r w:rsidRPr="00BC1A1B" w:rsidR="00D65B1B">
        <w:t xml:space="preserve"> </w:t>
      </w:r>
      <w:r w:rsidRPr="00BC1A1B" w:rsidR="008F49E8">
        <w:t>a</w:t>
      </w:r>
      <w:r w:rsidRPr="00BC1A1B" w:rsidR="00D65B1B">
        <w:t xml:space="preserve"> </w:t>
      </w:r>
      <w:r w:rsidRPr="00BC1A1B" w:rsidR="008F49E8">
        <w:t>replacement</w:t>
      </w:r>
      <w:r w:rsidRPr="00BC1A1B" w:rsidR="00D65B1B">
        <w:t xml:space="preserve"> </w:t>
      </w:r>
      <w:r w:rsidRPr="00BC1A1B" w:rsidR="008F49E8">
        <w:t>for</w:t>
      </w:r>
      <w:r w:rsidRPr="00BC1A1B" w:rsidR="00D65B1B">
        <w:t xml:space="preserve"> </w:t>
      </w:r>
      <w:r w:rsidRPr="00BC1A1B" w:rsidR="008F49E8">
        <w:t>all</w:t>
      </w:r>
      <w:r w:rsidRPr="00BC1A1B" w:rsidR="00D65B1B">
        <w:t xml:space="preserve"> </w:t>
      </w:r>
      <w:r w:rsidRPr="00BC1A1B" w:rsidR="008F49E8">
        <w:t>of</w:t>
      </w:r>
      <w:r w:rsidRPr="00BC1A1B" w:rsidR="00D65B1B">
        <w:t xml:space="preserve"> </w:t>
      </w:r>
      <w:r w:rsidRPr="00BC1A1B" w:rsidR="008F49E8">
        <w:t>that.</w:t>
      </w:r>
      <w:r w:rsidRPr="00BC1A1B">
        <w:t xml:space="preserve"> </w:t>
      </w:r>
      <w:r w:rsidRPr="00BC1A1B" w:rsidR="008F49E8">
        <w:t>Unfortunately,</w:t>
      </w:r>
      <w:r w:rsidRPr="00BC1A1B" w:rsidR="00D65B1B">
        <w:t xml:space="preserve"> </w:t>
      </w:r>
      <w:r w:rsidRPr="00BC1A1B" w:rsidR="008F49E8">
        <w:t>we</w:t>
      </w:r>
      <w:r w:rsidRPr="00BC1A1B" w:rsidR="00D65B1B">
        <w:t xml:space="preserve"> </w:t>
      </w:r>
      <w:r w:rsidRPr="00BC1A1B" w:rsidR="008F49E8">
        <w:t>have</w:t>
      </w:r>
      <w:r w:rsidRPr="00BC1A1B" w:rsidR="00D65B1B">
        <w:t xml:space="preserve"> </w:t>
      </w:r>
      <w:r w:rsidRPr="00BC1A1B" w:rsidR="008F49E8">
        <w:t>not</w:t>
      </w:r>
      <w:r w:rsidRPr="00BC1A1B" w:rsidR="00D65B1B">
        <w:t xml:space="preserve"> </w:t>
      </w:r>
      <w:r w:rsidRPr="00BC1A1B" w:rsidR="008F49E8">
        <w:t>seen</w:t>
      </w:r>
      <w:r w:rsidRPr="00BC1A1B" w:rsidR="00D65B1B">
        <w:t xml:space="preserve"> </w:t>
      </w:r>
      <w:r w:rsidRPr="00BC1A1B" w:rsidR="008F49E8">
        <w:t>that</w:t>
      </w:r>
      <w:r w:rsidRPr="00BC1A1B" w:rsidR="00D65B1B">
        <w:t xml:space="preserve"> </w:t>
      </w:r>
      <w:r w:rsidRPr="00BC1A1B" w:rsidR="008F49E8">
        <w:t>yet</w:t>
      </w:r>
      <w:r w:rsidRPr="00BC1A1B">
        <w:t xml:space="preserve"> and t</w:t>
      </w:r>
      <w:r w:rsidRPr="00BC1A1B" w:rsidR="008F49E8">
        <w:t>he</w:t>
      </w:r>
      <w:r w:rsidRPr="00BC1A1B" w:rsidR="00D65B1B">
        <w:t xml:space="preserve"> </w:t>
      </w:r>
      <w:r w:rsidRPr="00BC1A1B" w:rsidR="008F49E8">
        <w:t>consultation</w:t>
      </w:r>
      <w:r w:rsidRPr="00BC1A1B" w:rsidR="00D65B1B">
        <w:t xml:space="preserve"> </w:t>
      </w:r>
      <w:r w:rsidRPr="00BC1A1B" w:rsidR="008F49E8">
        <w:t>is</w:t>
      </w:r>
      <w:r w:rsidRPr="00BC1A1B" w:rsidR="00D65B1B">
        <w:t xml:space="preserve"> </w:t>
      </w:r>
      <w:r w:rsidRPr="00BC1A1B" w:rsidR="008F49E8">
        <w:t>not</w:t>
      </w:r>
      <w:r w:rsidRPr="00BC1A1B" w:rsidR="00D65B1B">
        <w:t xml:space="preserve"> </w:t>
      </w:r>
      <w:r w:rsidRPr="00BC1A1B" w:rsidR="008F49E8">
        <w:t>there</w:t>
      </w:r>
      <w:r w:rsidRPr="00BC1A1B">
        <w:t>.</w:t>
      </w:r>
    </w:p>
    <w:p w:rsidR="008F49E8" w:rsidRPr="00BC1A1B" w:rsidP="008F49E8">
      <w:pPr>
        <w:pStyle w:val="Answer"/>
      </w:pPr>
      <w:r w:rsidRPr="00BC1A1B">
        <w:t xml:space="preserve">What I can say is that, </w:t>
      </w:r>
      <w:r w:rsidRPr="00BC1A1B">
        <w:t>when</w:t>
      </w:r>
      <w:r w:rsidRPr="00BC1A1B" w:rsidR="00D65B1B">
        <w:t xml:space="preserve"> </w:t>
      </w:r>
      <w:r w:rsidRPr="00BC1A1B">
        <w:t>it</w:t>
      </w:r>
      <w:r w:rsidRPr="00BC1A1B" w:rsidR="00D65B1B">
        <w:t xml:space="preserve"> </w:t>
      </w:r>
      <w:r w:rsidRPr="00BC1A1B">
        <w:t>comes</w:t>
      </w:r>
      <w:r w:rsidRPr="00BC1A1B" w:rsidR="00D65B1B">
        <w:t xml:space="preserve"> </w:t>
      </w:r>
      <w:r w:rsidRPr="00BC1A1B">
        <w:t>to</w:t>
      </w:r>
      <w:r w:rsidRPr="00BC1A1B" w:rsidR="00D65B1B">
        <w:t xml:space="preserve"> </w:t>
      </w:r>
      <w:r w:rsidRPr="00BC1A1B">
        <w:t>sustaining</w:t>
      </w:r>
      <w:r w:rsidRPr="00BC1A1B" w:rsidR="00D65B1B">
        <w:t xml:space="preserve"> </w:t>
      </w:r>
      <w:r w:rsidRPr="00BC1A1B">
        <w:t>economies</w:t>
      </w:r>
      <w:r w:rsidRPr="00BC1A1B" w:rsidR="00D65B1B">
        <w:t xml:space="preserve"> </w:t>
      </w:r>
      <w:r w:rsidRPr="00BC1A1B">
        <w:t>and</w:t>
      </w:r>
      <w:r w:rsidRPr="00BC1A1B" w:rsidR="00D65B1B">
        <w:t xml:space="preserve"> </w:t>
      </w:r>
      <w:r w:rsidRPr="00BC1A1B">
        <w:t>this</w:t>
      </w:r>
      <w:r w:rsidRPr="00BC1A1B" w:rsidR="00D65B1B">
        <w:t xml:space="preserve"> </w:t>
      </w:r>
      <w:r w:rsidRPr="00BC1A1B">
        <w:t>l</w:t>
      </w:r>
      <w:r w:rsidRPr="00BC1A1B">
        <w:t>evelling</w:t>
      </w:r>
      <w:r w:rsidRPr="00BC1A1B">
        <w:t>-u</w:t>
      </w:r>
      <w:r w:rsidRPr="00BC1A1B">
        <w:t>p</w:t>
      </w:r>
      <w:r w:rsidRPr="00BC1A1B" w:rsidR="00D65B1B">
        <w:t xml:space="preserve"> </w:t>
      </w:r>
      <w:r w:rsidRPr="00BC1A1B">
        <w:t>agenda,</w:t>
      </w:r>
      <w:r w:rsidRPr="00BC1A1B" w:rsidR="00D65B1B">
        <w:t xml:space="preserve"> </w:t>
      </w:r>
      <w:r w:rsidRPr="00BC1A1B">
        <w:t>for</w:t>
      </w:r>
      <w:r w:rsidRPr="00BC1A1B" w:rsidR="00D65B1B">
        <w:t xml:space="preserve"> </w:t>
      </w:r>
      <w:r w:rsidRPr="00BC1A1B">
        <w:t>many</w:t>
      </w:r>
      <w:r w:rsidRPr="00BC1A1B" w:rsidR="00D65B1B">
        <w:t xml:space="preserve"> </w:t>
      </w:r>
      <w:r w:rsidRPr="00BC1A1B">
        <w:t>parts</w:t>
      </w:r>
      <w:r w:rsidRPr="00BC1A1B" w:rsidR="00D65B1B">
        <w:t xml:space="preserve"> </w:t>
      </w:r>
      <w:r w:rsidRPr="00BC1A1B">
        <w:t>of</w:t>
      </w:r>
      <w:r w:rsidRPr="00BC1A1B" w:rsidR="00D65B1B">
        <w:t xml:space="preserve"> </w:t>
      </w:r>
      <w:r w:rsidRPr="00BC1A1B">
        <w:t>the</w:t>
      </w:r>
      <w:r w:rsidRPr="00BC1A1B" w:rsidR="00D65B1B">
        <w:t xml:space="preserve"> </w:t>
      </w:r>
      <w:r w:rsidRPr="00BC1A1B">
        <w:t>country</w:t>
      </w:r>
      <w:r w:rsidRPr="00BC1A1B" w:rsidR="00D65B1B">
        <w:t xml:space="preserve"> </w:t>
      </w:r>
      <w:r w:rsidRPr="00BC1A1B">
        <w:t>that</w:t>
      </w:r>
      <w:r w:rsidRPr="00BC1A1B" w:rsidR="00D65B1B">
        <w:t xml:space="preserve"> </w:t>
      </w:r>
      <w:r w:rsidRPr="00BC1A1B">
        <w:t>shared</w:t>
      </w:r>
      <w:r w:rsidRPr="00BC1A1B" w:rsidR="00D65B1B">
        <w:t xml:space="preserve"> </w:t>
      </w:r>
      <w:r w:rsidRPr="00BC1A1B">
        <w:t>prosperity</w:t>
      </w:r>
      <w:r w:rsidRPr="00BC1A1B" w:rsidR="00D65B1B">
        <w:t xml:space="preserve"> </w:t>
      </w:r>
      <w:r w:rsidRPr="00BC1A1B">
        <w:t>fund</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incredibly</w:t>
      </w:r>
      <w:r w:rsidRPr="00BC1A1B" w:rsidR="00D65B1B">
        <w:t xml:space="preserve"> </w:t>
      </w:r>
      <w:r w:rsidRPr="00BC1A1B">
        <w:t>important</w:t>
      </w:r>
      <w:r w:rsidRPr="00BC1A1B">
        <w:t>,</w:t>
      </w:r>
      <w:r w:rsidRPr="00BC1A1B" w:rsidR="00D65B1B">
        <w:t xml:space="preserve"> </w:t>
      </w:r>
      <w:r w:rsidRPr="00BC1A1B">
        <w:t>both</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volume</w:t>
      </w:r>
      <w:r w:rsidRPr="00BC1A1B" w:rsidR="00D65B1B">
        <w:t xml:space="preserve"> </w:t>
      </w:r>
      <w:r w:rsidRPr="00BC1A1B">
        <w:t>of</w:t>
      </w:r>
      <w:r w:rsidRPr="00BC1A1B" w:rsidR="00D65B1B">
        <w:t xml:space="preserve"> </w:t>
      </w:r>
      <w:r w:rsidRPr="00BC1A1B">
        <w:t>the</w:t>
      </w:r>
      <w:r w:rsidRPr="00BC1A1B" w:rsidR="00D65B1B">
        <w:t xml:space="preserve"> </w:t>
      </w:r>
      <w:r w:rsidRPr="00BC1A1B">
        <w:t>money</w:t>
      </w:r>
      <w:r w:rsidRPr="00BC1A1B" w:rsidR="00D65B1B">
        <w:t xml:space="preserve"> </w:t>
      </w:r>
      <w:r w:rsidRPr="00BC1A1B">
        <w:t>that</w:t>
      </w:r>
      <w:r w:rsidRPr="00BC1A1B" w:rsidR="00D65B1B">
        <w:t xml:space="preserve"> </w:t>
      </w:r>
      <w:r w:rsidRPr="00BC1A1B">
        <w:t>is</w:t>
      </w:r>
      <w:r w:rsidRPr="00BC1A1B" w:rsidR="00D65B1B">
        <w:t xml:space="preserve"> </w:t>
      </w:r>
      <w:r w:rsidRPr="00BC1A1B">
        <w:t>there</w:t>
      </w:r>
      <w:r w:rsidRPr="00BC1A1B" w:rsidR="00D65B1B">
        <w:t xml:space="preserve"> </w:t>
      </w:r>
      <w:r w:rsidRPr="00BC1A1B">
        <w:t>but</w:t>
      </w:r>
      <w:r w:rsidRPr="00BC1A1B" w:rsidR="00D65B1B">
        <w:t xml:space="preserve"> </w:t>
      </w:r>
      <w:r w:rsidRPr="00BC1A1B">
        <w:t>also</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the</w:t>
      </w:r>
      <w:r w:rsidRPr="00BC1A1B" w:rsidR="00D65B1B">
        <w:t xml:space="preserve"> </w:t>
      </w:r>
      <w:r w:rsidRPr="00BC1A1B">
        <w:t>local</w:t>
      </w:r>
      <w:r w:rsidRPr="00BC1A1B" w:rsidR="00D65B1B">
        <w:t xml:space="preserve"> </w:t>
      </w:r>
      <w:r w:rsidRPr="00BC1A1B">
        <w:t>discretion</w:t>
      </w:r>
      <w:r w:rsidRPr="00BC1A1B" w:rsidR="00D65B1B">
        <w:t xml:space="preserve"> </w:t>
      </w:r>
      <w:r w:rsidRPr="00BC1A1B">
        <w:t>on</w:t>
      </w:r>
      <w:r w:rsidRPr="00BC1A1B" w:rsidR="00D65B1B">
        <w:t xml:space="preserve"> </w:t>
      </w:r>
      <w:r w:rsidRPr="00BC1A1B">
        <w:t>being</w:t>
      </w:r>
      <w:r w:rsidRPr="00BC1A1B" w:rsidR="00D65B1B">
        <w:t xml:space="preserve"> </w:t>
      </w:r>
      <w:r w:rsidRPr="00BC1A1B">
        <w:t>able</w:t>
      </w:r>
      <w:r w:rsidRPr="00BC1A1B" w:rsidR="00D65B1B">
        <w:t xml:space="preserve"> </w:t>
      </w:r>
      <w:r w:rsidRPr="00BC1A1B">
        <w:t>to</w:t>
      </w:r>
      <w:r w:rsidRPr="00BC1A1B" w:rsidR="00D65B1B">
        <w:t xml:space="preserve"> </w:t>
      </w:r>
      <w:r w:rsidRPr="00BC1A1B">
        <w:t>spend</w:t>
      </w:r>
      <w:r w:rsidRPr="00BC1A1B" w:rsidR="00D65B1B">
        <w:t xml:space="preserve"> </w:t>
      </w:r>
      <w:r w:rsidRPr="00BC1A1B">
        <w:t>it.</w:t>
      </w:r>
      <w:r w:rsidRPr="00BC1A1B" w:rsidR="00D65B1B">
        <w:t xml:space="preserve"> </w:t>
      </w:r>
      <w:r w:rsidRPr="00BC1A1B">
        <w:t>What</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need</w:t>
      </w:r>
      <w:r w:rsidRPr="00BC1A1B" w:rsidR="00D65B1B">
        <w:t xml:space="preserve"> </w:t>
      </w:r>
      <w:r w:rsidRPr="00BC1A1B">
        <w:t>is</w:t>
      </w:r>
      <w:r w:rsidRPr="00BC1A1B" w:rsidR="00D65B1B">
        <w:t xml:space="preserve"> </w:t>
      </w:r>
      <w:r w:rsidRPr="00BC1A1B">
        <w:t>a</w:t>
      </w:r>
      <w:r w:rsidRPr="00BC1A1B" w:rsidR="00D65B1B">
        <w:t xml:space="preserve"> </w:t>
      </w:r>
      <w:r w:rsidRPr="00BC1A1B">
        <w:t>s</w:t>
      </w:r>
      <w:r w:rsidRPr="00BC1A1B">
        <w:t>hared</w:t>
      </w:r>
      <w:r w:rsidRPr="00BC1A1B" w:rsidR="00D65B1B">
        <w:t xml:space="preserve"> </w:t>
      </w:r>
      <w:r w:rsidRPr="00BC1A1B">
        <w:t>p</w:t>
      </w:r>
      <w:r w:rsidRPr="00BC1A1B">
        <w:t>rosperity</w:t>
      </w:r>
      <w:r w:rsidRPr="00BC1A1B" w:rsidR="00D65B1B">
        <w:t xml:space="preserve"> </w:t>
      </w:r>
      <w:r w:rsidRPr="00BC1A1B">
        <w:t>fund</w:t>
      </w:r>
      <w:r w:rsidRPr="00BC1A1B">
        <w:t xml:space="preserve"> where</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determine</w:t>
      </w:r>
      <w:r w:rsidRPr="00BC1A1B" w:rsidR="00D65B1B">
        <w:t xml:space="preserve"> </w:t>
      </w:r>
      <w:r w:rsidRPr="00BC1A1B">
        <w:t>how</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spend</w:t>
      </w:r>
      <w:r w:rsidRPr="00BC1A1B" w:rsidR="00D65B1B">
        <w:t xml:space="preserve"> </w:t>
      </w:r>
      <w:r w:rsidRPr="00BC1A1B">
        <w:t>it</w:t>
      </w:r>
      <w:r w:rsidRPr="00BC1A1B" w:rsidR="00D65B1B">
        <w:t xml:space="preserve"> </w:t>
      </w:r>
      <w:r w:rsidRPr="00BC1A1B">
        <w:t>and</w:t>
      </w:r>
      <w:r w:rsidRPr="00BC1A1B" w:rsidR="00D65B1B">
        <w:t xml:space="preserve"> </w:t>
      </w:r>
      <w:r w:rsidRPr="00BC1A1B">
        <w:t>what</w:t>
      </w:r>
      <w:r w:rsidRPr="00BC1A1B" w:rsidR="00D65B1B">
        <w:t xml:space="preserve"> </w:t>
      </w:r>
      <w:r w:rsidRPr="00BC1A1B">
        <w:t>we</w:t>
      </w:r>
      <w:r w:rsidRPr="00BC1A1B" w:rsidR="00D65B1B">
        <w:t xml:space="preserve"> </w:t>
      </w:r>
      <w:r w:rsidRPr="00BC1A1B">
        <w:t>can</w:t>
      </w:r>
      <w:r w:rsidRPr="00BC1A1B" w:rsidR="00D65B1B">
        <w:t xml:space="preserve"> </w:t>
      </w:r>
      <w:r w:rsidRPr="00BC1A1B">
        <w:t>do</w:t>
      </w:r>
      <w:r w:rsidRPr="00BC1A1B" w:rsidR="00D65B1B">
        <w:t xml:space="preserve"> </w:t>
      </w:r>
      <w:r w:rsidRPr="00BC1A1B">
        <w:t>with</w:t>
      </w:r>
      <w:r w:rsidRPr="00BC1A1B" w:rsidR="00D65B1B">
        <w:t xml:space="preserve"> </w:t>
      </w:r>
      <w:r w:rsidRPr="00BC1A1B">
        <w:t>it.</w:t>
      </w:r>
      <w:r w:rsidRPr="00BC1A1B" w:rsidR="00D65B1B">
        <w:t xml:space="preserve"> </w:t>
      </w:r>
      <w:r w:rsidRPr="00BC1A1B">
        <w:t>The</w:t>
      </w:r>
      <w:r w:rsidRPr="00BC1A1B" w:rsidR="00D65B1B">
        <w:t xml:space="preserve"> </w:t>
      </w:r>
      <w:r w:rsidRPr="00BC1A1B">
        <w:t>European</w:t>
      </w:r>
      <w:r w:rsidRPr="00BC1A1B" w:rsidR="00D65B1B">
        <w:t xml:space="preserve"> </w:t>
      </w:r>
      <w:r w:rsidRPr="00BC1A1B">
        <w:t>money</w:t>
      </w:r>
      <w:r w:rsidRPr="00BC1A1B" w:rsidR="00D65B1B">
        <w:t xml:space="preserve"> </w:t>
      </w:r>
      <w:r w:rsidRPr="00BC1A1B">
        <w:t>was</w:t>
      </w:r>
      <w:r w:rsidRPr="00BC1A1B" w:rsidR="00D65B1B">
        <w:t xml:space="preserve"> </w:t>
      </w:r>
      <w:r w:rsidRPr="00BC1A1B">
        <w:t>always</w:t>
      </w:r>
      <w:r w:rsidRPr="00BC1A1B" w:rsidR="00D65B1B">
        <w:t xml:space="preserve"> </w:t>
      </w:r>
      <w:r w:rsidRPr="00BC1A1B">
        <w:t>very</w:t>
      </w:r>
      <w:r w:rsidRPr="00BC1A1B" w:rsidR="00D65B1B">
        <w:t xml:space="preserve"> </w:t>
      </w:r>
      <w:r w:rsidRPr="00BC1A1B">
        <w:t>flexible</w:t>
      </w:r>
      <w:r w:rsidR="009209A9">
        <w:t>,</w:t>
      </w:r>
      <w:r w:rsidRPr="00BC1A1B" w:rsidR="00D65B1B">
        <w:t xml:space="preserve"> </w:t>
      </w:r>
      <w:r w:rsidRPr="00BC1A1B">
        <w:t>and</w:t>
      </w:r>
      <w:r w:rsidRPr="00BC1A1B" w:rsidR="00D65B1B">
        <w:t xml:space="preserve"> </w:t>
      </w:r>
      <w:r w:rsidRPr="00BC1A1B">
        <w:t>that</w:t>
      </w:r>
      <w:r w:rsidRPr="00BC1A1B" w:rsidR="00D65B1B">
        <w:t xml:space="preserve"> </w:t>
      </w:r>
      <w:r w:rsidRPr="00BC1A1B">
        <w:t>has</w:t>
      </w:r>
      <w:r w:rsidRPr="00BC1A1B" w:rsidR="00D65B1B">
        <w:t xml:space="preserve"> </w:t>
      </w:r>
      <w:r w:rsidRPr="00BC1A1B">
        <w:t>to</w:t>
      </w:r>
      <w:r w:rsidRPr="00BC1A1B" w:rsidR="00D65B1B">
        <w:t xml:space="preserve"> </w:t>
      </w:r>
      <w:r w:rsidRPr="00BC1A1B">
        <w:t>be</w:t>
      </w:r>
      <w:r w:rsidRPr="00BC1A1B" w:rsidR="00D65B1B">
        <w:t xml:space="preserve"> </w:t>
      </w:r>
      <w:r w:rsidRPr="00BC1A1B">
        <w:t>retained</w:t>
      </w:r>
      <w:r w:rsidRPr="00BC1A1B" w:rsidR="00D65B1B">
        <w:t xml:space="preserve"> </w:t>
      </w:r>
      <w:r w:rsidRPr="00BC1A1B">
        <w:t>in</w:t>
      </w:r>
      <w:r w:rsidRPr="00BC1A1B" w:rsidR="00D65B1B">
        <w:t xml:space="preserve"> </w:t>
      </w:r>
      <w:r w:rsidRPr="00BC1A1B">
        <w:t>any</w:t>
      </w:r>
      <w:r w:rsidRPr="00BC1A1B" w:rsidR="00D65B1B">
        <w:t xml:space="preserve"> </w:t>
      </w:r>
      <w:r w:rsidRPr="00BC1A1B">
        <w:t>new</w:t>
      </w:r>
      <w:r w:rsidRPr="00BC1A1B" w:rsidR="00D65B1B">
        <w:t xml:space="preserve"> </w:t>
      </w:r>
      <w:r w:rsidRPr="00BC1A1B">
        <w:t>system.</w:t>
      </w:r>
      <w:r w:rsidRPr="00BC1A1B" w:rsidR="00D65B1B">
        <w:t xml:space="preserve"> </w:t>
      </w:r>
      <w:r w:rsidRPr="00BC1A1B">
        <w:t>Yes,</w:t>
      </w:r>
      <w:r w:rsidRPr="00BC1A1B" w:rsidR="00D65B1B">
        <w:t xml:space="preserve"> </w:t>
      </w:r>
      <w:r w:rsidRPr="00BC1A1B">
        <w:t>we</w:t>
      </w:r>
      <w:r w:rsidRPr="00BC1A1B" w:rsidR="00D65B1B">
        <w:t xml:space="preserve"> </w:t>
      </w:r>
      <w:r w:rsidRPr="00BC1A1B">
        <w:t>are</w:t>
      </w:r>
      <w:r w:rsidRPr="00BC1A1B" w:rsidR="00D65B1B">
        <w:t xml:space="preserve"> </w:t>
      </w:r>
      <w:r w:rsidRPr="00BC1A1B">
        <w:t>disappointed</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not</w:t>
      </w:r>
      <w:r w:rsidRPr="00BC1A1B" w:rsidR="00D65B1B">
        <w:t xml:space="preserve"> </w:t>
      </w:r>
      <w:r w:rsidRPr="00BC1A1B">
        <w:t>seen</w:t>
      </w:r>
      <w:r w:rsidRPr="00BC1A1B" w:rsidR="00D65B1B">
        <w:t xml:space="preserve"> </w:t>
      </w:r>
      <w:r w:rsidRPr="00BC1A1B">
        <w:t>that</w:t>
      </w:r>
      <w:r w:rsidRPr="00BC1A1B" w:rsidR="00D65B1B">
        <w:t xml:space="preserve"> </w:t>
      </w:r>
      <w:r w:rsidRPr="00BC1A1B">
        <w:t>because,</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gaping</w:t>
      </w:r>
      <w:r w:rsidRPr="00BC1A1B" w:rsidR="00D65B1B">
        <w:t xml:space="preserve"> </w:t>
      </w:r>
      <w:r w:rsidRPr="00BC1A1B">
        <w:t>hole</w:t>
      </w:r>
      <w:r w:rsidRPr="00BC1A1B" w:rsidR="00D65B1B">
        <w:t xml:space="preserve"> </w:t>
      </w:r>
      <w:r w:rsidRPr="00BC1A1B">
        <w:t>in</w:t>
      </w:r>
      <w:r w:rsidRPr="00BC1A1B" w:rsidR="00D65B1B">
        <w:t xml:space="preserve"> </w:t>
      </w:r>
      <w:r w:rsidRPr="00BC1A1B">
        <w:t>our</w:t>
      </w:r>
      <w:r w:rsidRPr="00BC1A1B" w:rsidR="00D65B1B">
        <w:t xml:space="preserve"> </w:t>
      </w:r>
      <w:r w:rsidRPr="00BC1A1B">
        <w:t>investment</w:t>
      </w:r>
      <w:r w:rsidRPr="00BC1A1B" w:rsidR="00D65B1B">
        <w:t xml:space="preserve"> </w:t>
      </w:r>
      <w:r w:rsidRPr="00BC1A1B">
        <w:t>planning</w:t>
      </w:r>
      <w:r w:rsidRPr="00BC1A1B" w:rsidR="00D65B1B">
        <w:t xml:space="preserve"> </w:t>
      </w:r>
      <w:r w:rsidRPr="00BC1A1B">
        <w:t>for</w:t>
      </w:r>
      <w:r w:rsidRPr="00BC1A1B" w:rsidR="00D65B1B">
        <w:t xml:space="preserve"> </w:t>
      </w:r>
      <w:r w:rsidRPr="00BC1A1B">
        <w:t>the</w:t>
      </w:r>
      <w:r w:rsidRPr="00BC1A1B" w:rsidR="00D65B1B">
        <w:t xml:space="preserve"> </w:t>
      </w:r>
      <w:r w:rsidRPr="00BC1A1B">
        <w:t>economy.</w:t>
      </w:r>
    </w:p>
    <w:p w:rsidR="008F49E8" w:rsidRPr="00BC1A1B" w:rsidP="008F49E8">
      <w:pPr>
        <w:pStyle w:val="Question"/>
        <w:numPr>
          <w:ilvl w:val="0"/>
          <w:numId w:val="9"/>
        </w:numPr>
      </w:pPr>
      <w:sdt>
        <w:sdtPr>
          <w:alias w:val="Member"/>
          <w:tag w:val="&lt;Member mnisId='4836' dodsId=''&gt;"/>
          <w:id w:val="725034651"/>
          <w:placeholder>
            <w:docPart w:val="4323F1317DDC46579DD689506F074A70"/>
          </w:placeholder>
          <w:richText/>
        </w:sdtPr>
        <w:sdtContent>
          <w:r w:rsidRPr="00BC1A1B">
            <w:rPr>
              <w:b/>
            </w:rPr>
            <w:t>Ben</w:t>
          </w:r>
          <w:r w:rsidRPr="00BC1A1B" w:rsidR="00D65B1B">
            <w:rPr>
              <w:b/>
            </w:rPr>
            <w:t xml:space="preserve"> </w:t>
          </w:r>
          <w:r w:rsidRPr="00BC1A1B">
            <w:rPr>
              <w:b/>
            </w:rPr>
            <w:t>Everitt:</w:t>
          </w:r>
        </w:sdtContent>
      </w:sdt>
      <w:r w:rsidRPr="00BC1A1B" w:rsidR="00D65B1B">
        <w:t xml:space="preserve"> </w:t>
      </w:r>
      <w:r w:rsidRPr="00BC1A1B">
        <w:t>You</w:t>
      </w:r>
      <w:r w:rsidRPr="00BC1A1B" w:rsidR="00D65B1B">
        <w:t xml:space="preserve"> </w:t>
      </w:r>
      <w:r w:rsidRPr="00BC1A1B">
        <w:t>have</w:t>
      </w:r>
      <w:r w:rsidRPr="00BC1A1B" w:rsidR="00D65B1B">
        <w:t xml:space="preserve"> </w:t>
      </w:r>
      <w:r w:rsidRPr="00BC1A1B">
        <w:t>mentioned</w:t>
      </w:r>
      <w:r w:rsidRPr="00BC1A1B" w:rsidR="00D65B1B">
        <w:t xml:space="preserve"> </w:t>
      </w:r>
      <w:r w:rsidRPr="00BC1A1B">
        <w:t>levelling</w:t>
      </w:r>
      <w:r w:rsidRPr="00BC1A1B" w:rsidR="00D65B1B">
        <w:t xml:space="preserve"> </w:t>
      </w:r>
      <w:r w:rsidRPr="00BC1A1B">
        <w:t>up</w:t>
      </w:r>
      <w:r w:rsidRPr="00BC1A1B" w:rsidR="00D65B1B">
        <w:t xml:space="preserve"> </w:t>
      </w:r>
      <w:r w:rsidRPr="00BC1A1B">
        <w:t>so</w:t>
      </w:r>
      <w:r w:rsidRPr="00BC1A1B" w:rsidR="00D65B1B">
        <w:t xml:space="preserve"> </w:t>
      </w:r>
      <w:r w:rsidRPr="00BC1A1B">
        <w:t>much</w:t>
      </w:r>
      <w:r w:rsidRPr="00BC1A1B" w:rsidR="00D65B1B">
        <w:t xml:space="preserve"> </w:t>
      </w:r>
      <w:r w:rsidRPr="00BC1A1B">
        <w:t>in</w:t>
      </w:r>
      <w:r w:rsidRPr="00BC1A1B" w:rsidR="00D65B1B">
        <w:t xml:space="preserve"> </w:t>
      </w:r>
      <w:r w:rsidRPr="00BC1A1B">
        <w:t>your</w:t>
      </w:r>
      <w:r w:rsidRPr="00BC1A1B" w:rsidR="00D65B1B">
        <w:t xml:space="preserve"> </w:t>
      </w:r>
      <w:r w:rsidRPr="00BC1A1B">
        <w:t>previous</w:t>
      </w:r>
      <w:r w:rsidRPr="00BC1A1B" w:rsidR="00D65B1B">
        <w:t xml:space="preserve"> </w:t>
      </w:r>
      <w:r w:rsidRPr="00BC1A1B">
        <w:t>answers.</w:t>
      </w:r>
      <w:r w:rsidRPr="00BC1A1B" w:rsidR="00D65B1B">
        <w:t xml:space="preserve"> </w:t>
      </w:r>
      <w:r w:rsidRPr="00BC1A1B">
        <w:t>If</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get</w:t>
      </w:r>
      <w:r w:rsidRPr="00BC1A1B" w:rsidR="00D65B1B">
        <w:t xml:space="preserve"> </w:t>
      </w:r>
      <w:r w:rsidRPr="00BC1A1B">
        <w:t>a</w:t>
      </w:r>
      <w:r w:rsidRPr="00BC1A1B" w:rsidR="00D65B1B">
        <w:t xml:space="preserve"> </w:t>
      </w:r>
      <w:r w:rsidRPr="00BC1A1B">
        <w:t>mechanism</w:t>
      </w:r>
      <w:r w:rsidRPr="00BC1A1B" w:rsidR="00D65B1B">
        <w:t xml:space="preserve"> </w:t>
      </w:r>
      <w:r w:rsidRPr="00BC1A1B">
        <w:t>for</w:t>
      </w:r>
      <w:r w:rsidRPr="00BC1A1B" w:rsidR="00D65B1B">
        <w:t xml:space="preserve"> </w:t>
      </w:r>
      <w:r w:rsidRPr="00BC1A1B">
        <w:t>replacing</w:t>
      </w:r>
      <w:r w:rsidRPr="00BC1A1B" w:rsidR="00D65B1B">
        <w:t xml:space="preserve"> </w:t>
      </w:r>
      <w:r w:rsidRPr="00BC1A1B">
        <w:t>the</w:t>
      </w:r>
      <w:r w:rsidRPr="00BC1A1B" w:rsidR="00D65B1B">
        <w:t xml:space="preserve"> </w:t>
      </w:r>
      <w:r w:rsidRPr="00BC1A1B" w:rsidR="00F10006">
        <w:t>s</w:t>
      </w:r>
      <w:r w:rsidRPr="00BC1A1B">
        <w:t>hared</w:t>
      </w:r>
      <w:r w:rsidRPr="00BC1A1B" w:rsidR="00D65B1B">
        <w:t xml:space="preserve"> </w:t>
      </w:r>
      <w:r w:rsidRPr="00BC1A1B" w:rsidR="00F10006">
        <w:t>p</w:t>
      </w:r>
      <w:r w:rsidRPr="00BC1A1B">
        <w:t>rosperity</w:t>
      </w:r>
      <w:r w:rsidRPr="00BC1A1B" w:rsidR="00D65B1B">
        <w:t xml:space="preserve"> </w:t>
      </w:r>
      <w:r w:rsidRPr="00BC1A1B">
        <w:t>fund</w:t>
      </w:r>
      <w:r w:rsidRPr="00BC1A1B" w:rsidR="00D65B1B">
        <w:t xml:space="preserve"> </w:t>
      </w:r>
      <w:r w:rsidRPr="00BC1A1B">
        <w:t>stuff</w:t>
      </w:r>
      <w:r w:rsidRPr="00BC1A1B" w:rsidR="00D65B1B">
        <w:t xml:space="preserve"> </w:t>
      </w:r>
      <w:r w:rsidRPr="00BC1A1B">
        <w:t>that</w:t>
      </w:r>
      <w:r w:rsidRPr="00BC1A1B" w:rsidR="00D65B1B">
        <w:t xml:space="preserve"> </w:t>
      </w:r>
      <w:r w:rsidRPr="00BC1A1B">
        <w:t>we</w:t>
      </w:r>
      <w:r w:rsidRPr="00BC1A1B" w:rsidR="00D65B1B">
        <w:t xml:space="preserve"> </w:t>
      </w:r>
      <w:r w:rsidRPr="00BC1A1B">
        <w:t>got</w:t>
      </w:r>
      <w:r w:rsidRPr="00BC1A1B" w:rsidR="00D65B1B">
        <w:t xml:space="preserve"> </w:t>
      </w:r>
      <w:r w:rsidRPr="00BC1A1B">
        <w:t>from</w:t>
      </w:r>
      <w:r w:rsidRPr="00BC1A1B" w:rsidR="00D65B1B">
        <w:t xml:space="preserve"> </w:t>
      </w:r>
      <w:r w:rsidRPr="00BC1A1B">
        <w:t>the</w:t>
      </w:r>
      <w:r w:rsidRPr="00BC1A1B" w:rsidR="00D65B1B">
        <w:t xml:space="preserve"> </w:t>
      </w:r>
      <w:r w:rsidRPr="00BC1A1B">
        <w:t>EU,</w:t>
      </w:r>
      <w:r w:rsidRPr="00BC1A1B" w:rsidR="00D65B1B">
        <w:t xml:space="preserve"> </w:t>
      </w:r>
      <w:r w:rsidRPr="00BC1A1B">
        <w:t>what</w:t>
      </w:r>
      <w:r w:rsidRPr="00BC1A1B" w:rsidR="00D65B1B">
        <w:t xml:space="preserve"> </w:t>
      </w:r>
      <w:r w:rsidRPr="00BC1A1B">
        <w:t>other</w:t>
      </w:r>
      <w:r w:rsidRPr="00BC1A1B" w:rsidR="00D65B1B">
        <w:t xml:space="preserve"> </w:t>
      </w:r>
      <w:r w:rsidRPr="00BC1A1B">
        <w:t>funds</w:t>
      </w:r>
      <w:r w:rsidRPr="00BC1A1B" w:rsidR="00D65B1B">
        <w:t xml:space="preserve"> </w:t>
      </w:r>
      <w:r w:rsidRPr="00BC1A1B">
        <w:t>would</w:t>
      </w:r>
      <w:r w:rsidRPr="00BC1A1B" w:rsidR="00D65B1B">
        <w:t xml:space="preserve"> </w:t>
      </w:r>
      <w:r w:rsidRPr="00BC1A1B">
        <w:t>you</w:t>
      </w:r>
      <w:r w:rsidRPr="00BC1A1B" w:rsidR="00D65B1B">
        <w:t xml:space="preserve"> </w:t>
      </w:r>
      <w:r w:rsidRPr="00BC1A1B">
        <w:t>see</w:t>
      </w:r>
      <w:r w:rsidRPr="00BC1A1B" w:rsidR="00D65B1B">
        <w:t xml:space="preserve"> </w:t>
      </w:r>
      <w:r w:rsidRPr="00BC1A1B">
        <w:t>as</w:t>
      </w:r>
      <w:r w:rsidRPr="00BC1A1B" w:rsidR="00D65B1B">
        <w:t xml:space="preserve"> </w:t>
      </w:r>
      <w:r w:rsidRPr="00BC1A1B">
        <w:t>able</w:t>
      </w:r>
      <w:r w:rsidRPr="00BC1A1B" w:rsidR="00D65B1B">
        <w:t xml:space="preserve"> </w:t>
      </w:r>
      <w:r w:rsidRPr="00BC1A1B">
        <w:t>to</w:t>
      </w:r>
      <w:r w:rsidRPr="00BC1A1B" w:rsidR="00D65B1B">
        <w:t xml:space="preserve"> </w:t>
      </w:r>
      <w:r w:rsidRPr="00BC1A1B">
        <w:t>be</w:t>
      </w:r>
      <w:r w:rsidRPr="00BC1A1B" w:rsidR="00D65B1B">
        <w:t xml:space="preserve"> </w:t>
      </w:r>
      <w:r w:rsidRPr="00BC1A1B">
        <w:t>accelerated</w:t>
      </w:r>
      <w:r w:rsidRPr="00BC1A1B" w:rsidR="00D65B1B">
        <w:t xml:space="preserve"> </w:t>
      </w:r>
      <w:r w:rsidRPr="00BC1A1B">
        <w:t>at</w:t>
      </w:r>
      <w:r w:rsidRPr="00BC1A1B" w:rsidR="00D65B1B">
        <w:t xml:space="preserve"> </w:t>
      </w:r>
      <w:r w:rsidRPr="00BC1A1B">
        <w:t>this</w:t>
      </w:r>
      <w:r w:rsidRPr="00BC1A1B" w:rsidR="00D65B1B">
        <w:t xml:space="preserve"> </w:t>
      </w:r>
      <w:r w:rsidRPr="00BC1A1B">
        <w:t>time</w:t>
      </w:r>
      <w:r w:rsidRPr="00BC1A1B" w:rsidR="00D65B1B">
        <w:t xml:space="preserve"> </w:t>
      </w:r>
      <w:r w:rsidRPr="00BC1A1B">
        <w:t>so</w:t>
      </w:r>
      <w:r w:rsidRPr="00BC1A1B" w:rsidR="00D65B1B">
        <w:t xml:space="preserve"> </w:t>
      </w:r>
      <w:r w:rsidR="009209A9">
        <w:t xml:space="preserve">that </w:t>
      </w:r>
      <w:r w:rsidRPr="00BC1A1B">
        <w:t>we</w:t>
      </w:r>
      <w:r w:rsidRPr="00BC1A1B" w:rsidR="00D65B1B">
        <w:t xml:space="preserve"> </w:t>
      </w:r>
      <w:r w:rsidRPr="00BC1A1B">
        <w:t>can</w:t>
      </w:r>
      <w:r w:rsidRPr="00BC1A1B" w:rsidR="00D65B1B">
        <w:t xml:space="preserve"> </w:t>
      </w:r>
      <w:r w:rsidRPr="00BC1A1B">
        <w:t>promote</w:t>
      </w:r>
      <w:r w:rsidRPr="00BC1A1B" w:rsidR="00D65B1B">
        <w:t xml:space="preserve"> </w:t>
      </w:r>
      <w:r w:rsidRPr="00BC1A1B">
        <w:t>growth,</w:t>
      </w:r>
      <w:r w:rsidRPr="00BC1A1B" w:rsidR="00D65B1B">
        <w:t xml:space="preserve"> </w:t>
      </w:r>
      <w:r w:rsidRPr="00BC1A1B">
        <w:t>level</w:t>
      </w:r>
      <w:r w:rsidRPr="00BC1A1B" w:rsidR="00F10006">
        <w:t xml:space="preserve"> </w:t>
      </w:r>
      <w:r w:rsidRPr="00BC1A1B">
        <w:t>up</w:t>
      </w:r>
      <w:r w:rsidRPr="00BC1A1B" w:rsidR="00D65B1B">
        <w:t xml:space="preserve"> </w:t>
      </w:r>
      <w:r w:rsidRPr="00BC1A1B">
        <w:t>and</w:t>
      </w:r>
      <w:r w:rsidRPr="00BC1A1B" w:rsidR="00D65B1B">
        <w:t xml:space="preserve"> </w:t>
      </w:r>
      <w:r w:rsidRPr="00BC1A1B">
        <w:t>invest</w:t>
      </w:r>
      <w:r w:rsidRPr="00BC1A1B" w:rsidR="00D65B1B">
        <w:t xml:space="preserve"> </w:t>
      </w:r>
      <w:r w:rsidRPr="00BC1A1B">
        <w:t>in</w:t>
      </w:r>
      <w:r w:rsidRPr="00BC1A1B" w:rsidR="00D65B1B">
        <w:t xml:space="preserve"> </w:t>
      </w:r>
      <w:r w:rsidRPr="00BC1A1B">
        <w:t>local</w:t>
      </w:r>
      <w:r w:rsidRPr="00BC1A1B" w:rsidR="00D65B1B">
        <w:t xml:space="preserve"> </w:t>
      </w:r>
      <w:r w:rsidRPr="00BC1A1B">
        <w:t>economies</w:t>
      </w:r>
      <w:r w:rsidRPr="00BC1A1B" w:rsidR="00D65B1B">
        <w:t xml:space="preserve"> </w:t>
      </w:r>
      <w:r w:rsidRPr="00BC1A1B">
        <w:t>around</w:t>
      </w:r>
      <w:r w:rsidRPr="00BC1A1B" w:rsidR="00D65B1B">
        <w:t xml:space="preserve"> </w:t>
      </w:r>
      <w:r w:rsidRPr="00BC1A1B">
        <w:t>the</w:t>
      </w:r>
      <w:r w:rsidRPr="00BC1A1B" w:rsidR="00D65B1B">
        <w:t xml:space="preserve"> </w:t>
      </w:r>
      <w:r w:rsidRPr="00BC1A1B">
        <w:t>country?</w:t>
      </w:r>
    </w:p>
    <w:p w:rsidR="008F49E8" w:rsidRPr="00BC1A1B" w:rsidP="008F49E8">
      <w:pPr>
        <w:pStyle w:val="Answer"/>
      </w:pPr>
      <w:sdt>
        <w:sdtPr>
          <w:alias w:val="Witness"/>
          <w:id w:val="1073927128"/>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t>I</w:t>
      </w:r>
      <w:r w:rsidRPr="00BC1A1B" w:rsidR="00D65B1B">
        <w:t xml:space="preserve"> </w:t>
      </w:r>
      <w:r w:rsidRPr="00BC1A1B">
        <w:t>mentioned</w:t>
      </w:r>
      <w:r w:rsidRPr="00BC1A1B" w:rsidR="00D65B1B">
        <w:t xml:space="preserve"> </w:t>
      </w:r>
      <w:r w:rsidRPr="00BC1A1B">
        <w:t>the</w:t>
      </w:r>
      <w:r w:rsidRPr="00BC1A1B" w:rsidR="00D65B1B">
        <w:t xml:space="preserve"> </w:t>
      </w:r>
      <w:r w:rsidRPr="00BC1A1B">
        <w:t>first</w:t>
      </w:r>
      <w:r w:rsidRPr="00BC1A1B" w:rsidR="00D65B1B">
        <w:t xml:space="preserve"> </w:t>
      </w:r>
      <w:r w:rsidRPr="00BC1A1B">
        <w:t>one</w:t>
      </w:r>
      <w:r w:rsidRPr="00BC1A1B" w:rsidR="00D65B1B">
        <w:t xml:space="preserve"> </w:t>
      </w:r>
      <w:r w:rsidRPr="00BC1A1B">
        <w:t>earlier.</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funding,</w:t>
      </w:r>
      <w:r w:rsidRPr="00BC1A1B" w:rsidR="00D65B1B">
        <w:t xml:space="preserve"> </w:t>
      </w:r>
      <w:r w:rsidRPr="00BC1A1B">
        <w:t>it</w:t>
      </w:r>
      <w:r w:rsidRPr="00BC1A1B" w:rsidR="00D65B1B">
        <w:t xml:space="preserve"> </w:t>
      </w:r>
      <w:r w:rsidRPr="00BC1A1B">
        <w:t>is</w:t>
      </w:r>
      <w:r w:rsidRPr="00BC1A1B" w:rsidR="00D65B1B">
        <w:t xml:space="preserve"> </w:t>
      </w:r>
      <w:r w:rsidRPr="00BC1A1B">
        <w:t>resetting</w:t>
      </w:r>
      <w:r w:rsidRPr="00BC1A1B" w:rsidR="00D65B1B">
        <w:t xml:space="preserve"> </w:t>
      </w:r>
      <w:r w:rsidRPr="00BC1A1B">
        <w:t>the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position</w:t>
      </w:r>
      <w:r w:rsidRPr="00BC1A1B" w:rsidR="00F10006">
        <w:t>,</w:t>
      </w:r>
      <w:r w:rsidRPr="00BC1A1B" w:rsidR="00D65B1B">
        <w:t xml:space="preserve"> </w:t>
      </w:r>
      <w:r w:rsidRPr="00BC1A1B">
        <w:t>because</w:t>
      </w:r>
      <w:r w:rsidRPr="00BC1A1B" w:rsidR="00D65B1B">
        <w:t xml:space="preserve"> </w:t>
      </w:r>
      <w:r w:rsidRPr="00BC1A1B">
        <w:t>that</w:t>
      </w:r>
      <w:r w:rsidRPr="00BC1A1B" w:rsidR="00D65B1B">
        <w:t xml:space="preserve"> </w:t>
      </w:r>
      <w:r w:rsidRPr="00BC1A1B">
        <w:t>will</w:t>
      </w:r>
      <w:r w:rsidRPr="00BC1A1B" w:rsidR="00D65B1B">
        <w:t xml:space="preserve"> </w:t>
      </w:r>
      <w:r w:rsidRPr="00BC1A1B">
        <w:t>have</w:t>
      </w:r>
      <w:r w:rsidRPr="00BC1A1B" w:rsidR="00D65B1B">
        <w:t xml:space="preserve"> </w:t>
      </w:r>
      <w:r w:rsidRPr="00BC1A1B">
        <w:t>an</w:t>
      </w:r>
      <w:r w:rsidRPr="00BC1A1B" w:rsidR="00D65B1B">
        <w:t xml:space="preserve"> </w:t>
      </w:r>
      <w:r w:rsidRPr="00BC1A1B">
        <w:t>effect</w:t>
      </w:r>
      <w:r w:rsidRPr="00BC1A1B" w:rsidR="00D65B1B">
        <w:t xml:space="preserve"> </w:t>
      </w:r>
      <w:r w:rsidRPr="00BC1A1B">
        <w:t>on</w:t>
      </w:r>
      <w:r w:rsidRPr="00BC1A1B" w:rsidR="00D65B1B">
        <w:t xml:space="preserve"> </w:t>
      </w:r>
      <w:r w:rsidRPr="00BC1A1B">
        <w:t>council</w:t>
      </w:r>
      <w:r w:rsidRPr="00BC1A1B" w:rsidR="00D65B1B">
        <w:t xml:space="preserve"> </w:t>
      </w:r>
      <w:r w:rsidRPr="00BC1A1B">
        <w:t>funding</w:t>
      </w:r>
      <w:r w:rsidRPr="00BC1A1B" w:rsidR="00D65B1B">
        <w:t xml:space="preserve"> </w:t>
      </w:r>
      <w:r w:rsidRPr="00BC1A1B">
        <w:t>and</w:t>
      </w:r>
      <w:r w:rsidRPr="00BC1A1B" w:rsidR="00D65B1B">
        <w:t xml:space="preserve"> </w:t>
      </w:r>
      <w:r w:rsidRPr="00BC1A1B">
        <w:t>councils’</w:t>
      </w:r>
      <w:r w:rsidRPr="00BC1A1B" w:rsidR="00D65B1B">
        <w:t xml:space="preserve"> </w:t>
      </w:r>
      <w:r w:rsidRPr="00BC1A1B">
        <w:t>ability</w:t>
      </w:r>
      <w:r w:rsidRPr="00BC1A1B" w:rsidR="00D65B1B">
        <w:t xml:space="preserve"> </w:t>
      </w:r>
      <w:r w:rsidRPr="00BC1A1B">
        <w:t>to</w:t>
      </w:r>
      <w:r w:rsidRPr="00BC1A1B" w:rsidR="00D65B1B">
        <w:t xml:space="preserve"> </w:t>
      </w:r>
      <w:r w:rsidRPr="00BC1A1B">
        <w:t>develop</w:t>
      </w:r>
      <w:r w:rsidRPr="00BC1A1B" w:rsidR="00D65B1B">
        <w:t xml:space="preserve"> </w:t>
      </w:r>
      <w:r w:rsidRPr="00BC1A1B">
        <w:t>that</w:t>
      </w:r>
      <w:r w:rsidRPr="00BC1A1B" w:rsidR="00D65B1B">
        <w:t xml:space="preserve"> </w:t>
      </w:r>
      <w:r w:rsidRPr="00BC1A1B">
        <w:t>economic</w:t>
      </w:r>
      <w:r w:rsidRPr="00BC1A1B" w:rsidR="00D65B1B">
        <w:t xml:space="preserve"> </w:t>
      </w:r>
      <w:r w:rsidRPr="00BC1A1B">
        <w:t>capacity.</w:t>
      </w:r>
      <w:r w:rsidRPr="00BC1A1B" w:rsidR="00D65B1B">
        <w:t xml:space="preserve"> </w:t>
      </w:r>
      <w:r w:rsidRPr="00BC1A1B">
        <w:t>That</w:t>
      </w:r>
      <w:r w:rsidRPr="00BC1A1B" w:rsidR="00D65B1B">
        <w:t xml:space="preserve"> </w:t>
      </w:r>
      <w:r w:rsidRPr="00BC1A1B">
        <w:t>is</w:t>
      </w:r>
      <w:r w:rsidRPr="00BC1A1B" w:rsidR="00D65B1B">
        <w:t xml:space="preserve"> </w:t>
      </w:r>
      <w:r w:rsidRPr="00BC1A1B">
        <w:t>something</w:t>
      </w:r>
      <w:r w:rsidRPr="00BC1A1B" w:rsidR="00D65B1B">
        <w:t xml:space="preserve"> </w:t>
      </w:r>
      <w:r w:rsidRPr="00BC1A1B">
        <w:t>you</w:t>
      </w:r>
      <w:r w:rsidRPr="00BC1A1B" w:rsidR="00D65B1B">
        <w:t xml:space="preserve"> </w:t>
      </w:r>
      <w:r w:rsidRPr="00BC1A1B">
        <w:t>can</w:t>
      </w:r>
      <w:r w:rsidRPr="00BC1A1B" w:rsidR="00D65B1B">
        <w:t xml:space="preserve"> </w:t>
      </w:r>
      <w:r w:rsidRPr="00BC1A1B">
        <w:t>do</w:t>
      </w:r>
      <w:r w:rsidRPr="00BC1A1B" w:rsidR="00D65B1B">
        <w:t xml:space="preserve"> </w:t>
      </w:r>
      <w:r w:rsidRPr="00BC1A1B">
        <w:t>immediately,</w:t>
      </w:r>
      <w:r w:rsidRPr="00BC1A1B" w:rsidR="00D65B1B">
        <w:t xml:space="preserve"> </w:t>
      </w:r>
      <w:r w:rsidRPr="00BC1A1B">
        <w:t>which</w:t>
      </w:r>
      <w:r w:rsidRPr="00BC1A1B" w:rsidR="00D65B1B">
        <w:t xml:space="preserve"> </w:t>
      </w:r>
      <w:r w:rsidRPr="00BC1A1B">
        <w:t>does</w:t>
      </w:r>
      <w:r w:rsidRPr="00BC1A1B" w:rsidR="00D65B1B">
        <w:t xml:space="preserve"> </w:t>
      </w:r>
      <w:r w:rsidRPr="00BC1A1B">
        <w:t>not</w:t>
      </w:r>
      <w:r w:rsidRPr="00BC1A1B" w:rsidR="00D65B1B">
        <w:t xml:space="preserve"> </w:t>
      </w:r>
      <w:r w:rsidRPr="00BC1A1B">
        <w:t>cost</w:t>
      </w:r>
      <w:r w:rsidRPr="00BC1A1B" w:rsidR="00D65B1B">
        <w:t xml:space="preserve"> </w:t>
      </w:r>
      <w:r w:rsidRPr="00BC1A1B">
        <w:t>a</w:t>
      </w:r>
      <w:r w:rsidRPr="00BC1A1B" w:rsidR="00D65B1B">
        <w:t xml:space="preserve"> </w:t>
      </w:r>
      <w:r w:rsidRPr="00BC1A1B">
        <w:t>penny</w:t>
      </w:r>
      <w:r w:rsidRPr="00BC1A1B" w:rsidR="00D65B1B">
        <w:t xml:space="preserve"> </w:t>
      </w:r>
      <w:r w:rsidRPr="00BC1A1B">
        <w:t>in</w:t>
      </w:r>
      <w:r w:rsidRPr="00BC1A1B" w:rsidR="00D65B1B">
        <w:t xml:space="preserve"> </w:t>
      </w:r>
      <w:r w:rsidRPr="00BC1A1B">
        <w:t>one</w:t>
      </w:r>
      <w:r w:rsidRPr="00BC1A1B" w:rsidR="00D65B1B">
        <w:t xml:space="preserve"> </w:t>
      </w:r>
      <w:r w:rsidRPr="00BC1A1B">
        <w:t>sense</w:t>
      </w:r>
      <w:r w:rsidRPr="00BC1A1B" w:rsidR="00F10006">
        <w:t>,</w:t>
      </w:r>
      <w:r w:rsidRPr="00BC1A1B" w:rsidR="00D65B1B">
        <w:t xml:space="preserve"> </w:t>
      </w:r>
      <w:r w:rsidRPr="00BC1A1B">
        <w:t>because</w:t>
      </w:r>
      <w:r w:rsidRPr="00BC1A1B" w:rsidR="00D65B1B">
        <w:t xml:space="preserve"> </w:t>
      </w:r>
      <w:r w:rsidRPr="00BC1A1B">
        <w:t>it</w:t>
      </w:r>
      <w:r w:rsidRPr="00BC1A1B" w:rsidR="00D65B1B">
        <w:t xml:space="preserve"> </w:t>
      </w:r>
      <w:r w:rsidRPr="00BC1A1B">
        <w:t>is</w:t>
      </w:r>
      <w:r w:rsidRPr="00BC1A1B" w:rsidR="00D65B1B">
        <w:t xml:space="preserve"> </w:t>
      </w:r>
      <w:r w:rsidRPr="00BC1A1B">
        <w:t>simply</w:t>
      </w:r>
      <w:r w:rsidRPr="00BC1A1B" w:rsidR="00D65B1B">
        <w:t xml:space="preserve"> </w:t>
      </w:r>
      <w:r w:rsidRPr="00BC1A1B">
        <w:t>redistributing</w:t>
      </w:r>
      <w:r w:rsidRPr="00BC1A1B" w:rsidR="00D65B1B">
        <w:t xml:space="preserve"> </w:t>
      </w:r>
      <w:r w:rsidRPr="00BC1A1B">
        <w:t>the</w:t>
      </w:r>
      <w:r w:rsidRPr="00BC1A1B" w:rsidR="00D65B1B">
        <w:t xml:space="preserve"> </w:t>
      </w:r>
      <w:r w:rsidRPr="00BC1A1B">
        <w:t>money,</w:t>
      </w:r>
      <w:r w:rsidRPr="00BC1A1B" w:rsidR="00D65B1B">
        <w:t xml:space="preserve"> </w:t>
      </w:r>
      <w:r w:rsidRPr="00BC1A1B">
        <w:t>but</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may</w:t>
      </w:r>
      <w:r w:rsidRPr="00BC1A1B" w:rsidR="00D65B1B">
        <w:t xml:space="preserve"> </w:t>
      </w:r>
      <w:r w:rsidRPr="00BC1A1B">
        <w:t>want</w:t>
      </w:r>
      <w:r w:rsidRPr="00BC1A1B" w:rsidR="00D65B1B">
        <w:t xml:space="preserve"> </w:t>
      </w:r>
      <w:r w:rsidRPr="00BC1A1B">
        <w:t>to</w:t>
      </w:r>
      <w:r w:rsidRPr="00BC1A1B" w:rsidR="00D65B1B">
        <w:t xml:space="preserve"> </w:t>
      </w:r>
      <w:r w:rsidRPr="00BC1A1B">
        <w:t>compensate</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w:t>
      </w:r>
      <w:r w:rsidRPr="00BC1A1B">
        <w:t>who</w:t>
      </w:r>
      <w:r w:rsidRPr="00BC1A1B" w:rsidR="00D65B1B">
        <w:t xml:space="preserve"> </w:t>
      </w:r>
      <w:r w:rsidRPr="00BC1A1B">
        <w:t>will</w:t>
      </w:r>
      <w:r w:rsidRPr="00BC1A1B" w:rsidR="00D65B1B">
        <w:t xml:space="preserve"> </w:t>
      </w:r>
      <w:r w:rsidRPr="00BC1A1B">
        <w:t>lose</w:t>
      </w:r>
      <w:r w:rsidRPr="00BC1A1B" w:rsidR="00D65B1B">
        <w:t xml:space="preserve"> </w:t>
      </w:r>
      <w:r w:rsidRPr="00BC1A1B">
        <w:t>out.</w:t>
      </w:r>
      <w:r w:rsidRPr="00BC1A1B" w:rsidR="00D65B1B">
        <w:t xml:space="preserve"> </w:t>
      </w:r>
      <w:r w:rsidRPr="00BC1A1B">
        <w:t>None</w:t>
      </w:r>
      <w:r w:rsidR="009209A9">
        <w:t xml:space="preserve"> </w:t>
      </w:r>
      <w:r w:rsidRPr="00BC1A1B">
        <w:t>the</w:t>
      </w:r>
      <w:r w:rsidR="009209A9">
        <w:t xml:space="preserve"> </w:t>
      </w:r>
      <w:r w:rsidRPr="00BC1A1B">
        <w:t>less,</w:t>
      </w:r>
      <w:r w:rsidRPr="00BC1A1B" w:rsidR="00D65B1B">
        <w:t xml:space="preserve"> </w:t>
      </w:r>
      <w:r w:rsidRPr="00BC1A1B">
        <w:t>that</w:t>
      </w:r>
      <w:r w:rsidRPr="00BC1A1B" w:rsidR="00D65B1B">
        <w:t xml:space="preserve"> </w:t>
      </w:r>
      <w:r w:rsidRPr="00BC1A1B">
        <w:t>is</w:t>
      </w:r>
      <w:r w:rsidRPr="00BC1A1B" w:rsidR="00D65B1B">
        <w:t xml:space="preserve"> </w:t>
      </w:r>
      <w:r w:rsidRPr="00BC1A1B">
        <w:t>one</w:t>
      </w:r>
      <w:r w:rsidRPr="00BC1A1B" w:rsidR="00D65B1B">
        <w:t xml:space="preserve"> </w:t>
      </w:r>
      <w:r w:rsidRPr="00BC1A1B">
        <w:t>mechanism</w:t>
      </w:r>
      <w:r w:rsidRPr="00BC1A1B" w:rsidR="00D65B1B">
        <w:t xml:space="preserve"> </w:t>
      </w:r>
      <w:r w:rsidRPr="00BC1A1B">
        <w:t>that</w:t>
      </w:r>
      <w:r w:rsidRPr="00BC1A1B" w:rsidR="00D65B1B">
        <w:t xml:space="preserve"> </w:t>
      </w:r>
      <w:r w:rsidRPr="00BC1A1B">
        <w:t>we</w:t>
      </w:r>
      <w:r w:rsidRPr="00BC1A1B" w:rsidR="00D65B1B">
        <w:t xml:space="preserve"> </w:t>
      </w:r>
      <w:r w:rsidRPr="00BC1A1B">
        <w:t>should</w:t>
      </w:r>
      <w:r w:rsidRPr="00BC1A1B" w:rsidR="00D65B1B">
        <w:t xml:space="preserve"> </w:t>
      </w:r>
      <w:r w:rsidRPr="00BC1A1B">
        <w:t>not</w:t>
      </w:r>
      <w:r w:rsidRPr="00BC1A1B" w:rsidR="00D65B1B">
        <w:t xml:space="preserve"> </w:t>
      </w:r>
      <w:r w:rsidRPr="00BC1A1B">
        <w:t>forget</w:t>
      </w:r>
      <w:r w:rsidRPr="00BC1A1B" w:rsidR="00D65B1B">
        <w:t xml:space="preserve"> </w:t>
      </w:r>
      <w:r w:rsidRPr="00BC1A1B">
        <w:t>because,</w:t>
      </w:r>
      <w:r w:rsidRPr="00BC1A1B" w:rsidR="00D65B1B">
        <w:t xml:space="preserve"> </w:t>
      </w:r>
      <w:r w:rsidRPr="00BC1A1B">
        <w:t>in</w:t>
      </w:r>
      <w:r w:rsidRPr="00BC1A1B" w:rsidR="00D65B1B">
        <w:t xml:space="preserve"> </w:t>
      </w:r>
      <w:r w:rsidRPr="00BC1A1B">
        <w:t>the</w:t>
      </w:r>
      <w:r w:rsidRPr="00BC1A1B" w:rsidR="00D65B1B">
        <w:t xml:space="preserve"> </w:t>
      </w:r>
      <w:r w:rsidRPr="00BC1A1B">
        <w:t>weaker</w:t>
      </w:r>
      <w:r w:rsidRPr="00BC1A1B" w:rsidR="00D65B1B">
        <w:t xml:space="preserve"> </w:t>
      </w:r>
      <w:r w:rsidRPr="00BC1A1B">
        <w:t>economies,</w:t>
      </w:r>
      <w:r w:rsidRPr="00BC1A1B" w:rsidR="00D65B1B">
        <w:t xml:space="preserve"> </w:t>
      </w:r>
      <w:r w:rsidRPr="00BC1A1B">
        <w:t>it</w:t>
      </w:r>
      <w:r w:rsidRPr="00BC1A1B" w:rsidR="00D65B1B">
        <w:t xml:space="preserve"> </w:t>
      </w:r>
      <w:r w:rsidRPr="00BC1A1B">
        <w:t>is</w:t>
      </w:r>
      <w:r w:rsidRPr="00BC1A1B" w:rsidR="00D65B1B">
        <w:t xml:space="preserve"> </w:t>
      </w:r>
      <w:r w:rsidRPr="00BC1A1B">
        <w:t>very</w:t>
      </w:r>
      <w:r w:rsidRPr="00BC1A1B" w:rsidR="00D65B1B">
        <w:t xml:space="preserve"> </w:t>
      </w:r>
      <w:r w:rsidRPr="00BC1A1B">
        <w:t>often</w:t>
      </w:r>
      <w:r w:rsidRPr="00BC1A1B" w:rsidR="00D65B1B">
        <w:t xml:space="preserve"> </w:t>
      </w:r>
      <w:r w:rsidRPr="00BC1A1B">
        <w:t>the</w:t>
      </w:r>
      <w:r w:rsidRPr="00BC1A1B" w:rsidR="00D65B1B">
        <w:t xml:space="preserve"> </w:t>
      </w:r>
      <w:r w:rsidRPr="00BC1A1B">
        <w:t>public</w:t>
      </w:r>
      <w:r w:rsidRPr="00BC1A1B" w:rsidR="00D65B1B">
        <w:t xml:space="preserve"> </w:t>
      </w:r>
      <w:r w:rsidRPr="00BC1A1B">
        <w:t>sector</w:t>
      </w:r>
      <w:r w:rsidRPr="00BC1A1B" w:rsidR="00D65B1B">
        <w:t xml:space="preserve"> </w:t>
      </w:r>
      <w:r w:rsidRPr="00BC1A1B">
        <w:t>that</w:t>
      </w:r>
      <w:r w:rsidRPr="00BC1A1B" w:rsidR="00D65B1B">
        <w:t xml:space="preserve"> </w:t>
      </w:r>
      <w:r w:rsidRPr="00BC1A1B">
        <w:t>is</w:t>
      </w:r>
      <w:r w:rsidRPr="00BC1A1B" w:rsidR="00D65B1B">
        <w:t xml:space="preserve"> </w:t>
      </w:r>
      <w:r w:rsidRPr="00BC1A1B">
        <w:t>driving</w:t>
      </w:r>
      <w:r w:rsidRPr="00BC1A1B" w:rsidR="00D65B1B">
        <w:t xml:space="preserve"> </w:t>
      </w:r>
      <w:r w:rsidRPr="00BC1A1B">
        <w:t>that</w:t>
      </w:r>
      <w:r w:rsidRPr="00BC1A1B" w:rsidR="00D65B1B">
        <w:t xml:space="preserve"> </w:t>
      </w:r>
      <w:r w:rsidRPr="00BC1A1B">
        <w:t>private</w:t>
      </w:r>
      <w:r w:rsidRPr="00BC1A1B" w:rsidR="00D65B1B">
        <w:t xml:space="preserve"> </w:t>
      </w:r>
      <w:r w:rsidRPr="00BC1A1B">
        <w:t>sector</w:t>
      </w:r>
      <w:r w:rsidRPr="00BC1A1B" w:rsidR="00D65B1B">
        <w:t xml:space="preserve"> </w:t>
      </w:r>
      <w:r w:rsidRPr="00BC1A1B">
        <w:t>growth.</w:t>
      </w:r>
      <w:r w:rsidRPr="00BC1A1B" w:rsidR="00D65B1B">
        <w:t xml:space="preserve"> </w:t>
      </w:r>
      <w:r w:rsidRPr="00BC1A1B">
        <w:t>We</w:t>
      </w:r>
      <w:r w:rsidRPr="00BC1A1B" w:rsidR="00D65B1B">
        <w:t xml:space="preserve"> </w:t>
      </w:r>
      <w:r w:rsidRPr="00BC1A1B">
        <w:t>cannot</w:t>
      </w:r>
      <w:r w:rsidRPr="00BC1A1B" w:rsidR="00D65B1B">
        <w:t xml:space="preserve"> </w:t>
      </w:r>
      <w:r w:rsidRPr="00BC1A1B">
        <w:t>leave</w:t>
      </w:r>
      <w:r w:rsidRPr="00BC1A1B" w:rsidR="00D65B1B">
        <w:t xml:space="preserve"> </w:t>
      </w:r>
      <w:r w:rsidRPr="00BC1A1B">
        <w:t>it</w:t>
      </w:r>
      <w:r w:rsidRPr="00BC1A1B" w:rsidR="00D65B1B">
        <w:t xml:space="preserve"> </w:t>
      </w:r>
      <w:r w:rsidRPr="00BC1A1B">
        <w:t>to</w:t>
      </w:r>
      <w:r w:rsidRPr="00BC1A1B" w:rsidR="00D65B1B">
        <w:t xml:space="preserve"> </w:t>
      </w:r>
      <w:r w:rsidRPr="00BC1A1B">
        <w:t>the</w:t>
      </w:r>
      <w:r w:rsidRPr="00BC1A1B" w:rsidR="00D65B1B">
        <w:t xml:space="preserve"> </w:t>
      </w:r>
      <w:r w:rsidRPr="00BC1A1B">
        <w:t>private</w:t>
      </w:r>
      <w:r w:rsidRPr="00BC1A1B" w:rsidR="00D65B1B">
        <w:t xml:space="preserve"> </w:t>
      </w:r>
      <w:r w:rsidRPr="00BC1A1B">
        <w:t>sector.</w:t>
      </w:r>
      <w:r w:rsidRPr="00BC1A1B" w:rsidR="00D65B1B">
        <w:t xml:space="preserve"> </w:t>
      </w:r>
      <w:r w:rsidRPr="00BC1A1B">
        <w:t>It</w:t>
      </w:r>
      <w:r w:rsidRPr="00BC1A1B" w:rsidR="00D65B1B">
        <w:t xml:space="preserve"> </w:t>
      </w:r>
      <w:r w:rsidRPr="00BC1A1B">
        <w:t>is</w:t>
      </w:r>
      <w:r w:rsidRPr="00BC1A1B" w:rsidR="00D65B1B">
        <w:t xml:space="preserve"> </w:t>
      </w:r>
      <w:r w:rsidRPr="00BC1A1B">
        <w:t>too</w:t>
      </w:r>
      <w:r w:rsidRPr="00BC1A1B" w:rsidR="00D65B1B">
        <w:t xml:space="preserve"> </w:t>
      </w:r>
      <w:r w:rsidRPr="00BC1A1B">
        <w:t>weak</w:t>
      </w:r>
      <w:r w:rsidR="009209A9">
        <w:t xml:space="preserve">, </w:t>
      </w:r>
      <w:r w:rsidRPr="00BC1A1B">
        <w:t>so</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have</w:t>
      </w:r>
      <w:r w:rsidRPr="00BC1A1B" w:rsidR="00D65B1B">
        <w:t xml:space="preserve"> </w:t>
      </w:r>
      <w:r w:rsidRPr="00BC1A1B">
        <w:t>the</w:t>
      </w:r>
      <w:r w:rsidRPr="00BC1A1B" w:rsidR="00D65B1B">
        <w:t xml:space="preserve"> </w:t>
      </w:r>
      <w:r w:rsidRPr="00BC1A1B">
        <w:t>capacity</w:t>
      </w:r>
      <w:r w:rsidRPr="00BC1A1B" w:rsidR="00D65B1B">
        <w:t xml:space="preserve"> </w:t>
      </w:r>
      <w:r w:rsidRPr="00BC1A1B">
        <w:t>and,</w:t>
      </w:r>
      <w:r w:rsidRPr="00BC1A1B" w:rsidR="00D65B1B">
        <w:t xml:space="preserve"> </w:t>
      </w:r>
      <w:r w:rsidRPr="00BC1A1B">
        <w:t>in</w:t>
      </w:r>
      <w:r w:rsidRPr="00BC1A1B" w:rsidR="00D65B1B">
        <w:t xml:space="preserve"> </w:t>
      </w:r>
      <w:r w:rsidRPr="00BC1A1B">
        <w:t>some</w:t>
      </w:r>
      <w:r w:rsidRPr="00BC1A1B" w:rsidR="00D65B1B">
        <w:t xml:space="preserve"> </w:t>
      </w:r>
      <w:r w:rsidRPr="00BC1A1B">
        <w:t>cases,</w:t>
      </w:r>
      <w:r w:rsidRPr="00BC1A1B" w:rsidR="00D65B1B">
        <w:t xml:space="preserve"> </w:t>
      </w:r>
      <w:r w:rsidRPr="00BC1A1B">
        <w:t>the</w:t>
      </w:r>
      <w:r w:rsidRPr="00BC1A1B" w:rsidR="00D65B1B">
        <w:t xml:space="preserve"> </w:t>
      </w:r>
      <w:r w:rsidRPr="00BC1A1B">
        <w:t>resources</w:t>
      </w:r>
      <w:r w:rsidRPr="00BC1A1B" w:rsidR="00D65B1B">
        <w:t xml:space="preserve"> </w:t>
      </w:r>
      <w:r w:rsidRPr="00BC1A1B">
        <w:t>to</w:t>
      </w:r>
      <w:r w:rsidRPr="00BC1A1B" w:rsidR="00D65B1B">
        <w:t xml:space="preserve"> </w:t>
      </w:r>
      <w:r w:rsidRPr="00BC1A1B">
        <w:t>kickstart</w:t>
      </w:r>
      <w:r w:rsidRPr="00BC1A1B" w:rsidR="00D65B1B">
        <w:t xml:space="preserve"> </w:t>
      </w:r>
      <w:r w:rsidRPr="00BC1A1B">
        <w:t>all</w:t>
      </w:r>
      <w:r w:rsidRPr="00BC1A1B" w:rsidR="00D65B1B">
        <w:t xml:space="preserve"> </w:t>
      </w:r>
      <w:r w:rsidRPr="00BC1A1B">
        <w:t>that,</w:t>
      </w:r>
      <w:r w:rsidRPr="00BC1A1B" w:rsidR="00D65B1B">
        <w:t xml:space="preserve"> </w:t>
      </w:r>
      <w:r w:rsidRPr="00BC1A1B">
        <w:t>so</w:t>
      </w:r>
      <w:r w:rsidRPr="00BC1A1B" w:rsidR="00D65B1B">
        <w:t xml:space="preserve"> </w:t>
      </w:r>
      <w:r w:rsidRPr="00BC1A1B">
        <w:t>having</w:t>
      </w:r>
      <w:r w:rsidRPr="00BC1A1B" w:rsidR="00D65B1B">
        <w:t xml:space="preserve"> </w:t>
      </w:r>
      <w:r w:rsidRPr="00BC1A1B">
        <w:t>councils</w:t>
      </w:r>
      <w:r w:rsidRPr="00BC1A1B" w:rsidR="00D65B1B">
        <w:t xml:space="preserve"> </w:t>
      </w:r>
      <w:r w:rsidRPr="00BC1A1B">
        <w:t>in</w:t>
      </w:r>
      <w:r w:rsidRPr="00BC1A1B" w:rsidR="00D65B1B">
        <w:t xml:space="preserve"> </w:t>
      </w:r>
      <w:r w:rsidRPr="00BC1A1B">
        <w:t>a</w:t>
      </w:r>
      <w:r w:rsidRPr="00BC1A1B" w:rsidR="00D65B1B">
        <w:t xml:space="preserve"> </w:t>
      </w:r>
      <w:r w:rsidRPr="00BC1A1B">
        <w:t>better</w:t>
      </w:r>
      <w:r w:rsidRPr="00BC1A1B" w:rsidR="00D65B1B">
        <w:t xml:space="preserve"> </w:t>
      </w:r>
      <w:r w:rsidRPr="00BC1A1B">
        <w:t>position</w:t>
      </w:r>
      <w:r w:rsidRPr="00BC1A1B" w:rsidR="00D65B1B">
        <w:t xml:space="preserve"> </w:t>
      </w:r>
      <w:r w:rsidRPr="00BC1A1B">
        <w:t>is</w:t>
      </w:r>
      <w:r w:rsidRPr="00BC1A1B" w:rsidR="00D65B1B">
        <w:t xml:space="preserve"> </w:t>
      </w:r>
      <w:r w:rsidRPr="00BC1A1B">
        <w:t>the</w:t>
      </w:r>
      <w:r w:rsidRPr="00BC1A1B" w:rsidR="00D65B1B">
        <w:t xml:space="preserve"> </w:t>
      </w:r>
      <w:r w:rsidRPr="00BC1A1B">
        <w:t>first</w:t>
      </w:r>
      <w:r w:rsidRPr="00BC1A1B" w:rsidR="00D65B1B">
        <w:t xml:space="preserve"> </w:t>
      </w:r>
      <w:r w:rsidRPr="00BC1A1B">
        <w:t>point.</w:t>
      </w:r>
    </w:p>
    <w:p w:rsidR="008F49E8" w:rsidRPr="00BC1A1B" w:rsidP="008F49E8">
      <w:pPr>
        <w:pStyle w:val="Answer"/>
      </w:pPr>
      <w:r w:rsidRPr="00BC1A1B">
        <w:t>Secondly,</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have</w:t>
      </w:r>
      <w:r w:rsidRPr="00BC1A1B" w:rsidR="00D65B1B">
        <w:t xml:space="preserve"> </w:t>
      </w:r>
      <w:r w:rsidRPr="00BC1A1B">
        <w:t>already</w:t>
      </w:r>
      <w:r w:rsidRPr="00BC1A1B" w:rsidR="00D65B1B">
        <w:t xml:space="preserve"> </w:t>
      </w:r>
      <w:r w:rsidRPr="00BC1A1B">
        <w:t>done</w:t>
      </w:r>
      <w:r w:rsidRPr="00BC1A1B" w:rsidR="00D65B1B">
        <w:t xml:space="preserve"> </w:t>
      </w:r>
      <w:r w:rsidRPr="00BC1A1B">
        <w:t>devolution</w:t>
      </w:r>
      <w:r w:rsidRPr="00BC1A1B" w:rsidR="00D65B1B">
        <w:t xml:space="preserve"> </w:t>
      </w:r>
      <w:r w:rsidRPr="00BC1A1B">
        <w:t>deals</w:t>
      </w:r>
      <w:r w:rsidRPr="00BC1A1B" w:rsidR="00D65B1B">
        <w:t xml:space="preserve"> </w:t>
      </w:r>
      <w:r w:rsidRPr="00BC1A1B">
        <w:t>where</w:t>
      </w:r>
      <w:r w:rsidRPr="00BC1A1B" w:rsidR="00D65B1B">
        <w:t xml:space="preserve"> </w:t>
      </w:r>
      <w:r w:rsidRPr="00BC1A1B">
        <w:t>there</w:t>
      </w:r>
      <w:r w:rsidRPr="00BC1A1B" w:rsidR="00D65B1B">
        <w:t xml:space="preserve"> </w:t>
      </w:r>
      <w:r w:rsidRPr="00BC1A1B">
        <w:t>is</w:t>
      </w:r>
      <w:r w:rsidRPr="00BC1A1B" w:rsidR="00D65B1B">
        <w:t xml:space="preserve"> </w:t>
      </w:r>
      <w:r w:rsidRPr="00BC1A1B">
        <w:t>money</w:t>
      </w:r>
      <w:r w:rsidRPr="00BC1A1B" w:rsidR="00D65B1B">
        <w:t xml:space="preserve"> </w:t>
      </w:r>
      <w:r w:rsidRPr="00BC1A1B">
        <w:t>coming</w:t>
      </w:r>
      <w:r w:rsidRPr="00BC1A1B" w:rsidR="00D65B1B">
        <w:t xml:space="preserve"> </w:t>
      </w:r>
      <w:r w:rsidRPr="00BC1A1B">
        <w:t>through</w:t>
      </w:r>
      <w:r w:rsidR="009209A9">
        <w:t>,</w:t>
      </w:r>
      <w:r w:rsidRPr="00BC1A1B" w:rsidR="00D65B1B">
        <w:t xml:space="preserve"> </w:t>
      </w:r>
      <w:r w:rsidRPr="00BC1A1B">
        <w:t>so</w:t>
      </w:r>
      <w:r w:rsidRPr="00BC1A1B" w:rsidR="00D65B1B">
        <w:t xml:space="preserve"> </w:t>
      </w:r>
      <w:r w:rsidRPr="00BC1A1B">
        <w:t>there</w:t>
      </w:r>
      <w:r w:rsidRPr="00BC1A1B" w:rsidR="00D65B1B">
        <w:t xml:space="preserve"> </w:t>
      </w:r>
      <w:r w:rsidRPr="00BC1A1B">
        <w:t>is</w:t>
      </w:r>
      <w:r w:rsidRPr="00BC1A1B" w:rsidR="00D65B1B">
        <w:t xml:space="preserve"> </w:t>
      </w:r>
      <w:r w:rsidRPr="00BC1A1B">
        <w:t>an</w:t>
      </w:r>
      <w:r w:rsidRPr="00BC1A1B" w:rsidR="00D65B1B">
        <w:t xml:space="preserve"> </w:t>
      </w:r>
      <w:r w:rsidRPr="00BC1A1B">
        <w:t>existing</w:t>
      </w:r>
      <w:r w:rsidRPr="00BC1A1B" w:rsidR="00D65B1B">
        <w:t xml:space="preserve"> </w:t>
      </w:r>
      <w:r w:rsidRPr="00BC1A1B">
        <w:t>mechanism</w:t>
      </w:r>
      <w:r w:rsidRPr="00BC1A1B" w:rsidR="00D65B1B">
        <w:t xml:space="preserve"> </w:t>
      </w:r>
      <w:r w:rsidRPr="00BC1A1B">
        <w:t>through</w:t>
      </w:r>
      <w:r w:rsidRPr="00BC1A1B" w:rsidR="00D65B1B">
        <w:t xml:space="preserve"> </w:t>
      </w:r>
      <w:r w:rsidRPr="00BC1A1B">
        <w:t>the</w:t>
      </w:r>
      <w:r w:rsidRPr="00BC1A1B" w:rsidR="00D65B1B">
        <w:t xml:space="preserve"> </w:t>
      </w:r>
      <w:r w:rsidRPr="00BC1A1B">
        <w:t>gain</w:t>
      </w:r>
      <w:r w:rsidRPr="00BC1A1B">
        <w:noBreakHyphen/>
        <w:t>share</w:t>
      </w:r>
      <w:r w:rsidRPr="00BC1A1B" w:rsidR="00D65B1B">
        <w:t xml:space="preserve"> </w:t>
      </w:r>
      <w:r w:rsidRPr="00BC1A1B">
        <w:t>model</w:t>
      </w:r>
      <w:r w:rsidRPr="00BC1A1B" w:rsidR="00D65B1B">
        <w:t xml:space="preserve"> </w:t>
      </w:r>
      <w:r w:rsidRPr="00BC1A1B">
        <w:t>that</w:t>
      </w:r>
      <w:r w:rsidRPr="00BC1A1B" w:rsidR="00D65B1B">
        <w:t xml:space="preserve"> </w:t>
      </w:r>
      <w:r w:rsidRPr="00BC1A1B">
        <w:t>places</w:t>
      </w:r>
      <w:r w:rsidRPr="00BC1A1B" w:rsidR="00D65B1B">
        <w:t xml:space="preserve"> </w:t>
      </w:r>
      <w:r w:rsidRPr="00BC1A1B">
        <w:t>like</w:t>
      </w:r>
      <w:r w:rsidRPr="00BC1A1B" w:rsidR="00D65B1B">
        <w:t xml:space="preserve"> </w:t>
      </w:r>
      <w:r w:rsidRPr="00BC1A1B">
        <w:t>Greater</w:t>
      </w:r>
      <w:r w:rsidRPr="00BC1A1B" w:rsidR="00D65B1B">
        <w:t xml:space="preserve"> </w:t>
      </w:r>
      <w:r w:rsidRPr="00BC1A1B">
        <w:t>Manchester,</w:t>
      </w:r>
      <w:r w:rsidRPr="00BC1A1B" w:rsidR="00D65B1B">
        <w:t xml:space="preserve"> </w:t>
      </w:r>
      <w:r w:rsidRPr="00BC1A1B">
        <w:t>South</w:t>
      </w:r>
      <w:r w:rsidRPr="00BC1A1B" w:rsidR="00D65B1B">
        <w:t xml:space="preserve"> </w:t>
      </w:r>
      <w:r w:rsidRPr="00BC1A1B">
        <w:t>Yorkshire,</w:t>
      </w:r>
      <w:r w:rsidRPr="00BC1A1B" w:rsidR="00D65B1B">
        <w:t xml:space="preserve"> </w:t>
      </w:r>
      <w:r w:rsidRPr="00BC1A1B">
        <w:t>North</w:t>
      </w:r>
      <w:r w:rsidRPr="00BC1A1B" w:rsidR="00D65B1B">
        <w:t xml:space="preserve"> </w:t>
      </w:r>
      <w:r w:rsidRPr="00BC1A1B">
        <w:t>of</w:t>
      </w:r>
      <w:r w:rsidRPr="00BC1A1B" w:rsidR="00D65B1B">
        <w:t xml:space="preserve"> </w:t>
      </w:r>
      <w:r w:rsidRPr="00BC1A1B">
        <w:t>Tyne,</w:t>
      </w:r>
      <w:r w:rsidRPr="00BC1A1B" w:rsidR="00D65B1B">
        <w:t xml:space="preserve"> </w:t>
      </w:r>
      <w:r w:rsidRPr="00BC1A1B">
        <w:t>Merseyside</w:t>
      </w:r>
      <w:r w:rsidRPr="00BC1A1B" w:rsidR="00D65B1B">
        <w:t xml:space="preserve"> </w:t>
      </w:r>
      <w:r w:rsidRPr="00BC1A1B">
        <w:t>and</w:t>
      </w:r>
      <w:r w:rsidRPr="00BC1A1B" w:rsidR="00D65B1B">
        <w:t xml:space="preserve"> </w:t>
      </w:r>
      <w:r w:rsidRPr="00BC1A1B">
        <w:t>others</w:t>
      </w:r>
      <w:r w:rsidRPr="00BC1A1B" w:rsidR="00D65B1B">
        <w:t xml:space="preserve"> </w:t>
      </w:r>
      <w:r w:rsidRPr="00BC1A1B">
        <w:t>can</w:t>
      </w:r>
      <w:r w:rsidRPr="00BC1A1B" w:rsidR="00D65B1B">
        <w:t xml:space="preserve"> </w:t>
      </w:r>
      <w:r w:rsidRPr="00BC1A1B">
        <w:t>use.</w:t>
      </w:r>
      <w:r w:rsidRPr="00BC1A1B" w:rsidR="00D65B1B">
        <w:t xml:space="preserve"> </w:t>
      </w:r>
      <w:r w:rsidRPr="00BC1A1B">
        <w:t>The</w:t>
      </w:r>
      <w:r w:rsidRPr="00BC1A1B" w:rsidR="00D65B1B">
        <w:t xml:space="preserve"> </w:t>
      </w:r>
      <w:r w:rsidRPr="00BC1A1B">
        <w:t>infrastructure</w:t>
      </w:r>
      <w:r w:rsidRPr="00BC1A1B" w:rsidR="00D65B1B">
        <w:t xml:space="preserve"> </w:t>
      </w:r>
      <w:r w:rsidRPr="00BC1A1B">
        <w:t>is</w:t>
      </w:r>
      <w:r w:rsidRPr="00BC1A1B" w:rsidR="00D65B1B">
        <w:t xml:space="preserve"> </w:t>
      </w:r>
      <w:r w:rsidRPr="00BC1A1B">
        <w:t>there.</w:t>
      </w:r>
      <w:r w:rsidRPr="00BC1A1B" w:rsidR="00D65B1B">
        <w:t xml:space="preserve"> </w:t>
      </w:r>
      <w:r w:rsidRPr="00BC1A1B">
        <w:t>It</w:t>
      </w:r>
      <w:r w:rsidRPr="00BC1A1B" w:rsidR="00D65B1B">
        <w:t xml:space="preserve"> </w:t>
      </w:r>
      <w:r w:rsidRPr="00BC1A1B">
        <w:t>is</w:t>
      </w:r>
      <w:r w:rsidRPr="00BC1A1B" w:rsidR="00D65B1B">
        <w:t xml:space="preserve"> </w:t>
      </w:r>
      <w:r w:rsidRPr="00BC1A1B">
        <w:t>just</w:t>
      </w:r>
      <w:r w:rsidRPr="00BC1A1B" w:rsidR="00D65B1B">
        <w:t xml:space="preserve"> </w:t>
      </w:r>
      <w:r w:rsidRPr="00BC1A1B">
        <w:t>a</w:t>
      </w:r>
      <w:r w:rsidRPr="00BC1A1B" w:rsidR="00D65B1B">
        <w:t xml:space="preserve"> </w:t>
      </w:r>
      <w:r w:rsidRPr="00BC1A1B">
        <w:t>case</w:t>
      </w:r>
      <w:r w:rsidRPr="00BC1A1B" w:rsidR="00D65B1B">
        <w:t xml:space="preserve"> </w:t>
      </w:r>
      <w:r w:rsidRPr="00BC1A1B">
        <w:t>of</w:t>
      </w:r>
      <w:r w:rsidRPr="00BC1A1B" w:rsidR="00D65B1B">
        <w:t xml:space="preserve"> </w:t>
      </w:r>
      <w:r w:rsidRPr="00BC1A1B">
        <w:t>where</w:t>
      </w:r>
      <w:r w:rsidRPr="00BC1A1B" w:rsidR="00D65B1B">
        <w:t xml:space="preserve"> </w:t>
      </w:r>
      <w:r w:rsidRPr="00BC1A1B">
        <w:t>the</w:t>
      </w:r>
      <w:r w:rsidRPr="00BC1A1B" w:rsidR="00D65B1B">
        <w:t xml:space="preserve"> </w:t>
      </w:r>
      <w:r w:rsidRPr="00BC1A1B">
        <w:t>money</w:t>
      </w:r>
      <w:r w:rsidRPr="00BC1A1B" w:rsidR="00D65B1B">
        <w:t xml:space="preserve"> </w:t>
      </w:r>
      <w:r w:rsidRPr="00BC1A1B">
        <w:t>comes</w:t>
      </w:r>
      <w:r w:rsidRPr="00BC1A1B" w:rsidR="00D65B1B">
        <w:t xml:space="preserve"> </w:t>
      </w:r>
      <w:r w:rsidRPr="00BC1A1B">
        <w:t>from.</w:t>
      </w:r>
      <w:r w:rsidRPr="00BC1A1B" w:rsidR="00D65B1B">
        <w:t xml:space="preserve"> </w:t>
      </w:r>
      <w:r w:rsidRPr="00BC1A1B">
        <w:t>If</w:t>
      </w:r>
      <w:r w:rsidRPr="00BC1A1B" w:rsidR="00D65B1B">
        <w:t xml:space="preserve"> </w:t>
      </w:r>
      <w:r w:rsidRPr="00BC1A1B">
        <w:t>the</w:t>
      </w:r>
      <w:r w:rsidRPr="00BC1A1B" w:rsidR="00D65B1B">
        <w:t xml:space="preserve"> </w:t>
      </w:r>
      <w:r w:rsidRPr="00BC1A1B">
        <w:t>money</w:t>
      </w:r>
      <w:r w:rsidRPr="00BC1A1B" w:rsidR="00D65B1B">
        <w:t xml:space="preserve"> </w:t>
      </w:r>
      <w:r w:rsidRPr="00BC1A1B">
        <w:t>is</w:t>
      </w:r>
      <w:r w:rsidRPr="00BC1A1B" w:rsidR="00D65B1B">
        <w:t xml:space="preserve"> </w:t>
      </w:r>
      <w:r w:rsidRPr="00BC1A1B">
        <w:t>there,</w:t>
      </w:r>
      <w:r w:rsidRPr="00BC1A1B" w:rsidR="00D65B1B">
        <w:t xml:space="preserve"> </w:t>
      </w:r>
      <w:r w:rsidRPr="00BC1A1B">
        <w:t>push</w:t>
      </w:r>
      <w:r w:rsidRPr="00BC1A1B" w:rsidR="00D65B1B">
        <w:t xml:space="preserve"> </w:t>
      </w:r>
      <w:r w:rsidRPr="00BC1A1B">
        <w:t>it</w:t>
      </w:r>
      <w:r w:rsidRPr="00BC1A1B" w:rsidR="00D65B1B">
        <w:t xml:space="preserve"> </w:t>
      </w:r>
      <w:r w:rsidRPr="00BC1A1B">
        <w:t>through</w:t>
      </w:r>
      <w:r w:rsidRPr="00BC1A1B" w:rsidR="00D65B1B">
        <w:t xml:space="preserve"> </w:t>
      </w:r>
      <w:r w:rsidRPr="00BC1A1B">
        <w:t>into</w:t>
      </w:r>
      <w:r w:rsidRPr="00BC1A1B" w:rsidR="00D65B1B">
        <w:t xml:space="preserve"> </w:t>
      </w:r>
      <w:r w:rsidRPr="00BC1A1B">
        <w:t>those</w:t>
      </w:r>
      <w:r w:rsidRPr="00BC1A1B" w:rsidR="00D65B1B">
        <w:t xml:space="preserve"> </w:t>
      </w:r>
      <w:r w:rsidRPr="00BC1A1B">
        <w:t>areas</w:t>
      </w:r>
      <w:r w:rsidRPr="00BC1A1B" w:rsidR="00D65B1B">
        <w:t xml:space="preserve"> </w:t>
      </w:r>
      <w:r w:rsidRPr="00BC1A1B">
        <w:t>and</w:t>
      </w:r>
      <w:r w:rsidRPr="00BC1A1B" w:rsidR="00D65B1B">
        <w:t xml:space="preserve"> </w:t>
      </w:r>
      <w:r w:rsidRPr="00BC1A1B">
        <w:t>we</w:t>
      </w:r>
      <w:r w:rsidRPr="00BC1A1B" w:rsidR="00D65B1B">
        <w:t xml:space="preserve"> </w:t>
      </w:r>
      <w:r w:rsidRPr="00BC1A1B">
        <w:t>can</w:t>
      </w:r>
      <w:r w:rsidRPr="00BC1A1B" w:rsidR="00D65B1B">
        <w:t xml:space="preserve"> </w:t>
      </w:r>
      <w:r w:rsidRPr="00BC1A1B">
        <w:t>get</w:t>
      </w:r>
      <w:r w:rsidRPr="00BC1A1B" w:rsidR="00D65B1B">
        <w:t xml:space="preserve"> </w:t>
      </w:r>
      <w:r w:rsidRPr="00BC1A1B">
        <w:t>that</w:t>
      </w:r>
      <w:r w:rsidRPr="00BC1A1B" w:rsidR="00D65B1B">
        <w:t xml:space="preserve"> </w:t>
      </w:r>
      <w:r w:rsidRPr="00BC1A1B">
        <w:t>money</w:t>
      </w:r>
      <w:r w:rsidRPr="00BC1A1B" w:rsidR="00D65B1B">
        <w:t xml:space="preserve"> </w:t>
      </w:r>
      <w:r w:rsidRPr="00BC1A1B">
        <w:t>out</w:t>
      </w:r>
      <w:r w:rsidRPr="00BC1A1B" w:rsidR="00D65B1B">
        <w:t xml:space="preserve"> </w:t>
      </w:r>
      <w:r w:rsidRPr="00BC1A1B">
        <w:t>fairly</w:t>
      </w:r>
      <w:r w:rsidRPr="00BC1A1B" w:rsidR="00D65B1B">
        <w:t xml:space="preserve"> </w:t>
      </w:r>
      <w:r w:rsidRPr="00BC1A1B">
        <w:t>quickly</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infrastructure</w:t>
      </w:r>
      <w:r w:rsidRPr="00BC1A1B" w:rsidR="00D65B1B">
        <w:t xml:space="preserve"> </w:t>
      </w:r>
      <w:r w:rsidRPr="00BC1A1B">
        <w:t>projects</w:t>
      </w:r>
      <w:r w:rsidRPr="00BC1A1B" w:rsidR="00D65B1B">
        <w:t xml:space="preserve"> </w:t>
      </w:r>
      <w:r w:rsidR="009209A9">
        <w:t>and</w:t>
      </w:r>
      <w:r w:rsidRPr="00BC1A1B" w:rsidR="00D65B1B">
        <w:t xml:space="preserve"> </w:t>
      </w:r>
      <w:r w:rsidRPr="00BC1A1B">
        <w:t>other</w:t>
      </w:r>
      <w:r w:rsidRPr="00BC1A1B" w:rsidR="00D65B1B">
        <w:t xml:space="preserve"> </w:t>
      </w:r>
      <w:r w:rsidRPr="00BC1A1B">
        <w:t>things</w:t>
      </w:r>
      <w:r w:rsidRPr="00BC1A1B" w:rsidR="00F10006">
        <w:t>,</w:t>
      </w:r>
      <w:r w:rsidRPr="00BC1A1B" w:rsidR="00D65B1B">
        <w:t xml:space="preserve"> </w:t>
      </w:r>
      <w:r w:rsidRPr="00BC1A1B">
        <w:t>such</w:t>
      </w:r>
      <w:r w:rsidRPr="00BC1A1B" w:rsidR="00D65B1B">
        <w:t xml:space="preserve"> </w:t>
      </w:r>
      <w:r w:rsidRPr="00BC1A1B">
        <w:t>as</w:t>
      </w:r>
      <w:r w:rsidRPr="00BC1A1B" w:rsidR="00D65B1B">
        <w:t xml:space="preserve"> </w:t>
      </w:r>
      <w:r w:rsidR="009209A9">
        <w:t>skills</w:t>
      </w:r>
      <w:r w:rsidRPr="00BC1A1B" w:rsidR="00D65B1B">
        <w:t xml:space="preserve"> </w:t>
      </w:r>
      <w:r w:rsidRPr="00BC1A1B">
        <w:t>and</w:t>
      </w:r>
      <w:r w:rsidRPr="00BC1A1B" w:rsidR="00D65B1B">
        <w:t xml:space="preserve"> </w:t>
      </w:r>
      <w:r w:rsidRPr="00BC1A1B">
        <w:t>so</w:t>
      </w:r>
      <w:r w:rsidRPr="00BC1A1B" w:rsidR="00D65B1B">
        <w:t xml:space="preserve"> </w:t>
      </w:r>
      <w:r w:rsidRPr="00BC1A1B">
        <w:t>on.</w:t>
      </w:r>
      <w:r w:rsidRPr="00BC1A1B" w:rsidR="00D65B1B">
        <w:t xml:space="preserve"> </w:t>
      </w:r>
      <w:r w:rsidRPr="00BC1A1B">
        <w:t>The</w:t>
      </w:r>
      <w:r w:rsidRPr="00BC1A1B" w:rsidR="00D65B1B">
        <w:t xml:space="preserve"> </w:t>
      </w:r>
      <w:r w:rsidRPr="00BC1A1B">
        <w:t>mechanisms</w:t>
      </w:r>
      <w:r w:rsidRPr="00BC1A1B" w:rsidR="00D65B1B">
        <w:t xml:space="preserve"> </w:t>
      </w:r>
      <w:r w:rsidRPr="00BC1A1B">
        <w:t>have</w:t>
      </w:r>
      <w:r w:rsidRPr="00BC1A1B" w:rsidR="00D65B1B">
        <w:t xml:space="preserve"> </w:t>
      </w:r>
      <w:r w:rsidRPr="00BC1A1B">
        <w:t>been</w:t>
      </w:r>
      <w:r w:rsidRPr="00BC1A1B" w:rsidR="00D65B1B">
        <w:t xml:space="preserve"> </w:t>
      </w:r>
      <w:r w:rsidRPr="00BC1A1B">
        <w:t>put</w:t>
      </w:r>
      <w:r w:rsidRPr="00BC1A1B" w:rsidR="00D65B1B">
        <w:t xml:space="preserve"> </w:t>
      </w:r>
      <w:r w:rsidRPr="00BC1A1B">
        <w:t>in</w:t>
      </w:r>
      <w:r w:rsidRPr="00BC1A1B" w:rsidR="00D65B1B">
        <w:t xml:space="preserve"> </w:t>
      </w:r>
      <w:r w:rsidRPr="00BC1A1B">
        <w:t>place</w:t>
      </w:r>
      <w:r w:rsidRPr="00BC1A1B" w:rsidR="00D65B1B">
        <w:t xml:space="preserve"> </w:t>
      </w:r>
      <w:r w:rsidRPr="00BC1A1B">
        <w:t>by</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The</w:t>
      </w:r>
      <w:r w:rsidRPr="00BC1A1B" w:rsidR="00D65B1B">
        <w:t xml:space="preserve"> </w:t>
      </w:r>
      <w:r w:rsidRPr="00BC1A1B">
        <w:t>question</w:t>
      </w:r>
      <w:r w:rsidRPr="00BC1A1B" w:rsidR="00D65B1B">
        <w:t xml:space="preserve"> </w:t>
      </w:r>
      <w:r w:rsidRPr="00BC1A1B">
        <w:t>is</w:t>
      </w:r>
      <w:r w:rsidRPr="00BC1A1B" w:rsidR="00D65B1B">
        <w:t xml:space="preserve"> </w:t>
      </w:r>
      <w:r w:rsidRPr="00BC1A1B">
        <w:t>whether</w:t>
      </w:r>
      <w:r w:rsidRPr="00BC1A1B" w:rsidR="00D65B1B">
        <w:t xml:space="preserve"> </w:t>
      </w:r>
      <w:r w:rsidRPr="00BC1A1B">
        <w:t>the</w:t>
      </w:r>
      <w:r w:rsidRPr="00BC1A1B" w:rsidR="00D65B1B">
        <w:t xml:space="preserve"> </w:t>
      </w:r>
      <w:r w:rsidRPr="00BC1A1B">
        <w:t>money</w:t>
      </w:r>
      <w:r w:rsidRPr="00BC1A1B" w:rsidR="00D65B1B">
        <w:t xml:space="preserve"> </w:t>
      </w:r>
      <w:r w:rsidR="009209A9">
        <w:t xml:space="preserve">is </w:t>
      </w:r>
      <w:r w:rsidRPr="00BC1A1B">
        <w:t>there.</w:t>
      </w:r>
      <w:r w:rsidRPr="00BC1A1B" w:rsidR="00D65B1B">
        <w:t xml:space="preserve"> </w:t>
      </w:r>
      <w:r w:rsidRPr="00BC1A1B">
        <w:t>If</w:t>
      </w:r>
      <w:r w:rsidRPr="00BC1A1B" w:rsidR="00D65B1B">
        <w:t xml:space="preserve"> </w:t>
      </w:r>
      <w:r w:rsidRPr="00BC1A1B">
        <w:t>it</w:t>
      </w:r>
      <w:r w:rsidRPr="00BC1A1B" w:rsidR="00D65B1B">
        <w:t xml:space="preserve"> </w:t>
      </w:r>
      <w:r w:rsidRPr="00BC1A1B">
        <w:t>is</w:t>
      </w:r>
      <w:r w:rsidRPr="00BC1A1B" w:rsidR="00F10006">
        <w:t xml:space="preserve">, </w:t>
      </w:r>
      <w:r w:rsidRPr="00BC1A1B">
        <w:t>please</w:t>
      </w:r>
      <w:r w:rsidRPr="00BC1A1B" w:rsidR="00D65B1B">
        <w:t xml:space="preserve"> </w:t>
      </w:r>
      <w:r w:rsidRPr="00BC1A1B">
        <w:t>get</w:t>
      </w:r>
      <w:r w:rsidRPr="00BC1A1B" w:rsidR="00D65B1B">
        <w:t xml:space="preserve"> </w:t>
      </w:r>
      <w:r w:rsidRPr="00BC1A1B">
        <w:t>it</w:t>
      </w:r>
      <w:r w:rsidRPr="00BC1A1B" w:rsidR="00D65B1B">
        <w:t xml:space="preserve"> </w:t>
      </w:r>
      <w:r w:rsidRPr="00BC1A1B">
        <w:t>out</w:t>
      </w:r>
      <w:r w:rsidRPr="00BC1A1B" w:rsidR="00D65B1B">
        <w:t xml:space="preserve"> </w:t>
      </w:r>
      <w:r w:rsidRPr="00BC1A1B">
        <w:t>there</w:t>
      </w:r>
      <w:r w:rsidRPr="00BC1A1B" w:rsidR="00D65B1B">
        <w:t xml:space="preserve"> </w:t>
      </w:r>
      <w:r w:rsidRPr="00BC1A1B">
        <w:t>as</w:t>
      </w:r>
      <w:r w:rsidRPr="00BC1A1B" w:rsidR="00D65B1B">
        <w:t xml:space="preserve"> </w:t>
      </w:r>
      <w:r w:rsidRPr="00BC1A1B">
        <w:t>quickly</w:t>
      </w:r>
      <w:r w:rsidRPr="00BC1A1B" w:rsidR="00D65B1B">
        <w:t xml:space="preserve"> </w:t>
      </w:r>
      <w:r w:rsidRPr="00BC1A1B">
        <w:t>as</w:t>
      </w:r>
      <w:r w:rsidRPr="00BC1A1B" w:rsidR="00D65B1B">
        <w:t xml:space="preserve"> </w:t>
      </w:r>
      <w:r w:rsidRPr="00BC1A1B">
        <w:t>possible.</w:t>
      </w:r>
    </w:p>
    <w:p w:rsidR="008F49E8" w:rsidRPr="00BC1A1B" w:rsidP="008F49E8">
      <w:pPr>
        <w:pStyle w:val="Question"/>
        <w:numPr>
          <w:ilvl w:val="0"/>
          <w:numId w:val="9"/>
        </w:numPr>
      </w:pPr>
      <w:sdt>
        <w:sdtPr>
          <w:alias w:val="Member"/>
          <w:tag w:val="&lt;Member mnisId='4836' dodsId=''&gt;"/>
          <w:id w:val="310441922"/>
          <w:placeholder>
            <w:docPart w:val="4323F1317DDC46579DD689506F074A70"/>
          </w:placeholder>
          <w:richText/>
        </w:sdtPr>
        <w:sdtContent>
          <w:r w:rsidRPr="00BC1A1B">
            <w:rPr>
              <w:b/>
            </w:rPr>
            <w:t>Ben</w:t>
          </w:r>
          <w:r w:rsidRPr="00BC1A1B" w:rsidR="00D65B1B">
            <w:rPr>
              <w:b/>
            </w:rPr>
            <w:t xml:space="preserve"> </w:t>
          </w:r>
          <w:r w:rsidRPr="00BC1A1B">
            <w:rPr>
              <w:b/>
            </w:rPr>
            <w:t>Everitt:</w:t>
          </w:r>
        </w:sdtContent>
      </w:sdt>
      <w:r w:rsidRPr="00BC1A1B" w:rsidR="00D65B1B">
        <w:t xml:space="preserve"> </w:t>
      </w:r>
      <w:r w:rsidRPr="00BC1A1B">
        <w:t>David,</w:t>
      </w:r>
      <w:r w:rsidRPr="00BC1A1B" w:rsidR="00D65B1B">
        <w:t xml:space="preserve"> </w:t>
      </w:r>
      <w:r w:rsidRPr="00BC1A1B">
        <w:t>I</w:t>
      </w:r>
      <w:r w:rsidRPr="00BC1A1B" w:rsidR="00D65B1B">
        <w:t xml:space="preserve"> </w:t>
      </w:r>
      <w:r w:rsidRPr="00BC1A1B">
        <w:t>am</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relatively</w:t>
      </w:r>
      <w:r w:rsidRPr="00BC1A1B" w:rsidR="00D65B1B">
        <w:t xml:space="preserve"> </w:t>
      </w:r>
      <w:r w:rsidRPr="00BC1A1B">
        <w:t>provocative</w:t>
      </w:r>
      <w:r w:rsidRPr="00BC1A1B" w:rsidR="00D65B1B">
        <w:t xml:space="preserve"> </w:t>
      </w:r>
      <w:r w:rsidRPr="00BC1A1B">
        <w:t>because,</w:t>
      </w:r>
      <w:r w:rsidRPr="00BC1A1B" w:rsidR="00D65B1B">
        <w:t xml:space="preserve"> </w:t>
      </w:r>
      <w:r w:rsidRPr="00BC1A1B">
        <w:t>although</w:t>
      </w:r>
      <w:r w:rsidRPr="00BC1A1B" w:rsidR="00D65B1B">
        <w:t xml:space="preserve"> </w:t>
      </w:r>
      <w:r w:rsidRPr="00BC1A1B">
        <w:t>I</w:t>
      </w:r>
      <w:r w:rsidRPr="00BC1A1B" w:rsidR="00D65B1B">
        <w:t xml:space="preserve"> </w:t>
      </w:r>
      <w:r w:rsidRPr="00BC1A1B">
        <w:t>am</w:t>
      </w:r>
      <w:r w:rsidRPr="00BC1A1B" w:rsidR="00D65B1B">
        <w:t xml:space="preserve"> </w:t>
      </w:r>
      <w:r w:rsidRPr="00BC1A1B">
        <w:t>a</w:t>
      </w:r>
      <w:r w:rsidRPr="00BC1A1B" w:rsidR="00D65B1B">
        <w:t xml:space="preserve"> </w:t>
      </w:r>
      <w:r w:rsidRPr="00BC1A1B">
        <w:t>natural</w:t>
      </w:r>
      <w:r w:rsidRPr="00BC1A1B" w:rsidR="00D65B1B">
        <w:t xml:space="preserve"> </w:t>
      </w:r>
      <w:r w:rsidRPr="00BC1A1B">
        <w:t>optimist</w:t>
      </w:r>
      <w:r w:rsidRPr="00BC1A1B" w:rsidR="00D65B1B">
        <w:t xml:space="preserve"> </w:t>
      </w:r>
      <w:r w:rsidRPr="00BC1A1B">
        <w:t>and</w:t>
      </w:r>
      <w:r w:rsidRPr="00BC1A1B" w:rsidR="00D65B1B">
        <w:t xml:space="preserve"> </w:t>
      </w:r>
      <w:r w:rsidRPr="00BC1A1B">
        <w:t>I</w:t>
      </w:r>
      <w:r w:rsidRPr="00BC1A1B" w:rsidR="00D65B1B">
        <w:t xml:space="preserve"> </w:t>
      </w:r>
      <w:r w:rsidRPr="00BC1A1B">
        <w:t>love</w:t>
      </w:r>
      <w:r w:rsidRPr="00BC1A1B" w:rsidR="00D65B1B">
        <w:t xml:space="preserve"> </w:t>
      </w:r>
      <w:r w:rsidRPr="00BC1A1B">
        <w:t>hanging</w:t>
      </w:r>
      <w:r w:rsidRPr="00BC1A1B" w:rsidR="00D65B1B">
        <w:t xml:space="preserve"> </w:t>
      </w:r>
      <w:r w:rsidRPr="00BC1A1B">
        <w:t>around</w:t>
      </w:r>
      <w:r w:rsidRPr="00BC1A1B" w:rsidR="00D65B1B">
        <w:t xml:space="preserve"> </w:t>
      </w:r>
      <w:r w:rsidRPr="00BC1A1B">
        <w:t>with</w:t>
      </w:r>
      <w:r w:rsidRPr="00BC1A1B" w:rsidR="00D65B1B">
        <w:t xml:space="preserve"> </w:t>
      </w:r>
      <w:r w:rsidRPr="00BC1A1B">
        <w:t>optimists,</w:t>
      </w:r>
      <w:r w:rsidRPr="00BC1A1B" w:rsidR="00D65B1B">
        <w:t xml:space="preserve"> </w:t>
      </w:r>
      <w:r w:rsidRPr="00BC1A1B">
        <w:t>I</w:t>
      </w:r>
      <w:r w:rsidRPr="00BC1A1B" w:rsidR="00D65B1B">
        <w:t xml:space="preserve"> </w:t>
      </w:r>
      <w:r w:rsidRPr="00BC1A1B">
        <w:t>really</w:t>
      </w:r>
      <w:r w:rsidRPr="00BC1A1B" w:rsidR="00D65B1B">
        <w:t xml:space="preserve"> </w:t>
      </w:r>
      <w:r w:rsidRPr="00BC1A1B">
        <w:t>like</w:t>
      </w:r>
      <w:r w:rsidRPr="00BC1A1B" w:rsidR="00D65B1B">
        <w:t xml:space="preserve"> </w:t>
      </w:r>
      <w:r w:rsidRPr="00BC1A1B">
        <w:t>that</w:t>
      </w:r>
      <w:r w:rsidRPr="00BC1A1B" w:rsidR="00D65B1B">
        <w:t xml:space="preserve"> </w:t>
      </w:r>
      <w:r w:rsidRPr="00BC1A1B">
        <w:t>answer,</w:t>
      </w:r>
      <w:r w:rsidRPr="00BC1A1B" w:rsidR="00D65B1B">
        <w:t xml:space="preserve"> </w:t>
      </w:r>
      <w:r w:rsidRPr="00BC1A1B">
        <w:t>Stephen.</w:t>
      </w:r>
      <w:r w:rsidRPr="00BC1A1B" w:rsidR="00D65B1B">
        <w:t xml:space="preserve"> </w:t>
      </w:r>
      <w:r w:rsidRPr="00BC1A1B">
        <w:t>The</w:t>
      </w:r>
      <w:r w:rsidRPr="00BC1A1B" w:rsidR="00D65B1B">
        <w:t xml:space="preserve"> </w:t>
      </w:r>
      <w:r w:rsidRPr="00BC1A1B">
        <w:t>point</w:t>
      </w:r>
      <w:r w:rsidRPr="00BC1A1B" w:rsidR="00D65B1B">
        <w:t xml:space="preserve"> </w:t>
      </w:r>
      <w:r w:rsidRPr="00BC1A1B">
        <w:t>was</w:t>
      </w:r>
      <w:r w:rsidRPr="00BC1A1B" w:rsidR="00D65B1B">
        <w:t xml:space="preserve"> </w:t>
      </w:r>
      <w:r w:rsidRPr="00BC1A1B">
        <w:t>made</w:t>
      </w:r>
      <w:r w:rsidRPr="00BC1A1B" w:rsidR="00D65B1B">
        <w:t xml:space="preserve"> </w:t>
      </w:r>
      <w:r w:rsidRPr="00BC1A1B">
        <w:t>to</w:t>
      </w:r>
      <w:r w:rsidRPr="00BC1A1B" w:rsidR="00D65B1B">
        <w:t xml:space="preserve"> </w:t>
      </w:r>
      <w:r w:rsidRPr="00BC1A1B">
        <w:t>us</w:t>
      </w:r>
      <w:r w:rsidRPr="00BC1A1B" w:rsidR="00D65B1B">
        <w:t xml:space="preserve"> </w:t>
      </w:r>
      <w:r w:rsidRPr="00BC1A1B">
        <w:t>in</w:t>
      </w:r>
      <w:r w:rsidRPr="00BC1A1B" w:rsidR="00D65B1B">
        <w:t xml:space="preserve"> </w:t>
      </w:r>
      <w:r w:rsidRPr="00BC1A1B">
        <w:t>the</w:t>
      </w:r>
      <w:r w:rsidRPr="00BC1A1B" w:rsidR="00D65B1B">
        <w:t xml:space="preserve"> </w:t>
      </w:r>
      <w:r w:rsidR="009209A9">
        <w:t xml:space="preserve">previous </w:t>
      </w:r>
      <w:r w:rsidRPr="00BC1A1B">
        <w:t>panel</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about</w:t>
      </w:r>
      <w:r w:rsidRPr="00BC1A1B" w:rsidR="00D65B1B">
        <w:t xml:space="preserve"> </w:t>
      </w:r>
      <w:r w:rsidRPr="00BC1A1B">
        <w:t>to</w:t>
      </w:r>
      <w:r w:rsidRPr="00BC1A1B" w:rsidR="00D65B1B">
        <w:t xml:space="preserve"> </w:t>
      </w:r>
      <w:r w:rsidRPr="00BC1A1B">
        <w:t>see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income</w:t>
      </w:r>
      <w:r w:rsidRPr="00BC1A1B" w:rsidR="00D65B1B">
        <w:t xml:space="preserve"> </w:t>
      </w:r>
      <w:r w:rsidRPr="00BC1A1B">
        <w:t>drop</w:t>
      </w:r>
      <w:r w:rsidRPr="00BC1A1B" w:rsidR="00D65B1B">
        <w:t xml:space="preserve"> </w:t>
      </w:r>
      <w:r w:rsidRPr="00BC1A1B">
        <w:t>off</w:t>
      </w:r>
      <w:r w:rsidRPr="00BC1A1B" w:rsidR="00D65B1B">
        <w:t xml:space="preserve"> </w:t>
      </w:r>
      <w:r w:rsidRPr="00BC1A1B">
        <w:t>a</w:t>
      </w:r>
      <w:r w:rsidRPr="00BC1A1B" w:rsidR="00D65B1B">
        <w:t xml:space="preserve"> </w:t>
      </w:r>
      <w:r w:rsidRPr="00BC1A1B">
        <w:t>cliff</w:t>
      </w:r>
      <w:r w:rsidRPr="00BC1A1B" w:rsidR="00D65B1B">
        <w:t xml:space="preserve"> </w:t>
      </w:r>
      <w:r w:rsidRPr="00BC1A1B">
        <w:t>because</w:t>
      </w:r>
      <w:r w:rsidRPr="00BC1A1B" w:rsidR="00D65B1B">
        <w:t xml:space="preserve"> </w:t>
      </w:r>
      <w:r w:rsidRPr="00BC1A1B">
        <w:t>of</w:t>
      </w:r>
      <w:r w:rsidRPr="00BC1A1B" w:rsidR="00D65B1B">
        <w:t xml:space="preserve"> </w:t>
      </w:r>
      <w:r w:rsidRPr="00BC1A1B">
        <w:t>the</w:t>
      </w:r>
      <w:r w:rsidRPr="00BC1A1B" w:rsidR="00D65B1B">
        <w:t xml:space="preserve"> </w:t>
      </w:r>
      <w:r w:rsidRPr="00BC1A1B">
        <w:t>pandemic.</w:t>
      </w:r>
      <w:r w:rsidRPr="00BC1A1B" w:rsidR="00D65B1B">
        <w:t xml:space="preserve"> </w:t>
      </w:r>
      <w:r w:rsidRPr="00BC1A1B">
        <w:t>Where</w:t>
      </w:r>
      <w:r w:rsidRPr="00BC1A1B" w:rsidR="00D65B1B">
        <w:t xml:space="preserve"> </w:t>
      </w:r>
      <w:r w:rsidRPr="00BC1A1B">
        <w:t>does</w:t>
      </w:r>
      <w:r w:rsidRPr="00BC1A1B" w:rsidR="00D65B1B">
        <w:t xml:space="preserve"> </w:t>
      </w:r>
      <w:r w:rsidRPr="00BC1A1B">
        <w:t>that</w:t>
      </w:r>
      <w:r w:rsidRPr="00BC1A1B" w:rsidR="00D65B1B">
        <w:t xml:space="preserve"> </w:t>
      </w:r>
      <w:r w:rsidRPr="00BC1A1B">
        <w:t>leave</w:t>
      </w:r>
      <w:r w:rsidRPr="00BC1A1B" w:rsidR="00D65B1B">
        <w:t xml:space="preserve"> </w:t>
      </w:r>
      <w:r w:rsidRPr="00BC1A1B">
        <w:t>us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plugging</w:t>
      </w:r>
      <w:r w:rsidRPr="00BC1A1B" w:rsidR="00D65B1B">
        <w:t xml:space="preserve"> </w:t>
      </w:r>
      <w:r w:rsidRPr="00BC1A1B">
        <w:t>th</w:t>
      </w:r>
      <w:r w:rsidR="009209A9">
        <w:t>e</w:t>
      </w:r>
      <w:r w:rsidRPr="00BC1A1B" w:rsidR="00D65B1B">
        <w:t xml:space="preserve"> </w:t>
      </w:r>
      <w:r w:rsidRPr="00BC1A1B">
        <w:t>gap</w:t>
      </w:r>
      <w:r w:rsidRPr="00BC1A1B" w:rsidR="00F10006">
        <w:t>? W</w:t>
      </w:r>
      <w:r w:rsidRPr="00BC1A1B">
        <w:t>hat</w:t>
      </w:r>
      <w:r w:rsidRPr="00BC1A1B" w:rsidR="00D65B1B">
        <w:t xml:space="preserve"> </w:t>
      </w:r>
      <w:r w:rsidRPr="00BC1A1B">
        <w:t>suggestions</w:t>
      </w:r>
      <w:r w:rsidRPr="00BC1A1B" w:rsidR="00D65B1B">
        <w:t xml:space="preserve"> </w:t>
      </w:r>
      <w:r w:rsidRPr="00BC1A1B">
        <w:t>would</w:t>
      </w:r>
      <w:r w:rsidRPr="00BC1A1B" w:rsidR="00D65B1B">
        <w:t xml:space="preserve"> </w:t>
      </w:r>
      <w:r w:rsidRPr="00BC1A1B">
        <w:t>you</w:t>
      </w:r>
      <w:r w:rsidRPr="00BC1A1B" w:rsidR="00D65B1B">
        <w:t xml:space="preserve"> </w:t>
      </w:r>
      <w:r w:rsidRPr="00BC1A1B">
        <w:t>have?</w:t>
      </w:r>
    </w:p>
    <w:p w:rsidR="008F49E8" w:rsidRPr="00BC1A1B" w:rsidP="008F49E8">
      <w:pPr>
        <w:pStyle w:val="Answer"/>
      </w:pPr>
      <w:sdt>
        <w:sdtPr>
          <w:alias w:val="Witness"/>
          <w:id w:val="-1698313656"/>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Pr="00BC1A1B">
        <w:t>There</w:t>
      </w:r>
      <w:r w:rsidRPr="00BC1A1B" w:rsidR="00D65B1B">
        <w:t xml:space="preserve"> </w:t>
      </w:r>
      <w:r w:rsidRPr="00BC1A1B">
        <w:t>has</w:t>
      </w:r>
      <w:r w:rsidRPr="00BC1A1B" w:rsidR="00D65B1B">
        <w:t xml:space="preserve"> </w:t>
      </w:r>
      <w:r w:rsidRPr="00BC1A1B">
        <w:t>been</w:t>
      </w:r>
      <w:r w:rsidRPr="00BC1A1B" w:rsidR="00D65B1B">
        <w:t xml:space="preserve"> </w:t>
      </w:r>
      <w:r w:rsidRPr="00BC1A1B">
        <w:t>an</w:t>
      </w:r>
      <w:r w:rsidRPr="00BC1A1B" w:rsidR="00D65B1B">
        <w:t xml:space="preserve"> </w:t>
      </w:r>
      <w:r w:rsidRPr="00BC1A1B">
        <w:t>assumption</w:t>
      </w:r>
      <w:r w:rsidRPr="00BC1A1B" w:rsidR="00D65B1B">
        <w:t xml:space="preserve"> </w:t>
      </w:r>
      <w:r w:rsidRPr="00BC1A1B">
        <w:t>and</w:t>
      </w:r>
      <w:r w:rsidRPr="00BC1A1B" w:rsidR="00D65B1B">
        <w:t xml:space="preserve"> </w:t>
      </w:r>
      <w:r w:rsidRPr="00BC1A1B">
        <w:t>a</w:t>
      </w:r>
      <w:r w:rsidRPr="00BC1A1B" w:rsidR="00D65B1B">
        <w:t xml:space="preserve"> </w:t>
      </w:r>
      <w:r w:rsidRPr="00BC1A1B">
        <w:t>strategy</w:t>
      </w:r>
      <w:r w:rsidRPr="00BC1A1B" w:rsidR="00D65B1B">
        <w:t xml:space="preserve"> </w:t>
      </w:r>
      <w:r w:rsidRPr="00BC1A1B">
        <w:t>that</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would</w:t>
      </w:r>
      <w:r w:rsidRPr="00BC1A1B" w:rsidR="00D65B1B">
        <w:t xml:space="preserve"> </w:t>
      </w:r>
      <w:r w:rsidRPr="00BC1A1B">
        <w:t>rely</w:t>
      </w:r>
      <w:r w:rsidRPr="00BC1A1B" w:rsidR="00D65B1B">
        <w:t xml:space="preserve"> </w:t>
      </w:r>
      <w:r w:rsidRPr="00BC1A1B">
        <w:t>to</w:t>
      </w:r>
      <w:r w:rsidRPr="00BC1A1B" w:rsidR="00D65B1B">
        <w:t xml:space="preserve"> </w:t>
      </w:r>
      <w:r w:rsidRPr="00BC1A1B">
        <w:t>a</w:t>
      </w:r>
      <w:r w:rsidRPr="00BC1A1B" w:rsidR="00D65B1B">
        <w:t xml:space="preserve"> </w:t>
      </w:r>
      <w:r w:rsidRPr="00BC1A1B">
        <w:t>greater</w:t>
      </w:r>
      <w:r w:rsidRPr="00BC1A1B" w:rsidR="00D65B1B">
        <w:t xml:space="preserve"> </w:t>
      </w:r>
      <w:r w:rsidRPr="00BC1A1B">
        <w:t>degree</w:t>
      </w:r>
      <w:r w:rsidRPr="00BC1A1B" w:rsidR="00D65B1B">
        <w:t xml:space="preserve"> </w:t>
      </w:r>
      <w:r w:rsidRPr="00BC1A1B">
        <w:t>on</w:t>
      </w:r>
      <w:r w:rsidRPr="00BC1A1B" w:rsidR="00D65B1B">
        <w:t xml:space="preserve"> </w:t>
      </w:r>
      <w:r w:rsidRPr="00BC1A1B">
        <w:t>business</w:t>
      </w:r>
      <w:r w:rsidRPr="00BC1A1B" w:rsidR="00D65B1B">
        <w:t xml:space="preserve"> </w:t>
      </w:r>
      <w:r w:rsidRPr="00BC1A1B">
        <w:t>rate</w:t>
      </w:r>
      <w:r w:rsidRPr="00BC1A1B" w:rsidR="00D65B1B">
        <w:t xml:space="preserve"> </w:t>
      </w:r>
      <w:r w:rsidRPr="00BC1A1B">
        <w:t>funding.</w:t>
      </w:r>
      <w:r w:rsidRPr="00BC1A1B" w:rsidR="00D65B1B">
        <w:t xml:space="preserve"> </w:t>
      </w:r>
      <w:r w:rsidRPr="00BC1A1B">
        <w:t>Everybody</w:t>
      </w:r>
      <w:r w:rsidRPr="00BC1A1B" w:rsidR="00D65B1B">
        <w:t xml:space="preserve"> </w:t>
      </w:r>
      <w:r w:rsidRPr="00BC1A1B">
        <w:t>is</w:t>
      </w:r>
      <w:r w:rsidRPr="00BC1A1B" w:rsidR="00D65B1B">
        <w:t xml:space="preserve"> </w:t>
      </w:r>
      <w:r w:rsidRPr="00BC1A1B">
        <w:t>now</w:t>
      </w:r>
      <w:r w:rsidRPr="00BC1A1B" w:rsidR="00D65B1B">
        <w:t xml:space="preserve"> </w:t>
      </w:r>
      <w:r w:rsidRPr="00BC1A1B">
        <w:t>agreed</w:t>
      </w:r>
      <w:r w:rsidRPr="00BC1A1B" w:rsidR="00D65B1B">
        <w:t xml:space="preserve"> </w:t>
      </w:r>
      <w:r w:rsidRPr="00BC1A1B">
        <w:t>that</w:t>
      </w:r>
      <w:r w:rsidRPr="00BC1A1B" w:rsidR="00D65B1B">
        <w:t xml:space="preserve"> </w:t>
      </w:r>
      <w:r w:rsidRPr="00BC1A1B">
        <w:t>the</w:t>
      </w:r>
      <w:r w:rsidRPr="00BC1A1B" w:rsidR="00D65B1B">
        <w:t xml:space="preserve"> </w:t>
      </w:r>
      <w:r w:rsidRPr="00BC1A1B">
        <w:t>way</w:t>
      </w:r>
      <w:r w:rsidRPr="00BC1A1B" w:rsidR="00D65B1B">
        <w:t xml:space="preserve"> </w:t>
      </w:r>
      <w:r w:rsidRPr="00BC1A1B">
        <w:t>the</w:t>
      </w:r>
      <w:r w:rsidRPr="00BC1A1B" w:rsidR="00D65B1B">
        <w:t xml:space="preserve"> </w:t>
      </w:r>
      <w:r w:rsidRPr="00BC1A1B">
        <w:t>economy</w:t>
      </w:r>
      <w:r w:rsidRPr="00BC1A1B" w:rsidR="00D65B1B">
        <w:t xml:space="preserve"> </w:t>
      </w:r>
      <w:r w:rsidRPr="00BC1A1B">
        <w:t>is</w:t>
      </w:r>
      <w:r w:rsidRPr="00BC1A1B" w:rsidR="00D65B1B">
        <w:t xml:space="preserve"> </w:t>
      </w:r>
      <w:r w:rsidRPr="00BC1A1B">
        <w:t>changing</w:t>
      </w:r>
      <w:r w:rsidRPr="00BC1A1B" w:rsidR="00D65B1B">
        <w:t xml:space="preserve"> </w:t>
      </w:r>
      <w:r w:rsidRPr="00BC1A1B">
        <w:t>makes</w:t>
      </w:r>
      <w:r w:rsidRPr="00BC1A1B" w:rsidR="00D65B1B">
        <w:t xml:space="preserve"> </w:t>
      </w:r>
      <w:r w:rsidRPr="00BC1A1B">
        <w:t>that</w:t>
      </w:r>
      <w:r w:rsidRPr="00BC1A1B" w:rsidR="00D65B1B">
        <w:t xml:space="preserve"> </w:t>
      </w:r>
      <w:r w:rsidRPr="00BC1A1B">
        <w:t>unsustainable,</w:t>
      </w:r>
      <w:r w:rsidRPr="00BC1A1B" w:rsidR="00D65B1B">
        <w:t xml:space="preserve"> </w:t>
      </w:r>
      <w:r w:rsidRPr="00BC1A1B">
        <w:t>so</w:t>
      </w:r>
      <w:r w:rsidRPr="00BC1A1B" w:rsidR="00D65B1B">
        <w:t xml:space="preserve"> </w:t>
      </w:r>
      <w:r w:rsidRPr="00BC1A1B">
        <w:t>almost</w:t>
      </w:r>
      <w:r w:rsidRPr="00BC1A1B" w:rsidR="00D65B1B">
        <w:t xml:space="preserve"> </w:t>
      </w:r>
      <w:r w:rsidRPr="00BC1A1B">
        <w:t>inevitably</w:t>
      </w:r>
      <w:r w:rsidRPr="00BC1A1B" w:rsidR="00D65B1B">
        <w:t xml:space="preserve"> </w:t>
      </w:r>
      <w:r w:rsidRPr="00BC1A1B">
        <w:t>you</w:t>
      </w:r>
      <w:r w:rsidRPr="00BC1A1B" w:rsidR="00D65B1B">
        <w:t xml:space="preserve"> </w:t>
      </w:r>
      <w:r w:rsidRPr="00BC1A1B">
        <w:t>will</w:t>
      </w:r>
      <w:r w:rsidRPr="00BC1A1B" w:rsidR="00D65B1B">
        <w:t xml:space="preserve"> </w:t>
      </w:r>
      <w:r w:rsidRPr="00BC1A1B">
        <w:t>still</w:t>
      </w:r>
      <w:r w:rsidRPr="00BC1A1B" w:rsidR="00D65B1B">
        <w:t xml:space="preserve"> </w:t>
      </w:r>
      <w:r w:rsidRPr="00BC1A1B">
        <w:t>have</w:t>
      </w:r>
      <w:r w:rsidRPr="00BC1A1B" w:rsidR="00D65B1B">
        <w:t xml:space="preserve"> </w:t>
      </w:r>
      <w:r w:rsidRPr="00BC1A1B">
        <w:t>council</w:t>
      </w:r>
      <w:r w:rsidRPr="00BC1A1B" w:rsidR="00D65B1B">
        <w:t xml:space="preserve"> </w:t>
      </w:r>
      <w:r w:rsidRPr="00BC1A1B">
        <w:t>tax,</w:t>
      </w:r>
      <w:r w:rsidRPr="00BC1A1B" w:rsidR="00D65B1B">
        <w:t xml:space="preserve"> </w:t>
      </w:r>
      <w:r w:rsidRPr="00BC1A1B">
        <w:t>but</w:t>
      </w:r>
      <w:r w:rsidRPr="00BC1A1B" w:rsidR="00D65B1B">
        <w:t xml:space="preserve"> </w:t>
      </w:r>
      <w:r w:rsidRPr="00BC1A1B">
        <w:t>there</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more</w:t>
      </w:r>
      <w:r w:rsidRPr="00BC1A1B" w:rsidR="00D65B1B">
        <w:t xml:space="preserve"> </w:t>
      </w:r>
      <w:r w:rsidRPr="00BC1A1B">
        <w:t>central</w:t>
      </w:r>
      <w:r w:rsidRPr="00BC1A1B" w:rsidR="00D65B1B">
        <w:t xml:space="preserve"> </w:t>
      </w:r>
      <w:r w:rsidRPr="00BC1A1B">
        <w:t>Government</w:t>
      </w:r>
      <w:r w:rsidRPr="00BC1A1B" w:rsidR="00D65B1B">
        <w:t xml:space="preserve"> </w:t>
      </w:r>
      <w:r w:rsidRPr="00BC1A1B">
        <w:t>direct</w:t>
      </w:r>
      <w:r w:rsidRPr="00BC1A1B" w:rsidR="00D65B1B">
        <w:t xml:space="preserve"> </w:t>
      </w:r>
      <w:r w:rsidRPr="00BC1A1B">
        <w:t>funding</w:t>
      </w:r>
      <w:r w:rsidRPr="00BC1A1B" w:rsidR="00D65B1B">
        <w:t xml:space="preserve"> </w:t>
      </w:r>
      <w:r w:rsidRPr="00BC1A1B">
        <w:t>of</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in</w:t>
      </w:r>
      <w:r w:rsidRPr="00BC1A1B" w:rsidR="00D65B1B">
        <w:t xml:space="preserve"> </w:t>
      </w:r>
      <w:r w:rsidRPr="00BC1A1B">
        <w:t>order</w:t>
      </w:r>
      <w:r w:rsidRPr="00BC1A1B" w:rsidR="00D65B1B">
        <w:t xml:space="preserve"> </w:t>
      </w:r>
      <w:r w:rsidRPr="00BC1A1B">
        <w:t>to</w:t>
      </w:r>
      <w:r w:rsidRPr="00BC1A1B" w:rsidR="00D65B1B">
        <w:t xml:space="preserve"> </w:t>
      </w:r>
      <w:r w:rsidRPr="00BC1A1B">
        <w:t>compensate</w:t>
      </w:r>
      <w:r w:rsidRPr="00BC1A1B" w:rsidR="00D65B1B">
        <w:t xml:space="preserve"> </w:t>
      </w:r>
      <w:r w:rsidRPr="00BC1A1B">
        <w:t>for</w:t>
      </w:r>
      <w:r w:rsidRPr="00BC1A1B" w:rsidR="00D65B1B">
        <w:t xml:space="preserve"> </w:t>
      </w:r>
      <w:r w:rsidRPr="00BC1A1B">
        <w:t>the</w:t>
      </w:r>
      <w:r w:rsidRPr="00BC1A1B" w:rsidR="00D65B1B">
        <w:t xml:space="preserve"> </w:t>
      </w:r>
      <w:r w:rsidRPr="00BC1A1B">
        <w:t>loss</w:t>
      </w:r>
      <w:r w:rsidRPr="00BC1A1B" w:rsidR="00D65B1B">
        <w:t xml:space="preserve"> </w:t>
      </w:r>
      <w:r w:rsidRPr="00BC1A1B">
        <w:t>of</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find</w:t>
      </w:r>
      <w:r w:rsidRPr="00BC1A1B" w:rsidR="00D65B1B">
        <w:t xml:space="preserve"> </w:t>
      </w:r>
      <w:r w:rsidRPr="00BC1A1B">
        <w:t>a</w:t>
      </w:r>
      <w:r w:rsidRPr="00BC1A1B" w:rsidR="00D65B1B">
        <w:t xml:space="preserve"> </w:t>
      </w:r>
      <w:r w:rsidRPr="00BC1A1B">
        <w:t>better</w:t>
      </w:r>
      <w:r w:rsidRPr="00BC1A1B" w:rsidR="00D65B1B">
        <w:t xml:space="preserve"> </w:t>
      </w:r>
      <w:r w:rsidRPr="00BC1A1B">
        <w:t>way</w:t>
      </w:r>
      <w:r w:rsidRPr="00BC1A1B" w:rsidR="00D65B1B">
        <w:t xml:space="preserve"> </w:t>
      </w:r>
      <w:r w:rsidRPr="00BC1A1B">
        <w:t>of</w:t>
      </w:r>
      <w:r w:rsidRPr="00BC1A1B" w:rsidR="00D65B1B">
        <w:t xml:space="preserve"> </w:t>
      </w:r>
      <w:r w:rsidRPr="00BC1A1B">
        <w:t>arriving</w:t>
      </w:r>
      <w:r w:rsidRPr="00BC1A1B" w:rsidR="00D65B1B">
        <w:t xml:space="preserve"> </w:t>
      </w:r>
      <w:r w:rsidRPr="00BC1A1B">
        <w:t>at</w:t>
      </w:r>
      <w:r w:rsidRPr="00BC1A1B" w:rsidR="00D65B1B">
        <w:t xml:space="preserve"> </w:t>
      </w:r>
      <w:r w:rsidRPr="00BC1A1B">
        <w:t>settlements</w:t>
      </w:r>
      <w:r w:rsidRPr="00BC1A1B" w:rsidR="00D65B1B">
        <w:t xml:space="preserve"> </w:t>
      </w:r>
      <w:r w:rsidRPr="00BC1A1B">
        <w:t>over</w:t>
      </w:r>
      <w:r w:rsidRPr="00BC1A1B" w:rsidR="00D65B1B">
        <w:t xml:space="preserve"> </w:t>
      </w:r>
      <w:r w:rsidRPr="00BC1A1B">
        <w:t>a</w:t>
      </w:r>
      <w:r w:rsidRPr="00BC1A1B" w:rsidR="00D65B1B">
        <w:t xml:space="preserve"> </w:t>
      </w:r>
      <w:r w:rsidRPr="00BC1A1B">
        <w:t>medium</w:t>
      </w:r>
      <w:r w:rsidR="009209A9">
        <w:t>-term</w:t>
      </w:r>
      <w:r w:rsidRPr="00BC1A1B" w:rsidR="00D65B1B">
        <w:t xml:space="preserve"> </w:t>
      </w:r>
      <w:r w:rsidRPr="00BC1A1B">
        <w:t>or</w:t>
      </w:r>
      <w:r w:rsidRPr="00BC1A1B" w:rsidR="00D65B1B">
        <w:t xml:space="preserve"> </w:t>
      </w:r>
      <w:r w:rsidRPr="00BC1A1B">
        <w:t>long</w:t>
      </w:r>
      <w:r w:rsidR="009209A9">
        <w:t>-</w:t>
      </w:r>
      <w:r w:rsidRPr="00BC1A1B">
        <w:t>term</w:t>
      </w:r>
      <w:r w:rsidRPr="00BC1A1B" w:rsidR="00D65B1B">
        <w:t xml:space="preserve"> </w:t>
      </w:r>
      <w:r w:rsidRPr="00BC1A1B">
        <w:t>period.</w:t>
      </w:r>
    </w:p>
    <w:p w:rsidR="008F49E8" w:rsidRPr="00BC1A1B" w:rsidP="008F49E8">
      <w:pPr>
        <w:pStyle w:val="Answer"/>
      </w:pPr>
      <w:r w:rsidRPr="00BC1A1B">
        <w:t>Can</w:t>
      </w:r>
      <w:r w:rsidRPr="00BC1A1B" w:rsidR="00D65B1B">
        <w:t xml:space="preserve"> </w:t>
      </w:r>
      <w:r w:rsidRPr="00BC1A1B">
        <w:t>I</w:t>
      </w:r>
      <w:r w:rsidRPr="00BC1A1B" w:rsidR="00D65B1B">
        <w:t xml:space="preserve"> </w:t>
      </w:r>
      <w:r w:rsidRPr="00BC1A1B">
        <w:t>just</w:t>
      </w:r>
      <w:r w:rsidRPr="00BC1A1B" w:rsidR="00D65B1B">
        <w:t xml:space="preserve"> </w:t>
      </w:r>
      <w:r w:rsidRPr="00BC1A1B">
        <w:t>comment</w:t>
      </w:r>
      <w:r w:rsidRPr="00BC1A1B" w:rsidR="00D65B1B">
        <w:t xml:space="preserve"> </w:t>
      </w:r>
      <w:r w:rsidRPr="00BC1A1B">
        <w:t>on</w:t>
      </w:r>
      <w:r w:rsidRPr="00BC1A1B" w:rsidR="00D65B1B">
        <w:t xml:space="preserve"> </w:t>
      </w:r>
      <w:r w:rsidRPr="00BC1A1B">
        <w:t>the</w:t>
      </w:r>
      <w:r w:rsidRPr="00BC1A1B" w:rsidR="00D65B1B">
        <w:t xml:space="preserve"> </w:t>
      </w:r>
      <w:r w:rsidRPr="00BC1A1B">
        <w:t>UK</w:t>
      </w:r>
      <w:r w:rsidRPr="00BC1A1B" w:rsidR="00D65B1B">
        <w:t xml:space="preserve"> </w:t>
      </w:r>
      <w:r w:rsidRPr="00BC1A1B" w:rsidR="00F10006">
        <w:t>s</w:t>
      </w:r>
      <w:r w:rsidRPr="00BC1A1B">
        <w:t>hared</w:t>
      </w:r>
      <w:r w:rsidRPr="00BC1A1B" w:rsidR="00D65B1B">
        <w:t xml:space="preserve"> </w:t>
      </w:r>
      <w:r w:rsidRPr="00BC1A1B" w:rsidR="00F10006">
        <w:t>p</w:t>
      </w:r>
      <w:r w:rsidRPr="00BC1A1B">
        <w:t>rosperity</w:t>
      </w:r>
      <w:r w:rsidRPr="00BC1A1B" w:rsidR="00D65B1B">
        <w:t xml:space="preserve"> </w:t>
      </w:r>
      <w:r w:rsidRPr="00BC1A1B">
        <w:t>fund</w:t>
      </w:r>
      <w:r w:rsidRPr="00BC1A1B" w:rsidR="00D65B1B">
        <w:t xml:space="preserve"> </w:t>
      </w:r>
      <w:r w:rsidRPr="00BC1A1B">
        <w:t>and</w:t>
      </w:r>
      <w:r w:rsidRPr="00BC1A1B" w:rsidR="00D65B1B">
        <w:t xml:space="preserve"> </w:t>
      </w:r>
      <w:r w:rsidRPr="00BC1A1B">
        <w:t>devolution?</w:t>
      </w:r>
      <w:r w:rsidRPr="00BC1A1B" w:rsidR="00D65B1B">
        <w:t xml:space="preserve"> </w:t>
      </w:r>
      <w:r w:rsidRPr="00BC1A1B">
        <w:t>It</w:t>
      </w:r>
      <w:r w:rsidRPr="00BC1A1B" w:rsidR="00D65B1B">
        <w:t xml:space="preserve"> </w:t>
      </w:r>
      <w:r w:rsidRPr="00BC1A1B">
        <w:t>is</w:t>
      </w:r>
      <w:r w:rsidRPr="00BC1A1B" w:rsidR="00D65B1B">
        <w:t xml:space="preserve"> </w:t>
      </w:r>
      <w:r w:rsidRPr="00BC1A1B">
        <w:t>really</w:t>
      </w:r>
      <w:r w:rsidRPr="00BC1A1B" w:rsidR="00D65B1B">
        <w:t xml:space="preserve"> </w:t>
      </w:r>
      <w:r w:rsidRPr="00BC1A1B">
        <w:t>important</w:t>
      </w:r>
      <w:r w:rsidRPr="00BC1A1B" w:rsidR="00D65B1B">
        <w:t xml:space="preserve"> </w:t>
      </w:r>
      <w:r w:rsidRPr="00BC1A1B">
        <w:t>that</w:t>
      </w:r>
      <w:r w:rsidRPr="00BC1A1B" w:rsidR="00D65B1B">
        <w:t xml:space="preserve"> </w:t>
      </w:r>
      <w:r w:rsidRPr="00BC1A1B">
        <w:t>the</w:t>
      </w:r>
      <w:r w:rsidRPr="00BC1A1B" w:rsidR="00D65B1B">
        <w:t xml:space="preserve"> </w:t>
      </w:r>
      <w:r w:rsidRPr="00BC1A1B">
        <w:t>UK</w:t>
      </w:r>
      <w:r w:rsidRPr="00BC1A1B" w:rsidR="00D65B1B">
        <w:t xml:space="preserve"> </w:t>
      </w:r>
      <w:r w:rsidRPr="00BC1A1B" w:rsidR="00F10006">
        <w:t>s</w:t>
      </w:r>
      <w:r w:rsidRPr="00BC1A1B">
        <w:t>hared</w:t>
      </w:r>
      <w:r w:rsidRPr="00BC1A1B" w:rsidR="00D65B1B">
        <w:t xml:space="preserve"> </w:t>
      </w:r>
      <w:r w:rsidRPr="00BC1A1B" w:rsidR="00F10006">
        <w:t>p</w:t>
      </w:r>
      <w:r w:rsidRPr="00BC1A1B">
        <w:t>rosperity</w:t>
      </w:r>
      <w:r w:rsidRPr="00BC1A1B" w:rsidR="00D65B1B">
        <w:t xml:space="preserve"> </w:t>
      </w:r>
      <w:r w:rsidRPr="00BC1A1B" w:rsidR="00F10006">
        <w:t xml:space="preserve">fund </w:t>
      </w:r>
      <w:r w:rsidRPr="00BC1A1B">
        <w:t>comes</w:t>
      </w:r>
      <w:r w:rsidRPr="00BC1A1B" w:rsidR="00D65B1B">
        <w:t xml:space="preserve"> </w:t>
      </w:r>
      <w:r w:rsidRPr="00BC1A1B">
        <w:t>now.</w:t>
      </w:r>
      <w:r w:rsidRPr="00BC1A1B" w:rsidR="00D65B1B">
        <w:t xml:space="preserve"> </w:t>
      </w:r>
      <w:r w:rsidRPr="00BC1A1B">
        <w:t>The</w:t>
      </w:r>
      <w:r w:rsidRPr="00BC1A1B" w:rsidR="00D65B1B">
        <w:t xml:space="preserve"> </w:t>
      </w:r>
      <w:r w:rsidRPr="00BC1A1B">
        <w:t>existing</w:t>
      </w:r>
      <w:r w:rsidRPr="00BC1A1B" w:rsidR="00D65B1B">
        <w:t xml:space="preserve"> </w:t>
      </w:r>
      <w:r w:rsidRPr="00BC1A1B">
        <w:t>European</w:t>
      </w:r>
      <w:r w:rsidRPr="00BC1A1B" w:rsidR="00D65B1B">
        <w:t xml:space="preserve"> </w:t>
      </w:r>
      <w:r w:rsidRPr="00BC1A1B">
        <w:t>funds</w:t>
      </w:r>
      <w:r w:rsidRPr="00BC1A1B" w:rsidR="00F10006">
        <w:t xml:space="preserve"> do not just help</w:t>
      </w:r>
      <w:r w:rsidRPr="00BC1A1B" w:rsidR="00D65B1B">
        <w:t xml:space="preserve"> </w:t>
      </w:r>
      <w:r w:rsidRPr="00BC1A1B">
        <w:t>in</w:t>
      </w:r>
      <w:r w:rsidRPr="00BC1A1B" w:rsidR="00D65B1B">
        <w:t xml:space="preserve"> </w:t>
      </w:r>
      <w:r w:rsidRPr="00BC1A1B">
        <w:t>the</w:t>
      </w:r>
      <w:r w:rsidRPr="00BC1A1B" w:rsidR="00D65B1B">
        <w:t xml:space="preserve"> </w:t>
      </w:r>
      <w:r w:rsidRPr="00BC1A1B">
        <w:t>north</w:t>
      </w:r>
      <w:r w:rsidR="009209A9">
        <w:t>-</w:t>
      </w:r>
      <w:r w:rsidRPr="00BC1A1B">
        <w:t>east</w:t>
      </w:r>
      <w:r w:rsidRPr="00BC1A1B" w:rsidR="00D65B1B">
        <w:t xml:space="preserve"> </w:t>
      </w:r>
      <w:r w:rsidRPr="00BC1A1B">
        <w:t>and</w:t>
      </w:r>
      <w:r w:rsidRPr="00BC1A1B" w:rsidR="00D65B1B">
        <w:t xml:space="preserve"> </w:t>
      </w:r>
      <w:r w:rsidRPr="00BC1A1B">
        <w:t>the</w:t>
      </w:r>
      <w:r w:rsidRPr="00BC1A1B" w:rsidR="00D65B1B">
        <w:t xml:space="preserve"> </w:t>
      </w:r>
      <w:r w:rsidRPr="00BC1A1B">
        <w:t>north</w:t>
      </w:r>
      <w:r w:rsidR="009209A9">
        <w:t>-</w:t>
      </w:r>
      <w:r w:rsidRPr="00BC1A1B">
        <w:t>west</w:t>
      </w:r>
      <w:r w:rsidRPr="00BC1A1B" w:rsidR="00F10006">
        <w:t xml:space="preserve">; </w:t>
      </w:r>
      <w:r w:rsidRPr="00BC1A1B">
        <w:t>my</w:t>
      </w:r>
      <w:r w:rsidRPr="00BC1A1B" w:rsidR="00D65B1B">
        <w:t xml:space="preserve"> </w:t>
      </w:r>
      <w:r w:rsidRPr="00BC1A1B">
        <w:t>own</w:t>
      </w:r>
      <w:r w:rsidRPr="00BC1A1B" w:rsidR="00D65B1B">
        <w:t xml:space="preserve"> </w:t>
      </w:r>
      <w:r w:rsidRPr="00BC1A1B">
        <w:t>county</w:t>
      </w:r>
      <w:r w:rsidRPr="00BC1A1B" w:rsidR="00D65B1B">
        <w:t xml:space="preserve"> </w:t>
      </w:r>
      <w:r w:rsidRPr="00BC1A1B">
        <w:t>of</w:t>
      </w:r>
      <w:r w:rsidRPr="00BC1A1B" w:rsidR="00D65B1B">
        <w:t xml:space="preserve"> </w:t>
      </w:r>
      <w:r w:rsidRPr="00BC1A1B">
        <w:t>Hertfordshire</w:t>
      </w:r>
      <w:r w:rsidRPr="00BC1A1B" w:rsidR="00D65B1B">
        <w:t xml:space="preserve"> </w:t>
      </w:r>
      <w:r w:rsidRPr="00BC1A1B">
        <w:t>has</w:t>
      </w:r>
      <w:r w:rsidRPr="00BC1A1B" w:rsidR="00D65B1B">
        <w:t xml:space="preserve"> </w:t>
      </w:r>
      <w:r w:rsidRPr="00BC1A1B">
        <w:t>benefitted</w:t>
      </w:r>
      <w:r w:rsidRPr="00BC1A1B" w:rsidR="00D65B1B">
        <w:t xml:space="preserve"> </w:t>
      </w:r>
      <w:r w:rsidRPr="00BC1A1B" w:rsidR="00F10006">
        <w:t>from</w:t>
      </w:r>
      <w:r w:rsidRPr="00BC1A1B" w:rsidR="00D65B1B">
        <w:t xml:space="preserve"> </w:t>
      </w:r>
      <w:r w:rsidRPr="00BC1A1B">
        <w:t>some</w:t>
      </w:r>
      <w:r w:rsidRPr="00BC1A1B" w:rsidR="00D65B1B">
        <w:t xml:space="preserve"> </w:t>
      </w:r>
      <w:r w:rsidRPr="00BC1A1B">
        <w:t>£60</w:t>
      </w:r>
      <w:r w:rsidRPr="00BC1A1B" w:rsidR="00D65B1B">
        <w:t xml:space="preserve"> </w:t>
      </w:r>
      <w:r w:rsidRPr="00BC1A1B">
        <w:t>million</w:t>
      </w:r>
      <w:r w:rsidRPr="00BC1A1B" w:rsidR="00D65B1B">
        <w:t xml:space="preserve"> </w:t>
      </w:r>
      <w:r w:rsidRPr="00BC1A1B">
        <w:t>of</w:t>
      </w:r>
      <w:r w:rsidRPr="00BC1A1B" w:rsidR="00D65B1B">
        <w:t xml:space="preserve"> </w:t>
      </w:r>
      <w:r w:rsidRPr="00BC1A1B">
        <w:t>European</w:t>
      </w:r>
      <w:r w:rsidRPr="00BC1A1B" w:rsidR="00D65B1B">
        <w:t xml:space="preserve"> </w:t>
      </w:r>
      <w:r w:rsidRPr="00BC1A1B">
        <w:t>funding</w:t>
      </w:r>
      <w:r w:rsidRPr="00BC1A1B" w:rsidR="00F10006">
        <w:t>. That funding is currently</w:t>
      </w:r>
      <w:r w:rsidRPr="00BC1A1B" w:rsidR="00D65B1B">
        <w:t xml:space="preserve"> </w:t>
      </w:r>
      <w:r w:rsidRPr="00BC1A1B">
        <w:t>being</w:t>
      </w:r>
      <w:r w:rsidRPr="00BC1A1B" w:rsidR="00D65B1B">
        <w:t xml:space="preserve"> </w:t>
      </w:r>
      <w:r w:rsidRPr="00BC1A1B">
        <w:t>used</w:t>
      </w:r>
      <w:r w:rsidRPr="00BC1A1B" w:rsidR="00D65B1B">
        <w:t xml:space="preserve"> </w:t>
      </w:r>
      <w:r w:rsidRPr="00BC1A1B">
        <w:t>to</w:t>
      </w:r>
      <w:r w:rsidRPr="00BC1A1B" w:rsidR="00D65B1B">
        <w:t xml:space="preserve"> </w:t>
      </w:r>
      <w:r w:rsidRPr="00BC1A1B">
        <w:t>support</w:t>
      </w:r>
      <w:r w:rsidRPr="00BC1A1B" w:rsidR="00D65B1B">
        <w:t xml:space="preserve"> </w:t>
      </w:r>
      <w:r w:rsidRPr="00BC1A1B">
        <w:t>skills</w:t>
      </w:r>
      <w:r w:rsidRPr="00BC1A1B" w:rsidR="00D65B1B">
        <w:t xml:space="preserve"> </w:t>
      </w:r>
      <w:r w:rsidRPr="00BC1A1B">
        <w:t>delivery</w:t>
      </w:r>
      <w:r w:rsidRPr="00BC1A1B" w:rsidR="00D65B1B">
        <w:t xml:space="preserve"> </w:t>
      </w:r>
      <w:r w:rsidRPr="00BC1A1B">
        <w:t>and</w:t>
      </w:r>
      <w:r w:rsidRPr="00BC1A1B" w:rsidR="00D65B1B">
        <w:t xml:space="preserve"> </w:t>
      </w:r>
      <w:r w:rsidRPr="00BC1A1B">
        <w:t>business</w:t>
      </w:r>
      <w:r w:rsidRPr="00BC1A1B" w:rsidR="00D65B1B">
        <w:t xml:space="preserve"> </w:t>
      </w:r>
      <w:r w:rsidRPr="00BC1A1B">
        <w:t>support</w:t>
      </w:r>
      <w:r w:rsidRPr="00BC1A1B" w:rsidR="00D65B1B">
        <w:t xml:space="preserve"> </w:t>
      </w:r>
      <w:r w:rsidRPr="00BC1A1B">
        <w:t>through</w:t>
      </w:r>
      <w:r w:rsidRPr="00BC1A1B" w:rsidR="00D65B1B">
        <w:t xml:space="preserve"> </w:t>
      </w:r>
      <w:r w:rsidRPr="00BC1A1B">
        <w:t>growth</w:t>
      </w:r>
      <w:r w:rsidRPr="00BC1A1B" w:rsidR="00D65B1B">
        <w:t xml:space="preserve"> </w:t>
      </w:r>
      <w:r w:rsidRPr="00BC1A1B">
        <w:t>hubs.</w:t>
      </w:r>
      <w:r w:rsidRPr="00BC1A1B" w:rsidR="00D65B1B">
        <w:t xml:space="preserve"> </w:t>
      </w:r>
      <w:r w:rsidRPr="00BC1A1B">
        <w:t>All</w:t>
      </w:r>
      <w:r w:rsidRPr="00BC1A1B" w:rsidR="00D65B1B">
        <w:t xml:space="preserve"> </w:t>
      </w:r>
      <w:r w:rsidRPr="00BC1A1B">
        <w:t>of</w:t>
      </w:r>
      <w:r w:rsidRPr="00BC1A1B" w:rsidR="00D65B1B">
        <w:t xml:space="preserve"> </w:t>
      </w:r>
      <w:r w:rsidRPr="00BC1A1B">
        <w:t>those</w:t>
      </w:r>
      <w:r w:rsidRPr="00BC1A1B" w:rsidR="00D65B1B">
        <w:t xml:space="preserve"> </w:t>
      </w:r>
      <w:r w:rsidRPr="00BC1A1B">
        <w:t>arrangements</w:t>
      </w:r>
      <w:r w:rsidRPr="00BC1A1B" w:rsidR="00D65B1B">
        <w:t xml:space="preserve"> </w:t>
      </w:r>
      <w:r w:rsidRPr="00BC1A1B">
        <w:t>are</w:t>
      </w:r>
      <w:r w:rsidRPr="00BC1A1B" w:rsidR="00D65B1B">
        <w:t xml:space="preserve"> </w:t>
      </w:r>
      <w:r w:rsidRPr="00BC1A1B">
        <w:t>contracted</w:t>
      </w:r>
      <w:r w:rsidRPr="00BC1A1B" w:rsidR="00D65B1B">
        <w:t xml:space="preserve"> </w:t>
      </w:r>
      <w:r w:rsidRPr="00BC1A1B">
        <w:t>with</w:t>
      </w:r>
      <w:r w:rsidRPr="00BC1A1B" w:rsidR="00D65B1B">
        <w:t xml:space="preserve"> </w:t>
      </w:r>
      <w:r w:rsidRPr="00BC1A1B">
        <w:t>providers.</w:t>
      </w:r>
      <w:r w:rsidRPr="00BC1A1B" w:rsidR="00D65B1B">
        <w:t xml:space="preserve"> </w:t>
      </w:r>
      <w:r w:rsidRPr="00BC1A1B">
        <w:t>There</w:t>
      </w:r>
      <w:r w:rsidRPr="00BC1A1B" w:rsidR="00D65B1B">
        <w:t xml:space="preserve"> </w:t>
      </w:r>
      <w:r w:rsidRPr="00BC1A1B">
        <w:t>are</w:t>
      </w:r>
      <w:r w:rsidRPr="00BC1A1B" w:rsidR="00D65B1B">
        <w:t xml:space="preserve"> </w:t>
      </w:r>
      <w:r w:rsidRPr="00BC1A1B">
        <w:t>jobs</w:t>
      </w:r>
      <w:r w:rsidRPr="00BC1A1B" w:rsidR="00D65B1B">
        <w:t xml:space="preserve"> </w:t>
      </w:r>
      <w:r w:rsidRPr="00BC1A1B">
        <w:t>on</w:t>
      </w:r>
      <w:r w:rsidRPr="00BC1A1B" w:rsidR="00D65B1B">
        <w:t xml:space="preserve"> </w:t>
      </w:r>
      <w:r w:rsidRPr="00BC1A1B">
        <w:t>the</w:t>
      </w:r>
      <w:r w:rsidRPr="00BC1A1B" w:rsidR="00D65B1B">
        <w:t xml:space="preserve"> </w:t>
      </w:r>
      <w:r w:rsidRPr="00BC1A1B">
        <w:t>line</w:t>
      </w:r>
      <w:r w:rsidRPr="00BC1A1B" w:rsidR="00F10006">
        <w:t>,</w:t>
      </w:r>
      <w:r w:rsidRPr="00BC1A1B" w:rsidR="00D65B1B">
        <w:t xml:space="preserve"> </w:t>
      </w:r>
      <w:r w:rsidRPr="00BC1A1B">
        <w:t>so</w:t>
      </w:r>
      <w:r w:rsidRPr="00BC1A1B" w:rsidR="00D65B1B">
        <w:t xml:space="preserve"> </w:t>
      </w:r>
      <w:r w:rsidRPr="00BC1A1B">
        <w:t>we</w:t>
      </w:r>
      <w:r w:rsidRPr="00BC1A1B" w:rsidR="00D65B1B">
        <w:t xml:space="preserve"> </w:t>
      </w:r>
      <w:r w:rsidRPr="00BC1A1B">
        <w:t>need</w:t>
      </w:r>
      <w:r w:rsidRPr="00BC1A1B" w:rsidR="00D65B1B">
        <w:t xml:space="preserve"> </w:t>
      </w:r>
      <w:r w:rsidRPr="00BC1A1B">
        <w:t>some</w:t>
      </w:r>
      <w:r w:rsidRPr="00BC1A1B" w:rsidR="00D65B1B">
        <w:t xml:space="preserve"> </w:t>
      </w:r>
      <w:r w:rsidRPr="00BC1A1B">
        <w:t>certainty</w:t>
      </w:r>
      <w:r w:rsidRPr="00BC1A1B" w:rsidR="00D65B1B">
        <w:t xml:space="preserve"> </w:t>
      </w:r>
      <w:r w:rsidRPr="00BC1A1B">
        <w:t>that</w:t>
      </w:r>
      <w:r w:rsidRPr="00BC1A1B" w:rsidR="00D65B1B">
        <w:t xml:space="preserve"> </w:t>
      </w:r>
      <w:r w:rsidRPr="00BC1A1B">
        <w:t>there</w:t>
      </w:r>
      <w:r w:rsidRPr="00BC1A1B" w:rsidR="00D65B1B">
        <w:t xml:space="preserve"> </w:t>
      </w:r>
      <w:r w:rsidRPr="00BC1A1B">
        <w:t>will</w:t>
      </w:r>
      <w:r w:rsidRPr="00BC1A1B" w:rsidR="00D65B1B">
        <w:t xml:space="preserve"> </w:t>
      </w:r>
      <w:r w:rsidRPr="00BC1A1B">
        <w:t>be</w:t>
      </w:r>
      <w:r w:rsidRPr="00BC1A1B" w:rsidR="00D65B1B">
        <w:t xml:space="preserve"> </w:t>
      </w:r>
      <w:r w:rsidRPr="00BC1A1B">
        <w:t>funding</w:t>
      </w:r>
      <w:r w:rsidRPr="00BC1A1B" w:rsidR="00D65B1B">
        <w:t xml:space="preserve"> </w:t>
      </w:r>
      <w:r w:rsidRPr="00BC1A1B">
        <w:t>for</w:t>
      </w:r>
      <w:r w:rsidRPr="00BC1A1B" w:rsidR="00D65B1B">
        <w:t xml:space="preserve"> </w:t>
      </w:r>
      <w:r w:rsidRPr="00BC1A1B">
        <w:t>those</w:t>
      </w:r>
      <w:r w:rsidRPr="00BC1A1B" w:rsidR="00D65B1B">
        <w:t xml:space="preserve"> </w:t>
      </w:r>
      <w:r w:rsidRPr="00BC1A1B">
        <w:t>sorts</w:t>
      </w:r>
      <w:r w:rsidRPr="00BC1A1B" w:rsidR="00D65B1B">
        <w:t xml:space="preserve"> </w:t>
      </w:r>
      <w:r w:rsidRPr="00BC1A1B">
        <w:t>of</w:t>
      </w:r>
      <w:r w:rsidRPr="00BC1A1B" w:rsidR="00D65B1B">
        <w:t xml:space="preserve"> </w:t>
      </w:r>
      <w:r w:rsidRPr="00BC1A1B">
        <w:t>services</w:t>
      </w:r>
      <w:r w:rsidRPr="00BC1A1B" w:rsidR="00D65B1B">
        <w:t xml:space="preserve"> </w:t>
      </w:r>
      <w:r w:rsidRPr="00BC1A1B">
        <w:t>going</w:t>
      </w:r>
      <w:r w:rsidRPr="00BC1A1B" w:rsidR="00D65B1B">
        <w:t xml:space="preserve"> </w:t>
      </w:r>
      <w:r w:rsidRPr="00BC1A1B">
        <w:t>forward.</w:t>
      </w:r>
    </w:p>
    <w:p w:rsidR="008F49E8" w:rsidRPr="00BC1A1B" w:rsidP="008F49E8">
      <w:pPr>
        <w:pStyle w:val="Answer"/>
      </w:pPr>
      <w:r w:rsidRPr="00BC1A1B">
        <w:t>Stephen</w:t>
      </w:r>
      <w:r w:rsidRPr="00BC1A1B" w:rsidR="00D65B1B">
        <w:t xml:space="preserve"> </w:t>
      </w:r>
      <w:r w:rsidRPr="00BC1A1B">
        <w:t>has</w:t>
      </w:r>
      <w:r w:rsidRPr="00BC1A1B" w:rsidR="00D65B1B">
        <w:t xml:space="preserve"> </w:t>
      </w:r>
      <w:r w:rsidRPr="00BC1A1B">
        <w:t>rightly</w:t>
      </w:r>
      <w:r w:rsidRPr="00BC1A1B" w:rsidR="00D65B1B">
        <w:t xml:space="preserve"> </w:t>
      </w:r>
      <w:r w:rsidRPr="00BC1A1B">
        <w:t>made</w:t>
      </w:r>
      <w:r w:rsidRPr="00BC1A1B" w:rsidR="00D65B1B">
        <w:t xml:space="preserve"> </w:t>
      </w:r>
      <w:r w:rsidRPr="00BC1A1B">
        <w:t>the</w:t>
      </w:r>
      <w:r w:rsidRPr="00BC1A1B" w:rsidR="00D65B1B">
        <w:t xml:space="preserve"> </w:t>
      </w:r>
      <w:r w:rsidRPr="00BC1A1B">
        <w:t>point</w:t>
      </w:r>
      <w:r w:rsidRPr="00BC1A1B" w:rsidR="00D65B1B">
        <w:t xml:space="preserve"> </w:t>
      </w:r>
      <w:r w:rsidRPr="00BC1A1B">
        <w:t>about</w:t>
      </w:r>
      <w:r w:rsidRPr="00BC1A1B" w:rsidR="00D65B1B">
        <w:t xml:space="preserve"> </w:t>
      </w:r>
      <w:r w:rsidRPr="00BC1A1B">
        <w:t>economic</w:t>
      </w:r>
      <w:r w:rsidRPr="00BC1A1B" w:rsidR="00D65B1B">
        <w:t xml:space="preserve"> </w:t>
      </w:r>
      <w:r w:rsidRPr="00BC1A1B">
        <w:t>growth</w:t>
      </w:r>
      <w:r w:rsidRPr="00BC1A1B" w:rsidR="00D65B1B">
        <w:t xml:space="preserve"> </w:t>
      </w:r>
      <w:r w:rsidRPr="00BC1A1B">
        <w:t>and</w:t>
      </w:r>
      <w:r w:rsidRPr="00BC1A1B" w:rsidR="00D65B1B">
        <w:t xml:space="preserve"> </w:t>
      </w:r>
      <w:r w:rsidRPr="00BC1A1B">
        <w:t>devolution</w:t>
      </w:r>
      <w:r w:rsidRPr="00BC1A1B" w:rsidR="005C5D3D">
        <w:t>,</w:t>
      </w:r>
      <w:r w:rsidRPr="00BC1A1B" w:rsidR="00D65B1B">
        <w:t xml:space="preserve"> </w:t>
      </w:r>
      <w:r w:rsidRPr="00BC1A1B">
        <w:t>which</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so</w:t>
      </w:r>
      <w:r w:rsidRPr="00BC1A1B" w:rsidR="00D65B1B">
        <w:t xml:space="preserve"> </w:t>
      </w:r>
      <w:r w:rsidRPr="00BC1A1B">
        <w:t>important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generating</w:t>
      </w:r>
      <w:r w:rsidRPr="00BC1A1B" w:rsidR="00D65B1B">
        <w:t xml:space="preserve"> </w:t>
      </w:r>
      <w:r w:rsidRPr="00BC1A1B">
        <w:t>revenues</w:t>
      </w:r>
      <w:r w:rsidRPr="00BC1A1B" w:rsidR="00D65B1B">
        <w:t xml:space="preserve"> </w:t>
      </w:r>
      <w:r w:rsidRPr="00BC1A1B">
        <w:t>locally.</w:t>
      </w:r>
      <w:r w:rsidRPr="00BC1A1B" w:rsidR="00D65B1B">
        <w:t xml:space="preserve"> </w:t>
      </w:r>
      <w:r w:rsidRPr="00BC1A1B">
        <w:t>Candidly,</w:t>
      </w:r>
      <w:r w:rsidRPr="00BC1A1B" w:rsidR="00D65B1B">
        <w:t xml:space="preserve"> </w:t>
      </w:r>
      <w:r w:rsidRPr="00BC1A1B">
        <w:t>I</w:t>
      </w:r>
      <w:r w:rsidRPr="00BC1A1B" w:rsidR="00D65B1B">
        <w:t xml:space="preserve"> </w:t>
      </w:r>
      <w:r w:rsidRPr="00BC1A1B">
        <w:t>and</w:t>
      </w:r>
      <w:r w:rsidRPr="00BC1A1B" w:rsidR="00D65B1B">
        <w:t xml:space="preserve"> </w:t>
      </w:r>
      <w:r w:rsidRPr="00BC1A1B">
        <w:t>my</w:t>
      </w:r>
      <w:r w:rsidRPr="00BC1A1B" w:rsidR="00D65B1B">
        <w:t xml:space="preserve"> </w:t>
      </w:r>
      <w:r w:rsidRPr="00BC1A1B">
        <w:t>members</w:t>
      </w:r>
      <w:r w:rsidRPr="00BC1A1B" w:rsidR="00D65B1B">
        <w:t xml:space="preserve"> </w:t>
      </w:r>
      <w:r w:rsidRPr="00BC1A1B">
        <w:t>want</w:t>
      </w:r>
      <w:r w:rsidRPr="00BC1A1B" w:rsidR="00D65B1B">
        <w:t xml:space="preserve"> </w:t>
      </w:r>
      <w:r w:rsidRPr="00BC1A1B">
        <w:t>access</w:t>
      </w:r>
      <w:r w:rsidRPr="00BC1A1B" w:rsidR="00D65B1B">
        <w:t xml:space="preserve"> </w:t>
      </w:r>
      <w:r w:rsidRPr="00BC1A1B">
        <w:t>to</w:t>
      </w:r>
      <w:r w:rsidRPr="00BC1A1B" w:rsidR="00D65B1B">
        <w:t xml:space="preserve"> </w:t>
      </w:r>
      <w:r w:rsidRPr="00BC1A1B">
        <w:t>the</w:t>
      </w:r>
      <w:r w:rsidRPr="00BC1A1B" w:rsidR="00D65B1B">
        <w:t xml:space="preserve"> </w:t>
      </w:r>
      <w:r w:rsidRPr="00BC1A1B">
        <w:t>same</w:t>
      </w:r>
      <w:r w:rsidRPr="00BC1A1B" w:rsidR="00D65B1B">
        <w:t xml:space="preserve"> </w:t>
      </w:r>
      <w:r w:rsidRPr="00BC1A1B">
        <w:t>sorts</w:t>
      </w:r>
      <w:r w:rsidRPr="00BC1A1B" w:rsidR="00D65B1B">
        <w:t xml:space="preserve"> </w:t>
      </w:r>
      <w:r w:rsidRPr="00BC1A1B">
        <w:t>of</w:t>
      </w:r>
      <w:r w:rsidRPr="00BC1A1B" w:rsidR="00D65B1B">
        <w:t xml:space="preserve"> </w:t>
      </w:r>
      <w:r w:rsidRPr="00BC1A1B">
        <w:t>deals</w:t>
      </w:r>
      <w:r w:rsidRPr="00BC1A1B" w:rsidR="00D65B1B">
        <w:t xml:space="preserve"> </w:t>
      </w:r>
      <w:r w:rsidRPr="00BC1A1B">
        <w:t>that</w:t>
      </w:r>
      <w:r w:rsidRPr="00BC1A1B" w:rsidR="00D65B1B">
        <w:t xml:space="preserve"> </w:t>
      </w:r>
      <w:r w:rsidRPr="00BC1A1B">
        <w:t>the</w:t>
      </w:r>
      <w:r w:rsidRPr="00BC1A1B" w:rsidR="00D65B1B">
        <w:t xml:space="preserve"> </w:t>
      </w:r>
      <w:r w:rsidRPr="00BC1A1B">
        <w:t>mayoral</w:t>
      </w:r>
      <w:r w:rsidRPr="00BC1A1B" w:rsidR="00D65B1B">
        <w:t xml:space="preserve"> </w:t>
      </w:r>
      <w:r w:rsidRPr="00BC1A1B">
        <w:t>combined</w:t>
      </w:r>
      <w:r w:rsidRPr="00BC1A1B" w:rsidR="00D65B1B">
        <w:t xml:space="preserve"> </w:t>
      </w:r>
      <w:r w:rsidRPr="00BC1A1B">
        <w:t>authorities</w:t>
      </w:r>
      <w:r w:rsidRPr="00BC1A1B" w:rsidR="00D65B1B">
        <w:t xml:space="preserve"> </w:t>
      </w:r>
      <w:r w:rsidRPr="00BC1A1B">
        <w:t>have</w:t>
      </w:r>
      <w:r w:rsidRPr="00BC1A1B" w:rsidR="00D65B1B">
        <w:t xml:space="preserve"> </w:t>
      </w:r>
      <w:r w:rsidRPr="00BC1A1B">
        <w:t>secured.</w:t>
      </w:r>
      <w:r w:rsidRPr="00BC1A1B" w:rsidR="00D65B1B">
        <w:t xml:space="preserve"> </w:t>
      </w:r>
      <w:r w:rsidRPr="00BC1A1B">
        <w:t>I</w:t>
      </w:r>
      <w:r w:rsidRPr="00BC1A1B" w:rsidR="00D65B1B">
        <w:t xml:space="preserve"> </w:t>
      </w:r>
      <w:r w:rsidRPr="00BC1A1B">
        <w:t>am</w:t>
      </w:r>
      <w:r w:rsidRPr="00BC1A1B" w:rsidR="00D65B1B">
        <w:t xml:space="preserve"> </w:t>
      </w:r>
      <w:r w:rsidRPr="00BC1A1B">
        <w:t>absolutely</w:t>
      </w:r>
      <w:r w:rsidRPr="00BC1A1B" w:rsidR="00D65B1B">
        <w:t xml:space="preserve"> </w:t>
      </w:r>
      <w:r w:rsidRPr="00BC1A1B">
        <w:t>determined</w:t>
      </w:r>
      <w:r w:rsidRPr="00BC1A1B" w:rsidR="00D65B1B">
        <w:t xml:space="preserve"> </w:t>
      </w:r>
      <w:r w:rsidRPr="00BC1A1B">
        <w:t>that</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bring</w:t>
      </w:r>
      <w:r w:rsidRPr="00BC1A1B" w:rsidR="00D65B1B">
        <w:t xml:space="preserve"> </w:t>
      </w:r>
      <w:r w:rsidRPr="00BC1A1B">
        <w:t>forward</w:t>
      </w:r>
      <w:r w:rsidRPr="00BC1A1B" w:rsidR="00D65B1B">
        <w:t xml:space="preserve"> </w:t>
      </w:r>
      <w:r w:rsidRPr="00BC1A1B">
        <w:t>a</w:t>
      </w:r>
      <w:r w:rsidRPr="00BC1A1B" w:rsidR="00D65B1B">
        <w:t xml:space="preserve"> </w:t>
      </w:r>
      <w:r w:rsidRPr="00BC1A1B">
        <w:t>devolution</w:t>
      </w:r>
      <w:r w:rsidRPr="00BC1A1B" w:rsidR="00D65B1B">
        <w:t xml:space="preserve"> </w:t>
      </w:r>
      <w:r w:rsidRPr="00BC1A1B" w:rsidR="005C5D3D">
        <w:t>W</w:t>
      </w:r>
      <w:r w:rsidRPr="00BC1A1B">
        <w:t>hite</w:t>
      </w:r>
      <w:r w:rsidRPr="00BC1A1B" w:rsidR="00D65B1B">
        <w:t xml:space="preserve"> </w:t>
      </w:r>
      <w:r w:rsidRPr="00BC1A1B" w:rsidR="005C5D3D">
        <w:t>P</w:t>
      </w:r>
      <w:r w:rsidRPr="00BC1A1B">
        <w:t>aper</w:t>
      </w:r>
      <w:r w:rsidRPr="00BC1A1B" w:rsidR="00D65B1B">
        <w:t xml:space="preserve"> </w:t>
      </w:r>
      <w:r w:rsidRPr="00BC1A1B">
        <w:t>that</w:t>
      </w:r>
      <w:r w:rsidRPr="00BC1A1B" w:rsidR="00D65B1B">
        <w:t xml:space="preserve"> </w:t>
      </w:r>
      <w:r w:rsidRPr="00BC1A1B">
        <w:t>enables</w:t>
      </w:r>
      <w:r w:rsidRPr="00BC1A1B" w:rsidR="00D65B1B">
        <w:t xml:space="preserve"> </w:t>
      </w:r>
      <w:r w:rsidRPr="00BC1A1B">
        <w:t>areas</w:t>
      </w:r>
      <w:r w:rsidRPr="00BC1A1B" w:rsidR="00D65B1B">
        <w:t xml:space="preserve"> </w:t>
      </w:r>
      <w:r w:rsidRPr="00BC1A1B">
        <w:t>like</w:t>
      </w:r>
      <w:r w:rsidRPr="00BC1A1B" w:rsidR="00D65B1B">
        <w:t xml:space="preserve"> </w:t>
      </w:r>
      <w:r w:rsidRPr="00BC1A1B">
        <w:t>mine</w:t>
      </w:r>
      <w:r w:rsidRPr="00BC1A1B" w:rsidR="00D65B1B">
        <w:t xml:space="preserve"> </w:t>
      </w:r>
      <w:r w:rsidRPr="00BC1A1B">
        <w:t>and</w:t>
      </w:r>
      <w:r w:rsidRPr="00BC1A1B" w:rsidR="00D65B1B">
        <w:t xml:space="preserve"> </w:t>
      </w:r>
      <w:r w:rsidRPr="00BC1A1B">
        <w:t>other</w:t>
      </w:r>
      <w:r w:rsidRPr="00BC1A1B" w:rsidR="00D65B1B">
        <w:t xml:space="preserve"> </w:t>
      </w:r>
      <w:r w:rsidRPr="00BC1A1B">
        <w:t>important</w:t>
      </w:r>
      <w:r w:rsidRPr="00BC1A1B" w:rsidR="00D65B1B">
        <w:t xml:space="preserve"> </w:t>
      </w:r>
      <w:r w:rsidRPr="00BC1A1B">
        <w:t>economies</w:t>
      </w:r>
      <w:r w:rsidRPr="00BC1A1B" w:rsidR="00D65B1B">
        <w:t xml:space="preserve"> </w:t>
      </w:r>
      <w:r w:rsidRPr="00BC1A1B">
        <w:t>in</w:t>
      </w:r>
      <w:r w:rsidRPr="00BC1A1B" w:rsidR="00D65B1B">
        <w:t xml:space="preserve"> </w:t>
      </w:r>
      <w:r w:rsidRPr="00BC1A1B">
        <w:t>the</w:t>
      </w:r>
      <w:r w:rsidRPr="00BC1A1B" w:rsidR="00D65B1B">
        <w:t xml:space="preserve"> </w:t>
      </w:r>
      <w:r w:rsidRPr="00BC1A1B">
        <w:t>south</w:t>
      </w:r>
      <w:r w:rsidRPr="00BC1A1B" w:rsidR="005C5D3D">
        <w:t>-</w:t>
      </w:r>
      <w:r w:rsidRPr="00BC1A1B">
        <w:t>east</w:t>
      </w:r>
      <w:r w:rsidRPr="00BC1A1B" w:rsidR="00D65B1B">
        <w:t xml:space="preserve"> </w:t>
      </w:r>
      <w:r w:rsidRPr="00BC1A1B">
        <w:t>to</w:t>
      </w:r>
      <w:r w:rsidRPr="00BC1A1B" w:rsidR="00D65B1B">
        <w:t xml:space="preserve"> </w:t>
      </w:r>
      <w:r w:rsidRPr="00BC1A1B">
        <w:t>be</w:t>
      </w:r>
      <w:r w:rsidRPr="00BC1A1B" w:rsidR="00D65B1B">
        <w:t xml:space="preserve"> </w:t>
      </w:r>
      <w:r w:rsidRPr="00BC1A1B">
        <w:t>able</w:t>
      </w:r>
      <w:r w:rsidRPr="00BC1A1B" w:rsidR="00D65B1B">
        <w:t xml:space="preserve"> </w:t>
      </w:r>
      <w:r w:rsidRPr="00BC1A1B">
        <w:t>to</w:t>
      </w:r>
      <w:r w:rsidRPr="00BC1A1B" w:rsidR="00D65B1B">
        <w:t xml:space="preserve"> </w:t>
      </w:r>
      <w:r w:rsidRPr="00BC1A1B">
        <w:t>access</w:t>
      </w:r>
      <w:r w:rsidRPr="00BC1A1B" w:rsidR="00D65B1B">
        <w:t xml:space="preserve"> </w:t>
      </w:r>
      <w:r w:rsidRPr="00BC1A1B">
        <w:t>the</w:t>
      </w:r>
      <w:r w:rsidRPr="00BC1A1B" w:rsidR="00D65B1B">
        <w:t xml:space="preserve"> </w:t>
      </w:r>
      <w:r w:rsidRPr="00BC1A1B">
        <w:t>freedoms</w:t>
      </w:r>
      <w:r w:rsidRPr="00BC1A1B" w:rsidR="00D65B1B">
        <w:t xml:space="preserve"> </w:t>
      </w:r>
      <w:r w:rsidRPr="00BC1A1B">
        <w:t>and</w:t>
      </w:r>
      <w:r w:rsidRPr="00BC1A1B" w:rsidR="00D65B1B">
        <w:t xml:space="preserve"> </w:t>
      </w:r>
      <w:r w:rsidRPr="00BC1A1B">
        <w:t>flexibilities</w:t>
      </w:r>
      <w:r w:rsidRPr="00BC1A1B" w:rsidR="00D65B1B">
        <w:t xml:space="preserve"> </w:t>
      </w:r>
      <w:r w:rsidRPr="00BC1A1B">
        <w:t>that</w:t>
      </w:r>
      <w:r w:rsidRPr="00BC1A1B" w:rsidR="00D65B1B">
        <w:t xml:space="preserve"> </w:t>
      </w:r>
      <w:r w:rsidRPr="00BC1A1B">
        <w:t>have</w:t>
      </w:r>
      <w:r w:rsidRPr="00BC1A1B" w:rsidR="00D65B1B">
        <w:t xml:space="preserve"> </w:t>
      </w:r>
      <w:r w:rsidRPr="00BC1A1B">
        <w:t>currently</w:t>
      </w:r>
      <w:r w:rsidRPr="00BC1A1B" w:rsidR="00D65B1B">
        <w:t xml:space="preserve"> </w:t>
      </w:r>
      <w:r w:rsidRPr="00BC1A1B">
        <w:t>been</w:t>
      </w:r>
      <w:r w:rsidRPr="00BC1A1B" w:rsidR="00D65B1B">
        <w:t xml:space="preserve"> </w:t>
      </w:r>
      <w:r w:rsidRPr="00BC1A1B">
        <w:t>provided</w:t>
      </w:r>
      <w:r w:rsidRPr="00BC1A1B" w:rsidR="00D65B1B">
        <w:t xml:space="preserve"> </w:t>
      </w:r>
      <w:r w:rsidRPr="00BC1A1B">
        <w:t>to</w:t>
      </w:r>
      <w:r w:rsidRPr="00BC1A1B" w:rsidR="00D65B1B">
        <w:t xml:space="preserve"> </w:t>
      </w:r>
      <w:r w:rsidRPr="00BC1A1B">
        <w:t>mayoral</w:t>
      </w:r>
      <w:r w:rsidRPr="00BC1A1B" w:rsidR="00D65B1B">
        <w:t xml:space="preserve"> </w:t>
      </w:r>
      <w:r w:rsidRPr="00BC1A1B">
        <w:t>combined</w:t>
      </w:r>
      <w:r w:rsidRPr="00BC1A1B" w:rsidR="00D65B1B">
        <w:t xml:space="preserve"> </w:t>
      </w:r>
      <w:r w:rsidRPr="00BC1A1B">
        <w:t>authorities.</w:t>
      </w:r>
      <w:r w:rsidRPr="00BC1A1B" w:rsidR="00D65B1B">
        <w:t xml:space="preserve"> </w:t>
      </w:r>
      <w:r w:rsidRPr="00BC1A1B">
        <w:t>Indeed,</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D65B1B">
        <w:t xml:space="preserve"> </w:t>
      </w:r>
      <w:r w:rsidRPr="00BC1A1B">
        <w:t>we</w:t>
      </w:r>
      <w:r w:rsidRPr="00BC1A1B" w:rsidR="00D65B1B">
        <w:t xml:space="preserve"> </w:t>
      </w:r>
      <w:r w:rsidRPr="00BC1A1B">
        <w:t>should</w:t>
      </w:r>
      <w:r w:rsidRPr="00BC1A1B" w:rsidR="00D65B1B">
        <w:t xml:space="preserve"> </w:t>
      </w:r>
      <w:r w:rsidRPr="00BC1A1B">
        <w:t>be</w:t>
      </w:r>
      <w:r w:rsidRPr="00BC1A1B" w:rsidR="00D65B1B">
        <w:t xml:space="preserve"> </w:t>
      </w:r>
      <w:r w:rsidRPr="00BC1A1B">
        <w:t>going</w:t>
      </w:r>
      <w:r w:rsidRPr="00BC1A1B" w:rsidR="00D65B1B">
        <w:t xml:space="preserve"> </w:t>
      </w:r>
      <w:r w:rsidRPr="00BC1A1B">
        <w:t>further</w:t>
      </w:r>
      <w:r w:rsidRPr="00BC1A1B" w:rsidR="00D65B1B">
        <w:t xml:space="preserve"> </w:t>
      </w:r>
      <w:r w:rsidRPr="00BC1A1B">
        <w:t>than</w:t>
      </w:r>
      <w:r w:rsidRPr="00BC1A1B" w:rsidR="00D65B1B">
        <w:t xml:space="preserve"> </w:t>
      </w:r>
      <w:r w:rsidRPr="00BC1A1B">
        <w:t>that</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giving</w:t>
      </w:r>
      <w:r w:rsidRPr="00BC1A1B" w:rsidR="00D65B1B">
        <w:t xml:space="preserve"> </w:t>
      </w:r>
      <w:r w:rsidRPr="00BC1A1B">
        <w:t>more</w:t>
      </w:r>
      <w:r w:rsidRPr="00BC1A1B" w:rsidR="00D65B1B">
        <w:t xml:space="preserve"> </w:t>
      </w:r>
      <w:r w:rsidRPr="00BC1A1B">
        <w:t>freedoms</w:t>
      </w:r>
      <w:r w:rsidRPr="00BC1A1B" w:rsidR="00D65B1B">
        <w:t xml:space="preserve"> </w:t>
      </w:r>
      <w:r w:rsidRPr="00BC1A1B">
        <w:t>and</w:t>
      </w:r>
      <w:r w:rsidRPr="00BC1A1B" w:rsidR="00D65B1B">
        <w:t xml:space="preserve"> </w:t>
      </w:r>
      <w:r w:rsidRPr="00BC1A1B">
        <w:t>flexibilities</w:t>
      </w:r>
      <w:r w:rsidRPr="00BC1A1B" w:rsidR="00D65B1B">
        <w:t xml:space="preserve"> </w:t>
      </w:r>
      <w:r w:rsidRPr="00BC1A1B">
        <w:t>to</w:t>
      </w:r>
      <w:r w:rsidRPr="00BC1A1B" w:rsidR="00D65B1B">
        <w:t xml:space="preserve"> </w:t>
      </w:r>
      <w:r w:rsidRPr="00BC1A1B">
        <w:t>local</w:t>
      </w:r>
      <w:r w:rsidRPr="00BC1A1B" w:rsidR="00D65B1B">
        <w:t xml:space="preserve"> </w:t>
      </w:r>
      <w:r w:rsidRPr="00BC1A1B">
        <w:t>areas</w:t>
      </w:r>
      <w:r w:rsidRPr="00BC1A1B" w:rsidR="00D65B1B">
        <w:t xml:space="preserve"> </w:t>
      </w:r>
      <w:r w:rsidRPr="00BC1A1B">
        <w:t>to</w:t>
      </w:r>
      <w:r w:rsidRPr="00BC1A1B" w:rsidR="00D65B1B">
        <w:t xml:space="preserve"> </w:t>
      </w:r>
      <w:r w:rsidRPr="00BC1A1B">
        <w:t>drive</w:t>
      </w:r>
      <w:r w:rsidRPr="00BC1A1B" w:rsidR="00D65B1B">
        <w:t xml:space="preserve"> </w:t>
      </w:r>
      <w:r w:rsidRPr="00BC1A1B">
        <w:t>their</w:t>
      </w:r>
      <w:r w:rsidRPr="00BC1A1B" w:rsidR="00D65B1B">
        <w:t xml:space="preserve"> </w:t>
      </w:r>
      <w:r w:rsidRPr="00BC1A1B">
        <w:t>local</w:t>
      </w:r>
      <w:r w:rsidRPr="00BC1A1B" w:rsidR="00D65B1B">
        <w:t xml:space="preserve"> </w:t>
      </w:r>
      <w:r w:rsidRPr="00BC1A1B">
        <w:t>economies</w:t>
      </w:r>
      <w:r w:rsidRPr="00BC1A1B" w:rsidR="00D65B1B">
        <w:t xml:space="preserve"> </w:t>
      </w:r>
      <w:r w:rsidRPr="00BC1A1B">
        <w:t>forward.</w:t>
      </w:r>
    </w:p>
    <w:p w:rsidR="008F49E8" w:rsidRPr="00BC1A1B" w:rsidP="008F49E8">
      <w:pPr>
        <w:pStyle w:val="Question"/>
        <w:numPr>
          <w:ilvl w:val="0"/>
          <w:numId w:val="9"/>
        </w:numPr>
      </w:pPr>
      <w:sdt>
        <w:sdtPr>
          <w:alias w:val="Member"/>
          <w:tag w:val="&lt;Member mnisId='4836' dodsId=''&gt;"/>
          <w:id w:val="645475880"/>
          <w:placeholder>
            <w:docPart w:val="4323F1317DDC46579DD689506F074A70"/>
          </w:placeholder>
          <w:richText/>
        </w:sdtPr>
        <w:sdtContent>
          <w:r w:rsidRPr="00BC1A1B">
            <w:rPr>
              <w:b/>
            </w:rPr>
            <w:t>Ben</w:t>
          </w:r>
          <w:r w:rsidRPr="00BC1A1B" w:rsidR="00D65B1B">
            <w:rPr>
              <w:b/>
            </w:rPr>
            <w:t xml:space="preserve"> </w:t>
          </w:r>
          <w:r w:rsidRPr="00BC1A1B">
            <w:rPr>
              <w:b/>
            </w:rPr>
            <w:t>Everitt:</w:t>
          </w:r>
        </w:sdtContent>
      </w:sdt>
      <w:r w:rsidRPr="00BC1A1B" w:rsidR="00D65B1B">
        <w:t xml:space="preserve"> </w:t>
      </w:r>
      <w:r w:rsidRPr="00BC1A1B">
        <w:t>Passing</w:t>
      </w:r>
      <w:r w:rsidRPr="00BC1A1B" w:rsidR="00D65B1B">
        <w:t xml:space="preserve"> </w:t>
      </w:r>
      <w:r w:rsidRPr="00BC1A1B">
        <w:t>to</w:t>
      </w:r>
      <w:r w:rsidRPr="00BC1A1B" w:rsidR="00D65B1B">
        <w:t xml:space="preserve"> </w:t>
      </w:r>
      <w:r w:rsidRPr="00BC1A1B">
        <w:t>you</w:t>
      </w:r>
      <w:r w:rsidRPr="00BC1A1B" w:rsidR="005C5D3D">
        <w:t>,</w:t>
      </w:r>
      <w:r w:rsidRPr="00BC1A1B" w:rsidR="00D65B1B">
        <w:t xml:space="preserve"> </w:t>
      </w:r>
      <w:r w:rsidRPr="00BC1A1B">
        <w:t>Sharon,</w:t>
      </w:r>
      <w:r w:rsidRPr="00BC1A1B" w:rsidR="00D65B1B">
        <w:t xml:space="preserve"> </w:t>
      </w:r>
      <w:r w:rsidRPr="00BC1A1B">
        <w:t>is</w:t>
      </w:r>
      <w:r w:rsidRPr="00BC1A1B" w:rsidR="00D65B1B">
        <w:t xml:space="preserve"> </w:t>
      </w:r>
      <w:r w:rsidRPr="00BC1A1B">
        <w:t>that</w:t>
      </w:r>
      <w:r w:rsidRPr="00BC1A1B" w:rsidR="00D65B1B">
        <w:t xml:space="preserve"> </w:t>
      </w:r>
      <w:r w:rsidRPr="00BC1A1B">
        <w:t>view</w:t>
      </w:r>
      <w:r w:rsidRPr="00BC1A1B" w:rsidR="00D65B1B">
        <w:t xml:space="preserve"> </w:t>
      </w:r>
      <w:r w:rsidRPr="00BC1A1B">
        <w:t>shared</w:t>
      </w:r>
      <w:r w:rsidRPr="00BC1A1B" w:rsidR="00D65B1B">
        <w:t xml:space="preserve"> </w:t>
      </w:r>
      <w:r w:rsidRPr="00BC1A1B">
        <w:t>at</w:t>
      </w:r>
      <w:r w:rsidRPr="00BC1A1B" w:rsidR="00D65B1B">
        <w:t xml:space="preserve"> </w:t>
      </w:r>
      <w:r w:rsidRPr="00BC1A1B">
        <w:t>the</w:t>
      </w:r>
      <w:r w:rsidRPr="00BC1A1B" w:rsidR="00D65B1B">
        <w:t xml:space="preserve"> </w:t>
      </w:r>
      <w:r w:rsidRPr="00BC1A1B">
        <w:t>district</w:t>
      </w:r>
      <w:r w:rsidRPr="00BC1A1B" w:rsidR="00D65B1B">
        <w:t xml:space="preserve"> </w:t>
      </w:r>
      <w:r w:rsidRPr="00BC1A1B">
        <w:t>tier</w:t>
      </w:r>
      <w:r w:rsidRPr="00BC1A1B" w:rsidR="005C5D3D">
        <w:t>?</w:t>
      </w:r>
      <w:r w:rsidRPr="00BC1A1B" w:rsidR="00D65B1B">
        <w:t xml:space="preserve"> </w:t>
      </w:r>
      <w:r w:rsidRPr="00BC1A1B" w:rsidR="005C5D3D">
        <w:t>O</w:t>
      </w:r>
      <w:r w:rsidRPr="00BC1A1B">
        <w:t>bviously,</w:t>
      </w:r>
      <w:r w:rsidRPr="00BC1A1B" w:rsidR="00D65B1B">
        <w:t xml:space="preserve"> </w:t>
      </w:r>
      <w:r w:rsidRPr="00BC1A1B">
        <w:t>freedoms</w:t>
      </w:r>
      <w:r w:rsidR="009209A9">
        <w:t xml:space="preserve">, </w:t>
      </w:r>
      <w:r w:rsidRPr="00BC1A1B">
        <w:t>flexibilities</w:t>
      </w:r>
      <w:r w:rsidRPr="00BC1A1B" w:rsidR="00D65B1B">
        <w:t xml:space="preserve"> </w:t>
      </w:r>
      <w:r w:rsidRPr="00BC1A1B">
        <w:t>and</w:t>
      </w:r>
      <w:r w:rsidRPr="00BC1A1B" w:rsidR="00D65B1B">
        <w:t xml:space="preserve"> </w:t>
      </w:r>
      <w:r w:rsidRPr="00BC1A1B">
        <w:t>access</w:t>
      </w:r>
      <w:r w:rsidRPr="00BC1A1B" w:rsidR="00D65B1B">
        <w:t xml:space="preserve"> </w:t>
      </w:r>
      <w:r w:rsidRPr="00BC1A1B">
        <w:t>to</w:t>
      </w:r>
      <w:r w:rsidRPr="00BC1A1B" w:rsidR="00D65B1B">
        <w:t xml:space="preserve"> </w:t>
      </w:r>
      <w:r w:rsidRPr="00BC1A1B">
        <w:t>funding</w:t>
      </w:r>
      <w:r w:rsidRPr="00BC1A1B" w:rsidR="00D65B1B">
        <w:t xml:space="preserve"> </w:t>
      </w:r>
      <w:r w:rsidRPr="00BC1A1B">
        <w:t>pots</w:t>
      </w:r>
      <w:r w:rsidRPr="00BC1A1B" w:rsidR="00D65B1B">
        <w:t xml:space="preserve"> </w:t>
      </w:r>
      <w:r w:rsidRPr="00BC1A1B">
        <w:t>require</w:t>
      </w:r>
      <w:r w:rsidRPr="00BC1A1B" w:rsidR="00D65B1B">
        <w:t xml:space="preserve"> </w:t>
      </w:r>
      <w:r w:rsidRPr="00BC1A1B">
        <w:t>some</w:t>
      </w:r>
      <w:r w:rsidRPr="00BC1A1B" w:rsidR="00D65B1B">
        <w:t xml:space="preserve"> </w:t>
      </w:r>
      <w:r w:rsidRPr="00BC1A1B">
        <w:t>degree</w:t>
      </w:r>
      <w:r w:rsidRPr="00BC1A1B" w:rsidR="00D65B1B">
        <w:t xml:space="preserve"> </w:t>
      </w:r>
      <w:r w:rsidRPr="00BC1A1B">
        <w:t>of</w:t>
      </w:r>
      <w:r w:rsidRPr="00BC1A1B" w:rsidR="00D65B1B">
        <w:t xml:space="preserve"> </w:t>
      </w:r>
      <w:r w:rsidRPr="00BC1A1B">
        <w:t>scale?</w:t>
      </w:r>
      <w:r w:rsidRPr="00BC1A1B" w:rsidR="00D65B1B">
        <w:t xml:space="preserve"> </w:t>
      </w:r>
      <w:r w:rsidRPr="00BC1A1B">
        <w:t>What</w:t>
      </w:r>
      <w:r w:rsidRPr="00BC1A1B" w:rsidR="00D65B1B">
        <w:t xml:space="preserve"> </w:t>
      </w:r>
      <w:r w:rsidRPr="00BC1A1B">
        <w:t>is</w:t>
      </w:r>
      <w:r w:rsidRPr="00BC1A1B" w:rsidR="00D65B1B">
        <w:t xml:space="preserve"> </w:t>
      </w:r>
      <w:r w:rsidRPr="00BC1A1B">
        <w:t>the</w:t>
      </w:r>
      <w:r w:rsidRPr="00BC1A1B" w:rsidR="00D65B1B">
        <w:t xml:space="preserve"> </w:t>
      </w:r>
      <w:r w:rsidRPr="00BC1A1B">
        <w:t>view</w:t>
      </w:r>
      <w:r w:rsidRPr="00BC1A1B" w:rsidR="00D65B1B">
        <w:t xml:space="preserve"> </w:t>
      </w:r>
      <w:r w:rsidRPr="00BC1A1B">
        <w:t>from</w:t>
      </w:r>
      <w:r w:rsidRPr="00BC1A1B" w:rsidR="00D65B1B">
        <w:t xml:space="preserve"> </w:t>
      </w:r>
      <w:r w:rsidRPr="00BC1A1B">
        <w:t>your</w:t>
      </w:r>
      <w:r w:rsidRPr="00BC1A1B" w:rsidR="00D65B1B">
        <w:t xml:space="preserve"> </w:t>
      </w:r>
      <w:r w:rsidRPr="00BC1A1B">
        <w:t>perspective?</w:t>
      </w:r>
    </w:p>
    <w:p w:rsidR="008F49E8" w:rsidRPr="00BC1A1B" w:rsidP="008F49E8">
      <w:pPr>
        <w:pStyle w:val="Answer"/>
      </w:pPr>
      <w:sdt>
        <w:sdtPr>
          <w:alias w:val="Witness"/>
          <w:id w:val="892465337"/>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As</w:t>
      </w:r>
      <w:r w:rsidRPr="00BC1A1B" w:rsidR="00D65B1B">
        <w:t xml:space="preserve"> </w:t>
      </w:r>
      <w:r w:rsidRPr="00BC1A1B">
        <w:t>far</w:t>
      </w:r>
      <w:r w:rsidRPr="00BC1A1B" w:rsidR="00D65B1B">
        <w:t xml:space="preserve"> </w:t>
      </w:r>
      <w:r w:rsidRPr="00BC1A1B">
        <w:t>as</w:t>
      </w:r>
      <w:r w:rsidRPr="00BC1A1B" w:rsidR="005C5D3D">
        <w:t xml:space="preserve"> the</w:t>
      </w:r>
      <w:r w:rsidRPr="00BC1A1B" w:rsidR="00D65B1B">
        <w:t xml:space="preserve"> </w:t>
      </w:r>
      <w:r w:rsidRPr="00BC1A1B" w:rsidR="005C5D3D">
        <w:t>s</w:t>
      </w:r>
      <w:r w:rsidRPr="00BC1A1B">
        <w:t>hared</w:t>
      </w:r>
      <w:r w:rsidRPr="00BC1A1B" w:rsidR="00D65B1B">
        <w:t xml:space="preserve"> </w:t>
      </w:r>
      <w:r w:rsidRPr="00BC1A1B" w:rsidR="005C5D3D">
        <w:t>p</w:t>
      </w:r>
      <w:r w:rsidRPr="00BC1A1B">
        <w:t>rosperity</w:t>
      </w:r>
      <w:r w:rsidRPr="00BC1A1B" w:rsidR="00D65B1B">
        <w:t xml:space="preserve"> </w:t>
      </w:r>
      <w:r w:rsidRPr="00BC1A1B">
        <w:t>fund</w:t>
      </w:r>
      <w:r w:rsidRPr="00BC1A1B" w:rsidR="00D65B1B">
        <w:t xml:space="preserve"> </w:t>
      </w:r>
      <w:r w:rsidRPr="00BC1A1B">
        <w:t>is</w:t>
      </w:r>
      <w:r w:rsidRPr="00BC1A1B" w:rsidR="00D65B1B">
        <w:t xml:space="preserve"> </w:t>
      </w:r>
      <w:r w:rsidRPr="00BC1A1B">
        <w:t>concerned,</w:t>
      </w:r>
      <w:r w:rsidRPr="00BC1A1B" w:rsidR="00D65B1B">
        <w:t xml:space="preserve"> </w:t>
      </w:r>
      <w:r w:rsidRPr="00BC1A1B">
        <w:t>I</w:t>
      </w:r>
      <w:r w:rsidRPr="00BC1A1B" w:rsidR="00D65B1B">
        <w:t xml:space="preserve"> </w:t>
      </w:r>
      <w:r w:rsidRPr="00BC1A1B">
        <w:t>would</w:t>
      </w:r>
      <w:r w:rsidRPr="00BC1A1B" w:rsidR="00D65B1B">
        <w:t xml:space="preserve"> </w:t>
      </w:r>
      <w:r w:rsidRPr="00BC1A1B">
        <w:t>like</w:t>
      </w:r>
      <w:r w:rsidRPr="00BC1A1B" w:rsidR="00D65B1B">
        <w:t xml:space="preserve"> </w:t>
      </w:r>
      <w:r w:rsidRPr="00BC1A1B">
        <w:t>to</w:t>
      </w:r>
      <w:r w:rsidRPr="00BC1A1B" w:rsidR="00D65B1B">
        <w:t xml:space="preserve"> </w:t>
      </w:r>
      <w:r w:rsidRPr="00BC1A1B">
        <w:t>see</w:t>
      </w:r>
      <w:r w:rsidRPr="00BC1A1B" w:rsidR="00D65B1B">
        <w:t xml:space="preserve"> </w:t>
      </w:r>
      <w:r w:rsidRPr="00BC1A1B">
        <w:t>that</w:t>
      </w:r>
      <w:r w:rsidRPr="00BC1A1B" w:rsidR="00D65B1B">
        <w:t xml:space="preserve"> </w:t>
      </w:r>
      <w:r w:rsidRPr="00BC1A1B">
        <w:t>being</w:t>
      </w:r>
      <w:r w:rsidRPr="00BC1A1B" w:rsidR="00D65B1B">
        <w:t xml:space="preserve"> </w:t>
      </w:r>
      <w:r w:rsidRPr="00BC1A1B">
        <w:t>largely</w:t>
      </w:r>
      <w:r w:rsidRPr="00BC1A1B" w:rsidR="00D65B1B">
        <w:t xml:space="preserve"> </w:t>
      </w:r>
      <w:r w:rsidRPr="00BC1A1B">
        <w:t>devolved</w:t>
      </w:r>
      <w:r w:rsidRPr="00BC1A1B" w:rsidR="00D65B1B">
        <w:t xml:space="preserve"> </w:t>
      </w:r>
      <w:r w:rsidRPr="00BC1A1B">
        <w:t>to</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but</w:t>
      </w:r>
      <w:r w:rsidRPr="00BC1A1B" w:rsidR="00D65B1B">
        <w:t xml:space="preserve"> </w:t>
      </w:r>
      <w:r w:rsidRPr="00BC1A1B">
        <w:t>as</w:t>
      </w:r>
      <w:r w:rsidRPr="00BC1A1B" w:rsidR="00D65B1B">
        <w:t xml:space="preserve"> </w:t>
      </w:r>
      <w:r w:rsidRPr="00BC1A1B">
        <w:t>part</w:t>
      </w:r>
      <w:r w:rsidRPr="00BC1A1B" w:rsidR="00D65B1B">
        <w:t xml:space="preserve"> </w:t>
      </w:r>
      <w:r w:rsidRPr="00BC1A1B">
        <w:t>of</w:t>
      </w:r>
      <w:r w:rsidRPr="00BC1A1B" w:rsidR="00D65B1B">
        <w:t xml:space="preserve"> </w:t>
      </w:r>
      <w:r w:rsidRPr="00BC1A1B">
        <w:t>sound</w:t>
      </w:r>
      <w:r w:rsidRPr="00BC1A1B" w:rsidR="00D65B1B">
        <w:t xml:space="preserve"> </w:t>
      </w:r>
      <w:r w:rsidRPr="00BC1A1B">
        <w:t>local</w:t>
      </w:r>
      <w:r w:rsidRPr="00BC1A1B" w:rsidR="00D65B1B">
        <w:t xml:space="preserve"> </w:t>
      </w:r>
      <w:r w:rsidRPr="00BC1A1B">
        <w:t>economic</w:t>
      </w:r>
      <w:r w:rsidRPr="00BC1A1B" w:rsidR="00D65B1B">
        <w:t xml:space="preserve"> </w:t>
      </w:r>
      <w:r w:rsidRPr="00BC1A1B">
        <w:t>strategies</w:t>
      </w:r>
      <w:r w:rsidRPr="00BC1A1B" w:rsidR="00D65B1B">
        <w:t xml:space="preserve"> </w:t>
      </w:r>
      <w:r w:rsidRPr="00BC1A1B">
        <w:t>that</w:t>
      </w:r>
      <w:r w:rsidRPr="00BC1A1B" w:rsidR="00D65B1B">
        <w:t xml:space="preserve"> </w:t>
      </w:r>
      <w:r w:rsidRPr="00BC1A1B">
        <w:t>focus</w:t>
      </w:r>
      <w:r w:rsidRPr="00BC1A1B" w:rsidR="00D65B1B">
        <w:t xml:space="preserve"> </w:t>
      </w:r>
      <w:r w:rsidRPr="00BC1A1B">
        <w:t>on</w:t>
      </w:r>
      <w:r w:rsidRPr="00BC1A1B" w:rsidR="00D65B1B">
        <w:t xml:space="preserve"> </w:t>
      </w:r>
      <w:r w:rsidRPr="00BC1A1B">
        <w:t>investment</w:t>
      </w:r>
      <w:r w:rsidRPr="00BC1A1B" w:rsidR="00D65B1B">
        <w:t xml:space="preserve"> </w:t>
      </w:r>
      <w:r w:rsidRPr="00BC1A1B">
        <w:t>for</w:t>
      </w:r>
      <w:r w:rsidRPr="00BC1A1B" w:rsidR="00D65B1B">
        <w:t xml:space="preserve"> </w:t>
      </w:r>
      <w:r w:rsidRPr="00BC1A1B">
        <w:t>community</w:t>
      </w:r>
      <w:r w:rsidRPr="00BC1A1B" w:rsidR="00D65B1B">
        <w:t xml:space="preserve"> </w:t>
      </w:r>
      <w:r w:rsidRPr="00BC1A1B">
        <w:t>wealth</w:t>
      </w:r>
      <w:r w:rsidRPr="00BC1A1B" w:rsidR="00D65B1B">
        <w:t xml:space="preserve"> </w:t>
      </w:r>
      <w:r w:rsidRPr="00BC1A1B">
        <w:t>building,</w:t>
      </w:r>
      <w:r w:rsidRPr="00BC1A1B" w:rsidR="00D65B1B">
        <w:t xml:space="preserve"> </w:t>
      </w:r>
      <w:r w:rsidRPr="00BC1A1B">
        <w:t>so</w:t>
      </w:r>
      <w:r w:rsidRPr="00BC1A1B" w:rsidR="00D65B1B">
        <w:t xml:space="preserve"> </w:t>
      </w:r>
      <w:r w:rsidRPr="00BC1A1B">
        <w:t>investment</w:t>
      </w:r>
      <w:r w:rsidRPr="00BC1A1B" w:rsidR="00D65B1B">
        <w:t xml:space="preserve"> </w:t>
      </w:r>
      <w:r w:rsidRPr="00BC1A1B">
        <w:t>in</w:t>
      </w:r>
      <w:r w:rsidRPr="00BC1A1B" w:rsidR="00D65B1B">
        <w:t xml:space="preserve"> </w:t>
      </w:r>
      <w:r w:rsidRPr="00BC1A1B">
        <w:t>apprenticeships,</w:t>
      </w:r>
      <w:r w:rsidRPr="00BC1A1B" w:rsidR="00D65B1B">
        <w:t xml:space="preserve"> </w:t>
      </w:r>
      <w:r w:rsidRPr="00BC1A1B">
        <w:t>jobs,</w:t>
      </w:r>
      <w:r w:rsidRPr="00BC1A1B" w:rsidR="00D65B1B">
        <w:t xml:space="preserve"> </w:t>
      </w:r>
      <w:r w:rsidRPr="00BC1A1B">
        <w:t>skills</w:t>
      </w:r>
      <w:r w:rsidRPr="00BC1A1B" w:rsidR="00D65B1B">
        <w:t xml:space="preserve"> </w:t>
      </w:r>
      <w:r w:rsidRPr="00BC1A1B">
        <w:t>and</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recovery</w:t>
      </w:r>
      <w:r w:rsidRPr="00BC1A1B" w:rsidR="00D65B1B">
        <w:t xml:space="preserve"> </w:t>
      </w:r>
      <w:r w:rsidRPr="00BC1A1B">
        <w:t>work</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rsidR="009209A9">
        <w:t xml:space="preserve">already </w:t>
      </w:r>
      <w:r w:rsidRPr="00BC1A1B">
        <w:t>seeing</w:t>
      </w:r>
      <w:r w:rsidRPr="00BC1A1B" w:rsidR="00D65B1B">
        <w:t xml:space="preserve"> </w:t>
      </w:r>
      <w:r w:rsidRPr="00BC1A1B">
        <w:t>being</w:t>
      </w:r>
      <w:r w:rsidRPr="00BC1A1B" w:rsidR="00D65B1B">
        <w:t xml:space="preserve"> </w:t>
      </w:r>
      <w:r w:rsidRPr="00BC1A1B">
        <w:t>done</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D65B1B">
        <w:t xml:space="preserve"> </w:t>
      </w:r>
      <w:r w:rsidRPr="00BC1A1B">
        <w:t>I</w:t>
      </w:r>
      <w:r w:rsidRPr="00BC1A1B" w:rsidR="00D65B1B">
        <w:t xml:space="preserve"> </w:t>
      </w:r>
      <w:r w:rsidRPr="00BC1A1B">
        <w:t>am</w:t>
      </w:r>
      <w:r w:rsidRPr="00BC1A1B" w:rsidR="00D65B1B">
        <w:t xml:space="preserve"> </w:t>
      </w:r>
      <w:r w:rsidRPr="00BC1A1B">
        <w:t>lo</w:t>
      </w:r>
      <w:r w:rsidR="009209A9">
        <w:t>a</w:t>
      </w:r>
      <w:r w:rsidRPr="00BC1A1B">
        <w:t>th</w:t>
      </w:r>
      <w:r w:rsidRPr="00BC1A1B" w:rsidR="00D65B1B">
        <w:t xml:space="preserve"> </w:t>
      </w:r>
      <w:r w:rsidRPr="00BC1A1B">
        <w:t>to</w:t>
      </w:r>
      <w:r w:rsidRPr="00BC1A1B" w:rsidR="00D65B1B">
        <w:t xml:space="preserve"> </w:t>
      </w:r>
      <w:r w:rsidRPr="00BC1A1B">
        <w:t>do</w:t>
      </w:r>
      <w:r w:rsidRPr="00BC1A1B" w:rsidR="00D65B1B">
        <w:t xml:space="preserve"> </w:t>
      </w:r>
      <w:r w:rsidRPr="00BC1A1B">
        <w:t>this</w:t>
      </w:r>
      <w:r w:rsidRPr="00BC1A1B" w:rsidR="00D65B1B">
        <w:t xml:space="preserve"> </w:t>
      </w:r>
      <w:r w:rsidRPr="00BC1A1B">
        <w:t>with</w:t>
      </w:r>
      <w:r w:rsidRPr="00BC1A1B" w:rsidR="00D65B1B">
        <w:t xml:space="preserve"> </w:t>
      </w:r>
      <w:r w:rsidRPr="00BC1A1B">
        <w:t>Stephen</w:t>
      </w:r>
      <w:r w:rsidRPr="00BC1A1B" w:rsidR="00D65B1B">
        <w:t xml:space="preserve"> </w:t>
      </w:r>
      <w:r w:rsidRPr="00BC1A1B">
        <w:t>on</w:t>
      </w:r>
      <w:r w:rsidRPr="00BC1A1B" w:rsidR="00D65B1B">
        <w:t xml:space="preserve"> </w:t>
      </w:r>
      <w:r w:rsidRPr="00BC1A1B">
        <w:t>the</w:t>
      </w:r>
      <w:r w:rsidRPr="00BC1A1B" w:rsidR="00D65B1B">
        <w:t xml:space="preserve"> </w:t>
      </w:r>
      <w:r w:rsidRPr="00BC1A1B">
        <w:t>call</w:t>
      </w:r>
      <w:r w:rsidRPr="00BC1A1B" w:rsidR="00D65B1B">
        <w:t xml:space="preserve"> </w:t>
      </w:r>
      <w:r w:rsidRPr="00BC1A1B">
        <w:t>because</w:t>
      </w:r>
      <w:r w:rsidRPr="00BC1A1B" w:rsidR="00D65B1B">
        <w:t xml:space="preserve"> </w:t>
      </w:r>
      <w:r w:rsidRPr="00BC1A1B">
        <w:t>he</w:t>
      </w:r>
      <w:r w:rsidRPr="00BC1A1B" w:rsidR="00D65B1B">
        <w:t xml:space="preserve"> </w:t>
      </w:r>
      <w:r w:rsidRPr="00BC1A1B">
        <w:t>will</w:t>
      </w:r>
      <w:r w:rsidRPr="00BC1A1B" w:rsidR="00D65B1B">
        <w:t xml:space="preserve"> </w:t>
      </w:r>
      <w:r w:rsidRPr="00BC1A1B">
        <w:t>probably</w:t>
      </w:r>
      <w:r w:rsidRPr="00BC1A1B" w:rsidR="00D65B1B">
        <w:t xml:space="preserve"> </w:t>
      </w:r>
      <w:r w:rsidRPr="00BC1A1B">
        <w:t>shout</w:t>
      </w:r>
      <w:r w:rsidRPr="00BC1A1B" w:rsidR="00D65B1B">
        <w:t xml:space="preserve"> </w:t>
      </w:r>
      <w:r w:rsidRPr="00BC1A1B">
        <w:t>at</w:t>
      </w:r>
      <w:r w:rsidRPr="00BC1A1B" w:rsidR="00D65B1B">
        <w:t xml:space="preserve"> </w:t>
      </w:r>
      <w:r w:rsidRPr="00BC1A1B">
        <w:t>me,</w:t>
      </w:r>
      <w:r w:rsidRPr="00BC1A1B" w:rsidR="00D65B1B">
        <w:t xml:space="preserve"> </w:t>
      </w:r>
      <w:r w:rsidRPr="00BC1A1B">
        <w:t>but</w:t>
      </w:r>
      <w:r w:rsidRPr="00BC1A1B" w:rsidR="00D65B1B">
        <w:t xml:space="preserve"> </w:t>
      </w:r>
      <w:r w:rsidRPr="00BC1A1B">
        <w:t>you</w:t>
      </w:r>
      <w:r w:rsidRPr="00BC1A1B" w:rsidR="00D65B1B">
        <w:t xml:space="preserve"> </w:t>
      </w:r>
      <w:r w:rsidRPr="00BC1A1B">
        <w:t>do</w:t>
      </w:r>
      <w:r w:rsidRPr="00BC1A1B" w:rsidR="00D65B1B">
        <w:t xml:space="preserve"> </w:t>
      </w:r>
      <w:r w:rsidRPr="00BC1A1B">
        <w:t>not</w:t>
      </w:r>
      <w:r w:rsidRPr="00BC1A1B" w:rsidR="00D65B1B">
        <w:t xml:space="preserve"> </w:t>
      </w:r>
      <w:r w:rsidRPr="00BC1A1B">
        <w:t>just</w:t>
      </w:r>
      <w:r w:rsidRPr="00BC1A1B" w:rsidR="00D65B1B">
        <w:t xml:space="preserve"> </w:t>
      </w:r>
      <w:r w:rsidRPr="00BC1A1B">
        <w:t>need</w:t>
      </w:r>
      <w:r w:rsidRPr="00BC1A1B" w:rsidR="00D65B1B">
        <w:t xml:space="preserve"> </w:t>
      </w:r>
      <w:r w:rsidRPr="00BC1A1B">
        <w:t>levelling</w:t>
      </w:r>
      <w:r w:rsidRPr="00BC1A1B" w:rsidR="00D65B1B">
        <w:t xml:space="preserve"> </w:t>
      </w:r>
      <w:r w:rsidRPr="00BC1A1B">
        <w:t>up</w:t>
      </w:r>
      <w:r w:rsidRPr="00BC1A1B" w:rsidR="00D65B1B">
        <w:t xml:space="preserve"> </w:t>
      </w:r>
      <w:r w:rsidRPr="00BC1A1B">
        <w:t>in</w:t>
      </w:r>
      <w:r w:rsidRPr="00BC1A1B" w:rsidR="00D65B1B">
        <w:t xml:space="preserve"> </w:t>
      </w:r>
      <w:r w:rsidRPr="00BC1A1B">
        <w:t>the</w:t>
      </w:r>
      <w:r w:rsidRPr="00BC1A1B" w:rsidR="00D65B1B">
        <w:t xml:space="preserve"> </w:t>
      </w:r>
      <w:r w:rsidRPr="00BC1A1B">
        <w:t>north</w:t>
      </w:r>
      <w:r w:rsidRPr="00BC1A1B" w:rsidR="00D65B1B">
        <w:t xml:space="preserve"> </w:t>
      </w:r>
      <w:r w:rsidRPr="00BC1A1B">
        <w:t>of</w:t>
      </w:r>
      <w:r w:rsidRPr="00BC1A1B" w:rsidR="00D65B1B">
        <w:t xml:space="preserve"> </w:t>
      </w:r>
      <w:r w:rsidRPr="00BC1A1B">
        <w:t>the</w:t>
      </w:r>
      <w:r w:rsidRPr="00BC1A1B" w:rsidR="00D65B1B">
        <w:t xml:space="preserve"> </w:t>
      </w:r>
      <w:r w:rsidRPr="00BC1A1B">
        <w:t>country.</w:t>
      </w:r>
      <w:r w:rsidRPr="00BC1A1B" w:rsidR="00D65B1B">
        <w:t xml:space="preserve"> </w:t>
      </w:r>
      <w:r w:rsidRPr="00BC1A1B">
        <w:t>There</w:t>
      </w:r>
      <w:r w:rsidRPr="00BC1A1B" w:rsidR="00D65B1B">
        <w:t xml:space="preserve"> </w:t>
      </w:r>
      <w:r w:rsidRPr="00BC1A1B">
        <w:t>are</w:t>
      </w:r>
      <w:r w:rsidRPr="00BC1A1B" w:rsidR="00D65B1B">
        <w:t xml:space="preserve"> </w:t>
      </w:r>
      <w:r w:rsidRPr="00BC1A1B">
        <w:t>parts</w:t>
      </w:r>
      <w:r w:rsidRPr="00BC1A1B" w:rsidR="00D65B1B">
        <w:t xml:space="preserve"> </w:t>
      </w:r>
      <w:r w:rsidRPr="00BC1A1B">
        <w:t>of</w:t>
      </w:r>
      <w:r w:rsidRPr="00BC1A1B" w:rsidR="00D65B1B">
        <w:t xml:space="preserve"> </w:t>
      </w:r>
      <w:r w:rsidRPr="00BC1A1B">
        <w:t>the</w:t>
      </w:r>
      <w:r w:rsidRPr="00BC1A1B" w:rsidR="00D65B1B">
        <w:t xml:space="preserve"> </w:t>
      </w:r>
      <w:r w:rsidRPr="00BC1A1B">
        <w:t>south</w:t>
      </w:r>
      <w:r w:rsidRPr="00BC1A1B" w:rsidR="00D65B1B">
        <w:t xml:space="preserve"> </w:t>
      </w:r>
      <w:r w:rsidRPr="00BC1A1B">
        <w:t>where</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levelling</w:t>
      </w:r>
      <w:r w:rsidRPr="00BC1A1B" w:rsidR="00D65B1B">
        <w:t xml:space="preserve"> </w:t>
      </w:r>
      <w:r w:rsidRPr="00BC1A1B">
        <w:t>up</w:t>
      </w:r>
      <w:r w:rsidRPr="00BC1A1B" w:rsidR="00D65B1B">
        <w:t xml:space="preserve"> </w:t>
      </w:r>
      <w:r w:rsidRPr="00BC1A1B">
        <w:t>that</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done.</w:t>
      </w:r>
      <w:r w:rsidRPr="00BC1A1B" w:rsidR="00D65B1B">
        <w:t xml:space="preserve"> </w:t>
      </w:r>
      <w:r w:rsidRPr="00BC1A1B">
        <w:t>My</w:t>
      </w:r>
      <w:r w:rsidRPr="00BC1A1B" w:rsidR="00D65B1B">
        <w:t xml:space="preserve"> </w:t>
      </w:r>
      <w:r w:rsidRPr="00BC1A1B">
        <w:t>area</w:t>
      </w:r>
      <w:r w:rsidRPr="00BC1A1B" w:rsidR="00D65B1B">
        <w:t xml:space="preserve"> </w:t>
      </w:r>
      <w:r w:rsidRPr="00BC1A1B">
        <w:t>is</w:t>
      </w:r>
      <w:r w:rsidRPr="00BC1A1B" w:rsidR="00D65B1B">
        <w:t xml:space="preserve"> </w:t>
      </w:r>
      <w:r w:rsidRPr="00BC1A1B">
        <w:t>one</w:t>
      </w:r>
      <w:r w:rsidRPr="00BC1A1B" w:rsidR="00D65B1B">
        <w:t xml:space="preserve"> </w:t>
      </w:r>
      <w:r w:rsidRPr="00BC1A1B">
        <w:t>of</w:t>
      </w:r>
      <w:r w:rsidRPr="00BC1A1B" w:rsidR="00D65B1B">
        <w:t xml:space="preserve"> </w:t>
      </w:r>
      <w:r w:rsidRPr="00BC1A1B">
        <w:t>those.</w:t>
      </w:r>
    </w:p>
    <w:p w:rsidR="008F49E8" w:rsidRPr="00BC1A1B" w:rsidP="008F49E8">
      <w:pPr>
        <w:pStyle w:val="Answer"/>
      </w:pPr>
      <w:r w:rsidRPr="00BC1A1B">
        <w:t>We</w:t>
      </w:r>
      <w:r w:rsidRPr="00BC1A1B" w:rsidR="00D65B1B">
        <w:t xml:space="preserve"> </w:t>
      </w:r>
      <w:r w:rsidR="009209A9">
        <w:t xml:space="preserve">also </w:t>
      </w:r>
      <w:r w:rsidRPr="00BC1A1B">
        <w:t>need</w:t>
      </w:r>
      <w:r w:rsidRPr="00BC1A1B" w:rsidR="00D65B1B">
        <w:t xml:space="preserve"> </w:t>
      </w:r>
      <w:r w:rsidRPr="00BC1A1B">
        <w:t>to</w:t>
      </w:r>
      <w:r w:rsidRPr="00BC1A1B" w:rsidR="00D65B1B">
        <w:t xml:space="preserve"> </w:t>
      </w:r>
      <w:r w:rsidRPr="00BC1A1B">
        <w:t>use</w:t>
      </w:r>
      <w:r w:rsidRPr="00BC1A1B" w:rsidR="00D65B1B">
        <w:t xml:space="preserve"> </w:t>
      </w:r>
      <w:r w:rsidRPr="00BC1A1B">
        <w:t>the</w:t>
      </w:r>
      <w:r w:rsidRPr="00BC1A1B" w:rsidR="00D65B1B">
        <w:t xml:space="preserve"> </w:t>
      </w:r>
      <w:r w:rsidRPr="00BC1A1B" w:rsidR="005C5D3D">
        <w:t>s</w:t>
      </w:r>
      <w:r w:rsidRPr="00BC1A1B">
        <w:t>hared</w:t>
      </w:r>
      <w:r w:rsidRPr="00BC1A1B" w:rsidR="00D65B1B">
        <w:t xml:space="preserve"> </w:t>
      </w:r>
      <w:r w:rsidRPr="00BC1A1B" w:rsidR="005C5D3D">
        <w:t>p</w:t>
      </w:r>
      <w:r w:rsidRPr="00BC1A1B">
        <w:t>rosperity</w:t>
      </w:r>
      <w:r w:rsidRPr="00BC1A1B" w:rsidR="00D65B1B">
        <w:t xml:space="preserve"> </w:t>
      </w:r>
      <w:r w:rsidRPr="00BC1A1B">
        <w:t>fund</w:t>
      </w:r>
      <w:r w:rsidRPr="00BC1A1B" w:rsidR="00D65B1B">
        <w:t xml:space="preserve"> </w:t>
      </w:r>
      <w:r w:rsidRPr="00BC1A1B">
        <w:t>to</w:t>
      </w:r>
      <w:r w:rsidRPr="00BC1A1B" w:rsidR="00D65B1B">
        <w:t xml:space="preserve"> </w:t>
      </w:r>
      <w:r w:rsidRPr="00BC1A1B">
        <w:t>leverage</w:t>
      </w:r>
      <w:r w:rsidRPr="00BC1A1B" w:rsidR="00D65B1B">
        <w:t xml:space="preserve"> </w:t>
      </w:r>
      <w:r w:rsidRPr="00BC1A1B">
        <w:t>some</w:t>
      </w:r>
      <w:r w:rsidRPr="00BC1A1B" w:rsidR="00D65B1B">
        <w:t xml:space="preserve"> </w:t>
      </w:r>
      <w:r w:rsidRPr="00BC1A1B">
        <w:t>funding</w:t>
      </w:r>
      <w:r w:rsidRPr="00BC1A1B" w:rsidR="00D65B1B">
        <w:t xml:space="preserve"> </w:t>
      </w:r>
      <w:r w:rsidRPr="00BC1A1B">
        <w:t>from</w:t>
      </w:r>
      <w:r w:rsidRPr="00BC1A1B" w:rsidR="00D65B1B">
        <w:t xml:space="preserve"> </w:t>
      </w:r>
      <w:r w:rsidRPr="00BC1A1B">
        <w:t>the</w:t>
      </w:r>
      <w:r w:rsidRPr="00BC1A1B" w:rsidR="00D65B1B">
        <w:t xml:space="preserve"> </w:t>
      </w:r>
      <w:r w:rsidRPr="00BC1A1B">
        <w:t>private</w:t>
      </w:r>
      <w:r w:rsidRPr="00BC1A1B" w:rsidR="00D65B1B">
        <w:t xml:space="preserve"> </w:t>
      </w:r>
      <w:r w:rsidRPr="00BC1A1B">
        <w:t>sector.</w:t>
      </w:r>
      <w:r w:rsidRPr="00BC1A1B" w:rsidR="00D65B1B">
        <w:t xml:space="preserve"> </w:t>
      </w:r>
      <w:r w:rsidRPr="00BC1A1B" w:rsidR="005C5D3D">
        <w:t>In our</w:t>
      </w:r>
      <w:r w:rsidRPr="00BC1A1B" w:rsidR="00D65B1B">
        <w:t xml:space="preserve"> </w:t>
      </w:r>
      <w:r w:rsidRPr="00BC1A1B">
        <w:t>regeneration</w:t>
      </w:r>
      <w:r w:rsidRPr="00BC1A1B" w:rsidR="00D65B1B">
        <w:t xml:space="preserve"> </w:t>
      </w:r>
      <w:r w:rsidRPr="00BC1A1B">
        <w:t>project</w:t>
      </w:r>
      <w:r w:rsidRPr="00BC1A1B" w:rsidR="00D65B1B">
        <w:t xml:space="preserve"> </w:t>
      </w:r>
      <w:r w:rsidRPr="00BC1A1B">
        <w:t>in</w:t>
      </w:r>
      <w:r w:rsidRPr="00BC1A1B" w:rsidR="00D65B1B">
        <w:t xml:space="preserve"> </w:t>
      </w:r>
      <w:r w:rsidRPr="00BC1A1B">
        <w:t>Stevenage,</w:t>
      </w:r>
      <w:r w:rsidRPr="00BC1A1B" w:rsidR="00D65B1B">
        <w:t xml:space="preserve"> </w:t>
      </w:r>
      <w:r w:rsidRPr="00BC1A1B">
        <w:t>for</w:t>
      </w:r>
      <w:r w:rsidRPr="00BC1A1B" w:rsidR="00D65B1B">
        <w:t xml:space="preserve"> </w:t>
      </w:r>
      <w:r w:rsidRPr="00BC1A1B">
        <w:t>every</w:t>
      </w:r>
      <w:r w:rsidRPr="00BC1A1B" w:rsidR="00D65B1B">
        <w:t xml:space="preserve"> </w:t>
      </w:r>
      <w:r w:rsidRPr="00BC1A1B">
        <w:t>£1</w:t>
      </w:r>
      <w:r w:rsidRPr="00BC1A1B" w:rsidR="00D65B1B">
        <w:t xml:space="preserve"> </w:t>
      </w:r>
      <w:r w:rsidRPr="00BC1A1B">
        <w:t>of</w:t>
      </w:r>
      <w:r w:rsidRPr="00BC1A1B" w:rsidR="00D65B1B">
        <w:t xml:space="preserve"> </w:t>
      </w:r>
      <w:r w:rsidRPr="00BC1A1B">
        <w:t>public</w:t>
      </w:r>
      <w:r w:rsidRPr="00BC1A1B" w:rsidR="00D65B1B">
        <w:t xml:space="preserve"> </w:t>
      </w:r>
      <w:r w:rsidRPr="00BC1A1B">
        <w:t>money</w:t>
      </w:r>
      <w:r w:rsidRPr="00BC1A1B" w:rsidR="00D65B1B">
        <w:t xml:space="preserve"> </w:t>
      </w:r>
      <w:r w:rsidRPr="00BC1A1B">
        <w:t>put</w:t>
      </w:r>
      <w:r w:rsidRPr="00BC1A1B" w:rsidR="00D65B1B">
        <w:t xml:space="preserve"> </w:t>
      </w:r>
      <w:r w:rsidRPr="00BC1A1B">
        <w:t>in,</w:t>
      </w:r>
      <w:r w:rsidRPr="00BC1A1B" w:rsidR="00D65B1B">
        <w:t xml:space="preserve"> </w:t>
      </w:r>
      <w:r w:rsidRPr="00BC1A1B">
        <w:t>it</w:t>
      </w:r>
      <w:r w:rsidRPr="00BC1A1B" w:rsidR="00D65B1B">
        <w:t xml:space="preserve"> </w:t>
      </w:r>
      <w:r w:rsidRPr="00BC1A1B">
        <w:t>is</w:t>
      </w:r>
      <w:r w:rsidRPr="00BC1A1B" w:rsidR="00D65B1B">
        <w:t xml:space="preserve"> </w:t>
      </w:r>
      <w:r w:rsidRPr="00BC1A1B">
        <w:t>bringing</w:t>
      </w:r>
      <w:r w:rsidRPr="00BC1A1B" w:rsidR="00D65B1B">
        <w:t xml:space="preserve"> </w:t>
      </w:r>
      <w:r w:rsidRPr="00BC1A1B">
        <w:t>in</w:t>
      </w:r>
      <w:r w:rsidRPr="00BC1A1B" w:rsidR="00D65B1B">
        <w:t xml:space="preserve"> </w:t>
      </w:r>
      <w:r w:rsidRPr="00BC1A1B">
        <w:t>£10</w:t>
      </w:r>
      <w:r w:rsidRPr="00BC1A1B" w:rsidR="00D65B1B">
        <w:t xml:space="preserve"> </w:t>
      </w:r>
      <w:r w:rsidRPr="00BC1A1B">
        <w:t>of</w:t>
      </w:r>
      <w:r w:rsidRPr="00BC1A1B" w:rsidR="00D65B1B">
        <w:t xml:space="preserve"> </w:t>
      </w:r>
      <w:r w:rsidRPr="00BC1A1B">
        <w:t>private</w:t>
      </w:r>
      <w:r w:rsidRPr="00BC1A1B" w:rsidR="00D65B1B">
        <w:t xml:space="preserve"> </w:t>
      </w:r>
      <w:r w:rsidRPr="00BC1A1B">
        <w:t>sector</w:t>
      </w:r>
      <w:r w:rsidRPr="00BC1A1B" w:rsidR="00D65B1B">
        <w:t xml:space="preserve"> </w:t>
      </w:r>
      <w:r w:rsidRPr="00BC1A1B">
        <w:t>funding.</w:t>
      </w:r>
      <w:r w:rsidRPr="00BC1A1B" w:rsidR="00D65B1B">
        <w:t xml:space="preserve"> </w:t>
      </w:r>
      <w:r w:rsidRPr="00BC1A1B">
        <w:t>That</w:t>
      </w:r>
      <w:r w:rsidRPr="00BC1A1B" w:rsidR="00D65B1B">
        <w:t xml:space="preserve"> </w:t>
      </w:r>
      <w:r w:rsidRPr="00BC1A1B">
        <w:t>will</w:t>
      </w:r>
      <w:r w:rsidRPr="00BC1A1B" w:rsidR="00D65B1B">
        <w:t xml:space="preserve"> </w:t>
      </w:r>
      <w:r w:rsidRPr="00BC1A1B">
        <w:t>help</w:t>
      </w:r>
      <w:r w:rsidRPr="00BC1A1B" w:rsidR="00D65B1B">
        <w:t xml:space="preserve"> </w:t>
      </w:r>
      <w:r w:rsidRPr="00BC1A1B">
        <w:t>support</w:t>
      </w:r>
      <w:r w:rsidRPr="00BC1A1B" w:rsidR="00D65B1B">
        <w:t xml:space="preserve"> </w:t>
      </w:r>
      <w:r w:rsidRPr="00BC1A1B">
        <w:t>our</w:t>
      </w:r>
      <w:r w:rsidRPr="00BC1A1B" w:rsidR="00D65B1B">
        <w:t xml:space="preserve"> </w:t>
      </w:r>
      <w:r w:rsidRPr="00BC1A1B">
        <w:t>local</w:t>
      </w:r>
      <w:r w:rsidRPr="00BC1A1B" w:rsidR="00D65B1B">
        <w:t xml:space="preserve"> </w:t>
      </w:r>
      <w:r w:rsidRPr="00BC1A1B">
        <w:t>economy,</w:t>
      </w:r>
      <w:r w:rsidRPr="00BC1A1B" w:rsidR="00D65B1B">
        <w:t xml:space="preserve"> </w:t>
      </w:r>
      <w:r w:rsidRPr="00BC1A1B">
        <w:t>but,</w:t>
      </w:r>
      <w:r w:rsidRPr="00BC1A1B" w:rsidR="00D65B1B">
        <w:t xml:space="preserve"> </w:t>
      </w:r>
      <w:r w:rsidRPr="00BC1A1B">
        <w:t>as</w:t>
      </w:r>
      <w:r w:rsidRPr="00BC1A1B" w:rsidR="00D65B1B">
        <w:t xml:space="preserve"> </w:t>
      </w:r>
      <w:r w:rsidRPr="00BC1A1B">
        <w:t>it</w:t>
      </w:r>
      <w:r w:rsidRPr="00BC1A1B" w:rsidR="00D65B1B">
        <w:t xml:space="preserve"> </w:t>
      </w:r>
      <w:r w:rsidRPr="00BC1A1B">
        <w:t>starts</w:t>
      </w:r>
      <w:r w:rsidRPr="00BC1A1B" w:rsidR="00D65B1B">
        <w:t xml:space="preserve"> </w:t>
      </w:r>
      <w:r w:rsidRPr="00BC1A1B">
        <w:t>to</w:t>
      </w:r>
      <w:r w:rsidRPr="00BC1A1B" w:rsidR="00D65B1B">
        <w:t xml:space="preserve"> </w:t>
      </w:r>
      <w:r w:rsidRPr="00BC1A1B">
        <w:t>develop,</w:t>
      </w:r>
      <w:r w:rsidRPr="00BC1A1B" w:rsidR="00D65B1B">
        <w:t xml:space="preserve"> </w:t>
      </w:r>
      <w:r w:rsidRPr="00BC1A1B">
        <w:t>those</w:t>
      </w:r>
      <w:r w:rsidRPr="00BC1A1B" w:rsidR="00D65B1B">
        <w:t xml:space="preserve"> </w:t>
      </w:r>
      <w:r w:rsidRPr="00BC1A1B">
        <w:t>kinds</w:t>
      </w:r>
      <w:r w:rsidRPr="00BC1A1B" w:rsidR="00D65B1B">
        <w:t xml:space="preserve"> </w:t>
      </w:r>
      <w:r w:rsidRPr="00BC1A1B">
        <w:t>of</w:t>
      </w:r>
      <w:r w:rsidRPr="00BC1A1B" w:rsidR="00D65B1B">
        <w:t xml:space="preserve"> </w:t>
      </w:r>
      <w:r w:rsidRPr="00BC1A1B">
        <w:t>projects</w:t>
      </w:r>
      <w:r w:rsidRPr="00BC1A1B" w:rsidR="00D65B1B">
        <w:t xml:space="preserve"> </w:t>
      </w:r>
      <w:r w:rsidRPr="00BC1A1B">
        <w:t>will</w:t>
      </w:r>
      <w:r w:rsidRPr="00BC1A1B" w:rsidR="00D65B1B">
        <w:t xml:space="preserve"> </w:t>
      </w:r>
      <w:r w:rsidRPr="00BC1A1B">
        <w:t>be</w:t>
      </w:r>
      <w:r w:rsidRPr="00BC1A1B" w:rsidR="00D65B1B">
        <w:t xml:space="preserve"> </w:t>
      </w:r>
      <w:r w:rsidRPr="00BC1A1B">
        <w:t>driving</w:t>
      </w:r>
      <w:r w:rsidRPr="00BC1A1B" w:rsidR="00D65B1B">
        <w:t xml:space="preserve"> </w:t>
      </w:r>
      <w:r w:rsidRPr="00BC1A1B">
        <w:t>GDP,</w:t>
      </w:r>
      <w:r w:rsidRPr="00BC1A1B" w:rsidR="00D65B1B">
        <w:t xml:space="preserve"> </w:t>
      </w:r>
      <w:r w:rsidRPr="00BC1A1B">
        <w:t>which</w:t>
      </w:r>
      <w:r w:rsidRPr="00BC1A1B" w:rsidR="00D65B1B">
        <w:t xml:space="preserve"> </w:t>
      </w:r>
      <w:r w:rsidRPr="00BC1A1B">
        <w:t>is</w:t>
      </w:r>
      <w:r w:rsidRPr="00BC1A1B" w:rsidR="00D65B1B">
        <w:t xml:space="preserve"> </w:t>
      </w:r>
      <w:r w:rsidRPr="00BC1A1B">
        <w:t>really</w:t>
      </w:r>
      <w:r w:rsidRPr="00BC1A1B" w:rsidR="00D65B1B">
        <w:t xml:space="preserve"> </w:t>
      </w:r>
      <w:r w:rsidRPr="00BC1A1B">
        <w:t>important.</w:t>
      </w:r>
    </w:p>
    <w:p w:rsidR="008F49E8" w:rsidRPr="00BC1A1B" w:rsidP="008F49E8">
      <w:pPr>
        <w:pStyle w:val="Answer"/>
      </w:pPr>
      <w:r w:rsidRPr="00BC1A1B">
        <w:t>We</w:t>
      </w:r>
      <w:r w:rsidRPr="00BC1A1B" w:rsidR="00D65B1B">
        <w:t xml:space="preserve"> </w:t>
      </w:r>
      <w:r w:rsidRPr="00BC1A1B">
        <w:t>focus</w:t>
      </w:r>
      <w:r w:rsidRPr="00BC1A1B" w:rsidR="00D65B1B">
        <w:t xml:space="preserve"> </w:t>
      </w:r>
      <w:r w:rsidRPr="00BC1A1B">
        <w:t>on</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things</w:t>
      </w:r>
      <w:r w:rsidRPr="00BC1A1B" w:rsidR="00D65B1B">
        <w:t xml:space="preserve"> </w:t>
      </w:r>
      <w:r w:rsidRPr="00BC1A1B">
        <w:t>around</w:t>
      </w:r>
      <w:r w:rsidRPr="00BC1A1B" w:rsidR="00D65B1B">
        <w:t xml:space="preserve"> </w:t>
      </w:r>
      <w:r w:rsidRPr="00BC1A1B" w:rsidR="005C5D3D">
        <w:t>the g</w:t>
      </w:r>
      <w:r w:rsidRPr="00BC1A1B">
        <w:t>rowth</w:t>
      </w:r>
      <w:r w:rsidRPr="00BC1A1B" w:rsidR="00D65B1B">
        <w:t xml:space="preserve"> </w:t>
      </w:r>
      <w:r w:rsidRPr="00BC1A1B" w:rsidR="005C5D3D">
        <w:t>d</w:t>
      </w:r>
      <w:r w:rsidRPr="00BC1A1B">
        <w:t>eal</w:t>
      </w:r>
      <w:r w:rsidRPr="00BC1A1B" w:rsidR="00D65B1B">
        <w:t xml:space="preserve"> </w:t>
      </w:r>
      <w:r w:rsidRPr="00BC1A1B">
        <w:t>in</w:t>
      </w:r>
      <w:r w:rsidRPr="00BC1A1B" w:rsidR="00D65B1B">
        <w:t xml:space="preserve"> </w:t>
      </w:r>
      <w:r w:rsidRPr="00BC1A1B">
        <w:t>Hertfordshire.</w:t>
      </w:r>
      <w:r w:rsidRPr="00BC1A1B" w:rsidR="00D65B1B">
        <w:t xml:space="preserve"> </w:t>
      </w:r>
      <w:r w:rsidRPr="00BC1A1B">
        <w:t>We</w:t>
      </w:r>
      <w:r w:rsidRPr="00BC1A1B" w:rsidR="00D65B1B">
        <w:t xml:space="preserve"> </w:t>
      </w:r>
      <w:r w:rsidRPr="00BC1A1B">
        <w:t>have</w:t>
      </w:r>
      <w:r w:rsidRPr="00BC1A1B" w:rsidR="00D65B1B">
        <w:t xml:space="preserve"> </w:t>
      </w:r>
      <w:r w:rsidRPr="00BC1A1B">
        <w:t>formed</w:t>
      </w:r>
      <w:r w:rsidRPr="00BC1A1B" w:rsidR="00D65B1B">
        <w:t xml:space="preserve"> </w:t>
      </w:r>
      <w:r w:rsidRPr="00BC1A1B">
        <w:t>a</w:t>
      </w:r>
      <w:r w:rsidRPr="00BC1A1B" w:rsidR="00D65B1B">
        <w:t xml:space="preserve"> </w:t>
      </w:r>
      <w:r w:rsidRPr="00BC1A1B">
        <w:t>very</w:t>
      </w:r>
      <w:r w:rsidRPr="00BC1A1B" w:rsidR="00D65B1B">
        <w:t xml:space="preserve"> </w:t>
      </w:r>
      <w:r w:rsidRPr="00BC1A1B">
        <w:t>effective</w:t>
      </w:r>
      <w:r w:rsidRPr="00BC1A1B" w:rsidR="00D65B1B">
        <w:t xml:space="preserve"> </w:t>
      </w:r>
      <w:r w:rsidRPr="00BC1A1B">
        <w:t>partnership</w:t>
      </w:r>
      <w:r w:rsidRPr="00BC1A1B" w:rsidR="00D65B1B">
        <w:t xml:space="preserve"> </w:t>
      </w:r>
      <w:r w:rsidRPr="00BC1A1B">
        <w:t>in</w:t>
      </w:r>
      <w:r w:rsidRPr="00BC1A1B" w:rsidR="00D65B1B">
        <w:t xml:space="preserve"> </w:t>
      </w:r>
      <w:r w:rsidRPr="00BC1A1B">
        <w:t>Hertfordshire</w:t>
      </w:r>
      <w:r w:rsidRPr="00BC1A1B" w:rsidR="005C5D3D">
        <w:t>,</w:t>
      </w:r>
      <w:r w:rsidRPr="00BC1A1B" w:rsidR="00D65B1B">
        <w:t xml:space="preserve"> </w:t>
      </w:r>
      <w:r w:rsidRPr="00BC1A1B">
        <w:t>working</w:t>
      </w:r>
      <w:r w:rsidRPr="00BC1A1B" w:rsidR="00D65B1B">
        <w:t xml:space="preserve"> </w:t>
      </w:r>
      <w:r w:rsidRPr="00BC1A1B">
        <w:t>across</w:t>
      </w:r>
      <w:r w:rsidRPr="00BC1A1B" w:rsidR="00D65B1B">
        <w:t xml:space="preserve"> </w:t>
      </w:r>
      <w:r w:rsidRPr="00BC1A1B">
        <w:t>10</w:t>
      </w:r>
      <w:r w:rsidRPr="00BC1A1B" w:rsidR="00D65B1B">
        <w:t xml:space="preserve"> </w:t>
      </w:r>
      <w:r w:rsidRPr="00BC1A1B">
        <w:t>districts</w:t>
      </w:r>
      <w:r w:rsidRPr="00BC1A1B" w:rsidR="00D65B1B">
        <w:t xml:space="preserve"> </w:t>
      </w:r>
      <w:r w:rsidRPr="00BC1A1B">
        <w:t>and</w:t>
      </w:r>
      <w:r w:rsidRPr="00BC1A1B" w:rsidR="00D65B1B">
        <w:t xml:space="preserve"> </w:t>
      </w:r>
      <w:r w:rsidRPr="00BC1A1B">
        <w:t>the</w:t>
      </w:r>
      <w:r w:rsidRPr="00BC1A1B" w:rsidR="00D65B1B">
        <w:t xml:space="preserve"> </w:t>
      </w:r>
      <w:r w:rsidRPr="00BC1A1B">
        <w:t>county</w:t>
      </w:r>
      <w:r w:rsidRPr="00BC1A1B" w:rsidR="00D65B1B">
        <w:t xml:space="preserve"> </w:t>
      </w:r>
      <w:r w:rsidRPr="00BC1A1B">
        <w:t>council.</w:t>
      </w:r>
      <w:r w:rsidRPr="00BC1A1B" w:rsidR="00D65B1B">
        <w:t xml:space="preserve"> </w:t>
      </w:r>
      <w:r w:rsidRPr="00BC1A1B">
        <w:t>We</w:t>
      </w:r>
      <w:r w:rsidRPr="00BC1A1B" w:rsidR="00D65B1B">
        <w:t xml:space="preserve"> </w:t>
      </w:r>
      <w:r w:rsidRPr="00BC1A1B">
        <w:t>have</w:t>
      </w:r>
      <w:r w:rsidRPr="00BC1A1B" w:rsidR="00D65B1B">
        <w:t xml:space="preserve"> </w:t>
      </w:r>
      <w:r w:rsidRPr="00BC1A1B">
        <w:t>a</w:t>
      </w:r>
      <w:r w:rsidRPr="00BC1A1B" w:rsidR="00D65B1B">
        <w:t xml:space="preserve"> </w:t>
      </w:r>
      <w:r w:rsidRPr="00BC1A1B">
        <w:t>great</w:t>
      </w:r>
      <w:r w:rsidRPr="00BC1A1B" w:rsidR="00D65B1B">
        <w:t xml:space="preserve"> </w:t>
      </w:r>
      <w:r w:rsidRPr="00BC1A1B" w:rsidR="005C5D3D">
        <w:t>g</w:t>
      </w:r>
      <w:r w:rsidRPr="00BC1A1B">
        <w:t>rowth</w:t>
      </w:r>
      <w:r w:rsidRPr="00BC1A1B" w:rsidR="00D65B1B">
        <w:t xml:space="preserve"> </w:t>
      </w:r>
      <w:r w:rsidRPr="00BC1A1B" w:rsidR="005C5D3D">
        <w:t>d</w:t>
      </w:r>
      <w:r w:rsidRPr="00BC1A1B">
        <w:t>eal,</w:t>
      </w:r>
      <w:r w:rsidRPr="00BC1A1B" w:rsidR="00D65B1B">
        <w:t xml:space="preserve"> </w:t>
      </w:r>
      <w:r w:rsidRPr="00BC1A1B">
        <w:t>which</w:t>
      </w:r>
      <w:r w:rsidRPr="00BC1A1B" w:rsidR="00D65B1B">
        <w:t xml:space="preserve"> </w:t>
      </w:r>
      <w:r w:rsidRPr="00BC1A1B">
        <w:t>we</w:t>
      </w:r>
      <w:r w:rsidRPr="00BC1A1B" w:rsidR="00D65B1B">
        <w:t xml:space="preserve"> </w:t>
      </w:r>
      <w:r w:rsidRPr="00BC1A1B">
        <w:t>are</w:t>
      </w:r>
      <w:r w:rsidRPr="00BC1A1B" w:rsidR="00D65B1B">
        <w:t xml:space="preserve"> </w:t>
      </w:r>
      <w:r w:rsidRPr="00BC1A1B">
        <w:t>about</w:t>
      </w:r>
      <w:r w:rsidRPr="00BC1A1B" w:rsidR="00D65B1B">
        <w:t xml:space="preserve"> </w:t>
      </w:r>
      <w:r w:rsidRPr="00BC1A1B">
        <w:t>to</w:t>
      </w:r>
      <w:r w:rsidRPr="00BC1A1B" w:rsidR="00D65B1B">
        <w:t xml:space="preserve"> </w:t>
      </w:r>
      <w:r w:rsidRPr="00BC1A1B">
        <w:t>submit.</w:t>
      </w:r>
      <w:r w:rsidRPr="00BC1A1B" w:rsidR="00D65B1B">
        <w:t xml:space="preserve"> </w:t>
      </w:r>
      <w:r w:rsidRPr="00BC1A1B">
        <w:t>I</w:t>
      </w:r>
      <w:r w:rsidRPr="00BC1A1B" w:rsidR="00D65B1B">
        <w:t xml:space="preserve"> </w:t>
      </w:r>
      <w:r w:rsidRPr="00BC1A1B">
        <w:t>cannot</w:t>
      </w:r>
      <w:r w:rsidRPr="00BC1A1B" w:rsidR="00D65B1B">
        <w:t xml:space="preserve"> </w:t>
      </w:r>
      <w:r w:rsidRPr="00BC1A1B">
        <w:t>see</w:t>
      </w:r>
      <w:r w:rsidRPr="00BC1A1B" w:rsidR="00D65B1B">
        <w:t xml:space="preserve"> </w:t>
      </w:r>
      <w:r w:rsidRPr="00BC1A1B">
        <w:t>why</w:t>
      </w:r>
      <w:r w:rsidRPr="00BC1A1B" w:rsidR="00D65B1B">
        <w:t xml:space="preserve"> </w:t>
      </w:r>
      <w:r w:rsidRPr="00BC1A1B">
        <w:t>that</w:t>
      </w:r>
      <w:r w:rsidRPr="00BC1A1B" w:rsidR="00D65B1B">
        <w:t xml:space="preserve"> </w:t>
      </w:r>
      <w:r w:rsidRPr="00BC1A1B">
        <w:t>would</w:t>
      </w:r>
      <w:r w:rsidRPr="00BC1A1B" w:rsidR="00D65B1B">
        <w:t xml:space="preserve"> </w:t>
      </w:r>
      <w:r w:rsidRPr="00BC1A1B">
        <w:t>be</w:t>
      </w:r>
      <w:r w:rsidRPr="00BC1A1B" w:rsidR="00D65B1B">
        <w:t xml:space="preserve"> </w:t>
      </w:r>
      <w:r w:rsidRPr="00BC1A1B">
        <w:t>necessarily</w:t>
      </w:r>
      <w:r w:rsidRPr="00BC1A1B" w:rsidR="00D65B1B">
        <w:t xml:space="preserve"> </w:t>
      </w:r>
      <w:r w:rsidRPr="00BC1A1B">
        <w:t>dependent</w:t>
      </w:r>
      <w:r w:rsidRPr="00BC1A1B" w:rsidR="00D65B1B">
        <w:t xml:space="preserve"> </w:t>
      </w:r>
      <w:r w:rsidRPr="00BC1A1B">
        <w:t>on</w:t>
      </w:r>
      <w:r w:rsidRPr="00BC1A1B" w:rsidR="00D65B1B">
        <w:t xml:space="preserve"> </w:t>
      </w:r>
      <w:r w:rsidRPr="00BC1A1B">
        <w:t>governance</w:t>
      </w:r>
      <w:r w:rsidRPr="00BC1A1B" w:rsidR="00D65B1B">
        <w:t xml:space="preserve"> </w:t>
      </w:r>
      <w:r w:rsidRPr="00BC1A1B">
        <w:t>mechanisms</w:t>
      </w:r>
      <w:r w:rsidRPr="00BC1A1B" w:rsidR="00D65B1B">
        <w:t xml:space="preserve"> </w:t>
      </w:r>
      <w:r w:rsidRPr="00BC1A1B">
        <w:t>designed</w:t>
      </w:r>
      <w:r w:rsidRPr="00BC1A1B" w:rsidR="00D65B1B">
        <w:t xml:space="preserve"> </w:t>
      </w:r>
      <w:r w:rsidRPr="00BC1A1B">
        <w:t>in</w:t>
      </w:r>
      <w:r w:rsidRPr="00BC1A1B" w:rsidR="00D65B1B">
        <w:t xml:space="preserve"> </w:t>
      </w:r>
      <w:r w:rsidRPr="00BC1A1B">
        <w:t>Westminster.</w:t>
      </w:r>
      <w:r w:rsidRPr="00BC1A1B" w:rsidR="00D65B1B">
        <w:t xml:space="preserve"> </w:t>
      </w:r>
      <w:r w:rsidRPr="00BC1A1B">
        <w:t>If</w:t>
      </w:r>
      <w:r w:rsidRPr="00BC1A1B" w:rsidR="00D65B1B">
        <w:t xml:space="preserve"> </w:t>
      </w:r>
      <w:r w:rsidRPr="00BC1A1B">
        <w:t>we</w:t>
      </w:r>
      <w:r w:rsidRPr="00BC1A1B" w:rsidR="00D65B1B">
        <w:t xml:space="preserve"> </w:t>
      </w:r>
      <w:r w:rsidRPr="00BC1A1B">
        <w:t>can</w:t>
      </w:r>
      <w:r w:rsidRPr="00BC1A1B" w:rsidR="00D65B1B">
        <w:t xml:space="preserve"> </w:t>
      </w:r>
      <w:r w:rsidRPr="00BC1A1B">
        <w:t>do</w:t>
      </w:r>
      <w:r w:rsidRPr="00BC1A1B" w:rsidR="00D65B1B">
        <w:t xml:space="preserve"> </w:t>
      </w:r>
      <w:r w:rsidRPr="00BC1A1B">
        <w:t>it</w:t>
      </w:r>
      <w:r w:rsidRPr="00BC1A1B" w:rsidR="00D65B1B">
        <w:t xml:space="preserve"> </w:t>
      </w:r>
      <w:r w:rsidRPr="00BC1A1B">
        <w:t>the</w:t>
      </w:r>
      <w:r w:rsidRPr="00BC1A1B" w:rsidR="00D65B1B">
        <w:t xml:space="preserve"> </w:t>
      </w:r>
      <w:r w:rsidRPr="00BC1A1B">
        <w:t>way</w:t>
      </w:r>
      <w:r w:rsidRPr="00BC1A1B" w:rsidR="00D65B1B">
        <w:t xml:space="preserve"> </w:t>
      </w:r>
      <w:r w:rsidRPr="00BC1A1B">
        <w:t>we</w:t>
      </w:r>
      <w:r w:rsidRPr="00BC1A1B" w:rsidR="00D65B1B">
        <w:t xml:space="preserve"> </w:t>
      </w:r>
      <w:r w:rsidRPr="00BC1A1B">
        <w:t>want</w:t>
      </w:r>
      <w:r w:rsidRPr="00BC1A1B" w:rsidR="00D65B1B">
        <w:t xml:space="preserve"> </w:t>
      </w:r>
      <w:r w:rsidRPr="00BC1A1B">
        <w:t>to</w:t>
      </w:r>
      <w:r w:rsidRPr="00BC1A1B" w:rsidR="00D65B1B">
        <w:t xml:space="preserve"> </w:t>
      </w:r>
      <w:r w:rsidRPr="00BC1A1B">
        <w:t>do</w:t>
      </w:r>
      <w:r w:rsidRPr="00BC1A1B" w:rsidR="00D65B1B">
        <w:t xml:space="preserve"> </w:t>
      </w:r>
      <w:r w:rsidRPr="00BC1A1B">
        <w:t>it</w:t>
      </w:r>
      <w:r w:rsidRPr="00BC1A1B" w:rsidR="00D65B1B">
        <w:t xml:space="preserve"> </w:t>
      </w:r>
      <w:r w:rsidRPr="00BC1A1B">
        <w:t>locally,</w:t>
      </w:r>
      <w:r w:rsidRPr="00BC1A1B" w:rsidR="00D65B1B">
        <w:t xml:space="preserve"> </w:t>
      </w:r>
      <w:r w:rsidRPr="00BC1A1B">
        <w:t>why</w:t>
      </w:r>
      <w:r w:rsidRPr="00BC1A1B" w:rsidR="00D65B1B">
        <w:t xml:space="preserve"> </w:t>
      </w:r>
      <w:r w:rsidRPr="00BC1A1B">
        <w:t>should</w:t>
      </w:r>
      <w:r w:rsidRPr="00BC1A1B" w:rsidR="00D65B1B">
        <w:t xml:space="preserve"> </w:t>
      </w:r>
      <w:r w:rsidRPr="00BC1A1B">
        <w:t>we</w:t>
      </w:r>
      <w:r w:rsidRPr="00BC1A1B" w:rsidR="00D65B1B">
        <w:t xml:space="preserve"> </w:t>
      </w:r>
      <w:r w:rsidRPr="00BC1A1B">
        <w:t>not</w:t>
      </w:r>
      <w:r w:rsidRPr="00BC1A1B" w:rsidR="00D65B1B">
        <w:t xml:space="preserve"> </w:t>
      </w:r>
      <w:r w:rsidRPr="00BC1A1B">
        <w:t>be</w:t>
      </w:r>
      <w:r w:rsidRPr="00BC1A1B" w:rsidR="00D65B1B">
        <w:t xml:space="preserve"> </w:t>
      </w:r>
      <w:r w:rsidRPr="00BC1A1B">
        <w:t>given</w:t>
      </w:r>
      <w:r w:rsidRPr="00BC1A1B" w:rsidR="00D65B1B">
        <w:t xml:space="preserve"> </w:t>
      </w:r>
      <w:r w:rsidRPr="00BC1A1B">
        <w:t>the</w:t>
      </w:r>
      <w:r w:rsidRPr="00BC1A1B" w:rsidR="00D65B1B">
        <w:t xml:space="preserve"> </w:t>
      </w:r>
      <w:r w:rsidRPr="00BC1A1B">
        <w:t>powers,</w:t>
      </w:r>
      <w:r w:rsidRPr="00BC1A1B" w:rsidR="00D65B1B">
        <w:t xml:space="preserve"> </w:t>
      </w:r>
      <w:r w:rsidRPr="00BC1A1B">
        <w:t>funding</w:t>
      </w:r>
      <w:r w:rsidRPr="00BC1A1B" w:rsidR="00D65B1B">
        <w:t xml:space="preserve"> </w:t>
      </w:r>
      <w:r w:rsidRPr="00BC1A1B">
        <w:t>and</w:t>
      </w:r>
      <w:r w:rsidRPr="00BC1A1B" w:rsidR="00D65B1B">
        <w:t xml:space="preserve"> </w:t>
      </w:r>
      <w:r w:rsidRPr="00BC1A1B">
        <w:t>subsidiarity</w:t>
      </w:r>
      <w:r w:rsidRPr="00BC1A1B" w:rsidR="00D65B1B">
        <w:t xml:space="preserve"> </w:t>
      </w:r>
      <w:r w:rsidRPr="00BC1A1B">
        <w:t>principles</w:t>
      </w:r>
      <w:r w:rsidRPr="00BC1A1B" w:rsidR="00D65B1B">
        <w:t xml:space="preserve"> </w:t>
      </w:r>
      <w:r w:rsidRPr="00BC1A1B">
        <w:t>to</w:t>
      </w:r>
      <w:r w:rsidRPr="00BC1A1B" w:rsidR="00D65B1B">
        <w:t xml:space="preserve"> </w:t>
      </w:r>
      <w:r w:rsidRPr="00BC1A1B">
        <w:t>let</w:t>
      </w:r>
      <w:r w:rsidRPr="00BC1A1B" w:rsidR="00D65B1B">
        <w:t xml:space="preserve"> </w:t>
      </w:r>
      <w:r w:rsidRPr="00BC1A1B">
        <w:t>us</w:t>
      </w:r>
      <w:r w:rsidRPr="00BC1A1B" w:rsidR="00D65B1B">
        <w:t xml:space="preserve"> </w:t>
      </w:r>
      <w:r w:rsidRPr="00BC1A1B">
        <w:t>get</w:t>
      </w:r>
      <w:r w:rsidRPr="00BC1A1B" w:rsidR="00D65B1B">
        <w:t xml:space="preserve"> </w:t>
      </w:r>
      <w:r w:rsidRPr="00BC1A1B">
        <w:t>on</w:t>
      </w:r>
      <w:r w:rsidRPr="00BC1A1B" w:rsidR="00D65B1B">
        <w:t xml:space="preserve"> </w:t>
      </w:r>
      <w:r w:rsidRPr="00BC1A1B">
        <w:t>with</w:t>
      </w:r>
      <w:r w:rsidRPr="00BC1A1B" w:rsidR="00D65B1B">
        <w:t xml:space="preserve"> </w:t>
      </w:r>
      <w:r w:rsidRPr="00BC1A1B">
        <w:t>the</w:t>
      </w:r>
      <w:r w:rsidRPr="00BC1A1B" w:rsidR="00D65B1B">
        <w:t xml:space="preserve"> </w:t>
      </w:r>
      <w:r w:rsidRPr="00BC1A1B">
        <w:t>job?</w:t>
      </w:r>
      <w:r w:rsidRPr="00BC1A1B" w:rsidR="00D65B1B">
        <w:t xml:space="preserve"> </w:t>
      </w:r>
      <w:r w:rsidRPr="00BC1A1B">
        <w:t>We</w:t>
      </w:r>
      <w:r w:rsidRPr="00BC1A1B" w:rsidR="00D65B1B">
        <w:t xml:space="preserve"> </w:t>
      </w:r>
      <w:r w:rsidRPr="00BC1A1B">
        <w:t>know</w:t>
      </w:r>
      <w:r w:rsidRPr="00BC1A1B" w:rsidR="00D65B1B">
        <w:t xml:space="preserve"> </w:t>
      </w:r>
      <w:r w:rsidRPr="00BC1A1B">
        <w:t>what</w:t>
      </w:r>
      <w:r w:rsidRPr="00BC1A1B" w:rsidR="00D65B1B">
        <w:t xml:space="preserve"> </w:t>
      </w:r>
      <w:r w:rsidRPr="00BC1A1B">
        <w:t>is</w:t>
      </w:r>
      <w:r w:rsidRPr="00BC1A1B" w:rsidR="00D65B1B">
        <w:t xml:space="preserve"> </w:t>
      </w:r>
      <w:r w:rsidRPr="00BC1A1B">
        <w:t>needed</w:t>
      </w:r>
      <w:r w:rsidRPr="00BC1A1B" w:rsidR="00D65B1B">
        <w:t xml:space="preserve"> </w:t>
      </w:r>
      <w:r w:rsidRPr="00BC1A1B">
        <w:t>in</w:t>
      </w:r>
      <w:r w:rsidRPr="00BC1A1B" w:rsidR="00D65B1B">
        <w:t xml:space="preserve"> </w:t>
      </w:r>
      <w:r w:rsidRPr="00BC1A1B">
        <w:t>our</w:t>
      </w:r>
      <w:r w:rsidRPr="00BC1A1B" w:rsidR="00D65B1B">
        <w:t xml:space="preserve"> </w:t>
      </w:r>
      <w:r w:rsidRPr="00BC1A1B">
        <w:t>local</w:t>
      </w:r>
      <w:r w:rsidRPr="00BC1A1B" w:rsidR="00D65B1B">
        <w:t xml:space="preserve"> </w:t>
      </w:r>
      <w:r w:rsidRPr="00BC1A1B">
        <w:t>area</w:t>
      </w:r>
      <w:r w:rsidR="00285DD4">
        <w:t>,</w:t>
      </w:r>
      <w:r w:rsidRPr="00BC1A1B" w:rsidR="00D65B1B">
        <w:t xml:space="preserve"> </w:t>
      </w:r>
      <w:r w:rsidRPr="00BC1A1B">
        <w:t>and</w:t>
      </w:r>
      <w:r w:rsidRPr="00BC1A1B" w:rsidR="00D65B1B">
        <w:t xml:space="preserve"> </w:t>
      </w:r>
      <w:r w:rsidRPr="00BC1A1B">
        <w:t>we</w:t>
      </w:r>
      <w:r w:rsidRPr="00BC1A1B" w:rsidR="00D65B1B">
        <w:t xml:space="preserve"> </w:t>
      </w:r>
      <w:r w:rsidRPr="00BC1A1B">
        <w:t>have</w:t>
      </w:r>
      <w:r w:rsidRPr="00BC1A1B" w:rsidR="00D65B1B">
        <w:t xml:space="preserve"> </w:t>
      </w:r>
      <w:r w:rsidRPr="00BC1A1B">
        <w:t>already</w:t>
      </w:r>
      <w:r w:rsidRPr="00BC1A1B" w:rsidR="00D65B1B">
        <w:t xml:space="preserve"> </w:t>
      </w:r>
      <w:r w:rsidRPr="00BC1A1B">
        <w:t>developed</w:t>
      </w:r>
      <w:r w:rsidRPr="00BC1A1B" w:rsidR="00D65B1B">
        <w:t xml:space="preserve"> </w:t>
      </w:r>
      <w:r w:rsidRPr="00BC1A1B">
        <w:t>a</w:t>
      </w:r>
      <w:r w:rsidRPr="00BC1A1B" w:rsidR="00D65B1B">
        <w:t xml:space="preserve"> </w:t>
      </w:r>
      <w:r w:rsidRPr="00BC1A1B">
        <w:t>really</w:t>
      </w:r>
      <w:r w:rsidRPr="00BC1A1B" w:rsidR="00D65B1B">
        <w:t xml:space="preserve"> </w:t>
      </w:r>
      <w:r w:rsidRPr="00BC1A1B">
        <w:t>good</w:t>
      </w:r>
      <w:r w:rsidRPr="00BC1A1B" w:rsidR="00D65B1B">
        <w:t xml:space="preserve"> </w:t>
      </w:r>
      <w:r w:rsidRPr="00BC1A1B">
        <w:t>proposal</w:t>
      </w:r>
      <w:r w:rsidRPr="00BC1A1B" w:rsidR="00D65B1B">
        <w:t xml:space="preserve"> </w:t>
      </w:r>
      <w:r w:rsidRPr="00BC1A1B">
        <w:t>for</w:t>
      </w:r>
      <w:r w:rsidRPr="00BC1A1B" w:rsidR="00D65B1B">
        <w:t xml:space="preserve"> </w:t>
      </w:r>
      <w:r w:rsidRPr="00BC1A1B">
        <w:t>growth</w:t>
      </w:r>
      <w:r w:rsidRPr="00BC1A1B" w:rsidR="00D65B1B">
        <w:t xml:space="preserve"> </w:t>
      </w:r>
      <w:r w:rsidRPr="00BC1A1B">
        <w:t>in</w:t>
      </w:r>
      <w:r w:rsidRPr="00BC1A1B" w:rsidR="00D65B1B">
        <w:t xml:space="preserve"> </w:t>
      </w:r>
      <w:r w:rsidRPr="00BC1A1B">
        <w:t>Hertfordshire.</w:t>
      </w:r>
      <w:r w:rsidRPr="00BC1A1B" w:rsidR="00D65B1B">
        <w:t xml:space="preserve"> </w:t>
      </w:r>
      <w:r w:rsidRPr="00BC1A1B">
        <w:t>We</w:t>
      </w:r>
      <w:r w:rsidRPr="00BC1A1B" w:rsidR="00D65B1B">
        <w:t xml:space="preserve"> </w:t>
      </w:r>
      <w:r w:rsidRPr="00BC1A1B">
        <w:t>should</w:t>
      </w:r>
      <w:r w:rsidRPr="00BC1A1B" w:rsidR="00D65B1B">
        <w:t xml:space="preserve"> </w:t>
      </w:r>
      <w:r w:rsidRPr="00BC1A1B">
        <w:t>be</w:t>
      </w:r>
      <w:r w:rsidRPr="00BC1A1B" w:rsidR="00D65B1B">
        <w:t xml:space="preserve"> </w:t>
      </w:r>
      <w:r w:rsidRPr="00BC1A1B">
        <w:t>left</w:t>
      </w:r>
      <w:r w:rsidRPr="00BC1A1B" w:rsidR="00D65B1B">
        <w:t xml:space="preserve"> </w:t>
      </w:r>
      <w:r w:rsidRPr="00BC1A1B">
        <w:t>to</w:t>
      </w:r>
      <w:r w:rsidRPr="00BC1A1B" w:rsidR="00D65B1B">
        <w:t xml:space="preserve"> </w:t>
      </w:r>
      <w:r w:rsidRPr="00BC1A1B">
        <w:t>get</w:t>
      </w:r>
      <w:r w:rsidRPr="00BC1A1B" w:rsidR="00D65B1B">
        <w:t xml:space="preserve"> </w:t>
      </w:r>
      <w:r w:rsidRPr="00BC1A1B">
        <w:t>on</w:t>
      </w:r>
      <w:r w:rsidRPr="00BC1A1B" w:rsidR="00D65B1B">
        <w:t xml:space="preserve"> </w:t>
      </w:r>
      <w:r w:rsidRPr="00BC1A1B">
        <w:t>with</w:t>
      </w:r>
      <w:r w:rsidRPr="00BC1A1B" w:rsidR="00D65B1B">
        <w:t xml:space="preserve"> </w:t>
      </w:r>
      <w:r w:rsidRPr="00BC1A1B">
        <w:t>it</w:t>
      </w:r>
      <w:r w:rsidR="00285DD4">
        <w:t xml:space="preserve">. If </w:t>
      </w:r>
      <w:r w:rsidRPr="00BC1A1B">
        <w:t>the</w:t>
      </w:r>
      <w:r w:rsidRPr="00BC1A1B" w:rsidR="00D65B1B">
        <w:t xml:space="preserve"> </w:t>
      </w:r>
      <w:r w:rsidRPr="00BC1A1B" w:rsidR="005C5D3D">
        <w:t>s</w:t>
      </w:r>
      <w:r w:rsidRPr="00BC1A1B">
        <w:t>hared</w:t>
      </w:r>
      <w:r w:rsidRPr="00BC1A1B" w:rsidR="00D65B1B">
        <w:t xml:space="preserve"> </w:t>
      </w:r>
      <w:r w:rsidRPr="00BC1A1B" w:rsidR="005C5D3D">
        <w:t>p</w:t>
      </w:r>
      <w:r w:rsidRPr="00BC1A1B">
        <w:t>rosperity</w:t>
      </w:r>
      <w:r w:rsidRPr="00BC1A1B" w:rsidR="00D65B1B">
        <w:t xml:space="preserve"> </w:t>
      </w:r>
      <w:r w:rsidRPr="00BC1A1B">
        <w:t>fund</w:t>
      </w:r>
      <w:r w:rsidRPr="00BC1A1B" w:rsidR="00D65B1B">
        <w:t xml:space="preserve"> </w:t>
      </w:r>
      <w:r w:rsidRPr="00BC1A1B">
        <w:t>can</w:t>
      </w:r>
      <w:r w:rsidRPr="00BC1A1B" w:rsidR="00D65B1B">
        <w:t xml:space="preserve"> </w:t>
      </w:r>
      <w:r w:rsidRPr="00BC1A1B">
        <w:t>contribute</w:t>
      </w:r>
      <w:r w:rsidRPr="00BC1A1B" w:rsidR="00D65B1B">
        <w:t xml:space="preserve"> </w:t>
      </w:r>
      <w:r w:rsidRPr="00BC1A1B">
        <w:t>to</w:t>
      </w:r>
      <w:r w:rsidRPr="00BC1A1B" w:rsidR="00D65B1B">
        <w:t xml:space="preserve"> </w:t>
      </w:r>
      <w:r w:rsidRPr="00BC1A1B">
        <w:t>that,</w:t>
      </w:r>
      <w:r w:rsidRPr="00BC1A1B" w:rsidR="00D65B1B">
        <w:t xml:space="preserve"> </w:t>
      </w:r>
      <w:r w:rsidRPr="00BC1A1B">
        <w:t>fantastic.</w:t>
      </w:r>
    </w:p>
    <w:p w:rsidR="008F49E8" w:rsidRPr="00BC1A1B" w:rsidP="008F49E8">
      <w:pPr>
        <w:pStyle w:val="Answer"/>
      </w:pPr>
      <w:r>
        <w:t>In</w:t>
      </w:r>
      <w:r w:rsidRPr="00BC1A1B">
        <w:t xml:space="preserve"> the LGA</w:t>
      </w:r>
      <w:r>
        <w:t>, w</w:t>
      </w:r>
      <w:r w:rsidRPr="00BC1A1B">
        <w:t>e</w:t>
      </w:r>
      <w:r w:rsidRPr="00BC1A1B" w:rsidR="00D65B1B">
        <w:t xml:space="preserve"> </w:t>
      </w:r>
      <w:r w:rsidRPr="00BC1A1B">
        <w:t>have</w:t>
      </w:r>
      <w:r w:rsidRPr="00BC1A1B" w:rsidR="00D65B1B">
        <w:t xml:space="preserve"> </w:t>
      </w:r>
      <w:r w:rsidRPr="00BC1A1B">
        <w:t>been</w:t>
      </w:r>
      <w:r w:rsidRPr="00BC1A1B" w:rsidR="00D65B1B">
        <w:t xml:space="preserve"> </w:t>
      </w:r>
      <w:r w:rsidRPr="00BC1A1B">
        <w:t>looking</w:t>
      </w:r>
      <w:r w:rsidRPr="00BC1A1B" w:rsidR="00D65B1B">
        <w:t xml:space="preserve"> </w:t>
      </w:r>
      <w:r w:rsidRPr="00BC1A1B">
        <w:t>very</w:t>
      </w:r>
      <w:r w:rsidRPr="00BC1A1B" w:rsidR="00D65B1B">
        <w:t xml:space="preserve"> </w:t>
      </w:r>
      <w:r w:rsidRPr="00BC1A1B">
        <w:t>closely</w:t>
      </w:r>
      <w:r w:rsidRPr="00BC1A1B" w:rsidR="00D65B1B">
        <w:t xml:space="preserve"> </w:t>
      </w:r>
      <w:r w:rsidRPr="00BC1A1B">
        <w:t>at</w:t>
      </w:r>
      <w:r w:rsidRPr="00BC1A1B" w:rsidR="005C5D3D">
        <w:t xml:space="preserve"> business rates</w:t>
      </w:r>
      <w:r w:rsidRPr="00BC1A1B">
        <w:t>.</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think</w:t>
      </w:r>
      <w:r w:rsidRPr="00BC1A1B" w:rsidR="00D65B1B">
        <w:t xml:space="preserve"> </w:t>
      </w:r>
      <w:r w:rsidRPr="00BC1A1B">
        <w:t>very</w:t>
      </w:r>
      <w:r w:rsidRPr="00BC1A1B" w:rsidR="00D65B1B">
        <w:t xml:space="preserve"> </w:t>
      </w:r>
      <w:r w:rsidRPr="00BC1A1B">
        <w:t>hard</w:t>
      </w:r>
      <w:r w:rsidRPr="00BC1A1B" w:rsidR="00D65B1B">
        <w:t xml:space="preserve"> </w:t>
      </w:r>
      <w:r w:rsidRPr="00BC1A1B">
        <w:t>about</w:t>
      </w:r>
      <w:r w:rsidRPr="00BC1A1B" w:rsidR="00D65B1B">
        <w:t xml:space="preserve"> </w:t>
      </w:r>
      <w:r w:rsidRPr="00BC1A1B">
        <w:t>the</w:t>
      </w:r>
      <w:r w:rsidRPr="00BC1A1B" w:rsidR="00D65B1B">
        <w:t xml:space="preserve"> </w:t>
      </w:r>
      <w:r w:rsidRPr="00BC1A1B">
        <w:t>model</w:t>
      </w:r>
      <w:r w:rsidRPr="00BC1A1B" w:rsidR="00D65B1B">
        <w:t xml:space="preserve"> </w:t>
      </w:r>
      <w:r w:rsidRPr="00BC1A1B">
        <w:t>for</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going</w:t>
      </w:r>
      <w:r w:rsidRPr="00BC1A1B" w:rsidR="00D65B1B">
        <w:t xml:space="preserve"> </w:t>
      </w:r>
      <w:r w:rsidRPr="00BC1A1B">
        <w:t>forward.</w:t>
      </w:r>
      <w:r w:rsidRPr="00BC1A1B" w:rsidR="00D65B1B">
        <w:t xml:space="preserve"> </w:t>
      </w:r>
      <w:r>
        <w:t xml:space="preserve">Three </w:t>
      </w:r>
      <w:r w:rsidRPr="00BC1A1B">
        <w:t>big</w:t>
      </w:r>
      <w:r>
        <w:t xml:space="preserve"> </w:t>
      </w:r>
      <w:r w:rsidRPr="00BC1A1B">
        <w:t>employers</w:t>
      </w:r>
      <w:r w:rsidRPr="00BC1A1B" w:rsidR="00D65B1B">
        <w:t xml:space="preserve"> </w:t>
      </w:r>
      <w:r w:rsidRPr="00BC1A1B">
        <w:t>locally</w:t>
      </w:r>
      <w:r w:rsidRPr="00BC1A1B" w:rsidR="00D65B1B">
        <w:t xml:space="preserve"> </w:t>
      </w:r>
      <w:r w:rsidRPr="00BC1A1B">
        <w:t>have</w:t>
      </w:r>
      <w:r w:rsidRPr="00BC1A1B" w:rsidR="00D65B1B">
        <w:t xml:space="preserve"> </w:t>
      </w:r>
      <w:r w:rsidRPr="00BC1A1B">
        <w:t>mothballed</w:t>
      </w:r>
      <w:r w:rsidRPr="00BC1A1B" w:rsidR="00D65B1B">
        <w:t xml:space="preserve"> </w:t>
      </w:r>
      <w:r w:rsidRPr="00BC1A1B">
        <w:t>their</w:t>
      </w:r>
      <w:r w:rsidRPr="00BC1A1B" w:rsidR="00D65B1B">
        <w:t xml:space="preserve"> </w:t>
      </w:r>
      <w:r w:rsidRPr="00BC1A1B">
        <w:t>offices,</w:t>
      </w:r>
      <w:r w:rsidRPr="00BC1A1B" w:rsidR="00D65B1B">
        <w:t xml:space="preserve"> </w:t>
      </w:r>
      <w:r w:rsidRPr="00BC1A1B">
        <w:t>packed</w:t>
      </w:r>
      <w:r w:rsidRPr="00BC1A1B" w:rsidR="00D65B1B">
        <w:t xml:space="preserve"> </w:t>
      </w:r>
      <w:r w:rsidRPr="00BC1A1B">
        <w:t>them</w:t>
      </w:r>
      <w:r w:rsidRPr="00BC1A1B" w:rsidR="00D65B1B">
        <w:t xml:space="preserve"> </w:t>
      </w:r>
      <w:r w:rsidRPr="00BC1A1B">
        <w:t>up,</w:t>
      </w:r>
      <w:r w:rsidRPr="00BC1A1B" w:rsidR="00D65B1B">
        <w:t xml:space="preserve"> </w:t>
      </w:r>
      <w:r w:rsidRPr="00BC1A1B">
        <w:t>sent</w:t>
      </w:r>
      <w:r w:rsidRPr="00BC1A1B" w:rsidR="00D65B1B">
        <w:t xml:space="preserve"> </w:t>
      </w:r>
      <w:r w:rsidRPr="00BC1A1B">
        <w:t>all</w:t>
      </w:r>
      <w:r w:rsidRPr="00BC1A1B" w:rsidR="00D65B1B">
        <w:t xml:space="preserve"> </w:t>
      </w:r>
      <w:r w:rsidRPr="00BC1A1B">
        <w:t>their</w:t>
      </w:r>
      <w:r w:rsidRPr="00BC1A1B" w:rsidR="00D65B1B">
        <w:t xml:space="preserve"> </w:t>
      </w:r>
      <w:r w:rsidRPr="00BC1A1B">
        <w:t>staff</w:t>
      </w:r>
      <w:r w:rsidRPr="00BC1A1B" w:rsidR="00D65B1B">
        <w:t xml:space="preserve"> </w:t>
      </w:r>
      <w:r w:rsidRPr="00BC1A1B">
        <w:t>home</w:t>
      </w:r>
      <w:r w:rsidRPr="00BC1A1B" w:rsidR="00D65B1B">
        <w:t xml:space="preserve"> </w:t>
      </w:r>
      <w:r w:rsidRPr="00BC1A1B">
        <w:t>and</w:t>
      </w:r>
      <w:r w:rsidRPr="00BC1A1B" w:rsidR="00D65B1B">
        <w:t xml:space="preserve"> </w:t>
      </w:r>
      <w:r w:rsidRPr="00BC1A1B">
        <w:t>their</w:t>
      </w:r>
      <w:r w:rsidRPr="00BC1A1B" w:rsidR="00D65B1B">
        <w:t xml:space="preserve"> </w:t>
      </w:r>
      <w:r w:rsidRPr="00BC1A1B">
        <w:t>staff</w:t>
      </w:r>
      <w:r w:rsidRPr="00BC1A1B" w:rsidR="00D65B1B">
        <w:t xml:space="preserve"> </w:t>
      </w:r>
      <w:r w:rsidRPr="00BC1A1B">
        <w:t>are</w:t>
      </w:r>
      <w:r w:rsidRPr="00BC1A1B" w:rsidR="00D65B1B">
        <w:t xml:space="preserve"> </w:t>
      </w:r>
      <w:r w:rsidRPr="00BC1A1B">
        <w:t>all</w:t>
      </w:r>
      <w:r w:rsidRPr="00BC1A1B" w:rsidR="00D65B1B">
        <w:t xml:space="preserve"> </w:t>
      </w:r>
      <w:r w:rsidRPr="00BC1A1B">
        <w:t>working</w:t>
      </w:r>
      <w:r w:rsidRPr="00BC1A1B" w:rsidR="00D65B1B">
        <w:t xml:space="preserve"> </w:t>
      </w:r>
      <w:r w:rsidRPr="00BC1A1B">
        <w:t>from</w:t>
      </w:r>
      <w:r w:rsidRPr="00BC1A1B" w:rsidR="00D65B1B">
        <w:t xml:space="preserve"> </w:t>
      </w:r>
      <w:r w:rsidRPr="00BC1A1B">
        <w:t>home</w:t>
      </w:r>
      <w:r w:rsidRPr="00BC1A1B" w:rsidR="00D65B1B">
        <w:t xml:space="preserve"> </w:t>
      </w:r>
      <w:r w:rsidRPr="00BC1A1B">
        <w:t>now.</w:t>
      </w:r>
      <w:r w:rsidRPr="00BC1A1B" w:rsidR="00D65B1B">
        <w:t xml:space="preserve"> </w:t>
      </w:r>
      <w:r w:rsidRPr="00BC1A1B">
        <w:t>We</w:t>
      </w:r>
      <w:r w:rsidRPr="00BC1A1B" w:rsidR="00D65B1B">
        <w:t xml:space="preserve"> </w:t>
      </w:r>
      <w:r w:rsidRPr="00BC1A1B">
        <w:t>need</w:t>
      </w:r>
      <w:r w:rsidRPr="00BC1A1B" w:rsidR="00D65B1B">
        <w:t xml:space="preserve"> </w:t>
      </w:r>
      <w:r w:rsidRPr="00BC1A1B">
        <w:t>everyone</w:t>
      </w:r>
      <w:r w:rsidRPr="00BC1A1B" w:rsidR="00D65B1B">
        <w:t xml:space="preserve"> </w:t>
      </w:r>
      <w:r w:rsidRPr="00BC1A1B">
        <w:t>who</w:t>
      </w:r>
      <w:r w:rsidRPr="00BC1A1B" w:rsidR="00D65B1B">
        <w:t xml:space="preserve"> </w:t>
      </w:r>
      <w:r w:rsidRPr="00BC1A1B">
        <w:t>uses</w:t>
      </w:r>
      <w:r w:rsidRPr="00BC1A1B" w:rsidR="00D65B1B">
        <w:t xml:space="preserve"> </w:t>
      </w:r>
      <w:r w:rsidRPr="00BC1A1B">
        <w:t>local</w:t>
      </w:r>
      <w:r w:rsidRPr="00BC1A1B" w:rsidR="00D65B1B">
        <w:t xml:space="preserve"> </w:t>
      </w:r>
      <w:r w:rsidRPr="00BC1A1B">
        <w:t>services</w:t>
      </w:r>
      <w:r w:rsidRPr="00BC1A1B" w:rsidR="00D65B1B">
        <w:t xml:space="preserve"> </w:t>
      </w:r>
      <w:r w:rsidRPr="00BC1A1B">
        <w:t>to</w:t>
      </w:r>
      <w:r w:rsidRPr="00BC1A1B" w:rsidR="00D65B1B">
        <w:t xml:space="preserve"> </w:t>
      </w:r>
      <w:r w:rsidRPr="00BC1A1B">
        <w:t>contribute</w:t>
      </w:r>
      <w:r w:rsidRPr="00BC1A1B" w:rsidR="00D65B1B">
        <w:t xml:space="preserve"> </w:t>
      </w:r>
      <w:r w:rsidRPr="00BC1A1B">
        <w:t>to</w:t>
      </w:r>
      <w:r w:rsidRPr="00BC1A1B" w:rsidR="00D65B1B">
        <w:t xml:space="preserve"> </w:t>
      </w:r>
      <w:r w:rsidRPr="00BC1A1B">
        <w:t>them.</w:t>
      </w:r>
      <w:r w:rsidRPr="00BC1A1B" w:rsidR="00D65B1B">
        <w:t xml:space="preserve"> </w:t>
      </w:r>
      <w:r w:rsidRPr="00BC1A1B">
        <w:t>We</w:t>
      </w:r>
      <w:r w:rsidRPr="00BC1A1B" w:rsidR="00D65B1B">
        <w:t xml:space="preserve"> </w:t>
      </w:r>
      <w:r w:rsidRPr="00BC1A1B">
        <w:t>start</w:t>
      </w:r>
      <w:r w:rsidRPr="00BC1A1B" w:rsidR="00D65B1B">
        <w:t xml:space="preserve"> </w:t>
      </w:r>
      <w:r w:rsidRPr="00BC1A1B">
        <w:t>with</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 xml:space="preserve">now </w:t>
      </w:r>
      <w:r w:rsidRPr="00BC1A1B">
        <w:t>set</w:t>
      </w:r>
      <w:r w:rsidRPr="00BC1A1B" w:rsidR="00D65B1B">
        <w:t xml:space="preserve"> </w:t>
      </w:r>
      <w:r w:rsidRPr="00BC1A1B">
        <w:t>out</w:t>
      </w:r>
      <w:r w:rsidRPr="00BC1A1B" w:rsidR="00D65B1B">
        <w:t xml:space="preserve"> </w:t>
      </w:r>
      <w:r w:rsidRPr="00BC1A1B">
        <w:t>a</w:t>
      </w:r>
      <w:r w:rsidRPr="00BC1A1B" w:rsidR="00D65B1B">
        <w:t xml:space="preserve"> </w:t>
      </w:r>
      <w:r w:rsidRPr="00BC1A1B">
        <w:t>set</w:t>
      </w:r>
      <w:r w:rsidRPr="00BC1A1B" w:rsidR="00D65B1B">
        <w:t xml:space="preserve"> </w:t>
      </w:r>
      <w:r w:rsidRPr="00BC1A1B">
        <w:t>of</w:t>
      </w:r>
      <w:r w:rsidRPr="00BC1A1B" w:rsidR="00D65B1B">
        <w:t xml:space="preserve"> </w:t>
      </w:r>
      <w:r w:rsidRPr="00BC1A1B">
        <w:t>principles</w:t>
      </w:r>
      <w:r w:rsidRPr="00BC1A1B" w:rsidR="00D65B1B">
        <w:t xml:space="preserve"> </w:t>
      </w:r>
      <w:r w:rsidRPr="00BC1A1B">
        <w:t>from</w:t>
      </w:r>
      <w:r w:rsidRPr="00BC1A1B" w:rsidR="00D65B1B">
        <w:t xml:space="preserve"> </w:t>
      </w:r>
      <w:r w:rsidRPr="00BC1A1B">
        <w:t>the</w:t>
      </w:r>
      <w:r w:rsidRPr="00BC1A1B" w:rsidR="00D65B1B">
        <w:t xml:space="preserve"> </w:t>
      </w:r>
      <w:r w:rsidRPr="00BC1A1B">
        <w:t>LGA</w:t>
      </w:r>
      <w:r w:rsidRPr="00BC1A1B" w:rsidR="00D65B1B">
        <w:t xml:space="preserve"> </w:t>
      </w:r>
      <w:r w:rsidRPr="00BC1A1B">
        <w:t>about</w:t>
      </w:r>
      <w:r w:rsidRPr="00BC1A1B" w:rsidR="00D65B1B">
        <w:t xml:space="preserve"> </w:t>
      </w:r>
      <w:r w:rsidRPr="00BC1A1B">
        <w:t>how</w:t>
      </w:r>
      <w:r w:rsidRPr="00BC1A1B" w:rsidR="00D65B1B">
        <w:t xml:space="preserve"> </w:t>
      </w:r>
      <w:r w:rsidRPr="00BC1A1B">
        <w:t>we</w:t>
      </w:r>
      <w:r w:rsidRPr="00BC1A1B" w:rsidR="00D65B1B">
        <w:t xml:space="preserve"> </w:t>
      </w:r>
      <w:r w:rsidRPr="00BC1A1B">
        <w:t>shape</w:t>
      </w:r>
      <w:r w:rsidRPr="00BC1A1B" w:rsidR="00D65B1B">
        <w:t xml:space="preserve"> </w:t>
      </w:r>
      <w:r w:rsidRPr="00BC1A1B">
        <w:t>this</w:t>
      </w:r>
      <w:r w:rsidRPr="00BC1A1B" w:rsidR="00D65B1B">
        <w:t xml:space="preserve"> </w:t>
      </w:r>
      <w:r w:rsidRPr="00BC1A1B">
        <w:t>going</w:t>
      </w:r>
      <w:r w:rsidRPr="00BC1A1B" w:rsidR="00D65B1B">
        <w:t xml:space="preserve"> </w:t>
      </w:r>
      <w:r w:rsidRPr="00BC1A1B">
        <w:t>forward,</w:t>
      </w:r>
      <w:r w:rsidRPr="00BC1A1B" w:rsidR="00D65B1B">
        <w:t xml:space="preserve"> </w:t>
      </w:r>
      <w:r w:rsidRPr="00BC1A1B">
        <w:t>but</w:t>
      </w:r>
      <w:r w:rsidRPr="00BC1A1B" w:rsidR="00D65B1B">
        <w:t xml:space="preserve"> </w:t>
      </w:r>
      <w:r w:rsidRPr="00BC1A1B">
        <w:t>there</w:t>
      </w:r>
      <w:r w:rsidRPr="00BC1A1B" w:rsidR="00D65B1B">
        <w:t xml:space="preserve"> </w:t>
      </w:r>
      <w:r w:rsidRPr="00BC1A1B">
        <w:t>still</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work</w:t>
      </w:r>
      <w:r w:rsidRPr="00BC1A1B" w:rsidR="00D65B1B">
        <w:t xml:space="preserve"> </w:t>
      </w:r>
      <w:r w:rsidRPr="00BC1A1B">
        <w:t>done</w:t>
      </w:r>
      <w:r w:rsidRPr="00BC1A1B" w:rsidR="00D65B1B">
        <w:t xml:space="preserve"> </w:t>
      </w:r>
      <w:r w:rsidRPr="00BC1A1B">
        <w:t>between</w:t>
      </w:r>
      <w:r w:rsidRPr="00BC1A1B" w:rsidR="00D65B1B">
        <w:t xml:space="preserve"> </w:t>
      </w:r>
      <w:r w:rsidRPr="00BC1A1B">
        <w:t>us</w:t>
      </w:r>
      <w:r w:rsidRPr="00BC1A1B" w:rsidR="00D65B1B">
        <w:t xml:space="preserve"> </w:t>
      </w:r>
      <w:r w:rsidRPr="00BC1A1B">
        <w:t>and</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on</w:t>
      </w:r>
      <w:r w:rsidRPr="00BC1A1B" w:rsidR="00D65B1B">
        <w:t xml:space="preserve"> </w:t>
      </w:r>
      <w:r w:rsidRPr="00BC1A1B">
        <w:t>how</w:t>
      </w:r>
      <w:r w:rsidRPr="00BC1A1B" w:rsidR="00D65B1B">
        <w:t xml:space="preserve"> </w:t>
      </w:r>
      <w:r w:rsidRPr="00BC1A1B">
        <w:t>we</w:t>
      </w:r>
      <w:r w:rsidRPr="00BC1A1B" w:rsidR="00D65B1B">
        <w:t xml:space="preserve"> </w:t>
      </w:r>
      <w:r w:rsidRPr="00BC1A1B">
        <w:t>shape</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going</w:t>
      </w:r>
      <w:r w:rsidRPr="00BC1A1B" w:rsidR="00D65B1B">
        <w:t xml:space="preserve"> </w:t>
      </w:r>
      <w:r w:rsidRPr="00BC1A1B">
        <w:t>forward.</w:t>
      </w:r>
    </w:p>
    <w:p w:rsidR="005C5D3D" w:rsidRPr="00BC1A1B" w:rsidP="008F49E8">
      <w:pPr>
        <w:pStyle w:val="Answer"/>
      </w:pPr>
      <w:sdt>
        <w:sdtPr>
          <w:alias w:val="Member"/>
          <w:tag w:val="&lt;Member mnisId='4836' dodsId=''&gt;"/>
          <w:id w:val="-598179075"/>
          <w:placeholder>
            <w:docPart w:val="5EA4512C13C547FA9FAA1A06AB744105"/>
          </w:placeholder>
          <w:richText/>
        </w:sdtPr>
        <w:sdtContent>
          <w:r w:rsidRPr="00BC1A1B">
            <w:rPr>
              <w:b/>
            </w:rPr>
            <w:t>Ben Everitt:</w:t>
          </w:r>
        </w:sdtContent>
      </w:sdt>
      <w:r w:rsidRPr="00BC1A1B">
        <w:t xml:space="preserve"> I could talk about local government finance and local economic growth all day, but I realise we have not got all day. Thank you very much to the three witnesses.</w:t>
      </w:r>
    </w:p>
    <w:p w:rsidR="008F49E8" w:rsidRPr="00BC1A1B" w:rsidP="008F49E8">
      <w:pPr>
        <w:pStyle w:val="Question"/>
        <w:numPr>
          <w:ilvl w:val="0"/>
          <w:numId w:val="9"/>
        </w:numPr>
      </w:pPr>
      <w:sdt>
        <w:sdtPr>
          <w:alias w:val="Member"/>
          <w:tag w:val="&lt;Member mnisId='4873' dodsId=''&gt;"/>
          <w:id w:val="1367878191"/>
          <w:placeholder>
            <w:docPart w:val="4323F1317DDC46579DD689506F074A70"/>
          </w:placeholder>
          <w:richText/>
        </w:sdtPr>
        <w:sdtContent>
          <w:r w:rsidRPr="00BC1A1B">
            <w:rPr>
              <w:b/>
            </w:rPr>
            <w:t>Rachel</w:t>
          </w:r>
          <w:r w:rsidRPr="00BC1A1B" w:rsidR="00D65B1B">
            <w:rPr>
              <w:b/>
            </w:rPr>
            <w:t xml:space="preserve"> </w:t>
          </w:r>
          <w:r w:rsidRPr="00BC1A1B">
            <w:rPr>
              <w:b/>
            </w:rPr>
            <w:t>Hopkins:</w:t>
          </w:r>
        </w:sdtContent>
      </w:sdt>
      <w:r w:rsidRPr="00BC1A1B" w:rsidR="00D65B1B">
        <w:t xml:space="preserve"> </w:t>
      </w:r>
      <w:r w:rsidRPr="00BC1A1B">
        <w:t>I</w:t>
      </w:r>
      <w:r w:rsidRPr="00BC1A1B" w:rsidR="00D65B1B">
        <w:t xml:space="preserve"> </w:t>
      </w:r>
      <w:r w:rsidRPr="00BC1A1B">
        <w:t>would</w:t>
      </w:r>
      <w:r w:rsidRPr="00BC1A1B" w:rsidR="00D65B1B">
        <w:t xml:space="preserve"> </w:t>
      </w:r>
      <w:r w:rsidRPr="00BC1A1B">
        <w:t>like</w:t>
      </w:r>
      <w:r w:rsidRPr="00BC1A1B" w:rsidR="00D65B1B">
        <w:t xml:space="preserve"> </w:t>
      </w:r>
      <w:r w:rsidRPr="00BC1A1B">
        <w:t>your</w:t>
      </w:r>
      <w:r w:rsidRPr="00BC1A1B" w:rsidR="00D65B1B">
        <w:t xml:space="preserve"> </w:t>
      </w:r>
      <w:r w:rsidRPr="00BC1A1B">
        <w:t>thoughts</w:t>
      </w:r>
      <w:r w:rsidRPr="00BC1A1B" w:rsidR="00D65B1B">
        <w:t xml:space="preserve"> </w:t>
      </w:r>
      <w:r w:rsidRPr="00BC1A1B">
        <w:t>on</w:t>
      </w:r>
      <w:r w:rsidRPr="00BC1A1B" w:rsidR="00D65B1B">
        <w:t xml:space="preserve"> </w:t>
      </w:r>
      <w:r w:rsidRPr="00BC1A1B">
        <w:t>the</w:t>
      </w:r>
      <w:r w:rsidRPr="00BC1A1B" w:rsidR="00D65B1B">
        <w:t xml:space="preserve"> </w:t>
      </w:r>
      <w:r w:rsidRPr="00BC1A1B">
        <w:t>impact</w:t>
      </w:r>
      <w:r w:rsidRPr="00BC1A1B" w:rsidR="00D65B1B">
        <w:t xml:space="preserve"> </w:t>
      </w:r>
      <w:r w:rsidRPr="00BC1A1B">
        <w:t>of</w:t>
      </w:r>
      <w:r w:rsidRPr="00BC1A1B" w:rsidR="00D65B1B">
        <w:t xml:space="preserve"> </w:t>
      </w:r>
      <w:r w:rsidRPr="00BC1A1B">
        <w:t>another</w:t>
      </w:r>
      <w:r w:rsidRPr="00BC1A1B" w:rsidR="00D65B1B">
        <w:t xml:space="preserve"> </w:t>
      </w:r>
      <w:r w:rsidRPr="00BC1A1B">
        <w:t>one</w:t>
      </w:r>
      <w:r w:rsidR="00285DD4">
        <w:t>-</w:t>
      </w:r>
      <w:r w:rsidRPr="00BC1A1B">
        <w:t>year</w:t>
      </w:r>
      <w:r w:rsidRPr="00BC1A1B" w:rsidR="00D65B1B">
        <w:t xml:space="preserve"> </w:t>
      </w:r>
      <w:r w:rsidRPr="00BC1A1B">
        <w:t>spending</w:t>
      </w:r>
      <w:r w:rsidRPr="00BC1A1B" w:rsidR="00D65B1B">
        <w:t xml:space="preserve"> </w:t>
      </w:r>
      <w:r w:rsidRPr="00BC1A1B">
        <w:t>round,</w:t>
      </w:r>
      <w:r w:rsidRPr="00BC1A1B" w:rsidR="00D65B1B">
        <w:t xml:space="preserve"> </w:t>
      </w:r>
      <w:r w:rsidRPr="00BC1A1B" w:rsidR="005C5D3D">
        <w:t xml:space="preserve">and </w:t>
      </w:r>
      <w:r w:rsidRPr="00BC1A1B">
        <w:t>particularly</w:t>
      </w:r>
      <w:r w:rsidRPr="00BC1A1B" w:rsidR="00D65B1B">
        <w:t xml:space="preserve"> </w:t>
      </w:r>
      <w:r w:rsidRPr="00BC1A1B">
        <w:t>on</w:t>
      </w:r>
      <w:r w:rsidRPr="00BC1A1B" w:rsidR="00D65B1B">
        <w:t xml:space="preserve"> </w:t>
      </w:r>
      <w:r w:rsidRPr="00BC1A1B">
        <w:t>whether</w:t>
      </w:r>
      <w:r w:rsidRPr="00BC1A1B" w:rsidR="00D65B1B">
        <w:t xml:space="preserve"> </w:t>
      </w:r>
      <w:r w:rsidRPr="00BC1A1B">
        <w:t>this</w:t>
      </w:r>
      <w:r w:rsidRPr="00BC1A1B" w:rsidR="00D65B1B">
        <w:t xml:space="preserve"> </w:t>
      </w:r>
      <w:r w:rsidRPr="00BC1A1B">
        <w:t>delay</w:t>
      </w:r>
      <w:r w:rsidRPr="00BC1A1B" w:rsidR="00D65B1B">
        <w:t xml:space="preserve"> </w:t>
      </w:r>
      <w:r w:rsidRPr="00BC1A1B">
        <w:t>in</w:t>
      </w:r>
      <w:r w:rsidRPr="00BC1A1B" w:rsidR="00D65B1B">
        <w:t xml:space="preserve"> </w:t>
      </w:r>
      <w:r w:rsidRPr="00BC1A1B">
        <w:t>it</w:t>
      </w:r>
      <w:r w:rsidRPr="00BC1A1B" w:rsidR="00D65B1B">
        <w:t xml:space="preserve"> </w:t>
      </w:r>
      <w:r w:rsidRPr="00BC1A1B">
        <w:t>coming</w:t>
      </w:r>
      <w:r w:rsidRPr="00BC1A1B" w:rsidR="00D65B1B">
        <w:t xml:space="preserve"> </w:t>
      </w:r>
      <w:r w:rsidRPr="00BC1A1B">
        <w:t>to</w:t>
      </w:r>
      <w:r w:rsidRPr="00BC1A1B" w:rsidR="00D65B1B">
        <w:t xml:space="preserve"> </w:t>
      </w:r>
      <w:r w:rsidRPr="00BC1A1B">
        <w:t>us</w:t>
      </w:r>
      <w:r w:rsidRPr="00BC1A1B" w:rsidR="00D65B1B">
        <w:t xml:space="preserve"> </w:t>
      </w:r>
      <w:r w:rsidRPr="00BC1A1B">
        <w:t>will</w:t>
      </w:r>
      <w:r w:rsidRPr="00BC1A1B" w:rsidR="00D65B1B">
        <w:t xml:space="preserve"> </w:t>
      </w:r>
      <w:r w:rsidRPr="00BC1A1B">
        <w:t>have</w:t>
      </w:r>
      <w:r w:rsidRPr="00BC1A1B" w:rsidR="00D65B1B">
        <w:t xml:space="preserve"> </w:t>
      </w:r>
      <w:r w:rsidRPr="00BC1A1B">
        <w:t>an</w:t>
      </w:r>
      <w:r w:rsidRPr="00BC1A1B" w:rsidR="00D65B1B">
        <w:t xml:space="preserve"> </w:t>
      </w:r>
      <w:r w:rsidRPr="00BC1A1B">
        <w:t>impact</w:t>
      </w:r>
      <w:r w:rsidRPr="00BC1A1B" w:rsidR="00D65B1B">
        <w:t xml:space="preserve"> </w:t>
      </w:r>
      <w:r w:rsidRPr="00BC1A1B">
        <w:t>on</w:t>
      </w:r>
      <w:r w:rsidRPr="00BC1A1B" w:rsidR="00D65B1B">
        <w:t xml:space="preserve"> </w:t>
      </w:r>
      <w:r w:rsidRPr="00BC1A1B">
        <w:t>your</w:t>
      </w:r>
      <w:r w:rsidRPr="00BC1A1B" w:rsidR="00D65B1B">
        <w:t xml:space="preserve"> </w:t>
      </w:r>
      <w:r w:rsidRPr="00BC1A1B">
        <w:t>ability</w:t>
      </w:r>
      <w:r w:rsidRPr="00BC1A1B" w:rsidR="00D65B1B">
        <w:t xml:space="preserve"> </w:t>
      </w:r>
      <w:r w:rsidRPr="00BC1A1B">
        <w:t>to</w:t>
      </w:r>
      <w:r w:rsidRPr="00BC1A1B" w:rsidR="00D65B1B">
        <w:t xml:space="preserve"> </w:t>
      </w:r>
      <w:r w:rsidRPr="00BC1A1B">
        <w:t>consult,</w:t>
      </w:r>
      <w:r w:rsidRPr="00BC1A1B" w:rsidR="00D65B1B">
        <w:t xml:space="preserve"> </w:t>
      </w:r>
      <w:r w:rsidRPr="00BC1A1B">
        <w:t>and</w:t>
      </w:r>
      <w:r w:rsidRPr="00BC1A1B" w:rsidR="00D65B1B">
        <w:t xml:space="preserve"> </w:t>
      </w:r>
      <w:r w:rsidRPr="00BC1A1B">
        <w:t>whether</w:t>
      </w:r>
      <w:r w:rsidRPr="00BC1A1B" w:rsidR="00D65B1B">
        <w:t xml:space="preserve"> </w:t>
      </w:r>
      <w:r w:rsidRPr="00BC1A1B" w:rsidR="005C5D3D">
        <w:t xml:space="preserve">that will impact on whether </w:t>
      </w:r>
      <w:r w:rsidRPr="00BC1A1B">
        <w:t>you</w:t>
      </w:r>
      <w:r w:rsidRPr="00BC1A1B" w:rsidR="00D65B1B">
        <w:t xml:space="preserve"> </w:t>
      </w:r>
      <w:r w:rsidRPr="00BC1A1B">
        <w:t>will</w:t>
      </w:r>
      <w:r w:rsidRPr="00BC1A1B" w:rsidR="00D65B1B">
        <w:t xml:space="preserve"> </w:t>
      </w:r>
      <w:r w:rsidRPr="00BC1A1B">
        <w:t>be</w:t>
      </w:r>
      <w:r w:rsidRPr="00BC1A1B" w:rsidR="00D65B1B">
        <w:t xml:space="preserve"> </w:t>
      </w:r>
      <w:r w:rsidRPr="00BC1A1B">
        <w:t>planning</w:t>
      </w:r>
      <w:r w:rsidRPr="00BC1A1B" w:rsidR="00D65B1B">
        <w:t xml:space="preserve"> </w:t>
      </w:r>
      <w:r w:rsidRPr="00BC1A1B">
        <w:t>any</w:t>
      </w:r>
      <w:r w:rsidRPr="00BC1A1B" w:rsidR="00D65B1B">
        <w:t xml:space="preserve"> </w:t>
      </w:r>
      <w:r w:rsidRPr="00BC1A1B">
        <w:t>cuts.</w:t>
      </w:r>
      <w:r w:rsidRPr="00BC1A1B" w:rsidR="00D65B1B">
        <w:t xml:space="preserve"> </w:t>
      </w:r>
      <w:r w:rsidRPr="00BC1A1B">
        <w:t>I</w:t>
      </w:r>
      <w:r w:rsidRPr="00BC1A1B" w:rsidR="00D65B1B">
        <w:t xml:space="preserve"> </w:t>
      </w:r>
      <w:r w:rsidRPr="00BC1A1B">
        <w:t>would</w:t>
      </w:r>
      <w:r w:rsidRPr="00BC1A1B" w:rsidR="00D65B1B">
        <w:t xml:space="preserve"> </w:t>
      </w:r>
      <w:r w:rsidRPr="00BC1A1B">
        <w:t>like</w:t>
      </w:r>
      <w:r w:rsidRPr="00BC1A1B" w:rsidR="00D65B1B">
        <w:t xml:space="preserve"> </w:t>
      </w:r>
      <w:r w:rsidRPr="00BC1A1B">
        <w:t>to</w:t>
      </w:r>
      <w:r w:rsidRPr="00BC1A1B" w:rsidR="00D65B1B">
        <w:t xml:space="preserve"> </w:t>
      </w:r>
      <w:r w:rsidRPr="00BC1A1B">
        <w:t>hear</w:t>
      </w:r>
      <w:r w:rsidRPr="00BC1A1B" w:rsidR="00D65B1B">
        <w:t xml:space="preserve"> </w:t>
      </w:r>
      <w:r w:rsidRPr="00BC1A1B">
        <w:t>your</w:t>
      </w:r>
      <w:r w:rsidRPr="00BC1A1B" w:rsidR="00D65B1B">
        <w:t xml:space="preserve"> </w:t>
      </w:r>
      <w:r w:rsidRPr="00BC1A1B">
        <w:t>thoughts</w:t>
      </w:r>
      <w:r w:rsidRPr="00BC1A1B" w:rsidR="005C5D3D">
        <w:t xml:space="preserve"> in general</w:t>
      </w:r>
      <w:r w:rsidRPr="00BC1A1B">
        <w:t>.</w:t>
      </w:r>
      <w:r w:rsidRPr="00BC1A1B" w:rsidR="00D65B1B">
        <w:t xml:space="preserve"> </w:t>
      </w:r>
      <w:r w:rsidRPr="00BC1A1B">
        <w:t>Sharon,</w:t>
      </w:r>
      <w:r w:rsidRPr="00BC1A1B" w:rsidR="00D65B1B">
        <w:t xml:space="preserve"> </w:t>
      </w:r>
      <w:r w:rsidRPr="00BC1A1B">
        <w:t>do</w:t>
      </w:r>
      <w:r w:rsidRPr="00BC1A1B" w:rsidR="00D65B1B">
        <w:t xml:space="preserve"> </w:t>
      </w:r>
      <w:r w:rsidRPr="00BC1A1B">
        <w:t>you</w:t>
      </w:r>
      <w:r w:rsidRPr="00BC1A1B" w:rsidR="00D65B1B">
        <w:t xml:space="preserve"> </w:t>
      </w:r>
      <w:r w:rsidRPr="00BC1A1B">
        <w:t>want</w:t>
      </w:r>
      <w:r w:rsidRPr="00BC1A1B" w:rsidR="00D65B1B">
        <w:t xml:space="preserve"> </w:t>
      </w:r>
      <w:r w:rsidRPr="00BC1A1B">
        <w:t>to</w:t>
      </w:r>
      <w:r w:rsidRPr="00BC1A1B" w:rsidR="00D65B1B">
        <w:t xml:space="preserve"> </w:t>
      </w:r>
      <w:r w:rsidRPr="00BC1A1B">
        <w:t>start</w:t>
      </w:r>
      <w:r w:rsidR="00285DD4">
        <w:t xml:space="preserve">? </w:t>
      </w:r>
      <w:r w:rsidRPr="00BC1A1B">
        <w:t>I</w:t>
      </w:r>
      <w:r w:rsidRPr="00BC1A1B" w:rsidR="00D65B1B">
        <w:t xml:space="preserve"> </w:t>
      </w:r>
      <w:r w:rsidRPr="00BC1A1B">
        <w:t>think</w:t>
      </w:r>
      <w:r w:rsidRPr="00BC1A1B" w:rsidR="00D65B1B">
        <w:t xml:space="preserve"> </w:t>
      </w:r>
      <w:r w:rsidRPr="00BC1A1B">
        <w:t>you</w:t>
      </w:r>
      <w:r w:rsidRPr="00BC1A1B" w:rsidR="00D65B1B">
        <w:t xml:space="preserve"> </w:t>
      </w:r>
      <w:r w:rsidRPr="00BC1A1B">
        <w:t>wrote</w:t>
      </w:r>
      <w:r w:rsidRPr="00BC1A1B" w:rsidR="00D65B1B">
        <w:t xml:space="preserve"> </w:t>
      </w:r>
      <w:r w:rsidRPr="00BC1A1B">
        <w:t>about</w:t>
      </w:r>
      <w:r w:rsidRPr="00BC1A1B" w:rsidR="00D65B1B">
        <w:t xml:space="preserve"> </w:t>
      </w:r>
      <w:r w:rsidRPr="00BC1A1B">
        <w:t>this</w:t>
      </w:r>
      <w:r w:rsidRPr="00BC1A1B" w:rsidR="00D65B1B">
        <w:t xml:space="preserve"> </w:t>
      </w:r>
      <w:r w:rsidRPr="00BC1A1B">
        <w:t>in</w:t>
      </w:r>
      <w:r w:rsidRPr="00BC1A1B" w:rsidR="00D65B1B">
        <w:t xml:space="preserve"> </w:t>
      </w:r>
      <w:r w:rsidRPr="00BC1A1B">
        <w:t>your</w:t>
      </w:r>
      <w:r w:rsidRPr="00BC1A1B" w:rsidR="00D65B1B">
        <w:t xml:space="preserve"> </w:t>
      </w:r>
      <w:r w:rsidRPr="00BC1A1B">
        <w:t>submission</w:t>
      </w:r>
      <w:r w:rsidR="00285DD4">
        <w:t>.</w:t>
      </w:r>
    </w:p>
    <w:p w:rsidR="008F49E8" w:rsidRPr="00BC1A1B" w:rsidP="008F49E8">
      <w:pPr>
        <w:pStyle w:val="Answer"/>
      </w:pPr>
      <w:sdt>
        <w:sdtPr>
          <w:alias w:val="Witness"/>
          <w:id w:val="495691981"/>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We</w:t>
      </w:r>
      <w:r w:rsidRPr="00BC1A1B" w:rsidR="00D65B1B">
        <w:t xml:space="preserve"> </w:t>
      </w:r>
      <w:r w:rsidRPr="00BC1A1B">
        <w:t>understand</w:t>
      </w:r>
      <w:r w:rsidRPr="00BC1A1B" w:rsidR="00D65B1B">
        <w:t xml:space="preserve"> </w:t>
      </w:r>
      <w:r w:rsidRPr="00BC1A1B">
        <w:t>why</w:t>
      </w:r>
      <w:r w:rsidRPr="00BC1A1B" w:rsidR="00D65B1B">
        <w:t xml:space="preserve"> </w:t>
      </w:r>
      <w:r w:rsidRPr="00BC1A1B">
        <w:t>the</w:t>
      </w:r>
      <w:r w:rsidRPr="00BC1A1B" w:rsidR="00D65B1B">
        <w:t xml:space="preserve"> </w:t>
      </w:r>
      <w:r w:rsidRPr="00BC1A1B">
        <w:t>Chancellor</w:t>
      </w:r>
      <w:r w:rsidRPr="00BC1A1B" w:rsidR="00D65B1B">
        <w:t xml:space="preserve"> </w:t>
      </w:r>
      <w:r w:rsidRPr="00BC1A1B">
        <w:t>is</w:t>
      </w:r>
      <w:r w:rsidRPr="00BC1A1B" w:rsidR="00D65B1B">
        <w:t xml:space="preserve"> </w:t>
      </w:r>
      <w:r w:rsidRPr="00BC1A1B">
        <w:t>looking</w:t>
      </w:r>
      <w:r w:rsidRPr="00BC1A1B" w:rsidR="00D65B1B">
        <w:t xml:space="preserve"> </w:t>
      </w:r>
      <w:r w:rsidRPr="00BC1A1B">
        <w:t>at</w:t>
      </w:r>
      <w:r w:rsidRPr="00BC1A1B" w:rsidR="00D65B1B">
        <w:t xml:space="preserve"> </w:t>
      </w:r>
      <w:r w:rsidRPr="00BC1A1B">
        <w:t>a</w:t>
      </w:r>
      <w:r w:rsidRPr="00BC1A1B" w:rsidR="00D65B1B">
        <w:t xml:space="preserve"> </w:t>
      </w:r>
      <w:r w:rsidRPr="00BC1A1B">
        <w:t>one</w:t>
      </w:r>
      <w:r w:rsidR="00285DD4">
        <w:t>-</w:t>
      </w:r>
      <w:r w:rsidRPr="00BC1A1B">
        <w:t>year</w:t>
      </w:r>
      <w:r w:rsidRPr="00BC1A1B" w:rsidR="00D65B1B">
        <w:t xml:space="preserve"> </w:t>
      </w:r>
      <w:r w:rsidRPr="00BC1A1B">
        <w:t>spending</w:t>
      </w:r>
      <w:r w:rsidRPr="00BC1A1B" w:rsidR="00D65B1B">
        <w:t xml:space="preserve"> </w:t>
      </w:r>
      <w:r w:rsidRPr="00BC1A1B">
        <w:t>round,</w:t>
      </w:r>
      <w:r w:rsidRPr="00BC1A1B" w:rsidR="00D65B1B">
        <w:t xml:space="preserve"> </w:t>
      </w:r>
      <w:r w:rsidRPr="00BC1A1B">
        <w:t>but</w:t>
      </w:r>
      <w:r w:rsidRPr="00BC1A1B" w:rsidR="00D65B1B">
        <w:t xml:space="preserve"> </w:t>
      </w:r>
      <w:r w:rsidRPr="00BC1A1B">
        <w:t>it</w:t>
      </w:r>
      <w:r w:rsidRPr="00BC1A1B" w:rsidR="00D65B1B">
        <w:t xml:space="preserve"> </w:t>
      </w:r>
      <w:r w:rsidRPr="00BC1A1B">
        <w:t>really</w:t>
      </w:r>
      <w:r w:rsidRPr="00BC1A1B" w:rsidR="00D65B1B">
        <w:t xml:space="preserve"> </w:t>
      </w:r>
      <w:r w:rsidRPr="00BC1A1B">
        <w:t>hamper</w:t>
      </w:r>
      <w:r w:rsidRPr="00BC1A1B" w:rsidR="005C5D3D">
        <w:t>s</w:t>
      </w:r>
      <w:r w:rsidRPr="00BC1A1B" w:rsidR="00D65B1B">
        <w:t xml:space="preserve"> </w:t>
      </w:r>
      <w:r w:rsidRPr="00BC1A1B">
        <w:t>our</w:t>
      </w:r>
      <w:r w:rsidRPr="00BC1A1B" w:rsidR="00D65B1B">
        <w:t xml:space="preserve"> </w:t>
      </w:r>
      <w:r w:rsidRPr="00BC1A1B">
        <w:t>ability</w:t>
      </w:r>
      <w:r w:rsidRPr="00BC1A1B" w:rsidR="00D65B1B">
        <w:t xml:space="preserve"> </w:t>
      </w:r>
      <w:r w:rsidRPr="00BC1A1B">
        <w:t>to</w:t>
      </w:r>
      <w:r w:rsidRPr="00BC1A1B" w:rsidR="00D65B1B">
        <w:t xml:space="preserve"> </w:t>
      </w:r>
      <w:r w:rsidRPr="00BC1A1B">
        <w:t>plan,</w:t>
      </w:r>
      <w:r w:rsidRPr="00BC1A1B" w:rsidR="00D65B1B">
        <w:t xml:space="preserve"> </w:t>
      </w:r>
      <w:r w:rsidRPr="00BC1A1B">
        <w:t>innovate</w:t>
      </w:r>
      <w:r w:rsidRPr="00BC1A1B" w:rsidR="00D65B1B">
        <w:t xml:space="preserve"> </w:t>
      </w:r>
      <w:r w:rsidRPr="00BC1A1B">
        <w:t>and</w:t>
      </w:r>
      <w:r w:rsidRPr="00BC1A1B" w:rsidR="00D65B1B">
        <w:t xml:space="preserve"> </w:t>
      </w:r>
      <w:r w:rsidRPr="00BC1A1B">
        <w:t>drive</w:t>
      </w:r>
      <w:r w:rsidRPr="00BC1A1B" w:rsidR="00D65B1B">
        <w:t xml:space="preserve"> </w:t>
      </w:r>
      <w:r w:rsidRPr="00BC1A1B">
        <w:t>forward</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things</w:t>
      </w:r>
      <w:r w:rsidRPr="00BC1A1B" w:rsidR="00D65B1B">
        <w:t xml:space="preserve"> </w:t>
      </w:r>
      <w:r w:rsidRPr="00BC1A1B">
        <w:t>that</w:t>
      </w:r>
      <w:r w:rsidRPr="00BC1A1B" w:rsidR="00D65B1B">
        <w:t xml:space="preserve"> </w:t>
      </w:r>
      <w:r w:rsidRPr="00BC1A1B">
        <w:t>we</w:t>
      </w:r>
      <w:r w:rsidRPr="00BC1A1B" w:rsidR="00D65B1B">
        <w:t xml:space="preserve"> </w:t>
      </w:r>
      <w:r w:rsidRPr="00BC1A1B">
        <w:t>would</w:t>
      </w:r>
      <w:r w:rsidRPr="00BC1A1B" w:rsidR="00D65B1B">
        <w:t xml:space="preserve"> </w:t>
      </w:r>
      <w:r w:rsidRPr="00BC1A1B">
        <w:t>want</w:t>
      </w:r>
      <w:r w:rsidRPr="00BC1A1B" w:rsidR="00D65B1B">
        <w:t xml:space="preserve"> </w:t>
      </w:r>
      <w:r w:rsidRPr="00BC1A1B">
        <w:t>to</w:t>
      </w:r>
      <w:r w:rsidRPr="00BC1A1B" w:rsidR="00D65B1B">
        <w:t xml:space="preserve"> </w:t>
      </w:r>
      <w:r w:rsidRPr="00BC1A1B">
        <w:t>be</w:t>
      </w:r>
      <w:r w:rsidRPr="00BC1A1B" w:rsidR="00D65B1B">
        <w:t xml:space="preserve"> </w:t>
      </w:r>
      <w:r w:rsidRPr="00BC1A1B">
        <w:t>doing</w:t>
      </w:r>
      <w:r w:rsidRPr="00BC1A1B" w:rsidR="00D65B1B">
        <w:t xml:space="preserve"> </w:t>
      </w:r>
      <w:r w:rsidRPr="00BC1A1B">
        <w:t>in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constant</w:t>
      </w:r>
      <w:r w:rsidRPr="00BC1A1B" w:rsidR="00D65B1B">
        <w:t xml:space="preserve"> </w:t>
      </w:r>
      <w:r w:rsidRPr="00BC1A1B">
        <w:t>pressure</w:t>
      </w:r>
      <w:r w:rsidRPr="00BC1A1B" w:rsidR="00D65B1B">
        <w:t xml:space="preserve"> </w:t>
      </w:r>
      <w:r w:rsidRPr="00BC1A1B">
        <w:t>of</w:t>
      </w:r>
      <w:r w:rsidRPr="00BC1A1B" w:rsidR="00D65B1B">
        <w:t xml:space="preserve"> </w:t>
      </w:r>
      <w:r w:rsidRPr="00BC1A1B">
        <w:t>not</w:t>
      </w:r>
      <w:r w:rsidRPr="00BC1A1B" w:rsidR="00D65B1B">
        <w:t xml:space="preserve"> </w:t>
      </w:r>
      <w:r w:rsidRPr="00BC1A1B">
        <w:t>knowing</w:t>
      </w:r>
      <w:r w:rsidRPr="00BC1A1B" w:rsidR="00D65B1B">
        <w:t xml:space="preserve"> </w:t>
      </w:r>
      <w:r w:rsidRPr="00BC1A1B">
        <w:t>until</w:t>
      </w:r>
      <w:r w:rsidRPr="00BC1A1B" w:rsidR="00D65B1B">
        <w:t xml:space="preserve"> </w:t>
      </w:r>
      <w:r w:rsidRPr="00BC1A1B">
        <w:t>the</w:t>
      </w:r>
      <w:r w:rsidRPr="00BC1A1B" w:rsidR="00D65B1B">
        <w:t xml:space="preserve"> </w:t>
      </w:r>
      <w:r w:rsidRPr="00BC1A1B">
        <w:t>end</w:t>
      </w:r>
      <w:r w:rsidRPr="00BC1A1B" w:rsidR="00D65B1B">
        <w:t xml:space="preserve"> </w:t>
      </w:r>
      <w:r w:rsidRPr="00BC1A1B">
        <w:t>of</w:t>
      </w:r>
      <w:r w:rsidRPr="00BC1A1B" w:rsidR="00D65B1B">
        <w:t xml:space="preserve"> </w:t>
      </w:r>
      <w:r w:rsidRPr="00BC1A1B">
        <w:t>November.</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set</w:t>
      </w:r>
      <w:r w:rsidRPr="00BC1A1B" w:rsidR="00D65B1B">
        <w:t xml:space="preserve"> </w:t>
      </w:r>
      <w:r w:rsidRPr="00BC1A1B">
        <w:t>budgets.</w:t>
      </w:r>
      <w:r w:rsidRPr="00BC1A1B" w:rsidR="00D65B1B">
        <w:t xml:space="preserve"> </w:t>
      </w:r>
      <w:r w:rsidRPr="00BC1A1B">
        <w:t>The</w:t>
      </w:r>
      <w:r w:rsidRPr="00BC1A1B" w:rsidR="00D65B1B">
        <w:t xml:space="preserve"> </w:t>
      </w:r>
      <w:r w:rsidRPr="00BC1A1B">
        <w:t>final</w:t>
      </w:r>
      <w:r w:rsidRPr="00BC1A1B" w:rsidR="00D65B1B">
        <w:t xml:space="preserve"> </w:t>
      </w:r>
      <w:r w:rsidRPr="00BC1A1B">
        <w:t>budget</w:t>
      </w:r>
      <w:r w:rsidRPr="00BC1A1B" w:rsidR="00D65B1B">
        <w:t xml:space="preserve"> </w:t>
      </w:r>
      <w:r w:rsidRPr="00BC1A1B">
        <w:t>meetings</w:t>
      </w:r>
      <w:r w:rsidRPr="00BC1A1B" w:rsidR="00D65B1B">
        <w:t xml:space="preserve"> </w:t>
      </w:r>
      <w:r w:rsidRPr="00BC1A1B" w:rsidR="00285DD4">
        <w:t xml:space="preserve">for our councils </w:t>
      </w:r>
      <w:r w:rsidRPr="00BC1A1B">
        <w:t>are</w:t>
      </w:r>
      <w:r w:rsidRPr="00BC1A1B" w:rsidR="00D65B1B">
        <w:t xml:space="preserve"> </w:t>
      </w:r>
      <w:r w:rsidRPr="00BC1A1B">
        <w:t>usually</w:t>
      </w:r>
      <w:r w:rsidRPr="00BC1A1B" w:rsidR="00D65B1B">
        <w:t xml:space="preserve"> </w:t>
      </w:r>
      <w:r w:rsidRPr="00BC1A1B">
        <w:t>in</w:t>
      </w:r>
      <w:r w:rsidRPr="00BC1A1B" w:rsidR="00D65B1B">
        <w:t xml:space="preserve"> </w:t>
      </w:r>
      <w:r w:rsidRPr="00BC1A1B">
        <w:t>February</w:t>
      </w:r>
      <w:r w:rsidR="00285DD4">
        <w:t>,</w:t>
      </w:r>
      <w:r w:rsidRPr="00BC1A1B" w:rsidR="00D65B1B">
        <w:t xml:space="preserve"> </w:t>
      </w:r>
      <w:r w:rsidRPr="00BC1A1B">
        <w:t>and</w:t>
      </w:r>
      <w:r w:rsidRPr="00BC1A1B" w:rsidR="00D65B1B">
        <w:t xml:space="preserve"> </w:t>
      </w:r>
      <w:r w:rsidRPr="00BC1A1B">
        <w:t>we</w:t>
      </w:r>
      <w:r w:rsidRPr="00BC1A1B" w:rsidR="00D65B1B">
        <w:t xml:space="preserve"> </w:t>
      </w:r>
      <w:r w:rsidR="00285DD4">
        <w:t>will</w:t>
      </w:r>
      <w:r w:rsidRPr="00BC1A1B" w:rsidR="00D65B1B">
        <w:t xml:space="preserve"> </w:t>
      </w:r>
      <w:r w:rsidRPr="00BC1A1B">
        <w:t>not</w:t>
      </w:r>
      <w:r w:rsidRPr="00BC1A1B" w:rsidR="00D65B1B">
        <w:t xml:space="preserve"> </w:t>
      </w:r>
      <w:r w:rsidRPr="00BC1A1B">
        <w:t>know</w:t>
      </w:r>
      <w:r w:rsidRPr="00BC1A1B" w:rsidR="00D65B1B">
        <w:t xml:space="preserve"> </w:t>
      </w:r>
      <w:r w:rsidRPr="00BC1A1B">
        <w:t>how</w:t>
      </w:r>
      <w:r w:rsidRPr="00BC1A1B" w:rsidR="00D65B1B">
        <w:t xml:space="preserve"> </w:t>
      </w:r>
      <w:r w:rsidRPr="00BC1A1B">
        <w:t>much</w:t>
      </w:r>
      <w:r w:rsidRPr="00BC1A1B" w:rsidR="00D65B1B">
        <w:t xml:space="preserve"> </w:t>
      </w:r>
      <w:r w:rsidRPr="00BC1A1B">
        <w:t>we</w:t>
      </w:r>
      <w:r w:rsidRPr="00BC1A1B" w:rsidR="00D65B1B">
        <w:t xml:space="preserve"> </w:t>
      </w:r>
      <w:r w:rsidRPr="00BC1A1B">
        <w:t>have</w:t>
      </w:r>
      <w:r w:rsidRPr="00BC1A1B" w:rsidR="00D65B1B">
        <w:t xml:space="preserve"> </w:t>
      </w:r>
      <w:r w:rsidRPr="00BC1A1B">
        <w:t>coming</w:t>
      </w:r>
      <w:r w:rsidRPr="00BC1A1B" w:rsidR="00D65B1B">
        <w:t xml:space="preserve"> </w:t>
      </w:r>
      <w:r w:rsidRPr="00BC1A1B">
        <w:t>our</w:t>
      </w:r>
      <w:r w:rsidRPr="00BC1A1B" w:rsidR="00D65B1B">
        <w:t xml:space="preserve"> </w:t>
      </w:r>
      <w:r w:rsidRPr="00BC1A1B">
        <w:t>way</w:t>
      </w:r>
      <w:r w:rsidRPr="00BC1A1B" w:rsidR="00D65B1B">
        <w:t xml:space="preserve"> </w:t>
      </w:r>
      <w:r w:rsidRPr="00BC1A1B">
        <w:t>from</w:t>
      </w:r>
      <w:r w:rsidRPr="00BC1A1B" w:rsidR="00D65B1B">
        <w:t xml:space="preserve"> </w:t>
      </w:r>
      <w:r w:rsidRPr="00BC1A1B">
        <w:t>Government</w:t>
      </w:r>
      <w:r w:rsidRPr="00BC1A1B" w:rsidR="00D65B1B">
        <w:t xml:space="preserve"> </w:t>
      </w:r>
      <w:r w:rsidRPr="00BC1A1B">
        <w:t>until</w:t>
      </w:r>
      <w:r w:rsidRPr="00BC1A1B" w:rsidR="00D65B1B">
        <w:t xml:space="preserve"> </w:t>
      </w:r>
      <w:r w:rsidRPr="00BC1A1B">
        <w:t>the</w:t>
      </w:r>
      <w:r w:rsidRPr="00BC1A1B" w:rsidR="00D65B1B">
        <w:t xml:space="preserve"> </w:t>
      </w:r>
      <w:r w:rsidRPr="00BC1A1B">
        <w:t>end</w:t>
      </w:r>
      <w:r w:rsidRPr="00BC1A1B" w:rsidR="00D65B1B">
        <w:t xml:space="preserve"> </w:t>
      </w:r>
      <w:r w:rsidRPr="00BC1A1B">
        <w:t>of</w:t>
      </w:r>
      <w:r w:rsidRPr="00BC1A1B" w:rsidR="00D65B1B">
        <w:t xml:space="preserve"> </w:t>
      </w:r>
      <w:r w:rsidRPr="00BC1A1B">
        <w:t>November.</w:t>
      </w:r>
      <w:r w:rsidRPr="00BC1A1B" w:rsidR="00D65B1B">
        <w:t xml:space="preserve"> </w:t>
      </w:r>
      <w:r w:rsidRPr="00BC1A1B">
        <w:t>That</w:t>
      </w:r>
      <w:r w:rsidRPr="00BC1A1B" w:rsidR="00D65B1B">
        <w:t xml:space="preserve"> </w:t>
      </w:r>
      <w:r w:rsidRPr="00BC1A1B">
        <w:t>makes</w:t>
      </w:r>
      <w:r w:rsidRPr="00BC1A1B" w:rsidR="00D65B1B">
        <w:t xml:space="preserve"> </w:t>
      </w:r>
      <w:r w:rsidRPr="00BC1A1B">
        <w:t>it</w:t>
      </w:r>
      <w:r w:rsidRPr="00BC1A1B" w:rsidR="00D65B1B">
        <w:t xml:space="preserve"> </w:t>
      </w:r>
      <w:r w:rsidRPr="00BC1A1B">
        <w:t>incredibly</w:t>
      </w:r>
      <w:r w:rsidRPr="00BC1A1B" w:rsidR="00D65B1B">
        <w:t xml:space="preserve"> </w:t>
      </w:r>
      <w:r w:rsidRPr="00BC1A1B">
        <w:t>difficult</w:t>
      </w:r>
      <w:r w:rsidRPr="00BC1A1B" w:rsidR="00D65B1B">
        <w:t xml:space="preserve"> </w:t>
      </w:r>
      <w:r w:rsidRPr="00BC1A1B">
        <w:t>to</w:t>
      </w:r>
      <w:r w:rsidRPr="00BC1A1B" w:rsidR="00D65B1B">
        <w:t xml:space="preserve"> </w:t>
      </w:r>
      <w:r w:rsidRPr="00BC1A1B">
        <w:t>plan</w:t>
      </w:r>
      <w:r w:rsidRPr="00BC1A1B" w:rsidR="00D65B1B">
        <w:t xml:space="preserve"> </w:t>
      </w:r>
      <w:r w:rsidRPr="00BC1A1B">
        <w:t>when</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make</w:t>
      </w:r>
      <w:r w:rsidRPr="00BC1A1B" w:rsidR="00D65B1B">
        <w:t xml:space="preserve"> </w:t>
      </w:r>
      <w:r w:rsidRPr="00BC1A1B">
        <w:t>our</w:t>
      </w:r>
      <w:r w:rsidRPr="00BC1A1B" w:rsidR="00D65B1B">
        <w:t xml:space="preserve"> </w:t>
      </w:r>
      <w:r w:rsidRPr="00BC1A1B">
        <w:t>budgets</w:t>
      </w:r>
      <w:r w:rsidRPr="00BC1A1B" w:rsidR="00D65B1B">
        <w:t xml:space="preserve"> </w:t>
      </w:r>
      <w:r w:rsidRPr="00BC1A1B">
        <w:t>balance</w:t>
      </w:r>
      <w:r w:rsidRPr="00BC1A1B" w:rsidR="00D65B1B">
        <w:t xml:space="preserve"> </w:t>
      </w:r>
      <w:r w:rsidRPr="00BC1A1B">
        <w:t>every</w:t>
      </w:r>
      <w:r w:rsidRPr="00BC1A1B" w:rsidR="00D65B1B">
        <w:t xml:space="preserve"> </w:t>
      </w:r>
      <w:r w:rsidRPr="00BC1A1B">
        <w:t>year.</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get</w:t>
      </w:r>
      <w:r w:rsidRPr="00BC1A1B" w:rsidR="00D65B1B">
        <w:t xml:space="preserve"> </w:t>
      </w:r>
      <w:r w:rsidRPr="00BC1A1B">
        <w:t>on</w:t>
      </w:r>
      <w:r w:rsidRPr="00BC1A1B" w:rsidR="00D65B1B">
        <w:t xml:space="preserve"> </w:t>
      </w:r>
      <w:r w:rsidRPr="00BC1A1B">
        <w:t>rapidly.</w:t>
      </w:r>
    </w:p>
    <w:p w:rsidR="008F49E8" w:rsidRPr="00BC1A1B" w:rsidP="008F49E8">
      <w:pPr>
        <w:pStyle w:val="Answer"/>
      </w:pPr>
      <w:r w:rsidRPr="00BC1A1B">
        <w:t>We</w:t>
      </w:r>
      <w:r w:rsidRPr="00BC1A1B" w:rsidR="00D65B1B">
        <w:t xml:space="preserve"> </w:t>
      </w:r>
      <w:r w:rsidRPr="00BC1A1B">
        <w:t>understand</w:t>
      </w:r>
      <w:r w:rsidRPr="00BC1A1B" w:rsidR="00D65B1B">
        <w:t xml:space="preserve"> </w:t>
      </w:r>
      <w:r w:rsidRPr="00BC1A1B">
        <w:t>the</w:t>
      </w:r>
      <w:r w:rsidRPr="00BC1A1B" w:rsidR="00D65B1B">
        <w:t xml:space="preserve"> </w:t>
      </w:r>
      <w:r w:rsidRPr="00BC1A1B">
        <w:t>reasons</w:t>
      </w:r>
      <w:r w:rsidRPr="00BC1A1B" w:rsidR="00D65B1B">
        <w:t xml:space="preserve"> </w:t>
      </w:r>
      <w:r w:rsidRPr="00BC1A1B">
        <w:t>for</w:t>
      </w:r>
      <w:r w:rsidRPr="00BC1A1B" w:rsidR="00D65B1B">
        <w:t xml:space="preserve"> </w:t>
      </w:r>
      <w:r w:rsidRPr="00BC1A1B">
        <w:t>it</w:t>
      </w:r>
      <w:r w:rsidRPr="00BC1A1B" w:rsidR="00D65B1B">
        <w:t xml:space="preserve"> </w:t>
      </w:r>
      <w:r w:rsidRPr="00BC1A1B">
        <w:t>this</w:t>
      </w:r>
      <w:r w:rsidRPr="00BC1A1B" w:rsidR="00D65B1B">
        <w:t xml:space="preserve"> </w:t>
      </w:r>
      <w:r w:rsidRPr="00BC1A1B">
        <w:t>year,</w:t>
      </w:r>
      <w:r w:rsidRPr="00BC1A1B" w:rsidR="00D65B1B">
        <w:t xml:space="preserve"> </w:t>
      </w:r>
      <w:r w:rsidRPr="00BC1A1B">
        <w:t>but</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move</w:t>
      </w:r>
      <w:r w:rsidRPr="00BC1A1B" w:rsidR="00D65B1B">
        <w:t xml:space="preserve"> </w:t>
      </w:r>
      <w:r w:rsidRPr="00BC1A1B">
        <w:t>on</w:t>
      </w:r>
      <w:r w:rsidRPr="00BC1A1B" w:rsidR="00D65B1B">
        <w:t xml:space="preserve"> </w:t>
      </w:r>
      <w:r w:rsidRPr="00BC1A1B">
        <w:t>rapidly</w:t>
      </w:r>
      <w:r w:rsidRPr="00BC1A1B" w:rsidR="00D65B1B">
        <w:t xml:space="preserve"> </w:t>
      </w:r>
      <w:r w:rsidRPr="00BC1A1B">
        <w:t>to</w:t>
      </w:r>
      <w:r w:rsidRPr="00BC1A1B" w:rsidR="00D65B1B">
        <w:t xml:space="preserve"> </w:t>
      </w:r>
      <w:r w:rsidRPr="00BC1A1B">
        <w:t>hav</w:t>
      </w:r>
      <w:r w:rsidR="00285DD4">
        <w:t>e</w:t>
      </w:r>
      <w:r w:rsidRPr="00BC1A1B" w:rsidR="00D65B1B">
        <w:t xml:space="preserve"> </w:t>
      </w:r>
      <w:r w:rsidRPr="00BC1A1B" w:rsidR="005C4A6C">
        <w:t xml:space="preserve">a </w:t>
      </w:r>
      <w:r w:rsidRPr="00BC1A1B">
        <w:t>longer</w:t>
      </w:r>
      <w:r w:rsidR="00285DD4">
        <w:t>-</w:t>
      </w:r>
      <w:r w:rsidRPr="00BC1A1B">
        <w:t>term</w:t>
      </w:r>
      <w:r w:rsidRPr="00BC1A1B" w:rsidR="00D65B1B">
        <w:t xml:space="preserve"> </w:t>
      </w:r>
      <w:r w:rsidRPr="00BC1A1B">
        <w:t>financial</w:t>
      </w:r>
      <w:r w:rsidRPr="00BC1A1B" w:rsidR="00D65B1B">
        <w:t xml:space="preserve"> </w:t>
      </w:r>
      <w:r w:rsidRPr="00BC1A1B">
        <w:t>funding</w:t>
      </w:r>
      <w:r w:rsidRPr="00BC1A1B" w:rsidR="00D65B1B">
        <w:t xml:space="preserve"> </w:t>
      </w:r>
      <w:r w:rsidRPr="00BC1A1B">
        <w:t>settlement</w:t>
      </w:r>
      <w:r w:rsidRPr="00BC1A1B" w:rsidR="00D65B1B">
        <w:t xml:space="preserve"> </w:t>
      </w:r>
      <w:r w:rsidRPr="00BC1A1B">
        <w:t>so</w:t>
      </w:r>
      <w:r w:rsidRPr="00BC1A1B" w:rsidR="00D65B1B">
        <w:t xml:space="preserve"> </w:t>
      </w:r>
      <w:r w:rsidRPr="00BC1A1B">
        <w:t>that</w:t>
      </w:r>
      <w:r w:rsidRPr="00BC1A1B" w:rsidR="00D65B1B">
        <w:t xml:space="preserve"> </w:t>
      </w:r>
      <w:r w:rsidRPr="00BC1A1B">
        <w:t>we</w:t>
      </w:r>
      <w:r w:rsidRPr="00BC1A1B" w:rsidR="00D65B1B">
        <w:t xml:space="preserve"> </w:t>
      </w:r>
      <w:r w:rsidRPr="00BC1A1B">
        <w:t>can</w:t>
      </w:r>
      <w:r w:rsidRPr="00BC1A1B" w:rsidR="00D65B1B">
        <w:t xml:space="preserve"> </w:t>
      </w:r>
      <w:r w:rsidRPr="00BC1A1B">
        <w:t>give</w:t>
      </w:r>
      <w:r w:rsidRPr="00BC1A1B" w:rsidR="00D65B1B">
        <w:t xml:space="preserve"> </w:t>
      </w:r>
      <w:r w:rsidRPr="00BC1A1B">
        <w:t>that</w:t>
      </w:r>
      <w:r w:rsidRPr="00BC1A1B" w:rsidR="00D65B1B">
        <w:t xml:space="preserve"> </w:t>
      </w:r>
      <w:r w:rsidRPr="00BC1A1B">
        <w:t>certainty</w:t>
      </w:r>
      <w:r w:rsidRPr="00BC1A1B" w:rsidR="00D65B1B">
        <w:t xml:space="preserve"> </w:t>
      </w:r>
      <w:r w:rsidRPr="00BC1A1B">
        <w:t>around</w:t>
      </w:r>
      <w:r w:rsidRPr="00BC1A1B" w:rsidR="00D65B1B">
        <w:t xml:space="preserve"> </w:t>
      </w:r>
      <w:r w:rsidRPr="00BC1A1B">
        <w:t>our</w:t>
      </w:r>
      <w:r w:rsidRPr="00BC1A1B" w:rsidR="00D65B1B">
        <w:t xml:space="preserve"> </w:t>
      </w:r>
      <w:r w:rsidRPr="00BC1A1B">
        <w:t>planning</w:t>
      </w:r>
      <w:r w:rsidRPr="00BC1A1B" w:rsidR="00D65B1B">
        <w:t xml:space="preserve"> </w:t>
      </w:r>
      <w:r w:rsidRPr="00BC1A1B">
        <w:t>and</w:t>
      </w:r>
      <w:r w:rsidRPr="00BC1A1B" w:rsidR="00D65B1B">
        <w:t xml:space="preserve"> </w:t>
      </w:r>
      <w:r w:rsidRPr="00BC1A1B">
        <w:t>manage</w:t>
      </w:r>
      <w:r w:rsidRPr="00BC1A1B" w:rsidR="00D65B1B">
        <w:t xml:space="preserve"> </w:t>
      </w:r>
      <w:r w:rsidRPr="00BC1A1B">
        <w:t>things</w:t>
      </w:r>
      <w:r w:rsidRPr="00BC1A1B" w:rsidR="00D65B1B">
        <w:t xml:space="preserve"> </w:t>
      </w:r>
      <w:r w:rsidRPr="00BC1A1B">
        <w:t>like</w:t>
      </w:r>
      <w:r w:rsidRPr="00BC1A1B" w:rsidR="00D65B1B">
        <w:t xml:space="preserve"> </w:t>
      </w:r>
      <w:r w:rsidRPr="00BC1A1B">
        <w:t>what</w:t>
      </w:r>
      <w:r w:rsidRPr="00BC1A1B" w:rsidR="00D65B1B">
        <w:t xml:space="preserve"> </w:t>
      </w:r>
      <w:r w:rsidRPr="00BC1A1B">
        <w:t>we</w:t>
      </w:r>
      <w:r w:rsidRPr="00BC1A1B" w:rsidR="00D65B1B">
        <w:t xml:space="preserve"> </w:t>
      </w:r>
      <w:r w:rsidRPr="00BC1A1B">
        <w:t>do</w:t>
      </w:r>
      <w:r w:rsidRPr="00BC1A1B" w:rsidR="00D65B1B">
        <w:t xml:space="preserve"> </w:t>
      </w:r>
      <w:r w:rsidRPr="00BC1A1B">
        <w:t>with</w:t>
      </w:r>
      <w:r w:rsidRPr="00BC1A1B" w:rsidR="00D65B1B">
        <w:t xml:space="preserve"> </w:t>
      </w:r>
      <w:r w:rsidRPr="00BC1A1B">
        <w:t>our</w:t>
      </w:r>
      <w:r w:rsidRPr="00BC1A1B" w:rsidR="00D65B1B">
        <w:t xml:space="preserve"> </w:t>
      </w:r>
      <w:r w:rsidRPr="00BC1A1B">
        <w:t>reserves</w:t>
      </w:r>
      <w:r w:rsidRPr="00BC1A1B" w:rsidR="00D65B1B">
        <w:t xml:space="preserve"> </w:t>
      </w:r>
      <w:r w:rsidRPr="00BC1A1B">
        <w:t>and</w:t>
      </w:r>
      <w:r w:rsidRPr="00BC1A1B" w:rsidR="00D65B1B">
        <w:t xml:space="preserve"> </w:t>
      </w:r>
      <w:r w:rsidRPr="00BC1A1B">
        <w:t>how</w:t>
      </w:r>
      <w:r w:rsidRPr="00BC1A1B" w:rsidR="00D65B1B">
        <w:t xml:space="preserve"> </w:t>
      </w:r>
      <w:r w:rsidRPr="00BC1A1B">
        <w:t>we</w:t>
      </w:r>
      <w:r w:rsidRPr="00BC1A1B" w:rsidR="00D65B1B">
        <w:t xml:space="preserve"> </w:t>
      </w:r>
      <w:r w:rsidRPr="00BC1A1B">
        <w:t>manage</w:t>
      </w:r>
      <w:r w:rsidRPr="00BC1A1B" w:rsidR="00D65B1B">
        <w:t xml:space="preserve"> </w:t>
      </w:r>
      <w:r w:rsidRPr="00BC1A1B">
        <w:t>the</w:t>
      </w:r>
      <w:r w:rsidRPr="00BC1A1B" w:rsidR="00D65B1B">
        <w:t xml:space="preserve"> </w:t>
      </w:r>
      <w:r w:rsidRPr="00BC1A1B">
        <w:t>use</w:t>
      </w:r>
      <w:r w:rsidRPr="00BC1A1B" w:rsidR="00D65B1B">
        <w:t xml:space="preserve"> </w:t>
      </w:r>
      <w:r w:rsidRPr="00BC1A1B">
        <w:t>of</w:t>
      </w:r>
      <w:r w:rsidRPr="00BC1A1B" w:rsidR="00D65B1B">
        <w:t xml:space="preserve"> </w:t>
      </w:r>
      <w:r w:rsidRPr="00BC1A1B">
        <w:t>those</w:t>
      </w:r>
      <w:r w:rsidRPr="00BC1A1B" w:rsidR="00D65B1B">
        <w:t xml:space="preserve"> </w:t>
      </w:r>
      <w:r w:rsidRPr="00BC1A1B">
        <w:t>or</w:t>
      </w:r>
      <w:r w:rsidRPr="00BC1A1B" w:rsidR="00D65B1B">
        <w:t xml:space="preserve"> </w:t>
      </w:r>
      <w:r w:rsidRPr="00BC1A1B">
        <w:t>not</w:t>
      </w:r>
      <w:r w:rsidRPr="00BC1A1B" w:rsidR="00D65B1B">
        <w:t xml:space="preserve"> </w:t>
      </w:r>
      <w:r w:rsidRPr="00BC1A1B">
        <w:t>using</w:t>
      </w:r>
      <w:r w:rsidRPr="00BC1A1B" w:rsidR="00D65B1B">
        <w:t xml:space="preserve"> </w:t>
      </w:r>
      <w:r w:rsidRPr="00BC1A1B">
        <w:t>them</w:t>
      </w:r>
      <w:r w:rsidRPr="00BC1A1B" w:rsidR="005C4A6C">
        <w:t>,</w:t>
      </w:r>
      <w:r w:rsidRPr="00BC1A1B" w:rsidR="00D65B1B">
        <w:t xml:space="preserve"> </w:t>
      </w:r>
      <w:r w:rsidRPr="00BC1A1B">
        <w:t>or</w:t>
      </w:r>
      <w:r w:rsidRPr="00BC1A1B" w:rsidR="00D65B1B">
        <w:t xml:space="preserve"> </w:t>
      </w:r>
      <w:r w:rsidRPr="00BC1A1B">
        <w:t>contributing</w:t>
      </w:r>
      <w:r w:rsidRPr="00BC1A1B" w:rsidR="00D65B1B">
        <w:t xml:space="preserve"> </w:t>
      </w:r>
      <w:r w:rsidRPr="00BC1A1B">
        <w:t>back</w:t>
      </w:r>
      <w:r w:rsidRPr="00BC1A1B" w:rsidR="00D65B1B">
        <w:t xml:space="preserve"> </w:t>
      </w:r>
      <w:r w:rsidRPr="00BC1A1B">
        <w:t>to</w:t>
      </w:r>
      <w:r w:rsidRPr="00BC1A1B" w:rsidR="00D65B1B">
        <w:t xml:space="preserve"> </w:t>
      </w:r>
      <w:r w:rsidRPr="00BC1A1B">
        <w:t>them</w:t>
      </w:r>
      <w:r w:rsidRPr="00BC1A1B" w:rsidR="00D65B1B">
        <w:t xml:space="preserve"> </w:t>
      </w:r>
      <w:r w:rsidRPr="00BC1A1B">
        <w:t>if</w:t>
      </w:r>
      <w:r w:rsidRPr="00BC1A1B" w:rsidR="00D65B1B">
        <w:t xml:space="preserve"> </w:t>
      </w:r>
      <w:r w:rsidRPr="00BC1A1B">
        <w:t>they</w:t>
      </w:r>
      <w:r w:rsidRPr="00BC1A1B" w:rsidR="00D65B1B">
        <w:t xml:space="preserve"> </w:t>
      </w:r>
      <w:r w:rsidRPr="00BC1A1B">
        <w:t>have</w:t>
      </w:r>
      <w:r w:rsidRPr="00BC1A1B" w:rsidR="00D65B1B">
        <w:t xml:space="preserve"> </w:t>
      </w:r>
      <w:r w:rsidRPr="00BC1A1B">
        <w:t>taken</w:t>
      </w:r>
      <w:r w:rsidRPr="00BC1A1B" w:rsidR="00D65B1B">
        <w:t xml:space="preserve"> </w:t>
      </w:r>
      <w:r w:rsidRPr="00BC1A1B">
        <w:t>a</w:t>
      </w:r>
      <w:r w:rsidRPr="00BC1A1B" w:rsidR="00D65B1B">
        <w:t xml:space="preserve"> </w:t>
      </w:r>
      <w:r w:rsidRPr="00BC1A1B">
        <w:t>bit</w:t>
      </w:r>
      <w:r w:rsidRPr="00BC1A1B" w:rsidR="00D65B1B">
        <w:t xml:space="preserve"> </w:t>
      </w:r>
      <w:r w:rsidRPr="00BC1A1B">
        <w:t>of</w:t>
      </w:r>
      <w:r w:rsidRPr="00BC1A1B" w:rsidR="00D65B1B">
        <w:t xml:space="preserve"> </w:t>
      </w:r>
      <w:r w:rsidRPr="00BC1A1B">
        <w:t>a</w:t>
      </w:r>
      <w:r w:rsidRPr="00BC1A1B" w:rsidR="00D65B1B">
        <w:t xml:space="preserve"> </w:t>
      </w:r>
      <w:r w:rsidRPr="00BC1A1B">
        <w:t>hammering.</w:t>
      </w:r>
      <w:r w:rsidRPr="00BC1A1B" w:rsidR="00D65B1B">
        <w:t xml:space="preserve"> </w:t>
      </w:r>
      <w:r w:rsidRPr="00BC1A1B">
        <w:t>It</w:t>
      </w:r>
      <w:r w:rsidRPr="00BC1A1B" w:rsidR="00D65B1B">
        <w:t xml:space="preserve"> </w:t>
      </w:r>
      <w:r w:rsidRPr="00BC1A1B">
        <w:t>is</w:t>
      </w:r>
      <w:r w:rsidRPr="00BC1A1B" w:rsidR="00D65B1B">
        <w:t xml:space="preserve"> </w:t>
      </w:r>
      <w:r w:rsidRPr="00BC1A1B">
        <w:t>really</w:t>
      </w:r>
      <w:r w:rsidRPr="00BC1A1B" w:rsidR="00D65B1B">
        <w:t xml:space="preserve"> </w:t>
      </w:r>
      <w:r w:rsidRPr="00BC1A1B">
        <w:t>important</w:t>
      </w:r>
      <w:r w:rsidRPr="00BC1A1B" w:rsidR="00D65B1B">
        <w:t xml:space="preserve"> </w:t>
      </w:r>
      <w:r w:rsidRPr="00BC1A1B">
        <w:t>that</w:t>
      </w:r>
      <w:r w:rsidRPr="00BC1A1B" w:rsidR="00D65B1B">
        <w:t xml:space="preserve"> </w:t>
      </w:r>
      <w:r w:rsidRPr="00BC1A1B">
        <w:t>that</w:t>
      </w:r>
      <w:r w:rsidRPr="00BC1A1B" w:rsidR="00D65B1B">
        <w:t xml:space="preserve"> </w:t>
      </w:r>
      <w:r w:rsidRPr="00BC1A1B">
        <w:t>longer</w:t>
      </w:r>
      <w:r w:rsidR="00285DD4">
        <w:t>-</w:t>
      </w:r>
      <w:r w:rsidRPr="00BC1A1B">
        <w:t>term</w:t>
      </w:r>
      <w:r w:rsidRPr="00BC1A1B" w:rsidR="00D65B1B">
        <w:t xml:space="preserve"> </w:t>
      </w:r>
      <w:r w:rsidRPr="00BC1A1B">
        <w:t>certainty</w:t>
      </w:r>
      <w:r w:rsidRPr="00BC1A1B" w:rsidR="00D65B1B">
        <w:t xml:space="preserve"> </w:t>
      </w:r>
      <w:r w:rsidRPr="00BC1A1B">
        <w:t>is</w:t>
      </w:r>
      <w:r w:rsidRPr="00BC1A1B" w:rsidR="00D65B1B">
        <w:t xml:space="preserve"> </w:t>
      </w:r>
      <w:r w:rsidRPr="00BC1A1B">
        <w:t>there</w:t>
      </w:r>
      <w:r w:rsidRPr="00BC1A1B" w:rsidR="005C4A6C">
        <w:t>,</w:t>
      </w:r>
      <w:r w:rsidRPr="00BC1A1B" w:rsidR="00D65B1B">
        <w:t xml:space="preserve"> </w:t>
      </w:r>
      <w:r w:rsidRPr="00BC1A1B">
        <w:t>particularly</w:t>
      </w:r>
      <w:r w:rsidRPr="00BC1A1B" w:rsidR="00D65B1B">
        <w:t xml:space="preserve"> </w:t>
      </w:r>
      <w:r w:rsidRPr="00BC1A1B">
        <w:t>for</w:t>
      </w:r>
      <w:r w:rsidRPr="00BC1A1B" w:rsidR="00D65B1B">
        <w:t xml:space="preserve"> </w:t>
      </w:r>
      <w:r w:rsidRPr="00BC1A1B">
        <w:t>our</w:t>
      </w:r>
      <w:r w:rsidRPr="00BC1A1B" w:rsidR="00D65B1B">
        <w:t xml:space="preserve"> </w:t>
      </w:r>
      <w:r w:rsidRPr="00BC1A1B">
        <w:t>staff.</w:t>
      </w:r>
      <w:r w:rsidRPr="00BC1A1B" w:rsidR="00D65B1B">
        <w:t xml:space="preserve"> </w:t>
      </w:r>
      <w:r w:rsidRPr="00BC1A1B">
        <w:t>It</w:t>
      </w:r>
      <w:r w:rsidRPr="00BC1A1B" w:rsidR="00D65B1B">
        <w:t xml:space="preserve"> </w:t>
      </w:r>
      <w:r w:rsidRPr="00BC1A1B">
        <w:t>is</w:t>
      </w:r>
      <w:r w:rsidRPr="00BC1A1B" w:rsidR="00D65B1B">
        <w:t xml:space="preserve"> </w:t>
      </w:r>
      <w:r w:rsidRPr="00BC1A1B">
        <w:t>very</w:t>
      </w:r>
      <w:r w:rsidRPr="00BC1A1B" w:rsidR="00D65B1B">
        <w:t xml:space="preserve"> </w:t>
      </w:r>
      <w:r w:rsidRPr="00BC1A1B">
        <w:t>difficult</w:t>
      </w:r>
      <w:r w:rsidRPr="00BC1A1B" w:rsidR="00D65B1B">
        <w:t xml:space="preserve"> </w:t>
      </w:r>
      <w:r w:rsidRPr="00BC1A1B">
        <w:t>for</w:t>
      </w:r>
      <w:r w:rsidRPr="00BC1A1B" w:rsidR="00D65B1B">
        <w:t xml:space="preserve"> </w:t>
      </w:r>
      <w:r w:rsidRPr="00BC1A1B">
        <w:t>our</w:t>
      </w:r>
      <w:r w:rsidRPr="00BC1A1B" w:rsidR="00D65B1B">
        <w:t xml:space="preserve"> </w:t>
      </w:r>
      <w:r w:rsidRPr="00BC1A1B">
        <w:t>staff.</w:t>
      </w:r>
      <w:r w:rsidRPr="00BC1A1B" w:rsidR="00D65B1B">
        <w:t xml:space="preserve"> </w:t>
      </w:r>
      <w:r w:rsidRPr="00BC1A1B">
        <w:t>It</w:t>
      </w:r>
      <w:r w:rsidRPr="00BC1A1B" w:rsidR="00D65B1B">
        <w:t xml:space="preserve"> </w:t>
      </w:r>
      <w:r w:rsidRPr="00BC1A1B">
        <w:t>is</w:t>
      </w:r>
      <w:r w:rsidRPr="00BC1A1B" w:rsidR="00D65B1B">
        <w:t xml:space="preserve"> </w:t>
      </w:r>
      <w:r w:rsidRPr="00BC1A1B">
        <w:t>even</w:t>
      </w:r>
      <w:r w:rsidRPr="00BC1A1B" w:rsidR="00D65B1B">
        <w:t xml:space="preserve"> </w:t>
      </w:r>
      <w:r w:rsidRPr="00BC1A1B">
        <w:t>more</w:t>
      </w:r>
      <w:r w:rsidRPr="00BC1A1B" w:rsidR="00D65B1B">
        <w:t xml:space="preserve"> </w:t>
      </w:r>
      <w:r w:rsidRPr="00BC1A1B">
        <w:t>difficult</w:t>
      </w:r>
      <w:r w:rsidRPr="00BC1A1B" w:rsidR="00D65B1B">
        <w:t xml:space="preserve"> </w:t>
      </w:r>
      <w:r w:rsidRPr="00BC1A1B">
        <w:t>this</w:t>
      </w:r>
      <w:r w:rsidRPr="00BC1A1B" w:rsidR="00D65B1B">
        <w:t xml:space="preserve"> </w:t>
      </w:r>
      <w:r w:rsidRPr="00BC1A1B">
        <w:t>year,</w:t>
      </w:r>
      <w:r w:rsidRPr="00BC1A1B" w:rsidR="00D65B1B">
        <w:t xml:space="preserve"> </w:t>
      </w:r>
      <w:r w:rsidRPr="00BC1A1B">
        <w:t>but,</w:t>
      </w:r>
      <w:r w:rsidRPr="00BC1A1B" w:rsidR="00D65B1B">
        <w:t xml:space="preserve"> </w:t>
      </w:r>
      <w:r w:rsidRPr="00BC1A1B">
        <w:t>every</w:t>
      </w:r>
      <w:r w:rsidRPr="00BC1A1B" w:rsidR="00D65B1B">
        <w:t xml:space="preserve"> </w:t>
      </w:r>
      <w:r w:rsidRPr="00BC1A1B">
        <w:t>year,</w:t>
      </w:r>
      <w:r w:rsidRPr="00BC1A1B" w:rsidR="00D65B1B">
        <w:t xml:space="preserve"> </w:t>
      </w:r>
      <w:r w:rsidRPr="00BC1A1B">
        <w:t>we</w:t>
      </w:r>
      <w:r w:rsidRPr="00BC1A1B" w:rsidR="00D65B1B">
        <w:t xml:space="preserve"> </w:t>
      </w:r>
      <w:r w:rsidRPr="00BC1A1B">
        <w:t>are</w:t>
      </w:r>
      <w:r w:rsidRPr="00BC1A1B" w:rsidR="00D65B1B">
        <w:t xml:space="preserve"> </w:t>
      </w:r>
      <w:r w:rsidRPr="00BC1A1B">
        <w:t>not</w:t>
      </w:r>
      <w:r w:rsidRPr="00BC1A1B" w:rsidR="00D65B1B">
        <w:t xml:space="preserve"> </w:t>
      </w:r>
      <w:r w:rsidRPr="00BC1A1B">
        <w:t>certain</w:t>
      </w:r>
      <w:r w:rsidRPr="00BC1A1B" w:rsidR="00D65B1B">
        <w:t xml:space="preserve"> </w:t>
      </w:r>
      <w:r w:rsidRPr="00BC1A1B">
        <w:t>of</w:t>
      </w:r>
      <w:r w:rsidRPr="00BC1A1B" w:rsidR="00D65B1B">
        <w:t xml:space="preserve"> </w:t>
      </w:r>
      <w:r w:rsidRPr="00BC1A1B">
        <w:t>the</w:t>
      </w:r>
      <w:r w:rsidRPr="00BC1A1B" w:rsidR="00D65B1B">
        <w:t xml:space="preserve"> </w:t>
      </w:r>
      <w:r w:rsidRPr="00BC1A1B">
        <w:t>funding</w:t>
      </w:r>
      <w:r w:rsidRPr="00BC1A1B" w:rsidR="00D65B1B">
        <w:t xml:space="preserve"> </w:t>
      </w:r>
      <w:r w:rsidRPr="00BC1A1B">
        <w:t>position</w:t>
      </w:r>
      <w:r w:rsidRPr="00BC1A1B" w:rsidR="00D65B1B">
        <w:t xml:space="preserve"> </w:t>
      </w:r>
      <w:r w:rsidRPr="00BC1A1B">
        <w:t>for</w:t>
      </w:r>
      <w:r w:rsidRPr="00BC1A1B" w:rsidR="00D65B1B">
        <w:t xml:space="preserve"> </w:t>
      </w:r>
      <w:r w:rsidRPr="00BC1A1B">
        <w:t>the</w:t>
      </w:r>
      <w:r w:rsidRPr="00BC1A1B" w:rsidR="00D65B1B">
        <w:t xml:space="preserve"> </w:t>
      </w:r>
      <w:r w:rsidRPr="00BC1A1B">
        <w:t>council.</w:t>
      </w:r>
      <w:r w:rsidRPr="00BC1A1B" w:rsidR="00D65B1B">
        <w:t xml:space="preserve"> </w:t>
      </w:r>
      <w:r w:rsidRPr="00BC1A1B">
        <w:t>We</w:t>
      </w:r>
      <w:r w:rsidRPr="00BC1A1B" w:rsidR="00D65B1B">
        <w:t xml:space="preserve"> </w:t>
      </w:r>
      <w:r w:rsidRPr="00BC1A1B">
        <w:t>have</w:t>
      </w:r>
      <w:r w:rsidRPr="00BC1A1B" w:rsidR="00D65B1B">
        <w:t xml:space="preserve"> </w:t>
      </w:r>
      <w:r w:rsidRPr="00BC1A1B">
        <w:t>put</w:t>
      </w:r>
      <w:r w:rsidRPr="00BC1A1B" w:rsidR="00D65B1B">
        <w:t xml:space="preserve"> </w:t>
      </w:r>
      <w:r w:rsidRPr="00BC1A1B">
        <w:t>up</w:t>
      </w:r>
      <w:r w:rsidRPr="00BC1A1B" w:rsidR="00D65B1B">
        <w:t xml:space="preserve"> </w:t>
      </w:r>
      <w:r w:rsidRPr="00BC1A1B">
        <w:t>with</w:t>
      </w:r>
      <w:r w:rsidRPr="00BC1A1B" w:rsidR="00D65B1B">
        <w:t xml:space="preserve"> </w:t>
      </w:r>
      <w:r w:rsidRPr="00BC1A1B">
        <w:t>this</w:t>
      </w:r>
      <w:r w:rsidRPr="00BC1A1B" w:rsidR="00D65B1B">
        <w:t xml:space="preserve"> </w:t>
      </w:r>
      <w:r w:rsidRPr="00BC1A1B">
        <w:t>for</w:t>
      </w:r>
      <w:r w:rsidRPr="00BC1A1B" w:rsidR="00D65B1B">
        <w:t xml:space="preserve"> </w:t>
      </w:r>
      <w:r w:rsidRPr="00BC1A1B">
        <w:t>a</w:t>
      </w:r>
      <w:r w:rsidRPr="00BC1A1B" w:rsidR="00D65B1B">
        <w:t xml:space="preserve"> </w:t>
      </w:r>
      <w:r w:rsidRPr="00BC1A1B">
        <w:t>number</w:t>
      </w:r>
      <w:r w:rsidRPr="00BC1A1B" w:rsidR="00D65B1B">
        <w:t xml:space="preserve"> </w:t>
      </w:r>
      <w:r w:rsidRPr="00BC1A1B">
        <w:t>of</w:t>
      </w:r>
      <w:r w:rsidRPr="00BC1A1B" w:rsidR="00D65B1B">
        <w:t xml:space="preserve"> </w:t>
      </w:r>
      <w:r w:rsidRPr="00BC1A1B">
        <w:t>years</w:t>
      </w:r>
      <w:r w:rsidRPr="00BC1A1B" w:rsidR="00D65B1B">
        <w:t xml:space="preserve"> </w:t>
      </w:r>
      <w:r w:rsidRPr="00BC1A1B">
        <w:t>now.</w:t>
      </w:r>
    </w:p>
    <w:p w:rsidR="008F49E8" w:rsidRPr="00BC1A1B" w:rsidP="008F49E8">
      <w:pPr>
        <w:pStyle w:val="Answer"/>
      </w:pPr>
      <w:r>
        <w:t>O</w:t>
      </w:r>
      <w:r w:rsidRPr="00BC1A1B">
        <w:t>f</w:t>
      </w:r>
      <w:r w:rsidRPr="00BC1A1B" w:rsidR="00D65B1B">
        <w:t xml:space="preserve"> </w:t>
      </w:r>
      <w:r w:rsidRPr="00BC1A1B">
        <w:t>course,</w:t>
      </w:r>
      <w:r w:rsidRPr="00BC1A1B" w:rsidR="00D65B1B">
        <w:t xml:space="preserve"> </w:t>
      </w:r>
      <w:r w:rsidRPr="00BC1A1B">
        <w:t>council</w:t>
      </w:r>
      <w:r w:rsidRPr="00BC1A1B" w:rsidR="00D65B1B">
        <w:t xml:space="preserve"> </w:t>
      </w:r>
      <w:r w:rsidRPr="00BC1A1B">
        <w:t>tax</w:t>
      </w:r>
      <w:r w:rsidRPr="00BC1A1B" w:rsidR="00D65B1B">
        <w:t xml:space="preserve"> </w:t>
      </w:r>
      <w:r w:rsidRPr="00BC1A1B">
        <w:t>freezes</w:t>
      </w:r>
      <w:r w:rsidRPr="00BC1A1B" w:rsidR="00D65B1B">
        <w:t xml:space="preserve"> </w:t>
      </w:r>
      <w:r w:rsidRPr="00BC1A1B">
        <w:t>have</w:t>
      </w:r>
      <w:r w:rsidRPr="00BC1A1B" w:rsidR="00D65B1B">
        <w:t xml:space="preserve"> </w:t>
      </w:r>
      <w:r w:rsidRPr="00BC1A1B">
        <w:t>been</w:t>
      </w:r>
      <w:r w:rsidRPr="00BC1A1B" w:rsidR="00D65B1B">
        <w:t xml:space="preserve"> </w:t>
      </w:r>
      <w:r w:rsidRPr="00BC1A1B">
        <w:t>imposed</w:t>
      </w:r>
      <w:r w:rsidRPr="00BC1A1B" w:rsidR="00D65B1B">
        <w:t xml:space="preserve"> </w:t>
      </w:r>
      <w:r w:rsidRPr="00BC1A1B">
        <w:t>on</w:t>
      </w:r>
      <w:r w:rsidRPr="00BC1A1B" w:rsidR="00D65B1B">
        <w:t xml:space="preserve"> </w:t>
      </w:r>
      <w:r w:rsidRPr="00BC1A1B">
        <w:t>us</w:t>
      </w:r>
      <w:r w:rsidRPr="00BC1A1B" w:rsidR="00D65B1B">
        <w:t xml:space="preserve"> </w:t>
      </w:r>
      <w:r w:rsidRPr="00BC1A1B">
        <w:t>for</w:t>
      </w:r>
      <w:r w:rsidRPr="00BC1A1B" w:rsidR="00D65B1B">
        <w:t xml:space="preserve"> </w:t>
      </w:r>
      <w:r w:rsidRPr="00BC1A1B">
        <w:t>several</w:t>
      </w:r>
      <w:r w:rsidRPr="00BC1A1B" w:rsidR="00D65B1B">
        <w:t xml:space="preserve"> </w:t>
      </w:r>
      <w:r w:rsidRPr="00BC1A1B">
        <w:t>years</w:t>
      </w:r>
      <w:r w:rsidRPr="00BC1A1B" w:rsidR="00D65B1B">
        <w:t xml:space="preserve"> </w:t>
      </w:r>
      <w:r>
        <w:t xml:space="preserve">now, </w:t>
      </w:r>
      <w:r w:rsidRPr="00BC1A1B">
        <w:t>and</w:t>
      </w:r>
      <w:r w:rsidRPr="00BC1A1B" w:rsidR="00D65B1B">
        <w:t xml:space="preserve"> </w:t>
      </w:r>
      <w:r>
        <w:t xml:space="preserve">there is </w:t>
      </w:r>
      <w:r w:rsidRPr="00BC1A1B">
        <w:t>more</w:t>
      </w:r>
      <w:r w:rsidRPr="00BC1A1B" w:rsidR="00D65B1B">
        <w:t xml:space="preserve"> </w:t>
      </w:r>
      <w:r w:rsidRPr="00BC1A1B">
        <w:t>risk</w:t>
      </w:r>
      <w:r w:rsidRPr="00BC1A1B" w:rsidR="00D65B1B">
        <w:t xml:space="preserve"> </w:t>
      </w:r>
      <w:r w:rsidRPr="00BC1A1B">
        <w:t>on</w:t>
      </w:r>
      <w:r w:rsidRPr="00BC1A1B" w:rsidR="00D65B1B">
        <w:t xml:space="preserve"> </w:t>
      </w:r>
      <w:r w:rsidRPr="00BC1A1B">
        <w:t>the</w:t>
      </w:r>
      <w:r w:rsidRPr="00BC1A1B" w:rsidR="00D65B1B">
        <w:t xml:space="preserve"> </w:t>
      </w:r>
      <w:r w:rsidRPr="00BC1A1B">
        <w:t>income</w:t>
      </w:r>
      <w:r w:rsidRPr="00BC1A1B" w:rsidR="00D65B1B">
        <w:t xml:space="preserve"> </w:t>
      </w:r>
      <w:r w:rsidRPr="00BC1A1B">
        <w:t>side,</w:t>
      </w:r>
      <w:r w:rsidRPr="00BC1A1B" w:rsidR="00D65B1B">
        <w:t xml:space="preserve"> </w:t>
      </w:r>
      <w:r w:rsidRPr="00BC1A1B">
        <w:t>so</w:t>
      </w:r>
      <w:r w:rsidRPr="00BC1A1B" w:rsidR="00D65B1B">
        <w:t xml:space="preserve"> </w:t>
      </w:r>
      <w:r w:rsidRPr="00BC1A1B">
        <w:t>it</w:t>
      </w:r>
      <w:r w:rsidRPr="00BC1A1B" w:rsidR="00D65B1B">
        <w:t xml:space="preserve"> </w:t>
      </w:r>
      <w:r w:rsidRPr="00BC1A1B">
        <w:t>is</w:t>
      </w:r>
      <w:r w:rsidRPr="00BC1A1B" w:rsidR="00D65B1B">
        <w:t xml:space="preserve"> </w:t>
      </w:r>
      <w:r w:rsidRPr="00BC1A1B">
        <w:t>almost</w:t>
      </w:r>
      <w:r w:rsidRPr="00BC1A1B" w:rsidR="00D65B1B">
        <w:t xml:space="preserve"> </w:t>
      </w:r>
      <w:r w:rsidRPr="00BC1A1B">
        <w:t>impossible</w:t>
      </w:r>
      <w:r w:rsidRPr="00BC1A1B" w:rsidR="00D65B1B">
        <w:t xml:space="preserve"> </w:t>
      </w:r>
      <w:r w:rsidRPr="00BC1A1B">
        <w:t>to</w:t>
      </w:r>
      <w:r w:rsidRPr="00BC1A1B" w:rsidR="00D65B1B">
        <w:t xml:space="preserve"> </w:t>
      </w:r>
      <w:r w:rsidRPr="00BC1A1B">
        <w:t>plan</w:t>
      </w:r>
      <w:r w:rsidRPr="00BC1A1B" w:rsidR="00D65B1B">
        <w:t xml:space="preserve"> </w:t>
      </w:r>
      <w:r w:rsidRPr="00BC1A1B">
        <w:t>anything</w:t>
      </w:r>
      <w:r w:rsidRPr="00BC1A1B" w:rsidR="00D65B1B">
        <w:t xml:space="preserve"> </w:t>
      </w:r>
      <w:r w:rsidRPr="00BC1A1B">
        <w:t>unless</w:t>
      </w:r>
      <w:r w:rsidRPr="00BC1A1B" w:rsidR="00D65B1B">
        <w:t xml:space="preserve"> </w:t>
      </w:r>
      <w:r w:rsidRPr="00BC1A1B">
        <w:t>you</w:t>
      </w:r>
      <w:r w:rsidRPr="00BC1A1B" w:rsidR="00D65B1B">
        <w:t xml:space="preserve"> </w:t>
      </w:r>
      <w:r w:rsidRPr="00BC1A1B">
        <w:t>have</w:t>
      </w:r>
      <w:r w:rsidRPr="00BC1A1B" w:rsidR="00D65B1B">
        <w:t xml:space="preserve"> </w:t>
      </w:r>
      <w:r w:rsidRPr="00BC1A1B">
        <w:t>a</w:t>
      </w:r>
      <w:r w:rsidRPr="00BC1A1B" w:rsidR="00D65B1B">
        <w:t xml:space="preserve"> </w:t>
      </w:r>
      <w:r w:rsidRPr="00BC1A1B">
        <w:t>really</w:t>
      </w:r>
      <w:r w:rsidRPr="00BC1A1B" w:rsidR="00D65B1B">
        <w:t xml:space="preserve"> </w:t>
      </w:r>
      <w:r w:rsidRPr="00BC1A1B">
        <w:t>fantastic</w:t>
      </w:r>
      <w:r w:rsidRPr="00BC1A1B" w:rsidR="00D65B1B">
        <w:t xml:space="preserve"> </w:t>
      </w:r>
      <w:r w:rsidRPr="00BC1A1B">
        <w:t>crystal</w:t>
      </w:r>
      <w:r w:rsidRPr="00BC1A1B" w:rsidR="00D65B1B">
        <w:t xml:space="preserve"> </w:t>
      </w:r>
      <w:r w:rsidRPr="00BC1A1B">
        <w:t>ball</w:t>
      </w:r>
      <w:r w:rsidRPr="00BC1A1B" w:rsidR="00D65B1B">
        <w:t xml:space="preserve"> </w:t>
      </w:r>
      <w:r w:rsidRPr="00BC1A1B">
        <w:t>to</w:t>
      </w:r>
      <w:r w:rsidRPr="00BC1A1B" w:rsidR="00D65B1B">
        <w:t xml:space="preserve"> </w:t>
      </w:r>
      <w:r w:rsidRPr="00BC1A1B">
        <w:t>look</w:t>
      </w:r>
      <w:r w:rsidRPr="00BC1A1B" w:rsidR="00D65B1B">
        <w:t xml:space="preserve"> </w:t>
      </w:r>
      <w:r w:rsidRPr="00BC1A1B">
        <w:t>into.</w:t>
      </w:r>
      <w:r w:rsidRPr="00BC1A1B" w:rsidR="00D65B1B">
        <w:t xml:space="preserve"> </w:t>
      </w:r>
      <w:r w:rsidRPr="00BC1A1B">
        <w:t>That</w:t>
      </w:r>
      <w:r w:rsidRPr="00BC1A1B" w:rsidR="00D65B1B">
        <w:t xml:space="preserve"> </w:t>
      </w:r>
      <w:r w:rsidRPr="00BC1A1B">
        <w:t>is</w:t>
      </w:r>
      <w:r w:rsidRPr="00BC1A1B" w:rsidR="00D65B1B">
        <w:t xml:space="preserve"> </w:t>
      </w:r>
      <w:r w:rsidRPr="00BC1A1B">
        <w:t>not</w:t>
      </w:r>
      <w:r w:rsidRPr="00BC1A1B" w:rsidR="00D65B1B">
        <w:t xml:space="preserve"> </w:t>
      </w:r>
      <w:r w:rsidRPr="00BC1A1B">
        <w:t>good</w:t>
      </w:r>
      <w:r w:rsidRPr="00BC1A1B" w:rsidR="00D65B1B">
        <w:t xml:space="preserve"> </w:t>
      </w:r>
      <w:r w:rsidRPr="00BC1A1B">
        <w:t>enough</w:t>
      </w:r>
      <w:r w:rsidRPr="00BC1A1B" w:rsidR="00D65B1B">
        <w:t xml:space="preserve"> </w:t>
      </w:r>
      <w:r w:rsidRPr="00BC1A1B">
        <w:t>for</w:t>
      </w:r>
      <w:r w:rsidRPr="00BC1A1B" w:rsidR="00D65B1B">
        <w:t xml:space="preserve"> </w:t>
      </w:r>
      <w:r w:rsidRPr="00BC1A1B">
        <w:t>the</w:t>
      </w:r>
      <w:r w:rsidRPr="00BC1A1B" w:rsidR="00D65B1B">
        <w:t xml:space="preserve"> </w:t>
      </w:r>
      <w:r w:rsidRPr="00BC1A1B">
        <w:t>future</w:t>
      </w:r>
      <w:r>
        <w:t>,</w:t>
      </w:r>
      <w:r w:rsidRPr="00BC1A1B" w:rsidR="00D65B1B">
        <w:t xml:space="preserve"> </w:t>
      </w:r>
      <w:r w:rsidRPr="00BC1A1B">
        <w:t>and</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good</w:t>
      </w:r>
      <w:r w:rsidRPr="00BC1A1B" w:rsidR="00D65B1B">
        <w:t xml:space="preserve"> </w:t>
      </w:r>
      <w:r w:rsidRPr="00BC1A1B">
        <w:t>for</w:t>
      </w:r>
      <w:r w:rsidRPr="00BC1A1B" w:rsidR="00D65B1B">
        <w:t xml:space="preserve"> </w:t>
      </w:r>
      <w:r w:rsidRPr="00BC1A1B">
        <w:t>our</w:t>
      </w:r>
      <w:r w:rsidRPr="00BC1A1B" w:rsidR="00D65B1B">
        <w:t xml:space="preserve"> </w:t>
      </w:r>
      <w:r w:rsidRPr="00BC1A1B">
        <w:t>communities.</w:t>
      </w:r>
      <w:r w:rsidRPr="00BC1A1B" w:rsidR="00D65B1B">
        <w:t xml:space="preserve"> </w:t>
      </w:r>
      <w:r w:rsidRPr="00BC1A1B">
        <w:t>It</w:t>
      </w:r>
      <w:r w:rsidRPr="00BC1A1B" w:rsidR="00D65B1B">
        <w:t xml:space="preserve"> </w:t>
      </w:r>
      <w:r w:rsidRPr="00BC1A1B">
        <w:t>is</w:t>
      </w:r>
      <w:r w:rsidRPr="00BC1A1B" w:rsidR="00D65B1B">
        <w:t xml:space="preserve"> </w:t>
      </w:r>
      <w:r w:rsidRPr="00BC1A1B">
        <w:t>not</w:t>
      </w:r>
      <w:r w:rsidRPr="00BC1A1B" w:rsidR="00D65B1B">
        <w:t xml:space="preserve"> </w:t>
      </w:r>
      <w:r w:rsidRPr="00BC1A1B">
        <w:t>good</w:t>
      </w:r>
      <w:r w:rsidRPr="00BC1A1B" w:rsidR="00D65B1B">
        <w:t xml:space="preserve"> </w:t>
      </w:r>
      <w:r w:rsidRPr="00BC1A1B">
        <w:t>for</w:t>
      </w:r>
      <w:r w:rsidRPr="00BC1A1B" w:rsidR="00D65B1B">
        <w:t xml:space="preserve"> </w:t>
      </w:r>
      <w:r w:rsidRPr="00BC1A1B">
        <w:t>the</w:t>
      </w:r>
      <w:r w:rsidRPr="00BC1A1B" w:rsidR="00D65B1B">
        <w:t xml:space="preserve"> </w:t>
      </w:r>
      <w:r w:rsidRPr="00BC1A1B">
        <w:t>country’s</w:t>
      </w:r>
      <w:r w:rsidRPr="00BC1A1B" w:rsidR="00D65B1B">
        <w:t xml:space="preserve"> </w:t>
      </w:r>
      <w:r w:rsidRPr="00BC1A1B">
        <w:t>finances</w:t>
      </w:r>
      <w:r w:rsidRPr="00BC1A1B" w:rsidR="00D65B1B">
        <w:t xml:space="preserve"> </w:t>
      </w:r>
      <w:r w:rsidRPr="00BC1A1B">
        <w:t>either</w:t>
      </w:r>
      <w:r w:rsidRPr="00BC1A1B" w:rsidR="005C4A6C">
        <w:t>,</w:t>
      </w:r>
      <w:r w:rsidRPr="00BC1A1B" w:rsidR="00D65B1B">
        <w:t xml:space="preserve"> </w:t>
      </w:r>
      <w:r w:rsidRPr="00BC1A1B">
        <w:t>because</w:t>
      </w:r>
      <w:r w:rsidRPr="00BC1A1B" w:rsidR="00D65B1B">
        <w:t xml:space="preserve"> </w:t>
      </w:r>
      <w:r w:rsidRPr="00BC1A1B">
        <w:t>we</w:t>
      </w:r>
      <w:r w:rsidRPr="00BC1A1B" w:rsidR="00D65B1B">
        <w:t xml:space="preserve"> </w:t>
      </w:r>
      <w:r w:rsidRPr="00BC1A1B">
        <w:t>cannot</w:t>
      </w:r>
      <w:r w:rsidRPr="00BC1A1B" w:rsidR="00D65B1B">
        <w:t xml:space="preserve"> </w:t>
      </w:r>
      <w:r w:rsidRPr="00BC1A1B">
        <w:t>get</w:t>
      </w:r>
      <w:r w:rsidRPr="00BC1A1B" w:rsidR="00D65B1B">
        <w:t xml:space="preserve"> </w:t>
      </w:r>
      <w:r w:rsidRPr="00BC1A1B">
        <w:t>the</w:t>
      </w:r>
      <w:r w:rsidRPr="00BC1A1B" w:rsidR="00D65B1B">
        <w:t xml:space="preserve"> </w:t>
      </w:r>
      <w:r w:rsidRPr="00BC1A1B">
        <w:t>recover</w:t>
      </w:r>
      <w:r w:rsidRPr="00BC1A1B" w:rsidR="005C4A6C">
        <w:t>y</w:t>
      </w:r>
      <w:r w:rsidRPr="00BC1A1B" w:rsidR="00D65B1B">
        <w:t xml:space="preserve"> </w:t>
      </w:r>
      <w:r w:rsidRPr="00BC1A1B">
        <w:t>going</w:t>
      </w:r>
      <w:r w:rsidRPr="00BC1A1B" w:rsidR="00D65B1B">
        <w:t xml:space="preserve"> </w:t>
      </w:r>
      <w:r w:rsidRPr="00BC1A1B">
        <w:t>that</w:t>
      </w:r>
      <w:r w:rsidRPr="00BC1A1B" w:rsidR="00D65B1B">
        <w:t xml:space="preserve"> </w:t>
      </w:r>
      <w:r w:rsidRPr="00BC1A1B">
        <w:t>we</w:t>
      </w:r>
      <w:r w:rsidRPr="00BC1A1B" w:rsidR="00D65B1B">
        <w:t xml:space="preserve"> </w:t>
      </w:r>
      <w:r w:rsidRPr="00BC1A1B">
        <w:t>want</w:t>
      </w:r>
      <w:r w:rsidRPr="00BC1A1B" w:rsidR="00D65B1B">
        <w:t xml:space="preserve"> </w:t>
      </w:r>
      <w:r w:rsidRPr="00BC1A1B">
        <w:t>until</w:t>
      </w:r>
      <w:r w:rsidRPr="00BC1A1B" w:rsidR="00D65B1B">
        <w:t xml:space="preserve"> </w:t>
      </w:r>
      <w:r w:rsidRPr="00BC1A1B">
        <w:t>we</w:t>
      </w:r>
      <w:r w:rsidRPr="00BC1A1B" w:rsidR="00D65B1B">
        <w:t xml:space="preserve"> </w:t>
      </w:r>
      <w:r w:rsidRPr="00BC1A1B">
        <w:t>can</w:t>
      </w:r>
      <w:r w:rsidRPr="00BC1A1B" w:rsidR="00D65B1B">
        <w:t xml:space="preserve"> </w:t>
      </w:r>
      <w:r w:rsidRPr="00BC1A1B">
        <w:t>plan</w:t>
      </w:r>
      <w:r w:rsidRPr="00BC1A1B" w:rsidR="00D65B1B">
        <w:t xml:space="preserve"> </w:t>
      </w:r>
      <w:r w:rsidRPr="00BC1A1B">
        <w:t>our</w:t>
      </w:r>
      <w:r w:rsidRPr="00BC1A1B" w:rsidR="00D65B1B">
        <w:t xml:space="preserve"> </w:t>
      </w:r>
      <w:r w:rsidRPr="00BC1A1B">
        <w:t>funding</w:t>
      </w:r>
      <w:r w:rsidRPr="00BC1A1B" w:rsidR="00D65B1B">
        <w:t xml:space="preserve"> </w:t>
      </w:r>
      <w:r w:rsidRPr="00BC1A1B">
        <w:t>properly.</w:t>
      </w:r>
    </w:p>
    <w:p w:rsidR="008F49E8" w:rsidRPr="00BC1A1B" w:rsidP="008F49E8">
      <w:pPr>
        <w:pStyle w:val="Answer"/>
      </w:pPr>
      <w:sdt>
        <w:sdtPr>
          <w:alias w:val="Witness"/>
          <w:id w:val="-1560853727"/>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t>I</w:t>
      </w:r>
      <w:r w:rsidRPr="00BC1A1B" w:rsidR="00D65B1B">
        <w:t xml:space="preserve"> </w:t>
      </w:r>
      <w:r w:rsidRPr="00BC1A1B">
        <w:t>would</w:t>
      </w:r>
      <w:r w:rsidRPr="00BC1A1B" w:rsidR="00D65B1B">
        <w:t xml:space="preserve"> </w:t>
      </w:r>
      <w:r w:rsidRPr="00BC1A1B">
        <w:t>make</w:t>
      </w:r>
      <w:r w:rsidRPr="00BC1A1B" w:rsidR="00D65B1B">
        <w:t xml:space="preserve"> </w:t>
      </w:r>
      <w:r w:rsidRPr="00BC1A1B">
        <w:t>much</w:t>
      </w:r>
      <w:r w:rsidRPr="00BC1A1B" w:rsidR="00D65B1B">
        <w:t xml:space="preserve"> </w:t>
      </w:r>
      <w:r w:rsidRPr="00BC1A1B">
        <w:t>the</w:t>
      </w:r>
      <w:r w:rsidRPr="00BC1A1B" w:rsidR="00D65B1B">
        <w:t xml:space="preserve"> </w:t>
      </w:r>
      <w:r w:rsidRPr="00BC1A1B">
        <w:t>same</w:t>
      </w:r>
      <w:r w:rsidRPr="00BC1A1B" w:rsidR="00D65B1B">
        <w:t xml:space="preserve"> </w:t>
      </w:r>
      <w:r w:rsidRPr="00BC1A1B">
        <w:t>comments</w:t>
      </w:r>
      <w:r w:rsidRPr="00BC1A1B" w:rsidR="005C4A6C">
        <w:t>.</w:t>
      </w:r>
      <w:r w:rsidRPr="00BC1A1B" w:rsidR="00D65B1B">
        <w:t xml:space="preserve"> </w:t>
      </w:r>
      <w:r w:rsidRPr="00BC1A1B" w:rsidR="005C4A6C">
        <w:t>W</w:t>
      </w:r>
      <w:r w:rsidRPr="00BC1A1B">
        <w:t>e</w:t>
      </w:r>
      <w:r w:rsidRPr="00BC1A1B" w:rsidR="00D65B1B">
        <w:t xml:space="preserve"> </w:t>
      </w:r>
      <w:r w:rsidRPr="00BC1A1B">
        <w:t>have</w:t>
      </w:r>
      <w:r w:rsidRPr="00BC1A1B" w:rsidR="00D65B1B">
        <w:t xml:space="preserve"> </w:t>
      </w:r>
      <w:r w:rsidRPr="00BC1A1B">
        <w:t>been</w:t>
      </w:r>
      <w:r w:rsidRPr="00BC1A1B" w:rsidR="00D65B1B">
        <w:t xml:space="preserve"> </w:t>
      </w:r>
      <w:r w:rsidRPr="00BC1A1B" w:rsidR="005C4A6C">
        <w:t>talking</w:t>
      </w:r>
      <w:r w:rsidRPr="00BC1A1B" w:rsidR="00D65B1B">
        <w:t xml:space="preserve"> </w:t>
      </w:r>
      <w:r w:rsidRPr="00BC1A1B">
        <w:t>all</w:t>
      </w:r>
      <w:r w:rsidRPr="00BC1A1B" w:rsidR="00D65B1B">
        <w:t xml:space="preserve"> </w:t>
      </w:r>
      <w:r w:rsidRPr="00BC1A1B">
        <w:t>afternoon</w:t>
      </w:r>
      <w:r w:rsidRPr="00BC1A1B" w:rsidR="00D65B1B">
        <w:t xml:space="preserve"> </w:t>
      </w:r>
      <w:r w:rsidRPr="00BC1A1B">
        <w:t>about</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needing</w:t>
      </w:r>
      <w:r w:rsidRPr="00BC1A1B" w:rsidR="00D65B1B">
        <w:t xml:space="preserve"> </w:t>
      </w:r>
      <w:r w:rsidRPr="00BC1A1B">
        <w:t>to</w:t>
      </w:r>
      <w:r w:rsidRPr="00BC1A1B" w:rsidR="00D65B1B">
        <w:t xml:space="preserve"> </w:t>
      </w:r>
      <w:r w:rsidRPr="00BC1A1B">
        <w:t>plan</w:t>
      </w:r>
      <w:r w:rsidRPr="00BC1A1B" w:rsidR="00D65B1B">
        <w:t xml:space="preserve"> </w:t>
      </w:r>
      <w:r w:rsidRPr="00BC1A1B">
        <w:t>for</w:t>
      </w:r>
      <w:r w:rsidRPr="00BC1A1B" w:rsidR="00D65B1B">
        <w:t xml:space="preserve"> </w:t>
      </w:r>
      <w:r w:rsidRPr="00BC1A1B">
        <w:t>the</w:t>
      </w:r>
      <w:r w:rsidRPr="00BC1A1B" w:rsidR="00D65B1B">
        <w:t xml:space="preserve"> </w:t>
      </w:r>
      <w:r w:rsidRPr="00BC1A1B">
        <w:t>longer</w:t>
      </w:r>
      <w:r w:rsidRPr="00BC1A1B" w:rsidR="005C4A6C">
        <w:t xml:space="preserve"> </w:t>
      </w:r>
      <w:r w:rsidRPr="00BC1A1B">
        <w:t>term.</w:t>
      </w:r>
      <w:r w:rsidRPr="00BC1A1B" w:rsidR="00D65B1B">
        <w:t xml:space="preserve"> </w:t>
      </w:r>
      <w:r w:rsidRPr="00BC1A1B">
        <w:t>That</w:t>
      </w:r>
      <w:r w:rsidRPr="00BC1A1B" w:rsidR="00D65B1B">
        <w:t xml:space="preserve"> </w:t>
      </w:r>
      <w:r w:rsidRPr="00BC1A1B">
        <w:t>is</w:t>
      </w:r>
      <w:r w:rsidRPr="00BC1A1B" w:rsidR="00D65B1B">
        <w:t xml:space="preserve"> </w:t>
      </w:r>
      <w:r w:rsidRPr="00BC1A1B">
        <w:t>where</w:t>
      </w:r>
      <w:r w:rsidRPr="00BC1A1B" w:rsidR="00D65B1B">
        <w:t xml:space="preserve"> </w:t>
      </w:r>
      <w:r w:rsidRPr="00BC1A1B">
        <w:t>you</w:t>
      </w:r>
      <w:r w:rsidRPr="00BC1A1B" w:rsidR="00D65B1B">
        <w:t xml:space="preserve"> </w:t>
      </w:r>
      <w:r w:rsidRPr="00BC1A1B">
        <w:t>get</w:t>
      </w:r>
      <w:r w:rsidRPr="00BC1A1B" w:rsidR="00D65B1B">
        <w:t xml:space="preserve"> </w:t>
      </w:r>
      <w:r w:rsidRPr="00BC1A1B">
        <w:t>better</w:t>
      </w:r>
      <w:r w:rsidRPr="00BC1A1B" w:rsidR="00D65B1B">
        <w:t xml:space="preserve"> </w:t>
      </w:r>
      <w:r w:rsidRPr="00BC1A1B">
        <w:t>decisions</w:t>
      </w:r>
      <w:r w:rsidR="00285DD4">
        <w:t xml:space="preserve">, </w:t>
      </w:r>
      <w:r w:rsidRPr="00BC1A1B">
        <w:t>and</w:t>
      </w:r>
      <w:r w:rsidRPr="00BC1A1B" w:rsidR="00D65B1B">
        <w:t xml:space="preserve"> </w:t>
      </w:r>
      <w:r w:rsidRPr="00BC1A1B">
        <w:t>hopefully</w:t>
      </w:r>
      <w:r w:rsidRPr="00BC1A1B" w:rsidR="00D65B1B">
        <w:t xml:space="preserve"> </w:t>
      </w:r>
      <w:r w:rsidRPr="00BC1A1B">
        <w:t>better</w:t>
      </w:r>
      <w:r w:rsidRPr="00BC1A1B" w:rsidR="00D65B1B">
        <w:t xml:space="preserve"> </w:t>
      </w:r>
      <w:r w:rsidRPr="00BC1A1B">
        <w:t>outcomes</w:t>
      </w:r>
      <w:r w:rsidR="00285DD4">
        <w:t>,</w:t>
      </w:r>
      <w:r w:rsidRPr="00BC1A1B" w:rsidR="00D65B1B">
        <w:t xml:space="preserve"> </w:t>
      </w:r>
      <w:r w:rsidRPr="00BC1A1B">
        <w:t>as</w:t>
      </w:r>
      <w:r w:rsidRPr="00BC1A1B" w:rsidR="00D65B1B">
        <w:t xml:space="preserve"> </w:t>
      </w:r>
      <w:r w:rsidRPr="00BC1A1B">
        <w:t>a</w:t>
      </w:r>
      <w:r w:rsidRPr="00BC1A1B" w:rsidR="00D65B1B">
        <w:t xml:space="preserve"> </w:t>
      </w:r>
      <w:r w:rsidRPr="00BC1A1B">
        <w:t>consequence</w:t>
      </w:r>
      <w:r w:rsidRPr="00BC1A1B" w:rsidR="00D65B1B">
        <w:t xml:space="preserve"> </w:t>
      </w:r>
      <w:r w:rsidRPr="00BC1A1B">
        <w:t>of</w:t>
      </w:r>
      <w:r w:rsidRPr="00BC1A1B" w:rsidR="00D65B1B">
        <w:t xml:space="preserve"> </w:t>
      </w:r>
      <w:r w:rsidRPr="00BC1A1B">
        <w:t>the</w:t>
      </w:r>
      <w:r w:rsidRPr="00BC1A1B" w:rsidR="00D65B1B">
        <w:t xml:space="preserve"> </w:t>
      </w:r>
      <w:r w:rsidRPr="00BC1A1B">
        <w:t>services</w:t>
      </w:r>
      <w:r w:rsidRPr="00BC1A1B" w:rsidR="00D65B1B">
        <w:t xml:space="preserve"> </w:t>
      </w:r>
      <w:r w:rsidRPr="00BC1A1B">
        <w:t>and</w:t>
      </w:r>
      <w:r w:rsidRPr="00BC1A1B" w:rsidR="00D65B1B">
        <w:t xml:space="preserve"> </w:t>
      </w:r>
      <w:r w:rsidRPr="00BC1A1B">
        <w:t>activities</w:t>
      </w:r>
      <w:r w:rsidRPr="00BC1A1B" w:rsidR="00D65B1B">
        <w:t xml:space="preserve"> </w:t>
      </w:r>
      <w:r w:rsidRPr="00BC1A1B">
        <w:t>that</w:t>
      </w:r>
      <w:r w:rsidRPr="00BC1A1B" w:rsidR="00D65B1B">
        <w:t xml:space="preserve"> </w:t>
      </w:r>
      <w:r w:rsidRPr="00BC1A1B">
        <w:t>we</w:t>
      </w:r>
      <w:r w:rsidRPr="00BC1A1B" w:rsidR="00D65B1B">
        <w:t xml:space="preserve"> </w:t>
      </w:r>
      <w:r w:rsidRPr="00BC1A1B">
        <w:t>do.</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rsidR="005C4A6C">
        <w:t>tell</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if</w:t>
      </w:r>
      <w:r w:rsidRPr="00BC1A1B" w:rsidR="00D65B1B">
        <w:t xml:space="preserve"> </w:t>
      </w:r>
      <w:r w:rsidRPr="00BC1A1B">
        <w:t>it</w:t>
      </w:r>
      <w:r w:rsidRPr="00BC1A1B" w:rsidR="00D65B1B">
        <w:t xml:space="preserve"> </w:t>
      </w:r>
      <w:r w:rsidRPr="00BC1A1B">
        <w:t>is</w:t>
      </w:r>
      <w:r w:rsidRPr="00BC1A1B" w:rsidR="00D65B1B">
        <w:t xml:space="preserve"> </w:t>
      </w:r>
      <w:r w:rsidRPr="00BC1A1B">
        <w:t>a</w:t>
      </w:r>
      <w:r w:rsidRPr="00BC1A1B" w:rsidR="00D65B1B">
        <w:t xml:space="preserve"> </w:t>
      </w:r>
      <w:r w:rsidRPr="00BC1A1B">
        <w:t>one</w:t>
      </w:r>
      <w:r w:rsidR="00285DD4">
        <w:t>-</w:t>
      </w:r>
      <w:r w:rsidRPr="00BC1A1B">
        <w:t>year</w:t>
      </w:r>
      <w:r w:rsidRPr="00BC1A1B" w:rsidR="00D65B1B">
        <w:t xml:space="preserve"> </w:t>
      </w:r>
      <w:r w:rsidRPr="00BC1A1B">
        <w:t>spending</w:t>
      </w:r>
      <w:r w:rsidRPr="00BC1A1B" w:rsidR="00D65B1B">
        <w:t xml:space="preserve"> </w:t>
      </w:r>
      <w:r w:rsidRPr="00BC1A1B">
        <w:t>plan,</w:t>
      </w:r>
      <w:r w:rsidRPr="00BC1A1B" w:rsidR="00D65B1B">
        <w:t xml:space="preserve"> </w:t>
      </w:r>
      <w:r w:rsidRPr="00BC1A1B">
        <w:t>not</w:t>
      </w:r>
      <w:r w:rsidRPr="00BC1A1B" w:rsidR="00D65B1B">
        <w:t xml:space="preserve"> </w:t>
      </w:r>
      <w:r w:rsidRPr="00BC1A1B" w:rsidR="005C4A6C">
        <w:t xml:space="preserve">to </w:t>
      </w:r>
      <w:r w:rsidRPr="00BC1A1B">
        <w:t>rely</w:t>
      </w:r>
      <w:r w:rsidRPr="00BC1A1B" w:rsidR="00D65B1B">
        <w:t xml:space="preserve"> </w:t>
      </w:r>
      <w:r w:rsidRPr="00BC1A1B">
        <w:t>on</w:t>
      </w:r>
      <w:r w:rsidRPr="00BC1A1B" w:rsidR="00D65B1B">
        <w:t xml:space="preserve"> </w:t>
      </w:r>
      <w:r w:rsidRPr="00BC1A1B">
        <w:t>economic</w:t>
      </w:r>
      <w:r w:rsidRPr="00BC1A1B" w:rsidR="00D65B1B">
        <w:t xml:space="preserve"> </w:t>
      </w:r>
      <w:r w:rsidRPr="00BC1A1B">
        <w:t>growth</w:t>
      </w:r>
      <w:r w:rsidRPr="00BC1A1B" w:rsidR="00D65B1B">
        <w:t xml:space="preserve"> </w:t>
      </w:r>
      <w:r w:rsidRPr="00BC1A1B">
        <w:t>in</w:t>
      </w:r>
      <w:r w:rsidRPr="00BC1A1B" w:rsidR="00D65B1B">
        <w:t xml:space="preserve"> </w:t>
      </w:r>
      <w:r w:rsidRPr="00BC1A1B">
        <w:t>local</w:t>
      </w:r>
      <w:r w:rsidRPr="00BC1A1B" w:rsidR="00D65B1B">
        <w:t xml:space="preserve"> </w:t>
      </w:r>
      <w:r w:rsidRPr="00BC1A1B">
        <w:t>areas</w:t>
      </w:r>
      <w:r w:rsidRPr="00BC1A1B" w:rsidR="00D65B1B">
        <w:t xml:space="preserve"> </w:t>
      </w:r>
      <w:r w:rsidRPr="00BC1A1B">
        <w:t>to</w:t>
      </w:r>
      <w:r w:rsidRPr="00BC1A1B" w:rsidR="00D65B1B">
        <w:t xml:space="preserve"> </w:t>
      </w:r>
      <w:r w:rsidRPr="00BC1A1B">
        <w:t>fund</w:t>
      </w:r>
      <w:r w:rsidRPr="00BC1A1B" w:rsidR="00D65B1B">
        <w:t xml:space="preserve"> </w:t>
      </w:r>
      <w:r w:rsidRPr="00BC1A1B">
        <w:t>services.</w:t>
      </w:r>
      <w:r w:rsidRPr="00BC1A1B" w:rsidR="00D65B1B">
        <w:t xml:space="preserve"> </w:t>
      </w:r>
      <w:r w:rsidRPr="00BC1A1B">
        <w:t>You</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plug</w:t>
      </w:r>
      <w:r w:rsidRPr="00BC1A1B" w:rsidR="00D65B1B">
        <w:t xml:space="preserve"> </w:t>
      </w:r>
      <w:r w:rsidRPr="00BC1A1B">
        <w:t>that</w:t>
      </w:r>
      <w:r w:rsidRPr="00BC1A1B" w:rsidR="00D65B1B">
        <w:t xml:space="preserve"> </w:t>
      </w:r>
      <w:r w:rsidRPr="00BC1A1B">
        <w:t>gap</w:t>
      </w:r>
      <w:r w:rsidRPr="00BC1A1B" w:rsidR="00D65B1B">
        <w:t xml:space="preserve"> </w:t>
      </w:r>
      <w:r w:rsidRPr="00BC1A1B">
        <w:t>out</w:t>
      </w:r>
      <w:r w:rsidRPr="00BC1A1B" w:rsidR="00D65B1B">
        <w:t xml:space="preserve"> </w:t>
      </w:r>
      <w:r w:rsidRPr="00BC1A1B">
        <w:t>of</w:t>
      </w:r>
      <w:r w:rsidRPr="00BC1A1B" w:rsidR="00D65B1B">
        <w:t xml:space="preserve"> </w:t>
      </w:r>
      <w:r w:rsidRPr="00BC1A1B">
        <w:t>the</w:t>
      </w:r>
      <w:r w:rsidRPr="00BC1A1B" w:rsidR="00D65B1B">
        <w:t xml:space="preserve"> </w:t>
      </w:r>
      <w:r w:rsidRPr="00BC1A1B" w:rsidR="005C4A6C">
        <w:t>E</w:t>
      </w:r>
      <w:r w:rsidRPr="00BC1A1B">
        <w:t>xchequer</w:t>
      </w:r>
      <w:r w:rsidR="00285DD4">
        <w:t xml:space="preserve">, </w:t>
      </w:r>
      <w:r w:rsidRPr="00BC1A1B">
        <w:t>because</w:t>
      </w:r>
      <w:r w:rsidRPr="00BC1A1B" w:rsidR="00D65B1B">
        <w:t xml:space="preserve"> </w:t>
      </w:r>
      <w:r w:rsidRPr="00BC1A1B">
        <w:t>you</w:t>
      </w:r>
      <w:r w:rsidRPr="00BC1A1B" w:rsidR="00D65B1B">
        <w:t xml:space="preserve"> </w:t>
      </w:r>
      <w:r w:rsidRPr="00BC1A1B">
        <w:t>are</w:t>
      </w:r>
      <w:r w:rsidRPr="00BC1A1B" w:rsidR="00D65B1B">
        <w:t xml:space="preserve"> </w:t>
      </w:r>
      <w:r w:rsidRPr="00BC1A1B">
        <w:t>not</w:t>
      </w:r>
      <w:r w:rsidRPr="00BC1A1B" w:rsidR="00D65B1B">
        <w:t xml:space="preserve"> </w:t>
      </w:r>
      <w:r w:rsidRPr="00BC1A1B">
        <w:t>going</w:t>
      </w:r>
      <w:r w:rsidRPr="00BC1A1B" w:rsidR="00D65B1B">
        <w:t xml:space="preserve"> </w:t>
      </w:r>
      <w:r w:rsidRPr="00BC1A1B">
        <w:t>to</w:t>
      </w:r>
      <w:r w:rsidRPr="00BC1A1B" w:rsidR="00D65B1B">
        <w:t xml:space="preserve"> </w:t>
      </w:r>
      <w:r w:rsidRPr="00BC1A1B">
        <w:t>get</w:t>
      </w:r>
      <w:r w:rsidRPr="00BC1A1B" w:rsidR="00D65B1B">
        <w:t xml:space="preserve"> </w:t>
      </w:r>
      <w:r w:rsidRPr="00BC1A1B">
        <w:t>the</w:t>
      </w:r>
      <w:r w:rsidRPr="00BC1A1B" w:rsidR="00D65B1B">
        <w:t xml:space="preserve"> </w:t>
      </w:r>
      <w:r w:rsidRPr="00BC1A1B">
        <w:t>growth</w:t>
      </w:r>
      <w:r w:rsidRPr="00BC1A1B" w:rsidR="00D65B1B">
        <w:t xml:space="preserve"> </w:t>
      </w:r>
      <w:r w:rsidRPr="00BC1A1B">
        <w:t>in</w:t>
      </w:r>
      <w:r w:rsidRPr="00BC1A1B" w:rsidR="00D65B1B">
        <w:t xml:space="preserve"> </w:t>
      </w:r>
      <w:r w:rsidRPr="00BC1A1B">
        <w:t>the</w:t>
      </w:r>
      <w:r w:rsidRPr="00BC1A1B" w:rsidR="00D65B1B">
        <w:t xml:space="preserve"> </w:t>
      </w:r>
      <w:r w:rsidRPr="00BC1A1B">
        <w:t>way</w:t>
      </w:r>
      <w:r w:rsidRPr="00BC1A1B" w:rsidR="00D65B1B">
        <w:t xml:space="preserve"> </w:t>
      </w:r>
      <w:r w:rsidRPr="00BC1A1B">
        <w:t>that</w:t>
      </w:r>
      <w:r w:rsidRPr="00BC1A1B" w:rsidR="00D65B1B">
        <w:t xml:space="preserve"> </w:t>
      </w:r>
      <w:r w:rsidRPr="00BC1A1B">
        <w:t>you</w:t>
      </w:r>
      <w:r w:rsidRPr="00BC1A1B" w:rsidR="00D65B1B">
        <w:t xml:space="preserve"> </w:t>
      </w:r>
      <w:r w:rsidRPr="00BC1A1B">
        <w:t>have</w:t>
      </w:r>
      <w:r w:rsidRPr="00BC1A1B" w:rsidR="00D65B1B">
        <w:t xml:space="preserve"> </w:t>
      </w:r>
      <w:r w:rsidRPr="00BC1A1B">
        <w:t>anticipated</w:t>
      </w:r>
      <w:r w:rsidRPr="00BC1A1B" w:rsidR="00D65B1B">
        <w:t xml:space="preserve"> </w:t>
      </w:r>
      <w:r w:rsidRPr="00BC1A1B">
        <w:t>previously.</w:t>
      </w:r>
      <w:r w:rsidRPr="00BC1A1B" w:rsidR="00D65B1B">
        <w:t xml:space="preserve"> </w:t>
      </w:r>
      <w:r w:rsidRPr="00BC1A1B">
        <w:t>That</w:t>
      </w:r>
      <w:r w:rsidRPr="00BC1A1B" w:rsidR="00D65B1B">
        <w:t xml:space="preserve"> </w:t>
      </w:r>
      <w:r w:rsidRPr="00BC1A1B">
        <w:t>is</w:t>
      </w:r>
      <w:r w:rsidRPr="00BC1A1B" w:rsidR="00D65B1B">
        <w:t xml:space="preserve"> </w:t>
      </w:r>
      <w:r w:rsidRPr="00BC1A1B">
        <w:t>the</w:t>
      </w:r>
      <w:r w:rsidRPr="00BC1A1B" w:rsidR="00D65B1B">
        <w:t xml:space="preserve"> </w:t>
      </w:r>
      <w:r w:rsidRPr="00BC1A1B">
        <w:t>first</w:t>
      </w:r>
      <w:r w:rsidRPr="00BC1A1B" w:rsidR="00D65B1B">
        <w:t xml:space="preserve"> </w:t>
      </w:r>
      <w:r w:rsidRPr="00BC1A1B">
        <w:t>point.</w:t>
      </w:r>
    </w:p>
    <w:p w:rsidR="008F49E8" w:rsidRPr="00BC1A1B" w:rsidP="008F49E8">
      <w:pPr>
        <w:pStyle w:val="Answer"/>
      </w:pPr>
      <w:r w:rsidRPr="00BC1A1B">
        <w:t>Secondly,</w:t>
      </w:r>
      <w:r w:rsidRPr="00BC1A1B" w:rsidR="00D65B1B">
        <w:t xml:space="preserve"> </w:t>
      </w:r>
      <w:r w:rsidRPr="00BC1A1B">
        <w:t>there</w:t>
      </w:r>
      <w:r w:rsidRPr="00BC1A1B" w:rsidR="00D65B1B">
        <w:t xml:space="preserve"> </w:t>
      </w:r>
      <w:r w:rsidRPr="00BC1A1B">
        <w:t>has</w:t>
      </w:r>
      <w:r w:rsidRPr="00BC1A1B" w:rsidR="00D65B1B">
        <w:t xml:space="preserve"> </w:t>
      </w:r>
      <w:r w:rsidRPr="00BC1A1B">
        <w:t>been</w:t>
      </w:r>
      <w:r w:rsidRPr="00BC1A1B" w:rsidR="00D65B1B">
        <w:t xml:space="preserve"> </w:t>
      </w:r>
      <w:r w:rsidRPr="00BC1A1B">
        <w:t>a</w:t>
      </w:r>
      <w:r w:rsidRPr="00BC1A1B" w:rsidR="00D65B1B">
        <w:t xml:space="preserve"> </w:t>
      </w:r>
      <w:r w:rsidRPr="00BC1A1B">
        <w:t>bit</w:t>
      </w:r>
      <w:r w:rsidRPr="00BC1A1B" w:rsidR="00D65B1B">
        <w:t xml:space="preserve"> </w:t>
      </w:r>
      <w:r w:rsidRPr="00BC1A1B">
        <w:t>of</w:t>
      </w:r>
      <w:r w:rsidRPr="00BC1A1B" w:rsidR="00D65B1B">
        <w:t xml:space="preserve"> </w:t>
      </w:r>
      <w:r w:rsidRPr="00BC1A1B">
        <w:t>debate</w:t>
      </w:r>
      <w:r w:rsidRPr="00BC1A1B" w:rsidR="00D65B1B">
        <w:t xml:space="preserve"> </w:t>
      </w:r>
      <w:r w:rsidRPr="00BC1A1B">
        <w:t>between</w:t>
      </w:r>
      <w:r w:rsidRPr="00BC1A1B" w:rsidR="00D65B1B">
        <w:t xml:space="preserve"> </w:t>
      </w:r>
      <w:r w:rsidRPr="00BC1A1B">
        <w:t>us</w:t>
      </w:r>
      <w:r w:rsidRPr="00BC1A1B" w:rsidR="005C4A6C">
        <w:t xml:space="preserve"> and</w:t>
      </w:r>
      <w:r w:rsidRPr="00BC1A1B" w:rsidR="00D65B1B">
        <w:t xml:space="preserve"> </w:t>
      </w:r>
      <w:r w:rsidRPr="00BC1A1B">
        <w:t>MHCLG</w:t>
      </w:r>
      <w:r w:rsidRPr="00BC1A1B" w:rsidR="00D65B1B">
        <w:t xml:space="preserve"> </w:t>
      </w:r>
      <w:r w:rsidRPr="00BC1A1B">
        <w:t>about</w:t>
      </w:r>
      <w:r w:rsidRPr="00BC1A1B" w:rsidR="00D65B1B">
        <w:t xml:space="preserve"> </w:t>
      </w:r>
      <w:r w:rsidRPr="00BC1A1B">
        <w:t>the</w:t>
      </w:r>
      <w:r w:rsidRPr="00BC1A1B" w:rsidR="00D65B1B">
        <w:t xml:space="preserve"> </w:t>
      </w:r>
      <w:r w:rsidRPr="00BC1A1B">
        <w:t>costs</w:t>
      </w:r>
      <w:r w:rsidRPr="00BC1A1B" w:rsidR="00D65B1B">
        <w:t xml:space="preserve"> </w:t>
      </w:r>
      <w:r w:rsidRPr="00BC1A1B">
        <w:t>of</w:t>
      </w:r>
      <w:r w:rsidRPr="00BC1A1B" w:rsidR="00D65B1B">
        <w:t xml:space="preserve"> </w:t>
      </w:r>
      <w:r w:rsidRPr="00BC1A1B">
        <w:t>children’s</w:t>
      </w:r>
      <w:r w:rsidRPr="00BC1A1B" w:rsidR="00D65B1B">
        <w:t xml:space="preserve"> </w:t>
      </w:r>
      <w:r w:rsidRPr="00BC1A1B">
        <w:t>services</w:t>
      </w:r>
      <w:r w:rsidRPr="00BC1A1B" w:rsidR="00D65B1B">
        <w:t xml:space="preserve"> </w:t>
      </w:r>
      <w:r w:rsidRPr="00BC1A1B">
        <w:t>and</w:t>
      </w:r>
      <w:r w:rsidRPr="00BC1A1B" w:rsidR="00D65B1B">
        <w:t xml:space="preserve"> </w:t>
      </w:r>
      <w:r w:rsidRPr="00BC1A1B">
        <w:t>the</w:t>
      </w:r>
      <w:r w:rsidRPr="00BC1A1B" w:rsidR="00D65B1B">
        <w:t xml:space="preserve"> </w:t>
      </w:r>
      <w:r w:rsidRPr="00BC1A1B">
        <w:t>need</w:t>
      </w:r>
      <w:r w:rsidRPr="00BC1A1B" w:rsidR="00D65B1B">
        <w:t xml:space="preserve"> </w:t>
      </w:r>
      <w:r w:rsidRPr="00BC1A1B">
        <w:t>for</w:t>
      </w:r>
      <w:r w:rsidRPr="00BC1A1B" w:rsidR="00D65B1B">
        <w:t xml:space="preserve"> </w:t>
      </w:r>
      <w:r w:rsidRPr="00BC1A1B">
        <w:t>them</w:t>
      </w:r>
      <w:r w:rsidRPr="00BC1A1B" w:rsidR="00D65B1B">
        <w:t xml:space="preserve"> </w:t>
      </w:r>
      <w:r w:rsidRPr="00BC1A1B">
        <w:t>to</w:t>
      </w:r>
      <w:r w:rsidRPr="00BC1A1B" w:rsidR="00D65B1B">
        <w:t xml:space="preserve"> </w:t>
      </w:r>
      <w:r w:rsidRPr="00BC1A1B">
        <w:t>get</w:t>
      </w:r>
      <w:r w:rsidRPr="00BC1A1B" w:rsidR="00D65B1B">
        <w:t xml:space="preserve"> </w:t>
      </w:r>
      <w:r w:rsidRPr="00BC1A1B">
        <w:t>those</w:t>
      </w:r>
      <w:r w:rsidRPr="00BC1A1B" w:rsidR="00D65B1B">
        <w:t xml:space="preserve"> </w:t>
      </w:r>
      <w:r w:rsidRPr="00BC1A1B">
        <w:t>costs</w:t>
      </w:r>
      <w:r w:rsidRPr="00BC1A1B" w:rsidR="00D65B1B">
        <w:t xml:space="preserve"> </w:t>
      </w:r>
      <w:r w:rsidRPr="00BC1A1B">
        <w:t>sorted</w:t>
      </w:r>
      <w:r w:rsidRPr="00BC1A1B" w:rsidR="00D65B1B">
        <w:t xml:space="preserve"> </w:t>
      </w:r>
      <w:r w:rsidRPr="00BC1A1B">
        <w:t>out</w:t>
      </w:r>
      <w:r w:rsidRPr="00BC1A1B" w:rsidR="00D65B1B">
        <w:t xml:space="preserve"> </w:t>
      </w:r>
      <w:r w:rsidRPr="00BC1A1B">
        <w:t>and</w:t>
      </w:r>
      <w:r w:rsidRPr="00BC1A1B" w:rsidR="00D65B1B">
        <w:t xml:space="preserve"> </w:t>
      </w:r>
      <w:r w:rsidRPr="00BC1A1B">
        <w:t>built</w:t>
      </w:r>
      <w:r w:rsidRPr="00BC1A1B" w:rsidR="00D65B1B">
        <w:t xml:space="preserve"> </w:t>
      </w:r>
      <w:r w:rsidRPr="00BC1A1B">
        <w:t>into</w:t>
      </w:r>
      <w:r w:rsidRPr="00BC1A1B" w:rsidR="00D65B1B">
        <w:t xml:space="preserve"> </w:t>
      </w:r>
      <w:r w:rsidRPr="00BC1A1B">
        <w:t>next</w:t>
      </w:r>
      <w:r w:rsidRPr="00BC1A1B" w:rsidR="00D65B1B">
        <w:t xml:space="preserve"> </w:t>
      </w:r>
      <w:r w:rsidRPr="00BC1A1B">
        <w:t>year’s</w:t>
      </w:r>
      <w:r w:rsidRPr="00BC1A1B" w:rsidR="00D65B1B">
        <w:t xml:space="preserve"> </w:t>
      </w:r>
      <w:r w:rsidRPr="00BC1A1B">
        <w:t>plan,</w:t>
      </w:r>
      <w:r w:rsidRPr="00BC1A1B" w:rsidR="00D65B1B">
        <w:t xml:space="preserve"> </w:t>
      </w:r>
      <w:r w:rsidRPr="00BC1A1B">
        <w:t>obviously</w:t>
      </w:r>
      <w:r w:rsidRPr="00BC1A1B" w:rsidR="00D65B1B">
        <w:t xml:space="preserve"> </w:t>
      </w:r>
      <w:r w:rsidRPr="00BC1A1B">
        <w:t>long</w:t>
      </w:r>
      <w:r w:rsidRPr="00BC1A1B">
        <w:noBreakHyphen/>
        <w:t>term</w:t>
      </w:r>
      <w:r w:rsidRPr="00BC1A1B" w:rsidR="00D65B1B">
        <w:t xml:space="preserve"> </w:t>
      </w:r>
      <w:r w:rsidRPr="00BC1A1B">
        <w:t>as</w:t>
      </w:r>
      <w:r w:rsidRPr="00BC1A1B" w:rsidR="00D65B1B">
        <w:t xml:space="preserve"> </w:t>
      </w:r>
      <w:r w:rsidRPr="00BC1A1B">
        <w:t>well.</w:t>
      </w:r>
      <w:r w:rsidRPr="00BC1A1B" w:rsidR="00D65B1B">
        <w:t xml:space="preserve"> </w:t>
      </w:r>
      <w:r w:rsidRPr="00BC1A1B">
        <w:t>That</w:t>
      </w:r>
      <w:r w:rsidRPr="00BC1A1B" w:rsidR="00D65B1B">
        <w:t xml:space="preserve"> </w:t>
      </w:r>
      <w:r w:rsidRPr="00BC1A1B">
        <w:t>is</w:t>
      </w:r>
      <w:r w:rsidRPr="00BC1A1B" w:rsidR="00D65B1B">
        <w:t xml:space="preserve"> </w:t>
      </w:r>
      <w:r w:rsidRPr="00BC1A1B">
        <w:t>a</w:t>
      </w:r>
      <w:r w:rsidRPr="00BC1A1B" w:rsidR="00D65B1B">
        <w:t xml:space="preserve"> </w:t>
      </w:r>
      <w:r w:rsidRPr="00BC1A1B">
        <w:t>bit</w:t>
      </w:r>
      <w:r w:rsidRPr="00BC1A1B" w:rsidR="00D65B1B">
        <w:t xml:space="preserve"> </w:t>
      </w:r>
      <w:r w:rsidRPr="00BC1A1B">
        <w:t>of</w:t>
      </w:r>
      <w:r w:rsidRPr="00BC1A1B" w:rsidR="00D65B1B">
        <w:t xml:space="preserve"> </w:t>
      </w:r>
      <w:r w:rsidRPr="00BC1A1B">
        <w:t>a</w:t>
      </w:r>
      <w:r w:rsidRPr="00BC1A1B" w:rsidR="00D65B1B">
        <w:t xml:space="preserve"> </w:t>
      </w:r>
      <w:r w:rsidRPr="00BC1A1B">
        <w:t>gap</w:t>
      </w:r>
      <w:r w:rsidRPr="00BC1A1B" w:rsidR="00D65B1B">
        <w:t xml:space="preserve"> </w:t>
      </w:r>
      <w:r w:rsidRPr="00BC1A1B">
        <w:t>at</w:t>
      </w:r>
      <w:r w:rsidRPr="00BC1A1B" w:rsidR="00D65B1B">
        <w:t xml:space="preserve"> </w:t>
      </w:r>
      <w:r w:rsidRPr="00BC1A1B">
        <w:t>the</w:t>
      </w:r>
      <w:r w:rsidRPr="00BC1A1B" w:rsidR="00D65B1B">
        <w:t xml:space="preserve"> </w:t>
      </w:r>
      <w:r w:rsidRPr="00BC1A1B">
        <w:t>minute</w:t>
      </w:r>
      <w:r w:rsidRPr="00BC1A1B" w:rsidR="00D65B1B">
        <w:t xml:space="preserve"> </w:t>
      </w:r>
      <w:r w:rsidRPr="00BC1A1B">
        <w:t>that</w:t>
      </w:r>
      <w:r w:rsidRPr="00BC1A1B" w:rsidR="00D65B1B">
        <w:t xml:space="preserve"> </w:t>
      </w:r>
      <w:r w:rsidRPr="00BC1A1B">
        <w:t>we</w:t>
      </w:r>
      <w:r w:rsidRPr="00BC1A1B" w:rsidR="00D65B1B">
        <w:t xml:space="preserve"> </w:t>
      </w:r>
      <w:r w:rsidRPr="00BC1A1B">
        <w:t>have</w:t>
      </w:r>
      <w:r w:rsidRPr="00BC1A1B" w:rsidR="00D65B1B">
        <w:t xml:space="preserve"> </w:t>
      </w:r>
      <w:r w:rsidRPr="00BC1A1B">
        <w:t>picked</w:t>
      </w:r>
      <w:r w:rsidRPr="00BC1A1B" w:rsidR="00D65B1B">
        <w:t xml:space="preserve"> </w:t>
      </w:r>
      <w:r w:rsidRPr="00BC1A1B">
        <w:t>up.</w:t>
      </w:r>
      <w:r w:rsidRPr="00BC1A1B" w:rsidR="005C4A6C">
        <w:t xml:space="preserve"> It is </w:t>
      </w:r>
      <w:r w:rsidRPr="00BC1A1B">
        <w:t>looking</w:t>
      </w:r>
      <w:r w:rsidRPr="00BC1A1B" w:rsidR="00D65B1B">
        <w:t xml:space="preserve"> </w:t>
      </w:r>
      <w:r w:rsidRPr="00BC1A1B">
        <w:t>at</w:t>
      </w:r>
      <w:r w:rsidRPr="00BC1A1B" w:rsidR="00D65B1B">
        <w:t xml:space="preserve"> </w:t>
      </w:r>
      <w:r w:rsidRPr="00BC1A1B" w:rsidR="00285DD4">
        <w:t xml:space="preserve">not just </w:t>
      </w:r>
      <w:r w:rsidRPr="00BC1A1B">
        <w:t>adult</w:t>
      </w:r>
      <w:r w:rsidRPr="00BC1A1B" w:rsidR="00D65B1B">
        <w:t xml:space="preserve"> </w:t>
      </w:r>
      <w:r w:rsidRPr="00BC1A1B">
        <w:t>social</w:t>
      </w:r>
      <w:r w:rsidRPr="00BC1A1B" w:rsidR="00D65B1B">
        <w:t xml:space="preserve"> </w:t>
      </w:r>
      <w:r w:rsidRPr="00BC1A1B">
        <w:t>care</w:t>
      </w:r>
      <w:r w:rsidRPr="00BC1A1B" w:rsidR="00D65B1B">
        <w:t xml:space="preserve"> </w:t>
      </w:r>
      <w:r w:rsidRPr="00BC1A1B">
        <w:t>but</w:t>
      </w:r>
      <w:r w:rsidRPr="00BC1A1B" w:rsidR="00D65B1B">
        <w:t xml:space="preserve"> </w:t>
      </w:r>
      <w:r w:rsidRPr="00BC1A1B">
        <w:t>children’s</w:t>
      </w:r>
      <w:r w:rsidRPr="00BC1A1B" w:rsidR="00D65B1B">
        <w:t xml:space="preserve"> </w:t>
      </w:r>
      <w:r w:rsidRPr="00BC1A1B">
        <w:t>services</w:t>
      </w:r>
      <w:r w:rsidRPr="00BC1A1B" w:rsidR="00D65B1B">
        <w:t xml:space="preserve"> </w:t>
      </w:r>
      <w:r w:rsidRPr="00BC1A1B">
        <w:t>and</w:t>
      </w:r>
      <w:r w:rsidRPr="00BC1A1B" w:rsidR="00D65B1B">
        <w:t xml:space="preserve"> </w:t>
      </w:r>
      <w:r w:rsidRPr="00BC1A1B">
        <w:t>ongoing</w:t>
      </w:r>
      <w:r w:rsidRPr="00BC1A1B" w:rsidR="00D65B1B">
        <w:t xml:space="preserve"> </w:t>
      </w:r>
      <w:r w:rsidRPr="00BC1A1B">
        <w:t>financial</w:t>
      </w:r>
      <w:r w:rsidRPr="00BC1A1B" w:rsidR="00D65B1B">
        <w:t xml:space="preserve"> </w:t>
      </w:r>
      <w:r w:rsidRPr="00BC1A1B">
        <w:t>issues</w:t>
      </w:r>
      <w:r w:rsidRPr="00BC1A1B" w:rsidR="005C4A6C">
        <w:t xml:space="preserve">; that </w:t>
      </w:r>
      <w:r w:rsidRPr="00BC1A1B">
        <w:t>needs</w:t>
      </w:r>
      <w:r w:rsidRPr="00BC1A1B" w:rsidR="00D65B1B">
        <w:t xml:space="preserve"> </w:t>
      </w:r>
      <w:r w:rsidRPr="00BC1A1B">
        <w:t>to</w:t>
      </w:r>
      <w:r w:rsidRPr="00BC1A1B" w:rsidR="00D65B1B">
        <w:t xml:space="preserve"> </w:t>
      </w:r>
      <w:r w:rsidRPr="00BC1A1B">
        <w:t>be</w:t>
      </w:r>
      <w:r w:rsidRPr="00BC1A1B" w:rsidR="00D65B1B">
        <w:t xml:space="preserve"> </w:t>
      </w:r>
      <w:r w:rsidRPr="00BC1A1B">
        <w:t>part</w:t>
      </w:r>
      <w:r w:rsidRPr="00BC1A1B" w:rsidR="00D65B1B">
        <w:t xml:space="preserve"> </w:t>
      </w:r>
      <w:r w:rsidRPr="00BC1A1B">
        <w:t>of</w:t>
      </w:r>
      <w:r w:rsidRPr="00BC1A1B" w:rsidR="00D65B1B">
        <w:t xml:space="preserve"> </w:t>
      </w:r>
      <w:r w:rsidRPr="00BC1A1B">
        <w:t>the</w:t>
      </w:r>
      <w:r w:rsidRPr="00BC1A1B" w:rsidR="00D65B1B">
        <w:t xml:space="preserve"> </w:t>
      </w:r>
      <w:r w:rsidRPr="00BC1A1B">
        <w:t>settlement</w:t>
      </w:r>
      <w:r w:rsidRPr="00BC1A1B" w:rsidR="00D65B1B">
        <w:t xml:space="preserve"> </w:t>
      </w:r>
      <w:r w:rsidRPr="00BC1A1B">
        <w:t>for</w:t>
      </w:r>
      <w:r w:rsidRPr="00BC1A1B" w:rsidR="00D65B1B">
        <w:t xml:space="preserve"> </w:t>
      </w:r>
      <w:r w:rsidRPr="00BC1A1B">
        <w:t>next</w:t>
      </w:r>
      <w:r w:rsidRPr="00BC1A1B" w:rsidR="00D65B1B">
        <w:t xml:space="preserve"> </w:t>
      </w:r>
      <w:r w:rsidRPr="00BC1A1B">
        <w:t>year</w:t>
      </w:r>
      <w:r w:rsidRPr="00BC1A1B" w:rsidR="00D65B1B">
        <w:t xml:space="preserve"> </w:t>
      </w:r>
      <w:r w:rsidRPr="00BC1A1B">
        <w:t>as</w:t>
      </w:r>
      <w:r w:rsidRPr="00BC1A1B" w:rsidR="00D65B1B">
        <w:t xml:space="preserve"> </w:t>
      </w:r>
      <w:r w:rsidRPr="00BC1A1B">
        <w:t>well.</w:t>
      </w:r>
      <w:r w:rsidRPr="00BC1A1B" w:rsidR="00D65B1B">
        <w:t xml:space="preserve"> </w:t>
      </w:r>
      <w:r w:rsidRPr="00BC1A1B">
        <w:t>Enough</w:t>
      </w:r>
      <w:r w:rsidRPr="00BC1A1B" w:rsidR="00D65B1B">
        <w:t xml:space="preserve"> </w:t>
      </w:r>
      <w:r w:rsidRPr="00BC1A1B">
        <w:t>has</w:t>
      </w:r>
      <w:r w:rsidRPr="00BC1A1B" w:rsidR="00D65B1B">
        <w:t xml:space="preserve"> </w:t>
      </w:r>
      <w:r w:rsidRPr="00BC1A1B">
        <w:t>been</w:t>
      </w:r>
      <w:r w:rsidRPr="00BC1A1B" w:rsidR="00D65B1B">
        <w:t xml:space="preserve"> </w:t>
      </w:r>
      <w:r w:rsidRPr="00BC1A1B">
        <w:t>said</w:t>
      </w:r>
      <w:r w:rsidRPr="00BC1A1B" w:rsidR="00D65B1B">
        <w:t xml:space="preserve"> </w:t>
      </w:r>
      <w:r w:rsidRPr="00BC1A1B">
        <w:t>about</w:t>
      </w:r>
      <w:r w:rsidRPr="00BC1A1B" w:rsidR="00D65B1B">
        <w:t xml:space="preserve"> </w:t>
      </w:r>
      <w:r w:rsidRPr="00BC1A1B">
        <w:t>adult</w:t>
      </w:r>
      <w:r w:rsidRPr="00BC1A1B" w:rsidR="00D65B1B">
        <w:t xml:space="preserve"> </w:t>
      </w:r>
      <w:r w:rsidRPr="00BC1A1B">
        <w:t>social</w:t>
      </w:r>
      <w:r w:rsidRPr="00BC1A1B" w:rsidR="00D65B1B">
        <w:t xml:space="preserve"> </w:t>
      </w:r>
      <w:r w:rsidRPr="00BC1A1B">
        <w:t>care.</w:t>
      </w:r>
      <w:r w:rsidRPr="00BC1A1B" w:rsidR="00D65B1B">
        <w:t xml:space="preserve"> </w:t>
      </w:r>
      <w:r w:rsidRPr="00BC1A1B">
        <w:t>Everybody</w:t>
      </w:r>
      <w:r w:rsidRPr="00BC1A1B" w:rsidR="00D65B1B">
        <w:t xml:space="preserve"> </w:t>
      </w:r>
      <w:r w:rsidRPr="00BC1A1B">
        <w:t>has</w:t>
      </w:r>
      <w:r w:rsidRPr="00BC1A1B" w:rsidR="00D65B1B">
        <w:t xml:space="preserve"> </w:t>
      </w:r>
      <w:r w:rsidRPr="00BC1A1B">
        <w:t>got</w:t>
      </w:r>
      <w:r w:rsidRPr="00BC1A1B" w:rsidR="00D65B1B">
        <w:t xml:space="preserve"> </w:t>
      </w:r>
      <w:r w:rsidRPr="00BC1A1B">
        <w:t>the</w:t>
      </w:r>
      <w:r w:rsidRPr="00BC1A1B" w:rsidR="00D65B1B">
        <w:t xml:space="preserve"> </w:t>
      </w:r>
      <w:r w:rsidRPr="00BC1A1B">
        <w:t>point</w:t>
      </w:r>
      <w:r w:rsidRPr="00BC1A1B" w:rsidR="00D65B1B">
        <w:t xml:space="preserve"> </w:t>
      </w:r>
      <w:r w:rsidRPr="00BC1A1B">
        <w:t>in</w:t>
      </w:r>
      <w:r w:rsidRPr="00BC1A1B" w:rsidR="00D65B1B">
        <w:t xml:space="preserve"> </w:t>
      </w:r>
      <w:r w:rsidRPr="00BC1A1B">
        <w:t>and</w:t>
      </w:r>
      <w:r w:rsidRPr="00BC1A1B" w:rsidR="00D65B1B">
        <w:t xml:space="preserve"> </w:t>
      </w:r>
      <w:r w:rsidRPr="00BC1A1B">
        <w:t>around</w:t>
      </w:r>
      <w:r w:rsidRPr="00BC1A1B" w:rsidR="00D65B1B">
        <w:t xml:space="preserve"> </w:t>
      </w:r>
      <w:r w:rsidRPr="00BC1A1B">
        <w:t>that.</w:t>
      </w:r>
    </w:p>
    <w:p w:rsidR="008F49E8" w:rsidRPr="00BC1A1B" w:rsidP="008F49E8">
      <w:pPr>
        <w:pStyle w:val="Answer"/>
      </w:pPr>
      <w:r w:rsidRPr="00BC1A1B">
        <w:t>We</w:t>
      </w:r>
      <w:r w:rsidRPr="00BC1A1B" w:rsidR="00D65B1B">
        <w:t xml:space="preserve"> </w:t>
      </w:r>
      <w:r w:rsidRPr="00BC1A1B">
        <w:t>would</w:t>
      </w:r>
      <w:r w:rsidRPr="00BC1A1B" w:rsidR="00D65B1B">
        <w:t xml:space="preserve"> </w:t>
      </w:r>
      <w:r w:rsidRPr="00BC1A1B">
        <w:t>like</w:t>
      </w:r>
      <w:r w:rsidRPr="00BC1A1B" w:rsidR="00D65B1B">
        <w:t xml:space="preserve"> </w:t>
      </w:r>
      <w:r w:rsidRPr="00BC1A1B">
        <w:t>for</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if</w:t>
      </w:r>
      <w:r w:rsidRPr="00BC1A1B" w:rsidR="00D65B1B">
        <w:t xml:space="preserve"> </w:t>
      </w:r>
      <w:r w:rsidRPr="00BC1A1B">
        <w:t>they</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defer</w:t>
      </w:r>
      <w:r w:rsidRPr="00BC1A1B" w:rsidR="00D65B1B">
        <w:t xml:space="preserve"> </w:t>
      </w:r>
      <w:r w:rsidRPr="00BC1A1B">
        <w:t>the</w:t>
      </w:r>
      <w:r w:rsidRPr="00BC1A1B" w:rsidR="00D65B1B">
        <w:t xml:space="preserve"> </w:t>
      </w:r>
      <w:r w:rsidRPr="00BC1A1B">
        <w:t>longer</w:t>
      </w:r>
      <w:r w:rsidRPr="00BC1A1B" w:rsidR="005C4A6C">
        <w:t xml:space="preserve"> </w:t>
      </w:r>
      <w:r w:rsidRPr="00BC1A1B">
        <w:t>term</w:t>
      </w:r>
      <w:r w:rsidRPr="00BC1A1B" w:rsidR="00D65B1B">
        <w:t xml:space="preserve"> </w:t>
      </w:r>
      <w:r w:rsidRPr="00BC1A1B">
        <w:t>into</w:t>
      </w:r>
      <w:r w:rsidRPr="00BC1A1B" w:rsidR="00D65B1B">
        <w:t xml:space="preserve"> </w:t>
      </w:r>
      <w:r w:rsidRPr="00BC1A1B">
        <w:t>the</w:t>
      </w:r>
      <w:r w:rsidRPr="00BC1A1B" w:rsidR="00D65B1B">
        <w:t xml:space="preserve"> </w:t>
      </w:r>
      <w:r w:rsidRPr="00BC1A1B">
        <w:t>future,</w:t>
      </w:r>
      <w:r w:rsidRPr="00BC1A1B" w:rsidR="00D65B1B">
        <w:t xml:space="preserve"> </w:t>
      </w:r>
      <w:r w:rsidRPr="00BC1A1B">
        <w:t>not</w:t>
      </w:r>
      <w:r w:rsidRPr="00BC1A1B" w:rsidR="00D65B1B">
        <w:t xml:space="preserve"> </w:t>
      </w:r>
      <w:r w:rsidRPr="00BC1A1B">
        <w:t>to</w:t>
      </w:r>
      <w:r w:rsidRPr="00BC1A1B" w:rsidR="00D65B1B">
        <w:t xml:space="preserve"> </w:t>
      </w:r>
      <w:r w:rsidRPr="00BC1A1B">
        <w:t>leave</w:t>
      </w:r>
      <w:r w:rsidRPr="00BC1A1B" w:rsidR="00D65B1B">
        <w:t xml:space="preserve"> </w:t>
      </w:r>
      <w:r w:rsidRPr="00BC1A1B">
        <w:t>that</w:t>
      </w:r>
      <w:r w:rsidRPr="00BC1A1B" w:rsidR="00D65B1B">
        <w:t xml:space="preserve"> </w:t>
      </w:r>
      <w:r w:rsidRPr="00BC1A1B">
        <w:t>too</w:t>
      </w:r>
      <w:r w:rsidRPr="00BC1A1B" w:rsidR="00D65B1B">
        <w:t xml:space="preserve"> </w:t>
      </w:r>
      <w:r w:rsidRPr="00BC1A1B">
        <w:t>long.</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want</w:t>
      </w:r>
      <w:r w:rsidRPr="00BC1A1B" w:rsidR="00D65B1B">
        <w:t xml:space="preserve"> </w:t>
      </w:r>
      <w:r w:rsidRPr="00BC1A1B">
        <w:t>to</w:t>
      </w:r>
      <w:r w:rsidRPr="00BC1A1B" w:rsidR="00D65B1B">
        <w:t xml:space="preserve"> </w:t>
      </w:r>
      <w:r w:rsidRPr="00BC1A1B">
        <w:t>be</w:t>
      </w:r>
      <w:r w:rsidRPr="00BC1A1B" w:rsidR="00D65B1B">
        <w:t xml:space="preserve"> </w:t>
      </w:r>
      <w:r w:rsidRPr="00BC1A1B">
        <w:t>in</w:t>
      </w:r>
      <w:r w:rsidRPr="00BC1A1B" w:rsidR="00D65B1B">
        <w:t xml:space="preserve"> </w:t>
      </w:r>
      <w:r w:rsidRPr="00BC1A1B">
        <w:t>another</w:t>
      </w:r>
      <w:r w:rsidRPr="00BC1A1B" w:rsidR="00D65B1B">
        <w:t xml:space="preserve"> </w:t>
      </w:r>
      <w:r w:rsidRPr="00BC1A1B">
        <w:t>one</w:t>
      </w:r>
      <w:r w:rsidR="00285DD4">
        <w:t>-</w:t>
      </w:r>
      <w:r w:rsidRPr="00BC1A1B">
        <w:t>year</w:t>
      </w:r>
      <w:r w:rsidRPr="00BC1A1B" w:rsidR="00D65B1B">
        <w:t xml:space="preserve"> </w:t>
      </w:r>
      <w:r w:rsidRPr="00BC1A1B">
        <w:t>settlement</w:t>
      </w:r>
      <w:r w:rsidRPr="00BC1A1B" w:rsidR="00D65B1B">
        <w:t xml:space="preserve"> </w:t>
      </w:r>
      <w:r w:rsidRPr="00BC1A1B">
        <w:t>next</w:t>
      </w:r>
      <w:r w:rsidRPr="00BC1A1B" w:rsidR="00D65B1B">
        <w:t xml:space="preserve"> </w:t>
      </w:r>
      <w:r w:rsidRPr="00BC1A1B">
        <w:t>year</w:t>
      </w:r>
      <w:r w:rsidRPr="00BC1A1B" w:rsidR="005C4A6C">
        <w:t xml:space="preserve">, </w:t>
      </w:r>
      <w:r w:rsidRPr="00BC1A1B">
        <w:t>the</w:t>
      </w:r>
      <w:r w:rsidRPr="00BC1A1B" w:rsidR="00D65B1B">
        <w:t xml:space="preserve"> </w:t>
      </w:r>
      <w:r w:rsidRPr="00BC1A1B">
        <w:t>year</w:t>
      </w:r>
      <w:r w:rsidRPr="00BC1A1B" w:rsidR="00D65B1B">
        <w:t xml:space="preserve"> </w:t>
      </w:r>
      <w:r w:rsidRPr="00BC1A1B">
        <w:t>after</w:t>
      </w:r>
      <w:r w:rsidRPr="00BC1A1B" w:rsidR="00D65B1B">
        <w:t xml:space="preserve"> </w:t>
      </w:r>
      <w:r w:rsidRPr="00BC1A1B">
        <w:t>and</w:t>
      </w:r>
      <w:r w:rsidRPr="00BC1A1B" w:rsidR="00D65B1B">
        <w:t xml:space="preserve"> </w:t>
      </w:r>
      <w:r w:rsidRPr="00BC1A1B">
        <w:t>the</w:t>
      </w:r>
      <w:r w:rsidRPr="00BC1A1B" w:rsidR="00D65B1B">
        <w:t xml:space="preserve"> </w:t>
      </w:r>
      <w:r w:rsidRPr="00BC1A1B">
        <w:t>year</w:t>
      </w:r>
      <w:r w:rsidRPr="00BC1A1B" w:rsidR="00D65B1B">
        <w:t xml:space="preserve"> </w:t>
      </w:r>
      <w:r w:rsidRPr="00BC1A1B">
        <w:t>after.</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get</w:t>
      </w:r>
      <w:r w:rsidRPr="00BC1A1B" w:rsidR="00D65B1B">
        <w:t xml:space="preserve"> </w:t>
      </w:r>
      <w:r w:rsidRPr="00BC1A1B">
        <w:t>a</w:t>
      </w:r>
      <w:r w:rsidRPr="00BC1A1B" w:rsidR="00D65B1B">
        <w:t xml:space="preserve"> </w:t>
      </w:r>
      <w:r w:rsidRPr="00BC1A1B">
        <w:t>grip</w:t>
      </w:r>
      <w:r w:rsidRPr="00BC1A1B" w:rsidR="00D65B1B">
        <w:t xml:space="preserve"> </w:t>
      </w:r>
      <w:r w:rsidRPr="00BC1A1B">
        <w:t>on</w:t>
      </w:r>
      <w:r w:rsidRPr="00BC1A1B" w:rsidR="00D65B1B">
        <w:t xml:space="preserve"> </w:t>
      </w:r>
      <w:r w:rsidRPr="00BC1A1B">
        <w:t>this.</w:t>
      </w:r>
      <w:r w:rsidRPr="00BC1A1B" w:rsidR="00D65B1B">
        <w:t xml:space="preserve"> </w:t>
      </w:r>
      <w:r w:rsidRPr="00BC1A1B">
        <w:t>It</w:t>
      </w:r>
      <w:r w:rsidRPr="00BC1A1B" w:rsidR="00D65B1B">
        <w:t xml:space="preserve"> </w:t>
      </w:r>
      <w:r w:rsidRPr="00BC1A1B">
        <w:t>is</w:t>
      </w:r>
      <w:r w:rsidRPr="00BC1A1B" w:rsidR="00D65B1B">
        <w:t xml:space="preserve"> </w:t>
      </w:r>
      <w:r w:rsidRPr="00BC1A1B">
        <w:t>fair</w:t>
      </w:r>
      <w:r w:rsidRPr="00BC1A1B" w:rsidR="00D65B1B">
        <w:t xml:space="preserve"> </w:t>
      </w:r>
      <w:r w:rsidRPr="00BC1A1B">
        <w:t>to</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in</w:t>
      </w:r>
      <w:r w:rsidRPr="00BC1A1B" w:rsidR="00D65B1B">
        <w:t xml:space="preserve"> </w:t>
      </w:r>
      <w:r w:rsidRPr="00BC1A1B">
        <w:t>a</w:t>
      </w:r>
      <w:r w:rsidRPr="00BC1A1B" w:rsidR="00D65B1B">
        <w:t xml:space="preserve"> </w:t>
      </w:r>
      <w:r w:rsidRPr="00BC1A1B">
        <w:t>sense,</w:t>
      </w:r>
      <w:r w:rsidRPr="00BC1A1B" w:rsidR="00D65B1B">
        <w:t xml:space="preserve"> </w:t>
      </w:r>
      <w:r w:rsidRPr="00BC1A1B">
        <w:t>but</w:t>
      </w:r>
      <w:r w:rsidRPr="00BC1A1B" w:rsidR="00D65B1B">
        <w:t xml:space="preserve"> </w:t>
      </w:r>
      <w:r w:rsidRPr="00BC1A1B">
        <w:t>it</w:t>
      </w:r>
      <w:r w:rsidRPr="00BC1A1B" w:rsidR="00D65B1B">
        <w:t xml:space="preserve"> </w:t>
      </w:r>
      <w:r w:rsidRPr="00BC1A1B">
        <w:t>is</w:t>
      </w:r>
      <w:r w:rsidRPr="00BC1A1B" w:rsidR="00D65B1B">
        <w:t xml:space="preserve"> </w:t>
      </w:r>
      <w:r w:rsidRPr="00BC1A1B">
        <w:t>also</w:t>
      </w:r>
      <w:r w:rsidRPr="00BC1A1B" w:rsidR="00D65B1B">
        <w:t xml:space="preserve"> </w:t>
      </w:r>
      <w:r w:rsidRPr="00BC1A1B">
        <w:t>fair</w:t>
      </w:r>
      <w:r w:rsidRPr="00BC1A1B" w:rsidR="00D65B1B">
        <w:t xml:space="preserve"> </w:t>
      </w:r>
      <w:r w:rsidRPr="00BC1A1B">
        <w:t>to</w:t>
      </w:r>
      <w:r w:rsidRPr="00BC1A1B" w:rsidR="00D65B1B">
        <w:t xml:space="preserve"> </w:t>
      </w:r>
      <w:r w:rsidRPr="00BC1A1B">
        <w:t>ourselves</w:t>
      </w:r>
      <w:r w:rsidRPr="00BC1A1B" w:rsidR="00D65B1B">
        <w:t xml:space="preserve"> </w:t>
      </w:r>
      <w:r w:rsidRPr="00BC1A1B">
        <w:t>and</w:t>
      </w:r>
      <w:r w:rsidRPr="00BC1A1B" w:rsidR="00D65B1B">
        <w:t xml:space="preserve"> </w:t>
      </w:r>
      <w:r w:rsidRPr="00BC1A1B">
        <w:t>our</w:t>
      </w:r>
      <w:r w:rsidRPr="00BC1A1B" w:rsidR="00D65B1B">
        <w:t xml:space="preserve"> </w:t>
      </w:r>
      <w:r w:rsidRPr="00BC1A1B">
        <w:t>communities</w:t>
      </w:r>
      <w:r w:rsidRPr="00BC1A1B" w:rsidR="00D65B1B">
        <w:t xml:space="preserve"> </w:t>
      </w:r>
      <w:r w:rsidRPr="00BC1A1B">
        <w:t>that</w:t>
      </w:r>
      <w:r w:rsidRPr="00BC1A1B" w:rsidR="00D65B1B">
        <w:t xml:space="preserve"> </w:t>
      </w:r>
      <w:r w:rsidRPr="00BC1A1B">
        <w:t>we</w:t>
      </w:r>
      <w:r w:rsidRPr="00BC1A1B" w:rsidR="00D65B1B">
        <w:t xml:space="preserve"> </w:t>
      </w:r>
      <w:r w:rsidRPr="00BC1A1B">
        <w:t>can</w:t>
      </w:r>
      <w:r w:rsidRPr="00BC1A1B" w:rsidR="00D65B1B">
        <w:t xml:space="preserve"> </w:t>
      </w:r>
      <w:r w:rsidRPr="00BC1A1B">
        <w:t>start</w:t>
      </w:r>
      <w:r w:rsidRPr="00BC1A1B" w:rsidR="00D65B1B">
        <w:t xml:space="preserve"> </w:t>
      </w:r>
      <w:r w:rsidRPr="00BC1A1B">
        <w:t>to</w:t>
      </w:r>
      <w:r w:rsidRPr="00BC1A1B" w:rsidR="00D65B1B">
        <w:t xml:space="preserve"> </w:t>
      </w:r>
      <w:r w:rsidRPr="00BC1A1B">
        <w:t>look</w:t>
      </w:r>
      <w:r w:rsidRPr="00BC1A1B" w:rsidR="00D65B1B">
        <w:t xml:space="preserve"> </w:t>
      </w:r>
      <w:r w:rsidRPr="00BC1A1B">
        <w:t>at</w:t>
      </w:r>
      <w:r w:rsidRPr="00BC1A1B" w:rsidR="00D65B1B">
        <w:t xml:space="preserve"> </w:t>
      </w:r>
      <w:r w:rsidRPr="00BC1A1B">
        <w:t>where</w:t>
      </w:r>
      <w:r w:rsidRPr="00BC1A1B" w:rsidR="00D65B1B">
        <w:t xml:space="preserve"> </w:t>
      </w:r>
      <w:r w:rsidRPr="00BC1A1B">
        <w:t>this</w:t>
      </w:r>
      <w:r w:rsidRPr="00BC1A1B" w:rsidR="00D65B1B">
        <w:t xml:space="preserve"> </w:t>
      </w:r>
      <w:r w:rsidRPr="00BC1A1B">
        <w:t>goes</w:t>
      </w:r>
      <w:r w:rsidRPr="00BC1A1B" w:rsidR="005C4A6C">
        <w:t>,</w:t>
      </w:r>
      <w:r w:rsidRPr="00BC1A1B" w:rsidR="00D65B1B">
        <w:t xml:space="preserve"> </w:t>
      </w:r>
      <w:r w:rsidRPr="00BC1A1B">
        <w:t>particularly</w:t>
      </w:r>
      <w:r w:rsidRPr="00BC1A1B" w:rsidR="00D65B1B">
        <w:t xml:space="preserve"> </w:t>
      </w:r>
      <w:r w:rsidRPr="00BC1A1B">
        <w:t>for</w:t>
      </w:r>
      <w:r w:rsidRPr="00BC1A1B" w:rsidR="00D65B1B">
        <w:t xml:space="preserve"> </w:t>
      </w:r>
      <w:r w:rsidRPr="00BC1A1B">
        <w:t>our</w:t>
      </w:r>
      <w:r w:rsidRPr="00BC1A1B" w:rsidR="00D65B1B">
        <w:t xml:space="preserve"> </w:t>
      </w:r>
      <w:r w:rsidRPr="00BC1A1B">
        <w:t>members,</w:t>
      </w:r>
      <w:r w:rsidRPr="00BC1A1B" w:rsidR="00D65B1B">
        <w:t xml:space="preserve"> </w:t>
      </w:r>
      <w:r w:rsidRPr="00BC1A1B">
        <w:t>which</w:t>
      </w:r>
      <w:r w:rsidRPr="00BC1A1B" w:rsidR="00D65B1B">
        <w:t xml:space="preserve"> </w:t>
      </w:r>
      <w:r w:rsidRPr="00BC1A1B">
        <w:t>are</w:t>
      </w:r>
      <w:r w:rsidRPr="00BC1A1B" w:rsidR="00D65B1B">
        <w:t xml:space="preserve"> </w:t>
      </w:r>
      <w:r w:rsidRPr="00BC1A1B">
        <w:t>largely</w:t>
      </w:r>
      <w:r w:rsidRPr="00BC1A1B" w:rsidR="00D65B1B">
        <w:t xml:space="preserve"> </w:t>
      </w:r>
      <w:r w:rsidRPr="00BC1A1B">
        <w:t>in</w:t>
      </w:r>
      <w:r w:rsidRPr="00BC1A1B" w:rsidR="00D65B1B">
        <w:t xml:space="preserve"> </w:t>
      </w:r>
      <w:r w:rsidRPr="00BC1A1B">
        <w:t>the</w:t>
      </w:r>
      <w:r w:rsidRPr="00BC1A1B" w:rsidR="00D65B1B">
        <w:t xml:space="preserve"> </w:t>
      </w:r>
      <w:r w:rsidRPr="00BC1A1B">
        <w:t>north</w:t>
      </w:r>
      <w:r w:rsidRPr="00BC1A1B" w:rsidR="00D65B1B">
        <w:t xml:space="preserve"> </w:t>
      </w:r>
      <w:r w:rsidRPr="00BC1A1B">
        <w:t>and</w:t>
      </w:r>
      <w:r w:rsidRPr="00BC1A1B" w:rsidR="00D65B1B">
        <w:t xml:space="preserve"> </w:t>
      </w:r>
      <w:r w:rsidRPr="00BC1A1B">
        <w:t>the</w:t>
      </w:r>
      <w:r w:rsidRPr="00BC1A1B" w:rsidR="00D65B1B">
        <w:t xml:space="preserve"> </w:t>
      </w:r>
      <w:r w:rsidRPr="00BC1A1B">
        <w:t>midlands</w:t>
      </w:r>
      <w:r w:rsidRPr="00BC1A1B" w:rsidR="00D65B1B">
        <w:t xml:space="preserve"> </w:t>
      </w:r>
      <w:r w:rsidRPr="00BC1A1B">
        <w:t>but</w:t>
      </w:r>
      <w:r w:rsidRPr="00BC1A1B" w:rsidR="00D65B1B">
        <w:t xml:space="preserve"> </w:t>
      </w:r>
      <w:r w:rsidRPr="00BC1A1B">
        <w:t>not</w:t>
      </w:r>
      <w:r w:rsidRPr="00BC1A1B" w:rsidR="00D65B1B">
        <w:t xml:space="preserve"> </w:t>
      </w:r>
      <w:r w:rsidRPr="00BC1A1B">
        <w:t>entirely.</w:t>
      </w:r>
    </w:p>
    <w:p w:rsidR="008F49E8" w:rsidRPr="00BC1A1B" w:rsidP="008F49E8">
      <w:pPr>
        <w:pStyle w:val="Answer"/>
      </w:pP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look</w:t>
      </w:r>
      <w:r w:rsidRPr="00BC1A1B" w:rsidR="00D65B1B">
        <w:t xml:space="preserve"> </w:t>
      </w:r>
      <w:r w:rsidRPr="00BC1A1B">
        <w:t>at</w:t>
      </w:r>
      <w:r w:rsidRPr="00BC1A1B" w:rsidR="00D65B1B">
        <w:t xml:space="preserve"> </w:t>
      </w:r>
      <w:r w:rsidRPr="00BC1A1B">
        <w:t>the</w:t>
      </w:r>
      <w:r w:rsidRPr="00BC1A1B" w:rsidR="00D65B1B">
        <w:t xml:space="preserve"> </w:t>
      </w:r>
      <w:r w:rsidRPr="00BC1A1B">
        <w:t>spending</w:t>
      </w:r>
      <w:r w:rsidRPr="00BC1A1B" w:rsidR="00D65B1B">
        <w:t xml:space="preserve"> </w:t>
      </w:r>
      <w:r w:rsidRPr="00BC1A1B">
        <w:t>of</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alongside</w:t>
      </w:r>
      <w:r w:rsidRPr="00BC1A1B" w:rsidR="00D65B1B">
        <w:t xml:space="preserve"> </w:t>
      </w:r>
      <w:r w:rsidRPr="00BC1A1B">
        <w:t>the</w:t>
      </w:r>
      <w:r w:rsidRPr="00BC1A1B" w:rsidR="00D65B1B">
        <w:t xml:space="preserve"> </w:t>
      </w:r>
      <w:r w:rsidRPr="00BC1A1B">
        <w:t>investment</w:t>
      </w:r>
      <w:r w:rsidRPr="00BC1A1B" w:rsidR="00D65B1B">
        <w:t xml:space="preserve"> </w:t>
      </w:r>
      <w:r w:rsidRPr="00BC1A1B">
        <w:t>into</w:t>
      </w:r>
      <w:r w:rsidRPr="00BC1A1B" w:rsidR="00D65B1B">
        <w:t xml:space="preserve"> </w:t>
      </w:r>
      <w:r w:rsidRPr="00BC1A1B">
        <w:t>the</w:t>
      </w:r>
      <w:r w:rsidRPr="00BC1A1B" w:rsidR="00D65B1B">
        <w:t xml:space="preserve"> </w:t>
      </w:r>
      <w:r w:rsidRPr="00BC1A1B">
        <w:t>economy</w:t>
      </w:r>
      <w:r w:rsidRPr="00BC1A1B" w:rsidR="00D65B1B">
        <w:t xml:space="preserve"> </w:t>
      </w:r>
      <w:r w:rsidRPr="00BC1A1B">
        <w:t>as</w:t>
      </w:r>
      <w:r w:rsidRPr="00BC1A1B" w:rsidR="00D65B1B">
        <w:t xml:space="preserve"> </w:t>
      </w:r>
      <w:r w:rsidRPr="00BC1A1B">
        <w:t>well</w:t>
      </w:r>
      <w:r w:rsidRPr="00BC1A1B" w:rsidR="005C4A6C">
        <w:t>,</w:t>
      </w:r>
      <w:r w:rsidRPr="00BC1A1B" w:rsidR="00D65B1B">
        <w:t xml:space="preserve"> </w:t>
      </w:r>
      <w:r w:rsidRPr="00BC1A1B">
        <w:t>so</w:t>
      </w:r>
      <w:r w:rsidRPr="00BC1A1B" w:rsidR="00D65B1B">
        <w:t xml:space="preserve"> </w:t>
      </w:r>
      <w:r w:rsidRPr="00BC1A1B">
        <w:t>not</w:t>
      </w:r>
      <w:r w:rsidRPr="00BC1A1B" w:rsidR="00D65B1B">
        <w:t xml:space="preserve"> </w:t>
      </w:r>
      <w:r w:rsidRPr="00BC1A1B">
        <w:t>just</w:t>
      </w:r>
      <w:r w:rsidRPr="00BC1A1B" w:rsidR="00D65B1B">
        <w:t xml:space="preserve"> </w:t>
      </w:r>
      <w:r w:rsidRPr="00BC1A1B">
        <w:t>looking</w:t>
      </w:r>
      <w:r w:rsidRPr="00BC1A1B" w:rsidR="00D65B1B">
        <w:t xml:space="preserve"> </w:t>
      </w:r>
      <w:r w:rsidRPr="00BC1A1B">
        <w:t>at</w:t>
      </w:r>
      <w:r w:rsidRPr="00BC1A1B" w:rsidR="00D65B1B">
        <w:t xml:space="preserve"> </w:t>
      </w:r>
      <w:r w:rsidRPr="00BC1A1B">
        <w:t>these</w:t>
      </w:r>
      <w:r w:rsidRPr="00BC1A1B" w:rsidR="00D65B1B">
        <w:t xml:space="preserve"> </w:t>
      </w:r>
      <w:r w:rsidRPr="00BC1A1B">
        <w:t>as</w:t>
      </w:r>
      <w:r w:rsidRPr="00BC1A1B" w:rsidR="00D65B1B">
        <w:t xml:space="preserve"> </w:t>
      </w:r>
      <w:r w:rsidRPr="00BC1A1B">
        <w:t>separate</w:t>
      </w:r>
      <w:r w:rsidRPr="00BC1A1B" w:rsidR="00D65B1B">
        <w:t xml:space="preserve"> </w:t>
      </w:r>
      <w:r w:rsidRPr="00BC1A1B">
        <w:t>entities.</w:t>
      </w:r>
      <w:r w:rsidRPr="00BC1A1B" w:rsidR="00D65B1B">
        <w:t xml:space="preserve"> </w:t>
      </w:r>
      <w:r w:rsidRPr="00BC1A1B">
        <w:t>The</w:t>
      </w:r>
      <w:r w:rsidRPr="00BC1A1B" w:rsidR="00D65B1B">
        <w:t xml:space="preserve"> </w:t>
      </w:r>
      <w:r w:rsidRPr="00BC1A1B">
        <w:t>more</w:t>
      </w:r>
      <w:r w:rsidRPr="00BC1A1B" w:rsidR="00D65B1B">
        <w:t xml:space="preserve"> </w:t>
      </w:r>
      <w:r w:rsidRPr="00BC1A1B">
        <w:t>we</w:t>
      </w:r>
      <w:r w:rsidRPr="00BC1A1B" w:rsidR="00D65B1B">
        <w:t xml:space="preserve"> </w:t>
      </w:r>
      <w:r w:rsidRPr="00BC1A1B">
        <w:t>can</w:t>
      </w:r>
      <w:r w:rsidRPr="00BC1A1B" w:rsidR="00D65B1B">
        <w:t xml:space="preserve"> </w:t>
      </w:r>
      <w:r w:rsidRPr="00BC1A1B">
        <w:t>get</w:t>
      </w:r>
      <w:r w:rsidRPr="00BC1A1B" w:rsidR="00D65B1B">
        <w:t xml:space="preserve"> </w:t>
      </w:r>
      <w:r w:rsidRPr="00BC1A1B">
        <w:t>the</w:t>
      </w:r>
      <w:r w:rsidRPr="00BC1A1B" w:rsidR="00D65B1B">
        <w:t xml:space="preserve"> </w:t>
      </w:r>
      <w:r w:rsidRPr="00BC1A1B">
        <w:t>economy</w:t>
      </w:r>
      <w:r w:rsidRPr="00BC1A1B" w:rsidR="00D65B1B">
        <w:t xml:space="preserve"> </w:t>
      </w:r>
      <w:r w:rsidRPr="00BC1A1B">
        <w:t>moving,</w:t>
      </w:r>
      <w:r w:rsidRPr="00BC1A1B" w:rsidR="00D65B1B">
        <w:t xml:space="preserve"> </w:t>
      </w:r>
      <w:r w:rsidRPr="00BC1A1B">
        <w:t>the</w:t>
      </w:r>
      <w:r w:rsidRPr="00BC1A1B" w:rsidR="00D65B1B">
        <w:t xml:space="preserve"> </w:t>
      </w:r>
      <w:r w:rsidRPr="00BC1A1B">
        <w:t>more</w:t>
      </w:r>
      <w:r w:rsidRPr="00BC1A1B" w:rsidR="00D65B1B">
        <w:t xml:space="preserve"> </w:t>
      </w:r>
      <w:r w:rsidRPr="00BC1A1B">
        <w:t>we</w:t>
      </w:r>
      <w:r w:rsidRPr="00BC1A1B" w:rsidR="00D65B1B">
        <w:t xml:space="preserve"> </w:t>
      </w:r>
      <w:r w:rsidRPr="00BC1A1B">
        <w:t>can</w:t>
      </w:r>
      <w:r w:rsidRPr="00BC1A1B" w:rsidR="00D65B1B">
        <w:t xml:space="preserve"> </w:t>
      </w:r>
      <w:r w:rsidRPr="00BC1A1B">
        <w:t>take</w:t>
      </w:r>
      <w:r w:rsidRPr="00BC1A1B" w:rsidR="00D65B1B">
        <w:t xml:space="preserve"> </w:t>
      </w:r>
      <w:r w:rsidRPr="00BC1A1B">
        <w:t>the</w:t>
      </w:r>
      <w:r w:rsidRPr="00BC1A1B" w:rsidR="00D65B1B">
        <w:t xml:space="preserve"> </w:t>
      </w:r>
      <w:r w:rsidRPr="00BC1A1B">
        <w:t>pressure</w:t>
      </w:r>
      <w:r w:rsidRPr="00BC1A1B" w:rsidR="00D65B1B">
        <w:t xml:space="preserve"> </w:t>
      </w:r>
      <w:r w:rsidRPr="00BC1A1B">
        <w:t>off</w:t>
      </w:r>
      <w:r w:rsidRPr="00BC1A1B" w:rsidR="00D65B1B">
        <w:t xml:space="preserve"> </w:t>
      </w:r>
      <w:r w:rsidRPr="00BC1A1B">
        <w:t>the</w:t>
      </w:r>
      <w:r w:rsidRPr="00BC1A1B" w:rsidR="00D65B1B">
        <w:t xml:space="preserve"> </w:t>
      </w:r>
      <w:r w:rsidRPr="00BC1A1B">
        <w:t>national</w:t>
      </w:r>
      <w:r w:rsidRPr="00BC1A1B" w:rsidR="00D65B1B">
        <w:t xml:space="preserve"> </w:t>
      </w:r>
      <w:r w:rsidRPr="00BC1A1B" w:rsidR="005C4A6C">
        <w:t>E</w:t>
      </w:r>
      <w:r w:rsidRPr="00BC1A1B">
        <w:t>xchequer.</w:t>
      </w:r>
      <w:r w:rsidRPr="00BC1A1B" w:rsidR="00D65B1B">
        <w:t xml:space="preserve"> </w:t>
      </w:r>
      <w:r w:rsidRPr="00BC1A1B">
        <w:t>It</w:t>
      </w:r>
      <w:r w:rsidRPr="00BC1A1B" w:rsidR="00D65B1B">
        <w:t xml:space="preserve"> </w:t>
      </w:r>
      <w:r w:rsidRPr="00BC1A1B">
        <w:t>is</w:t>
      </w:r>
      <w:r w:rsidRPr="00BC1A1B" w:rsidR="00D65B1B">
        <w:t xml:space="preserve"> </w:t>
      </w:r>
      <w:r w:rsidRPr="00BC1A1B">
        <w:t>making</w:t>
      </w:r>
      <w:r w:rsidRPr="00BC1A1B" w:rsidR="00D65B1B">
        <w:t xml:space="preserve"> </w:t>
      </w:r>
      <w:r w:rsidRPr="00BC1A1B">
        <w:t>sure</w:t>
      </w:r>
      <w:r w:rsidRPr="00BC1A1B" w:rsidR="00D65B1B">
        <w:t xml:space="preserve"> </w:t>
      </w:r>
      <w:r w:rsidRPr="00BC1A1B">
        <w:t>the</w:t>
      </w:r>
      <w:r w:rsidRPr="00BC1A1B" w:rsidR="00D65B1B">
        <w:t xml:space="preserve"> </w:t>
      </w:r>
      <w:r w:rsidRPr="00BC1A1B">
        <w:t>whole</w:t>
      </w:r>
      <w:r w:rsidRPr="00BC1A1B" w:rsidR="00D65B1B">
        <w:t xml:space="preserve"> </w:t>
      </w:r>
      <w:r w:rsidRPr="00BC1A1B">
        <w:t>investment</w:t>
      </w:r>
      <w:r w:rsidRPr="00BC1A1B" w:rsidR="00D65B1B">
        <w:t xml:space="preserve"> </w:t>
      </w:r>
      <w:r w:rsidRPr="00BC1A1B">
        <w:t>infrastructure</w:t>
      </w:r>
      <w:r w:rsidRPr="00BC1A1B" w:rsidR="00D65B1B">
        <w:t xml:space="preserve"> </w:t>
      </w:r>
      <w:r w:rsidRPr="00BC1A1B">
        <w:t>is</w:t>
      </w:r>
      <w:r w:rsidRPr="00BC1A1B" w:rsidR="00D65B1B">
        <w:t xml:space="preserve"> </w:t>
      </w:r>
      <w:r w:rsidRPr="00BC1A1B">
        <w:t>joined</w:t>
      </w:r>
      <w:r w:rsidRPr="00BC1A1B" w:rsidR="00D65B1B">
        <w:t xml:space="preserve"> </w:t>
      </w:r>
      <w:r w:rsidRPr="00BC1A1B">
        <w:t>up.</w:t>
      </w:r>
      <w:r w:rsidRPr="00BC1A1B" w:rsidR="00D65B1B">
        <w:t xml:space="preserve"> </w:t>
      </w:r>
      <w:r w:rsidRPr="00BC1A1B">
        <w:t>As</w:t>
      </w:r>
      <w:r w:rsidRPr="00BC1A1B" w:rsidR="00D65B1B">
        <w:t xml:space="preserve"> </w:t>
      </w:r>
      <w:r w:rsidRPr="00BC1A1B">
        <w:t>much</w:t>
      </w:r>
      <w:r w:rsidRPr="00BC1A1B" w:rsidR="00D65B1B">
        <w:t xml:space="preserve"> </w:t>
      </w:r>
      <w:r w:rsidRPr="00BC1A1B">
        <w:t>as</w:t>
      </w:r>
      <w:r w:rsidRPr="00BC1A1B" w:rsidR="00D65B1B">
        <w:t xml:space="preserve"> </w:t>
      </w:r>
      <w:r w:rsidRPr="00BC1A1B">
        <w:t>I</w:t>
      </w:r>
      <w:r w:rsidRPr="00BC1A1B" w:rsidR="00D65B1B">
        <w:t xml:space="preserve"> </w:t>
      </w:r>
      <w:r w:rsidRPr="00BC1A1B">
        <w:t>like</w:t>
      </w:r>
      <w:r w:rsidRPr="00BC1A1B" w:rsidR="00D65B1B">
        <w:t xml:space="preserve"> </w:t>
      </w:r>
      <w:r w:rsidRPr="00BC1A1B">
        <w:t>to</w:t>
      </w:r>
      <w:r w:rsidRPr="00BC1A1B" w:rsidR="00D65B1B">
        <w:t xml:space="preserve"> </w:t>
      </w:r>
      <w:r w:rsidRPr="00BC1A1B">
        <w:t>keep</w:t>
      </w:r>
      <w:r w:rsidRPr="00BC1A1B" w:rsidR="00D65B1B">
        <w:t xml:space="preserve"> </w:t>
      </w:r>
      <w:r w:rsidRPr="00BC1A1B">
        <w:t>services</w:t>
      </w:r>
      <w:r w:rsidRPr="00BC1A1B" w:rsidR="00D65B1B">
        <w:t xml:space="preserve"> </w:t>
      </w:r>
      <w:r w:rsidRPr="00BC1A1B">
        <w:t>going,</w:t>
      </w:r>
      <w:r w:rsidRPr="00BC1A1B" w:rsidR="00D65B1B">
        <w:t xml:space="preserve"> </w:t>
      </w:r>
      <w:r w:rsidRPr="00BC1A1B">
        <w:t>and</w:t>
      </w:r>
      <w:r w:rsidRPr="00BC1A1B" w:rsidR="00D65B1B">
        <w:t xml:space="preserve"> </w:t>
      </w:r>
      <w:r w:rsidRPr="00BC1A1B">
        <w:t>I</w:t>
      </w:r>
      <w:r w:rsidRPr="00BC1A1B" w:rsidR="00D65B1B">
        <w:t xml:space="preserve"> </w:t>
      </w:r>
      <w:r w:rsidRPr="00BC1A1B">
        <w:t>do,</w:t>
      </w:r>
      <w:r w:rsidRPr="00BC1A1B" w:rsidR="00D65B1B">
        <w:t xml:space="preserve"> </w:t>
      </w:r>
      <w:r w:rsidRPr="00BC1A1B">
        <w:t>equally</w:t>
      </w:r>
      <w:r w:rsidRPr="00BC1A1B" w:rsidR="00D65B1B">
        <w:t xml:space="preserve"> </w:t>
      </w:r>
      <w:r w:rsidRPr="00BC1A1B">
        <w:t>I</w:t>
      </w:r>
      <w:r w:rsidRPr="00BC1A1B" w:rsidR="00D65B1B">
        <w:t xml:space="preserve"> </w:t>
      </w:r>
      <w:r w:rsidRPr="00BC1A1B">
        <w:t>can</w:t>
      </w:r>
      <w:r w:rsidRPr="00BC1A1B" w:rsidR="00D65B1B">
        <w:t xml:space="preserve"> </w:t>
      </w:r>
      <w:r w:rsidRPr="00BC1A1B">
        <w:t>reduce</w:t>
      </w:r>
      <w:r w:rsidRPr="00BC1A1B" w:rsidR="00D65B1B">
        <w:t xml:space="preserve"> </w:t>
      </w:r>
      <w:r w:rsidRPr="00BC1A1B">
        <w:t>the</w:t>
      </w:r>
      <w:r w:rsidRPr="00BC1A1B" w:rsidR="00D65B1B">
        <w:t xml:space="preserve"> </w:t>
      </w:r>
      <w:r w:rsidRPr="00BC1A1B">
        <w:t>need</w:t>
      </w:r>
      <w:r w:rsidRPr="00BC1A1B" w:rsidR="00D65B1B">
        <w:t xml:space="preserve"> </w:t>
      </w:r>
      <w:r w:rsidRPr="00BC1A1B">
        <w:t>for</w:t>
      </w:r>
      <w:r w:rsidRPr="00BC1A1B" w:rsidR="00D65B1B">
        <w:t xml:space="preserve"> </w:t>
      </w:r>
      <w:r w:rsidRPr="00BC1A1B">
        <w:t>those</w:t>
      </w:r>
      <w:r w:rsidRPr="00BC1A1B" w:rsidR="00D65B1B">
        <w:t xml:space="preserve"> </w:t>
      </w:r>
      <w:r w:rsidRPr="00BC1A1B">
        <w:t>services</w:t>
      </w:r>
      <w:r w:rsidRPr="00BC1A1B" w:rsidR="00D65B1B">
        <w:t xml:space="preserve"> </w:t>
      </w:r>
      <w:r w:rsidRPr="00BC1A1B">
        <w:t>if</w:t>
      </w:r>
      <w:r w:rsidRPr="00BC1A1B" w:rsidR="00D65B1B">
        <w:t xml:space="preserve"> </w:t>
      </w:r>
      <w:r w:rsidRPr="00BC1A1B">
        <w:t>we</w:t>
      </w:r>
      <w:r w:rsidRPr="00BC1A1B" w:rsidR="00D65B1B">
        <w:t xml:space="preserve"> </w:t>
      </w:r>
      <w:r w:rsidRPr="00BC1A1B">
        <w:t>have</w:t>
      </w:r>
      <w:r w:rsidRPr="00BC1A1B" w:rsidR="00D65B1B">
        <w:t xml:space="preserve"> </w:t>
      </w:r>
      <w:r w:rsidRPr="00BC1A1B">
        <w:t>people</w:t>
      </w:r>
      <w:r w:rsidRPr="00BC1A1B" w:rsidR="00D65B1B">
        <w:t xml:space="preserve"> </w:t>
      </w:r>
      <w:r w:rsidRPr="00BC1A1B">
        <w:t>in</w:t>
      </w:r>
      <w:r w:rsidRPr="00BC1A1B" w:rsidR="00D65B1B">
        <w:t xml:space="preserve"> </w:t>
      </w:r>
      <w:r w:rsidRPr="00BC1A1B">
        <w:t>work</w:t>
      </w:r>
      <w:r w:rsidRPr="00BC1A1B" w:rsidR="00D65B1B">
        <w:t xml:space="preserve"> </w:t>
      </w:r>
      <w:r w:rsidRPr="00BC1A1B">
        <w:t>and</w:t>
      </w:r>
      <w:r w:rsidRPr="00BC1A1B" w:rsidR="00D65B1B">
        <w:t xml:space="preserve"> </w:t>
      </w:r>
      <w:r w:rsidRPr="00BC1A1B">
        <w:t>if</w:t>
      </w:r>
      <w:r w:rsidRPr="00BC1A1B" w:rsidR="00D65B1B">
        <w:t xml:space="preserve"> </w:t>
      </w:r>
      <w:r w:rsidRPr="00BC1A1B">
        <w:t>we</w:t>
      </w:r>
      <w:r w:rsidRPr="00BC1A1B" w:rsidR="00D65B1B">
        <w:t xml:space="preserve"> </w:t>
      </w:r>
      <w:r w:rsidRPr="00BC1A1B">
        <w:t>have</w:t>
      </w:r>
      <w:r w:rsidRPr="00BC1A1B" w:rsidR="00D65B1B">
        <w:t xml:space="preserve"> </w:t>
      </w:r>
      <w:r w:rsidRPr="00BC1A1B">
        <w:t>investment</w:t>
      </w:r>
      <w:r w:rsidRPr="00BC1A1B" w:rsidR="00D65B1B">
        <w:t xml:space="preserve"> </w:t>
      </w:r>
      <w:r w:rsidRPr="00BC1A1B">
        <w:t>in</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that</w:t>
      </w:r>
      <w:r w:rsidRPr="00BC1A1B" w:rsidR="00D65B1B">
        <w:t xml:space="preserve"> </w:t>
      </w:r>
      <w:r w:rsidRPr="00BC1A1B">
        <w:t>wider</w:t>
      </w:r>
      <w:r w:rsidRPr="00BC1A1B" w:rsidR="00D65B1B">
        <w:t xml:space="preserve"> </w:t>
      </w:r>
      <w:r w:rsidRPr="00BC1A1B">
        <w:t>community</w:t>
      </w:r>
      <w:r w:rsidRPr="00BC1A1B" w:rsidR="00D65B1B">
        <w:t xml:space="preserve"> </w:t>
      </w:r>
      <w:r w:rsidRPr="00BC1A1B">
        <w:t>infrastructure</w:t>
      </w:r>
      <w:r w:rsidRPr="00BC1A1B" w:rsidR="00D65B1B">
        <w:t xml:space="preserve"> </w:t>
      </w:r>
      <w:r w:rsidRPr="00BC1A1B">
        <w:t>at</w:t>
      </w:r>
      <w:r w:rsidRPr="00BC1A1B" w:rsidR="00D65B1B">
        <w:t xml:space="preserve"> </w:t>
      </w:r>
      <w:r w:rsidRPr="00BC1A1B">
        <w:t>the</w:t>
      </w:r>
      <w:r w:rsidRPr="00BC1A1B" w:rsidR="00D65B1B">
        <w:t xml:space="preserve"> </w:t>
      </w:r>
      <w:r w:rsidRPr="00BC1A1B">
        <w:t>same</w:t>
      </w:r>
      <w:r w:rsidRPr="00BC1A1B" w:rsidR="00D65B1B">
        <w:t xml:space="preserve"> </w:t>
      </w:r>
      <w:r w:rsidRPr="00BC1A1B">
        <w:t>time.</w:t>
      </w:r>
    </w:p>
    <w:p w:rsidR="008F49E8" w:rsidRPr="00BC1A1B" w:rsidP="008F49E8">
      <w:pPr>
        <w:pStyle w:val="Answer"/>
      </w:pPr>
      <w:sdt>
        <w:sdtPr>
          <w:alias w:val="Witness"/>
          <w:id w:val="-1809159487"/>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00285DD4">
        <w:t xml:space="preserve">We </w:t>
      </w:r>
      <w:r w:rsidRPr="00BC1A1B">
        <w:t>heard</w:t>
      </w:r>
      <w:r w:rsidRPr="00BC1A1B" w:rsidR="00D65B1B">
        <w:t xml:space="preserve"> </w:t>
      </w:r>
      <w:r w:rsidRPr="00BC1A1B">
        <w:t>Rob</w:t>
      </w:r>
      <w:r w:rsidRPr="00BC1A1B" w:rsidR="00D65B1B">
        <w:t xml:space="preserve"> </w:t>
      </w:r>
      <w:r w:rsidRPr="00BC1A1B">
        <w:t>Whiteman</w:t>
      </w:r>
      <w:r w:rsidRPr="00BC1A1B" w:rsidR="00D65B1B">
        <w:t xml:space="preserve"> </w:t>
      </w:r>
      <w:r w:rsidRPr="00BC1A1B">
        <w:t>earlier</w:t>
      </w:r>
      <w:r w:rsidRPr="00BC1A1B" w:rsidR="00D65B1B">
        <w:t xml:space="preserve"> </w:t>
      </w:r>
      <w:r w:rsidRPr="00BC1A1B">
        <w:t>being</w:t>
      </w:r>
      <w:r w:rsidRPr="00BC1A1B" w:rsidR="00D65B1B">
        <w:t xml:space="preserve"> </w:t>
      </w:r>
      <w:r w:rsidRPr="00BC1A1B">
        <w:t>rather</w:t>
      </w:r>
      <w:r w:rsidRPr="00BC1A1B" w:rsidR="00D65B1B">
        <w:t xml:space="preserve"> </w:t>
      </w:r>
      <w:r w:rsidRPr="00BC1A1B">
        <w:t>pessimistic</w:t>
      </w:r>
      <w:r w:rsidRPr="00BC1A1B" w:rsidR="00D65B1B">
        <w:t xml:space="preserve"> </w:t>
      </w:r>
      <w:r w:rsidRPr="00BC1A1B">
        <w:t>about</w:t>
      </w:r>
      <w:r w:rsidRPr="00BC1A1B" w:rsidR="00D65B1B">
        <w:t xml:space="preserve"> </w:t>
      </w:r>
      <w:r w:rsidRPr="00BC1A1B">
        <w:t>how</w:t>
      </w:r>
      <w:r w:rsidRPr="00BC1A1B" w:rsidR="00D65B1B">
        <w:t xml:space="preserve"> </w:t>
      </w:r>
      <w:r w:rsidRPr="00BC1A1B">
        <w:t>this</w:t>
      </w:r>
      <w:r w:rsidRPr="00BC1A1B" w:rsidR="00D65B1B">
        <w:t xml:space="preserve"> </w:t>
      </w:r>
      <w:r w:rsidR="00285DD4">
        <w:t>is</w:t>
      </w:r>
      <w:r w:rsidRPr="00BC1A1B" w:rsidR="00D65B1B">
        <w:t xml:space="preserve"> </w:t>
      </w:r>
      <w:r w:rsidRPr="00BC1A1B">
        <w:t>going</w:t>
      </w:r>
      <w:r w:rsidRPr="00BC1A1B" w:rsidR="00D65B1B">
        <w:t xml:space="preserve"> </w:t>
      </w:r>
      <w:r w:rsidRPr="00BC1A1B">
        <w:t>to</w:t>
      </w:r>
      <w:r w:rsidRPr="00BC1A1B" w:rsidR="00D65B1B">
        <w:t xml:space="preserve"> </w:t>
      </w:r>
      <w:r w:rsidRPr="00BC1A1B">
        <w:t>turn</w:t>
      </w:r>
      <w:r w:rsidRPr="00BC1A1B" w:rsidR="00D65B1B">
        <w:t xml:space="preserve"> </w:t>
      </w:r>
      <w:r w:rsidRPr="00BC1A1B">
        <w:t>out.</w:t>
      </w:r>
      <w:r w:rsidRPr="00BC1A1B" w:rsidR="00D65B1B">
        <w:t xml:space="preserve"> </w:t>
      </w:r>
      <w:r w:rsidRPr="00BC1A1B">
        <w:t>Candidly,</w:t>
      </w:r>
      <w:r w:rsidRPr="00BC1A1B" w:rsidR="00D65B1B">
        <w:t xml:space="preserve"> </w:t>
      </w:r>
      <w:r w:rsidRPr="00BC1A1B">
        <w:t>I</w:t>
      </w:r>
      <w:r w:rsidRPr="00BC1A1B" w:rsidR="00D65B1B">
        <w:t xml:space="preserve"> </w:t>
      </w:r>
      <w:r w:rsidRPr="00BC1A1B">
        <w:t>view</w:t>
      </w:r>
      <w:r w:rsidRPr="00BC1A1B" w:rsidR="00D65B1B">
        <w:t xml:space="preserve"> </w:t>
      </w:r>
      <w:r w:rsidRPr="00BC1A1B">
        <w:t>this</w:t>
      </w:r>
      <w:r w:rsidRPr="00BC1A1B" w:rsidR="00D65B1B">
        <w:t xml:space="preserve"> </w:t>
      </w:r>
      <w:r w:rsidRPr="00BC1A1B">
        <w:t>as</w:t>
      </w:r>
      <w:r w:rsidRPr="00BC1A1B" w:rsidR="00D65B1B">
        <w:t xml:space="preserve"> </w:t>
      </w:r>
      <w:r w:rsidRPr="00BC1A1B">
        <w:t>a</w:t>
      </w:r>
      <w:r w:rsidRPr="00BC1A1B" w:rsidR="00D65B1B">
        <w:t xml:space="preserve"> </w:t>
      </w:r>
      <w:r w:rsidRPr="00BC1A1B">
        <w:t>bit</w:t>
      </w:r>
      <w:r w:rsidRPr="00BC1A1B" w:rsidR="00D65B1B">
        <w:t xml:space="preserve"> </w:t>
      </w:r>
      <w:r w:rsidRPr="00BC1A1B">
        <w:t>like</w:t>
      </w:r>
      <w:r w:rsidRPr="00BC1A1B" w:rsidR="00D65B1B">
        <w:t xml:space="preserve"> </w:t>
      </w:r>
      <w:r w:rsidRPr="00BC1A1B">
        <w:t>a</w:t>
      </w:r>
      <w:r w:rsidRPr="00BC1A1B" w:rsidR="00D65B1B">
        <w:t xml:space="preserve"> </w:t>
      </w:r>
      <w:r w:rsidRPr="00BC1A1B">
        <w:t>house</w:t>
      </w:r>
      <w:r w:rsidRPr="00BC1A1B" w:rsidR="00D65B1B">
        <w:t xml:space="preserve"> </w:t>
      </w:r>
      <w:r w:rsidRPr="00BC1A1B">
        <w:t>of</w:t>
      </w:r>
      <w:r w:rsidRPr="00BC1A1B" w:rsidR="00D65B1B">
        <w:t xml:space="preserve"> </w:t>
      </w:r>
      <w:r w:rsidRPr="00BC1A1B">
        <w:t>cards</w:t>
      </w:r>
      <w:r w:rsidRPr="00BC1A1B" w:rsidR="00D65B1B">
        <w:t xml:space="preserve"> </w:t>
      </w:r>
      <w:r w:rsidRPr="00BC1A1B">
        <w:t>or</w:t>
      </w:r>
      <w:r w:rsidRPr="00BC1A1B" w:rsidR="00D65B1B">
        <w:t xml:space="preserve"> </w:t>
      </w:r>
      <w:r w:rsidRPr="00BC1A1B">
        <w:t>a</w:t>
      </w:r>
      <w:r w:rsidRPr="00BC1A1B" w:rsidR="00D65B1B">
        <w:t xml:space="preserve"> </w:t>
      </w:r>
      <w:r w:rsidRPr="00BC1A1B">
        <w:t>Jenga</w:t>
      </w:r>
      <w:r w:rsidRPr="00BC1A1B" w:rsidR="00D65B1B">
        <w:t xml:space="preserve"> </w:t>
      </w:r>
      <w:r w:rsidRPr="00BC1A1B">
        <w:t>tower.</w:t>
      </w:r>
      <w:r w:rsidRPr="00BC1A1B" w:rsidR="00D65B1B">
        <w:t xml:space="preserve"> </w:t>
      </w:r>
      <w:r w:rsidRPr="00BC1A1B">
        <w:t>There</w:t>
      </w:r>
      <w:r w:rsidRPr="00BC1A1B" w:rsidR="00D65B1B">
        <w:t xml:space="preserve"> </w:t>
      </w:r>
      <w:r w:rsidRPr="00BC1A1B">
        <w:t>are</w:t>
      </w:r>
      <w:r w:rsidRPr="00BC1A1B" w:rsidR="00D65B1B">
        <w:t xml:space="preserve"> </w:t>
      </w:r>
      <w:r w:rsidRPr="00BC1A1B">
        <w:t>certain</w:t>
      </w:r>
      <w:r w:rsidRPr="00BC1A1B" w:rsidR="00D65B1B">
        <w:t xml:space="preserve"> </w:t>
      </w:r>
      <w:r w:rsidRPr="00BC1A1B">
        <w:t>discrete</w:t>
      </w:r>
      <w:r w:rsidRPr="00BC1A1B" w:rsidR="005C4A6C">
        <w:t xml:space="preserve"> </w:t>
      </w:r>
      <w:r w:rsidRPr="00BC1A1B">
        <w:t>blocks</w:t>
      </w:r>
      <w:r w:rsidRPr="00BC1A1B" w:rsidR="00D65B1B">
        <w:t xml:space="preserve"> </w:t>
      </w:r>
      <w:r w:rsidRPr="00BC1A1B">
        <w:t>that</w:t>
      </w:r>
      <w:r w:rsidRPr="00BC1A1B" w:rsidR="00D65B1B">
        <w:t xml:space="preserve"> </w:t>
      </w:r>
      <w:r w:rsidRPr="00BC1A1B">
        <w:t>have</w:t>
      </w:r>
      <w:r w:rsidRPr="00BC1A1B" w:rsidR="00D65B1B">
        <w:t xml:space="preserve"> </w:t>
      </w:r>
      <w:r w:rsidRPr="00BC1A1B">
        <w:t>been</w:t>
      </w:r>
      <w:r w:rsidRPr="00BC1A1B" w:rsidR="00D65B1B">
        <w:t xml:space="preserve"> </w:t>
      </w:r>
      <w:r w:rsidRPr="00BC1A1B">
        <w:t>provided</w:t>
      </w:r>
      <w:r w:rsidRPr="00BC1A1B" w:rsidR="00D65B1B">
        <w:t xml:space="preserve"> </w:t>
      </w:r>
      <w:r w:rsidRPr="00BC1A1B">
        <w:t>to</w:t>
      </w:r>
      <w:r w:rsidRPr="00BC1A1B" w:rsidR="00D65B1B">
        <w:t xml:space="preserve"> </w:t>
      </w:r>
      <w:r w:rsidRPr="00BC1A1B">
        <w:t>us</w:t>
      </w:r>
      <w:r w:rsidRPr="00BC1A1B" w:rsidR="00D65B1B">
        <w:t xml:space="preserve"> </w:t>
      </w:r>
      <w:r w:rsidRPr="00BC1A1B">
        <w:t>in</w:t>
      </w:r>
      <w:r w:rsidRPr="00BC1A1B" w:rsidR="00D65B1B">
        <w:t xml:space="preserve"> </w:t>
      </w:r>
      <w:r w:rsidRPr="00BC1A1B">
        <w:t>recent</w:t>
      </w:r>
      <w:r w:rsidRPr="00BC1A1B" w:rsidR="00D65B1B">
        <w:t xml:space="preserve"> </w:t>
      </w:r>
      <w:r w:rsidRPr="00BC1A1B">
        <w:t>years</w:t>
      </w:r>
      <w:r w:rsidRPr="00BC1A1B" w:rsidR="00D65B1B">
        <w:t xml:space="preserve"> </w:t>
      </w:r>
      <w:r w:rsidRPr="00BC1A1B">
        <w:t>and</w:t>
      </w:r>
      <w:r w:rsidRPr="00BC1A1B" w:rsidR="005C4A6C">
        <w:t>,</w:t>
      </w:r>
      <w:r w:rsidRPr="00BC1A1B" w:rsidR="00D65B1B">
        <w:t xml:space="preserve"> </w:t>
      </w:r>
      <w:r w:rsidRPr="00BC1A1B">
        <w:t>if</w:t>
      </w:r>
      <w:r w:rsidRPr="00BC1A1B" w:rsidR="00D65B1B">
        <w:t xml:space="preserve"> </w:t>
      </w:r>
      <w:r w:rsidRPr="00BC1A1B">
        <w:t>some</w:t>
      </w:r>
      <w:r w:rsidRPr="00BC1A1B" w:rsidR="00D65B1B">
        <w:t xml:space="preserve"> </w:t>
      </w:r>
      <w:r w:rsidRPr="00BC1A1B">
        <w:t>of</w:t>
      </w:r>
      <w:r w:rsidRPr="00BC1A1B" w:rsidR="00D65B1B">
        <w:t xml:space="preserve"> </w:t>
      </w:r>
      <w:r w:rsidRPr="00BC1A1B">
        <w:t>those</w:t>
      </w:r>
      <w:r w:rsidRPr="00BC1A1B" w:rsidR="00D65B1B">
        <w:t xml:space="preserve"> </w:t>
      </w:r>
      <w:r w:rsidRPr="00BC1A1B">
        <w:t>grants</w:t>
      </w:r>
      <w:r w:rsidRPr="00BC1A1B" w:rsidR="00D65B1B">
        <w:t xml:space="preserve"> </w:t>
      </w:r>
      <w:r w:rsidRPr="00BC1A1B">
        <w:t>or</w:t>
      </w:r>
      <w:r w:rsidRPr="00BC1A1B" w:rsidR="00D65B1B">
        <w:t xml:space="preserve"> </w:t>
      </w:r>
      <w:r w:rsidRPr="00BC1A1B">
        <w:t>arrangements</w:t>
      </w:r>
      <w:r w:rsidRPr="00BC1A1B" w:rsidR="00D65B1B">
        <w:t xml:space="preserve"> </w:t>
      </w:r>
      <w:r w:rsidRPr="00BC1A1B">
        <w:t>are</w:t>
      </w:r>
      <w:r w:rsidRPr="00BC1A1B" w:rsidR="00D65B1B">
        <w:t xml:space="preserve"> </w:t>
      </w:r>
      <w:r w:rsidRPr="00BC1A1B">
        <w:t>not</w:t>
      </w:r>
      <w:r w:rsidRPr="00BC1A1B" w:rsidR="00D65B1B">
        <w:t xml:space="preserve"> </w:t>
      </w:r>
      <w:r w:rsidRPr="00BC1A1B">
        <w:t>rolled</w:t>
      </w:r>
      <w:r w:rsidRPr="00BC1A1B" w:rsidR="00D65B1B">
        <w:t xml:space="preserve"> </w:t>
      </w:r>
      <w:r w:rsidRPr="00BC1A1B">
        <w:t>over</w:t>
      </w:r>
      <w:r w:rsidRPr="00BC1A1B" w:rsidR="005C4A6C">
        <w:t>,</w:t>
      </w:r>
      <w:r w:rsidRPr="00BC1A1B" w:rsidR="00D65B1B">
        <w:t xml:space="preserve"> </w:t>
      </w:r>
      <w:r w:rsidRPr="00BC1A1B">
        <w:t>that</w:t>
      </w:r>
      <w:r w:rsidRPr="00BC1A1B" w:rsidR="00D65B1B">
        <w:t xml:space="preserve"> </w:t>
      </w:r>
      <w:r w:rsidRPr="00BC1A1B">
        <w:t>is</w:t>
      </w:r>
      <w:r w:rsidRPr="00BC1A1B" w:rsidR="00D65B1B">
        <w:t xml:space="preserve"> </w:t>
      </w:r>
      <w:r w:rsidRPr="00BC1A1B">
        <w:t>quite</w:t>
      </w:r>
      <w:r w:rsidRPr="00BC1A1B" w:rsidR="00D65B1B">
        <w:t xml:space="preserve"> </w:t>
      </w:r>
      <w:r w:rsidRPr="00BC1A1B">
        <w:t>threatening</w:t>
      </w:r>
      <w:r w:rsidRPr="00BC1A1B" w:rsidR="00D65B1B">
        <w:t xml:space="preserve"> </w:t>
      </w:r>
      <w:r w:rsidRPr="00BC1A1B">
        <w:t>to</w:t>
      </w:r>
      <w:r w:rsidRPr="00BC1A1B" w:rsidR="00D65B1B">
        <w:t xml:space="preserve"> </w:t>
      </w:r>
      <w:r w:rsidRPr="00BC1A1B">
        <w:t>the</w:t>
      </w:r>
      <w:r w:rsidRPr="00BC1A1B" w:rsidR="00D65B1B">
        <w:t xml:space="preserve"> </w:t>
      </w:r>
      <w:r w:rsidRPr="00BC1A1B">
        <w:t>house</w:t>
      </w:r>
      <w:r w:rsidRPr="00BC1A1B" w:rsidR="00D65B1B">
        <w:t xml:space="preserve"> </w:t>
      </w:r>
      <w:r w:rsidRPr="00BC1A1B">
        <w:t>of</w:t>
      </w:r>
      <w:r w:rsidRPr="00BC1A1B" w:rsidR="00D65B1B">
        <w:t xml:space="preserve"> </w:t>
      </w:r>
      <w:r w:rsidRPr="00BC1A1B">
        <w:t>cards</w:t>
      </w:r>
      <w:r w:rsidRPr="00BC1A1B" w:rsidR="00D65B1B">
        <w:t xml:space="preserve"> </w:t>
      </w:r>
      <w:r w:rsidRPr="00BC1A1B">
        <w:t>or</w:t>
      </w:r>
      <w:r w:rsidRPr="00BC1A1B" w:rsidR="00D65B1B">
        <w:t xml:space="preserve"> </w:t>
      </w:r>
      <w:r w:rsidRPr="00BC1A1B">
        <w:t>the</w:t>
      </w:r>
      <w:r w:rsidRPr="00BC1A1B" w:rsidR="00D65B1B">
        <w:t xml:space="preserve"> </w:t>
      </w:r>
      <w:r w:rsidRPr="00BC1A1B">
        <w:t>Jenga</w:t>
      </w:r>
      <w:r w:rsidRPr="00BC1A1B" w:rsidR="00D65B1B">
        <w:t xml:space="preserve"> </w:t>
      </w:r>
      <w:r w:rsidRPr="00BC1A1B">
        <w:t>tower.</w:t>
      </w:r>
      <w:r w:rsidRPr="00BC1A1B" w:rsidR="00D65B1B">
        <w:t xml:space="preserve"> </w:t>
      </w:r>
      <w:r w:rsidRPr="00BC1A1B">
        <w:t>I</w:t>
      </w:r>
      <w:r w:rsidRPr="00BC1A1B" w:rsidR="00D65B1B">
        <w:t xml:space="preserve"> </w:t>
      </w:r>
      <w:r w:rsidRPr="00BC1A1B">
        <w:t>am</w:t>
      </w:r>
      <w:r w:rsidRPr="00BC1A1B" w:rsidR="00D65B1B">
        <w:t xml:space="preserve"> </w:t>
      </w:r>
      <w:r w:rsidRPr="00BC1A1B">
        <w:t>concerned,</w:t>
      </w:r>
      <w:r w:rsidRPr="00BC1A1B" w:rsidR="00D65B1B">
        <w:t xml:space="preserve"> </w:t>
      </w:r>
      <w:r w:rsidRPr="00BC1A1B">
        <w:t>I</w:t>
      </w:r>
      <w:r w:rsidRPr="00BC1A1B" w:rsidR="00D65B1B">
        <w:t xml:space="preserve"> </w:t>
      </w:r>
      <w:r w:rsidRPr="00BC1A1B">
        <w:t>have</w:t>
      </w:r>
      <w:r w:rsidRPr="00BC1A1B" w:rsidR="00D65B1B">
        <w:t xml:space="preserve"> </w:t>
      </w:r>
      <w:r w:rsidRPr="00BC1A1B">
        <w:t>to</w:t>
      </w:r>
      <w:r w:rsidRPr="00BC1A1B" w:rsidR="00D65B1B">
        <w:t xml:space="preserve"> </w:t>
      </w:r>
      <w:r w:rsidRPr="00BC1A1B">
        <w:t>say.</w:t>
      </w:r>
    </w:p>
    <w:p w:rsidR="008F49E8" w:rsidRPr="00BC1A1B" w:rsidP="008F49E8">
      <w:pPr>
        <w:pStyle w:val="Answer"/>
      </w:pPr>
      <w:r w:rsidRPr="00BC1A1B">
        <w:t>The</w:t>
      </w:r>
      <w:r w:rsidRPr="00BC1A1B" w:rsidR="00D65B1B">
        <w:t xml:space="preserve"> </w:t>
      </w:r>
      <w:r w:rsidRPr="00BC1A1B">
        <w:t>sector</w:t>
      </w:r>
      <w:r w:rsidRPr="00BC1A1B" w:rsidR="00D65B1B">
        <w:t xml:space="preserve"> </w:t>
      </w:r>
      <w:r w:rsidRPr="00BC1A1B">
        <w:t>as</w:t>
      </w:r>
      <w:r w:rsidRPr="00BC1A1B" w:rsidR="00D65B1B">
        <w:t xml:space="preserve"> </w:t>
      </w:r>
      <w:r w:rsidRPr="00BC1A1B">
        <w:t>a</w:t>
      </w:r>
      <w:r w:rsidRPr="00BC1A1B" w:rsidR="00D65B1B">
        <w:t xml:space="preserve"> </w:t>
      </w:r>
      <w:r w:rsidRPr="00BC1A1B">
        <w:t>whole</w:t>
      </w:r>
      <w:r w:rsidRPr="00BC1A1B" w:rsidR="00D65B1B">
        <w:t xml:space="preserve"> </w:t>
      </w:r>
      <w:r w:rsidRPr="00BC1A1B">
        <w:t>has</w:t>
      </w:r>
      <w:r w:rsidRPr="00BC1A1B" w:rsidR="00D65B1B">
        <w:t xml:space="preserve"> </w:t>
      </w:r>
      <w:r w:rsidRPr="00BC1A1B">
        <w:t>blown</w:t>
      </w:r>
      <w:r w:rsidRPr="00BC1A1B" w:rsidR="00D65B1B">
        <w:t xml:space="preserve"> </w:t>
      </w:r>
      <w:r w:rsidRPr="00BC1A1B">
        <w:t>a</w:t>
      </w:r>
      <w:r w:rsidRPr="00BC1A1B" w:rsidR="00D65B1B">
        <w:t xml:space="preserve"> </w:t>
      </w:r>
      <w:r w:rsidRPr="00BC1A1B">
        <w:t>little</w:t>
      </w:r>
      <w:r w:rsidRPr="00BC1A1B" w:rsidR="00D65B1B">
        <w:t xml:space="preserve"> </w:t>
      </w:r>
      <w:r w:rsidRPr="00BC1A1B">
        <w:t>hot</w:t>
      </w:r>
      <w:r w:rsidRPr="00BC1A1B" w:rsidR="00D65B1B">
        <w:t xml:space="preserve"> </w:t>
      </w:r>
      <w:r w:rsidRPr="00BC1A1B">
        <w:t>and</w:t>
      </w:r>
      <w:r w:rsidRPr="00BC1A1B" w:rsidR="00D65B1B">
        <w:t xml:space="preserve"> </w:t>
      </w:r>
      <w:r w:rsidRPr="00BC1A1B">
        <w:t>cold</w:t>
      </w:r>
      <w:r w:rsidRPr="00BC1A1B" w:rsidR="00D65B1B">
        <w:t xml:space="preserve"> </w:t>
      </w:r>
      <w:r w:rsidRPr="00BC1A1B">
        <w:t>about</w:t>
      </w:r>
      <w:r w:rsidRPr="00BC1A1B" w:rsidR="00D65B1B">
        <w:t xml:space="preserve"> </w:t>
      </w:r>
      <w:r w:rsidRPr="00BC1A1B">
        <w:t>this,</w:t>
      </w:r>
      <w:r w:rsidRPr="00BC1A1B" w:rsidR="00D65B1B">
        <w:t xml:space="preserve"> </w:t>
      </w:r>
      <w:r w:rsidRPr="00BC1A1B">
        <w:t>but,</w:t>
      </w:r>
      <w:r w:rsidRPr="00BC1A1B" w:rsidR="00D65B1B">
        <w:t xml:space="preserve"> </w:t>
      </w:r>
      <w:r w:rsidRPr="00BC1A1B">
        <w:t>generally,</w:t>
      </w:r>
      <w:r w:rsidRPr="00BC1A1B" w:rsidR="00D65B1B">
        <w:t xml:space="preserve"> </w:t>
      </w:r>
      <w:r w:rsidRPr="00BC1A1B">
        <w:t>people</w:t>
      </w:r>
      <w:r w:rsidRPr="00BC1A1B" w:rsidR="00D65B1B">
        <w:t xml:space="preserve"> </w:t>
      </w:r>
      <w:r w:rsidRPr="00BC1A1B">
        <w:t>recognise</w:t>
      </w:r>
      <w:r w:rsidRPr="00BC1A1B" w:rsidR="005C4A6C">
        <w:t xml:space="preserve">d </w:t>
      </w:r>
      <w:r w:rsidRPr="00BC1A1B">
        <w:t>the</w:t>
      </w:r>
      <w:r w:rsidRPr="00BC1A1B" w:rsidR="00D65B1B">
        <w:t xml:space="preserve"> </w:t>
      </w:r>
      <w:r w:rsidRPr="00BC1A1B">
        <w:t>need</w:t>
      </w:r>
      <w:r w:rsidRPr="00BC1A1B" w:rsidR="00D65B1B">
        <w:t xml:space="preserve"> </w:t>
      </w:r>
      <w:r w:rsidRPr="00BC1A1B">
        <w:t>for</w:t>
      </w:r>
      <w:r w:rsidRPr="00BC1A1B" w:rsidR="00D65B1B">
        <w:t xml:space="preserve"> </w:t>
      </w:r>
      <w:r w:rsidRPr="00BC1A1B">
        <w:t>a</w:t>
      </w:r>
      <w:r w:rsidRPr="00BC1A1B" w:rsidR="00D65B1B">
        <w:t xml:space="preserve"> </w:t>
      </w:r>
      <w:r w:rsidRPr="00BC1A1B">
        <w:t>review</w:t>
      </w:r>
      <w:r w:rsidRPr="00BC1A1B" w:rsidR="00D65B1B">
        <w:t xml:space="preserve"> </w:t>
      </w:r>
      <w:r w:rsidRPr="00BC1A1B">
        <w:t>of</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funding</w:t>
      </w:r>
      <w:r w:rsidRPr="00BC1A1B" w:rsidR="00D65B1B">
        <w:t xml:space="preserve"> </w:t>
      </w:r>
      <w:r w:rsidRPr="00BC1A1B">
        <w:t>and</w:t>
      </w:r>
      <w:r w:rsidRPr="00BC1A1B" w:rsidR="00D65B1B">
        <w:t xml:space="preserve"> </w:t>
      </w:r>
      <w:r w:rsidRPr="00BC1A1B">
        <w:t>how</w:t>
      </w:r>
      <w:r w:rsidRPr="00BC1A1B" w:rsidR="00D65B1B">
        <w:t xml:space="preserve"> </w:t>
      </w:r>
      <w:r w:rsidRPr="00BC1A1B">
        <w:t>funding</w:t>
      </w:r>
      <w:r w:rsidRPr="00BC1A1B" w:rsidR="00D65B1B">
        <w:t xml:space="preserve"> </w:t>
      </w:r>
      <w:r w:rsidRPr="00BC1A1B">
        <w:t>is</w:t>
      </w:r>
      <w:r w:rsidRPr="00BC1A1B" w:rsidR="00D65B1B">
        <w:t xml:space="preserve"> </w:t>
      </w:r>
      <w:r w:rsidRPr="00BC1A1B">
        <w:t>allocated</w:t>
      </w:r>
      <w:r w:rsidRPr="00BC1A1B" w:rsidR="00D65B1B">
        <w:t xml:space="preserve"> </w:t>
      </w:r>
      <w:r w:rsidRPr="00BC1A1B">
        <w:t>in</w:t>
      </w:r>
      <w:r w:rsidRPr="00BC1A1B" w:rsidR="00D65B1B">
        <w:t xml:space="preserve"> </w:t>
      </w:r>
      <w:r w:rsidRPr="00BC1A1B">
        <w:t>order</w:t>
      </w:r>
      <w:r w:rsidRPr="00BC1A1B" w:rsidR="00D65B1B">
        <w:t xml:space="preserve"> </w:t>
      </w:r>
      <w:r w:rsidRPr="00BC1A1B">
        <w:t>to</w:t>
      </w:r>
      <w:r w:rsidRPr="00BC1A1B" w:rsidR="00D65B1B">
        <w:t xml:space="preserve"> </w:t>
      </w:r>
      <w:r w:rsidRPr="00BC1A1B">
        <w:t>address</w:t>
      </w:r>
      <w:r w:rsidRPr="00BC1A1B" w:rsidR="00D65B1B">
        <w:t xml:space="preserve"> </w:t>
      </w:r>
      <w:r w:rsidRPr="00BC1A1B">
        <w:t>deprivation</w:t>
      </w:r>
      <w:r w:rsidRPr="00BC1A1B" w:rsidR="00D65B1B">
        <w:t xml:space="preserve"> </w:t>
      </w:r>
      <w:r w:rsidRPr="00BC1A1B">
        <w:t>and</w:t>
      </w:r>
      <w:r w:rsidRPr="00BC1A1B" w:rsidR="00D65B1B">
        <w:t xml:space="preserve"> </w:t>
      </w:r>
      <w:r w:rsidRPr="00BC1A1B">
        <w:t>need</w:t>
      </w:r>
      <w:r w:rsidRPr="00BC1A1B" w:rsidR="005C4A6C">
        <w:t>,</w:t>
      </w:r>
      <w:r w:rsidRPr="00BC1A1B" w:rsidR="00D65B1B">
        <w:t xml:space="preserve"> </w:t>
      </w:r>
      <w:r w:rsidRPr="00BC1A1B">
        <w:t>and</w:t>
      </w:r>
      <w:r w:rsidRPr="00BC1A1B" w:rsidR="00D65B1B">
        <w:t xml:space="preserve"> </w:t>
      </w:r>
      <w:r w:rsidRPr="00BC1A1B">
        <w:t>the</w:t>
      </w:r>
      <w:r w:rsidRPr="00BC1A1B" w:rsidR="00D65B1B">
        <w:t xml:space="preserve"> </w:t>
      </w:r>
      <w:r w:rsidRPr="00BC1A1B">
        <w:t>mechanism</w:t>
      </w:r>
      <w:r w:rsidRPr="00BC1A1B" w:rsidR="00D65B1B">
        <w:t xml:space="preserve"> </w:t>
      </w:r>
      <w:r w:rsidRPr="00BC1A1B">
        <w:t>for</w:t>
      </w:r>
      <w:r w:rsidRPr="00BC1A1B" w:rsidR="00D65B1B">
        <w:t xml:space="preserve"> </w:t>
      </w:r>
      <w:r w:rsidRPr="00BC1A1B">
        <w:t>that</w:t>
      </w:r>
      <w:r w:rsidRPr="00BC1A1B" w:rsidR="00D65B1B">
        <w:t xml:space="preserve"> </w:t>
      </w:r>
      <w:r w:rsidRPr="00BC1A1B">
        <w:t>was</w:t>
      </w:r>
      <w:r w:rsidRPr="00BC1A1B" w:rsidR="00D65B1B">
        <w:t xml:space="preserve"> </w:t>
      </w:r>
      <w:r w:rsidRPr="00BC1A1B">
        <w:t>the</w:t>
      </w:r>
      <w:r w:rsidRPr="00BC1A1B" w:rsidR="00D65B1B">
        <w:t xml:space="preserve"> </w:t>
      </w:r>
      <w:r w:rsidRPr="00BC1A1B" w:rsidR="005C4A6C">
        <w:t>f</w:t>
      </w:r>
      <w:r w:rsidRPr="00BC1A1B">
        <w:t>air</w:t>
      </w:r>
      <w:r w:rsidRPr="00BC1A1B" w:rsidR="00D65B1B">
        <w:t xml:space="preserve"> </w:t>
      </w:r>
      <w:r w:rsidRPr="00BC1A1B" w:rsidR="005C4A6C">
        <w:t>f</w:t>
      </w:r>
      <w:r w:rsidRPr="00BC1A1B">
        <w:t>unding</w:t>
      </w:r>
      <w:r w:rsidRPr="00BC1A1B" w:rsidR="00D65B1B">
        <w:t xml:space="preserve"> </w:t>
      </w:r>
      <w:r w:rsidRPr="00BC1A1B" w:rsidR="005C4A6C">
        <w:t>r</w:t>
      </w:r>
      <w:r w:rsidRPr="00BC1A1B">
        <w:t>eview.</w:t>
      </w:r>
      <w:r w:rsidRPr="00BC1A1B" w:rsidR="00D65B1B">
        <w:t xml:space="preserve"> </w:t>
      </w:r>
      <w:r w:rsidRPr="00BC1A1B">
        <w:t>If</w:t>
      </w:r>
      <w:r w:rsidRPr="00BC1A1B" w:rsidR="00D65B1B">
        <w:t xml:space="preserve"> </w:t>
      </w:r>
      <w:r w:rsidRPr="00BC1A1B">
        <w:t>you</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bring</w:t>
      </w:r>
      <w:r w:rsidRPr="00BC1A1B" w:rsidR="00D65B1B">
        <w:t xml:space="preserve"> </w:t>
      </w:r>
      <w:r w:rsidRPr="00BC1A1B">
        <w:t>the</w:t>
      </w:r>
      <w:r w:rsidRPr="00BC1A1B" w:rsidR="00D65B1B">
        <w:t xml:space="preserve"> </w:t>
      </w:r>
      <w:r w:rsidRPr="00BC1A1B" w:rsidR="005C4A6C">
        <w:t>f</w:t>
      </w:r>
      <w:r w:rsidRPr="00BC1A1B">
        <w:t>air</w:t>
      </w:r>
      <w:r w:rsidRPr="00BC1A1B" w:rsidR="00D65B1B">
        <w:t xml:space="preserve"> </w:t>
      </w:r>
      <w:r w:rsidRPr="00BC1A1B" w:rsidR="005C4A6C">
        <w:t>f</w:t>
      </w:r>
      <w:r w:rsidRPr="00BC1A1B">
        <w:t>unding</w:t>
      </w:r>
      <w:r w:rsidRPr="00BC1A1B" w:rsidR="00D65B1B">
        <w:t xml:space="preserve"> </w:t>
      </w:r>
      <w:r w:rsidRPr="00BC1A1B" w:rsidR="005C4A6C">
        <w:t>r</w:t>
      </w:r>
      <w:r w:rsidRPr="00BC1A1B">
        <w:t>eview</w:t>
      </w:r>
      <w:r w:rsidRPr="00BC1A1B" w:rsidR="00D65B1B">
        <w:t xml:space="preserve"> </w:t>
      </w:r>
      <w:r w:rsidRPr="00BC1A1B">
        <w:t>forward,</w:t>
      </w:r>
      <w:r w:rsidRPr="00BC1A1B" w:rsidR="00D65B1B">
        <w:t xml:space="preserve"> </w:t>
      </w:r>
      <w:r w:rsidRPr="00BC1A1B">
        <w:t>you</w:t>
      </w:r>
      <w:r w:rsidRPr="00BC1A1B" w:rsidR="00D65B1B">
        <w:t xml:space="preserve"> </w:t>
      </w:r>
      <w:r w:rsidRPr="00BC1A1B">
        <w:t>need</w:t>
      </w:r>
      <w:r w:rsidRPr="00BC1A1B" w:rsidR="00D65B1B">
        <w:t xml:space="preserve"> </w:t>
      </w:r>
      <w:r w:rsidRPr="00BC1A1B">
        <w:t>to</w:t>
      </w:r>
      <w:r w:rsidRPr="00BC1A1B" w:rsidR="00D65B1B">
        <w:t xml:space="preserve"> </w:t>
      </w:r>
      <w:r w:rsidRPr="00BC1A1B">
        <w:t>do</w:t>
      </w:r>
      <w:r w:rsidRPr="00BC1A1B" w:rsidR="00D65B1B">
        <w:t xml:space="preserve"> </w:t>
      </w:r>
      <w:r w:rsidRPr="00BC1A1B">
        <w:t>it</w:t>
      </w:r>
      <w:r w:rsidRPr="00BC1A1B" w:rsidR="00D65B1B">
        <w:t xml:space="preserve"> </w:t>
      </w:r>
      <w:r w:rsidRPr="00BC1A1B">
        <w:t>in</w:t>
      </w:r>
      <w:r w:rsidRPr="00BC1A1B" w:rsidR="00D65B1B">
        <w:t xml:space="preserve"> </w:t>
      </w:r>
      <w:r w:rsidRPr="00BC1A1B">
        <w:t>a</w:t>
      </w:r>
      <w:r w:rsidRPr="00BC1A1B" w:rsidR="00D65B1B">
        <w:t xml:space="preserve"> </w:t>
      </w:r>
      <w:r w:rsidRPr="00BC1A1B">
        <w:t>medium</w:t>
      </w:r>
      <w:r w:rsidR="00B22662">
        <w:t>-</w:t>
      </w:r>
      <w:r w:rsidRPr="00BC1A1B">
        <w:t>term</w:t>
      </w:r>
      <w:r w:rsidRPr="00BC1A1B" w:rsidR="00D65B1B">
        <w:t xml:space="preserve"> </w:t>
      </w:r>
      <w:r w:rsidRPr="00BC1A1B">
        <w:t>envelope</w:t>
      </w:r>
      <w:r w:rsidRPr="00BC1A1B" w:rsidR="00D65B1B">
        <w:t xml:space="preserve"> </w:t>
      </w:r>
      <w:r w:rsidRPr="00BC1A1B">
        <w:t>so</w:t>
      </w:r>
      <w:r w:rsidRPr="00BC1A1B" w:rsidR="00D65B1B">
        <w:t xml:space="preserve"> </w:t>
      </w:r>
      <w:r w:rsidRPr="00BC1A1B">
        <w:t>that</w:t>
      </w:r>
      <w:r w:rsidRPr="00BC1A1B" w:rsidR="00D65B1B">
        <w:t xml:space="preserve"> </w:t>
      </w:r>
      <w:r w:rsidRPr="00BC1A1B">
        <w:t>there</w:t>
      </w:r>
      <w:r w:rsidRPr="00BC1A1B" w:rsidR="00D65B1B">
        <w:t xml:space="preserve"> </w:t>
      </w:r>
      <w:r w:rsidRPr="00BC1A1B">
        <w:t>are</w:t>
      </w:r>
      <w:r w:rsidRPr="00BC1A1B" w:rsidR="00D65B1B">
        <w:t xml:space="preserve"> </w:t>
      </w:r>
      <w:r w:rsidRPr="00BC1A1B">
        <w:t>no</w:t>
      </w:r>
      <w:r w:rsidRPr="00BC1A1B" w:rsidR="00D65B1B">
        <w:t xml:space="preserve"> </w:t>
      </w:r>
      <w:r w:rsidRPr="00BC1A1B">
        <w:t>losers</w:t>
      </w:r>
      <w:r w:rsidRPr="00BC1A1B" w:rsidR="00D65B1B">
        <w:t xml:space="preserve"> </w:t>
      </w:r>
      <w:r w:rsidRPr="00BC1A1B">
        <w:t>and</w:t>
      </w:r>
      <w:r w:rsidRPr="00BC1A1B" w:rsidR="00D65B1B">
        <w:t xml:space="preserve"> </w:t>
      </w:r>
      <w:r w:rsidRPr="00BC1A1B">
        <w:t>people</w:t>
      </w:r>
      <w:r w:rsidRPr="00BC1A1B" w:rsidR="00D65B1B">
        <w:t xml:space="preserve"> </w:t>
      </w:r>
      <w:r w:rsidRPr="00BC1A1B">
        <w:t>can</w:t>
      </w:r>
      <w:r w:rsidRPr="00BC1A1B" w:rsidR="00D65B1B">
        <w:t xml:space="preserve"> </w:t>
      </w:r>
      <w:r w:rsidRPr="00BC1A1B">
        <w:t>accommodate</w:t>
      </w:r>
      <w:r w:rsidRPr="00BC1A1B" w:rsidR="00D65B1B">
        <w:t xml:space="preserve"> </w:t>
      </w:r>
      <w:r w:rsidRPr="00BC1A1B">
        <w:t>any</w:t>
      </w:r>
      <w:r w:rsidRPr="00BC1A1B" w:rsidR="00D65B1B">
        <w:t xml:space="preserve"> </w:t>
      </w:r>
      <w:r w:rsidRPr="00BC1A1B">
        <w:t>redistribution</w:t>
      </w:r>
      <w:r w:rsidRPr="00BC1A1B" w:rsidR="00D65B1B">
        <w:t xml:space="preserve"> </w:t>
      </w:r>
      <w:r w:rsidRPr="00BC1A1B">
        <w:t>that</w:t>
      </w:r>
      <w:r w:rsidRPr="00BC1A1B" w:rsidR="00D65B1B">
        <w:t xml:space="preserve"> </w:t>
      </w:r>
      <w:r w:rsidRPr="00BC1A1B">
        <w:t>happens</w:t>
      </w:r>
      <w:r w:rsidRPr="00BC1A1B" w:rsidR="00D65B1B">
        <w:t xml:space="preserve"> </w:t>
      </w:r>
      <w:r w:rsidRPr="00BC1A1B">
        <w:t>within</w:t>
      </w:r>
      <w:r w:rsidRPr="00BC1A1B" w:rsidR="00D65B1B">
        <w:t xml:space="preserve"> </w:t>
      </w:r>
      <w:r w:rsidRPr="00BC1A1B">
        <w:t>the</w:t>
      </w:r>
      <w:r w:rsidRPr="00BC1A1B" w:rsidR="00D65B1B">
        <w:t xml:space="preserve"> </w:t>
      </w:r>
      <w:r w:rsidRPr="00BC1A1B" w:rsidR="005C4A6C">
        <w:t>f</w:t>
      </w:r>
      <w:r w:rsidRPr="00BC1A1B">
        <w:t>air</w:t>
      </w:r>
      <w:r w:rsidRPr="00BC1A1B" w:rsidR="00D65B1B">
        <w:t xml:space="preserve"> </w:t>
      </w:r>
      <w:r w:rsidRPr="00BC1A1B" w:rsidR="005C4A6C">
        <w:t>f</w:t>
      </w:r>
      <w:r w:rsidRPr="00BC1A1B">
        <w:t>unding</w:t>
      </w:r>
      <w:r w:rsidRPr="00BC1A1B" w:rsidR="00D65B1B">
        <w:t xml:space="preserve"> </w:t>
      </w:r>
      <w:r w:rsidRPr="00BC1A1B">
        <w:t>arrangements.</w:t>
      </w:r>
      <w:r w:rsidRPr="00BC1A1B" w:rsidR="00D65B1B">
        <w:t xml:space="preserve"> </w:t>
      </w:r>
      <w:r w:rsidRPr="00BC1A1B">
        <w:t>You</w:t>
      </w:r>
      <w:r w:rsidRPr="00BC1A1B" w:rsidR="00D65B1B">
        <w:t xml:space="preserve"> </w:t>
      </w:r>
      <w:r w:rsidRPr="00BC1A1B">
        <w:t>cannot</w:t>
      </w:r>
      <w:r w:rsidRPr="00BC1A1B" w:rsidR="00D65B1B">
        <w:t xml:space="preserve"> </w:t>
      </w:r>
      <w:r w:rsidRPr="00BC1A1B">
        <w:t>do</w:t>
      </w:r>
      <w:r w:rsidRPr="00BC1A1B" w:rsidR="00D65B1B">
        <w:t xml:space="preserve"> </w:t>
      </w:r>
      <w:r w:rsidRPr="00BC1A1B">
        <w:t>that</w:t>
      </w:r>
      <w:r w:rsidRPr="00BC1A1B" w:rsidR="00D65B1B">
        <w:t xml:space="preserve"> </w:t>
      </w:r>
      <w:r w:rsidRPr="00BC1A1B">
        <w:t>on</w:t>
      </w:r>
      <w:r w:rsidRPr="00BC1A1B" w:rsidR="00D65B1B">
        <w:t xml:space="preserve"> </w:t>
      </w:r>
      <w:r w:rsidRPr="00BC1A1B">
        <w:t>a</w:t>
      </w:r>
      <w:r w:rsidRPr="00BC1A1B" w:rsidR="00D65B1B">
        <w:t xml:space="preserve"> </w:t>
      </w:r>
      <w:r w:rsidRPr="00BC1A1B">
        <w:t>one</w:t>
      </w:r>
      <w:r w:rsidR="00B22662">
        <w:t>-</w:t>
      </w:r>
      <w:r w:rsidRPr="00BC1A1B">
        <w:t>year</w:t>
      </w:r>
      <w:r w:rsidRPr="00BC1A1B" w:rsidR="00D65B1B">
        <w:t xml:space="preserve"> </w:t>
      </w:r>
      <w:r w:rsidRPr="00BC1A1B">
        <w:t>basis</w:t>
      </w:r>
      <w:r w:rsidRPr="00BC1A1B" w:rsidR="005C4A6C">
        <w:t>,</w:t>
      </w:r>
      <w:r w:rsidRPr="00BC1A1B" w:rsidR="00D65B1B">
        <w:t xml:space="preserve"> </w:t>
      </w:r>
      <w:r w:rsidRPr="00BC1A1B">
        <w:t>so</w:t>
      </w:r>
      <w:r w:rsidRPr="00BC1A1B" w:rsidR="00D65B1B">
        <w:t xml:space="preserve"> </w:t>
      </w:r>
      <w:r w:rsidRPr="00BC1A1B">
        <w:t>the</w:t>
      </w:r>
      <w:r w:rsidRPr="00BC1A1B" w:rsidR="00D65B1B">
        <w:t xml:space="preserve"> </w:t>
      </w:r>
      <w:r w:rsidRPr="00BC1A1B" w:rsidR="005C4A6C">
        <w:t>f</w:t>
      </w:r>
      <w:r w:rsidRPr="00BC1A1B">
        <w:t>air</w:t>
      </w:r>
      <w:r w:rsidRPr="00BC1A1B" w:rsidR="00D65B1B">
        <w:t xml:space="preserve"> </w:t>
      </w:r>
      <w:r w:rsidRPr="00BC1A1B" w:rsidR="005C4A6C">
        <w:t>f</w:t>
      </w:r>
      <w:r w:rsidRPr="00BC1A1B">
        <w:t>unding</w:t>
      </w:r>
      <w:r w:rsidRPr="00BC1A1B" w:rsidR="00D65B1B">
        <w:t xml:space="preserve"> </w:t>
      </w:r>
      <w:r w:rsidRPr="00BC1A1B" w:rsidR="005C4A6C">
        <w:t>r</w:t>
      </w:r>
      <w:r w:rsidRPr="00BC1A1B">
        <w:t>eview</w:t>
      </w:r>
      <w:r w:rsidRPr="00BC1A1B" w:rsidR="00D65B1B">
        <w:t xml:space="preserve"> </w:t>
      </w:r>
      <w:r w:rsidRPr="00BC1A1B">
        <w:t>is</w:t>
      </w:r>
      <w:r w:rsidRPr="00BC1A1B" w:rsidR="00D65B1B">
        <w:t xml:space="preserve"> </w:t>
      </w:r>
      <w:r w:rsidRPr="00BC1A1B">
        <w:t>off</w:t>
      </w:r>
      <w:r w:rsidRPr="00BC1A1B" w:rsidR="00D65B1B">
        <w:t xml:space="preserve"> </w:t>
      </w:r>
      <w:r w:rsidRPr="00BC1A1B">
        <w:t>the</w:t>
      </w:r>
      <w:r w:rsidRPr="00BC1A1B" w:rsidR="00D65B1B">
        <w:t xml:space="preserve"> </w:t>
      </w:r>
      <w:r w:rsidRPr="00BC1A1B">
        <w:t>table</w:t>
      </w:r>
      <w:r w:rsidRPr="00BC1A1B" w:rsidR="00D65B1B">
        <w:t xml:space="preserve"> </w:t>
      </w:r>
      <w:r w:rsidRPr="00BC1A1B">
        <w:t>as</w:t>
      </w:r>
      <w:r w:rsidRPr="00BC1A1B" w:rsidR="00D65B1B">
        <w:t xml:space="preserve"> </w:t>
      </w:r>
      <w:r w:rsidRPr="00BC1A1B">
        <w:t>far</w:t>
      </w:r>
      <w:r w:rsidRPr="00BC1A1B" w:rsidR="00D65B1B">
        <w:t xml:space="preserve"> </w:t>
      </w:r>
      <w:r w:rsidRPr="00BC1A1B">
        <w:t>as</w:t>
      </w:r>
      <w:r w:rsidRPr="00BC1A1B" w:rsidR="00D65B1B">
        <w:t xml:space="preserve"> </w:t>
      </w:r>
      <w:r w:rsidRPr="00BC1A1B">
        <w:t>things</w:t>
      </w:r>
      <w:r w:rsidRPr="00BC1A1B" w:rsidR="00D65B1B">
        <w:t xml:space="preserve"> </w:t>
      </w:r>
      <w:r w:rsidRPr="00BC1A1B">
        <w:t>stand</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You</w:t>
      </w:r>
      <w:r w:rsidRPr="00BC1A1B" w:rsidR="00D65B1B">
        <w:t xml:space="preserve"> </w:t>
      </w:r>
      <w:r w:rsidRPr="00BC1A1B">
        <w:t>would</w:t>
      </w:r>
      <w:r w:rsidRPr="00BC1A1B" w:rsidR="00D65B1B">
        <w:t xml:space="preserve"> </w:t>
      </w:r>
      <w:r w:rsidRPr="00BC1A1B">
        <w:t>need</w:t>
      </w:r>
      <w:r w:rsidRPr="00BC1A1B" w:rsidR="00D65B1B">
        <w:t xml:space="preserve"> </w:t>
      </w:r>
      <w:r w:rsidRPr="00BC1A1B">
        <w:t>that</w:t>
      </w:r>
      <w:r w:rsidRPr="00BC1A1B" w:rsidR="00D65B1B">
        <w:t xml:space="preserve"> </w:t>
      </w:r>
      <w:r w:rsidRPr="00BC1A1B">
        <w:t>medium</w:t>
      </w:r>
      <w:r w:rsidR="00B22662">
        <w:t>-</w:t>
      </w:r>
      <w:r w:rsidRPr="00BC1A1B">
        <w:t>term</w:t>
      </w:r>
      <w:r w:rsidRPr="00BC1A1B" w:rsidR="00D65B1B">
        <w:t xml:space="preserve"> </w:t>
      </w:r>
      <w:r w:rsidRPr="00BC1A1B">
        <w:t>view</w:t>
      </w:r>
      <w:r w:rsidRPr="00BC1A1B" w:rsidR="00D65B1B">
        <w:t xml:space="preserve"> </w:t>
      </w:r>
      <w:r w:rsidRPr="00BC1A1B">
        <w:t>to</w:t>
      </w:r>
      <w:r w:rsidRPr="00BC1A1B" w:rsidR="00D65B1B">
        <w:t xml:space="preserve"> </w:t>
      </w:r>
      <w:r w:rsidRPr="00BC1A1B">
        <w:t>enable</w:t>
      </w:r>
      <w:r w:rsidRPr="00BC1A1B" w:rsidR="00D65B1B">
        <w:t xml:space="preserve"> </w:t>
      </w:r>
      <w:r w:rsidRPr="00BC1A1B">
        <w:t>you</w:t>
      </w:r>
      <w:r w:rsidRPr="00BC1A1B" w:rsidR="00D65B1B">
        <w:t xml:space="preserve"> </w:t>
      </w:r>
      <w:r w:rsidRPr="00BC1A1B">
        <w:t>to</w:t>
      </w:r>
      <w:r w:rsidRPr="00BC1A1B" w:rsidR="00D65B1B">
        <w:t xml:space="preserve"> </w:t>
      </w:r>
      <w:r w:rsidRPr="00BC1A1B">
        <w:t>bring</w:t>
      </w:r>
      <w:r w:rsidRPr="00BC1A1B" w:rsidR="00D65B1B">
        <w:t xml:space="preserve"> </w:t>
      </w:r>
      <w:r w:rsidRPr="00BC1A1B">
        <w:t>something</w:t>
      </w:r>
      <w:r w:rsidRPr="00BC1A1B" w:rsidR="00D65B1B">
        <w:t xml:space="preserve"> </w:t>
      </w:r>
      <w:r w:rsidRPr="00BC1A1B">
        <w:t>like</w:t>
      </w:r>
      <w:r w:rsidRPr="00BC1A1B" w:rsidR="00D65B1B">
        <w:t xml:space="preserve"> </w:t>
      </w:r>
      <w:r w:rsidRPr="00BC1A1B">
        <w:t>that</w:t>
      </w:r>
      <w:r w:rsidRPr="00BC1A1B" w:rsidR="00D65B1B">
        <w:t xml:space="preserve"> </w:t>
      </w:r>
      <w:r w:rsidRPr="00BC1A1B">
        <w:t>forward.</w:t>
      </w:r>
      <w:r w:rsidRPr="00BC1A1B" w:rsidR="00D65B1B">
        <w:t xml:space="preserve"> </w:t>
      </w:r>
      <w:r w:rsidRPr="00BC1A1B">
        <w:t>I</w:t>
      </w:r>
      <w:r w:rsidRPr="00BC1A1B" w:rsidR="00D65B1B">
        <w:t xml:space="preserve"> </w:t>
      </w:r>
      <w:r w:rsidRPr="00BC1A1B">
        <w:t>would</w:t>
      </w:r>
      <w:r w:rsidRPr="00BC1A1B" w:rsidR="00D65B1B">
        <w:t xml:space="preserve"> </w:t>
      </w:r>
      <w:r w:rsidRPr="00BC1A1B">
        <w:t>argue</w:t>
      </w:r>
      <w:r w:rsidRPr="00BC1A1B" w:rsidR="00D65B1B">
        <w:t xml:space="preserve"> </w:t>
      </w:r>
      <w:r w:rsidRPr="00BC1A1B">
        <w:t>that</w:t>
      </w:r>
      <w:r w:rsidRPr="00BC1A1B" w:rsidR="00D65B1B">
        <w:t xml:space="preserve"> </w:t>
      </w:r>
      <w:r w:rsidRPr="00BC1A1B">
        <w:t>it</w:t>
      </w:r>
      <w:r w:rsidRPr="00BC1A1B" w:rsidR="00D65B1B">
        <w:t xml:space="preserve"> </w:t>
      </w:r>
      <w:r w:rsidRPr="00BC1A1B">
        <w:t>is</w:t>
      </w:r>
      <w:r w:rsidRPr="00BC1A1B" w:rsidR="00D65B1B">
        <w:t xml:space="preserve"> </w:t>
      </w:r>
      <w:r w:rsidRPr="00BC1A1B">
        <w:t>long</w:t>
      </w:r>
      <w:r w:rsidRPr="00BC1A1B" w:rsidR="00D65B1B">
        <w:t xml:space="preserve"> </w:t>
      </w:r>
      <w:r w:rsidRPr="00BC1A1B">
        <w:t>overdue</w:t>
      </w:r>
      <w:r w:rsidRPr="00BC1A1B" w:rsidR="00D65B1B">
        <w:t xml:space="preserve"> </w:t>
      </w:r>
      <w:r w:rsidRPr="00BC1A1B">
        <w:t>based</w:t>
      </w:r>
      <w:r w:rsidRPr="00BC1A1B" w:rsidR="00D65B1B">
        <w:t xml:space="preserve"> </w:t>
      </w:r>
      <w:r w:rsidRPr="00BC1A1B">
        <w:t>on</w:t>
      </w:r>
      <w:r w:rsidRPr="00BC1A1B" w:rsidR="00D65B1B">
        <w:t xml:space="preserve"> </w:t>
      </w:r>
      <w:r w:rsidRPr="00BC1A1B">
        <w:t>the</w:t>
      </w:r>
      <w:r w:rsidRPr="00BC1A1B" w:rsidR="00D65B1B">
        <w:t xml:space="preserve"> </w:t>
      </w:r>
      <w:r w:rsidRPr="00BC1A1B">
        <w:t>way</w:t>
      </w:r>
      <w:r w:rsidRPr="00BC1A1B" w:rsidR="00D65B1B">
        <w:t xml:space="preserve"> </w:t>
      </w:r>
      <w:r w:rsidRPr="00BC1A1B">
        <w:t>that</w:t>
      </w:r>
      <w:r w:rsidRPr="00BC1A1B" w:rsidR="00D65B1B">
        <w:t xml:space="preserve"> </w:t>
      </w:r>
      <w:r w:rsidRPr="00BC1A1B">
        <w:t>funding</w:t>
      </w:r>
      <w:r w:rsidRPr="00BC1A1B" w:rsidR="00D65B1B">
        <w:t xml:space="preserve"> </w:t>
      </w:r>
      <w:r w:rsidRPr="00BC1A1B">
        <w:t>is</w:t>
      </w:r>
      <w:r w:rsidRPr="00BC1A1B" w:rsidR="00D65B1B">
        <w:t xml:space="preserve"> </w:t>
      </w:r>
      <w:r w:rsidRPr="00BC1A1B">
        <w:t>currently</w:t>
      </w:r>
      <w:r w:rsidRPr="00BC1A1B" w:rsidR="00D65B1B">
        <w:t xml:space="preserve"> </w:t>
      </w:r>
      <w:r w:rsidRPr="00BC1A1B">
        <w:t>allocated</w:t>
      </w:r>
      <w:r w:rsidRPr="00BC1A1B" w:rsidR="00D65B1B">
        <w:t xml:space="preserve"> </w:t>
      </w:r>
      <w:r w:rsidRPr="00BC1A1B">
        <w:t>in</w:t>
      </w:r>
      <w:r w:rsidRPr="00BC1A1B" w:rsidR="00D65B1B">
        <w:t xml:space="preserve"> </w:t>
      </w:r>
      <w:r w:rsidRPr="00BC1A1B">
        <w:t>a</w:t>
      </w:r>
      <w:r w:rsidRPr="00BC1A1B" w:rsidR="00D65B1B">
        <w:t xml:space="preserve"> </w:t>
      </w:r>
      <w:r w:rsidRPr="00BC1A1B">
        <w:t>very</w:t>
      </w:r>
      <w:r w:rsidRPr="00BC1A1B" w:rsidR="00D65B1B">
        <w:t xml:space="preserve"> </w:t>
      </w:r>
      <w:r w:rsidRPr="00BC1A1B">
        <w:t>historic</w:t>
      </w:r>
      <w:r w:rsidR="00B22662">
        <w:t>al</w:t>
      </w:r>
      <w:r w:rsidRPr="00BC1A1B" w:rsidR="00D65B1B">
        <w:t xml:space="preserve"> </w:t>
      </w:r>
      <w:r w:rsidRPr="00BC1A1B">
        <w:t>way</w:t>
      </w:r>
      <w:r w:rsidRPr="00BC1A1B" w:rsidR="00D65B1B">
        <w:t xml:space="preserve"> </w:t>
      </w:r>
      <w:r w:rsidRPr="00BC1A1B">
        <w:t>in</w:t>
      </w:r>
      <w:r w:rsidRPr="00BC1A1B" w:rsidR="00D65B1B">
        <w:t xml:space="preserve"> </w:t>
      </w:r>
      <w:r w:rsidRPr="00BC1A1B">
        <w:t>some</w:t>
      </w:r>
      <w:r w:rsidRPr="00BC1A1B" w:rsidR="00D65B1B">
        <w:t xml:space="preserve"> </w:t>
      </w:r>
      <w:r w:rsidRPr="00BC1A1B">
        <w:t>parts</w:t>
      </w:r>
      <w:r w:rsidRPr="00BC1A1B" w:rsidR="00D65B1B">
        <w:t xml:space="preserve"> </w:t>
      </w:r>
      <w:r w:rsidRPr="00BC1A1B">
        <w:t>of</w:t>
      </w:r>
      <w:r w:rsidRPr="00BC1A1B" w:rsidR="00D65B1B">
        <w:t xml:space="preserve"> </w:t>
      </w:r>
      <w:r w:rsidRPr="00BC1A1B">
        <w:t>the</w:t>
      </w:r>
      <w:r w:rsidRPr="00BC1A1B" w:rsidR="00D65B1B">
        <w:t xml:space="preserve"> </w:t>
      </w:r>
      <w:r w:rsidRPr="00BC1A1B">
        <w:t>sector.</w:t>
      </w:r>
    </w:p>
    <w:p w:rsidR="008F49E8" w:rsidRPr="00BC1A1B" w:rsidP="008F49E8">
      <w:pPr>
        <w:pStyle w:val="Answer"/>
      </w:pPr>
      <w:r w:rsidRPr="00BC1A1B">
        <w:t>Building</w:t>
      </w:r>
      <w:r w:rsidRPr="00BC1A1B" w:rsidR="00D65B1B">
        <w:t xml:space="preserve"> </w:t>
      </w:r>
      <w:r w:rsidRPr="00BC1A1B">
        <w:t>on</w:t>
      </w:r>
      <w:r w:rsidRPr="00BC1A1B" w:rsidR="00D65B1B">
        <w:t xml:space="preserve"> </w:t>
      </w:r>
      <w:r w:rsidRPr="00BC1A1B">
        <w:t>what</w:t>
      </w:r>
      <w:r w:rsidRPr="00BC1A1B" w:rsidR="00D65B1B">
        <w:t xml:space="preserve"> </w:t>
      </w:r>
      <w:r w:rsidRPr="00BC1A1B">
        <w:t>Steve</w:t>
      </w:r>
      <w:r w:rsidRPr="00BC1A1B" w:rsidR="00D65B1B">
        <w:t xml:space="preserve"> </w:t>
      </w:r>
      <w:r w:rsidRPr="00BC1A1B">
        <w:t>was</w:t>
      </w:r>
      <w:r w:rsidRPr="00BC1A1B" w:rsidR="00D65B1B">
        <w:t xml:space="preserve"> </w:t>
      </w:r>
      <w:r w:rsidRPr="00BC1A1B">
        <w:t>saying</w:t>
      </w:r>
      <w:r w:rsidRPr="00BC1A1B" w:rsidR="00D65B1B">
        <w:t xml:space="preserve"> </w:t>
      </w:r>
      <w:r w:rsidRPr="00BC1A1B">
        <w:t>about</w:t>
      </w:r>
      <w:r w:rsidRPr="00BC1A1B" w:rsidR="00D65B1B">
        <w:t xml:space="preserve"> </w:t>
      </w:r>
      <w:r w:rsidRPr="00BC1A1B">
        <w:t>children</w:t>
      </w:r>
      <w:r w:rsidRPr="00BC1A1B" w:rsidR="005C4A6C">
        <w:t xml:space="preserve">, </w:t>
      </w:r>
      <w:r w:rsidRPr="00BC1A1B">
        <w:t>there</w:t>
      </w:r>
      <w:r w:rsidRPr="00BC1A1B" w:rsidR="00D65B1B">
        <w:t xml:space="preserve"> </w:t>
      </w:r>
      <w:r w:rsidRPr="00BC1A1B">
        <w:t>are</w:t>
      </w:r>
      <w:r w:rsidRPr="00BC1A1B" w:rsidR="00D65B1B">
        <w:t xml:space="preserve"> </w:t>
      </w:r>
      <w:r w:rsidRPr="00BC1A1B">
        <w:t>some</w:t>
      </w:r>
      <w:r w:rsidRPr="00BC1A1B" w:rsidR="00D65B1B">
        <w:t xml:space="preserve"> </w:t>
      </w:r>
      <w:r w:rsidRPr="00BC1A1B">
        <w:t>complexities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how</w:t>
      </w:r>
      <w:r w:rsidRPr="00BC1A1B" w:rsidR="00D65B1B">
        <w:t xml:space="preserve"> </w:t>
      </w:r>
      <w:r w:rsidRPr="00BC1A1B">
        <w:t>special</w:t>
      </w:r>
      <w:r w:rsidRPr="00BC1A1B" w:rsidR="00D65B1B">
        <w:t xml:space="preserve"> </w:t>
      </w:r>
      <w:r w:rsidRPr="00BC1A1B">
        <w:t>education</w:t>
      </w:r>
      <w:r w:rsidRPr="00BC1A1B" w:rsidR="00D65B1B">
        <w:t xml:space="preserve"> </w:t>
      </w:r>
      <w:r w:rsidRPr="00BC1A1B">
        <w:t>needs</w:t>
      </w:r>
      <w:r w:rsidRPr="00BC1A1B" w:rsidR="00D65B1B">
        <w:t xml:space="preserve"> </w:t>
      </w:r>
      <w:r w:rsidRPr="00BC1A1B">
        <w:t>are</w:t>
      </w:r>
      <w:r w:rsidRPr="00BC1A1B" w:rsidR="00D65B1B">
        <w:t xml:space="preserve"> </w:t>
      </w:r>
      <w:r w:rsidRPr="00BC1A1B">
        <w:t>funded</w:t>
      </w:r>
      <w:r w:rsidRPr="00BC1A1B" w:rsidR="00D65B1B">
        <w:t xml:space="preserve"> </w:t>
      </w:r>
      <w:r w:rsidRPr="00BC1A1B">
        <w:t>through</w:t>
      </w:r>
      <w:r w:rsidRPr="00BC1A1B" w:rsidR="00D65B1B">
        <w:t xml:space="preserve"> </w:t>
      </w:r>
      <w:r w:rsidRPr="00BC1A1B">
        <w:t>the</w:t>
      </w:r>
      <w:r w:rsidRPr="00BC1A1B" w:rsidR="00D65B1B">
        <w:t xml:space="preserve"> </w:t>
      </w:r>
      <w:r w:rsidRPr="00BC1A1B" w:rsidR="005C4A6C">
        <w:t>d</w:t>
      </w:r>
      <w:r w:rsidRPr="00BC1A1B">
        <w:t>edicated</w:t>
      </w:r>
      <w:r w:rsidRPr="00BC1A1B" w:rsidR="00D65B1B">
        <w:t xml:space="preserve"> </w:t>
      </w:r>
      <w:r w:rsidRPr="00BC1A1B" w:rsidR="005C4A6C">
        <w:t>s</w:t>
      </w:r>
      <w:r w:rsidRPr="00BC1A1B">
        <w:t>chools</w:t>
      </w:r>
      <w:r w:rsidRPr="00BC1A1B" w:rsidR="00D65B1B">
        <w:t xml:space="preserve"> </w:t>
      </w:r>
      <w:r w:rsidRPr="00BC1A1B" w:rsidR="005C4A6C">
        <w:t>g</w:t>
      </w:r>
      <w:r w:rsidRPr="00BC1A1B">
        <w:t>rant</w:t>
      </w:r>
      <w:r w:rsidRPr="00BC1A1B" w:rsidR="00D65B1B">
        <w:t xml:space="preserve"> </w:t>
      </w:r>
      <w:r w:rsidRPr="00BC1A1B">
        <w:t>and</w:t>
      </w:r>
      <w:r w:rsidRPr="00BC1A1B" w:rsidR="00D65B1B">
        <w:t xml:space="preserve"> </w:t>
      </w:r>
      <w:r w:rsidRPr="00BC1A1B">
        <w:t>the</w:t>
      </w:r>
      <w:r w:rsidRPr="00BC1A1B" w:rsidR="00D65B1B">
        <w:t xml:space="preserve"> </w:t>
      </w:r>
      <w:r w:rsidRPr="00BC1A1B" w:rsidR="005C4A6C">
        <w:t>h</w:t>
      </w:r>
      <w:r w:rsidRPr="00BC1A1B">
        <w:t>igh</w:t>
      </w:r>
      <w:r w:rsidRPr="00BC1A1B" w:rsidR="00D65B1B">
        <w:t xml:space="preserve"> </w:t>
      </w:r>
      <w:r w:rsidRPr="00BC1A1B" w:rsidR="005C4A6C">
        <w:t>n</w:t>
      </w:r>
      <w:r w:rsidRPr="00BC1A1B">
        <w:t>eeds</w:t>
      </w:r>
      <w:r w:rsidRPr="00BC1A1B" w:rsidR="00D65B1B">
        <w:t xml:space="preserve"> </w:t>
      </w:r>
      <w:r w:rsidRPr="00BC1A1B" w:rsidR="005C4A6C">
        <w:t>b</w:t>
      </w:r>
      <w:r w:rsidRPr="00BC1A1B">
        <w:t>lock.</w:t>
      </w:r>
      <w:r w:rsidRPr="00BC1A1B" w:rsidR="00D65B1B">
        <w:t xml:space="preserve"> </w:t>
      </w:r>
      <w:r w:rsidRPr="00BC1A1B">
        <w:t>In</w:t>
      </w:r>
      <w:r w:rsidRPr="00BC1A1B" w:rsidR="00D65B1B">
        <w:t xml:space="preserve"> </w:t>
      </w:r>
      <w:r w:rsidRPr="00BC1A1B">
        <w:t>that</w:t>
      </w:r>
      <w:r w:rsidRPr="00BC1A1B" w:rsidR="00D65B1B">
        <w:t xml:space="preserve"> </w:t>
      </w:r>
      <w:r w:rsidRPr="00BC1A1B">
        <w:t>respect,</w:t>
      </w:r>
      <w:r w:rsidRPr="00BC1A1B" w:rsidR="00D65B1B">
        <w:t xml:space="preserve"> </w:t>
      </w:r>
      <w:r w:rsidRPr="00BC1A1B">
        <w:t>we</w:t>
      </w:r>
      <w:r w:rsidRPr="00BC1A1B" w:rsidR="00D65B1B">
        <w:t xml:space="preserve"> </w:t>
      </w:r>
      <w:r w:rsidRPr="00BC1A1B">
        <w:t>are</w:t>
      </w:r>
      <w:r w:rsidRPr="00BC1A1B" w:rsidR="00D65B1B">
        <w:t xml:space="preserve"> </w:t>
      </w:r>
      <w:r w:rsidRPr="00BC1A1B">
        <w:t>not</w:t>
      </w:r>
      <w:r w:rsidRPr="00BC1A1B" w:rsidR="00D65B1B">
        <w:t xml:space="preserve"> </w:t>
      </w:r>
      <w:r w:rsidRPr="00BC1A1B">
        <w:t>just</w:t>
      </w:r>
      <w:r w:rsidRPr="00BC1A1B" w:rsidR="00D65B1B">
        <w:t xml:space="preserve"> </w:t>
      </w:r>
      <w:r w:rsidRPr="00BC1A1B">
        <w:t>reliant</w:t>
      </w:r>
      <w:r w:rsidRPr="00BC1A1B" w:rsidR="00D65B1B">
        <w:t xml:space="preserve"> </w:t>
      </w:r>
      <w:r w:rsidRPr="00BC1A1B">
        <w:t>on</w:t>
      </w:r>
      <w:r w:rsidRPr="00BC1A1B" w:rsidR="00D65B1B">
        <w:t xml:space="preserve"> </w:t>
      </w:r>
      <w:r w:rsidRPr="00BC1A1B">
        <w:t>MHCLG.</w:t>
      </w:r>
      <w:r w:rsidRPr="00BC1A1B" w:rsidR="00D65B1B">
        <w:t xml:space="preserve"> </w:t>
      </w:r>
      <w:r w:rsidRPr="00BC1A1B">
        <w:t>We</w:t>
      </w:r>
      <w:r w:rsidRPr="00BC1A1B" w:rsidR="00D65B1B">
        <w:t xml:space="preserve"> </w:t>
      </w:r>
      <w:r w:rsidRPr="00BC1A1B">
        <w:t>are</w:t>
      </w:r>
      <w:r w:rsidRPr="00BC1A1B" w:rsidR="00D65B1B">
        <w:t xml:space="preserve"> </w:t>
      </w:r>
      <w:r w:rsidRPr="00BC1A1B">
        <w:t>very</w:t>
      </w:r>
      <w:r w:rsidRPr="00BC1A1B" w:rsidR="00D65B1B">
        <w:t xml:space="preserve"> </w:t>
      </w:r>
      <w:r w:rsidRPr="00BC1A1B">
        <w:t>reliant</w:t>
      </w:r>
      <w:r w:rsidRPr="00BC1A1B" w:rsidR="00D65B1B">
        <w:t xml:space="preserve"> </w:t>
      </w:r>
      <w:r w:rsidRPr="00BC1A1B">
        <w:t>on</w:t>
      </w:r>
      <w:r w:rsidRPr="00BC1A1B" w:rsidR="00D65B1B">
        <w:t xml:space="preserve"> </w:t>
      </w:r>
      <w:r w:rsidRPr="00BC1A1B">
        <w:t>D</w:t>
      </w:r>
      <w:r w:rsidRPr="00BC1A1B" w:rsidR="005C4A6C">
        <w:t>f</w:t>
      </w:r>
      <w:r w:rsidRPr="00BC1A1B">
        <w:t>E</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how</w:t>
      </w:r>
      <w:r w:rsidRPr="00BC1A1B" w:rsidR="00D65B1B">
        <w:t xml:space="preserve"> </w:t>
      </w:r>
      <w:r w:rsidRPr="00BC1A1B">
        <w:t>that</w:t>
      </w:r>
      <w:r w:rsidRPr="00BC1A1B" w:rsidR="00D65B1B">
        <w:t xml:space="preserve"> </w:t>
      </w:r>
      <w:r w:rsidRPr="00BC1A1B">
        <w:t>funding</w:t>
      </w:r>
      <w:r w:rsidRPr="00BC1A1B" w:rsidR="00D65B1B">
        <w:t xml:space="preserve"> </w:t>
      </w:r>
      <w:r w:rsidRPr="00BC1A1B">
        <w:t>is</w:t>
      </w:r>
      <w:r w:rsidRPr="00BC1A1B" w:rsidR="00D65B1B">
        <w:t xml:space="preserve"> </w:t>
      </w:r>
      <w:r w:rsidRPr="00BC1A1B">
        <w:t>made</w:t>
      </w:r>
      <w:r w:rsidRPr="00BC1A1B" w:rsidR="00D65B1B">
        <w:t xml:space="preserve"> </w:t>
      </w:r>
      <w:r w:rsidRPr="00BC1A1B">
        <w:t>available.</w:t>
      </w:r>
      <w:r w:rsidRPr="00BC1A1B" w:rsidR="00D65B1B">
        <w:t xml:space="preserve"> </w:t>
      </w:r>
      <w:r w:rsidRPr="00BC1A1B">
        <w:t>There</w:t>
      </w:r>
      <w:r w:rsidRPr="00BC1A1B" w:rsidR="00D65B1B">
        <w:t xml:space="preserve"> </w:t>
      </w:r>
      <w:r w:rsidRPr="00BC1A1B">
        <w:t>are</w:t>
      </w:r>
      <w:r w:rsidRPr="00BC1A1B" w:rsidR="00D65B1B">
        <w:t xml:space="preserve"> </w:t>
      </w:r>
      <w:r w:rsidRPr="00BC1A1B">
        <w:t>some</w:t>
      </w:r>
      <w:r w:rsidRPr="00BC1A1B" w:rsidR="00D65B1B">
        <w:t xml:space="preserve"> </w:t>
      </w:r>
      <w:r w:rsidRPr="00BC1A1B">
        <w:t>real</w:t>
      </w:r>
      <w:r w:rsidRPr="00BC1A1B" w:rsidR="00D65B1B">
        <w:t xml:space="preserve"> </w:t>
      </w:r>
      <w:r w:rsidRPr="00BC1A1B">
        <w:t>demands,</w:t>
      </w:r>
      <w:r w:rsidRPr="00BC1A1B" w:rsidR="00D65B1B">
        <w:t xml:space="preserve"> </w:t>
      </w:r>
      <w:r w:rsidRPr="00BC1A1B">
        <w:t>particularly</w:t>
      </w:r>
      <w:r w:rsidRPr="00BC1A1B" w:rsidR="00D65B1B">
        <w:t xml:space="preserve"> </w:t>
      </w:r>
      <w:r w:rsidRPr="00BC1A1B">
        <w:t>from</w:t>
      </w:r>
      <w:r w:rsidRPr="00BC1A1B" w:rsidR="00D65B1B">
        <w:t xml:space="preserve"> </w:t>
      </w:r>
      <w:r w:rsidRPr="00BC1A1B">
        <w:t>families</w:t>
      </w:r>
      <w:r w:rsidRPr="00BC1A1B" w:rsidR="00D65B1B">
        <w:t xml:space="preserve"> </w:t>
      </w:r>
      <w:r w:rsidRPr="00BC1A1B">
        <w:t>who</w:t>
      </w:r>
      <w:r w:rsidRPr="00BC1A1B" w:rsidR="00D65B1B">
        <w:t xml:space="preserve"> </w:t>
      </w:r>
      <w:r w:rsidRPr="00BC1A1B">
        <w:t>have</w:t>
      </w:r>
      <w:r w:rsidRPr="00BC1A1B" w:rsidR="00D65B1B">
        <w:t xml:space="preserve"> </w:t>
      </w:r>
      <w:r w:rsidRPr="00BC1A1B">
        <w:t>secured</w:t>
      </w:r>
      <w:r w:rsidRPr="00BC1A1B" w:rsidR="00D65B1B">
        <w:t xml:space="preserve"> </w:t>
      </w:r>
      <w:r w:rsidRPr="00BC1A1B">
        <w:t>education,</w:t>
      </w:r>
      <w:r w:rsidRPr="00BC1A1B" w:rsidR="00D65B1B">
        <w:t xml:space="preserve"> </w:t>
      </w:r>
      <w:r w:rsidRPr="00BC1A1B">
        <w:t>health</w:t>
      </w:r>
      <w:r w:rsidRPr="00BC1A1B" w:rsidR="00D65B1B">
        <w:t xml:space="preserve"> </w:t>
      </w:r>
      <w:r w:rsidRPr="00BC1A1B">
        <w:t>and</w:t>
      </w:r>
      <w:r w:rsidRPr="00BC1A1B" w:rsidR="00D65B1B">
        <w:t xml:space="preserve"> </w:t>
      </w:r>
      <w:r w:rsidRPr="00BC1A1B">
        <w:t>care</w:t>
      </w:r>
      <w:r w:rsidRPr="00BC1A1B" w:rsidR="00D65B1B">
        <w:t xml:space="preserve"> </w:t>
      </w:r>
      <w:r w:rsidRPr="00BC1A1B">
        <w:t>plans</w:t>
      </w:r>
      <w:r w:rsidRPr="00BC1A1B" w:rsidR="005C4A6C">
        <w:t xml:space="preserve"> for their children</w:t>
      </w:r>
      <w:r w:rsidRPr="00BC1A1B" w:rsidR="00D65B1B">
        <w:t xml:space="preserve"> </w:t>
      </w:r>
      <w:r w:rsidRPr="00BC1A1B">
        <w:t>and</w:t>
      </w:r>
      <w:r w:rsidRPr="00BC1A1B" w:rsidR="00D65B1B">
        <w:t xml:space="preserve"> </w:t>
      </w:r>
      <w:r w:rsidRPr="00BC1A1B">
        <w:t>the</w:t>
      </w:r>
      <w:r w:rsidRPr="00BC1A1B" w:rsidR="00D65B1B">
        <w:t xml:space="preserve"> </w:t>
      </w:r>
      <w:r w:rsidRPr="00BC1A1B">
        <w:t>resources</w:t>
      </w:r>
      <w:r w:rsidRPr="00BC1A1B" w:rsidR="00D65B1B">
        <w:t xml:space="preserve"> </w:t>
      </w:r>
      <w:r w:rsidRPr="00BC1A1B">
        <w:t>are</w:t>
      </w:r>
      <w:r w:rsidRPr="00BC1A1B" w:rsidR="00D65B1B">
        <w:t xml:space="preserve"> </w:t>
      </w:r>
      <w:r w:rsidRPr="00BC1A1B">
        <w:t>not</w:t>
      </w:r>
      <w:r w:rsidRPr="00BC1A1B" w:rsidR="00D65B1B">
        <w:t xml:space="preserve"> </w:t>
      </w:r>
      <w:r w:rsidRPr="00BC1A1B">
        <w:t>there</w:t>
      </w:r>
      <w:r w:rsidRPr="00BC1A1B" w:rsidR="00D65B1B">
        <w:t xml:space="preserve"> </w:t>
      </w:r>
      <w:r w:rsidRPr="00BC1A1B">
        <w:t>to</w:t>
      </w:r>
      <w:r w:rsidRPr="00BC1A1B" w:rsidR="00D65B1B">
        <w:t xml:space="preserve"> </w:t>
      </w:r>
      <w:r w:rsidRPr="00BC1A1B">
        <w:t>meet</w:t>
      </w:r>
      <w:r w:rsidRPr="00BC1A1B" w:rsidR="00D65B1B">
        <w:t xml:space="preserve"> </w:t>
      </w:r>
      <w:r w:rsidRPr="00BC1A1B">
        <w:t>their</w:t>
      </w:r>
      <w:r w:rsidRPr="00BC1A1B" w:rsidR="00D65B1B">
        <w:t xml:space="preserve"> </w:t>
      </w:r>
      <w:r w:rsidRPr="00BC1A1B">
        <w:t>requirements.</w:t>
      </w:r>
    </w:p>
    <w:p w:rsidR="008F49E8" w:rsidRPr="00BC1A1B" w:rsidP="008F49E8">
      <w:pPr>
        <w:pStyle w:val="Answer"/>
      </w:pPr>
      <w:sdt>
        <w:sdtPr>
          <w:alias w:val="Witness"/>
          <w:id w:val="-658926393"/>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We</w:t>
      </w:r>
      <w:r w:rsidRPr="00BC1A1B" w:rsidR="00D65B1B">
        <w:t xml:space="preserve"> </w:t>
      </w:r>
      <w:r w:rsidRPr="00BC1A1B">
        <w:t>definitely</w:t>
      </w:r>
      <w:r w:rsidRPr="00BC1A1B" w:rsidR="00D65B1B">
        <w:t xml:space="preserve"> </w:t>
      </w:r>
      <w:r w:rsidRPr="00BC1A1B">
        <w:t>have</w:t>
      </w:r>
      <w:r w:rsidRPr="00BC1A1B" w:rsidR="00D65B1B">
        <w:t xml:space="preserve"> </w:t>
      </w:r>
      <w:r w:rsidRPr="00BC1A1B">
        <w:t>a</w:t>
      </w:r>
      <w:r w:rsidRPr="00BC1A1B" w:rsidR="00D65B1B">
        <w:t xml:space="preserve"> </w:t>
      </w:r>
      <w:r w:rsidRPr="00BC1A1B">
        <w:t>housing</w:t>
      </w:r>
      <w:r w:rsidRPr="00BC1A1B" w:rsidR="00D65B1B">
        <w:t xml:space="preserve"> </w:t>
      </w:r>
      <w:r w:rsidRPr="00BC1A1B">
        <w:t>emergency</w:t>
      </w:r>
      <w:r w:rsidR="00B22662">
        <w:t>,</w:t>
      </w:r>
      <w:r w:rsidRPr="00BC1A1B" w:rsidR="00D65B1B">
        <w:t xml:space="preserve"> </w:t>
      </w:r>
      <w:r w:rsidRPr="00BC1A1B">
        <w:t>and</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tackle</w:t>
      </w:r>
      <w:r w:rsidRPr="00BC1A1B" w:rsidR="00D65B1B">
        <w:t xml:space="preserve"> </w:t>
      </w:r>
      <w:r w:rsidRPr="00BC1A1B">
        <w:t>it.</w:t>
      </w:r>
      <w:r w:rsidRPr="00BC1A1B" w:rsidR="00D65B1B">
        <w:t xml:space="preserve"> </w:t>
      </w:r>
      <w:r w:rsidRPr="00BC1A1B">
        <w:t>On</w:t>
      </w:r>
      <w:r w:rsidRPr="00BC1A1B" w:rsidR="00D65B1B">
        <w:t xml:space="preserve"> </w:t>
      </w:r>
      <w:r w:rsidRPr="00BC1A1B">
        <w:t>top</w:t>
      </w:r>
      <w:r w:rsidRPr="00BC1A1B" w:rsidR="00D65B1B">
        <w:t xml:space="preserve"> </w:t>
      </w:r>
      <w:r w:rsidRPr="00BC1A1B">
        <w:t>of</w:t>
      </w:r>
      <w:r w:rsidRPr="00BC1A1B" w:rsidR="00D65B1B">
        <w:t xml:space="preserve"> </w:t>
      </w:r>
      <w:r w:rsidRPr="00BC1A1B">
        <w:t>what</w:t>
      </w:r>
      <w:r w:rsidRPr="00BC1A1B" w:rsidR="00D65B1B">
        <w:t xml:space="preserve"> </w:t>
      </w:r>
      <w:r w:rsidRPr="00BC1A1B">
        <w:t>we</w:t>
      </w:r>
      <w:r w:rsidRPr="00BC1A1B" w:rsidR="00D65B1B">
        <w:t xml:space="preserve"> </w:t>
      </w:r>
      <w:r w:rsidRPr="00BC1A1B">
        <w:t>are</w:t>
      </w:r>
      <w:r w:rsidRPr="00BC1A1B" w:rsidR="00D65B1B">
        <w:t xml:space="preserve"> </w:t>
      </w:r>
      <w:r w:rsidRPr="00BC1A1B">
        <w:t>already</w:t>
      </w:r>
      <w:r w:rsidRPr="00BC1A1B" w:rsidR="00D65B1B">
        <w:t xml:space="preserve"> </w:t>
      </w:r>
      <w:r w:rsidRPr="00BC1A1B">
        <w:t>dealing</w:t>
      </w:r>
      <w:r w:rsidRPr="00BC1A1B" w:rsidR="00D65B1B">
        <w:t xml:space="preserve"> </w:t>
      </w:r>
      <w:r w:rsidRPr="00BC1A1B">
        <w:t>with,</w:t>
      </w:r>
      <w:r w:rsidRPr="00BC1A1B" w:rsidR="00D65B1B">
        <w:t xml:space="preserve"> </w:t>
      </w:r>
      <w:r w:rsidRPr="00BC1A1B">
        <w:t>we</w:t>
      </w:r>
      <w:r w:rsidRPr="00BC1A1B" w:rsidR="00D65B1B">
        <w:t xml:space="preserve"> </w:t>
      </w:r>
      <w:r w:rsidRPr="00BC1A1B">
        <w:t>also</w:t>
      </w:r>
      <w:r w:rsidRPr="00BC1A1B" w:rsidR="00D65B1B">
        <w:t xml:space="preserve"> </w:t>
      </w:r>
      <w:r w:rsidRPr="00BC1A1B">
        <w:t>have</w:t>
      </w:r>
      <w:r w:rsidRPr="00BC1A1B" w:rsidR="00D65B1B">
        <w:t xml:space="preserve"> </w:t>
      </w:r>
      <w:r w:rsidRPr="00BC1A1B">
        <w:t>the</w:t>
      </w:r>
      <w:r w:rsidRPr="00BC1A1B" w:rsidR="00D65B1B">
        <w:t xml:space="preserve"> </w:t>
      </w:r>
      <w:r w:rsidRPr="00BC1A1B">
        <w:t>issue</w:t>
      </w:r>
      <w:r w:rsidRPr="00BC1A1B" w:rsidR="00D65B1B">
        <w:t xml:space="preserve"> </w:t>
      </w:r>
      <w:r w:rsidRPr="00BC1A1B">
        <w:t>of</w:t>
      </w:r>
      <w:r w:rsidRPr="00BC1A1B" w:rsidR="00D65B1B">
        <w:t xml:space="preserve"> </w:t>
      </w:r>
      <w:r w:rsidRPr="00BC1A1B">
        <w:t>Housing</w:t>
      </w:r>
      <w:r w:rsidRPr="00BC1A1B" w:rsidR="00D65B1B">
        <w:t xml:space="preserve"> </w:t>
      </w:r>
      <w:r w:rsidRPr="00BC1A1B">
        <w:t>First</w:t>
      </w:r>
      <w:r w:rsidRPr="00BC1A1B" w:rsidR="00D65B1B">
        <w:t xml:space="preserve"> </w:t>
      </w:r>
      <w:r w:rsidRPr="00BC1A1B">
        <w:t>and</w:t>
      </w:r>
      <w:r w:rsidRPr="00BC1A1B" w:rsidR="00D65B1B">
        <w:t xml:space="preserve"> </w:t>
      </w:r>
      <w:r w:rsidRPr="00BC1A1B">
        <w:t>rough</w:t>
      </w:r>
      <w:r w:rsidRPr="00BC1A1B" w:rsidR="00D65B1B">
        <w:t xml:space="preserve"> </w:t>
      </w:r>
      <w:r w:rsidRPr="00BC1A1B">
        <w:t>sleepers,</w:t>
      </w:r>
      <w:r w:rsidRPr="00BC1A1B" w:rsidR="00D65B1B">
        <w:t xml:space="preserve"> </w:t>
      </w:r>
      <w:r w:rsidRPr="00BC1A1B">
        <w:t>which</w:t>
      </w:r>
      <w:r w:rsidRPr="00BC1A1B" w:rsidR="00D65B1B">
        <w:t xml:space="preserve"> </w:t>
      </w:r>
      <w:r w:rsidRPr="00BC1A1B">
        <w:t>I</w:t>
      </w:r>
      <w:r w:rsidRPr="00BC1A1B" w:rsidR="00D65B1B">
        <w:t xml:space="preserve"> </w:t>
      </w:r>
      <w:r w:rsidRPr="00BC1A1B">
        <w:t>want</w:t>
      </w:r>
      <w:r w:rsidRPr="00BC1A1B" w:rsidR="00D65B1B">
        <w:t xml:space="preserve"> </w:t>
      </w:r>
      <w:r w:rsidRPr="00BC1A1B">
        <w:t>to</w:t>
      </w:r>
      <w:r w:rsidRPr="00BC1A1B" w:rsidR="00D65B1B">
        <w:t xml:space="preserve"> </w:t>
      </w:r>
      <w:r w:rsidRPr="00BC1A1B">
        <w:t>do.</w:t>
      </w:r>
      <w:r w:rsidRPr="00BC1A1B" w:rsidR="00D65B1B">
        <w:t xml:space="preserve"> </w:t>
      </w:r>
      <w:r w:rsidRPr="00BC1A1B">
        <w:t>For</w:t>
      </w:r>
      <w:r w:rsidRPr="00BC1A1B" w:rsidR="00D65B1B">
        <w:t xml:space="preserve"> </w:t>
      </w:r>
      <w:r w:rsidRPr="00BC1A1B">
        <w:t>example,</w:t>
      </w:r>
      <w:r w:rsidRPr="00BC1A1B" w:rsidR="00D65B1B">
        <w:t xml:space="preserve"> </w:t>
      </w:r>
      <w:r w:rsidRPr="00BC1A1B">
        <w:t>one</w:t>
      </w:r>
      <w:r w:rsidRPr="00BC1A1B" w:rsidR="00D65B1B">
        <w:t xml:space="preserve"> </w:t>
      </w:r>
      <w:r w:rsidRPr="00BC1A1B">
        <w:t>of</w:t>
      </w:r>
      <w:r w:rsidRPr="00BC1A1B" w:rsidR="00D65B1B">
        <w:t xml:space="preserve"> </w:t>
      </w:r>
      <w:r w:rsidRPr="00BC1A1B">
        <w:t>the</w:t>
      </w:r>
      <w:r w:rsidRPr="00BC1A1B" w:rsidR="00D65B1B">
        <w:t xml:space="preserve"> </w:t>
      </w:r>
      <w:r w:rsidRPr="00BC1A1B">
        <w:t>blocks</w:t>
      </w:r>
      <w:r w:rsidRPr="00BC1A1B" w:rsidR="00D65B1B">
        <w:t xml:space="preserve"> </w:t>
      </w:r>
      <w:r w:rsidRPr="00BC1A1B">
        <w:t>of</w:t>
      </w:r>
      <w:r w:rsidRPr="00BC1A1B" w:rsidR="00D65B1B">
        <w:t xml:space="preserve"> </w:t>
      </w:r>
      <w:r w:rsidRPr="00BC1A1B">
        <w:t>funding</w:t>
      </w:r>
      <w:r w:rsidRPr="00BC1A1B" w:rsidR="00D65B1B">
        <w:t xml:space="preserve"> </w:t>
      </w:r>
      <w:r w:rsidRPr="00BC1A1B">
        <w:t>that</w:t>
      </w:r>
      <w:r w:rsidRPr="00BC1A1B" w:rsidR="00D65B1B">
        <w:t xml:space="preserve"> </w:t>
      </w:r>
      <w:r w:rsidRPr="00BC1A1B">
        <w:t>David</w:t>
      </w:r>
      <w:r w:rsidRPr="00BC1A1B" w:rsidR="00D65B1B">
        <w:t xml:space="preserve"> </w:t>
      </w:r>
      <w:r w:rsidRPr="00BC1A1B">
        <w:t>mentioned</w:t>
      </w:r>
      <w:r w:rsidRPr="00BC1A1B" w:rsidR="00D65B1B">
        <w:t xml:space="preserve"> </w:t>
      </w:r>
      <w:r w:rsidRPr="00BC1A1B">
        <w:t>is</w:t>
      </w:r>
      <w:r w:rsidRPr="00BC1A1B" w:rsidR="00D65B1B">
        <w:t xml:space="preserve"> </w:t>
      </w:r>
      <w:r w:rsidRPr="00BC1A1B">
        <w:t>the</w:t>
      </w:r>
      <w:r w:rsidRPr="00BC1A1B" w:rsidR="00D65B1B">
        <w:t xml:space="preserve"> </w:t>
      </w:r>
      <w:r w:rsidRPr="00BC1A1B" w:rsidR="001F6E2A">
        <w:t>n</w:t>
      </w:r>
      <w:r w:rsidRPr="00BC1A1B">
        <w:t>ew</w:t>
      </w:r>
      <w:r w:rsidRPr="00BC1A1B" w:rsidR="00D65B1B">
        <w:t xml:space="preserve"> </w:t>
      </w:r>
      <w:r w:rsidRPr="00BC1A1B" w:rsidR="001F6E2A">
        <w:t>h</w:t>
      </w:r>
      <w:r w:rsidRPr="00BC1A1B">
        <w:t>omes</w:t>
      </w:r>
      <w:r w:rsidRPr="00BC1A1B" w:rsidR="00D65B1B">
        <w:t xml:space="preserve"> </w:t>
      </w:r>
      <w:r w:rsidRPr="00BC1A1B" w:rsidR="001F6E2A">
        <w:t>b</w:t>
      </w:r>
      <w:r w:rsidRPr="00BC1A1B">
        <w:t>onus.</w:t>
      </w:r>
      <w:r w:rsidRPr="00BC1A1B" w:rsidR="00D65B1B">
        <w:t xml:space="preserve"> </w:t>
      </w: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limping</w:t>
      </w:r>
      <w:r w:rsidRPr="00BC1A1B" w:rsidR="00D65B1B">
        <w:t xml:space="preserve"> </w:t>
      </w:r>
      <w:r w:rsidRPr="00BC1A1B">
        <w:t>along</w:t>
      </w:r>
      <w:r w:rsidRPr="00BC1A1B" w:rsidR="00D65B1B">
        <w:t xml:space="preserve"> </w:t>
      </w:r>
      <w:r w:rsidRPr="00BC1A1B">
        <w:t>with</w:t>
      </w:r>
      <w:r w:rsidRPr="00BC1A1B" w:rsidR="00D65B1B">
        <w:t xml:space="preserve"> </w:t>
      </w:r>
      <w:r w:rsidRPr="00BC1A1B">
        <w:t>no</w:t>
      </w:r>
      <w:r w:rsidRPr="00BC1A1B" w:rsidR="00D65B1B">
        <w:t xml:space="preserve"> </w:t>
      </w:r>
      <w:r w:rsidRPr="00BC1A1B">
        <w:t>real</w:t>
      </w:r>
      <w:r w:rsidRPr="00BC1A1B" w:rsidR="00D65B1B">
        <w:t xml:space="preserve"> </w:t>
      </w:r>
      <w:r w:rsidRPr="00BC1A1B">
        <w:t>answer</w:t>
      </w:r>
      <w:r w:rsidRPr="00BC1A1B" w:rsidR="00D65B1B">
        <w:t xml:space="preserve"> </w:t>
      </w:r>
      <w:r w:rsidRPr="00BC1A1B">
        <w:t>on</w:t>
      </w:r>
      <w:r w:rsidRPr="00BC1A1B" w:rsidR="00D65B1B">
        <w:t xml:space="preserve"> </w:t>
      </w:r>
      <w:r w:rsidRPr="00BC1A1B" w:rsidR="001F6E2A">
        <w:t>the n</w:t>
      </w:r>
      <w:r w:rsidRPr="00BC1A1B">
        <w:t>ew</w:t>
      </w:r>
      <w:r w:rsidRPr="00BC1A1B" w:rsidR="00D65B1B">
        <w:t xml:space="preserve"> </w:t>
      </w:r>
      <w:r w:rsidRPr="00BC1A1B" w:rsidR="001F6E2A">
        <w:t>h</w:t>
      </w:r>
      <w:r w:rsidRPr="00BC1A1B">
        <w:t>omes</w:t>
      </w:r>
      <w:r w:rsidRPr="00BC1A1B" w:rsidR="00D65B1B">
        <w:t xml:space="preserve"> </w:t>
      </w:r>
      <w:r w:rsidRPr="00BC1A1B" w:rsidR="001F6E2A">
        <w:t>b</w:t>
      </w:r>
      <w:r w:rsidRPr="00BC1A1B">
        <w:t>onus</w:t>
      </w:r>
      <w:r w:rsidRPr="00BC1A1B" w:rsidR="00D65B1B">
        <w:t xml:space="preserve"> </w:t>
      </w:r>
      <w:r w:rsidRPr="00BC1A1B">
        <w:t>for</w:t>
      </w:r>
      <w:r w:rsidRPr="00BC1A1B" w:rsidR="00D65B1B">
        <w:t xml:space="preserve"> </w:t>
      </w:r>
      <w:r w:rsidRPr="00BC1A1B">
        <w:t>a</w:t>
      </w:r>
      <w:r w:rsidRPr="00BC1A1B" w:rsidR="00D65B1B">
        <w:t xml:space="preserve"> </w:t>
      </w:r>
      <w:r w:rsidRPr="00BC1A1B">
        <w:t>while</w:t>
      </w:r>
      <w:r w:rsidRPr="00BC1A1B" w:rsidR="00D65B1B">
        <w:t xml:space="preserve"> </w:t>
      </w:r>
      <w:r w:rsidRPr="00BC1A1B">
        <w:t>now.</w:t>
      </w:r>
      <w:r w:rsidRPr="00BC1A1B" w:rsidR="00D65B1B">
        <w:t xml:space="preserve"> </w:t>
      </w:r>
      <w:r w:rsidRPr="00BC1A1B">
        <w:t>We</w:t>
      </w:r>
      <w:r w:rsidRPr="00BC1A1B" w:rsidR="00D65B1B">
        <w:t xml:space="preserve"> </w:t>
      </w:r>
      <w:r w:rsidRPr="00BC1A1B">
        <w:t>really</w:t>
      </w:r>
      <w:r w:rsidRPr="00BC1A1B" w:rsidR="00D65B1B">
        <w:t xml:space="preserve"> </w:t>
      </w:r>
      <w:r w:rsidRPr="00BC1A1B">
        <w:t>need</w:t>
      </w:r>
      <w:r w:rsidRPr="00BC1A1B" w:rsidR="00D65B1B">
        <w:t xml:space="preserve"> </w:t>
      </w:r>
      <w:r w:rsidRPr="00BC1A1B">
        <w:t>to</w:t>
      </w:r>
      <w:r w:rsidRPr="00BC1A1B" w:rsidR="00D65B1B">
        <w:t xml:space="preserve"> </w:t>
      </w:r>
      <w:r w:rsidRPr="00BC1A1B">
        <w:t>know</w:t>
      </w:r>
      <w:r w:rsidRPr="00BC1A1B" w:rsidR="00D65B1B">
        <w:t xml:space="preserve"> </w:t>
      </w:r>
      <w:r w:rsidRPr="00BC1A1B">
        <w:t>whether</w:t>
      </w:r>
      <w:r w:rsidRPr="00BC1A1B" w:rsidR="00D65B1B">
        <w:t xml:space="preserve"> </w:t>
      </w:r>
      <w:r w:rsidRPr="00BC1A1B">
        <w:t>that</w:t>
      </w:r>
      <w:r w:rsidRPr="00BC1A1B" w:rsidR="00D65B1B">
        <w:t xml:space="preserve"> </w:t>
      </w:r>
      <w:r w:rsidRPr="00BC1A1B">
        <w:t>is</w:t>
      </w:r>
      <w:r w:rsidRPr="00BC1A1B" w:rsidR="00D65B1B">
        <w:t xml:space="preserve"> </w:t>
      </w:r>
      <w:r w:rsidRPr="00BC1A1B">
        <w:t>going</w:t>
      </w:r>
      <w:r w:rsidRPr="00BC1A1B" w:rsidR="00D65B1B">
        <w:t xml:space="preserve"> </w:t>
      </w:r>
      <w:r w:rsidRPr="00BC1A1B">
        <w:t>to</w:t>
      </w:r>
      <w:r w:rsidRPr="00BC1A1B" w:rsidR="00D65B1B">
        <w:t xml:space="preserve"> </w:t>
      </w:r>
      <w:r w:rsidRPr="00BC1A1B">
        <w:t>be</w:t>
      </w:r>
      <w:r w:rsidRPr="00BC1A1B" w:rsidR="00D65B1B">
        <w:t xml:space="preserve"> </w:t>
      </w:r>
      <w:r w:rsidRPr="00BC1A1B">
        <w:t>continued.</w:t>
      </w:r>
      <w:r w:rsidRPr="00BC1A1B" w:rsidR="00D65B1B">
        <w:t xml:space="preserve"> </w:t>
      </w:r>
      <w:r w:rsidRPr="00BC1A1B">
        <w:t>Obviously,</w:t>
      </w:r>
      <w:r w:rsidRPr="00BC1A1B" w:rsidR="00D65B1B">
        <w:t xml:space="preserve"> </w:t>
      </w:r>
      <w:r w:rsidRPr="00BC1A1B">
        <w:t>district</w:t>
      </w:r>
      <w:r w:rsidRPr="00BC1A1B" w:rsidR="00D65B1B">
        <w:t xml:space="preserve"> </w:t>
      </w:r>
      <w:r w:rsidRPr="00BC1A1B">
        <w:t>councils</w:t>
      </w:r>
      <w:r w:rsidRPr="00BC1A1B" w:rsidR="00D65B1B">
        <w:t xml:space="preserve"> </w:t>
      </w:r>
      <w:r w:rsidRPr="00BC1A1B">
        <w:t>want</w:t>
      </w:r>
      <w:r w:rsidRPr="00BC1A1B" w:rsidR="00D65B1B">
        <w:t xml:space="preserve"> </w:t>
      </w:r>
      <w:r w:rsidR="00B22662">
        <w:t>it</w:t>
      </w:r>
      <w:r w:rsidRPr="00BC1A1B" w:rsidR="00D65B1B">
        <w:t xml:space="preserve"> </w:t>
      </w:r>
      <w:r w:rsidRPr="00BC1A1B">
        <w:t>to</w:t>
      </w:r>
      <w:r w:rsidRPr="00BC1A1B" w:rsidR="00D65B1B">
        <w:t xml:space="preserve"> </w:t>
      </w:r>
      <w:r w:rsidRPr="00BC1A1B">
        <w:t>be</w:t>
      </w:r>
      <w:r w:rsidRPr="00BC1A1B" w:rsidR="00D65B1B">
        <w:t xml:space="preserve"> </w:t>
      </w:r>
      <w:r w:rsidRPr="00BC1A1B">
        <w:t>continued.</w:t>
      </w:r>
      <w:r w:rsidRPr="00BC1A1B" w:rsidR="00D65B1B">
        <w:t xml:space="preserve"> </w:t>
      </w:r>
      <w:r w:rsidRPr="00BC1A1B">
        <w:t>It</w:t>
      </w:r>
      <w:r w:rsidRPr="00BC1A1B" w:rsidR="00D65B1B">
        <w:t xml:space="preserve"> </w:t>
      </w:r>
      <w:r w:rsidRPr="00BC1A1B">
        <w:t>is</w:t>
      </w:r>
      <w:r w:rsidRPr="00BC1A1B" w:rsidR="00D65B1B">
        <w:t xml:space="preserve"> </w:t>
      </w:r>
      <w:r w:rsidRPr="00BC1A1B">
        <w:t>an</w:t>
      </w:r>
      <w:r w:rsidRPr="00BC1A1B" w:rsidR="00D65B1B">
        <w:t xml:space="preserve"> </w:t>
      </w:r>
      <w:r w:rsidRPr="00BC1A1B">
        <w:t>incentive</w:t>
      </w:r>
      <w:r w:rsidRPr="00BC1A1B" w:rsidR="00D65B1B">
        <w:t xml:space="preserve"> </w:t>
      </w:r>
      <w:r w:rsidRPr="00BC1A1B">
        <w:t>to</w:t>
      </w:r>
      <w:r w:rsidRPr="00BC1A1B" w:rsidR="00D65B1B">
        <w:t xml:space="preserve"> </w:t>
      </w:r>
      <w:r w:rsidRPr="00BC1A1B">
        <w:t>build</w:t>
      </w:r>
      <w:r w:rsidR="00B22662">
        <w:t>,</w:t>
      </w:r>
      <w:r w:rsidRPr="00BC1A1B" w:rsidR="00D65B1B">
        <w:t xml:space="preserve"> </w:t>
      </w:r>
      <w:r w:rsidRPr="00BC1A1B">
        <w:t>and</w:t>
      </w:r>
      <w:r w:rsidRPr="00BC1A1B" w:rsidR="00D65B1B">
        <w:t xml:space="preserve"> </w:t>
      </w:r>
      <w:r w:rsidR="00B22662">
        <w:t xml:space="preserve">it </w:t>
      </w:r>
      <w:r w:rsidRPr="00BC1A1B">
        <w:t>provide</w:t>
      </w:r>
      <w:r w:rsidRPr="00BC1A1B" w:rsidR="001F6E2A">
        <w:t>s</w:t>
      </w:r>
      <w:r w:rsidRPr="00BC1A1B" w:rsidR="00D65B1B">
        <w:t xml:space="preserve"> </w:t>
      </w:r>
      <w:r w:rsidRPr="00BC1A1B">
        <w:t>some</w:t>
      </w:r>
      <w:r w:rsidRPr="00BC1A1B" w:rsidR="00D65B1B">
        <w:t xml:space="preserve"> </w:t>
      </w:r>
      <w:r w:rsidRPr="00BC1A1B">
        <w:t>of</w:t>
      </w:r>
      <w:r w:rsidRPr="00BC1A1B" w:rsidR="00D65B1B">
        <w:t xml:space="preserve"> </w:t>
      </w:r>
      <w:r w:rsidRPr="00BC1A1B">
        <w:t>the</w:t>
      </w:r>
      <w:r w:rsidRPr="00BC1A1B" w:rsidR="00D65B1B">
        <w:t xml:space="preserve"> </w:t>
      </w:r>
      <w:r w:rsidRPr="00BC1A1B">
        <w:t>infrastructure</w:t>
      </w:r>
      <w:r w:rsidRPr="00BC1A1B" w:rsidR="00D65B1B">
        <w:t xml:space="preserve"> </w:t>
      </w:r>
      <w:r w:rsidRPr="00BC1A1B">
        <w:t>that</w:t>
      </w:r>
      <w:r w:rsidRPr="00BC1A1B" w:rsidR="00D65B1B">
        <w:t xml:space="preserve"> </w:t>
      </w:r>
      <w:r w:rsidRPr="00BC1A1B">
        <w:t>is</w:t>
      </w:r>
      <w:r w:rsidRPr="00BC1A1B" w:rsidR="00D65B1B">
        <w:t xml:space="preserve"> </w:t>
      </w:r>
      <w:r w:rsidRPr="00BC1A1B">
        <w:t>needed</w:t>
      </w:r>
      <w:r w:rsidRPr="00BC1A1B" w:rsidR="00D65B1B">
        <w:t xml:space="preserve"> </w:t>
      </w:r>
      <w:r w:rsidRPr="00BC1A1B">
        <w:t>and</w:t>
      </w:r>
      <w:r w:rsidRPr="00BC1A1B" w:rsidR="00D65B1B">
        <w:t xml:space="preserve"> </w:t>
      </w:r>
      <w:r w:rsidRPr="00BC1A1B">
        <w:t>the</w:t>
      </w:r>
      <w:r w:rsidRPr="00BC1A1B" w:rsidR="00D65B1B">
        <w:t xml:space="preserve"> </w:t>
      </w:r>
      <w:r w:rsidRPr="00BC1A1B">
        <w:t>funding</w:t>
      </w:r>
      <w:r w:rsidRPr="00BC1A1B" w:rsidR="00D65B1B">
        <w:t xml:space="preserve"> </w:t>
      </w:r>
      <w:r w:rsidRPr="00BC1A1B">
        <w:t>for</w:t>
      </w:r>
      <w:r w:rsidRPr="00BC1A1B" w:rsidR="00D65B1B">
        <w:t xml:space="preserve"> </w:t>
      </w:r>
      <w:r w:rsidRPr="00BC1A1B">
        <w:t>the</w:t>
      </w:r>
      <w:r w:rsidRPr="00BC1A1B" w:rsidR="00D65B1B">
        <w:t xml:space="preserve"> </w:t>
      </w:r>
      <w:r w:rsidRPr="00BC1A1B">
        <w:t>services</w:t>
      </w:r>
      <w:r w:rsidRPr="00BC1A1B" w:rsidR="00D65B1B">
        <w:t xml:space="preserve"> </w:t>
      </w:r>
      <w:r w:rsidRPr="00BC1A1B">
        <w:t>that</w:t>
      </w:r>
      <w:r w:rsidRPr="00BC1A1B" w:rsidR="00D65B1B">
        <w:t xml:space="preserve"> </w:t>
      </w:r>
      <w:r w:rsidRPr="00BC1A1B">
        <w:t>are</w:t>
      </w:r>
      <w:r w:rsidRPr="00BC1A1B" w:rsidR="00D65B1B">
        <w:t xml:space="preserve"> </w:t>
      </w:r>
      <w:r w:rsidRPr="00BC1A1B">
        <w:t>needed</w:t>
      </w:r>
      <w:r w:rsidRPr="00BC1A1B" w:rsidR="00D65B1B">
        <w:t xml:space="preserve"> </w:t>
      </w:r>
      <w:r w:rsidRPr="00BC1A1B">
        <w:t>to</w:t>
      </w:r>
      <w:r w:rsidRPr="00BC1A1B" w:rsidR="00D65B1B">
        <w:t xml:space="preserve"> </w:t>
      </w:r>
      <w:r w:rsidRPr="00BC1A1B">
        <w:t>support</w:t>
      </w:r>
      <w:r w:rsidRPr="00BC1A1B" w:rsidR="00D65B1B">
        <w:t xml:space="preserve"> </w:t>
      </w:r>
      <w:r w:rsidRPr="00BC1A1B">
        <w:t>that</w:t>
      </w:r>
      <w:r w:rsidRPr="00BC1A1B" w:rsidR="00D65B1B">
        <w:t xml:space="preserve"> </w:t>
      </w:r>
      <w:r w:rsidRPr="00BC1A1B">
        <w:t>new</w:t>
      </w:r>
      <w:r w:rsidRPr="00BC1A1B" w:rsidR="00D65B1B">
        <w:t xml:space="preserve"> </w:t>
      </w:r>
      <w:r w:rsidRPr="00BC1A1B">
        <w:t>housebuilding.</w:t>
      </w:r>
      <w:r w:rsidRPr="00BC1A1B" w:rsidR="00D65B1B">
        <w:t xml:space="preserve"> </w:t>
      </w:r>
      <w:r w:rsidRPr="00BC1A1B">
        <w:t>We</w:t>
      </w:r>
      <w:r w:rsidRPr="00BC1A1B" w:rsidR="00D65B1B">
        <w:t xml:space="preserve"> </w:t>
      </w:r>
      <w:r w:rsidRPr="00BC1A1B">
        <w:t>would</w:t>
      </w:r>
      <w:r w:rsidRPr="00BC1A1B" w:rsidR="00D65B1B">
        <w:t xml:space="preserve"> </w:t>
      </w:r>
      <w:r w:rsidRPr="00BC1A1B">
        <w:t>strongly</w:t>
      </w:r>
      <w:r w:rsidRPr="00BC1A1B" w:rsidR="001F6E2A">
        <w:t xml:space="preserve"> advocat</w:t>
      </w:r>
      <w:r w:rsidR="00B22662">
        <w:t>e</w:t>
      </w:r>
      <w:r w:rsidRPr="00BC1A1B" w:rsidR="001F6E2A">
        <w:t>, as</w:t>
      </w:r>
      <w:r w:rsidRPr="00BC1A1B" w:rsidR="00D65B1B">
        <w:t xml:space="preserve"> </w:t>
      </w:r>
      <w:r w:rsidRPr="00BC1A1B">
        <w:t>DCN</w:t>
      </w:r>
      <w:r w:rsidRPr="00BC1A1B" w:rsidR="001F6E2A">
        <w:t xml:space="preserve">, </w:t>
      </w:r>
      <w:r w:rsidRPr="00BC1A1B">
        <w:t>that</w:t>
      </w:r>
      <w:r w:rsidRPr="00BC1A1B" w:rsidR="00D65B1B">
        <w:t xml:space="preserve"> </w:t>
      </w:r>
      <w:r w:rsidRPr="00BC1A1B">
        <w:t>we</w:t>
      </w:r>
      <w:r w:rsidRPr="00BC1A1B" w:rsidR="00D65B1B">
        <w:t xml:space="preserve"> </w:t>
      </w:r>
      <w:r w:rsidRPr="00BC1A1B">
        <w:t>get</w:t>
      </w:r>
      <w:r w:rsidRPr="00BC1A1B" w:rsidR="00D65B1B">
        <w:t xml:space="preserve"> </w:t>
      </w:r>
      <w:r w:rsidRPr="00BC1A1B">
        <w:t>an</w:t>
      </w:r>
      <w:r w:rsidRPr="00BC1A1B" w:rsidR="00D65B1B">
        <w:t xml:space="preserve"> </w:t>
      </w:r>
      <w:r w:rsidRPr="00BC1A1B">
        <w:t>answer</w:t>
      </w:r>
      <w:r w:rsidRPr="00BC1A1B" w:rsidR="00D65B1B">
        <w:t xml:space="preserve"> </w:t>
      </w:r>
      <w:r w:rsidRPr="00BC1A1B">
        <w:t>on</w:t>
      </w:r>
      <w:r w:rsidRPr="00BC1A1B" w:rsidR="00D65B1B">
        <w:t xml:space="preserve"> </w:t>
      </w:r>
      <w:r w:rsidRPr="00BC1A1B">
        <w:t>this.</w:t>
      </w:r>
      <w:r w:rsidRPr="00BC1A1B" w:rsidR="00D65B1B">
        <w:t xml:space="preserve"> </w:t>
      </w:r>
      <w:r w:rsidRPr="00BC1A1B">
        <w:t>We</w:t>
      </w:r>
      <w:r w:rsidRPr="00BC1A1B" w:rsidR="00D65B1B">
        <w:t xml:space="preserve"> </w:t>
      </w:r>
      <w:r w:rsidRPr="00BC1A1B">
        <w:t>want</w:t>
      </w:r>
      <w:r w:rsidRPr="00BC1A1B" w:rsidR="00D65B1B">
        <w:t xml:space="preserve"> </w:t>
      </w:r>
      <w:r w:rsidRPr="00BC1A1B">
        <w:t>to</w:t>
      </w:r>
      <w:r w:rsidRPr="00BC1A1B" w:rsidR="00D65B1B">
        <w:t xml:space="preserve"> </w:t>
      </w:r>
      <w:r w:rsidRPr="00BC1A1B">
        <w:t>see</w:t>
      </w:r>
      <w:r w:rsidRPr="00BC1A1B" w:rsidR="00D65B1B">
        <w:t xml:space="preserve"> </w:t>
      </w:r>
      <w:r w:rsidRPr="00BC1A1B" w:rsidR="001F6E2A">
        <w:t>the n</w:t>
      </w:r>
      <w:r w:rsidRPr="00BC1A1B">
        <w:t>ew</w:t>
      </w:r>
      <w:r w:rsidRPr="00BC1A1B" w:rsidR="00D65B1B">
        <w:t xml:space="preserve"> </w:t>
      </w:r>
      <w:r w:rsidRPr="00BC1A1B" w:rsidR="001F6E2A">
        <w:t>h</w:t>
      </w:r>
      <w:r w:rsidRPr="00BC1A1B">
        <w:t>omes</w:t>
      </w:r>
      <w:r w:rsidRPr="00BC1A1B" w:rsidR="00D65B1B">
        <w:t xml:space="preserve"> </w:t>
      </w:r>
      <w:r w:rsidRPr="00BC1A1B" w:rsidR="001F6E2A">
        <w:t>b</w:t>
      </w:r>
      <w:r w:rsidRPr="00BC1A1B">
        <w:t>onus</w:t>
      </w:r>
      <w:r w:rsidRPr="00BC1A1B" w:rsidR="00D65B1B">
        <w:t xml:space="preserve"> </w:t>
      </w:r>
      <w:r w:rsidRPr="00BC1A1B">
        <w:t>continue,</w:t>
      </w:r>
      <w:r w:rsidRPr="00BC1A1B" w:rsidR="00D65B1B">
        <w:t xml:space="preserve"> </w:t>
      </w:r>
      <w:r w:rsidRPr="00BC1A1B">
        <w:t>so</w:t>
      </w:r>
      <w:r w:rsidRPr="00BC1A1B" w:rsidR="00D65B1B">
        <w:t xml:space="preserve"> </w:t>
      </w:r>
      <w:r w:rsidRPr="00BC1A1B">
        <w:t>we</w:t>
      </w:r>
      <w:r w:rsidRPr="00BC1A1B" w:rsidR="00D65B1B">
        <w:t xml:space="preserve"> </w:t>
      </w:r>
      <w:r w:rsidRPr="00BC1A1B">
        <w:t>incentivis</w:t>
      </w:r>
      <w:r w:rsidR="00B22662">
        <w:t>e</w:t>
      </w:r>
      <w:r w:rsidRPr="00BC1A1B" w:rsidR="00D65B1B">
        <w:t xml:space="preserve"> </w:t>
      </w:r>
      <w:r w:rsidRPr="00BC1A1B">
        <w:t>building</w:t>
      </w:r>
      <w:r w:rsidRPr="00BC1A1B" w:rsidR="00D65B1B">
        <w:t xml:space="preserve"> </w:t>
      </w:r>
      <w:r w:rsidRPr="00BC1A1B" w:rsidR="001F6E2A">
        <w:t>that</w:t>
      </w:r>
      <w:r w:rsidRPr="00BC1A1B">
        <w:t>,</w:t>
      </w:r>
      <w:r w:rsidRPr="00BC1A1B" w:rsidR="00D65B1B">
        <w:t xml:space="preserve"> </w:t>
      </w:r>
      <w:r w:rsidRPr="00BC1A1B">
        <w:t>while</w:t>
      </w:r>
      <w:r w:rsidRPr="00BC1A1B" w:rsidR="00D65B1B">
        <w:t xml:space="preserve"> </w:t>
      </w:r>
      <w:r w:rsidRPr="00BC1A1B">
        <w:t>it</w:t>
      </w:r>
      <w:r w:rsidRPr="00BC1A1B" w:rsidR="00D65B1B">
        <w:t xml:space="preserve"> </w:t>
      </w:r>
      <w:r w:rsidRPr="00BC1A1B">
        <w:t>will</w:t>
      </w:r>
      <w:r w:rsidRPr="00BC1A1B" w:rsidR="00D65B1B">
        <w:t xml:space="preserve"> </w:t>
      </w:r>
      <w:r w:rsidRPr="00BC1A1B">
        <w:t>not</w:t>
      </w:r>
      <w:r w:rsidRPr="00BC1A1B" w:rsidR="00D65B1B">
        <w:t xml:space="preserve"> </w:t>
      </w:r>
      <w:r w:rsidRPr="00BC1A1B">
        <w:t>do</w:t>
      </w:r>
      <w:r w:rsidRPr="00BC1A1B" w:rsidR="00D65B1B">
        <w:t xml:space="preserve"> </w:t>
      </w:r>
      <w:r w:rsidRPr="00BC1A1B">
        <w:t>it</w:t>
      </w:r>
      <w:r w:rsidRPr="00BC1A1B" w:rsidR="00D65B1B">
        <w:t xml:space="preserve"> </w:t>
      </w:r>
      <w:r w:rsidRPr="00BC1A1B">
        <w:t>entirely,</w:t>
      </w:r>
      <w:r w:rsidRPr="00BC1A1B" w:rsidR="00D65B1B">
        <w:t xml:space="preserve"> </w:t>
      </w:r>
      <w:r w:rsidRPr="00BC1A1B">
        <w:t>will</w:t>
      </w:r>
      <w:r w:rsidRPr="00BC1A1B" w:rsidR="00D65B1B">
        <w:t xml:space="preserve"> </w:t>
      </w:r>
      <w:r w:rsidRPr="00BC1A1B">
        <w:t>start</w:t>
      </w:r>
      <w:r w:rsidRPr="00BC1A1B" w:rsidR="00D65B1B">
        <w:t xml:space="preserve"> </w:t>
      </w:r>
      <w:r w:rsidRPr="00BC1A1B">
        <w:t>to</w:t>
      </w:r>
      <w:r w:rsidRPr="00BC1A1B" w:rsidR="00D65B1B">
        <w:t xml:space="preserve"> </w:t>
      </w:r>
      <w:r w:rsidRPr="00BC1A1B">
        <w:t>unlock</w:t>
      </w:r>
      <w:r w:rsidRPr="00BC1A1B" w:rsidR="00D65B1B">
        <w:t xml:space="preserve"> </w:t>
      </w:r>
      <w:r w:rsidRPr="00BC1A1B">
        <w:t>the</w:t>
      </w:r>
      <w:r w:rsidRPr="00BC1A1B" w:rsidR="00D65B1B">
        <w:t xml:space="preserve"> </w:t>
      </w:r>
      <w:r w:rsidRPr="00BC1A1B">
        <w:t>whole</w:t>
      </w:r>
      <w:r w:rsidRPr="00BC1A1B" w:rsidR="00D65B1B">
        <w:t xml:space="preserve"> </w:t>
      </w:r>
      <w:r w:rsidRPr="00BC1A1B">
        <w:t>issue</w:t>
      </w:r>
      <w:r w:rsidRPr="00BC1A1B" w:rsidR="00D65B1B">
        <w:t xml:space="preserve"> </w:t>
      </w:r>
      <w:r w:rsidRPr="00BC1A1B">
        <w:t>around</w:t>
      </w:r>
      <w:r w:rsidRPr="00BC1A1B" w:rsidR="00D65B1B">
        <w:t xml:space="preserve"> </w:t>
      </w:r>
      <w:r w:rsidRPr="00BC1A1B">
        <w:t>more</w:t>
      </w:r>
      <w:r w:rsidRPr="00BC1A1B" w:rsidR="00D65B1B">
        <w:t xml:space="preserve"> </w:t>
      </w:r>
      <w:r w:rsidRPr="00BC1A1B">
        <w:t>provision</w:t>
      </w:r>
      <w:r w:rsidRPr="00BC1A1B" w:rsidR="00D65B1B">
        <w:t xml:space="preserve"> </w:t>
      </w:r>
      <w:r w:rsidRPr="00BC1A1B">
        <w:t>of</w:t>
      </w:r>
      <w:r w:rsidRPr="00BC1A1B" w:rsidR="00D65B1B">
        <w:t xml:space="preserve"> </w:t>
      </w:r>
      <w:r w:rsidRPr="00BC1A1B">
        <w:t>housing,</w:t>
      </w:r>
      <w:r w:rsidRPr="00BC1A1B" w:rsidR="00D65B1B">
        <w:t xml:space="preserve"> </w:t>
      </w:r>
      <w:r w:rsidRPr="00BC1A1B">
        <w:t>which</w:t>
      </w:r>
      <w:r w:rsidRPr="00BC1A1B" w:rsidR="00D65B1B">
        <w:t xml:space="preserve"> </w:t>
      </w:r>
      <w:r w:rsidRPr="00BC1A1B">
        <w:t>is</w:t>
      </w:r>
      <w:r w:rsidRPr="00BC1A1B" w:rsidR="00D65B1B">
        <w:t xml:space="preserve"> </w:t>
      </w:r>
      <w:r w:rsidRPr="00BC1A1B">
        <w:t>the</w:t>
      </w:r>
      <w:r w:rsidRPr="00BC1A1B" w:rsidR="00D65B1B">
        <w:t xml:space="preserve"> </w:t>
      </w:r>
      <w:r w:rsidRPr="00BC1A1B">
        <w:t>only</w:t>
      </w:r>
      <w:r w:rsidRPr="00BC1A1B" w:rsidR="00D65B1B">
        <w:t xml:space="preserve"> </w:t>
      </w:r>
      <w:r w:rsidRPr="00BC1A1B">
        <w:t>way</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solve</w:t>
      </w:r>
      <w:r w:rsidRPr="00BC1A1B" w:rsidR="00D65B1B">
        <w:t xml:space="preserve"> </w:t>
      </w:r>
      <w:r w:rsidRPr="00BC1A1B">
        <w:t>this</w:t>
      </w:r>
      <w:r w:rsidRPr="00BC1A1B" w:rsidR="00D65B1B">
        <w:t xml:space="preserve"> </w:t>
      </w:r>
      <w:r w:rsidRPr="00BC1A1B">
        <w:t>housing</w:t>
      </w:r>
      <w:r w:rsidRPr="00BC1A1B" w:rsidR="00D65B1B">
        <w:t xml:space="preserve"> </w:t>
      </w:r>
      <w:r w:rsidRPr="00BC1A1B">
        <w:t>crisis.</w:t>
      </w:r>
    </w:p>
    <w:p w:rsidR="008F49E8" w:rsidRPr="00BC1A1B" w:rsidP="008F49E8">
      <w:pPr>
        <w:pStyle w:val="Question"/>
        <w:numPr>
          <w:ilvl w:val="0"/>
          <w:numId w:val="9"/>
        </w:numPr>
      </w:pPr>
      <w:sdt>
        <w:sdtPr>
          <w:alias w:val="Member"/>
          <w:tag w:val="&lt;Member mnisId='4873' dodsId=''&gt;"/>
          <w:id w:val="-1969892399"/>
          <w:placeholder>
            <w:docPart w:val="4323F1317DDC46579DD689506F074A70"/>
          </w:placeholder>
          <w:richText/>
        </w:sdtPr>
        <w:sdtContent>
          <w:r w:rsidRPr="00BC1A1B">
            <w:rPr>
              <w:b/>
            </w:rPr>
            <w:t>Rachel</w:t>
          </w:r>
          <w:r w:rsidRPr="00BC1A1B" w:rsidR="00D65B1B">
            <w:rPr>
              <w:b/>
            </w:rPr>
            <w:t xml:space="preserve"> </w:t>
          </w:r>
          <w:r w:rsidRPr="00BC1A1B">
            <w:rPr>
              <w:b/>
            </w:rPr>
            <w:t>Hopkins:</w:t>
          </w:r>
        </w:sdtContent>
      </w:sdt>
      <w:r w:rsidRPr="00BC1A1B" w:rsidR="00D65B1B">
        <w:t xml:space="preserve"> </w:t>
      </w:r>
      <w:r w:rsidRPr="00BC1A1B">
        <w:t>Local</w:t>
      </w:r>
      <w:r w:rsidRPr="00BC1A1B" w:rsidR="00D65B1B">
        <w:t xml:space="preserve"> </w:t>
      </w:r>
      <w:r w:rsidRPr="00BC1A1B">
        <w:t>government</w:t>
      </w:r>
      <w:r w:rsidRPr="00BC1A1B" w:rsidR="00D65B1B">
        <w:t xml:space="preserve"> </w:t>
      </w:r>
      <w:r w:rsidRPr="00BC1A1B">
        <w:t>is</w:t>
      </w:r>
      <w:r w:rsidRPr="00BC1A1B" w:rsidR="00D65B1B">
        <w:t xml:space="preserve"> </w:t>
      </w:r>
      <w:r w:rsidRPr="00BC1A1B">
        <w:t>always</w:t>
      </w:r>
      <w:r w:rsidRPr="00BC1A1B" w:rsidR="00D65B1B">
        <w:t xml:space="preserve"> </w:t>
      </w:r>
      <w:r w:rsidRPr="00BC1A1B">
        <w:t>on</w:t>
      </w:r>
      <w:r w:rsidRPr="00BC1A1B" w:rsidR="00D65B1B">
        <w:t xml:space="preserve"> </w:t>
      </w:r>
      <w:r w:rsidRPr="00BC1A1B">
        <w:t>the</w:t>
      </w:r>
      <w:r w:rsidRPr="00BC1A1B" w:rsidR="00D65B1B">
        <w:t xml:space="preserve"> </w:t>
      </w:r>
      <w:r w:rsidRPr="00BC1A1B">
        <w:t>front</w:t>
      </w:r>
      <w:r w:rsidRPr="00BC1A1B" w:rsidR="00D65B1B">
        <w:t xml:space="preserve"> </w:t>
      </w:r>
      <w:r w:rsidRPr="00BC1A1B">
        <w:t>foot</w:t>
      </w:r>
      <w:r w:rsidRPr="00BC1A1B" w:rsidR="001F6E2A">
        <w:t>,</w:t>
      </w:r>
      <w:r w:rsidRPr="00BC1A1B" w:rsidR="00D65B1B">
        <w:t xml:space="preserve"> </w:t>
      </w:r>
      <w:r w:rsidRPr="00BC1A1B">
        <w:t>because</w:t>
      </w:r>
      <w:r w:rsidRPr="00BC1A1B" w:rsidR="00D65B1B">
        <w:t xml:space="preserve"> </w:t>
      </w:r>
      <w:r w:rsidRPr="00BC1A1B">
        <w:t>you</w:t>
      </w:r>
      <w:r w:rsidRPr="00BC1A1B" w:rsidR="00D65B1B">
        <w:t xml:space="preserve"> </w:t>
      </w:r>
      <w:r w:rsidRPr="00BC1A1B">
        <w:t>all</w:t>
      </w:r>
      <w:r w:rsidRPr="00BC1A1B" w:rsidR="00D65B1B">
        <w:t xml:space="preserve"> </w:t>
      </w:r>
      <w:r w:rsidRPr="00BC1A1B">
        <w:t>pre</w:t>
      </w:r>
      <w:r w:rsidR="00B22662">
        <w:t>-</w:t>
      </w:r>
      <w:r w:rsidRPr="00BC1A1B">
        <w:t>empted</w:t>
      </w:r>
      <w:r w:rsidRPr="00BC1A1B" w:rsidR="00D65B1B">
        <w:t xml:space="preserve"> </w:t>
      </w:r>
      <w:r w:rsidRPr="00BC1A1B">
        <w:t>my</w:t>
      </w:r>
      <w:r w:rsidRPr="00BC1A1B" w:rsidR="00D65B1B">
        <w:t xml:space="preserve"> </w:t>
      </w:r>
      <w:r w:rsidRPr="00BC1A1B">
        <w:t>next</w:t>
      </w:r>
      <w:r w:rsidRPr="00BC1A1B" w:rsidR="00D65B1B">
        <w:t xml:space="preserve"> </w:t>
      </w:r>
      <w:r w:rsidRPr="00BC1A1B">
        <w:t>question</w:t>
      </w:r>
      <w:r w:rsidRPr="00BC1A1B" w:rsidR="00D65B1B">
        <w:t xml:space="preserve"> </w:t>
      </w:r>
      <w:r w:rsidRPr="00BC1A1B">
        <w:t>and</w:t>
      </w:r>
      <w:r w:rsidRPr="00BC1A1B" w:rsidR="00D65B1B">
        <w:t xml:space="preserve"> </w:t>
      </w:r>
      <w:r w:rsidRPr="00BC1A1B">
        <w:t>have</w:t>
      </w:r>
      <w:r w:rsidRPr="00BC1A1B" w:rsidR="00D65B1B">
        <w:t xml:space="preserve"> </w:t>
      </w:r>
      <w:r w:rsidRPr="00BC1A1B">
        <w:t>already</w:t>
      </w:r>
      <w:r w:rsidRPr="00BC1A1B" w:rsidR="00D65B1B">
        <w:t xml:space="preserve"> </w:t>
      </w:r>
      <w:r w:rsidRPr="00BC1A1B">
        <w:t>answered</w:t>
      </w:r>
      <w:r w:rsidRPr="00BC1A1B" w:rsidR="00D65B1B">
        <w:t xml:space="preserve"> </w:t>
      </w:r>
      <w:r w:rsidRPr="00BC1A1B">
        <w:t>it.</w:t>
      </w:r>
      <w:r w:rsidRPr="00BC1A1B" w:rsidR="00D65B1B">
        <w:t xml:space="preserve"> </w:t>
      </w:r>
      <w:r w:rsidRPr="00BC1A1B">
        <w:t>My</w:t>
      </w:r>
      <w:r w:rsidRPr="00BC1A1B" w:rsidR="00D65B1B">
        <w:t xml:space="preserve"> </w:t>
      </w:r>
      <w:r w:rsidRPr="00BC1A1B">
        <w:t>final</w:t>
      </w:r>
      <w:r w:rsidRPr="00BC1A1B" w:rsidR="00D65B1B">
        <w:t xml:space="preserve"> </w:t>
      </w:r>
      <w:r w:rsidRPr="00BC1A1B">
        <w:t>question</w:t>
      </w:r>
      <w:r w:rsidRPr="00BC1A1B" w:rsidR="001F6E2A">
        <w:t>—</w:t>
      </w:r>
      <w:r w:rsidRPr="00BC1A1B">
        <w:t>do</w:t>
      </w:r>
      <w:r w:rsidRPr="00BC1A1B" w:rsidR="00D65B1B">
        <w:t xml:space="preserve"> </w:t>
      </w:r>
      <w:r w:rsidRPr="00BC1A1B">
        <w:t>feel</w:t>
      </w:r>
      <w:r w:rsidRPr="00BC1A1B" w:rsidR="00D65B1B">
        <w:t xml:space="preserve"> </w:t>
      </w:r>
      <w:r w:rsidRPr="00BC1A1B">
        <w:t>free</w:t>
      </w:r>
      <w:r w:rsidRPr="00BC1A1B" w:rsidR="00D65B1B">
        <w:t xml:space="preserve"> </w:t>
      </w:r>
      <w:r w:rsidRPr="00BC1A1B">
        <w:t>to</w:t>
      </w:r>
      <w:r w:rsidRPr="00BC1A1B" w:rsidR="00D65B1B">
        <w:t xml:space="preserve"> </w:t>
      </w:r>
      <w:r w:rsidRPr="00BC1A1B">
        <w:t>add</w:t>
      </w:r>
      <w:r w:rsidRPr="00BC1A1B" w:rsidR="00D65B1B">
        <w:t xml:space="preserve"> </w:t>
      </w:r>
      <w:r w:rsidRPr="00BC1A1B">
        <w:t>any</w:t>
      </w:r>
      <w:r w:rsidRPr="00BC1A1B" w:rsidR="00D65B1B">
        <w:t xml:space="preserve"> </w:t>
      </w:r>
      <w:r w:rsidRPr="00BC1A1B" w:rsidR="001F6E2A">
        <w:t xml:space="preserve">other </w:t>
      </w:r>
      <w:r w:rsidRPr="00BC1A1B">
        <w:t>further</w:t>
      </w:r>
      <w:r w:rsidRPr="00BC1A1B" w:rsidR="00D65B1B">
        <w:t xml:space="preserve"> </w:t>
      </w:r>
      <w:r w:rsidRPr="00BC1A1B">
        <w:t>comments</w:t>
      </w:r>
      <w:r w:rsidRPr="00BC1A1B" w:rsidR="001F6E2A">
        <w:t>—</w:t>
      </w:r>
      <w:r w:rsidRPr="00BC1A1B">
        <w:t>is</w:t>
      </w:r>
      <w:r w:rsidRPr="00BC1A1B" w:rsidR="00D65B1B">
        <w:t xml:space="preserve"> </w:t>
      </w:r>
      <w:r w:rsidRPr="00BC1A1B">
        <w:t>whether</w:t>
      </w:r>
      <w:r w:rsidRPr="00BC1A1B" w:rsidR="00D65B1B">
        <w:t xml:space="preserve"> </w:t>
      </w:r>
      <w:r w:rsidRPr="00BC1A1B">
        <w:t>the</w:t>
      </w:r>
      <w:r w:rsidRPr="00BC1A1B" w:rsidR="00D65B1B">
        <w:t xml:space="preserve"> </w:t>
      </w:r>
      <w:r w:rsidRPr="00BC1A1B">
        <w:t>pandemic</w:t>
      </w:r>
      <w:r w:rsidRPr="00BC1A1B" w:rsidR="00D65B1B">
        <w:t xml:space="preserve"> </w:t>
      </w:r>
      <w:r w:rsidRPr="00BC1A1B">
        <w:t>has</w:t>
      </w:r>
      <w:r w:rsidRPr="00BC1A1B" w:rsidR="00D65B1B">
        <w:t xml:space="preserve"> </w:t>
      </w:r>
      <w:r w:rsidRPr="00BC1A1B">
        <w:t>resulted</w:t>
      </w:r>
      <w:r w:rsidRPr="00BC1A1B" w:rsidR="00D65B1B">
        <w:t xml:space="preserve"> </w:t>
      </w:r>
      <w:r w:rsidRPr="00BC1A1B">
        <w:t>in</w:t>
      </w:r>
      <w:r w:rsidRPr="00BC1A1B" w:rsidR="00D65B1B">
        <w:t xml:space="preserve"> </w:t>
      </w:r>
      <w:r w:rsidRPr="00BC1A1B">
        <w:t>a</w:t>
      </w:r>
      <w:r w:rsidRPr="00BC1A1B" w:rsidR="00D65B1B">
        <w:t xml:space="preserve"> </w:t>
      </w:r>
      <w:r w:rsidRPr="00BC1A1B">
        <w:t>re</w:t>
      </w:r>
      <w:r w:rsidR="00B22662">
        <w:t>-</w:t>
      </w:r>
      <w:r w:rsidRPr="00BC1A1B">
        <w:t>evaluation</w:t>
      </w:r>
      <w:r w:rsidRPr="00BC1A1B" w:rsidR="00D65B1B">
        <w:t xml:space="preserve"> </w:t>
      </w:r>
      <w:r w:rsidRPr="00BC1A1B">
        <w:t>of</w:t>
      </w:r>
      <w:r w:rsidRPr="00BC1A1B" w:rsidR="00D65B1B">
        <w:t xml:space="preserve"> </w:t>
      </w:r>
      <w:r w:rsidRPr="00BC1A1B">
        <w:t>what</w:t>
      </w:r>
      <w:r w:rsidRPr="00BC1A1B" w:rsidR="00D65B1B">
        <w:t xml:space="preserve"> </w:t>
      </w:r>
      <w:r w:rsidRPr="00BC1A1B">
        <w:t>services</w:t>
      </w:r>
      <w:r w:rsidRPr="00BC1A1B" w:rsidR="00D65B1B">
        <w:t xml:space="preserve"> </w:t>
      </w:r>
      <w:r w:rsidRPr="00BC1A1B">
        <w:t>are</w:t>
      </w:r>
      <w:r w:rsidRPr="00BC1A1B" w:rsidR="00D65B1B">
        <w:t xml:space="preserve"> </w:t>
      </w:r>
      <w:r w:rsidRPr="00BC1A1B">
        <w:t>best</w:t>
      </w:r>
      <w:r w:rsidRPr="00BC1A1B" w:rsidR="00D65B1B">
        <w:t xml:space="preserve"> </w:t>
      </w:r>
      <w:r w:rsidRPr="00BC1A1B">
        <w:t>provided</w:t>
      </w:r>
      <w:r w:rsidRPr="00BC1A1B" w:rsidR="00D65B1B">
        <w:t xml:space="preserve"> </w:t>
      </w:r>
      <w:r w:rsidRPr="00BC1A1B">
        <w:t>at</w:t>
      </w:r>
      <w:r w:rsidRPr="00BC1A1B" w:rsidR="00D65B1B">
        <w:t xml:space="preserve"> </w:t>
      </w:r>
      <w:r w:rsidRPr="00BC1A1B">
        <w:t>a</w:t>
      </w:r>
      <w:r w:rsidRPr="00BC1A1B" w:rsidR="00D65B1B">
        <w:t xml:space="preserve"> </w:t>
      </w:r>
      <w:r w:rsidRPr="00BC1A1B">
        <w:t>local</w:t>
      </w:r>
      <w:r w:rsidRPr="00BC1A1B" w:rsidR="00D65B1B">
        <w:t xml:space="preserve"> </w:t>
      </w:r>
      <w:r w:rsidRPr="00BC1A1B">
        <w:t>level</w:t>
      </w:r>
      <w:r w:rsidRPr="00BC1A1B" w:rsidR="00D65B1B">
        <w:t xml:space="preserve"> </w:t>
      </w:r>
      <w:r w:rsidRPr="00BC1A1B">
        <w:t>and</w:t>
      </w:r>
      <w:r w:rsidRPr="00BC1A1B" w:rsidR="00D65B1B">
        <w:t xml:space="preserve"> </w:t>
      </w:r>
      <w:r w:rsidRPr="00BC1A1B">
        <w:t>balancing</w:t>
      </w:r>
      <w:r w:rsidRPr="00BC1A1B" w:rsidR="00D65B1B">
        <w:t xml:space="preserve"> </w:t>
      </w:r>
      <w:r w:rsidRPr="00BC1A1B">
        <w:t>that</w:t>
      </w:r>
      <w:r w:rsidRPr="00BC1A1B" w:rsidR="00D65B1B">
        <w:t xml:space="preserve"> </w:t>
      </w:r>
      <w:r w:rsidRPr="00BC1A1B">
        <w:t>with</w:t>
      </w:r>
      <w:r w:rsidRPr="00BC1A1B" w:rsidR="00D65B1B">
        <w:t xml:space="preserve"> </w:t>
      </w:r>
      <w:r w:rsidRPr="00BC1A1B">
        <w:t>how</w:t>
      </w:r>
      <w:r w:rsidRPr="00BC1A1B" w:rsidR="00D65B1B">
        <w:t xml:space="preserve"> </w:t>
      </w:r>
      <w:r w:rsidRPr="00BC1A1B">
        <w:t>they</w:t>
      </w:r>
      <w:r w:rsidRPr="00BC1A1B" w:rsidR="00D65B1B">
        <w:t xml:space="preserve"> </w:t>
      </w:r>
      <w:r w:rsidRPr="00BC1A1B">
        <w:t>can</w:t>
      </w:r>
      <w:r w:rsidRPr="00BC1A1B" w:rsidR="00D65B1B">
        <w:t xml:space="preserve"> </w:t>
      </w:r>
      <w:r w:rsidRPr="00BC1A1B">
        <w:t>be</w:t>
      </w:r>
      <w:r w:rsidRPr="00BC1A1B" w:rsidR="00D65B1B">
        <w:t xml:space="preserve"> </w:t>
      </w:r>
      <w:r w:rsidRPr="00BC1A1B">
        <w:t>provided</w:t>
      </w:r>
      <w:r w:rsidRPr="00BC1A1B" w:rsidR="00D65B1B">
        <w:t xml:space="preserve"> </w:t>
      </w:r>
      <w:r w:rsidRPr="00BC1A1B">
        <w:t>in</w:t>
      </w:r>
      <w:r w:rsidRPr="00BC1A1B" w:rsidR="00D65B1B">
        <w:t xml:space="preserve"> </w:t>
      </w:r>
      <w:r w:rsidRPr="00BC1A1B">
        <w:t>a</w:t>
      </w:r>
      <w:r w:rsidRPr="00BC1A1B" w:rsidR="00D65B1B">
        <w:t xml:space="preserve"> </w:t>
      </w:r>
      <w:r w:rsidRPr="00BC1A1B">
        <w:t>sustainable</w:t>
      </w:r>
      <w:r w:rsidRPr="00BC1A1B" w:rsidR="00D65B1B">
        <w:t xml:space="preserve"> </w:t>
      </w:r>
      <w:r w:rsidRPr="00BC1A1B">
        <w:t>way.</w:t>
      </w:r>
    </w:p>
    <w:p w:rsidR="001F6E2A" w:rsidRPr="00BC1A1B" w:rsidP="008F49E8">
      <w:pPr>
        <w:pStyle w:val="Answer"/>
      </w:pPr>
      <w:sdt>
        <w:sdtPr>
          <w:alias w:val="Witness"/>
          <w:id w:val="-644823504"/>
          <w:placeholder>
            <w:docPart w:val="4323F1317DDC46579DD689506F074A70"/>
          </w:placeholder>
          <w:richText/>
        </w:sdtPr>
        <w:sdtContent>
          <w:r w:rsidR="003051CB">
            <w:rPr>
              <w:b/>
              <w:i/>
            </w:rPr>
            <w:t>Councillor</w:t>
          </w:r>
          <w:r w:rsidRPr="00BC1A1B" w:rsidR="001060F1">
            <w:rPr>
              <w:b/>
              <w:i/>
            </w:rPr>
            <w:t xml:space="preserve"> Williams:</w:t>
          </w:r>
          <w:r w:rsidRPr="00BC1A1B" w:rsidR="00D65B1B">
            <w:rPr>
              <w:b/>
              <w:i/>
            </w:rPr>
            <w:t xml:space="preserve"> </w:t>
          </w:r>
        </w:sdtContent>
      </w:sdt>
      <w:r w:rsidRPr="00BC1A1B" w:rsidR="008F49E8">
        <w:t>Yes,</w:t>
      </w:r>
      <w:r w:rsidRPr="00BC1A1B" w:rsidR="00D65B1B">
        <w:t xml:space="preserve"> </w:t>
      </w:r>
      <w:r w:rsidRPr="00BC1A1B" w:rsidR="008F49E8">
        <w:t>there</w:t>
      </w:r>
      <w:r w:rsidRPr="00BC1A1B" w:rsidR="00D65B1B">
        <w:t xml:space="preserve"> </w:t>
      </w:r>
      <w:r w:rsidRPr="00BC1A1B" w:rsidR="008F49E8">
        <w:t>has</w:t>
      </w:r>
      <w:r w:rsidRPr="00BC1A1B" w:rsidR="00D65B1B">
        <w:t xml:space="preserve"> </w:t>
      </w:r>
      <w:r w:rsidRPr="00BC1A1B" w:rsidR="008F49E8">
        <w:t>been</w:t>
      </w:r>
      <w:r w:rsidRPr="00BC1A1B" w:rsidR="00D65B1B">
        <w:t xml:space="preserve"> </w:t>
      </w:r>
      <w:r w:rsidRPr="00BC1A1B" w:rsidR="008F49E8">
        <w:t>a</w:t>
      </w:r>
      <w:r w:rsidRPr="00BC1A1B" w:rsidR="00D65B1B">
        <w:t xml:space="preserve"> </w:t>
      </w:r>
      <w:r w:rsidRPr="00BC1A1B" w:rsidR="008F49E8">
        <w:t>re</w:t>
      </w:r>
      <w:r w:rsidR="00B22662">
        <w:t>-</w:t>
      </w:r>
      <w:r w:rsidRPr="00BC1A1B" w:rsidR="008F49E8">
        <w:t>evaluation.</w:t>
      </w:r>
      <w:r w:rsidRPr="00BC1A1B" w:rsidR="00D65B1B">
        <w:t xml:space="preserve"> </w:t>
      </w:r>
      <w:r w:rsidRPr="00BC1A1B" w:rsidR="008F49E8">
        <w:t>There</w:t>
      </w:r>
      <w:r w:rsidRPr="00BC1A1B" w:rsidR="00D65B1B">
        <w:t xml:space="preserve"> </w:t>
      </w:r>
      <w:r w:rsidRPr="00BC1A1B" w:rsidR="008F49E8">
        <w:t>are</w:t>
      </w:r>
      <w:r w:rsidRPr="00BC1A1B" w:rsidR="00D65B1B">
        <w:t xml:space="preserve"> </w:t>
      </w:r>
      <w:r w:rsidRPr="00BC1A1B" w:rsidR="008F49E8">
        <w:t>ways</w:t>
      </w:r>
      <w:r w:rsidR="00B22662">
        <w:t>-</w:t>
      </w:r>
      <w:r w:rsidRPr="00BC1A1B" w:rsidR="008F49E8">
        <w:t>of</w:t>
      </w:r>
      <w:r w:rsidR="00B22662">
        <w:t>-</w:t>
      </w:r>
      <w:r w:rsidRPr="00BC1A1B" w:rsidR="008F49E8">
        <w:t>working</w:t>
      </w:r>
      <w:r w:rsidRPr="00BC1A1B" w:rsidR="00D65B1B">
        <w:t xml:space="preserve"> </w:t>
      </w:r>
      <w:r w:rsidRPr="00BC1A1B" w:rsidR="008F49E8">
        <w:t>issues</w:t>
      </w:r>
      <w:r w:rsidRPr="00BC1A1B" w:rsidR="00D65B1B">
        <w:t xml:space="preserve"> </w:t>
      </w:r>
      <w:r w:rsidRPr="00BC1A1B" w:rsidR="008F49E8">
        <w:t>that</w:t>
      </w:r>
      <w:r w:rsidRPr="00BC1A1B" w:rsidR="00D65B1B">
        <w:t xml:space="preserve"> </w:t>
      </w:r>
      <w:r w:rsidRPr="00BC1A1B" w:rsidR="008F49E8">
        <w:t>I</w:t>
      </w:r>
      <w:r w:rsidRPr="00BC1A1B" w:rsidR="00D65B1B">
        <w:t xml:space="preserve"> </w:t>
      </w:r>
      <w:r w:rsidRPr="00BC1A1B" w:rsidR="008F49E8">
        <w:t>am</w:t>
      </w:r>
      <w:r w:rsidRPr="00BC1A1B" w:rsidR="00D65B1B">
        <w:t xml:space="preserve"> </w:t>
      </w:r>
      <w:r w:rsidRPr="00BC1A1B" w:rsidR="008F49E8">
        <w:t>sure</w:t>
      </w:r>
      <w:r w:rsidRPr="00BC1A1B" w:rsidR="00D65B1B">
        <w:t xml:space="preserve"> </w:t>
      </w:r>
      <w:r w:rsidRPr="00BC1A1B" w:rsidR="008F49E8">
        <w:t>will</w:t>
      </w:r>
      <w:r w:rsidRPr="00BC1A1B" w:rsidR="00D65B1B">
        <w:t xml:space="preserve"> </w:t>
      </w:r>
      <w:r w:rsidRPr="00BC1A1B" w:rsidR="008F49E8">
        <w:t>have</w:t>
      </w:r>
      <w:r w:rsidRPr="00BC1A1B" w:rsidR="00D65B1B">
        <w:t xml:space="preserve"> </w:t>
      </w:r>
      <w:r w:rsidRPr="00BC1A1B" w:rsidR="008F49E8">
        <w:t>an</w:t>
      </w:r>
      <w:r w:rsidRPr="00BC1A1B" w:rsidR="00D65B1B">
        <w:t xml:space="preserve"> </w:t>
      </w:r>
      <w:r w:rsidRPr="00BC1A1B" w:rsidR="008F49E8">
        <w:t>impact</w:t>
      </w:r>
      <w:r w:rsidRPr="00BC1A1B">
        <w:t>. T</w:t>
      </w:r>
      <w:r w:rsidRPr="00BC1A1B" w:rsidR="008F49E8">
        <w:t>he</w:t>
      </w:r>
      <w:r w:rsidRPr="00BC1A1B" w:rsidR="00D65B1B">
        <w:t xml:space="preserve"> </w:t>
      </w:r>
      <w:r w:rsidRPr="00BC1A1B" w:rsidR="008F49E8">
        <w:t>amount</w:t>
      </w:r>
      <w:r w:rsidRPr="00BC1A1B" w:rsidR="00D65B1B">
        <w:t xml:space="preserve"> </w:t>
      </w:r>
      <w:r w:rsidRPr="00BC1A1B" w:rsidR="008F49E8">
        <w:t>of</w:t>
      </w:r>
      <w:r w:rsidRPr="00BC1A1B" w:rsidR="00D65B1B">
        <w:t xml:space="preserve"> </w:t>
      </w:r>
      <w:r w:rsidRPr="00BC1A1B" w:rsidR="008F49E8">
        <w:t>contact</w:t>
      </w:r>
      <w:r w:rsidRPr="00BC1A1B" w:rsidR="00D65B1B">
        <w:t xml:space="preserve"> </w:t>
      </w:r>
      <w:r w:rsidRPr="00BC1A1B" w:rsidR="008F49E8">
        <w:t>that</w:t>
      </w:r>
      <w:r w:rsidRPr="00BC1A1B">
        <w:t xml:space="preserve"> </w:t>
      </w:r>
      <w:r w:rsidRPr="00BC1A1B" w:rsidR="008F49E8">
        <w:t>all</w:t>
      </w:r>
      <w:r w:rsidRPr="00BC1A1B" w:rsidR="00D65B1B">
        <w:t xml:space="preserve"> </w:t>
      </w:r>
      <w:r w:rsidRPr="00BC1A1B" w:rsidR="008F49E8">
        <w:t>of</w:t>
      </w:r>
      <w:r w:rsidRPr="00BC1A1B" w:rsidR="00D65B1B">
        <w:t xml:space="preserve"> </w:t>
      </w:r>
      <w:r w:rsidRPr="00BC1A1B" w:rsidR="008F49E8">
        <w:t>us</w:t>
      </w:r>
      <w:r w:rsidRPr="00BC1A1B" w:rsidR="00D65B1B">
        <w:t xml:space="preserve"> </w:t>
      </w:r>
      <w:r w:rsidRPr="00BC1A1B" w:rsidR="008F49E8">
        <w:t>on</w:t>
      </w:r>
      <w:r w:rsidRPr="00BC1A1B" w:rsidR="00D65B1B">
        <w:t xml:space="preserve"> </w:t>
      </w:r>
      <w:r w:rsidRPr="00BC1A1B" w:rsidR="008F49E8">
        <w:t>this</w:t>
      </w:r>
      <w:r w:rsidRPr="00BC1A1B" w:rsidR="00D65B1B">
        <w:t xml:space="preserve"> </w:t>
      </w:r>
      <w:r w:rsidRPr="00BC1A1B" w:rsidR="008F49E8">
        <w:t>call</w:t>
      </w:r>
      <w:r w:rsidRPr="00BC1A1B">
        <w:t xml:space="preserve"> have had </w:t>
      </w:r>
      <w:r w:rsidRPr="00BC1A1B" w:rsidR="008F49E8">
        <w:t>with</w:t>
      </w:r>
      <w:r w:rsidRPr="00BC1A1B" w:rsidR="00D65B1B">
        <w:t xml:space="preserve"> </w:t>
      </w:r>
      <w:r w:rsidRPr="00BC1A1B" w:rsidR="008F49E8">
        <w:t>MHCLG</w:t>
      </w:r>
      <w:r w:rsidRPr="00BC1A1B" w:rsidR="00D65B1B">
        <w:t xml:space="preserve"> </w:t>
      </w:r>
      <w:r w:rsidRPr="00BC1A1B" w:rsidR="008F49E8">
        <w:t>officials,</w:t>
      </w:r>
      <w:r w:rsidRPr="00BC1A1B" w:rsidR="00D65B1B">
        <w:t xml:space="preserve"> </w:t>
      </w:r>
      <w:r w:rsidRPr="00BC1A1B" w:rsidR="008F49E8">
        <w:t>Ministers</w:t>
      </w:r>
      <w:r w:rsidRPr="00BC1A1B" w:rsidR="00D65B1B">
        <w:t xml:space="preserve"> </w:t>
      </w:r>
      <w:r w:rsidRPr="00BC1A1B" w:rsidR="008F49E8">
        <w:t>and</w:t>
      </w:r>
      <w:r w:rsidRPr="00BC1A1B" w:rsidR="00D65B1B">
        <w:t xml:space="preserve"> </w:t>
      </w:r>
      <w:r w:rsidRPr="00BC1A1B" w:rsidR="008F49E8">
        <w:t>people</w:t>
      </w:r>
      <w:r w:rsidRPr="00BC1A1B" w:rsidR="00D65B1B">
        <w:t xml:space="preserve"> </w:t>
      </w:r>
      <w:r w:rsidRPr="00BC1A1B" w:rsidR="008F49E8">
        <w:t>from</w:t>
      </w:r>
      <w:r w:rsidRPr="00BC1A1B" w:rsidR="00D65B1B">
        <w:t xml:space="preserve"> </w:t>
      </w:r>
      <w:r w:rsidRPr="00BC1A1B" w:rsidR="008F49E8">
        <w:t>other</w:t>
      </w:r>
      <w:r w:rsidRPr="00BC1A1B" w:rsidR="00D65B1B">
        <w:t xml:space="preserve"> </w:t>
      </w:r>
      <w:r w:rsidRPr="00BC1A1B">
        <w:t>D</w:t>
      </w:r>
      <w:r w:rsidRPr="00BC1A1B" w:rsidR="008F49E8">
        <w:t>epartments</w:t>
      </w:r>
      <w:r w:rsidRPr="00BC1A1B" w:rsidR="00D65B1B">
        <w:t xml:space="preserve"> </w:t>
      </w:r>
      <w:r w:rsidRPr="00BC1A1B" w:rsidR="008F49E8">
        <w:t>should</w:t>
      </w:r>
      <w:r w:rsidRPr="00BC1A1B" w:rsidR="00D65B1B">
        <w:t xml:space="preserve"> </w:t>
      </w:r>
      <w:r w:rsidRPr="00BC1A1B" w:rsidR="008F49E8">
        <w:t>contribute</w:t>
      </w:r>
      <w:r w:rsidRPr="00BC1A1B" w:rsidR="00D65B1B">
        <w:t xml:space="preserve"> </w:t>
      </w:r>
      <w:r w:rsidRPr="00BC1A1B" w:rsidR="008F49E8">
        <w:t>to</w:t>
      </w:r>
      <w:r w:rsidRPr="00BC1A1B" w:rsidR="00D65B1B">
        <w:t xml:space="preserve"> </w:t>
      </w:r>
      <w:r w:rsidRPr="00BC1A1B" w:rsidR="008F49E8">
        <w:t>a</w:t>
      </w:r>
      <w:r w:rsidRPr="00BC1A1B" w:rsidR="00D65B1B">
        <w:t xml:space="preserve"> </w:t>
      </w:r>
      <w:r w:rsidRPr="00BC1A1B" w:rsidR="008F49E8">
        <w:t>different</w:t>
      </w:r>
      <w:r w:rsidRPr="00BC1A1B" w:rsidR="00D65B1B">
        <w:t xml:space="preserve"> </w:t>
      </w:r>
      <w:r w:rsidRPr="00BC1A1B" w:rsidR="008F49E8">
        <w:t>way</w:t>
      </w:r>
      <w:r w:rsidRPr="00BC1A1B" w:rsidR="00D65B1B">
        <w:t xml:space="preserve"> </w:t>
      </w:r>
      <w:r w:rsidRPr="00BC1A1B" w:rsidR="008F49E8">
        <w:t>and</w:t>
      </w:r>
      <w:r w:rsidRPr="00BC1A1B" w:rsidR="00D65B1B">
        <w:t xml:space="preserve"> </w:t>
      </w:r>
      <w:r w:rsidRPr="00BC1A1B" w:rsidR="008F49E8">
        <w:t>better</w:t>
      </w:r>
      <w:r w:rsidRPr="00BC1A1B" w:rsidR="00D65B1B">
        <w:t xml:space="preserve"> </w:t>
      </w:r>
      <w:r w:rsidRPr="00BC1A1B" w:rsidR="008F49E8">
        <w:t>engagement</w:t>
      </w:r>
      <w:r w:rsidRPr="00BC1A1B" w:rsidR="00D65B1B">
        <w:t xml:space="preserve"> </w:t>
      </w:r>
      <w:r w:rsidRPr="00BC1A1B" w:rsidR="008F49E8">
        <w:t>between</w:t>
      </w:r>
      <w:r w:rsidRPr="00BC1A1B" w:rsidR="00D65B1B">
        <w:t xml:space="preserve"> </w:t>
      </w:r>
      <w:r w:rsidRPr="00BC1A1B" w:rsidR="008F49E8">
        <w:t>central</w:t>
      </w:r>
      <w:r w:rsidRPr="00BC1A1B">
        <w:t xml:space="preserve"> Government</w:t>
      </w:r>
      <w:r w:rsidRPr="00BC1A1B" w:rsidR="00D65B1B">
        <w:t xml:space="preserve"> </w:t>
      </w:r>
      <w:r w:rsidRPr="00BC1A1B" w:rsidR="008F49E8">
        <w:t>and</w:t>
      </w:r>
      <w:r w:rsidRPr="00BC1A1B" w:rsidR="00D65B1B">
        <w:t xml:space="preserve"> </w:t>
      </w:r>
      <w:r w:rsidRPr="00BC1A1B" w:rsidR="008F49E8">
        <w:t>local</w:t>
      </w:r>
      <w:r w:rsidRPr="00BC1A1B" w:rsidR="00D65B1B">
        <w:t xml:space="preserve"> </w:t>
      </w:r>
      <w:r w:rsidRPr="00BC1A1B" w:rsidR="008F49E8">
        <w:t>government.</w:t>
      </w:r>
      <w:r w:rsidRPr="00BC1A1B" w:rsidR="00D65B1B">
        <w:t xml:space="preserve"> </w:t>
      </w:r>
    </w:p>
    <w:p w:rsidR="008F49E8" w:rsidRPr="00BC1A1B" w:rsidP="008F49E8">
      <w:pPr>
        <w:pStyle w:val="Answer"/>
      </w:pPr>
      <w:r w:rsidRPr="00BC1A1B">
        <w:t>Locally,</w:t>
      </w:r>
      <w:r w:rsidRPr="00BC1A1B" w:rsidR="00D65B1B">
        <w:t xml:space="preserve"> </w:t>
      </w:r>
      <w:r w:rsidRPr="00BC1A1B">
        <w:t>on</w:t>
      </w:r>
      <w:r w:rsidRPr="00BC1A1B" w:rsidR="00D65B1B">
        <w:t xml:space="preserve"> </w:t>
      </w:r>
      <w:r w:rsidRPr="00BC1A1B">
        <w:t>the</w:t>
      </w:r>
      <w:r w:rsidRPr="00BC1A1B" w:rsidR="00D65B1B">
        <w:t xml:space="preserve"> </w:t>
      </w:r>
      <w:r w:rsidRPr="00BC1A1B">
        <w:t>ground,</w:t>
      </w:r>
      <w:r w:rsidRPr="00BC1A1B" w:rsidR="00D65B1B">
        <w:t xml:space="preserve"> </w:t>
      </w:r>
      <w:r w:rsidRPr="00BC1A1B">
        <w:t>the</w:t>
      </w:r>
      <w:r w:rsidRPr="00BC1A1B" w:rsidR="00D65B1B">
        <w:t xml:space="preserve"> </w:t>
      </w:r>
      <w:r w:rsidRPr="00BC1A1B">
        <w:t>relationships</w:t>
      </w:r>
      <w:r w:rsidRPr="00BC1A1B" w:rsidR="00D65B1B">
        <w:t xml:space="preserve"> </w:t>
      </w:r>
      <w:r w:rsidRPr="00BC1A1B">
        <w:t>between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and</w:t>
      </w:r>
      <w:r w:rsidRPr="00BC1A1B" w:rsidR="00D65B1B">
        <w:t xml:space="preserve"> </w:t>
      </w:r>
      <w:r w:rsidRPr="00BC1A1B">
        <w:t>schools</w:t>
      </w:r>
      <w:r w:rsidRPr="00BC1A1B" w:rsidR="001F6E2A">
        <w:t>, and particularly local government</w:t>
      </w:r>
      <w:r w:rsidRPr="00BC1A1B" w:rsidR="00D65B1B">
        <w:t xml:space="preserve"> </w:t>
      </w:r>
      <w:r w:rsidRPr="00BC1A1B">
        <w:t>and</w:t>
      </w:r>
      <w:r w:rsidRPr="00BC1A1B" w:rsidR="00D65B1B">
        <w:t xml:space="preserve"> </w:t>
      </w:r>
      <w:r w:rsidRPr="00BC1A1B">
        <w:t>health,</w:t>
      </w:r>
      <w:r w:rsidRPr="00BC1A1B" w:rsidR="00D65B1B">
        <w:t xml:space="preserve"> </w:t>
      </w:r>
      <w:r w:rsidRPr="00BC1A1B">
        <w:t>have</w:t>
      </w:r>
      <w:r w:rsidRPr="00BC1A1B" w:rsidR="00D65B1B">
        <w:t xml:space="preserve"> </w:t>
      </w:r>
      <w:r w:rsidRPr="00BC1A1B">
        <w:t>been</w:t>
      </w:r>
      <w:r w:rsidRPr="00BC1A1B" w:rsidR="00D65B1B">
        <w:t xml:space="preserve"> </w:t>
      </w:r>
      <w:r w:rsidRPr="00BC1A1B">
        <w:t>affected.</w:t>
      </w:r>
      <w:r w:rsidRPr="00BC1A1B" w:rsidR="00D65B1B">
        <w:t xml:space="preserve"> </w:t>
      </w:r>
      <w:r w:rsidRPr="00BC1A1B">
        <w:t>In</w:t>
      </w:r>
      <w:r w:rsidRPr="00BC1A1B" w:rsidR="00D65B1B">
        <w:t xml:space="preserve"> </w:t>
      </w:r>
      <w:r w:rsidRPr="00BC1A1B">
        <w:t>parallel,</w:t>
      </w:r>
      <w:r w:rsidRPr="00BC1A1B" w:rsidR="00D65B1B">
        <w:t xml:space="preserve"> </w:t>
      </w:r>
      <w:r w:rsidRPr="00BC1A1B">
        <w:t>there</w:t>
      </w:r>
      <w:r w:rsidRPr="00BC1A1B" w:rsidR="00D65B1B">
        <w:t xml:space="preserve"> </w:t>
      </w:r>
      <w:r w:rsidRPr="00BC1A1B">
        <w:t>is</w:t>
      </w:r>
      <w:r w:rsidRPr="00BC1A1B" w:rsidR="00D65B1B">
        <w:t xml:space="preserve"> </w:t>
      </w:r>
      <w:r w:rsidRPr="00BC1A1B">
        <w:t>a</w:t>
      </w:r>
      <w:r w:rsidRPr="00BC1A1B" w:rsidR="00D65B1B">
        <w:t xml:space="preserve"> </w:t>
      </w:r>
      <w:r w:rsidRPr="00BC1A1B">
        <w:t>lot</w:t>
      </w:r>
      <w:r w:rsidRPr="00BC1A1B" w:rsidR="00D65B1B">
        <w:t xml:space="preserve"> </w:t>
      </w:r>
      <w:r w:rsidRPr="00BC1A1B">
        <w:t>of</w:t>
      </w:r>
      <w:r w:rsidRPr="00BC1A1B" w:rsidR="00D65B1B">
        <w:t xml:space="preserve"> </w:t>
      </w:r>
      <w:r w:rsidRPr="00BC1A1B">
        <w:t>reorganisation</w:t>
      </w:r>
      <w:r w:rsidRPr="00BC1A1B" w:rsidR="00D65B1B">
        <w:t xml:space="preserve"> </w:t>
      </w:r>
      <w:r w:rsidRPr="00BC1A1B" w:rsidR="001F6E2A">
        <w:t xml:space="preserve">going on </w:t>
      </w:r>
      <w:r w:rsidRPr="00BC1A1B">
        <w:t>in</w:t>
      </w:r>
      <w:r w:rsidRPr="00BC1A1B" w:rsidR="00D65B1B">
        <w:t xml:space="preserve"> </w:t>
      </w:r>
      <w:r w:rsidRPr="00BC1A1B">
        <w:t>health</w:t>
      </w:r>
      <w:r w:rsidRPr="00BC1A1B" w:rsidR="00D65B1B">
        <w:t xml:space="preserve"> </w:t>
      </w:r>
      <w:r w:rsidRPr="00BC1A1B">
        <w:t>as</w:t>
      </w:r>
      <w:r w:rsidRPr="00BC1A1B" w:rsidR="00D65B1B">
        <w:t xml:space="preserve"> </w:t>
      </w:r>
      <w:r w:rsidRPr="00BC1A1B">
        <w:t>we</w:t>
      </w:r>
      <w:r w:rsidRPr="00BC1A1B" w:rsidR="00D65B1B">
        <w:t xml:space="preserve"> </w:t>
      </w:r>
      <w:r w:rsidRPr="00BC1A1B">
        <w:t>head</w:t>
      </w:r>
      <w:r w:rsidRPr="00BC1A1B" w:rsidR="00D65B1B">
        <w:t xml:space="preserve"> </w:t>
      </w:r>
      <w:r w:rsidRPr="00BC1A1B">
        <w:t>towards</w:t>
      </w:r>
      <w:r w:rsidRPr="00BC1A1B" w:rsidR="00D65B1B">
        <w:t xml:space="preserve"> </w:t>
      </w:r>
      <w:r w:rsidRPr="00BC1A1B">
        <w:t>integrated</w:t>
      </w:r>
      <w:r w:rsidRPr="00BC1A1B" w:rsidR="00D65B1B">
        <w:t xml:space="preserve"> </w:t>
      </w:r>
      <w:r w:rsidRPr="00BC1A1B">
        <w:t>care</w:t>
      </w:r>
      <w:r w:rsidRPr="00BC1A1B" w:rsidR="00D65B1B">
        <w:t xml:space="preserve"> </w:t>
      </w:r>
      <w:r w:rsidRPr="00BC1A1B">
        <w:t>systems.</w:t>
      </w:r>
      <w:r w:rsidRPr="00BC1A1B" w:rsidR="00D65B1B">
        <w:t xml:space="preserve"> </w:t>
      </w:r>
      <w:r w:rsidRPr="00BC1A1B">
        <w:t>The</w:t>
      </w:r>
      <w:r w:rsidRPr="00BC1A1B" w:rsidR="00D65B1B">
        <w:t xml:space="preserve"> </w:t>
      </w:r>
      <w:r w:rsidRPr="00BC1A1B">
        <w:t>focus</w:t>
      </w:r>
      <w:r w:rsidRPr="00BC1A1B" w:rsidR="00D65B1B">
        <w:t xml:space="preserve"> </w:t>
      </w:r>
      <w:r w:rsidRPr="00BC1A1B">
        <w:t>on</w:t>
      </w:r>
      <w:r w:rsidRPr="00BC1A1B" w:rsidR="00D65B1B">
        <w:t xml:space="preserve"> </w:t>
      </w:r>
      <w:r w:rsidRPr="00BC1A1B">
        <w:t>population</w:t>
      </w:r>
      <w:r w:rsidRPr="00BC1A1B" w:rsidR="00D65B1B">
        <w:t xml:space="preserve"> </w:t>
      </w:r>
      <w:r w:rsidRPr="00BC1A1B">
        <w:t>health</w:t>
      </w:r>
      <w:r w:rsidRPr="00BC1A1B" w:rsidR="00D65B1B">
        <w:t xml:space="preserve"> </w:t>
      </w:r>
      <w:r w:rsidRPr="00BC1A1B">
        <w:t>will</w:t>
      </w:r>
      <w:r w:rsidRPr="00BC1A1B" w:rsidR="001F6E2A">
        <w:t xml:space="preserve"> </w:t>
      </w:r>
      <w:r w:rsidRPr="00BC1A1B">
        <w:t>result</w:t>
      </w:r>
      <w:r w:rsidRPr="00BC1A1B" w:rsidR="00D65B1B">
        <w:t xml:space="preserve"> </w:t>
      </w:r>
      <w:r w:rsidRPr="00BC1A1B">
        <w:t>in</w:t>
      </w:r>
      <w:r w:rsidRPr="00BC1A1B" w:rsidR="00D65B1B">
        <w:t xml:space="preserve"> </w:t>
      </w:r>
      <w:r w:rsidRPr="00BC1A1B">
        <w:t>more</w:t>
      </w:r>
      <w:r w:rsidRPr="00BC1A1B" w:rsidR="00D65B1B">
        <w:t xml:space="preserve"> </w:t>
      </w:r>
      <w:r w:rsidRPr="00BC1A1B">
        <w:t>joint</w:t>
      </w:r>
      <w:r w:rsidRPr="00BC1A1B" w:rsidR="00D65B1B">
        <w:t xml:space="preserve"> </w:t>
      </w:r>
      <w:r w:rsidRPr="00BC1A1B">
        <w:t>working</w:t>
      </w:r>
      <w:r w:rsidRPr="00BC1A1B" w:rsidR="00D65B1B">
        <w:t xml:space="preserve"> </w:t>
      </w:r>
      <w:r w:rsidRPr="00BC1A1B">
        <w:t>across</w:t>
      </w:r>
      <w:r w:rsidRPr="00BC1A1B" w:rsidR="00D65B1B">
        <w:t xml:space="preserve"> </w:t>
      </w:r>
      <w:r w:rsidRPr="00BC1A1B">
        <w:t>health</w:t>
      </w:r>
      <w:r w:rsidRPr="00BC1A1B" w:rsidR="00D65B1B">
        <w:t xml:space="preserve"> </w:t>
      </w:r>
      <w:r w:rsidRPr="00BC1A1B">
        <w:t>and</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That</w:t>
      </w:r>
      <w:r w:rsidRPr="00BC1A1B" w:rsidR="00D65B1B">
        <w:t xml:space="preserve"> </w:t>
      </w:r>
      <w:r w:rsidRPr="00BC1A1B">
        <w:t>is</w:t>
      </w:r>
      <w:r w:rsidRPr="00BC1A1B" w:rsidR="00D65B1B">
        <w:t xml:space="preserve"> </w:t>
      </w:r>
      <w:r w:rsidRPr="00BC1A1B">
        <w:t>now</w:t>
      </w:r>
      <w:r w:rsidRPr="00BC1A1B" w:rsidR="00D65B1B">
        <w:t xml:space="preserve"> </w:t>
      </w:r>
      <w:r w:rsidRPr="00BC1A1B">
        <w:t>understood</w:t>
      </w:r>
      <w:r w:rsidRPr="00BC1A1B" w:rsidR="00D65B1B">
        <w:t xml:space="preserve"> </w:t>
      </w:r>
      <w:r w:rsidRPr="00BC1A1B">
        <w:t>by</w:t>
      </w:r>
      <w:r w:rsidRPr="00BC1A1B" w:rsidR="00D65B1B">
        <w:t xml:space="preserve"> </w:t>
      </w:r>
      <w:r w:rsidRPr="00BC1A1B">
        <w:t>both</w:t>
      </w:r>
      <w:r w:rsidRPr="00BC1A1B" w:rsidR="00D65B1B">
        <w:t xml:space="preserve"> </w:t>
      </w:r>
      <w:r w:rsidRPr="00BC1A1B">
        <w:t>parties,</w:t>
      </w:r>
      <w:r w:rsidRPr="00BC1A1B" w:rsidR="00D65B1B">
        <w:t xml:space="preserve"> </w:t>
      </w:r>
      <w:r w:rsidRPr="00BC1A1B">
        <w:t>so</w:t>
      </w:r>
      <w:r w:rsidRPr="00BC1A1B" w:rsidR="001F6E2A">
        <w:t xml:space="preserve"> </w:t>
      </w:r>
      <w:r w:rsidRPr="00BC1A1B">
        <w:t>I</w:t>
      </w:r>
      <w:r w:rsidRPr="00BC1A1B" w:rsidR="001F6E2A">
        <w:t xml:space="preserve"> </w:t>
      </w:r>
      <w:r w:rsidRPr="00BC1A1B">
        <w:t>foresee,</w:t>
      </w:r>
      <w:r w:rsidRPr="00BC1A1B" w:rsidR="00D65B1B">
        <w:t xml:space="preserve"> </w:t>
      </w:r>
      <w:r w:rsidRPr="00BC1A1B">
        <w:t>partly</w:t>
      </w:r>
      <w:r w:rsidRPr="00BC1A1B" w:rsidR="00D65B1B">
        <w:t xml:space="preserve"> </w:t>
      </w:r>
      <w:r w:rsidRPr="00BC1A1B">
        <w:t>influenced</w:t>
      </w:r>
      <w:r w:rsidRPr="00BC1A1B" w:rsidR="00D65B1B">
        <w:t xml:space="preserve"> </w:t>
      </w:r>
      <w:r w:rsidRPr="00BC1A1B">
        <w:t>by</w:t>
      </w:r>
      <w:r w:rsidRPr="00BC1A1B" w:rsidR="00D65B1B">
        <w:t xml:space="preserve"> </w:t>
      </w:r>
      <w:r w:rsidRPr="00BC1A1B">
        <w:t>the</w:t>
      </w:r>
      <w:r w:rsidRPr="00BC1A1B" w:rsidR="00D65B1B">
        <w:t xml:space="preserve"> </w:t>
      </w:r>
      <w:r w:rsidRPr="00BC1A1B">
        <w:t>pandemic,</w:t>
      </w:r>
      <w:r w:rsidRPr="00BC1A1B" w:rsidR="00D65B1B">
        <w:t xml:space="preserve"> </w:t>
      </w:r>
      <w:r w:rsidRPr="00BC1A1B">
        <w:t>some</w:t>
      </w:r>
      <w:r w:rsidRPr="00BC1A1B" w:rsidR="00D65B1B">
        <w:t xml:space="preserve"> </w:t>
      </w:r>
      <w:r w:rsidRPr="00BC1A1B">
        <w:t>quite</w:t>
      </w:r>
      <w:r w:rsidRPr="00BC1A1B" w:rsidR="00D65B1B">
        <w:t xml:space="preserve"> </w:t>
      </w:r>
      <w:r w:rsidRPr="00BC1A1B">
        <w:t>significant</w:t>
      </w:r>
      <w:r w:rsidRPr="00BC1A1B" w:rsidR="00D65B1B">
        <w:t xml:space="preserve"> </w:t>
      </w:r>
      <w:r w:rsidRPr="00BC1A1B">
        <w:t>changes</w:t>
      </w:r>
      <w:r w:rsidRPr="00BC1A1B" w:rsidR="00D65B1B">
        <w:t xml:space="preserve"> </w:t>
      </w:r>
      <w:r w:rsidRPr="00BC1A1B">
        <w:t>in</w:t>
      </w:r>
      <w:r w:rsidRPr="00BC1A1B" w:rsidR="00D65B1B">
        <w:t xml:space="preserve"> </w:t>
      </w:r>
      <w:r w:rsidRPr="00BC1A1B">
        <w:t>terms</w:t>
      </w:r>
      <w:r w:rsidRPr="00BC1A1B" w:rsidR="00D65B1B">
        <w:t xml:space="preserve"> </w:t>
      </w:r>
      <w:r w:rsidRPr="00BC1A1B">
        <w:t>of</w:t>
      </w:r>
      <w:r w:rsidRPr="00BC1A1B" w:rsidR="00D65B1B">
        <w:t xml:space="preserve"> </w:t>
      </w:r>
      <w:r w:rsidRPr="00BC1A1B">
        <w:t>that</w:t>
      </w:r>
      <w:r w:rsidRPr="00BC1A1B" w:rsidR="00D65B1B">
        <w:t xml:space="preserve"> </w:t>
      </w:r>
      <w:r w:rsidRPr="00BC1A1B">
        <w:t>sort</w:t>
      </w:r>
      <w:r w:rsidRPr="00BC1A1B" w:rsidR="00D65B1B">
        <w:t xml:space="preserve"> </w:t>
      </w:r>
      <w:r w:rsidRPr="00BC1A1B">
        <w:t>of</w:t>
      </w:r>
      <w:r w:rsidRPr="00BC1A1B" w:rsidR="00D65B1B">
        <w:t xml:space="preserve"> </w:t>
      </w:r>
      <w:r w:rsidRPr="00BC1A1B">
        <w:t>engagement</w:t>
      </w:r>
      <w:r w:rsidRPr="00BC1A1B" w:rsidR="00D65B1B">
        <w:t xml:space="preserve"> </w:t>
      </w:r>
      <w:r w:rsidRPr="00BC1A1B">
        <w:t>and</w:t>
      </w:r>
      <w:r w:rsidRPr="00BC1A1B" w:rsidR="001F6E2A">
        <w:t xml:space="preserve"> how</w:t>
      </w:r>
      <w:r w:rsidRPr="00BC1A1B" w:rsidR="00D65B1B">
        <w:t xml:space="preserve"> </w:t>
      </w:r>
      <w:r w:rsidRPr="00BC1A1B">
        <w:t>we</w:t>
      </w:r>
      <w:r w:rsidRPr="00BC1A1B" w:rsidR="00D65B1B">
        <w:t xml:space="preserve"> </w:t>
      </w:r>
      <w:r w:rsidRPr="00BC1A1B">
        <w:t>work</w:t>
      </w:r>
      <w:r w:rsidRPr="00BC1A1B" w:rsidR="00D65B1B">
        <w:t xml:space="preserve"> </w:t>
      </w:r>
      <w:r w:rsidRPr="00BC1A1B">
        <w:t>in</w:t>
      </w:r>
      <w:r w:rsidRPr="00BC1A1B" w:rsidR="00D65B1B">
        <w:t xml:space="preserve"> </w:t>
      </w:r>
      <w:r w:rsidRPr="00BC1A1B">
        <w:t>a</w:t>
      </w:r>
      <w:r w:rsidRPr="00BC1A1B" w:rsidR="00D65B1B">
        <w:t xml:space="preserve"> </w:t>
      </w:r>
      <w:r w:rsidRPr="00BC1A1B">
        <w:t>more</w:t>
      </w:r>
      <w:r w:rsidRPr="00BC1A1B" w:rsidR="00D65B1B">
        <w:t xml:space="preserve"> </w:t>
      </w:r>
      <w:r w:rsidRPr="00BC1A1B">
        <w:t>joined</w:t>
      </w:r>
      <w:r w:rsidR="00B22662">
        <w:t>-</w:t>
      </w:r>
      <w:r w:rsidRPr="00BC1A1B">
        <w:t>up</w:t>
      </w:r>
      <w:r w:rsidRPr="00BC1A1B" w:rsidR="00D65B1B">
        <w:t xml:space="preserve"> </w:t>
      </w:r>
      <w:r w:rsidRPr="00BC1A1B">
        <w:t>way</w:t>
      </w:r>
      <w:r w:rsidRPr="00BC1A1B" w:rsidR="00D65B1B">
        <w:t xml:space="preserve"> </w:t>
      </w:r>
      <w:r w:rsidRPr="00BC1A1B">
        <w:t>between</w:t>
      </w:r>
      <w:r w:rsidRPr="00BC1A1B" w:rsidR="00D65B1B">
        <w:t xml:space="preserve"> </w:t>
      </w:r>
      <w:r w:rsidRPr="00BC1A1B">
        <w:t>various</w:t>
      </w:r>
      <w:r w:rsidRPr="00BC1A1B" w:rsidR="00D65B1B">
        <w:t xml:space="preserve"> </w:t>
      </w:r>
      <w:r w:rsidRPr="00BC1A1B">
        <w:t>local</w:t>
      </w:r>
      <w:r w:rsidRPr="00BC1A1B" w:rsidR="00D65B1B">
        <w:t xml:space="preserve"> </w:t>
      </w:r>
      <w:r w:rsidRPr="00BC1A1B">
        <w:t>services</w:t>
      </w:r>
      <w:r w:rsidRPr="00BC1A1B" w:rsidR="00D65B1B">
        <w:t xml:space="preserve"> </w:t>
      </w:r>
      <w:r w:rsidRPr="00BC1A1B">
        <w:t>in</w:t>
      </w:r>
      <w:r w:rsidRPr="00BC1A1B" w:rsidR="00D65B1B">
        <w:t xml:space="preserve"> </w:t>
      </w:r>
      <w:r w:rsidRPr="00BC1A1B">
        <w:t>our</w:t>
      </w:r>
      <w:r w:rsidRPr="00BC1A1B" w:rsidR="00D65B1B">
        <w:t xml:space="preserve"> </w:t>
      </w:r>
      <w:r w:rsidRPr="00BC1A1B">
        <w:t>areas.</w:t>
      </w:r>
    </w:p>
    <w:p w:rsidR="008F49E8" w:rsidRPr="00BC1A1B" w:rsidP="008F49E8">
      <w:pPr>
        <w:pStyle w:val="Answer"/>
      </w:pPr>
      <w:sdt>
        <w:sdtPr>
          <w:alias w:val="Witness"/>
          <w:id w:val="-886333232"/>
          <w:placeholder>
            <w:docPart w:val="4323F1317DDC46579DD689506F074A70"/>
          </w:placeholder>
          <w:richText/>
        </w:sdtPr>
        <w:sdtContent>
          <w:r w:rsidR="003051CB">
            <w:rPr>
              <w:b/>
              <w:i/>
            </w:rPr>
            <w:t>Councillor</w:t>
          </w:r>
          <w:r w:rsidRPr="00BC1A1B" w:rsidR="00D60757">
            <w:rPr>
              <w:b/>
              <w:i/>
            </w:rPr>
            <w:t xml:space="preserve"> Sir Stephen Houghton:</w:t>
          </w:r>
          <w:r w:rsidRPr="00BC1A1B" w:rsidR="00D65B1B">
            <w:rPr>
              <w:b/>
              <w:i/>
            </w:rPr>
            <w:t xml:space="preserve"> </w:t>
          </w:r>
        </w:sdtContent>
      </w:sdt>
      <w:r w:rsidRPr="00BC1A1B" w:rsidR="001F6E2A">
        <w:t>T</w:t>
      </w:r>
      <w:r w:rsidRPr="00BC1A1B">
        <w:t>he</w:t>
      </w:r>
      <w:r w:rsidRPr="00BC1A1B" w:rsidR="00D65B1B">
        <w:t xml:space="preserve"> </w:t>
      </w:r>
      <w:r w:rsidRPr="00BC1A1B">
        <w:t>first</w:t>
      </w:r>
      <w:r w:rsidRPr="00BC1A1B" w:rsidR="00D65B1B">
        <w:t xml:space="preserve"> </w:t>
      </w:r>
      <w:r w:rsidRPr="00BC1A1B">
        <w:t>point</w:t>
      </w:r>
      <w:r w:rsidRPr="00BC1A1B" w:rsidR="00D65B1B">
        <w:t xml:space="preserve"> </w:t>
      </w:r>
      <w:r w:rsidRPr="00BC1A1B">
        <w:t>I</w:t>
      </w:r>
      <w:r w:rsidRPr="00BC1A1B" w:rsidR="00D65B1B">
        <w:t xml:space="preserve"> </w:t>
      </w:r>
      <w:r w:rsidRPr="00BC1A1B">
        <w:t>would</w:t>
      </w:r>
      <w:r w:rsidRPr="00BC1A1B" w:rsidR="00D65B1B">
        <w:t xml:space="preserve"> </w:t>
      </w:r>
      <w:r w:rsidRPr="00BC1A1B">
        <w:t>make</w:t>
      </w:r>
      <w:r w:rsidRPr="00BC1A1B" w:rsidR="00D65B1B">
        <w:t xml:space="preserve"> </w:t>
      </w:r>
      <w:r w:rsidRPr="00BC1A1B">
        <w:t>is</w:t>
      </w:r>
      <w:r w:rsidRPr="00BC1A1B" w:rsidR="00D65B1B">
        <w:t xml:space="preserve"> </w:t>
      </w:r>
      <w:r w:rsidRPr="00BC1A1B" w:rsidR="001F6E2A">
        <w:t xml:space="preserve">that </w:t>
      </w:r>
      <w:r w:rsidRPr="00BC1A1B">
        <w:t>we</w:t>
      </w:r>
      <w:r w:rsidRPr="00BC1A1B" w:rsidR="00D65B1B">
        <w:t xml:space="preserve"> </w:t>
      </w:r>
      <w:r w:rsidRPr="00BC1A1B">
        <w:t>clearly</w:t>
      </w:r>
      <w:r w:rsidRPr="00BC1A1B" w:rsidR="00D65B1B">
        <w:t xml:space="preserve"> </w:t>
      </w:r>
      <w:r w:rsidRPr="00BC1A1B">
        <w:t>have,</w:t>
      </w:r>
      <w:r w:rsidRPr="00BC1A1B" w:rsidR="00D65B1B">
        <w:t xml:space="preserve"> </w:t>
      </w:r>
      <w:r w:rsidRPr="00BC1A1B">
        <w:t>certainly</w:t>
      </w:r>
      <w:r w:rsidRPr="00BC1A1B" w:rsidR="00D65B1B">
        <w:t xml:space="preserve"> </w:t>
      </w:r>
      <w:r w:rsidRPr="00BC1A1B">
        <w:t>for</w:t>
      </w:r>
      <w:r w:rsidRPr="00BC1A1B" w:rsidR="00D65B1B">
        <w:t xml:space="preserve"> </w:t>
      </w:r>
      <w:r w:rsidRPr="00BC1A1B">
        <w:t>top</w:t>
      </w:r>
      <w:r w:rsidR="00B22662">
        <w:t>-</w:t>
      </w:r>
      <w:r w:rsidRPr="00BC1A1B">
        <w:t>tier</w:t>
      </w:r>
      <w:r w:rsidRPr="00BC1A1B" w:rsidR="00D65B1B">
        <w:t xml:space="preserve"> </w:t>
      </w:r>
      <w:r w:rsidRPr="00BC1A1B">
        <w:t>authorities,</w:t>
      </w:r>
      <w:r w:rsidRPr="00BC1A1B" w:rsidR="00D65B1B">
        <w:t xml:space="preserve"> </w:t>
      </w:r>
      <w:r w:rsidRPr="00BC1A1B">
        <w:t>a</w:t>
      </w:r>
      <w:r w:rsidRPr="00BC1A1B" w:rsidR="00D65B1B">
        <w:t xml:space="preserve"> </w:t>
      </w:r>
      <w:r w:rsidRPr="00BC1A1B">
        <w:t>Government</w:t>
      </w:r>
      <w:r w:rsidRPr="00BC1A1B" w:rsidR="00D65B1B">
        <w:t xml:space="preserve"> </w:t>
      </w:r>
      <w:r w:rsidRPr="00BC1A1B">
        <w:t>with</w:t>
      </w:r>
      <w:r w:rsidRPr="00BC1A1B" w:rsidR="00D65B1B">
        <w:t xml:space="preserve"> </w:t>
      </w:r>
      <w:r w:rsidRPr="00BC1A1B">
        <w:t>national</w:t>
      </w:r>
      <w:r w:rsidRPr="00BC1A1B" w:rsidR="00D65B1B">
        <w:t xml:space="preserve"> </w:t>
      </w:r>
      <w:r w:rsidRPr="00BC1A1B">
        <w:t>standards</w:t>
      </w:r>
      <w:r w:rsidRPr="00BC1A1B" w:rsidR="00D65B1B">
        <w:t xml:space="preserve"> </w:t>
      </w:r>
      <w:r w:rsidRPr="00BC1A1B">
        <w:t>on</w:t>
      </w:r>
      <w:r w:rsidRPr="00BC1A1B" w:rsidR="00D65B1B">
        <w:t xml:space="preserve"> </w:t>
      </w:r>
      <w:r w:rsidRPr="00BC1A1B">
        <w:t>certain</w:t>
      </w:r>
      <w:r w:rsidRPr="00BC1A1B" w:rsidR="00D65B1B">
        <w:t xml:space="preserve"> </w:t>
      </w:r>
      <w:r w:rsidRPr="00BC1A1B">
        <w:t>services</w:t>
      </w:r>
      <w:r w:rsidRPr="00BC1A1B" w:rsidR="00D65B1B">
        <w:t xml:space="preserve"> </w:t>
      </w:r>
      <w:r w:rsidRPr="00BC1A1B">
        <w:t>that</w:t>
      </w:r>
      <w:r w:rsidRPr="00BC1A1B" w:rsidR="00D65B1B">
        <w:t xml:space="preserve"> </w:t>
      </w:r>
      <w:r w:rsidRPr="00BC1A1B">
        <w:t>they</w:t>
      </w:r>
      <w:r w:rsidRPr="00BC1A1B" w:rsidR="00D65B1B">
        <w:t xml:space="preserve"> </w:t>
      </w:r>
      <w:r w:rsidRPr="00BC1A1B">
        <w:t>demand</w:t>
      </w:r>
      <w:r w:rsidRPr="00BC1A1B" w:rsidR="00D65B1B">
        <w:t xml:space="preserve"> </w:t>
      </w:r>
      <w:r w:rsidRPr="00BC1A1B">
        <w:t>from</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children’s</w:t>
      </w:r>
      <w:r w:rsidRPr="00BC1A1B" w:rsidR="00D65B1B">
        <w:t xml:space="preserve"> </w:t>
      </w:r>
      <w:r w:rsidRPr="00BC1A1B">
        <w:t>and</w:t>
      </w:r>
      <w:r w:rsidRPr="00BC1A1B" w:rsidR="00D65B1B">
        <w:t xml:space="preserve"> </w:t>
      </w:r>
      <w:r w:rsidRPr="00BC1A1B">
        <w:t>adult</w:t>
      </w:r>
      <w:r w:rsidRPr="00BC1A1B" w:rsidR="001F6E2A">
        <w:t>s’</w:t>
      </w:r>
      <w:r w:rsidRPr="00BC1A1B" w:rsidR="00D65B1B">
        <w:t xml:space="preserve"> </w:t>
      </w:r>
      <w:r w:rsidR="00B22662">
        <w:t xml:space="preserve">services </w:t>
      </w:r>
      <w:r w:rsidRPr="00BC1A1B">
        <w:t>being</w:t>
      </w:r>
      <w:r w:rsidRPr="00BC1A1B" w:rsidR="00D65B1B">
        <w:t xml:space="preserve"> </w:t>
      </w:r>
      <w:r w:rsidRPr="00BC1A1B">
        <w:t>the</w:t>
      </w:r>
      <w:r w:rsidRPr="00BC1A1B" w:rsidR="00D65B1B">
        <w:t xml:space="preserve"> </w:t>
      </w:r>
      <w:r w:rsidRPr="00BC1A1B">
        <w:t>obvious</w:t>
      </w:r>
      <w:r w:rsidRPr="00BC1A1B" w:rsidR="00D65B1B">
        <w:t xml:space="preserve"> </w:t>
      </w:r>
      <w:r w:rsidRPr="00BC1A1B">
        <w:t>ones,</w:t>
      </w:r>
      <w:r w:rsidRPr="00BC1A1B" w:rsidR="00D65B1B">
        <w:t xml:space="preserve"> </w:t>
      </w:r>
      <w:r w:rsidRPr="00BC1A1B">
        <w:t>yet</w:t>
      </w:r>
      <w:r w:rsidRPr="00BC1A1B" w:rsidR="00D65B1B">
        <w:t xml:space="preserve"> </w:t>
      </w:r>
      <w:r w:rsidRPr="00BC1A1B">
        <w:t>the</w:t>
      </w:r>
      <w:r w:rsidRPr="00BC1A1B" w:rsidR="00D65B1B">
        <w:t xml:space="preserve"> </w:t>
      </w:r>
      <w:r w:rsidRPr="00BC1A1B">
        <w:t>funding</w:t>
      </w:r>
      <w:r w:rsidRPr="00BC1A1B" w:rsidR="00D65B1B">
        <w:t xml:space="preserve"> </w:t>
      </w:r>
      <w:r w:rsidRPr="00BC1A1B">
        <w:t>for</w:t>
      </w:r>
      <w:r w:rsidRPr="00BC1A1B" w:rsidR="00D65B1B">
        <w:t xml:space="preserve"> </w:t>
      </w:r>
      <w:r w:rsidRPr="00BC1A1B">
        <w:t>those</w:t>
      </w:r>
      <w:r w:rsidRPr="00BC1A1B" w:rsidR="00D65B1B">
        <w:t xml:space="preserve"> </w:t>
      </w:r>
      <w:r w:rsidRPr="00BC1A1B">
        <w:t>is</w:t>
      </w:r>
      <w:r w:rsidRPr="00BC1A1B" w:rsidR="00D65B1B">
        <w:t xml:space="preserve"> </w:t>
      </w:r>
      <w:r w:rsidRPr="00BC1A1B">
        <w:t>very</w:t>
      </w:r>
      <w:r w:rsidRPr="00BC1A1B" w:rsidR="00D65B1B">
        <w:t xml:space="preserve"> </w:t>
      </w:r>
      <w:r w:rsidRPr="00BC1A1B">
        <w:t>different</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D65B1B">
        <w:t xml:space="preserve"> </w:t>
      </w:r>
      <w:r w:rsidRPr="00BC1A1B">
        <w:t>Those</w:t>
      </w:r>
      <w:r w:rsidRPr="00BC1A1B" w:rsidR="00D65B1B">
        <w:t xml:space="preserve"> </w:t>
      </w:r>
      <w:r w:rsidRPr="00BC1A1B">
        <w:t>two</w:t>
      </w:r>
      <w:r w:rsidRPr="00BC1A1B" w:rsidR="00D65B1B">
        <w:t xml:space="preserve"> </w:t>
      </w:r>
      <w:r w:rsidRPr="00BC1A1B">
        <w:t>things</w:t>
      </w:r>
      <w:r w:rsidRPr="00BC1A1B" w:rsidR="00D65B1B">
        <w:t xml:space="preserve"> </w:t>
      </w:r>
      <w:r w:rsidRPr="00BC1A1B">
        <w:t>do</w:t>
      </w:r>
      <w:r w:rsidRPr="00BC1A1B" w:rsidR="00D65B1B">
        <w:t xml:space="preserve"> </w:t>
      </w:r>
      <w:r w:rsidRPr="00BC1A1B">
        <w:t>not</w:t>
      </w:r>
      <w:r w:rsidRPr="00BC1A1B" w:rsidR="00D65B1B">
        <w:t xml:space="preserve"> </w:t>
      </w:r>
      <w:r w:rsidRPr="00BC1A1B">
        <w:t>go.</w:t>
      </w:r>
      <w:r w:rsidRPr="00BC1A1B" w:rsidR="00D65B1B">
        <w:t xml:space="preserve"> </w:t>
      </w:r>
      <w:r w:rsidRPr="00BC1A1B">
        <w:t>If</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want</w:t>
      </w:r>
      <w:r w:rsidRPr="00BC1A1B" w:rsidR="00D65B1B">
        <w:t xml:space="preserve"> </w:t>
      </w:r>
      <w:r w:rsidRPr="00BC1A1B">
        <w:t>to</w:t>
      </w:r>
      <w:r w:rsidRPr="00BC1A1B" w:rsidR="00D65B1B">
        <w:t xml:space="preserve"> </w:t>
      </w:r>
      <w:r w:rsidRPr="00BC1A1B">
        <w:t>have</w:t>
      </w:r>
      <w:r w:rsidRPr="00BC1A1B" w:rsidR="00D65B1B">
        <w:t xml:space="preserve"> </w:t>
      </w:r>
      <w:r w:rsidRPr="00BC1A1B">
        <w:t>that</w:t>
      </w:r>
      <w:r w:rsidRPr="00BC1A1B" w:rsidR="00D65B1B">
        <w:t xml:space="preserve"> </w:t>
      </w:r>
      <w:r w:rsidRPr="00BC1A1B">
        <w:t>national</w:t>
      </w:r>
      <w:r w:rsidRPr="00BC1A1B" w:rsidR="00D65B1B">
        <w:t xml:space="preserve"> </w:t>
      </w:r>
      <w:r w:rsidRPr="00BC1A1B">
        <w:t>picture</w:t>
      </w:r>
      <w:r w:rsidRPr="00BC1A1B" w:rsidR="00D65B1B">
        <w:t xml:space="preserve"> </w:t>
      </w:r>
      <w:r w:rsidRPr="00BC1A1B">
        <w:t>and</w:t>
      </w:r>
      <w:r w:rsidRPr="00BC1A1B" w:rsidR="00D65B1B">
        <w:t xml:space="preserve"> </w:t>
      </w:r>
      <w:r w:rsidRPr="00BC1A1B">
        <w:t>expect</w:t>
      </w:r>
      <w:r w:rsidRPr="00BC1A1B" w:rsidR="00D65B1B">
        <w:t xml:space="preserve"> </w:t>
      </w:r>
      <w:r w:rsidRPr="00BC1A1B">
        <w:t>local</w:t>
      </w:r>
      <w:r w:rsidRPr="00BC1A1B" w:rsidR="00D65B1B">
        <w:t xml:space="preserve"> </w:t>
      </w:r>
      <w:r w:rsidRPr="00BC1A1B">
        <w:t>authorities</w:t>
      </w:r>
      <w:r w:rsidRPr="00BC1A1B" w:rsidR="00D65B1B">
        <w:t xml:space="preserve"> </w:t>
      </w:r>
      <w:r w:rsidRPr="00BC1A1B">
        <w:t>to</w:t>
      </w:r>
      <w:r w:rsidRPr="00BC1A1B" w:rsidR="00D65B1B">
        <w:t xml:space="preserve"> </w:t>
      </w:r>
      <w:r w:rsidRPr="00BC1A1B">
        <w:t>provide</w:t>
      </w:r>
      <w:r w:rsidRPr="00BC1A1B" w:rsidR="00D65B1B">
        <w:t xml:space="preserve"> </w:t>
      </w:r>
      <w:r w:rsidRPr="00BC1A1B">
        <w:t>the</w:t>
      </w:r>
      <w:r w:rsidRPr="00BC1A1B" w:rsidR="00D65B1B">
        <w:t xml:space="preserve"> </w:t>
      </w:r>
      <w:r w:rsidRPr="00BC1A1B">
        <w:t>same</w:t>
      </w:r>
      <w:r w:rsidRPr="00BC1A1B" w:rsidR="001F6E2A">
        <w:t>,</w:t>
      </w:r>
      <w:r w:rsidRPr="00BC1A1B" w:rsidR="00D65B1B">
        <w:t xml:space="preserve"> </w:t>
      </w:r>
      <w:r w:rsidRPr="00BC1A1B">
        <w:t>there</w:t>
      </w:r>
      <w:r w:rsidRPr="00BC1A1B" w:rsidR="00D65B1B">
        <w:t xml:space="preserve"> </w:t>
      </w:r>
      <w:r w:rsidRPr="00BC1A1B">
        <w:t>has</w:t>
      </w:r>
      <w:r w:rsidRPr="00BC1A1B" w:rsidR="00D65B1B">
        <w:t xml:space="preserve"> </w:t>
      </w:r>
      <w:r w:rsidRPr="00BC1A1B">
        <w:t>to</w:t>
      </w:r>
      <w:r w:rsidRPr="00BC1A1B" w:rsidR="00D65B1B">
        <w:t xml:space="preserve"> </w:t>
      </w:r>
      <w:r w:rsidRPr="00BC1A1B">
        <w:t>be</w:t>
      </w:r>
      <w:r w:rsidRPr="00BC1A1B" w:rsidR="00D65B1B">
        <w:t xml:space="preserve"> </w:t>
      </w:r>
      <w:r w:rsidRPr="00BC1A1B">
        <w:t>a</w:t>
      </w:r>
      <w:r w:rsidRPr="00BC1A1B" w:rsidR="00D65B1B">
        <w:t xml:space="preserve"> </w:t>
      </w:r>
      <w:r w:rsidRPr="00BC1A1B">
        <w:t>financial</w:t>
      </w:r>
      <w:r w:rsidRPr="00BC1A1B" w:rsidR="00D65B1B">
        <w:t xml:space="preserve"> </w:t>
      </w:r>
      <w:r w:rsidRPr="00BC1A1B">
        <w:t>ability</w:t>
      </w:r>
      <w:r w:rsidRPr="00BC1A1B" w:rsidR="00D65B1B">
        <w:t xml:space="preserve"> </w:t>
      </w:r>
      <w:r w:rsidRPr="00BC1A1B">
        <w:t>to</w:t>
      </w:r>
      <w:r w:rsidRPr="00BC1A1B" w:rsidR="00D65B1B">
        <w:t xml:space="preserve"> </w:t>
      </w:r>
      <w:r w:rsidRPr="00BC1A1B">
        <w:t>do</w:t>
      </w:r>
      <w:r w:rsidRPr="00BC1A1B" w:rsidR="00D65B1B">
        <w:t xml:space="preserve"> </w:t>
      </w:r>
      <w:r w:rsidRPr="00BC1A1B">
        <w:t>that.</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we</w:t>
      </w:r>
      <w:r w:rsidRPr="00BC1A1B" w:rsidR="00D65B1B">
        <w:t xml:space="preserve"> </w:t>
      </w:r>
      <w:r w:rsidRPr="00BC1A1B">
        <w:t>do</w:t>
      </w:r>
      <w:r w:rsidRPr="00BC1A1B" w:rsidR="00D65B1B">
        <w:t xml:space="preserve"> </w:t>
      </w:r>
      <w:r w:rsidRPr="00BC1A1B">
        <w:t>not</w:t>
      </w:r>
      <w:r w:rsidRPr="00BC1A1B" w:rsidR="00D65B1B">
        <w:t xml:space="preserve"> </w:t>
      </w:r>
      <w:r w:rsidRPr="00BC1A1B">
        <w:t>have</w:t>
      </w:r>
      <w:r w:rsidRPr="00BC1A1B" w:rsidR="00D65B1B">
        <w:t xml:space="preserve"> </w:t>
      </w:r>
      <w:r w:rsidRPr="00BC1A1B">
        <w:t>that.</w:t>
      </w:r>
      <w:r w:rsidRPr="00BC1A1B" w:rsidR="00D65B1B">
        <w:t xml:space="preserve"> </w:t>
      </w:r>
      <w:r w:rsidRPr="00BC1A1B">
        <w:t>They</w:t>
      </w:r>
      <w:r w:rsidRPr="00BC1A1B" w:rsidR="00D65B1B">
        <w:t xml:space="preserve"> </w:t>
      </w:r>
      <w:r w:rsidRPr="00BC1A1B">
        <w:t>need</w:t>
      </w:r>
      <w:r w:rsidRPr="00BC1A1B" w:rsidR="00D65B1B">
        <w:t xml:space="preserve"> </w:t>
      </w:r>
      <w:r w:rsidRPr="00BC1A1B">
        <w:t>to</w:t>
      </w:r>
      <w:r w:rsidRPr="00BC1A1B" w:rsidR="00D65B1B">
        <w:t xml:space="preserve"> </w:t>
      </w:r>
      <w:r w:rsidRPr="00BC1A1B">
        <w:t>address</w:t>
      </w:r>
      <w:r w:rsidRPr="00BC1A1B" w:rsidR="00D65B1B">
        <w:t xml:space="preserve"> </w:t>
      </w:r>
      <w:r w:rsidRPr="00BC1A1B">
        <w:t>that</w:t>
      </w:r>
      <w:r w:rsidRPr="00BC1A1B" w:rsidR="00D65B1B">
        <w:t xml:space="preserve"> </w:t>
      </w:r>
      <w:r w:rsidRPr="00BC1A1B">
        <w:t>technical</w:t>
      </w:r>
      <w:r w:rsidRPr="00BC1A1B" w:rsidR="00D65B1B">
        <w:t xml:space="preserve"> </w:t>
      </w:r>
      <w:r w:rsidRPr="00BC1A1B">
        <w:t>point.</w:t>
      </w:r>
    </w:p>
    <w:p w:rsidR="008F49E8" w:rsidRPr="00BC1A1B" w:rsidP="008F49E8">
      <w:pPr>
        <w:pStyle w:val="Answer"/>
      </w:pPr>
      <w:r w:rsidRPr="00BC1A1B">
        <w:t>Back</w:t>
      </w:r>
      <w:r w:rsidRPr="00BC1A1B" w:rsidR="00D65B1B">
        <w:t xml:space="preserve"> </w:t>
      </w:r>
      <w:r w:rsidRPr="00BC1A1B">
        <w:t>to</w:t>
      </w:r>
      <w:r w:rsidRPr="00BC1A1B" w:rsidR="00D65B1B">
        <w:t xml:space="preserve"> </w:t>
      </w:r>
      <w:r w:rsidRPr="00BC1A1B">
        <w:t>David’s</w:t>
      </w:r>
      <w:r w:rsidRPr="00BC1A1B" w:rsidR="00D65B1B">
        <w:t xml:space="preserve"> </w:t>
      </w:r>
      <w:r w:rsidRPr="00BC1A1B">
        <w:t>point,</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look</w:t>
      </w:r>
      <w:r w:rsidRPr="00BC1A1B" w:rsidR="00D65B1B">
        <w:t xml:space="preserve"> </w:t>
      </w:r>
      <w:r w:rsidRPr="00BC1A1B">
        <w:t>at</w:t>
      </w:r>
      <w:r w:rsidRPr="00BC1A1B" w:rsidR="00D65B1B">
        <w:t xml:space="preserve"> </w:t>
      </w:r>
      <w:r w:rsidRPr="00BC1A1B">
        <w:t>the</w:t>
      </w:r>
      <w:r w:rsidRPr="00BC1A1B" w:rsidR="00D65B1B">
        <w:t xml:space="preserve"> </w:t>
      </w:r>
      <w:r w:rsidRPr="00BC1A1B">
        <w:t>whole</w:t>
      </w:r>
      <w:r w:rsidRPr="00BC1A1B" w:rsidR="00D65B1B">
        <w:t xml:space="preserve"> </w:t>
      </w:r>
      <w:r w:rsidRPr="00BC1A1B">
        <w:t>funding</w:t>
      </w:r>
      <w:r w:rsidRPr="00BC1A1B" w:rsidR="00D65B1B">
        <w:t xml:space="preserve"> </w:t>
      </w:r>
      <w:r w:rsidRPr="00BC1A1B">
        <w:t>system</w:t>
      </w:r>
      <w:r w:rsidRPr="00BC1A1B" w:rsidR="00D65B1B">
        <w:t xml:space="preserve"> </w:t>
      </w:r>
      <w:r w:rsidRPr="00BC1A1B">
        <w:t>here</w:t>
      </w:r>
      <w:r w:rsidRPr="00BC1A1B" w:rsidR="001F6E2A">
        <w:t>,</w:t>
      </w:r>
      <w:r w:rsidRPr="00BC1A1B" w:rsidR="00D65B1B">
        <w:t xml:space="preserve"> </w:t>
      </w:r>
      <w:r w:rsidRPr="00BC1A1B">
        <w:t>because</w:t>
      </w:r>
      <w:r w:rsidRPr="00BC1A1B" w:rsidR="00D65B1B">
        <w:t xml:space="preserve"> </w:t>
      </w:r>
      <w:r w:rsidRPr="00BC1A1B">
        <w:t>the</w:t>
      </w:r>
      <w:r w:rsidRPr="00BC1A1B" w:rsidR="00D65B1B">
        <w:t xml:space="preserve"> </w:t>
      </w:r>
      <w:r w:rsidRPr="00BC1A1B">
        <w:t>current</w:t>
      </w:r>
      <w:r w:rsidRPr="00BC1A1B" w:rsidR="00D65B1B">
        <w:t xml:space="preserve"> </w:t>
      </w:r>
      <w:r w:rsidRPr="00BC1A1B">
        <w:t>one</w:t>
      </w:r>
      <w:r w:rsidRPr="00BC1A1B" w:rsidR="00D65B1B">
        <w:t xml:space="preserve"> </w:t>
      </w:r>
      <w:r w:rsidRPr="00BC1A1B">
        <w:t>simply</w:t>
      </w:r>
      <w:r w:rsidRPr="00BC1A1B" w:rsidR="00D65B1B">
        <w:t xml:space="preserve"> </w:t>
      </w:r>
      <w:r w:rsidRPr="00BC1A1B">
        <w:t>is</w:t>
      </w:r>
      <w:r w:rsidRPr="00BC1A1B" w:rsidR="00D65B1B">
        <w:t xml:space="preserve"> </w:t>
      </w:r>
      <w:r w:rsidRPr="00BC1A1B">
        <w:t>not</w:t>
      </w:r>
      <w:r w:rsidRPr="00BC1A1B" w:rsidR="00D65B1B">
        <w:t xml:space="preserve"> </w:t>
      </w:r>
      <w:r w:rsidRPr="00BC1A1B">
        <w:t>working.</w:t>
      </w:r>
      <w:r w:rsidRPr="00BC1A1B" w:rsidR="00D65B1B">
        <w:t xml:space="preserve"> </w:t>
      </w:r>
      <w:r w:rsidRPr="00BC1A1B">
        <w:t>My</w:t>
      </w:r>
      <w:r w:rsidRPr="00BC1A1B" w:rsidR="00D65B1B">
        <w:t xml:space="preserve"> </w:t>
      </w:r>
      <w:r w:rsidRPr="00BC1A1B">
        <w:t>argument</w:t>
      </w:r>
      <w:r w:rsidRPr="00BC1A1B" w:rsidR="00D65B1B">
        <w:t xml:space="preserve"> </w:t>
      </w:r>
      <w:r w:rsidR="00B22662">
        <w:t>is that</w:t>
      </w:r>
      <w:r w:rsidRPr="00BC1A1B" w:rsidR="00D65B1B">
        <w:t xml:space="preserve"> </w:t>
      </w:r>
      <w:r w:rsidRPr="00BC1A1B">
        <w:t>it</w:t>
      </w:r>
      <w:r w:rsidRPr="00BC1A1B" w:rsidR="00D65B1B">
        <w:t xml:space="preserve"> </w:t>
      </w:r>
      <w:r w:rsidRPr="00BC1A1B">
        <w:t>was</w:t>
      </w:r>
      <w:r w:rsidRPr="00BC1A1B" w:rsidR="00D65B1B">
        <w:t xml:space="preserve"> </w:t>
      </w:r>
      <w:r w:rsidRPr="00BC1A1B">
        <w:t>not</w:t>
      </w:r>
      <w:r w:rsidRPr="00BC1A1B" w:rsidR="00D65B1B">
        <w:t xml:space="preserve"> </w:t>
      </w:r>
      <w:r w:rsidRPr="00BC1A1B">
        <w:t>working</w:t>
      </w:r>
      <w:r w:rsidRPr="00BC1A1B" w:rsidR="00D65B1B">
        <w:t xml:space="preserve"> </w:t>
      </w:r>
      <w:r w:rsidRPr="00BC1A1B">
        <w:t>before</w:t>
      </w:r>
      <w:r w:rsidRPr="00BC1A1B" w:rsidR="00D65B1B">
        <w:t xml:space="preserve"> </w:t>
      </w:r>
      <w:r w:rsidRPr="00BC1A1B">
        <w:t>Covid</w:t>
      </w:r>
      <w:r w:rsidRPr="00BC1A1B" w:rsidR="001F6E2A">
        <w:t>,</w:t>
      </w:r>
      <w:r w:rsidRPr="00BC1A1B" w:rsidR="00D65B1B">
        <w:t xml:space="preserve"> </w:t>
      </w:r>
      <w:r w:rsidRPr="00BC1A1B">
        <w:t>and</w:t>
      </w:r>
      <w:r w:rsidRPr="00BC1A1B" w:rsidR="00D65B1B">
        <w:t xml:space="preserve"> </w:t>
      </w:r>
      <w:r w:rsidRPr="00BC1A1B">
        <w:t>it</w:t>
      </w:r>
      <w:r w:rsidRPr="00BC1A1B" w:rsidR="00D65B1B">
        <w:t xml:space="preserve"> </w:t>
      </w:r>
      <w:r w:rsidRPr="00BC1A1B">
        <w:t>certainly</w:t>
      </w:r>
      <w:r w:rsidRPr="00BC1A1B" w:rsidR="00D65B1B">
        <w:t xml:space="preserve"> </w:t>
      </w:r>
      <w:r w:rsidRPr="00BC1A1B">
        <w:t>is</w:t>
      </w:r>
      <w:r w:rsidRPr="00BC1A1B" w:rsidR="00D65B1B">
        <w:t xml:space="preserve"> </w:t>
      </w:r>
      <w:r w:rsidRPr="00BC1A1B">
        <w:t>not</w:t>
      </w:r>
      <w:r w:rsidRPr="00BC1A1B" w:rsidR="00D65B1B">
        <w:t xml:space="preserve"> </w:t>
      </w:r>
      <w:r w:rsidRPr="00BC1A1B">
        <w:t>working</w:t>
      </w:r>
      <w:r w:rsidRPr="00BC1A1B" w:rsidR="00D65B1B">
        <w:t xml:space="preserve"> </w:t>
      </w:r>
      <w:r w:rsidRPr="00BC1A1B">
        <w:t>now.</w:t>
      </w:r>
      <w:r w:rsidRPr="00BC1A1B" w:rsidR="00D65B1B">
        <w:t xml:space="preserve"> </w:t>
      </w:r>
      <w:r w:rsidRPr="00BC1A1B">
        <w:t>They</w:t>
      </w:r>
      <w:r w:rsidRPr="00BC1A1B" w:rsidR="00D65B1B">
        <w:t xml:space="preserve"> </w:t>
      </w:r>
      <w:r w:rsidRPr="00BC1A1B">
        <w:t>need</w:t>
      </w:r>
      <w:r w:rsidRPr="00BC1A1B" w:rsidR="00D65B1B">
        <w:t xml:space="preserve"> </w:t>
      </w:r>
      <w:r w:rsidRPr="00BC1A1B">
        <w:t>to</w:t>
      </w:r>
      <w:r w:rsidRPr="00BC1A1B" w:rsidR="00D65B1B">
        <w:t xml:space="preserve"> </w:t>
      </w:r>
      <w:r w:rsidRPr="00BC1A1B">
        <w:t>revaluate</w:t>
      </w:r>
      <w:r w:rsidRPr="00BC1A1B" w:rsidR="00D65B1B">
        <w:t xml:space="preserve"> </w:t>
      </w:r>
      <w:r w:rsidRPr="00BC1A1B">
        <w:t>that,</w:t>
      </w:r>
      <w:r w:rsidRPr="00BC1A1B" w:rsidR="00D65B1B">
        <w:t xml:space="preserve"> </w:t>
      </w:r>
      <w:r w:rsidRPr="00BC1A1B">
        <w:t>do</w:t>
      </w:r>
      <w:r w:rsidRPr="00BC1A1B" w:rsidR="00D65B1B">
        <w:t xml:space="preserve"> </w:t>
      </w:r>
      <w:r w:rsidR="00B22662">
        <w:t>it</w:t>
      </w:r>
      <w:r w:rsidRPr="00BC1A1B" w:rsidR="00D65B1B">
        <w:t xml:space="preserve"> </w:t>
      </w:r>
      <w:r w:rsidRPr="00BC1A1B">
        <w:t>again</w:t>
      </w:r>
      <w:r w:rsidRPr="00BC1A1B" w:rsidR="00D65B1B">
        <w:t xml:space="preserve"> </w:t>
      </w:r>
      <w:r w:rsidRPr="00BC1A1B">
        <w:t>and</w:t>
      </w:r>
      <w:r w:rsidRPr="00BC1A1B" w:rsidR="00D65B1B">
        <w:t xml:space="preserve"> </w:t>
      </w:r>
      <w:r w:rsidRPr="00BC1A1B">
        <w:t>look</w:t>
      </w:r>
      <w:r w:rsidRPr="00BC1A1B" w:rsidR="00D65B1B">
        <w:t xml:space="preserve"> </w:t>
      </w:r>
      <w:r w:rsidRPr="00BC1A1B">
        <w:t>at</w:t>
      </w:r>
      <w:r w:rsidRPr="00BC1A1B" w:rsidR="00D65B1B">
        <w:t xml:space="preserve"> </w:t>
      </w:r>
      <w:r w:rsidRPr="00BC1A1B">
        <w:t>where</w:t>
      </w:r>
      <w:r w:rsidRPr="00BC1A1B" w:rsidR="00D65B1B">
        <w:t xml:space="preserve"> </w:t>
      </w:r>
      <w:r w:rsidRPr="00BC1A1B">
        <w:t>we</w:t>
      </w:r>
      <w:r w:rsidRPr="00BC1A1B" w:rsidR="00D65B1B">
        <w:t xml:space="preserve"> </w:t>
      </w:r>
      <w:r w:rsidRPr="00BC1A1B">
        <w:t>are</w:t>
      </w:r>
      <w:r w:rsidRPr="00BC1A1B" w:rsidR="00D65B1B">
        <w:t xml:space="preserve"> </w:t>
      </w:r>
      <w:r w:rsidRPr="00BC1A1B">
        <w:t>in</w:t>
      </w:r>
      <w:r w:rsidRPr="00BC1A1B" w:rsidR="00D65B1B">
        <w:t xml:space="preserve"> </w:t>
      </w:r>
      <w:r w:rsidRPr="00BC1A1B">
        <w:t>many</w:t>
      </w:r>
      <w:r w:rsidRPr="00BC1A1B" w:rsidR="00D65B1B">
        <w:t xml:space="preserve"> </w:t>
      </w:r>
      <w:r w:rsidRPr="00BC1A1B">
        <w:t>ways</w:t>
      </w:r>
      <w:r w:rsidRPr="00BC1A1B" w:rsidR="001F6E2A">
        <w:t>,</w:t>
      </w:r>
      <w:r w:rsidRPr="00BC1A1B" w:rsidR="00D65B1B">
        <w:t xml:space="preserve"> </w:t>
      </w:r>
      <w:r w:rsidRPr="00BC1A1B">
        <w:t>if</w:t>
      </w:r>
      <w:r w:rsidRPr="00BC1A1B" w:rsidR="00D65B1B">
        <w:t xml:space="preserve"> </w:t>
      </w:r>
      <w:r w:rsidRPr="00BC1A1B">
        <w:t>we</w:t>
      </w:r>
      <w:r w:rsidRPr="00BC1A1B" w:rsidR="00D65B1B">
        <w:t xml:space="preserve"> </w:t>
      </w:r>
      <w:r w:rsidRPr="00BC1A1B">
        <w:t>are</w:t>
      </w:r>
      <w:r w:rsidRPr="00BC1A1B" w:rsidR="00D65B1B">
        <w:t xml:space="preserve"> </w:t>
      </w:r>
      <w:r w:rsidRPr="00BC1A1B">
        <w:t>being</w:t>
      </w:r>
      <w:r w:rsidRPr="00BC1A1B" w:rsidR="00D65B1B">
        <w:t xml:space="preserve"> </w:t>
      </w:r>
      <w:r w:rsidRPr="00BC1A1B">
        <w:t>honest</w:t>
      </w:r>
      <w:r w:rsidRPr="00BC1A1B" w:rsidR="00D65B1B">
        <w:t xml:space="preserve"> </w:t>
      </w:r>
      <w:r w:rsidRPr="00BC1A1B">
        <w:t>agents</w:t>
      </w:r>
      <w:r w:rsidRPr="00BC1A1B" w:rsidR="00D65B1B">
        <w:t xml:space="preserve"> </w:t>
      </w:r>
      <w:r w:rsidRPr="00BC1A1B">
        <w:t>of</w:t>
      </w:r>
      <w:r w:rsidRPr="00BC1A1B" w:rsidR="00D65B1B">
        <w:t xml:space="preserve"> </w:t>
      </w:r>
      <w:r w:rsidRPr="00BC1A1B" w:rsidR="001F6E2A">
        <w:t>G</w:t>
      </w:r>
      <w:r w:rsidRPr="00BC1A1B">
        <w:t>overnment</w:t>
      </w:r>
      <w:r w:rsidRPr="00BC1A1B" w:rsidR="00D65B1B">
        <w:t xml:space="preserve"> </w:t>
      </w:r>
      <w:r w:rsidRPr="00BC1A1B">
        <w:t>to</w:t>
      </w:r>
      <w:r w:rsidRPr="00BC1A1B" w:rsidR="00D65B1B">
        <w:t xml:space="preserve"> </w:t>
      </w:r>
      <w:r w:rsidRPr="00BC1A1B">
        <w:t>deliver</w:t>
      </w:r>
      <w:r w:rsidRPr="00BC1A1B" w:rsidR="00D65B1B">
        <w:t xml:space="preserve"> </w:t>
      </w:r>
      <w:r w:rsidRPr="00BC1A1B">
        <w:t>safety</w:t>
      </w:r>
      <w:r w:rsidRPr="00BC1A1B" w:rsidR="00D65B1B">
        <w:t xml:space="preserve"> </w:t>
      </w:r>
      <w:r w:rsidRPr="00BC1A1B">
        <w:t>for</w:t>
      </w:r>
      <w:r w:rsidRPr="00BC1A1B" w:rsidR="00D65B1B">
        <w:t xml:space="preserve"> </w:t>
      </w:r>
      <w:r w:rsidRPr="00BC1A1B">
        <w:t>our</w:t>
      </w:r>
      <w:r w:rsidRPr="00BC1A1B" w:rsidR="00D65B1B">
        <w:t xml:space="preserve"> </w:t>
      </w:r>
      <w:r w:rsidRPr="00BC1A1B">
        <w:t>children</w:t>
      </w:r>
      <w:r w:rsidRPr="00BC1A1B" w:rsidR="00D65B1B">
        <w:t xml:space="preserve"> </w:t>
      </w:r>
      <w:r w:rsidRPr="00BC1A1B">
        <w:t>and</w:t>
      </w:r>
      <w:r w:rsidRPr="00BC1A1B" w:rsidR="00D65B1B">
        <w:t xml:space="preserve"> </w:t>
      </w:r>
      <w:r w:rsidRPr="00BC1A1B">
        <w:t>so</w:t>
      </w:r>
      <w:r w:rsidRPr="00BC1A1B" w:rsidR="00D65B1B">
        <w:t xml:space="preserve"> </w:t>
      </w:r>
      <w:r w:rsidRPr="00BC1A1B">
        <w:t>on.</w:t>
      </w:r>
      <w:r w:rsidRPr="00BC1A1B" w:rsidR="00D65B1B">
        <w:t xml:space="preserve"> </w:t>
      </w:r>
      <w:r w:rsidRPr="00BC1A1B">
        <w:t>It</w:t>
      </w:r>
      <w:r w:rsidRPr="00BC1A1B" w:rsidR="00D65B1B">
        <w:t xml:space="preserve"> </w:t>
      </w:r>
      <w:r w:rsidRPr="00BC1A1B">
        <w:t>is</w:t>
      </w:r>
      <w:r w:rsidRPr="00BC1A1B" w:rsidR="00D65B1B">
        <w:t xml:space="preserve"> </w:t>
      </w:r>
      <w:r w:rsidRPr="00BC1A1B">
        <w:t>much</w:t>
      </w:r>
      <w:r w:rsidRPr="00BC1A1B" w:rsidR="00D65B1B">
        <w:t xml:space="preserve"> </w:t>
      </w:r>
      <w:r w:rsidRPr="00BC1A1B">
        <w:t>more</w:t>
      </w:r>
      <w:r w:rsidRPr="00BC1A1B" w:rsidR="00D65B1B">
        <w:t xml:space="preserve"> </w:t>
      </w:r>
      <w:r w:rsidRPr="00BC1A1B">
        <w:t>about</w:t>
      </w:r>
      <w:r w:rsidRPr="00BC1A1B" w:rsidR="00D65B1B">
        <w:t xml:space="preserve"> </w:t>
      </w:r>
      <w:r w:rsidRPr="00BC1A1B">
        <w:t>us</w:t>
      </w:r>
      <w:r w:rsidRPr="00BC1A1B" w:rsidR="00D65B1B">
        <w:t xml:space="preserve"> </w:t>
      </w:r>
      <w:r w:rsidRPr="00BC1A1B">
        <w:t>doing</w:t>
      </w:r>
      <w:r w:rsidRPr="00BC1A1B" w:rsidR="00D65B1B">
        <w:t xml:space="preserve"> </w:t>
      </w:r>
      <w:r w:rsidRPr="00BC1A1B">
        <w:t>that</w:t>
      </w:r>
      <w:r w:rsidRPr="00BC1A1B" w:rsidR="00D65B1B">
        <w:t xml:space="preserve"> </w:t>
      </w:r>
      <w:r w:rsidRPr="00BC1A1B">
        <w:t>well</w:t>
      </w:r>
      <w:r w:rsidR="00B22662">
        <w:t>,</w:t>
      </w:r>
      <w:r w:rsidRPr="00BC1A1B" w:rsidR="00D65B1B">
        <w:t xml:space="preserve"> </w:t>
      </w:r>
      <w:r w:rsidRPr="00BC1A1B">
        <w:t>as</w:t>
      </w:r>
      <w:r w:rsidRPr="00BC1A1B" w:rsidR="00D65B1B">
        <w:t xml:space="preserve"> </w:t>
      </w:r>
      <w:r w:rsidRPr="00BC1A1B">
        <w:t>opposed</w:t>
      </w:r>
      <w:r w:rsidRPr="00BC1A1B" w:rsidR="00D65B1B">
        <w:t xml:space="preserve"> </w:t>
      </w:r>
      <w:r w:rsidRPr="00BC1A1B">
        <w:t>to</w:t>
      </w:r>
      <w:r w:rsidRPr="00BC1A1B" w:rsidR="00D65B1B">
        <w:t xml:space="preserve"> </w:t>
      </w:r>
      <w:r w:rsidRPr="00BC1A1B">
        <w:t>having</w:t>
      </w:r>
      <w:r w:rsidRPr="00BC1A1B" w:rsidR="00D65B1B">
        <w:t xml:space="preserve"> </w:t>
      </w:r>
      <w:r w:rsidRPr="00BC1A1B">
        <w:t>the</w:t>
      </w:r>
      <w:r w:rsidRPr="00BC1A1B" w:rsidR="00D65B1B">
        <w:t xml:space="preserve"> </w:t>
      </w:r>
      <w:r w:rsidRPr="00BC1A1B">
        <w:t>choice</w:t>
      </w:r>
      <w:r w:rsidRPr="00BC1A1B" w:rsidR="00D65B1B">
        <w:t xml:space="preserve"> </w:t>
      </w:r>
      <w:r w:rsidRPr="00BC1A1B">
        <w:t>not</w:t>
      </w:r>
      <w:r w:rsidRPr="00BC1A1B" w:rsidR="00D65B1B">
        <w:t xml:space="preserve"> </w:t>
      </w:r>
      <w:r w:rsidRPr="00BC1A1B">
        <w:t>to</w:t>
      </w:r>
      <w:r w:rsidRPr="00BC1A1B" w:rsidR="00D65B1B">
        <w:t xml:space="preserve"> </w:t>
      </w:r>
      <w:r w:rsidRPr="00BC1A1B">
        <w:t>do</w:t>
      </w:r>
      <w:r w:rsidRPr="00BC1A1B" w:rsidR="00D65B1B">
        <w:t xml:space="preserve"> </w:t>
      </w:r>
      <w:r w:rsidRPr="00BC1A1B">
        <w:t>it</w:t>
      </w:r>
      <w:r w:rsidRPr="00BC1A1B" w:rsidR="00D65B1B">
        <w:t xml:space="preserve"> </w:t>
      </w:r>
      <w:r w:rsidRPr="00BC1A1B">
        <w:t>or</w:t>
      </w:r>
      <w:r w:rsidRPr="00BC1A1B" w:rsidR="00D65B1B">
        <w:t xml:space="preserve"> </w:t>
      </w:r>
      <w:r w:rsidRPr="00BC1A1B">
        <w:t>something</w:t>
      </w:r>
      <w:r w:rsidRPr="00BC1A1B" w:rsidR="00D65B1B">
        <w:t xml:space="preserve"> </w:t>
      </w:r>
      <w:r w:rsidRPr="00BC1A1B">
        <w:t>else.</w:t>
      </w:r>
    </w:p>
    <w:p w:rsidR="008F49E8" w:rsidRPr="00BC1A1B" w:rsidP="008F49E8">
      <w:pPr>
        <w:pStyle w:val="Answer"/>
      </w:pPr>
      <w:r w:rsidRPr="00BC1A1B">
        <w:t>We</w:t>
      </w:r>
      <w:r w:rsidRPr="00BC1A1B" w:rsidR="00D65B1B">
        <w:t xml:space="preserve"> </w:t>
      </w:r>
      <w:r w:rsidRPr="00BC1A1B">
        <w:t>have</w:t>
      </w:r>
      <w:r w:rsidRPr="00BC1A1B" w:rsidR="00D65B1B">
        <w:t xml:space="preserve"> </w:t>
      </w:r>
      <w:r w:rsidRPr="00BC1A1B">
        <w:t>been</w:t>
      </w:r>
      <w:r w:rsidRPr="00BC1A1B" w:rsidR="00D65B1B">
        <w:t xml:space="preserve"> </w:t>
      </w:r>
      <w:r w:rsidRPr="00BC1A1B">
        <w:t>a</w:t>
      </w:r>
      <w:r w:rsidRPr="00BC1A1B" w:rsidR="00D65B1B">
        <w:t xml:space="preserve"> </w:t>
      </w:r>
      <w:r w:rsidRPr="00BC1A1B">
        <w:t>success</w:t>
      </w:r>
      <w:r w:rsidRPr="00BC1A1B" w:rsidR="00D65B1B">
        <w:t xml:space="preserve"> </w:t>
      </w:r>
      <w:r w:rsidRPr="00BC1A1B">
        <w:t>in</w:t>
      </w:r>
      <w:r w:rsidRPr="00BC1A1B" w:rsidR="00D65B1B">
        <w:t xml:space="preserve"> </w:t>
      </w:r>
      <w:r w:rsidRPr="00BC1A1B">
        <w:t>the</w:t>
      </w:r>
      <w:r w:rsidRPr="00BC1A1B" w:rsidR="00D65B1B">
        <w:t xml:space="preserve"> </w:t>
      </w:r>
      <w:r w:rsidRPr="00BC1A1B">
        <w:t>pandemic</w:t>
      </w:r>
      <w:r w:rsidRPr="00BC1A1B" w:rsidR="00D65B1B">
        <w:t xml:space="preserve"> </w:t>
      </w:r>
      <w:r w:rsidRPr="00BC1A1B">
        <w:t>because</w:t>
      </w:r>
      <w:r w:rsidRPr="00BC1A1B" w:rsidR="00D65B1B">
        <w:t xml:space="preserve"> </w:t>
      </w:r>
      <w:r w:rsidRPr="00BC1A1B">
        <w:t>all</w:t>
      </w:r>
      <w:r w:rsidRPr="00BC1A1B" w:rsidR="00D65B1B">
        <w:t xml:space="preserve"> </w:t>
      </w:r>
      <w:r w:rsidRPr="00BC1A1B">
        <w:t>local</w:t>
      </w:r>
      <w:r w:rsidRPr="00BC1A1B" w:rsidR="00D65B1B">
        <w:t xml:space="preserve"> </w:t>
      </w:r>
      <w:r w:rsidRPr="00BC1A1B">
        <w:t>agencies</w:t>
      </w:r>
      <w:r w:rsidRPr="00BC1A1B" w:rsidR="00D65B1B">
        <w:t xml:space="preserve"> </w:t>
      </w:r>
      <w:r w:rsidRPr="00BC1A1B">
        <w:t>have</w:t>
      </w:r>
      <w:r w:rsidRPr="00BC1A1B" w:rsidR="00D65B1B">
        <w:t xml:space="preserve"> </w:t>
      </w:r>
      <w:r w:rsidRPr="00BC1A1B">
        <w:t>come</w:t>
      </w:r>
      <w:r w:rsidRPr="00BC1A1B" w:rsidR="00D65B1B">
        <w:t xml:space="preserve"> </w:t>
      </w:r>
      <w:r w:rsidRPr="00BC1A1B">
        <w:t>together</w:t>
      </w:r>
      <w:r w:rsidRPr="00BC1A1B" w:rsidR="001F6E2A">
        <w:t xml:space="preserve"> and joined up</w:t>
      </w:r>
      <w:r w:rsidRPr="00BC1A1B" w:rsidR="00D65B1B">
        <w:t xml:space="preserve"> </w:t>
      </w:r>
      <w:r w:rsidRPr="00BC1A1B">
        <w:t>in</w:t>
      </w:r>
      <w:r w:rsidRPr="00BC1A1B" w:rsidR="00D65B1B">
        <w:t xml:space="preserve"> </w:t>
      </w:r>
      <w:r w:rsidRPr="00BC1A1B">
        <w:t>a</w:t>
      </w:r>
      <w:r w:rsidRPr="00BC1A1B" w:rsidR="00D65B1B">
        <w:t xml:space="preserve"> </w:t>
      </w:r>
      <w:r w:rsidRPr="00BC1A1B">
        <w:t>way</w:t>
      </w:r>
      <w:r w:rsidRPr="00BC1A1B" w:rsidR="00D65B1B">
        <w:t xml:space="preserve"> </w:t>
      </w:r>
      <w:r w:rsidRPr="00BC1A1B">
        <w:t>that</w:t>
      </w:r>
      <w:r w:rsidRPr="00BC1A1B" w:rsidR="00D65B1B">
        <w:t xml:space="preserve"> </w:t>
      </w:r>
      <w:r w:rsidRPr="00BC1A1B">
        <w:t>many</w:t>
      </w:r>
      <w:r w:rsidRPr="00BC1A1B" w:rsidR="00D65B1B">
        <w:t xml:space="preserve"> </w:t>
      </w:r>
      <w:r w:rsidRPr="00BC1A1B">
        <w:t>of</w:t>
      </w:r>
      <w:r w:rsidRPr="00BC1A1B" w:rsidR="00D65B1B">
        <w:t xml:space="preserve"> </w:t>
      </w:r>
      <w:r w:rsidRPr="00BC1A1B">
        <w:t>us</w:t>
      </w:r>
      <w:r w:rsidRPr="00BC1A1B" w:rsidR="00D65B1B">
        <w:t xml:space="preserve"> </w:t>
      </w:r>
      <w:r w:rsidRPr="00BC1A1B">
        <w:t>thought</w:t>
      </w:r>
      <w:r w:rsidRPr="00BC1A1B" w:rsidR="00D65B1B">
        <w:t xml:space="preserve"> </w:t>
      </w:r>
      <w:r w:rsidRPr="00BC1A1B">
        <w:t>probably</w:t>
      </w:r>
      <w:r w:rsidRPr="00BC1A1B" w:rsidR="00D65B1B">
        <w:t xml:space="preserve"> </w:t>
      </w:r>
      <w:r w:rsidRPr="00BC1A1B">
        <w:t>would</w:t>
      </w:r>
      <w:r w:rsidRPr="00BC1A1B" w:rsidR="00D65B1B">
        <w:t xml:space="preserve"> </w:t>
      </w:r>
      <w:r w:rsidRPr="00BC1A1B">
        <w:t>not</w:t>
      </w:r>
      <w:r w:rsidRPr="00BC1A1B" w:rsidR="00D65B1B">
        <w:t xml:space="preserve"> </w:t>
      </w:r>
      <w:r w:rsidRPr="00BC1A1B">
        <w:t>be</w:t>
      </w:r>
      <w:r w:rsidRPr="00BC1A1B" w:rsidR="00D65B1B">
        <w:t xml:space="preserve"> </w:t>
      </w:r>
      <w:r w:rsidRPr="00BC1A1B">
        <w:t>possible</w:t>
      </w:r>
      <w:r w:rsidRPr="00BC1A1B" w:rsidR="001F6E2A">
        <w:t>,</w:t>
      </w:r>
      <w:r w:rsidRPr="00BC1A1B" w:rsidR="00D65B1B">
        <w:t xml:space="preserve"> </w:t>
      </w:r>
      <w:r w:rsidRPr="00BC1A1B">
        <w:t>if</w:t>
      </w:r>
      <w:r w:rsidRPr="00BC1A1B" w:rsidR="00D65B1B">
        <w:t xml:space="preserve"> </w:t>
      </w:r>
      <w:r w:rsidRPr="00BC1A1B">
        <w:t>I</w:t>
      </w:r>
      <w:r w:rsidRPr="00BC1A1B" w:rsidR="00D65B1B">
        <w:t xml:space="preserve"> </w:t>
      </w:r>
      <w:r w:rsidRPr="00BC1A1B">
        <w:t>am</w:t>
      </w:r>
      <w:r w:rsidRPr="00BC1A1B" w:rsidR="00D65B1B">
        <w:t xml:space="preserve"> </w:t>
      </w:r>
      <w:r w:rsidRPr="00BC1A1B">
        <w:t>being</w:t>
      </w:r>
      <w:r w:rsidRPr="00BC1A1B" w:rsidR="00D65B1B">
        <w:t xml:space="preserve"> </w:t>
      </w:r>
      <w:r w:rsidRPr="00BC1A1B">
        <w:t>honest.</w:t>
      </w:r>
      <w:r w:rsidRPr="00BC1A1B" w:rsidR="00D65B1B">
        <w:t xml:space="preserve"> </w:t>
      </w:r>
      <w:r w:rsidRPr="00BC1A1B">
        <w:t>The</w:t>
      </w:r>
      <w:r w:rsidRPr="00BC1A1B" w:rsidR="00D65B1B">
        <w:t xml:space="preserve"> </w:t>
      </w:r>
      <w:r w:rsidRPr="00BC1A1B">
        <w:t>case</w:t>
      </w:r>
      <w:r w:rsidRPr="00BC1A1B" w:rsidR="00D65B1B">
        <w:t xml:space="preserve"> </w:t>
      </w:r>
      <w:r w:rsidRPr="00BC1A1B">
        <w:t>for</w:t>
      </w:r>
      <w:r w:rsidRPr="00BC1A1B" w:rsidR="00D65B1B">
        <w:t xml:space="preserve"> </w:t>
      </w:r>
      <w:r w:rsidRPr="00BC1A1B">
        <w:t>place</w:t>
      </w:r>
      <w:r w:rsidR="00B22662">
        <w:t>-</w:t>
      </w:r>
      <w:r w:rsidRPr="00BC1A1B">
        <w:t>based</w:t>
      </w:r>
      <w:r w:rsidRPr="00BC1A1B" w:rsidR="00D65B1B">
        <w:t xml:space="preserve"> </w:t>
      </w:r>
      <w:r w:rsidRPr="00BC1A1B">
        <w:t>budgeting</w:t>
      </w:r>
      <w:r w:rsidRPr="00BC1A1B" w:rsidR="00D65B1B">
        <w:t xml:space="preserve"> </w:t>
      </w:r>
      <w:r w:rsidRPr="00BC1A1B">
        <w:t>and</w:t>
      </w:r>
      <w:r w:rsidRPr="00BC1A1B" w:rsidR="00D65B1B">
        <w:t xml:space="preserve"> </w:t>
      </w:r>
      <w:r w:rsidRPr="00BC1A1B">
        <w:t>giving</w:t>
      </w:r>
      <w:r w:rsidRPr="00BC1A1B" w:rsidR="00D65B1B">
        <w:t xml:space="preserve"> </w:t>
      </w:r>
      <w:r w:rsidRPr="00BC1A1B">
        <w:t>us</w:t>
      </w:r>
      <w:r w:rsidRPr="00BC1A1B" w:rsidR="00D65B1B">
        <w:t xml:space="preserve"> </w:t>
      </w:r>
      <w:r w:rsidRPr="00BC1A1B">
        <w:t>control</w:t>
      </w:r>
      <w:r w:rsidRPr="00BC1A1B" w:rsidR="00D65B1B">
        <w:t xml:space="preserve"> </w:t>
      </w:r>
      <w:r w:rsidRPr="00BC1A1B">
        <w:t>across</w:t>
      </w:r>
      <w:r w:rsidRPr="00BC1A1B" w:rsidR="00D65B1B">
        <w:t xml:space="preserve"> </w:t>
      </w:r>
      <w:r w:rsidRPr="00BC1A1B">
        <w:t>the</w:t>
      </w:r>
      <w:r w:rsidRPr="00BC1A1B" w:rsidR="00D65B1B">
        <w:t xml:space="preserve"> </w:t>
      </w:r>
      <w:r w:rsidRPr="00BC1A1B">
        <w:t>whole</w:t>
      </w:r>
      <w:r w:rsidRPr="00BC1A1B" w:rsidR="00D65B1B">
        <w:t xml:space="preserve"> </w:t>
      </w:r>
      <w:r w:rsidRPr="00BC1A1B">
        <w:t>public</w:t>
      </w:r>
      <w:r w:rsidRPr="00BC1A1B" w:rsidR="00D65B1B">
        <w:t xml:space="preserve"> </w:t>
      </w:r>
      <w:r w:rsidRPr="00BC1A1B">
        <w:t>sector</w:t>
      </w:r>
      <w:r w:rsidRPr="00BC1A1B" w:rsidR="00D65B1B">
        <w:t xml:space="preserve"> </w:t>
      </w:r>
      <w:r w:rsidRPr="00BC1A1B">
        <w:t>piece</w:t>
      </w:r>
      <w:r w:rsidRPr="00BC1A1B" w:rsidR="00D65B1B">
        <w:t xml:space="preserve"> </w:t>
      </w:r>
      <w:r w:rsidRPr="00BC1A1B">
        <w:t>is</w:t>
      </w:r>
      <w:r w:rsidRPr="00BC1A1B" w:rsidR="00D65B1B">
        <w:t xml:space="preserve"> </w:t>
      </w:r>
      <w:r w:rsidRPr="00BC1A1B">
        <w:t>now</w:t>
      </w:r>
      <w:r w:rsidRPr="00BC1A1B" w:rsidR="00D65B1B">
        <w:t xml:space="preserve"> </w:t>
      </w:r>
      <w:r w:rsidRPr="00BC1A1B">
        <w:t>as</w:t>
      </w:r>
      <w:r w:rsidRPr="00BC1A1B" w:rsidR="00D65B1B">
        <w:t xml:space="preserve"> </w:t>
      </w:r>
      <w:r w:rsidRPr="00BC1A1B">
        <w:t>strong</w:t>
      </w:r>
      <w:r w:rsidRPr="00BC1A1B" w:rsidR="00D65B1B">
        <w:t xml:space="preserve"> </w:t>
      </w:r>
      <w:r w:rsidRPr="00BC1A1B">
        <w:t>as</w:t>
      </w:r>
      <w:r w:rsidRPr="00BC1A1B" w:rsidR="00D65B1B">
        <w:t xml:space="preserve"> </w:t>
      </w:r>
      <w:r w:rsidRPr="00BC1A1B">
        <w:t>it</w:t>
      </w:r>
      <w:r w:rsidRPr="00BC1A1B" w:rsidR="00D65B1B">
        <w:t xml:space="preserve"> </w:t>
      </w:r>
      <w:r w:rsidRPr="00BC1A1B">
        <w:t>has</w:t>
      </w:r>
      <w:r w:rsidRPr="00BC1A1B" w:rsidR="00D65B1B">
        <w:t xml:space="preserve"> </w:t>
      </w:r>
      <w:r w:rsidRPr="00BC1A1B">
        <w:t>ever</w:t>
      </w:r>
      <w:r w:rsidRPr="00BC1A1B" w:rsidR="00D65B1B">
        <w:t xml:space="preserve"> </w:t>
      </w:r>
      <w:r w:rsidRPr="00BC1A1B">
        <w:t>been.</w:t>
      </w:r>
      <w:r w:rsidRPr="00BC1A1B" w:rsidR="00D65B1B">
        <w:t xml:space="preserve"> </w:t>
      </w:r>
      <w:r w:rsidRPr="00BC1A1B">
        <w:t>We</w:t>
      </w:r>
      <w:r w:rsidRPr="00BC1A1B" w:rsidR="00D65B1B">
        <w:t xml:space="preserve"> </w:t>
      </w:r>
      <w:r w:rsidRPr="00BC1A1B">
        <w:t>could</w:t>
      </w:r>
      <w:r w:rsidRPr="00BC1A1B" w:rsidR="00D65B1B">
        <w:t xml:space="preserve"> </w:t>
      </w:r>
      <w:r w:rsidRPr="00BC1A1B">
        <w:t>do</w:t>
      </w:r>
      <w:r w:rsidRPr="00BC1A1B" w:rsidR="00D65B1B">
        <w:t xml:space="preserve"> </w:t>
      </w:r>
      <w:r w:rsidRPr="00BC1A1B">
        <w:t>so</w:t>
      </w:r>
      <w:r w:rsidRPr="00BC1A1B" w:rsidR="00D65B1B">
        <w:t xml:space="preserve"> </w:t>
      </w:r>
      <w:r w:rsidRPr="00BC1A1B">
        <w:t>much</w:t>
      </w:r>
      <w:r w:rsidRPr="00BC1A1B" w:rsidR="00D65B1B">
        <w:t xml:space="preserve"> </w:t>
      </w:r>
      <w:r w:rsidRPr="00BC1A1B">
        <w:t>more</w:t>
      </w:r>
      <w:r w:rsidRPr="00BC1A1B" w:rsidR="00D65B1B">
        <w:t xml:space="preserve"> </w:t>
      </w:r>
      <w:r w:rsidRPr="00BC1A1B">
        <w:t>i</w:t>
      </w:r>
      <w:r w:rsidRPr="00BC1A1B" w:rsidR="001F6E2A">
        <w:t>f</w:t>
      </w:r>
      <w:r w:rsidRPr="00BC1A1B" w:rsidR="00D65B1B">
        <w:t xml:space="preserve"> </w:t>
      </w:r>
      <w:r w:rsidRPr="00BC1A1B">
        <w:t>we</w:t>
      </w:r>
      <w:r w:rsidRPr="00BC1A1B" w:rsidR="00D65B1B">
        <w:t xml:space="preserve"> </w:t>
      </w:r>
      <w:r w:rsidRPr="00BC1A1B">
        <w:t>had</w:t>
      </w:r>
      <w:r w:rsidRPr="00BC1A1B" w:rsidR="00D65B1B">
        <w:t xml:space="preserve"> </w:t>
      </w:r>
      <w:r w:rsidRPr="00BC1A1B">
        <w:t>more</w:t>
      </w:r>
      <w:r w:rsidRPr="00BC1A1B" w:rsidR="00D65B1B">
        <w:t xml:space="preserve"> </w:t>
      </w:r>
      <w:r w:rsidRPr="00BC1A1B">
        <w:t>discretion</w:t>
      </w:r>
      <w:r w:rsidRPr="00BC1A1B" w:rsidR="00D65B1B">
        <w:t xml:space="preserve"> </w:t>
      </w:r>
      <w:r w:rsidRPr="00BC1A1B">
        <w:t>across</w:t>
      </w:r>
      <w:r w:rsidRPr="00BC1A1B" w:rsidR="00D65B1B">
        <w:t xml:space="preserve"> </w:t>
      </w:r>
      <w:r w:rsidRPr="00BC1A1B">
        <w:t>our</w:t>
      </w:r>
      <w:r w:rsidRPr="00BC1A1B" w:rsidR="00D65B1B">
        <w:t xml:space="preserve"> </w:t>
      </w:r>
      <w:r w:rsidRPr="00BC1A1B">
        <w:t>agencies</w:t>
      </w:r>
      <w:r w:rsidRPr="00BC1A1B" w:rsidR="00D65B1B">
        <w:t xml:space="preserve"> </w:t>
      </w:r>
      <w:r w:rsidRPr="00BC1A1B">
        <w:t>where</w:t>
      </w:r>
      <w:r w:rsidRPr="00BC1A1B" w:rsidR="00D65B1B">
        <w:t xml:space="preserve"> </w:t>
      </w:r>
      <w:r w:rsidRPr="00BC1A1B">
        <w:t>we</w:t>
      </w:r>
      <w:r w:rsidRPr="00BC1A1B" w:rsidR="00D65B1B">
        <w:t xml:space="preserve"> </w:t>
      </w:r>
      <w:r w:rsidRPr="00BC1A1B">
        <w:t>can</w:t>
      </w:r>
      <w:r w:rsidRPr="00BC1A1B" w:rsidR="00D65B1B">
        <w:t xml:space="preserve"> </w:t>
      </w:r>
      <w:r w:rsidRPr="00BC1A1B">
        <w:t>share</w:t>
      </w:r>
      <w:r w:rsidR="00B22662">
        <w:t xml:space="preserve"> and </w:t>
      </w:r>
      <w:r w:rsidRPr="00BC1A1B">
        <w:t>pool</w:t>
      </w:r>
      <w:r w:rsidRPr="00BC1A1B" w:rsidR="00D65B1B">
        <w:t xml:space="preserve"> </w:t>
      </w:r>
      <w:r w:rsidRPr="00BC1A1B">
        <w:t>budgets</w:t>
      </w:r>
      <w:r w:rsidRPr="00BC1A1B" w:rsidR="00D65B1B">
        <w:t xml:space="preserve"> </w:t>
      </w:r>
      <w:r w:rsidRPr="00BC1A1B">
        <w:t>and</w:t>
      </w:r>
      <w:r w:rsidRPr="00BC1A1B" w:rsidR="00D65B1B">
        <w:t xml:space="preserve"> </w:t>
      </w:r>
      <w:r w:rsidRPr="00BC1A1B">
        <w:t>decide</w:t>
      </w:r>
      <w:r w:rsidRPr="00BC1A1B" w:rsidR="00D65B1B">
        <w:t xml:space="preserve"> </w:t>
      </w:r>
      <w:r w:rsidRPr="00BC1A1B">
        <w:t>on</w:t>
      </w:r>
      <w:r w:rsidRPr="00BC1A1B" w:rsidR="00D65B1B">
        <w:t xml:space="preserve"> </w:t>
      </w:r>
      <w:r w:rsidRPr="00BC1A1B">
        <w:t>what</w:t>
      </w:r>
      <w:r w:rsidRPr="00BC1A1B" w:rsidR="00D65B1B">
        <w:t xml:space="preserve"> </w:t>
      </w:r>
      <w:r w:rsidRPr="00BC1A1B">
        <w:t>local</w:t>
      </w:r>
      <w:r w:rsidRPr="00BC1A1B" w:rsidR="00D65B1B">
        <w:t xml:space="preserve"> </w:t>
      </w:r>
      <w:r w:rsidRPr="00BC1A1B">
        <w:t>outcomes</w:t>
      </w:r>
      <w:r w:rsidRPr="00BC1A1B" w:rsidR="00D65B1B">
        <w:t xml:space="preserve"> </w:t>
      </w:r>
      <w:r w:rsidRPr="00BC1A1B">
        <w:t>are</w:t>
      </w:r>
      <w:r w:rsidRPr="00BC1A1B" w:rsidR="00D65B1B">
        <w:t xml:space="preserve"> </w:t>
      </w:r>
      <w:r w:rsidRPr="00BC1A1B">
        <w:t>needed.</w:t>
      </w:r>
      <w:r w:rsidRPr="00BC1A1B" w:rsidR="00D65B1B">
        <w:t xml:space="preserve"> </w:t>
      </w:r>
      <w:r w:rsidRPr="00BC1A1B">
        <w:t>There</w:t>
      </w:r>
      <w:r w:rsidRPr="00BC1A1B" w:rsidR="00D65B1B">
        <w:t xml:space="preserve"> </w:t>
      </w:r>
      <w:r w:rsidRPr="00BC1A1B">
        <w:t>is</w:t>
      </w:r>
      <w:r w:rsidRPr="00BC1A1B" w:rsidR="00D65B1B">
        <w:t xml:space="preserve"> </w:t>
      </w:r>
      <w:r w:rsidRPr="00BC1A1B">
        <w:t>so</w:t>
      </w:r>
      <w:r w:rsidRPr="00BC1A1B" w:rsidR="00D65B1B">
        <w:t xml:space="preserve"> </w:t>
      </w:r>
      <w:r w:rsidRPr="00BC1A1B">
        <w:t>much</w:t>
      </w:r>
      <w:r w:rsidRPr="00BC1A1B" w:rsidR="00D65B1B">
        <w:t xml:space="preserve"> </w:t>
      </w:r>
      <w:r w:rsidRPr="00BC1A1B">
        <w:t>more</w:t>
      </w:r>
      <w:r w:rsidRPr="00BC1A1B" w:rsidR="00D65B1B">
        <w:t xml:space="preserve"> </w:t>
      </w:r>
      <w:r w:rsidRPr="00BC1A1B">
        <w:t>we</w:t>
      </w:r>
      <w:r w:rsidRPr="00BC1A1B" w:rsidR="00D65B1B">
        <w:t xml:space="preserve"> </w:t>
      </w:r>
      <w:r w:rsidRPr="00BC1A1B">
        <w:t>could</w:t>
      </w:r>
      <w:r w:rsidRPr="00BC1A1B" w:rsidR="00D65B1B">
        <w:t xml:space="preserve"> </w:t>
      </w:r>
      <w:r w:rsidRPr="00BC1A1B">
        <w:t>contribute</w:t>
      </w:r>
      <w:r w:rsidRPr="00BC1A1B" w:rsidR="001F6E2A">
        <w:t>,</w:t>
      </w:r>
      <w:r w:rsidRPr="00BC1A1B" w:rsidR="00D65B1B">
        <w:t xml:space="preserve"> </w:t>
      </w:r>
      <w:r w:rsidRPr="00BC1A1B">
        <w:t>even</w:t>
      </w:r>
      <w:r w:rsidRPr="00BC1A1B" w:rsidR="00D65B1B">
        <w:t xml:space="preserve"> </w:t>
      </w:r>
      <w:r w:rsidRPr="00BC1A1B">
        <w:t>in</w:t>
      </w:r>
      <w:r w:rsidRPr="00BC1A1B" w:rsidR="00D65B1B">
        <w:t xml:space="preserve"> </w:t>
      </w:r>
      <w:r w:rsidRPr="00BC1A1B">
        <w:t>times</w:t>
      </w:r>
      <w:r w:rsidRPr="00BC1A1B" w:rsidR="00D65B1B">
        <w:t xml:space="preserve"> </w:t>
      </w:r>
      <w:r w:rsidRPr="00BC1A1B">
        <w:t>of</w:t>
      </w:r>
      <w:r w:rsidRPr="00BC1A1B" w:rsidR="00D65B1B">
        <w:t xml:space="preserve"> </w:t>
      </w:r>
      <w:r w:rsidRPr="00BC1A1B">
        <w:t>austerity</w:t>
      </w:r>
      <w:r w:rsidRPr="00BC1A1B" w:rsidR="00D65B1B">
        <w:t xml:space="preserve"> </w:t>
      </w:r>
      <w:r w:rsidRPr="00BC1A1B">
        <w:t>and</w:t>
      </w:r>
      <w:r w:rsidRPr="00BC1A1B" w:rsidR="00D65B1B">
        <w:t xml:space="preserve"> </w:t>
      </w:r>
      <w:r w:rsidRPr="00BC1A1B">
        <w:t>where</w:t>
      </w:r>
      <w:r w:rsidRPr="00BC1A1B" w:rsidR="00D65B1B">
        <w:t xml:space="preserve"> </w:t>
      </w:r>
      <w:r w:rsidRPr="00BC1A1B">
        <w:t>the</w:t>
      </w:r>
      <w:r w:rsidRPr="00BC1A1B" w:rsidR="00D65B1B">
        <w:t xml:space="preserve"> </w:t>
      </w:r>
      <w:r w:rsidRPr="00BC1A1B">
        <w:t>funding</w:t>
      </w:r>
      <w:r w:rsidRPr="00BC1A1B" w:rsidR="00D65B1B">
        <w:t xml:space="preserve"> </w:t>
      </w:r>
      <w:r w:rsidRPr="00BC1A1B" w:rsidR="001F6E2A">
        <w:t xml:space="preserve">may </w:t>
      </w:r>
      <w:r w:rsidRPr="00BC1A1B">
        <w:t>not</w:t>
      </w:r>
      <w:r w:rsidRPr="00BC1A1B" w:rsidR="00D65B1B">
        <w:t xml:space="preserve"> </w:t>
      </w:r>
      <w:r w:rsidRPr="00BC1A1B">
        <w:t>be</w:t>
      </w:r>
      <w:r w:rsidRPr="00BC1A1B" w:rsidR="00D65B1B">
        <w:t xml:space="preserve"> </w:t>
      </w:r>
      <w:r w:rsidRPr="00BC1A1B">
        <w:t>as</w:t>
      </w:r>
      <w:r w:rsidRPr="00BC1A1B" w:rsidR="00D65B1B">
        <w:t xml:space="preserve"> </w:t>
      </w:r>
      <w:r w:rsidRPr="00BC1A1B">
        <w:t>much</w:t>
      </w:r>
      <w:r w:rsidRPr="00BC1A1B" w:rsidR="00D65B1B">
        <w:t xml:space="preserve"> </w:t>
      </w:r>
      <w:r w:rsidRPr="00BC1A1B">
        <w:t>as</w:t>
      </w:r>
      <w:r w:rsidRPr="00BC1A1B" w:rsidR="00D65B1B">
        <w:t xml:space="preserve"> </w:t>
      </w:r>
      <w:r w:rsidRPr="00BC1A1B">
        <w:t>we</w:t>
      </w:r>
      <w:r w:rsidRPr="00BC1A1B" w:rsidR="00D65B1B">
        <w:t xml:space="preserve"> </w:t>
      </w:r>
      <w:r w:rsidRPr="00BC1A1B">
        <w:t>would</w:t>
      </w:r>
      <w:r w:rsidRPr="00BC1A1B" w:rsidR="00D65B1B">
        <w:t xml:space="preserve"> </w:t>
      </w:r>
      <w:r w:rsidRPr="00BC1A1B">
        <w:t>like.</w:t>
      </w:r>
      <w:r w:rsidRPr="00BC1A1B" w:rsidR="00D65B1B">
        <w:t xml:space="preserve"> </w:t>
      </w:r>
      <w:r w:rsidRPr="00BC1A1B">
        <w:t>We</w:t>
      </w:r>
      <w:r w:rsidRPr="00BC1A1B" w:rsidR="00D65B1B">
        <w:t xml:space="preserve"> </w:t>
      </w:r>
      <w:r w:rsidRPr="00BC1A1B">
        <w:t>could</w:t>
      </w:r>
      <w:r w:rsidRPr="00BC1A1B" w:rsidR="00D65B1B">
        <w:t xml:space="preserve"> </w:t>
      </w:r>
      <w:r w:rsidRPr="00BC1A1B">
        <w:t>get</w:t>
      </w:r>
      <w:r w:rsidRPr="00BC1A1B" w:rsidR="00D65B1B">
        <w:t xml:space="preserve"> </w:t>
      </w:r>
      <w:r w:rsidRPr="00BC1A1B">
        <w:t>a</w:t>
      </w:r>
      <w:r w:rsidRPr="00BC1A1B" w:rsidR="00D65B1B">
        <w:t xml:space="preserve"> </w:t>
      </w:r>
      <w:r w:rsidRPr="00BC1A1B">
        <w:t>lot</w:t>
      </w:r>
      <w:r w:rsidRPr="00BC1A1B" w:rsidR="00D65B1B">
        <w:t xml:space="preserve"> </w:t>
      </w:r>
      <w:r w:rsidRPr="00BC1A1B">
        <w:t>more</w:t>
      </w:r>
      <w:r w:rsidRPr="00BC1A1B" w:rsidR="00D65B1B">
        <w:t xml:space="preserve"> </w:t>
      </w:r>
      <w:r w:rsidRPr="00BC1A1B">
        <w:t>out</w:t>
      </w:r>
      <w:r w:rsidRPr="00BC1A1B" w:rsidR="00D65B1B">
        <w:t xml:space="preserve"> </w:t>
      </w:r>
      <w:r w:rsidRPr="00BC1A1B">
        <w:t>of</w:t>
      </w:r>
      <w:r w:rsidRPr="00BC1A1B" w:rsidR="00D65B1B">
        <w:t xml:space="preserve"> </w:t>
      </w:r>
      <w:r w:rsidRPr="00BC1A1B">
        <w:t>the</w:t>
      </w:r>
      <w:r w:rsidRPr="00BC1A1B" w:rsidR="00D65B1B">
        <w:t xml:space="preserve"> </w:t>
      </w:r>
      <w:r w:rsidRPr="00BC1A1B">
        <w:t>system</w:t>
      </w:r>
      <w:r w:rsidRPr="00BC1A1B" w:rsidR="00D65B1B">
        <w:t xml:space="preserve"> </w:t>
      </w:r>
      <w:r w:rsidRPr="00BC1A1B">
        <w:t>if</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were</w:t>
      </w:r>
      <w:r w:rsidRPr="00BC1A1B" w:rsidR="00D65B1B">
        <w:t xml:space="preserve"> </w:t>
      </w:r>
      <w:r w:rsidRPr="00BC1A1B">
        <w:t>prepared</w:t>
      </w:r>
      <w:r w:rsidRPr="00BC1A1B" w:rsidR="00D65B1B">
        <w:t xml:space="preserve"> </w:t>
      </w:r>
      <w:r w:rsidRPr="00BC1A1B">
        <w:t>to</w:t>
      </w:r>
      <w:r w:rsidRPr="00BC1A1B" w:rsidR="00D65B1B">
        <w:t xml:space="preserve"> </w:t>
      </w:r>
      <w:r w:rsidRPr="00BC1A1B">
        <w:t>trust</w:t>
      </w:r>
      <w:r w:rsidRPr="00BC1A1B" w:rsidR="00D65B1B">
        <w:t xml:space="preserve"> </w:t>
      </w:r>
      <w:r w:rsidRPr="00BC1A1B">
        <w:t>us</w:t>
      </w:r>
      <w:r w:rsidRPr="00BC1A1B" w:rsidR="00D65B1B">
        <w:t xml:space="preserve"> </w:t>
      </w:r>
      <w:r w:rsidRPr="00BC1A1B">
        <w:t>to</w:t>
      </w:r>
      <w:r w:rsidRPr="00BC1A1B" w:rsidR="00D65B1B">
        <w:t xml:space="preserve"> </w:t>
      </w:r>
      <w:r w:rsidRPr="00BC1A1B">
        <w:t>do</w:t>
      </w:r>
      <w:r w:rsidRPr="00BC1A1B" w:rsidR="00D65B1B">
        <w:t xml:space="preserve"> </w:t>
      </w:r>
      <w:r w:rsidRPr="00BC1A1B">
        <w:t>that.</w:t>
      </w:r>
      <w:r w:rsidRPr="00BC1A1B" w:rsidR="00D65B1B">
        <w:t xml:space="preserve"> </w:t>
      </w:r>
      <w:r w:rsidRPr="00BC1A1B">
        <w:t>That</w:t>
      </w:r>
      <w:r w:rsidRPr="00BC1A1B" w:rsidR="00D65B1B">
        <w:t xml:space="preserve"> </w:t>
      </w:r>
      <w:r w:rsidRPr="00BC1A1B">
        <w:t>might</w:t>
      </w:r>
      <w:r w:rsidRPr="00BC1A1B" w:rsidR="00D65B1B">
        <w:t xml:space="preserve"> </w:t>
      </w:r>
      <w:r w:rsidRPr="00BC1A1B">
        <w:t>mean</w:t>
      </w:r>
      <w:r w:rsidRPr="00BC1A1B" w:rsidR="00D65B1B">
        <w:t xml:space="preserve"> </w:t>
      </w:r>
      <w:r w:rsidRPr="00BC1A1B">
        <w:t>a</w:t>
      </w:r>
      <w:r w:rsidRPr="00BC1A1B" w:rsidR="00D65B1B">
        <w:t xml:space="preserve"> </w:t>
      </w:r>
      <w:r w:rsidRPr="00BC1A1B">
        <w:t>grown</w:t>
      </w:r>
      <w:r w:rsidR="00B22662">
        <w:t>-</w:t>
      </w:r>
      <w:r w:rsidRPr="00BC1A1B">
        <w:t>up</w:t>
      </w:r>
      <w:r w:rsidRPr="00BC1A1B" w:rsidR="00D65B1B">
        <w:t xml:space="preserve"> </w:t>
      </w:r>
      <w:r w:rsidRPr="00BC1A1B">
        <w:t>conversation</w:t>
      </w:r>
      <w:r w:rsidRPr="00BC1A1B" w:rsidR="00D65B1B">
        <w:t xml:space="preserve"> </w:t>
      </w:r>
      <w:r w:rsidRPr="00BC1A1B">
        <w:t>between</w:t>
      </w:r>
      <w:r w:rsidRPr="00BC1A1B" w:rsidR="00D65B1B">
        <w:t xml:space="preserve"> </w:t>
      </w:r>
      <w:r w:rsidRPr="00BC1A1B">
        <w:t>the</w:t>
      </w:r>
      <w:r w:rsidRPr="00BC1A1B" w:rsidR="00D65B1B">
        <w:t xml:space="preserve"> </w:t>
      </w:r>
      <w:r w:rsidRPr="00BC1A1B">
        <w:t>two</w:t>
      </w:r>
      <w:r w:rsidRPr="00BC1A1B" w:rsidR="00D65B1B">
        <w:t xml:space="preserve"> </w:t>
      </w:r>
      <w:r w:rsidRPr="00BC1A1B">
        <w:t>parties</w:t>
      </w:r>
      <w:r w:rsidRPr="00BC1A1B" w:rsidR="00D65B1B">
        <w:t xml:space="preserve"> </w:t>
      </w:r>
      <w:r w:rsidRPr="00BC1A1B">
        <w:t>about</w:t>
      </w:r>
      <w:r w:rsidRPr="00BC1A1B" w:rsidR="00D65B1B">
        <w:t xml:space="preserve"> </w:t>
      </w:r>
      <w:r w:rsidRPr="00BC1A1B">
        <w:t>how</w:t>
      </w:r>
      <w:r w:rsidRPr="00BC1A1B" w:rsidR="00D65B1B">
        <w:t xml:space="preserve"> </w:t>
      </w:r>
      <w:r w:rsidRPr="00BC1A1B">
        <w:t>much</w:t>
      </w:r>
      <w:r w:rsidRPr="00BC1A1B" w:rsidR="00D65B1B">
        <w:t xml:space="preserve"> </w:t>
      </w:r>
      <w:r w:rsidRPr="00BC1A1B">
        <w:t>influence</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want</w:t>
      </w:r>
      <w:r w:rsidRPr="00BC1A1B" w:rsidR="00D65B1B">
        <w:t xml:space="preserve"> </w:t>
      </w:r>
      <w:r w:rsidRPr="00BC1A1B">
        <w:t>and</w:t>
      </w:r>
      <w:r w:rsidRPr="00BC1A1B" w:rsidR="00D65B1B">
        <w:t xml:space="preserve"> </w:t>
      </w:r>
      <w:r w:rsidRPr="00BC1A1B">
        <w:t>how</w:t>
      </w:r>
      <w:r w:rsidRPr="00BC1A1B" w:rsidR="00D65B1B">
        <w:t xml:space="preserve"> </w:t>
      </w:r>
      <w:r w:rsidRPr="00BC1A1B">
        <w:t>much</w:t>
      </w:r>
      <w:r w:rsidRPr="00BC1A1B" w:rsidR="00D65B1B">
        <w:t xml:space="preserve"> </w:t>
      </w:r>
      <w:r w:rsidRPr="00BC1A1B">
        <w:t>we</w:t>
      </w:r>
      <w:r w:rsidRPr="00BC1A1B" w:rsidR="00D65B1B">
        <w:t xml:space="preserve"> </w:t>
      </w:r>
      <w:r w:rsidRPr="00BC1A1B">
        <w:t>can</w:t>
      </w:r>
      <w:r w:rsidRPr="00BC1A1B" w:rsidR="00D65B1B">
        <w:t xml:space="preserve"> </w:t>
      </w:r>
      <w:r w:rsidRPr="00BC1A1B">
        <w:t>have.</w:t>
      </w:r>
      <w:r w:rsidRPr="00BC1A1B" w:rsidR="00D65B1B">
        <w:t xml:space="preserve"> </w:t>
      </w:r>
      <w:r w:rsidRPr="00BC1A1B">
        <w:t>Giving</w:t>
      </w:r>
      <w:r w:rsidRPr="00BC1A1B" w:rsidR="00D65B1B">
        <w:t xml:space="preserve"> </w:t>
      </w:r>
      <w:r w:rsidRPr="00BC1A1B">
        <w:t>more</w:t>
      </w:r>
      <w:r w:rsidRPr="00BC1A1B" w:rsidR="00D65B1B">
        <w:t xml:space="preserve"> </w:t>
      </w:r>
      <w:r w:rsidRPr="00BC1A1B">
        <w:t>discretion</w:t>
      </w:r>
      <w:r w:rsidRPr="00BC1A1B" w:rsidR="00D65B1B">
        <w:t xml:space="preserve"> </w:t>
      </w:r>
      <w:r w:rsidRPr="00BC1A1B">
        <w:t>for</w:t>
      </w:r>
      <w:r w:rsidRPr="00BC1A1B" w:rsidR="00D65B1B">
        <w:t xml:space="preserve"> </w:t>
      </w:r>
      <w:r w:rsidRPr="00BC1A1B">
        <w:t>place</w:t>
      </w:r>
      <w:r w:rsidR="00B22662">
        <w:t>-</w:t>
      </w:r>
      <w:r w:rsidRPr="00BC1A1B">
        <w:t>based</w:t>
      </w:r>
      <w:r w:rsidRPr="00BC1A1B" w:rsidR="00D65B1B">
        <w:t xml:space="preserve"> </w:t>
      </w:r>
      <w:r w:rsidRPr="00BC1A1B">
        <w:t>budgets</w:t>
      </w:r>
      <w:r w:rsidRPr="00BC1A1B" w:rsidR="001F6E2A">
        <w:t xml:space="preserve"> </w:t>
      </w:r>
      <w:r w:rsidRPr="00BC1A1B">
        <w:t>would</w:t>
      </w:r>
      <w:r w:rsidRPr="00BC1A1B" w:rsidR="00D65B1B">
        <w:t xml:space="preserve"> </w:t>
      </w:r>
      <w:r w:rsidRPr="00BC1A1B">
        <w:t>make</w:t>
      </w:r>
      <w:r w:rsidRPr="00BC1A1B" w:rsidR="00D65B1B">
        <w:t xml:space="preserve"> </w:t>
      </w:r>
      <w:r w:rsidRPr="00BC1A1B">
        <w:t>a</w:t>
      </w:r>
      <w:r w:rsidRPr="00BC1A1B" w:rsidR="00D65B1B">
        <w:t xml:space="preserve"> </w:t>
      </w:r>
      <w:r w:rsidRPr="00BC1A1B">
        <w:t>huge</w:t>
      </w:r>
      <w:r w:rsidRPr="00BC1A1B" w:rsidR="00D65B1B">
        <w:t xml:space="preserve"> </w:t>
      </w:r>
      <w:r w:rsidRPr="00BC1A1B">
        <w:t>difference</w:t>
      </w:r>
      <w:r w:rsidRPr="00BC1A1B" w:rsidR="00D65B1B">
        <w:t xml:space="preserve"> </w:t>
      </w:r>
      <w:r w:rsidRPr="00BC1A1B">
        <w:t>and</w:t>
      </w:r>
      <w:r w:rsidRPr="00BC1A1B" w:rsidR="00D65B1B">
        <w:t xml:space="preserve"> </w:t>
      </w:r>
      <w:r w:rsidR="00B22662">
        <w:t xml:space="preserve">would </w:t>
      </w:r>
      <w:r w:rsidRPr="00BC1A1B" w:rsidR="001F6E2A">
        <w:t xml:space="preserve">be </w:t>
      </w:r>
      <w:r w:rsidRPr="00BC1A1B">
        <w:t>a</w:t>
      </w:r>
      <w:r w:rsidRPr="00BC1A1B" w:rsidR="00D65B1B">
        <w:t xml:space="preserve"> </w:t>
      </w:r>
      <w:r w:rsidRPr="00BC1A1B">
        <w:t>huge</w:t>
      </w:r>
      <w:r w:rsidRPr="00BC1A1B" w:rsidR="00D65B1B">
        <w:t xml:space="preserve"> </w:t>
      </w:r>
      <w:r w:rsidRPr="00BC1A1B">
        <w:t>help</w:t>
      </w:r>
      <w:r w:rsidRPr="00BC1A1B" w:rsidR="00D65B1B">
        <w:t xml:space="preserve"> </w:t>
      </w:r>
      <w:r w:rsidRPr="00BC1A1B">
        <w:t>to</w:t>
      </w:r>
      <w:r w:rsidRPr="00BC1A1B" w:rsidR="00D65B1B">
        <w:t xml:space="preserve"> </w:t>
      </w:r>
      <w:r w:rsidRPr="00BC1A1B">
        <w:t>the</w:t>
      </w:r>
      <w:r w:rsidRPr="00BC1A1B" w:rsidR="00D65B1B">
        <w:t xml:space="preserve"> </w:t>
      </w:r>
      <w:r w:rsidRPr="00BC1A1B">
        <w:t>Government</w:t>
      </w:r>
      <w:r w:rsidRPr="00BC1A1B" w:rsidR="00D65B1B">
        <w:t xml:space="preserve"> </w:t>
      </w:r>
      <w:r w:rsidRPr="00BC1A1B">
        <w:t>in</w:t>
      </w:r>
      <w:r w:rsidRPr="00BC1A1B" w:rsidR="00D65B1B">
        <w:t xml:space="preserve"> </w:t>
      </w:r>
      <w:r w:rsidRPr="00BC1A1B">
        <w:t>achieving</w:t>
      </w:r>
      <w:r w:rsidRPr="00BC1A1B" w:rsidR="00D65B1B">
        <w:t xml:space="preserve"> </w:t>
      </w:r>
      <w:r w:rsidRPr="00BC1A1B">
        <w:t>their</w:t>
      </w:r>
      <w:r w:rsidRPr="00BC1A1B" w:rsidR="00D65B1B">
        <w:t xml:space="preserve"> </w:t>
      </w:r>
      <w:r w:rsidRPr="00BC1A1B">
        <w:t>ambitions.</w:t>
      </w:r>
    </w:p>
    <w:p w:rsidR="008F49E8" w:rsidRPr="00BC1A1B" w:rsidP="008F49E8">
      <w:pPr>
        <w:pStyle w:val="Answer"/>
      </w:pPr>
      <w:sdt>
        <w:sdtPr>
          <w:alias w:val="Witness"/>
          <w:id w:val="-849713665"/>
          <w:placeholder>
            <w:docPart w:val="4323F1317DDC46579DD689506F074A70"/>
          </w:placeholder>
          <w:richText/>
        </w:sdtPr>
        <w:sdtContent>
          <w:r w:rsidR="003051CB">
            <w:rPr>
              <w:b/>
              <w:i/>
            </w:rPr>
            <w:t>Councillor</w:t>
          </w:r>
          <w:r w:rsidRPr="00BC1A1B" w:rsidR="001060F1">
            <w:rPr>
              <w:b/>
              <w:i/>
            </w:rPr>
            <w:t xml:space="preserve"> Taylor:</w:t>
          </w:r>
          <w:r w:rsidRPr="00BC1A1B" w:rsidR="00D65B1B">
            <w:rPr>
              <w:b/>
              <w:i/>
            </w:rPr>
            <w:t xml:space="preserve"> </w:t>
          </w:r>
        </w:sdtContent>
      </w:sdt>
      <w:r w:rsidRPr="00BC1A1B">
        <w:t>I</w:t>
      </w:r>
      <w:r w:rsidRPr="00BC1A1B" w:rsidR="00D65B1B">
        <w:t xml:space="preserve"> </w:t>
      </w:r>
      <w:r w:rsidRPr="00BC1A1B">
        <w:t>want</w:t>
      </w:r>
      <w:r w:rsidRPr="00BC1A1B" w:rsidR="00D65B1B">
        <w:t xml:space="preserve"> </w:t>
      </w:r>
      <w:r w:rsidRPr="00BC1A1B">
        <w:t>to</w:t>
      </w:r>
      <w:r w:rsidRPr="00BC1A1B" w:rsidR="00D65B1B">
        <w:t xml:space="preserve"> </w:t>
      </w:r>
      <w:r w:rsidRPr="00BC1A1B">
        <w:t>be</w:t>
      </w:r>
      <w:r w:rsidRPr="00BC1A1B" w:rsidR="00D65B1B">
        <w:t xml:space="preserve"> </w:t>
      </w:r>
      <w:r w:rsidRPr="00BC1A1B">
        <w:t>a</w:t>
      </w:r>
      <w:r w:rsidRPr="00BC1A1B" w:rsidR="00D65B1B">
        <w:t xml:space="preserve"> </w:t>
      </w:r>
      <w:r w:rsidRPr="00BC1A1B">
        <w:t>glass</w:t>
      </w:r>
      <w:r w:rsidR="00B22662">
        <w:t>-</w:t>
      </w:r>
      <w:r w:rsidRPr="00BC1A1B">
        <w:t>half</w:t>
      </w:r>
      <w:r w:rsidR="00B22662">
        <w:t>-</w:t>
      </w:r>
      <w:r w:rsidRPr="00BC1A1B">
        <w:t>full</w:t>
      </w:r>
      <w:r w:rsidRPr="00BC1A1B" w:rsidR="00D65B1B">
        <w:t xml:space="preserve"> </w:t>
      </w:r>
      <w:r w:rsidRPr="00BC1A1B">
        <w:t>person</w:t>
      </w:r>
      <w:r w:rsidRPr="00BC1A1B" w:rsidR="00D65B1B">
        <w:t xml:space="preserve"> </w:t>
      </w:r>
      <w:r w:rsidRPr="00BC1A1B">
        <w:t>with</w:t>
      </w:r>
      <w:r w:rsidRPr="00BC1A1B" w:rsidR="00D65B1B">
        <w:t xml:space="preserve"> </w:t>
      </w:r>
      <w:r w:rsidRPr="00BC1A1B">
        <w:t>this.</w:t>
      </w:r>
      <w:r w:rsidRPr="00BC1A1B" w:rsidR="00D65B1B">
        <w:t xml:space="preserve"> </w:t>
      </w:r>
      <w:r w:rsidRPr="00BC1A1B">
        <w:t>The</w:t>
      </w:r>
      <w:r w:rsidRPr="00BC1A1B" w:rsidR="00D65B1B">
        <w:t xml:space="preserve"> </w:t>
      </w:r>
      <w:r w:rsidRPr="00BC1A1B">
        <w:t>way</w:t>
      </w:r>
      <w:r w:rsidRPr="00BC1A1B" w:rsidR="00D65B1B">
        <w:t xml:space="preserve"> </w:t>
      </w:r>
      <w:r w:rsidRPr="00BC1A1B">
        <w:t>that</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has</w:t>
      </w:r>
      <w:r w:rsidRPr="00BC1A1B" w:rsidR="00D65B1B">
        <w:t xml:space="preserve"> </w:t>
      </w:r>
      <w:r w:rsidRPr="00BC1A1B">
        <w:t>responded</w:t>
      </w:r>
      <w:r w:rsidRPr="00BC1A1B" w:rsidR="00D65B1B">
        <w:t xml:space="preserve"> </w:t>
      </w:r>
      <w:r w:rsidRPr="00BC1A1B">
        <w:t>to</w:t>
      </w:r>
      <w:r w:rsidRPr="00BC1A1B" w:rsidR="00D65B1B">
        <w:t xml:space="preserve"> </w:t>
      </w:r>
      <w:r w:rsidRPr="00BC1A1B">
        <w:t>the</w:t>
      </w:r>
      <w:r w:rsidRPr="00BC1A1B" w:rsidR="00D65B1B">
        <w:t xml:space="preserve"> </w:t>
      </w:r>
      <w:r w:rsidRPr="00BC1A1B">
        <w:t>pandemic,</w:t>
      </w:r>
      <w:r w:rsidRPr="00BC1A1B" w:rsidR="00D65B1B">
        <w:t xml:space="preserve"> </w:t>
      </w:r>
      <w:r w:rsidRPr="00BC1A1B">
        <w:t>I</w:t>
      </w:r>
      <w:r w:rsidRPr="00BC1A1B" w:rsidR="00D65B1B">
        <w:t xml:space="preserve"> </w:t>
      </w:r>
      <w:r w:rsidRPr="00BC1A1B">
        <w:t>hope,</w:t>
      </w:r>
      <w:r w:rsidRPr="00BC1A1B" w:rsidR="00D65B1B">
        <w:t xml:space="preserve"> </w:t>
      </w:r>
      <w:r w:rsidRPr="00BC1A1B">
        <w:t>has</w:t>
      </w:r>
      <w:r w:rsidRPr="00BC1A1B" w:rsidR="00D65B1B">
        <w:t xml:space="preserve"> </w:t>
      </w:r>
      <w:r w:rsidRPr="00BC1A1B">
        <w:t>given</w:t>
      </w:r>
      <w:r w:rsidRPr="00BC1A1B" w:rsidR="00D65B1B">
        <w:t xml:space="preserve"> </w:t>
      </w:r>
      <w:r w:rsidRPr="00BC1A1B">
        <w:t>Government</w:t>
      </w:r>
      <w:r w:rsidRPr="00BC1A1B" w:rsidR="00D65B1B">
        <w:t xml:space="preserve"> </w:t>
      </w:r>
      <w:r w:rsidRPr="00BC1A1B">
        <w:t>more</w:t>
      </w:r>
      <w:r w:rsidRPr="00BC1A1B" w:rsidR="00D65B1B">
        <w:t xml:space="preserve"> </w:t>
      </w:r>
      <w:r w:rsidRPr="00BC1A1B">
        <w:t>confidence</w:t>
      </w:r>
      <w:r w:rsidRPr="00BC1A1B" w:rsidR="00D65B1B">
        <w:t xml:space="preserve"> </w:t>
      </w:r>
      <w:r w:rsidRPr="00BC1A1B">
        <w:t>that</w:t>
      </w:r>
      <w:r w:rsidRPr="00BC1A1B" w:rsidR="00D65B1B">
        <w:t xml:space="preserve"> </w:t>
      </w:r>
      <w:r w:rsidRPr="00BC1A1B">
        <w:t>we</w:t>
      </w:r>
      <w:r w:rsidRPr="00BC1A1B" w:rsidR="00D65B1B">
        <w:t xml:space="preserve"> </w:t>
      </w:r>
      <w:r w:rsidRPr="00BC1A1B">
        <w:t>can</w:t>
      </w:r>
      <w:r w:rsidRPr="00BC1A1B" w:rsidR="00D65B1B">
        <w:t xml:space="preserve"> </w:t>
      </w:r>
      <w:r w:rsidRPr="00BC1A1B">
        <w:t>and</w:t>
      </w:r>
      <w:r w:rsidRPr="00BC1A1B" w:rsidR="00D65B1B">
        <w:t xml:space="preserve"> </w:t>
      </w:r>
      <w:r w:rsidRPr="00BC1A1B">
        <w:t>do</w:t>
      </w:r>
      <w:r w:rsidRPr="00BC1A1B" w:rsidR="00D65B1B">
        <w:t xml:space="preserve"> </w:t>
      </w:r>
      <w:r w:rsidRPr="00BC1A1B">
        <w:t>deliver</w:t>
      </w:r>
      <w:r w:rsidRPr="00BC1A1B" w:rsidR="00D65B1B">
        <w:t xml:space="preserve"> </w:t>
      </w:r>
      <w:r w:rsidRPr="00BC1A1B">
        <w:t>on</w:t>
      </w:r>
      <w:r w:rsidRPr="00BC1A1B" w:rsidR="00D65B1B">
        <w:t xml:space="preserve"> </w:t>
      </w:r>
      <w:r w:rsidRPr="00BC1A1B">
        <w:t>the</w:t>
      </w:r>
      <w:r w:rsidRPr="00BC1A1B" w:rsidR="00D65B1B">
        <w:t xml:space="preserve"> </w:t>
      </w:r>
      <w:r w:rsidRPr="00BC1A1B">
        <w:t>ground</w:t>
      </w:r>
      <w:r w:rsidR="00B22662">
        <w:t>,</w:t>
      </w:r>
      <w:r w:rsidRPr="00BC1A1B" w:rsidR="00D65B1B">
        <w:t xml:space="preserve"> </w:t>
      </w:r>
      <w:r w:rsidRPr="00BC1A1B">
        <w:t>even</w:t>
      </w:r>
      <w:r w:rsidRPr="00BC1A1B" w:rsidR="00D65B1B">
        <w:t xml:space="preserve"> </w:t>
      </w:r>
      <w:r w:rsidRPr="00BC1A1B">
        <w:t>in</w:t>
      </w:r>
      <w:r w:rsidRPr="00BC1A1B" w:rsidR="00D65B1B">
        <w:t xml:space="preserve"> </w:t>
      </w:r>
      <w:r w:rsidRPr="00BC1A1B">
        <w:t>areas</w:t>
      </w:r>
      <w:r w:rsidRPr="00BC1A1B" w:rsidR="00D65B1B">
        <w:t xml:space="preserve"> </w:t>
      </w:r>
      <w:r w:rsidRPr="00BC1A1B">
        <w:t>in</w:t>
      </w:r>
      <w:r w:rsidRPr="00BC1A1B" w:rsidR="00D65B1B">
        <w:t xml:space="preserve"> </w:t>
      </w:r>
      <w:r w:rsidRPr="00BC1A1B">
        <w:t>which</w:t>
      </w:r>
      <w:r w:rsidRPr="00BC1A1B" w:rsidR="00D65B1B">
        <w:t xml:space="preserve"> </w:t>
      </w:r>
      <w:r w:rsidRPr="00BC1A1B">
        <w:t>we</w:t>
      </w:r>
      <w:r w:rsidRPr="00BC1A1B" w:rsidR="00D65B1B">
        <w:t xml:space="preserve"> </w:t>
      </w:r>
      <w:r w:rsidRPr="00BC1A1B">
        <w:t>have</w:t>
      </w:r>
      <w:r w:rsidRPr="00BC1A1B" w:rsidR="00D65B1B">
        <w:t xml:space="preserve"> </w:t>
      </w:r>
      <w:r w:rsidRPr="00BC1A1B">
        <w:t>never</w:t>
      </w:r>
      <w:r w:rsidRPr="00BC1A1B" w:rsidR="00D65B1B">
        <w:t xml:space="preserve"> </w:t>
      </w:r>
      <w:r w:rsidRPr="00BC1A1B">
        <w:t>worked</w:t>
      </w:r>
      <w:r w:rsidRPr="00BC1A1B" w:rsidR="00D65B1B">
        <w:t xml:space="preserve"> </w:t>
      </w:r>
      <w:r w:rsidRPr="00BC1A1B">
        <w:t>before.</w:t>
      </w:r>
      <w:r w:rsidRPr="00BC1A1B" w:rsidR="00D65B1B">
        <w:t xml:space="preserve"> </w:t>
      </w:r>
      <w:r w:rsidRPr="00BC1A1B">
        <w:t>There</w:t>
      </w:r>
      <w:r w:rsidRPr="00BC1A1B" w:rsidR="00D65B1B">
        <w:t xml:space="preserve"> </w:t>
      </w:r>
      <w:r w:rsidRPr="00BC1A1B">
        <w:t>are</w:t>
      </w:r>
      <w:r w:rsidRPr="00BC1A1B" w:rsidR="00D65B1B">
        <w:t xml:space="preserve"> </w:t>
      </w:r>
      <w:r w:rsidRPr="00BC1A1B">
        <w:t>some</w:t>
      </w:r>
      <w:r w:rsidRPr="00BC1A1B" w:rsidR="00D65B1B">
        <w:t xml:space="preserve"> </w:t>
      </w:r>
      <w:r w:rsidRPr="00BC1A1B">
        <w:t>really</w:t>
      </w:r>
      <w:r w:rsidRPr="00BC1A1B" w:rsidR="00D65B1B">
        <w:t xml:space="preserve"> </w:t>
      </w:r>
      <w:r w:rsidRPr="00BC1A1B">
        <w:t>fantastic</w:t>
      </w:r>
      <w:r w:rsidRPr="00BC1A1B" w:rsidR="00D65B1B">
        <w:t xml:space="preserve"> </w:t>
      </w:r>
      <w:r w:rsidRPr="00BC1A1B">
        <w:t>examples</w:t>
      </w:r>
      <w:r w:rsidRPr="00BC1A1B" w:rsidR="00D65B1B">
        <w:t xml:space="preserve"> </w:t>
      </w:r>
      <w:r w:rsidRPr="00BC1A1B">
        <w:t>of</w:t>
      </w:r>
      <w:r w:rsidRPr="00BC1A1B" w:rsidR="00D65B1B">
        <w:t xml:space="preserve"> </w:t>
      </w:r>
      <w:r w:rsidRPr="00BC1A1B">
        <w:t>that.</w:t>
      </w:r>
      <w:r w:rsidRPr="00BC1A1B" w:rsidR="00D65B1B">
        <w:t xml:space="preserve"> </w:t>
      </w:r>
      <w:r w:rsidRPr="00BC1A1B" w:rsidR="003A1D0A">
        <w:t>With t</w:t>
      </w:r>
      <w:r w:rsidRPr="00BC1A1B">
        <w:t>rack</w:t>
      </w:r>
      <w:r w:rsidRPr="00BC1A1B" w:rsidR="00D65B1B">
        <w:t xml:space="preserve"> </w:t>
      </w:r>
      <w:r w:rsidRPr="00BC1A1B">
        <w:t>and</w:t>
      </w:r>
      <w:r w:rsidRPr="00BC1A1B" w:rsidR="00D65B1B">
        <w:t xml:space="preserve"> </w:t>
      </w:r>
      <w:r w:rsidRPr="00BC1A1B" w:rsidR="003A1D0A">
        <w:t>t</w:t>
      </w:r>
      <w:r w:rsidRPr="00BC1A1B">
        <w:t>race,</w:t>
      </w:r>
      <w:r w:rsidRPr="00BC1A1B" w:rsidR="00D65B1B">
        <w:t xml:space="preserve"> </w:t>
      </w:r>
      <w:r w:rsidRPr="00BC1A1B">
        <w:t>local</w:t>
      </w:r>
      <w:r w:rsidRPr="00BC1A1B" w:rsidR="00D65B1B">
        <w:t xml:space="preserve"> </w:t>
      </w:r>
      <w:r w:rsidRPr="00BC1A1B">
        <w:t>councils</w:t>
      </w:r>
      <w:r w:rsidRPr="00BC1A1B" w:rsidR="00D65B1B">
        <w:t xml:space="preserve"> </w:t>
      </w:r>
      <w:r w:rsidRPr="00BC1A1B">
        <w:t>are</w:t>
      </w:r>
      <w:r w:rsidRPr="00BC1A1B" w:rsidR="00D65B1B">
        <w:t xml:space="preserve"> </w:t>
      </w:r>
      <w:r w:rsidRPr="00BC1A1B">
        <w:t>achieving</w:t>
      </w:r>
      <w:r w:rsidRPr="00BC1A1B" w:rsidR="00D65B1B">
        <w:t xml:space="preserve"> </w:t>
      </w:r>
      <w:r w:rsidRPr="00BC1A1B">
        <w:t>97%</w:t>
      </w:r>
      <w:r w:rsidRPr="00BC1A1B" w:rsidR="00D65B1B">
        <w:t xml:space="preserve"> </w:t>
      </w:r>
      <w:r w:rsidRPr="00BC1A1B">
        <w:t>of</w:t>
      </w:r>
      <w:r w:rsidRPr="00BC1A1B" w:rsidR="00D65B1B">
        <w:t xml:space="preserve"> </w:t>
      </w:r>
      <w:r w:rsidRPr="00BC1A1B">
        <w:t>contacts</w:t>
      </w:r>
      <w:r w:rsidRPr="00BC1A1B" w:rsidR="003A1D0A">
        <w:t>,</w:t>
      </w:r>
      <w:r w:rsidRPr="00BC1A1B" w:rsidR="00D65B1B">
        <w:t xml:space="preserve"> </w:t>
      </w:r>
      <w:r w:rsidRPr="00BC1A1B">
        <w:t>whereas</w:t>
      </w:r>
      <w:r w:rsidRPr="00BC1A1B" w:rsidR="00D65B1B">
        <w:t xml:space="preserve"> </w:t>
      </w:r>
      <w:r w:rsidRPr="00BC1A1B">
        <w:t>the</w:t>
      </w:r>
      <w:r w:rsidRPr="00BC1A1B" w:rsidR="00D65B1B">
        <w:t xml:space="preserve"> </w:t>
      </w:r>
      <w:r w:rsidRPr="00BC1A1B">
        <w:t>centrally</w:t>
      </w:r>
      <w:r w:rsidRPr="00BC1A1B" w:rsidR="00D65B1B">
        <w:t xml:space="preserve"> </w:t>
      </w:r>
      <w:r w:rsidRPr="00BC1A1B">
        <w:t>organised</w:t>
      </w:r>
      <w:r w:rsidRPr="00BC1A1B" w:rsidR="00D65B1B">
        <w:t xml:space="preserve"> </w:t>
      </w:r>
      <w:r w:rsidRPr="00BC1A1B">
        <w:t>thing</w:t>
      </w:r>
      <w:r w:rsidRPr="00BC1A1B" w:rsidR="00D65B1B">
        <w:t xml:space="preserve"> </w:t>
      </w:r>
      <w:r w:rsidRPr="00BC1A1B">
        <w:t>is</w:t>
      </w:r>
      <w:r w:rsidRPr="00BC1A1B" w:rsidR="00D65B1B">
        <w:t xml:space="preserve"> </w:t>
      </w:r>
      <w:r w:rsidRPr="00BC1A1B">
        <w:t>60%.</w:t>
      </w:r>
      <w:r w:rsidRPr="00BC1A1B" w:rsidR="00D65B1B">
        <w:t xml:space="preserve"> </w:t>
      </w:r>
      <w:r w:rsidRPr="00BC1A1B">
        <w:t>I</w:t>
      </w:r>
      <w:r w:rsidRPr="00BC1A1B" w:rsidR="00D65B1B">
        <w:t xml:space="preserve"> </w:t>
      </w:r>
      <w:r w:rsidRPr="00BC1A1B">
        <w:t>would</w:t>
      </w:r>
      <w:r w:rsidRPr="00BC1A1B" w:rsidR="00D65B1B">
        <w:t xml:space="preserve"> </w:t>
      </w:r>
      <w:r w:rsidRPr="00BC1A1B">
        <w:t>certainly</w:t>
      </w:r>
      <w:r w:rsidRPr="00BC1A1B" w:rsidR="00D65B1B">
        <w:t xml:space="preserve"> </w:t>
      </w:r>
      <w:r w:rsidRPr="00BC1A1B">
        <w:t>point</w:t>
      </w:r>
      <w:r w:rsidRPr="00BC1A1B" w:rsidR="00D65B1B">
        <w:t xml:space="preserve"> </w:t>
      </w:r>
      <w:r w:rsidRPr="00BC1A1B">
        <w:t>to</w:t>
      </w:r>
      <w:r w:rsidRPr="00BC1A1B" w:rsidR="00D65B1B">
        <w:t xml:space="preserve"> </w:t>
      </w:r>
      <w:r w:rsidRPr="00BC1A1B">
        <w:t>shielding.</w:t>
      </w:r>
      <w:r w:rsidRPr="00BC1A1B" w:rsidR="00D65B1B">
        <w:t xml:space="preserve"> </w:t>
      </w:r>
      <w:r w:rsidRPr="00BC1A1B">
        <w:t>Who</w:t>
      </w:r>
      <w:r w:rsidRPr="00BC1A1B" w:rsidR="00D65B1B">
        <w:t xml:space="preserve"> </w:t>
      </w:r>
      <w:r w:rsidRPr="00BC1A1B">
        <w:t>knew</w:t>
      </w:r>
      <w:r w:rsidRPr="00BC1A1B" w:rsidR="00D65B1B">
        <w:t xml:space="preserve"> </w:t>
      </w:r>
      <w:r w:rsidRPr="00BC1A1B">
        <w:t>that</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would</w:t>
      </w:r>
      <w:r w:rsidRPr="00BC1A1B" w:rsidR="00D65B1B">
        <w:t xml:space="preserve"> </w:t>
      </w:r>
      <w:r w:rsidRPr="00BC1A1B">
        <w:t>do</w:t>
      </w:r>
      <w:r w:rsidRPr="00BC1A1B" w:rsidR="00D65B1B">
        <w:t xml:space="preserve"> </w:t>
      </w:r>
      <w:r w:rsidRPr="00BC1A1B">
        <w:t>this</w:t>
      </w:r>
      <w:r w:rsidRPr="00BC1A1B" w:rsidR="00D65B1B">
        <w:t xml:space="preserve"> </w:t>
      </w:r>
      <w:r w:rsidRPr="00BC1A1B">
        <w:t>far</w:t>
      </w:r>
      <w:r w:rsidRPr="00BC1A1B" w:rsidR="00D65B1B">
        <w:t xml:space="preserve"> </w:t>
      </w:r>
      <w:r w:rsidRPr="00BC1A1B">
        <w:t>better</w:t>
      </w:r>
      <w:r w:rsidRPr="00BC1A1B" w:rsidR="00D65B1B">
        <w:t xml:space="preserve"> </w:t>
      </w:r>
      <w:r w:rsidRPr="00BC1A1B">
        <w:t>than</w:t>
      </w:r>
      <w:r w:rsidRPr="00BC1A1B" w:rsidR="00D65B1B">
        <w:t xml:space="preserve"> </w:t>
      </w:r>
      <w:r w:rsidRPr="00BC1A1B">
        <w:t>a</w:t>
      </w:r>
      <w:r w:rsidRPr="00BC1A1B" w:rsidR="00D65B1B">
        <w:t xml:space="preserve"> </w:t>
      </w:r>
      <w:r w:rsidRPr="00BC1A1B">
        <w:t>Brake</w:t>
      </w:r>
      <w:r w:rsidRPr="00BC1A1B" w:rsidR="00D65B1B">
        <w:t xml:space="preserve"> </w:t>
      </w:r>
      <w:r w:rsidRPr="00BC1A1B">
        <w:t>Brothers</w:t>
      </w:r>
      <w:r w:rsidRPr="00BC1A1B" w:rsidR="00D65B1B">
        <w:t xml:space="preserve"> </w:t>
      </w:r>
      <w:r w:rsidRPr="00BC1A1B">
        <w:t>articulated</w:t>
      </w:r>
      <w:r w:rsidRPr="00BC1A1B" w:rsidR="00D65B1B">
        <w:t xml:space="preserve"> </w:t>
      </w:r>
      <w:r w:rsidRPr="00BC1A1B">
        <w:t>lorry</w:t>
      </w:r>
      <w:r w:rsidRPr="00BC1A1B" w:rsidR="00D65B1B">
        <w:t xml:space="preserve"> </w:t>
      </w:r>
      <w:r w:rsidRPr="00BC1A1B">
        <w:t>turning</w:t>
      </w:r>
      <w:r w:rsidRPr="00BC1A1B" w:rsidR="00D65B1B">
        <w:t xml:space="preserve"> </w:t>
      </w:r>
      <w:r w:rsidRPr="00BC1A1B">
        <w:t>up</w:t>
      </w:r>
      <w:r w:rsidRPr="00BC1A1B" w:rsidR="00D65B1B">
        <w:t xml:space="preserve"> </w:t>
      </w:r>
      <w:r w:rsidRPr="00BC1A1B">
        <w:t>on</w:t>
      </w:r>
      <w:r w:rsidRPr="00BC1A1B" w:rsidR="00D65B1B">
        <w:t xml:space="preserve"> </w:t>
      </w:r>
      <w:r w:rsidRPr="00BC1A1B">
        <w:t>Mrs</w:t>
      </w:r>
      <w:r w:rsidRPr="00BC1A1B" w:rsidR="00D65B1B">
        <w:t xml:space="preserve"> </w:t>
      </w:r>
      <w:r w:rsidRPr="00BC1A1B">
        <w:t>Miggins’</w:t>
      </w:r>
      <w:r w:rsidRPr="00BC1A1B" w:rsidR="00D65B1B">
        <w:t xml:space="preserve"> </w:t>
      </w:r>
      <w:r w:rsidRPr="00BC1A1B">
        <w:t>doorstep?</w:t>
      </w:r>
      <w:r w:rsidRPr="00BC1A1B" w:rsidR="00D65B1B">
        <w:t xml:space="preserve"> </w:t>
      </w:r>
      <w:r w:rsidRPr="00BC1A1B">
        <w:t>That</w:t>
      </w:r>
      <w:r w:rsidRPr="00BC1A1B" w:rsidR="00D65B1B">
        <w:t xml:space="preserve"> </w:t>
      </w:r>
      <w:r w:rsidRPr="00BC1A1B">
        <w:t>was</w:t>
      </w:r>
      <w:r w:rsidRPr="00BC1A1B" w:rsidR="00D65B1B">
        <w:t xml:space="preserve"> </w:t>
      </w:r>
      <w:r w:rsidRPr="00BC1A1B">
        <w:t>never</w:t>
      </w:r>
      <w:r w:rsidRPr="00BC1A1B" w:rsidR="00D65B1B">
        <w:t xml:space="preserve"> </w:t>
      </w:r>
      <w:r w:rsidRPr="00BC1A1B">
        <w:t>going</w:t>
      </w:r>
      <w:r w:rsidRPr="00BC1A1B" w:rsidR="00D65B1B">
        <w:t xml:space="preserve"> </w:t>
      </w:r>
      <w:r w:rsidRPr="00BC1A1B">
        <w:t>to</w:t>
      </w:r>
      <w:r w:rsidRPr="00BC1A1B" w:rsidR="00D65B1B">
        <w:t xml:space="preserve"> </w:t>
      </w:r>
      <w:r w:rsidRPr="00BC1A1B">
        <w:t>work.</w:t>
      </w:r>
    </w:p>
    <w:p w:rsidR="008F49E8" w:rsidRPr="00BC1A1B" w:rsidP="008F49E8">
      <w:pPr>
        <w:pStyle w:val="Answer"/>
      </w:pPr>
      <w:r w:rsidRPr="00BC1A1B">
        <w:t>I</w:t>
      </w:r>
      <w:r w:rsidRPr="00BC1A1B" w:rsidR="00D65B1B">
        <w:t xml:space="preserve"> </w:t>
      </w:r>
      <w:r w:rsidRPr="00BC1A1B">
        <w:t>hope</w:t>
      </w:r>
      <w:r w:rsidRPr="00BC1A1B" w:rsidR="00D65B1B">
        <w:t xml:space="preserve"> </w:t>
      </w:r>
      <w:r w:rsidRPr="00BC1A1B">
        <w:t>we</w:t>
      </w:r>
      <w:r w:rsidRPr="00BC1A1B" w:rsidR="00D65B1B">
        <w:t xml:space="preserve"> </w:t>
      </w:r>
      <w:r w:rsidRPr="00BC1A1B">
        <w:t>have</w:t>
      </w:r>
      <w:r w:rsidRPr="00BC1A1B" w:rsidR="00D65B1B">
        <w:t xml:space="preserve"> </w:t>
      </w:r>
      <w:r w:rsidRPr="00BC1A1B">
        <w:t>convinced</w:t>
      </w:r>
      <w:r w:rsidRPr="00BC1A1B" w:rsidR="00D65B1B">
        <w:t xml:space="preserve"> </w:t>
      </w:r>
      <w:r w:rsidRPr="00BC1A1B">
        <w:t>Government</w:t>
      </w:r>
      <w:r w:rsidRPr="00BC1A1B" w:rsidR="003A1D0A">
        <w:t xml:space="preserve"> </w:t>
      </w:r>
      <w:r w:rsidRPr="00BC1A1B">
        <w:t>through</w:t>
      </w:r>
      <w:r w:rsidRPr="00BC1A1B" w:rsidR="00D65B1B">
        <w:t xml:space="preserve"> </w:t>
      </w:r>
      <w:r w:rsidRPr="00BC1A1B">
        <w:t>our</w:t>
      </w:r>
      <w:r w:rsidRPr="00BC1A1B" w:rsidR="00D65B1B">
        <w:t xml:space="preserve"> </w:t>
      </w:r>
      <w:r w:rsidRPr="00BC1A1B">
        <w:t>actions</w:t>
      </w:r>
      <w:r w:rsidRPr="00BC1A1B" w:rsidR="00D65B1B">
        <w:t xml:space="preserve"> </w:t>
      </w:r>
      <w:r w:rsidRPr="00BC1A1B">
        <w:t>during</w:t>
      </w:r>
      <w:r w:rsidRPr="00BC1A1B" w:rsidR="00D65B1B">
        <w:t xml:space="preserve"> </w:t>
      </w:r>
      <w:r w:rsidRPr="00BC1A1B">
        <w:t>recent</w:t>
      </w:r>
      <w:r w:rsidRPr="00BC1A1B" w:rsidR="00D65B1B">
        <w:t xml:space="preserve"> </w:t>
      </w:r>
      <w:r w:rsidRPr="00BC1A1B">
        <w:t>months</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capable</w:t>
      </w:r>
      <w:r w:rsidRPr="00BC1A1B" w:rsidR="00D65B1B">
        <w:t xml:space="preserve"> </w:t>
      </w:r>
      <w:r w:rsidRPr="00BC1A1B">
        <w:t>of</w:t>
      </w:r>
      <w:r w:rsidRPr="00BC1A1B" w:rsidR="00D65B1B">
        <w:t xml:space="preserve"> </w:t>
      </w:r>
      <w:r w:rsidRPr="00BC1A1B">
        <w:t>doing</w:t>
      </w:r>
      <w:r w:rsidRPr="00BC1A1B" w:rsidR="00D65B1B">
        <w:t xml:space="preserve"> </w:t>
      </w:r>
      <w:r w:rsidRPr="00BC1A1B">
        <w:t>it,</w:t>
      </w:r>
      <w:r w:rsidRPr="00BC1A1B" w:rsidR="00D65B1B">
        <w:t xml:space="preserve"> </w:t>
      </w:r>
      <w:r w:rsidRPr="00BC1A1B">
        <w:t>but</w:t>
      </w:r>
      <w:r w:rsidRPr="00BC1A1B" w:rsidR="00D65B1B">
        <w:t xml:space="preserve"> </w:t>
      </w:r>
      <w:r w:rsidRPr="00BC1A1B">
        <w:t>it</w:t>
      </w:r>
      <w:r w:rsidRPr="00BC1A1B" w:rsidR="00D65B1B">
        <w:t xml:space="preserve"> </w:t>
      </w:r>
      <w:r w:rsidRPr="00BC1A1B">
        <w:t>needs</w:t>
      </w:r>
      <w:r w:rsidRPr="00BC1A1B" w:rsidR="00D65B1B">
        <w:t xml:space="preserve"> </w:t>
      </w:r>
      <w:r w:rsidRPr="00BC1A1B">
        <w:t>a</w:t>
      </w:r>
      <w:r w:rsidRPr="00BC1A1B" w:rsidR="00D65B1B">
        <w:t xml:space="preserve"> </w:t>
      </w:r>
      <w:r w:rsidRPr="00BC1A1B">
        <w:t>real</w:t>
      </w:r>
      <w:r w:rsidRPr="00BC1A1B" w:rsidR="00D65B1B">
        <w:t xml:space="preserve"> </w:t>
      </w:r>
      <w:r w:rsidRPr="00BC1A1B">
        <w:t>big</w:t>
      </w:r>
      <w:r w:rsidRPr="00BC1A1B" w:rsidR="00D65B1B">
        <w:t xml:space="preserve"> </w:t>
      </w:r>
      <w:r w:rsidRPr="00BC1A1B">
        <w:t>change</w:t>
      </w:r>
      <w:r w:rsidRPr="00BC1A1B" w:rsidR="00D65B1B">
        <w:t xml:space="preserve"> </w:t>
      </w:r>
      <w:r w:rsidRPr="00BC1A1B">
        <w:t>in</w:t>
      </w:r>
      <w:r w:rsidRPr="00BC1A1B" w:rsidR="00D65B1B">
        <w:t xml:space="preserve"> </w:t>
      </w:r>
      <w:r w:rsidRPr="00BC1A1B">
        <w:t>the</w:t>
      </w:r>
      <w:r w:rsidRPr="00BC1A1B" w:rsidR="00D65B1B">
        <w:t xml:space="preserve"> </w:t>
      </w:r>
      <w:r w:rsidRPr="00BC1A1B">
        <w:t>structure</w:t>
      </w:r>
      <w:r w:rsidRPr="00BC1A1B" w:rsidR="00D65B1B">
        <w:t xml:space="preserve"> </w:t>
      </w:r>
      <w:r w:rsidRPr="00BC1A1B">
        <w:t>in</w:t>
      </w:r>
      <w:r w:rsidRPr="00BC1A1B" w:rsidR="00D65B1B">
        <w:t xml:space="preserve"> </w:t>
      </w:r>
      <w:r w:rsidRPr="00BC1A1B">
        <w:t>this</w:t>
      </w:r>
      <w:r w:rsidRPr="00BC1A1B" w:rsidR="00D65B1B">
        <w:t xml:space="preserve"> </w:t>
      </w:r>
      <w:r w:rsidRPr="00BC1A1B">
        <w:t>country.</w:t>
      </w:r>
      <w:r w:rsidRPr="00BC1A1B" w:rsidR="00D65B1B">
        <w:t xml:space="preserve"> </w:t>
      </w:r>
      <w:r w:rsidRPr="00BC1A1B">
        <w:t>We</w:t>
      </w:r>
      <w:r w:rsidRPr="00BC1A1B" w:rsidR="00D65B1B">
        <w:t xml:space="preserve"> </w:t>
      </w:r>
      <w:r w:rsidRPr="00BC1A1B">
        <w:t>are</w:t>
      </w:r>
      <w:r w:rsidRPr="00BC1A1B" w:rsidR="00D65B1B">
        <w:t xml:space="preserve"> </w:t>
      </w:r>
      <w:r w:rsidRPr="00BC1A1B">
        <w:t>the</w:t>
      </w:r>
      <w:r w:rsidRPr="00BC1A1B" w:rsidR="00D65B1B">
        <w:t xml:space="preserve"> </w:t>
      </w:r>
      <w:r w:rsidRPr="00BC1A1B">
        <w:t>most</w:t>
      </w:r>
      <w:r w:rsidRPr="00BC1A1B" w:rsidR="00D65B1B">
        <w:t xml:space="preserve"> </w:t>
      </w:r>
      <w:r w:rsidRPr="00BC1A1B">
        <w:t>centralised</w:t>
      </w:r>
      <w:r w:rsidRPr="00BC1A1B" w:rsidR="00D65B1B">
        <w:t xml:space="preserve"> </w:t>
      </w:r>
      <w:r w:rsidRPr="00BC1A1B">
        <w:t>country</w:t>
      </w:r>
      <w:r w:rsidRPr="00BC1A1B" w:rsidR="00D65B1B">
        <w:t xml:space="preserve"> </w:t>
      </w:r>
      <w:r w:rsidRPr="00BC1A1B">
        <w:t>in</w:t>
      </w:r>
      <w:r w:rsidRPr="00BC1A1B" w:rsidR="00D65B1B">
        <w:t xml:space="preserve"> </w:t>
      </w:r>
      <w:r w:rsidRPr="00BC1A1B">
        <w:t>Europe.</w:t>
      </w:r>
      <w:r w:rsidRPr="00BC1A1B" w:rsidR="00D65B1B">
        <w:t xml:space="preserve"> </w:t>
      </w:r>
      <w:r w:rsidRPr="00BC1A1B">
        <w:t>We</w:t>
      </w:r>
      <w:r w:rsidRPr="00BC1A1B" w:rsidR="00D65B1B">
        <w:t xml:space="preserve"> </w:t>
      </w:r>
      <w:r w:rsidRPr="00BC1A1B">
        <w:t>need</w:t>
      </w:r>
      <w:r w:rsidRPr="00BC1A1B" w:rsidR="00D65B1B">
        <w:t xml:space="preserve"> </w:t>
      </w:r>
      <w:r w:rsidRPr="00BC1A1B">
        <w:t>to</w:t>
      </w:r>
      <w:r w:rsidRPr="00BC1A1B" w:rsidR="00D65B1B">
        <w:t xml:space="preserve"> </w:t>
      </w:r>
      <w:r w:rsidRPr="00BC1A1B">
        <w:t>start</w:t>
      </w:r>
      <w:r w:rsidRPr="00BC1A1B" w:rsidR="00D65B1B">
        <w:t xml:space="preserve"> </w:t>
      </w:r>
      <w:r w:rsidRPr="00BC1A1B">
        <w:t>thinking</w:t>
      </w:r>
      <w:r w:rsidRPr="00BC1A1B" w:rsidR="00D65B1B">
        <w:t xml:space="preserve"> </w:t>
      </w:r>
      <w:r w:rsidRPr="00BC1A1B">
        <w:t>very</w:t>
      </w:r>
      <w:r w:rsidRPr="00BC1A1B" w:rsidR="00D65B1B">
        <w:t xml:space="preserve"> </w:t>
      </w:r>
      <w:r w:rsidRPr="00BC1A1B">
        <w:t>hard</w:t>
      </w:r>
      <w:r w:rsidRPr="00BC1A1B" w:rsidR="00D65B1B">
        <w:t xml:space="preserve"> </w:t>
      </w:r>
      <w:r w:rsidRPr="00BC1A1B">
        <w:t>about</w:t>
      </w:r>
      <w:r w:rsidRPr="00BC1A1B" w:rsidR="00D65B1B">
        <w:t xml:space="preserve"> </w:t>
      </w:r>
      <w:r w:rsidRPr="00BC1A1B">
        <w:t>devolution</w:t>
      </w:r>
      <w:r w:rsidRPr="00BC1A1B" w:rsidR="00D65B1B">
        <w:t xml:space="preserve"> </w:t>
      </w:r>
      <w:r w:rsidRPr="00BC1A1B">
        <w:t>around</w:t>
      </w:r>
      <w:r w:rsidRPr="00BC1A1B" w:rsidR="00D65B1B">
        <w:t xml:space="preserve"> </w:t>
      </w:r>
      <w:r w:rsidRPr="00BC1A1B">
        <w:t>local</w:t>
      </w:r>
      <w:r w:rsidRPr="00BC1A1B" w:rsidR="00D65B1B">
        <w:t xml:space="preserve"> </w:t>
      </w:r>
      <w:r w:rsidRPr="00BC1A1B">
        <w:t>place,</w:t>
      </w:r>
      <w:r w:rsidRPr="00BC1A1B" w:rsidR="00D65B1B">
        <w:t xml:space="preserve"> </w:t>
      </w:r>
      <w:r w:rsidRPr="00BC1A1B">
        <w:t>powers</w:t>
      </w:r>
      <w:r w:rsidRPr="00BC1A1B" w:rsidR="00D65B1B">
        <w:t xml:space="preserve"> </w:t>
      </w:r>
      <w:r w:rsidRPr="00BC1A1B">
        <w:t>of</w:t>
      </w:r>
      <w:r w:rsidRPr="00BC1A1B" w:rsidR="00D65B1B">
        <w:t xml:space="preserve"> </w:t>
      </w:r>
      <w:r w:rsidRPr="00BC1A1B">
        <w:t>local</w:t>
      </w:r>
      <w:r w:rsidRPr="00BC1A1B" w:rsidR="00D65B1B">
        <w:t xml:space="preserve"> </w:t>
      </w:r>
      <w:r w:rsidRPr="00BC1A1B">
        <w:t>competence</w:t>
      </w:r>
      <w:r w:rsidRPr="00BC1A1B" w:rsidR="00D65B1B">
        <w:t xml:space="preserve"> </w:t>
      </w:r>
      <w:r w:rsidRPr="00BC1A1B">
        <w:t>and</w:t>
      </w:r>
      <w:r w:rsidRPr="00BC1A1B" w:rsidR="00D65B1B">
        <w:t xml:space="preserve"> </w:t>
      </w:r>
      <w:r w:rsidRPr="00BC1A1B">
        <w:t>funding,</w:t>
      </w:r>
      <w:r w:rsidRPr="00BC1A1B" w:rsidR="00D65B1B">
        <w:t xml:space="preserve"> </w:t>
      </w:r>
      <w:r w:rsidRPr="00BC1A1B">
        <w:t>and</w:t>
      </w:r>
      <w:r w:rsidRPr="00BC1A1B" w:rsidR="00D65B1B">
        <w:t xml:space="preserve"> </w:t>
      </w:r>
      <w:r w:rsidRPr="00BC1A1B">
        <w:t>a</w:t>
      </w:r>
      <w:r w:rsidRPr="00BC1A1B" w:rsidR="00D65B1B">
        <w:t xml:space="preserve"> </w:t>
      </w:r>
      <w:r w:rsidRPr="00BC1A1B">
        <w:t>real</w:t>
      </w:r>
      <w:r w:rsidRPr="00BC1A1B" w:rsidR="00D65B1B">
        <w:t xml:space="preserve"> </w:t>
      </w:r>
      <w:r w:rsidRPr="00BC1A1B">
        <w:t>principle</w:t>
      </w:r>
      <w:r w:rsidRPr="00BC1A1B" w:rsidR="00D65B1B">
        <w:t xml:space="preserve"> </w:t>
      </w:r>
      <w:r w:rsidRPr="00BC1A1B">
        <w:t>of</w:t>
      </w:r>
      <w:r w:rsidRPr="00BC1A1B" w:rsidR="00D65B1B">
        <w:t xml:space="preserve"> </w:t>
      </w:r>
      <w:r w:rsidRPr="00BC1A1B">
        <w:t>subsidiarity</w:t>
      </w:r>
      <w:r w:rsidRPr="00BC1A1B" w:rsidR="00D65B1B">
        <w:t xml:space="preserve"> </w:t>
      </w:r>
      <w:r w:rsidRPr="00BC1A1B">
        <w:t>around</w:t>
      </w:r>
      <w:r w:rsidRPr="00BC1A1B" w:rsidR="00D65B1B">
        <w:t xml:space="preserve"> </w:t>
      </w:r>
      <w:r w:rsidRPr="00BC1A1B">
        <w:t>things</w:t>
      </w:r>
      <w:r w:rsidRPr="00BC1A1B" w:rsidR="00D65B1B">
        <w:t xml:space="preserve"> </w:t>
      </w:r>
      <w:r w:rsidRPr="00BC1A1B">
        <w:t>being</w:t>
      </w:r>
      <w:r w:rsidRPr="00BC1A1B" w:rsidR="00D65B1B">
        <w:t xml:space="preserve"> </w:t>
      </w:r>
      <w:r w:rsidRPr="00BC1A1B">
        <w:t>decided</w:t>
      </w:r>
      <w:r w:rsidRPr="00BC1A1B" w:rsidR="00D65B1B">
        <w:t xml:space="preserve"> </w:t>
      </w:r>
      <w:r w:rsidRPr="00BC1A1B">
        <w:t>at</w:t>
      </w:r>
      <w:r w:rsidRPr="00BC1A1B" w:rsidR="00D65B1B">
        <w:t xml:space="preserve"> </w:t>
      </w:r>
      <w:r w:rsidRPr="00BC1A1B">
        <w:t>the</w:t>
      </w:r>
      <w:r w:rsidRPr="00BC1A1B" w:rsidR="00D65B1B">
        <w:t xml:space="preserve"> </w:t>
      </w:r>
      <w:r w:rsidRPr="00BC1A1B">
        <w:t>level</w:t>
      </w:r>
      <w:r w:rsidRPr="00BC1A1B" w:rsidR="00D65B1B">
        <w:t xml:space="preserve"> </w:t>
      </w:r>
      <w:r w:rsidRPr="00BC1A1B">
        <w:t>that</w:t>
      </w:r>
      <w:r w:rsidRPr="00BC1A1B" w:rsidR="00D65B1B">
        <w:t xml:space="preserve"> </w:t>
      </w:r>
      <w:r w:rsidRPr="00BC1A1B">
        <w:t>is</w:t>
      </w:r>
      <w:r w:rsidRPr="00BC1A1B" w:rsidR="00D65B1B">
        <w:t xml:space="preserve"> </w:t>
      </w:r>
      <w:r w:rsidRPr="00BC1A1B">
        <w:t>most</w:t>
      </w:r>
      <w:r w:rsidRPr="00BC1A1B" w:rsidR="00D65B1B">
        <w:t xml:space="preserve"> </w:t>
      </w:r>
      <w:r w:rsidRPr="00BC1A1B">
        <w:t>appropriate</w:t>
      </w:r>
      <w:r w:rsidRPr="00BC1A1B" w:rsidR="00D65B1B">
        <w:t xml:space="preserve"> </w:t>
      </w:r>
      <w:r w:rsidRPr="00BC1A1B">
        <w:t>for</w:t>
      </w:r>
      <w:r w:rsidRPr="00BC1A1B" w:rsidR="00D65B1B">
        <w:t xml:space="preserve"> </w:t>
      </w:r>
      <w:r w:rsidRPr="00BC1A1B">
        <w:t>them.</w:t>
      </w:r>
      <w:r w:rsidRPr="00BC1A1B" w:rsidR="00D65B1B">
        <w:t xml:space="preserve"> </w:t>
      </w:r>
      <w:r w:rsidRPr="00BC1A1B">
        <w:t>It</w:t>
      </w:r>
      <w:r w:rsidRPr="00BC1A1B" w:rsidR="00D65B1B">
        <w:t xml:space="preserve"> </w:t>
      </w:r>
      <w:r w:rsidRPr="00BC1A1B">
        <w:t>needs</w:t>
      </w:r>
      <w:r w:rsidRPr="00BC1A1B" w:rsidR="00D65B1B">
        <w:t xml:space="preserve"> </w:t>
      </w:r>
      <w:r w:rsidRPr="00BC1A1B">
        <w:t>a</w:t>
      </w:r>
      <w:r w:rsidRPr="00BC1A1B" w:rsidR="00D65B1B">
        <w:t xml:space="preserve"> </w:t>
      </w:r>
      <w:r w:rsidRPr="00BC1A1B">
        <w:t>national</w:t>
      </w:r>
      <w:r w:rsidRPr="00BC1A1B" w:rsidR="00D65B1B">
        <w:t xml:space="preserve"> </w:t>
      </w:r>
      <w:r w:rsidRPr="00BC1A1B">
        <w:t>debate.</w:t>
      </w:r>
      <w:r w:rsidRPr="00BC1A1B" w:rsidR="00D65B1B">
        <w:t xml:space="preserve"> </w:t>
      </w:r>
      <w:r w:rsidRPr="00BC1A1B">
        <w:t>I</w:t>
      </w:r>
      <w:r w:rsidRPr="00BC1A1B" w:rsidR="00D65B1B">
        <w:t xml:space="preserve"> </w:t>
      </w:r>
      <w:r w:rsidRPr="00BC1A1B">
        <w:t>do</w:t>
      </w:r>
      <w:r w:rsidRPr="00BC1A1B" w:rsidR="00D65B1B">
        <w:t xml:space="preserve"> </w:t>
      </w:r>
      <w:r w:rsidRPr="00BC1A1B">
        <w:t>not</w:t>
      </w:r>
      <w:r w:rsidRPr="00BC1A1B" w:rsidR="00D65B1B">
        <w:t xml:space="preserve"> </w:t>
      </w:r>
      <w:r w:rsidRPr="00BC1A1B">
        <w:t>suppose</w:t>
      </w:r>
      <w:r w:rsidRPr="00BC1A1B" w:rsidR="00D65B1B">
        <w:t xml:space="preserve"> </w:t>
      </w:r>
      <w:r w:rsidRPr="00BC1A1B">
        <w:t>that</w:t>
      </w:r>
      <w:r w:rsidRPr="00BC1A1B" w:rsidR="00D65B1B">
        <w:t xml:space="preserve"> </w:t>
      </w:r>
      <w:r w:rsidRPr="00BC1A1B">
        <w:t>people</w:t>
      </w:r>
      <w:r w:rsidRPr="00BC1A1B" w:rsidR="00D65B1B">
        <w:t xml:space="preserve"> </w:t>
      </w:r>
      <w:r w:rsidRPr="00BC1A1B">
        <w:t>will</w:t>
      </w:r>
      <w:r w:rsidRPr="00BC1A1B" w:rsidR="00D65B1B">
        <w:t xml:space="preserve"> </w:t>
      </w:r>
      <w:r w:rsidRPr="00BC1A1B">
        <w:t>want</w:t>
      </w:r>
      <w:r w:rsidRPr="00BC1A1B" w:rsidR="00D65B1B">
        <w:t xml:space="preserve"> </w:t>
      </w:r>
      <w:r w:rsidRPr="00BC1A1B">
        <w:t>to</w:t>
      </w:r>
      <w:r w:rsidRPr="00BC1A1B" w:rsidR="00D65B1B">
        <w:t xml:space="preserve"> </w:t>
      </w:r>
      <w:r w:rsidRPr="00BC1A1B">
        <w:t>do</w:t>
      </w:r>
      <w:r w:rsidRPr="00BC1A1B" w:rsidR="00D65B1B">
        <w:t xml:space="preserve"> </w:t>
      </w:r>
      <w:r w:rsidRPr="00BC1A1B">
        <w:t>it</w:t>
      </w:r>
      <w:r w:rsidRPr="00BC1A1B" w:rsidR="00D65B1B">
        <w:t xml:space="preserve"> </w:t>
      </w:r>
      <w:r w:rsidRPr="00BC1A1B">
        <w:t>in</w:t>
      </w:r>
      <w:r w:rsidRPr="00BC1A1B" w:rsidR="00D65B1B">
        <w:t xml:space="preserve"> </w:t>
      </w:r>
      <w:r w:rsidRPr="00BC1A1B">
        <w:t>the</w:t>
      </w:r>
      <w:r w:rsidRPr="00BC1A1B" w:rsidR="00D65B1B">
        <w:t xml:space="preserve"> </w:t>
      </w:r>
      <w:r w:rsidRPr="00BC1A1B">
        <w:t>middle</w:t>
      </w:r>
      <w:r w:rsidRPr="00BC1A1B" w:rsidR="00D65B1B">
        <w:t xml:space="preserve"> </w:t>
      </w:r>
      <w:r w:rsidRPr="00BC1A1B">
        <w:t>of</w:t>
      </w:r>
      <w:r w:rsidRPr="00BC1A1B" w:rsidR="00D65B1B">
        <w:t xml:space="preserve"> </w:t>
      </w:r>
      <w:r w:rsidRPr="00BC1A1B">
        <w:t>a</w:t>
      </w:r>
      <w:r w:rsidRPr="00BC1A1B" w:rsidR="00D65B1B">
        <w:t xml:space="preserve"> </w:t>
      </w:r>
      <w:r w:rsidRPr="00BC1A1B">
        <w:t>pandemic,</w:t>
      </w:r>
      <w:r w:rsidRPr="00BC1A1B" w:rsidR="00D65B1B">
        <w:t xml:space="preserve"> </w:t>
      </w:r>
      <w:r w:rsidRPr="00BC1A1B">
        <w:t>but</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do</w:t>
      </w:r>
      <w:r w:rsidRPr="00BC1A1B" w:rsidR="00D65B1B">
        <w:t xml:space="preserve"> </w:t>
      </w:r>
      <w:r w:rsidRPr="00BC1A1B">
        <w:t>some</w:t>
      </w:r>
      <w:r w:rsidRPr="00BC1A1B" w:rsidR="00D65B1B">
        <w:t xml:space="preserve"> </w:t>
      </w:r>
      <w:r w:rsidRPr="00BC1A1B">
        <w:t>of</w:t>
      </w:r>
      <w:r w:rsidRPr="00BC1A1B" w:rsidR="00D65B1B">
        <w:t xml:space="preserve"> </w:t>
      </w:r>
      <w:r w:rsidRPr="00BC1A1B">
        <w:t>it.</w:t>
      </w:r>
    </w:p>
    <w:p w:rsidR="008F49E8" w:rsidRPr="00BC1A1B" w:rsidP="008F49E8">
      <w:pPr>
        <w:pStyle w:val="Answer"/>
      </w:pPr>
      <w:r w:rsidRPr="00BC1A1B">
        <w:t>There</w:t>
      </w:r>
      <w:r w:rsidRPr="00BC1A1B" w:rsidR="00D65B1B">
        <w:t xml:space="preserve"> </w:t>
      </w:r>
      <w:r w:rsidRPr="00BC1A1B">
        <w:t>are</w:t>
      </w:r>
      <w:r w:rsidRPr="00BC1A1B" w:rsidR="00D65B1B">
        <w:t xml:space="preserve"> </w:t>
      </w:r>
      <w:r w:rsidRPr="00BC1A1B">
        <w:t>urgent</w:t>
      </w:r>
      <w:r w:rsidRPr="00BC1A1B" w:rsidR="00D65B1B">
        <w:t xml:space="preserve"> </w:t>
      </w:r>
      <w:r w:rsidRPr="00BC1A1B">
        <w:t>issues</w:t>
      </w:r>
      <w:r w:rsidRPr="00BC1A1B" w:rsidR="00D65B1B">
        <w:t xml:space="preserve"> </w:t>
      </w:r>
      <w:r w:rsidRPr="00BC1A1B">
        <w:t>that</w:t>
      </w:r>
      <w:r w:rsidRPr="00BC1A1B" w:rsidR="00D65B1B">
        <w:t xml:space="preserve"> </w:t>
      </w:r>
      <w:r w:rsidRPr="00BC1A1B">
        <w:t>need</w:t>
      </w:r>
      <w:r w:rsidRPr="00BC1A1B" w:rsidR="00D65B1B">
        <w:t xml:space="preserve"> </w:t>
      </w:r>
      <w:r w:rsidRPr="00BC1A1B">
        <w:t>resolving</w:t>
      </w:r>
      <w:r w:rsidRPr="00BC1A1B" w:rsidR="003A1D0A">
        <w:t>.</w:t>
      </w:r>
      <w:r w:rsidRPr="00BC1A1B" w:rsidR="00D65B1B">
        <w:t xml:space="preserve"> </w:t>
      </w:r>
      <w:r w:rsidRPr="00BC1A1B">
        <w:t>I</w:t>
      </w:r>
      <w:r w:rsidRPr="00BC1A1B" w:rsidR="00D65B1B">
        <w:t xml:space="preserve"> </w:t>
      </w:r>
      <w:r w:rsidRPr="00BC1A1B">
        <w:t>agree</w:t>
      </w:r>
      <w:r w:rsidRPr="00BC1A1B" w:rsidR="00D65B1B">
        <w:t xml:space="preserve"> </w:t>
      </w:r>
      <w:r w:rsidRPr="00BC1A1B">
        <w:t>with</w:t>
      </w:r>
      <w:r w:rsidRPr="00BC1A1B" w:rsidR="00D65B1B">
        <w:t xml:space="preserve"> </w:t>
      </w:r>
      <w:r w:rsidRPr="00BC1A1B">
        <w:t>what</w:t>
      </w:r>
      <w:r w:rsidRPr="00BC1A1B" w:rsidR="00D65B1B">
        <w:t xml:space="preserve"> </w:t>
      </w:r>
      <w:r w:rsidRPr="00BC1A1B">
        <w:t>both</w:t>
      </w:r>
      <w:r w:rsidRPr="00BC1A1B" w:rsidR="00D65B1B">
        <w:t xml:space="preserve"> </w:t>
      </w:r>
      <w:r w:rsidRPr="00BC1A1B">
        <w:t>Stephen</w:t>
      </w:r>
      <w:r w:rsidRPr="00BC1A1B" w:rsidR="00D65B1B">
        <w:t xml:space="preserve"> </w:t>
      </w:r>
      <w:r w:rsidRPr="00BC1A1B">
        <w:t>and</w:t>
      </w:r>
      <w:r w:rsidRPr="00BC1A1B" w:rsidR="00D65B1B">
        <w:t xml:space="preserve"> </w:t>
      </w:r>
      <w:r w:rsidRPr="00BC1A1B">
        <w:t>David</w:t>
      </w:r>
      <w:r w:rsidRPr="00BC1A1B" w:rsidR="00D65B1B">
        <w:t xml:space="preserve"> </w:t>
      </w:r>
      <w:r w:rsidRPr="00BC1A1B">
        <w:t>have</w:t>
      </w:r>
      <w:r w:rsidRPr="00BC1A1B" w:rsidR="00D65B1B">
        <w:t xml:space="preserve"> </w:t>
      </w:r>
      <w:r w:rsidRPr="00BC1A1B">
        <w:t>said</w:t>
      </w:r>
      <w:r w:rsidRPr="00BC1A1B" w:rsidR="00D65B1B">
        <w:t xml:space="preserve"> </w:t>
      </w:r>
      <w:r w:rsidRPr="00BC1A1B">
        <w:t>regarding</w:t>
      </w:r>
      <w:r w:rsidRPr="00BC1A1B" w:rsidR="00D65B1B">
        <w:t xml:space="preserve"> </w:t>
      </w:r>
      <w:r w:rsidRPr="00BC1A1B">
        <w:t>the</w:t>
      </w:r>
      <w:r w:rsidRPr="00BC1A1B" w:rsidR="00D65B1B">
        <w:t xml:space="preserve"> </w:t>
      </w:r>
      <w:r w:rsidRPr="00BC1A1B">
        <w:t>issues</w:t>
      </w:r>
      <w:r w:rsidRPr="00BC1A1B" w:rsidR="00D65B1B">
        <w:t xml:space="preserve"> </w:t>
      </w:r>
      <w:r w:rsidRPr="00BC1A1B">
        <w:t>around</w:t>
      </w:r>
      <w:r w:rsidRPr="00BC1A1B" w:rsidR="00D65B1B">
        <w:t xml:space="preserve"> </w:t>
      </w:r>
      <w:r w:rsidRPr="00BC1A1B">
        <w:t>business</w:t>
      </w:r>
      <w:r w:rsidRPr="00BC1A1B" w:rsidR="00D65B1B">
        <w:t xml:space="preserve"> </w:t>
      </w:r>
      <w:r w:rsidRPr="00BC1A1B">
        <w:t>rates</w:t>
      </w:r>
      <w:r w:rsidRPr="00BC1A1B" w:rsidR="00D65B1B">
        <w:t xml:space="preserve"> </w:t>
      </w:r>
      <w:r w:rsidRPr="00BC1A1B">
        <w:t>funding</w:t>
      </w:r>
      <w:r w:rsidRPr="00BC1A1B" w:rsidR="00D65B1B">
        <w:t xml:space="preserve"> </w:t>
      </w:r>
      <w:r w:rsidRPr="00BC1A1B">
        <w:t>and</w:t>
      </w:r>
      <w:r w:rsidRPr="00BC1A1B" w:rsidR="00D65B1B">
        <w:t xml:space="preserve"> </w:t>
      </w:r>
      <w:r w:rsidRPr="00BC1A1B" w:rsidR="003A1D0A">
        <w:t>f</w:t>
      </w:r>
      <w:r w:rsidRPr="00BC1A1B">
        <w:t>air</w:t>
      </w:r>
      <w:r w:rsidRPr="00BC1A1B" w:rsidR="00D65B1B">
        <w:t xml:space="preserve"> </w:t>
      </w:r>
      <w:r w:rsidRPr="00BC1A1B" w:rsidR="003A1D0A">
        <w:t>f</w:t>
      </w:r>
      <w:r w:rsidRPr="00BC1A1B">
        <w:t>unding</w:t>
      </w:r>
      <w:r w:rsidRPr="00BC1A1B" w:rsidR="00D65B1B">
        <w:t xml:space="preserve"> </w:t>
      </w:r>
      <w:r w:rsidRPr="00BC1A1B">
        <w:t>for</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We</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have</w:t>
      </w:r>
      <w:r w:rsidRPr="00BC1A1B" w:rsidR="00D65B1B">
        <w:t xml:space="preserve"> </w:t>
      </w:r>
      <w:r w:rsidRPr="00BC1A1B">
        <w:t>to</w:t>
      </w:r>
      <w:r w:rsidRPr="00BC1A1B" w:rsidR="00D65B1B">
        <w:t xml:space="preserve"> </w:t>
      </w:r>
      <w:r w:rsidRPr="00BC1A1B">
        <w:t>work</w:t>
      </w:r>
      <w:r w:rsidRPr="00BC1A1B" w:rsidR="00D65B1B">
        <w:t xml:space="preserve"> </w:t>
      </w:r>
      <w:r w:rsidRPr="00BC1A1B">
        <w:t>on</w:t>
      </w:r>
      <w:r w:rsidRPr="00BC1A1B" w:rsidR="00D65B1B">
        <w:t xml:space="preserve"> </w:t>
      </w:r>
      <w:r w:rsidRPr="00BC1A1B">
        <w:t>that</w:t>
      </w:r>
      <w:r w:rsidRPr="00BC1A1B" w:rsidR="00D65B1B">
        <w:t xml:space="preserve"> </w:t>
      </w:r>
      <w:r w:rsidRPr="00BC1A1B">
        <w:t>right</w:t>
      </w:r>
      <w:r w:rsidRPr="00BC1A1B" w:rsidR="00D65B1B">
        <w:t xml:space="preserve"> </w:t>
      </w:r>
      <w:r w:rsidRPr="00BC1A1B">
        <w:t>now</w:t>
      </w:r>
      <w:r w:rsidR="0003032C">
        <w:t>,</w:t>
      </w:r>
      <w:r w:rsidRPr="00BC1A1B" w:rsidR="00D65B1B">
        <w:t xml:space="preserve"> </w:t>
      </w:r>
      <w:r w:rsidRPr="00BC1A1B">
        <w:t>because</w:t>
      </w:r>
      <w:r w:rsidRPr="00BC1A1B" w:rsidR="00D65B1B">
        <w:t xml:space="preserve"> </w:t>
      </w:r>
      <w:r w:rsidRPr="00BC1A1B">
        <w:t>we</w:t>
      </w:r>
      <w:r w:rsidRPr="00BC1A1B" w:rsidR="00D65B1B">
        <w:t xml:space="preserve"> </w:t>
      </w:r>
      <w:r w:rsidRPr="00BC1A1B">
        <w:t>will</w:t>
      </w:r>
      <w:r w:rsidRPr="00BC1A1B" w:rsidR="00D65B1B">
        <w:t xml:space="preserve"> </w:t>
      </w:r>
      <w:r w:rsidRPr="00BC1A1B">
        <w:t>not</w:t>
      </w:r>
      <w:r w:rsidRPr="00BC1A1B" w:rsidR="00D65B1B">
        <w:t xml:space="preserve"> </w:t>
      </w:r>
      <w:r w:rsidRPr="00BC1A1B">
        <w:t>be</w:t>
      </w:r>
      <w:r w:rsidRPr="00BC1A1B" w:rsidR="00D65B1B">
        <w:t xml:space="preserve"> </w:t>
      </w:r>
      <w:r w:rsidRPr="00BC1A1B">
        <w:t>able</w:t>
      </w:r>
      <w:r w:rsidRPr="00BC1A1B" w:rsidR="00D65B1B">
        <w:t xml:space="preserve"> </w:t>
      </w:r>
      <w:r w:rsidRPr="00BC1A1B">
        <w:t>to</w:t>
      </w:r>
      <w:r w:rsidRPr="00BC1A1B" w:rsidR="00D65B1B">
        <w:t xml:space="preserve"> </w:t>
      </w:r>
      <w:r w:rsidRPr="00BC1A1B">
        <w:t>deal</w:t>
      </w:r>
      <w:r w:rsidRPr="00BC1A1B" w:rsidR="00D65B1B">
        <w:t xml:space="preserve"> </w:t>
      </w:r>
      <w:r w:rsidRPr="00BC1A1B">
        <w:t>with</w:t>
      </w:r>
      <w:r w:rsidRPr="00BC1A1B" w:rsidR="00D65B1B">
        <w:t xml:space="preserve"> </w:t>
      </w:r>
      <w:r w:rsidRPr="00BC1A1B">
        <w:t>the</w:t>
      </w:r>
      <w:r w:rsidRPr="00BC1A1B" w:rsidR="00D65B1B">
        <w:t xml:space="preserve"> </w:t>
      </w:r>
      <w:r w:rsidRPr="00BC1A1B">
        <w:t>medium</w:t>
      </w:r>
      <w:r w:rsidR="0003032C">
        <w:t>-</w:t>
      </w:r>
      <w:r w:rsidRPr="00BC1A1B">
        <w:t>term</w:t>
      </w:r>
      <w:r w:rsidRPr="00BC1A1B" w:rsidR="00D65B1B">
        <w:t xml:space="preserve"> </w:t>
      </w:r>
      <w:r w:rsidRPr="00BC1A1B">
        <w:t>pressures</w:t>
      </w:r>
      <w:r w:rsidRPr="00BC1A1B" w:rsidR="00D65B1B">
        <w:t xml:space="preserve"> </w:t>
      </w:r>
      <w:r w:rsidRPr="00BC1A1B">
        <w:t>that</w:t>
      </w:r>
      <w:r w:rsidRPr="00BC1A1B" w:rsidR="00D65B1B">
        <w:t xml:space="preserve"> </w:t>
      </w:r>
      <w:r w:rsidRPr="00BC1A1B">
        <w:t>we</w:t>
      </w:r>
      <w:r w:rsidRPr="00BC1A1B" w:rsidR="00D65B1B">
        <w:t xml:space="preserve"> </w:t>
      </w:r>
      <w:r w:rsidRPr="00BC1A1B">
        <w:t>are</w:t>
      </w:r>
      <w:r w:rsidRPr="00BC1A1B" w:rsidR="00D65B1B">
        <w:t xml:space="preserve"> </w:t>
      </w:r>
      <w:r w:rsidRPr="00BC1A1B">
        <w:t>facing</w:t>
      </w:r>
      <w:r w:rsidRPr="00BC1A1B" w:rsidR="00D65B1B">
        <w:t xml:space="preserve"> </w:t>
      </w:r>
      <w:r w:rsidRPr="00BC1A1B">
        <w:t>without</w:t>
      </w:r>
      <w:r w:rsidRPr="00BC1A1B" w:rsidR="00D65B1B">
        <w:t xml:space="preserve"> </w:t>
      </w:r>
      <w:r w:rsidRPr="00BC1A1B">
        <w:t>tackling</w:t>
      </w:r>
      <w:r w:rsidRPr="00BC1A1B" w:rsidR="00D65B1B">
        <w:t xml:space="preserve"> </w:t>
      </w:r>
      <w:r w:rsidRPr="00BC1A1B">
        <w:t>it.</w:t>
      </w:r>
      <w:r w:rsidRPr="00BC1A1B" w:rsidR="00D65B1B">
        <w:t xml:space="preserve"> </w:t>
      </w:r>
      <w:r w:rsidRPr="00BC1A1B">
        <w:t>To</w:t>
      </w:r>
      <w:r w:rsidRPr="00BC1A1B" w:rsidR="00D65B1B">
        <w:t xml:space="preserve"> </w:t>
      </w:r>
      <w:r w:rsidRPr="00BC1A1B">
        <w:t>some</w:t>
      </w:r>
      <w:r w:rsidRPr="00BC1A1B" w:rsidR="00D65B1B">
        <w:t xml:space="preserve"> </w:t>
      </w:r>
      <w:r w:rsidRPr="00BC1A1B">
        <w:t>extent,</w:t>
      </w:r>
      <w:r w:rsidRPr="00BC1A1B" w:rsidR="00D65B1B">
        <w:t xml:space="preserve"> </w:t>
      </w:r>
      <w:r w:rsidRPr="00BC1A1B">
        <w:t>we</w:t>
      </w:r>
      <w:r w:rsidRPr="00BC1A1B" w:rsidR="00D65B1B">
        <w:t xml:space="preserve"> </w:t>
      </w:r>
      <w:r w:rsidRPr="00BC1A1B">
        <w:t>cannot</w:t>
      </w:r>
      <w:r w:rsidRPr="00BC1A1B" w:rsidR="00D65B1B">
        <w:t xml:space="preserve"> </w:t>
      </w:r>
      <w:r w:rsidRPr="00BC1A1B">
        <w:t>do</w:t>
      </w:r>
      <w:r w:rsidRPr="00BC1A1B" w:rsidR="00D65B1B">
        <w:t xml:space="preserve"> </w:t>
      </w:r>
      <w:r w:rsidRPr="00BC1A1B">
        <w:t>that</w:t>
      </w:r>
      <w:r w:rsidRPr="00BC1A1B" w:rsidR="00D65B1B">
        <w:t xml:space="preserve"> </w:t>
      </w:r>
      <w:r w:rsidRPr="00BC1A1B">
        <w:t>until</w:t>
      </w:r>
      <w:r w:rsidRPr="00BC1A1B" w:rsidR="00D65B1B">
        <w:t xml:space="preserve"> </w:t>
      </w:r>
      <w:r w:rsidRPr="00BC1A1B">
        <w:t>Government</w:t>
      </w:r>
      <w:r w:rsidRPr="00BC1A1B" w:rsidR="00D65B1B">
        <w:t xml:space="preserve"> </w:t>
      </w:r>
      <w:r w:rsidRPr="00BC1A1B">
        <w:t>make</w:t>
      </w:r>
      <w:r w:rsidRPr="00BC1A1B" w:rsidR="00D65B1B">
        <w:t xml:space="preserve"> </w:t>
      </w:r>
      <w:r w:rsidRPr="00BC1A1B">
        <w:t>their</w:t>
      </w:r>
      <w:r w:rsidRPr="00BC1A1B" w:rsidR="00D65B1B">
        <w:t xml:space="preserve"> </w:t>
      </w:r>
      <w:r w:rsidRPr="00BC1A1B">
        <w:t>mind</w:t>
      </w:r>
      <w:r w:rsidRPr="00BC1A1B" w:rsidR="00D65B1B">
        <w:t xml:space="preserve"> </w:t>
      </w:r>
      <w:r w:rsidRPr="00BC1A1B">
        <w:t>up</w:t>
      </w:r>
      <w:r w:rsidRPr="00BC1A1B" w:rsidR="00D65B1B">
        <w:t xml:space="preserve"> </w:t>
      </w:r>
      <w:r w:rsidRPr="00BC1A1B">
        <w:t>about</w:t>
      </w:r>
      <w:r w:rsidRPr="00BC1A1B" w:rsidR="00D65B1B">
        <w:t xml:space="preserve"> </w:t>
      </w:r>
      <w:r w:rsidRPr="00BC1A1B">
        <w:t>what</w:t>
      </w:r>
      <w:r w:rsidRPr="00BC1A1B" w:rsidR="00D65B1B">
        <w:t xml:space="preserve"> </w:t>
      </w:r>
      <w:r w:rsidRPr="00BC1A1B">
        <w:t>they</w:t>
      </w:r>
      <w:r w:rsidRPr="00BC1A1B" w:rsidR="00D65B1B">
        <w:t xml:space="preserve"> </w:t>
      </w:r>
      <w:r w:rsidRPr="00BC1A1B">
        <w:t>are</w:t>
      </w:r>
      <w:r w:rsidRPr="00BC1A1B" w:rsidR="00D65B1B">
        <w:t xml:space="preserve"> </w:t>
      </w:r>
      <w:r w:rsidRPr="00BC1A1B">
        <w:t>going</w:t>
      </w:r>
      <w:r w:rsidRPr="00BC1A1B" w:rsidR="00D65B1B">
        <w:t xml:space="preserve"> </w:t>
      </w:r>
      <w:r w:rsidRPr="00BC1A1B">
        <w:t>to</w:t>
      </w:r>
      <w:r w:rsidRPr="00BC1A1B" w:rsidR="00D65B1B">
        <w:t xml:space="preserve"> </w:t>
      </w:r>
      <w:r w:rsidRPr="00BC1A1B">
        <w:t>do</w:t>
      </w:r>
      <w:r w:rsidRPr="00BC1A1B" w:rsidR="00D65B1B">
        <w:t xml:space="preserve"> </w:t>
      </w:r>
      <w:r w:rsidRPr="00BC1A1B">
        <w:t>about</w:t>
      </w:r>
      <w:r w:rsidRPr="00BC1A1B" w:rsidR="00D65B1B">
        <w:t xml:space="preserve"> </w:t>
      </w:r>
      <w:r w:rsidRPr="00BC1A1B">
        <w:t>adult</w:t>
      </w:r>
      <w:r w:rsidRPr="00BC1A1B" w:rsidR="00D65B1B">
        <w:t xml:space="preserve"> </w:t>
      </w:r>
      <w:r w:rsidRPr="00BC1A1B">
        <w:t>care</w:t>
      </w:r>
      <w:r w:rsidRPr="00BC1A1B" w:rsidR="00D65B1B">
        <w:t xml:space="preserve"> </w:t>
      </w:r>
      <w:r w:rsidRPr="00BC1A1B">
        <w:t>services.</w:t>
      </w:r>
      <w:r w:rsidRPr="00BC1A1B" w:rsidR="00D65B1B">
        <w:t xml:space="preserve"> </w:t>
      </w:r>
      <w:r w:rsidRPr="00BC1A1B">
        <w:t>If</w:t>
      </w:r>
      <w:r w:rsidRPr="00BC1A1B" w:rsidR="00D65B1B">
        <w:t xml:space="preserve"> </w:t>
      </w:r>
      <w:r w:rsidRPr="00BC1A1B">
        <w:t>we</w:t>
      </w:r>
      <w:r w:rsidRPr="00BC1A1B" w:rsidR="00D65B1B">
        <w:t xml:space="preserve"> </w:t>
      </w:r>
      <w:r w:rsidRPr="00BC1A1B">
        <w:t>can</w:t>
      </w:r>
      <w:r w:rsidRPr="00BC1A1B" w:rsidR="00D65B1B">
        <w:t xml:space="preserve"> </w:t>
      </w:r>
      <w:r w:rsidRPr="00BC1A1B">
        <w:t>have</w:t>
      </w:r>
      <w:r w:rsidRPr="00BC1A1B" w:rsidR="00D65B1B">
        <w:t xml:space="preserve"> </w:t>
      </w:r>
      <w:r w:rsidRPr="00BC1A1B">
        <w:t>a</w:t>
      </w:r>
      <w:r w:rsidRPr="00BC1A1B" w:rsidR="00D65B1B">
        <w:t xml:space="preserve"> </w:t>
      </w:r>
      <w:r w:rsidRPr="00BC1A1B">
        <w:t>quick</w:t>
      </w:r>
      <w:r w:rsidRPr="00BC1A1B" w:rsidR="00D65B1B">
        <w:t xml:space="preserve"> </w:t>
      </w:r>
      <w:r w:rsidRPr="00BC1A1B">
        <w:t>resolution</w:t>
      </w:r>
      <w:r w:rsidRPr="00BC1A1B" w:rsidR="00D65B1B">
        <w:t xml:space="preserve"> </w:t>
      </w:r>
      <w:r w:rsidRPr="00BC1A1B">
        <w:t>to</w:t>
      </w:r>
      <w:r w:rsidRPr="00BC1A1B" w:rsidR="00D65B1B">
        <w:t xml:space="preserve"> </w:t>
      </w:r>
      <w:r w:rsidRPr="00BC1A1B">
        <w:t>that,</w:t>
      </w:r>
      <w:r w:rsidRPr="00BC1A1B" w:rsidR="00D65B1B">
        <w:t xml:space="preserve"> </w:t>
      </w:r>
      <w:r w:rsidRPr="00BC1A1B">
        <w:t>we</w:t>
      </w:r>
      <w:r w:rsidRPr="00BC1A1B" w:rsidR="00D65B1B">
        <w:t xml:space="preserve"> </w:t>
      </w:r>
      <w:r w:rsidRPr="00BC1A1B">
        <w:t>can</w:t>
      </w:r>
      <w:r w:rsidRPr="00BC1A1B" w:rsidR="00D65B1B">
        <w:t xml:space="preserve"> </w:t>
      </w:r>
      <w:r w:rsidRPr="00BC1A1B">
        <w:t>then</w:t>
      </w:r>
      <w:r w:rsidRPr="00BC1A1B" w:rsidR="00D65B1B">
        <w:t xml:space="preserve"> </w:t>
      </w:r>
      <w:r w:rsidRPr="00BC1A1B">
        <w:t>get</w:t>
      </w:r>
      <w:r w:rsidRPr="00BC1A1B" w:rsidR="00D65B1B">
        <w:t xml:space="preserve"> </w:t>
      </w:r>
      <w:r w:rsidRPr="00BC1A1B">
        <w:t>on</w:t>
      </w:r>
      <w:r w:rsidRPr="00BC1A1B" w:rsidR="00D65B1B">
        <w:t xml:space="preserve"> </w:t>
      </w:r>
      <w:r w:rsidRPr="00BC1A1B">
        <w:t>with</w:t>
      </w:r>
      <w:r w:rsidRPr="00BC1A1B" w:rsidR="00D65B1B">
        <w:t xml:space="preserve"> </w:t>
      </w:r>
      <w:r w:rsidRPr="00BC1A1B">
        <w:t>working</w:t>
      </w:r>
      <w:r w:rsidRPr="00BC1A1B" w:rsidR="00D65B1B">
        <w:t xml:space="preserve"> </w:t>
      </w:r>
      <w:r w:rsidRPr="00BC1A1B">
        <w:t>on</w:t>
      </w:r>
      <w:r w:rsidRPr="00BC1A1B" w:rsidR="00D65B1B">
        <w:t xml:space="preserve"> </w:t>
      </w:r>
      <w:r w:rsidRPr="00BC1A1B">
        <w:t>what</w:t>
      </w:r>
      <w:r w:rsidRPr="00BC1A1B" w:rsidR="00D65B1B">
        <w:t xml:space="preserve"> </w:t>
      </w:r>
      <w:r w:rsidRPr="00BC1A1B">
        <w:t>the</w:t>
      </w:r>
      <w:r w:rsidRPr="00BC1A1B" w:rsidR="00D65B1B">
        <w:t xml:space="preserve"> </w:t>
      </w:r>
      <w:r w:rsidRPr="00BC1A1B">
        <w:t>quantum</w:t>
      </w:r>
      <w:r w:rsidRPr="00BC1A1B" w:rsidR="00D65B1B">
        <w:t xml:space="preserve"> </w:t>
      </w:r>
      <w:r w:rsidRPr="00BC1A1B">
        <w:t>of</w:t>
      </w:r>
      <w:r w:rsidRPr="00BC1A1B" w:rsidR="00D65B1B">
        <w:t xml:space="preserve"> </w:t>
      </w:r>
      <w:r w:rsidRPr="00BC1A1B">
        <w:t>funding</w:t>
      </w:r>
      <w:r w:rsidRPr="00BC1A1B" w:rsidR="00D65B1B">
        <w:t xml:space="preserve"> </w:t>
      </w:r>
      <w:r w:rsidRPr="00BC1A1B">
        <w:t>needs</w:t>
      </w:r>
      <w:r w:rsidRPr="00BC1A1B" w:rsidR="00D65B1B">
        <w:t xml:space="preserve"> </w:t>
      </w:r>
      <w:r w:rsidRPr="00BC1A1B">
        <w:t>to</w:t>
      </w:r>
      <w:r w:rsidRPr="00BC1A1B" w:rsidR="00D65B1B">
        <w:t xml:space="preserve"> </w:t>
      </w:r>
      <w:r w:rsidRPr="00BC1A1B">
        <w:t>be.</w:t>
      </w:r>
    </w:p>
    <w:p w:rsidR="008F49E8" w:rsidRPr="00BC1A1B" w:rsidP="008F49E8">
      <w:pPr>
        <w:pStyle w:val="Answer"/>
      </w:pPr>
      <w:r w:rsidRPr="00BC1A1B">
        <w:t>Quantum</w:t>
      </w:r>
      <w:r w:rsidRPr="00BC1A1B" w:rsidR="00D65B1B">
        <w:t xml:space="preserve"> </w:t>
      </w:r>
      <w:r w:rsidRPr="00BC1A1B">
        <w:t>is</w:t>
      </w:r>
      <w:r w:rsidRPr="00BC1A1B" w:rsidR="00D65B1B">
        <w:t xml:space="preserve"> </w:t>
      </w:r>
      <w:r w:rsidRPr="00BC1A1B">
        <w:t>really</w:t>
      </w:r>
      <w:r w:rsidRPr="00BC1A1B" w:rsidR="00D65B1B">
        <w:t xml:space="preserve"> </w:t>
      </w:r>
      <w:r w:rsidRPr="00BC1A1B">
        <w:t>important</w:t>
      </w:r>
      <w:r w:rsidRPr="00BC1A1B" w:rsidR="00D65B1B">
        <w:t xml:space="preserve"> </w:t>
      </w:r>
      <w:r w:rsidRPr="00BC1A1B">
        <w:t>here</w:t>
      </w:r>
      <w:r w:rsidRPr="00BC1A1B" w:rsidR="00D65B1B">
        <w:t xml:space="preserve"> </w:t>
      </w:r>
      <w:r w:rsidRPr="00BC1A1B">
        <w:t>as</w:t>
      </w:r>
      <w:r w:rsidRPr="00BC1A1B" w:rsidR="00D65B1B">
        <w:t xml:space="preserve"> </w:t>
      </w:r>
      <w:r w:rsidRPr="00BC1A1B">
        <w:t>well.</w:t>
      </w:r>
      <w:r w:rsidRPr="00BC1A1B" w:rsidR="00D65B1B">
        <w:t xml:space="preserve"> </w:t>
      </w:r>
      <w:r w:rsidRPr="00BC1A1B">
        <w:t>There</w:t>
      </w:r>
      <w:r w:rsidRPr="00BC1A1B" w:rsidR="00D65B1B">
        <w:t xml:space="preserve"> </w:t>
      </w:r>
      <w:r w:rsidRPr="00BC1A1B">
        <w:t>just</w:t>
      </w:r>
      <w:r w:rsidRPr="00BC1A1B" w:rsidR="00D65B1B">
        <w:t xml:space="preserve"> </w:t>
      </w:r>
      <w:r w:rsidRPr="00BC1A1B">
        <w:t>is</w:t>
      </w:r>
      <w:r w:rsidRPr="00BC1A1B" w:rsidR="00D65B1B">
        <w:t xml:space="preserve"> </w:t>
      </w:r>
      <w:r w:rsidRPr="00BC1A1B">
        <w:t>not</w:t>
      </w:r>
      <w:r w:rsidRPr="00BC1A1B" w:rsidR="00D65B1B">
        <w:t xml:space="preserve"> </w:t>
      </w:r>
      <w:r w:rsidRPr="00BC1A1B">
        <w:t>enough</w:t>
      </w:r>
      <w:r w:rsidRPr="00BC1A1B" w:rsidR="00D65B1B">
        <w:t xml:space="preserve"> </w:t>
      </w:r>
      <w:r w:rsidRPr="00BC1A1B">
        <w:t>money</w:t>
      </w:r>
      <w:r w:rsidRPr="00BC1A1B" w:rsidR="00D65B1B">
        <w:t xml:space="preserve"> </w:t>
      </w:r>
      <w:r w:rsidRPr="00BC1A1B">
        <w:t>in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at</w:t>
      </w:r>
      <w:r w:rsidRPr="00BC1A1B" w:rsidR="00D65B1B">
        <w:t xml:space="preserve"> </w:t>
      </w:r>
      <w:r w:rsidRPr="00BC1A1B">
        <w:t>the</w:t>
      </w:r>
      <w:r w:rsidRPr="00BC1A1B" w:rsidR="00D65B1B">
        <w:t xml:space="preserve"> </w:t>
      </w:r>
      <w:r w:rsidRPr="00BC1A1B">
        <w:t>moment</w:t>
      </w:r>
      <w:r w:rsidRPr="00BC1A1B" w:rsidR="00D65B1B">
        <w:t xml:space="preserve"> </w:t>
      </w:r>
      <w:r w:rsidRPr="00BC1A1B">
        <w:t>for</w:t>
      </w:r>
      <w:r w:rsidRPr="00BC1A1B" w:rsidR="00D65B1B">
        <w:t xml:space="preserve"> </w:t>
      </w:r>
      <w:r w:rsidRPr="00BC1A1B">
        <w:t>it</w:t>
      </w:r>
      <w:r w:rsidRPr="00BC1A1B" w:rsidR="00D65B1B">
        <w:t xml:space="preserve"> </w:t>
      </w:r>
      <w:r w:rsidRPr="00BC1A1B">
        <w:t>to</w:t>
      </w:r>
      <w:r w:rsidRPr="00BC1A1B" w:rsidR="00D65B1B">
        <w:t xml:space="preserve"> </w:t>
      </w:r>
      <w:r w:rsidRPr="00BC1A1B">
        <w:t>work</w:t>
      </w:r>
      <w:r w:rsidRPr="00BC1A1B" w:rsidR="00D65B1B">
        <w:t xml:space="preserve"> </w:t>
      </w:r>
      <w:r w:rsidRPr="00BC1A1B">
        <w:t>properly,</w:t>
      </w:r>
      <w:r w:rsidRPr="00BC1A1B" w:rsidR="00D65B1B">
        <w:t xml:space="preserve"> </w:t>
      </w:r>
      <w:r w:rsidRPr="00BC1A1B">
        <w:t>so</w:t>
      </w:r>
      <w:r w:rsidRPr="00BC1A1B" w:rsidR="00D65B1B">
        <w:t xml:space="preserve"> </w:t>
      </w:r>
      <w:r w:rsidRPr="00BC1A1B">
        <w:t>we</w:t>
      </w:r>
      <w:r w:rsidRPr="00BC1A1B" w:rsidR="00D65B1B">
        <w:t xml:space="preserve"> </w:t>
      </w:r>
      <w:r w:rsidRPr="00BC1A1B">
        <w:t>have</w:t>
      </w:r>
      <w:r w:rsidRPr="00BC1A1B" w:rsidR="00D65B1B">
        <w:t xml:space="preserve"> </w:t>
      </w:r>
      <w:r w:rsidRPr="00BC1A1B">
        <w:t>to</w:t>
      </w:r>
      <w:r w:rsidRPr="00BC1A1B" w:rsidR="00D65B1B">
        <w:t xml:space="preserve"> </w:t>
      </w:r>
      <w:r w:rsidRPr="00BC1A1B">
        <w:t>address</w:t>
      </w:r>
      <w:r w:rsidRPr="00BC1A1B" w:rsidR="00D65B1B">
        <w:t xml:space="preserve"> </w:t>
      </w:r>
      <w:r w:rsidRPr="00BC1A1B">
        <w:t>that</w:t>
      </w:r>
      <w:r w:rsidRPr="00BC1A1B" w:rsidR="00D65B1B">
        <w:t xml:space="preserve"> </w:t>
      </w:r>
      <w:r w:rsidRPr="00BC1A1B">
        <w:t>at</w:t>
      </w:r>
      <w:r w:rsidRPr="00BC1A1B" w:rsidR="00D65B1B">
        <w:t xml:space="preserve"> </w:t>
      </w:r>
      <w:r w:rsidRPr="00BC1A1B">
        <w:t>the</w:t>
      </w:r>
      <w:r w:rsidRPr="00BC1A1B" w:rsidR="00D65B1B">
        <w:t xml:space="preserve"> </w:t>
      </w:r>
      <w:r w:rsidRPr="00BC1A1B">
        <w:t>same</w:t>
      </w:r>
      <w:r w:rsidRPr="00BC1A1B" w:rsidR="00D65B1B">
        <w:t xml:space="preserve"> </w:t>
      </w:r>
      <w:r w:rsidRPr="00BC1A1B">
        <w:t>time.</w:t>
      </w:r>
      <w:r w:rsidRPr="00BC1A1B" w:rsidR="00D65B1B">
        <w:t xml:space="preserve"> </w:t>
      </w:r>
      <w:r w:rsidRPr="00BC1A1B">
        <w:t>I</w:t>
      </w:r>
      <w:r w:rsidRPr="00BC1A1B" w:rsidR="00D65B1B">
        <w:t xml:space="preserve"> </w:t>
      </w:r>
      <w:r w:rsidRPr="00BC1A1B">
        <w:t>hope</w:t>
      </w:r>
      <w:r w:rsidRPr="00BC1A1B" w:rsidR="00D65B1B">
        <w:t xml:space="preserve"> </w:t>
      </w:r>
      <w:r w:rsidRPr="00BC1A1B">
        <w:t>the</w:t>
      </w:r>
      <w:r w:rsidRPr="00BC1A1B" w:rsidR="00D65B1B">
        <w:t xml:space="preserve"> </w:t>
      </w:r>
      <w:r w:rsidRPr="00BC1A1B">
        <w:t>confidence</w:t>
      </w:r>
      <w:r w:rsidRPr="00BC1A1B" w:rsidR="00D65B1B">
        <w:t xml:space="preserve"> </w:t>
      </w:r>
      <w:r w:rsidRPr="00BC1A1B">
        <w:t>in</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to</w:t>
      </w:r>
      <w:r w:rsidRPr="00BC1A1B" w:rsidR="00D65B1B">
        <w:t xml:space="preserve"> </w:t>
      </w:r>
      <w:r w:rsidRPr="00BC1A1B">
        <w:t>deliver</w:t>
      </w:r>
      <w:r w:rsidRPr="00BC1A1B" w:rsidR="00D65B1B">
        <w:t xml:space="preserve"> </w:t>
      </w:r>
      <w:r w:rsidRPr="00BC1A1B">
        <w:t>has</w:t>
      </w:r>
      <w:r w:rsidRPr="00BC1A1B" w:rsidR="00D65B1B">
        <w:t xml:space="preserve"> </w:t>
      </w:r>
      <w:r w:rsidRPr="00BC1A1B">
        <w:t>built</w:t>
      </w:r>
      <w:r w:rsidRPr="00BC1A1B" w:rsidR="00BC1A1B">
        <w:t>, as well as</w:t>
      </w:r>
      <w:r w:rsidRPr="00BC1A1B" w:rsidR="00D65B1B">
        <w:t xml:space="preserve"> </w:t>
      </w:r>
      <w:r w:rsidRPr="00BC1A1B">
        <w:t>our</w:t>
      </w:r>
      <w:r w:rsidRPr="00BC1A1B" w:rsidR="00D65B1B">
        <w:t xml:space="preserve"> </w:t>
      </w:r>
      <w:r w:rsidRPr="00BC1A1B">
        <w:t>confidence</w:t>
      </w:r>
      <w:r w:rsidRPr="00BC1A1B" w:rsidR="00D65B1B">
        <w:t xml:space="preserve"> </w:t>
      </w:r>
      <w:r w:rsidRPr="00BC1A1B">
        <w:t>in</w:t>
      </w:r>
      <w:r w:rsidRPr="00BC1A1B" w:rsidR="00D65B1B">
        <w:t xml:space="preserve"> </w:t>
      </w:r>
      <w:r w:rsidRPr="00BC1A1B">
        <w:t>each</w:t>
      </w:r>
      <w:r w:rsidRPr="00BC1A1B" w:rsidR="00D65B1B">
        <w:t xml:space="preserve"> </w:t>
      </w:r>
      <w:r w:rsidRPr="00BC1A1B">
        <w:t>other</w:t>
      </w:r>
      <w:r w:rsidRPr="00BC1A1B" w:rsidR="00BC1A1B">
        <w:t>,</w:t>
      </w:r>
      <w:r w:rsidRPr="00BC1A1B" w:rsidR="00D65B1B">
        <w:t xml:space="preserve"> </w:t>
      </w:r>
      <w:r w:rsidRPr="00BC1A1B">
        <w:t>because</w:t>
      </w:r>
      <w:r w:rsidRPr="00BC1A1B" w:rsidR="00D65B1B">
        <w:t xml:space="preserve"> </w:t>
      </w:r>
      <w:r w:rsidRPr="00BC1A1B">
        <w:t>we</w:t>
      </w:r>
      <w:r w:rsidRPr="00BC1A1B" w:rsidR="00D65B1B">
        <w:t xml:space="preserve"> </w:t>
      </w:r>
      <w:r w:rsidRPr="00BC1A1B">
        <w:t>have</w:t>
      </w:r>
      <w:r w:rsidRPr="00BC1A1B" w:rsidR="00D65B1B">
        <w:t xml:space="preserve"> </w:t>
      </w:r>
      <w:r w:rsidRPr="00BC1A1B">
        <w:t>all</w:t>
      </w:r>
      <w:r w:rsidRPr="00BC1A1B" w:rsidR="00D65B1B">
        <w:t xml:space="preserve"> </w:t>
      </w:r>
      <w:r w:rsidRPr="00BC1A1B">
        <w:t>worked</w:t>
      </w:r>
      <w:r w:rsidRPr="00BC1A1B" w:rsidR="00D65B1B">
        <w:t xml:space="preserve"> </w:t>
      </w:r>
      <w:r w:rsidRPr="00BC1A1B">
        <w:t>together</w:t>
      </w:r>
      <w:r w:rsidRPr="00BC1A1B" w:rsidR="00D65B1B">
        <w:t xml:space="preserve"> </w:t>
      </w:r>
      <w:r w:rsidRPr="00BC1A1B">
        <w:t>through</w:t>
      </w:r>
      <w:r w:rsidRPr="00BC1A1B" w:rsidR="00D65B1B">
        <w:t xml:space="preserve"> </w:t>
      </w:r>
      <w:r w:rsidRPr="00BC1A1B">
        <w:t>this.</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a</w:t>
      </w:r>
      <w:r w:rsidRPr="00BC1A1B" w:rsidR="00D65B1B">
        <w:t xml:space="preserve"> </w:t>
      </w:r>
      <w:r w:rsidRPr="00BC1A1B">
        <w:t>real</w:t>
      </w:r>
      <w:r w:rsidRPr="00BC1A1B" w:rsidR="00D65B1B">
        <w:t xml:space="preserve"> </w:t>
      </w:r>
      <w:r w:rsidRPr="00BC1A1B">
        <w:t>plus</w:t>
      </w:r>
      <w:r w:rsidRPr="00BC1A1B" w:rsidR="00D65B1B">
        <w:t xml:space="preserve"> </w:t>
      </w:r>
      <w:r w:rsidRPr="00BC1A1B">
        <w:t>for</w:t>
      </w:r>
      <w:r w:rsidRPr="00BC1A1B" w:rsidR="00D65B1B">
        <w:t xml:space="preserve"> </w:t>
      </w:r>
      <w:r w:rsidRPr="00BC1A1B">
        <w:t>me.</w:t>
      </w:r>
      <w:r w:rsidRPr="00BC1A1B" w:rsidR="00D65B1B">
        <w:t xml:space="preserve"> </w:t>
      </w:r>
      <w:r w:rsidRPr="00BC1A1B">
        <w:t>I</w:t>
      </w:r>
      <w:r w:rsidRPr="00BC1A1B" w:rsidR="00D65B1B">
        <w:t xml:space="preserve"> </w:t>
      </w:r>
      <w:r w:rsidRPr="00BC1A1B">
        <w:t>hope</w:t>
      </w:r>
      <w:r w:rsidRPr="00BC1A1B" w:rsidR="00D65B1B">
        <w:t xml:space="preserve"> </w:t>
      </w:r>
      <w:r w:rsidRPr="00BC1A1B">
        <w:t>it</w:t>
      </w:r>
      <w:r w:rsidRPr="00BC1A1B" w:rsidR="00D65B1B">
        <w:t xml:space="preserve"> </w:t>
      </w:r>
      <w:r w:rsidRPr="00BC1A1B">
        <w:t>has</w:t>
      </w:r>
      <w:r w:rsidRPr="00BC1A1B" w:rsidR="00D65B1B">
        <w:t xml:space="preserve"> </w:t>
      </w:r>
      <w:r w:rsidRPr="00BC1A1B">
        <w:t>been</w:t>
      </w:r>
      <w:r w:rsidRPr="00BC1A1B" w:rsidR="00D65B1B">
        <w:t xml:space="preserve"> </w:t>
      </w:r>
      <w:r w:rsidRPr="00BC1A1B">
        <w:t>for</w:t>
      </w:r>
      <w:r w:rsidRPr="00BC1A1B" w:rsidR="00D65B1B">
        <w:t xml:space="preserve"> </w:t>
      </w:r>
      <w:r w:rsidRPr="00BC1A1B">
        <w:t>others</w:t>
      </w:r>
      <w:r w:rsidRPr="00BC1A1B" w:rsidR="00D65B1B">
        <w:t xml:space="preserve"> </w:t>
      </w:r>
      <w:r w:rsidRPr="00BC1A1B">
        <w:t>as</w:t>
      </w:r>
      <w:r w:rsidRPr="00BC1A1B" w:rsidR="00D65B1B">
        <w:t xml:space="preserve"> </w:t>
      </w:r>
      <w:r w:rsidRPr="00BC1A1B">
        <w:t>well.</w:t>
      </w:r>
      <w:r w:rsidRPr="00BC1A1B" w:rsidR="00D65B1B">
        <w:t xml:space="preserve"> </w:t>
      </w:r>
      <w:r w:rsidRPr="00BC1A1B">
        <w:t>Give</w:t>
      </w:r>
      <w:r w:rsidRPr="00BC1A1B" w:rsidR="00D65B1B">
        <w:t xml:space="preserve"> </w:t>
      </w:r>
      <w:r w:rsidRPr="00BC1A1B">
        <w:t>us</w:t>
      </w:r>
      <w:r w:rsidRPr="00BC1A1B" w:rsidR="00D65B1B">
        <w:t xml:space="preserve"> </w:t>
      </w:r>
      <w:r w:rsidRPr="00BC1A1B">
        <w:t>the</w:t>
      </w:r>
      <w:r w:rsidRPr="00BC1A1B" w:rsidR="00D65B1B">
        <w:t xml:space="preserve"> </w:t>
      </w:r>
      <w:r w:rsidRPr="00BC1A1B">
        <w:t>money.</w:t>
      </w:r>
      <w:r w:rsidRPr="00BC1A1B" w:rsidR="00D65B1B">
        <w:t xml:space="preserve"> </w:t>
      </w:r>
      <w:r w:rsidRPr="00BC1A1B">
        <w:t>Give</w:t>
      </w:r>
      <w:r w:rsidRPr="00BC1A1B" w:rsidR="00D65B1B">
        <w:t xml:space="preserve"> </w:t>
      </w:r>
      <w:r w:rsidRPr="00BC1A1B">
        <w:t>us</w:t>
      </w:r>
      <w:r w:rsidRPr="00BC1A1B" w:rsidR="00D65B1B">
        <w:t xml:space="preserve"> </w:t>
      </w:r>
      <w:r w:rsidRPr="00BC1A1B">
        <w:t>the</w:t>
      </w:r>
      <w:r w:rsidRPr="00BC1A1B" w:rsidR="00D65B1B">
        <w:t xml:space="preserve"> </w:t>
      </w:r>
      <w:r w:rsidRPr="00BC1A1B">
        <w:t>powers.</w:t>
      </w:r>
      <w:r w:rsidRPr="00BC1A1B" w:rsidR="00D65B1B">
        <w:t xml:space="preserve"> </w:t>
      </w:r>
      <w:r w:rsidRPr="00BC1A1B">
        <w:t>Let</w:t>
      </w:r>
      <w:r w:rsidRPr="00BC1A1B" w:rsidR="00D65B1B">
        <w:t xml:space="preserve"> </w:t>
      </w:r>
      <w:r w:rsidRPr="00BC1A1B">
        <w:t>us</w:t>
      </w:r>
      <w:r w:rsidRPr="00BC1A1B" w:rsidR="00D65B1B">
        <w:t xml:space="preserve"> </w:t>
      </w:r>
      <w:r w:rsidRPr="00BC1A1B">
        <w:t>get</w:t>
      </w:r>
      <w:r w:rsidRPr="00BC1A1B" w:rsidR="00D65B1B">
        <w:t xml:space="preserve"> </w:t>
      </w:r>
      <w:r w:rsidRPr="00BC1A1B">
        <w:t>on</w:t>
      </w:r>
      <w:r w:rsidR="0003032C">
        <w:t xml:space="preserve"> with</w:t>
      </w:r>
      <w:r w:rsidRPr="00BC1A1B" w:rsidR="00D65B1B">
        <w:t xml:space="preserve"> </w:t>
      </w:r>
      <w:r w:rsidRPr="00BC1A1B">
        <w:t>the</w:t>
      </w:r>
      <w:r w:rsidRPr="00BC1A1B" w:rsidR="00D65B1B">
        <w:t xml:space="preserve"> </w:t>
      </w:r>
      <w:r w:rsidRPr="00BC1A1B">
        <w:t>job.</w:t>
      </w:r>
      <w:r w:rsidRPr="00BC1A1B" w:rsidR="00D65B1B">
        <w:t xml:space="preserve"> </w:t>
      </w:r>
    </w:p>
    <w:p w:rsidR="008F49E8" w:rsidRPr="00BC1A1B" w:rsidP="008F49E8">
      <w:pPr>
        <w:pStyle w:val="Question"/>
        <w:numPr>
          <w:ilvl w:val="0"/>
          <w:numId w:val="0"/>
        </w:numPr>
        <w:ind w:left="794"/>
      </w:pPr>
      <w:sdt>
        <w:sdtPr>
          <w:alias w:val="Member"/>
          <w:tag w:val="&lt;Member mnisId='394' dodsId='25722'&gt;"/>
          <w:id w:val="-1948848112"/>
          <w:placeholder>
            <w:docPart w:val="4323F1317DDC46579DD689506F074A70"/>
          </w:placeholder>
          <w:richText/>
        </w:sdtPr>
        <w:sdtContent>
          <w:r w:rsidRPr="00BC1A1B">
            <w:rPr>
              <w:b/>
            </w:rPr>
            <w:t>Chair:</w:t>
          </w:r>
        </w:sdtContent>
      </w:sdt>
      <w:r w:rsidRPr="00BC1A1B" w:rsidR="00D65B1B">
        <w:t xml:space="preserve"> </w:t>
      </w:r>
      <w:r w:rsidRPr="00BC1A1B">
        <w:t>Thank</w:t>
      </w:r>
      <w:r w:rsidRPr="00BC1A1B" w:rsidR="00D65B1B">
        <w:t xml:space="preserve"> </w:t>
      </w:r>
      <w:r w:rsidRPr="00BC1A1B">
        <w:t>you</w:t>
      </w:r>
      <w:r w:rsidRPr="00BC1A1B" w:rsidR="00D65B1B">
        <w:t xml:space="preserve"> </w:t>
      </w:r>
      <w:r w:rsidRPr="00BC1A1B">
        <w:t>very</w:t>
      </w:r>
      <w:r w:rsidRPr="00BC1A1B" w:rsidR="00D65B1B">
        <w:t xml:space="preserve"> </w:t>
      </w:r>
      <w:r w:rsidRPr="00BC1A1B">
        <w:t>much</w:t>
      </w:r>
      <w:r w:rsidRPr="00BC1A1B" w:rsidR="00D65B1B">
        <w:t xml:space="preserve"> </w:t>
      </w:r>
      <w:r w:rsidRPr="00BC1A1B">
        <w:t>to</w:t>
      </w:r>
      <w:r w:rsidRPr="00BC1A1B" w:rsidR="00D65B1B">
        <w:t xml:space="preserve"> </w:t>
      </w:r>
      <w:r w:rsidRPr="00BC1A1B">
        <w:t>all</w:t>
      </w:r>
      <w:r w:rsidRPr="00BC1A1B" w:rsidR="00D65B1B">
        <w:t xml:space="preserve"> </w:t>
      </w:r>
      <w:r w:rsidRPr="00BC1A1B">
        <w:t>our</w:t>
      </w:r>
      <w:r w:rsidRPr="00BC1A1B" w:rsidR="00D65B1B">
        <w:t xml:space="preserve"> </w:t>
      </w:r>
      <w:r w:rsidRPr="00BC1A1B">
        <w:t>witnesses.</w:t>
      </w:r>
      <w:r w:rsidRPr="00BC1A1B" w:rsidR="00D65B1B">
        <w:t xml:space="preserve"> </w:t>
      </w:r>
      <w:r w:rsidRPr="00BC1A1B">
        <w:t>Just</w:t>
      </w:r>
      <w:r w:rsidRPr="00BC1A1B" w:rsidR="00D65B1B">
        <w:t xml:space="preserve"> </w:t>
      </w:r>
      <w:r w:rsidRPr="00BC1A1B">
        <w:t>before</w:t>
      </w:r>
      <w:r w:rsidRPr="00BC1A1B" w:rsidR="00D65B1B">
        <w:t xml:space="preserve"> </w:t>
      </w:r>
      <w:r w:rsidRPr="00BC1A1B">
        <w:t>we</w:t>
      </w:r>
      <w:r w:rsidRPr="00BC1A1B" w:rsidR="00D65B1B">
        <w:t xml:space="preserve"> </w:t>
      </w:r>
      <w:r w:rsidRPr="00BC1A1B">
        <w:t>go,</w:t>
      </w:r>
      <w:r w:rsidRPr="00BC1A1B" w:rsidR="00D65B1B">
        <w:t xml:space="preserve"> </w:t>
      </w:r>
      <w:r w:rsidRPr="00BC1A1B">
        <w:t>I</w:t>
      </w:r>
      <w:r w:rsidRPr="00BC1A1B" w:rsidR="00D65B1B">
        <w:t xml:space="preserve"> </w:t>
      </w:r>
      <w:r w:rsidRPr="00BC1A1B">
        <w:t>will</w:t>
      </w:r>
      <w:r w:rsidRPr="00BC1A1B" w:rsidR="00D65B1B">
        <w:t xml:space="preserve"> </w:t>
      </w:r>
      <w:r w:rsidRPr="00BC1A1B">
        <w:t>let</w:t>
      </w:r>
      <w:r w:rsidRPr="00BC1A1B" w:rsidR="00D65B1B">
        <w:t xml:space="preserve"> </w:t>
      </w:r>
      <w:r w:rsidRPr="00BC1A1B">
        <w:t>Ben</w:t>
      </w:r>
      <w:r w:rsidRPr="00BC1A1B" w:rsidR="00D65B1B">
        <w:t xml:space="preserve"> </w:t>
      </w:r>
      <w:r w:rsidRPr="00BC1A1B">
        <w:t>Everitt</w:t>
      </w:r>
      <w:r w:rsidRPr="00BC1A1B" w:rsidR="00D65B1B">
        <w:t xml:space="preserve"> </w:t>
      </w:r>
      <w:r w:rsidRPr="00BC1A1B">
        <w:t>do</w:t>
      </w:r>
      <w:r w:rsidRPr="00BC1A1B" w:rsidR="00D65B1B">
        <w:t xml:space="preserve"> </w:t>
      </w:r>
      <w:r w:rsidRPr="00BC1A1B">
        <w:t>something</w:t>
      </w:r>
      <w:r w:rsidRPr="00BC1A1B" w:rsidR="00D65B1B">
        <w:t xml:space="preserve"> </w:t>
      </w:r>
      <w:r w:rsidRPr="00BC1A1B">
        <w:t>very</w:t>
      </w:r>
      <w:r w:rsidRPr="00BC1A1B" w:rsidR="00D65B1B">
        <w:t xml:space="preserve"> </w:t>
      </w:r>
      <w:r w:rsidRPr="00BC1A1B">
        <w:t>important</w:t>
      </w:r>
      <w:r w:rsidRPr="00BC1A1B" w:rsidR="00BC1A1B">
        <w:t>,</w:t>
      </w:r>
      <w:r w:rsidRPr="00BC1A1B" w:rsidR="00D65B1B">
        <w:t xml:space="preserve"> </w:t>
      </w:r>
      <w:r w:rsidRPr="00BC1A1B">
        <w:t>which</w:t>
      </w:r>
      <w:r w:rsidRPr="00BC1A1B" w:rsidR="00D65B1B">
        <w:t xml:space="preserve"> </w:t>
      </w:r>
      <w:r w:rsidRPr="00BC1A1B">
        <w:t>is</w:t>
      </w:r>
      <w:r w:rsidRPr="00BC1A1B" w:rsidR="00D65B1B">
        <w:t xml:space="preserve"> </w:t>
      </w:r>
      <w:r w:rsidRPr="00BC1A1B">
        <w:t>to</w:t>
      </w:r>
      <w:r w:rsidRPr="00BC1A1B" w:rsidR="00D65B1B">
        <w:t xml:space="preserve"> </w:t>
      </w:r>
      <w:r w:rsidRPr="00BC1A1B">
        <w:t>put</w:t>
      </w:r>
      <w:r w:rsidRPr="00BC1A1B" w:rsidR="00D65B1B">
        <w:t xml:space="preserve"> </w:t>
      </w:r>
      <w:r w:rsidRPr="00BC1A1B">
        <w:t>on</w:t>
      </w:r>
      <w:r w:rsidRPr="00BC1A1B" w:rsidR="00D65B1B">
        <w:t xml:space="preserve"> </w:t>
      </w:r>
      <w:r w:rsidRPr="00BC1A1B">
        <w:t>the</w:t>
      </w:r>
      <w:r w:rsidRPr="00BC1A1B" w:rsidR="00D65B1B">
        <w:t xml:space="preserve"> </w:t>
      </w:r>
      <w:r w:rsidR="0003032C">
        <w:t>record</w:t>
      </w:r>
      <w:r w:rsidRPr="00BC1A1B" w:rsidR="00D65B1B">
        <w:t xml:space="preserve"> </w:t>
      </w:r>
      <w:r w:rsidRPr="00BC1A1B" w:rsidR="00BC1A1B">
        <w:t>his</w:t>
      </w:r>
      <w:r w:rsidRPr="00BC1A1B" w:rsidR="00D65B1B">
        <w:t xml:space="preserve"> </w:t>
      </w:r>
      <w:r w:rsidRPr="00BC1A1B">
        <w:t>particular</w:t>
      </w:r>
      <w:r w:rsidRPr="00BC1A1B" w:rsidR="00D65B1B">
        <w:t xml:space="preserve"> </w:t>
      </w:r>
      <w:r w:rsidRPr="00BC1A1B">
        <w:t>interest</w:t>
      </w:r>
      <w:r w:rsidRPr="00BC1A1B" w:rsidR="00BC1A1B">
        <w:t xml:space="preserve"> that</w:t>
      </w:r>
      <w:r w:rsidRPr="00BC1A1B" w:rsidR="00D65B1B">
        <w:t xml:space="preserve"> </w:t>
      </w:r>
      <w:r w:rsidRPr="00BC1A1B">
        <w:t>is</w:t>
      </w:r>
      <w:r w:rsidRPr="00BC1A1B" w:rsidR="00D65B1B">
        <w:t xml:space="preserve"> </w:t>
      </w:r>
      <w:r w:rsidRPr="00BC1A1B">
        <w:t>of</w:t>
      </w:r>
      <w:r w:rsidRPr="00BC1A1B" w:rsidR="00D65B1B">
        <w:t xml:space="preserve"> </w:t>
      </w:r>
      <w:r w:rsidRPr="00BC1A1B">
        <w:t>importance</w:t>
      </w:r>
      <w:r w:rsidRPr="00BC1A1B" w:rsidR="00D65B1B">
        <w:t xml:space="preserve"> </w:t>
      </w:r>
      <w:r w:rsidRPr="00BC1A1B">
        <w:t>to</w:t>
      </w:r>
      <w:r w:rsidRPr="00BC1A1B" w:rsidR="00D65B1B">
        <w:t xml:space="preserve"> </w:t>
      </w:r>
      <w:r w:rsidRPr="00BC1A1B">
        <w:t>this</w:t>
      </w:r>
      <w:r w:rsidRPr="00BC1A1B" w:rsidR="00D65B1B">
        <w:t xml:space="preserve"> </w:t>
      </w:r>
      <w:r w:rsidRPr="00BC1A1B">
        <w:t>inquiry.</w:t>
      </w:r>
      <w:r w:rsidRPr="00BC1A1B" w:rsidR="00D65B1B">
        <w:t xml:space="preserve"> </w:t>
      </w:r>
    </w:p>
    <w:p w:rsidR="008F49E8" w:rsidRPr="00BC1A1B" w:rsidP="008F49E8">
      <w:pPr>
        <w:pStyle w:val="Question"/>
        <w:numPr>
          <w:ilvl w:val="0"/>
          <w:numId w:val="0"/>
        </w:numPr>
        <w:ind w:left="794"/>
      </w:pPr>
      <w:sdt>
        <w:sdtPr>
          <w:alias w:val="Member"/>
          <w:tag w:val="&lt;Member mnisId='4836' dodsId=''&gt;"/>
          <w:id w:val="433481086"/>
          <w:placeholder>
            <w:docPart w:val="4323F1317DDC46579DD689506F074A70"/>
          </w:placeholder>
          <w:richText/>
        </w:sdtPr>
        <w:sdtContent>
          <w:r w:rsidRPr="00BC1A1B">
            <w:rPr>
              <w:b/>
            </w:rPr>
            <w:t>Ben</w:t>
          </w:r>
          <w:r w:rsidRPr="00BC1A1B" w:rsidR="00D65B1B">
            <w:rPr>
              <w:b/>
            </w:rPr>
            <w:t xml:space="preserve"> </w:t>
          </w:r>
          <w:r w:rsidRPr="00BC1A1B">
            <w:rPr>
              <w:b/>
            </w:rPr>
            <w:t>Everitt:</w:t>
          </w:r>
        </w:sdtContent>
      </w:sdt>
      <w:r w:rsidRPr="00BC1A1B" w:rsidR="00D65B1B">
        <w:t xml:space="preserve"> </w:t>
      </w:r>
      <w:r w:rsidRPr="00BC1A1B">
        <w:t>It</w:t>
      </w:r>
      <w:r w:rsidRPr="00BC1A1B" w:rsidR="00D65B1B">
        <w:t xml:space="preserve"> </w:t>
      </w:r>
      <w:r w:rsidRPr="00BC1A1B">
        <w:t>is</w:t>
      </w:r>
      <w:r w:rsidRPr="00BC1A1B" w:rsidR="00D65B1B">
        <w:t xml:space="preserve"> </w:t>
      </w:r>
      <w:r w:rsidRPr="00BC1A1B">
        <w:t>very</w:t>
      </w:r>
      <w:r w:rsidRPr="00BC1A1B" w:rsidR="00D65B1B">
        <w:t xml:space="preserve"> </w:t>
      </w:r>
      <w:r w:rsidRPr="00BC1A1B">
        <w:t>important</w:t>
      </w:r>
      <w:r w:rsidR="0003032C">
        <w:t>,</w:t>
      </w:r>
      <w:r w:rsidRPr="00BC1A1B" w:rsidR="00D65B1B">
        <w:t xml:space="preserve"> </w:t>
      </w:r>
      <w:r w:rsidRPr="00BC1A1B">
        <w:t>because</w:t>
      </w:r>
      <w:r w:rsidRPr="00BC1A1B" w:rsidR="00D65B1B">
        <w:t xml:space="preserve"> </w:t>
      </w:r>
      <w:r w:rsidRPr="00BC1A1B">
        <w:t>I</w:t>
      </w:r>
      <w:r w:rsidRPr="00BC1A1B" w:rsidR="00D65B1B">
        <w:t xml:space="preserve"> </w:t>
      </w:r>
      <w:r w:rsidRPr="00BC1A1B">
        <w:t>missed</w:t>
      </w:r>
      <w:r w:rsidRPr="00BC1A1B" w:rsidR="00D65B1B">
        <w:t xml:space="preserve"> </w:t>
      </w:r>
      <w:r w:rsidRPr="00BC1A1B">
        <w:t>dialling</w:t>
      </w:r>
      <w:r w:rsidRPr="00BC1A1B" w:rsidR="00D65B1B">
        <w:t xml:space="preserve"> </w:t>
      </w:r>
      <w:r w:rsidRPr="00BC1A1B">
        <w:t>in</w:t>
      </w:r>
      <w:r w:rsidRPr="00BC1A1B" w:rsidR="00D65B1B">
        <w:t xml:space="preserve"> </w:t>
      </w:r>
      <w:r w:rsidRPr="00BC1A1B">
        <w:t>at</w:t>
      </w:r>
      <w:r w:rsidRPr="00BC1A1B" w:rsidR="00D65B1B">
        <w:t xml:space="preserve"> </w:t>
      </w:r>
      <w:r w:rsidRPr="00BC1A1B">
        <w:t>the</w:t>
      </w:r>
      <w:r w:rsidRPr="00BC1A1B" w:rsidR="00D65B1B">
        <w:t xml:space="preserve"> </w:t>
      </w:r>
      <w:r w:rsidRPr="00BC1A1B">
        <w:t>start</w:t>
      </w:r>
      <w:r w:rsidRPr="00BC1A1B" w:rsidR="00D65B1B">
        <w:t xml:space="preserve"> </w:t>
      </w:r>
      <w:r w:rsidRPr="00BC1A1B">
        <w:t>due</w:t>
      </w:r>
      <w:r w:rsidRPr="00BC1A1B" w:rsidR="00D65B1B">
        <w:t xml:space="preserve"> </w:t>
      </w:r>
      <w:r w:rsidRPr="00BC1A1B">
        <w:t>to</w:t>
      </w:r>
      <w:r w:rsidRPr="00BC1A1B" w:rsidR="00D65B1B">
        <w:t xml:space="preserve"> </w:t>
      </w:r>
      <w:r w:rsidRPr="00BC1A1B">
        <w:t>some</w:t>
      </w:r>
      <w:r w:rsidRPr="00BC1A1B" w:rsidR="00D65B1B">
        <w:t xml:space="preserve"> </w:t>
      </w:r>
      <w:r w:rsidRPr="00BC1A1B">
        <w:t>technical</w:t>
      </w:r>
      <w:r w:rsidRPr="00BC1A1B" w:rsidR="00D65B1B">
        <w:t xml:space="preserve"> </w:t>
      </w:r>
      <w:r w:rsidRPr="00BC1A1B">
        <w:t>difficulties.</w:t>
      </w:r>
      <w:r w:rsidRPr="00BC1A1B" w:rsidR="00D65B1B">
        <w:t xml:space="preserve"> </w:t>
      </w:r>
      <w:r w:rsidRPr="00BC1A1B">
        <w:t>Otherwise,</w:t>
      </w:r>
      <w:r w:rsidRPr="00BC1A1B" w:rsidR="00D65B1B">
        <w:t xml:space="preserve"> </w:t>
      </w:r>
      <w:r w:rsidRPr="00BC1A1B">
        <w:t>you</w:t>
      </w:r>
      <w:r w:rsidRPr="00BC1A1B" w:rsidR="00D65B1B">
        <w:t xml:space="preserve"> </w:t>
      </w:r>
      <w:r w:rsidRPr="00BC1A1B">
        <w:t>would</w:t>
      </w:r>
      <w:r w:rsidRPr="00BC1A1B" w:rsidR="00D65B1B">
        <w:t xml:space="preserve"> </w:t>
      </w:r>
      <w:r w:rsidRPr="00BC1A1B">
        <w:t>have</w:t>
      </w:r>
      <w:r w:rsidRPr="00BC1A1B" w:rsidR="00D65B1B">
        <w:t xml:space="preserve"> </w:t>
      </w:r>
      <w:r w:rsidRPr="00BC1A1B">
        <w:t>heard</w:t>
      </w:r>
      <w:r w:rsidRPr="00BC1A1B" w:rsidR="00D65B1B">
        <w:t xml:space="preserve"> </w:t>
      </w:r>
      <w:r w:rsidRPr="00BC1A1B">
        <w:t>me</w:t>
      </w:r>
      <w:r w:rsidRPr="00BC1A1B" w:rsidR="00D65B1B">
        <w:t xml:space="preserve"> </w:t>
      </w:r>
      <w:r w:rsidRPr="00BC1A1B">
        <w:t>declare</w:t>
      </w:r>
      <w:r w:rsidRPr="00BC1A1B" w:rsidR="00D65B1B">
        <w:t xml:space="preserve"> </w:t>
      </w:r>
      <w:r w:rsidRPr="00BC1A1B">
        <w:t>that</w:t>
      </w:r>
      <w:r w:rsidRPr="00BC1A1B" w:rsidR="00D65B1B">
        <w:t xml:space="preserve"> </w:t>
      </w:r>
      <w:r w:rsidRPr="00BC1A1B">
        <w:t>I</w:t>
      </w:r>
      <w:r w:rsidRPr="00BC1A1B" w:rsidR="00D65B1B">
        <w:t xml:space="preserve"> </w:t>
      </w:r>
      <w:r w:rsidRPr="00BC1A1B">
        <w:t>am</w:t>
      </w:r>
      <w:r w:rsidRPr="00BC1A1B" w:rsidR="00D65B1B">
        <w:t xml:space="preserve"> </w:t>
      </w:r>
      <w:r w:rsidRPr="00BC1A1B">
        <w:t>also</w:t>
      </w:r>
      <w:r w:rsidRPr="00BC1A1B" w:rsidR="00D65B1B">
        <w:t xml:space="preserve"> </w:t>
      </w:r>
      <w:r w:rsidRPr="00BC1A1B">
        <w:t>a</w:t>
      </w:r>
      <w:r w:rsidRPr="00BC1A1B" w:rsidR="00D65B1B">
        <w:t xml:space="preserve"> </w:t>
      </w:r>
      <w:r w:rsidRPr="00BC1A1B">
        <w:t>unitary</w:t>
      </w:r>
      <w:r w:rsidRPr="00BC1A1B" w:rsidR="00D65B1B">
        <w:t xml:space="preserve"> </w:t>
      </w:r>
      <w:r w:rsidRPr="00BC1A1B">
        <w:t>councillor</w:t>
      </w:r>
      <w:r w:rsidRPr="00BC1A1B" w:rsidR="00BC1A1B">
        <w:t>,</w:t>
      </w:r>
      <w:r w:rsidRPr="00BC1A1B" w:rsidR="00D65B1B">
        <w:t xml:space="preserve"> </w:t>
      </w:r>
      <w:r w:rsidRPr="00BC1A1B">
        <w:t>like</w:t>
      </w:r>
      <w:r w:rsidRPr="00BC1A1B" w:rsidR="00D65B1B">
        <w:t xml:space="preserve"> </w:t>
      </w:r>
      <w:r w:rsidRPr="00BC1A1B">
        <w:t>many</w:t>
      </w:r>
      <w:r w:rsidRPr="00BC1A1B" w:rsidR="00D65B1B">
        <w:t xml:space="preserve"> </w:t>
      </w:r>
      <w:r w:rsidRPr="00BC1A1B">
        <w:t>of</w:t>
      </w:r>
      <w:r w:rsidRPr="00BC1A1B" w:rsidR="00D65B1B">
        <w:t xml:space="preserve"> </w:t>
      </w:r>
      <w:r w:rsidRPr="00BC1A1B">
        <w:t>my</w:t>
      </w:r>
      <w:r w:rsidRPr="00BC1A1B" w:rsidR="00D65B1B">
        <w:t xml:space="preserve"> </w:t>
      </w:r>
      <w:r w:rsidRPr="00BC1A1B">
        <w:t>colleagues</w:t>
      </w:r>
      <w:r w:rsidRPr="00BC1A1B" w:rsidR="00D65B1B">
        <w:t xml:space="preserve"> </w:t>
      </w:r>
      <w:r w:rsidRPr="00BC1A1B">
        <w:t>on</w:t>
      </w:r>
      <w:r w:rsidRPr="00BC1A1B" w:rsidR="00D65B1B">
        <w:t xml:space="preserve"> </w:t>
      </w:r>
      <w:r w:rsidRPr="00BC1A1B">
        <w:t>this</w:t>
      </w:r>
      <w:r w:rsidRPr="00BC1A1B" w:rsidR="00D65B1B">
        <w:t xml:space="preserve"> </w:t>
      </w:r>
      <w:r w:rsidRPr="00BC1A1B" w:rsidR="00BC1A1B">
        <w:t>C</w:t>
      </w:r>
      <w:r w:rsidRPr="00BC1A1B">
        <w:t>ommittee.</w:t>
      </w:r>
    </w:p>
    <w:p w:rsidR="008F49E8" w:rsidRPr="00F0500A" w:rsidP="008F49E8">
      <w:pPr>
        <w:pStyle w:val="Question"/>
        <w:numPr>
          <w:ilvl w:val="0"/>
          <w:numId w:val="0"/>
        </w:numPr>
        <w:ind w:left="794"/>
      </w:pPr>
      <w:sdt>
        <w:sdtPr>
          <w:alias w:val="Member"/>
          <w:tag w:val="&lt;Member mnisId='394' dodsId='25722'&gt;"/>
          <w:id w:val="1081179710"/>
          <w:placeholder>
            <w:docPart w:val="4323F1317DDC46579DD689506F074A70"/>
          </w:placeholder>
          <w:richText/>
        </w:sdtPr>
        <w:sdtContent>
          <w:r w:rsidRPr="00BC1A1B">
            <w:rPr>
              <w:b/>
            </w:rPr>
            <w:t>Chair:</w:t>
          </w:r>
        </w:sdtContent>
      </w:sdt>
      <w:r w:rsidRPr="00BC1A1B" w:rsidR="00D65B1B">
        <w:t xml:space="preserve"> </w:t>
      </w:r>
      <w:r w:rsidRPr="00BC1A1B">
        <w:t>Thank</w:t>
      </w:r>
      <w:r w:rsidRPr="00BC1A1B" w:rsidR="00D65B1B">
        <w:t xml:space="preserve"> </w:t>
      </w:r>
      <w:r w:rsidRPr="00BC1A1B">
        <w:t>you</w:t>
      </w:r>
      <w:r w:rsidRPr="00BC1A1B" w:rsidR="00D65B1B">
        <w:t xml:space="preserve"> </w:t>
      </w:r>
      <w:r w:rsidRPr="00BC1A1B">
        <w:t>to</w:t>
      </w:r>
      <w:r w:rsidRPr="00BC1A1B" w:rsidR="00D65B1B">
        <w:t xml:space="preserve"> </w:t>
      </w:r>
      <w:r w:rsidRPr="00BC1A1B">
        <w:t>our</w:t>
      </w:r>
      <w:r w:rsidRPr="00BC1A1B" w:rsidR="00D65B1B">
        <w:t xml:space="preserve"> </w:t>
      </w:r>
      <w:r w:rsidRPr="00BC1A1B">
        <w:t>three</w:t>
      </w:r>
      <w:r w:rsidRPr="00BC1A1B" w:rsidR="00D65B1B">
        <w:t xml:space="preserve"> </w:t>
      </w:r>
      <w:r w:rsidRPr="00BC1A1B">
        <w:t>witnesses</w:t>
      </w:r>
      <w:r w:rsidRPr="00BC1A1B" w:rsidR="00D65B1B">
        <w:t xml:space="preserve"> </w:t>
      </w:r>
      <w:r w:rsidRPr="00BC1A1B">
        <w:t>on</w:t>
      </w:r>
      <w:r w:rsidRPr="00BC1A1B" w:rsidR="00D65B1B">
        <w:t xml:space="preserve"> </w:t>
      </w:r>
      <w:r w:rsidRPr="00BC1A1B" w:rsidR="00BC1A1B">
        <w:t>this</w:t>
      </w:r>
      <w:r w:rsidRPr="00BC1A1B" w:rsidR="00D65B1B">
        <w:t xml:space="preserve"> </w:t>
      </w:r>
      <w:r w:rsidRPr="00BC1A1B">
        <w:t>second</w:t>
      </w:r>
      <w:r w:rsidRPr="00BC1A1B" w:rsidR="00D65B1B">
        <w:t xml:space="preserve"> </w:t>
      </w:r>
      <w:r w:rsidRPr="00BC1A1B">
        <w:t>panel.</w:t>
      </w:r>
      <w:r w:rsidRPr="00BC1A1B" w:rsidR="00D65B1B">
        <w:t xml:space="preserve"> </w:t>
      </w:r>
      <w:r w:rsidRPr="00BC1A1B">
        <w:t>That</w:t>
      </w:r>
      <w:r w:rsidRPr="00BC1A1B" w:rsidR="00D65B1B">
        <w:t xml:space="preserve"> </w:t>
      </w:r>
      <w:r w:rsidRPr="00BC1A1B">
        <w:t>has</w:t>
      </w:r>
      <w:r w:rsidRPr="00BC1A1B" w:rsidR="00D65B1B">
        <w:t xml:space="preserve"> </w:t>
      </w:r>
      <w:r w:rsidRPr="00BC1A1B">
        <w:t>been</w:t>
      </w:r>
      <w:r w:rsidRPr="00BC1A1B" w:rsidR="00D65B1B">
        <w:t xml:space="preserve"> </w:t>
      </w:r>
      <w:r w:rsidRPr="00BC1A1B">
        <w:t>really</w:t>
      </w:r>
      <w:r w:rsidRPr="00BC1A1B" w:rsidR="00D65B1B">
        <w:t xml:space="preserve"> </w:t>
      </w:r>
      <w:r w:rsidRPr="00BC1A1B">
        <w:t>helpful</w:t>
      </w:r>
      <w:r w:rsidRPr="00BC1A1B" w:rsidR="00D65B1B">
        <w:t xml:space="preserve"> </w:t>
      </w:r>
      <w:r w:rsidRPr="00BC1A1B">
        <w:t>to</w:t>
      </w:r>
      <w:r w:rsidRPr="00BC1A1B" w:rsidR="00D65B1B">
        <w:t xml:space="preserve"> </w:t>
      </w:r>
      <w:r w:rsidRPr="00BC1A1B">
        <w:t>the</w:t>
      </w:r>
      <w:r w:rsidRPr="00BC1A1B" w:rsidR="00D65B1B">
        <w:t xml:space="preserve"> </w:t>
      </w:r>
      <w:r w:rsidRPr="00BC1A1B">
        <w:t>Committee</w:t>
      </w:r>
      <w:r w:rsidRPr="00BC1A1B" w:rsidR="00D65B1B">
        <w:t xml:space="preserve"> </w:t>
      </w:r>
      <w:r w:rsidRPr="00BC1A1B">
        <w:t>as</w:t>
      </w:r>
      <w:r w:rsidRPr="00BC1A1B" w:rsidR="00D65B1B">
        <w:t xml:space="preserve"> </w:t>
      </w:r>
      <w:r w:rsidRPr="00BC1A1B">
        <w:t>an</w:t>
      </w:r>
      <w:r w:rsidRPr="00BC1A1B" w:rsidR="00D65B1B">
        <w:t xml:space="preserve"> </w:t>
      </w:r>
      <w:r w:rsidRPr="00BC1A1B">
        <w:t>illustration</w:t>
      </w:r>
      <w:r w:rsidRPr="00BC1A1B" w:rsidR="00D65B1B">
        <w:t xml:space="preserve"> </w:t>
      </w:r>
      <w:r w:rsidRPr="00BC1A1B">
        <w:t>of</w:t>
      </w:r>
      <w:r w:rsidRPr="00BC1A1B" w:rsidR="00D65B1B">
        <w:t xml:space="preserve"> </w:t>
      </w:r>
      <w:r w:rsidRPr="00BC1A1B">
        <w:t>the</w:t>
      </w:r>
      <w:r w:rsidRPr="00BC1A1B" w:rsidR="00D65B1B">
        <w:t xml:space="preserve"> </w:t>
      </w:r>
      <w:r w:rsidRPr="00BC1A1B">
        <w:t>major</w:t>
      </w:r>
      <w:r w:rsidRPr="00BC1A1B" w:rsidR="00D65B1B">
        <w:t xml:space="preserve"> </w:t>
      </w:r>
      <w:r w:rsidRPr="00BC1A1B">
        <w:t>challenges</w:t>
      </w:r>
      <w:r w:rsidRPr="00BC1A1B" w:rsidR="00D65B1B">
        <w:t xml:space="preserve"> </w:t>
      </w:r>
      <w:r w:rsidRPr="00BC1A1B">
        <w:t>that</w:t>
      </w:r>
      <w:r w:rsidRPr="00BC1A1B" w:rsidR="00D65B1B">
        <w:t xml:space="preserve"> </w:t>
      </w:r>
      <w:r w:rsidRPr="00BC1A1B">
        <w:t>local</w:t>
      </w:r>
      <w:r w:rsidRPr="00BC1A1B" w:rsidR="00D65B1B">
        <w:t xml:space="preserve"> </w:t>
      </w:r>
      <w:r w:rsidRPr="00BC1A1B">
        <w:t>government</w:t>
      </w:r>
      <w:r w:rsidRPr="00BC1A1B" w:rsidR="00D65B1B">
        <w:t xml:space="preserve"> </w:t>
      </w:r>
      <w:r w:rsidRPr="00BC1A1B">
        <w:t>faces</w:t>
      </w:r>
      <w:r w:rsidRPr="00BC1A1B" w:rsidR="00D65B1B">
        <w:t xml:space="preserve"> </w:t>
      </w:r>
      <w:r w:rsidR="0003032C">
        <w:t>and</w:t>
      </w:r>
      <w:r w:rsidRPr="00BC1A1B" w:rsidR="00D65B1B">
        <w:t xml:space="preserve"> </w:t>
      </w:r>
      <w:r w:rsidRPr="00BC1A1B" w:rsidR="00BC1A1B">
        <w:t xml:space="preserve">of </w:t>
      </w:r>
      <w:r w:rsidRPr="00BC1A1B">
        <w:t>the</w:t>
      </w:r>
      <w:r w:rsidRPr="00BC1A1B" w:rsidR="00D65B1B">
        <w:t xml:space="preserve"> </w:t>
      </w:r>
      <w:r w:rsidRPr="00BC1A1B">
        <w:t>incredible</w:t>
      </w:r>
      <w:r w:rsidRPr="00BC1A1B" w:rsidR="00D65B1B">
        <w:t xml:space="preserve"> </w:t>
      </w:r>
      <w:r w:rsidRPr="00BC1A1B">
        <w:t>work</w:t>
      </w:r>
      <w:r w:rsidRPr="00BC1A1B" w:rsidR="00D65B1B">
        <w:t xml:space="preserve"> </w:t>
      </w:r>
      <w:r w:rsidRPr="00BC1A1B">
        <w:t>that</w:t>
      </w:r>
      <w:r w:rsidRPr="00BC1A1B" w:rsidR="00D65B1B">
        <w:t xml:space="preserve"> </w:t>
      </w:r>
      <w:r w:rsidRPr="00BC1A1B">
        <w:t>councils</w:t>
      </w:r>
      <w:r w:rsidRPr="00BC1A1B" w:rsidR="00D65B1B">
        <w:t xml:space="preserve"> </w:t>
      </w:r>
      <w:r w:rsidRPr="00BC1A1B">
        <w:t>across</w:t>
      </w:r>
      <w:r w:rsidRPr="00BC1A1B" w:rsidR="00D65B1B">
        <w:t xml:space="preserve"> </w:t>
      </w:r>
      <w:r w:rsidRPr="00BC1A1B">
        <w:t>the</w:t>
      </w:r>
      <w:r w:rsidRPr="00BC1A1B" w:rsidR="00D65B1B">
        <w:t xml:space="preserve"> </w:t>
      </w:r>
      <w:r w:rsidRPr="00BC1A1B">
        <w:t>country</w:t>
      </w:r>
      <w:r w:rsidRPr="00BC1A1B" w:rsidR="00D65B1B">
        <w:t xml:space="preserve"> </w:t>
      </w:r>
      <w:r w:rsidRPr="00BC1A1B">
        <w:t>have</w:t>
      </w:r>
      <w:r w:rsidRPr="00BC1A1B" w:rsidR="00D65B1B">
        <w:t xml:space="preserve"> </w:t>
      </w:r>
      <w:r w:rsidRPr="00BC1A1B">
        <w:t>done</w:t>
      </w:r>
      <w:r w:rsidRPr="00BC1A1B" w:rsidR="00D65B1B">
        <w:t xml:space="preserve"> </w:t>
      </w:r>
      <w:r w:rsidRPr="00BC1A1B">
        <w:t>in</w:t>
      </w:r>
      <w:r w:rsidRPr="00BC1A1B" w:rsidR="00D65B1B">
        <w:t xml:space="preserve"> </w:t>
      </w:r>
      <w:r w:rsidRPr="00BC1A1B">
        <w:t>the</w:t>
      </w:r>
      <w:r w:rsidRPr="00BC1A1B" w:rsidR="00D65B1B">
        <w:t xml:space="preserve"> </w:t>
      </w:r>
      <w:r w:rsidRPr="00BC1A1B">
        <w:t>last</w:t>
      </w:r>
      <w:r w:rsidRPr="00BC1A1B" w:rsidR="00D65B1B">
        <w:t xml:space="preserve"> </w:t>
      </w:r>
      <w:r w:rsidRPr="00BC1A1B">
        <w:t>few</w:t>
      </w:r>
      <w:r w:rsidRPr="00BC1A1B" w:rsidR="00D65B1B">
        <w:t xml:space="preserve"> </w:t>
      </w:r>
      <w:r w:rsidRPr="00BC1A1B">
        <w:t>months.</w:t>
      </w:r>
      <w:r w:rsidRPr="00BC1A1B" w:rsidR="00D65B1B">
        <w:t xml:space="preserve"> </w:t>
      </w:r>
      <w:r w:rsidRPr="00BC1A1B">
        <w:t>We</w:t>
      </w:r>
      <w:r w:rsidRPr="00BC1A1B" w:rsidR="00D65B1B">
        <w:t xml:space="preserve"> </w:t>
      </w:r>
      <w:r w:rsidRPr="00BC1A1B">
        <w:t>should</w:t>
      </w:r>
      <w:r w:rsidRPr="00BC1A1B" w:rsidR="00D65B1B">
        <w:t xml:space="preserve"> </w:t>
      </w:r>
      <w:r w:rsidRPr="00BC1A1B">
        <w:t>put</w:t>
      </w:r>
      <w:r w:rsidRPr="00BC1A1B" w:rsidR="00D65B1B">
        <w:t xml:space="preserve"> </w:t>
      </w:r>
      <w:r w:rsidRPr="00BC1A1B">
        <w:t>that</w:t>
      </w:r>
      <w:r w:rsidRPr="00BC1A1B" w:rsidR="00D65B1B">
        <w:t xml:space="preserve"> </w:t>
      </w:r>
      <w:r w:rsidRPr="00BC1A1B">
        <w:t>on</w:t>
      </w:r>
      <w:r w:rsidRPr="00BC1A1B" w:rsidR="00D65B1B">
        <w:t xml:space="preserve"> </w:t>
      </w:r>
      <w:r w:rsidRPr="00BC1A1B">
        <w:t>the</w:t>
      </w:r>
      <w:r w:rsidRPr="00BC1A1B" w:rsidR="00D65B1B">
        <w:t xml:space="preserve"> </w:t>
      </w:r>
      <w:r w:rsidRPr="00BC1A1B">
        <w:t>record.</w:t>
      </w:r>
      <w:r w:rsidRPr="00BC1A1B" w:rsidR="00D65B1B">
        <w:t xml:space="preserve"> </w:t>
      </w:r>
      <w:r w:rsidRPr="00BC1A1B">
        <w:t>It</w:t>
      </w:r>
      <w:r w:rsidRPr="00BC1A1B" w:rsidR="00D65B1B">
        <w:t xml:space="preserve"> </w:t>
      </w:r>
      <w:r w:rsidRPr="00BC1A1B">
        <w:t>is</w:t>
      </w:r>
      <w:r w:rsidRPr="00BC1A1B" w:rsidR="00D65B1B">
        <w:t xml:space="preserve"> </w:t>
      </w:r>
      <w:r w:rsidRPr="00BC1A1B">
        <w:t>greatly</w:t>
      </w:r>
      <w:r w:rsidRPr="00BC1A1B" w:rsidR="00D65B1B">
        <w:t xml:space="preserve"> </w:t>
      </w:r>
      <w:r w:rsidRPr="00BC1A1B">
        <w:t>appreciated</w:t>
      </w:r>
      <w:r w:rsidR="0003032C">
        <w:t xml:space="preserve">, </w:t>
      </w:r>
      <w:r w:rsidRPr="00BC1A1B">
        <w:t>and</w:t>
      </w:r>
      <w:r w:rsidRPr="00BC1A1B" w:rsidR="00D65B1B">
        <w:t xml:space="preserve"> </w:t>
      </w:r>
      <w:r w:rsidRPr="00BC1A1B">
        <w:t>the</w:t>
      </w:r>
      <w:r w:rsidRPr="00BC1A1B" w:rsidR="00D65B1B">
        <w:t xml:space="preserve"> </w:t>
      </w:r>
      <w:r w:rsidRPr="00BC1A1B">
        <w:t>feedback</w:t>
      </w:r>
      <w:r w:rsidRPr="00BC1A1B" w:rsidR="00D65B1B">
        <w:t xml:space="preserve"> </w:t>
      </w:r>
      <w:r w:rsidRPr="00BC1A1B">
        <w:t>we</w:t>
      </w:r>
      <w:r w:rsidRPr="00BC1A1B" w:rsidR="00D65B1B">
        <w:t xml:space="preserve"> </w:t>
      </w:r>
      <w:r w:rsidRPr="00BC1A1B">
        <w:t>all</w:t>
      </w:r>
      <w:r w:rsidRPr="00BC1A1B" w:rsidR="00D65B1B">
        <w:t xml:space="preserve"> </w:t>
      </w:r>
      <w:r w:rsidRPr="00BC1A1B">
        <w:t>get</w:t>
      </w:r>
      <w:r w:rsidRPr="00BC1A1B" w:rsidR="00D65B1B">
        <w:t xml:space="preserve"> </w:t>
      </w:r>
      <w:r w:rsidRPr="00BC1A1B">
        <w:t>is</w:t>
      </w:r>
      <w:r w:rsidRPr="00BC1A1B" w:rsidR="00D65B1B">
        <w:t xml:space="preserve"> </w:t>
      </w:r>
      <w:r w:rsidRPr="00BC1A1B">
        <w:t>about</w:t>
      </w:r>
      <w:r w:rsidRPr="00BC1A1B" w:rsidR="00D65B1B">
        <w:t xml:space="preserve"> </w:t>
      </w:r>
      <w:r w:rsidRPr="00BC1A1B">
        <w:t>what</w:t>
      </w:r>
      <w:r w:rsidRPr="00BC1A1B" w:rsidR="00D65B1B">
        <w:t xml:space="preserve"> </w:t>
      </w:r>
      <w:r w:rsidRPr="00BC1A1B">
        <w:t>an</w:t>
      </w:r>
      <w:r w:rsidRPr="00BC1A1B" w:rsidR="00D65B1B">
        <w:t xml:space="preserve"> </w:t>
      </w:r>
      <w:r w:rsidRPr="00BC1A1B">
        <w:t>incredible</w:t>
      </w:r>
      <w:r w:rsidRPr="00BC1A1B" w:rsidR="00D65B1B">
        <w:t xml:space="preserve"> </w:t>
      </w:r>
      <w:r w:rsidRPr="00BC1A1B">
        <w:t>job</w:t>
      </w:r>
      <w:r w:rsidRPr="00BC1A1B" w:rsidR="00D65B1B">
        <w:t xml:space="preserve"> </w:t>
      </w:r>
      <w:r w:rsidRPr="00BC1A1B">
        <w:t>has</w:t>
      </w:r>
      <w:r w:rsidRPr="00BC1A1B" w:rsidR="00D65B1B">
        <w:t xml:space="preserve"> </w:t>
      </w:r>
      <w:r w:rsidRPr="00BC1A1B">
        <w:t>been</w:t>
      </w:r>
      <w:r w:rsidRPr="00BC1A1B" w:rsidR="00D65B1B">
        <w:t xml:space="preserve"> </w:t>
      </w:r>
      <w:r w:rsidRPr="00BC1A1B">
        <w:t>done</w:t>
      </w:r>
      <w:r w:rsidRPr="00BC1A1B" w:rsidR="00BC1A1B">
        <w:t xml:space="preserve"> in</w:t>
      </w:r>
      <w:r w:rsidRPr="00BC1A1B" w:rsidR="00D65B1B">
        <w:t xml:space="preserve"> </w:t>
      </w:r>
      <w:r w:rsidRPr="00BC1A1B">
        <w:t>responding</w:t>
      </w:r>
      <w:r w:rsidRPr="00BC1A1B" w:rsidR="00D65B1B">
        <w:t xml:space="preserve"> </w:t>
      </w:r>
      <w:r w:rsidRPr="00BC1A1B">
        <w:t>to</w:t>
      </w:r>
      <w:r w:rsidRPr="00BC1A1B" w:rsidR="00D65B1B">
        <w:t xml:space="preserve"> </w:t>
      </w:r>
      <w:r w:rsidRPr="00BC1A1B">
        <w:t>a</w:t>
      </w:r>
      <w:r w:rsidRPr="00BC1A1B" w:rsidR="00D65B1B">
        <w:t xml:space="preserve"> </w:t>
      </w:r>
      <w:r w:rsidRPr="00BC1A1B">
        <w:t>crisis</w:t>
      </w:r>
      <w:r w:rsidRPr="00BC1A1B" w:rsidR="00D65B1B">
        <w:t xml:space="preserve"> </w:t>
      </w:r>
      <w:r w:rsidRPr="00BC1A1B">
        <w:t>in</w:t>
      </w:r>
      <w:r w:rsidRPr="00BC1A1B" w:rsidR="00D65B1B">
        <w:t xml:space="preserve"> </w:t>
      </w:r>
      <w:r w:rsidRPr="00BC1A1B">
        <w:t>a</w:t>
      </w:r>
      <w:r w:rsidRPr="00BC1A1B" w:rsidR="00D65B1B">
        <w:t xml:space="preserve"> </w:t>
      </w:r>
      <w:r w:rsidRPr="00BC1A1B">
        <w:t>way</w:t>
      </w:r>
      <w:r w:rsidRPr="00BC1A1B" w:rsidR="00D65B1B">
        <w:t xml:space="preserve"> </w:t>
      </w:r>
      <w:r w:rsidRPr="00BC1A1B">
        <w:t>that</w:t>
      </w:r>
      <w:r w:rsidRPr="00BC1A1B" w:rsidR="00D65B1B">
        <w:t xml:space="preserve"> </w:t>
      </w:r>
      <w:r w:rsidRPr="00BC1A1B">
        <w:t>has</w:t>
      </w:r>
      <w:r w:rsidRPr="00BC1A1B" w:rsidR="00D65B1B">
        <w:t xml:space="preserve"> </w:t>
      </w:r>
      <w:r w:rsidRPr="00BC1A1B">
        <w:t>really</w:t>
      </w:r>
      <w:r w:rsidRPr="00BC1A1B" w:rsidR="00D65B1B">
        <w:t xml:space="preserve"> </w:t>
      </w:r>
      <w:r w:rsidRPr="00BC1A1B">
        <w:t>helped</w:t>
      </w:r>
      <w:r w:rsidRPr="00BC1A1B" w:rsidR="00D65B1B">
        <w:t xml:space="preserve"> </w:t>
      </w:r>
      <w:r w:rsidRPr="00BC1A1B">
        <w:t>local</w:t>
      </w:r>
      <w:r w:rsidRPr="00BC1A1B" w:rsidR="00D65B1B">
        <w:t xml:space="preserve"> </w:t>
      </w:r>
      <w:r w:rsidRPr="00BC1A1B">
        <w:t>citizens.</w:t>
      </w:r>
      <w:r w:rsidRPr="00BC1A1B" w:rsidR="00D65B1B">
        <w:t xml:space="preserve"> </w:t>
      </w:r>
      <w:r w:rsidRPr="00BC1A1B">
        <w:t>Perhaps</w:t>
      </w:r>
      <w:r w:rsidRPr="00BC1A1B" w:rsidR="00D65B1B">
        <w:t xml:space="preserve"> </w:t>
      </w:r>
      <w:r w:rsidRPr="00BC1A1B">
        <w:t>you</w:t>
      </w:r>
      <w:r w:rsidRPr="00BC1A1B" w:rsidR="00D65B1B">
        <w:t xml:space="preserve"> </w:t>
      </w:r>
      <w:r w:rsidRPr="00BC1A1B">
        <w:t>can</w:t>
      </w:r>
      <w:r w:rsidRPr="00BC1A1B" w:rsidR="00D65B1B">
        <w:t xml:space="preserve"> </w:t>
      </w:r>
      <w:r w:rsidRPr="00BC1A1B">
        <w:t>pass</w:t>
      </w:r>
      <w:r w:rsidRPr="00BC1A1B" w:rsidR="00D65B1B">
        <w:t xml:space="preserve"> </w:t>
      </w:r>
      <w:r w:rsidRPr="00BC1A1B">
        <w:t>those</w:t>
      </w:r>
      <w:r w:rsidRPr="00BC1A1B" w:rsidR="00D65B1B">
        <w:t xml:space="preserve"> </w:t>
      </w:r>
      <w:r w:rsidRPr="00BC1A1B">
        <w:t>thanks</w:t>
      </w:r>
      <w:r w:rsidRPr="00BC1A1B" w:rsidR="00D65B1B">
        <w:t xml:space="preserve"> </w:t>
      </w:r>
      <w:r w:rsidRPr="00BC1A1B" w:rsidR="00BC1A1B">
        <w:t xml:space="preserve">on </w:t>
      </w:r>
      <w:r w:rsidRPr="00BC1A1B">
        <w:t>to</w:t>
      </w:r>
      <w:r w:rsidRPr="00BC1A1B" w:rsidR="00D65B1B">
        <w:t xml:space="preserve"> </w:t>
      </w:r>
      <w:r w:rsidRPr="00BC1A1B">
        <w:t>all</w:t>
      </w:r>
      <w:r w:rsidRPr="00BC1A1B" w:rsidR="00D65B1B">
        <w:t xml:space="preserve"> </w:t>
      </w:r>
      <w:r w:rsidRPr="00BC1A1B">
        <w:t>your</w:t>
      </w:r>
      <w:r w:rsidRPr="00BC1A1B" w:rsidR="00D65B1B">
        <w:t xml:space="preserve"> </w:t>
      </w:r>
      <w:r w:rsidRPr="00BC1A1B">
        <w:t>members.</w:t>
      </w:r>
      <w:r w:rsidRPr="00BC1A1B" w:rsidR="00D65B1B">
        <w:t xml:space="preserve"> </w:t>
      </w:r>
      <w:r w:rsidRPr="00BC1A1B">
        <w:t>It</w:t>
      </w:r>
      <w:r w:rsidRPr="00BC1A1B" w:rsidR="00D65B1B">
        <w:t xml:space="preserve"> </w:t>
      </w:r>
      <w:r w:rsidRPr="00BC1A1B">
        <w:t>is</w:t>
      </w:r>
      <w:r w:rsidRPr="00BC1A1B" w:rsidR="00D65B1B">
        <w:t xml:space="preserve"> </w:t>
      </w:r>
      <w:r w:rsidRPr="00BC1A1B">
        <w:t>really</w:t>
      </w:r>
      <w:r w:rsidRPr="00BC1A1B" w:rsidR="00D65B1B">
        <w:t xml:space="preserve"> </w:t>
      </w:r>
      <w:r w:rsidRPr="00BC1A1B">
        <w:t>appreciated</w:t>
      </w:r>
      <w:r w:rsidRPr="00BC1A1B" w:rsidR="00BC1A1B">
        <w:t>. T</w:t>
      </w:r>
      <w:r w:rsidRPr="00BC1A1B">
        <w:t>hank</w:t>
      </w:r>
      <w:r w:rsidRPr="00BC1A1B" w:rsidR="00D65B1B">
        <w:t xml:space="preserve"> </w:t>
      </w:r>
      <w:r w:rsidRPr="00BC1A1B">
        <w:t>you</w:t>
      </w:r>
      <w:r w:rsidRPr="00BC1A1B" w:rsidR="00D65B1B">
        <w:t xml:space="preserve"> </w:t>
      </w:r>
      <w:r w:rsidRPr="00BC1A1B">
        <w:t>for</w:t>
      </w:r>
      <w:r w:rsidRPr="00BC1A1B" w:rsidR="00D65B1B">
        <w:t xml:space="preserve"> </w:t>
      </w:r>
      <w:r w:rsidRPr="00BC1A1B">
        <w:t>your</w:t>
      </w:r>
      <w:r w:rsidRPr="00BC1A1B" w:rsidR="00D65B1B">
        <w:t xml:space="preserve"> </w:t>
      </w:r>
      <w:r w:rsidRPr="00BC1A1B">
        <w:t>evidence</w:t>
      </w:r>
      <w:r w:rsidRPr="0003032C" w:rsidR="0003032C">
        <w:t xml:space="preserve"> </w:t>
      </w:r>
      <w:r w:rsidRPr="00BC1A1B" w:rsidR="0003032C">
        <w:t>today</w:t>
      </w:r>
      <w:r w:rsidRPr="00BC1A1B">
        <w:t>.</w:t>
      </w:r>
    </w:p>
    <w:p w:rsidR="008F49E8" w:rsidRPr="008F49E8" w:rsidP="008F49E8">
      <w:pPr>
        <w:pStyle w:val="QuestionCont"/>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07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07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071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07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810221589"/>
      <w:placeholder>
        <w:docPart w:val="9339C7564AB34EDBA6622922E5FDB3FC"/>
      </w:placeholder>
      <w:richText/>
    </w:sdtPr>
    <w:sdtContent>
      <w:p w:rsidR="00974464" w:rsidP="009277D8">
        <w:pPr>
          <w:pStyle w:val="Para"/>
          <w:rPr>
            <w:color w:val="808080"/>
          </w:rPr>
        </w:pPr>
        <w:r w:rsidRPr="001A793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888063275"/>
      <w:placeholder>
        <w:docPart w:val="7B9E3067990D47C0970B23FDDF241741"/>
      </w:placeholder>
      <w:richText/>
    </w:sdtPr>
    <w:sdtContent>
      <w:p w:rsidR="0097446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07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05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29450\Documents\Hansard\1277496\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339C7564AB34EDBA6622922E5FDB3FC"/>
        <w:category>
          <w:name w:val="General"/>
          <w:gallery w:val="placeholder"/>
        </w:category>
        <w:types>
          <w:type w:val="bbPlcHdr"/>
        </w:types>
        <w:behaviors>
          <w:behavior w:val="content"/>
        </w:behaviors>
        <w:guid w:val="{74414155-384A-47A9-89B0-19ED1821DF65}"/>
      </w:docPartPr>
      <w:docPartBody>
        <w:p w:rsidR="00BF72DB" w:rsidP="00BF72DB">
          <w:pPr>
            <w:pStyle w:val="9339C7564AB34EDBA6622922E5FDB3FC"/>
          </w:pPr>
          <w:r w:rsidRPr="000753FC">
            <w:rPr>
              <w:rStyle w:val="PlaceholderText"/>
            </w:rPr>
            <w:t>Click here to enter text.</w:t>
          </w:r>
        </w:p>
      </w:docPartBody>
    </w:docPart>
    <w:docPart>
      <w:docPartPr>
        <w:name w:val="097E9B16C589456D87F4E37A65E9AF6A"/>
        <w:category>
          <w:name w:val="General"/>
          <w:gallery w:val="placeholder"/>
        </w:category>
        <w:types>
          <w:type w:val="bbPlcHdr"/>
        </w:types>
        <w:behaviors>
          <w:behavior w:val="content"/>
        </w:behaviors>
        <w:guid w:val="{C0E2FFE5-B24B-4625-86CF-644E5CE644CC}"/>
      </w:docPartPr>
      <w:docPartBody>
        <w:p w:rsidR="00BF72DB" w:rsidP="00BF72DB">
          <w:pPr>
            <w:pStyle w:val="097E9B16C589456D87F4E37A65E9AF6A"/>
          </w:pPr>
          <w:r w:rsidRPr="002B3926">
            <w:rPr>
              <w:rStyle w:val="PlaceholderText"/>
            </w:rPr>
            <w:t>Click here to enter text.</w:t>
          </w:r>
        </w:p>
      </w:docPartBody>
    </w:docPart>
    <w:docPart>
      <w:docPartPr>
        <w:name w:val="7B9E3067990D47C0970B23FDDF241741"/>
        <w:category>
          <w:name w:val="General"/>
          <w:gallery w:val="placeholder"/>
        </w:category>
        <w:types>
          <w:type w:val="bbPlcHdr"/>
        </w:types>
        <w:behaviors>
          <w:behavior w:val="content"/>
        </w:behaviors>
        <w:guid w:val="{A7353061-42A9-4B10-A656-0EAAAC74B88C}"/>
      </w:docPartPr>
      <w:docPartBody>
        <w:p w:rsidR="00BF72DB" w:rsidP="00BF72DB">
          <w:pPr>
            <w:pStyle w:val="7B9E3067990D47C0970B23FDDF241741"/>
          </w:pPr>
          <w:r w:rsidRPr="00D20745">
            <w:rPr>
              <w:rStyle w:val="PlaceholderText"/>
            </w:rPr>
            <w:t>Click here to enter text.</w:t>
          </w:r>
        </w:p>
      </w:docPartBody>
    </w:docPart>
    <w:docPart>
      <w:docPartPr>
        <w:name w:val="8504DDDAB75E4B90818A07EFD22AC5F6"/>
        <w:category>
          <w:name w:val="General"/>
          <w:gallery w:val="placeholder"/>
        </w:category>
        <w:types>
          <w:type w:val="bbPlcHdr"/>
        </w:types>
        <w:behaviors>
          <w:behavior w:val="content"/>
        </w:behaviors>
        <w:guid w:val="{335B23CA-3336-41BD-A286-580F3042AC1C}"/>
      </w:docPartPr>
      <w:docPartBody>
        <w:p w:rsidR="00BF72DB" w:rsidP="00BF72DB">
          <w:pPr>
            <w:pStyle w:val="8504DDDAB75E4B90818A07EFD22AC5F6"/>
          </w:pPr>
          <w:r w:rsidRPr="000753FC">
            <w:rPr>
              <w:rStyle w:val="PlaceholderText"/>
            </w:rPr>
            <w:t>Click here to enter text.</w:t>
          </w:r>
        </w:p>
      </w:docPartBody>
    </w:docPart>
    <w:docPart>
      <w:docPartPr>
        <w:name w:val="4A944BB2ABDD49F2ADB415041AB5CBD4"/>
        <w:category>
          <w:name w:val="General"/>
          <w:gallery w:val="placeholder"/>
        </w:category>
        <w:types>
          <w:type w:val="bbPlcHdr"/>
        </w:types>
        <w:behaviors>
          <w:behavior w:val="content"/>
        </w:behaviors>
        <w:guid w:val="{7D502EC2-7728-4031-AE49-311FFB010501}"/>
      </w:docPartPr>
      <w:docPartBody>
        <w:p w:rsidR="00BF72DB" w:rsidP="00BF72DB">
          <w:pPr>
            <w:pStyle w:val="4A944BB2ABDD49F2ADB415041AB5CBD4"/>
          </w:pPr>
          <w:r w:rsidRPr="000753FC">
            <w:rPr>
              <w:rStyle w:val="PlaceholderText"/>
            </w:rPr>
            <w:t>Click here to enter text.</w:t>
          </w:r>
        </w:p>
      </w:docPartBody>
    </w:docPart>
    <w:docPart>
      <w:docPartPr>
        <w:name w:val="014C7C6991A14A5E9A7F80B8CBC274B5"/>
        <w:category>
          <w:name w:val="General"/>
          <w:gallery w:val="placeholder"/>
        </w:category>
        <w:types>
          <w:type w:val="bbPlcHdr"/>
        </w:types>
        <w:behaviors>
          <w:behavior w:val="content"/>
        </w:behaviors>
        <w:guid w:val="{3A6A5E21-BDDA-4D90-BF01-3868B54D6DB0}"/>
      </w:docPartPr>
      <w:docPartBody>
        <w:p w:rsidR="00BF72DB" w:rsidP="00BF72DB">
          <w:pPr>
            <w:pStyle w:val="014C7C6991A14A5E9A7F80B8CBC274B5"/>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CB24D57-68F6-4D4B-A9EB-72C80343D352}"/>
      </w:docPartPr>
      <w:docPartBody>
        <w:p w:rsidR="00BF72DB">
          <w:r w:rsidRPr="0056004F">
            <w:rPr>
              <w:rStyle w:val="PlaceholderText"/>
            </w:rPr>
            <w:t>Click here to enter text.</w:t>
          </w:r>
        </w:p>
      </w:docPartBody>
    </w:docPart>
    <w:docPart>
      <w:docPartPr>
        <w:name w:val="568D337C3F8640B499F868D8ECEB0BDD"/>
        <w:category>
          <w:name w:val="General"/>
          <w:gallery w:val="placeholder"/>
        </w:category>
        <w:types>
          <w:type w:val="bbPlcHdr"/>
        </w:types>
        <w:behaviors>
          <w:behavior w:val="content"/>
        </w:behaviors>
        <w:guid w:val="{9C35549B-1299-4A77-9A14-ABBDCE89C037}"/>
      </w:docPartPr>
      <w:docPartBody>
        <w:p w:rsidR="004E280D" w:rsidP="004E280D">
          <w:pPr>
            <w:pStyle w:val="568D337C3F8640B499F868D8ECEB0BDD"/>
          </w:pPr>
          <w:r w:rsidRPr="002B3926">
            <w:rPr>
              <w:rStyle w:val="PlaceholderText"/>
            </w:rPr>
            <w:t>Click here to enter text.</w:t>
          </w:r>
        </w:p>
      </w:docPartBody>
    </w:docPart>
    <w:docPart>
      <w:docPartPr>
        <w:name w:val="4323F1317DDC46579DD689506F074A70"/>
        <w:category>
          <w:name w:val="General"/>
          <w:gallery w:val="placeholder"/>
        </w:category>
        <w:types>
          <w:type w:val="bbPlcHdr"/>
        </w:types>
        <w:behaviors>
          <w:behavior w:val="content"/>
        </w:behaviors>
        <w:guid w:val="{3454F260-03D4-4CD6-8846-6CD89199B3E7}"/>
      </w:docPartPr>
      <w:docPartBody>
        <w:p w:rsidR="004E280D" w:rsidP="004E280D">
          <w:pPr>
            <w:pStyle w:val="4323F1317DDC46579DD689506F074A70"/>
          </w:pPr>
          <w:r w:rsidRPr="0056004F">
            <w:rPr>
              <w:rStyle w:val="PlaceholderText"/>
            </w:rPr>
            <w:t>Click here to enter text.</w:t>
          </w:r>
        </w:p>
      </w:docPartBody>
    </w:docPart>
    <w:docPart>
      <w:docPartPr>
        <w:name w:val="C35F5C6C285945BC8A04B2C1A635CA1D"/>
        <w:category>
          <w:name w:val="General"/>
          <w:gallery w:val="placeholder"/>
        </w:category>
        <w:types>
          <w:type w:val="bbPlcHdr"/>
        </w:types>
        <w:behaviors>
          <w:behavior w:val="content"/>
        </w:behaviors>
        <w:guid w:val="{22895648-FE9D-4AD4-96E4-B878D0125C50}"/>
      </w:docPartPr>
      <w:docPartBody>
        <w:p w:rsidR="004E280D" w:rsidP="004E280D">
          <w:pPr>
            <w:pStyle w:val="C35F5C6C285945BC8A04B2C1A635CA1D"/>
          </w:pPr>
          <w:r w:rsidRPr="0056004F">
            <w:rPr>
              <w:rStyle w:val="PlaceholderText"/>
            </w:rPr>
            <w:t>Click here to enter text.</w:t>
          </w:r>
        </w:p>
      </w:docPartBody>
    </w:docPart>
    <w:docPart>
      <w:docPartPr>
        <w:name w:val="5EA4512C13C547FA9FAA1A06AB744105"/>
        <w:category>
          <w:name w:val="General"/>
          <w:gallery w:val="placeholder"/>
        </w:category>
        <w:types>
          <w:type w:val="bbPlcHdr"/>
        </w:types>
        <w:behaviors>
          <w:behavior w:val="content"/>
        </w:behaviors>
        <w:guid w:val="{97023723-4E36-4FE1-BF31-B9887AD0CB3B}"/>
      </w:docPartPr>
      <w:docPartBody>
        <w:p w:rsidR="00E27134" w:rsidP="004E280D">
          <w:pPr>
            <w:pStyle w:val="5EA4512C13C547FA9FAA1A06AB744105"/>
          </w:pPr>
          <w:r w:rsidRPr="0056004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80D"/>
    <w:rPr>
      <w:color w:val="808080"/>
    </w:rPr>
  </w:style>
  <w:style w:type="paragraph" w:customStyle="1" w:styleId="9339C7564AB34EDBA6622922E5FDB3FC">
    <w:name w:val="9339C7564AB34EDBA6622922E5FDB3FC"/>
    <w:rsid w:val="00BF72DB"/>
  </w:style>
  <w:style w:type="paragraph" w:customStyle="1" w:styleId="097E9B16C589456D87F4E37A65E9AF6A">
    <w:name w:val="097E9B16C589456D87F4E37A65E9AF6A"/>
    <w:rsid w:val="00BF72DB"/>
  </w:style>
  <w:style w:type="paragraph" w:customStyle="1" w:styleId="7B9E3067990D47C0970B23FDDF241741">
    <w:name w:val="7B9E3067990D47C0970B23FDDF241741"/>
    <w:rsid w:val="00BF72DB"/>
  </w:style>
  <w:style w:type="paragraph" w:customStyle="1" w:styleId="8504DDDAB75E4B90818A07EFD22AC5F6">
    <w:name w:val="8504DDDAB75E4B90818A07EFD22AC5F6"/>
    <w:rsid w:val="00BF72DB"/>
  </w:style>
  <w:style w:type="paragraph" w:customStyle="1" w:styleId="4A944BB2ABDD49F2ADB415041AB5CBD4">
    <w:name w:val="4A944BB2ABDD49F2ADB415041AB5CBD4"/>
    <w:rsid w:val="00BF72DB"/>
  </w:style>
  <w:style w:type="paragraph" w:customStyle="1" w:styleId="014C7C6991A14A5E9A7F80B8CBC274B5">
    <w:name w:val="014C7C6991A14A5E9A7F80B8CBC274B5"/>
    <w:rsid w:val="00BF72DB"/>
  </w:style>
  <w:style w:type="paragraph" w:customStyle="1" w:styleId="568D337C3F8640B499F868D8ECEB0BDD">
    <w:name w:val="568D337C3F8640B499F868D8ECEB0BDD"/>
    <w:rsid w:val="004E280D"/>
    <w:pPr>
      <w:spacing w:after="160" w:line="259" w:lineRule="auto"/>
    </w:pPr>
  </w:style>
  <w:style w:type="paragraph" w:customStyle="1" w:styleId="4323F1317DDC46579DD689506F074A70">
    <w:name w:val="4323F1317DDC46579DD689506F074A70"/>
    <w:rsid w:val="004E280D"/>
    <w:pPr>
      <w:spacing w:after="160" w:line="259" w:lineRule="auto"/>
    </w:pPr>
  </w:style>
  <w:style w:type="paragraph" w:customStyle="1" w:styleId="C35F5C6C285945BC8A04B2C1A635CA1D">
    <w:name w:val="C35F5C6C285945BC8A04B2C1A635CA1D"/>
    <w:rsid w:val="004E280D"/>
    <w:pPr>
      <w:spacing w:after="160" w:line="259" w:lineRule="auto"/>
    </w:pPr>
  </w:style>
  <w:style w:type="paragraph" w:customStyle="1" w:styleId="5EA4512C13C547FA9FAA1A06AB744105">
    <w:name w:val="5EA4512C13C547FA9FAA1A06AB744105"/>
    <w:rsid w:val="004E280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3D643-2F39-4BF1-BB23-B8AD75F257DF}">
  <ds:schemaRefs>
    <ds:schemaRef ds:uri="http://schemas.microsoft.com/sharepoint/v3/contenttype/forms"/>
  </ds:schemaRefs>
</ds:datastoreItem>
</file>

<file path=customXml/itemProps2.xml><?xml version="1.0" encoding="utf-8"?>
<ds:datastoreItem xmlns:ds="http://schemas.openxmlformats.org/officeDocument/2006/customXml" ds:itemID="{4F2E4458-7E8B-4483-BCC6-D0D7B0821C8A}">
  <ds:schemaRefs>
    <ds:schemaRef ds:uri="http://schemas.microsoft.com/sharepoint/events"/>
  </ds:schemaRefs>
</ds:datastoreItem>
</file>

<file path=customXml/itemProps3.xml><?xml version="1.0" encoding="utf-8"?>
<ds:datastoreItem xmlns:ds="http://schemas.openxmlformats.org/officeDocument/2006/customXml" ds:itemID="{B11ACD76-468A-40DD-96CB-B1E9901D1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BE63AD-FBC3-4DFA-921D-8EB325555A5B}">
  <ds:schemaRefs>
    <ds:schemaRef ds:uri="http://schemas.microsoft.com/office/2006/metadata/properties"/>
    <ds:schemaRef ds:uri="http://schemas.microsoft.com/office/infopath/2007/PartnerControls"/>
    <ds:schemaRef ds:uri="ca160097-f9a4-47a2-9b12-b18df77a0bea"/>
    <ds:schemaRef ds:uri="4600776d-0a3c-44b4-bff2-0ceaafb13046"/>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BE32D148-35AD-4FA2-8CEB-AEAB98B9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